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B63" w:rsidRPr="007D6611" w:rsidRDefault="00707B63" w:rsidP="008C569B">
      <w:pPr>
        <w:pStyle w:val="OZNPROJEKTUwskazaniedatylubwersjiprojektu"/>
        <w:keepNext/>
      </w:pPr>
      <w:bookmarkStart w:id="0" w:name="_GoBack"/>
      <w:bookmarkEnd w:id="0"/>
      <w:r w:rsidRPr="007D6611">
        <w:t>Projekt</w:t>
      </w:r>
    </w:p>
    <w:p w:rsidR="00707B63" w:rsidRPr="007D6611" w:rsidRDefault="00707B63" w:rsidP="00707B63">
      <w:pPr>
        <w:pStyle w:val="OZNRODZAKTUtznustawalubrozporzdzenieiorganwydajcy"/>
      </w:pPr>
      <w:r w:rsidRPr="007D6611">
        <w:t>ustawa</w:t>
      </w:r>
    </w:p>
    <w:p w:rsidR="00707B63" w:rsidRPr="007D6611" w:rsidRDefault="008C569B" w:rsidP="008A036B">
      <w:pPr>
        <w:pStyle w:val="DATAAKTUdatauchwalenialubwydaniaaktu"/>
      </w:pPr>
      <w:r>
        <w:t>z dni</w:t>
      </w:r>
      <w:r w:rsidR="00B815C1">
        <w:t>a</w:t>
      </w:r>
    </w:p>
    <w:p w:rsidR="00707B63" w:rsidRPr="007D6611" w:rsidRDefault="00707B63" w:rsidP="008C569B">
      <w:pPr>
        <w:pStyle w:val="TYTUAKTUprzedmiotregulacjiustawylubrozporzdzenia"/>
        <w:rPr>
          <w:rStyle w:val="IGindeksgrny"/>
          <w:vertAlign w:val="baseline"/>
        </w:rPr>
      </w:pPr>
      <w:r w:rsidRPr="007D6611">
        <w:t>o zmianie ustawy</w:t>
      </w:r>
      <w:r w:rsidR="00C91CED" w:rsidRPr="007D6611">
        <w:t xml:space="preserve"> o</w:t>
      </w:r>
      <w:r w:rsidR="008C569B">
        <w:t xml:space="preserve"> </w:t>
      </w:r>
      <w:r w:rsidRPr="007D6611">
        <w:t>systemie oświaty oraz niektórych innych ustaw</w:t>
      </w:r>
      <w:r w:rsidRPr="001A34F9">
        <w:rPr>
          <w:rStyle w:val="IGPindeksgrnyipogrubienie"/>
        </w:rPr>
        <w:footnoteReference w:id="1"/>
      </w:r>
      <w:r w:rsidRPr="001A34F9">
        <w:rPr>
          <w:rStyle w:val="IGPindeksgrnyipogrubienie"/>
        </w:rPr>
        <w:t>)</w:t>
      </w:r>
    </w:p>
    <w:p w:rsidR="00707B63" w:rsidRPr="007D6611" w:rsidRDefault="00707B63" w:rsidP="008C569B">
      <w:pPr>
        <w:pStyle w:val="ARTartustawynprozporzdzenia"/>
        <w:keepNext/>
      </w:pPr>
      <w:r w:rsidRPr="008C569B">
        <w:rPr>
          <w:rStyle w:val="Ppogrubienie"/>
        </w:rPr>
        <w:t>Art.</w:t>
      </w:r>
      <w:r w:rsidR="008C569B">
        <w:rPr>
          <w:rStyle w:val="Ppogrubienie"/>
        </w:rPr>
        <w:t> </w:t>
      </w:r>
      <w:r w:rsidRPr="008C569B">
        <w:rPr>
          <w:rStyle w:val="Ppogrubienie"/>
        </w:rPr>
        <w:t>1.</w:t>
      </w:r>
      <w:r w:rsidR="00C91CED" w:rsidRPr="007D6611">
        <w:t xml:space="preserve"> W</w:t>
      </w:r>
      <w:r w:rsidR="008C569B">
        <w:t xml:space="preserve"> </w:t>
      </w:r>
      <w:r w:rsidRPr="007D6611">
        <w:t>ustawie</w:t>
      </w:r>
      <w:r w:rsidR="00C91CED" w:rsidRPr="007D6611">
        <w:t xml:space="preserve"> z</w:t>
      </w:r>
      <w:r w:rsidR="008C569B">
        <w:t xml:space="preserve"> </w:t>
      </w:r>
      <w:r w:rsidRPr="007D6611">
        <w:t xml:space="preserve">dnia </w:t>
      </w:r>
      <w:r w:rsidR="00C91CED" w:rsidRPr="007D6611">
        <w:t>7</w:t>
      </w:r>
      <w:r w:rsidR="008C569B">
        <w:t xml:space="preserve"> </w:t>
      </w:r>
      <w:r w:rsidRPr="007D6611">
        <w:t>września 199</w:t>
      </w:r>
      <w:r w:rsidR="00C91CED" w:rsidRPr="007D6611">
        <w:t>1</w:t>
      </w:r>
      <w:r w:rsidR="008C569B">
        <w:t xml:space="preserve"> </w:t>
      </w:r>
      <w:r w:rsidRPr="007D6611">
        <w:t>r.</w:t>
      </w:r>
      <w:r w:rsidR="00C91CED" w:rsidRPr="007D6611">
        <w:t xml:space="preserve"> o</w:t>
      </w:r>
      <w:r w:rsidR="008C569B">
        <w:t xml:space="preserve"> </w:t>
      </w:r>
      <w:r w:rsidRPr="007D6611">
        <w:t>systemie oświaty (</w:t>
      </w:r>
      <w:r w:rsidR="00DB7432">
        <w:t>Dz.</w:t>
      </w:r>
      <w:r w:rsidR="008C569B">
        <w:t xml:space="preserve"> </w:t>
      </w:r>
      <w:r w:rsidR="00DB7432">
        <w:t>U.</w:t>
      </w:r>
      <w:r w:rsidR="00C91CED" w:rsidRPr="007D6611">
        <w:t xml:space="preserve"> z</w:t>
      </w:r>
      <w:r w:rsidR="008C569B">
        <w:t xml:space="preserve"> </w:t>
      </w:r>
      <w:r w:rsidR="004668FE" w:rsidRPr="007D6611">
        <w:t>201</w:t>
      </w:r>
      <w:r w:rsidR="00C91CED" w:rsidRPr="007D6611">
        <w:t>5</w:t>
      </w:r>
      <w:r w:rsidR="008C569B">
        <w:t xml:space="preserve"> </w:t>
      </w:r>
      <w:r w:rsidRPr="007D6611">
        <w:t>r.</w:t>
      </w:r>
      <w:r w:rsidR="00DB7432">
        <w:t xml:space="preserve"> poz.</w:t>
      </w:r>
      <w:r w:rsidR="001A34F9">
        <w:t> </w:t>
      </w:r>
      <w:r w:rsidR="004668FE" w:rsidRPr="007D6611">
        <w:t>215</w:t>
      </w:r>
      <w:r w:rsidR="00DB7432" w:rsidRPr="007D6611">
        <w:t>6</w:t>
      </w:r>
      <w:r w:rsidR="00DB7432">
        <w:t xml:space="preserve"> oraz</w:t>
      </w:r>
      <w:r w:rsidR="00C91CED" w:rsidRPr="007D6611">
        <w:t xml:space="preserve"> z</w:t>
      </w:r>
      <w:r w:rsidR="008C569B">
        <w:t xml:space="preserve"> </w:t>
      </w:r>
      <w:r w:rsidR="004668FE" w:rsidRPr="007D6611">
        <w:t>201</w:t>
      </w:r>
      <w:r w:rsidR="00C91CED" w:rsidRPr="007D6611">
        <w:t>6</w:t>
      </w:r>
      <w:r w:rsidR="008C569B">
        <w:t xml:space="preserve"> </w:t>
      </w:r>
      <w:r w:rsidR="004668FE" w:rsidRPr="007D6611">
        <w:t>r.</w:t>
      </w:r>
      <w:r w:rsidR="00DB7432">
        <w:t xml:space="preserve"> poz.</w:t>
      </w:r>
      <w:r w:rsidR="008C569B">
        <w:t xml:space="preserve"> </w:t>
      </w:r>
      <w:r w:rsidR="004668FE" w:rsidRPr="007D6611">
        <w:t>35</w:t>
      </w:r>
      <w:r w:rsidR="00923864" w:rsidRPr="007D6611">
        <w:t>,</w:t>
      </w:r>
      <w:r w:rsidR="008E5DB5" w:rsidRPr="007D6611">
        <w:t xml:space="preserve"> 6</w:t>
      </w:r>
      <w:r w:rsidR="005712C1" w:rsidRPr="007D6611">
        <w:t>4</w:t>
      </w:r>
      <w:r w:rsidR="00F26D3D">
        <w:t xml:space="preserve">, </w:t>
      </w:r>
      <w:r w:rsidR="00923864" w:rsidRPr="007D6611">
        <w:t>19</w:t>
      </w:r>
      <w:r w:rsidR="00DB7432" w:rsidRPr="007D6611">
        <w:t>5</w:t>
      </w:r>
      <w:r w:rsidR="00DB7432">
        <w:t xml:space="preserve"> i</w:t>
      </w:r>
      <w:r w:rsidR="008C569B">
        <w:t xml:space="preserve"> </w:t>
      </w:r>
      <w:r w:rsidR="00F26D3D">
        <w:t>668</w:t>
      </w:r>
      <w:r w:rsidRPr="007D6611">
        <w:t>) wprowadza się następujące zmiany:</w:t>
      </w:r>
    </w:p>
    <w:p w:rsidR="004D1B25" w:rsidRPr="007D6611" w:rsidRDefault="00707B63" w:rsidP="008C569B">
      <w:pPr>
        <w:pStyle w:val="PKTpunkt"/>
        <w:keepNext/>
      </w:pPr>
      <w:r w:rsidRPr="007D6611">
        <w:t>1)</w:t>
      </w:r>
      <w:r w:rsidRPr="007D6611">
        <w:tab/>
        <w:t>w</w:t>
      </w:r>
      <w:r w:rsidR="00DB7432">
        <w:t xml:space="preserve"> art.</w:t>
      </w:r>
      <w:r w:rsidR="008C569B">
        <w:t xml:space="preserve"> </w:t>
      </w:r>
      <w:r w:rsidRPr="007D6611">
        <w:t>3</w:t>
      </w:r>
      <w:r w:rsidR="004D1B25" w:rsidRPr="007D6611">
        <w:t>:</w:t>
      </w:r>
    </w:p>
    <w:p w:rsidR="004D1B25" w:rsidRPr="007D6611" w:rsidRDefault="004D1B25" w:rsidP="00902D22">
      <w:pPr>
        <w:pStyle w:val="LITlitera"/>
      </w:pPr>
      <w:r w:rsidRPr="007D6611">
        <w:t>a)</w:t>
      </w:r>
      <w:r w:rsidRPr="007D6611">
        <w:tab/>
      </w:r>
      <w:r w:rsidR="00707B63" w:rsidRPr="007D6611">
        <w:t>uchyla się</w:t>
      </w:r>
      <w:r w:rsidR="00DB7432">
        <w:t xml:space="preserve"> pkt</w:t>
      </w:r>
      <w:r w:rsidR="008C569B">
        <w:t xml:space="preserve"> </w:t>
      </w:r>
      <w:r w:rsidRPr="007D6611">
        <w:t>2,</w:t>
      </w:r>
    </w:p>
    <w:p w:rsidR="00707B63" w:rsidRPr="007D6611" w:rsidRDefault="004D1B25" w:rsidP="00902D22">
      <w:pPr>
        <w:pStyle w:val="LITlitera"/>
      </w:pPr>
      <w:r w:rsidRPr="007D6611">
        <w:t>b)</w:t>
      </w:r>
      <w:r w:rsidRPr="007D6611">
        <w:tab/>
        <w:t>uchyla się</w:t>
      </w:r>
      <w:r w:rsidR="00DB7432">
        <w:t xml:space="preserve"> pkt</w:t>
      </w:r>
      <w:r w:rsidR="008C569B">
        <w:t xml:space="preserve"> </w:t>
      </w:r>
      <w:r w:rsidR="00707B63" w:rsidRPr="007D6611">
        <w:t>21</w:t>
      </w:r>
      <w:r w:rsidR="00A44965" w:rsidRPr="007D6611">
        <w:t>a</w:t>
      </w:r>
      <w:r w:rsidR="0036137A" w:rsidRPr="007D6611">
        <w:t>,</w:t>
      </w:r>
    </w:p>
    <w:p w:rsidR="0036137A" w:rsidRPr="007D6611" w:rsidRDefault="0036137A" w:rsidP="008C569B">
      <w:pPr>
        <w:pStyle w:val="LITlitera"/>
        <w:keepNext/>
      </w:pPr>
      <w:r w:rsidRPr="007D6611">
        <w:t>c)</w:t>
      </w:r>
      <w:r w:rsidRPr="007D6611">
        <w:tab/>
      </w:r>
      <w:r w:rsidR="00D038F1" w:rsidRPr="007D6611">
        <w:t>w</w:t>
      </w:r>
      <w:r w:rsidR="00DB7432">
        <w:t xml:space="preserve"> pkt</w:t>
      </w:r>
      <w:r w:rsidR="008C569B">
        <w:t xml:space="preserve"> </w:t>
      </w:r>
      <w:r w:rsidR="00D038F1" w:rsidRPr="007D6611">
        <w:t>2</w:t>
      </w:r>
      <w:r w:rsidR="00DB7432" w:rsidRPr="007D6611">
        <w:t>5</w:t>
      </w:r>
      <w:r w:rsidR="008C569B">
        <w:t xml:space="preserve"> </w:t>
      </w:r>
      <w:r w:rsidR="00D038F1" w:rsidRPr="007D6611">
        <w:t>kropkę zastępuje się średnikiem</w:t>
      </w:r>
      <w:r w:rsidR="00DB7432" w:rsidRPr="007D6611">
        <w:t xml:space="preserve"> i</w:t>
      </w:r>
      <w:r w:rsidR="008C569B">
        <w:t xml:space="preserve"> </w:t>
      </w:r>
      <w:r w:rsidRPr="007D6611">
        <w:t>dodaje się</w:t>
      </w:r>
      <w:r w:rsidR="00DB7432">
        <w:t xml:space="preserve"> pkt</w:t>
      </w:r>
      <w:r w:rsidR="008C569B">
        <w:t xml:space="preserve"> </w:t>
      </w:r>
      <w:r w:rsidRPr="007D6611">
        <w:t>26–3</w:t>
      </w:r>
      <w:r w:rsidR="00DB7432" w:rsidRPr="007D6611">
        <w:t>3</w:t>
      </w:r>
      <w:r w:rsidR="00DB7432">
        <w:t xml:space="preserve"> w</w:t>
      </w:r>
      <w:r w:rsidR="008C569B">
        <w:t xml:space="preserve"> </w:t>
      </w:r>
      <w:r w:rsidRPr="007D6611">
        <w:t>brzmieniu:</w:t>
      </w:r>
    </w:p>
    <w:p w:rsidR="0036137A" w:rsidRPr="007D6611" w:rsidRDefault="003F775C" w:rsidP="0036137A">
      <w:pPr>
        <w:pStyle w:val="ZLITPKTzmpktliter"/>
      </w:pPr>
      <w:r>
        <w:t>„</w:t>
      </w:r>
      <w:r w:rsidR="0036137A" w:rsidRPr="007D6611">
        <w:t>26)</w:t>
      </w:r>
      <w:r w:rsidR="0036137A" w:rsidRPr="007D6611">
        <w:tab/>
        <w:t xml:space="preserve">gminie miejskiej – </w:t>
      </w:r>
      <w:r w:rsidR="00C06D76" w:rsidRPr="007D6611">
        <w:t>należy przez to rozumieć gminę ujętą jako gmin</w:t>
      </w:r>
      <w:r w:rsidR="00162248">
        <w:t>a</w:t>
      </w:r>
      <w:r w:rsidR="00C06D76" w:rsidRPr="007D6611">
        <w:t xml:space="preserve"> miejsk</w:t>
      </w:r>
      <w:r w:rsidR="00162248">
        <w:t>a</w:t>
      </w:r>
      <w:r w:rsidR="00DB7432" w:rsidRPr="007D6611">
        <w:t xml:space="preserve"> w</w:t>
      </w:r>
      <w:r w:rsidR="008C569B">
        <w:t xml:space="preserve"> </w:t>
      </w:r>
      <w:r w:rsidR="00162248">
        <w:t xml:space="preserve">krajowym </w:t>
      </w:r>
      <w:r w:rsidR="00C06D76" w:rsidRPr="007D6611">
        <w:t>rejestrze</w:t>
      </w:r>
      <w:r w:rsidR="00162248">
        <w:t xml:space="preserve"> urzędowym podziału terytorialnego kraju</w:t>
      </w:r>
      <w:r w:rsidR="00C06D76" w:rsidRPr="007D6611">
        <w:t>,</w:t>
      </w:r>
      <w:r w:rsidR="00DB7432" w:rsidRPr="007D6611">
        <w:t xml:space="preserve"> o</w:t>
      </w:r>
      <w:r w:rsidR="008C569B">
        <w:t xml:space="preserve"> </w:t>
      </w:r>
      <w:r w:rsidR="00C06D76" w:rsidRPr="007D6611">
        <w:t>którym mowa</w:t>
      </w:r>
      <w:r w:rsidR="00DB7432" w:rsidRPr="007D6611">
        <w:t xml:space="preserve"> w</w:t>
      </w:r>
      <w:r w:rsidR="008C569B">
        <w:t xml:space="preserve"> </w:t>
      </w:r>
      <w:r w:rsidR="00DB7432">
        <w:t>art.</w:t>
      </w:r>
      <w:r w:rsidR="008C569B">
        <w:t xml:space="preserve"> </w:t>
      </w:r>
      <w:r w:rsidR="00C06D76" w:rsidRPr="007D6611">
        <w:t>4</w:t>
      </w:r>
      <w:r w:rsidR="00DB7432" w:rsidRPr="007D6611">
        <w:t>7</w:t>
      </w:r>
      <w:r w:rsidR="008C569B">
        <w:t xml:space="preserve"> </w:t>
      </w:r>
      <w:r w:rsidR="00C06D76" w:rsidRPr="007D6611">
        <w:t>ustawy</w:t>
      </w:r>
      <w:r w:rsidR="00DB7432" w:rsidRPr="007D6611">
        <w:t xml:space="preserve"> z</w:t>
      </w:r>
      <w:r w:rsidR="008C569B">
        <w:t xml:space="preserve"> </w:t>
      </w:r>
      <w:r w:rsidR="00C06D76" w:rsidRPr="007D6611">
        <w:t>dnia 2</w:t>
      </w:r>
      <w:r w:rsidR="00DB7432" w:rsidRPr="007D6611">
        <w:t>9</w:t>
      </w:r>
      <w:r w:rsidR="008C569B">
        <w:t xml:space="preserve"> </w:t>
      </w:r>
      <w:r w:rsidR="00C06D76" w:rsidRPr="007D6611">
        <w:t>czerwca 199</w:t>
      </w:r>
      <w:r w:rsidR="00DB7432" w:rsidRPr="007D6611">
        <w:t>5</w:t>
      </w:r>
      <w:r w:rsidR="008C569B">
        <w:t xml:space="preserve"> </w:t>
      </w:r>
      <w:r w:rsidR="00C06D76" w:rsidRPr="007D6611">
        <w:t>r.</w:t>
      </w:r>
      <w:r w:rsidR="00DB7432" w:rsidRPr="007D6611">
        <w:t xml:space="preserve"> o</w:t>
      </w:r>
      <w:r w:rsidR="008C569B">
        <w:t xml:space="preserve"> </w:t>
      </w:r>
      <w:r w:rsidR="00C06D76" w:rsidRPr="007D6611">
        <w:t>statystyce publicznej (</w:t>
      </w:r>
      <w:r w:rsidR="00DB7432">
        <w:t>Dz.</w:t>
      </w:r>
      <w:r w:rsidR="001A34F9">
        <w:t> </w:t>
      </w:r>
      <w:r w:rsidR="00DB7432">
        <w:t>U.</w:t>
      </w:r>
      <w:r w:rsidR="00DB7432" w:rsidRPr="007D6611">
        <w:t xml:space="preserve"> z</w:t>
      </w:r>
      <w:r w:rsidR="008C569B">
        <w:t xml:space="preserve"> </w:t>
      </w:r>
      <w:r w:rsidR="00C06D76" w:rsidRPr="007D6611">
        <w:t>201</w:t>
      </w:r>
      <w:r w:rsidR="00DB7432" w:rsidRPr="007D6611">
        <w:t>2</w:t>
      </w:r>
      <w:r w:rsidR="008C569B">
        <w:t xml:space="preserve"> </w:t>
      </w:r>
      <w:r w:rsidR="00C06D76" w:rsidRPr="007D6611">
        <w:t>r.</w:t>
      </w:r>
      <w:r w:rsidR="00DB7432">
        <w:t xml:space="preserve"> poz.</w:t>
      </w:r>
      <w:r w:rsidR="008C569B">
        <w:t xml:space="preserve"> </w:t>
      </w:r>
      <w:r w:rsidR="00C06D76" w:rsidRPr="007D6611">
        <w:t>591,</w:t>
      </w:r>
      <w:r w:rsidR="00DB7432" w:rsidRPr="007D6611">
        <w:t xml:space="preserve"> z</w:t>
      </w:r>
      <w:r w:rsidR="008C569B">
        <w:t xml:space="preserve"> </w:t>
      </w:r>
      <w:proofErr w:type="spellStart"/>
      <w:r w:rsidR="00C06D76" w:rsidRPr="007D6611">
        <w:t>późn</w:t>
      </w:r>
      <w:proofErr w:type="spellEnd"/>
      <w:r w:rsidR="00C06D76" w:rsidRPr="007D6611">
        <w:t>. zm.</w:t>
      </w:r>
      <w:r w:rsidR="00C14B8A" w:rsidRPr="007D6611">
        <w:rPr>
          <w:rStyle w:val="Odwoanieprzypisudolnego"/>
        </w:rPr>
        <w:footnoteReference w:id="2"/>
      </w:r>
      <w:r w:rsidR="00C14B8A" w:rsidRPr="007D6611">
        <w:rPr>
          <w:rStyle w:val="IGindeksgrny"/>
        </w:rPr>
        <w:t>)</w:t>
      </w:r>
      <w:r w:rsidR="00C06D76" w:rsidRPr="007D6611">
        <w:t>)</w:t>
      </w:r>
      <w:r w:rsidR="0036137A" w:rsidRPr="007D6611">
        <w:t>;</w:t>
      </w:r>
    </w:p>
    <w:p w:rsidR="0036137A" w:rsidRPr="007D6611" w:rsidRDefault="0036137A" w:rsidP="00CE571B">
      <w:pPr>
        <w:pStyle w:val="ZLITPKTzmpktliter"/>
      </w:pPr>
      <w:r w:rsidRPr="007D6611">
        <w:t>27)</w:t>
      </w:r>
      <w:r w:rsidRPr="007D6611">
        <w:tab/>
        <w:t xml:space="preserve">gminie wiejskiej – </w:t>
      </w:r>
      <w:r w:rsidR="00B45828" w:rsidRPr="007D6611">
        <w:t xml:space="preserve">należy przez to rozumieć gminę ujętą jako </w:t>
      </w:r>
      <w:r w:rsidR="00162248" w:rsidRPr="007D6611">
        <w:t>gmin</w:t>
      </w:r>
      <w:r w:rsidR="00162248">
        <w:t>a</w:t>
      </w:r>
      <w:r w:rsidR="00162248" w:rsidRPr="007D6611">
        <w:t xml:space="preserve"> wiejsk</w:t>
      </w:r>
      <w:r w:rsidR="00162248">
        <w:t>a</w:t>
      </w:r>
      <w:r w:rsidR="00162248" w:rsidRPr="007D6611">
        <w:t xml:space="preserve"> </w:t>
      </w:r>
      <w:r w:rsidR="00DB7432" w:rsidRPr="007D6611">
        <w:t>w</w:t>
      </w:r>
      <w:r w:rsidR="008C569B">
        <w:t xml:space="preserve"> </w:t>
      </w:r>
      <w:r w:rsidR="00162248">
        <w:t xml:space="preserve">krajowym </w:t>
      </w:r>
      <w:r w:rsidR="00162248" w:rsidRPr="007D6611">
        <w:t>rejestrze</w:t>
      </w:r>
      <w:r w:rsidR="00162248">
        <w:t xml:space="preserve"> urzędowym podziału terytorialnego kraju</w:t>
      </w:r>
      <w:r w:rsidR="00B45828" w:rsidRPr="007D6611">
        <w:t>,</w:t>
      </w:r>
      <w:r w:rsidR="00DB7432" w:rsidRPr="007D6611">
        <w:t xml:space="preserve"> o</w:t>
      </w:r>
      <w:r w:rsidR="008C569B">
        <w:t xml:space="preserve"> </w:t>
      </w:r>
      <w:r w:rsidR="00B45828" w:rsidRPr="007D6611">
        <w:t>którym mowa</w:t>
      </w:r>
      <w:r w:rsidR="00DB7432" w:rsidRPr="007D6611">
        <w:t xml:space="preserve"> w</w:t>
      </w:r>
      <w:r w:rsidR="008C569B">
        <w:t xml:space="preserve"> </w:t>
      </w:r>
      <w:r w:rsidR="00DB7432">
        <w:t>art.</w:t>
      </w:r>
      <w:r w:rsidR="008C569B">
        <w:t xml:space="preserve"> </w:t>
      </w:r>
      <w:r w:rsidR="00B45828" w:rsidRPr="007D6611">
        <w:t>4</w:t>
      </w:r>
      <w:r w:rsidR="00DB7432" w:rsidRPr="007D6611">
        <w:t>7</w:t>
      </w:r>
      <w:r w:rsidR="008C569B">
        <w:t xml:space="preserve"> </w:t>
      </w:r>
      <w:r w:rsidR="00B45828" w:rsidRPr="007D6611">
        <w:t>ustawy</w:t>
      </w:r>
      <w:r w:rsidR="00DB7432" w:rsidRPr="007D6611">
        <w:t xml:space="preserve"> z</w:t>
      </w:r>
      <w:r w:rsidR="008C569B">
        <w:t xml:space="preserve"> </w:t>
      </w:r>
      <w:r w:rsidR="00B45828" w:rsidRPr="007D6611">
        <w:t>dnia 2</w:t>
      </w:r>
      <w:r w:rsidR="00DB7432" w:rsidRPr="007D6611">
        <w:t>9</w:t>
      </w:r>
      <w:r w:rsidR="008C569B">
        <w:t xml:space="preserve"> </w:t>
      </w:r>
      <w:r w:rsidR="00B45828" w:rsidRPr="007D6611">
        <w:t>czerwca 199</w:t>
      </w:r>
      <w:r w:rsidR="00DB7432" w:rsidRPr="007D6611">
        <w:t>5</w:t>
      </w:r>
      <w:r w:rsidR="008C569B">
        <w:t xml:space="preserve"> </w:t>
      </w:r>
      <w:r w:rsidR="00B45828" w:rsidRPr="007D6611">
        <w:t>r.</w:t>
      </w:r>
      <w:r w:rsidR="00DB7432" w:rsidRPr="007D6611">
        <w:t xml:space="preserve"> o</w:t>
      </w:r>
      <w:r w:rsidR="008C569B">
        <w:t xml:space="preserve"> </w:t>
      </w:r>
      <w:r w:rsidR="00B45828" w:rsidRPr="007D6611">
        <w:t>statystyce publicznej</w:t>
      </w:r>
      <w:r w:rsidRPr="007D6611">
        <w:t>;</w:t>
      </w:r>
    </w:p>
    <w:p w:rsidR="0036137A" w:rsidRPr="007D6611" w:rsidRDefault="0036137A" w:rsidP="0036137A">
      <w:pPr>
        <w:pStyle w:val="ZLITPKTzmpktliter"/>
      </w:pPr>
      <w:r w:rsidRPr="007D6611">
        <w:t>28)</w:t>
      </w:r>
      <w:r w:rsidRPr="007D6611">
        <w:tab/>
        <w:t>gminie miejsko</w:t>
      </w:r>
      <w:r w:rsidR="001A34F9">
        <w:t>-</w:t>
      </w:r>
      <w:r w:rsidRPr="007D6611">
        <w:t xml:space="preserve">wiejskiej – </w:t>
      </w:r>
      <w:r w:rsidR="0056179B" w:rsidRPr="007D6611">
        <w:t xml:space="preserve">należy przez to rozumieć gminę ujętą jako </w:t>
      </w:r>
      <w:r w:rsidR="00162248" w:rsidRPr="007D6611">
        <w:t>gmin</w:t>
      </w:r>
      <w:r w:rsidR="00162248">
        <w:t>a</w:t>
      </w:r>
      <w:r w:rsidR="00162248" w:rsidRPr="007D6611">
        <w:t xml:space="preserve"> </w:t>
      </w:r>
      <w:r w:rsidR="0056179B" w:rsidRPr="007D6611">
        <w:t>miejsko</w:t>
      </w:r>
      <w:r w:rsidR="001A34F9">
        <w:t>-</w:t>
      </w:r>
      <w:r w:rsidR="00162248" w:rsidRPr="007D6611">
        <w:t>wiejsk</w:t>
      </w:r>
      <w:r w:rsidR="00162248">
        <w:t>a</w:t>
      </w:r>
      <w:r w:rsidR="00162248" w:rsidRPr="007D6611">
        <w:t xml:space="preserve"> </w:t>
      </w:r>
      <w:r w:rsidR="00DB7432" w:rsidRPr="007D6611">
        <w:t>w</w:t>
      </w:r>
      <w:r w:rsidR="008C569B">
        <w:t xml:space="preserve"> </w:t>
      </w:r>
      <w:r w:rsidR="00162248">
        <w:t xml:space="preserve">krajowym </w:t>
      </w:r>
      <w:r w:rsidR="00162248" w:rsidRPr="007D6611">
        <w:t>rejestrze</w:t>
      </w:r>
      <w:r w:rsidR="00162248">
        <w:t xml:space="preserve"> urzędowym podziału terytorialnego kraju</w:t>
      </w:r>
      <w:r w:rsidR="0056179B" w:rsidRPr="007D6611">
        <w:t>,</w:t>
      </w:r>
      <w:r w:rsidR="00DB7432" w:rsidRPr="007D6611">
        <w:t xml:space="preserve"> o</w:t>
      </w:r>
      <w:r w:rsidR="008C569B">
        <w:t xml:space="preserve"> </w:t>
      </w:r>
      <w:r w:rsidR="0056179B" w:rsidRPr="007D6611">
        <w:t>którym mowa</w:t>
      </w:r>
      <w:r w:rsidR="00DB7432" w:rsidRPr="007D6611">
        <w:t xml:space="preserve"> w</w:t>
      </w:r>
      <w:r w:rsidR="008C569B">
        <w:t xml:space="preserve"> </w:t>
      </w:r>
      <w:r w:rsidR="00DB7432">
        <w:t>art.</w:t>
      </w:r>
      <w:r w:rsidR="008C569B">
        <w:t xml:space="preserve"> </w:t>
      </w:r>
      <w:r w:rsidR="0056179B" w:rsidRPr="007D6611">
        <w:t>4</w:t>
      </w:r>
      <w:r w:rsidR="00DB7432" w:rsidRPr="007D6611">
        <w:t>7</w:t>
      </w:r>
      <w:r w:rsidR="008C569B">
        <w:t xml:space="preserve"> </w:t>
      </w:r>
      <w:r w:rsidR="0056179B" w:rsidRPr="007D6611">
        <w:t>ustawy</w:t>
      </w:r>
      <w:r w:rsidR="00DB7432" w:rsidRPr="007D6611">
        <w:t xml:space="preserve"> z</w:t>
      </w:r>
      <w:r w:rsidR="008C569B">
        <w:t xml:space="preserve"> </w:t>
      </w:r>
      <w:r w:rsidR="0056179B" w:rsidRPr="007D6611">
        <w:t>dnia 2</w:t>
      </w:r>
      <w:r w:rsidR="00DB7432" w:rsidRPr="007D6611">
        <w:t>9</w:t>
      </w:r>
      <w:r w:rsidR="008C569B">
        <w:t xml:space="preserve"> </w:t>
      </w:r>
      <w:r w:rsidR="0056179B" w:rsidRPr="007D6611">
        <w:t>czerwca 199</w:t>
      </w:r>
      <w:r w:rsidR="00DB7432" w:rsidRPr="007D6611">
        <w:t>5</w:t>
      </w:r>
      <w:r w:rsidR="008C569B">
        <w:t xml:space="preserve"> </w:t>
      </w:r>
      <w:r w:rsidR="0056179B" w:rsidRPr="007D6611">
        <w:t>r.</w:t>
      </w:r>
      <w:r w:rsidR="00DB7432" w:rsidRPr="007D6611">
        <w:t xml:space="preserve"> o</w:t>
      </w:r>
      <w:r w:rsidR="008C569B">
        <w:t xml:space="preserve"> </w:t>
      </w:r>
      <w:r w:rsidR="0056179B" w:rsidRPr="007D6611">
        <w:t>statystyce publicznej</w:t>
      </w:r>
      <w:r w:rsidRPr="007D6611">
        <w:t>;</w:t>
      </w:r>
    </w:p>
    <w:p w:rsidR="0036137A" w:rsidRPr="004F14DF" w:rsidRDefault="0036137A" w:rsidP="0036137A">
      <w:pPr>
        <w:pStyle w:val="ZLITPKTzmpktliter"/>
      </w:pPr>
      <w:r w:rsidRPr="007D6611">
        <w:t>29)</w:t>
      </w:r>
      <w:r w:rsidRPr="007D6611">
        <w:tab/>
      </w:r>
      <w:r w:rsidRPr="004F14DF">
        <w:t>roku budżetowym – należy przez to rozumieć rok budżetowy</w:t>
      </w:r>
      <w:r w:rsidR="00C91CED" w:rsidRPr="004F14DF">
        <w:t xml:space="preserve"> w</w:t>
      </w:r>
      <w:r w:rsidR="008C569B">
        <w:t xml:space="preserve"> </w:t>
      </w:r>
      <w:r w:rsidRPr="004F14DF">
        <w:t>rozumieniu</w:t>
      </w:r>
      <w:r w:rsidR="00DB7432">
        <w:t xml:space="preserve"> art.</w:t>
      </w:r>
      <w:r w:rsidR="008C569B">
        <w:t xml:space="preserve"> </w:t>
      </w:r>
      <w:r w:rsidR="00DB7432" w:rsidRPr="004F14DF">
        <w:t>2</w:t>
      </w:r>
      <w:r w:rsidR="00DB7432">
        <w:t xml:space="preserve"> pkt</w:t>
      </w:r>
      <w:r w:rsidR="008C569B">
        <w:t xml:space="preserve"> </w:t>
      </w:r>
      <w:r w:rsidR="00DB7432" w:rsidRPr="004F14DF">
        <w:t>2</w:t>
      </w:r>
      <w:r w:rsidR="008C569B">
        <w:t xml:space="preserve"> </w:t>
      </w:r>
      <w:r w:rsidRPr="004F14DF">
        <w:t>ustawy z</w:t>
      </w:r>
      <w:r w:rsidR="008C569B">
        <w:t xml:space="preserve"> </w:t>
      </w:r>
      <w:r w:rsidRPr="004F14DF">
        <w:t>dnia 13</w:t>
      </w:r>
      <w:r w:rsidR="008C569B">
        <w:t xml:space="preserve"> </w:t>
      </w:r>
      <w:r w:rsidRPr="004F14DF">
        <w:t>listopada 2003</w:t>
      </w:r>
      <w:r w:rsidR="008C569B">
        <w:t xml:space="preserve"> </w:t>
      </w:r>
      <w:r w:rsidRPr="004F14DF">
        <w:t>r. o</w:t>
      </w:r>
      <w:r w:rsidR="008C569B">
        <w:t xml:space="preserve"> </w:t>
      </w:r>
      <w:r w:rsidRPr="004F14DF">
        <w:t>dochodach jednostek samorządu terytorialnego</w:t>
      </w:r>
      <w:r w:rsidR="00CE571B" w:rsidRPr="004F14DF">
        <w:t xml:space="preserve"> (</w:t>
      </w:r>
      <w:r w:rsidR="00DB7432">
        <w:t>Dz.</w:t>
      </w:r>
      <w:r w:rsidR="008C569B">
        <w:t xml:space="preserve"> </w:t>
      </w:r>
      <w:r w:rsidR="00DB7432">
        <w:t>U.</w:t>
      </w:r>
      <w:r w:rsidR="00DB7432" w:rsidRPr="004F14DF">
        <w:t xml:space="preserve"> z</w:t>
      </w:r>
      <w:r w:rsidR="008C569B">
        <w:t xml:space="preserve"> </w:t>
      </w:r>
      <w:r w:rsidR="00CE571B" w:rsidRPr="004F14DF">
        <w:t>201</w:t>
      </w:r>
      <w:r w:rsidR="00DB7432" w:rsidRPr="004F14DF">
        <w:t>6</w:t>
      </w:r>
      <w:r w:rsidR="008C569B">
        <w:t xml:space="preserve"> </w:t>
      </w:r>
      <w:r w:rsidR="00CE571B" w:rsidRPr="004F14DF">
        <w:t>r.</w:t>
      </w:r>
      <w:r w:rsidR="00DB7432">
        <w:t xml:space="preserve"> poz.</w:t>
      </w:r>
      <w:r w:rsidR="008C569B">
        <w:t xml:space="preserve"> </w:t>
      </w:r>
      <w:r w:rsidR="00CE571B" w:rsidRPr="004F14DF">
        <w:t>198)</w:t>
      </w:r>
      <w:r w:rsidRPr="004F14DF">
        <w:t>;</w:t>
      </w:r>
    </w:p>
    <w:p w:rsidR="0036137A" w:rsidRPr="007D6611" w:rsidRDefault="0036137A" w:rsidP="0036137A">
      <w:pPr>
        <w:pStyle w:val="ZLITPKTzmpktliter"/>
      </w:pPr>
      <w:r w:rsidRPr="007D6611">
        <w:t>30)</w:t>
      </w:r>
      <w:r w:rsidRPr="007D6611">
        <w:tab/>
        <w:t>liczbie mieszkańców – należy przez to rozumieć liczbę mieszkańców</w:t>
      </w:r>
      <w:r w:rsidR="00C91CED" w:rsidRPr="007D6611">
        <w:t xml:space="preserve"> w</w:t>
      </w:r>
      <w:r w:rsidR="008C569B">
        <w:t xml:space="preserve"> </w:t>
      </w:r>
      <w:r w:rsidRPr="007D6611">
        <w:t>rozumieniu</w:t>
      </w:r>
      <w:r w:rsidR="00DB7432">
        <w:t xml:space="preserve"> art.</w:t>
      </w:r>
      <w:r w:rsidR="008C569B">
        <w:t xml:space="preserve"> </w:t>
      </w:r>
      <w:r w:rsidR="00DB7432" w:rsidRPr="007D6611">
        <w:t>2</w:t>
      </w:r>
      <w:r w:rsidR="00DB7432">
        <w:t xml:space="preserve"> pkt</w:t>
      </w:r>
      <w:r w:rsidR="008C569B">
        <w:t xml:space="preserve"> </w:t>
      </w:r>
      <w:r w:rsidR="00DB7432" w:rsidRPr="007D6611">
        <w:t>4</w:t>
      </w:r>
      <w:r w:rsidR="008C569B">
        <w:t xml:space="preserve"> </w:t>
      </w:r>
      <w:r w:rsidRPr="007D6611">
        <w:t>ustawy z</w:t>
      </w:r>
      <w:r w:rsidR="008C569B">
        <w:t xml:space="preserve"> </w:t>
      </w:r>
      <w:r w:rsidRPr="007D6611">
        <w:t>dnia 13</w:t>
      </w:r>
      <w:r w:rsidR="008C569B">
        <w:t xml:space="preserve"> </w:t>
      </w:r>
      <w:r w:rsidRPr="007D6611">
        <w:t>listopada 2003</w:t>
      </w:r>
      <w:r w:rsidR="008C569B">
        <w:t xml:space="preserve"> </w:t>
      </w:r>
      <w:r w:rsidRPr="007D6611">
        <w:t>r. o</w:t>
      </w:r>
      <w:r w:rsidR="008C569B">
        <w:t xml:space="preserve"> </w:t>
      </w:r>
      <w:r w:rsidRPr="007D6611">
        <w:t>dochodach jednostek samorządu terytorialnego;</w:t>
      </w:r>
    </w:p>
    <w:p w:rsidR="0036137A" w:rsidRPr="007D6611" w:rsidRDefault="0036137A" w:rsidP="0036137A">
      <w:pPr>
        <w:pStyle w:val="ZLITPKTzmpktliter"/>
      </w:pPr>
      <w:r w:rsidRPr="007D6611">
        <w:lastRenderedPageBreak/>
        <w:t>31)</w:t>
      </w:r>
      <w:r w:rsidRPr="007D6611">
        <w:tab/>
        <w:t>ś</w:t>
      </w:r>
      <w:r w:rsidR="005F2CE6" w:rsidRPr="007D6611">
        <w:t>rodkach</w:t>
      </w:r>
      <w:r w:rsidRPr="007D6611">
        <w:t xml:space="preserve"> pochodząc</w:t>
      </w:r>
      <w:r w:rsidR="005F2CE6" w:rsidRPr="007D6611">
        <w:t>ych</w:t>
      </w:r>
      <w:r w:rsidRPr="007D6611">
        <w:t xml:space="preserve"> z</w:t>
      </w:r>
      <w:r w:rsidR="008C569B">
        <w:t xml:space="preserve"> </w:t>
      </w:r>
      <w:r w:rsidRPr="007D6611">
        <w:t>budżetu Unii Europejskiej – należy przez to rozumieć środki,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00DB7432" w:rsidRPr="007D6611">
        <w:t>5</w:t>
      </w:r>
      <w:r w:rsidR="00DB7432">
        <w:t xml:space="preserve"> ust.</w:t>
      </w:r>
      <w:r w:rsidR="008C569B">
        <w:t xml:space="preserve"> </w:t>
      </w:r>
      <w:r w:rsidR="00DB7432" w:rsidRPr="007D6611">
        <w:t>3</w:t>
      </w:r>
      <w:r w:rsidR="00DB7432">
        <w:t xml:space="preserve"> pkt</w:t>
      </w:r>
      <w:r w:rsidR="008C569B">
        <w:t xml:space="preserve"> </w:t>
      </w:r>
      <w:r w:rsidRPr="007D6611">
        <w:t xml:space="preserve">1, </w:t>
      </w:r>
      <w:r w:rsidR="00DB7432" w:rsidRPr="007D6611">
        <w:t>4</w:t>
      </w:r>
      <w:r w:rsidR="00DB7432">
        <w:t xml:space="preserve"> i</w:t>
      </w:r>
      <w:r w:rsidR="008C569B">
        <w:t xml:space="preserve"> </w:t>
      </w:r>
      <w:r w:rsidRPr="007D6611">
        <w:t>5a–5c ustawy z</w:t>
      </w:r>
      <w:r w:rsidR="008C569B">
        <w:t xml:space="preserve"> </w:t>
      </w:r>
      <w:r w:rsidRPr="007D6611">
        <w:t>dnia 27</w:t>
      </w:r>
      <w:r w:rsidR="008C569B">
        <w:t xml:space="preserve"> </w:t>
      </w:r>
      <w:r w:rsidRPr="007D6611">
        <w:t>sierpnia 2009</w:t>
      </w:r>
      <w:r w:rsidR="008C569B">
        <w:t xml:space="preserve"> </w:t>
      </w:r>
      <w:r w:rsidRPr="007D6611">
        <w:t>r. o</w:t>
      </w:r>
      <w:r w:rsidR="008C569B">
        <w:t xml:space="preserve"> </w:t>
      </w:r>
      <w:r w:rsidRPr="007D6611">
        <w:t>finansach publicznych (</w:t>
      </w:r>
      <w:r w:rsidR="00DB7432">
        <w:t>Dz.</w:t>
      </w:r>
      <w:r w:rsidR="008C569B">
        <w:t xml:space="preserve"> </w:t>
      </w:r>
      <w:r w:rsidR="00DB7432">
        <w:t>U.</w:t>
      </w:r>
      <w:r w:rsidRPr="007D6611">
        <w:t xml:space="preserve"> z</w:t>
      </w:r>
      <w:r w:rsidR="008C569B">
        <w:t xml:space="preserve"> </w:t>
      </w:r>
      <w:r w:rsidRPr="007D6611">
        <w:t>2013</w:t>
      </w:r>
      <w:r w:rsidR="008C569B">
        <w:t xml:space="preserve"> </w:t>
      </w:r>
      <w:r w:rsidRPr="007D6611">
        <w:t>r.</w:t>
      </w:r>
      <w:r w:rsidR="00DB7432">
        <w:t xml:space="preserve"> poz.</w:t>
      </w:r>
      <w:r w:rsidR="008C569B">
        <w:t xml:space="preserve"> </w:t>
      </w:r>
      <w:r w:rsidRPr="007D6611">
        <w:t>885, z</w:t>
      </w:r>
      <w:r w:rsidR="001A34F9">
        <w:t> </w:t>
      </w:r>
      <w:proofErr w:type="spellStart"/>
      <w:r w:rsidRPr="007D6611">
        <w:t>późn</w:t>
      </w:r>
      <w:proofErr w:type="spellEnd"/>
      <w:r w:rsidRPr="007D6611">
        <w:t>. zm.</w:t>
      </w:r>
      <w:r w:rsidRPr="007D6611">
        <w:rPr>
          <w:rStyle w:val="Odwoanieprzypisudolnego"/>
        </w:rPr>
        <w:footnoteReference w:id="3"/>
      </w:r>
      <w:r w:rsidRPr="007D6611">
        <w:rPr>
          <w:rStyle w:val="IGindeksgrny"/>
        </w:rPr>
        <w:t>)</w:t>
      </w:r>
      <w:r w:rsidRPr="007D6611">
        <w:t>);</w:t>
      </w:r>
    </w:p>
    <w:p w:rsidR="0036137A" w:rsidRPr="007D6611" w:rsidRDefault="0036137A" w:rsidP="0036137A">
      <w:pPr>
        <w:pStyle w:val="ZLITPKTzmpktliter"/>
      </w:pPr>
      <w:r w:rsidRPr="007D6611">
        <w:t>32)</w:t>
      </w:r>
      <w:r w:rsidRPr="007D6611">
        <w:tab/>
        <w:t>wskaźnik</w:t>
      </w:r>
      <w:r w:rsidR="007228D7" w:rsidRPr="007D6611">
        <w:t>u</w:t>
      </w:r>
      <w:r w:rsidRPr="007D6611">
        <w:t xml:space="preserve"> dochodów podatkowych na jednego mieszkańca w</w:t>
      </w:r>
      <w:r w:rsidR="008C569B">
        <w:t xml:space="preserve"> </w:t>
      </w:r>
      <w:r w:rsidRPr="007D6611">
        <w:t>gminie – należy przez to rozumieć wskaźnik,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Pr="007D6611">
        <w:t>2</w:t>
      </w:r>
      <w:r w:rsidR="00DB7432" w:rsidRPr="007D6611">
        <w:t>0</w:t>
      </w:r>
      <w:r w:rsidR="00DB7432">
        <w:t xml:space="preserve"> ust.</w:t>
      </w:r>
      <w:r w:rsidR="008C569B">
        <w:t xml:space="preserve"> </w:t>
      </w:r>
      <w:r w:rsidR="00DB7432" w:rsidRPr="007D6611">
        <w:t>2</w:t>
      </w:r>
      <w:r w:rsidR="00DB7432">
        <w:t xml:space="preserve"> i</w:t>
      </w:r>
      <w:r w:rsidR="008C569B">
        <w:t xml:space="preserve"> </w:t>
      </w:r>
      <w:r w:rsidR="00C91CED" w:rsidRPr="007D6611">
        <w:t>4</w:t>
      </w:r>
      <w:r w:rsidR="008C569B">
        <w:t xml:space="preserve"> </w:t>
      </w:r>
      <w:r w:rsidRPr="007D6611">
        <w:t>ustawy z</w:t>
      </w:r>
      <w:r w:rsidR="008C569B">
        <w:t xml:space="preserve"> </w:t>
      </w:r>
      <w:r w:rsidRPr="007D6611">
        <w:t>dnia 13</w:t>
      </w:r>
      <w:r w:rsidR="008C569B">
        <w:t xml:space="preserve"> </w:t>
      </w:r>
      <w:r w:rsidRPr="007D6611">
        <w:t>listopada 2003</w:t>
      </w:r>
      <w:r w:rsidR="008C569B">
        <w:t xml:space="preserve"> </w:t>
      </w:r>
      <w:r w:rsidRPr="007D6611">
        <w:t>r. o</w:t>
      </w:r>
      <w:r w:rsidR="008C569B">
        <w:t xml:space="preserve"> </w:t>
      </w:r>
      <w:r w:rsidRPr="007D6611">
        <w:t>dochodach jednostek samorządu terytorialnego;</w:t>
      </w:r>
    </w:p>
    <w:p w:rsidR="0036137A" w:rsidRPr="007D6611" w:rsidRDefault="0036137A" w:rsidP="0036137A">
      <w:pPr>
        <w:pStyle w:val="ZLITPKTzmpktliter"/>
      </w:pPr>
      <w:r w:rsidRPr="007D6611">
        <w:t>33)</w:t>
      </w:r>
      <w:r w:rsidRPr="007D6611">
        <w:tab/>
        <w:t>wskaźnik</w:t>
      </w:r>
      <w:r w:rsidR="005F2CE6" w:rsidRPr="007D6611">
        <w:t>u</w:t>
      </w:r>
      <w:r w:rsidRPr="007D6611">
        <w:t xml:space="preserve"> dochodów podatkowych na jednego mieszkańca w</w:t>
      </w:r>
      <w:r w:rsidR="008C569B">
        <w:t xml:space="preserve"> </w:t>
      </w:r>
      <w:r w:rsidRPr="007D6611">
        <w:t>powiecie – należy przez to rozumieć wskaźnik,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Pr="007D6611">
        <w:t>2</w:t>
      </w:r>
      <w:r w:rsidR="00DB7432" w:rsidRPr="007D6611">
        <w:t>2</w:t>
      </w:r>
      <w:r w:rsidR="00DB7432">
        <w:t xml:space="preserve"> ust.</w:t>
      </w:r>
      <w:r w:rsidR="008C569B">
        <w:t xml:space="preserve"> </w:t>
      </w:r>
      <w:r w:rsidR="00DB7432" w:rsidRPr="007D6611">
        <w:t>2</w:t>
      </w:r>
      <w:r w:rsidR="00DB7432">
        <w:t xml:space="preserve"> i</w:t>
      </w:r>
      <w:r w:rsidR="008C569B">
        <w:t xml:space="preserve"> </w:t>
      </w:r>
      <w:r w:rsidRPr="007D6611">
        <w:t>4</w:t>
      </w:r>
      <w:r w:rsidR="008C569B">
        <w:t xml:space="preserve"> </w:t>
      </w:r>
      <w:r w:rsidRPr="007D6611">
        <w:t>ustawy z</w:t>
      </w:r>
      <w:r w:rsidR="008C569B">
        <w:t xml:space="preserve"> </w:t>
      </w:r>
      <w:r w:rsidRPr="007D6611">
        <w:t>dnia 13</w:t>
      </w:r>
      <w:r w:rsidR="008C569B">
        <w:t xml:space="preserve"> </w:t>
      </w:r>
      <w:r w:rsidRPr="007D6611">
        <w:t>listopada 2003</w:t>
      </w:r>
      <w:r w:rsidR="008C569B">
        <w:t xml:space="preserve"> </w:t>
      </w:r>
      <w:r w:rsidRPr="007D6611">
        <w:t>r. o</w:t>
      </w:r>
      <w:r w:rsidR="008C569B">
        <w:t xml:space="preserve"> </w:t>
      </w:r>
      <w:r w:rsidRPr="007D6611">
        <w:t>dochodach jednostek samorządu terytorialnego</w:t>
      </w:r>
      <w:r w:rsidR="00654E03" w:rsidRPr="007D6611">
        <w:t>.</w:t>
      </w:r>
      <w:r w:rsidR="003F775C">
        <w:t>”</w:t>
      </w:r>
      <w:r w:rsidRPr="007D6611">
        <w:t>;</w:t>
      </w:r>
    </w:p>
    <w:p w:rsidR="00EF7607" w:rsidRPr="007D6611" w:rsidRDefault="00EF7607" w:rsidP="008C569B">
      <w:pPr>
        <w:pStyle w:val="PKTpunkt"/>
        <w:keepNext/>
      </w:pPr>
      <w:r w:rsidRPr="007D6611">
        <w:t>2)</w:t>
      </w:r>
      <w:r w:rsidRPr="007D6611">
        <w:tab/>
        <w:t>w</w:t>
      </w:r>
      <w:r w:rsidR="00DB7432">
        <w:t xml:space="preserve"> art.</w:t>
      </w:r>
      <w:r w:rsidR="008C569B">
        <w:t xml:space="preserve"> </w:t>
      </w:r>
      <w:r w:rsidRPr="007D6611">
        <w:t>5:</w:t>
      </w:r>
    </w:p>
    <w:p w:rsidR="00EF7607" w:rsidRPr="007D6611" w:rsidRDefault="00EF7607" w:rsidP="008C569B">
      <w:pPr>
        <w:pStyle w:val="LITlitera"/>
        <w:keepNext/>
      </w:pPr>
      <w:r w:rsidRPr="007D6611">
        <w:t>a)</w:t>
      </w:r>
      <w:r w:rsidRPr="007D6611">
        <w:tab/>
        <w:t>ust. 3c otrzymuje brzmienie:</w:t>
      </w:r>
    </w:p>
    <w:p w:rsidR="00EF7607" w:rsidRPr="007D6611" w:rsidRDefault="003F775C" w:rsidP="007C4483">
      <w:pPr>
        <w:pStyle w:val="ZLITUSTzmustliter"/>
      </w:pPr>
      <w:r>
        <w:t>„</w:t>
      </w:r>
      <w:r w:rsidR="00EF7607" w:rsidRPr="007D6611">
        <w:t>3c.</w:t>
      </w:r>
      <w:r w:rsidR="008C569B">
        <w:t xml:space="preserve"> </w:t>
      </w:r>
      <w:r w:rsidR="00EF7607" w:rsidRPr="007D6611">
        <w:t>Minister właściwy do spraw kultury</w:t>
      </w:r>
      <w:r w:rsidR="00DB7432" w:rsidRPr="007D6611">
        <w:t xml:space="preserve"> i</w:t>
      </w:r>
      <w:r w:rsidR="008C569B">
        <w:t xml:space="preserve"> </w:t>
      </w:r>
      <w:r w:rsidR="00EF7607" w:rsidRPr="007D6611">
        <w:t>ochrony dziedzictwa narodowego zakłada</w:t>
      </w:r>
      <w:r w:rsidR="00DB7432" w:rsidRPr="007D6611">
        <w:t xml:space="preserve"> i</w:t>
      </w:r>
      <w:r w:rsidR="008C569B">
        <w:t xml:space="preserve"> </w:t>
      </w:r>
      <w:r w:rsidR="00EF7607" w:rsidRPr="007D6611">
        <w:t>prowadzi publiczne szkoły artystyczne oraz placówki,</w:t>
      </w:r>
      <w:r w:rsidR="00DB7432" w:rsidRPr="007D6611">
        <w:t xml:space="preserve"> o</w:t>
      </w:r>
      <w:r w:rsidR="008C569B">
        <w:t xml:space="preserve"> </w:t>
      </w:r>
      <w:r w:rsidR="00EF7607" w:rsidRPr="007D6611">
        <w:t>których mowa</w:t>
      </w:r>
      <w:r w:rsidR="00DB7432" w:rsidRPr="007D6611">
        <w:t xml:space="preserve"> w</w:t>
      </w:r>
      <w:r w:rsidR="001A34F9">
        <w:t> </w:t>
      </w:r>
      <w:r w:rsidR="00DB7432">
        <w:t>art.</w:t>
      </w:r>
      <w:r w:rsidR="008C569B">
        <w:t xml:space="preserve"> </w:t>
      </w:r>
      <w:r w:rsidR="00DB7432" w:rsidRPr="007D6611">
        <w:t>2</w:t>
      </w:r>
      <w:r w:rsidR="00DB7432">
        <w:t xml:space="preserve"> pkt</w:t>
      </w:r>
      <w:r w:rsidR="008C569B">
        <w:t xml:space="preserve"> </w:t>
      </w:r>
      <w:r w:rsidR="00EF7607" w:rsidRPr="007D6611">
        <w:t>7, dla uczniów szkół artystycznych,</w:t>
      </w:r>
      <w:r w:rsidR="00DB7432" w:rsidRPr="007D6611">
        <w:t xml:space="preserve"> a</w:t>
      </w:r>
      <w:r w:rsidR="008C569B">
        <w:t xml:space="preserve"> </w:t>
      </w:r>
      <w:r w:rsidR="00EF7607" w:rsidRPr="007D6611">
        <w:t>także może zakładać</w:t>
      </w:r>
      <w:r w:rsidR="00DB7432" w:rsidRPr="007D6611">
        <w:t xml:space="preserve"> i</w:t>
      </w:r>
      <w:r w:rsidR="008C569B">
        <w:t xml:space="preserve"> </w:t>
      </w:r>
      <w:r w:rsidR="00EF7607" w:rsidRPr="007D6611">
        <w:t>prowadzić placówki doskonalenia n</w:t>
      </w:r>
      <w:r w:rsidR="007C4483" w:rsidRPr="007D6611">
        <w:t>auczycieli szkół artystycznych.</w:t>
      </w:r>
      <w:r>
        <w:t>”</w:t>
      </w:r>
      <w:r w:rsidR="007C4483" w:rsidRPr="007D6611">
        <w:t>,</w:t>
      </w:r>
    </w:p>
    <w:p w:rsidR="00EF7607" w:rsidRPr="007D6611" w:rsidRDefault="007C4483" w:rsidP="008C569B">
      <w:pPr>
        <w:pStyle w:val="LITlitera"/>
        <w:keepNext/>
      </w:pPr>
      <w:r w:rsidRPr="007D6611">
        <w:t>b)</w:t>
      </w:r>
      <w:r w:rsidRPr="007D6611">
        <w:tab/>
        <w:t>w</w:t>
      </w:r>
      <w:r w:rsidR="00DB7432">
        <w:t xml:space="preserve"> ust.</w:t>
      </w:r>
      <w:r w:rsidR="008C569B">
        <w:t xml:space="preserve"> </w:t>
      </w:r>
      <w:r w:rsidR="00DB7432" w:rsidRPr="007D6611">
        <w:t>7</w:t>
      </w:r>
      <w:r w:rsidR="00DB7432">
        <w:t xml:space="preserve"> w</w:t>
      </w:r>
      <w:r w:rsidR="008C569B">
        <w:t xml:space="preserve"> </w:t>
      </w:r>
      <w:r w:rsidR="00DB7432">
        <w:t>pkt</w:t>
      </w:r>
      <w:r w:rsidR="008C569B">
        <w:t xml:space="preserve"> </w:t>
      </w:r>
      <w:r w:rsidR="00DB7432" w:rsidRPr="007D6611">
        <w:t>4</w:t>
      </w:r>
      <w:r w:rsidR="008C569B">
        <w:t xml:space="preserve"> </w:t>
      </w:r>
      <w:r w:rsidRPr="007D6611">
        <w:t>kropkę zastępuje się średnikiem</w:t>
      </w:r>
      <w:r w:rsidR="00DB7432" w:rsidRPr="007D6611">
        <w:t xml:space="preserve"> i</w:t>
      </w:r>
      <w:r w:rsidR="008C569B">
        <w:t xml:space="preserve"> </w:t>
      </w:r>
      <w:r w:rsidRPr="007D6611">
        <w:t>dodaje się</w:t>
      </w:r>
      <w:r w:rsidR="00DB7432">
        <w:t xml:space="preserve"> pkt</w:t>
      </w:r>
      <w:r w:rsidR="008C569B">
        <w:t xml:space="preserve"> </w:t>
      </w:r>
      <w:r w:rsidR="00DB7432" w:rsidRPr="007D6611">
        <w:t>5</w:t>
      </w:r>
      <w:r w:rsidR="00DB7432">
        <w:t xml:space="preserve"> w</w:t>
      </w:r>
      <w:r w:rsidR="008C569B">
        <w:t xml:space="preserve"> </w:t>
      </w:r>
      <w:r w:rsidRPr="007D6611">
        <w:t>brzmieniu:</w:t>
      </w:r>
    </w:p>
    <w:p w:rsidR="00EF7607" w:rsidRPr="007D6611" w:rsidRDefault="003F775C" w:rsidP="007C4483">
      <w:pPr>
        <w:pStyle w:val="ZLITPKTzmpktliter"/>
      </w:pPr>
      <w:r>
        <w:t>„</w:t>
      </w:r>
      <w:r w:rsidR="007C4483" w:rsidRPr="007D6611">
        <w:t>5)</w:t>
      </w:r>
      <w:r w:rsidR="007C4483" w:rsidRPr="007D6611">
        <w:tab/>
      </w:r>
      <w:r w:rsidR="00EF7607" w:rsidRPr="007D6611">
        <w:t>wykonywanie czynności</w:t>
      </w:r>
      <w:r w:rsidR="00DB7432" w:rsidRPr="007D6611">
        <w:t xml:space="preserve"> w</w:t>
      </w:r>
      <w:r w:rsidR="008C569B">
        <w:t xml:space="preserve"> </w:t>
      </w:r>
      <w:r w:rsidR="00EF7607" w:rsidRPr="007D6611">
        <w:t>sprawach</w:t>
      </w:r>
      <w:r w:rsidR="00DB7432" w:rsidRPr="007D6611">
        <w:t xml:space="preserve"> z</w:t>
      </w:r>
      <w:r w:rsidR="008C569B">
        <w:t xml:space="preserve"> </w:t>
      </w:r>
      <w:r w:rsidR="00EF7607" w:rsidRPr="007D6611">
        <w:t>zakresu prawa pracy</w:t>
      </w:r>
      <w:r w:rsidR="00DB7432" w:rsidRPr="007D6611">
        <w:t xml:space="preserve"> w</w:t>
      </w:r>
      <w:r w:rsidR="008C569B">
        <w:t xml:space="preserve"> </w:t>
      </w:r>
      <w:r w:rsidR="00EF7607" w:rsidRPr="007D6611">
        <w:t xml:space="preserve">stosunku do </w:t>
      </w:r>
      <w:r w:rsidR="007C4483" w:rsidRPr="007D6611">
        <w:t>dyrektora szkoły lub placówki.</w:t>
      </w:r>
      <w:r>
        <w:t>”</w:t>
      </w:r>
      <w:r w:rsidR="007C4483" w:rsidRPr="007D6611">
        <w:t>;</w:t>
      </w:r>
    </w:p>
    <w:p w:rsidR="009E34A5" w:rsidRPr="007D6611" w:rsidRDefault="007C4483" w:rsidP="00A70EA1">
      <w:pPr>
        <w:pStyle w:val="PKTpunkt"/>
      </w:pPr>
      <w:r w:rsidRPr="007D6611">
        <w:t>3</w:t>
      </w:r>
      <w:r w:rsidR="00707B63" w:rsidRPr="007D6611">
        <w:t>)</w:t>
      </w:r>
      <w:r w:rsidR="00707B63" w:rsidRPr="007D6611">
        <w:tab/>
      </w:r>
      <w:r w:rsidR="00B34C64" w:rsidRPr="007D6611">
        <w:t>skreśla się użyte</w:t>
      </w:r>
      <w:r w:rsidR="00DB7432" w:rsidRPr="007D6611">
        <w:t xml:space="preserve"> w</w:t>
      </w:r>
      <w:r w:rsidR="008C569B">
        <w:t xml:space="preserve"> </w:t>
      </w:r>
      <w:r w:rsidR="00DB7432">
        <w:t>art.</w:t>
      </w:r>
      <w:r w:rsidR="008C569B">
        <w:t xml:space="preserve"> </w:t>
      </w:r>
      <w:r w:rsidR="00DB7432" w:rsidRPr="007D6611">
        <w:t>5</w:t>
      </w:r>
      <w:r w:rsidR="00DB7432">
        <w:t xml:space="preserve"> w</w:t>
      </w:r>
      <w:r w:rsidR="008C569B">
        <w:t xml:space="preserve"> </w:t>
      </w:r>
      <w:r w:rsidR="00DB7432">
        <w:t>ust.</w:t>
      </w:r>
      <w:r w:rsidR="008C569B">
        <w:t xml:space="preserve"> </w:t>
      </w:r>
      <w:r w:rsidR="00DB7432" w:rsidRPr="007D6611">
        <w:t>7</w:t>
      </w:r>
      <w:r w:rsidR="00DB7432">
        <w:t xml:space="preserve"> w</w:t>
      </w:r>
      <w:r w:rsidR="008C569B">
        <w:t xml:space="preserve"> </w:t>
      </w:r>
      <w:r w:rsidR="00DB7432">
        <w:t>pkt</w:t>
      </w:r>
      <w:r w:rsidR="008C569B">
        <w:t xml:space="preserve"> </w:t>
      </w:r>
      <w:r w:rsidR="00B34C64" w:rsidRPr="007D6611">
        <w:t>4,</w:t>
      </w:r>
      <w:r w:rsidR="00DB7432" w:rsidRPr="007D6611">
        <w:t xml:space="preserve"> w</w:t>
      </w:r>
      <w:r w:rsidR="008C569B">
        <w:t xml:space="preserve"> </w:t>
      </w:r>
      <w:r w:rsidR="00DB7432">
        <w:t>art.</w:t>
      </w:r>
      <w:r w:rsidR="008C569B">
        <w:t xml:space="preserve"> </w:t>
      </w:r>
      <w:r w:rsidR="00DB7432" w:rsidRPr="007D6611">
        <w:t>7</w:t>
      </w:r>
      <w:r w:rsidR="00DB7432">
        <w:t xml:space="preserve"> w</w:t>
      </w:r>
      <w:r w:rsidR="008C569B">
        <w:t xml:space="preserve"> </w:t>
      </w:r>
      <w:r w:rsidR="00DB7432">
        <w:t>ust.</w:t>
      </w:r>
      <w:r w:rsidR="008C569B">
        <w:t xml:space="preserve"> </w:t>
      </w:r>
      <w:r w:rsidR="00DB7432" w:rsidRPr="007D6611">
        <w:t>1</w:t>
      </w:r>
      <w:r w:rsidR="00DB7432">
        <w:t xml:space="preserve"> w</w:t>
      </w:r>
      <w:r w:rsidR="008C569B">
        <w:t xml:space="preserve"> </w:t>
      </w:r>
      <w:r w:rsidR="00DB7432">
        <w:t>pkt</w:t>
      </w:r>
      <w:r w:rsidR="008C569B">
        <w:t xml:space="preserve"> </w:t>
      </w:r>
      <w:r w:rsidR="00DB7432" w:rsidRPr="007D6611">
        <w:t>5</w:t>
      </w:r>
      <w:r w:rsidR="00DB7432">
        <w:t xml:space="preserve"> i</w:t>
      </w:r>
      <w:r w:rsidR="008C569B">
        <w:t xml:space="preserve"> </w:t>
      </w:r>
      <w:r w:rsidR="00DB7432" w:rsidRPr="007D6611">
        <w:t>w</w:t>
      </w:r>
      <w:r w:rsidR="008C569B">
        <w:t xml:space="preserve"> </w:t>
      </w:r>
      <w:r w:rsidR="00DB7432">
        <w:t>ust.</w:t>
      </w:r>
      <w:r w:rsidR="008C569B">
        <w:t xml:space="preserve"> </w:t>
      </w:r>
      <w:r w:rsidR="00DB7432" w:rsidRPr="007D6611">
        <w:t>3</w:t>
      </w:r>
      <w:r w:rsidR="00DB7432">
        <w:t xml:space="preserve"> w</w:t>
      </w:r>
      <w:r w:rsidR="008C569B">
        <w:t xml:space="preserve"> </w:t>
      </w:r>
      <w:r w:rsidR="00DB7432">
        <w:t>pkt</w:t>
      </w:r>
      <w:r w:rsidR="008C569B">
        <w:t xml:space="preserve"> </w:t>
      </w:r>
      <w:r w:rsidR="00730ACB" w:rsidRPr="007D6611">
        <w:t>3,</w:t>
      </w:r>
      <w:r w:rsidR="00DB7432" w:rsidRPr="007D6611">
        <w:t xml:space="preserve"> w</w:t>
      </w:r>
      <w:r w:rsidR="001A34F9">
        <w:t> </w:t>
      </w:r>
      <w:r w:rsidR="00DB7432">
        <w:t>art.</w:t>
      </w:r>
      <w:r w:rsidR="008C569B">
        <w:t xml:space="preserve"> </w:t>
      </w:r>
      <w:r w:rsidR="006D764E" w:rsidRPr="007D6611">
        <w:t>1</w:t>
      </w:r>
      <w:r w:rsidR="00DB7432" w:rsidRPr="007D6611">
        <w:t>1</w:t>
      </w:r>
      <w:r w:rsidR="00DB7432">
        <w:t xml:space="preserve"> w</w:t>
      </w:r>
      <w:r w:rsidR="008C569B">
        <w:t xml:space="preserve"> </w:t>
      </w:r>
      <w:r w:rsidR="00DB7432">
        <w:t>ust.</w:t>
      </w:r>
      <w:r w:rsidR="008C569B">
        <w:t xml:space="preserve"> </w:t>
      </w:r>
      <w:r w:rsidR="00DB7432" w:rsidRPr="007D6611">
        <w:t>2</w:t>
      </w:r>
      <w:r w:rsidR="00DB7432">
        <w:t xml:space="preserve"> w</w:t>
      </w:r>
      <w:r w:rsidR="008C569B">
        <w:t xml:space="preserve"> </w:t>
      </w:r>
      <w:r w:rsidR="0088306E" w:rsidRPr="007D6611">
        <w:t>części wspólnej</w:t>
      </w:r>
      <w:r w:rsidR="006D764E" w:rsidRPr="007D6611">
        <w:t>,</w:t>
      </w:r>
      <w:r w:rsidR="00DB7432" w:rsidRPr="007D6611">
        <w:t xml:space="preserve"> w</w:t>
      </w:r>
      <w:r w:rsidR="008C569B">
        <w:t xml:space="preserve"> </w:t>
      </w:r>
      <w:r w:rsidR="00DB7432">
        <w:t>art.</w:t>
      </w:r>
      <w:r w:rsidR="008C569B">
        <w:t xml:space="preserve"> </w:t>
      </w:r>
      <w:r w:rsidR="00F015CA" w:rsidRPr="007D6611">
        <w:t>44zw</w:t>
      </w:r>
      <w:r w:rsidR="00DB7432" w:rsidRPr="007D6611">
        <w:t xml:space="preserve"> w</w:t>
      </w:r>
      <w:r w:rsidR="008C569B">
        <w:t xml:space="preserve"> </w:t>
      </w:r>
      <w:r w:rsidR="00DB7432">
        <w:t>ust.</w:t>
      </w:r>
      <w:r w:rsidR="008C569B">
        <w:t xml:space="preserve"> </w:t>
      </w:r>
      <w:r w:rsidR="00F015CA" w:rsidRPr="007D6611">
        <w:t>1,</w:t>
      </w:r>
      <w:r w:rsidR="00DB7432" w:rsidRPr="007D6611">
        <w:t xml:space="preserve"> w</w:t>
      </w:r>
      <w:r w:rsidR="008C569B">
        <w:t xml:space="preserve"> </w:t>
      </w:r>
      <w:r w:rsidR="00DB7432">
        <w:t>art.</w:t>
      </w:r>
      <w:r w:rsidR="008C569B">
        <w:t xml:space="preserve"> </w:t>
      </w:r>
      <w:r w:rsidR="00A9080D" w:rsidRPr="007D6611">
        <w:t>44zy</w:t>
      </w:r>
      <w:r w:rsidR="00DB7432" w:rsidRPr="007D6611">
        <w:t xml:space="preserve"> w</w:t>
      </w:r>
      <w:r w:rsidR="008C569B">
        <w:t xml:space="preserve"> </w:t>
      </w:r>
      <w:r w:rsidR="00DB7432">
        <w:t>ust.</w:t>
      </w:r>
      <w:r w:rsidR="008C569B">
        <w:t xml:space="preserve"> </w:t>
      </w:r>
      <w:r w:rsidR="00DB7432" w:rsidRPr="007D6611">
        <w:t>1</w:t>
      </w:r>
      <w:r w:rsidR="008C569B">
        <w:t xml:space="preserve"> </w:t>
      </w:r>
      <w:r w:rsidR="00E56FE0" w:rsidRPr="007D6611">
        <w:t>we wprowadzeniu do wyliczenia</w:t>
      </w:r>
      <w:r w:rsidR="00A9080D" w:rsidRPr="007D6611">
        <w:t>,</w:t>
      </w:r>
      <w:r w:rsidR="00DB7432" w:rsidRPr="007D6611">
        <w:t xml:space="preserve"> w</w:t>
      </w:r>
      <w:r w:rsidR="008C569B">
        <w:t xml:space="preserve"> </w:t>
      </w:r>
      <w:r w:rsidR="00DB7432">
        <w:t>art.</w:t>
      </w:r>
      <w:r w:rsidR="008C569B">
        <w:t xml:space="preserve"> </w:t>
      </w:r>
      <w:r w:rsidR="00B34C5A" w:rsidRPr="007D6611">
        <w:t>44zza</w:t>
      </w:r>
      <w:r w:rsidR="00DB7432" w:rsidRPr="007D6611">
        <w:t xml:space="preserve"> w</w:t>
      </w:r>
      <w:r w:rsidR="008C569B">
        <w:t xml:space="preserve"> </w:t>
      </w:r>
      <w:r w:rsidR="00DB7432">
        <w:t>ust.</w:t>
      </w:r>
      <w:r w:rsidR="008C569B">
        <w:t xml:space="preserve"> </w:t>
      </w:r>
      <w:r w:rsidR="00DB7432" w:rsidRPr="007D6611">
        <w:t>2</w:t>
      </w:r>
      <w:r w:rsidR="00DB7432">
        <w:t xml:space="preserve"> i</w:t>
      </w:r>
      <w:r w:rsidR="008C569B">
        <w:t xml:space="preserve"> </w:t>
      </w:r>
      <w:r w:rsidR="00DB7432" w:rsidRPr="007D6611">
        <w:t>w</w:t>
      </w:r>
      <w:r w:rsidR="008C569B">
        <w:t xml:space="preserve"> </w:t>
      </w:r>
      <w:r w:rsidR="00DB7432">
        <w:t>art.</w:t>
      </w:r>
      <w:r w:rsidR="008C569B">
        <w:t xml:space="preserve"> </w:t>
      </w:r>
      <w:r w:rsidR="00C01336" w:rsidRPr="007D6611">
        <w:t>44zzr</w:t>
      </w:r>
      <w:r w:rsidR="00DB7432" w:rsidRPr="007D6611">
        <w:t xml:space="preserve"> w</w:t>
      </w:r>
      <w:r w:rsidR="008C569B">
        <w:t xml:space="preserve"> </w:t>
      </w:r>
      <w:r w:rsidR="00DB7432">
        <w:t>ust.</w:t>
      </w:r>
      <w:r w:rsidR="008C569B">
        <w:t xml:space="preserve"> </w:t>
      </w:r>
      <w:r w:rsidR="008903C2" w:rsidRPr="007D6611">
        <w:t>9,</w:t>
      </w:r>
      <w:r w:rsidR="00DB7432" w:rsidRPr="007D6611">
        <w:t xml:space="preserve"> w</w:t>
      </w:r>
      <w:r w:rsidR="008C569B">
        <w:t xml:space="preserve"> </w:t>
      </w:r>
      <w:r w:rsidR="00B34C64" w:rsidRPr="007D6611">
        <w:t>różnej liczbie</w:t>
      </w:r>
      <w:r w:rsidR="00DB7432" w:rsidRPr="007D6611">
        <w:t xml:space="preserve"> i</w:t>
      </w:r>
      <w:r w:rsidR="008C569B">
        <w:t xml:space="preserve"> </w:t>
      </w:r>
      <w:r w:rsidR="00B34C64" w:rsidRPr="007D6611">
        <w:t>różnym przypadku, wyrazy</w:t>
      </w:r>
      <w:r w:rsidR="00717DDF" w:rsidRPr="007D6611">
        <w:t xml:space="preserve"> </w:t>
      </w:r>
      <w:r w:rsidR="003F775C">
        <w:t>„</w:t>
      </w:r>
      <w:r w:rsidR="00717DDF" w:rsidRPr="007D6611">
        <w:t>sprawdzian i</w:t>
      </w:r>
      <w:r w:rsidR="003F775C">
        <w:t>”</w:t>
      </w:r>
      <w:r w:rsidR="00717DDF" w:rsidRPr="007D6611">
        <w:t>;</w:t>
      </w:r>
    </w:p>
    <w:p w:rsidR="00550590" w:rsidRDefault="007C4483" w:rsidP="008C569B">
      <w:pPr>
        <w:pStyle w:val="PKTpunkt"/>
        <w:keepNext/>
      </w:pPr>
      <w:r w:rsidRPr="007D6611">
        <w:t>4</w:t>
      </w:r>
      <w:r w:rsidR="00707B63" w:rsidRPr="007D6611">
        <w:t>)</w:t>
      </w:r>
      <w:r w:rsidR="00707B63" w:rsidRPr="007D6611">
        <w:tab/>
        <w:t>w</w:t>
      </w:r>
      <w:r w:rsidR="00DB7432">
        <w:t xml:space="preserve"> art.</w:t>
      </w:r>
      <w:r w:rsidR="008C569B">
        <w:t xml:space="preserve"> </w:t>
      </w:r>
      <w:r w:rsidR="00707B63" w:rsidRPr="007D6611">
        <w:t>5a</w:t>
      </w:r>
      <w:r w:rsidR="00550590">
        <w:t>:</w:t>
      </w:r>
    </w:p>
    <w:p w:rsidR="001D4DE1" w:rsidRPr="007D6611" w:rsidRDefault="00562E37" w:rsidP="008C569B">
      <w:pPr>
        <w:pStyle w:val="LITlitera"/>
        <w:keepNext/>
      </w:pPr>
      <w:r>
        <w:t>a)</w:t>
      </w:r>
      <w:r>
        <w:tab/>
      </w:r>
      <w:r w:rsidR="001D4DE1" w:rsidRPr="007D6611">
        <w:t>ust. 2a otrzymuje brzmienie:</w:t>
      </w:r>
    </w:p>
    <w:p w:rsidR="001D4DE1" w:rsidRDefault="001D4DE1" w:rsidP="00677FE8">
      <w:pPr>
        <w:pStyle w:val="ZLITUSTzmustliter"/>
      </w:pPr>
      <w:r w:rsidRPr="007D6611">
        <w:t xml:space="preserve"> </w:t>
      </w:r>
      <w:r w:rsidR="003F775C">
        <w:t>„</w:t>
      </w:r>
      <w:r w:rsidRPr="007D6611">
        <w:t>2a. Zadaniem oświatowym gminy</w:t>
      </w:r>
      <w:r w:rsidR="00C91CED" w:rsidRPr="007D6611">
        <w:t xml:space="preserve"> i</w:t>
      </w:r>
      <w:r w:rsidR="008C569B">
        <w:t xml:space="preserve"> </w:t>
      </w:r>
      <w:r w:rsidRPr="007D6611">
        <w:t>powiatu jest także zapewnienie dodatkowej, bezpłatnej nauki języka polskiego,</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94a</w:t>
      </w:r>
      <w:r w:rsidR="00DB7432">
        <w:t xml:space="preserve"> ust.</w:t>
      </w:r>
      <w:r w:rsidR="008C569B">
        <w:t xml:space="preserve"> </w:t>
      </w:r>
      <w:r w:rsidR="00DB7432" w:rsidRPr="007D6611">
        <w:t>4</w:t>
      </w:r>
      <w:r w:rsidR="00DB7432">
        <w:t xml:space="preserve"> i</w:t>
      </w:r>
      <w:r w:rsidR="001A34F9">
        <w:t> </w:t>
      </w:r>
      <w:r w:rsidRPr="007D6611">
        <w:t>4b.</w:t>
      </w:r>
      <w:r w:rsidR="003F775C">
        <w:t>”</w:t>
      </w:r>
      <w:r w:rsidR="00562E37">
        <w:t>,</w:t>
      </w:r>
    </w:p>
    <w:p w:rsidR="00655364" w:rsidRDefault="009120D1" w:rsidP="008C569B">
      <w:pPr>
        <w:pStyle w:val="LITlitera"/>
        <w:keepNext/>
      </w:pPr>
      <w:r>
        <w:lastRenderedPageBreak/>
        <w:t>b)</w:t>
      </w:r>
      <w:r>
        <w:tab/>
      </w:r>
      <w:r w:rsidR="00655364">
        <w:t>po</w:t>
      </w:r>
      <w:r w:rsidR="00DB7432">
        <w:t xml:space="preserve"> ust.</w:t>
      </w:r>
      <w:r w:rsidR="008C569B">
        <w:t xml:space="preserve"> </w:t>
      </w:r>
      <w:r w:rsidR="00DB7432">
        <w:t>3</w:t>
      </w:r>
      <w:r w:rsidR="008C569B">
        <w:t xml:space="preserve"> </w:t>
      </w:r>
      <w:r w:rsidR="00655364">
        <w:t>dodaje się</w:t>
      </w:r>
      <w:r w:rsidR="00DB7432">
        <w:t xml:space="preserve"> ust.</w:t>
      </w:r>
      <w:r w:rsidR="008C569B">
        <w:t xml:space="preserve"> </w:t>
      </w:r>
      <w:r w:rsidR="00655364">
        <w:t>3a</w:t>
      </w:r>
      <w:r w:rsidR="00DB7432">
        <w:t xml:space="preserve"> w</w:t>
      </w:r>
      <w:r w:rsidR="008C569B">
        <w:t xml:space="preserve"> </w:t>
      </w:r>
      <w:r w:rsidR="00655364">
        <w:t>brzmieniu:</w:t>
      </w:r>
    </w:p>
    <w:p w:rsidR="00562E37" w:rsidRPr="00562E37" w:rsidRDefault="003F775C" w:rsidP="00677FE8">
      <w:pPr>
        <w:pStyle w:val="ZLITUSTzmustliter"/>
      </w:pPr>
      <w:r>
        <w:t>„</w:t>
      </w:r>
      <w:r w:rsidR="00655364">
        <w:t>3a.</w:t>
      </w:r>
      <w:r w:rsidR="00DB7432">
        <w:t xml:space="preserve"> </w:t>
      </w:r>
      <w:r w:rsidR="00DB7432" w:rsidRPr="00D4264D">
        <w:t>W</w:t>
      </w:r>
      <w:r w:rsidR="008C569B">
        <w:t xml:space="preserve"> </w:t>
      </w:r>
      <w:r w:rsidR="00D4264D" w:rsidRPr="00D4264D">
        <w:t>danym roku budżetowym na realizację zadań wymagających stosowania specjalnej organizacji nauki</w:t>
      </w:r>
      <w:r w:rsidR="00DB7432" w:rsidRPr="00D4264D">
        <w:t xml:space="preserve"> i</w:t>
      </w:r>
      <w:r w:rsidR="008C569B">
        <w:t xml:space="preserve"> </w:t>
      </w:r>
      <w:r w:rsidR="00D4264D" w:rsidRPr="00D4264D">
        <w:t>metod pracy dla dzieci</w:t>
      </w:r>
      <w:r w:rsidR="00DB7432" w:rsidRPr="00D4264D">
        <w:t xml:space="preserve"> i</w:t>
      </w:r>
      <w:r w:rsidR="008C569B">
        <w:t xml:space="preserve"> </w:t>
      </w:r>
      <w:r w:rsidR="00D4264D" w:rsidRPr="00D4264D">
        <w:t>młodzieży jednostka samorządu terytorialnego przeznacza środki</w:t>
      </w:r>
      <w:r w:rsidR="00DB7432" w:rsidRPr="00D4264D">
        <w:t xml:space="preserve"> w</w:t>
      </w:r>
      <w:r w:rsidR="008C569B">
        <w:t xml:space="preserve"> </w:t>
      </w:r>
      <w:r w:rsidR="00D4264D" w:rsidRPr="00D4264D">
        <w:t>wysokości nie mniejszej niż wynikająca</w:t>
      </w:r>
      <w:r w:rsidR="00DB7432" w:rsidRPr="00D4264D">
        <w:t xml:space="preserve"> z</w:t>
      </w:r>
      <w:r w:rsidR="008C569B">
        <w:t xml:space="preserve"> </w:t>
      </w:r>
      <w:r w:rsidR="00D4264D" w:rsidRPr="00D4264D">
        <w:t>podziału części oświatowej subwencji ogólnej dla jednostek samorządu terytorialnego na ten rok, określonego</w:t>
      </w:r>
      <w:r w:rsidR="00DB7432" w:rsidRPr="00D4264D">
        <w:t xml:space="preserve"> w</w:t>
      </w:r>
      <w:r w:rsidR="008C569B">
        <w:t xml:space="preserve"> </w:t>
      </w:r>
      <w:r w:rsidR="00D4264D" w:rsidRPr="00D4264D">
        <w:t>przepisach wydanych na podstawie</w:t>
      </w:r>
      <w:r w:rsidR="00DB7432">
        <w:t xml:space="preserve"> art.</w:t>
      </w:r>
      <w:r w:rsidR="008C569B">
        <w:t xml:space="preserve"> </w:t>
      </w:r>
      <w:r w:rsidR="00D4264D" w:rsidRPr="00D4264D">
        <w:t>2</w:t>
      </w:r>
      <w:r w:rsidR="00DB7432" w:rsidRPr="00D4264D">
        <w:t>8</w:t>
      </w:r>
      <w:r w:rsidR="00DB7432">
        <w:t xml:space="preserve"> ust.</w:t>
      </w:r>
      <w:r w:rsidR="008C569B">
        <w:t xml:space="preserve"> </w:t>
      </w:r>
      <w:r w:rsidR="00DB7432" w:rsidRPr="00D4264D">
        <w:t>6</w:t>
      </w:r>
      <w:r w:rsidR="008C569B">
        <w:t xml:space="preserve"> </w:t>
      </w:r>
      <w:r w:rsidR="00D4264D" w:rsidRPr="00D4264D">
        <w:t>ustawy</w:t>
      </w:r>
      <w:r w:rsidR="00DB7432" w:rsidRPr="00D4264D">
        <w:t xml:space="preserve"> z</w:t>
      </w:r>
      <w:r w:rsidR="008C569B">
        <w:t xml:space="preserve"> </w:t>
      </w:r>
      <w:r w:rsidR="00D4264D" w:rsidRPr="00D4264D">
        <w:t>dnia 1</w:t>
      </w:r>
      <w:r w:rsidR="00DB7432" w:rsidRPr="00D4264D">
        <w:t>3</w:t>
      </w:r>
      <w:r w:rsidR="008C569B">
        <w:t xml:space="preserve"> </w:t>
      </w:r>
      <w:r w:rsidR="00D4264D" w:rsidRPr="00D4264D">
        <w:t>listopada 200</w:t>
      </w:r>
      <w:r w:rsidR="00DB7432" w:rsidRPr="00D4264D">
        <w:t>3</w:t>
      </w:r>
      <w:r w:rsidR="008C569B">
        <w:t xml:space="preserve"> </w:t>
      </w:r>
      <w:r w:rsidR="00D4264D" w:rsidRPr="00D4264D">
        <w:t>r.</w:t>
      </w:r>
      <w:r w:rsidR="00DB7432" w:rsidRPr="00D4264D">
        <w:t xml:space="preserve"> o</w:t>
      </w:r>
      <w:r w:rsidR="008C569B">
        <w:t xml:space="preserve"> </w:t>
      </w:r>
      <w:r w:rsidR="00D4264D" w:rsidRPr="00D4264D">
        <w:t>dochodach jednostek samorządu terytorialnego,</w:t>
      </w:r>
      <w:r w:rsidR="00DB7432" w:rsidRPr="00D4264D">
        <w:t xml:space="preserve"> w</w:t>
      </w:r>
      <w:r w:rsidR="008C569B">
        <w:t xml:space="preserve"> </w:t>
      </w:r>
      <w:r w:rsidR="00D4264D" w:rsidRPr="00D4264D">
        <w:t>zakresie tych zadań.</w:t>
      </w:r>
      <w:r>
        <w:t>”</w:t>
      </w:r>
      <w:r w:rsidR="00751C8B">
        <w:t>;</w:t>
      </w:r>
    </w:p>
    <w:p w:rsidR="005217B4" w:rsidRPr="007D6611" w:rsidRDefault="004A3582" w:rsidP="00A70EA1">
      <w:pPr>
        <w:pStyle w:val="PKTpunkt"/>
      </w:pPr>
      <w:r w:rsidRPr="007D6611">
        <w:t>5</w:t>
      </w:r>
      <w:r w:rsidR="003F6D9B" w:rsidRPr="007D6611">
        <w:t>)</w:t>
      </w:r>
      <w:r w:rsidR="003F6D9B" w:rsidRPr="007D6611">
        <w:tab/>
        <w:t xml:space="preserve">skreśla się </w:t>
      </w:r>
      <w:r w:rsidR="00C62067" w:rsidRPr="007D6611">
        <w:t>użyt</w:t>
      </w:r>
      <w:r w:rsidR="00C62067">
        <w:t>y</w:t>
      </w:r>
      <w:r w:rsidR="00DB7432" w:rsidRPr="007D6611">
        <w:t xml:space="preserve"> w</w:t>
      </w:r>
      <w:r w:rsidR="008C569B">
        <w:t xml:space="preserve"> </w:t>
      </w:r>
      <w:r w:rsidR="00DB7432">
        <w:t>art.</w:t>
      </w:r>
      <w:r w:rsidR="008C569B">
        <w:t xml:space="preserve"> </w:t>
      </w:r>
      <w:r w:rsidR="003F6D9B" w:rsidRPr="007D6611">
        <w:t>5a</w:t>
      </w:r>
      <w:r w:rsidR="008C569B">
        <w:t xml:space="preserve"> </w:t>
      </w:r>
      <w:r w:rsidR="00DB7432" w:rsidRPr="007D6611">
        <w:t>w</w:t>
      </w:r>
      <w:r w:rsidR="008C569B">
        <w:t xml:space="preserve"> </w:t>
      </w:r>
      <w:r w:rsidR="00DB7432">
        <w:t>ust.</w:t>
      </w:r>
      <w:r w:rsidR="008C569B">
        <w:t xml:space="preserve"> </w:t>
      </w:r>
      <w:r w:rsidR="00DB7432" w:rsidRPr="007D6611">
        <w:t>4</w:t>
      </w:r>
      <w:r w:rsidR="00DB7432">
        <w:t xml:space="preserve"> w</w:t>
      </w:r>
      <w:r w:rsidR="008C569B">
        <w:t xml:space="preserve"> </w:t>
      </w:r>
      <w:r w:rsidR="00DB7432">
        <w:t>pkt</w:t>
      </w:r>
      <w:r w:rsidR="008C569B">
        <w:t xml:space="preserve"> </w:t>
      </w:r>
      <w:r w:rsidR="003F6D9B" w:rsidRPr="007D6611">
        <w:t>1,</w:t>
      </w:r>
      <w:r w:rsidR="00DB7432" w:rsidRPr="007D6611">
        <w:t xml:space="preserve"> w</w:t>
      </w:r>
      <w:r w:rsidR="008C569B">
        <w:t xml:space="preserve"> </w:t>
      </w:r>
      <w:r w:rsidR="00DB7432">
        <w:t>art.</w:t>
      </w:r>
      <w:r w:rsidR="008C569B">
        <w:t xml:space="preserve"> </w:t>
      </w:r>
      <w:r w:rsidR="00DB7432" w:rsidRPr="007D6611">
        <w:t>9</w:t>
      </w:r>
      <w:r w:rsidR="00DB7432">
        <w:t xml:space="preserve"> w</w:t>
      </w:r>
      <w:r w:rsidR="008C569B">
        <w:t xml:space="preserve"> </w:t>
      </w:r>
      <w:r w:rsidR="00DB7432">
        <w:t>ust.</w:t>
      </w:r>
      <w:r w:rsidR="008C569B">
        <w:t xml:space="preserve"> </w:t>
      </w:r>
      <w:r w:rsidR="002528B7" w:rsidRPr="007D6611">
        <w:t>3,</w:t>
      </w:r>
      <w:r w:rsidR="00DB7432" w:rsidRPr="007D6611">
        <w:t xml:space="preserve"> w</w:t>
      </w:r>
      <w:r w:rsidR="008C569B">
        <w:t xml:space="preserve"> </w:t>
      </w:r>
      <w:r w:rsidR="00DB7432">
        <w:t>art.</w:t>
      </w:r>
      <w:r w:rsidR="008C569B">
        <w:t xml:space="preserve"> </w:t>
      </w:r>
      <w:r w:rsidR="00735308" w:rsidRPr="007D6611">
        <w:t>9a</w:t>
      </w:r>
      <w:r w:rsidR="00DB7432" w:rsidRPr="007D6611">
        <w:t xml:space="preserve"> w</w:t>
      </w:r>
      <w:r w:rsidR="008C569B">
        <w:t xml:space="preserve"> </w:t>
      </w:r>
      <w:r w:rsidR="00DB7432">
        <w:t>ust.</w:t>
      </w:r>
      <w:r w:rsidR="008C569B">
        <w:t xml:space="preserve"> </w:t>
      </w:r>
      <w:r w:rsidR="00DB7432" w:rsidRPr="007D6611">
        <w:t>2</w:t>
      </w:r>
      <w:r w:rsidR="00DB7432">
        <w:t xml:space="preserve"> </w:t>
      </w:r>
      <w:r w:rsidR="001A34F9">
        <w:br/>
      </w:r>
      <w:r w:rsidR="00DB7432">
        <w:t>w</w:t>
      </w:r>
      <w:r w:rsidR="008C569B">
        <w:t xml:space="preserve"> </w:t>
      </w:r>
      <w:r w:rsidR="00DB7432">
        <w:t>pkt</w:t>
      </w:r>
      <w:r w:rsidR="008C569B">
        <w:t xml:space="preserve"> </w:t>
      </w:r>
      <w:r w:rsidR="00735308" w:rsidRPr="007D6611">
        <w:t>1–5</w:t>
      </w:r>
      <w:r w:rsidR="006A2A08" w:rsidRPr="007D6611">
        <w:t>,</w:t>
      </w:r>
      <w:r w:rsidR="00735308" w:rsidRPr="007D6611">
        <w:t xml:space="preserve"> </w:t>
      </w:r>
      <w:r w:rsidR="00DB7432" w:rsidRPr="007D6611">
        <w:t>9</w:t>
      </w:r>
      <w:r w:rsidR="00DB7432">
        <w:t xml:space="preserve"> i</w:t>
      </w:r>
      <w:r w:rsidR="008C569B">
        <w:t xml:space="preserve"> </w:t>
      </w:r>
      <w:r w:rsidR="006A2A08" w:rsidRPr="007D6611">
        <w:t>10</w:t>
      </w:r>
      <w:r w:rsidR="00AD51D4" w:rsidRPr="007D6611">
        <w:t>,</w:t>
      </w:r>
      <w:r w:rsidR="00DB7432" w:rsidRPr="007D6611">
        <w:t xml:space="preserve"> w</w:t>
      </w:r>
      <w:r w:rsidR="008C569B">
        <w:t xml:space="preserve"> </w:t>
      </w:r>
      <w:r w:rsidR="00DB7432">
        <w:t>art.</w:t>
      </w:r>
      <w:r w:rsidR="008C569B">
        <w:t xml:space="preserve"> </w:t>
      </w:r>
      <w:r w:rsidR="003B1E1A" w:rsidRPr="007D6611">
        <w:t>9c</w:t>
      </w:r>
      <w:r w:rsidR="00DB7432" w:rsidRPr="007D6611">
        <w:t xml:space="preserve"> w</w:t>
      </w:r>
      <w:r w:rsidR="008C569B">
        <w:t xml:space="preserve"> </w:t>
      </w:r>
      <w:r w:rsidR="00DB7432">
        <w:t>ust.</w:t>
      </w:r>
      <w:r w:rsidR="008C569B">
        <w:t xml:space="preserve"> </w:t>
      </w:r>
      <w:r w:rsidR="00DB7432" w:rsidRPr="007D6611">
        <w:t>2</w:t>
      </w:r>
      <w:r w:rsidR="00DB7432">
        <w:t xml:space="preserve"> w</w:t>
      </w:r>
      <w:r w:rsidR="008C569B">
        <w:t xml:space="preserve"> </w:t>
      </w:r>
      <w:r w:rsidR="00DB7432">
        <w:t>pkt</w:t>
      </w:r>
      <w:r w:rsidR="008C569B">
        <w:t xml:space="preserve"> </w:t>
      </w:r>
      <w:r w:rsidR="000601F1" w:rsidRPr="007D6611">
        <w:t>1, 2, 5,</w:t>
      </w:r>
      <w:r w:rsidR="00DB7432" w:rsidRPr="007D6611">
        <w:t xml:space="preserve"> w</w:t>
      </w:r>
      <w:r w:rsidR="008C569B">
        <w:t xml:space="preserve"> </w:t>
      </w:r>
      <w:r w:rsidR="00DB7432">
        <w:t>pkt</w:t>
      </w:r>
      <w:r w:rsidR="008C569B">
        <w:t xml:space="preserve"> </w:t>
      </w:r>
      <w:r w:rsidR="00DB7432" w:rsidRPr="007D6611">
        <w:t>6</w:t>
      </w:r>
      <w:r w:rsidR="00DB7432">
        <w:t xml:space="preserve"> w</w:t>
      </w:r>
      <w:r w:rsidR="008C569B">
        <w:t xml:space="preserve"> </w:t>
      </w:r>
      <w:r w:rsidR="00DB7432">
        <w:t>lit.</w:t>
      </w:r>
      <w:r w:rsidR="008C569B">
        <w:t xml:space="preserve"> </w:t>
      </w:r>
      <w:r w:rsidR="00DB7432" w:rsidRPr="007D6611">
        <w:t>a</w:t>
      </w:r>
      <w:r w:rsidR="008C569B">
        <w:t xml:space="preserve"> </w:t>
      </w:r>
      <w:r w:rsidR="00DB7432" w:rsidRPr="007D6611">
        <w:t>i</w:t>
      </w:r>
      <w:r w:rsidR="008C569B">
        <w:t xml:space="preserve"> </w:t>
      </w:r>
      <w:r w:rsidR="00DB7432" w:rsidRPr="007D6611">
        <w:t>w</w:t>
      </w:r>
      <w:r w:rsidR="008C569B">
        <w:t xml:space="preserve"> </w:t>
      </w:r>
      <w:r w:rsidR="00DB7432">
        <w:t>pkt</w:t>
      </w:r>
      <w:r w:rsidR="008C569B">
        <w:t xml:space="preserve"> </w:t>
      </w:r>
      <w:r w:rsidR="003B1E1A" w:rsidRPr="007D6611">
        <w:t>11,</w:t>
      </w:r>
      <w:r w:rsidR="00DB7432" w:rsidRPr="007D6611">
        <w:t xml:space="preserve"> w</w:t>
      </w:r>
      <w:r w:rsidR="008C569B">
        <w:t xml:space="preserve"> </w:t>
      </w:r>
      <w:r w:rsidR="00DB7432">
        <w:t>ust.</w:t>
      </w:r>
      <w:r w:rsidR="008C569B">
        <w:t xml:space="preserve"> </w:t>
      </w:r>
      <w:r w:rsidR="003B1E1A" w:rsidRPr="007D6611">
        <w:t>2b,</w:t>
      </w:r>
      <w:r w:rsidR="00DB7432" w:rsidRPr="007D6611">
        <w:t xml:space="preserve"> w</w:t>
      </w:r>
      <w:r w:rsidR="001A34F9">
        <w:t> </w:t>
      </w:r>
      <w:r w:rsidR="00DB7432">
        <w:t>ust.</w:t>
      </w:r>
      <w:r w:rsidR="008C569B">
        <w:t xml:space="preserve"> </w:t>
      </w:r>
      <w:r w:rsidR="00DB7432" w:rsidRPr="007D6611">
        <w:t>3</w:t>
      </w:r>
      <w:r w:rsidR="00DB7432">
        <w:t xml:space="preserve"> w</w:t>
      </w:r>
      <w:r w:rsidR="008C569B">
        <w:t xml:space="preserve"> </w:t>
      </w:r>
      <w:r w:rsidR="00DB7432">
        <w:t>pkt</w:t>
      </w:r>
      <w:r w:rsidR="008C569B">
        <w:t xml:space="preserve"> </w:t>
      </w:r>
      <w:r w:rsidR="00DB7432" w:rsidRPr="007D6611">
        <w:t>1</w:t>
      </w:r>
      <w:r w:rsidR="00DB7432">
        <w:t xml:space="preserve"> i</w:t>
      </w:r>
      <w:r w:rsidR="008C569B">
        <w:t xml:space="preserve"> </w:t>
      </w:r>
      <w:r w:rsidR="003B1E1A" w:rsidRPr="007D6611">
        <w:t>4,</w:t>
      </w:r>
      <w:r w:rsidR="00DB7432" w:rsidRPr="007D6611">
        <w:t xml:space="preserve"> w</w:t>
      </w:r>
      <w:r w:rsidR="008C569B">
        <w:t xml:space="preserve"> </w:t>
      </w:r>
      <w:r w:rsidR="00DB7432">
        <w:t>ust.</w:t>
      </w:r>
      <w:r w:rsidR="008C569B">
        <w:t xml:space="preserve"> </w:t>
      </w:r>
      <w:r w:rsidR="00DB7432" w:rsidRPr="007D6611">
        <w:t>5</w:t>
      </w:r>
      <w:r w:rsidR="00DB7432">
        <w:t xml:space="preserve"> w</w:t>
      </w:r>
      <w:r w:rsidR="008C569B">
        <w:t xml:space="preserve"> </w:t>
      </w:r>
      <w:r w:rsidR="00DB7432">
        <w:t>pkt</w:t>
      </w:r>
      <w:r w:rsidR="008C569B">
        <w:t xml:space="preserve"> </w:t>
      </w:r>
      <w:r w:rsidR="00DB7432" w:rsidRPr="007D6611">
        <w:t>2</w:t>
      </w:r>
      <w:r w:rsidR="00DB7432">
        <w:t xml:space="preserve"> w</w:t>
      </w:r>
      <w:r w:rsidR="008C569B">
        <w:t xml:space="preserve"> </w:t>
      </w:r>
      <w:r w:rsidR="00DB7432">
        <w:t>lit.</w:t>
      </w:r>
      <w:r w:rsidR="008C569B">
        <w:t xml:space="preserve"> </w:t>
      </w:r>
      <w:r w:rsidR="00E4570C" w:rsidRPr="007D6611">
        <w:t>b</w:t>
      </w:r>
      <w:r w:rsidR="00DB7432" w:rsidRPr="007D6611">
        <w:t xml:space="preserve"> i</w:t>
      </w:r>
      <w:r w:rsidR="008C569B">
        <w:t xml:space="preserve"> </w:t>
      </w:r>
      <w:r w:rsidR="00E4570C" w:rsidRPr="007D6611">
        <w:t>c,</w:t>
      </w:r>
      <w:r w:rsidR="00DB7432" w:rsidRPr="007D6611">
        <w:t xml:space="preserve"> w</w:t>
      </w:r>
      <w:r w:rsidR="008C569B">
        <w:t xml:space="preserve"> </w:t>
      </w:r>
      <w:r w:rsidR="00DB7432">
        <w:t>ust.</w:t>
      </w:r>
      <w:r w:rsidR="008C569B">
        <w:t xml:space="preserve"> </w:t>
      </w:r>
      <w:r w:rsidR="00DB7432" w:rsidRPr="007D6611">
        <w:t>9</w:t>
      </w:r>
      <w:r w:rsidR="00DB7432">
        <w:t xml:space="preserve"> i</w:t>
      </w:r>
      <w:r w:rsidR="008C569B">
        <w:t xml:space="preserve"> </w:t>
      </w:r>
      <w:r w:rsidR="00DB7432" w:rsidRPr="007D6611">
        <w:t>w</w:t>
      </w:r>
      <w:r w:rsidR="008C569B">
        <w:t xml:space="preserve"> </w:t>
      </w:r>
      <w:r w:rsidR="00DB7432">
        <w:t>ust.</w:t>
      </w:r>
      <w:r w:rsidR="008C569B">
        <w:t xml:space="preserve"> </w:t>
      </w:r>
      <w:r w:rsidR="003B1E1A" w:rsidRPr="007D6611">
        <w:t>11</w:t>
      </w:r>
      <w:r w:rsidR="00BC2AE8" w:rsidRPr="007D6611">
        <w:t>,</w:t>
      </w:r>
      <w:r w:rsidR="00DB7432" w:rsidRPr="007D6611">
        <w:t xml:space="preserve"> w</w:t>
      </w:r>
      <w:r w:rsidR="008C569B">
        <w:t xml:space="preserve"> </w:t>
      </w:r>
      <w:r w:rsidR="00DB7432">
        <w:t>art.</w:t>
      </w:r>
      <w:r w:rsidR="008C569B">
        <w:t xml:space="preserve"> </w:t>
      </w:r>
      <w:r w:rsidR="00BC2AE8" w:rsidRPr="007D6611">
        <w:t>9e</w:t>
      </w:r>
      <w:r w:rsidR="00DB7432" w:rsidRPr="007D6611">
        <w:t xml:space="preserve"> w</w:t>
      </w:r>
      <w:r w:rsidR="008C569B">
        <w:t xml:space="preserve"> </w:t>
      </w:r>
      <w:r w:rsidR="00DB7432">
        <w:t>ust.</w:t>
      </w:r>
      <w:r w:rsidR="008C569B">
        <w:t xml:space="preserve"> </w:t>
      </w:r>
      <w:r w:rsidR="00DB7432" w:rsidRPr="007D6611">
        <w:t>1</w:t>
      </w:r>
      <w:r w:rsidR="00DB7432">
        <w:t xml:space="preserve"> i</w:t>
      </w:r>
      <w:r w:rsidR="001A34F9">
        <w:t> </w:t>
      </w:r>
      <w:r w:rsidR="00BC2AE8" w:rsidRPr="007D6611">
        <w:t>3,</w:t>
      </w:r>
      <w:r w:rsidR="00DB7432" w:rsidRPr="007D6611">
        <w:t xml:space="preserve"> w</w:t>
      </w:r>
      <w:r w:rsidR="008C569B">
        <w:t xml:space="preserve"> </w:t>
      </w:r>
      <w:r w:rsidR="00DB7432">
        <w:t>art.</w:t>
      </w:r>
      <w:r w:rsidR="008C569B">
        <w:t xml:space="preserve"> </w:t>
      </w:r>
      <w:r w:rsidR="0082689D" w:rsidRPr="007D6611">
        <w:t>44zzr</w:t>
      </w:r>
      <w:r w:rsidR="00DB7432" w:rsidRPr="007D6611">
        <w:t xml:space="preserve"> w</w:t>
      </w:r>
      <w:r w:rsidR="008C569B">
        <w:t xml:space="preserve"> </w:t>
      </w:r>
      <w:r w:rsidR="00DB7432">
        <w:t>ust.</w:t>
      </w:r>
      <w:r w:rsidR="008C569B">
        <w:t xml:space="preserve"> </w:t>
      </w:r>
      <w:r w:rsidR="0082689D" w:rsidRPr="007D6611">
        <w:t>1–6, 8</w:t>
      </w:r>
      <w:r w:rsidR="00C01336" w:rsidRPr="007D6611">
        <w:t>,</w:t>
      </w:r>
      <w:r w:rsidR="00DB7432" w:rsidRPr="007D6611">
        <w:t xml:space="preserve"> w</w:t>
      </w:r>
      <w:r w:rsidR="008C569B">
        <w:t xml:space="preserve"> </w:t>
      </w:r>
      <w:r w:rsidR="00DB7432">
        <w:t>ust.</w:t>
      </w:r>
      <w:r w:rsidR="008C569B">
        <w:t xml:space="preserve"> </w:t>
      </w:r>
      <w:r w:rsidR="00C01336" w:rsidRPr="007D6611">
        <w:t>1</w:t>
      </w:r>
      <w:r w:rsidR="00DB7432" w:rsidRPr="007D6611">
        <w:t>0</w:t>
      </w:r>
      <w:r w:rsidR="008C569B">
        <w:t xml:space="preserve"> </w:t>
      </w:r>
      <w:r w:rsidR="00C96CC5" w:rsidRPr="007D6611">
        <w:t>we wprowadzeniu do wyliczenia</w:t>
      </w:r>
      <w:r w:rsidR="00DB7432" w:rsidRPr="007D6611">
        <w:t xml:space="preserve"> i</w:t>
      </w:r>
      <w:r w:rsidR="008C569B">
        <w:t xml:space="preserve"> </w:t>
      </w:r>
      <w:r w:rsidR="00DB7432" w:rsidRPr="007D6611">
        <w:t>w</w:t>
      </w:r>
      <w:r w:rsidR="008C569B">
        <w:t xml:space="preserve"> </w:t>
      </w:r>
      <w:r w:rsidR="00DB7432">
        <w:t>pkt</w:t>
      </w:r>
      <w:r w:rsidR="008C569B">
        <w:t xml:space="preserve"> </w:t>
      </w:r>
      <w:r w:rsidR="00C96CC5" w:rsidRPr="007D6611">
        <w:t>4–6,</w:t>
      </w:r>
      <w:r w:rsidR="00DB7432" w:rsidRPr="007D6611">
        <w:t xml:space="preserve"> w</w:t>
      </w:r>
      <w:r w:rsidR="001A34F9">
        <w:t> </w:t>
      </w:r>
      <w:r w:rsidR="00DB7432">
        <w:t>ust.</w:t>
      </w:r>
      <w:r w:rsidR="008C569B">
        <w:t xml:space="preserve"> </w:t>
      </w:r>
      <w:r w:rsidR="00C01336" w:rsidRPr="007D6611">
        <w:t>12, 13, 1</w:t>
      </w:r>
      <w:r w:rsidR="00DB7432" w:rsidRPr="007D6611">
        <w:t>6</w:t>
      </w:r>
      <w:r w:rsidR="00DB7432">
        <w:t xml:space="preserve"> i</w:t>
      </w:r>
      <w:r w:rsidR="008C569B">
        <w:t xml:space="preserve"> </w:t>
      </w:r>
      <w:r w:rsidR="00C01336" w:rsidRPr="007D6611">
        <w:t>17</w:t>
      </w:r>
      <w:r w:rsidR="009B31E4" w:rsidRPr="007D6611">
        <w:t>,</w:t>
      </w:r>
      <w:r w:rsidR="00DB7432" w:rsidRPr="007D6611">
        <w:t xml:space="preserve"> w</w:t>
      </w:r>
      <w:r w:rsidR="008C569B">
        <w:t xml:space="preserve"> </w:t>
      </w:r>
      <w:r w:rsidR="00DB7432">
        <w:t>art.</w:t>
      </w:r>
      <w:r w:rsidR="008C569B">
        <w:t xml:space="preserve"> </w:t>
      </w:r>
      <w:r w:rsidR="009B31E4" w:rsidRPr="007D6611">
        <w:t>44zzs</w:t>
      </w:r>
      <w:r w:rsidR="00DB7432" w:rsidRPr="007D6611">
        <w:t xml:space="preserve"> w</w:t>
      </w:r>
      <w:r w:rsidR="008C569B">
        <w:t xml:space="preserve"> </w:t>
      </w:r>
      <w:r w:rsidR="00DB7432">
        <w:t>ust.</w:t>
      </w:r>
      <w:r w:rsidR="008C569B">
        <w:t xml:space="preserve"> </w:t>
      </w:r>
      <w:r w:rsidR="004B39E1" w:rsidRPr="007D6611">
        <w:t>1–3</w:t>
      </w:r>
      <w:r w:rsidR="00BB3B0E" w:rsidRPr="007D6611">
        <w:t>,</w:t>
      </w:r>
      <w:r w:rsidR="00DB7432" w:rsidRPr="007D6611">
        <w:t xml:space="preserve"> w</w:t>
      </w:r>
      <w:r w:rsidR="008C569B">
        <w:t xml:space="preserve"> </w:t>
      </w:r>
      <w:r w:rsidR="00DB7432">
        <w:t>ust.</w:t>
      </w:r>
      <w:r w:rsidR="008C569B">
        <w:t xml:space="preserve"> </w:t>
      </w:r>
      <w:r w:rsidR="00DB7432" w:rsidRPr="007D6611">
        <w:t>4</w:t>
      </w:r>
      <w:r w:rsidR="00DB7432">
        <w:t xml:space="preserve"> w</w:t>
      </w:r>
      <w:r w:rsidR="008C569B">
        <w:t xml:space="preserve"> </w:t>
      </w:r>
      <w:r w:rsidR="00DB7432">
        <w:t>pkt</w:t>
      </w:r>
      <w:r w:rsidR="008C569B">
        <w:t xml:space="preserve"> </w:t>
      </w:r>
      <w:r w:rsidR="004B39E1" w:rsidRPr="007D6611">
        <w:t>1</w:t>
      </w:r>
      <w:r w:rsidR="00E527E2" w:rsidRPr="007D6611">
        <w:t>,</w:t>
      </w:r>
      <w:r w:rsidR="00DB7432" w:rsidRPr="007D6611">
        <w:t xml:space="preserve"> w</w:t>
      </w:r>
      <w:r w:rsidR="008C569B">
        <w:t xml:space="preserve"> </w:t>
      </w:r>
      <w:r w:rsidR="00DB7432">
        <w:t>ust.</w:t>
      </w:r>
      <w:r w:rsidR="008C569B">
        <w:t xml:space="preserve"> </w:t>
      </w:r>
      <w:r w:rsidR="00DB7432" w:rsidRPr="007D6611">
        <w:t>5</w:t>
      </w:r>
      <w:r w:rsidR="00DB7432">
        <w:t xml:space="preserve"> i</w:t>
      </w:r>
      <w:r w:rsidR="008C569B">
        <w:t xml:space="preserve"> </w:t>
      </w:r>
      <w:r w:rsidR="00E527E2" w:rsidRPr="007D6611">
        <w:t>6,</w:t>
      </w:r>
      <w:r w:rsidR="00DB7432" w:rsidRPr="007D6611">
        <w:t xml:space="preserve"> w</w:t>
      </w:r>
      <w:r w:rsidR="008C569B">
        <w:t xml:space="preserve"> </w:t>
      </w:r>
      <w:r w:rsidR="00DB7432">
        <w:t>art.</w:t>
      </w:r>
      <w:r w:rsidR="008C569B">
        <w:t xml:space="preserve"> </w:t>
      </w:r>
      <w:r w:rsidR="00D74341" w:rsidRPr="007D6611">
        <w:t>44zzt,</w:t>
      </w:r>
      <w:r w:rsidR="00DB7432" w:rsidRPr="007D6611">
        <w:t xml:space="preserve"> w</w:t>
      </w:r>
      <w:r w:rsidR="008C569B">
        <w:t xml:space="preserve"> </w:t>
      </w:r>
      <w:r w:rsidR="00DB7432">
        <w:t>art.</w:t>
      </w:r>
      <w:r w:rsidR="008C569B">
        <w:t xml:space="preserve"> </w:t>
      </w:r>
      <w:r w:rsidR="00BF0CAD" w:rsidRPr="007D6611">
        <w:t>44zzv</w:t>
      </w:r>
      <w:r w:rsidR="00DB7432" w:rsidRPr="007D6611">
        <w:t xml:space="preserve"> w</w:t>
      </w:r>
      <w:r w:rsidR="008C569B">
        <w:t xml:space="preserve"> </w:t>
      </w:r>
      <w:r w:rsidR="00E527E2" w:rsidRPr="007D6611">
        <w:t>części wspólnej</w:t>
      </w:r>
      <w:r w:rsidR="00BF0CAD" w:rsidRPr="007D6611">
        <w:t>,</w:t>
      </w:r>
      <w:r w:rsidR="00DB7432" w:rsidRPr="007D6611">
        <w:t xml:space="preserve"> w</w:t>
      </w:r>
      <w:r w:rsidR="008C569B">
        <w:t xml:space="preserve"> </w:t>
      </w:r>
      <w:r w:rsidR="00DB7432">
        <w:t>art.</w:t>
      </w:r>
      <w:r w:rsidR="008C569B">
        <w:t xml:space="preserve"> </w:t>
      </w:r>
      <w:r w:rsidR="00964044" w:rsidRPr="007D6611">
        <w:t>44zzy</w:t>
      </w:r>
      <w:r w:rsidR="00DB7432" w:rsidRPr="007D6611">
        <w:t xml:space="preserve"> w</w:t>
      </w:r>
      <w:r w:rsidR="008C569B">
        <w:t xml:space="preserve"> </w:t>
      </w:r>
      <w:r w:rsidR="00DB7432">
        <w:t>ust.</w:t>
      </w:r>
      <w:r w:rsidR="008C569B">
        <w:t xml:space="preserve"> </w:t>
      </w:r>
      <w:r w:rsidR="00DB7432" w:rsidRPr="007D6611">
        <w:t>7</w:t>
      </w:r>
      <w:r w:rsidR="00DB7432">
        <w:t xml:space="preserve"> i</w:t>
      </w:r>
      <w:r w:rsidR="008C569B">
        <w:t xml:space="preserve"> </w:t>
      </w:r>
      <w:r w:rsidR="00964044" w:rsidRPr="007D6611">
        <w:t>1</w:t>
      </w:r>
      <w:r w:rsidR="00DB7432" w:rsidRPr="007D6611">
        <w:t>1</w:t>
      </w:r>
      <w:r w:rsidR="008C569B">
        <w:t xml:space="preserve"> </w:t>
      </w:r>
      <w:r w:rsidR="009514BA">
        <w:t>oraz</w:t>
      </w:r>
      <w:r w:rsidR="00DB7432" w:rsidRPr="007D6611">
        <w:t xml:space="preserve"> w</w:t>
      </w:r>
      <w:r w:rsidR="008C569B">
        <w:t xml:space="preserve"> </w:t>
      </w:r>
      <w:r w:rsidR="00DB7432">
        <w:t>art.</w:t>
      </w:r>
      <w:r w:rsidR="008C569B">
        <w:t xml:space="preserve"> </w:t>
      </w:r>
      <w:r w:rsidR="00AD431F" w:rsidRPr="007D6611">
        <w:t>44zzza</w:t>
      </w:r>
      <w:r w:rsidR="002C355B" w:rsidRPr="007D6611">
        <w:t xml:space="preserve"> we</w:t>
      </w:r>
      <w:r w:rsidR="001A34F9">
        <w:t> </w:t>
      </w:r>
      <w:r w:rsidR="002C355B" w:rsidRPr="007D6611">
        <w:t>wprowadzeniu do wyliczenia,</w:t>
      </w:r>
      <w:r w:rsidR="00DB7432" w:rsidRPr="007D6611">
        <w:t xml:space="preserve"> w</w:t>
      </w:r>
      <w:r w:rsidR="008C569B">
        <w:t xml:space="preserve"> </w:t>
      </w:r>
      <w:r w:rsidR="00DB7432">
        <w:t>pkt</w:t>
      </w:r>
      <w:r w:rsidR="008C569B">
        <w:t xml:space="preserve"> </w:t>
      </w:r>
      <w:r w:rsidR="002C355B" w:rsidRPr="007D6611">
        <w:t>1, 4, 10–1</w:t>
      </w:r>
      <w:r w:rsidR="00DB7432" w:rsidRPr="007D6611">
        <w:t>2</w:t>
      </w:r>
      <w:r w:rsidR="008C569B">
        <w:t xml:space="preserve"> </w:t>
      </w:r>
      <w:r w:rsidR="009514BA">
        <w:t>i</w:t>
      </w:r>
      <w:r w:rsidR="00DB7432" w:rsidRPr="007D6611">
        <w:t xml:space="preserve"> w</w:t>
      </w:r>
      <w:r w:rsidR="008C569B">
        <w:t xml:space="preserve"> </w:t>
      </w:r>
      <w:r w:rsidR="002C355B" w:rsidRPr="007D6611">
        <w:t>części wspólnej</w:t>
      </w:r>
      <w:r w:rsidR="00B34C5A" w:rsidRPr="007D6611">
        <w:t>,</w:t>
      </w:r>
      <w:r w:rsidR="00DB7432" w:rsidRPr="007D6611">
        <w:t xml:space="preserve"> w</w:t>
      </w:r>
      <w:r w:rsidR="008C569B">
        <w:t xml:space="preserve"> </w:t>
      </w:r>
      <w:r w:rsidR="003F6D9B" w:rsidRPr="007D6611">
        <w:t>różn</w:t>
      </w:r>
      <w:r w:rsidR="009559D7" w:rsidRPr="007D6611">
        <w:t xml:space="preserve">ym </w:t>
      </w:r>
      <w:r w:rsidR="003F6D9B" w:rsidRPr="007D6611">
        <w:t>przypadku, wyraz</w:t>
      </w:r>
      <w:r w:rsidR="005217B4" w:rsidRPr="007D6611">
        <w:t xml:space="preserve"> </w:t>
      </w:r>
      <w:r w:rsidR="003F775C">
        <w:t>„</w:t>
      </w:r>
      <w:r w:rsidR="005217B4" w:rsidRPr="007D6611">
        <w:t>sprawdzian</w:t>
      </w:r>
      <w:r w:rsidR="003E3CF7" w:rsidRPr="007D6611">
        <w:t>,</w:t>
      </w:r>
      <w:r w:rsidR="003F775C">
        <w:t>”</w:t>
      </w:r>
      <w:r w:rsidR="005217B4" w:rsidRPr="007D6611">
        <w:t>;</w:t>
      </w:r>
    </w:p>
    <w:p w:rsidR="00220A59" w:rsidRPr="007D6611" w:rsidRDefault="004A3582" w:rsidP="008C569B">
      <w:pPr>
        <w:pStyle w:val="PKTpunkt"/>
        <w:keepNext/>
        <w:rPr>
          <w:lang w:eastAsia="en-US"/>
        </w:rPr>
      </w:pPr>
      <w:r w:rsidRPr="007D6611">
        <w:t>6</w:t>
      </w:r>
      <w:r w:rsidR="00707B63" w:rsidRPr="007D6611">
        <w:t>)</w:t>
      </w:r>
      <w:r w:rsidR="00707B63" w:rsidRPr="007D6611">
        <w:tab/>
        <w:t>w</w:t>
      </w:r>
      <w:r w:rsidR="00DB7432">
        <w:t xml:space="preserve"> art.</w:t>
      </w:r>
      <w:r w:rsidR="008C569B">
        <w:t xml:space="preserve"> </w:t>
      </w:r>
      <w:r w:rsidR="00DB7432" w:rsidRPr="007D6611">
        <w:t>7</w:t>
      </w:r>
      <w:r w:rsidR="00DB7432">
        <w:t xml:space="preserve"> ust.</w:t>
      </w:r>
      <w:r w:rsidR="008C569B">
        <w:t xml:space="preserve"> </w:t>
      </w:r>
      <w:r w:rsidR="00220A59" w:rsidRPr="007D6611">
        <w:rPr>
          <w:lang w:eastAsia="en-US"/>
        </w:rPr>
        <w:t>1d otrzymuje brzmienie:</w:t>
      </w:r>
    </w:p>
    <w:p w:rsidR="00220A59" w:rsidRPr="007D6611" w:rsidRDefault="003F775C" w:rsidP="00220A59">
      <w:pPr>
        <w:pStyle w:val="ZUSTzmustartykuempunktem"/>
        <w:rPr>
          <w:lang w:eastAsia="en-US"/>
        </w:rPr>
      </w:pPr>
      <w:r>
        <w:rPr>
          <w:lang w:eastAsia="en-US"/>
        </w:rPr>
        <w:t>„</w:t>
      </w:r>
      <w:r w:rsidR="00220A59" w:rsidRPr="007D6611">
        <w:rPr>
          <w:lang w:eastAsia="en-US"/>
        </w:rPr>
        <w:t>1d.</w:t>
      </w:r>
      <w:r w:rsidR="008C569B">
        <w:rPr>
          <w:lang w:eastAsia="en-US"/>
        </w:rPr>
        <w:t xml:space="preserve"> </w:t>
      </w:r>
      <w:r w:rsidR="00220A59" w:rsidRPr="007D6611">
        <w:rPr>
          <w:lang w:eastAsia="en-US"/>
        </w:rPr>
        <w:t>Przepisy</w:t>
      </w:r>
      <w:r w:rsidR="00DB7432">
        <w:rPr>
          <w:lang w:eastAsia="en-US"/>
        </w:rPr>
        <w:t xml:space="preserve"> ust.</w:t>
      </w:r>
      <w:r w:rsidR="008C569B">
        <w:rPr>
          <w:lang w:eastAsia="en-US"/>
        </w:rPr>
        <w:t xml:space="preserve"> </w:t>
      </w:r>
      <w:r w:rsidR="00220A59" w:rsidRPr="007D6611">
        <w:rPr>
          <w:lang w:eastAsia="en-US"/>
        </w:rPr>
        <w:t>1a, 1b</w:t>
      </w:r>
      <w:r w:rsidR="00C91CED" w:rsidRPr="007D6611">
        <w:rPr>
          <w:lang w:eastAsia="en-US"/>
        </w:rPr>
        <w:t xml:space="preserve"> i</w:t>
      </w:r>
      <w:r w:rsidR="008C569B">
        <w:rPr>
          <w:lang w:eastAsia="en-US"/>
        </w:rPr>
        <w:t xml:space="preserve"> </w:t>
      </w:r>
      <w:r w:rsidR="00220A59" w:rsidRPr="007D6611">
        <w:rPr>
          <w:lang w:eastAsia="en-US"/>
        </w:rPr>
        <w:t>1ba stosuje się również</w:t>
      </w:r>
      <w:r w:rsidR="00C91CED" w:rsidRPr="007D6611">
        <w:rPr>
          <w:lang w:eastAsia="en-US"/>
        </w:rPr>
        <w:t xml:space="preserve"> w</w:t>
      </w:r>
      <w:r w:rsidR="008C569B">
        <w:rPr>
          <w:lang w:eastAsia="en-US"/>
        </w:rPr>
        <w:t xml:space="preserve"> </w:t>
      </w:r>
      <w:r w:rsidR="00220A59" w:rsidRPr="007D6611">
        <w:rPr>
          <w:lang w:eastAsia="en-US"/>
        </w:rPr>
        <w:t>przypadku zatrudnienia osoby posiadającej przygotowanie zawodowe uznane przez dyrektora szkoły lub placówki za odpowiednie do prowadzenia zajęć</w:t>
      </w:r>
      <w:r w:rsidR="00C91CED" w:rsidRPr="007D6611">
        <w:rPr>
          <w:lang w:eastAsia="en-US"/>
        </w:rPr>
        <w:t xml:space="preserve"> z</w:t>
      </w:r>
      <w:r w:rsidR="008C569B">
        <w:rPr>
          <w:lang w:eastAsia="en-US"/>
        </w:rPr>
        <w:t xml:space="preserve"> </w:t>
      </w:r>
      <w:r w:rsidR="00220A59" w:rsidRPr="007D6611">
        <w:rPr>
          <w:lang w:eastAsia="en-US"/>
        </w:rPr>
        <w:t>zakresu kształcenia zawodowego,</w:t>
      </w:r>
      <w:r w:rsidR="00C91CED" w:rsidRPr="007D6611">
        <w:rPr>
          <w:lang w:eastAsia="en-US"/>
        </w:rPr>
        <w:t xml:space="preserve"> z</w:t>
      </w:r>
      <w:r w:rsidR="008C569B">
        <w:rPr>
          <w:lang w:eastAsia="en-US"/>
        </w:rPr>
        <w:t xml:space="preserve"> </w:t>
      </w:r>
      <w:r w:rsidR="00220A59" w:rsidRPr="007D6611">
        <w:rPr>
          <w:lang w:eastAsia="en-US"/>
        </w:rPr>
        <w:t>tym że zatrudnienie tej osoby następuje za zgodą organu prowadzącego,</w:t>
      </w:r>
      <w:r w:rsidR="00C91CED" w:rsidRPr="007D6611">
        <w:rPr>
          <w:lang w:eastAsia="en-US"/>
        </w:rPr>
        <w:t xml:space="preserve"> a</w:t>
      </w:r>
      <w:r w:rsidR="008C569B">
        <w:rPr>
          <w:lang w:eastAsia="en-US"/>
        </w:rPr>
        <w:t xml:space="preserve"> </w:t>
      </w:r>
      <w:r w:rsidR="00C91CED" w:rsidRPr="007D6611">
        <w:rPr>
          <w:lang w:eastAsia="en-US"/>
        </w:rPr>
        <w:t>w</w:t>
      </w:r>
      <w:r w:rsidR="008C569B">
        <w:rPr>
          <w:lang w:eastAsia="en-US"/>
        </w:rPr>
        <w:t xml:space="preserve"> </w:t>
      </w:r>
      <w:r w:rsidR="00220A59" w:rsidRPr="007D6611">
        <w:rPr>
          <w:lang w:eastAsia="en-US"/>
        </w:rPr>
        <w:t xml:space="preserve">przypadku szkoły artystycznej </w:t>
      </w:r>
      <w:r w:rsidR="00DB50BA" w:rsidRPr="007D6611">
        <w:rPr>
          <w:lang w:eastAsia="en-US"/>
        </w:rPr>
        <w:sym w:font="Symbol" w:char="F02D"/>
      </w:r>
      <w:r w:rsidR="00DB50BA" w:rsidRPr="007D6611">
        <w:t xml:space="preserve"> </w:t>
      </w:r>
      <w:r w:rsidR="00220A59" w:rsidRPr="007D6611">
        <w:rPr>
          <w:lang w:eastAsia="en-US"/>
        </w:rPr>
        <w:t>za zgodą ministra właściwego do spraw kultury</w:t>
      </w:r>
      <w:r w:rsidR="00C91CED" w:rsidRPr="007D6611">
        <w:rPr>
          <w:lang w:eastAsia="en-US"/>
        </w:rPr>
        <w:t xml:space="preserve"> i</w:t>
      </w:r>
      <w:r w:rsidR="008C569B">
        <w:rPr>
          <w:lang w:eastAsia="en-US"/>
        </w:rPr>
        <w:t xml:space="preserve"> </w:t>
      </w:r>
      <w:r w:rsidR="00220A59" w:rsidRPr="007D6611">
        <w:rPr>
          <w:lang w:eastAsia="en-US"/>
        </w:rPr>
        <w:t>ochrony dziedzictwa narodowego.</w:t>
      </w:r>
      <w:r>
        <w:rPr>
          <w:lang w:eastAsia="en-US"/>
        </w:rPr>
        <w:t>”</w:t>
      </w:r>
      <w:r w:rsidR="00730ACB" w:rsidRPr="007D6611">
        <w:t>;</w:t>
      </w:r>
    </w:p>
    <w:p w:rsidR="00F843FD" w:rsidRPr="007D6611" w:rsidRDefault="004A3582" w:rsidP="008C569B">
      <w:pPr>
        <w:pStyle w:val="PKTpunkt"/>
        <w:keepNext/>
      </w:pPr>
      <w:r w:rsidRPr="007D6611">
        <w:t>7</w:t>
      </w:r>
      <w:r w:rsidR="00707B63" w:rsidRPr="007D6611">
        <w:t>)</w:t>
      </w:r>
      <w:r w:rsidR="00707B63" w:rsidRPr="007D6611">
        <w:tab/>
        <w:t>w</w:t>
      </w:r>
      <w:r w:rsidR="00DB7432">
        <w:t xml:space="preserve"> art.</w:t>
      </w:r>
      <w:r w:rsidR="008C569B">
        <w:t xml:space="preserve"> </w:t>
      </w:r>
      <w:r w:rsidR="00707B63" w:rsidRPr="007D6611">
        <w:t>7a</w:t>
      </w:r>
      <w:r w:rsidR="00F843FD" w:rsidRPr="007D6611">
        <w:t>:</w:t>
      </w:r>
    </w:p>
    <w:p w:rsidR="00707B63" w:rsidRPr="007D6611" w:rsidRDefault="00F843FD" w:rsidP="008C569B">
      <w:pPr>
        <w:pStyle w:val="LITlitera"/>
        <w:keepNext/>
      </w:pPr>
      <w:r w:rsidRPr="007D6611">
        <w:t>a)</w:t>
      </w:r>
      <w:r w:rsidRPr="007D6611">
        <w:tab/>
      </w:r>
      <w:r w:rsidR="00707B63" w:rsidRPr="007D6611">
        <w:t xml:space="preserve">ust. </w:t>
      </w:r>
      <w:r w:rsidR="00C91CED" w:rsidRPr="007D6611">
        <w:t>3</w:t>
      </w:r>
      <w:r w:rsidR="008C569B">
        <w:t xml:space="preserve"> </w:t>
      </w:r>
      <w:r w:rsidR="00707B63" w:rsidRPr="007D6611">
        <w:t>otrzymuje brzmienie:</w:t>
      </w:r>
    </w:p>
    <w:p w:rsidR="004C36F3" w:rsidRPr="007D6611" w:rsidRDefault="003F775C" w:rsidP="00DC3426">
      <w:pPr>
        <w:pStyle w:val="ZLITUSTzmustliter"/>
      </w:pPr>
      <w:r>
        <w:t>„</w:t>
      </w:r>
      <w:r w:rsidR="00707B63" w:rsidRPr="007D6611">
        <w:t>3. Zezwolenie na utworzenie oddziału międzynarodowego</w:t>
      </w:r>
      <w:r w:rsidR="00C91CED" w:rsidRPr="007D6611">
        <w:t xml:space="preserve"> w</w:t>
      </w:r>
      <w:r w:rsidR="008C569B">
        <w:t xml:space="preserve"> </w:t>
      </w:r>
      <w:r w:rsidR="00707B63" w:rsidRPr="007D6611">
        <w:t>szkole podstawowej może zostać udzielone, jeżeli program nauczania ustalony przez zagraniczną instytucję edukacyjną, który ma być realizowany</w:t>
      </w:r>
      <w:r w:rsidR="00C91CED" w:rsidRPr="007D6611">
        <w:t xml:space="preserve"> w</w:t>
      </w:r>
      <w:r w:rsidR="008C569B">
        <w:t xml:space="preserve"> </w:t>
      </w:r>
      <w:r w:rsidR="00707B63" w:rsidRPr="007D6611">
        <w:t xml:space="preserve">tym oddziale, </w:t>
      </w:r>
      <w:r w:rsidR="00094D5B" w:rsidRPr="007D6611">
        <w:t>uwzglę</w:t>
      </w:r>
      <w:r w:rsidR="00CB539B" w:rsidRPr="007D6611">
        <w:t xml:space="preserve">dnia cele </w:t>
      </w:r>
      <w:r w:rsidR="00C91CED" w:rsidRPr="007D6611">
        <w:t>i</w:t>
      </w:r>
      <w:r w:rsidR="008C569B">
        <w:t xml:space="preserve"> </w:t>
      </w:r>
      <w:r w:rsidR="00CB539B" w:rsidRPr="007D6611">
        <w:t xml:space="preserve">treści </w:t>
      </w:r>
      <w:r w:rsidR="00094D5B" w:rsidRPr="007D6611">
        <w:t>nauczania,</w:t>
      </w:r>
      <w:r w:rsidR="00C91CED" w:rsidRPr="007D6611">
        <w:t xml:space="preserve"> w</w:t>
      </w:r>
      <w:r w:rsidR="008C569B">
        <w:t xml:space="preserve"> </w:t>
      </w:r>
      <w:r w:rsidR="00094D5B" w:rsidRPr="007D6611">
        <w:t xml:space="preserve">tym </w:t>
      </w:r>
      <w:r w:rsidR="00707B63" w:rsidRPr="007D6611">
        <w:t>umiejętności</w:t>
      </w:r>
      <w:r w:rsidR="00094D5B" w:rsidRPr="007D6611">
        <w:t>,</w:t>
      </w:r>
      <w:r w:rsidR="00C91CED" w:rsidRPr="007D6611">
        <w:t xml:space="preserve"> z</w:t>
      </w:r>
      <w:r w:rsidR="008C569B">
        <w:t xml:space="preserve"> </w:t>
      </w:r>
      <w:r w:rsidR="004C36F3" w:rsidRPr="007D6611">
        <w:t>języka polskiego</w:t>
      </w:r>
      <w:r w:rsidR="00C91CED" w:rsidRPr="007D6611">
        <w:t xml:space="preserve"> i</w:t>
      </w:r>
      <w:r w:rsidR="001A34F9">
        <w:t> </w:t>
      </w:r>
      <w:r w:rsidR="00094D5B" w:rsidRPr="007D6611">
        <w:t>matematyki, określone</w:t>
      </w:r>
      <w:r w:rsidR="00C91CED" w:rsidRPr="007D6611">
        <w:t xml:space="preserve"> w</w:t>
      </w:r>
      <w:r w:rsidR="008C569B">
        <w:t xml:space="preserve"> </w:t>
      </w:r>
      <w:r w:rsidR="004C36F3" w:rsidRPr="007D6611">
        <w:t>podstawie programowej kształcenia ogólnego dla szkół podstawowych</w:t>
      </w:r>
      <w:r w:rsidR="0047165B" w:rsidRPr="007D6611">
        <w:t>,</w:t>
      </w:r>
      <w:r w:rsidR="00DB7432" w:rsidRPr="007D6611">
        <w:t xml:space="preserve"> o</w:t>
      </w:r>
      <w:r w:rsidR="008C569B">
        <w:t xml:space="preserve"> </w:t>
      </w:r>
      <w:r w:rsidR="0047165B" w:rsidRPr="007D6611">
        <w:t>której mowa</w:t>
      </w:r>
      <w:r w:rsidR="00DB7432" w:rsidRPr="007D6611">
        <w:t xml:space="preserve"> w</w:t>
      </w:r>
      <w:r w:rsidR="008C569B">
        <w:t xml:space="preserve"> </w:t>
      </w:r>
      <w:r w:rsidR="0047165B" w:rsidRPr="007D6611">
        <w:t>przepisach wydanych na podstawie</w:t>
      </w:r>
      <w:r w:rsidR="00DB7432">
        <w:t xml:space="preserve"> art.</w:t>
      </w:r>
      <w:r w:rsidR="008C569B">
        <w:t xml:space="preserve"> </w:t>
      </w:r>
      <w:r w:rsidR="0047165B" w:rsidRPr="007D6611">
        <w:t>2</w:t>
      </w:r>
      <w:r w:rsidR="00DB7432" w:rsidRPr="007D6611">
        <w:t>2</w:t>
      </w:r>
      <w:r w:rsidR="00DB7432">
        <w:t xml:space="preserve"> ust.</w:t>
      </w:r>
      <w:r w:rsidR="008C569B">
        <w:t xml:space="preserve"> </w:t>
      </w:r>
      <w:r w:rsidR="00DB7432" w:rsidRPr="007D6611">
        <w:t>2</w:t>
      </w:r>
      <w:r w:rsidR="00DB7432">
        <w:t xml:space="preserve"> pkt</w:t>
      </w:r>
      <w:r w:rsidR="008C569B">
        <w:t xml:space="preserve"> </w:t>
      </w:r>
      <w:r w:rsidR="00DB7432" w:rsidRPr="007D6611">
        <w:t>2</w:t>
      </w:r>
      <w:r w:rsidR="00DB7432">
        <w:t xml:space="preserve"> lit.</w:t>
      </w:r>
      <w:r w:rsidR="008C569B">
        <w:t xml:space="preserve"> </w:t>
      </w:r>
      <w:r w:rsidR="0047165B" w:rsidRPr="007D6611">
        <w:t>b</w:t>
      </w:r>
      <w:r w:rsidR="004C36F3" w:rsidRPr="007D6611">
        <w:t>.</w:t>
      </w:r>
      <w:r>
        <w:t>”</w:t>
      </w:r>
      <w:r w:rsidR="00DC3426" w:rsidRPr="007D6611">
        <w:t>,</w:t>
      </w:r>
      <w:r w:rsidR="004C36F3" w:rsidRPr="007D6611">
        <w:t xml:space="preserve"> </w:t>
      </w:r>
    </w:p>
    <w:p w:rsidR="007567C2" w:rsidRPr="007D6611" w:rsidRDefault="00F843FD" w:rsidP="008C569B">
      <w:pPr>
        <w:pStyle w:val="LITlitera"/>
        <w:keepNext/>
      </w:pPr>
      <w:r w:rsidRPr="007D6611">
        <w:lastRenderedPageBreak/>
        <w:t>b)</w:t>
      </w:r>
      <w:r w:rsidRPr="007D6611">
        <w:tab/>
        <w:t>po</w:t>
      </w:r>
      <w:r w:rsidR="00DB7432">
        <w:t xml:space="preserve"> ust.</w:t>
      </w:r>
      <w:r w:rsidR="008C569B">
        <w:t xml:space="preserve"> </w:t>
      </w:r>
      <w:r w:rsidR="00C91CED" w:rsidRPr="007D6611">
        <w:t>3</w:t>
      </w:r>
      <w:r w:rsidR="008C569B">
        <w:t xml:space="preserve"> </w:t>
      </w:r>
      <w:r w:rsidRPr="007D6611">
        <w:t>dodaje się</w:t>
      </w:r>
      <w:r w:rsidR="00DB7432">
        <w:t xml:space="preserve"> ust.</w:t>
      </w:r>
      <w:r w:rsidR="008C569B">
        <w:t xml:space="preserve"> </w:t>
      </w:r>
      <w:r w:rsidRPr="007D6611">
        <w:t>3a</w:t>
      </w:r>
      <w:r w:rsidR="00C91CED" w:rsidRPr="007D6611">
        <w:t xml:space="preserve"> w</w:t>
      </w:r>
      <w:r w:rsidR="008C569B">
        <w:t xml:space="preserve"> </w:t>
      </w:r>
      <w:r w:rsidRPr="007D6611">
        <w:t>brzmieniu:</w:t>
      </w:r>
    </w:p>
    <w:p w:rsidR="00F14941" w:rsidRPr="007D6611" w:rsidRDefault="003F775C" w:rsidP="00DC3426">
      <w:pPr>
        <w:pStyle w:val="ZLITUSTzmustliter"/>
      </w:pPr>
      <w:r>
        <w:t>„</w:t>
      </w:r>
      <w:r w:rsidR="004C36F3" w:rsidRPr="007D6611">
        <w:t>3a. Zezwolenie na utworzenie oddziału międzynarodowego</w:t>
      </w:r>
      <w:r w:rsidR="00C91CED" w:rsidRPr="007D6611">
        <w:t xml:space="preserve"> w</w:t>
      </w:r>
      <w:r w:rsidR="008C569B">
        <w:t xml:space="preserve"> </w:t>
      </w:r>
      <w:r w:rsidR="004C36F3" w:rsidRPr="007D6611">
        <w:t>gimnazjum może zostać udzielone, jeżeli program nauczania ustalony przez zagraniczną instytucję edukacyjną, który ma być realizowany</w:t>
      </w:r>
      <w:r w:rsidR="00C91CED" w:rsidRPr="007D6611">
        <w:t xml:space="preserve"> w</w:t>
      </w:r>
      <w:r w:rsidR="008C569B">
        <w:t xml:space="preserve"> </w:t>
      </w:r>
      <w:r w:rsidR="004C36F3" w:rsidRPr="007D6611">
        <w:t>tym oddziale, umożliwia uzyskanie przez uczniów wiadomości</w:t>
      </w:r>
      <w:r w:rsidR="00C91CED" w:rsidRPr="007D6611">
        <w:t xml:space="preserve"> i</w:t>
      </w:r>
      <w:r w:rsidR="008C569B">
        <w:t xml:space="preserve"> </w:t>
      </w:r>
      <w:r w:rsidR="004C36F3" w:rsidRPr="007D6611">
        <w:t>umiejętności określonych</w:t>
      </w:r>
      <w:r w:rsidR="00DB7432" w:rsidRPr="007D6611">
        <w:t xml:space="preserve"> w</w:t>
      </w:r>
      <w:r w:rsidR="008C569B">
        <w:t xml:space="preserve"> </w:t>
      </w:r>
      <w:r w:rsidR="00DB7432">
        <w:t>art.</w:t>
      </w:r>
      <w:r w:rsidR="008C569B">
        <w:t xml:space="preserve"> </w:t>
      </w:r>
      <w:r w:rsidR="004C36F3" w:rsidRPr="007D6611">
        <w:t>44zu</w:t>
      </w:r>
      <w:r w:rsidR="00DB7432">
        <w:t xml:space="preserve"> ust.</w:t>
      </w:r>
      <w:r w:rsidR="001A34F9">
        <w:t> </w:t>
      </w:r>
      <w:r w:rsidR="004C36F3" w:rsidRPr="007D6611">
        <w:t>3.</w:t>
      </w:r>
      <w:r>
        <w:t>”</w:t>
      </w:r>
      <w:r w:rsidR="00DC3426" w:rsidRPr="007D6611">
        <w:t>;</w:t>
      </w:r>
    </w:p>
    <w:p w:rsidR="00B40D01" w:rsidRPr="007D6611" w:rsidRDefault="004A3582" w:rsidP="008C569B">
      <w:pPr>
        <w:pStyle w:val="PKTpunkt"/>
        <w:keepNext/>
      </w:pPr>
      <w:r w:rsidRPr="007D6611">
        <w:t>8</w:t>
      </w:r>
      <w:r w:rsidR="00707B63" w:rsidRPr="007D6611">
        <w:t>)</w:t>
      </w:r>
      <w:r w:rsidR="00707B63" w:rsidRPr="007D6611">
        <w:tab/>
        <w:t>w</w:t>
      </w:r>
      <w:r w:rsidR="00DB7432">
        <w:t xml:space="preserve"> art.</w:t>
      </w:r>
      <w:r w:rsidR="008C569B">
        <w:t xml:space="preserve"> </w:t>
      </w:r>
      <w:r w:rsidR="00707B63" w:rsidRPr="007D6611">
        <w:t>7b</w:t>
      </w:r>
      <w:r w:rsidR="00B40D01" w:rsidRPr="007D6611">
        <w:t>:</w:t>
      </w:r>
    </w:p>
    <w:p w:rsidR="00707B63" w:rsidRPr="007D6611" w:rsidRDefault="00B40D01" w:rsidP="008C569B">
      <w:pPr>
        <w:pStyle w:val="LITlitera"/>
        <w:keepNext/>
      </w:pPr>
      <w:r w:rsidRPr="007D6611">
        <w:t>a)</w:t>
      </w:r>
      <w:r w:rsidR="00071338" w:rsidRPr="007D6611">
        <w:tab/>
      </w:r>
      <w:r w:rsidR="00707B63" w:rsidRPr="007D6611">
        <w:t xml:space="preserve">ust. </w:t>
      </w:r>
      <w:r w:rsidR="00C91CED" w:rsidRPr="007D6611">
        <w:t>5</w:t>
      </w:r>
      <w:r w:rsidR="008C569B">
        <w:t xml:space="preserve"> </w:t>
      </w:r>
      <w:r w:rsidR="00707B63" w:rsidRPr="007D6611">
        <w:t>otrzymuje brzmienie:</w:t>
      </w:r>
    </w:p>
    <w:p w:rsidR="003C58E8" w:rsidRPr="007D6611" w:rsidRDefault="003F775C" w:rsidP="00E76464">
      <w:pPr>
        <w:pStyle w:val="ZLITUSTzmustliter"/>
      </w:pPr>
      <w:r>
        <w:t>„</w:t>
      </w:r>
      <w:r w:rsidR="00707B63" w:rsidRPr="007D6611">
        <w:t>5. Uczniowie oddziału międzynarodowego</w:t>
      </w:r>
      <w:r w:rsidR="00C91CED" w:rsidRPr="007D6611">
        <w:t xml:space="preserve"> w</w:t>
      </w:r>
      <w:r w:rsidR="008C569B">
        <w:t xml:space="preserve"> </w:t>
      </w:r>
      <w:r w:rsidR="00707B63" w:rsidRPr="007D6611">
        <w:t>gimnazjum przystępują do egzaminu gimnazjalnego.</w:t>
      </w:r>
      <w:r>
        <w:t>”</w:t>
      </w:r>
      <w:r w:rsidR="003C58E8" w:rsidRPr="007D6611">
        <w:t>,</w:t>
      </w:r>
    </w:p>
    <w:p w:rsidR="003C58E8" w:rsidRPr="007D6611" w:rsidRDefault="003C58E8" w:rsidP="008C569B">
      <w:pPr>
        <w:pStyle w:val="LITlitera"/>
        <w:keepNext/>
      </w:pPr>
      <w:r w:rsidRPr="007D6611">
        <w:t>b)</w:t>
      </w:r>
      <w:r w:rsidR="00071338" w:rsidRPr="007D6611">
        <w:tab/>
      </w:r>
      <w:r w:rsidRPr="007D6611">
        <w:t xml:space="preserve">ust. </w:t>
      </w:r>
      <w:r w:rsidR="00C91CED" w:rsidRPr="007D6611">
        <w:t>8</w:t>
      </w:r>
      <w:r w:rsidR="008C569B">
        <w:t xml:space="preserve"> </w:t>
      </w:r>
      <w:r w:rsidRPr="007D6611">
        <w:t>otrzymuje brzmienie:</w:t>
      </w:r>
    </w:p>
    <w:p w:rsidR="00707B63" w:rsidRPr="007D6611" w:rsidRDefault="003F775C" w:rsidP="00E76464">
      <w:pPr>
        <w:pStyle w:val="ZLITUSTzmustliter"/>
      </w:pPr>
      <w:r>
        <w:t>„</w:t>
      </w:r>
      <w:r w:rsidR="0023140D" w:rsidRPr="007D6611">
        <w:t>8. Do oddziału między</w:t>
      </w:r>
      <w:r w:rsidR="003C58E8" w:rsidRPr="007D6611">
        <w:t>narodowego nie stosuje się przepisów</w:t>
      </w:r>
      <w:r w:rsidR="00DB7432">
        <w:t xml:space="preserve"> art.</w:t>
      </w:r>
      <w:r w:rsidR="008C569B">
        <w:t xml:space="preserve"> </w:t>
      </w:r>
      <w:r w:rsidR="00DB7432" w:rsidRPr="007D6611">
        <w:t>7</w:t>
      </w:r>
      <w:r w:rsidR="00DB7432">
        <w:t xml:space="preserve"> ust.</w:t>
      </w:r>
      <w:r w:rsidR="008C569B">
        <w:t xml:space="preserve"> </w:t>
      </w:r>
      <w:r w:rsidR="00DB7432" w:rsidRPr="007D6611">
        <w:t>1</w:t>
      </w:r>
      <w:r w:rsidR="00DB7432">
        <w:t xml:space="preserve"> pkt</w:t>
      </w:r>
      <w:r w:rsidR="001A34F9">
        <w:t> </w:t>
      </w:r>
      <w:r w:rsidR="00DB7432" w:rsidRPr="007D6611">
        <w:t>3</w:t>
      </w:r>
      <w:r w:rsidR="00DB7432">
        <w:t xml:space="preserve"> i</w:t>
      </w:r>
      <w:r w:rsidR="008C569B">
        <w:t xml:space="preserve"> </w:t>
      </w:r>
      <w:r w:rsidR="00DB7432" w:rsidRPr="007D6611">
        <w:t>4</w:t>
      </w:r>
      <w:r w:rsidR="00DB7432">
        <w:t xml:space="preserve"> oraz pkt</w:t>
      </w:r>
      <w:r w:rsidR="008C569B">
        <w:t xml:space="preserve"> </w:t>
      </w:r>
      <w:r w:rsidR="00DB7432" w:rsidRPr="007D6611">
        <w:t>5</w:t>
      </w:r>
      <w:r w:rsidR="00DB7432">
        <w:t xml:space="preserve"> w</w:t>
      </w:r>
      <w:r w:rsidR="008C569B">
        <w:t xml:space="preserve"> </w:t>
      </w:r>
      <w:r w:rsidR="00F55157" w:rsidRPr="007D6611">
        <w:t xml:space="preserve">zakresie </w:t>
      </w:r>
      <w:r w:rsidR="00EA09D3" w:rsidRPr="007D6611">
        <w:t>dotyczącym</w:t>
      </w:r>
      <w:r w:rsidR="00F55157" w:rsidRPr="007D6611">
        <w:t xml:space="preserve"> zasad </w:t>
      </w:r>
      <w:r w:rsidR="005373F4" w:rsidRPr="007D6611">
        <w:t xml:space="preserve">oceniania, </w:t>
      </w:r>
      <w:r w:rsidR="00F55157" w:rsidRPr="007D6611">
        <w:t>klasyfikowania</w:t>
      </w:r>
      <w:r w:rsidR="00C91CED" w:rsidRPr="007D6611">
        <w:t xml:space="preserve"> i</w:t>
      </w:r>
      <w:r w:rsidR="001A34F9">
        <w:t> </w:t>
      </w:r>
      <w:r w:rsidR="00F55157" w:rsidRPr="007D6611">
        <w:t>promowania uczniów,</w:t>
      </w:r>
      <w:r w:rsidR="00C91CED" w:rsidRPr="007D6611">
        <w:t xml:space="preserve"> o</w:t>
      </w:r>
      <w:r w:rsidR="008C569B">
        <w:t xml:space="preserve"> </w:t>
      </w:r>
      <w:r w:rsidR="005373F4" w:rsidRPr="007D6611">
        <w:t>których mowa</w:t>
      </w:r>
      <w:r w:rsidR="00C91CED" w:rsidRPr="007D6611">
        <w:t xml:space="preserve"> w</w:t>
      </w:r>
      <w:r w:rsidR="008C569B">
        <w:t xml:space="preserve"> </w:t>
      </w:r>
      <w:r w:rsidR="005373F4" w:rsidRPr="007D6611">
        <w:t>rozdziale 3a,</w:t>
      </w:r>
      <w:r w:rsidR="00DB7432" w:rsidRPr="007D6611">
        <w:t xml:space="preserve"> a</w:t>
      </w:r>
      <w:r w:rsidR="008C569B">
        <w:t xml:space="preserve"> </w:t>
      </w:r>
      <w:r w:rsidR="001828C6" w:rsidRPr="007D6611">
        <w:t>także</w:t>
      </w:r>
      <w:r w:rsidR="00DB7432">
        <w:t xml:space="preserve"> art.</w:t>
      </w:r>
      <w:r w:rsidR="008C569B">
        <w:t xml:space="preserve"> </w:t>
      </w:r>
      <w:r w:rsidR="00DB7432" w:rsidRPr="007D6611">
        <w:t>7</w:t>
      </w:r>
      <w:r w:rsidR="00DB7432">
        <w:t xml:space="preserve"> ust.</w:t>
      </w:r>
      <w:r w:rsidR="008C569B">
        <w:t xml:space="preserve"> </w:t>
      </w:r>
      <w:r w:rsidR="0023140D" w:rsidRPr="007D6611">
        <w:t>3.</w:t>
      </w:r>
      <w:r>
        <w:t>”</w:t>
      </w:r>
      <w:r w:rsidR="0023140D" w:rsidRPr="007D6611">
        <w:t>;</w:t>
      </w:r>
    </w:p>
    <w:p w:rsidR="00707B63" w:rsidRPr="007D6611" w:rsidRDefault="004A3582" w:rsidP="008C569B">
      <w:pPr>
        <w:pStyle w:val="PKTpunkt"/>
        <w:keepNext/>
      </w:pPr>
      <w:r w:rsidRPr="007D6611">
        <w:t>9</w:t>
      </w:r>
      <w:r w:rsidR="00707B63" w:rsidRPr="007D6611">
        <w:t>)</w:t>
      </w:r>
      <w:r w:rsidR="00707B63" w:rsidRPr="007D6611">
        <w:tab/>
        <w:t>w</w:t>
      </w:r>
      <w:r w:rsidR="00DB7432">
        <w:t xml:space="preserve"> art.</w:t>
      </w:r>
      <w:r w:rsidR="008C569B">
        <w:t xml:space="preserve"> </w:t>
      </w:r>
      <w:r w:rsidR="00DB7432" w:rsidRPr="007D6611">
        <w:t>9</w:t>
      </w:r>
      <w:r w:rsidR="00DB7432">
        <w:t xml:space="preserve"> w</w:t>
      </w:r>
      <w:r w:rsidR="008C569B">
        <w:t xml:space="preserve"> </w:t>
      </w:r>
      <w:r w:rsidR="00DB7432">
        <w:t>ust.</w:t>
      </w:r>
      <w:r w:rsidR="008C569B">
        <w:t xml:space="preserve"> </w:t>
      </w:r>
      <w:r w:rsidR="00DB7432" w:rsidRPr="007D6611">
        <w:t>1</w:t>
      </w:r>
      <w:r w:rsidR="00DB7432">
        <w:t xml:space="preserve"> pkt</w:t>
      </w:r>
      <w:r w:rsidR="008C569B">
        <w:t xml:space="preserve"> </w:t>
      </w:r>
      <w:r w:rsidR="00C91CED" w:rsidRPr="007D6611">
        <w:t>1</w:t>
      </w:r>
      <w:r w:rsidR="008C569B">
        <w:t xml:space="preserve"> </w:t>
      </w:r>
      <w:r w:rsidR="00707B63" w:rsidRPr="007D6611">
        <w:t>otrzymuje brzmienie:</w:t>
      </w:r>
    </w:p>
    <w:p w:rsidR="00707B63" w:rsidRPr="007D6611" w:rsidRDefault="003F775C" w:rsidP="00A70EA1">
      <w:pPr>
        <w:pStyle w:val="ZPKTzmpktartykuempunktem"/>
      </w:pPr>
      <w:r>
        <w:t>„</w:t>
      </w:r>
      <w:r w:rsidR="00707B63" w:rsidRPr="007D6611">
        <w:t>1)</w:t>
      </w:r>
      <w:r w:rsidR="00707B63" w:rsidRPr="007D6611">
        <w:tab/>
        <w:t>sześcioletnią szkołę podstawową</w:t>
      </w:r>
      <w:r w:rsidR="00EE75C7" w:rsidRPr="007D6611">
        <w:t>;</w:t>
      </w:r>
      <w:r>
        <w:t>”</w:t>
      </w:r>
      <w:r w:rsidR="00314BCF" w:rsidRPr="007D6611">
        <w:t>;</w:t>
      </w:r>
    </w:p>
    <w:p w:rsidR="00603613" w:rsidRPr="007D6611" w:rsidRDefault="004A3582" w:rsidP="00A70EA1">
      <w:pPr>
        <w:pStyle w:val="PKTpunkt"/>
      </w:pPr>
      <w:r w:rsidRPr="007D6611">
        <w:t>10</w:t>
      </w:r>
      <w:r w:rsidR="00603613" w:rsidRPr="007D6611">
        <w:t>)</w:t>
      </w:r>
      <w:r w:rsidR="00603613" w:rsidRPr="007D6611">
        <w:tab/>
        <w:t>skreśla się użyte</w:t>
      </w:r>
      <w:r w:rsidR="00DB7432" w:rsidRPr="007D6611">
        <w:t xml:space="preserve"> w</w:t>
      </w:r>
      <w:r w:rsidR="008C569B">
        <w:t xml:space="preserve"> </w:t>
      </w:r>
      <w:r w:rsidR="00DB7432">
        <w:t>art.</w:t>
      </w:r>
      <w:r w:rsidR="008C569B">
        <w:t xml:space="preserve"> </w:t>
      </w:r>
      <w:r w:rsidR="00603613" w:rsidRPr="007D6611">
        <w:t>9</w:t>
      </w:r>
      <w:r w:rsidR="0084766C" w:rsidRPr="007D6611">
        <w:t>a</w:t>
      </w:r>
      <w:r w:rsidR="008C569B">
        <w:t xml:space="preserve"> </w:t>
      </w:r>
      <w:r w:rsidR="00DB7432" w:rsidRPr="007D6611">
        <w:t>w</w:t>
      </w:r>
      <w:r w:rsidR="008C569B">
        <w:t xml:space="preserve"> </w:t>
      </w:r>
      <w:r w:rsidR="00DB7432">
        <w:t>ust.</w:t>
      </w:r>
      <w:r w:rsidR="008C569B">
        <w:t xml:space="preserve"> </w:t>
      </w:r>
      <w:r w:rsidR="00DB7432" w:rsidRPr="007D6611">
        <w:t>2</w:t>
      </w:r>
      <w:r w:rsidR="00DB7432">
        <w:t xml:space="preserve"> w</w:t>
      </w:r>
      <w:r w:rsidR="008C569B">
        <w:t xml:space="preserve"> </w:t>
      </w:r>
      <w:r w:rsidR="00DB7432">
        <w:t>pkt</w:t>
      </w:r>
      <w:r w:rsidR="008C569B">
        <w:t xml:space="preserve"> </w:t>
      </w:r>
      <w:r w:rsidR="0084766C" w:rsidRPr="007D6611">
        <w:t>5</w:t>
      </w:r>
      <w:r w:rsidR="005B420C" w:rsidRPr="007D6611">
        <w:t>,</w:t>
      </w:r>
      <w:r w:rsidR="00DB7432" w:rsidRPr="007D6611">
        <w:t xml:space="preserve"> w</w:t>
      </w:r>
      <w:r w:rsidR="008C569B">
        <w:t xml:space="preserve"> </w:t>
      </w:r>
      <w:r w:rsidR="00DB7432">
        <w:t>art.</w:t>
      </w:r>
      <w:r w:rsidR="008C569B">
        <w:t xml:space="preserve"> </w:t>
      </w:r>
      <w:r w:rsidR="005B420C" w:rsidRPr="007D6611">
        <w:t>9c</w:t>
      </w:r>
      <w:r w:rsidR="00DB7432" w:rsidRPr="007D6611">
        <w:t xml:space="preserve"> w</w:t>
      </w:r>
      <w:r w:rsidR="008C569B">
        <w:t xml:space="preserve"> </w:t>
      </w:r>
      <w:r w:rsidR="00DB7432">
        <w:t>ust.</w:t>
      </w:r>
      <w:r w:rsidR="008C569B">
        <w:t xml:space="preserve"> </w:t>
      </w:r>
      <w:r w:rsidR="005B420C" w:rsidRPr="007D6611">
        <w:t>11</w:t>
      </w:r>
      <w:r w:rsidR="00B34C5A" w:rsidRPr="007D6611">
        <w:t>,</w:t>
      </w:r>
      <w:r w:rsidR="00DB7432" w:rsidRPr="007D6611">
        <w:t xml:space="preserve"> w</w:t>
      </w:r>
      <w:r w:rsidR="008C569B">
        <w:t xml:space="preserve"> </w:t>
      </w:r>
      <w:r w:rsidR="00DB7432">
        <w:t>art.</w:t>
      </w:r>
      <w:r w:rsidR="008C569B">
        <w:t xml:space="preserve"> </w:t>
      </w:r>
      <w:r w:rsidR="00B34C5A" w:rsidRPr="007D6611">
        <w:t>44zzs</w:t>
      </w:r>
      <w:r w:rsidR="00DB7432" w:rsidRPr="007D6611">
        <w:t xml:space="preserve"> w</w:t>
      </w:r>
      <w:r w:rsidR="008C569B">
        <w:t xml:space="preserve"> </w:t>
      </w:r>
      <w:r w:rsidR="00DB7432">
        <w:t>ust.</w:t>
      </w:r>
      <w:r w:rsidR="008C569B">
        <w:t xml:space="preserve"> </w:t>
      </w:r>
      <w:r w:rsidR="00DB7432" w:rsidRPr="007D6611">
        <w:t>3</w:t>
      </w:r>
      <w:r w:rsidR="00DB7432">
        <w:t xml:space="preserve"> i</w:t>
      </w:r>
      <w:r w:rsidR="008C569B">
        <w:t xml:space="preserve"> </w:t>
      </w:r>
      <w:r w:rsidR="00DB7432" w:rsidRPr="007D6611">
        <w:t>6</w:t>
      </w:r>
      <w:r w:rsidR="00DB7432">
        <w:t xml:space="preserve"> oraz</w:t>
      </w:r>
      <w:r w:rsidR="00DB7432" w:rsidRPr="007D6611">
        <w:t xml:space="preserve"> w</w:t>
      </w:r>
      <w:r w:rsidR="008C569B">
        <w:t xml:space="preserve"> </w:t>
      </w:r>
      <w:r w:rsidR="00DB7432">
        <w:t>art.</w:t>
      </w:r>
      <w:r w:rsidR="008C569B">
        <w:t xml:space="preserve"> </w:t>
      </w:r>
      <w:r w:rsidR="0082138B" w:rsidRPr="007D6611">
        <w:t>44zzza</w:t>
      </w:r>
      <w:r w:rsidR="00DB7432" w:rsidRPr="007D6611">
        <w:t xml:space="preserve"> w</w:t>
      </w:r>
      <w:r w:rsidR="008C569B">
        <w:t xml:space="preserve"> </w:t>
      </w:r>
      <w:r w:rsidR="00DB7432">
        <w:t>pkt</w:t>
      </w:r>
      <w:r w:rsidR="008C569B">
        <w:t xml:space="preserve"> </w:t>
      </w:r>
      <w:r w:rsidR="00B34C5A" w:rsidRPr="007D6611">
        <w:t>1</w:t>
      </w:r>
      <w:r w:rsidR="00DB7432" w:rsidRPr="007D6611">
        <w:t>2</w:t>
      </w:r>
      <w:r w:rsidR="008C569B">
        <w:t xml:space="preserve"> </w:t>
      </w:r>
      <w:r w:rsidR="00603613" w:rsidRPr="007D6611">
        <w:t xml:space="preserve">wyrazy </w:t>
      </w:r>
      <w:r w:rsidR="003F775C">
        <w:t>„</w:t>
      </w:r>
      <w:r w:rsidR="0084766C" w:rsidRPr="007D6611">
        <w:t>te</w:t>
      </w:r>
      <w:r w:rsidR="00D12220" w:rsidRPr="007D6611">
        <w:t>go</w:t>
      </w:r>
      <w:r w:rsidR="0084766C" w:rsidRPr="007D6611">
        <w:t xml:space="preserve"> </w:t>
      </w:r>
      <w:r w:rsidR="00603613" w:rsidRPr="007D6611">
        <w:t>sprawdzian</w:t>
      </w:r>
      <w:r w:rsidR="00D12220" w:rsidRPr="007D6611">
        <w:t>u</w:t>
      </w:r>
      <w:r w:rsidR="00603613" w:rsidRPr="007D6611">
        <w:t xml:space="preserve"> i</w:t>
      </w:r>
      <w:r w:rsidR="003F775C">
        <w:t>”</w:t>
      </w:r>
      <w:r w:rsidR="00603613" w:rsidRPr="007D6611">
        <w:t>;</w:t>
      </w:r>
    </w:p>
    <w:p w:rsidR="00A66827" w:rsidRPr="007D6611" w:rsidRDefault="00603613" w:rsidP="008C569B">
      <w:pPr>
        <w:pStyle w:val="PKTpunkt"/>
        <w:keepNext/>
      </w:pPr>
      <w:r w:rsidRPr="007D6611">
        <w:t>1</w:t>
      </w:r>
      <w:r w:rsidR="004A3582" w:rsidRPr="007D6611">
        <w:t>1</w:t>
      </w:r>
      <w:r w:rsidR="00707B63" w:rsidRPr="007D6611">
        <w:t>)</w:t>
      </w:r>
      <w:r w:rsidR="00707B63" w:rsidRPr="007D6611">
        <w:tab/>
        <w:t>w</w:t>
      </w:r>
      <w:r w:rsidR="00DB7432">
        <w:t xml:space="preserve"> art.</w:t>
      </w:r>
      <w:r w:rsidR="008C569B">
        <w:t xml:space="preserve"> </w:t>
      </w:r>
      <w:r w:rsidR="00707B63" w:rsidRPr="007D6611">
        <w:t>9a</w:t>
      </w:r>
      <w:r w:rsidR="00DB7432" w:rsidRPr="007D6611">
        <w:t xml:space="preserve"> w</w:t>
      </w:r>
      <w:r w:rsidR="008C569B">
        <w:t xml:space="preserve"> </w:t>
      </w:r>
      <w:r w:rsidR="00DB7432">
        <w:t>ust.</w:t>
      </w:r>
      <w:r w:rsidR="008C569B">
        <w:t xml:space="preserve"> </w:t>
      </w:r>
      <w:r w:rsidR="00DB7432" w:rsidRPr="007D6611">
        <w:t>2</w:t>
      </w:r>
      <w:r w:rsidR="00DB7432">
        <w:t xml:space="preserve"> pkt</w:t>
      </w:r>
      <w:r w:rsidR="008C569B">
        <w:t xml:space="preserve"> </w:t>
      </w:r>
      <w:r w:rsidR="00C91CED" w:rsidRPr="007D6611">
        <w:t>8</w:t>
      </w:r>
      <w:r w:rsidR="008C569B">
        <w:t xml:space="preserve"> </w:t>
      </w:r>
      <w:r w:rsidR="00A66827" w:rsidRPr="007D6611">
        <w:t>otrzymuje brzmienie:</w:t>
      </w:r>
    </w:p>
    <w:p w:rsidR="00C2647F" w:rsidRPr="007D6611" w:rsidRDefault="003F775C" w:rsidP="00A70EA1">
      <w:pPr>
        <w:pStyle w:val="ZPKTzmpktartykuempunktem"/>
      </w:pPr>
      <w:r>
        <w:t>„</w:t>
      </w:r>
      <w:r w:rsidR="00C2647F" w:rsidRPr="007D6611">
        <w:t>8)</w:t>
      </w:r>
      <w:r w:rsidR="00D817B1" w:rsidRPr="007D6611">
        <w:tab/>
      </w:r>
      <w:r w:rsidR="00C2647F" w:rsidRPr="007D6611">
        <w:t>inicjowanie lub organizowanie badań</w:t>
      </w:r>
      <w:r w:rsidR="004254E0" w:rsidRPr="007D6611">
        <w:t>,</w:t>
      </w:r>
      <w:r w:rsidR="00C2647F" w:rsidRPr="007D6611">
        <w:t xml:space="preserve"> analiz</w:t>
      </w:r>
      <w:r w:rsidR="00C91CED" w:rsidRPr="007D6611">
        <w:t xml:space="preserve"> i</w:t>
      </w:r>
      <w:r w:rsidR="008C569B">
        <w:t xml:space="preserve"> </w:t>
      </w:r>
      <w:r w:rsidR="000E70D3" w:rsidRPr="007D6611">
        <w:t>testów diagnostycznych</w:t>
      </w:r>
      <w:r w:rsidR="00C2647F" w:rsidRPr="007D6611">
        <w:t xml:space="preserve"> oraz opracowywanie nowych rozwiązań</w:t>
      </w:r>
      <w:r w:rsidR="00C91CED" w:rsidRPr="007D6611">
        <w:t xml:space="preserve"> w</w:t>
      </w:r>
      <w:r w:rsidR="008C569B">
        <w:t xml:space="preserve"> </w:t>
      </w:r>
      <w:r w:rsidR="00C2647F" w:rsidRPr="007D6611">
        <w:t>zakresie egzaminowania</w:t>
      </w:r>
      <w:r w:rsidR="00AA3BE1" w:rsidRPr="007D6611">
        <w:t>;</w:t>
      </w:r>
      <w:r>
        <w:t>”</w:t>
      </w:r>
      <w:r w:rsidR="0062522A" w:rsidRPr="007D6611">
        <w:t>;</w:t>
      </w:r>
    </w:p>
    <w:p w:rsidR="00314BCF" w:rsidRPr="007D6611" w:rsidRDefault="00314BCF" w:rsidP="00314BCF">
      <w:pPr>
        <w:pStyle w:val="PKTpunkt"/>
      </w:pPr>
      <w:r w:rsidRPr="007D6611">
        <w:t>1</w:t>
      </w:r>
      <w:r w:rsidR="004A3582" w:rsidRPr="007D6611">
        <w:t>2</w:t>
      </w:r>
      <w:r w:rsidRPr="007D6611">
        <w:t>)</w:t>
      </w:r>
      <w:r w:rsidRPr="007D6611">
        <w:tab/>
        <w:t>skreśla się użyte</w:t>
      </w:r>
      <w:r w:rsidR="00DB7432" w:rsidRPr="007D6611">
        <w:t xml:space="preserve"> w</w:t>
      </w:r>
      <w:r w:rsidR="008C569B">
        <w:t xml:space="preserve"> </w:t>
      </w:r>
      <w:r w:rsidR="00DB7432">
        <w:t>art.</w:t>
      </w:r>
      <w:r w:rsidR="008C569B">
        <w:t xml:space="preserve"> </w:t>
      </w:r>
      <w:r w:rsidR="0062522A" w:rsidRPr="007D6611">
        <w:t>9a</w:t>
      </w:r>
      <w:r w:rsidR="00DB7432" w:rsidRPr="007D6611">
        <w:t xml:space="preserve"> w</w:t>
      </w:r>
      <w:r w:rsidR="008C569B">
        <w:t xml:space="preserve"> </w:t>
      </w:r>
      <w:r w:rsidR="00DB7432">
        <w:t>ust.</w:t>
      </w:r>
      <w:r w:rsidR="008C569B">
        <w:t xml:space="preserve"> </w:t>
      </w:r>
      <w:r w:rsidR="00DB7432" w:rsidRPr="007D6611">
        <w:t>2</w:t>
      </w:r>
      <w:r w:rsidR="00DB7432">
        <w:t xml:space="preserve"> w</w:t>
      </w:r>
      <w:r w:rsidR="008C569B">
        <w:t xml:space="preserve"> </w:t>
      </w:r>
      <w:r w:rsidR="00DB7432">
        <w:t>pkt</w:t>
      </w:r>
      <w:r w:rsidR="008C569B">
        <w:t xml:space="preserve"> </w:t>
      </w:r>
      <w:r w:rsidR="0062522A" w:rsidRPr="007D6611">
        <w:t>1</w:t>
      </w:r>
      <w:r w:rsidR="00DB7432" w:rsidRPr="007D6611">
        <w:t>0</w:t>
      </w:r>
      <w:r w:rsidR="00DB7432">
        <w:t xml:space="preserve"> w</w:t>
      </w:r>
      <w:r w:rsidR="008C569B">
        <w:t xml:space="preserve"> </w:t>
      </w:r>
      <w:r w:rsidR="00DB7432">
        <w:t>lit.</w:t>
      </w:r>
      <w:r w:rsidR="008C569B">
        <w:t xml:space="preserve"> </w:t>
      </w:r>
      <w:r w:rsidR="00DB7432" w:rsidRPr="007D6611">
        <w:t>a</w:t>
      </w:r>
      <w:r w:rsidR="008C569B">
        <w:t xml:space="preserve"> </w:t>
      </w:r>
      <w:r w:rsidR="00DB7432" w:rsidRPr="007D6611">
        <w:t>w</w:t>
      </w:r>
      <w:r w:rsidR="008C569B">
        <w:t xml:space="preserve"> </w:t>
      </w:r>
      <w:proofErr w:type="spellStart"/>
      <w:r w:rsidR="0062522A" w:rsidRPr="007D6611">
        <w:t>tiret</w:t>
      </w:r>
      <w:proofErr w:type="spellEnd"/>
      <w:r w:rsidR="0062522A" w:rsidRPr="007D6611">
        <w:t xml:space="preserve"> pierwsz</w:t>
      </w:r>
      <w:r w:rsidR="00785790" w:rsidRPr="007D6611">
        <w:t>ym</w:t>
      </w:r>
      <w:r w:rsidR="00DB7432" w:rsidRPr="007D6611">
        <w:t xml:space="preserve"> w</w:t>
      </w:r>
      <w:r w:rsidR="008C569B">
        <w:t xml:space="preserve"> </w:t>
      </w:r>
      <w:r w:rsidR="00161CC2" w:rsidRPr="007D6611">
        <w:t>podwójn</w:t>
      </w:r>
      <w:r w:rsidR="00785790" w:rsidRPr="007D6611">
        <w:t>ym</w:t>
      </w:r>
      <w:r w:rsidR="00161CC2" w:rsidRPr="007D6611">
        <w:t xml:space="preserve"> </w:t>
      </w:r>
      <w:proofErr w:type="spellStart"/>
      <w:r w:rsidR="00161CC2" w:rsidRPr="007D6611">
        <w:t>tiret</w:t>
      </w:r>
      <w:proofErr w:type="spellEnd"/>
      <w:r w:rsidR="00161CC2" w:rsidRPr="007D6611">
        <w:t xml:space="preserve"> drugi</w:t>
      </w:r>
      <w:r w:rsidR="00785790" w:rsidRPr="007D6611">
        <w:t>m</w:t>
      </w:r>
      <w:r w:rsidR="00161CC2" w:rsidRPr="007D6611">
        <w:t>,</w:t>
      </w:r>
      <w:r w:rsidR="00DB7432" w:rsidRPr="007D6611">
        <w:t xml:space="preserve"> w</w:t>
      </w:r>
      <w:r w:rsidR="008C569B">
        <w:t xml:space="preserve"> </w:t>
      </w:r>
      <w:r w:rsidR="00DB7432">
        <w:t>art.</w:t>
      </w:r>
      <w:r w:rsidR="008C569B">
        <w:t xml:space="preserve"> </w:t>
      </w:r>
      <w:r w:rsidR="00857FAA" w:rsidRPr="007D6611">
        <w:t>20t</w:t>
      </w:r>
      <w:r w:rsidR="00DB7432" w:rsidRPr="007D6611">
        <w:t xml:space="preserve"> w</w:t>
      </w:r>
      <w:r w:rsidR="008C569B">
        <w:t xml:space="preserve"> </w:t>
      </w:r>
      <w:r w:rsidR="00DB7432">
        <w:t>ust.</w:t>
      </w:r>
      <w:r w:rsidR="008C569B">
        <w:t xml:space="preserve"> </w:t>
      </w:r>
      <w:r w:rsidR="00DB7432" w:rsidRPr="007D6611">
        <w:t>2</w:t>
      </w:r>
      <w:r w:rsidR="00DB7432">
        <w:t xml:space="preserve"> w</w:t>
      </w:r>
      <w:r w:rsidR="008C569B">
        <w:t xml:space="preserve"> </w:t>
      </w:r>
      <w:r w:rsidR="00DB7432">
        <w:t>pkt</w:t>
      </w:r>
      <w:r w:rsidR="008C569B">
        <w:t xml:space="preserve"> </w:t>
      </w:r>
      <w:r w:rsidR="00DB7432" w:rsidRPr="007D6611">
        <w:t>4</w:t>
      </w:r>
      <w:r w:rsidR="00DB7432">
        <w:t xml:space="preserve"> w</w:t>
      </w:r>
      <w:r w:rsidR="008C569B">
        <w:t xml:space="preserve"> </w:t>
      </w:r>
      <w:r w:rsidR="00DB7432">
        <w:t>lit.</w:t>
      </w:r>
      <w:r w:rsidR="008C569B">
        <w:t xml:space="preserve"> </w:t>
      </w:r>
      <w:r w:rsidR="00857FAA" w:rsidRPr="007D6611">
        <w:t>b</w:t>
      </w:r>
      <w:r w:rsidR="005A2448" w:rsidRPr="007D6611">
        <w:t>,</w:t>
      </w:r>
      <w:r w:rsidR="00DB7432" w:rsidRPr="007D6611">
        <w:t xml:space="preserve"> w</w:t>
      </w:r>
      <w:r w:rsidR="008C569B">
        <w:t xml:space="preserve"> </w:t>
      </w:r>
      <w:r w:rsidR="00DB7432">
        <w:t>art.</w:t>
      </w:r>
      <w:r w:rsidR="008C569B">
        <w:t xml:space="preserve"> </w:t>
      </w:r>
      <w:r w:rsidR="005A2448" w:rsidRPr="007D6611">
        <w:t>44zm</w:t>
      </w:r>
      <w:r w:rsidR="00DB7432" w:rsidRPr="007D6611">
        <w:t xml:space="preserve"> w</w:t>
      </w:r>
      <w:r w:rsidR="008C569B">
        <w:t xml:space="preserve"> </w:t>
      </w:r>
      <w:r w:rsidR="00DB7432">
        <w:t>ust.</w:t>
      </w:r>
      <w:r w:rsidR="008C569B">
        <w:t xml:space="preserve"> </w:t>
      </w:r>
      <w:r w:rsidR="005A2448" w:rsidRPr="007D6611">
        <w:t>2,</w:t>
      </w:r>
      <w:r w:rsidR="00DB7432" w:rsidRPr="007D6611">
        <w:t xml:space="preserve"> w</w:t>
      </w:r>
      <w:r w:rsidR="008C569B">
        <w:t xml:space="preserve"> </w:t>
      </w:r>
      <w:r w:rsidR="00DB7432">
        <w:t>art.</w:t>
      </w:r>
      <w:r w:rsidR="008C569B">
        <w:t xml:space="preserve"> </w:t>
      </w:r>
      <w:r w:rsidR="00B73F24" w:rsidRPr="007D6611">
        <w:t>44zx</w:t>
      </w:r>
      <w:r w:rsidR="00DB7432" w:rsidRPr="007D6611">
        <w:t xml:space="preserve"> w</w:t>
      </w:r>
      <w:r w:rsidR="001A34F9">
        <w:t> </w:t>
      </w:r>
      <w:r w:rsidR="00DB7432">
        <w:t>ust.</w:t>
      </w:r>
      <w:r w:rsidR="001A34F9">
        <w:t> </w:t>
      </w:r>
      <w:r w:rsidR="00B73F24" w:rsidRPr="007D6611">
        <w:t>5,</w:t>
      </w:r>
      <w:r w:rsidR="00DB7432" w:rsidRPr="007D6611">
        <w:t xml:space="preserve"> w</w:t>
      </w:r>
      <w:r w:rsidR="008C569B">
        <w:t xml:space="preserve"> </w:t>
      </w:r>
      <w:r w:rsidR="00DB7432">
        <w:t>art.</w:t>
      </w:r>
      <w:r w:rsidR="008C569B">
        <w:t xml:space="preserve"> </w:t>
      </w:r>
      <w:r w:rsidR="00563F3A" w:rsidRPr="007D6611">
        <w:t>44zy</w:t>
      </w:r>
      <w:r w:rsidR="00DB7432" w:rsidRPr="007D6611">
        <w:t xml:space="preserve"> w</w:t>
      </w:r>
      <w:r w:rsidR="008C569B">
        <w:t xml:space="preserve"> </w:t>
      </w:r>
      <w:r w:rsidR="00DB7432">
        <w:t>ust.</w:t>
      </w:r>
      <w:r w:rsidR="008C569B">
        <w:t xml:space="preserve"> </w:t>
      </w:r>
      <w:r w:rsidR="00DB7432" w:rsidRPr="007D6611">
        <w:t>2</w:t>
      </w:r>
      <w:r w:rsidR="008C569B">
        <w:t xml:space="preserve"> </w:t>
      </w:r>
      <w:r w:rsidR="00A52685" w:rsidRPr="007D6611">
        <w:t>we wprowadzeniu do wyliczenia</w:t>
      </w:r>
      <w:r w:rsidR="00DB7432" w:rsidRPr="007D6611">
        <w:t xml:space="preserve"> </w:t>
      </w:r>
      <w:r w:rsidR="00314388">
        <w:t>oraz</w:t>
      </w:r>
      <w:r w:rsidR="008C569B">
        <w:t xml:space="preserve"> </w:t>
      </w:r>
      <w:r w:rsidR="00DB7432" w:rsidRPr="007D6611">
        <w:t>w</w:t>
      </w:r>
      <w:r w:rsidR="008C569B">
        <w:t xml:space="preserve"> </w:t>
      </w:r>
      <w:r w:rsidR="00DB7432">
        <w:t>art.</w:t>
      </w:r>
      <w:r w:rsidR="008C569B">
        <w:t xml:space="preserve"> </w:t>
      </w:r>
      <w:r w:rsidR="00492A10" w:rsidRPr="007D6611">
        <w:t>44zzz</w:t>
      </w:r>
      <w:r w:rsidR="00DB7432" w:rsidRPr="007D6611">
        <w:t xml:space="preserve"> w</w:t>
      </w:r>
      <w:r w:rsidR="008C569B">
        <w:t xml:space="preserve"> </w:t>
      </w:r>
      <w:r w:rsidR="00DB7432">
        <w:t>ust.</w:t>
      </w:r>
      <w:r w:rsidR="008C569B">
        <w:t xml:space="preserve"> </w:t>
      </w:r>
      <w:r w:rsidR="00DB7432" w:rsidRPr="007D6611">
        <w:t>1</w:t>
      </w:r>
      <w:r w:rsidR="00DB7432">
        <w:t xml:space="preserve"> w</w:t>
      </w:r>
      <w:r w:rsidR="001A34F9">
        <w:t> </w:t>
      </w:r>
      <w:r w:rsidR="00DB7432">
        <w:t>pkt</w:t>
      </w:r>
      <w:r w:rsidR="008C569B">
        <w:t xml:space="preserve"> </w:t>
      </w:r>
      <w:r w:rsidR="00DB7432" w:rsidRPr="007D6611">
        <w:t>5</w:t>
      </w:r>
      <w:r w:rsidR="00DB7432">
        <w:t xml:space="preserve"> i</w:t>
      </w:r>
      <w:r w:rsidR="008C569B">
        <w:t xml:space="preserve"> </w:t>
      </w:r>
      <w:r w:rsidR="00DB7432" w:rsidRPr="007D6611">
        <w:t>w</w:t>
      </w:r>
      <w:r w:rsidR="008C569B">
        <w:t xml:space="preserve"> </w:t>
      </w:r>
      <w:r w:rsidR="00DB7432">
        <w:t>ust.</w:t>
      </w:r>
      <w:r w:rsidR="008C569B">
        <w:t xml:space="preserve"> </w:t>
      </w:r>
      <w:r w:rsidR="00DB7432" w:rsidRPr="007D6611">
        <w:t>6</w:t>
      </w:r>
      <w:r w:rsidR="00DB7432">
        <w:t xml:space="preserve"> w</w:t>
      </w:r>
      <w:r w:rsidR="008C569B">
        <w:t xml:space="preserve"> </w:t>
      </w:r>
      <w:r w:rsidR="00DB7432">
        <w:t>pkt</w:t>
      </w:r>
      <w:r w:rsidR="008C569B">
        <w:t xml:space="preserve"> </w:t>
      </w:r>
      <w:r w:rsidR="00DB7432" w:rsidRPr="007D6611">
        <w:t>1</w:t>
      </w:r>
      <w:r w:rsidR="008C569B">
        <w:t xml:space="preserve"> </w:t>
      </w:r>
      <w:r w:rsidRPr="007D6611">
        <w:t xml:space="preserve">wyrazy </w:t>
      </w:r>
      <w:r w:rsidR="003F775C">
        <w:t>„</w:t>
      </w:r>
      <w:r w:rsidRPr="007D6611">
        <w:t>sprawdzian</w:t>
      </w:r>
      <w:r w:rsidR="003E431D" w:rsidRPr="007D6611">
        <w:t>u</w:t>
      </w:r>
      <w:r w:rsidRPr="007D6611">
        <w:t xml:space="preserve"> </w:t>
      </w:r>
      <w:r w:rsidR="0062522A" w:rsidRPr="007D6611">
        <w:t>lub</w:t>
      </w:r>
      <w:r w:rsidR="003F775C">
        <w:t>”</w:t>
      </w:r>
      <w:r w:rsidRPr="007D6611">
        <w:t>;</w:t>
      </w:r>
    </w:p>
    <w:p w:rsidR="00345F23" w:rsidRPr="007D6611" w:rsidRDefault="00970E7A" w:rsidP="00A70EA1">
      <w:pPr>
        <w:pStyle w:val="PKTpunkt"/>
      </w:pPr>
      <w:r w:rsidRPr="007D6611">
        <w:t>1</w:t>
      </w:r>
      <w:r w:rsidR="004A3582" w:rsidRPr="007D6611">
        <w:t>3</w:t>
      </w:r>
      <w:r w:rsidRPr="007D6611">
        <w:t>)</w:t>
      </w:r>
      <w:r w:rsidRPr="007D6611">
        <w:tab/>
      </w:r>
      <w:r w:rsidR="00C016EE" w:rsidRPr="007D6611">
        <w:rPr>
          <w:bCs w:val="0"/>
        </w:rPr>
        <w:t>w</w:t>
      </w:r>
      <w:r w:rsidR="00DB7432">
        <w:rPr>
          <w:bCs w:val="0"/>
        </w:rPr>
        <w:t xml:space="preserve"> art.</w:t>
      </w:r>
      <w:r w:rsidR="008C569B">
        <w:rPr>
          <w:bCs w:val="0"/>
        </w:rPr>
        <w:t xml:space="preserve"> </w:t>
      </w:r>
      <w:r w:rsidR="00C016EE" w:rsidRPr="007D6611">
        <w:rPr>
          <w:bCs w:val="0"/>
        </w:rPr>
        <w:t>9c</w:t>
      </w:r>
      <w:r w:rsidR="00DB7432" w:rsidRPr="007D6611">
        <w:rPr>
          <w:bCs w:val="0"/>
        </w:rPr>
        <w:t xml:space="preserve"> w</w:t>
      </w:r>
      <w:r w:rsidR="008C569B">
        <w:rPr>
          <w:bCs w:val="0"/>
        </w:rPr>
        <w:t xml:space="preserve"> </w:t>
      </w:r>
      <w:r w:rsidR="00DB7432">
        <w:rPr>
          <w:bCs w:val="0"/>
        </w:rPr>
        <w:t>ust.</w:t>
      </w:r>
      <w:r w:rsidR="008C569B">
        <w:rPr>
          <w:bCs w:val="0"/>
        </w:rPr>
        <w:t xml:space="preserve"> </w:t>
      </w:r>
      <w:r w:rsidR="00DB7432" w:rsidRPr="007D6611">
        <w:rPr>
          <w:bCs w:val="0"/>
        </w:rPr>
        <w:t>3</w:t>
      </w:r>
      <w:r w:rsidR="00DB7432">
        <w:rPr>
          <w:bCs w:val="0"/>
        </w:rPr>
        <w:t xml:space="preserve"> w</w:t>
      </w:r>
      <w:r w:rsidR="008C569B">
        <w:rPr>
          <w:bCs w:val="0"/>
        </w:rPr>
        <w:t xml:space="preserve"> </w:t>
      </w:r>
      <w:r w:rsidR="00DB7432">
        <w:rPr>
          <w:bCs w:val="0"/>
        </w:rPr>
        <w:t>pkt</w:t>
      </w:r>
      <w:r w:rsidR="008C569B">
        <w:rPr>
          <w:bCs w:val="0"/>
        </w:rPr>
        <w:t xml:space="preserve"> </w:t>
      </w:r>
      <w:r w:rsidR="00C016EE" w:rsidRPr="007D6611">
        <w:rPr>
          <w:bCs w:val="0"/>
        </w:rPr>
        <w:t>1</w:t>
      </w:r>
      <w:r w:rsidR="00AC4DD8" w:rsidRPr="007D6611">
        <w:rPr>
          <w:bCs w:val="0"/>
        </w:rPr>
        <w:t>skreśla się</w:t>
      </w:r>
      <w:r w:rsidR="00C016EE" w:rsidRPr="007D6611">
        <w:rPr>
          <w:bCs w:val="0"/>
        </w:rPr>
        <w:t xml:space="preserve"> wyrazy </w:t>
      </w:r>
      <w:r w:rsidR="003F775C">
        <w:rPr>
          <w:bCs w:val="0"/>
        </w:rPr>
        <w:t>„</w:t>
      </w:r>
      <w:r w:rsidR="00C016EE" w:rsidRPr="007D6611">
        <w:rPr>
          <w:bCs w:val="0"/>
        </w:rPr>
        <w:t>odpowiednio sprawdzian</w:t>
      </w:r>
      <w:r w:rsidR="00741E3A" w:rsidRPr="007D6611">
        <w:t>u</w:t>
      </w:r>
      <w:r w:rsidR="00C016EE" w:rsidRPr="007D6611">
        <w:rPr>
          <w:bCs w:val="0"/>
        </w:rPr>
        <w:t xml:space="preserve"> lub</w:t>
      </w:r>
      <w:r w:rsidR="003F775C">
        <w:rPr>
          <w:bCs w:val="0"/>
        </w:rPr>
        <w:t>”</w:t>
      </w:r>
      <w:r w:rsidR="00C016EE" w:rsidRPr="007D6611">
        <w:rPr>
          <w:bCs w:val="0"/>
        </w:rPr>
        <w:t>;</w:t>
      </w:r>
    </w:p>
    <w:p w:rsidR="00D646AE" w:rsidRPr="007D6611" w:rsidRDefault="00342B9E" w:rsidP="008C569B">
      <w:pPr>
        <w:pStyle w:val="PKTpunkt"/>
        <w:keepNext/>
      </w:pPr>
      <w:r w:rsidRPr="007D6611">
        <w:t>1</w:t>
      </w:r>
      <w:r w:rsidR="004A3582" w:rsidRPr="007D6611">
        <w:t>4</w:t>
      </w:r>
      <w:r w:rsidRPr="007D6611">
        <w:t>)</w:t>
      </w:r>
      <w:r w:rsidRPr="007D6611">
        <w:tab/>
      </w:r>
      <w:r w:rsidR="00D646AE" w:rsidRPr="007D6611">
        <w:t>po</w:t>
      </w:r>
      <w:r w:rsidR="00DB7432">
        <w:t xml:space="preserve"> art.</w:t>
      </w:r>
      <w:r w:rsidR="008C569B">
        <w:t xml:space="preserve"> </w:t>
      </w:r>
      <w:r w:rsidR="00D2436E" w:rsidRPr="007D6611">
        <w:t xml:space="preserve">9c </w:t>
      </w:r>
      <w:r w:rsidR="00D646AE" w:rsidRPr="007D6611">
        <w:t>dodaje się</w:t>
      </w:r>
      <w:r w:rsidR="00DB7432">
        <w:t xml:space="preserve"> art.</w:t>
      </w:r>
      <w:r w:rsidR="008C569B">
        <w:t xml:space="preserve"> </w:t>
      </w:r>
      <w:r w:rsidR="00D2436E" w:rsidRPr="007D6611">
        <w:t>9ca</w:t>
      </w:r>
      <w:r w:rsidR="00D646AE" w:rsidRPr="007D6611">
        <w:t>–</w:t>
      </w:r>
      <w:r w:rsidR="00D2436E" w:rsidRPr="007D6611">
        <w:t xml:space="preserve">9cc </w:t>
      </w:r>
      <w:r w:rsidR="00C91CED" w:rsidRPr="007D6611">
        <w:t>w</w:t>
      </w:r>
      <w:r w:rsidR="008C569B">
        <w:t xml:space="preserve"> </w:t>
      </w:r>
      <w:r w:rsidR="00D646AE" w:rsidRPr="007D6611">
        <w:t>brzmieniu:</w:t>
      </w:r>
    </w:p>
    <w:p w:rsidR="0037495F" w:rsidRPr="007D6611" w:rsidRDefault="003F775C" w:rsidP="008C569B">
      <w:pPr>
        <w:pStyle w:val="ZARTzmartartykuempunktem"/>
        <w:keepNext/>
      </w:pPr>
      <w:r>
        <w:t>„</w:t>
      </w:r>
      <w:r w:rsidR="00F9532F" w:rsidRPr="007D6611">
        <w:t xml:space="preserve">Art. </w:t>
      </w:r>
      <w:r w:rsidR="00D2436E" w:rsidRPr="007D6611">
        <w:t>9ca</w:t>
      </w:r>
      <w:r w:rsidR="00F9532F" w:rsidRPr="007D6611">
        <w:t>. 1. Minister właściwy do spraw oświaty</w:t>
      </w:r>
      <w:r w:rsidR="00C91CED" w:rsidRPr="007D6611">
        <w:t xml:space="preserve"> i</w:t>
      </w:r>
      <w:r w:rsidR="008C569B">
        <w:t xml:space="preserve"> </w:t>
      </w:r>
      <w:r w:rsidR="00F9532F" w:rsidRPr="007D6611">
        <w:t>wychowania prowadzi</w:t>
      </w:r>
      <w:r w:rsidR="0037495F" w:rsidRPr="007D6611">
        <w:t>:</w:t>
      </w:r>
    </w:p>
    <w:p w:rsidR="0037495F" w:rsidRPr="007D6611" w:rsidRDefault="0037495F" w:rsidP="00331FA6">
      <w:pPr>
        <w:pStyle w:val="ZPKTzmpktartykuempunktem"/>
      </w:pPr>
      <w:r w:rsidRPr="007D6611">
        <w:t>1)</w:t>
      </w:r>
      <w:r w:rsidRPr="007D6611">
        <w:tab/>
      </w:r>
      <w:r w:rsidR="00F9532F" w:rsidRPr="007D6611">
        <w:t>list</w:t>
      </w:r>
      <w:r w:rsidRPr="007D6611">
        <w:t>ę</w:t>
      </w:r>
      <w:r w:rsidR="00F9532F" w:rsidRPr="007D6611">
        <w:t xml:space="preserve"> arbitrów</w:t>
      </w:r>
      <w:r w:rsidR="00C91CED" w:rsidRPr="007D6611">
        <w:t xml:space="preserve"> w</w:t>
      </w:r>
      <w:r w:rsidR="008C569B">
        <w:t xml:space="preserve"> </w:t>
      </w:r>
      <w:r w:rsidRPr="007D6611">
        <w:t>zakresie egzaminu maturalnego</w:t>
      </w:r>
      <w:r w:rsidR="00F9532F" w:rsidRPr="007D6611">
        <w:t xml:space="preserve"> </w:t>
      </w:r>
      <w:r w:rsidR="0088178D" w:rsidRPr="007D6611">
        <w:t xml:space="preserve">do </w:t>
      </w:r>
      <w:r w:rsidR="00F9532F" w:rsidRPr="007D6611">
        <w:t>rozpatr</w:t>
      </w:r>
      <w:r w:rsidR="0088178D" w:rsidRPr="007D6611">
        <w:t>ywania</w:t>
      </w:r>
      <w:r w:rsidR="00F9532F" w:rsidRPr="007D6611">
        <w:t xml:space="preserve"> </w:t>
      </w:r>
      <w:proofErr w:type="spellStart"/>
      <w:r w:rsidR="00F9532F" w:rsidRPr="007D6611">
        <w:t>odwoła</w:t>
      </w:r>
      <w:r w:rsidR="0088178D" w:rsidRPr="007D6611">
        <w:t>ń</w:t>
      </w:r>
      <w:proofErr w:type="spellEnd"/>
      <w:r w:rsidR="00F9532F" w:rsidRPr="007D6611">
        <w:t xml:space="preserve">, </w:t>
      </w:r>
      <w:r w:rsidR="00DB7432">
        <w:t>o</w:t>
      </w:r>
      <w:r w:rsidR="001A34F9">
        <w:t> </w:t>
      </w:r>
      <w:r w:rsidR="00F9532F" w:rsidRPr="007D6611">
        <w:t>których mowa</w:t>
      </w:r>
      <w:r w:rsidR="00DB7432" w:rsidRPr="007D6611">
        <w:t xml:space="preserve"> w</w:t>
      </w:r>
      <w:r w:rsidR="008C569B">
        <w:t xml:space="preserve"> </w:t>
      </w:r>
      <w:r w:rsidR="00DB7432">
        <w:t>art.</w:t>
      </w:r>
      <w:r w:rsidR="008C569B">
        <w:t xml:space="preserve"> </w:t>
      </w:r>
      <w:r w:rsidR="00F9532F" w:rsidRPr="007D6611">
        <w:t>44zzz</w:t>
      </w:r>
      <w:r w:rsidR="00DB7432">
        <w:t xml:space="preserve"> ust.</w:t>
      </w:r>
      <w:r w:rsidR="008C569B">
        <w:t xml:space="preserve"> </w:t>
      </w:r>
      <w:r w:rsidR="00F9532F" w:rsidRPr="007D6611">
        <w:t>7</w:t>
      </w:r>
      <w:r w:rsidRPr="007D6611">
        <w:t>;</w:t>
      </w:r>
    </w:p>
    <w:p w:rsidR="00F9532F" w:rsidRPr="007D6611" w:rsidRDefault="0037495F" w:rsidP="00331FA6">
      <w:pPr>
        <w:pStyle w:val="ZPKTzmpktartykuempunktem"/>
      </w:pPr>
      <w:r w:rsidRPr="007D6611">
        <w:t>2)</w:t>
      </w:r>
      <w:r w:rsidRPr="007D6611">
        <w:tab/>
        <w:t>listę arbitrów</w:t>
      </w:r>
      <w:r w:rsidR="00C91CED" w:rsidRPr="007D6611">
        <w:t xml:space="preserve"> w</w:t>
      </w:r>
      <w:r w:rsidR="008C569B">
        <w:t xml:space="preserve"> </w:t>
      </w:r>
      <w:r w:rsidRPr="007D6611">
        <w:t>zakresie egzaminu potwierdzającego kwalifikacje</w:t>
      </w:r>
      <w:r w:rsidR="00C91CED" w:rsidRPr="007D6611">
        <w:t xml:space="preserve"> w</w:t>
      </w:r>
      <w:r w:rsidR="008C569B">
        <w:t xml:space="preserve"> </w:t>
      </w:r>
      <w:r w:rsidRPr="007D6611">
        <w:t xml:space="preserve">zawodzie </w:t>
      </w:r>
      <w:r w:rsidR="0088178D" w:rsidRPr="007D6611">
        <w:t xml:space="preserve">do </w:t>
      </w:r>
      <w:r w:rsidRPr="007D6611">
        <w:t>rozpatr</w:t>
      </w:r>
      <w:r w:rsidR="0088178D" w:rsidRPr="007D6611">
        <w:t>ywania</w:t>
      </w:r>
      <w:r w:rsidRPr="007D6611">
        <w:t xml:space="preserve"> </w:t>
      </w:r>
      <w:proofErr w:type="spellStart"/>
      <w:r w:rsidRPr="007D6611">
        <w:t>odwoła</w:t>
      </w:r>
      <w:r w:rsidR="0088178D" w:rsidRPr="007D6611">
        <w:t>ń</w:t>
      </w:r>
      <w:proofErr w:type="spellEnd"/>
      <w:r w:rsidRPr="007D6611">
        <w:t>,</w:t>
      </w:r>
      <w:r w:rsidR="00C91CED" w:rsidRPr="007D6611">
        <w:t xml:space="preserve">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00F9532F" w:rsidRPr="007D6611">
        <w:t>44zzzt</w:t>
      </w:r>
      <w:r w:rsidR="00DB7432">
        <w:t xml:space="preserve"> ust.</w:t>
      </w:r>
      <w:r w:rsidR="008C569B">
        <w:t xml:space="preserve"> </w:t>
      </w:r>
      <w:r w:rsidR="00F9532F" w:rsidRPr="007D6611">
        <w:t>7.</w:t>
      </w:r>
    </w:p>
    <w:p w:rsidR="00F9532F" w:rsidRPr="007D6611" w:rsidRDefault="00A1561C" w:rsidP="00F9532F">
      <w:pPr>
        <w:pStyle w:val="ZUSTzmustartykuempunktem"/>
      </w:pPr>
      <w:r w:rsidRPr="007D6611">
        <w:lastRenderedPageBreak/>
        <w:t>2</w:t>
      </w:r>
      <w:r w:rsidR="00F9532F" w:rsidRPr="007D6611">
        <w:t xml:space="preserve">. Wpis na </w:t>
      </w:r>
      <w:r w:rsidR="00304A12" w:rsidRPr="007D6611">
        <w:t>list</w:t>
      </w:r>
      <w:r w:rsidR="00304A12">
        <w:t>y</w:t>
      </w:r>
      <w:r w:rsidR="00304A12" w:rsidRPr="007D6611">
        <w:t xml:space="preserve"> </w:t>
      </w:r>
      <w:r w:rsidR="00F9532F" w:rsidRPr="007D6611">
        <w:t>arbitrów</w:t>
      </w:r>
      <w:r w:rsidR="00304A12">
        <w:t>,</w:t>
      </w:r>
      <w:r w:rsidR="00DB7432">
        <w:t xml:space="preserve"> o</w:t>
      </w:r>
      <w:r w:rsidR="008C569B">
        <w:t xml:space="preserve"> </w:t>
      </w:r>
      <w:r w:rsidR="00304A12">
        <w:t>których mowa</w:t>
      </w:r>
      <w:r w:rsidR="00DB7432">
        <w:t xml:space="preserve"> w</w:t>
      </w:r>
      <w:r w:rsidR="008C569B">
        <w:t xml:space="preserve"> </w:t>
      </w:r>
      <w:r w:rsidR="00DB7432">
        <w:t>ust.</w:t>
      </w:r>
      <w:r w:rsidR="008C569B">
        <w:t xml:space="preserve"> </w:t>
      </w:r>
      <w:r w:rsidR="00304A12">
        <w:t>1,</w:t>
      </w:r>
      <w:r w:rsidR="00F9532F" w:rsidRPr="007D6611">
        <w:t xml:space="preserve"> następuje na wniosek osoby zainteresowanej.</w:t>
      </w:r>
    </w:p>
    <w:p w:rsidR="00F9532F" w:rsidRPr="007D6611" w:rsidRDefault="00A1561C" w:rsidP="008C569B">
      <w:pPr>
        <w:pStyle w:val="ZUSTzmustartykuempunktem"/>
        <w:keepNext/>
      </w:pPr>
      <w:r w:rsidRPr="007D6611">
        <w:t>3</w:t>
      </w:r>
      <w:r w:rsidR="00F9532F" w:rsidRPr="007D6611">
        <w:t>. Na listę arbitrów</w:t>
      </w:r>
      <w:r w:rsidR="00C91CED" w:rsidRPr="007D6611">
        <w:t xml:space="preserve"> w</w:t>
      </w:r>
      <w:r w:rsidR="008C569B">
        <w:t xml:space="preserve"> </w:t>
      </w:r>
      <w:r w:rsidR="00F9532F" w:rsidRPr="007D6611">
        <w:t xml:space="preserve">zakresie egzaminu maturalnego może </w:t>
      </w:r>
      <w:r w:rsidR="0088178D" w:rsidRPr="007D6611">
        <w:t xml:space="preserve">być </w:t>
      </w:r>
      <w:r w:rsidR="00F9532F" w:rsidRPr="007D6611">
        <w:t>wpisana osoba, która:</w:t>
      </w:r>
    </w:p>
    <w:p w:rsidR="00F9532F" w:rsidRPr="007D6611" w:rsidRDefault="00F9532F" w:rsidP="00F9532F">
      <w:pPr>
        <w:pStyle w:val="ZPKTzmpktartykuempunktem"/>
      </w:pPr>
      <w:r w:rsidRPr="007D6611">
        <w:t>1)</w:t>
      </w:r>
      <w:r w:rsidRPr="007D6611">
        <w:tab/>
        <w:t>jest egzaminatorem wpisanym do ewidencji egzaminatorów,</w:t>
      </w:r>
      <w:r w:rsidR="00C91CED" w:rsidRPr="007D6611">
        <w:t xml:space="preserve"> o</w:t>
      </w:r>
      <w:r w:rsidR="008C569B">
        <w:t xml:space="preserve"> </w:t>
      </w:r>
      <w:r w:rsidRPr="007D6611">
        <w:t>której mowa</w:t>
      </w:r>
      <w:r w:rsidR="00DB7432" w:rsidRPr="007D6611">
        <w:t xml:space="preserve"> w</w:t>
      </w:r>
      <w:r w:rsidR="001A34F9">
        <w:t> </w:t>
      </w:r>
      <w:r w:rsidR="00DB7432">
        <w:t>art.</w:t>
      </w:r>
      <w:r w:rsidR="001A34F9">
        <w:t> </w:t>
      </w:r>
      <w:r w:rsidRPr="007D6611">
        <w:t>9c</w:t>
      </w:r>
      <w:r w:rsidR="00DB7432">
        <w:t xml:space="preserve"> ust.</w:t>
      </w:r>
      <w:r w:rsidR="008C569B">
        <w:t xml:space="preserve"> </w:t>
      </w:r>
      <w:r w:rsidR="00DB7432" w:rsidRPr="007D6611">
        <w:t>2</w:t>
      </w:r>
      <w:r w:rsidR="00DB7432">
        <w:t xml:space="preserve"> pkt</w:t>
      </w:r>
      <w:r w:rsidR="008C569B">
        <w:t xml:space="preserve"> </w:t>
      </w:r>
      <w:r w:rsidRPr="007D6611">
        <w:t>7,</w:t>
      </w:r>
      <w:r w:rsidR="00C91CED" w:rsidRPr="007D6611">
        <w:t xml:space="preserve"> w</w:t>
      </w:r>
      <w:r w:rsidR="008C569B">
        <w:t xml:space="preserve"> </w:t>
      </w:r>
      <w:r w:rsidRPr="007D6611">
        <w:t>zakresie przeprowadzania egzaminu maturalnego</w:t>
      </w:r>
      <w:r w:rsidR="00022C37" w:rsidRPr="007D6611">
        <w:t>,</w:t>
      </w:r>
      <w:r w:rsidRPr="007D6611">
        <w:t xml:space="preserve"> pełniła funkcję przewodniczącego zespołu egzaminatorów,</w:t>
      </w:r>
      <w:r w:rsidR="00C91CED" w:rsidRPr="007D6611">
        <w:t xml:space="preserve">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Pr="007D6611">
        <w:t>44zzu</w:t>
      </w:r>
      <w:r w:rsidR="00DB7432">
        <w:t xml:space="preserve"> ust.</w:t>
      </w:r>
      <w:r w:rsidR="008C569B">
        <w:t xml:space="preserve"> </w:t>
      </w:r>
      <w:r w:rsidRPr="007D6611">
        <w:t>4,</w:t>
      </w:r>
      <w:r w:rsidR="005712C1" w:rsidRPr="007D6611">
        <w:t xml:space="preserve"> w</w:t>
      </w:r>
      <w:r w:rsidR="008C569B">
        <w:t xml:space="preserve"> </w:t>
      </w:r>
      <w:r w:rsidR="00AE2E49" w:rsidRPr="007D6611">
        <w:t xml:space="preserve">zakresie danego przedmiotu, </w:t>
      </w:r>
      <w:r w:rsidR="00C91CED" w:rsidRPr="007D6611">
        <w:t>w</w:t>
      </w:r>
      <w:r w:rsidR="008C569B">
        <w:t xml:space="preserve"> </w:t>
      </w:r>
      <w:r w:rsidRPr="007D6611">
        <w:t xml:space="preserve">co najmniej </w:t>
      </w:r>
      <w:r w:rsidR="00C91CED" w:rsidRPr="007D6611">
        <w:t>3</w:t>
      </w:r>
      <w:r w:rsidR="008C569B">
        <w:t xml:space="preserve"> </w:t>
      </w:r>
      <w:r w:rsidRPr="007D6611">
        <w:t>latach</w:t>
      </w:r>
      <w:r w:rsidR="00CE12B8" w:rsidRPr="007D6611">
        <w:t>,</w:t>
      </w:r>
      <w:r w:rsidR="00C91CED" w:rsidRPr="007D6611">
        <w:t xml:space="preserve"> </w:t>
      </w:r>
      <w:r w:rsidR="00765A4B" w:rsidRPr="007D6611">
        <w:t>posiada kompetencje</w:t>
      </w:r>
      <w:r w:rsidR="00DB7432" w:rsidRPr="007D6611">
        <w:t xml:space="preserve"> w</w:t>
      </w:r>
      <w:r w:rsidR="008C569B">
        <w:t xml:space="preserve"> </w:t>
      </w:r>
      <w:r w:rsidR="00765A4B" w:rsidRPr="007D6611">
        <w:t>dziedzinie technologii informacyjno</w:t>
      </w:r>
      <w:r w:rsidR="001A34F9">
        <w:t>-</w:t>
      </w:r>
      <w:r w:rsidR="00765A4B" w:rsidRPr="007D6611">
        <w:t xml:space="preserve">komunikacyjnych </w:t>
      </w:r>
      <w:r w:rsidR="00C91CED" w:rsidRPr="007D6611">
        <w:t>i</w:t>
      </w:r>
      <w:r w:rsidR="008C569B">
        <w:t xml:space="preserve"> </w:t>
      </w:r>
      <w:r w:rsidRPr="007D6611">
        <w:t xml:space="preserve">otrzymała rekomendację dyrektora okręgowej komisji egzaminacyjnej potwierdzającą </w:t>
      </w:r>
      <w:r w:rsidR="00210780" w:rsidRPr="007D6611">
        <w:t xml:space="preserve">posiadanie </w:t>
      </w:r>
      <w:r w:rsidRPr="007D6611">
        <w:t>doświadczeni</w:t>
      </w:r>
      <w:r w:rsidR="00210780" w:rsidRPr="007D6611">
        <w:t>a</w:t>
      </w:r>
      <w:r w:rsidRPr="007D6611">
        <w:t xml:space="preserve"> zapewniające</w:t>
      </w:r>
      <w:r w:rsidR="00210780" w:rsidRPr="007D6611">
        <w:t>go</w:t>
      </w:r>
      <w:r w:rsidRPr="007D6611">
        <w:t xml:space="preserve"> należyte wykonywanie obowiązków arbitra albo </w:t>
      </w:r>
    </w:p>
    <w:p w:rsidR="00F9532F" w:rsidRPr="007D6611" w:rsidRDefault="00F9532F" w:rsidP="00F9532F">
      <w:pPr>
        <w:pStyle w:val="ZPKTzmpktartykuempunktem"/>
      </w:pPr>
      <w:r w:rsidRPr="007D6611">
        <w:t>2)</w:t>
      </w:r>
      <w:r w:rsidRPr="007D6611">
        <w:tab/>
        <w:t>posiada</w:t>
      </w:r>
      <w:r w:rsidRPr="007D6611" w:rsidDel="00DF6FBC">
        <w:t xml:space="preserve"> </w:t>
      </w:r>
      <w:r w:rsidRPr="007D6611">
        <w:t>co najmniej stopień doktora</w:t>
      </w:r>
      <w:r w:rsidR="00C91CED" w:rsidRPr="007D6611">
        <w:t xml:space="preserve"> w</w:t>
      </w:r>
      <w:r w:rsidR="008C569B">
        <w:t xml:space="preserve"> </w:t>
      </w:r>
      <w:r w:rsidR="00CE12B8" w:rsidRPr="007D6611">
        <w:t>dziedzinie nauki</w:t>
      </w:r>
      <w:r w:rsidR="0050557D" w:rsidRPr="007D6611">
        <w:t xml:space="preserve"> </w:t>
      </w:r>
      <w:r w:rsidR="00285C90" w:rsidRPr="007D6611">
        <w:t>lub sztuki</w:t>
      </w:r>
      <w:r w:rsidR="00C212CE" w:rsidRPr="007D6611">
        <w:t>,</w:t>
      </w:r>
      <w:r w:rsidR="00285C90" w:rsidRPr="007D6611">
        <w:t xml:space="preserve"> </w:t>
      </w:r>
      <w:r w:rsidRPr="007D6611">
        <w:t>związan</w:t>
      </w:r>
      <w:r w:rsidR="00C212CE" w:rsidRPr="007D6611">
        <w:t>ych</w:t>
      </w:r>
      <w:r w:rsidR="00C91CED" w:rsidRPr="007D6611">
        <w:t xml:space="preserve"> z</w:t>
      </w:r>
      <w:r w:rsidR="001A34F9">
        <w:t> </w:t>
      </w:r>
      <w:r w:rsidRPr="007D6611">
        <w:t>przedmiotem</w:t>
      </w:r>
      <w:r w:rsidR="00A1459A" w:rsidRPr="007D6611">
        <w:t>,</w:t>
      </w:r>
      <w:r w:rsidR="00C91CED" w:rsidRPr="007D6611">
        <w:t xml:space="preserve"> z</w:t>
      </w:r>
      <w:r w:rsidR="008C569B">
        <w:t xml:space="preserve"> </w:t>
      </w:r>
      <w:r w:rsidR="00A1459A" w:rsidRPr="007D6611">
        <w:t xml:space="preserve">którego </w:t>
      </w:r>
      <w:r w:rsidR="00CA581F" w:rsidRPr="007D6611">
        <w:t xml:space="preserve">jest </w:t>
      </w:r>
      <w:r w:rsidR="00A1459A" w:rsidRPr="007D6611">
        <w:t>przeprowadzany egzamin maturalny,</w:t>
      </w:r>
      <w:r w:rsidRPr="007D6611">
        <w:t xml:space="preserve"> jest zatrudniona</w:t>
      </w:r>
      <w:r w:rsidR="00C91CED" w:rsidRPr="007D6611">
        <w:t xml:space="preserve"> w</w:t>
      </w:r>
      <w:r w:rsidR="008C569B">
        <w:t xml:space="preserve"> </w:t>
      </w:r>
      <w:r w:rsidRPr="007D6611">
        <w:t>instytucie badawczym, jednostce naukowej Polskiej Akademii Nauk, Polskiej Akademii Umiejętności lub szkole wyższej</w:t>
      </w:r>
      <w:r w:rsidR="00DE554B" w:rsidRPr="007D6611">
        <w:t xml:space="preserve">, </w:t>
      </w:r>
      <w:r w:rsidRPr="007D6611">
        <w:t>posiada co najmniej pięcioletnie doświadczenie</w:t>
      </w:r>
      <w:r w:rsidR="00C91CED" w:rsidRPr="007D6611">
        <w:t xml:space="preserve"> w</w:t>
      </w:r>
      <w:r w:rsidR="008C569B">
        <w:t xml:space="preserve"> </w:t>
      </w:r>
      <w:r w:rsidRPr="007D6611">
        <w:t>pracy dydaktycznej</w:t>
      </w:r>
      <w:r w:rsidR="00765A4B" w:rsidRPr="007D6611">
        <w:t>, posiada kompetencje</w:t>
      </w:r>
      <w:r w:rsidR="00DB7432" w:rsidRPr="007D6611">
        <w:t xml:space="preserve"> w</w:t>
      </w:r>
      <w:r w:rsidR="001A34F9">
        <w:t> </w:t>
      </w:r>
      <w:r w:rsidR="00765A4B" w:rsidRPr="007D6611">
        <w:t>dziedzinie technologii informacyjno</w:t>
      </w:r>
      <w:r w:rsidR="001A34F9">
        <w:t>-</w:t>
      </w:r>
      <w:r w:rsidR="00765A4B" w:rsidRPr="007D6611">
        <w:t>komunikacyjnych</w:t>
      </w:r>
      <w:r w:rsidR="00C91CED" w:rsidRPr="007D6611">
        <w:t xml:space="preserve"> i</w:t>
      </w:r>
      <w:r w:rsidR="008C569B">
        <w:t xml:space="preserve"> </w:t>
      </w:r>
      <w:r w:rsidRPr="007D6611">
        <w:t>otrzymała rekomendację instytutu badawczego, jednostki naukowej Polskiej Akademii Nauk, Polskiej Akademii Umiejętności, szkoły wyższej, stowarzyszenia naukowego lub komitetu głównego olimpiady przedmiotowej</w:t>
      </w:r>
      <w:r w:rsidR="00DB7432" w:rsidRPr="007D6611">
        <w:t xml:space="preserve"> z</w:t>
      </w:r>
      <w:r w:rsidR="008C569B">
        <w:t xml:space="preserve"> </w:t>
      </w:r>
      <w:r w:rsidR="00E86E85" w:rsidRPr="007D6611">
        <w:t>przedmiot</w:t>
      </w:r>
      <w:r w:rsidR="00D32AF3" w:rsidRPr="007D6611">
        <w:t>u,</w:t>
      </w:r>
      <w:r w:rsidR="005712C1" w:rsidRPr="007D6611">
        <w:t xml:space="preserve"> z</w:t>
      </w:r>
      <w:r w:rsidR="008C569B">
        <w:t xml:space="preserve"> </w:t>
      </w:r>
      <w:r w:rsidR="00F17254" w:rsidRPr="007D6611">
        <w:t>którego jest przeprowadzany egzamin maturalny</w:t>
      </w:r>
      <w:r w:rsidRPr="007D6611">
        <w:t>.</w:t>
      </w:r>
    </w:p>
    <w:p w:rsidR="00F9532F" w:rsidRPr="007D6611" w:rsidRDefault="00A1561C" w:rsidP="008C569B">
      <w:pPr>
        <w:pStyle w:val="ZUSTzmustartykuempunktem"/>
        <w:keepNext/>
      </w:pPr>
      <w:r w:rsidRPr="007D6611">
        <w:t>4</w:t>
      </w:r>
      <w:r w:rsidR="00F9532F" w:rsidRPr="007D6611">
        <w:t>. Na listę arbitrów</w:t>
      </w:r>
      <w:r w:rsidR="00C91CED" w:rsidRPr="007D6611">
        <w:t xml:space="preserve"> w</w:t>
      </w:r>
      <w:r w:rsidR="008C569B">
        <w:t xml:space="preserve"> </w:t>
      </w:r>
      <w:r w:rsidR="00F9532F" w:rsidRPr="007D6611">
        <w:t>zakresie egzaminu potwierdzającego kwalifikacje</w:t>
      </w:r>
      <w:r w:rsidR="00C91CED" w:rsidRPr="007D6611">
        <w:t xml:space="preserve"> w</w:t>
      </w:r>
      <w:r w:rsidR="001A34F9">
        <w:t> </w:t>
      </w:r>
      <w:r w:rsidR="00F9532F" w:rsidRPr="007D6611">
        <w:t xml:space="preserve">zawodzie może </w:t>
      </w:r>
      <w:r w:rsidR="00B65C4B" w:rsidRPr="007D6611">
        <w:t xml:space="preserve">być </w:t>
      </w:r>
      <w:r w:rsidR="00F9532F" w:rsidRPr="007D6611">
        <w:t>wpisana osoba, która:</w:t>
      </w:r>
    </w:p>
    <w:p w:rsidR="00F9532F" w:rsidRPr="007D6611" w:rsidRDefault="00F9532F" w:rsidP="00F9532F">
      <w:pPr>
        <w:pStyle w:val="ZPKTzmpktartykuempunktem"/>
      </w:pPr>
      <w:r w:rsidRPr="007D6611">
        <w:t>1)</w:t>
      </w:r>
      <w:r w:rsidRPr="007D6611">
        <w:tab/>
        <w:t>jest egzaminatorem wpisanym do ewidencji egzaminatorów</w:t>
      </w:r>
      <w:r w:rsidR="00F03D58">
        <w:t>,</w:t>
      </w:r>
      <w:r w:rsidR="009C202E" w:rsidRPr="007D6611">
        <w:t xml:space="preserve"> </w:t>
      </w:r>
      <w:r w:rsidR="00D3763F" w:rsidRPr="007D6611">
        <w:t>o</w:t>
      </w:r>
      <w:r w:rsidR="008C569B">
        <w:t xml:space="preserve"> </w:t>
      </w:r>
      <w:r w:rsidR="00D3763F" w:rsidRPr="007D6611">
        <w:t>której mowa</w:t>
      </w:r>
      <w:r w:rsidR="00DB7432" w:rsidRPr="007D6611">
        <w:t xml:space="preserve"> w</w:t>
      </w:r>
      <w:r w:rsidR="001A34F9">
        <w:t> </w:t>
      </w:r>
      <w:r w:rsidR="00DB7432">
        <w:t>art.</w:t>
      </w:r>
      <w:r w:rsidR="001A34F9">
        <w:t> </w:t>
      </w:r>
      <w:r w:rsidR="00D3763F" w:rsidRPr="007D6611">
        <w:t>9c</w:t>
      </w:r>
      <w:r w:rsidR="00DB7432">
        <w:t xml:space="preserve"> ust.</w:t>
      </w:r>
      <w:r w:rsidR="008C569B">
        <w:t xml:space="preserve"> </w:t>
      </w:r>
      <w:r w:rsidR="00DB7432" w:rsidRPr="007D6611">
        <w:t>2</w:t>
      </w:r>
      <w:r w:rsidR="00DB7432">
        <w:t xml:space="preserve"> pkt</w:t>
      </w:r>
      <w:r w:rsidR="008C569B">
        <w:t xml:space="preserve"> </w:t>
      </w:r>
      <w:r w:rsidR="00D3763F" w:rsidRPr="007D6611">
        <w:t>7,</w:t>
      </w:r>
      <w:r w:rsidR="00F26ED8">
        <w:t xml:space="preserve"> </w:t>
      </w:r>
      <w:r w:rsidR="009C202E" w:rsidRPr="007D6611">
        <w:t>w</w:t>
      </w:r>
      <w:r w:rsidR="008C569B">
        <w:t xml:space="preserve"> </w:t>
      </w:r>
      <w:r w:rsidR="009C202E" w:rsidRPr="007D6611">
        <w:t>zakresie przeprowadzania egzaminu potwierdzającego kwalifikacje w</w:t>
      </w:r>
      <w:r w:rsidR="008C569B">
        <w:t xml:space="preserve"> </w:t>
      </w:r>
      <w:r w:rsidR="009C202E" w:rsidRPr="007D6611">
        <w:t>zawodzie</w:t>
      </w:r>
      <w:r w:rsidRPr="007D6611">
        <w:t>,</w:t>
      </w:r>
      <w:r w:rsidR="00C91CED" w:rsidRPr="007D6611">
        <w:t xml:space="preserve"> </w:t>
      </w:r>
      <w:r w:rsidRPr="007D6611">
        <w:t>pełniła funkcję przewodniczącego zespołu egzaminatorów,</w:t>
      </w:r>
      <w:r w:rsidR="00C91CED" w:rsidRPr="007D6611">
        <w:t xml:space="preserve">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Pr="007D6611">
        <w:t>44zzzn</w:t>
      </w:r>
      <w:r w:rsidR="00DB7432">
        <w:t xml:space="preserve"> ust.</w:t>
      </w:r>
      <w:r w:rsidR="008C569B">
        <w:t xml:space="preserve"> </w:t>
      </w:r>
      <w:r w:rsidRPr="007D6611">
        <w:t>6,</w:t>
      </w:r>
      <w:r w:rsidR="00C91CED" w:rsidRPr="007D6611">
        <w:t xml:space="preserve"> </w:t>
      </w:r>
      <w:r w:rsidR="002106B3" w:rsidRPr="007D6611">
        <w:t>posiada kompetencje</w:t>
      </w:r>
      <w:r w:rsidR="00DB7432" w:rsidRPr="007D6611">
        <w:t xml:space="preserve"> w</w:t>
      </w:r>
      <w:r w:rsidR="001A34F9">
        <w:t> </w:t>
      </w:r>
      <w:r w:rsidR="002106B3" w:rsidRPr="007D6611">
        <w:t>dziedzinie technologii informacyjno</w:t>
      </w:r>
      <w:r w:rsidR="001A34F9">
        <w:t>-</w:t>
      </w:r>
      <w:r w:rsidR="002106B3" w:rsidRPr="007D6611">
        <w:t xml:space="preserve">komunikacyjnych </w:t>
      </w:r>
      <w:r w:rsidR="00C91CED" w:rsidRPr="007D6611">
        <w:t>i</w:t>
      </w:r>
      <w:r w:rsidR="008C569B">
        <w:t xml:space="preserve"> </w:t>
      </w:r>
      <w:r w:rsidRPr="007D6611">
        <w:t xml:space="preserve">otrzymała rekomendację dyrektora okręgowej komisji egzaminacyjnej potwierdzającą </w:t>
      </w:r>
      <w:r w:rsidR="00210780" w:rsidRPr="007D6611">
        <w:t xml:space="preserve">posiadanie doświadczenia </w:t>
      </w:r>
      <w:r w:rsidRPr="007D6611">
        <w:t>zapewniające</w:t>
      </w:r>
      <w:r w:rsidR="00210780" w:rsidRPr="007D6611">
        <w:t>go</w:t>
      </w:r>
      <w:r w:rsidRPr="007D6611">
        <w:t xml:space="preserve"> należyte wykonywanie obowiązków arbitra albo </w:t>
      </w:r>
    </w:p>
    <w:p w:rsidR="00F9532F" w:rsidRPr="007D6611" w:rsidRDefault="00F9532F" w:rsidP="00F9532F">
      <w:pPr>
        <w:pStyle w:val="ZPKTzmpktartykuempunktem"/>
      </w:pPr>
      <w:r w:rsidRPr="007D6611">
        <w:lastRenderedPageBreak/>
        <w:t>2)</w:t>
      </w:r>
      <w:r w:rsidRPr="007D6611">
        <w:tab/>
        <w:t>jest egzaminatorem wpisanym do ewidencji egzaminatorów,</w:t>
      </w:r>
      <w:r w:rsidR="00C91CED" w:rsidRPr="007D6611">
        <w:t xml:space="preserve"> o</w:t>
      </w:r>
      <w:r w:rsidR="008C569B">
        <w:t xml:space="preserve"> </w:t>
      </w:r>
      <w:r w:rsidRPr="007D6611">
        <w:t>której mowa</w:t>
      </w:r>
      <w:r w:rsidR="00DB7432" w:rsidRPr="007D6611">
        <w:t xml:space="preserve"> w</w:t>
      </w:r>
      <w:r w:rsidR="001A34F9">
        <w:t> </w:t>
      </w:r>
      <w:r w:rsidR="00DB7432">
        <w:t>art.</w:t>
      </w:r>
      <w:r w:rsidR="001A34F9">
        <w:t> </w:t>
      </w:r>
      <w:r w:rsidRPr="007D6611">
        <w:t>9c</w:t>
      </w:r>
      <w:r w:rsidR="00DB7432">
        <w:t xml:space="preserve"> ust.</w:t>
      </w:r>
      <w:r w:rsidR="008C569B">
        <w:t xml:space="preserve"> </w:t>
      </w:r>
      <w:r w:rsidR="00DB7432" w:rsidRPr="007D6611">
        <w:t>2</w:t>
      </w:r>
      <w:r w:rsidR="00DB7432">
        <w:t xml:space="preserve"> pkt</w:t>
      </w:r>
      <w:r w:rsidR="008C569B">
        <w:t xml:space="preserve"> </w:t>
      </w:r>
      <w:r w:rsidRPr="007D6611">
        <w:t>7,</w:t>
      </w:r>
      <w:r w:rsidR="00C91CED" w:rsidRPr="007D6611">
        <w:t xml:space="preserve"> w</w:t>
      </w:r>
      <w:r w:rsidR="008C569B">
        <w:t xml:space="preserve"> </w:t>
      </w:r>
      <w:r w:rsidRPr="007D6611">
        <w:t>zakresie przeprowadzania egzaminu potwierdzającego kwalifikacje</w:t>
      </w:r>
      <w:r w:rsidR="00C91CED" w:rsidRPr="007D6611">
        <w:t xml:space="preserve"> w</w:t>
      </w:r>
      <w:r w:rsidR="008C569B">
        <w:t xml:space="preserve"> </w:t>
      </w:r>
      <w:r w:rsidRPr="007D6611">
        <w:t>zawodzie</w:t>
      </w:r>
      <w:r w:rsidR="00B65C4B" w:rsidRPr="007D6611">
        <w:t>,</w:t>
      </w:r>
      <w:r w:rsidRPr="007D6611">
        <w:t xml:space="preserve"> </w:t>
      </w:r>
      <w:r w:rsidR="00597D04" w:rsidRPr="007D6611">
        <w:t>przez co najmniej rok</w:t>
      </w:r>
      <w:r w:rsidR="008E71DC" w:rsidRPr="007D6611">
        <w:t xml:space="preserve"> przed złożeniem wniosku</w:t>
      </w:r>
      <w:r w:rsidR="005712C1" w:rsidRPr="007D6611">
        <w:t xml:space="preserve"> o</w:t>
      </w:r>
      <w:r w:rsidR="008C569B">
        <w:t xml:space="preserve"> </w:t>
      </w:r>
      <w:r w:rsidR="008E71DC" w:rsidRPr="007D6611">
        <w:t>wpis na listę arbitró</w:t>
      </w:r>
      <w:r w:rsidR="00C74A10" w:rsidRPr="007D6611">
        <w:t>w</w:t>
      </w:r>
      <w:r w:rsidR="009C202E" w:rsidRPr="007D6611">
        <w:t>,</w:t>
      </w:r>
      <w:r w:rsidR="00013527" w:rsidRPr="007D6611">
        <w:t xml:space="preserve"> posiada kompetencje</w:t>
      </w:r>
      <w:r w:rsidR="00DB7432" w:rsidRPr="007D6611">
        <w:t xml:space="preserve"> w</w:t>
      </w:r>
      <w:r w:rsidR="008C569B">
        <w:t xml:space="preserve"> </w:t>
      </w:r>
      <w:r w:rsidR="00013527" w:rsidRPr="007D6611">
        <w:t>dziedzinie technologii informacyjno</w:t>
      </w:r>
      <w:r w:rsidR="001A34F9">
        <w:t>-</w:t>
      </w:r>
      <w:r w:rsidR="001A34F9">
        <w:br/>
        <w:t>-</w:t>
      </w:r>
      <w:r w:rsidR="00013527" w:rsidRPr="007D6611">
        <w:t>komunikacyjnych</w:t>
      </w:r>
      <w:r w:rsidR="00C91CED" w:rsidRPr="007D6611">
        <w:t xml:space="preserve"> i</w:t>
      </w:r>
      <w:r w:rsidR="008C569B">
        <w:t xml:space="preserve"> </w:t>
      </w:r>
      <w:r w:rsidRPr="007D6611">
        <w:t xml:space="preserve">otrzymała rekomendację dyrektora okręgowej komisji egzaminacyjnej potwierdzającą </w:t>
      </w:r>
      <w:r w:rsidR="00210780" w:rsidRPr="007D6611">
        <w:t xml:space="preserve">posiadanie </w:t>
      </w:r>
      <w:r w:rsidRPr="007D6611">
        <w:t>doświadczeni</w:t>
      </w:r>
      <w:r w:rsidR="00210780" w:rsidRPr="007D6611">
        <w:t>a</w:t>
      </w:r>
      <w:r w:rsidRPr="007D6611">
        <w:t xml:space="preserve"> zapewniające</w:t>
      </w:r>
      <w:r w:rsidR="00210780" w:rsidRPr="007D6611">
        <w:t>go</w:t>
      </w:r>
      <w:r w:rsidRPr="007D6611">
        <w:t xml:space="preserve"> należyte wykonywanie obowiązków arbitra, albo </w:t>
      </w:r>
    </w:p>
    <w:p w:rsidR="00F9532F" w:rsidRPr="007D6611" w:rsidRDefault="00CB539B" w:rsidP="00F9532F">
      <w:pPr>
        <w:pStyle w:val="ZPKTzmpktartykuempunktem"/>
      </w:pPr>
      <w:r w:rsidRPr="007D6611">
        <w:t>3)</w:t>
      </w:r>
      <w:r w:rsidRPr="007D6611">
        <w:tab/>
      </w:r>
      <w:r w:rsidR="00F9532F" w:rsidRPr="007D6611">
        <w:t>posiada</w:t>
      </w:r>
      <w:r w:rsidR="00F9532F" w:rsidRPr="007D6611" w:rsidDel="00DF6FBC">
        <w:t xml:space="preserve"> </w:t>
      </w:r>
      <w:r w:rsidR="00F9532F" w:rsidRPr="007D6611">
        <w:t>co najmniej stopień doktora</w:t>
      </w:r>
      <w:r w:rsidR="00C91CED" w:rsidRPr="007D6611">
        <w:t xml:space="preserve"> w</w:t>
      </w:r>
      <w:r w:rsidR="008C569B">
        <w:t xml:space="preserve"> </w:t>
      </w:r>
      <w:r w:rsidR="00CE12B8" w:rsidRPr="007D6611">
        <w:t>dziedzinie nauki</w:t>
      </w:r>
      <w:r w:rsidR="00F9532F" w:rsidRPr="007D6611">
        <w:t xml:space="preserve"> </w:t>
      </w:r>
      <w:r w:rsidR="005D65A4" w:rsidRPr="007D6611">
        <w:t>lub sztuki</w:t>
      </w:r>
      <w:r w:rsidR="00C212CE" w:rsidRPr="007D6611">
        <w:t>,</w:t>
      </w:r>
      <w:r w:rsidR="005D65A4" w:rsidRPr="007D6611">
        <w:t xml:space="preserve"> </w:t>
      </w:r>
      <w:r w:rsidR="00F9532F" w:rsidRPr="007D6611">
        <w:t>związan</w:t>
      </w:r>
      <w:r w:rsidR="00C212CE" w:rsidRPr="007D6611">
        <w:t>ych</w:t>
      </w:r>
      <w:r w:rsidR="00C91CED" w:rsidRPr="007D6611">
        <w:t xml:space="preserve"> z</w:t>
      </w:r>
      <w:r w:rsidR="001A34F9">
        <w:t> </w:t>
      </w:r>
      <w:r w:rsidR="00F9532F" w:rsidRPr="007D6611">
        <w:t>danym zawodem</w:t>
      </w:r>
      <w:r w:rsidR="00BA7397" w:rsidRPr="007D6611">
        <w:t>,</w:t>
      </w:r>
      <w:r w:rsidRPr="007D6611">
        <w:t xml:space="preserve"> </w:t>
      </w:r>
      <w:r w:rsidR="00F9532F" w:rsidRPr="007D6611">
        <w:t>jest zatrudniona</w:t>
      </w:r>
      <w:r w:rsidR="00C91CED" w:rsidRPr="007D6611">
        <w:t xml:space="preserve"> w</w:t>
      </w:r>
      <w:r w:rsidR="008C569B">
        <w:t xml:space="preserve"> </w:t>
      </w:r>
      <w:r w:rsidR="00F9532F" w:rsidRPr="007D6611">
        <w:t>instytucie badawczym, jednostce naukowej Polskiej Akademii Nauk, Polskiej Akademii Umiejętności lub szkole wyższej</w:t>
      </w:r>
      <w:r w:rsidR="000B7825" w:rsidRPr="007D6611">
        <w:t>,</w:t>
      </w:r>
      <w:r w:rsidR="00F9532F" w:rsidRPr="007D6611">
        <w:t xml:space="preserve"> posiada co najmniej pięcioletnie doświadczenie</w:t>
      </w:r>
      <w:r w:rsidR="00C91CED" w:rsidRPr="007D6611">
        <w:t xml:space="preserve"> w</w:t>
      </w:r>
      <w:r w:rsidR="008C569B">
        <w:t xml:space="preserve"> </w:t>
      </w:r>
      <w:r w:rsidR="00F9532F" w:rsidRPr="007D6611">
        <w:t>pracy dydaktycznej</w:t>
      </w:r>
      <w:r w:rsidR="00013527" w:rsidRPr="007D6611">
        <w:t>,</w:t>
      </w:r>
      <w:r w:rsidR="00C91CED" w:rsidRPr="007D6611">
        <w:t xml:space="preserve"> </w:t>
      </w:r>
      <w:r w:rsidR="00013527" w:rsidRPr="007D6611">
        <w:t>posiada kompetencje</w:t>
      </w:r>
      <w:r w:rsidR="00DB7432" w:rsidRPr="007D6611">
        <w:t xml:space="preserve"> w</w:t>
      </w:r>
      <w:r w:rsidR="008C569B">
        <w:t xml:space="preserve"> </w:t>
      </w:r>
      <w:r w:rsidR="00013527" w:rsidRPr="007D6611">
        <w:t>dziedzinie technologii informacyjno</w:t>
      </w:r>
      <w:r w:rsidR="001A34F9">
        <w:t>-</w:t>
      </w:r>
      <w:r w:rsidR="00013527" w:rsidRPr="007D6611">
        <w:t xml:space="preserve">komunikacyjnych </w:t>
      </w:r>
      <w:r w:rsidR="00C91CED" w:rsidRPr="007D6611">
        <w:t>i</w:t>
      </w:r>
      <w:r w:rsidR="008C569B">
        <w:t xml:space="preserve"> </w:t>
      </w:r>
      <w:r w:rsidR="00F9532F" w:rsidRPr="007D6611">
        <w:t>otrzymała rekomendację instytutu badawczego, jednostki naukowej Polskiej Akademii Nauk, Polskiej Akademii Umiejętności, szkoły wyższej, stowarzyszenia naukowego lub komitetu głównego turnieju lub olimpiady tematyc</w:t>
      </w:r>
      <w:r w:rsidR="001E7EEA" w:rsidRPr="007D6611">
        <w:t>znej związanych</w:t>
      </w:r>
      <w:r w:rsidR="00C91CED" w:rsidRPr="007D6611">
        <w:t xml:space="preserve"> z</w:t>
      </w:r>
      <w:r w:rsidR="008C569B">
        <w:t xml:space="preserve"> </w:t>
      </w:r>
      <w:r w:rsidR="00E23559" w:rsidRPr="007D6611">
        <w:t>wybraną dziedziną wiedzy,</w:t>
      </w:r>
      <w:r w:rsidR="00A63849" w:rsidRPr="007D6611">
        <w:t xml:space="preserve"> albo</w:t>
      </w:r>
    </w:p>
    <w:p w:rsidR="009F3EC2" w:rsidRPr="007D6611" w:rsidRDefault="00F9532F" w:rsidP="003D4E58">
      <w:pPr>
        <w:pStyle w:val="ZPKTzmpktartykuempunktem"/>
      </w:pPr>
      <w:r w:rsidRPr="007D6611">
        <w:t>4)</w:t>
      </w:r>
      <w:r w:rsidRPr="007D6611">
        <w:tab/>
        <w:t>jest specjalistą</w:t>
      </w:r>
      <w:r w:rsidR="00C91CED" w:rsidRPr="007D6611">
        <w:t xml:space="preserve"> z</w:t>
      </w:r>
      <w:r w:rsidR="008C569B">
        <w:t xml:space="preserve"> </w:t>
      </w:r>
      <w:r w:rsidRPr="007D6611">
        <w:t>zakresu danego zawodu</w:t>
      </w:r>
      <w:r w:rsidR="00013527" w:rsidRPr="007D6611">
        <w:t>,</w:t>
      </w:r>
      <w:r w:rsidR="00C91CED" w:rsidRPr="007D6611">
        <w:t xml:space="preserve"> </w:t>
      </w:r>
      <w:r w:rsidR="00013527" w:rsidRPr="007D6611">
        <w:t>posiada kompetencje</w:t>
      </w:r>
      <w:r w:rsidR="00DB7432" w:rsidRPr="007D6611">
        <w:t xml:space="preserve"> w</w:t>
      </w:r>
      <w:r w:rsidR="008C569B">
        <w:t xml:space="preserve"> </w:t>
      </w:r>
      <w:r w:rsidR="00013527" w:rsidRPr="007D6611">
        <w:t>dziedzinie technologii informacyjno</w:t>
      </w:r>
      <w:r w:rsidR="001A34F9">
        <w:t>-</w:t>
      </w:r>
      <w:r w:rsidR="00013527" w:rsidRPr="007D6611">
        <w:t xml:space="preserve">komunikacyjnych </w:t>
      </w:r>
      <w:r w:rsidR="00C91CED" w:rsidRPr="007D6611">
        <w:t>i</w:t>
      </w:r>
      <w:r w:rsidR="008C569B">
        <w:t xml:space="preserve"> </w:t>
      </w:r>
      <w:r w:rsidR="00456BEA" w:rsidRPr="007D6611">
        <w:t>otrzymał</w:t>
      </w:r>
      <w:r w:rsidR="006F15CE" w:rsidRPr="007D6611">
        <w:t>a</w:t>
      </w:r>
      <w:r w:rsidRPr="007D6611">
        <w:t xml:space="preserve"> rekomendację</w:t>
      </w:r>
      <w:r w:rsidRPr="007D6611" w:rsidDel="00A570D0">
        <w:t xml:space="preserve"> </w:t>
      </w:r>
      <w:r w:rsidRPr="007D6611">
        <w:t>organizacji pracodawców reprezentatywnych</w:t>
      </w:r>
      <w:r w:rsidR="00C91CED" w:rsidRPr="007D6611">
        <w:t xml:space="preserve"> w</w:t>
      </w:r>
      <w:r w:rsidR="008C569B">
        <w:t xml:space="preserve"> </w:t>
      </w:r>
      <w:r w:rsidRPr="007D6611">
        <w:t>rozumieniu</w:t>
      </w:r>
      <w:r w:rsidR="00DB7432">
        <w:t xml:space="preserve"> art.</w:t>
      </w:r>
      <w:r w:rsidR="008C569B">
        <w:t xml:space="preserve"> </w:t>
      </w:r>
      <w:r w:rsidR="004429A7" w:rsidRPr="007D6611">
        <w:t>2</w:t>
      </w:r>
      <w:r w:rsidR="00DB7432" w:rsidRPr="007D6611">
        <w:t>4</w:t>
      </w:r>
      <w:r w:rsidR="008C569B">
        <w:t xml:space="preserve"> </w:t>
      </w:r>
      <w:r w:rsidRPr="007D6611">
        <w:t>ustawy</w:t>
      </w:r>
      <w:r w:rsidR="00C91CED" w:rsidRPr="007D6611">
        <w:t xml:space="preserve"> z</w:t>
      </w:r>
      <w:r w:rsidR="008C569B">
        <w:t xml:space="preserve"> </w:t>
      </w:r>
      <w:r w:rsidRPr="007D6611">
        <w:t>dnia 2</w:t>
      </w:r>
      <w:r w:rsidR="00C91CED" w:rsidRPr="007D6611">
        <w:t>4</w:t>
      </w:r>
      <w:r w:rsidR="008C569B">
        <w:t xml:space="preserve"> </w:t>
      </w:r>
      <w:r w:rsidRPr="007D6611">
        <w:t>lipca 201</w:t>
      </w:r>
      <w:r w:rsidR="00C91CED" w:rsidRPr="007D6611">
        <w:t>5</w:t>
      </w:r>
      <w:r w:rsidR="001A34F9">
        <w:t> </w:t>
      </w:r>
      <w:r w:rsidRPr="007D6611">
        <w:t>r.</w:t>
      </w:r>
      <w:r w:rsidR="00C91CED" w:rsidRPr="007D6611">
        <w:t xml:space="preserve"> o</w:t>
      </w:r>
      <w:r w:rsidR="008C569B">
        <w:t xml:space="preserve"> </w:t>
      </w:r>
      <w:r w:rsidRPr="007D6611">
        <w:t>Radzie Dialogu Społecznego</w:t>
      </w:r>
      <w:r w:rsidR="00C91CED" w:rsidRPr="007D6611">
        <w:t xml:space="preserve"> i</w:t>
      </w:r>
      <w:r w:rsidR="008C569B">
        <w:t xml:space="preserve"> </w:t>
      </w:r>
      <w:r w:rsidRPr="007D6611">
        <w:t>innych instytucjach dialogu społecznego (</w:t>
      </w:r>
      <w:r w:rsidR="00DB7432">
        <w:t>Dz.</w:t>
      </w:r>
      <w:r w:rsidR="008C569B">
        <w:t xml:space="preserve"> </w:t>
      </w:r>
      <w:r w:rsidR="00DB7432">
        <w:t>U. poz.</w:t>
      </w:r>
      <w:r w:rsidR="008C569B">
        <w:t xml:space="preserve"> </w:t>
      </w:r>
      <w:r w:rsidRPr="007D6611">
        <w:t>1240).</w:t>
      </w:r>
    </w:p>
    <w:p w:rsidR="00F9532F" w:rsidRPr="007D6611" w:rsidRDefault="00A1561C" w:rsidP="00F9532F">
      <w:pPr>
        <w:pStyle w:val="ZUSTzmustartykuempunktem"/>
      </w:pPr>
      <w:r w:rsidRPr="007D6611">
        <w:t>5</w:t>
      </w:r>
      <w:r w:rsidR="00F9532F" w:rsidRPr="007D6611">
        <w:t xml:space="preserve">. Na </w:t>
      </w:r>
      <w:r w:rsidR="00616E3F" w:rsidRPr="007D6611">
        <w:t>list</w:t>
      </w:r>
      <w:r w:rsidR="00616E3F">
        <w:t>y</w:t>
      </w:r>
      <w:r w:rsidR="00616E3F" w:rsidRPr="007D6611">
        <w:t xml:space="preserve"> </w:t>
      </w:r>
      <w:r w:rsidR="00F9532F" w:rsidRPr="007D6611">
        <w:t>arbitrów</w:t>
      </w:r>
      <w:r w:rsidR="00616E3F">
        <w:t>,</w:t>
      </w:r>
      <w:r w:rsidR="00DB7432">
        <w:t xml:space="preserve"> o</w:t>
      </w:r>
      <w:r w:rsidR="008C569B">
        <w:t xml:space="preserve"> </w:t>
      </w:r>
      <w:r w:rsidR="00616E3F">
        <w:t>których mowa</w:t>
      </w:r>
      <w:r w:rsidR="00DB7432">
        <w:t xml:space="preserve"> w</w:t>
      </w:r>
      <w:r w:rsidR="008C569B">
        <w:t xml:space="preserve"> </w:t>
      </w:r>
      <w:r w:rsidR="00DB7432">
        <w:t>ust.</w:t>
      </w:r>
      <w:r w:rsidR="008C569B">
        <w:t xml:space="preserve"> </w:t>
      </w:r>
      <w:r w:rsidR="00616E3F">
        <w:t>1,</w:t>
      </w:r>
      <w:r w:rsidR="00F9532F" w:rsidRPr="007D6611">
        <w:t xml:space="preserve"> nie może być wpisana osoba będąca pracownikiem Centralnej Komisji Egzaminacyjnej lub okręgowej komisji egzaminacyjnej.</w:t>
      </w:r>
    </w:p>
    <w:p w:rsidR="00F9532F" w:rsidRPr="007D6611" w:rsidRDefault="00A1561C" w:rsidP="008C569B">
      <w:pPr>
        <w:pStyle w:val="ZUSTzmustartykuempunktem"/>
        <w:keepNext/>
      </w:pPr>
      <w:r w:rsidRPr="007D6611">
        <w:t>6</w:t>
      </w:r>
      <w:r w:rsidR="00F9532F" w:rsidRPr="007D6611">
        <w:t xml:space="preserve">. </w:t>
      </w:r>
      <w:r w:rsidR="007C31E3" w:rsidRPr="007D6611">
        <w:t>Osob</w:t>
      </w:r>
      <w:r w:rsidR="005C7B22" w:rsidRPr="007D6611">
        <w:t>a</w:t>
      </w:r>
      <w:r w:rsidR="007C31E3" w:rsidRPr="007D6611">
        <w:t>,</w:t>
      </w:r>
      <w:r w:rsidR="005712C1" w:rsidRPr="007D6611">
        <w:t xml:space="preserve"> o</w:t>
      </w:r>
      <w:r w:rsidR="008C569B">
        <w:t xml:space="preserve"> </w:t>
      </w:r>
      <w:r w:rsidR="007C31E3" w:rsidRPr="007D6611">
        <w:t>któr</w:t>
      </w:r>
      <w:r w:rsidR="005C7B22" w:rsidRPr="007D6611">
        <w:t>ej</w:t>
      </w:r>
      <w:r w:rsidR="007C31E3" w:rsidRPr="007D6611">
        <w:t xml:space="preserve"> mowa</w:t>
      </w:r>
      <w:r w:rsidR="00DB7432" w:rsidRPr="007D6611">
        <w:t xml:space="preserve"> w</w:t>
      </w:r>
      <w:r w:rsidR="008C569B">
        <w:t xml:space="preserve"> </w:t>
      </w:r>
      <w:r w:rsidR="00DB7432">
        <w:t>ust.</w:t>
      </w:r>
      <w:r w:rsidR="008C569B">
        <w:t xml:space="preserve"> </w:t>
      </w:r>
      <w:r w:rsidR="00DB7432" w:rsidRPr="007D6611">
        <w:t>3</w:t>
      </w:r>
      <w:r w:rsidR="00DB7432">
        <w:t xml:space="preserve"> pkt</w:t>
      </w:r>
      <w:r w:rsidR="008C569B">
        <w:t xml:space="preserve"> </w:t>
      </w:r>
      <w:r w:rsidR="00DB7432" w:rsidRPr="007D6611">
        <w:t>2</w:t>
      </w:r>
      <w:r w:rsidR="00DB7432">
        <w:t xml:space="preserve"> i</w:t>
      </w:r>
      <w:r w:rsidR="008C569B">
        <w:t xml:space="preserve"> </w:t>
      </w:r>
      <w:r w:rsidR="00DB7432">
        <w:t>ust.</w:t>
      </w:r>
      <w:r w:rsidR="008C569B">
        <w:t xml:space="preserve"> </w:t>
      </w:r>
      <w:r w:rsidR="00DB7432" w:rsidRPr="007D6611">
        <w:t>4</w:t>
      </w:r>
      <w:r w:rsidR="00DB7432">
        <w:t xml:space="preserve"> pkt</w:t>
      </w:r>
      <w:r w:rsidR="008C569B">
        <w:t xml:space="preserve"> </w:t>
      </w:r>
      <w:r w:rsidR="00DB7432" w:rsidRPr="007D6611">
        <w:t>3</w:t>
      </w:r>
      <w:r w:rsidR="00DB7432">
        <w:t xml:space="preserve"> i</w:t>
      </w:r>
      <w:r w:rsidR="008C569B">
        <w:t xml:space="preserve"> </w:t>
      </w:r>
      <w:r w:rsidR="007C31E3" w:rsidRPr="007D6611">
        <w:t>4, mo</w:t>
      </w:r>
      <w:r w:rsidR="005C7B22" w:rsidRPr="007D6611">
        <w:t>że</w:t>
      </w:r>
      <w:r w:rsidR="007C31E3" w:rsidRPr="007D6611">
        <w:t xml:space="preserve"> być wpisan</w:t>
      </w:r>
      <w:r w:rsidR="005C7B22" w:rsidRPr="007D6611">
        <w:t>a na listę arbitrów</w:t>
      </w:r>
      <w:r w:rsidR="000E439D" w:rsidRPr="007D6611">
        <w:t>,</w:t>
      </w:r>
      <w:r w:rsidR="005C7B22" w:rsidRPr="007D6611">
        <w:t xml:space="preserve"> jeżeli:</w:t>
      </w:r>
    </w:p>
    <w:p w:rsidR="005C7B22" w:rsidRPr="007D6611" w:rsidRDefault="00144733" w:rsidP="005C7B22">
      <w:pPr>
        <w:pStyle w:val="ZPKTzmpktartykuempunktem"/>
      </w:pPr>
      <w:r w:rsidRPr="007D6611">
        <w:t>1</w:t>
      </w:r>
      <w:r w:rsidR="00F9532F" w:rsidRPr="007D6611">
        <w:t>)</w:t>
      </w:r>
      <w:r w:rsidR="00F9532F" w:rsidRPr="007D6611">
        <w:tab/>
      </w:r>
      <w:r w:rsidR="005C7B22" w:rsidRPr="007D6611">
        <w:t>ma pełną zdolność do czynności prawnych i</w:t>
      </w:r>
      <w:r w:rsidR="008C569B">
        <w:t xml:space="preserve"> </w:t>
      </w:r>
      <w:r w:rsidR="005C7B22" w:rsidRPr="007D6611">
        <w:t>korzysta</w:t>
      </w:r>
      <w:r w:rsidR="00DB7432" w:rsidRPr="007D6611">
        <w:t xml:space="preserve"> z</w:t>
      </w:r>
      <w:r w:rsidR="008C569B">
        <w:t xml:space="preserve"> </w:t>
      </w:r>
      <w:r w:rsidR="005D0F48" w:rsidRPr="007D6611">
        <w:t>pełni</w:t>
      </w:r>
      <w:r w:rsidR="008C569B">
        <w:t xml:space="preserve"> </w:t>
      </w:r>
      <w:r w:rsidR="005C7B22" w:rsidRPr="007D6611">
        <w:t>praw publicznych</w:t>
      </w:r>
      <w:r w:rsidR="0098739F" w:rsidRPr="007D6611">
        <w:t>;</w:t>
      </w:r>
    </w:p>
    <w:p w:rsidR="0098739F" w:rsidRPr="007D6611" w:rsidRDefault="0098739F" w:rsidP="0098739F">
      <w:pPr>
        <w:pStyle w:val="ZPKTzmpktartykuempunktem"/>
      </w:pPr>
      <w:r w:rsidRPr="007D6611">
        <w:t>2)</w:t>
      </w:r>
      <w:r w:rsidRPr="007D6611">
        <w:tab/>
        <w:t>nie toczy się przeciwko niej postępowanie karne</w:t>
      </w:r>
      <w:r w:rsidR="005712C1" w:rsidRPr="007D6611">
        <w:t xml:space="preserve"> w</w:t>
      </w:r>
      <w:r w:rsidR="008C569B">
        <w:t xml:space="preserve"> </w:t>
      </w:r>
      <w:r w:rsidR="005409D1" w:rsidRPr="007D6611">
        <w:t xml:space="preserve">sprawie </w:t>
      </w:r>
      <w:r w:rsidRPr="007D6611">
        <w:t>o</w:t>
      </w:r>
      <w:r w:rsidR="008C569B">
        <w:t xml:space="preserve"> </w:t>
      </w:r>
      <w:r w:rsidRPr="007D6611">
        <w:t>umyślne przestępstwo ścigane z</w:t>
      </w:r>
      <w:r w:rsidR="008C569B">
        <w:t xml:space="preserve"> </w:t>
      </w:r>
      <w:r w:rsidRPr="007D6611">
        <w:t xml:space="preserve">oskarżenia publicznego lub postępowanie </w:t>
      </w:r>
      <w:r w:rsidR="000E439D" w:rsidRPr="007D6611">
        <w:t>dyscyplinarne</w:t>
      </w:r>
      <w:r w:rsidRPr="007D6611">
        <w:t>;</w:t>
      </w:r>
    </w:p>
    <w:p w:rsidR="000E439D" w:rsidRPr="007D6611" w:rsidRDefault="000E439D" w:rsidP="00F9532F">
      <w:pPr>
        <w:pStyle w:val="ZPKTzmpktartykuempunktem"/>
      </w:pPr>
      <w:r w:rsidRPr="007D6611">
        <w:t>3)</w:t>
      </w:r>
      <w:r w:rsidRPr="007D6611">
        <w:tab/>
        <w:t xml:space="preserve">nie była </w:t>
      </w:r>
      <w:r w:rsidR="00F9532F" w:rsidRPr="007D6611">
        <w:t>skazana prawomocnym wyrokiem za umyślne przestępstwo lub umyślne przestępstwo skarbowe;</w:t>
      </w:r>
    </w:p>
    <w:p w:rsidR="00F9532F" w:rsidRPr="007D6611" w:rsidRDefault="000E439D" w:rsidP="00CE29DF">
      <w:pPr>
        <w:pStyle w:val="ZPKTzmpktartykuempunktem"/>
      </w:pPr>
      <w:r w:rsidRPr="007D6611">
        <w:t>4)</w:t>
      </w:r>
      <w:r w:rsidR="00144733" w:rsidRPr="007D6611">
        <w:tab/>
      </w:r>
      <w:r w:rsidRPr="007D6611">
        <w:t xml:space="preserve">nie była </w:t>
      </w:r>
      <w:r w:rsidR="0038764B" w:rsidRPr="007D6611">
        <w:t xml:space="preserve">prawomocnie </w:t>
      </w:r>
      <w:r w:rsidR="00144733" w:rsidRPr="007D6611">
        <w:t>ukarana karą dyscyplinarną</w:t>
      </w:r>
      <w:r w:rsidR="00CE29DF" w:rsidRPr="007D6611">
        <w:t>.</w:t>
      </w:r>
    </w:p>
    <w:p w:rsidR="00287CFD" w:rsidRPr="007D6611" w:rsidRDefault="00A1561C" w:rsidP="008C569B">
      <w:pPr>
        <w:pStyle w:val="ZUSTzmustartykuempunktem"/>
        <w:keepNext/>
      </w:pPr>
      <w:r w:rsidRPr="007D6611">
        <w:lastRenderedPageBreak/>
        <w:t>7</w:t>
      </w:r>
      <w:r w:rsidR="00F9532F" w:rsidRPr="007D6611">
        <w:t xml:space="preserve">. </w:t>
      </w:r>
      <w:r w:rsidR="00587389" w:rsidRPr="007D6611">
        <w:t>List</w:t>
      </w:r>
      <w:r w:rsidR="00307B86" w:rsidRPr="007D6611">
        <w:t>y</w:t>
      </w:r>
      <w:r w:rsidR="00587389" w:rsidRPr="007D6611">
        <w:t xml:space="preserve"> arbitrów zawiera</w:t>
      </w:r>
      <w:r w:rsidR="00307B86" w:rsidRPr="007D6611">
        <w:t>ją</w:t>
      </w:r>
      <w:r w:rsidR="00287CFD" w:rsidRPr="007D6611">
        <w:t>:</w:t>
      </w:r>
    </w:p>
    <w:p w:rsidR="00287CFD" w:rsidRPr="007D6611" w:rsidRDefault="00287CFD" w:rsidP="00796BFD">
      <w:pPr>
        <w:pStyle w:val="ZPKTzmpktartykuempunktem"/>
      </w:pPr>
      <w:r w:rsidRPr="007D6611">
        <w:t>1)</w:t>
      </w:r>
      <w:r w:rsidRPr="007D6611">
        <w:tab/>
      </w:r>
      <w:r w:rsidR="00F9532F" w:rsidRPr="007D6611">
        <w:t>imi</w:t>
      </w:r>
      <w:r w:rsidR="00376617" w:rsidRPr="007D6611">
        <w:t>ę</w:t>
      </w:r>
      <w:r w:rsidR="00986788" w:rsidRPr="007D6611">
        <w:t xml:space="preserve"> (imiona)</w:t>
      </w:r>
      <w:r w:rsidR="00C91CED" w:rsidRPr="007D6611">
        <w:t xml:space="preserve"> i</w:t>
      </w:r>
      <w:r w:rsidR="008C569B">
        <w:t xml:space="preserve"> </w:t>
      </w:r>
      <w:r w:rsidR="00F9532F" w:rsidRPr="007D6611">
        <w:t>nazwisk</w:t>
      </w:r>
      <w:r w:rsidR="00376617" w:rsidRPr="007D6611">
        <w:t>o</w:t>
      </w:r>
      <w:r w:rsidR="00F9532F" w:rsidRPr="007D6611">
        <w:t xml:space="preserve"> arbitr</w:t>
      </w:r>
      <w:r w:rsidR="00376617" w:rsidRPr="007D6611">
        <w:t>a</w:t>
      </w:r>
      <w:r w:rsidRPr="007D6611">
        <w:t>;</w:t>
      </w:r>
    </w:p>
    <w:p w:rsidR="00E8290B" w:rsidRPr="007D6611" w:rsidRDefault="00287CFD" w:rsidP="00796BFD">
      <w:pPr>
        <w:pStyle w:val="ZPKTzmpktartykuempunktem"/>
      </w:pPr>
      <w:r w:rsidRPr="007D6611">
        <w:t>2)</w:t>
      </w:r>
      <w:r w:rsidRPr="007D6611">
        <w:tab/>
      </w:r>
      <w:r w:rsidR="00DC4E02" w:rsidRPr="007D6611">
        <w:t>w</w:t>
      </w:r>
      <w:r w:rsidR="008C569B">
        <w:t xml:space="preserve"> </w:t>
      </w:r>
      <w:r w:rsidR="00DC4E02" w:rsidRPr="007D6611">
        <w:t>przypadku listy arbitrów,</w:t>
      </w:r>
      <w:r w:rsidR="005712C1" w:rsidRPr="007D6611">
        <w:t xml:space="preserve"> o</w:t>
      </w:r>
      <w:r w:rsidR="008C569B">
        <w:t xml:space="preserve"> </w:t>
      </w:r>
      <w:r w:rsidR="00DC4E02" w:rsidRPr="007D6611">
        <w:t>której mowa</w:t>
      </w:r>
      <w:r w:rsidR="00DB7432" w:rsidRPr="007D6611">
        <w:t xml:space="preserve"> w</w:t>
      </w:r>
      <w:r w:rsidR="008C569B">
        <w:t xml:space="preserve"> </w:t>
      </w:r>
      <w:r w:rsidR="00DB7432">
        <w:t>ust.</w:t>
      </w:r>
      <w:r w:rsidR="008C569B">
        <w:t xml:space="preserve"> </w:t>
      </w:r>
      <w:r w:rsidR="00DB7432" w:rsidRPr="007D6611">
        <w:t>1</w:t>
      </w:r>
      <w:r w:rsidR="00DB7432">
        <w:t xml:space="preserve"> pkt</w:t>
      </w:r>
      <w:r w:rsidR="008C569B">
        <w:t xml:space="preserve"> </w:t>
      </w:r>
      <w:r w:rsidR="005712C1" w:rsidRPr="007D6611">
        <w:t>1</w:t>
      </w:r>
      <w:r w:rsidR="008C569B">
        <w:t xml:space="preserve"> </w:t>
      </w:r>
      <w:r w:rsidR="00DC4E02" w:rsidRPr="007D6611">
        <w:t xml:space="preserve">– </w:t>
      </w:r>
      <w:r w:rsidR="00CA03A4" w:rsidRPr="007D6611">
        <w:t xml:space="preserve">nazwę </w:t>
      </w:r>
      <w:r w:rsidR="00F9532F" w:rsidRPr="007D6611">
        <w:t>przedmiot</w:t>
      </w:r>
      <w:r w:rsidR="00CA03A4" w:rsidRPr="007D6611">
        <w:t>u</w:t>
      </w:r>
      <w:r w:rsidR="008E6C0A" w:rsidRPr="007D6611">
        <w:t>,</w:t>
      </w:r>
      <w:r w:rsidR="00C91CED" w:rsidRPr="007D6611">
        <w:t xml:space="preserve"> z</w:t>
      </w:r>
      <w:r w:rsidR="001C1C41">
        <w:t> </w:t>
      </w:r>
      <w:r w:rsidR="008E6C0A" w:rsidRPr="007D6611">
        <w:t xml:space="preserve">którego </w:t>
      </w:r>
      <w:r w:rsidR="003A1067" w:rsidRPr="007D6611">
        <w:t xml:space="preserve">jest </w:t>
      </w:r>
      <w:r w:rsidR="008E6C0A" w:rsidRPr="007D6611">
        <w:t>przeprowadzany egzamin maturalny</w:t>
      </w:r>
      <w:r w:rsidR="007A3D42">
        <w:t>,</w:t>
      </w:r>
      <w:r w:rsidR="00DB7432">
        <w:t xml:space="preserve"> w</w:t>
      </w:r>
      <w:r w:rsidR="008C569B">
        <w:t xml:space="preserve"> </w:t>
      </w:r>
      <w:r w:rsidR="007A3D42">
        <w:t>zakresie którego dana osoba jest arbitrem</w:t>
      </w:r>
      <w:r w:rsidR="00E8290B" w:rsidRPr="007D6611">
        <w:t>;</w:t>
      </w:r>
    </w:p>
    <w:p w:rsidR="002D1EE5" w:rsidRPr="007D6611" w:rsidRDefault="00E8290B" w:rsidP="00404F9E">
      <w:pPr>
        <w:pStyle w:val="ZPKTzmpktartykuempunktem"/>
        <w:tabs>
          <w:tab w:val="left" w:pos="4154"/>
        </w:tabs>
      </w:pPr>
      <w:r w:rsidRPr="007D6611">
        <w:t>3)</w:t>
      </w:r>
      <w:r w:rsidRPr="007D6611">
        <w:tab/>
      </w:r>
      <w:r w:rsidR="00DC4E02" w:rsidRPr="007D6611">
        <w:t>w przypadku listy arbitrów,</w:t>
      </w:r>
      <w:r w:rsidR="005712C1" w:rsidRPr="007D6611">
        <w:t xml:space="preserve"> o</w:t>
      </w:r>
      <w:r w:rsidR="008C569B">
        <w:t xml:space="preserve"> </w:t>
      </w:r>
      <w:r w:rsidR="00DC4E02" w:rsidRPr="007D6611">
        <w:t>której mowa</w:t>
      </w:r>
      <w:r w:rsidR="00DB7432" w:rsidRPr="007D6611">
        <w:t xml:space="preserve"> w</w:t>
      </w:r>
      <w:r w:rsidR="008C569B">
        <w:t xml:space="preserve"> </w:t>
      </w:r>
      <w:r w:rsidR="00DB7432">
        <w:t>ust.</w:t>
      </w:r>
      <w:r w:rsidR="008C569B">
        <w:t xml:space="preserve"> </w:t>
      </w:r>
      <w:r w:rsidR="00DB7432" w:rsidRPr="007D6611">
        <w:t>1</w:t>
      </w:r>
      <w:r w:rsidR="00DB7432">
        <w:t xml:space="preserve"> pkt</w:t>
      </w:r>
      <w:r w:rsidR="008C569B">
        <w:t xml:space="preserve"> </w:t>
      </w:r>
      <w:r w:rsidR="005712C1" w:rsidRPr="007D6611">
        <w:t>2</w:t>
      </w:r>
      <w:r w:rsidR="008C569B">
        <w:t xml:space="preserve"> </w:t>
      </w:r>
      <w:r w:rsidR="00DC4E02" w:rsidRPr="007D6611">
        <w:t xml:space="preserve">– </w:t>
      </w:r>
      <w:r w:rsidR="00AC2F5D" w:rsidRPr="007D6611">
        <w:t xml:space="preserve">nazwę </w:t>
      </w:r>
      <w:r w:rsidR="00F9532F" w:rsidRPr="007D6611">
        <w:t>zaw</w:t>
      </w:r>
      <w:r w:rsidR="00AC2F5D" w:rsidRPr="007D6611">
        <w:t>odu</w:t>
      </w:r>
      <w:r w:rsidR="005925EA" w:rsidRPr="007D6611">
        <w:t>,</w:t>
      </w:r>
      <w:r w:rsidRPr="007D6611">
        <w:t xml:space="preserve"> zgodnie</w:t>
      </w:r>
      <w:r w:rsidR="005712C1" w:rsidRPr="007D6611">
        <w:t xml:space="preserve"> z</w:t>
      </w:r>
      <w:r w:rsidR="008C569B">
        <w:t xml:space="preserve"> </w:t>
      </w:r>
      <w:r w:rsidRPr="007D6611">
        <w:t xml:space="preserve">klasyfikacją zawodów szkolnictwa zawodowego, </w:t>
      </w:r>
      <w:r w:rsidR="00DC4E02" w:rsidRPr="007D6611">
        <w:t>o</w:t>
      </w:r>
      <w:r w:rsidR="008C569B">
        <w:t xml:space="preserve"> </w:t>
      </w:r>
      <w:r w:rsidR="009902EF" w:rsidRPr="007D6611">
        <w:t>której mowa</w:t>
      </w:r>
      <w:r w:rsidR="005712C1" w:rsidRPr="007D6611">
        <w:t xml:space="preserve"> w</w:t>
      </w:r>
      <w:r w:rsidR="008C569B">
        <w:t xml:space="preserve"> </w:t>
      </w:r>
      <w:r w:rsidR="009902EF" w:rsidRPr="007D6611">
        <w:t>przepisach wydanych na podstawie</w:t>
      </w:r>
      <w:r w:rsidR="00DB7432">
        <w:t xml:space="preserve"> art.</w:t>
      </w:r>
      <w:r w:rsidR="008C569B">
        <w:t xml:space="preserve"> </w:t>
      </w:r>
      <w:r w:rsidR="009902EF" w:rsidRPr="007D6611">
        <w:t>2</w:t>
      </w:r>
      <w:r w:rsidR="00DB7432" w:rsidRPr="007D6611">
        <w:t>4</w:t>
      </w:r>
      <w:r w:rsidR="00DB7432">
        <w:t xml:space="preserve"> ust.</w:t>
      </w:r>
      <w:r w:rsidR="008C569B">
        <w:t xml:space="preserve"> </w:t>
      </w:r>
      <w:r w:rsidR="009902EF" w:rsidRPr="007D6611">
        <w:t xml:space="preserve">1, </w:t>
      </w:r>
      <w:r w:rsidR="00F31E5C" w:rsidRPr="007D6611">
        <w:t>oraz oznaczenia wszystkich kwalifikacji wyodrębnionych</w:t>
      </w:r>
      <w:r w:rsidR="005712C1" w:rsidRPr="007D6611">
        <w:t xml:space="preserve"> w</w:t>
      </w:r>
      <w:r w:rsidR="008C569B">
        <w:t xml:space="preserve"> </w:t>
      </w:r>
      <w:r w:rsidR="002D1EE5" w:rsidRPr="007D6611">
        <w:t>tym zawodzie</w:t>
      </w:r>
      <w:r w:rsidR="00957037" w:rsidRPr="007D6611">
        <w:t>,</w:t>
      </w:r>
      <w:r w:rsidR="00DB7432" w:rsidRPr="007D6611">
        <w:t xml:space="preserve"> w</w:t>
      </w:r>
      <w:r w:rsidR="008C569B">
        <w:t xml:space="preserve"> </w:t>
      </w:r>
      <w:r w:rsidR="00957037" w:rsidRPr="007D6611">
        <w:t xml:space="preserve">zakresie których </w:t>
      </w:r>
      <w:r w:rsidR="007A3D42">
        <w:t xml:space="preserve">dana osoba </w:t>
      </w:r>
      <w:r w:rsidR="00957037" w:rsidRPr="007D6611">
        <w:t>jest arbitrem</w:t>
      </w:r>
      <w:r w:rsidR="002D1EE5" w:rsidRPr="007D6611">
        <w:t xml:space="preserve">; </w:t>
      </w:r>
      <w:r w:rsidR="00DC4E02" w:rsidRPr="007D6611">
        <w:t>jeżeli co najmniej jedna z</w:t>
      </w:r>
      <w:r w:rsidR="008C569B">
        <w:t xml:space="preserve"> </w:t>
      </w:r>
      <w:r w:rsidR="00D05AD6">
        <w:t xml:space="preserve">tych </w:t>
      </w:r>
      <w:r w:rsidR="00223FC6" w:rsidRPr="007D6611">
        <w:t>kwalifikacji wyodrębnionych</w:t>
      </w:r>
      <w:r w:rsidR="005712C1" w:rsidRPr="007D6611">
        <w:t xml:space="preserve"> w</w:t>
      </w:r>
      <w:r w:rsidR="008C569B">
        <w:t xml:space="preserve"> </w:t>
      </w:r>
      <w:r w:rsidR="00223FC6" w:rsidRPr="007D6611">
        <w:t>danym zawodzie została wyodrębniona jako kwalifikacja wspólna</w:t>
      </w:r>
      <w:r w:rsidR="005712C1" w:rsidRPr="007D6611">
        <w:t xml:space="preserve"> z</w:t>
      </w:r>
      <w:r w:rsidR="008C569B">
        <w:t xml:space="preserve"> </w:t>
      </w:r>
      <w:r w:rsidR="00223FC6" w:rsidRPr="007D6611">
        <w:t xml:space="preserve">innym zawodem lub zawodami, lista </w:t>
      </w:r>
      <w:r w:rsidR="00D05AD6">
        <w:t xml:space="preserve">arbitrów </w:t>
      </w:r>
      <w:r w:rsidR="00223FC6" w:rsidRPr="007D6611">
        <w:t>obejmuje dodatkowo nazwę tego zawodu lub zawodów oraz oznaczenie tej kwalifikacji</w:t>
      </w:r>
      <w:r w:rsidR="000B2B5A" w:rsidRPr="007D6611">
        <w:t>;</w:t>
      </w:r>
    </w:p>
    <w:p w:rsidR="00796BFD" w:rsidRPr="007D6611" w:rsidRDefault="002D1EE5" w:rsidP="00796BFD">
      <w:pPr>
        <w:pStyle w:val="ZPKTzmpktartykuempunktem"/>
      </w:pPr>
      <w:r w:rsidRPr="007D6611">
        <w:t>4</w:t>
      </w:r>
      <w:r w:rsidR="00796BFD" w:rsidRPr="007D6611">
        <w:t>)</w:t>
      </w:r>
      <w:r w:rsidR="00796BFD" w:rsidRPr="007D6611">
        <w:tab/>
      </w:r>
      <w:r w:rsidR="00F9532F" w:rsidRPr="007D6611">
        <w:t>stopień</w:t>
      </w:r>
      <w:r w:rsidR="00F24442" w:rsidRPr="007D6611">
        <w:t xml:space="preserve"> </w:t>
      </w:r>
      <w:r w:rsidR="008A2EA8" w:rsidRPr="007D6611">
        <w:t>lub tytuł</w:t>
      </w:r>
      <w:r w:rsidR="00DB7432" w:rsidRPr="007D6611">
        <w:t xml:space="preserve"> w</w:t>
      </w:r>
      <w:r w:rsidR="008C569B">
        <w:t xml:space="preserve"> </w:t>
      </w:r>
      <w:r w:rsidR="00F24442" w:rsidRPr="007D6611">
        <w:t>dziedzinie nauki lub sztuki,</w:t>
      </w:r>
      <w:r w:rsidR="00C91CED" w:rsidRPr="007D6611">
        <w:t xml:space="preserve"> </w:t>
      </w:r>
      <w:r w:rsidR="004664F9" w:rsidRPr="007D6611">
        <w:t>jeżeli</w:t>
      </w:r>
      <w:r w:rsidR="00C60B49" w:rsidRPr="007D6611">
        <w:t xml:space="preserve"> arbiter taki stopień lub tytuł posiada</w:t>
      </w:r>
      <w:r w:rsidR="00796BFD" w:rsidRPr="007D6611">
        <w:t>;</w:t>
      </w:r>
    </w:p>
    <w:p w:rsidR="00023E8B" w:rsidRPr="007D6611" w:rsidRDefault="002D1EE5" w:rsidP="00A50A85">
      <w:pPr>
        <w:pStyle w:val="ZPKTzmpktartykuempunktem"/>
      </w:pPr>
      <w:r w:rsidRPr="007D6611">
        <w:t>5</w:t>
      </w:r>
      <w:r w:rsidR="00796BFD" w:rsidRPr="007D6611">
        <w:t>)</w:t>
      </w:r>
      <w:r w:rsidR="00796BFD" w:rsidRPr="007D6611">
        <w:tab/>
      </w:r>
      <w:r w:rsidR="00F9532F" w:rsidRPr="007D6611">
        <w:t>nazwę</w:t>
      </w:r>
      <w:r w:rsidR="008919FE" w:rsidRPr="007D6611">
        <w:t xml:space="preserve"> </w:t>
      </w:r>
      <w:r w:rsidR="00AA3C63" w:rsidRPr="007D6611">
        <w:t>podmiotu</w:t>
      </w:r>
      <w:r w:rsidR="00F9532F" w:rsidRPr="007D6611">
        <w:t xml:space="preserve">, </w:t>
      </w:r>
      <w:r w:rsidR="00AA3C63" w:rsidRPr="007D6611">
        <w:t xml:space="preserve">który </w:t>
      </w:r>
      <w:r w:rsidR="00F9532F" w:rsidRPr="007D6611">
        <w:t>udzielił rekomendacji</w:t>
      </w:r>
      <w:r w:rsidR="008919FE" w:rsidRPr="007D6611">
        <w:t>,</w:t>
      </w:r>
      <w:r w:rsidR="005712C1" w:rsidRPr="007D6611">
        <w:t xml:space="preserve"> o</w:t>
      </w:r>
      <w:r w:rsidR="008C569B">
        <w:t xml:space="preserve"> </w:t>
      </w:r>
      <w:r w:rsidR="008919FE" w:rsidRPr="007D6611">
        <w:t>której mowa</w:t>
      </w:r>
      <w:r w:rsidR="00DB7432" w:rsidRPr="007D6611">
        <w:t xml:space="preserve"> w</w:t>
      </w:r>
      <w:r w:rsidR="008C569B">
        <w:t xml:space="preserve"> </w:t>
      </w:r>
      <w:r w:rsidR="00DB7432">
        <w:t>ust.</w:t>
      </w:r>
      <w:r w:rsidR="008C569B">
        <w:t xml:space="preserve"> </w:t>
      </w:r>
      <w:r w:rsidR="00DB7432" w:rsidRPr="007D6611">
        <w:t>3</w:t>
      </w:r>
      <w:r w:rsidR="00DB7432">
        <w:t xml:space="preserve"> i</w:t>
      </w:r>
      <w:r w:rsidR="008C569B">
        <w:t xml:space="preserve"> </w:t>
      </w:r>
      <w:r w:rsidR="00A1561C" w:rsidRPr="007D6611">
        <w:t>4</w:t>
      </w:r>
      <w:r w:rsidR="00023E8B" w:rsidRPr="007D6611">
        <w:t>;</w:t>
      </w:r>
    </w:p>
    <w:p w:rsidR="00223FC6" w:rsidRPr="007D6611" w:rsidRDefault="00023E8B" w:rsidP="00A50A85">
      <w:pPr>
        <w:pStyle w:val="ZPKTzmpktartykuempunktem"/>
      </w:pPr>
      <w:r w:rsidRPr="007D6611">
        <w:t>6)</w:t>
      </w:r>
      <w:r w:rsidRPr="007D6611">
        <w:tab/>
        <w:t>numer wpisu</w:t>
      </w:r>
      <w:r w:rsidR="00F9532F" w:rsidRPr="007D6611">
        <w:t>.</w:t>
      </w:r>
    </w:p>
    <w:p w:rsidR="00F9532F" w:rsidRPr="007D6611" w:rsidRDefault="00A1561C" w:rsidP="008C569B">
      <w:pPr>
        <w:pStyle w:val="ZUSTzmustartykuempunktem"/>
        <w:keepNext/>
      </w:pPr>
      <w:r w:rsidRPr="007D6611">
        <w:t>8</w:t>
      </w:r>
      <w:r w:rsidR="00F9532F" w:rsidRPr="007D6611">
        <w:t>. Minister właściwy do spraw oświaty</w:t>
      </w:r>
      <w:r w:rsidR="00C91CED" w:rsidRPr="007D6611">
        <w:t xml:space="preserve"> i</w:t>
      </w:r>
      <w:r w:rsidR="008C569B">
        <w:t xml:space="preserve"> </w:t>
      </w:r>
      <w:r w:rsidR="00F9532F" w:rsidRPr="007D6611">
        <w:t>wychowania</w:t>
      </w:r>
      <w:r w:rsidR="00F9532F" w:rsidRPr="007D6611" w:rsidDel="0024483A">
        <w:t xml:space="preserve"> </w:t>
      </w:r>
      <w:r w:rsidR="00F9532F" w:rsidRPr="007D6611">
        <w:t>skreśla arbitra</w:t>
      </w:r>
      <w:r w:rsidR="00C91CED" w:rsidRPr="007D6611">
        <w:t xml:space="preserve"> z</w:t>
      </w:r>
      <w:r w:rsidR="008C569B">
        <w:t xml:space="preserve"> </w:t>
      </w:r>
      <w:r w:rsidR="00F9532F" w:rsidRPr="007D6611">
        <w:t>listy arbitrów:</w:t>
      </w:r>
    </w:p>
    <w:p w:rsidR="00F9532F" w:rsidRPr="007D6611" w:rsidRDefault="00F9532F" w:rsidP="00F9532F">
      <w:pPr>
        <w:pStyle w:val="ZPKTzmpktartykuempunktem"/>
      </w:pPr>
      <w:r w:rsidRPr="007D6611">
        <w:t>1)</w:t>
      </w:r>
      <w:r w:rsidRPr="007D6611">
        <w:tab/>
        <w:t>na wniosek arbitra;</w:t>
      </w:r>
    </w:p>
    <w:p w:rsidR="006311D5" w:rsidRPr="007D6611" w:rsidRDefault="00F9532F" w:rsidP="006311D5">
      <w:pPr>
        <w:pStyle w:val="ZPKTzmpktartykuempunktem"/>
      </w:pPr>
      <w:r w:rsidRPr="007D6611">
        <w:t>2)</w:t>
      </w:r>
      <w:r w:rsidRPr="007D6611">
        <w:tab/>
      </w:r>
      <w:r w:rsidR="006311D5" w:rsidRPr="007D6611">
        <w:t>w przypadku utraty zdolności do czynności prawnych lub utraty pełni praw publicznych;</w:t>
      </w:r>
    </w:p>
    <w:p w:rsidR="00047A71" w:rsidRDefault="006311D5" w:rsidP="00F9532F">
      <w:pPr>
        <w:pStyle w:val="ZPKTzmpktartykuempunktem"/>
      </w:pPr>
      <w:r w:rsidRPr="007D6611">
        <w:t>3)</w:t>
      </w:r>
      <w:r w:rsidRPr="007D6611">
        <w:tab/>
      </w:r>
      <w:r w:rsidR="00F9532F" w:rsidRPr="007D6611">
        <w:t xml:space="preserve">w przypadku </w:t>
      </w:r>
      <w:r w:rsidR="00ED3155" w:rsidRPr="007D6611">
        <w:t>skazania arbitra prawomocnym wyrokiem za umyślne przestępstwo lub umyślne przestępstwo skarbowe</w:t>
      </w:r>
      <w:r w:rsidR="00047A71" w:rsidRPr="007D6611">
        <w:t>;</w:t>
      </w:r>
    </w:p>
    <w:p w:rsidR="00E8627F" w:rsidRPr="007D6611" w:rsidRDefault="00E8627F" w:rsidP="00F9532F">
      <w:pPr>
        <w:pStyle w:val="ZPKTzmpktartykuempunktem"/>
      </w:pPr>
      <w:r>
        <w:t>4)</w:t>
      </w:r>
      <w:r>
        <w:tab/>
        <w:t>w przypadku gdy toczy się przeciwko arbitrowi postępowanie karne</w:t>
      </w:r>
      <w:r w:rsidR="00DB7432">
        <w:t xml:space="preserve"> w</w:t>
      </w:r>
      <w:r w:rsidR="008C569B">
        <w:t xml:space="preserve"> </w:t>
      </w:r>
      <w:r>
        <w:t>sprawie</w:t>
      </w:r>
      <w:r w:rsidR="00DB7432">
        <w:t xml:space="preserve"> o</w:t>
      </w:r>
      <w:r w:rsidR="001C1C41">
        <w:t> </w:t>
      </w:r>
      <w:r>
        <w:t>umyślne przestępstwo ścigane</w:t>
      </w:r>
      <w:r w:rsidR="00DB7432">
        <w:t xml:space="preserve"> z</w:t>
      </w:r>
      <w:r w:rsidR="008C569B">
        <w:t xml:space="preserve"> </w:t>
      </w:r>
      <w:r w:rsidR="000F18D8">
        <w:t>oskarżenia publicznego lub postę</w:t>
      </w:r>
      <w:r>
        <w:t>powanie dyscyplinarne;</w:t>
      </w:r>
    </w:p>
    <w:p w:rsidR="006C7712" w:rsidRPr="007D6611" w:rsidRDefault="000F18D8" w:rsidP="006311D5">
      <w:pPr>
        <w:pStyle w:val="ZPKTzmpktartykuempunktem"/>
      </w:pPr>
      <w:r>
        <w:t>5</w:t>
      </w:r>
      <w:r w:rsidR="00047A71" w:rsidRPr="007D6611">
        <w:t>)</w:t>
      </w:r>
      <w:r w:rsidR="00047A71" w:rsidRPr="007D6611">
        <w:tab/>
        <w:t>w przypadku prawomocnego</w:t>
      </w:r>
      <w:r w:rsidR="001B2BF4" w:rsidRPr="007D6611">
        <w:t xml:space="preserve"> </w:t>
      </w:r>
      <w:r w:rsidR="00F9532F" w:rsidRPr="007D6611">
        <w:t>ukarania arbitra karą dyscyplinarną;</w:t>
      </w:r>
    </w:p>
    <w:p w:rsidR="00F9532F" w:rsidRPr="007D6611" w:rsidRDefault="000F18D8" w:rsidP="00F9532F">
      <w:pPr>
        <w:pStyle w:val="ZPKTzmpktartykuempunktem"/>
      </w:pPr>
      <w:r>
        <w:t>6</w:t>
      </w:r>
      <w:r w:rsidR="00F9532F" w:rsidRPr="007D6611">
        <w:t>)</w:t>
      </w:r>
      <w:r w:rsidR="00F9532F" w:rsidRPr="007D6611">
        <w:tab/>
        <w:t>w przypadku śmierci arbitra;</w:t>
      </w:r>
    </w:p>
    <w:p w:rsidR="00F9532F" w:rsidRPr="007D6611" w:rsidRDefault="000F18D8" w:rsidP="00F9532F">
      <w:pPr>
        <w:pStyle w:val="ZPKTzmpktartykuempunktem"/>
      </w:pPr>
      <w:r>
        <w:t>7</w:t>
      </w:r>
      <w:r w:rsidR="00F9532F" w:rsidRPr="007D6611">
        <w:t>)</w:t>
      </w:r>
      <w:r w:rsidR="00F9532F" w:rsidRPr="007D6611">
        <w:tab/>
        <w:t>w przypadku skreślenia</w:t>
      </w:r>
      <w:r w:rsidR="00C91CED" w:rsidRPr="007D6611">
        <w:t xml:space="preserve"> z</w:t>
      </w:r>
      <w:r w:rsidR="008C569B">
        <w:t xml:space="preserve"> </w:t>
      </w:r>
      <w:r w:rsidR="00F9532F" w:rsidRPr="007D6611">
        <w:t>ewidencji egzaminatorów,</w:t>
      </w:r>
      <w:r w:rsidR="00C91CED" w:rsidRPr="007D6611">
        <w:t xml:space="preserve"> o</w:t>
      </w:r>
      <w:r w:rsidR="008C569B">
        <w:t xml:space="preserve"> </w:t>
      </w:r>
      <w:r w:rsidR="00F9532F" w:rsidRPr="007D6611">
        <w:t>której mowa</w:t>
      </w:r>
      <w:r w:rsidR="00DB7432" w:rsidRPr="007D6611">
        <w:t xml:space="preserve"> w</w:t>
      </w:r>
      <w:r w:rsidR="008C569B">
        <w:t xml:space="preserve"> </w:t>
      </w:r>
      <w:r w:rsidR="00DB7432">
        <w:t>art.</w:t>
      </w:r>
      <w:r w:rsidR="008C569B">
        <w:t xml:space="preserve"> </w:t>
      </w:r>
      <w:r w:rsidR="00F9532F" w:rsidRPr="007D6611">
        <w:t>9c</w:t>
      </w:r>
      <w:r w:rsidR="00DB7432">
        <w:t xml:space="preserve"> ust.</w:t>
      </w:r>
      <w:r w:rsidR="008C569B">
        <w:t xml:space="preserve"> </w:t>
      </w:r>
      <w:r w:rsidR="00DB7432" w:rsidRPr="007D6611">
        <w:t>2</w:t>
      </w:r>
      <w:r w:rsidR="00DB7432">
        <w:t xml:space="preserve"> pkt</w:t>
      </w:r>
      <w:r w:rsidR="008C569B">
        <w:t xml:space="preserve"> </w:t>
      </w:r>
      <w:r w:rsidR="00F9532F" w:rsidRPr="007D6611">
        <w:t>7;</w:t>
      </w:r>
    </w:p>
    <w:p w:rsidR="00F9532F" w:rsidRPr="007D6611" w:rsidRDefault="000F18D8" w:rsidP="00F9532F">
      <w:pPr>
        <w:pStyle w:val="ZPKTzmpktartykuempunktem"/>
      </w:pPr>
      <w:r>
        <w:t>8</w:t>
      </w:r>
      <w:r w:rsidR="00F9532F" w:rsidRPr="007D6611">
        <w:t>)</w:t>
      </w:r>
      <w:r w:rsidR="00F9532F" w:rsidRPr="007D6611">
        <w:tab/>
        <w:t>w przypadku cofnięcia rekomendacji,</w:t>
      </w:r>
      <w:r w:rsidR="00C91CED" w:rsidRPr="007D6611">
        <w:t xml:space="preserve"> o</w:t>
      </w:r>
      <w:r w:rsidR="008C569B">
        <w:t xml:space="preserve"> </w:t>
      </w:r>
      <w:r w:rsidR="00F9532F" w:rsidRPr="007D6611">
        <w:t>której mowa</w:t>
      </w:r>
      <w:r w:rsidR="00DB7432" w:rsidRPr="007D6611">
        <w:t xml:space="preserve"> w</w:t>
      </w:r>
      <w:r w:rsidR="008C569B">
        <w:t xml:space="preserve"> </w:t>
      </w:r>
      <w:r w:rsidR="00DB7432">
        <w:t>ust.</w:t>
      </w:r>
      <w:r w:rsidR="008C569B">
        <w:t xml:space="preserve"> </w:t>
      </w:r>
      <w:r w:rsidR="00DB7432" w:rsidRPr="007D6611">
        <w:t>3</w:t>
      </w:r>
      <w:r w:rsidR="00DB7432">
        <w:t xml:space="preserve"> i</w:t>
      </w:r>
      <w:r w:rsidR="008C569B">
        <w:t xml:space="preserve"> </w:t>
      </w:r>
      <w:r w:rsidR="00A1561C" w:rsidRPr="007D6611">
        <w:t>4</w:t>
      </w:r>
      <w:r w:rsidR="00F9532F" w:rsidRPr="007D6611">
        <w:t>;</w:t>
      </w:r>
    </w:p>
    <w:p w:rsidR="00F9532F" w:rsidRPr="007D6611" w:rsidRDefault="000F18D8" w:rsidP="00F9532F">
      <w:pPr>
        <w:pStyle w:val="ZPKTzmpktartykuempunktem"/>
      </w:pPr>
      <w:r>
        <w:lastRenderedPageBreak/>
        <w:t>9</w:t>
      </w:r>
      <w:r w:rsidR="00F9532F" w:rsidRPr="007D6611">
        <w:t>)</w:t>
      </w:r>
      <w:r w:rsidR="00F9532F" w:rsidRPr="007D6611">
        <w:tab/>
        <w:t>w przypadku utraty zatrudnienia</w:t>
      </w:r>
      <w:r w:rsidR="00C91CED" w:rsidRPr="007D6611">
        <w:t xml:space="preserve"> w</w:t>
      </w:r>
      <w:r w:rsidR="008C569B">
        <w:t xml:space="preserve"> </w:t>
      </w:r>
      <w:r w:rsidR="00F9532F" w:rsidRPr="007D6611">
        <w:t>instytucie badawczym, jednostce naukowej Polskiej Akademii Nauk, Polskiej Akademii Umiejętności lub szkole wyższej</w:t>
      </w:r>
      <w:r w:rsidR="0087123A" w:rsidRPr="007D6611">
        <w:t xml:space="preserve"> –</w:t>
      </w:r>
      <w:r w:rsidR="00DB7432" w:rsidRPr="007D6611">
        <w:t xml:space="preserve"> w</w:t>
      </w:r>
      <w:r w:rsidR="001C1C41">
        <w:t> </w:t>
      </w:r>
      <w:r w:rsidR="0087123A" w:rsidRPr="007D6611">
        <w:t>przypadku</w:t>
      </w:r>
      <w:r w:rsidR="001A3AD8">
        <w:t xml:space="preserve"> arbitrów</w:t>
      </w:r>
      <w:r w:rsidR="00B064CB" w:rsidRPr="007D6611">
        <w:t>,</w:t>
      </w:r>
      <w:r w:rsidR="00DB7432" w:rsidRPr="007D6611">
        <w:t xml:space="preserve"> o</w:t>
      </w:r>
      <w:r w:rsidR="008C569B">
        <w:t xml:space="preserve"> </w:t>
      </w:r>
      <w:r w:rsidR="00B064CB" w:rsidRPr="007D6611">
        <w:t>który</w:t>
      </w:r>
      <w:r w:rsidR="001A3AD8">
        <w:t>ch</w:t>
      </w:r>
      <w:r w:rsidR="00B064CB" w:rsidRPr="007D6611">
        <w:t xml:space="preserve"> mowa</w:t>
      </w:r>
      <w:r w:rsidR="00DB7432" w:rsidRPr="007D6611">
        <w:t xml:space="preserve"> w</w:t>
      </w:r>
      <w:r w:rsidR="008C569B">
        <w:t xml:space="preserve"> </w:t>
      </w:r>
      <w:r w:rsidR="00DB7432">
        <w:t>ust.</w:t>
      </w:r>
      <w:r w:rsidR="008C569B">
        <w:t xml:space="preserve"> </w:t>
      </w:r>
      <w:r w:rsidR="00DB7432" w:rsidRPr="007D6611">
        <w:t>3</w:t>
      </w:r>
      <w:r w:rsidR="00DB7432">
        <w:t xml:space="preserve"> pkt</w:t>
      </w:r>
      <w:r w:rsidR="008C569B">
        <w:t xml:space="preserve"> </w:t>
      </w:r>
      <w:r w:rsidR="00DB7432" w:rsidRPr="007D6611">
        <w:t>2</w:t>
      </w:r>
      <w:r w:rsidR="00DB7432">
        <w:t xml:space="preserve"> i</w:t>
      </w:r>
      <w:r w:rsidR="008C569B">
        <w:t xml:space="preserve"> </w:t>
      </w:r>
      <w:r w:rsidR="00DB7432">
        <w:t>ust.</w:t>
      </w:r>
      <w:r w:rsidR="008C569B">
        <w:t xml:space="preserve"> </w:t>
      </w:r>
      <w:r w:rsidR="00DB7432" w:rsidRPr="007D6611">
        <w:t>4</w:t>
      </w:r>
      <w:r w:rsidR="00DB7432">
        <w:t xml:space="preserve"> pkt</w:t>
      </w:r>
      <w:r w:rsidR="008C569B">
        <w:t xml:space="preserve"> </w:t>
      </w:r>
      <w:r w:rsidR="00B064CB" w:rsidRPr="007D6611">
        <w:t>3</w:t>
      </w:r>
      <w:r w:rsidR="00F9532F" w:rsidRPr="007D6611">
        <w:t>;</w:t>
      </w:r>
    </w:p>
    <w:p w:rsidR="005164CD" w:rsidRPr="007D6611" w:rsidRDefault="000F18D8" w:rsidP="00F9532F">
      <w:pPr>
        <w:pStyle w:val="ZPKTzmpktartykuempunktem"/>
      </w:pPr>
      <w:r>
        <w:t>10</w:t>
      </w:r>
      <w:r w:rsidR="005164CD" w:rsidRPr="007D6611">
        <w:t>)</w:t>
      </w:r>
      <w:r w:rsidR="005164CD" w:rsidRPr="007D6611">
        <w:tab/>
        <w:t xml:space="preserve">w przypadku </w:t>
      </w:r>
      <w:r w:rsidR="00DB7E09" w:rsidRPr="007D6611">
        <w:t>zatrudnienia</w:t>
      </w:r>
      <w:r w:rsidR="005712C1" w:rsidRPr="007D6611">
        <w:t xml:space="preserve"> w</w:t>
      </w:r>
      <w:r w:rsidR="008C569B">
        <w:t xml:space="preserve"> </w:t>
      </w:r>
      <w:r w:rsidR="00DB7E09" w:rsidRPr="007D6611">
        <w:t>Centralnej Komisji Egzaminacyjnej lub okręgowej komisji egzaminacyjnej;</w:t>
      </w:r>
    </w:p>
    <w:p w:rsidR="00F9532F" w:rsidRPr="007D6611" w:rsidRDefault="000F18D8" w:rsidP="00F9532F">
      <w:pPr>
        <w:pStyle w:val="ZPKTzmpktartykuempunktem"/>
      </w:pPr>
      <w:r w:rsidRPr="007D6611">
        <w:t>1</w:t>
      </w:r>
      <w:r>
        <w:t>1</w:t>
      </w:r>
      <w:r w:rsidR="00CB539B" w:rsidRPr="007D6611">
        <w:t>)</w:t>
      </w:r>
      <w:r w:rsidR="00CB539B" w:rsidRPr="007D6611">
        <w:tab/>
      </w:r>
      <w:r w:rsidR="00F9532F" w:rsidRPr="007D6611">
        <w:t xml:space="preserve">w </w:t>
      </w:r>
      <w:r w:rsidR="004B13A0" w:rsidRPr="007D6611">
        <w:t xml:space="preserve">przypadku </w:t>
      </w:r>
      <w:r w:rsidR="00F9532F" w:rsidRPr="007D6611">
        <w:t>dokonania wpisu</w:t>
      </w:r>
      <w:r w:rsidR="00C91CED" w:rsidRPr="007D6611">
        <w:t xml:space="preserve"> z</w:t>
      </w:r>
      <w:r w:rsidR="008C569B">
        <w:t xml:space="preserve"> </w:t>
      </w:r>
      <w:r w:rsidR="00F9532F" w:rsidRPr="007D6611">
        <w:t>naruszeniem prawa.</w:t>
      </w:r>
    </w:p>
    <w:p w:rsidR="00F9532F" w:rsidRPr="007D6611" w:rsidRDefault="00520C4A" w:rsidP="00F9532F">
      <w:pPr>
        <w:pStyle w:val="ZUSTzmustartykuempunktem"/>
      </w:pPr>
      <w:r w:rsidRPr="007D6611">
        <w:t>9</w:t>
      </w:r>
      <w:r w:rsidR="00F9532F" w:rsidRPr="007D6611">
        <w:t>. Arbiter ma obowiązek niezwłocznie poinformować ministra właściwego do spraw oświaty</w:t>
      </w:r>
      <w:r w:rsidR="00C91CED" w:rsidRPr="007D6611">
        <w:t xml:space="preserve"> i</w:t>
      </w:r>
      <w:r w:rsidR="008C569B">
        <w:t xml:space="preserve"> </w:t>
      </w:r>
      <w:r w:rsidR="00F9532F" w:rsidRPr="007D6611">
        <w:t>wychowania</w:t>
      </w:r>
      <w:r w:rsidR="00C91CED" w:rsidRPr="007D6611">
        <w:t xml:space="preserve"> o</w:t>
      </w:r>
      <w:r w:rsidR="008C569B">
        <w:t xml:space="preserve"> </w:t>
      </w:r>
      <w:r w:rsidR="00F9532F" w:rsidRPr="007D6611">
        <w:t>zaistnieniu okoliczności,</w:t>
      </w:r>
      <w:r w:rsidR="00C91CED" w:rsidRPr="007D6611">
        <w:t xml:space="preserve"> o</w:t>
      </w:r>
      <w:r w:rsidR="008C569B">
        <w:t xml:space="preserve"> </w:t>
      </w:r>
      <w:r w:rsidR="00F9532F" w:rsidRPr="007D6611">
        <w:t>których mowa</w:t>
      </w:r>
      <w:r w:rsidR="00DB7432" w:rsidRPr="007D6611">
        <w:t xml:space="preserve"> w</w:t>
      </w:r>
      <w:r w:rsidR="008C569B">
        <w:t xml:space="preserve"> </w:t>
      </w:r>
      <w:r w:rsidR="00DB7432">
        <w:t>ust.</w:t>
      </w:r>
      <w:r w:rsidR="008C569B">
        <w:t xml:space="preserve"> </w:t>
      </w:r>
      <w:r w:rsidR="00DB7432" w:rsidRPr="007D6611">
        <w:t>8</w:t>
      </w:r>
      <w:r w:rsidR="00DB7432">
        <w:t xml:space="preserve"> </w:t>
      </w:r>
      <w:r w:rsidR="001C1C41">
        <w:br/>
      </w:r>
      <w:r w:rsidR="00DB7432">
        <w:t>pkt</w:t>
      </w:r>
      <w:r w:rsidR="008C569B">
        <w:t xml:space="preserve"> </w:t>
      </w:r>
      <w:r w:rsidR="009213B3" w:rsidRPr="007D6611">
        <w:t>2</w:t>
      </w:r>
      <w:r w:rsidR="00E43BC6" w:rsidRPr="007D6611">
        <w:t>–</w:t>
      </w:r>
      <w:r w:rsidR="00DB7432">
        <w:t>5 i</w:t>
      </w:r>
      <w:r w:rsidR="008C569B">
        <w:t xml:space="preserve"> </w:t>
      </w:r>
      <w:r w:rsidR="00DB7432">
        <w:t>pkt</w:t>
      </w:r>
      <w:r w:rsidR="008C569B">
        <w:t xml:space="preserve"> </w:t>
      </w:r>
      <w:r w:rsidR="000F18D8">
        <w:t>7</w:t>
      </w:r>
      <w:r w:rsidR="00F9532F" w:rsidRPr="007D6611">
        <w:t>–</w:t>
      </w:r>
      <w:r w:rsidR="000F18D8">
        <w:t>10</w:t>
      </w:r>
      <w:r w:rsidR="00F9532F" w:rsidRPr="007D6611">
        <w:t xml:space="preserve">. </w:t>
      </w:r>
    </w:p>
    <w:p w:rsidR="00F9532F" w:rsidRPr="007D6611" w:rsidRDefault="00520C4A" w:rsidP="008C569B">
      <w:pPr>
        <w:pStyle w:val="ZUSTzmustartykuempunktem"/>
        <w:keepNext/>
      </w:pPr>
      <w:r w:rsidRPr="007D6611">
        <w:t>10</w:t>
      </w:r>
      <w:r w:rsidR="00F9532F" w:rsidRPr="007D6611">
        <w:t>. Na wniosek dyrektora Centralnej Komisji Egzaminacyjnej minister właściwy do spraw oświaty</w:t>
      </w:r>
      <w:r w:rsidR="00C91CED" w:rsidRPr="007D6611">
        <w:t xml:space="preserve"> i</w:t>
      </w:r>
      <w:r w:rsidR="008C569B">
        <w:t xml:space="preserve"> </w:t>
      </w:r>
      <w:r w:rsidR="00F9532F" w:rsidRPr="007D6611">
        <w:t>wychowania</w:t>
      </w:r>
      <w:r w:rsidR="00F9532F" w:rsidRPr="007D6611" w:rsidDel="00AC0051">
        <w:t xml:space="preserve"> </w:t>
      </w:r>
      <w:r w:rsidR="00F9532F" w:rsidRPr="007D6611">
        <w:t>może skreślić arbitra</w:t>
      </w:r>
      <w:r w:rsidR="00C91CED" w:rsidRPr="007D6611">
        <w:t xml:space="preserve"> z</w:t>
      </w:r>
      <w:r w:rsidR="008C569B">
        <w:t xml:space="preserve"> </w:t>
      </w:r>
      <w:r w:rsidR="00F9532F" w:rsidRPr="007D6611">
        <w:t>listy arbitrów, jeżeli:</w:t>
      </w:r>
    </w:p>
    <w:p w:rsidR="00F9532F" w:rsidRPr="007D6611" w:rsidRDefault="00F9532F" w:rsidP="00F9532F">
      <w:pPr>
        <w:pStyle w:val="ZPKTzmpktartykuempunktem"/>
      </w:pPr>
      <w:r w:rsidRPr="007D6611">
        <w:t>1)</w:t>
      </w:r>
      <w:r w:rsidRPr="007D6611">
        <w:tab/>
        <w:t>arbiter dwukrotnie, bez uzasadnienia, odmówił wykonania zadań związanych</w:t>
      </w:r>
      <w:r w:rsidR="00C91CED" w:rsidRPr="007D6611">
        <w:t xml:space="preserve"> z</w:t>
      </w:r>
      <w:r w:rsidR="001C1C41">
        <w:t> </w:t>
      </w:r>
      <w:r w:rsidRPr="007D6611">
        <w:t>rozpatr</w:t>
      </w:r>
      <w:r w:rsidR="00221F08" w:rsidRPr="007D6611">
        <w:t>zeniem</w:t>
      </w:r>
      <w:r w:rsidRPr="007D6611">
        <w:t xml:space="preserve"> odwoła</w:t>
      </w:r>
      <w:r w:rsidR="00221F08" w:rsidRPr="007D6611">
        <w:t>nia</w:t>
      </w:r>
      <w:r w:rsidRPr="007D6611">
        <w:t>,</w:t>
      </w:r>
      <w:r w:rsidR="00C91CED" w:rsidRPr="007D6611">
        <w:t xml:space="preserve"> o</w:t>
      </w:r>
      <w:r w:rsidR="008C569B">
        <w:t xml:space="preserve"> </w:t>
      </w:r>
      <w:r w:rsidRPr="007D6611">
        <w:t>który</w:t>
      </w:r>
      <w:r w:rsidR="00221F08" w:rsidRPr="007D6611">
        <w:t>m</w:t>
      </w:r>
      <w:r w:rsidRPr="007D6611">
        <w:t xml:space="preserve"> mowa</w:t>
      </w:r>
      <w:r w:rsidR="00DB7432" w:rsidRPr="007D6611">
        <w:t xml:space="preserve"> w</w:t>
      </w:r>
      <w:r w:rsidR="008C569B">
        <w:t xml:space="preserve"> </w:t>
      </w:r>
      <w:r w:rsidR="00DB7432">
        <w:t>art.</w:t>
      </w:r>
      <w:r w:rsidR="008C569B">
        <w:t xml:space="preserve"> </w:t>
      </w:r>
      <w:r w:rsidRPr="007D6611">
        <w:t>44zzz</w:t>
      </w:r>
      <w:r w:rsidR="00DB7432">
        <w:t xml:space="preserve"> ust.</w:t>
      </w:r>
      <w:r w:rsidR="008C569B">
        <w:t xml:space="preserve"> </w:t>
      </w:r>
      <w:r w:rsidR="00DB7432" w:rsidRPr="007D6611">
        <w:t>7</w:t>
      </w:r>
      <w:r w:rsidR="00DB7432">
        <w:t xml:space="preserve"> albo art.</w:t>
      </w:r>
      <w:r w:rsidR="008C569B">
        <w:t xml:space="preserve"> </w:t>
      </w:r>
      <w:r w:rsidRPr="007D6611">
        <w:t>44zzzt</w:t>
      </w:r>
      <w:r w:rsidR="00DB7432">
        <w:t xml:space="preserve"> ust.</w:t>
      </w:r>
      <w:r w:rsidR="001C1C41">
        <w:t> </w:t>
      </w:r>
      <w:r w:rsidRPr="007D6611">
        <w:t>7;</w:t>
      </w:r>
    </w:p>
    <w:p w:rsidR="00F9532F" w:rsidRPr="007D6611" w:rsidRDefault="00F9532F" w:rsidP="00F9532F">
      <w:pPr>
        <w:pStyle w:val="ZPKTzmpktartykuempunktem"/>
      </w:pPr>
      <w:r w:rsidRPr="007D6611">
        <w:t>2)</w:t>
      </w:r>
      <w:r w:rsidRPr="007D6611">
        <w:tab/>
        <w:t xml:space="preserve">arbiter dwukrotnie, bez uzasadnienia, przekroczył termin wyznaczony </w:t>
      </w:r>
      <w:r w:rsidR="0024742F" w:rsidRPr="007D6611">
        <w:t xml:space="preserve">przez dyrektora Centralnej Komisji Egzaminacyjnej </w:t>
      </w:r>
      <w:r w:rsidRPr="007D6611">
        <w:t>na rozpatrzenie odwołania</w:t>
      </w:r>
      <w:r w:rsidR="003D1D45" w:rsidRPr="007D6611">
        <w:t>, o</w:t>
      </w:r>
      <w:r w:rsidR="008C569B">
        <w:t xml:space="preserve"> </w:t>
      </w:r>
      <w:r w:rsidR="003D1D45" w:rsidRPr="007D6611">
        <w:t>którym mowa</w:t>
      </w:r>
      <w:r w:rsidR="00DB7432" w:rsidRPr="007D6611">
        <w:t xml:space="preserve"> w</w:t>
      </w:r>
      <w:r w:rsidR="008C569B">
        <w:t xml:space="preserve"> </w:t>
      </w:r>
      <w:r w:rsidR="00DB7432">
        <w:t>art.</w:t>
      </w:r>
      <w:r w:rsidR="008C569B">
        <w:t xml:space="preserve"> </w:t>
      </w:r>
      <w:r w:rsidR="003D1D45" w:rsidRPr="007D6611">
        <w:t>44zzz</w:t>
      </w:r>
      <w:r w:rsidR="00DB7432">
        <w:t xml:space="preserve"> ust.</w:t>
      </w:r>
      <w:r w:rsidR="008C569B">
        <w:t xml:space="preserve"> </w:t>
      </w:r>
      <w:r w:rsidR="00DB7432" w:rsidRPr="007D6611">
        <w:t>7</w:t>
      </w:r>
      <w:r w:rsidR="00DB7432">
        <w:t xml:space="preserve"> albo art.</w:t>
      </w:r>
      <w:r w:rsidR="008C569B">
        <w:t xml:space="preserve"> </w:t>
      </w:r>
      <w:r w:rsidR="003D1D45" w:rsidRPr="007D6611">
        <w:t>44zzzt</w:t>
      </w:r>
      <w:r w:rsidR="00DB7432">
        <w:t xml:space="preserve"> ust.</w:t>
      </w:r>
      <w:r w:rsidR="008C569B">
        <w:t xml:space="preserve"> </w:t>
      </w:r>
      <w:r w:rsidR="003D1D45" w:rsidRPr="007D6611">
        <w:t>7</w:t>
      </w:r>
      <w:r w:rsidRPr="007D6611">
        <w:t xml:space="preserve">. </w:t>
      </w:r>
    </w:p>
    <w:p w:rsidR="00F9532F" w:rsidRPr="007D6611" w:rsidRDefault="002702A0" w:rsidP="00F9532F">
      <w:pPr>
        <w:pStyle w:val="ZUSTzmustartykuempunktem"/>
      </w:pPr>
      <w:r w:rsidRPr="007D6611">
        <w:t>1</w:t>
      </w:r>
      <w:r w:rsidR="0066425F" w:rsidRPr="007D6611">
        <w:t>1</w:t>
      </w:r>
      <w:r w:rsidR="00F9532F" w:rsidRPr="007D6611">
        <w:t>.</w:t>
      </w:r>
      <w:r w:rsidR="008C569B">
        <w:t xml:space="preserve"> </w:t>
      </w:r>
      <w:r w:rsidR="00495B2C" w:rsidRPr="007D6611">
        <w:t xml:space="preserve">Listy </w:t>
      </w:r>
      <w:r w:rsidR="00F9532F" w:rsidRPr="007D6611">
        <w:t xml:space="preserve">arbitrów </w:t>
      </w:r>
      <w:r w:rsidR="00495B2C" w:rsidRPr="007D6611">
        <w:t xml:space="preserve">są </w:t>
      </w:r>
      <w:r w:rsidR="00F9532F" w:rsidRPr="007D6611">
        <w:t>podawan</w:t>
      </w:r>
      <w:r w:rsidR="00495B2C" w:rsidRPr="007D6611">
        <w:t>e</w:t>
      </w:r>
      <w:r w:rsidR="00F9532F" w:rsidRPr="007D6611">
        <w:t xml:space="preserve"> do publicznej wiadomości na stronie internetowej urzędu obsługującego ministra właściwego do spraw oświaty</w:t>
      </w:r>
      <w:r w:rsidR="00C91CED" w:rsidRPr="007D6611">
        <w:t xml:space="preserve"> i</w:t>
      </w:r>
      <w:r w:rsidR="008C569B">
        <w:t xml:space="preserve"> </w:t>
      </w:r>
      <w:r w:rsidR="00F9532F" w:rsidRPr="007D6611">
        <w:t>wychowania.</w:t>
      </w:r>
    </w:p>
    <w:p w:rsidR="008557E9" w:rsidRPr="007D6611" w:rsidRDefault="00F9532F" w:rsidP="00F735D1">
      <w:pPr>
        <w:pStyle w:val="ZARTzmartartykuempunktem"/>
      </w:pPr>
      <w:r w:rsidRPr="007D6611">
        <w:t>Art. 9</w:t>
      </w:r>
      <w:r w:rsidR="00844927" w:rsidRPr="007D6611">
        <w:t>c</w:t>
      </w:r>
      <w:r w:rsidRPr="007D6611">
        <w:t xml:space="preserve">b. 1. </w:t>
      </w:r>
      <w:r w:rsidR="008A405F" w:rsidRPr="007D6611">
        <w:t>O</w:t>
      </w:r>
      <w:r w:rsidR="004E77B1" w:rsidRPr="007D6611">
        <w:t>dwołania, o</w:t>
      </w:r>
      <w:r w:rsidR="008C569B">
        <w:t xml:space="preserve"> </w:t>
      </w:r>
      <w:r w:rsidR="004E77B1" w:rsidRPr="007D6611">
        <w:t>który</w:t>
      </w:r>
      <w:r w:rsidR="008A405F" w:rsidRPr="007D6611">
        <w:t>ch</w:t>
      </w:r>
      <w:r w:rsidR="004E77B1" w:rsidRPr="007D6611">
        <w:t xml:space="preserve"> mowa</w:t>
      </w:r>
      <w:r w:rsidR="00DB7432" w:rsidRPr="007D6611">
        <w:t xml:space="preserve"> w</w:t>
      </w:r>
      <w:r w:rsidR="008C569B">
        <w:t xml:space="preserve"> </w:t>
      </w:r>
      <w:r w:rsidR="00DB7432">
        <w:t>art.</w:t>
      </w:r>
      <w:r w:rsidR="008C569B">
        <w:t xml:space="preserve"> </w:t>
      </w:r>
      <w:r w:rsidR="004E77B1" w:rsidRPr="007D6611">
        <w:t>44zzz</w:t>
      </w:r>
      <w:r w:rsidR="00DB7432">
        <w:t xml:space="preserve"> ust.</w:t>
      </w:r>
      <w:r w:rsidR="008C569B">
        <w:t xml:space="preserve"> </w:t>
      </w:r>
      <w:r w:rsidR="00DB7432" w:rsidRPr="007D6611">
        <w:t>7</w:t>
      </w:r>
      <w:r w:rsidR="00DB7432">
        <w:t xml:space="preserve"> albo art.</w:t>
      </w:r>
      <w:r w:rsidR="008C569B">
        <w:t xml:space="preserve"> </w:t>
      </w:r>
      <w:r w:rsidR="004E77B1" w:rsidRPr="007D6611">
        <w:t>44zzzt</w:t>
      </w:r>
      <w:r w:rsidR="00DB7432">
        <w:t xml:space="preserve"> ust.</w:t>
      </w:r>
      <w:r w:rsidR="008C569B">
        <w:t xml:space="preserve"> </w:t>
      </w:r>
      <w:r w:rsidR="004E77B1" w:rsidRPr="007D6611">
        <w:t xml:space="preserve">7, </w:t>
      </w:r>
      <w:r w:rsidR="008A405F" w:rsidRPr="007D6611">
        <w:t xml:space="preserve">rozpatruje Kolegium Arbitrażu Egzaminacyjnego </w:t>
      </w:r>
      <w:r w:rsidR="00F735D1" w:rsidRPr="007D6611">
        <w:t xml:space="preserve">przy </w:t>
      </w:r>
      <w:r w:rsidR="004E77B1" w:rsidRPr="007D6611">
        <w:t>d</w:t>
      </w:r>
      <w:r w:rsidRPr="007D6611">
        <w:t>yrekto</w:t>
      </w:r>
      <w:r w:rsidR="00F735D1" w:rsidRPr="007D6611">
        <w:t>rze</w:t>
      </w:r>
      <w:r w:rsidRPr="007D6611">
        <w:t xml:space="preserve"> Centralnej Komisji Egzaminacyjnej</w:t>
      </w:r>
      <w:r w:rsidR="00DB7432" w:rsidRPr="007D6611">
        <w:t xml:space="preserve"> w</w:t>
      </w:r>
      <w:r w:rsidR="008C569B">
        <w:t xml:space="preserve"> </w:t>
      </w:r>
      <w:r w:rsidR="00F735D1" w:rsidRPr="007D6611">
        <w:t xml:space="preserve">składzie dwuosobowym. </w:t>
      </w:r>
    </w:p>
    <w:p w:rsidR="004B5050" w:rsidRPr="007D6611" w:rsidRDefault="008557E9" w:rsidP="008557E9">
      <w:pPr>
        <w:pStyle w:val="ZUSTzmustartykuempunktem"/>
      </w:pPr>
      <w:r w:rsidRPr="007D6611">
        <w:t xml:space="preserve">2. </w:t>
      </w:r>
      <w:r w:rsidR="00F735D1" w:rsidRPr="007D6611">
        <w:t>Skład Kolegium</w:t>
      </w:r>
      <w:r w:rsidR="00F9532F" w:rsidRPr="007D6611">
        <w:t xml:space="preserve"> </w:t>
      </w:r>
      <w:r w:rsidRPr="007D6611">
        <w:t>Arbitrażu Egzaminacyjnego wyznacza dyrektor Centralnej</w:t>
      </w:r>
      <w:r w:rsidR="002F347A" w:rsidRPr="007D6611">
        <w:t xml:space="preserve"> Komisji</w:t>
      </w:r>
      <w:r w:rsidRPr="007D6611">
        <w:t xml:space="preserve"> Egzaminacyjnej. </w:t>
      </w:r>
    </w:p>
    <w:p w:rsidR="00D00F2E" w:rsidRPr="007D6611" w:rsidRDefault="005955EC" w:rsidP="008C569B">
      <w:pPr>
        <w:pStyle w:val="ZARTzmartartykuempunktem"/>
        <w:keepNext/>
      </w:pPr>
      <w:r w:rsidRPr="007D6611">
        <w:t>3</w:t>
      </w:r>
      <w:r w:rsidR="00D00F2E" w:rsidRPr="007D6611">
        <w:t>.</w:t>
      </w:r>
      <w:r w:rsidR="00DB7432" w:rsidRPr="007D6611">
        <w:t xml:space="preserve"> W</w:t>
      </w:r>
      <w:r w:rsidR="008C569B">
        <w:t xml:space="preserve"> </w:t>
      </w:r>
      <w:r w:rsidR="004958C0" w:rsidRPr="007D6611">
        <w:t>przypadku odwołania, o</w:t>
      </w:r>
      <w:r w:rsidR="008C569B">
        <w:t xml:space="preserve"> </w:t>
      </w:r>
      <w:r w:rsidR="004958C0" w:rsidRPr="007D6611">
        <w:t>którym mowa</w:t>
      </w:r>
      <w:r w:rsidR="00DB7432" w:rsidRPr="007D6611">
        <w:t xml:space="preserve"> w</w:t>
      </w:r>
      <w:r w:rsidR="008C569B">
        <w:t xml:space="preserve"> </w:t>
      </w:r>
      <w:r w:rsidR="00DB7432">
        <w:t>art.</w:t>
      </w:r>
      <w:r w:rsidR="008C569B">
        <w:t xml:space="preserve"> </w:t>
      </w:r>
      <w:r w:rsidR="004958C0" w:rsidRPr="007D6611">
        <w:t>44zzz</w:t>
      </w:r>
      <w:r w:rsidR="00DB7432">
        <w:t xml:space="preserve"> ust.</w:t>
      </w:r>
      <w:r w:rsidR="008C569B">
        <w:t xml:space="preserve"> </w:t>
      </w:r>
      <w:r w:rsidR="004958C0" w:rsidRPr="007D6611">
        <w:t>7</w:t>
      </w:r>
      <w:r w:rsidR="00D00F2E" w:rsidRPr="007D6611">
        <w:t>,</w:t>
      </w:r>
      <w:r w:rsidR="005712C1" w:rsidRPr="007D6611">
        <w:t xml:space="preserve"> w</w:t>
      </w:r>
      <w:r w:rsidR="008C569B">
        <w:t xml:space="preserve"> </w:t>
      </w:r>
      <w:r w:rsidR="00D00F2E" w:rsidRPr="007D6611">
        <w:t>skład Kolegium Arbitrażu Egzaminacyjnego wchodzi:</w:t>
      </w:r>
    </w:p>
    <w:p w:rsidR="00DE16B3" w:rsidRPr="007D6611" w:rsidRDefault="00D00F2E" w:rsidP="005C57E8">
      <w:pPr>
        <w:pStyle w:val="ZPKTzmpktartykuempunktem"/>
      </w:pPr>
      <w:r w:rsidRPr="007D6611">
        <w:t>1)</w:t>
      </w:r>
      <w:r w:rsidR="00040E37" w:rsidRPr="007D6611">
        <w:tab/>
      </w:r>
      <w:r w:rsidR="005C57E8" w:rsidRPr="007D6611">
        <w:t xml:space="preserve">jeden </w:t>
      </w:r>
      <w:r w:rsidR="00F9532F" w:rsidRPr="007D6611">
        <w:t>arbiter</w:t>
      </w:r>
      <w:r w:rsidRPr="007D6611">
        <w:t>, który</w:t>
      </w:r>
      <w:r w:rsidR="00F9532F" w:rsidRPr="007D6611">
        <w:t xml:space="preserve"> spełnia wymagania,</w:t>
      </w:r>
      <w:r w:rsidR="00C91CED" w:rsidRPr="007D6611">
        <w:t xml:space="preserve"> o</w:t>
      </w:r>
      <w:r w:rsidR="008C569B">
        <w:t xml:space="preserve"> </w:t>
      </w:r>
      <w:r w:rsidR="00F9532F" w:rsidRPr="007D6611">
        <w:t>których mowa</w:t>
      </w:r>
      <w:r w:rsidR="00DB7432" w:rsidRPr="007D6611">
        <w:t xml:space="preserve"> w</w:t>
      </w:r>
      <w:r w:rsidR="008C569B">
        <w:t xml:space="preserve"> </w:t>
      </w:r>
      <w:r w:rsidR="00DB7432">
        <w:t>art.</w:t>
      </w:r>
      <w:r w:rsidR="008C569B">
        <w:t xml:space="preserve"> </w:t>
      </w:r>
      <w:r w:rsidR="00F9532F" w:rsidRPr="007D6611">
        <w:t>9</w:t>
      </w:r>
      <w:r w:rsidR="00844927" w:rsidRPr="007D6611">
        <w:t>c</w:t>
      </w:r>
      <w:r w:rsidR="00F9532F" w:rsidRPr="007D6611">
        <w:t>a</w:t>
      </w:r>
      <w:r w:rsidR="00DB7432">
        <w:t xml:space="preserve"> ust.</w:t>
      </w:r>
      <w:r w:rsidR="008C569B">
        <w:t xml:space="preserve"> </w:t>
      </w:r>
      <w:r w:rsidR="00DB7432" w:rsidRPr="007D6611">
        <w:t>3</w:t>
      </w:r>
      <w:r w:rsidR="00DB7432">
        <w:t xml:space="preserve"> pkt</w:t>
      </w:r>
      <w:r w:rsidR="008C569B">
        <w:t xml:space="preserve"> </w:t>
      </w:r>
      <w:r w:rsidR="009213B3" w:rsidRPr="007D6611">
        <w:t>1</w:t>
      </w:r>
      <w:r w:rsidR="00DE16B3" w:rsidRPr="007D6611">
        <w:t>, oraz</w:t>
      </w:r>
    </w:p>
    <w:p w:rsidR="004958C0" w:rsidRPr="007D6611" w:rsidRDefault="00DE16B3" w:rsidP="008C569B">
      <w:pPr>
        <w:pStyle w:val="ZPKTzmpktartykuempunktem"/>
        <w:keepNext/>
      </w:pPr>
      <w:r w:rsidRPr="007D6611">
        <w:t>2)</w:t>
      </w:r>
      <w:r w:rsidR="00040E37" w:rsidRPr="007D6611">
        <w:tab/>
      </w:r>
      <w:r w:rsidR="005C57E8" w:rsidRPr="007D6611">
        <w:t xml:space="preserve">jeden </w:t>
      </w:r>
      <w:r w:rsidR="0048364C" w:rsidRPr="007D6611">
        <w:t>arbiter</w:t>
      </w:r>
      <w:r w:rsidRPr="007D6611">
        <w:t xml:space="preserve">, który </w:t>
      </w:r>
      <w:r w:rsidR="0048364C" w:rsidRPr="007D6611">
        <w:t>spełnia wymagania, o</w:t>
      </w:r>
      <w:r w:rsidR="008C569B">
        <w:t xml:space="preserve"> </w:t>
      </w:r>
      <w:r w:rsidR="0048364C" w:rsidRPr="007D6611">
        <w:t>których mowa</w:t>
      </w:r>
      <w:r w:rsidR="00DB7432" w:rsidRPr="007D6611">
        <w:t xml:space="preserve"> w</w:t>
      </w:r>
      <w:r w:rsidR="008C569B">
        <w:t xml:space="preserve"> </w:t>
      </w:r>
      <w:r w:rsidR="00DB7432">
        <w:t>art.</w:t>
      </w:r>
      <w:r w:rsidR="008C569B">
        <w:t xml:space="preserve"> </w:t>
      </w:r>
      <w:r w:rsidR="0048364C" w:rsidRPr="007D6611">
        <w:t>9ca</w:t>
      </w:r>
      <w:r w:rsidR="00DB7432">
        <w:t xml:space="preserve"> ust.</w:t>
      </w:r>
      <w:r w:rsidR="008C569B">
        <w:t xml:space="preserve"> </w:t>
      </w:r>
      <w:r w:rsidR="00DB7432" w:rsidRPr="007D6611">
        <w:t>3</w:t>
      </w:r>
      <w:r w:rsidR="00DB7432">
        <w:t xml:space="preserve"> pkt</w:t>
      </w:r>
      <w:r w:rsidR="008C569B">
        <w:t xml:space="preserve"> </w:t>
      </w:r>
      <w:r w:rsidR="0048364C" w:rsidRPr="007D6611">
        <w:t>2</w:t>
      </w:r>
    </w:p>
    <w:p w:rsidR="00DE16B3" w:rsidRPr="007D6611" w:rsidRDefault="00DE16B3" w:rsidP="00CB6597">
      <w:pPr>
        <w:pStyle w:val="ZCZWSPPKTzmczciwsppktartykuempunktem"/>
      </w:pPr>
      <w:r w:rsidRPr="007D6611">
        <w:t>– wpisan</w:t>
      </w:r>
      <w:r w:rsidR="00E122E8" w:rsidRPr="007D6611">
        <w:t>i na listę arbitrów</w:t>
      </w:r>
      <w:r w:rsidR="005712C1" w:rsidRPr="007D6611">
        <w:t xml:space="preserve"> w</w:t>
      </w:r>
      <w:r w:rsidR="008C569B">
        <w:t xml:space="preserve"> </w:t>
      </w:r>
      <w:r w:rsidR="00E122E8" w:rsidRPr="007D6611">
        <w:t xml:space="preserve">zakresie </w:t>
      </w:r>
      <w:r w:rsidR="007F3663" w:rsidRPr="007D6611">
        <w:t>egzaminu maturalnego</w:t>
      </w:r>
      <w:r w:rsidR="005712C1" w:rsidRPr="007D6611">
        <w:t xml:space="preserve"> z</w:t>
      </w:r>
      <w:r w:rsidR="008C569B">
        <w:t xml:space="preserve"> </w:t>
      </w:r>
      <w:r w:rsidR="000F0798" w:rsidRPr="007D6611">
        <w:t xml:space="preserve">danego </w:t>
      </w:r>
      <w:r w:rsidRPr="007D6611">
        <w:t>przedmiotu</w:t>
      </w:r>
      <w:r w:rsidR="00E001DE" w:rsidRPr="007D6611">
        <w:t>.</w:t>
      </w:r>
    </w:p>
    <w:p w:rsidR="000F0798" w:rsidRPr="007D6611" w:rsidRDefault="002045CF" w:rsidP="008C569B">
      <w:pPr>
        <w:pStyle w:val="ZARTzmartartykuempunktem"/>
        <w:keepNext/>
      </w:pPr>
      <w:r w:rsidRPr="007D6611">
        <w:lastRenderedPageBreak/>
        <w:t>4</w:t>
      </w:r>
      <w:r w:rsidR="000F0798" w:rsidRPr="007D6611">
        <w:t>.</w:t>
      </w:r>
      <w:r w:rsidR="005712C1" w:rsidRPr="007D6611">
        <w:t xml:space="preserve"> W</w:t>
      </w:r>
      <w:r w:rsidR="008C569B">
        <w:t xml:space="preserve"> </w:t>
      </w:r>
      <w:r w:rsidR="000F0798" w:rsidRPr="007D6611">
        <w:t>przypadku odwołania, o</w:t>
      </w:r>
      <w:r w:rsidR="008C569B">
        <w:t xml:space="preserve"> </w:t>
      </w:r>
      <w:r w:rsidR="000F0798" w:rsidRPr="007D6611">
        <w:t>którym mowa</w:t>
      </w:r>
      <w:r w:rsidR="00DB7432" w:rsidRPr="007D6611">
        <w:t xml:space="preserve"> w</w:t>
      </w:r>
      <w:r w:rsidR="008C569B">
        <w:t xml:space="preserve"> </w:t>
      </w:r>
      <w:r w:rsidR="00DB7432">
        <w:t>art.</w:t>
      </w:r>
      <w:r w:rsidR="008C569B">
        <w:t xml:space="preserve"> </w:t>
      </w:r>
      <w:r w:rsidR="000F0798" w:rsidRPr="007D6611">
        <w:t>44zzzt</w:t>
      </w:r>
      <w:r w:rsidR="00DB7432">
        <w:t xml:space="preserve"> ust.</w:t>
      </w:r>
      <w:r w:rsidR="008C569B">
        <w:t xml:space="preserve"> </w:t>
      </w:r>
      <w:r w:rsidR="000F0798" w:rsidRPr="007D6611">
        <w:t>7,</w:t>
      </w:r>
      <w:r w:rsidR="005712C1" w:rsidRPr="007D6611">
        <w:t xml:space="preserve"> w</w:t>
      </w:r>
      <w:r w:rsidR="008C569B">
        <w:t xml:space="preserve"> </w:t>
      </w:r>
      <w:r w:rsidR="000F0798" w:rsidRPr="007D6611">
        <w:t>skład Kolegium Arbitrażu Egzaminacyjnego wchodzi:</w:t>
      </w:r>
    </w:p>
    <w:p w:rsidR="000F0798" w:rsidRPr="007D6611" w:rsidRDefault="000F0798" w:rsidP="00CB6597">
      <w:pPr>
        <w:pStyle w:val="ZPKTzmpktartykuempunktem"/>
      </w:pPr>
      <w:r w:rsidRPr="007D6611">
        <w:t>1)</w:t>
      </w:r>
      <w:r w:rsidR="00546814" w:rsidRPr="007D6611">
        <w:tab/>
      </w:r>
      <w:r w:rsidR="00432C3B" w:rsidRPr="007D6611">
        <w:t xml:space="preserve">jeden </w:t>
      </w:r>
      <w:r w:rsidRPr="007D6611">
        <w:t>arbiter, który spełnia wymagania,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Pr="007D6611">
        <w:t>9ca</w:t>
      </w:r>
      <w:r w:rsidR="00DB7432">
        <w:t xml:space="preserve"> ust.</w:t>
      </w:r>
      <w:r w:rsidR="008C569B">
        <w:t xml:space="preserve"> </w:t>
      </w:r>
      <w:r w:rsidR="00DB7432" w:rsidRPr="007D6611">
        <w:t>4</w:t>
      </w:r>
      <w:r w:rsidR="00DB7432">
        <w:t xml:space="preserve"> pkt</w:t>
      </w:r>
      <w:r w:rsidR="008C569B">
        <w:t xml:space="preserve"> </w:t>
      </w:r>
      <w:r w:rsidR="00DB7432" w:rsidRPr="007D6611">
        <w:t>1</w:t>
      </w:r>
      <w:r w:rsidR="00DB7432">
        <w:t xml:space="preserve"> lub</w:t>
      </w:r>
      <w:r w:rsidR="001C1C41">
        <w:t> </w:t>
      </w:r>
      <w:r w:rsidRPr="007D6611">
        <w:t>2, oraz</w:t>
      </w:r>
    </w:p>
    <w:p w:rsidR="00E001DE" w:rsidRPr="007D6611" w:rsidRDefault="000F0798" w:rsidP="008C569B">
      <w:pPr>
        <w:pStyle w:val="ZPKTzmpktartykuempunktem"/>
        <w:keepNext/>
      </w:pPr>
      <w:r w:rsidRPr="007D6611">
        <w:t>2)</w:t>
      </w:r>
      <w:r w:rsidR="00546814" w:rsidRPr="007D6611">
        <w:tab/>
      </w:r>
      <w:r w:rsidR="00432C3B" w:rsidRPr="007D6611">
        <w:t xml:space="preserve">jeden </w:t>
      </w:r>
      <w:r w:rsidRPr="007D6611">
        <w:t>arbiter, który spełnia wymagania,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00E001DE" w:rsidRPr="007D6611">
        <w:t>9ca</w:t>
      </w:r>
      <w:r w:rsidR="00DB7432">
        <w:t xml:space="preserve"> ust.</w:t>
      </w:r>
      <w:r w:rsidR="008C569B">
        <w:t xml:space="preserve"> </w:t>
      </w:r>
      <w:r w:rsidR="00DB7432" w:rsidRPr="007D6611">
        <w:t>4</w:t>
      </w:r>
      <w:r w:rsidR="00DB7432">
        <w:t xml:space="preserve"> pkt</w:t>
      </w:r>
      <w:r w:rsidR="008C569B">
        <w:t xml:space="preserve"> </w:t>
      </w:r>
      <w:r w:rsidR="00DB7432" w:rsidRPr="007D6611">
        <w:t>3</w:t>
      </w:r>
      <w:r w:rsidR="00DB7432">
        <w:t xml:space="preserve"> lub</w:t>
      </w:r>
      <w:r w:rsidR="001C1C41">
        <w:t> </w:t>
      </w:r>
      <w:r w:rsidR="00E001DE" w:rsidRPr="007D6611">
        <w:t>4</w:t>
      </w:r>
    </w:p>
    <w:p w:rsidR="00E001DE" w:rsidRPr="007D6611" w:rsidRDefault="000F0798" w:rsidP="00CB6597">
      <w:pPr>
        <w:pStyle w:val="ZCZWSPPKTzmczciwsppktartykuempunktem"/>
      </w:pPr>
      <w:r w:rsidRPr="007D6611">
        <w:t>– wpisani na listę arbitrów</w:t>
      </w:r>
      <w:r w:rsidR="005712C1" w:rsidRPr="007D6611">
        <w:t xml:space="preserve"> w</w:t>
      </w:r>
      <w:r w:rsidR="008C569B">
        <w:t xml:space="preserve"> </w:t>
      </w:r>
      <w:r w:rsidRPr="007D6611">
        <w:t xml:space="preserve">zakresie </w:t>
      </w:r>
      <w:r w:rsidR="004309CD" w:rsidRPr="007D6611">
        <w:t>egzamin</w:t>
      </w:r>
      <w:r w:rsidR="006553B1" w:rsidRPr="007D6611">
        <w:t>u</w:t>
      </w:r>
      <w:r w:rsidR="004309CD" w:rsidRPr="007D6611">
        <w:t xml:space="preserve"> potwierdzając</w:t>
      </w:r>
      <w:r w:rsidR="00587C82" w:rsidRPr="007D6611">
        <w:t>ego</w:t>
      </w:r>
      <w:r w:rsidR="004309CD" w:rsidRPr="007D6611">
        <w:t xml:space="preserve"> kwalifikacje</w:t>
      </w:r>
      <w:r w:rsidR="005712C1" w:rsidRPr="007D6611">
        <w:t xml:space="preserve"> w</w:t>
      </w:r>
      <w:r w:rsidR="001C1C41">
        <w:t> </w:t>
      </w:r>
      <w:r w:rsidR="004309CD" w:rsidRPr="007D6611">
        <w:t>zawodzie</w:t>
      </w:r>
      <w:r w:rsidR="005712C1" w:rsidRPr="007D6611">
        <w:t xml:space="preserve"> z</w:t>
      </w:r>
      <w:r w:rsidR="008C569B">
        <w:t xml:space="preserve"> </w:t>
      </w:r>
      <w:r w:rsidR="004309CD" w:rsidRPr="007D6611">
        <w:t>danej</w:t>
      </w:r>
      <w:r w:rsidR="00E001DE" w:rsidRPr="007D6611">
        <w:t xml:space="preserve"> kwalifikacji</w:t>
      </w:r>
      <w:r w:rsidR="00C00E3E" w:rsidRPr="007D6611">
        <w:t>.</w:t>
      </w:r>
      <w:r w:rsidR="00630DC6" w:rsidRPr="007D6611">
        <w:t xml:space="preserve"> </w:t>
      </w:r>
    </w:p>
    <w:p w:rsidR="0053148E" w:rsidRPr="007D6611" w:rsidRDefault="002045CF" w:rsidP="008C569B">
      <w:pPr>
        <w:pStyle w:val="ZUSTzmustartykuempunktem"/>
        <w:keepNext/>
      </w:pPr>
      <w:r w:rsidRPr="007D6611">
        <w:t>5</w:t>
      </w:r>
      <w:r w:rsidR="00F9532F" w:rsidRPr="007D6611">
        <w:t>.</w:t>
      </w:r>
      <w:r w:rsidR="009929AF" w:rsidRPr="007D6611">
        <w:t xml:space="preserve"> </w:t>
      </w:r>
      <w:r w:rsidR="005653B8" w:rsidRPr="007D6611">
        <w:t>W</w:t>
      </w:r>
      <w:r w:rsidR="008C569B">
        <w:t xml:space="preserve"> </w:t>
      </w:r>
      <w:r w:rsidR="00F9532F" w:rsidRPr="007D6611">
        <w:t>skład Kolegium Arbitrażu Egzaminacyjnego</w:t>
      </w:r>
      <w:r w:rsidR="0023718C" w:rsidRPr="007D6611">
        <w:t xml:space="preserve"> </w:t>
      </w:r>
      <w:r w:rsidR="00BD765F" w:rsidRPr="007D6611">
        <w:t>nie może być wyznaczony</w:t>
      </w:r>
      <w:r w:rsidR="0053148E" w:rsidRPr="007D6611">
        <w:t xml:space="preserve"> arbiter </w:t>
      </w:r>
      <w:r w:rsidR="00BD765F" w:rsidRPr="007D6611">
        <w:t xml:space="preserve">będący </w:t>
      </w:r>
      <w:r w:rsidR="005653B8" w:rsidRPr="007D6611">
        <w:t xml:space="preserve">jednocześnie </w:t>
      </w:r>
      <w:r w:rsidR="00BD765F" w:rsidRPr="007D6611">
        <w:t>egzaminatorem</w:t>
      </w:r>
      <w:r w:rsidR="008B5378" w:rsidRPr="007D6611">
        <w:t>,</w:t>
      </w:r>
      <w:r w:rsidR="009929AF" w:rsidRPr="007D6611">
        <w:t xml:space="preserve"> </w:t>
      </w:r>
      <w:r w:rsidR="001C4D37" w:rsidRPr="007D6611">
        <w:t>któr</w:t>
      </w:r>
      <w:r w:rsidR="008C3E7C" w:rsidRPr="007D6611">
        <w:t>y</w:t>
      </w:r>
      <w:r w:rsidR="0053148E" w:rsidRPr="007D6611">
        <w:t>:</w:t>
      </w:r>
    </w:p>
    <w:p w:rsidR="0053148E" w:rsidRPr="007D6611" w:rsidRDefault="0053148E" w:rsidP="00CB6597">
      <w:pPr>
        <w:pStyle w:val="ZPKTzmpktartykuempunktem"/>
      </w:pPr>
      <w:r w:rsidRPr="007D6611">
        <w:t>1)</w:t>
      </w:r>
      <w:r w:rsidR="00D76ABB" w:rsidRPr="007D6611">
        <w:tab/>
      </w:r>
      <w:r w:rsidR="008C3E7C" w:rsidRPr="007D6611">
        <w:t>sprawdzał</w:t>
      </w:r>
      <w:r w:rsidR="005712C1" w:rsidRPr="007D6611">
        <w:t xml:space="preserve"> i</w:t>
      </w:r>
      <w:r w:rsidR="008C569B">
        <w:t xml:space="preserve"> </w:t>
      </w:r>
      <w:r w:rsidR="0088688A" w:rsidRPr="007D6611">
        <w:t xml:space="preserve">oceniał </w:t>
      </w:r>
      <w:r w:rsidR="008C3E7C" w:rsidRPr="007D6611">
        <w:t>pracę egzaminacyjną</w:t>
      </w:r>
      <w:r w:rsidR="00C90FA1" w:rsidRPr="007D6611">
        <w:t>, której dotyczy odwołanie</w:t>
      </w:r>
      <w:r w:rsidR="00061B66" w:rsidRPr="007D6611">
        <w:t xml:space="preserve">, </w:t>
      </w:r>
      <w:r w:rsidRPr="007D6611">
        <w:t>albo</w:t>
      </w:r>
    </w:p>
    <w:p w:rsidR="001C4D37" w:rsidRPr="007D6611" w:rsidRDefault="0053148E" w:rsidP="00CB6597">
      <w:pPr>
        <w:pStyle w:val="ZPKTzmpktartykuempunktem"/>
      </w:pPr>
      <w:r w:rsidRPr="007D6611">
        <w:t>2)</w:t>
      </w:r>
      <w:r w:rsidR="00D76ABB" w:rsidRPr="007D6611">
        <w:tab/>
      </w:r>
      <w:r w:rsidR="00B74366" w:rsidRPr="007D6611">
        <w:t xml:space="preserve">został wyznaczony do </w:t>
      </w:r>
      <w:r w:rsidR="001C4D37" w:rsidRPr="007D6611">
        <w:t>weryfikacji sumy punktów</w:t>
      </w:r>
      <w:r w:rsidR="005D5702" w:rsidRPr="007D6611">
        <w:t>,</w:t>
      </w:r>
      <w:r w:rsidR="005712C1" w:rsidRPr="007D6611">
        <w:t xml:space="preserve"> o</w:t>
      </w:r>
      <w:r w:rsidR="008C569B">
        <w:t xml:space="preserve"> </w:t>
      </w:r>
      <w:r w:rsidR="005D5702" w:rsidRPr="007D6611">
        <w:t>której mowa</w:t>
      </w:r>
      <w:r w:rsidR="00DB7432" w:rsidRPr="007D6611">
        <w:t xml:space="preserve"> w</w:t>
      </w:r>
      <w:r w:rsidR="008C569B">
        <w:t xml:space="preserve"> </w:t>
      </w:r>
      <w:r w:rsidR="00DB7432">
        <w:t>art.</w:t>
      </w:r>
      <w:r w:rsidR="008C569B">
        <w:t xml:space="preserve"> </w:t>
      </w:r>
      <w:r w:rsidR="005D5702" w:rsidRPr="007D6611">
        <w:t>44zzz</w:t>
      </w:r>
      <w:r w:rsidR="00DB7432">
        <w:t xml:space="preserve"> ust.</w:t>
      </w:r>
      <w:r w:rsidR="001C1C41">
        <w:t> </w:t>
      </w:r>
      <w:r w:rsidR="00DB7432" w:rsidRPr="007D6611">
        <w:t>3</w:t>
      </w:r>
      <w:r w:rsidR="00DB7432">
        <w:t xml:space="preserve"> albo art.</w:t>
      </w:r>
      <w:r w:rsidR="008C569B">
        <w:t xml:space="preserve"> </w:t>
      </w:r>
      <w:r w:rsidR="00AE64DD" w:rsidRPr="007D6611">
        <w:t>44zzzt</w:t>
      </w:r>
      <w:r w:rsidR="00DB7432">
        <w:t xml:space="preserve"> ust.</w:t>
      </w:r>
      <w:r w:rsidR="008C569B">
        <w:t xml:space="preserve"> </w:t>
      </w:r>
      <w:r w:rsidR="00AE64DD" w:rsidRPr="007D6611">
        <w:t xml:space="preserve">3, </w:t>
      </w:r>
      <w:r w:rsidR="006C77D3">
        <w:t>wyniku</w:t>
      </w:r>
      <w:r w:rsidR="006C77D3" w:rsidRPr="007D6611">
        <w:t xml:space="preserve"> </w:t>
      </w:r>
      <w:r w:rsidR="00863C1F" w:rsidRPr="007D6611">
        <w:t>której dotyczy odwołanie</w:t>
      </w:r>
      <w:r w:rsidR="001C4D37" w:rsidRPr="007D6611">
        <w:t>.</w:t>
      </w:r>
    </w:p>
    <w:p w:rsidR="00F9532F" w:rsidRPr="007D6611" w:rsidRDefault="00860165" w:rsidP="008C569B">
      <w:pPr>
        <w:pStyle w:val="ZUSTzmustartykuempunktem"/>
        <w:keepNext/>
      </w:pPr>
      <w:r w:rsidRPr="007D6611">
        <w:t>6</w:t>
      </w:r>
      <w:r w:rsidR="00F9532F" w:rsidRPr="007D6611">
        <w:t>.</w:t>
      </w:r>
      <w:r w:rsidR="00C91CED" w:rsidRPr="007D6611">
        <w:t xml:space="preserve"> W</w:t>
      </w:r>
      <w:r w:rsidR="008C569B">
        <w:t xml:space="preserve"> </w:t>
      </w:r>
      <w:r w:rsidR="00F9532F" w:rsidRPr="007D6611">
        <w:t>przypadku gdy:</w:t>
      </w:r>
    </w:p>
    <w:p w:rsidR="00F9532F" w:rsidRPr="007D6611" w:rsidRDefault="00F9532F" w:rsidP="003D047B">
      <w:pPr>
        <w:pStyle w:val="ZPKTzmpktartykuempunktem"/>
      </w:pPr>
      <w:r w:rsidRPr="007D6611">
        <w:t>1)</w:t>
      </w:r>
      <w:r w:rsidRPr="007D6611">
        <w:tab/>
        <w:t xml:space="preserve">na </w:t>
      </w:r>
      <w:r w:rsidR="00830403" w:rsidRPr="007D6611">
        <w:t xml:space="preserve">listy </w:t>
      </w:r>
      <w:r w:rsidR="00250F87" w:rsidRPr="007D6611">
        <w:t>arbitrów</w:t>
      </w:r>
      <w:r w:rsidRPr="007D6611">
        <w:t xml:space="preserve"> nie został wpisany arbiter</w:t>
      </w:r>
      <w:r w:rsidR="005712C1" w:rsidRPr="007D6611">
        <w:t xml:space="preserve"> w</w:t>
      </w:r>
      <w:r w:rsidR="008C569B">
        <w:t xml:space="preserve"> </w:t>
      </w:r>
      <w:r w:rsidR="003D047B" w:rsidRPr="007D6611">
        <w:t>zakresie przedmiotu,</w:t>
      </w:r>
      <w:r w:rsidR="005712C1" w:rsidRPr="007D6611">
        <w:t xml:space="preserve"> z</w:t>
      </w:r>
      <w:r w:rsidR="008C569B">
        <w:t xml:space="preserve"> </w:t>
      </w:r>
      <w:r w:rsidR="003D047B" w:rsidRPr="007D6611">
        <w:t>którego jest przeprowadzany egzamin maturalny</w:t>
      </w:r>
      <w:r w:rsidR="009542BB" w:rsidRPr="007D6611">
        <w:t>,</w:t>
      </w:r>
      <w:r w:rsidR="003D047B" w:rsidRPr="007D6611">
        <w:t xml:space="preserve"> albo zawodu</w:t>
      </w:r>
      <w:r w:rsidR="005712C1" w:rsidRPr="007D6611">
        <w:t xml:space="preserve"> i</w:t>
      </w:r>
      <w:r w:rsidR="008C569B">
        <w:t xml:space="preserve"> </w:t>
      </w:r>
      <w:r w:rsidR="003D047B" w:rsidRPr="007D6611">
        <w:t>kwalifikacji wyodrębnion</w:t>
      </w:r>
      <w:r w:rsidR="00A460BF" w:rsidRPr="007D6611">
        <w:t>ej</w:t>
      </w:r>
      <w:r w:rsidR="005712C1" w:rsidRPr="007D6611">
        <w:t xml:space="preserve"> w</w:t>
      </w:r>
      <w:r w:rsidR="001C1C41">
        <w:t> </w:t>
      </w:r>
      <w:r w:rsidR="003D047B" w:rsidRPr="007D6611">
        <w:t>tym zawodzie</w:t>
      </w:r>
      <w:r w:rsidR="00A460BF" w:rsidRPr="007D6611">
        <w:t>,</w:t>
      </w:r>
      <w:r w:rsidR="005712C1" w:rsidRPr="007D6611">
        <w:t xml:space="preserve"> z</w:t>
      </w:r>
      <w:r w:rsidR="008C569B">
        <w:t xml:space="preserve"> </w:t>
      </w:r>
      <w:r w:rsidR="00A460BF" w:rsidRPr="007D6611">
        <w:t>której jest przeprowadzany egzamin potwierdzający kwalifikacje</w:t>
      </w:r>
      <w:r w:rsidR="005712C1" w:rsidRPr="007D6611">
        <w:t xml:space="preserve"> w</w:t>
      </w:r>
      <w:r w:rsidR="008C569B">
        <w:t xml:space="preserve"> </w:t>
      </w:r>
      <w:r w:rsidR="00A460BF" w:rsidRPr="007D6611">
        <w:t>zawodzie</w:t>
      </w:r>
      <w:r w:rsidRPr="007D6611">
        <w:t>,</w:t>
      </w:r>
      <w:r w:rsidR="0049349C" w:rsidRPr="007D6611">
        <w:t xml:space="preserve"> albo</w:t>
      </w:r>
    </w:p>
    <w:p w:rsidR="00F9532F" w:rsidRPr="007D6611" w:rsidRDefault="00F9532F" w:rsidP="00F9532F">
      <w:pPr>
        <w:pStyle w:val="ZPKTzmpktartykuempunktem"/>
      </w:pPr>
      <w:r w:rsidRPr="007D6611">
        <w:t>2)</w:t>
      </w:r>
      <w:r w:rsidRPr="007D6611">
        <w:tab/>
        <w:t xml:space="preserve">liczba arbitrów wpisanych na </w:t>
      </w:r>
      <w:r w:rsidR="002B3AB5" w:rsidRPr="007D6611">
        <w:t>listy</w:t>
      </w:r>
      <w:r w:rsidR="00E70179" w:rsidRPr="007D6611">
        <w:t xml:space="preserve"> arbitrów</w:t>
      </w:r>
      <w:r w:rsidRPr="007D6611">
        <w:t xml:space="preserve"> jest niewystarczająca do rozpatrzenia wszystkich </w:t>
      </w:r>
      <w:proofErr w:type="spellStart"/>
      <w:r w:rsidRPr="007D6611">
        <w:t>odwołań</w:t>
      </w:r>
      <w:proofErr w:type="spellEnd"/>
      <w:r w:rsidRPr="007D6611">
        <w:t>,</w:t>
      </w:r>
      <w:r w:rsidR="00C91CED" w:rsidRPr="007D6611">
        <w:t xml:space="preserve">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Pr="007D6611">
        <w:t>44zzz</w:t>
      </w:r>
      <w:r w:rsidR="00DB7432">
        <w:t xml:space="preserve"> ust.</w:t>
      </w:r>
      <w:r w:rsidR="008C569B">
        <w:t xml:space="preserve"> </w:t>
      </w:r>
      <w:r w:rsidR="00DB7432" w:rsidRPr="007D6611">
        <w:t>7</w:t>
      </w:r>
      <w:r w:rsidR="00DB7432">
        <w:t xml:space="preserve"> albo art.</w:t>
      </w:r>
      <w:r w:rsidR="008C569B">
        <w:t xml:space="preserve"> </w:t>
      </w:r>
      <w:r w:rsidRPr="007D6611">
        <w:t>44zzzt</w:t>
      </w:r>
      <w:r w:rsidR="00DB7432">
        <w:t xml:space="preserve"> ust.</w:t>
      </w:r>
      <w:r w:rsidR="008C569B">
        <w:t xml:space="preserve"> </w:t>
      </w:r>
      <w:r w:rsidRPr="007D6611">
        <w:t>7,</w:t>
      </w:r>
      <w:r w:rsidR="00C91CED" w:rsidRPr="007D6611">
        <w:t xml:space="preserve"> w</w:t>
      </w:r>
      <w:r w:rsidR="001C1C41">
        <w:t> </w:t>
      </w:r>
      <w:r w:rsidRPr="007D6611">
        <w:t>terminie</w:t>
      </w:r>
      <w:r w:rsidR="00330EE4" w:rsidRPr="007D6611">
        <w:t xml:space="preserve"> określonym</w:t>
      </w:r>
      <w:r w:rsidR="00DB7432" w:rsidRPr="007D6611">
        <w:t xml:space="preserve"> w</w:t>
      </w:r>
      <w:r w:rsidR="008C569B">
        <w:t xml:space="preserve"> </w:t>
      </w:r>
      <w:r w:rsidR="00DB7432">
        <w:t>art.</w:t>
      </w:r>
      <w:r w:rsidR="008C569B">
        <w:t xml:space="preserve"> </w:t>
      </w:r>
      <w:r w:rsidRPr="007D6611">
        <w:t>44zzz</w:t>
      </w:r>
      <w:r w:rsidR="00DB7432">
        <w:t xml:space="preserve"> ust.</w:t>
      </w:r>
      <w:r w:rsidR="008C569B">
        <w:t xml:space="preserve"> </w:t>
      </w:r>
      <w:r w:rsidRPr="007D6611">
        <w:t>1</w:t>
      </w:r>
      <w:r w:rsidR="00DB7432" w:rsidRPr="007D6611">
        <w:t>7</w:t>
      </w:r>
      <w:r w:rsidR="00DB7432">
        <w:t xml:space="preserve"> albo art.</w:t>
      </w:r>
      <w:r w:rsidR="008C569B">
        <w:t xml:space="preserve"> </w:t>
      </w:r>
      <w:r w:rsidRPr="007D6611">
        <w:t>44zzzt</w:t>
      </w:r>
      <w:r w:rsidR="00DB7432">
        <w:t xml:space="preserve"> ust.</w:t>
      </w:r>
      <w:r w:rsidR="008C569B">
        <w:t xml:space="preserve"> </w:t>
      </w:r>
      <w:r w:rsidRPr="007D6611">
        <w:t>1</w:t>
      </w:r>
      <w:r w:rsidR="00611BC8" w:rsidRPr="007D6611">
        <w:t>7</w:t>
      </w:r>
      <w:r w:rsidRPr="007D6611">
        <w:t>,</w:t>
      </w:r>
      <w:r w:rsidR="0049349C" w:rsidRPr="007D6611">
        <w:t xml:space="preserve"> albo</w:t>
      </w:r>
    </w:p>
    <w:p w:rsidR="00F9532F" w:rsidRPr="007D6611" w:rsidRDefault="00F9532F" w:rsidP="00F9532F">
      <w:pPr>
        <w:pStyle w:val="ZPKTzmpktartykuempunktem"/>
      </w:pPr>
      <w:r w:rsidRPr="007D6611">
        <w:t>3)</w:t>
      </w:r>
      <w:r w:rsidRPr="007D6611">
        <w:tab/>
        <w:t>z powodu choroby arbitra lub innych uzasadnionych przyczyn nie jest możliwe wyznaczenie arbitra</w:t>
      </w:r>
    </w:p>
    <w:p w:rsidR="007E435D" w:rsidRPr="007D6611" w:rsidRDefault="00F9532F" w:rsidP="001C1C41">
      <w:pPr>
        <w:pStyle w:val="ZCZWSPPKTzmczciwsppktartykuempunktem"/>
      </w:pPr>
      <w:r w:rsidRPr="007D6611">
        <w:t>– dyrektor Centralnej Komisji Egzaminacyjnej zamiast arbitra wyznacza</w:t>
      </w:r>
      <w:r w:rsidR="00C91CED" w:rsidRPr="007D6611">
        <w:t xml:space="preserve"> w</w:t>
      </w:r>
      <w:r w:rsidR="008C569B">
        <w:t xml:space="preserve"> </w:t>
      </w:r>
      <w:r w:rsidR="00355F21" w:rsidRPr="007D6611">
        <w:t>skład Kolegium Arbitrażu Egzaminacyjnego</w:t>
      </w:r>
      <w:r w:rsidRPr="007D6611">
        <w:t xml:space="preserve"> egzaminatora wpisan</w:t>
      </w:r>
      <w:r w:rsidR="00066D2C">
        <w:t>ego</w:t>
      </w:r>
      <w:r w:rsidRPr="007D6611">
        <w:t xml:space="preserve"> do ewidencji egzaminatorów,</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9c</w:t>
      </w:r>
      <w:r w:rsidR="00DB7432">
        <w:t xml:space="preserve"> ust.</w:t>
      </w:r>
      <w:r w:rsidR="008C569B">
        <w:t xml:space="preserve"> </w:t>
      </w:r>
      <w:r w:rsidR="00DB7432" w:rsidRPr="007D6611">
        <w:t>2</w:t>
      </w:r>
      <w:r w:rsidR="00DB7432">
        <w:t xml:space="preserve"> pkt</w:t>
      </w:r>
      <w:r w:rsidR="008C569B">
        <w:t xml:space="preserve"> </w:t>
      </w:r>
      <w:r w:rsidRPr="007D6611">
        <w:t>7</w:t>
      </w:r>
      <w:r w:rsidR="0017703A" w:rsidRPr="007D6611">
        <w:t>, odpowiednio</w:t>
      </w:r>
      <w:r w:rsidR="00DB7432" w:rsidRPr="007D6611">
        <w:t xml:space="preserve"> w</w:t>
      </w:r>
      <w:r w:rsidR="008C569B">
        <w:t xml:space="preserve"> </w:t>
      </w:r>
      <w:r w:rsidR="0017703A" w:rsidRPr="007D6611">
        <w:t>zakresie egzaminu maturalnego lub egzaminu potwierdzającego kwalifikacje w</w:t>
      </w:r>
      <w:r w:rsidR="008C569B">
        <w:t xml:space="preserve"> </w:t>
      </w:r>
      <w:r w:rsidR="0017703A" w:rsidRPr="007D6611">
        <w:t>zawodzie</w:t>
      </w:r>
      <w:r w:rsidR="00573D8E" w:rsidRPr="007D6611">
        <w:t>,</w:t>
      </w:r>
      <w:r w:rsidR="00DB7432" w:rsidRPr="007D6611">
        <w:t xml:space="preserve"> z</w:t>
      </w:r>
      <w:r w:rsidR="008C569B">
        <w:t xml:space="preserve"> </w:t>
      </w:r>
      <w:r w:rsidR="00573D8E" w:rsidRPr="007D6611">
        <w:t>tym że</w:t>
      </w:r>
      <w:r w:rsidR="00DB7432" w:rsidRPr="007D6611">
        <w:t xml:space="preserve"> w</w:t>
      </w:r>
      <w:r w:rsidR="001C1C41">
        <w:t> </w:t>
      </w:r>
      <w:r w:rsidR="00573D8E" w:rsidRPr="007D6611">
        <w:t>przypadku odwołania, o</w:t>
      </w:r>
      <w:r w:rsidR="008C569B">
        <w:t xml:space="preserve"> </w:t>
      </w:r>
      <w:r w:rsidR="00573D8E" w:rsidRPr="007D6611">
        <w:t>którym mowa</w:t>
      </w:r>
      <w:r w:rsidR="00DB7432" w:rsidRPr="007D6611">
        <w:t xml:space="preserve"> w</w:t>
      </w:r>
      <w:r w:rsidR="008C569B">
        <w:t xml:space="preserve"> </w:t>
      </w:r>
      <w:r w:rsidR="00DB7432">
        <w:t>art.</w:t>
      </w:r>
      <w:r w:rsidR="008C569B">
        <w:t xml:space="preserve"> </w:t>
      </w:r>
      <w:r w:rsidR="00573D8E" w:rsidRPr="007D6611">
        <w:t>44zzz</w:t>
      </w:r>
      <w:r w:rsidR="00DB7432">
        <w:t xml:space="preserve"> ust.</w:t>
      </w:r>
      <w:r w:rsidR="008C569B">
        <w:t xml:space="preserve"> </w:t>
      </w:r>
      <w:r w:rsidR="00573D8E" w:rsidRPr="007D6611">
        <w:t xml:space="preserve">7, egzaminatorem </w:t>
      </w:r>
      <w:r w:rsidR="00066D2C">
        <w:t xml:space="preserve">tym </w:t>
      </w:r>
      <w:r w:rsidR="00573D8E" w:rsidRPr="007D6611">
        <w:t>może być osoba, która pełniła funkcję przewodniczącego zespołu egzaminatorów, o</w:t>
      </w:r>
      <w:r w:rsidR="008C569B">
        <w:t xml:space="preserve"> </w:t>
      </w:r>
      <w:r w:rsidR="00573D8E" w:rsidRPr="007D6611">
        <w:t>którym mowa</w:t>
      </w:r>
      <w:r w:rsidR="00DB7432" w:rsidRPr="007D6611">
        <w:t xml:space="preserve"> w</w:t>
      </w:r>
      <w:r w:rsidR="008C569B">
        <w:t xml:space="preserve"> </w:t>
      </w:r>
      <w:r w:rsidR="00DB7432">
        <w:t>art.</w:t>
      </w:r>
      <w:r w:rsidR="008C569B">
        <w:t xml:space="preserve"> </w:t>
      </w:r>
      <w:r w:rsidR="00573D8E" w:rsidRPr="007D6611">
        <w:t>44zzu</w:t>
      </w:r>
      <w:r w:rsidR="00DB7432">
        <w:t xml:space="preserve"> ust.</w:t>
      </w:r>
      <w:r w:rsidR="008C569B">
        <w:t xml:space="preserve"> </w:t>
      </w:r>
      <w:r w:rsidR="00573D8E" w:rsidRPr="007D6611">
        <w:t>4, w</w:t>
      </w:r>
      <w:r w:rsidR="008C569B">
        <w:t xml:space="preserve"> </w:t>
      </w:r>
      <w:r w:rsidR="00573D8E" w:rsidRPr="007D6611">
        <w:t>zakresie danego przedmiotu, w</w:t>
      </w:r>
      <w:r w:rsidR="008C569B">
        <w:t xml:space="preserve"> </w:t>
      </w:r>
      <w:r w:rsidR="00573D8E" w:rsidRPr="007D6611">
        <w:t>co najmniej 3</w:t>
      </w:r>
      <w:r w:rsidR="008C569B">
        <w:t xml:space="preserve"> </w:t>
      </w:r>
      <w:r w:rsidR="00573D8E" w:rsidRPr="007D6611">
        <w:t xml:space="preserve">latach. </w:t>
      </w:r>
    </w:p>
    <w:p w:rsidR="00F9532F" w:rsidRPr="007D6611" w:rsidRDefault="00D11EB4" w:rsidP="001C1C41">
      <w:pPr>
        <w:pStyle w:val="ZUSTzmustartykuempunktem"/>
      </w:pPr>
      <w:r w:rsidRPr="007D6611">
        <w:t>7</w:t>
      </w:r>
      <w:r w:rsidR="00F9532F" w:rsidRPr="007D6611">
        <w:t>. Prace Kolegium Arbitrażu Egzaminacyjnego odbywają się</w:t>
      </w:r>
      <w:r w:rsidR="00C91CED" w:rsidRPr="007D6611">
        <w:t xml:space="preserve"> z</w:t>
      </w:r>
      <w:r w:rsidR="008C569B">
        <w:t xml:space="preserve"> </w:t>
      </w:r>
      <w:r w:rsidR="00F9532F" w:rsidRPr="007D6611">
        <w:t>wykorzystaniem środków komunikacji elektronicznej</w:t>
      </w:r>
      <w:r w:rsidR="007E1FAA" w:rsidRPr="007D6611">
        <w:t>.</w:t>
      </w:r>
      <w:r w:rsidR="00DB7432" w:rsidRPr="007D6611">
        <w:t xml:space="preserve"> W</w:t>
      </w:r>
      <w:r w:rsidR="008C569B">
        <w:t xml:space="preserve"> </w:t>
      </w:r>
      <w:r w:rsidR="007E1FAA" w:rsidRPr="007D6611">
        <w:t>razie potrzeby</w:t>
      </w:r>
      <w:r w:rsidR="00206CD7" w:rsidRPr="007D6611">
        <w:t xml:space="preserve"> </w:t>
      </w:r>
      <w:r w:rsidR="007E1FAA" w:rsidRPr="007D6611">
        <w:t xml:space="preserve">dyrektor Centralnej Komisji </w:t>
      </w:r>
      <w:r w:rsidR="007E1FAA" w:rsidRPr="007D6611">
        <w:lastRenderedPageBreak/>
        <w:t>Egzaminacyjnej może zorganizować</w:t>
      </w:r>
      <w:r w:rsidR="00206CD7" w:rsidRPr="007D6611">
        <w:t xml:space="preserve"> </w:t>
      </w:r>
      <w:r w:rsidR="00F9532F" w:rsidRPr="007D6611">
        <w:t>posiedzeni</w:t>
      </w:r>
      <w:r w:rsidR="007E1FAA" w:rsidRPr="007D6611">
        <w:t>e Kolegium</w:t>
      </w:r>
      <w:r w:rsidR="00206CD7" w:rsidRPr="007D6611">
        <w:t xml:space="preserve"> Arbitrażu Egzaminacyjnego</w:t>
      </w:r>
      <w:r w:rsidR="00F9532F" w:rsidRPr="007D6611">
        <w:t>.</w:t>
      </w:r>
    </w:p>
    <w:p w:rsidR="00E97BF3" w:rsidRPr="007D6611" w:rsidRDefault="00D11EB4" w:rsidP="008C569B">
      <w:pPr>
        <w:pStyle w:val="ZUSTzmustartykuempunktem"/>
        <w:keepNext/>
      </w:pPr>
      <w:r w:rsidRPr="007D6611">
        <w:t>8</w:t>
      </w:r>
      <w:r w:rsidR="00F9532F" w:rsidRPr="007D6611">
        <w:t xml:space="preserve">. Arbitrowi </w:t>
      </w:r>
      <w:r w:rsidR="009068D3" w:rsidRPr="007D6611">
        <w:t>oraz</w:t>
      </w:r>
      <w:r w:rsidR="00E97BF3" w:rsidRPr="007D6611">
        <w:t xml:space="preserve"> </w:t>
      </w:r>
      <w:r w:rsidR="00F9532F" w:rsidRPr="007D6611">
        <w:t>egzaminatorowi</w:t>
      </w:r>
      <w:r w:rsidR="00B71B36" w:rsidRPr="007D6611">
        <w:t>,</w:t>
      </w:r>
      <w:r w:rsidR="00DB7432" w:rsidRPr="007D6611">
        <w:t xml:space="preserve"> o</w:t>
      </w:r>
      <w:r w:rsidR="008C569B">
        <w:t xml:space="preserve"> </w:t>
      </w:r>
      <w:r w:rsidR="00B71B36" w:rsidRPr="007D6611">
        <w:t>którym mowa</w:t>
      </w:r>
      <w:r w:rsidR="00DB7432" w:rsidRPr="007D6611">
        <w:t xml:space="preserve"> w</w:t>
      </w:r>
      <w:r w:rsidR="008C569B">
        <w:t xml:space="preserve"> </w:t>
      </w:r>
      <w:r w:rsidR="00DB7432">
        <w:t>ust.</w:t>
      </w:r>
      <w:r w:rsidR="008C569B">
        <w:t xml:space="preserve"> </w:t>
      </w:r>
      <w:r w:rsidR="00505D8A" w:rsidRPr="007D6611">
        <w:t>6</w:t>
      </w:r>
      <w:r w:rsidR="00F9532F" w:rsidRPr="007D6611">
        <w:t>, przysługuje</w:t>
      </w:r>
      <w:r w:rsidR="00E97BF3" w:rsidRPr="007D6611">
        <w:t>:</w:t>
      </w:r>
    </w:p>
    <w:p w:rsidR="00AF4CD2" w:rsidRPr="007D6611" w:rsidRDefault="00E97BF3" w:rsidP="00A26C0A">
      <w:pPr>
        <w:pStyle w:val="ZPKTzmpktartykuempunktem"/>
      </w:pPr>
      <w:r w:rsidRPr="007D6611">
        <w:t>1)</w:t>
      </w:r>
      <w:r w:rsidR="00AF4CD2" w:rsidRPr="007D6611">
        <w:tab/>
      </w:r>
      <w:r w:rsidR="00F9532F" w:rsidRPr="007D6611">
        <w:t>wynagrodzenie za rozpatr</w:t>
      </w:r>
      <w:r w:rsidRPr="007D6611">
        <w:t>zone</w:t>
      </w:r>
      <w:r w:rsidR="00C91CED" w:rsidRPr="007D6611">
        <w:t xml:space="preserve"> </w:t>
      </w:r>
      <w:r w:rsidR="00F9532F" w:rsidRPr="007D6611">
        <w:t>odwołani</w:t>
      </w:r>
      <w:r w:rsidR="00E201A0">
        <w:t>e</w:t>
      </w:r>
      <w:r w:rsidR="00F9532F" w:rsidRPr="007D6611">
        <w:t>,</w:t>
      </w:r>
      <w:r w:rsidR="00C91CED" w:rsidRPr="007D6611">
        <w:t xml:space="preserve"> w</w:t>
      </w:r>
      <w:r w:rsidR="008C569B">
        <w:t xml:space="preserve"> </w:t>
      </w:r>
      <w:r w:rsidR="00F9532F" w:rsidRPr="007D6611">
        <w:t>tym za sporządzenie pisemnego uzasadnienia, oraz</w:t>
      </w:r>
    </w:p>
    <w:p w:rsidR="00F9532F" w:rsidRPr="007D6611" w:rsidRDefault="00AF4CD2" w:rsidP="00A26C0A">
      <w:pPr>
        <w:pStyle w:val="ZPKTzmpktartykuempunktem"/>
      </w:pPr>
      <w:r w:rsidRPr="007D6611">
        <w:t>2)</w:t>
      </w:r>
      <w:r w:rsidRPr="007D6611">
        <w:tab/>
      </w:r>
      <w:r w:rsidR="00F9532F" w:rsidRPr="007D6611">
        <w:t>zwrot kosztów przejazdu</w:t>
      </w:r>
      <w:r w:rsidR="00C91CED" w:rsidRPr="007D6611">
        <w:t xml:space="preserve"> i</w:t>
      </w:r>
      <w:r w:rsidR="008C569B">
        <w:t xml:space="preserve"> </w:t>
      </w:r>
      <w:r w:rsidR="00F9532F" w:rsidRPr="007D6611">
        <w:t>zakwaterowania, jeżeli prace Kolegium Arbitrażu Egzaminacyjnego odbywają się na posiedzeniu poza miejscem zamieszkania arbitra</w:t>
      </w:r>
      <w:r w:rsidR="00BC6DAE" w:rsidRPr="007D6611">
        <w:t xml:space="preserve"> lub egzaminatora</w:t>
      </w:r>
      <w:r w:rsidR="00F9532F" w:rsidRPr="007D6611">
        <w:t>.</w:t>
      </w:r>
    </w:p>
    <w:p w:rsidR="0079750A" w:rsidRPr="007D6611" w:rsidRDefault="00D11EB4" w:rsidP="007A649B">
      <w:pPr>
        <w:pStyle w:val="ZUSTzmustartykuempunktem"/>
      </w:pPr>
      <w:r w:rsidRPr="007D6611">
        <w:t>9</w:t>
      </w:r>
      <w:r w:rsidR="003F24DC" w:rsidRPr="007D6611">
        <w:t>. Dyrektor Centralnej Komisji Egzaminacyjnej zawiera</w:t>
      </w:r>
      <w:r w:rsidR="00DB7432" w:rsidRPr="007D6611">
        <w:t xml:space="preserve"> z</w:t>
      </w:r>
      <w:r w:rsidR="008C569B">
        <w:t xml:space="preserve"> </w:t>
      </w:r>
      <w:r w:rsidR="003F24DC" w:rsidRPr="007D6611">
        <w:t>arbitrami oraz egzaminatorami,</w:t>
      </w:r>
      <w:r w:rsidR="00DB7432" w:rsidRPr="007D6611">
        <w:t xml:space="preserve"> o</w:t>
      </w:r>
      <w:r w:rsidR="008C569B">
        <w:t xml:space="preserve"> </w:t>
      </w:r>
      <w:r w:rsidR="003F24DC" w:rsidRPr="007D6611">
        <w:t>których mowa</w:t>
      </w:r>
      <w:r w:rsidR="00DB7432" w:rsidRPr="007D6611">
        <w:t xml:space="preserve"> w</w:t>
      </w:r>
      <w:r w:rsidR="008C569B">
        <w:t xml:space="preserve"> </w:t>
      </w:r>
      <w:r w:rsidR="00DB7432">
        <w:t>ust.</w:t>
      </w:r>
      <w:r w:rsidR="008C569B">
        <w:t xml:space="preserve"> </w:t>
      </w:r>
      <w:r w:rsidR="003F24DC" w:rsidRPr="007D6611">
        <w:t>6</w:t>
      </w:r>
      <w:r w:rsidR="00B71B36" w:rsidRPr="007D6611">
        <w:t>, umowy określające zak</w:t>
      </w:r>
      <w:r w:rsidR="00651F7C" w:rsidRPr="007D6611">
        <w:t>res ich obowiązków</w:t>
      </w:r>
      <w:r w:rsidR="00C84D1C" w:rsidRPr="007D6611">
        <w:t>, stopień złożoności</w:t>
      </w:r>
      <w:r w:rsidR="00651F7C" w:rsidRPr="007D6611">
        <w:t xml:space="preserve"> </w:t>
      </w:r>
      <w:r w:rsidR="00C84D1C" w:rsidRPr="007D6611">
        <w:t xml:space="preserve">rozwiązania </w:t>
      </w:r>
      <w:r w:rsidR="0011770E" w:rsidRPr="007D6611">
        <w:t xml:space="preserve">każdego </w:t>
      </w:r>
      <w:r w:rsidR="00C84D1C" w:rsidRPr="007D6611">
        <w:t xml:space="preserve">zadania </w:t>
      </w:r>
      <w:r w:rsidR="0011770E" w:rsidRPr="007D6611">
        <w:t>egzaminacyjnego rozpatrywanego</w:t>
      </w:r>
      <w:r w:rsidR="00DB7432" w:rsidRPr="007D6611">
        <w:t xml:space="preserve"> w</w:t>
      </w:r>
      <w:r w:rsidR="001C1C41">
        <w:t> </w:t>
      </w:r>
      <w:r w:rsidR="0011770E" w:rsidRPr="007D6611">
        <w:t xml:space="preserve">ramach odwołania </w:t>
      </w:r>
      <w:r w:rsidR="00651F7C" w:rsidRPr="007D6611">
        <w:t>oraz wysokość</w:t>
      </w:r>
      <w:r w:rsidR="00B71B36" w:rsidRPr="007D6611">
        <w:t xml:space="preserve"> wynagro</w:t>
      </w:r>
      <w:r w:rsidR="00651F7C" w:rsidRPr="007D6611">
        <w:t>dzenia.</w:t>
      </w:r>
    </w:p>
    <w:p w:rsidR="00F9532F" w:rsidRPr="007D6611" w:rsidRDefault="00EA473A" w:rsidP="00F9532F">
      <w:pPr>
        <w:pStyle w:val="ZUSTzmustartykuempunktem"/>
      </w:pPr>
      <w:r w:rsidRPr="007D6611">
        <w:t>1</w:t>
      </w:r>
      <w:r w:rsidR="00D11EB4" w:rsidRPr="007D6611">
        <w:t>0</w:t>
      </w:r>
      <w:r w:rsidR="00F9532F" w:rsidRPr="007D6611">
        <w:t>. Obsługę administracyjną</w:t>
      </w:r>
      <w:r w:rsidR="00C91CED" w:rsidRPr="007D6611">
        <w:t xml:space="preserve"> i</w:t>
      </w:r>
      <w:r w:rsidR="008C569B">
        <w:t xml:space="preserve"> </w:t>
      </w:r>
      <w:r w:rsidR="00F9532F" w:rsidRPr="007D6611">
        <w:t>finansową Kolegium Arbitrażu Egzaminacyjnego zapewnia Centralna Komisja Egzaminacyjna.</w:t>
      </w:r>
    </w:p>
    <w:p w:rsidR="00F9532F" w:rsidRPr="007D6611" w:rsidRDefault="00F9532F" w:rsidP="008C569B">
      <w:pPr>
        <w:pStyle w:val="ZARTzmartartykuempunktem"/>
        <w:keepNext/>
      </w:pPr>
      <w:r w:rsidRPr="007D6611">
        <w:t>Art. 9</w:t>
      </w:r>
      <w:r w:rsidR="005851E3" w:rsidRPr="007D6611">
        <w:t>c</w:t>
      </w:r>
      <w:r w:rsidRPr="007D6611">
        <w:t>c. Minister właściwy do spraw oświaty</w:t>
      </w:r>
      <w:r w:rsidR="00C91CED" w:rsidRPr="007D6611">
        <w:t xml:space="preserve"> i</w:t>
      </w:r>
      <w:r w:rsidR="008C569B">
        <w:t xml:space="preserve"> </w:t>
      </w:r>
      <w:r w:rsidRPr="007D6611">
        <w:t>wychowania określi,</w:t>
      </w:r>
      <w:r w:rsidR="00C91CED" w:rsidRPr="007D6611">
        <w:t xml:space="preserve"> w</w:t>
      </w:r>
      <w:r w:rsidR="008C569B">
        <w:t xml:space="preserve"> </w:t>
      </w:r>
      <w:r w:rsidRPr="007D6611">
        <w:t>drodze rozporządzenia:</w:t>
      </w:r>
    </w:p>
    <w:p w:rsidR="001D5C42" w:rsidRPr="007D6611" w:rsidRDefault="00F9532F" w:rsidP="00F9532F">
      <w:pPr>
        <w:pStyle w:val="ZPKTzmpktartykuempunktem"/>
      </w:pPr>
      <w:r w:rsidRPr="007D6611">
        <w:t>1)</w:t>
      </w:r>
      <w:r w:rsidRPr="00204531">
        <w:tab/>
        <w:t xml:space="preserve">tryb </w:t>
      </w:r>
      <w:r w:rsidRPr="007D6611">
        <w:t>wyznaczania składu Kolegium Arbitrażu Egzaminacyjnego do rozpatrzenia odwołania,</w:t>
      </w:r>
      <w:r w:rsidR="00C91CED" w:rsidRPr="007D6611">
        <w:t xml:space="preserve"> </w:t>
      </w:r>
      <w:r w:rsidR="00F50DFF" w:rsidRPr="007D6611">
        <w:t>biorąc pod uwagę konieczność równomiernego rozłożenia pracy pomiędzy arbitrów</w:t>
      </w:r>
      <w:r w:rsidR="001D5C42" w:rsidRPr="007D6611">
        <w:t>;</w:t>
      </w:r>
    </w:p>
    <w:p w:rsidR="00F9532F" w:rsidRPr="007D6611" w:rsidRDefault="001D5C42" w:rsidP="00F9532F">
      <w:pPr>
        <w:pStyle w:val="ZPKTzmpktartykuempunktem"/>
      </w:pPr>
      <w:r w:rsidRPr="007D6611">
        <w:t>2)</w:t>
      </w:r>
      <w:r w:rsidRPr="007D6611">
        <w:tab/>
      </w:r>
      <w:r w:rsidR="00F9532F" w:rsidRPr="007D6611">
        <w:t>tryb</w:t>
      </w:r>
      <w:r w:rsidR="00C91CED" w:rsidRPr="007D6611">
        <w:t xml:space="preserve"> i</w:t>
      </w:r>
      <w:r w:rsidR="008C569B">
        <w:t xml:space="preserve"> </w:t>
      </w:r>
      <w:r w:rsidR="00F9532F" w:rsidRPr="007D6611">
        <w:t>sposób działania Kolegium</w:t>
      </w:r>
      <w:r w:rsidR="00005768" w:rsidRPr="007D6611">
        <w:t xml:space="preserve"> Arbitrażu Egzaminacyjnego</w:t>
      </w:r>
      <w:r w:rsidR="00F9532F" w:rsidRPr="007D6611">
        <w:t xml:space="preserve">, </w:t>
      </w:r>
      <w:r w:rsidR="00914CA8" w:rsidRPr="007D6611">
        <w:t xml:space="preserve">biorąc pod uwagę konieczność </w:t>
      </w:r>
      <w:r w:rsidR="00C02E96">
        <w:t xml:space="preserve">zapewnienia </w:t>
      </w:r>
      <w:r w:rsidR="00E30437">
        <w:t xml:space="preserve">sprawnego </w:t>
      </w:r>
      <w:r w:rsidR="00C02E96">
        <w:t>rozpatr</w:t>
      </w:r>
      <w:r w:rsidR="00E30437">
        <w:t>ywania</w:t>
      </w:r>
      <w:r w:rsidR="00C02E96">
        <w:t xml:space="preserve"> </w:t>
      </w:r>
      <w:proofErr w:type="spellStart"/>
      <w:r w:rsidR="00C02E96">
        <w:t>odwołań</w:t>
      </w:r>
      <w:proofErr w:type="spellEnd"/>
      <w:r w:rsidR="00E30437">
        <w:t xml:space="preserve"> </w:t>
      </w:r>
      <w:r w:rsidR="00C02E96">
        <w:t xml:space="preserve">oraz </w:t>
      </w:r>
      <w:r w:rsidR="0067672A" w:rsidRPr="007D6611">
        <w:t>wykorzystywania</w:t>
      </w:r>
      <w:r w:rsidR="00DB7432" w:rsidRPr="007D6611">
        <w:t xml:space="preserve"> w</w:t>
      </w:r>
      <w:r w:rsidR="008C569B">
        <w:t xml:space="preserve"> </w:t>
      </w:r>
      <w:r w:rsidR="00914CA8" w:rsidRPr="007D6611">
        <w:t xml:space="preserve">pracach </w:t>
      </w:r>
      <w:r w:rsidR="00005768" w:rsidRPr="007D6611">
        <w:t xml:space="preserve">tego </w:t>
      </w:r>
      <w:r w:rsidR="00914CA8" w:rsidRPr="007D6611">
        <w:t>Kolegium przede wszystkim środków komunikacji elektronicznej</w:t>
      </w:r>
      <w:r w:rsidR="0067672A" w:rsidRPr="007D6611">
        <w:t>;</w:t>
      </w:r>
    </w:p>
    <w:p w:rsidR="00F9532F" w:rsidRPr="007D6611" w:rsidRDefault="001D5C42" w:rsidP="0095502D">
      <w:pPr>
        <w:pStyle w:val="ZPKTzmpktartykuempunktem"/>
      </w:pPr>
      <w:r w:rsidRPr="007D6611">
        <w:t>3</w:t>
      </w:r>
      <w:r w:rsidR="00F9532F" w:rsidRPr="007D6611">
        <w:t>)</w:t>
      </w:r>
      <w:r w:rsidR="00F9532F" w:rsidRPr="007D6611">
        <w:tab/>
      </w:r>
      <w:r w:rsidRPr="007D6611">
        <w:t>stawki</w:t>
      </w:r>
      <w:r w:rsidR="003B340B" w:rsidRPr="007D6611">
        <w:t xml:space="preserve"> </w:t>
      </w:r>
      <w:r w:rsidR="00E201A0" w:rsidRPr="00E201A0">
        <w:t>za jedno zadanie egzaminacyjne rozpatrzone</w:t>
      </w:r>
      <w:r w:rsidR="00DB7432" w:rsidRPr="00E201A0">
        <w:t xml:space="preserve"> w</w:t>
      </w:r>
      <w:r w:rsidR="008C569B">
        <w:t xml:space="preserve"> </w:t>
      </w:r>
      <w:r w:rsidR="00E201A0" w:rsidRPr="00E201A0">
        <w:t xml:space="preserve">ramach odwołania </w:t>
      </w:r>
      <w:r w:rsidR="00E201A0">
        <w:t xml:space="preserve">przez </w:t>
      </w:r>
      <w:r w:rsidR="00F9532F" w:rsidRPr="007D6611">
        <w:t>arbitr</w:t>
      </w:r>
      <w:r w:rsidR="00C21A91" w:rsidRPr="007D6611">
        <w:t>ów</w:t>
      </w:r>
      <w:r w:rsidR="00C91CED" w:rsidRPr="007D6611">
        <w:t xml:space="preserve"> </w:t>
      </w:r>
      <w:r w:rsidR="009068D3" w:rsidRPr="007D6611">
        <w:t>oraz</w:t>
      </w:r>
      <w:r w:rsidR="008C569B">
        <w:t xml:space="preserve"> </w:t>
      </w:r>
      <w:r w:rsidR="00355F21" w:rsidRPr="007D6611">
        <w:t>egzaminator</w:t>
      </w:r>
      <w:r w:rsidR="00C21A91" w:rsidRPr="007D6611">
        <w:t>ów</w:t>
      </w:r>
      <w:r w:rsidR="00933ECC" w:rsidRPr="007D6611">
        <w:t>,</w:t>
      </w:r>
      <w:r w:rsidR="00DB7432" w:rsidRPr="007D6611">
        <w:t xml:space="preserve"> o</w:t>
      </w:r>
      <w:r w:rsidR="008C569B">
        <w:t xml:space="preserve"> </w:t>
      </w:r>
      <w:r w:rsidR="00933ECC" w:rsidRPr="007D6611">
        <w:t>który</w:t>
      </w:r>
      <w:r w:rsidR="00C21A91" w:rsidRPr="007D6611">
        <w:t>ch</w:t>
      </w:r>
      <w:r w:rsidR="00933ECC" w:rsidRPr="007D6611">
        <w:t xml:space="preserve"> mowa</w:t>
      </w:r>
      <w:r w:rsidR="00DB7432" w:rsidRPr="007D6611">
        <w:t xml:space="preserve"> w</w:t>
      </w:r>
      <w:r w:rsidR="008C569B">
        <w:t xml:space="preserve"> </w:t>
      </w:r>
      <w:r w:rsidR="00DB7432">
        <w:t>art.</w:t>
      </w:r>
      <w:r w:rsidR="008C569B">
        <w:t xml:space="preserve"> </w:t>
      </w:r>
      <w:r w:rsidR="00933ECC" w:rsidRPr="007D6611">
        <w:t>9cb</w:t>
      </w:r>
      <w:r w:rsidR="00DB7432">
        <w:t xml:space="preserve"> ust.</w:t>
      </w:r>
      <w:r w:rsidR="008C569B">
        <w:t xml:space="preserve"> </w:t>
      </w:r>
      <w:r w:rsidR="00933ECC" w:rsidRPr="007D6611">
        <w:t>6</w:t>
      </w:r>
      <w:r w:rsidR="002A0FBA" w:rsidRPr="007D6611">
        <w:t xml:space="preserve">, </w:t>
      </w:r>
      <w:r w:rsidR="00F9532F" w:rsidRPr="007D6611">
        <w:t xml:space="preserve">oraz </w:t>
      </w:r>
      <w:r w:rsidR="00E30437">
        <w:t>sposób i tryb</w:t>
      </w:r>
      <w:r w:rsidR="00A64113" w:rsidRPr="007D6611">
        <w:t xml:space="preserve"> </w:t>
      </w:r>
      <w:r w:rsidR="00F9532F" w:rsidRPr="007D6611">
        <w:t>zwrotu kosztów przejazdu</w:t>
      </w:r>
      <w:r w:rsidR="00C91CED" w:rsidRPr="007D6611">
        <w:t xml:space="preserve"> i</w:t>
      </w:r>
      <w:r w:rsidR="008C569B">
        <w:t xml:space="preserve"> </w:t>
      </w:r>
      <w:r w:rsidR="00F9532F" w:rsidRPr="007D6611">
        <w:t>zakwaterowania</w:t>
      </w:r>
      <w:r w:rsidR="00D37E0A">
        <w:t xml:space="preserve"> tych arbitrów</w:t>
      </w:r>
      <w:r w:rsidR="00DB7432">
        <w:t xml:space="preserve"> i</w:t>
      </w:r>
      <w:r w:rsidR="008C569B">
        <w:t xml:space="preserve"> </w:t>
      </w:r>
      <w:r w:rsidR="00D37E0A">
        <w:t>egzaminatorów</w:t>
      </w:r>
      <w:r w:rsidR="00F9532F" w:rsidRPr="007D6611">
        <w:t xml:space="preserve">, </w:t>
      </w:r>
      <w:r w:rsidR="0095502D" w:rsidRPr="007D6611">
        <w:t xml:space="preserve">biorąc pod uwagę </w:t>
      </w:r>
      <w:r w:rsidR="0067672A" w:rsidRPr="007D6611">
        <w:t xml:space="preserve">konieczność zróżnicowania </w:t>
      </w:r>
      <w:r w:rsidR="00D37E0A">
        <w:t xml:space="preserve">stawek </w:t>
      </w:r>
      <w:r w:rsidR="0067672A" w:rsidRPr="007D6611">
        <w:t>za jedno zadanie egzaminacyjne, w</w:t>
      </w:r>
      <w:r w:rsidR="001C1C41">
        <w:t> </w:t>
      </w:r>
      <w:r w:rsidR="0067672A" w:rsidRPr="007D6611">
        <w:t>zależności od stopnia złożoności rozwiązania zadania</w:t>
      </w:r>
      <w:r w:rsidR="00D37E0A">
        <w:t xml:space="preserve"> egzaminacyjnego</w:t>
      </w:r>
      <w:r w:rsidR="00F16E51" w:rsidRPr="007D6611">
        <w:t>,</w:t>
      </w:r>
      <w:r w:rsidR="0095502D" w:rsidRPr="007D6611">
        <w:t xml:space="preserve"> oraz konieczność odpowiedniego udokumentowania kosztów przejazdu</w:t>
      </w:r>
      <w:r w:rsidR="00DB7432" w:rsidRPr="007D6611">
        <w:t xml:space="preserve"> i</w:t>
      </w:r>
      <w:r w:rsidR="001C1C41">
        <w:t> </w:t>
      </w:r>
      <w:r w:rsidR="0095502D" w:rsidRPr="007D6611">
        <w:t>zakwaterowania;</w:t>
      </w:r>
    </w:p>
    <w:p w:rsidR="003975B3" w:rsidRPr="007D6611" w:rsidRDefault="00AE1773" w:rsidP="00526FFA">
      <w:pPr>
        <w:pStyle w:val="ZPKTzmpktartykuempunktem"/>
      </w:pPr>
      <w:r w:rsidRPr="007D6611">
        <w:t>4</w:t>
      </w:r>
      <w:r w:rsidR="00F9532F" w:rsidRPr="007D6611">
        <w:t>)</w:t>
      </w:r>
      <w:r w:rsidR="00F9532F" w:rsidRPr="007D6611">
        <w:tab/>
        <w:t>wzór wniosku</w:t>
      </w:r>
      <w:r w:rsidR="00C91CED" w:rsidRPr="007D6611">
        <w:t xml:space="preserve"> o</w:t>
      </w:r>
      <w:r w:rsidR="008C569B">
        <w:t xml:space="preserve"> </w:t>
      </w:r>
      <w:r w:rsidR="00F9532F" w:rsidRPr="007D6611">
        <w:t>wpis na listę arbitrów oraz wykaz dokumentów, które dołącza się do tego wniosku</w:t>
      </w:r>
      <w:r w:rsidR="0074537A" w:rsidRPr="007D6611">
        <w:t xml:space="preserve">, </w:t>
      </w:r>
      <w:r w:rsidR="00747C59" w:rsidRPr="007D6611">
        <w:t>biorąc p</w:t>
      </w:r>
      <w:r w:rsidR="00DB2102" w:rsidRPr="007D6611">
        <w:t xml:space="preserve">od uwagę </w:t>
      </w:r>
      <w:r w:rsidR="00BB0E4F" w:rsidRPr="00BB0E4F">
        <w:t>konieczność wykazania przez osob</w:t>
      </w:r>
      <w:r w:rsidR="00BB0E4F">
        <w:t>ę</w:t>
      </w:r>
      <w:r w:rsidR="00BB0E4F" w:rsidRPr="00BB0E4F">
        <w:t xml:space="preserve"> </w:t>
      </w:r>
      <w:r w:rsidR="00BB0E4F">
        <w:t>składającą</w:t>
      </w:r>
      <w:r w:rsidR="00BB0E4F" w:rsidRPr="00BB0E4F">
        <w:t xml:space="preserve"> </w:t>
      </w:r>
      <w:r w:rsidR="00BB0E4F" w:rsidRPr="00BB0E4F">
        <w:lastRenderedPageBreak/>
        <w:t xml:space="preserve">wniosek spełnienia </w:t>
      </w:r>
      <w:r w:rsidR="00D577E3" w:rsidRPr="00D577E3">
        <w:t>warunków,</w:t>
      </w:r>
      <w:r w:rsidR="00DB7432" w:rsidRPr="00D577E3">
        <w:t xml:space="preserve"> o</w:t>
      </w:r>
      <w:r w:rsidR="008C569B">
        <w:t xml:space="preserve"> </w:t>
      </w:r>
      <w:r w:rsidR="00D577E3" w:rsidRPr="00D577E3">
        <w:t>których mowa</w:t>
      </w:r>
      <w:r w:rsidR="00DB7432" w:rsidRPr="00D577E3">
        <w:t xml:space="preserve"> w</w:t>
      </w:r>
      <w:r w:rsidR="008C569B">
        <w:t xml:space="preserve"> </w:t>
      </w:r>
      <w:r w:rsidR="00DB7432">
        <w:t>art.</w:t>
      </w:r>
      <w:r w:rsidR="008C569B">
        <w:t xml:space="preserve"> </w:t>
      </w:r>
      <w:r w:rsidR="00D577E3" w:rsidRPr="00D577E3">
        <w:t>9ca</w:t>
      </w:r>
      <w:r w:rsidR="00DB7432">
        <w:t xml:space="preserve"> ust.</w:t>
      </w:r>
      <w:r w:rsidR="008C569B">
        <w:t xml:space="preserve"> </w:t>
      </w:r>
      <w:r w:rsidR="00D577E3" w:rsidRPr="00D577E3">
        <w:t>3–6</w:t>
      </w:r>
      <w:r w:rsidR="00D577E3">
        <w:t xml:space="preserve">, </w:t>
      </w:r>
      <w:r w:rsidR="00BB0E4F" w:rsidRPr="00BB0E4F">
        <w:t>oraz zapewnienia możliwości weryfikacji spełnien</w:t>
      </w:r>
      <w:r w:rsidR="00526FFA">
        <w:t>ia przez te osoby tych warunków</w:t>
      </w:r>
      <w:r w:rsidR="00747C59" w:rsidRPr="007D6611">
        <w:t>.</w:t>
      </w:r>
      <w:r w:rsidR="003F775C">
        <w:t>”</w:t>
      </w:r>
      <w:r w:rsidR="00747C59" w:rsidRPr="007D6611">
        <w:t>;</w:t>
      </w:r>
    </w:p>
    <w:p w:rsidR="00707B63" w:rsidRPr="007D6611" w:rsidRDefault="00BC2AE8" w:rsidP="007442C0">
      <w:pPr>
        <w:pStyle w:val="PKTpunkt"/>
      </w:pPr>
      <w:r w:rsidRPr="007D6611">
        <w:t>1</w:t>
      </w:r>
      <w:r w:rsidR="004A3582" w:rsidRPr="007D6611">
        <w:t>5</w:t>
      </w:r>
      <w:r w:rsidR="00707B63" w:rsidRPr="007D6611">
        <w:t>)</w:t>
      </w:r>
      <w:r w:rsidR="00AB09AC" w:rsidRPr="007D6611">
        <w:rPr>
          <w:rStyle w:val="Odwoaniedokomentarza"/>
        </w:rPr>
        <w:tab/>
      </w:r>
      <w:r w:rsidRPr="007D6611">
        <w:t>w</w:t>
      </w:r>
      <w:r w:rsidR="00DB7432">
        <w:t xml:space="preserve"> art.</w:t>
      </w:r>
      <w:r w:rsidR="008C569B">
        <w:t xml:space="preserve"> </w:t>
      </w:r>
      <w:r w:rsidRPr="007D6611">
        <w:t>9e</w:t>
      </w:r>
      <w:r w:rsidR="008C569B">
        <w:t xml:space="preserve"> </w:t>
      </w:r>
      <w:r w:rsidR="00DB7432" w:rsidRPr="007D6611">
        <w:t>w</w:t>
      </w:r>
      <w:r w:rsidR="008C569B">
        <w:t xml:space="preserve"> </w:t>
      </w:r>
      <w:r w:rsidR="00DB7432">
        <w:t>ust.</w:t>
      </w:r>
      <w:r w:rsidR="008C569B">
        <w:t xml:space="preserve"> </w:t>
      </w:r>
      <w:r w:rsidR="00DB7432" w:rsidRPr="007D6611">
        <w:t>3</w:t>
      </w:r>
      <w:r w:rsidR="008C569B">
        <w:t xml:space="preserve"> </w:t>
      </w:r>
      <w:r w:rsidR="004661EA" w:rsidRPr="007D6611">
        <w:t>skreśla się</w:t>
      </w:r>
      <w:r w:rsidRPr="007D6611">
        <w:t xml:space="preserve"> wyrazy </w:t>
      </w:r>
      <w:r w:rsidR="003F775C">
        <w:t>„</w:t>
      </w:r>
      <w:r w:rsidRPr="007D6611">
        <w:t>sprawdzian</w:t>
      </w:r>
      <w:r w:rsidR="00741E3A" w:rsidRPr="007D6611">
        <w:t>u</w:t>
      </w:r>
      <w:r w:rsidR="004A33ED" w:rsidRPr="007D6611">
        <w:t xml:space="preserve"> lub dan</w:t>
      </w:r>
      <w:r w:rsidR="00741E3A" w:rsidRPr="007D6611">
        <w:t>ej</w:t>
      </w:r>
      <w:r w:rsidR="004A33ED" w:rsidRPr="007D6611">
        <w:t xml:space="preserve"> częś</w:t>
      </w:r>
      <w:r w:rsidR="00741E3A" w:rsidRPr="007D6611">
        <w:t>ci</w:t>
      </w:r>
      <w:r w:rsidR="004A33ED" w:rsidRPr="007D6611">
        <w:t xml:space="preserve"> sprawdzianu</w:t>
      </w:r>
      <w:r w:rsidRPr="007D6611">
        <w:t>,</w:t>
      </w:r>
      <w:r w:rsidR="003F775C">
        <w:t>”</w:t>
      </w:r>
      <w:r w:rsidRPr="007D6611">
        <w:t>;</w:t>
      </w:r>
    </w:p>
    <w:p w:rsidR="00832B6D" w:rsidRPr="007D6611" w:rsidRDefault="00707B63" w:rsidP="008C569B">
      <w:pPr>
        <w:pStyle w:val="PKTpunkt"/>
        <w:keepNext/>
      </w:pPr>
      <w:r w:rsidRPr="007D6611">
        <w:t>1</w:t>
      </w:r>
      <w:r w:rsidR="004A3582" w:rsidRPr="007D6611">
        <w:t>6</w:t>
      </w:r>
      <w:r w:rsidR="00D76EC3" w:rsidRPr="007D6611">
        <w:t>)</w:t>
      </w:r>
      <w:r w:rsidR="00AB09AC" w:rsidRPr="007D6611">
        <w:tab/>
      </w:r>
      <w:r w:rsidR="00832B6D" w:rsidRPr="007D6611">
        <w:t>w</w:t>
      </w:r>
      <w:r w:rsidR="00DB7432">
        <w:t xml:space="preserve"> art.</w:t>
      </w:r>
      <w:r w:rsidR="008C569B">
        <w:t xml:space="preserve"> </w:t>
      </w:r>
      <w:r w:rsidR="00CF396F" w:rsidRPr="007D6611">
        <w:t>10</w:t>
      </w:r>
      <w:r w:rsidR="004F181F" w:rsidRPr="007D6611">
        <w:t>:</w:t>
      </w:r>
    </w:p>
    <w:p w:rsidR="009B5A0C" w:rsidRPr="007D6611" w:rsidRDefault="00832B6D" w:rsidP="008C569B">
      <w:pPr>
        <w:pStyle w:val="LITlitera"/>
        <w:keepNext/>
      </w:pPr>
      <w:r w:rsidRPr="007D6611">
        <w:t>a)</w:t>
      </w:r>
      <w:r w:rsidRPr="007D6611">
        <w:tab/>
      </w:r>
      <w:r w:rsidR="009213B3" w:rsidRPr="007D6611">
        <w:t>ust.</w:t>
      </w:r>
      <w:r w:rsidR="008C569B">
        <w:t xml:space="preserve"> </w:t>
      </w:r>
      <w:r w:rsidR="008334B3" w:rsidRPr="007D6611">
        <w:t>4b</w:t>
      </w:r>
      <w:r w:rsidR="009B5A0C" w:rsidRPr="007D6611">
        <w:t xml:space="preserve"> otrzymuje brzmienie:</w:t>
      </w:r>
    </w:p>
    <w:p w:rsidR="00832B6D" w:rsidRPr="007D6611" w:rsidRDefault="003F775C" w:rsidP="009B5A0C">
      <w:pPr>
        <w:pStyle w:val="ZLITUSTzmustliter"/>
      </w:pPr>
      <w:r>
        <w:t>„</w:t>
      </w:r>
      <w:r w:rsidR="009B5A0C" w:rsidRPr="007D6611">
        <w:t>4b. Do egzaminów eksternistycznych,</w:t>
      </w:r>
      <w:r w:rsidR="00DB7432" w:rsidRPr="007D6611">
        <w:t xml:space="preserve"> o</w:t>
      </w:r>
      <w:r w:rsidR="008C569B">
        <w:t xml:space="preserve"> </w:t>
      </w:r>
      <w:r w:rsidR="009B5A0C" w:rsidRPr="007D6611">
        <w:t>których mowa</w:t>
      </w:r>
      <w:r w:rsidR="00DB7432" w:rsidRPr="007D6611">
        <w:t xml:space="preserve"> w</w:t>
      </w:r>
      <w:r w:rsidR="008C569B">
        <w:t xml:space="preserve"> </w:t>
      </w:r>
      <w:r w:rsidR="00DB7432">
        <w:t>ust.</w:t>
      </w:r>
      <w:r w:rsidR="008C569B">
        <w:t xml:space="preserve"> </w:t>
      </w:r>
      <w:r w:rsidR="00DB7432" w:rsidRPr="007D6611">
        <w:t>1</w:t>
      </w:r>
      <w:r w:rsidR="00DB7432">
        <w:t xml:space="preserve"> i</w:t>
      </w:r>
      <w:r w:rsidR="008C569B">
        <w:t xml:space="preserve"> </w:t>
      </w:r>
      <w:r w:rsidR="00DB7432">
        <w:t>ust.</w:t>
      </w:r>
      <w:r w:rsidR="008C569B">
        <w:t xml:space="preserve"> </w:t>
      </w:r>
      <w:r w:rsidR="00DB7432" w:rsidRPr="007D6611">
        <w:t>3</w:t>
      </w:r>
      <w:r w:rsidR="00DB7432">
        <w:t xml:space="preserve"> pkt</w:t>
      </w:r>
      <w:r w:rsidR="008C569B">
        <w:t xml:space="preserve"> </w:t>
      </w:r>
      <w:r w:rsidR="00DB7432" w:rsidRPr="007D6611">
        <w:t>2</w:t>
      </w:r>
      <w:r w:rsidR="00DB7432">
        <w:t xml:space="preserve"> lit.</w:t>
      </w:r>
      <w:r w:rsidR="008C569B">
        <w:t xml:space="preserve"> </w:t>
      </w:r>
      <w:r w:rsidR="009B5A0C" w:rsidRPr="007D6611">
        <w:t>a, przepisy</w:t>
      </w:r>
      <w:r w:rsidR="00DB7432">
        <w:t xml:space="preserve"> art.</w:t>
      </w:r>
      <w:r w:rsidR="008C569B">
        <w:t xml:space="preserve"> </w:t>
      </w:r>
      <w:r w:rsidR="009B5A0C" w:rsidRPr="007D6611">
        <w:t>44zzz</w:t>
      </w:r>
      <w:r w:rsidR="00DB7432">
        <w:t xml:space="preserve"> ust.</w:t>
      </w:r>
      <w:r w:rsidR="008C569B">
        <w:t xml:space="preserve"> </w:t>
      </w:r>
      <w:r w:rsidR="009B5A0C" w:rsidRPr="007D6611">
        <w:t>1–</w:t>
      </w:r>
      <w:r w:rsidR="00DB7432" w:rsidRPr="007D6611">
        <w:t>6</w:t>
      </w:r>
      <w:r w:rsidR="008C569B">
        <w:t xml:space="preserve"> </w:t>
      </w:r>
      <w:r w:rsidR="009B5A0C" w:rsidRPr="007D6611">
        <w:t>stosuje się odpowiednio.</w:t>
      </w:r>
      <w:r>
        <w:t>”</w:t>
      </w:r>
      <w:r w:rsidR="007C03B9" w:rsidRPr="007D6611">
        <w:t>,</w:t>
      </w:r>
      <w:r w:rsidR="00832B6D" w:rsidRPr="007D6611">
        <w:t xml:space="preserve"> </w:t>
      </w:r>
    </w:p>
    <w:p w:rsidR="00832B6D" w:rsidRPr="007D6611" w:rsidRDefault="005D151A" w:rsidP="008C569B">
      <w:pPr>
        <w:pStyle w:val="LITlitera"/>
        <w:keepNext/>
      </w:pPr>
      <w:r w:rsidRPr="007D6611">
        <w:t>b</w:t>
      </w:r>
      <w:r w:rsidR="00832B6D" w:rsidRPr="007D6611">
        <w:t>)</w:t>
      </w:r>
      <w:r w:rsidR="00CB539B" w:rsidRPr="007D6611">
        <w:tab/>
      </w:r>
      <w:r w:rsidR="00832B6D" w:rsidRPr="007D6611">
        <w:t>po</w:t>
      </w:r>
      <w:r w:rsidR="00DB7432">
        <w:t xml:space="preserve"> ust.</w:t>
      </w:r>
      <w:r w:rsidR="008C569B">
        <w:t xml:space="preserve"> </w:t>
      </w:r>
      <w:r w:rsidR="00832B6D" w:rsidRPr="007D6611">
        <w:t>4b dodaje się</w:t>
      </w:r>
      <w:r w:rsidR="00DB7432">
        <w:t xml:space="preserve"> ust.</w:t>
      </w:r>
      <w:r w:rsidR="008C569B">
        <w:t xml:space="preserve"> </w:t>
      </w:r>
      <w:r w:rsidR="00832B6D" w:rsidRPr="007D6611">
        <w:t>4c</w:t>
      </w:r>
      <w:r w:rsidR="009B22F7" w:rsidRPr="007D6611">
        <w:t>–</w:t>
      </w:r>
      <w:r w:rsidR="0008222F" w:rsidRPr="007D6611">
        <w:t>4</w:t>
      </w:r>
      <w:r w:rsidR="0008222F">
        <w:t>f</w:t>
      </w:r>
      <w:r w:rsidR="0008222F" w:rsidRPr="007D6611">
        <w:t xml:space="preserve"> </w:t>
      </w:r>
      <w:r w:rsidR="00C91CED" w:rsidRPr="007D6611">
        <w:t>w</w:t>
      </w:r>
      <w:r w:rsidR="008C569B">
        <w:t xml:space="preserve"> </w:t>
      </w:r>
      <w:r w:rsidR="00832B6D" w:rsidRPr="007D6611">
        <w:t>brzmieniu:</w:t>
      </w:r>
    </w:p>
    <w:p w:rsidR="00832B6D" w:rsidRDefault="003F775C" w:rsidP="000A5687">
      <w:pPr>
        <w:pStyle w:val="ZLITUSTzmustliter"/>
      </w:pPr>
      <w:r>
        <w:t>„</w:t>
      </w:r>
      <w:r w:rsidR="00A96B96" w:rsidRPr="007D6611">
        <w:t>4c</w:t>
      </w:r>
      <w:r w:rsidR="00367E1D" w:rsidRPr="007D6611">
        <w:t>.</w:t>
      </w:r>
      <w:r w:rsidR="00832B6D" w:rsidRPr="007D6611">
        <w:t xml:space="preserve"> Egzaminy eksternistyczne,</w:t>
      </w:r>
      <w:r w:rsidR="00C91CED" w:rsidRPr="007D6611">
        <w:t xml:space="preserve"> o</w:t>
      </w:r>
      <w:r w:rsidR="008C569B">
        <w:t xml:space="preserve"> </w:t>
      </w:r>
      <w:r w:rsidR="00832B6D" w:rsidRPr="007D6611">
        <w:t>których mowa</w:t>
      </w:r>
      <w:r w:rsidR="00DB7432" w:rsidRPr="007D6611">
        <w:t xml:space="preserve"> w</w:t>
      </w:r>
      <w:r w:rsidR="008C569B">
        <w:t xml:space="preserve"> </w:t>
      </w:r>
      <w:r w:rsidR="00DB7432">
        <w:t>ust.</w:t>
      </w:r>
      <w:r w:rsidR="008C569B">
        <w:t xml:space="preserve"> </w:t>
      </w:r>
      <w:r w:rsidR="00DB7432" w:rsidRPr="007D6611">
        <w:t>1</w:t>
      </w:r>
      <w:r w:rsidR="00DB7432">
        <w:t xml:space="preserve"> i</w:t>
      </w:r>
      <w:r w:rsidR="008C569B">
        <w:t xml:space="preserve"> </w:t>
      </w:r>
      <w:r w:rsidR="00832B6D" w:rsidRPr="007D6611">
        <w:t>3, podlegają opłacie.</w:t>
      </w:r>
    </w:p>
    <w:p w:rsidR="006A41DB" w:rsidRPr="007D6611" w:rsidRDefault="006A41DB" w:rsidP="000A5687">
      <w:pPr>
        <w:pStyle w:val="ZLITUSTzmustliter"/>
      </w:pPr>
      <w:r>
        <w:t xml:space="preserve">4d. </w:t>
      </w:r>
      <w:r w:rsidR="006E762A" w:rsidRPr="006E762A">
        <w:t>Opłata za egzamin eksternistyczny</w:t>
      </w:r>
      <w:r w:rsidR="00DB7432" w:rsidRPr="006E762A">
        <w:t xml:space="preserve"> z</w:t>
      </w:r>
      <w:r w:rsidR="008C569B">
        <w:t xml:space="preserve"> </w:t>
      </w:r>
      <w:r w:rsidR="006E762A" w:rsidRPr="006E762A">
        <w:t>jednych zajęć edukacyjnych</w:t>
      </w:r>
      <w:r w:rsidR="006E762A">
        <w:t>,</w:t>
      </w:r>
      <w:r w:rsidR="00DB7432">
        <w:t xml:space="preserve"> o</w:t>
      </w:r>
      <w:r w:rsidR="001C1C41">
        <w:t> </w:t>
      </w:r>
      <w:r w:rsidR="006E762A">
        <w:t>których mowa</w:t>
      </w:r>
      <w:r w:rsidR="00DB7432">
        <w:t xml:space="preserve"> w</w:t>
      </w:r>
      <w:r w:rsidR="008C569B">
        <w:t xml:space="preserve"> </w:t>
      </w:r>
      <w:r w:rsidR="00DB7432">
        <w:t>ust.</w:t>
      </w:r>
      <w:r w:rsidR="008C569B">
        <w:t xml:space="preserve"> </w:t>
      </w:r>
      <w:r w:rsidR="006E762A">
        <w:t>2,</w:t>
      </w:r>
      <w:r w:rsidR="006E762A" w:rsidRPr="006E762A">
        <w:t xml:space="preserve"> </w:t>
      </w:r>
      <w:r w:rsidR="00A962D5">
        <w:t>oraz</w:t>
      </w:r>
      <w:r w:rsidR="006E762A" w:rsidRPr="006E762A">
        <w:t xml:space="preserve"> opłata za egzamin eksternistyczny</w:t>
      </w:r>
      <w:r w:rsidR="00F1676A">
        <w:t>,</w:t>
      </w:r>
      <w:r w:rsidR="00DB7432">
        <w:t xml:space="preserve"> o</w:t>
      </w:r>
      <w:r w:rsidR="008C569B">
        <w:t xml:space="preserve"> </w:t>
      </w:r>
      <w:r w:rsidR="00F1676A">
        <w:t>którym mowa</w:t>
      </w:r>
      <w:r w:rsidR="00DB7432">
        <w:t xml:space="preserve"> w</w:t>
      </w:r>
      <w:r w:rsidR="008C569B">
        <w:t xml:space="preserve"> </w:t>
      </w:r>
      <w:r w:rsidR="00DB7432">
        <w:t>ust.</w:t>
      </w:r>
      <w:r w:rsidR="008C569B">
        <w:t xml:space="preserve"> </w:t>
      </w:r>
      <w:r w:rsidR="00DB7432">
        <w:t>3 pkt</w:t>
      </w:r>
      <w:r w:rsidR="008C569B">
        <w:t xml:space="preserve"> </w:t>
      </w:r>
      <w:r w:rsidR="001B3762">
        <w:t>1,</w:t>
      </w:r>
      <w:r w:rsidR="006E762A" w:rsidRPr="006E762A">
        <w:t xml:space="preserve"> wynosi 5,5% minimalnej stawki wynagrodzenia zasadniczego nauczyciela dyplomowanego posiadającego tytuł zawodowy magistra</w:t>
      </w:r>
      <w:r w:rsidR="00DB7432" w:rsidRPr="006E762A">
        <w:t xml:space="preserve"> z</w:t>
      </w:r>
      <w:r w:rsidR="001C1C41">
        <w:t> </w:t>
      </w:r>
      <w:r w:rsidR="006E762A" w:rsidRPr="006E762A">
        <w:t>przygotowaniem pedagogicznym, określonego na podstawie</w:t>
      </w:r>
      <w:r w:rsidR="00DB7432">
        <w:t xml:space="preserve"> art.</w:t>
      </w:r>
      <w:r w:rsidR="008C569B">
        <w:t xml:space="preserve"> </w:t>
      </w:r>
      <w:r w:rsidR="006E762A" w:rsidRPr="006E762A">
        <w:t>3</w:t>
      </w:r>
      <w:r w:rsidR="00DB7432" w:rsidRPr="006E762A">
        <w:t>0</w:t>
      </w:r>
      <w:r w:rsidR="00DB7432">
        <w:t xml:space="preserve"> ust.</w:t>
      </w:r>
      <w:r w:rsidR="008C569B">
        <w:t xml:space="preserve"> </w:t>
      </w:r>
      <w:r w:rsidR="00DB7432" w:rsidRPr="006E762A">
        <w:t>5</w:t>
      </w:r>
      <w:r w:rsidR="00DB7432">
        <w:t xml:space="preserve"> pkt</w:t>
      </w:r>
      <w:r w:rsidR="008C569B">
        <w:t xml:space="preserve"> </w:t>
      </w:r>
      <w:r w:rsidR="00DB7432" w:rsidRPr="006E762A">
        <w:t>1</w:t>
      </w:r>
      <w:r w:rsidR="008C569B">
        <w:t xml:space="preserve"> </w:t>
      </w:r>
      <w:r w:rsidR="006E762A" w:rsidRPr="006E762A">
        <w:t>ust</w:t>
      </w:r>
      <w:r w:rsidR="00941E16">
        <w:t>awy</w:t>
      </w:r>
      <w:r w:rsidR="00DB7432">
        <w:t xml:space="preserve"> z</w:t>
      </w:r>
      <w:r w:rsidR="008C569B">
        <w:t xml:space="preserve"> </w:t>
      </w:r>
      <w:r w:rsidR="00941E16">
        <w:t>dnia 2</w:t>
      </w:r>
      <w:r w:rsidR="00DB7432">
        <w:t>6</w:t>
      </w:r>
      <w:r w:rsidR="008C569B">
        <w:t xml:space="preserve"> </w:t>
      </w:r>
      <w:r w:rsidR="00941E16">
        <w:t>stycznia 198</w:t>
      </w:r>
      <w:r w:rsidR="00DB7432">
        <w:t>2</w:t>
      </w:r>
      <w:r w:rsidR="008C569B">
        <w:t xml:space="preserve"> </w:t>
      </w:r>
      <w:r w:rsidR="00941E16">
        <w:t>r. –</w:t>
      </w:r>
      <w:r w:rsidR="00A962D5">
        <w:t xml:space="preserve"> Karta Nauczyciela</w:t>
      </w:r>
      <w:r w:rsidR="006E762A" w:rsidRPr="006E762A">
        <w:t>.</w:t>
      </w:r>
    </w:p>
    <w:p w:rsidR="00B34217" w:rsidRPr="007D6611" w:rsidRDefault="00A962D5" w:rsidP="00547657">
      <w:pPr>
        <w:pStyle w:val="ZLITUSTzmustliter"/>
      </w:pPr>
      <w:r w:rsidRPr="007D6611">
        <w:t>4</w:t>
      </w:r>
      <w:r>
        <w:t>e</w:t>
      </w:r>
      <w:r w:rsidR="00832B6D" w:rsidRPr="007D6611">
        <w:t>. Opłata za egzaminy eksternistyczne,</w:t>
      </w:r>
      <w:r w:rsidR="00C91CED" w:rsidRPr="007D6611">
        <w:t xml:space="preserve"> o</w:t>
      </w:r>
      <w:r w:rsidR="008C569B">
        <w:t xml:space="preserve"> </w:t>
      </w:r>
      <w:r w:rsidR="00832B6D" w:rsidRPr="007D6611">
        <w:t>których mowa</w:t>
      </w:r>
      <w:r w:rsidR="00DB7432" w:rsidRPr="007D6611">
        <w:t xml:space="preserve"> w</w:t>
      </w:r>
      <w:r w:rsidR="008C569B">
        <w:t xml:space="preserve"> </w:t>
      </w:r>
      <w:r w:rsidR="00DB7432">
        <w:t>ust.</w:t>
      </w:r>
      <w:r w:rsidR="008C569B">
        <w:t xml:space="preserve"> </w:t>
      </w:r>
      <w:r w:rsidR="00DB7432" w:rsidRPr="007D6611">
        <w:t>1</w:t>
      </w:r>
      <w:r w:rsidR="00DB7432">
        <w:t xml:space="preserve"> i</w:t>
      </w:r>
      <w:r w:rsidR="008C569B">
        <w:t xml:space="preserve"> </w:t>
      </w:r>
      <w:r w:rsidR="00832B6D" w:rsidRPr="007D6611">
        <w:t>3, stanowi dochód budżetu państwa. Opłata nie podlega zwrotowi.</w:t>
      </w:r>
    </w:p>
    <w:p w:rsidR="00CE7795" w:rsidRPr="007D6611" w:rsidRDefault="00A962D5" w:rsidP="008C569B">
      <w:pPr>
        <w:pStyle w:val="ZLITUSTzmustliter"/>
        <w:keepNext/>
      </w:pPr>
      <w:r w:rsidRPr="007D6611">
        <w:t>4</w:t>
      </w:r>
      <w:r>
        <w:t>f</w:t>
      </w:r>
      <w:r w:rsidR="00B34217" w:rsidRPr="007D6611">
        <w:t>. Opłatę za egzaminy eksternistyczne wnosi się</w:t>
      </w:r>
      <w:r w:rsidR="00CE7795" w:rsidRPr="007D6611">
        <w:t>:</w:t>
      </w:r>
    </w:p>
    <w:p w:rsidR="00CE7795" w:rsidRPr="007D6611" w:rsidRDefault="00CE7795" w:rsidP="00C65003">
      <w:pPr>
        <w:pStyle w:val="ZLITPKTzmpktliter"/>
      </w:pPr>
      <w:r w:rsidRPr="007D6611">
        <w:t>1)</w:t>
      </w:r>
      <w:r w:rsidR="00AE49A7" w:rsidRPr="007D6611">
        <w:tab/>
      </w:r>
      <w:r w:rsidRPr="007D6611">
        <w:t>w przypadku egzaminów eksternistycznych,</w:t>
      </w:r>
      <w:r w:rsidR="00DB7432"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00DB7432" w:rsidRPr="007D6611">
        <w:t>1</w:t>
      </w:r>
      <w:r w:rsidR="00DB7432">
        <w:t xml:space="preserve"> i</w:t>
      </w:r>
      <w:r w:rsidR="008C569B">
        <w:t xml:space="preserve"> </w:t>
      </w:r>
      <w:r w:rsidR="00DB7432">
        <w:t>ust.</w:t>
      </w:r>
      <w:r w:rsidR="008C569B">
        <w:t xml:space="preserve"> </w:t>
      </w:r>
      <w:r w:rsidR="00DB7432" w:rsidRPr="007D6611">
        <w:t>3</w:t>
      </w:r>
      <w:r w:rsidR="00DB7432">
        <w:t xml:space="preserve"> pkt</w:t>
      </w:r>
      <w:r w:rsidR="008C569B">
        <w:t xml:space="preserve"> </w:t>
      </w:r>
      <w:r w:rsidR="00DB7432" w:rsidRPr="007D6611">
        <w:t>2</w:t>
      </w:r>
      <w:r w:rsidR="00DB7432">
        <w:t xml:space="preserve"> lit.</w:t>
      </w:r>
      <w:r w:rsidR="008C569B">
        <w:t xml:space="preserve"> </w:t>
      </w:r>
      <w:r w:rsidR="00DB7432" w:rsidRPr="007D6611">
        <w:t>a</w:t>
      </w:r>
      <w:r w:rsidR="008C569B">
        <w:t xml:space="preserve"> </w:t>
      </w:r>
      <w:r w:rsidRPr="007D6611">
        <w:t>–</w:t>
      </w:r>
      <w:r w:rsidR="00B34217" w:rsidRPr="007D6611">
        <w:t xml:space="preserve"> nie później niż na 3</w:t>
      </w:r>
      <w:r w:rsidR="00C91CED" w:rsidRPr="007D6611">
        <w:t>0</w:t>
      </w:r>
      <w:r w:rsidR="008C569B">
        <w:t xml:space="preserve"> </w:t>
      </w:r>
      <w:r w:rsidR="00B34217" w:rsidRPr="007D6611">
        <w:t xml:space="preserve">dni przed </w:t>
      </w:r>
      <w:r w:rsidR="00997043" w:rsidRPr="007D6611">
        <w:t xml:space="preserve">terminem </w:t>
      </w:r>
      <w:r w:rsidR="00B34217" w:rsidRPr="007D6611">
        <w:t>rozpoczęci</w:t>
      </w:r>
      <w:r w:rsidR="00997043" w:rsidRPr="007D6611">
        <w:t>a</w:t>
      </w:r>
      <w:r w:rsidR="00B34217" w:rsidRPr="007D6611">
        <w:t xml:space="preserve"> sesji egzaminacyjnej</w:t>
      </w:r>
      <w:r w:rsidRPr="007D6611">
        <w:t>,</w:t>
      </w:r>
      <w:r w:rsidR="00DB7432" w:rsidRPr="007D6611">
        <w:t xml:space="preserve"> o</w:t>
      </w:r>
      <w:r w:rsidR="008C569B">
        <w:t xml:space="preserve"> </w:t>
      </w:r>
      <w:r w:rsidRPr="007D6611">
        <w:t>któr</w:t>
      </w:r>
      <w:r w:rsidR="00030381" w:rsidRPr="007D6611">
        <w:t>ym</w:t>
      </w:r>
      <w:r w:rsidRPr="007D6611">
        <w:t xml:space="preserve"> mowa</w:t>
      </w:r>
      <w:r w:rsidR="00DB7432" w:rsidRPr="007D6611">
        <w:t xml:space="preserve"> w</w:t>
      </w:r>
      <w:r w:rsidR="008C569B">
        <w:t xml:space="preserve"> </w:t>
      </w:r>
      <w:r w:rsidRPr="007D6611">
        <w:t>przepisa</w:t>
      </w:r>
      <w:r w:rsidR="00E02E94" w:rsidRPr="007D6611">
        <w:t>ch wydanych na podstawie</w:t>
      </w:r>
      <w:r w:rsidR="00DB7432">
        <w:t xml:space="preserve"> ust.</w:t>
      </w:r>
      <w:r w:rsidR="008C569B">
        <w:t xml:space="preserve"> </w:t>
      </w:r>
      <w:r w:rsidR="00E02E94" w:rsidRPr="007D6611">
        <w:t>5,</w:t>
      </w:r>
    </w:p>
    <w:p w:rsidR="0036787E" w:rsidRPr="007D6611" w:rsidRDefault="00CE7795" w:rsidP="008C569B">
      <w:pPr>
        <w:pStyle w:val="ZLITPKTzmpktliter"/>
        <w:keepNext/>
      </w:pPr>
      <w:r w:rsidRPr="007D6611">
        <w:t>2)</w:t>
      </w:r>
      <w:r w:rsidRPr="007D6611">
        <w:tab/>
      </w:r>
      <w:r w:rsidR="00DB7432" w:rsidRPr="007D6611">
        <w:t xml:space="preserve"> w</w:t>
      </w:r>
      <w:r w:rsidR="008C569B">
        <w:t xml:space="preserve"> </w:t>
      </w:r>
      <w:r w:rsidRPr="007D6611">
        <w:t>przypadku egzamin</w:t>
      </w:r>
      <w:r w:rsidR="004B7E27" w:rsidRPr="007D6611">
        <w:t>u</w:t>
      </w:r>
      <w:r w:rsidRPr="007D6611">
        <w:t xml:space="preserve"> eksternistyczn</w:t>
      </w:r>
      <w:r w:rsidR="004B7E27" w:rsidRPr="007D6611">
        <w:t>ego</w:t>
      </w:r>
      <w:r w:rsidRPr="007D6611">
        <w:t>,</w:t>
      </w:r>
      <w:r w:rsidR="00DB7432" w:rsidRPr="007D6611">
        <w:t xml:space="preserve"> o</w:t>
      </w:r>
      <w:r w:rsidR="008C569B">
        <w:t xml:space="preserve"> </w:t>
      </w:r>
      <w:r w:rsidRPr="007D6611">
        <w:t>który</w:t>
      </w:r>
      <w:r w:rsidR="004B7E27" w:rsidRPr="007D6611">
        <w:t>m</w:t>
      </w:r>
      <w:r w:rsidRPr="007D6611">
        <w:t xml:space="preserve"> mowa</w:t>
      </w:r>
      <w:r w:rsidR="00DB7432" w:rsidRPr="007D6611">
        <w:t xml:space="preserve"> w</w:t>
      </w:r>
      <w:r w:rsidR="008C569B">
        <w:t xml:space="preserve"> </w:t>
      </w:r>
      <w:r w:rsidR="00DB7432">
        <w:t>ust.</w:t>
      </w:r>
      <w:r w:rsidR="008C569B">
        <w:t xml:space="preserve"> </w:t>
      </w:r>
      <w:r w:rsidR="00DB7432" w:rsidRPr="007D6611">
        <w:t>3</w:t>
      </w:r>
      <w:r w:rsidR="00DB7432">
        <w:t xml:space="preserve"> pkt</w:t>
      </w:r>
      <w:r w:rsidR="008C569B">
        <w:t xml:space="preserve"> </w:t>
      </w:r>
      <w:r w:rsidR="00DB7432" w:rsidRPr="007D6611">
        <w:t>1</w:t>
      </w:r>
      <w:r w:rsidR="008C569B">
        <w:t xml:space="preserve"> </w:t>
      </w:r>
      <w:r w:rsidRPr="007D6611">
        <w:t xml:space="preserve">– </w:t>
      </w:r>
      <w:r w:rsidR="00B34217" w:rsidRPr="007D6611">
        <w:t>nie później niż na 3</w:t>
      </w:r>
      <w:r w:rsidR="00C91CED" w:rsidRPr="007D6611">
        <w:t>0</w:t>
      </w:r>
      <w:r w:rsidR="008C569B">
        <w:t xml:space="preserve"> </w:t>
      </w:r>
      <w:r w:rsidR="00B34217" w:rsidRPr="007D6611">
        <w:t xml:space="preserve">dni przed wyznaczonym terminem </w:t>
      </w:r>
      <w:r w:rsidR="0038615E" w:rsidRPr="007D6611">
        <w:t xml:space="preserve">tego </w:t>
      </w:r>
      <w:r w:rsidR="00B34217" w:rsidRPr="007D6611">
        <w:t>egzaminu</w:t>
      </w:r>
    </w:p>
    <w:p w:rsidR="00040B08" w:rsidRDefault="00B34217" w:rsidP="00C65003">
      <w:pPr>
        <w:pStyle w:val="ZLITCZWSPPKTzmczciwsppktliter"/>
      </w:pPr>
      <w:r w:rsidRPr="007D6611">
        <w:t xml:space="preserve"> </w:t>
      </w:r>
      <w:r w:rsidR="00AE49A7" w:rsidRPr="007D6611">
        <w:t xml:space="preserve">– </w:t>
      </w:r>
      <w:r w:rsidRPr="007D6611">
        <w:t>na rachunek bankowy wskazany przez dyrektora okręgowej komisji egzaminacyjnej.</w:t>
      </w:r>
      <w:r w:rsidR="003F775C">
        <w:t>”</w:t>
      </w:r>
      <w:r w:rsidR="00040B08">
        <w:t>,</w:t>
      </w:r>
    </w:p>
    <w:p w:rsidR="00040B08" w:rsidRDefault="00040B08" w:rsidP="008C569B">
      <w:pPr>
        <w:pStyle w:val="LITlitera"/>
        <w:keepNext/>
      </w:pPr>
      <w:r>
        <w:t>c)</w:t>
      </w:r>
      <w:r>
        <w:tab/>
        <w:t>w</w:t>
      </w:r>
      <w:r w:rsidR="00DB7432">
        <w:t xml:space="preserve"> ust.</w:t>
      </w:r>
      <w:r w:rsidR="008C569B">
        <w:t xml:space="preserve"> </w:t>
      </w:r>
      <w:r>
        <w:t>5:</w:t>
      </w:r>
    </w:p>
    <w:p w:rsidR="00E838E5" w:rsidRDefault="00040B08" w:rsidP="004F14DF">
      <w:pPr>
        <w:pStyle w:val="TIRtiret"/>
      </w:pPr>
      <w:r>
        <w:t>–</w:t>
      </w:r>
      <w:r w:rsidR="00E3359A">
        <w:tab/>
      </w:r>
      <w:r w:rsidR="00E838E5">
        <w:t>uchyla się</w:t>
      </w:r>
      <w:r w:rsidR="00DB7432">
        <w:t xml:space="preserve"> pkt</w:t>
      </w:r>
      <w:r w:rsidR="008C569B">
        <w:t xml:space="preserve"> </w:t>
      </w:r>
      <w:r w:rsidR="00E838E5">
        <w:t>3,</w:t>
      </w:r>
    </w:p>
    <w:p w:rsidR="001B6082" w:rsidRDefault="00E3359A" w:rsidP="008C569B">
      <w:pPr>
        <w:pStyle w:val="TIRtiret"/>
        <w:keepNext/>
      </w:pPr>
      <w:r>
        <w:t>–</w:t>
      </w:r>
      <w:r>
        <w:tab/>
        <w:t>częś</w:t>
      </w:r>
      <w:r w:rsidR="003145A2">
        <w:t>ć</w:t>
      </w:r>
      <w:r>
        <w:t xml:space="preserve"> wspóln</w:t>
      </w:r>
      <w:r w:rsidR="003145A2">
        <w:t>a</w:t>
      </w:r>
      <w:r>
        <w:t xml:space="preserve"> </w:t>
      </w:r>
      <w:r w:rsidR="003145A2">
        <w:t>otrzymuje brzmienie:</w:t>
      </w:r>
    </w:p>
    <w:p w:rsidR="006E0D0D" w:rsidRPr="006E0D0D" w:rsidRDefault="003F775C" w:rsidP="00C94EFD">
      <w:pPr>
        <w:pStyle w:val="ZTIRCZWSPPKTzmczciwsppkttiret"/>
      </w:pPr>
      <w:r>
        <w:t>„</w:t>
      </w:r>
      <w:r w:rsidR="001B6082">
        <w:t xml:space="preserve">– </w:t>
      </w:r>
      <w:r w:rsidR="006E0D0D" w:rsidRPr="006E0D0D">
        <w:t xml:space="preserve">z uwzględnieniem możliwości unieważnienia egzaminów eksternistycznych, o których mowa w ust. 1 i ust. 3 pkt 2 lit. a ze względu na naruszenie przepisów dotyczących przeprowadzania tych egzaminów, jeżeli to naruszenie mogło mieć wpływ na wynik egzaminu, a także z uwzględnieniem możliwości </w:t>
      </w:r>
      <w:r w:rsidR="006E0D0D" w:rsidRPr="006E0D0D">
        <w:lastRenderedPageBreak/>
        <w:t xml:space="preserve">zwalniania osób o niskich dochodach z całości lub części opłat za przeprowadzanie egzaminu eksternistycznego, o którym </w:t>
      </w:r>
      <w:r w:rsidR="001B6082">
        <w:t xml:space="preserve">mowa w ust. 1 i 3. </w:t>
      </w:r>
      <w:r w:rsidR="006E0D0D" w:rsidRPr="006E0D0D">
        <w:t>Wynagrodzenie egzaminatorów powinno być ustalone w relacji do minimalnej stawki wynagrodzenia zasadniczego nauczyciela dyplomowanego posiadającego tytuł zawodowy magistra z przygotowaniem pedagogicznym, określonego na podstawie art. 30 ust. 5 pkt 1 ust</w:t>
      </w:r>
      <w:r w:rsidR="001C1C41">
        <w:t>awy z dnia 26 stycznia 1982 r. –</w:t>
      </w:r>
      <w:r w:rsidR="006E0D0D" w:rsidRPr="006E0D0D">
        <w:t xml:space="preserve"> Karta Nauczyciela.</w:t>
      </w:r>
      <w:r>
        <w:t>”</w:t>
      </w:r>
      <w:r w:rsidR="001B6082">
        <w:t>;</w:t>
      </w:r>
    </w:p>
    <w:p w:rsidR="00850937" w:rsidRPr="007D6611" w:rsidRDefault="00FF015C" w:rsidP="008C569B">
      <w:pPr>
        <w:pStyle w:val="PKTpunkt"/>
        <w:keepNext/>
      </w:pPr>
      <w:r w:rsidRPr="007D6611">
        <w:t>1</w:t>
      </w:r>
      <w:r w:rsidR="004A3582" w:rsidRPr="007D6611">
        <w:t>7</w:t>
      </w:r>
      <w:r w:rsidRPr="007D6611">
        <w:t>)</w:t>
      </w:r>
      <w:r w:rsidRPr="007D6611">
        <w:tab/>
      </w:r>
      <w:r w:rsidR="00707B63" w:rsidRPr="007D6611">
        <w:t>w</w:t>
      </w:r>
      <w:r w:rsidR="00DB7432">
        <w:t xml:space="preserve"> art.</w:t>
      </w:r>
      <w:r w:rsidR="008C569B">
        <w:t xml:space="preserve"> </w:t>
      </w:r>
      <w:r w:rsidR="00707B63" w:rsidRPr="007D6611">
        <w:t>20h</w:t>
      </w:r>
      <w:r w:rsidR="00DB7432" w:rsidRPr="007D6611">
        <w:t xml:space="preserve"> w</w:t>
      </w:r>
      <w:r w:rsidR="008C569B">
        <w:t xml:space="preserve"> </w:t>
      </w:r>
      <w:r w:rsidR="00DB7432">
        <w:t>ust.</w:t>
      </w:r>
      <w:r w:rsidR="008C569B">
        <w:t xml:space="preserve"> </w:t>
      </w:r>
      <w:r w:rsidR="00707B63" w:rsidRPr="007D6611">
        <w:t>6</w:t>
      </w:r>
      <w:r w:rsidR="00850937" w:rsidRPr="007D6611">
        <w:t>:</w:t>
      </w:r>
    </w:p>
    <w:p w:rsidR="00850937" w:rsidRPr="007D6611" w:rsidRDefault="00850937" w:rsidP="00850937">
      <w:pPr>
        <w:pStyle w:val="LITlitera"/>
      </w:pPr>
      <w:r w:rsidRPr="007D6611">
        <w:t>a)</w:t>
      </w:r>
      <w:r w:rsidRPr="007D6611">
        <w:tab/>
      </w:r>
      <w:r w:rsidR="00707B63" w:rsidRPr="007D6611">
        <w:t>uchyla się</w:t>
      </w:r>
      <w:r w:rsidR="00DB7432">
        <w:t xml:space="preserve"> pkt</w:t>
      </w:r>
      <w:r w:rsidR="008C569B">
        <w:t xml:space="preserve"> </w:t>
      </w:r>
      <w:r w:rsidR="00707B63" w:rsidRPr="007D6611">
        <w:t>1</w:t>
      </w:r>
      <w:r w:rsidRPr="007D6611">
        <w:t>,</w:t>
      </w:r>
    </w:p>
    <w:p w:rsidR="00850937" w:rsidRPr="007D6611" w:rsidRDefault="00850937" w:rsidP="008C569B">
      <w:pPr>
        <w:pStyle w:val="LITlitera"/>
        <w:keepNext/>
      </w:pPr>
      <w:r w:rsidRPr="007D6611">
        <w:t>b)</w:t>
      </w:r>
      <w:r w:rsidRPr="007D6611">
        <w:tab/>
        <w:t>po</w:t>
      </w:r>
      <w:r w:rsidR="00DB7432">
        <w:t xml:space="preserve"> pkt</w:t>
      </w:r>
      <w:r w:rsidR="008C569B">
        <w:t xml:space="preserve"> </w:t>
      </w:r>
      <w:r w:rsidR="00462EE7" w:rsidRPr="007D6611">
        <w:t>1</w:t>
      </w:r>
      <w:r w:rsidR="008C569B">
        <w:t xml:space="preserve"> </w:t>
      </w:r>
      <w:r w:rsidRPr="007D6611">
        <w:t>dodaje się</w:t>
      </w:r>
      <w:r w:rsidR="00DB7432">
        <w:t xml:space="preserve"> pkt</w:t>
      </w:r>
      <w:r w:rsidR="008C569B">
        <w:t xml:space="preserve"> </w:t>
      </w:r>
      <w:r w:rsidR="00462EE7" w:rsidRPr="007D6611">
        <w:t xml:space="preserve">1a </w:t>
      </w:r>
      <w:r w:rsidR="00C91CED" w:rsidRPr="007D6611">
        <w:t>w</w:t>
      </w:r>
      <w:r w:rsidR="008C569B">
        <w:t xml:space="preserve"> </w:t>
      </w:r>
      <w:r w:rsidRPr="007D6611">
        <w:t>brzmieniu:</w:t>
      </w:r>
    </w:p>
    <w:p w:rsidR="00850937" w:rsidRPr="007D6611" w:rsidRDefault="003F775C" w:rsidP="00331AB8">
      <w:pPr>
        <w:pStyle w:val="ZLITPKTzmpktliter"/>
      </w:pPr>
      <w:r>
        <w:t>„</w:t>
      </w:r>
      <w:r w:rsidR="00462EE7" w:rsidRPr="007D6611">
        <w:t>1a</w:t>
      </w:r>
      <w:r w:rsidR="00540234" w:rsidRPr="007D6611">
        <w:t>)</w:t>
      </w:r>
      <w:r w:rsidR="00540234" w:rsidRPr="007D6611">
        <w:tab/>
      </w:r>
      <w:r w:rsidR="00850937" w:rsidRPr="007D6611">
        <w:t>wymienione na świadectwie ukończenia szkoły podstawowej oceny</w:t>
      </w:r>
      <w:r w:rsidR="00C91CED" w:rsidRPr="007D6611">
        <w:t xml:space="preserve"> z</w:t>
      </w:r>
      <w:r w:rsidR="008C569B">
        <w:t xml:space="preserve"> </w:t>
      </w:r>
      <w:r w:rsidR="00850937" w:rsidRPr="007D6611">
        <w:t>języka polskiego, matematyki</w:t>
      </w:r>
      <w:r w:rsidR="00C91CED" w:rsidRPr="007D6611">
        <w:t xml:space="preserve"> i</w:t>
      </w:r>
      <w:r w:rsidR="008C569B">
        <w:t xml:space="preserve"> </w:t>
      </w:r>
      <w:r w:rsidR="00850937" w:rsidRPr="007D6611">
        <w:t>języka obcego nowożytnego</w:t>
      </w:r>
      <w:r w:rsidR="00331AB8" w:rsidRPr="007D6611">
        <w:t xml:space="preserve"> </w:t>
      </w:r>
      <w:r w:rsidR="00331AB8" w:rsidRPr="007D6611">
        <w:sym w:font="Symbol" w:char="F02D"/>
      </w:r>
      <w:r w:rsidR="00C91CED" w:rsidRPr="007D6611">
        <w:t xml:space="preserve"> w</w:t>
      </w:r>
      <w:r w:rsidR="008C569B">
        <w:t xml:space="preserve"> </w:t>
      </w:r>
      <w:r w:rsidR="00331AB8" w:rsidRPr="007D6611">
        <w:t>przypadku publicznego gimnazjum sportowego, publicznego gimnazjum mistrzostwa sportowego</w:t>
      </w:r>
      <w:r w:rsidR="00C91CED" w:rsidRPr="007D6611">
        <w:t xml:space="preserve"> i</w:t>
      </w:r>
      <w:r w:rsidR="008C569B">
        <w:t xml:space="preserve"> </w:t>
      </w:r>
      <w:r w:rsidR="00331AB8" w:rsidRPr="007D6611">
        <w:t>oddziału sportowego</w:t>
      </w:r>
      <w:r w:rsidR="00C91CED" w:rsidRPr="007D6611">
        <w:t xml:space="preserve"> w</w:t>
      </w:r>
      <w:r w:rsidR="008C569B">
        <w:t xml:space="preserve"> </w:t>
      </w:r>
      <w:r w:rsidR="00331AB8" w:rsidRPr="007D6611">
        <w:t>publicznym gimnazjum ogólnodostępnym</w:t>
      </w:r>
      <w:r w:rsidR="00850937" w:rsidRPr="007D6611">
        <w:t>;</w:t>
      </w:r>
      <w:r>
        <w:t>”</w:t>
      </w:r>
      <w:r w:rsidR="00850937" w:rsidRPr="007D6611">
        <w:t>;</w:t>
      </w:r>
    </w:p>
    <w:p w:rsidR="00331AB8" w:rsidRPr="007D6611" w:rsidRDefault="007208A8" w:rsidP="008C569B">
      <w:pPr>
        <w:pStyle w:val="PKTpunkt"/>
        <w:keepNext/>
      </w:pPr>
      <w:r w:rsidRPr="007D6611">
        <w:t>1</w:t>
      </w:r>
      <w:r w:rsidR="004A3582" w:rsidRPr="007D6611">
        <w:t>8</w:t>
      </w:r>
      <w:r w:rsidR="00FF015C" w:rsidRPr="007D6611">
        <w:t>)</w:t>
      </w:r>
      <w:r w:rsidR="00FF015C" w:rsidRPr="007D6611">
        <w:tab/>
      </w:r>
      <w:r w:rsidR="00707B63" w:rsidRPr="007D6611">
        <w:t>w</w:t>
      </w:r>
      <w:r w:rsidR="00DB7432">
        <w:t xml:space="preserve"> art.</w:t>
      </w:r>
      <w:r w:rsidR="008C569B">
        <w:t xml:space="preserve"> </w:t>
      </w:r>
      <w:r w:rsidR="00707B63" w:rsidRPr="007D6611">
        <w:t>20i</w:t>
      </w:r>
      <w:r w:rsidR="00DB7432" w:rsidRPr="007D6611">
        <w:t xml:space="preserve"> w</w:t>
      </w:r>
      <w:r w:rsidR="008C569B">
        <w:t xml:space="preserve"> </w:t>
      </w:r>
      <w:r w:rsidR="00DB7432">
        <w:t>ust.</w:t>
      </w:r>
      <w:r w:rsidR="008C569B">
        <w:t xml:space="preserve"> </w:t>
      </w:r>
      <w:r w:rsidR="00707B63" w:rsidRPr="007D6611">
        <w:t>2</w:t>
      </w:r>
      <w:r w:rsidR="00331AB8" w:rsidRPr="007D6611">
        <w:t>:</w:t>
      </w:r>
    </w:p>
    <w:p w:rsidR="00331AB8" w:rsidRPr="007D6611" w:rsidRDefault="00331AB8" w:rsidP="00331AB8">
      <w:pPr>
        <w:pStyle w:val="LITlitera"/>
      </w:pPr>
      <w:r w:rsidRPr="007D6611">
        <w:t>a)</w:t>
      </w:r>
      <w:r w:rsidRPr="007D6611">
        <w:tab/>
        <w:t>uchyla się</w:t>
      </w:r>
      <w:r w:rsidR="00DB7432">
        <w:t xml:space="preserve"> pkt</w:t>
      </w:r>
      <w:r w:rsidR="008C569B">
        <w:t xml:space="preserve"> </w:t>
      </w:r>
      <w:r w:rsidRPr="007D6611">
        <w:t>1,</w:t>
      </w:r>
    </w:p>
    <w:p w:rsidR="00331AB8" w:rsidRPr="007D6611" w:rsidRDefault="00331AB8" w:rsidP="008C569B">
      <w:pPr>
        <w:pStyle w:val="LITlitera"/>
        <w:keepNext/>
      </w:pPr>
      <w:r w:rsidRPr="007D6611">
        <w:t>b)</w:t>
      </w:r>
      <w:r w:rsidRPr="007D6611">
        <w:tab/>
        <w:t>po</w:t>
      </w:r>
      <w:r w:rsidR="00DB7432">
        <w:t xml:space="preserve"> pkt</w:t>
      </w:r>
      <w:r w:rsidR="008C569B">
        <w:t xml:space="preserve"> </w:t>
      </w:r>
      <w:r w:rsidR="00C91CED" w:rsidRPr="007D6611">
        <w:t>2</w:t>
      </w:r>
      <w:r w:rsidR="008C569B">
        <w:t xml:space="preserve"> </w:t>
      </w:r>
      <w:r w:rsidRPr="007D6611">
        <w:t>dodaje się</w:t>
      </w:r>
      <w:r w:rsidR="00DB7432">
        <w:t xml:space="preserve"> pkt</w:t>
      </w:r>
      <w:r w:rsidR="008C569B">
        <w:t xml:space="preserve"> </w:t>
      </w:r>
      <w:r w:rsidRPr="007D6611">
        <w:t>2a</w:t>
      </w:r>
      <w:r w:rsidR="00C91CED" w:rsidRPr="007D6611">
        <w:t xml:space="preserve"> w</w:t>
      </w:r>
      <w:r w:rsidR="008C569B">
        <w:t xml:space="preserve"> </w:t>
      </w:r>
      <w:r w:rsidRPr="007D6611">
        <w:t>brzmieniu:</w:t>
      </w:r>
    </w:p>
    <w:p w:rsidR="00331AB8" w:rsidRPr="007D6611" w:rsidRDefault="003F775C" w:rsidP="00331AB8">
      <w:pPr>
        <w:pStyle w:val="ZLITPKTzmpktliter"/>
      </w:pPr>
      <w:r>
        <w:t>„</w:t>
      </w:r>
      <w:r w:rsidR="00540234" w:rsidRPr="007D6611">
        <w:t>2a)</w:t>
      </w:r>
      <w:r w:rsidR="00540234" w:rsidRPr="007D6611">
        <w:tab/>
      </w:r>
      <w:r w:rsidR="00331AB8" w:rsidRPr="007D6611">
        <w:t>wymienione na świadectwie ukończenia szkoły podstawowej oceny</w:t>
      </w:r>
      <w:r w:rsidR="00C91CED" w:rsidRPr="007D6611">
        <w:t xml:space="preserve"> z</w:t>
      </w:r>
      <w:r w:rsidR="008C569B">
        <w:t xml:space="preserve"> </w:t>
      </w:r>
      <w:r w:rsidR="00331AB8" w:rsidRPr="007D6611">
        <w:t>języka polskiego, matematyki</w:t>
      </w:r>
      <w:r w:rsidR="00C91CED" w:rsidRPr="007D6611">
        <w:t xml:space="preserve"> i</w:t>
      </w:r>
      <w:r w:rsidR="008C569B">
        <w:t xml:space="preserve"> </w:t>
      </w:r>
      <w:r w:rsidR="00331AB8" w:rsidRPr="007D6611">
        <w:t>języka obcego nowożytnego;</w:t>
      </w:r>
      <w:r>
        <w:t>”</w:t>
      </w:r>
      <w:r w:rsidR="00331AB8" w:rsidRPr="007D6611">
        <w:t>;</w:t>
      </w:r>
    </w:p>
    <w:p w:rsidR="00332455" w:rsidRPr="007D6611" w:rsidRDefault="00FF015C" w:rsidP="008C569B">
      <w:pPr>
        <w:pStyle w:val="PKTpunkt"/>
        <w:keepNext/>
      </w:pPr>
      <w:r w:rsidRPr="007D6611">
        <w:t>1</w:t>
      </w:r>
      <w:r w:rsidR="004A3582" w:rsidRPr="007D6611">
        <w:t>9</w:t>
      </w:r>
      <w:r w:rsidR="00CF396F" w:rsidRPr="007D6611">
        <w:t>)</w:t>
      </w:r>
      <w:r w:rsidR="00CF396F" w:rsidRPr="007D6611">
        <w:tab/>
      </w:r>
      <w:r w:rsidR="00332455" w:rsidRPr="007D6611">
        <w:t>art. 20l otrzymuje brzmienie:</w:t>
      </w:r>
    </w:p>
    <w:p w:rsidR="00A258C2" w:rsidRPr="007D6611" w:rsidRDefault="003F775C" w:rsidP="008C569B">
      <w:pPr>
        <w:pStyle w:val="ZARTzmartartykuempunktem"/>
        <w:keepNext/>
      </w:pPr>
      <w:r>
        <w:t>„</w:t>
      </w:r>
      <w:r w:rsidR="00A258C2" w:rsidRPr="007D6611">
        <w:t>Art. 20l. Minister właściwy do spraw oświaty</w:t>
      </w:r>
      <w:r w:rsidR="005712C1" w:rsidRPr="007D6611">
        <w:t xml:space="preserve"> i</w:t>
      </w:r>
      <w:r w:rsidR="008C569B">
        <w:t xml:space="preserve"> </w:t>
      </w:r>
      <w:r w:rsidR="00A258C2" w:rsidRPr="007D6611">
        <w:t>wychowania określi,</w:t>
      </w:r>
      <w:r w:rsidR="005712C1" w:rsidRPr="007D6611">
        <w:t xml:space="preserve"> w</w:t>
      </w:r>
      <w:r w:rsidR="008C569B">
        <w:t xml:space="preserve"> </w:t>
      </w:r>
      <w:r w:rsidR="00A258C2" w:rsidRPr="007D6611">
        <w:t>drodze rozporządzenia:</w:t>
      </w:r>
    </w:p>
    <w:p w:rsidR="00547272" w:rsidRPr="007D6611" w:rsidRDefault="00332455" w:rsidP="00BF7CFC">
      <w:pPr>
        <w:pStyle w:val="ZPKTzmpktartykuempunktem"/>
      </w:pPr>
      <w:r w:rsidRPr="007D6611">
        <w:t>1)</w:t>
      </w:r>
      <w:r w:rsidRPr="007D6611">
        <w:tab/>
        <w:t>sposób przeliczania na punkty poszczególnych kryteriów,</w:t>
      </w:r>
      <w:r w:rsidR="00C91CED" w:rsidRPr="007D6611">
        <w:t xml:space="preserve"> o</w:t>
      </w:r>
      <w:r w:rsidR="008C569B">
        <w:t xml:space="preserve"> </w:t>
      </w:r>
      <w:r w:rsidRPr="007D6611">
        <w:t>których mowa</w:t>
      </w:r>
      <w:r w:rsidR="00DB7432" w:rsidRPr="007D6611">
        <w:t xml:space="preserve"> w</w:t>
      </w:r>
      <w:r w:rsidR="001C1C41">
        <w:t> </w:t>
      </w:r>
      <w:r w:rsidR="00DB7432">
        <w:t>art.</w:t>
      </w:r>
      <w:r w:rsidR="001C1C41">
        <w:t> </w:t>
      </w:r>
      <w:r w:rsidRPr="007D6611">
        <w:t>20f</w:t>
      </w:r>
      <w:r w:rsidR="00DB7432">
        <w:t xml:space="preserve"> ust.</w:t>
      </w:r>
      <w:r w:rsidR="008C569B">
        <w:t xml:space="preserve"> </w:t>
      </w:r>
      <w:r w:rsidR="00DB7432" w:rsidRPr="007D6611">
        <w:t>2</w:t>
      </w:r>
      <w:r w:rsidR="00DB7432">
        <w:t xml:space="preserve"> pkt</w:t>
      </w:r>
      <w:r w:rsidR="008C569B">
        <w:t xml:space="preserve"> </w:t>
      </w:r>
      <w:r w:rsidRPr="007D6611">
        <w:t>1–4,</w:t>
      </w:r>
      <w:r w:rsidR="00DB7432">
        <w:t xml:space="preserve"> art.</w:t>
      </w:r>
      <w:r w:rsidR="008C569B">
        <w:t xml:space="preserve"> </w:t>
      </w:r>
      <w:r w:rsidRPr="007D6611">
        <w:t>20h</w:t>
      </w:r>
      <w:r w:rsidR="00DB7432">
        <w:t xml:space="preserve"> ust.</w:t>
      </w:r>
      <w:r w:rsidR="008C569B">
        <w:t xml:space="preserve"> </w:t>
      </w:r>
      <w:r w:rsidR="005712C1" w:rsidRPr="007D6611">
        <w:t>6</w:t>
      </w:r>
      <w:r w:rsidRPr="007D6611">
        <w:t>,</w:t>
      </w:r>
      <w:r w:rsidR="00DB7432">
        <w:t xml:space="preserve"> art.</w:t>
      </w:r>
      <w:r w:rsidR="008C569B">
        <w:t xml:space="preserve"> </w:t>
      </w:r>
      <w:r w:rsidRPr="007D6611">
        <w:t>20i</w:t>
      </w:r>
      <w:r w:rsidR="00DB7432">
        <w:t xml:space="preserve"> ust.</w:t>
      </w:r>
      <w:r w:rsidR="008C569B">
        <w:t xml:space="preserve"> </w:t>
      </w:r>
      <w:r w:rsidR="00DB7432" w:rsidRPr="007D6611">
        <w:t>2</w:t>
      </w:r>
      <w:r w:rsidR="00DB7432">
        <w:t xml:space="preserve"> pkt</w:t>
      </w:r>
      <w:r w:rsidR="008C569B">
        <w:t xml:space="preserve"> </w:t>
      </w:r>
      <w:r w:rsidR="00AC3FE4" w:rsidRPr="007D6611">
        <w:t>2a–</w:t>
      </w:r>
      <w:r w:rsidR="00DB7432" w:rsidRPr="007D6611">
        <w:t>4</w:t>
      </w:r>
      <w:r w:rsidR="00DB7432">
        <w:t xml:space="preserve"> oraz art.</w:t>
      </w:r>
      <w:r w:rsidR="008C569B">
        <w:t xml:space="preserve"> </w:t>
      </w:r>
      <w:r w:rsidRPr="007D6611">
        <w:t>20j</w:t>
      </w:r>
      <w:r w:rsidR="00DB7432">
        <w:t xml:space="preserve"> ust.</w:t>
      </w:r>
      <w:r w:rsidR="008C569B">
        <w:t xml:space="preserve"> </w:t>
      </w:r>
      <w:r w:rsidR="00DB7432" w:rsidRPr="007D6611">
        <w:t>2</w:t>
      </w:r>
      <w:r w:rsidR="00DB7432">
        <w:t xml:space="preserve"> pkt</w:t>
      </w:r>
      <w:r w:rsidR="008C569B">
        <w:t xml:space="preserve"> </w:t>
      </w:r>
      <w:r w:rsidR="00DB7432" w:rsidRPr="007D6611">
        <w:t>1</w:t>
      </w:r>
      <w:r w:rsidR="00DB7432">
        <w:t xml:space="preserve"> i</w:t>
      </w:r>
      <w:r w:rsidR="008C569B">
        <w:t xml:space="preserve"> </w:t>
      </w:r>
      <w:r w:rsidRPr="007D6611">
        <w:t>3–5,</w:t>
      </w:r>
      <w:r w:rsidR="003E0896" w:rsidRPr="007D6611">
        <w:t xml:space="preserve"> </w:t>
      </w:r>
      <w:r w:rsidR="006352B7" w:rsidRPr="007D6611">
        <w:t>uwzględniając</w:t>
      </w:r>
      <w:r w:rsidR="00547272" w:rsidRPr="007D6611">
        <w:t xml:space="preserve"> konieczność zapewnienia przyjmowania kandydatów do wybranych szkół na </w:t>
      </w:r>
      <w:r w:rsidR="00513CE5">
        <w:t>równych</w:t>
      </w:r>
      <w:r w:rsidR="00DB7432">
        <w:t xml:space="preserve"> i</w:t>
      </w:r>
      <w:r w:rsidR="008C569B">
        <w:t xml:space="preserve"> </w:t>
      </w:r>
      <w:r w:rsidR="00547272" w:rsidRPr="007D6611">
        <w:t>przejrzystych zasadach</w:t>
      </w:r>
      <w:r w:rsidR="003145A2">
        <w:t xml:space="preserve"> </w:t>
      </w:r>
      <w:r w:rsidR="00547272" w:rsidRPr="007D6611">
        <w:t>oceny ich wiedzy, umiejętności i</w:t>
      </w:r>
      <w:r w:rsidR="008C569B">
        <w:t xml:space="preserve"> </w:t>
      </w:r>
      <w:r w:rsidR="00547272" w:rsidRPr="007D6611">
        <w:t>osiągnięć</w:t>
      </w:r>
      <w:r w:rsidR="00D634DD" w:rsidRPr="007D6611">
        <w:t>;</w:t>
      </w:r>
    </w:p>
    <w:p w:rsidR="00332455" w:rsidRPr="007D6611" w:rsidRDefault="00332455" w:rsidP="00BF7CFC">
      <w:pPr>
        <w:pStyle w:val="ZPKTzmpktartykuempunktem"/>
      </w:pPr>
      <w:r w:rsidRPr="007D6611">
        <w:t>2)</w:t>
      </w:r>
      <w:r w:rsidRPr="007D6611">
        <w:tab/>
        <w:t>sposób ustalania punktacji</w:t>
      </w:r>
      <w:r w:rsidR="00C91CED" w:rsidRPr="007D6611">
        <w:t xml:space="preserve"> w</w:t>
      </w:r>
      <w:r w:rsidR="008C569B">
        <w:t xml:space="preserve"> </w:t>
      </w:r>
      <w:r w:rsidRPr="007D6611">
        <w:t>przypadku osób zwolnionych</w:t>
      </w:r>
      <w:r w:rsidR="00C91CED" w:rsidRPr="007D6611">
        <w:t xml:space="preserve"> z</w:t>
      </w:r>
      <w:r w:rsidR="008C569B">
        <w:t xml:space="preserve"> </w:t>
      </w:r>
      <w:r w:rsidRPr="007D6611">
        <w:t xml:space="preserve">obowiązku przystąpienia odpowiednio do egzaminu gimnazjalnego, </w:t>
      </w:r>
      <w:r w:rsidR="001055B5" w:rsidRPr="007D6611">
        <w:t>danej części egzaminu gimnazjalnego</w:t>
      </w:r>
      <w:r w:rsidR="000D0F5C">
        <w:t xml:space="preserve"> lub</w:t>
      </w:r>
      <w:r w:rsidR="001055B5" w:rsidRPr="007D6611">
        <w:t xml:space="preserve"> </w:t>
      </w:r>
      <w:r w:rsidRPr="007D6611">
        <w:t>danego zakresu odpowiedniej części egzaminu gimnazjalnego albo poziomu odpowiedniej części tego egzaminu,</w:t>
      </w:r>
      <w:r w:rsidR="003E0896" w:rsidRPr="007D6611">
        <w:t xml:space="preserve"> </w:t>
      </w:r>
      <w:r w:rsidR="006352B7" w:rsidRPr="007D6611">
        <w:t>uwzględniając rodzaje obowiązkowych zajęć edukacyjnych,</w:t>
      </w:r>
      <w:r w:rsidR="00DB7432" w:rsidRPr="007D6611">
        <w:t xml:space="preserve"> z</w:t>
      </w:r>
      <w:r w:rsidR="008C569B">
        <w:t xml:space="preserve"> </w:t>
      </w:r>
      <w:r w:rsidR="006352B7" w:rsidRPr="007D6611">
        <w:t>których oceny są przeliczane na punkty</w:t>
      </w:r>
      <w:r w:rsidR="008663A6" w:rsidRPr="007D6611">
        <w:t>;</w:t>
      </w:r>
    </w:p>
    <w:p w:rsidR="00332455" w:rsidRPr="007D6611" w:rsidRDefault="00CB539B" w:rsidP="00A96C24">
      <w:pPr>
        <w:pStyle w:val="ZPKTzmpktartykuempunktem"/>
      </w:pPr>
      <w:r w:rsidRPr="007D6611">
        <w:lastRenderedPageBreak/>
        <w:t>3)</w:t>
      </w:r>
      <w:r w:rsidRPr="007D6611">
        <w:tab/>
      </w:r>
      <w:r w:rsidR="00332455" w:rsidRPr="007D6611">
        <w:t>skład</w:t>
      </w:r>
      <w:r w:rsidR="00C91CED" w:rsidRPr="007D6611">
        <w:t xml:space="preserve"> i</w:t>
      </w:r>
      <w:r w:rsidR="008C569B">
        <w:t xml:space="preserve"> </w:t>
      </w:r>
      <w:r w:rsidR="00332455" w:rsidRPr="007D6611">
        <w:t>szczegółowe zadania komisji rekrutacyjnej</w:t>
      </w:r>
      <w:r w:rsidR="00332B8B" w:rsidRPr="007D6611">
        <w:t>,</w:t>
      </w:r>
      <w:r w:rsidR="00DB7432" w:rsidRPr="007D6611">
        <w:t xml:space="preserve"> o</w:t>
      </w:r>
      <w:r w:rsidR="008C569B">
        <w:t xml:space="preserve"> </w:t>
      </w:r>
      <w:r w:rsidR="00332B8B" w:rsidRPr="007D6611">
        <w:t>której mowa</w:t>
      </w:r>
      <w:r w:rsidR="00DB7432" w:rsidRPr="007D6611">
        <w:t xml:space="preserve"> w</w:t>
      </w:r>
      <w:r w:rsidR="008C569B">
        <w:t xml:space="preserve"> </w:t>
      </w:r>
      <w:r w:rsidR="00DB7432">
        <w:t>art.</w:t>
      </w:r>
      <w:r w:rsidR="008C569B">
        <w:t xml:space="preserve"> </w:t>
      </w:r>
      <w:r w:rsidR="00C31A66" w:rsidRPr="007D6611">
        <w:t>20zb</w:t>
      </w:r>
      <w:r w:rsidR="00332B8B" w:rsidRPr="007D6611">
        <w:t>,</w:t>
      </w:r>
      <w:r w:rsidR="0075271A" w:rsidRPr="007D6611">
        <w:t xml:space="preserve"> oraz</w:t>
      </w:r>
      <w:r w:rsidR="00332455" w:rsidRPr="007D6611">
        <w:t xml:space="preserve"> szczegółowy tryb przeprowadzania postępowania rekrutacyjnego</w:t>
      </w:r>
      <w:r w:rsidR="00DB7432" w:rsidRPr="007D6611">
        <w:t xml:space="preserve"> i</w:t>
      </w:r>
      <w:r w:rsidR="008C569B">
        <w:t xml:space="preserve"> </w:t>
      </w:r>
      <w:r w:rsidR="00540234" w:rsidRPr="007D6611">
        <w:t>postępowania uzupełniającego</w:t>
      </w:r>
      <w:r w:rsidR="00BE051E" w:rsidRPr="007D6611">
        <w:t>, uwzględniając</w:t>
      </w:r>
      <w:r w:rsidR="00485FAF" w:rsidRPr="007D6611">
        <w:t xml:space="preserve"> konieczność </w:t>
      </w:r>
      <w:r w:rsidR="00BE051E" w:rsidRPr="007D6611">
        <w:t xml:space="preserve">zapewnienia </w:t>
      </w:r>
      <w:r w:rsidR="00404A7B" w:rsidRPr="007D6611">
        <w:t>b</w:t>
      </w:r>
      <w:r w:rsidR="002149C8" w:rsidRPr="007D6611">
        <w:t xml:space="preserve">ezstronnego </w:t>
      </w:r>
      <w:r w:rsidR="007A72DD" w:rsidRPr="007D6611">
        <w:t>wykonywania zadań przez komisję rekrutacyjną</w:t>
      </w:r>
      <w:r w:rsidR="005E53CD">
        <w:t>,</w:t>
      </w:r>
      <w:r w:rsidR="007A72DD" w:rsidRPr="007D6611">
        <w:t xml:space="preserve"> </w:t>
      </w:r>
      <w:r w:rsidR="008A0523">
        <w:t xml:space="preserve">dokonania </w:t>
      </w:r>
      <w:r w:rsidR="00A96C24">
        <w:t>weryfikacji</w:t>
      </w:r>
      <w:r w:rsidR="005E53CD" w:rsidRPr="005E53CD">
        <w:t xml:space="preserve"> spełniania przez kandydata warunków lub kryteriów branych pod uwagę</w:t>
      </w:r>
      <w:r w:rsidR="00DB7432" w:rsidRPr="005E53CD">
        <w:t xml:space="preserve"> w</w:t>
      </w:r>
      <w:r w:rsidR="008C569B">
        <w:t xml:space="preserve"> </w:t>
      </w:r>
      <w:r w:rsidR="005E53CD" w:rsidRPr="005E53CD">
        <w:t>postępowaniu rekrutacyjnym</w:t>
      </w:r>
      <w:r w:rsidR="00DB7432">
        <w:t xml:space="preserve"> </w:t>
      </w:r>
      <w:r w:rsidR="00DB7432" w:rsidRPr="008A0523">
        <w:t>i</w:t>
      </w:r>
      <w:r w:rsidR="008C569B">
        <w:t xml:space="preserve"> </w:t>
      </w:r>
      <w:r w:rsidR="008A0523" w:rsidRPr="008A0523">
        <w:t>postępowani</w:t>
      </w:r>
      <w:r w:rsidR="008A0523">
        <w:t>u</w:t>
      </w:r>
      <w:r w:rsidR="008A0523" w:rsidRPr="008A0523">
        <w:t xml:space="preserve"> uzupełniając</w:t>
      </w:r>
      <w:r w:rsidR="008A0523">
        <w:t xml:space="preserve">ym </w:t>
      </w:r>
      <w:r w:rsidR="00435781" w:rsidRPr="007D6611">
        <w:t>oraz właściwego dokumentowania</w:t>
      </w:r>
      <w:r w:rsidR="007A72DD" w:rsidRPr="007D6611">
        <w:t xml:space="preserve"> postępowani</w:t>
      </w:r>
      <w:r w:rsidR="009B0D5A" w:rsidRPr="007D6611">
        <w:t>a</w:t>
      </w:r>
      <w:r w:rsidR="007A72DD" w:rsidRPr="007D6611">
        <w:t xml:space="preserve"> rekrutacyjn</w:t>
      </w:r>
      <w:r w:rsidR="009B0D5A" w:rsidRPr="007D6611">
        <w:t>ego</w:t>
      </w:r>
      <w:r w:rsidR="00DB7432" w:rsidRPr="007D6611">
        <w:t xml:space="preserve"> i</w:t>
      </w:r>
      <w:r w:rsidR="008C569B">
        <w:t xml:space="preserve"> </w:t>
      </w:r>
      <w:r w:rsidR="007A72DD" w:rsidRPr="007D6611">
        <w:t>postępowani</w:t>
      </w:r>
      <w:r w:rsidR="009B0D5A" w:rsidRPr="007D6611">
        <w:t>a</w:t>
      </w:r>
      <w:r w:rsidR="007A72DD" w:rsidRPr="007D6611">
        <w:t xml:space="preserve"> uzupełniając</w:t>
      </w:r>
      <w:r w:rsidR="009B0D5A" w:rsidRPr="007D6611">
        <w:t>ego</w:t>
      </w:r>
      <w:r w:rsidR="00B15C26" w:rsidRPr="007D6611">
        <w:t>.</w:t>
      </w:r>
      <w:r w:rsidR="003F775C">
        <w:t>”</w:t>
      </w:r>
      <w:r w:rsidR="00B15C26" w:rsidRPr="007D6611">
        <w:t>;</w:t>
      </w:r>
    </w:p>
    <w:p w:rsidR="00707B63" w:rsidRPr="007D6611" w:rsidRDefault="004A3582" w:rsidP="00A70EA1">
      <w:pPr>
        <w:pStyle w:val="PKTpunkt"/>
        <w:keepNext/>
      </w:pPr>
      <w:r w:rsidRPr="007D6611">
        <w:t>20</w:t>
      </w:r>
      <w:r w:rsidR="00FF015C" w:rsidRPr="007D6611">
        <w:t>)</w:t>
      </w:r>
      <w:r w:rsidR="00FF015C" w:rsidRPr="007D6611">
        <w:tab/>
      </w:r>
      <w:r w:rsidR="00707B63" w:rsidRPr="007D6611">
        <w:t>w</w:t>
      </w:r>
      <w:r w:rsidR="00DB7432">
        <w:t xml:space="preserve"> art.</w:t>
      </w:r>
      <w:r w:rsidR="008C569B">
        <w:t xml:space="preserve"> </w:t>
      </w:r>
      <w:r w:rsidR="00707B63" w:rsidRPr="007D6611">
        <w:t>20t</w:t>
      </w:r>
      <w:r w:rsidR="00DB7432" w:rsidRPr="007D6611">
        <w:t xml:space="preserve"> w</w:t>
      </w:r>
      <w:r w:rsidR="008C569B">
        <w:t xml:space="preserve"> </w:t>
      </w:r>
      <w:r w:rsidR="00DB7432">
        <w:t>ust.</w:t>
      </w:r>
      <w:r w:rsidR="008C569B">
        <w:t xml:space="preserve"> </w:t>
      </w:r>
      <w:r w:rsidR="00DB7432" w:rsidRPr="007D6611">
        <w:t>2</w:t>
      </w:r>
      <w:r w:rsidR="00DB7432">
        <w:t xml:space="preserve"> w</w:t>
      </w:r>
      <w:r w:rsidR="008C569B">
        <w:t xml:space="preserve"> </w:t>
      </w:r>
      <w:r w:rsidR="00DB7432">
        <w:t>pkt</w:t>
      </w:r>
      <w:r w:rsidR="008C569B">
        <w:t xml:space="preserve"> </w:t>
      </w:r>
      <w:r w:rsidR="00DB7432" w:rsidRPr="007D6611">
        <w:t>4</w:t>
      </w:r>
      <w:r w:rsidR="008C569B">
        <w:t xml:space="preserve"> </w:t>
      </w:r>
      <w:r w:rsidR="00197EE0" w:rsidRPr="007D6611">
        <w:t>w</w:t>
      </w:r>
      <w:r w:rsidR="00FF7491" w:rsidRPr="007D6611">
        <w:t>e</w:t>
      </w:r>
      <w:r w:rsidR="00197EE0" w:rsidRPr="007D6611">
        <w:t xml:space="preserve"> </w:t>
      </w:r>
      <w:r w:rsidR="00707B63" w:rsidRPr="007D6611">
        <w:t>wprowadzeni</w:t>
      </w:r>
      <w:r w:rsidR="00197EE0" w:rsidRPr="007D6611">
        <w:t>u</w:t>
      </w:r>
      <w:r w:rsidR="00707B63" w:rsidRPr="007D6611">
        <w:t xml:space="preserve"> do wyliczenia </w:t>
      </w:r>
      <w:r w:rsidR="00197EE0" w:rsidRPr="007D6611">
        <w:t xml:space="preserve">wyrazy </w:t>
      </w:r>
      <w:r w:rsidR="003F775C">
        <w:t>„</w:t>
      </w:r>
      <w:r w:rsidR="00197EE0" w:rsidRPr="007D6611">
        <w:t>art. 20h</w:t>
      </w:r>
      <w:r w:rsidR="00DB7432">
        <w:t xml:space="preserve"> ust.</w:t>
      </w:r>
      <w:r w:rsidR="008C569B">
        <w:t xml:space="preserve"> </w:t>
      </w:r>
      <w:r w:rsidR="00DB7432" w:rsidRPr="007D6611">
        <w:t>1</w:t>
      </w:r>
      <w:r w:rsidR="00DB7432">
        <w:t xml:space="preserve"> pkt</w:t>
      </w:r>
      <w:r w:rsidR="008C569B">
        <w:t xml:space="preserve"> </w:t>
      </w:r>
      <w:r w:rsidR="00DB7432" w:rsidRPr="007D6611">
        <w:t>1</w:t>
      </w:r>
      <w:r w:rsidR="00DB7432">
        <w:t xml:space="preserve"> i</w:t>
      </w:r>
      <w:r w:rsidR="008C569B">
        <w:t xml:space="preserve"> </w:t>
      </w:r>
      <w:r w:rsidR="00197EE0" w:rsidRPr="007D6611">
        <w:t>2,</w:t>
      </w:r>
      <w:r w:rsidR="00DB7432">
        <w:t xml:space="preserve"> ust.</w:t>
      </w:r>
      <w:r w:rsidR="008C569B">
        <w:t xml:space="preserve"> </w:t>
      </w:r>
      <w:r w:rsidR="00DB7432" w:rsidRPr="007D6611">
        <w:t>4</w:t>
      </w:r>
      <w:r w:rsidR="00DB7432">
        <w:t xml:space="preserve"> i</w:t>
      </w:r>
      <w:r w:rsidR="008C569B">
        <w:t xml:space="preserve"> </w:t>
      </w:r>
      <w:r w:rsidR="00DB7432" w:rsidRPr="007D6611">
        <w:t>6</w:t>
      </w:r>
      <w:r w:rsidR="00DB7432">
        <w:t xml:space="preserve"> pkt</w:t>
      </w:r>
      <w:r w:rsidR="008C569B">
        <w:t xml:space="preserve"> </w:t>
      </w:r>
      <w:r w:rsidR="00DB7432" w:rsidRPr="007D6611">
        <w:t>1</w:t>
      </w:r>
      <w:r w:rsidR="00DB7432">
        <w:t xml:space="preserve"> i</w:t>
      </w:r>
      <w:r w:rsidR="008C569B">
        <w:t xml:space="preserve"> </w:t>
      </w:r>
      <w:r w:rsidR="00197EE0" w:rsidRPr="007D6611">
        <w:t>2,</w:t>
      </w:r>
      <w:r w:rsidR="00DB7432">
        <w:t xml:space="preserve"> art.</w:t>
      </w:r>
      <w:r w:rsidR="008C569B">
        <w:t xml:space="preserve"> </w:t>
      </w:r>
      <w:r w:rsidR="00197EE0" w:rsidRPr="007D6611">
        <w:t>20i</w:t>
      </w:r>
      <w:r w:rsidR="00DB7432">
        <w:t xml:space="preserve"> ust.</w:t>
      </w:r>
      <w:r w:rsidR="008C569B">
        <w:t xml:space="preserve"> </w:t>
      </w:r>
      <w:r w:rsidR="00DB7432" w:rsidRPr="007D6611">
        <w:t>1</w:t>
      </w:r>
      <w:r w:rsidR="00DB7432">
        <w:t xml:space="preserve"> i</w:t>
      </w:r>
      <w:r w:rsidR="008C569B">
        <w:t xml:space="preserve"> </w:t>
      </w:r>
      <w:r w:rsidR="00DB7432" w:rsidRPr="007D6611">
        <w:t>2</w:t>
      </w:r>
      <w:r w:rsidR="00DB7432">
        <w:t xml:space="preserve"> pkt</w:t>
      </w:r>
      <w:r w:rsidR="008C569B">
        <w:t xml:space="preserve"> </w:t>
      </w:r>
      <w:r w:rsidR="00F61278" w:rsidRPr="007D6611">
        <w:t>1</w:t>
      </w:r>
      <w:r w:rsidR="003F775C">
        <w:t>”</w:t>
      </w:r>
      <w:r w:rsidR="00197EE0" w:rsidRPr="007D6611">
        <w:t xml:space="preserve"> zastępuje się wyrazami </w:t>
      </w:r>
      <w:r w:rsidR="003F775C">
        <w:t>„</w:t>
      </w:r>
      <w:r w:rsidR="00707B63" w:rsidRPr="007D6611">
        <w:t>art. 20h</w:t>
      </w:r>
      <w:r w:rsidR="00DB7432">
        <w:t xml:space="preserve"> ust.</w:t>
      </w:r>
      <w:r w:rsidR="008C569B">
        <w:t xml:space="preserve"> </w:t>
      </w:r>
      <w:r w:rsidR="00DB7432" w:rsidRPr="007D6611">
        <w:t>1</w:t>
      </w:r>
      <w:r w:rsidR="00DB7432">
        <w:t xml:space="preserve"> pkt</w:t>
      </w:r>
      <w:r w:rsidR="001C1C41">
        <w:t> </w:t>
      </w:r>
      <w:r w:rsidR="00DB7432" w:rsidRPr="007D6611">
        <w:t>1</w:t>
      </w:r>
      <w:r w:rsidR="00DB7432">
        <w:t xml:space="preserve"> i</w:t>
      </w:r>
      <w:r w:rsidR="008C569B">
        <w:t xml:space="preserve"> </w:t>
      </w:r>
      <w:r w:rsidR="00707B63" w:rsidRPr="007D6611">
        <w:t>2,</w:t>
      </w:r>
      <w:r w:rsidR="00DB7432">
        <w:t xml:space="preserve"> ust.</w:t>
      </w:r>
      <w:r w:rsidR="008C569B">
        <w:t xml:space="preserve"> </w:t>
      </w:r>
      <w:r w:rsidR="00DB7432" w:rsidRPr="007D6611">
        <w:t>4</w:t>
      </w:r>
      <w:r w:rsidR="00DB7432">
        <w:t xml:space="preserve"> i</w:t>
      </w:r>
      <w:r w:rsidR="008C569B">
        <w:t xml:space="preserve"> </w:t>
      </w:r>
      <w:r w:rsidR="00DB7432" w:rsidRPr="007D6611">
        <w:t>6</w:t>
      </w:r>
      <w:r w:rsidR="00DB7432">
        <w:t xml:space="preserve"> pkt</w:t>
      </w:r>
      <w:r w:rsidR="008C569B">
        <w:t xml:space="preserve"> </w:t>
      </w:r>
      <w:r w:rsidR="00707B63" w:rsidRPr="007D6611">
        <w:t>2,</w:t>
      </w:r>
      <w:r w:rsidR="00DB7432">
        <w:t xml:space="preserve"> art.</w:t>
      </w:r>
      <w:r w:rsidR="008C569B">
        <w:t xml:space="preserve"> </w:t>
      </w:r>
      <w:r w:rsidR="00707B63" w:rsidRPr="007D6611">
        <w:t>20i</w:t>
      </w:r>
      <w:r w:rsidR="00DB7432">
        <w:t xml:space="preserve"> ust.</w:t>
      </w:r>
      <w:r w:rsidR="008C569B">
        <w:t xml:space="preserve"> </w:t>
      </w:r>
      <w:r w:rsidR="00707B63" w:rsidRPr="007D6611">
        <w:t>1</w:t>
      </w:r>
      <w:r w:rsidR="003F775C">
        <w:t>”</w:t>
      </w:r>
      <w:r w:rsidR="00857FAA" w:rsidRPr="007D6611">
        <w:t>;</w:t>
      </w:r>
    </w:p>
    <w:p w:rsidR="00A232FF" w:rsidRPr="007D6611" w:rsidRDefault="00857FAA" w:rsidP="00A232FF">
      <w:pPr>
        <w:pStyle w:val="PKTpunkt"/>
      </w:pPr>
      <w:r w:rsidRPr="007D6611">
        <w:t>2</w:t>
      </w:r>
      <w:r w:rsidR="004A3582" w:rsidRPr="007D6611">
        <w:t>1</w:t>
      </w:r>
      <w:r w:rsidR="00A232FF" w:rsidRPr="007D6611">
        <w:t>)</w:t>
      </w:r>
      <w:r w:rsidR="00043D1B" w:rsidRPr="007D6611">
        <w:tab/>
      </w:r>
      <w:r w:rsidR="005712C1" w:rsidRPr="007D6611">
        <w:t>w</w:t>
      </w:r>
      <w:r w:rsidR="00DB7432">
        <w:t xml:space="preserve"> art.</w:t>
      </w:r>
      <w:r w:rsidR="008C569B">
        <w:t xml:space="preserve"> </w:t>
      </w:r>
      <w:r w:rsidR="00A232FF" w:rsidRPr="007D6611">
        <w:t>20w</w:t>
      </w:r>
      <w:r w:rsidR="00DB7432" w:rsidRPr="007D6611">
        <w:t xml:space="preserve"> w</w:t>
      </w:r>
      <w:r w:rsidR="008C569B">
        <w:t xml:space="preserve"> </w:t>
      </w:r>
      <w:r w:rsidR="00DB7432">
        <w:t>ust.</w:t>
      </w:r>
      <w:r w:rsidR="008C569B">
        <w:t xml:space="preserve"> </w:t>
      </w:r>
      <w:r w:rsidR="00DB7432" w:rsidRPr="007D6611">
        <w:t>2</w:t>
      </w:r>
      <w:r w:rsidR="008C569B">
        <w:t xml:space="preserve"> </w:t>
      </w:r>
      <w:r w:rsidR="00614D11" w:rsidRPr="007D6611">
        <w:t xml:space="preserve">wyrazy </w:t>
      </w:r>
      <w:r w:rsidR="003F775C">
        <w:t>„</w:t>
      </w:r>
      <w:r w:rsidR="00614D11" w:rsidRPr="007D6611">
        <w:t>w przepisach wydanych na podstawie</w:t>
      </w:r>
      <w:r w:rsidR="00DB7432">
        <w:t xml:space="preserve"> art.</w:t>
      </w:r>
      <w:r w:rsidR="008C569B">
        <w:t xml:space="preserve"> </w:t>
      </w:r>
      <w:r w:rsidR="00043D1B" w:rsidRPr="007D6611">
        <w:t>20l</w:t>
      </w:r>
      <w:r w:rsidR="003F775C">
        <w:t>”</w:t>
      </w:r>
      <w:r w:rsidR="00043D1B" w:rsidRPr="007D6611">
        <w:t xml:space="preserve"> zastępuje się wyrazami </w:t>
      </w:r>
      <w:r w:rsidR="003F775C">
        <w:t>„</w:t>
      </w:r>
      <w:r w:rsidR="00614D11" w:rsidRPr="007D6611">
        <w:t>zgodnie</w:t>
      </w:r>
      <w:r w:rsidR="00DB7432" w:rsidRPr="007D6611">
        <w:t xml:space="preserve"> z</w:t>
      </w:r>
      <w:r w:rsidR="008C569B">
        <w:t xml:space="preserve"> </w:t>
      </w:r>
      <w:r w:rsidR="00DB7432">
        <w:t>art.</w:t>
      </w:r>
      <w:r w:rsidR="008C569B">
        <w:t xml:space="preserve"> </w:t>
      </w:r>
      <w:r w:rsidR="00614D11" w:rsidRPr="007D6611">
        <w:t>20wa</w:t>
      </w:r>
      <w:r w:rsidR="00DB7432">
        <w:t xml:space="preserve"> ust.</w:t>
      </w:r>
      <w:r w:rsidR="008C569B">
        <w:t xml:space="preserve"> </w:t>
      </w:r>
      <w:r w:rsidR="00DB7432" w:rsidRPr="007D6611">
        <w:t>1</w:t>
      </w:r>
      <w:r w:rsidR="00DB7432">
        <w:t xml:space="preserve"> pkt</w:t>
      </w:r>
      <w:r w:rsidR="008C569B">
        <w:t xml:space="preserve"> </w:t>
      </w:r>
      <w:r w:rsidR="00614D11" w:rsidRPr="007D6611">
        <w:t>1,</w:t>
      </w:r>
      <w:r w:rsidR="00DB7432">
        <w:t xml:space="preserve"> ust.</w:t>
      </w:r>
      <w:r w:rsidR="008C569B">
        <w:t xml:space="preserve"> </w:t>
      </w:r>
      <w:r w:rsidR="00DB7432" w:rsidRPr="007D6611">
        <w:t>3</w:t>
      </w:r>
      <w:r w:rsidR="00DB7432">
        <w:t xml:space="preserve"> i</w:t>
      </w:r>
      <w:r w:rsidR="008C569B">
        <w:t xml:space="preserve"> </w:t>
      </w:r>
      <w:r w:rsidR="00F75EA7" w:rsidRPr="007D6611">
        <w:t>6</w:t>
      </w:r>
      <w:r w:rsidR="003F775C">
        <w:t>”</w:t>
      </w:r>
      <w:r w:rsidR="009D7512" w:rsidRPr="007D6611">
        <w:t>;</w:t>
      </w:r>
      <w:r w:rsidR="00614D11" w:rsidRPr="007D6611">
        <w:t xml:space="preserve"> </w:t>
      </w:r>
    </w:p>
    <w:p w:rsidR="00983458" w:rsidRPr="007D6611" w:rsidRDefault="0004184D" w:rsidP="008C569B">
      <w:pPr>
        <w:pStyle w:val="PKTpunkt"/>
        <w:keepNext/>
      </w:pPr>
      <w:r w:rsidRPr="007D6611">
        <w:t>2</w:t>
      </w:r>
      <w:r w:rsidR="004A3582" w:rsidRPr="007D6611">
        <w:t>2</w:t>
      </w:r>
      <w:r w:rsidR="00983458" w:rsidRPr="007D6611">
        <w:t>)</w:t>
      </w:r>
      <w:r w:rsidR="00AB09AC" w:rsidRPr="007D6611">
        <w:tab/>
      </w:r>
      <w:r w:rsidR="00983458" w:rsidRPr="007D6611">
        <w:t>po</w:t>
      </w:r>
      <w:r w:rsidR="00DB7432">
        <w:t xml:space="preserve"> art.</w:t>
      </w:r>
      <w:r w:rsidR="008C569B">
        <w:t xml:space="preserve"> </w:t>
      </w:r>
      <w:r w:rsidR="00983458" w:rsidRPr="007D6611">
        <w:t>20w dodaje się</w:t>
      </w:r>
      <w:r w:rsidR="00DB7432">
        <w:t xml:space="preserve"> art.</w:t>
      </w:r>
      <w:r w:rsidR="008C569B">
        <w:t xml:space="preserve"> </w:t>
      </w:r>
      <w:r w:rsidR="00983458" w:rsidRPr="007D6611">
        <w:t>20wa</w:t>
      </w:r>
      <w:r w:rsidR="00C91CED" w:rsidRPr="007D6611">
        <w:t xml:space="preserve"> w</w:t>
      </w:r>
      <w:r w:rsidR="008C569B">
        <w:t xml:space="preserve"> </w:t>
      </w:r>
      <w:r w:rsidR="00983458" w:rsidRPr="007D6611">
        <w:t>brzmieniu:</w:t>
      </w:r>
    </w:p>
    <w:p w:rsidR="00983458" w:rsidRPr="007D6611" w:rsidRDefault="003F775C" w:rsidP="008C569B">
      <w:pPr>
        <w:pStyle w:val="ZARTzmartartykuempunktem"/>
        <w:keepNext/>
      </w:pPr>
      <w:r>
        <w:t>„</w:t>
      </w:r>
      <w:r w:rsidR="00983458" w:rsidRPr="007D6611">
        <w:t>Art. 20wa. 1.</w:t>
      </w:r>
      <w:r w:rsidR="0031694A" w:rsidRPr="007D6611">
        <w:t xml:space="preserve"> T</w:t>
      </w:r>
      <w:r w:rsidR="00983458" w:rsidRPr="007D6611">
        <w:t xml:space="preserve">erminy </w:t>
      </w:r>
      <w:r w:rsidR="006A45B3" w:rsidRPr="007D6611">
        <w:t xml:space="preserve">przeprowadzania </w:t>
      </w:r>
      <w:r w:rsidR="00983458" w:rsidRPr="007D6611">
        <w:t>postępowania rekrutacyjnego</w:t>
      </w:r>
      <w:r w:rsidR="00DB7432" w:rsidRPr="007D6611">
        <w:t xml:space="preserve"> i</w:t>
      </w:r>
      <w:r w:rsidR="001C1C41">
        <w:t> </w:t>
      </w:r>
      <w:r w:rsidR="00983458" w:rsidRPr="007D6611">
        <w:t>postępowania uzupełniającego,</w:t>
      </w:r>
      <w:r w:rsidR="00DB7432" w:rsidRPr="007D6611">
        <w:t xml:space="preserve"> w</w:t>
      </w:r>
      <w:r w:rsidR="008C569B">
        <w:t xml:space="preserve"> </w:t>
      </w:r>
      <w:r w:rsidR="009030B9" w:rsidRPr="007D6611">
        <w:t>tym</w:t>
      </w:r>
      <w:r w:rsidR="00983458" w:rsidRPr="007D6611">
        <w:t xml:space="preserve"> terminy składania dokumentów</w:t>
      </w:r>
      <w:r w:rsidR="00923CF4">
        <w:t>,</w:t>
      </w:r>
      <w:r w:rsidR="0085090B" w:rsidRPr="007D6611">
        <w:t xml:space="preserve"> do</w:t>
      </w:r>
      <w:r w:rsidR="00983458" w:rsidRPr="007D6611">
        <w:t>:</w:t>
      </w:r>
    </w:p>
    <w:p w:rsidR="00983458" w:rsidRPr="007D6611" w:rsidRDefault="00983458" w:rsidP="00983458">
      <w:pPr>
        <w:pStyle w:val="ZPKTzmpktartykuempunktem"/>
      </w:pPr>
      <w:r w:rsidRPr="007D6611">
        <w:t>1)</w:t>
      </w:r>
      <w:r w:rsidRPr="007D6611">
        <w:tab/>
      </w:r>
      <w:r w:rsidR="006A45B3" w:rsidRPr="007D6611">
        <w:t xml:space="preserve">publicznych </w:t>
      </w:r>
      <w:r w:rsidRPr="007D6611">
        <w:t xml:space="preserve">przedszkoli, </w:t>
      </w:r>
      <w:r w:rsidR="006A45B3" w:rsidRPr="007D6611">
        <w:t xml:space="preserve">publicznych </w:t>
      </w:r>
      <w:r w:rsidRPr="007D6611">
        <w:t>innych form wychowania przedszkolnego</w:t>
      </w:r>
      <w:r w:rsidR="00C91CED" w:rsidRPr="007D6611">
        <w:t xml:space="preserve"> i</w:t>
      </w:r>
      <w:r w:rsidR="001C1C41">
        <w:t> </w:t>
      </w:r>
      <w:r w:rsidRPr="007D6611">
        <w:t xml:space="preserve">klas pierwszych </w:t>
      </w:r>
      <w:r w:rsidR="006A45B3" w:rsidRPr="007D6611">
        <w:t xml:space="preserve">publicznych </w:t>
      </w:r>
      <w:r w:rsidRPr="007D6611">
        <w:t xml:space="preserve">szkół podstawowych – określa do końca stycznia organ prowadzący odpowiednio </w:t>
      </w:r>
      <w:r w:rsidR="006A45B3" w:rsidRPr="007D6611">
        <w:t xml:space="preserve">publiczne </w:t>
      </w:r>
      <w:r w:rsidRPr="007D6611">
        <w:t xml:space="preserve">przedszkole, </w:t>
      </w:r>
      <w:r w:rsidR="009F7A94" w:rsidRPr="007D6611">
        <w:t xml:space="preserve">publiczną </w:t>
      </w:r>
      <w:r w:rsidRPr="007D6611">
        <w:t>inną formę wychowania przedszkolnego</w:t>
      </w:r>
      <w:r w:rsidR="00C91CED" w:rsidRPr="007D6611">
        <w:t xml:space="preserve"> i</w:t>
      </w:r>
      <w:r w:rsidR="008C569B">
        <w:t xml:space="preserve"> </w:t>
      </w:r>
      <w:r w:rsidR="009F7A94" w:rsidRPr="007D6611">
        <w:t xml:space="preserve">publiczną </w:t>
      </w:r>
      <w:r w:rsidRPr="007D6611">
        <w:t>szkołę podstawową;</w:t>
      </w:r>
    </w:p>
    <w:p w:rsidR="00983458" w:rsidRPr="007D6611" w:rsidRDefault="00983458" w:rsidP="00983458">
      <w:pPr>
        <w:pStyle w:val="ZPKTzmpktartykuempunktem"/>
      </w:pPr>
      <w:r w:rsidRPr="007D6611">
        <w:t>2)</w:t>
      </w:r>
      <w:r w:rsidRPr="007D6611">
        <w:tab/>
      </w:r>
      <w:r w:rsidR="00457C43" w:rsidRPr="007D6611">
        <w:t xml:space="preserve">publicznych szkół podstawowych dla dorosłych, </w:t>
      </w:r>
      <w:r w:rsidRPr="007D6611">
        <w:t xml:space="preserve">do klas pierwszych </w:t>
      </w:r>
      <w:r w:rsidR="009F7A94" w:rsidRPr="007D6611">
        <w:t xml:space="preserve">publicznych </w:t>
      </w:r>
      <w:r w:rsidRPr="007D6611">
        <w:t>gimnazjów</w:t>
      </w:r>
      <w:r w:rsidR="00F866B8" w:rsidRPr="007D6611">
        <w:t>,</w:t>
      </w:r>
      <w:r w:rsidRPr="007D6611">
        <w:t xml:space="preserve"> klas pierwszych </w:t>
      </w:r>
      <w:r w:rsidR="00457C43" w:rsidRPr="007D6611">
        <w:t xml:space="preserve">publicznych </w:t>
      </w:r>
      <w:r w:rsidRPr="007D6611">
        <w:t>szkół ponadgimnazjalnych</w:t>
      </w:r>
      <w:r w:rsidR="00C91CED" w:rsidRPr="007D6611">
        <w:t xml:space="preserve"> i</w:t>
      </w:r>
      <w:r w:rsidR="008C569B">
        <w:t xml:space="preserve"> </w:t>
      </w:r>
      <w:r w:rsidR="00540234" w:rsidRPr="007D6611">
        <w:t xml:space="preserve">na semestr </w:t>
      </w:r>
      <w:r w:rsidR="00D1507F" w:rsidRPr="007D6611">
        <w:t xml:space="preserve">pierwszy publicznych </w:t>
      </w:r>
      <w:r w:rsidR="00540234" w:rsidRPr="007D6611">
        <w:t>szkół policealnych</w:t>
      </w:r>
      <w:r w:rsidRPr="007D6611">
        <w:t xml:space="preserve"> – określa do końca st</w:t>
      </w:r>
      <w:r w:rsidR="00F866B8" w:rsidRPr="007D6611">
        <w:t>ycznia właściwy kurator oświaty.</w:t>
      </w:r>
    </w:p>
    <w:p w:rsidR="00540234" w:rsidRPr="007D6611" w:rsidRDefault="00540234" w:rsidP="008C569B">
      <w:pPr>
        <w:pStyle w:val="ZUSTzmustartykuempunktem"/>
        <w:keepNext/>
      </w:pPr>
      <w:r w:rsidRPr="007D6611">
        <w:t xml:space="preserve">2. Dyrektor </w:t>
      </w:r>
      <w:r w:rsidR="00D1507F" w:rsidRPr="007D6611">
        <w:t xml:space="preserve">publicznej </w:t>
      </w:r>
      <w:r w:rsidRPr="007D6611">
        <w:t>szkoły do końca lutego</w:t>
      </w:r>
      <w:r w:rsidR="00DD65CD" w:rsidRPr="007D6611">
        <w:t>,</w:t>
      </w:r>
      <w:r w:rsidR="00DB7432" w:rsidRPr="007D6611">
        <w:t xml:space="preserve"> a</w:t>
      </w:r>
      <w:r w:rsidR="008C569B">
        <w:t xml:space="preserve"> </w:t>
      </w:r>
      <w:r w:rsidR="00DB7432" w:rsidRPr="007D6611">
        <w:t>w</w:t>
      </w:r>
      <w:r w:rsidR="008C569B">
        <w:t xml:space="preserve"> </w:t>
      </w:r>
      <w:r w:rsidR="00DD65CD" w:rsidRPr="007D6611">
        <w:t>przypadku publicznych szkół, w</w:t>
      </w:r>
      <w:r w:rsidR="008C569B">
        <w:t xml:space="preserve"> </w:t>
      </w:r>
      <w:r w:rsidR="00DD65CD" w:rsidRPr="007D6611">
        <w:t>których zajęcia dydaktyczno</w:t>
      </w:r>
      <w:r w:rsidR="001C1C41">
        <w:t>-</w:t>
      </w:r>
      <w:r w:rsidR="00DD65CD" w:rsidRPr="007D6611">
        <w:t>wychowawcze rozpoczynają się w</w:t>
      </w:r>
      <w:r w:rsidR="008C569B">
        <w:t xml:space="preserve"> </w:t>
      </w:r>
      <w:r w:rsidR="00DD65CD" w:rsidRPr="007D6611">
        <w:t xml:space="preserve">pierwszym powszednim dniu lutego – do końca września, </w:t>
      </w:r>
      <w:r w:rsidRPr="007D6611">
        <w:t>podaje do publicznej wiadomości szczegółow</w:t>
      </w:r>
      <w:r w:rsidR="00DF3DB7" w:rsidRPr="007D6611">
        <w:t>y</w:t>
      </w:r>
      <w:r w:rsidRPr="007D6611">
        <w:t xml:space="preserve"> termin:</w:t>
      </w:r>
    </w:p>
    <w:p w:rsidR="00540234" w:rsidRPr="007D6611" w:rsidRDefault="00540234" w:rsidP="00540234">
      <w:pPr>
        <w:pStyle w:val="ZPKTzmpktartykuempunktem"/>
      </w:pPr>
      <w:r w:rsidRPr="007D6611">
        <w:t>1)</w:t>
      </w:r>
      <w:r w:rsidRPr="007D6611">
        <w:tab/>
        <w:t>przeprowadzenia sprawdzianu uzdolnień kierunkowych,</w:t>
      </w:r>
      <w:r w:rsidR="00C91CED" w:rsidRPr="007D6611">
        <w:t xml:space="preserve"> o</w:t>
      </w:r>
      <w:r w:rsidR="008C569B">
        <w:t xml:space="preserve"> </w:t>
      </w:r>
      <w:r w:rsidRPr="007D6611">
        <w:t>którym mowa</w:t>
      </w:r>
      <w:r w:rsidR="00DB7432">
        <w:t xml:space="preserve"> </w:t>
      </w:r>
      <w:r w:rsidR="00DB7432" w:rsidRPr="007D6611">
        <w:t>w</w:t>
      </w:r>
      <w:r w:rsidR="008C569B">
        <w:t xml:space="preserve"> </w:t>
      </w:r>
      <w:r w:rsidR="00DB7432">
        <w:t>art.</w:t>
      </w:r>
      <w:r w:rsidR="008C569B">
        <w:t xml:space="preserve"> </w:t>
      </w:r>
      <w:r w:rsidRPr="007D6611">
        <w:t>20f</w:t>
      </w:r>
      <w:r w:rsidR="00DB7432">
        <w:t xml:space="preserve"> ust.</w:t>
      </w:r>
      <w:r w:rsidR="008C569B">
        <w:t xml:space="preserve"> </w:t>
      </w:r>
      <w:r w:rsidRPr="007D6611">
        <w:t>5, oraz termin podania do publicznej wiadomości listy kandydatów,</w:t>
      </w:r>
      <w:r w:rsidR="005730CE" w:rsidRPr="007D6611">
        <w:t xml:space="preserve"> zawierające</w:t>
      </w:r>
      <w:r w:rsidR="00E82A29" w:rsidRPr="007D6611">
        <w:t>j</w:t>
      </w:r>
      <w:r w:rsidR="005730CE" w:rsidRPr="007D6611">
        <w:t xml:space="preserve"> imiona</w:t>
      </w:r>
      <w:r w:rsidR="00DB7432" w:rsidRPr="007D6611">
        <w:t xml:space="preserve"> i</w:t>
      </w:r>
      <w:r w:rsidR="008C569B">
        <w:t xml:space="preserve"> </w:t>
      </w:r>
      <w:r w:rsidR="005730CE" w:rsidRPr="007D6611">
        <w:t>nazwiska kandydatów,</w:t>
      </w:r>
      <w:r w:rsidRPr="007D6611">
        <w:t xml:space="preserve"> którzy uzyskali pozytywny wynik</w:t>
      </w:r>
      <w:r w:rsidR="008C569B">
        <w:t xml:space="preserve"> </w:t>
      </w:r>
      <w:r w:rsidRPr="007D6611">
        <w:t>tego sprawdzianu,</w:t>
      </w:r>
    </w:p>
    <w:p w:rsidR="00540234" w:rsidRPr="007D6611" w:rsidRDefault="00540234" w:rsidP="00540234">
      <w:pPr>
        <w:pStyle w:val="ZPKTzmpktartykuempunktem"/>
      </w:pPr>
      <w:r w:rsidRPr="007D6611">
        <w:t>2)</w:t>
      </w:r>
      <w:r w:rsidRPr="007D6611">
        <w:tab/>
        <w:t>przeprowadzenia sprawdzianu uzdolnień lub predyspozycji przydatnych w danym zawodzie,</w:t>
      </w:r>
      <w:r w:rsidR="00C91CED" w:rsidRPr="007D6611">
        <w:t xml:space="preserve">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Pr="007D6611">
        <w:t>20g</w:t>
      </w:r>
      <w:r w:rsidR="00DB7432">
        <w:t xml:space="preserve"> ust.</w:t>
      </w:r>
      <w:r w:rsidR="008C569B">
        <w:t xml:space="preserve"> </w:t>
      </w:r>
      <w:r w:rsidRPr="007D6611">
        <w:t>1a</w:t>
      </w:r>
      <w:r w:rsidR="00DB7432" w:rsidRPr="007D6611">
        <w:t xml:space="preserve"> i</w:t>
      </w:r>
      <w:r w:rsidR="008C569B">
        <w:t xml:space="preserve"> </w:t>
      </w:r>
      <w:r w:rsidR="00DB7432">
        <w:t>art.</w:t>
      </w:r>
      <w:r w:rsidR="008C569B">
        <w:t xml:space="preserve"> </w:t>
      </w:r>
      <w:r w:rsidRPr="007D6611">
        <w:t>20k</w:t>
      </w:r>
      <w:r w:rsidR="00DB7432">
        <w:t xml:space="preserve"> ust.</w:t>
      </w:r>
      <w:r w:rsidR="008C569B">
        <w:t xml:space="preserve"> </w:t>
      </w:r>
      <w:r w:rsidRPr="007D6611">
        <w:t xml:space="preserve">1a, oraz termin podania </w:t>
      </w:r>
      <w:r w:rsidRPr="007D6611">
        <w:lastRenderedPageBreak/>
        <w:t xml:space="preserve">do publicznej wiadomości listy kandydatów, </w:t>
      </w:r>
      <w:r w:rsidR="00E82A29" w:rsidRPr="007D6611">
        <w:t>zawierającej imiona</w:t>
      </w:r>
      <w:r w:rsidR="00DB7432" w:rsidRPr="007D6611">
        <w:t xml:space="preserve"> i</w:t>
      </w:r>
      <w:r w:rsidR="008C569B">
        <w:t xml:space="preserve"> </w:t>
      </w:r>
      <w:r w:rsidR="00E82A29" w:rsidRPr="007D6611">
        <w:t xml:space="preserve">nazwiska kandydatów, </w:t>
      </w:r>
      <w:r w:rsidRPr="007D6611">
        <w:t>którzy uzyskali pozytywny wynik</w:t>
      </w:r>
      <w:r w:rsidR="008C569B">
        <w:t xml:space="preserve"> </w:t>
      </w:r>
      <w:r w:rsidRPr="007D6611">
        <w:t>tego sprawdzianu,</w:t>
      </w:r>
    </w:p>
    <w:p w:rsidR="00540234" w:rsidRPr="007D6611" w:rsidRDefault="00540234" w:rsidP="008C569B">
      <w:pPr>
        <w:pStyle w:val="ZPKTzmpktartykuempunktem"/>
        <w:keepNext/>
      </w:pPr>
      <w:r w:rsidRPr="007D6611">
        <w:t>3)</w:t>
      </w:r>
      <w:r w:rsidRPr="007D6611">
        <w:tab/>
        <w:t>przeprowadzenia rozmowy kwalifikacyjnej,</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20k</w:t>
      </w:r>
      <w:r w:rsidR="00DB7432">
        <w:t xml:space="preserve"> ust.</w:t>
      </w:r>
      <w:r w:rsidR="008C569B">
        <w:t xml:space="preserve"> </w:t>
      </w:r>
      <w:r w:rsidR="00C91CED" w:rsidRPr="007D6611">
        <w:t>5</w:t>
      </w:r>
      <w:r w:rsidR="008C569B">
        <w:t xml:space="preserve"> </w:t>
      </w:r>
    </w:p>
    <w:p w:rsidR="00540234" w:rsidRPr="007D6611" w:rsidRDefault="001C1C41" w:rsidP="00540234">
      <w:pPr>
        <w:pStyle w:val="ZCZWSPPKTzmczciwsppktartykuempunktem"/>
      </w:pPr>
      <w:r>
        <w:t xml:space="preserve">– </w:t>
      </w:r>
      <w:r w:rsidR="00540234" w:rsidRPr="007D6611">
        <w:t xml:space="preserve">biorąc pod uwagę terminy określone przez </w:t>
      </w:r>
      <w:r w:rsidR="00371E8C">
        <w:t xml:space="preserve">właściwego </w:t>
      </w:r>
      <w:r w:rsidR="00540234" w:rsidRPr="007D6611">
        <w:t>kuratora oświaty zgodnie</w:t>
      </w:r>
      <w:r w:rsidR="00DB7432" w:rsidRPr="007D6611">
        <w:t xml:space="preserve"> z</w:t>
      </w:r>
      <w:r>
        <w:t> </w:t>
      </w:r>
      <w:r w:rsidR="00DB7432">
        <w:t>ust.</w:t>
      </w:r>
      <w:r>
        <w:t> </w:t>
      </w:r>
      <w:r w:rsidR="00DB7432" w:rsidRPr="007D6611">
        <w:t>1</w:t>
      </w:r>
      <w:r w:rsidR="00DB7432">
        <w:t xml:space="preserve"> pkt</w:t>
      </w:r>
      <w:r w:rsidR="008C569B">
        <w:t xml:space="preserve"> </w:t>
      </w:r>
      <w:r w:rsidR="00540234" w:rsidRPr="007D6611">
        <w:t>2.</w:t>
      </w:r>
    </w:p>
    <w:p w:rsidR="00983458" w:rsidRPr="007D6611" w:rsidRDefault="00DD65CD" w:rsidP="00983458">
      <w:pPr>
        <w:pStyle w:val="ZUSTzmustartykuempunktem"/>
      </w:pPr>
      <w:r w:rsidRPr="007D6611">
        <w:t>3</w:t>
      </w:r>
      <w:r w:rsidR="00983458" w:rsidRPr="007D6611">
        <w:t xml:space="preserve">. Organ prowadzący </w:t>
      </w:r>
      <w:r w:rsidR="000E1E04" w:rsidRPr="007D6611">
        <w:t xml:space="preserve">publiczne </w:t>
      </w:r>
      <w:r w:rsidR="00983458" w:rsidRPr="007D6611">
        <w:t xml:space="preserve">przedszkole, </w:t>
      </w:r>
      <w:r w:rsidR="000E1E04" w:rsidRPr="007D6611">
        <w:t xml:space="preserve">publiczną </w:t>
      </w:r>
      <w:r w:rsidR="00983458" w:rsidRPr="007D6611">
        <w:t xml:space="preserve">inną formę wychowania przedszkolnego, </w:t>
      </w:r>
      <w:r w:rsidR="004D51AD" w:rsidRPr="007D6611">
        <w:t xml:space="preserve">publiczną </w:t>
      </w:r>
      <w:r w:rsidR="00983458" w:rsidRPr="007D6611">
        <w:t>szkołę podstawową</w:t>
      </w:r>
      <w:r w:rsidR="00C91CED" w:rsidRPr="007D6611">
        <w:t xml:space="preserve"> i</w:t>
      </w:r>
      <w:r w:rsidR="008C569B">
        <w:t xml:space="preserve"> </w:t>
      </w:r>
      <w:r w:rsidR="004D51AD" w:rsidRPr="007D6611">
        <w:t xml:space="preserve">publiczne </w:t>
      </w:r>
      <w:r w:rsidR="00983458" w:rsidRPr="007D6611">
        <w:t>gimnazjum do końca stycznia podaje do publicznej wiadomości kryteria brane pod uwagę</w:t>
      </w:r>
      <w:r w:rsidR="00C91CED" w:rsidRPr="007D6611">
        <w:t xml:space="preserve"> w</w:t>
      </w:r>
      <w:r w:rsidR="008C569B">
        <w:t xml:space="preserve"> </w:t>
      </w:r>
      <w:r w:rsidR="00983458" w:rsidRPr="007D6611">
        <w:t xml:space="preserve">postępowaniu rekrutacyjnym </w:t>
      </w:r>
      <w:r w:rsidR="000B4C85">
        <w:t xml:space="preserve">i postępowaniu uzupełniającym </w:t>
      </w:r>
      <w:r w:rsidR="00983458" w:rsidRPr="007D6611">
        <w:t>oraz dokumenty niezbędne do potwierdzenia tych kryteriów,</w:t>
      </w:r>
      <w:r w:rsidR="00C91CED" w:rsidRPr="007D6611">
        <w:t xml:space="preserve"> a</w:t>
      </w:r>
      <w:r w:rsidR="008C569B">
        <w:t xml:space="preserve"> </w:t>
      </w:r>
      <w:r w:rsidR="00983458" w:rsidRPr="007D6611">
        <w:t>także liczbę punktów możliwą do uzyskania za poszczególne kryteria, zgodn</w:t>
      </w:r>
      <w:r w:rsidR="00942933" w:rsidRPr="007D6611">
        <w:t>i</w:t>
      </w:r>
      <w:r w:rsidR="00983458" w:rsidRPr="007D6611">
        <w:t>e</w:t>
      </w:r>
      <w:r w:rsidR="00DB7432" w:rsidRPr="007D6611">
        <w:t xml:space="preserve"> z</w:t>
      </w:r>
      <w:r w:rsidR="008C569B">
        <w:t xml:space="preserve"> </w:t>
      </w:r>
      <w:r w:rsidR="00DB7432">
        <w:t>art.</w:t>
      </w:r>
      <w:r w:rsidR="008C569B">
        <w:t xml:space="preserve"> </w:t>
      </w:r>
      <w:r w:rsidR="00983458" w:rsidRPr="007D6611">
        <w:t>20c</w:t>
      </w:r>
      <w:r w:rsidR="00DB7432">
        <w:t xml:space="preserve"> ust.</w:t>
      </w:r>
      <w:r w:rsidR="008C569B">
        <w:t xml:space="preserve"> </w:t>
      </w:r>
      <w:r w:rsidR="00983458" w:rsidRPr="007D6611">
        <w:t>4−</w:t>
      </w:r>
      <w:r w:rsidR="00DB7432" w:rsidRPr="007D6611">
        <w:t>6</w:t>
      </w:r>
      <w:r w:rsidR="00DB7432">
        <w:t xml:space="preserve"> i</w:t>
      </w:r>
      <w:r w:rsidR="008C569B">
        <w:t xml:space="preserve"> </w:t>
      </w:r>
      <w:r w:rsidR="00DB7432">
        <w:t>art.</w:t>
      </w:r>
      <w:r w:rsidR="008C569B">
        <w:t xml:space="preserve"> </w:t>
      </w:r>
      <w:r w:rsidR="00983458" w:rsidRPr="007D6611">
        <w:t>20e</w:t>
      </w:r>
      <w:r w:rsidR="00DB7432">
        <w:t xml:space="preserve"> ust.</w:t>
      </w:r>
      <w:r w:rsidR="008C569B">
        <w:t xml:space="preserve"> </w:t>
      </w:r>
      <w:r w:rsidR="00DB7432" w:rsidRPr="007D6611">
        <w:t>3</w:t>
      </w:r>
      <w:r w:rsidR="00DB7432">
        <w:t xml:space="preserve"> i</w:t>
      </w:r>
      <w:r w:rsidR="008C569B">
        <w:t xml:space="preserve"> </w:t>
      </w:r>
      <w:r w:rsidR="00983458" w:rsidRPr="007D6611">
        <w:t>4.</w:t>
      </w:r>
    </w:p>
    <w:p w:rsidR="00540234" w:rsidRPr="007D6611" w:rsidRDefault="00DD65CD" w:rsidP="008C569B">
      <w:pPr>
        <w:pStyle w:val="ZUSTzmustartykuempunktem"/>
        <w:keepNext/>
      </w:pPr>
      <w:r w:rsidRPr="007D6611">
        <w:t>4</w:t>
      </w:r>
      <w:r w:rsidR="00540234" w:rsidRPr="007D6611">
        <w:t xml:space="preserve">. Dyrektor </w:t>
      </w:r>
      <w:r w:rsidR="00C5604B" w:rsidRPr="007D6611">
        <w:t xml:space="preserve">publicznej </w:t>
      </w:r>
      <w:r w:rsidR="00540234" w:rsidRPr="007D6611">
        <w:t>szkoły do końca lutego</w:t>
      </w:r>
      <w:r w:rsidR="001C05D2" w:rsidRPr="007D6611">
        <w:t>,</w:t>
      </w:r>
      <w:r w:rsidR="00DB7432" w:rsidRPr="007D6611">
        <w:t xml:space="preserve"> a</w:t>
      </w:r>
      <w:r w:rsidR="008C569B">
        <w:t xml:space="preserve"> </w:t>
      </w:r>
      <w:r w:rsidR="00DB7432" w:rsidRPr="007D6611">
        <w:t>w</w:t>
      </w:r>
      <w:r w:rsidR="008C569B">
        <w:t xml:space="preserve"> </w:t>
      </w:r>
      <w:r w:rsidR="001C05D2" w:rsidRPr="007D6611">
        <w:t>przypadku publicznych szkół, w</w:t>
      </w:r>
      <w:r w:rsidR="008C569B">
        <w:t xml:space="preserve"> </w:t>
      </w:r>
      <w:r w:rsidR="001C05D2" w:rsidRPr="007D6611">
        <w:t>których zajęcia dydaktyczno</w:t>
      </w:r>
      <w:r w:rsidR="001C1C41">
        <w:t>-</w:t>
      </w:r>
      <w:r w:rsidR="001C05D2" w:rsidRPr="007D6611">
        <w:t>wychowawcze rozpoczynają się w</w:t>
      </w:r>
      <w:r w:rsidR="008C569B">
        <w:t xml:space="preserve"> </w:t>
      </w:r>
      <w:r w:rsidR="001C05D2" w:rsidRPr="007D6611">
        <w:t xml:space="preserve">pierwszym powszednim dniu lutego – do końca września, </w:t>
      </w:r>
      <w:r w:rsidR="00540234" w:rsidRPr="007D6611">
        <w:t>podaje do publicznej wiadomości odpowiednio</w:t>
      </w:r>
      <w:r w:rsidR="009163CA" w:rsidRPr="007D6611">
        <w:t xml:space="preserve"> informację o</w:t>
      </w:r>
      <w:r w:rsidR="00540234" w:rsidRPr="007D6611">
        <w:t>:</w:t>
      </w:r>
    </w:p>
    <w:p w:rsidR="00540234" w:rsidRPr="007D6611" w:rsidRDefault="00540234" w:rsidP="00540234">
      <w:pPr>
        <w:pStyle w:val="ZPKTzmpktartykuempunktem"/>
      </w:pPr>
      <w:r w:rsidRPr="007D6611">
        <w:t>1)</w:t>
      </w:r>
      <w:r w:rsidRPr="007D6611">
        <w:tab/>
        <w:t>język</w:t>
      </w:r>
      <w:r w:rsidR="009163CA" w:rsidRPr="007D6611">
        <w:t>u</w:t>
      </w:r>
      <w:r w:rsidRPr="007D6611">
        <w:t xml:space="preserve"> obcy</w:t>
      </w:r>
      <w:r w:rsidR="009163CA" w:rsidRPr="007D6611">
        <w:t>m</w:t>
      </w:r>
      <w:r w:rsidRPr="007D6611">
        <w:t>, który jest językiem nauczania albo drugim językiem nauczania</w:t>
      </w:r>
      <w:r w:rsidR="00C91CED" w:rsidRPr="007D6611">
        <w:t xml:space="preserve"> w</w:t>
      </w:r>
      <w:r w:rsidR="001C1C41">
        <w:t> </w:t>
      </w:r>
      <w:r w:rsidRPr="007D6611">
        <w:t>danej szkole lub oddziale,</w:t>
      </w:r>
      <w:r w:rsidR="00C91CED" w:rsidRPr="007D6611">
        <w:t xml:space="preserve">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Pr="007D6611">
        <w:t>7b</w:t>
      </w:r>
      <w:r w:rsidR="00DB7432">
        <w:t xml:space="preserve"> ust.</w:t>
      </w:r>
      <w:r w:rsidR="008C569B">
        <w:t xml:space="preserve"> </w:t>
      </w:r>
      <w:r w:rsidR="00DB7432" w:rsidRPr="007D6611">
        <w:t>1</w:t>
      </w:r>
      <w:r w:rsidR="00DB7432">
        <w:t xml:space="preserve"> i</w:t>
      </w:r>
      <w:r w:rsidR="008C569B">
        <w:t xml:space="preserve"> </w:t>
      </w:r>
      <w:r w:rsidRPr="007D6611">
        <w:t>1c,</w:t>
      </w:r>
      <w:r w:rsidR="00DB7432">
        <w:t xml:space="preserve"> art.</w:t>
      </w:r>
      <w:r w:rsidR="008C569B">
        <w:t xml:space="preserve"> </w:t>
      </w:r>
      <w:r w:rsidRPr="007D6611">
        <w:t>20i</w:t>
      </w:r>
      <w:r w:rsidR="00DB7432">
        <w:t xml:space="preserve"> ust.</w:t>
      </w:r>
      <w:r w:rsidR="008C569B">
        <w:t xml:space="preserve"> </w:t>
      </w:r>
      <w:r w:rsidR="00DB7432" w:rsidRPr="007D6611">
        <w:t>1</w:t>
      </w:r>
      <w:r w:rsidR="00DB7432">
        <w:t xml:space="preserve"> i</w:t>
      </w:r>
      <w:r w:rsidR="001C1C41">
        <w:t> </w:t>
      </w:r>
      <w:r w:rsidR="00DB7432">
        <w:t>art.</w:t>
      </w:r>
      <w:r w:rsidR="008C569B">
        <w:t xml:space="preserve"> </w:t>
      </w:r>
      <w:r w:rsidRPr="007D6611">
        <w:t>20j</w:t>
      </w:r>
      <w:r w:rsidR="00DB7432">
        <w:t xml:space="preserve"> ust.</w:t>
      </w:r>
      <w:r w:rsidR="008C569B">
        <w:t xml:space="preserve"> </w:t>
      </w:r>
      <w:r w:rsidRPr="007D6611">
        <w:t>1;</w:t>
      </w:r>
    </w:p>
    <w:p w:rsidR="00540234" w:rsidRPr="007D6611" w:rsidRDefault="00540234" w:rsidP="00540234">
      <w:pPr>
        <w:pStyle w:val="ZPKTzmpktartykuempunktem"/>
      </w:pPr>
      <w:r w:rsidRPr="007D6611">
        <w:t>2)</w:t>
      </w:r>
      <w:r w:rsidRPr="007D6611">
        <w:tab/>
        <w:t>sporcie,</w:t>
      </w:r>
      <w:r w:rsidR="00C91CED" w:rsidRPr="007D6611">
        <w:t xml:space="preserve"> w</w:t>
      </w:r>
      <w:r w:rsidR="008C569B">
        <w:t xml:space="preserve"> </w:t>
      </w:r>
      <w:r w:rsidRPr="007D6611">
        <w:t>którym odbywa się szkolenie</w:t>
      </w:r>
      <w:r w:rsidR="00C91CED" w:rsidRPr="007D6611">
        <w:t xml:space="preserve"> </w:t>
      </w:r>
      <w:r w:rsidR="005442E5" w:rsidRPr="007D6611">
        <w:t xml:space="preserve">sportowe </w:t>
      </w:r>
      <w:r w:rsidR="00C91CED" w:rsidRPr="007D6611">
        <w:t>w</w:t>
      </w:r>
      <w:r w:rsidR="008C569B">
        <w:t xml:space="preserve"> </w:t>
      </w:r>
      <w:r w:rsidRPr="007D6611">
        <w:t>danej szkole lub danym oddziale,</w:t>
      </w:r>
      <w:r w:rsidR="00C91CED" w:rsidRPr="007D6611">
        <w:t xml:space="preserve">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Pr="007D6611">
        <w:t>20h</w:t>
      </w:r>
      <w:r w:rsidR="00DB7432">
        <w:t xml:space="preserve"> ust.</w:t>
      </w:r>
      <w:r w:rsidR="008C569B">
        <w:t xml:space="preserve"> </w:t>
      </w:r>
      <w:r w:rsidR="00DB7432" w:rsidRPr="007D6611">
        <w:t>1</w:t>
      </w:r>
      <w:r w:rsidR="00DB7432">
        <w:t xml:space="preserve"> i</w:t>
      </w:r>
      <w:r w:rsidR="008C569B">
        <w:t xml:space="preserve"> </w:t>
      </w:r>
      <w:r w:rsidRPr="007D6611">
        <w:t>4;</w:t>
      </w:r>
    </w:p>
    <w:p w:rsidR="00540234" w:rsidRPr="007D6611" w:rsidRDefault="00540234" w:rsidP="00540234">
      <w:pPr>
        <w:pStyle w:val="ZPKTzmpktartykuempunktem"/>
      </w:pPr>
      <w:r w:rsidRPr="007D6611">
        <w:t>3)</w:t>
      </w:r>
      <w:r w:rsidRPr="007D6611">
        <w:tab/>
        <w:t>obowiązkow</w:t>
      </w:r>
      <w:r w:rsidR="009163CA" w:rsidRPr="007D6611">
        <w:t>ych</w:t>
      </w:r>
      <w:r w:rsidRPr="007D6611">
        <w:t xml:space="preserve"> zajęcia</w:t>
      </w:r>
      <w:r w:rsidR="009163CA" w:rsidRPr="007D6611">
        <w:t>ch</w:t>
      </w:r>
      <w:r w:rsidRPr="007D6611">
        <w:t xml:space="preserve"> edukacyjn</w:t>
      </w:r>
      <w:r w:rsidR="009163CA" w:rsidRPr="007D6611">
        <w:t>ych</w:t>
      </w:r>
      <w:r w:rsidRPr="007D6611">
        <w:t>,</w:t>
      </w:r>
      <w:r w:rsidR="00C91CED" w:rsidRPr="007D6611">
        <w:t xml:space="preserve"> </w:t>
      </w:r>
      <w:r w:rsidR="00DE019E" w:rsidRPr="007D6611">
        <w:t>o</w:t>
      </w:r>
      <w:r w:rsidR="008C569B">
        <w:t xml:space="preserve"> </w:t>
      </w:r>
      <w:r w:rsidR="00DE019E" w:rsidRPr="007D6611">
        <w:t>których mowa</w:t>
      </w:r>
      <w:r w:rsidR="00DB7432" w:rsidRPr="007D6611">
        <w:t xml:space="preserve"> w</w:t>
      </w:r>
      <w:r w:rsidR="008C569B">
        <w:t xml:space="preserve"> </w:t>
      </w:r>
      <w:r w:rsidR="00DB7432">
        <w:t>art.</w:t>
      </w:r>
      <w:r w:rsidR="008C569B">
        <w:t xml:space="preserve"> </w:t>
      </w:r>
      <w:r w:rsidR="00DE019E" w:rsidRPr="007D6611">
        <w:t>20f</w:t>
      </w:r>
      <w:r w:rsidR="00DB7432">
        <w:t xml:space="preserve"> ust.</w:t>
      </w:r>
      <w:r w:rsidR="008C569B">
        <w:t xml:space="preserve"> </w:t>
      </w:r>
      <w:r w:rsidR="00DB7432" w:rsidRPr="007D6611">
        <w:t>2</w:t>
      </w:r>
      <w:r w:rsidR="00DB7432">
        <w:t xml:space="preserve"> pkt</w:t>
      </w:r>
      <w:r w:rsidR="008C569B">
        <w:t xml:space="preserve"> </w:t>
      </w:r>
      <w:r w:rsidR="00DE019E" w:rsidRPr="007D6611">
        <w:t>2,</w:t>
      </w:r>
      <w:r w:rsidR="00DB7432">
        <w:t xml:space="preserve"> art.</w:t>
      </w:r>
      <w:r w:rsidR="008C569B">
        <w:t xml:space="preserve"> </w:t>
      </w:r>
      <w:r w:rsidR="00DE019E" w:rsidRPr="007D6611">
        <w:t>20h</w:t>
      </w:r>
      <w:r w:rsidR="00DB7432">
        <w:t xml:space="preserve"> ust.</w:t>
      </w:r>
      <w:r w:rsidR="008C569B">
        <w:t xml:space="preserve"> </w:t>
      </w:r>
      <w:r w:rsidR="00DB7432" w:rsidRPr="007D6611">
        <w:t>6</w:t>
      </w:r>
      <w:r w:rsidR="00DB7432">
        <w:t xml:space="preserve"> pkt</w:t>
      </w:r>
      <w:r w:rsidR="008C569B">
        <w:t xml:space="preserve"> </w:t>
      </w:r>
      <w:r w:rsidR="00DB7432" w:rsidRPr="007D6611">
        <w:t>3</w:t>
      </w:r>
      <w:r w:rsidR="00DB7432">
        <w:t xml:space="preserve"> i</w:t>
      </w:r>
      <w:r w:rsidR="008C569B">
        <w:t xml:space="preserve"> </w:t>
      </w:r>
      <w:r w:rsidR="00DB7432">
        <w:t>art.</w:t>
      </w:r>
      <w:r w:rsidR="008C569B">
        <w:t xml:space="preserve"> </w:t>
      </w:r>
      <w:r w:rsidR="00DE019E" w:rsidRPr="007D6611">
        <w:t>20j</w:t>
      </w:r>
      <w:r w:rsidR="00DB7432">
        <w:t xml:space="preserve"> ust.</w:t>
      </w:r>
      <w:r w:rsidR="008C569B">
        <w:t xml:space="preserve"> </w:t>
      </w:r>
      <w:r w:rsidR="00DB7432" w:rsidRPr="007D6611">
        <w:t>2</w:t>
      </w:r>
      <w:r w:rsidR="00DB7432">
        <w:t xml:space="preserve"> pkt</w:t>
      </w:r>
      <w:r w:rsidR="008C569B">
        <w:t xml:space="preserve"> </w:t>
      </w:r>
      <w:r w:rsidR="00DE019E" w:rsidRPr="007D6611">
        <w:t xml:space="preserve">3, </w:t>
      </w:r>
      <w:r w:rsidR="00C91CED" w:rsidRPr="007D6611">
        <w:t>z</w:t>
      </w:r>
      <w:r w:rsidR="008C569B">
        <w:t xml:space="preserve"> </w:t>
      </w:r>
      <w:r w:rsidRPr="007D6611">
        <w:t>których oceny wymienione na świadectwie ukończenia gimnazjum</w:t>
      </w:r>
      <w:r w:rsidR="00C91CED" w:rsidRPr="007D6611">
        <w:t xml:space="preserve"> </w:t>
      </w:r>
      <w:r w:rsidRPr="007D6611">
        <w:t>będą brane pod uwagę</w:t>
      </w:r>
      <w:r w:rsidR="00C91CED" w:rsidRPr="007D6611">
        <w:t xml:space="preserve"> w</w:t>
      </w:r>
      <w:r w:rsidR="008C569B">
        <w:t xml:space="preserve"> </w:t>
      </w:r>
      <w:r w:rsidRPr="007D6611">
        <w:t>postępowaniu rekrutacyjnym do szkoły ponadgimnazjalnej,</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7b</w:t>
      </w:r>
      <w:r w:rsidR="00DB7432">
        <w:t xml:space="preserve"> ust.</w:t>
      </w:r>
      <w:r w:rsidR="008C569B">
        <w:t xml:space="preserve"> </w:t>
      </w:r>
      <w:r w:rsidRPr="007D6611">
        <w:t>1c,</w:t>
      </w:r>
      <w:r w:rsidR="00DB7432">
        <w:t xml:space="preserve"> art.</w:t>
      </w:r>
      <w:r w:rsidR="001C1C41">
        <w:t> </w:t>
      </w:r>
      <w:r w:rsidRPr="007D6611">
        <w:t>20f</w:t>
      </w:r>
      <w:r w:rsidR="00DB7432">
        <w:t xml:space="preserve"> ust.</w:t>
      </w:r>
      <w:r w:rsidR="008C569B">
        <w:t xml:space="preserve"> </w:t>
      </w:r>
      <w:r w:rsidRPr="007D6611">
        <w:t>1,</w:t>
      </w:r>
      <w:r w:rsidR="00DB7432">
        <w:t xml:space="preserve"> art.</w:t>
      </w:r>
      <w:r w:rsidR="008C569B">
        <w:t xml:space="preserve"> </w:t>
      </w:r>
      <w:r w:rsidRPr="007D6611">
        <w:t>20h</w:t>
      </w:r>
      <w:r w:rsidR="00DB7432">
        <w:t xml:space="preserve"> ust.</w:t>
      </w:r>
      <w:r w:rsidR="008C569B">
        <w:t xml:space="preserve"> </w:t>
      </w:r>
      <w:r w:rsidR="00DB7432" w:rsidRPr="007D6611">
        <w:t>4</w:t>
      </w:r>
      <w:r w:rsidR="00DB7432">
        <w:t xml:space="preserve"> i</w:t>
      </w:r>
      <w:r w:rsidR="008C569B">
        <w:t xml:space="preserve"> </w:t>
      </w:r>
      <w:r w:rsidR="00DB7432">
        <w:t>art.</w:t>
      </w:r>
      <w:r w:rsidR="008C569B">
        <w:t xml:space="preserve"> </w:t>
      </w:r>
      <w:r w:rsidRPr="007D6611">
        <w:t>20j</w:t>
      </w:r>
      <w:r w:rsidR="00DB7432">
        <w:t xml:space="preserve"> ust.</w:t>
      </w:r>
      <w:r w:rsidR="008C569B">
        <w:t xml:space="preserve"> </w:t>
      </w:r>
      <w:r w:rsidRPr="007D6611">
        <w:t>1.</w:t>
      </w:r>
    </w:p>
    <w:p w:rsidR="00147033" w:rsidRPr="007D6611" w:rsidRDefault="00DD65CD" w:rsidP="00147033">
      <w:pPr>
        <w:pStyle w:val="ZUSTzmustartykuempunktem"/>
      </w:pPr>
      <w:r w:rsidRPr="007D6611">
        <w:t>5</w:t>
      </w:r>
      <w:r w:rsidR="00147033" w:rsidRPr="007D6611">
        <w:t>.</w:t>
      </w:r>
      <w:r w:rsidR="00DB7432" w:rsidRPr="007D6611">
        <w:t xml:space="preserve"> W</w:t>
      </w:r>
      <w:r w:rsidR="008C569B">
        <w:t xml:space="preserve"> </w:t>
      </w:r>
      <w:r w:rsidR="00147033" w:rsidRPr="007D6611">
        <w:t xml:space="preserve">przypadku nowo tworzonych </w:t>
      </w:r>
      <w:r w:rsidR="00D60C38" w:rsidRPr="007D6611">
        <w:t xml:space="preserve">publicznych </w:t>
      </w:r>
      <w:r w:rsidR="00147033" w:rsidRPr="007D6611">
        <w:t>przedszkoli</w:t>
      </w:r>
      <w:r w:rsidR="00D60C38" w:rsidRPr="007D6611">
        <w:t>, publicznych innych form wychowania przedszkolnego</w:t>
      </w:r>
      <w:r w:rsidR="00DB7432" w:rsidRPr="007D6611">
        <w:t xml:space="preserve"> i</w:t>
      </w:r>
      <w:r w:rsidR="008C569B">
        <w:t xml:space="preserve"> </w:t>
      </w:r>
      <w:r w:rsidR="00D60C38" w:rsidRPr="007D6611">
        <w:t xml:space="preserve">publicznych </w:t>
      </w:r>
      <w:r w:rsidR="00147033" w:rsidRPr="007D6611">
        <w:t>szkół terminy oraz informacje,</w:t>
      </w:r>
      <w:r w:rsidR="00DB7432" w:rsidRPr="007D6611">
        <w:t xml:space="preserve"> o</w:t>
      </w:r>
      <w:r w:rsidR="001C1C41">
        <w:t> </w:t>
      </w:r>
      <w:r w:rsidR="00147033" w:rsidRPr="007D6611">
        <w:t>których mowa</w:t>
      </w:r>
      <w:r w:rsidR="00DB7432" w:rsidRPr="007D6611">
        <w:t xml:space="preserve"> w</w:t>
      </w:r>
      <w:r w:rsidR="008C569B">
        <w:t xml:space="preserve"> </w:t>
      </w:r>
      <w:r w:rsidR="00DB7432">
        <w:t>ust.</w:t>
      </w:r>
      <w:r w:rsidR="008C569B">
        <w:t xml:space="preserve"> </w:t>
      </w:r>
      <w:r w:rsidR="00147033" w:rsidRPr="007D6611">
        <w:t>2</w:t>
      </w:r>
      <w:r w:rsidR="00147033" w:rsidRPr="007D6611">
        <w:sym w:font="Symbol" w:char="F02D"/>
      </w:r>
      <w:r w:rsidRPr="007D6611">
        <w:t>4</w:t>
      </w:r>
      <w:r w:rsidR="00147033" w:rsidRPr="007D6611">
        <w:t xml:space="preserve">, należy podać do publicznej wiadomości nie później niż do dnia rozpoczęcia </w:t>
      </w:r>
      <w:r w:rsidR="00BD1FF0" w:rsidRPr="007D6611">
        <w:t>składania</w:t>
      </w:r>
      <w:r w:rsidR="00147033" w:rsidRPr="007D6611">
        <w:t xml:space="preserve"> wniosk</w:t>
      </w:r>
      <w:r w:rsidR="00716B11" w:rsidRPr="007D6611">
        <w:t>ów</w:t>
      </w:r>
      <w:r w:rsidR="00DB7432" w:rsidRPr="007D6611">
        <w:t xml:space="preserve"> o</w:t>
      </w:r>
      <w:r w:rsidR="008C569B">
        <w:t xml:space="preserve"> </w:t>
      </w:r>
      <w:r w:rsidR="00147033" w:rsidRPr="007D6611">
        <w:t>przyjęcie odpowiednio do nowo tworzon</w:t>
      </w:r>
      <w:r w:rsidR="00716B11" w:rsidRPr="007D6611">
        <w:t>ych</w:t>
      </w:r>
      <w:r w:rsidR="00147033" w:rsidRPr="007D6611">
        <w:t xml:space="preserve"> </w:t>
      </w:r>
      <w:r w:rsidR="00BD1FF0" w:rsidRPr="007D6611">
        <w:t>publiczn</w:t>
      </w:r>
      <w:r w:rsidR="00716B11" w:rsidRPr="007D6611">
        <w:t>ych</w:t>
      </w:r>
      <w:r w:rsidR="00BD1FF0" w:rsidRPr="007D6611">
        <w:t xml:space="preserve"> </w:t>
      </w:r>
      <w:r w:rsidR="00147033" w:rsidRPr="007D6611">
        <w:t>przedszkol</w:t>
      </w:r>
      <w:r w:rsidR="00716B11" w:rsidRPr="007D6611">
        <w:t>i</w:t>
      </w:r>
      <w:r w:rsidR="00BD1FF0" w:rsidRPr="007D6611">
        <w:t>, publiczn</w:t>
      </w:r>
      <w:r w:rsidR="00716B11" w:rsidRPr="007D6611">
        <w:t>ych</w:t>
      </w:r>
      <w:r w:rsidR="00BD1FF0" w:rsidRPr="007D6611">
        <w:t xml:space="preserve"> inn</w:t>
      </w:r>
      <w:r w:rsidR="00716B11" w:rsidRPr="007D6611">
        <w:t>ych</w:t>
      </w:r>
      <w:r w:rsidR="00BD1FF0" w:rsidRPr="007D6611">
        <w:t xml:space="preserve"> form wychowania przedszkolnego</w:t>
      </w:r>
      <w:r w:rsidR="00147033" w:rsidRPr="007D6611">
        <w:t xml:space="preserve"> lub </w:t>
      </w:r>
      <w:r w:rsidR="00716B11" w:rsidRPr="007D6611">
        <w:t xml:space="preserve">publicznych </w:t>
      </w:r>
      <w:r w:rsidR="00147033" w:rsidRPr="007D6611">
        <w:t>szk</w:t>
      </w:r>
      <w:r w:rsidR="00716B11" w:rsidRPr="007D6611">
        <w:t>ół</w:t>
      </w:r>
      <w:r w:rsidR="00DB7432" w:rsidRPr="007D6611">
        <w:t xml:space="preserve"> w</w:t>
      </w:r>
      <w:r w:rsidR="008C569B">
        <w:t xml:space="preserve"> </w:t>
      </w:r>
      <w:r w:rsidR="001B01A8" w:rsidRPr="007D6611">
        <w:t>postępowaniu rekrutacyjnym albo postępowaniu uzupełniającym</w:t>
      </w:r>
      <w:r w:rsidR="005B28B2" w:rsidRPr="007D6611">
        <w:t>,</w:t>
      </w:r>
      <w:r w:rsidR="001B01A8" w:rsidRPr="007D6611">
        <w:t xml:space="preserve"> </w:t>
      </w:r>
      <w:r w:rsidR="00147033" w:rsidRPr="007D6611">
        <w:t>ustalon</w:t>
      </w:r>
      <w:r w:rsidR="00716B11" w:rsidRPr="007D6611">
        <w:t>ego</w:t>
      </w:r>
      <w:r w:rsidR="00147033" w:rsidRPr="007D6611">
        <w:t xml:space="preserve"> zgodnie</w:t>
      </w:r>
      <w:r w:rsidR="00DB7432" w:rsidRPr="007D6611">
        <w:t xml:space="preserve"> z</w:t>
      </w:r>
      <w:r w:rsidR="008C569B">
        <w:t xml:space="preserve"> </w:t>
      </w:r>
      <w:r w:rsidR="00DB7432">
        <w:t>ust.</w:t>
      </w:r>
      <w:r w:rsidR="008C569B">
        <w:t xml:space="preserve"> </w:t>
      </w:r>
      <w:r w:rsidR="00147033" w:rsidRPr="007D6611">
        <w:t>1.</w:t>
      </w:r>
    </w:p>
    <w:p w:rsidR="00540234" w:rsidRPr="007D6611" w:rsidRDefault="00DD65CD" w:rsidP="00540234">
      <w:pPr>
        <w:pStyle w:val="ZUSTzmustartykuempunktem"/>
      </w:pPr>
      <w:r w:rsidRPr="007D6611">
        <w:lastRenderedPageBreak/>
        <w:t>6</w:t>
      </w:r>
      <w:r w:rsidR="00540234" w:rsidRPr="007D6611">
        <w:t>.</w:t>
      </w:r>
      <w:r w:rsidR="00C91CED" w:rsidRPr="007D6611">
        <w:t xml:space="preserve"> W</w:t>
      </w:r>
      <w:r w:rsidR="008C569B">
        <w:t xml:space="preserve"> </w:t>
      </w:r>
      <w:r w:rsidR="00540234" w:rsidRPr="007D6611">
        <w:t>przypadku wystąpienia na danym terenie stanu nadzwyczajnego, w</w:t>
      </w:r>
      <w:r w:rsidR="001C1C41">
        <w:t> </w:t>
      </w:r>
      <w:r w:rsidR="00540234" w:rsidRPr="007D6611">
        <w:t>szczególności sytuacji zagrażającej życiu lub zdrowiu obywateli, uniemożliwiającego przeprowadzenie postępowania rekrutacyjnego lub postępowania uzupełniającego w</w:t>
      </w:r>
      <w:r w:rsidR="001C1C41">
        <w:t> </w:t>
      </w:r>
      <w:r w:rsidR="00540234" w:rsidRPr="007D6611">
        <w:t>terminach określonych</w:t>
      </w:r>
      <w:r w:rsidR="00DB7432" w:rsidRPr="007D6611">
        <w:t xml:space="preserve"> w</w:t>
      </w:r>
      <w:r w:rsidR="008C569B">
        <w:t xml:space="preserve"> </w:t>
      </w:r>
      <w:r w:rsidR="00DB7432">
        <w:t>ust.</w:t>
      </w:r>
      <w:r w:rsidR="008C569B">
        <w:t xml:space="preserve"> </w:t>
      </w:r>
      <w:r w:rsidR="00540234" w:rsidRPr="007D6611">
        <w:t>1</w:t>
      </w:r>
      <w:r w:rsidR="0085090B" w:rsidRPr="007D6611">
        <w:t>–</w:t>
      </w:r>
      <w:r w:rsidR="00380F33" w:rsidRPr="007D6611">
        <w:t>5</w:t>
      </w:r>
      <w:r w:rsidR="00540234" w:rsidRPr="007D6611">
        <w:t xml:space="preserve">, dyrektor </w:t>
      </w:r>
      <w:r w:rsidR="004925F8">
        <w:t xml:space="preserve">przedszkola, </w:t>
      </w:r>
      <w:r w:rsidR="00540234" w:rsidRPr="007D6611">
        <w:t>szkoły</w:t>
      </w:r>
      <w:r w:rsidR="004925F8">
        <w:t xml:space="preserve"> lub placówki,</w:t>
      </w:r>
      <w:r w:rsidR="00DB7432">
        <w:t xml:space="preserve"> o</w:t>
      </w:r>
      <w:r w:rsidR="008C569B">
        <w:t xml:space="preserve"> </w:t>
      </w:r>
      <w:r w:rsidR="00DE019E">
        <w:t>której mowa</w:t>
      </w:r>
      <w:r w:rsidR="00DB7432">
        <w:t xml:space="preserve"> w</w:t>
      </w:r>
      <w:r w:rsidR="008C569B">
        <w:t xml:space="preserve"> </w:t>
      </w:r>
      <w:r w:rsidR="00DB7432">
        <w:t>art.</w:t>
      </w:r>
      <w:r w:rsidR="008C569B">
        <w:t xml:space="preserve"> </w:t>
      </w:r>
      <w:r w:rsidR="00DB7432">
        <w:t>2 pkt</w:t>
      </w:r>
      <w:r w:rsidR="008C569B">
        <w:t xml:space="preserve"> </w:t>
      </w:r>
      <w:r w:rsidR="005F01A2">
        <w:t>3, 3a</w:t>
      </w:r>
      <w:r w:rsidR="00DB7432">
        <w:t xml:space="preserve"> i</w:t>
      </w:r>
      <w:r w:rsidR="008C569B">
        <w:t xml:space="preserve"> </w:t>
      </w:r>
      <w:r w:rsidR="00DB7432">
        <w:t>7</w:t>
      </w:r>
      <w:r w:rsidR="00D624A8">
        <w:t>,</w:t>
      </w:r>
      <w:r w:rsidR="00DB7432">
        <w:t xml:space="preserve"> w</w:t>
      </w:r>
      <w:r w:rsidR="008C569B">
        <w:t xml:space="preserve"> </w:t>
      </w:r>
      <w:r w:rsidR="00540234" w:rsidRPr="007D6611">
        <w:t>uzgodnieniu</w:t>
      </w:r>
      <w:r w:rsidR="00C91CED" w:rsidRPr="007D6611">
        <w:t xml:space="preserve"> z</w:t>
      </w:r>
      <w:r w:rsidR="008C569B">
        <w:t xml:space="preserve"> </w:t>
      </w:r>
      <w:r w:rsidR="00540234" w:rsidRPr="007D6611">
        <w:t xml:space="preserve">organem prowadzącym ustala terminy </w:t>
      </w:r>
      <w:r w:rsidR="00717C23" w:rsidRPr="007D6611">
        <w:t xml:space="preserve">przeprowadzania </w:t>
      </w:r>
      <w:r w:rsidR="00540234" w:rsidRPr="007D6611">
        <w:t>postępowania rekrutacyjnego</w:t>
      </w:r>
      <w:r w:rsidR="00DB7432" w:rsidRPr="007D6611">
        <w:t xml:space="preserve"> i</w:t>
      </w:r>
      <w:r w:rsidR="008C569B">
        <w:t xml:space="preserve"> </w:t>
      </w:r>
      <w:r w:rsidR="00540234" w:rsidRPr="007D6611">
        <w:t>postępowania uzupełniającego,</w:t>
      </w:r>
      <w:r w:rsidR="00DB7432" w:rsidRPr="007D6611">
        <w:t xml:space="preserve"> w</w:t>
      </w:r>
      <w:r w:rsidR="008C569B">
        <w:t xml:space="preserve"> </w:t>
      </w:r>
      <w:r w:rsidR="009030B9" w:rsidRPr="007D6611">
        <w:t>tym</w:t>
      </w:r>
      <w:r w:rsidR="00540234" w:rsidRPr="007D6611">
        <w:t xml:space="preserve"> terminy składania dokumentów, oraz </w:t>
      </w:r>
      <w:r w:rsidR="00146667" w:rsidRPr="007D6611">
        <w:t>szczegółowe terminy,</w:t>
      </w:r>
      <w:r w:rsidR="00DB7432" w:rsidRPr="007D6611">
        <w:t xml:space="preserve"> o</w:t>
      </w:r>
      <w:r w:rsidR="008C569B">
        <w:t xml:space="preserve"> </w:t>
      </w:r>
      <w:r w:rsidR="00146667" w:rsidRPr="007D6611">
        <w:t>których mowa</w:t>
      </w:r>
      <w:r w:rsidR="00DB7432" w:rsidRPr="007D6611">
        <w:t xml:space="preserve"> w</w:t>
      </w:r>
      <w:r w:rsidR="008C569B">
        <w:t xml:space="preserve"> </w:t>
      </w:r>
      <w:r w:rsidR="00DB7432">
        <w:t>ust.</w:t>
      </w:r>
      <w:r w:rsidR="008C569B">
        <w:t xml:space="preserve"> </w:t>
      </w:r>
      <w:r w:rsidR="00DB7432" w:rsidRPr="007D6611">
        <w:t>2</w:t>
      </w:r>
      <w:r w:rsidR="00DB7432">
        <w:t xml:space="preserve"> i</w:t>
      </w:r>
      <w:r w:rsidR="008C569B">
        <w:t xml:space="preserve"> </w:t>
      </w:r>
      <w:r w:rsidR="00380F33" w:rsidRPr="007D6611">
        <w:t>5,</w:t>
      </w:r>
      <w:r w:rsidR="00DB7432" w:rsidRPr="007D6611">
        <w:t xml:space="preserve"> i</w:t>
      </w:r>
      <w:r w:rsidR="008C569B">
        <w:t xml:space="preserve"> </w:t>
      </w:r>
      <w:r w:rsidR="00540234" w:rsidRPr="007D6611">
        <w:t>podaje je do publicznej wiadomości poprzez umieszczenie</w:t>
      </w:r>
      <w:r w:rsidR="00C91CED" w:rsidRPr="007D6611">
        <w:t xml:space="preserve"> w</w:t>
      </w:r>
      <w:r w:rsidR="008C569B">
        <w:t xml:space="preserve"> </w:t>
      </w:r>
      <w:r w:rsidR="00540234" w:rsidRPr="007D6611">
        <w:t>widocznym miejscu</w:t>
      </w:r>
      <w:r w:rsidR="00C91CED" w:rsidRPr="007D6611">
        <w:t xml:space="preserve"> w</w:t>
      </w:r>
      <w:r w:rsidR="001C1C41">
        <w:t> </w:t>
      </w:r>
      <w:r w:rsidR="00540234" w:rsidRPr="007D6611">
        <w:t xml:space="preserve">siedzibie </w:t>
      </w:r>
      <w:r w:rsidR="000E6456">
        <w:t xml:space="preserve">przedszkola, </w:t>
      </w:r>
      <w:r w:rsidR="00540234" w:rsidRPr="007D6611">
        <w:t xml:space="preserve">szkoły </w:t>
      </w:r>
      <w:r w:rsidR="000E6456">
        <w:t xml:space="preserve">lub placówki </w:t>
      </w:r>
      <w:r w:rsidR="00540234" w:rsidRPr="007D6611">
        <w:t>oraz na jej stronie internetowej.</w:t>
      </w:r>
    </w:p>
    <w:p w:rsidR="00540234" w:rsidRPr="007D6611" w:rsidRDefault="00380F33" w:rsidP="00540234">
      <w:pPr>
        <w:pStyle w:val="ZUSTzmustartykuempunktem"/>
      </w:pPr>
      <w:r w:rsidRPr="007D6611">
        <w:t>7</w:t>
      </w:r>
      <w:r w:rsidR="00540234" w:rsidRPr="007D6611">
        <w:t>. Dyrektor publicznej szkoły, publicznej placówki lub publicznego ośrodka,</w:t>
      </w:r>
      <w:r w:rsidR="00DB7432" w:rsidRPr="007D6611">
        <w:t xml:space="preserve"> o</w:t>
      </w:r>
      <w:r w:rsidR="001C1C41">
        <w:t> </w:t>
      </w:r>
      <w:r w:rsidR="00540234"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00540234" w:rsidRPr="007D6611">
        <w:t>3a, prowadzących kwalifikacyjne kursy zawodowe,</w:t>
      </w:r>
      <w:r w:rsidR="00DB7432" w:rsidRPr="007D6611">
        <w:t xml:space="preserve"> w</w:t>
      </w:r>
      <w:r w:rsidR="001C1C41">
        <w:t> </w:t>
      </w:r>
      <w:r w:rsidR="00540234" w:rsidRPr="007D6611">
        <w:t>uzgodnieniu</w:t>
      </w:r>
      <w:r w:rsidR="00C91CED" w:rsidRPr="007D6611">
        <w:t xml:space="preserve"> z</w:t>
      </w:r>
      <w:r w:rsidR="008C569B">
        <w:t xml:space="preserve"> </w:t>
      </w:r>
      <w:r w:rsidR="00540234" w:rsidRPr="007D6611">
        <w:t>organem prowadzącym, ustala</w:t>
      </w:r>
      <w:r w:rsidR="00C91CED" w:rsidRPr="007D6611">
        <w:t xml:space="preserve"> i</w:t>
      </w:r>
      <w:r w:rsidR="008C569B">
        <w:t xml:space="preserve"> </w:t>
      </w:r>
      <w:r w:rsidR="00540234" w:rsidRPr="007D6611">
        <w:t>podaje do publicznej wiadomości terminy przeprowadzania postępowania rekrutacyjnego na kwalifikacyjne kursy zawodowe,</w:t>
      </w:r>
      <w:r w:rsidR="00C91CED" w:rsidRPr="007D6611">
        <w:t xml:space="preserve"> w</w:t>
      </w:r>
      <w:r w:rsidR="008C569B">
        <w:t xml:space="preserve"> </w:t>
      </w:r>
      <w:r w:rsidR="00540234" w:rsidRPr="007D6611">
        <w:t>tym terminy składania dokumentów.</w:t>
      </w:r>
    </w:p>
    <w:p w:rsidR="004D0F40" w:rsidRPr="007D6611" w:rsidRDefault="00380F33" w:rsidP="00513F72">
      <w:pPr>
        <w:pStyle w:val="ZUSTzmustartykuempunktem"/>
      </w:pPr>
      <w:r w:rsidRPr="007D6611">
        <w:t>8</w:t>
      </w:r>
      <w:r w:rsidR="00540234" w:rsidRPr="007D6611">
        <w:t>. Dyrektor publicznej placówki lub publicznego ośrodka,</w:t>
      </w:r>
      <w:r w:rsidR="00C91CED" w:rsidRPr="007D6611">
        <w:t xml:space="preserve"> o</w:t>
      </w:r>
      <w:r w:rsidR="008C569B">
        <w:t xml:space="preserve"> </w:t>
      </w:r>
      <w:r w:rsidR="00540234"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00540234" w:rsidRPr="007D6611">
        <w:t>3a, prowadzących kształcenie ustawiczne</w:t>
      </w:r>
      <w:r w:rsidR="00C91CED" w:rsidRPr="007D6611">
        <w:t xml:space="preserve"> w</w:t>
      </w:r>
      <w:r w:rsidR="008C569B">
        <w:t xml:space="preserve"> </w:t>
      </w:r>
      <w:r w:rsidR="00540234" w:rsidRPr="007D6611">
        <w:t>formach pozaszkolnych,</w:t>
      </w:r>
      <w:r w:rsidR="00C91CED" w:rsidRPr="007D6611">
        <w:t xml:space="preserve"> w</w:t>
      </w:r>
      <w:r w:rsidR="008C569B">
        <w:t xml:space="preserve"> </w:t>
      </w:r>
      <w:r w:rsidR="00540234" w:rsidRPr="007D6611">
        <w:t>uzgodnieniu</w:t>
      </w:r>
      <w:r w:rsidR="00C91CED" w:rsidRPr="007D6611">
        <w:t xml:space="preserve"> z</w:t>
      </w:r>
      <w:r w:rsidR="008C569B">
        <w:t xml:space="preserve"> </w:t>
      </w:r>
      <w:r w:rsidR="00540234" w:rsidRPr="007D6611">
        <w:t>organem prowadzącym, ustala</w:t>
      </w:r>
      <w:r w:rsidR="00C91CED" w:rsidRPr="007D6611">
        <w:t xml:space="preserve"> i</w:t>
      </w:r>
      <w:r w:rsidR="008C569B">
        <w:t xml:space="preserve"> </w:t>
      </w:r>
      <w:r w:rsidR="00540234" w:rsidRPr="007D6611">
        <w:t xml:space="preserve">podaje do publicznej wiadomości terminy przeprowadzania postępowania rekrutacyjnego na </w:t>
      </w:r>
      <w:r w:rsidR="00E4403D" w:rsidRPr="007D6611">
        <w:t>pozaszkolne formy kształcenia,</w:t>
      </w:r>
      <w:r w:rsidR="009213B3" w:rsidRPr="007D6611">
        <w:t xml:space="preserve"> w</w:t>
      </w:r>
      <w:r w:rsidR="001C1C41">
        <w:t> </w:t>
      </w:r>
      <w:r w:rsidR="00540234" w:rsidRPr="007D6611">
        <w:t>tym terminy składania dokumentów.</w:t>
      </w:r>
    </w:p>
    <w:p w:rsidR="004D0F40" w:rsidRPr="007D6611" w:rsidRDefault="004D0F40" w:rsidP="002535DE">
      <w:pPr>
        <w:pStyle w:val="ZUSTzmustartykuempunktem"/>
      </w:pPr>
      <w:r w:rsidRPr="007D6611">
        <w:t>9.</w:t>
      </w:r>
      <w:r w:rsidR="00DB7432" w:rsidRPr="007D6611">
        <w:t xml:space="preserve"> W</w:t>
      </w:r>
      <w:r w:rsidR="008C569B">
        <w:t xml:space="preserve"> </w:t>
      </w:r>
      <w:r w:rsidRPr="007D6611">
        <w:t>przypadku publicznych szkół policealnych oraz publicznych szkół dla dorosłych komisja rekrutacyjna</w:t>
      </w:r>
      <w:r w:rsidR="00361CAB">
        <w:t>,</w:t>
      </w:r>
      <w:r w:rsidR="00DB7432" w:rsidRPr="007D6611">
        <w:t xml:space="preserve"> w</w:t>
      </w:r>
      <w:r w:rsidR="008C569B">
        <w:t xml:space="preserve"> </w:t>
      </w:r>
      <w:r w:rsidR="00361CAB">
        <w:t>uzgodnieniu</w:t>
      </w:r>
      <w:r w:rsidR="00DB7432">
        <w:t xml:space="preserve"> </w:t>
      </w:r>
      <w:r w:rsidR="00DB7432" w:rsidRPr="007D6611">
        <w:t>z</w:t>
      </w:r>
      <w:r w:rsidR="008C569B">
        <w:t xml:space="preserve"> </w:t>
      </w:r>
      <w:r w:rsidR="0090061E" w:rsidRPr="007D6611">
        <w:t xml:space="preserve">dyrektorem szkoły, </w:t>
      </w:r>
      <w:r w:rsidR="00C831F6" w:rsidRPr="007D6611">
        <w:t>rozpatr</w:t>
      </w:r>
      <w:r w:rsidR="00361CAB">
        <w:t>uje</w:t>
      </w:r>
      <w:r w:rsidR="00DB7432" w:rsidRPr="007D6611">
        <w:t xml:space="preserve"> w</w:t>
      </w:r>
      <w:r w:rsidR="001C1C41">
        <w:t> </w:t>
      </w:r>
      <w:r w:rsidR="007D75DB" w:rsidRPr="007D6611">
        <w:t xml:space="preserve">postępowaniu uzupełniającym </w:t>
      </w:r>
      <w:r w:rsidR="00C831F6" w:rsidRPr="007D6611">
        <w:t>wniosek kandydata złożony</w:t>
      </w:r>
      <w:r w:rsidR="007D75DB" w:rsidRPr="007D6611">
        <w:t xml:space="preserve"> </w:t>
      </w:r>
      <w:r w:rsidR="00C831F6" w:rsidRPr="007D6611">
        <w:t xml:space="preserve">po terminie określonym </w:t>
      </w:r>
      <w:r w:rsidR="0057712A" w:rsidRPr="007D6611">
        <w:t>zgodnie</w:t>
      </w:r>
      <w:r w:rsidR="00DB7432" w:rsidRPr="007D6611">
        <w:t xml:space="preserve"> z</w:t>
      </w:r>
      <w:r w:rsidR="008C569B">
        <w:t xml:space="preserve"> </w:t>
      </w:r>
      <w:r w:rsidR="00DB7432">
        <w:t>ust.</w:t>
      </w:r>
      <w:r w:rsidR="008C569B">
        <w:t xml:space="preserve"> </w:t>
      </w:r>
      <w:r w:rsidR="00DB7432" w:rsidRPr="007D6611">
        <w:t>1</w:t>
      </w:r>
      <w:r w:rsidR="00DB7432">
        <w:t xml:space="preserve"> pkt</w:t>
      </w:r>
      <w:r w:rsidR="008C569B">
        <w:t xml:space="preserve"> </w:t>
      </w:r>
      <w:r w:rsidR="0057712A" w:rsidRPr="007D6611">
        <w:t>2</w:t>
      </w:r>
      <w:r w:rsidR="00361CAB">
        <w:t>, jeżeli szkoła nadal dysponuje wolnymi miejscami</w:t>
      </w:r>
      <w:r w:rsidR="0057712A" w:rsidRPr="007D6611">
        <w:t>.</w:t>
      </w:r>
      <w:r w:rsidR="003F775C">
        <w:t>”</w:t>
      </w:r>
      <w:r w:rsidR="00513F72" w:rsidRPr="007D6611">
        <w:t>;</w:t>
      </w:r>
      <w:r w:rsidR="00540234" w:rsidRPr="007D6611">
        <w:t xml:space="preserve"> </w:t>
      </w:r>
    </w:p>
    <w:p w:rsidR="00983458" w:rsidRPr="007D6611" w:rsidRDefault="00102293" w:rsidP="008C569B">
      <w:pPr>
        <w:pStyle w:val="PKTpunkt"/>
        <w:keepNext/>
      </w:pPr>
      <w:r w:rsidRPr="007D6611">
        <w:t>2</w:t>
      </w:r>
      <w:r w:rsidR="004A3582" w:rsidRPr="007D6611">
        <w:t>3</w:t>
      </w:r>
      <w:r w:rsidR="00983458" w:rsidRPr="007D6611">
        <w:t>)</w:t>
      </w:r>
      <w:r w:rsidR="00AB09AC" w:rsidRPr="007D6611">
        <w:rPr>
          <w:rStyle w:val="Odwoaniedokomentarza"/>
        </w:rPr>
        <w:tab/>
      </w:r>
      <w:r w:rsidR="00983458" w:rsidRPr="007D6611">
        <w:t>po</w:t>
      </w:r>
      <w:r w:rsidR="00DB7432">
        <w:t xml:space="preserve"> art.</w:t>
      </w:r>
      <w:r w:rsidR="008C569B">
        <w:t xml:space="preserve"> </w:t>
      </w:r>
      <w:r w:rsidR="00983458" w:rsidRPr="007D6611">
        <w:t>20zc dodaje się</w:t>
      </w:r>
      <w:r w:rsidR="00DB7432">
        <w:t xml:space="preserve"> art.</w:t>
      </w:r>
      <w:r w:rsidR="008C569B">
        <w:t xml:space="preserve"> </w:t>
      </w:r>
      <w:r w:rsidR="00983458" w:rsidRPr="007D6611">
        <w:t>20zca</w:t>
      </w:r>
      <w:r w:rsidR="00C91CED" w:rsidRPr="007D6611">
        <w:t xml:space="preserve"> w</w:t>
      </w:r>
      <w:r w:rsidR="008C569B">
        <w:t xml:space="preserve"> </w:t>
      </w:r>
      <w:r w:rsidR="00983458" w:rsidRPr="007D6611">
        <w:t>brzmieniu:</w:t>
      </w:r>
    </w:p>
    <w:p w:rsidR="0052472F" w:rsidRPr="007D6611" w:rsidRDefault="003F775C" w:rsidP="001C1C41">
      <w:pPr>
        <w:pStyle w:val="ZARTzmartartykuempunktem"/>
      </w:pPr>
      <w:r>
        <w:t>„</w:t>
      </w:r>
      <w:r w:rsidR="0052472F" w:rsidRPr="007D6611">
        <w:t>Art. 20zca. 1. Postępowanie rekrutacyjne:</w:t>
      </w:r>
    </w:p>
    <w:p w:rsidR="0052472F" w:rsidRPr="007D6611" w:rsidRDefault="0052472F" w:rsidP="0052472F">
      <w:pPr>
        <w:pStyle w:val="ZPKTzmpktartykuempunktem"/>
      </w:pPr>
      <w:r w:rsidRPr="007D6611">
        <w:t>1)</w:t>
      </w:r>
      <w:r w:rsidRPr="007D6611">
        <w:tab/>
        <w:t>do nowo tworzonego publicznego przedszkola, publicznej innej formy wychowania przedszkolnego, publicznej szkoły lub publicznej placówki,</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Pr="007D6611">
        <w:t>7,</w:t>
      </w:r>
    </w:p>
    <w:p w:rsidR="002F6AC6" w:rsidRPr="007D6611" w:rsidRDefault="0052472F" w:rsidP="0052472F">
      <w:pPr>
        <w:pStyle w:val="ZPKTzmpktartykuempunktem"/>
      </w:pPr>
      <w:r w:rsidRPr="007D6611">
        <w:t>2)</w:t>
      </w:r>
      <w:r w:rsidRPr="007D6611">
        <w:tab/>
        <w:t>na zajęcia rozwijające zainteresowania lub rozwijające uzdolnienia organizowane</w:t>
      </w:r>
      <w:r w:rsidR="00C91CED" w:rsidRPr="007D6611">
        <w:t xml:space="preserve"> w</w:t>
      </w:r>
      <w:r w:rsidR="008C569B">
        <w:t xml:space="preserve"> </w:t>
      </w:r>
      <w:r w:rsidRPr="007D6611">
        <w:t>nowo tworzonej publicznej placówce oświatowo</w:t>
      </w:r>
      <w:r w:rsidR="001C1C41">
        <w:t>-</w:t>
      </w:r>
      <w:r w:rsidRPr="007D6611">
        <w:t xml:space="preserve">wychowawczej, </w:t>
      </w:r>
    </w:p>
    <w:p w:rsidR="0052472F" w:rsidRPr="007D6611" w:rsidRDefault="002F6AC6" w:rsidP="008C569B">
      <w:pPr>
        <w:pStyle w:val="ZPKTzmpktartykuempunktem"/>
        <w:keepNext/>
      </w:pPr>
      <w:r w:rsidRPr="007D6611">
        <w:lastRenderedPageBreak/>
        <w:t>3)</w:t>
      </w:r>
      <w:r w:rsidRPr="007D6611">
        <w:tab/>
      </w:r>
      <w:r w:rsidR="0052472F" w:rsidRPr="007D6611">
        <w:t>na kształcenie ustawiczne</w:t>
      </w:r>
      <w:r w:rsidR="00C91CED" w:rsidRPr="007D6611">
        <w:t xml:space="preserve"> w</w:t>
      </w:r>
      <w:r w:rsidR="008C569B">
        <w:t xml:space="preserve"> </w:t>
      </w:r>
      <w:r w:rsidR="0052472F" w:rsidRPr="007D6611">
        <w:t>formach pozaszkolnych lub na kwalifikacyjny kurs zawodowy, prowadzone odpowiednio</w:t>
      </w:r>
      <w:r w:rsidR="00C91CED" w:rsidRPr="007D6611">
        <w:t xml:space="preserve"> w</w:t>
      </w:r>
      <w:r w:rsidR="008C569B">
        <w:t xml:space="preserve"> </w:t>
      </w:r>
      <w:r w:rsidR="0052472F" w:rsidRPr="007D6611">
        <w:t>nowo tworzonej publicznej szkole, publicznej placówce lub publicznym ośrodku,</w:t>
      </w:r>
      <w:r w:rsidR="00C91CED" w:rsidRPr="007D6611">
        <w:t xml:space="preserve"> o</w:t>
      </w:r>
      <w:r w:rsidR="008C569B">
        <w:t xml:space="preserve"> </w:t>
      </w:r>
      <w:r w:rsidR="0052472F"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0052472F" w:rsidRPr="007D6611">
        <w:t>3a</w:t>
      </w:r>
    </w:p>
    <w:p w:rsidR="0052472F" w:rsidRPr="007D6611" w:rsidRDefault="0052472F" w:rsidP="0052472F">
      <w:pPr>
        <w:pStyle w:val="ZCZWSPPKTzmczciwsppktartykuempunktem"/>
      </w:pPr>
      <w:r w:rsidRPr="007D6611">
        <w:sym w:font="Symbol" w:char="F02D"/>
      </w:r>
      <w:r w:rsidR="001C1C41">
        <w:t xml:space="preserve"> </w:t>
      </w:r>
      <w:r w:rsidRPr="007D6611">
        <w:t>przeprowadza komisja rekrutacyjna powołana</w:t>
      </w:r>
      <w:r w:rsidR="00C91CED" w:rsidRPr="007D6611">
        <w:t xml:space="preserve"> w</w:t>
      </w:r>
      <w:r w:rsidR="008C569B">
        <w:t xml:space="preserve"> </w:t>
      </w:r>
      <w:r w:rsidRPr="007D6611">
        <w:t>innym publicznym przedszkolu, publicznej szkole, publicznej placówce lub publicznym ośrodku,</w:t>
      </w:r>
      <w:r w:rsidR="00C91CED" w:rsidRPr="007D6611">
        <w:t xml:space="preserve"> o</w:t>
      </w:r>
      <w:r w:rsidR="008C569B">
        <w:t xml:space="preserve"> </w:t>
      </w:r>
      <w:r w:rsidRPr="007D6611">
        <w:t>których mowa</w:t>
      </w:r>
      <w:r w:rsidR="00DB7432" w:rsidRPr="007D6611">
        <w:t xml:space="preserve"> w</w:t>
      </w:r>
      <w:r w:rsidR="001C1C41">
        <w:t> </w:t>
      </w:r>
      <w:r w:rsidR="00DB7432">
        <w:t>art.</w:t>
      </w:r>
      <w:r w:rsidR="001C1C41">
        <w:t> </w:t>
      </w:r>
      <w:r w:rsidR="00DB7432" w:rsidRPr="007D6611">
        <w:t>2</w:t>
      </w:r>
      <w:r w:rsidR="00DB7432">
        <w:t xml:space="preserve"> pkt</w:t>
      </w:r>
      <w:r w:rsidR="008C569B">
        <w:t xml:space="preserve"> </w:t>
      </w:r>
      <w:r w:rsidRPr="007D6611">
        <w:t>3, 3a</w:t>
      </w:r>
      <w:r w:rsidR="00C91CED" w:rsidRPr="007D6611">
        <w:t xml:space="preserve"> i</w:t>
      </w:r>
      <w:r w:rsidR="008C569B">
        <w:t xml:space="preserve"> </w:t>
      </w:r>
      <w:r w:rsidRPr="007D6611">
        <w:t>7,</w:t>
      </w:r>
      <w:r w:rsidR="00BE1105" w:rsidRPr="007D6611">
        <w:t xml:space="preserve"> prowadzonych</w:t>
      </w:r>
      <w:r w:rsidRPr="007D6611">
        <w:t xml:space="preserve"> przez ten sam organ prowadzący</w:t>
      </w:r>
      <w:r w:rsidR="00DB7432" w:rsidRPr="007D6611">
        <w:t xml:space="preserve"> i</w:t>
      </w:r>
      <w:r w:rsidR="008C569B">
        <w:t xml:space="preserve"> </w:t>
      </w:r>
      <w:r w:rsidR="0095068F" w:rsidRPr="007D6611">
        <w:t>wskazanych przez ten organ</w:t>
      </w:r>
      <w:r w:rsidRPr="007D6611">
        <w:t>.</w:t>
      </w:r>
    </w:p>
    <w:p w:rsidR="0052472F" w:rsidRPr="007D6611" w:rsidRDefault="0052472F" w:rsidP="0052472F">
      <w:pPr>
        <w:pStyle w:val="ZUSTzmustartykuempunktem"/>
      </w:pPr>
      <w:r w:rsidRPr="007D6611">
        <w:t>2. Jeżeli osoba prawna niebędąca jednostką samorządu terytorialnego lub osoba fizyczna, która tworzy publiczne przedszkole, publiczną inną formę wychowania przedszkolnego, publiczną szkołę, publiczną placówkę lub publiczny ośrodek,</w:t>
      </w:r>
      <w:r w:rsidR="00C91CED" w:rsidRPr="007D6611">
        <w:t xml:space="preserve">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Pr="007D6611">
        <w:t>3, 3a</w:t>
      </w:r>
      <w:r w:rsidR="00C91CED" w:rsidRPr="007D6611">
        <w:t xml:space="preserve"> i</w:t>
      </w:r>
      <w:r w:rsidR="008C569B">
        <w:t xml:space="preserve"> </w:t>
      </w:r>
      <w:r w:rsidRPr="007D6611">
        <w:t>7, nie prowadzi innego publicznego przedszkola, publicznej szkoły, publicznej placówki lub publicznego ośrodka,</w:t>
      </w:r>
      <w:r w:rsidR="00C91CED" w:rsidRPr="007D6611">
        <w:t xml:space="preserve">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Pr="007D6611">
        <w:t>3, 3a</w:t>
      </w:r>
      <w:r w:rsidR="00C91CED" w:rsidRPr="007D6611">
        <w:t xml:space="preserve"> i</w:t>
      </w:r>
      <w:r w:rsidR="008C569B">
        <w:t xml:space="preserve"> </w:t>
      </w:r>
      <w:r w:rsidRPr="007D6611">
        <w:t>7, postępowanie rekrutacyjne,</w:t>
      </w:r>
      <w:r w:rsidR="00C91CED" w:rsidRPr="007D6611">
        <w:t xml:space="preserve"> o</w:t>
      </w:r>
      <w:r w:rsidR="008C569B">
        <w:t xml:space="preserve"> </w:t>
      </w:r>
      <w:r w:rsidRPr="007D6611">
        <w:t>którym mowa</w:t>
      </w:r>
      <w:r w:rsidR="00DB7432" w:rsidRPr="007D6611">
        <w:t xml:space="preserve"> w</w:t>
      </w:r>
      <w:r w:rsidR="008C569B">
        <w:t xml:space="preserve"> </w:t>
      </w:r>
      <w:r w:rsidR="00DB7432">
        <w:t>ust.</w:t>
      </w:r>
      <w:r w:rsidR="008C569B">
        <w:t xml:space="preserve"> </w:t>
      </w:r>
      <w:r w:rsidR="005712C1" w:rsidRPr="007D6611">
        <w:t>1</w:t>
      </w:r>
      <w:r w:rsidRPr="007D6611">
        <w:t xml:space="preserve">, przeprowadza komisja rekrutacyjna </w:t>
      </w:r>
      <w:r w:rsidR="005414A1" w:rsidRPr="007D6611">
        <w:t>powołana</w:t>
      </w:r>
      <w:r w:rsidR="00C91CED" w:rsidRPr="007D6611">
        <w:t xml:space="preserve"> w</w:t>
      </w:r>
      <w:r w:rsidR="008C569B">
        <w:t xml:space="preserve"> </w:t>
      </w:r>
      <w:r w:rsidRPr="007D6611">
        <w:t>publicznym przedszkolu, publicznej szkole</w:t>
      </w:r>
      <w:r w:rsidR="00E4403D" w:rsidRPr="007D6611">
        <w:t>,</w:t>
      </w:r>
      <w:r w:rsidRPr="007D6611">
        <w:t xml:space="preserve"> publicznej placówce lub publicznym ośrodku,</w:t>
      </w:r>
      <w:r w:rsidR="00C91CED" w:rsidRPr="007D6611">
        <w:t xml:space="preserve">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Pr="007D6611">
        <w:t>3, 3a</w:t>
      </w:r>
      <w:r w:rsidR="00C91CED" w:rsidRPr="007D6611">
        <w:t xml:space="preserve"> i</w:t>
      </w:r>
      <w:r w:rsidR="008C569B">
        <w:t xml:space="preserve"> </w:t>
      </w:r>
      <w:r w:rsidRPr="007D6611">
        <w:t>7, prowadzon</w:t>
      </w:r>
      <w:r w:rsidR="00E2326D" w:rsidRPr="007D6611">
        <w:t>ych</w:t>
      </w:r>
      <w:r w:rsidRPr="007D6611">
        <w:t xml:space="preserve"> przez jednostkę samorządu terytorialnego, która wydała zezwolenie na założenie publicznego przedszkola, publicznej innej formy wychowania przedszkolnego, publicznej szkoły, publicznej placówki lub publicznego ośrodka,</w:t>
      </w:r>
      <w:r w:rsidR="00C91CED" w:rsidRPr="007D6611">
        <w:t xml:space="preserve"> o</w:t>
      </w:r>
      <w:r w:rsidR="008C569B">
        <w:t xml:space="preserve"> </w:t>
      </w:r>
      <w:r w:rsidRPr="007D6611">
        <w:t>których mowa</w:t>
      </w:r>
      <w:r w:rsidR="00DB7432" w:rsidRPr="007D6611">
        <w:t xml:space="preserve"> w</w:t>
      </w:r>
      <w:r w:rsidR="001C1C41">
        <w:t> </w:t>
      </w:r>
      <w:r w:rsidR="00DB7432">
        <w:t>art.</w:t>
      </w:r>
      <w:r w:rsidR="001C1C41">
        <w:t> </w:t>
      </w:r>
      <w:r w:rsidR="00DB7432" w:rsidRPr="007D6611">
        <w:t>2</w:t>
      </w:r>
      <w:r w:rsidR="00DB7432">
        <w:t xml:space="preserve"> pkt</w:t>
      </w:r>
      <w:r w:rsidR="008C569B">
        <w:t xml:space="preserve"> </w:t>
      </w:r>
      <w:r w:rsidRPr="007D6611">
        <w:t>3, 3a</w:t>
      </w:r>
      <w:r w:rsidR="00C91CED" w:rsidRPr="007D6611">
        <w:t xml:space="preserve"> i</w:t>
      </w:r>
      <w:r w:rsidR="008C569B">
        <w:t xml:space="preserve"> </w:t>
      </w:r>
      <w:r w:rsidRPr="007D6611">
        <w:t>7, wskazan</w:t>
      </w:r>
      <w:r w:rsidR="00411494" w:rsidRPr="007D6611">
        <w:t>ych</w:t>
      </w:r>
      <w:r w:rsidRPr="007D6611">
        <w:t xml:space="preserve"> przez </w:t>
      </w:r>
      <w:r w:rsidR="005F0DE4" w:rsidRPr="007D6611">
        <w:t>organ wykonawczy tej</w:t>
      </w:r>
      <w:r w:rsidRPr="007D6611">
        <w:t xml:space="preserve"> </w:t>
      </w:r>
      <w:r w:rsidR="005F0DE4" w:rsidRPr="007D6611">
        <w:t xml:space="preserve">jednostki </w:t>
      </w:r>
      <w:r w:rsidRPr="007D6611">
        <w:t>samorządu terytorialnego.</w:t>
      </w:r>
    </w:p>
    <w:p w:rsidR="0052472F" w:rsidRPr="007D6611" w:rsidRDefault="0052472F" w:rsidP="0052472F">
      <w:pPr>
        <w:pStyle w:val="ZUSTzmustartykuempunktem"/>
      </w:pPr>
      <w:r w:rsidRPr="007D6611">
        <w:t>3. Czynności dyrektora</w:t>
      </w:r>
      <w:r w:rsidR="00C91CED" w:rsidRPr="007D6611">
        <w:t xml:space="preserve"> w</w:t>
      </w:r>
      <w:r w:rsidR="008C569B">
        <w:t xml:space="preserve"> </w:t>
      </w:r>
      <w:r w:rsidRPr="007D6611">
        <w:t>postępowaniu rekrutacyjnym,</w:t>
      </w:r>
      <w:r w:rsidR="00C91CED" w:rsidRPr="007D6611">
        <w:t xml:space="preserve"> o</w:t>
      </w:r>
      <w:r w:rsidR="008C569B">
        <w:t xml:space="preserve"> </w:t>
      </w:r>
      <w:r w:rsidRPr="007D6611">
        <w:t>którym mowa</w:t>
      </w:r>
      <w:r w:rsidR="00DB7432" w:rsidRPr="007D6611">
        <w:t xml:space="preserve"> w</w:t>
      </w:r>
      <w:r w:rsidR="008C569B">
        <w:t xml:space="preserve"> </w:t>
      </w:r>
      <w:r w:rsidR="00DB7432">
        <w:t>ust.</w:t>
      </w:r>
      <w:r w:rsidR="008C569B">
        <w:t xml:space="preserve"> </w:t>
      </w:r>
      <w:r w:rsidR="00DB7432" w:rsidRPr="007D6611">
        <w:t>1</w:t>
      </w:r>
      <w:r w:rsidR="00DB7432">
        <w:t xml:space="preserve"> i</w:t>
      </w:r>
      <w:r w:rsidR="001C1C41">
        <w:t> </w:t>
      </w:r>
      <w:r w:rsidRPr="007D6611">
        <w:t>2, wykonuje dyrektor publicznego przedszkola, publicznej szkoły, publicznej placówki lub publicznego ośrodka,</w:t>
      </w:r>
      <w:r w:rsidR="00C91CED" w:rsidRPr="007D6611">
        <w:t xml:space="preserve">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Pr="007D6611">
        <w:t>3, 3a</w:t>
      </w:r>
      <w:r w:rsidR="00C91CED" w:rsidRPr="007D6611">
        <w:t xml:space="preserve"> i</w:t>
      </w:r>
      <w:r w:rsidR="008C569B">
        <w:t xml:space="preserve"> </w:t>
      </w:r>
      <w:r w:rsidRPr="007D6611">
        <w:t>7,</w:t>
      </w:r>
      <w:r w:rsidR="00C91CED" w:rsidRPr="007D6611">
        <w:t xml:space="preserve"> w</w:t>
      </w:r>
      <w:r w:rsidR="008C569B">
        <w:t xml:space="preserve"> </w:t>
      </w:r>
      <w:r w:rsidRPr="007D6611">
        <w:t>któr</w:t>
      </w:r>
      <w:r w:rsidR="00C4754F" w:rsidRPr="007D6611">
        <w:t>ych</w:t>
      </w:r>
      <w:r w:rsidRPr="007D6611">
        <w:t xml:space="preserve"> </w:t>
      </w:r>
      <w:r w:rsidR="007B746C" w:rsidRPr="007D6611">
        <w:t xml:space="preserve">została powołana </w:t>
      </w:r>
      <w:r w:rsidRPr="007D6611">
        <w:t xml:space="preserve">komisja rekrutacyjna przeprowadzająca </w:t>
      </w:r>
      <w:r w:rsidR="00032B7E" w:rsidRPr="007D6611">
        <w:t xml:space="preserve">to </w:t>
      </w:r>
      <w:r w:rsidRPr="007D6611">
        <w:t>postępowanie rekrutacyjne</w:t>
      </w:r>
      <w:r w:rsidR="00032B7E" w:rsidRPr="007D6611">
        <w:t>,</w:t>
      </w:r>
      <w:r w:rsidRPr="007D6611">
        <w:t xml:space="preserve"> </w:t>
      </w:r>
      <w:r w:rsidR="00C91CED" w:rsidRPr="007D6611">
        <w:t>w</w:t>
      </w:r>
      <w:r w:rsidR="001C1C41">
        <w:t> </w:t>
      </w:r>
      <w:r w:rsidRPr="007D6611">
        <w:t>uzgodnieniu</w:t>
      </w:r>
      <w:r w:rsidR="00C91CED" w:rsidRPr="007D6611">
        <w:t xml:space="preserve"> z</w:t>
      </w:r>
      <w:r w:rsidR="008C569B">
        <w:t xml:space="preserve"> </w:t>
      </w:r>
      <w:r w:rsidRPr="007D6611">
        <w:t xml:space="preserve">organem prowadzącym </w:t>
      </w:r>
      <w:r w:rsidR="006A22CC" w:rsidRPr="007D6611">
        <w:t xml:space="preserve">nowo tworzone </w:t>
      </w:r>
      <w:r w:rsidRPr="007D6611">
        <w:t>publiczne przedszkole, publiczną szkołę, publiczną placówkę lub</w:t>
      </w:r>
      <w:r w:rsidR="006A22CC" w:rsidRPr="007D6611">
        <w:t xml:space="preserve"> </w:t>
      </w:r>
      <w:r w:rsidRPr="007D6611">
        <w:t>publiczny ośrodek.</w:t>
      </w:r>
      <w:r w:rsidR="003F775C">
        <w:t>”</w:t>
      </w:r>
      <w:r w:rsidRPr="007D6611">
        <w:t>;</w:t>
      </w:r>
    </w:p>
    <w:p w:rsidR="0057221A" w:rsidRPr="007D6611" w:rsidRDefault="009D6132" w:rsidP="008C569B">
      <w:pPr>
        <w:pStyle w:val="PKTpunkt"/>
        <w:keepNext/>
      </w:pPr>
      <w:r w:rsidRPr="007D6611">
        <w:t>2</w:t>
      </w:r>
      <w:r w:rsidR="00DD6EC6" w:rsidRPr="007D6611">
        <w:t>4</w:t>
      </w:r>
      <w:r w:rsidR="0057221A" w:rsidRPr="007D6611">
        <w:t>)</w:t>
      </w:r>
      <w:r w:rsidR="0057221A" w:rsidRPr="007D6611">
        <w:tab/>
        <w:t>w</w:t>
      </w:r>
      <w:r w:rsidR="00DB7432">
        <w:t xml:space="preserve"> art.</w:t>
      </w:r>
      <w:r w:rsidR="008C569B">
        <w:t xml:space="preserve"> </w:t>
      </w:r>
      <w:r w:rsidR="0057221A" w:rsidRPr="007D6611">
        <w:t>20zf</w:t>
      </w:r>
      <w:r w:rsidR="00DB7432">
        <w:t xml:space="preserve"> pkt</w:t>
      </w:r>
      <w:r w:rsidR="008C569B">
        <w:t xml:space="preserve"> </w:t>
      </w:r>
      <w:r w:rsidR="00C91CED" w:rsidRPr="007D6611">
        <w:t>2</w:t>
      </w:r>
      <w:r w:rsidR="008C569B">
        <w:t xml:space="preserve"> </w:t>
      </w:r>
      <w:r w:rsidR="0057221A" w:rsidRPr="007D6611">
        <w:t>otrzymuje brzmienie:</w:t>
      </w:r>
    </w:p>
    <w:p w:rsidR="0057221A" w:rsidRPr="007D6611" w:rsidRDefault="003F775C" w:rsidP="0057221A">
      <w:pPr>
        <w:pStyle w:val="ZPKTzmpktartykuempunktem"/>
      </w:pPr>
      <w:r>
        <w:t>„</w:t>
      </w:r>
      <w:r w:rsidR="0057221A" w:rsidRPr="007D6611">
        <w:t>2)</w:t>
      </w:r>
      <w:r w:rsidR="0057221A" w:rsidRPr="007D6611">
        <w:tab/>
        <w:t>art. 20a</w:t>
      </w:r>
      <w:r w:rsidR="00DB7432">
        <w:t xml:space="preserve"> ust.</w:t>
      </w:r>
      <w:r w:rsidR="008C569B">
        <w:t xml:space="preserve"> </w:t>
      </w:r>
      <w:r w:rsidR="0057221A" w:rsidRPr="007D6611">
        <w:t>3,</w:t>
      </w:r>
      <w:r w:rsidR="00DB7432">
        <w:t xml:space="preserve"> art.</w:t>
      </w:r>
      <w:r w:rsidR="008C569B">
        <w:t xml:space="preserve"> </w:t>
      </w:r>
      <w:r w:rsidR="0057221A" w:rsidRPr="007D6611">
        <w:t>20f</w:t>
      </w:r>
      <w:r w:rsidR="00DB7432">
        <w:t xml:space="preserve"> ust.</w:t>
      </w:r>
      <w:r w:rsidR="008C569B">
        <w:t xml:space="preserve"> </w:t>
      </w:r>
      <w:r w:rsidR="0057221A" w:rsidRPr="007D6611">
        <w:t>5,</w:t>
      </w:r>
      <w:r w:rsidR="00DB7432">
        <w:t xml:space="preserve"> art.</w:t>
      </w:r>
      <w:r w:rsidR="008C569B">
        <w:t xml:space="preserve"> </w:t>
      </w:r>
      <w:r w:rsidR="0057221A" w:rsidRPr="007D6611">
        <w:t>20v,</w:t>
      </w:r>
      <w:r w:rsidR="00DB7432">
        <w:t xml:space="preserve"> art.</w:t>
      </w:r>
      <w:r w:rsidR="008C569B">
        <w:t xml:space="preserve"> </w:t>
      </w:r>
      <w:r w:rsidR="0057221A" w:rsidRPr="007D6611">
        <w:t>20w</w:t>
      </w:r>
      <w:r w:rsidR="00DB7432">
        <w:t xml:space="preserve"> ust.</w:t>
      </w:r>
      <w:r w:rsidR="008C569B">
        <w:t xml:space="preserve"> </w:t>
      </w:r>
      <w:r w:rsidR="0057221A" w:rsidRPr="007D6611">
        <w:t>5,</w:t>
      </w:r>
      <w:r w:rsidR="00DB7432">
        <w:t xml:space="preserve"> art.</w:t>
      </w:r>
      <w:r w:rsidR="008C569B">
        <w:t xml:space="preserve"> </w:t>
      </w:r>
      <w:r w:rsidR="0057221A" w:rsidRPr="007D6611">
        <w:t>20wa</w:t>
      </w:r>
      <w:r w:rsidR="00DB7432">
        <w:t xml:space="preserve"> ust.</w:t>
      </w:r>
      <w:r w:rsidR="008C569B">
        <w:t xml:space="preserve"> </w:t>
      </w:r>
      <w:r w:rsidR="00DB7432" w:rsidRPr="007D6611">
        <w:t>1</w:t>
      </w:r>
      <w:r w:rsidR="00DB7432">
        <w:t xml:space="preserve"> pkt</w:t>
      </w:r>
      <w:r w:rsidR="008C569B">
        <w:t xml:space="preserve"> </w:t>
      </w:r>
      <w:r w:rsidR="0057221A" w:rsidRPr="007D6611">
        <w:t>1,</w:t>
      </w:r>
      <w:r w:rsidR="00DB7432">
        <w:t xml:space="preserve"> ust.</w:t>
      </w:r>
      <w:r w:rsidR="008C569B">
        <w:t xml:space="preserve"> </w:t>
      </w:r>
      <w:r w:rsidR="00DB7432" w:rsidRPr="007D6611">
        <w:t>3</w:t>
      </w:r>
      <w:r w:rsidR="00DB7432">
        <w:t xml:space="preserve"> i</w:t>
      </w:r>
      <w:r>
        <w:t> </w:t>
      </w:r>
      <w:r w:rsidR="00021164" w:rsidRPr="007D6611">
        <w:t>6</w:t>
      </w:r>
      <w:r w:rsidR="0057221A" w:rsidRPr="007D6611">
        <w:t>–</w:t>
      </w:r>
      <w:r w:rsidR="00DB7432" w:rsidRPr="007D6611">
        <w:t>8</w:t>
      </w:r>
      <w:r w:rsidR="00DB7432">
        <w:t xml:space="preserve"> oraz art.</w:t>
      </w:r>
      <w:r w:rsidR="008C569B">
        <w:t xml:space="preserve"> </w:t>
      </w:r>
      <w:r w:rsidR="0057221A" w:rsidRPr="007D6611">
        <w:t>20zca</w:t>
      </w:r>
      <w:r w:rsidR="00DB7432">
        <w:t xml:space="preserve"> ust.</w:t>
      </w:r>
      <w:r w:rsidR="008C569B">
        <w:t xml:space="preserve"> </w:t>
      </w:r>
      <w:r w:rsidR="00DB7432" w:rsidRPr="007D6611">
        <w:t>1</w:t>
      </w:r>
      <w:r w:rsidR="00DB7432">
        <w:t xml:space="preserve"> i</w:t>
      </w:r>
      <w:r w:rsidR="008C569B">
        <w:t xml:space="preserve"> </w:t>
      </w:r>
      <w:r w:rsidR="00C91CED" w:rsidRPr="007D6611">
        <w:t>3</w:t>
      </w:r>
      <w:r w:rsidR="008C569B">
        <w:t xml:space="preserve"> </w:t>
      </w:r>
      <w:r w:rsidR="0057221A" w:rsidRPr="007D6611">
        <w:t>– wykonuje odpowiednio wójt (burmistrz, prezydent miasta), starosta</w:t>
      </w:r>
      <w:r w:rsidR="00605606" w:rsidRPr="007D6611">
        <w:t xml:space="preserve">, </w:t>
      </w:r>
      <w:r w:rsidR="0057221A" w:rsidRPr="007D6611">
        <w:t>marszałek województwa.</w:t>
      </w:r>
      <w:r>
        <w:t>”</w:t>
      </w:r>
      <w:r w:rsidR="0057221A" w:rsidRPr="007D6611">
        <w:t>;</w:t>
      </w:r>
    </w:p>
    <w:p w:rsidR="000355AD" w:rsidRPr="007D6611" w:rsidRDefault="009D6132" w:rsidP="008C569B">
      <w:pPr>
        <w:pStyle w:val="PKTpunkt"/>
        <w:keepNext/>
      </w:pPr>
      <w:r w:rsidRPr="007D6611">
        <w:lastRenderedPageBreak/>
        <w:t>2</w:t>
      </w:r>
      <w:r w:rsidR="00DD6EC6" w:rsidRPr="007D6611">
        <w:t>5</w:t>
      </w:r>
      <w:r w:rsidR="00ED6861" w:rsidRPr="007D6611">
        <w:t>)</w:t>
      </w:r>
      <w:r w:rsidR="00AB09AC" w:rsidRPr="007D6611">
        <w:tab/>
      </w:r>
      <w:r w:rsidR="000355AD" w:rsidRPr="007D6611">
        <w:t>w</w:t>
      </w:r>
      <w:r w:rsidR="00DB7432">
        <w:t xml:space="preserve"> art.</w:t>
      </w:r>
      <w:r w:rsidR="008C569B">
        <w:t xml:space="preserve"> </w:t>
      </w:r>
      <w:r w:rsidR="000355AD" w:rsidRPr="007D6611">
        <w:t>22ae:</w:t>
      </w:r>
    </w:p>
    <w:p w:rsidR="000355AD" w:rsidRPr="007D6611" w:rsidRDefault="000355AD" w:rsidP="008C569B">
      <w:pPr>
        <w:pStyle w:val="LITlitera"/>
        <w:keepNext/>
      </w:pPr>
      <w:r w:rsidRPr="007D6611">
        <w:t>a)</w:t>
      </w:r>
      <w:r w:rsidRPr="007D6611">
        <w:tab/>
        <w:t>po</w:t>
      </w:r>
      <w:r w:rsidR="00DB7432">
        <w:t xml:space="preserve"> ust.</w:t>
      </w:r>
      <w:r w:rsidR="008C569B">
        <w:t xml:space="preserve"> </w:t>
      </w:r>
      <w:r w:rsidRPr="007D6611">
        <w:t>1</w:t>
      </w:r>
      <w:r w:rsidR="00C91CED" w:rsidRPr="007D6611">
        <w:t>0</w:t>
      </w:r>
      <w:r w:rsidR="008C569B">
        <w:t xml:space="preserve"> </w:t>
      </w:r>
      <w:r w:rsidRPr="007D6611">
        <w:t>dodaje się</w:t>
      </w:r>
      <w:r w:rsidR="00DB7432">
        <w:t xml:space="preserve"> ust.</w:t>
      </w:r>
      <w:r w:rsidR="008C569B">
        <w:t xml:space="preserve"> </w:t>
      </w:r>
      <w:r w:rsidRPr="007D6611">
        <w:t>10a–10c</w:t>
      </w:r>
      <w:r w:rsidR="00C91CED" w:rsidRPr="007D6611">
        <w:t xml:space="preserve"> w</w:t>
      </w:r>
      <w:r w:rsidR="008C569B">
        <w:t xml:space="preserve"> </w:t>
      </w:r>
      <w:r w:rsidRPr="007D6611">
        <w:t>brzmieniu:</w:t>
      </w:r>
    </w:p>
    <w:p w:rsidR="00A849E2" w:rsidRDefault="003F775C" w:rsidP="008C569B">
      <w:pPr>
        <w:pStyle w:val="ZLITUSTzmustliter"/>
        <w:keepNext/>
      </w:pPr>
      <w:r>
        <w:t>„</w:t>
      </w:r>
      <w:r w:rsidR="00ED6861" w:rsidRPr="007D6611">
        <w:t>10a.</w:t>
      </w:r>
      <w:r w:rsidR="009D053E">
        <w:t xml:space="preserve"> </w:t>
      </w:r>
      <w:r w:rsidR="00ED6861" w:rsidRPr="007D6611">
        <w:t>Jeżeli</w:t>
      </w:r>
      <w:r w:rsidR="00C91CED" w:rsidRPr="007D6611">
        <w:t xml:space="preserve"> w</w:t>
      </w:r>
      <w:r w:rsidR="008C569B">
        <w:t xml:space="preserve"> </w:t>
      </w:r>
      <w:r w:rsidR="00ED6861" w:rsidRPr="007D6611">
        <w:t>ciągu roku szkolnego istnieje konieczność zakupu dodatkowych kompletów podręczników, materiałów edukacyjnych lub materiałów ćwiczeniowych, dostosowanych do potrzeb edukacyjnych</w:t>
      </w:r>
      <w:r w:rsidR="00C91CED" w:rsidRPr="007D6611">
        <w:t xml:space="preserve"> i</w:t>
      </w:r>
      <w:r w:rsidR="008C569B">
        <w:t xml:space="preserve"> </w:t>
      </w:r>
      <w:r w:rsidR="00ED6861" w:rsidRPr="007D6611">
        <w:t>możliwości psychofizycznych uczniów niepełnosprawnych,</w:t>
      </w:r>
      <w:r w:rsidR="00C91CED" w:rsidRPr="007D6611">
        <w:t xml:space="preserve"> w</w:t>
      </w:r>
      <w:r w:rsidR="008C569B">
        <w:t xml:space="preserve"> </w:t>
      </w:r>
      <w:r w:rsidR="00ED6861" w:rsidRPr="007D6611">
        <w:t>wyniku</w:t>
      </w:r>
      <w:r w:rsidR="00A849E2">
        <w:t>:</w:t>
      </w:r>
    </w:p>
    <w:p w:rsidR="00A849E2" w:rsidRDefault="003F775C" w:rsidP="009D053E">
      <w:pPr>
        <w:pStyle w:val="ZLITPKTzmpktliter"/>
      </w:pPr>
      <w:r>
        <w:t>1)</w:t>
      </w:r>
      <w:r w:rsidR="00A849E2">
        <w:tab/>
      </w:r>
      <w:r w:rsidR="00ED6861" w:rsidRPr="007D6611">
        <w:t>dostarczenia do szkoły orzeczenia</w:t>
      </w:r>
      <w:r w:rsidR="00C91CED" w:rsidRPr="007D6611">
        <w:t xml:space="preserve"> o</w:t>
      </w:r>
      <w:r w:rsidR="008C569B">
        <w:t xml:space="preserve"> </w:t>
      </w:r>
      <w:r w:rsidR="00ED6861" w:rsidRPr="007D6611">
        <w:t>potrzebie kształcenia specjalnego ucznia,</w:t>
      </w:r>
      <w:r w:rsidR="00C91CED" w:rsidRPr="007D6611">
        <w:t xml:space="preserve"> a</w:t>
      </w:r>
      <w:r w:rsidR="008C569B">
        <w:t xml:space="preserve"> </w:t>
      </w:r>
      <w:r w:rsidR="00ED6861" w:rsidRPr="007D6611">
        <w:t>środki</w:t>
      </w:r>
      <w:r w:rsidR="00C91CED" w:rsidRPr="007D6611">
        <w:t xml:space="preserve"> z</w:t>
      </w:r>
      <w:r w:rsidR="008C569B">
        <w:t xml:space="preserve"> </w:t>
      </w:r>
      <w:r w:rsidR="00ED6861" w:rsidRPr="007D6611">
        <w:t>przekazanej dotacji celowej nie pokryją kosztu zakupu tych kompletów</w:t>
      </w:r>
      <w:r w:rsidR="009D053E">
        <w:t>,</w:t>
      </w:r>
      <w:r w:rsidR="003E2078" w:rsidRPr="007D6611">
        <w:t xml:space="preserve"> lub </w:t>
      </w:r>
    </w:p>
    <w:p w:rsidR="00A849E2" w:rsidRDefault="003F775C" w:rsidP="008C569B">
      <w:pPr>
        <w:pStyle w:val="ZLITPKTzmpktliter"/>
        <w:keepNext/>
      </w:pPr>
      <w:r>
        <w:t>2)</w:t>
      </w:r>
      <w:r>
        <w:tab/>
      </w:r>
      <w:r w:rsidR="003E2078" w:rsidRPr="007D6611">
        <w:t>braku możliwości uzyskania tego kompletu</w:t>
      </w:r>
      <w:r w:rsidR="00C91CED" w:rsidRPr="007D6611">
        <w:t xml:space="preserve"> z</w:t>
      </w:r>
      <w:r w:rsidR="008C569B">
        <w:t xml:space="preserve"> </w:t>
      </w:r>
      <w:r w:rsidR="003E2078" w:rsidRPr="007D6611">
        <w:t>innej szkoły</w:t>
      </w:r>
      <w:r w:rsidR="00C91CED" w:rsidRPr="007D6611">
        <w:t xml:space="preserve"> w</w:t>
      </w:r>
      <w:r w:rsidR="008C569B">
        <w:t xml:space="preserve"> </w:t>
      </w:r>
      <w:r w:rsidR="003E2078" w:rsidRPr="007D6611">
        <w:t>drodze przekazania, zgodnie</w:t>
      </w:r>
      <w:r w:rsidR="00DB7432" w:rsidRPr="007D6611">
        <w:t xml:space="preserve"> z</w:t>
      </w:r>
      <w:r w:rsidR="008C569B">
        <w:t xml:space="preserve"> </w:t>
      </w:r>
      <w:r w:rsidR="00DB7432">
        <w:t>art.</w:t>
      </w:r>
      <w:r w:rsidR="008C569B">
        <w:t xml:space="preserve"> </w:t>
      </w:r>
      <w:r w:rsidR="003E2078" w:rsidRPr="007D6611">
        <w:t>22ak</w:t>
      </w:r>
      <w:r w:rsidR="00DB7432">
        <w:t xml:space="preserve"> ust.</w:t>
      </w:r>
      <w:r w:rsidR="008C569B">
        <w:t xml:space="preserve"> </w:t>
      </w:r>
      <w:r w:rsidR="003E2078" w:rsidRPr="007D6611">
        <w:t>6</w:t>
      </w:r>
      <w:r w:rsidR="00ED6861" w:rsidRPr="007D6611">
        <w:t xml:space="preserve"> </w:t>
      </w:r>
    </w:p>
    <w:p w:rsidR="00ED6861" w:rsidRPr="007D6611" w:rsidRDefault="00A849E2" w:rsidP="00F03D58">
      <w:pPr>
        <w:pStyle w:val="ZLITCZWSPPKTzmczciwsppktliter"/>
      </w:pPr>
      <w:r>
        <w:t xml:space="preserve">– </w:t>
      </w:r>
      <w:r w:rsidR="00ED6861" w:rsidRPr="007D6611">
        <w:t>koszt zakupu brakujących kompletów podręczników, materiałów edukacyjnych lub materiałów ćwiczeniowych jest refundowany ze środków dotacji celowej przekazanej na kolejny rok szkolny.</w:t>
      </w:r>
    </w:p>
    <w:p w:rsidR="00ED6861" w:rsidRPr="007D6611" w:rsidRDefault="003F775C" w:rsidP="008C569B">
      <w:pPr>
        <w:pStyle w:val="ZLITUSTzmustliter"/>
        <w:keepNext/>
      </w:pPr>
      <w:r>
        <w:t xml:space="preserve">10b. </w:t>
      </w:r>
      <w:r w:rsidR="00ED6861" w:rsidRPr="007D6611">
        <w:t>Jeżeli</w:t>
      </w:r>
      <w:r w:rsidR="00C91CED" w:rsidRPr="007D6611">
        <w:t xml:space="preserve"> w</w:t>
      </w:r>
      <w:r w:rsidR="008C569B">
        <w:t xml:space="preserve"> </w:t>
      </w:r>
      <w:r w:rsidR="00ED6861" w:rsidRPr="007D6611">
        <w:t>latach szkolnych następujących po roku,</w:t>
      </w:r>
      <w:r w:rsidR="00C91CED" w:rsidRPr="007D6611">
        <w:t xml:space="preserve"> w</w:t>
      </w:r>
      <w:r w:rsidR="008C569B">
        <w:t xml:space="preserve"> </w:t>
      </w:r>
      <w:r w:rsidR="00ED6861" w:rsidRPr="007D6611">
        <w:t>którym udzielono dotacji celowej, na wszystkich uczniów danej klasy, na wyposażenie:</w:t>
      </w:r>
    </w:p>
    <w:p w:rsidR="00ED6861" w:rsidRPr="007D6611" w:rsidRDefault="00ED6861" w:rsidP="00ED6861">
      <w:pPr>
        <w:pStyle w:val="ZLITPKTzmpktliter"/>
      </w:pPr>
      <w:r w:rsidRPr="007D6611">
        <w:t>1)</w:t>
      </w:r>
      <w:r w:rsidRPr="007D6611">
        <w:tab/>
        <w:t>klas IV–VI szkoły podstawowej oraz szkół artystycznych realizujących kształcenie ogólne</w:t>
      </w:r>
      <w:r w:rsidR="00C91CED" w:rsidRPr="007D6611">
        <w:t xml:space="preserve"> w</w:t>
      </w:r>
      <w:r w:rsidR="008C569B">
        <w:t xml:space="preserve"> </w:t>
      </w:r>
      <w:r w:rsidRPr="007D6611">
        <w:t>zakresie klas IV–VI szkoły podstawowej,</w:t>
      </w:r>
    </w:p>
    <w:p w:rsidR="00ED6861" w:rsidRPr="007D6611" w:rsidRDefault="00ED6861" w:rsidP="008C569B">
      <w:pPr>
        <w:pStyle w:val="ZLITPKTzmpktliter"/>
        <w:keepNext/>
      </w:pPr>
      <w:r w:rsidRPr="007D6611">
        <w:t>2)</w:t>
      </w:r>
      <w:r w:rsidRPr="007D6611">
        <w:tab/>
        <w:t>gimnazjum oraz szkół artystycznych realizujących kształcenie ogólne</w:t>
      </w:r>
      <w:r w:rsidR="00C91CED" w:rsidRPr="007D6611">
        <w:t xml:space="preserve"> w</w:t>
      </w:r>
      <w:r w:rsidR="003F775C">
        <w:t> </w:t>
      </w:r>
      <w:r w:rsidRPr="007D6611">
        <w:t>zakresie gimnazjum</w:t>
      </w:r>
    </w:p>
    <w:p w:rsidR="00ED6861" w:rsidRPr="007D6611" w:rsidRDefault="003F775C" w:rsidP="00ED6861">
      <w:pPr>
        <w:pStyle w:val="ZLITCZWSPPKTzmczciwsppktliter"/>
      </w:pPr>
      <w:r>
        <w:t xml:space="preserve">– </w:t>
      </w:r>
      <w:r w:rsidR="00ED6861" w:rsidRPr="007D6611">
        <w:t>istnieje konieczność zapewnienia</w:t>
      </w:r>
      <w:r w:rsidR="00D349E1" w:rsidRPr="007D6611">
        <w:t>, ze względu na zdiagnozowany stopień zaawansowania znajomości danego języka obcego nowożytnego</w:t>
      </w:r>
      <w:r w:rsidR="00ED6861" w:rsidRPr="007D6611">
        <w:t xml:space="preserve"> </w:t>
      </w:r>
      <w:r w:rsidR="00D349E1" w:rsidRPr="007D6611">
        <w:t xml:space="preserve">uczniów kolejnych roczników tych klas, </w:t>
      </w:r>
      <w:r w:rsidR="00ED6861" w:rsidRPr="007D6611">
        <w:t xml:space="preserve">podręczników lub materiałów edukacyjnych do danego języka obcego nowożytnego innych </w:t>
      </w:r>
      <w:r w:rsidR="001A06B5" w:rsidRPr="007D6611">
        <w:t xml:space="preserve">pod względem poziomu zaawansowania </w:t>
      </w:r>
      <w:r w:rsidR="00ED6861" w:rsidRPr="007D6611">
        <w:t xml:space="preserve">niż zakupione ze środków dotacji celowej, koszt zakupu </w:t>
      </w:r>
      <w:r w:rsidR="003514FB" w:rsidRPr="007D6611">
        <w:t xml:space="preserve">tych </w:t>
      </w:r>
      <w:r w:rsidR="00ED6861" w:rsidRPr="007D6611">
        <w:t>brakujących podręczników lub materiałów edukacyjnych jest refundowany ze środków dotacji celowej przekazanej na kolejny rok szkolny. Koszt zapewnienia podręczników lub materiałów edukacyjnych do danego języka obcego nowożytnego dostosowanych do stopnia zaawansowania znajomości danego języka obcego nowożytnego jest refundowany do wysokości 2</w:t>
      </w:r>
      <w:r w:rsidR="00C91CED" w:rsidRPr="007D6611">
        <w:t>5</w:t>
      </w:r>
      <w:r w:rsidR="008C569B">
        <w:t xml:space="preserve"> </w:t>
      </w:r>
      <w:r w:rsidR="00ED6861" w:rsidRPr="007D6611">
        <w:t>zł na ucznia, uwzględniając koszty obsługi zadania,</w:t>
      </w:r>
      <w:r w:rsidR="00C91CED" w:rsidRPr="007D6611">
        <w:t xml:space="preserve"> o</w:t>
      </w:r>
      <w:r w:rsidR="008C569B">
        <w:t xml:space="preserve"> </w:t>
      </w:r>
      <w:r w:rsidR="00ED6861" w:rsidRPr="007D6611">
        <w:t>których mowa</w:t>
      </w:r>
      <w:r w:rsidR="00DB7432" w:rsidRPr="007D6611">
        <w:t xml:space="preserve"> w</w:t>
      </w:r>
      <w:r w:rsidR="008C569B">
        <w:t xml:space="preserve"> </w:t>
      </w:r>
      <w:r w:rsidR="00DB7432">
        <w:t>ust.</w:t>
      </w:r>
      <w:r w:rsidR="008C569B">
        <w:t xml:space="preserve"> </w:t>
      </w:r>
      <w:r w:rsidR="00ED6861" w:rsidRPr="007D6611">
        <w:t>15.</w:t>
      </w:r>
    </w:p>
    <w:p w:rsidR="000355AD" w:rsidRPr="007D6611" w:rsidRDefault="000355AD" w:rsidP="000355AD">
      <w:pPr>
        <w:pStyle w:val="ZLITUSTzmustliter"/>
      </w:pPr>
      <w:r w:rsidRPr="007D6611">
        <w:t>10c</w:t>
      </w:r>
      <w:r w:rsidR="00ED6861" w:rsidRPr="007D6611">
        <w:t>.</w:t>
      </w:r>
      <w:r w:rsidR="003F775C">
        <w:t xml:space="preserve"> </w:t>
      </w:r>
      <w:r w:rsidRPr="007D6611">
        <w:t>W przypadku podręczników lub materiałów edukacyjnych,</w:t>
      </w:r>
      <w:r w:rsidR="00C91CED"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Pr="007D6611">
        <w:t>10b, dostosowanych do potrzeb edukacyjnych</w:t>
      </w:r>
      <w:r w:rsidR="00C91CED" w:rsidRPr="007D6611">
        <w:t xml:space="preserve"> i</w:t>
      </w:r>
      <w:r w:rsidR="008C569B">
        <w:t xml:space="preserve"> </w:t>
      </w:r>
      <w:r w:rsidRPr="007D6611">
        <w:t xml:space="preserve">możliwości </w:t>
      </w:r>
      <w:r w:rsidRPr="007D6611">
        <w:lastRenderedPageBreak/>
        <w:t>psychofizycznych uczniów niepełnosprawnych, koszt zapewnienia tych podręczników lub materiałów edukacyjnych jest refundowany do kwoty,</w:t>
      </w:r>
      <w:r w:rsidR="00C91CED" w:rsidRPr="007D6611">
        <w:t xml:space="preserve"> o</w:t>
      </w:r>
      <w:r w:rsidR="008C569B">
        <w:t xml:space="preserve"> </w:t>
      </w:r>
      <w:r w:rsidRPr="007D6611">
        <w:t>której mowa</w:t>
      </w:r>
      <w:r w:rsidR="00DB7432" w:rsidRPr="007D6611">
        <w:t xml:space="preserve"> w</w:t>
      </w:r>
      <w:r w:rsidR="008C569B">
        <w:t xml:space="preserve"> </w:t>
      </w:r>
      <w:r w:rsidR="00DB7432">
        <w:t>ust.</w:t>
      </w:r>
      <w:r w:rsidR="008C569B">
        <w:t xml:space="preserve"> </w:t>
      </w:r>
      <w:r w:rsidRPr="007D6611">
        <w:t>10b,</w:t>
      </w:r>
      <w:r w:rsidR="00C91CED" w:rsidRPr="007D6611">
        <w:t xml:space="preserve"> z</w:t>
      </w:r>
      <w:r w:rsidR="008C569B">
        <w:t xml:space="preserve"> </w:t>
      </w:r>
      <w:r w:rsidRPr="007D6611">
        <w:t>uwzględnieniem</w:t>
      </w:r>
      <w:r w:rsidR="00DB7432">
        <w:t xml:space="preserve"> ust.</w:t>
      </w:r>
      <w:r w:rsidR="008C569B">
        <w:t xml:space="preserve"> </w:t>
      </w:r>
      <w:r w:rsidRPr="007D6611">
        <w:t>5a.</w:t>
      </w:r>
      <w:r w:rsidR="003F775C">
        <w:t>”</w:t>
      </w:r>
      <w:r w:rsidRPr="007D6611">
        <w:t>,</w:t>
      </w:r>
    </w:p>
    <w:p w:rsidR="000355AD" w:rsidRPr="007D6611" w:rsidRDefault="000355AD" w:rsidP="008C569B">
      <w:pPr>
        <w:pStyle w:val="LITlitera"/>
        <w:keepNext/>
      </w:pPr>
      <w:r w:rsidRPr="007D6611">
        <w:t>b)</w:t>
      </w:r>
      <w:r w:rsidRPr="007D6611">
        <w:tab/>
        <w:t>ust. 1</w:t>
      </w:r>
      <w:r w:rsidR="00C91CED" w:rsidRPr="007D6611">
        <w:t>1</w:t>
      </w:r>
      <w:r w:rsidR="008C569B">
        <w:t xml:space="preserve"> </w:t>
      </w:r>
      <w:r w:rsidRPr="007D6611">
        <w:t>otrzymuje brzmienie:</w:t>
      </w:r>
    </w:p>
    <w:p w:rsidR="00ED6861" w:rsidRPr="007D6611" w:rsidRDefault="003F775C" w:rsidP="00ED6861">
      <w:pPr>
        <w:pStyle w:val="ZLITUSTzmustliter"/>
      </w:pPr>
      <w:r>
        <w:t xml:space="preserve">„11. </w:t>
      </w:r>
      <w:r w:rsidR="00ED6861" w:rsidRPr="007D6611">
        <w:t>Dotacja celowa może być wykorzystana także na pokrycie kosztu drukowania</w:t>
      </w:r>
      <w:r w:rsidR="00C91CED" w:rsidRPr="007D6611">
        <w:t xml:space="preserve"> i</w:t>
      </w:r>
      <w:r w:rsidR="008C569B">
        <w:t xml:space="preserve"> </w:t>
      </w:r>
      <w:r w:rsidR="00ED6861" w:rsidRPr="007D6611">
        <w:t>powielania podręczników, materiałów edukacyjnych</w:t>
      </w:r>
      <w:r w:rsidR="00C91CED" w:rsidRPr="007D6611">
        <w:t xml:space="preserve"> i</w:t>
      </w:r>
      <w:r w:rsidR="008C569B">
        <w:t xml:space="preserve"> </w:t>
      </w:r>
      <w:r w:rsidR="00ED6861" w:rsidRPr="007D6611">
        <w:t>materiałów ćwiczeniowych</w:t>
      </w:r>
      <w:r w:rsidR="00C91CED" w:rsidRPr="007D6611">
        <w:t xml:space="preserve"> w</w:t>
      </w:r>
      <w:r w:rsidR="008C569B">
        <w:t xml:space="preserve"> </w:t>
      </w:r>
      <w:r w:rsidR="00ED6861" w:rsidRPr="007D6611">
        <w:t>celach dydaktycznych lub na zakup urządzeń umożliwiających drukowanie lub powielanie tych podręczników</w:t>
      </w:r>
      <w:r w:rsidR="00C91CED" w:rsidRPr="007D6611">
        <w:t xml:space="preserve"> i</w:t>
      </w:r>
      <w:r w:rsidR="008C569B">
        <w:t xml:space="preserve"> </w:t>
      </w:r>
      <w:r w:rsidR="00ED6861" w:rsidRPr="007D6611">
        <w:t>materiałów,</w:t>
      </w:r>
      <w:r w:rsidR="00C91CED" w:rsidRPr="007D6611">
        <w:t xml:space="preserve"> a</w:t>
      </w:r>
      <w:r w:rsidR="008C569B">
        <w:t xml:space="preserve"> </w:t>
      </w:r>
      <w:r w:rsidR="00C91CED" w:rsidRPr="007D6611">
        <w:t>w</w:t>
      </w:r>
      <w:r w:rsidR="008C569B">
        <w:t xml:space="preserve"> </w:t>
      </w:r>
      <w:r w:rsidR="00ED6861" w:rsidRPr="007D6611">
        <w:t>przypadku uczniów niepełnosprawnych objętych kształceniem specjalnym –</w:t>
      </w:r>
      <w:r w:rsidR="00C42E70" w:rsidRPr="007D6611">
        <w:t xml:space="preserve"> </w:t>
      </w:r>
      <w:r w:rsidR="00ED6861" w:rsidRPr="007D6611">
        <w:t>także na zakup sprzętu lub oprogramowania umożliwiającego odczyt podręczników, materiałów edukacyjnych lub materiałów ćwiczeniowych</w:t>
      </w:r>
      <w:r w:rsidR="00C91CED" w:rsidRPr="007D6611">
        <w:t xml:space="preserve"> w</w:t>
      </w:r>
      <w:r w:rsidR="008C569B">
        <w:t xml:space="preserve"> </w:t>
      </w:r>
      <w:r w:rsidR="00040340" w:rsidRPr="007D6611">
        <w:t xml:space="preserve">postaci </w:t>
      </w:r>
      <w:r w:rsidR="00ED6861" w:rsidRPr="007D6611">
        <w:t>elektronicznej.</w:t>
      </w:r>
      <w:r>
        <w:t>”</w:t>
      </w:r>
      <w:r w:rsidR="00ED6861" w:rsidRPr="007D6611">
        <w:t>;</w:t>
      </w:r>
    </w:p>
    <w:p w:rsidR="00ED6861" w:rsidRPr="007D6611" w:rsidRDefault="00040340" w:rsidP="008C569B">
      <w:pPr>
        <w:pStyle w:val="PKTpunkt"/>
        <w:keepNext/>
      </w:pPr>
      <w:r w:rsidRPr="007D6611">
        <w:t>2</w:t>
      </w:r>
      <w:r w:rsidR="00DD6EC6" w:rsidRPr="007D6611">
        <w:t>6</w:t>
      </w:r>
      <w:r w:rsidR="00BC5E4D" w:rsidRPr="007D6611">
        <w:t>)</w:t>
      </w:r>
      <w:r w:rsidR="00AB09AC" w:rsidRPr="007D6611">
        <w:tab/>
      </w:r>
      <w:r w:rsidR="00ED6861" w:rsidRPr="007D6611">
        <w:t>w</w:t>
      </w:r>
      <w:r w:rsidR="00DB7432">
        <w:t xml:space="preserve"> art.</w:t>
      </w:r>
      <w:r w:rsidR="008C569B">
        <w:t xml:space="preserve"> </w:t>
      </w:r>
      <w:r w:rsidR="00ED6861" w:rsidRPr="007D6611">
        <w:t>22ak dodaje się</w:t>
      </w:r>
      <w:r w:rsidR="00DB7432">
        <w:t xml:space="preserve"> ust.</w:t>
      </w:r>
      <w:r w:rsidR="008C569B">
        <w:t xml:space="preserve"> </w:t>
      </w:r>
      <w:r w:rsidR="00DB7432" w:rsidRPr="007D6611">
        <w:t>7</w:t>
      </w:r>
      <w:r w:rsidR="00DB7432">
        <w:t xml:space="preserve"> w</w:t>
      </w:r>
      <w:r w:rsidR="008C569B">
        <w:t xml:space="preserve"> </w:t>
      </w:r>
      <w:r w:rsidR="00ED6861" w:rsidRPr="007D6611">
        <w:t>brzmieniu:</w:t>
      </w:r>
    </w:p>
    <w:p w:rsidR="00ED6861" w:rsidRDefault="003F775C" w:rsidP="00ED6861">
      <w:pPr>
        <w:pStyle w:val="ZUSTzmustartykuempunktem"/>
      </w:pPr>
      <w:r>
        <w:t xml:space="preserve">„7. </w:t>
      </w:r>
      <w:r w:rsidR="00ED6861" w:rsidRPr="007D6611">
        <w:t>Koszty przekazania podręczników lub materiałów edukacyjnych,</w:t>
      </w:r>
      <w:r w:rsidR="00C91CED" w:rsidRPr="007D6611">
        <w:t xml:space="preserve"> o</w:t>
      </w:r>
      <w:r w:rsidR="008C569B">
        <w:t xml:space="preserve"> </w:t>
      </w:r>
      <w:r w:rsidR="00ED6861" w:rsidRPr="007D6611">
        <w:t>których mowa</w:t>
      </w:r>
      <w:r w:rsidR="00DB7432" w:rsidRPr="007D6611">
        <w:t xml:space="preserve"> w</w:t>
      </w:r>
      <w:r w:rsidR="008C569B">
        <w:t xml:space="preserve"> </w:t>
      </w:r>
      <w:r w:rsidR="00DB7432">
        <w:t>ust.</w:t>
      </w:r>
      <w:r w:rsidR="008C569B">
        <w:t xml:space="preserve"> </w:t>
      </w:r>
      <w:r w:rsidR="00ED6861" w:rsidRPr="007D6611">
        <w:t>6, pokrywa szkoła, która występuje</w:t>
      </w:r>
      <w:r w:rsidR="00C91CED" w:rsidRPr="007D6611">
        <w:t xml:space="preserve"> z</w:t>
      </w:r>
      <w:r w:rsidR="008C569B">
        <w:t xml:space="preserve"> </w:t>
      </w:r>
      <w:r w:rsidR="00ED6861" w:rsidRPr="007D6611">
        <w:t>wnioskiem</w:t>
      </w:r>
      <w:r w:rsidR="00C91CED" w:rsidRPr="007D6611">
        <w:t xml:space="preserve"> o</w:t>
      </w:r>
      <w:r w:rsidR="008C569B">
        <w:t xml:space="preserve"> </w:t>
      </w:r>
      <w:r w:rsidR="00ED6861" w:rsidRPr="007D6611">
        <w:t>przekazanie. Koszty przekazania tych podręczników lub materiałów edukacyjnych mogą być pokryte</w:t>
      </w:r>
      <w:r w:rsidR="00C91CED" w:rsidRPr="007D6611">
        <w:t xml:space="preserve"> z</w:t>
      </w:r>
      <w:r>
        <w:t> </w:t>
      </w:r>
      <w:r w:rsidR="00ED6861" w:rsidRPr="007D6611">
        <w:t>dotacji celowej.</w:t>
      </w:r>
      <w:r>
        <w:t>”</w:t>
      </w:r>
      <w:r w:rsidR="00ED6861" w:rsidRPr="007D6611">
        <w:t>;</w:t>
      </w:r>
    </w:p>
    <w:p w:rsidR="009B13E2" w:rsidRPr="007D6611" w:rsidRDefault="009B13E2" w:rsidP="009B13E2">
      <w:pPr>
        <w:pStyle w:val="PKTpunkt"/>
      </w:pPr>
      <w:r>
        <w:t>27)</w:t>
      </w:r>
      <w:r>
        <w:tab/>
      </w:r>
      <w:r w:rsidR="00521A5D">
        <w:t>użyt</w:t>
      </w:r>
      <w:r w:rsidR="00A17AA0">
        <w:t>y</w:t>
      </w:r>
      <w:r w:rsidR="00521A5D">
        <w:t xml:space="preserve"> </w:t>
      </w:r>
      <w:r>
        <w:t xml:space="preserve">w </w:t>
      </w:r>
      <w:r w:rsidR="00521A5D">
        <w:t xml:space="preserve">art. 22am w ust. 1 w pkt 1, w ust. 2 i 3 oraz w art. 85b w ust. 8 i 9 </w:t>
      </w:r>
      <w:r w:rsidR="00A17AA0">
        <w:t>w różnym przypadku wyraz</w:t>
      </w:r>
      <w:r w:rsidR="004019C4">
        <w:t xml:space="preserve"> </w:t>
      </w:r>
      <w:r w:rsidR="003F775C">
        <w:t>„</w:t>
      </w:r>
      <w:r w:rsidR="007E142A">
        <w:t>urządzenia</w:t>
      </w:r>
      <w:r w:rsidR="003F775C">
        <w:t>”</w:t>
      </w:r>
      <w:r w:rsidR="007E142A">
        <w:t xml:space="preserve"> zastępuje się </w:t>
      </w:r>
      <w:r w:rsidR="00F978C3">
        <w:t xml:space="preserve">użytymi w odpowiednim przypadku </w:t>
      </w:r>
      <w:r w:rsidR="007E142A">
        <w:t>wyrazami</w:t>
      </w:r>
      <w:r w:rsidR="00F978C3">
        <w:t xml:space="preserve"> </w:t>
      </w:r>
      <w:r w:rsidR="003F775C">
        <w:t>„</w:t>
      </w:r>
      <w:r w:rsidR="00F978C3">
        <w:t>urządzenia, sprzęt lub oprogramowanie</w:t>
      </w:r>
      <w:r w:rsidR="003F775C">
        <w:t>”</w:t>
      </w:r>
      <w:r w:rsidR="00E21A10">
        <w:t>;</w:t>
      </w:r>
    </w:p>
    <w:p w:rsidR="00ED6861" w:rsidRPr="007D6611" w:rsidRDefault="00E21A10" w:rsidP="008C569B">
      <w:pPr>
        <w:pStyle w:val="PKTpunkt"/>
        <w:keepNext/>
      </w:pPr>
      <w:r w:rsidRPr="007D6611">
        <w:t>2</w:t>
      </w:r>
      <w:r>
        <w:t>8</w:t>
      </w:r>
      <w:r w:rsidR="00ED6861" w:rsidRPr="007D6611">
        <w:t>)</w:t>
      </w:r>
      <w:r w:rsidR="00AB09AC" w:rsidRPr="007D6611">
        <w:tab/>
      </w:r>
      <w:r w:rsidR="00ED6861" w:rsidRPr="007D6611">
        <w:t>w</w:t>
      </w:r>
      <w:r w:rsidR="00DB7432">
        <w:t xml:space="preserve"> art.</w:t>
      </w:r>
      <w:r w:rsidR="008C569B">
        <w:t xml:space="preserve"> </w:t>
      </w:r>
      <w:r w:rsidR="00ED6861" w:rsidRPr="007D6611">
        <w:t>22as</w:t>
      </w:r>
      <w:r w:rsidR="00DB7432" w:rsidRPr="007D6611">
        <w:t xml:space="preserve"> w</w:t>
      </w:r>
      <w:r w:rsidR="008C569B">
        <w:t xml:space="preserve"> </w:t>
      </w:r>
      <w:r w:rsidR="00DB7432">
        <w:t>ust.</w:t>
      </w:r>
      <w:r w:rsidR="008C569B">
        <w:t xml:space="preserve"> </w:t>
      </w:r>
      <w:r w:rsidR="00DB7432" w:rsidRPr="007D6611">
        <w:t>1</w:t>
      </w:r>
      <w:r w:rsidR="00DB7432">
        <w:t xml:space="preserve"> pkt</w:t>
      </w:r>
      <w:r w:rsidR="008C569B">
        <w:t xml:space="preserve"> </w:t>
      </w:r>
      <w:r w:rsidR="00C91CED" w:rsidRPr="007D6611">
        <w:t>4</w:t>
      </w:r>
      <w:r w:rsidR="008C569B">
        <w:t xml:space="preserve"> </w:t>
      </w:r>
      <w:r w:rsidR="00ED6861" w:rsidRPr="007D6611">
        <w:t>otrzymuje</w:t>
      </w:r>
      <w:r w:rsidR="00BC5E4D" w:rsidRPr="007D6611">
        <w:t xml:space="preserve"> brzmienie:</w:t>
      </w:r>
      <w:r w:rsidR="00752C42" w:rsidRPr="007D6611">
        <w:t xml:space="preserve"> </w:t>
      </w:r>
    </w:p>
    <w:p w:rsidR="00ED6861" w:rsidRPr="007D6611" w:rsidRDefault="00ED6861" w:rsidP="00ED6861">
      <w:pPr>
        <w:pStyle w:val="ZPKTzmpktartykuempunktem"/>
      </w:pPr>
      <w:r w:rsidRPr="007D6611">
        <w:t xml:space="preserve"> </w:t>
      </w:r>
      <w:r w:rsidR="003F775C">
        <w:t>„</w:t>
      </w:r>
      <w:r w:rsidRPr="007D6611">
        <w:t>4)</w:t>
      </w:r>
      <w:r w:rsidRPr="007D6611">
        <w:tab/>
        <w:t>rekomendację instytucji lub</w:t>
      </w:r>
      <w:r w:rsidR="00E56DB1" w:rsidRPr="007D6611">
        <w:t>,</w:t>
      </w:r>
      <w:r w:rsidR="00C91CED" w:rsidRPr="007D6611">
        <w:t xml:space="preserve"> w</w:t>
      </w:r>
      <w:r w:rsidR="008C569B">
        <w:t xml:space="preserve"> </w:t>
      </w:r>
      <w:r w:rsidRPr="007D6611">
        <w:t>przypadku osoby ubiegającej się</w:t>
      </w:r>
      <w:r w:rsidR="00C91CED" w:rsidRPr="007D6611">
        <w:t xml:space="preserve"> o</w:t>
      </w:r>
      <w:r w:rsidR="008C569B">
        <w:t xml:space="preserve"> </w:t>
      </w:r>
      <w:r w:rsidRPr="007D6611">
        <w:t>wpis na listę rzeczoznawców do spraw podręczników przeznaczonych do kształcenia specjalnego</w:t>
      </w:r>
      <w:r w:rsidR="00E56DB1" w:rsidRPr="007D6611">
        <w:t xml:space="preserve">, </w:t>
      </w:r>
      <w:r w:rsidRPr="007D6611">
        <w:t>rekomendację organizacji pozarządowej</w:t>
      </w:r>
      <w:r w:rsidR="00DC2044" w:rsidRPr="007D6611">
        <w:t>,</w:t>
      </w:r>
      <w:r w:rsidR="002C2990" w:rsidRPr="007D6611">
        <w:t xml:space="preserve"> jeżeli statutowa </w:t>
      </w:r>
      <w:r w:rsidRPr="007D6611">
        <w:t xml:space="preserve">działalność tej organizacji obejmuje działalność naukową lub </w:t>
      </w:r>
      <w:r w:rsidR="00DC2044" w:rsidRPr="007D6611">
        <w:t>edukacyjną</w:t>
      </w:r>
      <w:r w:rsidR="002C2990" w:rsidRPr="007D6611">
        <w:t xml:space="preserve"> na rzecz osób niepełnosprawnych</w:t>
      </w:r>
      <w:r w:rsidR="00DC2044" w:rsidRPr="007D6611">
        <w:t>,</w:t>
      </w:r>
      <w:r w:rsidR="002C2990" w:rsidRPr="007D6611">
        <w:t xml:space="preserve"> </w:t>
      </w:r>
      <w:r w:rsidRPr="007D6611">
        <w:t>potwierdzając</w:t>
      </w:r>
      <w:r w:rsidR="005A3FDA" w:rsidRPr="007D6611">
        <w:t>ą</w:t>
      </w:r>
      <w:r w:rsidRPr="007D6611">
        <w:t xml:space="preserve"> posiadanie doświadczenia</w:t>
      </w:r>
      <w:r w:rsidR="00C91CED" w:rsidRPr="007D6611">
        <w:t xml:space="preserve"> i</w:t>
      </w:r>
      <w:r w:rsidR="008C569B">
        <w:t xml:space="preserve"> </w:t>
      </w:r>
      <w:r w:rsidRPr="007D6611">
        <w:t>osiągnięć odpowiednio</w:t>
      </w:r>
      <w:r w:rsidR="00C91CED" w:rsidRPr="007D6611">
        <w:t xml:space="preserve"> w</w:t>
      </w:r>
      <w:r w:rsidR="008C569B">
        <w:t xml:space="preserve"> </w:t>
      </w:r>
      <w:r w:rsidRPr="007D6611">
        <w:t>pracy naukowej, dydaktycznej, artystycznej lub pracy</w:t>
      </w:r>
      <w:r w:rsidR="00C91CED" w:rsidRPr="007D6611">
        <w:t xml:space="preserve"> w</w:t>
      </w:r>
      <w:r w:rsidR="008C569B">
        <w:t xml:space="preserve"> </w:t>
      </w:r>
      <w:r w:rsidRPr="007D6611">
        <w:t>danym zawodzie przez osobę ubiegającą się</w:t>
      </w:r>
      <w:r w:rsidR="00C91CED" w:rsidRPr="007D6611">
        <w:t xml:space="preserve"> o</w:t>
      </w:r>
      <w:r w:rsidR="008C569B">
        <w:t xml:space="preserve"> </w:t>
      </w:r>
      <w:r w:rsidRPr="007D6611">
        <w:t>wpis na listę rzeczoznawców, zapewniających należyte wykonywanie obowiązków rzeczoznawcy do spraw podręczników.</w:t>
      </w:r>
      <w:r w:rsidR="003F775C">
        <w:t>”</w:t>
      </w:r>
      <w:r w:rsidRPr="007D6611">
        <w:t>;</w:t>
      </w:r>
    </w:p>
    <w:p w:rsidR="008647CB" w:rsidRPr="007D6611" w:rsidRDefault="00E21A10" w:rsidP="00AB09AC">
      <w:pPr>
        <w:pStyle w:val="PKTpunkt"/>
      </w:pPr>
      <w:r w:rsidRPr="007D6611">
        <w:t>2</w:t>
      </w:r>
      <w:r>
        <w:t>9</w:t>
      </w:r>
      <w:r w:rsidR="00AB09AC" w:rsidRPr="007D6611">
        <w:t>)</w:t>
      </w:r>
      <w:r w:rsidR="00AB09AC" w:rsidRPr="007D6611">
        <w:tab/>
      </w:r>
      <w:r w:rsidR="008161E0" w:rsidRPr="007D6611">
        <w:t>w</w:t>
      </w:r>
      <w:r w:rsidR="00DB7432">
        <w:t xml:space="preserve"> art.</w:t>
      </w:r>
      <w:r w:rsidR="008C569B">
        <w:t xml:space="preserve"> </w:t>
      </w:r>
      <w:r w:rsidR="008161E0" w:rsidRPr="007D6611">
        <w:t>3</w:t>
      </w:r>
      <w:r w:rsidR="00DB7432" w:rsidRPr="007D6611">
        <w:t>1</w:t>
      </w:r>
      <w:r w:rsidR="00DB7432">
        <w:t xml:space="preserve"> w</w:t>
      </w:r>
      <w:r w:rsidR="008C569B">
        <w:t xml:space="preserve"> </w:t>
      </w:r>
      <w:r w:rsidR="00DB7432">
        <w:t>ust.</w:t>
      </w:r>
      <w:r w:rsidR="008C569B">
        <w:t xml:space="preserve"> </w:t>
      </w:r>
      <w:r w:rsidR="00DB7432" w:rsidRPr="007D6611">
        <w:t>1</w:t>
      </w:r>
      <w:r w:rsidR="00DB7432">
        <w:t xml:space="preserve"> w</w:t>
      </w:r>
      <w:r w:rsidR="008C569B">
        <w:t xml:space="preserve"> </w:t>
      </w:r>
      <w:r w:rsidR="00DB7432">
        <w:t>pkt</w:t>
      </w:r>
      <w:r w:rsidR="008C569B">
        <w:t xml:space="preserve"> </w:t>
      </w:r>
      <w:r w:rsidR="008161E0" w:rsidRPr="007D6611">
        <w:t>1</w:t>
      </w:r>
      <w:r w:rsidR="00DB7432" w:rsidRPr="007D6611">
        <w:t>0</w:t>
      </w:r>
      <w:r w:rsidR="008C569B">
        <w:t xml:space="preserve"> </w:t>
      </w:r>
      <w:r w:rsidR="004661EA" w:rsidRPr="007D6611">
        <w:t>skreśla się</w:t>
      </w:r>
      <w:r w:rsidR="008161E0" w:rsidRPr="007D6611">
        <w:t xml:space="preserve"> wyrazy </w:t>
      </w:r>
      <w:r w:rsidR="003F775C">
        <w:t>„</w:t>
      </w:r>
      <w:r w:rsidR="008647CB" w:rsidRPr="007D6611">
        <w:t>i sprawdzian</w:t>
      </w:r>
      <w:r w:rsidR="00C92780" w:rsidRPr="007D6611">
        <w:t>ów</w:t>
      </w:r>
      <w:r w:rsidR="003F775C">
        <w:t>”</w:t>
      </w:r>
      <w:r w:rsidR="008647CB" w:rsidRPr="007D6611">
        <w:t>;</w:t>
      </w:r>
    </w:p>
    <w:p w:rsidR="00BA7C3B" w:rsidRPr="007D6611" w:rsidRDefault="00E21A10" w:rsidP="008C569B">
      <w:pPr>
        <w:pStyle w:val="PKTpunkt"/>
        <w:keepNext/>
      </w:pPr>
      <w:r>
        <w:t>30</w:t>
      </w:r>
      <w:r w:rsidR="00BA7C3B" w:rsidRPr="007D6611">
        <w:t>)</w:t>
      </w:r>
      <w:r w:rsidR="00AB09AC" w:rsidRPr="007D6611">
        <w:tab/>
      </w:r>
      <w:r w:rsidR="00BA7C3B" w:rsidRPr="007D6611">
        <w:t>w</w:t>
      </w:r>
      <w:r w:rsidR="00DB7432">
        <w:t xml:space="preserve"> art.</w:t>
      </w:r>
      <w:r w:rsidR="008C569B">
        <w:t xml:space="preserve"> </w:t>
      </w:r>
      <w:r w:rsidR="00BA7C3B" w:rsidRPr="007D6611">
        <w:t>44i</w:t>
      </w:r>
      <w:r w:rsidR="00DB7432">
        <w:t xml:space="preserve"> ust.</w:t>
      </w:r>
      <w:r w:rsidR="008C569B">
        <w:t xml:space="preserve"> </w:t>
      </w:r>
      <w:r w:rsidR="00C91CED" w:rsidRPr="007D6611">
        <w:t>7</w:t>
      </w:r>
      <w:r w:rsidR="008C569B">
        <w:t xml:space="preserve"> </w:t>
      </w:r>
      <w:r w:rsidR="00BA7C3B" w:rsidRPr="007D6611">
        <w:t>otrzymuje brzmienie:</w:t>
      </w:r>
    </w:p>
    <w:p w:rsidR="00584C57" w:rsidRPr="007D6611" w:rsidRDefault="003F775C" w:rsidP="008C569B">
      <w:pPr>
        <w:pStyle w:val="ZUSTzmustartykuempunktem"/>
        <w:keepNext/>
      </w:pPr>
      <w:r>
        <w:t>„</w:t>
      </w:r>
      <w:r w:rsidR="00BA7C3B" w:rsidRPr="007D6611">
        <w:t>7.</w:t>
      </w:r>
      <w:r w:rsidR="008C569B">
        <w:t xml:space="preserve"> </w:t>
      </w:r>
      <w:r w:rsidR="00BA7C3B" w:rsidRPr="007D6611">
        <w:t>Oceny bieżące oraz śródroczne, roczne</w:t>
      </w:r>
      <w:r w:rsidR="00C91CED" w:rsidRPr="007D6611">
        <w:t xml:space="preserve"> i</w:t>
      </w:r>
      <w:r w:rsidR="008C569B">
        <w:t xml:space="preserve"> </w:t>
      </w:r>
      <w:r w:rsidR="00BA7C3B" w:rsidRPr="007D6611">
        <w:t>końcowe oceny klasyfikacyjne</w:t>
      </w:r>
      <w:r w:rsidR="00C91CED" w:rsidRPr="007D6611">
        <w:t xml:space="preserve"> z</w:t>
      </w:r>
      <w:r>
        <w:t> </w:t>
      </w:r>
      <w:r w:rsidR="00BA7C3B" w:rsidRPr="007D6611">
        <w:t>obowiązkowych</w:t>
      </w:r>
      <w:r w:rsidR="00C91CED" w:rsidRPr="007D6611">
        <w:t xml:space="preserve"> i</w:t>
      </w:r>
      <w:r w:rsidR="008C569B">
        <w:t xml:space="preserve"> </w:t>
      </w:r>
      <w:r w:rsidR="00BA7C3B" w:rsidRPr="007D6611">
        <w:t>dodatkowych zajęć edukacyjnych oraz zajęć,</w:t>
      </w:r>
      <w:r w:rsidR="00C91CED" w:rsidRPr="007D6611">
        <w:t xml:space="preserve"> o</w:t>
      </w:r>
      <w:r w:rsidR="008C569B">
        <w:t xml:space="preserve"> </w:t>
      </w:r>
      <w:r w:rsidR="00BA7C3B" w:rsidRPr="007D6611">
        <w:t>których mowa</w:t>
      </w:r>
      <w:r w:rsidR="00C91CED" w:rsidRPr="007D6611">
        <w:t xml:space="preserve"> </w:t>
      </w:r>
      <w:r w:rsidR="00C91CED" w:rsidRPr="007D6611">
        <w:lastRenderedPageBreak/>
        <w:t>w</w:t>
      </w:r>
      <w:r>
        <w:t> </w:t>
      </w:r>
      <w:r w:rsidR="00BA7C3B" w:rsidRPr="007D6611">
        <w:t>przepisach wydanych na podstawie</w:t>
      </w:r>
      <w:r w:rsidR="00DB7432">
        <w:t xml:space="preserve"> art.</w:t>
      </w:r>
      <w:r w:rsidR="008C569B">
        <w:t xml:space="preserve"> </w:t>
      </w:r>
      <w:r w:rsidR="00BA7C3B" w:rsidRPr="007D6611">
        <w:t>1</w:t>
      </w:r>
      <w:r w:rsidR="00DB7432" w:rsidRPr="007D6611">
        <w:t>3</w:t>
      </w:r>
      <w:r w:rsidR="00DB7432">
        <w:t xml:space="preserve"> ust.</w:t>
      </w:r>
      <w:r w:rsidR="008C569B">
        <w:t xml:space="preserve"> </w:t>
      </w:r>
      <w:r w:rsidR="00BA7C3B" w:rsidRPr="007D6611">
        <w:t>3,</w:t>
      </w:r>
      <w:r w:rsidR="00C91CED" w:rsidRPr="007D6611">
        <w:t xml:space="preserve"> a</w:t>
      </w:r>
      <w:r w:rsidR="008C569B">
        <w:t xml:space="preserve"> </w:t>
      </w:r>
      <w:r w:rsidR="00BA7C3B" w:rsidRPr="007D6611">
        <w:t>także śródroczne</w:t>
      </w:r>
      <w:r w:rsidR="000531D8" w:rsidRPr="007D6611">
        <w:t>,</w:t>
      </w:r>
      <w:r w:rsidR="00BA7C3B" w:rsidRPr="007D6611">
        <w:t xml:space="preserve"> roczne</w:t>
      </w:r>
      <w:r w:rsidR="00C91CED" w:rsidRPr="007D6611">
        <w:t xml:space="preserve"> i</w:t>
      </w:r>
      <w:r>
        <w:t> </w:t>
      </w:r>
      <w:r w:rsidR="000531D8" w:rsidRPr="007D6611">
        <w:t>końcowe</w:t>
      </w:r>
      <w:r w:rsidR="00BA7C3B" w:rsidRPr="007D6611">
        <w:t xml:space="preserve"> oceny klasyfikacyjne zachowania dla</w:t>
      </w:r>
      <w:r w:rsidR="00584C57" w:rsidRPr="007D6611">
        <w:t>:</w:t>
      </w:r>
    </w:p>
    <w:p w:rsidR="00584C57" w:rsidRPr="007D6611" w:rsidRDefault="00584C57" w:rsidP="00584C57">
      <w:pPr>
        <w:pStyle w:val="ZPKTzmpktartykuempunktem"/>
      </w:pPr>
      <w:r w:rsidRPr="007D6611">
        <w:t>1)</w:t>
      </w:r>
      <w:r w:rsidRPr="007D6611">
        <w:tab/>
      </w:r>
      <w:r w:rsidR="00BA7C3B" w:rsidRPr="007D6611">
        <w:t>ucznia posiadającego orzeczenie</w:t>
      </w:r>
      <w:r w:rsidR="00C91CED" w:rsidRPr="007D6611">
        <w:t xml:space="preserve"> o</w:t>
      </w:r>
      <w:r w:rsidR="008C569B">
        <w:t xml:space="preserve"> </w:t>
      </w:r>
      <w:r w:rsidR="00BA7C3B" w:rsidRPr="007D6611">
        <w:t>potrzebie kształcenia specjalnego wydane ze względu na upośledzenie umysłowe</w:t>
      </w:r>
      <w:r w:rsidR="00C91CED" w:rsidRPr="007D6611">
        <w:t xml:space="preserve"> w</w:t>
      </w:r>
      <w:r w:rsidR="008C569B">
        <w:t xml:space="preserve"> </w:t>
      </w:r>
      <w:r w:rsidR="00BA7C3B" w:rsidRPr="007D6611">
        <w:t>stopniu umiarkowanym lub znacznym</w:t>
      </w:r>
      <w:r w:rsidRPr="007D6611">
        <w:t>,</w:t>
      </w:r>
    </w:p>
    <w:p w:rsidR="00584C57" w:rsidRPr="007D6611" w:rsidRDefault="00584C57" w:rsidP="008C569B">
      <w:pPr>
        <w:pStyle w:val="ZPKTzmpktartykuempunktem"/>
        <w:keepNext/>
      </w:pPr>
      <w:r w:rsidRPr="007D6611">
        <w:t>2)</w:t>
      </w:r>
      <w:r w:rsidRPr="007D6611">
        <w:tab/>
      </w:r>
      <w:r w:rsidR="00861327" w:rsidRPr="007D6611">
        <w:t>ucznia posiadającego orzeczenie</w:t>
      </w:r>
      <w:r w:rsidR="00C91CED" w:rsidRPr="007D6611">
        <w:t xml:space="preserve"> o</w:t>
      </w:r>
      <w:r w:rsidR="008C569B">
        <w:t xml:space="preserve"> </w:t>
      </w:r>
      <w:r w:rsidR="00861327" w:rsidRPr="007D6611">
        <w:t xml:space="preserve">potrzebie kształcenia specjalnego wydane ze względu na niepełnosprawności sprzężone uczęszczającego do </w:t>
      </w:r>
      <w:r w:rsidR="00BA7C3B" w:rsidRPr="007D6611">
        <w:t>szkoły</w:t>
      </w:r>
      <w:r w:rsidRPr="007D6611">
        <w:t>,</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00DB7432" w:rsidRPr="007D6611">
        <w:t>9</w:t>
      </w:r>
      <w:r w:rsidR="00DB7432">
        <w:t xml:space="preserve"> ust.</w:t>
      </w:r>
      <w:r w:rsidR="008C569B">
        <w:t xml:space="preserve"> </w:t>
      </w:r>
      <w:r w:rsidR="00DB7432" w:rsidRPr="007D6611">
        <w:t>1</w:t>
      </w:r>
      <w:r w:rsidR="00DB7432">
        <w:t xml:space="preserve"> pkt</w:t>
      </w:r>
      <w:r w:rsidR="008C569B">
        <w:t xml:space="preserve"> </w:t>
      </w:r>
      <w:r w:rsidR="00DB7432" w:rsidRPr="007D6611">
        <w:t>3</w:t>
      </w:r>
      <w:r w:rsidR="00DB7432">
        <w:t xml:space="preserve"> lit.</w:t>
      </w:r>
      <w:r w:rsidR="008C569B">
        <w:t xml:space="preserve"> </w:t>
      </w:r>
      <w:r w:rsidRPr="007D6611">
        <w:t>e</w:t>
      </w:r>
    </w:p>
    <w:p w:rsidR="00BA7C3B" w:rsidRPr="007D6611" w:rsidRDefault="00584C57" w:rsidP="00584C57">
      <w:pPr>
        <w:pStyle w:val="ZCZWSPPKTzmczciwsppktartykuempunktem"/>
      </w:pPr>
      <w:r w:rsidRPr="007D6611">
        <w:t>–</w:t>
      </w:r>
      <w:r w:rsidR="00BA7C3B" w:rsidRPr="007D6611">
        <w:t xml:space="preserve"> są ocenami opisowymi.</w:t>
      </w:r>
      <w:r w:rsidR="003F775C">
        <w:t>”</w:t>
      </w:r>
      <w:r w:rsidR="00BA7C3B" w:rsidRPr="007D6611">
        <w:t>;</w:t>
      </w:r>
    </w:p>
    <w:p w:rsidR="00707B63" w:rsidRPr="007D6611" w:rsidRDefault="00E21A10" w:rsidP="008C569B">
      <w:pPr>
        <w:pStyle w:val="PKTpunkt"/>
        <w:keepNext/>
      </w:pPr>
      <w:r w:rsidRPr="007D6611">
        <w:t>3</w:t>
      </w:r>
      <w:r>
        <w:t>1</w:t>
      </w:r>
      <w:r w:rsidR="00D50FFB" w:rsidRPr="007D6611">
        <w:t>)</w:t>
      </w:r>
      <w:r w:rsidR="00D50FFB" w:rsidRPr="007D6611">
        <w:tab/>
      </w:r>
      <w:r w:rsidR="00707B63" w:rsidRPr="007D6611">
        <w:t>w</w:t>
      </w:r>
      <w:r w:rsidR="00DB7432">
        <w:t xml:space="preserve"> art.</w:t>
      </w:r>
      <w:r w:rsidR="008C569B">
        <w:t xml:space="preserve"> </w:t>
      </w:r>
      <w:r w:rsidR="00707B63" w:rsidRPr="007D6611">
        <w:t>44q:</w:t>
      </w:r>
    </w:p>
    <w:p w:rsidR="00707B63" w:rsidRPr="007D6611" w:rsidRDefault="00707B63" w:rsidP="008C569B">
      <w:pPr>
        <w:pStyle w:val="LITlitera"/>
        <w:keepNext/>
      </w:pPr>
      <w:r w:rsidRPr="007D6611">
        <w:t>a</w:t>
      </w:r>
      <w:r w:rsidR="00D50FFB" w:rsidRPr="007D6611">
        <w:t>)</w:t>
      </w:r>
      <w:r w:rsidR="00D50FFB" w:rsidRPr="007D6611">
        <w:tab/>
      </w:r>
      <w:r w:rsidRPr="007D6611">
        <w:t>w</w:t>
      </w:r>
      <w:r w:rsidR="00DB7432">
        <w:t xml:space="preserve"> ust.</w:t>
      </w:r>
      <w:r w:rsidR="008C569B">
        <w:t xml:space="preserve"> </w:t>
      </w:r>
      <w:r w:rsidR="00DB7432" w:rsidRPr="007D6611">
        <w:t>1</w:t>
      </w:r>
      <w:r w:rsidR="00DB7432">
        <w:t xml:space="preserve"> pkt</w:t>
      </w:r>
      <w:r w:rsidR="008C569B">
        <w:t xml:space="preserve"> </w:t>
      </w:r>
      <w:r w:rsidR="00C91CED" w:rsidRPr="007D6611">
        <w:t>2</w:t>
      </w:r>
      <w:r w:rsidR="008C569B">
        <w:t xml:space="preserve"> </w:t>
      </w:r>
      <w:r w:rsidRPr="007D6611">
        <w:t>otrzymuje brzmienie:</w:t>
      </w:r>
    </w:p>
    <w:p w:rsidR="00707B63" w:rsidRPr="007D6611" w:rsidRDefault="003F775C" w:rsidP="00D50FFB">
      <w:pPr>
        <w:pStyle w:val="ZLITPKTzmpktliter"/>
      </w:pPr>
      <w:r>
        <w:t>„</w:t>
      </w:r>
      <w:r w:rsidR="00D50FFB" w:rsidRPr="007D6611">
        <w:t>2)</w:t>
      </w:r>
      <w:r w:rsidR="00D50FFB" w:rsidRPr="007D6611">
        <w:tab/>
      </w:r>
      <w:r w:rsidR="00707B63" w:rsidRPr="007D6611">
        <w:t xml:space="preserve">w przypadku </w:t>
      </w:r>
      <w:r w:rsidR="00E00120" w:rsidRPr="007D6611">
        <w:t>gimnazjum –</w:t>
      </w:r>
      <w:r w:rsidR="00707B63" w:rsidRPr="007D6611">
        <w:t xml:space="preserve"> przystąpił ponadto do egzaminu gimnazjalnego,</w:t>
      </w:r>
      <w:r w:rsidR="00C91CED" w:rsidRPr="007D6611">
        <w:t xml:space="preserve"> z</w:t>
      </w:r>
      <w:r>
        <w:t> </w:t>
      </w:r>
      <w:r w:rsidR="00707B63" w:rsidRPr="007D6611">
        <w:t>zastrzeżeniem</w:t>
      </w:r>
      <w:r w:rsidR="00DB7432">
        <w:t xml:space="preserve"> art.</w:t>
      </w:r>
      <w:r w:rsidR="008C569B">
        <w:t xml:space="preserve"> </w:t>
      </w:r>
      <w:r w:rsidR="00707B63" w:rsidRPr="007D6611">
        <w:t>44zw,</w:t>
      </w:r>
      <w:r w:rsidR="00DB7432">
        <w:t xml:space="preserve"> art.</w:t>
      </w:r>
      <w:r w:rsidR="008C569B">
        <w:t xml:space="preserve"> </w:t>
      </w:r>
      <w:r w:rsidR="00707B63" w:rsidRPr="007D6611">
        <w:t>44zx</w:t>
      </w:r>
      <w:r w:rsidR="00DB7432" w:rsidRPr="007D6611">
        <w:t xml:space="preserve"> i</w:t>
      </w:r>
      <w:r w:rsidR="008C569B">
        <w:t xml:space="preserve"> </w:t>
      </w:r>
      <w:r w:rsidR="00DB7432">
        <w:t>art.</w:t>
      </w:r>
      <w:r w:rsidR="008C569B">
        <w:t xml:space="preserve"> </w:t>
      </w:r>
      <w:r w:rsidR="00707B63" w:rsidRPr="007D6611">
        <w:t>44zz</w:t>
      </w:r>
      <w:r w:rsidR="00DB7432">
        <w:t xml:space="preserve"> ust.</w:t>
      </w:r>
      <w:r w:rsidR="008C569B">
        <w:t xml:space="preserve"> </w:t>
      </w:r>
      <w:r w:rsidR="00707B63" w:rsidRPr="007D6611">
        <w:t>2.</w:t>
      </w:r>
      <w:r>
        <w:t>”</w:t>
      </w:r>
      <w:r w:rsidR="00707B63" w:rsidRPr="007D6611">
        <w:t>,</w:t>
      </w:r>
    </w:p>
    <w:p w:rsidR="00707B63" w:rsidRPr="007D6611" w:rsidRDefault="00707B63" w:rsidP="008C569B">
      <w:pPr>
        <w:pStyle w:val="LITlitera"/>
        <w:keepNext/>
      </w:pPr>
      <w:r w:rsidRPr="007D6611">
        <w:t>b)</w:t>
      </w:r>
      <w:r w:rsidRPr="007D6611">
        <w:tab/>
        <w:t xml:space="preserve">ust. </w:t>
      </w:r>
      <w:r w:rsidR="00C91CED" w:rsidRPr="007D6611">
        <w:t>3</w:t>
      </w:r>
      <w:r w:rsidR="008C569B">
        <w:t xml:space="preserve"> </w:t>
      </w:r>
      <w:r w:rsidRPr="007D6611">
        <w:t>otrzymuje brzmienie:</w:t>
      </w:r>
    </w:p>
    <w:p w:rsidR="00707B63" w:rsidRPr="007D6611" w:rsidRDefault="003F775C" w:rsidP="00707B63">
      <w:pPr>
        <w:pStyle w:val="ZLITUSTzmustliter"/>
      </w:pPr>
      <w:r>
        <w:t>„</w:t>
      </w:r>
      <w:r w:rsidR="00D50FFB" w:rsidRPr="007D6611">
        <w:t xml:space="preserve">3. </w:t>
      </w:r>
      <w:r w:rsidR="00707B63" w:rsidRPr="007D6611">
        <w:t>Uczeń szkoły podstawowej</w:t>
      </w:r>
      <w:r w:rsidR="00903395" w:rsidRPr="007D6611">
        <w:t>,</w:t>
      </w:r>
      <w:r w:rsidR="00707B63" w:rsidRPr="007D6611">
        <w:t xml:space="preserve"> który nie spełnił </w:t>
      </w:r>
      <w:r w:rsidR="009E3EFE" w:rsidRPr="007D6611">
        <w:t>warunku</w:t>
      </w:r>
      <w:r w:rsidR="00707B63" w:rsidRPr="007D6611">
        <w:t>,</w:t>
      </w:r>
      <w:r w:rsidR="00C91CED" w:rsidRPr="007D6611">
        <w:t xml:space="preserve"> o</w:t>
      </w:r>
      <w:r w:rsidR="008C569B">
        <w:t xml:space="preserve"> </w:t>
      </w:r>
      <w:r w:rsidR="009E3EFE" w:rsidRPr="007D6611">
        <w:t xml:space="preserve">którym </w:t>
      </w:r>
      <w:r w:rsidR="00707B63" w:rsidRPr="007D6611">
        <w:t>mowa</w:t>
      </w:r>
      <w:r w:rsidR="00DB7432" w:rsidRPr="007D6611">
        <w:t xml:space="preserve"> w</w:t>
      </w:r>
      <w:r>
        <w:t> </w:t>
      </w:r>
      <w:r w:rsidR="00DB7432">
        <w:t>ust.</w:t>
      </w:r>
      <w:r w:rsidR="008C569B">
        <w:t xml:space="preserve"> </w:t>
      </w:r>
      <w:r w:rsidR="00DB7432" w:rsidRPr="007D6611">
        <w:t>1</w:t>
      </w:r>
      <w:r w:rsidR="00DB7432">
        <w:t xml:space="preserve"> pkt</w:t>
      </w:r>
      <w:r w:rsidR="008C569B">
        <w:t xml:space="preserve"> </w:t>
      </w:r>
      <w:r w:rsidR="009E3EFE" w:rsidRPr="007D6611">
        <w:t>1</w:t>
      </w:r>
      <w:r w:rsidR="00707B63" w:rsidRPr="007D6611">
        <w:t>, powtarza ostatnią klasę szkoły podstawowej.</w:t>
      </w:r>
      <w:r>
        <w:t>”</w:t>
      </w:r>
      <w:r w:rsidR="009E3EFE" w:rsidRPr="007D6611">
        <w:t>,</w:t>
      </w:r>
    </w:p>
    <w:p w:rsidR="00680CC0" w:rsidRPr="007D6611" w:rsidRDefault="00680CC0" w:rsidP="008C569B">
      <w:pPr>
        <w:pStyle w:val="LITlitera"/>
        <w:keepNext/>
      </w:pPr>
      <w:r w:rsidRPr="007D6611">
        <w:t>c)</w:t>
      </w:r>
      <w:r w:rsidR="009E3EFE" w:rsidRPr="007D6611">
        <w:tab/>
      </w:r>
      <w:r w:rsidRPr="007D6611">
        <w:t>po</w:t>
      </w:r>
      <w:r w:rsidR="00DB7432">
        <w:t xml:space="preserve"> ust.</w:t>
      </w:r>
      <w:r w:rsidR="008C569B">
        <w:t xml:space="preserve"> </w:t>
      </w:r>
      <w:r w:rsidR="00C91CED" w:rsidRPr="007D6611">
        <w:t>3</w:t>
      </w:r>
      <w:r w:rsidR="008C569B">
        <w:t xml:space="preserve"> </w:t>
      </w:r>
      <w:r w:rsidRPr="007D6611">
        <w:t>dodaje się</w:t>
      </w:r>
      <w:r w:rsidR="00DB7432">
        <w:t xml:space="preserve"> ust.</w:t>
      </w:r>
      <w:r w:rsidR="008C569B">
        <w:t xml:space="preserve"> </w:t>
      </w:r>
      <w:r w:rsidRPr="007D6611">
        <w:t>3a</w:t>
      </w:r>
      <w:r w:rsidR="00C91CED" w:rsidRPr="007D6611">
        <w:t xml:space="preserve"> w</w:t>
      </w:r>
      <w:r w:rsidR="008C569B">
        <w:t xml:space="preserve"> </w:t>
      </w:r>
      <w:r w:rsidRPr="007D6611">
        <w:t>brzmieniu:</w:t>
      </w:r>
    </w:p>
    <w:p w:rsidR="00680CC0" w:rsidRPr="007D6611" w:rsidRDefault="003F775C" w:rsidP="000979C1">
      <w:pPr>
        <w:pStyle w:val="ZLITUSTzmustliter"/>
      </w:pPr>
      <w:r>
        <w:t>„</w:t>
      </w:r>
      <w:r w:rsidR="00680CC0" w:rsidRPr="007D6611">
        <w:t>3</w:t>
      </w:r>
      <w:r w:rsidR="009E3EFE" w:rsidRPr="007D6611">
        <w:t>a</w:t>
      </w:r>
      <w:r w:rsidR="00680CC0" w:rsidRPr="007D6611">
        <w:t>. Uczeń gimnazjum, który nie spełnił warunków,</w:t>
      </w:r>
      <w:r w:rsidR="00C91CED" w:rsidRPr="007D6611">
        <w:t xml:space="preserve"> o</w:t>
      </w:r>
      <w:r w:rsidR="008C569B">
        <w:t xml:space="preserve"> </w:t>
      </w:r>
      <w:r w:rsidR="00680CC0" w:rsidRPr="007D6611">
        <w:t>których mowa</w:t>
      </w:r>
      <w:r w:rsidR="00DB7432" w:rsidRPr="007D6611">
        <w:t xml:space="preserve"> w</w:t>
      </w:r>
      <w:r w:rsidR="008C569B">
        <w:t xml:space="preserve"> </w:t>
      </w:r>
      <w:r w:rsidR="00DB7432">
        <w:t>ust.</w:t>
      </w:r>
      <w:r w:rsidR="008C569B">
        <w:t xml:space="preserve"> </w:t>
      </w:r>
      <w:r w:rsidR="00680CC0" w:rsidRPr="007D6611">
        <w:t>1, powtarza ostatnią klasę gimnazjum</w:t>
      </w:r>
      <w:r w:rsidR="00C91CED" w:rsidRPr="007D6611">
        <w:t xml:space="preserve"> i</w:t>
      </w:r>
      <w:r w:rsidR="008C569B">
        <w:t xml:space="preserve"> </w:t>
      </w:r>
      <w:r w:rsidR="00680CC0" w:rsidRPr="007D6611">
        <w:t>przystępuje</w:t>
      </w:r>
      <w:r w:rsidR="00C91CED" w:rsidRPr="007D6611">
        <w:t xml:space="preserve"> w</w:t>
      </w:r>
      <w:r w:rsidR="008C569B">
        <w:t xml:space="preserve"> </w:t>
      </w:r>
      <w:r w:rsidR="00680CC0" w:rsidRPr="007D6611">
        <w:t>roku szkolnym,</w:t>
      </w:r>
      <w:r w:rsidR="00C91CED" w:rsidRPr="007D6611">
        <w:t xml:space="preserve"> w</w:t>
      </w:r>
      <w:r w:rsidR="008C569B">
        <w:t xml:space="preserve"> </w:t>
      </w:r>
      <w:r w:rsidR="00680CC0" w:rsidRPr="007D6611">
        <w:t>którym powtarza tę klasę, do egzaminu gimnazjalnego.</w:t>
      </w:r>
      <w:r>
        <w:t>”</w:t>
      </w:r>
      <w:r w:rsidR="00680CC0" w:rsidRPr="007D6611">
        <w:t>;</w:t>
      </w:r>
    </w:p>
    <w:p w:rsidR="00004BC0" w:rsidRPr="007D6611" w:rsidRDefault="00E21A10" w:rsidP="008C569B">
      <w:pPr>
        <w:pStyle w:val="PKTpunkt"/>
        <w:keepNext/>
      </w:pPr>
      <w:r w:rsidRPr="007D6611">
        <w:t>3</w:t>
      </w:r>
      <w:r>
        <w:t>2</w:t>
      </w:r>
      <w:r w:rsidR="00D50FFB" w:rsidRPr="007D6611">
        <w:t>)</w:t>
      </w:r>
      <w:r w:rsidR="00D50FFB" w:rsidRPr="007D6611">
        <w:tab/>
      </w:r>
      <w:r w:rsidR="000979C1" w:rsidRPr="007D6611">
        <w:t>w</w:t>
      </w:r>
      <w:r w:rsidR="00DB7432">
        <w:t xml:space="preserve"> art.</w:t>
      </w:r>
      <w:r w:rsidR="008C569B">
        <w:t xml:space="preserve"> </w:t>
      </w:r>
      <w:r w:rsidR="00707B63" w:rsidRPr="007D6611">
        <w:t>44za</w:t>
      </w:r>
      <w:r w:rsidR="00004BC0" w:rsidRPr="007D6611">
        <w:t>:</w:t>
      </w:r>
    </w:p>
    <w:p w:rsidR="00707B63" w:rsidRPr="007D6611" w:rsidRDefault="00004BC0" w:rsidP="008C569B">
      <w:pPr>
        <w:pStyle w:val="LITlitera"/>
        <w:keepNext/>
      </w:pPr>
      <w:r w:rsidRPr="007D6611">
        <w:t>a)</w:t>
      </w:r>
      <w:r w:rsidRPr="007D6611">
        <w:tab/>
      </w:r>
      <w:r w:rsidR="00875504" w:rsidRPr="007D6611">
        <w:t>w</w:t>
      </w:r>
      <w:r w:rsidR="00DB7432">
        <w:t xml:space="preserve"> ust.</w:t>
      </w:r>
      <w:r w:rsidR="008C569B">
        <w:t xml:space="preserve"> </w:t>
      </w:r>
      <w:r w:rsidR="00DB7432" w:rsidRPr="007D6611">
        <w:t>1</w:t>
      </w:r>
      <w:r w:rsidR="00DB7432">
        <w:t xml:space="preserve"> pkt</w:t>
      </w:r>
      <w:r w:rsidR="008C569B">
        <w:t xml:space="preserve"> </w:t>
      </w:r>
      <w:r w:rsidR="00C91CED" w:rsidRPr="007D6611">
        <w:t>2</w:t>
      </w:r>
      <w:r w:rsidR="008C569B">
        <w:t xml:space="preserve"> </w:t>
      </w:r>
      <w:r w:rsidR="00707B63" w:rsidRPr="007D6611">
        <w:t>otrzymuje brzmienie:</w:t>
      </w:r>
    </w:p>
    <w:p w:rsidR="00004BC0" w:rsidRPr="007D6611" w:rsidRDefault="003F775C" w:rsidP="00004BC0">
      <w:pPr>
        <w:pStyle w:val="ZLITPKTzmpktliter"/>
      </w:pPr>
      <w:r>
        <w:t>„</w:t>
      </w:r>
      <w:r w:rsidR="00004BC0" w:rsidRPr="007D6611">
        <w:t>2)</w:t>
      </w:r>
      <w:r w:rsidR="00004BC0" w:rsidRPr="007D6611">
        <w:tab/>
        <w:t>w przypadku gimnazjum – przystąpił ponadto do egzaminu gimnazjalnego,</w:t>
      </w:r>
      <w:r w:rsidR="00C91CED" w:rsidRPr="007D6611">
        <w:t xml:space="preserve"> z</w:t>
      </w:r>
      <w:r>
        <w:t> </w:t>
      </w:r>
      <w:r w:rsidR="00004BC0" w:rsidRPr="007D6611">
        <w:t>zastrzeżeniem</w:t>
      </w:r>
      <w:r w:rsidR="00DB7432">
        <w:t xml:space="preserve"> art.</w:t>
      </w:r>
      <w:r w:rsidR="008C569B">
        <w:t xml:space="preserve"> </w:t>
      </w:r>
      <w:r w:rsidR="00004BC0" w:rsidRPr="007D6611">
        <w:t>44zw,</w:t>
      </w:r>
      <w:r w:rsidR="00DB7432">
        <w:t xml:space="preserve"> art.</w:t>
      </w:r>
      <w:r w:rsidR="008C569B">
        <w:t xml:space="preserve"> </w:t>
      </w:r>
      <w:r w:rsidR="00004BC0" w:rsidRPr="007D6611">
        <w:t>44zx</w:t>
      </w:r>
      <w:r w:rsidR="00DB7432" w:rsidRPr="007D6611">
        <w:t xml:space="preserve"> i</w:t>
      </w:r>
      <w:r w:rsidR="008C569B">
        <w:t xml:space="preserve"> </w:t>
      </w:r>
      <w:r w:rsidR="00DB7432">
        <w:t>art.</w:t>
      </w:r>
      <w:r w:rsidR="008C569B">
        <w:t xml:space="preserve"> </w:t>
      </w:r>
      <w:r w:rsidR="00004BC0" w:rsidRPr="007D6611">
        <w:t>44zz</w:t>
      </w:r>
      <w:r w:rsidR="00DB7432">
        <w:t xml:space="preserve"> ust.</w:t>
      </w:r>
      <w:r w:rsidR="008C569B">
        <w:t xml:space="preserve"> </w:t>
      </w:r>
      <w:r w:rsidR="00004BC0" w:rsidRPr="007D6611">
        <w:t>2.</w:t>
      </w:r>
      <w:r>
        <w:t>”</w:t>
      </w:r>
      <w:r w:rsidR="00004BC0" w:rsidRPr="007D6611">
        <w:t>,</w:t>
      </w:r>
    </w:p>
    <w:p w:rsidR="00004BC0" w:rsidRPr="007D6611" w:rsidRDefault="00004BC0" w:rsidP="008C569B">
      <w:pPr>
        <w:pStyle w:val="LITlitera"/>
        <w:keepNext/>
      </w:pPr>
      <w:r w:rsidRPr="007D6611">
        <w:t>b)</w:t>
      </w:r>
      <w:r w:rsidRPr="007D6611">
        <w:tab/>
        <w:t xml:space="preserve">ust. </w:t>
      </w:r>
      <w:r w:rsidR="00C91CED" w:rsidRPr="007D6611">
        <w:t>2</w:t>
      </w:r>
      <w:r w:rsidR="008C569B">
        <w:t xml:space="preserve"> </w:t>
      </w:r>
      <w:r w:rsidRPr="007D6611">
        <w:t>otrzymuje brzmienie:</w:t>
      </w:r>
    </w:p>
    <w:p w:rsidR="00707B63" w:rsidRPr="007D6611" w:rsidRDefault="003F775C" w:rsidP="00BE3760">
      <w:pPr>
        <w:pStyle w:val="ZLITUSTzmustliter"/>
      </w:pPr>
      <w:r>
        <w:t>„</w:t>
      </w:r>
      <w:r w:rsidR="00707B63" w:rsidRPr="007D6611">
        <w:t>2.</w:t>
      </w:r>
      <w:r w:rsidR="008C569B">
        <w:t xml:space="preserve"> </w:t>
      </w:r>
      <w:r w:rsidR="00707B63" w:rsidRPr="007D6611">
        <w:t>Słuchacz szkoły podstawowej dla dorosłych,</w:t>
      </w:r>
      <w:r w:rsidR="00C91CED" w:rsidRPr="007D6611">
        <w:t xml:space="preserve"> o</w:t>
      </w:r>
      <w:r w:rsidR="008C569B">
        <w:t xml:space="preserve"> </w:t>
      </w:r>
      <w:r w:rsidR="00707B63" w:rsidRPr="007D6611">
        <w:t>którym mowa</w:t>
      </w:r>
      <w:r w:rsidR="00DB7432" w:rsidRPr="007D6611">
        <w:t xml:space="preserve"> w</w:t>
      </w:r>
      <w:r w:rsidR="008C569B">
        <w:t xml:space="preserve"> </w:t>
      </w:r>
      <w:r w:rsidR="00DB7432">
        <w:t>art.</w:t>
      </w:r>
      <w:r w:rsidR="008C569B">
        <w:t xml:space="preserve"> </w:t>
      </w:r>
      <w:r w:rsidR="00707B63" w:rsidRPr="007D6611">
        <w:t>1</w:t>
      </w:r>
      <w:r w:rsidR="00DB7432" w:rsidRPr="007D6611">
        <w:t>6</w:t>
      </w:r>
      <w:r w:rsidR="00DB7432">
        <w:t xml:space="preserve"> ust.</w:t>
      </w:r>
      <w:r>
        <w:t> </w:t>
      </w:r>
      <w:r w:rsidR="00707B63" w:rsidRPr="007D6611">
        <w:t>6c</w:t>
      </w:r>
      <w:r w:rsidR="00DB7432">
        <w:t xml:space="preserve"> pkt</w:t>
      </w:r>
      <w:r w:rsidR="008C569B">
        <w:t xml:space="preserve"> </w:t>
      </w:r>
      <w:r w:rsidR="00707B63" w:rsidRPr="007D6611">
        <w:t xml:space="preserve">1, który nie spełnił </w:t>
      </w:r>
      <w:r w:rsidR="00C525B7" w:rsidRPr="007D6611">
        <w:t>warunku</w:t>
      </w:r>
      <w:r w:rsidR="00D8520B" w:rsidRPr="007D6611">
        <w:t>,</w:t>
      </w:r>
      <w:r w:rsidR="00C91CED" w:rsidRPr="007D6611">
        <w:t xml:space="preserve"> o</w:t>
      </w:r>
      <w:r w:rsidR="008C569B">
        <w:t xml:space="preserve"> </w:t>
      </w:r>
      <w:r w:rsidR="00D8520B" w:rsidRPr="007D6611">
        <w:t>którym mowa</w:t>
      </w:r>
      <w:r w:rsidR="00DB7432" w:rsidRPr="007D6611">
        <w:t xml:space="preserve"> w</w:t>
      </w:r>
      <w:r w:rsidR="008C569B">
        <w:t xml:space="preserve"> </w:t>
      </w:r>
      <w:r w:rsidR="00DB7432">
        <w:t>ust.</w:t>
      </w:r>
      <w:r w:rsidR="008C569B">
        <w:t xml:space="preserve"> </w:t>
      </w:r>
      <w:r w:rsidR="00DB7432" w:rsidRPr="007D6611">
        <w:t>1</w:t>
      </w:r>
      <w:r w:rsidR="00DB7432">
        <w:t xml:space="preserve"> pkt</w:t>
      </w:r>
      <w:r w:rsidR="008C569B">
        <w:t xml:space="preserve"> </w:t>
      </w:r>
      <w:r w:rsidR="00875504" w:rsidRPr="007D6611">
        <w:t>1</w:t>
      </w:r>
      <w:r w:rsidR="00707B63" w:rsidRPr="007D6611">
        <w:t>, powtarza ostatni semestr.</w:t>
      </w:r>
      <w:r>
        <w:t>”</w:t>
      </w:r>
      <w:r w:rsidR="00875504" w:rsidRPr="007D6611">
        <w:t>,</w:t>
      </w:r>
    </w:p>
    <w:p w:rsidR="00C525B7" w:rsidRPr="007D6611" w:rsidRDefault="00C525B7" w:rsidP="008C569B">
      <w:pPr>
        <w:pStyle w:val="LITlitera"/>
        <w:keepNext/>
      </w:pPr>
      <w:r w:rsidRPr="007D6611">
        <w:t>c)</w:t>
      </w:r>
      <w:r w:rsidR="00190B64" w:rsidRPr="007D6611">
        <w:tab/>
      </w:r>
      <w:r w:rsidRPr="007D6611">
        <w:t>dodaje się</w:t>
      </w:r>
      <w:r w:rsidR="00DB7432">
        <w:t xml:space="preserve"> ust.</w:t>
      </w:r>
      <w:r w:rsidR="008C569B">
        <w:t xml:space="preserve"> </w:t>
      </w:r>
      <w:r w:rsidR="00DB7432" w:rsidRPr="007D6611">
        <w:t>3</w:t>
      </w:r>
      <w:r w:rsidR="00DB7432">
        <w:t xml:space="preserve"> w</w:t>
      </w:r>
      <w:r w:rsidR="008C569B">
        <w:t xml:space="preserve"> </w:t>
      </w:r>
      <w:r w:rsidRPr="007D6611">
        <w:t>brzmieniu:</w:t>
      </w:r>
    </w:p>
    <w:p w:rsidR="00C525B7" w:rsidRPr="007D6611" w:rsidRDefault="003F775C" w:rsidP="00C525B7">
      <w:pPr>
        <w:pStyle w:val="ZLITUSTzmustliter"/>
      </w:pPr>
      <w:r>
        <w:t>„</w:t>
      </w:r>
      <w:r w:rsidR="00E53760" w:rsidRPr="007D6611">
        <w:t>3</w:t>
      </w:r>
      <w:r w:rsidR="00C525B7" w:rsidRPr="007D6611">
        <w:t>.</w:t>
      </w:r>
      <w:r w:rsidR="008C569B">
        <w:t xml:space="preserve"> </w:t>
      </w:r>
      <w:r w:rsidR="00C525B7" w:rsidRPr="007D6611">
        <w:t>Słuchacz gimnazjum dla dorosłych,</w:t>
      </w:r>
      <w:r w:rsidR="00C91CED" w:rsidRPr="007D6611">
        <w:t xml:space="preserve"> o</w:t>
      </w:r>
      <w:r w:rsidR="008C569B">
        <w:t xml:space="preserve"> </w:t>
      </w:r>
      <w:r w:rsidR="00C525B7" w:rsidRPr="007D6611">
        <w:t>którym mowa</w:t>
      </w:r>
      <w:r w:rsidR="00DB7432" w:rsidRPr="007D6611">
        <w:t xml:space="preserve"> w</w:t>
      </w:r>
      <w:r w:rsidR="008C569B">
        <w:t xml:space="preserve"> </w:t>
      </w:r>
      <w:r w:rsidR="00DB7432">
        <w:t>art.</w:t>
      </w:r>
      <w:r w:rsidR="008C569B">
        <w:t xml:space="preserve"> </w:t>
      </w:r>
      <w:r w:rsidR="00C525B7" w:rsidRPr="007D6611">
        <w:t>1</w:t>
      </w:r>
      <w:r w:rsidR="00DB7432" w:rsidRPr="007D6611">
        <w:t>6</w:t>
      </w:r>
      <w:r w:rsidR="00DB7432">
        <w:t xml:space="preserve"> ust.</w:t>
      </w:r>
      <w:r w:rsidR="008C569B">
        <w:t xml:space="preserve"> </w:t>
      </w:r>
      <w:r w:rsidR="00C525B7" w:rsidRPr="007D6611">
        <w:t>6c</w:t>
      </w:r>
      <w:r w:rsidR="00DB7432">
        <w:t xml:space="preserve"> pkt</w:t>
      </w:r>
      <w:r w:rsidR="008C569B">
        <w:t xml:space="preserve"> </w:t>
      </w:r>
      <w:r w:rsidR="00C32B33" w:rsidRPr="007D6611">
        <w:t>1, który nie spełnił warunków,</w:t>
      </w:r>
      <w:r w:rsidR="00C91CED" w:rsidRPr="007D6611">
        <w:t xml:space="preserve"> o</w:t>
      </w:r>
      <w:r w:rsidR="008C569B">
        <w:t xml:space="preserve"> </w:t>
      </w:r>
      <w:r w:rsidR="00C32B33" w:rsidRPr="007D6611">
        <w:t>których mowa</w:t>
      </w:r>
      <w:r w:rsidR="00DB7432" w:rsidRPr="007D6611">
        <w:t xml:space="preserve"> w</w:t>
      </w:r>
      <w:r w:rsidR="008C569B">
        <w:t xml:space="preserve"> </w:t>
      </w:r>
      <w:r w:rsidR="00DB7432">
        <w:t>ust.</w:t>
      </w:r>
      <w:r w:rsidR="008C569B">
        <w:t xml:space="preserve"> </w:t>
      </w:r>
      <w:r w:rsidR="00C525B7" w:rsidRPr="007D6611">
        <w:t>1, powtarza ostatni semestr</w:t>
      </w:r>
      <w:r w:rsidR="00C91CED" w:rsidRPr="007D6611">
        <w:t xml:space="preserve"> i</w:t>
      </w:r>
      <w:r>
        <w:t> </w:t>
      </w:r>
      <w:r w:rsidR="00C525B7" w:rsidRPr="007D6611">
        <w:t>przystępuje</w:t>
      </w:r>
      <w:r w:rsidR="00C91CED" w:rsidRPr="007D6611">
        <w:t xml:space="preserve"> w</w:t>
      </w:r>
      <w:r w:rsidR="008C569B">
        <w:t xml:space="preserve"> </w:t>
      </w:r>
      <w:r w:rsidR="00C525B7" w:rsidRPr="007D6611">
        <w:t>tym semestrze do egzaminu gimnazjalnego.</w:t>
      </w:r>
      <w:r>
        <w:t>”</w:t>
      </w:r>
      <w:r w:rsidR="00C525B7" w:rsidRPr="007D6611">
        <w:t>;</w:t>
      </w:r>
    </w:p>
    <w:p w:rsidR="006F520D" w:rsidRPr="007D6611" w:rsidRDefault="00E21A10" w:rsidP="000406F2">
      <w:pPr>
        <w:pStyle w:val="PKTpunkt"/>
      </w:pPr>
      <w:r w:rsidRPr="007D6611">
        <w:t>3</w:t>
      </w:r>
      <w:r>
        <w:t>3</w:t>
      </w:r>
      <w:r w:rsidR="00D02652" w:rsidRPr="007D6611">
        <w:rPr>
          <w:lang w:eastAsia="en-US"/>
        </w:rPr>
        <w:t>)</w:t>
      </w:r>
      <w:r w:rsidR="00D02652" w:rsidRPr="007D6611">
        <w:tab/>
      </w:r>
      <w:r w:rsidR="008D56BB" w:rsidRPr="007D6611">
        <w:t>skreśla się użyte</w:t>
      </w:r>
      <w:r w:rsidR="00DB7432" w:rsidRPr="007D6611">
        <w:t xml:space="preserve"> w</w:t>
      </w:r>
      <w:r w:rsidR="008C569B">
        <w:t xml:space="preserve"> </w:t>
      </w:r>
      <w:r w:rsidR="00DB7432">
        <w:t>art.</w:t>
      </w:r>
      <w:r w:rsidR="008C569B">
        <w:t xml:space="preserve"> </w:t>
      </w:r>
      <w:r w:rsidR="008D56BB" w:rsidRPr="007D6611">
        <w:t>44zd</w:t>
      </w:r>
      <w:r w:rsidR="00DB7432" w:rsidRPr="007D6611">
        <w:t xml:space="preserve"> w</w:t>
      </w:r>
      <w:r w:rsidR="008C569B">
        <w:t xml:space="preserve"> </w:t>
      </w:r>
      <w:r w:rsidR="00DB7432">
        <w:t>ust.</w:t>
      </w:r>
      <w:r w:rsidR="008C569B">
        <w:t xml:space="preserve"> </w:t>
      </w:r>
      <w:r w:rsidR="00DB7432" w:rsidRPr="007D6611">
        <w:t>6</w:t>
      </w:r>
      <w:r w:rsidR="008C569B">
        <w:t xml:space="preserve"> </w:t>
      </w:r>
      <w:r w:rsidR="00F077C8" w:rsidRPr="007D6611">
        <w:t>we wprowadzeniu do wyliczenia,</w:t>
      </w:r>
      <w:r w:rsidR="00DB7432" w:rsidRPr="007D6611">
        <w:t xml:space="preserve"> w</w:t>
      </w:r>
      <w:r w:rsidR="008C569B">
        <w:t xml:space="preserve"> </w:t>
      </w:r>
      <w:r w:rsidR="00DB7432">
        <w:t>pkt</w:t>
      </w:r>
      <w:r w:rsidR="008C569B">
        <w:t xml:space="preserve"> </w:t>
      </w:r>
      <w:r w:rsidR="00DB7432" w:rsidRPr="007D6611">
        <w:t>1</w:t>
      </w:r>
      <w:r w:rsidR="00DB7432">
        <w:t xml:space="preserve"> i</w:t>
      </w:r>
      <w:r w:rsidR="008C569B">
        <w:t xml:space="preserve"> </w:t>
      </w:r>
      <w:r w:rsidR="00DB7432" w:rsidRPr="007D6611">
        <w:t>3</w:t>
      </w:r>
      <w:r w:rsidR="00DB7432">
        <w:t xml:space="preserve"> oraz</w:t>
      </w:r>
      <w:r w:rsidR="00DB7432" w:rsidRPr="007D6611">
        <w:t xml:space="preserve"> w</w:t>
      </w:r>
      <w:r w:rsidR="008C569B">
        <w:t xml:space="preserve"> </w:t>
      </w:r>
      <w:r w:rsidR="00DB7432">
        <w:t>ust.</w:t>
      </w:r>
      <w:r w:rsidR="008C569B">
        <w:t xml:space="preserve"> </w:t>
      </w:r>
      <w:r w:rsidR="008D56BB" w:rsidRPr="007D6611">
        <w:t>8</w:t>
      </w:r>
      <w:r w:rsidR="001140ED" w:rsidRPr="007D6611">
        <w:t>,</w:t>
      </w:r>
      <w:r w:rsidR="00DB7432" w:rsidRPr="007D6611">
        <w:t xml:space="preserve"> w</w:t>
      </w:r>
      <w:r w:rsidR="008C569B">
        <w:t xml:space="preserve"> </w:t>
      </w:r>
      <w:r w:rsidR="00DB7432">
        <w:t>art.</w:t>
      </w:r>
      <w:r w:rsidR="008C569B">
        <w:t xml:space="preserve"> </w:t>
      </w:r>
      <w:r w:rsidR="001140ED" w:rsidRPr="007D6611">
        <w:t>44ze</w:t>
      </w:r>
      <w:r w:rsidR="00DB7432" w:rsidRPr="007D6611">
        <w:t xml:space="preserve"> w</w:t>
      </w:r>
      <w:r w:rsidR="008C569B">
        <w:t xml:space="preserve"> </w:t>
      </w:r>
      <w:r w:rsidR="00DB7432">
        <w:t>ust.</w:t>
      </w:r>
      <w:r w:rsidR="008C569B">
        <w:t xml:space="preserve"> </w:t>
      </w:r>
      <w:r w:rsidR="00DB7432" w:rsidRPr="007D6611">
        <w:t>1</w:t>
      </w:r>
      <w:r w:rsidR="00DB7432">
        <w:t xml:space="preserve"> w</w:t>
      </w:r>
      <w:r w:rsidR="008C569B">
        <w:t xml:space="preserve"> </w:t>
      </w:r>
      <w:r w:rsidR="00DB7432">
        <w:t>pkt</w:t>
      </w:r>
      <w:r w:rsidR="008C569B">
        <w:t xml:space="preserve"> </w:t>
      </w:r>
      <w:r w:rsidR="00067F9F" w:rsidRPr="007D6611">
        <w:t>1,</w:t>
      </w:r>
      <w:r w:rsidR="00DB7432" w:rsidRPr="007D6611">
        <w:t xml:space="preserve"> w</w:t>
      </w:r>
      <w:r w:rsidR="008C569B">
        <w:t xml:space="preserve"> </w:t>
      </w:r>
      <w:r w:rsidR="00DB7432">
        <w:t>ust.</w:t>
      </w:r>
      <w:r w:rsidR="008C569B">
        <w:t xml:space="preserve"> </w:t>
      </w:r>
      <w:r w:rsidR="00067F9F" w:rsidRPr="007D6611">
        <w:t>4,</w:t>
      </w:r>
      <w:r w:rsidR="00DB7432" w:rsidRPr="007D6611">
        <w:t xml:space="preserve"> w</w:t>
      </w:r>
      <w:r w:rsidR="008C569B">
        <w:t xml:space="preserve"> </w:t>
      </w:r>
      <w:r w:rsidR="00DB7432">
        <w:t>ust.</w:t>
      </w:r>
      <w:r w:rsidR="008C569B">
        <w:t xml:space="preserve"> </w:t>
      </w:r>
      <w:r w:rsidR="00DB7432" w:rsidRPr="007D6611">
        <w:t>5</w:t>
      </w:r>
      <w:r w:rsidR="00DB7432">
        <w:t xml:space="preserve"> w</w:t>
      </w:r>
      <w:r w:rsidR="008C569B">
        <w:t xml:space="preserve"> </w:t>
      </w:r>
      <w:r w:rsidR="00DB7432">
        <w:t>pkt</w:t>
      </w:r>
      <w:r w:rsidR="008C569B">
        <w:t xml:space="preserve"> </w:t>
      </w:r>
      <w:r w:rsidR="00DB7432" w:rsidRPr="007D6611">
        <w:t>1</w:t>
      </w:r>
      <w:r w:rsidR="00DB7432">
        <w:t xml:space="preserve"> i</w:t>
      </w:r>
      <w:r w:rsidR="008C569B">
        <w:t xml:space="preserve"> </w:t>
      </w:r>
      <w:r w:rsidR="00DB7432" w:rsidRPr="007D6611">
        <w:t>2</w:t>
      </w:r>
      <w:r w:rsidR="00DB7432">
        <w:t xml:space="preserve"> oraz</w:t>
      </w:r>
      <w:r w:rsidR="00DB7432" w:rsidRPr="007D6611">
        <w:t xml:space="preserve"> w</w:t>
      </w:r>
      <w:r w:rsidR="008C569B">
        <w:t xml:space="preserve"> </w:t>
      </w:r>
      <w:r w:rsidR="00DB7432">
        <w:t>ust.</w:t>
      </w:r>
      <w:r w:rsidR="008C569B">
        <w:t xml:space="preserve"> </w:t>
      </w:r>
      <w:r w:rsidR="001140ED" w:rsidRPr="007D6611">
        <w:t>6</w:t>
      </w:r>
      <w:r w:rsidR="006B46A0" w:rsidRPr="007D6611">
        <w:t>,</w:t>
      </w:r>
      <w:r w:rsidR="00DB7432" w:rsidRPr="007D6611">
        <w:t xml:space="preserve"> </w:t>
      </w:r>
      <w:r w:rsidR="00DB7432" w:rsidRPr="007D6611">
        <w:lastRenderedPageBreak/>
        <w:t>w</w:t>
      </w:r>
      <w:r w:rsidR="003F775C">
        <w:t> </w:t>
      </w:r>
      <w:r w:rsidR="00DB7432">
        <w:t>art.</w:t>
      </w:r>
      <w:r w:rsidR="003F775C">
        <w:t> </w:t>
      </w:r>
      <w:r w:rsidR="006B46A0" w:rsidRPr="007D6611">
        <w:t>44zf</w:t>
      </w:r>
      <w:r w:rsidR="00DB7432" w:rsidRPr="007D6611">
        <w:t xml:space="preserve"> w</w:t>
      </w:r>
      <w:r w:rsidR="008C569B">
        <w:t xml:space="preserve"> </w:t>
      </w:r>
      <w:r w:rsidR="00DB7432">
        <w:t>ust.</w:t>
      </w:r>
      <w:r w:rsidR="008C569B">
        <w:t xml:space="preserve"> </w:t>
      </w:r>
      <w:r w:rsidR="006B46A0" w:rsidRPr="007D6611">
        <w:t>2,</w:t>
      </w:r>
      <w:r w:rsidR="00DB7432" w:rsidRPr="007D6611">
        <w:t xml:space="preserve"> w</w:t>
      </w:r>
      <w:r w:rsidR="008C569B">
        <w:t xml:space="preserve"> </w:t>
      </w:r>
      <w:r w:rsidR="00DB7432">
        <w:t>art.</w:t>
      </w:r>
      <w:r w:rsidR="008C569B">
        <w:t xml:space="preserve"> </w:t>
      </w:r>
      <w:r w:rsidR="006B46A0" w:rsidRPr="007D6611">
        <w:t>44zg</w:t>
      </w:r>
      <w:r w:rsidR="00DB7432" w:rsidRPr="007D6611">
        <w:t xml:space="preserve"> w</w:t>
      </w:r>
      <w:r w:rsidR="008C569B">
        <w:t xml:space="preserve"> </w:t>
      </w:r>
      <w:r w:rsidR="00DB7432">
        <w:t>ust.</w:t>
      </w:r>
      <w:r w:rsidR="008C569B">
        <w:t xml:space="preserve"> </w:t>
      </w:r>
      <w:r w:rsidR="006B46A0" w:rsidRPr="007D6611">
        <w:t>1,</w:t>
      </w:r>
      <w:r w:rsidR="00DB7432" w:rsidRPr="007D6611">
        <w:t xml:space="preserve"> w</w:t>
      </w:r>
      <w:r w:rsidR="008C569B">
        <w:t xml:space="preserve"> </w:t>
      </w:r>
      <w:r w:rsidR="00DB7432">
        <w:t>art.</w:t>
      </w:r>
      <w:r w:rsidR="008C569B">
        <w:t xml:space="preserve"> </w:t>
      </w:r>
      <w:r w:rsidR="006B46A0" w:rsidRPr="007D6611">
        <w:t>44zh</w:t>
      </w:r>
      <w:r w:rsidR="008025B1" w:rsidRPr="007D6611">
        <w:t>,</w:t>
      </w:r>
      <w:r w:rsidR="00DB7432" w:rsidRPr="007D6611">
        <w:t xml:space="preserve"> w</w:t>
      </w:r>
      <w:r w:rsidR="008C569B">
        <w:t xml:space="preserve"> </w:t>
      </w:r>
      <w:r w:rsidR="00DB7432">
        <w:t>art.</w:t>
      </w:r>
      <w:r w:rsidR="008C569B">
        <w:t xml:space="preserve"> </w:t>
      </w:r>
      <w:r w:rsidR="008025B1" w:rsidRPr="007D6611">
        <w:t>44zk</w:t>
      </w:r>
      <w:r w:rsidR="00DB7432" w:rsidRPr="007D6611">
        <w:t xml:space="preserve"> w</w:t>
      </w:r>
      <w:r w:rsidR="008C569B">
        <w:t xml:space="preserve"> </w:t>
      </w:r>
      <w:r w:rsidR="00DB7432">
        <w:t>ust.</w:t>
      </w:r>
      <w:r w:rsidR="008C569B">
        <w:t xml:space="preserve"> </w:t>
      </w:r>
      <w:r w:rsidR="008025B1" w:rsidRPr="007D6611">
        <w:t xml:space="preserve">1, 3–6, </w:t>
      </w:r>
      <w:r w:rsidR="00DB7432" w:rsidRPr="007D6611">
        <w:t>8</w:t>
      </w:r>
      <w:r w:rsidR="00DB7432">
        <w:t xml:space="preserve"> i</w:t>
      </w:r>
      <w:r w:rsidR="008C569B">
        <w:t xml:space="preserve"> </w:t>
      </w:r>
      <w:r w:rsidR="00DB7432" w:rsidRPr="007D6611">
        <w:t>9</w:t>
      </w:r>
      <w:r w:rsidR="008C569B">
        <w:t xml:space="preserve"> </w:t>
      </w:r>
      <w:r w:rsidR="00655309">
        <w:t>oraz</w:t>
      </w:r>
      <w:r w:rsidR="00DB7432" w:rsidRPr="007D6611">
        <w:t xml:space="preserve"> w</w:t>
      </w:r>
      <w:r w:rsidR="008C569B">
        <w:t xml:space="preserve"> </w:t>
      </w:r>
      <w:r w:rsidR="00DB7432">
        <w:t>art.</w:t>
      </w:r>
      <w:r w:rsidR="008C569B">
        <w:t xml:space="preserve"> </w:t>
      </w:r>
      <w:r w:rsidR="008F336B" w:rsidRPr="007D6611">
        <w:t>44zl</w:t>
      </w:r>
      <w:r w:rsidR="00DB7432" w:rsidRPr="007D6611">
        <w:t xml:space="preserve"> w</w:t>
      </w:r>
      <w:r w:rsidR="008C569B">
        <w:t xml:space="preserve"> </w:t>
      </w:r>
      <w:r w:rsidR="00DB7432">
        <w:t>ust.</w:t>
      </w:r>
      <w:r w:rsidR="008C569B">
        <w:t xml:space="preserve"> </w:t>
      </w:r>
      <w:r w:rsidR="00DB7432" w:rsidRPr="007D6611">
        <w:t>3</w:t>
      </w:r>
      <w:r w:rsidR="008C569B">
        <w:t xml:space="preserve"> </w:t>
      </w:r>
      <w:r w:rsidR="008D56BB" w:rsidRPr="007D6611">
        <w:t xml:space="preserve">wyrazy </w:t>
      </w:r>
      <w:r w:rsidR="003F775C">
        <w:t>„</w:t>
      </w:r>
      <w:r w:rsidR="008D56BB" w:rsidRPr="007D6611">
        <w:t>i pomaturalnej</w:t>
      </w:r>
      <w:r w:rsidR="003F775C">
        <w:t>”</w:t>
      </w:r>
      <w:r w:rsidR="008D56BB" w:rsidRPr="007D6611">
        <w:t>;</w:t>
      </w:r>
    </w:p>
    <w:p w:rsidR="00012B08" w:rsidRPr="007D6611" w:rsidRDefault="00E21A10" w:rsidP="008C569B">
      <w:pPr>
        <w:pStyle w:val="PKTpunkt"/>
        <w:keepNext/>
      </w:pPr>
      <w:r w:rsidRPr="007D6611">
        <w:t>3</w:t>
      </w:r>
      <w:r>
        <w:t>4</w:t>
      </w:r>
      <w:r w:rsidR="00D50FFB" w:rsidRPr="007D6611">
        <w:t>)</w:t>
      </w:r>
      <w:r w:rsidR="00D50FFB" w:rsidRPr="007D6611">
        <w:tab/>
      </w:r>
      <w:r w:rsidR="00707B63" w:rsidRPr="007D6611">
        <w:t>w</w:t>
      </w:r>
      <w:r w:rsidR="00DB7432">
        <w:t xml:space="preserve"> art.</w:t>
      </w:r>
      <w:r w:rsidR="008C569B">
        <w:t xml:space="preserve"> </w:t>
      </w:r>
      <w:r w:rsidR="00707B63" w:rsidRPr="007D6611">
        <w:t>44zl</w:t>
      </w:r>
      <w:r w:rsidR="00DB7432">
        <w:t xml:space="preserve"> ust.</w:t>
      </w:r>
      <w:r w:rsidR="008C569B">
        <w:t xml:space="preserve"> </w:t>
      </w:r>
      <w:r w:rsidR="00C91CED" w:rsidRPr="007D6611">
        <w:t>1</w:t>
      </w:r>
      <w:r w:rsidR="008C569B">
        <w:t xml:space="preserve"> </w:t>
      </w:r>
      <w:r w:rsidR="00012B08" w:rsidRPr="007D6611">
        <w:t>otrzymuje brzmienie:</w:t>
      </w:r>
    </w:p>
    <w:p w:rsidR="00707B63" w:rsidRPr="007D6611" w:rsidRDefault="003F775C" w:rsidP="000406F2">
      <w:pPr>
        <w:pStyle w:val="ZUSTzmustartykuempunktem"/>
      </w:pPr>
      <w:r>
        <w:t>„</w:t>
      </w:r>
      <w:r w:rsidR="00012B08" w:rsidRPr="007D6611">
        <w:t>1. Uczeń szkoły artystycznej realizującej kształcenie ogólne</w:t>
      </w:r>
      <w:r w:rsidR="00C91CED" w:rsidRPr="007D6611">
        <w:t xml:space="preserve"> w</w:t>
      </w:r>
      <w:r w:rsidR="008C569B">
        <w:t xml:space="preserve"> </w:t>
      </w:r>
      <w:r w:rsidR="00012B08" w:rsidRPr="007D6611">
        <w:t>zakresie szkoły podstawowej otrzymuje promocję do k</w:t>
      </w:r>
      <w:r w:rsidR="007118F9" w:rsidRPr="007D6611">
        <w:t xml:space="preserve">lasy programowo wyższej, jeżeli </w:t>
      </w:r>
      <w:r w:rsidR="00012B08" w:rsidRPr="007D6611">
        <w:t>ze wszystkich obowiązkowych zajęć edukacyjnych otrzymał pozytywne roczne oceny klasyfikacyjne,</w:t>
      </w:r>
      <w:r w:rsidR="00C91CED" w:rsidRPr="007D6611">
        <w:t xml:space="preserve"> o</w:t>
      </w:r>
      <w:r w:rsidR="008C569B">
        <w:t xml:space="preserve"> </w:t>
      </w:r>
      <w:r w:rsidR="00012B08" w:rsidRPr="007D6611">
        <w:t>których mowa</w:t>
      </w:r>
      <w:r w:rsidR="00C91CED" w:rsidRPr="007D6611">
        <w:t xml:space="preserve"> w</w:t>
      </w:r>
      <w:r w:rsidR="008C569B">
        <w:t xml:space="preserve"> </w:t>
      </w:r>
      <w:r w:rsidR="00012B08" w:rsidRPr="007D6611">
        <w:t>przepisach wydanych na podstawie</w:t>
      </w:r>
      <w:r w:rsidR="00DB7432">
        <w:t xml:space="preserve"> art.</w:t>
      </w:r>
      <w:r w:rsidR="008C569B">
        <w:t xml:space="preserve"> </w:t>
      </w:r>
      <w:r w:rsidR="00012B08" w:rsidRPr="007D6611">
        <w:t>44zq,</w:t>
      </w:r>
      <w:r w:rsidR="00C91CED" w:rsidRPr="007D6611">
        <w:t xml:space="preserve"> z</w:t>
      </w:r>
      <w:r w:rsidR="008C569B">
        <w:t xml:space="preserve"> </w:t>
      </w:r>
      <w:r w:rsidR="00012B08" w:rsidRPr="007D6611">
        <w:t>zastrzeżeniem</w:t>
      </w:r>
      <w:r w:rsidR="00DB7432">
        <w:t xml:space="preserve"> art.</w:t>
      </w:r>
      <w:r>
        <w:t> </w:t>
      </w:r>
      <w:r w:rsidR="00012B08" w:rsidRPr="007D6611">
        <w:t>44zk</w:t>
      </w:r>
      <w:r w:rsidR="00DB7432">
        <w:t xml:space="preserve"> ust.</w:t>
      </w:r>
      <w:r w:rsidR="008C569B">
        <w:t xml:space="preserve"> </w:t>
      </w:r>
      <w:r w:rsidR="00012B08" w:rsidRPr="007D6611">
        <w:t>7</w:t>
      </w:r>
      <w:r w:rsidR="007118F9" w:rsidRPr="007D6611">
        <w:t>.</w:t>
      </w:r>
      <w:r>
        <w:t>”</w:t>
      </w:r>
      <w:r w:rsidR="009657C1" w:rsidRPr="007D6611">
        <w:t>;</w:t>
      </w:r>
    </w:p>
    <w:p w:rsidR="00707B63" w:rsidRPr="007D6611" w:rsidRDefault="00E21A10" w:rsidP="008C569B">
      <w:pPr>
        <w:pStyle w:val="PKTpunkt"/>
        <w:keepNext/>
      </w:pPr>
      <w:r w:rsidRPr="007D6611">
        <w:t>3</w:t>
      </w:r>
      <w:r>
        <w:t>5</w:t>
      </w:r>
      <w:r w:rsidR="00707B63" w:rsidRPr="007D6611">
        <w:t>)</w:t>
      </w:r>
      <w:r w:rsidR="00AB09AC" w:rsidRPr="007D6611">
        <w:tab/>
      </w:r>
      <w:r w:rsidR="00FC47FD" w:rsidRPr="007D6611">
        <w:t>w</w:t>
      </w:r>
      <w:r w:rsidR="00DB7432">
        <w:t xml:space="preserve"> art.</w:t>
      </w:r>
      <w:r w:rsidR="008C569B">
        <w:t xml:space="preserve"> </w:t>
      </w:r>
      <w:r w:rsidR="00707B63" w:rsidRPr="007D6611">
        <w:t>44zm</w:t>
      </w:r>
      <w:r w:rsidR="00DB7432" w:rsidRPr="007D6611">
        <w:t xml:space="preserve"> w</w:t>
      </w:r>
      <w:r w:rsidR="008C569B">
        <w:t xml:space="preserve"> </w:t>
      </w:r>
      <w:r w:rsidR="00DB7432">
        <w:t>ust.</w:t>
      </w:r>
      <w:r w:rsidR="008C569B">
        <w:t xml:space="preserve"> </w:t>
      </w:r>
      <w:r w:rsidR="00DB7432" w:rsidRPr="007D6611">
        <w:t>1</w:t>
      </w:r>
      <w:r w:rsidR="00DB7432">
        <w:t xml:space="preserve"> pkt</w:t>
      </w:r>
      <w:r w:rsidR="008C569B">
        <w:t xml:space="preserve"> </w:t>
      </w:r>
      <w:r w:rsidR="00C91CED" w:rsidRPr="007D6611">
        <w:t>2</w:t>
      </w:r>
      <w:r w:rsidR="008C569B">
        <w:t xml:space="preserve"> </w:t>
      </w:r>
      <w:r w:rsidR="00707B63" w:rsidRPr="007D6611">
        <w:t>otrzymuje brzmienie:</w:t>
      </w:r>
    </w:p>
    <w:p w:rsidR="00707B63" w:rsidRPr="007D6611" w:rsidRDefault="003F775C" w:rsidP="000406F2">
      <w:pPr>
        <w:pStyle w:val="ZPKTzmpktartykuempunktem"/>
      </w:pPr>
      <w:r>
        <w:t>„</w:t>
      </w:r>
      <w:r w:rsidR="00707B63" w:rsidRPr="007D6611">
        <w:t>2)</w:t>
      </w:r>
      <w:r w:rsidR="00FC47FD" w:rsidRPr="007D6611">
        <w:tab/>
      </w:r>
      <w:r w:rsidR="00707B63" w:rsidRPr="007D6611">
        <w:t>w przypadku szkoły artystycznej realizującej kształcenie ogólne,</w:t>
      </w:r>
      <w:r w:rsidR="00C91CED" w:rsidRPr="007D6611">
        <w:t xml:space="preserve"> w</w:t>
      </w:r>
      <w:r w:rsidR="008C569B">
        <w:t xml:space="preserve"> </w:t>
      </w:r>
      <w:r w:rsidR="00707B63" w:rsidRPr="007D6611">
        <w:t xml:space="preserve">której ostatni rok nauki </w:t>
      </w:r>
      <w:r w:rsidR="00FC47FD" w:rsidRPr="007D6611">
        <w:t xml:space="preserve">odpowiada </w:t>
      </w:r>
      <w:r w:rsidR="00707B63" w:rsidRPr="007D6611">
        <w:t>klasie III gim</w:t>
      </w:r>
      <w:r w:rsidR="00E00120" w:rsidRPr="007D6611">
        <w:t>nazjum –</w:t>
      </w:r>
      <w:r w:rsidR="00707B63" w:rsidRPr="007D6611">
        <w:t xml:space="preserve"> ponadto przystąpił do egzaminu gimnazjalnego,</w:t>
      </w:r>
      <w:r w:rsidR="00C91CED" w:rsidRPr="007D6611">
        <w:t xml:space="preserve"> z</w:t>
      </w:r>
      <w:r w:rsidR="008C569B">
        <w:t xml:space="preserve"> </w:t>
      </w:r>
      <w:r w:rsidR="00707B63" w:rsidRPr="007D6611">
        <w:t>zastrzeżeniem</w:t>
      </w:r>
      <w:r w:rsidR="00DB7432">
        <w:t xml:space="preserve"> art.</w:t>
      </w:r>
      <w:r w:rsidR="008C569B">
        <w:t xml:space="preserve"> </w:t>
      </w:r>
      <w:r w:rsidR="00707B63" w:rsidRPr="007D6611">
        <w:t>44zw,</w:t>
      </w:r>
      <w:r w:rsidR="00DB7432">
        <w:t xml:space="preserve"> art.</w:t>
      </w:r>
      <w:r w:rsidR="008C569B">
        <w:t xml:space="preserve"> </w:t>
      </w:r>
      <w:r w:rsidR="00707B63" w:rsidRPr="007D6611">
        <w:t>44zx</w:t>
      </w:r>
      <w:r w:rsidR="00DB7432" w:rsidRPr="007D6611">
        <w:t xml:space="preserve"> i</w:t>
      </w:r>
      <w:r w:rsidR="008C569B">
        <w:t xml:space="preserve"> </w:t>
      </w:r>
      <w:r w:rsidR="00DB7432">
        <w:t>art.</w:t>
      </w:r>
      <w:r w:rsidR="008C569B">
        <w:t xml:space="preserve"> </w:t>
      </w:r>
      <w:r w:rsidR="00707B63" w:rsidRPr="007D6611">
        <w:t>44zz</w:t>
      </w:r>
      <w:r w:rsidR="00DB7432">
        <w:t xml:space="preserve"> ust.</w:t>
      </w:r>
      <w:r w:rsidR="008C569B">
        <w:t xml:space="preserve"> </w:t>
      </w:r>
      <w:r w:rsidR="00707B63" w:rsidRPr="007D6611">
        <w:t>2.</w:t>
      </w:r>
      <w:r>
        <w:t>”</w:t>
      </w:r>
      <w:r w:rsidR="005A2448" w:rsidRPr="007D6611">
        <w:t>;</w:t>
      </w:r>
    </w:p>
    <w:p w:rsidR="00817F31" w:rsidRPr="007D6611" w:rsidRDefault="00E21A10" w:rsidP="00817F31">
      <w:pPr>
        <w:pStyle w:val="PKTpunkt"/>
      </w:pPr>
      <w:r w:rsidRPr="007D6611">
        <w:t>3</w:t>
      </w:r>
      <w:r>
        <w:t>6</w:t>
      </w:r>
      <w:r w:rsidR="0029377C" w:rsidRPr="007D6611">
        <w:rPr>
          <w:lang w:eastAsia="en-US"/>
        </w:rPr>
        <w:t>)</w:t>
      </w:r>
      <w:r w:rsidR="0029377C" w:rsidRPr="007D6611">
        <w:tab/>
      </w:r>
      <w:r w:rsidR="00817F31" w:rsidRPr="007D6611">
        <w:t>w</w:t>
      </w:r>
      <w:r w:rsidR="00DB7432">
        <w:t xml:space="preserve"> art.</w:t>
      </w:r>
      <w:r w:rsidR="008C569B">
        <w:t xml:space="preserve"> </w:t>
      </w:r>
      <w:r w:rsidR="00817F31" w:rsidRPr="007D6611">
        <w:t>44zn</w:t>
      </w:r>
      <w:r w:rsidR="00DB7432" w:rsidRPr="007D6611">
        <w:t xml:space="preserve"> w</w:t>
      </w:r>
      <w:r w:rsidR="008C569B">
        <w:t xml:space="preserve"> </w:t>
      </w:r>
      <w:r w:rsidR="00DB7432">
        <w:t>ust.</w:t>
      </w:r>
      <w:r w:rsidR="008C569B">
        <w:t xml:space="preserve"> </w:t>
      </w:r>
      <w:r w:rsidR="00DB7432" w:rsidRPr="007D6611">
        <w:t>1</w:t>
      </w:r>
      <w:r w:rsidR="008C569B">
        <w:t xml:space="preserve"> </w:t>
      </w:r>
      <w:r w:rsidR="008F336B" w:rsidRPr="007D6611">
        <w:t>skreśla się</w:t>
      </w:r>
      <w:r w:rsidR="00817F31" w:rsidRPr="007D6611">
        <w:t xml:space="preserve"> wyrazy </w:t>
      </w:r>
      <w:r w:rsidR="003F775C">
        <w:t>„</w:t>
      </w:r>
      <w:r w:rsidR="00817F31" w:rsidRPr="007D6611">
        <w:t>lub pomaturalnej</w:t>
      </w:r>
      <w:r w:rsidR="003F775C">
        <w:t>”</w:t>
      </w:r>
      <w:r w:rsidR="00817F31" w:rsidRPr="007D6611">
        <w:t>;</w:t>
      </w:r>
    </w:p>
    <w:p w:rsidR="0099215F" w:rsidRPr="007D6611" w:rsidRDefault="00E21A10" w:rsidP="008C569B">
      <w:pPr>
        <w:pStyle w:val="PKTpunkt"/>
        <w:keepNext/>
      </w:pPr>
      <w:r w:rsidRPr="007D6611">
        <w:t>3</w:t>
      </w:r>
      <w:r>
        <w:t>7</w:t>
      </w:r>
      <w:r w:rsidR="00707B63" w:rsidRPr="007D6611">
        <w:t>)</w:t>
      </w:r>
      <w:r w:rsidR="00707B63" w:rsidRPr="007D6611">
        <w:tab/>
        <w:t>tytuł rozdziału 3b otrzymuje brzmienie:</w:t>
      </w:r>
    </w:p>
    <w:p w:rsidR="00707B63" w:rsidRPr="007D6611" w:rsidRDefault="003F775C" w:rsidP="0099215F">
      <w:pPr>
        <w:pStyle w:val="ZTYTDZPRZEDMzmprzedmtytuulubdziauartykuempunktem"/>
      </w:pPr>
      <w:r>
        <w:t>„</w:t>
      </w:r>
      <w:r w:rsidR="00707B63" w:rsidRPr="007D6611">
        <w:t>Egzamin gimnazjalny</w:t>
      </w:r>
      <w:r w:rsidR="00C91CED" w:rsidRPr="007D6611">
        <w:t xml:space="preserve"> i</w:t>
      </w:r>
      <w:r w:rsidR="008C569B">
        <w:t xml:space="preserve"> </w:t>
      </w:r>
      <w:r w:rsidR="00707B63" w:rsidRPr="007D6611">
        <w:t>egzamin maturalny oraz egzamin potwierdzający kwalifikacje</w:t>
      </w:r>
      <w:r w:rsidR="00C91CED" w:rsidRPr="007D6611">
        <w:t xml:space="preserve"> w</w:t>
      </w:r>
      <w:r w:rsidR="008C569B">
        <w:t xml:space="preserve"> </w:t>
      </w:r>
      <w:r w:rsidR="00707B63" w:rsidRPr="007D6611">
        <w:t>zawodzie</w:t>
      </w:r>
      <w:r>
        <w:t>”</w:t>
      </w:r>
      <w:r w:rsidR="00707B63" w:rsidRPr="007D6611">
        <w:t>;</w:t>
      </w:r>
    </w:p>
    <w:p w:rsidR="00E1372D" w:rsidRPr="007D6611" w:rsidRDefault="00E21A10" w:rsidP="008C569B">
      <w:pPr>
        <w:pStyle w:val="PKTpunkt"/>
        <w:keepNext/>
      </w:pPr>
      <w:r w:rsidRPr="007D6611">
        <w:t>3</w:t>
      </w:r>
      <w:r>
        <w:t>8</w:t>
      </w:r>
      <w:r w:rsidR="00707B63" w:rsidRPr="007D6611">
        <w:t>)</w:t>
      </w:r>
      <w:r w:rsidR="00707B63" w:rsidRPr="007D6611">
        <w:tab/>
      </w:r>
      <w:r w:rsidR="00E1372D" w:rsidRPr="007D6611">
        <w:t>art. 44zs otrzymuje brzmienie:</w:t>
      </w:r>
    </w:p>
    <w:p w:rsidR="00707B63" w:rsidRPr="007D6611" w:rsidRDefault="003F775C" w:rsidP="00E1372D">
      <w:pPr>
        <w:pStyle w:val="ZARTzmartartykuempunktem"/>
      </w:pPr>
      <w:r>
        <w:t>„</w:t>
      </w:r>
      <w:r w:rsidR="00E1372D" w:rsidRPr="007D6611">
        <w:t>Art. 44zs. Egzamin gimnazjalny jest przeprowadzany na podstawie wymagań określonych</w:t>
      </w:r>
      <w:r w:rsidR="00C91CED" w:rsidRPr="007D6611">
        <w:t xml:space="preserve"> w</w:t>
      </w:r>
      <w:r w:rsidR="008C569B">
        <w:t xml:space="preserve"> </w:t>
      </w:r>
      <w:r w:rsidR="00E1372D" w:rsidRPr="007D6611">
        <w:t>podstawie programowej kształcenia ogólnego oraz sprawdza,</w:t>
      </w:r>
      <w:r w:rsidR="00C91CED" w:rsidRPr="007D6611">
        <w:t xml:space="preserve"> w</w:t>
      </w:r>
      <w:r w:rsidR="008C569B">
        <w:t xml:space="preserve"> </w:t>
      </w:r>
      <w:r w:rsidR="00E1372D" w:rsidRPr="007D6611">
        <w:t>jakim stopniu uczeń lub słuchacz spełnia te wymagania.</w:t>
      </w:r>
      <w:r>
        <w:t>”</w:t>
      </w:r>
      <w:r w:rsidR="00E1372D" w:rsidRPr="007D6611">
        <w:t>;</w:t>
      </w:r>
    </w:p>
    <w:p w:rsidR="001547B6" w:rsidRPr="007D6611" w:rsidRDefault="00E21A10" w:rsidP="008C569B">
      <w:pPr>
        <w:pStyle w:val="PKTpunkt"/>
        <w:keepNext/>
      </w:pPr>
      <w:r w:rsidRPr="007D6611">
        <w:t>3</w:t>
      </w:r>
      <w:r>
        <w:t>9</w:t>
      </w:r>
      <w:r w:rsidR="007E4700" w:rsidRPr="007D6611">
        <w:t>)</w:t>
      </w:r>
      <w:r w:rsidR="007E4700" w:rsidRPr="007D6611">
        <w:tab/>
      </w:r>
      <w:r w:rsidR="001547B6" w:rsidRPr="007D6611">
        <w:t>w</w:t>
      </w:r>
      <w:r w:rsidR="00DB7432">
        <w:t xml:space="preserve"> art.</w:t>
      </w:r>
      <w:r w:rsidR="008C569B">
        <w:t xml:space="preserve"> </w:t>
      </w:r>
      <w:r w:rsidR="001547B6" w:rsidRPr="007D6611">
        <w:t>44zt wprowadzenie do wyliczenia otrzymuje brzmienie:</w:t>
      </w:r>
    </w:p>
    <w:p w:rsidR="001547B6" w:rsidRPr="007D6611" w:rsidRDefault="003F775C" w:rsidP="003F775C">
      <w:pPr>
        <w:pStyle w:val="ZFRAGzmfragmentunpzdaniaartykuempunktem"/>
      </w:pPr>
      <w:r>
        <w:t>„</w:t>
      </w:r>
      <w:r w:rsidR="001547B6" w:rsidRPr="007D6611">
        <w:t>Egzamin gimnazjalny jest przeprowadzany:</w:t>
      </w:r>
      <w:r>
        <w:t>”</w:t>
      </w:r>
      <w:r w:rsidR="001547B6" w:rsidRPr="007D6611">
        <w:t>;</w:t>
      </w:r>
    </w:p>
    <w:p w:rsidR="00707B63" w:rsidRPr="007D6611" w:rsidRDefault="00E21A10" w:rsidP="008C569B">
      <w:pPr>
        <w:pStyle w:val="PKTpunkt"/>
        <w:keepNext/>
      </w:pPr>
      <w:r>
        <w:t>40</w:t>
      </w:r>
      <w:r w:rsidR="00707B63" w:rsidRPr="007D6611">
        <w:t>)</w:t>
      </w:r>
      <w:r w:rsidR="00707B63" w:rsidRPr="007D6611">
        <w:tab/>
        <w:t>w</w:t>
      </w:r>
      <w:r w:rsidR="00DB7432">
        <w:t xml:space="preserve"> art.</w:t>
      </w:r>
      <w:r w:rsidR="008C569B">
        <w:t xml:space="preserve"> </w:t>
      </w:r>
      <w:r w:rsidR="00707B63" w:rsidRPr="007D6611">
        <w:t>44zu:</w:t>
      </w:r>
    </w:p>
    <w:p w:rsidR="001547B6" w:rsidRPr="007D6611" w:rsidRDefault="00707B63" w:rsidP="008C569B">
      <w:pPr>
        <w:pStyle w:val="LITlitera"/>
        <w:keepNext/>
      </w:pPr>
      <w:r w:rsidRPr="007D6611">
        <w:t>a)</w:t>
      </w:r>
      <w:r w:rsidRPr="007D6611">
        <w:tab/>
      </w:r>
      <w:r w:rsidR="001547B6" w:rsidRPr="007D6611">
        <w:t xml:space="preserve">ust. </w:t>
      </w:r>
      <w:r w:rsidR="00C91CED" w:rsidRPr="007D6611">
        <w:t>1</w:t>
      </w:r>
      <w:r w:rsidR="008C569B">
        <w:t xml:space="preserve"> </w:t>
      </w:r>
      <w:r w:rsidR="001547B6" w:rsidRPr="007D6611">
        <w:t>otrzymuje brzmienie:</w:t>
      </w:r>
    </w:p>
    <w:p w:rsidR="000B4351" w:rsidRPr="007D6611" w:rsidRDefault="003F775C" w:rsidP="001547B6">
      <w:pPr>
        <w:pStyle w:val="ZLITUSTzmustliter"/>
      </w:pPr>
      <w:r>
        <w:t>„</w:t>
      </w:r>
      <w:r w:rsidR="001547B6" w:rsidRPr="007D6611">
        <w:t>1. Egzamin gimnazjalny jest przeprowadzany</w:t>
      </w:r>
      <w:r w:rsidR="00C91CED" w:rsidRPr="007D6611">
        <w:t xml:space="preserve"> w</w:t>
      </w:r>
      <w:r w:rsidR="008C569B">
        <w:t xml:space="preserve"> </w:t>
      </w:r>
      <w:r w:rsidR="001547B6" w:rsidRPr="007D6611">
        <w:t>formie pisemnej.</w:t>
      </w:r>
      <w:r>
        <w:t>”</w:t>
      </w:r>
      <w:r w:rsidR="001547B6" w:rsidRPr="007D6611">
        <w:t>,</w:t>
      </w:r>
    </w:p>
    <w:p w:rsidR="00707B63" w:rsidRPr="007D6611" w:rsidRDefault="00707B63" w:rsidP="000B4351">
      <w:pPr>
        <w:pStyle w:val="LITlitera"/>
        <w:keepNext/>
      </w:pPr>
      <w:r w:rsidRPr="007D6611">
        <w:t>b)</w:t>
      </w:r>
      <w:r w:rsidRPr="007D6611">
        <w:tab/>
        <w:t>uchyla się</w:t>
      </w:r>
      <w:r w:rsidR="00DB7432">
        <w:t xml:space="preserve"> ust.</w:t>
      </w:r>
      <w:r w:rsidR="008C569B">
        <w:t xml:space="preserve"> </w:t>
      </w:r>
      <w:r w:rsidRPr="007D6611">
        <w:t>2,</w:t>
      </w:r>
    </w:p>
    <w:p w:rsidR="00707B63" w:rsidRPr="007D6611" w:rsidRDefault="00707B63" w:rsidP="000B4351">
      <w:pPr>
        <w:pStyle w:val="LITlitera"/>
        <w:keepNext/>
      </w:pPr>
      <w:r w:rsidRPr="007D6611">
        <w:t>c)</w:t>
      </w:r>
      <w:r w:rsidRPr="007D6611">
        <w:tab/>
      </w:r>
      <w:r w:rsidR="000B4351" w:rsidRPr="007D6611">
        <w:t>w</w:t>
      </w:r>
      <w:r w:rsidR="00DB7432">
        <w:t xml:space="preserve"> ust.</w:t>
      </w:r>
      <w:r w:rsidR="008C569B">
        <w:t xml:space="preserve"> </w:t>
      </w:r>
      <w:r w:rsidR="00C91CED" w:rsidRPr="007D6611">
        <w:t>4</w:t>
      </w:r>
      <w:r w:rsidR="008C569B">
        <w:t xml:space="preserve"> </w:t>
      </w:r>
      <w:r w:rsidR="000B4351" w:rsidRPr="007D6611">
        <w:t xml:space="preserve">skreśla się wyrazy </w:t>
      </w:r>
      <w:r w:rsidR="003F775C">
        <w:t>„</w:t>
      </w:r>
      <w:r w:rsidR="000B4351" w:rsidRPr="007D6611">
        <w:t>części drugiej sprawdzianu</w:t>
      </w:r>
      <w:r w:rsidR="00903C83" w:rsidRPr="007D6611">
        <w:t xml:space="preserve"> i</w:t>
      </w:r>
      <w:r w:rsidR="003F775C">
        <w:t>”</w:t>
      </w:r>
      <w:r w:rsidR="000B4351" w:rsidRPr="007D6611">
        <w:t>;</w:t>
      </w:r>
    </w:p>
    <w:p w:rsidR="0018762E" w:rsidRPr="007D6611" w:rsidRDefault="00E21A10" w:rsidP="008C569B">
      <w:pPr>
        <w:pStyle w:val="PKTpunkt"/>
        <w:keepNext/>
      </w:pPr>
      <w:r w:rsidRPr="007D6611">
        <w:t>4</w:t>
      </w:r>
      <w:r>
        <w:t>1</w:t>
      </w:r>
      <w:r w:rsidR="007E4700" w:rsidRPr="007D6611">
        <w:t>)</w:t>
      </w:r>
      <w:r w:rsidR="007E4700" w:rsidRPr="007D6611">
        <w:tab/>
      </w:r>
      <w:r w:rsidR="0018762E" w:rsidRPr="007D6611">
        <w:t>w</w:t>
      </w:r>
      <w:r w:rsidR="00DB7432">
        <w:t xml:space="preserve"> art.</w:t>
      </w:r>
      <w:r w:rsidR="008C569B">
        <w:t xml:space="preserve"> </w:t>
      </w:r>
      <w:r w:rsidR="00707B63" w:rsidRPr="007D6611">
        <w:t>44zv</w:t>
      </w:r>
      <w:r w:rsidR="0018762E" w:rsidRPr="007D6611">
        <w:t>:</w:t>
      </w:r>
    </w:p>
    <w:p w:rsidR="0018762E" w:rsidRPr="007D6611" w:rsidRDefault="0018762E" w:rsidP="006B2857">
      <w:pPr>
        <w:pStyle w:val="LITlitera"/>
      </w:pPr>
      <w:r w:rsidRPr="007D6611">
        <w:t>a)</w:t>
      </w:r>
      <w:r w:rsidRPr="007D6611">
        <w:tab/>
        <w:t>w</w:t>
      </w:r>
      <w:r w:rsidR="00DB7432">
        <w:t xml:space="preserve"> ust.</w:t>
      </w:r>
      <w:r w:rsidR="008C569B">
        <w:t xml:space="preserve"> </w:t>
      </w:r>
      <w:r w:rsidR="00C91CED" w:rsidRPr="007D6611">
        <w:t>1</w:t>
      </w:r>
      <w:r w:rsidR="008C569B">
        <w:t xml:space="preserve"> </w:t>
      </w:r>
      <w:r w:rsidRPr="007D6611">
        <w:t xml:space="preserve">skreśla się wyrazy </w:t>
      </w:r>
      <w:r w:rsidR="003F775C">
        <w:t>„</w:t>
      </w:r>
      <w:r w:rsidRPr="007D6611">
        <w:t>części pierwszej sprawdzianu oraz</w:t>
      </w:r>
      <w:r w:rsidR="003F775C">
        <w:t>”</w:t>
      </w:r>
      <w:r w:rsidR="00D938BE" w:rsidRPr="007D6611">
        <w:t>,</w:t>
      </w:r>
    </w:p>
    <w:p w:rsidR="00707B63" w:rsidRPr="007D6611" w:rsidRDefault="0018762E" w:rsidP="008C569B">
      <w:pPr>
        <w:pStyle w:val="LITlitera"/>
        <w:keepNext/>
      </w:pPr>
      <w:r w:rsidRPr="007D6611">
        <w:t>b)</w:t>
      </w:r>
      <w:r w:rsidRPr="007D6611">
        <w:tab/>
      </w:r>
      <w:r w:rsidR="00DB7432">
        <w:t xml:space="preserve"> ust.</w:t>
      </w:r>
      <w:r w:rsidR="008C569B">
        <w:t xml:space="preserve"> </w:t>
      </w:r>
      <w:r w:rsidR="00C91CED" w:rsidRPr="007D6611">
        <w:t>2</w:t>
      </w:r>
      <w:r w:rsidR="008C569B">
        <w:t xml:space="preserve"> </w:t>
      </w:r>
      <w:r w:rsidR="00707B63" w:rsidRPr="007D6611">
        <w:t>otrzymuje brzmienie:</w:t>
      </w:r>
    </w:p>
    <w:p w:rsidR="00707B63" w:rsidRPr="007D6611" w:rsidRDefault="003F775C" w:rsidP="006B2857">
      <w:pPr>
        <w:pStyle w:val="ZLITUSTzmustliter"/>
      </w:pPr>
      <w:r>
        <w:t>„</w:t>
      </w:r>
      <w:r w:rsidR="00707B63" w:rsidRPr="007D6611">
        <w:t>2.</w:t>
      </w:r>
      <w:r w:rsidR="008C569B">
        <w:t xml:space="preserve"> </w:t>
      </w:r>
      <w:r w:rsidR="00C91CED" w:rsidRPr="007D6611">
        <w:t>W</w:t>
      </w:r>
      <w:r w:rsidR="008C569B">
        <w:t xml:space="preserve"> </w:t>
      </w:r>
      <w:r w:rsidR="00707B63" w:rsidRPr="007D6611">
        <w:t xml:space="preserve">języku danej mniejszości narodowej, mniejszości etnicznej lub języku regionalnym jest przeprowadzana część pierwsza egzaminu gimnazjalnego </w:t>
      </w:r>
      <w:r w:rsidR="00707B63" w:rsidRPr="007D6611">
        <w:lastRenderedPageBreak/>
        <w:t>obejmująca wiadomości</w:t>
      </w:r>
      <w:r w:rsidR="00C91CED" w:rsidRPr="007D6611">
        <w:t xml:space="preserve"> i</w:t>
      </w:r>
      <w:r w:rsidR="008C569B">
        <w:t xml:space="preserve"> </w:t>
      </w:r>
      <w:r w:rsidR="00707B63" w:rsidRPr="007D6611">
        <w:t>umiejętności</w:t>
      </w:r>
      <w:r w:rsidR="00C91CED" w:rsidRPr="007D6611">
        <w:t xml:space="preserve"> z</w:t>
      </w:r>
      <w:r w:rsidR="008C569B">
        <w:t xml:space="preserve"> </w:t>
      </w:r>
      <w:r w:rsidR="00707B63" w:rsidRPr="007D6611">
        <w:t>zakresu historii</w:t>
      </w:r>
      <w:r w:rsidR="00C91CED" w:rsidRPr="007D6611">
        <w:t xml:space="preserve"> i</w:t>
      </w:r>
      <w:r w:rsidR="008C569B">
        <w:t xml:space="preserve"> </w:t>
      </w:r>
      <w:r w:rsidR="00707B63" w:rsidRPr="007D6611">
        <w:t>wiedzy</w:t>
      </w:r>
      <w:r w:rsidR="00C91CED" w:rsidRPr="007D6611">
        <w:t xml:space="preserve"> o</w:t>
      </w:r>
      <w:r w:rsidR="008C569B">
        <w:t xml:space="preserve"> </w:t>
      </w:r>
      <w:r w:rsidR="00707B63" w:rsidRPr="007D6611">
        <w:t>społeczeństwie oraz część druga tego egzaminu.</w:t>
      </w:r>
      <w:r>
        <w:t>”</w:t>
      </w:r>
      <w:r w:rsidR="00707B63" w:rsidRPr="007D6611">
        <w:t>;</w:t>
      </w:r>
    </w:p>
    <w:p w:rsidR="00707B63" w:rsidRPr="007D6611" w:rsidRDefault="00E21A10" w:rsidP="000406F2">
      <w:pPr>
        <w:pStyle w:val="PKTpunkt"/>
      </w:pPr>
      <w:r w:rsidRPr="007D6611">
        <w:t>4</w:t>
      </w:r>
      <w:r>
        <w:t>2</w:t>
      </w:r>
      <w:r w:rsidR="00707B63" w:rsidRPr="007D6611">
        <w:t>)</w:t>
      </w:r>
      <w:r w:rsidR="00707B63" w:rsidRPr="007D6611">
        <w:tab/>
        <w:t>w</w:t>
      </w:r>
      <w:r w:rsidR="00DB7432">
        <w:t xml:space="preserve"> art.</w:t>
      </w:r>
      <w:r w:rsidR="008C569B">
        <w:t xml:space="preserve"> </w:t>
      </w:r>
      <w:r w:rsidR="00707B63" w:rsidRPr="007D6611">
        <w:t>44zw</w:t>
      </w:r>
      <w:r w:rsidR="00DB7432" w:rsidRPr="007D6611">
        <w:t xml:space="preserve"> w</w:t>
      </w:r>
      <w:r w:rsidR="008C569B">
        <w:t xml:space="preserve"> </w:t>
      </w:r>
      <w:r w:rsidR="00DB7432">
        <w:t>ust.</w:t>
      </w:r>
      <w:r w:rsidR="008C569B">
        <w:t xml:space="preserve"> </w:t>
      </w:r>
      <w:r w:rsidR="00C91CED" w:rsidRPr="007D6611">
        <w:t>2</w:t>
      </w:r>
      <w:r w:rsidR="008C569B">
        <w:t xml:space="preserve"> </w:t>
      </w:r>
      <w:r w:rsidR="00191C82" w:rsidRPr="007D6611">
        <w:t xml:space="preserve">skreśla się wyrazy </w:t>
      </w:r>
      <w:r w:rsidR="003F775C">
        <w:t>„</w:t>
      </w:r>
      <w:r w:rsidR="00191C82" w:rsidRPr="007D6611">
        <w:t>sprawdzianu lub jego części oraz</w:t>
      </w:r>
      <w:r w:rsidR="00C91CED" w:rsidRPr="007D6611">
        <w:t xml:space="preserve"> z</w:t>
      </w:r>
      <w:r w:rsidR="008C569B">
        <w:t xml:space="preserve"> </w:t>
      </w:r>
      <w:r w:rsidR="00191C82" w:rsidRPr="007D6611">
        <w:t>obowiązku przystąpienia do</w:t>
      </w:r>
      <w:r w:rsidR="003F775C">
        <w:t>”</w:t>
      </w:r>
      <w:r w:rsidR="00191C82" w:rsidRPr="007D6611">
        <w:t>;</w:t>
      </w:r>
    </w:p>
    <w:p w:rsidR="00707B63" w:rsidRPr="007D6611" w:rsidRDefault="00E21A10" w:rsidP="008C569B">
      <w:pPr>
        <w:pStyle w:val="PKTpunkt"/>
        <w:keepNext/>
      </w:pPr>
      <w:r w:rsidRPr="007D6611">
        <w:t>4</w:t>
      </w:r>
      <w:r>
        <w:t>3</w:t>
      </w:r>
      <w:r w:rsidR="00707B63" w:rsidRPr="007D6611">
        <w:t>)</w:t>
      </w:r>
      <w:r w:rsidR="00707B63" w:rsidRPr="007D6611">
        <w:tab/>
        <w:t>w</w:t>
      </w:r>
      <w:r w:rsidR="00DB7432">
        <w:t xml:space="preserve"> art.</w:t>
      </w:r>
      <w:r w:rsidR="008C569B">
        <w:t xml:space="preserve"> </w:t>
      </w:r>
      <w:r w:rsidR="00707B63" w:rsidRPr="007D6611">
        <w:t>44zx:</w:t>
      </w:r>
    </w:p>
    <w:p w:rsidR="00707B63" w:rsidRPr="007D6611" w:rsidRDefault="00707B63" w:rsidP="008C569B">
      <w:pPr>
        <w:pStyle w:val="LITlitera"/>
        <w:keepNext/>
      </w:pPr>
      <w:r w:rsidRPr="007D6611">
        <w:t>a)</w:t>
      </w:r>
      <w:r w:rsidRPr="007D6611">
        <w:tab/>
        <w:t xml:space="preserve">ust. </w:t>
      </w:r>
      <w:r w:rsidR="00C91CED" w:rsidRPr="007D6611">
        <w:t>1</w:t>
      </w:r>
      <w:r w:rsidR="008C569B">
        <w:t xml:space="preserve"> </w:t>
      </w:r>
      <w:r w:rsidR="00C67AEB" w:rsidRPr="007D6611">
        <w:t>otrzymuje brzmie</w:t>
      </w:r>
      <w:r w:rsidRPr="007D6611">
        <w:t>nie:</w:t>
      </w:r>
    </w:p>
    <w:p w:rsidR="00F01B2E" w:rsidRPr="007D6611" w:rsidRDefault="003F775C" w:rsidP="003D092B">
      <w:pPr>
        <w:pStyle w:val="ZLITUSTzmustliter"/>
      </w:pPr>
      <w:r>
        <w:t>„</w:t>
      </w:r>
      <w:r w:rsidR="00707B63" w:rsidRPr="007D6611">
        <w:t>1.</w:t>
      </w:r>
      <w:r w:rsidR="008C569B">
        <w:t xml:space="preserve"> </w:t>
      </w:r>
      <w:r w:rsidR="005B65E9" w:rsidRPr="007D6611">
        <w:t>L</w:t>
      </w:r>
      <w:r w:rsidR="00707B63" w:rsidRPr="007D6611">
        <w:t>aureat</w:t>
      </w:r>
      <w:r w:rsidR="00C91CED" w:rsidRPr="007D6611">
        <w:t xml:space="preserve"> i</w:t>
      </w:r>
      <w:r w:rsidR="008C569B">
        <w:t xml:space="preserve"> </w:t>
      </w:r>
      <w:r w:rsidR="00707B63" w:rsidRPr="007D6611">
        <w:t>finalist</w:t>
      </w:r>
      <w:r w:rsidR="00C138C0" w:rsidRPr="007D6611">
        <w:t>a</w:t>
      </w:r>
      <w:r w:rsidR="00707B63" w:rsidRPr="007D6611">
        <w:t xml:space="preserve"> olimpiady przedmiotowej wymienionej</w:t>
      </w:r>
      <w:r w:rsidR="00C91CED" w:rsidRPr="007D6611">
        <w:t xml:space="preserve"> w</w:t>
      </w:r>
      <w:r w:rsidR="008C569B">
        <w:t xml:space="preserve"> </w:t>
      </w:r>
      <w:r w:rsidR="00707B63" w:rsidRPr="007D6611">
        <w:t>wykazie,</w:t>
      </w:r>
      <w:r w:rsidR="00C91CED" w:rsidRPr="007D6611">
        <w:t xml:space="preserve"> o</w:t>
      </w:r>
      <w:r>
        <w:t> </w:t>
      </w:r>
      <w:r w:rsidR="00707B63" w:rsidRPr="007D6611">
        <w:t>którym mowa</w:t>
      </w:r>
      <w:r w:rsidR="00DB7432" w:rsidRPr="007D6611">
        <w:t xml:space="preserve"> w</w:t>
      </w:r>
      <w:r w:rsidR="008C569B">
        <w:t xml:space="preserve"> </w:t>
      </w:r>
      <w:r w:rsidR="00DB7432">
        <w:t>art.</w:t>
      </w:r>
      <w:r w:rsidR="008C569B">
        <w:t xml:space="preserve"> </w:t>
      </w:r>
      <w:r w:rsidR="00707B63" w:rsidRPr="007D6611">
        <w:t>44zzzw, oraz laureat konkursu przedmiotowego</w:t>
      </w:r>
      <w:r w:rsidR="00C91CED" w:rsidRPr="007D6611">
        <w:t xml:space="preserve"> o</w:t>
      </w:r>
      <w:r w:rsidR="008C569B">
        <w:t xml:space="preserve"> </w:t>
      </w:r>
      <w:r w:rsidR="00707B63" w:rsidRPr="007D6611">
        <w:t xml:space="preserve">zasięgu wojewódzkim lub </w:t>
      </w:r>
      <w:proofErr w:type="spellStart"/>
      <w:r w:rsidR="00707B63" w:rsidRPr="007D6611">
        <w:t>ponadwojewódzkim</w:t>
      </w:r>
      <w:proofErr w:type="spellEnd"/>
      <w:r w:rsidR="00707B63" w:rsidRPr="007D6611">
        <w:t>, przeprowadzanego zgodnie</w:t>
      </w:r>
      <w:r w:rsidR="00C91CED" w:rsidRPr="007D6611">
        <w:t xml:space="preserve"> z</w:t>
      </w:r>
      <w:r w:rsidR="008C569B">
        <w:t xml:space="preserve"> </w:t>
      </w:r>
      <w:r w:rsidR="00707B63" w:rsidRPr="007D6611">
        <w:t>przepisami wydanymi na podstawie</w:t>
      </w:r>
      <w:r w:rsidR="00DB7432">
        <w:t xml:space="preserve"> art.</w:t>
      </w:r>
      <w:r w:rsidR="008C569B">
        <w:t xml:space="preserve"> </w:t>
      </w:r>
      <w:r w:rsidR="00707B63" w:rsidRPr="007D6611">
        <w:t>2</w:t>
      </w:r>
      <w:r w:rsidR="00DB7432" w:rsidRPr="007D6611">
        <w:t>2</w:t>
      </w:r>
      <w:r w:rsidR="00DB7432">
        <w:t xml:space="preserve"> ust.</w:t>
      </w:r>
      <w:r w:rsidR="008C569B">
        <w:t xml:space="preserve"> </w:t>
      </w:r>
      <w:r w:rsidR="00DB7432" w:rsidRPr="007D6611">
        <w:t>2</w:t>
      </w:r>
      <w:r w:rsidR="00DB7432">
        <w:t xml:space="preserve"> pkt</w:t>
      </w:r>
      <w:r w:rsidR="008C569B">
        <w:t xml:space="preserve"> </w:t>
      </w:r>
      <w:r w:rsidR="00707B63" w:rsidRPr="007D6611">
        <w:t>8, organizowanego</w:t>
      </w:r>
      <w:r w:rsidR="00C91CED" w:rsidRPr="007D6611">
        <w:t xml:space="preserve"> z</w:t>
      </w:r>
      <w:r w:rsidR="008C569B">
        <w:t xml:space="preserve"> </w:t>
      </w:r>
      <w:r w:rsidR="00707B63" w:rsidRPr="007D6611">
        <w:t>zakresu jednego</w:t>
      </w:r>
      <w:r w:rsidR="00C91CED" w:rsidRPr="007D6611">
        <w:t xml:space="preserve"> z</w:t>
      </w:r>
      <w:r>
        <w:t> </w:t>
      </w:r>
      <w:r w:rsidR="00707B63" w:rsidRPr="007D6611">
        <w:t xml:space="preserve">przedmiotów objętych egzaminem gimnazjalnym, </w:t>
      </w:r>
      <w:r w:rsidR="00E94B38" w:rsidRPr="007D6611">
        <w:t>są</w:t>
      </w:r>
      <w:r w:rsidR="00707B63" w:rsidRPr="007D6611">
        <w:t xml:space="preserve"> zwolni</w:t>
      </w:r>
      <w:r w:rsidR="00E94B38" w:rsidRPr="007D6611">
        <w:t>eni</w:t>
      </w:r>
      <w:r w:rsidR="00C91CED" w:rsidRPr="007D6611">
        <w:t xml:space="preserve"> z</w:t>
      </w:r>
      <w:r w:rsidR="008C569B">
        <w:t xml:space="preserve"> </w:t>
      </w:r>
      <w:r w:rsidR="00707B63" w:rsidRPr="007D6611">
        <w:t>danego zakresu odpowiedniej części egzaminu gimnazjalnego,</w:t>
      </w:r>
      <w:r w:rsidR="00C91CED" w:rsidRPr="007D6611">
        <w:t xml:space="preserve"> a</w:t>
      </w:r>
      <w:r w:rsidR="008C569B">
        <w:t xml:space="preserve"> </w:t>
      </w:r>
      <w:r w:rsidR="00C91CED" w:rsidRPr="007D6611">
        <w:t>w</w:t>
      </w:r>
      <w:r w:rsidR="008C569B">
        <w:t xml:space="preserve"> </w:t>
      </w:r>
      <w:r w:rsidR="00707B63" w:rsidRPr="007D6611">
        <w:t>przyp</w:t>
      </w:r>
      <w:r w:rsidR="00E00120" w:rsidRPr="007D6611">
        <w:t>adku języka obcego nowożytnego –</w:t>
      </w:r>
      <w:r w:rsidR="00C91CED" w:rsidRPr="007D6611">
        <w:t xml:space="preserve"> z</w:t>
      </w:r>
      <w:r w:rsidR="008C569B">
        <w:t xml:space="preserve"> </w:t>
      </w:r>
      <w:r w:rsidR="00707B63" w:rsidRPr="007D6611">
        <w:t>części trzeciej tego egzaminu.</w:t>
      </w:r>
      <w:r>
        <w:t>”</w:t>
      </w:r>
      <w:r w:rsidR="00C67AEB" w:rsidRPr="007D6611">
        <w:t>,</w:t>
      </w:r>
    </w:p>
    <w:p w:rsidR="00C67AEB" w:rsidRPr="007D6611" w:rsidRDefault="00C67AEB" w:rsidP="00651619">
      <w:pPr>
        <w:pStyle w:val="LITlitera"/>
      </w:pPr>
      <w:r w:rsidRPr="007D6611">
        <w:t>b)</w:t>
      </w:r>
      <w:r w:rsidRPr="007D6611">
        <w:tab/>
        <w:t>w</w:t>
      </w:r>
      <w:r w:rsidR="00DB7432">
        <w:t xml:space="preserve"> ust.</w:t>
      </w:r>
      <w:r w:rsidR="008C569B">
        <w:t xml:space="preserve"> </w:t>
      </w:r>
      <w:r w:rsidR="00C91CED" w:rsidRPr="007D6611">
        <w:t>2</w:t>
      </w:r>
      <w:r w:rsidR="008C569B">
        <w:t xml:space="preserve"> </w:t>
      </w:r>
      <w:r w:rsidRPr="007D6611">
        <w:t xml:space="preserve">skreśla się wyrazy </w:t>
      </w:r>
      <w:r w:rsidR="003F775C">
        <w:t>„</w:t>
      </w:r>
      <w:r w:rsidR="00A17C46" w:rsidRPr="007D6611">
        <w:t xml:space="preserve">ucznia lub słuchacza </w:t>
      </w:r>
      <w:r w:rsidR="00E03337" w:rsidRPr="007D6611">
        <w:t xml:space="preserve">szkoły podstawowej lub ucznia szkoły artystycznej </w:t>
      </w:r>
      <w:r w:rsidR="00651619" w:rsidRPr="007D6611">
        <w:t>realizującej kształcenie ogólne</w:t>
      </w:r>
      <w:r w:rsidR="00C91CED" w:rsidRPr="007D6611">
        <w:t xml:space="preserve"> w</w:t>
      </w:r>
      <w:r w:rsidR="008C569B">
        <w:t xml:space="preserve"> </w:t>
      </w:r>
      <w:r w:rsidR="00651619" w:rsidRPr="007D6611">
        <w:t>zakresie szkoły podstawowej albo</w:t>
      </w:r>
      <w:r w:rsidR="003F775C">
        <w:t>”</w:t>
      </w:r>
      <w:r w:rsidR="00651619" w:rsidRPr="007D6611">
        <w:t>,</w:t>
      </w:r>
    </w:p>
    <w:p w:rsidR="00707B63" w:rsidRPr="007D6611" w:rsidRDefault="000173BC" w:rsidP="00E70E43">
      <w:pPr>
        <w:pStyle w:val="LITlitera"/>
      </w:pPr>
      <w:r w:rsidRPr="007D6611">
        <w:t>c)</w:t>
      </w:r>
      <w:r w:rsidRPr="007D6611">
        <w:tab/>
      </w:r>
      <w:r w:rsidR="00E70E43" w:rsidRPr="007D6611">
        <w:t>w</w:t>
      </w:r>
      <w:r w:rsidR="00DB7432">
        <w:t xml:space="preserve"> ust.</w:t>
      </w:r>
      <w:r w:rsidR="008C569B">
        <w:t xml:space="preserve"> </w:t>
      </w:r>
      <w:r w:rsidR="00C91CED" w:rsidRPr="007D6611">
        <w:t>3</w:t>
      </w:r>
      <w:r w:rsidR="008C569B">
        <w:t xml:space="preserve"> </w:t>
      </w:r>
      <w:r w:rsidR="00E70E43" w:rsidRPr="007D6611">
        <w:t xml:space="preserve">skreśla się wyrazy </w:t>
      </w:r>
      <w:r w:rsidR="003F775C">
        <w:t>„</w:t>
      </w:r>
      <w:r w:rsidR="00E70E43" w:rsidRPr="007D6611">
        <w:t>z odpowiedniej części sprawdzianu albo</w:t>
      </w:r>
      <w:r w:rsidR="003F775C">
        <w:t>”</w:t>
      </w:r>
      <w:r w:rsidR="00257703">
        <w:t>,</w:t>
      </w:r>
    </w:p>
    <w:p w:rsidR="00707B63" w:rsidRPr="007D6611" w:rsidRDefault="000173BC" w:rsidP="007C6ACA">
      <w:pPr>
        <w:pStyle w:val="LITlitera"/>
        <w:keepNext/>
      </w:pPr>
      <w:r w:rsidRPr="007D6611">
        <w:t>d</w:t>
      </w:r>
      <w:r w:rsidR="00707B63" w:rsidRPr="007D6611">
        <w:t>)</w:t>
      </w:r>
      <w:r w:rsidR="00707B63" w:rsidRPr="007D6611">
        <w:tab/>
      </w:r>
      <w:r w:rsidR="007C6ACA" w:rsidRPr="007D6611">
        <w:t>w</w:t>
      </w:r>
      <w:r w:rsidR="00DB7432">
        <w:t xml:space="preserve"> ust.</w:t>
      </w:r>
      <w:r w:rsidR="008C569B">
        <w:t xml:space="preserve"> </w:t>
      </w:r>
      <w:r w:rsidR="00C91CED" w:rsidRPr="007D6611">
        <w:t>5</w:t>
      </w:r>
      <w:r w:rsidR="008C569B">
        <w:t xml:space="preserve"> </w:t>
      </w:r>
      <w:r w:rsidR="007C6ACA" w:rsidRPr="007D6611">
        <w:t xml:space="preserve">skreśla się wyrazy </w:t>
      </w:r>
      <w:r w:rsidR="003F775C">
        <w:t>„</w:t>
      </w:r>
      <w:r w:rsidR="007C6ACA" w:rsidRPr="007D6611">
        <w:t>odpowiednio</w:t>
      </w:r>
      <w:r w:rsidR="00C91CED" w:rsidRPr="007D6611">
        <w:t xml:space="preserve"> w</w:t>
      </w:r>
      <w:r w:rsidR="008C569B">
        <w:t xml:space="preserve"> </w:t>
      </w:r>
      <w:r w:rsidR="007C6ACA" w:rsidRPr="007D6611">
        <w:t>części drugiej sprawdzianu albo</w:t>
      </w:r>
      <w:r w:rsidR="003F775C">
        <w:t>”</w:t>
      </w:r>
      <w:r w:rsidR="004F444A" w:rsidRPr="007D6611">
        <w:t>;</w:t>
      </w:r>
    </w:p>
    <w:p w:rsidR="00376DA6" w:rsidRPr="007D6611" w:rsidRDefault="00E21A10" w:rsidP="00396696">
      <w:pPr>
        <w:pStyle w:val="PKTpunkt"/>
      </w:pPr>
      <w:r w:rsidRPr="007D6611">
        <w:t>4</w:t>
      </w:r>
      <w:r>
        <w:t>4</w:t>
      </w:r>
      <w:r w:rsidR="00E42692" w:rsidRPr="007D6611">
        <w:t>)</w:t>
      </w:r>
      <w:r w:rsidR="00E42692" w:rsidRPr="007D6611">
        <w:tab/>
      </w:r>
      <w:r w:rsidR="00376DA6" w:rsidRPr="007D6611">
        <w:t>skreśla się użyte</w:t>
      </w:r>
      <w:r w:rsidR="00DB7432" w:rsidRPr="007D6611">
        <w:t xml:space="preserve"> w</w:t>
      </w:r>
      <w:r w:rsidR="008C569B">
        <w:t xml:space="preserve"> </w:t>
      </w:r>
      <w:r w:rsidR="00DB7432">
        <w:t>art.</w:t>
      </w:r>
      <w:r w:rsidR="008C569B">
        <w:t xml:space="preserve"> </w:t>
      </w:r>
      <w:r w:rsidR="00376DA6" w:rsidRPr="007D6611">
        <w:t>44zx</w:t>
      </w:r>
      <w:r w:rsidR="00DB7432" w:rsidRPr="007D6611">
        <w:t xml:space="preserve"> w</w:t>
      </w:r>
      <w:r w:rsidR="008C569B">
        <w:t xml:space="preserve"> </w:t>
      </w:r>
      <w:r w:rsidR="00DB7432">
        <w:t>ust.</w:t>
      </w:r>
      <w:r w:rsidR="008C569B">
        <w:t xml:space="preserve"> </w:t>
      </w:r>
      <w:r w:rsidR="00DB7432" w:rsidRPr="007D6611">
        <w:t>3</w:t>
      </w:r>
      <w:r w:rsidR="00DB7432">
        <w:t xml:space="preserve"> i</w:t>
      </w:r>
      <w:r w:rsidR="008C569B">
        <w:t xml:space="preserve"> </w:t>
      </w:r>
      <w:r w:rsidR="00DB7432" w:rsidRPr="007D6611">
        <w:t>w</w:t>
      </w:r>
      <w:r w:rsidR="008C569B">
        <w:t xml:space="preserve"> </w:t>
      </w:r>
      <w:r w:rsidR="00DB7432">
        <w:t>art.</w:t>
      </w:r>
      <w:r w:rsidR="008C569B">
        <w:t xml:space="preserve"> </w:t>
      </w:r>
      <w:r w:rsidR="00E42692" w:rsidRPr="007D6611">
        <w:t>44zzv</w:t>
      </w:r>
      <w:r w:rsidR="00DB7432" w:rsidRPr="007D6611">
        <w:t xml:space="preserve"> w</w:t>
      </w:r>
      <w:r w:rsidR="008C569B">
        <w:t xml:space="preserve"> </w:t>
      </w:r>
      <w:r w:rsidR="00412080" w:rsidRPr="007D6611">
        <w:t>części wspólnej</w:t>
      </w:r>
      <w:r w:rsidR="00E42692" w:rsidRPr="007D6611">
        <w:t>,</w:t>
      </w:r>
      <w:r w:rsidR="008C569B">
        <w:t xml:space="preserve"> </w:t>
      </w:r>
      <w:r w:rsidR="00DB7432" w:rsidRPr="007D6611">
        <w:t>w</w:t>
      </w:r>
      <w:r w:rsidR="008C569B">
        <w:t xml:space="preserve"> </w:t>
      </w:r>
      <w:r w:rsidR="00376DA6" w:rsidRPr="007D6611">
        <w:t xml:space="preserve">różnym przypadku, wyrazy </w:t>
      </w:r>
      <w:r w:rsidR="003F775C">
        <w:t>„</w:t>
      </w:r>
      <w:r w:rsidR="00376DA6" w:rsidRPr="007D6611">
        <w:t>dan</w:t>
      </w:r>
      <w:r w:rsidR="00E42692" w:rsidRPr="007D6611">
        <w:t>a</w:t>
      </w:r>
      <w:r w:rsidR="00376DA6" w:rsidRPr="007D6611">
        <w:t xml:space="preserve"> część sprawdzianu albo</w:t>
      </w:r>
      <w:r w:rsidR="003F775C">
        <w:t>”</w:t>
      </w:r>
      <w:r w:rsidR="00376DA6" w:rsidRPr="007D6611">
        <w:t>;</w:t>
      </w:r>
    </w:p>
    <w:p w:rsidR="00707B63" w:rsidRPr="007D6611" w:rsidRDefault="00E21A10" w:rsidP="008C569B">
      <w:pPr>
        <w:pStyle w:val="PKTpunkt"/>
        <w:keepNext/>
      </w:pPr>
      <w:r w:rsidRPr="007D6611">
        <w:t>4</w:t>
      </w:r>
      <w:r>
        <w:t>5</w:t>
      </w:r>
      <w:r w:rsidR="00707B63" w:rsidRPr="007D6611">
        <w:t>)</w:t>
      </w:r>
      <w:r w:rsidR="00707B63" w:rsidRPr="007D6611">
        <w:tab/>
        <w:t>w</w:t>
      </w:r>
      <w:r w:rsidR="00DB7432">
        <w:t xml:space="preserve"> art.</w:t>
      </w:r>
      <w:r w:rsidR="008C569B">
        <w:t xml:space="preserve"> </w:t>
      </w:r>
      <w:r w:rsidR="00707B63" w:rsidRPr="007D6611">
        <w:t>44zy</w:t>
      </w:r>
      <w:r w:rsidR="00DB7432" w:rsidRPr="007D6611">
        <w:t xml:space="preserve"> w</w:t>
      </w:r>
      <w:r w:rsidR="008C569B">
        <w:t xml:space="preserve"> </w:t>
      </w:r>
      <w:r w:rsidR="00DB7432">
        <w:t>ust.</w:t>
      </w:r>
      <w:r w:rsidR="008C569B">
        <w:t xml:space="preserve"> </w:t>
      </w:r>
      <w:r w:rsidR="00DB7432" w:rsidRPr="007D6611">
        <w:t>1</w:t>
      </w:r>
      <w:r w:rsidR="008C569B">
        <w:t xml:space="preserve"> </w:t>
      </w:r>
      <w:r w:rsidR="00DF76CE" w:rsidRPr="007D6611">
        <w:t xml:space="preserve">pkt </w:t>
      </w:r>
      <w:r w:rsidR="00C91CED" w:rsidRPr="007D6611">
        <w:t>1</w:t>
      </w:r>
      <w:r w:rsidR="008C569B">
        <w:t xml:space="preserve"> </w:t>
      </w:r>
      <w:r w:rsidR="00DF76CE" w:rsidRPr="007D6611">
        <w:t>otrzymuje brzmienie:</w:t>
      </w:r>
    </w:p>
    <w:p w:rsidR="00612709" w:rsidRPr="007D6611" w:rsidRDefault="003F775C" w:rsidP="000406F2">
      <w:pPr>
        <w:pStyle w:val="ZPKTzmpktartykuempunktem"/>
      </w:pPr>
      <w:r>
        <w:t>„</w:t>
      </w:r>
      <w:r w:rsidR="007E4700" w:rsidRPr="007D6611">
        <w:t>1)</w:t>
      </w:r>
      <w:r w:rsidR="007E4700" w:rsidRPr="007D6611">
        <w:tab/>
      </w:r>
      <w:r w:rsidR="00707B63" w:rsidRPr="007D6611">
        <w:t>wskazującą język obcy nowożytny,</w:t>
      </w:r>
      <w:r w:rsidR="00C91CED" w:rsidRPr="007D6611">
        <w:t xml:space="preserve"> z</w:t>
      </w:r>
      <w:r w:rsidR="008C569B">
        <w:t xml:space="preserve"> </w:t>
      </w:r>
      <w:r w:rsidR="00707B63" w:rsidRPr="007D6611">
        <w:t>którego uczeń lub słuchacz przystąpi d</w:t>
      </w:r>
      <w:r w:rsidR="00334FDA" w:rsidRPr="007D6611">
        <w:t>o cz</w:t>
      </w:r>
      <w:r w:rsidR="00707B63" w:rsidRPr="007D6611">
        <w:t>ęści trzeciej egzaminu gimnazjalnego;</w:t>
      </w:r>
      <w:r>
        <w:t>”</w:t>
      </w:r>
      <w:r w:rsidR="00612709" w:rsidRPr="007D6611">
        <w:t>;</w:t>
      </w:r>
    </w:p>
    <w:p w:rsidR="00190143" w:rsidRPr="007D6611" w:rsidRDefault="00E21A10" w:rsidP="000406F2">
      <w:pPr>
        <w:pStyle w:val="PKTpunkt"/>
      </w:pPr>
      <w:r w:rsidRPr="007D6611">
        <w:t>4</w:t>
      </w:r>
      <w:r>
        <w:t>6</w:t>
      </w:r>
      <w:r w:rsidR="00635FCC" w:rsidRPr="007D6611">
        <w:t>)</w:t>
      </w:r>
      <w:r w:rsidR="00635FCC" w:rsidRPr="007D6611">
        <w:tab/>
      </w:r>
      <w:r w:rsidR="00337B16" w:rsidRPr="007D6611">
        <w:rPr>
          <w:bCs w:val="0"/>
        </w:rPr>
        <w:t>skreśla się użyte</w:t>
      </w:r>
      <w:r w:rsidR="00DB7432" w:rsidRPr="007D6611">
        <w:rPr>
          <w:bCs w:val="0"/>
        </w:rPr>
        <w:t xml:space="preserve"> w</w:t>
      </w:r>
      <w:r w:rsidR="008C569B">
        <w:rPr>
          <w:bCs w:val="0"/>
        </w:rPr>
        <w:t xml:space="preserve"> </w:t>
      </w:r>
      <w:r w:rsidR="00DB7432">
        <w:rPr>
          <w:bCs w:val="0"/>
        </w:rPr>
        <w:t>art.</w:t>
      </w:r>
      <w:r w:rsidR="008C569B">
        <w:rPr>
          <w:bCs w:val="0"/>
        </w:rPr>
        <w:t xml:space="preserve"> </w:t>
      </w:r>
      <w:r w:rsidR="00337B16" w:rsidRPr="007D6611">
        <w:rPr>
          <w:bCs w:val="0"/>
        </w:rPr>
        <w:t>44z</w:t>
      </w:r>
      <w:r w:rsidR="00636F28" w:rsidRPr="007D6611">
        <w:rPr>
          <w:bCs w:val="0"/>
        </w:rPr>
        <w:t>y</w:t>
      </w:r>
      <w:r w:rsidR="00DB7432" w:rsidRPr="007D6611">
        <w:rPr>
          <w:bCs w:val="0"/>
        </w:rPr>
        <w:t xml:space="preserve"> </w:t>
      </w:r>
      <w:r w:rsidR="00DB7432" w:rsidRPr="007D6611">
        <w:t>w</w:t>
      </w:r>
      <w:r w:rsidR="008C569B">
        <w:rPr>
          <w:bCs w:val="0"/>
        </w:rPr>
        <w:t xml:space="preserve"> </w:t>
      </w:r>
      <w:r w:rsidR="00DB7432">
        <w:rPr>
          <w:bCs w:val="0"/>
        </w:rPr>
        <w:t>ust.</w:t>
      </w:r>
      <w:r w:rsidR="008C569B">
        <w:rPr>
          <w:bCs w:val="0"/>
        </w:rPr>
        <w:t xml:space="preserve"> </w:t>
      </w:r>
      <w:r w:rsidR="00DB7432" w:rsidRPr="007D6611">
        <w:rPr>
          <w:bCs w:val="0"/>
        </w:rPr>
        <w:t>1</w:t>
      </w:r>
      <w:r w:rsidR="00DB7432">
        <w:rPr>
          <w:bCs w:val="0"/>
        </w:rPr>
        <w:t xml:space="preserve"> w</w:t>
      </w:r>
      <w:r w:rsidR="008C569B">
        <w:rPr>
          <w:bCs w:val="0"/>
        </w:rPr>
        <w:t xml:space="preserve"> </w:t>
      </w:r>
      <w:r w:rsidR="00DB7432">
        <w:rPr>
          <w:bCs w:val="0"/>
        </w:rPr>
        <w:t>pkt</w:t>
      </w:r>
      <w:r w:rsidR="008C569B">
        <w:rPr>
          <w:bCs w:val="0"/>
        </w:rPr>
        <w:t xml:space="preserve"> </w:t>
      </w:r>
      <w:r w:rsidR="00DB7432" w:rsidRPr="007D6611">
        <w:rPr>
          <w:bCs w:val="0"/>
        </w:rPr>
        <w:t>3</w:t>
      </w:r>
      <w:r w:rsidR="00DB7432">
        <w:rPr>
          <w:bCs w:val="0"/>
        </w:rPr>
        <w:t xml:space="preserve"> i</w:t>
      </w:r>
      <w:r w:rsidR="008C569B">
        <w:rPr>
          <w:bCs w:val="0"/>
        </w:rPr>
        <w:t xml:space="preserve"> </w:t>
      </w:r>
      <w:r w:rsidR="00DB7432" w:rsidRPr="007D6611">
        <w:t>w</w:t>
      </w:r>
      <w:r w:rsidR="008C569B">
        <w:rPr>
          <w:bCs w:val="0"/>
        </w:rPr>
        <w:t xml:space="preserve"> </w:t>
      </w:r>
      <w:r w:rsidR="00DB7432">
        <w:rPr>
          <w:bCs w:val="0"/>
        </w:rPr>
        <w:t>ust.</w:t>
      </w:r>
      <w:r w:rsidR="008C569B">
        <w:rPr>
          <w:bCs w:val="0"/>
        </w:rPr>
        <w:t xml:space="preserve"> </w:t>
      </w:r>
      <w:r w:rsidR="00DB7432" w:rsidRPr="007D6611">
        <w:rPr>
          <w:bCs w:val="0"/>
        </w:rPr>
        <w:t>2</w:t>
      </w:r>
      <w:r w:rsidR="00DB7432">
        <w:rPr>
          <w:bCs w:val="0"/>
        </w:rPr>
        <w:t xml:space="preserve"> w</w:t>
      </w:r>
      <w:r w:rsidR="008C569B">
        <w:rPr>
          <w:bCs w:val="0"/>
        </w:rPr>
        <w:t xml:space="preserve"> </w:t>
      </w:r>
      <w:r w:rsidR="00DB7432">
        <w:rPr>
          <w:bCs w:val="0"/>
        </w:rPr>
        <w:t>pkt</w:t>
      </w:r>
      <w:r w:rsidR="008C569B">
        <w:rPr>
          <w:bCs w:val="0"/>
        </w:rPr>
        <w:t xml:space="preserve"> </w:t>
      </w:r>
      <w:r w:rsidR="00DB7432" w:rsidRPr="007D6611">
        <w:rPr>
          <w:bCs w:val="0"/>
        </w:rPr>
        <w:t>3</w:t>
      </w:r>
      <w:r w:rsidR="008C569B">
        <w:rPr>
          <w:bCs w:val="0"/>
        </w:rPr>
        <w:t xml:space="preserve"> </w:t>
      </w:r>
      <w:r w:rsidR="00337B16" w:rsidRPr="007D6611">
        <w:rPr>
          <w:bCs w:val="0"/>
        </w:rPr>
        <w:t xml:space="preserve">wyrazy </w:t>
      </w:r>
      <w:r w:rsidR="003F775C">
        <w:rPr>
          <w:bCs w:val="0"/>
        </w:rPr>
        <w:t>„</w:t>
      </w:r>
      <w:r w:rsidR="00636F28" w:rsidRPr="007D6611">
        <w:rPr>
          <w:bCs w:val="0"/>
        </w:rPr>
        <w:t>częś</w:t>
      </w:r>
      <w:r w:rsidR="00E74175" w:rsidRPr="007D6611">
        <w:rPr>
          <w:bCs w:val="0"/>
        </w:rPr>
        <w:t>ci</w:t>
      </w:r>
      <w:r w:rsidR="00636F28" w:rsidRPr="007D6611">
        <w:rPr>
          <w:bCs w:val="0"/>
        </w:rPr>
        <w:t xml:space="preserve"> pierwsz</w:t>
      </w:r>
      <w:r w:rsidR="00E74175" w:rsidRPr="007D6611">
        <w:rPr>
          <w:bCs w:val="0"/>
        </w:rPr>
        <w:t>ej</w:t>
      </w:r>
      <w:r w:rsidR="00636F28" w:rsidRPr="007D6611">
        <w:rPr>
          <w:bCs w:val="0"/>
        </w:rPr>
        <w:t xml:space="preserve"> sprawdzianu albo</w:t>
      </w:r>
      <w:r w:rsidR="003F775C">
        <w:rPr>
          <w:bCs w:val="0"/>
        </w:rPr>
        <w:t>”</w:t>
      </w:r>
      <w:r w:rsidR="00337B16" w:rsidRPr="007D6611">
        <w:rPr>
          <w:bCs w:val="0"/>
        </w:rPr>
        <w:t>;</w:t>
      </w:r>
    </w:p>
    <w:p w:rsidR="00A234E2" w:rsidRPr="007D6611" w:rsidRDefault="00E21A10" w:rsidP="00A234E2">
      <w:pPr>
        <w:pStyle w:val="PKTpunkt"/>
      </w:pPr>
      <w:r w:rsidRPr="007D6611">
        <w:t>4</w:t>
      </w:r>
      <w:r>
        <w:t>7</w:t>
      </w:r>
      <w:r w:rsidR="00707B63" w:rsidRPr="007D6611">
        <w:t>)</w:t>
      </w:r>
      <w:r w:rsidR="00707B63" w:rsidRPr="007D6611">
        <w:tab/>
      </w:r>
      <w:r w:rsidR="00A234E2" w:rsidRPr="007D6611">
        <w:t>skreśla się użyte</w:t>
      </w:r>
      <w:r w:rsidR="00DB7432" w:rsidRPr="007D6611">
        <w:t xml:space="preserve"> w</w:t>
      </w:r>
      <w:r w:rsidR="008C569B">
        <w:t xml:space="preserve"> </w:t>
      </w:r>
      <w:r w:rsidR="00DB7432">
        <w:t>art.</w:t>
      </w:r>
      <w:r w:rsidR="008C569B">
        <w:t xml:space="preserve"> </w:t>
      </w:r>
      <w:r w:rsidR="00A234E2" w:rsidRPr="007D6611">
        <w:t>44zz</w:t>
      </w:r>
      <w:r w:rsidR="00DB7432" w:rsidRPr="007D6611">
        <w:t xml:space="preserve"> w</w:t>
      </w:r>
      <w:r w:rsidR="008C569B">
        <w:t xml:space="preserve"> </w:t>
      </w:r>
      <w:r w:rsidR="00DB7432">
        <w:t>ust.</w:t>
      </w:r>
      <w:r w:rsidR="008C569B">
        <w:t xml:space="preserve"> </w:t>
      </w:r>
      <w:r w:rsidR="00DB7432" w:rsidRPr="007D6611">
        <w:t>1</w:t>
      </w:r>
      <w:r w:rsidR="00DB7432">
        <w:t xml:space="preserve"> w</w:t>
      </w:r>
      <w:r w:rsidR="008C569B">
        <w:t xml:space="preserve"> </w:t>
      </w:r>
      <w:r w:rsidR="00DB7432">
        <w:t>pkt</w:t>
      </w:r>
      <w:r w:rsidR="008C569B">
        <w:t xml:space="preserve"> </w:t>
      </w:r>
      <w:r w:rsidR="00DB7432" w:rsidRPr="007D6611">
        <w:t>1</w:t>
      </w:r>
      <w:r w:rsidR="00DB7432">
        <w:t xml:space="preserve"> i</w:t>
      </w:r>
      <w:r w:rsidR="008C569B">
        <w:t xml:space="preserve"> </w:t>
      </w:r>
      <w:r w:rsidR="00DB7432" w:rsidRPr="007D6611">
        <w:t>w</w:t>
      </w:r>
      <w:r w:rsidR="008C569B">
        <w:t xml:space="preserve"> </w:t>
      </w:r>
      <w:r w:rsidR="00FF30A0" w:rsidRPr="007D6611">
        <w:t>części wspólnej oraz</w:t>
      </w:r>
      <w:r w:rsidR="00DB7432" w:rsidRPr="007D6611">
        <w:t xml:space="preserve"> w</w:t>
      </w:r>
      <w:r w:rsidR="008C569B">
        <w:t xml:space="preserve"> </w:t>
      </w:r>
      <w:r w:rsidR="00DB7432">
        <w:t>ust.</w:t>
      </w:r>
      <w:r w:rsidR="008C569B">
        <w:t xml:space="preserve"> </w:t>
      </w:r>
      <w:r w:rsidR="00DB7432" w:rsidRPr="007D6611">
        <w:t>2</w:t>
      </w:r>
      <w:r w:rsidR="008C569B">
        <w:t xml:space="preserve"> </w:t>
      </w:r>
      <w:r w:rsidR="00A234E2" w:rsidRPr="007D6611">
        <w:t xml:space="preserve">wyrazy </w:t>
      </w:r>
      <w:r w:rsidR="003F775C">
        <w:t>„</w:t>
      </w:r>
      <w:r w:rsidR="00282E34" w:rsidRPr="007D6611">
        <w:t>sprawdzian</w:t>
      </w:r>
      <w:r w:rsidR="00E74175" w:rsidRPr="007D6611">
        <w:t>u</w:t>
      </w:r>
      <w:r w:rsidR="008711A0" w:rsidRPr="007D6611">
        <w:t xml:space="preserve"> lub dan</w:t>
      </w:r>
      <w:r w:rsidR="00E74175" w:rsidRPr="007D6611">
        <w:t>ej</w:t>
      </w:r>
      <w:r w:rsidR="008711A0" w:rsidRPr="007D6611">
        <w:t xml:space="preserve"> częś</w:t>
      </w:r>
      <w:r w:rsidR="00E74175" w:rsidRPr="007D6611">
        <w:t>ci</w:t>
      </w:r>
      <w:r w:rsidR="008711A0" w:rsidRPr="007D6611">
        <w:t xml:space="preserve"> sprawdzianu albo</w:t>
      </w:r>
      <w:r w:rsidR="003F775C">
        <w:t>”</w:t>
      </w:r>
      <w:r w:rsidR="00A234E2" w:rsidRPr="007D6611">
        <w:t>;</w:t>
      </w:r>
    </w:p>
    <w:p w:rsidR="003450E5" w:rsidRPr="007D6611" w:rsidRDefault="00E21A10" w:rsidP="00A62562">
      <w:pPr>
        <w:pStyle w:val="PKTpunkt"/>
      </w:pPr>
      <w:r w:rsidRPr="007D6611">
        <w:t>4</w:t>
      </w:r>
      <w:r>
        <w:t>8</w:t>
      </w:r>
      <w:r w:rsidR="00282E34" w:rsidRPr="007D6611">
        <w:t>)</w:t>
      </w:r>
      <w:r w:rsidR="00282E34" w:rsidRPr="007D6611">
        <w:tab/>
      </w:r>
      <w:r w:rsidR="00E50913" w:rsidRPr="007D6611">
        <w:rPr>
          <w:bCs w:val="0"/>
        </w:rPr>
        <w:t>skreśla się użyte</w:t>
      </w:r>
      <w:r w:rsidR="00DB7432" w:rsidRPr="007D6611">
        <w:rPr>
          <w:bCs w:val="0"/>
        </w:rPr>
        <w:t xml:space="preserve"> w</w:t>
      </w:r>
      <w:r w:rsidR="008C569B">
        <w:rPr>
          <w:bCs w:val="0"/>
        </w:rPr>
        <w:t xml:space="preserve"> </w:t>
      </w:r>
      <w:r w:rsidR="00DB7432">
        <w:rPr>
          <w:bCs w:val="0"/>
        </w:rPr>
        <w:t>art.</w:t>
      </w:r>
      <w:r w:rsidR="008C569B">
        <w:rPr>
          <w:bCs w:val="0"/>
        </w:rPr>
        <w:t xml:space="preserve"> </w:t>
      </w:r>
      <w:r w:rsidR="007F5049" w:rsidRPr="007D6611">
        <w:rPr>
          <w:bCs w:val="0"/>
        </w:rPr>
        <w:t>44zz</w:t>
      </w:r>
      <w:r w:rsidR="00DB7432" w:rsidRPr="007D6611">
        <w:rPr>
          <w:bCs w:val="0"/>
        </w:rPr>
        <w:t xml:space="preserve"> </w:t>
      </w:r>
      <w:r w:rsidR="00DB7432" w:rsidRPr="007D6611">
        <w:t>w</w:t>
      </w:r>
      <w:r w:rsidR="008C569B">
        <w:rPr>
          <w:bCs w:val="0"/>
        </w:rPr>
        <w:t xml:space="preserve"> </w:t>
      </w:r>
      <w:r w:rsidR="00DB7432">
        <w:rPr>
          <w:bCs w:val="0"/>
        </w:rPr>
        <w:t>ust.</w:t>
      </w:r>
      <w:r w:rsidR="008C569B">
        <w:rPr>
          <w:bCs w:val="0"/>
        </w:rPr>
        <w:t xml:space="preserve"> </w:t>
      </w:r>
      <w:r w:rsidR="00DB7432" w:rsidRPr="007D6611">
        <w:rPr>
          <w:bCs w:val="0"/>
        </w:rPr>
        <w:t>1</w:t>
      </w:r>
      <w:r w:rsidR="00DB7432">
        <w:rPr>
          <w:bCs w:val="0"/>
        </w:rPr>
        <w:t xml:space="preserve"> w</w:t>
      </w:r>
      <w:r w:rsidR="008C569B">
        <w:rPr>
          <w:bCs w:val="0"/>
        </w:rPr>
        <w:t xml:space="preserve"> </w:t>
      </w:r>
      <w:r w:rsidR="00DB7432">
        <w:rPr>
          <w:bCs w:val="0"/>
        </w:rPr>
        <w:t>pkt</w:t>
      </w:r>
      <w:r w:rsidR="008C569B">
        <w:rPr>
          <w:bCs w:val="0"/>
        </w:rPr>
        <w:t xml:space="preserve"> </w:t>
      </w:r>
      <w:r w:rsidR="007F5049" w:rsidRPr="007D6611">
        <w:rPr>
          <w:bCs w:val="0"/>
        </w:rPr>
        <w:t>2,</w:t>
      </w:r>
      <w:r w:rsidR="00DB7432" w:rsidRPr="007D6611">
        <w:rPr>
          <w:bCs w:val="0"/>
        </w:rPr>
        <w:t xml:space="preserve"> </w:t>
      </w:r>
      <w:r w:rsidR="00DB7432" w:rsidRPr="007D6611">
        <w:t>w</w:t>
      </w:r>
      <w:r w:rsidR="008C569B">
        <w:rPr>
          <w:bCs w:val="0"/>
        </w:rPr>
        <w:t xml:space="preserve"> </w:t>
      </w:r>
      <w:r w:rsidR="00DB7432">
        <w:rPr>
          <w:bCs w:val="0"/>
        </w:rPr>
        <w:t>art.</w:t>
      </w:r>
      <w:r w:rsidR="008C569B">
        <w:rPr>
          <w:bCs w:val="0"/>
        </w:rPr>
        <w:t xml:space="preserve"> </w:t>
      </w:r>
      <w:r w:rsidR="00E50913" w:rsidRPr="007D6611">
        <w:rPr>
          <w:bCs w:val="0"/>
        </w:rPr>
        <w:t>44zzw</w:t>
      </w:r>
      <w:r w:rsidR="00DB7432" w:rsidRPr="007D6611">
        <w:rPr>
          <w:bCs w:val="0"/>
        </w:rPr>
        <w:t xml:space="preserve"> </w:t>
      </w:r>
      <w:r w:rsidR="00DB7432" w:rsidRPr="007D6611">
        <w:t>w</w:t>
      </w:r>
      <w:r w:rsidR="008C569B">
        <w:rPr>
          <w:bCs w:val="0"/>
        </w:rPr>
        <w:t xml:space="preserve"> </w:t>
      </w:r>
      <w:r w:rsidR="00DB7432">
        <w:rPr>
          <w:bCs w:val="0"/>
        </w:rPr>
        <w:t>ust.</w:t>
      </w:r>
      <w:r w:rsidR="008C569B">
        <w:rPr>
          <w:bCs w:val="0"/>
        </w:rPr>
        <w:t xml:space="preserve"> </w:t>
      </w:r>
      <w:r w:rsidR="00DB7432" w:rsidRPr="007D6611">
        <w:rPr>
          <w:bCs w:val="0"/>
        </w:rPr>
        <w:t>1</w:t>
      </w:r>
      <w:r w:rsidR="00DB7432">
        <w:rPr>
          <w:bCs w:val="0"/>
        </w:rPr>
        <w:t xml:space="preserve"> w</w:t>
      </w:r>
      <w:r w:rsidR="008C569B">
        <w:rPr>
          <w:bCs w:val="0"/>
        </w:rPr>
        <w:t xml:space="preserve"> </w:t>
      </w:r>
      <w:r w:rsidR="002E542E" w:rsidRPr="007D6611">
        <w:t>części wspólnej</w:t>
      </w:r>
      <w:r w:rsidR="00E50913" w:rsidRPr="007D6611">
        <w:rPr>
          <w:bCs w:val="0"/>
        </w:rPr>
        <w:t>,</w:t>
      </w:r>
      <w:r w:rsidR="00DB7432" w:rsidRPr="007D6611">
        <w:rPr>
          <w:bCs w:val="0"/>
        </w:rPr>
        <w:t xml:space="preserve"> </w:t>
      </w:r>
      <w:r w:rsidR="00DB7432" w:rsidRPr="007D6611">
        <w:t>w</w:t>
      </w:r>
      <w:r w:rsidR="008C569B">
        <w:rPr>
          <w:bCs w:val="0"/>
        </w:rPr>
        <w:t xml:space="preserve"> </w:t>
      </w:r>
      <w:r w:rsidR="00DB7432">
        <w:rPr>
          <w:bCs w:val="0"/>
        </w:rPr>
        <w:t>ust.</w:t>
      </w:r>
      <w:r w:rsidR="008C569B">
        <w:rPr>
          <w:bCs w:val="0"/>
        </w:rPr>
        <w:t xml:space="preserve"> </w:t>
      </w:r>
      <w:r w:rsidR="00E50913" w:rsidRPr="007D6611">
        <w:rPr>
          <w:bCs w:val="0"/>
        </w:rPr>
        <w:t>2,</w:t>
      </w:r>
      <w:r w:rsidR="00DB7432" w:rsidRPr="007D6611">
        <w:rPr>
          <w:bCs w:val="0"/>
        </w:rPr>
        <w:t xml:space="preserve"> </w:t>
      </w:r>
      <w:r w:rsidR="00DB7432" w:rsidRPr="007D6611">
        <w:t>w</w:t>
      </w:r>
      <w:r w:rsidR="008C569B">
        <w:rPr>
          <w:bCs w:val="0"/>
        </w:rPr>
        <w:t xml:space="preserve"> </w:t>
      </w:r>
      <w:r w:rsidR="00DB7432">
        <w:rPr>
          <w:bCs w:val="0"/>
        </w:rPr>
        <w:t>ust.</w:t>
      </w:r>
      <w:r w:rsidR="008C569B">
        <w:rPr>
          <w:bCs w:val="0"/>
        </w:rPr>
        <w:t xml:space="preserve"> </w:t>
      </w:r>
      <w:r w:rsidR="00DB7432" w:rsidRPr="007D6611">
        <w:rPr>
          <w:bCs w:val="0"/>
        </w:rPr>
        <w:t>4</w:t>
      </w:r>
      <w:r w:rsidR="008C569B">
        <w:rPr>
          <w:bCs w:val="0"/>
        </w:rPr>
        <w:t xml:space="preserve"> </w:t>
      </w:r>
      <w:r w:rsidR="009B53EE" w:rsidRPr="007D6611">
        <w:t>we wprowadzeniu do wyliczenia</w:t>
      </w:r>
      <w:r w:rsidR="00E50913" w:rsidRPr="007D6611">
        <w:rPr>
          <w:bCs w:val="0"/>
        </w:rPr>
        <w:t>,</w:t>
      </w:r>
      <w:r w:rsidR="00DB7432" w:rsidRPr="007D6611">
        <w:t xml:space="preserve"> w</w:t>
      </w:r>
      <w:r w:rsidR="008C569B">
        <w:t xml:space="preserve"> </w:t>
      </w:r>
      <w:r w:rsidR="00DB7432">
        <w:t>ust.</w:t>
      </w:r>
      <w:r w:rsidR="008C569B">
        <w:t xml:space="preserve"> </w:t>
      </w:r>
      <w:r w:rsidR="00E50913" w:rsidRPr="007D6611">
        <w:rPr>
          <w:bCs w:val="0"/>
        </w:rPr>
        <w:t xml:space="preserve">5, </w:t>
      </w:r>
      <w:r w:rsidR="00DB7432" w:rsidRPr="007D6611">
        <w:rPr>
          <w:bCs w:val="0"/>
        </w:rPr>
        <w:t>9</w:t>
      </w:r>
      <w:r w:rsidR="00DB7432">
        <w:rPr>
          <w:bCs w:val="0"/>
        </w:rPr>
        <w:t xml:space="preserve"> i</w:t>
      </w:r>
      <w:r w:rsidR="008C569B">
        <w:rPr>
          <w:bCs w:val="0"/>
        </w:rPr>
        <w:t xml:space="preserve"> </w:t>
      </w:r>
      <w:r w:rsidR="00E50913" w:rsidRPr="007D6611">
        <w:rPr>
          <w:bCs w:val="0"/>
        </w:rPr>
        <w:t>1</w:t>
      </w:r>
      <w:r w:rsidR="00DB7432" w:rsidRPr="007D6611">
        <w:rPr>
          <w:bCs w:val="0"/>
        </w:rPr>
        <w:t>5</w:t>
      </w:r>
      <w:r w:rsidR="00DB7432">
        <w:rPr>
          <w:bCs w:val="0"/>
        </w:rPr>
        <w:t xml:space="preserve"> oraz</w:t>
      </w:r>
      <w:r w:rsidR="00DB7432" w:rsidRPr="007D6611">
        <w:t xml:space="preserve"> w</w:t>
      </w:r>
      <w:r w:rsidR="008C569B">
        <w:t xml:space="preserve"> </w:t>
      </w:r>
      <w:r w:rsidR="00DB7432">
        <w:t>art.</w:t>
      </w:r>
      <w:r w:rsidR="008C569B">
        <w:t xml:space="preserve"> </w:t>
      </w:r>
      <w:r w:rsidR="00E50913" w:rsidRPr="007D6611">
        <w:rPr>
          <w:bCs w:val="0"/>
        </w:rPr>
        <w:t>44zzx,</w:t>
      </w:r>
      <w:r w:rsidR="00DB7432" w:rsidRPr="007D6611">
        <w:rPr>
          <w:bCs w:val="0"/>
        </w:rPr>
        <w:t xml:space="preserve"> w</w:t>
      </w:r>
      <w:r w:rsidR="003F775C">
        <w:t> </w:t>
      </w:r>
      <w:r w:rsidR="00E50913" w:rsidRPr="007D6611">
        <w:rPr>
          <w:bCs w:val="0"/>
        </w:rPr>
        <w:t>różnym przypadku, wyrazy</w:t>
      </w:r>
      <w:r w:rsidR="00E50913" w:rsidRPr="007D6611">
        <w:t xml:space="preserve"> </w:t>
      </w:r>
      <w:r w:rsidR="003F775C">
        <w:rPr>
          <w:bCs w:val="0"/>
        </w:rPr>
        <w:t>„</w:t>
      </w:r>
      <w:r w:rsidR="00E50913" w:rsidRPr="007D6611">
        <w:rPr>
          <w:bCs w:val="0"/>
        </w:rPr>
        <w:t>dana część sprawdzianu lub</w:t>
      </w:r>
      <w:r w:rsidR="003F775C">
        <w:rPr>
          <w:bCs w:val="0"/>
        </w:rPr>
        <w:t>”</w:t>
      </w:r>
      <w:r w:rsidR="00201AE6" w:rsidRPr="007D6611">
        <w:t>;</w:t>
      </w:r>
    </w:p>
    <w:p w:rsidR="00707B63" w:rsidRPr="007D6611" w:rsidRDefault="00E21A10" w:rsidP="008C569B">
      <w:pPr>
        <w:pStyle w:val="PKTpunkt"/>
        <w:keepNext/>
      </w:pPr>
      <w:r w:rsidRPr="007D6611">
        <w:lastRenderedPageBreak/>
        <w:t>4</w:t>
      </w:r>
      <w:r>
        <w:t>9</w:t>
      </w:r>
      <w:r w:rsidR="00707B63" w:rsidRPr="007D6611">
        <w:t>)</w:t>
      </w:r>
      <w:r w:rsidR="00707B63" w:rsidRPr="007D6611">
        <w:tab/>
        <w:t>w</w:t>
      </w:r>
      <w:r w:rsidR="00DB7432">
        <w:t xml:space="preserve"> art.</w:t>
      </w:r>
      <w:r w:rsidR="008C569B">
        <w:t xml:space="preserve"> </w:t>
      </w:r>
      <w:r w:rsidR="00707B63" w:rsidRPr="007D6611">
        <w:t>44zza:</w:t>
      </w:r>
    </w:p>
    <w:p w:rsidR="00707B63" w:rsidRPr="007D6611" w:rsidRDefault="00707B63" w:rsidP="008C569B">
      <w:pPr>
        <w:pStyle w:val="LITlitera"/>
        <w:keepNext/>
      </w:pPr>
      <w:r w:rsidRPr="007D6611">
        <w:t>a)</w:t>
      </w:r>
      <w:r w:rsidRPr="007D6611">
        <w:tab/>
        <w:t xml:space="preserve">ust. </w:t>
      </w:r>
      <w:r w:rsidR="00C91CED" w:rsidRPr="007D6611">
        <w:t>1</w:t>
      </w:r>
      <w:r w:rsidR="008C569B">
        <w:t xml:space="preserve"> </w:t>
      </w:r>
      <w:r w:rsidR="00A17C46" w:rsidRPr="007D6611">
        <w:t>otrzymuj</w:t>
      </w:r>
      <w:r w:rsidR="00A17C46">
        <w:t>e</w:t>
      </w:r>
      <w:r w:rsidR="00A17C46" w:rsidRPr="007D6611">
        <w:t xml:space="preserve"> </w:t>
      </w:r>
      <w:r w:rsidRPr="007D6611">
        <w:t>brzmienie:</w:t>
      </w:r>
    </w:p>
    <w:p w:rsidR="00707B63" w:rsidRPr="007D6611" w:rsidRDefault="003F775C" w:rsidP="00390F93">
      <w:pPr>
        <w:pStyle w:val="ZLITUSTzmustliter"/>
      </w:pPr>
      <w:r>
        <w:t>„</w:t>
      </w:r>
      <w:r w:rsidR="00707B63" w:rsidRPr="007D6611">
        <w:t>1.</w:t>
      </w:r>
      <w:r w:rsidR="008C569B">
        <w:t xml:space="preserve"> </w:t>
      </w:r>
      <w:r w:rsidR="00707B63" w:rsidRPr="007D6611">
        <w:t>Wyniki egzaminu gimnazjalnego</w:t>
      </w:r>
      <w:r w:rsidR="00707B63" w:rsidRPr="007D6611" w:rsidDel="009A3C79">
        <w:t xml:space="preserve"> </w:t>
      </w:r>
      <w:r w:rsidR="00707B63" w:rsidRPr="007D6611">
        <w:t>są przedstawiane</w:t>
      </w:r>
      <w:r w:rsidR="00C91CED" w:rsidRPr="007D6611">
        <w:t xml:space="preserve"> w</w:t>
      </w:r>
      <w:r w:rsidR="008C569B">
        <w:t xml:space="preserve"> </w:t>
      </w:r>
      <w:r w:rsidR="00707B63" w:rsidRPr="007D6611">
        <w:t>procentach</w:t>
      </w:r>
      <w:r w:rsidR="00C91CED" w:rsidRPr="007D6611">
        <w:t xml:space="preserve"> i</w:t>
      </w:r>
      <w:r w:rsidR="008C569B">
        <w:t xml:space="preserve"> </w:t>
      </w:r>
      <w:r w:rsidR="00707B63" w:rsidRPr="007D6611">
        <w:t>na skali centylowej.</w:t>
      </w:r>
      <w:r>
        <w:t>”</w:t>
      </w:r>
      <w:r w:rsidR="00CC75F9" w:rsidRPr="007D6611">
        <w:t>,</w:t>
      </w:r>
    </w:p>
    <w:p w:rsidR="00707B63" w:rsidRPr="007D6611" w:rsidRDefault="007839B7" w:rsidP="00390F93">
      <w:pPr>
        <w:pStyle w:val="LITlitera"/>
      </w:pPr>
      <w:r w:rsidRPr="007D6611">
        <w:t>b</w:t>
      </w:r>
      <w:r w:rsidR="00707B63" w:rsidRPr="007D6611">
        <w:t>)</w:t>
      </w:r>
      <w:r w:rsidR="00707B63" w:rsidRPr="007D6611">
        <w:tab/>
        <w:t>uchyla się</w:t>
      </w:r>
      <w:r w:rsidR="00DB7432">
        <w:t xml:space="preserve"> ust.</w:t>
      </w:r>
      <w:r w:rsidR="008C569B">
        <w:t xml:space="preserve"> </w:t>
      </w:r>
      <w:r w:rsidR="00707B63" w:rsidRPr="007D6611">
        <w:t>3</w:t>
      </w:r>
      <w:r w:rsidR="00AE13C6" w:rsidRPr="007D6611">
        <w:t>,</w:t>
      </w:r>
    </w:p>
    <w:p w:rsidR="003A28B9" w:rsidRPr="007D6611" w:rsidRDefault="007839B7" w:rsidP="005300D1">
      <w:pPr>
        <w:pStyle w:val="LITlitera"/>
        <w:keepNext/>
      </w:pPr>
      <w:r w:rsidRPr="007D6611">
        <w:t>c</w:t>
      </w:r>
      <w:r w:rsidR="00E00120" w:rsidRPr="007D6611">
        <w:t>)</w:t>
      </w:r>
      <w:r w:rsidR="00E00120" w:rsidRPr="007D6611">
        <w:tab/>
      </w:r>
      <w:r w:rsidR="003A28B9" w:rsidRPr="007D6611">
        <w:t>uchyla się</w:t>
      </w:r>
      <w:r w:rsidR="00DB7432">
        <w:t xml:space="preserve"> ust.</w:t>
      </w:r>
      <w:r w:rsidR="008C569B">
        <w:t xml:space="preserve"> </w:t>
      </w:r>
      <w:r w:rsidR="00E00120" w:rsidRPr="007D6611">
        <w:t>6</w:t>
      </w:r>
      <w:r w:rsidR="003A28B9" w:rsidRPr="007D6611">
        <w:t>,</w:t>
      </w:r>
    </w:p>
    <w:p w:rsidR="00707B63" w:rsidRPr="007D6611" w:rsidRDefault="003A28B9" w:rsidP="008C569B">
      <w:pPr>
        <w:pStyle w:val="LITlitera"/>
        <w:keepNext/>
      </w:pPr>
      <w:r w:rsidRPr="007D6611">
        <w:t>d)</w:t>
      </w:r>
      <w:r w:rsidRPr="007D6611">
        <w:tab/>
        <w:t xml:space="preserve">ust. </w:t>
      </w:r>
      <w:r w:rsidR="00DB7432" w:rsidRPr="007D6611">
        <w:t>7</w:t>
      </w:r>
      <w:r w:rsidR="00DB7432">
        <w:t xml:space="preserve"> i</w:t>
      </w:r>
      <w:r w:rsidR="008C569B">
        <w:t xml:space="preserve"> </w:t>
      </w:r>
      <w:r w:rsidR="00C91CED" w:rsidRPr="007D6611">
        <w:t>8</w:t>
      </w:r>
      <w:r w:rsidR="008C569B">
        <w:t xml:space="preserve"> </w:t>
      </w:r>
      <w:r w:rsidR="00707B63" w:rsidRPr="007D6611">
        <w:t>otrzymują brzmienie:</w:t>
      </w:r>
    </w:p>
    <w:p w:rsidR="00707B63" w:rsidRPr="007D6611" w:rsidRDefault="003F775C" w:rsidP="00707B63">
      <w:pPr>
        <w:pStyle w:val="ZLITUSTzmustliter"/>
      </w:pPr>
      <w:r>
        <w:t>„</w:t>
      </w:r>
      <w:r w:rsidR="00707B63" w:rsidRPr="007D6611">
        <w:t>7.</w:t>
      </w:r>
      <w:r w:rsidR="008C569B">
        <w:t xml:space="preserve"> </w:t>
      </w:r>
      <w:r w:rsidR="00707B63" w:rsidRPr="007D6611">
        <w:t>Wyniki egzaminu gimnazjalnego nie wpływają na ukończenie szkoły,</w:t>
      </w:r>
      <w:r w:rsidR="00C91CED" w:rsidRPr="007D6611">
        <w:t xml:space="preserve"> a</w:t>
      </w:r>
      <w:r>
        <w:t> </w:t>
      </w:r>
      <w:r w:rsidR="00C91CED" w:rsidRPr="007D6611">
        <w:t>w</w:t>
      </w:r>
      <w:r>
        <w:t> </w:t>
      </w:r>
      <w:r w:rsidR="00707B63" w:rsidRPr="007D6611">
        <w:t>przypadku szkoły artystycznej realizującej kształcenie ogólne</w:t>
      </w:r>
      <w:r w:rsidR="00C91CED" w:rsidRPr="007D6611">
        <w:t xml:space="preserve"> z</w:t>
      </w:r>
      <w:r w:rsidR="008C569B">
        <w:t xml:space="preserve"> </w:t>
      </w:r>
      <w:r w:rsidR="00707B63" w:rsidRPr="007D6611">
        <w:t>zakresu gimnazjum,</w:t>
      </w:r>
      <w:r w:rsidR="00C91CED" w:rsidRPr="007D6611">
        <w:t xml:space="preserve"> w</w:t>
      </w:r>
      <w:r w:rsidR="008C569B">
        <w:t xml:space="preserve"> </w:t>
      </w:r>
      <w:r w:rsidR="00707B63" w:rsidRPr="007D6611">
        <w:t>której klasa odpowiadająca klasie III gimnazjum nie jest osta</w:t>
      </w:r>
      <w:r w:rsidR="00E00120" w:rsidRPr="007D6611">
        <w:t>tnią klas</w:t>
      </w:r>
      <w:r w:rsidR="003215BC" w:rsidRPr="007D6611">
        <w:t>ą</w:t>
      </w:r>
      <w:r w:rsidR="00C91CED" w:rsidRPr="007D6611">
        <w:t xml:space="preserve"> w</w:t>
      </w:r>
      <w:r w:rsidR="008C569B">
        <w:t xml:space="preserve"> </w:t>
      </w:r>
      <w:r w:rsidR="00E00120" w:rsidRPr="007D6611">
        <w:t>cyklu kształcenia –</w:t>
      </w:r>
      <w:r w:rsidR="00707B63" w:rsidRPr="007D6611">
        <w:t xml:space="preserve"> również na promocję do klasy programowo wyższej.</w:t>
      </w:r>
    </w:p>
    <w:p w:rsidR="00707B63" w:rsidRPr="007D6611" w:rsidRDefault="00707B63" w:rsidP="008C569B">
      <w:pPr>
        <w:pStyle w:val="ZLITUSTzmustliter"/>
        <w:keepNext/>
      </w:pPr>
      <w:r w:rsidRPr="007D6611">
        <w:t>8.</w:t>
      </w:r>
      <w:r w:rsidR="008C569B">
        <w:t xml:space="preserve"> </w:t>
      </w:r>
      <w:r w:rsidRPr="007D6611">
        <w:t>Dyrektor szkoły przekazuje uczniowi lub jego rodzicom albo słuchaczowi:</w:t>
      </w:r>
    </w:p>
    <w:p w:rsidR="00707B63" w:rsidRPr="007D6611" w:rsidRDefault="00390F93" w:rsidP="00390F93">
      <w:pPr>
        <w:pStyle w:val="ZLITPKTzmpktliter"/>
      </w:pPr>
      <w:r w:rsidRPr="007D6611">
        <w:t>1)</w:t>
      </w:r>
      <w:r w:rsidRPr="007D6611">
        <w:tab/>
      </w:r>
      <w:r w:rsidR="00707B63" w:rsidRPr="007D6611">
        <w:t>zaświadczenie</w:t>
      </w:r>
      <w:r w:rsidR="00C91CED" w:rsidRPr="007D6611">
        <w:t xml:space="preserve"> o</w:t>
      </w:r>
      <w:r w:rsidR="008C569B">
        <w:t xml:space="preserve"> </w:t>
      </w:r>
      <w:r w:rsidR="00707B63" w:rsidRPr="007D6611">
        <w:t>szczegółowych wynikach egzaminu gimnazjalnego, wydane przez okręgową komisję egzaminacyjną, wraz ze</w:t>
      </w:r>
      <w:r w:rsidR="00E00120" w:rsidRPr="007D6611">
        <w:t xml:space="preserve"> świadectwem ukończenia szkoły –</w:t>
      </w:r>
      <w:r w:rsidR="00C91CED" w:rsidRPr="007D6611">
        <w:t xml:space="preserve"> w</w:t>
      </w:r>
      <w:r w:rsidR="008C569B">
        <w:t xml:space="preserve"> </w:t>
      </w:r>
      <w:r w:rsidR="00707B63" w:rsidRPr="007D6611">
        <w:t>przypadku gdy uczeń lub słuchacz spełnił warunki określone odpowiednio</w:t>
      </w:r>
      <w:r w:rsidR="00DB7432" w:rsidRPr="007D6611">
        <w:t xml:space="preserve"> w</w:t>
      </w:r>
      <w:r w:rsidR="008C569B">
        <w:t xml:space="preserve"> </w:t>
      </w:r>
      <w:r w:rsidR="00DB7432">
        <w:t>art.</w:t>
      </w:r>
      <w:r w:rsidR="008C569B">
        <w:t xml:space="preserve"> </w:t>
      </w:r>
      <w:r w:rsidR="00707B63" w:rsidRPr="007D6611">
        <w:t>44q</w:t>
      </w:r>
      <w:r w:rsidR="00DB7432">
        <w:t xml:space="preserve"> ust.</w:t>
      </w:r>
      <w:r w:rsidR="008C569B">
        <w:t xml:space="preserve"> </w:t>
      </w:r>
      <w:r w:rsidR="00707B63" w:rsidRPr="007D6611">
        <w:t>1,</w:t>
      </w:r>
      <w:r w:rsidR="00DB7432">
        <w:t xml:space="preserve"> art.</w:t>
      </w:r>
      <w:r w:rsidR="008C569B">
        <w:t xml:space="preserve"> </w:t>
      </w:r>
      <w:r w:rsidR="00707B63" w:rsidRPr="007D6611">
        <w:t>44za</w:t>
      </w:r>
      <w:r w:rsidR="00DB7432">
        <w:t xml:space="preserve"> ust.</w:t>
      </w:r>
      <w:r w:rsidR="008C569B">
        <w:t xml:space="preserve"> </w:t>
      </w:r>
      <w:r w:rsidR="00DB7432" w:rsidRPr="007D6611">
        <w:t>1</w:t>
      </w:r>
      <w:r w:rsidR="00DB7432">
        <w:t xml:space="preserve"> lub art.</w:t>
      </w:r>
      <w:r w:rsidR="008C569B">
        <w:t xml:space="preserve"> </w:t>
      </w:r>
      <w:r w:rsidR="00707B63" w:rsidRPr="007D6611">
        <w:t>44zm</w:t>
      </w:r>
      <w:r w:rsidR="00DB7432">
        <w:t xml:space="preserve"> ust.</w:t>
      </w:r>
      <w:r w:rsidR="008C569B">
        <w:t xml:space="preserve"> </w:t>
      </w:r>
      <w:r w:rsidR="00DB7432" w:rsidRPr="007D6611">
        <w:t>1</w:t>
      </w:r>
      <w:r w:rsidR="00DB7432">
        <w:t xml:space="preserve"> pkt</w:t>
      </w:r>
      <w:r w:rsidR="008C569B">
        <w:t xml:space="preserve"> </w:t>
      </w:r>
      <w:r w:rsidR="00707B63" w:rsidRPr="007D6611">
        <w:t>2 albo</w:t>
      </w:r>
    </w:p>
    <w:p w:rsidR="00707B63" w:rsidRPr="007D6611" w:rsidRDefault="00390F93" w:rsidP="00390F93">
      <w:pPr>
        <w:pStyle w:val="ZLITPKTzmpktliter"/>
      </w:pPr>
      <w:r w:rsidRPr="007D6611">
        <w:t>2)</w:t>
      </w:r>
      <w:r w:rsidRPr="007D6611">
        <w:tab/>
      </w:r>
      <w:r w:rsidR="00707B63" w:rsidRPr="007D6611">
        <w:t>w przypadku szkoły artystycznej realizującej kształcenie ogólne</w:t>
      </w:r>
      <w:r w:rsidR="00C91CED" w:rsidRPr="007D6611">
        <w:t xml:space="preserve"> z</w:t>
      </w:r>
      <w:r w:rsidR="008C569B">
        <w:t xml:space="preserve"> </w:t>
      </w:r>
      <w:r w:rsidR="00707B63" w:rsidRPr="007D6611">
        <w:t>zakresu gimnazjum,</w:t>
      </w:r>
      <w:r w:rsidR="00C91CED" w:rsidRPr="007D6611">
        <w:t xml:space="preserve"> w</w:t>
      </w:r>
      <w:r w:rsidR="008C569B">
        <w:t xml:space="preserve"> </w:t>
      </w:r>
      <w:r w:rsidR="00707B63" w:rsidRPr="007D6611">
        <w:t>której klasa odpowiadająca klasie III gimnazjum nie jest osta</w:t>
      </w:r>
      <w:r w:rsidR="00E00120" w:rsidRPr="007D6611">
        <w:t>tnią klasą</w:t>
      </w:r>
      <w:r w:rsidR="00C91CED" w:rsidRPr="007D6611">
        <w:t xml:space="preserve"> w</w:t>
      </w:r>
      <w:r w:rsidR="008C569B">
        <w:t xml:space="preserve"> </w:t>
      </w:r>
      <w:r w:rsidR="00E00120" w:rsidRPr="007D6611">
        <w:t>cyklu kształcenia –</w:t>
      </w:r>
      <w:r w:rsidR="00707B63" w:rsidRPr="007D6611">
        <w:t xml:space="preserve"> zaświadczenie</w:t>
      </w:r>
      <w:r w:rsidR="00C91CED" w:rsidRPr="007D6611">
        <w:t xml:space="preserve"> o</w:t>
      </w:r>
      <w:r w:rsidR="008C569B">
        <w:t xml:space="preserve"> </w:t>
      </w:r>
      <w:r w:rsidR="00707B63" w:rsidRPr="007D6611">
        <w:t>szczegółowych wynikach egzaminu gimnazjalnego, wydane przez okręgową komisję egzaminacyjną, w</w:t>
      </w:r>
      <w:r w:rsidR="00E00120" w:rsidRPr="007D6611">
        <w:t>raz ze świadectwem promocyjnym –</w:t>
      </w:r>
      <w:r w:rsidR="00C91CED" w:rsidRPr="007D6611">
        <w:t xml:space="preserve"> w</w:t>
      </w:r>
      <w:r w:rsidR="008C569B">
        <w:t xml:space="preserve"> </w:t>
      </w:r>
      <w:r w:rsidR="00707B63" w:rsidRPr="007D6611">
        <w:t>przypadku gdy uczeń spełnił warunki określone</w:t>
      </w:r>
      <w:r w:rsidR="00DB7432" w:rsidRPr="007D6611">
        <w:t xml:space="preserve"> w</w:t>
      </w:r>
      <w:r w:rsidR="008C569B">
        <w:t xml:space="preserve"> </w:t>
      </w:r>
      <w:r w:rsidR="00DB7432">
        <w:t>art.</w:t>
      </w:r>
      <w:r w:rsidR="008C569B">
        <w:t xml:space="preserve"> </w:t>
      </w:r>
      <w:r w:rsidR="00707B63" w:rsidRPr="007D6611">
        <w:t>44zl</w:t>
      </w:r>
      <w:r w:rsidR="00DB7432">
        <w:t xml:space="preserve"> ust.</w:t>
      </w:r>
      <w:r w:rsidR="008C569B">
        <w:t xml:space="preserve"> </w:t>
      </w:r>
      <w:r w:rsidR="00707B63" w:rsidRPr="007D6611">
        <w:t>2, albo</w:t>
      </w:r>
    </w:p>
    <w:p w:rsidR="00707B63" w:rsidRPr="007D6611" w:rsidRDefault="00390F93" w:rsidP="00390F93">
      <w:pPr>
        <w:pStyle w:val="ZLITPKTzmpktliter"/>
      </w:pPr>
      <w:r w:rsidRPr="007D6611">
        <w:t>3)</w:t>
      </w:r>
      <w:r w:rsidRPr="007D6611">
        <w:tab/>
      </w:r>
      <w:r w:rsidR="00707B63" w:rsidRPr="007D6611">
        <w:t>informację</w:t>
      </w:r>
      <w:r w:rsidR="00C91CED" w:rsidRPr="007D6611">
        <w:t xml:space="preserve"> o</w:t>
      </w:r>
      <w:r w:rsidR="008C569B">
        <w:t xml:space="preserve"> </w:t>
      </w:r>
      <w:r w:rsidR="00707B63" w:rsidRPr="007D6611">
        <w:t xml:space="preserve">szczegółowych wynikach egzaminu gimnazjalnego, opracowaną przez okręgową komisję egzaminacyjną </w:t>
      </w:r>
      <w:r w:rsidR="00E00120" w:rsidRPr="007D6611">
        <w:t>–</w:t>
      </w:r>
      <w:r w:rsidR="00C91CED" w:rsidRPr="007D6611">
        <w:t xml:space="preserve"> w</w:t>
      </w:r>
      <w:r w:rsidR="008C569B">
        <w:t xml:space="preserve"> </w:t>
      </w:r>
      <w:r w:rsidR="00707B63" w:rsidRPr="007D6611">
        <w:t>przypadku gdy uczeń lub słuchacz nie spełnił warunków określonych</w:t>
      </w:r>
      <w:r w:rsidR="00DB7432" w:rsidRPr="007D6611">
        <w:t xml:space="preserve"> w</w:t>
      </w:r>
      <w:r w:rsidR="008C569B">
        <w:t xml:space="preserve"> </w:t>
      </w:r>
      <w:r w:rsidR="00DB7432">
        <w:t>art.</w:t>
      </w:r>
      <w:r w:rsidR="008C569B">
        <w:t xml:space="preserve"> </w:t>
      </w:r>
      <w:r w:rsidR="00707B63" w:rsidRPr="007D6611">
        <w:t>44q</w:t>
      </w:r>
      <w:r w:rsidR="00DB7432">
        <w:t xml:space="preserve"> ust.</w:t>
      </w:r>
      <w:r w:rsidR="008C569B">
        <w:t xml:space="preserve"> </w:t>
      </w:r>
      <w:r w:rsidR="00707B63" w:rsidRPr="007D6611">
        <w:t>1,</w:t>
      </w:r>
      <w:r w:rsidR="00DB7432">
        <w:t xml:space="preserve"> art.</w:t>
      </w:r>
      <w:r w:rsidR="008C569B">
        <w:t xml:space="preserve"> </w:t>
      </w:r>
      <w:r w:rsidR="00707B63" w:rsidRPr="007D6611">
        <w:t>44za</w:t>
      </w:r>
      <w:r w:rsidR="00DB7432">
        <w:t xml:space="preserve"> ust.</w:t>
      </w:r>
      <w:r w:rsidR="008C569B">
        <w:t xml:space="preserve"> </w:t>
      </w:r>
      <w:r w:rsidR="00707B63" w:rsidRPr="007D6611">
        <w:t>1,</w:t>
      </w:r>
      <w:r w:rsidR="00DB7432">
        <w:t xml:space="preserve"> art.</w:t>
      </w:r>
      <w:r w:rsidR="008C569B">
        <w:t xml:space="preserve"> </w:t>
      </w:r>
      <w:r w:rsidR="00707B63" w:rsidRPr="007D6611">
        <w:t>44zl</w:t>
      </w:r>
      <w:r w:rsidR="00DB7432">
        <w:t xml:space="preserve"> ust.</w:t>
      </w:r>
      <w:r w:rsidR="008C569B">
        <w:t xml:space="preserve"> </w:t>
      </w:r>
      <w:r w:rsidR="00DB7432" w:rsidRPr="007D6611">
        <w:t>2</w:t>
      </w:r>
      <w:r w:rsidR="00DB7432">
        <w:t xml:space="preserve"> lub art.</w:t>
      </w:r>
      <w:r w:rsidR="008C569B">
        <w:t xml:space="preserve"> </w:t>
      </w:r>
      <w:r w:rsidR="00707B63" w:rsidRPr="007D6611">
        <w:t>44zm</w:t>
      </w:r>
      <w:r w:rsidR="00DB7432">
        <w:t xml:space="preserve"> ust.</w:t>
      </w:r>
      <w:r w:rsidR="008C569B">
        <w:t xml:space="preserve"> </w:t>
      </w:r>
      <w:r w:rsidR="00DB7432" w:rsidRPr="007D6611">
        <w:t>1</w:t>
      </w:r>
      <w:r w:rsidR="00DB7432">
        <w:t xml:space="preserve"> pkt</w:t>
      </w:r>
      <w:r w:rsidR="008C569B">
        <w:t xml:space="preserve"> </w:t>
      </w:r>
      <w:r w:rsidR="00707B63" w:rsidRPr="007D6611">
        <w:t>2.</w:t>
      </w:r>
      <w:r w:rsidR="003F775C">
        <w:t>”</w:t>
      </w:r>
      <w:r w:rsidR="00707B63" w:rsidRPr="007D6611">
        <w:t>;</w:t>
      </w:r>
    </w:p>
    <w:p w:rsidR="00CE61A7" w:rsidRPr="007D6611" w:rsidRDefault="00E21A10" w:rsidP="008C569B">
      <w:pPr>
        <w:pStyle w:val="PKTpunkt"/>
        <w:keepNext/>
      </w:pPr>
      <w:r>
        <w:t>50</w:t>
      </w:r>
      <w:r w:rsidR="000D4144" w:rsidRPr="007D6611">
        <w:t>)</w:t>
      </w:r>
      <w:r w:rsidR="00623BF3" w:rsidRPr="007D6611">
        <w:tab/>
      </w:r>
      <w:r w:rsidR="000D4144" w:rsidRPr="007D6611">
        <w:t>w</w:t>
      </w:r>
      <w:r w:rsidR="00DB7432">
        <w:t xml:space="preserve"> art.</w:t>
      </w:r>
      <w:r w:rsidR="008C569B">
        <w:t xml:space="preserve"> </w:t>
      </w:r>
      <w:r w:rsidR="000D4144" w:rsidRPr="007D6611">
        <w:t>44zzg</w:t>
      </w:r>
      <w:r w:rsidR="00CE61A7" w:rsidRPr="007D6611">
        <w:t xml:space="preserve"> dotychczasową treść oznacza się jako</w:t>
      </w:r>
      <w:r w:rsidR="00DB7432">
        <w:t xml:space="preserve"> ust.</w:t>
      </w:r>
      <w:r w:rsidR="008C569B">
        <w:t xml:space="preserve"> </w:t>
      </w:r>
      <w:r w:rsidR="00DB7432" w:rsidRPr="007D6611">
        <w:t>1</w:t>
      </w:r>
      <w:r w:rsidR="00DB7432">
        <w:t xml:space="preserve"> i</w:t>
      </w:r>
      <w:r w:rsidR="008C569B">
        <w:t xml:space="preserve"> </w:t>
      </w:r>
      <w:r w:rsidR="00CE61A7" w:rsidRPr="007D6611">
        <w:t>dodaje się</w:t>
      </w:r>
      <w:r w:rsidR="00DB7432">
        <w:t xml:space="preserve"> ust.</w:t>
      </w:r>
      <w:r w:rsidR="008C569B">
        <w:t xml:space="preserve"> </w:t>
      </w:r>
      <w:r w:rsidR="00DB7432" w:rsidRPr="007D6611">
        <w:t>2</w:t>
      </w:r>
      <w:r w:rsidR="00DB7432">
        <w:t xml:space="preserve"> w</w:t>
      </w:r>
      <w:r w:rsidR="008C569B">
        <w:t xml:space="preserve"> </w:t>
      </w:r>
      <w:r w:rsidR="00CE61A7" w:rsidRPr="007D6611">
        <w:t>brzmieniu:</w:t>
      </w:r>
    </w:p>
    <w:p w:rsidR="000D4144" w:rsidRPr="007D6611" w:rsidRDefault="003F775C" w:rsidP="00CE61A7">
      <w:pPr>
        <w:pStyle w:val="ZUSTzmustartykuempunktem"/>
      </w:pPr>
      <w:r>
        <w:t>„</w:t>
      </w:r>
      <w:r w:rsidR="00CE61A7" w:rsidRPr="007D6611">
        <w:t>2. Absolwent, który ze względu na niepełnosprawność lub stan zdrowia trwale nie posługuje się mową, jest zwolniony</w:t>
      </w:r>
      <w:r w:rsidR="00C91CED" w:rsidRPr="007D6611">
        <w:t xml:space="preserve"> z</w:t>
      </w:r>
      <w:r w:rsidR="008C569B">
        <w:t xml:space="preserve"> </w:t>
      </w:r>
      <w:r w:rsidR="00CE61A7" w:rsidRPr="007D6611">
        <w:t>części ustnej egzaminu maturalnego.</w:t>
      </w:r>
      <w:r>
        <w:t>”</w:t>
      </w:r>
      <w:r w:rsidR="00CE61A7" w:rsidRPr="007D6611">
        <w:t>;</w:t>
      </w:r>
    </w:p>
    <w:p w:rsidR="00CE61A7" w:rsidRPr="007D6611" w:rsidRDefault="00E21A10" w:rsidP="00BB7FBB">
      <w:pPr>
        <w:pStyle w:val="PKTpunkt"/>
      </w:pPr>
      <w:r w:rsidRPr="007D6611">
        <w:t>5</w:t>
      </w:r>
      <w:r>
        <w:t>1</w:t>
      </w:r>
      <w:r w:rsidR="00CE61A7" w:rsidRPr="007D6611">
        <w:t>)</w:t>
      </w:r>
      <w:r w:rsidR="00623BF3" w:rsidRPr="007D6611">
        <w:tab/>
      </w:r>
      <w:r w:rsidR="00CE61A7" w:rsidRPr="007D6611">
        <w:t>w</w:t>
      </w:r>
      <w:r w:rsidR="00DB7432">
        <w:t xml:space="preserve"> art.</w:t>
      </w:r>
      <w:r w:rsidR="008C569B">
        <w:t xml:space="preserve"> </w:t>
      </w:r>
      <w:r w:rsidR="00CE61A7" w:rsidRPr="007D6611">
        <w:t>44zzk</w:t>
      </w:r>
      <w:r w:rsidR="005712C1" w:rsidRPr="007D6611">
        <w:t xml:space="preserve"> </w:t>
      </w:r>
      <w:r w:rsidR="00BB7FBB" w:rsidRPr="007D6611">
        <w:t>uchyla się</w:t>
      </w:r>
      <w:r w:rsidR="00DB7432">
        <w:t xml:space="preserve"> ust.</w:t>
      </w:r>
      <w:r w:rsidR="008C569B">
        <w:t xml:space="preserve"> </w:t>
      </w:r>
      <w:r w:rsidR="00BB7FBB" w:rsidRPr="007D6611">
        <w:t>4;</w:t>
      </w:r>
    </w:p>
    <w:p w:rsidR="003A4C20" w:rsidRPr="007D6611" w:rsidRDefault="00E21A10" w:rsidP="008C569B">
      <w:pPr>
        <w:pStyle w:val="PKTpunkt"/>
        <w:keepNext/>
      </w:pPr>
      <w:r w:rsidRPr="007D6611">
        <w:t>5</w:t>
      </w:r>
      <w:r>
        <w:t>2</w:t>
      </w:r>
      <w:r w:rsidR="00084C79" w:rsidRPr="007D6611">
        <w:t>)</w:t>
      </w:r>
      <w:r w:rsidR="00623BF3" w:rsidRPr="007D6611">
        <w:rPr>
          <w:rStyle w:val="Odwoaniedokomentarza"/>
        </w:rPr>
        <w:tab/>
      </w:r>
      <w:r w:rsidR="003A4C20" w:rsidRPr="007D6611">
        <w:t>w</w:t>
      </w:r>
      <w:r w:rsidR="00DB7432">
        <w:t xml:space="preserve"> art.</w:t>
      </w:r>
      <w:r w:rsidR="008C569B">
        <w:t xml:space="preserve"> </w:t>
      </w:r>
      <w:r w:rsidR="003A4C20" w:rsidRPr="007D6611">
        <w:t>44zzq</w:t>
      </w:r>
      <w:r w:rsidR="00DB7432">
        <w:t xml:space="preserve"> ust.</w:t>
      </w:r>
      <w:r w:rsidR="008C569B">
        <w:t xml:space="preserve"> </w:t>
      </w:r>
      <w:r w:rsidR="00C91CED" w:rsidRPr="007D6611">
        <w:t>2</w:t>
      </w:r>
      <w:r w:rsidR="008C569B">
        <w:t xml:space="preserve"> </w:t>
      </w:r>
      <w:r w:rsidR="003A4C20" w:rsidRPr="007D6611">
        <w:t xml:space="preserve">otrzymuje brzmienie: </w:t>
      </w:r>
    </w:p>
    <w:p w:rsidR="003A4C20" w:rsidRPr="007D6611" w:rsidRDefault="003F775C" w:rsidP="003A4C20">
      <w:pPr>
        <w:pStyle w:val="ZUSTzmustartykuempunktem"/>
      </w:pPr>
      <w:r>
        <w:t>„</w:t>
      </w:r>
      <w:r w:rsidR="003A4C20" w:rsidRPr="007D6611">
        <w:t>2. Opłata za egzamin maturalny,</w:t>
      </w:r>
      <w:r w:rsidR="00C91CED" w:rsidRPr="007D6611">
        <w:t xml:space="preserve"> o</w:t>
      </w:r>
      <w:r w:rsidR="008C569B">
        <w:t xml:space="preserve"> </w:t>
      </w:r>
      <w:r w:rsidR="003A4C20" w:rsidRPr="007D6611">
        <w:t>której mowa</w:t>
      </w:r>
      <w:r w:rsidR="00DB7432" w:rsidRPr="007D6611">
        <w:t xml:space="preserve"> w</w:t>
      </w:r>
      <w:r w:rsidR="008C569B">
        <w:t xml:space="preserve"> </w:t>
      </w:r>
      <w:r w:rsidR="00DB7432">
        <w:t>ust.</w:t>
      </w:r>
      <w:r w:rsidR="008C569B">
        <w:t xml:space="preserve"> </w:t>
      </w:r>
      <w:r w:rsidR="003A4C20" w:rsidRPr="007D6611">
        <w:t>1, stanowi dochód budżetu państwa. Opłata nie podlega zwrotowi.</w:t>
      </w:r>
      <w:r>
        <w:t>”</w:t>
      </w:r>
      <w:r w:rsidR="003A4C20" w:rsidRPr="007D6611">
        <w:t>;</w:t>
      </w:r>
    </w:p>
    <w:p w:rsidR="00FF1A1F" w:rsidRPr="007D6611" w:rsidRDefault="00E21A10" w:rsidP="008C569B">
      <w:pPr>
        <w:pStyle w:val="PKTpunkt"/>
        <w:keepNext/>
      </w:pPr>
      <w:r w:rsidRPr="007D6611">
        <w:lastRenderedPageBreak/>
        <w:t>5</w:t>
      </w:r>
      <w:r>
        <w:t>3</w:t>
      </w:r>
      <w:r w:rsidR="00707B63" w:rsidRPr="007D6611">
        <w:t>)</w:t>
      </w:r>
      <w:r w:rsidR="00623BF3" w:rsidRPr="007D6611">
        <w:tab/>
      </w:r>
      <w:r w:rsidR="002A4F84" w:rsidRPr="007D6611">
        <w:t>w</w:t>
      </w:r>
      <w:r w:rsidR="00DB7432">
        <w:t xml:space="preserve"> art.</w:t>
      </w:r>
      <w:r w:rsidR="008C569B">
        <w:t xml:space="preserve"> </w:t>
      </w:r>
      <w:r w:rsidR="00707B63" w:rsidRPr="007D6611">
        <w:t>44zzr</w:t>
      </w:r>
      <w:r w:rsidR="00CF0EDB" w:rsidRPr="007D6611">
        <w:tab/>
      </w:r>
      <w:r w:rsidR="007D45BE" w:rsidRPr="007D6611">
        <w:t>w</w:t>
      </w:r>
      <w:r w:rsidR="00DB7432">
        <w:t xml:space="preserve"> ust.</w:t>
      </w:r>
      <w:r w:rsidR="008C569B">
        <w:t xml:space="preserve"> </w:t>
      </w:r>
      <w:r w:rsidR="007D45BE" w:rsidRPr="007D6611">
        <w:t>7</w:t>
      </w:r>
      <w:r w:rsidR="00FF1A1F" w:rsidRPr="007D6611">
        <w:t>:</w:t>
      </w:r>
    </w:p>
    <w:p w:rsidR="00FF1A1F" w:rsidRPr="007D6611" w:rsidRDefault="006226F1" w:rsidP="000406F2">
      <w:pPr>
        <w:pStyle w:val="LITlitera"/>
      </w:pPr>
      <w:r w:rsidRPr="007D6611">
        <w:t>a)</w:t>
      </w:r>
      <w:r w:rsidRPr="007D6611">
        <w:tab/>
      </w:r>
      <w:r w:rsidR="005712C1" w:rsidRPr="007D6611">
        <w:t>w</w:t>
      </w:r>
      <w:r w:rsidR="00DB7432">
        <w:t xml:space="preserve"> pkt</w:t>
      </w:r>
      <w:r w:rsidR="008C569B">
        <w:t xml:space="preserve"> </w:t>
      </w:r>
      <w:r w:rsidR="00C91CED" w:rsidRPr="007D6611">
        <w:t>1</w:t>
      </w:r>
      <w:r w:rsidR="008C569B">
        <w:t xml:space="preserve"> </w:t>
      </w:r>
      <w:r w:rsidR="00FF1A1F" w:rsidRPr="007D6611">
        <w:t xml:space="preserve">skreśla się wyrazy </w:t>
      </w:r>
      <w:r w:rsidR="003F775C">
        <w:t>„</w:t>
      </w:r>
      <w:r w:rsidR="00FF1A1F" w:rsidRPr="007D6611">
        <w:t>części pierwszej sprawdzianu</w:t>
      </w:r>
      <w:r w:rsidR="00E37F4E" w:rsidRPr="007D6611">
        <w:t>,</w:t>
      </w:r>
      <w:r w:rsidR="003F775C">
        <w:t>”</w:t>
      </w:r>
      <w:r w:rsidR="00FF1A1F" w:rsidRPr="007D6611">
        <w:t>,</w:t>
      </w:r>
    </w:p>
    <w:p w:rsidR="007D45BE" w:rsidRPr="007D6611" w:rsidRDefault="006226F1" w:rsidP="008C569B">
      <w:pPr>
        <w:pStyle w:val="LITlitera"/>
        <w:keepNext/>
      </w:pPr>
      <w:r w:rsidRPr="007D6611">
        <w:t>b)</w:t>
      </w:r>
      <w:r w:rsidRPr="007D6611">
        <w:tab/>
      </w:r>
      <w:r w:rsidR="005712C1" w:rsidRPr="007D6611">
        <w:t>pkt</w:t>
      </w:r>
      <w:r w:rsidR="008C569B">
        <w:t xml:space="preserve"> </w:t>
      </w:r>
      <w:r w:rsidR="00C91CED" w:rsidRPr="007D6611">
        <w:t>2</w:t>
      </w:r>
      <w:r w:rsidR="008C569B">
        <w:t xml:space="preserve"> </w:t>
      </w:r>
      <w:r w:rsidR="00FF1A1F" w:rsidRPr="007D6611">
        <w:t>otrzymuje brzmienie:</w:t>
      </w:r>
      <w:r w:rsidR="007D45BE" w:rsidRPr="007D6611">
        <w:t xml:space="preserve"> </w:t>
      </w:r>
    </w:p>
    <w:p w:rsidR="001F3A8B" w:rsidRPr="007D6611" w:rsidRDefault="003F775C" w:rsidP="000406F2">
      <w:pPr>
        <w:pStyle w:val="ZLITPKTzmpktliter"/>
      </w:pPr>
      <w:r>
        <w:t>„</w:t>
      </w:r>
      <w:r w:rsidR="00D6650C" w:rsidRPr="007D6611">
        <w:t>2)</w:t>
      </w:r>
      <w:r w:rsidR="00D6650C" w:rsidRPr="007D6611">
        <w:tab/>
      </w:r>
      <w:r w:rsidR="00707B63" w:rsidRPr="007D6611">
        <w:t>egzaminu maturalnego,</w:t>
      </w:r>
      <w:r w:rsidR="00C91CED" w:rsidRPr="007D6611">
        <w:t xml:space="preserve"> z</w:t>
      </w:r>
      <w:r w:rsidR="008C569B">
        <w:t xml:space="preserve"> </w:t>
      </w:r>
      <w:r w:rsidR="00707B63" w:rsidRPr="007D6611">
        <w:t>wyjątkiem egzaminu maturalnego</w:t>
      </w:r>
      <w:r w:rsidR="00C91CED" w:rsidRPr="007D6611">
        <w:t xml:space="preserve"> z</w:t>
      </w:r>
      <w:r w:rsidR="008C569B">
        <w:t xml:space="preserve"> </w:t>
      </w:r>
      <w:r w:rsidR="00707B63" w:rsidRPr="007D6611">
        <w:t>języka obcego nowo</w:t>
      </w:r>
      <w:r w:rsidR="00E00120" w:rsidRPr="007D6611">
        <w:t>żytnego</w:t>
      </w:r>
      <w:r w:rsidR="00FC11BC" w:rsidRPr="007D6611">
        <w:t>,</w:t>
      </w:r>
      <w:r w:rsidR="00C44531" w:rsidRPr="007D6611">
        <w:t xml:space="preserve"> języka mniejszości narodowej</w:t>
      </w:r>
      <w:r w:rsidR="00F44DE2" w:rsidRPr="007D6611">
        <w:t>,</w:t>
      </w:r>
      <w:r w:rsidR="00090269" w:rsidRPr="007D6611">
        <w:t xml:space="preserve"> mniejszości etnicznej lub języka regionalnego</w:t>
      </w:r>
      <w:r w:rsidR="00E00120" w:rsidRPr="007D6611">
        <w:t xml:space="preserve"> –</w:t>
      </w:r>
      <w:r w:rsidR="00C91CED" w:rsidRPr="007D6611">
        <w:t xml:space="preserve"> w</w:t>
      </w:r>
      <w:r w:rsidR="008C569B">
        <w:t xml:space="preserve"> </w:t>
      </w:r>
      <w:r w:rsidR="00707B63" w:rsidRPr="007D6611">
        <w:t>warunkach dostosowanych do jego potrzeb edukacyjnych oraz możliwości psychofizycznych wynikających</w:t>
      </w:r>
      <w:r w:rsidR="00C91CED" w:rsidRPr="007D6611">
        <w:t xml:space="preserve"> z</w:t>
      </w:r>
      <w:r w:rsidR="008C569B">
        <w:t xml:space="preserve"> </w:t>
      </w:r>
      <w:r w:rsidR="00707B63" w:rsidRPr="007D6611">
        <w:t>tego ograniczenia, na podstawie pozytywnej opinii rady pedagogicznej.</w:t>
      </w:r>
      <w:r>
        <w:t>”</w:t>
      </w:r>
      <w:r w:rsidR="00A72A82" w:rsidRPr="007D6611">
        <w:t>;</w:t>
      </w:r>
    </w:p>
    <w:p w:rsidR="0036244C" w:rsidRPr="007D6611" w:rsidRDefault="00E21A10" w:rsidP="008C569B">
      <w:pPr>
        <w:pStyle w:val="PKTpunkt"/>
        <w:keepNext/>
      </w:pPr>
      <w:r w:rsidRPr="007D6611">
        <w:t>5</w:t>
      </w:r>
      <w:r>
        <w:t>4</w:t>
      </w:r>
      <w:r w:rsidR="00707B63" w:rsidRPr="007D6611">
        <w:t>)</w:t>
      </w:r>
      <w:r w:rsidR="00707B63" w:rsidRPr="007D6611">
        <w:tab/>
        <w:t>w</w:t>
      </w:r>
      <w:r w:rsidR="00DB7432">
        <w:t xml:space="preserve"> art.</w:t>
      </w:r>
      <w:r w:rsidR="008C569B">
        <w:t xml:space="preserve"> </w:t>
      </w:r>
      <w:r w:rsidR="00707B63" w:rsidRPr="007D6611">
        <w:t>44zzu</w:t>
      </w:r>
      <w:r w:rsidR="00DB7432">
        <w:t xml:space="preserve"> ust.</w:t>
      </w:r>
      <w:r w:rsidR="008C569B">
        <w:t xml:space="preserve"> </w:t>
      </w:r>
      <w:r w:rsidR="00C91CED" w:rsidRPr="007D6611">
        <w:t>3</w:t>
      </w:r>
      <w:r w:rsidR="008C569B">
        <w:t xml:space="preserve"> </w:t>
      </w:r>
      <w:r w:rsidR="0036244C" w:rsidRPr="007D6611">
        <w:t>otrzymuje brzmienie:</w:t>
      </w:r>
    </w:p>
    <w:p w:rsidR="0036244C" w:rsidRPr="007D6611" w:rsidRDefault="003F775C" w:rsidP="0036244C">
      <w:pPr>
        <w:pStyle w:val="ZUSTzmustartykuempunktem"/>
      </w:pPr>
      <w:r>
        <w:t>„</w:t>
      </w:r>
      <w:r w:rsidR="0036244C" w:rsidRPr="007D6611">
        <w:t>3. Egzaminatorzy,</w:t>
      </w:r>
      <w:r w:rsidR="00C91CED" w:rsidRPr="007D6611">
        <w:t xml:space="preserve"> o</w:t>
      </w:r>
      <w:r w:rsidR="008C569B">
        <w:t xml:space="preserve"> </w:t>
      </w:r>
      <w:r w:rsidR="0036244C" w:rsidRPr="007D6611">
        <w:t>których mowa</w:t>
      </w:r>
      <w:r w:rsidR="00DB7432" w:rsidRPr="007D6611">
        <w:t xml:space="preserve"> w</w:t>
      </w:r>
      <w:r w:rsidR="008C569B">
        <w:t xml:space="preserve"> </w:t>
      </w:r>
      <w:r w:rsidR="00DB7432">
        <w:t>ust.</w:t>
      </w:r>
      <w:r w:rsidR="008C569B">
        <w:t xml:space="preserve"> </w:t>
      </w:r>
      <w:r w:rsidR="0036244C" w:rsidRPr="007D6611">
        <w:t>1, tworzą odpowiednio zespół egzaminatorów</w:t>
      </w:r>
      <w:r w:rsidR="00C91CED" w:rsidRPr="007D6611">
        <w:t xml:space="preserve"> z</w:t>
      </w:r>
      <w:r w:rsidR="008C569B">
        <w:t xml:space="preserve"> </w:t>
      </w:r>
      <w:r w:rsidR="0036244C" w:rsidRPr="007D6611">
        <w:t>danego zakresu odpowiedniej części egzaminu gimnazjalnego lub danego przedmiotu</w:t>
      </w:r>
      <w:r w:rsidR="00C91CED" w:rsidRPr="007D6611">
        <w:t xml:space="preserve"> w</w:t>
      </w:r>
      <w:r w:rsidR="008C569B">
        <w:t xml:space="preserve"> </w:t>
      </w:r>
      <w:r w:rsidR="0036244C" w:rsidRPr="007D6611">
        <w:t>przypadku egzaminu maturalnego.</w:t>
      </w:r>
      <w:r w:rsidR="00C91CED" w:rsidRPr="007D6611">
        <w:t xml:space="preserve"> W</w:t>
      </w:r>
      <w:r w:rsidR="008C569B">
        <w:t xml:space="preserve"> </w:t>
      </w:r>
      <w:r w:rsidR="0036244C" w:rsidRPr="007D6611">
        <w:t>przypadku części trzeciej egzaminu gimnazjalnego egzaminatorzy tworzą zespół egzaminatorów</w:t>
      </w:r>
      <w:r w:rsidR="00C91CED" w:rsidRPr="007D6611">
        <w:t xml:space="preserve"> z</w:t>
      </w:r>
      <w:r w:rsidR="008C569B">
        <w:t xml:space="preserve"> </w:t>
      </w:r>
      <w:r w:rsidR="0036244C" w:rsidRPr="007D6611">
        <w:t>danego języka obcego nowożytnego.</w:t>
      </w:r>
      <w:r>
        <w:t>”</w:t>
      </w:r>
      <w:r w:rsidR="0036244C" w:rsidRPr="007D6611">
        <w:t>;</w:t>
      </w:r>
    </w:p>
    <w:p w:rsidR="00665FAD" w:rsidRPr="007D6611" w:rsidRDefault="00E21A10" w:rsidP="0074014D">
      <w:pPr>
        <w:pStyle w:val="PKTpunkt"/>
        <w:ind w:left="0" w:firstLine="0"/>
      </w:pPr>
      <w:r w:rsidRPr="007D6611">
        <w:t>5</w:t>
      </w:r>
      <w:r>
        <w:t>5</w:t>
      </w:r>
      <w:r w:rsidR="00707B63" w:rsidRPr="007D6611">
        <w:t>)</w:t>
      </w:r>
      <w:r w:rsidR="00635FCC" w:rsidRPr="007D6611">
        <w:tab/>
      </w:r>
      <w:r w:rsidR="00635FCC" w:rsidRPr="007D6611">
        <w:tab/>
      </w:r>
      <w:r w:rsidR="00707B63" w:rsidRPr="007D6611">
        <w:t>w</w:t>
      </w:r>
      <w:r w:rsidR="00DB7432">
        <w:t xml:space="preserve"> art.</w:t>
      </w:r>
      <w:r w:rsidR="008C569B">
        <w:t xml:space="preserve"> </w:t>
      </w:r>
      <w:r w:rsidR="00707B63" w:rsidRPr="007D6611">
        <w:t>44zzv</w:t>
      </w:r>
      <w:r w:rsidR="00DB7432" w:rsidRPr="007D6611">
        <w:t xml:space="preserve"> w</w:t>
      </w:r>
      <w:r w:rsidR="008C569B">
        <w:t xml:space="preserve"> </w:t>
      </w:r>
      <w:r w:rsidR="00DB7432">
        <w:t>pkt</w:t>
      </w:r>
      <w:r w:rsidR="008C569B">
        <w:t xml:space="preserve"> </w:t>
      </w:r>
      <w:r w:rsidR="00C91CED" w:rsidRPr="007D6611">
        <w:t>3</w:t>
      </w:r>
      <w:r w:rsidR="008C569B">
        <w:t xml:space="preserve"> </w:t>
      </w:r>
      <w:r w:rsidR="00FE1B70" w:rsidRPr="007D6611">
        <w:t xml:space="preserve">skreśla się wyrazy </w:t>
      </w:r>
      <w:r w:rsidR="003F775C">
        <w:t>„</w:t>
      </w:r>
      <w:r w:rsidR="00FE1B70" w:rsidRPr="007D6611">
        <w:t>odpowiedniej części sprawdzianu lub</w:t>
      </w:r>
      <w:r w:rsidR="003F775C">
        <w:t>”</w:t>
      </w:r>
      <w:r w:rsidR="00201AE6" w:rsidRPr="007D6611">
        <w:t>;</w:t>
      </w:r>
    </w:p>
    <w:p w:rsidR="00813A4D" w:rsidRPr="007D6611" w:rsidRDefault="00E21A10" w:rsidP="00813A4D">
      <w:pPr>
        <w:pStyle w:val="PKTpunkt"/>
      </w:pPr>
      <w:r w:rsidRPr="007D6611">
        <w:t>5</w:t>
      </w:r>
      <w:r>
        <w:t>6</w:t>
      </w:r>
      <w:r w:rsidR="00A25865" w:rsidRPr="007D6611">
        <w:t>)</w:t>
      </w:r>
      <w:r w:rsidR="00A25865" w:rsidRPr="007D6611">
        <w:tab/>
      </w:r>
      <w:r w:rsidR="00813A4D" w:rsidRPr="007D6611">
        <w:t>skreśla się użyte</w:t>
      </w:r>
      <w:r w:rsidR="00DB7432" w:rsidRPr="007D6611">
        <w:t xml:space="preserve"> w</w:t>
      </w:r>
      <w:r w:rsidR="008C569B">
        <w:t xml:space="preserve"> </w:t>
      </w:r>
      <w:r w:rsidR="00DB7432">
        <w:t>art.</w:t>
      </w:r>
      <w:r w:rsidR="008C569B">
        <w:t xml:space="preserve"> </w:t>
      </w:r>
      <w:r w:rsidR="00290735" w:rsidRPr="007D6611">
        <w:t>44zzy</w:t>
      </w:r>
      <w:r w:rsidR="00DB7432" w:rsidRPr="007D6611">
        <w:t xml:space="preserve"> w</w:t>
      </w:r>
      <w:r w:rsidR="008C569B">
        <w:t xml:space="preserve"> </w:t>
      </w:r>
      <w:r w:rsidR="00DB7432">
        <w:t>ust.</w:t>
      </w:r>
      <w:r w:rsidR="008C569B">
        <w:t xml:space="preserve"> </w:t>
      </w:r>
      <w:r w:rsidR="00290735" w:rsidRPr="007D6611">
        <w:t>1,</w:t>
      </w:r>
      <w:r w:rsidR="00F83A80" w:rsidRPr="007D6611">
        <w:t xml:space="preserve"> 7</w:t>
      </w:r>
      <w:r w:rsidR="00F74879" w:rsidRPr="007D6611">
        <w:t xml:space="preserve">, </w:t>
      </w:r>
      <w:r w:rsidR="00DB7432" w:rsidRPr="007D6611">
        <w:t>8</w:t>
      </w:r>
      <w:r w:rsidR="00DB7432">
        <w:t xml:space="preserve"> i</w:t>
      </w:r>
      <w:r w:rsidR="008C569B">
        <w:t xml:space="preserve"> </w:t>
      </w:r>
      <w:r w:rsidR="00964044" w:rsidRPr="007D6611">
        <w:t>1</w:t>
      </w:r>
      <w:r w:rsidR="00DB7432" w:rsidRPr="007D6611">
        <w:t>0</w:t>
      </w:r>
      <w:r w:rsidR="00DB7432">
        <w:t xml:space="preserve"> i</w:t>
      </w:r>
      <w:r w:rsidR="008C569B">
        <w:t xml:space="preserve"> </w:t>
      </w:r>
      <w:r w:rsidR="00DB7432" w:rsidRPr="007D6611">
        <w:t>w</w:t>
      </w:r>
      <w:r w:rsidR="008C569B">
        <w:t xml:space="preserve"> </w:t>
      </w:r>
      <w:r w:rsidR="00DB7432">
        <w:t>art.</w:t>
      </w:r>
      <w:r w:rsidR="008C569B">
        <w:t xml:space="preserve"> </w:t>
      </w:r>
      <w:r w:rsidR="0050752A" w:rsidRPr="007D6611">
        <w:t>44zzzw</w:t>
      </w:r>
      <w:r w:rsidR="00DB7432" w:rsidRPr="007D6611">
        <w:t xml:space="preserve"> w</w:t>
      </w:r>
      <w:r w:rsidR="008C569B">
        <w:t xml:space="preserve"> </w:t>
      </w:r>
      <w:r w:rsidR="00DB7432">
        <w:t>pkt</w:t>
      </w:r>
      <w:r w:rsidR="008C569B">
        <w:t xml:space="preserve"> </w:t>
      </w:r>
      <w:r w:rsidR="0050752A" w:rsidRPr="007D6611">
        <w:t>1</w:t>
      </w:r>
      <w:r w:rsidR="007F0AA1" w:rsidRPr="007D6611">
        <w:t>,</w:t>
      </w:r>
      <w:r w:rsidR="00DB7432" w:rsidRPr="007D6611">
        <w:t xml:space="preserve"> w</w:t>
      </w:r>
      <w:r w:rsidR="008C569B">
        <w:t xml:space="preserve"> </w:t>
      </w:r>
      <w:r w:rsidR="00813A4D" w:rsidRPr="007D6611">
        <w:t xml:space="preserve">różnym przypadku, wyrazy </w:t>
      </w:r>
      <w:r w:rsidR="003F775C">
        <w:t>„</w:t>
      </w:r>
      <w:r w:rsidR="00813A4D" w:rsidRPr="007D6611">
        <w:t>dana część sprawdzianu</w:t>
      </w:r>
      <w:r w:rsidR="00964044" w:rsidRPr="007D6611">
        <w:t>,</w:t>
      </w:r>
      <w:r w:rsidR="003F775C">
        <w:t>”</w:t>
      </w:r>
      <w:r w:rsidR="00813A4D" w:rsidRPr="007D6611">
        <w:t>;</w:t>
      </w:r>
    </w:p>
    <w:p w:rsidR="00290735" w:rsidRPr="007D6611" w:rsidRDefault="00E21A10" w:rsidP="00290735">
      <w:pPr>
        <w:pStyle w:val="PKTpunkt"/>
      </w:pPr>
      <w:r w:rsidRPr="007D6611">
        <w:t>5</w:t>
      </w:r>
      <w:r>
        <w:t>7</w:t>
      </w:r>
      <w:r w:rsidR="00290735" w:rsidRPr="007D6611">
        <w:t>)</w:t>
      </w:r>
      <w:r w:rsidR="00290735" w:rsidRPr="007D6611">
        <w:tab/>
        <w:t>skreśla się użyte</w:t>
      </w:r>
      <w:r w:rsidR="00DB7432" w:rsidRPr="007D6611">
        <w:t xml:space="preserve"> w</w:t>
      </w:r>
      <w:r w:rsidR="008C569B">
        <w:t xml:space="preserve"> </w:t>
      </w:r>
      <w:r w:rsidR="00DB7432">
        <w:t>art.</w:t>
      </w:r>
      <w:r w:rsidR="008C569B">
        <w:t xml:space="preserve"> </w:t>
      </w:r>
      <w:r w:rsidR="007F0AA1" w:rsidRPr="007D6611">
        <w:t>44zzy</w:t>
      </w:r>
      <w:r w:rsidR="00DB7432" w:rsidRPr="007D6611">
        <w:t xml:space="preserve"> w</w:t>
      </w:r>
      <w:r w:rsidR="008C569B">
        <w:t xml:space="preserve"> </w:t>
      </w:r>
      <w:r w:rsidR="00DB7432">
        <w:t>ust.</w:t>
      </w:r>
      <w:r w:rsidR="008C569B">
        <w:t xml:space="preserve"> </w:t>
      </w:r>
      <w:r w:rsidR="007F0AA1" w:rsidRPr="007D6611">
        <w:t>1</w:t>
      </w:r>
      <w:r w:rsidR="00C549CE" w:rsidRPr="007D6611">
        <w:t xml:space="preserve">, </w:t>
      </w:r>
      <w:r w:rsidR="00DB7432" w:rsidRPr="007D6611">
        <w:t>7</w:t>
      </w:r>
      <w:r w:rsidR="00DB7432">
        <w:t xml:space="preserve"> i</w:t>
      </w:r>
      <w:r w:rsidR="008C569B">
        <w:t xml:space="preserve"> </w:t>
      </w:r>
      <w:r w:rsidR="00DB7432" w:rsidRPr="007D6611">
        <w:t>8</w:t>
      </w:r>
      <w:r w:rsidR="008C569B">
        <w:t xml:space="preserve"> </w:t>
      </w:r>
      <w:r w:rsidR="00290735" w:rsidRPr="007D6611">
        <w:t xml:space="preserve">wyrazy </w:t>
      </w:r>
      <w:r w:rsidR="003F775C">
        <w:t>„</w:t>
      </w:r>
      <w:r w:rsidR="00290735" w:rsidRPr="007D6611">
        <w:t>sprawdzian</w:t>
      </w:r>
      <w:r w:rsidR="007F0AA1" w:rsidRPr="007D6611">
        <w:t>u</w:t>
      </w:r>
      <w:r w:rsidR="00ED72F1" w:rsidRPr="007D6611">
        <w:t xml:space="preserve"> albo</w:t>
      </w:r>
      <w:r w:rsidR="003F775C">
        <w:t>”</w:t>
      </w:r>
      <w:r w:rsidR="00290735" w:rsidRPr="007D6611">
        <w:t>;</w:t>
      </w:r>
    </w:p>
    <w:p w:rsidR="00707B63" w:rsidRPr="007D6611" w:rsidRDefault="00E21A10" w:rsidP="008C569B">
      <w:pPr>
        <w:pStyle w:val="PKTpunkt"/>
        <w:keepNext/>
      </w:pPr>
      <w:r w:rsidRPr="007D6611">
        <w:t>5</w:t>
      </w:r>
      <w:r>
        <w:t>8</w:t>
      </w:r>
      <w:r w:rsidR="00707B63" w:rsidRPr="007D6611">
        <w:t>)</w:t>
      </w:r>
      <w:r w:rsidR="00623BF3" w:rsidRPr="007D6611">
        <w:tab/>
      </w:r>
      <w:r w:rsidR="00707B63" w:rsidRPr="007D6611">
        <w:t>w</w:t>
      </w:r>
      <w:r w:rsidR="00DB7432">
        <w:t xml:space="preserve"> art.</w:t>
      </w:r>
      <w:r w:rsidR="008C569B">
        <w:t xml:space="preserve"> </w:t>
      </w:r>
      <w:r w:rsidR="00707B63" w:rsidRPr="007D6611">
        <w:t>44zzz:</w:t>
      </w:r>
    </w:p>
    <w:p w:rsidR="00BF3E0D" w:rsidRPr="007D6611" w:rsidRDefault="00492A10" w:rsidP="008C569B">
      <w:pPr>
        <w:pStyle w:val="LITlitera"/>
        <w:keepNext/>
      </w:pPr>
      <w:r w:rsidRPr="007D6611">
        <w:t>a</w:t>
      </w:r>
      <w:r w:rsidR="00707B63" w:rsidRPr="007D6611">
        <w:t>)</w:t>
      </w:r>
      <w:r w:rsidR="00707B63" w:rsidRPr="007D6611">
        <w:tab/>
      </w:r>
      <w:r w:rsidR="00BF3E0D" w:rsidRPr="007D6611">
        <w:t>po</w:t>
      </w:r>
      <w:r w:rsidR="00DB7432">
        <w:t xml:space="preserve"> ust.</w:t>
      </w:r>
      <w:r w:rsidR="008C569B">
        <w:t xml:space="preserve"> </w:t>
      </w:r>
      <w:r w:rsidR="00C91CED" w:rsidRPr="007D6611">
        <w:t>2</w:t>
      </w:r>
      <w:r w:rsidR="008C569B">
        <w:t xml:space="preserve"> </w:t>
      </w:r>
      <w:r w:rsidR="00BF3E0D" w:rsidRPr="007D6611">
        <w:t>dodaje się</w:t>
      </w:r>
      <w:r w:rsidR="00DB7432">
        <w:t xml:space="preserve"> ust.</w:t>
      </w:r>
      <w:r w:rsidR="008C569B">
        <w:t xml:space="preserve"> </w:t>
      </w:r>
      <w:r w:rsidR="00BF3E0D" w:rsidRPr="007D6611">
        <w:t>2a</w:t>
      </w:r>
      <w:r w:rsidR="00C91CED" w:rsidRPr="007D6611">
        <w:t xml:space="preserve"> w</w:t>
      </w:r>
      <w:r w:rsidR="008C569B">
        <w:t xml:space="preserve"> </w:t>
      </w:r>
      <w:r w:rsidR="00BF3E0D" w:rsidRPr="007D6611">
        <w:t>brzmieniu:</w:t>
      </w:r>
    </w:p>
    <w:p w:rsidR="002E0480" w:rsidRPr="007D6611" w:rsidRDefault="003F775C" w:rsidP="002E0480">
      <w:pPr>
        <w:pStyle w:val="ZLITUSTzmustliter"/>
      </w:pPr>
      <w:r>
        <w:t>„</w:t>
      </w:r>
      <w:r w:rsidR="002E0480" w:rsidRPr="007D6611">
        <w:t>2a. Podczas dokonywania wglądu,</w:t>
      </w:r>
      <w:r w:rsidR="00C91CED" w:rsidRPr="007D6611">
        <w:t xml:space="preserve"> o</w:t>
      </w:r>
      <w:r w:rsidR="008C569B">
        <w:t xml:space="preserve"> </w:t>
      </w:r>
      <w:r w:rsidR="002E0480" w:rsidRPr="007D6611">
        <w:t>którym mowa</w:t>
      </w:r>
      <w:r w:rsidR="00DB7432" w:rsidRPr="007D6611">
        <w:t xml:space="preserve"> w</w:t>
      </w:r>
      <w:r w:rsidR="008C569B">
        <w:t xml:space="preserve"> </w:t>
      </w:r>
      <w:r w:rsidR="00DB7432">
        <w:t>ust.</w:t>
      </w:r>
      <w:r w:rsidR="008C569B">
        <w:t xml:space="preserve"> </w:t>
      </w:r>
      <w:r w:rsidR="002E0480" w:rsidRPr="007D6611">
        <w:t>1, uczeń lub jego rodzice, słuchacz albo absolwent mo</w:t>
      </w:r>
      <w:r w:rsidR="00492A10" w:rsidRPr="007D6611">
        <w:t>gą</w:t>
      </w:r>
      <w:r w:rsidR="002E0480" w:rsidRPr="007D6611">
        <w:t xml:space="preserve"> sporządzać notatki</w:t>
      </w:r>
      <w:r w:rsidR="00C91CED" w:rsidRPr="007D6611">
        <w:t xml:space="preserve"> i</w:t>
      </w:r>
      <w:r w:rsidR="008C569B">
        <w:t xml:space="preserve"> </w:t>
      </w:r>
      <w:r w:rsidR="002E0480" w:rsidRPr="007D6611">
        <w:t>wykonywać fotografie pracy egzaminacyjnej.</w:t>
      </w:r>
      <w:r>
        <w:t>”</w:t>
      </w:r>
      <w:r w:rsidR="002E0480" w:rsidRPr="007D6611">
        <w:t>,</w:t>
      </w:r>
    </w:p>
    <w:p w:rsidR="00281595" w:rsidRPr="007D6611" w:rsidRDefault="00492A10" w:rsidP="008C569B">
      <w:pPr>
        <w:pStyle w:val="LITlitera"/>
        <w:keepNext/>
      </w:pPr>
      <w:r w:rsidRPr="007D6611">
        <w:t>b</w:t>
      </w:r>
      <w:r w:rsidR="00281595" w:rsidRPr="007D6611">
        <w:t>)</w:t>
      </w:r>
      <w:r w:rsidR="00281595" w:rsidRPr="007D6611">
        <w:tab/>
        <w:t xml:space="preserve">ust. </w:t>
      </w:r>
      <w:r w:rsidR="00C91CED" w:rsidRPr="007D6611">
        <w:t>4</w:t>
      </w:r>
      <w:r w:rsidR="008C569B">
        <w:t xml:space="preserve"> </w:t>
      </w:r>
      <w:r w:rsidR="00281595" w:rsidRPr="007D6611">
        <w:t>otrzymuje brzmienie:</w:t>
      </w:r>
    </w:p>
    <w:p w:rsidR="002E0480" w:rsidRPr="007D6611" w:rsidRDefault="003F775C" w:rsidP="004641B2">
      <w:pPr>
        <w:pStyle w:val="ZLITUSTzmustliter"/>
      </w:pPr>
      <w:r>
        <w:t>„</w:t>
      </w:r>
      <w:r w:rsidR="002E0480" w:rsidRPr="007D6611">
        <w:t>4. Weryfikacji sumy punktów dokonuje się</w:t>
      </w:r>
      <w:r w:rsidR="00C91CED" w:rsidRPr="007D6611">
        <w:t xml:space="preserve"> w</w:t>
      </w:r>
      <w:r w:rsidR="008C569B">
        <w:t xml:space="preserve"> </w:t>
      </w:r>
      <w:r w:rsidR="002E0480" w:rsidRPr="007D6611">
        <w:t xml:space="preserve">terminie </w:t>
      </w:r>
      <w:r w:rsidR="00C91CED" w:rsidRPr="007D6611">
        <w:t>7</w:t>
      </w:r>
      <w:r w:rsidR="008C569B">
        <w:t xml:space="preserve"> </w:t>
      </w:r>
      <w:r w:rsidR="002E0480" w:rsidRPr="007D6611">
        <w:t>dni od dnia otrzymania wniosku,</w:t>
      </w:r>
      <w:r w:rsidR="00C91CED" w:rsidRPr="007D6611">
        <w:t xml:space="preserve"> o</w:t>
      </w:r>
      <w:r w:rsidR="008C569B">
        <w:t xml:space="preserve"> </w:t>
      </w:r>
      <w:r w:rsidR="002E0480" w:rsidRPr="007D6611">
        <w:t>którym mowa</w:t>
      </w:r>
      <w:r w:rsidR="00DB7432" w:rsidRPr="007D6611">
        <w:t xml:space="preserve"> w</w:t>
      </w:r>
      <w:r w:rsidR="008C569B">
        <w:t xml:space="preserve"> </w:t>
      </w:r>
      <w:r w:rsidR="00DB7432">
        <w:t>ust.</w:t>
      </w:r>
      <w:r w:rsidR="008C569B">
        <w:t xml:space="preserve"> </w:t>
      </w:r>
      <w:r w:rsidR="002E0480" w:rsidRPr="007D6611">
        <w:t>3. Dyrektor okręgowej komisji egzaminacyjnej do weryfikacji sumy punktów wyznacza egzaminatora wpisanego do ewidencji egzaminatorów,</w:t>
      </w:r>
      <w:r w:rsidR="00C91CED" w:rsidRPr="007D6611">
        <w:t xml:space="preserve"> o</w:t>
      </w:r>
      <w:r w:rsidR="008C569B">
        <w:t xml:space="preserve"> </w:t>
      </w:r>
      <w:r w:rsidR="002E0480" w:rsidRPr="007D6611">
        <w:t>której mowa</w:t>
      </w:r>
      <w:r w:rsidR="00DB7432" w:rsidRPr="007D6611">
        <w:t xml:space="preserve"> w</w:t>
      </w:r>
      <w:r w:rsidR="008C569B">
        <w:t xml:space="preserve"> </w:t>
      </w:r>
      <w:r w:rsidR="00DB7432">
        <w:t>art.</w:t>
      </w:r>
      <w:r w:rsidR="008C569B">
        <w:t xml:space="preserve"> </w:t>
      </w:r>
      <w:r w:rsidR="002E0480" w:rsidRPr="007D6611">
        <w:t>9c</w:t>
      </w:r>
      <w:r w:rsidR="00DB7432">
        <w:t xml:space="preserve"> ust.</w:t>
      </w:r>
      <w:r w:rsidR="008C569B">
        <w:t xml:space="preserve"> </w:t>
      </w:r>
      <w:r w:rsidR="00DB7432" w:rsidRPr="007D6611">
        <w:t>2</w:t>
      </w:r>
      <w:r w:rsidR="00DB7432">
        <w:t xml:space="preserve"> pkt</w:t>
      </w:r>
      <w:r w:rsidR="008C569B">
        <w:t xml:space="preserve"> </w:t>
      </w:r>
      <w:r w:rsidR="002E0480" w:rsidRPr="007D6611">
        <w:t xml:space="preserve">7, </w:t>
      </w:r>
      <w:r w:rsidR="00E953BE" w:rsidRPr="007D6611">
        <w:t xml:space="preserve">innego </w:t>
      </w:r>
      <w:r w:rsidR="002E0480" w:rsidRPr="007D6611">
        <w:t>niż egzaminator, który sprawdzał</w:t>
      </w:r>
      <w:r w:rsidR="00C91CED" w:rsidRPr="007D6611">
        <w:t xml:space="preserve"> i</w:t>
      </w:r>
      <w:r w:rsidR="008C569B">
        <w:t xml:space="preserve"> </w:t>
      </w:r>
      <w:r w:rsidR="002E0480" w:rsidRPr="007D6611">
        <w:t>oceniał pracę egzaminacyjną, której dotyczy wniosek</w:t>
      </w:r>
      <w:r w:rsidR="00A5261D">
        <w:t>,</w:t>
      </w:r>
      <w:r w:rsidR="00DB7432">
        <w:t xml:space="preserve"> o</w:t>
      </w:r>
      <w:r w:rsidR="008C569B">
        <w:t xml:space="preserve"> </w:t>
      </w:r>
      <w:r w:rsidR="00A5261D">
        <w:t>którym mowa</w:t>
      </w:r>
      <w:r w:rsidR="00DB7432">
        <w:t xml:space="preserve"> w</w:t>
      </w:r>
      <w:r w:rsidR="008C569B">
        <w:t xml:space="preserve"> </w:t>
      </w:r>
      <w:r w:rsidR="00DB7432">
        <w:t>ust.</w:t>
      </w:r>
      <w:r w:rsidR="008C569B">
        <w:t xml:space="preserve"> </w:t>
      </w:r>
      <w:r w:rsidR="00A5261D">
        <w:t>3</w:t>
      </w:r>
      <w:r w:rsidR="000B145F">
        <w:t>.</w:t>
      </w:r>
      <w:r>
        <w:t>”</w:t>
      </w:r>
      <w:r w:rsidR="002E0480" w:rsidRPr="007D6611">
        <w:t>,</w:t>
      </w:r>
    </w:p>
    <w:p w:rsidR="00281595" w:rsidRPr="007D6611" w:rsidRDefault="005137BD" w:rsidP="008C569B">
      <w:pPr>
        <w:pStyle w:val="LITlitera"/>
        <w:keepNext/>
      </w:pPr>
      <w:r w:rsidRPr="007D6611">
        <w:t>c</w:t>
      </w:r>
      <w:r w:rsidR="00281595" w:rsidRPr="007D6611">
        <w:t>)</w:t>
      </w:r>
      <w:r w:rsidR="00281595" w:rsidRPr="007D6611">
        <w:tab/>
        <w:t>dodaje się</w:t>
      </w:r>
      <w:r w:rsidR="00DB7432">
        <w:t xml:space="preserve"> ust.</w:t>
      </w:r>
      <w:r w:rsidR="008C569B">
        <w:t xml:space="preserve"> </w:t>
      </w:r>
      <w:r w:rsidR="00281595" w:rsidRPr="007D6611">
        <w:t>7–2</w:t>
      </w:r>
      <w:r w:rsidR="00DB7432" w:rsidRPr="007D6611">
        <w:t>1</w:t>
      </w:r>
      <w:r w:rsidR="00DB7432">
        <w:t xml:space="preserve"> w</w:t>
      </w:r>
      <w:r w:rsidR="008C569B">
        <w:t xml:space="preserve"> </w:t>
      </w:r>
      <w:r w:rsidR="00281595" w:rsidRPr="007D6611">
        <w:t>brzmieniu:</w:t>
      </w:r>
    </w:p>
    <w:p w:rsidR="004641B2" w:rsidRPr="007D6611" w:rsidRDefault="003F775C" w:rsidP="004641B2">
      <w:pPr>
        <w:pStyle w:val="ZLITUSTzmustliter"/>
      </w:pPr>
      <w:r>
        <w:t>„</w:t>
      </w:r>
      <w:r w:rsidR="004641B2" w:rsidRPr="007D6611">
        <w:t xml:space="preserve">7. Absolwent może </w:t>
      </w:r>
      <w:r w:rsidR="0099139A" w:rsidRPr="007D6611">
        <w:t xml:space="preserve">wnieść </w:t>
      </w:r>
      <w:r w:rsidR="004641B2" w:rsidRPr="007D6611">
        <w:t>odwołanie od wyniku weryfikacji sumy punktów</w:t>
      </w:r>
      <w:r w:rsidR="00C91CED" w:rsidRPr="007D6611">
        <w:t xml:space="preserve"> z</w:t>
      </w:r>
      <w:r w:rsidR="008C569B">
        <w:t xml:space="preserve"> </w:t>
      </w:r>
      <w:r w:rsidR="004641B2" w:rsidRPr="007D6611">
        <w:t>części pisemnej egzaminu maturalnego,</w:t>
      </w:r>
      <w:r w:rsidR="00C91CED" w:rsidRPr="007D6611">
        <w:t xml:space="preserve"> o</w:t>
      </w:r>
      <w:r w:rsidR="008C569B">
        <w:t xml:space="preserve"> </w:t>
      </w:r>
      <w:r w:rsidR="00C33D08" w:rsidRPr="007D6611">
        <w:t xml:space="preserve">którym </w:t>
      </w:r>
      <w:r w:rsidR="004641B2" w:rsidRPr="007D6611">
        <w:t>mowa</w:t>
      </w:r>
      <w:r w:rsidR="00DB7432" w:rsidRPr="007D6611">
        <w:t xml:space="preserve"> w</w:t>
      </w:r>
      <w:r w:rsidR="008C569B">
        <w:t xml:space="preserve"> </w:t>
      </w:r>
      <w:r w:rsidR="00DB7432">
        <w:t>ust.</w:t>
      </w:r>
      <w:r w:rsidR="008C569B">
        <w:t xml:space="preserve"> </w:t>
      </w:r>
      <w:r w:rsidR="004641B2" w:rsidRPr="007D6611">
        <w:t xml:space="preserve">5, do Kolegium </w:t>
      </w:r>
      <w:r w:rsidR="004641B2" w:rsidRPr="007D6611">
        <w:lastRenderedPageBreak/>
        <w:t>Arbitrażu Egzaminacyjnego, za pośrednictwem dyrektora okręgowej komisji egzaminacyjnej,</w:t>
      </w:r>
      <w:r w:rsidR="00C91CED" w:rsidRPr="007D6611">
        <w:t xml:space="preserve"> w</w:t>
      </w:r>
      <w:r w:rsidR="008C569B">
        <w:t xml:space="preserve"> </w:t>
      </w:r>
      <w:r w:rsidR="004641B2" w:rsidRPr="007D6611">
        <w:t xml:space="preserve">terminie </w:t>
      </w:r>
      <w:r w:rsidR="00C91CED" w:rsidRPr="007D6611">
        <w:t>7</w:t>
      </w:r>
      <w:r w:rsidR="008C569B">
        <w:t xml:space="preserve"> </w:t>
      </w:r>
      <w:r w:rsidR="004641B2" w:rsidRPr="007D6611">
        <w:t>dni od dnia otrzymania informacji,</w:t>
      </w:r>
      <w:r w:rsidR="00C91CED" w:rsidRPr="007D6611">
        <w:t xml:space="preserve"> o</w:t>
      </w:r>
      <w:r w:rsidR="008C569B">
        <w:t xml:space="preserve"> </w:t>
      </w:r>
      <w:r w:rsidR="004641B2" w:rsidRPr="007D6611">
        <w:t>której mowa</w:t>
      </w:r>
      <w:r w:rsidR="00DB7432" w:rsidRPr="007D6611">
        <w:t xml:space="preserve"> w</w:t>
      </w:r>
      <w:r>
        <w:t> </w:t>
      </w:r>
      <w:r w:rsidR="00DB7432">
        <w:t>ust.</w:t>
      </w:r>
      <w:r w:rsidR="008C569B">
        <w:t xml:space="preserve"> </w:t>
      </w:r>
      <w:r w:rsidR="004641B2" w:rsidRPr="007D6611">
        <w:t>5.</w:t>
      </w:r>
    </w:p>
    <w:p w:rsidR="004641B2" w:rsidRPr="007D6611" w:rsidRDefault="004641B2" w:rsidP="008C569B">
      <w:pPr>
        <w:pStyle w:val="ZLITUSTzmustliter"/>
        <w:keepNext/>
      </w:pPr>
      <w:r w:rsidRPr="007D6611">
        <w:t>8.</w:t>
      </w:r>
      <w:r w:rsidR="00C91CED" w:rsidRPr="007D6611">
        <w:t xml:space="preserve"> </w:t>
      </w:r>
      <w:r w:rsidR="004B4F8B" w:rsidRPr="007D6611">
        <w:t>Absolwent w</w:t>
      </w:r>
      <w:r w:rsidR="008C569B">
        <w:t xml:space="preserve"> </w:t>
      </w:r>
      <w:r w:rsidRPr="007D6611">
        <w:t>odwołaniu wskazuje zadanie lub zadania egzaminacyjne,</w:t>
      </w:r>
      <w:r w:rsidR="00C91CED" w:rsidRPr="007D6611">
        <w:t xml:space="preserve"> </w:t>
      </w:r>
      <w:r w:rsidR="00412A03" w:rsidRPr="007D6611">
        <w:t>co do</w:t>
      </w:r>
      <w:r w:rsidRPr="007D6611">
        <w:t xml:space="preserve"> których nie zgadza się</w:t>
      </w:r>
      <w:r w:rsidR="00C91CED" w:rsidRPr="007D6611">
        <w:t xml:space="preserve"> z</w:t>
      </w:r>
      <w:r w:rsidR="008C569B">
        <w:t xml:space="preserve"> </w:t>
      </w:r>
      <w:r w:rsidR="00412A03" w:rsidRPr="007D6611">
        <w:t xml:space="preserve">przyznaną </w:t>
      </w:r>
      <w:r w:rsidRPr="007D6611">
        <w:t>liczbą punktów</w:t>
      </w:r>
      <w:r w:rsidR="00412A03" w:rsidRPr="007D6611">
        <w:t xml:space="preserve">, </w:t>
      </w:r>
      <w:r w:rsidRPr="007D6611">
        <w:t>wraz</w:t>
      </w:r>
      <w:r w:rsidR="00C91CED" w:rsidRPr="007D6611">
        <w:t xml:space="preserve"> z</w:t>
      </w:r>
      <w:r w:rsidR="008C569B">
        <w:t xml:space="preserve"> </w:t>
      </w:r>
      <w:r w:rsidRPr="007D6611">
        <w:t>uzasadnieniem</w:t>
      </w:r>
      <w:r w:rsidR="00B70CC5" w:rsidRPr="007D6611">
        <w:t>,</w:t>
      </w:r>
      <w:r w:rsidR="00C91CED" w:rsidRPr="007D6611">
        <w:t xml:space="preserve"> w</w:t>
      </w:r>
      <w:r w:rsidR="003F775C">
        <w:t> </w:t>
      </w:r>
      <w:r w:rsidR="00B70CC5" w:rsidRPr="007D6611">
        <w:t>którym w</w:t>
      </w:r>
      <w:r w:rsidR="004D29C0" w:rsidRPr="007D6611">
        <w:t>y</w:t>
      </w:r>
      <w:r w:rsidR="00B70CC5" w:rsidRPr="007D6611">
        <w:t>kazuje</w:t>
      </w:r>
      <w:r w:rsidRPr="007D6611">
        <w:t xml:space="preserve">, że rozwiązanie tego zadania lub zadań egzaminacyjnych przez </w:t>
      </w:r>
      <w:r w:rsidR="004B4F8B" w:rsidRPr="007D6611">
        <w:t>niego</w:t>
      </w:r>
      <w:r w:rsidRPr="007D6611">
        <w:t>:</w:t>
      </w:r>
    </w:p>
    <w:p w:rsidR="004641B2" w:rsidRPr="007D6611" w:rsidRDefault="004641B2" w:rsidP="004641B2">
      <w:pPr>
        <w:pStyle w:val="ZLITPKTzmpktliter"/>
      </w:pPr>
      <w:r w:rsidRPr="007D6611">
        <w:t>1)</w:t>
      </w:r>
      <w:r w:rsidRPr="007D6611">
        <w:tab/>
        <w:t>jest merytorycznie poprawne</w:t>
      </w:r>
      <w:r w:rsidR="0099139A" w:rsidRPr="007D6611">
        <w:t xml:space="preserve"> oraz</w:t>
      </w:r>
    </w:p>
    <w:p w:rsidR="004641B2" w:rsidRPr="007D6611" w:rsidRDefault="004641B2" w:rsidP="004641B2">
      <w:pPr>
        <w:pStyle w:val="ZLITPKTzmpktliter"/>
      </w:pPr>
      <w:r w:rsidRPr="007D6611">
        <w:t>2)</w:t>
      </w:r>
      <w:r w:rsidRPr="007D6611">
        <w:tab/>
        <w:t>spełnia warunki określone</w:t>
      </w:r>
      <w:r w:rsidR="00C91CED" w:rsidRPr="007D6611">
        <w:t xml:space="preserve"> w</w:t>
      </w:r>
      <w:r w:rsidR="008C569B">
        <w:t xml:space="preserve"> </w:t>
      </w:r>
      <w:r w:rsidRPr="007D6611">
        <w:t>poleceniu do danego zadania egzaminacyjnego oraz instrukcji dla zdającego zamieszczonej</w:t>
      </w:r>
      <w:r w:rsidR="00C91CED" w:rsidRPr="007D6611">
        <w:t xml:space="preserve"> w</w:t>
      </w:r>
      <w:r w:rsidR="008C569B">
        <w:t xml:space="preserve"> </w:t>
      </w:r>
      <w:r w:rsidRPr="007D6611">
        <w:t xml:space="preserve">arkuszu egzaminacyjnym. </w:t>
      </w:r>
    </w:p>
    <w:p w:rsidR="00D53ADA" w:rsidRPr="007D6611" w:rsidRDefault="004641B2" w:rsidP="004641B2">
      <w:pPr>
        <w:pStyle w:val="ZLITUSTzmustliter"/>
      </w:pPr>
      <w:r w:rsidRPr="007D6611">
        <w:t>9. Dyrektor okręgowej komisji egzaminacyjnej może</w:t>
      </w:r>
      <w:r w:rsidR="00C91CED" w:rsidRPr="007D6611">
        <w:t xml:space="preserve"> w</w:t>
      </w:r>
      <w:r w:rsidR="008C569B">
        <w:t xml:space="preserve"> </w:t>
      </w:r>
      <w:r w:rsidRPr="007D6611">
        <w:t xml:space="preserve">wyniku </w:t>
      </w:r>
      <w:r w:rsidR="0099139A" w:rsidRPr="007D6611">
        <w:t xml:space="preserve">wniesionego </w:t>
      </w:r>
      <w:r w:rsidRPr="007D6611">
        <w:t>odwołania dokonać ponownej weryfikacji sumy punktów</w:t>
      </w:r>
      <w:r w:rsidR="00736C1E" w:rsidRPr="007D6611">
        <w:t>.</w:t>
      </w:r>
    </w:p>
    <w:p w:rsidR="004641B2" w:rsidRPr="007D6611" w:rsidRDefault="00D53ADA" w:rsidP="004641B2">
      <w:pPr>
        <w:pStyle w:val="ZLITUSTzmustliter"/>
      </w:pPr>
      <w:r w:rsidRPr="007D6611">
        <w:t>10.</w:t>
      </w:r>
      <w:r w:rsidR="004641B2" w:rsidRPr="007D6611">
        <w:t xml:space="preserve"> Jeżeli dyrektor okręgowej komisji egzaminacyjnej uzna, że odwołanie zasługuje</w:t>
      </w:r>
      <w:r w:rsidR="00C91CED" w:rsidRPr="007D6611">
        <w:t xml:space="preserve"> </w:t>
      </w:r>
      <w:r w:rsidR="004641B2" w:rsidRPr="007D6611">
        <w:t>na uwzględnienie</w:t>
      </w:r>
      <w:r w:rsidR="00B67A35" w:rsidRPr="007D6611">
        <w:t xml:space="preserve"> w</w:t>
      </w:r>
      <w:r w:rsidR="008C569B">
        <w:t xml:space="preserve"> </w:t>
      </w:r>
      <w:r w:rsidR="00B67A35" w:rsidRPr="007D6611">
        <w:t>całości</w:t>
      </w:r>
      <w:r w:rsidR="00564D37" w:rsidRPr="007D6611">
        <w:t>,</w:t>
      </w:r>
      <w:r w:rsidR="004641B2" w:rsidRPr="007D6611">
        <w:t xml:space="preserve"> ustala no</w:t>
      </w:r>
      <w:r w:rsidR="00CB539B" w:rsidRPr="007D6611">
        <w:t xml:space="preserve">wy wynik </w:t>
      </w:r>
      <w:r w:rsidR="00B67A35" w:rsidRPr="007D6611">
        <w:t xml:space="preserve">części pisemnej </w:t>
      </w:r>
      <w:r w:rsidR="00CB539B" w:rsidRPr="007D6611">
        <w:t>egzaminu maturalnego</w:t>
      </w:r>
      <w:r w:rsidR="00DB7432" w:rsidRPr="007D6611">
        <w:t xml:space="preserve"> z</w:t>
      </w:r>
      <w:r w:rsidR="008C569B">
        <w:t xml:space="preserve"> </w:t>
      </w:r>
      <w:r w:rsidR="00B67A35" w:rsidRPr="007D6611">
        <w:t>danego przedmiotu</w:t>
      </w:r>
      <w:r w:rsidR="00DB7432" w:rsidRPr="007D6611">
        <w:t xml:space="preserve"> w</w:t>
      </w:r>
      <w:r w:rsidR="008C569B">
        <w:t xml:space="preserve"> </w:t>
      </w:r>
      <w:r w:rsidR="00B67A35" w:rsidRPr="007D6611">
        <w:t xml:space="preserve">terminie </w:t>
      </w:r>
      <w:r w:rsidR="00DB7432" w:rsidRPr="007D6611">
        <w:t>7</w:t>
      </w:r>
      <w:r w:rsidR="008C569B">
        <w:t xml:space="preserve"> </w:t>
      </w:r>
      <w:r w:rsidR="00B67A35" w:rsidRPr="007D6611">
        <w:t>dni od dnia otrzymania odwołania</w:t>
      </w:r>
      <w:r w:rsidR="00CB539B" w:rsidRPr="007D6611">
        <w:t>.</w:t>
      </w:r>
      <w:r w:rsidR="00BC2118" w:rsidRPr="007D6611">
        <w:t xml:space="preserve"> </w:t>
      </w:r>
      <w:r w:rsidR="004641B2" w:rsidRPr="007D6611">
        <w:t>Przepis</w:t>
      </w:r>
      <w:r w:rsidR="00DB7432">
        <w:t xml:space="preserve"> ust.</w:t>
      </w:r>
      <w:r w:rsidR="008C569B">
        <w:t xml:space="preserve"> </w:t>
      </w:r>
      <w:r w:rsidR="00DB7432" w:rsidRPr="007D6611">
        <w:t>6</w:t>
      </w:r>
      <w:r w:rsidR="00DB7432">
        <w:t xml:space="preserve"> pkt</w:t>
      </w:r>
      <w:r w:rsidR="008C569B">
        <w:t xml:space="preserve"> </w:t>
      </w:r>
      <w:r w:rsidR="00C91CED" w:rsidRPr="007D6611">
        <w:t>2</w:t>
      </w:r>
      <w:r w:rsidR="008C569B">
        <w:t xml:space="preserve"> </w:t>
      </w:r>
      <w:r w:rsidR="004641B2" w:rsidRPr="007D6611">
        <w:t>stosuje się</w:t>
      </w:r>
      <w:r w:rsidR="0066340B" w:rsidRPr="007D6611">
        <w:t xml:space="preserve"> odpowiednio</w:t>
      </w:r>
      <w:r w:rsidR="004641B2" w:rsidRPr="007D6611">
        <w:t>.</w:t>
      </w:r>
    </w:p>
    <w:p w:rsidR="00562FAE" w:rsidRPr="007D6611" w:rsidRDefault="00BC2118" w:rsidP="008C569B">
      <w:pPr>
        <w:pStyle w:val="ZLITUSTzmustliter"/>
        <w:keepNext/>
      </w:pPr>
      <w:r w:rsidRPr="007D6611">
        <w:t>11</w:t>
      </w:r>
      <w:r w:rsidR="004641B2" w:rsidRPr="007D6611">
        <w:t xml:space="preserve">. </w:t>
      </w:r>
      <w:r w:rsidRPr="007D6611">
        <w:t>Jeżeli dyrektor okręgowej komisji egzaminacyjnej uzna, że odwołanie zasługuje na uwzględnienie w</w:t>
      </w:r>
      <w:r w:rsidR="008C569B">
        <w:t xml:space="preserve"> </w:t>
      </w:r>
      <w:r w:rsidRPr="007D6611">
        <w:t>części</w:t>
      </w:r>
      <w:r w:rsidR="00564D37" w:rsidRPr="007D6611">
        <w:t>,</w:t>
      </w:r>
      <w:r w:rsidR="004641B2" w:rsidRPr="007D6611">
        <w:t xml:space="preserve"> przekazuje do dyrektora Centralnej Komisji Egzaminacyjnej odwołanie wraz</w:t>
      </w:r>
      <w:r w:rsidR="00C91CED" w:rsidRPr="007D6611">
        <w:t xml:space="preserve"> z</w:t>
      </w:r>
      <w:r w:rsidR="008C569B">
        <w:t xml:space="preserve"> </w:t>
      </w:r>
      <w:r w:rsidR="004641B2" w:rsidRPr="007D6611">
        <w:t>uzasadnieniem</w:t>
      </w:r>
      <w:r w:rsidR="00C91CED" w:rsidRPr="007D6611">
        <w:t xml:space="preserve"> w</w:t>
      </w:r>
      <w:r w:rsidR="008C569B">
        <w:t xml:space="preserve"> </w:t>
      </w:r>
      <w:r w:rsidR="004641B2" w:rsidRPr="007D6611">
        <w:t xml:space="preserve">terminie </w:t>
      </w:r>
      <w:r w:rsidR="00C91CED" w:rsidRPr="007D6611">
        <w:t>7</w:t>
      </w:r>
      <w:r w:rsidR="008C569B">
        <w:t xml:space="preserve"> </w:t>
      </w:r>
      <w:r w:rsidR="004641B2" w:rsidRPr="007D6611">
        <w:t>dni od dnia otrzymania odwołania</w:t>
      </w:r>
      <w:r w:rsidR="006B6115" w:rsidRPr="007D6611">
        <w:t>.</w:t>
      </w:r>
      <w:r w:rsidR="004641B2" w:rsidRPr="007D6611">
        <w:t xml:space="preserve"> </w:t>
      </w:r>
      <w:r w:rsidR="00562FAE" w:rsidRPr="007D6611">
        <w:t xml:space="preserve">Do odwołania </w:t>
      </w:r>
      <w:r w:rsidRPr="007D6611">
        <w:t>dołącza</w:t>
      </w:r>
      <w:r w:rsidR="009C543A" w:rsidRPr="007D6611">
        <w:t xml:space="preserve"> się</w:t>
      </w:r>
      <w:r w:rsidR="00562FAE" w:rsidRPr="007D6611">
        <w:t xml:space="preserve">: </w:t>
      </w:r>
    </w:p>
    <w:p w:rsidR="00562FAE" w:rsidRPr="007D6611" w:rsidRDefault="00562FAE" w:rsidP="006B6115">
      <w:pPr>
        <w:pStyle w:val="ZLITPKTzmpktliter"/>
      </w:pPr>
      <w:r w:rsidRPr="007D6611">
        <w:t>1)</w:t>
      </w:r>
      <w:r w:rsidRPr="007D6611">
        <w:tab/>
      </w:r>
      <w:r w:rsidR="00A24675" w:rsidRPr="007D6611">
        <w:t>pisemną informację, w</w:t>
      </w:r>
      <w:r w:rsidR="008C569B">
        <w:t xml:space="preserve"> </w:t>
      </w:r>
      <w:r w:rsidR="00A24675" w:rsidRPr="007D6611">
        <w:t xml:space="preserve">jakim zakresie odwołanie </w:t>
      </w:r>
      <w:r w:rsidRPr="007D6611">
        <w:t>zostało uwzględnione;</w:t>
      </w:r>
    </w:p>
    <w:p w:rsidR="00562FAE" w:rsidRPr="007D6611" w:rsidRDefault="00562FAE" w:rsidP="006B6115">
      <w:pPr>
        <w:pStyle w:val="ZLITPKTzmpktliter"/>
      </w:pPr>
      <w:r w:rsidRPr="007D6611">
        <w:t>2)</w:t>
      </w:r>
      <w:r w:rsidRPr="007D6611">
        <w:tab/>
      </w:r>
      <w:r w:rsidR="00A24675" w:rsidRPr="007D6611">
        <w:t>kopię rozwiązania zadania lub zadań egzaminacyjnych, które zostały wskazane w</w:t>
      </w:r>
      <w:r w:rsidR="008C569B">
        <w:t xml:space="preserve"> </w:t>
      </w:r>
      <w:r w:rsidR="00A24675" w:rsidRPr="007D6611">
        <w:t>odwołaniu</w:t>
      </w:r>
      <w:r w:rsidR="009C543A" w:rsidRPr="007D6611">
        <w:t>;</w:t>
      </w:r>
    </w:p>
    <w:p w:rsidR="00A24675" w:rsidRPr="007D6611" w:rsidRDefault="00562FAE" w:rsidP="006B6115">
      <w:pPr>
        <w:pStyle w:val="ZLITPKTzmpktliter"/>
      </w:pPr>
      <w:r w:rsidRPr="007D6611">
        <w:t>3)</w:t>
      </w:r>
      <w:r w:rsidR="00C51E6B" w:rsidRPr="007D6611">
        <w:tab/>
      </w:r>
      <w:r w:rsidR="00F80E81" w:rsidRPr="007D6611">
        <w:t xml:space="preserve">kopię </w:t>
      </w:r>
      <w:r w:rsidR="00A24675" w:rsidRPr="007D6611">
        <w:t>informacj</w:t>
      </w:r>
      <w:r w:rsidR="00F80E81" w:rsidRPr="007D6611">
        <w:t>i</w:t>
      </w:r>
      <w:r w:rsidR="00A24675" w:rsidRPr="007D6611">
        <w:t>, o</w:t>
      </w:r>
      <w:r w:rsidR="008C569B">
        <w:t xml:space="preserve"> </w:t>
      </w:r>
      <w:r w:rsidR="00A24675" w:rsidRPr="007D6611">
        <w:t>której mowa</w:t>
      </w:r>
      <w:r w:rsidR="00DB7432" w:rsidRPr="007D6611">
        <w:t xml:space="preserve"> w</w:t>
      </w:r>
      <w:r w:rsidR="008C569B">
        <w:t xml:space="preserve"> </w:t>
      </w:r>
      <w:r w:rsidR="00DB7432">
        <w:t>ust.</w:t>
      </w:r>
      <w:r w:rsidR="008C569B">
        <w:t xml:space="preserve"> </w:t>
      </w:r>
      <w:r w:rsidR="00A24675" w:rsidRPr="007D6611">
        <w:t>5.</w:t>
      </w:r>
    </w:p>
    <w:p w:rsidR="0024534C" w:rsidRPr="007D6611" w:rsidRDefault="00A24675" w:rsidP="008C569B">
      <w:pPr>
        <w:pStyle w:val="ZLITUSTzmustliter"/>
        <w:keepNext/>
      </w:pPr>
      <w:r w:rsidRPr="007D6611">
        <w:t>12. Jeżeli dyrektor okręgowej komisji egzaminacyjnej uzna, że odwołanie nie zasługuje na uwzględnienie</w:t>
      </w:r>
      <w:r w:rsidR="001440D3" w:rsidRPr="007D6611">
        <w:t>,</w:t>
      </w:r>
      <w:r w:rsidRPr="007D6611">
        <w:t xml:space="preserve"> przekazuje do dyrektora Ce</w:t>
      </w:r>
      <w:r w:rsidR="0024534C" w:rsidRPr="007D6611">
        <w:t>ntralnej Komisji Egzaminacyjnej</w:t>
      </w:r>
      <w:r w:rsidRPr="007D6611">
        <w:t xml:space="preserve"> odwołanie wraz z</w:t>
      </w:r>
      <w:r w:rsidR="008C569B">
        <w:t xml:space="preserve"> </w:t>
      </w:r>
      <w:r w:rsidRPr="007D6611">
        <w:t xml:space="preserve">uzasadnieniem </w:t>
      </w:r>
      <w:r w:rsidR="0024534C" w:rsidRPr="007D6611">
        <w:t>w</w:t>
      </w:r>
      <w:r w:rsidR="008C569B">
        <w:t xml:space="preserve"> </w:t>
      </w:r>
      <w:r w:rsidR="0024534C" w:rsidRPr="007D6611">
        <w:t>terminie 7</w:t>
      </w:r>
      <w:r w:rsidR="008C569B">
        <w:t xml:space="preserve"> </w:t>
      </w:r>
      <w:r w:rsidR="0024534C" w:rsidRPr="007D6611">
        <w:t>dni od dnia otrzymania odwołania. Do odwołania</w:t>
      </w:r>
      <w:r w:rsidRPr="007D6611">
        <w:t xml:space="preserve"> dołącza</w:t>
      </w:r>
      <w:r w:rsidR="00B42F72" w:rsidRPr="007D6611">
        <w:t xml:space="preserve"> się</w:t>
      </w:r>
      <w:r w:rsidR="0024534C" w:rsidRPr="007D6611">
        <w:t>:</w:t>
      </w:r>
    </w:p>
    <w:p w:rsidR="0024534C" w:rsidRPr="007D6611" w:rsidRDefault="0024534C" w:rsidP="0024534C">
      <w:pPr>
        <w:pStyle w:val="ZLITPKTzmpktliter"/>
      </w:pPr>
      <w:r w:rsidRPr="007D6611">
        <w:t>1)</w:t>
      </w:r>
      <w:r w:rsidRPr="007D6611">
        <w:tab/>
      </w:r>
      <w:r w:rsidR="00A24675" w:rsidRPr="007D6611">
        <w:t>kopię rozwiązania zadania lub zadań egzaminacyjnych, które zostały wskazane w</w:t>
      </w:r>
      <w:r w:rsidR="008C569B">
        <w:t xml:space="preserve"> </w:t>
      </w:r>
      <w:r w:rsidR="00A24675" w:rsidRPr="007D6611">
        <w:t>odwołaniu</w:t>
      </w:r>
      <w:r w:rsidRPr="007D6611">
        <w:t>;</w:t>
      </w:r>
    </w:p>
    <w:p w:rsidR="00A24675" w:rsidRPr="007D6611" w:rsidRDefault="0024534C" w:rsidP="0024534C">
      <w:pPr>
        <w:pStyle w:val="ZLITPKTzmpktliter"/>
      </w:pPr>
      <w:r w:rsidRPr="007D6611">
        <w:t>2)</w:t>
      </w:r>
      <w:r w:rsidRPr="007D6611">
        <w:tab/>
      </w:r>
      <w:r w:rsidR="00F80E81" w:rsidRPr="007D6611">
        <w:t xml:space="preserve">kopię </w:t>
      </w:r>
      <w:r w:rsidR="00A24675" w:rsidRPr="007D6611">
        <w:t>informacj</w:t>
      </w:r>
      <w:r w:rsidR="00F80E81" w:rsidRPr="007D6611">
        <w:t>i</w:t>
      </w:r>
      <w:r w:rsidR="00A24675" w:rsidRPr="007D6611">
        <w:t>, o</w:t>
      </w:r>
      <w:r w:rsidR="008C569B">
        <w:t xml:space="preserve"> </w:t>
      </w:r>
      <w:r w:rsidR="00A24675" w:rsidRPr="007D6611">
        <w:t>której mowa</w:t>
      </w:r>
      <w:r w:rsidR="00DB7432" w:rsidRPr="007D6611">
        <w:t xml:space="preserve"> w</w:t>
      </w:r>
      <w:r w:rsidR="008C569B">
        <w:t xml:space="preserve"> </w:t>
      </w:r>
      <w:r w:rsidR="00DB7432">
        <w:t>ust.</w:t>
      </w:r>
      <w:r w:rsidR="008C569B">
        <w:t xml:space="preserve"> </w:t>
      </w:r>
      <w:r w:rsidR="00A24675" w:rsidRPr="007D6611">
        <w:t>5.</w:t>
      </w:r>
    </w:p>
    <w:p w:rsidR="004641B2" w:rsidRPr="007D6611" w:rsidRDefault="000804AC" w:rsidP="000804AC">
      <w:pPr>
        <w:pStyle w:val="ZLITUSTzmustliter"/>
      </w:pPr>
      <w:r w:rsidRPr="007D6611">
        <w:lastRenderedPageBreak/>
        <w:t xml:space="preserve">13. </w:t>
      </w:r>
      <w:r w:rsidR="00C91CED" w:rsidRPr="007D6611">
        <w:t>O</w:t>
      </w:r>
      <w:r w:rsidR="008C569B">
        <w:t xml:space="preserve"> </w:t>
      </w:r>
      <w:r w:rsidR="004641B2" w:rsidRPr="007D6611">
        <w:t>przekazaniu odwołania,</w:t>
      </w:r>
      <w:r w:rsidR="00C91CED" w:rsidRPr="007D6611">
        <w:t xml:space="preserve"> o</w:t>
      </w:r>
      <w:r w:rsidR="008C569B">
        <w:t xml:space="preserve"> </w:t>
      </w:r>
      <w:r w:rsidR="004641B2" w:rsidRPr="007D6611">
        <w:t>którym mowa</w:t>
      </w:r>
      <w:r w:rsidR="00DB7432" w:rsidRPr="007D6611">
        <w:t xml:space="preserve"> w</w:t>
      </w:r>
      <w:r w:rsidR="008C569B">
        <w:t xml:space="preserve"> </w:t>
      </w:r>
      <w:r w:rsidR="00DB7432">
        <w:t>ust.</w:t>
      </w:r>
      <w:r w:rsidR="008C569B">
        <w:t xml:space="preserve"> </w:t>
      </w:r>
      <w:r w:rsidR="004641B2" w:rsidRPr="007D6611">
        <w:t>1</w:t>
      </w:r>
      <w:r w:rsidR="00DB7432" w:rsidRPr="007D6611">
        <w:t>1</w:t>
      </w:r>
      <w:r w:rsidR="00DB7432">
        <w:t xml:space="preserve"> i</w:t>
      </w:r>
      <w:r w:rsidR="008C569B">
        <w:t xml:space="preserve"> </w:t>
      </w:r>
      <w:r w:rsidR="00E047E8" w:rsidRPr="007D6611">
        <w:t>12</w:t>
      </w:r>
      <w:r w:rsidR="004641B2" w:rsidRPr="007D6611">
        <w:t>, dyrektor okręgowej komisji egzaminacyjnej niezwłocznie informuje absolwenta</w:t>
      </w:r>
      <w:r w:rsidR="00886DE5" w:rsidRPr="007D6611">
        <w:t>, który wniósł odwołanie</w:t>
      </w:r>
      <w:r w:rsidR="004641B2" w:rsidRPr="007D6611">
        <w:t>.</w:t>
      </w:r>
    </w:p>
    <w:p w:rsidR="004641B2" w:rsidRPr="007D6611" w:rsidRDefault="00D526D6" w:rsidP="004641B2">
      <w:pPr>
        <w:pStyle w:val="ZLITUSTzmustliter"/>
      </w:pPr>
      <w:r w:rsidRPr="007D6611">
        <w:t>14</w:t>
      </w:r>
      <w:r w:rsidR="00CB539B" w:rsidRPr="007D6611">
        <w:t xml:space="preserve">. </w:t>
      </w:r>
      <w:r w:rsidRPr="007D6611">
        <w:t xml:space="preserve">Dyrektor Centralnej Komisji Egzaminacyjnej przekazuje </w:t>
      </w:r>
      <w:r w:rsidR="00253FB5" w:rsidRPr="007D6611">
        <w:t xml:space="preserve">Kolegium Arbitrażu Egzaminacyjnego </w:t>
      </w:r>
      <w:r w:rsidRPr="007D6611">
        <w:t>o</w:t>
      </w:r>
      <w:r w:rsidR="004641B2" w:rsidRPr="007D6611">
        <w:t>dwołanie wraz</w:t>
      </w:r>
      <w:r w:rsidR="00DB7432" w:rsidRPr="007D6611">
        <w:t xml:space="preserve"> z</w:t>
      </w:r>
      <w:r w:rsidR="008C569B">
        <w:t xml:space="preserve"> </w:t>
      </w:r>
      <w:r w:rsidR="00253FB5" w:rsidRPr="007D6611">
        <w:t>uzasadnieniem</w:t>
      </w:r>
      <w:r w:rsidR="00DB7432" w:rsidRPr="007D6611">
        <w:t xml:space="preserve"> i</w:t>
      </w:r>
      <w:r w:rsidR="008C569B">
        <w:t xml:space="preserve"> </w:t>
      </w:r>
      <w:r w:rsidR="00253FB5" w:rsidRPr="007D6611">
        <w:t xml:space="preserve">dołączonymi </w:t>
      </w:r>
      <w:r w:rsidR="004641B2" w:rsidRPr="007D6611">
        <w:t>dokumentami</w:t>
      </w:r>
      <w:r w:rsidR="00125CC4" w:rsidRPr="007D6611">
        <w:t>,</w:t>
      </w:r>
      <w:r w:rsidR="00DB7432" w:rsidRPr="007D6611">
        <w:t xml:space="preserve"> o</w:t>
      </w:r>
      <w:r w:rsidR="008C569B">
        <w:t xml:space="preserve"> </w:t>
      </w:r>
      <w:r w:rsidR="00125CC4" w:rsidRPr="007D6611">
        <w:t>których mowa</w:t>
      </w:r>
      <w:r w:rsidR="00DB7432" w:rsidRPr="007D6611">
        <w:t xml:space="preserve"> w</w:t>
      </w:r>
      <w:r w:rsidR="008C569B">
        <w:t xml:space="preserve"> </w:t>
      </w:r>
      <w:r w:rsidR="00DB7432">
        <w:t>ust.</w:t>
      </w:r>
      <w:r w:rsidR="008C569B">
        <w:t xml:space="preserve"> </w:t>
      </w:r>
      <w:r w:rsidR="00125CC4" w:rsidRPr="007D6611">
        <w:t>1</w:t>
      </w:r>
      <w:r w:rsidR="00DB7432" w:rsidRPr="007D6611">
        <w:t>1</w:t>
      </w:r>
      <w:r w:rsidR="00DB7432">
        <w:t xml:space="preserve"> i</w:t>
      </w:r>
      <w:r w:rsidR="008C569B">
        <w:t xml:space="preserve"> </w:t>
      </w:r>
      <w:r w:rsidR="00125CC4" w:rsidRPr="007D6611">
        <w:t>12,</w:t>
      </w:r>
      <w:r w:rsidR="004641B2" w:rsidRPr="007D6611">
        <w:t xml:space="preserve"> </w:t>
      </w:r>
      <w:r w:rsidR="00C91CED" w:rsidRPr="007D6611">
        <w:t>w</w:t>
      </w:r>
      <w:r w:rsidR="008C569B">
        <w:t xml:space="preserve"> </w:t>
      </w:r>
      <w:r w:rsidR="004641B2" w:rsidRPr="007D6611">
        <w:t>postaci zanonimizowanej uniemożliwiającej identyfikację absolwenta</w:t>
      </w:r>
      <w:r w:rsidR="008B41A4" w:rsidRPr="007D6611">
        <w:t>, który wniósł odwołanie</w:t>
      </w:r>
      <w:r w:rsidR="004641B2" w:rsidRPr="007D6611">
        <w:t>.</w:t>
      </w:r>
    </w:p>
    <w:p w:rsidR="004641B2" w:rsidRPr="007D6611" w:rsidRDefault="00125CC4" w:rsidP="004641B2">
      <w:pPr>
        <w:pStyle w:val="ZLITUSTzmustliter"/>
      </w:pPr>
      <w:r w:rsidRPr="007D6611">
        <w:t>15</w:t>
      </w:r>
      <w:r w:rsidR="004641B2" w:rsidRPr="007D6611">
        <w:t>.</w:t>
      </w:r>
      <w:r w:rsidR="00DB7432" w:rsidRPr="007D6611">
        <w:t xml:space="preserve"> W</w:t>
      </w:r>
      <w:r w:rsidR="008C569B">
        <w:t xml:space="preserve"> </w:t>
      </w:r>
      <w:r w:rsidRPr="007D6611">
        <w:t>przypadku,</w:t>
      </w:r>
      <w:r w:rsidR="00DB7432" w:rsidRPr="007D6611">
        <w:t xml:space="preserve"> o</w:t>
      </w:r>
      <w:r w:rsidR="008C569B">
        <w:t xml:space="preserve"> </w:t>
      </w:r>
      <w:r w:rsidRPr="007D6611">
        <w:t>którym mowa</w:t>
      </w:r>
      <w:r w:rsidR="00DB7432" w:rsidRPr="007D6611">
        <w:t xml:space="preserve"> w</w:t>
      </w:r>
      <w:r w:rsidR="008C569B">
        <w:t xml:space="preserve"> </w:t>
      </w:r>
      <w:r w:rsidR="00DB7432">
        <w:t>ust.</w:t>
      </w:r>
      <w:r w:rsidR="008C569B">
        <w:t xml:space="preserve"> </w:t>
      </w:r>
      <w:r w:rsidRPr="007D6611">
        <w:t>11,</w:t>
      </w:r>
      <w:r w:rsidR="004641B2" w:rsidRPr="007D6611">
        <w:t xml:space="preserve"> Kolegium Arbitrażu Egzaminacyjnego rozpatruje odwołanie wyłącznie</w:t>
      </w:r>
      <w:r w:rsidR="00C91CED" w:rsidRPr="007D6611">
        <w:t xml:space="preserve"> w</w:t>
      </w:r>
      <w:r w:rsidR="008C569B">
        <w:t xml:space="preserve"> </w:t>
      </w:r>
      <w:r w:rsidR="004641B2" w:rsidRPr="007D6611">
        <w:t xml:space="preserve">zakresie nieuwzględnionym przez dyrektora okręgowej komisji egzaminacyjnej. </w:t>
      </w:r>
    </w:p>
    <w:p w:rsidR="004641B2" w:rsidRPr="007D6611" w:rsidRDefault="00125CC4" w:rsidP="004641B2">
      <w:pPr>
        <w:pStyle w:val="ZLITUSTzmustliter"/>
      </w:pPr>
      <w:r w:rsidRPr="007D6611">
        <w:t>16</w:t>
      </w:r>
      <w:r w:rsidR="004641B2" w:rsidRPr="007D6611">
        <w:t>. Kolegium Arbitrażu Egzaminacyjnego może zwrócić się do Centralnej Komisji Egzaminacyjnej</w:t>
      </w:r>
      <w:r w:rsidR="00C91CED" w:rsidRPr="007D6611">
        <w:t xml:space="preserve"> z</w:t>
      </w:r>
      <w:r w:rsidR="008C569B">
        <w:t xml:space="preserve"> </w:t>
      </w:r>
      <w:r w:rsidR="004641B2" w:rsidRPr="007D6611">
        <w:t>wnioskiem</w:t>
      </w:r>
      <w:r w:rsidR="00C91CED" w:rsidRPr="007D6611">
        <w:t xml:space="preserve"> o</w:t>
      </w:r>
      <w:r w:rsidR="008C569B">
        <w:t xml:space="preserve"> </w:t>
      </w:r>
      <w:r w:rsidR="004641B2" w:rsidRPr="007D6611">
        <w:t xml:space="preserve">opinię dotyczącą rozwiązania danego zadania lub zadań egzaminacyjnych. Opinia nie jest wiążąca dla Kolegium Arbitrażu Egzaminacyjnego. </w:t>
      </w:r>
    </w:p>
    <w:p w:rsidR="004641B2" w:rsidRPr="007D6611" w:rsidRDefault="008D1D29" w:rsidP="004641B2">
      <w:pPr>
        <w:pStyle w:val="ZLITUSTzmustliter"/>
      </w:pPr>
      <w:r w:rsidRPr="007D6611">
        <w:t>17</w:t>
      </w:r>
      <w:r w:rsidR="004641B2" w:rsidRPr="007D6611">
        <w:t>. Odwołanie rozpatruje się</w:t>
      </w:r>
      <w:r w:rsidR="00C91CED" w:rsidRPr="007D6611">
        <w:t xml:space="preserve"> w</w:t>
      </w:r>
      <w:r w:rsidR="008C569B">
        <w:t xml:space="preserve"> </w:t>
      </w:r>
      <w:r w:rsidR="004641B2" w:rsidRPr="007D6611">
        <w:t>terminie 2</w:t>
      </w:r>
      <w:r w:rsidR="00C91CED" w:rsidRPr="007D6611">
        <w:t>1</w:t>
      </w:r>
      <w:r w:rsidR="008C569B">
        <w:t xml:space="preserve"> </w:t>
      </w:r>
      <w:r w:rsidR="004641B2" w:rsidRPr="007D6611">
        <w:t>dni od dnia przekazania odwołania przez dyrektora okręgowej komisji egzaminacyjnej do dyrektora Centralnej Komisji Egzaminacyjnej. Termin może być jednokrotnie przedłużony</w:t>
      </w:r>
      <w:r w:rsidR="00A5261D">
        <w:t>,</w:t>
      </w:r>
      <w:r w:rsidR="004641B2" w:rsidRPr="007D6611">
        <w:t xml:space="preserve"> nie dłużej</w:t>
      </w:r>
      <w:r w:rsidR="00A5261D">
        <w:t xml:space="preserve"> jednak</w:t>
      </w:r>
      <w:r w:rsidR="004641B2" w:rsidRPr="007D6611">
        <w:t xml:space="preserve"> niż</w:t>
      </w:r>
      <w:r w:rsidR="00C91CED" w:rsidRPr="007D6611">
        <w:t xml:space="preserve"> o</w:t>
      </w:r>
      <w:r w:rsidR="008C569B">
        <w:t xml:space="preserve"> </w:t>
      </w:r>
      <w:r w:rsidR="00C91CED" w:rsidRPr="007D6611">
        <w:t>7</w:t>
      </w:r>
      <w:r w:rsidR="008C569B">
        <w:t xml:space="preserve"> </w:t>
      </w:r>
      <w:r w:rsidR="004641B2" w:rsidRPr="007D6611">
        <w:t xml:space="preserve">dni. </w:t>
      </w:r>
    </w:p>
    <w:p w:rsidR="004641B2" w:rsidRPr="007D6611" w:rsidRDefault="008D1D29" w:rsidP="004641B2">
      <w:pPr>
        <w:pStyle w:val="ZLITUSTzmustliter"/>
      </w:pPr>
      <w:r w:rsidRPr="007D6611">
        <w:t>18</w:t>
      </w:r>
      <w:r w:rsidR="004641B2" w:rsidRPr="007D6611">
        <w:t>. Kolegium Arbitrażu Egzaminacyjnego</w:t>
      </w:r>
      <w:r w:rsidR="00786F50" w:rsidRPr="007D6611">
        <w:t>,</w:t>
      </w:r>
      <w:r w:rsidR="00C91CED" w:rsidRPr="007D6611">
        <w:t xml:space="preserve"> w</w:t>
      </w:r>
      <w:r w:rsidR="008C569B">
        <w:t xml:space="preserve"> </w:t>
      </w:r>
      <w:r w:rsidR="00786F50" w:rsidRPr="007D6611">
        <w:t>terminie określonym przez dyrektora Centralnej Komisji Egzaminacyjnej</w:t>
      </w:r>
      <w:r w:rsidR="00680F45" w:rsidRPr="007D6611">
        <w:t>,</w:t>
      </w:r>
      <w:r w:rsidR="00786F50" w:rsidRPr="007D6611">
        <w:t xml:space="preserve"> nie krótszym niż 1</w:t>
      </w:r>
      <w:r w:rsidR="00C91CED" w:rsidRPr="007D6611">
        <w:t>0</w:t>
      </w:r>
      <w:r w:rsidR="008C569B">
        <w:t xml:space="preserve"> </w:t>
      </w:r>
      <w:r w:rsidR="00786F50" w:rsidRPr="007D6611">
        <w:t xml:space="preserve">dni, </w:t>
      </w:r>
      <w:r w:rsidR="004641B2" w:rsidRPr="007D6611">
        <w:t>podejmuje rozstrzygnięcie</w:t>
      </w:r>
      <w:r w:rsidR="00C91CED" w:rsidRPr="007D6611">
        <w:t xml:space="preserve"> w</w:t>
      </w:r>
      <w:r w:rsidR="008C569B">
        <w:t xml:space="preserve"> </w:t>
      </w:r>
      <w:r w:rsidR="004641B2" w:rsidRPr="007D6611">
        <w:t xml:space="preserve">odniesieniu do </w:t>
      </w:r>
      <w:r w:rsidRPr="007D6611">
        <w:t xml:space="preserve">zadania lub </w:t>
      </w:r>
      <w:r w:rsidR="00174B41" w:rsidRPr="007D6611">
        <w:t>z</w:t>
      </w:r>
      <w:r w:rsidR="004641B2" w:rsidRPr="007D6611">
        <w:t>adań</w:t>
      </w:r>
      <w:r w:rsidR="004641B2" w:rsidRPr="007D6611" w:rsidDel="00B05C45">
        <w:t xml:space="preserve"> </w:t>
      </w:r>
      <w:r w:rsidR="004641B2" w:rsidRPr="007D6611">
        <w:t>egzaminacyjnych, przestrzegając zasad oceniania rozwiązań zadań,</w:t>
      </w:r>
      <w:r w:rsidR="00C91CED" w:rsidRPr="007D6611">
        <w:t xml:space="preserve"> o</w:t>
      </w:r>
      <w:r w:rsidR="008C569B">
        <w:t xml:space="preserve"> </w:t>
      </w:r>
      <w:r w:rsidR="004641B2" w:rsidRPr="007D6611">
        <w:t>których mowa</w:t>
      </w:r>
      <w:r w:rsidR="00DB7432" w:rsidRPr="007D6611">
        <w:t xml:space="preserve"> w</w:t>
      </w:r>
      <w:r w:rsidR="008C569B">
        <w:t xml:space="preserve"> </w:t>
      </w:r>
      <w:r w:rsidR="00DB7432">
        <w:t>art.</w:t>
      </w:r>
      <w:r w:rsidR="008C569B">
        <w:t xml:space="preserve"> </w:t>
      </w:r>
      <w:r w:rsidR="004641B2" w:rsidRPr="007D6611">
        <w:t>9a</w:t>
      </w:r>
      <w:r w:rsidR="00DB7432">
        <w:t xml:space="preserve"> ust.</w:t>
      </w:r>
      <w:r w:rsidR="008C569B">
        <w:t xml:space="preserve"> </w:t>
      </w:r>
      <w:r w:rsidR="00DB7432" w:rsidRPr="007D6611">
        <w:t>2</w:t>
      </w:r>
      <w:r w:rsidR="00DB7432">
        <w:t xml:space="preserve"> pkt</w:t>
      </w:r>
      <w:r w:rsidR="008C569B">
        <w:t xml:space="preserve"> </w:t>
      </w:r>
      <w:r w:rsidR="004641B2" w:rsidRPr="007D6611">
        <w:t>2,</w:t>
      </w:r>
      <w:r w:rsidR="00C91CED" w:rsidRPr="007D6611">
        <w:t xml:space="preserve"> i</w:t>
      </w:r>
      <w:r w:rsidR="008C569B">
        <w:t xml:space="preserve"> </w:t>
      </w:r>
      <w:r w:rsidR="004641B2" w:rsidRPr="007D6611">
        <w:t>sporządza pisemne uzasadnienie zawierające</w:t>
      </w:r>
      <w:r w:rsidR="00C91CED" w:rsidRPr="007D6611">
        <w:t xml:space="preserve"> w</w:t>
      </w:r>
      <w:r w:rsidR="008C569B">
        <w:t xml:space="preserve"> </w:t>
      </w:r>
      <w:r w:rsidR="004641B2" w:rsidRPr="007D6611">
        <w:t>szczególności ocenę zasadności argumentów podniesionych</w:t>
      </w:r>
      <w:r w:rsidR="00C91CED" w:rsidRPr="007D6611">
        <w:t xml:space="preserve"> w</w:t>
      </w:r>
      <w:r w:rsidR="008C569B">
        <w:t xml:space="preserve"> </w:t>
      </w:r>
      <w:r w:rsidR="004641B2" w:rsidRPr="007D6611">
        <w:t>odwołaniu.</w:t>
      </w:r>
      <w:r w:rsidR="00D867D6" w:rsidRPr="007D6611">
        <w:t xml:space="preserve"> Rozstrzygnięcie Kolegium Arbitrażu Egzaminacyjnego jest ostateczne i</w:t>
      </w:r>
      <w:r w:rsidR="008C569B">
        <w:t xml:space="preserve"> </w:t>
      </w:r>
      <w:r w:rsidR="00D867D6" w:rsidRPr="007D6611">
        <w:t>nie służy na nie skarga do sądu administracyjnego.</w:t>
      </w:r>
    </w:p>
    <w:p w:rsidR="004641B2" w:rsidRPr="007D6611" w:rsidRDefault="008D1D29" w:rsidP="004641B2">
      <w:pPr>
        <w:pStyle w:val="ZLITUSTzmustliter"/>
      </w:pPr>
      <w:r w:rsidRPr="007D6611">
        <w:t>19</w:t>
      </w:r>
      <w:r w:rsidR="004641B2" w:rsidRPr="007D6611">
        <w:t xml:space="preserve">. Kolegium Arbitrażu Egzaminacyjnego przekazuje dyrektorowi Centralnej Komisji Egzaminacyjnej rozstrzygnięcie </w:t>
      </w:r>
      <w:r w:rsidR="00AB1322" w:rsidRPr="007D6611">
        <w:t>i</w:t>
      </w:r>
      <w:r w:rsidR="008C569B">
        <w:t xml:space="preserve"> </w:t>
      </w:r>
      <w:r w:rsidR="004641B2" w:rsidRPr="007D6611">
        <w:t>uzasadnienie,</w:t>
      </w:r>
      <w:r w:rsidR="00C91CED" w:rsidRPr="007D6611">
        <w:t xml:space="preserve"> o</w:t>
      </w:r>
      <w:r w:rsidR="008C569B">
        <w:t xml:space="preserve"> </w:t>
      </w:r>
      <w:r w:rsidR="004641B2" w:rsidRPr="007D6611">
        <w:t>których mowa</w:t>
      </w:r>
      <w:r w:rsidR="00DB7432" w:rsidRPr="007D6611">
        <w:t xml:space="preserve"> w</w:t>
      </w:r>
      <w:r w:rsidR="008C569B">
        <w:t xml:space="preserve"> </w:t>
      </w:r>
      <w:r w:rsidR="00DB7432">
        <w:t>ust.</w:t>
      </w:r>
      <w:r w:rsidR="008C569B">
        <w:t xml:space="preserve"> </w:t>
      </w:r>
      <w:r w:rsidRPr="007D6611">
        <w:t>18</w:t>
      </w:r>
      <w:r w:rsidR="004641B2" w:rsidRPr="007D6611">
        <w:t>.</w:t>
      </w:r>
      <w:r w:rsidR="009440B2" w:rsidRPr="007D6611">
        <w:t xml:space="preserve"> </w:t>
      </w:r>
    </w:p>
    <w:p w:rsidR="004641B2" w:rsidRPr="007D6611" w:rsidRDefault="009440B2" w:rsidP="004641B2">
      <w:pPr>
        <w:pStyle w:val="ZLITUSTzmustliter"/>
      </w:pPr>
      <w:r w:rsidRPr="007D6611">
        <w:t>20</w:t>
      </w:r>
      <w:r w:rsidR="004641B2" w:rsidRPr="007D6611">
        <w:t xml:space="preserve">. Dyrektor Centralnej Komisji Egzaminacyjnej przekazuje niezwłocznie rozstrzygnięcie </w:t>
      </w:r>
      <w:r w:rsidR="00BF6993" w:rsidRPr="007D6611">
        <w:t>i</w:t>
      </w:r>
      <w:r w:rsidR="008C569B">
        <w:t xml:space="preserve"> </w:t>
      </w:r>
      <w:r w:rsidR="004641B2" w:rsidRPr="007D6611">
        <w:t>uzasadnienie,</w:t>
      </w:r>
      <w:r w:rsidR="00C91CED" w:rsidRPr="007D6611">
        <w:t xml:space="preserve"> o</w:t>
      </w:r>
      <w:r w:rsidR="008C569B">
        <w:t xml:space="preserve"> </w:t>
      </w:r>
      <w:r w:rsidR="004641B2" w:rsidRPr="007D6611">
        <w:t>których mowa</w:t>
      </w:r>
      <w:r w:rsidR="00DB7432" w:rsidRPr="007D6611">
        <w:t xml:space="preserve"> w</w:t>
      </w:r>
      <w:r w:rsidR="008C569B">
        <w:t xml:space="preserve"> </w:t>
      </w:r>
      <w:r w:rsidR="00DB7432">
        <w:t>ust.</w:t>
      </w:r>
      <w:r w:rsidR="008C569B">
        <w:t xml:space="preserve"> </w:t>
      </w:r>
      <w:r w:rsidR="004641B2" w:rsidRPr="007D6611">
        <w:t>1</w:t>
      </w:r>
      <w:r w:rsidR="00C0601F" w:rsidRPr="007D6611">
        <w:t>8</w:t>
      </w:r>
      <w:r w:rsidR="004641B2" w:rsidRPr="007D6611">
        <w:t xml:space="preserve">, dyrektorowi okręgowej komisji egzaminacyjnej oraz absolwentowi, który </w:t>
      </w:r>
      <w:r w:rsidR="00655804" w:rsidRPr="007D6611">
        <w:t xml:space="preserve">wniósł </w:t>
      </w:r>
      <w:r w:rsidR="004641B2" w:rsidRPr="007D6611">
        <w:t xml:space="preserve">odwołanie. </w:t>
      </w:r>
    </w:p>
    <w:p w:rsidR="00AB4C02" w:rsidRPr="007D6611" w:rsidRDefault="004641B2" w:rsidP="008C569B">
      <w:pPr>
        <w:pStyle w:val="ZLITUSTzmustliter"/>
        <w:keepNext/>
      </w:pPr>
      <w:r w:rsidRPr="007D6611">
        <w:t>2</w:t>
      </w:r>
      <w:r w:rsidR="00557978" w:rsidRPr="007D6611">
        <w:t>1</w:t>
      </w:r>
      <w:r w:rsidRPr="007D6611">
        <w:t xml:space="preserve">. </w:t>
      </w:r>
      <w:r w:rsidR="00AB4C02" w:rsidRPr="007D6611">
        <w:t>Jeżeli</w:t>
      </w:r>
      <w:r w:rsidR="00DB7432" w:rsidRPr="007D6611">
        <w:t xml:space="preserve"> w</w:t>
      </w:r>
      <w:r w:rsidR="008C569B">
        <w:t xml:space="preserve"> </w:t>
      </w:r>
      <w:r w:rsidR="00772CDE" w:rsidRPr="007D6611">
        <w:t>wyniku</w:t>
      </w:r>
      <w:r w:rsidR="00AB4C02" w:rsidRPr="007D6611">
        <w:t>:</w:t>
      </w:r>
    </w:p>
    <w:p w:rsidR="008C65C8" w:rsidRPr="007D6611" w:rsidRDefault="00AB4C02" w:rsidP="00B91359">
      <w:pPr>
        <w:pStyle w:val="ZLITPKTzmpktliter"/>
      </w:pPr>
      <w:r w:rsidRPr="007D6611">
        <w:t>1)</w:t>
      </w:r>
      <w:r w:rsidRPr="007D6611">
        <w:tab/>
      </w:r>
      <w:r w:rsidRPr="007D6611">
        <w:tab/>
      </w:r>
      <w:r w:rsidR="008C65C8" w:rsidRPr="007D6611">
        <w:t>rozstrzygnięcia,</w:t>
      </w:r>
      <w:r w:rsidR="00DB7432" w:rsidRPr="007D6611">
        <w:t xml:space="preserve"> o</w:t>
      </w:r>
      <w:r w:rsidR="008C569B">
        <w:t xml:space="preserve"> </w:t>
      </w:r>
      <w:r w:rsidR="008C65C8" w:rsidRPr="007D6611">
        <w:t>którym mowa</w:t>
      </w:r>
      <w:r w:rsidR="00DB7432" w:rsidRPr="007D6611">
        <w:t xml:space="preserve"> w</w:t>
      </w:r>
      <w:r w:rsidR="008C569B">
        <w:t xml:space="preserve"> </w:t>
      </w:r>
      <w:r w:rsidR="00DB7432">
        <w:t>ust.</w:t>
      </w:r>
      <w:r w:rsidR="008C569B">
        <w:t xml:space="preserve"> </w:t>
      </w:r>
      <w:r w:rsidR="008C65C8" w:rsidRPr="007D6611">
        <w:t>18, lub</w:t>
      </w:r>
    </w:p>
    <w:p w:rsidR="00557978" w:rsidRPr="007D6611" w:rsidRDefault="00557978" w:rsidP="008C569B">
      <w:pPr>
        <w:pStyle w:val="ZLITPKTzmpktliter"/>
        <w:keepNext/>
      </w:pPr>
      <w:r w:rsidRPr="007D6611">
        <w:lastRenderedPageBreak/>
        <w:t>2)</w:t>
      </w:r>
      <w:r w:rsidRPr="007D6611">
        <w:tab/>
      </w:r>
      <w:r w:rsidRPr="007D6611">
        <w:tab/>
      </w:r>
      <w:r w:rsidR="008C65C8" w:rsidRPr="007D6611">
        <w:t>uwzględni</w:t>
      </w:r>
      <w:r w:rsidR="000931BC" w:rsidRPr="007D6611">
        <w:t>enia</w:t>
      </w:r>
      <w:r w:rsidR="00DB7432" w:rsidRPr="007D6611">
        <w:t xml:space="preserve"> w</w:t>
      </w:r>
      <w:r w:rsidR="008C569B">
        <w:t xml:space="preserve"> </w:t>
      </w:r>
      <w:r w:rsidR="008C65C8" w:rsidRPr="007D6611">
        <w:t>części odwołania,</w:t>
      </w:r>
      <w:r w:rsidR="00DB7432" w:rsidRPr="007D6611">
        <w:t xml:space="preserve"> o</w:t>
      </w:r>
      <w:r w:rsidR="008C569B">
        <w:t xml:space="preserve"> </w:t>
      </w:r>
      <w:r w:rsidR="008C65C8" w:rsidRPr="007D6611">
        <w:t>którym mowa</w:t>
      </w:r>
      <w:r w:rsidR="00DB7432" w:rsidRPr="007D6611">
        <w:t xml:space="preserve"> w</w:t>
      </w:r>
      <w:r w:rsidR="008C569B">
        <w:t xml:space="preserve"> </w:t>
      </w:r>
      <w:r w:rsidR="00DB7432">
        <w:t>ust.</w:t>
      </w:r>
      <w:r w:rsidR="008C569B">
        <w:t xml:space="preserve"> </w:t>
      </w:r>
      <w:r w:rsidR="008C65C8" w:rsidRPr="007D6611">
        <w:t>11</w:t>
      </w:r>
    </w:p>
    <w:p w:rsidR="00281595" w:rsidRPr="007D6611" w:rsidRDefault="00557978" w:rsidP="001C52E2">
      <w:pPr>
        <w:pStyle w:val="ZLITCZWSPPKTzmczciwsppktliter"/>
      </w:pPr>
      <w:r w:rsidRPr="007D6611">
        <w:t xml:space="preserve">– suma punktów została podwyższona, dyrektor okręgowej komisji egzaminacyjnej ustala nowy wynik części pisemnej egzaminu maturalnego. </w:t>
      </w:r>
      <w:r w:rsidR="004641B2" w:rsidRPr="007D6611">
        <w:t>Przepis</w:t>
      </w:r>
      <w:r w:rsidR="00DB7432">
        <w:t xml:space="preserve"> ust.</w:t>
      </w:r>
      <w:r w:rsidR="008C569B">
        <w:t xml:space="preserve"> </w:t>
      </w:r>
      <w:r w:rsidR="00DB7432" w:rsidRPr="007D6611">
        <w:t>6</w:t>
      </w:r>
      <w:r w:rsidR="00DB7432">
        <w:t xml:space="preserve"> pkt</w:t>
      </w:r>
      <w:r w:rsidR="008C569B">
        <w:t xml:space="preserve"> </w:t>
      </w:r>
      <w:r w:rsidR="00C91CED" w:rsidRPr="007D6611">
        <w:t>2</w:t>
      </w:r>
      <w:r w:rsidR="008C569B">
        <w:t xml:space="preserve"> </w:t>
      </w:r>
      <w:r w:rsidR="004641B2" w:rsidRPr="007D6611">
        <w:t>stosuje się</w:t>
      </w:r>
      <w:r w:rsidR="0066340B" w:rsidRPr="007D6611">
        <w:t xml:space="preserve"> odpowiednio</w:t>
      </w:r>
      <w:r w:rsidR="001335EE" w:rsidRPr="007D6611">
        <w:t>.</w:t>
      </w:r>
      <w:r w:rsidR="003F775C">
        <w:t>”</w:t>
      </w:r>
      <w:r w:rsidR="001335EE" w:rsidRPr="007D6611">
        <w:t xml:space="preserve">; </w:t>
      </w:r>
    </w:p>
    <w:p w:rsidR="00707B63" w:rsidRPr="007D6611" w:rsidRDefault="00E21A10" w:rsidP="0074014D">
      <w:pPr>
        <w:pStyle w:val="PKTpunkt"/>
      </w:pPr>
      <w:r w:rsidRPr="007D6611">
        <w:t>5</w:t>
      </w:r>
      <w:r>
        <w:t>9</w:t>
      </w:r>
      <w:r w:rsidR="00707B63" w:rsidRPr="007D6611">
        <w:t>)</w:t>
      </w:r>
      <w:r w:rsidR="00623BF3" w:rsidRPr="007D6611">
        <w:tab/>
      </w:r>
      <w:r w:rsidR="006F42DF" w:rsidRPr="007D6611">
        <w:t>w</w:t>
      </w:r>
      <w:r w:rsidR="00DB7432">
        <w:t xml:space="preserve"> art.</w:t>
      </w:r>
      <w:r w:rsidR="008C569B">
        <w:t xml:space="preserve"> </w:t>
      </w:r>
      <w:r w:rsidR="00707B63" w:rsidRPr="007D6611">
        <w:t>44zzza</w:t>
      </w:r>
      <w:r w:rsidR="00DB7432" w:rsidRPr="007D6611">
        <w:t xml:space="preserve"> w</w:t>
      </w:r>
      <w:r w:rsidR="008C569B">
        <w:t xml:space="preserve"> </w:t>
      </w:r>
      <w:r w:rsidR="00DB7432">
        <w:t>pkt</w:t>
      </w:r>
      <w:r w:rsidR="008C569B">
        <w:t xml:space="preserve"> </w:t>
      </w:r>
      <w:r w:rsidR="00177DEF" w:rsidRPr="007D6611">
        <w:t>1</w:t>
      </w:r>
      <w:r w:rsidR="00C91CED" w:rsidRPr="007D6611">
        <w:t>0</w:t>
      </w:r>
      <w:r w:rsidR="008C569B">
        <w:t xml:space="preserve"> </w:t>
      </w:r>
      <w:r w:rsidR="00177DEF" w:rsidRPr="007D6611">
        <w:t xml:space="preserve">skreśla się wyrazy </w:t>
      </w:r>
      <w:r w:rsidR="003F775C">
        <w:t>„</w:t>
      </w:r>
      <w:r w:rsidR="00177DEF" w:rsidRPr="007D6611">
        <w:t>każdej części sprawdzianu,</w:t>
      </w:r>
      <w:r w:rsidR="003F775C">
        <w:t>”</w:t>
      </w:r>
      <w:r w:rsidR="0014641A" w:rsidRPr="007D6611">
        <w:rPr>
          <w:bCs w:val="0"/>
        </w:rPr>
        <w:t>;</w:t>
      </w:r>
    </w:p>
    <w:p w:rsidR="008102F1" w:rsidRPr="007D6611" w:rsidRDefault="00E21A10" w:rsidP="00BB7FBB">
      <w:pPr>
        <w:pStyle w:val="PKTpunkt"/>
      </w:pPr>
      <w:r>
        <w:t>60</w:t>
      </w:r>
      <w:r w:rsidR="008102F1" w:rsidRPr="007D6611">
        <w:t>)</w:t>
      </w:r>
      <w:r w:rsidR="00623BF3" w:rsidRPr="007D6611">
        <w:rPr>
          <w:rStyle w:val="Odwoaniedokomentarza"/>
        </w:rPr>
        <w:tab/>
      </w:r>
      <w:r w:rsidR="008102F1" w:rsidRPr="007D6611">
        <w:t>w</w:t>
      </w:r>
      <w:r w:rsidR="00DB7432">
        <w:t xml:space="preserve"> art.</w:t>
      </w:r>
      <w:r w:rsidR="008C569B">
        <w:t xml:space="preserve"> </w:t>
      </w:r>
      <w:r w:rsidR="008102F1" w:rsidRPr="007D6611">
        <w:t>44zzzo</w:t>
      </w:r>
      <w:r w:rsidR="005712C1" w:rsidRPr="007D6611">
        <w:t xml:space="preserve"> </w:t>
      </w:r>
      <w:r w:rsidR="00BB7FBB" w:rsidRPr="007D6611">
        <w:t>uchyla się</w:t>
      </w:r>
      <w:r w:rsidR="00DB7432">
        <w:t xml:space="preserve"> ust.</w:t>
      </w:r>
      <w:r w:rsidR="008C569B">
        <w:t xml:space="preserve"> </w:t>
      </w:r>
      <w:r w:rsidR="00C91CED" w:rsidRPr="007D6611">
        <w:t>4</w:t>
      </w:r>
      <w:r w:rsidR="00BB7FBB" w:rsidRPr="007D6611">
        <w:t>;</w:t>
      </w:r>
    </w:p>
    <w:p w:rsidR="00D37E60" w:rsidRPr="007D6611" w:rsidRDefault="00E21A10" w:rsidP="008C569B">
      <w:pPr>
        <w:pStyle w:val="PKTpunkt"/>
        <w:keepNext/>
      </w:pPr>
      <w:r w:rsidRPr="007D6611">
        <w:t>6</w:t>
      </w:r>
      <w:r>
        <w:t>1</w:t>
      </w:r>
      <w:r w:rsidR="00707B63" w:rsidRPr="007D6611">
        <w:t>)</w:t>
      </w:r>
      <w:r w:rsidR="00623BF3" w:rsidRPr="007D6611">
        <w:tab/>
      </w:r>
      <w:r w:rsidR="00D37E60" w:rsidRPr="007D6611">
        <w:t>w</w:t>
      </w:r>
      <w:r w:rsidR="00DB7432">
        <w:t xml:space="preserve"> art.</w:t>
      </w:r>
      <w:r w:rsidR="008C569B">
        <w:t xml:space="preserve"> </w:t>
      </w:r>
      <w:r w:rsidR="00D37E60" w:rsidRPr="007D6611">
        <w:t>44zzzt:</w:t>
      </w:r>
    </w:p>
    <w:p w:rsidR="00D37E60" w:rsidRPr="007D6611" w:rsidRDefault="00D37E60" w:rsidP="008C569B">
      <w:pPr>
        <w:pStyle w:val="LITlitera"/>
        <w:keepNext/>
      </w:pPr>
      <w:r w:rsidRPr="007D6611">
        <w:t>a)</w:t>
      </w:r>
      <w:r w:rsidRPr="007D6611">
        <w:tab/>
        <w:t>po</w:t>
      </w:r>
      <w:r w:rsidR="00DB7432">
        <w:t xml:space="preserve"> ust.</w:t>
      </w:r>
      <w:r w:rsidR="008C569B">
        <w:t xml:space="preserve"> </w:t>
      </w:r>
      <w:r w:rsidR="00C91CED" w:rsidRPr="007D6611">
        <w:t>2</w:t>
      </w:r>
      <w:r w:rsidR="008C569B">
        <w:t xml:space="preserve"> </w:t>
      </w:r>
      <w:r w:rsidRPr="007D6611">
        <w:t>dodaje się</w:t>
      </w:r>
      <w:r w:rsidR="00DB7432">
        <w:t xml:space="preserve"> ust.</w:t>
      </w:r>
      <w:r w:rsidR="008C569B">
        <w:t xml:space="preserve"> </w:t>
      </w:r>
      <w:r w:rsidRPr="007D6611">
        <w:t>2a</w:t>
      </w:r>
      <w:r w:rsidR="00C91CED" w:rsidRPr="007D6611">
        <w:t xml:space="preserve"> w</w:t>
      </w:r>
      <w:r w:rsidR="008C569B">
        <w:t xml:space="preserve"> </w:t>
      </w:r>
      <w:r w:rsidRPr="007D6611">
        <w:t>brzmieniu:</w:t>
      </w:r>
    </w:p>
    <w:p w:rsidR="008102F1" w:rsidRPr="007D6611" w:rsidRDefault="003F775C" w:rsidP="008102F1">
      <w:pPr>
        <w:pStyle w:val="ZLITUSTzmustliter"/>
      </w:pPr>
      <w:r>
        <w:t>„</w:t>
      </w:r>
      <w:r w:rsidR="008102F1" w:rsidRPr="007D6611">
        <w:t>2a. Podczas dokonywania wglądu,</w:t>
      </w:r>
      <w:r w:rsidR="00C91CED" w:rsidRPr="007D6611">
        <w:t xml:space="preserve"> o</w:t>
      </w:r>
      <w:r w:rsidR="008C569B">
        <w:t xml:space="preserve"> </w:t>
      </w:r>
      <w:r w:rsidR="008102F1" w:rsidRPr="007D6611">
        <w:t>którym mowa</w:t>
      </w:r>
      <w:r w:rsidR="00DB7432" w:rsidRPr="007D6611">
        <w:t xml:space="preserve"> w</w:t>
      </w:r>
      <w:r w:rsidR="008C569B">
        <w:t xml:space="preserve"> </w:t>
      </w:r>
      <w:r w:rsidR="00DB7432">
        <w:t>ust.</w:t>
      </w:r>
      <w:r w:rsidR="008C569B">
        <w:t xml:space="preserve"> </w:t>
      </w:r>
      <w:r w:rsidR="008102F1" w:rsidRPr="007D6611">
        <w:t>1, zdający,</w:t>
      </w:r>
      <w:r w:rsidR="00C91CED" w:rsidRPr="007D6611">
        <w:t xml:space="preserve"> a</w:t>
      </w:r>
      <w:r>
        <w:t> </w:t>
      </w:r>
      <w:r w:rsidR="00C91CED" w:rsidRPr="007D6611">
        <w:t>w</w:t>
      </w:r>
      <w:r>
        <w:t> </w:t>
      </w:r>
      <w:r w:rsidR="008102F1" w:rsidRPr="007D6611">
        <w:t>przypadku ucznia,</w:t>
      </w:r>
      <w:r w:rsidR="00C91CED" w:rsidRPr="007D6611">
        <w:t xml:space="preserve"> o</w:t>
      </w:r>
      <w:r w:rsidR="008C569B">
        <w:t xml:space="preserve"> </w:t>
      </w:r>
      <w:r w:rsidR="008102F1" w:rsidRPr="007D6611">
        <w:t>którym mowa</w:t>
      </w:r>
      <w:r w:rsidR="00DB7432" w:rsidRPr="007D6611">
        <w:t xml:space="preserve"> w</w:t>
      </w:r>
      <w:r w:rsidR="008C569B">
        <w:t xml:space="preserve"> </w:t>
      </w:r>
      <w:r w:rsidR="00DB7432">
        <w:t>art.</w:t>
      </w:r>
      <w:r w:rsidR="008C569B">
        <w:t xml:space="preserve"> </w:t>
      </w:r>
      <w:r w:rsidR="008102F1" w:rsidRPr="007D6611">
        <w:t>44zzzb</w:t>
      </w:r>
      <w:r w:rsidR="00DB7432">
        <w:t xml:space="preserve"> ust.</w:t>
      </w:r>
      <w:r w:rsidR="008C569B">
        <w:t xml:space="preserve"> </w:t>
      </w:r>
      <w:r w:rsidR="00DB7432" w:rsidRPr="007D6611">
        <w:t>3</w:t>
      </w:r>
      <w:r w:rsidR="00DB7432">
        <w:t xml:space="preserve"> pkt</w:t>
      </w:r>
      <w:r w:rsidR="008C569B">
        <w:t xml:space="preserve"> </w:t>
      </w:r>
      <w:r w:rsidR="00C91CED" w:rsidRPr="007D6611">
        <w:t>1</w:t>
      </w:r>
      <w:r w:rsidR="008C569B">
        <w:t xml:space="preserve"> </w:t>
      </w:r>
      <w:r w:rsidR="008102F1" w:rsidRPr="007D6611">
        <w:t>– uczeń lub jego rodzice, mogą sporządzać notatki</w:t>
      </w:r>
      <w:r w:rsidR="00C91CED" w:rsidRPr="007D6611">
        <w:t xml:space="preserve"> i</w:t>
      </w:r>
      <w:r w:rsidR="008C569B">
        <w:t xml:space="preserve"> </w:t>
      </w:r>
      <w:r w:rsidR="008102F1" w:rsidRPr="007D6611">
        <w:t>wykonywać fotografie karty odpowiedzi, karty oceny lub dokumentacji,</w:t>
      </w:r>
      <w:r w:rsidR="00C91CED" w:rsidRPr="007D6611">
        <w:t xml:space="preserve"> o</w:t>
      </w:r>
      <w:r w:rsidR="008C569B">
        <w:t xml:space="preserve"> </w:t>
      </w:r>
      <w:r w:rsidR="008102F1" w:rsidRPr="007D6611">
        <w:t>któr</w:t>
      </w:r>
      <w:r w:rsidR="00C82EAE" w:rsidRPr="007D6611">
        <w:t>ych</w:t>
      </w:r>
      <w:r w:rsidR="008102F1" w:rsidRPr="007D6611">
        <w:t xml:space="preserve"> mowa</w:t>
      </w:r>
      <w:r w:rsidR="00DB7432" w:rsidRPr="007D6611">
        <w:t xml:space="preserve"> w</w:t>
      </w:r>
      <w:r w:rsidR="008C569B">
        <w:t xml:space="preserve"> </w:t>
      </w:r>
      <w:r w:rsidR="00DB7432">
        <w:t>ust.</w:t>
      </w:r>
      <w:r w:rsidR="008C569B">
        <w:t xml:space="preserve"> </w:t>
      </w:r>
      <w:r w:rsidR="009213B3" w:rsidRPr="007D6611">
        <w:t>1</w:t>
      </w:r>
      <w:r w:rsidR="008102F1" w:rsidRPr="007D6611">
        <w:t>.</w:t>
      </w:r>
      <w:r>
        <w:t>”</w:t>
      </w:r>
      <w:r w:rsidR="008102F1" w:rsidRPr="007D6611">
        <w:t>,</w:t>
      </w:r>
    </w:p>
    <w:p w:rsidR="00D37E60" w:rsidRPr="007D6611" w:rsidRDefault="00D37E60" w:rsidP="008C569B">
      <w:pPr>
        <w:pStyle w:val="LITlitera"/>
        <w:keepNext/>
      </w:pPr>
      <w:r w:rsidRPr="007D6611">
        <w:t>b)</w:t>
      </w:r>
      <w:r w:rsidRPr="007D6611">
        <w:tab/>
        <w:t xml:space="preserve">ust. </w:t>
      </w:r>
      <w:r w:rsidR="00C91CED" w:rsidRPr="007D6611">
        <w:t>4</w:t>
      </w:r>
      <w:r w:rsidR="008C569B">
        <w:t xml:space="preserve"> </w:t>
      </w:r>
      <w:r w:rsidRPr="007D6611">
        <w:t>otrzymuje brzmienie:</w:t>
      </w:r>
    </w:p>
    <w:p w:rsidR="008102F1" w:rsidRPr="007D6611" w:rsidRDefault="003F775C" w:rsidP="008102F1">
      <w:pPr>
        <w:pStyle w:val="ZLITUSTzmustliter"/>
      </w:pPr>
      <w:r>
        <w:t>„</w:t>
      </w:r>
      <w:r w:rsidR="008102F1" w:rsidRPr="007D6611">
        <w:t>4. Weryfikacji sumy punktów dokonuje się</w:t>
      </w:r>
      <w:r w:rsidR="00C91CED" w:rsidRPr="007D6611">
        <w:t xml:space="preserve"> w</w:t>
      </w:r>
      <w:r w:rsidR="008C569B">
        <w:t xml:space="preserve"> </w:t>
      </w:r>
      <w:r w:rsidR="008102F1" w:rsidRPr="007D6611">
        <w:t xml:space="preserve">terminie </w:t>
      </w:r>
      <w:r w:rsidR="00C91CED" w:rsidRPr="007D6611">
        <w:t>7</w:t>
      </w:r>
      <w:r w:rsidR="008C569B">
        <w:t xml:space="preserve"> </w:t>
      </w:r>
      <w:r w:rsidR="008102F1" w:rsidRPr="007D6611">
        <w:t>dni od dnia otrzymania wniosku,</w:t>
      </w:r>
      <w:r w:rsidR="00C91CED" w:rsidRPr="007D6611">
        <w:t xml:space="preserve"> o</w:t>
      </w:r>
      <w:r w:rsidR="008C569B">
        <w:t xml:space="preserve"> </w:t>
      </w:r>
      <w:r w:rsidR="008102F1" w:rsidRPr="007D6611">
        <w:t>którym mowa</w:t>
      </w:r>
      <w:r w:rsidR="00DB7432" w:rsidRPr="007D6611">
        <w:t xml:space="preserve"> w</w:t>
      </w:r>
      <w:r w:rsidR="008C569B">
        <w:t xml:space="preserve"> </w:t>
      </w:r>
      <w:r w:rsidR="00DB7432">
        <w:t>ust.</w:t>
      </w:r>
      <w:r w:rsidR="008C569B">
        <w:t xml:space="preserve"> </w:t>
      </w:r>
      <w:r w:rsidR="008102F1" w:rsidRPr="007D6611">
        <w:t>3.</w:t>
      </w:r>
      <w:r w:rsidR="005712C1" w:rsidRPr="007D6611">
        <w:t xml:space="preserve"> W</w:t>
      </w:r>
      <w:r w:rsidR="008C569B">
        <w:t xml:space="preserve"> </w:t>
      </w:r>
      <w:r w:rsidR="002C18B5" w:rsidRPr="007D6611">
        <w:t xml:space="preserve">przypadku części praktycznej egzaminu </w:t>
      </w:r>
      <w:r w:rsidR="00CC116B" w:rsidRPr="007D6611">
        <w:t>potwierdzającego kwalifikacje</w:t>
      </w:r>
      <w:r w:rsidR="005712C1" w:rsidRPr="007D6611">
        <w:t xml:space="preserve"> w</w:t>
      </w:r>
      <w:r w:rsidR="008C569B">
        <w:t xml:space="preserve"> </w:t>
      </w:r>
      <w:r w:rsidR="002C18B5" w:rsidRPr="007D6611">
        <w:t>zawod</w:t>
      </w:r>
      <w:r w:rsidR="00CC116B" w:rsidRPr="007D6611">
        <w:t>zie</w:t>
      </w:r>
      <w:r w:rsidR="002C18B5" w:rsidRPr="007D6611">
        <w:t xml:space="preserve">, której jedynym rezultatem końcowym </w:t>
      </w:r>
      <w:r w:rsidR="0051405E" w:rsidRPr="007D6611">
        <w:t xml:space="preserve">wykonania zadania egzaminacyjnego </w:t>
      </w:r>
      <w:r w:rsidR="002C18B5" w:rsidRPr="007D6611">
        <w:t>jest dokumentacja, d</w:t>
      </w:r>
      <w:r w:rsidR="008102F1" w:rsidRPr="007D6611">
        <w:t>yrektor okręgowej komisji egzaminacyjnej do weryfikacji sumy punktów wyznacza egzaminatora wpisanego do ewidencji egzaminatorów,</w:t>
      </w:r>
      <w:r w:rsidR="00C91CED" w:rsidRPr="007D6611">
        <w:t xml:space="preserve"> o</w:t>
      </w:r>
      <w:r w:rsidR="008C569B">
        <w:t xml:space="preserve"> </w:t>
      </w:r>
      <w:r w:rsidR="008102F1" w:rsidRPr="007D6611">
        <w:t>której mowa</w:t>
      </w:r>
      <w:r w:rsidR="00DB7432" w:rsidRPr="007D6611">
        <w:t xml:space="preserve"> w</w:t>
      </w:r>
      <w:r w:rsidR="008C569B">
        <w:t xml:space="preserve"> </w:t>
      </w:r>
      <w:r w:rsidR="00DB7432">
        <w:t>art.</w:t>
      </w:r>
      <w:r w:rsidR="008C569B">
        <w:t xml:space="preserve"> </w:t>
      </w:r>
      <w:r w:rsidR="008102F1" w:rsidRPr="007D6611">
        <w:t>9c</w:t>
      </w:r>
      <w:r w:rsidR="00DB7432">
        <w:t xml:space="preserve"> ust.</w:t>
      </w:r>
      <w:r>
        <w:t> </w:t>
      </w:r>
      <w:r w:rsidR="00DB7432" w:rsidRPr="007D6611">
        <w:t>2</w:t>
      </w:r>
      <w:r w:rsidR="00DB7432">
        <w:t xml:space="preserve"> pkt</w:t>
      </w:r>
      <w:r w:rsidR="008C569B">
        <w:t xml:space="preserve"> </w:t>
      </w:r>
      <w:r w:rsidR="008102F1" w:rsidRPr="007D6611">
        <w:t xml:space="preserve">7, </w:t>
      </w:r>
      <w:r w:rsidR="002568A6" w:rsidRPr="007D6611">
        <w:t xml:space="preserve">innego </w:t>
      </w:r>
      <w:r w:rsidR="008102F1" w:rsidRPr="007D6611">
        <w:t>niż egzaminator, który sprawdzał</w:t>
      </w:r>
      <w:r w:rsidR="00C91CED" w:rsidRPr="007D6611">
        <w:t xml:space="preserve"> i</w:t>
      </w:r>
      <w:r w:rsidR="008C569B">
        <w:t xml:space="preserve"> </w:t>
      </w:r>
      <w:r w:rsidR="008102F1" w:rsidRPr="007D6611">
        <w:t xml:space="preserve">oceniał </w:t>
      </w:r>
      <w:r w:rsidR="00CC116B" w:rsidRPr="007D6611">
        <w:t>tę część egzaminu</w:t>
      </w:r>
      <w:r w:rsidR="00EC5D25" w:rsidRPr="007D6611">
        <w:t xml:space="preserve"> </w:t>
      </w:r>
      <w:r w:rsidR="006E5EE2" w:rsidRPr="007D6611">
        <w:t>zdającego</w:t>
      </w:r>
      <w:r w:rsidR="008102F1" w:rsidRPr="007D6611">
        <w:t>.</w:t>
      </w:r>
      <w:r>
        <w:t>”</w:t>
      </w:r>
      <w:r w:rsidR="008102F1" w:rsidRPr="007D6611">
        <w:t>,</w:t>
      </w:r>
    </w:p>
    <w:p w:rsidR="00D37E60" w:rsidRPr="007D6611" w:rsidRDefault="00D37E60" w:rsidP="008C569B">
      <w:pPr>
        <w:pStyle w:val="LITlitera"/>
        <w:keepNext/>
      </w:pPr>
      <w:r w:rsidRPr="007D6611">
        <w:t>c)</w:t>
      </w:r>
      <w:r w:rsidRPr="007D6611">
        <w:tab/>
        <w:t>dodaje się</w:t>
      </w:r>
      <w:r w:rsidR="00DB7432">
        <w:t xml:space="preserve"> ust.</w:t>
      </w:r>
      <w:r w:rsidR="008C569B">
        <w:t xml:space="preserve"> </w:t>
      </w:r>
      <w:r w:rsidRPr="007D6611">
        <w:t>7–2</w:t>
      </w:r>
      <w:r w:rsidR="00DB7432" w:rsidRPr="007D6611">
        <w:t>1</w:t>
      </w:r>
      <w:r w:rsidR="00DB7432">
        <w:t xml:space="preserve"> w</w:t>
      </w:r>
      <w:r w:rsidR="008C569B">
        <w:t xml:space="preserve"> </w:t>
      </w:r>
      <w:r w:rsidRPr="007D6611">
        <w:t>brzmieniu:</w:t>
      </w:r>
    </w:p>
    <w:p w:rsidR="008102F1" w:rsidRPr="007D6611" w:rsidRDefault="003F775C" w:rsidP="008102F1">
      <w:pPr>
        <w:pStyle w:val="ZLITUSTzmustliter"/>
      </w:pPr>
      <w:r>
        <w:t>„</w:t>
      </w:r>
      <w:r w:rsidR="008102F1" w:rsidRPr="007D6611">
        <w:t>7. Zdający,</w:t>
      </w:r>
      <w:r w:rsidR="00C91CED" w:rsidRPr="007D6611">
        <w:t xml:space="preserve"> a</w:t>
      </w:r>
      <w:r w:rsidR="008C569B">
        <w:t xml:space="preserve"> </w:t>
      </w:r>
      <w:r w:rsidR="00C91CED" w:rsidRPr="007D6611">
        <w:t>w</w:t>
      </w:r>
      <w:r w:rsidR="008C569B">
        <w:t xml:space="preserve"> </w:t>
      </w:r>
      <w:r w:rsidR="008102F1" w:rsidRPr="007D6611">
        <w:t>przypadku ucznia,</w:t>
      </w:r>
      <w:r w:rsidR="00C91CED" w:rsidRPr="007D6611">
        <w:t xml:space="preserve"> o</w:t>
      </w:r>
      <w:r w:rsidR="008C569B">
        <w:t xml:space="preserve"> </w:t>
      </w:r>
      <w:r w:rsidR="008102F1" w:rsidRPr="007D6611">
        <w:t>którym mowa</w:t>
      </w:r>
      <w:r w:rsidR="00DB7432" w:rsidRPr="007D6611">
        <w:t xml:space="preserve"> w</w:t>
      </w:r>
      <w:r w:rsidR="008C569B">
        <w:t xml:space="preserve"> </w:t>
      </w:r>
      <w:r w:rsidR="00DB7432">
        <w:t>art.</w:t>
      </w:r>
      <w:r w:rsidR="008C569B">
        <w:t xml:space="preserve"> </w:t>
      </w:r>
      <w:r w:rsidR="008102F1" w:rsidRPr="007D6611">
        <w:t>44zzzb</w:t>
      </w:r>
      <w:r w:rsidR="00DB7432">
        <w:t xml:space="preserve"> ust.</w:t>
      </w:r>
      <w:r w:rsidR="008C569B">
        <w:t xml:space="preserve"> </w:t>
      </w:r>
      <w:r w:rsidR="00DB7432" w:rsidRPr="007D6611">
        <w:t>3</w:t>
      </w:r>
      <w:r w:rsidR="00DB7432">
        <w:t xml:space="preserve"> pkt</w:t>
      </w:r>
      <w:r w:rsidR="008C569B">
        <w:t xml:space="preserve"> </w:t>
      </w:r>
      <w:r w:rsidR="00C91CED" w:rsidRPr="007D6611">
        <w:t>1</w:t>
      </w:r>
      <w:r w:rsidR="008C569B">
        <w:t xml:space="preserve"> </w:t>
      </w:r>
      <w:r w:rsidR="008102F1" w:rsidRPr="007D6611">
        <w:t>– uczeń lub jego rodzice</w:t>
      </w:r>
      <w:r w:rsidR="003A6666" w:rsidRPr="007D6611">
        <w:t>,</w:t>
      </w:r>
      <w:r w:rsidR="008102F1" w:rsidRPr="007D6611">
        <w:t xml:space="preserve"> mogą </w:t>
      </w:r>
      <w:r w:rsidR="002568A6" w:rsidRPr="007D6611">
        <w:t>wnieść</w:t>
      </w:r>
      <w:r w:rsidR="008102F1" w:rsidRPr="007D6611">
        <w:t xml:space="preserve"> odwołanie od wyniku weryfikacji sumy punktów</w:t>
      </w:r>
      <w:r w:rsidR="00C91CED" w:rsidRPr="007D6611">
        <w:t xml:space="preserve"> z</w:t>
      </w:r>
      <w:r w:rsidR="008C569B">
        <w:t xml:space="preserve"> </w:t>
      </w:r>
      <w:r w:rsidR="008102F1" w:rsidRPr="007D6611">
        <w:t>części pisemnej egzaminu potwierdzającego kwalifikacje</w:t>
      </w:r>
      <w:r w:rsidR="00C91CED" w:rsidRPr="007D6611">
        <w:t xml:space="preserve"> w</w:t>
      </w:r>
      <w:r w:rsidR="008C569B">
        <w:t xml:space="preserve"> </w:t>
      </w:r>
      <w:r w:rsidR="008102F1" w:rsidRPr="007D6611">
        <w:t>zawodzie,</w:t>
      </w:r>
      <w:r w:rsidR="00C91CED" w:rsidRPr="007D6611">
        <w:t xml:space="preserve"> o</w:t>
      </w:r>
      <w:r>
        <w:t> </w:t>
      </w:r>
      <w:r w:rsidR="00C33D08" w:rsidRPr="007D6611">
        <w:t xml:space="preserve">którym </w:t>
      </w:r>
      <w:r w:rsidR="008102F1" w:rsidRPr="007D6611">
        <w:t>mowa</w:t>
      </w:r>
      <w:r w:rsidR="00DB7432" w:rsidRPr="007D6611">
        <w:t xml:space="preserve"> w</w:t>
      </w:r>
      <w:r w:rsidR="008C569B">
        <w:t xml:space="preserve"> </w:t>
      </w:r>
      <w:r w:rsidR="00DB7432">
        <w:t>ust.</w:t>
      </w:r>
      <w:r w:rsidR="008C569B">
        <w:t xml:space="preserve"> </w:t>
      </w:r>
      <w:r w:rsidR="008102F1" w:rsidRPr="007D6611">
        <w:t>5, do Kolegium Arbitrażu Egzaminacyjnego, za pośrednictwem dyrektora okręgowej komisji egzaminacyjnej,</w:t>
      </w:r>
      <w:r w:rsidR="00C91CED" w:rsidRPr="007D6611">
        <w:t xml:space="preserve"> w</w:t>
      </w:r>
      <w:r w:rsidR="008C569B">
        <w:t xml:space="preserve"> </w:t>
      </w:r>
      <w:r w:rsidR="008102F1" w:rsidRPr="007D6611">
        <w:t xml:space="preserve">terminie </w:t>
      </w:r>
      <w:r w:rsidR="00C91CED" w:rsidRPr="007D6611">
        <w:t>7</w:t>
      </w:r>
      <w:r w:rsidR="008C569B">
        <w:t xml:space="preserve"> </w:t>
      </w:r>
      <w:r w:rsidR="008102F1" w:rsidRPr="007D6611">
        <w:t>dni od dnia otrzymania informacji,</w:t>
      </w:r>
      <w:r w:rsidR="00C91CED" w:rsidRPr="007D6611">
        <w:t xml:space="preserve"> o</w:t>
      </w:r>
      <w:r w:rsidR="008C569B">
        <w:t xml:space="preserve"> </w:t>
      </w:r>
      <w:r w:rsidR="008102F1" w:rsidRPr="007D6611">
        <w:t>której mowa</w:t>
      </w:r>
      <w:r w:rsidR="00DB7432" w:rsidRPr="007D6611">
        <w:t xml:space="preserve"> w</w:t>
      </w:r>
      <w:r w:rsidR="008C569B">
        <w:t xml:space="preserve"> </w:t>
      </w:r>
      <w:r w:rsidR="00DB7432">
        <w:t>ust.</w:t>
      </w:r>
      <w:r w:rsidR="008C569B">
        <w:t xml:space="preserve"> </w:t>
      </w:r>
      <w:r w:rsidR="008102F1" w:rsidRPr="007D6611">
        <w:t>5.</w:t>
      </w:r>
    </w:p>
    <w:p w:rsidR="008102F1" w:rsidRPr="007D6611" w:rsidRDefault="008102F1" w:rsidP="008C569B">
      <w:pPr>
        <w:pStyle w:val="ZLITUSTzmustliter"/>
        <w:keepNext/>
      </w:pPr>
      <w:r w:rsidRPr="007D6611">
        <w:lastRenderedPageBreak/>
        <w:t>8.</w:t>
      </w:r>
      <w:r w:rsidR="00C91CED" w:rsidRPr="007D6611">
        <w:t xml:space="preserve"> </w:t>
      </w:r>
      <w:r w:rsidR="00C33D08" w:rsidRPr="007D6611">
        <w:t>Z</w:t>
      </w:r>
      <w:r w:rsidRPr="007D6611">
        <w:t>dający,</w:t>
      </w:r>
      <w:r w:rsidR="00C91CED" w:rsidRPr="007D6611">
        <w:t xml:space="preserve"> a</w:t>
      </w:r>
      <w:r w:rsidR="008C569B">
        <w:t xml:space="preserve"> </w:t>
      </w:r>
      <w:r w:rsidR="00C91CED" w:rsidRPr="007D6611">
        <w:t>w</w:t>
      </w:r>
      <w:r w:rsidR="008C569B">
        <w:t xml:space="preserve"> </w:t>
      </w:r>
      <w:r w:rsidRPr="007D6611">
        <w:t>przypadku ucznia,</w:t>
      </w:r>
      <w:r w:rsidR="00C91CED" w:rsidRPr="007D6611">
        <w:t xml:space="preserve">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Pr="007D6611">
        <w:t>44zzzb</w:t>
      </w:r>
      <w:r w:rsidR="00DB7432">
        <w:t xml:space="preserve"> ust.</w:t>
      </w:r>
      <w:r w:rsidR="008C569B">
        <w:t xml:space="preserve"> </w:t>
      </w:r>
      <w:r w:rsidR="00DB7432" w:rsidRPr="007D6611">
        <w:t>3</w:t>
      </w:r>
      <w:r w:rsidR="00DB7432">
        <w:t xml:space="preserve"> pkt</w:t>
      </w:r>
      <w:r w:rsidR="008C569B">
        <w:t xml:space="preserve"> </w:t>
      </w:r>
      <w:r w:rsidR="00C91CED" w:rsidRPr="007D6611">
        <w:t>1</w:t>
      </w:r>
      <w:r w:rsidR="008C569B">
        <w:t xml:space="preserve"> </w:t>
      </w:r>
      <w:r w:rsidRPr="007D6611">
        <w:t>– uczeń lub jego rodzice,</w:t>
      </w:r>
      <w:r w:rsidR="00DB7432" w:rsidRPr="007D6611">
        <w:t xml:space="preserve"> w</w:t>
      </w:r>
      <w:r w:rsidR="008C569B">
        <w:t xml:space="preserve"> </w:t>
      </w:r>
      <w:r w:rsidR="00D91335" w:rsidRPr="007D6611">
        <w:t>odwołaniu wskazują</w:t>
      </w:r>
      <w:r w:rsidR="00C33D08" w:rsidRPr="007D6611">
        <w:t xml:space="preserve"> zadanie lub zadania egzaminacyjne</w:t>
      </w:r>
      <w:r w:rsidR="00D91335" w:rsidRPr="007D6611">
        <w:t>, co do których</w:t>
      </w:r>
      <w:r w:rsidRPr="007D6611">
        <w:t xml:space="preserve"> nie zgadzają się</w:t>
      </w:r>
      <w:r w:rsidR="00DB7432" w:rsidRPr="007D6611">
        <w:t xml:space="preserve"> z</w:t>
      </w:r>
      <w:r w:rsidR="008C569B">
        <w:t xml:space="preserve"> </w:t>
      </w:r>
      <w:r w:rsidR="00EA751E" w:rsidRPr="007D6611">
        <w:t>przyznaną</w:t>
      </w:r>
      <w:r w:rsidR="008C569B">
        <w:t xml:space="preserve"> </w:t>
      </w:r>
      <w:r w:rsidRPr="007D6611">
        <w:t>liczbą punktów</w:t>
      </w:r>
      <w:r w:rsidR="0065716C" w:rsidRPr="007D6611">
        <w:t>,</w:t>
      </w:r>
      <w:r w:rsidRPr="007D6611">
        <w:t xml:space="preserve"> wraz</w:t>
      </w:r>
      <w:r w:rsidR="00C91CED" w:rsidRPr="007D6611">
        <w:t xml:space="preserve"> z</w:t>
      </w:r>
      <w:r w:rsidR="008C569B">
        <w:t xml:space="preserve"> </w:t>
      </w:r>
      <w:r w:rsidRPr="007D6611">
        <w:t>uzasadnieniem</w:t>
      </w:r>
      <w:r w:rsidR="001A004B" w:rsidRPr="007D6611">
        <w:t>,</w:t>
      </w:r>
      <w:r w:rsidR="00C91CED" w:rsidRPr="007D6611">
        <w:t xml:space="preserve"> w</w:t>
      </w:r>
      <w:r w:rsidR="008C569B">
        <w:t xml:space="preserve"> </w:t>
      </w:r>
      <w:r w:rsidR="001A004B" w:rsidRPr="007D6611">
        <w:t>którym wykazują</w:t>
      </w:r>
      <w:r w:rsidRPr="007D6611">
        <w:t>, że rozwiązanie tego zadania lub zadań egzaminacyjnych przez zdającego:</w:t>
      </w:r>
    </w:p>
    <w:p w:rsidR="008102F1" w:rsidRPr="007D6611" w:rsidRDefault="008102F1" w:rsidP="008102F1">
      <w:pPr>
        <w:pStyle w:val="ZLITPKTzmpktliter"/>
      </w:pPr>
      <w:r w:rsidRPr="007D6611">
        <w:t>1)</w:t>
      </w:r>
      <w:r w:rsidRPr="007D6611">
        <w:tab/>
        <w:t>jest merytorycznie poprawne</w:t>
      </w:r>
      <w:r w:rsidR="002568A6" w:rsidRPr="007D6611">
        <w:t xml:space="preserve"> oraz</w:t>
      </w:r>
    </w:p>
    <w:p w:rsidR="008102F1" w:rsidRPr="007D6611" w:rsidRDefault="008102F1" w:rsidP="008102F1">
      <w:pPr>
        <w:pStyle w:val="ZLITPKTzmpktliter"/>
      </w:pPr>
      <w:r w:rsidRPr="007D6611">
        <w:t>2)</w:t>
      </w:r>
      <w:r w:rsidRPr="007D6611">
        <w:tab/>
        <w:t>spełnia warunki określone</w:t>
      </w:r>
      <w:r w:rsidR="00C91CED" w:rsidRPr="007D6611">
        <w:t xml:space="preserve"> w</w:t>
      </w:r>
      <w:r w:rsidR="008C569B">
        <w:t xml:space="preserve"> </w:t>
      </w:r>
      <w:r w:rsidRPr="007D6611">
        <w:t xml:space="preserve">poleceniu do danego zadania egzaminacyjnego. </w:t>
      </w:r>
    </w:p>
    <w:p w:rsidR="00243ABA" w:rsidRPr="007D6611" w:rsidRDefault="008102F1" w:rsidP="008102F1">
      <w:pPr>
        <w:pStyle w:val="ZLITUSTzmustliter"/>
      </w:pPr>
      <w:r w:rsidRPr="007D6611">
        <w:t>9. Dyrektor okręgowej komisji egzaminacyjnej może</w:t>
      </w:r>
      <w:r w:rsidR="00C91CED" w:rsidRPr="007D6611">
        <w:t xml:space="preserve"> w</w:t>
      </w:r>
      <w:r w:rsidR="008C569B">
        <w:t xml:space="preserve"> </w:t>
      </w:r>
      <w:r w:rsidRPr="007D6611">
        <w:t xml:space="preserve">wyniku </w:t>
      </w:r>
      <w:r w:rsidR="002568A6" w:rsidRPr="007D6611">
        <w:t xml:space="preserve">wniesionego </w:t>
      </w:r>
      <w:r w:rsidRPr="007D6611">
        <w:t>odwołania dokonać ponownej weryfikacji sumy punktów</w:t>
      </w:r>
      <w:r w:rsidR="00736C1E" w:rsidRPr="007D6611">
        <w:t>.</w:t>
      </w:r>
      <w:r w:rsidRPr="007D6611">
        <w:t xml:space="preserve"> </w:t>
      </w:r>
    </w:p>
    <w:p w:rsidR="00554FAB" w:rsidRPr="007D6611" w:rsidRDefault="00243ABA" w:rsidP="007C66E8">
      <w:pPr>
        <w:pStyle w:val="ZLITUSTzmustliter"/>
      </w:pPr>
      <w:r w:rsidRPr="007D6611">
        <w:t xml:space="preserve">10. </w:t>
      </w:r>
      <w:r w:rsidR="008102F1" w:rsidRPr="007D6611">
        <w:t>Jeżeli dyrektor okręgowej komisji egzaminacyjnej uzna, że odwołanie</w:t>
      </w:r>
      <w:r w:rsidR="004527FC" w:rsidRPr="007D6611">
        <w:t xml:space="preserve"> zasługuje na uwzględnienie</w:t>
      </w:r>
      <w:r w:rsidR="00E82033" w:rsidRPr="007D6611">
        <w:t xml:space="preserve"> </w:t>
      </w:r>
      <w:r w:rsidR="00C91CED" w:rsidRPr="007D6611">
        <w:t>w</w:t>
      </w:r>
      <w:r w:rsidR="008C569B">
        <w:t xml:space="preserve"> </w:t>
      </w:r>
      <w:r w:rsidR="008102F1" w:rsidRPr="007D6611">
        <w:t>całości</w:t>
      </w:r>
      <w:r w:rsidR="00DA5F0B" w:rsidRPr="007D6611">
        <w:t>,</w:t>
      </w:r>
      <w:r w:rsidR="008102F1" w:rsidRPr="007D6611">
        <w:t xml:space="preserve"> ustala nowy wynik </w:t>
      </w:r>
      <w:r w:rsidRPr="007D6611">
        <w:t xml:space="preserve">części pisemnej </w:t>
      </w:r>
      <w:r w:rsidR="008102F1" w:rsidRPr="007D6611">
        <w:t>egzaminu potwierdzaj</w:t>
      </w:r>
      <w:r w:rsidR="00CB539B" w:rsidRPr="007D6611">
        <w:t>ącego kwalifikacje</w:t>
      </w:r>
      <w:r w:rsidR="00C91CED" w:rsidRPr="007D6611">
        <w:t xml:space="preserve"> w</w:t>
      </w:r>
      <w:r w:rsidR="008C569B">
        <w:t xml:space="preserve"> </w:t>
      </w:r>
      <w:r w:rsidR="00CB539B" w:rsidRPr="007D6611">
        <w:t>zawodzie</w:t>
      </w:r>
      <w:r w:rsidR="00DB7432" w:rsidRPr="007D6611">
        <w:t xml:space="preserve"> w</w:t>
      </w:r>
      <w:r w:rsidR="008C569B">
        <w:t xml:space="preserve"> </w:t>
      </w:r>
      <w:r w:rsidR="00534AF7" w:rsidRPr="007D6611">
        <w:t xml:space="preserve">terminie </w:t>
      </w:r>
      <w:r w:rsidR="00DB7432" w:rsidRPr="007D6611">
        <w:t>7</w:t>
      </w:r>
      <w:r w:rsidR="008C569B">
        <w:t xml:space="preserve"> </w:t>
      </w:r>
      <w:r w:rsidR="00534AF7" w:rsidRPr="007D6611">
        <w:t>dni od dnia otrzymania odwołania.</w:t>
      </w:r>
      <w:r w:rsidR="00337F8D" w:rsidRPr="007D6611">
        <w:t xml:space="preserve"> </w:t>
      </w:r>
      <w:r w:rsidR="008102F1" w:rsidRPr="007D6611">
        <w:t>Przepis</w:t>
      </w:r>
      <w:r w:rsidR="00DB7432">
        <w:t xml:space="preserve"> ust.</w:t>
      </w:r>
      <w:r w:rsidR="008C569B">
        <w:t xml:space="preserve"> </w:t>
      </w:r>
      <w:r w:rsidR="00C91CED" w:rsidRPr="007D6611">
        <w:t>6</w:t>
      </w:r>
      <w:r w:rsidR="008C569B">
        <w:t xml:space="preserve"> </w:t>
      </w:r>
      <w:r w:rsidR="008102F1" w:rsidRPr="007D6611">
        <w:t>stosuje się</w:t>
      </w:r>
      <w:r w:rsidR="0066340B" w:rsidRPr="007D6611">
        <w:t xml:space="preserve"> odpowiednio</w:t>
      </w:r>
      <w:r w:rsidR="00E82033" w:rsidRPr="007D6611">
        <w:t>.</w:t>
      </w:r>
    </w:p>
    <w:p w:rsidR="00C56198" w:rsidRPr="007D6611" w:rsidRDefault="00337F8D" w:rsidP="008C569B">
      <w:pPr>
        <w:pStyle w:val="ZLITUSTzmustliter"/>
        <w:keepNext/>
      </w:pPr>
      <w:r w:rsidRPr="007D6611">
        <w:t xml:space="preserve">11. </w:t>
      </w:r>
      <w:r w:rsidR="00BF7D18" w:rsidRPr="007D6611">
        <w:t>Jeżeli dyrektor okręgowej komisji egzaminacyjnej uzna, że odwołanie zasługuje na uwzględnienie</w:t>
      </w:r>
      <w:r w:rsidR="00DB7432" w:rsidRPr="007D6611">
        <w:t xml:space="preserve"> w</w:t>
      </w:r>
      <w:r w:rsidR="008C569B">
        <w:t xml:space="preserve"> </w:t>
      </w:r>
      <w:r w:rsidR="00554FAB" w:rsidRPr="007D6611">
        <w:t>części</w:t>
      </w:r>
      <w:r w:rsidR="00DA5F0B" w:rsidRPr="007D6611">
        <w:t>,</w:t>
      </w:r>
      <w:r w:rsidR="004527FC" w:rsidRPr="007D6611">
        <w:t xml:space="preserve"> </w:t>
      </w:r>
      <w:r w:rsidR="00554FAB" w:rsidRPr="007D6611">
        <w:t>przekazuje do dyrektora Centralnej Komisji Egzaminacyjnej</w:t>
      </w:r>
      <w:r w:rsidR="0049285F" w:rsidRPr="007D6611">
        <w:t xml:space="preserve"> odwołanie wraz uzasadnieniem</w:t>
      </w:r>
      <w:r w:rsidR="00DB7432" w:rsidRPr="007D6611">
        <w:t xml:space="preserve"> w</w:t>
      </w:r>
      <w:r w:rsidR="008C569B">
        <w:t xml:space="preserve"> </w:t>
      </w:r>
      <w:r w:rsidR="00C56198" w:rsidRPr="007D6611">
        <w:t xml:space="preserve">terminie </w:t>
      </w:r>
      <w:r w:rsidR="00DB7432" w:rsidRPr="007D6611">
        <w:t>7</w:t>
      </w:r>
      <w:r w:rsidR="008C569B">
        <w:t xml:space="preserve"> </w:t>
      </w:r>
      <w:r w:rsidR="00C56198" w:rsidRPr="007D6611">
        <w:t>dni od dnia otrzymania odwołania. D</w:t>
      </w:r>
      <w:r w:rsidR="0049285F" w:rsidRPr="007D6611">
        <w:t xml:space="preserve">o </w:t>
      </w:r>
      <w:r w:rsidR="00C56198" w:rsidRPr="007D6611">
        <w:t>odwołania</w:t>
      </w:r>
      <w:r w:rsidR="0049285F" w:rsidRPr="007D6611">
        <w:t xml:space="preserve"> dołącza </w:t>
      </w:r>
      <w:r w:rsidR="00C56198" w:rsidRPr="007D6611">
        <w:t>się:</w:t>
      </w:r>
    </w:p>
    <w:p w:rsidR="00C56198" w:rsidRPr="007D6611" w:rsidRDefault="00C56198" w:rsidP="000919A2">
      <w:pPr>
        <w:pStyle w:val="ZLITPKTzmpktliter"/>
      </w:pPr>
      <w:r w:rsidRPr="007D6611">
        <w:t>1)</w:t>
      </w:r>
      <w:r w:rsidRPr="007D6611">
        <w:tab/>
      </w:r>
      <w:r w:rsidR="00554FAB" w:rsidRPr="007D6611">
        <w:t>pisemną informację,</w:t>
      </w:r>
      <w:r w:rsidR="00DB7432" w:rsidRPr="007D6611">
        <w:t xml:space="preserve"> w</w:t>
      </w:r>
      <w:r w:rsidR="008C569B">
        <w:t xml:space="preserve"> </w:t>
      </w:r>
      <w:r w:rsidR="00554FAB" w:rsidRPr="007D6611">
        <w:t>jakim zakresie odwołanie zostało uwzględnione</w:t>
      </w:r>
      <w:r w:rsidRPr="007D6611">
        <w:t>;</w:t>
      </w:r>
    </w:p>
    <w:p w:rsidR="00C56198" w:rsidRPr="007D6611" w:rsidRDefault="00C56198" w:rsidP="000919A2">
      <w:pPr>
        <w:pStyle w:val="ZLITPKTzmpktliter"/>
      </w:pPr>
      <w:r w:rsidRPr="007D6611">
        <w:t>2)</w:t>
      </w:r>
      <w:r w:rsidRPr="007D6611">
        <w:tab/>
      </w:r>
      <w:r w:rsidR="00B324D1" w:rsidRPr="007D6611">
        <w:t>kopię karty odpowiedzi</w:t>
      </w:r>
      <w:r w:rsidRPr="007D6611">
        <w:t>;</w:t>
      </w:r>
    </w:p>
    <w:p w:rsidR="00BF00DB" w:rsidRPr="007D6611" w:rsidRDefault="00C56198" w:rsidP="000919A2">
      <w:pPr>
        <w:pStyle w:val="ZLITPKTzmpktliter"/>
      </w:pPr>
      <w:r w:rsidRPr="007D6611">
        <w:t>3)</w:t>
      </w:r>
      <w:r w:rsidRPr="007D6611">
        <w:tab/>
      </w:r>
      <w:r w:rsidR="00827217" w:rsidRPr="007D6611">
        <w:t xml:space="preserve">kopię </w:t>
      </w:r>
      <w:r w:rsidR="00B324D1" w:rsidRPr="007D6611">
        <w:t>informacj</w:t>
      </w:r>
      <w:r w:rsidR="00827217" w:rsidRPr="007D6611">
        <w:t>i</w:t>
      </w:r>
      <w:r w:rsidR="00B324D1" w:rsidRPr="007D6611">
        <w:t>,</w:t>
      </w:r>
      <w:r w:rsidR="00DB7432" w:rsidRPr="007D6611">
        <w:t xml:space="preserve"> o</w:t>
      </w:r>
      <w:r w:rsidR="008C569B">
        <w:t xml:space="preserve"> </w:t>
      </w:r>
      <w:r w:rsidR="00B324D1" w:rsidRPr="007D6611">
        <w:t>której mowa</w:t>
      </w:r>
      <w:r w:rsidR="00DB7432" w:rsidRPr="007D6611">
        <w:t xml:space="preserve"> w</w:t>
      </w:r>
      <w:r w:rsidR="008C569B">
        <w:t xml:space="preserve"> </w:t>
      </w:r>
      <w:r w:rsidR="00DB7432">
        <w:t>ust.</w:t>
      </w:r>
      <w:r w:rsidR="008C569B">
        <w:t xml:space="preserve"> </w:t>
      </w:r>
      <w:r w:rsidR="00B324D1" w:rsidRPr="007D6611">
        <w:t>5</w:t>
      </w:r>
      <w:r w:rsidR="008102F1" w:rsidRPr="007D6611">
        <w:t>.</w:t>
      </w:r>
      <w:r w:rsidR="00553E4A" w:rsidRPr="007D6611">
        <w:t xml:space="preserve"> </w:t>
      </w:r>
    </w:p>
    <w:p w:rsidR="00966E05" w:rsidRPr="007D6611" w:rsidRDefault="002D3212" w:rsidP="008C569B">
      <w:pPr>
        <w:pStyle w:val="ZLITUSTzmustliter"/>
        <w:keepNext/>
      </w:pPr>
      <w:r w:rsidRPr="007D6611">
        <w:t>1</w:t>
      </w:r>
      <w:r w:rsidR="00B324D1" w:rsidRPr="007D6611">
        <w:t>2</w:t>
      </w:r>
      <w:r w:rsidRPr="007D6611">
        <w:t xml:space="preserve">. Jeżeli dyrektor okręgowej komisji egzaminacyjnej uzna, że odwołanie </w:t>
      </w:r>
      <w:r w:rsidR="00C70D9D" w:rsidRPr="007D6611">
        <w:t xml:space="preserve">nie zasługuje </w:t>
      </w:r>
      <w:r w:rsidRPr="007D6611">
        <w:t>na uwzględnienie</w:t>
      </w:r>
      <w:r w:rsidR="00F80E81" w:rsidRPr="007D6611">
        <w:t>,</w:t>
      </w:r>
      <w:r w:rsidRPr="007D6611">
        <w:t xml:space="preserve"> przekazuje do dyrektora Centralnej Komisji Egzaminacyjnej</w:t>
      </w:r>
      <w:r w:rsidR="00966E05" w:rsidRPr="007D6611">
        <w:t xml:space="preserve"> </w:t>
      </w:r>
      <w:r w:rsidRPr="007D6611">
        <w:t>odwołanie wraz</w:t>
      </w:r>
      <w:r w:rsidR="00DB7432" w:rsidRPr="007D6611">
        <w:t xml:space="preserve"> z</w:t>
      </w:r>
      <w:r w:rsidR="008C569B">
        <w:t xml:space="preserve"> </w:t>
      </w:r>
      <w:r w:rsidRPr="007D6611">
        <w:t>uzasadnieniem</w:t>
      </w:r>
      <w:r w:rsidR="00DB7432" w:rsidRPr="007D6611">
        <w:t xml:space="preserve"> w</w:t>
      </w:r>
      <w:r w:rsidR="008C569B">
        <w:t xml:space="preserve"> </w:t>
      </w:r>
      <w:r w:rsidR="00966E05" w:rsidRPr="007D6611">
        <w:t xml:space="preserve">terminie </w:t>
      </w:r>
      <w:r w:rsidR="00DB7432" w:rsidRPr="007D6611">
        <w:t>7</w:t>
      </w:r>
      <w:r w:rsidR="008C569B">
        <w:t xml:space="preserve"> </w:t>
      </w:r>
      <w:r w:rsidR="00966E05" w:rsidRPr="007D6611">
        <w:t>dni od dnia otrzymania odwołania.</w:t>
      </w:r>
      <w:r w:rsidR="00966E05" w:rsidRPr="007D6611" w:rsidDel="00894CD7">
        <w:t xml:space="preserve"> </w:t>
      </w:r>
      <w:r w:rsidR="00966E05" w:rsidRPr="007D6611">
        <w:t>Do odwołania</w:t>
      </w:r>
      <w:r w:rsidR="00894CD7" w:rsidRPr="007D6611">
        <w:t xml:space="preserve"> dołącza </w:t>
      </w:r>
      <w:r w:rsidR="00966E05" w:rsidRPr="007D6611">
        <w:t>się:</w:t>
      </w:r>
    </w:p>
    <w:p w:rsidR="00966E05" w:rsidRPr="007D6611" w:rsidRDefault="00966E05" w:rsidP="00846323">
      <w:pPr>
        <w:pStyle w:val="ZLITPKTzmpktliter"/>
      </w:pPr>
      <w:r w:rsidRPr="007D6611">
        <w:t>1)</w:t>
      </w:r>
      <w:r w:rsidRPr="007D6611">
        <w:tab/>
      </w:r>
      <w:r w:rsidR="002D3212" w:rsidRPr="007D6611">
        <w:t>kopię karty odpowiedzi</w:t>
      </w:r>
      <w:r w:rsidRPr="007D6611">
        <w:t>;</w:t>
      </w:r>
    </w:p>
    <w:p w:rsidR="00DE1C01" w:rsidRPr="007D6611" w:rsidRDefault="00966E05" w:rsidP="00846323">
      <w:pPr>
        <w:pStyle w:val="ZLITPKTzmpktliter"/>
      </w:pPr>
      <w:r w:rsidRPr="007D6611">
        <w:t>2)</w:t>
      </w:r>
      <w:r w:rsidRPr="007D6611">
        <w:tab/>
      </w:r>
      <w:r w:rsidR="00827217" w:rsidRPr="007D6611">
        <w:t xml:space="preserve">kopię </w:t>
      </w:r>
      <w:r w:rsidR="002D3212" w:rsidRPr="007D6611">
        <w:t>informacj</w:t>
      </w:r>
      <w:r w:rsidR="00F80E81" w:rsidRPr="007D6611">
        <w:t>i</w:t>
      </w:r>
      <w:r w:rsidR="002D3212" w:rsidRPr="007D6611">
        <w:t>,</w:t>
      </w:r>
      <w:r w:rsidR="00DB7432" w:rsidRPr="007D6611">
        <w:t xml:space="preserve"> o</w:t>
      </w:r>
      <w:r w:rsidR="008C569B">
        <w:t xml:space="preserve"> </w:t>
      </w:r>
      <w:r w:rsidR="002D3212" w:rsidRPr="007D6611">
        <w:t>której mowa</w:t>
      </w:r>
      <w:r w:rsidR="00DB7432" w:rsidRPr="007D6611">
        <w:t xml:space="preserve"> w</w:t>
      </w:r>
      <w:r w:rsidR="008C569B">
        <w:t xml:space="preserve"> </w:t>
      </w:r>
      <w:r w:rsidR="00DB7432">
        <w:t>ust.</w:t>
      </w:r>
      <w:r w:rsidR="008C569B">
        <w:t xml:space="preserve"> </w:t>
      </w:r>
      <w:r w:rsidR="002D3212" w:rsidRPr="007D6611">
        <w:t xml:space="preserve">5. </w:t>
      </w:r>
    </w:p>
    <w:p w:rsidR="008102F1" w:rsidRPr="007D6611" w:rsidRDefault="002153B6" w:rsidP="008102F1">
      <w:pPr>
        <w:pStyle w:val="ZLITUSTzmustliter"/>
      </w:pPr>
      <w:r w:rsidRPr="007D6611">
        <w:t>13</w:t>
      </w:r>
      <w:r w:rsidR="008102F1" w:rsidRPr="007D6611">
        <w:t>.</w:t>
      </w:r>
      <w:r w:rsidR="00C91CED" w:rsidRPr="007D6611">
        <w:t xml:space="preserve"> O</w:t>
      </w:r>
      <w:r w:rsidR="008C569B">
        <w:t xml:space="preserve"> </w:t>
      </w:r>
      <w:r w:rsidR="008102F1" w:rsidRPr="007D6611">
        <w:t>przekazaniu odwołania,</w:t>
      </w:r>
      <w:r w:rsidR="00C91CED" w:rsidRPr="007D6611">
        <w:t xml:space="preserve"> o</w:t>
      </w:r>
      <w:r w:rsidR="008C569B">
        <w:t xml:space="preserve"> </w:t>
      </w:r>
      <w:r w:rsidR="008102F1" w:rsidRPr="007D6611">
        <w:t>którym mowa</w:t>
      </w:r>
      <w:r w:rsidR="00DB7432" w:rsidRPr="007D6611">
        <w:t xml:space="preserve"> w</w:t>
      </w:r>
      <w:r w:rsidR="008C569B">
        <w:t xml:space="preserve"> </w:t>
      </w:r>
      <w:r w:rsidR="00DB7432">
        <w:t>ust.</w:t>
      </w:r>
      <w:r w:rsidR="008C569B">
        <w:t xml:space="preserve"> </w:t>
      </w:r>
      <w:r w:rsidRPr="007D6611">
        <w:t>1</w:t>
      </w:r>
      <w:r w:rsidR="00DB7432" w:rsidRPr="007D6611">
        <w:t>1</w:t>
      </w:r>
      <w:r w:rsidR="00DB7432">
        <w:t xml:space="preserve"> i</w:t>
      </w:r>
      <w:r w:rsidR="008C569B">
        <w:t xml:space="preserve"> </w:t>
      </w:r>
      <w:r w:rsidRPr="007D6611">
        <w:t>12</w:t>
      </w:r>
      <w:r w:rsidR="008102F1" w:rsidRPr="007D6611">
        <w:t>,</w:t>
      </w:r>
      <w:r w:rsidR="002C1771" w:rsidRPr="007D6611">
        <w:t xml:space="preserve"> </w:t>
      </w:r>
      <w:r w:rsidR="008102F1" w:rsidRPr="007D6611">
        <w:t>dyrektor okręgowej komisji egzaminacyjnej niezwłocznie informuje zdającego,</w:t>
      </w:r>
      <w:r w:rsidR="00C91CED" w:rsidRPr="007D6611">
        <w:t xml:space="preserve"> a</w:t>
      </w:r>
      <w:r w:rsidR="003F775C">
        <w:t> </w:t>
      </w:r>
      <w:r w:rsidR="00C91CED" w:rsidRPr="007D6611">
        <w:t>w</w:t>
      </w:r>
      <w:r w:rsidR="003F775C">
        <w:t> </w:t>
      </w:r>
      <w:r w:rsidR="008102F1" w:rsidRPr="007D6611">
        <w:t>przypadku ucznia,</w:t>
      </w:r>
      <w:r w:rsidR="00C91CED" w:rsidRPr="007D6611">
        <w:t xml:space="preserve"> o</w:t>
      </w:r>
      <w:r w:rsidR="008C569B">
        <w:t xml:space="preserve"> </w:t>
      </w:r>
      <w:r w:rsidR="008102F1" w:rsidRPr="007D6611">
        <w:t>którym mowa</w:t>
      </w:r>
      <w:r w:rsidR="00DB7432" w:rsidRPr="007D6611">
        <w:t xml:space="preserve"> w</w:t>
      </w:r>
      <w:r w:rsidR="008C569B">
        <w:t xml:space="preserve"> </w:t>
      </w:r>
      <w:r w:rsidR="00DB7432">
        <w:t>art.</w:t>
      </w:r>
      <w:r w:rsidR="008C569B">
        <w:t xml:space="preserve"> </w:t>
      </w:r>
      <w:r w:rsidR="008102F1" w:rsidRPr="007D6611">
        <w:t>44zzzb</w:t>
      </w:r>
      <w:r w:rsidR="00DB7432">
        <w:t xml:space="preserve"> ust.</w:t>
      </w:r>
      <w:r w:rsidR="008C569B">
        <w:t xml:space="preserve"> </w:t>
      </w:r>
      <w:r w:rsidR="00DB7432" w:rsidRPr="007D6611">
        <w:t>3</w:t>
      </w:r>
      <w:r w:rsidR="00DB7432">
        <w:t xml:space="preserve"> pkt</w:t>
      </w:r>
      <w:r w:rsidR="008C569B">
        <w:t xml:space="preserve"> </w:t>
      </w:r>
      <w:r w:rsidR="00C91CED" w:rsidRPr="007D6611">
        <w:t>1</w:t>
      </w:r>
      <w:r w:rsidR="008C569B">
        <w:t xml:space="preserve"> </w:t>
      </w:r>
      <w:r w:rsidR="008102F1" w:rsidRPr="007D6611">
        <w:t>– ucznia lub jego rodziców</w:t>
      </w:r>
      <w:r w:rsidR="00A5324C" w:rsidRPr="007D6611">
        <w:t>, którzy wnieśli odwołanie</w:t>
      </w:r>
      <w:r w:rsidR="008102F1" w:rsidRPr="007D6611">
        <w:t>.</w:t>
      </w:r>
    </w:p>
    <w:p w:rsidR="00C027D5" w:rsidRPr="007D6611" w:rsidRDefault="002C1771" w:rsidP="00C027D5">
      <w:pPr>
        <w:pStyle w:val="ZLITUSTzmustliter"/>
      </w:pPr>
      <w:r w:rsidRPr="007D6611">
        <w:t>14</w:t>
      </w:r>
      <w:r w:rsidR="008102F1" w:rsidRPr="007D6611">
        <w:t>.</w:t>
      </w:r>
      <w:r w:rsidR="00BF00DB" w:rsidRPr="007D6611">
        <w:t xml:space="preserve"> Dyrektor Centralnej Komisji Egzaminacyjnej przekazuje Kolegium Arbitrażu Egzaminacyjnego odwołanie wraz</w:t>
      </w:r>
      <w:r w:rsidR="00DB7432" w:rsidRPr="007D6611">
        <w:t xml:space="preserve"> z</w:t>
      </w:r>
      <w:r w:rsidR="008C569B">
        <w:t xml:space="preserve"> </w:t>
      </w:r>
      <w:r w:rsidR="00AC6BB7" w:rsidRPr="007D6611">
        <w:t>uzasadnieniem</w:t>
      </w:r>
      <w:r w:rsidR="00DB7432" w:rsidRPr="007D6611">
        <w:t xml:space="preserve"> i</w:t>
      </w:r>
      <w:r w:rsidR="008C569B">
        <w:t xml:space="preserve"> </w:t>
      </w:r>
      <w:r w:rsidR="00BF00DB" w:rsidRPr="007D6611">
        <w:t>dołączonymi dokumentami</w:t>
      </w:r>
      <w:r w:rsidR="00AC6BB7" w:rsidRPr="007D6611">
        <w:t>,</w:t>
      </w:r>
      <w:r w:rsidR="00DB7432" w:rsidRPr="007D6611">
        <w:t xml:space="preserve"> o</w:t>
      </w:r>
      <w:r w:rsidR="008C569B">
        <w:t xml:space="preserve"> </w:t>
      </w:r>
      <w:r w:rsidR="00AC6BB7" w:rsidRPr="007D6611">
        <w:t>których mowa</w:t>
      </w:r>
      <w:r w:rsidR="00DB7432" w:rsidRPr="007D6611">
        <w:t xml:space="preserve"> w</w:t>
      </w:r>
      <w:r w:rsidR="008C569B">
        <w:t xml:space="preserve"> </w:t>
      </w:r>
      <w:r w:rsidR="00DB7432">
        <w:t>ust.</w:t>
      </w:r>
      <w:r w:rsidR="008C569B">
        <w:t xml:space="preserve"> </w:t>
      </w:r>
      <w:r w:rsidR="00AC6BB7" w:rsidRPr="007D6611">
        <w:t>1</w:t>
      </w:r>
      <w:r w:rsidR="00DB7432" w:rsidRPr="007D6611">
        <w:t>1</w:t>
      </w:r>
      <w:r w:rsidR="00DB7432">
        <w:t xml:space="preserve"> i</w:t>
      </w:r>
      <w:r w:rsidR="008C569B">
        <w:t xml:space="preserve"> </w:t>
      </w:r>
      <w:r w:rsidR="00AC6BB7" w:rsidRPr="007D6611">
        <w:t>12</w:t>
      </w:r>
      <w:r w:rsidR="00C027D5" w:rsidRPr="007D6611">
        <w:t>, w</w:t>
      </w:r>
      <w:r w:rsidR="008C569B">
        <w:t xml:space="preserve"> </w:t>
      </w:r>
      <w:r w:rsidR="00C027D5" w:rsidRPr="007D6611">
        <w:t xml:space="preserve">postaci zanonimizowanej </w:t>
      </w:r>
      <w:r w:rsidR="00C027D5" w:rsidRPr="007D6611">
        <w:lastRenderedPageBreak/>
        <w:t>uniemożliwiającej identyfikację zdającego, a</w:t>
      </w:r>
      <w:r w:rsidR="008C569B">
        <w:t xml:space="preserve"> </w:t>
      </w:r>
      <w:r w:rsidR="00C027D5" w:rsidRPr="007D6611">
        <w:t>w</w:t>
      </w:r>
      <w:r w:rsidR="008C569B">
        <w:t xml:space="preserve"> </w:t>
      </w:r>
      <w:r w:rsidR="00C027D5" w:rsidRPr="007D6611">
        <w:t>przypadku ucznia, o</w:t>
      </w:r>
      <w:r w:rsidR="008C569B">
        <w:t xml:space="preserve"> </w:t>
      </w:r>
      <w:r w:rsidR="00C027D5" w:rsidRPr="007D6611">
        <w:t>którym mowa</w:t>
      </w:r>
      <w:r w:rsidR="00DB7432" w:rsidRPr="007D6611">
        <w:t xml:space="preserve"> w</w:t>
      </w:r>
      <w:r w:rsidR="008C569B">
        <w:t xml:space="preserve"> </w:t>
      </w:r>
      <w:r w:rsidR="00DB7432">
        <w:t>art.</w:t>
      </w:r>
      <w:r w:rsidR="008C569B">
        <w:t xml:space="preserve"> </w:t>
      </w:r>
      <w:r w:rsidR="00C027D5" w:rsidRPr="007D6611">
        <w:t>44zzzb</w:t>
      </w:r>
      <w:r w:rsidR="00DB7432">
        <w:t xml:space="preserve"> ust.</w:t>
      </w:r>
      <w:r w:rsidR="008C569B">
        <w:t xml:space="preserve"> </w:t>
      </w:r>
      <w:r w:rsidR="00DB7432" w:rsidRPr="007D6611">
        <w:t>3</w:t>
      </w:r>
      <w:r w:rsidR="00DB7432">
        <w:t xml:space="preserve"> pkt</w:t>
      </w:r>
      <w:r w:rsidR="008C569B">
        <w:t xml:space="preserve"> </w:t>
      </w:r>
      <w:r w:rsidR="00C027D5" w:rsidRPr="007D6611">
        <w:t>1</w:t>
      </w:r>
      <w:r w:rsidR="008C569B">
        <w:t xml:space="preserve"> </w:t>
      </w:r>
      <w:r w:rsidR="00C027D5" w:rsidRPr="007D6611">
        <w:t>– ucznia lub jego rodziców</w:t>
      </w:r>
      <w:r w:rsidR="00811310" w:rsidRPr="007D6611">
        <w:t>, którzy wnieśli odwołanie</w:t>
      </w:r>
      <w:r w:rsidR="00C027D5" w:rsidRPr="007D6611">
        <w:t>.</w:t>
      </w:r>
    </w:p>
    <w:p w:rsidR="00BF00DB" w:rsidRPr="007D6611" w:rsidRDefault="00C027D5" w:rsidP="000E03B8">
      <w:pPr>
        <w:pStyle w:val="ZLITUSTzmustliter"/>
      </w:pPr>
      <w:r w:rsidRPr="007D6611">
        <w:t>15.</w:t>
      </w:r>
      <w:r w:rsidR="00DB7432" w:rsidRPr="007D6611">
        <w:t xml:space="preserve"> W</w:t>
      </w:r>
      <w:r w:rsidR="008C569B">
        <w:t xml:space="preserve"> </w:t>
      </w:r>
      <w:r w:rsidR="00C12B7F" w:rsidRPr="007D6611">
        <w:t>przypadku,</w:t>
      </w:r>
      <w:r w:rsidR="00DB7432" w:rsidRPr="007D6611">
        <w:t xml:space="preserve"> o</w:t>
      </w:r>
      <w:r w:rsidR="008C569B">
        <w:t xml:space="preserve"> </w:t>
      </w:r>
      <w:r w:rsidR="00C12B7F" w:rsidRPr="007D6611">
        <w:t>którym mowa</w:t>
      </w:r>
      <w:r w:rsidR="00DB7432" w:rsidRPr="007D6611">
        <w:t xml:space="preserve"> w</w:t>
      </w:r>
      <w:r w:rsidR="008C569B">
        <w:t xml:space="preserve"> </w:t>
      </w:r>
      <w:r w:rsidR="00DB7432">
        <w:t>ust.</w:t>
      </w:r>
      <w:r w:rsidR="008C569B">
        <w:t xml:space="preserve"> </w:t>
      </w:r>
      <w:r w:rsidR="00C12B7F" w:rsidRPr="007D6611">
        <w:t xml:space="preserve">11, </w:t>
      </w:r>
      <w:r w:rsidR="00BF00DB" w:rsidRPr="007D6611">
        <w:t>Kolegium Arbitrażu Egzaminacyjnego rozpatruje odwołanie wyłącznie</w:t>
      </w:r>
      <w:r w:rsidR="00DB7432" w:rsidRPr="007D6611">
        <w:t xml:space="preserve"> w</w:t>
      </w:r>
      <w:r w:rsidR="008C569B">
        <w:t xml:space="preserve"> </w:t>
      </w:r>
      <w:r w:rsidR="00BF00DB" w:rsidRPr="007D6611">
        <w:t xml:space="preserve">zakresie nieuwzględnionym przez dyrektora okręgowej komisji egzaminacyjnej. </w:t>
      </w:r>
    </w:p>
    <w:p w:rsidR="008102F1" w:rsidRPr="007D6611" w:rsidRDefault="008102F1" w:rsidP="008102F1">
      <w:pPr>
        <w:pStyle w:val="ZLITUSTzmustliter"/>
      </w:pPr>
      <w:r w:rsidRPr="007D6611">
        <w:t>1</w:t>
      </w:r>
      <w:r w:rsidR="00543432" w:rsidRPr="007D6611">
        <w:t>6</w:t>
      </w:r>
      <w:r w:rsidRPr="007D6611">
        <w:t>. Kolegium Arbitrażu Egzaminacyjnego może zwrócić się do Centralnej Komisji Egzaminacyjnej</w:t>
      </w:r>
      <w:r w:rsidR="00C91CED" w:rsidRPr="007D6611">
        <w:t xml:space="preserve"> z</w:t>
      </w:r>
      <w:r w:rsidR="008C569B">
        <w:t xml:space="preserve"> </w:t>
      </w:r>
      <w:r w:rsidRPr="007D6611">
        <w:t>wnioskiem</w:t>
      </w:r>
      <w:r w:rsidR="00C91CED" w:rsidRPr="007D6611">
        <w:t xml:space="preserve"> o</w:t>
      </w:r>
      <w:r w:rsidR="008C569B">
        <w:t xml:space="preserve"> </w:t>
      </w:r>
      <w:r w:rsidRPr="007D6611">
        <w:t xml:space="preserve">opinię dotyczącą rozwiązania danego zadania lub zadań egzaminacyjnych. Opinia nie jest wiążąca dla Kolegium Arbitrażu Egzaminacyjnego. </w:t>
      </w:r>
    </w:p>
    <w:p w:rsidR="008102F1" w:rsidRPr="007D6611" w:rsidRDefault="00543432" w:rsidP="008102F1">
      <w:pPr>
        <w:pStyle w:val="ZLITUSTzmustliter"/>
      </w:pPr>
      <w:r w:rsidRPr="007D6611">
        <w:t>17</w:t>
      </w:r>
      <w:r w:rsidR="008102F1" w:rsidRPr="007D6611">
        <w:t>. Odwołanie rozpatruje się</w:t>
      </w:r>
      <w:r w:rsidR="00C91CED" w:rsidRPr="007D6611">
        <w:t xml:space="preserve"> w</w:t>
      </w:r>
      <w:r w:rsidR="008C569B">
        <w:t xml:space="preserve"> </w:t>
      </w:r>
      <w:r w:rsidR="008102F1" w:rsidRPr="007D6611">
        <w:t>terminie 2</w:t>
      </w:r>
      <w:r w:rsidR="00C91CED" w:rsidRPr="007D6611">
        <w:t>1</w:t>
      </w:r>
      <w:r w:rsidR="008C569B">
        <w:t xml:space="preserve"> </w:t>
      </w:r>
      <w:r w:rsidR="008102F1" w:rsidRPr="007D6611">
        <w:t>dni od dnia przekazania odwołania przez dyrektora okręgowej komisji egzaminacyjnej do dyrektora Centralnej Komisji Egzaminacyjnej. Termin może być jednokrotnie przedłużony</w:t>
      </w:r>
      <w:r w:rsidR="00976E4C">
        <w:t>,</w:t>
      </w:r>
      <w:r w:rsidR="008102F1" w:rsidRPr="007D6611">
        <w:t xml:space="preserve"> nie dłużej </w:t>
      </w:r>
      <w:r w:rsidR="00976E4C">
        <w:t xml:space="preserve">jednak </w:t>
      </w:r>
      <w:r w:rsidR="008102F1" w:rsidRPr="007D6611">
        <w:t>niż</w:t>
      </w:r>
      <w:r w:rsidR="00C91CED" w:rsidRPr="007D6611">
        <w:t xml:space="preserve"> o</w:t>
      </w:r>
      <w:r w:rsidR="008C569B">
        <w:t xml:space="preserve"> </w:t>
      </w:r>
      <w:r w:rsidR="00C91CED" w:rsidRPr="007D6611">
        <w:t>7</w:t>
      </w:r>
      <w:r w:rsidR="008C569B">
        <w:t xml:space="preserve"> </w:t>
      </w:r>
      <w:r w:rsidR="008102F1" w:rsidRPr="007D6611">
        <w:t>dni.</w:t>
      </w:r>
    </w:p>
    <w:p w:rsidR="008102F1" w:rsidRPr="007D6611" w:rsidRDefault="00A52410" w:rsidP="008102F1">
      <w:pPr>
        <w:pStyle w:val="ZLITUSTzmustliter"/>
      </w:pPr>
      <w:r w:rsidRPr="007D6611">
        <w:t>18</w:t>
      </w:r>
      <w:r w:rsidR="008102F1" w:rsidRPr="007D6611">
        <w:t>. Kolegium Arbitrażu Egzaminacyjnego</w:t>
      </w:r>
      <w:r w:rsidR="00786F50" w:rsidRPr="007D6611">
        <w:t>,</w:t>
      </w:r>
      <w:r w:rsidR="00C91CED" w:rsidRPr="007D6611">
        <w:t xml:space="preserve"> w</w:t>
      </w:r>
      <w:r w:rsidR="008C569B">
        <w:t xml:space="preserve"> </w:t>
      </w:r>
      <w:r w:rsidR="00786F50" w:rsidRPr="007D6611">
        <w:t>terminie określonym przez dyrektora Centralnej Komisji Egzaminacyjnej</w:t>
      </w:r>
      <w:r w:rsidR="00DA5F0B" w:rsidRPr="007D6611">
        <w:t>,</w:t>
      </w:r>
      <w:r w:rsidR="00786F50" w:rsidRPr="007D6611">
        <w:t xml:space="preserve"> nie krótszym niż 1</w:t>
      </w:r>
      <w:r w:rsidR="00C91CED" w:rsidRPr="007D6611">
        <w:t>0</w:t>
      </w:r>
      <w:r w:rsidR="008C569B">
        <w:t xml:space="preserve"> </w:t>
      </w:r>
      <w:r w:rsidR="00786F50" w:rsidRPr="007D6611">
        <w:t>dni,</w:t>
      </w:r>
      <w:r w:rsidR="008102F1" w:rsidRPr="007D6611">
        <w:t xml:space="preserve"> podejmuje rozstrzygnięcie</w:t>
      </w:r>
      <w:r w:rsidR="00C91CED" w:rsidRPr="007D6611">
        <w:t xml:space="preserve"> w</w:t>
      </w:r>
      <w:r w:rsidR="008C569B">
        <w:t xml:space="preserve"> </w:t>
      </w:r>
      <w:r w:rsidR="008102F1" w:rsidRPr="007D6611">
        <w:t xml:space="preserve">odniesieniu do </w:t>
      </w:r>
      <w:r w:rsidR="001859C2" w:rsidRPr="007D6611">
        <w:t xml:space="preserve">zadania lub </w:t>
      </w:r>
      <w:r w:rsidR="008102F1" w:rsidRPr="007D6611">
        <w:t>zadań</w:t>
      </w:r>
      <w:r w:rsidR="008102F1" w:rsidRPr="007D6611" w:rsidDel="00B05C45">
        <w:t xml:space="preserve"> </w:t>
      </w:r>
      <w:r w:rsidR="008102F1" w:rsidRPr="007D6611">
        <w:t>egzaminacyjnych, przestrzegając zasad oceniania rozwiązań zadań,</w:t>
      </w:r>
      <w:r w:rsidR="00C91CED" w:rsidRPr="007D6611">
        <w:t xml:space="preserve"> o</w:t>
      </w:r>
      <w:r w:rsidR="008C569B">
        <w:t xml:space="preserve"> </w:t>
      </w:r>
      <w:r w:rsidR="008102F1" w:rsidRPr="007D6611">
        <w:t>których mowa</w:t>
      </w:r>
      <w:r w:rsidR="00DB7432" w:rsidRPr="007D6611">
        <w:t xml:space="preserve"> w</w:t>
      </w:r>
      <w:r w:rsidR="008C569B">
        <w:t xml:space="preserve"> </w:t>
      </w:r>
      <w:r w:rsidR="00DB7432">
        <w:t>art.</w:t>
      </w:r>
      <w:r w:rsidR="008C569B">
        <w:t xml:space="preserve"> </w:t>
      </w:r>
      <w:r w:rsidR="008102F1" w:rsidRPr="007D6611">
        <w:t>9a</w:t>
      </w:r>
      <w:r w:rsidR="00DB7432">
        <w:t xml:space="preserve"> ust.</w:t>
      </w:r>
      <w:r w:rsidR="008C569B">
        <w:t xml:space="preserve"> </w:t>
      </w:r>
      <w:r w:rsidR="00DB7432" w:rsidRPr="007D6611">
        <w:t>2</w:t>
      </w:r>
      <w:r w:rsidR="00DB7432">
        <w:t xml:space="preserve"> pkt</w:t>
      </w:r>
      <w:r w:rsidR="008C569B">
        <w:t xml:space="preserve"> </w:t>
      </w:r>
      <w:r w:rsidR="008102F1" w:rsidRPr="007D6611">
        <w:t>2,</w:t>
      </w:r>
      <w:r w:rsidR="00C91CED" w:rsidRPr="007D6611">
        <w:t xml:space="preserve"> i</w:t>
      </w:r>
      <w:r w:rsidR="008C569B">
        <w:t xml:space="preserve"> </w:t>
      </w:r>
      <w:r w:rsidR="008102F1" w:rsidRPr="007D6611">
        <w:t>sporządza pisemne uzasadnienie zawierające</w:t>
      </w:r>
      <w:r w:rsidR="00C91CED" w:rsidRPr="007D6611">
        <w:t xml:space="preserve"> w</w:t>
      </w:r>
      <w:r w:rsidR="008C569B">
        <w:t xml:space="preserve"> </w:t>
      </w:r>
      <w:r w:rsidR="008102F1" w:rsidRPr="007D6611">
        <w:t>szczególności ocenę zasadności argumentów podniesionych</w:t>
      </w:r>
      <w:r w:rsidR="00C91CED" w:rsidRPr="007D6611">
        <w:t xml:space="preserve"> w</w:t>
      </w:r>
      <w:r w:rsidR="008C569B">
        <w:t xml:space="preserve"> </w:t>
      </w:r>
      <w:r w:rsidR="008102F1" w:rsidRPr="007D6611">
        <w:t>odwołaniu.</w:t>
      </w:r>
      <w:r w:rsidR="00342FDC" w:rsidRPr="007D6611">
        <w:t xml:space="preserve"> Rozstrzygnięcie Kolegium Arbitrażu Egzaminacyjnego jest ostateczne i</w:t>
      </w:r>
      <w:r w:rsidR="008C569B">
        <w:t xml:space="preserve"> </w:t>
      </w:r>
      <w:r w:rsidR="00342FDC" w:rsidRPr="007D6611">
        <w:t>nie służy na nie skarga do sądu administracyjnego.</w:t>
      </w:r>
    </w:p>
    <w:p w:rsidR="008102F1" w:rsidRPr="007D6611" w:rsidRDefault="00B24AAF" w:rsidP="008102F1">
      <w:pPr>
        <w:pStyle w:val="ZLITUSTzmustliter"/>
      </w:pPr>
      <w:r w:rsidRPr="007D6611">
        <w:t>19</w:t>
      </w:r>
      <w:r w:rsidR="008102F1" w:rsidRPr="007D6611">
        <w:t xml:space="preserve">. Kolegium Arbitrażu Egzaminacyjnego przekazuje dyrektorowi Centralnej Komisji Egzaminacyjnej rozstrzygnięcie </w:t>
      </w:r>
      <w:r w:rsidR="00DA5F0B" w:rsidRPr="007D6611">
        <w:t>i</w:t>
      </w:r>
      <w:r w:rsidR="008C569B">
        <w:t xml:space="preserve"> </w:t>
      </w:r>
      <w:r w:rsidR="008102F1" w:rsidRPr="007D6611">
        <w:t>uzasadnienie,</w:t>
      </w:r>
      <w:r w:rsidR="00C91CED" w:rsidRPr="007D6611">
        <w:t xml:space="preserve"> o</w:t>
      </w:r>
      <w:r w:rsidR="008C569B">
        <w:t xml:space="preserve"> </w:t>
      </w:r>
      <w:r w:rsidR="008102F1" w:rsidRPr="007D6611">
        <w:t>których mowa</w:t>
      </w:r>
      <w:r w:rsidR="00DB7432" w:rsidRPr="007D6611">
        <w:t xml:space="preserve"> w</w:t>
      </w:r>
      <w:r w:rsidR="008C569B">
        <w:t xml:space="preserve"> </w:t>
      </w:r>
      <w:r w:rsidR="00DB7432">
        <w:t>ust.</w:t>
      </w:r>
      <w:r w:rsidR="008C569B">
        <w:t xml:space="preserve"> </w:t>
      </w:r>
      <w:r w:rsidRPr="007D6611">
        <w:t>18</w:t>
      </w:r>
      <w:r w:rsidR="008102F1" w:rsidRPr="007D6611">
        <w:t>.</w:t>
      </w:r>
    </w:p>
    <w:p w:rsidR="008102F1" w:rsidRPr="007D6611" w:rsidRDefault="003A0DDC" w:rsidP="008102F1">
      <w:pPr>
        <w:pStyle w:val="ZLITUSTzmustliter"/>
      </w:pPr>
      <w:r w:rsidRPr="007D6611">
        <w:t>20</w:t>
      </w:r>
      <w:r w:rsidR="008102F1" w:rsidRPr="007D6611">
        <w:t xml:space="preserve">. Dyrektor Centralnej Komisji Egzaminacyjnej przekazuje niezwłocznie rozstrzygnięcie </w:t>
      </w:r>
      <w:r w:rsidR="00DA5F0B" w:rsidRPr="007D6611">
        <w:t>i</w:t>
      </w:r>
      <w:r w:rsidR="008C569B">
        <w:t xml:space="preserve"> </w:t>
      </w:r>
      <w:r w:rsidR="008102F1" w:rsidRPr="007D6611">
        <w:t>uzasadnienie,</w:t>
      </w:r>
      <w:r w:rsidR="00C91CED" w:rsidRPr="007D6611">
        <w:t xml:space="preserve"> o</w:t>
      </w:r>
      <w:r w:rsidR="008C569B">
        <w:t xml:space="preserve"> </w:t>
      </w:r>
      <w:r w:rsidR="00B24AAF" w:rsidRPr="007D6611">
        <w:t xml:space="preserve">których </w:t>
      </w:r>
      <w:r w:rsidR="008102F1" w:rsidRPr="007D6611">
        <w:t>mowa</w:t>
      </w:r>
      <w:r w:rsidR="00DB7432" w:rsidRPr="007D6611">
        <w:t xml:space="preserve"> w</w:t>
      </w:r>
      <w:r w:rsidR="008C569B">
        <w:t xml:space="preserve"> </w:t>
      </w:r>
      <w:r w:rsidR="00DB7432">
        <w:t>ust.</w:t>
      </w:r>
      <w:r w:rsidR="008C569B">
        <w:t xml:space="preserve"> </w:t>
      </w:r>
      <w:r w:rsidR="00342FDC" w:rsidRPr="007D6611">
        <w:t>1</w:t>
      </w:r>
      <w:r w:rsidR="00C0601F" w:rsidRPr="007D6611">
        <w:t>8</w:t>
      </w:r>
      <w:r w:rsidR="008102F1" w:rsidRPr="007D6611">
        <w:t>, dyrektorowi okręgowej komisji egzaminacyjnej oraz zdającemu,</w:t>
      </w:r>
      <w:r w:rsidR="00C91CED" w:rsidRPr="007D6611">
        <w:t xml:space="preserve"> a</w:t>
      </w:r>
      <w:r w:rsidR="008C569B">
        <w:t xml:space="preserve"> </w:t>
      </w:r>
      <w:r w:rsidR="00C91CED" w:rsidRPr="007D6611">
        <w:t>w</w:t>
      </w:r>
      <w:r w:rsidR="008C569B">
        <w:t xml:space="preserve"> </w:t>
      </w:r>
      <w:r w:rsidR="008102F1" w:rsidRPr="007D6611">
        <w:t>przypadku ucznia,</w:t>
      </w:r>
      <w:r w:rsidR="00C91CED" w:rsidRPr="007D6611">
        <w:t xml:space="preserve"> o</w:t>
      </w:r>
      <w:r w:rsidR="008C569B">
        <w:t xml:space="preserve"> </w:t>
      </w:r>
      <w:r w:rsidR="008102F1" w:rsidRPr="007D6611">
        <w:t>którym mowa</w:t>
      </w:r>
      <w:r w:rsidR="00DB7432" w:rsidRPr="007D6611">
        <w:t xml:space="preserve"> w</w:t>
      </w:r>
      <w:r w:rsidR="003F775C">
        <w:t> </w:t>
      </w:r>
      <w:r w:rsidR="00DB7432">
        <w:t>art.</w:t>
      </w:r>
      <w:r w:rsidR="008C569B">
        <w:t xml:space="preserve"> </w:t>
      </w:r>
      <w:r w:rsidR="008102F1" w:rsidRPr="007D6611">
        <w:t>44zzzb</w:t>
      </w:r>
      <w:r w:rsidR="00DB7432">
        <w:t xml:space="preserve"> ust.</w:t>
      </w:r>
      <w:r w:rsidR="008C569B">
        <w:t xml:space="preserve"> </w:t>
      </w:r>
      <w:r w:rsidR="00DB7432" w:rsidRPr="007D6611">
        <w:t>3</w:t>
      </w:r>
      <w:r w:rsidR="00DB7432">
        <w:t xml:space="preserve"> pkt</w:t>
      </w:r>
      <w:r w:rsidR="008C569B">
        <w:t xml:space="preserve"> </w:t>
      </w:r>
      <w:r w:rsidR="00C91CED" w:rsidRPr="007D6611">
        <w:t>1</w:t>
      </w:r>
      <w:r w:rsidR="008C569B">
        <w:t xml:space="preserve"> </w:t>
      </w:r>
      <w:r w:rsidR="008102F1" w:rsidRPr="007D6611">
        <w:t xml:space="preserve">– uczniowi lub jego rodzicom, którzy </w:t>
      </w:r>
      <w:r w:rsidR="00DA5F0B" w:rsidRPr="007D6611">
        <w:t xml:space="preserve">wnieśli </w:t>
      </w:r>
      <w:r w:rsidR="008102F1" w:rsidRPr="007D6611">
        <w:t xml:space="preserve">odwołanie. </w:t>
      </w:r>
    </w:p>
    <w:p w:rsidR="00C62899" w:rsidRPr="007D6611" w:rsidRDefault="00C62899" w:rsidP="008C569B">
      <w:pPr>
        <w:pStyle w:val="ZLITUSTzmustliter"/>
        <w:keepNext/>
      </w:pPr>
      <w:r w:rsidRPr="007D6611">
        <w:t>21. Jeżeli</w:t>
      </w:r>
      <w:r w:rsidR="00DB7432" w:rsidRPr="007D6611">
        <w:t xml:space="preserve"> w</w:t>
      </w:r>
      <w:r w:rsidR="008C569B">
        <w:t xml:space="preserve"> </w:t>
      </w:r>
      <w:r w:rsidRPr="007D6611">
        <w:t>wyniku:</w:t>
      </w:r>
    </w:p>
    <w:p w:rsidR="00C62899" w:rsidRPr="007D6611" w:rsidRDefault="003F775C" w:rsidP="00C62899">
      <w:pPr>
        <w:pStyle w:val="ZLITPKTzmpktliter"/>
      </w:pPr>
      <w:r>
        <w:t>1)</w:t>
      </w:r>
      <w:r>
        <w:tab/>
      </w:r>
      <w:r w:rsidR="00C62899" w:rsidRPr="007D6611">
        <w:t>rozstrzygnięcia,</w:t>
      </w:r>
      <w:r w:rsidR="00DB7432" w:rsidRPr="007D6611">
        <w:t xml:space="preserve"> o</w:t>
      </w:r>
      <w:r w:rsidR="008C569B">
        <w:t xml:space="preserve"> </w:t>
      </w:r>
      <w:r w:rsidR="00C62899" w:rsidRPr="007D6611">
        <w:t>którym mowa</w:t>
      </w:r>
      <w:r w:rsidR="00DB7432" w:rsidRPr="007D6611">
        <w:t xml:space="preserve"> w</w:t>
      </w:r>
      <w:r w:rsidR="008C569B">
        <w:t xml:space="preserve"> </w:t>
      </w:r>
      <w:r w:rsidR="00DB7432">
        <w:t>ust.</w:t>
      </w:r>
      <w:r w:rsidR="008C569B">
        <w:t xml:space="preserve"> </w:t>
      </w:r>
      <w:r w:rsidR="00C62899" w:rsidRPr="007D6611">
        <w:t>18, lub</w:t>
      </w:r>
    </w:p>
    <w:p w:rsidR="00C62899" w:rsidRPr="007D6611" w:rsidRDefault="003F775C" w:rsidP="008C569B">
      <w:pPr>
        <w:pStyle w:val="ZLITPKTzmpktliter"/>
        <w:keepNext/>
      </w:pPr>
      <w:r>
        <w:t>2)</w:t>
      </w:r>
      <w:r>
        <w:tab/>
      </w:r>
      <w:r w:rsidR="00C62899" w:rsidRPr="007D6611">
        <w:t>uwzględnienia</w:t>
      </w:r>
      <w:r w:rsidR="00DB7432" w:rsidRPr="007D6611">
        <w:t xml:space="preserve"> w</w:t>
      </w:r>
      <w:r w:rsidR="008C569B">
        <w:t xml:space="preserve"> </w:t>
      </w:r>
      <w:r w:rsidR="00C62899" w:rsidRPr="007D6611">
        <w:t>części odwołania,</w:t>
      </w:r>
      <w:r w:rsidR="00DB7432" w:rsidRPr="007D6611">
        <w:t xml:space="preserve"> o</w:t>
      </w:r>
      <w:r w:rsidR="008C569B">
        <w:t xml:space="preserve"> </w:t>
      </w:r>
      <w:r w:rsidR="00C62899" w:rsidRPr="007D6611">
        <w:t>którym mowa</w:t>
      </w:r>
      <w:r w:rsidR="00DB7432" w:rsidRPr="007D6611">
        <w:t xml:space="preserve"> w</w:t>
      </w:r>
      <w:r w:rsidR="008C569B">
        <w:t xml:space="preserve"> </w:t>
      </w:r>
      <w:r w:rsidR="00DB7432">
        <w:t>ust.</w:t>
      </w:r>
      <w:r w:rsidR="008C569B">
        <w:t xml:space="preserve"> </w:t>
      </w:r>
      <w:r w:rsidR="00C62899" w:rsidRPr="007D6611">
        <w:t>11</w:t>
      </w:r>
    </w:p>
    <w:p w:rsidR="00C62899" w:rsidRPr="007D6611" w:rsidRDefault="00C62899" w:rsidP="00F61DBC">
      <w:pPr>
        <w:pStyle w:val="ZLITCZWSPPKTzmczciwsppktliter"/>
      </w:pPr>
      <w:r w:rsidRPr="007D6611">
        <w:t xml:space="preserve">– suma punktów została podwyższona, dyrektor okręgowej komisji egzaminacyjnej ustala nowy wynik części pisemnej egzaminu </w:t>
      </w:r>
      <w:r w:rsidR="002A3300" w:rsidRPr="007D6611">
        <w:t>potwierdzającego kwalifikacje</w:t>
      </w:r>
      <w:r w:rsidR="00DB7432" w:rsidRPr="007D6611">
        <w:t xml:space="preserve"> w</w:t>
      </w:r>
      <w:r w:rsidR="003F775C">
        <w:t> </w:t>
      </w:r>
      <w:r w:rsidR="002A3300" w:rsidRPr="007D6611">
        <w:t>zawodzie</w:t>
      </w:r>
      <w:r w:rsidRPr="007D6611">
        <w:t>. Przepis</w:t>
      </w:r>
      <w:r w:rsidR="00DB7432">
        <w:t xml:space="preserve"> ust.</w:t>
      </w:r>
      <w:r w:rsidR="008C569B">
        <w:t xml:space="preserve"> </w:t>
      </w:r>
      <w:r w:rsidR="00DB7432" w:rsidRPr="007D6611">
        <w:t>6</w:t>
      </w:r>
      <w:r w:rsidR="008C569B">
        <w:t xml:space="preserve"> </w:t>
      </w:r>
      <w:r w:rsidR="00F61DBC" w:rsidRPr="007D6611">
        <w:t>stosuje się odpowiednio</w:t>
      </w:r>
      <w:r w:rsidR="008E761B" w:rsidRPr="007D6611">
        <w:t>.</w:t>
      </w:r>
      <w:r w:rsidR="003F775C">
        <w:t>”</w:t>
      </w:r>
      <w:r w:rsidRPr="007D6611">
        <w:t xml:space="preserve">; </w:t>
      </w:r>
    </w:p>
    <w:p w:rsidR="00775DEA" w:rsidRPr="007D6611" w:rsidRDefault="00E21A10" w:rsidP="008C569B">
      <w:pPr>
        <w:pStyle w:val="PKTpunkt"/>
        <w:keepNext/>
      </w:pPr>
      <w:r w:rsidRPr="007D6611">
        <w:lastRenderedPageBreak/>
        <w:t>6</w:t>
      </w:r>
      <w:r>
        <w:t>2</w:t>
      </w:r>
      <w:r w:rsidR="00775DEA" w:rsidRPr="007D6611">
        <w:t>)</w:t>
      </w:r>
      <w:r w:rsidR="00623BF3" w:rsidRPr="007D6611">
        <w:rPr>
          <w:rStyle w:val="Odwoaniedokomentarza"/>
        </w:rPr>
        <w:tab/>
      </w:r>
      <w:r w:rsidR="00775DEA" w:rsidRPr="007D6611">
        <w:t>w</w:t>
      </w:r>
      <w:r w:rsidR="00DB7432">
        <w:t xml:space="preserve"> art.</w:t>
      </w:r>
      <w:r w:rsidR="008C569B">
        <w:t xml:space="preserve"> </w:t>
      </w:r>
      <w:r w:rsidR="00775DEA" w:rsidRPr="007D6611">
        <w:t>44zzzu</w:t>
      </w:r>
      <w:r w:rsidR="00DB7432" w:rsidRPr="007D6611">
        <w:t xml:space="preserve"> w</w:t>
      </w:r>
      <w:r w:rsidR="008C569B">
        <w:t xml:space="preserve"> </w:t>
      </w:r>
      <w:r w:rsidR="00DB7432">
        <w:t>ust.</w:t>
      </w:r>
      <w:r w:rsidR="008C569B">
        <w:t xml:space="preserve"> </w:t>
      </w:r>
      <w:r w:rsidR="00C91CED" w:rsidRPr="007D6611">
        <w:t>2</w:t>
      </w:r>
      <w:r w:rsidR="008C569B">
        <w:t xml:space="preserve"> </w:t>
      </w:r>
      <w:r w:rsidR="00775DEA" w:rsidRPr="007D6611">
        <w:t>część wspólna otrzymuje brzmienie:</w:t>
      </w:r>
    </w:p>
    <w:p w:rsidR="00775DEA" w:rsidRPr="007D6611" w:rsidRDefault="003F775C" w:rsidP="001345DE">
      <w:pPr>
        <w:pStyle w:val="ZCZWSPPKTzmczciwsppktartykuempunktem"/>
      </w:pPr>
      <w:r>
        <w:t>„</w:t>
      </w:r>
      <w:r w:rsidR="002B1FB2" w:rsidRPr="007D6611">
        <w:t xml:space="preserve">– </w:t>
      </w:r>
      <w:r w:rsidR="001345DE" w:rsidRPr="007D6611">
        <w:t>ma prawo przystąpić do egzaminu potwierdzającego kwalifikacje</w:t>
      </w:r>
      <w:r w:rsidR="00C91CED" w:rsidRPr="007D6611">
        <w:t xml:space="preserve"> w</w:t>
      </w:r>
      <w:r w:rsidR="008C569B">
        <w:t xml:space="preserve"> </w:t>
      </w:r>
      <w:r w:rsidR="001345DE" w:rsidRPr="007D6611">
        <w:t>zawodzie lub odpowiedniej części tego egzaminu</w:t>
      </w:r>
      <w:r w:rsidR="00C91CED" w:rsidRPr="007D6611">
        <w:t xml:space="preserve"> w</w:t>
      </w:r>
      <w:r w:rsidR="008C569B">
        <w:t xml:space="preserve"> </w:t>
      </w:r>
      <w:r w:rsidR="001345DE" w:rsidRPr="007D6611">
        <w:t>kolejnych terminach jego przeprowadzania,</w:t>
      </w:r>
      <w:r w:rsidR="00C91CED" w:rsidRPr="007D6611">
        <w:t xml:space="preserve"> z</w:t>
      </w:r>
      <w:r w:rsidR="008C569B">
        <w:t xml:space="preserve"> </w:t>
      </w:r>
      <w:r w:rsidR="001345DE" w:rsidRPr="007D6611">
        <w:t>tym że</w:t>
      </w:r>
      <w:r w:rsidR="00C91CED" w:rsidRPr="007D6611">
        <w:t xml:space="preserve"> w</w:t>
      </w:r>
      <w:r w:rsidR="008C569B">
        <w:t xml:space="preserve"> </w:t>
      </w:r>
      <w:r w:rsidR="001345DE" w:rsidRPr="007D6611">
        <w:t>przypadku, gdy przystępuje do egzaminu potwierdzającego kwalifikacje</w:t>
      </w:r>
      <w:r w:rsidR="00C91CED" w:rsidRPr="007D6611">
        <w:t xml:space="preserve"> w</w:t>
      </w:r>
      <w:r>
        <w:t> </w:t>
      </w:r>
      <w:r w:rsidR="001345DE" w:rsidRPr="007D6611">
        <w:t>zawodzie lub jego części po raz trzeci lub kolejny, zdaje ten egzamin lub jego część na zasadach określonych dla egzaminu eksternistycznego</w:t>
      </w:r>
      <w:r w:rsidR="00A35580" w:rsidRPr="007D6611">
        <w:t xml:space="preserve"> potwierdzającego kwalifikacje</w:t>
      </w:r>
      <w:r w:rsidR="00C91CED" w:rsidRPr="007D6611">
        <w:t xml:space="preserve"> w</w:t>
      </w:r>
      <w:r w:rsidR="008C569B">
        <w:t xml:space="preserve"> </w:t>
      </w:r>
      <w:r w:rsidR="00A35580" w:rsidRPr="007D6611">
        <w:t>zawodzie</w:t>
      </w:r>
      <w:r w:rsidR="001345DE" w:rsidRPr="007D6611">
        <w:t>,</w:t>
      </w:r>
      <w:r w:rsidR="00C91CED" w:rsidRPr="007D6611">
        <w:t xml:space="preserve"> z</w:t>
      </w:r>
      <w:r w:rsidR="008C569B">
        <w:t xml:space="preserve"> </w:t>
      </w:r>
      <w:r w:rsidR="001345DE" w:rsidRPr="007D6611">
        <w:t>tym że tego zdającego nie dotyczy wykaz zawodów,</w:t>
      </w:r>
      <w:r w:rsidR="00C91CED" w:rsidRPr="007D6611">
        <w:t xml:space="preserve"> o</w:t>
      </w:r>
      <w:r w:rsidR="008C569B">
        <w:t xml:space="preserve"> </w:t>
      </w:r>
      <w:r w:rsidR="001345DE" w:rsidRPr="007D6611">
        <w:t>którym mowa</w:t>
      </w:r>
      <w:r w:rsidR="00DB7432" w:rsidRPr="007D6611">
        <w:t xml:space="preserve"> w</w:t>
      </w:r>
      <w:r>
        <w:t> </w:t>
      </w:r>
      <w:r w:rsidR="00DB7432">
        <w:t>art.</w:t>
      </w:r>
      <w:r w:rsidR="008C569B">
        <w:t xml:space="preserve"> </w:t>
      </w:r>
      <w:r w:rsidR="001345DE" w:rsidRPr="007D6611">
        <w:t>1</w:t>
      </w:r>
      <w:r w:rsidR="00DB7432" w:rsidRPr="007D6611">
        <w:t>0</w:t>
      </w:r>
      <w:r w:rsidR="00DB7432">
        <w:t xml:space="preserve"> ust.</w:t>
      </w:r>
      <w:r w:rsidR="008C569B">
        <w:t xml:space="preserve"> </w:t>
      </w:r>
      <w:r w:rsidR="001345DE" w:rsidRPr="007D6611">
        <w:t>6.</w:t>
      </w:r>
      <w:r>
        <w:t>”</w:t>
      </w:r>
      <w:r w:rsidR="00032653" w:rsidRPr="007D6611">
        <w:t>;</w:t>
      </w:r>
    </w:p>
    <w:p w:rsidR="00707B63" w:rsidRPr="007D6611" w:rsidRDefault="00E21A10" w:rsidP="00A17EFA">
      <w:pPr>
        <w:pStyle w:val="PKTpunkt"/>
      </w:pPr>
      <w:r w:rsidRPr="007D6611">
        <w:t>6</w:t>
      </w:r>
      <w:r>
        <w:t>3</w:t>
      </w:r>
      <w:r w:rsidR="004428A5" w:rsidRPr="007D6611">
        <w:t>)</w:t>
      </w:r>
      <w:r w:rsidR="00623BF3" w:rsidRPr="007D6611">
        <w:rPr>
          <w:rStyle w:val="Odwoaniedokomentarza"/>
        </w:rPr>
        <w:tab/>
      </w:r>
      <w:r w:rsidR="00707B63" w:rsidRPr="007D6611">
        <w:t>w</w:t>
      </w:r>
      <w:r w:rsidR="00DB7432">
        <w:t xml:space="preserve"> art.</w:t>
      </w:r>
      <w:r w:rsidR="008C569B">
        <w:t xml:space="preserve"> </w:t>
      </w:r>
      <w:r w:rsidR="00707B63" w:rsidRPr="007D6611">
        <w:t>44zzzw</w:t>
      </w:r>
      <w:r w:rsidR="00DB7432" w:rsidRPr="007D6611">
        <w:t xml:space="preserve"> w</w:t>
      </w:r>
      <w:r w:rsidR="008C569B">
        <w:t xml:space="preserve"> </w:t>
      </w:r>
      <w:r w:rsidR="00DB7432">
        <w:t>pkt</w:t>
      </w:r>
      <w:r w:rsidR="008C569B">
        <w:t xml:space="preserve"> </w:t>
      </w:r>
      <w:r w:rsidR="00C91CED" w:rsidRPr="007D6611">
        <w:t>2</w:t>
      </w:r>
      <w:r w:rsidR="008C569B">
        <w:t xml:space="preserve"> </w:t>
      </w:r>
      <w:r w:rsidR="00000B5A" w:rsidRPr="007D6611">
        <w:t xml:space="preserve">skreśla się wyrazy </w:t>
      </w:r>
      <w:r w:rsidR="003F775C">
        <w:t>„</w:t>
      </w:r>
      <w:r w:rsidR="00000B5A" w:rsidRPr="007D6611">
        <w:t>lub turniejów</w:t>
      </w:r>
      <w:r w:rsidR="003F775C">
        <w:t>”</w:t>
      </w:r>
      <w:r w:rsidR="00000B5A" w:rsidRPr="007D6611">
        <w:t>;</w:t>
      </w:r>
      <w:r w:rsidR="00477BC2" w:rsidRPr="007D6611">
        <w:t xml:space="preserve"> </w:t>
      </w:r>
    </w:p>
    <w:p w:rsidR="00F67C27" w:rsidRPr="007D6611" w:rsidRDefault="00E21A10" w:rsidP="008C569B">
      <w:pPr>
        <w:pStyle w:val="PKTpunkt"/>
        <w:keepNext/>
      </w:pPr>
      <w:r w:rsidRPr="007D6611">
        <w:t>6</w:t>
      </w:r>
      <w:r>
        <w:t>4</w:t>
      </w:r>
      <w:r w:rsidR="00F67C27" w:rsidRPr="007D6611">
        <w:t>)</w:t>
      </w:r>
      <w:r w:rsidR="00F67C27" w:rsidRPr="007D6611">
        <w:tab/>
        <w:t>po</w:t>
      </w:r>
      <w:r w:rsidR="00DB7432">
        <w:t xml:space="preserve"> art.</w:t>
      </w:r>
      <w:r w:rsidR="008C569B">
        <w:t xml:space="preserve"> </w:t>
      </w:r>
      <w:r w:rsidR="00F67C27" w:rsidRPr="007D6611">
        <w:t>44zzzx dodaje się</w:t>
      </w:r>
      <w:r w:rsidR="00DB7432">
        <w:t xml:space="preserve"> art.</w:t>
      </w:r>
      <w:r w:rsidR="008C569B">
        <w:t xml:space="preserve"> </w:t>
      </w:r>
      <w:r w:rsidR="00F67C27" w:rsidRPr="007D6611">
        <w:t>44zzzy</w:t>
      </w:r>
      <w:r w:rsidR="00DB7432" w:rsidRPr="007D6611">
        <w:t xml:space="preserve"> w</w:t>
      </w:r>
      <w:r w:rsidR="008C569B">
        <w:t xml:space="preserve"> </w:t>
      </w:r>
      <w:r w:rsidR="00F67C27" w:rsidRPr="007D6611">
        <w:t>brzmieniu:</w:t>
      </w:r>
    </w:p>
    <w:p w:rsidR="00F67C27" w:rsidRPr="007D6611" w:rsidRDefault="003F775C" w:rsidP="003F775C">
      <w:pPr>
        <w:pStyle w:val="ZARTzmartartykuempunktem"/>
      </w:pPr>
      <w:r>
        <w:t>„</w:t>
      </w:r>
      <w:r w:rsidR="00F67C27" w:rsidRPr="007D6611">
        <w:t>Art. 44zzzy. Wyniki egzaminu gimnazjalnego, egzaminu maturalnego</w:t>
      </w:r>
      <w:r w:rsidR="00DB7432" w:rsidRPr="007D6611">
        <w:t xml:space="preserve"> i</w:t>
      </w:r>
      <w:r w:rsidR="008C569B">
        <w:t xml:space="preserve"> </w:t>
      </w:r>
      <w:r w:rsidR="00F67C27" w:rsidRPr="007D6611">
        <w:t>egzaminu potwierdzającego kwalifikacje</w:t>
      </w:r>
      <w:r w:rsidR="00DB7432" w:rsidRPr="007D6611">
        <w:t xml:space="preserve"> w</w:t>
      </w:r>
      <w:r w:rsidR="008C569B">
        <w:t xml:space="preserve"> </w:t>
      </w:r>
      <w:r w:rsidR="00F67C27" w:rsidRPr="007D6611">
        <w:t xml:space="preserve">zawodzie </w:t>
      </w:r>
      <w:r w:rsidR="00C55DC4" w:rsidRPr="007D6611">
        <w:t>ustalone</w:t>
      </w:r>
      <w:r w:rsidR="00DB7432" w:rsidRPr="007D6611">
        <w:t xml:space="preserve"> w</w:t>
      </w:r>
      <w:r w:rsidR="008C569B">
        <w:t xml:space="preserve"> </w:t>
      </w:r>
      <w:r w:rsidR="00C55DC4" w:rsidRPr="007D6611">
        <w:t xml:space="preserve">trybie przepisów ustawy są </w:t>
      </w:r>
      <w:r w:rsidR="00931862" w:rsidRPr="007D6611">
        <w:t>ostateczne</w:t>
      </w:r>
      <w:r w:rsidR="00DB7432" w:rsidRPr="007D6611">
        <w:t xml:space="preserve"> i</w:t>
      </w:r>
      <w:r w:rsidR="008C569B">
        <w:t xml:space="preserve"> </w:t>
      </w:r>
      <w:r w:rsidR="00931862" w:rsidRPr="007D6611">
        <w:t>nie służy na nie skarga do sądu administracyjnego.</w:t>
      </w:r>
      <w:r>
        <w:t>”</w:t>
      </w:r>
      <w:r w:rsidR="00F67C27" w:rsidRPr="007D6611">
        <w:t>;</w:t>
      </w:r>
    </w:p>
    <w:p w:rsidR="008018D4" w:rsidRPr="007D6611" w:rsidRDefault="00E21A10" w:rsidP="008C569B">
      <w:pPr>
        <w:pStyle w:val="PKTpunkt"/>
        <w:keepNext/>
      </w:pPr>
      <w:r w:rsidRPr="007D6611">
        <w:t>6</w:t>
      </w:r>
      <w:r>
        <w:t>5</w:t>
      </w:r>
      <w:r w:rsidR="008018D4" w:rsidRPr="007D6611">
        <w:t>)</w:t>
      </w:r>
      <w:r w:rsidR="008018D4" w:rsidRPr="007D6611">
        <w:tab/>
      </w:r>
      <w:r w:rsidR="00DB7432" w:rsidRPr="007D6611">
        <w:t xml:space="preserve"> w</w:t>
      </w:r>
      <w:r w:rsidR="008C569B">
        <w:t xml:space="preserve"> </w:t>
      </w:r>
      <w:r w:rsidR="00DB7432">
        <w:t>art.</w:t>
      </w:r>
      <w:r w:rsidR="008C569B">
        <w:t xml:space="preserve"> </w:t>
      </w:r>
      <w:r w:rsidR="008018D4" w:rsidRPr="007D6611">
        <w:t>71d dotychczasową treść oznacza się jako</w:t>
      </w:r>
      <w:r w:rsidR="00DB7432">
        <w:t xml:space="preserve"> ust.</w:t>
      </w:r>
      <w:r w:rsidR="008C569B">
        <w:t xml:space="preserve"> </w:t>
      </w:r>
      <w:r w:rsidR="00DB7432" w:rsidRPr="007D6611">
        <w:t>1</w:t>
      </w:r>
      <w:r w:rsidR="00DB7432">
        <w:t xml:space="preserve"> i</w:t>
      </w:r>
      <w:r w:rsidR="008C569B">
        <w:t xml:space="preserve"> </w:t>
      </w:r>
      <w:r w:rsidR="008018D4" w:rsidRPr="007D6611">
        <w:t>dodaje się</w:t>
      </w:r>
      <w:r w:rsidR="00DB7432">
        <w:t xml:space="preserve"> ust.</w:t>
      </w:r>
      <w:r w:rsidR="008C569B">
        <w:t xml:space="preserve"> </w:t>
      </w:r>
      <w:r w:rsidR="00DB7432" w:rsidRPr="007D6611">
        <w:t>2</w:t>
      </w:r>
      <w:r w:rsidR="00DB7432">
        <w:t xml:space="preserve"> w</w:t>
      </w:r>
      <w:r w:rsidR="008C569B">
        <w:t xml:space="preserve"> </w:t>
      </w:r>
      <w:r w:rsidR="008018D4" w:rsidRPr="007D6611">
        <w:t>brzmieniu:</w:t>
      </w:r>
    </w:p>
    <w:p w:rsidR="008018D4" w:rsidRPr="007D6611" w:rsidRDefault="003F775C" w:rsidP="00855ED7">
      <w:pPr>
        <w:pStyle w:val="ZUSTzmustartykuempunktem"/>
      </w:pPr>
      <w:r>
        <w:t>„</w:t>
      </w:r>
      <w:r w:rsidR="008018D4" w:rsidRPr="007D6611">
        <w:t>2. Do książek pomocniczych,</w:t>
      </w:r>
      <w:r w:rsidR="00C91CED" w:rsidRPr="007D6611">
        <w:t xml:space="preserve"> o</w:t>
      </w:r>
      <w:r w:rsidR="008C569B">
        <w:t xml:space="preserve"> </w:t>
      </w:r>
      <w:r w:rsidR="00504167" w:rsidRPr="007D6611">
        <w:t>których mowa</w:t>
      </w:r>
      <w:r w:rsidR="00DB7432" w:rsidRPr="007D6611">
        <w:t xml:space="preserve"> w</w:t>
      </w:r>
      <w:r w:rsidR="008C569B">
        <w:t xml:space="preserve"> </w:t>
      </w:r>
      <w:r w:rsidR="00DB7432">
        <w:t>ust.</w:t>
      </w:r>
      <w:r w:rsidR="008C569B">
        <w:t xml:space="preserve"> </w:t>
      </w:r>
      <w:r w:rsidR="00504167" w:rsidRPr="007D6611">
        <w:t>1,</w:t>
      </w:r>
      <w:r w:rsidR="004E3C79" w:rsidRPr="007D6611">
        <w:t xml:space="preserve"> </w:t>
      </w:r>
      <w:r w:rsidR="00504167" w:rsidRPr="007D6611">
        <w:t>stosuje się odpowiednio</w:t>
      </w:r>
      <w:r w:rsidR="00DB7432">
        <w:t xml:space="preserve"> art.</w:t>
      </w:r>
      <w:r w:rsidR="008C569B">
        <w:t xml:space="preserve"> </w:t>
      </w:r>
      <w:r w:rsidR="00504167" w:rsidRPr="007D6611">
        <w:t>22c</w:t>
      </w:r>
      <w:r w:rsidR="00DB7432">
        <w:t xml:space="preserve"> ust.</w:t>
      </w:r>
      <w:r w:rsidR="008C569B">
        <w:t xml:space="preserve"> </w:t>
      </w:r>
      <w:r w:rsidR="00DB7432" w:rsidRPr="007D6611">
        <w:t>1</w:t>
      </w:r>
      <w:r w:rsidR="00DB7432">
        <w:t xml:space="preserve"> i</w:t>
      </w:r>
      <w:r w:rsidR="008C569B">
        <w:t xml:space="preserve"> </w:t>
      </w:r>
      <w:r w:rsidR="009213B3" w:rsidRPr="007D6611">
        <w:t>4</w:t>
      </w:r>
      <w:r w:rsidR="004E3C79" w:rsidRPr="007D6611">
        <w:t>,</w:t>
      </w:r>
      <w:r w:rsidR="00C91CED" w:rsidRPr="007D6611">
        <w:t xml:space="preserve"> w</w:t>
      </w:r>
      <w:r w:rsidR="008C569B">
        <w:t xml:space="preserve"> </w:t>
      </w:r>
      <w:r w:rsidR="004E3C79" w:rsidRPr="007D6611">
        <w:t>zakresie dotyczącym ministra właściwego do spraw oświaty</w:t>
      </w:r>
      <w:r w:rsidR="00C91CED" w:rsidRPr="007D6611">
        <w:t xml:space="preserve"> i</w:t>
      </w:r>
      <w:r w:rsidR="00C27167">
        <w:t> </w:t>
      </w:r>
      <w:r w:rsidR="004E3C79" w:rsidRPr="007D6611">
        <w:t>wychowania</w:t>
      </w:r>
      <w:r w:rsidR="00504167" w:rsidRPr="007D6611">
        <w:t>.</w:t>
      </w:r>
      <w:r>
        <w:t>”</w:t>
      </w:r>
      <w:r w:rsidR="00504167" w:rsidRPr="007D6611">
        <w:t>;</w:t>
      </w:r>
    </w:p>
    <w:p w:rsidR="008E0449" w:rsidRPr="007D6611" w:rsidRDefault="00E21A10" w:rsidP="008C569B">
      <w:pPr>
        <w:pStyle w:val="PKTpunkt"/>
        <w:keepNext/>
      </w:pPr>
      <w:r w:rsidRPr="007D6611">
        <w:t>6</w:t>
      </w:r>
      <w:r>
        <w:t>6</w:t>
      </w:r>
      <w:r w:rsidR="0036137A" w:rsidRPr="007D6611">
        <w:t>)</w:t>
      </w:r>
      <w:r w:rsidR="0036137A" w:rsidRPr="007D6611">
        <w:tab/>
      </w:r>
      <w:r w:rsidR="00C91CED" w:rsidRPr="007D6611">
        <w:t>w</w:t>
      </w:r>
      <w:r w:rsidR="008C569B">
        <w:t xml:space="preserve"> </w:t>
      </w:r>
      <w:r w:rsidR="0036137A" w:rsidRPr="007D6611">
        <w:t xml:space="preserve">rozdziale </w:t>
      </w:r>
      <w:r w:rsidR="00DB7432" w:rsidRPr="007D6611">
        <w:t>7</w:t>
      </w:r>
      <w:r w:rsidR="008C569B">
        <w:t xml:space="preserve"> </w:t>
      </w:r>
      <w:r w:rsidR="0036137A" w:rsidRPr="007D6611">
        <w:t>dodaje się</w:t>
      </w:r>
      <w:r w:rsidR="00DB7432">
        <w:t xml:space="preserve"> art.</w:t>
      </w:r>
      <w:r w:rsidR="008C569B">
        <w:t xml:space="preserve"> </w:t>
      </w:r>
      <w:r w:rsidR="0036137A" w:rsidRPr="007D6611">
        <w:t>78a</w:t>
      </w:r>
      <w:r w:rsidR="00232604" w:rsidRPr="007D6611">
        <w:t>–</w:t>
      </w:r>
      <w:r w:rsidR="0036137A" w:rsidRPr="007D6611">
        <w:t>78</w:t>
      </w:r>
      <w:r w:rsidR="001741CB" w:rsidRPr="007D6611">
        <w:t>e</w:t>
      </w:r>
      <w:r w:rsidR="00C91CED" w:rsidRPr="007D6611">
        <w:t xml:space="preserve"> w</w:t>
      </w:r>
      <w:r w:rsidR="008C569B">
        <w:t xml:space="preserve"> </w:t>
      </w:r>
      <w:r w:rsidR="0036137A" w:rsidRPr="007D6611">
        <w:t>brzmieniu:</w:t>
      </w:r>
    </w:p>
    <w:p w:rsidR="00483D3D" w:rsidRPr="007D6611" w:rsidRDefault="003F775C" w:rsidP="008C569B">
      <w:pPr>
        <w:pStyle w:val="ZARTzmartartykuempunktem"/>
        <w:keepNext/>
      </w:pPr>
      <w:r>
        <w:t>„</w:t>
      </w:r>
      <w:r w:rsidR="00483D3D" w:rsidRPr="007D6611">
        <w:t>Art. 78a. 1. Ilekroć</w:t>
      </w:r>
      <w:r w:rsidR="00C91CED" w:rsidRPr="007D6611">
        <w:t xml:space="preserve"> w</w:t>
      </w:r>
      <w:r w:rsidR="008C569B">
        <w:t xml:space="preserve"> </w:t>
      </w:r>
      <w:r w:rsidR="00483D3D" w:rsidRPr="007D6611">
        <w:t>niniejszym rozdziale jest mowa</w:t>
      </w:r>
      <w:r w:rsidR="00C91CED" w:rsidRPr="007D6611">
        <w:t xml:space="preserve"> o</w:t>
      </w:r>
      <w:r w:rsidR="008C569B">
        <w:t xml:space="preserve"> </w:t>
      </w:r>
      <w:r w:rsidR="00483D3D" w:rsidRPr="007D6611">
        <w:t>najbliższej gminie prowadzącej przedszkole</w:t>
      </w:r>
      <w:r w:rsidR="00DF783C">
        <w:t>,</w:t>
      </w:r>
      <w:r w:rsidR="00483D3D" w:rsidRPr="007D6611">
        <w:t xml:space="preserve"> należy przez to rozumieć w</w:t>
      </w:r>
      <w:r w:rsidR="008C569B">
        <w:t xml:space="preserve"> </w:t>
      </w:r>
      <w:r w:rsidR="00483D3D" w:rsidRPr="007D6611">
        <w:t>przypadku odpowiednio gminy wiejskiej, miejsko</w:t>
      </w:r>
      <w:r w:rsidR="00997564">
        <w:t>-</w:t>
      </w:r>
      <w:r w:rsidR="00483D3D" w:rsidRPr="007D6611">
        <w:t>wiejskiej, miejskiej, miasta na prawach powiatu do 150</w:t>
      </w:r>
      <w:r w:rsidR="00C27167">
        <w:t> </w:t>
      </w:r>
      <w:r w:rsidR="00483D3D" w:rsidRPr="007D6611">
        <w:t>tys.</w:t>
      </w:r>
      <w:r w:rsidR="00C27167">
        <w:t> </w:t>
      </w:r>
      <w:r w:rsidR="00483D3D" w:rsidRPr="007D6611">
        <w:t>mieszkańców lub miasta na prawach powiatu powyżej 150</w:t>
      </w:r>
      <w:r w:rsidR="008C569B">
        <w:t xml:space="preserve"> </w:t>
      </w:r>
      <w:r w:rsidR="00483D3D" w:rsidRPr="007D6611">
        <w:t>tys. mieszkańców gminę graniczącą:</w:t>
      </w:r>
    </w:p>
    <w:p w:rsidR="00483D3D" w:rsidRPr="007D6611" w:rsidRDefault="00483D3D" w:rsidP="00A07F5D">
      <w:pPr>
        <w:pStyle w:val="ZPKTzmpktartykuempunktem"/>
      </w:pPr>
      <w:r w:rsidRPr="007D6611">
        <w:t>1)</w:t>
      </w:r>
      <w:r w:rsidRPr="007D6611">
        <w:tab/>
      </w:r>
      <w:r w:rsidR="002E6A47" w:rsidRPr="007D6611">
        <w:t xml:space="preserve">będącą </w:t>
      </w:r>
      <w:r w:rsidRPr="007D6611">
        <w:t xml:space="preserve">odpowiednio </w:t>
      </w:r>
      <w:r w:rsidR="002E6A47" w:rsidRPr="007D6611">
        <w:t xml:space="preserve">gminą </w:t>
      </w:r>
      <w:r w:rsidRPr="007D6611">
        <w:t>wiejską, miejsko</w:t>
      </w:r>
      <w:r w:rsidR="00C27167">
        <w:t>-</w:t>
      </w:r>
      <w:r w:rsidRPr="007D6611">
        <w:t>wiejską, miejską, miast</w:t>
      </w:r>
      <w:r w:rsidR="002E6A47" w:rsidRPr="007D6611">
        <w:t>em</w:t>
      </w:r>
      <w:r w:rsidRPr="007D6611">
        <w:t xml:space="preserve"> na prawach powiatu do 150</w:t>
      </w:r>
      <w:r w:rsidR="008C569B">
        <w:t xml:space="preserve"> </w:t>
      </w:r>
      <w:r w:rsidRPr="007D6611">
        <w:t>tys. mieszkańców lub miast</w:t>
      </w:r>
      <w:r w:rsidR="002E6A47" w:rsidRPr="007D6611">
        <w:t xml:space="preserve">em </w:t>
      </w:r>
      <w:r w:rsidRPr="007D6611">
        <w:t>na prawach powiatu powyżej 150</w:t>
      </w:r>
      <w:r w:rsidR="008C569B">
        <w:t xml:space="preserve"> </w:t>
      </w:r>
      <w:r w:rsidRPr="007D6611">
        <w:t>tys. mieszkańców oraz</w:t>
      </w:r>
    </w:p>
    <w:p w:rsidR="00483D3D" w:rsidRPr="007D6611" w:rsidRDefault="00483D3D" w:rsidP="00A07F5D">
      <w:pPr>
        <w:pStyle w:val="ZPKTzmpktartykuempunktem"/>
      </w:pPr>
      <w:r w:rsidRPr="007D6611">
        <w:t>2)</w:t>
      </w:r>
      <w:r w:rsidRPr="007D6611">
        <w:tab/>
        <w:t>prowadzącą co najmniej jedno przedszkole, w</w:t>
      </w:r>
      <w:r w:rsidR="008C569B">
        <w:t xml:space="preserve"> </w:t>
      </w:r>
      <w:r w:rsidRPr="007D6611">
        <w:t xml:space="preserve">którym </w:t>
      </w:r>
      <w:r w:rsidR="00CA3AA1" w:rsidRPr="007D6611">
        <w:t>za</w:t>
      </w:r>
      <w:r w:rsidRPr="007D6611">
        <w:t>planowane wydatki bieżące finansowane z</w:t>
      </w:r>
      <w:r w:rsidR="008C569B">
        <w:t xml:space="preserve"> </w:t>
      </w:r>
      <w:r w:rsidRPr="007D6611">
        <w:t>użyciem środków</w:t>
      </w:r>
      <w:r w:rsidR="00250BB7" w:rsidRPr="007D6611">
        <w:t xml:space="preserve"> pochodzą</w:t>
      </w:r>
      <w:r w:rsidR="00692167" w:rsidRPr="007D6611">
        <w:t>cych</w:t>
      </w:r>
      <w:r w:rsidRPr="007D6611">
        <w:t xml:space="preserve"> z</w:t>
      </w:r>
      <w:r w:rsidR="008C569B">
        <w:t xml:space="preserve"> </w:t>
      </w:r>
      <w:r w:rsidRPr="007D6611">
        <w:t xml:space="preserve">budżetu Unii Europejskiej nie przekraczają wartości 50% jego </w:t>
      </w:r>
      <w:r w:rsidR="00CA3AA1" w:rsidRPr="007D6611">
        <w:t>za</w:t>
      </w:r>
      <w:r w:rsidRPr="007D6611">
        <w:t>planowanych wydatków bieżących, niebędące przedszkolem specjalnym, oraz</w:t>
      </w:r>
    </w:p>
    <w:p w:rsidR="00483D3D" w:rsidRPr="007D6611" w:rsidRDefault="00483D3D" w:rsidP="00A07F5D">
      <w:pPr>
        <w:pStyle w:val="ZPKTzmpktartykuempunktem"/>
      </w:pPr>
      <w:r w:rsidRPr="007D6611">
        <w:t>3)</w:t>
      </w:r>
      <w:r w:rsidRPr="007D6611">
        <w:tab/>
        <w:t>o</w:t>
      </w:r>
      <w:r w:rsidR="008C569B">
        <w:t xml:space="preserve"> </w:t>
      </w:r>
      <w:r w:rsidRPr="007D6611">
        <w:t>najbardziej zbliżonym wskaźniku dochodów podatkowych na jednego mieszkańca w</w:t>
      </w:r>
      <w:r w:rsidR="008C569B">
        <w:t xml:space="preserve"> </w:t>
      </w:r>
      <w:r w:rsidRPr="007D6611">
        <w:t>gminie, to jest</w:t>
      </w:r>
      <w:r w:rsidR="00C91CED" w:rsidRPr="007D6611">
        <w:t xml:space="preserve"> o</w:t>
      </w:r>
      <w:r w:rsidR="008C569B">
        <w:t xml:space="preserve"> </w:t>
      </w:r>
      <w:r w:rsidRPr="007D6611">
        <w:t>najmniejszej wartości bezwzględnej różnicy pomiędzy wskaźnikiem dochodów podat</w:t>
      </w:r>
      <w:r w:rsidR="00CB539B" w:rsidRPr="007D6611">
        <w:t>kowych na jednego mieszkańca</w:t>
      </w:r>
      <w:r w:rsidR="00C91CED" w:rsidRPr="007D6611">
        <w:t xml:space="preserve"> w</w:t>
      </w:r>
      <w:r w:rsidR="008C569B">
        <w:t xml:space="preserve"> </w:t>
      </w:r>
      <w:r w:rsidRPr="007D6611">
        <w:t xml:space="preserve">gminie </w:t>
      </w:r>
      <w:r w:rsidRPr="007D6611">
        <w:lastRenderedPageBreak/>
        <w:t>dotującej</w:t>
      </w:r>
      <w:r w:rsidR="00C91CED" w:rsidRPr="007D6611">
        <w:t xml:space="preserve"> i</w:t>
      </w:r>
      <w:r w:rsidR="008C569B">
        <w:t xml:space="preserve"> </w:t>
      </w:r>
      <w:r w:rsidRPr="007D6611">
        <w:t>wskaźnikiem dochodów podatkowych na jednego mieszkańca</w:t>
      </w:r>
      <w:r w:rsidR="00C91CED" w:rsidRPr="007D6611">
        <w:t xml:space="preserve"> w</w:t>
      </w:r>
      <w:r w:rsidR="008C569B">
        <w:t xml:space="preserve"> </w:t>
      </w:r>
      <w:r w:rsidRPr="007D6611">
        <w:t xml:space="preserve">gminie graniczącej. </w:t>
      </w:r>
    </w:p>
    <w:p w:rsidR="00483D3D" w:rsidRPr="007D6611" w:rsidRDefault="00483D3D" w:rsidP="008C569B">
      <w:pPr>
        <w:pStyle w:val="ZUSTzmustartykuempunktem"/>
        <w:keepNext/>
      </w:pPr>
      <w:r w:rsidRPr="007D6611">
        <w:t>2. W</w:t>
      </w:r>
      <w:r w:rsidR="008C569B">
        <w:t xml:space="preserve"> </w:t>
      </w:r>
      <w:r w:rsidRPr="007D6611">
        <w:t>przypadku braku gminy spełniającej warunki,</w:t>
      </w:r>
      <w:r w:rsidR="00C91CED"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00DB7432" w:rsidRPr="007D6611">
        <w:t>1</w:t>
      </w:r>
      <w:r w:rsidR="00DB7432">
        <w:t xml:space="preserve"> pkt</w:t>
      </w:r>
      <w:r w:rsidR="008C569B">
        <w:t xml:space="preserve"> </w:t>
      </w:r>
      <w:r w:rsidR="00DB7432" w:rsidRPr="007D6611">
        <w:t>1</w:t>
      </w:r>
      <w:r w:rsidR="00DB7432">
        <w:t xml:space="preserve"> lub</w:t>
      </w:r>
      <w:r w:rsidRPr="007D6611">
        <w:t xml:space="preserve"> 2, przez najbliższą gminę prowadzącą przedszkole należy rozumieć</w:t>
      </w:r>
      <w:r w:rsidR="00292B82" w:rsidRPr="007D6611">
        <w:t xml:space="preserve"> w</w:t>
      </w:r>
      <w:r w:rsidR="008C569B">
        <w:t xml:space="preserve"> </w:t>
      </w:r>
      <w:r w:rsidR="00292B82" w:rsidRPr="007D6611">
        <w:t>przypadku odpowiednio gminy wiejskiej, miejsko</w:t>
      </w:r>
      <w:r w:rsidR="00C27167">
        <w:t>-</w:t>
      </w:r>
      <w:r w:rsidR="00292B82" w:rsidRPr="007D6611">
        <w:t>wiejskiej, miejskiej, miasta na prawach powiatu do 150</w:t>
      </w:r>
      <w:r w:rsidR="008C569B">
        <w:t xml:space="preserve"> </w:t>
      </w:r>
      <w:r w:rsidR="00292B82" w:rsidRPr="007D6611">
        <w:t>tys. mieszkańców lub miasta na prawach powiatu powyżej 150</w:t>
      </w:r>
      <w:r w:rsidR="008C569B">
        <w:t xml:space="preserve"> </w:t>
      </w:r>
      <w:r w:rsidR="00292B82" w:rsidRPr="007D6611">
        <w:t>tys. mieszkańców</w:t>
      </w:r>
      <w:r w:rsidRPr="007D6611">
        <w:t xml:space="preserve"> gminę</w:t>
      </w:r>
      <w:r w:rsidR="00E563F1" w:rsidRPr="007D6611">
        <w:t>:</w:t>
      </w:r>
      <w:r w:rsidRPr="007D6611">
        <w:t xml:space="preserve"> </w:t>
      </w:r>
    </w:p>
    <w:p w:rsidR="00483D3D" w:rsidRPr="007D6611" w:rsidRDefault="00483D3D" w:rsidP="00A07F5D">
      <w:pPr>
        <w:pStyle w:val="ZPKTzmpktartykuempunktem"/>
      </w:pPr>
      <w:r w:rsidRPr="007D6611">
        <w:t>1)</w:t>
      </w:r>
      <w:r w:rsidRPr="007D6611">
        <w:tab/>
      </w:r>
      <w:r w:rsidR="002E6A47" w:rsidRPr="007D6611">
        <w:t xml:space="preserve">będącą </w:t>
      </w:r>
      <w:r w:rsidRPr="007D6611">
        <w:t xml:space="preserve">odpowiednio </w:t>
      </w:r>
      <w:r w:rsidR="002E6A47" w:rsidRPr="007D6611">
        <w:t xml:space="preserve">gminą </w:t>
      </w:r>
      <w:r w:rsidRPr="007D6611">
        <w:t>wiejską, miejsko</w:t>
      </w:r>
      <w:r w:rsidR="00C27167">
        <w:t>-</w:t>
      </w:r>
      <w:r w:rsidRPr="007D6611">
        <w:t>wiejską, miejską, miast</w:t>
      </w:r>
      <w:r w:rsidR="002E6A47" w:rsidRPr="007D6611">
        <w:t>em</w:t>
      </w:r>
      <w:r w:rsidRPr="007D6611">
        <w:t xml:space="preserve"> na prawach powiatu do 150</w:t>
      </w:r>
      <w:r w:rsidR="008C569B">
        <w:t xml:space="preserve"> </w:t>
      </w:r>
      <w:r w:rsidRPr="007D6611">
        <w:t>tys. mieszkańców lub miast</w:t>
      </w:r>
      <w:r w:rsidR="00003414" w:rsidRPr="007D6611">
        <w:t>em</w:t>
      </w:r>
      <w:r w:rsidRPr="007D6611">
        <w:t xml:space="preserve"> na prawach powiatu powyżej 150</w:t>
      </w:r>
      <w:r w:rsidR="008C569B">
        <w:t xml:space="preserve"> </w:t>
      </w:r>
      <w:r w:rsidRPr="007D6611">
        <w:t>tys. mieszkańców oraz</w:t>
      </w:r>
    </w:p>
    <w:p w:rsidR="00483D3D" w:rsidRPr="007D6611" w:rsidRDefault="00483D3D" w:rsidP="00A07F5D">
      <w:pPr>
        <w:pStyle w:val="ZPKTzmpktartykuempunktem"/>
      </w:pPr>
      <w:r w:rsidRPr="007D6611">
        <w:t>2)</w:t>
      </w:r>
      <w:r w:rsidRPr="007D6611">
        <w:tab/>
        <w:t>prowadzącą co najmniej jedno przedszkole, w</w:t>
      </w:r>
      <w:r w:rsidR="008C569B">
        <w:t xml:space="preserve"> </w:t>
      </w:r>
      <w:r w:rsidRPr="007D6611">
        <w:t xml:space="preserve">którym </w:t>
      </w:r>
      <w:r w:rsidR="00CA3AA1" w:rsidRPr="007D6611">
        <w:t>za</w:t>
      </w:r>
      <w:r w:rsidRPr="007D6611">
        <w:t>planowane wydatki bieżące finansowane z</w:t>
      </w:r>
      <w:r w:rsidR="008C569B">
        <w:t xml:space="preserve"> </w:t>
      </w:r>
      <w:r w:rsidRPr="007D6611">
        <w:t>użyciem środków</w:t>
      </w:r>
      <w:r w:rsidR="006618AC" w:rsidRPr="007D6611">
        <w:t xml:space="preserve"> pochodzących</w:t>
      </w:r>
      <w:r w:rsidRPr="007D6611">
        <w:t xml:space="preserve"> z</w:t>
      </w:r>
      <w:r w:rsidR="008C569B">
        <w:t xml:space="preserve"> </w:t>
      </w:r>
      <w:r w:rsidRPr="007D6611">
        <w:t xml:space="preserve">budżetu Unii Europejskiej nie przekraczają wartości 50% jego </w:t>
      </w:r>
      <w:r w:rsidR="00CA3AA1" w:rsidRPr="007D6611">
        <w:t>za</w:t>
      </w:r>
      <w:r w:rsidRPr="007D6611">
        <w:t>planowanych wydatków bieżących, niebędące przedszkolem specjalnym, oraz</w:t>
      </w:r>
    </w:p>
    <w:p w:rsidR="00483D3D" w:rsidRPr="007D6611" w:rsidRDefault="00483D3D" w:rsidP="008C569B">
      <w:pPr>
        <w:pStyle w:val="ZPKTzmpktartykuempunktem"/>
        <w:keepNext/>
      </w:pPr>
      <w:r w:rsidRPr="007D6611">
        <w:t>3)</w:t>
      </w:r>
      <w:r w:rsidRPr="007D6611">
        <w:tab/>
        <w:t>o</w:t>
      </w:r>
      <w:r w:rsidR="008C569B">
        <w:t xml:space="preserve"> </w:t>
      </w:r>
      <w:r w:rsidRPr="007D6611">
        <w:t>najbardziej zbliżonym wskaźniku dochodów podatkowych na jednego mieszkańca w</w:t>
      </w:r>
      <w:r w:rsidR="008C569B">
        <w:t xml:space="preserve"> </w:t>
      </w:r>
      <w:r w:rsidRPr="007D6611">
        <w:t>gminie, to jest</w:t>
      </w:r>
      <w:r w:rsidR="00C91CED" w:rsidRPr="007D6611">
        <w:t xml:space="preserve"> o</w:t>
      </w:r>
      <w:r w:rsidR="008C569B">
        <w:t xml:space="preserve"> </w:t>
      </w:r>
      <w:r w:rsidRPr="007D6611">
        <w:t>najmniejszej wartości bezwzględnej różnicy pomiędzy wskaźnikiem dochodów podatkowych na jednego mieszkańca</w:t>
      </w:r>
      <w:r w:rsidR="00C91CED" w:rsidRPr="007D6611">
        <w:t xml:space="preserve"> w</w:t>
      </w:r>
      <w:r w:rsidR="008C569B">
        <w:t xml:space="preserve"> </w:t>
      </w:r>
      <w:r w:rsidRPr="007D6611">
        <w:t>gminie dotującej</w:t>
      </w:r>
      <w:r w:rsidR="00C91CED" w:rsidRPr="007D6611">
        <w:t xml:space="preserve"> i</w:t>
      </w:r>
      <w:r w:rsidR="008C569B">
        <w:t xml:space="preserve"> </w:t>
      </w:r>
      <w:r w:rsidRPr="007D6611">
        <w:t>wskaźnikiem dochodów podatkowych na jednego mieszkańca</w:t>
      </w:r>
      <w:r w:rsidR="00C91CED" w:rsidRPr="007D6611">
        <w:t xml:space="preserve"> w</w:t>
      </w:r>
      <w:r w:rsidR="008C569B">
        <w:t xml:space="preserve"> </w:t>
      </w:r>
      <w:r w:rsidRPr="007D6611">
        <w:t>gminie spełniającej warunki określone</w:t>
      </w:r>
      <w:r w:rsidR="00DB7432" w:rsidRPr="007D6611">
        <w:t xml:space="preserve"> w</w:t>
      </w:r>
      <w:r w:rsidR="008C569B">
        <w:t xml:space="preserve"> </w:t>
      </w:r>
      <w:r w:rsidR="00DB7432">
        <w:t>pkt</w:t>
      </w:r>
      <w:r w:rsidR="008C569B">
        <w:t xml:space="preserve"> </w:t>
      </w:r>
      <w:r w:rsidR="00DB7432" w:rsidRPr="007D6611">
        <w:t>1</w:t>
      </w:r>
      <w:r w:rsidR="00DB7432">
        <w:t xml:space="preserve"> i</w:t>
      </w:r>
      <w:r w:rsidR="008C569B">
        <w:t xml:space="preserve"> </w:t>
      </w:r>
      <w:r w:rsidR="00DB7432" w:rsidRPr="007D6611">
        <w:t>2</w:t>
      </w:r>
      <w:r w:rsidR="008C569B">
        <w:t xml:space="preserve"> </w:t>
      </w:r>
    </w:p>
    <w:p w:rsidR="00E563F1" w:rsidRPr="007D6611" w:rsidRDefault="003948E3" w:rsidP="00CD65DF">
      <w:pPr>
        <w:pStyle w:val="ZCZWSPPKTzmczciwsppktartykuempunktem"/>
      </w:pPr>
      <w:r w:rsidRPr="007D6611">
        <w:t xml:space="preserve">– </w:t>
      </w:r>
      <w:r w:rsidR="001D1879">
        <w:t xml:space="preserve">położoną </w:t>
      </w:r>
      <w:r w:rsidR="00E563F1" w:rsidRPr="007D6611">
        <w:t>na terenie tego samego powiatu co gmina dotująca, a</w:t>
      </w:r>
      <w:r w:rsidR="008C569B">
        <w:t xml:space="preserve"> </w:t>
      </w:r>
      <w:r w:rsidR="00E563F1" w:rsidRPr="007D6611">
        <w:t>w</w:t>
      </w:r>
      <w:r w:rsidR="008C569B">
        <w:t xml:space="preserve"> </w:t>
      </w:r>
      <w:r w:rsidR="00E563F1" w:rsidRPr="007D6611">
        <w:t>przypadku braku gminy położonej na terenie tego samego powiatu co gmina dotująca – na terenie tego samego województwa co gmina dotująca, a</w:t>
      </w:r>
      <w:r w:rsidR="008C569B">
        <w:t xml:space="preserve"> </w:t>
      </w:r>
      <w:r w:rsidR="00E563F1" w:rsidRPr="007D6611">
        <w:t>w</w:t>
      </w:r>
      <w:r w:rsidR="008C569B">
        <w:t xml:space="preserve"> </w:t>
      </w:r>
      <w:r w:rsidR="00E563F1" w:rsidRPr="007D6611">
        <w:t>przypadku braku gminy położonej na terenie tego samego województwa co gmina dotująca – na terenie innego</w:t>
      </w:r>
      <w:r w:rsidRPr="007D6611">
        <w:t xml:space="preserve"> województwa niż gmina dotująca.</w:t>
      </w:r>
    </w:p>
    <w:p w:rsidR="00483D3D" w:rsidRPr="007D6611" w:rsidRDefault="00483D3D" w:rsidP="00C27167">
      <w:pPr>
        <w:pStyle w:val="ZUSTzmustartykuempunktem"/>
      </w:pPr>
      <w:r w:rsidRPr="007D6611">
        <w:t>3. Ilekroć</w:t>
      </w:r>
      <w:r w:rsidR="00C91CED" w:rsidRPr="007D6611">
        <w:t xml:space="preserve"> w</w:t>
      </w:r>
      <w:r w:rsidR="008C569B">
        <w:t xml:space="preserve"> </w:t>
      </w:r>
      <w:r w:rsidRPr="007D6611">
        <w:t>niniejszym rozdziale jest mowa</w:t>
      </w:r>
      <w:r w:rsidR="00C91CED" w:rsidRPr="007D6611">
        <w:t xml:space="preserve"> o</w:t>
      </w:r>
      <w:r w:rsidR="008C569B">
        <w:t xml:space="preserve"> </w:t>
      </w:r>
      <w:r w:rsidRPr="007D6611">
        <w:t>najbliższej gminie prowadzącej szkołę podstawową,</w:t>
      </w:r>
      <w:r w:rsidR="00C91CED" w:rsidRPr="007D6611">
        <w:t xml:space="preserve"> w</w:t>
      </w:r>
      <w:r w:rsidR="008C569B">
        <w:t xml:space="preserve"> </w:t>
      </w:r>
      <w:r w:rsidRPr="007D6611">
        <w:t>której zorganizowano oddział przedszkolny, należy przez to rozumieć w</w:t>
      </w:r>
      <w:r w:rsidR="008C569B">
        <w:t xml:space="preserve"> </w:t>
      </w:r>
      <w:r w:rsidRPr="007D6611">
        <w:t>przypadku odpowiednio gminy wiejskiej, miejsko</w:t>
      </w:r>
      <w:r w:rsidR="00C27167">
        <w:t>-</w:t>
      </w:r>
      <w:r w:rsidRPr="007D6611">
        <w:t>wiejskiej, miejskiej, miasta na prawach powiatu do 150</w:t>
      </w:r>
      <w:r w:rsidR="008C569B">
        <w:t xml:space="preserve"> </w:t>
      </w:r>
      <w:r w:rsidRPr="007D6611">
        <w:t>tys. mieszkańców lub miasta na prawach powiatu powyżej 150</w:t>
      </w:r>
      <w:r w:rsidR="008C569B">
        <w:t xml:space="preserve"> </w:t>
      </w:r>
      <w:r w:rsidRPr="007D6611">
        <w:t>tys. mieszkańców gminę graniczącą:</w:t>
      </w:r>
    </w:p>
    <w:p w:rsidR="00483D3D" w:rsidRPr="007D6611" w:rsidRDefault="00483D3D" w:rsidP="00A07F5D">
      <w:pPr>
        <w:pStyle w:val="ZPKTzmpktartykuempunktem"/>
      </w:pPr>
      <w:r w:rsidRPr="007D6611">
        <w:t>1)</w:t>
      </w:r>
      <w:r w:rsidRPr="007D6611">
        <w:tab/>
      </w:r>
      <w:r w:rsidR="00003414" w:rsidRPr="007D6611">
        <w:t xml:space="preserve">będącą </w:t>
      </w:r>
      <w:r w:rsidRPr="007D6611">
        <w:t xml:space="preserve">odpowiednio </w:t>
      </w:r>
      <w:r w:rsidR="00003414" w:rsidRPr="007D6611">
        <w:t xml:space="preserve">gminą </w:t>
      </w:r>
      <w:r w:rsidRPr="007D6611">
        <w:t>wiejską, miejsko</w:t>
      </w:r>
      <w:r w:rsidR="00C27167">
        <w:t>-</w:t>
      </w:r>
      <w:r w:rsidRPr="007D6611">
        <w:t xml:space="preserve">wiejską, miejską, </w:t>
      </w:r>
      <w:r w:rsidR="00003414" w:rsidRPr="007D6611">
        <w:t xml:space="preserve">miastem </w:t>
      </w:r>
      <w:r w:rsidRPr="007D6611">
        <w:t>na prawach powiatu do 150</w:t>
      </w:r>
      <w:r w:rsidR="008C569B">
        <w:t xml:space="preserve"> </w:t>
      </w:r>
      <w:r w:rsidRPr="007D6611">
        <w:t xml:space="preserve">tys. mieszkańców lub </w:t>
      </w:r>
      <w:r w:rsidR="00003414" w:rsidRPr="007D6611">
        <w:t xml:space="preserve">miastem </w:t>
      </w:r>
      <w:r w:rsidRPr="007D6611">
        <w:t>na prawach powiatu powyżej 150</w:t>
      </w:r>
      <w:r w:rsidR="008C569B">
        <w:t xml:space="preserve"> </w:t>
      </w:r>
      <w:r w:rsidRPr="007D6611">
        <w:t>tys. mieszkańców oraz</w:t>
      </w:r>
    </w:p>
    <w:p w:rsidR="00483D3D" w:rsidRPr="007D6611" w:rsidRDefault="00483D3D" w:rsidP="00A07F5D">
      <w:pPr>
        <w:pStyle w:val="ZPKTzmpktartykuempunktem"/>
      </w:pPr>
      <w:r w:rsidRPr="007D6611">
        <w:lastRenderedPageBreak/>
        <w:t>2)</w:t>
      </w:r>
      <w:r w:rsidRPr="007D6611">
        <w:tab/>
        <w:t>prowadzącą co najmniej jedną szkołę podstawową,</w:t>
      </w:r>
      <w:r w:rsidR="00C91CED" w:rsidRPr="007D6611">
        <w:t xml:space="preserve"> w</w:t>
      </w:r>
      <w:r w:rsidR="008C569B">
        <w:t xml:space="preserve"> </w:t>
      </w:r>
      <w:r w:rsidRPr="007D6611">
        <w:t>której zorganizowano oddział przedszkolny, w</w:t>
      </w:r>
      <w:r w:rsidR="008C569B">
        <w:t xml:space="preserve"> </w:t>
      </w:r>
      <w:r w:rsidRPr="007D6611">
        <w:t xml:space="preserve">którym </w:t>
      </w:r>
      <w:r w:rsidR="00CA3AA1" w:rsidRPr="007D6611">
        <w:t>za</w:t>
      </w:r>
      <w:r w:rsidRPr="007D6611">
        <w:t>planowane wydatki bieżące finansowane z</w:t>
      </w:r>
      <w:r w:rsidR="00C27167">
        <w:t> </w:t>
      </w:r>
      <w:r w:rsidRPr="007D6611">
        <w:t xml:space="preserve">użyciem środków </w:t>
      </w:r>
      <w:r w:rsidR="006618AC" w:rsidRPr="007D6611">
        <w:t xml:space="preserve">pochodzących </w:t>
      </w:r>
      <w:r w:rsidRPr="007D6611">
        <w:t>z</w:t>
      </w:r>
      <w:r w:rsidR="008C569B">
        <w:t xml:space="preserve"> </w:t>
      </w:r>
      <w:r w:rsidRPr="007D6611">
        <w:t xml:space="preserve">budżetu Unii Europejskiej nie przekraczają wartości 50% jego </w:t>
      </w:r>
      <w:r w:rsidR="00CA3AA1" w:rsidRPr="007D6611">
        <w:t>za</w:t>
      </w:r>
      <w:r w:rsidRPr="007D6611">
        <w:t>planowanych wydatków bieżących, niebędącą szkołą podstawową specjalną, oraz</w:t>
      </w:r>
    </w:p>
    <w:p w:rsidR="00483D3D" w:rsidRPr="007D6611" w:rsidRDefault="00483D3D" w:rsidP="00A07F5D">
      <w:pPr>
        <w:pStyle w:val="ZPKTzmpktartykuempunktem"/>
      </w:pPr>
      <w:r w:rsidRPr="007D6611">
        <w:t>3)</w:t>
      </w:r>
      <w:r w:rsidRPr="007D6611">
        <w:tab/>
        <w:t>o</w:t>
      </w:r>
      <w:r w:rsidR="008C569B">
        <w:t xml:space="preserve"> </w:t>
      </w:r>
      <w:r w:rsidRPr="007D6611">
        <w:t>najbardziej zbliżonym wskaźniku dochodów podatkowych na jednego mieszkańca w</w:t>
      </w:r>
      <w:r w:rsidR="008C569B">
        <w:t xml:space="preserve"> </w:t>
      </w:r>
      <w:r w:rsidRPr="007D6611">
        <w:t>gminie, to jest</w:t>
      </w:r>
      <w:r w:rsidR="00C91CED" w:rsidRPr="007D6611">
        <w:t xml:space="preserve"> o</w:t>
      </w:r>
      <w:r w:rsidR="008C569B">
        <w:t xml:space="preserve"> </w:t>
      </w:r>
      <w:r w:rsidRPr="007D6611">
        <w:t>najmniejszej wartości bezwzględnej różnicy pomiędzy wskaźnikiem dochodów podat</w:t>
      </w:r>
      <w:r w:rsidR="00CB539B" w:rsidRPr="007D6611">
        <w:t>kowych na jednego mieszkańca</w:t>
      </w:r>
      <w:r w:rsidR="00C91CED" w:rsidRPr="007D6611">
        <w:t xml:space="preserve"> w</w:t>
      </w:r>
      <w:r w:rsidR="008C569B">
        <w:t xml:space="preserve"> </w:t>
      </w:r>
      <w:r w:rsidRPr="007D6611">
        <w:t>gminie dotującej</w:t>
      </w:r>
      <w:r w:rsidR="00C91CED" w:rsidRPr="007D6611">
        <w:t xml:space="preserve"> i</w:t>
      </w:r>
      <w:r w:rsidR="008C569B">
        <w:t xml:space="preserve"> </w:t>
      </w:r>
      <w:r w:rsidRPr="007D6611">
        <w:t>wskaźnikiem dochodów podatkowych na jednego mieszkańca</w:t>
      </w:r>
      <w:r w:rsidR="00C91CED" w:rsidRPr="007D6611">
        <w:t xml:space="preserve"> w</w:t>
      </w:r>
      <w:r w:rsidR="008C569B">
        <w:t xml:space="preserve"> </w:t>
      </w:r>
      <w:r w:rsidRPr="007D6611">
        <w:t xml:space="preserve">gminie graniczącej. </w:t>
      </w:r>
    </w:p>
    <w:p w:rsidR="006618AC" w:rsidRPr="007D6611" w:rsidRDefault="00483D3D" w:rsidP="008C569B">
      <w:pPr>
        <w:pStyle w:val="ZUSTzmustartykuempunktem"/>
        <w:keepNext/>
      </w:pPr>
      <w:r w:rsidRPr="007D6611">
        <w:t>4. W</w:t>
      </w:r>
      <w:r w:rsidR="008C569B">
        <w:t xml:space="preserve"> </w:t>
      </w:r>
      <w:r w:rsidRPr="007D6611">
        <w:t>przypadku braku gminy spełniającej warunki,</w:t>
      </w:r>
      <w:r w:rsidR="00C91CED"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00DB7432" w:rsidRPr="007D6611">
        <w:t>3</w:t>
      </w:r>
      <w:r w:rsidR="00DB7432">
        <w:t xml:space="preserve"> pkt</w:t>
      </w:r>
      <w:r w:rsidR="008C569B">
        <w:t xml:space="preserve"> </w:t>
      </w:r>
      <w:r w:rsidR="00DB7432" w:rsidRPr="007D6611">
        <w:t>1</w:t>
      </w:r>
      <w:r w:rsidR="00DB7432">
        <w:t xml:space="preserve"> lub</w:t>
      </w:r>
      <w:r w:rsidRPr="007D6611">
        <w:t xml:space="preserve"> 2, przez najbliższą gminę prowadzącą szkołę podstawową,</w:t>
      </w:r>
      <w:r w:rsidR="00C91CED" w:rsidRPr="007D6611">
        <w:t xml:space="preserve"> w</w:t>
      </w:r>
      <w:r w:rsidR="008C569B">
        <w:t xml:space="preserve"> </w:t>
      </w:r>
      <w:r w:rsidRPr="007D6611">
        <w:t xml:space="preserve">której zorganizowano oddział przedszkolny, należy rozumieć </w:t>
      </w:r>
      <w:r w:rsidR="00140A94" w:rsidRPr="007D6611">
        <w:t>w</w:t>
      </w:r>
      <w:r w:rsidR="008C569B">
        <w:t xml:space="preserve"> </w:t>
      </w:r>
      <w:r w:rsidR="00140A94" w:rsidRPr="007D6611">
        <w:t>przypadku odpowiednio gminy wiejskiej, miejsko</w:t>
      </w:r>
      <w:r w:rsidR="00C27167">
        <w:t>-</w:t>
      </w:r>
      <w:r w:rsidR="00140A94" w:rsidRPr="007D6611">
        <w:t>wiejskiej, miejskiej, miasta na prawach powiatu do 150</w:t>
      </w:r>
      <w:r w:rsidR="008C569B">
        <w:t xml:space="preserve"> </w:t>
      </w:r>
      <w:r w:rsidR="00140A94" w:rsidRPr="007D6611">
        <w:t>tys. mieszkańców lub miasta na prawach powiatu powyżej 150</w:t>
      </w:r>
      <w:r w:rsidR="008C569B">
        <w:t xml:space="preserve"> </w:t>
      </w:r>
      <w:r w:rsidR="00140A94" w:rsidRPr="007D6611">
        <w:t xml:space="preserve">tys. mieszkańców </w:t>
      </w:r>
      <w:r w:rsidRPr="007D6611">
        <w:t>gminę</w:t>
      </w:r>
      <w:r w:rsidR="008D3698" w:rsidRPr="007D6611">
        <w:t>:</w:t>
      </w:r>
      <w:r w:rsidRPr="007D6611">
        <w:t xml:space="preserve"> </w:t>
      </w:r>
    </w:p>
    <w:p w:rsidR="00483D3D" w:rsidRPr="007D6611" w:rsidRDefault="00483D3D" w:rsidP="006618AC">
      <w:pPr>
        <w:pStyle w:val="ZPKTzmpktartykuempunktem"/>
      </w:pPr>
      <w:r w:rsidRPr="007D6611">
        <w:t>1)</w:t>
      </w:r>
      <w:r w:rsidRPr="007D6611">
        <w:tab/>
      </w:r>
      <w:r w:rsidR="006F525E" w:rsidRPr="007D6611">
        <w:t>będącą</w:t>
      </w:r>
      <w:r w:rsidR="00003414" w:rsidRPr="007D6611">
        <w:t xml:space="preserve"> </w:t>
      </w:r>
      <w:r w:rsidRPr="007D6611">
        <w:t xml:space="preserve">odpowiednio </w:t>
      </w:r>
      <w:r w:rsidR="00003414" w:rsidRPr="007D6611">
        <w:t xml:space="preserve">gminą </w:t>
      </w:r>
      <w:r w:rsidRPr="007D6611">
        <w:t>wiejską, miejsko</w:t>
      </w:r>
      <w:r w:rsidR="00C27167">
        <w:t>-</w:t>
      </w:r>
      <w:r w:rsidRPr="007D6611">
        <w:t>wiejską, miejską, miast</w:t>
      </w:r>
      <w:r w:rsidR="006F525E" w:rsidRPr="007D6611">
        <w:t>em</w:t>
      </w:r>
      <w:r w:rsidRPr="007D6611">
        <w:t xml:space="preserve"> na prawach powiatu do 150</w:t>
      </w:r>
      <w:r w:rsidR="008C569B">
        <w:t xml:space="preserve"> </w:t>
      </w:r>
      <w:r w:rsidRPr="007D6611">
        <w:t>tys. mieszkańców lub miast</w:t>
      </w:r>
      <w:r w:rsidR="006F525E" w:rsidRPr="007D6611">
        <w:t>em</w:t>
      </w:r>
      <w:r w:rsidRPr="007D6611">
        <w:t xml:space="preserve"> na prawach powiatu powyżej 150</w:t>
      </w:r>
      <w:r w:rsidR="008C569B">
        <w:t xml:space="preserve"> </w:t>
      </w:r>
      <w:r w:rsidRPr="007D6611">
        <w:t>tys. mieszkańców oraz</w:t>
      </w:r>
    </w:p>
    <w:p w:rsidR="00483D3D" w:rsidRPr="007D6611" w:rsidRDefault="00483D3D" w:rsidP="00A07F5D">
      <w:pPr>
        <w:pStyle w:val="ZPKTzmpktartykuempunktem"/>
      </w:pPr>
      <w:r w:rsidRPr="007D6611">
        <w:t>2)</w:t>
      </w:r>
      <w:r w:rsidRPr="007D6611">
        <w:tab/>
        <w:t>prowadzącą co najmniej jedną szkołę podstawową,</w:t>
      </w:r>
      <w:r w:rsidR="00C91CED" w:rsidRPr="007D6611">
        <w:t xml:space="preserve"> w</w:t>
      </w:r>
      <w:r w:rsidR="008C569B">
        <w:t xml:space="preserve"> </w:t>
      </w:r>
      <w:r w:rsidRPr="007D6611">
        <w:t>której zorganizowano oddział przedszkolny, w</w:t>
      </w:r>
      <w:r w:rsidR="008C569B">
        <w:t xml:space="preserve"> </w:t>
      </w:r>
      <w:r w:rsidRPr="007D6611">
        <w:t xml:space="preserve">którym </w:t>
      </w:r>
      <w:r w:rsidR="00CA3AA1" w:rsidRPr="007D6611">
        <w:t>za</w:t>
      </w:r>
      <w:r w:rsidRPr="007D6611">
        <w:t>planowane wydatki bieżące finansowane z</w:t>
      </w:r>
      <w:r w:rsidR="00C27167">
        <w:t> </w:t>
      </w:r>
      <w:r w:rsidRPr="007D6611">
        <w:t>użyciem środków</w:t>
      </w:r>
      <w:r w:rsidR="00250BB7" w:rsidRPr="007D6611">
        <w:t xml:space="preserve"> pochodzących</w:t>
      </w:r>
      <w:r w:rsidRPr="007D6611">
        <w:t xml:space="preserve"> z</w:t>
      </w:r>
      <w:r w:rsidR="008C569B">
        <w:t xml:space="preserve"> </w:t>
      </w:r>
      <w:r w:rsidRPr="007D6611">
        <w:t xml:space="preserve">budżetu Unii Europejskiej nie przekraczają wartości 50% jego </w:t>
      </w:r>
      <w:r w:rsidR="00CA3AA1" w:rsidRPr="007D6611">
        <w:t>za</w:t>
      </w:r>
      <w:r w:rsidRPr="007D6611">
        <w:t>planowanych wydatków bieżących, niebędącą szkołą podstawową specjalną, oraz</w:t>
      </w:r>
    </w:p>
    <w:p w:rsidR="008D3698" w:rsidRPr="007D6611" w:rsidRDefault="00483D3D" w:rsidP="008C569B">
      <w:pPr>
        <w:pStyle w:val="ZPKTzmpktartykuempunktem"/>
        <w:keepNext/>
      </w:pPr>
      <w:r w:rsidRPr="007D6611">
        <w:t>3)</w:t>
      </w:r>
      <w:r w:rsidRPr="007D6611">
        <w:tab/>
        <w:t>o</w:t>
      </w:r>
      <w:r w:rsidR="008C569B">
        <w:t xml:space="preserve"> </w:t>
      </w:r>
      <w:r w:rsidRPr="007D6611">
        <w:t>najbardziej zbliżonym wskaźniku dochodów podatkowych na jednego mieszkańca w</w:t>
      </w:r>
      <w:r w:rsidR="008C569B">
        <w:t xml:space="preserve"> </w:t>
      </w:r>
      <w:r w:rsidRPr="007D6611">
        <w:t>gminie, to jest</w:t>
      </w:r>
      <w:r w:rsidR="00C91CED" w:rsidRPr="007D6611">
        <w:t xml:space="preserve"> o</w:t>
      </w:r>
      <w:r w:rsidR="008C569B">
        <w:t xml:space="preserve"> </w:t>
      </w:r>
      <w:r w:rsidRPr="007D6611">
        <w:t>najmniejszej wartości bezwzględnej różnicy pomiędzy wskaźnikiem dochodów podatkowych na jednego mieszkańca</w:t>
      </w:r>
      <w:r w:rsidR="00C91CED" w:rsidRPr="007D6611">
        <w:t xml:space="preserve"> w</w:t>
      </w:r>
      <w:r w:rsidR="008C569B">
        <w:t xml:space="preserve"> </w:t>
      </w:r>
      <w:r w:rsidRPr="007D6611">
        <w:t>gminie dotującej</w:t>
      </w:r>
      <w:r w:rsidR="00C91CED" w:rsidRPr="007D6611">
        <w:t xml:space="preserve"> i</w:t>
      </w:r>
      <w:r w:rsidR="008C569B">
        <w:t xml:space="preserve"> </w:t>
      </w:r>
      <w:r w:rsidRPr="007D6611">
        <w:t>wskaźnikiem dochodów podatkowych na jednego mieszkańca</w:t>
      </w:r>
      <w:r w:rsidR="00C91CED" w:rsidRPr="007D6611">
        <w:t xml:space="preserve"> w</w:t>
      </w:r>
      <w:r w:rsidR="008C569B">
        <w:t xml:space="preserve"> </w:t>
      </w:r>
      <w:r w:rsidRPr="007D6611">
        <w:t>gminie spełniającej warunki określone</w:t>
      </w:r>
      <w:r w:rsidR="00DB7432" w:rsidRPr="007D6611">
        <w:t xml:space="preserve"> w</w:t>
      </w:r>
      <w:r w:rsidR="008C569B">
        <w:t xml:space="preserve"> </w:t>
      </w:r>
      <w:r w:rsidR="00DB7432">
        <w:t>pkt</w:t>
      </w:r>
      <w:r w:rsidR="008C569B">
        <w:t xml:space="preserve"> </w:t>
      </w:r>
      <w:r w:rsidR="00DB7432" w:rsidRPr="007D6611">
        <w:t>1</w:t>
      </w:r>
      <w:r w:rsidR="00DB7432">
        <w:t xml:space="preserve"> i</w:t>
      </w:r>
      <w:r w:rsidR="008C569B">
        <w:t xml:space="preserve"> </w:t>
      </w:r>
      <w:r w:rsidRPr="007D6611">
        <w:t>2</w:t>
      </w:r>
    </w:p>
    <w:p w:rsidR="00483D3D" w:rsidRPr="007D6611" w:rsidRDefault="008D3698" w:rsidP="00CD65DF">
      <w:pPr>
        <w:pStyle w:val="ZCZWSPPKTzmczciwsppktartykuempunktem"/>
      </w:pPr>
      <w:r w:rsidRPr="007D6611">
        <w:t xml:space="preserve">– </w:t>
      </w:r>
      <w:r w:rsidR="00D53346">
        <w:t>położo</w:t>
      </w:r>
      <w:r w:rsidR="00D53346" w:rsidRPr="007D6611">
        <w:t xml:space="preserve">ną </w:t>
      </w:r>
      <w:r w:rsidRPr="007D6611">
        <w:t>na terenie tego samego powiatu co gmina dotująca, a</w:t>
      </w:r>
      <w:r w:rsidR="008C569B">
        <w:t xml:space="preserve"> </w:t>
      </w:r>
      <w:r w:rsidRPr="007D6611">
        <w:t>w</w:t>
      </w:r>
      <w:r w:rsidR="008C569B">
        <w:t xml:space="preserve"> </w:t>
      </w:r>
      <w:r w:rsidRPr="007D6611">
        <w:t>przypadku braku gminy położonej na terenie tego samego powiatu co gmina dotująca – na terenie tego samego województwa co gmina dotująca, a</w:t>
      </w:r>
      <w:r w:rsidR="008C569B">
        <w:t xml:space="preserve"> </w:t>
      </w:r>
      <w:r w:rsidRPr="007D6611">
        <w:t>w</w:t>
      </w:r>
      <w:r w:rsidR="008C569B">
        <w:t xml:space="preserve"> </w:t>
      </w:r>
      <w:r w:rsidRPr="007D6611">
        <w:t>przypadku braku gminy położonej na terenie tego samego województwa co gmina dotująca – na terenie innego województwa niż gmina dotująca</w:t>
      </w:r>
      <w:r w:rsidR="008E368F" w:rsidRPr="007D6611">
        <w:t>.</w:t>
      </w:r>
    </w:p>
    <w:p w:rsidR="00483D3D" w:rsidRPr="007D6611" w:rsidRDefault="00483D3D" w:rsidP="008C569B">
      <w:pPr>
        <w:pStyle w:val="ZUSTzmustartykuempunktem"/>
        <w:keepNext/>
      </w:pPr>
      <w:r w:rsidRPr="007D6611">
        <w:t>5. Ilekroć</w:t>
      </w:r>
      <w:r w:rsidR="00C91CED" w:rsidRPr="007D6611">
        <w:t xml:space="preserve"> w</w:t>
      </w:r>
      <w:r w:rsidR="008C569B">
        <w:t xml:space="preserve"> </w:t>
      </w:r>
      <w:r w:rsidRPr="007D6611">
        <w:t>niniejszym rozdziale jest mowa</w:t>
      </w:r>
      <w:r w:rsidR="00C91CED" w:rsidRPr="007D6611">
        <w:t xml:space="preserve"> o</w:t>
      </w:r>
      <w:r w:rsidR="008C569B">
        <w:t xml:space="preserve"> </w:t>
      </w:r>
      <w:r w:rsidRPr="007D6611">
        <w:t>najbliższej gminie prowadzącej szkołę danego typu</w:t>
      </w:r>
      <w:r w:rsidR="00C91CED" w:rsidRPr="007D6611">
        <w:t xml:space="preserve"> i</w:t>
      </w:r>
      <w:r w:rsidR="008C569B">
        <w:t xml:space="preserve"> </w:t>
      </w:r>
      <w:r w:rsidRPr="007D6611">
        <w:t>rodzaju</w:t>
      </w:r>
      <w:r w:rsidR="001867B5">
        <w:t>,</w:t>
      </w:r>
      <w:r w:rsidRPr="007D6611">
        <w:t xml:space="preserve"> należy przez to rozumieć w</w:t>
      </w:r>
      <w:r w:rsidR="008C569B">
        <w:t xml:space="preserve"> </w:t>
      </w:r>
      <w:r w:rsidRPr="007D6611">
        <w:t>przypadku odpowiednio gminy wiejskiej, miejsko</w:t>
      </w:r>
      <w:r w:rsidR="00997564">
        <w:t>-</w:t>
      </w:r>
      <w:r w:rsidRPr="007D6611">
        <w:t>wiejskiej, miejskiej, miasta na prawach powiatu do 150</w:t>
      </w:r>
      <w:r w:rsidR="00C27167">
        <w:t> </w:t>
      </w:r>
      <w:r w:rsidRPr="007D6611">
        <w:t>tys.</w:t>
      </w:r>
      <w:r w:rsidR="00C27167">
        <w:t> </w:t>
      </w:r>
      <w:r w:rsidRPr="007D6611">
        <w:t>mieszkańców lub miasta na prawach powiatu powyżej 150</w:t>
      </w:r>
      <w:r w:rsidR="008C569B">
        <w:t xml:space="preserve"> </w:t>
      </w:r>
      <w:r w:rsidRPr="007D6611">
        <w:t>tys. mieszkańców gminę graniczącą:</w:t>
      </w:r>
    </w:p>
    <w:p w:rsidR="00483D3D" w:rsidRPr="007D6611" w:rsidRDefault="00483D3D" w:rsidP="00A07F5D">
      <w:pPr>
        <w:pStyle w:val="ZPKTzmpktartykuempunktem"/>
      </w:pPr>
      <w:r w:rsidRPr="007D6611">
        <w:t>1)</w:t>
      </w:r>
      <w:r w:rsidRPr="007D6611">
        <w:tab/>
      </w:r>
      <w:r w:rsidR="00006146" w:rsidRPr="007D6611">
        <w:t xml:space="preserve">będącą </w:t>
      </w:r>
      <w:r w:rsidRPr="007D6611">
        <w:t>odpowiednio gmin</w:t>
      </w:r>
      <w:r w:rsidR="00006146" w:rsidRPr="007D6611">
        <w:t>ą</w:t>
      </w:r>
      <w:r w:rsidRPr="007D6611">
        <w:t xml:space="preserve"> wiejską, miejsko</w:t>
      </w:r>
      <w:r w:rsidR="00C27167">
        <w:t>-</w:t>
      </w:r>
      <w:r w:rsidRPr="007D6611">
        <w:t>wiejską, miejską, miast</w:t>
      </w:r>
      <w:r w:rsidR="00006146" w:rsidRPr="007D6611">
        <w:t>em</w:t>
      </w:r>
      <w:r w:rsidRPr="007D6611">
        <w:t xml:space="preserve"> na prawach powiatu do 150</w:t>
      </w:r>
      <w:r w:rsidR="008C569B">
        <w:t xml:space="preserve"> </w:t>
      </w:r>
      <w:r w:rsidRPr="007D6611">
        <w:t>tys. mieszkańców lub miast</w:t>
      </w:r>
      <w:r w:rsidR="00006146" w:rsidRPr="007D6611">
        <w:t>em</w:t>
      </w:r>
      <w:r w:rsidRPr="007D6611">
        <w:t xml:space="preserve"> na prawach powiatu powyżej 150</w:t>
      </w:r>
      <w:r w:rsidR="008C569B">
        <w:t xml:space="preserve"> </w:t>
      </w:r>
      <w:r w:rsidRPr="007D6611">
        <w:t>tys. mieszkańców oraz</w:t>
      </w:r>
    </w:p>
    <w:p w:rsidR="00483D3D" w:rsidRPr="007D6611" w:rsidRDefault="00483D3D" w:rsidP="00A07F5D">
      <w:pPr>
        <w:pStyle w:val="ZPKTzmpktartykuempunktem"/>
      </w:pPr>
      <w:r w:rsidRPr="007D6611">
        <w:t>2)</w:t>
      </w:r>
      <w:r w:rsidRPr="007D6611">
        <w:tab/>
        <w:t>prowadzącą co najmniej jedną szkołę danego typu</w:t>
      </w:r>
      <w:r w:rsidR="00C91CED" w:rsidRPr="007D6611">
        <w:t xml:space="preserve"> i</w:t>
      </w:r>
      <w:r w:rsidR="008C569B">
        <w:t xml:space="preserve"> </w:t>
      </w:r>
      <w:r w:rsidRPr="007D6611">
        <w:t>rodzaju, oraz</w:t>
      </w:r>
    </w:p>
    <w:p w:rsidR="00483D3D" w:rsidRPr="007D6611" w:rsidRDefault="00483D3D" w:rsidP="00A07F5D">
      <w:pPr>
        <w:pStyle w:val="ZPKTzmpktartykuempunktem"/>
      </w:pPr>
      <w:r w:rsidRPr="007D6611">
        <w:t>3)</w:t>
      </w:r>
      <w:r w:rsidRPr="007D6611">
        <w:tab/>
        <w:t>o</w:t>
      </w:r>
      <w:r w:rsidR="008C569B">
        <w:t xml:space="preserve"> </w:t>
      </w:r>
      <w:r w:rsidRPr="007D6611">
        <w:t>najbardziej zbliżonym wskaźniku dochodów podatkowych na jednego mieszkańca w</w:t>
      </w:r>
      <w:r w:rsidR="008C569B">
        <w:t xml:space="preserve"> </w:t>
      </w:r>
      <w:r w:rsidRPr="007D6611">
        <w:t>gminie, to jest</w:t>
      </w:r>
      <w:r w:rsidR="00C91CED" w:rsidRPr="007D6611">
        <w:t xml:space="preserve"> o</w:t>
      </w:r>
      <w:r w:rsidR="008C569B">
        <w:t xml:space="preserve"> </w:t>
      </w:r>
      <w:r w:rsidRPr="007D6611">
        <w:t>najmniejszej wartości bezwzględnej różnicy pomiędzy wskaźnikiem dochodów podat</w:t>
      </w:r>
      <w:r w:rsidR="00CB539B" w:rsidRPr="007D6611">
        <w:t>kowych na jednego mieszkańca</w:t>
      </w:r>
      <w:r w:rsidR="00C91CED" w:rsidRPr="007D6611">
        <w:t xml:space="preserve"> w</w:t>
      </w:r>
      <w:r w:rsidR="008C569B">
        <w:t xml:space="preserve"> </w:t>
      </w:r>
      <w:r w:rsidRPr="007D6611">
        <w:t>gminie dotującej</w:t>
      </w:r>
      <w:r w:rsidR="00C91CED" w:rsidRPr="007D6611">
        <w:t xml:space="preserve"> i</w:t>
      </w:r>
      <w:r w:rsidR="008C569B">
        <w:t xml:space="preserve"> </w:t>
      </w:r>
      <w:r w:rsidRPr="007D6611">
        <w:t>wskaźnikiem dochodów podatkowych na jednego mieszkańca</w:t>
      </w:r>
      <w:r w:rsidR="00C91CED" w:rsidRPr="007D6611">
        <w:t xml:space="preserve"> w</w:t>
      </w:r>
      <w:r w:rsidR="008C569B">
        <w:t xml:space="preserve"> </w:t>
      </w:r>
      <w:r w:rsidRPr="007D6611">
        <w:t xml:space="preserve">gminie graniczącej. </w:t>
      </w:r>
    </w:p>
    <w:p w:rsidR="00B61387" w:rsidRPr="007D6611" w:rsidRDefault="00483D3D" w:rsidP="008C569B">
      <w:pPr>
        <w:pStyle w:val="ZUSTzmustartykuempunktem"/>
        <w:keepNext/>
      </w:pPr>
      <w:r w:rsidRPr="007D6611">
        <w:t>6. W</w:t>
      </w:r>
      <w:r w:rsidR="008C569B">
        <w:t xml:space="preserve"> </w:t>
      </w:r>
      <w:r w:rsidRPr="007D6611">
        <w:t>przypadku braku gminy spełniającej warunki,</w:t>
      </w:r>
      <w:r w:rsidR="00C91CED"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00DB7432" w:rsidRPr="007D6611">
        <w:t>5</w:t>
      </w:r>
      <w:r w:rsidR="00DB7432">
        <w:t xml:space="preserve"> pkt</w:t>
      </w:r>
      <w:r w:rsidR="008C569B">
        <w:t xml:space="preserve"> </w:t>
      </w:r>
      <w:r w:rsidR="00DB7432" w:rsidRPr="007D6611">
        <w:t>1</w:t>
      </w:r>
      <w:r w:rsidR="00DB7432">
        <w:t xml:space="preserve"> lub</w:t>
      </w:r>
      <w:r w:rsidRPr="007D6611">
        <w:t xml:space="preserve"> 2, przez najbliższą gminę prowadzącą szkołę danego typu</w:t>
      </w:r>
      <w:r w:rsidR="00C91CED" w:rsidRPr="007D6611">
        <w:t xml:space="preserve"> i</w:t>
      </w:r>
      <w:r w:rsidR="008C569B">
        <w:t xml:space="preserve"> </w:t>
      </w:r>
      <w:r w:rsidRPr="007D6611">
        <w:t xml:space="preserve">rodzaju należy rozumieć </w:t>
      </w:r>
      <w:r w:rsidR="008E368F" w:rsidRPr="007D6611">
        <w:t>w</w:t>
      </w:r>
      <w:r w:rsidR="008C569B">
        <w:t xml:space="preserve"> </w:t>
      </w:r>
      <w:r w:rsidR="008E368F" w:rsidRPr="007D6611">
        <w:t>przypadku odpowiednio gminy wiejskiej, miejsko</w:t>
      </w:r>
      <w:r w:rsidR="00997564">
        <w:t>-</w:t>
      </w:r>
      <w:r w:rsidR="008E368F" w:rsidRPr="007D6611">
        <w:t>wiejskiej, miejskiej, miasta na prawach powiatu do 150</w:t>
      </w:r>
      <w:r w:rsidR="008C569B">
        <w:t xml:space="preserve"> </w:t>
      </w:r>
      <w:r w:rsidR="008E368F" w:rsidRPr="007D6611">
        <w:t>tys. mieszkańców lub miasta na prawach powiatu powyżej 150</w:t>
      </w:r>
      <w:r w:rsidR="00C27167">
        <w:t> </w:t>
      </w:r>
      <w:r w:rsidR="008E368F" w:rsidRPr="007D6611">
        <w:t xml:space="preserve">tys. </w:t>
      </w:r>
      <w:r w:rsidR="009761A4" w:rsidRPr="007D6611">
        <w:t>m</w:t>
      </w:r>
      <w:r w:rsidR="008E368F" w:rsidRPr="007D6611">
        <w:t xml:space="preserve">ieszkańców </w:t>
      </w:r>
      <w:r w:rsidRPr="007D6611">
        <w:t>gminę</w:t>
      </w:r>
      <w:r w:rsidR="009761A4" w:rsidRPr="007D6611">
        <w:t>:</w:t>
      </w:r>
      <w:r w:rsidRPr="007D6611">
        <w:t xml:space="preserve"> </w:t>
      </w:r>
    </w:p>
    <w:p w:rsidR="00483D3D" w:rsidRPr="007D6611" w:rsidRDefault="00483D3D" w:rsidP="00934FD3">
      <w:pPr>
        <w:pStyle w:val="ZPKTzmpktartykuempunktem"/>
      </w:pPr>
      <w:r w:rsidRPr="007D6611">
        <w:t>1)</w:t>
      </w:r>
      <w:r w:rsidRPr="007D6611">
        <w:tab/>
      </w:r>
      <w:r w:rsidR="00006146" w:rsidRPr="007D6611">
        <w:t xml:space="preserve">będącą </w:t>
      </w:r>
      <w:r w:rsidRPr="007D6611">
        <w:t xml:space="preserve">odpowiednio </w:t>
      </w:r>
      <w:r w:rsidR="00006146" w:rsidRPr="007D6611">
        <w:t xml:space="preserve">gminą </w:t>
      </w:r>
      <w:r w:rsidRPr="007D6611">
        <w:t>wiejską, miejsko</w:t>
      </w:r>
      <w:r w:rsidR="00C27167">
        <w:t>-</w:t>
      </w:r>
      <w:r w:rsidRPr="007D6611">
        <w:t>wiejską, miejską, miast</w:t>
      </w:r>
      <w:r w:rsidR="00006146" w:rsidRPr="007D6611">
        <w:t>em</w:t>
      </w:r>
      <w:r w:rsidRPr="007D6611">
        <w:t xml:space="preserve"> na prawach powiatu do 150</w:t>
      </w:r>
      <w:r w:rsidR="008C569B">
        <w:t xml:space="preserve"> </w:t>
      </w:r>
      <w:r w:rsidRPr="007D6611">
        <w:t>tys. mieszkańców lub miast</w:t>
      </w:r>
      <w:r w:rsidR="00006146" w:rsidRPr="007D6611">
        <w:t>em</w:t>
      </w:r>
      <w:r w:rsidRPr="007D6611">
        <w:t xml:space="preserve"> na prawach powiatu powyżej 150</w:t>
      </w:r>
      <w:r w:rsidR="008C569B">
        <w:t xml:space="preserve"> </w:t>
      </w:r>
      <w:r w:rsidRPr="007D6611">
        <w:t>tys. mieszkańców oraz</w:t>
      </w:r>
    </w:p>
    <w:p w:rsidR="00483D3D" w:rsidRPr="007D6611" w:rsidRDefault="00483D3D" w:rsidP="00A07F5D">
      <w:pPr>
        <w:pStyle w:val="ZPKTzmpktartykuempunktem"/>
      </w:pPr>
      <w:r w:rsidRPr="007D6611">
        <w:t>2)</w:t>
      </w:r>
      <w:r w:rsidRPr="007D6611">
        <w:tab/>
        <w:t>prowadzącą co najmniej jedną szkołę danego typu</w:t>
      </w:r>
      <w:r w:rsidR="00C91CED" w:rsidRPr="007D6611">
        <w:t xml:space="preserve"> i</w:t>
      </w:r>
      <w:r w:rsidR="008C569B">
        <w:t xml:space="preserve"> </w:t>
      </w:r>
      <w:r w:rsidRPr="007D6611">
        <w:t>rodzaju, oraz</w:t>
      </w:r>
    </w:p>
    <w:p w:rsidR="009761A4" w:rsidRPr="007D6611" w:rsidRDefault="00483D3D" w:rsidP="008C569B">
      <w:pPr>
        <w:pStyle w:val="ZPKTzmpktartykuempunktem"/>
        <w:keepNext/>
      </w:pPr>
      <w:r w:rsidRPr="007D6611">
        <w:t>3)</w:t>
      </w:r>
      <w:r w:rsidRPr="007D6611">
        <w:tab/>
        <w:t>o</w:t>
      </w:r>
      <w:r w:rsidR="008C569B">
        <w:t xml:space="preserve"> </w:t>
      </w:r>
      <w:r w:rsidRPr="007D6611">
        <w:t>najbardziej zbliżonym wskaźniku dochodów podatkowych na jednego mieszkańca w</w:t>
      </w:r>
      <w:r w:rsidR="008C569B">
        <w:t xml:space="preserve"> </w:t>
      </w:r>
      <w:r w:rsidRPr="007D6611">
        <w:t>gminie, to jest</w:t>
      </w:r>
      <w:r w:rsidR="00C91CED" w:rsidRPr="007D6611">
        <w:t xml:space="preserve"> o</w:t>
      </w:r>
      <w:r w:rsidR="008C569B">
        <w:t xml:space="preserve"> </w:t>
      </w:r>
      <w:r w:rsidRPr="007D6611">
        <w:t>najmniejszej wartości bezwzględnej różnicy pomiędzy wskaźnikiem dochodów podatkowych na jednego mieszkańca</w:t>
      </w:r>
      <w:r w:rsidR="00C91CED" w:rsidRPr="007D6611">
        <w:t xml:space="preserve"> w</w:t>
      </w:r>
      <w:r w:rsidR="008C569B">
        <w:t xml:space="preserve"> </w:t>
      </w:r>
      <w:r w:rsidRPr="007D6611">
        <w:t>gminie dotującej</w:t>
      </w:r>
      <w:r w:rsidR="00C91CED" w:rsidRPr="007D6611">
        <w:t xml:space="preserve"> i</w:t>
      </w:r>
      <w:r w:rsidR="008C569B">
        <w:t xml:space="preserve"> </w:t>
      </w:r>
      <w:r w:rsidRPr="007D6611">
        <w:t>wskaźnikiem dochodów podatkowych na jednego mieszkańca</w:t>
      </w:r>
      <w:r w:rsidR="00C91CED" w:rsidRPr="007D6611">
        <w:t xml:space="preserve"> w</w:t>
      </w:r>
      <w:r w:rsidR="008C569B">
        <w:t xml:space="preserve"> </w:t>
      </w:r>
      <w:r w:rsidRPr="007D6611">
        <w:t>gminie spełniającej warunki określone</w:t>
      </w:r>
      <w:r w:rsidR="00DB7432" w:rsidRPr="007D6611">
        <w:t xml:space="preserve"> w</w:t>
      </w:r>
      <w:r w:rsidR="008C569B">
        <w:t xml:space="preserve"> </w:t>
      </w:r>
      <w:r w:rsidR="00DB7432">
        <w:t>pkt</w:t>
      </w:r>
      <w:r w:rsidR="008C569B">
        <w:t xml:space="preserve"> </w:t>
      </w:r>
      <w:r w:rsidR="00DB7432" w:rsidRPr="007D6611">
        <w:t>1</w:t>
      </w:r>
      <w:r w:rsidR="00DB7432">
        <w:t xml:space="preserve"> i</w:t>
      </w:r>
      <w:r w:rsidR="008C569B">
        <w:t xml:space="preserve"> </w:t>
      </w:r>
      <w:r w:rsidRPr="007D6611">
        <w:t>2</w:t>
      </w:r>
    </w:p>
    <w:p w:rsidR="00483D3D" w:rsidRPr="007D6611" w:rsidRDefault="009761A4" w:rsidP="00CD65DF">
      <w:pPr>
        <w:pStyle w:val="ZCZWSPPKTzmczciwsppktartykuempunktem"/>
      </w:pPr>
      <w:r w:rsidRPr="007D6611">
        <w:t xml:space="preserve">– </w:t>
      </w:r>
      <w:r w:rsidR="00D53346">
        <w:t>położoną</w:t>
      </w:r>
      <w:r w:rsidRPr="007D6611">
        <w:t xml:space="preserve"> na terenie tego samego powiatu co gmina dotująca, a</w:t>
      </w:r>
      <w:r w:rsidR="008C569B">
        <w:t xml:space="preserve"> </w:t>
      </w:r>
      <w:r w:rsidRPr="007D6611">
        <w:t>w</w:t>
      </w:r>
      <w:r w:rsidR="008C569B">
        <w:t xml:space="preserve"> </w:t>
      </w:r>
      <w:r w:rsidRPr="007D6611">
        <w:t>przypadku braku gminy położonej na terenie tego samego powiatu co gmina dotująca – na terenie tego samego województwa co gmina dotująca, a</w:t>
      </w:r>
      <w:r w:rsidR="008C569B">
        <w:t xml:space="preserve"> </w:t>
      </w:r>
      <w:r w:rsidRPr="007D6611">
        <w:t>w</w:t>
      </w:r>
      <w:r w:rsidR="008C569B">
        <w:t xml:space="preserve"> </w:t>
      </w:r>
      <w:r w:rsidRPr="007D6611">
        <w:t>przypadku braku gminy położonej na terenie tego samego województwa co gmina dotująca – na terenie innego województwa niż gmina dotująca.</w:t>
      </w:r>
    </w:p>
    <w:p w:rsidR="00483D3D" w:rsidRPr="007D6611" w:rsidRDefault="00483D3D" w:rsidP="008C569B">
      <w:pPr>
        <w:pStyle w:val="ZUSTzmustartykuempunktem"/>
        <w:keepNext/>
      </w:pPr>
      <w:r w:rsidRPr="007D6611">
        <w:t>7. Ilekroć</w:t>
      </w:r>
      <w:r w:rsidR="00C91CED" w:rsidRPr="007D6611">
        <w:t xml:space="preserve"> w</w:t>
      </w:r>
      <w:r w:rsidR="008C569B">
        <w:t xml:space="preserve"> </w:t>
      </w:r>
      <w:r w:rsidRPr="007D6611">
        <w:t>niniejszym rozdziale jest mowa</w:t>
      </w:r>
      <w:r w:rsidR="00C91CED" w:rsidRPr="007D6611">
        <w:t xml:space="preserve"> o</w:t>
      </w:r>
      <w:r w:rsidR="008C569B">
        <w:t xml:space="preserve"> </w:t>
      </w:r>
      <w:r w:rsidRPr="007D6611">
        <w:t>najbliższym powiecie prowadzącym szkołę danego typu</w:t>
      </w:r>
      <w:r w:rsidR="00C91CED" w:rsidRPr="007D6611">
        <w:t xml:space="preserve"> i</w:t>
      </w:r>
      <w:r w:rsidR="008C569B">
        <w:t xml:space="preserve"> </w:t>
      </w:r>
      <w:r w:rsidRPr="007D6611">
        <w:t>rodzaju</w:t>
      </w:r>
      <w:r w:rsidR="001867B5">
        <w:t>,</w:t>
      </w:r>
      <w:r w:rsidRPr="007D6611">
        <w:t xml:space="preserve"> należy przez to rozumieć w</w:t>
      </w:r>
      <w:r w:rsidR="008C569B">
        <w:t xml:space="preserve"> </w:t>
      </w:r>
      <w:r w:rsidRPr="007D6611">
        <w:t>przypadku odpowiednio powiatu niebędącego miastem na prawach powiatu, miasta na prawach powiatu do 15</w:t>
      </w:r>
      <w:r w:rsidR="00C91CED" w:rsidRPr="007D6611">
        <w:t>0</w:t>
      </w:r>
      <w:r w:rsidR="00C27167">
        <w:t> </w:t>
      </w:r>
      <w:r w:rsidRPr="007D6611">
        <w:t>tys. mieszkańców lub miasta na prawach powiatu powyżej 15</w:t>
      </w:r>
      <w:r w:rsidR="00C91CED" w:rsidRPr="007D6611">
        <w:t>0</w:t>
      </w:r>
      <w:r w:rsidR="008C569B">
        <w:t xml:space="preserve"> </w:t>
      </w:r>
      <w:r w:rsidRPr="007D6611">
        <w:t>tys. mieszkańców powiat graniczący:</w:t>
      </w:r>
    </w:p>
    <w:p w:rsidR="00483D3D" w:rsidRPr="007D6611" w:rsidRDefault="00483D3D" w:rsidP="00A07F5D">
      <w:pPr>
        <w:pStyle w:val="ZPKTzmpktartykuempunktem"/>
      </w:pPr>
      <w:r w:rsidRPr="007D6611">
        <w:t>1)</w:t>
      </w:r>
      <w:r w:rsidRPr="007D6611">
        <w:tab/>
      </w:r>
      <w:r w:rsidR="00006146" w:rsidRPr="007D6611">
        <w:t xml:space="preserve">będący </w:t>
      </w:r>
      <w:r w:rsidRPr="007D6611">
        <w:t>odpowiednio powiat</w:t>
      </w:r>
      <w:r w:rsidR="00006146" w:rsidRPr="007D6611">
        <w:t>em</w:t>
      </w:r>
      <w:r w:rsidRPr="007D6611">
        <w:t xml:space="preserve"> niebędący</w:t>
      </w:r>
      <w:r w:rsidR="00006146" w:rsidRPr="007D6611">
        <w:t>m</w:t>
      </w:r>
      <w:r w:rsidRPr="007D6611">
        <w:t xml:space="preserve"> miastem na prawach powiatu, miast</w:t>
      </w:r>
      <w:r w:rsidR="00006146" w:rsidRPr="007D6611">
        <w:t>em</w:t>
      </w:r>
      <w:r w:rsidRPr="007D6611">
        <w:t xml:space="preserve"> na prawach powiatu do 15</w:t>
      </w:r>
      <w:r w:rsidR="00C91CED" w:rsidRPr="007D6611">
        <w:t>0</w:t>
      </w:r>
      <w:r w:rsidR="008C569B">
        <w:t xml:space="preserve"> </w:t>
      </w:r>
      <w:r w:rsidRPr="007D6611">
        <w:t>tys. mieszkańców lub miast</w:t>
      </w:r>
      <w:r w:rsidR="00E83401" w:rsidRPr="007D6611">
        <w:t>em</w:t>
      </w:r>
      <w:r w:rsidRPr="007D6611">
        <w:t xml:space="preserve"> na prawach powiatu powyżej 15</w:t>
      </w:r>
      <w:r w:rsidR="00C91CED" w:rsidRPr="007D6611">
        <w:t>0</w:t>
      </w:r>
      <w:r w:rsidR="008C569B">
        <w:t xml:space="preserve"> </w:t>
      </w:r>
      <w:r w:rsidRPr="007D6611">
        <w:t>tys. mieszkańców oraz</w:t>
      </w:r>
    </w:p>
    <w:p w:rsidR="00483D3D" w:rsidRPr="007D6611" w:rsidRDefault="00483D3D" w:rsidP="00A07F5D">
      <w:pPr>
        <w:pStyle w:val="ZPKTzmpktartykuempunktem"/>
      </w:pPr>
      <w:r w:rsidRPr="007D6611">
        <w:t>2)</w:t>
      </w:r>
      <w:r w:rsidRPr="007D6611">
        <w:tab/>
        <w:t>prowadzący co najmniej jedną szkołę danego typu</w:t>
      </w:r>
      <w:r w:rsidR="00C91CED" w:rsidRPr="007D6611">
        <w:t xml:space="preserve"> i</w:t>
      </w:r>
      <w:r w:rsidR="008C569B">
        <w:t xml:space="preserve"> </w:t>
      </w:r>
      <w:r w:rsidRPr="007D6611">
        <w:t>rodzaju, oraz</w:t>
      </w:r>
    </w:p>
    <w:p w:rsidR="00483D3D" w:rsidRPr="007D6611" w:rsidRDefault="00483D3D" w:rsidP="00A07F5D">
      <w:pPr>
        <w:pStyle w:val="ZPKTzmpktartykuempunktem"/>
      </w:pPr>
      <w:r w:rsidRPr="007D6611">
        <w:t>3)</w:t>
      </w:r>
      <w:r w:rsidRPr="007D6611">
        <w:tab/>
        <w:t>o</w:t>
      </w:r>
      <w:r w:rsidR="008C569B">
        <w:t xml:space="preserve"> </w:t>
      </w:r>
      <w:r w:rsidRPr="007D6611">
        <w:t>najbardziej zbliżonym wskaźniku dochodów podatkowych na jednego mieszkańca w</w:t>
      </w:r>
      <w:r w:rsidR="008C569B">
        <w:t xml:space="preserve"> </w:t>
      </w:r>
      <w:r w:rsidRPr="007D6611">
        <w:t>powiecie, to jest</w:t>
      </w:r>
      <w:r w:rsidR="00C91CED" w:rsidRPr="007D6611">
        <w:t xml:space="preserve"> o</w:t>
      </w:r>
      <w:r w:rsidR="008C569B">
        <w:t xml:space="preserve"> </w:t>
      </w:r>
      <w:r w:rsidRPr="007D6611">
        <w:t>najmniejszej wartości bezwzględnej różnicy pomiędzy wskaźnikiem dochodów podatkowych na jednego mieszkańca</w:t>
      </w:r>
      <w:r w:rsidR="00C91CED" w:rsidRPr="007D6611">
        <w:t xml:space="preserve"> w</w:t>
      </w:r>
      <w:r w:rsidR="00C27167">
        <w:t> </w:t>
      </w:r>
      <w:r w:rsidRPr="007D6611">
        <w:t>powiecie dotującym</w:t>
      </w:r>
      <w:r w:rsidR="00C91CED" w:rsidRPr="007D6611">
        <w:t xml:space="preserve"> i</w:t>
      </w:r>
      <w:r w:rsidR="008C569B">
        <w:t xml:space="preserve"> </w:t>
      </w:r>
      <w:r w:rsidRPr="007D6611">
        <w:t>wskaźnikiem dochodów podatkowych na jednego mieszkańca</w:t>
      </w:r>
      <w:r w:rsidR="00C91CED" w:rsidRPr="007D6611">
        <w:t xml:space="preserve"> w</w:t>
      </w:r>
      <w:r w:rsidR="008C569B">
        <w:t xml:space="preserve"> </w:t>
      </w:r>
      <w:r w:rsidRPr="007D6611">
        <w:t xml:space="preserve">powiecie graniczącym. </w:t>
      </w:r>
    </w:p>
    <w:p w:rsidR="00B61387" w:rsidRPr="007D6611" w:rsidRDefault="00483D3D" w:rsidP="008C569B">
      <w:pPr>
        <w:pStyle w:val="ZUSTzmustartykuempunktem"/>
        <w:keepNext/>
      </w:pPr>
      <w:r w:rsidRPr="007D6611">
        <w:t>8. W</w:t>
      </w:r>
      <w:r w:rsidR="008C569B">
        <w:t xml:space="preserve"> </w:t>
      </w:r>
      <w:r w:rsidRPr="007D6611">
        <w:t>przypadku braku powiatu spełniającego warunki,</w:t>
      </w:r>
      <w:r w:rsidR="00C91CED"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00DB7432" w:rsidRPr="007D6611">
        <w:t>7</w:t>
      </w:r>
      <w:r w:rsidR="00DB7432">
        <w:t xml:space="preserve"> pkt</w:t>
      </w:r>
      <w:r w:rsidR="008C569B">
        <w:t xml:space="preserve"> </w:t>
      </w:r>
      <w:r w:rsidR="00DB7432" w:rsidRPr="007D6611">
        <w:t>1</w:t>
      </w:r>
      <w:r w:rsidR="00DB7432">
        <w:t xml:space="preserve"> lub</w:t>
      </w:r>
      <w:r w:rsidRPr="007D6611">
        <w:t xml:space="preserve"> 2, przez najbliższy powiat prowadzący szkołę danego typu</w:t>
      </w:r>
      <w:r w:rsidR="00C91CED" w:rsidRPr="007D6611">
        <w:t xml:space="preserve"> i</w:t>
      </w:r>
      <w:r w:rsidR="008C569B">
        <w:t xml:space="preserve"> </w:t>
      </w:r>
      <w:r w:rsidRPr="007D6611">
        <w:t xml:space="preserve">rodzaju należy rozumieć </w:t>
      </w:r>
      <w:r w:rsidR="0067092E" w:rsidRPr="007D6611">
        <w:t>w</w:t>
      </w:r>
      <w:r w:rsidR="008C569B">
        <w:t xml:space="preserve"> </w:t>
      </w:r>
      <w:r w:rsidR="0067092E" w:rsidRPr="007D6611">
        <w:t>przypadku odpowiednio powiatu niebędącego miastem na prawach powiatu, miasta na prawach powiatu do 150</w:t>
      </w:r>
      <w:r w:rsidR="008C569B">
        <w:t xml:space="preserve"> </w:t>
      </w:r>
      <w:r w:rsidR="0067092E" w:rsidRPr="007D6611">
        <w:t>tys. mieszkańców lub miasta na prawach powiatu powyżej 150</w:t>
      </w:r>
      <w:r w:rsidR="008C569B">
        <w:t xml:space="preserve"> </w:t>
      </w:r>
      <w:r w:rsidR="0067092E" w:rsidRPr="007D6611">
        <w:t xml:space="preserve">tys. mieszkańców </w:t>
      </w:r>
      <w:r w:rsidRPr="007D6611">
        <w:t>powiat:</w:t>
      </w:r>
    </w:p>
    <w:p w:rsidR="00483D3D" w:rsidRPr="007D6611" w:rsidRDefault="00483D3D" w:rsidP="00934FD3">
      <w:pPr>
        <w:pStyle w:val="ZPKTzmpktartykuempunktem"/>
      </w:pPr>
      <w:r w:rsidRPr="007D6611">
        <w:t>1)</w:t>
      </w:r>
      <w:r w:rsidRPr="007D6611">
        <w:tab/>
      </w:r>
      <w:r w:rsidR="00E83401" w:rsidRPr="007D6611">
        <w:t xml:space="preserve">będący </w:t>
      </w:r>
      <w:r w:rsidRPr="007D6611">
        <w:t>odpowiednio powiat</w:t>
      </w:r>
      <w:r w:rsidR="00E83401" w:rsidRPr="007D6611">
        <w:t>em</w:t>
      </w:r>
      <w:r w:rsidRPr="007D6611">
        <w:t xml:space="preserve"> niebędący</w:t>
      </w:r>
      <w:r w:rsidR="00E83401" w:rsidRPr="007D6611">
        <w:t>m</w:t>
      </w:r>
      <w:r w:rsidRPr="007D6611">
        <w:t xml:space="preserve"> miastem na prawach powiatu, miast</w:t>
      </w:r>
      <w:r w:rsidR="00E83401" w:rsidRPr="007D6611">
        <w:t>em</w:t>
      </w:r>
      <w:r w:rsidRPr="007D6611">
        <w:t xml:space="preserve"> na prawach powiatu do 15</w:t>
      </w:r>
      <w:r w:rsidR="00C91CED" w:rsidRPr="007D6611">
        <w:t>0</w:t>
      </w:r>
      <w:r w:rsidR="008C569B">
        <w:t xml:space="preserve"> </w:t>
      </w:r>
      <w:r w:rsidRPr="007D6611">
        <w:t>tys. mieszkańców lub miast</w:t>
      </w:r>
      <w:r w:rsidR="00E83401" w:rsidRPr="007D6611">
        <w:t>em</w:t>
      </w:r>
      <w:r w:rsidRPr="007D6611">
        <w:t xml:space="preserve"> na prawach powiatu powyżej 15</w:t>
      </w:r>
      <w:r w:rsidR="00C91CED" w:rsidRPr="007D6611">
        <w:t>0</w:t>
      </w:r>
      <w:r w:rsidR="008C569B">
        <w:t xml:space="preserve"> </w:t>
      </w:r>
      <w:r w:rsidRPr="007D6611">
        <w:t>tys. mieszkańców oraz</w:t>
      </w:r>
    </w:p>
    <w:p w:rsidR="00483D3D" w:rsidRPr="007D6611" w:rsidRDefault="00483D3D" w:rsidP="00A07F5D">
      <w:pPr>
        <w:pStyle w:val="ZPKTzmpktartykuempunktem"/>
      </w:pPr>
      <w:r w:rsidRPr="007D6611">
        <w:t>2)</w:t>
      </w:r>
      <w:r w:rsidRPr="007D6611">
        <w:tab/>
        <w:t>prowadzący co najmniej jedną szkołę danego typu</w:t>
      </w:r>
      <w:r w:rsidR="00C91CED" w:rsidRPr="007D6611">
        <w:t xml:space="preserve"> i</w:t>
      </w:r>
      <w:r w:rsidR="008C569B">
        <w:t xml:space="preserve"> </w:t>
      </w:r>
      <w:r w:rsidRPr="007D6611">
        <w:t>rodzaju, oraz</w:t>
      </w:r>
    </w:p>
    <w:p w:rsidR="0067092E" w:rsidRPr="007D6611" w:rsidRDefault="00483D3D" w:rsidP="008C569B">
      <w:pPr>
        <w:pStyle w:val="ZPKTzmpktartykuempunktem"/>
        <w:keepNext/>
      </w:pPr>
      <w:r w:rsidRPr="007D6611">
        <w:t>3)</w:t>
      </w:r>
      <w:r w:rsidRPr="007D6611">
        <w:tab/>
        <w:t>o</w:t>
      </w:r>
      <w:r w:rsidR="008C569B">
        <w:t xml:space="preserve"> </w:t>
      </w:r>
      <w:r w:rsidRPr="007D6611">
        <w:t>najbardziej zbliżonym wskaźniku dochodów podatkowych na jednego mieszkańca w</w:t>
      </w:r>
      <w:r w:rsidR="008C569B">
        <w:t xml:space="preserve"> </w:t>
      </w:r>
      <w:r w:rsidRPr="007D6611">
        <w:t>powiecie, to jest</w:t>
      </w:r>
      <w:r w:rsidR="00C91CED" w:rsidRPr="007D6611">
        <w:t xml:space="preserve"> o</w:t>
      </w:r>
      <w:r w:rsidR="008C569B">
        <w:t xml:space="preserve"> </w:t>
      </w:r>
      <w:r w:rsidRPr="007D6611">
        <w:t>najmniejszej wartości bezwzględnej różnicy pomiędzy wskaźnikiem dochodów podatkowych na jednego mieszkańca</w:t>
      </w:r>
      <w:r w:rsidR="00C91CED" w:rsidRPr="007D6611">
        <w:t xml:space="preserve"> w</w:t>
      </w:r>
      <w:r w:rsidR="00C27167">
        <w:t> </w:t>
      </w:r>
      <w:r w:rsidRPr="007D6611">
        <w:t>powiecie dotującym</w:t>
      </w:r>
      <w:r w:rsidR="00C91CED" w:rsidRPr="007D6611">
        <w:t xml:space="preserve"> i</w:t>
      </w:r>
      <w:r w:rsidR="008C569B">
        <w:t xml:space="preserve"> </w:t>
      </w:r>
      <w:r w:rsidRPr="007D6611">
        <w:t>wskaźnikiem dochodów podatkowych na jednego mieszkańca</w:t>
      </w:r>
      <w:r w:rsidR="00C91CED" w:rsidRPr="007D6611">
        <w:t xml:space="preserve"> w</w:t>
      </w:r>
      <w:r w:rsidR="008C569B">
        <w:t xml:space="preserve"> </w:t>
      </w:r>
      <w:r w:rsidRPr="007D6611">
        <w:t>powiecie spełniającym warunki określone</w:t>
      </w:r>
      <w:r w:rsidR="00DB7432" w:rsidRPr="007D6611">
        <w:t xml:space="preserve"> w</w:t>
      </w:r>
      <w:r w:rsidR="008C569B">
        <w:t xml:space="preserve"> </w:t>
      </w:r>
      <w:r w:rsidR="00DB7432">
        <w:t>pkt</w:t>
      </w:r>
      <w:r w:rsidR="008C569B">
        <w:t xml:space="preserve"> </w:t>
      </w:r>
      <w:r w:rsidR="00DB7432" w:rsidRPr="007D6611">
        <w:t>1</w:t>
      </w:r>
      <w:r w:rsidR="00DB7432">
        <w:t xml:space="preserve"> i</w:t>
      </w:r>
      <w:r w:rsidR="008C569B">
        <w:t xml:space="preserve"> </w:t>
      </w:r>
      <w:r w:rsidRPr="007D6611">
        <w:t>2</w:t>
      </w:r>
    </w:p>
    <w:p w:rsidR="00483D3D" w:rsidRPr="007D6611" w:rsidRDefault="0067092E" w:rsidP="00CD65DF">
      <w:pPr>
        <w:pStyle w:val="ZCZWSPPKTzmczciwsppktartykuempunktem"/>
      </w:pPr>
      <w:r w:rsidRPr="007D6611">
        <w:t xml:space="preserve">– </w:t>
      </w:r>
      <w:r w:rsidR="00D53346">
        <w:t>położony</w:t>
      </w:r>
      <w:r w:rsidR="00D53346" w:rsidRPr="007D6611">
        <w:t xml:space="preserve"> </w:t>
      </w:r>
      <w:r w:rsidRPr="007D6611">
        <w:t>na terenie tego samego województwa co powiat dotujący, a</w:t>
      </w:r>
      <w:r w:rsidR="008C569B">
        <w:t xml:space="preserve"> </w:t>
      </w:r>
      <w:r w:rsidRPr="007D6611">
        <w:t>w</w:t>
      </w:r>
      <w:r w:rsidR="008C569B">
        <w:t xml:space="preserve"> </w:t>
      </w:r>
      <w:r w:rsidRPr="007D6611">
        <w:t>przypadku braku powiatu położonego na terenie tego samego województwa co powiat dotujący – na terenie innego województwa niż powiat dotujący</w:t>
      </w:r>
      <w:r w:rsidR="00A00324" w:rsidRPr="007D6611">
        <w:t>.</w:t>
      </w:r>
    </w:p>
    <w:p w:rsidR="00483D3D" w:rsidRPr="007D6611" w:rsidRDefault="00483D3D" w:rsidP="008C569B">
      <w:pPr>
        <w:pStyle w:val="ZUSTzmustartykuempunktem"/>
        <w:keepNext/>
      </w:pPr>
      <w:r w:rsidRPr="007D6611">
        <w:t>9. Ilekroć</w:t>
      </w:r>
      <w:r w:rsidR="00C91CED" w:rsidRPr="007D6611">
        <w:t xml:space="preserve"> w</w:t>
      </w:r>
      <w:r w:rsidR="008C569B">
        <w:t xml:space="preserve"> </w:t>
      </w:r>
      <w:r w:rsidRPr="007D6611">
        <w:t>niniejszym rozdziale jest mowa</w:t>
      </w:r>
      <w:r w:rsidR="00C91CED" w:rsidRPr="007D6611">
        <w:t xml:space="preserve"> o</w:t>
      </w:r>
      <w:r w:rsidR="008C569B">
        <w:t xml:space="preserve"> </w:t>
      </w:r>
      <w:r w:rsidRPr="007D6611">
        <w:t>najbliższym powiecie prowadzącym placówkę danego rodzaju,</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00DB7432" w:rsidRPr="007D6611">
        <w:t>5</w:t>
      </w:r>
      <w:r w:rsidR="00DB7432">
        <w:t xml:space="preserve"> i</w:t>
      </w:r>
      <w:r w:rsidR="008C569B">
        <w:t xml:space="preserve"> </w:t>
      </w:r>
      <w:r w:rsidRPr="007D6611">
        <w:t>7, należy przez to rozumieć w</w:t>
      </w:r>
      <w:r w:rsidR="00C27167">
        <w:t> </w:t>
      </w:r>
      <w:r w:rsidRPr="007D6611">
        <w:t>przypadku odpowiednio powiatu niebędącego miastem na prawach powiatu, miasta na prawach powiatu do 15</w:t>
      </w:r>
      <w:r w:rsidR="00C91CED" w:rsidRPr="007D6611">
        <w:t>0</w:t>
      </w:r>
      <w:r w:rsidR="008C569B">
        <w:t xml:space="preserve"> </w:t>
      </w:r>
      <w:r w:rsidRPr="007D6611">
        <w:t>tys. mieszkańców lub miasta na prawach powiatu powyżej 15</w:t>
      </w:r>
      <w:r w:rsidR="00C91CED" w:rsidRPr="007D6611">
        <w:t>0</w:t>
      </w:r>
      <w:r w:rsidR="008C569B">
        <w:t xml:space="preserve"> </w:t>
      </w:r>
      <w:r w:rsidRPr="007D6611">
        <w:t>tys. mieszkańców powiat graniczący:</w:t>
      </w:r>
    </w:p>
    <w:p w:rsidR="00483D3D" w:rsidRPr="007D6611" w:rsidRDefault="00483D3D" w:rsidP="00A07F5D">
      <w:pPr>
        <w:pStyle w:val="ZPKTzmpktartykuempunktem"/>
      </w:pPr>
      <w:r w:rsidRPr="007D6611">
        <w:t>1)</w:t>
      </w:r>
      <w:r w:rsidRPr="007D6611">
        <w:tab/>
      </w:r>
      <w:r w:rsidR="00E83401" w:rsidRPr="007D6611">
        <w:t xml:space="preserve">będący </w:t>
      </w:r>
      <w:r w:rsidRPr="007D6611">
        <w:t>odpowiednio powiat</w:t>
      </w:r>
      <w:r w:rsidR="00E83401" w:rsidRPr="007D6611">
        <w:t>em</w:t>
      </w:r>
      <w:r w:rsidRPr="007D6611">
        <w:t xml:space="preserve"> niebędący</w:t>
      </w:r>
      <w:r w:rsidR="00E83401" w:rsidRPr="007D6611">
        <w:t>m</w:t>
      </w:r>
      <w:r w:rsidRPr="007D6611">
        <w:t xml:space="preserve"> miastem na prawach powiatu, miast</w:t>
      </w:r>
      <w:r w:rsidR="00E83401" w:rsidRPr="007D6611">
        <w:t>em</w:t>
      </w:r>
      <w:r w:rsidRPr="007D6611">
        <w:t xml:space="preserve"> na prawach powiatu do 15</w:t>
      </w:r>
      <w:r w:rsidR="00C91CED" w:rsidRPr="007D6611">
        <w:t>0</w:t>
      </w:r>
      <w:r w:rsidR="008C569B">
        <w:t xml:space="preserve"> </w:t>
      </w:r>
      <w:r w:rsidRPr="007D6611">
        <w:t>tys. mieszkańców lub miast</w:t>
      </w:r>
      <w:r w:rsidR="00E83401" w:rsidRPr="007D6611">
        <w:t>em</w:t>
      </w:r>
      <w:r w:rsidRPr="007D6611">
        <w:t xml:space="preserve"> na prawach powiatu powyżej 15</w:t>
      </w:r>
      <w:r w:rsidR="00C91CED" w:rsidRPr="007D6611">
        <w:t>0</w:t>
      </w:r>
      <w:r w:rsidR="008C569B">
        <w:t xml:space="preserve"> </w:t>
      </w:r>
      <w:r w:rsidRPr="007D6611">
        <w:t>tys. mieszkańców oraz</w:t>
      </w:r>
    </w:p>
    <w:p w:rsidR="00483D3D" w:rsidRPr="007D6611" w:rsidRDefault="00483D3D" w:rsidP="00A07F5D">
      <w:pPr>
        <w:pStyle w:val="ZPKTzmpktartykuempunktem"/>
      </w:pPr>
      <w:r w:rsidRPr="007D6611">
        <w:t>2)</w:t>
      </w:r>
      <w:r w:rsidRPr="007D6611">
        <w:tab/>
        <w:t>prowadzący co najmniej jedną placówkę danego rodzaju,</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00DB7432" w:rsidRPr="007D6611">
        <w:t>5</w:t>
      </w:r>
      <w:r w:rsidR="00DB7432">
        <w:t xml:space="preserve"> i</w:t>
      </w:r>
      <w:r w:rsidR="008C569B">
        <w:t xml:space="preserve"> </w:t>
      </w:r>
      <w:r w:rsidRPr="007D6611">
        <w:t>7, oraz</w:t>
      </w:r>
    </w:p>
    <w:p w:rsidR="00483D3D" w:rsidRPr="007D6611" w:rsidRDefault="00483D3D" w:rsidP="00A07F5D">
      <w:pPr>
        <w:pStyle w:val="ZPKTzmpktartykuempunktem"/>
      </w:pPr>
      <w:r w:rsidRPr="007D6611">
        <w:t>3)</w:t>
      </w:r>
      <w:r w:rsidRPr="007D6611">
        <w:tab/>
        <w:t>o</w:t>
      </w:r>
      <w:r w:rsidR="008C569B">
        <w:t xml:space="preserve"> </w:t>
      </w:r>
      <w:r w:rsidRPr="007D6611">
        <w:t>najbardziej zbliżonym wskaźniku dochodów podatkowych na jednego mieszkańca w</w:t>
      </w:r>
      <w:r w:rsidR="008C569B">
        <w:t xml:space="preserve"> </w:t>
      </w:r>
      <w:r w:rsidRPr="007D6611">
        <w:t>powiecie, to jest</w:t>
      </w:r>
      <w:r w:rsidR="00C91CED" w:rsidRPr="007D6611">
        <w:t xml:space="preserve"> o</w:t>
      </w:r>
      <w:r w:rsidR="008C569B">
        <w:t xml:space="preserve"> </w:t>
      </w:r>
      <w:r w:rsidRPr="007D6611">
        <w:t>najmniejszej wartości bezwzględnej różnicy pomiędzy wskaźnikiem dochodów podatkowych na jednego mieszkańca</w:t>
      </w:r>
      <w:r w:rsidR="00C91CED" w:rsidRPr="007D6611">
        <w:t xml:space="preserve"> w</w:t>
      </w:r>
      <w:r w:rsidR="00C27167">
        <w:t> </w:t>
      </w:r>
      <w:r w:rsidRPr="007D6611">
        <w:t>powiecie dotującym</w:t>
      </w:r>
      <w:r w:rsidR="00C91CED" w:rsidRPr="007D6611">
        <w:t xml:space="preserve"> i</w:t>
      </w:r>
      <w:r w:rsidR="008C569B">
        <w:t xml:space="preserve"> </w:t>
      </w:r>
      <w:r w:rsidRPr="007D6611">
        <w:t>wskaźnikiem dochodów podatkowych na jednego mieszkańca</w:t>
      </w:r>
      <w:r w:rsidR="00C91CED" w:rsidRPr="007D6611">
        <w:t xml:space="preserve"> w</w:t>
      </w:r>
      <w:r w:rsidR="008C569B">
        <w:t xml:space="preserve"> </w:t>
      </w:r>
      <w:r w:rsidRPr="007D6611">
        <w:t xml:space="preserve">powiecie graniczącym. </w:t>
      </w:r>
    </w:p>
    <w:p w:rsidR="00EC502C" w:rsidRPr="007D6611" w:rsidRDefault="00483D3D" w:rsidP="008C569B">
      <w:pPr>
        <w:pStyle w:val="ZUSTzmustartykuempunktem"/>
        <w:keepNext/>
      </w:pPr>
      <w:r w:rsidRPr="007D6611">
        <w:t>10. W</w:t>
      </w:r>
      <w:r w:rsidR="008C569B">
        <w:t xml:space="preserve"> </w:t>
      </w:r>
      <w:r w:rsidRPr="007D6611">
        <w:t>przypadku braku powiatu spełniającego warunki,</w:t>
      </w:r>
      <w:r w:rsidR="00C91CED"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00DB7432" w:rsidRPr="007D6611">
        <w:t>9</w:t>
      </w:r>
      <w:r w:rsidR="00DB7432">
        <w:t xml:space="preserve"> pkt</w:t>
      </w:r>
      <w:r w:rsidR="008C569B">
        <w:t xml:space="preserve"> </w:t>
      </w:r>
      <w:r w:rsidR="00DB7432" w:rsidRPr="007D6611">
        <w:t>1</w:t>
      </w:r>
      <w:r w:rsidR="00DB7432">
        <w:t xml:space="preserve"> lub</w:t>
      </w:r>
      <w:r w:rsidRPr="007D6611">
        <w:t xml:space="preserve"> 2, przez najbliższy powiat prowadzący placówkę danego rodzaju,</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00DB7432" w:rsidRPr="007D6611">
        <w:t>5</w:t>
      </w:r>
      <w:r w:rsidR="00DB7432">
        <w:t xml:space="preserve"> i</w:t>
      </w:r>
      <w:r w:rsidR="008C569B">
        <w:t xml:space="preserve"> </w:t>
      </w:r>
      <w:r w:rsidRPr="007D6611">
        <w:t xml:space="preserve">7, należy rozumieć </w:t>
      </w:r>
      <w:r w:rsidR="00A00324" w:rsidRPr="007D6611">
        <w:t>w</w:t>
      </w:r>
      <w:r w:rsidR="008C569B">
        <w:t xml:space="preserve"> </w:t>
      </w:r>
      <w:r w:rsidR="00A00324" w:rsidRPr="007D6611">
        <w:t>przypadku odpowiednio powiatu niebędącego miastem na prawach powiatu, miasta na prawach powiatu do 150</w:t>
      </w:r>
      <w:r w:rsidR="00C27167">
        <w:t> </w:t>
      </w:r>
      <w:r w:rsidR="00A00324" w:rsidRPr="007D6611">
        <w:t>tys.</w:t>
      </w:r>
      <w:r w:rsidR="00C27167">
        <w:t> </w:t>
      </w:r>
      <w:r w:rsidR="00A00324" w:rsidRPr="007D6611">
        <w:t>mieszkańców lub miasta na prawach powiatu powyżej 150</w:t>
      </w:r>
      <w:r w:rsidR="008C569B">
        <w:t xml:space="preserve"> </w:t>
      </w:r>
      <w:r w:rsidR="00A00324" w:rsidRPr="007D6611">
        <w:t xml:space="preserve">tys. mieszkańców </w:t>
      </w:r>
      <w:r w:rsidRPr="007D6611">
        <w:t>powiat</w:t>
      </w:r>
      <w:r w:rsidR="00EC502C" w:rsidRPr="007D6611">
        <w:t>:</w:t>
      </w:r>
    </w:p>
    <w:p w:rsidR="00483D3D" w:rsidRPr="007D6611" w:rsidRDefault="00483D3D" w:rsidP="00934FD3">
      <w:pPr>
        <w:pStyle w:val="ZPKTzmpktartykuempunktem"/>
      </w:pPr>
      <w:r w:rsidRPr="007D6611">
        <w:t>1)</w:t>
      </w:r>
      <w:r w:rsidRPr="007D6611">
        <w:tab/>
      </w:r>
      <w:r w:rsidR="003A4BB9" w:rsidRPr="007D6611">
        <w:t xml:space="preserve">będący </w:t>
      </w:r>
      <w:r w:rsidRPr="007D6611">
        <w:t>odpowiednio powiat</w:t>
      </w:r>
      <w:r w:rsidR="003A4BB9" w:rsidRPr="007D6611">
        <w:t>em</w:t>
      </w:r>
      <w:r w:rsidRPr="007D6611">
        <w:t xml:space="preserve"> niebędący</w:t>
      </w:r>
      <w:r w:rsidR="003A4BB9" w:rsidRPr="007D6611">
        <w:t>m</w:t>
      </w:r>
      <w:r w:rsidRPr="007D6611">
        <w:t xml:space="preserve"> miastem na prawach powiatu, miast</w:t>
      </w:r>
      <w:r w:rsidR="003A4BB9" w:rsidRPr="007D6611">
        <w:t>em</w:t>
      </w:r>
      <w:r w:rsidRPr="007D6611">
        <w:t xml:space="preserve"> na prawach powiatu do 15</w:t>
      </w:r>
      <w:r w:rsidR="00C91CED" w:rsidRPr="007D6611">
        <w:t>0</w:t>
      </w:r>
      <w:r w:rsidR="008C569B">
        <w:t xml:space="preserve"> </w:t>
      </w:r>
      <w:r w:rsidRPr="007D6611">
        <w:t>tys. mieszkańców lub miast</w:t>
      </w:r>
      <w:r w:rsidR="003A4BB9" w:rsidRPr="007D6611">
        <w:t>em</w:t>
      </w:r>
      <w:r w:rsidRPr="007D6611">
        <w:t xml:space="preserve"> na prawach powiatu powyżej 15</w:t>
      </w:r>
      <w:r w:rsidR="00C91CED" w:rsidRPr="007D6611">
        <w:t>0</w:t>
      </w:r>
      <w:r w:rsidR="008C569B">
        <w:t xml:space="preserve"> </w:t>
      </w:r>
      <w:r w:rsidRPr="007D6611">
        <w:t>tys. mieszkańców oraz</w:t>
      </w:r>
    </w:p>
    <w:p w:rsidR="00483D3D" w:rsidRPr="007D6611" w:rsidRDefault="00483D3D" w:rsidP="00695E08">
      <w:pPr>
        <w:pStyle w:val="ZPKTzmpktartykuempunktem"/>
      </w:pPr>
      <w:r w:rsidRPr="007D6611">
        <w:t>2)</w:t>
      </w:r>
      <w:r w:rsidRPr="007D6611">
        <w:tab/>
        <w:t>prowadzący co najmniej jedną placówkę danego rodzaju,</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00DB7432" w:rsidRPr="007D6611">
        <w:t>5</w:t>
      </w:r>
      <w:r w:rsidR="00DB7432">
        <w:t xml:space="preserve"> i</w:t>
      </w:r>
      <w:r w:rsidR="008C569B">
        <w:t xml:space="preserve"> </w:t>
      </w:r>
      <w:r w:rsidRPr="007D6611">
        <w:t>7, oraz</w:t>
      </w:r>
    </w:p>
    <w:p w:rsidR="00A00324" w:rsidRPr="007D6611" w:rsidRDefault="00483D3D" w:rsidP="008C569B">
      <w:pPr>
        <w:pStyle w:val="ZPKTzmpktartykuempunktem"/>
        <w:keepNext/>
      </w:pPr>
      <w:r w:rsidRPr="007D6611">
        <w:t>3)</w:t>
      </w:r>
      <w:r w:rsidRPr="007D6611">
        <w:tab/>
        <w:t>o</w:t>
      </w:r>
      <w:r w:rsidR="008C569B">
        <w:t xml:space="preserve"> </w:t>
      </w:r>
      <w:r w:rsidRPr="007D6611">
        <w:t>najbardziej zbliżonym wskaźniku dochodów podatkowych na jednego mieszkańca w</w:t>
      </w:r>
      <w:r w:rsidR="008C569B">
        <w:t xml:space="preserve"> </w:t>
      </w:r>
      <w:r w:rsidRPr="007D6611">
        <w:t>powiecie, to jest</w:t>
      </w:r>
      <w:r w:rsidR="00C91CED" w:rsidRPr="007D6611">
        <w:t xml:space="preserve"> o</w:t>
      </w:r>
      <w:r w:rsidR="008C569B">
        <w:t xml:space="preserve"> </w:t>
      </w:r>
      <w:r w:rsidRPr="007D6611">
        <w:t>najmniejszej wartości bezwzględnej różnicy pomiędzy wskaźnikiem dochodów podatkowych na jednego mieszkańca</w:t>
      </w:r>
      <w:r w:rsidR="00C91CED" w:rsidRPr="007D6611">
        <w:t xml:space="preserve"> w</w:t>
      </w:r>
      <w:r w:rsidR="00C27167">
        <w:t> </w:t>
      </w:r>
      <w:r w:rsidRPr="007D6611">
        <w:t>powiecie dotującym</w:t>
      </w:r>
      <w:r w:rsidR="00C91CED" w:rsidRPr="007D6611">
        <w:t xml:space="preserve"> i</w:t>
      </w:r>
      <w:r w:rsidR="008C569B">
        <w:t xml:space="preserve"> </w:t>
      </w:r>
      <w:r w:rsidRPr="007D6611">
        <w:t>wskaźnikiem dochodów podatkowych na jednego mieszkańca</w:t>
      </w:r>
      <w:r w:rsidR="00C91CED" w:rsidRPr="007D6611">
        <w:t xml:space="preserve"> w</w:t>
      </w:r>
      <w:r w:rsidR="008C569B">
        <w:t xml:space="preserve"> </w:t>
      </w:r>
      <w:r w:rsidRPr="007D6611">
        <w:t>powiecie spełniającym warunki określone</w:t>
      </w:r>
      <w:r w:rsidR="00DB7432" w:rsidRPr="007D6611">
        <w:t xml:space="preserve"> w</w:t>
      </w:r>
      <w:r w:rsidR="008C569B">
        <w:t xml:space="preserve"> </w:t>
      </w:r>
      <w:r w:rsidR="00DB7432">
        <w:t>pkt</w:t>
      </w:r>
      <w:r w:rsidR="008C569B">
        <w:t xml:space="preserve"> </w:t>
      </w:r>
      <w:r w:rsidR="00DB7432" w:rsidRPr="007D6611">
        <w:t>1</w:t>
      </w:r>
      <w:r w:rsidR="00DB7432">
        <w:t xml:space="preserve"> i</w:t>
      </w:r>
      <w:r w:rsidR="008C569B">
        <w:t xml:space="preserve"> </w:t>
      </w:r>
      <w:r w:rsidRPr="007D6611">
        <w:t>2</w:t>
      </w:r>
    </w:p>
    <w:p w:rsidR="00483D3D" w:rsidRPr="007D6611" w:rsidRDefault="00A00324" w:rsidP="00CD65DF">
      <w:pPr>
        <w:pStyle w:val="ZCZWSPPKTzmczciwsppktartykuempunktem"/>
      </w:pPr>
      <w:r w:rsidRPr="007D6611">
        <w:t xml:space="preserve">– </w:t>
      </w:r>
      <w:r w:rsidR="00D53346">
        <w:t>położony</w:t>
      </w:r>
      <w:r w:rsidR="00D53346" w:rsidRPr="007D6611">
        <w:t xml:space="preserve"> </w:t>
      </w:r>
      <w:r w:rsidRPr="007D6611">
        <w:t>na terenie tego samego województwa co powiat dotujący, a</w:t>
      </w:r>
      <w:r w:rsidR="008C569B">
        <w:t xml:space="preserve"> </w:t>
      </w:r>
      <w:r w:rsidRPr="007D6611">
        <w:t>w</w:t>
      </w:r>
      <w:r w:rsidR="008C569B">
        <w:t xml:space="preserve"> </w:t>
      </w:r>
      <w:r w:rsidRPr="007D6611">
        <w:t>przypadku braku powiatu położonego na terenie tego samego województwa co powiat dotujący – na terenie innego województwa niż powiat dotujący</w:t>
      </w:r>
      <w:r w:rsidR="00ED7243" w:rsidRPr="007D6611">
        <w:t>.</w:t>
      </w:r>
      <w:r w:rsidR="00483D3D" w:rsidRPr="007D6611">
        <w:t xml:space="preserve"> </w:t>
      </w:r>
    </w:p>
    <w:p w:rsidR="00483D3D" w:rsidRPr="007D6611" w:rsidRDefault="00483D3D" w:rsidP="008C569B">
      <w:pPr>
        <w:pStyle w:val="ZUSTzmustartykuempunktem"/>
        <w:keepNext/>
      </w:pPr>
      <w:r w:rsidRPr="007D6611">
        <w:t>11. Ilekroć</w:t>
      </w:r>
      <w:r w:rsidR="00C91CED" w:rsidRPr="007D6611">
        <w:t xml:space="preserve"> w</w:t>
      </w:r>
      <w:r w:rsidR="008C569B">
        <w:t xml:space="preserve"> </w:t>
      </w:r>
      <w:r w:rsidRPr="007D6611">
        <w:t>niniejszym rozdziale jest mowa</w:t>
      </w:r>
      <w:r w:rsidR="00C91CED" w:rsidRPr="007D6611">
        <w:t xml:space="preserve"> o</w:t>
      </w:r>
      <w:r w:rsidR="008C569B">
        <w:t xml:space="preserve"> </w:t>
      </w:r>
      <w:r w:rsidRPr="007D6611">
        <w:t>najbliższej gminie prowadzącej szkołę,</w:t>
      </w:r>
      <w:r w:rsidR="00C91CED" w:rsidRPr="007D6611">
        <w:t xml:space="preserve"> w</w:t>
      </w:r>
      <w:r w:rsidR="008C569B">
        <w:t xml:space="preserve"> </w:t>
      </w:r>
      <w:r w:rsidRPr="007D6611">
        <w:t>której zorganizowano internat, należy przez to rozumieć w</w:t>
      </w:r>
      <w:r w:rsidR="008C569B">
        <w:t xml:space="preserve"> </w:t>
      </w:r>
      <w:r w:rsidRPr="007D6611">
        <w:t>przypadku odpowiednio gminy wiejskiej, miejsko</w:t>
      </w:r>
      <w:r w:rsidR="00C27167">
        <w:t>-</w:t>
      </w:r>
      <w:r w:rsidRPr="007D6611">
        <w:t>wiejskiej, miejskiej, miasta na prawach powiatu do 150</w:t>
      </w:r>
      <w:r w:rsidR="008C569B">
        <w:t xml:space="preserve"> </w:t>
      </w:r>
      <w:r w:rsidRPr="007D6611">
        <w:t>tys. mieszkańców lub miasta na prawach powiatu powyżej 150</w:t>
      </w:r>
      <w:r w:rsidR="008C569B">
        <w:t xml:space="preserve"> </w:t>
      </w:r>
      <w:r w:rsidRPr="007D6611">
        <w:t>tys. mieszkańców gminę graniczącą:</w:t>
      </w:r>
    </w:p>
    <w:p w:rsidR="00483D3D" w:rsidRPr="007D6611" w:rsidRDefault="00483D3D" w:rsidP="00695E08">
      <w:pPr>
        <w:pStyle w:val="ZPKTzmpktartykuempunktem"/>
      </w:pPr>
      <w:r w:rsidRPr="007D6611">
        <w:t>1)</w:t>
      </w:r>
      <w:r w:rsidRPr="007D6611">
        <w:tab/>
      </w:r>
      <w:r w:rsidR="003A4BB9" w:rsidRPr="007D6611">
        <w:t xml:space="preserve">będącą </w:t>
      </w:r>
      <w:r w:rsidRPr="007D6611">
        <w:t>odpowiednio gmin</w:t>
      </w:r>
      <w:r w:rsidR="003A4BB9" w:rsidRPr="007D6611">
        <w:t>ą</w:t>
      </w:r>
      <w:r w:rsidRPr="007D6611">
        <w:t xml:space="preserve"> wiejską, miejsko</w:t>
      </w:r>
      <w:r w:rsidR="00C27167">
        <w:t>-</w:t>
      </w:r>
      <w:r w:rsidRPr="007D6611">
        <w:t>wiejską, miejską, miast</w:t>
      </w:r>
      <w:r w:rsidR="003A4BB9" w:rsidRPr="007D6611">
        <w:t>em</w:t>
      </w:r>
      <w:r w:rsidRPr="007D6611">
        <w:t xml:space="preserve"> na prawach powiatu do 150</w:t>
      </w:r>
      <w:r w:rsidR="008C569B">
        <w:t xml:space="preserve"> </w:t>
      </w:r>
      <w:r w:rsidRPr="007D6611">
        <w:t>tys. mieszkańców lub miast</w:t>
      </w:r>
      <w:r w:rsidR="003A4BB9" w:rsidRPr="007D6611">
        <w:t>em</w:t>
      </w:r>
      <w:r w:rsidRPr="007D6611">
        <w:t xml:space="preserve"> na prawach powiatu powyżej 150</w:t>
      </w:r>
      <w:r w:rsidR="008C569B">
        <w:t xml:space="preserve"> </w:t>
      </w:r>
      <w:r w:rsidRPr="007D6611">
        <w:t>tys. mieszkańców oraz</w:t>
      </w:r>
    </w:p>
    <w:p w:rsidR="00483D3D" w:rsidRPr="007D6611" w:rsidRDefault="00483D3D" w:rsidP="00695E08">
      <w:pPr>
        <w:pStyle w:val="ZPKTzmpktartykuempunktem"/>
      </w:pPr>
      <w:r w:rsidRPr="007D6611">
        <w:t>2)</w:t>
      </w:r>
      <w:r w:rsidRPr="007D6611">
        <w:tab/>
        <w:t>prowadzącą co najmniej jedną szkołę,</w:t>
      </w:r>
      <w:r w:rsidR="00C91CED" w:rsidRPr="007D6611">
        <w:t xml:space="preserve"> w</w:t>
      </w:r>
      <w:r w:rsidR="008C569B">
        <w:t xml:space="preserve"> </w:t>
      </w:r>
      <w:r w:rsidRPr="007D6611">
        <w:t>której zorganizowano internat, oraz</w:t>
      </w:r>
    </w:p>
    <w:p w:rsidR="00483D3D" w:rsidRPr="007D6611" w:rsidRDefault="00483D3D" w:rsidP="00695E08">
      <w:pPr>
        <w:pStyle w:val="ZPKTzmpktartykuempunktem"/>
      </w:pPr>
      <w:r w:rsidRPr="007D6611">
        <w:t>3)</w:t>
      </w:r>
      <w:r w:rsidRPr="007D6611">
        <w:tab/>
        <w:t>o</w:t>
      </w:r>
      <w:r w:rsidR="008C569B">
        <w:t xml:space="preserve"> </w:t>
      </w:r>
      <w:r w:rsidRPr="007D6611">
        <w:t>najbardziej zbliżonym wskaźniku dochodów podatkowych na jednego mieszkańca w</w:t>
      </w:r>
      <w:r w:rsidR="008C569B">
        <w:t xml:space="preserve"> </w:t>
      </w:r>
      <w:r w:rsidRPr="007D6611">
        <w:t>gminie, to jest</w:t>
      </w:r>
      <w:r w:rsidR="00C91CED" w:rsidRPr="007D6611">
        <w:t xml:space="preserve"> o</w:t>
      </w:r>
      <w:r w:rsidR="008C569B">
        <w:t xml:space="preserve"> </w:t>
      </w:r>
      <w:r w:rsidRPr="007D6611">
        <w:t>najmniejszej wartości bezwzględnej różnicy pomiędzy wskaźnikiem dochodów podat</w:t>
      </w:r>
      <w:r w:rsidR="00CB539B" w:rsidRPr="007D6611">
        <w:t>kowych na jednego mieszkańca</w:t>
      </w:r>
      <w:r w:rsidR="00C91CED" w:rsidRPr="007D6611">
        <w:t xml:space="preserve"> w</w:t>
      </w:r>
      <w:r w:rsidR="008C569B">
        <w:t xml:space="preserve"> </w:t>
      </w:r>
      <w:r w:rsidRPr="007D6611">
        <w:t>gminie dotującej</w:t>
      </w:r>
      <w:r w:rsidR="00C91CED" w:rsidRPr="007D6611">
        <w:t xml:space="preserve"> i</w:t>
      </w:r>
      <w:r w:rsidR="008C569B">
        <w:t xml:space="preserve"> </w:t>
      </w:r>
      <w:r w:rsidRPr="007D6611">
        <w:t>wskaźnikiem dochodów podatkowych na jednego mieszkańca</w:t>
      </w:r>
      <w:r w:rsidR="00C91CED" w:rsidRPr="007D6611">
        <w:t xml:space="preserve"> w</w:t>
      </w:r>
      <w:r w:rsidR="008C569B">
        <w:t xml:space="preserve"> </w:t>
      </w:r>
      <w:r w:rsidRPr="007D6611">
        <w:t xml:space="preserve">gminie graniczącej. </w:t>
      </w:r>
    </w:p>
    <w:p w:rsidR="00483D3D" w:rsidRPr="007D6611" w:rsidRDefault="00483D3D" w:rsidP="008C569B">
      <w:pPr>
        <w:pStyle w:val="ZUSTzmustartykuempunktem"/>
        <w:keepNext/>
      </w:pPr>
      <w:r w:rsidRPr="007D6611">
        <w:t>12. W</w:t>
      </w:r>
      <w:r w:rsidR="008C569B">
        <w:t xml:space="preserve"> </w:t>
      </w:r>
      <w:r w:rsidRPr="007D6611">
        <w:t>przypadku braku gminy spełniającej warunki,</w:t>
      </w:r>
      <w:r w:rsidR="00C91CED"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Pr="007D6611">
        <w:t>1</w:t>
      </w:r>
      <w:r w:rsidR="00DB7432" w:rsidRPr="007D6611">
        <w:t>1</w:t>
      </w:r>
      <w:r w:rsidR="00DB7432">
        <w:t xml:space="preserve"> pkt</w:t>
      </w:r>
      <w:r w:rsidR="00C27167">
        <w:t> </w:t>
      </w:r>
      <w:r w:rsidR="00DB7432" w:rsidRPr="007D6611">
        <w:t>1</w:t>
      </w:r>
      <w:r w:rsidR="00DB7432">
        <w:t xml:space="preserve"> lub</w:t>
      </w:r>
      <w:r w:rsidRPr="007D6611">
        <w:t xml:space="preserve"> 2, przez najbliższą gminę prowadzącą szkołę,</w:t>
      </w:r>
      <w:r w:rsidR="00C91CED" w:rsidRPr="007D6611">
        <w:t xml:space="preserve"> w</w:t>
      </w:r>
      <w:r w:rsidR="008C569B">
        <w:t xml:space="preserve"> </w:t>
      </w:r>
      <w:r w:rsidRPr="007D6611">
        <w:t xml:space="preserve">której zorganizowano internat, należy rozumieć </w:t>
      </w:r>
      <w:r w:rsidR="00ED7243" w:rsidRPr="007D6611">
        <w:t>w</w:t>
      </w:r>
      <w:r w:rsidR="008C569B">
        <w:t xml:space="preserve"> </w:t>
      </w:r>
      <w:r w:rsidR="00ED7243" w:rsidRPr="007D6611">
        <w:t>przypadku odpowiednio gminy wiejskiej, miejsko</w:t>
      </w:r>
      <w:r w:rsidR="00C27167">
        <w:t>-</w:t>
      </w:r>
      <w:r w:rsidR="00ED7243" w:rsidRPr="007D6611">
        <w:t>wiejskiej, miejskiej, miasta na prawach powiatu do 150</w:t>
      </w:r>
      <w:r w:rsidR="008C569B">
        <w:t xml:space="preserve"> </w:t>
      </w:r>
      <w:r w:rsidR="00ED7243" w:rsidRPr="007D6611">
        <w:t>tys. mieszkańców lub miasta na prawach powiatu powyżej 150</w:t>
      </w:r>
      <w:r w:rsidR="008C569B">
        <w:t xml:space="preserve"> </w:t>
      </w:r>
      <w:r w:rsidR="00ED7243" w:rsidRPr="007D6611">
        <w:t xml:space="preserve">tys. mieszkańców </w:t>
      </w:r>
      <w:r w:rsidRPr="007D6611">
        <w:t>gminę:</w:t>
      </w:r>
    </w:p>
    <w:p w:rsidR="00483D3D" w:rsidRPr="007D6611" w:rsidRDefault="00483D3D" w:rsidP="00695E08">
      <w:pPr>
        <w:pStyle w:val="ZPKTzmpktartykuempunktem"/>
      </w:pPr>
      <w:r w:rsidRPr="007D6611">
        <w:t>1)</w:t>
      </w:r>
      <w:r w:rsidRPr="007D6611">
        <w:tab/>
      </w:r>
      <w:r w:rsidR="003A4BB9" w:rsidRPr="007D6611">
        <w:t xml:space="preserve">będącą </w:t>
      </w:r>
      <w:r w:rsidRPr="007D6611">
        <w:t>odpowiednio gmin</w:t>
      </w:r>
      <w:r w:rsidR="00095E31" w:rsidRPr="007D6611">
        <w:t>ą</w:t>
      </w:r>
      <w:r w:rsidRPr="007D6611">
        <w:t xml:space="preserve"> wiejską, miejsko</w:t>
      </w:r>
      <w:r w:rsidR="00C27167">
        <w:t>-</w:t>
      </w:r>
      <w:r w:rsidRPr="007D6611">
        <w:t>wiejską, miejską, miast</w:t>
      </w:r>
      <w:r w:rsidR="00095E31" w:rsidRPr="007D6611">
        <w:t>em</w:t>
      </w:r>
      <w:r w:rsidRPr="007D6611">
        <w:t xml:space="preserve"> na prawach powiatu do 150</w:t>
      </w:r>
      <w:r w:rsidR="008C569B">
        <w:t xml:space="preserve"> </w:t>
      </w:r>
      <w:r w:rsidRPr="007D6611">
        <w:t>tys. mieszkańców lub miast</w:t>
      </w:r>
      <w:r w:rsidR="00095E31" w:rsidRPr="007D6611">
        <w:t>em</w:t>
      </w:r>
      <w:r w:rsidRPr="007D6611">
        <w:t xml:space="preserve"> na prawach powiatu powyżej 150</w:t>
      </w:r>
      <w:r w:rsidR="008C569B">
        <w:t xml:space="preserve"> </w:t>
      </w:r>
      <w:r w:rsidRPr="007D6611">
        <w:t>tys. mieszkańców oraz</w:t>
      </w:r>
    </w:p>
    <w:p w:rsidR="00483D3D" w:rsidRPr="007D6611" w:rsidRDefault="00483D3D" w:rsidP="00695E08">
      <w:pPr>
        <w:pStyle w:val="ZPKTzmpktartykuempunktem"/>
      </w:pPr>
      <w:r w:rsidRPr="007D6611">
        <w:t>2)</w:t>
      </w:r>
      <w:r w:rsidRPr="007D6611">
        <w:tab/>
        <w:t>prowadzącą co najmniej jedną szkołę,</w:t>
      </w:r>
      <w:r w:rsidR="00C91CED" w:rsidRPr="007D6611">
        <w:t xml:space="preserve"> w</w:t>
      </w:r>
      <w:r w:rsidR="008C569B">
        <w:t xml:space="preserve"> </w:t>
      </w:r>
      <w:r w:rsidRPr="007D6611">
        <w:t>której zorganizowano internat, oraz</w:t>
      </w:r>
    </w:p>
    <w:p w:rsidR="00ED7243" w:rsidRPr="007D6611" w:rsidRDefault="00483D3D" w:rsidP="008C569B">
      <w:pPr>
        <w:pStyle w:val="ZPKTzmpktartykuempunktem"/>
        <w:keepNext/>
      </w:pPr>
      <w:r w:rsidRPr="007D6611">
        <w:t>3)</w:t>
      </w:r>
      <w:r w:rsidRPr="007D6611">
        <w:tab/>
        <w:t>o</w:t>
      </w:r>
      <w:r w:rsidR="008C569B">
        <w:t xml:space="preserve"> </w:t>
      </w:r>
      <w:r w:rsidRPr="007D6611">
        <w:t>najbardziej zbliżonym wskaźniku dochodów podatkowych na jednego mieszkańca w</w:t>
      </w:r>
      <w:r w:rsidR="008C569B">
        <w:t xml:space="preserve"> </w:t>
      </w:r>
      <w:r w:rsidRPr="007D6611">
        <w:t>gminie, to jest</w:t>
      </w:r>
      <w:r w:rsidR="00C91CED" w:rsidRPr="007D6611">
        <w:t xml:space="preserve"> o</w:t>
      </w:r>
      <w:r w:rsidR="008C569B">
        <w:t xml:space="preserve"> </w:t>
      </w:r>
      <w:r w:rsidRPr="007D6611">
        <w:t>najmniejszej wartości bezwzględnej różnicy pomiędzy wskaźnikiem dochodów podatkowych na jednego mieszkańca</w:t>
      </w:r>
      <w:r w:rsidR="00C91CED" w:rsidRPr="007D6611">
        <w:t xml:space="preserve"> w</w:t>
      </w:r>
      <w:r w:rsidR="008C569B">
        <w:t xml:space="preserve"> </w:t>
      </w:r>
      <w:r w:rsidRPr="007D6611">
        <w:t>gminie dotującej</w:t>
      </w:r>
      <w:r w:rsidR="00C91CED" w:rsidRPr="007D6611">
        <w:t xml:space="preserve"> i</w:t>
      </w:r>
      <w:r w:rsidR="008C569B">
        <w:t xml:space="preserve"> </w:t>
      </w:r>
      <w:r w:rsidRPr="007D6611">
        <w:t>wskaźnikiem dochodów podatkowych na jednego mieszkańca</w:t>
      </w:r>
      <w:r w:rsidR="00C91CED" w:rsidRPr="007D6611">
        <w:t xml:space="preserve"> w</w:t>
      </w:r>
      <w:r w:rsidR="008C569B">
        <w:t xml:space="preserve"> </w:t>
      </w:r>
      <w:r w:rsidRPr="007D6611">
        <w:t>gminie spełniającej warunki określone</w:t>
      </w:r>
      <w:r w:rsidR="00DB7432" w:rsidRPr="007D6611">
        <w:t xml:space="preserve"> w</w:t>
      </w:r>
      <w:r w:rsidR="008C569B">
        <w:t xml:space="preserve"> </w:t>
      </w:r>
      <w:r w:rsidR="00DB7432">
        <w:t>pkt</w:t>
      </w:r>
      <w:r w:rsidR="008C569B">
        <w:t xml:space="preserve"> </w:t>
      </w:r>
      <w:r w:rsidR="00DB7432" w:rsidRPr="007D6611">
        <w:t>1</w:t>
      </w:r>
      <w:r w:rsidR="00DB7432">
        <w:t xml:space="preserve"> i</w:t>
      </w:r>
      <w:r w:rsidR="008C569B">
        <w:t xml:space="preserve"> </w:t>
      </w:r>
      <w:r w:rsidRPr="007D6611">
        <w:t>2</w:t>
      </w:r>
    </w:p>
    <w:p w:rsidR="00483D3D" w:rsidRPr="007D6611" w:rsidRDefault="00ED7243" w:rsidP="00CD65DF">
      <w:pPr>
        <w:pStyle w:val="ZCZWSPPKTzmczciwsppktartykuempunktem"/>
      </w:pPr>
      <w:r w:rsidRPr="007D6611">
        <w:t xml:space="preserve">– </w:t>
      </w:r>
      <w:r w:rsidR="00D53346">
        <w:t>położoną</w:t>
      </w:r>
      <w:r w:rsidR="00D53346" w:rsidRPr="007D6611">
        <w:t xml:space="preserve"> </w:t>
      </w:r>
      <w:r w:rsidRPr="007D6611">
        <w:t>na terenie tego samego powiatu co gmina dotująca, a</w:t>
      </w:r>
      <w:r w:rsidR="008C569B">
        <w:t xml:space="preserve"> </w:t>
      </w:r>
      <w:r w:rsidRPr="007D6611">
        <w:t>w</w:t>
      </w:r>
      <w:r w:rsidR="008C569B">
        <w:t xml:space="preserve"> </w:t>
      </w:r>
      <w:r w:rsidRPr="007D6611">
        <w:t>przypadku braku gminy położonej na terenie tego samego powiatu co gmina dotująca – na terenie tego samego województwa co gmina dotująca, a</w:t>
      </w:r>
      <w:r w:rsidR="008C569B">
        <w:t xml:space="preserve"> </w:t>
      </w:r>
      <w:r w:rsidRPr="007D6611">
        <w:t>w</w:t>
      </w:r>
      <w:r w:rsidR="008C569B">
        <w:t xml:space="preserve"> </w:t>
      </w:r>
      <w:r w:rsidRPr="007D6611">
        <w:t>przypadku braku gminy położonej na terenie tego samego województwa co gmina dotująca – na terenie innego województwa niż gmina dotująca</w:t>
      </w:r>
      <w:r w:rsidR="00454D16" w:rsidRPr="007D6611">
        <w:t>.</w:t>
      </w:r>
      <w:r w:rsidR="00483D3D" w:rsidRPr="007D6611">
        <w:t xml:space="preserve"> </w:t>
      </w:r>
    </w:p>
    <w:p w:rsidR="00483D3D" w:rsidRPr="007D6611" w:rsidRDefault="00483D3D" w:rsidP="008C569B">
      <w:pPr>
        <w:pStyle w:val="ZUSTzmustartykuempunktem"/>
        <w:keepNext/>
      </w:pPr>
      <w:r w:rsidRPr="007D6611">
        <w:t>13. Ilekroć</w:t>
      </w:r>
      <w:r w:rsidR="00C91CED" w:rsidRPr="007D6611">
        <w:t xml:space="preserve"> w</w:t>
      </w:r>
      <w:r w:rsidR="008C569B">
        <w:t xml:space="preserve"> </w:t>
      </w:r>
      <w:r w:rsidRPr="007D6611">
        <w:t>niniejszym rozdziale jest mowa</w:t>
      </w:r>
      <w:r w:rsidR="00C91CED" w:rsidRPr="007D6611">
        <w:t xml:space="preserve"> o</w:t>
      </w:r>
      <w:r w:rsidR="008C569B">
        <w:t xml:space="preserve"> </w:t>
      </w:r>
      <w:r w:rsidRPr="007D6611">
        <w:t>najbliższym powiecie prowadzącym szkołę,</w:t>
      </w:r>
      <w:r w:rsidR="00C91CED" w:rsidRPr="007D6611">
        <w:t xml:space="preserve"> w</w:t>
      </w:r>
      <w:r w:rsidR="008C569B">
        <w:t xml:space="preserve"> </w:t>
      </w:r>
      <w:r w:rsidRPr="007D6611">
        <w:t>której zorganizowano internat, należy przez to rozumieć w</w:t>
      </w:r>
      <w:r w:rsidR="00C27167">
        <w:t> </w:t>
      </w:r>
      <w:r w:rsidRPr="007D6611">
        <w:t>przypadku odpowiednio powiatu niebędącego miastem na prawach powiatu, miasta na prawach powiatu do 15</w:t>
      </w:r>
      <w:r w:rsidR="00C91CED" w:rsidRPr="007D6611">
        <w:t>0</w:t>
      </w:r>
      <w:r w:rsidR="008C569B">
        <w:t xml:space="preserve"> </w:t>
      </w:r>
      <w:r w:rsidRPr="007D6611">
        <w:t>tys. mieszkańców lub miasta na prawach powiatu powyżej 15</w:t>
      </w:r>
      <w:r w:rsidR="00C91CED" w:rsidRPr="007D6611">
        <w:t>0</w:t>
      </w:r>
      <w:r w:rsidR="008C569B">
        <w:t xml:space="preserve"> </w:t>
      </w:r>
      <w:r w:rsidRPr="007D6611">
        <w:t>tys. mieszkańców powiat graniczący:</w:t>
      </w:r>
    </w:p>
    <w:p w:rsidR="00483D3D" w:rsidRPr="007D6611" w:rsidRDefault="00483D3D" w:rsidP="00695E08">
      <w:pPr>
        <w:pStyle w:val="ZPKTzmpktartykuempunktem"/>
      </w:pPr>
      <w:r w:rsidRPr="007D6611">
        <w:t>1)</w:t>
      </w:r>
      <w:r w:rsidRPr="007D6611">
        <w:tab/>
      </w:r>
      <w:r w:rsidR="00095E31" w:rsidRPr="007D6611">
        <w:t xml:space="preserve">będący </w:t>
      </w:r>
      <w:r w:rsidRPr="007D6611">
        <w:t>odpowiednio powiat</w:t>
      </w:r>
      <w:r w:rsidR="00095E31" w:rsidRPr="007D6611">
        <w:t>em</w:t>
      </w:r>
      <w:r w:rsidRPr="007D6611">
        <w:t xml:space="preserve"> niebędący</w:t>
      </w:r>
      <w:r w:rsidR="00095E31" w:rsidRPr="007D6611">
        <w:t>m</w:t>
      </w:r>
      <w:r w:rsidRPr="007D6611">
        <w:t xml:space="preserve"> miastem na prawach powiatu, miast</w:t>
      </w:r>
      <w:r w:rsidR="00095E31" w:rsidRPr="007D6611">
        <w:t>em</w:t>
      </w:r>
      <w:r w:rsidRPr="007D6611">
        <w:t xml:space="preserve"> na prawach powiatu do 15</w:t>
      </w:r>
      <w:r w:rsidR="00C91CED" w:rsidRPr="007D6611">
        <w:t>0</w:t>
      </w:r>
      <w:r w:rsidR="008C569B">
        <w:t xml:space="preserve"> </w:t>
      </w:r>
      <w:r w:rsidRPr="007D6611">
        <w:t>tys. mieszkańców lub miast</w:t>
      </w:r>
      <w:r w:rsidR="00095E31" w:rsidRPr="007D6611">
        <w:t>em</w:t>
      </w:r>
      <w:r w:rsidRPr="007D6611">
        <w:t xml:space="preserve"> na prawach powiatu powyżej 15</w:t>
      </w:r>
      <w:r w:rsidR="00C91CED" w:rsidRPr="007D6611">
        <w:t>0</w:t>
      </w:r>
      <w:r w:rsidR="008C569B">
        <w:t xml:space="preserve"> </w:t>
      </w:r>
      <w:r w:rsidRPr="007D6611">
        <w:t>tys. mieszkańców oraz</w:t>
      </w:r>
    </w:p>
    <w:p w:rsidR="00483D3D" w:rsidRPr="007D6611" w:rsidRDefault="00483D3D" w:rsidP="00695E08">
      <w:pPr>
        <w:pStyle w:val="ZPKTzmpktartykuempunktem"/>
      </w:pPr>
      <w:r w:rsidRPr="007D6611">
        <w:t>2)</w:t>
      </w:r>
      <w:r w:rsidRPr="007D6611">
        <w:tab/>
        <w:t>prowadzący co najmniej jedną szkołę,</w:t>
      </w:r>
      <w:r w:rsidR="00C91CED" w:rsidRPr="007D6611">
        <w:t xml:space="preserve"> w</w:t>
      </w:r>
      <w:r w:rsidR="008C569B">
        <w:t xml:space="preserve"> </w:t>
      </w:r>
      <w:r w:rsidRPr="007D6611">
        <w:t>której zorganizowano internat, oraz</w:t>
      </w:r>
    </w:p>
    <w:p w:rsidR="00483D3D" w:rsidRPr="007D6611" w:rsidRDefault="00483D3D" w:rsidP="00695E08">
      <w:pPr>
        <w:pStyle w:val="ZPKTzmpktartykuempunktem"/>
      </w:pPr>
      <w:r w:rsidRPr="007D6611">
        <w:t>3)</w:t>
      </w:r>
      <w:r w:rsidRPr="007D6611">
        <w:tab/>
        <w:t>o</w:t>
      </w:r>
      <w:r w:rsidR="008C569B">
        <w:t xml:space="preserve"> </w:t>
      </w:r>
      <w:r w:rsidRPr="007D6611">
        <w:t>najbardziej zbliżonym wskaźniku dochodów podatkowych na jednego mieszkańca w</w:t>
      </w:r>
      <w:r w:rsidR="008C569B">
        <w:t xml:space="preserve"> </w:t>
      </w:r>
      <w:r w:rsidRPr="007D6611">
        <w:t>powiecie, to jest</w:t>
      </w:r>
      <w:r w:rsidR="00C91CED" w:rsidRPr="007D6611">
        <w:t xml:space="preserve"> o</w:t>
      </w:r>
      <w:r w:rsidR="008C569B">
        <w:t xml:space="preserve"> </w:t>
      </w:r>
      <w:r w:rsidRPr="007D6611">
        <w:t>najmniejszej wartości bezwzględnej różnicy pomiędzy wskaźnikiem dochodów podatkowych na jednego mieszkańca</w:t>
      </w:r>
      <w:r w:rsidR="00C91CED" w:rsidRPr="007D6611">
        <w:t xml:space="preserve"> w</w:t>
      </w:r>
      <w:r w:rsidR="00C27167">
        <w:t> </w:t>
      </w:r>
      <w:r w:rsidRPr="007D6611">
        <w:t>powiecie dotującym</w:t>
      </w:r>
      <w:r w:rsidR="00C91CED" w:rsidRPr="007D6611">
        <w:t xml:space="preserve"> i</w:t>
      </w:r>
      <w:r w:rsidR="008C569B">
        <w:t xml:space="preserve"> </w:t>
      </w:r>
      <w:r w:rsidRPr="007D6611">
        <w:t>wskaźnikiem dochodów podatkowych na jednego mieszkańca</w:t>
      </w:r>
      <w:r w:rsidR="00C91CED" w:rsidRPr="007D6611">
        <w:t xml:space="preserve"> w</w:t>
      </w:r>
      <w:r w:rsidR="008C569B">
        <w:t xml:space="preserve"> </w:t>
      </w:r>
      <w:r w:rsidRPr="007D6611">
        <w:t xml:space="preserve">powiecie graniczącym. </w:t>
      </w:r>
    </w:p>
    <w:p w:rsidR="00793F05" w:rsidRPr="007D6611" w:rsidRDefault="00483D3D" w:rsidP="008C569B">
      <w:pPr>
        <w:pStyle w:val="ZUSTzmustartykuempunktem"/>
        <w:keepNext/>
      </w:pPr>
      <w:r w:rsidRPr="007D6611">
        <w:t>14. W</w:t>
      </w:r>
      <w:r w:rsidR="008C569B">
        <w:t xml:space="preserve"> </w:t>
      </w:r>
      <w:r w:rsidRPr="007D6611">
        <w:t>przypadku braku powiatu spełniającego warunki,</w:t>
      </w:r>
      <w:r w:rsidR="00C91CED"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Pr="007D6611">
        <w:t>1</w:t>
      </w:r>
      <w:r w:rsidR="00DB7432" w:rsidRPr="007D6611">
        <w:t>3</w:t>
      </w:r>
      <w:r w:rsidR="00DB7432">
        <w:t xml:space="preserve"> pkt</w:t>
      </w:r>
      <w:r w:rsidR="008C569B">
        <w:t xml:space="preserve"> </w:t>
      </w:r>
      <w:r w:rsidR="00DB7432" w:rsidRPr="007D6611">
        <w:t>1</w:t>
      </w:r>
      <w:r w:rsidR="00DB7432">
        <w:t xml:space="preserve"> lub</w:t>
      </w:r>
      <w:r w:rsidRPr="007D6611">
        <w:t xml:space="preserve"> 2, przez najbliższy powiat prowadzący szkołę,</w:t>
      </w:r>
      <w:r w:rsidR="00C91CED" w:rsidRPr="007D6611">
        <w:t xml:space="preserve"> w</w:t>
      </w:r>
      <w:r w:rsidR="008C569B">
        <w:t xml:space="preserve"> </w:t>
      </w:r>
      <w:r w:rsidRPr="007D6611">
        <w:t xml:space="preserve">której zorganizowano internat, należy rozumieć </w:t>
      </w:r>
      <w:r w:rsidR="00454D16" w:rsidRPr="007D6611">
        <w:t>w</w:t>
      </w:r>
      <w:r w:rsidR="008C569B">
        <w:t xml:space="preserve"> </w:t>
      </w:r>
      <w:r w:rsidR="00454D16" w:rsidRPr="007D6611">
        <w:t>przypadku odpowiednio powiatu niebędącego miastem na prawach powiatu, miasta na prawach powiatu do 150</w:t>
      </w:r>
      <w:r w:rsidR="008C569B">
        <w:t xml:space="preserve"> </w:t>
      </w:r>
      <w:r w:rsidR="00454D16" w:rsidRPr="007D6611">
        <w:t>tys. mieszkańców lub miasta na prawach powiatu powyżej 150</w:t>
      </w:r>
      <w:r w:rsidR="008C569B">
        <w:t xml:space="preserve"> </w:t>
      </w:r>
      <w:r w:rsidR="00454D16" w:rsidRPr="007D6611">
        <w:t xml:space="preserve">tys. mieszkańców </w:t>
      </w:r>
      <w:r w:rsidRPr="007D6611">
        <w:t>powiat</w:t>
      </w:r>
      <w:r w:rsidR="00793F05" w:rsidRPr="007D6611">
        <w:t>:</w:t>
      </w:r>
    </w:p>
    <w:p w:rsidR="00483D3D" w:rsidRPr="007D6611" w:rsidRDefault="00483D3D" w:rsidP="00934FD3">
      <w:pPr>
        <w:pStyle w:val="ZPKTzmpktartykuempunktem"/>
      </w:pPr>
      <w:r w:rsidRPr="007D6611">
        <w:t>1)</w:t>
      </w:r>
      <w:r w:rsidRPr="007D6611">
        <w:tab/>
      </w:r>
      <w:r w:rsidR="00095E31" w:rsidRPr="007D6611">
        <w:t xml:space="preserve">będący </w:t>
      </w:r>
      <w:r w:rsidRPr="007D6611">
        <w:t>odpowiednio powiat</w:t>
      </w:r>
      <w:r w:rsidR="00095E31" w:rsidRPr="007D6611">
        <w:t xml:space="preserve">em </w:t>
      </w:r>
      <w:r w:rsidRPr="007D6611">
        <w:t>niebędący</w:t>
      </w:r>
      <w:r w:rsidR="00095E31" w:rsidRPr="007D6611">
        <w:t>m</w:t>
      </w:r>
      <w:r w:rsidRPr="007D6611">
        <w:t xml:space="preserve"> miastem na prawach powiatu, miast</w:t>
      </w:r>
      <w:r w:rsidR="00095E31" w:rsidRPr="007D6611">
        <w:t>em</w:t>
      </w:r>
      <w:r w:rsidRPr="007D6611">
        <w:t xml:space="preserve"> na prawach powiatu do 15</w:t>
      </w:r>
      <w:r w:rsidR="00C91CED" w:rsidRPr="007D6611">
        <w:t>0</w:t>
      </w:r>
      <w:r w:rsidR="008C569B">
        <w:t xml:space="preserve"> </w:t>
      </w:r>
      <w:r w:rsidRPr="007D6611">
        <w:t>tys. mieszkańców lub miast</w:t>
      </w:r>
      <w:r w:rsidR="00095E31" w:rsidRPr="007D6611">
        <w:t>em</w:t>
      </w:r>
      <w:r w:rsidRPr="007D6611">
        <w:t xml:space="preserve"> na prawach powiatu powyżej 15</w:t>
      </w:r>
      <w:r w:rsidR="00C91CED" w:rsidRPr="007D6611">
        <w:t>0</w:t>
      </w:r>
      <w:r w:rsidR="008C569B">
        <w:t xml:space="preserve"> </w:t>
      </w:r>
      <w:r w:rsidRPr="007D6611">
        <w:t>tys. mieszkańców oraz</w:t>
      </w:r>
    </w:p>
    <w:p w:rsidR="00483D3D" w:rsidRPr="007D6611" w:rsidRDefault="00483D3D" w:rsidP="00695E08">
      <w:pPr>
        <w:pStyle w:val="ZPKTzmpktartykuempunktem"/>
      </w:pPr>
      <w:r w:rsidRPr="007D6611">
        <w:t>2)</w:t>
      </w:r>
      <w:r w:rsidRPr="007D6611">
        <w:tab/>
        <w:t>prowadzący co najmniej jedną szkołę,</w:t>
      </w:r>
      <w:r w:rsidR="00C91CED" w:rsidRPr="007D6611">
        <w:t xml:space="preserve"> w</w:t>
      </w:r>
      <w:r w:rsidR="008C569B">
        <w:t xml:space="preserve"> </w:t>
      </w:r>
      <w:r w:rsidRPr="007D6611">
        <w:t>której zorganizowano internat, oraz</w:t>
      </w:r>
    </w:p>
    <w:p w:rsidR="00454D16" w:rsidRPr="007D6611" w:rsidRDefault="00483D3D" w:rsidP="008C569B">
      <w:pPr>
        <w:pStyle w:val="ZPKTzmpktartykuempunktem"/>
        <w:keepNext/>
      </w:pPr>
      <w:r w:rsidRPr="007D6611">
        <w:t>3)</w:t>
      </w:r>
      <w:r w:rsidRPr="007D6611">
        <w:tab/>
        <w:t>o</w:t>
      </w:r>
      <w:r w:rsidR="008C569B">
        <w:t xml:space="preserve"> </w:t>
      </w:r>
      <w:r w:rsidRPr="007D6611">
        <w:t>najbardziej zbliżonym wskaźniku dochodów podatkowych na jednego mieszkańca w</w:t>
      </w:r>
      <w:r w:rsidR="008C569B">
        <w:t xml:space="preserve"> </w:t>
      </w:r>
      <w:r w:rsidRPr="007D6611">
        <w:t>powiecie, to jest</w:t>
      </w:r>
      <w:r w:rsidR="00C91CED" w:rsidRPr="007D6611">
        <w:t xml:space="preserve"> o</w:t>
      </w:r>
      <w:r w:rsidR="008C569B">
        <w:t xml:space="preserve"> </w:t>
      </w:r>
      <w:r w:rsidRPr="007D6611">
        <w:t>najmniejszej wartości bezwzględnej różnicy pomiędzy wskaźnikiem dochodów podatkowych na jednego mieszkańca</w:t>
      </w:r>
      <w:r w:rsidR="00C91CED" w:rsidRPr="007D6611">
        <w:t xml:space="preserve"> w</w:t>
      </w:r>
      <w:r w:rsidR="00C27167">
        <w:t> </w:t>
      </w:r>
      <w:r w:rsidRPr="007D6611">
        <w:t>powiecie dotującym</w:t>
      </w:r>
      <w:r w:rsidR="00C91CED" w:rsidRPr="007D6611">
        <w:t xml:space="preserve"> i</w:t>
      </w:r>
      <w:r w:rsidR="008C569B">
        <w:t xml:space="preserve"> </w:t>
      </w:r>
      <w:r w:rsidRPr="007D6611">
        <w:t>wskaźnikiem dochodów podatkowych na jednego mieszkańca</w:t>
      </w:r>
      <w:r w:rsidR="00C91CED" w:rsidRPr="007D6611">
        <w:t xml:space="preserve"> w</w:t>
      </w:r>
      <w:r w:rsidR="008C569B">
        <w:t xml:space="preserve"> </w:t>
      </w:r>
      <w:r w:rsidRPr="007D6611">
        <w:t>powiecie spełniającym warunki określone</w:t>
      </w:r>
      <w:r w:rsidR="00DB7432" w:rsidRPr="007D6611">
        <w:t xml:space="preserve"> w</w:t>
      </w:r>
      <w:r w:rsidR="008C569B">
        <w:t xml:space="preserve"> </w:t>
      </w:r>
      <w:r w:rsidR="00DB7432">
        <w:t>pkt</w:t>
      </w:r>
      <w:r w:rsidR="008C569B">
        <w:t xml:space="preserve"> </w:t>
      </w:r>
      <w:r w:rsidR="00DB7432" w:rsidRPr="007D6611">
        <w:t>1</w:t>
      </w:r>
      <w:r w:rsidR="00DB7432">
        <w:t xml:space="preserve"> i</w:t>
      </w:r>
      <w:r w:rsidR="008C569B">
        <w:t xml:space="preserve"> </w:t>
      </w:r>
      <w:r w:rsidRPr="007D6611">
        <w:t>2</w:t>
      </w:r>
    </w:p>
    <w:p w:rsidR="00232604" w:rsidRPr="007D6611" w:rsidRDefault="00454D16" w:rsidP="00CD65DF">
      <w:pPr>
        <w:pStyle w:val="ZCZWSPPKTzmczciwsppktartykuempunktem"/>
      </w:pPr>
      <w:r w:rsidRPr="007D6611">
        <w:t>–</w:t>
      </w:r>
      <w:r w:rsidR="00483D3D" w:rsidRPr="007D6611">
        <w:t xml:space="preserve"> </w:t>
      </w:r>
      <w:r w:rsidR="00D53346">
        <w:t>położony</w:t>
      </w:r>
      <w:r w:rsidR="00D53346" w:rsidRPr="007D6611">
        <w:t xml:space="preserve"> </w:t>
      </w:r>
      <w:r w:rsidRPr="007D6611">
        <w:t>na terenie tego samego województwa co powiat dotujący, a</w:t>
      </w:r>
      <w:r w:rsidR="008C569B">
        <w:t xml:space="preserve"> </w:t>
      </w:r>
      <w:r w:rsidRPr="007D6611">
        <w:t>w</w:t>
      </w:r>
      <w:r w:rsidR="008C569B">
        <w:t xml:space="preserve"> </w:t>
      </w:r>
      <w:r w:rsidRPr="007D6611">
        <w:t>przypadku braku powiatu położonego na terenie tego samego województwa co powiat dotujący – na terenie innego województwa niż powiat dotujący.</w:t>
      </w:r>
    </w:p>
    <w:p w:rsidR="002D11D6" w:rsidRPr="007D6611" w:rsidRDefault="00EF61B5" w:rsidP="00F64177">
      <w:pPr>
        <w:pStyle w:val="ZUSTzmustartykuempunktem"/>
      </w:pPr>
      <w:r w:rsidRPr="007D6611">
        <w:t>15. Ilekroć w</w:t>
      </w:r>
      <w:r w:rsidR="008C569B">
        <w:t xml:space="preserve"> </w:t>
      </w:r>
      <w:r w:rsidRPr="007D6611">
        <w:t>niniejszym rozdziale jest mowa o</w:t>
      </w:r>
      <w:r w:rsidR="008C569B">
        <w:t xml:space="preserve"> </w:t>
      </w:r>
      <w:r w:rsidRPr="007D6611">
        <w:t>najbliższym województwie prowadzącym szkołę danego typu i</w:t>
      </w:r>
      <w:r w:rsidR="008C569B">
        <w:t xml:space="preserve"> </w:t>
      </w:r>
      <w:r w:rsidRPr="007D6611">
        <w:t>rodzaju</w:t>
      </w:r>
      <w:r w:rsidR="001867B5">
        <w:t>,</w:t>
      </w:r>
      <w:r w:rsidRPr="007D6611">
        <w:t xml:space="preserve"> należ</w:t>
      </w:r>
      <w:r w:rsidR="00A6331D" w:rsidRPr="007D6611">
        <w:t>y przez to rozumieć województwo</w:t>
      </w:r>
      <w:r w:rsidRPr="007D6611">
        <w:t xml:space="preserve"> </w:t>
      </w:r>
      <w:r w:rsidR="002D11D6" w:rsidRPr="007D6611">
        <w:t>prowadzące co najmniej jedną szkołę danego typu</w:t>
      </w:r>
      <w:r w:rsidR="00DB7432" w:rsidRPr="007D6611">
        <w:t xml:space="preserve"> i</w:t>
      </w:r>
      <w:r w:rsidR="008C569B">
        <w:t xml:space="preserve"> </w:t>
      </w:r>
      <w:r w:rsidR="002D11D6" w:rsidRPr="007D6611">
        <w:t xml:space="preserve">rodzaju, </w:t>
      </w:r>
      <w:r w:rsidRPr="007D6611">
        <w:t xml:space="preserve">na </w:t>
      </w:r>
      <w:r w:rsidR="00EF43E1">
        <w:t xml:space="preserve">którego </w:t>
      </w:r>
      <w:r w:rsidRPr="007D6611">
        <w:t xml:space="preserve">terenie </w:t>
      </w:r>
      <w:r w:rsidR="000978EA" w:rsidRPr="007D6611">
        <w:t xml:space="preserve">jest </w:t>
      </w:r>
      <w:r w:rsidR="00D53346">
        <w:t>położona</w:t>
      </w:r>
      <w:r w:rsidR="00D53346" w:rsidRPr="007D6611">
        <w:t xml:space="preserve"> </w:t>
      </w:r>
      <w:r w:rsidR="002D11D6" w:rsidRPr="007D6611">
        <w:t xml:space="preserve">gmina </w:t>
      </w:r>
      <w:r w:rsidR="0063381A" w:rsidRPr="007D6611">
        <w:t xml:space="preserve">dotująca </w:t>
      </w:r>
      <w:r w:rsidR="002D11D6" w:rsidRPr="007D6611">
        <w:t>lub powiat</w:t>
      </w:r>
      <w:r w:rsidR="0063381A" w:rsidRPr="007D6611">
        <w:t xml:space="preserve"> dotujący</w:t>
      </w:r>
      <w:r w:rsidR="002D11D6" w:rsidRPr="007D6611">
        <w:t>.</w:t>
      </w:r>
      <w:r w:rsidRPr="007D6611">
        <w:t xml:space="preserve"> </w:t>
      </w:r>
    </w:p>
    <w:p w:rsidR="00EF61B5" w:rsidRPr="007D6611" w:rsidRDefault="00EF61B5" w:rsidP="008C569B">
      <w:pPr>
        <w:pStyle w:val="ZUSTzmustartykuempunktem"/>
        <w:keepNext/>
      </w:pPr>
      <w:r w:rsidRPr="007D6611">
        <w:t>16. W</w:t>
      </w:r>
      <w:r w:rsidR="008C569B">
        <w:t xml:space="preserve"> </w:t>
      </w:r>
      <w:r w:rsidRPr="007D6611">
        <w:t>przypadku braku województwa spełniającego warunek, o</w:t>
      </w:r>
      <w:r w:rsidR="008C569B">
        <w:t xml:space="preserve"> </w:t>
      </w:r>
      <w:r w:rsidRPr="007D6611">
        <w:t>którym mowa</w:t>
      </w:r>
      <w:r w:rsidR="00DB7432" w:rsidRPr="007D6611">
        <w:t xml:space="preserve"> w</w:t>
      </w:r>
      <w:r w:rsidR="00C27167">
        <w:t> </w:t>
      </w:r>
      <w:r w:rsidR="00DB7432">
        <w:t>ust.</w:t>
      </w:r>
      <w:r w:rsidR="008C569B">
        <w:t xml:space="preserve"> </w:t>
      </w:r>
      <w:r w:rsidRPr="007D6611">
        <w:t>15, przez najbliższe województwo prowadzące szkołę danego typu i</w:t>
      </w:r>
      <w:r w:rsidR="008C569B">
        <w:t xml:space="preserve"> </w:t>
      </w:r>
      <w:r w:rsidRPr="007D6611">
        <w:t xml:space="preserve">rodzaju należy rozumieć województwo </w:t>
      </w:r>
      <w:r w:rsidR="00813A4F">
        <w:t>położone</w:t>
      </w:r>
      <w:r w:rsidR="00813A4F" w:rsidRPr="007D6611">
        <w:t xml:space="preserve"> </w:t>
      </w:r>
      <w:r w:rsidRPr="007D6611">
        <w:t>na terenie kraju:</w:t>
      </w:r>
    </w:p>
    <w:p w:rsidR="00EF61B5" w:rsidRPr="007D6611" w:rsidRDefault="00EF61B5" w:rsidP="00EF61B5">
      <w:pPr>
        <w:pStyle w:val="ZPKTzmpktartykuempunktem"/>
      </w:pPr>
      <w:r w:rsidRPr="007D6611">
        <w:t>1)</w:t>
      </w:r>
      <w:r w:rsidRPr="007D6611">
        <w:tab/>
        <w:t>prowadzące co najmniej jedną szkołę danego typu i</w:t>
      </w:r>
      <w:r w:rsidR="008C569B">
        <w:t xml:space="preserve"> </w:t>
      </w:r>
      <w:r w:rsidRPr="007D6611">
        <w:t>rodzaju oraz</w:t>
      </w:r>
    </w:p>
    <w:p w:rsidR="00EF61B5" w:rsidRPr="007D6611" w:rsidRDefault="00EF61B5" w:rsidP="00EF61B5">
      <w:pPr>
        <w:pStyle w:val="ZPKTzmpktartykuempunktem"/>
      </w:pPr>
      <w:r w:rsidRPr="007D6611">
        <w:t>2)</w:t>
      </w:r>
      <w:r w:rsidRPr="007D6611">
        <w:tab/>
        <w:t>o</w:t>
      </w:r>
      <w:r w:rsidR="008C569B">
        <w:t xml:space="preserve"> </w:t>
      </w:r>
      <w:r w:rsidRPr="007D6611">
        <w:t>najmniejszej odległości mierzonej</w:t>
      </w:r>
      <w:r w:rsidR="00DB7432" w:rsidRPr="007D6611">
        <w:t xml:space="preserve"> w</w:t>
      </w:r>
      <w:r w:rsidR="008C569B">
        <w:t xml:space="preserve"> </w:t>
      </w:r>
      <w:r w:rsidRPr="007D6611">
        <w:t xml:space="preserve">linii prostej pomiędzy </w:t>
      </w:r>
      <w:r w:rsidR="00534530" w:rsidRPr="007D6611">
        <w:t>miastem będącym siedzibą sejmiku województwa</w:t>
      </w:r>
      <w:r w:rsidRPr="007D6611">
        <w:t xml:space="preserve">, na </w:t>
      </w:r>
      <w:r w:rsidR="00EF43E1">
        <w:t xml:space="preserve">którego </w:t>
      </w:r>
      <w:r w:rsidRPr="007D6611">
        <w:t xml:space="preserve">terenie </w:t>
      </w:r>
      <w:r w:rsidR="000978EA" w:rsidRPr="007D6611">
        <w:t xml:space="preserve">jest </w:t>
      </w:r>
      <w:r w:rsidR="00813A4F">
        <w:t>położona</w:t>
      </w:r>
      <w:r w:rsidR="00813A4F" w:rsidRPr="007D6611">
        <w:t xml:space="preserve"> </w:t>
      </w:r>
      <w:r w:rsidRPr="007D6611">
        <w:t xml:space="preserve">gmina </w:t>
      </w:r>
      <w:r w:rsidR="00382526" w:rsidRPr="007D6611">
        <w:t xml:space="preserve">dotująca </w:t>
      </w:r>
      <w:r w:rsidRPr="007D6611">
        <w:t>lub powiat</w:t>
      </w:r>
      <w:r w:rsidR="00382526" w:rsidRPr="007D6611">
        <w:t xml:space="preserve"> dotujący</w:t>
      </w:r>
      <w:r w:rsidRPr="007D6611">
        <w:t>,</w:t>
      </w:r>
      <w:r w:rsidR="00DB7432" w:rsidRPr="007D6611">
        <w:t xml:space="preserve"> a</w:t>
      </w:r>
      <w:r w:rsidR="008C569B">
        <w:t xml:space="preserve"> </w:t>
      </w:r>
      <w:r w:rsidR="00634703" w:rsidRPr="007D6611">
        <w:t>miastem będącym siedzibą sejmiku</w:t>
      </w:r>
      <w:r w:rsidRPr="007D6611">
        <w:t xml:space="preserve"> województwa spełniającego warunek określony</w:t>
      </w:r>
      <w:r w:rsidR="00DB7432" w:rsidRPr="007D6611">
        <w:t xml:space="preserve"> w</w:t>
      </w:r>
      <w:r w:rsidR="008C569B">
        <w:t xml:space="preserve"> </w:t>
      </w:r>
      <w:r w:rsidR="00DB7432">
        <w:t>pkt</w:t>
      </w:r>
      <w:r w:rsidR="008C569B">
        <w:t xml:space="preserve"> </w:t>
      </w:r>
      <w:r w:rsidRPr="007D6611">
        <w:t>1.</w:t>
      </w:r>
    </w:p>
    <w:p w:rsidR="00EF61B5" w:rsidRPr="007D6611" w:rsidRDefault="00EF61B5" w:rsidP="008C569B">
      <w:pPr>
        <w:pStyle w:val="ZUSTzmustartykuempunktem"/>
        <w:keepNext/>
      </w:pPr>
      <w:r w:rsidRPr="007D6611">
        <w:t>17. Minister właściwy do spraw oświaty</w:t>
      </w:r>
      <w:r w:rsidR="00DB7432" w:rsidRPr="007D6611">
        <w:t xml:space="preserve"> i</w:t>
      </w:r>
      <w:r w:rsidR="008C569B">
        <w:t xml:space="preserve"> </w:t>
      </w:r>
      <w:r w:rsidRPr="007D6611">
        <w:t>wychowania udostępnia na stronie internetowe</w:t>
      </w:r>
      <w:r w:rsidR="00382526" w:rsidRPr="007D6611">
        <w:t xml:space="preserve">j urzędu obsługującego </w:t>
      </w:r>
      <w:r w:rsidR="0082536A">
        <w:t xml:space="preserve">tego </w:t>
      </w:r>
      <w:r w:rsidR="00382526" w:rsidRPr="007D6611">
        <w:t>ministra</w:t>
      </w:r>
      <w:r w:rsidRPr="007D6611">
        <w:t xml:space="preserve"> </w:t>
      </w:r>
      <w:r w:rsidR="00C7216B" w:rsidRPr="007D6611">
        <w:t>narzędzie pomocnicze</w:t>
      </w:r>
      <w:r w:rsidR="00DB7432" w:rsidRPr="007D6611">
        <w:t xml:space="preserve"> w</w:t>
      </w:r>
      <w:r w:rsidR="008C569B">
        <w:t xml:space="preserve"> </w:t>
      </w:r>
      <w:r w:rsidR="00C7216B" w:rsidRPr="007D6611">
        <w:t xml:space="preserve">postaci </w:t>
      </w:r>
      <w:r w:rsidRPr="007D6611">
        <w:t>elektroniczn</w:t>
      </w:r>
      <w:r w:rsidR="00C7216B" w:rsidRPr="007D6611">
        <w:t>ej aplikacji</w:t>
      </w:r>
      <w:r w:rsidRPr="007D6611">
        <w:t xml:space="preserve"> do wyznaczania</w:t>
      </w:r>
      <w:r w:rsidR="00382526" w:rsidRPr="007D6611">
        <w:t>,</w:t>
      </w:r>
      <w:r w:rsidRPr="007D6611">
        <w:t xml:space="preserve"> dla każdej gminy</w:t>
      </w:r>
      <w:r w:rsidR="00DB7432" w:rsidRPr="007D6611">
        <w:t xml:space="preserve"> i</w:t>
      </w:r>
      <w:r w:rsidR="008C569B">
        <w:t xml:space="preserve"> </w:t>
      </w:r>
      <w:r w:rsidRPr="007D6611">
        <w:t>powiatu, gmin</w:t>
      </w:r>
      <w:r w:rsidR="00DB7432" w:rsidRPr="007D6611">
        <w:t xml:space="preserve"> i</w:t>
      </w:r>
      <w:r w:rsidR="008C569B">
        <w:t xml:space="preserve"> </w:t>
      </w:r>
      <w:r w:rsidRPr="007D6611">
        <w:t xml:space="preserve">powiatów: </w:t>
      </w:r>
    </w:p>
    <w:p w:rsidR="00EF61B5" w:rsidRPr="007D6611" w:rsidRDefault="00EF61B5" w:rsidP="00294922">
      <w:pPr>
        <w:pStyle w:val="ZPKTzmpktartykuempunktem"/>
      </w:pPr>
      <w:r w:rsidRPr="007D6611">
        <w:t>1)</w:t>
      </w:r>
      <w:r w:rsidRPr="007D6611">
        <w:tab/>
        <w:t>spełniających warunki,</w:t>
      </w:r>
      <w:r w:rsidR="00DB7432"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00DB7432" w:rsidRPr="007D6611">
        <w:t>1</w:t>
      </w:r>
      <w:r w:rsidR="00DB7432">
        <w:t xml:space="preserve"> pkt</w:t>
      </w:r>
      <w:r w:rsidR="008C569B">
        <w:t xml:space="preserve"> </w:t>
      </w:r>
      <w:r w:rsidR="00707A31" w:rsidRPr="007D6611">
        <w:t>1,</w:t>
      </w:r>
      <w:r w:rsidR="00DB7432">
        <w:t xml:space="preserve"> ust.</w:t>
      </w:r>
      <w:r w:rsidR="008C569B">
        <w:t xml:space="preserve"> </w:t>
      </w:r>
      <w:r w:rsidR="00DB7432" w:rsidRPr="007D6611">
        <w:t>2</w:t>
      </w:r>
      <w:r w:rsidR="00DB7432">
        <w:t xml:space="preserve"> pkt</w:t>
      </w:r>
      <w:r w:rsidR="008C569B">
        <w:t xml:space="preserve"> </w:t>
      </w:r>
      <w:r w:rsidR="00707A31" w:rsidRPr="007D6611">
        <w:t>1,</w:t>
      </w:r>
      <w:r w:rsidR="00DB7432">
        <w:t xml:space="preserve"> ust.</w:t>
      </w:r>
      <w:r w:rsidR="008C569B">
        <w:t xml:space="preserve"> </w:t>
      </w:r>
      <w:r w:rsidR="00DB7432" w:rsidRPr="007D6611">
        <w:t>3</w:t>
      </w:r>
      <w:r w:rsidR="00DB7432">
        <w:t xml:space="preserve"> pkt</w:t>
      </w:r>
      <w:r w:rsidR="008C569B">
        <w:t xml:space="preserve"> </w:t>
      </w:r>
      <w:r w:rsidR="00707A31" w:rsidRPr="007D6611">
        <w:t>1,</w:t>
      </w:r>
      <w:r w:rsidR="00DB7432">
        <w:t xml:space="preserve"> ust.</w:t>
      </w:r>
      <w:r w:rsidR="00C27167">
        <w:t> </w:t>
      </w:r>
      <w:r w:rsidR="00DB7432" w:rsidRPr="007D6611">
        <w:t>4</w:t>
      </w:r>
      <w:r w:rsidR="00DB7432">
        <w:t xml:space="preserve"> pkt</w:t>
      </w:r>
      <w:r w:rsidR="008C569B">
        <w:t xml:space="preserve"> </w:t>
      </w:r>
      <w:r w:rsidR="00707A31" w:rsidRPr="007D6611">
        <w:t>1,</w:t>
      </w:r>
      <w:r w:rsidR="00DB7432">
        <w:t xml:space="preserve"> ust.</w:t>
      </w:r>
      <w:r w:rsidR="008C569B">
        <w:t xml:space="preserve"> </w:t>
      </w:r>
      <w:r w:rsidR="00DB7432" w:rsidRPr="007D6611">
        <w:t>5</w:t>
      </w:r>
      <w:r w:rsidR="00DB7432">
        <w:t xml:space="preserve"> pkt</w:t>
      </w:r>
      <w:r w:rsidR="008C569B">
        <w:t xml:space="preserve"> </w:t>
      </w:r>
      <w:r w:rsidR="00707A31" w:rsidRPr="007D6611">
        <w:t>1,</w:t>
      </w:r>
      <w:r w:rsidR="00DB7432">
        <w:t xml:space="preserve"> ust.</w:t>
      </w:r>
      <w:r w:rsidR="008C569B">
        <w:t xml:space="preserve"> </w:t>
      </w:r>
      <w:r w:rsidR="00DB7432" w:rsidRPr="007D6611">
        <w:t>6</w:t>
      </w:r>
      <w:r w:rsidR="00DB7432">
        <w:t xml:space="preserve"> pkt</w:t>
      </w:r>
      <w:r w:rsidR="008C569B">
        <w:t xml:space="preserve"> </w:t>
      </w:r>
      <w:r w:rsidR="00707A31" w:rsidRPr="007D6611">
        <w:t>1,</w:t>
      </w:r>
      <w:r w:rsidR="00DB7432">
        <w:t xml:space="preserve"> ust.</w:t>
      </w:r>
      <w:r w:rsidR="008C569B">
        <w:t xml:space="preserve"> </w:t>
      </w:r>
      <w:r w:rsidR="00DB7432" w:rsidRPr="007D6611">
        <w:t>7</w:t>
      </w:r>
      <w:r w:rsidR="00DB7432">
        <w:t xml:space="preserve"> pkt</w:t>
      </w:r>
      <w:r w:rsidR="008C569B">
        <w:t xml:space="preserve"> </w:t>
      </w:r>
      <w:r w:rsidR="00707A31" w:rsidRPr="007D6611">
        <w:t>1,</w:t>
      </w:r>
      <w:r w:rsidR="00DB7432">
        <w:t xml:space="preserve"> ust.</w:t>
      </w:r>
      <w:r w:rsidR="008C569B">
        <w:t xml:space="preserve"> </w:t>
      </w:r>
      <w:r w:rsidR="00DB7432" w:rsidRPr="007D6611">
        <w:t>8</w:t>
      </w:r>
      <w:r w:rsidR="00DB7432">
        <w:t xml:space="preserve"> pkt</w:t>
      </w:r>
      <w:r w:rsidR="008C569B">
        <w:t xml:space="preserve"> </w:t>
      </w:r>
      <w:r w:rsidR="00707A31" w:rsidRPr="007D6611">
        <w:t>1,</w:t>
      </w:r>
      <w:r w:rsidR="00DB7432">
        <w:t xml:space="preserve"> ust.</w:t>
      </w:r>
      <w:r w:rsidR="008C569B">
        <w:t xml:space="preserve"> </w:t>
      </w:r>
      <w:r w:rsidR="00DB7432" w:rsidRPr="007D6611">
        <w:t>9</w:t>
      </w:r>
      <w:r w:rsidR="00DB7432">
        <w:t xml:space="preserve"> pkt</w:t>
      </w:r>
      <w:r w:rsidR="008C569B">
        <w:t xml:space="preserve"> </w:t>
      </w:r>
      <w:r w:rsidR="00707A31" w:rsidRPr="007D6611">
        <w:t>1,</w:t>
      </w:r>
      <w:r w:rsidR="00DB7432">
        <w:t xml:space="preserve"> ust.</w:t>
      </w:r>
      <w:r w:rsidR="008C569B">
        <w:t xml:space="preserve"> </w:t>
      </w:r>
      <w:r w:rsidR="00707A31" w:rsidRPr="007D6611">
        <w:t>1</w:t>
      </w:r>
      <w:r w:rsidR="00DB7432" w:rsidRPr="007D6611">
        <w:t>0</w:t>
      </w:r>
      <w:r w:rsidR="00DB7432">
        <w:t xml:space="preserve"> pkt</w:t>
      </w:r>
      <w:r w:rsidR="008C569B">
        <w:t xml:space="preserve"> </w:t>
      </w:r>
      <w:r w:rsidR="00707A31" w:rsidRPr="007D6611">
        <w:t>1,</w:t>
      </w:r>
      <w:r w:rsidR="00DB7432">
        <w:t xml:space="preserve"> ust.</w:t>
      </w:r>
      <w:r w:rsidR="008C569B">
        <w:t xml:space="preserve"> </w:t>
      </w:r>
      <w:r w:rsidR="00707A31" w:rsidRPr="007D6611">
        <w:t>1</w:t>
      </w:r>
      <w:r w:rsidR="00DB7432" w:rsidRPr="007D6611">
        <w:t>1</w:t>
      </w:r>
      <w:r w:rsidR="00DB7432">
        <w:t xml:space="preserve"> pkt</w:t>
      </w:r>
      <w:r w:rsidR="008C569B">
        <w:t xml:space="preserve"> </w:t>
      </w:r>
      <w:r w:rsidR="00707A31" w:rsidRPr="007D6611">
        <w:t>1</w:t>
      </w:r>
      <w:r w:rsidR="00AB0EB9" w:rsidRPr="007D6611">
        <w:t>,</w:t>
      </w:r>
      <w:r w:rsidR="00DB7432">
        <w:t xml:space="preserve"> ust.</w:t>
      </w:r>
      <w:r w:rsidR="008C569B">
        <w:t xml:space="preserve"> </w:t>
      </w:r>
      <w:r w:rsidR="00AB0EB9" w:rsidRPr="007D6611">
        <w:t>1</w:t>
      </w:r>
      <w:r w:rsidR="00DB7432" w:rsidRPr="007D6611">
        <w:t>2</w:t>
      </w:r>
      <w:r w:rsidR="00DB7432">
        <w:t xml:space="preserve"> pkt</w:t>
      </w:r>
      <w:r w:rsidR="008C569B">
        <w:t xml:space="preserve"> </w:t>
      </w:r>
      <w:r w:rsidR="00AB0EB9" w:rsidRPr="007D6611">
        <w:t>1,</w:t>
      </w:r>
      <w:r w:rsidR="00DB7432">
        <w:t xml:space="preserve"> ust.</w:t>
      </w:r>
      <w:r w:rsidR="008C569B">
        <w:t xml:space="preserve"> </w:t>
      </w:r>
      <w:r w:rsidR="00AB0EB9" w:rsidRPr="007D6611">
        <w:t>1</w:t>
      </w:r>
      <w:r w:rsidR="00DB7432" w:rsidRPr="007D6611">
        <w:t>3</w:t>
      </w:r>
      <w:r w:rsidR="00DB7432">
        <w:t xml:space="preserve"> pkt</w:t>
      </w:r>
      <w:r w:rsidR="008C569B">
        <w:t xml:space="preserve"> </w:t>
      </w:r>
      <w:r w:rsidR="00DB7432" w:rsidRPr="007D6611">
        <w:t>1</w:t>
      </w:r>
      <w:r w:rsidR="00DB7432">
        <w:t xml:space="preserve"> i</w:t>
      </w:r>
      <w:r w:rsidR="008C569B">
        <w:t xml:space="preserve"> </w:t>
      </w:r>
      <w:r w:rsidR="00DB7432">
        <w:t>ust.</w:t>
      </w:r>
      <w:r w:rsidR="008C569B">
        <w:t xml:space="preserve"> </w:t>
      </w:r>
      <w:r w:rsidR="00294922" w:rsidRPr="007D6611">
        <w:t>1</w:t>
      </w:r>
      <w:r w:rsidR="00DB7432" w:rsidRPr="007D6611">
        <w:t>4</w:t>
      </w:r>
      <w:r w:rsidR="00DB7432">
        <w:t xml:space="preserve"> pkt</w:t>
      </w:r>
      <w:r w:rsidR="008C569B">
        <w:t xml:space="preserve"> </w:t>
      </w:r>
      <w:r w:rsidR="00294922" w:rsidRPr="007D6611">
        <w:t>1</w:t>
      </w:r>
      <w:r w:rsidR="003A5A62" w:rsidRPr="007D6611">
        <w:t>,</w:t>
      </w:r>
      <w:r w:rsidRPr="007D6611">
        <w:t xml:space="preserve"> </w:t>
      </w:r>
    </w:p>
    <w:p w:rsidR="00E776A2" w:rsidRPr="007D6611" w:rsidRDefault="00EF61B5" w:rsidP="008C569B">
      <w:pPr>
        <w:pStyle w:val="ZPKTzmpktartykuempunktem"/>
        <w:keepNext/>
      </w:pPr>
      <w:r w:rsidRPr="007D6611">
        <w:t>2)</w:t>
      </w:r>
      <w:r w:rsidRPr="007D6611">
        <w:tab/>
        <w:t>w zakresie spełnienia warunków,</w:t>
      </w:r>
      <w:r w:rsidR="00DB7432"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00DB7432" w:rsidRPr="007D6611">
        <w:t>1</w:t>
      </w:r>
      <w:r w:rsidR="00DB7432">
        <w:t xml:space="preserve"> pkt</w:t>
      </w:r>
      <w:r w:rsidR="008C569B">
        <w:t xml:space="preserve"> </w:t>
      </w:r>
      <w:r w:rsidR="00AB0EB9" w:rsidRPr="007D6611">
        <w:t>3,</w:t>
      </w:r>
      <w:r w:rsidR="00DB7432">
        <w:t xml:space="preserve"> ust.</w:t>
      </w:r>
      <w:r w:rsidR="008C569B">
        <w:t xml:space="preserve"> </w:t>
      </w:r>
      <w:r w:rsidR="00DB7432" w:rsidRPr="007D6611">
        <w:t>2</w:t>
      </w:r>
      <w:r w:rsidR="00DB7432">
        <w:t xml:space="preserve"> pkt</w:t>
      </w:r>
      <w:r w:rsidR="008C569B">
        <w:t xml:space="preserve"> </w:t>
      </w:r>
      <w:r w:rsidR="00AB0EB9" w:rsidRPr="007D6611">
        <w:t>3,</w:t>
      </w:r>
      <w:r w:rsidR="00DB7432">
        <w:t xml:space="preserve"> ust.</w:t>
      </w:r>
      <w:r w:rsidR="008C569B">
        <w:t xml:space="preserve"> </w:t>
      </w:r>
      <w:r w:rsidR="00DB7432" w:rsidRPr="007D6611">
        <w:t>3</w:t>
      </w:r>
      <w:r w:rsidR="00DB7432">
        <w:t xml:space="preserve"> pkt</w:t>
      </w:r>
      <w:r w:rsidR="008C569B">
        <w:t xml:space="preserve"> </w:t>
      </w:r>
      <w:r w:rsidR="00AB0EB9" w:rsidRPr="007D6611">
        <w:t>3,</w:t>
      </w:r>
      <w:r w:rsidR="00DB7432">
        <w:t xml:space="preserve"> ust.</w:t>
      </w:r>
      <w:r w:rsidR="008C569B">
        <w:t xml:space="preserve"> </w:t>
      </w:r>
      <w:r w:rsidR="00DB7432" w:rsidRPr="007D6611">
        <w:t>4</w:t>
      </w:r>
      <w:r w:rsidR="00DB7432">
        <w:t xml:space="preserve"> pkt</w:t>
      </w:r>
      <w:r w:rsidR="008C569B">
        <w:t xml:space="preserve"> </w:t>
      </w:r>
      <w:r w:rsidR="00AB0EB9" w:rsidRPr="007D6611">
        <w:t>3,</w:t>
      </w:r>
      <w:r w:rsidR="00DB7432">
        <w:t xml:space="preserve"> ust.</w:t>
      </w:r>
      <w:r w:rsidR="008C569B">
        <w:t xml:space="preserve"> </w:t>
      </w:r>
      <w:r w:rsidR="00DB7432" w:rsidRPr="007D6611">
        <w:t>5</w:t>
      </w:r>
      <w:r w:rsidR="00DB7432">
        <w:t xml:space="preserve"> pkt</w:t>
      </w:r>
      <w:r w:rsidR="008C569B">
        <w:t xml:space="preserve"> </w:t>
      </w:r>
      <w:r w:rsidR="00AB0EB9" w:rsidRPr="007D6611">
        <w:t>3,</w:t>
      </w:r>
      <w:r w:rsidR="00DB7432">
        <w:t xml:space="preserve"> ust.</w:t>
      </w:r>
      <w:r w:rsidR="008C569B">
        <w:t xml:space="preserve"> </w:t>
      </w:r>
      <w:r w:rsidR="00DB7432" w:rsidRPr="007D6611">
        <w:t>6</w:t>
      </w:r>
      <w:r w:rsidR="00DB7432">
        <w:t xml:space="preserve"> pkt</w:t>
      </w:r>
      <w:r w:rsidR="008C569B">
        <w:t xml:space="preserve"> </w:t>
      </w:r>
      <w:r w:rsidR="00AB0EB9" w:rsidRPr="007D6611">
        <w:t>3,</w:t>
      </w:r>
      <w:r w:rsidR="00DB7432">
        <w:t xml:space="preserve"> ust.</w:t>
      </w:r>
      <w:r w:rsidR="008C569B">
        <w:t xml:space="preserve"> </w:t>
      </w:r>
      <w:r w:rsidR="00DB7432" w:rsidRPr="007D6611">
        <w:t>7</w:t>
      </w:r>
      <w:r w:rsidR="00DB7432">
        <w:t xml:space="preserve"> pkt</w:t>
      </w:r>
      <w:r w:rsidR="008C569B">
        <w:t xml:space="preserve"> </w:t>
      </w:r>
      <w:r w:rsidR="00AB0EB9" w:rsidRPr="007D6611">
        <w:t>3,</w:t>
      </w:r>
      <w:r w:rsidR="00DB7432">
        <w:t xml:space="preserve"> ust.</w:t>
      </w:r>
      <w:r w:rsidR="008C569B">
        <w:t xml:space="preserve"> </w:t>
      </w:r>
      <w:r w:rsidR="00DB7432" w:rsidRPr="007D6611">
        <w:t>8</w:t>
      </w:r>
      <w:r w:rsidR="00DB7432">
        <w:t xml:space="preserve"> pkt</w:t>
      </w:r>
      <w:r w:rsidR="008C569B">
        <w:t xml:space="preserve"> </w:t>
      </w:r>
      <w:r w:rsidR="00AB0EB9" w:rsidRPr="007D6611">
        <w:t>3,</w:t>
      </w:r>
      <w:r w:rsidR="00DB7432">
        <w:t xml:space="preserve"> ust.</w:t>
      </w:r>
      <w:r w:rsidR="008C569B">
        <w:t xml:space="preserve"> </w:t>
      </w:r>
      <w:r w:rsidR="00DB7432" w:rsidRPr="007D6611">
        <w:t>9</w:t>
      </w:r>
      <w:r w:rsidR="00DB7432">
        <w:t xml:space="preserve"> pkt</w:t>
      </w:r>
      <w:r w:rsidR="008C569B">
        <w:t xml:space="preserve"> </w:t>
      </w:r>
      <w:r w:rsidR="00AB0EB9" w:rsidRPr="007D6611">
        <w:t>3,</w:t>
      </w:r>
      <w:r w:rsidR="00DB7432">
        <w:t xml:space="preserve"> ust.</w:t>
      </w:r>
      <w:r w:rsidR="008C569B">
        <w:t xml:space="preserve"> </w:t>
      </w:r>
      <w:r w:rsidR="00AB0EB9" w:rsidRPr="007D6611">
        <w:t>1</w:t>
      </w:r>
      <w:r w:rsidR="00DB7432" w:rsidRPr="007D6611">
        <w:t>0</w:t>
      </w:r>
      <w:r w:rsidR="00DB7432">
        <w:t xml:space="preserve"> pkt</w:t>
      </w:r>
      <w:r w:rsidR="008C569B">
        <w:t xml:space="preserve"> </w:t>
      </w:r>
      <w:r w:rsidR="00AB0EB9" w:rsidRPr="007D6611">
        <w:t>3,</w:t>
      </w:r>
      <w:r w:rsidR="00DB7432">
        <w:t xml:space="preserve"> ust.</w:t>
      </w:r>
      <w:r w:rsidR="008C569B">
        <w:t xml:space="preserve"> </w:t>
      </w:r>
      <w:r w:rsidR="00AB0EB9" w:rsidRPr="007D6611">
        <w:t>1</w:t>
      </w:r>
      <w:r w:rsidR="00DB7432" w:rsidRPr="007D6611">
        <w:t>1</w:t>
      </w:r>
      <w:r w:rsidR="00DB7432">
        <w:t xml:space="preserve"> pkt</w:t>
      </w:r>
      <w:r w:rsidR="008C569B">
        <w:t xml:space="preserve"> </w:t>
      </w:r>
      <w:r w:rsidR="00AB0EB9" w:rsidRPr="007D6611">
        <w:t>3,</w:t>
      </w:r>
      <w:r w:rsidR="00DB7432">
        <w:t xml:space="preserve"> ust.</w:t>
      </w:r>
      <w:r w:rsidR="008C569B">
        <w:t xml:space="preserve"> </w:t>
      </w:r>
      <w:r w:rsidR="00AB0EB9" w:rsidRPr="007D6611">
        <w:t>1</w:t>
      </w:r>
      <w:r w:rsidR="00DB7432" w:rsidRPr="007D6611">
        <w:t>2</w:t>
      </w:r>
      <w:r w:rsidR="00DB7432">
        <w:t xml:space="preserve"> pkt</w:t>
      </w:r>
      <w:r w:rsidR="008C569B">
        <w:t xml:space="preserve"> </w:t>
      </w:r>
      <w:r w:rsidR="00AB0EB9" w:rsidRPr="007D6611">
        <w:t>3,</w:t>
      </w:r>
      <w:r w:rsidR="00DB7432">
        <w:t xml:space="preserve"> ust.</w:t>
      </w:r>
      <w:r w:rsidR="008C569B">
        <w:t xml:space="preserve"> </w:t>
      </w:r>
      <w:r w:rsidR="00AB0EB9" w:rsidRPr="007D6611">
        <w:t>1</w:t>
      </w:r>
      <w:r w:rsidR="00DB7432" w:rsidRPr="007D6611">
        <w:t>3</w:t>
      </w:r>
      <w:r w:rsidR="00DB7432">
        <w:t xml:space="preserve"> pkt</w:t>
      </w:r>
      <w:r w:rsidR="008C569B">
        <w:t xml:space="preserve"> </w:t>
      </w:r>
      <w:r w:rsidR="00DB7432" w:rsidRPr="007D6611">
        <w:t>3</w:t>
      </w:r>
      <w:r w:rsidR="00DB7432">
        <w:t xml:space="preserve"> i</w:t>
      </w:r>
      <w:r w:rsidR="008C569B">
        <w:t xml:space="preserve"> </w:t>
      </w:r>
      <w:r w:rsidR="00DB7432">
        <w:t>ust.</w:t>
      </w:r>
      <w:r w:rsidR="008C569B">
        <w:t xml:space="preserve"> </w:t>
      </w:r>
      <w:r w:rsidR="00AB0EB9" w:rsidRPr="007D6611">
        <w:t>1</w:t>
      </w:r>
      <w:r w:rsidR="00DB7432" w:rsidRPr="007D6611">
        <w:t>4</w:t>
      </w:r>
      <w:r w:rsidR="00DB7432">
        <w:t xml:space="preserve"> pkt</w:t>
      </w:r>
      <w:r w:rsidR="008C569B">
        <w:t xml:space="preserve"> </w:t>
      </w:r>
      <w:r w:rsidR="00DB7432" w:rsidRPr="007D6611">
        <w:t>3</w:t>
      </w:r>
      <w:r w:rsidR="008C569B">
        <w:t xml:space="preserve"> </w:t>
      </w:r>
    </w:p>
    <w:p w:rsidR="00EF61B5" w:rsidRPr="007D6611" w:rsidRDefault="00E776A2" w:rsidP="002B60D1">
      <w:pPr>
        <w:pStyle w:val="ZCZWSPPKTzmczciwsppktartykuempunktem"/>
      </w:pPr>
      <w:r w:rsidRPr="007D6611">
        <w:t xml:space="preserve">– </w:t>
      </w:r>
      <w:r w:rsidR="00EF61B5" w:rsidRPr="007D6611">
        <w:t>przedstawiając listę gmin</w:t>
      </w:r>
      <w:r w:rsidR="00DB7432" w:rsidRPr="007D6611">
        <w:t xml:space="preserve"> i</w:t>
      </w:r>
      <w:r w:rsidR="008C569B">
        <w:t xml:space="preserve"> </w:t>
      </w:r>
      <w:r w:rsidR="00EF61B5" w:rsidRPr="007D6611">
        <w:t>powiatów,</w:t>
      </w:r>
      <w:r w:rsidR="00DB7432" w:rsidRPr="007D6611">
        <w:t xml:space="preserve"> z</w:t>
      </w:r>
      <w:r w:rsidR="008C569B">
        <w:t xml:space="preserve"> </w:t>
      </w:r>
      <w:r w:rsidR="00EF61B5" w:rsidRPr="007D6611">
        <w:t>wyszczególnieniem prowadzonych przez nie przedszkoli, szkół</w:t>
      </w:r>
      <w:r w:rsidR="00DB7432" w:rsidRPr="007D6611">
        <w:t xml:space="preserve"> w</w:t>
      </w:r>
      <w:r w:rsidR="008C569B">
        <w:t xml:space="preserve"> </w:t>
      </w:r>
      <w:r w:rsidR="00EF61B5" w:rsidRPr="007D6611">
        <w:t>podziale na typy,</w:t>
      </w:r>
      <w:r w:rsidR="00DB7432" w:rsidRPr="007D6611">
        <w:t xml:space="preserve"> w</w:t>
      </w:r>
      <w:r w:rsidR="008C569B">
        <w:t xml:space="preserve"> </w:t>
      </w:r>
      <w:r w:rsidR="00EF61B5" w:rsidRPr="007D6611">
        <w:t>tym szkół,</w:t>
      </w:r>
      <w:r w:rsidR="00DB7432" w:rsidRPr="007D6611">
        <w:t xml:space="preserve"> w</w:t>
      </w:r>
      <w:r w:rsidR="008C569B">
        <w:t xml:space="preserve"> </w:t>
      </w:r>
      <w:r w:rsidR="00EF61B5" w:rsidRPr="007D6611">
        <w:t>których zorganizowano oddział przedszkolny lub internat</w:t>
      </w:r>
      <w:r w:rsidR="00AF0F21" w:rsidRPr="007D6611">
        <w:t>,</w:t>
      </w:r>
      <w:r w:rsidR="00EF61B5" w:rsidRPr="007D6611">
        <w:t xml:space="preserve"> oraz placówek,</w:t>
      </w:r>
      <w:r w:rsidR="00DB7432" w:rsidRPr="007D6611">
        <w:t xml:space="preserve"> o</w:t>
      </w:r>
      <w:r w:rsidR="008C569B">
        <w:t xml:space="preserve"> </w:t>
      </w:r>
      <w:r w:rsidR="00EF61B5"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00DB7432" w:rsidRPr="007D6611">
        <w:t>5</w:t>
      </w:r>
      <w:r w:rsidR="00DB7432">
        <w:t xml:space="preserve"> i</w:t>
      </w:r>
      <w:r w:rsidR="008C569B">
        <w:t xml:space="preserve"> </w:t>
      </w:r>
      <w:r w:rsidR="00EF61B5" w:rsidRPr="007D6611">
        <w:t>7, ustaloną na pods</w:t>
      </w:r>
      <w:r w:rsidR="003C1901" w:rsidRPr="007D6611">
        <w:t>tawie danych systemu informacji</w:t>
      </w:r>
      <w:r w:rsidR="00EF61B5" w:rsidRPr="007D6611">
        <w:t xml:space="preserve"> oświatowej według stanu na dzień 3</w:t>
      </w:r>
      <w:r w:rsidR="00DB7432" w:rsidRPr="007D6611">
        <w:t>0</w:t>
      </w:r>
      <w:r w:rsidR="008C569B">
        <w:t xml:space="preserve"> </w:t>
      </w:r>
      <w:r w:rsidR="00EF61B5" w:rsidRPr="007D6611">
        <w:t>września roku poprzedzającego rok budżetowy, uszeregowanych pod względem najbardziej zbliżonego wskaźnika dochodów podatkowych na jednego mieszkańca.</w:t>
      </w:r>
    </w:p>
    <w:p w:rsidR="00483D3D" w:rsidRPr="007D6611" w:rsidRDefault="00232604" w:rsidP="00C27167">
      <w:pPr>
        <w:pStyle w:val="ZUSTzmustartykuempunktem"/>
        <w:widowControl w:val="0"/>
      </w:pPr>
      <w:r w:rsidRPr="007D6611">
        <w:t>Art. 78</w:t>
      </w:r>
      <w:r w:rsidR="00926361" w:rsidRPr="007D6611">
        <w:t>b</w:t>
      </w:r>
      <w:r w:rsidRPr="007D6611">
        <w:t>.</w:t>
      </w:r>
      <w:r w:rsidR="00C75C88" w:rsidRPr="007D6611">
        <w:t xml:space="preserve"> </w:t>
      </w:r>
      <w:r w:rsidR="00AA076C" w:rsidRPr="007D6611">
        <w:t xml:space="preserve">1. </w:t>
      </w:r>
      <w:r w:rsidR="00483D3D" w:rsidRPr="007D6611">
        <w:t>Ilekroć</w:t>
      </w:r>
      <w:r w:rsidR="00C91CED" w:rsidRPr="007D6611">
        <w:t xml:space="preserve"> w</w:t>
      </w:r>
      <w:r w:rsidR="008C569B">
        <w:t xml:space="preserve"> </w:t>
      </w:r>
      <w:r w:rsidR="00483D3D" w:rsidRPr="007D6611">
        <w:t>niniejszym rozdziale jest mowa</w:t>
      </w:r>
      <w:r w:rsidR="00C91CED" w:rsidRPr="007D6611">
        <w:t xml:space="preserve"> o</w:t>
      </w:r>
      <w:r w:rsidR="008C569B">
        <w:t xml:space="preserve"> </w:t>
      </w:r>
      <w:r w:rsidR="00483D3D" w:rsidRPr="007D6611">
        <w:t>podstawowej kwocie dotacji dla przedszkoli</w:t>
      </w:r>
      <w:r w:rsidR="008D49F1">
        <w:t>,</w:t>
      </w:r>
      <w:r w:rsidR="00483D3D" w:rsidRPr="007D6611">
        <w:t xml:space="preserve"> należy przez to rozumieć kwotę wydatków bieżących</w:t>
      </w:r>
      <w:r w:rsidR="003A5A62" w:rsidRPr="007D6611">
        <w:t xml:space="preserve"> zaplanowanych</w:t>
      </w:r>
      <w:r w:rsidR="00483D3D" w:rsidRPr="007D6611">
        <w:t xml:space="preserve"> na prowadzenie przez gminę przedszkoli, z</w:t>
      </w:r>
      <w:r w:rsidR="008C569B">
        <w:t xml:space="preserve"> </w:t>
      </w:r>
      <w:r w:rsidR="00483D3D" w:rsidRPr="007D6611">
        <w:t>wyłączeniem przedszkoli specjalnych</w:t>
      </w:r>
      <w:r w:rsidR="00C91CED" w:rsidRPr="007D6611">
        <w:t xml:space="preserve"> i</w:t>
      </w:r>
      <w:r w:rsidR="008C569B">
        <w:t xml:space="preserve"> </w:t>
      </w:r>
      <w:r w:rsidR="00483D3D" w:rsidRPr="007D6611">
        <w:t>przedszkoli, w</w:t>
      </w:r>
      <w:r w:rsidR="008C569B">
        <w:t xml:space="preserve"> </w:t>
      </w:r>
      <w:r w:rsidR="00483D3D" w:rsidRPr="007D6611">
        <w:t xml:space="preserve">których </w:t>
      </w:r>
      <w:r w:rsidR="00CA3AA1" w:rsidRPr="007D6611">
        <w:t>za</w:t>
      </w:r>
      <w:r w:rsidR="00483D3D" w:rsidRPr="007D6611">
        <w:t>planowane wydatki bieżące finansowane z</w:t>
      </w:r>
      <w:r w:rsidR="00C27167">
        <w:t> </w:t>
      </w:r>
      <w:r w:rsidR="00483D3D" w:rsidRPr="007D6611">
        <w:t>użyciem środków pochodzących z</w:t>
      </w:r>
      <w:r w:rsidR="008C569B">
        <w:t xml:space="preserve"> </w:t>
      </w:r>
      <w:r w:rsidR="00483D3D" w:rsidRPr="007D6611">
        <w:t xml:space="preserve">budżetu Unii Europejskiej przekraczają wartość 50% ich </w:t>
      </w:r>
      <w:r w:rsidR="00CA3AA1" w:rsidRPr="007D6611">
        <w:t>za</w:t>
      </w:r>
      <w:r w:rsidR="00483D3D" w:rsidRPr="007D6611">
        <w:t>planowanych wydatków bieżących, pomniejszonych o:</w:t>
      </w:r>
    </w:p>
    <w:p w:rsidR="00483D3D" w:rsidRPr="007D6611" w:rsidRDefault="00483D3D" w:rsidP="00695E08">
      <w:pPr>
        <w:pStyle w:val="ZPKTzmpktartykuempunktem"/>
      </w:pPr>
      <w:r w:rsidRPr="007D6611">
        <w:t>1)</w:t>
      </w:r>
      <w:r w:rsidRPr="007D6611">
        <w:tab/>
        <w:t>zaplanowane na</w:t>
      </w:r>
      <w:r w:rsidR="008C569B">
        <w:t xml:space="preserve"> </w:t>
      </w:r>
      <w:r w:rsidRPr="007D6611">
        <w:t>rok budżetowy w</w:t>
      </w:r>
      <w:r w:rsidR="008C569B">
        <w:t xml:space="preserve"> </w:t>
      </w:r>
      <w:r w:rsidRPr="007D6611">
        <w:t>budżecie gminy opłaty za korzystanie z</w:t>
      </w:r>
      <w:r w:rsidR="00C27167">
        <w:t> </w:t>
      </w:r>
      <w:r w:rsidRPr="007D6611">
        <w:t>wychowania przedszkolnego w</w:t>
      </w:r>
      <w:r w:rsidR="008C569B">
        <w:t xml:space="preserve"> </w:t>
      </w:r>
      <w:r w:rsidRPr="007D6611">
        <w:t>tych przedszkolach, stanowiące dochody budżetu gminy,</w:t>
      </w:r>
    </w:p>
    <w:p w:rsidR="00483D3D" w:rsidRPr="007D6611" w:rsidRDefault="00483D3D" w:rsidP="00695E08">
      <w:pPr>
        <w:pStyle w:val="ZPKTzmpktartykuempunktem"/>
      </w:pPr>
      <w:r w:rsidRPr="007D6611">
        <w:t>2)</w:t>
      </w:r>
      <w:r w:rsidRPr="007D6611">
        <w:tab/>
        <w:t>zaplanowane na</w:t>
      </w:r>
      <w:r w:rsidR="008C569B">
        <w:t xml:space="preserve"> </w:t>
      </w:r>
      <w:r w:rsidRPr="007D6611">
        <w:t>rok budżetowy w</w:t>
      </w:r>
      <w:r w:rsidR="008C569B">
        <w:t xml:space="preserve"> </w:t>
      </w:r>
      <w:r w:rsidRPr="007D6611">
        <w:t>budżecie gminy opłaty za wyżywienie w</w:t>
      </w:r>
      <w:r w:rsidR="008C569B">
        <w:t xml:space="preserve"> </w:t>
      </w:r>
      <w:r w:rsidRPr="007D6611">
        <w:t>tych przedszkolach, stanowiące dochody budżetu gminy,</w:t>
      </w:r>
    </w:p>
    <w:p w:rsidR="00483D3D" w:rsidRPr="007D6611" w:rsidRDefault="00483D3D" w:rsidP="00695E08">
      <w:pPr>
        <w:pStyle w:val="ZPKTzmpktartykuempunktem"/>
      </w:pPr>
      <w:r w:rsidRPr="007D6611">
        <w:t>3)</w:t>
      </w:r>
      <w:r w:rsidRPr="007D6611">
        <w:tab/>
        <w:t>sumę iloczynów odpowiednich kwot przewidzianych w</w:t>
      </w:r>
      <w:r w:rsidR="008C569B">
        <w:t xml:space="preserve"> </w:t>
      </w:r>
      <w:r w:rsidRPr="007D6611">
        <w:t xml:space="preserve">części oświatowej subwencji ogólnej dla gminy na </w:t>
      </w:r>
      <w:r w:rsidR="00813A4F">
        <w:t xml:space="preserve">uczniów </w:t>
      </w:r>
      <w:r w:rsidRPr="007D6611">
        <w:t>niepełnosprawn</w:t>
      </w:r>
      <w:r w:rsidR="002E0D01" w:rsidRPr="007D6611">
        <w:t>ych</w:t>
      </w:r>
      <w:r w:rsidR="00813A4F">
        <w:t xml:space="preserve"> </w:t>
      </w:r>
      <w:r w:rsidR="00DB7432" w:rsidRPr="007D6611">
        <w:t>w</w:t>
      </w:r>
      <w:r w:rsidR="008C569B">
        <w:t xml:space="preserve"> </w:t>
      </w:r>
      <w:r w:rsidRPr="007D6611">
        <w:t>przedszkola</w:t>
      </w:r>
      <w:r w:rsidR="002E0D01" w:rsidRPr="007D6611">
        <w:t>ch</w:t>
      </w:r>
      <w:r w:rsidRPr="007D6611">
        <w:t>, posiadając</w:t>
      </w:r>
      <w:r w:rsidR="002E0D01" w:rsidRPr="007D6611">
        <w:t>ych</w:t>
      </w:r>
      <w:r w:rsidRPr="007D6611">
        <w:t xml:space="preserve"> orzeczenie o</w:t>
      </w:r>
      <w:r w:rsidR="008C569B">
        <w:t xml:space="preserve"> </w:t>
      </w:r>
      <w:r w:rsidRPr="007D6611">
        <w:t>potrzebie kształcenia specjalnego, o</w:t>
      </w:r>
      <w:r w:rsidR="008C569B">
        <w:t xml:space="preserve"> </w:t>
      </w:r>
      <w:r w:rsidRPr="007D6611">
        <w:t>którym mowa</w:t>
      </w:r>
      <w:r w:rsidR="00DB7432" w:rsidRPr="007D6611">
        <w:t xml:space="preserve"> w</w:t>
      </w:r>
      <w:r w:rsidR="00C27167">
        <w:t> </w:t>
      </w:r>
      <w:r w:rsidR="00DB7432">
        <w:t>art.</w:t>
      </w:r>
      <w:r w:rsidR="008C569B">
        <w:t xml:space="preserve"> </w:t>
      </w:r>
      <w:r w:rsidRPr="007D6611">
        <w:t>71b</w:t>
      </w:r>
      <w:r w:rsidR="00DB7432">
        <w:t xml:space="preserve"> ust.</w:t>
      </w:r>
      <w:r w:rsidR="008C569B">
        <w:t xml:space="preserve"> </w:t>
      </w:r>
      <w:r w:rsidRPr="007D6611">
        <w:t>3, wydane ze względu na odpowiednie rodzaje niepełnosprawności,</w:t>
      </w:r>
      <w:r w:rsidRPr="007D6611" w:rsidDel="00902C8A">
        <w:t xml:space="preserve"> </w:t>
      </w:r>
      <w:r w:rsidRPr="007D6611">
        <w:t xml:space="preserve">oraz </w:t>
      </w:r>
      <w:r w:rsidR="00FD2582" w:rsidRPr="007D6611">
        <w:t xml:space="preserve">statystycznej </w:t>
      </w:r>
      <w:r w:rsidRPr="007D6611">
        <w:t>liczby tych uczniów w</w:t>
      </w:r>
      <w:r w:rsidR="008C569B">
        <w:t xml:space="preserve"> </w:t>
      </w:r>
      <w:r w:rsidRPr="007D6611">
        <w:t>tych przedszkolach,</w:t>
      </w:r>
    </w:p>
    <w:p w:rsidR="00483D3D" w:rsidRPr="007D6611" w:rsidRDefault="00483D3D" w:rsidP="00695E08">
      <w:pPr>
        <w:pStyle w:val="ZPKTzmpktartykuempunktem"/>
      </w:pPr>
      <w:r w:rsidRPr="007D6611">
        <w:t>4)</w:t>
      </w:r>
      <w:r w:rsidRPr="007D6611">
        <w:tab/>
        <w:t>zaplanowane na</w:t>
      </w:r>
      <w:r w:rsidR="008C569B">
        <w:t xml:space="preserve"> </w:t>
      </w:r>
      <w:r w:rsidRPr="007D6611">
        <w:t>rok budżetowy w</w:t>
      </w:r>
      <w:r w:rsidR="008C569B">
        <w:t xml:space="preserve"> </w:t>
      </w:r>
      <w:r w:rsidRPr="007D6611">
        <w:t>budżecie gminy wydatki bieżące finansowane z</w:t>
      </w:r>
      <w:r w:rsidR="00C27167">
        <w:t> </w:t>
      </w:r>
      <w:r w:rsidRPr="007D6611">
        <w:t>użyciem środków pochodzących z</w:t>
      </w:r>
      <w:r w:rsidR="008C569B">
        <w:t xml:space="preserve"> </w:t>
      </w:r>
      <w:r w:rsidRPr="007D6611">
        <w:t>budżetu Unii Europejskiej na prowadzenie tych przedszkoli,</w:t>
      </w:r>
    </w:p>
    <w:p w:rsidR="00483D3D" w:rsidRPr="007D6611" w:rsidRDefault="00483D3D" w:rsidP="00695E08">
      <w:pPr>
        <w:pStyle w:val="ZPKTzmpktartykuempunktem"/>
      </w:pPr>
      <w:r w:rsidRPr="007D6611">
        <w:t>5)</w:t>
      </w:r>
      <w:r w:rsidRPr="007D6611">
        <w:tab/>
        <w:t>iloczyn kwoty przewidzianej w</w:t>
      </w:r>
      <w:r w:rsidR="008C569B">
        <w:t xml:space="preserve"> </w:t>
      </w:r>
      <w:r w:rsidRPr="007D6611">
        <w:t>części oświatowej subwencji ogólnej dla gminy na dziecko objęte wczesnym wspomaganiem rozwoju w</w:t>
      </w:r>
      <w:r w:rsidR="008C569B">
        <w:t xml:space="preserve"> </w:t>
      </w:r>
      <w:r w:rsidRPr="007D6611">
        <w:t>przedszkolu, posiadające opinię</w:t>
      </w:r>
      <w:r w:rsidR="00C91CED" w:rsidRPr="007D6611">
        <w:t xml:space="preserve"> o</w:t>
      </w:r>
      <w:r w:rsidR="008C569B">
        <w:t xml:space="preserve"> </w:t>
      </w:r>
      <w:r w:rsidRPr="007D6611">
        <w:t>potrzebie wczesnego wspomagania rozwoju dziecka,</w:t>
      </w:r>
      <w:r w:rsidR="00C91CED" w:rsidRPr="007D6611">
        <w:t xml:space="preserve"> o</w:t>
      </w:r>
      <w:r w:rsidR="008C569B">
        <w:t xml:space="preserve"> </w:t>
      </w:r>
      <w:r w:rsidRPr="007D6611">
        <w:t>której mowa</w:t>
      </w:r>
      <w:r w:rsidR="00DB7432" w:rsidRPr="007D6611">
        <w:t xml:space="preserve"> w</w:t>
      </w:r>
      <w:r w:rsidR="00C27167">
        <w:t> </w:t>
      </w:r>
      <w:r w:rsidR="00DB7432">
        <w:t>art.</w:t>
      </w:r>
      <w:r w:rsidR="00C27167">
        <w:t> </w:t>
      </w:r>
      <w:r w:rsidRPr="007D6611">
        <w:t>71b</w:t>
      </w:r>
      <w:r w:rsidR="00DB7432">
        <w:t xml:space="preserve"> ust.</w:t>
      </w:r>
      <w:r w:rsidR="008C569B">
        <w:t xml:space="preserve"> </w:t>
      </w:r>
      <w:r w:rsidRPr="007D6611">
        <w:t>3</w:t>
      </w:r>
      <w:r w:rsidR="00F17278">
        <w:t xml:space="preserve"> i 3a</w:t>
      </w:r>
      <w:r w:rsidRPr="007D6611">
        <w:t xml:space="preserve">, oraz </w:t>
      </w:r>
      <w:r w:rsidR="00C71FCD" w:rsidRPr="007D6611">
        <w:t xml:space="preserve">statystycznej </w:t>
      </w:r>
      <w:r w:rsidRPr="007D6611">
        <w:t>liczby tych dzieci</w:t>
      </w:r>
      <w:r w:rsidR="00C91CED" w:rsidRPr="007D6611">
        <w:t xml:space="preserve"> w</w:t>
      </w:r>
      <w:r w:rsidR="008C569B">
        <w:t xml:space="preserve"> </w:t>
      </w:r>
      <w:r w:rsidRPr="007D6611">
        <w:t>tych</w:t>
      </w:r>
      <w:r w:rsidR="008C569B">
        <w:t xml:space="preserve"> </w:t>
      </w:r>
      <w:r w:rsidRPr="007D6611">
        <w:t>przedszkolach,</w:t>
      </w:r>
    </w:p>
    <w:p w:rsidR="00483D3D" w:rsidRPr="007D6611" w:rsidRDefault="00483D3D" w:rsidP="00695E08">
      <w:pPr>
        <w:pStyle w:val="ZPKTzmpktartykuempunktem"/>
      </w:pPr>
      <w:r w:rsidRPr="007D6611">
        <w:t>6)</w:t>
      </w:r>
      <w:r w:rsidRPr="007D6611">
        <w:tab/>
        <w:t>iloczyn kwoty przewidzianej w</w:t>
      </w:r>
      <w:r w:rsidR="008C569B">
        <w:t xml:space="preserve"> </w:t>
      </w:r>
      <w:r w:rsidRPr="007D6611">
        <w:t>części oświatowej subwencji ogólnej dla gminy na uczestnika zajęć rewalidacyjno</w:t>
      </w:r>
      <w:r w:rsidR="00C27167">
        <w:t>-</w:t>
      </w:r>
      <w:r w:rsidRPr="007D6611">
        <w:t>wychowawczych w</w:t>
      </w:r>
      <w:r w:rsidR="008C569B">
        <w:t xml:space="preserve"> </w:t>
      </w:r>
      <w:r w:rsidRPr="007D6611">
        <w:t>przedszkolach</w:t>
      </w:r>
      <w:r w:rsidR="00934FD3" w:rsidRPr="007D6611">
        <w:t>,</w:t>
      </w:r>
      <w:r w:rsidRPr="007D6611">
        <w:t xml:space="preserve"> posiadającego orzeczenie</w:t>
      </w:r>
      <w:r w:rsidR="00C91CED" w:rsidRPr="007D6611">
        <w:t xml:space="preserve"> o</w:t>
      </w:r>
      <w:r w:rsidR="008C569B">
        <w:t xml:space="preserve"> </w:t>
      </w:r>
      <w:r w:rsidRPr="007D6611">
        <w:t>potrzebie zajęć rewalidacyjno</w:t>
      </w:r>
      <w:r w:rsidR="00C27167">
        <w:t>-</w:t>
      </w:r>
      <w:r w:rsidRPr="007D6611">
        <w:t>wychowawczych,</w:t>
      </w:r>
      <w:r w:rsidR="00C91CED" w:rsidRPr="007D6611">
        <w:t xml:space="preserve"> o</w:t>
      </w:r>
      <w:r w:rsidR="008C569B">
        <w:t xml:space="preserve"> </w:t>
      </w:r>
      <w:r w:rsidRPr="007D6611">
        <w:t>którym mowa</w:t>
      </w:r>
      <w:r w:rsidR="00DB7432" w:rsidRPr="007D6611">
        <w:t xml:space="preserve"> w</w:t>
      </w:r>
      <w:r w:rsidR="00C27167">
        <w:t> </w:t>
      </w:r>
      <w:r w:rsidR="00DB7432">
        <w:t>art.</w:t>
      </w:r>
      <w:r w:rsidR="008C569B">
        <w:t xml:space="preserve"> </w:t>
      </w:r>
      <w:r w:rsidRPr="007D6611">
        <w:t>71b</w:t>
      </w:r>
      <w:r w:rsidR="00DB7432">
        <w:t xml:space="preserve"> ust.</w:t>
      </w:r>
      <w:r w:rsidR="008C569B">
        <w:t xml:space="preserve"> </w:t>
      </w:r>
      <w:r w:rsidRPr="007D6611">
        <w:t xml:space="preserve">3, oraz </w:t>
      </w:r>
      <w:r w:rsidR="00C71FCD" w:rsidRPr="007D6611">
        <w:t xml:space="preserve">statystycznej </w:t>
      </w:r>
      <w:r w:rsidRPr="007D6611">
        <w:t xml:space="preserve">liczby </w:t>
      </w:r>
      <w:r w:rsidR="00934FD3" w:rsidRPr="007D6611">
        <w:t xml:space="preserve">uczestników zajęć </w:t>
      </w:r>
      <w:r w:rsidRPr="007D6611">
        <w:t>rewalidacyjno</w:t>
      </w:r>
      <w:r w:rsidR="00C27167">
        <w:t>-</w:t>
      </w:r>
      <w:r w:rsidR="00C27167">
        <w:br/>
        <w:t>-</w:t>
      </w:r>
      <w:r w:rsidRPr="007D6611">
        <w:t>wychowawczy</w:t>
      </w:r>
      <w:r w:rsidR="00934FD3" w:rsidRPr="007D6611">
        <w:t>ch</w:t>
      </w:r>
      <w:r w:rsidRPr="007D6611">
        <w:t xml:space="preserve"> w</w:t>
      </w:r>
      <w:r w:rsidR="008C569B">
        <w:t xml:space="preserve"> </w:t>
      </w:r>
      <w:r w:rsidRPr="007D6611">
        <w:t>tych przedszkolach</w:t>
      </w:r>
      <w:r w:rsidR="004F0957" w:rsidRPr="007D6611">
        <w:t>,</w:t>
      </w:r>
    </w:p>
    <w:p w:rsidR="00C71FCD" w:rsidRPr="007D6611" w:rsidRDefault="00C71FCD" w:rsidP="008C569B">
      <w:pPr>
        <w:pStyle w:val="ZPKTzmpktartykuempunktem"/>
        <w:keepNext/>
      </w:pPr>
      <w:r w:rsidRPr="007D6611">
        <w:t>7)</w:t>
      </w:r>
      <w:r w:rsidRPr="007D6611">
        <w:tab/>
        <w:t>zaplanowane na rok budżetowy</w:t>
      </w:r>
      <w:r w:rsidR="00DB7432" w:rsidRPr="007D6611">
        <w:t xml:space="preserve"> w</w:t>
      </w:r>
      <w:r w:rsidR="008C569B">
        <w:t xml:space="preserve"> </w:t>
      </w:r>
      <w:r w:rsidRPr="007D6611">
        <w:t>budżecie gminy wydatki bieżące na programy, o</w:t>
      </w:r>
      <w:r w:rsidR="00C27167">
        <w:t> </w:t>
      </w:r>
      <w:r w:rsidRPr="007D6611">
        <w:t>których mowa</w:t>
      </w:r>
      <w:r w:rsidR="00DB7432" w:rsidRPr="007D6611">
        <w:t xml:space="preserve"> w</w:t>
      </w:r>
      <w:r w:rsidR="008C569B">
        <w:t xml:space="preserve"> </w:t>
      </w:r>
      <w:r w:rsidR="00DB7432">
        <w:t>art.</w:t>
      </w:r>
      <w:r w:rsidR="008C569B">
        <w:t xml:space="preserve"> </w:t>
      </w:r>
      <w:r w:rsidRPr="007D6611">
        <w:t>90u,</w:t>
      </w:r>
      <w:r w:rsidR="00DB7432" w:rsidRPr="007D6611">
        <w:t xml:space="preserve"> w</w:t>
      </w:r>
      <w:r w:rsidR="008C569B">
        <w:t xml:space="preserve"> </w:t>
      </w:r>
      <w:r w:rsidRPr="007D6611">
        <w:t>tych przedszkolach</w:t>
      </w:r>
    </w:p>
    <w:p w:rsidR="00483D3D" w:rsidRPr="007D6611" w:rsidRDefault="00483D3D" w:rsidP="00C27167">
      <w:pPr>
        <w:pStyle w:val="ZCZWSPPKTzmczciwsppktartykuempunktem"/>
      </w:pPr>
      <w:r w:rsidRPr="007D6611">
        <w:t>– i</w:t>
      </w:r>
      <w:r w:rsidR="008C569B">
        <w:t xml:space="preserve"> </w:t>
      </w:r>
      <w:r w:rsidRPr="007D6611">
        <w:t xml:space="preserve">podzielonych przez </w:t>
      </w:r>
      <w:r w:rsidR="00812B31" w:rsidRPr="007D6611">
        <w:t xml:space="preserve">statystyczną </w:t>
      </w:r>
      <w:r w:rsidRPr="007D6611">
        <w:t>liczbę uczniów w</w:t>
      </w:r>
      <w:r w:rsidR="008C569B">
        <w:t xml:space="preserve"> </w:t>
      </w:r>
      <w:r w:rsidRPr="007D6611">
        <w:t>tych przedszkolach, pomniejszoną o</w:t>
      </w:r>
      <w:r w:rsidR="008C569B">
        <w:t xml:space="preserve"> </w:t>
      </w:r>
      <w:r w:rsidR="00812B31" w:rsidRPr="007D6611">
        <w:t xml:space="preserve">statystyczną </w:t>
      </w:r>
      <w:r w:rsidRPr="007D6611">
        <w:t>liczbę uczniów niepełnosprawnych</w:t>
      </w:r>
      <w:r w:rsidR="00C91CED" w:rsidRPr="007D6611">
        <w:t xml:space="preserve"> w</w:t>
      </w:r>
      <w:r w:rsidR="008C569B">
        <w:t xml:space="preserve"> </w:t>
      </w:r>
      <w:r w:rsidRPr="007D6611">
        <w:t>tych przedszkolach, posiadających orzeczenie o</w:t>
      </w:r>
      <w:r w:rsidR="008C569B">
        <w:t xml:space="preserve"> </w:t>
      </w:r>
      <w:r w:rsidRPr="007D6611">
        <w:t>potrzebie kształcenia specjalnego,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Pr="007D6611">
        <w:t>71b</w:t>
      </w:r>
      <w:r w:rsidR="00DB7432">
        <w:t xml:space="preserve"> ust.</w:t>
      </w:r>
      <w:r w:rsidR="008C569B">
        <w:t xml:space="preserve"> </w:t>
      </w:r>
      <w:r w:rsidRPr="007D6611">
        <w:t>3, wydane ze względu na odpowiednie rodzaje niepełnosprawności.</w:t>
      </w:r>
    </w:p>
    <w:p w:rsidR="00483D3D" w:rsidRPr="007D6611" w:rsidRDefault="00AA076C" w:rsidP="008C569B">
      <w:pPr>
        <w:pStyle w:val="ZUSTzmustartykuempunktem"/>
        <w:keepNext/>
      </w:pPr>
      <w:r w:rsidRPr="007D6611">
        <w:t>2</w:t>
      </w:r>
      <w:r w:rsidR="00483D3D" w:rsidRPr="007D6611">
        <w:t>. Ilekroć</w:t>
      </w:r>
      <w:r w:rsidR="00C91CED" w:rsidRPr="007D6611">
        <w:t xml:space="preserve"> w</w:t>
      </w:r>
      <w:r w:rsidR="008C569B">
        <w:t xml:space="preserve"> </w:t>
      </w:r>
      <w:r w:rsidR="00483D3D" w:rsidRPr="007D6611">
        <w:t>niniejszym rozdziale jest mowa</w:t>
      </w:r>
      <w:r w:rsidR="00C91CED" w:rsidRPr="007D6611">
        <w:t xml:space="preserve"> o</w:t>
      </w:r>
      <w:r w:rsidR="008C569B">
        <w:t xml:space="preserve"> </w:t>
      </w:r>
      <w:r w:rsidR="00483D3D" w:rsidRPr="007D6611">
        <w:t>podstawowej kwocie dotacji dla szkół podstawowych,</w:t>
      </w:r>
      <w:r w:rsidR="00C91CED" w:rsidRPr="007D6611">
        <w:t xml:space="preserve"> w</w:t>
      </w:r>
      <w:r w:rsidR="008C569B">
        <w:t xml:space="preserve"> </w:t>
      </w:r>
      <w:r w:rsidR="00483D3D" w:rsidRPr="007D6611">
        <w:t>których zorganizowano oddział przedszkolny</w:t>
      </w:r>
      <w:r w:rsidR="009F6B13" w:rsidRPr="007D6611">
        <w:t>,</w:t>
      </w:r>
      <w:r w:rsidR="00483D3D" w:rsidRPr="007D6611">
        <w:t xml:space="preserve"> należy przez to rozumieć kwotę wydatków bieżących </w:t>
      </w:r>
      <w:r w:rsidR="007532E1" w:rsidRPr="007D6611">
        <w:t>zaplanowanych</w:t>
      </w:r>
      <w:r w:rsidR="007532E1" w:rsidRPr="007D6611" w:rsidDel="0086679A">
        <w:t xml:space="preserve"> </w:t>
      </w:r>
      <w:r w:rsidR="00483D3D" w:rsidRPr="007D6611">
        <w:t>na prowadzenie przez gminę szkół podstawowych,</w:t>
      </w:r>
      <w:r w:rsidR="00C91CED" w:rsidRPr="007D6611">
        <w:t xml:space="preserve"> w</w:t>
      </w:r>
      <w:r w:rsidR="008C569B">
        <w:t xml:space="preserve"> </w:t>
      </w:r>
      <w:r w:rsidR="00483D3D" w:rsidRPr="007D6611">
        <w:t>których zorganizowano oddział przedszkolny</w:t>
      </w:r>
      <w:r w:rsidR="005778CC" w:rsidRPr="007D6611">
        <w:t>,</w:t>
      </w:r>
      <w:r w:rsidR="00C91CED" w:rsidRPr="007D6611">
        <w:t xml:space="preserve"> z</w:t>
      </w:r>
      <w:r w:rsidR="00C27167">
        <w:t> </w:t>
      </w:r>
      <w:r w:rsidR="00483D3D" w:rsidRPr="007D6611">
        <w:t>przeznaczeniem na ten oddział przedszkolny,</w:t>
      </w:r>
      <w:r w:rsidR="00C91CED" w:rsidRPr="007D6611">
        <w:t xml:space="preserve"> z</w:t>
      </w:r>
      <w:r w:rsidR="008C569B">
        <w:t xml:space="preserve"> </w:t>
      </w:r>
      <w:r w:rsidR="00483D3D" w:rsidRPr="007D6611">
        <w:t>wyłączeniem szkół podstawowych specjalnych</w:t>
      </w:r>
      <w:r w:rsidR="00C91CED" w:rsidRPr="007D6611">
        <w:t xml:space="preserve"> i</w:t>
      </w:r>
      <w:r w:rsidR="008C569B">
        <w:t xml:space="preserve"> </w:t>
      </w:r>
      <w:r w:rsidR="00483D3D" w:rsidRPr="007D6611">
        <w:t>szkół podstawowych,</w:t>
      </w:r>
      <w:r w:rsidR="00C91CED" w:rsidRPr="007D6611">
        <w:t xml:space="preserve"> w</w:t>
      </w:r>
      <w:r w:rsidR="008C569B">
        <w:t xml:space="preserve"> </w:t>
      </w:r>
      <w:r w:rsidR="00483D3D" w:rsidRPr="007D6611">
        <w:t>których zorganizowano oddział przedszkolny,</w:t>
      </w:r>
      <w:r w:rsidR="00C91CED" w:rsidRPr="007D6611">
        <w:t xml:space="preserve"> w</w:t>
      </w:r>
      <w:r w:rsidR="00C27167">
        <w:t> </w:t>
      </w:r>
      <w:r w:rsidR="00483D3D" w:rsidRPr="007D6611">
        <w:t xml:space="preserve">którym </w:t>
      </w:r>
      <w:r w:rsidR="00CA3AA1" w:rsidRPr="007D6611">
        <w:t>za</w:t>
      </w:r>
      <w:r w:rsidR="00483D3D" w:rsidRPr="007D6611">
        <w:t>planowane wydatki bieżące finansowane</w:t>
      </w:r>
      <w:r w:rsidR="00C91CED" w:rsidRPr="007D6611">
        <w:t xml:space="preserve"> z</w:t>
      </w:r>
      <w:r w:rsidR="008C569B">
        <w:t xml:space="preserve"> </w:t>
      </w:r>
      <w:r w:rsidR="00483D3D" w:rsidRPr="007D6611">
        <w:t>użyciem środków pochodzących</w:t>
      </w:r>
      <w:r w:rsidR="00C91CED" w:rsidRPr="007D6611">
        <w:t xml:space="preserve"> z</w:t>
      </w:r>
      <w:r w:rsidR="008C569B">
        <w:t xml:space="preserve"> </w:t>
      </w:r>
      <w:r w:rsidR="00483D3D" w:rsidRPr="007D6611">
        <w:t xml:space="preserve">budżetu Unii Europejskiej przekraczają wartość 50% jego </w:t>
      </w:r>
      <w:r w:rsidR="00CA3AA1" w:rsidRPr="007D6611">
        <w:t>za</w:t>
      </w:r>
      <w:r w:rsidR="00483D3D" w:rsidRPr="007D6611">
        <w:t>planowanych wydatków bieżących, pomniejszonych o:</w:t>
      </w:r>
    </w:p>
    <w:p w:rsidR="00483D3D" w:rsidRPr="007D6611" w:rsidRDefault="00483D3D" w:rsidP="00695E08">
      <w:pPr>
        <w:pStyle w:val="ZPKTzmpktartykuempunktem"/>
      </w:pPr>
      <w:r w:rsidRPr="007D6611">
        <w:t>1)</w:t>
      </w:r>
      <w:r w:rsidRPr="007D6611">
        <w:tab/>
        <w:t>zaplanowane na</w:t>
      </w:r>
      <w:r w:rsidR="008C569B">
        <w:t xml:space="preserve"> </w:t>
      </w:r>
      <w:r w:rsidRPr="007D6611">
        <w:t>rok budżetowy w</w:t>
      </w:r>
      <w:r w:rsidR="008C569B">
        <w:t xml:space="preserve"> </w:t>
      </w:r>
      <w:r w:rsidRPr="007D6611">
        <w:t>budżecie gminy opłaty za korzystanie</w:t>
      </w:r>
      <w:r w:rsidR="00C91CED" w:rsidRPr="007D6611">
        <w:t xml:space="preserve"> z</w:t>
      </w:r>
      <w:r w:rsidR="00C27167">
        <w:t> </w:t>
      </w:r>
      <w:r w:rsidRPr="007D6611">
        <w:t>wychowania przedszkolnego</w:t>
      </w:r>
      <w:r w:rsidR="00C91CED" w:rsidRPr="007D6611">
        <w:t xml:space="preserve"> w</w:t>
      </w:r>
      <w:r w:rsidR="008C569B">
        <w:t xml:space="preserve"> </w:t>
      </w:r>
      <w:r w:rsidRPr="007D6611">
        <w:t>tych oddziałach przedszkolnych</w:t>
      </w:r>
      <w:r w:rsidR="00C91CED" w:rsidRPr="007D6611">
        <w:t xml:space="preserve"> w</w:t>
      </w:r>
      <w:r w:rsidR="008C569B">
        <w:t xml:space="preserve"> </w:t>
      </w:r>
      <w:r w:rsidRPr="007D6611">
        <w:t>szkołach podstawowych, stanowiące dochody budżetu gminy,</w:t>
      </w:r>
    </w:p>
    <w:p w:rsidR="00483D3D" w:rsidRPr="007D6611" w:rsidRDefault="00483D3D" w:rsidP="00695E08">
      <w:pPr>
        <w:pStyle w:val="ZPKTzmpktartykuempunktem"/>
      </w:pPr>
      <w:r w:rsidRPr="007D6611">
        <w:t>2)</w:t>
      </w:r>
      <w:r w:rsidRPr="007D6611">
        <w:tab/>
        <w:t>zaplanowane na</w:t>
      </w:r>
      <w:r w:rsidR="008C569B">
        <w:t xml:space="preserve"> </w:t>
      </w:r>
      <w:r w:rsidRPr="007D6611">
        <w:t>rok budżetowy w</w:t>
      </w:r>
      <w:r w:rsidR="008C569B">
        <w:t xml:space="preserve"> </w:t>
      </w:r>
      <w:r w:rsidRPr="007D6611">
        <w:t>budżecie gminy opłaty za wyżywienie</w:t>
      </w:r>
      <w:r w:rsidR="00C91CED" w:rsidRPr="007D6611">
        <w:t xml:space="preserve"> w</w:t>
      </w:r>
      <w:r w:rsidR="008C569B">
        <w:t xml:space="preserve"> </w:t>
      </w:r>
      <w:r w:rsidRPr="007D6611">
        <w:t>tych oddziałach przedszkolnych</w:t>
      </w:r>
      <w:r w:rsidR="00C91CED" w:rsidRPr="007D6611">
        <w:t xml:space="preserve"> w</w:t>
      </w:r>
      <w:r w:rsidR="008C569B">
        <w:t xml:space="preserve"> </w:t>
      </w:r>
      <w:r w:rsidRPr="007D6611">
        <w:t>szkołach podstawowych, stanowiące dochody budżetu gminy,</w:t>
      </w:r>
    </w:p>
    <w:p w:rsidR="00483D3D" w:rsidRPr="007D6611" w:rsidRDefault="00483D3D" w:rsidP="00695E08">
      <w:pPr>
        <w:pStyle w:val="ZPKTzmpktartykuempunktem"/>
      </w:pPr>
      <w:r w:rsidRPr="007D6611">
        <w:t>3)</w:t>
      </w:r>
      <w:r w:rsidRPr="007D6611">
        <w:tab/>
        <w:t>sumę iloczynów odpowiednich kwot przewidzianych</w:t>
      </w:r>
      <w:r w:rsidR="00C91CED" w:rsidRPr="007D6611">
        <w:t xml:space="preserve"> w</w:t>
      </w:r>
      <w:r w:rsidR="008C569B">
        <w:t xml:space="preserve"> </w:t>
      </w:r>
      <w:r w:rsidRPr="007D6611">
        <w:t xml:space="preserve">części oświatowej subwencji ogólnej dla gminy na </w:t>
      </w:r>
      <w:r w:rsidR="00813A4F">
        <w:t xml:space="preserve">uczniów </w:t>
      </w:r>
      <w:r w:rsidRPr="007D6611">
        <w:t>niepełnosprawn</w:t>
      </w:r>
      <w:r w:rsidR="00F84086" w:rsidRPr="007D6611">
        <w:t>ych</w:t>
      </w:r>
      <w:r w:rsidRPr="007D6611">
        <w:t xml:space="preserve"> </w:t>
      </w:r>
      <w:r w:rsidR="00DB7432" w:rsidRPr="007D6611">
        <w:t>w</w:t>
      </w:r>
      <w:r w:rsidR="008C569B">
        <w:t xml:space="preserve"> </w:t>
      </w:r>
      <w:r w:rsidRPr="007D6611">
        <w:t>oddział</w:t>
      </w:r>
      <w:r w:rsidR="00827888" w:rsidRPr="007D6611">
        <w:t>ach</w:t>
      </w:r>
      <w:r w:rsidRPr="007D6611">
        <w:t xml:space="preserve"> przedszkoln</w:t>
      </w:r>
      <w:r w:rsidR="00F84086" w:rsidRPr="007D6611">
        <w:t>ych</w:t>
      </w:r>
      <w:r w:rsidR="00C91CED" w:rsidRPr="007D6611">
        <w:t xml:space="preserve"> w</w:t>
      </w:r>
      <w:r w:rsidR="008C569B">
        <w:t xml:space="preserve"> </w:t>
      </w:r>
      <w:r w:rsidRPr="007D6611">
        <w:t>szko</w:t>
      </w:r>
      <w:r w:rsidR="00F84086" w:rsidRPr="007D6611">
        <w:t>łach</w:t>
      </w:r>
      <w:r w:rsidRPr="007D6611">
        <w:t xml:space="preserve"> podstawow</w:t>
      </w:r>
      <w:r w:rsidR="00F84086" w:rsidRPr="007D6611">
        <w:t>ych</w:t>
      </w:r>
      <w:r w:rsidRPr="007D6611">
        <w:t>, posiadając</w:t>
      </w:r>
      <w:r w:rsidR="00F84086" w:rsidRPr="007D6611">
        <w:t>ych</w:t>
      </w:r>
      <w:r w:rsidRPr="007D6611">
        <w:t xml:space="preserve"> orzeczenie</w:t>
      </w:r>
      <w:r w:rsidR="00C91CED" w:rsidRPr="007D6611">
        <w:t xml:space="preserve"> o</w:t>
      </w:r>
      <w:r w:rsidR="008C569B">
        <w:t xml:space="preserve"> </w:t>
      </w:r>
      <w:r w:rsidRPr="007D6611">
        <w:t>potrzebie kształcenia specjalnego,</w:t>
      </w:r>
      <w:r w:rsidR="00C91CED" w:rsidRPr="007D6611">
        <w:t xml:space="preserve">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Pr="007D6611">
        <w:t>71b</w:t>
      </w:r>
      <w:r w:rsidR="00DB7432">
        <w:t xml:space="preserve"> ust.</w:t>
      </w:r>
      <w:r w:rsidR="008C569B">
        <w:t xml:space="preserve"> </w:t>
      </w:r>
      <w:r w:rsidRPr="007D6611">
        <w:t xml:space="preserve">3, wydane ze względu na odpowiednie rodzaje niepełnosprawności, oraz </w:t>
      </w:r>
      <w:r w:rsidR="0086679A" w:rsidRPr="007D6611">
        <w:t xml:space="preserve">statystycznej </w:t>
      </w:r>
      <w:r w:rsidRPr="007D6611">
        <w:t xml:space="preserve">liczby tych uczniów </w:t>
      </w:r>
      <w:r w:rsidR="00C91CED" w:rsidRPr="007D6611">
        <w:t>w</w:t>
      </w:r>
      <w:r w:rsidR="00C27167">
        <w:t> </w:t>
      </w:r>
      <w:r w:rsidRPr="007D6611">
        <w:t>tych oddziałach przedszkolnych</w:t>
      </w:r>
      <w:r w:rsidR="00C91CED" w:rsidRPr="007D6611">
        <w:t xml:space="preserve"> w</w:t>
      </w:r>
      <w:r w:rsidR="008C569B">
        <w:t xml:space="preserve"> </w:t>
      </w:r>
      <w:r w:rsidRPr="007D6611">
        <w:t>szkołach podstawowych,</w:t>
      </w:r>
    </w:p>
    <w:p w:rsidR="00483D3D" w:rsidRPr="007D6611" w:rsidRDefault="00483D3D" w:rsidP="00695E08">
      <w:pPr>
        <w:pStyle w:val="ZPKTzmpktartykuempunktem"/>
      </w:pPr>
      <w:r w:rsidRPr="007D6611">
        <w:t>4)</w:t>
      </w:r>
      <w:r w:rsidRPr="007D6611">
        <w:tab/>
        <w:t>zaplanowane na</w:t>
      </w:r>
      <w:r w:rsidR="008C569B">
        <w:t xml:space="preserve"> </w:t>
      </w:r>
      <w:r w:rsidRPr="007D6611">
        <w:t>rok budżetowy w</w:t>
      </w:r>
      <w:r w:rsidR="008C569B">
        <w:t xml:space="preserve"> </w:t>
      </w:r>
      <w:r w:rsidRPr="007D6611">
        <w:t>budżecie gminy wydatki bieżące finansowane</w:t>
      </w:r>
      <w:r w:rsidR="00C91CED" w:rsidRPr="007D6611">
        <w:t xml:space="preserve"> z</w:t>
      </w:r>
      <w:r w:rsidR="00C27167">
        <w:t> </w:t>
      </w:r>
      <w:r w:rsidRPr="007D6611">
        <w:t>użyciem środków pochodzących</w:t>
      </w:r>
      <w:r w:rsidR="00C91CED" w:rsidRPr="007D6611">
        <w:t xml:space="preserve"> z</w:t>
      </w:r>
      <w:r w:rsidR="008C569B">
        <w:t xml:space="preserve"> </w:t>
      </w:r>
      <w:r w:rsidRPr="007D6611">
        <w:t>budżetu Unii Europejskiej na prowadzenie tych szkół podstawowych,</w:t>
      </w:r>
      <w:r w:rsidR="00C91CED" w:rsidRPr="007D6611">
        <w:t xml:space="preserve"> w</w:t>
      </w:r>
      <w:r w:rsidR="008C569B">
        <w:t xml:space="preserve"> </w:t>
      </w:r>
      <w:r w:rsidRPr="007D6611">
        <w:t>których zorganizowano oddział przedszkolny</w:t>
      </w:r>
      <w:r w:rsidR="00374E2F" w:rsidRPr="007D6611">
        <w:t>,</w:t>
      </w:r>
      <w:r w:rsidR="00C91CED" w:rsidRPr="007D6611">
        <w:t xml:space="preserve"> z</w:t>
      </w:r>
      <w:r w:rsidR="00C27167">
        <w:t> </w:t>
      </w:r>
      <w:r w:rsidRPr="007D6611">
        <w:t>przeznaczeniem na ten oddział przedszkolny,</w:t>
      </w:r>
    </w:p>
    <w:p w:rsidR="00483D3D" w:rsidRPr="007D6611" w:rsidRDefault="00483D3D" w:rsidP="00695E08">
      <w:pPr>
        <w:pStyle w:val="ZPKTzmpktartykuempunktem"/>
      </w:pPr>
      <w:r w:rsidRPr="007D6611">
        <w:t>5)</w:t>
      </w:r>
      <w:r w:rsidRPr="007D6611">
        <w:tab/>
        <w:t>iloczyn kwoty przewidzianej</w:t>
      </w:r>
      <w:r w:rsidR="00C91CED" w:rsidRPr="007D6611">
        <w:t xml:space="preserve"> w</w:t>
      </w:r>
      <w:r w:rsidR="008C569B">
        <w:t xml:space="preserve"> </w:t>
      </w:r>
      <w:r w:rsidRPr="007D6611">
        <w:t>części oświatowej subwencji ogólnej dla gminy na dziecko objęte wczesnym wspomaganiem rozwoju</w:t>
      </w:r>
      <w:r w:rsidR="00C91CED" w:rsidRPr="007D6611">
        <w:t xml:space="preserve"> w</w:t>
      </w:r>
      <w:r w:rsidR="008C569B">
        <w:t xml:space="preserve"> </w:t>
      </w:r>
      <w:r w:rsidRPr="007D6611">
        <w:t>oddziale przedszkolnym</w:t>
      </w:r>
      <w:r w:rsidR="00C91CED" w:rsidRPr="007D6611">
        <w:t xml:space="preserve"> w</w:t>
      </w:r>
      <w:r w:rsidR="00C27167">
        <w:t> </w:t>
      </w:r>
      <w:r w:rsidRPr="007D6611">
        <w:t>szkole podstawowej, posiadające opinię</w:t>
      </w:r>
      <w:r w:rsidR="00C91CED" w:rsidRPr="007D6611">
        <w:t xml:space="preserve"> o</w:t>
      </w:r>
      <w:r w:rsidR="008C569B">
        <w:t xml:space="preserve"> </w:t>
      </w:r>
      <w:r w:rsidRPr="007D6611">
        <w:t>potrzebie wczesnego wspomagania rozwoju dziecka,</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71b</w:t>
      </w:r>
      <w:r w:rsidR="00DB7432">
        <w:t xml:space="preserve"> ust.</w:t>
      </w:r>
      <w:r w:rsidR="008C569B">
        <w:t xml:space="preserve"> </w:t>
      </w:r>
      <w:r w:rsidRPr="007D6611">
        <w:t>3</w:t>
      </w:r>
      <w:r w:rsidR="007939FE">
        <w:t xml:space="preserve"> i 3a</w:t>
      </w:r>
      <w:r w:rsidRPr="007D6611">
        <w:t xml:space="preserve">, oraz </w:t>
      </w:r>
      <w:r w:rsidR="0086679A" w:rsidRPr="007D6611">
        <w:t xml:space="preserve">statystycznej </w:t>
      </w:r>
      <w:r w:rsidRPr="007D6611">
        <w:t>liczby tych dzieci</w:t>
      </w:r>
      <w:r w:rsidR="00C91CED" w:rsidRPr="007D6611">
        <w:t xml:space="preserve"> w</w:t>
      </w:r>
      <w:r w:rsidR="008C569B">
        <w:t xml:space="preserve"> </w:t>
      </w:r>
      <w:r w:rsidRPr="007D6611">
        <w:t>tych oddziałach przedszkolnych</w:t>
      </w:r>
      <w:r w:rsidR="00C91CED" w:rsidRPr="007D6611">
        <w:t xml:space="preserve"> w</w:t>
      </w:r>
      <w:r w:rsidR="008C569B">
        <w:t xml:space="preserve"> </w:t>
      </w:r>
      <w:r w:rsidRPr="007D6611">
        <w:t>szkołach podstawowych,</w:t>
      </w:r>
    </w:p>
    <w:p w:rsidR="00483D3D" w:rsidRPr="007D6611" w:rsidRDefault="00483D3D" w:rsidP="00695E08">
      <w:pPr>
        <w:pStyle w:val="ZPKTzmpktartykuempunktem"/>
      </w:pPr>
      <w:r w:rsidRPr="007D6611">
        <w:t>6)</w:t>
      </w:r>
      <w:r w:rsidRPr="007D6611">
        <w:tab/>
        <w:t>iloczyn kwoty przewidzianej</w:t>
      </w:r>
      <w:r w:rsidR="00C91CED" w:rsidRPr="007D6611">
        <w:t xml:space="preserve"> w</w:t>
      </w:r>
      <w:r w:rsidR="008C569B">
        <w:t xml:space="preserve"> </w:t>
      </w:r>
      <w:r w:rsidRPr="007D6611">
        <w:t xml:space="preserve">części oświatowej subwencji ogólnej dla gminy na </w:t>
      </w:r>
      <w:r w:rsidR="009076AD" w:rsidRPr="007D6611">
        <w:t>uczestnika zajęć</w:t>
      </w:r>
      <w:r w:rsidRPr="007D6611">
        <w:t xml:space="preserve"> rewalidacyjno</w:t>
      </w:r>
      <w:r w:rsidR="00C27167">
        <w:t>-</w:t>
      </w:r>
      <w:r w:rsidR="009076AD" w:rsidRPr="007D6611">
        <w:t>wychowawczych</w:t>
      </w:r>
      <w:r w:rsidR="00C91CED" w:rsidRPr="007D6611">
        <w:t xml:space="preserve"> w</w:t>
      </w:r>
      <w:r w:rsidR="008C569B">
        <w:t xml:space="preserve"> </w:t>
      </w:r>
      <w:r w:rsidRPr="007D6611">
        <w:t>oddzia</w:t>
      </w:r>
      <w:r w:rsidR="0086679A" w:rsidRPr="007D6611">
        <w:t>łach</w:t>
      </w:r>
      <w:r w:rsidRPr="007D6611">
        <w:t xml:space="preserve"> przedszkolny</w:t>
      </w:r>
      <w:r w:rsidR="00DD34BA" w:rsidRPr="007D6611">
        <w:t>ch</w:t>
      </w:r>
      <w:r w:rsidR="00C91CED" w:rsidRPr="007D6611">
        <w:t xml:space="preserve"> w</w:t>
      </w:r>
      <w:r w:rsidR="00C27167">
        <w:t> </w:t>
      </w:r>
      <w:r w:rsidRPr="007D6611">
        <w:t>szko</w:t>
      </w:r>
      <w:r w:rsidR="00DD34BA" w:rsidRPr="007D6611">
        <w:t>łach</w:t>
      </w:r>
      <w:r w:rsidRPr="007D6611">
        <w:t xml:space="preserve"> podstawow</w:t>
      </w:r>
      <w:r w:rsidR="00DD34BA" w:rsidRPr="007D6611">
        <w:t>ych</w:t>
      </w:r>
      <w:r w:rsidRPr="007D6611">
        <w:t>, posiadające</w:t>
      </w:r>
      <w:r w:rsidR="009076AD" w:rsidRPr="007D6611">
        <w:t>go</w:t>
      </w:r>
      <w:r w:rsidRPr="007D6611">
        <w:t xml:space="preserve"> orzeczenie</w:t>
      </w:r>
      <w:r w:rsidR="00C91CED" w:rsidRPr="007D6611">
        <w:t xml:space="preserve"> o</w:t>
      </w:r>
      <w:r w:rsidR="008C569B">
        <w:t xml:space="preserve"> </w:t>
      </w:r>
      <w:r w:rsidRPr="007D6611">
        <w:t>potrzebie zajęć rewalidacyjno</w:t>
      </w:r>
      <w:r w:rsidR="00C27167">
        <w:t>-</w:t>
      </w:r>
      <w:r w:rsidRPr="007D6611">
        <w:t>wychowawczych,</w:t>
      </w:r>
      <w:r w:rsidR="00C91CED" w:rsidRPr="007D6611">
        <w:t xml:space="preserve">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Pr="007D6611">
        <w:t>71b</w:t>
      </w:r>
      <w:r w:rsidR="00DB7432">
        <w:t xml:space="preserve"> ust.</w:t>
      </w:r>
      <w:r w:rsidR="008C569B">
        <w:t xml:space="preserve"> </w:t>
      </w:r>
      <w:r w:rsidRPr="007D6611">
        <w:t xml:space="preserve">3, oraz </w:t>
      </w:r>
      <w:r w:rsidR="00DD34BA" w:rsidRPr="007D6611">
        <w:t xml:space="preserve">statystycznej </w:t>
      </w:r>
      <w:r w:rsidRPr="007D6611">
        <w:t xml:space="preserve">liczby </w:t>
      </w:r>
      <w:r w:rsidR="009076AD" w:rsidRPr="007D6611">
        <w:t>uczestników zajęć</w:t>
      </w:r>
      <w:r w:rsidRPr="007D6611">
        <w:t xml:space="preserve"> rewalidacyjno</w:t>
      </w:r>
      <w:r w:rsidR="00C27167">
        <w:t>-</w:t>
      </w:r>
      <w:r w:rsidR="009076AD" w:rsidRPr="007D6611">
        <w:t>wychowawczych</w:t>
      </w:r>
      <w:r w:rsidR="00C91CED" w:rsidRPr="007D6611">
        <w:t xml:space="preserve"> w</w:t>
      </w:r>
      <w:r w:rsidR="008C569B">
        <w:t xml:space="preserve"> </w:t>
      </w:r>
      <w:r w:rsidRPr="007D6611">
        <w:t>tych oddziałach przedszkolnych</w:t>
      </w:r>
      <w:r w:rsidR="00C91CED" w:rsidRPr="007D6611">
        <w:t xml:space="preserve"> w</w:t>
      </w:r>
      <w:r w:rsidR="008C569B">
        <w:t xml:space="preserve"> </w:t>
      </w:r>
      <w:r w:rsidRPr="007D6611">
        <w:t>szkołach podstawowych</w:t>
      </w:r>
      <w:r w:rsidR="004F0957" w:rsidRPr="007D6611">
        <w:t>,</w:t>
      </w:r>
    </w:p>
    <w:p w:rsidR="00E9770B" w:rsidRPr="007D6611" w:rsidRDefault="00E9770B" w:rsidP="008C569B">
      <w:pPr>
        <w:pStyle w:val="ZPKTzmpktartykuempunktem"/>
        <w:keepNext/>
      </w:pPr>
      <w:r w:rsidRPr="007D6611">
        <w:t>7)</w:t>
      </w:r>
      <w:r w:rsidRPr="007D6611">
        <w:tab/>
        <w:t>zaplanowane na rok budżetowy</w:t>
      </w:r>
      <w:r w:rsidR="00DB7432" w:rsidRPr="007D6611">
        <w:t xml:space="preserve"> w</w:t>
      </w:r>
      <w:r w:rsidR="008C569B">
        <w:t xml:space="preserve"> </w:t>
      </w:r>
      <w:r w:rsidRPr="007D6611">
        <w:t>budżecie gminy wydatki bieżące na programy, o</w:t>
      </w:r>
      <w:r w:rsidR="00C27167">
        <w:t> </w:t>
      </w:r>
      <w:r w:rsidRPr="007D6611">
        <w:t>których mowa</w:t>
      </w:r>
      <w:r w:rsidR="00DB7432" w:rsidRPr="007D6611">
        <w:t xml:space="preserve"> w</w:t>
      </w:r>
      <w:r w:rsidR="008C569B">
        <w:t xml:space="preserve"> </w:t>
      </w:r>
      <w:r w:rsidR="00DB7432">
        <w:t>art.</w:t>
      </w:r>
      <w:r w:rsidR="008C569B">
        <w:t xml:space="preserve"> </w:t>
      </w:r>
      <w:r w:rsidRPr="007D6611">
        <w:t>90u,</w:t>
      </w:r>
      <w:r w:rsidR="00DB7432" w:rsidRPr="007D6611">
        <w:t xml:space="preserve"> w</w:t>
      </w:r>
      <w:r w:rsidR="008C569B">
        <w:t xml:space="preserve"> </w:t>
      </w:r>
      <w:r w:rsidRPr="007D6611">
        <w:t>tych oddziałach przedszkolnych</w:t>
      </w:r>
      <w:r w:rsidR="00DB7432" w:rsidRPr="007D6611">
        <w:t xml:space="preserve"> w</w:t>
      </w:r>
      <w:r w:rsidR="008C569B">
        <w:t xml:space="preserve"> </w:t>
      </w:r>
      <w:r w:rsidRPr="007D6611">
        <w:t>szkołach podstawowych</w:t>
      </w:r>
    </w:p>
    <w:p w:rsidR="00483D3D" w:rsidRPr="007D6611" w:rsidRDefault="00483D3D" w:rsidP="005D3C76">
      <w:pPr>
        <w:pStyle w:val="ZCZWSPPKTzmczciwsppktartykuempunktem"/>
      </w:pPr>
      <w:r w:rsidRPr="007D6611">
        <w:t>–</w:t>
      </w:r>
      <w:r w:rsidR="00C91CED" w:rsidRPr="007D6611">
        <w:t xml:space="preserve"> i</w:t>
      </w:r>
      <w:r w:rsidR="008C569B">
        <w:t xml:space="preserve"> </w:t>
      </w:r>
      <w:r w:rsidRPr="007D6611">
        <w:t xml:space="preserve">podzielonych przez </w:t>
      </w:r>
      <w:r w:rsidR="00E9770B" w:rsidRPr="007D6611">
        <w:t xml:space="preserve">statystyczną </w:t>
      </w:r>
      <w:r w:rsidRPr="007D6611">
        <w:t>liczbę uczniów</w:t>
      </w:r>
      <w:r w:rsidR="00C91CED" w:rsidRPr="007D6611">
        <w:t xml:space="preserve"> w</w:t>
      </w:r>
      <w:r w:rsidR="008C569B">
        <w:t xml:space="preserve"> </w:t>
      </w:r>
      <w:r w:rsidRPr="007D6611">
        <w:t>tych oddziałach przedszkolnych</w:t>
      </w:r>
      <w:r w:rsidR="00C91CED" w:rsidRPr="007D6611">
        <w:t xml:space="preserve"> w</w:t>
      </w:r>
      <w:r w:rsidR="005D3C76">
        <w:t> </w:t>
      </w:r>
      <w:r w:rsidRPr="007D6611">
        <w:t>szkołach podstawowych, pomniejszoną</w:t>
      </w:r>
      <w:r w:rsidR="00C91CED" w:rsidRPr="007D6611">
        <w:t xml:space="preserve"> o</w:t>
      </w:r>
      <w:r w:rsidR="008C569B">
        <w:t xml:space="preserve"> </w:t>
      </w:r>
      <w:r w:rsidR="00E9770B" w:rsidRPr="007D6611">
        <w:t xml:space="preserve">statystyczną </w:t>
      </w:r>
      <w:r w:rsidRPr="007D6611">
        <w:t>liczbę uczniów niepełnosprawnych</w:t>
      </w:r>
      <w:r w:rsidR="00C91CED" w:rsidRPr="007D6611">
        <w:t xml:space="preserve"> w</w:t>
      </w:r>
      <w:r w:rsidR="008C569B">
        <w:t xml:space="preserve"> </w:t>
      </w:r>
      <w:r w:rsidRPr="007D6611">
        <w:t>tych oddziałach przedszkolnych</w:t>
      </w:r>
      <w:r w:rsidR="00C91CED" w:rsidRPr="007D6611">
        <w:t xml:space="preserve"> w</w:t>
      </w:r>
      <w:r w:rsidR="008C569B">
        <w:t xml:space="preserve"> </w:t>
      </w:r>
      <w:r w:rsidRPr="007D6611">
        <w:t>szkołach podstawowych, posiadających orzeczenie</w:t>
      </w:r>
      <w:r w:rsidR="00C91CED" w:rsidRPr="007D6611">
        <w:t xml:space="preserve"> o</w:t>
      </w:r>
      <w:r w:rsidR="008C569B">
        <w:t xml:space="preserve"> </w:t>
      </w:r>
      <w:r w:rsidRPr="007D6611">
        <w:t>potrzebie kształcenia specjalnego,</w:t>
      </w:r>
      <w:r w:rsidR="00C91CED" w:rsidRPr="007D6611">
        <w:t xml:space="preserve"> o</w:t>
      </w:r>
      <w:r w:rsidR="008C569B">
        <w:t xml:space="preserve"> </w:t>
      </w:r>
      <w:r w:rsidRPr="007D6611">
        <w:t>którym mowa</w:t>
      </w:r>
      <w:r w:rsidR="00DB7432" w:rsidRPr="007D6611">
        <w:t xml:space="preserve"> w</w:t>
      </w:r>
      <w:r w:rsidR="005D3C76">
        <w:t> </w:t>
      </w:r>
      <w:r w:rsidR="00DB7432">
        <w:t>art.</w:t>
      </w:r>
      <w:r w:rsidR="005D3C76">
        <w:t> </w:t>
      </w:r>
      <w:r w:rsidRPr="007D6611">
        <w:t>71b</w:t>
      </w:r>
      <w:r w:rsidR="00DB7432">
        <w:t xml:space="preserve"> ust.</w:t>
      </w:r>
      <w:r w:rsidR="008C569B">
        <w:t xml:space="preserve"> </w:t>
      </w:r>
      <w:r w:rsidRPr="007D6611">
        <w:t>3, wydane ze względu na odpowiednie rodzaje niepełnosprawności.</w:t>
      </w:r>
    </w:p>
    <w:p w:rsidR="00483D3D" w:rsidRPr="007D6611" w:rsidRDefault="00AA076C" w:rsidP="008C569B">
      <w:pPr>
        <w:pStyle w:val="ZUSTzmustartykuempunktem"/>
        <w:keepNext/>
      </w:pPr>
      <w:r w:rsidRPr="007D6611">
        <w:t>3</w:t>
      </w:r>
      <w:r w:rsidR="00483D3D" w:rsidRPr="007D6611">
        <w:t>. Ilekroć</w:t>
      </w:r>
      <w:r w:rsidR="00C91CED" w:rsidRPr="007D6611">
        <w:t xml:space="preserve"> w</w:t>
      </w:r>
      <w:r w:rsidR="008C569B">
        <w:t xml:space="preserve"> </w:t>
      </w:r>
      <w:r w:rsidR="00483D3D" w:rsidRPr="007D6611">
        <w:t>niniejszym rozdziale jest mowa</w:t>
      </w:r>
      <w:r w:rsidR="00C91CED" w:rsidRPr="007D6611">
        <w:t xml:space="preserve"> o</w:t>
      </w:r>
      <w:r w:rsidR="008C569B">
        <w:t xml:space="preserve"> </w:t>
      </w:r>
      <w:r w:rsidR="00483D3D" w:rsidRPr="007D6611">
        <w:t>podstawowej kwocie dotacji dla szkół danego typu i</w:t>
      </w:r>
      <w:r w:rsidR="008C569B">
        <w:t xml:space="preserve"> </w:t>
      </w:r>
      <w:r w:rsidR="00483D3D" w:rsidRPr="007D6611">
        <w:t>rodzaju</w:t>
      </w:r>
      <w:r w:rsidR="00700249">
        <w:t>,</w:t>
      </w:r>
      <w:r w:rsidR="00483D3D" w:rsidRPr="007D6611">
        <w:t xml:space="preserve"> należy przez to rozumieć kwotę wydatków bieżących </w:t>
      </w:r>
      <w:r w:rsidR="007532E1" w:rsidRPr="007D6611">
        <w:t>zaplanowanych</w:t>
      </w:r>
      <w:r w:rsidR="007532E1" w:rsidRPr="007D6611" w:rsidDel="00C81C6B">
        <w:t xml:space="preserve"> </w:t>
      </w:r>
      <w:r w:rsidR="00483D3D" w:rsidRPr="007D6611">
        <w:t xml:space="preserve">na prowadzenie przez </w:t>
      </w:r>
      <w:r w:rsidR="00973FF0" w:rsidRPr="007D6611">
        <w:t>odpowiednio gminę lub powiat</w:t>
      </w:r>
      <w:r w:rsidR="00483D3D" w:rsidRPr="007D6611">
        <w:t xml:space="preserve"> szkół danego typu i</w:t>
      </w:r>
      <w:r w:rsidR="008C569B">
        <w:t xml:space="preserve"> </w:t>
      </w:r>
      <w:r w:rsidR="00483D3D" w:rsidRPr="007D6611">
        <w:t>rodzaju, pomniejszonych o:</w:t>
      </w:r>
    </w:p>
    <w:p w:rsidR="00483D3D" w:rsidRPr="007D6611" w:rsidRDefault="00483D3D" w:rsidP="00695E08">
      <w:pPr>
        <w:pStyle w:val="ZPKTzmpktartykuempunktem"/>
      </w:pPr>
      <w:r w:rsidRPr="007D6611">
        <w:t>1)</w:t>
      </w:r>
      <w:r w:rsidRPr="007D6611">
        <w:tab/>
        <w:t>zaplanowane na</w:t>
      </w:r>
      <w:r w:rsidR="008C569B">
        <w:t xml:space="preserve"> </w:t>
      </w:r>
      <w:r w:rsidRPr="007D6611">
        <w:t>rok budżetowy w</w:t>
      </w:r>
      <w:r w:rsidR="008C569B">
        <w:t xml:space="preserve"> </w:t>
      </w:r>
      <w:r w:rsidRPr="007D6611">
        <w:t>budżecie jednostki samorządu terytorialnego opłaty za wyżywienie w</w:t>
      </w:r>
      <w:r w:rsidR="008C569B">
        <w:t xml:space="preserve"> </w:t>
      </w:r>
      <w:r w:rsidRPr="007D6611">
        <w:t>tych szkołach, stanowiące dochody budżetu jednostki samorządu terytorialnego,</w:t>
      </w:r>
    </w:p>
    <w:p w:rsidR="00483D3D" w:rsidRPr="007D6611" w:rsidRDefault="00483D3D" w:rsidP="00695E08">
      <w:pPr>
        <w:pStyle w:val="ZPKTzmpktartykuempunktem"/>
      </w:pPr>
      <w:r w:rsidRPr="007D6611">
        <w:t>2)</w:t>
      </w:r>
      <w:r w:rsidRPr="007D6611">
        <w:tab/>
        <w:t>sumę iloczynów odpowiednich kwot przewidzianych w</w:t>
      </w:r>
      <w:r w:rsidR="008C569B">
        <w:t xml:space="preserve"> </w:t>
      </w:r>
      <w:r w:rsidRPr="007D6611">
        <w:t>części oświatowej subwencji ogólnej dla jednostki samorządu terytorialnego na uczniów niepełnosprawnych, niedostosowanych społecznie lub zagrożonych niedostosowaniem społecznym</w:t>
      </w:r>
      <w:r w:rsidR="00C91CED" w:rsidRPr="007D6611">
        <w:t xml:space="preserve"> w</w:t>
      </w:r>
      <w:r w:rsidR="008C569B">
        <w:t xml:space="preserve"> </w:t>
      </w:r>
      <w:r w:rsidRPr="007D6611">
        <w:t>szkołach danego typu</w:t>
      </w:r>
      <w:r w:rsidR="00C91CED" w:rsidRPr="007D6611">
        <w:t xml:space="preserve"> i</w:t>
      </w:r>
      <w:r w:rsidR="008C569B">
        <w:t xml:space="preserve"> </w:t>
      </w:r>
      <w:r w:rsidRPr="007D6611">
        <w:t>rodzaju, posiadających orzeczenie o</w:t>
      </w:r>
      <w:r w:rsidR="008C569B">
        <w:t xml:space="preserve"> </w:t>
      </w:r>
      <w:r w:rsidRPr="007D6611">
        <w:t>potrzebie kształcenia specjalnego,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Pr="007D6611">
        <w:t>71b</w:t>
      </w:r>
      <w:r w:rsidR="00DB7432">
        <w:t xml:space="preserve"> ust.</w:t>
      </w:r>
      <w:r w:rsidR="008C569B">
        <w:t xml:space="preserve"> </w:t>
      </w:r>
      <w:r w:rsidRPr="007D6611">
        <w:t xml:space="preserve">3, wydane ze względu na odpowiednie rodzaje niepełnosprawności, niedostosowanie społeczne lub zagrożenie niedostosowaniem społecznym, oraz </w:t>
      </w:r>
      <w:r w:rsidR="00973FF0" w:rsidRPr="007D6611">
        <w:t xml:space="preserve">statystycznej </w:t>
      </w:r>
      <w:r w:rsidRPr="007D6611">
        <w:t>liczby tych uczniów</w:t>
      </w:r>
      <w:r w:rsidR="00C91CED" w:rsidRPr="007D6611">
        <w:t xml:space="preserve"> w</w:t>
      </w:r>
      <w:r w:rsidR="008C569B">
        <w:t xml:space="preserve"> </w:t>
      </w:r>
      <w:r w:rsidRPr="007D6611">
        <w:t>tych szkołach,</w:t>
      </w:r>
      <w:r w:rsidR="00C91CED" w:rsidRPr="007D6611">
        <w:t xml:space="preserve"> z</w:t>
      </w:r>
      <w:r w:rsidR="008C569B">
        <w:t xml:space="preserve"> </w:t>
      </w:r>
      <w:r w:rsidRPr="007D6611">
        <w:t>wyłączeniem uczniów szkół specjalnych,</w:t>
      </w:r>
    </w:p>
    <w:p w:rsidR="00483D3D" w:rsidRPr="007D6611" w:rsidRDefault="00483D3D" w:rsidP="00695E08">
      <w:pPr>
        <w:pStyle w:val="ZPKTzmpktartykuempunktem"/>
      </w:pPr>
      <w:r w:rsidRPr="007D6611">
        <w:t>3)</w:t>
      </w:r>
      <w:r w:rsidRPr="007D6611">
        <w:tab/>
        <w:t>zaplanowane na</w:t>
      </w:r>
      <w:r w:rsidR="008C569B">
        <w:t xml:space="preserve"> </w:t>
      </w:r>
      <w:r w:rsidRPr="007D6611">
        <w:t>rok budżetowy w</w:t>
      </w:r>
      <w:r w:rsidR="008C569B">
        <w:t xml:space="preserve"> </w:t>
      </w:r>
      <w:r w:rsidRPr="007D6611">
        <w:t>budżecie jednostki samorządu terytorialnego wydatki bieżące finansowane z</w:t>
      </w:r>
      <w:r w:rsidR="008C569B">
        <w:t xml:space="preserve"> </w:t>
      </w:r>
      <w:r w:rsidRPr="007D6611">
        <w:t>użyciem środków pochodzących z</w:t>
      </w:r>
      <w:r w:rsidR="008C569B">
        <w:t xml:space="preserve"> </w:t>
      </w:r>
      <w:r w:rsidRPr="007D6611">
        <w:t>budżetu Unii Europejskiej na prowadzenie tych szkół,</w:t>
      </w:r>
    </w:p>
    <w:p w:rsidR="00483D3D" w:rsidRPr="007D6611" w:rsidRDefault="00483D3D" w:rsidP="00695E08">
      <w:pPr>
        <w:pStyle w:val="ZPKTzmpktartykuempunktem"/>
      </w:pPr>
      <w:r w:rsidRPr="007D6611">
        <w:t>4)</w:t>
      </w:r>
      <w:r w:rsidRPr="007D6611">
        <w:tab/>
        <w:t>iloczyn kwoty przewidzianej w</w:t>
      </w:r>
      <w:r w:rsidR="008C569B">
        <w:t xml:space="preserve"> </w:t>
      </w:r>
      <w:r w:rsidRPr="007D6611">
        <w:t>części oświatowej subwencji ogólnej dla jednostki samorządu terytorialnego na dziecko objęte wczesnym wspomaganiem rozwoju w</w:t>
      </w:r>
      <w:r w:rsidR="005D3C76">
        <w:t> </w:t>
      </w:r>
      <w:r w:rsidRPr="007D6611">
        <w:t>szkole danego typu i</w:t>
      </w:r>
      <w:r w:rsidR="008C569B">
        <w:t xml:space="preserve"> </w:t>
      </w:r>
      <w:r w:rsidRPr="007D6611">
        <w:t>rodzaju, posiadające opinię</w:t>
      </w:r>
      <w:r w:rsidR="00C91CED" w:rsidRPr="007D6611">
        <w:t xml:space="preserve"> o</w:t>
      </w:r>
      <w:r w:rsidR="008C569B">
        <w:t xml:space="preserve"> </w:t>
      </w:r>
      <w:r w:rsidRPr="007D6611">
        <w:t>potrzebie wczesnego wspomagania rozwoju dziecka,</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71b</w:t>
      </w:r>
      <w:r w:rsidR="00DB7432">
        <w:t xml:space="preserve"> ust.</w:t>
      </w:r>
      <w:r w:rsidR="008C569B">
        <w:t xml:space="preserve"> </w:t>
      </w:r>
      <w:r w:rsidRPr="007D6611">
        <w:t>3</w:t>
      </w:r>
      <w:r w:rsidR="007939FE">
        <w:t xml:space="preserve"> i 3a</w:t>
      </w:r>
      <w:r w:rsidRPr="007D6611">
        <w:t xml:space="preserve">, oraz </w:t>
      </w:r>
      <w:r w:rsidR="009673DB" w:rsidRPr="007D6611">
        <w:t xml:space="preserve">statystycznej </w:t>
      </w:r>
      <w:r w:rsidRPr="007D6611">
        <w:t>liczby tych dzieci w</w:t>
      </w:r>
      <w:r w:rsidR="008C569B">
        <w:t xml:space="preserve"> </w:t>
      </w:r>
      <w:r w:rsidRPr="007D6611">
        <w:t>tych szkołach,</w:t>
      </w:r>
    </w:p>
    <w:p w:rsidR="00483D3D" w:rsidRPr="007D6611" w:rsidRDefault="00483D3D" w:rsidP="00695E08">
      <w:pPr>
        <w:pStyle w:val="ZPKTzmpktartykuempunktem"/>
      </w:pPr>
      <w:r w:rsidRPr="007D6611">
        <w:t>5)</w:t>
      </w:r>
      <w:r w:rsidRPr="007D6611">
        <w:tab/>
        <w:t>iloczyn kwoty przewidzianej w</w:t>
      </w:r>
      <w:r w:rsidR="008C569B">
        <w:t xml:space="preserve"> </w:t>
      </w:r>
      <w:r w:rsidRPr="007D6611">
        <w:t>części oświatowej subwencji ogólnej dla jednostki samorządu terytorialnego na uczestnika zajęć rewalidacyjno</w:t>
      </w:r>
      <w:r w:rsidR="005D3C76">
        <w:t>-</w:t>
      </w:r>
      <w:r w:rsidRPr="007D6611">
        <w:t>wychowawczych w</w:t>
      </w:r>
      <w:r w:rsidR="005D3C76">
        <w:t> </w:t>
      </w:r>
      <w:r w:rsidRPr="007D6611">
        <w:t>szkołach danego typu i</w:t>
      </w:r>
      <w:r w:rsidR="008C569B">
        <w:t xml:space="preserve"> </w:t>
      </w:r>
      <w:r w:rsidRPr="007D6611">
        <w:t>rodzaju, posiadającego orzeczenie</w:t>
      </w:r>
      <w:r w:rsidR="00C91CED" w:rsidRPr="007D6611">
        <w:t xml:space="preserve"> o</w:t>
      </w:r>
      <w:r w:rsidR="008C569B">
        <w:t xml:space="preserve"> </w:t>
      </w:r>
      <w:r w:rsidRPr="007D6611">
        <w:t>potrzebie zajęć rewalidacyjno</w:t>
      </w:r>
      <w:r w:rsidR="005D3C76">
        <w:t>-</w:t>
      </w:r>
      <w:r w:rsidRPr="007D6611">
        <w:t>wychowawczych,</w:t>
      </w:r>
      <w:r w:rsidR="00C91CED" w:rsidRPr="007D6611">
        <w:t xml:space="preserve">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Pr="007D6611">
        <w:t>71b</w:t>
      </w:r>
      <w:r w:rsidR="00DB7432">
        <w:t xml:space="preserve"> ust.</w:t>
      </w:r>
      <w:r w:rsidR="008C569B">
        <w:t xml:space="preserve"> </w:t>
      </w:r>
      <w:r w:rsidRPr="007D6611">
        <w:t xml:space="preserve">3, oraz </w:t>
      </w:r>
      <w:r w:rsidR="009673DB" w:rsidRPr="007D6611">
        <w:t xml:space="preserve">statystycznej </w:t>
      </w:r>
      <w:r w:rsidRPr="007D6611">
        <w:t>liczby</w:t>
      </w:r>
      <w:r w:rsidR="00CB35BC" w:rsidRPr="007D6611">
        <w:t xml:space="preserve"> uczestników zajęć</w:t>
      </w:r>
      <w:r w:rsidRPr="007D6611">
        <w:t xml:space="preserve"> rewalidacyjno</w:t>
      </w:r>
      <w:r w:rsidR="005D3C76">
        <w:t>-</w:t>
      </w:r>
      <w:r w:rsidRPr="007D6611">
        <w:t>wychowawczych w</w:t>
      </w:r>
      <w:r w:rsidR="008C569B">
        <w:t xml:space="preserve"> </w:t>
      </w:r>
      <w:r w:rsidRPr="007D6611">
        <w:t>tych szkołach,</w:t>
      </w:r>
    </w:p>
    <w:p w:rsidR="00483D3D" w:rsidRPr="007D6611" w:rsidRDefault="00483D3D" w:rsidP="00695E08">
      <w:pPr>
        <w:pStyle w:val="ZPKTzmpktartykuempunktem"/>
      </w:pPr>
      <w:r w:rsidRPr="007D6611">
        <w:t>6)</w:t>
      </w:r>
      <w:r w:rsidRPr="007D6611">
        <w:tab/>
      </w:r>
      <w:r w:rsidR="007B6109" w:rsidRPr="007D6611">
        <w:t>zaplanowaną na rok budżetowy w</w:t>
      </w:r>
      <w:r w:rsidR="008C569B">
        <w:t xml:space="preserve"> </w:t>
      </w:r>
      <w:r w:rsidR="007B6109" w:rsidRPr="007D6611">
        <w:t xml:space="preserve">budżecie jednostki samorządu terytorialnego </w:t>
      </w:r>
      <w:r w:rsidRPr="007D6611">
        <w:t>kwotę dotacji,</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22ae</w:t>
      </w:r>
      <w:r w:rsidR="00DB7432">
        <w:t xml:space="preserve"> ust.</w:t>
      </w:r>
      <w:r w:rsidR="008C569B">
        <w:t xml:space="preserve"> </w:t>
      </w:r>
      <w:r w:rsidRPr="007D6611">
        <w:t xml:space="preserve">3, </w:t>
      </w:r>
      <w:r w:rsidR="00C91CED" w:rsidRPr="007D6611">
        <w:t>w</w:t>
      </w:r>
      <w:r w:rsidR="008C569B">
        <w:t xml:space="preserve"> </w:t>
      </w:r>
      <w:r w:rsidRPr="007D6611">
        <w:t>tych szkołach,</w:t>
      </w:r>
    </w:p>
    <w:p w:rsidR="00483D3D" w:rsidRPr="007D6611" w:rsidRDefault="00483D3D" w:rsidP="00695E08">
      <w:pPr>
        <w:pStyle w:val="ZPKTzmpktartykuempunktem"/>
      </w:pPr>
      <w:r w:rsidRPr="007D6611">
        <w:t>7)</w:t>
      </w:r>
      <w:r w:rsidRPr="007D6611">
        <w:tab/>
        <w:t>zaplanowane na</w:t>
      </w:r>
      <w:r w:rsidR="008C569B">
        <w:t xml:space="preserve"> </w:t>
      </w:r>
      <w:r w:rsidRPr="007D6611">
        <w:t>rok budżetowy w</w:t>
      </w:r>
      <w:r w:rsidR="008C569B">
        <w:t xml:space="preserve"> </w:t>
      </w:r>
      <w:r w:rsidRPr="007D6611">
        <w:t>budżecie jednostki samorządu terytorialnego wydatki bieżące na finansowanie działalności internatów</w:t>
      </w:r>
      <w:r w:rsidR="00C91CED" w:rsidRPr="007D6611">
        <w:t xml:space="preserve"> w</w:t>
      </w:r>
      <w:r w:rsidR="008C569B">
        <w:t xml:space="preserve"> </w:t>
      </w:r>
      <w:r w:rsidRPr="007D6611">
        <w:t>tych szkołach</w:t>
      </w:r>
      <w:r w:rsidR="004F0957" w:rsidRPr="007D6611">
        <w:t>,</w:t>
      </w:r>
    </w:p>
    <w:p w:rsidR="009673DB" w:rsidRPr="007D6611" w:rsidRDefault="009673DB" w:rsidP="008C569B">
      <w:pPr>
        <w:pStyle w:val="ZPKTzmpktartykuempunktem"/>
        <w:keepNext/>
      </w:pPr>
      <w:r w:rsidRPr="007D6611">
        <w:t>8)</w:t>
      </w:r>
      <w:r w:rsidRPr="007D6611">
        <w:tab/>
        <w:t>zaplanowane na rok budżetowy</w:t>
      </w:r>
      <w:r w:rsidR="00DB7432" w:rsidRPr="007D6611">
        <w:t xml:space="preserve"> w</w:t>
      </w:r>
      <w:r w:rsidR="008C569B">
        <w:t xml:space="preserve"> </w:t>
      </w:r>
      <w:r w:rsidRPr="007D6611">
        <w:t>budżecie jednostki samorządu terytorialnego wydatki bieżące na programy,</w:t>
      </w:r>
      <w:r w:rsidR="00DB7432" w:rsidRPr="007D6611">
        <w:t xml:space="preserve">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Pr="007D6611">
        <w:t>90u,</w:t>
      </w:r>
      <w:r w:rsidR="00DB7432" w:rsidRPr="007D6611">
        <w:t xml:space="preserve"> w</w:t>
      </w:r>
      <w:r w:rsidR="008C569B">
        <w:t xml:space="preserve"> </w:t>
      </w:r>
      <w:r w:rsidRPr="007D6611">
        <w:t>tych szkołach</w:t>
      </w:r>
    </w:p>
    <w:p w:rsidR="00483D3D" w:rsidRPr="007D6611" w:rsidRDefault="00483D3D" w:rsidP="005D3C76">
      <w:pPr>
        <w:pStyle w:val="ZCZWSPPKTzmczciwsppktartykuempunktem"/>
      </w:pPr>
      <w:r w:rsidRPr="007D6611">
        <w:t>– i</w:t>
      </w:r>
      <w:r w:rsidR="008C569B">
        <w:t xml:space="preserve"> </w:t>
      </w:r>
      <w:r w:rsidRPr="007D6611">
        <w:t xml:space="preserve">podzielonych przez </w:t>
      </w:r>
      <w:r w:rsidR="00952B5B" w:rsidRPr="007D6611">
        <w:t xml:space="preserve">statystyczną </w:t>
      </w:r>
      <w:r w:rsidRPr="007D6611">
        <w:t>liczbę uczniów w</w:t>
      </w:r>
      <w:r w:rsidR="008C569B">
        <w:t xml:space="preserve"> </w:t>
      </w:r>
      <w:r w:rsidRPr="007D6611">
        <w:t>tych szkołach, pomniejszoną,</w:t>
      </w:r>
      <w:r w:rsidR="00C91CED" w:rsidRPr="007D6611">
        <w:t xml:space="preserve"> w</w:t>
      </w:r>
      <w:r w:rsidR="005D3C76">
        <w:t> </w:t>
      </w:r>
      <w:r w:rsidRPr="007D6611">
        <w:t>przypadku szkół niebędących szkołami specjalnymi, o</w:t>
      </w:r>
      <w:r w:rsidR="008C569B">
        <w:t xml:space="preserve"> </w:t>
      </w:r>
      <w:r w:rsidR="00952B5B" w:rsidRPr="007D6611">
        <w:t xml:space="preserve">statystyczną </w:t>
      </w:r>
      <w:r w:rsidRPr="007D6611">
        <w:t>liczbę uczniów niepełnosprawnych, niedostosowanych społecznie lub zagrożonych niedostosowaniem społecznym</w:t>
      </w:r>
      <w:r w:rsidR="00C91CED" w:rsidRPr="007D6611">
        <w:t xml:space="preserve"> w</w:t>
      </w:r>
      <w:r w:rsidR="008C569B">
        <w:t xml:space="preserve"> </w:t>
      </w:r>
      <w:r w:rsidRPr="007D6611">
        <w:t>tych szkołach, posiadających orzeczenie o</w:t>
      </w:r>
      <w:r w:rsidR="008C569B">
        <w:t xml:space="preserve"> </w:t>
      </w:r>
      <w:r w:rsidRPr="007D6611">
        <w:t>potrzebie kształcenia specjalnego,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Pr="007D6611">
        <w:t>71b</w:t>
      </w:r>
      <w:r w:rsidR="00DB7432">
        <w:t xml:space="preserve"> ust.</w:t>
      </w:r>
      <w:r w:rsidR="008C569B">
        <w:t xml:space="preserve"> </w:t>
      </w:r>
      <w:r w:rsidRPr="007D6611">
        <w:t>3, wydane ze względu na odpowiednie rodzaje niepełnosprawności, niedostosowanie społeczne lub zagrożenie niedostosowaniem społecznym.</w:t>
      </w:r>
    </w:p>
    <w:p w:rsidR="00483D3D" w:rsidRPr="007D6611" w:rsidRDefault="00AA076C" w:rsidP="008C569B">
      <w:pPr>
        <w:pStyle w:val="ZUSTzmustartykuempunktem"/>
        <w:keepNext/>
      </w:pPr>
      <w:r w:rsidRPr="007D6611">
        <w:t>4</w:t>
      </w:r>
      <w:r w:rsidR="00483D3D" w:rsidRPr="007D6611">
        <w:t>. Ilekroć</w:t>
      </w:r>
      <w:r w:rsidR="00C91CED" w:rsidRPr="007D6611">
        <w:t xml:space="preserve"> w</w:t>
      </w:r>
      <w:r w:rsidR="008C569B">
        <w:t xml:space="preserve"> </w:t>
      </w:r>
      <w:r w:rsidR="00483D3D" w:rsidRPr="007D6611">
        <w:t>niniejszym rozdziale jest mowa</w:t>
      </w:r>
      <w:r w:rsidR="00C91CED" w:rsidRPr="007D6611">
        <w:t xml:space="preserve"> o</w:t>
      </w:r>
      <w:r w:rsidR="008C569B">
        <w:t xml:space="preserve"> </w:t>
      </w:r>
      <w:r w:rsidR="00483D3D" w:rsidRPr="007D6611">
        <w:t>podstawowej kwocie dotacji dla placówek danego rodzaju,</w:t>
      </w:r>
      <w:r w:rsidR="00C91CED" w:rsidRPr="007D6611">
        <w:t xml:space="preserve"> o</w:t>
      </w:r>
      <w:r w:rsidR="008C569B">
        <w:t xml:space="preserve"> </w:t>
      </w:r>
      <w:r w:rsidR="00483D3D"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00DB7432" w:rsidRPr="007D6611">
        <w:t>5</w:t>
      </w:r>
      <w:r w:rsidR="00DB7432">
        <w:t xml:space="preserve"> i</w:t>
      </w:r>
      <w:r w:rsidR="008C569B">
        <w:t xml:space="preserve"> </w:t>
      </w:r>
      <w:r w:rsidR="00483D3D" w:rsidRPr="007D6611">
        <w:t xml:space="preserve">7, należy przez to rozumieć kwotę wydatków bieżących </w:t>
      </w:r>
      <w:r w:rsidR="007532E1" w:rsidRPr="007D6611">
        <w:t>zaplanowanych</w:t>
      </w:r>
      <w:r w:rsidR="007532E1" w:rsidRPr="007D6611" w:rsidDel="00952B5B">
        <w:t xml:space="preserve"> </w:t>
      </w:r>
      <w:r w:rsidR="00483D3D" w:rsidRPr="007D6611">
        <w:t>na prowadzenie przez powiat placówek danego rodzaju,</w:t>
      </w:r>
      <w:r w:rsidR="00C91CED" w:rsidRPr="007D6611">
        <w:t xml:space="preserve"> o</w:t>
      </w:r>
      <w:r w:rsidR="008C569B">
        <w:t xml:space="preserve"> </w:t>
      </w:r>
      <w:r w:rsidR="00483D3D"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00DB7432" w:rsidRPr="007D6611">
        <w:t>5</w:t>
      </w:r>
      <w:r w:rsidR="00DB7432">
        <w:t xml:space="preserve"> i</w:t>
      </w:r>
      <w:r w:rsidR="008C569B">
        <w:t xml:space="preserve"> </w:t>
      </w:r>
      <w:r w:rsidR="00483D3D" w:rsidRPr="007D6611">
        <w:t>7,</w:t>
      </w:r>
      <w:r w:rsidR="00C91CED" w:rsidRPr="007D6611">
        <w:t xml:space="preserve"> z</w:t>
      </w:r>
      <w:r w:rsidR="008C569B">
        <w:t xml:space="preserve"> </w:t>
      </w:r>
      <w:r w:rsidR="00483D3D" w:rsidRPr="007D6611">
        <w:t>wyłączeniem szkół funkcjonujących</w:t>
      </w:r>
      <w:r w:rsidR="005665E3" w:rsidRPr="007D6611">
        <w:t xml:space="preserve"> </w:t>
      </w:r>
      <w:r w:rsidR="00C91CED" w:rsidRPr="007D6611">
        <w:t>w</w:t>
      </w:r>
      <w:r w:rsidR="008C569B">
        <w:t xml:space="preserve"> </w:t>
      </w:r>
      <w:r w:rsidR="00483D3D" w:rsidRPr="007D6611">
        <w:t>młodzieżowych ośrodkach wychowawczych, młodzieżowych ośrodkach socjoterapii</w:t>
      </w:r>
      <w:r w:rsidR="00C91CED" w:rsidRPr="007D6611">
        <w:t xml:space="preserve"> i</w:t>
      </w:r>
      <w:r w:rsidR="008C569B">
        <w:t xml:space="preserve"> </w:t>
      </w:r>
      <w:r w:rsidR="00483D3D" w:rsidRPr="007D6611">
        <w:t>specjalnych ośrodkach szkolno</w:t>
      </w:r>
      <w:r w:rsidR="005D3C76">
        <w:t>-</w:t>
      </w:r>
      <w:r w:rsidR="00483D3D" w:rsidRPr="007D6611">
        <w:t>wychowawczych, pomniejszonych o:</w:t>
      </w:r>
    </w:p>
    <w:p w:rsidR="00483D3D" w:rsidRPr="007D6611" w:rsidRDefault="00483D3D" w:rsidP="00695E08">
      <w:pPr>
        <w:pStyle w:val="ZPKTzmpktartykuempunktem"/>
      </w:pPr>
      <w:r w:rsidRPr="007D6611">
        <w:t>1)</w:t>
      </w:r>
      <w:r w:rsidRPr="007D6611">
        <w:tab/>
        <w:t>zaplanowane na rok budżetowy</w:t>
      </w:r>
      <w:r w:rsidR="00C91CED" w:rsidRPr="007D6611">
        <w:t xml:space="preserve"> w</w:t>
      </w:r>
      <w:r w:rsidR="008C569B">
        <w:t xml:space="preserve"> </w:t>
      </w:r>
      <w:r w:rsidRPr="007D6611">
        <w:t xml:space="preserve">budżecie powiatu opłaty za </w:t>
      </w:r>
      <w:r w:rsidR="005665E3" w:rsidRPr="007D6611">
        <w:t>korzystanie</w:t>
      </w:r>
      <w:r w:rsidR="00DB7432" w:rsidRPr="007D6611">
        <w:t xml:space="preserve"> z</w:t>
      </w:r>
      <w:r w:rsidR="008C569B">
        <w:t xml:space="preserve"> </w:t>
      </w:r>
      <w:r w:rsidR="005665E3" w:rsidRPr="007D6611">
        <w:t>pobytu</w:t>
      </w:r>
      <w:r w:rsidR="00DB7432" w:rsidRPr="007D6611">
        <w:t xml:space="preserve"> i</w:t>
      </w:r>
      <w:r w:rsidR="008C569B">
        <w:t xml:space="preserve"> </w:t>
      </w:r>
      <w:r w:rsidRPr="007D6611">
        <w:t>wyżywienie w</w:t>
      </w:r>
      <w:r w:rsidR="008C569B">
        <w:t xml:space="preserve"> </w:t>
      </w:r>
      <w:r w:rsidRPr="007D6611">
        <w:t>tych placówkach, stanowiące dochody budżetu powiatu,</w:t>
      </w:r>
    </w:p>
    <w:p w:rsidR="00483D3D" w:rsidRPr="007D6611" w:rsidRDefault="00483D3D" w:rsidP="00695E08">
      <w:pPr>
        <w:pStyle w:val="ZPKTzmpktartykuempunktem"/>
      </w:pPr>
      <w:r w:rsidRPr="007D6611">
        <w:t>2)</w:t>
      </w:r>
      <w:r w:rsidRPr="007D6611">
        <w:tab/>
        <w:t>zaplanowane na rok budżetowy</w:t>
      </w:r>
      <w:r w:rsidR="00C91CED" w:rsidRPr="007D6611">
        <w:t xml:space="preserve"> w</w:t>
      </w:r>
      <w:r w:rsidR="008C569B">
        <w:t xml:space="preserve"> </w:t>
      </w:r>
      <w:r w:rsidRPr="007D6611">
        <w:t>budżecie powiatu wydatki bieżące finansowane z</w:t>
      </w:r>
      <w:r w:rsidR="008C569B">
        <w:t xml:space="preserve"> </w:t>
      </w:r>
      <w:r w:rsidRPr="007D6611">
        <w:t>użyciem środków pochodzących z</w:t>
      </w:r>
      <w:r w:rsidR="008C569B">
        <w:t xml:space="preserve"> </w:t>
      </w:r>
      <w:r w:rsidRPr="007D6611">
        <w:t>budżetu Unii Europejskiej na prowadzenie tych placówek,</w:t>
      </w:r>
    </w:p>
    <w:p w:rsidR="00483D3D" w:rsidRPr="007D6611" w:rsidRDefault="00483D3D" w:rsidP="00695E08">
      <w:pPr>
        <w:pStyle w:val="ZPKTzmpktartykuempunktem"/>
      </w:pPr>
      <w:r w:rsidRPr="007D6611">
        <w:t>3)</w:t>
      </w:r>
      <w:r w:rsidRPr="007D6611">
        <w:tab/>
        <w:t>iloczyn kwoty przewidzianej w</w:t>
      </w:r>
      <w:r w:rsidR="008C569B">
        <w:t xml:space="preserve"> </w:t>
      </w:r>
      <w:r w:rsidRPr="007D6611">
        <w:t>części oświatowej subwencji ogólnej dla powiatu na dziecko objęte wczesnym wspomaganiem rozwoju w</w:t>
      </w:r>
      <w:r w:rsidR="008C569B">
        <w:t xml:space="preserve"> </w:t>
      </w:r>
      <w:r w:rsidRPr="007D6611">
        <w:t>placówce danego rodzaju, posiadające opinię</w:t>
      </w:r>
      <w:r w:rsidR="00C91CED" w:rsidRPr="007D6611">
        <w:t xml:space="preserve"> o</w:t>
      </w:r>
      <w:r w:rsidR="008C569B">
        <w:t xml:space="preserve"> </w:t>
      </w:r>
      <w:r w:rsidRPr="007D6611">
        <w:t>potrzebie wczesnego wspomagania rozwoju dziecka,</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71b</w:t>
      </w:r>
      <w:r w:rsidR="00DB7432">
        <w:t xml:space="preserve"> ust.</w:t>
      </w:r>
      <w:r w:rsidR="008C569B">
        <w:t xml:space="preserve"> </w:t>
      </w:r>
      <w:r w:rsidRPr="007D6611">
        <w:t>3</w:t>
      </w:r>
      <w:r w:rsidR="007939FE">
        <w:t xml:space="preserve"> i 3a</w:t>
      </w:r>
      <w:r w:rsidRPr="007D6611">
        <w:t xml:space="preserve">, oraz </w:t>
      </w:r>
      <w:r w:rsidR="005665E3" w:rsidRPr="007D6611">
        <w:t xml:space="preserve">statystycznej </w:t>
      </w:r>
      <w:r w:rsidRPr="007D6611">
        <w:t>liczby tych dzieci w</w:t>
      </w:r>
      <w:r w:rsidR="008C569B">
        <w:t xml:space="preserve"> </w:t>
      </w:r>
      <w:r w:rsidRPr="007D6611">
        <w:t>tych placówkach</w:t>
      </w:r>
      <w:r w:rsidR="004F0957" w:rsidRPr="007D6611">
        <w:t>,</w:t>
      </w:r>
    </w:p>
    <w:p w:rsidR="00697730" w:rsidRPr="007D6611" w:rsidRDefault="00697730" w:rsidP="008C569B">
      <w:pPr>
        <w:pStyle w:val="ZPKTzmpktartykuempunktem"/>
        <w:keepNext/>
      </w:pPr>
      <w:r w:rsidRPr="007D6611">
        <w:t>4)</w:t>
      </w:r>
      <w:r w:rsidRPr="007D6611">
        <w:tab/>
        <w:t>zaplanowane na rok budżetowy</w:t>
      </w:r>
      <w:r w:rsidR="00DB7432" w:rsidRPr="007D6611">
        <w:t xml:space="preserve"> w</w:t>
      </w:r>
      <w:r w:rsidR="008C569B">
        <w:t xml:space="preserve"> </w:t>
      </w:r>
      <w:r w:rsidRPr="007D6611">
        <w:t>budżecie powiatu wydatki bieżące na programy,</w:t>
      </w:r>
      <w:r w:rsidR="00DB7432" w:rsidRPr="007D6611">
        <w:t xml:space="preserve">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Pr="007D6611">
        <w:t>90u,</w:t>
      </w:r>
      <w:r w:rsidR="00DB7432" w:rsidRPr="007D6611">
        <w:t xml:space="preserve"> w</w:t>
      </w:r>
      <w:r w:rsidR="008C569B">
        <w:t xml:space="preserve"> </w:t>
      </w:r>
      <w:r w:rsidRPr="007D6611">
        <w:t>tych placówkach</w:t>
      </w:r>
    </w:p>
    <w:p w:rsidR="00483D3D" w:rsidRPr="007D6611" w:rsidRDefault="00483D3D" w:rsidP="005D3C76">
      <w:pPr>
        <w:pStyle w:val="ZCZWSPPKTzmczciwsppktartykuempunktem"/>
      </w:pPr>
      <w:r w:rsidRPr="007D6611">
        <w:t>– i</w:t>
      </w:r>
      <w:r w:rsidR="008C569B">
        <w:t xml:space="preserve"> </w:t>
      </w:r>
      <w:r w:rsidRPr="007D6611">
        <w:t xml:space="preserve">podzielonych przez </w:t>
      </w:r>
      <w:r w:rsidR="00E132D5" w:rsidRPr="007D6611">
        <w:t xml:space="preserve">statystyczną </w:t>
      </w:r>
      <w:r w:rsidRPr="007D6611">
        <w:t>liczbę wychowanków w</w:t>
      </w:r>
      <w:r w:rsidR="008C569B">
        <w:t xml:space="preserve"> </w:t>
      </w:r>
      <w:r w:rsidRPr="007D6611">
        <w:t>tych placówkach.</w:t>
      </w:r>
    </w:p>
    <w:p w:rsidR="00483D3D" w:rsidRPr="007D6611" w:rsidRDefault="00AA076C" w:rsidP="008C569B">
      <w:pPr>
        <w:pStyle w:val="ZUSTzmustartykuempunktem"/>
        <w:keepNext/>
      </w:pPr>
      <w:r w:rsidRPr="007D6611">
        <w:t>5</w:t>
      </w:r>
      <w:r w:rsidR="00483D3D" w:rsidRPr="007D6611">
        <w:t>. Ilekroć</w:t>
      </w:r>
      <w:r w:rsidR="00C91CED" w:rsidRPr="007D6611">
        <w:t xml:space="preserve"> w</w:t>
      </w:r>
      <w:r w:rsidR="008C569B">
        <w:t xml:space="preserve"> </w:t>
      </w:r>
      <w:r w:rsidR="00483D3D" w:rsidRPr="007D6611">
        <w:t>niniejszym rozdziale jest mowa</w:t>
      </w:r>
      <w:r w:rsidR="00C91CED" w:rsidRPr="007D6611">
        <w:t xml:space="preserve"> o</w:t>
      </w:r>
      <w:r w:rsidR="008C569B">
        <w:t xml:space="preserve"> </w:t>
      </w:r>
      <w:r w:rsidR="00483D3D" w:rsidRPr="007D6611">
        <w:t>podstawowej kwocie dotacji dla szkół,</w:t>
      </w:r>
      <w:r w:rsidR="00C91CED" w:rsidRPr="007D6611">
        <w:t xml:space="preserve"> w</w:t>
      </w:r>
      <w:r w:rsidR="008C569B">
        <w:t xml:space="preserve"> </w:t>
      </w:r>
      <w:r w:rsidR="00483D3D" w:rsidRPr="007D6611">
        <w:t xml:space="preserve">których zorganizowano internat, należy przez to rozumieć kwotę wydatków bieżących </w:t>
      </w:r>
      <w:r w:rsidR="007532E1" w:rsidRPr="007D6611">
        <w:t>zaplanowanych</w:t>
      </w:r>
      <w:r w:rsidR="007532E1" w:rsidRPr="007D6611" w:rsidDel="00E132D5">
        <w:t xml:space="preserve"> </w:t>
      </w:r>
      <w:r w:rsidR="00483D3D" w:rsidRPr="007D6611">
        <w:t>na finansowanie działalności internatów</w:t>
      </w:r>
      <w:r w:rsidR="00C91CED" w:rsidRPr="007D6611">
        <w:t xml:space="preserve"> w</w:t>
      </w:r>
      <w:r w:rsidR="008C569B">
        <w:t xml:space="preserve"> </w:t>
      </w:r>
      <w:r w:rsidR="00CE3B9D" w:rsidRPr="007D6611">
        <w:t xml:space="preserve">szkołach </w:t>
      </w:r>
      <w:r w:rsidR="00483D3D" w:rsidRPr="007D6611">
        <w:t>prowadzonych przez jednostkę samorządu terytorialnego, pomniejszonych</w:t>
      </w:r>
      <w:r w:rsidR="00DB7432" w:rsidRPr="007D6611">
        <w:t xml:space="preserve"> o</w:t>
      </w:r>
      <w:r w:rsidR="005D3C76">
        <w:t> </w:t>
      </w:r>
      <w:r w:rsidR="001931C3" w:rsidRPr="007D6611">
        <w:t>zaplanowane na</w:t>
      </w:r>
      <w:r w:rsidR="008C569B">
        <w:t xml:space="preserve"> </w:t>
      </w:r>
      <w:r w:rsidR="001931C3" w:rsidRPr="007D6611">
        <w:t>rok budżetowy w</w:t>
      </w:r>
      <w:r w:rsidR="008C569B">
        <w:t xml:space="preserve"> </w:t>
      </w:r>
      <w:r w:rsidR="001931C3" w:rsidRPr="007D6611">
        <w:t>budżecie jednostki samorządu terytorialnego</w:t>
      </w:r>
      <w:r w:rsidR="00483D3D" w:rsidRPr="007D6611">
        <w:t>:</w:t>
      </w:r>
    </w:p>
    <w:p w:rsidR="00483D3D" w:rsidRPr="007D6611" w:rsidRDefault="00483D3D" w:rsidP="00695E08">
      <w:pPr>
        <w:pStyle w:val="ZPKTzmpktartykuempunktem"/>
      </w:pPr>
      <w:r w:rsidRPr="007D6611">
        <w:t>1)</w:t>
      </w:r>
      <w:r w:rsidRPr="007D6611">
        <w:tab/>
        <w:t>opłaty za korzystanie</w:t>
      </w:r>
      <w:r w:rsidR="00C91CED" w:rsidRPr="007D6611">
        <w:t xml:space="preserve"> z</w:t>
      </w:r>
      <w:r w:rsidR="008C569B">
        <w:t xml:space="preserve"> </w:t>
      </w:r>
      <w:r w:rsidRPr="007D6611">
        <w:t>pobytu</w:t>
      </w:r>
      <w:r w:rsidR="00C91CED" w:rsidRPr="007D6611">
        <w:t xml:space="preserve"> i</w:t>
      </w:r>
      <w:r w:rsidR="008C569B">
        <w:t xml:space="preserve"> </w:t>
      </w:r>
      <w:r w:rsidRPr="007D6611">
        <w:t>wyżywienie w</w:t>
      </w:r>
      <w:r w:rsidR="008C569B">
        <w:t xml:space="preserve"> </w:t>
      </w:r>
      <w:r w:rsidRPr="007D6611">
        <w:t>tych internatach, stanowiące dochody budżetu jednostki samorządu terytorialnego,</w:t>
      </w:r>
    </w:p>
    <w:p w:rsidR="00483D3D" w:rsidRPr="007D6611" w:rsidRDefault="00483D3D" w:rsidP="00695E08">
      <w:pPr>
        <w:pStyle w:val="ZPKTzmpktartykuempunktem"/>
      </w:pPr>
      <w:r w:rsidRPr="007D6611">
        <w:t>2)</w:t>
      </w:r>
      <w:r w:rsidRPr="007D6611">
        <w:tab/>
        <w:t>wydatki bieżące finansowane z</w:t>
      </w:r>
      <w:r w:rsidR="008C569B">
        <w:t xml:space="preserve"> </w:t>
      </w:r>
      <w:r w:rsidRPr="007D6611">
        <w:t>użyciem środków pochodzących z</w:t>
      </w:r>
      <w:r w:rsidR="008C569B">
        <w:t xml:space="preserve"> </w:t>
      </w:r>
      <w:r w:rsidRPr="007D6611">
        <w:t>budżetu Unii Europejskiej na finansowanie działalności tych internatów</w:t>
      </w:r>
      <w:r w:rsidR="004F0957" w:rsidRPr="007D6611">
        <w:t>,</w:t>
      </w:r>
    </w:p>
    <w:p w:rsidR="00E132D5" w:rsidRPr="007D6611" w:rsidRDefault="00E132D5" w:rsidP="008C569B">
      <w:pPr>
        <w:pStyle w:val="ZPKTzmpktartykuempunktem"/>
        <w:keepNext/>
      </w:pPr>
      <w:r w:rsidRPr="007D6611">
        <w:t>3)</w:t>
      </w:r>
      <w:r w:rsidRPr="007D6611">
        <w:tab/>
        <w:t>wydatki bieżące na programy,</w:t>
      </w:r>
      <w:r w:rsidR="00DB7432" w:rsidRPr="007D6611">
        <w:t xml:space="preserve">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Pr="007D6611">
        <w:t>90u,</w:t>
      </w:r>
      <w:r w:rsidR="00DB7432" w:rsidRPr="007D6611">
        <w:t xml:space="preserve"> w</w:t>
      </w:r>
      <w:r w:rsidR="008C569B">
        <w:t xml:space="preserve"> </w:t>
      </w:r>
      <w:r w:rsidRPr="007D6611">
        <w:t xml:space="preserve">tych </w:t>
      </w:r>
      <w:r w:rsidR="008001AB" w:rsidRPr="007D6611">
        <w:t>internatach</w:t>
      </w:r>
    </w:p>
    <w:p w:rsidR="00483D3D" w:rsidRPr="007D6611" w:rsidRDefault="00483D3D" w:rsidP="005D3C76">
      <w:pPr>
        <w:pStyle w:val="ZCZWSPPKTzmczciwsppktartykuempunktem"/>
      </w:pPr>
      <w:r w:rsidRPr="007D6611">
        <w:t>– i</w:t>
      </w:r>
      <w:r w:rsidR="008C569B">
        <w:t xml:space="preserve"> </w:t>
      </w:r>
      <w:r w:rsidRPr="007D6611">
        <w:t xml:space="preserve">podzielonych przez </w:t>
      </w:r>
      <w:r w:rsidR="008001AB" w:rsidRPr="007D6611">
        <w:t xml:space="preserve">statystyczną </w:t>
      </w:r>
      <w:r w:rsidRPr="007D6611">
        <w:t>liczbę wychowanków w</w:t>
      </w:r>
      <w:r w:rsidR="008C569B">
        <w:t xml:space="preserve"> </w:t>
      </w:r>
      <w:r w:rsidRPr="007D6611">
        <w:t>tych internatach.</w:t>
      </w:r>
    </w:p>
    <w:p w:rsidR="00483D3D" w:rsidRPr="007D6611" w:rsidRDefault="00AA076C" w:rsidP="008C569B">
      <w:pPr>
        <w:pStyle w:val="ZUSTzmustartykuempunktem"/>
        <w:keepNext/>
      </w:pPr>
      <w:r w:rsidRPr="007D6611">
        <w:t>6</w:t>
      </w:r>
      <w:r w:rsidR="00483D3D" w:rsidRPr="007D6611">
        <w:t>. Ilekroć</w:t>
      </w:r>
      <w:r w:rsidR="00C91CED" w:rsidRPr="007D6611">
        <w:t xml:space="preserve"> w</w:t>
      </w:r>
      <w:r w:rsidR="008C569B">
        <w:t xml:space="preserve"> </w:t>
      </w:r>
      <w:r w:rsidR="00483D3D" w:rsidRPr="007D6611">
        <w:t>niniejszym rozdziale jest mowa</w:t>
      </w:r>
      <w:r w:rsidR="00C91CED" w:rsidRPr="007D6611">
        <w:t xml:space="preserve"> o</w:t>
      </w:r>
      <w:r w:rsidR="008C569B">
        <w:t xml:space="preserve"> </w:t>
      </w:r>
      <w:r w:rsidR="00483D3D" w:rsidRPr="007D6611">
        <w:t>podstawowej kwocie dotacji dla szkół artystycznych danego typu</w:t>
      </w:r>
      <w:r w:rsidR="00700249">
        <w:t>,</w:t>
      </w:r>
      <w:r w:rsidR="00483D3D" w:rsidRPr="007D6611">
        <w:t xml:space="preserve"> należy przez to rozumieć kwotę wydatków bieżących </w:t>
      </w:r>
      <w:r w:rsidR="007532E1" w:rsidRPr="007D6611">
        <w:t>zaplanowanych</w:t>
      </w:r>
      <w:r w:rsidR="007532E1" w:rsidRPr="007D6611" w:rsidDel="008001AB">
        <w:t xml:space="preserve"> </w:t>
      </w:r>
      <w:r w:rsidR="00483D3D" w:rsidRPr="007D6611">
        <w:t>na prowadzenie przez ministra właściwego do spraw kultury</w:t>
      </w:r>
      <w:r w:rsidR="00C91CED" w:rsidRPr="007D6611">
        <w:t xml:space="preserve"> i</w:t>
      </w:r>
      <w:r w:rsidR="008C569B">
        <w:t xml:space="preserve"> </w:t>
      </w:r>
      <w:r w:rsidR="00483D3D" w:rsidRPr="007D6611">
        <w:t>ochrony dziedzictwa narodowego szkół artystycznych danego typu, pomniejszonych</w:t>
      </w:r>
      <w:r w:rsidR="00DB7432" w:rsidRPr="007D6611">
        <w:t xml:space="preserve"> o</w:t>
      </w:r>
      <w:r w:rsidR="005D3C76">
        <w:t> </w:t>
      </w:r>
      <w:r w:rsidR="00A8654D" w:rsidRPr="007D6611">
        <w:t>zaplanowane na</w:t>
      </w:r>
      <w:r w:rsidR="008C569B">
        <w:t xml:space="preserve"> </w:t>
      </w:r>
      <w:r w:rsidR="00A8654D" w:rsidRPr="007D6611">
        <w:t>rok budżetowy w</w:t>
      </w:r>
      <w:r w:rsidR="008C569B">
        <w:t xml:space="preserve"> </w:t>
      </w:r>
      <w:r w:rsidR="00A8654D" w:rsidRPr="007D6611">
        <w:t>budżecie ministra właściwego do spraw kultury i</w:t>
      </w:r>
      <w:r w:rsidR="005D3C76">
        <w:t> </w:t>
      </w:r>
      <w:r w:rsidR="00A8654D" w:rsidRPr="007D6611">
        <w:t>ochrony dziedzictwa narodowego</w:t>
      </w:r>
      <w:r w:rsidR="00483D3D" w:rsidRPr="007D6611">
        <w:t>:</w:t>
      </w:r>
    </w:p>
    <w:p w:rsidR="00483D3D" w:rsidRPr="007D6611" w:rsidRDefault="00D6290F" w:rsidP="00695E08">
      <w:pPr>
        <w:pStyle w:val="ZPKTzmpktartykuempunktem"/>
      </w:pPr>
      <w:r w:rsidRPr="007D6611">
        <w:t>1</w:t>
      </w:r>
      <w:r w:rsidR="00483D3D" w:rsidRPr="007D6611">
        <w:t>)</w:t>
      </w:r>
      <w:r w:rsidR="00483D3D" w:rsidRPr="007D6611">
        <w:tab/>
        <w:t>wydatki bieżące finansowane z</w:t>
      </w:r>
      <w:r w:rsidR="008C569B">
        <w:t xml:space="preserve"> </w:t>
      </w:r>
      <w:r w:rsidR="00483D3D" w:rsidRPr="007D6611">
        <w:t>użyciem środków pochodzących z</w:t>
      </w:r>
      <w:r w:rsidR="008C569B">
        <w:t xml:space="preserve"> </w:t>
      </w:r>
      <w:r w:rsidR="00483D3D" w:rsidRPr="007D6611">
        <w:t>budżetu Unii Europejskiej na prowadzenie tych szkół,</w:t>
      </w:r>
    </w:p>
    <w:p w:rsidR="00483D3D" w:rsidRPr="007D6611" w:rsidRDefault="00D6290F" w:rsidP="00695E08">
      <w:pPr>
        <w:pStyle w:val="ZPKTzmpktartykuempunktem"/>
      </w:pPr>
      <w:r w:rsidRPr="007D6611">
        <w:t>2</w:t>
      </w:r>
      <w:r w:rsidR="00483D3D" w:rsidRPr="007D6611">
        <w:t>)</w:t>
      </w:r>
      <w:r w:rsidR="00483D3D" w:rsidRPr="007D6611">
        <w:tab/>
        <w:t>wydatki bieżące</w:t>
      </w:r>
      <w:r w:rsidR="00C91CED" w:rsidRPr="007D6611">
        <w:t xml:space="preserve"> </w:t>
      </w:r>
      <w:r w:rsidR="00483D3D" w:rsidRPr="007D6611">
        <w:t>na zapewnienie uczniom prawa,</w:t>
      </w:r>
      <w:r w:rsidR="00C91CED" w:rsidRPr="007D6611">
        <w:t xml:space="preserve"> o</w:t>
      </w:r>
      <w:r w:rsidR="008C569B">
        <w:t xml:space="preserve"> </w:t>
      </w:r>
      <w:r w:rsidR="00483D3D" w:rsidRPr="007D6611">
        <w:t>którym mowa</w:t>
      </w:r>
      <w:r w:rsidR="00DB7432" w:rsidRPr="007D6611">
        <w:t xml:space="preserve"> w</w:t>
      </w:r>
      <w:r w:rsidR="008C569B">
        <w:t xml:space="preserve"> </w:t>
      </w:r>
      <w:r w:rsidR="00DB7432">
        <w:t>art.</w:t>
      </w:r>
      <w:r w:rsidR="008C569B">
        <w:t xml:space="preserve"> </w:t>
      </w:r>
      <w:r w:rsidR="00483D3D" w:rsidRPr="007D6611">
        <w:t xml:space="preserve">22ac, </w:t>
      </w:r>
      <w:r w:rsidR="003470E2" w:rsidRPr="007D6611">
        <w:t>w</w:t>
      </w:r>
      <w:r w:rsidR="005D3C76">
        <w:t> </w:t>
      </w:r>
      <w:r w:rsidR="003470E2" w:rsidRPr="007D6611">
        <w:t>tych szkołach,</w:t>
      </w:r>
    </w:p>
    <w:p w:rsidR="00483D3D" w:rsidRPr="007D6611" w:rsidRDefault="00D6290F" w:rsidP="00695E08">
      <w:pPr>
        <w:pStyle w:val="ZPKTzmpktartykuempunktem"/>
      </w:pPr>
      <w:r w:rsidRPr="007D6611">
        <w:t>3</w:t>
      </w:r>
      <w:r w:rsidR="00483D3D" w:rsidRPr="007D6611">
        <w:t>)</w:t>
      </w:r>
      <w:r w:rsidR="00483D3D" w:rsidRPr="007D6611">
        <w:tab/>
        <w:t>wydatki bieżące na finansowanie działalności internatów</w:t>
      </w:r>
      <w:r w:rsidR="00C91CED" w:rsidRPr="007D6611">
        <w:t xml:space="preserve"> w</w:t>
      </w:r>
      <w:r w:rsidR="008C569B">
        <w:t xml:space="preserve"> </w:t>
      </w:r>
      <w:r w:rsidR="00483D3D" w:rsidRPr="007D6611">
        <w:t>tych szkołach</w:t>
      </w:r>
      <w:r w:rsidR="004F0957" w:rsidRPr="007D6611">
        <w:t>,</w:t>
      </w:r>
    </w:p>
    <w:p w:rsidR="00A0756D" w:rsidRPr="007D6611" w:rsidRDefault="00D6290F" w:rsidP="008C569B">
      <w:pPr>
        <w:pStyle w:val="ZPKTzmpktartykuempunktem"/>
        <w:keepNext/>
      </w:pPr>
      <w:r w:rsidRPr="007D6611">
        <w:t>4</w:t>
      </w:r>
      <w:r w:rsidR="00A0756D" w:rsidRPr="007D6611">
        <w:t>)</w:t>
      </w:r>
      <w:r w:rsidR="00A0756D" w:rsidRPr="007D6611">
        <w:tab/>
        <w:t>wydatki bieżące na programy,</w:t>
      </w:r>
      <w:r w:rsidR="00DB7432" w:rsidRPr="007D6611">
        <w:t xml:space="preserve"> o</w:t>
      </w:r>
      <w:r w:rsidR="008C569B">
        <w:t xml:space="preserve"> </w:t>
      </w:r>
      <w:r w:rsidR="00A0756D" w:rsidRPr="007D6611">
        <w:t>których mowa</w:t>
      </w:r>
      <w:r w:rsidR="00DB7432" w:rsidRPr="007D6611">
        <w:t xml:space="preserve"> w</w:t>
      </w:r>
      <w:r w:rsidR="008C569B">
        <w:t xml:space="preserve"> </w:t>
      </w:r>
      <w:r w:rsidR="00DB7432">
        <w:t>art.</w:t>
      </w:r>
      <w:r w:rsidR="008C569B">
        <w:t xml:space="preserve"> </w:t>
      </w:r>
      <w:r w:rsidR="00A0756D" w:rsidRPr="007D6611">
        <w:t>90u,</w:t>
      </w:r>
      <w:r w:rsidR="00DB7432" w:rsidRPr="007D6611">
        <w:t xml:space="preserve"> w</w:t>
      </w:r>
      <w:r w:rsidR="008C569B">
        <w:t xml:space="preserve"> </w:t>
      </w:r>
      <w:r w:rsidR="00A0756D" w:rsidRPr="007D6611">
        <w:t>tych szkołach</w:t>
      </w:r>
    </w:p>
    <w:p w:rsidR="00483D3D" w:rsidRPr="007D6611" w:rsidRDefault="00483D3D" w:rsidP="004E5E8C">
      <w:pPr>
        <w:pStyle w:val="ZCZWSPPKTzmczciwsppktartykuempunktem"/>
      </w:pPr>
      <w:r w:rsidRPr="007D6611">
        <w:t>– i</w:t>
      </w:r>
      <w:r w:rsidR="008C569B">
        <w:t xml:space="preserve"> </w:t>
      </w:r>
      <w:r w:rsidRPr="007D6611">
        <w:t xml:space="preserve">podzielonych przez </w:t>
      </w:r>
      <w:r w:rsidR="00A0756D" w:rsidRPr="007D6611">
        <w:t xml:space="preserve">statystyczną </w:t>
      </w:r>
      <w:r w:rsidRPr="007D6611">
        <w:t>liczbę uczniów w</w:t>
      </w:r>
      <w:r w:rsidR="008C569B">
        <w:t xml:space="preserve"> </w:t>
      </w:r>
      <w:r w:rsidRPr="007D6611">
        <w:t>tych szkołach.</w:t>
      </w:r>
    </w:p>
    <w:p w:rsidR="00483D3D" w:rsidRPr="007D6611" w:rsidRDefault="00AA076C" w:rsidP="008C569B">
      <w:pPr>
        <w:pStyle w:val="ZUSTzmustartykuempunktem"/>
        <w:keepNext/>
      </w:pPr>
      <w:r w:rsidRPr="007D6611">
        <w:t>7</w:t>
      </w:r>
      <w:r w:rsidR="00483D3D" w:rsidRPr="007D6611">
        <w:t>. Ilekroć</w:t>
      </w:r>
      <w:r w:rsidR="00C91CED" w:rsidRPr="007D6611">
        <w:t xml:space="preserve"> w</w:t>
      </w:r>
      <w:r w:rsidR="008C569B">
        <w:t xml:space="preserve"> </w:t>
      </w:r>
      <w:r w:rsidR="00483D3D" w:rsidRPr="007D6611">
        <w:t>niniejszym rozdziale jest mowa</w:t>
      </w:r>
      <w:r w:rsidR="00C91CED" w:rsidRPr="007D6611">
        <w:t xml:space="preserve"> o</w:t>
      </w:r>
      <w:r w:rsidR="008C569B">
        <w:t xml:space="preserve"> </w:t>
      </w:r>
      <w:r w:rsidR="00483D3D" w:rsidRPr="007D6611">
        <w:t>podstawowej kwocie dotacji dla szkół artystycznych realizujących kształcenie ogólne</w:t>
      </w:r>
      <w:r w:rsidR="00700249">
        <w:t>,</w:t>
      </w:r>
      <w:r w:rsidR="00483D3D" w:rsidRPr="007D6611">
        <w:t xml:space="preserve"> należy przez to rozumieć kwotę wydatków bieżących </w:t>
      </w:r>
      <w:r w:rsidR="003470E2" w:rsidRPr="007D6611">
        <w:t xml:space="preserve">zaplanowanych </w:t>
      </w:r>
      <w:r w:rsidR="00483D3D" w:rsidRPr="007D6611">
        <w:t>na prowadzenie przez ministra właściwego do spraw kultury</w:t>
      </w:r>
      <w:r w:rsidR="00C91CED" w:rsidRPr="007D6611">
        <w:t xml:space="preserve"> i</w:t>
      </w:r>
      <w:r w:rsidR="008C569B">
        <w:t xml:space="preserve"> </w:t>
      </w:r>
      <w:r w:rsidR="00483D3D" w:rsidRPr="007D6611">
        <w:t>ochrony dziedzictwa narodowego szkół artystycznych realizujących kształcenie ogólne, pomniejszonych</w:t>
      </w:r>
      <w:r w:rsidR="00DB7432" w:rsidRPr="007D6611">
        <w:t xml:space="preserve"> o</w:t>
      </w:r>
      <w:r w:rsidR="008C569B">
        <w:t xml:space="preserve"> </w:t>
      </w:r>
      <w:r w:rsidR="00A8654D" w:rsidRPr="007D6611">
        <w:t>zaplanowane na</w:t>
      </w:r>
      <w:r w:rsidR="008C569B">
        <w:t xml:space="preserve"> </w:t>
      </w:r>
      <w:r w:rsidR="00A8654D" w:rsidRPr="007D6611">
        <w:t>rok budżetowy w</w:t>
      </w:r>
      <w:r w:rsidR="008C569B">
        <w:t xml:space="preserve"> </w:t>
      </w:r>
      <w:r w:rsidR="00A8654D" w:rsidRPr="007D6611">
        <w:t>budżecie ministra właściwego do spraw kultury i</w:t>
      </w:r>
      <w:r w:rsidR="008C569B">
        <w:t xml:space="preserve"> </w:t>
      </w:r>
      <w:r w:rsidR="00A8654D" w:rsidRPr="007D6611">
        <w:t>ochrony dziedzictwa narodowego</w:t>
      </w:r>
      <w:r w:rsidR="00483D3D" w:rsidRPr="007D6611">
        <w:t>:</w:t>
      </w:r>
    </w:p>
    <w:p w:rsidR="00483D3D" w:rsidRPr="007D6611" w:rsidRDefault="00D6290F" w:rsidP="004E5E8C">
      <w:pPr>
        <w:pStyle w:val="ZPKTzmpktartykuempunktem"/>
      </w:pPr>
      <w:r w:rsidRPr="007D6611">
        <w:t>1</w:t>
      </w:r>
      <w:r w:rsidR="00483D3D" w:rsidRPr="007D6611">
        <w:t>)</w:t>
      </w:r>
      <w:r w:rsidR="00483D3D" w:rsidRPr="007D6611">
        <w:tab/>
        <w:t>wydatki bieżące finansowane z</w:t>
      </w:r>
      <w:r w:rsidR="008C569B">
        <w:t xml:space="preserve"> </w:t>
      </w:r>
      <w:r w:rsidR="00483D3D" w:rsidRPr="007D6611">
        <w:t>użyciem środków pochodzących z</w:t>
      </w:r>
      <w:r w:rsidR="008C569B">
        <w:t xml:space="preserve"> </w:t>
      </w:r>
      <w:r w:rsidR="00483D3D" w:rsidRPr="007D6611">
        <w:t>budżetu Unii Europejskiej na prowadzenie tych szkół,</w:t>
      </w:r>
    </w:p>
    <w:p w:rsidR="00483D3D" w:rsidRPr="007D6611" w:rsidRDefault="00D6290F" w:rsidP="004E5E8C">
      <w:pPr>
        <w:pStyle w:val="ZPKTzmpktartykuempunktem"/>
      </w:pPr>
      <w:r w:rsidRPr="007D6611">
        <w:t>2</w:t>
      </w:r>
      <w:r w:rsidR="00483D3D" w:rsidRPr="007D6611">
        <w:t>)</w:t>
      </w:r>
      <w:r w:rsidR="00483D3D" w:rsidRPr="007D6611">
        <w:tab/>
        <w:t>wydatki bieżące</w:t>
      </w:r>
      <w:r w:rsidR="00C91CED" w:rsidRPr="007D6611">
        <w:t xml:space="preserve"> </w:t>
      </w:r>
      <w:r w:rsidR="00483D3D" w:rsidRPr="007D6611">
        <w:t>na zapewnienie uczniom prawa,</w:t>
      </w:r>
      <w:r w:rsidR="00C91CED" w:rsidRPr="007D6611">
        <w:t xml:space="preserve"> o</w:t>
      </w:r>
      <w:r w:rsidR="008C569B">
        <w:t xml:space="preserve"> </w:t>
      </w:r>
      <w:r w:rsidR="00483D3D" w:rsidRPr="007D6611">
        <w:t>którym mowa</w:t>
      </w:r>
      <w:r w:rsidR="00DB7432" w:rsidRPr="007D6611">
        <w:t xml:space="preserve"> w</w:t>
      </w:r>
      <w:r w:rsidR="008C569B">
        <w:t xml:space="preserve"> </w:t>
      </w:r>
      <w:r w:rsidR="00DB7432">
        <w:t>art.</w:t>
      </w:r>
      <w:r w:rsidR="008C569B">
        <w:t xml:space="preserve"> </w:t>
      </w:r>
      <w:r w:rsidR="00483D3D" w:rsidRPr="007D6611">
        <w:t xml:space="preserve">22ac, </w:t>
      </w:r>
      <w:r w:rsidR="003470E2" w:rsidRPr="007D6611">
        <w:t>w</w:t>
      </w:r>
      <w:r w:rsidR="005D3C76">
        <w:t> </w:t>
      </w:r>
      <w:r w:rsidR="003470E2" w:rsidRPr="007D6611">
        <w:t>tych szkołach,</w:t>
      </w:r>
    </w:p>
    <w:p w:rsidR="00483D3D" w:rsidRPr="007D6611" w:rsidRDefault="00D6290F" w:rsidP="004E5E8C">
      <w:pPr>
        <w:pStyle w:val="ZPKTzmpktartykuempunktem"/>
      </w:pPr>
      <w:r w:rsidRPr="007D6611">
        <w:t>3</w:t>
      </w:r>
      <w:r w:rsidR="00483D3D" w:rsidRPr="007D6611">
        <w:t>)</w:t>
      </w:r>
      <w:r w:rsidR="00483D3D" w:rsidRPr="007D6611">
        <w:tab/>
        <w:t>wydatki bieżące na finansowanie działalności internatów</w:t>
      </w:r>
      <w:r w:rsidR="00C91CED" w:rsidRPr="007D6611">
        <w:t xml:space="preserve"> w</w:t>
      </w:r>
      <w:r w:rsidR="008C569B">
        <w:t xml:space="preserve"> </w:t>
      </w:r>
      <w:r w:rsidR="00483D3D" w:rsidRPr="007D6611">
        <w:t>tych szkołach</w:t>
      </w:r>
      <w:r w:rsidR="004F0957" w:rsidRPr="007D6611">
        <w:t>,</w:t>
      </w:r>
    </w:p>
    <w:p w:rsidR="009603E9" w:rsidRPr="007D6611" w:rsidRDefault="00D6290F" w:rsidP="008C569B">
      <w:pPr>
        <w:pStyle w:val="ZPKTzmpktartykuempunktem"/>
        <w:keepNext/>
      </w:pPr>
      <w:r w:rsidRPr="007D6611">
        <w:t>4</w:t>
      </w:r>
      <w:r w:rsidR="009603E9" w:rsidRPr="007D6611">
        <w:t>)</w:t>
      </w:r>
      <w:r w:rsidR="009603E9" w:rsidRPr="007D6611">
        <w:tab/>
        <w:t>wydatki bieżące na programy,</w:t>
      </w:r>
      <w:r w:rsidR="00DB7432" w:rsidRPr="007D6611">
        <w:t xml:space="preserve"> o</w:t>
      </w:r>
      <w:r w:rsidR="008C569B">
        <w:t xml:space="preserve"> </w:t>
      </w:r>
      <w:r w:rsidR="009603E9" w:rsidRPr="007D6611">
        <w:t>których mowa</w:t>
      </w:r>
      <w:r w:rsidR="00DB7432" w:rsidRPr="007D6611">
        <w:t xml:space="preserve"> w</w:t>
      </w:r>
      <w:r w:rsidR="008C569B">
        <w:t xml:space="preserve"> </w:t>
      </w:r>
      <w:r w:rsidR="00DB7432">
        <w:t>art.</w:t>
      </w:r>
      <w:r w:rsidR="008C569B">
        <w:t xml:space="preserve"> </w:t>
      </w:r>
      <w:r w:rsidR="009603E9" w:rsidRPr="007D6611">
        <w:t>90u,</w:t>
      </w:r>
      <w:r w:rsidR="00DB7432" w:rsidRPr="007D6611">
        <w:t xml:space="preserve"> w</w:t>
      </w:r>
      <w:r w:rsidR="008C569B">
        <w:t xml:space="preserve"> </w:t>
      </w:r>
      <w:r w:rsidR="009603E9" w:rsidRPr="007D6611">
        <w:t>tych szkołach</w:t>
      </w:r>
    </w:p>
    <w:p w:rsidR="00483D3D" w:rsidRPr="007D6611" w:rsidRDefault="00483D3D" w:rsidP="004E5E8C">
      <w:pPr>
        <w:pStyle w:val="ZCZWSPPKTzmczciwsppktartykuempunktem"/>
      </w:pPr>
      <w:r w:rsidRPr="007D6611">
        <w:t>– i</w:t>
      </w:r>
      <w:r w:rsidR="008C569B">
        <w:t xml:space="preserve"> </w:t>
      </w:r>
      <w:r w:rsidRPr="007D6611">
        <w:t xml:space="preserve">podzielonych przez </w:t>
      </w:r>
      <w:r w:rsidR="009603E9" w:rsidRPr="007D6611">
        <w:t xml:space="preserve">statystyczną </w:t>
      </w:r>
      <w:r w:rsidRPr="007D6611">
        <w:t>liczbę uczniów w</w:t>
      </w:r>
      <w:r w:rsidR="008C569B">
        <w:t xml:space="preserve"> </w:t>
      </w:r>
      <w:r w:rsidRPr="007D6611">
        <w:t>tych szkołach.</w:t>
      </w:r>
    </w:p>
    <w:p w:rsidR="00483D3D" w:rsidRPr="007D6611" w:rsidRDefault="00AA076C" w:rsidP="008C569B">
      <w:pPr>
        <w:pStyle w:val="ZUSTzmustartykuempunktem"/>
        <w:keepNext/>
      </w:pPr>
      <w:r w:rsidRPr="007D6611">
        <w:t>8</w:t>
      </w:r>
      <w:r w:rsidR="00483D3D" w:rsidRPr="007D6611">
        <w:t>. Ilekroć</w:t>
      </w:r>
      <w:r w:rsidR="00C91CED" w:rsidRPr="007D6611">
        <w:t xml:space="preserve"> w</w:t>
      </w:r>
      <w:r w:rsidR="008C569B">
        <w:t xml:space="preserve"> </w:t>
      </w:r>
      <w:r w:rsidR="00483D3D" w:rsidRPr="007D6611">
        <w:t>niniejszym rozdziale jest mowa</w:t>
      </w:r>
      <w:r w:rsidR="00C91CED" w:rsidRPr="007D6611">
        <w:t xml:space="preserve"> o</w:t>
      </w:r>
      <w:r w:rsidR="008C569B">
        <w:t xml:space="preserve"> </w:t>
      </w:r>
      <w:r w:rsidR="00483D3D" w:rsidRPr="007D6611">
        <w:t xml:space="preserve">podstawowej kwocie dotacji dla szkół artystycznych </w:t>
      </w:r>
      <w:r w:rsidR="00571BA7" w:rsidRPr="007D6611">
        <w:t xml:space="preserve">realizujących </w:t>
      </w:r>
      <w:r w:rsidR="00483D3D" w:rsidRPr="007D6611">
        <w:t>wyłącznie kształcenie artystyczne</w:t>
      </w:r>
      <w:r w:rsidR="00700249">
        <w:t>,</w:t>
      </w:r>
      <w:r w:rsidR="00483D3D" w:rsidRPr="007D6611">
        <w:t xml:space="preserve"> należy przez to rozumieć kwotę wydatków bieżących </w:t>
      </w:r>
      <w:r w:rsidR="003470E2" w:rsidRPr="007D6611">
        <w:t>zaplanowanych</w:t>
      </w:r>
      <w:r w:rsidR="003470E2" w:rsidRPr="007D6611" w:rsidDel="004035A6">
        <w:t xml:space="preserve"> </w:t>
      </w:r>
      <w:r w:rsidR="00483D3D" w:rsidRPr="007D6611">
        <w:t>na prowadzenie przez ministra właściwego do spraw kultury</w:t>
      </w:r>
      <w:r w:rsidR="00C91CED" w:rsidRPr="007D6611">
        <w:t xml:space="preserve"> i</w:t>
      </w:r>
      <w:r w:rsidR="008C569B">
        <w:t xml:space="preserve"> </w:t>
      </w:r>
      <w:r w:rsidR="00483D3D" w:rsidRPr="007D6611">
        <w:t xml:space="preserve">ochrony dziedzictwa narodowego szkół artystycznych </w:t>
      </w:r>
      <w:r w:rsidR="00571BA7" w:rsidRPr="007D6611">
        <w:t xml:space="preserve">realizujących </w:t>
      </w:r>
      <w:r w:rsidR="00483D3D" w:rsidRPr="007D6611">
        <w:t>wyłącznie kształcenie artystyczne, pomniejszonych</w:t>
      </w:r>
      <w:r w:rsidR="00DB7432" w:rsidRPr="007D6611">
        <w:t xml:space="preserve"> o</w:t>
      </w:r>
      <w:r w:rsidR="008C569B">
        <w:t xml:space="preserve"> </w:t>
      </w:r>
      <w:r w:rsidR="00B526A0" w:rsidRPr="007D6611">
        <w:t>zaplanowane na</w:t>
      </w:r>
      <w:r w:rsidR="008C569B">
        <w:t xml:space="preserve"> </w:t>
      </w:r>
      <w:r w:rsidR="00B526A0" w:rsidRPr="007D6611">
        <w:t>rok budżetowy w</w:t>
      </w:r>
      <w:r w:rsidR="008C569B">
        <w:t xml:space="preserve"> </w:t>
      </w:r>
      <w:r w:rsidR="00B526A0" w:rsidRPr="007D6611">
        <w:t>budżecie ministra właściwego do spraw kultury i</w:t>
      </w:r>
      <w:r w:rsidR="008C569B">
        <w:t xml:space="preserve"> </w:t>
      </w:r>
      <w:r w:rsidR="00B526A0" w:rsidRPr="007D6611">
        <w:t>ochrony dziedzictwa narodowego</w:t>
      </w:r>
      <w:r w:rsidR="00483D3D" w:rsidRPr="007D6611">
        <w:t>:</w:t>
      </w:r>
    </w:p>
    <w:p w:rsidR="00483D3D" w:rsidRPr="007D6611" w:rsidRDefault="0048246A" w:rsidP="004E5E8C">
      <w:pPr>
        <w:pStyle w:val="ZPKTzmpktartykuempunktem"/>
      </w:pPr>
      <w:r w:rsidRPr="007D6611">
        <w:t>1</w:t>
      </w:r>
      <w:r w:rsidR="00483D3D" w:rsidRPr="007D6611">
        <w:t>)</w:t>
      </w:r>
      <w:r w:rsidR="00483D3D" w:rsidRPr="007D6611">
        <w:tab/>
        <w:t>wydatki bieżące finansowane z</w:t>
      </w:r>
      <w:r w:rsidR="008C569B">
        <w:t xml:space="preserve"> </w:t>
      </w:r>
      <w:r w:rsidR="00483D3D" w:rsidRPr="007D6611">
        <w:t>użyciem środków pochodzących z</w:t>
      </w:r>
      <w:r w:rsidR="008C569B">
        <w:t xml:space="preserve"> </w:t>
      </w:r>
      <w:r w:rsidR="00483D3D" w:rsidRPr="007D6611">
        <w:t>budżetu Unii Europejskiej na prowadzenie tych szkół,</w:t>
      </w:r>
    </w:p>
    <w:p w:rsidR="00483D3D" w:rsidRPr="007D6611" w:rsidRDefault="0048246A" w:rsidP="004E5E8C">
      <w:pPr>
        <w:pStyle w:val="ZPKTzmpktartykuempunktem"/>
      </w:pPr>
      <w:r w:rsidRPr="007D6611">
        <w:t>2</w:t>
      </w:r>
      <w:r w:rsidR="00483D3D" w:rsidRPr="007D6611">
        <w:t>)</w:t>
      </w:r>
      <w:r w:rsidR="00483D3D" w:rsidRPr="007D6611">
        <w:tab/>
        <w:t>wydatki bieżące na finansowanie działalności internatów</w:t>
      </w:r>
      <w:r w:rsidR="00C91CED" w:rsidRPr="007D6611">
        <w:t xml:space="preserve"> w</w:t>
      </w:r>
      <w:r w:rsidR="008C569B">
        <w:t xml:space="preserve"> </w:t>
      </w:r>
      <w:r w:rsidR="00483D3D" w:rsidRPr="007D6611">
        <w:t>tych szkołach</w:t>
      </w:r>
      <w:r w:rsidR="00E837D0" w:rsidRPr="007D6611">
        <w:t>,</w:t>
      </w:r>
    </w:p>
    <w:p w:rsidR="004035A6" w:rsidRPr="007D6611" w:rsidRDefault="0048246A" w:rsidP="008C569B">
      <w:pPr>
        <w:pStyle w:val="ZPKTzmpktartykuempunktem"/>
        <w:keepNext/>
      </w:pPr>
      <w:r w:rsidRPr="007D6611">
        <w:t>3</w:t>
      </w:r>
      <w:r w:rsidR="004035A6" w:rsidRPr="007D6611">
        <w:t>)</w:t>
      </w:r>
      <w:r w:rsidR="004035A6" w:rsidRPr="007D6611">
        <w:tab/>
        <w:t>wydatki bieżące na programy,</w:t>
      </w:r>
      <w:r w:rsidR="00DB7432" w:rsidRPr="007D6611">
        <w:t xml:space="preserve"> o</w:t>
      </w:r>
      <w:r w:rsidR="008C569B">
        <w:t xml:space="preserve"> </w:t>
      </w:r>
      <w:r w:rsidR="004035A6" w:rsidRPr="007D6611">
        <w:t>których mowa</w:t>
      </w:r>
      <w:r w:rsidR="00DB7432" w:rsidRPr="007D6611">
        <w:t xml:space="preserve"> w</w:t>
      </w:r>
      <w:r w:rsidR="008C569B">
        <w:t xml:space="preserve"> </w:t>
      </w:r>
      <w:r w:rsidR="00DB7432">
        <w:t>art.</w:t>
      </w:r>
      <w:r w:rsidR="008C569B">
        <w:t xml:space="preserve"> </w:t>
      </w:r>
      <w:r w:rsidR="004035A6" w:rsidRPr="007D6611">
        <w:t>90u,</w:t>
      </w:r>
      <w:r w:rsidR="00DB7432" w:rsidRPr="007D6611">
        <w:t xml:space="preserve"> w</w:t>
      </w:r>
      <w:r w:rsidR="008C569B">
        <w:t xml:space="preserve"> </w:t>
      </w:r>
      <w:r w:rsidR="004035A6" w:rsidRPr="007D6611">
        <w:t>tych szkołach</w:t>
      </w:r>
    </w:p>
    <w:p w:rsidR="00483D3D" w:rsidRPr="007D6611" w:rsidRDefault="00483D3D" w:rsidP="004E5E8C">
      <w:pPr>
        <w:pStyle w:val="ZCZWSPPKTzmczciwsppktartykuempunktem"/>
      </w:pPr>
      <w:r w:rsidRPr="007D6611">
        <w:t>– i</w:t>
      </w:r>
      <w:r w:rsidR="008C569B">
        <w:t xml:space="preserve"> </w:t>
      </w:r>
      <w:r w:rsidRPr="007D6611">
        <w:t xml:space="preserve">podzielonych przez </w:t>
      </w:r>
      <w:r w:rsidR="004035A6" w:rsidRPr="007D6611">
        <w:t xml:space="preserve">statystyczną </w:t>
      </w:r>
      <w:r w:rsidRPr="007D6611">
        <w:t>liczbę uczniów w</w:t>
      </w:r>
      <w:r w:rsidR="008C569B">
        <w:t xml:space="preserve"> </w:t>
      </w:r>
      <w:r w:rsidRPr="007D6611">
        <w:t>tych szkołach.</w:t>
      </w:r>
    </w:p>
    <w:p w:rsidR="00483D3D" w:rsidRPr="007D6611" w:rsidRDefault="00AA076C" w:rsidP="008C569B">
      <w:pPr>
        <w:pStyle w:val="ZUSTzmustartykuempunktem"/>
        <w:keepNext/>
      </w:pPr>
      <w:r w:rsidRPr="007D6611">
        <w:t>9</w:t>
      </w:r>
      <w:r w:rsidR="00483D3D" w:rsidRPr="007D6611">
        <w:t>. Ilekroć</w:t>
      </w:r>
      <w:r w:rsidR="00C91CED" w:rsidRPr="007D6611">
        <w:t xml:space="preserve"> w</w:t>
      </w:r>
      <w:r w:rsidR="008C569B">
        <w:t xml:space="preserve"> </w:t>
      </w:r>
      <w:r w:rsidR="00483D3D" w:rsidRPr="007D6611">
        <w:t>niniejszym rozdziale jest mowa</w:t>
      </w:r>
      <w:r w:rsidR="00C91CED" w:rsidRPr="007D6611">
        <w:t xml:space="preserve"> o</w:t>
      </w:r>
      <w:r w:rsidR="008C569B">
        <w:t xml:space="preserve"> </w:t>
      </w:r>
      <w:r w:rsidR="00483D3D" w:rsidRPr="007D6611">
        <w:t>podstawowej kwocie dotacji dla szkół artystycznych,</w:t>
      </w:r>
      <w:r w:rsidR="00C91CED" w:rsidRPr="007D6611">
        <w:t xml:space="preserve"> w</w:t>
      </w:r>
      <w:r w:rsidR="008C569B">
        <w:t xml:space="preserve"> </w:t>
      </w:r>
      <w:r w:rsidR="00483D3D" w:rsidRPr="007D6611">
        <w:t xml:space="preserve">których zorganizowano internat, należy przez to rozumieć kwotę wydatków bieżących </w:t>
      </w:r>
      <w:r w:rsidR="003470E2" w:rsidRPr="007D6611">
        <w:t>zaplanowanych</w:t>
      </w:r>
      <w:r w:rsidR="003470E2" w:rsidRPr="007D6611" w:rsidDel="005E7AAC">
        <w:t xml:space="preserve"> </w:t>
      </w:r>
      <w:r w:rsidR="00483D3D" w:rsidRPr="007D6611">
        <w:t>na finansowanie działalności internatów</w:t>
      </w:r>
      <w:r w:rsidR="00DB7432" w:rsidRPr="007D6611">
        <w:t xml:space="preserve"> w</w:t>
      </w:r>
      <w:r w:rsidR="005D3C76">
        <w:t> </w:t>
      </w:r>
      <w:r w:rsidR="00CE3B9D" w:rsidRPr="007D6611">
        <w:t>szkołach</w:t>
      </w:r>
      <w:r w:rsidR="008C569B">
        <w:t xml:space="preserve"> </w:t>
      </w:r>
      <w:r w:rsidR="00483D3D" w:rsidRPr="007D6611">
        <w:t>prowadzonych przez ministra właściwego do spraw kultury</w:t>
      </w:r>
      <w:r w:rsidR="00C91CED" w:rsidRPr="007D6611">
        <w:t xml:space="preserve"> i</w:t>
      </w:r>
      <w:r w:rsidR="008C569B">
        <w:t xml:space="preserve"> </w:t>
      </w:r>
      <w:r w:rsidR="00483D3D" w:rsidRPr="007D6611">
        <w:t>ochrony dziedzictwa narodowego, pomniejszonych</w:t>
      </w:r>
      <w:r w:rsidR="00DB7432" w:rsidRPr="007D6611">
        <w:t xml:space="preserve"> o</w:t>
      </w:r>
      <w:r w:rsidR="008C569B">
        <w:t xml:space="preserve"> </w:t>
      </w:r>
      <w:r w:rsidR="00B90197" w:rsidRPr="007D6611">
        <w:t>zaplanowane na</w:t>
      </w:r>
      <w:r w:rsidR="008C569B">
        <w:t xml:space="preserve"> </w:t>
      </w:r>
      <w:r w:rsidR="00B90197" w:rsidRPr="007D6611">
        <w:t>rok budżetowy w</w:t>
      </w:r>
      <w:r w:rsidR="008C569B">
        <w:t xml:space="preserve"> </w:t>
      </w:r>
      <w:r w:rsidR="00B90197" w:rsidRPr="007D6611">
        <w:t>budżecie ministra właściwego do spraw kultury i</w:t>
      </w:r>
      <w:r w:rsidR="008C569B">
        <w:t xml:space="preserve"> </w:t>
      </w:r>
      <w:r w:rsidR="00B90197" w:rsidRPr="007D6611">
        <w:t>ochrony dziedzictwa narodowego</w:t>
      </w:r>
      <w:r w:rsidR="00483D3D" w:rsidRPr="007D6611">
        <w:t>:</w:t>
      </w:r>
    </w:p>
    <w:p w:rsidR="00483D3D" w:rsidRPr="007D6611" w:rsidRDefault="0048246A" w:rsidP="004E5E8C">
      <w:pPr>
        <w:pStyle w:val="ZPKTzmpktartykuempunktem"/>
      </w:pPr>
      <w:r w:rsidRPr="007D6611">
        <w:t>1</w:t>
      </w:r>
      <w:r w:rsidR="00483D3D" w:rsidRPr="007D6611">
        <w:t>)</w:t>
      </w:r>
      <w:r w:rsidR="00483D3D" w:rsidRPr="007D6611">
        <w:tab/>
        <w:t>wydatki bieżące finansowane z</w:t>
      </w:r>
      <w:r w:rsidR="008C569B">
        <w:t xml:space="preserve"> </w:t>
      </w:r>
      <w:r w:rsidR="00483D3D" w:rsidRPr="007D6611">
        <w:t>użyciem środków pochodzących z</w:t>
      </w:r>
      <w:r w:rsidR="008C569B">
        <w:t xml:space="preserve"> </w:t>
      </w:r>
      <w:r w:rsidR="00483D3D" w:rsidRPr="007D6611">
        <w:t>budżetu Unii Europejskiej na finansowanie działalności tych internatów</w:t>
      </w:r>
      <w:r w:rsidR="00E837D0" w:rsidRPr="007D6611">
        <w:t>,</w:t>
      </w:r>
    </w:p>
    <w:p w:rsidR="005E7AAC" w:rsidRPr="007D6611" w:rsidRDefault="0048246A" w:rsidP="008C569B">
      <w:pPr>
        <w:pStyle w:val="ZPKTzmpktartykuempunktem"/>
        <w:keepNext/>
      </w:pPr>
      <w:r w:rsidRPr="007D6611">
        <w:t>2)</w:t>
      </w:r>
      <w:r w:rsidRPr="007D6611">
        <w:tab/>
      </w:r>
      <w:r w:rsidR="005E7AAC" w:rsidRPr="007D6611">
        <w:t>wydatki bieżące na programy,</w:t>
      </w:r>
      <w:r w:rsidR="00DB7432" w:rsidRPr="007D6611">
        <w:t xml:space="preserve"> o</w:t>
      </w:r>
      <w:r w:rsidR="008C569B">
        <w:t xml:space="preserve"> </w:t>
      </w:r>
      <w:r w:rsidR="005E7AAC" w:rsidRPr="007D6611">
        <w:t>których mowa</w:t>
      </w:r>
      <w:r w:rsidR="00DB7432" w:rsidRPr="007D6611">
        <w:t xml:space="preserve"> w</w:t>
      </w:r>
      <w:r w:rsidR="008C569B">
        <w:t xml:space="preserve"> </w:t>
      </w:r>
      <w:r w:rsidR="00DB7432">
        <w:t>art.</w:t>
      </w:r>
      <w:r w:rsidR="008C569B">
        <w:t xml:space="preserve"> </w:t>
      </w:r>
      <w:r w:rsidR="005E7AAC" w:rsidRPr="007D6611">
        <w:t>90u,</w:t>
      </w:r>
      <w:r w:rsidR="00DB7432" w:rsidRPr="007D6611">
        <w:t xml:space="preserve"> w</w:t>
      </w:r>
      <w:r w:rsidR="008C569B">
        <w:t xml:space="preserve"> </w:t>
      </w:r>
      <w:r w:rsidR="005E7AAC" w:rsidRPr="007D6611">
        <w:t>tych internatach</w:t>
      </w:r>
    </w:p>
    <w:p w:rsidR="00483D3D" w:rsidRPr="007D6611" w:rsidRDefault="00483D3D" w:rsidP="004E5E8C">
      <w:pPr>
        <w:pStyle w:val="ZCZWSPPKTzmczciwsppktartykuempunktem"/>
      </w:pPr>
      <w:r w:rsidRPr="007D6611">
        <w:t>– i</w:t>
      </w:r>
      <w:r w:rsidR="008C569B">
        <w:t xml:space="preserve"> </w:t>
      </w:r>
      <w:r w:rsidRPr="007D6611">
        <w:t xml:space="preserve">podzielonych przez </w:t>
      </w:r>
      <w:r w:rsidR="005E7AAC" w:rsidRPr="007D6611">
        <w:t xml:space="preserve">statystyczną </w:t>
      </w:r>
      <w:r w:rsidRPr="007D6611">
        <w:t>liczbę wychowanków w</w:t>
      </w:r>
      <w:r w:rsidR="008C569B">
        <w:t xml:space="preserve"> </w:t>
      </w:r>
      <w:r w:rsidRPr="007D6611">
        <w:t>tych internatach.</w:t>
      </w:r>
    </w:p>
    <w:p w:rsidR="00AA076C" w:rsidRPr="007D6611" w:rsidRDefault="00AA076C" w:rsidP="006327EA">
      <w:pPr>
        <w:pStyle w:val="ZUSTzmustartykuempunktem"/>
      </w:pPr>
      <w:r w:rsidRPr="007D6611">
        <w:t>10. Przez wydatki bieżące</w:t>
      </w:r>
      <w:r w:rsidR="006327EA" w:rsidRPr="007D6611">
        <w:t>,</w:t>
      </w:r>
      <w:r w:rsidR="00DB7432"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00907A38" w:rsidRPr="007D6611">
        <w:t>1</w:t>
      </w:r>
      <w:r w:rsidRPr="007D6611">
        <w:t>–</w:t>
      </w:r>
      <w:r w:rsidR="00907A38" w:rsidRPr="007D6611">
        <w:t>5</w:t>
      </w:r>
      <w:r w:rsidR="001C2940" w:rsidRPr="007D6611">
        <w:t>,</w:t>
      </w:r>
      <w:r w:rsidR="00DB7432">
        <w:t xml:space="preserve"> art.</w:t>
      </w:r>
      <w:r w:rsidR="008C569B">
        <w:t xml:space="preserve"> </w:t>
      </w:r>
      <w:r w:rsidR="001C2940" w:rsidRPr="007D6611">
        <w:t>78a</w:t>
      </w:r>
      <w:r w:rsidR="00DB7432">
        <w:t xml:space="preserve"> ust.</w:t>
      </w:r>
      <w:r w:rsidR="008C569B">
        <w:t xml:space="preserve"> </w:t>
      </w:r>
      <w:r w:rsidR="00DB7432" w:rsidRPr="007D6611">
        <w:t>1</w:t>
      </w:r>
      <w:r w:rsidR="00DB7432">
        <w:t xml:space="preserve"> pkt</w:t>
      </w:r>
      <w:r w:rsidR="008C569B">
        <w:t xml:space="preserve"> </w:t>
      </w:r>
      <w:r w:rsidR="001C2940" w:rsidRPr="007D6611">
        <w:t>2,</w:t>
      </w:r>
      <w:r w:rsidR="00DB7432">
        <w:t xml:space="preserve"> ust.</w:t>
      </w:r>
      <w:r w:rsidR="008C569B">
        <w:t xml:space="preserve"> </w:t>
      </w:r>
      <w:r w:rsidR="00DB7432" w:rsidRPr="007D6611">
        <w:t>2</w:t>
      </w:r>
      <w:r w:rsidR="00DB7432">
        <w:t xml:space="preserve"> pkt</w:t>
      </w:r>
      <w:r w:rsidR="008C569B">
        <w:t xml:space="preserve"> </w:t>
      </w:r>
      <w:r w:rsidR="001C2940" w:rsidRPr="007D6611">
        <w:t>2,</w:t>
      </w:r>
      <w:r w:rsidR="00DB7432">
        <w:t xml:space="preserve"> ust.</w:t>
      </w:r>
      <w:r w:rsidR="008C569B">
        <w:t xml:space="preserve"> </w:t>
      </w:r>
      <w:r w:rsidR="00DB7432" w:rsidRPr="007D6611">
        <w:t>3</w:t>
      </w:r>
      <w:r w:rsidR="00DB7432">
        <w:t xml:space="preserve"> pkt</w:t>
      </w:r>
      <w:r w:rsidR="008C569B">
        <w:t xml:space="preserve"> </w:t>
      </w:r>
      <w:r w:rsidR="00DB7432" w:rsidRPr="007D6611">
        <w:t>2</w:t>
      </w:r>
      <w:r w:rsidR="00DB7432">
        <w:t xml:space="preserve"> i</w:t>
      </w:r>
      <w:r w:rsidR="008C569B">
        <w:t xml:space="preserve"> </w:t>
      </w:r>
      <w:r w:rsidR="00DB7432">
        <w:t>ust.</w:t>
      </w:r>
      <w:r w:rsidR="008C569B">
        <w:t xml:space="preserve"> </w:t>
      </w:r>
      <w:r w:rsidR="00DB7432" w:rsidRPr="007D6611">
        <w:t>4</w:t>
      </w:r>
      <w:r w:rsidR="00DB7432">
        <w:t xml:space="preserve"> pkt</w:t>
      </w:r>
      <w:r w:rsidR="008C569B">
        <w:t xml:space="preserve"> </w:t>
      </w:r>
      <w:r w:rsidR="001C2940" w:rsidRPr="007D6611">
        <w:t>2</w:t>
      </w:r>
      <w:r w:rsidR="00C30E13" w:rsidRPr="007D6611">
        <w:t>,</w:t>
      </w:r>
      <w:r w:rsidR="00DB7432">
        <w:t xml:space="preserve"> art.</w:t>
      </w:r>
      <w:r w:rsidR="008C569B">
        <w:t xml:space="preserve"> </w:t>
      </w:r>
      <w:r w:rsidRPr="007D6611">
        <w:t>79a</w:t>
      </w:r>
      <w:r w:rsidR="00DB7432">
        <w:t xml:space="preserve"> ust.</w:t>
      </w:r>
      <w:r w:rsidR="008C569B">
        <w:t xml:space="preserve"> </w:t>
      </w:r>
      <w:r w:rsidR="00DB7432" w:rsidRPr="007D6611">
        <w:t>1</w:t>
      </w:r>
      <w:r w:rsidR="00DB7432">
        <w:t xml:space="preserve"> oraz art.</w:t>
      </w:r>
      <w:r w:rsidR="008C569B">
        <w:t xml:space="preserve"> </w:t>
      </w:r>
      <w:r w:rsidR="00C30E13" w:rsidRPr="007D6611">
        <w:t>8</w:t>
      </w:r>
      <w:r w:rsidR="00DB7432" w:rsidRPr="007D6611">
        <w:t>0</w:t>
      </w:r>
      <w:r w:rsidR="00DB7432">
        <w:t xml:space="preserve"> ust.</w:t>
      </w:r>
      <w:r w:rsidR="008C569B">
        <w:t xml:space="preserve"> </w:t>
      </w:r>
      <w:r w:rsidR="00C30E13" w:rsidRPr="007D6611">
        <w:t>2, 2b</w:t>
      </w:r>
      <w:r w:rsidR="00DB7432" w:rsidRPr="007D6611">
        <w:t xml:space="preserve"> i</w:t>
      </w:r>
      <w:r w:rsidR="008C569B">
        <w:t xml:space="preserve"> </w:t>
      </w:r>
      <w:r w:rsidR="00C30E13" w:rsidRPr="007D6611">
        <w:t>2da</w:t>
      </w:r>
      <w:r w:rsidR="00700249">
        <w:t>,</w:t>
      </w:r>
      <w:r w:rsidR="00C30E13" w:rsidRPr="007D6611">
        <w:t xml:space="preserve"> </w:t>
      </w:r>
      <w:r w:rsidRPr="007D6611">
        <w:t>należy rozumieć wszystkie wydatki bieżące,</w:t>
      </w:r>
      <w:r w:rsidR="00DB7432" w:rsidRPr="007D6611">
        <w:t xml:space="preserve"> o</w:t>
      </w:r>
      <w:r w:rsidR="008C569B">
        <w:t xml:space="preserve"> </w:t>
      </w:r>
      <w:r w:rsidR="00EB3296" w:rsidRPr="007D6611">
        <w:t>których mowa</w:t>
      </w:r>
      <w:r w:rsidR="00DB7432" w:rsidRPr="007D6611">
        <w:t xml:space="preserve"> w</w:t>
      </w:r>
      <w:r w:rsidR="008C569B">
        <w:t xml:space="preserve"> </w:t>
      </w:r>
      <w:r w:rsidR="00DB7432">
        <w:t>art.</w:t>
      </w:r>
      <w:r w:rsidR="008C569B">
        <w:t xml:space="preserve"> </w:t>
      </w:r>
      <w:r w:rsidR="00EB3296" w:rsidRPr="007D6611">
        <w:t>23</w:t>
      </w:r>
      <w:r w:rsidR="00DB7432" w:rsidRPr="007D6611">
        <w:t>6</w:t>
      </w:r>
      <w:r w:rsidR="00DB7432">
        <w:t xml:space="preserve"> ust.</w:t>
      </w:r>
      <w:r w:rsidR="008C569B">
        <w:t xml:space="preserve"> </w:t>
      </w:r>
      <w:r w:rsidR="00DB7432" w:rsidRPr="007D6611">
        <w:t>2</w:t>
      </w:r>
      <w:r w:rsidR="008C569B">
        <w:t xml:space="preserve"> </w:t>
      </w:r>
      <w:r w:rsidRPr="007D6611">
        <w:t>ustawy</w:t>
      </w:r>
      <w:r w:rsidR="00DB7432" w:rsidRPr="007D6611">
        <w:t xml:space="preserve"> z</w:t>
      </w:r>
      <w:r w:rsidR="008C569B">
        <w:t xml:space="preserve"> </w:t>
      </w:r>
      <w:r w:rsidR="000A2F67" w:rsidRPr="007D6611">
        <w:t>dnia 2</w:t>
      </w:r>
      <w:r w:rsidR="00DB7432" w:rsidRPr="007D6611">
        <w:t>7</w:t>
      </w:r>
      <w:r w:rsidR="005D3C76">
        <w:t> </w:t>
      </w:r>
      <w:r w:rsidR="000A2F67" w:rsidRPr="007D6611">
        <w:t>sierpnia 200</w:t>
      </w:r>
      <w:r w:rsidR="00DB7432" w:rsidRPr="007D6611">
        <w:t>9</w:t>
      </w:r>
      <w:r w:rsidR="008C569B">
        <w:t xml:space="preserve"> </w:t>
      </w:r>
      <w:r w:rsidR="000A2F67" w:rsidRPr="007D6611">
        <w:t>r.</w:t>
      </w:r>
      <w:r w:rsidR="00DB7432" w:rsidRPr="007D6611">
        <w:t xml:space="preserve"> o</w:t>
      </w:r>
      <w:r w:rsidR="008C569B">
        <w:t xml:space="preserve"> </w:t>
      </w:r>
      <w:r w:rsidRPr="007D6611">
        <w:t>finansach publicznych, zaplanowane na rok budżetowy</w:t>
      </w:r>
      <w:r w:rsidR="00DB7432" w:rsidRPr="007D6611">
        <w:t xml:space="preserve"> w</w:t>
      </w:r>
      <w:r w:rsidR="008C569B">
        <w:t xml:space="preserve"> </w:t>
      </w:r>
      <w:r w:rsidRPr="007D6611">
        <w:t>budżecie jednostki samorządu terytorialnego,</w:t>
      </w:r>
      <w:r w:rsidR="00DB7432" w:rsidRPr="007D6611">
        <w:t xml:space="preserve"> w</w:t>
      </w:r>
      <w:r w:rsidR="008C569B">
        <w:t xml:space="preserve"> </w:t>
      </w:r>
      <w:r w:rsidRPr="007D6611">
        <w:t>tym</w:t>
      </w:r>
      <w:r w:rsidR="00DB7432" w:rsidRPr="007D6611">
        <w:t xml:space="preserve"> w</w:t>
      </w:r>
      <w:r w:rsidR="008C569B">
        <w:t xml:space="preserve"> </w:t>
      </w:r>
      <w:r w:rsidRPr="007D6611">
        <w:t>jednostkach organizujących wspólną obsługę administracyjną, finansową</w:t>
      </w:r>
      <w:r w:rsidR="00DB7432" w:rsidRPr="007D6611">
        <w:t xml:space="preserve"> i</w:t>
      </w:r>
      <w:r w:rsidR="008C569B">
        <w:t xml:space="preserve"> </w:t>
      </w:r>
      <w:r w:rsidRPr="007D6611">
        <w:t>organizacyjną przedszkoli, innych form wychowania przedszkolnego, szkół</w:t>
      </w:r>
      <w:r w:rsidR="00DB7432" w:rsidRPr="007D6611">
        <w:t xml:space="preserve"> i</w:t>
      </w:r>
      <w:r w:rsidR="008C569B">
        <w:t xml:space="preserve"> </w:t>
      </w:r>
      <w:r w:rsidRPr="007D6611">
        <w:t>placówek, bez uwzględnienia wydatków zaplanowanych na wydzielonym rachunku,</w:t>
      </w:r>
      <w:r w:rsidR="00DB7432" w:rsidRPr="007D6611">
        <w:t xml:space="preserve">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Pr="007D6611">
        <w:t>22</w:t>
      </w:r>
      <w:r w:rsidR="00DB7432" w:rsidRPr="007D6611">
        <w:t>3</w:t>
      </w:r>
      <w:r w:rsidR="008C569B">
        <w:t xml:space="preserve"> </w:t>
      </w:r>
      <w:r w:rsidRPr="007D6611">
        <w:t>ustawy</w:t>
      </w:r>
      <w:r w:rsidR="00DB7432" w:rsidRPr="007D6611">
        <w:t xml:space="preserve"> z</w:t>
      </w:r>
      <w:r w:rsidR="008C569B">
        <w:t xml:space="preserve"> </w:t>
      </w:r>
      <w:r w:rsidR="000A2F67" w:rsidRPr="007D6611">
        <w:t>dnia 2</w:t>
      </w:r>
      <w:r w:rsidR="00DB7432" w:rsidRPr="007D6611">
        <w:t>7</w:t>
      </w:r>
      <w:r w:rsidR="005D3C76">
        <w:t> </w:t>
      </w:r>
      <w:r w:rsidR="000A2F67" w:rsidRPr="007D6611">
        <w:t>sierpnia 200</w:t>
      </w:r>
      <w:r w:rsidR="00DB7432" w:rsidRPr="007D6611">
        <w:t>9</w:t>
      </w:r>
      <w:r w:rsidR="008C569B">
        <w:t xml:space="preserve"> </w:t>
      </w:r>
      <w:r w:rsidR="000A2F67" w:rsidRPr="007D6611">
        <w:t>r.</w:t>
      </w:r>
      <w:r w:rsidR="00DB7432" w:rsidRPr="007D6611">
        <w:t xml:space="preserve"> o</w:t>
      </w:r>
      <w:r w:rsidR="008C569B">
        <w:t xml:space="preserve"> </w:t>
      </w:r>
      <w:r w:rsidRPr="007D6611">
        <w:t>finansach publicznych, na prowadzenie przez jednostkę samorządu terytorialnego odpowiednio przedszkoli, szkół podstawowych,</w:t>
      </w:r>
      <w:r w:rsidR="00DB7432" w:rsidRPr="007D6611">
        <w:t xml:space="preserve"> w</w:t>
      </w:r>
      <w:r w:rsidR="008C569B">
        <w:t xml:space="preserve"> </w:t>
      </w:r>
      <w:r w:rsidRPr="007D6611">
        <w:t>których zorganizowano oddział przedszkolny</w:t>
      </w:r>
      <w:r w:rsidR="0037752D" w:rsidRPr="007D6611">
        <w:t>,</w:t>
      </w:r>
      <w:r w:rsidR="00DB7432" w:rsidRPr="007D6611">
        <w:t xml:space="preserve"> z</w:t>
      </w:r>
      <w:r w:rsidR="008C569B">
        <w:t xml:space="preserve"> </w:t>
      </w:r>
      <w:r w:rsidRPr="007D6611">
        <w:t>przeznaczeniem na ten oddział przedszkolny, innych form wychowania przedszkolnego, szkół danego typu</w:t>
      </w:r>
      <w:r w:rsidR="00DB7432" w:rsidRPr="007D6611">
        <w:t xml:space="preserve"> i</w:t>
      </w:r>
      <w:r w:rsidR="008C569B">
        <w:t xml:space="preserve"> </w:t>
      </w:r>
      <w:r w:rsidRPr="007D6611">
        <w:t>rodzaju lub placówek danego rodzaju lub na finansowanie działalności internatów</w:t>
      </w:r>
      <w:r w:rsidR="00DB7432" w:rsidRPr="007D6611">
        <w:t xml:space="preserve"> w</w:t>
      </w:r>
      <w:r w:rsidR="008C569B">
        <w:t xml:space="preserve"> </w:t>
      </w:r>
      <w:r w:rsidR="002D223D" w:rsidRPr="007D6611">
        <w:t xml:space="preserve">szkołach </w:t>
      </w:r>
      <w:r w:rsidRPr="007D6611">
        <w:t>prowadzonych przez jednostkę samorządu terytorialnego</w:t>
      </w:r>
      <w:r w:rsidR="002D223D" w:rsidRPr="007D6611">
        <w:t>.</w:t>
      </w:r>
      <w:r w:rsidRPr="007D6611">
        <w:t xml:space="preserve"> </w:t>
      </w:r>
    </w:p>
    <w:p w:rsidR="00AA076C" w:rsidRPr="007D6611" w:rsidRDefault="007A040B" w:rsidP="006327EA">
      <w:pPr>
        <w:pStyle w:val="ZUSTzmustartykuempunktem"/>
      </w:pPr>
      <w:r w:rsidRPr="007D6611">
        <w:t>11</w:t>
      </w:r>
      <w:r w:rsidR="00AA076C" w:rsidRPr="007D6611">
        <w:t>.</w:t>
      </w:r>
      <w:r w:rsidRPr="007D6611">
        <w:t xml:space="preserve"> Przez</w:t>
      </w:r>
      <w:r w:rsidR="00AA076C" w:rsidRPr="007D6611">
        <w:t xml:space="preserve"> </w:t>
      </w:r>
      <w:r w:rsidRPr="007D6611">
        <w:t>wydatki bieżące,</w:t>
      </w:r>
      <w:r w:rsidR="00DB7432" w:rsidRPr="007D6611">
        <w:t xml:space="preserve"> o</w:t>
      </w:r>
      <w:r w:rsidR="008C569B">
        <w:t xml:space="preserve"> </w:t>
      </w:r>
      <w:r w:rsidR="00AA076C" w:rsidRPr="007D6611">
        <w:t>których mowa</w:t>
      </w:r>
      <w:r w:rsidR="00DB7432" w:rsidRPr="007D6611">
        <w:t xml:space="preserve"> w</w:t>
      </w:r>
      <w:r w:rsidR="008C569B">
        <w:t xml:space="preserve"> </w:t>
      </w:r>
      <w:r w:rsidR="00DB7432">
        <w:t>ust.</w:t>
      </w:r>
      <w:r w:rsidR="008C569B">
        <w:t xml:space="preserve"> </w:t>
      </w:r>
      <w:r w:rsidR="00B3036C" w:rsidRPr="007D6611">
        <w:t>6</w:t>
      </w:r>
      <w:r w:rsidR="00AA076C" w:rsidRPr="007D6611">
        <w:t>–</w:t>
      </w:r>
      <w:r w:rsidR="00B3036C" w:rsidRPr="007D6611">
        <w:t>9</w:t>
      </w:r>
      <w:r w:rsidR="00AA076C" w:rsidRPr="007D6611">
        <w:t xml:space="preserve">, należy rozumieć wszystkie </w:t>
      </w:r>
      <w:r w:rsidR="00B3036C" w:rsidRPr="007D6611">
        <w:t xml:space="preserve">wydatki bieżące </w:t>
      </w:r>
      <w:r w:rsidR="00AA076C" w:rsidRPr="007D6611">
        <w:t>zaplanowane na rok budżetowy</w:t>
      </w:r>
      <w:r w:rsidR="00DB7432" w:rsidRPr="007D6611">
        <w:t xml:space="preserve"> w</w:t>
      </w:r>
      <w:r w:rsidR="008C569B">
        <w:t xml:space="preserve"> </w:t>
      </w:r>
      <w:r w:rsidR="00AA076C" w:rsidRPr="007D6611">
        <w:t>budżecie ministra właściwego do spraw kultury</w:t>
      </w:r>
      <w:r w:rsidR="00DB7432" w:rsidRPr="007D6611">
        <w:t xml:space="preserve"> i</w:t>
      </w:r>
      <w:r w:rsidR="008C569B">
        <w:t xml:space="preserve"> </w:t>
      </w:r>
      <w:r w:rsidR="00AA076C" w:rsidRPr="007D6611">
        <w:t>ochrony dziedzictwa narodowego, bez uwzględnienia wydatków zaplanowanych na wydzielonym rachunku,</w:t>
      </w:r>
      <w:r w:rsidR="00DB7432" w:rsidRPr="007D6611">
        <w:t xml:space="preserve"> o</w:t>
      </w:r>
      <w:r w:rsidR="008C569B">
        <w:t xml:space="preserve"> </w:t>
      </w:r>
      <w:r w:rsidR="00AA076C" w:rsidRPr="007D6611">
        <w:t>którym mowa</w:t>
      </w:r>
      <w:r w:rsidR="00DB7432" w:rsidRPr="007D6611">
        <w:t xml:space="preserve"> w</w:t>
      </w:r>
      <w:r w:rsidR="008C569B">
        <w:t xml:space="preserve"> </w:t>
      </w:r>
      <w:r w:rsidR="00DB7432">
        <w:t>art.</w:t>
      </w:r>
      <w:r w:rsidR="008C569B">
        <w:t xml:space="preserve"> </w:t>
      </w:r>
      <w:r w:rsidR="00AA076C" w:rsidRPr="007D6611">
        <w:t>11a ustawy</w:t>
      </w:r>
      <w:r w:rsidR="00DB7432" w:rsidRPr="007D6611">
        <w:t xml:space="preserve"> z</w:t>
      </w:r>
      <w:r w:rsidR="008C569B">
        <w:t xml:space="preserve"> </w:t>
      </w:r>
      <w:r w:rsidR="00B3036C" w:rsidRPr="007D6611">
        <w:t>dnia 2</w:t>
      </w:r>
      <w:r w:rsidR="00DB7432" w:rsidRPr="007D6611">
        <w:t>7</w:t>
      </w:r>
      <w:r w:rsidR="005D3C76">
        <w:t> </w:t>
      </w:r>
      <w:r w:rsidR="00B3036C" w:rsidRPr="007D6611">
        <w:t>sierpnia 200</w:t>
      </w:r>
      <w:r w:rsidR="00DB7432" w:rsidRPr="007D6611">
        <w:t>9</w:t>
      </w:r>
      <w:r w:rsidR="008C569B">
        <w:t xml:space="preserve"> </w:t>
      </w:r>
      <w:r w:rsidR="00B3036C" w:rsidRPr="007D6611">
        <w:t>r.</w:t>
      </w:r>
      <w:r w:rsidR="00DB7432" w:rsidRPr="007D6611">
        <w:t xml:space="preserve"> o</w:t>
      </w:r>
      <w:r w:rsidR="008C569B">
        <w:t xml:space="preserve"> </w:t>
      </w:r>
      <w:r w:rsidR="00AA076C" w:rsidRPr="007D6611">
        <w:t>finansach publicznych, na prowadzenie przez ministra właściwego do spraw kultury</w:t>
      </w:r>
      <w:r w:rsidR="00DB7432" w:rsidRPr="007D6611">
        <w:t xml:space="preserve"> i</w:t>
      </w:r>
      <w:r w:rsidR="008C569B">
        <w:t xml:space="preserve"> </w:t>
      </w:r>
      <w:r w:rsidR="00AA076C" w:rsidRPr="007D6611">
        <w:t>ochrony dziedzictwa narodowego odpowiednio szkół artystycznych danego typu, szkół artystycznych realizujących kształcenie ogólne lub szkół artystycznych realizujących wyłącznie kształcenie artystyczne lub na finansowanie działalności internatów</w:t>
      </w:r>
      <w:r w:rsidR="00DB7432" w:rsidRPr="007D6611">
        <w:t xml:space="preserve"> w</w:t>
      </w:r>
      <w:r w:rsidR="008C569B">
        <w:t xml:space="preserve"> </w:t>
      </w:r>
      <w:r w:rsidR="002D223D" w:rsidRPr="007D6611">
        <w:t xml:space="preserve">szkołach </w:t>
      </w:r>
      <w:r w:rsidR="00AA076C" w:rsidRPr="007D6611">
        <w:t>prowadzonych przez ministra właściwego do spraw kultury</w:t>
      </w:r>
      <w:r w:rsidR="00DB7432" w:rsidRPr="007D6611">
        <w:t xml:space="preserve"> i</w:t>
      </w:r>
      <w:r w:rsidR="008C569B">
        <w:t xml:space="preserve"> </w:t>
      </w:r>
      <w:r w:rsidR="00AA076C" w:rsidRPr="007D6611">
        <w:t>ochrony dziedzictwa narodowego.</w:t>
      </w:r>
    </w:p>
    <w:p w:rsidR="00483D3D" w:rsidRPr="007D6611" w:rsidRDefault="00483D3D" w:rsidP="000746C2">
      <w:pPr>
        <w:pStyle w:val="ZARTzmartartykuempunktem"/>
      </w:pPr>
      <w:r w:rsidRPr="007D6611">
        <w:t xml:space="preserve">Art. </w:t>
      </w:r>
      <w:r w:rsidR="00926361" w:rsidRPr="007D6611">
        <w:t>78c</w:t>
      </w:r>
      <w:r w:rsidRPr="007D6611">
        <w:t>. 1. Ilekroć</w:t>
      </w:r>
      <w:r w:rsidR="00C91CED" w:rsidRPr="007D6611">
        <w:t xml:space="preserve"> w</w:t>
      </w:r>
      <w:r w:rsidR="008C569B">
        <w:t xml:space="preserve"> </w:t>
      </w:r>
      <w:r w:rsidRPr="007D6611">
        <w:t>niniejszym rozdziale jest mowa</w:t>
      </w:r>
      <w:r w:rsidR="00C91CED" w:rsidRPr="007D6611">
        <w:t xml:space="preserve"> o</w:t>
      </w:r>
      <w:r w:rsidR="008C569B">
        <w:t xml:space="preserve"> </w:t>
      </w:r>
      <w:r w:rsidR="00E703D9" w:rsidRPr="007D6611">
        <w:t xml:space="preserve">statystycznej </w:t>
      </w:r>
      <w:r w:rsidRPr="007D6611">
        <w:t>liczbie dzieci, uczniów</w:t>
      </w:r>
      <w:r w:rsidR="00100662" w:rsidRPr="007D6611">
        <w:t>,</w:t>
      </w:r>
      <w:r w:rsidRPr="007D6611">
        <w:t xml:space="preserve"> wychowanków </w:t>
      </w:r>
      <w:r w:rsidR="00100662" w:rsidRPr="007D6611">
        <w:t>lub uczestników zajęć rewalidacyjno</w:t>
      </w:r>
      <w:r w:rsidR="005D3C76">
        <w:t>-</w:t>
      </w:r>
      <w:r w:rsidR="00100662" w:rsidRPr="007D6611">
        <w:t>wychowawczych</w:t>
      </w:r>
      <w:r w:rsidR="00700249">
        <w:t>,</w:t>
      </w:r>
      <w:r w:rsidR="00100662" w:rsidRPr="007D6611">
        <w:t xml:space="preserve"> </w:t>
      </w:r>
      <w:r w:rsidRPr="007D6611">
        <w:t>należy przez to rozumieć</w:t>
      </w:r>
      <w:r w:rsidR="00573AD7" w:rsidRPr="007D6611">
        <w:t xml:space="preserve"> liczbę </w:t>
      </w:r>
      <w:r w:rsidRPr="007D6611">
        <w:t>odpowiednio dzieci, uczniów</w:t>
      </w:r>
      <w:r w:rsidR="00100662" w:rsidRPr="007D6611">
        <w:t xml:space="preserve">, </w:t>
      </w:r>
      <w:r w:rsidRPr="007D6611">
        <w:t xml:space="preserve">wychowanków </w:t>
      </w:r>
      <w:r w:rsidR="00100662" w:rsidRPr="007D6611">
        <w:t>lub uczestników zajęć rewalidacyjno</w:t>
      </w:r>
      <w:r w:rsidR="005D3C76">
        <w:t>-</w:t>
      </w:r>
      <w:r w:rsidR="00100662" w:rsidRPr="007D6611">
        <w:t>wychowawczych</w:t>
      </w:r>
      <w:r w:rsidR="00C467F3" w:rsidRPr="007D6611">
        <w:t>,</w:t>
      </w:r>
      <w:r w:rsidR="00BD0BAD" w:rsidRPr="007D6611">
        <w:t xml:space="preserve"> </w:t>
      </w:r>
      <w:r w:rsidR="0096205F" w:rsidRPr="007D6611">
        <w:t>ustaloną na podstawie danych systemu informacji oświatowej według stanu na dzień 3</w:t>
      </w:r>
      <w:r w:rsidR="00DB7432" w:rsidRPr="007D6611">
        <w:t>0</w:t>
      </w:r>
      <w:r w:rsidR="008C569B">
        <w:t xml:space="preserve"> </w:t>
      </w:r>
      <w:r w:rsidR="0096205F" w:rsidRPr="007D6611">
        <w:t>września roku poprzedzającego rok budżetowy</w:t>
      </w:r>
      <w:r w:rsidRPr="007D6611">
        <w:t>.</w:t>
      </w:r>
    </w:p>
    <w:p w:rsidR="00BF6CE3" w:rsidRPr="007D6611" w:rsidRDefault="00D36636" w:rsidP="004E5E8C">
      <w:pPr>
        <w:pStyle w:val="ZUSTzmustartykuempunktem"/>
      </w:pPr>
      <w:r w:rsidRPr="007D6611">
        <w:t>2</w:t>
      </w:r>
      <w:r w:rsidR="005D3C76">
        <w:t xml:space="preserve">. </w:t>
      </w:r>
      <w:r w:rsidR="00BF6CE3" w:rsidRPr="007D6611">
        <w:t>Aktualizacji statystycznej liczby dzieci, uczniów, wychowanków lub uczestników zajęć rewalidacyjno</w:t>
      </w:r>
      <w:r w:rsidR="005D3C76">
        <w:t>-</w:t>
      </w:r>
      <w:r w:rsidR="00BF6CE3" w:rsidRPr="007D6611">
        <w:t>wychowawczych dokonuje się</w:t>
      </w:r>
      <w:r w:rsidR="00DB7432" w:rsidRPr="007D6611">
        <w:t xml:space="preserve"> w</w:t>
      </w:r>
      <w:r w:rsidR="008C569B">
        <w:t xml:space="preserve"> </w:t>
      </w:r>
      <w:r w:rsidR="00BF6CE3" w:rsidRPr="007D6611">
        <w:t>październiku roku budżetowego. Zaktualizowana statystyczna liczba dzieci, uczniów, wychowanków lub uczestników zajęć rewalidacyjno</w:t>
      </w:r>
      <w:r w:rsidR="005D3C76">
        <w:t>-</w:t>
      </w:r>
      <w:r w:rsidR="00BF6CE3" w:rsidRPr="007D6611">
        <w:t>wychowawczych stanowi sumę 2/</w:t>
      </w:r>
      <w:r w:rsidR="00DB7432" w:rsidRPr="007D6611">
        <w:t>3</w:t>
      </w:r>
      <w:r w:rsidR="008C569B">
        <w:t xml:space="preserve"> </w:t>
      </w:r>
      <w:r w:rsidR="00BF6CE3" w:rsidRPr="007D6611">
        <w:t xml:space="preserve">liczby </w:t>
      </w:r>
      <w:r w:rsidR="00AC587D" w:rsidRPr="007D6611">
        <w:t xml:space="preserve">odpowiednio </w:t>
      </w:r>
      <w:r w:rsidR="005F4606" w:rsidRPr="007D6611">
        <w:t>dzieci, uczniów, wychowanków lub uczestników zajęć rewalidacyjno</w:t>
      </w:r>
      <w:r w:rsidR="005D3C76">
        <w:t>-</w:t>
      </w:r>
      <w:r w:rsidR="005D3C76">
        <w:br/>
        <w:t>-</w:t>
      </w:r>
      <w:r w:rsidR="005F4606" w:rsidRPr="007D6611">
        <w:t>wychowawczych</w:t>
      </w:r>
      <w:r w:rsidR="00AC587D" w:rsidRPr="007D6611">
        <w:t xml:space="preserve">, </w:t>
      </w:r>
      <w:r w:rsidR="00BF6CE3" w:rsidRPr="007D6611">
        <w:t>ustalonej na pods</w:t>
      </w:r>
      <w:r w:rsidR="00EB3296" w:rsidRPr="007D6611">
        <w:t>tawie danych systemu informacji</w:t>
      </w:r>
      <w:r w:rsidR="00BF6CE3" w:rsidRPr="007D6611">
        <w:t xml:space="preserve"> oświatowej według stanu na dzień 3</w:t>
      </w:r>
      <w:r w:rsidR="00DB7432" w:rsidRPr="007D6611">
        <w:t>0</w:t>
      </w:r>
      <w:r w:rsidR="008C569B">
        <w:t xml:space="preserve"> </w:t>
      </w:r>
      <w:r w:rsidR="00BF6CE3" w:rsidRPr="007D6611">
        <w:t>września roku poprzedzającego rok budżetowy oraz 1/</w:t>
      </w:r>
      <w:r w:rsidR="00DB7432" w:rsidRPr="007D6611">
        <w:t>3</w:t>
      </w:r>
      <w:r w:rsidR="008C569B">
        <w:t xml:space="preserve"> </w:t>
      </w:r>
      <w:r w:rsidR="00BF6CE3" w:rsidRPr="007D6611">
        <w:t xml:space="preserve">liczby </w:t>
      </w:r>
      <w:r w:rsidR="00AC587D" w:rsidRPr="007D6611">
        <w:t xml:space="preserve">odpowiednio </w:t>
      </w:r>
      <w:r w:rsidR="005F4606" w:rsidRPr="007D6611">
        <w:t>dzieci, uczniów, wychowanków lub uczestników zajęć rewalidacyjno</w:t>
      </w:r>
      <w:r w:rsidR="005D3C76">
        <w:t>-</w:t>
      </w:r>
      <w:r w:rsidR="005D3C76">
        <w:br/>
        <w:t>-</w:t>
      </w:r>
      <w:r w:rsidR="005F4606" w:rsidRPr="007D6611">
        <w:t>wychowawczych</w:t>
      </w:r>
      <w:r w:rsidR="00AC587D" w:rsidRPr="007D6611">
        <w:t>,</w:t>
      </w:r>
      <w:r w:rsidR="00BF6CE3" w:rsidRPr="007D6611">
        <w:t xml:space="preserve"> ustalonej na podstawie danych systemu informacji oświatowej według stanu na dzień 3</w:t>
      </w:r>
      <w:r w:rsidR="00DB7432" w:rsidRPr="007D6611">
        <w:t>0</w:t>
      </w:r>
      <w:r w:rsidR="008C569B">
        <w:t xml:space="preserve"> </w:t>
      </w:r>
      <w:r w:rsidR="00BF6CE3" w:rsidRPr="007D6611">
        <w:t>września roku budżetowego.</w:t>
      </w:r>
    </w:p>
    <w:p w:rsidR="00483D3D" w:rsidRPr="007D6611" w:rsidRDefault="00BF6CE3" w:rsidP="008C569B">
      <w:pPr>
        <w:pStyle w:val="ZUSTzmustartykuempunktem"/>
        <w:keepNext/>
      </w:pPr>
      <w:r w:rsidRPr="007D6611">
        <w:t xml:space="preserve">3. </w:t>
      </w:r>
      <w:r w:rsidR="00483D3D" w:rsidRPr="007D6611">
        <w:t>Aktualizacji podstawowej kwoty dotacji,</w:t>
      </w:r>
      <w:r w:rsidR="00C91CED" w:rsidRPr="007D6611">
        <w:t xml:space="preserve"> o</w:t>
      </w:r>
      <w:r w:rsidR="008C569B">
        <w:t xml:space="preserve"> </w:t>
      </w:r>
      <w:r w:rsidR="00483D3D" w:rsidRPr="007D6611">
        <w:t>której mowa</w:t>
      </w:r>
      <w:r w:rsidR="00DB7432" w:rsidRPr="007D6611">
        <w:t xml:space="preserve"> w</w:t>
      </w:r>
      <w:r w:rsidR="008C569B">
        <w:t xml:space="preserve"> </w:t>
      </w:r>
      <w:r w:rsidR="00DB7432">
        <w:t>art.</w:t>
      </w:r>
      <w:r w:rsidR="008C569B">
        <w:t xml:space="preserve"> </w:t>
      </w:r>
      <w:r w:rsidR="00F736FD" w:rsidRPr="007D6611">
        <w:t>78b</w:t>
      </w:r>
      <w:r w:rsidR="00DB7432">
        <w:t xml:space="preserve"> ust.</w:t>
      </w:r>
      <w:r w:rsidR="008C569B">
        <w:t xml:space="preserve"> </w:t>
      </w:r>
      <w:r w:rsidR="00483D3D" w:rsidRPr="007D6611">
        <w:t>1–</w:t>
      </w:r>
      <w:r w:rsidR="00DB7432" w:rsidRPr="007D6611">
        <w:t>9</w:t>
      </w:r>
      <w:r w:rsidR="00DB7432">
        <w:t xml:space="preserve"> i</w:t>
      </w:r>
      <w:r w:rsidR="005D3C76">
        <w:t> </w:t>
      </w:r>
      <w:r w:rsidR="00DB7432">
        <w:t>art.</w:t>
      </w:r>
      <w:r w:rsidR="005D3C76">
        <w:t> </w:t>
      </w:r>
      <w:r w:rsidR="00483D3D" w:rsidRPr="007D6611">
        <w:t>79a</w:t>
      </w:r>
      <w:r w:rsidR="00DB7432">
        <w:t xml:space="preserve"> ust.</w:t>
      </w:r>
      <w:r w:rsidR="008C569B">
        <w:t xml:space="preserve"> </w:t>
      </w:r>
      <w:r w:rsidR="00483D3D" w:rsidRPr="007D6611">
        <w:t>1, dokonuje się:</w:t>
      </w:r>
    </w:p>
    <w:p w:rsidR="00023D04" w:rsidRPr="007D6611" w:rsidRDefault="00483D3D" w:rsidP="00023D04">
      <w:pPr>
        <w:pStyle w:val="ZPKTzmpktartykuempunktem"/>
      </w:pPr>
      <w:r w:rsidRPr="007D6611">
        <w:t>1)</w:t>
      </w:r>
      <w:r w:rsidRPr="007D6611">
        <w:tab/>
      </w:r>
      <w:r w:rsidR="00023D04" w:rsidRPr="007D6611">
        <w:t>w miesiącu roku budżetowego, następującym po miesiącu,</w:t>
      </w:r>
      <w:r w:rsidR="00DB7432" w:rsidRPr="007D6611">
        <w:t xml:space="preserve"> w</w:t>
      </w:r>
      <w:r w:rsidR="008C569B">
        <w:t xml:space="preserve"> </w:t>
      </w:r>
      <w:r w:rsidR="00023D04" w:rsidRPr="007D6611">
        <w:t>którym upłynęło 3</w:t>
      </w:r>
      <w:r w:rsidR="00DB7432" w:rsidRPr="007D6611">
        <w:t>0</w:t>
      </w:r>
      <w:r w:rsidR="005D3C76">
        <w:t> </w:t>
      </w:r>
      <w:r w:rsidR="00023D04" w:rsidRPr="007D6611">
        <w:t>dni od dnia ogłoszenia ustawy budżetowej na rok budżetowy;</w:t>
      </w:r>
    </w:p>
    <w:p w:rsidR="00483D3D" w:rsidRPr="007D6611" w:rsidRDefault="00023D04" w:rsidP="00023D04">
      <w:pPr>
        <w:pStyle w:val="ZPKTzmpktartykuempunktem"/>
      </w:pPr>
      <w:r w:rsidRPr="007D6611">
        <w:t>2)</w:t>
      </w:r>
      <w:r w:rsidRPr="007D6611">
        <w:tab/>
        <w:t>w październiku roku budżetowego.</w:t>
      </w:r>
    </w:p>
    <w:p w:rsidR="00C46FF5" w:rsidRPr="007D6611" w:rsidRDefault="008E4B86" w:rsidP="008C569B">
      <w:pPr>
        <w:pStyle w:val="ZUSTzmustartykuempunktem"/>
        <w:keepNext/>
      </w:pPr>
      <w:r w:rsidRPr="007D6611">
        <w:t>4. Do aktualizacji dokonywanej na podstawie</w:t>
      </w:r>
      <w:r w:rsidR="00DB7432">
        <w:t xml:space="preserve"> ust.</w:t>
      </w:r>
      <w:r w:rsidR="008C569B">
        <w:t xml:space="preserve"> </w:t>
      </w:r>
      <w:r w:rsidR="00DB7432" w:rsidRPr="007D6611">
        <w:t>3</w:t>
      </w:r>
      <w:r w:rsidR="00DB7432">
        <w:t xml:space="preserve"> pkt</w:t>
      </w:r>
      <w:r w:rsidR="008C569B">
        <w:t xml:space="preserve"> </w:t>
      </w:r>
      <w:r w:rsidR="00DB7432" w:rsidRPr="007D6611">
        <w:t>1</w:t>
      </w:r>
      <w:r w:rsidR="008C569B">
        <w:t xml:space="preserve"> </w:t>
      </w:r>
      <w:r w:rsidRPr="007D6611">
        <w:t>uwzględnia się plan dochodów</w:t>
      </w:r>
      <w:r w:rsidR="00DB7432" w:rsidRPr="007D6611">
        <w:t xml:space="preserve"> i</w:t>
      </w:r>
      <w:r w:rsidR="008C569B">
        <w:t xml:space="preserve"> </w:t>
      </w:r>
      <w:r w:rsidRPr="007D6611">
        <w:t>wydatków</w:t>
      </w:r>
      <w:r w:rsidR="00C46FF5" w:rsidRPr="007D6611">
        <w:t>:</w:t>
      </w:r>
    </w:p>
    <w:p w:rsidR="00B267BD" w:rsidRPr="007D6611" w:rsidRDefault="000D228B" w:rsidP="00DE66A3">
      <w:pPr>
        <w:pStyle w:val="ZPKTzmpktartykuempunktem"/>
      </w:pPr>
      <w:r w:rsidRPr="007D6611">
        <w:t>1)</w:t>
      </w:r>
      <w:r w:rsidRPr="007D6611">
        <w:tab/>
      </w:r>
      <w:r w:rsidR="00E130AE" w:rsidRPr="007D6611">
        <w:t>budżetu jednostki samorządu terytorialnego</w:t>
      </w:r>
      <w:r w:rsidR="00B267BD" w:rsidRPr="007D6611">
        <w:t xml:space="preserve"> –</w:t>
      </w:r>
      <w:r w:rsidR="00DB7432" w:rsidRPr="007D6611">
        <w:t xml:space="preserve"> w</w:t>
      </w:r>
      <w:r w:rsidR="008C569B">
        <w:t xml:space="preserve"> </w:t>
      </w:r>
      <w:r w:rsidR="00C46FF5" w:rsidRPr="007D6611">
        <w:t>przypadku aktualizacji podstawowej kwoty dotacji, o</w:t>
      </w:r>
      <w:r w:rsidR="008C569B">
        <w:t xml:space="preserve"> </w:t>
      </w:r>
      <w:r w:rsidR="00C46FF5" w:rsidRPr="007D6611">
        <w:t>której mowa</w:t>
      </w:r>
      <w:r w:rsidR="00DB7432" w:rsidRPr="007D6611">
        <w:t xml:space="preserve"> w</w:t>
      </w:r>
      <w:r w:rsidR="008C569B">
        <w:t xml:space="preserve"> </w:t>
      </w:r>
      <w:r w:rsidR="00DB7432">
        <w:t>art.</w:t>
      </w:r>
      <w:r w:rsidR="008C569B">
        <w:t xml:space="preserve"> </w:t>
      </w:r>
      <w:r w:rsidR="00C46FF5" w:rsidRPr="007D6611">
        <w:t>78b</w:t>
      </w:r>
      <w:r w:rsidR="00DB7432">
        <w:t xml:space="preserve"> ust.</w:t>
      </w:r>
      <w:r w:rsidR="008C569B">
        <w:t xml:space="preserve"> </w:t>
      </w:r>
      <w:r w:rsidR="00C46FF5" w:rsidRPr="007D6611">
        <w:t>1–</w:t>
      </w:r>
      <w:r w:rsidR="00DB7432" w:rsidRPr="007D6611">
        <w:t>5</w:t>
      </w:r>
      <w:r w:rsidR="00DB7432">
        <w:t xml:space="preserve"> i</w:t>
      </w:r>
      <w:r w:rsidR="008C569B">
        <w:t xml:space="preserve"> </w:t>
      </w:r>
      <w:r w:rsidR="00DB7432">
        <w:t>art.</w:t>
      </w:r>
      <w:r w:rsidR="008C569B">
        <w:t xml:space="preserve"> </w:t>
      </w:r>
      <w:r w:rsidR="00C46FF5" w:rsidRPr="007D6611">
        <w:t>79a</w:t>
      </w:r>
      <w:r w:rsidR="00DB7432">
        <w:t xml:space="preserve"> ust.</w:t>
      </w:r>
      <w:r w:rsidR="008C569B">
        <w:t xml:space="preserve"> </w:t>
      </w:r>
      <w:r w:rsidR="00C46FF5" w:rsidRPr="007D6611">
        <w:t>1</w:t>
      </w:r>
      <w:r w:rsidR="00B267BD" w:rsidRPr="007D6611">
        <w:t>,</w:t>
      </w:r>
      <w:r w:rsidR="00C46FF5" w:rsidRPr="007D6611">
        <w:t xml:space="preserve"> </w:t>
      </w:r>
    </w:p>
    <w:p w:rsidR="00B267BD" w:rsidRPr="007D6611" w:rsidRDefault="00C46FF5" w:rsidP="008C569B">
      <w:pPr>
        <w:pStyle w:val="ZPKTzmpktartykuempunktem"/>
        <w:keepNext/>
      </w:pPr>
      <w:r w:rsidRPr="007D6611">
        <w:t>2)</w:t>
      </w:r>
      <w:r w:rsidR="000D228B" w:rsidRPr="007D6611">
        <w:tab/>
      </w:r>
      <w:r w:rsidR="00B267BD" w:rsidRPr="007D6611">
        <w:t>budżetu ministra właściwego do spraw kultury</w:t>
      </w:r>
      <w:r w:rsidR="00DB7432" w:rsidRPr="007D6611">
        <w:t xml:space="preserve"> i</w:t>
      </w:r>
      <w:r w:rsidR="008C569B">
        <w:t xml:space="preserve"> </w:t>
      </w:r>
      <w:r w:rsidR="00B267BD" w:rsidRPr="007D6611">
        <w:t>ochrony dziedzictwa narodowego –</w:t>
      </w:r>
      <w:r w:rsidR="00DB7432" w:rsidRPr="007D6611">
        <w:t xml:space="preserve"> w</w:t>
      </w:r>
      <w:r w:rsidR="008C569B">
        <w:t xml:space="preserve"> </w:t>
      </w:r>
      <w:r w:rsidR="00AA64A7" w:rsidRPr="007D6611">
        <w:t xml:space="preserve">przypadku </w:t>
      </w:r>
      <w:r w:rsidRPr="007D6611">
        <w:t>aktualizacji podstawowej kwoty dotacji,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78b</w:t>
      </w:r>
      <w:r w:rsidR="00DB7432">
        <w:t xml:space="preserve"> ust.</w:t>
      </w:r>
      <w:r w:rsidR="008C569B">
        <w:t xml:space="preserve"> </w:t>
      </w:r>
      <w:r w:rsidR="00E130AE" w:rsidRPr="007D6611">
        <w:t>6</w:t>
      </w:r>
      <w:r w:rsidRPr="007D6611">
        <w:t>–</w:t>
      </w:r>
      <w:r w:rsidR="00DB7432" w:rsidRPr="007D6611">
        <w:t>9</w:t>
      </w:r>
      <w:r w:rsidR="008C569B">
        <w:t xml:space="preserve"> </w:t>
      </w:r>
    </w:p>
    <w:p w:rsidR="008E4B86" w:rsidRPr="007D6611" w:rsidRDefault="00B267BD" w:rsidP="00DE66A3">
      <w:pPr>
        <w:pStyle w:val="ZCZWSPPKTzmczciwsppktartykuempunktem"/>
      </w:pPr>
      <w:r w:rsidRPr="007D6611">
        <w:t>–</w:t>
      </w:r>
      <w:r w:rsidR="00E130AE" w:rsidRPr="007D6611">
        <w:t xml:space="preserve"> </w:t>
      </w:r>
      <w:r w:rsidR="008E4B86" w:rsidRPr="007D6611">
        <w:t>według stanu na ostatni dzień miesiąca poprzedzającego miesiąc aktualizacji.</w:t>
      </w:r>
    </w:p>
    <w:p w:rsidR="008E4B86" w:rsidRPr="007D6611" w:rsidRDefault="008E4B86" w:rsidP="008C569B">
      <w:pPr>
        <w:pStyle w:val="ZUSTzmustartykuempunktem"/>
        <w:keepNext/>
      </w:pPr>
      <w:r w:rsidRPr="007D6611">
        <w:t>5. Do aktualizacji dokonywanej na podstawie</w:t>
      </w:r>
      <w:r w:rsidR="00DB7432">
        <w:t xml:space="preserve"> ust.</w:t>
      </w:r>
      <w:r w:rsidR="008C569B">
        <w:t xml:space="preserve"> </w:t>
      </w:r>
      <w:r w:rsidR="00DB7432" w:rsidRPr="007D6611">
        <w:t>3</w:t>
      </w:r>
      <w:r w:rsidR="00DB7432">
        <w:t xml:space="preserve"> pkt</w:t>
      </w:r>
      <w:r w:rsidR="008C569B">
        <w:t xml:space="preserve"> </w:t>
      </w:r>
      <w:r w:rsidR="00DB7432" w:rsidRPr="007D6611">
        <w:t>2</w:t>
      </w:r>
      <w:r w:rsidR="008C569B">
        <w:t xml:space="preserve"> </w:t>
      </w:r>
      <w:r w:rsidRPr="007D6611">
        <w:t>uwzględnia się:</w:t>
      </w:r>
    </w:p>
    <w:p w:rsidR="000D228B" w:rsidRPr="007D6611" w:rsidRDefault="008E4B86" w:rsidP="008C569B">
      <w:pPr>
        <w:pStyle w:val="ZPKTzmpktartykuempunktem"/>
        <w:keepNext/>
      </w:pPr>
      <w:r w:rsidRPr="007D6611">
        <w:t>1)</w:t>
      </w:r>
      <w:r w:rsidR="00236195" w:rsidRPr="007D6611">
        <w:tab/>
      </w:r>
      <w:r w:rsidRPr="007D6611">
        <w:t>plan dochodów</w:t>
      </w:r>
      <w:r w:rsidR="00DB7432" w:rsidRPr="007D6611">
        <w:t xml:space="preserve"> i</w:t>
      </w:r>
      <w:r w:rsidR="008C569B">
        <w:t xml:space="preserve"> </w:t>
      </w:r>
      <w:r w:rsidRPr="007D6611">
        <w:t>wydatków</w:t>
      </w:r>
      <w:r w:rsidR="000D228B" w:rsidRPr="007D6611">
        <w:t>:</w:t>
      </w:r>
    </w:p>
    <w:p w:rsidR="003F2A79" w:rsidRPr="007D6611" w:rsidRDefault="000D228B" w:rsidP="00DE66A3">
      <w:pPr>
        <w:pStyle w:val="ZLITwPKTzmlitwpktartykuempunktem"/>
      </w:pPr>
      <w:r w:rsidRPr="007D6611">
        <w:t>a)</w:t>
      </w:r>
      <w:r w:rsidRPr="007D6611">
        <w:tab/>
      </w:r>
      <w:r w:rsidR="008E4B86" w:rsidRPr="007D6611">
        <w:t>budżetu jednostki samorządu terytorialnego</w:t>
      </w:r>
      <w:r w:rsidR="003F2A79" w:rsidRPr="007D6611">
        <w:t xml:space="preserve"> –</w:t>
      </w:r>
      <w:r w:rsidR="00DB7432" w:rsidRPr="007D6611">
        <w:t xml:space="preserve"> w</w:t>
      </w:r>
      <w:r w:rsidR="008C569B">
        <w:t xml:space="preserve"> </w:t>
      </w:r>
      <w:r w:rsidR="003F2A79" w:rsidRPr="007D6611">
        <w:t>przypadku aktualizacji podstawowej kwoty dotacji, o</w:t>
      </w:r>
      <w:r w:rsidR="008C569B">
        <w:t xml:space="preserve"> </w:t>
      </w:r>
      <w:r w:rsidR="003F2A79" w:rsidRPr="007D6611">
        <w:t>której mowa</w:t>
      </w:r>
      <w:r w:rsidR="00DB7432" w:rsidRPr="007D6611">
        <w:t xml:space="preserve"> w</w:t>
      </w:r>
      <w:r w:rsidR="008C569B">
        <w:t xml:space="preserve"> </w:t>
      </w:r>
      <w:r w:rsidR="00DB7432">
        <w:t>art.</w:t>
      </w:r>
      <w:r w:rsidR="008C569B">
        <w:t xml:space="preserve"> </w:t>
      </w:r>
      <w:r w:rsidR="003F2A79" w:rsidRPr="007D6611">
        <w:t>78b</w:t>
      </w:r>
      <w:r w:rsidR="00DB7432">
        <w:t xml:space="preserve"> ust.</w:t>
      </w:r>
      <w:r w:rsidR="008C569B">
        <w:t xml:space="preserve"> </w:t>
      </w:r>
      <w:r w:rsidR="003F2A79" w:rsidRPr="007D6611">
        <w:t>1–</w:t>
      </w:r>
      <w:r w:rsidR="00DB7432" w:rsidRPr="007D6611">
        <w:t>5</w:t>
      </w:r>
      <w:r w:rsidR="00DB7432">
        <w:t xml:space="preserve"> i</w:t>
      </w:r>
      <w:r w:rsidR="008C569B">
        <w:t xml:space="preserve"> </w:t>
      </w:r>
      <w:r w:rsidR="00DB7432">
        <w:t>art.</w:t>
      </w:r>
      <w:r w:rsidR="008C569B">
        <w:t xml:space="preserve"> </w:t>
      </w:r>
      <w:r w:rsidR="003F2A79" w:rsidRPr="007D6611">
        <w:t>79a</w:t>
      </w:r>
      <w:r w:rsidR="00DB7432">
        <w:t xml:space="preserve"> ust.</w:t>
      </w:r>
      <w:r w:rsidR="008C569B">
        <w:t xml:space="preserve"> </w:t>
      </w:r>
      <w:r w:rsidR="003F2A79" w:rsidRPr="007D6611">
        <w:t xml:space="preserve">1, </w:t>
      </w:r>
    </w:p>
    <w:p w:rsidR="003F2A79" w:rsidRPr="007D6611" w:rsidRDefault="003F2A79" w:rsidP="008C569B">
      <w:pPr>
        <w:pStyle w:val="ZLITwPKTzmlitwpktartykuempunktem"/>
        <w:keepNext/>
      </w:pPr>
      <w:r w:rsidRPr="007D6611">
        <w:t>b)</w:t>
      </w:r>
      <w:r w:rsidRPr="007D6611">
        <w:tab/>
        <w:t>budżetu ministra właściwego do spraw kultury</w:t>
      </w:r>
      <w:r w:rsidR="00DB7432" w:rsidRPr="007D6611">
        <w:t xml:space="preserve"> i</w:t>
      </w:r>
      <w:r w:rsidR="008C569B">
        <w:t xml:space="preserve"> </w:t>
      </w:r>
      <w:r w:rsidRPr="007D6611">
        <w:t>ochrony dziedzictwa narodowego –</w:t>
      </w:r>
      <w:r w:rsidR="00DB7432" w:rsidRPr="007D6611">
        <w:t xml:space="preserve"> w</w:t>
      </w:r>
      <w:r w:rsidR="008C569B">
        <w:t xml:space="preserve"> </w:t>
      </w:r>
      <w:r w:rsidRPr="007D6611">
        <w:t>przypadku aktualizacji podstawowej kwoty dotacji,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78b</w:t>
      </w:r>
      <w:r w:rsidR="00DB7432">
        <w:t xml:space="preserve"> ust.</w:t>
      </w:r>
      <w:r w:rsidR="008C569B">
        <w:t xml:space="preserve"> </w:t>
      </w:r>
      <w:r w:rsidRPr="007D6611">
        <w:t>6–</w:t>
      </w:r>
      <w:r w:rsidR="00DB7432" w:rsidRPr="007D6611">
        <w:t>9</w:t>
      </w:r>
      <w:r w:rsidR="008C569B">
        <w:t xml:space="preserve"> </w:t>
      </w:r>
    </w:p>
    <w:p w:rsidR="008E4B86" w:rsidRPr="007D6611" w:rsidRDefault="003F2A79" w:rsidP="00DE66A3">
      <w:pPr>
        <w:pStyle w:val="ZCZWSPLITwPKTzmczciwsplitwpktartykuempunktem"/>
      </w:pPr>
      <w:r w:rsidRPr="007D6611">
        <w:t xml:space="preserve">– </w:t>
      </w:r>
      <w:r w:rsidR="008E4B86" w:rsidRPr="007D6611">
        <w:t>według stanu na dzień 3</w:t>
      </w:r>
      <w:r w:rsidR="00DB7432" w:rsidRPr="007D6611">
        <w:t>0</w:t>
      </w:r>
      <w:r w:rsidR="008C569B">
        <w:t xml:space="preserve"> </w:t>
      </w:r>
      <w:r w:rsidR="008E4B86" w:rsidRPr="007D6611">
        <w:t>września roku budżetowego</w:t>
      </w:r>
      <w:r w:rsidR="001E0F40" w:rsidRPr="007D6611">
        <w:t>;</w:t>
      </w:r>
    </w:p>
    <w:p w:rsidR="008E4B86" w:rsidRPr="007D6611" w:rsidRDefault="008E4B86" w:rsidP="00C15557">
      <w:pPr>
        <w:pStyle w:val="ZPKTzmpktartykuempunktem"/>
      </w:pPr>
      <w:r w:rsidRPr="007D6611">
        <w:t>2)</w:t>
      </w:r>
      <w:r w:rsidR="00236195" w:rsidRPr="007D6611">
        <w:tab/>
      </w:r>
      <w:r w:rsidRPr="007D6611">
        <w:t>zaktualizowaną, zgodnie</w:t>
      </w:r>
      <w:r w:rsidR="00DB7432" w:rsidRPr="007D6611">
        <w:t xml:space="preserve"> z</w:t>
      </w:r>
      <w:r w:rsidR="008C569B">
        <w:t xml:space="preserve"> </w:t>
      </w:r>
      <w:r w:rsidR="00DB7432">
        <w:t>ust.</w:t>
      </w:r>
      <w:r w:rsidR="008C569B">
        <w:t xml:space="preserve"> </w:t>
      </w:r>
      <w:r w:rsidRPr="007D6611">
        <w:t>2, statystyczną liczbę dzieci, uczniów, wychowanków lub uczestników zajęć rewalidacyjno</w:t>
      </w:r>
      <w:r w:rsidR="005D3C76">
        <w:t>-</w:t>
      </w:r>
      <w:r w:rsidRPr="007D6611">
        <w:t>wychowawczych.</w:t>
      </w:r>
    </w:p>
    <w:p w:rsidR="008E4B86" w:rsidRPr="007D6611" w:rsidRDefault="008E4B86" w:rsidP="008E4B86">
      <w:pPr>
        <w:pStyle w:val="ZUSTzmustartykuempunktem"/>
      </w:pPr>
      <w:r w:rsidRPr="007D6611">
        <w:t>6. Zaktualizowana podstawowa kwota dotacji,</w:t>
      </w:r>
      <w:r w:rsidR="00DB7432"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78b ust.1–</w:t>
      </w:r>
      <w:r w:rsidR="00DB7432" w:rsidRPr="007D6611">
        <w:t>9</w:t>
      </w:r>
      <w:r w:rsidR="00DB7432">
        <w:t xml:space="preserve"> i</w:t>
      </w:r>
      <w:r w:rsidR="005D3C76">
        <w:t> </w:t>
      </w:r>
      <w:r w:rsidR="00DB7432">
        <w:t>art.</w:t>
      </w:r>
      <w:r w:rsidR="008C569B">
        <w:t xml:space="preserve"> </w:t>
      </w:r>
      <w:r w:rsidRPr="007D6611">
        <w:t>79a</w:t>
      </w:r>
      <w:r w:rsidR="00DB7432">
        <w:t xml:space="preserve"> ust.</w:t>
      </w:r>
      <w:r w:rsidR="008C569B">
        <w:t xml:space="preserve"> </w:t>
      </w:r>
      <w:r w:rsidRPr="007D6611">
        <w:t>1, obowiązuje od pierwszego dnia miesiąca roku budżetowego, następującego po miesiącu,</w:t>
      </w:r>
      <w:r w:rsidR="00DB7432" w:rsidRPr="007D6611">
        <w:t xml:space="preserve"> w</w:t>
      </w:r>
      <w:r w:rsidR="008C569B">
        <w:t xml:space="preserve"> </w:t>
      </w:r>
      <w:r w:rsidRPr="007D6611">
        <w:t>którym dokonano aktualizacji podstawowej kwoty dotacji.</w:t>
      </w:r>
    </w:p>
    <w:p w:rsidR="001668D1" w:rsidRPr="007D6611" w:rsidRDefault="001668D1" w:rsidP="005D3C76">
      <w:pPr>
        <w:pStyle w:val="ZARTzmartartykuempunktem"/>
      </w:pPr>
      <w:r w:rsidRPr="007D6611">
        <w:t>Art. 78d</w:t>
      </w:r>
      <w:r w:rsidR="001741CB" w:rsidRPr="007D6611">
        <w:t>.</w:t>
      </w:r>
      <w:r w:rsidR="00692D55">
        <w:t xml:space="preserve"> </w:t>
      </w:r>
      <w:r w:rsidRPr="007D6611">
        <w:t>1. Jeżeli ustawa budżetowa na rok budżetowy została ogłoszona po dniu 1</w:t>
      </w:r>
      <w:r w:rsidR="008C569B">
        <w:t xml:space="preserve"> </w:t>
      </w:r>
      <w:r w:rsidRPr="007D6611">
        <w:t>grudnia roku poprzedzającego rok budżetowy, wysokość dotacji, o</w:t>
      </w:r>
      <w:r w:rsidR="008C569B">
        <w:t xml:space="preserve"> </w:t>
      </w:r>
      <w:r w:rsidRPr="007D6611">
        <w:t>której mowa</w:t>
      </w:r>
      <w:r w:rsidR="00DB7432" w:rsidRPr="007D6611">
        <w:t xml:space="preserve"> w</w:t>
      </w:r>
      <w:r w:rsidR="005D3C76">
        <w:t> </w:t>
      </w:r>
      <w:r w:rsidR="00DB7432">
        <w:t>art.</w:t>
      </w:r>
      <w:r w:rsidR="005D3C76">
        <w:t> </w:t>
      </w:r>
      <w:r w:rsidRPr="007D6611">
        <w:t>8</w:t>
      </w:r>
      <w:r w:rsidR="00DB7432" w:rsidRPr="007D6611">
        <w:t>0</w:t>
      </w:r>
      <w:r w:rsidR="00DB7432">
        <w:t xml:space="preserve"> ust.</w:t>
      </w:r>
      <w:r w:rsidR="008C569B">
        <w:t xml:space="preserve"> </w:t>
      </w:r>
      <w:r w:rsidRPr="007D6611">
        <w:t>2–3ae, 5b i</w:t>
      </w:r>
      <w:r w:rsidR="008C569B">
        <w:t xml:space="preserve"> </w:t>
      </w:r>
      <w:r w:rsidRPr="007D6611">
        <w:t>5c, w</w:t>
      </w:r>
      <w:r w:rsidR="008C569B">
        <w:t xml:space="preserve"> </w:t>
      </w:r>
      <w:r w:rsidRPr="007D6611">
        <w:t>zakresie kwoty przewidzianej w</w:t>
      </w:r>
      <w:r w:rsidR="008C569B">
        <w:t xml:space="preserve"> </w:t>
      </w:r>
      <w:r w:rsidRPr="007D6611">
        <w:t>części oświatowej subwencji ogólnej dla jednostki samorządu terytorialnego, ustala się:</w:t>
      </w:r>
    </w:p>
    <w:p w:rsidR="001668D1" w:rsidRPr="007D6611" w:rsidRDefault="001668D1" w:rsidP="001668D1">
      <w:pPr>
        <w:pStyle w:val="ZPKTzmpktartykuempunktem"/>
      </w:pPr>
      <w:r w:rsidRPr="007D6611">
        <w:t>1)</w:t>
      </w:r>
      <w:r w:rsidRPr="007D6611">
        <w:tab/>
        <w:t>w</w:t>
      </w:r>
      <w:r w:rsidR="008C569B">
        <w:t xml:space="preserve"> </w:t>
      </w:r>
      <w:r w:rsidRPr="007D6611">
        <w:t>okresie do ostatniego dnia miesiąca następującego po miesiącu, w</w:t>
      </w:r>
      <w:r w:rsidR="008C569B">
        <w:t xml:space="preserve"> </w:t>
      </w:r>
      <w:r w:rsidRPr="007D6611">
        <w:t>którym upływa 30</w:t>
      </w:r>
      <w:r w:rsidR="008C569B">
        <w:t xml:space="preserve"> </w:t>
      </w:r>
      <w:r w:rsidRPr="007D6611">
        <w:t>dni od dnia ogłoszenia ustawy budżetowej na rok budżetowy – z</w:t>
      </w:r>
      <w:r w:rsidR="005D3C76">
        <w:t> </w:t>
      </w:r>
      <w:r w:rsidRPr="007D6611">
        <w:t>uwzględnieniem kwoty przewidzianej w</w:t>
      </w:r>
      <w:r w:rsidR="008C569B">
        <w:t xml:space="preserve"> </w:t>
      </w:r>
      <w:r w:rsidRPr="007D6611">
        <w:t>części oświatowej subwencji ogólnej dla jednostki samorządu terytorialnego w</w:t>
      </w:r>
      <w:r w:rsidR="008C569B">
        <w:t xml:space="preserve"> </w:t>
      </w:r>
      <w:r w:rsidRPr="007D6611">
        <w:t xml:space="preserve">roku poprzedzającym rok budżetowy; </w:t>
      </w:r>
    </w:p>
    <w:p w:rsidR="001668D1" w:rsidRPr="007D6611" w:rsidRDefault="001668D1" w:rsidP="001668D1">
      <w:pPr>
        <w:pStyle w:val="ZPKTzmpktartykuempunktem"/>
      </w:pPr>
      <w:r w:rsidRPr="007D6611">
        <w:t>2)</w:t>
      </w:r>
      <w:r w:rsidRPr="007D6611">
        <w:tab/>
        <w:t>w</w:t>
      </w:r>
      <w:r w:rsidR="008C569B">
        <w:t xml:space="preserve"> </w:t>
      </w:r>
      <w:r w:rsidRPr="007D6611">
        <w:t>okresie od pierwszego dnia drugiego miesiąca następującego po miesiącu, w</w:t>
      </w:r>
      <w:r w:rsidR="005D3C76">
        <w:t> </w:t>
      </w:r>
      <w:r w:rsidRPr="007D6611">
        <w:t>którym upłynęło 30</w:t>
      </w:r>
      <w:r w:rsidR="008C569B">
        <w:t xml:space="preserve"> </w:t>
      </w:r>
      <w:r w:rsidRPr="007D6611">
        <w:t>dni od dnia ogłoszenia ustawy budżetowej na rok budżetowy – z</w:t>
      </w:r>
      <w:r w:rsidR="008C569B">
        <w:t xml:space="preserve"> </w:t>
      </w:r>
      <w:r w:rsidRPr="007D6611">
        <w:t>uwzględnieniem kwoty przewidzianej w</w:t>
      </w:r>
      <w:r w:rsidR="008C569B">
        <w:t xml:space="preserve"> </w:t>
      </w:r>
      <w:r w:rsidRPr="007D6611">
        <w:t>części oświatowej subwencji ogólnej dla jednostki samorządu terytorialnego w</w:t>
      </w:r>
      <w:r w:rsidR="008C569B">
        <w:t xml:space="preserve"> </w:t>
      </w:r>
      <w:r w:rsidRPr="007D6611">
        <w:t>roku budżetowym.</w:t>
      </w:r>
    </w:p>
    <w:p w:rsidR="001668D1" w:rsidRPr="007D6611" w:rsidRDefault="001668D1" w:rsidP="001668D1">
      <w:pPr>
        <w:pStyle w:val="ZUSTzmustartykuempunktem"/>
      </w:pPr>
      <w:r w:rsidRPr="007D6611">
        <w:t>2. Jeżeli</w:t>
      </w:r>
      <w:r w:rsidR="00DB7432" w:rsidRPr="007D6611">
        <w:t xml:space="preserve"> w</w:t>
      </w:r>
      <w:r w:rsidR="008C569B">
        <w:t xml:space="preserve"> </w:t>
      </w:r>
      <w:r w:rsidRPr="007D6611">
        <w:t>wyniku aktualizacji podstawowej kwoty dotacji,</w:t>
      </w:r>
      <w:r w:rsidR="00DB7432"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78b</w:t>
      </w:r>
      <w:r w:rsidR="00DB7432">
        <w:t xml:space="preserve"> ust.</w:t>
      </w:r>
      <w:r w:rsidR="008C569B">
        <w:t xml:space="preserve"> </w:t>
      </w:r>
      <w:r w:rsidRPr="007D6611">
        <w:t>1–9, dokonanej na podstawie</w:t>
      </w:r>
      <w:r w:rsidR="00DB7432">
        <w:t xml:space="preserve"> art.</w:t>
      </w:r>
      <w:r w:rsidR="008C569B">
        <w:t xml:space="preserve"> </w:t>
      </w:r>
      <w:r w:rsidRPr="007D6611">
        <w:t>78c</w:t>
      </w:r>
      <w:r w:rsidR="00DB7432">
        <w:t xml:space="preserve"> ust.</w:t>
      </w:r>
      <w:r w:rsidR="008C569B">
        <w:t xml:space="preserve"> </w:t>
      </w:r>
      <w:r w:rsidRPr="007D6611">
        <w:t>3,</w:t>
      </w:r>
      <w:r w:rsidR="008C569B">
        <w:t xml:space="preserve"> </w:t>
      </w:r>
      <w:r w:rsidRPr="007D6611">
        <w:t>lub</w:t>
      </w:r>
      <w:r w:rsidR="00DB7432" w:rsidRPr="007D6611">
        <w:t xml:space="preserve"> w</w:t>
      </w:r>
      <w:r w:rsidR="008C569B">
        <w:t xml:space="preserve"> </w:t>
      </w:r>
      <w:r w:rsidRPr="007D6611">
        <w:t>wyniku zmiany kwoty przewidzianej w</w:t>
      </w:r>
      <w:r w:rsidR="008C569B">
        <w:t xml:space="preserve"> </w:t>
      </w:r>
      <w:r w:rsidRPr="007D6611">
        <w:t>części oświatowej subwencji ogólnej dla jednostki samorządu terytorialnego</w:t>
      </w:r>
      <w:r w:rsidR="00DA2B38" w:rsidRPr="007D6611">
        <w:t xml:space="preserve"> dokonanej na podstawie</w:t>
      </w:r>
      <w:r w:rsidR="00DB7432">
        <w:t xml:space="preserve"> ust.</w:t>
      </w:r>
      <w:r w:rsidR="008C569B">
        <w:t xml:space="preserve"> </w:t>
      </w:r>
      <w:r w:rsidRPr="007D6611">
        <w:t>1, wysokość dotacji,</w:t>
      </w:r>
      <w:r w:rsidR="00DB7432"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8</w:t>
      </w:r>
      <w:r w:rsidR="00DB7432" w:rsidRPr="007D6611">
        <w:t>0</w:t>
      </w:r>
      <w:r w:rsidR="00DB7432">
        <w:t xml:space="preserve"> ust.</w:t>
      </w:r>
      <w:r w:rsidR="008C569B">
        <w:t xml:space="preserve"> </w:t>
      </w:r>
      <w:r w:rsidRPr="007D6611">
        <w:t>2–3ae</w:t>
      </w:r>
      <w:r w:rsidR="00DB7432" w:rsidRPr="007D6611">
        <w:t xml:space="preserve"> i</w:t>
      </w:r>
      <w:r w:rsidR="008C569B">
        <w:t xml:space="preserve"> </w:t>
      </w:r>
      <w:r w:rsidRPr="007D6611">
        <w:t>5–5c,</w:t>
      </w:r>
      <w:r w:rsidR="008C569B">
        <w:t xml:space="preserve"> </w:t>
      </w:r>
      <w:r w:rsidRPr="007D6611">
        <w:t>uległa zmianie, suma kolejnych przekazywanych części dotacji, począwszy od pierwszego dnia obowiązywania zaktualizowanej podstawowej kwoty dotacji, stanowi różnicę pomiędzy wysokością dotacji,</w:t>
      </w:r>
      <w:r w:rsidR="00DB7432" w:rsidRPr="007D6611">
        <w:t xml:space="preserve"> o</w:t>
      </w:r>
      <w:r w:rsidR="008C569B">
        <w:t xml:space="preserve"> </w:t>
      </w:r>
      <w:r w:rsidRPr="007D6611">
        <w:t>której mowa odpowiednio</w:t>
      </w:r>
      <w:r w:rsidR="00DB7432" w:rsidRPr="007D6611">
        <w:t xml:space="preserve"> w</w:t>
      </w:r>
      <w:r w:rsidR="005D3C76">
        <w:t> </w:t>
      </w:r>
      <w:r w:rsidR="00DB7432">
        <w:t>art.</w:t>
      </w:r>
      <w:r w:rsidR="008C569B">
        <w:t xml:space="preserve"> </w:t>
      </w:r>
      <w:r w:rsidRPr="007D6611">
        <w:t>8</w:t>
      </w:r>
      <w:r w:rsidR="00DB7432" w:rsidRPr="007D6611">
        <w:t>0</w:t>
      </w:r>
      <w:r w:rsidR="00DB7432">
        <w:t xml:space="preserve"> ust.</w:t>
      </w:r>
      <w:r w:rsidR="008C569B">
        <w:t xml:space="preserve"> </w:t>
      </w:r>
      <w:r w:rsidRPr="007D6611">
        <w:t>2–3ae</w:t>
      </w:r>
      <w:r w:rsidR="00DB7432" w:rsidRPr="007D6611">
        <w:t xml:space="preserve"> i</w:t>
      </w:r>
      <w:r w:rsidR="008C569B">
        <w:t xml:space="preserve"> </w:t>
      </w:r>
      <w:r w:rsidRPr="007D6611">
        <w:t>5–5c, według stanu na pierwszy dzień obowiązywania zaktualizowanej podstawowej kwoty dotacji</w:t>
      </w:r>
      <w:r w:rsidR="00DB7432" w:rsidRPr="007D6611">
        <w:t xml:space="preserve"> a</w:t>
      </w:r>
      <w:r w:rsidR="008C569B">
        <w:t xml:space="preserve"> </w:t>
      </w:r>
      <w:r w:rsidRPr="007D6611">
        <w:t>sumą części dotacji przekazanych od początku roku budżetowego do dnia poprzedzającego pierwszy dzień obowiązywania zaktualizowanej podstawowej kwoty dotacji.</w:t>
      </w:r>
    </w:p>
    <w:p w:rsidR="00483D3D" w:rsidRPr="007D6611" w:rsidRDefault="001741CB" w:rsidP="005D3C76">
      <w:pPr>
        <w:pStyle w:val="ZARTzmartartykuempunktem"/>
      </w:pPr>
      <w:r w:rsidRPr="007D6611">
        <w:t xml:space="preserve">Art. 78e. </w:t>
      </w:r>
      <w:r w:rsidR="00E417CC" w:rsidRPr="007D6611">
        <w:t xml:space="preserve">1. </w:t>
      </w:r>
      <w:r w:rsidR="00C91CED" w:rsidRPr="007D6611">
        <w:t>W</w:t>
      </w:r>
      <w:r w:rsidR="008C569B">
        <w:t xml:space="preserve"> </w:t>
      </w:r>
      <w:r w:rsidR="00387B24" w:rsidRPr="007D6611">
        <w:t>Biuletynie I</w:t>
      </w:r>
      <w:r w:rsidR="00483D3D" w:rsidRPr="007D6611">
        <w:t xml:space="preserve">nformacji </w:t>
      </w:r>
      <w:r w:rsidR="00387B24" w:rsidRPr="007D6611">
        <w:t>P</w:t>
      </w:r>
      <w:r w:rsidR="00483D3D" w:rsidRPr="007D6611">
        <w:t>ublicznej jednostki samorządu terytorialnego</w:t>
      </w:r>
      <w:r w:rsidR="003B0E26" w:rsidRPr="007D6611">
        <w:t>, która udziela dotacji,</w:t>
      </w:r>
      <w:r w:rsidR="00DB7432" w:rsidRPr="007D6611">
        <w:t xml:space="preserve"> o</w:t>
      </w:r>
      <w:r w:rsidR="008C569B">
        <w:t xml:space="preserve"> </w:t>
      </w:r>
      <w:r w:rsidR="003B0E26" w:rsidRPr="007D6611">
        <w:t>których mowa</w:t>
      </w:r>
      <w:r w:rsidR="00DB7432" w:rsidRPr="007D6611">
        <w:t xml:space="preserve"> w</w:t>
      </w:r>
      <w:r w:rsidR="008C569B">
        <w:t xml:space="preserve"> </w:t>
      </w:r>
      <w:r w:rsidR="00DB7432">
        <w:t>art.</w:t>
      </w:r>
      <w:r w:rsidR="008C569B">
        <w:t xml:space="preserve"> </w:t>
      </w:r>
      <w:r w:rsidR="003B0E26" w:rsidRPr="007D6611">
        <w:t>8</w:t>
      </w:r>
      <w:r w:rsidR="00DB7432" w:rsidRPr="007D6611">
        <w:t>0</w:t>
      </w:r>
      <w:r w:rsidR="00DB7432">
        <w:t xml:space="preserve"> ust.</w:t>
      </w:r>
      <w:r w:rsidR="008C569B">
        <w:t xml:space="preserve"> </w:t>
      </w:r>
      <w:r w:rsidR="003B0E26" w:rsidRPr="007D6611">
        <w:t>2–3ae,</w:t>
      </w:r>
      <w:r w:rsidR="00483D3D" w:rsidRPr="007D6611">
        <w:t xml:space="preserve"> ogłasza się:</w:t>
      </w:r>
    </w:p>
    <w:p w:rsidR="00483D3D" w:rsidRPr="007D6611" w:rsidRDefault="00483D3D" w:rsidP="004E5E8C">
      <w:pPr>
        <w:pStyle w:val="ZPKTzmpktartykuempunktem"/>
      </w:pPr>
      <w:r w:rsidRPr="007D6611">
        <w:t>1)</w:t>
      </w:r>
      <w:r w:rsidRPr="007D6611">
        <w:tab/>
        <w:t>podstawową kwotę dotacji,</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78</w:t>
      </w:r>
      <w:r w:rsidR="00D04F66" w:rsidRPr="007D6611">
        <w:t>b</w:t>
      </w:r>
      <w:r w:rsidR="00DB7432">
        <w:t xml:space="preserve"> ust.</w:t>
      </w:r>
      <w:r w:rsidR="008C569B">
        <w:t xml:space="preserve"> </w:t>
      </w:r>
      <w:r w:rsidRPr="007D6611">
        <w:t>1</w:t>
      </w:r>
      <w:r w:rsidR="00D04F66" w:rsidRPr="007D6611">
        <w:t>–5</w:t>
      </w:r>
      <w:r w:rsidRPr="007D6611">
        <w:t>, oraz jej aktualizacje</w:t>
      </w:r>
      <w:r w:rsidR="007F7BF8">
        <w:t xml:space="preserve"> dokonywane na podstawie </w:t>
      </w:r>
      <w:r w:rsidR="00DB7432">
        <w:t>art.</w:t>
      </w:r>
      <w:r w:rsidR="008C569B">
        <w:t xml:space="preserve"> </w:t>
      </w:r>
      <w:r w:rsidR="00BA6BA1" w:rsidRPr="007D6611">
        <w:t>78c</w:t>
      </w:r>
      <w:r w:rsidR="00DB7432">
        <w:t xml:space="preserve"> ust.</w:t>
      </w:r>
      <w:r w:rsidR="008C569B">
        <w:t xml:space="preserve"> </w:t>
      </w:r>
      <w:r w:rsidR="00D44573" w:rsidRPr="007D6611">
        <w:t>3</w:t>
      </w:r>
      <w:r w:rsidRPr="007D6611">
        <w:t>;</w:t>
      </w:r>
    </w:p>
    <w:p w:rsidR="00AA78ED" w:rsidRPr="007D6611" w:rsidRDefault="00483D3D" w:rsidP="004E5E8C">
      <w:pPr>
        <w:pStyle w:val="ZPKTzmpktartykuempunktem"/>
      </w:pPr>
      <w:r w:rsidRPr="007D6611">
        <w:t>2)</w:t>
      </w:r>
      <w:r w:rsidRPr="007D6611">
        <w:tab/>
      </w:r>
      <w:r w:rsidR="00D44573" w:rsidRPr="007D6611">
        <w:t xml:space="preserve">statystyczną </w:t>
      </w:r>
      <w:r w:rsidRPr="007D6611">
        <w:t>liczbę dzieci, uczniów</w:t>
      </w:r>
      <w:r w:rsidR="00215841" w:rsidRPr="007D6611">
        <w:t>,</w:t>
      </w:r>
      <w:r w:rsidRPr="007D6611">
        <w:t xml:space="preserve"> wychowanków </w:t>
      </w:r>
      <w:r w:rsidR="00215841" w:rsidRPr="007D6611">
        <w:t>lub uczestników zajęć rewalidacyjno</w:t>
      </w:r>
      <w:r w:rsidR="005D3C76">
        <w:t>-</w:t>
      </w:r>
      <w:r w:rsidR="00215841" w:rsidRPr="007D6611">
        <w:t>wychowawczych</w:t>
      </w:r>
      <w:r w:rsidR="005712C1" w:rsidRPr="007D6611">
        <w:t xml:space="preserve"> oraz</w:t>
      </w:r>
      <w:r w:rsidRPr="007D6611">
        <w:t xml:space="preserve"> jej aktualizacje</w:t>
      </w:r>
      <w:r w:rsidR="005C63B2">
        <w:t xml:space="preserve"> dokonywane na podstawie</w:t>
      </w:r>
      <w:r w:rsidR="005C63B2" w:rsidRPr="007D6611" w:rsidDel="005C63B2">
        <w:t xml:space="preserve"> </w:t>
      </w:r>
      <w:r w:rsidR="00DB7432">
        <w:t>art.</w:t>
      </w:r>
      <w:r w:rsidR="008C569B">
        <w:t xml:space="preserve"> </w:t>
      </w:r>
      <w:r w:rsidR="00E417CC" w:rsidRPr="007D6611">
        <w:t>78c</w:t>
      </w:r>
      <w:r w:rsidR="00DB7432">
        <w:t xml:space="preserve"> ust.</w:t>
      </w:r>
      <w:r w:rsidR="008C569B">
        <w:t xml:space="preserve"> </w:t>
      </w:r>
      <w:r w:rsidR="00AA78ED" w:rsidRPr="007D6611">
        <w:t>2</w:t>
      </w:r>
      <w:r w:rsidRPr="007D6611">
        <w:t>.</w:t>
      </w:r>
    </w:p>
    <w:p w:rsidR="008B3AA5" w:rsidRPr="007D6611" w:rsidRDefault="00AA78ED" w:rsidP="008C569B">
      <w:pPr>
        <w:pStyle w:val="ZUSTzmustartykuempunktem"/>
        <w:keepNext/>
      </w:pPr>
      <w:r w:rsidRPr="007D6611">
        <w:t>2.</w:t>
      </w:r>
      <w:r w:rsidR="00DB7432" w:rsidRPr="007D6611">
        <w:t xml:space="preserve"> W</w:t>
      </w:r>
      <w:r w:rsidR="008C569B">
        <w:t xml:space="preserve"> </w:t>
      </w:r>
      <w:r w:rsidR="008B3AA5" w:rsidRPr="007D6611">
        <w:t>Biuletynie Informacji Publicznej specjalistycznej jednostki nadzoru,</w:t>
      </w:r>
      <w:r w:rsidR="00DB7432" w:rsidRPr="007D6611">
        <w:t xml:space="preserve"> o</w:t>
      </w:r>
      <w:r w:rsidR="008C569B">
        <w:t xml:space="preserve"> </w:t>
      </w:r>
      <w:r w:rsidR="008B3AA5" w:rsidRPr="007D6611">
        <w:t>której mowa</w:t>
      </w:r>
      <w:r w:rsidR="00DB7432" w:rsidRPr="007D6611">
        <w:t xml:space="preserve"> w</w:t>
      </w:r>
      <w:r w:rsidR="008C569B">
        <w:t xml:space="preserve"> </w:t>
      </w:r>
      <w:r w:rsidR="00DB7432">
        <w:t>art.</w:t>
      </w:r>
      <w:r w:rsidR="008C569B">
        <w:t xml:space="preserve"> </w:t>
      </w:r>
      <w:r w:rsidR="008B3AA5" w:rsidRPr="007D6611">
        <w:t>32a</w:t>
      </w:r>
      <w:r w:rsidR="00DB7432">
        <w:t xml:space="preserve"> ust.</w:t>
      </w:r>
      <w:r w:rsidR="008C569B">
        <w:t xml:space="preserve"> </w:t>
      </w:r>
      <w:r w:rsidR="008B3AA5" w:rsidRPr="007D6611">
        <w:t>1, ogłasza się:</w:t>
      </w:r>
    </w:p>
    <w:p w:rsidR="008B3AA5" w:rsidRPr="007D6611" w:rsidRDefault="008B3AA5" w:rsidP="008B3AA5">
      <w:pPr>
        <w:pStyle w:val="ZPKTzmpktartykuempunktem"/>
      </w:pPr>
      <w:r w:rsidRPr="007D6611">
        <w:t>1)</w:t>
      </w:r>
      <w:r w:rsidRPr="007D6611">
        <w:tab/>
        <w:t>podstawową kwotę dotacji,</w:t>
      </w:r>
      <w:r w:rsidR="00DB7432"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78b</w:t>
      </w:r>
      <w:r w:rsidR="00DB7432">
        <w:t xml:space="preserve"> ust.</w:t>
      </w:r>
      <w:r w:rsidR="008C569B">
        <w:t xml:space="preserve"> </w:t>
      </w:r>
      <w:r w:rsidR="00236195" w:rsidRPr="007D6611">
        <w:t>6</w:t>
      </w:r>
      <w:r w:rsidRPr="007D6611">
        <w:t>–</w:t>
      </w:r>
      <w:r w:rsidR="00236195" w:rsidRPr="007D6611">
        <w:t>9,</w:t>
      </w:r>
      <w:r w:rsidRPr="007D6611">
        <w:t xml:space="preserve"> oraz jej aktualizacje</w:t>
      </w:r>
      <w:r w:rsidR="005C63B2">
        <w:t xml:space="preserve"> dokonywane na podstawie</w:t>
      </w:r>
      <w:r w:rsidR="005C63B2" w:rsidRPr="007D6611" w:rsidDel="005C63B2">
        <w:t xml:space="preserve"> </w:t>
      </w:r>
      <w:r w:rsidR="00DB7432">
        <w:t>art.</w:t>
      </w:r>
      <w:r w:rsidR="008C569B">
        <w:t xml:space="preserve"> </w:t>
      </w:r>
      <w:r w:rsidR="00E417CC" w:rsidRPr="007D6611">
        <w:t>78c</w:t>
      </w:r>
      <w:r w:rsidR="00DB7432">
        <w:t xml:space="preserve"> ust.</w:t>
      </w:r>
      <w:r w:rsidR="008C569B">
        <w:t xml:space="preserve"> </w:t>
      </w:r>
      <w:r w:rsidRPr="007D6611">
        <w:t>3;</w:t>
      </w:r>
    </w:p>
    <w:p w:rsidR="00FA3CED" w:rsidRPr="007D6611" w:rsidRDefault="008B3AA5" w:rsidP="005E5E7A">
      <w:pPr>
        <w:pStyle w:val="ZPKTzmpktartykuempunktem"/>
      </w:pPr>
      <w:r w:rsidRPr="007D6611">
        <w:t>2)</w:t>
      </w:r>
      <w:r w:rsidRPr="007D6611">
        <w:tab/>
        <w:t>statystyczną liczbę uczniów</w:t>
      </w:r>
      <w:r w:rsidR="00FA3CED" w:rsidRPr="007D6611">
        <w:t xml:space="preserve"> lub </w:t>
      </w:r>
      <w:r w:rsidRPr="007D6611">
        <w:t>wychowanków oraz jej aktualizacje</w:t>
      </w:r>
      <w:r w:rsidR="005C63B2">
        <w:t xml:space="preserve"> dokonywane na podstawie </w:t>
      </w:r>
      <w:r w:rsidR="00DB7432">
        <w:t>art.</w:t>
      </w:r>
      <w:r w:rsidR="008C569B">
        <w:t xml:space="preserve"> </w:t>
      </w:r>
      <w:r w:rsidR="00E417CC" w:rsidRPr="007D6611">
        <w:t>78c</w:t>
      </w:r>
      <w:r w:rsidR="00DB7432">
        <w:t xml:space="preserve"> ust.</w:t>
      </w:r>
      <w:r w:rsidR="008C569B">
        <w:t xml:space="preserve"> </w:t>
      </w:r>
      <w:r w:rsidRPr="007D6611">
        <w:t>2.</w:t>
      </w:r>
      <w:r w:rsidR="00C620EF">
        <w:t>”</w:t>
      </w:r>
      <w:r w:rsidR="00FA3CED" w:rsidRPr="007D6611">
        <w:t>;</w:t>
      </w:r>
    </w:p>
    <w:p w:rsidR="00AD4A1E" w:rsidRPr="007D6611" w:rsidRDefault="00E21A10" w:rsidP="008C569B">
      <w:pPr>
        <w:pStyle w:val="PKTpunkt"/>
        <w:keepNext/>
      </w:pPr>
      <w:r w:rsidRPr="007D6611">
        <w:t>6</w:t>
      </w:r>
      <w:r>
        <w:t>7</w:t>
      </w:r>
      <w:r w:rsidR="0014254C" w:rsidRPr="007D6611">
        <w:t>)</w:t>
      </w:r>
      <w:r w:rsidR="00623BF3" w:rsidRPr="007D6611">
        <w:tab/>
      </w:r>
      <w:r w:rsidR="00AD4A1E" w:rsidRPr="007D6611">
        <w:t>art. 79a otrzymuje brzmienie:</w:t>
      </w:r>
    </w:p>
    <w:p w:rsidR="00483D3D" w:rsidRPr="007D6611" w:rsidRDefault="003F775C" w:rsidP="008C569B">
      <w:pPr>
        <w:pStyle w:val="ZARTzmartartykuempunktem"/>
        <w:keepNext/>
      </w:pPr>
      <w:r>
        <w:t>„</w:t>
      </w:r>
      <w:r w:rsidR="00483D3D" w:rsidRPr="007D6611">
        <w:t xml:space="preserve">Art. 79a. 1. Przez podstawową kwotę dotacji dla innych form wychowania przedszkolnego należy rozumieć kwotę wydatków bieżących </w:t>
      </w:r>
      <w:r w:rsidR="009555FA" w:rsidRPr="007D6611">
        <w:t xml:space="preserve">zaplanowanych </w:t>
      </w:r>
      <w:r w:rsidR="00483D3D" w:rsidRPr="007D6611">
        <w:t>na prowadzenie przez gminę innych form wychowania przedszkolnego,</w:t>
      </w:r>
      <w:r w:rsidR="00C91CED" w:rsidRPr="007D6611">
        <w:t xml:space="preserve"> z</w:t>
      </w:r>
      <w:r w:rsidR="008C569B">
        <w:t xml:space="preserve"> </w:t>
      </w:r>
      <w:r w:rsidR="00483D3D" w:rsidRPr="007D6611">
        <w:t>wyłączeniem innych form wychowania przedszkolnego,</w:t>
      </w:r>
      <w:r w:rsidR="00C91CED" w:rsidRPr="007D6611">
        <w:t xml:space="preserve"> w</w:t>
      </w:r>
      <w:r w:rsidR="008C569B">
        <w:t xml:space="preserve"> </w:t>
      </w:r>
      <w:r w:rsidR="00483D3D" w:rsidRPr="007D6611">
        <w:t xml:space="preserve">których </w:t>
      </w:r>
      <w:r w:rsidR="00974774" w:rsidRPr="007D6611">
        <w:t>za</w:t>
      </w:r>
      <w:r w:rsidR="00483D3D" w:rsidRPr="007D6611">
        <w:t>planowane wydatki bieżące finansowane</w:t>
      </w:r>
      <w:r w:rsidR="00C91CED" w:rsidRPr="007D6611">
        <w:t xml:space="preserve"> z</w:t>
      </w:r>
      <w:r w:rsidR="008C569B">
        <w:t xml:space="preserve"> </w:t>
      </w:r>
      <w:r w:rsidR="00483D3D" w:rsidRPr="007D6611">
        <w:t>użyciem środków pochodzących</w:t>
      </w:r>
      <w:r w:rsidR="00C91CED" w:rsidRPr="007D6611">
        <w:t xml:space="preserve"> z</w:t>
      </w:r>
      <w:r w:rsidR="008C569B">
        <w:t xml:space="preserve"> </w:t>
      </w:r>
      <w:r w:rsidR="00483D3D" w:rsidRPr="007D6611">
        <w:t xml:space="preserve">budżetu Unii Europejskiej przekraczają wartość 50% ich </w:t>
      </w:r>
      <w:r w:rsidR="00974774" w:rsidRPr="007D6611">
        <w:t>za</w:t>
      </w:r>
      <w:r w:rsidR="00483D3D" w:rsidRPr="007D6611">
        <w:t>planowanych wydatków bieżących, pomniejszonych o:</w:t>
      </w:r>
    </w:p>
    <w:p w:rsidR="00483D3D" w:rsidRPr="007D6611" w:rsidRDefault="00483D3D" w:rsidP="00D25AAF">
      <w:pPr>
        <w:pStyle w:val="ZPKTzmpktartykuempunktem"/>
      </w:pPr>
      <w:r w:rsidRPr="007D6611">
        <w:t>1)</w:t>
      </w:r>
      <w:r w:rsidRPr="007D6611">
        <w:tab/>
        <w:t>zaplanowane na rok budżetowy</w:t>
      </w:r>
      <w:r w:rsidR="00C91CED" w:rsidRPr="007D6611">
        <w:t xml:space="preserve"> w</w:t>
      </w:r>
      <w:r w:rsidR="008C569B">
        <w:t xml:space="preserve"> </w:t>
      </w:r>
      <w:r w:rsidRPr="007D6611">
        <w:t>budżecie gminy opłaty za korzystanie</w:t>
      </w:r>
      <w:r w:rsidR="00C91CED" w:rsidRPr="007D6611">
        <w:t xml:space="preserve"> z</w:t>
      </w:r>
      <w:r w:rsidR="005D3C76">
        <w:t> </w:t>
      </w:r>
      <w:r w:rsidRPr="007D6611">
        <w:t>wychowania przedszkolnego</w:t>
      </w:r>
      <w:r w:rsidR="00C91CED" w:rsidRPr="007D6611">
        <w:t xml:space="preserve"> w</w:t>
      </w:r>
      <w:r w:rsidR="008C569B">
        <w:t xml:space="preserve"> </w:t>
      </w:r>
      <w:r w:rsidRPr="007D6611">
        <w:t>tych innych formach wychowania przedszkolnego, stanowiące dochody budżetu gminy,</w:t>
      </w:r>
    </w:p>
    <w:p w:rsidR="00483D3D" w:rsidRPr="007D6611" w:rsidRDefault="00483D3D" w:rsidP="00D25AAF">
      <w:pPr>
        <w:pStyle w:val="ZPKTzmpktartykuempunktem"/>
      </w:pPr>
      <w:r w:rsidRPr="007D6611">
        <w:t>2)</w:t>
      </w:r>
      <w:r w:rsidRPr="007D6611">
        <w:tab/>
        <w:t>zaplanowane na rok budżetowy</w:t>
      </w:r>
      <w:r w:rsidR="00C91CED" w:rsidRPr="007D6611">
        <w:t xml:space="preserve"> w</w:t>
      </w:r>
      <w:r w:rsidR="008C569B">
        <w:t xml:space="preserve"> </w:t>
      </w:r>
      <w:r w:rsidRPr="007D6611">
        <w:t>budżecie gminy opłaty za wyżywienie</w:t>
      </w:r>
      <w:r w:rsidR="00C91CED" w:rsidRPr="007D6611">
        <w:t xml:space="preserve"> w</w:t>
      </w:r>
      <w:r w:rsidR="008C569B">
        <w:t xml:space="preserve"> </w:t>
      </w:r>
      <w:r w:rsidRPr="007D6611">
        <w:t>tych innych formach wychowania przedszkolnego, stanowiące dochody budżetu gminy,</w:t>
      </w:r>
    </w:p>
    <w:p w:rsidR="00483D3D" w:rsidRPr="007D6611" w:rsidRDefault="00483D3D" w:rsidP="00D25AAF">
      <w:pPr>
        <w:pStyle w:val="ZPKTzmpktartykuempunktem"/>
      </w:pPr>
      <w:r w:rsidRPr="007D6611">
        <w:t>3)</w:t>
      </w:r>
      <w:r w:rsidRPr="007D6611">
        <w:tab/>
        <w:t>sumę iloczynów odpowiednich kwot przewidzianych</w:t>
      </w:r>
      <w:r w:rsidR="00C91CED" w:rsidRPr="007D6611">
        <w:t xml:space="preserve"> w</w:t>
      </w:r>
      <w:r w:rsidR="008C569B">
        <w:t xml:space="preserve"> </w:t>
      </w:r>
      <w:r w:rsidRPr="007D6611">
        <w:t xml:space="preserve">części oświatowej subwencji ogólnej dla gminy na </w:t>
      </w:r>
      <w:r w:rsidR="00813A4F">
        <w:t xml:space="preserve">uczniów </w:t>
      </w:r>
      <w:r w:rsidRPr="007D6611">
        <w:t>niepełnosprawn</w:t>
      </w:r>
      <w:r w:rsidR="00CE37CC" w:rsidRPr="007D6611">
        <w:t>ych</w:t>
      </w:r>
      <w:r w:rsidRPr="007D6611">
        <w:t xml:space="preserve"> </w:t>
      </w:r>
      <w:r w:rsidR="00DB7432" w:rsidRPr="007D6611">
        <w:t>w</w:t>
      </w:r>
      <w:r w:rsidR="008C569B">
        <w:t xml:space="preserve"> </w:t>
      </w:r>
      <w:r w:rsidRPr="007D6611">
        <w:t>inn</w:t>
      </w:r>
      <w:r w:rsidR="00A954BB" w:rsidRPr="007D6611">
        <w:t>ych</w:t>
      </w:r>
      <w:r w:rsidRPr="007D6611">
        <w:t xml:space="preserve"> form</w:t>
      </w:r>
      <w:r w:rsidR="00A954BB" w:rsidRPr="007D6611">
        <w:t>ach</w:t>
      </w:r>
      <w:r w:rsidRPr="007D6611">
        <w:t xml:space="preserve"> wychowania przedszkolnego, posiadając</w:t>
      </w:r>
      <w:r w:rsidR="00A954BB" w:rsidRPr="007D6611">
        <w:t>ych</w:t>
      </w:r>
      <w:r w:rsidRPr="007D6611">
        <w:t xml:space="preserve"> orzeczenie</w:t>
      </w:r>
      <w:r w:rsidR="00C91CED" w:rsidRPr="007D6611">
        <w:t xml:space="preserve"> o</w:t>
      </w:r>
      <w:r w:rsidR="008C569B">
        <w:t xml:space="preserve"> </w:t>
      </w:r>
      <w:r w:rsidRPr="007D6611">
        <w:t>potrzebie kształcenia specjalnego,</w:t>
      </w:r>
      <w:r w:rsidR="00C91CED" w:rsidRPr="007D6611">
        <w:t xml:space="preserve">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Pr="007D6611">
        <w:t>71b</w:t>
      </w:r>
      <w:r w:rsidR="00DB7432">
        <w:t xml:space="preserve"> ust.</w:t>
      </w:r>
      <w:r w:rsidR="008C569B">
        <w:t xml:space="preserve"> </w:t>
      </w:r>
      <w:r w:rsidRPr="007D6611">
        <w:t xml:space="preserve">3, wydane ze względu na odpowiednie rodzaje niepełnosprawności, oraz </w:t>
      </w:r>
      <w:r w:rsidR="00D02388" w:rsidRPr="007D6611">
        <w:t xml:space="preserve">statystycznej </w:t>
      </w:r>
      <w:r w:rsidRPr="007D6611">
        <w:t>liczby tych uczniów</w:t>
      </w:r>
      <w:r w:rsidR="00C91CED" w:rsidRPr="007D6611">
        <w:t xml:space="preserve"> w</w:t>
      </w:r>
      <w:r w:rsidR="008C569B">
        <w:t xml:space="preserve"> </w:t>
      </w:r>
      <w:r w:rsidRPr="007D6611">
        <w:t>tych innych formach wychowania przedszkolnego,</w:t>
      </w:r>
    </w:p>
    <w:p w:rsidR="00483D3D" w:rsidRPr="007D6611" w:rsidRDefault="00483D3D" w:rsidP="00D25AAF">
      <w:pPr>
        <w:pStyle w:val="ZPKTzmpktartykuempunktem"/>
      </w:pPr>
      <w:r w:rsidRPr="007D6611">
        <w:t>4)</w:t>
      </w:r>
      <w:r w:rsidRPr="007D6611">
        <w:tab/>
        <w:t>zaplanowane na rok budżetowy</w:t>
      </w:r>
      <w:r w:rsidR="00C91CED" w:rsidRPr="007D6611">
        <w:t xml:space="preserve"> w</w:t>
      </w:r>
      <w:r w:rsidR="008C569B">
        <w:t xml:space="preserve"> </w:t>
      </w:r>
      <w:r w:rsidRPr="007D6611">
        <w:t>budżecie gminy wydatki bieżące finansowane</w:t>
      </w:r>
      <w:r w:rsidR="00C91CED" w:rsidRPr="007D6611">
        <w:t xml:space="preserve"> z</w:t>
      </w:r>
      <w:r w:rsidR="005D3C76">
        <w:t> </w:t>
      </w:r>
      <w:r w:rsidRPr="007D6611">
        <w:t>użyciem środków pochodzących</w:t>
      </w:r>
      <w:r w:rsidR="00C91CED" w:rsidRPr="007D6611">
        <w:t xml:space="preserve"> z</w:t>
      </w:r>
      <w:r w:rsidR="008C569B">
        <w:t xml:space="preserve"> </w:t>
      </w:r>
      <w:r w:rsidRPr="007D6611">
        <w:t>budżetu Unii Europejskiej na prowadzenie tych innych form wychowania przedszkolnego,</w:t>
      </w:r>
    </w:p>
    <w:p w:rsidR="00483D3D" w:rsidRPr="007D6611" w:rsidRDefault="00483D3D" w:rsidP="00D25AAF">
      <w:pPr>
        <w:pStyle w:val="ZPKTzmpktartykuempunktem"/>
      </w:pPr>
      <w:r w:rsidRPr="007D6611">
        <w:t>5)</w:t>
      </w:r>
      <w:r w:rsidRPr="007D6611">
        <w:tab/>
        <w:t>iloczyn kwoty przewidzianej</w:t>
      </w:r>
      <w:r w:rsidR="00C91CED" w:rsidRPr="007D6611">
        <w:t xml:space="preserve"> w</w:t>
      </w:r>
      <w:r w:rsidR="008C569B">
        <w:t xml:space="preserve"> </w:t>
      </w:r>
      <w:r w:rsidRPr="007D6611">
        <w:t>części oświatowej subwencji ogólnej dla gminy na dziecko objęte wczesnym wspomaganiem rozwoju</w:t>
      </w:r>
      <w:r w:rsidR="00C91CED" w:rsidRPr="007D6611">
        <w:t xml:space="preserve"> w</w:t>
      </w:r>
      <w:r w:rsidR="008C569B">
        <w:t xml:space="preserve"> </w:t>
      </w:r>
      <w:r w:rsidRPr="007D6611">
        <w:t>innej formie wychowania przedszkolnego, posiadające opinię</w:t>
      </w:r>
      <w:r w:rsidR="00C91CED" w:rsidRPr="007D6611">
        <w:t xml:space="preserve"> o</w:t>
      </w:r>
      <w:r w:rsidR="008C569B">
        <w:t xml:space="preserve"> </w:t>
      </w:r>
      <w:r w:rsidRPr="007D6611">
        <w:t>potrzebie wczesnego wspomagania rozwoju dziecka,</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71b</w:t>
      </w:r>
      <w:r w:rsidR="00DB7432">
        <w:t xml:space="preserve"> ust.</w:t>
      </w:r>
      <w:r w:rsidR="008C569B">
        <w:t xml:space="preserve"> </w:t>
      </w:r>
      <w:r w:rsidRPr="007D6611">
        <w:t>3</w:t>
      </w:r>
      <w:r w:rsidR="007939FE">
        <w:t xml:space="preserve"> i 3a</w:t>
      </w:r>
      <w:r w:rsidRPr="007D6611">
        <w:t xml:space="preserve">, oraz </w:t>
      </w:r>
      <w:r w:rsidR="00D02388" w:rsidRPr="007D6611">
        <w:t xml:space="preserve">statystycznej </w:t>
      </w:r>
      <w:r w:rsidRPr="007D6611">
        <w:t>liczby tych dzieci</w:t>
      </w:r>
      <w:r w:rsidR="00C91CED" w:rsidRPr="007D6611">
        <w:t xml:space="preserve"> w</w:t>
      </w:r>
      <w:r w:rsidR="008C569B">
        <w:t xml:space="preserve"> </w:t>
      </w:r>
      <w:r w:rsidRPr="007D6611">
        <w:t>tych innych formach wychowania przedszkolnego,</w:t>
      </w:r>
    </w:p>
    <w:p w:rsidR="00483D3D" w:rsidRPr="007D6611" w:rsidRDefault="00483D3D" w:rsidP="00D25AAF">
      <w:pPr>
        <w:pStyle w:val="ZPKTzmpktartykuempunktem"/>
      </w:pPr>
      <w:r w:rsidRPr="007D6611">
        <w:t>6)</w:t>
      </w:r>
      <w:r w:rsidRPr="007D6611">
        <w:tab/>
        <w:t>iloczyn kwoty przewidzianej</w:t>
      </w:r>
      <w:r w:rsidR="00C91CED" w:rsidRPr="007D6611">
        <w:t xml:space="preserve"> w</w:t>
      </w:r>
      <w:r w:rsidR="008C569B">
        <w:t xml:space="preserve"> </w:t>
      </w:r>
      <w:r w:rsidRPr="007D6611">
        <w:t>części oświatowej subwencji ogólnej dla gminy na uczestnika zajęć rewalidacyjno</w:t>
      </w:r>
      <w:r w:rsidR="005D3C76">
        <w:t>-</w:t>
      </w:r>
      <w:r w:rsidRPr="007D6611">
        <w:t>wychowawczych</w:t>
      </w:r>
      <w:r w:rsidR="00C91CED" w:rsidRPr="007D6611">
        <w:t xml:space="preserve"> w</w:t>
      </w:r>
      <w:r w:rsidR="008C569B">
        <w:t xml:space="preserve"> </w:t>
      </w:r>
      <w:r w:rsidRPr="007D6611">
        <w:t>innych formach wychowania przedszkolnego</w:t>
      </w:r>
      <w:r w:rsidR="008B5D75" w:rsidRPr="007D6611">
        <w:t>,</w:t>
      </w:r>
      <w:r w:rsidRPr="007D6611">
        <w:t xml:space="preserve"> posiadającego orzeczenie</w:t>
      </w:r>
      <w:r w:rsidR="00C91CED" w:rsidRPr="007D6611">
        <w:t xml:space="preserve"> o</w:t>
      </w:r>
      <w:r w:rsidR="008C569B">
        <w:t xml:space="preserve"> </w:t>
      </w:r>
      <w:r w:rsidRPr="007D6611">
        <w:t>potrzebie zajęć rewalidacyjno</w:t>
      </w:r>
      <w:r w:rsidR="005D3C76">
        <w:t>-</w:t>
      </w:r>
      <w:r w:rsidR="005D3C76">
        <w:br/>
        <w:t>-</w:t>
      </w:r>
      <w:r w:rsidRPr="007D6611">
        <w:t>wychowawczych,</w:t>
      </w:r>
      <w:r w:rsidR="00C91CED" w:rsidRPr="007D6611">
        <w:t xml:space="preserve">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Pr="007D6611">
        <w:t>71b</w:t>
      </w:r>
      <w:r w:rsidR="00DB7432">
        <w:t xml:space="preserve"> ust.</w:t>
      </w:r>
      <w:r w:rsidR="008C569B">
        <w:t xml:space="preserve"> </w:t>
      </w:r>
      <w:r w:rsidRPr="007D6611">
        <w:t xml:space="preserve">3, oraz </w:t>
      </w:r>
      <w:r w:rsidR="00D02388" w:rsidRPr="007D6611">
        <w:t xml:space="preserve">statystycznej </w:t>
      </w:r>
      <w:r w:rsidRPr="007D6611">
        <w:t xml:space="preserve">liczby </w:t>
      </w:r>
      <w:r w:rsidR="008B5D75" w:rsidRPr="007D6611">
        <w:t>uczestników zajęć rewalidacyjno</w:t>
      </w:r>
      <w:r w:rsidR="005D3C76">
        <w:t>-</w:t>
      </w:r>
      <w:r w:rsidR="008B5D75" w:rsidRPr="007D6611">
        <w:t xml:space="preserve">wychowawczych </w:t>
      </w:r>
      <w:r w:rsidR="00C91CED" w:rsidRPr="007D6611">
        <w:t>w</w:t>
      </w:r>
      <w:r w:rsidR="008C569B">
        <w:t xml:space="preserve"> </w:t>
      </w:r>
      <w:r w:rsidRPr="007D6611">
        <w:t>tych innych formach wychowania przedszkolnego</w:t>
      </w:r>
      <w:r w:rsidR="00D02388" w:rsidRPr="007D6611">
        <w:t>,</w:t>
      </w:r>
    </w:p>
    <w:p w:rsidR="00D02388" w:rsidRPr="007D6611" w:rsidRDefault="00D02388" w:rsidP="008C569B">
      <w:pPr>
        <w:pStyle w:val="ZPKTzmpktartykuempunktem"/>
        <w:keepNext/>
      </w:pPr>
      <w:r w:rsidRPr="007D6611">
        <w:t>7)</w:t>
      </w:r>
      <w:r w:rsidRPr="007D6611">
        <w:tab/>
        <w:t>zaplanowane na rok budżetowy</w:t>
      </w:r>
      <w:r w:rsidR="00DB7432" w:rsidRPr="007D6611">
        <w:t xml:space="preserve"> w</w:t>
      </w:r>
      <w:r w:rsidR="008C569B">
        <w:t xml:space="preserve"> </w:t>
      </w:r>
      <w:r w:rsidRPr="007D6611">
        <w:t>budżecie gminy wydatki bieżące na programy, o</w:t>
      </w:r>
      <w:r w:rsidR="005D3C76">
        <w:t> </w:t>
      </w:r>
      <w:r w:rsidRPr="007D6611">
        <w:t>których mowa</w:t>
      </w:r>
      <w:r w:rsidR="00DB7432" w:rsidRPr="007D6611">
        <w:t xml:space="preserve"> w</w:t>
      </w:r>
      <w:r w:rsidR="008C569B">
        <w:t xml:space="preserve"> </w:t>
      </w:r>
      <w:r w:rsidR="00DB7432">
        <w:t>art.</w:t>
      </w:r>
      <w:r w:rsidR="008C569B">
        <w:t xml:space="preserve"> </w:t>
      </w:r>
      <w:r w:rsidRPr="007D6611">
        <w:t>90u,</w:t>
      </w:r>
      <w:r w:rsidR="00DB7432" w:rsidRPr="007D6611">
        <w:t xml:space="preserve"> w</w:t>
      </w:r>
      <w:r w:rsidR="008C569B">
        <w:t xml:space="preserve"> </w:t>
      </w:r>
      <w:r w:rsidRPr="007D6611">
        <w:t>tych innych formach wychowania przedszkolnego</w:t>
      </w:r>
    </w:p>
    <w:p w:rsidR="00483D3D" w:rsidRPr="007D6611" w:rsidRDefault="00483D3D" w:rsidP="00D25AAF">
      <w:pPr>
        <w:pStyle w:val="ZCZWSPPKTzmczciwsppktartykuempunktem"/>
      </w:pPr>
      <w:r w:rsidRPr="007D6611">
        <w:t>–</w:t>
      </w:r>
      <w:r w:rsidR="00C91CED" w:rsidRPr="007D6611">
        <w:t xml:space="preserve"> i</w:t>
      </w:r>
      <w:r w:rsidR="008C569B">
        <w:t xml:space="preserve"> </w:t>
      </w:r>
      <w:r w:rsidRPr="007D6611">
        <w:t xml:space="preserve">podzielonych przez </w:t>
      </w:r>
      <w:r w:rsidR="00D02388" w:rsidRPr="007D6611">
        <w:t xml:space="preserve">statystyczną </w:t>
      </w:r>
      <w:r w:rsidRPr="007D6611">
        <w:t>liczbę uczniów</w:t>
      </w:r>
      <w:r w:rsidR="00C91CED" w:rsidRPr="007D6611">
        <w:t xml:space="preserve"> w</w:t>
      </w:r>
      <w:r w:rsidR="008C569B">
        <w:t xml:space="preserve"> </w:t>
      </w:r>
      <w:r w:rsidRPr="007D6611">
        <w:t>tych innych formach wychowania przedszkolnego, pomniejszoną</w:t>
      </w:r>
      <w:r w:rsidR="00C91CED" w:rsidRPr="007D6611">
        <w:t xml:space="preserve"> o</w:t>
      </w:r>
      <w:r w:rsidR="008C569B">
        <w:t xml:space="preserve"> </w:t>
      </w:r>
      <w:r w:rsidR="00D02388" w:rsidRPr="007D6611">
        <w:t xml:space="preserve">statystyczną </w:t>
      </w:r>
      <w:r w:rsidRPr="007D6611">
        <w:t>liczbę uczniów niepełnosprawnych</w:t>
      </w:r>
      <w:r w:rsidR="00C91CED" w:rsidRPr="007D6611">
        <w:t xml:space="preserve"> w</w:t>
      </w:r>
      <w:r w:rsidR="008C569B">
        <w:t xml:space="preserve"> </w:t>
      </w:r>
      <w:r w:rsidRPr="007D6611">
        <w:t>tych innych formach wychowania przedszkolnego, posiadających orzeczenie</w:t>
      </w:r>
      <w:r w:rsidR="00C91CED" w:rsidRPr="007D6611">
        <w:t xml:space="preserve"> o</w:t>
      </w:r>
      <w:r w:rsidR="008C569B">
        <w:t xml:space="preserve"> </w:t>
      </w:r>
      <w:r w:rsidRPr="007D6611">
        <w:t>potrzebie kształcenia specjalnego,</w:t>
      </w:r>
      <w:r w:rsidR="00C91CED" w:rsidRPr="007D6611">
        <w:t xml:space="preserve">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Pr="007D6611">
        <w:t>71b</w:t>
      </w:r>
      <w:r w:rsidR="00DB7432">
        <w:t xml:space="preserve"> ust.</w:t>
      </w:r>
      <w:r w:rsidR="008C569B">
        <w:t xml:space="preserve"> </w:t>
      </w:r>
      <w:r w:rsidRPr="007D6611">
        <w:t>3, wydane ze względu na odpowiednie rodzaje niepełnosprawności.</w:t>
      </w:r>
    </w:p>
    <w:p w:rsidR="00483D3D" w:rsidRPr="007D6611" w:rsidRDefault="00483D3D" w:rsidP="00D25AAF">
      <w:pPr>
        <w:pStyle w:val="ZUSTzmustartykuempunktem"/>
      </w:pPr>
      <w:r w:rsidRPr="007D6611">
        <w:t>2. Jeżeli do publicznego przedszkola, oddziału przedszkolnego</w:t>
      </w:r>
      <w:r w:rsidR="00C91CED" w:rsidRPr="007D6611">
        <w:t xml:space="preserve"> w</w:t>
      </w:r>
      <w:r w:rsidR="008C569B">
        <w:t xml:space="preserve"> </w:t>
      </w:r>
      <w:r w:rsidRPr="007D6611">
        <w:t xml:space="preserve">publicznej szkole podstawowej lub publicznej innej formy wychowania przedszkolnego, prowadzonych przez gminę, uczęszcza uczeń niebędący jej mieszkańcem, </w:t>
      </w:r>
      <w:r w:rsidR="0058639A" w:rsidRPr="007D6611">
        <w:t>który nie jest</w:t>
      </w:r>
      <w:r w:rsidRPr="007D6611">
        <w:t xml:space="preserve"> uczniem niepełnosprawnym, gmina, której mieszkańcem jest ten uczeń, pokrywa koszty wychowania przedszkolnego tego ucznia</w:t>
      </w:r>
      <w:r w:rsidR="00C91CED" w:rsidRPr="007D6611">
        <w:t xml:space="preserve"> w</w:t>
      </w:r>
      <w:r w:rsidR="008C569B">
        <w:t xml:space="preserve"> </w:t>
      </w:r>
      <w:r w:rsidRPr="007D6611">
        <w:t>wysokości równej odpowiednio podstawowej kwocie dotacji dla przedszkoli, podstawowej kwocie dotacji dla szkół podstawowych,</w:t>
      </w:r>
      <w:r w:rsidR="00C91CED" w:rsidRPr="007D6611">
        <w:t xml:space="preserve"> w</w:t>
      </w:r>
      <w:r w:rsidR="008C569B">
        <w:t xml:space="preserve"> </w:t>
      </w:r>
      <w:r w:rsidRPr="007D6611">
        <w:t>których zorganizowano oddział przedszkolny</w:t>
      </w:r>
      <w:r w:rsidR="00ED7DE9" w:rsidRPr="007D6611">
        <w:t>,</w:t>
      </w:r>
      <w:r w:rsidRPr="007D6611">
        <w:t xml:space="preserve"> lub podstawowej kwocie dotacji dla innych form wychowania przedszkolnego, określonej dla gminy,</w:t>
      </w:r>
      <w:r w:rsidR="00C91CED" w:rsidRPr="007D6611">
        <w:t xml:space="preserve"> w</w:t>
      </w:r>
      <w:r w:rsidR="005D3C76">
        <w:t> </w:t>
      </w:r>
      <w:r w:rsidRPr="007D6611">
        <w:t>której uczeń uczęszcza do przedszkola, oddziału przedszkolnego</w:t>
      </w:r>
      <w:r w:rsidR="00C91CED" w:rsidRPr="007D6611">
        <w:t xml:space="preserve"> w</w:t>
      </w:r>
      <w:r w:rsidR="008C569B">
        <w:t xml:space="preserve"> </w:t>
      </w:r>
      <w:r w:rsidRPr="007D6611">
        <w:t>szkole podstawowej lub innej formy wychowania przedszkolnego, pomniejszonej</w:t>
      </w:r>
      <w:r w:rsidR="00C91CED" w:rsidRPr="007D6611">
        <w:t xml:space="preserve"> o</w:t>
      </w:r>
      <w:r w:rsidR="008C569B">
        <w:t xml:space="preserve"> </w:t>
      </w:r>
      <w:r w:rsidRPr="007D6611">
        <w:t>kwotę dotacji,</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14d</w:t>
      </w:r>
      <w:r w:rsidR="00DB7432">
        <w:t xml:space="preserve"> ust.</w:t>
      </w:r>
      <w:r w:rsidR="008C569B">
        <w:t xml:space="preserve"> </w:t>
      </w:r>
      <w:r w:rsidRPr="007D6611">
        <w:t>1, przewidzianej na ucznia na dany rok budżetowy.</w:t>
      </w:r>
      <w:r w:rsidR="003F775C">
        <w:t>”</w:t>
      </w:r>
      <w:r w:rsidRPr="007D6611">
        <w:t>;</w:t>
      </w:r>
    </w:p>
    <w:p w:rsidR="00AD4A1E" w:rsidRPr="007D6611" w:rsidRDefault="00E21A10" w:rsidP="008C569B">
      <w:pPr>
        <w:pStyle w:val="PKTpunkt"/>
        <w:keepNext/>
      </w:pPr>
      <w:r w:rsidRPr="007D6611">
        <w:t>6</w:t>
      </w:r>
      <w:r>
        <w:t>8</w:t>
      </w:r>
      <w:r w:rsidR="00AD4A1E" w:rsidRPr="007D6611">
        <w:t>)</w:t>
      </w:r>
      <w:r w:rsidR="00AD4A1E" w:rsidRPr="007D6611">
        <w:tab/>
        <w:t>w</w:t>
      </w:r>
      <w:r w:rsidR="00DB7432">
        <w:t xml:space="preserve"> art.</w:t>
      </w:r>
      <w:r w:rsidR="008C569B">
        <w:t xml:space="preserve"> </w:t>
      </w:r>
      <w:r w:rsidR="00AD4A1E" w:rsidRPr="007D6611">
        <w:t>80:</w:t>
      </w:r>
    </w:p>
    <w:p w:rsidR="00483D3D" w:rsidRPr="007D6611" w:rsidRDefault="00483D3D" w:rsidP="008C569B">
      <w:pPr>
        <w:pStyle w:val="LITlitera"/>
        <w:keepNext/>
      </w:pPr>
      <w:r w:rsidRPr="007D6611">
        <w:t>a)</w:t>
      </w:r>
      <w:r w:rsidRPr="007D6611">
        <w:tab/>
        <w:t xml:space="preserve">ust. </w:t>
      </w:r>
      <w:r w:rsidR="00DB7432" w:rsidRPr="007D6611">
        <w:t>2</w:t>
      </w:r>
      <w:r w:rsidR="00DB7432">
        <w:t xml:space="preserve"> i</w:t>
      </w:r>
      <w:r w:rsidR="008C569B">
        <w:t xml:space="preserve"> </w:t>
      </w:r>
      <w:r w:rsidRPr="007D6611">
        <w:t>2a otrzymują brzmienie:</w:t>
      </w:r>
    </w:p>
    <w:p w:rsidR="00483D3D" w:rsidRPr="007D6611" w:rsidRDefault="003F775C" w:rsidP="00483D3D">
      <w:pPr>
        <w:pStyle w:val="ZLITUSTzmustliter"/>
      </w:pPr>
      <w:r>
        <w:t>„</w:t>
      </w:r>
      <w:r w:rsidR="00483D3D" w:rsidRPr="007D6611">
        <w:t>2. Prowadzone przez osoby prawne niebędące jednostkami samorządu terytorialnego lub osoby fizyczne publiczne przedszkola, niebędące przedszkolami specjalnymi, otrzymują na każdego ucznia z</w:t>
      </w:r>
      <w:r w:rsidR="008C569B">
        <w:t xml:space="preserve"> </w:t>
      </w:r>
      <w:r w:rsidR="00483D3D" w:rsidRPr="007D6611">
        <w:t>budżetu gminy dotację w</w:t>
      </w:r>
      <w:r w:rsidR="008C569B">
        <w:t xml:space="preserve"> </w:t>
      </w:r>
      <w:r w:rsidR="00483D3D" w:rsidRPr="007D6611">
        <w:t>wysokości równej podstawowej kwocie dotacji dla przedszkoli, z</w:t>
      </w:r>
      <w:r w:rsidR="008C569B">
        <w:t xml:space="preserve"> </w:t>
      </w:r>
      <w:r w:rsidR="00483D3D" w:rsidRPr="007D6611">
        <w:t>tym że na ucznia niepełnosprawnego w</w:t>
      </w:r>
      <w:r w:rsidR="008C569B">
        <w:t xml:space="preserve"> </w:t>
      </w:r>
      <w:r w:rsidR="00483D3D" w:rsidRPr="007D6611">
        <w:t>wysokości nie niższej niż kwota przewidziana na</w:t>
      </w:r>
      <w:r w:rsidR="00FA625C" w:rsidRPr="007D6611">
        <w:t xml:space="preserve"> takiego</w:t>
      </w:r>
      <w:r w:rsidR="00483D3D" w:rsidRPr="007D6611">
        <w:t xml:space="preserve"> </w:t>
      </w:r>
      <w:r w:rsidR="00813A4F">
        <w:t xml:space="preserve">ucznia </w:t>
      </w:r>
      <w:r w:rsidR="00483D3D" w:rsidRPr="007D6611">
        <w:t>niepełnosprawnego przedszkola w</w:t>
      </w:r>
      <w:r w:rsidR="008C569B">
        <w:t xml:space="preserve"> </w:t>
      </w:r>
      <w:r w:rsidR="00483D3D" w:rsidRPr="007D6611">
        <w:t>części oświatowej subwencji ogólnej dla gminy. W</w:t>
      </w:r>
      <w:r w:rsidR="008C569B">
        <w:t xml:space="preserve"> </w:t>
      </w:r>
      <w:r w:rsidR="00483D3D" w:rsidRPr="007D6611">
        <w:t xml:space="preserve">przypadku braku na terenie gminy przedszkola </w:t>
      </w:r>
      <w:r w:rsidR="00CB539B" w:rsidRPr="007D6611">
        <w:t>prowadzonego przez gminę,</w:t>
      </w:r>
      <w:r w:rsidR="00C91CED" w:rsidRPr="007D6611">
        <w:t xml:space="preserve"> w</w:t>
      </w:r>
      <w:r w:rsidR="008C569B">
        <w:t xml:space="preserve"> </w:t>
      </w:r>
      <w:r w:rsidR="00483D3D" w:rsidRPr="007D6611">
        <w:t xml:space="preserve">którym </w:t>
      </w:r>
      <w:r w:rsidR="00974774" w:rsidRPr="007D6611">
        <w:t>za</w:t>
      </w:r>
      <w:r w:rsidR="00483D3D" w:rsidRPr="007D6611">
        <w:t>planowane wydatki bieżące finansowane</w:t>
      </w:r>
      <w:r w:rsidR="00C91CED" w:rsidRPr="007D6611">
        <w:t xml:space="preserve"> z</w:t>
      </w:r>
      <w:r w:rsidR="008C569B">
        <w:t xml:space="preserve"> </w:t>
      </w:r>
      <w:r w:rsidR="00483D3D" w:rsidRPr="007D6611">
        <w:t>użyciem środków pochodzących</w:t>
      </w:r>
      <w:r w:rsidR="00C91CED" w:rsidRPr="007D6611">
        <w:t xml:space="preserve"> z</w:t>
      </w:r>
      <w:r w:rsidR="008C569B">
        <w:t xml:space="preserve"> </w:t>
      </w:r>
      <w:r w:rsidR="00483D3D" w:rsidRPr="007D6611">
        <w:t xml:space="preserve">budżetu Unii Europejskiej nie przekraczają wartości 50% jego </w:t>
      </w:r>
      <w:r w:rsidR="00974774" w:rsidRPr="007D6611">
        <w:t>za</w:t>
      </w:r>
      <w:r w:rsidR="00483D3D" w:rsidRPr="007D6611">
        <w:t>planowanych wydatków bieżących, niebędącego przedszkolem specjalnym, kwotę dotacji określa się</w:t>
      </w:r>
      <w:r w:rsidR="00C91CED" w:rsidRPr="007D6611">
        <w:t xml:space="preserve"> w</w:t>
      </w:r>
      <w:r w:rsidR="008C569B">
        <w:t xml:space="preserve"> </w:t>
      </w:r>
      <w:r w:rsidR="00483D3D" w:rsidRPr="007D6611">
        <w:t>wysokości równej podstawowej kwocie dotacji dla przedszkoli</w:t>
      </w:r>
      <w:r w:rsidR="00C91CED" w:rsidRPr="007D6611">
        <w:t xml:space="preserve"> w</w:t>
      </w:r>
      <w:r w:rsidR="008C569B">
        <w:t xml:space="preserve"> </w:t>
      </w:r>
      <w:r w:rsidR="00483D3D" w:rsidRPr="007D6611">
        <w:t>najbliższej gminie prowadzącej przedszkole, z</w:t>
      </w:r>
      <w:r w:rsidR="008C569B">
        <w:t xml:space="preserve"> </w:t>
      </w:r>
      <w:r w:rsidR="00483D3D" w:rsidRPr="007D6611">
        <w:t>tym że na ucznia niepełnosprawnego w</w:t>
      </w:r>
      <w:r w:rsidR="008C569B">
        <w:t xml:space="preserve"> </w:t>
      </w:r>
      <w:r w:rsidR="00483D3D" w:rsidRPr="007D6611">
        <w:t xml:space="preserve">wysokości nie niższej niż kwota przewidziana na </w:t>
      </w:r>
      <w:r w:rsidR="00FA625C" w:rsidRPr="007D6611">
        <w:t xml:space="preserve">takiego </w:t>
      </w:r>
      <w:r w:rsidR="00813A4F">
        <w:t xml:space="preserve">ucznia </w:t>
      </w:r>
      <w:r w:rsidR="00483D3D" w:rsidRPr="007D6611">
        <w:t>niepełnosprawnego przedszkola w</w:t>
      </w:r>
      <w:r w:rsidR="008C569B">
        <w:t xml:space="preserve"> </w:t>
      </w:r>
      <w:r w:rsidR="00483D3D" w:rsidRPr="007D6611">
        <w:t>części oświatowej subwencji ogólnej dla gminy.</w:t>
      </w:r>
    </w:p>
    <w:p w:rsidR="00483D3D" w:rsidRPr="007D6611" w:rsidRDefault="00483D3D" w:rsidP="00483D3D">
      <w:pPr>
        <w:pStyle w:val="ZLITUSTzmustliter"/>
      </w:pPr>
      <w:r w:rsidRPr="007D6611">
        <w:t>2a. Jeżeli do publicznego przedszkola, o</w:t>
      </w:r>
      <w:r w:rsidR="008C569B">
        <w:t xml:space="preserve"> </w:t>
      </w:r>
      <w:r w:rsidRPr="007D6611">
        <w:t>którym mowa</w:t>
      </w:r>
      <w:r w:rsidR="00DB7432" w:rsidRPr="007D6611">
        <w:t xml:space="preserve"> w</w:t>
      </w:r>
      <w:r w:rsidR="008C569B">
        <w:t xml:space="preserve"> </w:t>
      </w:r>
      <w:r w:rsidR="00DB7432">
        <w:t>ust.</w:t>
      </w:r>
      <w:r w:rsidR="008C569B">
        <w:t xml:space="preserve"> </w:t>
      </w:r>
      <w:r w:rsidRPr="007D6611">
        <w:t xml:space="preserve">2, uczęszcza uczeń niebędący mieszkańcem gminy dotującej to przedszkole, </w:t>
      </w:r>
      <w:r w:rsidR="0058639A" w:rsidRPr="007D6611">
        <w:t>który nie jest</w:t>
      </w:r>
      <w:r w:rsidRPr="007D6611">
        <w:t xml:space="preserve"> uczniem niepełnosprawnym, gmina, której mieszkańcem jest ten uczeń, pokrywa koszty dotacji udzielonej zgodnie</w:t>
      </w:r>
      <w:r w:rsidR="00DB7432" w:rsidRPr="007D6611">
        <w:t xml:space="preserve"> z</w:t>
      </w:r>
      <w:r w:rsidR="008C569B">
        <w:t xml:space="preserve"> </w:t>
      </w:r>
      <w:r w:rsidR="00DB7432">
        <w:t>ust.</w:t>
      </w:r>
      <w:r w:rsidR="008C569B">
        <w:t xml:space="preserve"> </w:t>
      </w:r>
      <w:r w:rsidRPr="007D6611">
        <w:t>2, pomniejszonej o</w:t>
      </w:r>
      <w:r w:rsidR="008C569B">
        <w:t xml:space="preserve"> </w:t>
      </w:r>
      <w:r w:rsidRPr="007D6611">
        <w:t>kwotę dotacji,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14d</w:t>
      </w:r>
      <w:r w:rsidR="00DB7432">
        <w:t xml:space="preserve"> ust.</w:t>
      </w:r>
      <w:r w:rsidR="008C569B">
        <w:t xml:space="preserve"> </w:t>
      </w:r>
      <w:r w:rsidRPr="007D6611">
        <w:t>1, przewidzianej na ucznia na dany rok budżetowy.</w:t>
      </w:r>
      <w:r w:rsidR="003F775C">
        <w:t>”</w:t>
      </w:r>
      <w:r w:rsidRPr="007D6611">
        <w:t>,</w:t>
      </w:r>
    </w:p>
    <w:p w:rsidR="00483D3D" w:rsidRPr="007D6611" w:rsidRDefault="00483D3D" w:rsidP="008C569B">
      <w:pPr>
        <w:pStyle w:val="LITlitera"/>
        <w:keepNext/>
      </w:pPr>
      <w:r w:rsidRPr="007D6611">
        <w:t>b)</w:t>
      </w:r>
      <w:r w:rsidRPr="007D6611">
        <w:tab/>
        <w:t>po</w:t>
      </w:r>
      <w:r w:rsidR="00DB7432">
        <w:t xml:space="preserve"> ust.</w:t>
      </w:r>
      <w:r w:rsidR="008C569B">
        <w:t xml:space="preserve"> </w:t>
      </w:r>
      <w:r w:rsidRPr="007D6611">
        <w:t>2a dodaje się</w:t>
      </w:r>
      <w:r w:rsidR="00DB7432">
        <w:t xml:space="preserve"> ust.</w:t>
      </w:r>
      <w:r w:rsidR="008C569B">
        <w:t xml:space="preserve"> </w:t>
      </w:r>
      <w:r w:rsidRPr="007D6611">
        <w:t>2aa</w:t>
      </w:r>
      <w:r w:rsidR="00C91CED" w:rsidRPr="007D6611">
        <w:t xml:space="preserve"> w</w:t>
      </w:r>
      <w:r w:rsidR="008C569B">
        <w:t xml:space="preserve"> </w:t>
      </w:r>
      <w:r w:rsidRPr="007D6611">
        <w:t>brzmieniu:</w:t>
      </w:r>
    </w:p>
    <w:p w:rsidR="00483D3D" w:rsidRPr="007D6611" w:rsidRDefault="003F775C" w:rsidP="00483D3D">
      <w:pPr>
        <w:pStyle w:val="ZLITUSTzmustliter"/>
      </w:pPr>
      <w:r>
        <w:t>„</w:t>
      </w:r>
      <w:r w:rsidR="00483D3D" w:rsidRPr="007D6611">
        <w:t>2aa. Prowadzone przez osoby prawne niebędące jednostkami samorządu terytorialnego lub osoby fizyczne publiczne przedszkola specjalne otrzymują na każdego ucznia z</w:t>
      </w:r>
      <w:r w:rsidR="008C569B">
        <w:t xml:space="preserve"> </w:t>
      </w:r>
      <w:r w:rsidR="00483D3D" w:rsidRPr="007D6611">
        <w:t>budżetu gminy dotację w</w:t>
      </w:r>
      <w:r w:rsidR="008C569B">
        <w:t xml:space="preserve"> </w:t>
      </w:r>
      <w:r w:rsidR="00483D3D" w:rsidRPr="007D6611">
        <w:t xml:space="preserve">wysokości nie niższej niż kwota przewidziana na </w:t>
      </w:r>
      <w:r w:rsidR="00FA625C" w:rsidRPr="007D6611">
        <w:t xml:space="preserve">takiego </w:t>
      </w:r>
      <w:r w:rsidR="00813A4F">
        <w:t xml:space="preserve">ucznia </w:t>
      </w:r>
      <w:r w:rsidR="00483D3D" w:rsidRPr="007D6611">
        <w:t>niepełnosprawnego przedszkola w</w:t>
      </w:r>
      <w:r w:rsidR="008C569B">
        <w:t xml:space="preserve"> </w:t>
      </w:r>
      <w:r w:rsidR="00483D3D" w:rsidRPr="007D6611">
        <w:t>części oświatowej subwencji ogólnej dla gminy.</w:t>
      </w:r>
      <w:r>
        <w:t>”</w:t>
      </w:r>
      <w:r w:rsidR="00483D3D" w:rsidRPr="007D6611">
        <w:t xml:space="preserve">, </w:t>
      </w:r>
    </w:p>
    <w:p w:rsidR="00483D3D" w:rsidRPr="007D6611" w:rsidRDefault="00483D3D" w:rsidP="008C569B">
      <w:pPr>
        <w:pStyle w:val="LITlitera"/>
        <w:keepNext/>
      </w:pPr>
      <w:r w:rsidRPr="007D6611">
        <w:t>c)</w:t>
      </w:r>
      <w:r w:rsidRPr="007D6611">
        <w:tab/>
        <w:t>ust. 2b–2d otrzymują brzmienie:</w:t>
      </w:r>
    </w:p>
    <w:p w:rsidR="00483D3D" w:rsidRPr="007D6611" w:rsidRDefault="003F775C" w:rsidP="00483D3D">
      <w:pPr>
        <w:pStyle w:val="ZLITUSTzmustliter"/>
      </w:pPr>
      <w:r>
        <w:t>„</w:t>
      </w:r>
      <w:r w:rsidR="00483D3D" w:rsidRPr="007D6611">
        <w:t>2b. Osoba prawna niebędąca jednostką samorządu terytorialnego lub</w:t>
      </w:r>
      <w:r w:rsidR="008C569B">
        <w:t xml:space="preserve"> </w:t>
      </w:r>
      <w:r w:rsidR="00483D3D" w:rsidRPr="007D6611">
        <w:t>osoba fizyczna prowadząca wychowanie przedszkolne w</w:t>
      </w:r>
      <w:r w:rsidR="008C569B">
        <w:t xml:space="preserve"> </w:t>
      </w:r>
      <w:r w:rsidR="00483D3D" w:rsidRPr="007D6611">
        <w:t>publicznej innej formie wychowania przedszkolnego otrzymuje na każdego ucznia dotację z</w:t>
      </w:r>
      <w:r w:rsidR="008C569B">
        <w:t xml:space="preserve"> </w:t>
      </w:r>
      <w:r w:rsidR="00483D3D" w:rsidRPr="007D6611">
        <w:t>budżetu gminy w</w:t>
      </w:r>
      <w:r w:rsidR="008C569B">
        <w:t xml:space="preserve"> </w:t>
      </w:r>
      <w:r w:rsidR="00483D3D" w:rsidRPr="007D6611">
        <w:t>wysokości nie niższej niż 50% podstawowej kwoty dotacji dla przedszkoli, z</w:t>
      </w:r>
      <w:r w:rsidR="008C569B">
        <w:t xml:space="preserve"> </w:t>
      </w:r>
      <w:r w:rsidR="00483D3D" w:rsidRPr="007D6611">
        <w:t>tym że na ucznia niepełnosprawnego w</w:t>
      </w:r>
      <w:r w:rsidR="008C569B">
        <w:t xml:space="preserve"> </w:t>
      </w:r>
      <w:r w:rsidR="00483D3D" w:rsidRPr="007D6611">
        <w:t xml:space="preserve">wysokości nie niższej niż kwota przewidziana na </w:t>
      </w:r>
      <w:r w:rsidR="00FA625C" w:rsidRPr="007D6611">
        <w:t xml:space="preserve">takiego </w:t>
      </w:r>
      <w:r w:rsidR="00813A4F">
        <w:t xml:space="preserve">ucznia </w:t>
      </w:r>
      <w:r w:rsidR="00483D3D" w:rsidRPr="007D6611">
        <w:t>niepełnosprawnego innej formy wychowania przedszkolnego w</w:t>
      </w:r>
      <w:r w:rsidR="005D3C76">
        <w:t> </w:t>
      </w:r>
      <w:r w:rsidR="00483D3D" w:rsidRPr="007D6611">
        <w:t>części oświatowej subwencji ogólnej dla gminy. W</w:t>
      </w:r>
      <w:r w:rsidR="008C569B">
        <w:t xml:space="preserve"> </w:t>
      </w:r>
      <w:r w:rsidR="00483D3D" w:rsidRPr="007D6611">
        <w:t>przypadku braku na terenie gminy przedszkola prowadzonego przez gminę,</w:t>
      </w:r>
      <w:r w:rsidR="00C91CED" w:rsidRPr="007D6611">
        <w:t xml:space="preserve"> w</w:t>
      </w:r>
      <w:r w:rsidR="008C569B">
        <w:t xml:space="preserve"> </w:t>
      </w:r>
      <w:r w:rsidR="00483D3D" w:rsidRPr="007D6611">
        <w:t xml:space="preserve">którym </w:t>
      </w:r>
      <w:r w:rsidR="00974774" w:rsidRPr="007D6611">
        <w:t>za</w:t>
      </w:r>
      <w:r w:rsidR="00483D3D" w:rsidRPr="007D6611">
        <w:t>planowane wydatki bieżące finansowane</w:t>
      </w:r>
      <w:r w:rsidR="00C91CED" w:rsidRPr="007D6611">
        <w:t xml:space="preserve"> z</w:t>
      </w:r>
      <w:r w:rsidR="008C569B">
        <w:t xml:space="preserve"> </w:t>
      </w:r>
      <w:r w:rsidR="00483D3D" w:rsidRPr="007D6611">
        <w:t>użyciem środków pochodzących</w:t>
      </w:r>
      <w:r w:rsidR="00C91CED" w:rsidRPr="007D6611">
        <w:t xml:space="preserve"> z</w:t>
      </w:r>
      <w:r w:rsidR="008C569B">
        <w:t xml:space="preserve"> </w:t>
      </w:r>
      <w:r w:rsidR="00483D3D" w:rsidRPr="007D6611">
        <w:t xml:space="preserve">budżetu Unii Europejskiej nie przekraczają wartości 50% jego </w:t>
      </w:r>
      <w:r w:rsidR="00974774" w:rsidRPr="007D6611">
        <w:t>za</w:t>
      </w:r>
      <w:r w:rsidR="00483D3D" w:rsidRPr="007D6611">
        <w:t>planowanych wydatków bieżących, niebędącego przedszkolem specjalnym, kwotę dotacji określa się</w:t>
      </w:r>
      <w:r w:rsidR="00C91CED" w:rsidRPr="007D6611">
        <w:t xml:space="preserve"> w</w:t>
      </w:r>
      <w:r w:rsidR="005D3C76">
        <w:t> </w:t>
      </w:r>
      <w:r w:rsidR="00483D3D" w:rsidRPr="007D6611">
        <w:t>wysokości nie niższej niż 50% podstawowej kwoty dotacji dla przedszkoli w</w:t>
      </w:r>
      <w:r w:rsidR="005D3C76">
        <w:t> </w:t>
      </w:r>
      <w:r w:rsidR="00483D3D" w:rsidRPr="007D6611">
        <w:t>najbliższej gminie prowadzącej przedszkole, z</w:t>
      </w:r>
      <w:r w:rsidR="008C569B">
        <w:t xml:space="preserve"> </w:t>
      </w:r>
      <w:r w:rsidR="00483D3D" w:rsidRPr="007D6611">
        <w:t>tym że na ucznia niepełnosprawnego w</w:t>
      </w:r>
      <w:r w:rsidR="008C569B">
        <w:t xml:space="preserve"> </w:t>
      </w:r>
      <w:r w:rsidR="00483D3D" w:rsidRPr="007D6611">
        <w:t xml:space="preserve">wysokości nie niższej niż kwota przewidziana na </w:t>
      </w:r>
      <w:r w:rsidR="00B17A96" w:rsidRPr="007D6611">
        <w:t xml:space="preserve">takiego </w:t>
      </w:r>
      <w:r w:rsidR="006A7EB6">
        <w:t xml:space="preserve">ucznia </w:t>
      </w:r>
      <w:r w:rsidR="00483D3D" w:rsidRPr="007D6611">
        <w:t>niepełnosprawnego innej formy wychowania przedszkolnego w</w:t>
      </w:r>
      <w:r w:rsidR="008C569B">
        <w:t xml:space="preserve"> </w:t>
      </w:r>
      <w:r w:rsidR="00483D3D" w:rsidRPr="007D6611">
        <w:t>części oświatowej subwencji ogólnej dla gminy.</w:t>
      </w:r>
    </w:p>
    <w:p w:rsidR="00483D3D" w:rsidRPr="007D6611" w:rsidRDefault="00483D3D" w:rsidP="00483D3D">
      <w:pPr>
        <w:pStyle w:val="ZLITUSTzmustliter"/>
      </w:pPr>
      <w:r w:rsidRPr="007D6611">
        <w:t>2c. Prowadzone przez osoby prawne niebędące jednostkami samorządu terytorialnego lub</w:t>
      </w:r>
      <w:r w:rsidR="008C569B">
        <w:t xml:space="preserve"> </w:t>
      </w:r>
      <w:r w:rsidRPr="007D6611">
        <w:t>osoby fizyczne publiczne przedszkola, inne formy wychowania przedszkolnego, szkoły podstawowe</w:t>
      </w:r>
      <w:r w:rsidR="00D4434D" w:rsidRPr="007D6611">
        <w:t xml:space="preserve">, </w:t>
      </w:r>
      <w:r w:rsidRPr="007D6611">
        <w:t>ośrodki,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Pr="007D6611">
        <w:t xml:space="preserve">5, </w:t>
      </w:r>
      <w:r w:rsidR="00D4434D" w:rsidRPr="007D6611">
        <w:t>oraz</w:t>
      </w:r>
      <w:r w:rsidRPr="007D6611">
        <w:t xml:space="preserve"> poradnie psychologiczno</w:t>
      </w:r>
      <w:r w:rsidR="005D3C76">
        <w:t>-</w:t>
      </w:r>
      <w:r w:rsidRPr="007D6611">
        <w:t>pedagogiczne, które zgodnie</w:t>
      </w:r>
      <w:r w:rsidR="00DB7432" w:rsidRPr="007D6611">
        <w:t xml:space="preserve"> z</w:t>
      </w:r>
      <w:r w:rsidR="008C569B">
        <w:t xml:space="preserve"> </w:t>
      </w:r>
      <w:r w:rsidR="00DB7432">
        <w:t>art.</w:t>
      </w:r>
      <w:r w:rsidR="008C569B">
        <w:t xml:space="preserve"> </w:t>
      </w:r>
      <w:r w:rsidRPr="007D6611">
        <w:t>71b</w:t>
      </w:r>
      <w:r w:rsidR="00DB7432">
        <w:t xml:space="preserve"> ust.</w:t>
      </w:r>
      <w:r w:rsidR="008C569B">
        <w:t xml:space="preserve"> </w:t>
      </w:r>
      <w:r w:rsidRPr="007D6611">
        <w:t>2a prowadzą wczesne wspomaganie rozwoju dziecka, otrzymują na każde dziecko objęte wczesnym wspomaganiem rozwoju, niezależnie od dotacji, o</w:t>
      </w:r>
      <w:r w:rsidR="008C569B">
        <w:t xml:space="preserve"> </w:t>
      </w:r>
      <w:r w:rsidRPr="007D6611">
        <w:t>których mowa</w:t>
      </w:r>
      <w:r w:rsidR="00DB7432" w:rsidRPr="007D6611">
        <w:t xml:space="preserve"> w</w:t>
      </w:r>
      <w:r w:rsidR="005D3C76">
        <w:t> </w:t>
      </w:r>
      <w:r w:rsidR="00DB7432">
        <w:t>ust.</w:t>
      </w:r>
      <w:r w:rsidR="005D3C76">
        <w:t> </w:t>
      </w:r>
      <w:r w:rsidRPr="007D6611">
        <w:t>2, 2aa, 2b, 2da, 2dc</w:t>
      </w:r>
      <w:r w:rsidR="009346F3" w:rsidRPr="007D6611">
        <w:t>,</w:t>
      </w:r>
      <w:r w:rsidR="008C569B">
        <w:t xml:space="preserve"> </w:t>
      </w:r>
      <w:r w:rsidRPr="007D6611">
        <w:t>3</w:t>
      </w:r>
      <w:r w:rsidR="009346F3" w:rsidRPr="007D6611">
        <w:t>, 3a, 3ab</w:t>
      </w:r>
      <w:r w:rsidR="00DB7432" w:rsidRPr="007D6611">
        <w:t xml:space="preserve"> i</w:t>
      </w:r>
      <w:r w:rsidR="008C569B">
        <w:t xml:space="preserve"> </w:t>
      </w:r>
      <w:r w:rsidRPr="007D6611">
        <w:t>3ac, dotację z</w:t>
      </w:r>
      <w:r w:rsidR="008C569B">
        <w:t xml:space="preserve"> </w:t>
      </w:r>
      <w:r w:rsidRPr="007D6611">
        <w:t>budżetu odpowiednio gminy lub powiatu w</w:t>
      </w:r>
      <w:r w:rsidR="008C569B">
        <w:t xml:space="preserve"> </w:t>
      </w:r>
      <w:r w:rsidRPr="007D6611">
        <w:t xml:space="preserve">wysokości nie niższej niż kwota przewidziana na </w:t>
      </w:r>
      <w:r w:rsidR="00B17A96" w:rsidRPr="007D6611">
        <w:t xml:space="preserve">takie </w:t>
      </w:r>
      <w:r w:rsidRPr="007D6611">
        <w:t>dziecko objęte wczesnym wspomaganiem rozwoju w</w:t>
      </w:r>
      <w:r w:rsidR="008C569B">
        <w:t xml:space="preserve"> </w:t>
      </w:r>
      <w:r w:rsidRPr="007D6611">
        <w:t xml:space="preserve">części oświatowej subwencji ogólnej dla </w:t>
      </w:r>
      <w:r w:rsidR="00294E2D" w:rsidRPr="007D6611">
        <w:t>odpowiednio gminy lub powiatu</w:t>
      </w:r>
      <w:r w:rsidRPr="007D6611">
        <w:t>, pod warunkiem że osoba prowadząca publiczne przedszkole, inną formę wychowania przedszkolnego, szkołę, ośrodek lub poradnię poda organowi właściwemu do udzielenia dotacji informację o</w:t>
      </w:r>
      <w:r w:rsidR="005D3C76">
        <w:t> </w:t>
      </w:r>
      <w:r w:rsidRPr="007D6611">
        <w:t>planowanej liczbie dzieci, które mają być objęte wczesnym wspomaganiem rozwoju, nie później niż do dnia 30</w:t>
      </w:r>
      <w:r w:rsidR="008C569B">
        <w:t xml:space="preserve"> </w:t>
      </w:r>
      <w:r w:rsidRPr="007D6611">
        <w:t>września roku poprzedzającego rok udzielenia dotacji.</w:t>
      </w:r>
    </w:p>
    <w:p w:rsidR="00483D3D" w:rsidRPr="007D6611" w:rsidRDefault="00483D3D" w:rsidP="00483D3D">
      <w:pPr>
        <w:pStyle w:val="ZLITUSTzmustliter"/>
      </w:pPr>
      <w:r w:rsidRPr="007D6611">
        <w:t>2d. Jeżeli do publicznej innej formy wychowania przedszkolnego, o</w:t>
      </w:r>
      <w:r w:rsidR="008C569B">
        <w:t xml:space="preserve"> </w:t>
      </w:r>
      <w:r w:rsidRPr="007D6611">
        <w:t>której mowa</w:t>
      </w:r>
      <w:r w:rsidR="00DB7432" w:rsidRPr="007D6611">
        <w:t xml:space="preserve"> w</w:t>
      </w:r>
      <w:r w:rsidR="008C569B">
        <w:t xml:space="preserve"> </w:t>
      </w:r>
      <w:r w:rsidR="00DB7432">
        <w:t>ust.</w:t>
      </w:r>
      <w:r w:rsidR="008C569B">
        <w:t xml:space="preserve"> </w:t>
      </w:r>
      <w:r w:rsidRPr="007D6611">
        <w:t xml:space="preserve">2b, uczęszcza uczeń niebędący mieszkańcem gminy dotującej tę </w:t>
      </w:r>
      <w:r w:rsidR="00151119" w:rsidRPr="007D6611">
        <w:t xml:space="preserve">inną </w:t>
      </w:r>
      <w:r w:rsidRPr="007D6611">
        <w:t xml:space="preserve">formę wychowania przedszkolnego, </w:t>
      </w:r>
      <w:r w:rsidR="00B66C69" w:rsidRPr="007D6611">
        <w:t>który nie jest</w:t>
      </w:r>
      <w:r w:rsidRPr="007D6611">
        <w:t xml:space="preserve"> uczniem niepełnosprawnym, gmina, której mieszkańcem jest ten uczeń, pokrywa koszty dotacji udzielonej zgodnie</w:t>
      </w:r>
      <w:r w:rsidR="00DB7432" w:rsidRPr="007D6611">
        <w:t xml:space="preserve"> z</w:t>
      </w:r>
      <w:r w:rsidR="008C569B">
        <w:t xml:space="preserve"> </w:t>
      </w:r>
      <w:r w:rsidR="00DB7432">
        <w:t>ust.</w:t>
      </w:r>
      <w:r w:rsidR="008C569B">
        <w:t xml:space="preserve"> </w:t>
      </w:r>
      <w:r w:rsidRPr="007D6611">
        <w:t>2b do wysokości iloczynu podstawowej kwoty dotacji dla przedszkoli określonej dla gminy dotującej i</w:t>
      </w:r>
      <w:r w:rsidR="008C569B">
        <w:t xml:space="preserve"> </w:t>
      </w:r>
      <w:r w:rsidRPr="007D6611">
        <w:t>wskaźnika procentowego ustalonego na potrzeby dotowania publicznych innych form wychowania przedszkolnego,</w:t>
      </w:r>
      <w:r w:rsidR="00C91CED" w:rsidRPr="007D6611">
        <w:t xml:space="preserve"> o</w:t>
      </w:r>
      <w:r w:rsidR="005D3C76">
        <w:t> </w:t>
      </w:r>
      <w:r w:rsidRPr="007D6611">
        <w:t>których mowa</w:t>
      </w:r>
      <w:r w:rsidR="00DB7432" w:rsidRPr="007D6611">
        <w:t xml:space="preserve"> w</w:t>
      </w:r>
      <w:r w:rsidR="008C569B">
        <w:t xml:space="preserve"> </w:t>
      </w:r>
      <w:r w:rsidR="00DB7432">
        <w:t>ust.</w:t>
      </w:r>
      <w:r w:rsidR="008C569B">
        <w:t xml:space="preserve"> </w:t>
      </w:r>
      <w:r w:rsidRPr="007D6611">
        <w:t>2b, w</w:t>
      </w:r>
      <w:r w:rsidR="008C569B">
        <w:t xml:space="preserve"> </w:t>
      </w:r>
      <w:r w:rsidRPr="007D6611">
        <w:t>gminie zobowiązanej do pokrycia kosztów udzielonej dotacji, pomniejszając powyższy iloczyn o</w:t>
      </w:r>
      <w:r w:rsidR="008C569B">
        <w:t xml:space="preserve"> </w:t>
      </w:r>
      <w:r w:rsidRPr="007D6611">
        <w:t>kwotę dotacji,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14d</w:t>
      </w:r>
      <w:r w:rsidR="00DB7432">
        <w:t xml:space="preserve"> ust.</w:t>
      </w:r>
      <w:r w:rsidR="008C569B">
        <w:t xml:space="preserve"> </w:t>
      </w:r>
      <w:r w:rsidRPr="007D6611">
        <w:t>1, przewidzianej na ucznia na dany rok budżetowy. W</w:t>
      </w:r>
      <w:r w:rsidR="008C569B">
        <w:t xml:space="preserve"> </w:t>
      </w:r>
      <w:r w:rsidRPr="007D6611">
        <w:t>przypadku braku na terenie gminy zobowiązanej do pokrycia kosztów udzielonej dotacji, publicznej innej formy wychowania przedszkolnego, o</w:t>
      </w:r>
      <w:r w:rsidR="008C569B">
        <w:t xml:space="preserve"> </w:t>
      </w:r>
      <w:r w:rsidRPr="007D6611">
        <w:t>której mowa</w:t>
      </w:r>
      <w:r w:rsidR="00DB7432" w:rsidRPr="007D6611">
        <w:t xml:space="preserve"> w</w:t>
      </w:r>
      <w:r w:rsidR="008C569B">
        <w:t xml:space="preserve"> </w:t>
      </w:r>
      <w:r w:rsidR="00DB7432">
        <w:t>ust.</w:t>
      </w:r>
      <w:r w:rsidR="008C569B">
        <w:t xml:space="preserve"> </w:t>
      </w:r>
      <w:r w:rsidRPr="007D6611">
        <w:t xml:space="preserve">2b, </w:t>
      </w:r>
      <w:r w:rsidR="00B56613" w:rsidRPr="007D6611">
        <w:t>zamiast wskaźnika procentowego określonego</w:t>
      </w:r>
      <w:r w:rsidR="00DB7432" w:rsidRPr="007D6611">
        <w:t xml:space="preserve"> w</w:t>
      </w:r>
      <w:r w:rsidR="008C569B">
        <w:t xml:space="preserve"> </w:t>
      </w:r>
      <w:r w:rsidR="00B56613" w:rsidRPr="007D6611">
        <w:t xml:space="preserve">zdaniu pierwszym </w:t>
      </w:r>
      <w:r w:rsidRPr="007D6611">
        <w:t xml:space="preserve">przyjmuje się </w:t>
      </w:r>
      <w:r w:rsidR="00B56613" w:rsidRPr="007D6611">
        <w:t xml:space="preserve">wskaźnik procentowy </w:t>
      </w:r>
      <w:r w:rsidRPr="007D6611">
        <w:t>w</w:t>
      </w:r>
      <w:r w:rsidR="008C569B">
        <w:t xml:space="preserve"> </w:t>
      </w:r>
      <w:r w:rsidRPr="007D6611">
        <w:t>wysokości 50%.</w:t>
      </w:r>
      <w:r w:rsidR="003F775C">
        <w:t>”</w:t>
      </w:r>
      <w:r w:rsidRPr="007D6611">
        <w:t>,</w:t>
      </w:r>
    </w:p>
    <w:p w:rsidR="00483D3D" w:rsidRPr="007D6611" w:rsidRDefault="00483D3D" w:rsidP="008C569B">
      <w:pPr>
        <w:pStyle w:val="LITlitera"/>
        <w:keepNext/>
      </w:pPr>
      <w:r w:rsidRPr="007D6611">
        <w:t>d)</w:t>
      </w:r>
      <w:r w:rsidRPr="007D6611">
        <w:tab/>
        <w:t>po</w:t>
      </w:r>
      <w:r w:rsidR="00DB7432">
        <w:t xml:space="preserve"> ust.</w:t>
      </w:r>
      <w:r w:rsidR="008C569B">
        <w:t xml:space="preserve"> </w:t>
      </w:r>
      <w:r w:rsidRPr="007D6611">
        <w:t>2d dodaje się</w:t>
      </w:r>
      <w:r w:rsidR="00DB7432">
        <w:t xml:space="preserve"> ust.</w:t>
      </w:r>
      <w:r w:rsidR="008C569B">
        <w:t xml:space="preserve"> </w:t>
      </w:r>
      <w:r w:rsidRPr="007D6611">
        <w:t>2da</w:t>
      </w:r>
      <w:r w:rsidR="002320FE" w:rsidRPr="007D6611">
        <w:t>–</w:t>
      </w:r>
      <w:r w:rsidRPr="007D6611">
        <w:t>2dc</w:t>
      </w:r>
      <w:r w:rsidR="00C91CED" w:rsidRPr="007D6611">
        <w:t xml:space="preserve"> w</w:t>
      </w:r>
      <w:r w:rsidR="008C569B">
        <w:t xml:space="preserve"> </w:t>
      </w:r>
      <w:r w:rsidRPr="007D6611">
        <w:t>brzmieniu:</w:t>
      </w:r>
    </w:p>
    <w:p w:rsidR="00483D3D" w:rsidRPr="007D6611" w:rsidRDefault="003F775C" w:rsidP="00483D3D">
      <w:pPr>
        <w:pStyle w:val="ZLITUSTzmustliter"/>
      </w:pPr>
      <w:r>
        <w:t>„</w:t>
      </w:r>
      <w:r w:rsidR="00483D3D" w:rsidRPr="007D6611">
        <w:t>2da.</w:t>
      </w:r>
      <w:r w:rsidR="00CB539B" w:rsidRPr="007D6611">
        <w:t xml:space="preserve"> </w:t>
      </w:r>
      <w:r w:rsidR="00483D3D" w:rsidRPr="007D6611">
        <w:t>Prowadzone przez osoby prawne niebędące jednostkami samorządu terytorialnego lub</w:t>
      </w:r>
      <w:r w:rsidR="008C569B">
        <w:t xml:space="preserve"> </w:t>
      </w:r>
      <w:r w:rsidR="00483D3D" w:rsidRPr="007D6611">
        <w:t>osoby fizyczne publiczne szkoły podstawowe,</w:t>
      </w:r>
      <w:r w:rsidR="00C91CED" w:rsidRPr="007D6611">
        <w:t xml:space="preserve"> w</w:t>
      </w:r>
      <w:r w:rsidR="008C569B">
        <w:t xml:space="preserve"> </w:t>
      </w:r>
      <w:r w:rsidR="00483D3D" w:rsidRPr="007D6611">
        <w:t xml:space="preserve">których zorganizowano oddział przedszkolny, niebędące szkołami podstawowymi specjalnymi, otrzymują na każdego ucznia tego oddziału </w:t>
      </w:r>
      <w:r w:rsidR="008C4C4A" w:rsidRPr="007D6611">
        <w:t xml:space="preserve">przedszkolnego </w:t>
      </w:r>
      <w:r w:rsidR="00483D3D" w:rsidRPr="007D6611">
        <w:t>z</w:t>
      </w:r>
      <w:r w:rsidR="008C569B">
        <w:t xml:space="preserve"> </w:t>
      </w:r>
      <w:r w:rsidR="00483D3D" w:rsidRPr="007D6611">
        <w:t>budżetu gminy dotację w</w:t>
      </w:r>
      <w:r w:rsidR="008C569B">
        <w:t xml:space="preserve"> </w:t>
      </w:r>
      <w:r w:rsidR="00483D3D" w:rsidRPr="007D6611">
        <w:t>wysokości równej podstawowej kwocie dotacji dla szkół podstawowych,</w:t>
      </w:r>
      <w:r w:rsidR="00C91CED" w:rsidRPr="007D6611">
        <w:t xml:space="preserve"> w</w:t>
      </w:r>
      <w:r w:rsidR="008C569B">
        <w:t xml:space="preserve"> </w:t>
      </w:r>
      <w:r w:rsidR="00483D3D" w:rsidRPr="007D6611">
        <w:t>których zorganizowano oddział przedszkolny, z</w:t>
      </w:r>
      <w:r w:rsidR="008C569B">
        <w:t xml:space="preserve"> </w:t>
      </w:r>
      <w:r w:rsidR="00483D3D" w:rsidRPr="007D6611">
        <w:t>tym że na ucznia niepełnosprawnego</w:t>
      </w:r>
      <w:r w:rsidR="0083209C" w:rsidRPr="007D6611">
        <w:t xml:space="preserve"> </w:t>
      </w:r>
      <w:r w:rsidR="00483D3D" w:rsidRPr="007D6611">
        <w:t>w</w:t>
      </w:r>
      <w:r w:rsidR="008C569B">
        <w:t xml:space="preserve"> </w:t>
      </w:r>
      <w:r w:rsidR="00483D3D" w:rsidRPr="007D6611">
        <w:t xml:space="preserve">wysokości nie niższej niż kwota przewidziana na </w:t>
      </w:r>
      <w:r w:rsidR="00B17A96" w:rsidRPr="007D6611">
        <w:t xml:space="preserve">takiego </w:t>
      </w:r>
      <w:r w:rsidR="00813A4F">
        <w:t xml:space="preserve">ucznia </w:t>
      </w:r>
      <w:r w:rsidR="00483D3D" w:rsidRPr="007D6611">
        <w:t>niepełnosprawnego oddziału przedszkolnego w</w:t>
      </w:r>
      <w:r w:rsidR="008C569B">
        <w:t xml:space="preserve"> </w:t>
      </w:r>
      <w:r w:rsidR="00483D3D" w:rsidRPr="007D6611">
        <w:t>szkole podstawowej w</w:t>
      </w:r>
      <w:r w:rsidR="005D3C76">
        <w:t> </w:t>
      </w:r>
      <w:r w:rsidR="00483D3D" w:rsidRPr="007D6611">
        <w:t>części oświatowej subwencji ogólnej dla gminy. W</w:t>
      </w:r>
      <w:r w:rsidR="008C569B">
        <w:t xml:space="preserve"> </w:t>
      </w:r>
      <w:r w:rsidR="00483D3D" w:rsidRPr="007D6611">
        <w:t>przypadku braku na terenie gminy szkoły podstawowej prowadzonej przez gminę,</w:t>
      </w:r>
      <w:r w:rsidR="00C91CED" w:rsidRPr="007D6611">
        <w:t xml:space="preserve"> w</w:t>
      </w:r>
      <w:r w:rsidR="008C569B">
        <w:t xml:space="preserve"> </w:t>
      </w:r>
      <w:r w:rsidR="00483D3D" w:rsidRPr="007D6611">
        <w:t>której zorganizowano oddział przedszkolny,</w:t>
      </w:r>
      <w:r w:rsidR="00C91CED" w:rsidRPr="007D6611">
        <w:t xml:space="preserve"> w</w:t>
      </w:r>
      <w:r w:rsidR="008C569B">
        <w:t xml:space="preserve"> </w:t>
      </w:r>
      <w:r w:rsidR="00483D3D" w:rsidRPr="007D6611">
        <w:t xml:space="preserve">którym </w:t>
      </w:r>
      <w:r w:rsidR="00974774" w:rsidRPr="007D6611">
        <w:t>za</w:t>
      </w:r>
      <w:r w:rsidR="00483D3D" w:rsidRPr="007D6611">
        <w:t>planowane wydatki bieżące finansowane</w:t>
      </w:r>
      <w:r w:rsidR="00C91CED" w:rsidRPr="007D6611">
        <w:t xml:space="preserve"> z</w:t>
      </w:r>
      <w:r w:rsidR="005D3C76">
        <w:t> </w:t>
      </w:r>
      <w:r w:rsidR="00483D3D" w:rsidRPr="007D6611">
        <w:t>użyciem środków pochodzących</w:t>
      </w:r>
      <w:r w:rsidR="00C91CED" w:rsidRPr="007D6611">
        <w:t xml:space="preserve"> z</w:t>
      </w:r>
      <w:r w:rsidR="008C569B">
        <w:t xml:space="preserve"> </w:t>
      </w:r>
      <w:r w:rsidR="00483D3D" w:rsidRPr="007D6611">
        <w:t xml:space="preserve">budżetu Unii Europejskiej nie przekraczają wartości 50% jego </w:t>
      </w:r>
      <w:r w:rsidR="00974774" w:rsidRPr="007D6611">
        <w:t>za</w:t>
      </w:r>
      <w:r w:rsidR="00483D3D" w:rsidRPr="007D6611">
        <w:t>planowanych wydatków bieżących, niebędącej szkołą podstawową specjalną, kwotę dotacji określa się w</w:t>
      </w:r>
      <w:r w:rsidR="008C569B">
        <w:t xml:space="preserve"> </w:t>
      </w:r>
      <w:r w:rsidR="00483D3D" w:rsidRPr="007D6611">
        <w:t>wysokości równej podstawowej kwocie dotacji dla szkół podstawowych,</w:t>
      </w:r>
      <w:r w:rsidR="00C91CED" w:rsidRPr="007D6611">
        <w:t xml:space="preserve"> w</w:t>
      </w:r>
      <w:r w:rsidR="008C569B">
        <w:t xml:space="preserve"> </w:t>
      </w:r>
      <w:r w:rsidR="00483D3D" w:rsidRPr="007D6611">
        <w:t>których zorganizowano oddział przedszkolny, w</w:t>
      </w:r>
      <w:r w:rsidR="008C569B">
        <w:t xml:space="preserve"> </w:t>
      </w:r>
      <w:r w:rsidR="00483D3D" w:rsidRPr="007D6611">
        <w:t>najbliższej gminie prowadzącej szkołę podstawową,</w:t>
      </w:r>
      <w:r w:rsidR="00C91CED" w:rsidRPr="007D6611">
        <w:t xml:space="preserve"> w</w:t>
      </w:r>
      <w:r w:rsidR="008C569B">
        <w:t xml:space="preserve"> </w:t>
      </w:r>
      <w:r w:rsidR="00483D3D" w:rsidRPr="007D6611">
        <w:t>której zorganizowano oddział przedszkolny,</w:t>
      </w:r>
      <w:r w:rsidR="00C91CED" w:rsidRPr="007D6611">
        <w:t xml:space="preserve"> z</w:t>
      </w:r>
      <w:r w:rsidR="008C569B">
        <w:t xml:space="preserve"> </w:t>
      </w:r>
      <w:r w:rsidR="00483D3D" w:rsidRPr="007D6611">
        <w:t>tym że na ucznia niepełnosprawnego</w:t>
      </w:r>
      <w:r w:rsidR="00C91CED" w:rsidRPr="007D6611">
        <w:t xml:space="preserve"> w</w:t>
      </w:r>
      <w:r w:rsidR="005D3C76">
        <w:t> </w:t>
      </w:r>
      <w:r w:rsidR="00483D3D" w:rsidRPr="007D6611">
        <w:t xml:space="preserve">wysokości nie niższej niż kwota przewidziana na </w:t>
      </w:r>
      <w:r w:rsidR="00955836" w:rsidRPr="007D6611">
        <w:t xml:space="preserve">takiego </w:t>
      </w:r>
      <w:r w:rsidR="00813A4F">
        <w:t xml:space="preserve">ucznia </w:t>
      </w:r>
      <w:r w:rsidR="00483D3D" w:rsidRPr="007D6611">
        <w:t>niepełnosprawnego oddziału przedszkolnego w</w:t>
      </w:r>
      <w:r w:rsidR="008C569B">
        <w:t xml:space="preserve"> </w:t>
      </w:r>
      <w:r w:rsidR="00483D3D" w:rsidRPr="007D6611">
        <w:t>szkole podstawowej w</w:t>
      </w:r>
      <w:r w:rsidR="008C569B">
        <w:t xml:space="preserve"> </w:t>
      </w:r>
      <w:r w:rsidR="00483D3D" w:rsidRPr="007D6611">
        <w:t>części oświatowej subwencji ogólnej dla gminy.</w:t>
      </w:r>
    </w:p>
    <w:p w:rsidR="00483D3D" w:rsidRPr="007D6611" w:rsidRDefault="00483D3D" w:rsidP="00483D3D">
      <w:pPr>
        <w:pStyle w:val="ZLITUSTzmustliter"/>
      </w:pPr>
      <w:r w:rsidRPr="007D6611">
        <w:t>2db. Jeżeli do oddziału przedszkolnego w</w:t>
      </w:r>
      <w:r w:rsidR="008C569B">
        <w:t xml:space="preserve"> </w:t>
      </w:r>
      <w:r w:rsidRPr="007D6611">
        <w:t>publicznej szkole podstawowej,</w:t>
      </w:r>
      <w:r w:rsidR="00C91CED" w:rsidRPr="007D6611">
        <w:t xml:space="preserve"> o</w:t>
      </w:r>
      <w:r w:rsidR="005D3C76">
        <w:t> </w:t>
      </w:r>
      <w:r w:rsidRPr="007D6611">
        <w:t>którym mowa</w:t>
      </w:r>
      <w:r w:rsidR="00DB7432" w:rsidRPr="007D6611">
        <w:t xml:space="preserve"> w</w:t>
      </w:r>
      <w:r w:rsidR="008C569B">
        <w:t xml:space="preserve"> </w:t>
      </w:r>
      <w:r w:rsidR="00DB7432">
        <w:t>ust.</w:t>
      </w:r>
      <w:r w:rsidR="008C569B">
        <w:t xml:space="preserve"> </w:t>
      </w:r>
      <w:r w:rsidRPr="007D6611">
        <w:t>2da, uczęszcza uczeń niebędący mieszkańcem gminy dotującej tę szkołę podstawową,</w:t>
      </w:r>
      <w:r w:rsidR="00C91CED" w:rsidRPr="007D6611">
        <w:t xml:space="preserve"> w</w:t>
      </w:r>
      <w:r w:rsidR="008C569B">
        <w:t xml:space="preserve"> </w:t>
      </w:r>
      <w:r w:rsidRPr="007D6611">
        <w:t xml:space="preserve">której zorganizowano oddział przedszkolny, </w:t>
      </w:r>
      <w:r w:rsidR="004537EF" w:rsidRPr="007D6611">
        <w:t>który nie jest</w:t>
      </w:r>
      <w:r w:rsidRPr="007D6611">
        <w:t xml:space="preserve"> uczniem niepełnosprawnym, gmina, której mieszkańcem jest ten uczeń, pokrywa koszty dotacji udzielonej zgodnie</w:t>
      </w:r>
      <w:r w:rsidR="00DB7432" w:rsidRPr="007D6611">
        <w:t xml:space="preserve"> z</w:t>
      </w:r>
      <w:r w:rsidR="008C569B">
        <w:t xml:space="preserve"> </w:t>
      </w:r>
      <w:r w:rsidR="00DB7432">
        <w:t>ust.</w:t>
      </w:r>
      <w:r w:rsidR="008C569B">
        <w:t xml:space="preserve"> </w:t>
      </w:r>
      <w:r w:rsidRPr="007D6611">
        <w:t>2da, pomniejszonej o</w:t>
      </w:r>
      <w:r w:rsidR="005D3C76">
        <w:t> </w:t>
      </w:r>
      <w:r w:rsidRPr="007D6611">
        <w:t>kwotę dotacji,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14d</w:t>
      </w:r>
      <w:r w:rsidR="00DB7432">
        <w:t xml:space="preserve"> ust.</w:t>
      </w:r>
      <w:r w:rsidR="008C569B">
        <w:t xml:space="preserve"> </w:t>
      </w:r>
      <w:r w:rsidRPr="007D6611">
        <w:t>1, przewidzianej na ucznia na dany rok budżetowy.</w:t>
      </w:r>
    </w:p>
    <w:p w:rsidR="00483D3D" w:rsidRPr="007D6611" w:rsidRDefault="00483D3D" w:rsidP="00483D3D">
      <w:pPr>
        <w:pStyle w:val="ZLITUSTzmustliter"/>
      </w:pPr>
      <w:r w:rsidRPr="007D6611">
        <w:t>2dc. Prowadzone przez osoby prawne niebędące jednostkami samorządu terytorialnego lub</w:t>
      </w:r>
      <w:r w:rsidR="008C569B">
        <w:t xml:space="preserve"> </w:t>
      </w:r>
      <w:r w:rsidRPr="007D6611">
        <w:t>osoby fizyczne publiczne szkoły podstawowe specjalne,</w:t>
      </w:r>
      <w:r w:rsidR="00C91CED" w:rsidRPr="007D6611">
        <w:t xml:space="preserve"> w</w:t>
      </w:r>
      <w:r w:rsidR="005D3C76">
        <w:t> </w:t>
      </w:r>
      <w:r w:rsidRPr="007D6611">
        <w:t xml:space="preserve">których zorganizowano oddział przedszkolny, otrzymują na każdego ucznia tego oddziału </w:t>
      </w:r>
      <w:r w:rsidR="0003397B" w:rsidRPr="007D6611">
        <w:t xml:space="preserve">przedszkolnego </w:t>
      </w:r>
      <w:r w:rsidRPr="007D6611">
        <w:t>z</w:t>
      </w:r>
      <w:r w:rsidR="008C569B">
        <w:t xml:space="preserve"> </w:t>
      </w:r>
      <w:r w:rsidRPr="007D6611">
        <w:t>budżetu powiatu dotację w</w:t>
      </w:r>
      <w:r w:rsidR="008C569B">
        <w:t xml:space="preserve"> </w:t>
      </w:r>
      <w:r w:rsidRPr="007D6611">
        <w:t xml:space="preserve">wysokości nie niższej niż kwota przewidziana na </w:t>
      </w:r>
      <w:r w:rsidR="00955836" w:rsidRPr="007D6611">
        <w:t xml:space="preserve">takiego </w:t>
      </w:r>
      <w:r w:rsidR="00813A4F">
        <w:t xml:space="preserve">ucznia </w:t>
      </w:r>
      <w:r w:rsidRPr="007D6611">
        <w:t>niepełnosprawnego oddziału przedszkolnego</w:t>
      </w:r>
      <w:r w:rsidR="00C91CED" w:rsidRPr="007D6611">
        <w:t xml:space="preserve"> w</w:t>
      </w:r>
      <w:r w:rsidR="008C569B">
        <w:t xml:space="preserve"> </w:t>
      </w:r>
      <w:r w:rsidRPr="007D6611">
        <w:t>szkole podstawowej w</w:t>
      </w:r>
      <w:r w:rsidR="008C569B">
        <w:t xml:space="preserve"> </w:t>
      </w:r>
      <w:r w:rsidRPr="007D6611">
        <w:t>części oświatowej subwencji ogólnej dla powiatu.</w:t>
      </w:r>
      <w:r w:rsidR="003F775C">
        <w:t>”</w:t>
      </w:r>
      <w:r w:rsidRPr="007D6611">
        <w:t>,</w:t>
      </w:r>
    </w:p>
    <w:p w:rsidR="00483D3D" w:rsidRPr="007D6611" w:rsidRDefault="00483D3D" w:rsidP="008C569B">
      <w:pPr>
        <w:pStyle w:val="LITlitera"/>
        <w:keepNext/>
      </w:pPr>
      <w:r w:rsidRPr="007D6611">
        <w:t>e</w:t>
      </w:r>
      <w:r w:rsidR="00CB539B" w:rsidRPr="007D6611">
        <w:t>)</w:t>
      </w:r>
      <w:r w:rsidR="00CB539B" w:rsidRPr="007D6611">
        <w:tab/>
        <w:t>ust. 2e</w:t>
      </w:r>
      <w:r w:rsidR="00745130" w:rsidRPr="007D6611">
        <w:t>–3a</w:t>
      </w:r>
      <w:r w:rsidRPr="007D6611">
        <w:t xml:space="preserve"> otrzymują brzmienie:</w:t>
      </w:r>
    </w:p>
    <w:p w:rsidR="00483D3D" w:rsidRPr="007D6611" w:rsidRDefault="003F775C" w:rsidP="00483D3D">
      <w:pPr>
        <w:pStyle w:val="ZLITUSTzmustliter"/>
      </w:pPr>
      <w:r>
        <w:t>„</w:t>
      </w:r>
      <w:r w:rsidR="00483D3D" w:rsidRPr="007D6611">
        <w:t>2e.</w:t>
      </w:r>
      <w:r w:rsidR="00C91CED" w:rsidRPr="007D6611">
        <w:t xml:space="preserve"> W</w:t>
      </w:r>
      <w:r w:rsidR="008C569B">
        <w:t xml:space="preserve"> </w:t>
      </w:r>
      <w:r w:rsidR="00483D3D" w:rsidRPr="007D6611">
        <w:t>szczególnie uzasadnionych przypadkach rada gminy,</w:t>
      </w:r>
      <w:r w:rsidR="00C91CED" w:rsidRPr="007D6611">
        <w:t xml:space="preserve"> w</w:t>
      </w:r>
      <w:r w:rsidR="008C569B">
        <w:t xml:space="preserve"> </w:t>
      </w:r>
      <w:r w:rsidR="00483D3D" w:rsidRPr="007D6611">
        <w:t>drodze uchwały, może wyrazić zgodę na udzielenie dotacji,</w:t>
      </w:r>
      <w:r w:rsidR="00C91CED" w:rsidRPr="007D6611">
        <w:t xml:space="preserve"> o</w:t>
      </w:r>
      <w:r w:rsidR="008C569B">
        <w:t xml:space="preserve"> </w:t>
      </w:r>
      <w:r w:rsidR="00483D3D" w:rsidRPr="007D6611">
        <w:t>której mowa</w:t>
      </w:r>
      <w:r w:rsidR="00DB7432" w:rsidRPr="007D6611">
        <w:t xml:space="preserve"> w</w:t>
      </w:r>
      <w:r w:rsidR="008C569B">
        <w:t xml:space="preserve"> </w:t>
      </w:r>
      <w:r w:rsidR="00DB7432">
        <w:t>ust.</w:t>
      </w:r>
      <w:r w:rsidR="008C569B">
        <w:t xml:space="preserve"> </w:t>
      </w:r>
      <w:r w:rsidR="00DB7432" w:rsidRPr="007D6611">
        <w:t>2</w:t>
      </w:r>
      <w:r w:rsidR="00DB7432">
        <w:t xml:space="preserve"> lub</w:t>
      </w:r>
      <w:r w:rsidR="00483D3D" w:rsidRPr="007D6611">
        <w:t xml:space="preserve"> 2da,</w:t>
      </w:r>
      <w:r w:rsidR="00C91CED" w:rsidRPr="007D6611">
        <w:t xml:space="preserve"> w</w:t>
      </w:r>
      <w:r w:rsidR="008C569B">
        <w:t xml:space="preserve"> </w:t>
      </w:r>
      <w:r w:rsidR="00483D3D" w:rsidRPr="007D6611">
        <w:t>wysokości wyższej niż wysokość określona odpowiednio</w:t>
      </w:r>
      <w:r w:rsidR="00DB7432" w:rsidRPr="007D6611">
        <w:t xml:space="preserve"> w</w:t>
      </w:r>
      <w:r w:rsidR="008C569B">
        <w:t xml:space="preserve"> </w:t>
      </w:r>
      <w:r w:rsidR="00DB7432">
        <w:t>ust.</w:t>
      </w:r>
      <w:r w:rsidR="008C569B">
        <w:t xml:space="preserve"> </w:t>
      </w:r>
      <w:r w:rsidR="00DB7432" w:rsidRPr="007D6611">
        <w:t>2</w:t>
      </w:r>
      <w:r w:rsidR="00DB7432">
        <w:t xml:space="preserve"> lub</w:t>
      </w:r>
      <w:r w:rsidR="00483D3D" w:rsidRPr="007D6611">
        <w:t xml:space="preserve"> 2da. Rada gminy</w:t>
      </w:r>
      <w:r w:rsidR="00C91CED" w:rsidRPr="007D6611">
        <w:t xml:space="preserve"> w</w:t>
      </w:r>
      <w:r w:rsidR="008C569B">
        <w:t xml:space="preserve"> </w:t>
      </w:r>
      <w:r w:rsidR="00483D3D" w:rsidRPr="007D6611">
        <w:t>uchwale ustala okres udzielania tej dotacji.</w:t>
      </w:r>
    </w:p>
    <w:p w:rsidR="00483D3D" w:rsidRPr="007D6611" w:rsidRDefault="00483D3D" w:rsidP="00483D3D">
      <w:pPr>
        <w:pStyle w:val="ZLITUSTzmustliter"/>
      </w:pPr>
      <w:r w:rsidRPr="007D6611">
        <w:t>2f. Na wniosek osoby prowadzącej odpowiednio publiczne przedszkole, inną formę wychowania przedszkolnego, szkołę, ośrodek lub poradnię psychologiczno</w:t>
      </w:r>
      <w:r w:rsidR="005D3C76">
        <w:t>-</w:t>
      </w:r>
      <w:r w:rsidR="005D3C76">
        <w:br/>
        <w:t>-</w:t>
      </w:r>
      <w:r w:rsidRPr="007D6611">
        <w:t>pedagogiczną,</w:t>
      </w:r>
      <w:r w:rsidR="00C91CED"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Pr="007D6611">
        <w:t>2c</w:t>
      </w:r>
      <w:r w:rsidR="00C91CED" w:rsidRPr="007D6611">
        <w:t xml:space="preserve"> i</w:t>
      </w:r>
      <w:r w:rsidR="008C569B">
        <w:t xml:space="preserve"> </w:t>
      </w:r>
      <w:r w:rsidRPr="007D6611">
        <w:t>3ac, organ wykonawczy jednostki samorządu terytorialnego właściwej do udzielenia dotacji może wyrazić zgodę na odstąpienie od terminu,</w:t>
      </w:r>
      <w:r w:rsidR="00C91CED" w:rsidRPr="007D6611">
        <w:t xml:space="preserve"> o</w:t>
      </w:r>
      <w:r w:rsidR="008C569B">
        <w:t xml:space="preserve"> </w:t>
      </w:r>
      <w:r w:rsidRPr="007D6611">
        <w:t>którym mowa</w:t>
      </w:r>
      <w:r w:rsidR="00DB7432" w:rsidRPr="007D6611">
        <w:t xml:space="preserve"> w</w:t>
      </w:r>
      <w:r w:rsidR="008C569B">
        <w:t xml:space="preserve"> </w:t>
      </w:r>
      <w:r w:rsidR="00DB7432">
        <w:t>ust.</w:t>
      </w:r>
      <w:r w:rsidR="008C569B">
        <w:t xml:space="preserve"> </w:t>
      </w:r>
      <w:r w:rsidRPr="007D6611">
        <w:t>2c</w:t>
      </w:r>
      <w:r w:rsidR="00C91CED" w:rsidRPr="007D6611">
        <w:t xml:space="preserve"> i</w:t>
      </w:r>
      <w:r w:rsidR="008C569B">
        <w:t xml:space="preserve"> </w:t>
      </w:r>
      <w:r w:rsidRPr="007D6611">
        <w:t>3ac, lub na udzielenie dotacji</w:t>
      </w:r>
      <w:r w:rsidR="00C91CED" w:rsidRPr="007D6611">
        <w:t xml:space="preserve"> w</w:t>
      </w:r>
      <w:r w:rsidR="005D3C76">
        <w:t> </w:t>
      </w:r>
      <w:r w:rsidRPr="007D6611">
        <w:t>terminie wcześniejszym niż od początku następnego roku budżetowego.</w:t>
      </w:r>
    </w:p>
    <w:p w:rsidR="00483D3D" w:rsidRPr="007D6611" w:rsidRDefault="00745130" w:rsidP="00483D3D">
      <w:pPr>
        <w:pStyle w:val="ZLITUSTzmustliter"/>
      </w:pPr>
      <w:r w:rsidRPr="007D6611" w:rsidDel="00745130">
        <w:t xml:space="preserve"> </w:t>
      </w:r>
      <w:r w:rsidR="00483D3D" w:rsidRPr="007D6611">
        <w:t>3. Prowadzone przez osoby prawne niebędące jednostkami samorządu terytorialnego lub osoby fizyczne publiczne szkoły</w:t>
      </w:r>
      <w:r w:rsidR="00955836" w:rsidRPr="007D6611">
        <w:t>,</w:t>
      </w:r>
      <w:r w:rsidR="00DB7432" w:rsidRPr="007D6611">
        <w:t xml:space="preserve"> w</w:t>
      </w:r>
      <w:r w:rsidR="008C569B">
        <w:t xml:space="preserve"> </w:t>
      </w:r>
      <w:r w:rsidR="00955836" w:rsidRPr="007D6611">
        <w:t>których jest realizowany obowiązek szkolny lub obowiązek nauki,</w:t>
      </w:r>
      <w:r w:rsidR="00483D3D" w:rsidRPr="007D6611">
        <w:t xml:space="preserve"> otrzymują na każdego ucznia dotację z</w:t>
      </w:r>
      <w:r w:rsidR="005D3C76">
        <w:t> </w:t>
      </w:r>
      <w:r w:rsidR="00483D3D" w:rsidRPr="007D6611">
        <w:t>budżetu jednostki samorządu terytorialnego obowiązanej do prowadzenia danego typu i</w:t>
      </w:r>
      <w:r w:rsidR="008C569B">
        <w:t xml:space="preserve"> </w:t>
      </w:r>
      <w:r w:rsidR="00483D3D" w:rsidRPr="007D6611">
        <w:t>rodzaju szkół w</w:t>
      </w:r>
      <w:r w:rsidR="008C569B">
        <w:t xml:space="preserve"> </w:t>
      </w:r>
      <w:r w:rsidR="00483D3D" w:rsidRPr="007D6611">
        <w:t>wysokości równej podstawowej kwocie dotacji dla szkół danego typu i</w:t>
      </w:r>
      <w:r w:rsidR="008C569B">
        <w:t xml:space="preserve"> </w:t>
      </w:r>
      <w:r w:rsidR="00483D3D" w:rsidRPr="007D6611">
        <w:t>rodzaju, nie niższej jednak niż kwota przewidziana na t</w:t>
      </w:r>
      <w:r w:rsidR="00303F3E" w:rsidRPr="007D6611">
        <w:t>akiego</w:t>
      </w:r>
      <w:r w:rsidR="00483D3D" w:rsidRPr="007D6611">
        <w:t xml:space="preserve"> ucznia</w:t>
      </w:r>
      <w:r w:rsidR="00C91CED" w:rsidRPr="007D6611">
        <w:t xml:space="preserve"> w</w:t>
      </w:r>
      <w:r w:rsidR="008C569B">
        <w:t xml:space="preserve"> </w:t>
      </w:r>
      <w:r w:rsidR="00483D3D" w:rsidRPr="007D6611">
        <w:t>części oświatowej subwencji ogólnej dla jednostki samorządu terytorialnego. W</w:t>
      </w:r>
      <w:r w:rsidR="005D3C76">
        <w:t> </w:t>
      </w:r>
      <w:r w:rsidR="00483D3D" w:rsidRPr="007D6611">
        <w:t>przypadku braku na terenie odpowiednio gminy lub powiatu szkoły danego typu</w:t>
      </w:r>
      <w:r w:rsidR="00C91CED" w:rsidRPr="007D6611">
        <w:t xml:space="preserve"> i</w:t>
      </w:r>
      <w:r w:rsidR="008C569B">
        <w:t xml:space="preserve"> </w:t>
      </w:r>
      <w:r w:rsidR="00483D3D" w:rsidRPr="007D6611">
        <w:t>rodzaju prowadzonej odpowiednio przez gminę lub powiat kwotę dotacji określa się w</w:t>
      </w:r>
      <w:r w:rsidR="008C569B">
        <w:t xml:space="preserve"> </w:t>
      </w:r>
      <w:r w:rsidR="00483D3D" w:rsidRPr="007D6611">
        <w:t>wysokości równej podstawowej kwocie dotacji dla szkół danego typu i</w:t>
      </w:r>
      <w:r w:rsidR="005D3C76">
        <w:t> </w:t>
      </w:r>
      <w:r w:rsidR="00483D3D" w:rsidRPr="007D6611">
        <w:t>rodzaju</w:t>
      </w:r>
      <w:r w:rsidR="00C91CED" w:rsidRPr="007D6611">
        <w:t xml:space="preserve"> w</w:t>
      </w:r>
      <w:r w:rsidR="008C569B">
        <w:t xml:space="preserve"> </w:t>
      </w:r>
      <w:r w:rsidR="00483D3D" w:rsidRPr="007D6611">
        <w:t>odpowiednio najbliższej gminie lub powiecie prowadzącym szkołę danego typu i</w:t>
      </w:r>
      <w:r w:rsidR="008C569B">
        <w:t xml:space="preserve"> </w:t>
      </w:r>
      <w:r w:rsidR="00483D3D" w:rsidRPr="007D6611">
        <w:t>rodzaju, nie niższej jednak niż kwota przewidziana na t</w:t>
      </w:r>
      <w:r w:rsidR="00303F3E" w:rsidRPr="007D6611">
        <w:t>aki</w:t>
      </w:r>
      <w:r w:rsidR="00483D3D" w:rsidRPr="007D6611">
        <w:t>ego ucznia</w:t>
      </w:r>
      <w:r w:rsidR="00C91CED" w:rsidRPr="007D6611">
        <w:t xml:space="preserve"> w</w:t>
      </w:r>
      <w:r w:rsidR="008C569B">
        <w:t xml:space="preserve"> </w:t>
      </w:r>
      <w:r w:rsidR="00483D3D" w:rsidRPr="007D6611">
        <w:t>części oświatowej subwencji ogólnej dla odpowiednio gminy lub powiatu.</w:t>
      </w:r>
    </w:p>
    <w:p w:rsidR="00483D3D" w:rsidRPr="007D6611" w:rsidRDefault="00483D3D" w:rsidP="00483D3D">
      <w:pPr>
        <w:pStyle w:val="ZLITUSTzmustliter"/>
      </w:pPr>
      <w:r w:rsidRPr="007D6611">
        <w:t>3a. Prowadzone przez osoby prawne niebędące jednostkami samorządu terytorialnego lub osoby</w:t>
      </w:r>
      <w:r w:rsidR="008C569B">
        <w:t xml:space="preserve"> </w:t>
      </w:r>
      <w:r w:rsidRPr="007D6611">
        <w:t>fizyczne publiczne placówki,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5D3C76">
        <w:t> </w:t>
      </w:r>
      <w:r w:rsidR="00DB7432" w:rsidRPr="007D6611">
        <w:t>5</w:t>
      </w:r>
      <w:r w:rsidR="00DB7432">
        <w:t xml:space="preserve"> i</w:t>
      </w:r>
      <w:r w:rsidR="008C569B">
        <w:t xml:space="preserve"> </w:t>
      </w:r>
      <w:r w:rsidRPr="007D6611">
        <w:t>7, otrzymują na każdego wychowanka dotację z</w:t>
      </w:r>
      <w:r w:rsidR="008C569B">
        <w:t xml:space="preserve"> </w:t>
      </w:r>
      <w:r w:rsidRPr="007D6611">
        <w:t>budżetu powiatu w</w:t>
      </w:r>
      <w:r w:rsidR="005D3C76">
        <w:t> </w:t>
      </w:r>
      <w:r w:rsidRPr="007D6611">
        <w:t>wysokości równej podstawowej kwocie dotacji dla placówek danego rodzaju,</w:t>
      </w:r>
      <w:r w:rsidR="00C91CED" w:rsidRPr="007D6611">
        <w:t xml:space="preserve"> o</w:t>
      </w:r>
      <w:r w:rsidR="005D3C76">
        <w:t> </w:t>
      </w:r>
      <w:r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00DB7432" w:rsidRPr="007D6611">
        <w:t>5</w:t>
      </w:r>
      <w:r w:rsidR="00DB7432">
        <w:t xml:space="preserve"> i</w:t>
      </w:r>
      <w:r w:rsidR="008C569B">
        <w:t xml:space="preserve"> </w:t>
      </w:r>
      <w:r w:rsidRPr="007D6611">
        <w:t>7, nie niższej jednak niż kwota przewidziana na t</w:t>
      </w:r>
      <w:r w:rsidR="00303F3E" w:rsidRPr="007D6611">
        <w:t>aki</w:t>
      </w:r>
      <w:r w:rsidRPr="007D6611">
        <w:t>ego wychowanka</w:t>
      </w:r>
      <w:r w:rsidR="00C91CED" w:rsidRPr="007D6611">
        <w:t xml:space="preserve"> w</w:t>
      </w:r>
      <w:r w:rsidR="008C569B">
        <w:t xml:space="preserve"> </w:t>
      </w:r>
      <w:r w:rsidRPr="007D6611">
        <w:t>części oświatowej subwencji ogólnej dla powiatu. W</w:t>
      </w:r>
      <w:r w:rsidR="005D3C76">
        <w:t> </w:t>
      </w:r>
      <w:r w:rsidRPr="007D6611">
        <w:t xml:space="preserve">przypadku </w:t>
      </w:r>
      <w:r w:rsidR="00527285" w:rsidRPr="007D6611">
        <w:t>braku na terenie powiatu</w:t>
      </w:r>
      <w:r w:rsidRPr="007D6611">
        <w:t xml:space="preserve"> placówki danego rodzaju </w:t>
      </w:r>
      <w:r w:rsidR="0023794A" w:rsidRPr="007D6611">
        <w:t xml:space="preserve">prowadzonej przez powiat </w:t>
      </w:r>
      <w:r w:rsidRPr="007D6611">
        <w:t>kwotę dotacji określa się w</w:t>
      </w:r>
      <w:r w:rsidR="008C569B">
        <w:t xml:space="preserve"> </w:t>
      </w:r>
      <w:r w:rsidRPr="007D6611">
        <w:t>wysokości nie niższej niż kwota przewidziana na t</w:t>
      </w:r>
      <w:r w:rsidR="00645B33" w:rsidRPr="007D6611">
        <w:t>aki</w:t>
      </w:r>
      <w:r w:rsidRPr="007D6611">
        <w:t>ego wychowanka</w:t>
      </w:r>
      <w:r w:rsidR="00C91CED" w:rsidRPr="007D6611">
        <w:t xml:space="preserve"> w</w:t>
      </w:r>
      <w:r w:rsidR="008C569B">
        <w:t xml:space="preserve"> </w:t>
      </w:r>
      <w:r w:rsidRPr="007D6611">
        <w:t>części oświatowej subwencji ogólnej dla powiatu.</w:t>
      </w:r>
      <w:r w:rsidR="003F775C">
        <w:t>”</w:t>
      </w:r>
      <w:r w:rsidRPr="007D6611">
        <w:t>,</w:t>
      </w:r>
    </w:p>
    <w:p w:rsidR="00483D3D" w:rsidRPr="007D6611" w:rsidRDefault="00745130" w:rsidP="008C569B">
      <w:pPr>
        <w:pStyle w:val="LITlitera"/>
        <w:keepNext/>
      </w:pPr>
      <w:r w:rsidRPr="007D6611">
        <w:t>f</w:t>
      </w:r>
      <w:r w:rsidR="00483D3D" w:rsidRPr="007D6611">
        <w:t>)</w:t>
      </w:r>
      <w:r w:rsidR="00483D3D" w:rsidRPr="007D6611">
        <w:tab/>
        <w:t>po</w:t>
      </w:r>
      <w:r w:rsidR="00DB7432">
        <w:t xml:space="preserve"> ust.</w:t>
      </w:r>
      <w:r w:rsidR="008C569B">
        <w:t xml:space="preserve"> </w:t>
      </w:r>
      <w:r w:rsidR="00483D3D" w:rsidRPr="007D6611">
        <w:t>3a dodaje się</w:t>
      </w:r>
      <w:r w:rsidR="00DB7432">
        <w:t xml:space="preserve"> ust.</w:t>
      </w:r>
      <w:r w:rsidR="008C569B">
        <w:t xml:space="preserve"> </w:t>
      </w:r>
      <w:r w:rsidR="00483D3D" w:rsidRPr="007D6611">
        <w:t>3aa–</w:t>
      </w:r>
      <w:r w:rsidR="00645B33" w:rsidRPr="007D6611">
        <w:t xml:space="preserve">3ae </w:t>
      </w:r>
      <w:r w:rsidR="00483D3D" w:rsidRPr="007D6611">
        <w:t>w</w:t>
      </w:r>
      <w:r w:rsidR="008C569B">
        <w:t xml:space="preserve"> </w:t>
      </w:r>
      <w:r w:rsidR="00483D3D" w:rsidRPr="007D6611">
        <w:t>brzmieniu:</w:t>
      </w:r>
    </w:p>
    <w:p w:rsidR="00483D3D" w:rsidRPr="007D6611" w:rsidRDefault="003F775C" w:rsidP="00483D3D">
      <w:pPr>
        <w:pStyle w:val="ZLITUSTzmustliter"/>
      </w:pPr>
      <w:r>
        <w:t>„</w:t>
      </w:r>
      <w:r w:rsidR="00483D3D" w:rsidRPr="007D6611">
        <w:t>3aa. Wysokość dotacji,</w:t>
      </w:r>
      <w:r w:rsidR="00C91CED" w:rsidRPr="007D6611">
        <w:t xml:space="preserve"> o</w:t>
      </w:r>
      <w:r w:rsidR="008C569B">
        <w:t xml:space="preserve"> </w:t>
      </w:r>
      <w:r w:rsidR="00483D3D" w:rsidRPr="007D6611">
        <w:t>której mowa</w:t>
      </w:r>
      <w:r w:rsidR="00DB7432" w:rsidRPr="007D6611">
        <w:t xml:space="preserve"> w</w:t>
      </w:r>
      <w:r w:rsidR="008C569B">
        <w:t xml:space="preserve"> </w:t>
      </w:r>
      <w:r w:rsidR="00DB7432">
        <w:t>ust.</w:t>
      </w:r>
      <w:r w:rsidR="008C569B">
        <w:t xml:space="preserve"> </w:t>
      </w:r>
      <w:r w:rsidR="00483D3D" w:rsidRPr="007D6611">
        <w:t>3a, dla prowadzonych przez osoby prawne niebędące jednostkami samorządu terytorialnego lub osoby fizyczne publicznych placówek zapewniających opiekę</w:t>
      </w:r>
      <w:r w:rsidR="00C91CED" w:rsidRPr="007D6611">
        <w:t xml:space="preserve"> i</w:t>
      </w:r>
      <w:r w:rsidR="008C569B">
        <w:t xml:space="preserve"> </w:t>
      </w:r>
      <w:r w:rsidR="00483D3D" w:rsidRPr="007D6611">
        <w:t>wychowanie uczniom</w:t>
      </w:r>
      <w:r w:rsidR="00C91CED" w:rsidRPr="007D6611">
        <w:t xml:space="preserve"> w</w:t>
      </w:r>
      <w:r w:rsidR="008C569B">
        <w:t xml:space="preserve"> </w:t>
      </w:r>
      <w:r w:rsidR="00483D3D" w:rsidRPr="007D6611">
        <w:t>okresie pobierania nauki poza miejscem stałego zamieszkania, będących domami wczasów dziecięcych,</w:t>
      </w:r>
      <w:r w:rsidR="00C91CED" w:rsidRPr="007D6611">
        <w:t xml:space="preserve"> o</w:t>
      </w:r>
      <w:r w:rsidR="008C569B">
        <w:t xml:space="preserve"> </w:t>
      </w:r>
      <w:r w:rsidR="00483D3D" w:rsidRPr="007D6611">
        <w:t>których mowa</w:t>
      </w:r>
      <w:r w:rsidR="00C91CED" w:rsidRPr="007D6611">
        <w:t xml:space="preserve"> w</w:t>
      </w:r>
      <w:r w:rsidR="008C569B">
        <w:t xml:space="preserve"> </w:t>
      </w:r>
      <w:r w:rsidR="00483D3D" w:rsidRPr="007D6611">
        <w:t>przepisach wydanych na podstawie</w:t>
      </w:r>
      <w:r w:rsidR="00DB7432">
        <w:t xml:space="preserve"> art.</w:t>
      </w:r>
      <w:r w:rsidR="008C569B">
        <w:t xml:space="preserve"> </w:t>
      </w:r>
      <w:r w:rsidR="00483D3D" w:rsidRPr="007D6611">
        <w:t>7</w:t>
      </w:r>
      <w:r w:rsidR="00DB7432" w:rsidRPr="007D6611">
        <w:t>1</w:t>
      </w:r>
      <w:r w:rsidR="00DB7432">
        <w:t xml:space="preserve"> ust.</w:t>
      </w:r>
      <w:r w:rsidR="008C569B">
        <w:t xml:space="preserve"> </w:t>
      </w:r>
      <w:r w:rsidR="00DB7432" w:rsidRPr="007D6611">
        <w:t>1</w:t>
      </w:r>
      <w:r w:rsidR="00DB7432">
        <w:t xml:space="preserve"> pkt</w:t>
      </w:r>
      <w:r w:rsidR="008C569B">
        <w:t xml:space="preserve"> </w:t>
      </w:r>
      <w:r w:rsidR="00483D3D" w:rsidRPr="007D6611">
        <w:t>1, jest proporcjonalna do czasu pobytu wychowanka</w:t>
      </w:r>
      <w:r w:rsidR="00C91CED" w:rsidRPr="007D6611">
        <w:t xml:space="preserve"> w</w:t>
      </w:r>
      <w:r w:rsidR="008C569B">
        <w:t xml:space="preserve"> </w:t>
      </w:r>
      <w:r w:rsidR="00483D3D" w:rsidRPr="007D6611">
        <w:t>tej placówce</w:t>
      </w:r>
      <w:r w:rsidR="00DB7432" w:rsidRPr="007D6611">
        <w:t xml:space="preserve"> i</w:t>
      </w:r>
      <w:r w:rsidR="008C569B">
        <w:t xml:space="preserve"> </w:t>
      </w:r>
      <w:r w:rsidR="00483D3D" w:rsidRPr="007D6611">
        <w:t>jest ustalana jako iloczyn podstawowej kwoty dotacji dla placówek danego rodzaju,</w:t>
      </w:r>
      <w:r w:rsidR="00C91CED" w:rsidRPr="007D6611">
        <w:t xml:space="preserve"> o</w:t>
      </w:r>
      <w:r w:rsidR="005D3C76">
        <w:t> </w:t>
      </w:r>
      <w:r w:rsidR="00483D3D"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00DB7432" w:rsidRPr="007D6611">
        <w:t>5</w:t>
      </w:r>
      <w:r w:rsidR="00DB7432">
        <w:t xml:space="preserve"> i</w:t>
      </w:r>
      <w:r w:rsidR="008C569B">
        <w:t xml:space="preserve"> </w:t>
      </w:r>
      <w:r w:rsidR="00483D3D" w:rsidRPr="007D6611">
        <w:t xml:space="preserve">7, nie niższej jednak niż kwota przewidziana na </w:t>
      </w:r>
      <w:r w:rsidR="00645B33" w:rsidRPr="007D6611">
        <w:t xml:space="preserve">takiego </w:t>
      </w:r>
      <w:r w:rsidR="00483D3D" w:rsidRPr="007D6611">
        <w:t>wychowanka</w:t>
      </w:r>
      <w:r w:rsidR="00C91CED" w:rsidRPr="007D6611">
        <w:t xml:space="preserve"> w</w:t>
      </w:r>
      <w:r w:rsidR="008C569B">
        <w:t xml:space="preserve"> </w:t>
      </w:r>
      <w:r w:rsidR="00483D3D" w:rsidRPr="007D6611">
        <w:t>części oświatowej subwencji ogólnej dla powiatu, oraz liczby dni pobytu tego wychowanka</w:t>
      </w:r>
      <w:r w:rsidR="00C91CED" w:rsidRPr="007D6611">
        <w:t xml:space="preserve"> w</w:t>
      </w:r>
      <w:r w:rsidR="008C569B">
        <w:t xml:space="preserve"> </w:t>
      </w:r>
      <w:r w:rsidR="00BC334C" w:rsidRPr="007D6611">
        <w:t xml:space="preserve">tej </w:t>
      </w:r>
      <w:r w:rsidR="00483D3D" w:rsidRPr="007D6611">
        <w:t>placówce, pomniejszonej</w:t>
      </w:r>
      <w:r w:rsidR="00C91CED" w:rsidRPr="007D6611">
        <w:t xml:space="preserve"> o</w:t>
      </w:r>
      <w:r w:rsidR="008C569B">
        <w:t xml:space="preserve"> </w:t>
      </w:r>
      <w:r w:rsidR="00483D3D" w:rsidRPr="007D6611">
        <w:t>jeden dzień,</w:t>
      </w:r>
      <w:r w:rsidR="00C91CED" w:rsidRPr="007D6611">
        <w:t xml:space="preserve"> i</w:t>
      </w:r>
      <w:r w:rsidR="005D3C76">
        <w:t> </w:t>
      </w:r>
      <w:r w:rsidR="00483D3D" w:rsidRPr="007D6611">
        <w:t>podzielonej przez liczbę dni</w:t>
      </w:r>
      <w:r w:rsidR="00C91CED" w:rsidRPr="007D6611">
        <w:t xml:space="preserve"> w</w:t>
      </w:r>
      <w:r w:rsidR="008C569B">
        <w:t xml:space="preserve"> </w:t>
      </w:r>
      <w:r w:rsidR="00483D3D" w:rsidRPr="007D6611">
        <w:t>roku budżetowym.</w:t>
      </w:r>
    </w:p>
    <w:p w:rsidR="00483D3D" w:rsidRPr="007D6611" w:rsidRDefault="00483D3D" w:rsidP="00483D3D">
      <w:pPr>
        <w:pStyle w:val="ZLITUSTzmustliter"/>
      </w:pPr>
      <w:r w:rsidRPr="007D6611">
        <w:t>3ab. Prowadzone przez osoby prawne niebędące jednostkami samorządu terytorialnego lub osoby fizyczne publiczne młodzieżowe ośrodki wychowawcze, młodzieżowe ośrodki socjoterapii</w:t>
      </w:r>
      <w:r w:rsidR="00C91CED" w:rsidRPr="007D6611">
        <w:t xml:space="preserve"> i</w:t>
      </w:r>
      <w:r w:rsidR="008C569B">
        <w:t xml:space="preserve"> </w:t>
      </w:r>
      <w:r w:rsidRPr="007D6611">
        <w:t>specjalne ośrodki szkolno</w:t>
      </w:r>
      <w:r w:rsidR="005D3C76">
        <w:t>-</w:t>
      </w:r>
      <w:r w:rsidRPr="007D6611">
        <w:t>wychowawcze, posiadające</w:t>
      </w:r>
      <w:r w:rsidR="00C91CED" w:rsidRPr="007D6611">
        <w:t xml:space="preserve"> w</w:t>
      </w:r>
      <w:r w:rsidR="008C569B">
        <w:t xml:space="preserve"> </w:t>
      </w:r>
      <w:r w:rsidRPr="007D6611">
        <w:t>swoich strukturach szkołę,</w:t>
      </w:r>
      <w:r w:rsidR="00C91CED" w:rsidRPr="007D6611">
        <w:t xml:space="preserve"> a</w:t>
      </w:r>
      <w:r w:rsidR="008C569B">
        <w:t xml:space="preserve"> </w:t>
      </w:r>
      <w:r w:rsidR="00C91CED" w:rsidRPr="007D6611">
        <w:t>w</w:t>
      </w:r>
      <w:r w:rsidR="008C569B">
        <w:t xml:space="preserve"> </w:t>
      </w:r>
      <w:r w:rsidR="005D3145" w:rsidRPr="007D6611">
        <w:t>przypadku specjalnych ośrodków szkolno</w:t>
      </w:r>
      <w:r w:rsidR="005D3C76">
        <w:t>-</w:t>
      </w:r>
      <w:r w:rsidR="005D3145" w:rsidRPr="007D6611">
        <w:t>wychowawczych – także przedszkole lub szkołę</w:t>
      </w:r>
      <w:r w:rsidR="003261C7" w:rsidRPr="007D6611">
        <w:t xml:space="preserve"> podstawową</w:t>
      </w:r>
      <w:r w:rsidR="005D3145" w:rsidRPr="007D6611">
        <w:t>,</w:t>
      </w:r>
      <w:r w:rsidR="00C91CED" w:rsidRPr="007D6611">
        <w:t xml:space="preserve"> w</w:t>
      </w:r>
      <w:r w:rsidR="008C569B">
        <w:t xml:space="preserve"> </w:t>
      </w:r>
      <w:r w:rsidR="005D3145" w:rsidRPr="007D6611">
        <w:t xml:space="preserve">której zorganizowano oddział przedszkolny, </w:t>
      </w:r>
      <w:r w:rsidRPr="007D6611">
        <w:t>otrzymują, niezależnie od dotacji,</w:t>
      </w:r>
      <w:r w:rsidR="00C91CED" w:rsidRPr="007D6611">
        <w:t xml:space="preserve"> o</w:t>
      </w:r>
      <w:r w:rsidR="008C569B">
        <w:t xml:space="preserve"> </w:t>
      </w:r>
      <w:r w:rsidRPr="007D6611">
        <w:t>której mowa</w:t>
      </w:r>
      <w:r w:rsidR="00DB7432" w:rsidRPr="007D6611">
        <w:t xml:space="preserve"> w</w:t>
      </w:r>
      <w:r w:rsidR="008C569B">
        <w:t xml:space="preserve"> </w:t>
      </w:r>
      <w:r w:rsidR="00DB7432">
        <w:t>ust.</w:t>
      </w:r>
      <w:r w:rsidR="008C569B">
        <w:t xml:space="preserve"> </w:t>
      </w:r>
      <w:r w:rsidRPr="007D6611">
        <w:t>3a, na każdego ucznia te</w:t>
      </w:r>
      <w:r w:rsidR="003261C7" w:rsidRPr="007D6611">
        <w:t>j</w:t>
      </w:r>
      <w:r w:rsidRPr="007D6611">
        <w:t xml:space="preserve"> </w:t>
      </w:r>
      <w:r w:rsidR="003261C7" w:rsidRPr="007D6611">
        <w:t>szkoły</w:t>
      </w:r>
      <w:r w:rsidR="00CD2C35" w:rsidRPr="007D6611">
        <w:t>,</w:t>
      </w:r>
      <w:r w:rsidR="003261C7" w:rsidRPr="007D6611">
        <w:t xml:space="preserve"> tego </w:t>
      </w:r>
      <w:r w:rsidRPr="007D6611">
        <w:t>przedszkola</w:t>
      </w:r>
      <w:r w:rsidR="00CD2C35" w:rsidRPr="007D6611">
        <w:t xml:space="preserve"> lub tego</w:t>
      </w:r>
      <w:r w:rsidRPr="007D6611">
        <w:t xml:space="preserve"> oddziału przedszkolnego</w:t>
      </w:r>
      <w:r w:rsidR="00C91CED" w:rsidRPr="007D6611">
        <w:t xml:space="preserve"> w</w:t>
      </w:r>
      <w:r w:rsidR="008C569B">
        <w:t xml:space="preserve"> </w:t>
      </w:r>
      <w:r w:rsidRPr="007D6611">
        <w:t>szkole podstawowej dotację</w:t>
      </w:r>
      <w:r w:rsidR="00C91CED" w:rsidRPr="007D6611">
        <w:t xml:space="preserve"> z</w:t>
      </w:r>
      <w:r w:rsidR="008C569B">
        <w:t xml:space="preserve"> </w:t>
      </w:r>
      <w:r w:rsidRPr="007D6611">
        <w:t>budżetu powiatu</w:t>
      </w:r>
      <w:r w:rsidR="00C91CED" w:rsidRPr="007D6611">
        <w:t xml:space="preserve"> w</w:t>
      </w:r>
      <w:r w:rsidR="008C569B">
        <w:t xml:space="preserve"> </w:t>
      </w:r>
      <w:r w:rsidRPr="007D6611">
        <w:t>wysokości,</w:t>
      </w:r>
      <w:r w:rsidR="00C91CED" w:rsidRPr="007D6611">
        <w:t xml:space="preserve"> o</w:t>
      </w:r>
      <w:r w:rsidR="005D3C76">
        <w:t> </w:t>
      </w:r>
      <w:r w:rsidRPr="007D6611">
        <w:t>której mowa</w:t>
      </w:r>
      <w:r w:rsidR="00DB7432" w:rsidRPr="007D6611">
        <w:t xml:space="preserve"> w</w:t>
      </w:r>
      <w:r w:rsidR="008C569B">
        <w:t xml:space="preserve"> </w:t>
      </w:r>
      <w:r w:rsidR="00DB7432">
        <w:t>ust.</w:t>
      </w:r>
      <w:r w:rsidR="008C569B">
        <w:t xml:space="preserve"> </w:t>
      </w:r>
      <w:r w:rsidR="009C5983" w:rsidRPr="007D6611">
        <w:t xml:space="preserve">2aa, </w:t>
      </w:r>
      <w:r w:rsidRPr="007D6611">
        <w:t>2dc lub 3.</w:t>
      </w:r>
    </w:p>
    <w:p w:rsidR="00483D3D" w:rsidRPr="007D6611" w:rsidRDefault="00483D3D" w:rsidP="00483D3D">
      <w:pPr>
        <w:pStyle w:val="ZLITUSTzmustliter"/>
      </w:pPr>
      <w:r w:rsidRPr="007D6611">
        <w:t>3ac. Prowadzone przez osoby prawne niebędące jednostkami samorządu terytorialnego lub</w:t>
      </w:r>
      <w:r w:rsidR="008C569B">
        <w:t xml:space="preserve"> </w:t>
      </w:r>
      <w:r w:rsidRPr="007D6611">
        <w:t>osoby fizyczne publiczne przedszkola, inne formy wychowania przedszkolnego, szkoły podstawowe, gimnazja, szkoły ponadgimnazjalne, poradnie psychologiczno</w:t>
      </w:r>
      <w:r w:rsidR="005D3C76">
        <w:t>-</w:t>
      </w:r>
      <w:r w:rsidRPr="007D6611">
        <w:t>pedagogiczne oraz ośrodki,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Pr="007D6611">
        <w:t>5, które prowadzą zajęcia rewalidacyjno</w:t>
      </w:r>
      <w:r w:rsidR="005D3C76">
        <w:t>-</w:t>
      </w:r>
      <w:r w:rsidRPr="007D6611">
        <w:t>wychowawcze</w:t>
      </w:r>
      <w:r w:rsidR="00A62562" w:rsidRPr="007D6611">
        <w:t>,</w:t>
      </w:r>
      <w:r w:rsidRPr="007D6611">
        <w:t xml:space="preserve"> otrzymują na każdego uczestnika tych zajęć dotację z</w:t>
      </w:r>
      <w:r w:rsidR="008C569B">
        <w:t xml:space="preserve"> </w:t>
      </w:r>
      <w:r w:rsidRPr="007D6611">
        <w:t>budżetu odpowiednio gminy lub powiatu w</w:t>
      </w:r>
      <w:r w:rsidR="008C569B">
        <w:t xml:space="preserve"> </w:t>
      </w:r>
      <w:r w:rsidRPr="007D6611">
        <w:t xml:space="preserve">wysokości nie niższej niż kwota przewidziana na </w:t>
      </w:r>
      <w:r w:rsidR="00FD3291" w:rsidRPr="007D6611">
        <w:t xml:space="preserve">takiego </w:t>
      </w:r>
      <w:r w:rsidRPr="007D6611">
        <w:t>uczestnika zajęć rewalidacyjno</w:t>
      </w:r>
      <w:r w:rsidR="005D3C76">
        <w:t>-</w:t>
      </w:r>
      <w:r w:rsidR="005D3C76">
        <w:br/>
        <w:t>-</w:t>
      </w:r>
      <w:r w:rsidRPr="007D6611">
        <w:t>wychowawczych w</w:t>
      </w:r>
      <w:r w:rsidR="008C569B">
        <w:t xml:space="preserve"> </w:t>
      </w:r>
      <w:r w:rsidRPr="007D6611">
        <w:t xml:space="preserve">części oświatowej subwencji ogólnej dla </w:t>
      </w:r>
      <w:r w:rsidR="006C1DB3" w:rsidRPr="007D6611">
        <w:t>odpowiedni</w:t>
      </w:r>
      <w:r w:rsidR="007D15A1" w:rsidRPr="007D6611">
        <w:t>o</w:t>
      </w:r>
      <w:r w:rsidR="006C1DB3" w:rsidRPr="007D6611">
        <w:t xml:space="preserve"> gminy lub powiatu</w:t>
      </w:r>
      <w:r w:rsidRPr="007D6611">
        <w:t>, pod warunkiem że osoba prowadząca publiczne przedszkole, inną formę wychowania przedszkolnego, szkołę, ośrodek lub poradnię poda organowi właściwemu do udzielenia dotacji informację o</w:t>
      </w:r>
      <w:r w:rsidR="008C569B">
        <w:t xml:space="preserve"> </w:t>
      </w:r>
      <w:r w:rsidRPr="007D6611">
        <w:t xml:space="preserve">planowanej liczbie </w:t>
      </w:r>
      <w:r w:rsidR="006C1DB3" w:rsidRPr="007D6611">
        <w:t>uczestników</w:t>
      </w:r>
      <w:r w:rsidRPr="007D6611">
        <w:t xml:space="preserve"> zaję</w:t>
      </w:r>
      <w:r w:rsidR="006C1DB3" w:rsidRPr="007D6611">
        <w:t>ć rewalidacyjno</w:t>
      </w:r>
      <w:r w:rsidR="005D3C76">
        <w:t>-</w:t>
      </w:r>
      <w:r w:rsidR="006C1DB3" w:rsidRPr="007D6611">
        <w:t>wychowawczych</w:t>
      </w:r>
      <w:r w:rsidRPr="007D6611">
        <w:t xml:space="preserve"> nie później niż do dnia 30</w:t>
      </w:r>
      <w:r w:rsidR="008C569B">
        <w:t xml:space="preserve"> </w:t>
      </w:r>
      <w:r w:rsidRPr="007D6611">
        <w:t>września roku poprzedzającego rok udzielenia dotacji.</w:t>
      </w:r>
    </w:p>
    <w:p w:rsidR="00FD3291" w:rsidRPr="007D6611" w:rsidRDefault="00483D3D" w:rsidP="00483D3D">
      <w:pPr>
        <w:pStyle w:val="ZLITUSTzmustliter"/>
      </w:pPr>
      <w:r w:rsidRPr="007D6611">
        <w:t>3ad. Prowadzone przez osoby prawne niebędące jednostkami samorządu terytorialnego lub</w:t>
      </w:r>
      <w:r w:rsidR="008C569B">
        <w:t xml:space="preserve"> </w:t>
      </w:r>
      <w:r w:rsidRPr="007D6611">
        <w:t>osoby fizyczne publiczne szkoły,</w:t>
      </w:r>
      <w:r w:rsidR="00C91CED" w:rsidRPr="007D6611">
        <w:t xml:space="preserve"> w</w:t>
      </w:r>
      <w:r w:rsidR="008C569B">
        <w:t xml:space="preserve"> </w:t>
      </w:r>
      <w:r w:rsidRPr="007D6611">
        <w:t>których zorganizowano internat, otrzymują, niezależnie od dotacji</w:t>
      </w:r>
      <w:r w:rsidR="00A62562" w:rsidRPr="007D6611">
        <w:t>,</w:t>
      </w:r>
      <w:r w:rsidR="00C91CED" w:rsidRPr="007D6611">
        <w:t xml:space="preserve"> o</w:t>
      </w:r>
      <w:r w:rsidR="008C569B">
        <w:t xml:space="preserve"> </w:t>
      </w:r>
      <w:r w:rsidRPr="007D6611">
        <w:t>której mowa</w:t>
      </w:r>
      <w:r w:rsidR="00DB7432" w:rsidRPr="007D6611">
        <w:t xml:space="preserve"> w</w:t>
      </w:r>
      <w:r w:rsidR="008C569B">
        <w:t xml:space="preserve"> </w:t>
      </w:r>
      <w:r w:rsidR="00DB7432">
        <w:t>ust.</w:t>
      </w:r>
      <w:r w:rsidR="008C569B">
        <w:t xml:space="preserve"> </w:t>
      </w:r>
      <w:r w:rsidRPr="007D6611">
        <w:t>3, na każdego wychowanka tego internatu dotację z</w:t>
      </w:r>
      <w:r w:rsidR="008C569B">
        <w:t xml:space="preserve"> </w:t>
      </w:r>
      <w:r w:rsidRPr="007D6611">
        <w:t>budżetu jednostki samorządu terytorialnego obowiązanej do prowadzenia danego typu</w:t>
      </w:r>
      <w:r w:rsidR="00C91CED" w:rsidRPr="007D6611">
        <w:t xml:space="preserve"> i</w:t>
      </w:r>
      <w:r w:rsidR="008C569B">
        <w:t xml:space="preserve"> </w:t>
      </w:r>
      <w:r w:rsidRPr="007D6611">
        <w:t>rodzaju szkół w</w:t>
      </w:r>
      <w:r w:rsidR="008C569B">
        <w:t xml:space="preserve"> </w:t>
      </w:r>
      <w:r w:rsidRPr="007D6611">
        <w:t>wysokości równej podstawowej kwocie dotacji dla szkół,</w:t>
      </w:r>
      <w:r w:rsidR="00C91CED" w:rsidRPr="007D6611">
        <w:t xml:space="preserve"> w</w:t>
      </w:r>
      <w:r w:rsidR="008C569B">
        <w:t xml:space="preserve"> </w:t>
      </w:r>
      <w:r w:rsidRPr="007D6611">
        <w:t xml:space="preserve">których zorganizowano internat, nie niższej jednak niż kwota przewidziana na </w:t>
      </w:r>
      <w:r w:rsidR="00FD3291" w:rsidRPr="007D6611">
        <w:t xml:space="preserve">takiego </w:t>
      </w:r>
      <w:r w:rsidRPr="007D6611">
        <w:t>wychowanka internatu</w:t>
      </w:r>
      <w:r w:rsidR="00C91CED" w:rsidRPr="007D6611">
        <w:t xml:space="preserve"> w</w:t>
      </w:r>
      <w:r w:rsidR="008C569B">
        <w:t xml:space="preserve"> </w:t>
      </w:r>
      <w:r w:rsidRPr="007D6611">
        <w:t>części oświatowej subwencji ogólnej dla jednostki samorządu terytorialnego. W</w:t>
      </w:r>
      <w:r w:rsidR="005D3C76">
        <w:t> </w:t>
      </w:r>
      <w:r w:rsidRPr="007D6611">
        <w:t>przypadku braku na terenie odpowiednio gminy lub powiatu szkoły</w:t>
      </w:r>
      <w:r w:rsidR="00100677" w:rsidRPr="007D6611">
        <w:t>,</w:t>
      </w:r>
      <w:r w:rsidRPr="007D6611">
        <w:t xml:space="preserve"> </w:t>
      </w:r>
      <w:r w:rsidR="00100677" w:rsidRPr="007D6611">
        <w:t>w</w:t>
      </w:r>
      <w:r w:rsidR="008C569B">
        <w:t xml:space="preserve"> </w:t>
      </w:r>
      <w:r w:rsidR="00100677" w:rsidRPr="007D6611">
        <w:t xml:space="preserve">której zorganizowano internat, </w:t>
      </w:r>
      <w:r w:rsidRPr="007D6611">
        <w:t>prowadzonej odpowiednio przez gminę lub powiat,</w:t>
      </w:r>
      <w:r w:rsidR="00C91CED" w:rsidRPr="007D6611">
        <w:t xml:space="preserve"> </w:t>
      </w:r>
      <w:r w:rsidRPr="007D6611">
        <w:t>kwotę dotacji określa się w</w:t>
      </w:r>
      <w:r w:rsidR="008C569B">
        <w:t xml:space="preserve"> </w:t>
      </w:r>
      <w:r w:rsidRPr="007D6611">
        <w:t>wysokości równej podstawowej kwocie dotacji dla szkół,</w:t>
      </w:r>
      <w:r w:rsidR="00C91CED" w:rsidRPr="007D6611">
        <w:t xml:space="preserve"> w</w:t>
      </w:r>
      <w:r w:rsidR="005D3C76">
        <w:t> </w:t>
      </w:r>
      <w:r w:rsidRPr="007D6611">
        <w:t>których zorganizowano internat,</w:t>
      </w:r>
      <w:r w:rsidR="009213B3" w:rsidRPr="007D6611">
        <w:t xml:space="preserve"> w</w:t>
      </w:r>
      <w:r w:rsidR="008C569B">
        <w:t xml:space="preserve"> </w:t>
      </w:r>
      <w:r w:rsidRPr="007D6611">
        <w:t>odpowiednio</w:t>
      </w:r>
      <w:r w:rsidR="008C569B">
        <w:t xml:space="preserve"> </w:t>
      </w:r>
      <w:r w:rsidRPr="007D6611">
        <w:t xml:space="preserve">najbliższej gminie lub </w:t>
      </w:r>
      <w:r w:rsidR="00AD6201">
        <w:t xml:space="preserve">najbliższym </w:t>
      </w:r>
      <w:r w:rsidRPr="007D6611">
        <w:t>powiecie prowadzącym szkołę,</w:t>
      </w:r>
      <w:r w:rsidR="00C91CED" w:rsidRPr="007D6611">
        <w:t xml:space="preserve"> w</w:t>
      </w:r>
      <w:r w:rsidR="008C569B">
        <w:t xml:space="preserve"> </w:t>
      </w:r>
      <w:r w:rsidRPr="007D6611">
        <w:t xml:space="preserve">której zorganizowano internat, nie niższej jednak niż kwota przewidziana na </w:t>
      </w:r>
      <w:r w:rsidR="00FD3291" w:rsidRPr="007D6611">
        <w:t xml:space="preserve">takiego </w:t>
      </w:r>
      <w:r w:rsidRPr="007D6611">
        <w:t>wychowanka internatu</w:t>
      </w:r>
      <w:r w:rsidR="00C91CED" w:rsidRPr="007D6611">
        <w:t xml:space="preserve"> w</w:t>
      </w:r>
      <w:r w:rsidR="008C569B">
        <w:t xml:space="preserve"> </w:t>
      </w:r>
      <w:r w:rsidRPr="007D6611">
        <w:t>części oświatowej subwencji ogólnej dla odpowiednio gminy lub powiatu.</w:t>
      </w:r>
    </w:p>
    <w:p w:rsidR="00483D3D" w:rsidRPr="007D6611" w:rsidRDefault="00FD3291" w:rsidP="00FD3291">
      <w:pPr>
        <w:pStyle w:val="ZLITUSTzmustliter"/>
      </w:pPr>
      <w:r w:rsidRPr="007D6611">
        <w:t>3ae. Prowadzone przez osoby prawne niebędące jednostkami samorządu terytorialnego lub osoby fizyczne publiczne szkoły niewymienione</w:t>
      </w:r>
      <w:r w:rsidR="00DB7432" w:rsidRPr="007D6611">
        <w:t xml:space="preserve"> w</w:t>
      </w:r>
      <w:r w:rsidR="008C569B">
        <w:t xml:space="preserve"> </w:t>
      </w:r>
      <w:r w:rsidR="00DB7432">
        <w:t>ust.</w:t>
      </w:r>
      <w:r w:rsidR="008C569B">
        <w:t xml:space="preserve"> </w:t>
      </w:r>
      <w:r w:rsidRPr="007D6611">
        <w:t>3 otrzymują na każdego ucznia dotację</w:t>
      </w:r>
      <w:r w:rsidR="00DB7432" w:rsidRPr="007D6611">
        <w:t xml:space="preserve"> z</w:t>
      </w:r>
      <w:r w:rsidR="008C569B">
        <w:t xml:space="preserve"> </w:t>
      </w:r>
      <w:r w:rsidRPr="007D6611">
        <w:t>budżetu jednostki samorządu terytorialnego obowiązanej do prowadzenia danego typu</w:t>
      </w:r>
      <w:r w:rsidR="00DB7432" w:rsidRPr="007D6611">
        <w:t xml:space="preserve"> i</w:t>
      </w:r>
      <w:r w:rsidR="008C569B">
        <w:t xml:space="preserve"> </w:t>
      </w:r>
      <w:r w:rsidRPr="007D6611">
        <w:t>rodzaju szkół</w:t>
      </w:r>
      <w:r w:rsidR="00DB7432" w:rsidRPr="007D6611">
        <w:t xml:space="preserve"> w</w:t>
      </w:r>
      <w:r w:rsidR="008C569B">
        <w:t xml:space="preserve"> </w:t>
      </w:r>
      <w:r w:rsidRPr="007D6611">
        <w:t>wysokości równej podstawowej kwocie dotacji dla szkół danego typu</w:t>
      </w:r>
      <w:r w:rsidR="00DB7432" w:rsidRPr="007D6611">
        <w:t xml:space="preserve"> i</w:t>
      </w:r>
      <w:r w:rsidR="008C569B">
        <w:t xml:space="preserve"> </w:t>
      </w:r>
      <w:r w:rsidRPr="007D6611">
        <w:t>rodzaju, nie niższej jednak niż kwota przewidziana na takiego ucznia</w:t>
      </w:r>
      <w:r w:rsidR="00DB7432" w:rsidRPr="007D6611">
        <w:t xml:space="preserve"> w</w:t>
      </w:r>
      <w:r w:rsidR="008C569B">
        <w:t xml:space="preserve"> </w:t>
      </w:r>
      <w:r w:rsidRPr="007D6611">
        <w:t>części oświatowej subwencji ogólnej dla jednostki samorządu terytorialnego.</w:t>
      </w:r>
      <w:r w:rsidR="00DB7432" w:rsidRPr="007D6611">
        <w:t xml:space="preserve"> W</w:t>
      </w:r>
      <w:r w:rsidR="008C569B">
        <w:t xml:space="preserve"> </w:t>
      </w:r>
      <w:r w:rsidRPr="007D6611">
        <w:t>przypadku braku na terenie odpowiednio gminy lub powiatu szkoły danego typu</w:t>
      </w:r>
      <w:r w:rsidR="00DB7432" w:rsidRPr="007D6611">
        <w:t xml:space="preserve"> i</w:t>
      </w:r>
      <w:r w:rsidR="008C569B">
        <w:t xml:space="preserve"> </w:t>
      </w:r>
      <w:r w:rsidRPr="007D6611">
        <w:t>rodzaju prowadzonej odpowiednio przez gminę lub powiat kwotę dotacji określa się</w:t>
      </w:r>
      <w:r w:rsidR="00DB7432" w:rsidRPr="007D6611">
        <w:t xml:space="preserve"> w</w:t>
      </w:r>
      <w:r w:rsidR="008C569B">
        <w:t xml:space="preserve"> </w:t>
      </w:r>
      <w:r w:rsidRPr="007D6611">
        <w:t>wysokości nie niższej niż kwota przewidziana na takiego ucznia</w:t>
      </w:r>
      <w:r w:rsidR="00DB7432" w:rsidRPr="007D6611">
        <w:t xml:space="preserve"> w</w:t>
      </w:r>
      <w:r w:rsidR="008C569B">
        <w:t xml:space="preserve"> </w:t>
      </w:r>
      <w:r w:rsidRPr="007D6611">
        <w:t>części oświatowej subwencji ogólnej dla odpowiednio gminy lub powiatu</w:t>
      </w:r>
      <w:r w:rsidR="00C103EB" w:rsidRPr="007D6611">
        <w:t>.</w:t>
      </w:r>
      <w:r w:rsidR="003F775C">
        <w:t>”</w:t>
      </w:r>
      <w:r w:rsidR="00483D3D" w:rsidRPr="007D6611">
        <w:t>,</w:t>
      </w:r>
    </w:p>
    <w:p w:rsidR="00483D3D" w:rsidRPr="007D6611" w:rsidRDefault="00745130" w:rsidP="008C569B">
      <w:pPr>
        <w:pStyle w:val="LITlitera"/>
        <w:keepNext/>
      </w:pPr>
      <w:r w:rsidRPr="007D6611">
        <w:t>g</w:t>
      </w:r>
      <w:r w:rsidR="00866C7F">
        <w:t>)</w:t>
      </w:r>
      <w:r w:rsidR="00866C7F">
        <w:tab/>
      </w:r>
      <w:r w:rsidR="00483D3D" w:rsidRPr="007D6611">
        <w:t>ust. 3c otrzymuje brzmienie:</w:t>
      </w:r>
    </w:p>
    <w:p w:rsidR="00483D3D" w:rsidRPr="007D6611" w:rsidRDefault="003F775C" w:rsidP="00483D3D">
      <w:pPr>
        <w:pStyle w:val="ZLITUSTzmustliter"/>
      </w:pPr>
      <w:r>
        <w:t>„</w:t>
      </w:r>
      <w:r w:rsidR="00483D3D" w:rsidRPr="007D6611">
        <w:t>3c. Dotacje, o</w:t>
      </w:r>
      <w:r w:rsidR="008C569B">
        <w:t xml:space="preserve"> </w:t>
      </w:r>
      <w:r w:rsidR="00483D3D" w:rsidRPr="007D6611">
        <w:t>których mowa</w:t>
      </w:r>
      <w:r w:rsidR="00DB7432" w:rsidRPr="007D6611">
        <w:t xml:space="preserve"> w</w:t>
      </w:r>
      <w:r w:rsidR="008C569B">
        <w:t xml:space="preserve"> </w:t>
      </w:r>
      <w:r w:rsidR="00DB7432">
        <w:t>ust.</w:t>
      </w:r>
      <w:r w:rsidR="008C569B">
        <w:t xml:space="preserve"> </w:t>
      </w:r>
      <w:r w:rsidR="00483D3D" w:rsidRPr="007D6611">
        <w:t>2–</w:t>
      </w:r>
      <w:r w:rsidR="00C52C18" w:rsidRPr="007D6611">
        <w:t>3ae</w:t>
      </w:r>
      <w:r w:rsidR="00483D3D" w:rsidRPr="007D6611">
        <w:t>, są przekazywane na rachunek bankowy szkoły, przedszkola, innej formy wychowania przedszkolnego, placówki lub zespołu szkół lub placówek w</w:t>
      </w:r>
      <w:r w:rsidR="008C569B">
        <w:t xml:space="preserve"> </w:t>
      </w:r>
      <w:r w:rsidR="00483D3D" w:rsidRPr="007D6611">
        <w:t>12</w:t>
      </w:r>
      <w:r w:rsidR="008C569B">
        <w:t xml:space="preserve"> </w:t>
      </w:r>
      <w:r w:rsidR="00483D3D" w:rsidRPr="007D6611">
        <w:t>częściach w</w:t>
      </w:r>
      <w:r w:rsidR="008C569B">
        <w:t xml:space="preserve"> </w:t>
      </w:r>
      <w:r w:rsidR="00483D3D" w:rsidRPr="007D6611">
        <w:t>terminie do ostatniego dnia każdego miesiąca, z</w:t>
      </w:r>
      <w:r w:rsidR="008C569B">
        <w:t xml:space="preserve"> </w:t>
      </w:r>
      <w:r w:rsidR="00483D3D" w:rsidRPr="007D6611">
        <w:t>tym że część za grudzień jest przekazywana w</w:t>
      </w:r>
      <w:r w:rsidR="008C569B">
        <w:t xml:space="preserve"> </w:t>
      </w:r>
      <w:r w:rsidR="00483D3D" w:rsidRPr="007D6611">
        <w:t>terminie do dnia 15</w:t>
      </w:r>
      <w:r w:rsidR="008C569B">
        <w:t xml:space="preserve"> </w:t>
      </w:r>
      <w:r w:rsidR="00483D3D" w:rsidRPr="007D6611">
        <w:t>grudnia</w:t>
      </w:r>
      <w:r w:rsidR="00122857" w:rsidRPr="007D6611">
        <w:t xml:space="preserve"> roku budżetowego</w:t>
      </w:r>
      <w:r w:rsidR="00483D3D" w:rsidRPr="007D6611">
        <w:t>.</w:t>
      </w:r>
      <w:r>
        <w:t>”</w:t>
      </w:r>
      <w:r w:rsidR="00483D3D" w:rsidRPr="007D6611">
        <w:t>,</w:t>
      </w:r>
    </w:p>
    <w:p w:rsidR="0006348C" w:rsidRPr="007D6611" w:rsidRDefault="00745130" w:rsidP="008C569B">
      <w:pPr>
        <w:pStyle w:val="LITlitera"/>
        <w:keepNext/>
      </w:pPr>
      <w:r w:rsidRPr="007D6611">
        <w:t>h</w:t>
      </w:r>
      <w:r w:rsidR="00483D3D" w:rsidRPr="007D6611">
        <w:t>)</w:t>
      </w:r>
      <w:r w:rsidR="00483D3D" w:rsidRPr="007D6611">
        <w:tab/>
        <w:t>w</w:t>
      </w:r>
      <w:r w:rsidR="00DB7432">
        <w:t xml:space="preserve"> ust.</w:t>
      </w:r>
      <w:r w:rsidR="008C569B">
        <w:t xml:space="preserve"> </w:t>
      </w:r>
      <w:r w:rsidR="00483D3D" w:rsidRPr="007D6611">
        <w:t>3d</w:t>
      </w:r>
      <w:r w:rsidR="003473B5" w:rsidRPr="007D6611">
        <w:t xml:space="preserve"> </w:t>
      </w:r>
      <w:r w:rsidR="00B111D8" w:rsidRPr="007D6611">
        <w:t>wprowadzeni</w:t>
      </w:r>
      <w:r w:rsidR="00C52C18" w:rsidRPr="007D6611">
        <w:t>e</w:t>
      </w:r>
      <w:r w:rsidR="00B111D8" w:rsidRPr="007D6611">
        <w:t xml:space="preserve"> </w:t>
      </w:r>
      <w:r w:rsidR="00483D3D" w:rsidRPr="007D6611">
        <w:t xml:space="preserve">do wyliczenia </w:t>
      </w:r>
      <w:r w:rsidR="0006348C" w:rsidRPr="007D6611">
        <w:t>otrzymuje brzmienie:</w:t>
      </w:r>
    </w:p>
    <w:p w:rsidR="00483D3D" w:rsidRPr="007D6611" w:rsidRDefault="003F775C" w:rsidP="00403A37">
      <w:pPr>
        <w:pStyle w:val="ZLITFRAGzmlitfragmentunpzdanialiter"/>
      </w:pPr>
      <w:r>
        <w:t>„</w:t>
      </w:r>
      <w:r w:rsidR="00754D95" w:rsidRPr="007D6611">
        <w:t>Dotacje,</w:t>
      </w:r>
      <w:r w:rsidR="00DB7432" w:rsidRPr="007D6611">
        <w:t xml:space="preserve"> o</w:t>
      </w:r>
      <w:r w:rsidR="008C569B">
        <w:t xml:space="preserve"> </w:t>
      </w:r>
      <w:r w:rsidR="00754D95" w:rsidRPr="007D6611">
        <w:t>których mowa</w:t>
      </w:r>
      <w:r w:rsidR="00DB7432" w:rsidRPr="007D6611">
        <w:t xml:space="preserve"> w</w:t>
      </w:r>
      <w:r w:rsidR="008C569B">
        <w:t xml:space="preserve"> </w:t>
      </w:r>
      <w:r w:rsidR="00DB7432">
        <w:t>ust.</w:t>
      </w:r>
      <w:r w:rsidR="008C569B">
        <w:t xml:space="preserve"> </w:t>
      </w:r>
      <w:r w:rsidR="00754D95" w:rsidRPr="007D6611">
        <w:t>2–3b, są przeznaczone na dofinansowanie realizacji zadań szkoły, przedszkola, innej formy wychowania przedszkolnego lub placówki</w:t>
      </w:r>
      <w:r w:rsidR="00DB7432" w:rsidRPr="007D6611">
        <w:t xml:space="preserve"> w</w:t>
      </w:r>
      <w:r w:rsidR="008C569B">
        <w:t xml:space="preserve"> </w:t>
      </w:r>
      <w:r w:rsidR="00754D95" w:rsidRPr="007D6611">
        <w:t>zakresie kształcenia, wychowania</w:t>
      </w:r>
      <w:r w:rsidR="00DB7432" w:rsidRPr="007D6611">
        <w:t xml:space="preserve"> i</w:t>
      </w:r>
      <w:r w:rsidR="008C569B">
        <w:t xml:space="preserve"> </w:t>
      </w:r>
      <w:r w:rsidR="00754D95" w:rsidRPr="007D6611">
        <w:t>opieki,</w:t>
      </w:r>
      <w:r w:rsidR="00DB7432" w:rsidRPr="007D6611">
        <w:t xml:space="preserve"> w</w:t>
      </w:r>
      <w:r w:rsidR="008C569B">
        <w:t xml:space="preserve"> </w:t>
      </w:r>
      <w:r w:rsidR="00754D95" w:rsidRPr="007D6611">
        <w:t>tym kształcenia specjalnego</w:t>
      </w:r>
      <w:r w:rsidR="00DB7432" w:rsidRPr="007D6611">
        <w:t xml:space="preserve"> i</w:t>
      </w:r>
      <w:r w:rsidR="008C569B">
        <w:t xml:space="preserve"> </w:t>
      </w:r>
      <w:r w:rsidR="00754D95" w:rsidRPr="007D6611">
        <w:t>profilaktyki społecznej. Dotacje mogą być wykorzystane wyłącznie na:</w:t>
      </w:r>
      <w:r>
        <w:t>”</w:t>
      </w:r>
      <w:r w:rsidR="00483D3D" w:rsidRPr="007D6611">
        <w:t>,</w:t>
      </w:r>
    </w:p>
    <w:p w:rsidR="00394FC2" w:rsidRPr="007D6611" w:rsidRDefault="00394FC2" w:rsidP="008C569B">
      <w:pPr>
        <w:pStyle w:val="LITlitera"/>
        <w:keepNext/>
      </w:pPr>
      <w:r w:rsidRPr="007D6611">
        <w:t>i</w:t>
      </w:r>
      <w:r w:rsidR="00483D3D" w:rsidRPr="007D6611">
        <w:t>)</w:t>
      </w:r>
      <w:r w:rsidR="00483D3D" w:rsidRPr="007D6611">
        <w:tab/>
      </w:r>
      <w:r w:rsidRPr="007D6611">
        <w:t>po</w:t>
      </w:r>
      <w:r w:rsidR="00DB7432">
        <w:t xml:space="preserve"> ust.</w:t>
      </w:r>
      <w:r w:rsidR="008C569B">
        <w:t xml:space="preserve"> </w:t>
      </w:r>
      <w:r w:rsidRPr="007D6611">
        <w:t>3d dodaje się</w:t>
      </w:r>
      <w:r w:rsidR="00DB7432">
        <w:t xml:space="preserve"> ust.</w:t>
      </w:r>
      <w:r w:rsidR="008C569B">
        <w:t xml:space="preserve"> </w:t>
      </w:r>
      <w:r w:rsidRPr="007D6611">
        <w:t>3da</w:t>
      </w:r>
      <w:r w:rsidR="00DB7432" w:rsidRPr="007D6611">
        <w:t xml:space="preserve"> w</w:t>
      </w:r>
      <w:r w:rsidR="008C569B">
        <w:t xml:space="preserve"> </w:t>
      </w:r>
      <w:r w:rsidRPr="007D6611">
        <w:t>brzmieniu:</w:t>
      </w:r>
    </w:p>
    <w:p w:rsidR="00664A3E" w:rsidRPr="007D6611" w:rsidRDefault="003F775C" w:rsidP="003D640A">
      <w:pPr>
        <w:pStyle w:val="ZLITUSTzmustliter"/>
      </w:pPr>
      <w:r>
        <w:t>„</w:t>
      </w:r>
      <w:r w:rsidR="00394FC2" w:rsidRPr="007D6611">
        <w:t>3da. Dotacja,</w:t>
      </w:r>
      <w:r w:rsidR="00DB7432" w:rsidRPr="007D6611">
        <w:t xml:space="preserve"> o</w:t>
      </w:r>
      <w:r w:rsidR="008C569B">
        <w:t xml:space="preserve"> </w:t>
      </w:r>
      <w:r w:rsidR="00394FC2" w:rsidRPr="007D6611">
        <w:t>której mowa</w:t>
      </w:r>
      <w:r w:rsidR="00DB7432" w:rsidRPr="007D6611">
        <w:t xml:space="preserve"> w</w:t>
      </w:r>
      <w:r w:rsidR="008C569B">
        <w:t xml:space="preserve"> </w:t>
      </w:r>
      <w:r w:rsidR="00DB7432">
        <w:t>ust.</w:t>
      </w:r>
      <w:r w:rsidR="008C569B">
        <w:t xml:space="preserve"> </w:t>
      </w:r>
      <w:r w:rsidR="00394FC2" w:rsidRPr="007D6611">
        <w:t>2–3b</w:t>
      </w:r>
      <w:r w:rsidR="000C0A52" w:rsidRPr="007D6611">
        <w:t>,</w:t>
      </w:r>
      <w:r w:rsidR="00394FC2" w:rsidRPr="007D6611">
        <w:t xml:space="preserve"> może być wykorzystana wyłącznie na pokrycie wydatków związanych</w:t>
      </w:r>
      <w:r w:rsidR="00DB7432" w:rsidRPr="007D6611">
        <w:t xml:space="preserve"> z</w:t>
      </w:r>
      <w:r w:rsidR="008C569B">
        <w:t xml:space="preserve"> </w:t>
      </w:r>
      <w:r w:rsidR="00394FC2" w:rsidRPr="007D6611">
        <w:t>realizacją zadań określonych</w:t>
      </w:r>
      <w:r w:rsidR="00DB7432" w:rsidRPr="007D6611">
        <w:t xml:space="preserve"> w</w:t>
      </w:r>
      <w:r w:rsidR="008C569B">
        <w:t xml:space="preserve"> </w:t>
      </w:r>
      <w:r w:rsidR="00DB7432">
        <w:t>ust.</w:t>
      </w:r>
      <w:r w:rsidR="008C569B">
        <w:t xml:space="preserve"> </w:t>
      </w:r>
      <w:r w:rsidR="00394FC2" w:rsidRPr="007D6611">
        <w:t>3d, poniesionych</w:t>
      </w:r>
      <w:r w:rsidR="00DB7432" w:rsidRPr="007D6611">
        <w:t xml:space="preserve"> w</w:t>
      </w:r>
      <w:r w:rsidR="008C569B">
        <w:t xml:space="preserve"> </w:t>
      </w:r>
      <w:r w:rsidR="00394FC2" w:rsidRPr="007D6611">
        <w:t xml:space="preserve">okresie roku budżetowego, na który dotacja została udzielona, niezależnie </w:t>
      </w:r>
      <w:r w:rsidR="008B5ABE">
        <w:t xml:space="preserve">od tego, którego </w:t>
      </w:r>
      <w:r w:rsidR="00394FC2" w:rsidRPr="007D6611">
        <w:t xml:space="preserve">roku </w:t>
      </w:r>
      <w:r w:rsidR="008B5ABE">
        <w:t xml:space="preserve">dotyczą te </w:t>
      </w:r>
      <w:r w:rsidR="00394FC2" w:rsidRPr="007D6611">
        <w:t>zadania</w:t>
      </w:r>
      <w:r w:rsidR="008B5ABE">
        <w:t>.</w:t>
      </w:r>
      <w:r>
        <w:t>”</w:t>
      </w:r>
      <w:r w:rsidR="00394FC2" w:rsidRPr="007D6611">
        <w:t>,</w:t>
      </w:r>
    </w:p>
    <w:p w:rsidR="00483D3D" w:rsidRPr="007D6611" w:rsidRDefault="000C0A52" w:rsidP="008C569B">
      <w:pPr>
        <w:pStyle w:val="LITlitera"/>
        <w:keepNext/>
      </w:pPr>
      <w:r w:rsidRPr="007D6611">
        <w:t>j</w:t>
      </w:r>
      <w:r w:rsidR="00664A3E" w:rsidRPr="007D6611">
        <w:t>)</w:t>
      </w:r>
      <w:r w:rsidR="00664A3E" w:rsidRPr="007D6611">
        <w:tab/>
      </w:r>
      <w:r w:rsidR="00483D3D" w:rsidRPr="007D6611">
        <w:t xml:space="preserve">ust. </w:t>
      </w:r>
      <w:r w:rsidR="00C91CED" w:rsidRPr="007D6611">
        <w:t>5</w:t>
      </w:r>
      <w:r w:rsidR="008C569B">
        <w:t xml:space="preserve"> </w:t>
      </w:r>
      <w:r w:rsidR="00483D3D" w:rsidRPr="007D6611">
        <w:t>otrzymuje brzmienie:</w:t>
      </w:r>
    </w:p>
    <w:p w:rsidR="00483D3D" w:rsidRPr="007D6611" w:rsidRDefault="003F775C" w:rsidP="008C569B">
      <w:pPr>
        <w:pStyle w:val="ZLITUSTzmustliter"/>
        <w:keepNext/>
      </w:pPr>
      <w:r>
        <w:t>„</w:t>
      </w:r>
      <w:r w:rsidR="00483D3D" w:rsidRPr="007D6611">
        <w:t>5. Publiczne szkoły artystyczne niewymienione</w:t>
      </w:r>
      <w:r w:rsidR="00DB7432" w:rsidRPr="007D6611">
        <w:t xml:space="preserve"> w</w:t>
      </w:r>
      <w:r w:rsidR="008C569B">
        <w:t xml:space="preserve"> </w:t>
      </w:r>
      <w:r w:rsidR="00DB7432">
        <w:t>art.</w:t>
      </w:r>
      <w:r w:rsidR="008C569B">
        <w:t xml:space="preserve"> </w:t>
      </w:r>
      <w:r w:rsidR="00483D3D" w:rsidRPr="007D6611">
        <w:t>79,</w:t>
      </w:r>
      <w:r w:rsidR="00C91CED" w:rsidRPr="007D6611">
        <w:t xml:space="preserve"> z</w:t>
      </w:r>
      <w:r w:rsidR="008C569B">
        <w:t xml:space="preserve"> </w:t>
      </w:r>
      <w:r w:rsidR="000C0A52" w:rsidRPr="007D6611">
        <w:t>wyjątkiem</w:t>
      </w:r>
      <w:r w:rsidR="0008761E">
        <w:t xml:space="preserve"> szkół, o których mowa w</w:t>
      </w:r>
      <w:r w:rsidR="00DB7432">
        <w:t xml:space="preserve"> ust.</w:t>
      </w:r>
      <w:r w:rsidR="008C569B">
        <w:t xml:space="preserve"> </w:t>
      </w:r>
      <w:r w:rsidR="00483D3D" w:rsidRPr="007D6611">
        <w:t>5b, otrzymują na każdego ucznia dotację</w:t>
      </w:r>
      <w:r w:rsidR="00C91CED" w:rsidRPr="007D6611">
        <w:t xml:space="preserve"> z</w:t>
      </w:r>
      <w:r w:rsidR="008C569B">
        <w:t xml:space="preserve"> </w:t>
      </w:r>
      <w:r w:rsidR="00483D3D" w:rsidRPr="007D6611">
        <w:t>budżetu państwa</w:t>
      </w:r>
      <w:r w:rsidR="00C91CED" w:rsidRPr="007D6611">
        <w:t xml:space="preserve"> w</w:t>
      </w:r>
      <w:r w:rsidR="008C569B">
        <w:t xml:space="preserve"> </w:t>
      </w:r>
      <w:r w:rsidR="00483D3D" w:rsidRPr="007D6611">
        <w:t>wysokości równej podstawowej kwocie dotacji dla szkół artystycznych danego typu. Jeżeli minister właściwy do spraw kultury</w:t>
      </w:r>
      <w:r w:rsidR="00C91CED" w:rsidRPr="007D6611">
        <w:t xml:space="preserve"> i</w:t>
      </w:r>
      <w:r w:rsidR="008C569B">
        <w:t xml:space="preserve"> </w:t>
      </w:r>
      <w:r w:rsidR="00483D3D" w:rsidRPr="007D6611">
        <w:t>ochrony dziedzictwa narodowego nie prowadzi szkoły artystycznej danego typu, kwotę dotacji określa się:</w:t>
      </w:r>
    </w:p>
    <w:p w:rsidR="00483D3D" w:rsidRPr="007D6611" w:rsidRDefault="00A532D2" w:rsidP="00D25AAF">
      <w:pPr>
        <w:pStyle w:val="ZLITPKTzmpktliter"/>
      </w:pPr>
      <w:r w:rsidRPr="007D6611">
        <w:t>1</w:t>
      </w:r>
      <w:r w:rsidR="00483D3D" w:rsidRPr="007D6611">
        <w:t>)</w:t>
      </w:r>
      <w:r w:rsidR="00483D3D" w:rsidRPr="007D6611">
        <w:tab/>
        <w:t>w przypadku szkoły artystycznej realizującej kształcenie ogólne –</w:t>
      </w:r>
      <w:r w:rsidR="00C91CED" w:rsidRPr="007D6611">
        <w:t xml:space="preserve"> w</w:t>
      </w:r>
      <w:r w:rsidR="00866C7F">
        <w:t> </w:t>
      </w:r>
      <w:r w:rsidR="00483D3D" w:rsidRPr="007D6611">
        <w:t>wysokości równej podstawowej kwocie dotacji dla szkół artystycznych realizujących kształcenie ogólne</w:t>
      </w:r>
      <w:r w:rsidRPr="007D6611">
        <w:t>;</w:t>
      </w:r>
    </w:p>
    <w:p w:rsidR="00483D3D" w:rsidRPr="007D6611" w:rsidRDefault="00A532D2" w:rsidP="00D25AAF">
      <w:pPr>
        <w:pStyle w:val="ZLITPKTzmpktliter"/>
      </w:pPr>
      <w:r w:rsidRPr="007D6611">
        <w:t>2</w:t>
      </w:r>
      <w:r w:rsidR="00483D3D" w:rsidRPr="007D6611">
        <w:t>)</w:t>
      </w:r>
      <w:r w:rsidR="00483D3D" w:rsidRPr="007D6611">
        <w:tab/>
        <w:t xml:space="preserve">w przypadku szkoły artystycznej realizującej wyłącznie kształcenie artystyczne </w:t>
      </w:r>
      <w:r w:rsidRPr="007D6611">
        <w:t>–</w:t>
      </w:r>
      <w:r w:rsidR="00C91CED" w:rsidRPr="007D6611">
        <w:t xml:space="preserve"> w</w:t>
      </w:r>
      <w:r w:rsidR="008C569B">
        <w:t xml:space="preserve"> </w:t>
      </w:r>
      <w:r w:rsidR="00483D3D" w:rsidRPr="007D6611">
        <w:t xml:space="preserve">wysokości równej podstawowej kwocie dotacji dla szkół artystycznych </w:t>
      </w:r>
      <w:r w:rsidR="00A4646E" w:rsidRPr="007D6611">
        <w:t xml:space="preserve">realizujących </w:t>
      </w:r>
      <w:r w:rsidR="00483D3D" w:rsidRPr="007D6611">
        <w:t>wyłącznie kształcenie artystyczne.</w:t>
      </w:r>
      <w:r w:rsidR="003F775C">
        <w:t>”</w:t>
      </w:r>
      <w:r w:rsidR="00483D3D" w:rsidRPr="007D6611">
        <w:t>,</w:t>
      </w:r>
    </w:p>
    <w:p w:rsidR="00483D3D" w:rsidRPr="007D6611" w:rsidRDefault="00745130" w:rsidP="008C569B">
      <w:pPr>
        <w:pStyle w:val="LITlitera"/>
        <w:keepNext/>
      </w:pPr>
      <w:r w:rsidRPr="007D6611">
        <w:t>k</w:t>
      </w:r>
      <w:r w:rsidR="00866C7F">
        <w:t>)</w:t>
      </w:r>
      <w:r w:rsidR="00866C7F">
        <w:tab/>
      </w:r>
      <w:r w:rsidR="00483D3D" w:rsidRPr="007D6611">
        <w:t>po</w:t>
      </w:r>
      <w:r w:rsidR="00DB7432">
        <w:t xml:space="preserve"> ust.</w:t>
      </w:r>
      <w:r w:rsidR="008C569B">
        <w:t xml:space="preserve"> </w:t>
      </w:r>
      <w:r w:rsidR="00483D3D" w:rsidRPr="007D6611">
        <w:t>5</w:t>
      </w:r>
      <w:r w:rsidR="008C569B">
        <w:t xml:space="preserve"> </w:t>
      </w:r>
      <w:r w:rsidR="00483D3D" w:rsidRPr="007D6611">
        <w:t>dodaje się</w:t>
      </w:r>
      <w:r w:rsidR="00DB7432">
        <w:t xml:space="preserve"> ust.</w:t>
      </w:r>
      <w:r w:rsidR="008C569B">
        <w:t xml:space="preserve"> </w:t>
      </w:r>
      <w:r w:rsidR="00483D3D" w:rsidRPr="007D6611">
        <w:t>5a–5d w</w:t>
      </w:r>
      <w:r w:rsidR="008C569B">
        <w:t xml:space="preserve"> </w:t>
      </w:r>
      <w:r w:rsidR="00483D3D" w:rsidRPr="007D6611">
        <w:t>brzmieniu:</w:t>
      </w:r>
    </w:p>
    <w:p w:rsidR="00483D3D" w:rsidRPr="007D6611" w:rsidRDefault="003F775C" w:rsidP="00483D3D">
      <w:pPr>
        <w:pStyle w:val="ZLITUSTzmustliter"/>
      </w:pPr>
      <w:r>
        <w:t>„</w:t>
      </w:r>
      <w:r w:rsidR="00483D3D" w:rsidRPr="007D6611">
        <w:t>5a. Publiczne szkoły artystyczne niewymienione</w:t>
      </w:r>
      <w:r w:rsidR="00DB7432" w:rsidRPr="007D6611">
        <w:t xml:space="preserve"> w</w:t>
      </w:r>
      <w:r w:rsidR="008C569B">
        <w:t xml:space="preserve"> </w:t>
      </w:r>
      <w:r w:rsidR="00DB7432">
        <w:t>art.</w:t>
      </w:r>
      <w:r w:rsidR="008C569B">
        <w:t xml:space="preserve"> </w:t>
      </w:r>
      <w:r w:rsidR="00483D3D" w:rsidRPr="007D6611">
        <w:t>79,</w:t>
      </w:r>
      <w:r w:rsidR="00C91CED" w:rsidRPr="007D6611">
        <w:t xml:space="preserve"> w</w:t>
      </w:r>
      <w:r w:rsidR="008C569B">
        <w:t xml:space="preserve"> </w:t>
      </w:r>
      <w:r w:rsidR="00483D3D" w:rsidRPr="007D6611">
        <w:t>których zorganizowano internat,</w:t>
      </w:r>
      <w:r w:rsidR="00C91CED" w:rsidRPr="007D6611">
        <w:t xml:space="preserve"> z</w:t>
      </w:r>
      <w:r w:rsidR="008C569B">
        <w:t xml:space="preserve"> </w:t>
      </w:r>
      <w:r w:rsidR="00B7305F" w:rsidRPr="007D6611">
        <w:t>wyjątkiem</w:t>
      </w:r>
      <w:r w:rsidR="00DB7432">
        <w:t xml:space="preserve"> </w:t>
      </w:r>
      <w:r w:rsidR="00BC364D">
        <w:t xml:space="preserve">szkół, o których mowa w </w:t>
      </w:r>
      <w:r w:rsidR="00DB7432">
        <w:t>ust.</w:t>
      </w:r>
      <w:r w:rsidR="008C569B">
        <w:t xml:space="preserve"> </w:t>
      </w:r>
      <w:r w:rsidR="00A973ED" w:rsidRPr="007D6611">
        <w:t>5c</w:t>
      </w:r>
      <w:r w:rsidR="00483D3D" w:rsidRPr="007D6611">
        <w:t>, otrzymują, niezależnie od dotacji</w:t>
      </w:r>
      <w:r w:rsidR="00271934">
        <w:t>,</w:t>
      </w:r>
      <w:r w:rsidR="00C91CED" w:rsidRPr="007D6611">
        <w:t xml:space="preserve"> o</w:t>
      </w:r>
      <w:r w:rsidR="008C569B">
        <w:t xml:space="preserve"> </w:t>
      </w:r>
      <w:r w:rsidR="00483D3D" w:rsidRPr="007D6611">
        <w:t>której mowa</w:t>
      </w:r>
      <w:r w:rsidR="00DB7432" w:rsidRPr="007D6611">
        <w:t xml:space="preserve"> w</w:t>
      </w:r>
      <w:r w:rsidR="008C569B">
        <w:t xml:space="preserve"> </w:t>
      </w:r>
      <w:r w:rsidR="00DB7432">
        <w:t>ust.</w:t>
      </w:r>
      <w:r w:rsidR="008C569B">
        <w:t xml:space="preserve"> </w:t>
      </w:r>
      <w:r w:rsidR="00483D3D" w:rsidRPr="007D6611">
        <w:t>5, na każdego wychowanka tego internatu</w:t>
      </w:r>
      <w:r w:rsidR="00F24778" w:rsidRPr="007D6611">
        <w:t>,</w:t>
      </w:r>
      <w:r w:rsidR="00483D3D" w:rsidRPr="007D6611">
        <w:t xml:space="preserve"> </w:t>
      </w:r>
      <w:r w:rsidR="00F24778" w:rsidRPr="007D6611">
        <w:t xml:space="preserve">będącego uczniem szkoły artystycznej, </w:t>
      </w:r>
      <w:r w:rsidR="00483D3D" w:rsidRPr="007D6611">
        <w:t>dotację</w:t>
      </w:r>
      <w:r w:rsidR="00C91CED" w:rsidRPr="007D6611">
        <w:t xml:space="preserve"> z</w:t>
      </w:r>
      <w:r w:rsidR="008C569B">
        <w:t xml:space="preserve"> </w:t>
      </w:r>
      <w:r w:rsidR="00483D3D" w:rsidRPr="007D6611">
        <w:t>budżetu państwa</w:t>
      </w:r>
      <w:r w:rsidR="00C91CED" w:rsidRPr="007D6611">
        <w:t xml:space="preserve"> w</w:t>
      </w:r>
      <w:r w:rsidR="00866C7F">
        <w:t> </w:t>
      </w:r>
      <w:r w:rsidR="00483D3D" w:rsidRPr="007D6611">
        <w:t>wysokości równej podstawowej kwocie dotacji dla szkół artystycznych,</w:t>
      </w:r>
      <w:r w:rsidR="00C91CED" w:rsidRPr="007D6611">
        <w:t xml:space="preserve"> w</w:t>
      </w:r>
      <w:r w:rsidR="00866C7F">
        <w:t> </w:t>
      </w:r>
      <w:r w:rsidR="00483D3D" w:rsidRPr="007D6611">
        <w:t>których zorganizowano internat.</w:t>
      </w:r>
    </w:p>
    <w:p w:rsidR="00483D3D" w:rsidRPr="007D6611" w:rsidRDefault="00483D3D" w:rsidP="00483D3D">
      <w:pPr>
        <w:pStyle w:val="ZLITUSTzmustliter"/>
      </w:pPr>
      <w:r w:rsidRPr="007D6611">
        <w:t>5b. Publiczne szkoły artystyczne niewymienione</w:t>
      </w:r>
      <w:r w:rsidR="00DB7432" w:rsidRPr="007D6611">
        <w:t xml:space="preserve"> w</w:t>
      </w:r>
      <w:r w:rsidR="008C569B">
        <w:t xml:space="preserve"> </w:t>
      </w:r>
      <w:r w:rsidR="00DB7432">
        <w:t>art.</w:t>
      </w:r>
      <w:r w:rsidR="008C569B">
        <w:t xml:space="preserve"> </w:t>
      </w:r>
      <w:r w:rsidRPr="007D6611">
        <w:t>79, przekazane przez jednostkę samorządu terytorialnego do prowadzenia osobie prawnej niebędącej jednostką samorządu terytorialnego lub osobie fizycznej na podstawie umowy, o</w:t>
      </w:r>
      <w:r w:rsidR="00866C7F">
        <w:t> </w:t>
      </w:r>
      <w:r w:rsidRPr="007D6611">
        <w:t>której mowa</w:t>
      </w:r>
      <w:r w:rsidR="00DB7432" w:rsidRPr="007D6611">
        <w:t xml:space="preserve"> w</w:t>
      </w:r>
      <w:r w:rsidR="008C569B">
        <w:t xml:space="preserve"> </w:t>
      </w:r>
      <w:r w:rsidR="00DB7432">
        <w:t>art.</w:t>
      </w:r>
      <w:r w:rsidR="008C569B">
        <w:t xml:space="preserve"> </w:t>
      </w:r>
      <w:r w:rsidR="00DB7432" w:rsidRPr="007D6611">
        <w:t>5</w:t>
      </w:r>
      <w:r w:rsidR="00DB7432">
        <w:t xml:space="preserve"> ust.</w:t>
      </w:r>
      <w:r w:rsidR="008C569B">
        <w:t xml:space="preserve"> </w:t>
      </w:r>
      <w:r w:rsidRPr="007D6611">
        <w:t>5g, otrzymują na każdego ucznia dotację z</w:t>
      </w:r>
      <w:r w:rsidR="008C569B">
        <w:t xml:space="preserve"> </w:t>
      </w:r>
      <w:r w:rsidRPr="007D6611">
        <w:t>budżetu jednostki samorządu terytorialnego, która przekazała szkołę, w</w:t>
      </w:r>
      <w:r w:rsidR="008C569B">
        <w:t xml:space="preserve"> </w:t>
      </w:r>
      <w:r w:rsidRPr="007D6611">
        <w:t>wysokości nie niższej niż kwota przewidziana na t</w:t>
      </w:r>
      <w:r w:rsidR="00B7305F" w:rsidRPr="007D6611">
        <w:t>aki</w:t>
      </w:r>
      <w:r w:rsidRPr="007D6611">
        <w:t>ego ucznia w</w:t>
      </w:r>
      <w:r w:rsidR="008C569B">
        <w:t xml:space="preserve"> </w:t>
      </w:r>
      <w:r w:rsidRPr="007D6611">
        <w:t>części oświatowej subwencji ogólnej dla jednostki samorządu terytorialnego.</w:t>
      </w:r>
    </w:p>
    <w:p w:rsidR="00483D3D" w:rsidRPr="007D6611" w:rsidRDefault="00483D3D" w:rsidP="00483D3D">
      <w:pPr>
        <w:pStyle w:val="ZLITUSTzmustliter"/>
      </w:pPr>
      <w:r w:rsidRPr="007D6611">
        <w:t>5c. Publiczne szkoły artystyczne niewymienione</w:t>
      </w:r>
      <w:r w:rsidR="00DB7432" w:rsidRPr="007D6611">
        <w:t xml:space="preserve"> w</w:t>
      </w:r>
      <w:r w:rsidR="008C569B">
        <w:t xml:space="preserve"> </w:t>
      </w:r>
      <w:r w:rsidR="00DB7432">
        <w:t>art.</w:t>
      </w:r>
      <w:r w:rsidR="008C569B">
        <w:t xml:space="preserve"> </w:t>
      </w:r>
      <w:r w:rsidRPr="007D6611">
        <w:t>79,</w:t>
      </w:r>
      <w:r w:rsidR="00C91CED" w:rsidRPr="007D6611">
        <w:t xml:space="preserve"> w</w:t>
      </w:r>
      <w:r w:rsidR="008C569B">
        <w:t xml:space="preserve"> </w:t>
      </w:r>
      <w:r w:rsidRPr="007D6611">
        <w:t>których zorganizowano internat, przekazane przez jednostkę samorządu terytorialnego do prowadzenia osobie prawnej niebędącej jednostką samorządu terytorialnego lub osobie fizycznej na podstawie umowy,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00DB7432" w:rsidRPr="007D6611">
        <w:t>5</w:t>
      </w:r>
      <w:r w:rsidR="00DB7432">
        <w:t xml:space="preserve"> ust.</w:t>
      </w:r>
      <w:r w:rsidR="008C569B">
        <w:t xml:space="preserve"> </w:t>
      </w:r>
      <w:r w:rsidRPr="007D6611">
        <w:t>5g, otrzymują, niezależnie od dotacji</w:t>
      </w:r>
      <w:r w:rsidR="00B5163B" w:rsidRPr="007D6611">
        <w:t>,</w:t>
      </w:r>
      <w:r w:rsidR="00C91CED" w:rsidRPr="007D6611">
        <w:t xml:space="preserve"> o</w:t>
      </w:r>
      <w:r w:rsidR="008C569B">
        <w:t xml:space="preserve"> </w:t>
      </w:r>
      <w:r w:rsidRPr="007D6611">
        <w:t>której mowa</w:t>
      </w:r>
      <w:r w:rsidR="00DB7432" w:rsidRPr="007D6611">
        <w:t xml:space="preserve"> w</w:t>
      </w:r>
      <w:r w:rsidR="008C569B">
        <w:t xml:space="preserve"> </w:t>
      </w:r>
      <w:r w:rsidR="00DB7432">
        <w:t>ust.</w:t>
      </w:r>
      <w:r w:rsidR="008C569B">
        <w:t xml:space="preserve"> </w:t>
      </w:r>
      <w:r w:rsidRPr="007D6611">
        <w:t>5b, na każdego wychowanka tego internatu dotację</w:t>
      </w:r>
      <w:r w:rsidR="00C91CED" w:rsidRPr="007D6611">
        <w:t xml:space="preserve"> z</w:t>
      </w:r>
      <w:r w:rsidR="008C569B">
        <w:t xml:space="preserve"> </w:t>
      </w:r>
      <w:r w:rsidRPr="007D6611">
        <w:t>budżetu jednostki samorządu terytorialnego, która przekazała szkołę,</w:t>
      </w:r>
      <w:r w:rsidR="00C91CED" w:rsidRPr="007D6611">
        <w:t xml:space="preserve"> w</w:t>
      </w:r>
      <w:r w:rsidR="008C569B">
        <w:t xml:space="preserve"> </w:t>
      </w:r>
      <w:r w:rsidRPr="007D6611">
        <w:t xml:space="preserve">wysokości </w:t>
      </w:r>
      <w:r w:rsidR="008C0A54" w:rsidRPr="007D6611">
        <w:t xml:space="preserve">nie niższej niż kwota przewidziana na </w:t>
      </w:r>
      <w:r w:rsidR="004121C7" w:rsidRPr="007D6611">
        <w:t>takiego</w:t>
      </w:r>
      <w:r w:rsidR="00AC1925" w:rsidRPr="007D6611">
        <w:t xml:space="preserve"> </w:t>
      </w:r>
      <w:r w:rsidR="008C0A54" w:rsidRPr="007D6611">
        <w:t>wychowanka internatu</w:t>
      </w:r>
      <w:r w:rsidR="009213B3" w:rsidRPr="007D6611">
        <w:t xml:space="preserve"> w</w:t>
      </w:r>
      <w:r w:rsidR="008C569B">
        <w:t xml:space="preserve"> </w:t>
      </w:r>
      <w:r w:rsidR="008C0A54" w:rsidRPr="007D6611">
        <w:t>części oświatowej subwencji ogólnej dla jednostki samorządu terytorialnego.</w:t>
      </w:r>
    </w:p>
    <w:p w:rsidR="00483D3D" w:rsidRPr="007D6611" w:rsidRDefault="00483D3D" w:rsidP="00483D3D">
      <w:pPr>
        <w:pStyle w:val="ZLITUSTzmustliter"/>
      </w:pPr>
      <w:r w:rsidRPr="007D6611">
        <w:t>5d. Do dotacji,</w:t>
      </w:r>
      <w:r w:rsidR="00C91CED"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Pr="007D6611">
        <w:t>5b</w:t>
      </w:r>
      <w:r w:rsidR="00C91CED" w:rsidRPr="007D6611">
        <w:t xml:space="preserve"> i</w:t>
      </w:r>
      <w:r w:rsidR="008C569B">
        <w:t xml:space="preserve"> </w:t>
      </w:r>
      <w:r w:rsidRPr="007D6611">
        <w:t>5c, stosuje się odpowiednio</w:t>
      </w:r>
      <w:r w:rsidR="00DB7432">
        <w:t xml:space="preserve"> ust.</w:t>
      </w:r>
      <w:r w:rsidR="00866C7F">
        <w:t> </w:t>
      </w:r>
      <w:r w:rsidRPr="007D6611">
        <w:t>3c</w:t>
      </w:r>
      <w:r w:rsidR="00F459AF" w:rsidRPr="007D6611">
        <w:sym w:font="Symbol" w:char="F02D"/>
      </w:r>
      <w:r w:rsidRPr="007D6611">
        <w:t>4.</w:t>
      </w:r>
      <w:r w:rsidR="003F775C">
        <w:t>”</w:t>
      </w:r>
      <w:r w:rsidRPr="007D6611">
        <w:t>,</w:t>
      </w:r>
    </w:p>
    <w:p w:rsidR="00483D3D" w:rsidRPr="007D6611" w:rsidRDefault="00734131" w:rsidP="008C569B">
      <w:pPr>
        <w:pStyle w:val="LITlitera"/>
        <w:keepNext/>
      </w:pPr>
      <w:r w:rsidRPr="007D6611">
        <w:t>l</w:t>
      </w:r>
      <w:r w:rsidR="00483D3D" w:rsidRPr="007D6611">
        <w:t>)</w:t>
      </w:r>
      <w:r w:rsidR="00483D3D" w:rsidRPr="007D6611">
        <w:tab/>
        <w:t>ust. 6</w:t>
      </w:r>
      <w:r w:rsidR="00374225" w:rsidRPr="007D6611">
        <w:t>–</w:t>
      </w:r>
      <w:r w:rsidR="00C91CED" w:rsidRPr="007D6611">
        <w:t>7</w:t>
      </w:r>
      <w:r w:rsidR="008C569B">
        <w:t xml:space="preserve"> </w:t>
      </w:r>
      <w:r w:rsidR="00483D3D" w:rsidRPr="007D6611">
        <w:t>otrzymują brzmienie:</w:t>
      </w:r>
    </w:p>
    <w:p w:rsidR="00483D3D" w:rsidRPr="007D6611" w:rsidRDefault="003F775C" w:rsidP="00483D3D">
      <w:pPr>
        <w:pStyle w:val="ZLITUSTzmustliter"/>
      </w:pPr>
      <w:r>
        <w:t>„</w:t>
      </w:r>
      <w:r w:rsidR="00483D3D" w:rsidRPr="007D6611">
        <w:t>6. Dotacje,</w:t>
      </w:r>
      <w:r w:rsidR="00C91CED" w:rsidRPr="007D6611">
        <w:t xml:space="preserve"> o</w:t>
      </w:r>
      <w:r w:rsidR="008C569B">
        <w:t xml:space="preserve"> </w:t>
      </w:r>
      <w:r w:rsidR="00483D3D" w:rsidRPr="007D6611">
        <w:t>których mowa</w:t>
      </w:r>
      <w:r w:rsidR="00DB7432" w:rsidRPr="007D6611">
        <w:t xml:space="preserve"> w</w:t>
      </w:r>
      <w:r w:rsidR="008C569B">
        <w:t xml:space="preserve"> </w:t>
      </w:r>
      <w:r w:rsidR="00DB7432">
        <w:t>ust.</w:t>
      </w:r>
      <w:r w:rsidR="008C569B">
        <w:t xml:space="preserve"> </w:t>
      </w:r>
      <w:r w:rsidR="00DB7432" w:rsidRPr="007D6611">
        <w:t>5</w:t>
      </w:r>
      <w:r w:rsidR="00DB7432">
        <w:t xml:space="preserve"> i</w:t>
      </w:r>
      <w:r w:rsidR="008C569B">
        <w:t xml:space="preserve"> </w:t>
      </w:r>
      <w:r w:rsidR="00A576A1" w:rsidRPr="007D6611">
        <w:t>5a</w:t>
      </w:r>
      <w:r w:rsidR="00483D3D" w:rsidRPr="007D6611">
        <w:t>, są przekazywane na rachunek bankowy szkoły lub zespołu szkół</w:t>
      </w:r>
      <w:r w:rsidR="00C91CED" w:rsidRPr="007D6611">
        <w:t xml:space="preserve"> w</w:t>
      </w:r>
      <w:r w:rsidR="008C569B">
        <w:t xml:space="preserve"> </w:t>
      </w:r>
      <w:r w:rsidR="00483D3D" w:rsidRPr="007D6611">
        <w:t>1</w:t>
      </w:r>
      <w:r w:rsidR="00C91CED" w:rsidRPr="007D6611">
        <w:t>2</w:t>
      </w:r>
      <w:r w:rsidR="008C569B">
        <w:t xml:space="preserve"> </w:t>
      </w:r>
      <w:r w:rsidR="00483D3D" w:rsidRPr="007D6611">
        <w:t>częściach</w:t>
      </w:r>
      <w:r w:rsidR="00C91CED" w:rsidRPr="007D6611">
        <w:t xml:space="preserve"> w</w:t>
      </w:r>
      <w:r w:rsidR="008C569B">
        <w:t xml:space="preserve"> </w:t>
      </w:r>
      <w:r w:rsidR="00483D3D" w:rsidRPr="007D6611">
        <w:t>terminie do ostatniego dnia każdego miesiąca,</w:t>
      </w:r>
      <w:r w:rsidR="00C91CED" w:rsidRPr="007D6611">
        <w:t xml:space="preserve"> z</w:t>
      </w:r>
      <w:r w:rsidR="008C569B">
        <w:t xml:space="preserve"> </w:t>
      </w:r>
      <w:r w:rsidR="00483D3D" w:rsidRPr="007D6611">
        <w:t>tym że część za grudzień jest przekazywana</w:t>
      </w:r>
      <w:r w:rsidR="00C91CED" w:rsidRPr="007D6611">
        <w:t xml:space="preserve"> w</w:t>
      </w:r>
      <w:r w:rsidR="008C569B">
        <w:t xml:space="preserve"> </w:t>
      </w:r>
      <w:r w:rsidR="00483D3D" w:rsidRPr="007D6611">
        <w:t>terminie do dnia 1</w:t>
      </w:r>
      <w:r w:rsidR="00C91CED" w:rsidRPr="007D6611">
        <w:t>5</w:t>
      </w:r>
      <w:r w:rsidR="008C569B">
        <w:t xml:space="preserve"> </w:t>
      </w:r>
      <w:r w:rsidR="00483D3D" w:rsidRPr="007D6611">
        <w:t>grudnia roku budżetowego.</w:t>
      </w:r>
    </w:p>
    <w:p w:rsidR="00336A11" w:rsidRPr="007D6611" w:rsidRDefault="00483D3D" w:rsidP="00734131">
      <w:pPr>
        <w:pStyle w:val="ZLITUSTzmustliter"/>
      </w:pPr>
      <w:r w:rsidRPr="007D6611">
        <w:t>6a.</w:t>
      </w:r>
      <w:r w:rsidR="008C569B">
        <w:t xml:space="preserve"> </w:t>
      </w:r>
      <w:r w:rsidRPr="007D6611">
        <w:t>Do dotacji,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00DB7432" w:rsidRPr="007D6611">
        <w:t>5</w:t>
      </w:r>
      <w:r w:rsidR="00DB7432">
        <w:t xml:space="preserve"> i</w:t>
      </w:r>
      <w:r w:rsidR="008C569B">
        <w:t xml:space="preserve"> </w:t>
      </w:r>
      <w:r w:rsidRPr="007D6611">
        <w:t>5a, stosuje się odpowiednio</w:t>
      </w:r>
      <w:r w:rsidR="00DB7432">
        <w:t xml:space="preserve"> ust.</w:t>
      </w:r>
      <w:r w:rsidR="00866C7F">
        <w:t> </w:t>
      </w:r>
      <w:r w:rsidR="004121C7" w:rsidRPr="007D6611">
        <w:t>3d</w:t>
      </w:r>
      <w:r w:rsidR="00F459AF" w:rsidRPr="007D6611">
        <w:sym w:font="Symbol" w:char="F02D"/>
      </w:r>
      <w:r w:rsidRPr="007D6611">
        <w:t>3g oraz 3i.</w:t>
      </w:r>
    </w:p>
    <w:p w:rsidR="00B01D3D" w:rsidRPr="007D6611" w:rsidRDefault="00B01D3D" w:rsidP="008C569B">
      <w:pPr>
        <w:pStyle w:val="ZLITUSTzmustliter"/>
        <w:keepNext/>
      </w:pPr>
      <w:r w:rsidRPr="007D6611">
        <w:t>7. Minister właściwy do spraw kultury i</w:t>
      </w:r>
      <w:r w:rsidR="008C569B">
        <w:t xml:space="preserve"> </w:t>
      </w:r>
      <w:r w:rsidRPr="007D6611">
        <w:t>ochrony dziedzictwa narodowego w</w:t>
      </w:r>
      <w:r w:rsidR="00866C7F">
        <w:t> </w:t>
      </w:r>
      <w:r w:rsidRPr="007D6611">
        <w:t>porozumieniu z</w:t>
      </w:r>
      <w:r w:rsidR="008C569B">
        <w:t xml:space="preserve"> </w:t>
      </w:r>
      <w:r w:rsidRPr="007D6611">
        <w:t>ministrem właściwym do spraw finansów publicznych określi, w</w:t>
      </w:r>
      <w:r w:rsidR="00866C7F">
        <w:t> </w:t>
      </w:r>
      <w:r w:rsidRPr="007D6611">
        <w:t>drodze rozporządzenia:</w:t>
      </w:r>
    </w:p>
    <w:p w:rsidR="00B01D3D" w:rsidRPr="007D6611" w:rsidRDefault="00B01D3D" w:rsidP="002223AB">
      <w:pPr>
        <w:pStyle w:val="ZLITPKTzmpktliter"/>
      </w:pPr>
      <w:r w:rsidRPr="007D6611">
        <w:t>1)</w:t>
      </w:r>
      <w:r w:rsidRPr="007D6611">
        <w:tab/>
        <w:t>tryb przekazywania przez organ prowadzący szkołę informacji niezbędnych dla ustalenia wysokości dotacji,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00DB7432" w:rsidRPr="007D6611">
        <w:t>5</w:t>
      </w:r>
      <w:r w:rsidR="00DB7432">
        <w:t xml:space="preserve"> i</w:t>
      </w:r>
      <w:r w:rsidR="008C569B">
        <w:t xml:space="preserve"> </w:t>
      </w:r>
      <w:r w:rsidRPr="007D6611">
        <w:t>5a, wzór formularza zawierającego te informacje oraz wzór wniosku</w:t>
      </w:r>
      <w:r w:rsidR="00DB7432" w:rsidRPr="007D6611">
        <w:t xml:space="preserve"> o</w:t>
      </w:r>
      <w:r w:rsidR="008C569B">
        <w:t xml:space="preserve"> </w:t>
      </w:r>
      <w:r w:rsidRPr="007D6611">
        <w:t>udzielenie dotacji,</w:t>
      </w:r>
    </w:p>
    <w:p w:rsidR="00B01D3D" w:rsidRPr="007D6611" w:rsidRDefault="00B01D3D" w:rsidP="002223AB">
      <w:pPr>
        <w:pStyle w:val="ZLITPKTzmpktliter"/>
      </w:pPr>
      <w:r w:rsidRPr="007D6611">
        <w:t>2)</w:t>
      </w:r>
      <w:r w:rsidRPr="007D6611">
        <w:tab/>
        <w:t>tryb udzielania oraz rozliczania wykorzystania dotacji,</w:t>
      </w:r>
      <w:r w:rsidR="00DB7432" w:rsidRPr="007D6611">
        <w:t xml:space="preserve"> o</w:t>
      </w:r>
      <w:r w:rsidR="008C569B">
        <w:t xml:space="preserve"> </w:t>
      </w:r>
      <w:r w:rsidRPr="007D6611">
        <w:t>których mowa</w:t>
      </w:r>
      <w:r w:rsidR="00DB7432" w:rsidRPr="007D6611">
        <w:t xml:space="preserve"> w</w:t>
      </w:r>
      <w:r w:rsidR="00866C7F">
        <w:t> </w:t>
      </w:r>
      <w:r w:rsidR="00DB7432">
        <w:t>ust.</w:t>
      </w:r>
      <w:r w:rsidR="00866C7F">
        <w:t> </w:t>
      </w:r>
      <w:r w:rsidR="00DB7432" w:rsidRPr="007D6611">
        <w:t>5</w:t>
      </w:r>
      <w:r w:rsidR="00DB7432">
        <w:t xml:space="preserve"> i</w:t>
      </w:r>
      <w:r w:rsidR="008C569B">
        <w:t xml:space="preserve"> </w:t>
      </w:r>
      <w:r w:rsidRPr="007D6611">
        <w:t>5a, oraz wzór formularza rozliczenia wykorzystania tych dotacji,</w:t>
      </w:r>
    </w:p>
    <w:p w:rsidR="00B01D3D" w:rsidRPr="007D6611" w:rsidRDefault="00B01D3D" w:rsidP="008C569B">
      <w:pPr>
        <w:pStyle w:val="ZLITPKTzmpktliter"/>
        <w:keepNext/>
      </w:pPr>
      <w:r w:rsidRPr="007D6611">
        <w:t>3)</w:t>
      </w:r>
      <w:r w:rsidRPr="007D6611">
        <w:tab/>
        <w:t>tryb oraz zakres kontroli prawidłowości pobrania</w:t>
      </w:r>
      <w:r w:rsidR="00DB7432" w:rsidRPr="007D6611">
        <w:t xml:space="preserve"> i</w:t>
      </w:r>
      <w:r w:rsidR="008C569B">
        <w:t xml:space="preserve"> </w:t>
      </w:r>
      <w:r w:rsidRPr="007D6611">
        <w:t>wykorzystania dotacji,</w:t>
      </w:r>
      <w:r w:rsidR="00DB7432" w:rsidRPr="007D6611">
        <w:t xml:space="preserve"> o</w:t>
      </w:r>
      <w:r w:rsidR="00866C7F">
        <w:t> </w:t>
      </w:r>
      <w:r w:rsidRPr="007D6611">
        <w:t>których mowa</w:t>
      </w:r>
      <w:r w:rsidR="00DB7432" w:rsidRPr="007D6611">
        <w:t xml:space="preserve"> w</w:t>
      </w:r>
      <w:r w:rsidR="008C569B">
        <w:t xml:space="preserve"> </w:t>
      </w:r>
      <w:r w:rsidR="00DB7432">
        <w:t>ust.</w:t>
      </w:r>
      <w:r w:rsidR="008C569B">
        <w:t xml:space="preserve"> </w:t>
      </w:r>
      <w:r w:rsidR="00DB7432" w:rsidRPr="007D6611">
        <w:t>5</w:t>
      </w:r>
      <w:r w:rsidR="00DB7432">
        <w:t xml:space="preserve"> i</w:t>
      </w:r>
      <w:r w:rsidR="008C569B">
        <w:t xml:space="preserve"> </w:t>
      </w:r>
      <w:r w:rsidRPr="007D6611">
        <w:t>5a</w:t>
      </w:r>
    </w:p>
    <w:p w:rsidR="00B01D3D" w:rsidRPr="007D6611" w:rsidRDefault="00B01D3D" w:rsidP="002223AB">
      <w:pPr>
        <w:pStyle w:val="ZLITCZWSPPKTzmczciwsppktliter"/>
      </w:pPr>
      <w:r w:rsidRPr="007D6611">
        <w:t xml:space="preserve">– </w:t>
      </w:r>
      <w:r w:rsidR="00B21758" w:rsidRPr="00B21758">
        <w:t>uwzględniając typy szkół, których informacje dotyczą, oraz odpowiedni stopień szczegółowości danych, konieczność zapewnienia jednolitości zasad dotowania szkół,</w:t>
      </w:r>
      <w:r w:rsidR="00F23E6C">
        <w:t xml:space="preserve"> </w:t>
      </w:r>
      <w:r w:rsidR="00B21758" w:rsidRPr="00B21758">
        <w:t>możliwość wykorzystania środków komunikacji elektronicznej</w:t>
      </w:r>
      <w:r w:rsidR="00DB7432" w:rsidRPr="00B21758">
        <w:t xml:space="preserve"> i</w:t>
      </w:r>
      <w:r w:rsidR="00866C7F">
        <w:t> </w:t>
      </w:r>
      <w:r w:rsidR="00B21758" w:rsidRPr="00B21758">
        <w:t>informatycznych nośników danych przy składaniu wniosku</w:t>
      </w:r>
      <w:r w:rsidR="00DB7432" w:rsidRPr="00B21758">
        <w:t xml:space="preserve"> o</w:t>
      </w:r>
      <w:r w:rsidR="008C569B">
        <w:t xml:space="preserve"> </w:t>
      </w:r>
      <w:r w:rsidR="00B21758" w:rsidRPr="00B21758">
        <w:t>udzielenie dotacji oraz rozliczaniu wykorzystania tych dotacji</w:t>
      </w:r>
      <w:r w:rsidR="00F23E6C">
        <w:t xml:space="preserve">, a także konieczność zapewnienia </w:t>
      </w:r>
      <w:r w:rsidR="00F23E6C" w:rsidRPr="00F23E6C">
        <w:t>weryfikacji prawidłowości wydatkowania środków publicznych</w:t>
      </w:r>
      <w:r w:rsidR="00F23E6C">
        <w:t xml:space="preserve"> i odpowiedniego udokumentowania przebiegu kontroli</w:t>
      </w:r>
      <w:r w:rsidR="00B21758" w:rsidRPr="00B21758">
        <w:t>.</w:t>
      </w:r>
      <w:r w:rsidR="003F775C">
        <w:t>”</w:t>
      </w:r>
      <w:r w:rsidR="00B01D5B" w:rsidRPr="007D6611">
        <w:t>,</w:t>
      </w:r>
    </w:p>
    <w:p w:rsidR="00483D3D" w:rsidRPr="007D6611" w:rsidRDefault="00734131" w:rsidP="008C569B">
      <w:pPr>
        <w:pStyle w:val="LITlitera"/>
        <w:keepNext/>
      </w:pPr>
      <w:r w:rsidRPr="007D6611">
        <w:t>m</w:t>
      </w:r>
      <w:r w:rsidR="00483D3D" w:rsidRPr="007D6611">
        <w:t>)</w:t>
      </w:r>
      <w:r w:rsidR="00483D3D" w:rsidRPr="007D6611">
        <w:tab/>
        <w:t xml:space="preserve">ust. </w:t>
      </w:r>
      <w:r w:rsidR="00DB7432" w:rsidRPr="007D6611">
        <w:t>8</w:t>
      </w:r>
      <w:r w:rsidR="00DB7432">
        <w:t xml:space="preserve"> i</w:t>
      </w:r>
      <w:r w:rsidR="008C569B">
        <w:t xml:space="preserve"> </w:t>
      </w:r>
      <w:r w:rsidR="00483D3D" w:rsidRPr="007D6611">
        <w:t>8a otrzymują brzmienie:</w:t>
      </w:r>
    </w:p>
    <w:p w:rsidR="00483D3D" w:rsidRPr="007D6611" w:rsidRDefault="003F775C" w:rsidP="008C569B">
      <w:pPr>
        <w:pStyle w:val="ZLITUSTzmustliter"/>
        <w:keepNext/>
      </w:pPr>
      <w:r>
        <w:t>„</w:t>
      </w:r>
      <w:r w:rsidR="00483D3D" w:rsidRPr="007D6611">
        <w:t>8. Prowadzone przez osobę prawną niebędącą jednostką samorządu terytorialnego lub osobę fizyczną ponadgimnazjalne szkoły publiczne prowadzące kwalifikacyjne kursy zawodowe otrzymują na każdego słuchacza kursu, który zdał egzamin potwierdzający kwalifikacje</w:t>
      </w:r>
      <w:r w:rsidR="00C91CED" w:rsidRPr="007D6611">
        <w:t xml:space="preserve"> w</w:t>
      </w:r>
      <w:r w:rsidR="008C569B">
        <w:t xml:space="preserve"> </w:t>
      </w:r>
      <w:r w:rsidR="00483D3D" w:rsidRPr="007D6611">
        <w:t>zawodzie</w:t>
      </w:r>
      <w:r w:rsidR="00C91CED" w:rsidRPr="007D6611">
        <w:t xml:space="preserve"> w</w:t>
      </w:r>
      <w:r w:rsidR="008C569B">
        <w:t xml:space="preserve"> </w:t>
      </w:r>
      <w:r w:rsidR="00483D3D" w:rsidRPr="007D6611">
        <w:t>zakresie danej kwalifikacji, dotację</w:t>
      </w:r>
      <w:r w:rsidR="00C91CED" w:rsidRPr="007D6611">
        <w:t xml:space="preserve"> z</w:t>
      </w:r>
      <w:r w:rsidR="008C569B">
        <w:t xml:space="preserve"> </w:t>
      </w:r>
      <w:r w:rsidR="00483D3D" w:rsidRPr="007D6611">
        <w:t>budżetu powiatu</w:t>
      </w:r>
      <w:r w:rsidR="00C91CED" w:rsidRPr="007D6611">
        <w:t xml:space="preserve"> w</w:t>
      </w:r>
      <w:r w:rsidR="008C569B">
        <w:t xml:space="preserve"> </w:t>
      </w:r>
      <w:r w:rsidR="00483D3D" w:rsidRPr="007D6611">
        <w:t>wysokości nie niższej niż kwota przewidziana na t</w:t>
      </w:r>
      <w:r w:rsidR="003B0B45" w:rsidRPr="007D6611">
        <w:t>aki</w:t>
      </w:r>
      <w:r w:rsidR="00483D3D" w:rsidRPr="007D6611">
        <w:t>ego słuchacza kwalifikacyjnego kursu zawodowego</w:t>
      </w:r>
      <w:r w:rsidR="00C91CED" w:rsidRPr="007D6611">
        <w:t xml:space="preserve"> w</w:t>
      </w:r>
      <w:r w:rsidR="008C569B">
        <w:t xml:space="preserve"> </w:t>
      </w:r>
      <w:r w:rsidR="00483D3D" w:rsidRPr="007D6611">
        <w:t>części oświatowej subwencji ogólnej dla powiatu, pod warunkiem że osoba prowadząca szkołę:</w:t>
      </w:r>
    </w:p>
    <w:p w:rsidR="00483D3D" w:rsidRPr="007D6611" w:rsidRDefault="00483D3D" w:rsidP="00483D3D">
      <w:pPr>
        <w:pStyle w:val="ZLITPKTzmpktliter"/>
      </w:pPr>
      <w:r w:rsidRPr="007D6611">
        <w:t>1)</w:t>
      </w:r>
      <w:r w:rsidRPr="007D6611">
        <w:tab/>
        <w:t>poda organowi właściwemu do udzielenia dotacji informację</w:t>
      </w:r>
      <w:r w:rsidR="00C91CED" w:rsidRPr="007D6611">
        <w:t xml:space="preserve"> o</w:t>
      </w:r>
      <w:r w:rsidR="008C569B">
        <w:t xml:space="preserve"> </w:t>
      </w:r>
      <w:r w:rsidRPr="007D6611">
        <w:t>planowanej liczbie słuchaczy kursu nie później niż do dnia 3</w:t>
      </w:r>
      <w:r w:rsidR="00C91CED" w:rsidRPr="007D6611">
        <w:t>0</w:t>
      </w:r>
      <w:r w:rsidR="008C569B">
        <w:t xml:space="preserve"> </w:t>
      </w:r>
      <w:r w:rsidRPr="007D6611">
        <w:t xml:space="preserve">września roku poprzedzającego rok </w:t>
      </w:r>
      <w:r w:rsidR="00533287" w:rsidRPr="007D6611">
        <w:t xml:space="preserve">udzielenia </w:t>
      </w:r>
      <w:r w:rsidRPr="007D6611">
        <w:t>dotacji;</w:t>
      </w:r>
    </w:p>
    <w:p w:rsidR="00483D3D" w:rsidRPr="007D6611" w:rsidRDefault="00483D3D" w:rsidP="00483D3D">
      <w:pPr>
        <w:pStyle w:val="ZLITPKTzmpktliter"/>
      </w:pPr>
      <w:r w:rsidRPr="007D6611">
        <w:t>2)</w:t>
      </w:r>
      <w:r w:rsidRPr="007D6611">
        <w:tab/>
        <w:t>udokumentuje zdanie egzaminu potwierdzającego kwalifikacje</w:t>
      </w:r>
      <w:r w:rsidR="00C91CED" w:rsidRPr="007D6611">
        <w:t xml:space="preserve"> w</w:t>
      </w:r>
      <w:r w:rsidR="008C569B">
        <w:t xml:space="preserve"> </w:t>
      </w:r>
      <w:r w:rsidRPr="007D6611">
        <w:t>zawodzie</w:t>
      </w:r>
      <w:r w:rsidR="00C91CED" w:rsidRPr="007D6611">
        <w:t xml:space="preserve"> w</w:t>
      </w:r>
      <w:r w:rsidR="00866C7F">
        <w:t> </w:t>
      </w:r>
      <w:r w:rsidRPr="007D6611">
        <w:t>zakresie danej kwalifikacji przez słuchaczy kursu</w:t>
      </w:r>
      <w:r w:rsidR="00C91CED" w:rsidRPr="007D6611">
        <w:t xml:space="preserve"> w</w:t>
      </w:r>
      <w:r w:rsidR="008C569B">
        <w:t xml:space="preserve"> </w:t>
      </w:r>
      <w:r w:rsidRPr="007D6611">
        <w:t>terminie 3</w:t>
      </w:r>
      <w:r w:rsidR="00C91CED" w:rsidRPr="007D6611">
        <w:t>0</w:t>
      </w:r>
      <w:r w:rsidR="008C569B">
        <w:t xml:space="preserve"> </w:t>
      </w:r>
      <w:r w:rsidRPr="007D6611">
        <w:t>dni od daty ogłoszenia wyników tego egzaminu przez okręgową komisję egzaminacyjną.</w:t>
      </w:r>
    </w:p>
    <w:p w:rsidR="00483D3D" w:rsidRPr="007D6611" w:rsidRDefault="00483D3D" w:rsidP="00483D3D">
      <w:pPr>
        <w:pStyle w:val="ZLITUSTzmustliter"/>
      </w:pPr>
      <w:r w:rsidRPr="007D6611">
        <w:t>8a. Rada powiatu,</w:t>
      </w:r>
      <w:r w:rsidR="00C91CED" w:rsidRPr="007D6611">
        <w:t xml:space="preserve"> w</w:t>
      </w:r>
      <w:r w:rsidR="008C569B">
        <w:t xml:space="preserve"> </w:t>
      </w:r>
      <w:r w:rsidRPr="007D6611">
        <w:t xml:space="preserve">drodze uchwały, może wyrazić zgodę na udzielenie </w:t>
      </w:r>
      <w:r w:rsidRPr="007D6611">
        <w:tab/>
        <w:t>dotacji,</w:t>
      </w:r>
      <w:r w:rsidR="00C91CED" w:rsidRPr="007D6611">
        <w:t xml:space="preserve"> o</w:t>
      </w:r>
      <w:r w:rsidR="008C569B">
        <w:t xml:space="preserve"> </w:t>
      </w:r>
      <w:r w:rsidRPr="007D6611">
        <w:t>której mowa</w:t>
      </w:r>
      <w:r w:rsidR="00DB7432" w:rsidRPr="007D6611">
        <w:t xml:space="preserve"> w</w:t>
      </w:r>
      <w:r w:rsidR="008C569B">
        <w:t xml:space="preserve"> </w:t>
      </w:r>
      <w:r w:rsidR="00DB7432">
        <w:t>ust.</w:t>
      </w:r>
      <w:r w:rsidR="008C569B">
        <w:t xml:space="preserve"> </w:t>
      </w:r>
      <w:r w:rsidRPr="007D6611">
        <w:t>8,</w:t>
      </w:r>
      <w:r w:rsidR="00C91CED" w:rsidRPr="007D6611">
        <w:t xml:space="preserve"> w</w:t>
      </w:r>
      <w:r w:rsidR="008C569B">
        <w:t xml:space="preserve"> </w:t>
      </w:r>
      <w:r w:rsidRPr="007D6611">
        <w:t>wysokości wyższej niż wysokość określona</w:t>
      </w:r>
      <w:r w:rsidR="00DB7432" w:rsidRPr="007D6611">
        <w:t xml:space="preserve"> w</w:t>
      </w:r>
      <w:r w:rsidR="00866C7F">
        <w:t> </w:t>
      </w:r>
      <w:r w:rsidR="00DB7432">
        <w:t>ust.</w:t>
      </w:r>
      <w:r w:rsidR="008C569B">
        <w:t xml:space="preserve"> </w:t>
      </w:r>
      <w:r w:rsidRPr="007D6611">
        <w:t>8.</w:t>
      </w:r>
      <w:r w:rsidR="003F775C">
        <w:t>”</w:t>
      </w:r>
      <w:r w:rsidRPr="007D6611">
        <w:t>,</w:t>
      </w:r>
    </w:p>
    <w:p w:rsidR="00483D3D" w:rsidRPr="007D6611" w:rsidRDefault="00734131" w:rsidP="00866C7F">
      <w:pPr>
        <w:pStyle w:val="LITlitera"/>
        <w:widowControl w:val="0"/>
      </w:pPr>
      <w:r w:rsidRPr="007D6611">
        <w:t>n</w:t>
      </w:r>
      <w:r w:rsidR="00483D3D" w:rsidRPr="007D6611">
        <w:t>)</w:t>
      </w:r>
      <w:r w:rsidR="00483D3D" w:rsidRPr="007D6611">
        <w:tab/>
        <w:t>dodaje się</w:t>
      </w:r>
      <w:r w:rsidR="00DB7432">
        <w:t xml:space="preserve"> ust.</w:t>
      </w:r>
      <w:r w:rsidR="008C569B">
        <w:t xml:space="preserve"> </w:t>
      </w:r>
      <w:r w:rsidR="00483D3D" w:rsidRPr="007D6611">
        <w:t>1</w:t>
      </w:r>
      <w:r w:rsidR="00DB7432" w:rsidRPr="007D6611">
        <w:t>0</w:t>
      </w:r>
      <w:r w:rsidR="00DB7432">
        <w:t xml:space="preserve"> i</w:t>
      </w:r>
      <w:r w:rsidR="008C569B">
        <w:t xml:space="preserve"> </w:t>
      </w:r>
      <w:r w:rsidR="002B651C" w:rsidRPr="007D6611">
        <w:t>1</w:t>
      </w:r>
      <w:r w:rsidR="00DB7432" w:rsidRPr="007D6611">
        <w:t>1</w:t>
      </w:r>
      <w:r w:rsidR="00DB7432">
        <w:t xml:space="preserve"> w</w:t>
      </w:r>
      <w:r w:rsidR="008C569B">
        <w:t xml:space="preserve"> </w:t>
      </w:r>
      <w:r w:rsidR="00483D3D" w:rsidRPr="007D6611">
        <w:t>brzmieniu:</w:t>
      </w:r>
    </w:p>
    <w:p w:rsidR="009D470A" w:rsidRPr="007D6611" w:rsidRDefault="003F775C" w:rsidP="00866C7F">
      <w:pPr>
        <w:pStyle w:val="ZLITUSTzmustliter"/>
        <w:widowControl w:val="0"/>
      </w:pPr>
      <w:r>
        <w:t>„</w:t>
      </w:r>
      <w:r w:rsidR="00483D3D" w:rsidRPr="007D6611">
        <w:t>10. Organ stanowiący jednostki samorządu terytorialnego,</w:t>
      </w:r>
      <w:r w:rsidR="00C91CED" w:rsidRPr="007D6611">
        <w:t xml:space="preserve"> w</w:t>
      </w:r>
      <w:r w:rsidR="008C569B">
        <w:t xml:space="preserve"> </w:t>
      </w:r>
      <w:r w:rsidR="00483D3D" w:rsidRPr="007D6611">
        <w:t>drodze uchwały, może wyrazić zgodę na udzielenie dotacji,</w:t>
      </w:r>
      <w:r w:rsidR="00C91CED" w:rsidRPr="007D6611">
        <w:t xml:space="preserve"> o</w:t>
      </w:r>
      <w:r w:rsidR="008C569B">
        <w:t xml:space="preserve"> </w:t>
      </w:r>
      <w:r w:rsidR="00483D3D" w:rsidRPr="007D6611">
        <w:t>której mowa w</w:t>
      </w:r>
      <w:r w:rsidR="009D470A" w:rsidRPr="007D6611">
        <w:t>:</w:t>
      </w:r>
    </w:p>
    <w:p w:rsidR="00AD5221" w:rsidRPr="007D6611" w:rsidRDefault="00932C66" w:rsidP="00866C7F">
      <w:pPr>
        <w:pStyle w:val="ZLITPKTzmpktliter"/>
        <w:widowControl w:val="0"/>
      </w:pPr>
      <w:r w:rsidRPr="007D6611">
        <w:t>1)</w:t>
      </w:r>
      <w:r w:rsidRPr="007D6611">
        <w:tab/>
      </w:r>
      <w:r w:rsidR="00483D3D" w:rsidRPr="007D6611">
        <w:t xml:space="preserve">ust. </w:t>
      </w:r>
      <w:r w:rsidR="00C91CED" w:rsidRPr="007D6611">
        <w:t>2</w:t>
      </w:r>
      <w:r w:rsidR="00383F14" w:rsidRPr="007D6611">
        <w:t>, 2b</w:t>
      </w:r>
      <w:r w:rsidR="009213B3" w:rsidRPr="007D6611">
        <w:t xml:space="preserve"> i</w:t>
      </w:r>
      <w:r w:rsidR="008C569B">
        <w:t xml:space="preserve"> </w:t>
      </w:r>
      <w:r w:rsidR="00383F14" w:rsidRPr="007D6611">
        <w:t>2da</w:t>
      </w:r>
      <w:r w:rsidR="00C91CED" w:rsidRPr="007D6611">
        <w:t xml:space="preserve"> w</w:t>
      </w:r>
      <w:r w:rsidR="008C569B">
        <w:t xml:space="preserve"> </w:t>
      </w:r>
      <w:r w:rsidR="00483D3D" w:rsidRPr="007D6611">
        <w:t>odniesieniu do ucznia niepełnosprawnego</w:t>
      </w:r>
      <w:r w:rsidR="007071C8" w:rsidRPr="007D6611">
        <w:t xml:space="preserve"> </w:t>
      </w:r>
      <w:r w:rsidR="007B25DF" w:rsidRPr="007D6611">
        <w:t>–</w:t>
      </w:r>
      <w:r w:rsidR="00C91CED" w:rsidRPr="007D6611">
        <w:t xml:space="preserve"> w</w:t>
      </w:r>
      <w:r w:rsidR="008C569B">
        <w:t xml:space="preserve"> </w:t>
      </w:r>
      <w:r w:rsidR="00AD5221" w:rsidRPr="007D6611">
        <w:t>wysokości wyższej niż wysokość określona</w:t>
      </w:r>
      <w:r w:rsidR="00DB7432" w:rsidRPr="007D6611">
        <w:t xml:space="preserve"> w</w:t>
      </w:r>
      <w:r w:rsidR="008C569B">
        <w:t xml:space="preserve"> </w:t>
      </w:r>
      <w:r w:rsidR="00DB7432">
        <w:t>ust.</w:t>
      </w:r>
      <w:r w:rsidR="008C569B">
        <w:t xml:space="preserve"> </w:t>
      </w:r>
      <w:r w:rsidR="00C91CED" w:rsidRPr="007D6611">
        <w:t>2</w:t>
      </w:r>
      <w:r w:rsidR="00383F14" w:rsidRPr="007D6611">
        <w:t>, 2b</w:t>
      </w:r>
      <w:r w:rsidR="009213B3" w:rsidRPr="007D6611">
        <w:t xml:space="preserve"> i</w:t>
      </w:r>
      <w:r w:rsidR="008C569B">
        <w:t xml:space="preserve"> </w:t>
      </w:r>
      <w:r w:rsidR="00383F14" w:rsidRPr="007D6611">
        <w:t>2da</w:t>
      </w:r>
      <w:r w:rsidR="00C91CED" w:rsidRPr="007D6611">
        <w:t xml:space="preserve"> w</w:t>
      </w:r>
      <w:r w:rsidR="008C569B">
        <w:t xml:space="preserve"> </w:t>
      </w:r>
      <w:r w:rsidR="007B25DF" w:rsidRPr="007D6611">
        <w:t xml:space="preserve">odniesieniu do ucznia </w:t>
      </w:r>
      <w:r w:rsidR="00223FCF" w:rsidRPr="007D6611">
        <w:t>niepełnosprawnego</w:t>
      </w:r>
      <w:r w:rsidR="00231711" w:rsidRPr="007D6611">
        <w:t>;</w:t>
      </w:r>
    </w:p>
    <w:p w:rsidR="0050619B" w:rsidRPr="007D6611" w:rsidRDefault="00932C66" w:rsidP="005C0A5B">
      <w:pPr>
        <w:pStyle w:val="ZLITPKTzmpktliter"/>
      </w:pPr>
      <w:r w:rsidRPr="007D6611">
        <w:t>2)</w:t>
      </w:r>
      <w:r w:rsidRPr="007D6611">
        <w:tab/>
      </w:r>
      <w:r w:rsidR="009D470A" w:rsidRPr="007D6611">
        <w:t xml:space="preserve">ust. </w:t>
      </w:r>
      <w:r w:rsidR="00483D3D" w:rsidRPr="007D6611">
        <w:t>2aa, 2c, 2d</w:t>
      </w:r>
      <w:r w:rsidR="00383F14" w:rsidRPr="007D6611">
        <w:t>c, 3ac, 5b</w:t>
      </w:r>
      <w:r w:rsidR="009213B3" w:rsidRPr="007D6611">
        <w:t xml:space="preserve"> i</w:t>
      </w:r>
      <w:r w:rsidR="008C569B">
        <w:t xml:space="preserve"> </w:t>
      </w:r>
      <w:r w:rsidR="00383F14" w:rsidRPr="007D6611">
        <w:t>5c</w:t>
      </w:r>
      <w:r w:rsidR="00B5163B" w:rsidRPr="007D6611">
        <w:t xml:space="preserve"> </w:t>
      </w:r>
      <w:r w:rsidR="00231711" w:rsidRPr="007D6611">
        <w:t>–</w:t>
      </w:r>
      <w:r w:rsidR="00C91CED" w:rsidRPr="007D6611">
        <w:t xml:space="preserve"> w</w:t>
      </w:r>
      <w:r w:rsidR="008C569B">
        <w:t xml:space="preserve"> </w:t>
      </w:r>
      <w:r w:rsidR="00223FCF" w:rsidRPr="007D6611">
        <w:t>wysokości wyższej niż wysokość określona</w:t>
      </w:r>
      <w:r w:rsidR="00DB7432" w:rsidRPr="007D6611">
        <w:t xml:space="preserve"> w</w:t>
      </w:r>
      <w:r w:rsidR="008C569B">
        <w:t xml:space="preserve"> </w:t>
      </w:r>
      <w:r w:rsidR="00DB7432">
        <w:t>ust.</w:t>
      </w:r>
      <w:r w:rsidR="008C569B">
        <w:t xml:space="preserve"> </w:t>
      </w:r>
      <w:r w:rsidR="00223FCF" w:rsidRPr="007D6611">
        <w:t>2aa, 2c, 2d</w:t>
      </w:r>
      <w:r w:rsidR="00383F14" w:rsidRPr="007D6611">
        <w:t>c, 3ac, 5b</w:t>
      </w:r>
      <w:r w:rsidR="009213B3" w:rsidRPr="007D6611">
        <w:t xml:space="preserve"> i</w:t>
      </w:r>
      <w:r w:rsidR="008C569B">
        <w:t xml:space="preserve"> </w:t>
      </w:r>
      <w:r w:rsidR="00383F14" w:rsidRPr="007D6611">
        <w:t>5c</w:t>
      </w:r>
      <w:r w:rsidR="0050619B" w:rsidRPr="007D6611">
        <w:t>;</w:t>
      </w:r>
    </w:p>
    <w:p w:rsidR="00402ED8" w:rsidRPr="007D6611" w:rsidRDefault="00932C66" w:rsidP="000746C2">
      <w:pPr>
        <w:pStyle w:val="ZLITPKTzmpktliter"/>
      </w:pPr>
      <w:r w:rsidRPr="007D6611">
        <w:t>3)</w:t>
      </w:r>
      <w:r w:rsidRPr="007D6611">
        <w:tab/>
      </w:r>
      <w:r w:rsidR="009D470A" w:rsidRPr="007D6611">
        <w:t xml:space="preserve">ust. </w:t>
      </w:r>
      <w:r w:rsidR="00483D3D" w:rsidRPr="007D6611">
        <w:t>3</w:t>
      </w:r>
      <w:r w:rsidR="00F459AF" w:rsidRPr="007D6611">
        <w:sym w:font="Symbol" w:char="F02D"/>
      </w:r>
      <w:r w:rsidR="00483D3D" w:rsidRPr="007D6611">
        <w:t>3a</w:t>
      </w:r>
      <w:r w:rsidR="00802C0F" w:rsidRPr="007D6611">
        <w:t>a</w:t>
      </w:r>
      <w:r w:rsidR="00BF01CA" w:rsidRPr="007D6611">
        <w:t xml:space="preserve">, </w:t>
      </w:r>
      <w:r w:rsidR="00802C0F" w:rsidRPr="007D6611">
        <w:t>3ad</w:t>
      </w:r>
      <w:r w:rsidR="00DB7432" w:rsidRPr="007D6611">
        <w:t xml:space="preserve"> i</w:t>
      </w:r>
      <w:r w:rsidR="008C569B">
        <w:t xml:space="preserve"> </w:t>
      </w:r>
      <w:r w:rsidR="00BF01CA" w:rsidRPr="007D6611">
        <w:t>3ae</w:t>
      </w:r>
      <w:r w:rsidR="00C91CED" w:rsidRPr="007D6611">
        <w:t xml:space="preserve"> w</w:t>
      </w:r>
      <w:r w:rsidR="008C569B">
        <w:t xml:space="preserve"> </w:t>
      </w:r>
      <w:r w:rsidR="00483D3D" w:rsidRPr="007D6611">
        <w:t>odniesieniu do kwoty przewidzianej</w:t>
      </w:r>
      <w:r w:rsidR="00C91CED" w:rsidRPr="007D6611">
        <w:t xml:space="preserve"> w</w:t>
      </w:r>
      <w:r w:rsidR="008C569B">
        <w:t xml:space="preserve"> </w:t>
      </w:r>
      <w:r w:rsidR="00483D3D" w:rsidRPr="007D6611">
        <w:t>części oświatowej subwencji ogólnej</w:t>
      </w:r>
      <w:r w:rsidR="00223FCF" w:rsidRPr="007D6611">
        <w:t xml:space="preserve"> </w:t>
      </w:r>
      <w:r w:rsidR="00231711" w:rsidRPr="007D6611">
        <w:t>–</w:t>
      </w:r>
      <w:r w:rsidR="00C91CED" w:rsidRPr="007D6611">
        <w:t xml:space="preserve"> w</w:t>
      </w:r>
      <w:r w:rsidR="008C569B">
        <w:t xml:space="preserve"> </w:t>
      </w:r>
      <w:r w:rsidR="00223FCF" w:rsidRPr="007D6611">
        <w:t>wysokości wyższej niż wysokość określona</w:t>
      </w:r>
      <w:r w:rsidR="00DB7432" w:rsidRPr="007D6611">
        <w:t xml:space="preserve"> w</w:t>
      </w:r>
      <w:r w:rsidR="008C569B">
        <w:t xml:space="preserve"> </w:t>
      </w:r>
      <w:r w:rsidR="00DB7432">
        <w:t>ust.</w:t>
      </w:r>
      <w:r w:rsidR="008C569B">
        <w:t xml:space="preserve"> </w:t>
      </w:r>
      <w:r w:rsidR="00223FCF" w:rsidRPr="007D6611">
        <w:t>3</w:t>
      </w:r>
      <w:r w:rsidR="00F459AF" w:rsidRPr="007D6611">
        <w:sym w:font="Symbol" w:char="F02D"/>
      </w:r>
      <w:r w:rsidR="007071C8" w:rsidRPr="007D6611">
        <w:t>3a</w:t>
      </w:r>
      <w:r w:rsidR="00802C0F" w:rsidRPr="007D6611">
        <w:t>a</w:t>
      </w:r>
      <w:r w:rsidR="00BF01CA" w:rsidRPr="007D6611">
        <w:t xml:space="preserve">, </w:t>
      </w:r>
      <w:r w:rsidR="00802C0F" w:rsidRPr="007D6611">
        <w:t>3ad</w:t>
      </w:r>
      <w:r w:rsidR="00DB7432" w:rsidRPr="007D6611">
        <w:t xml:space="preserve"> i</w:t>
      </w:r>
      <w:r w:rsidR="008C569B">
        <w:t xml:space="preserve"> </w:t>
      </w:r>
      <w:r w:rsidR="00BF01CA" w:rsidRPr="007D6611">
        <w:t>3ae</w:t>
      </w:r>
      <w:r w:rsidR="00C91CED" w:rsidRPr="007D6611">
        <w:t xml:space="preserve"> w</w:t>
      </w:r>
      <w:r w:rsidR="008C569B">
        <w:t xml:space="preserve"> </w:t>
      </w:r>
      <w:r w:rsidR="00223FCF" w:rsidRPr="007D6611">
        <w:t>odniesieniu do kwoty przewidzianej</w:t>
      </w:r>
      <w:r w:rsidR="00C91CED" w:rsidRPr="007D6611">
        <w:t xml:space="preserve"> w</w:t>
      </w:r>
      <w:r w:rsidR="00866C7F">
        <w:t> </w:t>
      </w:r>
      <w:r w:rsidR="00223FCF" w:rsidRPr="007D6611">
        <w:t>części oświatowej subwencji ogólnej</w:t>
      </w:r>
      <w:r w:rsidR="00D274FE" w:rsidRPr="007D6611">
        <w:t>.</w:t>
      </w:r>
    </w:p>
    <w:p w:rsidR="00483D3D" w:rsidRPr="007D6611" w:rsidRDefault="0096682F" w:rsidP="003D640A">
      <w:pPr>
        <w:pStyle w:val="ZLITUSTzmustliter"/>
      </w:pPr>
      <w:r w:rsidRPr="007D6611" w:rsidDel="00666A0C">
        <w:t xml:space="preserve"> </w:t>
      </w:r>
      <w:r w:rsidRPr="007D6611">
        <w:t>1</w:t>
      </w:r>
      <w:r w:rsidR="002312BE" w:rsidRPr="007D6611">
        <w:t>1</w:t>
      </w:r>
      <w:r w:rsidRPr="007D6611">
        <w:t>.</w:t>
      </w:r>
      <w:r w:rsidR="00483D3D" w:rsidRPr="007D6611">
        <w:t xml:space="preserve"> Przyznanie dotacji,</w:t>
      </w:r>
      <w:r w:rsidR="00C91CED" w:rsidRPr="007D6611">
        <w:t xml:space="preserve"> o</w:t>
      </w:r>
      <w:r w:rsidR="008C569B">
        <w:t xml:space="preserve"> </w:t>
      </w:r>
      <w:r w:rsidR="00483D3D" w:rsidRPr="007D6611">
        <w:t>których mowa</w:t>
      </w:r>
      <w:r w:rsidR="00DB7432" w:rsidRPr="007D6611">
        <w:t xml:space="preserve"> w</w:t>
      </w:r>
      <w:r w:rsidR="008C569B">
        <w:t xml:space="preserve"> </w:t>
      </w:r>
      <w:r w:rsidR="00DB7432">
        <w:t>art.</w:t>
      </w:r>
      <w:r w:rsidR="008C569B">
        <w:t xml:space="preserve"> </w:t>
      </w:r>
      <w:r w:rsidR="00483D3D" w:rsidRPr="007D6611">
        <w:t>8</w:t>
      </w:r>
      <w:r w:rsidR="00DB7432" w:rsidRPr="007D6611">
        <w:t>0</w:t>
      </w:r>
      <w:r w:rsidR="00DB7432">
        <w:t xml:space="preserve"> ust.</w:t>
      </w:r>
      <w:r w:rsidR="008C569B">
        <w:t xml:space="preserve"> </w:t>
      </w:r>
      <w:r w:rsidR="004A1640" w:rsidRPr="007D6611">
        <w:t>2–8</w:t>
      </w:r>
      <w:r w:rsidR="00B612A2" w:rsidRPr="007D6611">
        <w:t>,</w:t>
      </w:r>
      <w:r w:rsidR="004A1640" w:rsidRPr="007D6611">
        <w:t xml:space="preserve"> </w:t>
      </w:r>
      <w:r w:rsidR="00483D3D" w:rsidRPr="007D6611">
        <w:t xml:space="preserve">stanowi </w:t>
      </w:r>
      <w:r w:rsidR="00956F5A" w:rsidRPr="007D6611">
        <w:t>czynność</w:t>
      </w:r>
      <w:r w:rsidR="00C91CED" w:rsidRPr="007D6611">
        <w:t xml:space="preserve"> z</w:t>
      </w:r>
      <w:r w:rsidR="008C569B">
        <w:t xml:space="preserve"> </w:t>
      </w:r>
      <w:r w:rsidR="00483D3D" w:rsidRPr="007D6611">
        <w:t>zakresu administracji publicznej,</w:t>
      </w:r>
      <w:r w:rsidR="00C91CED" w:rsidRPr="007D6611">
        <w:t xml:space="preserve"> o</w:t>
      </w:r>
      <w:r w:rsidR="008C569B">
        <w:t xml:space="preserve"> </w:t>
      </w:r>
      <w:r w:rsidR="00B612A2" w:rsidRPr="007D6611">
        <w:t>któr</w:t>
      </w:r>
      <w:r w:rsidR="00956F5A" w:rsidRPr="007D6611">
        <w:t>ej</w:t>
      </w:r>
      <w:r w:rsidR="00B612A2" w:rsidRPr="007D6611">
        <w:t xml:space="preserve"> </w:t>
      </w:r>
      <w:r w:rsidR="00483D3D" w:rsidRPr="007D6611">
        <w:t>mowa</w:t>
      </w:r>
      <w:r w:rsidR="00DB7432" w:rsidRPr="007D6611">
        <w:t xml:space="preserve"> w</w:t>
      </w:r>
      <w:r w:rsidR="008C569B">
        <w:t xml:space="preserve"> </w:t>
      </w:r>
      <w:r w:rsidR="00DB7432">
        <w:t>art.</w:t>
      </w:r>
      <w:r w:rsidR="008C569B">
        <w:t xml:space="preserve"> </w:t>
      </w:r>
      <w:r w:rsidR="00DB7432" w:rsidRPr="007D6611">
        <w:t>3</w:t>
      </w:r>
      <w:r w:rsidR="00DB7432">
        <w:t xml:space="preserve"> §</w:t>
      </w:r>
      <w:r w:rsidR="008C569B">
        <w:t xml:space="preserve"> </w:t>
      </w:r>
      <w:r w:rsidR="00DB7432" w:rsidRPr="007D6611">
        <w:t>2</w:t>
      </w:r>
      <w:r w:rsidR="00DB7432">
        <w:t xml:space="preserve"> pkt</w:t>
      </w:r>
      <w:r w:rsidR="008C569B">
        <w:t xml:space="preserve"> </w:t>
      </w:r>
      <w:r w:rsidR="00C91CED" w:rsidRPr="007D6611">
        <w:t>4</w:t>
      </w:r>
      <w:r w:rsidR="008C569B">
        <w:t xml:space="preserve"> </w:t>
      </w:r>
      <w:r w:rsidR="00483D3D" w:rsidRPr="007D6611">
        <w:t>ustawy</w:t>
      </w:r>
      <w:r w:rsidR="00C91CED" w:rsidRPr="007D6611">
        <w:t xml:space="preserve"> z</w:t>
      </w:r>
      <w:r w:rsidR="008C569B">
        <w:t xml:space="preserve"> </w:t>
      </w:r>
      <w:r w:rsidR="00483D3D" w:rsidRPr="007D6611">
        <w:t>dnia 3</w:t>
      </w:r>
      <w:r w:rsidR="00C91CED" w:rsidRPr="007D6611">
        <w:t>0</w:t>
      </w:r>
      <w:r w:rsidR="008C569B">
        <w:t xml:space="preserve"> </w:t>
      </w:r>
      <w:r w:rsidR="00483D3D" w:rsidRPr="007D6611">
        <w:t>sierpnia 200</w:t>
      </w:r>
      <w:r w:rsidR="00C91CED" w:rsidRPr="007D6611">
        <w:t>2</w:t>
      </w:r>
      <w:r w:rsidR="008C569B">
        <w:t xml:space="preserve"> </w:t>
      </w:r>
      <w:r w:rsidR="00483D3D" w:rsidRPr="007D6611">
        <w:t xml:space="preserve">r. </w:t>
      </w:r>
      <w:r w:rsidR="00883E7F" w:rsidRPr="007D6611">
        <w:t xml:space="preserve">– </w:t>
      </w:r>
      <w:r w:rsidR="00483D3D" w:rsidRPr="007D6611">
        <w:t>Prawo o</w:t>
      </w:r>
      <w:r w:rsidR="008C569B">
        <w:t xml:space="preserve"> </w:t>
      </w:r>
      <w:r w:rsidR="00483D3D" w:rsidRPr="007D6611">
        <w:t>postępowaniu</w:t>
      </w:r>
      <w:r w:rsidR="008C569B">
        <w:t xml:space="preserve"> </w:t>
      </w:r>
      <w:r w:rsidR="00483D3D" w:rsidRPr="007D6611">
        <w:t>przed</w:t>
      </w:r>
      <w:r w:rsidR="008C569B">
        <w:t xml:space="preserve"> </w:t>
      </w:r>
      <w:r w:rsidR="00483D3D" w:rsidRPr="007D6611">
        <w:t>sądami</w:t>
      </w:r>
      <w:r w:rsidR="008C569B">
        <w:t xml:space="preserve"> </w:t>
      </w:r>
      <w:r w:rsidR="00483D3D" w:rsidRPr="007D6611">
        <w:t>administracyjnymi (</w:t>
      </w:r>
      <w:r w:rsidR="00DB7432">
        <w:t>Dz.</w:t>
      </w:r>
      <w:r w:rsidR="00866C7F">
        <w:t> </w:t>
      </w:r>
      <w:r w:rsidR="00DB7432">
        <w:t>U.</w:t>
      </w:r>
      <w:r w:rsidR="00C91CED" w:rsidRPr="007D6611">
        <w:t xml:space="preserve"> z</w:t>
      </w:r>
      <w:r w:rsidR="008C569B">
        <w:t xml:space="preserve"> </w:t>
      </w:r>
      <w:r w:rsidR="00483D3D" w:rsidRPr="007D6611">
        <w:t>201</w:t>
      </w:r>
      <w:r w:rsidR="00B505C7">
        <w:t>6</w:t>
      </w:r>
      <w:r w:rsidR="008C569B">
        <w:t xml:space="preserve"> </w:t>
      </w:r>
      <w:r w:rsidR="00483D3D" w:rsidRPr="007D6611">
        <w:t>r.</w:t>
      </w:r>
      <w:r w:rsidR="00DB7432">
        <w:t xml:space="preserve"> poz.</w:t>
      </w:r>
      <w:r w:rsidR="008C569B">
        <w:t xml:space="preserve"> </w:t>
      </w:r>
      <w:r w:rsidR="00B505C7">
        <w:t>718</w:t>
      </w:r>
      <w:r w:rsidR="00483D3D" w:rsidRPr="007D6611">
        <w:t>).</w:t>
      </w:r>
      <w:r w:rsidR="003F775C">
        <w:t>”</w:t>
      </w:r>
      <w:r w:rsidR="00483D3D" w:rsidRPr="007D6611">
        <w:t>;</w:t>
      </w:r>
    </w:p>
    <w:p w:rsidR="00120D63" w:rsidRPr="007D6611" w:rsidRDefault="00E00806" w:rsidP="008C569B">
      <w:pPr>
        <w:pStyle w:val="PKTpunkt"/>
        <w:keepNext/>
      </w:pPr>
      <w:r w:rsidRPr="007D6611">
        <w:t>6</w:t>
      </w:r>
      <w:r>
        <w:t>9</w:t>
      </w:r>
      <w:r w:rsidR="00C71CB9" w:rsidRPr="007D6611">
        <w:t>)</w:t>
      </w:r>
      <w:r w:rsidR="00623BF3" w:rsidRPr="007D6611">
        <w:rPr>
          <w:rStyle w:val="Odwoaniedokomentarza"/>
        </w:rPr>
        <w:tab/>
      </w:r>
      <w:r w:rsidR="00C71CB9" w:rsidRPr="007D6611">
        <w:t>w</w:t>
      </w:r>
      <w:r w:rsidR="00DB7432">
        <w:t xml:space="preserve"> art.</w:t>
      </w:r>
      <w:r w:rsidR="008C569B">
        <w:t xml:space="preserve"> </w:t>
      </w:r>
      <w:r w:rsidR="00C71CB9" w:rsidRPr="007D6611">
        <w:t>82</w:t>
      </w:r>
      <w:r w:rsidR="00120D63" w:rsidRPr="007D6611">
        <w:t>:</w:t>
      </w:r>
    </w:p>
    <w:p w:rsidR="00AF2B09" w:rsidRDefault="00120D63" w:rsidP="008C569B">
      <w:pPr>
        <w:pStyle w:val="LITlitera"/>
        <w:keepNext/>
      </w:pPr>
      <w:r w:rsidRPr="007D6611">
        <w:t>a)</w:t>
      </w:r>
      <w:r w:rsidRPr="007D6611">
        <w:tab/>
      </w:r>
      <w:r w:rsidR="00DB7432" w:rsidRPr="007D6611">
        <w:t xml:space="preserve"> w</w:t>
      </w:r>
      <w:r w:rsidR="008C569B">
        <w:t xml:space="preserve"> </w:t>
      </w:r>
      <w:r w:rsidR="00DB7432">
        <w:t>ust.</w:t>
      </w:r>
      <w:r w:rsidR="008C569B">
        <w:t xml:space="preserve"> </w:t>
      </w:r>
      <w:r w:rsidR="005712C1" w:rsidRPr="007D6611">
        <w:t>2</w:t>
      </w:r>
      <w:r w:rsidR="00AF2B09">
        <w:t>:</w:t>
      </w:r>
    </w:p>
    <w:p w:rsidR="00C71CB9" w:rsidRPr="007D6611" w:rsidRDefault="00AF2B09" w:rsidP="008C569B">
      <w:pPr>
        <w:pStyle w:val="TIRtiret"/>
        <w:keepNext/>
      </w:pPr>
      <w:r>
        <w:t>–</w:t>
      </w:r>
      <w:r w:rsidR="00866C7F">
        <w:tab/>
      </w:r>
      <w:r w:rsidR="00DB7432" w:rsidRPr="007D6611">
        <w:t>w</w:t>
      </w:r>
      <w:r w:rsidR="008C569B">
        <w:t xml:space="preserve"> </w:t>
      </w:r>
      <w:r w:rsidR="00DB7432">
        <w:t>pkt</w:t>
      </w:r>
      <w:r w:rsidR="008C569B">
        <w:t xml:space="preserve"> </w:t>
      </w:r>
      <w:r w:rsidR="00DB7432" w:rsidRPr="007D6611">
        <w:t>3</w:t>
      </w:r>
      <w:r w:rsidR="00DB7432">
        <w:t xml:space="preserve"> lit.</w:t>
      </w:r>
      <w:r w:rsidR="008C569B">
        <w:t xml:space="preserve"> </w:t>
      </w:r>
      <w:r w:rsidR="00C71CB9" w:rsidRPr="007D6611">
        <w:t>d otrzymuje brzmienie:</w:t>
      </w:r>
    </w:p>
    <w:p w:rsidR="00C71CB9" w:rsidRDefault="003F775C" w:rsidP="00DB7432">
      <w:pPr>
        <w:pStyle w:val="ZTIRLITzmlittiret"/>
      </w:pPr>
      <w:r>
        <w:t>„</w:t>
      </w:r>
      <w:r w:rsidR="00C71CB9" w:rsidRPr="007D6611">
        <w:t>d</w:t>
      </w:r>
      <w:r w:rsidR="00CB539B" w:rsidRPr="007D6611">
        <w:t>)</w:t>
      </w:r>
      <w:r w:rsidR="00CB539B" w:rsidRPr="007D6611">
        <w:tab/>
      </w:r>
      <w:r w:rsidR="008252C2" w:rsidRPr="007D6611">
        <w:t>bezpieczne i</w:t>
      </w:r>
      <w:r w:rsidR="008C569B">
        <w:t xml:space="preserve"> </w:t>
      </w:r>
      <w:r w:rsidR="008252C2" w:rsidRPr="007D6611">
        <w:t>higieniczne warunki nauki i</w:t>
      </w:r>
      <w:r w:rsidR="008C569B">
        <w:t xml:space="preserve"> </w:t>
      </w:r>
      <w:r w:rsidR="008252C2" w:rsidRPr="007D6611">
        <w:t>pracy, spełniające wymagania określone w</w:t>
      </w:r>
      <w:r w:rsidR="008C569B">
        <w:t xml:space="preserve"> </w:t>
      </w:r>
      <w:r w:rsidR="008252C2" w:rsidRPr="007D6611">
        <w:t>przepisach</w:t>
      </w:r>
      <w:r w:rsidR="00DB7432" w:rsidRPr="007D6611">
        <w:t xml:space="preserve"> w</w:t>
      </w:r>
      <w:r w:rsidR="008C569B">
        <w:t xml:space="preserve"> </w:t>
      </w:r>
      <w:r w:rsidR="008252C2" w:rsidRPr="007D6611">
        <w:t>sprawie bezpieczeństwa</w:t>
      </w:r>
      <w:r w:rsidR="00DB7432" w:rsidRPr="007D6611">
        <w:t xml:space="preserve"> i</w:t>
      </w:r>
      <w:r w:rsidR="008C569B">
        <w:t xml:space="preserve"> </w:t>
      </w:r>
      <w:r w:rsidR="008252C2" w:rsidRPr="007D6611">
        <w:t>higieny</w:t>
      </w:r>
      <w:r w:rsidR="00DB7432" w:rsidRPr="007D6611">
        <w:t xml:space="preserve"> w</w:t>
      </w:r>
      <w:r w:rsidR="00866C7F">
        <w:t> </w:t>
      </w:r>
      <w:r w:rsidR="008252C2" w:rsidRPr="007D6611">
        <w:t>publicznych</w:t>
      </w:r>
      <w:r w:rsidR="00DB7432" w:rsidRPr="007D6611">
        <w:t xml:space="preserve"> i</w:t>
      </w:r>
      <w:r w:rsidR="008C569B">
        <w:t xml:space="preserve"> </w:t>
      </w:r>
      <w:r w:rsidR="008252C2" w:rsidRPr="007D6611">
        <w:t>niepublicznych szkołach</w:t>
      </w:r>
      <w:r w:rsidR="00DB7432" w:rsidRPr="007D6611">
        <w:t xml:space="preserve"> i</w:t>
      </w:r>
      <w:r w:rsidR="008C569B">
        <w:t xml:space="preserve"> </w:t>
      </w:r>
      <w:r w:rsidR="008252C2" w:rsidRPr="007D6611">
        <w:t>placówkach, przepisach</w:t>
      </w:r>
      <w:r w:rsidR="00DB7432" w:rsidRPr="007D6611">
        <w:t xml:space="preserve"> o</w:t>
      </w:r>
      <w:r w:rsidR="00866C7F">
        <w:t> </w:t>
      </w:r>
      <w:r w:rsidR="008252C2" w:rsidRPr="007D6611">
        <w:t>ochronie środowiska, przepisach</w:t>
      </w:r>
      <w:r w:rsidR="00DB7432" w:rsidRPr="007D6611">
        <w:t xml:space="preserve"> o</w:t>
      </w:r>
      <w:r w:rsidR="008C569B">
        <w:t xml:space="preserve"> </w:t>
      </w:r>
      <w:r w:rsidR="008252C2" w:rsidRPr="007D6611">
        <w:t>Państwowej Inspekcji Sanitarnej, przepisach techniczno</w:t>
      </w:r>
      <w:r w:rsidR="00866C7F">
        <w:t>-</w:t>
      </w:r>
      <w:r w:rsidR="008252C2" w:rsidRPr="007D6611">
        <w:t>budowlanych</w:t>
      </w:r>
      <w:r w:rsidR="00DB7432" w:rsidRPr="007D6611">
        <w:t xml:space="preserve"> i</w:t>
      </w:r>
      <w:r w:rsidR="008C569B">
        <w:t xml:space="preserve"> </w:t>
      </w:r>
      <w:r w:rsidR="008252C2" w:rsidRPr="007D6611">
        <w:t>przepisach</w:t>
      </w:r>
      <w:r w:rsidR="00DB7432" w:rsidRPr="007D6611">
        <w:t xml:space="preserve"> o</w:t>
      </w:r>
      <w:r w:rsidR="008C569B">
        <w:t xml:space="preserve"> </w:t>
      </w:r>
      <w:r w:rsidR="008252C2" w:rsidRPr="007D6611">
        <w:t xml:space="preserve">ochronie przeciwpożarowej; spełnienie tych wymagań potwierdza się przez dołączenie do zgłoszenia odpowiednio pozytywnej opinii właściwego </w:t>
      </w:r>
      <w:r w:rsidR="00927A7A">
        <w:t xml:space="preserve">państwowego </w:t>
      </w:r>
      <w:r w:rsidR="008252C2" w:rsidRPr="007D6611">
        <w:t>powiatowego inspektora sanitarnego oraz pozytywnej opinii komendanta powiatowego (miejskiego) Państwowej Straży Pożarnej;</w:t>
      </w:r>
      <w:r>
        <w:t>”</w:t>
      </w:r>
      <w:r w:rsidR="008252C2" w:rsidRPr="007D6611">
        <w:t>,</w:t>
      </w:r>
    </w:p>
    <w:p w:rsidR="00DC41C0" w:rsidRDefault="00DC41C0" w:rsidP="008C569B">
      <w:pPr>
        <w:pStyle w:val="TIRtiret"/>
        <w:keepNext/>
      </w:pPr>
      <w:r>
        <w:t>–</w:t>
      </w:r>
      <w:r w:rsidR="00866C7F">
        <w:tab/>
      </w:r>
      <w:r w:rsidR="00DB7432">
        <w:t>pkt</w:t>
      </w:r>
      <w:r w:rsidR="008C569B">
        <w:t xml:space="preserve"> </w:t>
      </w:r>
      <w:r w:rsidR="00DB7432">
        <w:t>6</w:t>
      </w:r>
      <w:r w:rsidR="008C569B">
        <w:t xml:space="preserve"> </w:t>
      </w:r>
      <w:r w:rsidR="00C90FA7">
        <w:t>otrzymuje brzmienie:</w:t>
      </w:r>
    </w:p>
    <w:p w:rsidR="000A558B" w:rsidRPr="007D6611" w:rsidRDefault="003F775C" w:rsidP="00854370">
      <w:pPr>
        <w:pStyle w:val="ZTIRPKTzmpkttiret"/>
      </w:pPr>
      <w:r>
        <w:t>„</w:t>
      </w:r>
      <w:r w:rsidR="000A558B">
        <w:t>6)</w:t>
      </w:r>
      <w:r w:rsidR="005E45F6">
        <w:tab/>
      </w:r>
      <w:r w:rsidR="000A558B">
        <w:t>zobowiązanie do przestrzegania wymagań określonych</w:t>
      </w:r>
      <w:r w:rsidR="00DB7432">
        <w:t xml:space="preserve"> w</w:t>
      </w:r>
      <w:r w:rsidR="008C569B">
        <w:t xml:space="preserve"> </w:t>
      </w:r>
      <w:r w:rsidR="00DB7432">
        <w:t>art.</w:t>
      </w:r>
      <w:r w:rsidR="008C569B">
        <w:t xml:space="preserve"> </w:t>
      </w:r>
      <w:r w:rsidR="00DB7432">
        <w:t>7 ust.</w:t>
      </w:r>
      <w:r w:rsidR="008C569B">
        <w:t xml:space="preserve"> </w:t>
      </w:r>
      <w:r w:rsidR="00DB7432">
        <w:t>3</w:t>
      </w:r>
      <w:r w:rsidR="008C569B">
        <w:t xml:space="preserve"> </w:t>
      </w:r>
      <w:r w:rsidR="000A558B">
        <w:t>–</w:t>
      </w:r>
      <w:r w:rsidR="00DB7432">
        <w:t xml:space="preserve"> w</w:t>
      </w:r>
      <w:r w:rsidR="00866C7F">
        <w:t> </w:t>
      </w:r>
      <w:r w:rsidR="000A558B">
        <w:t>przypadku szkoły podstawowej</w:t>
      </w:r>
      <w:r w:rsidR="00DB7432">
        <w:t xml:space="preserve"> i</w:t>
      </w:r>
      <w:r w:rsidR="008C569B">
        <w:t xml:space="preserve"> </w:t>
      </w:r>
      <w:r w:rsidR="000A558B">
        <w:t>gimnazjum,</w:t>
      </w:r>
      <w:r w:rsidR="00DB7432">
        <w:t xml:space="preserve"> a</w:t>
      </w:r>
      <w:r w:rsidR="008C569B">
        <w:t xml:space="preserve"> </w:t>
      </w:r>
      <w:r w:rsidR="000A558B">
        <w:t>także</w:t>
      </w:r>
      <w:r w:rsidR="00DB7432">
        <w:t xml:space="preserve"> w</w:t>
      </w:r>
      <w:r w:rsidR="008C569B">
        <w:t xml:space="preserve"> </w:t>
      </w:r>
      <w:r w:rsidR="000A558B">
        <w:t>przypadku szkoły ponadgimnazjalnej oraz szkoły artystycznej realizującej kształcenie ogólne</w:t>
      </w:r>
      <w:r w:rsidR="00DB7432">
        <w:t xml:space="preserve"> w</w:t>
      </w:r>
      <w:r w:rsidR="008C569B">
        <w:t xml:space="preserve"> </w:t>
      </w:r>
      <w:r w:rsidR="000A558B">
        <w:t>zakresie szkoły podstawowej lub gimnazjum, którym</w:t>
      </w:r>
      <w:r w:rsidR="00DB7432">
        <w:t xml:space="preserve"> z</w:t>
      </w:r>
      <w:r w:rsidR="008C569B">
        <w:t xml:space="preserve"> </w:t>
      </w:r>
      <w:r w:rsidR="000A558B">
        <w:t>dniem rozpoczęcia działalności mają być nadane uprawnienia szkoły publicznej</w:t>
      </w:r>
      <w:r w:rsidR="00E63DDA">
        <w:t>;</w:t>
      </w:r>
      <w:r>
        <w:t>”</w:t>
      </w:r>
      <w:r w:rsidR="00E63DDA">
        <w:t>,</w:t>
      </w:r>
    </w:p>
    <w:p w:rsidR="00120D63" w:rsidRPr="007D6611" w:rsidRDefault="00120D63" w:rsidP="008C569B">
      <w:pPr>
        <w:pStyle w:val="LITlitera"/>
        <w:keepNext/>
      </w:pPr>
      <w:r w:rsidRPr="007D6611">
        <w:t>b)</w:t>
      </w:r>
      <w:r w:rsidRPr="007D6611">
        <w:tab/>
        <w:t>w</w:t>
      </w:r>
      <w:r w:rsidR="00DB7432">
        <w:t xml:space="preserve"> ust.</w:t>
      </w:r>
      <w:r w:rsidR="008C569B">
        <w:t xml:space="preserve"> </w:t>
      </w:r>
      <w:r w:rsidR="00DB7432" w:rsidRPr="007D6611">
        <w:t>4</w:t>
      </w:r>
      <w:r w:rsidR="00DB7432">
        <w:t xml:space="preserve"> pkt</w:t>
      </w:r>
      <w:r w:rsidR="008C569B">
        <w:t xml:space="preserve"> </w:t>
      </w:r>
      <w:r w:rsidR="00C91CED" w:rsidRPr="007D6611">
        <w:t>1</w:t>
      </w:r>
      <w:r w:rsidR="008C569B">
        <w:t xml:space="preserve"> </w:t>
      </w:r>
      <w:r w:rsidRPr="007D6611">
        <w:t>otrzymuje brzmienie:</w:t>
      </w:r>
    </w:p>
    <w:p w:rsidR="00120D63" w:rsidRPr="007D6611" w:rsidRDefault="00C620EF" w:rsidP="00120D63">
      <w:pPr>
        <w:pStyle w:val="ZLITPKTzmpktliter"/>
      </w:pPr>
      <w:r>
        <w:t>„</w:t>
      </w:r>
      <w:r w:rsidR="00120D63" w:rsidRPr="007D6611">
        <w:t>1)</w:t>
      </w:r>
      <w:r w:rsidR="00B25141" w:rsidRPr="007D6611">
        <w:tab/>
      </w:r>
      <w:r w:rsidR="00120D63" w:rsidRPr="007D6611">
        <w:t>zgłoszenie nie zawiera danych wymienionych</w:t>
      </w:r>
      <w:r w:rsidR="00DB7432" w:rsidRPr="007D6611">
        <w:t xml:space="preserve"> w</w:t>
      </w:r>
      <w:r w:rsidR="008C569B">
        <w:t xml:space="preserve"> </w:t>
      </w:r>
      <w:r w:rsidR="00DB7432">
        <w:t>ust.</w:t>
      </w:r>
      <w:r w:rsidR="008C569B">
        <w:t xml:space="preserve"> </w:t>
      </w:r>
      <w:r w:rsidR="00DB7432" w:rsidRPr="007D6611">
        <w:t>2</w:t>
      </w:r>
      <w:r w:rsidR="00DB7432">
        <w:t xml:space="preserve"> albo</w:t>
      </w:r>
      <w:r w:rsidR="00120D63" w:rsidRPr="007D6611">
        <w:t xml:space="preserve"> podane</w:t>
      </w:r>
      <w:r w:rsidR="00C91CED" w:rsidRPr="007D6611">
        <w:t xml:space="preserve"> w</w:t>
      </w:r>
      <w:r w:rsidR="008C569B">
        <w:t xml:space="preserve"> </w:t>
      </w:r>
      <w:r w:rsidR="00120D63" w:rsidRPr="007D6611">
        <w:t>nim dane są błędne</w:t>
      </w:r>
      <w:r w:rsidR="00C91CED" w:rsidRPr="007D6611">
        <w:t xml:space="preserve"> i</w:t>
      </w:r>
      <w:r w:rsidR="008C569B">
        <w:t xml:space="preserve"> </w:t>
      </w:r>
      <w:r w:rsidR="00120D63" w:rsidRPr="007D6611">
        <w:t>mimo wezwania nie zostało uzupełnione albo poprawione</w:t>
      </w:r>
      <w:r w:rsidR="00C91CED" w:rsidRPr="007D6611">
        <w:t xml:space="preserve"> w</w:t>
      </w:r>
      <w:r w:rsidR="00866C7F">
        <w:t> </w:t>
      </w:r>
      <w:r w:rsidR="00120D63" w:rsidRPr="007D6611">
        <w:t>wyznaczonym terminie;</w:t>
      </w:r>
      <w:r w:rsidR="003F775C">
        <w:t>”</w:t>
      </w:r>
      <w:r w:rsidR="00120D63" w:rsidRPr="007D6611">
        <w:t>;</w:t>
      </w:r>
    </w:p>
    <w:p w:rsidR="00495D62" w:rsidRPr="007D6611" w:rsidRDefault="00E00806" w:rsidP="008C569B">
      <w:pPr>
        <w:pStyle w:val="PKTpunkt"/>
        <w:keepNext/>
      </w:pPr>
      <w:r>
        <w:t>70</w:t>
      </w:r>
      <w:r w:rsidR="00120D63" w:rsidRPr="007D6611">
        <w:t>)</w:t>
      </w:r>
      <w:r w:rsidR="00623BF3" w:rsidRPr="007D6611">
        <w:tab/>
      </w:r>
      <w:r w:rsidR="00495D62" w:rsidRPr="007D6611">
        <w:t>w</w:t>
      </w:r>
      <w:r w:rsidR="00DB7432">
        <w:t xml:space="preserve"> art.</w:t>
      </w:r>
      <w:r w:rsidR="008C569B">
        <w:t xml:space="preserve"> </w:t>
      </w:r>
      <w:r w:rsidR="00495D62" w:rsidRPr="007D6611">
        <w:t xml:space="preserve">85: </w:t>
      </w:r>
    </w:p>
    <w:p w:rsidR="00495D62" w:rsidRPr="007D6611" w:rsidRDefault="00495D62" w:rsidP="008C569B">
      <w:pPr>
        <w:pStyle w:val="LITlitera"/>
        <w:keepNext/>
      </w:pPr>
      <w:r w:rsidRPr="007D6611">
        <w:t>a)</w:t>
      </w:r>
      <w:r w:rsidRPr="007D6611">
        <w:tab/>
        <w:t xml:space="preserve">ust. </w:t>
      </w:r>
      <w:r w:rsidR="00C91CED" w:rsidRPr="007D6611">
        <w:t>2</w:t>
      </w:r>
      <w:r w:rsidR="008C569B">
        <w:t xml:space="preserve"> </w:t>
      </w:r>
      <w:r w:rsidRPr="007D6611">
        <w:t>otrzymuje brzmienie:</w:t>
      </w:r>
    </w:p>
    <w:p w:rsidR="00495D62" w:rsidRPr="007D6611" w:rsidRDefault="003F775C" w:rsidP="00813DE6">
      <w:pPr>
        <w:pStyle w:val="ZLITUSTzmustliter"/>
      </w:pPr>
      <w:r>
        <w:t>„</w:t>
      </w:r>
      <w:r w:rsidR="00495D62" w:rsidRPr="007D6611">
        <w:t>2. Kurator oświaty</w:t>
      </w:r>
      <w:r w:rsidR="00C91CED" w:rsidRPr="007D6611">
        <w:t xml:space="preserve"> w</w:t>
      </w:r>
      <w:r w:rsidR="008C569B">
        <w:t xml:space="preserve"> </w:t>
      </w:r>
      <w:r w:rsidR="00495D62" w:rsidRPr="007D6611">
        <w:t xml:space="preserve">ciągu </w:t>
      </w:r>
      <w:r w:rsidR="00C91CED" w:rsidRPr="007D6611">
        <w:t>6</w:t>
      </w:r>
      <w:r w:rsidR="008C569B">
        <w:t xml:space="preserve"> </w:t>
      </w:r>
      <w:r w:rsidR="00495D62" w:rsidRPr="007D6611">
        <w:t>miesięcy od dnia rozpoczęcia działalności przez szkołę podstawową, gimnazjum lub szkołę ponadgimnazjalną, która uzyskała uprawnienia szkoły publicznej</w:t>
      </w:r>
      <w:r w:rsidR="00C91CED" w:rsidRPr="007D6611">
        <w:t xml:space="preserve"> z</w:t>
      </w:r>
      <w:r w:rsidR="008C569B">
        <w:t xml:space="preserve"> </w:t>
      </w:r>
      <w:r w:rsidR="00495D62" w:rsidRPr="007D6611">
        <w:t>dniem rozpoczęcia działalności, jest obowiązany sprawdzić spełnianie warunków określonych</w:t>
      </w:r>
      <w:r w:rsidR="00DB7432" w:rsidRPr="007D6611">
        <w:t xml:space="preserve"> w</w:t>
      </w:r>
      <w:r w:rsidR="008C569B">
        <w:t xml:space="preserve"> </w:t>
      </w:r>
      <w:r w:rsidR="00DB7432">
        <w:t>art.</w:t>
      </w:r>
      <w:r w:rsidR="008C569B">
        <w:t xml:space="preserve"> </w:t>
      </w:r>
      <w:r w:rsidR="00DB7432" w:rsidRPr="007D6611">
        <w:t>7</w:t>
      </w:r>
      <w:r w:rsidR="00DB7432">
        <w:t xml:space="preserve"> ust.</w:t>
      </w:r>
      <w:r w:rsidR="008C569B">
        <w:t xml:space="preserve"> </w:t>
      </w:r>
      <w:r w:rsidR="00495D62" w:rsidRPr="007D6611">
        <w:t>3.</w:t>
      </w:r>
      <w:r w:rsidR="00C91CED" w:rsidRPr="007D6611">
        <w:t xml:space="preserve"> W</w:t>
      </w:r>
      <w:r w:rsidR="008C569B">
        <w:t xml:space="preserve"> </w:t>
      </w:r>
      <w:r w:rsidR="00495D62" w:rsidRPr="007D6611">
        <w:t>przypadku szkoły artystycznej realizującej kształcenie ogólne</w:t>
      </w:r>
      <w:r w:rsidR="00C91CED" w:rsidRPr="007D6611">
        <w:t xml:space="preserve"> w</w:t>
      </w:r>
      <w:r w:rsidR="008C569B">
        <w:t xml:space="preserve"> </w:t>
      </w:r>
      <w:r w:rsidR="00495D62" w:rsidRPr="007D6611">
        <w:t>zakresie szkoły podstawowej lub gimnazjum, która uzyskała uprawnienia szkoły publicznej</w:t>
      </w:r>
      <w:r w:rsidR="00C91CED" w:rsidRPr="007D6611">
        <w:t xml:space="preserve"> z</w:t>
      </w:r>
      <w:r w:rsidR="008C569B">
        <w:t xml:space="preserve"> </w:t>
      </w:r>
      <w:r w:rsidR="00495D62" w:rsidRPr="007D6611">
        <w:t>dniem rozpoczęcia działalności, specjalistyczna jednostka nadzoru,</w:t>
      </w:r>
      <w:r w:rsidR="00C91CED" w:rsidRPr="007D6611">
        <w:t xml:space="preserve"> o</w:t>
      </w:r>
      <w:r w:rsidR="008C569B">
        <w:t xml:space="preserve"> </w:t>
      </w:r>
      <w:r w:rsidR="00495D62" w:rsidRPr="007D6611">
        <w:t>której mowa</w:t>
      </w:r>
      <w:r w:rsidR="00DB7432" w:rsidRPr="007D6611">
        <w:t xml:space="preserve"> w</w:t>
      </w:r>
      <w:r w:rsidR="008C569B">
        <w:t xml:space="preserve"> </w:t>
      </w:r>
      <w:r w:rsidR="00DB7432">
        <w:t>art.</w:t>
      </w:r>
      <w:r w:rsidR="008C569B">
        <w:t xml:space="preserve"> </w:t>
      </w:r>
      <w:r w:rsidR="00495D62" w:rsidRPr="007D6611">
        <w:t>32a</w:t>
      </w:r>
      <w:r w:rsidR="00DB7432">
        <w:t xml:space="preserve"> ust.</w:t>
      </w:r>
      <w:r w:rsidR="008C569B">
        <w:t xml:space="preserve"> </w:t>
      </w:r>
      <w:r w:rsidR="00495D62" w:rsidRPr="007D6611">
        <w:t>1, jest obowiązana sprawdzić spełnianie warunków określonych</w:t>
      </w:r>
      <w:r w:rsidR="00DB7432" w:rsidRPr="007D6611">
        <w:t xml:space="preserve"> w</w:t>
      </w:r>
      <w:r w:rsidR="008C569B">
        <w:t xml:space="preserve"> </w:t>
      </w:r>
      <w:r w:rsidR="00DB7432">
        <w:t>art.</w:t>
      </w:r>
      <w:r w:rsidR="008C569B">
        <w:t xml:space="preserve"> </w:t>
      </w:r>
      <w:r w:rsidR="00DB7432" w:rsidRPr="007D6611">
        <w:t>7</w:t>
      </w:r>
      <w:r w:rsidR="00DB7432">
        <w:t xml:space="preserve"> ust.</w:t>
      </w:r>
      <w:r w:rsidR="008C569B">
        <w:t xml:space="preserve"> </w:t>
      </w:r>
      <w:r w:rsidR="00495D62" w:rsidRPr="007D6611">
        <w:t>3</w:t>
      </w:r>
      <w:r w:rsidR="00C91CED" w:rsidRPr="007D6611">
        <w:t xml:space="preserve"> w</w:t>
      </w:r>
      <w:r w:rsidR="00866C7F">
        <w:t> </w:t>
      </w:r>
      <w:r w:rsidR="00495D62" w:rsidRPr="007D6611">
        <w:t xml:space="preserve">ciągu </w:t>
      </w:r>
      <w:r w:rsidR="00C91CED" w:rsidRPr="007D6611">
        <w:t>6</w:t>
      </w:r>
      <w:r w:rsidR="008C569B">
        <w:t xml:space="preserve"> </w:t>
      </w:r>
      <w:r w:rsidR="00495D62" w:rsidRPr="007D6611">
        <w:t>miesięcy od dnia rozpoczęcia działalności przez szkołę.</w:t>
      </w:r>
      <w:r>
        <w:t>”</w:t>
      </w:r>
      <w:r w:rsidR="00813DE6" w:rsidRPr="007D6611">
        <w:t>,</w:t>
      </w:r>
    </w:p>
    <w:p w:rsidR="00495D62" w:rsidRPr="007D6611" w:rsidRDefault="00495D62" w:rsidP="008C569B">
      <w:pPr>
        <w:pStyle w:val="LITlitera"/>
        <w:keepNext/>
      </w:pPr>
      <w:r w:rsidRPr="007D6611">
        <w:t>b)</w:t>
      </w:r>
      <w:r w:rsidR="00813DE6" w:rsidRPr="007D6611">
        <w:tab/>
      </w:r>
      <w:r w:rsidRPr="007D6611">
        <w:t xml:space="preserve">ust. </w:t>
      </w:r>
      <w:r w:rsidR="00C91CED" w:rsidRPr="007D6611">
        <w:t>4</w:t>
      </w:r>
      <w:r w:rsidR="008C569B">
        <w:t xml:space="preserve"> </w:t>
      </w:r>
      <w:r w:rsidRPr="007D6611">
        <w:t>otrzymuje brzmienie:</w:t>
      </w:r>
    </w:p>
    <w:p w:rsidR="00495D62" w:rsidRPr="007D6611" w:rsidRDefault="003F775C" w:rsidP="00813DE6">
      <w:pPr>
        <w:pStyle w:val="ZLITUSTzmustliter"/>
      </w:pPr>
      <w:r>
        <w:t>„</w:t>
      </w:r>
      <w:r w:rsidR="00495D62" w:rsidRPr="007D6611">
        <w:t>4. Organ,</w:t>
      </w:r>
      <w:r w:rsidR="00C91CED" w:rsidRPr="007D6611">
        <w:t xml:space="preserve"> o</w:t>
      </w:r>
      <w:r w:rsidR="008C569B">
        <w:t xml:space="preserve"> </w:t>
      </w:r>
      <w:r w:rsidR="00495D62" w:rsidRPr="007D6611">
        <w:t>którym mowa</w:t>
      </w:r>
      <w:r w:rsidR="00DB7432" w:rsidRPr="007D6611">
        <w:t xml:space="preserve"> w</w:t>
      </w:r>
      <w:r w:rsidR="008C569B">
        <w:t xml:space="preserve"> </w:t>
      </w:r>
      <w:r w:rsidR="00DB7432">
        <w:t>art.</w:t>
      </w:r>
      <w:r w:rsidR="008C569B">
        <w:t xml:space="preserve"> </w:t>
      </w:r>
      <w:r w:rsidR="00495D62" w:rsidRPr="007D6611">
        <w:t>8</w:t>
      </w:r>
      <w:r w:rsidR="00DB7432" w:rsidRPr="007D6611">
        <w:t>2</w:t>
      </w:r>
      <w:r w:rsidR="00DB7432">
        <w:t xml:space="preserve"> ust.</w:t>
      </w:r>
      <w:r w:rsidR="008C569B">
        <w:t xml:space="preserve"> </w:t>
      </w:r>
      <w:r w:rsidR="00495D62" w:rsidRPr="007D6611">
        <w:t>1a, na wniosek osoby prowadzącej niepubliczną szkołę artystyczną nieposiadającą uprawnień szkoły publicznej, złożony nie wcześniej niż po zakończeniu przez szkołę pierwszego roku kształcenia,</w:t>
      </w:r>
      <w:r w:rsidR="00C91CED" w:rsidRPr="007D6611">
        <w:t xml:space="preserve"> a</w:t>
      </w:r>
      <w:r w:rsidR="008C569B">
        <w:t xml:space="preserve"> </w:t>
      </w:r>
      <w:r w:rsidR="00C91CED" w:rsidRPr="007D6611">
        <w:t>w</w:t>
      </w:r>
      <w:r w:rsidR="008C569B">
        <w:t xml:space="preserve"> </w:t>
      </w:r>
      <w:r w:rsidR="00495D62" w:rsidRPr="007D6611">
        <w:t xml:space="preserve">przypadku </w:t>
      </w:r>
      <w:r w:rsidR="00A464E3" w:rsidRPr="007D6611">
        <w:t xml:space="preserve">artystycznej </w:t>
      </w:r>
      <w:r w:rsidR="00495D62" w:rsidRPr="007D6611">
        <w:t>szkoły policealnej – pierwszego semestru kształcenia, nadaje tej szkole uprawnienia szkoły publicznej po stwierdzeniu, że szkoła ta spełnia warunki określone</w:t>
      </w:r>
      <w:r w:rsidR="00DB7432" w:rsidRPr="007D6611">
        <w:t xml:space="preserve"> w</w:t>
      </w:r>
      <w:r w:rsidR="008C569B">
        <w:t xml:space="preserve"> </w:t>
      </w:r>
      <w:r w:rsidR="00DB7432">
        <w:t>art.</w:t>
      </w:r>
      <w:r w:rsidR="008C569B">
        <w:t xml:space="preserve"> </w:t>
      </w:r>
      <w:r w:rsidR="00DB7432" w:rsidRPr="007D6611">
        <w:t>7</w:t>
      </w:r>
      <w:r w:rsidR="00DB7432">
        <w:t xml:space="preserve"> ust.</w:t>
      </w:r>
      <w:r w:rsidR="008C569B">
        <w:t xml:space="preserve"> </w:t>
      </w:r>
      <w:r w:rsidR="00495D62" w:rsidRPr="007D6611">
        <w:t>3,</w:t>
      </w:r>
      <w:r w:rsidR="00C91CED" w:rsidRPr="007D6611">
        <w:t xml:space="preserve"> a</w:t>
      </w:r>
      <w:r w:rsidR="008C569B">
        <w:t xml:space="preserve"> </w:t>
      </w:r>
      <w:r w:rsidR="00C91CED" w:rsidRPr="007D6611">
        <w:t>w</w:t>
      </w:r>
      <w:r w:rsidR="008C569B">
        <w:t xml:space="preserve"> </w:t>
      </w:r>
      <w:r w:rsidR="00495D62" w:rsidRPr="007D6611">
        <w:t xml:space="preserve">przypadku szkoły artystycznej realizującej kształcenie ogólne </w:t>
      </w:r>
      <w:r w:rsidR="00F459AF" w:rsidRPr="007D6611">
        <w:sym w:font="Symbol" w:char="F02D"/>
      </w:r>
      <w:r w:rsidR="00495D62" w:rsidRPr="007D6611">
        <w:t xml:space="preserve"> także po przedstawieniu przez osobę prowadzącą pozytywnej opinii kuratora oświaty.</w:t>
      </w:r>
      <w:r>
        <w:t>”</w:t>
      </w:r>
      <w:r w:rsidR="00495D62" w:rsidRPr="007D6611">
        <w:t>;</w:t>
      </w:r>
    </w:p>
    <w:p w:rsidR="006539FB" w:rsidRPr="007D6611" w:rsidRDefault="00E00806" w:rsidP="008C569B">
      <w:pPr>
        <w:pStyle w:val="PKTpunkt"/>
        <w:keepNext/>
      </w:pPr>
      <w:r w:rsidRPr="007D6611">
        <w:t>7</w:t>
      </w:r>
      <w:r>
        <w:t>1</w:t>
      </w:r>
      <w:r w:rsidR="006539FB" w:rsidRPr="007D6611">
        <w:t>)</w:t>
      </w:r>
      <w:r w:rsidR="00D10445">
        <w:tab/>
        <w:t>art</w:t>
      </w:r>
      <w:r w:rsidR="006539FB" w:rsidRPr="007D6611">
        <w:t>. 8</w:t>
      </w:r>
      <w:r w:rsidR="00DB7432" w:rsidRPr="007D6611">
        <w:t>8</w:t>
      </w:r>
      <w:r w:rsidR="008C569B">
        <w:t xml:space="preserve"> </w:t>
      </w:r>
      <w:r w:rsidR="006539FB" w:rsidRPr="007D6611">
        <w:t>otrzymuje brzmienie:</w:t>
      </w:r>
    </w:p>
    <w:p w:rsidR="006539FB" w:rsidRPr="007D6611" w:rsidRDefault="003F775C" w:rsidP="00FC54A7">
      <w:pPr>
        <w:pStyle w:val="ZARTzmartartykuempunktem"/>
      </w:pPr>
      <w:r>
        <w:t>„</w:t>
      </w:r>
      <w:r w:rsidR="006539FB" w:rsidRPr="007D6611">
        <w:t>Art. 88. 1. Uprawnienia szkoły publicznej mogą zostać cofnięte przez organ, który je nadał,</w:t>
      </w:r>
      <w:r w:rsidR="00DB7432" w:rsidRPr="007D6611">
        <w:t xml:space="preserve"> a</w:t>
      </w:r>
      <w:r w:rsidR="008C569B">
        <w:t xml:space="preserve"> </w:t>
      </w:r>
      <w:r w:rsidR="00DB7432" w:rsidRPr="007D6611">
        <w:t>w</w:t>
      </w:r>
      <w:r w:rsidR="008C569B">
        <w:t xml:space="preserve"> </w:t>
      </w:r>
      <w:r w:rsidR="006539FB" w:rsidRPr="007D6611">
        <w:t xml:space="preserve">przypadku </w:t>
      </w:r>
      <w:r w:rsidR="003358CE">
        <w:t xml:space="preserve">niepublicznej </w:t>
      </w:r>
      <w:r w:rsidR="006539FB" w:rsidRPr="007D6611">
        <w:t xml:space="preserve">szkoły artystycznej </w:t>
      </w:r>
      <w:r w:rsidR="003358CE">
        <w:t xml:space="preserve">– </w:t>
      </w:r>
      <w:r w:rsidR="006539FB" w:rsidRPr="007D6611">
        <w:t>przez ministra właściwego do spraw kultury</w:t>
      </w:r>
      <w:r w:rsidR="00DB7432" w:rsidRPr="007D6611">
        <w:t xml:space="preserve"> i</w:t>
      </w:r>
      <w:r w:rsidR="008C569B">
        <w:t xml:space="preserve"> </w:t>
      </w:r>
      <w:r w:rsidR="006539FB" w:rsidRPr="007D6611">
        <w:t>ochrony dziedzictwa narodowego, jeżeli</w:t>
      </w:r>
      <w:r w:rsidR="00DB7432" w:rsidRPr="007D6611">
        <w:t xml:space="preserve"> w</w:t>
      </w:r>
      <w:r w:rsidR="008C569B">
        <w:t xml:space="preserve"> </w:t>
      </w:r>
      <w:r w:rsidR="006539FB" w:rsidRPr="007D6611">
        <w:t>trybie nadzoru pedagogicznego zostanie stwierdzone niespełnianie warunków,</w:t>
      </w:r>
      <w:r w:rsidR="00DB7432" w:rsidRPr="007D6611">
        <w:t xml:space="preserve"> o</w:t>
      </w:r>
      <w:r w:rsidR="008C569B">
        <w:t xml:space="preserve"> </w:t>
      </w:r>
      <w:r w:rsidR="006539FB" w:rsidRPr="007D6611">
        <w:t>których mowa</w:t>
      </w:r>
      <w:r w:rsidR="00DB7432" w:rsidRPr="007D6611">
        <w:t xml:space="preserve"> w</w:t>
      </w:r>
      <w:r w:rsidR="008C569B">
        <w:t xml:space="preserve"> </w:t>
      </w:r>
      <w:r w:rsidR="00DB7432">
        <w:t>art.</w:t>
      </w:r>
      <w:r w:rsidR="008C569B">
        <w:t xml:space="preserve"> </w:t>
      </w:r>
      <w:r w:rsidR="00DB7432" w:rsidRPr="007D6611">
        <w:t>7</w:t>
      </w:r>
      <w:r w:rsidR="00DB7432">
        <w:t xml:space="preserve"> ust.</w:t>
      </w:r>
      <w:r w:rsidR="008C569B">
        <w:t xml:space="preserve"> </w:t>
      </w:r>
      <w:r w:rsidR="00DB7432" w:rsidRPr="007D6611">
        <w:t>3</w:t>
      </w:r>
      <w:r w:rsidR="003E1090">
        <w:t>,</w:t>
      </w:r>
      <w:r w:rsidR="00DB7432">
        <w:t xml:space="preserve"> lub</w:t>
      </w:r>
      <w:r w:rsidR="006539FB" w:rsidRPr="007D6611">
        <w:t xml:space="preserve"> </w:t>
      </w:r>
      <w:r w:rsidR="003E1090">
        <w:t xml:space="preserve">warunków </w:t>
      </w:r>
      <w:r w:rsidR="006539FB" w:rsidRPr="007D6611">
        <w:t>określonych zgodnie</w:t>
      </w:r>
      <w:r w:rsidR="00DB7432" w:rsidRPr="007D6611">
        <w:t xml:space="preserve"> z</w:t>
      </w:r>
      <w:r w:rsidR="008C569B">
        <w:t xml:space="preserve"> </w:t>
      </w:r>
      <w:r w:rsidR="00DB7432">
        <w:t>art.</w:t>
      </w:r>
      <w:r w:rsidR="008C569B">
        <w:t xml:space="preserve"> </w:t>
      </w:r>
      <w:r w:rsidR="006539FB" w:rsidRPr="007D6611">
        <w:t>8</w:t>
      </w:r>
      <w:r w:rsidR="00DB7432" w:rsidRPr="007D6611">
        <w:t>6</w:t>
      </w:r>
      <w:r w:rsidR="00DB7432">
        <w:t xml:space="preserve"> ust.</w:t>
      </w:r>
      <w:r w:rsidR="008C569B">
        <w:t xml:space="preserve"> </w:t>
      </w:r>
      <w:r w:rsidR="006539FB" w:rsidRPr="007D6611">
        <w:t>2. Cofnięcie uprawnień następuje</w:t>
      </w:r>
      <w:r w:rsidR="00DB7432" w:rsidRPr="007D6611">
        <w:t xml:space="preserve"> w</w:t>
      </w:r>
      <w:r w:rsidR="008C569B">
        <w:t xml:space="preserve"> </w:t>
      </w:r>
      <w:r w:rsidR="006539FB" w:rsidRPr="007D6611">
        <w:t>drodze decyzji administracyjnej</w:t>
      </w:r>
      <w:r w:rsidR="00DB7432" w:rsidRPr="007D6611">
        <w:t xml:space="preserve"> i</w:t>
      </w:r>
      <w:r w:rsidR="008C569B">
        <w:t xml:space="preserve"> </w:t>
      </w:r>
      <w:r w:rsidR="00DB7432" w:rsidRPr="007D6611">
        <w:t>w</w:t>
      </w:r>
      <w:r w:rsidR="008C569B">
        <w:t xml:space="preserve"> </w:t>
      </w:r>
      <w:r w:rsidR="006539FB" w:rsidRPr="007D6611">
        <w:t>przypadku szkoły podstawowej, gimnazjum</w:t>
      </w:r>
      <w:r w:rsidR="00DB7432" w:rsidRPr="007D6611">
        <w:t xml:space="preserve"> i</w:t>
      </w:r>
      <w:r w:rsidR="008C569B">
        <w:t xml:space="preserve"> </w:t>
      </w:r>
      <w:r w:rsidR="006539FB" w:rsidRPr="007D6611">
        <w:t>szkoły artystycznej realizującej kształcenie ogólne</w:t>
      </w:r>
      <w:r w:rsidR="00DB7432" w:rsidRPr="007D6611">
        <w:t xml:space="preserve"> w</w:t>
      </w:r>
      <w:r w:rsidR="008C569B">
        <w:t xml:space="preserve"> </w:t>
      </w:r>
      <w:r w:rsidR="006539FB" w:rsidRPr="007D6611">
        <w:t>zakresie szkoły podstawowej lub gimnazjum jest równoznaczne</w:t>
      </w:r>
      <w:r w:rsidR="00DB7432" w:rsidRPr="007D6611">
        <w:t xml:space="preserve"> z</w:t>
      </w:r>
      <w:r w:rsidR="008C569B">
        <w:t xml:space="preserve"> </w:t>
      </w:r>
      <w:r w:rsidR="006539FB" w:rsidRPr="007D6611">
        <w:t>ich likwidacją</w:t>
      </w:r>
      <w:r w:rsidR="00DB7432" w:rsidRPr="007D6611">
        <w:t xml:space="preserve"> z</w:t>
      </w:r>
      <w:r w:rsidR="008C569B">
        <w:t xml:space="preserve"> </w:t>
      </w:r>
      <w:r w:rsidR="006539FB" w:rsidRPr="007D6611">
        <w:t>końcem roku szkolnego,</w:t>
      </w:r>
      <w:r w:rsidR="00DB7432" w:rsidRPr="007D6611">
        <w:t xml:space="preserve"> w</w:t>
      </w:r>
      <w:r w:rsidR="008C569B">
        <w:t xml:space="preserve"> </w:t>
      </w:r>
      <w:r w:rsidR="006539FB" w:rsidRPr="007D6611">
        <w:t>którym decyzja stała się ostateczna.</w:t>
      </w:r>
    </w:p>
    <w:p w:rsidR="006539FB" w:rsidRPr="007D6611" w:rsidRDefault="006539FB" w:rsidP="00FC54A7">
      <w:pPr>
        <w:pStyle w:val="ZUSTzmustartykuempunktem"/>
        <w:rPr>
          <w:lang w:eastAsia="en-US"/>
        </w:rPr>
      </w:pPr>
      <w:r w:rsidRPr="007D6611">
        <w:t>2.</w:t>
      </w:r>
      <w:r w:rsidR="00DB7432" w:rsidRPr="007D6611">
        <w:t xml:space="preserve"> W</w:t>
      </w:r>
      <w:r w:rsidR="008C569B">
        <w:t xml:space="preserve"> </w:t>
      </w:r>
      <w:r w:rsidRPr="007D6611">
        <w:t xml:space="preserve">przypadku cofnięcia uprawnień szkoły publicznej niepublicznej szkole artystycznej </w:t>
      </w:r>
      <w:r w:rsidR="00694DC6">
        <w:t xml:space="preserve">ponowny </w:t>
      </w:r>
      <w:r w:rsidRPr="007D6611">
        <w:t>wniosek</w:t>
      </w:r>
      <w:r w:rsidR="00DB7432" w:rsidRPr="007D6611">
        <w:t xml:space="preserve"> o</w:t>
      </w:r>
      <w:r w:rsidR="008C569B">
        <w:t xml:space="preserve"> </w:t>
      </w:r>
      <w:r w:rsidRPr="007D6611">
        <w:t>nadanie tej szkole uprawnień szkoły publicznej może zostać złożony nie wcześniej niż po upływie roku kształcenia,</w:t>
      </w:r>
      <w:r w:rsidR="00DB7432" w:rsidRPr="007D6611">
        <w:t xml:space="preserve"> a</w:t>
      </w:r>
      <w:r w:rsidR="008C569B">
        <w:t xml:space="preserve"> </w:t>
      </w:r>
      <w:r w:rsidR="00DB7432" w:rsidRPr="007D6611">
        <w:t>w</w:t>
      </w:r>
      <w:r w:rsidR="008C569B">
        <w:t xml:space="preserve"> </w:t>
      </w:r>
      <w:r w:rsidRPr="007D6611">
        <w:t xml:space="preserve">przypadku </w:t>
      </w:r>
      <w:r w:rsidR="003358CE">
        <w:t xml:space="preserve">artystycznej </w:t>
      </w:r>
      <w:r w:rsidRPr="007D6611">
        <w:t>szkoły policealnej – semestru kształcenia.</w:t>
      </w:r>
      <w:r w:rsidR="003F775C">
        <w:t>”</w:t>
      </w:r>
      <w:r w:rsidRPr="007D6611">
        <w:t>;</w:t>
      </w:r>
    </w:p>
    <w:p w:rsidR="00FA49C9" w:rsidRPr="007D6611" w:rsidRDefault="00E00806" w:rsidP="008C569B">
      <w:pPr>
        <w:pStyle w:val="PKTpunkt"/>
        <w:keepNext/>
        <w:rPr>
          <w:lang w:eastAsia="en-US"/>
        </w:rPr>
      </w:pPr>
      <w:r w:rsidRPr="007D6611">
        <w:t>7</w:t>
      </w:r>
      <w:r>
        <w:t>2</w:t>
      </w:r>
      <w:r w:rsidR="00FA49C9" w:rsidRPr="007D6611">
        <w:rPr>
          <w:lang w:eastAsia="en-US"/>
        </w:rPr>
        <w:t>)</w:t>
      </w:r>
      <w:r w:rsidR="00FA49C9" w:rsidRPr="007D6611">
        <w:rPr>
          <w:lang w:eastAsia="en-US"/>
        </w:rPr>
        <w:tab/>
        <w:t>po</w:t>
      </w:r>
      <w:r w:rsidR="00DB7432">
        <w:rPr>
          <w:lang w:eastAsia="en-US"/>
        </w:rPr>
        <w:t xml:space="preserve"> art.</w:t>
      </w:r>
      <w:r w:rsidR="008C569B">
        <w:rPr>
          <w:lang w:eastAsia="en-US"/>
        </w:rPr>
        <w:t xml:space="preserve"> </w:t>
      </w:r>
      <w:r w:rsidR="00FA49C9" w:rsidRPr="007D6611">
        <w:rPr>
          <w:lang w:eastAsia="en-US"/>
        </w:rPr>
        <w:t>89a dodaje się</w:t>
      </w:r>
      <w:r w:rsidR="00DB7432">
        <w:rPr>
          <w:lang w:eastAsia="en-US"/>
        </w:rPr>
        <w:t xml:space="preserve"> art.</w:t>
      </w:r>
      <w:r w:rsidR="008C569B">
        <w:rPr>
          <w:lang w:eastAsia="en-US"/>
        </w:rPr>
        <w:t xml:space="preserve"> </w:t>
      </w:r>
      <w:r w:rsidR="00FA49C9" w:rsidRPr="007D6611">
        <w:rPr>
          <w:lang w:eastAsia="en-US"/>
        </w:rPr>
        <w:t>89b</w:t>
      </w:r>
      <w:r w:rsidR="008F45FE" w:rsidRPr="007D6611">
        <w:t>–</w:t>
      </w:r>
      <w:r w:rsidR="00E2146E" w:rsidRPr="007D6611">
        <w:t>89</w:t>
      </w:r>
      <w:r w:rsidR="008F45FE" w:rsidRPr="007D6611">
        <w:t>d</w:t>
      </w:r>
      <w:r w:rsidR="00E2146E" w:rsidRPr="007D6611">
        <w:t xml:space="preserve"> </w:t>
      </w:r>
      <w:r w:rsidR="00C91CED" w:rsidRPr="007D6611">
        <w:rPr>
          <w:lang w:eastAsia="en-US"/>
        </w:rPr>
        <w:t>w</w:t>
      </w:r>
      <w:r w:rsidR="008C569B">
        <w:rPr>
          <w:lang w:eastAsia="en-US"/>
        </w:rPr>
        <w:t xml:space="preserve"> </w:t>
      </w:r>
      <w:r w:rsidR="00FA49C9" w:rsidRPr="007D6611">
        <w:rPr>
          <w:lang w:eastAsia="en-US"/>
        </w:rPr>
        <w:t>brzmieniu:</w:t>
      </w:r>
    </w:p>
    <w:p w:rsidR="00E2146E" w:rsidRPr="007D6611" w:rsidRDefault="003F775C" w:rsidP="00DE1171">
      <w:pPr>
        <w:pStyle w:val="ZARTzmartartykuempunktem"/>
      </w:pPr>
      <w:r>
        <w:rPr>
          <w:lang w:eastAsia="en-US"/>
        </w:rPr>
        <w:t>„</w:t>
      </w:r>
      <w:r w:rsidR="00FA49C9" w:rsidRPr="007D6611">
        <w:rPr>
          <w:lang w:eastAsia="en-US"/>
        </w:rPr>
        <w:t xml:space="preserve">Art. 89b. </w:t>
      </w:r>
      <w:r w:rsidR="005E3EF4" w:rsidRPr="007D6611">
        <w:t xml:space="preserve">1. </w:t>
      </w:r>
      <w:r w:rsidR="00FA49C9" w:rsidRPr="007D6611">
        <w:rPr>
          <w:lang w:eastAsia="en-US"/>
        </w:rPr>
        <w:t xml:space="preserve">Do </w:t>
      </w:r>
      <w:r w:rsidR="0024544C" w:rsidRPr="007D6611">
        <w:t>dotacji,</w:t>
      </w:r>
      <w:r w:rsidR="00DB7432" w:rsidRPr="007D6611">
        <w:t xml:space="preserve"> o</w:t>
      </w:r>
      <w:r w:rsidR="008C569B">
        <w:t xml:space="preserve"> </w:t>
      </w:r>
      <w:r w:rsidR="0024544C" w:rsidRPr="007D6611">
        <w:t>których mowa</w:t>
      </w:r>
      <w:r w:rsidR="00DB7432" w:rsidRPr="007D6611">
        <w:t xml:space="preserve"> w</w:t>
      </w:r>
      <w:r w:rsidR="008C569B">
        <w:t xml:space="preserve"> </w:t>
      </w:r>
      <w:r w:rsidR="00DB7432">
        <w:t>art.</w:t>
      </w:r>
      <w:r w:rsidR="008C569B">
        <w:t xml:space="preserve"> </w:t>
      </w:r>
      <w:r w:rsidR="00FA49C9" w:rsidRPr="007D6611">
        <w:t>9</w:t>
      </w:r>
      <w:r w:rsidR="00C91CED" w:rsidRPr="007D6611">
        <w:t>0</w:t>
      </w:r>
      <w:r w:rsidR="00B7148F" w:rsidRPr="007D6611">
        <w:t>,</w:t>
      </w:r>
      <w:r w:rsidR="008C569B">
        <w:t xml:space="preserve"> </w:t>
      </w:r>
      <w:r w:rsidR="00FA49C9" w:rsidRPr="007D6611">
        <w:t>stosuje się przepisy</w:t>
      </w:r>
      <w:r w:rsidR="00DB7432">
        <w:t xml:space="preserve"> </w:t>
      </w:r>
      <w:r w:rsidR="00866C7F">
        <w:br/>
      </w:r>
      <w:r w:rsidR="00DB7432">
        <w:t>art.</w:t>
      </w:r>
      <w:r w:rsidR="008C569B">
        <w:t xml:space="preserve"> </w:t>
      </w:r>
      <w:r w:rsidR="00FA49C9" w:rsidRPr="007D6611">
        <w:t>78a</w:t>
      </w:r>
      <w:r w:rsidR="00B7148F" w:rsidRPr="007D6611">
        <w:t>–78c</w:t>
      </w:r>
      <w:r w:rsidR="00FA49C9" w:rsidRPr="007D6611">
        <w:t>.</w:t>
      </w:r>
    </w:p>
    <w:p w:rsidR="005E3EF4" w:rsidRPr="007D6611" w:rsidRDefault="005E3EF4" w:rsidP="00866C7F">
      <w:pPr>
        <w:pStyle w:val="ZUSTzmustartykuempunktem"/>
      </w:pPr>
      <w:r w:rsidRPr="007D6611">
        <w:t>2. Do wydatków bieżących,</w:t>
      </w:r>
      <w:r w:rsidR="00DB7432" w:rsidRPr="007D6611">
        <w:t xml:space="preserve">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Pr="007D6611">
        <w:t>9</w:t>
      </w:r>
      <w:r w:rsidR="00DB7432" w:rsidRPr="007D6611">
        <w:t>0</w:t>
      </w:r>
      <w:r w:rsidR="00DB7432">
        <w:t xml:space="preserve"> ust.</w:t>
      </w:r>
      <w:r w:rsidR="008C569B">
        <w:t xml:space="preserve"> </w:t>
      </w:r>
      <w:r w:rsidRPr="007D6611">
        <w:t>1b, 1ba, 1c, 2b, 2d</w:t>
      </w:r>
      <w:r w:rsidR="00DB7432" w:rsidRPr="007D6611">
        <w:t xml:space="preserve"> i</w:t>
      </w:r>
      <w:r w:rsidR="008C569B">
        <w:t xml:space="preserve"> </w:t>
      </w:r>
      <w:r w:rsidRPr="007D6611">
        <w:t>2ea, stosuje się przepis</w:t>
      </w:r>
      <w:r w:rsidR="00DB7432">
        <w:t xml:space="preserve"> art.</w:t>
      </w:r>
      <w:r w:rsidR="008C569B">
        <w:t xml:space="preserve"> </w:t>
      </w:r>
      <w:r w:rsidRPr="007D6611">
        <w:t>78b</w:t>
      </w:r>
      <w:r w:rsidR="00DB7432">
        <w:t xml:space="preserve"> ust.</w:t>
      </w:r>
      <w:r w:rsidR="008C569B">
        <w:t xml:space="preserve"> </w:t>
      </w:r>
      <w:r w:rsidRPr="007D6611">
        <w:t>10.</w:t>
      </w:r>
    </w:p>
    <w:p w:rsidR="00F210AE" w:rsidRPr="007D6611" w:rsidRDefault="00F210AE" w:rsidP="008C569B">
      <w:pPr>
        <w:pStyle w:val="ZARTzmartartykuempunktem"/>
        <w:keepNext/>
      </w:pPr>
      <w:r w:rsidRPr="007D6611">
        <w:t>Art. 89c. 1. Jeżeli ustawa budżetowa na rok budżetowy została ogłoszona po dniu 1</w:t>
      </w:r>
      <w:r w:rsidR="00866C7F">
        <w:t> </w:t>
      </w:r>
      <w:r w:rsidRPr="007D6611">
        <w:t>grudnia roku poprzedzającego rok budżetowy, wysokość dotacji, o</w:t>
      </w:r>
      <w:r w:rsidR="008C569B">
        <w:t xml:space="preserve"> </w:t>
      </w:r>
      <w:r w:rsidRPr="007D6611">
        <w:t>której mowa</w:t>
      </w:r>
      <w:r w:rsidR="00DB7432" w:rsidRPr="007D6611">
        <w:t xml:space="preserve"> w</w:t>
      </w:r>
      <w:r w:rsidR="00866C7F">
        <w:t> </w:t>
      </w:r>
      <w:r w:rsidR="00DB7432">
        <w:t>art.</w:t>
      </w:r>
      <w:r w:rsidR="00866C7F">
        <w:t> </w:t>
      </w:r>
      <w:r w:rsidRPr="007D6611">
        <w:t>9</w:t>
      </w:r>
      <w:r w:rsidR="00DB7432" w:rsidRPr="007D6611">
        <w:t>0</w:t>
      </w:r>
      <w:r w:rsidR="00DB7432">
        <w:t xml:space="preserve"> ust.</w:t>
      </w:r>
      <w:r w:rsidR="008C569B">
        <w:t xml:space="preserve"> </w:t>
      </w:r>
      <w:r w:rsidRPr="007D6611">
        <w:t>1a–3ad, w</w:t>
      </w:r>
      <w:r w:rsidR="008C569B">
        <w:t xml:space="preserve"> </w:t>
      </w:r>
      <w:r w:rsidRPr="007D6611">
        <w:t>zakresie kwoty przewidzianej w</w:t>
      </w:r>
      <w:r w:rsidR="008C569B">
        <w:t xml:space="preserve"> </w:t>
      </w:r>
      <w:r w:rsidRPr="007D6611">
        <w:t>części oświatowej subwencji ogólnej dla jednostki samorządu terytorialnego, ustala się:</w:t>
      </w:r>
    </w:p>
    <w:p w:rsidR="00F210AE" w:rsidRPr="007D6611" w:rsidRDefault="00F210AE" w:rsidP="00E42180">
      <w:pPr>
        <w:pStyle w:val="ZPKTzmpktartykuempunktem"/>
      </w:pPr>
      <w:r w:rsidRPr="007D6611">
        <w:t>1)</w:t>
      </w:r>
      <w:r w:rsidRPr="007D6611">
        <w:tab/>
        <w:t>w</w:t>
      </w:r>
      <w:r w:rsidR="008C569B">
        <w:t xml:space="preserve"> </w:t>
      </w:r>
      <w:r w:rsidRPr="007D6611">
        <w:t>okresie do ostatniego dnia miesiąca następującego po miesiącu, w</w:t>
      </w:r>
      <w:r w:rsidR="008C569B">
        <w:t xml:space="preserve"> </w:t>
      </w:r>
      <w:r w:rsidRPr="007D6611">
        <w:t>którym upływa 30</w:t>
      </w:r>
      <w:r w:rsidR="008C569B">
        <w:t xml:space="preserve"> </w:t>
      </w:r>
      <w:r w:rsidRPr="007D6611">
        <w:t>dni od dnia ogłoszenia ustawy budżetowej na rok budżetowy – z</w:t>
      </w:r>
      <w:r w:rsidR="00866C7F">
        <w:t> </w:t>
      </w:r>
      <w:r w:rsidRPr="007D6611">
        <w:t>uwzględnieniem kwoty przewidzianej w</w:t>
      </w:r>
      <w:r w:rsidR="008C569B">
        <w:t xml:space="preserve"> </w:t>
      </w:r>
      <w:r w:rsidRPr="007D6611">
        <w:t>części oświatowej subwencji ogólnej dla jednostki samorządu terytorialnego w</w:t>
      </w:r>
      <w:r w:rsidR="008C569B">
        <w:t xml:space="preserve"> </w:t>
      </w:r>
      <w:r w:rsidRPr="007D6611">
        <w:t xml:space="preserve">roku poprzedzającym rok budżetowy; </w:t>
      </w:r>
    </w:p>
    <w:p w:rsidR="00F210AE" w:rsidRPr="007D6611" w:rsidRDefault="00F210AE" w:rsidP="00E42180">
      <w:pPr>
        <w:pStyle w:val="ZPKTzmpktartykuempunktem"/>
      </w:pPr>
      <w:r w:rsidRPr="007D6611">
        <w:t>2)</w:t>
      </w:r>
      <w:r w:rsidRPr="007D6611">
        <w:tab/>
        <w:t>w</w:t>
      </w:r>
      <w:r w:rsidR="008C569B">
        <w:t xml:space="preserve"> </w:t>
      </w:r>
      <w:r w:rsidRPr="007D6611">
        <w:t>okresie od pierwszego dnia drugiego miesiąca następującego po miesiącu, w</w:t>
      </w:r>
      <w:r w:rsidR="00866C7F">
        <w:t> </w:t>
      </w:r>
      <w:r w:rsidRPr="007D6611">
        <w:t>którym upłynęło 30</w:t>
      </w:r>
      <w:r w:rsidR="008C569B">
        <w:t xml:space="preserve"> </w:t>
      </w:r>
      <w:r w:rsidRPr="007D6611">
        <w:t>dni od dnia ogłoszenia ustawy budżetowej na rok budżetowy – z</w:t>
      </w:r>
      <w:r w:rsidR="008C569B">
        <w:t xml:space="preserve"> </w:t>
      </w:r>
      <w:r w:rsidRPr="007D6611">
        <w:t>uwzględnieniem kwoty przewidzianej w</w:t>
      </w:r>
      <w:r w:rsidR="008C569B">
        <w:t xml:space="preserve"> </w:t>
      </w:r>
      <w:r w:rsidRPr="007D6611">
        <w:t>części oświatowej subwencji ogólnej dla jednostki samorządu terytorialnego w</w:t>
      </w:r>
      <w:r w:rsidR="008C569B">
        <w:t xml:space="preserve"> </w:t>
      </w:r>
      <w:r w:rsidRPr="007D6611">
        <w:t>roku budżetowym.</w:t>
      </w:r>
    </w:p>
    <w:p w:rsidR="00F210AE" w:rsidRPr="007D6611" w:rsidRDefault="00F210AE" w:rsidP="00E42180">
      <w:pPr>
        <w:pStyle w:val="ZUSTzmustartykuempunktem"/>
      </w:pPr>
      <w:r w:rsidRPr="007D6611">
        <w:t>2. Jeżeli</w:t>
      </w:r>
      <w:r w:rsidR="00DB7432" w:rsidRPr="007D6611">
        <w:t xml:space="preserve"> w</w:t>
      </w:r>
      <w:r w:rsidR="008C569B">
        <w:t xml:space="preserve"> </w:t>
      </w:r>
      <w:r w:rsidRPr="007D6611">
        <w:t>wyniku aktualizacji podstawowej kwoty dotacji,</w:t>
      </w:r>
      <w:r w:rsidR="00DB7432" w:rsidRPr="007D6611">
        <w:t xml:space="preserve"> o</w:t>
      </w:r>
      <w:r w:rsidR="008C569B">
        <w:t xml:space="preserve"> </w:t>
      </w:r>
      <w:r w:rsidRPr="007D6611">
        <w:t>której mowa</w:t>
      </w:r>
      <w:r w:rsidR="00DB7432" w:rsidRPr="007D6611">
        <w:t xml:space="preserve"> w</w:t>
      </w:r>
      <w:r w:rsidR="00866C7F">
        <w:t> </w:t>
      </w:r>
      <w:r w:rsidR="00DB7432">
        <w:t>art.</w:t>
      </w:r>
      <w:r w:rsidR="00866C7F">
        <w:t> </w:t>
      </w:r>
      <w:r w:rsidRPr="007D6611">
        <w:t>78b</w:t>
      </w:r>
      <w:r w:rsidR="00DB7432">
        <w:t xml:space="preserve"> ust.</w:t>
      </w:r>
      <w:r w:rsidR="008C569B">
        <w:t xml:space="preserve"> </w:t>
      </w:r>
      <w:r w:rsidRPr="007D6611">
        <w:t>1–9, dokonanej na podstawie</w:t>
      </w:r>
      <w:r w:rsidR="00DB7432">
        <w:t xml:space="preserve"> art.</w:t>
      </w:r>
      <w:r w:rsidR="008C569B">
        <w:t xml:space="preserve"> </w:t>
      </w:r>
      <w:r w:rsidRPr="007D6611">
        <w:t>78c</w:t>
      </w:r>
      <w:r w:rsidR="00DB7432">
        <w:t xml:space="preserve"> ust.</w:t>
      </w:r>
      <w:r w:rsidR="008C569B">
        <w:t xml:space="preserve"> </w:t>
      </w:r>
      <w:r w:rsidRPr="007D6611">
        <w:t>3,</w:t>
      </w:r>
      <w:r w:rsidR="008C569B">
        <w:t xml:space="preserve"> </w:t>
      </w:r>
      <w:r w:rsidRPr="007D6611">
        <w:t>lub</w:t>
      </w:r>
      <w:r w:rsidR="00DB7432" w:rsidRPr="007D6611">
        <w:t xml:space="preserve"> w</w:t>
      </w:r>
      <w:r w:rsidR="008C569B">
        <w:t xml:space="preserve"> </w:t>
      </w:r>
      <w:r w:rsidRPr="007D6611">
        <w:t>wyniku zmiany kwoty przewidzianej w</w:t>
      </w:r>
      <w:r w:rsidR="008C569B">
        <w:t xml:space="preserve"> </w:t>
      </w:r>
      <w:r w:rsidRPr="007D6611">
        <w:t>części oświatowej subwencji ogólnej dla jednostki samorządu terytorialnego</w:t>
      </w:r>
      <w:r w:rsidR="00A00A95" w:rsidRPr="007D6611">
        <w:t xml:space="preserve"> dokonanej na podstawie</w:t>
      </w:r>
      <w:r w:rsidR="00DB7432">
        <w:t xml:space="preserve"> ust.</w:t>
      </w:r>
      <w:r w:rsidR="008C569B">
        <w:t xml:space="preserve"> </w:t>
      </w:r>
      <w:r w:rsidRPr="007D6611">
        <w:t>1, wysokość dotacji,</w:t>
      </w:r>
      <w:r w:rsidR="00DB7432"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9</w:t>
      </w:r>
      <w:r w:rsidR="00DB7432" w:rsidRPr="007D6611">
        <w:t>0</w:t>
      </w:r>
      <w:r w:rsidR="00DB7432">
        <w:t xml:space="preserve"> ust.</w:t>
      </w:r>
      <w:r w:rsidR="008C569B">
        <w:t xml:space="preserve"> </w:t>
      </w:r>
      <w:r w:rsidRPr="007D6611">
        <w:t>1a–3ad</w:t>
      </w:r>
      <w:r w:rsidR="00DB7432" w:rsidRPr="007D6611">
        <w:t xml:space="preserve"> i</w:t>
      </w:r>
      <w:r w:rsidR="008C569B">
        <w:t xml:space="preserve"> </w:t>
      </w:r>
      <w:r w:rsidRPr="007D6611">
        <w:t>4a–4cb,</w:t>
      </w:r>
      <w:r w:rsidR="008C569B">
        <w:t xml:space="preserve"> </w:t>
      </w:r>
      <w:r w:rsidRPr="007D6611">
        <w:t>uległa zmianie, suma kolejnych przekazywanych części dotacji, począwszy od pierwszego dnia obowiązywania zaktualizowanej podstawowej kwoty dotacji, stanowi różnicę pomiędzy wysokością dotacji,</w:t>
      </w:r>
      <w:r w:rsidR="00DB7432" w:rsidRPr="007D6611">
        <w:t xml:space="preserve"> o</w:t>
      </w:r>
      <w:r w:rsidR="008C569B">
        <w:t xml:space="preserve"> </w:t>
      </w:r>
      <w:r w:rsidRPr="007D6611">
        <w:t>której mowa odpowiednio</w:t>
      </w:r>
      <w:r w:rsidR="00DB7432" w:rsidRPr="007D6611">
        <w:t xml:space="preserve"> w</w:t>
      </w:r>
      <w:r w:rsidR="00866C7F">
        <w:t> </w:t>
      </w:r>
      <w:r w:rsidR="00DB7432">
        <w:t>art.</w:t>
      </w:r>
      <w:r w:rsidR="008C569B">
        <w:t xml:space="preserve"> </w:t>
      </w:r>
      <w:r w:rsidRPr="007D6611">
        <w:t>9</w:t>
      </w:r>
      <w:r w:rsidR="00DB7432" w:rsidRPr="007D6611">
        <w:t>0</w:t>
      </w:r>
      <w:r w:rsidR="00DB7432">
        <w:t xml:space="preserve"> ust.</w:t>
      </w:r>
      <w:r w:rsidR="008C569B">
        <w:t xml:space="preserve"> </w:t>
      </w:r>
      <w:r w:rsidRPr="007D6611">
        <w:t>1a–3ad</w:t>
      </w:r>
      <w:r w:rsidR="00DB7432" w:rsidRPr="007D6611">
        <w:t xml:space="preserve"> i</w:t>
      </w:r>
      <w:r w:rsidR="008C569B">
        <w:t xml:space="preserve"> </w:t>
      </w:r>
      <w:r w:rsidRPr="007D6611">
        <w:t>4a–4cb, według stanu na pierwszy dzień obowiązywania zaktualizowanej podstawowej kwoty dotacji</w:t>
      </w:r>
      <w:r w:rsidR="00DB7432" w:rsidRPr="007D6611">
        <w:t xml:space="preserve"> a</w:t>
      </w:r>
      <w:r w:rsidR="008C569B">
        <w:t xml:space="preserve"> </w:t>
      </w:r>
      <w:r w:rsidRPr="007D6611">
        <w:t>sumą części dotacji przekazanych od początku roku budżetowego do dnia poprzedzającego pierwszy dzień obowiązywania zaktualizowanej podstawowej kwoty dotacji.</w:t>
      </w:r>
    </w:p>
    <w:p w:rsidR="00C31560" w:rsidRPr="007D6611" w:rsidRDefault="00E2146E" w:rsidP="008C569B">
      <w:pPr>
        <w:pStyle w:val="ZARTzmartartykuempunktem"/>
        <w:keepNext/>
      </w:pPr>
      <w:r w:rsidRPr="007D6611">
        <w:t>Art.</w:t>
      </w:r>
      <w:r w:rsidR="00C31560" w:rsidRPr="007D6611">
        <w:t xml:space="preserve"> 89</w:t>
      </w:r>
      <w:r w:rsidR="00174286" w:rsidRPr="007D6611">
        <w:t>d</w:t>
      </w:r>
      <w:r w:rsidR="00C31560" w:rsidRPr="007D6611">
        <w:t xml:space="preserve">. </w:t>
      </w:r>
      <w:r w:rsidR="00074DA2" w:rsidRPr="007D6611">
        <w:t>1.</w:t>
      </w:r>
      <w:r w:rsidR="00DB7432" w:rsidRPr="007D6611">
        <w:t xml:space="preserve"> W</w:t>
      </w:r>
      <w:r w:rsidR="008C569B">
        <w:t xml:space="preserve"> </w:t>
      </w:r>
      <w:r w:rsidR="00C31560" w:rsidRPr="007D6611">
        <w:t>Biuletynie Informacji Publicznej jednostki samorządu terytorialnego, która udziela dotacji,</w:t>
      </w:r>
      <w:r w:rsidR="00DB7432" w:rsidRPr="007D6611">
        <w:t xml:space="preserve"> o</w:t>
      </w:r>
      <w:r w:rsidR="008C569B">
        <w:t xml:space="preserve"> </w:t>
      </w:r>
      <w:r w:rsidR="00C31560" w:rsidRPr="007D6611">
        <w:t>których mowa</w:t>
      </w:r>
      <w:r w:rsidR="00DB7432" w:rsidRPr="007D6611">
        <w:t xml:space="preserve"> w</w:t>
      </w:r>
      <w:r w:rsidR="008C569B">
        <w:t xml:space="preserve"> </w:t>
      </w:r>
      <w:r w:rsidR="00DB7432">
        <w:t>art.</w:t>
      </w:r>
      <w:r w:rsidR="008C569B">
        <w:t xml:space="preserve"> </w:t>
      </w:r>
      <w:r w:rsidR="00AB5DCD" w:rsidRPr="007D6611">
        <w:t>9</w:t>
      </w:r>
      <w:r w:rsidR="00DB7432" w:rsidRPr="007D6611">
        <w:t>0</w:t>
      </w:r>
      <w:r w:rsidR="00DB7432">
        <w:t xml:space="preserve"> ust.</w:t>
      </w:r>
      <w:r w:rsidR="008C569B">
        <w:t xml:space="preserve"> </w:t>
      </w:r>
      <w:r w:rsidR="00AB5DCD" w:rsidRPr="007D6611">
        <w:t>1a</w:t>
      </w:r>
      <w:r w:rsidR="00C31560" w:rsidRPr="007D6611">
        <w:t>–3a</w:t>
      </w:r>
      <w:r w:rsidR="00AB5DCD" w:rsidRPr="007D6611">
        <w:t>d</w:t>
      </w:r>
      <w:r w:rsidR="00C31560" w:rsidRPr="007D6611">
        <w:t>, ogłasza się:</w:t>
      </w:r>
    </w:p>
    <w:p w:rsidR="00C31560" w:rsidRPr="007D6611" w:rsidRDefault="00C31560" w:rsidP="00AD47C5">
      <w:pPr>
        <w:pStyle w:val="ZPKTzmpktartykuempunktem"/>
      </w:pPr>
      <w:r w:rsidRPr="007D6611">
        <w:t>1)</w:t>
      </w:r>
      <w:r w:rsidRPr="007D6611">
        <w:tab/>
        <w:t>podstawową kwotę dotacji,</w:t>
      </w:r>
      <w:r w:rsidR="00DB7432"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00AB5DCD" w:rsidRPr="007D6611">
        <w:t>78b</w:t>
      </w:r>
      <w:r w:rsidR="00DB7432">
        <w:t xml:space="preserve"> ust.</w:t>
      </w:r>
      <w:r w:rsidR="008C569B">
        <w:t xml:space="preserve"> </w:t>
      </w:r>
      <w:r w:rsidR="00AB5DCD" w:rsidRPr="007D6611">
        <w:t>1–5</w:t>
      </w:r>
      <w:r w:rsidRPr="007D6611">
        <w:t>, oraz jej aktualizacje</w:t>
      </w:r>
      <w:r w:rsidR="005C63B2">
        <w:t xml:space="preserve"> dokonywane na podstawie</w:t>
      </w:r>
      <w:r w:rsidR="005C63B2" w:rsidRPr="007D6611" w:rsidDel="005C63B2">
        <w:t xml:space="preserve"> </w:t>
      </w:r>
      <w:r w:rsidR="00DB7432">
        <w:t>art.</w:t>
      </w:r>
      <w:r w:rsidR="008C569B">
        <w:t xml:space="preserve"> </w:t>
      </w:r>
      <w:r w:rsidR="00AB5DCD" w:rsidRPr="007D6611">
        <w:t>78c</w:t>
      </w:r>
      <w:r w:rsidR="00DB7432">
        <w:t xml:space="preserve"> ust.</w:t>
      </w:r>
      <w:r w:rsidR="008C569B">
        <w:t xml:space="preserve"> </w:t>
      </w:r>
      <w:r w:rsidRPr="007D6611">
        <w:t>3;</w:t>
      </w:r>
    </w:p>
    <w:p w:rsidR="008F45FE" w:rsidRPr="007D6611" w:rsidRDefault="00C31560" w:rsidP="00BB2194">
      <w:pPr>
        <w:pStyle w:val="ZPKTzmpktartykuempunktem"/>
      </w:pPr>
      <w:r w:rsidRPr="007D6611">
        <w:t>2)</w:t>
      </w:r>
      <w:r w:rsidRPr="007D6611">
        <w:tab/>
        <w:t>statystyczną liczbę dzieci, uczniów, wychowanków lub ucz</w:t>
      </w:r>
      <w:r w:rsidR="00AB5DCD" w:rsidRPr="007D6611">
        <w:t>estników zajęć rewalidacyjno</w:t>
      </w:r>
      <w:r w:rsidR="00866C7F">
        <w:t>-</w:t>
      </w:r>
      <w:r w:rsidRPr="007D6611">
        <w:t>wychowawczych oraz jej aktualizacje</w:t>
      </w:r>
      <w:r w:rsidR="005C63B2">
        <w:t xml:space="preserve"> dokonywane na podstawie</w:t>
      </w:r>
      <w:r w:rsidR="005C63B2" w:rsidRPr="007D6611" w:rsidDel="005C63B2">
        <w:t xml:space="preserve"> </w:t>
      </w:r>
      <w:r w:rsidR="00DB7432">
        <w:t>art.</w:t>
      </w:r>
      <w:r w:rsidR="008C569B">
        <w:t xml:space="preserve"> </w:t>
      </w:r>
      <w:r w:rsidR="00AB5DCD" w:rsidRPr="007D6611">
        <w:t>78c</w:t>
      </w:r>
      <w:r w:rsidR="00DB7432">
        <w:t xml:space="preserve"> ust.</w:t>
      </w:r>
      <w:r w:rsidR="008C569B">
        <w:t xml:space="preserve"> </w:t>
      </w:r>
      <w:r w:rsidRPr="007D6611">
        <w:t>2.</w:t>
      </w:r>
    </w:p>
    <w:p w:rsidR="00C31560" w:rsidRPr="007D6611" w:rsidRDefault="00C31560" w:rsidP="00866C7F">
      <w:pPr>
        <w:pStyle w:val="ZUSTzmustartykuempunktem"/>
      </w:pPr>
      <w:r w:rsidRPr="007D6611">
        <w:t>2.</w:t>
      </w:r>
      <w:r w:rsidR="00DB7432" w:rsidRPr="007D6611">
        <w:t xml:space="preserve"> W</w:t>
      </w:r>
      <w:r w:rsidR="008C569B">
        <w:t xml:space="preserve"> </w:t>
      </w:r>
      <w:r w:rsidRPr="007D6611">
        <w:t>Biuletynie Informacji Publicznej specjalistycznej jednostki nadzoru,</w:t>
      </w:r>
      <w:r w:rsidR="00DB7432"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32a</w:t>
      </w:r>
      <w:r w:rsidR="00DB7432">
        <w:t xml:space="preserve"> ust.</w:t>
      </w:r>
      <w:r w:rsidR="008C569B">
        <w:t xml:space="preserve"> </w:t>
      </w:r>
      <w:r w:rsidRPr="007D6611">
        <w:t>1, ogłasza się:</w:t>
      </w:r>
    </w:p>
    <w:p w:rsidR="00C31560" w:rsidRPr="007D6611" w:rsidRDefault="00C31560" w:rsidP="001B752C">
      <w:pPr>
        <w:pStyle w:val="ZPKTzmpktartykuempunktem"/>
      </w:pPr>
      <w:r w:rsidRPr="007D6611">
        <w:t>1)</w:t>
      </w:r>
      <w:r w:rsidRPr="007D6611">
        <w:tab/>
        <w:t>podstawową kwotę dotacji,</w:t>
      </w:r>
      <w:r w:rsidR="00DB7432"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78b</w:t>
      </w:r>
      <w:r w:rsidR="00DB7432">
        <w:t xml:space="preserve"> ust.</w:t>
      </w:r>
      <w:r w:rsidR="008C569B">
        <w:t xml:space="preserve"> </w:t>
      </w:r>
      <w:r w:rsidRPr="007D6611">
        <w:t>6–9, oraz jej aktualizacje</w:t>
      </w:r>
      <w:r w:rsidR="005C63B2">
        <w:t xml:space="preserve"> dokonywane na podstawie</w:t>
      </w:r>
      <w:r w:rsidR="005C63B2" w:rsidRPr="007D6611" w:rsidDel="005C63B2">
        <w:t xml:space="preserve"> </w:t>
      </w:r>
      <w:r w:rsidR="00DB7432">
        <w:t>art.</w:t>
      </w:r>
      <w:r w:rsidR="008C569B">
        <w:t xml:space="preserve"> </w:t>
      </w:r>
      <w:r w:rsidR="00892362" w:rsidRPr="007D6611">
        <w:t>78c</w:t>
      </w:r>
      <w:r w:rsidR="00DB7432">
        <w:t xml:space="preserve"> ust.</w:t>
      </w:r>
      <w:r w:rsidR="008C569B">
        <w:t xml:space="preserve"> </w:t>
      </w:r>
      <w:r w:rsidRPr="007D6611">
        <w:t>3;</w:t>
      </w:r>
    </w:p>
    <w:p w:rsidR="00FA49C9" w:rsidRPr="007D6611" w:rsidRDefault="00C31560" w:rsidP="001B752C">
      <w:pPr>
        <w:pStyle w:val="ZPKTzmpktartykuempunktem"/>
        <w:rPr>
          <w:lang w:eastAsia="en-US"/>
        </w:rPr>
      </w:pPr>
      <w:r w:rsidRPr="007D6611">
        <w:t>2)</w:t>
      </w:r>
      <w:r w:rsidRPr="007D6611">
        <w:tab/>
        <w:t>statystyczną liczbę uczniów lub wychowanków oraz jej aktualizacje</w:t>
      </w:r>
      <w:r w:rsidR="005C63B2">
        <w:t xml:space="preserve"> dokonywane na podstawie</w:t>
      </w:r>
      <w:r w:rsidR="005C63B2" w:rsidRPr="007D6611" w:rsidDel="005C63B2">
        <w:t xml:space="preserve"> </w:t>
      </w:r>
      <w:r w:rsidR="00DB7432">
        <w:t>art.</w:t>
      </w:r>
      <w:r w:rsidR="008C569B">
        <w:t xml:space="preserve"> </w:t>
      </w:r>
      <w:r w:rsidR="00892362" w:rsidRPr="007D6611">
        <w:t>78c</w:t>
      </w:r>
      <w:r w:rsidR="00DB7432">
        <w:t xml:space="preserve"> ust.</w:t>
      </w:r>
      <w:r w:rsidR="008C569B">
        <w:t xml:space="preserve"> </w:t>
      </w:r>
      <w:r w:rsidRPr="007D6611">
        <w:t>2.</w:t>
      </w:r>
      <w:r w:rsidR="003F775C">
        <w:t>”</w:t>
      </w:r>
      <w:r w:rsidRPr="007D6611">
        <w:t>;</w:t>
      </w:r>
    </w:p>
    <w:p w:rsidR="00057DB4" w:rsidRPr="007D6611" w:rsidRDefault="00E00806" w:rsidP="008C569B">
      <w:pPr>
        <w:pStyle w:val="PKTpunkt"/>
        <w:keepNext/>
      </w:pPr>
      <w:r w:rsidRPr="007D6611">
        <w:t>7</w:t>
      </w:r>
      <w:r>
        <w:t>3</w:t>
      </w:r>
      <w:r w:rsidR="00057DB4" w:rsidRPr="007D6611">
        <w:rPr>
          <w:lang w:eastAsia="en-US"/>
        </w:rPr>
        <w:t>)</w:t>
      </w:r>
      <w:r w:rsidR="00057DB4" w:rsidRPr="007D6611">
        <w:rPr>
          <w:lang w:eastAsia="en-US"/>
        </w:rPr>
        <w:tab/>
        <w:t>w</w:t>
      </w:r>
      <w:r w:rsidR="00DB7432">
        <w:rPr>
          <w:lang w:eastAsia="en-US"/>
        </w:rPr>
        <w:t xml:space="preserve"> art.</w:t>
      </w:r>
      <w:r w:rsidR="008C569B">
        <w:rPr>
          <w:lang w:eastAsia="en-US"/>
        </w:rPr>
        <w:t xml:space="preserve"> </w:t>
      </w:r>
      <w:r w:rsidR="00057DB4" w:rsidRPr="007D6611">
        <w:rPr>
          <w:lang w:eastAsia="en-US"/>
        </w:rPr>
        <w:t xml:space="preserve">90: </w:t>
      </w:r>
    </w:p>
    <w:p w:rsidR="0082074D" w:rsidRPr="007D6611" w:rsidRDefault="0082074D" w:rsidP="008C569B">
      <w:pPr>
        <w:pStyle w:val="LITlitera"/>
        <w:keepNext/>
      </w:pPr>
      <w:r w:rsidRPr="007D6611">
        <w:t>a)</w:t>
      </w:r>
      <w:r w:rsidRPr="007D6611">
        <w:tab/>
        <w:t>ust. 1a</w:t>
      </w:r>
      <w:r w:rsidR="00C91CED" w:rsidRPr="007D6611">
        <w:t xml:space="preserve"> i</w:t>
      </w:r>
      <w:r w:rsidR="008C569B">
        <w:t xml:space="preserve"> </w:t>
      </w:r>
      <w:r w:rsidRPr="007D6611">
        <w:t>1b otrzymują brzmienie:</w:t>
      </w:r>
    </w:p>
    <w:p w:rsidR="0082074D" w:rsidRPr="007D6611" w:rsidRDefault="003F775C" w:rsidP="00AF6F68">
      <w:pPr>
        <w:pStyle w:val="ZLITUSTzmustliter"/>
      </w:pPr>
      <w:r>
        <w:t>„</w:t>
      </w:r>
      <w:r w:rsidR="0082074D" w:rsidRPr="007D6611">
        <w:t>1a.</w:t>
      </w:r>
      <w:r w:rsidR="008C569B">
        <w:t xml:space="preserve"> </w:t>
      </w:r>
      <w:r w:rsidR="0082074D" w:rsidRPr="007D6611">
        <w:t>Niepubliczne przedszkola,</w:t>
      </w:r>
      <w:r w:rsidR="0082074D" w:rsidRPr="007D6611" w:rsidDel="000764BD">
        <w:t xml:space="preserve"> </w:t>
      </w:r>
      <w:r w:rsidR="0082074D" w:rsidRPr="007D6611">
        <w:t>inne formy wychowania przedszkolnego, szkoły podstawowe</w:t>
      </w:r>
      <w:r w:rsidR="00700C62" w:rsidRPr="007D6611">
        <w:t xml:space="preserve">, </w:t>
      </w:r>
      <w:r w:rsidR="0082074D" w:rsidRPr="007D6611">
        <w:t>ośrodki,</w:t>
      </w:r>
      <w:r w:rsidR="00C91CED" w:rsidRPr="007D6611">
        <w:t xml:space="preserve"> o</w:t>
      </w:r>
      <w:r w:rsidR="008C569B">
        <w:t xml:space="preserve"> </w:t>
      </w:r>
      <w:r w:rsidR="0082074D"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0082074D" w:rsidRPr="007D6611">
        <w:t xml:space="preserve">5, </w:t>
      </w:r>
      <w:r w:rsidR="00700C62" w:rsidRPr="007D6611">
        <w:t>oraz</w:t>
      </w:r>
      <w:r w:rsidR="0082074D" w:rsidRPr="007D6611">
        <w:t xml:space="preserve"> poradnie psychologiczno</w:t>
      </w:r>
      <w:r w:rsidR="00866C7F">
        <w:t>-</w:t>
      </w:r>
      <w:r w:rsidR="0082074D" w:rsidRPr="007D6611">
        <w:t>pedagogiczne, które zgodnie</w:t>
      </w:r>
      <w:r w:rsidR="00DB7432" w:rsidRPr="007D6611">
        <w:t xml:space="preserve"> z</w:t>
      </w:r>
      <w:r w:rsidR="008C569B">
        <w:t xml:space="preserve"> </w:t>
      </w:r>
      <w:r w:rsidR="00DB7432">
        <w:t>art.</w:t>
      </w:r>
      <w:r w:rsidR="008C569B">
        <w:t xml:space="preserve"> </w:t>
      </w:r>
      <w:r w:rsidR="0082074D" w:rsidRPr="007D6611">
        <w:t>71b</w:t>
      </w:r>
      <w:r w:rsidR="00DB7432">
        <w:t xml:space="preserve"> ust.</w:t>
      </w:r>
      <w:r w:rsidR="008C569B">
        <w:t xml:space="preserve"> </w:t>
      </w:r>
      <w:r w:rsidR="0082074D" w:rsidRPr="007D6611">
        <w:t>2a prowadzą wczesne wspomaganie rozwoju dziecka, otrzymują na każde dziecko objęte wczesnym wspomaganiem rozwoju, niezależnie od dotacji,</w:t>
      </w:r>
      <w:r w:rsidR="00C91CED" w:rsidRPr="007D6611">
        <w:t xml:space="preserve"> o</w:t>
      </w:r>
      <w:r w:rsidR="008C569B">
        <w:t xml:space="preserve"> </w:t>
      </w:r>
      <w:r w:rsidR="0082074D" w:rsidRPr="007D6611">
        <w:t>których mowa</w:t>
      </w:r>
      <w:r w:rsidR="00C91CED" w:rsidRPr="007D6611">
        <w:t xml:space="preserve"> w</w:t>
      </w:r>
      <w:r w:rsidR="008C569B">
        <w:t xml:space="preserve"> </w:t>
      </w:r>
      <w:r w:rsidR="0082074D" w:rsidRPr="007D6611">
        <w:t>ust.</w:t>
      </w:r>
      <w:r w:rsidR="00E43728">
        <w:t xml:space="preserve"> </w:t>
      </w:r>
      <w:r w:rsidR="0082074D" w:rsidRPr="007D6611">
        <w:t>1b, 1ba, 1c, 2a, 2b, 2ca, 2d, 2ea, 2ec</w:t>
      </w:r>
      <w:r w:rsidR="008D0556" w:rsidRPr="007D6611">
        <w:t>,</w:t>
      </w:r>
      <w:r w:rsidR="008C569B">
        <w:t xml:space="preserve"> </w:t>
      </w:r>
      <w:r w:rsidR="0082074D" w:rsidRPr="007D6611">
        <w:t>3</w:t>
      </w:r>
      <w:r w:rsidR="008D0556" w:rsidRPr="007D6611">
        <w:t>a, 3ab</w:t>
      </w:r>
      <w:r w:rsidR="00DB7432" w:rsidRPr="007D6611">
        <w:t xml:space="preserve"> i</w:t>
      </w:r>
      <w:r w:rsidR="008C569B">
        <w:t xml:space="preserve"> </w:t>
      </w:r>
      <w:r w:rsidR="0082074D" w:rsidRPr="007D6611">
        <w:t>3ac, dotację</w:t>
      </w:r>
      <w:r w:rsidR="00C91CED" w:rsidRPr="007D6611">
        <w:t xml:space="preserve"> z</w:t>
      </w:r>
      <w:r w:rsidR="008C569B">
        <w:t xml:space="preserve"> </w:t>
      </w:r>
      <w:r w:rsidR="0082074D" w:rsidRPr="007D6611">
        <w:t>budżetu odpowiednio gminy lub powiatu</w:t>
      </w:r>
      <w:r w:rsidR="00C91CED" w:rsidRPr="007D6611">
        <w:t xml:space="preserve"> w</w:t>
      </w:r>
      <w:r w:rsidR="008C569B">
        <w:t xml:space="preserve"> </w:t>
      </w:r>
      <w:r w:rsidR="0082074D" w:rsidRPr="007D6611">
        <w:t xml:space="preserve">wysokości nie niższej niż kwota przewidziana na </w:t>
      </w:r>
      <w:r w:rsidR="00F71C68" w:rsidRPr="007D6611">
        <w:t xml:space="preserve">takie </w:t>
      </w:r>
      <w:r w:rsidR="0082074D" w:rsidRPr="007D6611">
        <w:t>dziecko objęte wczesnym wspomaganiem rozwoju</w:t>
      </w:r>
      <w:r w:rsidR="00C91CED" w:rsidRPr="007D6611">
        <w:t xml:space="preserve"> w</w:t>
      </w:r>
      <w:r w:rsidR="008C569B">
        <w:t xml:space="preserve"> </w:t>
      </w:r>
      <w:r w:rsidR="0082074D" w:rsidRPr="007D6611">
        <w:t xml:space="preserve">części oświatowej subwencji ogólnej dla </w:t>
      </w:r>
      <w:r w:rsidR="00294E2D" w:rsidRPr="007D6611">
        <w:t>odpowiednio gminy lub powiatu</w:t>
      </w:r>
      <w:r w:rsidR="0082074D" w:rsidRPr="007D6611">
        <w:t xml:space="preserve">, pod warunkiem że osoba prowadząca niepubliczne przedszkole, inną formę wychowania przedszkolnego, szkołę, ośrodek lub poradnię poda organowi właściwemu do </w:t>
      </w:r>
      <w:r w:rsidR="000E083E" w:rsidRPr="007D6611">
        <w:t xml:space="preserve">udzielenia </w:t>
      </w:r>
      <w:r w:rsidR="0082074D" w:rsidRPr="007D6611">
        <w:t>dotacji informację</w:t>
      </w:r>
      <w:r w:rsidR="00C91CED" w:rsidRPr="007D6611">
        <w:t xml:space="preserve"> o</w:t>
      </w:r>
      <w:r w:rsidR="00866C7F">
        <w:t> </w:t>
      </w:r>
      <w:r w:rsidR="0082074D" w:rsidRPr="007D6611">
        <w:t>planowanej liczbie dzieci, które mają być objęte wczesnym wspomaganiem rozwoju, nie później niż do dnia 3</w:t>
      </w:r>
      <w:r w:rsidR="00C91CED" w:rsidRPr="007D6611">
        <w:t>0</w:t>
      </w:r>
      <w:r w:rsidR="008C569B">
        <w:t xml:space="preserve"> </w:t>
      </w:r>
      <w:r w:rsidR="0082074D" w:rsidRPr="007D6611">
        <w:t xml:space="preserve">września roku poprzedzającego rok </w:t>
      </w:r>
      <w:r w:rsidR="000E083E" w:rsidRPr="007D6611">
        <w:t xml:space="preserve">udzielenia </w:t>
      </w:r>
      <w:r w:rsidR="0082074D" w:rsidRPr="007D6611">
        <w:t>dotacji.</w:t>
      </w:r>
    </w:p>
    <w:p w:rsidR="0082074D" w:rsidRPr="007D6611" w:rsidRDefault="0082074D" w:rsidP="008C569B">
      <w:pPr>
        <w:pStyle w:val="ZLITUSTzmustliter"/>
        <w:keepNext/>
      </w:pPr>
      <w:r w:rsidRPr="007D6611">
        <w:t>1b.</w:t>
      </w:r>
      <w:r w:rsidR="008C569B">
        <w:t xml:space="preserve"> </w:t>
      </w:r>
      <w:r w:rsidRPr="007D6611">
        <w:t>Niepubliczne przedszkole, niebędące przedszkolem specjalnym, otrzymuje na każdego ucznia</w:t>
      </w:r>
      <w:r w:rsidR="00C91CED" w:rsidRPr="007D6611">
        <w:t xml:space="preserve"> z</w:t>
      </w:r>
      <w:r w:rsidR="008C569B">
        <w:t xml:space="preserve"> </w:t>
      </w:r>
      <w:r w:rsidRPr="007D6611">
        <w:t>budżetu gminy dotację</w:t>
      </w:r>
      <w:r w:rsidR="00C91CED" w:rsidRPr="007D6611">
        <w:t xml:space="preserve"> w</w:t>
      </w:r>
      <w:r w:rsidR="008C569B">
        <w:t xml:space="preserve"> </w:t>
      </w:r>
      <w:r w:rsidRPr="007D6611">
        <w:t>wysokości równej podstawowej kwocie dotacji dla przedszkoli,</w:t>
      </w:r>
      <w:r w:rsidR="00C91CED" w:rsidRPr="007D6611">
        <w:t xml:space="preserve"> z</w:t>
      </w:r>
      <w:r w:rsidR="008C569B">
        <w:t xml:space="preserve"> </w:t>
      </w:r>
      <w:r w:rsidRPr="007D6611">
        <w:t>tym że na ucznia niepełnosprawnego</w:t>
      </w:r>
      <w:r w:rsidR="00C91CED" w:rsidRPr="007D6611">
        <w:t xml:space="preserve"> w</w:t>
      </w:r>
      <w:r w:rsidR="008C569B">
        <w:t xml:space="preserve"> </w:t>
      </w:r>
      <w:r w:rsidRPr="007D6611">
        <w:t xml:space="preserve">wysokości nie niższej niż kwota przewidziana na </w:t>
      </w:r>
      <w:r w:rsidR="00F52145" w:rsidRPr="007D6611">
        <w:t xml:space="preserve">takiego </w:t>
      </w:r>
      <w:r w:rsidR="00813A4F">
        <w:t xml:space="preserve">ucznia </w:t>
      </w:r>
      <w:r w:rsidRPr="007D6611">
        <w:t>niepełnosprawnego przedszkola</w:t>
      </w:r>
      <w:r w:rsidR="00C91CED" w:rsidRPr="007D6611">
        <w:t xml:space="preserve"> w</w:t>
      </w:r>
      <w:r w:rsidR="008C569B">
        <w:t xml:space="preserve"> </w:t>
      </w:r>
      <w:r w:rsidRPr="007D6611">
        <w:t>części oświatowej subwencji ogólnej dla gminy, jeżeli to przedszkole:</w:t>
      </w:r>
    </w:p>
    <w:p w:rsidR="0082074D" w:rsidRPr="007D6611" w:rsidRDefault="0082074D" w:rsidP="00AF6F68">
      <w:pPr>
        <w:pStyle w:val="ZLITPKTzmpktliter"/>
      </w:pPr>
      <w:r w:rsidRPr="007D6611">
        <w:t>1)</w:t>
      </w:r>
      <w:r w:rsidRPr="007D6611">
        <w:tab/>
        <w:t>spełni warunki określone</w:t>
      </w:r>
      <w:r w:rsidR="00DB7432" w:rsidRPr="007D6611">
        <w:t xml:space="preserve"> w</w:t>
      </w:r>
      <w:r w:rsidR="008C569B">
        <w:t xml:space="preserve"> </w:t>
      </w:r>
      <w:r w:rsidR="00DB7432">
        <w:t>art.</w:t>
      </w:r>
      <w:r w:rsidR="008C569B">
        <w:t xml:space="preserve"> </w:t>
      </w:r>
      <w:r w:rsidR="00DB7432" w:rsidRPr="007D6611">
        <w:t>6</w:t>
      </w:r>
      <w:r w:rsidR="00DB7432">
        <w:t xml:space="preserve"> ust.</w:t>
      </w:r>
      <w:r w:rsidR="008C569B">
        <w:t xml:space="preserve"> </w:t>
      </w:r>
      <w:r w:rsidRPr="007D6611">
        <w:t>1,</w:t>
      </w:r>
      <w:r w:rsidR="00C91CED" w:rsidRPr="007D6611">
        <w:t xml:space="preserve"> z</w:t>
      </w:r>
      <w:r w:rsidR="008C569B">
        <w:t xml:space="preserve"> </w:t>
      </w:r>
      <w:r w:rsidRPr="007D6611">
        <w:t>tym że czas bezpłatnego nauczania, wychowania</w:t>
      </w:r>
      <w:r w:rsidR="00C91CED" w:rsidRPr="007D6611">
        <w:t xml:space="preserve"> i</w:t>
      </w:r>
      <w:r w:rsidR="008C569B">
        <w:t xml:space="preserve"> </w:t>
      </w:r>
      <w:r w:rsidRPr="007D6611">
        <w:t>opieki,</w:t>
      </w:r>
      <w:r w:rsidR="00C91CED" w:rsidRPr="007D6611">
        <w:t xml:space="preserve">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00DB7432" w:rsidRPr="007D6611">
        <w:t>6</w:t>
      </w:r>
      <w:r w:rsidR="00DB7432">
        <w:t xml:space="preserve"> ust.</w:t>
      </w:r>
      <w:r w:rsidR="008C569B">
        <w:t xml:space="preserve"> </w:t>
      </w:r>
      <w:r w:rsidR="00DB7432" w:rsidRPr="007D6611">
        <w:t>1</w:t>
      </w:r>
      <w:r w:rsidR="00DB7432">
        <w:t xml:space="preserve"> pkt</w:t>
      </w:r>
      <w:r w:rsidR="008C569B">
        <w:t xml:space="preserve"> </w:t>
      </w:r>
      <w:r w:rsidRPr="007D6611">
        <w:t>2, nie może być krótszy niż czas bezpłatnego nauczania, wychowania</w:t>
      </w:r>
      <w:r w:rsidR="00C91CED" w:rsidRPr="007D6611">
        <w:t xml:space="preserve"> i</w:t>
      </w:r>
      <w:r w:rsidR="008C569B">
        <w:t xml:space="preserve"> </w:t>
      </w:r>
      <w:r w:rsidRPr="007D6611">
        <w:t>opieki ustalony przez radę gminy dla przedszkoli prowadzonych przez gminę</w:t>
      </w:r>
      <w:r w:rsidR="004A56FF" w:rsidRPr="007D6611">
        <w:t>;</w:t>
      </w:r>
    </w:p>
    <w:p w:rsidR="0082074D" w:rsidRPr="007D6611" w:rsidRDefault="0082074D" w:rsidP="00AF6F68">
      <w:pPr>
        <w:pStyle w:val="ZLITPKTzmpktliter"/>
      </w:pPr>
      <w:r w:rsidRPr="007D6611">
        <w:t>2)</w:t>
      </w:r>
      <w:r w:rsidRPr="007D6611">
        <w:tab/>
        <w:t>będzie pobierać opłaty za korzystanie</w:t>
      </w:r>
      <w:r w:rsidR="00C91CED" w:rsidRPr="007D6611">
        <w:t xml:space="preserve"> z</w:t>
      </w:r>
      <w:r w:rsidR="008C569B">
        <w:t xml:space="preserve"> </w:t>
      </w:r>
      <w:r w:rsidRPr="007D6611">
        <w:t>wychowania przedszkolnego nie wyższe niż opłaty ustalone przez radę gminy na podstawie</w:t>
      </w:r>
      <w:r w:rsidR="00DB7432">
        <w:t xml:space="preserve"> art.</w:t>
      </w:r>
      <w:r w:rsidR="008C569B">
        <w:t xml:space="preserve"> </w:t>
      </w:r>
      <w:r w:rsidRPr="007D6611">
        <w:t>1</w:t>
      </w:r>
      <w:r w:rsidR="00DB7432" w:rsidRPr="007D6611">
        <w:t>4</w:t>
      </w:r>
      <w:r w:rsidR="00DB7432">
        <w:t xml:space="preserve"> ust.</w:t>
      </w:r>
      <w:r w:rsidR="008C569B">
        <w:t xml:space="preserve"> </w:t>
      </w:r>
      <w:r w:rsidR="00DB7432" w:rsidRPr="007D6611">
        <w:t>5</w:t>
      </w:r>
      <w:r w:rsidR="00DB7432">
        <w:t xml:space="preserve"> pkt</w:t>
      </w:r>
      <w:r w:rsidR="008C569B">
        <w:t xml:space="preserve"> </w:t>
      </w:r>
      <w:r w:rsidR="00DB7432" w:rsidRPr="007D6611">
        <w:t>1</w:t>
      </w:r>
      <w:r w:rsidR="00DB7432">
        <w:t xml:space="preserve"> lit.</w:t>
      </w:r>
      <w:r w:rsidR="008C569B">
        <w:t xml:space="preserve"> </w:t>
      </w:r>
      <w:r w:rsidRPr="007D6611">
        <w:t>a</w:t>
      </w:r>
      <w:r w:rsidR="004A56FF" w:rsidRPr="007D6611">
        <w:t>;</w:t>
      </w:r>
    </w:p>
    <w:p w:rsidR="0082074D" w:rsidRPr="007D6611" w:rsidRDefault="0082074D" w:rsidP="00AF6F68">
      <w:pPr>
        <w:pStyle w:val="ZLITPKTzmpktliter"/>
      </w:pPr>
      <w:r w:rsidRPr="007D6611">
        <w:t>3)</w:t>
      </w:r>
      <w:r w:rsidRPr="007D6611">
        <w:tab/>
        <w:t>będzie prowadzić dokumentację przebiegu nauczania, wychowania</w:t>
      </w:r>
      <w:r w:rsidR="00C91CED" w:rsidRPr="007D6611">
        <w:t xml:space="preserve"> i</w:t>
      </w:r>
      <w:r w:rsidR="008C569B">
        <w:t xml:space="preserve"> </w:t>
      </w:r>
      <w:r w:rsidRPr="007D6611">
        <w:t>opieki ustaloną dla przedszkoli publicznych</w:t>
      </w:r>
      <w:r w:rsidR="004A56FF" w:rsidRPr="007D6611">
        <w:t>;</w:t>
      </w:r>
    </w:p>
    <w:p w:rsidR="0082074D" w:rsidRPr="007D6611" w:rsidRDefault="0082074D" w:rsidP="00AF6F68">
      <w:pPr>
        <w:pStyle w:val="ZLITPKTzmpktliter"/>
      </w:pPr>
      <w:r w:rsidRPr="007D6611">
        <w:t>4)</w:t>
      </w:r>
      <w:r w:rsidRPr="007D6611">
        <w:tab/>
        <w:t>zapewni liczbę uczniów</w:t>
      </w:r>
      <w:r w:rsidR="00C91CED" w:rsidRPr="007D6611">
        <w:t xml:space="preserve"> w</w:t>
      </w:r>
      <w:r w:rsidR="008C569B">
        <w:t xml:space="preserve"> </w:t>
      </w:r>
      <w:r w:rsidRPr="007D6611">
        <w:t>oddziale przedszkolnym nieprzekraczającą maksymalnej liczby uczniów</w:t>
      </w:r>
      <w:r w:rsidR="00C91CED" w:rsidRPr="007D6611">
        <w:t xml:space="preserve"> w</w:t>
      </w:r>
      <w:r w:rsidR="008C569B">
        <w:t xml:space="preserve"> </w:t>
      </w:r>
      <w:r w:rsidRPr="007D6611">
        <w:t>oddziale przedszkola publicznego, określonej</w:t>
      </w:r>
      <w:r w:rsidR="00C91CED" w:rsidRPr="007D6611">
        <w:t xml:space="preserve"> w</w:t>
      </w:r>
      <w:r w:rsidR="008C569B">
        <w:t xml:space="preserve"> </w:t>
      </w:r>
      <w:r w:rsidRPr="007D6611">
        <w:t>przepisach wydanych na podstawie</w:t>
      </w:r>
      <w:r w:rsidR="00DB7432">
        <w:t xml:space="preserve"> art.</w:t>
      </w:r>
      <w:r w:rsidR="008C569B">
        <w:t xml:space="preserve"> </w:t>
      </w:r>
      <w:r w:rsidRPr="007D6611">
        <w:t>6</w:t>
      </w:r>
      <w:r w:rsidR="00DB7432" w:rsidRPr="007D6611">
        <w:t>0</w:t>
      </w:r>
      <w:r w:rsidR="00DB7432">
        <w:t xml:space="preserve"> ust.</w:t>
      </w:r>
      <w:r w:rsidR="008C569B">
        <w:t xml:space="preserve"> </w:t>
      </w:r>
      <w:r w:rsidRPr="007D6611">
        <w:t>2</w:t>
      </w:r>
      <w:r w:rsidR="004A56FF" w:rsidRPr="007D6611">
        <w:t>;</w:t>
      </w:r>
    </w:p>
    <w:p w:rsidR="0082074D" w:rsidRPr="007D6611" w:rsidRDefault="0082074D" w:rsidP="00AF6F68">
      <w:pPr>
        <w:pStyle w:val="ZLITPKTzmpktliter"/>
      </w:pPr>
      <w:r w:rsidRPr="007D6611">
        <w:t>5)</w:t>
      </w:r>
      <w:r w:rsidRPr="007D6611">
        <w:tab/>
        <w:t>zapewni uczniom pomoc psychologiczno</w:t>
      </w:r>
      <w:r w:rsidR="00866C7F">
        <w:t>-</w:t>
      </w:r>
      <w:r w:rsidRPr="007D6611">
        <w:t>pedagogiczną zgodnie</w:t>
      </w:r>
      <w:r w:rsidR="00C91CED" w:rsidRPr="007D6611">
        <w:t xml:space="preserve"> z</w:t>
      </w:r>
      <w:r w:rsidR="008C569B">
        <w:t xml:space="preserve"> </w:t>
      </w:r>
      <w:r w:rsidRPr="007D6611">
        <w:t>przepisami wydanymi na podstawie</w:t>
      </w:r>
      <w:r w:rsidR="00DB7432">
        <w:t xml:space="preserve"> art.</w:t>
      </w:r>
      <w:r w:rsidR="008C569B">
        <w:t xml:space="preserve"> </w:t>
      </w:r>
      <w:r w:rsidRPr="007D6611">
        <w:t>2</w:t>
      </w:r>
      <w:r w:rsidR="00DB7432" w:rsidRPr="007D6611">
        <w:t>2</w:t>
      </w:r>
      <w:r w:rsidR="00DB7432">
        <w:t xml:space="preserve"> ust.</w:t>
      </w:r>
      <w:r w:rsidR="008C569B">
        <w:t xml:space="preserve"> </w:t>
      </w:r>
      <w:r w:rsidR="00DB7432" w:rsidRPr="007D6611">
        <w:t>2</w:t>
      </w:r>
      <w:r w:rsidR="00DB7432">
        <w:t xml:space="preserve"> pkt</w:t>
      </w:r>
      <w:r w:rsidR="008C569B">
        <w:t xml:space="preserve"> </w:t>
      </w:r>
      <w:r w:rsidRPr="007D6611">
        <w:t>11</w:t>
      </w:r>
      <w:r w:rsidR="004A56FF" w:rsidRPr="007D6611">
        <w:t>;</w:t>
      </w:r>
    </w:p>
    <w:p w:rsidR="0082074D" w:rsidRPr="007D6611" w:rsidRDefault="0082074D" w:rsidP="008C569B">
      <w:pPr>
        <w:pStyle w:val="ZLITPKTzmpktliter"/>
        <w:keepNext/>
      </w:pPr>
      <w:r w:rsidRPr="007D6611">
        <w:t>6)</w:t>
      </w:r>
      <w:r w:rsidRPr="007D6611">
        <w:tab/>
        <w:t>stosuje zasady przyjmowania do publicznych przedszkoli określone</w:t>
      </w:r>
      <w:r w:rsidR="00C91CED" w:rsidRPr="007D6611">
        <w:t xml:space="preserve"> w</w:t>
      </w:r>
      <w:r w:rsidR="00866C7F">
        <w:t> </w:t>
      </w:r>
      <w:r w:rsidRPr="007D6611">
        <w:t>rozdziale 2a.</w:t>
      </w:r>
    </w:p>
    <w:p w:rsidR="0082074D" w:rsidRPr="007D6611" w:rsidRDefault="0082074D" w:rsidP="00AF6F68">
      <w:pPr>
        <w:pStyle w:val="ZLITFRAGzmlitfragmentunpzdanialiter"/>
      </w:pPr>
      <w:r w:rsidRPr="007D6611">
        <w:t>W przypadku braku na terenie gminy przedszkola prowadzonego przez gminę,</w:t>
      </w:r>
      <w:r w:rsidR="00C91CED" w:rsidRPr="007D6611">
        <w:t xml:space="preserve"> w</w:t>
      </w:r>
      <w:r w:rsidR="00866C7F">
        <w:t> </w:t>
      </w:r>
      <w:r w:rsidRPr="007D6611">
        <w:t xml:space="preserve">którym </w:t>
      </w:r>
      <w:r w:rsidR="00974774" w:rsidRPr="007D6611">
        <w:t>za</w:t>
      </w:r>
      <w:r w:rsidRPr="007D6611">
        <w:t>planowane wydatki bieżące finansowane</w:t>
      </w:r>
      <w:r w:rsidR="00C91CED" w:rsidRPr="007D6611">
        <w:t xml:space="preserve"> z</w:t>
      </w:r>
      <w:r w:rsidR="008C569B">
        <w:t xml:space="preserve"> </w:t>
      </w:r>
      <w:r w:rsidRPr="007D6611">
        <w:t>użyciem środków pochodzących</w:t>
      </w:r>
      <w:r w:rsidR="00C91CED" w:rsidRPr="007D6611">
        <w:t xml:space="preserve"> z</w:t>
      </w:r>
      <w:r w:rsidR="008C569B">
        <w:t xml:space="preserve"> </w:t>
      </w:r>
      <w:r w:rsidRPr="007D6611">
        <w:t xml:space="preserve">budżetu Unii Europejskiej nie przekraczają wartości 50% jego </w:t>
      </w:r>
      <w:r w:rsidR="00974774" w:rsidRPr="007D6611">
        <w:t>za</w:t>
      </w:r>
      <w:r w:rsidRPr="007D6611">
        <w:t>planowanych wydatków bieżących, niebędącego przedszkolem specjalnym, kwotę dotacji określa się</w:t>
      </w:r>
      <w:r w:rsidR="00C91CED" w:rsidRPr="007D6611">
        <w:t xml:space="preserve"> w</w:t>
      </w:r>
      <w:r w:rsidR="008C569B">
        <w:t xml:space="preserve"> </w:t>
      </w:r>
      <w:r w:rsidRPr="007D6611">
        <w:t>wysokości równej podstawowej kwocie dotacji dla przedszkoli</w:t>
      </w:r>
      <w:r w:rsidR="00C91CED" w:rsidRPr="007D6611">
        <w:t xml:space="preserve"> w</w:t>
      </w:r>
      <w:r w:rsidR="008C569B">
        <w:t xml:space="preserve"> </w:t>
      </w:r>
      <w:r w:rsidRPr="007D6611">
        <w:t>najbliższej gminie prowadzącej przedszkole,</w:t>
      </w:r>
      <w:r w:rsidR="00C91CED" w:rsidRPr="007D6611">
        <w:t xml:space="preserve"> z</w:t>
      </w:r>
      <w:r w:rsidR="008C569B">
        <w:t xml:space="preserve"> </w:t>
      </w:r>
      <w:r w:rsidRPr="007D6611">
        <w:t>tym że na ucznia niepełnosprawnego</w:t>
      </w:r>
      <w:r w:rsidR="00C91CED" w:rsidRPr="007D6611">
        <w:t xml:space="preserve"> w</w:t>
      </w:r>
      <w:r w:rsidR="008C569B">
        <w:t xml:space="preserve"> </w:t>
      </w:r>
      <w:r w:rsidRPr="007D6611">
        <w:t xml:space="preserve">wysokości nie niższej niż kwota przewidziana na </w:t>
      </w:r>
      <w:r w:rsidR="00C9123C" w:rsidRPr="007D6611">
        <w:t xml:space="preserve">takiego </w:t>
      </w:r>
      <w:r w:rsidR="00813A4F">
        <w:t xml:space="preserve">ucznia </w:t>
      </w:r>
      <w:r w:rsidRPr="007D6611">
        <w:t>niepełnosprawnego przedszkola</w:t>
      </w:r>
      <w:r w:rsidR="00C91CED" w:rsidRPr="007D6611">
        <w:t xml:space="preserve"> w</w:t>
      </w:r>
      <w:r w:rsidR="008C569B">
        <w:t xml:space="preserve"> </w:t>
      </w:r>
      <w:r w:rsidRPr="007D6611">
        <w:t>części oświatowej subwencji ogólnej dla gminy.</w:t>
      </w:r>
      <w:r w:rsidR="003F775C">
        <w:t>”</w:t>
      </w:r>
      <w:r w:rsidRPr="007D6611">
        <w:t xml:space="preserve">, </w:t>
      </w:r>
    </w:p>
    <w:p w:rsidR="0082074D" w:rsidRPr="007D6611" w:rsidRDefault="0082074D" w:rsidP="008C569B">
      <w:pPr>
        <w:pStyle w:val="LITlitera"/>
        <w:keepNext/>
      </w:pPr>
      <w:r w:rsidRPr="007D6611">
        <w:t>b)</w:t>
      </w:r>
      <w:r w:rsidRPr="007D6611">
        <w:tab/>
        <w:t>po</w:t>
      </w:r>
      <w:r w:rsidR="00DB7432">
        <w:t xml:space="preserve"> ust.</w:t>
      </w:r>
      <w:r w:rsidR="008C569B">
        <w:t xml:space="preserve"> </w:t>
      </w:r>
      <w:r w:rsidRPr="007D6611">
        <w:t>1b dodaje się</w:t>
      </w:r>
      <w:r w:rsidR="00DB7432">
        <w:t xml:space="preserve"> ust.</w:t>
      </w:r>
      <w:r w:rsidR="008C569B">
        <w:t xml:space="preserve"> </w:t>
      </w:r>
      <w:r w:rsidRPr="007D6611">
        <w:t>1ba</w:t>
      </w:r>
      <w:r w:rsidR="00C91CED" w:rsidRPr="007D6611">
        <w:t xml:space="preserve"> w</w:t>
      </w:r>
      <w:r w:rsidR="008C569B">
        <w:t xml:space="preserve"> </w:t>
      </w:r>
      <w:r w:rsidRPr="007D6611">
        <w:t>brzmieniu:</w:t>
      </w:r>
    </w:p>
    <w:p w:rsidR="0082074D" w:rsidRPr="007D6611" w:rsidRDefault="003F775C" w:rsidP="008C569B">
      <w:pPr>
        <w:pStyle w:val="ZLITUSTzmustliter"/>
        <w:keepNext/>
      </w:pPr>
      <w:r>
        <w:t>„</w:t>
      </w:r>
      <w:r w:rsidR="0082074D" w:rsidRPr="007D6611">
        <w:t>1ba. Niepubliczna szkoła podstawowa,</w:t>
      </w:r>
      <w:r w:rsidR="00C91CED" w:rsidRPr="007D6611">
        <w:t xml:space="preserve"> w</w:t>
      </w:r>
      <w:r w:rsidR="008C569B">
        <w:t xml:space="preserve"> </w:t>
      </w:r>
      <w:r w:rsidR="0082074D" w:rsidRPr="007D6611">
        <w:t>której zorganizowano oddział przedszkolny, niebędąc</w:t>
      </w:r>
      <w:r w:rsidR="00CB539B" w:rsidRPr="007D6611">
        <w:t xml:space="preserve">a szkołą podstawową specjalną, </w:t>
      </w:r>
      <w:r w:rsidR="0082074D" w:rsidRPr="007D6611">
        <w:t xml:space="preserve">otrzymuje na każdego ucznia tego oddziału </w:t>
      </w:r>
      <w:r w:rsidR="00E504B9" w:rsidRPr="007D6611">
        <w:t>przedszkolnego</w:t>
      </w:r>
      <w:r w:rsidR="00C91CED" w:rsidRPr="007D6611">
        <w:t xml:space="preserve"> z</w:t>
      </w:r>
      <w:r w:rsidR="008C569B">
        <w:t xml:space="preserve"> </w:t>
      </w:r>
      <w:r w:rsidR="0082074D" w:rsidRPr="007D6611">
        <w:t>budżetu gminy dotację</w:t>
      </w:r>
      <w:r w:rsidR="00C91CED" w:rsidRPr="007D6611">
        <w:t xml:space="preserve"> w</w:t>
      </w:r>
      <w:r w:rsidR="008C569B">
        <w:t xml:space="preserve"> </w:t>
      </w:r>
      <w:r w:rsidR="0082074D" w:rsidRPr="007D6611">
        <w:t>wysokości równej podstawowej kwocie dotacji dla szkół podstawowych,</w:t>
      </w:r>
      <w:r w:rsidR="00C91CED" w:rsidRPr="007D6611">
        <w:t xml:space="preserve"> w</w:t>
      </w:r>
      <w:r w:rsidR="008C569B">
        <w:t xml:space="preserve"> </w:t>
      </w:r>
      <w:r w:rsidR="0082074D" w:rsidRPr="007D6611">
        <w:t>których zorganizowano oddział przedszkolny,</w:t>
      </w:r>
      <w:r w:rsidR="00C91CED" w:rsidRPr="007D6611">
        <w:t xml:space="preserve"> z</w:t>
      </w:r>
      <w:r w:rsidR="008C569B">
        <w:t xml:space="preserve"> </w:t>
      </w:r>
      <w:r w:rsidR="0082074D" w:rsidRPr="007D6611">
        <w:t>tym że na ucznia niepełnosprawnego</w:t>
      </w:r>
      <w:r w:rsidR="00C91CED" w:rsidRPr="007D6611">
        <w:t xml:space="preserve"> w</w:t>
      </w:r>
      <w:r w:rsidR="008C569B">
        <w:t xml:space="preserve"> </w:t>
      </w:r>
      <w:r w:rsidR="0082074D" w:rsidRPr="007D6611">
        <w:t xml:space="preserve">wysokości nie niższej niż kwota przewidziana na </w:t>
      </w:r>
      <w:r w:rsidR="00F71C68" w:rsidRPr="007D6611">
        <w:t xml:space="preserve">takiego </w:t>
      </w:r>
      <w:r w:rsidR="00813A4F">
        <w:t xml:space="preserve">ucznia </w:t>
      </w:r>
      <w:r w:rsidR="0082074D" w:rsidRPr="007D6611">
        <w:t>niepełnosprawnego oddziału przedszkolnego</w:t>
      </w:r>
      <w:r w:rsidR="00C91CED" w:rsidRPr="007D6611">
        <w:t xml:space="preserve"> w</w:t>
      </w:r>
      <w:r w:rsidR="008C569B">
        <w:t xml:space="preserve"> </w:t>
      </w:r>
      <w:r w:rsidR="0082074D" w:rsidRPr="007D6611">
        <w:t>szkole podstawowej</w:t>
      </w:r>
      <w:r w:rsidR="00C91CED" w:rsidRPr="007D6611">
        <w:t xml:space="preserve"> w</w:t>
      </w:r>
      <w:r w:rsidR="008C569B">
        <w:t xml:space="preserve"> </w:t>
      </w:r>
      <w:r w:rsidR="0082074D" w:rsidRPr="007D6611">
        <w:t>części oświatowej subwencji ogólnej dla gminy, jeżeli ten oddział przedszkolny</w:t>
      </w:r>
      <w:r w:rsidR="00C91CED" w:rsidRPr="007D6611">
        <w:t xml:space="preserve"> w</w:t>
      </w:r>
      <w:r w:rsidR="008C569B">
        <w:t xml:space="preserve"> </w:t>
      </w:r>
      <w:r w:rsidR="0082074D" w:rsidRPr="007D6611">
        <w:t>szkole podstawowej:</w:t>
      </w:r>
    </w:p>
    <w:p w:rsidR="0082074D" w:rsidRPr="007D6611" w:rsidRDefault="0082074D" w:rsidP="00AF6F68">
      <w:pPr>
        <w:pStyle w:val="ZLITPKTzmpktliter"/>
      </w:pPr>
      <w:r w:rsidRPr="007D6611">
        <w:t>1)</w:t>
      </w:r>
      <w:r w:rsidRPr="007D6611">
        <w:tab/>
        <w:t>spełni warunki określone</w:t>
      </w:r>
      <w:r w:rsidR="00DB7432" w:rsidRPr="007D6611">
        <w:t xml:space="preserve"> w</w:t>
      </w:r>
      <w:r w:rsidR="008C569B">
        <w:t xml:space="preserve"> </w:t>
      </w:r>
      <w:r w:rsidR="00DB7432">
        <w:t>art.</w:t>
      </w:r>
      <w:r w:rsidR="008C569B">
        <w:t xml:space="preserve"> </w:t>
      </w:r>
      <w:r w:rsidR="00DB7432" w:rsidRPr="007D6611">
        <w:t>6</w:t>
      </w:r>
      <w:r w:rsidR="00DB7432">
        <w:t xml:space="preserve"> ust.</w:t>
      </w:r>
      <w:r w:rsidR="008C569B">
        <w:t xml:space="preserve"> </w:t>
      </w:r>
      <w:r w:rsidRPr="007D6611">
        <w:t>1,</w:t>
      </w:r>
      <w:r w:rsidR="00C91CED" w:rsidRPr="007D6611">
        <w:t xml:space="preserve"> z</w:t>
      </w:r>
      <w:r w:rsidR="008C569B">
        <w:t xml:space="preserve"> </w:t>
      </w:r>
      <w:r w:rsidRPr="007D6611">
        <w:t>tym że czas bezpłatnego nauczania, wychowania</w:t>
      </w:r>
      <w:r w:rsidR="00C91CED" w:rsidRPr="007D6611">
        <w:t xml:space="preserve"> i</w:t>
      </w:r>
      <w:r w:rsidR="008C569B">
        <w:t xml:space="preserve"> </w:t>
      </w:r>
      <w:r w:rsidRPr="007D6611">
        <w:t>opieki,</w:t>
      </w:r>
      <w:r w:rsidR="00C91CED" w:rsidRPr="007D6611">
        <w:t xml:space="preserve">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00DB7432" w:rsidRPr="007D6611">
        <w:t>6</w:t>
      </w:r>
      <w:r w:rsidR="00DB7432">
        <w:t xml:space="preserve"> ust.</w:t>
      </w:r>
      <w:r w:rsidR="008C569B">
        <w:t xml:space="preserve"> </w:t>
      </w:r>
      <w:r w:rsidR="00DB7432" w:rsidRPr="007D6611">
        <w:t>1</w:t>
      </w:r>
      <w:r w:rsidR="00DB7432">
        <w:t xml:space="preserve"> pkt</w:t>
      </w:r>
      <w:r w:rsidR="008C569B">
        <w:t xml:space="preserve"> </w:t>
      </w:r>
      <w:r w:rsidRPr="007D6611">
        <w:t>2, nie może być krótszy niż czas bezpłatnego nauczania, wychowania</w:t>
      </w:r>
      <w:r w:rsidR="00C91CED" w:rsidRPr="007D6611">
        <w:t xml:space="preserve"> i</w:t>
      </w:r>
      <w:r w:rsidR="008C569B">
        <w:t xml:space="preserve"> </w:t>
      </w:r>
      <w:r w:rsidRPr="007D6611">
        <w:t>opieki ustalony przez radę gminy dla przedszkoli prowadzonych przez gminę</w:t>
      </w:r>
      <w:r w:rsidR="002D50FC" w:rsidRPr="007D6611">
        <w:t>;</w:t>
      </w:r>
    </w:p>
    <w:p w:rsidR="0082074D" w:rsidRPr="007D6611" w:rsidRDefault="0082074D" w:rsidP="00AF6F68">
      <w:pPr>
        <w:pStyle w:val="ZLITPKTzmpktliter"/>
      </w:pPr>
      <w:r w:rsidRPr="007D6611">
        <w:t>2)</w:t>
      </w:r>
      <w:r w:rsidRPr="007D6611">
        <w:tab/>
        <w:t>będzie pobierać opłaty za korzystanie</w:t>
      </w:r>
      <w:r w:rsidR="00C91CED" w:rsidRPr="007D6611">
        <w:t xml:space="preserve"> z</w:t>
      </w:r>
      <w:r w:rsidR="008C569B">
        <w:t xml:space="preserve"> </w:t>
      </w:r>
      <w:r w:rsidRPr="007D6611">
        <w:t>wychowania przedszkolnego nie wyższe niż opłaty ustalone przez radę gminy na podstawie</w:t>
      </w:r>
      <w:r w:rsidR="00DB7432">
        <w:t xml:space="preserve"> art.</w:t>
      </w:r>
      <w:r w:rsidR="008C569B">
        <w:t xml:space="preserve"> </w:t>
      </w:r>
      <w:r w:rsidRPr="007D6611">
        <w:t>1</w:t>
      </w:r>
      <w:r w:rsidR="00DB7432" w:rsidRPr="007D6611">
        <w:t>4</w:t>
      </w:r>
      <w:r w:rsidR="00DB7432">
        <w:t xml:space="preserve"> ust.</w:t>
      </w:r>
      <w:r w:rsidR="008C569B">
        <w:t xml:space="preserve"> </w:t>
      </w:r>
      <w:r w:rsidR="00DB7432" w:rsidRPr="007D6611">
        <w:t>5</w:t>
      </w:r>
      <w:r w:rsidR="00DB7432">
        <w:t xml:space="preserve"> pkt</w:t>
      </w:r>
      <w:r w:rsidR="008C569B">
        <w:t xml:space="preserve"> </w:t>
      </w:r>
      <w:r w:rsidR="00DB7432" w:rsidRPr="007D6611">
        <w:t>1</w:t>
      </w:r>
      <w:r w:rsidR="00DB7432">
        <w:t xml:space="preserve"> lit.</w:t>
      </w:r>
      <w:r w:rsidR="008C569B">
        <w:t xml:space="preserve"> </w:t>
      </w:r>
      <w:r w:rsidRPr="007D6611">
        <w:t>a</w:t>
      </w:r>
      <w:r w:rsidR="002D50FC" w:rsidRPr="007D6611">
        <w:t>;</w:t>
      </w:r>
    </w:p>
    <w:p w:rsidR="0082074D" w:rsidRPr="007D6611" w:rsidRDefault="0082074D" w:rsidP="00AF6F68">
      <w:pPr>
        <w:pStyle w:val="ZLITPKTzmpktliter"/>
      </w:pPr>
      <w:r w:rsidRPr="007D6611">
        <w:t>3)</w:t>
      </w:r>
      <w:r w:rsidRPr="007D6611">
        <w:tab/>
        <w:t>będzie prowadzić dokumentację przebiegu nauczania, wychowania</w:t>
      </w:r>
      <w:r w:rsidR="00C91CED" w:rsidRPr="007D6611">
        <w:t xml:space="preserve"> i</w:t>
      </w:r>
      <w:r w:rsidR="008C569B">
        <w:t xml:space="preserve"> </w:t>
      </w:r>
      <w:r w:rsidRPr="007D6611">
        <w:t>opieki ustaloną dla przedszkoli publicznych</w:t>
      </w:r>
      <w:r w:rsidR="002D50FC" w:rsidRPr="007D6611">
        <w:t>;</w:t>
      </w:r>
    </w:p>
    <w:p w:rsidR="0082074D" w:rsidRPr="007D6611" w:rsidRDefault="0082074D" w:rsidP="00AF6F68">
      <w:pPr>
        <w:pStyle w:val="ZLITPKTzmpktliter"/>
      </w:pPr>
      <w:r w:rsidRPr="007D6611">
        <w:t>4)</w:t>
      </w:r>
      <w:r w:rsidRPr="007D6611">
        <w:tab/>
        <w:t>zapewni liczbę uczniów</w:t>
      </w:r>
      <w:r w:rsidR="00C91CED" w:rsidRPr="007D6611">
        <w:t xml:space="preserve"> w</w:t>
      </w:r>
      <w:r w:rsidR="008C569B">
        <w:t xml:space="preserve"> </w:t>
      </w:r>
      <w:r w:rsidRPr="007D6611">
        <w:t xml:space="preserve">oddziale </w:t>
      </w:r>
      <w:r w:rsidR="00EF0BE3" w:rsidRPr="007D6611">
        <w:t xml:space="preserve">przedszkolnym </w:t>
      </w:r>
      <w:r w:rsidRPr="007D6611">
        <w:t>nieprzekraczającą maksymalnej liczby uczniów</w:t>
      </w:r>
      <w:r w:rsidR="00C91CED" w:rsidRPr="007D6611">
        <w:t xml:space="preserve"> w</w:t>
      </w:r>
      <w:r w:rsidR="008C569B">
        <w:t xml:space="preserve"> </w:t>
      </w:r>
      <w:r w:rsidRPr="007D6611">
        <w:t>oddziale przedszkola publicznego, określonej</w:t>
      </w:r>
      <w:r w:rsidR="00C91CED" w:rsidRPr="007D6611">
        <w:t xml:space="preserve"> w</w:t>
      </w:r>
      <w:r w:rsidR="008C569B">
        <w:t xml:space="preserve"> </w:t>
      </w:r>
      <w:r w:rsidRPr="007D6611">
        <w:t>przepisach wydanych na podstawie</w:t>
      </w:r>
      <w:r w:rsidR="00DB7432">
        <w:t xml:space="preserve"> art.</w:t>
      </w:r>
      <w:r w:rsidR="008C569B">
        <w:t xml:space="preserve"> </w:t>
      </w:r>
      <w:r w:rsidRPr="007D6611">
        <w:t>6</w:t>
      </w:r>
      <w:r w:rsidR="00DB7432" w:rsidRPr="007D6611">
        <w:t>0</w:t>
      </w:r>
      <w:r w:rsidR="00DB7432">
        <w:t xml:space="preserve"> ust.</w:t>
      </w:r>
      <w:r w:rsidR="008C569B">
        <w:t xml:space="preserve"> </w:t>
      </w:r>
      <w:r w:rsidRPr="007D6611">
        <w:t>2</w:t>
      </w:r>
      <w:r w:rsidR="002D50FC" w:rsidRPr="007D6611">
        <w:t>;</w:t>
      </w:r>
    </w:p>
    <w:p w:rsidR="0082074D" w:rsidRPr="007D6611" w:rsidRDefault="0082074D" w:rsidP="00AF6F68">
      <w:pPr>
        <w:pStyle w:val="ZLITPKTzmpktliter"/>
      </w:pPr>
      <w:r w:rsidRPr="007D6611">
        <w:t>5)</w:t>
      </w:r>
      <w:r w:rsidRPr="007D6611">
        <w:tab/>
        <w:t>zapewni uczniom pomoc psychologiczno</w:t>
      </w:r>
      <w:r w:rsidR="00866C7F">
        <w:t>-</w:t>
      </w:r>
      <w:r w:rsidRPr="007D6611">
        <w:t>pedagogiczną zgodnie</w:t>
      </w:r>
      <w:r w:rsidR="00C91CED" w:rsidRPr="007D6611">
        <w:t xml:space="preserve"> z</w:t>
      </w:r>
      <w:r w:rsidR="008C569B">
        <w:t xml:space="preserve"> </w:t>
      </w:r>
      <w:r w:rsidRPr="007D6611">
        <w:t>przepisami wydanymi na podstawie</w:t>
      </w:r>
      <w:r w:rsidR="00DB7432">
        <w:t xml:space="preserve"> art.</w:t>
      </w:r>
      <w:r w:rsidR="008C569B">
        <w:t xml:space="preserve"> </w:t>
      </w:r>
      <w:r w:rsidRPr="007D6611">
        <w:t>2</w:t>
      </w:r>
      <w:r w:rsidR="00DB7432" w:rsidRPr="007D6611">
        <w:t>2</w:t>
      </w:r>
      <w:r w:rsidR="00DB7432">
        <w:t xml:space="preserve"> ust.</w:t>
      </w:r>
      <w:r w:rsidR="008C569B">
        <w:t xml:space="preserve"> </w:t>
      </w:r>
      <w:r w:rsidR="00DB7432" w:rsidRPr="007D6611">
        <w:t>2</w:t>
      </w:r>
      <w:r w:rsidR="00DB7432">
        <w:t xml:space="preserve"> pkt</w:t>
      </w:r>
      <w:r w:rsidR="008C569B">
        <w:t xml:space="preserve"> </w:t>
      </w:r>
      <w:r w:rsidRPr="007D6611">
        <w:t>11</w:t>
      </w:r>
      <w:r w:rsidR="002D50FC" w:rsidRPr="007D6611">
        <w:t>;</w:t>
      </w:r>
    </w:p>
    <w:p w:rsidR="0082074D" w:rsidRPr="007D6611" w:rsidRDefault="0082074D" w:rsidP="008C569B">
      <w:pPr>
        <w:pStyle w:val="ZLITPKTzmpktliter"/>
        <w:keepNext/>
      </w:pPr>
      <w:r w:rsidRPr="007D6611">
        <w:t>6)</w:t>
      </w:r>
      <w:r w:rsidRPr="007D6611">
        <w:tab/>
      </w:r>
      <w:r w:rsidRPr="007D6611">
        <w:tab/>
        <w:t>stosuje zasady przyjmowania do publicznych przedszkoli określone</w:t>
      </w:r>
      <w:r w:rsidR="00C91CED" w:rsidRPr="007D6611">
        <w:t xml:space="preserve"> w</w:t>
      </w:r>
      <w:r w:rsidR="00866C7F">
        <w:t> </w:t>
      </w:r>
      <w:r w:rsidRPr="007D6611">
        <w:t>rozdziale 2a.</w:t>
      </w:r>
    </w:p>
    <w:p w:rsidR="0082074D" w:rsidRPr="007D6611" w:rsidRDefault="0082074D" w:rsidP="00AF6F68">
      <w:pPr>
        <w:pStyle w:val="ZLITFRAGzmlitfragmentunpzdanialiter"/>
      </w:pPr>
      <w:r w:rsidRPr="007D6611">
        <w:t>W przypadku braku na terenie gminy szkoły podstawowej prowadzonej przez gminę,</w:t>
      </w:r>
      <w:r w:rsidR="00C91CED" w:rsidRPr="007D6611">
        <w:t xml:space="preserve"> w</w:t>
      </w:r>
      <w:r w:rsidR="008C569B">
        <w:t xml:space="preserve"> </w:t>
      </w:r>
      <w:r w:rsidRPr="007D6611">
        <w:t>której zorganizowano oddział przedszkolny,</w:t>
      </w:r>
      <w:r w:rsidR="00C91CED" w:rsidRPr="007D6611">
        <w:t xml:space="preserve"> w</w:t>
      </w:r>
      <w:r w:rsidR="008C569B">
        <w:t xml:space="preserve"> </w:t>
      </w:r>
      <w:r w:rsidRPr="007D6611">
        <w:t xml:space="preserve">którym </w:t>
      </w:r>
      <w:r w:rsidR="00974774" w:rsidRPr="007D6611">
        <w:t>za</w:t>
      </w:r>
      <w:r w:rsidRPr="007D6611">
        <w:t>planowane wydatki bieżące finansowane</w:t>
      </w:r>
      <w:r w:rsidR="00C91CED" w:rsidRPr="007D6611">
        <w:t xml:space="preserve"> z</w:t>
      </w:r>
      <w:r w:rsidR="008C569B">
        <w:t xml:space="preserve"> </w:t>
      </w:r>
      <w:r w:rsidRPr="007D6611">
        <w:t>użyciem środków pochodzących</w:t>
      </w:r>
      <w:r w:rsidR="00C91CED" w:rsidRPr="007D6611">
        <w:t xml:space="preserve"> z</w:t>
      </w:r>
      <w:r w:rsidR="008C569B">
        <w:t xml:space="preserve"> </w:t>
      </w:r>
      <w:r w:rsidRPr="007D6611">
        <w:t xml:space="preserve">budżetu Unii Europejskiej nie przekraczają wartości 50% jego </w:t>
      </w:r>
      <w:r w:rsidR="00974774" w:rsidRPr="007D6611">
        <w:t>za</w:t>
      </w:r>
      <w:r w:rsidRPr="007D6611">
        <w:t>planowanych wydatków bieżących, niebędącej szkołą podstawową specjalną, kwotę dotacji określa się</w:t>
      </w:r>
      <w:r w:rsidR="00C91CED" w:rsidRPr="007D6611">
        <w:t xml:space="preserve"> w</w:t>
      </w:r>
      <w:r w:rsidR="00866C7F">
        <w:t> </w:t>
      </w:r>
      <w:r w:rsidRPr="007D6611">
        <w:t>wysokości równej podstawowej kwocie dotacji dla szkół podstawowych,</w:t>
      </w:r>
      <w:r w:rsidR="00C91CED" w:rsidRPr="007D6611">
        <w:t xml:space="preserve"> w</w:t>
      </w:r>
      <w:r w:rsidR="00866C7F">
        <w:t> </w:t>
      </w:r>
      <w:r w:rsidRPr="007D6611">
        <w:t>których zorganizowano oddział przedszkolny</w:t>
      </w:r>
      <w:r w:rsidR="00EF0BE3" w:rsidRPr="007D6611">
        <w:t>,</w:t>
      </w:r>
      <w:r w:rsidR="00C91CED" w:rsidRPr="007D6611">
        <w:t xml:space="preserve"> w</w:t>
      </w:r>
      <w:r w:rsidR="008C569B">
        <w:t xml:space="preserve"> </w:t>
      </w:r>
      <w:r w:rsidRPr="007D6611">
        <w:t>najbliższej gminie prowadzącej szkołę podstawową,</w:t>
      </w:r>
      <w:r w:rsidR="00C91CED" w:rsidRPr="007D6611">
        <w:t xml:space="preserve"> w</w:t>
      </w:r>
      <w:r w:rsidR="008C569B">
        <w:t xml:space="preserve"> </w:t>
      </w:r>
      <w:r w:rsidRPr="007D6611">
        <w:t>której zorganizowano oddział przedszkolny,</w:t>
      </w:r>
      <w:r w:rsidR="00C91CED" w:rsidRPr="007D6611">
        <w:t xml:space="preserve"> z</w:t>
      </w:r>
      <w:r w:rsidR="008C569B">
        <w:t xml:space="preserve"> </w:t>
      </w:r>
      <w:r w:rsidRPr="007D6611">
        <w:t>tym że na ucznia niepełnosprawnego</w:t>
      </w:r>
      <w:r w:rsidR="00C91CED" w:rsidRPr="007D6611">
        <w:t xml:space="preserve"> w</w:t>
      </w:r>
      <w:r w:rsidR="008C569B">
        <w:t xml:space="preserve"> </w:t>
      </w:r>
      <w:r w:rsidRPr="007D6611">
        <w:t xml:space="preserve">wysokości nie niższej niż kwota przewidziana na </w:t>
      </w:r>
      <w:r w:rsidR="00F4743B" w:rsidRPr="007D6611">
        <w:t xml:space="preserve">takiego </w:t>
      </w:r>
      <w:r w:rsidR="00813A4F">
        <w:t xml:space="preserve">ucznia </w:t>
      </w:r>
      <w:r w:rsidRPr="007D6611">
        <w:t>niepełnosprawnego oddziału przedszkolnego</w:t>
      </w:r>
      <w:r w:rsidR="00C91CED" w:rsidRPr="007D6611">
        <w:t xml:space="preserve"> w</w:t>
      </w:r>
      <w:r w:rsidR="008C569B">
        <w:t xml:space="preserve"> </w:t>
      </w:r>
      <w:r w:rsidRPr="007D6611">
        <w:t>szkole podstawowej</w:t>
      </w:r>
      <w:r w:rsidR="00C91CED" w:rsidRPr="007D6611">
        <w:t xml:space="preserve"> w</w:t>
      </w:r>
      <w:r w:rsidR="008C569B">
        <w:t xml:space="preserve"> </w:t>
      </w:r>
      <w:r w:rsidRPr="007D6611">
        <w:t>części oświatowej subwencji ogólnej dla gminy.</w:t>
      </w:r>
      <w:r w:rsidR="003F775C">
        <w:t>”</w:t>
      </w:r>
      <w:r w:rsidR="004B20D0" w:rsidRPr="007D6611">
        <w:t>,</w:t>
      </w:r>
    </w:p>
    <w:p w:rsidR="0082074D" w:rsidRPr="007D6611" w:rsidRDefault="0082074D" w:rsidP="008C569B">
      <w:pPr>
        <w:pStyle w:val="LITlitera"/>
        <w:keepNext/>
      </w:pPr>
      <w:r w:rsidRPr="007D6611">
        <w:t>c)</w:t>
      </w:r>
      <w:r w:rsidRPr="007D6611">
        <w:tab/>
        <w:t>ust. 1c</w:t>
      </w:r>
      <w:r w:rsidR="00927888" w:rsidRPr="007D6611">
        <w:t xml:space="preserve"> </w:t>
      </w:r>
      <w:r w:rsidRPr="007D6611">
        <w:t>otrzymuj</w:t>
      </w:r>
      <w:r w:rsidR="00927888" w:rsidRPr="007D6611">
        <w:t>e</w:t>
      </w:r>
      <w:r w:rsidRPr="007D6611">
        <w:t xml:space="preserve"> brzmienie:</w:t>
      </w:r>
    </w:p>
    <w:p w:rsidR="0082074D" w:rsidRPr="007D6611" w:rsidRDefault="003F775C" w:rsidP="008C569B">
      <w:pPr>
        <w:pStyle w:val="ZLITUSTzmustliter"/>
        <w:keepNext/>
      </w:pPr>
      <w:r>
        <w:t>„</w:t>
      </w:r>
      <w:r w:rsidR="0082074D" w:rsidRPr="007D6611">
        <w:t>1c.</w:t>
      </w:r>
      <w:r w:rsidR="008C569B">
        <w:t xml:space="preserve"> </w:t>
      </w:r>
      <w:r w:rsidR="0082074D" w:rsidRPr="007D6611">
        <w:t xml:space="preserve">Osoba </w:t>
      </w:r>
      <w:r w:rsidR="00F4743B" w:rsidRPr="007D6611">
        <w:t xml:space="preserve">prawna lub osoba fizyczna </w:t>
      </w:r>
      <w:r w:rsidR="0082074D" w:rsidRPr="007D6611">
        <w:t>prowadząca wychowanie przedszkolne</w:t>
      </w:r>
      <w:r w:rsidR="00C91CED" w:rsidRPr="007D6611">
        <w:t xml:space="preserve"> w</w:t>
      </w:r>
      <w:r w:rsidR="008C569B">
        <w:t xml:space="preserve"> </w:t>
      </w:r>
      <w:r w:rsidR="0082074D" w:rsidRPr="007D6611">
        <w:t>niepublicznej innej formie wychowania przedszkolnego otrzymuje na każdego ucznia</w:t>
      </w:r>
      <w:r w:rsidR="00C91CED" w:rsidRPr="007D6611">
        <w:t xml:space="preserve"> z</w:t>
      </w:r>
      <w:r w:rsidR="008C569B">
        <w:t xml:space="preserve"> </w:t>
      </w:r>
      <w:r w:rsidR="0082074D" w:rsidRPr="007D6611">
        <w:t>budżetu gminy dotację</w:t>
      </w:r>
      <w:r w:rsidR="00C91CED" w:rsidRPr="007D6611">
        <w:t xml:space="preserve"> w</w:t>
      </w:r>
      <w:r w:rsidR="008C569B">
        <w:t xml:space="preserve"> </w:t>
      </w:r>
      <w:r w:rsidR="0082074D" w:rsidRPr="007D6611">
        <w:t>wysokości równej 50% podstawowej kwoty dotacji dla przedszkoli,</w:t>
      </w:r>
      <w:r w:rsidR="00C91CED" w:rsidRPr="007D6611">
        <w:t xml:space="preserve"> z</w:t>
      </w:r>
      <w:r w:rsidR="008C569B">
        <w:t xml:space="preserve"> </w:t>
      </w:r>
      <w:r w:rsidR="0082074D" w:rsidRPr="007D6611">
        <w:t>tym że na ucznia niepełnosprawnego</w:t>
      </w:r>
      <w:r w:rsidR="00C91CED" w:rsidRPr="007D6611">
        <w:t xml:space="preserve"> w</w:t>
      </w:r>
      <w:r w:rsidR="008C569B">
        <w:t xml:space="preserve"> </w:t>
      </w:r>
      <w:r w:rsidR="0082074D" w:rsidRPr="007D6611">
        <w:t xml:space="preserve">wysokości nie niższej niż kwota przewidziana na </w:t>
      </w:r>
      <w:r w:rsidR="00F4743B" w:rsidRPr="007D6611">
        <w:t xml:space="preserve">takiego </w:t>
      </w:r>
      <w:r w:rsidR="00813A4F">
        <w:t xml:space="preserve">ucznia </w:t>
      </w:r>
      <w:r w:rsidR="0082074D" w:rsidRPr="007D6611">
        <w:t>niepełnosprawnego innej formy wychowania przedszkolnego</w:t>
      </w:r>
      <w:r w:rsidR="00C91CED" w:rsidRPr="007D6611">
        <w:t xml:space="preserve"> w</w:t>
      </w:r>
      <w:r w:rsidR="008C569B">
        <w:t xml:space="preserve"> </w:t>
      </w:r>
      <w:r w:rsidR="0082074D" w:rsidRPr="007D6611">
        <w:t>części oświatowej subwencji ogólnej dla gminy, jeżeli ta inna forma</w:t>
      </w:r>
      <w:r w:rsidR="00C67D68" w:rsidRPr="007D6611">
        <w:t xml:space="preserve"> wychowania przedszkolnego</w:t>
      </w:r>
      <w:r w:rsidR="0082074D" w:rsidRPr="007D6611">
        <w:t>:</w:t>
      </w:r>
    </w:p>
    <w:p w:rsidR="0082074D" w:rsidRPr="007D6611" w:rsidRDefault="0082074D" w:rsidP="00AF6F68">
      <w:pPr>
        <w:pStyle w:val="ZLITPKTzmpktliter"/>
      </w:pPr>
      <w:r w:rsidRPr="007D6611">
        <w:t>1)</w:t>
      </w:r>
      <w:r w:rsidRPr="007D6611">
        <w:tab/>
        <w:t>spełni warunki określone</w:t>
      </w:r>
      <w:r w:rsidR="00DB7432" w:rsidRPr="007D6611">
        <w:t xml:space="preserve"> w</w:t>
      </w:r>
      <w:r w:rsidR="008C569B">
        <w:t xml:space="preserve"> </w:t>
      </w:r>
      <w:r w:rsidR="00DB7432">
        <w:t>art.</w:t>
      </w:r>
      <w:r w:rsidR="008C569B">
        <w:t xml:space="preserve"> </w:t>
      </w:r>
      <w:r w:rsidR="00DB7432" w:rsidRPr="007D6611">
        <w:t>6</w:t>
      </w:r>
      <w:r w:rsidR="00DB7432">
        <w:t xml:space="preserve"> ust.</w:t>
      </w:r>
      <w:r w:rsidR="008C569B">
        <w:t xml:space="preserve"> </w:t>
      </w:r>
      <w:r w:rsidR="00DB7432" w:rsidRPr="007D6611">
        <w:t>1</w:t>
      </w:r>
      <w:r w:rsidR="00DB7432">
        <w:t xml:space="preserve"> pkt</w:t>
      </w:r>
      <w:r w:rsidR="008C569B">
        <w:t xml:space="preserve"> </w:t>
      </w:r>
      <w:r w:rsidR="00DB7432" w:rsidRPr="007D6611">
        <w:t>3</w:t>
      </w:r>
      <w:r w:rsidR="00DB7432">
        <w:t xml:space="preserve"> i</w:t>
      </w:r>
      <w:r w:rsidR="008C569B">
        <w:t xml:space="preserve"> </w:t>
      </w:r>
      <w:r w:rsidR="00DB7432">
        <w:t>ust.</w:t>
      </w:r>
      <w:r w:rsidR="008C569B">
        <w:t xml:space="preserve"> </w:t>
      </w:r>
      <w:r w:rsidRPr="007D6611">
        <w:t>2,</w:t>
      </w:r>
      <w:r w:rsidR="00C91CED" w:rsidRPr="007D6611">
        <w:t xml:space="preserve"> z</w:t>
      </w:r>
      <w:r w:rsidR="008C569B">
        <w:t xml:space="preserve"> </w:t>
      </w:r>
      <w:r w:rsidRPr="007D6611">
        <w:t>tym że czas bezpłatnego nauczania, wychowania</w:t>
      </w:r>
      <w:r w:rsidR="00C91CED" w:rsidRPr="007D6611">
        <w:t xml:space="preserve"> i</w:t>
      </w:r>
      <w:r w:rsidR="008C569B">
        <w:t xml:space="preserve"> </w:t>
      </w:r>
      <w:r w:rsidRPr="007D6611">
        <w:t>opieki,</w:t>
      </w:r>
      <w:r w:rsidR="00C91CED" w:rsidRPr="007D6611">
        <w:t xml:space="preserve"> o</w:t>
      </w:r>
      <w:r w:rsidR="008C569B">
        <w:t xml:space="preserve"> </w:t>
      </w:r>
      <w:r w:rsidRPr="007D6611">
        <w:t>którym mowa</w:t>
      </w:r>
      <w:r w:rsidR="00DB7432" w:rsidRPr="007D6611">
        <w:t xml:space="preserve"> w</w:t>
      </w:r>
      <w:r w:rsidR="008C569B">
        <w:t xml:space="preserve"> </w:t>
      </w:r>
      <w:r w:rsidR="00DB7432">
        <w:t>art.</w:t>
      </w:r>
      <w:r w:rsidR="008C569B">
        <w:t xml:space="preserve"> </w:t>
      </w:r>
      <w:r w:rsidR="00DB7432" w:rsidRPr="007D6611">
        <w:t>6</w:t>
      </w:r>
      <w:r w:rsidR="00DB7432">
        <w:t xml:space="preserve"> ust.</w:t>
      </w:r>
      <w:r w:rsidR="008C569B">
        <w:t xml:space="preserve"> </w:t>
      </w:r>
      <w:r w:rsidRPr="007D6611">
        <w:t>2, nie może być krótszy niż czas bezpłatnego nauczania, wychowania</w:t>
      </w:r>
      <w:r w:rsidR="00C91CED" w:rsidRPr="007D6611">
        <w:t xml:space="preserve"> i</w:t>
      </w:r>
      <w:r w:rsidR="008C569B">
        <w:t xml:space="preserve"> </w:t>
      </w:r>
      <w:r w:rsidRPr="007D6611">
        <w:t>opieki ustalony przez radę gminy dla publicznych innych form wychowania przedszkolnego prowadzonych przez gminę</w:t>
      </w:r>
      <w:r w:rsidR="00B75369" w:rsidRPr="007D6611">
        <w:t>;</w:t>
      </w:r>
    </w:p>
    <w:p w:rsidR="0082074D" w:rsidRPr="007D6611" w:rsidRDefault="0082074D" w:rsidP="00AF6F68">
      <w:pPr>
        <w:pStyle w:val="ZLITPKTzmpktliter"/>
      </w:pPr>
      <w:r w:rsidRPr="007D6611">
        <w:t>2)</w:t>
      </w:r>
      <w:r w:rsidRPr="007D6611">
        <w:tab/>
        <w:t>będzie pobierać opłaty za korzystanie</w:t>
      </w:r>
      <w:r w:rsidR="00C91CED" w:rsidRPr="007D6611">
        <w:t xml:space="preserve"> z</w:t>
      </w:r>
      <w:r w:rsidR="008C569B">
        <w:t xml:space="preserve"> </w:t>
      </w:r>
      <w:r w:rsidRPr="007D6611">
        <w:t>wychowania przedszkolnego nie wyższe niż opłaty ustalone przez radę gminy na podstawie</w:t>
      </w:r>
      <w:r w:rsidR="00DB7432">
        <w:t xml:space="preserve"> art.</w:t>
      </w:r>
      <w:r w:rsidR="008C569B">
        <w:t xml:space="preserve"> </w:t>
      </w:r>
      <w:r w:rsidRPr="007D6611">
        <w:t>1</w:t>
      </w:r>
      <w:r w:rsidR="00DB7432" w:rsidRPr="007D6611">
        <w:t>4</w:t>
      </w:r>
      <w:r w:rsidR="00DB7432">
        <w:t xml:space="preserve"> ust.</w:t>
      </w:r>
      <w:r w:rsidR="008C569B">
        <w:t xml:space="preserve"> </w:t>
      </w:r>
      <w:r w:rsidR="00DB7432" w:rsidRPr="007D6611">
        <w:t>5</w:t>
      </w:r>
      <w:r w:rsidR="00DB7432">
        <w:t xml:space="preserve"> pkt</w:t>
      </w:r>
      <w:r w:rsidR="008C569B">
        <w:t xml:space="preserve"> </w:t>
      </w:r>
      <w:r w:rsidR="00DB7432" w:rsidRPr="007D6611">
        <w:t>1</w:t>
      </w:r>
      <w:r w:rsidR="00DB7432">
        <w:t xml:space="preserve"> lit.</w:t>
      </w:r>
      <w:r w:rsidR="008C569B">
        <w:t xml:space="preserve"> </w:t>
      </w:r>
      <w:r w:rsidRPr="007D6611">
        <w:t>b</w:t>
      </w:r>
      <w:r w:rsidR="00B75369" w:rsidRPr="007D6611">
        <w:t>;</w:t>
      </w:r>
    </w:p>
    <w:p w:rsidR="0082074D" w:rsidRPr="007D6611" w:rsidRDefault="0082074D" w:rsidP="008C569B">
      <w:pPr>
        <w:pStyle w:val="ZLITPKTzmpktliter"/>
        <w:keepNext/>
      </w:pPr>
      <w:r w:rsidRPr="007D6611">
        <w:t>3)</w:t>
      </w:r>
      <w:r w:rsidRPr="007D6611">
        <w:tab/>
        <w:t>stosuje zasady przyjmowania do publicznych innych form wychowania przedszkolnego określone</w:t>
      </w:r>
      <w:r w:rsidR="00C91CED" w:rsidRPr="007D6611">
        <w:t xml:space="preserve"> w</w:t>
      </w:r>
      <w:r w:rsidR="008C569B">
        <w:t xml:space="preserve"> </w:t>
      </w:r>
      <w:r w:rsidRPr="007D6611">
        <w:t>rozdziale 2a.</w:t>
      </w:r>
    </w:p>
    <w:p w:rsidR="0082074D" w:rsidRPr="007D6611" w:rsidRDefault="0082074D" w:rsidP="00AF6F68">
      <w:pPr>
        <w:pStyle w:val="ZLITFRAGzmlitfragmentunpzdanialiter"/>
      </w:pPr>
      <w:r w:rsidRPr="007D6611">
        <w:t>W przypadku braku na terenie gminy przedszkola prowadzonego przez gminę,</w:t>
      </w:r>
      <w:r w:rsidR="00C91CED" w:rsidRPr="007D6611">
        <w:t xml:space="preserve"> w</w:t>
      </w:r>
      <w:r w:rsidR="00866C7F">
        <w:t> </w:t>
      </w:r>
      <w:r w:rsidRPr="007D6611">
        <w:t xml:space="preserve">którym </w:t>
      </w:r>
      <w:r w:rsidR="00974774" w:rsidRPr="007D6611">
        <w:t>za</w:t>
      </w:r>
      <w:r w:rsidRPr="007D6611">
        <w:t>planowane wydatki bieżące finansowane</w:t>
      </w:r>
      <w:r w:rsidR="00C91CED" w:rsidRPr="007D6611">
        <w:t xml:space="preserve"> z</w:t>
      </w:r>
      <w:r w:rsidR="008C569B">
        <w:t xml:space="preserve"> </w:t>
      </w:r>
      <w:r w:rsidRPr="007D6611">
        <w:t>użyciem środków pochodzących</w:t>
      </w:r>
      <w:r w:rsidR="00C91CED" w:rsidRPr="007D6611">
        <w:t xml:space="preserve"> z</w:t>
      </w:r>
      <w:r w:rsidR="008C569B">
        <w:t xml:space="preserve"> </w:t>
      </w:r>
      <w:r w:rsidRPr="007D6611">
        <w:t xml:space="preserve">budżetu Unii Europejskiej nie przekraczają wartości 50% jego </w:t>
      </w:r>
      <w:r w:rsidR="00974774" w:rsidRPr="007D6611">
        <w:t>za</w:t>
      </w:r>
      <w:r w:rsidRPr="007D6611">
        <w:t>planowanych wydatków bieżących, niebędącego przedszkolem specjalnym, kwotę dotacji określa się</w:t>
      </w:r>
      <w:r w:rsidR="00C91CED" w:rsidRPr="007D6611">
        <w:t xml:space="preserve"> w</w:t>
      </w:r>
      <w:r w:rsidR="008C569B">
        <w:t xml:space="preserve"> </w:t>
      </w:r>
      <w:r w:rsidRPr="007D6611">
        <w:t>wysokości równej 50% podstawowej kwoty dotacji dla przedszkoli</w:t>
      </w:r>
      <w:r w:rsidR="00C91CED" w:rsidRPr="007D6611">
        <w:t xml:space="preserve"> w</w:t>
      </w:r>
      <w:r w:rsidR="008C569B">
        <w:t xml:space="preserve"> </w:t>
      </w:r>
      <w:r w:rsidRPr="007D6611">
        <w:t>najbliższej gminie prowadzącej przedszkole,</w:t>
      </w:r>
      <w:r w:rsidR="00C91CED" w:rsidRPr="007D6611">
        <w:t xml:space="preserve"> z</w:t>
      </w:r>
      <w:r w:rsidR="008C569B">
        <w:t xml:space="preserve"> </w:t>
      </w:r>
      <w:r w:rsidRPr="007D6611">
        <w:t>tym że na ucznia niepełnosprawnego</w:t>
      </w:r>
      <w:r w:rsidR="00C91CED" w:rsidRPr="007D6611">
        <w:t xml:space="preserve"> w</w:t>
      </w:r>
      <w:r w:rsidR="008C569B">
        <w:t xml:space="preserve"> </w:t>
      </w:r>
      <w:r w:rsidRPr="007D6611">
        <w:t xml:space="preserve">wysokości nie niższej niż kwota przewidziana na </w:t>
      </w:r>
      <w:r w:rsidR="00F4743B" w:rsidRPr="007D6611">
        <w:t xml:space="preserve">takiego </w:t>
      </w:r>
      <w:r w:rsidR="00813A4F">
        <w:t xml:space="preserve">ucznia </w:t>
      </w:r>
      <w:r w:rsidRPr="007D6611">
        <w:t>niepełnosprawnego innej formy wychowania przedszkolnego</w:t>
      </w:r>
      <w:r w:rsidR="00C91CED" w:rsidRPr="007D6611">
        <w:t xml:space="preserve"> w</w:t>
      </w:r>
      <w:r w:rsidR="008C569B">
        <w:t xml:space="preserve"> </w:t>
      </w:r>
      <w:r w:rsidRPr="007D6611">
        <w:t>części oświatowej subwencji ogólnej dla gminy.</w:t>
      </w:r>
      <w:r w:rsidR="003F775C">
        <w:t>”</w:t>
      </w:r>
      <w:r w:rsidR="00927888" w:rsidRPr="007D6611">
        <w:t>,</w:t>
      </w:r>
    </w:p>
    <w:p w:rsidR="00927888" w:rsidRPr="007D6611" w:rsidRDefault="00927888" w:rsidP="00DD0C25">
      <w:pPr>
        <w:pStyle w:val="LITlitera"/>
      </w:pPr>
      <w:r w:rsidRPr="007D6611">
        <w:t>d)</w:t>
      </w:r>
      <w:r w:rsidRPr="007D6611">
        <w:tab/>
      </w:r>
      <w:r w:rsidR="00C91CED" w:rsidRPr="007D6611">
        <w:t>w</w:t>
      </w:r>
      <w:r w:rsidR="00DB7432">
        <w:t xml:space="preserve"> ust.</w:t>
      </w:r>
      <w:r w:rsidR="008C569B">
        <w:t xml:space="preserve"> </w:t>
      </w:r>
      <w:r w:rsidRPr="007D6611">
        <w:t xml:space="preserve">1d wyrazy </w:t>
      </w:r>
      <w:r w:rsidR="003F775C">
        <w:t>„</w:t>
      </w:r>
      <w:r w:rsidRPr="007D6611">
        <w:t>ust. 1b</w:t>
      </w:r>
      <w:r w:rsidR="00C91CED" w:rsidRPr="007D6611">
        <w:t xml:space="preserve"> i</w:t>
      </w:r>
      <w:r w:rsidR="008C569B">
        <w:t xml:space="preserve"> </w:t>
      </w:r>
      <w:r w:rsidRPr="007D6611">
        <w:t>1c</w:t>
      </w:r>
      <w:r w:rsidR="003F775C">
        <w:t>”</w:t>
      </w:r>
      <w:r w:rsidRPr="007D6611">
        <w:t xml:space="preserve"> zast</w:t>
      </w:r>
      <w:r w:rsidR="009D5D87" w:rsidRPr="007D6611">
        <w:t>ę</w:t>
      </w:r>
      <w:r w:rsidRPr="007D6611">
        <w:t xml:space="preserve">puje się wyrazami </w:t>
      </w:r>
      <w:r w:rsidR="003F775C">
        <w:t>„</w:t>
      </w:r>
      <w:r w:rsidRPr="007D6611">
        <w:t>ust. 1b</w:t>
      </w:r>
      <w:r w:rsidR="0023158B" w:rsidRPr="007D6611">
        <w:t>–</w:t>
      </w:r>
      <w:r w:rsidRPr="007D6611">
        <w:t>1c</w:t>
      </w:r>
      <w:r w:rsidR="003F775C">
        <w:t>”</w:t>
      </w:r>
      <w:r w:rsidR="00DD0C25" w:rsidRPr="007D6611">
        <w:t>,</w:t>
      </w:r>
    </w:p>
    <w:p w:rsidR="00DD0C25" w:rsidRPr="007D6611" w:rsidRDefault="00F30B21" w:rsidP="008C569B">
      <w:pPr>
        <w:pStyle w:val="LITlitera"/>
        <w:keepNext/>
      </w:pPr>
      <w:r w:rsidRPr="007D6611">
        <w:t>e)</w:t>
      </w:r>
      <w:r w:rsidRPr="007D6611">
        <w:tab/>
      </w:r>
      <w:r w:rsidR="00E959EC" w:rsidRPr="007D6611">
        <w:t>ust. 1e otrzymuje brzmienie:</w:t>
      </w:r>
    </w:p>
    <w:p w:rsidR="0082074D" w:rsidRPr="007D6611" w:rsidRDefault="003F775C" w:rsidP="00AF6F68">
      <w:pPr>
        <w:pStyle w:val="ZLITUSTzmustliter"/>
      </w:pPr>
      <w:r>
        <w:t>„</w:t>
      </w:r>
      <w:r w:rsidR="0082074D" w:rsidRPr="007D6611">
        <w:t>1e.</w:t>
      </w:r>
      <w:r w:rsidR="008C569B">
        <w:t xml:space="preserve"> </w:t>
      </w:r>
      <w:r w:rsidR="0082074D" w:rsidRPr="007D6611">
        <w:t>Przystępując do otwartego konkursu ofert, osoba prowadząca niepubliczne przedszkole, szkołę podstawową,</w:t>
      </w:r>
      <w:r w:rsidR="00C91CED" w:rsidRPr="007D6611">
        <w:t xml:space="preserve"> w</w:t>
      </w:r>
      <w:r w:rsidR="008C569B">
        <w:t xml:space="preserve"> </w:t>
      </w:r>
      <w:r w:rsidR="0082074D" w:rsidRPr="007D6611">
        <w:t>której zorganizowano oddział przedszkolny</w:t>
      </w:r>
      <w:r w:rsidR="0023158B" w:rsidRPr="007D6611">
        <w:t>,</w:t>
      </w:r>
      <w:r w:rsidR="0082074D" w:rsidRPr="007D6611">
        <w:t xml:space="preserve"> lub inną formę wychowania przedszkolnego składa zobowiązanie do przestrzegania warunków,</w:t>
      </w:r>
      <w:r w:rsidR="00C91CED" w:rsidRPr="007D6611">
        <w:t xml:space="preserve"> o</w:t>
      </w:r>
      <w:r w:rsidR="008C569B">
        <w:t xml:space="preserve"> </w:t>
      </w:r>
      <w:r w:rsidR="0082074D" w:rsidRPr="007D6611">
        <w:t>których mowa odpowiednio</w:t>
      </w:r>
      <w:r w:rsidR="00DB7432" w:rsidRPr="007D6611">
        <w:t xml:space="preserve"> w</w:t>
      </w:r>
      <w:r w:rsidR="008C569B">
        <w:t xml:space="preserve"> </w:t>
      </w:r>
      <w:r w:rsidR="00DB7432">
        <w:t>ust.</w:t>
      </w:r>
      <w:r w:rsidR="008C569B">
        <w:t xml:space="preserve"> </w:t>
      </w:r>
      <w:r w:rsidR="0082074D" w:rsidRPr="007D6611">
        <w:t>1b, 1ba lub 1c, oraz podaje informację</w:t>
      </w:r>
      <w:r w:rsidR="00C91CED" w:rsidRPr="007D6611">
        <w:t xml:space="preserve"> o</w:t>
      </w:r>
      <w:r w:rsidR="008C569B">
        <w:t xml:space="preserve"> </w:t>
      </w:r>
      <w:r w:rsidR="0082074D" w:rsidRPr="007D6611">
        <w:t>planowanej liczbie uczniów.</w:t>
      </w:r>
      <w:r>
        <w:t>”</w:t>
      </w:r>
      <w:r w:rsidR="005D6442" w:rsidRPr="007D6611">
        <w:t>,</w:t>
      </w:r>
    </w:p>
    <w:p w:rsidR="0082074D" w:rsidRPr="007D6611" w:rsidRDefault="00192682" w:rsidP="008C569B">
      <w:pPr>
        <w:pStyle w:val="LITlitera"/>
        <w:keepNext/>
      </w:pPr>
      <w:r w:rsidRPr="007D6611">
        <w:t>f</w:t>
      </w:r>
      <w:r w:rsidR="0082074D" w:rsidRPr="007D6611">
        <w:t>)</w:t>
      </w:r>
      <w:r w:rsidR="0082074D" w:rsidRPr="007D6611">
        <w:tab/>
        <w:t>ust. 1h–1k otrzymują brzmienie:</w:t>
      </w:r>
    </w:p>
    <w:p w:rsidR="0082074D" w:rsidRPr="007D6611" w:rsidRDefault="003F775C" w:rsidP="00AF6F68">
      <w:pPr>
        <w:pStyle w:val="ZLITUSTzmustliter"/>
      </w:pPr>
      <w:r>
        <w:t>„</w:t>
      </w:r>
      <w:r w:rsidR="0082074D" w:rsidRPr="007D6611">
        <w:t>1h. Jeżeli</w:t>
      </w:r>
      <w:r w:rsidR="00C91CED" w:rsidRPr="007D6611">
        <w:t xml:space="preserve"> w</w:t>
      </w:r>
      <w:r w:rsidR="008C569B">
        <w:t xml:space="preserve"> </w:t>
      </w:r>
      <w:r w:rsidR="0082074D" w:rsidRPr="007D6611">
        <w:t>wyniku rozstrzygnięcia konkursu,</w:t>
      </w:r>
      <w:r w:rsidR="00C91CED" w:rsidRPr="007D6611">
        <w:t xml:space="preserve"> o</w:t>
      </w:r>
      <w:r w:rsidR="008C569B">
        <w:t xml:space="preserve"> </w:t>
      </w:r>
      <w:r w:rsidR="0082074D" w:rsidRPr="007D6611">
        <w:t>którym mowa</w:t>
      </w:r>
      <w:r w:rsidR="00DB7432" w:rsidRPr="007D6611">
        <w:t xml:space="preserve"> w</w:t>
      </w:r>
      <w:r w:rsidR="008C569B">
        <w:t xml:space="preserve"> </w:t>
      </w:r>
      <w:r w:rsidR="00DB7432">
        <w:t>ust.</w:t>
      </w:r>
      <w:r w:rsidR="008C569B">
        <w:t xml:space="preserve"> </w:t>
      </w:r>
      <w:r w:rsidR="0082074D" w:rsidRPr="007D6611">
        <w:t>1g, gmina nadal nie zapewnia miejsc korzystania</w:t>
      </w:r>
      <w:r w:rsidR="00C91CED" w:rsidRPr="007D6611">
        <w:t xml:space="preserve"> z</w:t>
      </w:r>
      <w:r w:rsidR="008C569B">
        <w:t xml:space="preserve"> </w:t>
      </w:r>
      <w:r w:rsidR="0082074D" w:rsidRPr="007D6611">
        <w:t>wychowania przedszkolnego wszystkim dzieciom, którym ma obowiązek zapewnić możliwość korzystania</w:t>
      </w:r>
      <w:r w:rsidR="00C91CED" w:rsidRPr="007D6611">
        <w:t xml:space="preserve"> z</w:t>
      </w:r>
      <w:r w:rsidR="002D6584">
        <w:t> </w:t>
      </w:r>
      <w:r w:rsidR="0082074D" w:rsidRPr="007D6611">
        <w:t>wychowania przedszkolnego, gmina jest obowiązana przeprowadzić konkurs,</w:t>
      </w:r>
      <w:r w:rsidR="00C91CED" w:rsidRPr="007D6611">
        <w:t xml:space="preserve"> o</w:t>
      </w:r>
      <w:r w:rsidR="002D6584">
        <w:t> </w:t>
      </w:r>
      <w:r w:rsidR="0082074D" w:rsidRPr="007D6611">
        <w:t>którym mowa</w:t>
      </w:r>
      <w:r w:rsidR="00DB7432" w:rsidRPr="007D6611">
        <w:t xml:space="preserve"> w</w:t>
      </w:r>
      <w:r w:rsidR="008C569B">
        <w:t xml:space="preserve"> </w:t>
      </w:r>
      <w:r w:rsidR="00DB7432">
        <w:t>ust.</w:t>
      </w:r>
      <w:r w:rsidR="008C569B">
        <w:t xml:space="preserve"> </w:t>
      </w:r>
      <w:r w:rsidR="0082074D" w:rsidRPr="007D6611">
        <w:t>1d, dla niepublicznych innych form wychowania przedszkolnego. Jeżeli gmina nadal nie zapewnia miejsc korzystania</w:t>
      </w:r>
      <w:r w:rsidR="00C91CED" w:rsidRPr="007D6611">
        <w:t xml:space="preserve"> z</w:t>
      </w:r>
      <w:r w:rsidR="008C569B">
        <w:t xml:space="preserve"> </w:t>
      </w:r>
      <w:r w:rsidR="0082074D" w:rsidRPr="007D6611">
        <w:t>wychowania przedszkolnego wszystkim dzieciom, którym ma obowiązek zapewnić możliwość korzystania</w:t>
      </w:r>
      <w:r w:rsidR="00C91CED" w:rsidRPr="007D6611">
        <w:t xml:space="preserve"> z</w:t>
      </w:r>
      <w:r w:rsidR="008C569B">
        <w:t xml:space="preserve"> </w:t>
      </w:r>
      <w:r w:rsidR="0082074D" w:rsidRPr="007D6611">
        <w:t>wychowania przedszkolnego, gmina jest obowiązana przeprowadzić konkurs,</w:t>
      </w:r>
      <w:r w:rsidR="00C91CED" w:rsidRPr="007D6611">
        <w:t xml:space="preserve"> o</w:t>
      </w:r>
      <w:r w:rsidR="008C569B">
        <w:t xml:space="preserve"> </w:t>
      </w:r>
      <w:r w:rsidR="0082074D" w:rsidRPr="007D6611">
        <w:t>którym mowa</w:t>
      </w:r>
      <w:r w:rsidR="00DB7432" w:rsidRPr="007D6611">
        <w:t xml:space="preserve"> w</w:t>
      </w:r>
      <w:r w:rsidR="008C569B">
        <w:t xml:space="preserve"> </w:t>
      </w:r>
      <w:r w:rsidR="00DB7432">
        <w:t>ust.</w:t>
      </w:r>
      <w:r w:rsidR="008C569B">
        <w:t xml:space="preserve"> </w:t>
      </w:r>
      <w:r w:rsidR="0082074D" w:rsidRPr="007D6611">
        <w:t>1d</w:t>
      </w:r>
      <w:r w:rsidR="00157C9A" w:rsidRPr="007D6611">
        <w:t>,</w:t>
      </w:r>
      <w:r w:rsidR="0082074D" w:rsidRPr="007D6611">
        <w:t xml:space="preserve"> dla oddziałów przedszkolnych</w:t>
      </w:r>
      <w:r w:rsidR="00C91CED" w:rsidRPr="007D6611">
        <w:t xml:space="preserve"> w</w:t>
      </w:r>
      <w:r w:rsidR="008C569B">
        <w:t xml:space="preserve"> </w:t>
      </w:r>
      <w:r w:rsidR="0082074D" w:rsidRPr="007D6611">
        <w:t>szkołach podstawowych.</w:t>
      </w:r>
    </w:p>
    <w:p w:rsidR="0082074D" w:rsidRPr="007D6611" w:rsidRDefault="0082074D" w:rsidP="00AF6F68">
      <w:pPr>
        <w:pStyle w:val="ZLITUSTzmustliter"/>
      </w:pPr>
      <w:r w:rsidRPr="007D6611">
        <w:t>1i.</w:t>
      </w:r>
      <w:r w:rsidR="008C569B">
        <w:t xml:space="preserve"> </w:t>
      </w:r>
      <w:r w:rsidRPr="007D6611">
        <w:t>Informację</w:t>
      </w:r>
      <w:r w:rsidR="00C91CED" w:rsidRPr="007D6611">
        <w:t xml:space="preserve"> o</w:t>
      </w:r>
      <w:r w:rsidR="008C569B">
        <w:t xml:space="preserve"> </w:t>
      </w:r>
      <w:r w:rsidRPr="007D6611">
        <w:t>otrzymywaniu przez niepubliczne przedszkole, szkołę podstawową,</w:t>
      </w:r>
      <w:r w:rsidR="00C91CED" w:rsidRPr="007D6611">
        <w:t xml:space="preserve"> w</w:t>
      </w:r>
      <w:r w:rsidR="008C569B">
        <w:t xml:space="preserve"> </w:t>
      </w:r>
      <w:r w:rsidRPr="007D6611">
        <w:t>której zorg</w:t>
      </w:r>
      <w:r w:rsidR="00CB539B" w:rsidRPr="007D6611">
        <w:t>anizowano oddział przedszkolny</w:t>
      </w:r>
      <w:r w:rsidR="00D37E07" w:rsidRPr="007D6611">
        <w:t>,</w:t>
      </w:r>
      <w:r w:rsidR="00CB539B" w:rsidRPr="007D6611">
        <w:t xml:space="preserve"> </w:t>
      </w:r>
      <w:r w:rsidRPr="007D6611">
        <w:t>lub</w:t>
      </w:r>
      <w:r w:rsidR="00CB539B" w:rsidRPr="007D6611">
        <w:t xml:space="preserve"> </w:t>
      </w:r>
      <w:r w:rsidRPr="007D6611">
        <w:t>inną formę wychowania przedszkolnego dotacji,</w:t>
      </w:r>
      <w:r w:rsidR="00C91CED" w:rsidRPr="007D6611">
        <w:t xml:space="preserve"> o</w:t>
      </w:r>
      <w:r w:rsidR="008C569B">
        <w:t xml:space="preserve"> </w:t>
      </w:r>
      <w:r w:rsidRPr="007D6611">
        <w:t>której mowa odpowiednio</w:t>
      </w:r>
      <w:r w:rsidR="00DB7432" w:rsidRPr="007D6611">
        <w:t xml:space="preserve"> w</w:t>
      </w:r>
      <w:r w:rsidR="008C569B">
        <w:t xml:space="preserve"> </w:t>
      </w:r>
      <w:r w:rsidR="00DB7432">
        <w:t>ust.</w:t>
      </w:r>
      <w:r w:rsidR="008C569B">
        <w:t xml:space="preserve"> </w:t>
      </w:r>
      <w:r w:rsidRPr="007D6611">
        <w:t>1b, 1ba lub 1c, wpisuje się do ewidencji,</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8</w:t>
      </w:r>
      <w:r w:rsidR="00DB7432" w:rsidRPr="007D6611">
        <w:t>2</w:t>
      </w:r>
      <w:r w:rsidR="00DB7432">
        <w:t xml:space="preserve"> ust.</w:t>
      </w:r>
      <w:r w:rsidR="008C569B">
        <w:t xml:space="preserve"> </w:t>
      </w:r>
      <w:r w:rsidRPr="007D6611">
        <w:t>1. Przepisy</w:t>
      </w:r>
      <w:r w:rsidR="00DB7432">
        <w:t xml:space="preserve"> art.</w:t>
      </w:r>
      <w:r w:rsidR="008C569B">
        <w:t xml:space="preserve"> </w:t>
      </w:r>
      <w:r w:rsidRPr="007D6611">
        <w:t>8</w:t>
      </w:r>
      <w:r w:rsidR="00DB7432" w:rsidRPr="007D6611">
        <w:t>2</w:t>
      </w:r>
      <w:r w:rsidR="00DB7432">
        <w:t xml:space="preserve"> ust.</w:t>
      </w:r>
      <w:r w:rsidR="008C569B">
        <w:t xml:space="preserve"> </w:t>
      </w:r>
      <w:r w:rsidR="005712C1" w:rsidRPr="007D6611">
        <w:t>3</w:t>
      </w:r>
      <w:r w:rsidR="008C569B">
        <w:t xml:space="preserve"> </w:t>
      </w:r>
      <w:r w:rsidRPr="007D6611">
        <w:t>stosuje się odpowiednio.</w:t>
      </w:r>
    </w:p>
    <w:p w:rsidR="0082074D" w:rsidRPr="007D6611" w:rsidRDefault="0082074D" w:rsidP="00AF6F68">
      <w:pPr>
        <w:pStyle w:val="ZLITUSTzmustliter"/>
      </w:pPr>
      <w:r w:rsidRPr="007D6611">
        <w:t>1j.</w:t>
      </w:r>
      <w:r w:rsidR="008C569B">
        <w:t xml:space="preserve"> </w:t>
      </w:r>
      <w:r w:rsidRPr="007D6611">
        <w:t>Dotacja,</w:t>
      </w:r>
      <w:r w:rsidR="00C91CED" w:rsidRPr="007D6611">
        <w:t xml:space="preserve"> o</w:t>
      </w:r>
      <w:r w:rsidR="008C569B">
        <w:t xml:space="preserve"> </w:t>
      </w:r>
      <w:r w:rsidRPr="007D6611">
        <w:t>której mowa</w:t>
      </w:r>
      <w:r w:rsidR="00DB7432" w:rsidRPr="007D6611">
        <w:t xml:space="preserve"> w</w:t>
      </w:r>
      <w:r w:rsidR="008C569B">
        <w:t xml:space="preserve"> </w:t>
      </w:r>
      <w:r w:rsidR="00DB7432">
        <w:t>ust.</w:t>
      </w:r>
      <w:r w:rsidR="008C569B">
        <w:t xml:space="preserve"> </w:t>
      </w:r>
      <w:r w:rsidRPr="007D6611">
        <w:t>1b, 1ba lub 1c, jest udzielana pod warunkiem, że osoba prowadząca odpowiednio niepubliczne przedszkole, szkołę podstawową,</w:t>
      </w:r>
      <w:r w:rsidR="00C91CED" w:rsidRPr="007D6611">
        <w:t xml:space="preserve"> w</w:t>
      </w:r>
      <w:r w:rsidR="008C569B">
        <w:t xml:space="preserve"> </w:t>
      </w:r>
      <w:r w:rsidRPr="007D6611">
        <w:t>której zorganizowano oddział przedszkolny</w:t>
      </w:r>
      <w:r w:rsidR="0080406D" w:rsidRPr="007D6611">
        <w:t>,</w:t>
      </w:r>
      <w:r w:rsidRPr="007D6611">
        <w:t xml:space="preserve"> lub inną formę wychowania przedszkolnego poda organowi właściwemu do udzielenia dotacji informację</w:t>
      </w:r>
      <w:r w:rsidR="00C91CED" w:rsidRPr="007D6611">
        <w:t xml:space="preserve"> o</w:t>
      </w:r>
      <w:r w:rsidR="008C569B">
        <w:t xml:space="preserve"> </w:t>
      </w:r>
      <w:r w:rsidRPr="007D6611">
        <w:t>planowanej liczbie uczniów nie później niż do dnia 3</w:t>
      </w:r>
      <w:r w:rsidR="00C91CED" w:rsidRPr="007D6611">
        <w:t>0</w:t>
      </w:r>
      <w:r w:rsidR="008C569B">
        <w:t xml:space="preserve"> </w:t>
      </w:r>
      <w:r w:rsidRPr="007D6611">
        <w:t xml:space="preserve">września roku poprzedzającego rok </w:t>
      </w:r>
      <w:r w:rsidR="005B61F6" w:rsidRPr="007D6611">
        <w:t xml:space="preserve">udzielenia </w:t>
      </w:r>
      <w:r w:rsidRPr="007D6611">
        <w:t>dotacji. Przepisu nie stosuje się</w:t>
      </w:r>
      <w:r w:rsidR="00C91CED" w:rsidRPr="007D6611">
        <w:t xml:space="preserve"> w</w:t>
      </w:r>
      <w:r w:rsidR="008C569B">
        <w:t xml:space="preserve"> </w:t>
      </w:r>
      <w:r w:rsidRPr="007D6611">
        <w:t>roku,</w:t>
      </w:r>
      <w:r w:rsidR="00C91CED" w:rsidRPr="007D6611">
        <w:t xml:space="preserve"> w</w:t>
      </w:r>
      <w:r w:rsidR="008C569B">
        <w:t xml:space="preserve"> </w:t>
      </w:r>
      <w:r w:rsidRPr="007D6611">
        <w:t>którym dotacja została przyznana</w:t>
      </w:r>
      <w:r w:rsidR="00C91CED" w:rsidRPr="007D6611">
        <w:t xml:space="preserve"> w</w:t>
      </w:r>
      <w:r w:rsidR="008C569B">
        <w:t xml:space="preserve"> </w:t>
      </w:r>
      <w:r w:rsidRPr="007D6611">
        <w:t>drodze otwartego konkursu ofert.</w:t>
      </w:r>
    </w:p>
    <w:p w:rsidR="0082074D" w:rsidRPr="007D6611" w:rsidRDefault="0082074D" w:rsidP="00AF6F68">
      <w:pPr>
        <w:pStyle w:val="ZLITUSTzmustliter"/>
      </w:pPr>
      <w:r w:rsidRPr="007D6611">
        <w:t>1k.</w:t>
      </w:r>
      <w:r w:rsidR="008C569B">
        <w:t xml:space="preserve"> </w:t>
      </w:r>
      <w:r w:rsidRPr="007D6611">
        <w:t>Jeżeli do niepublicznego przedszkola,</w:t>
      </w:r>
      <w:r w:rsidR="00C91CED" w:rsidRPr="007D6611">
        <w:t xml:space="preserve"> o</w:t>
      </w:r>
      <w:r w:rsidR="008C569B">
        <w:t xml:space="preserve"> </w:t>
      </w:r>
      <w:r w:rsidRPr="007D6611">
        <w:t>którym mowa</w:t>
      </w:r>
      <w:r w:rsidR="00DB7432" w:rsidRPr="007D6611">
        <w:t xml:space="preserve"> w</w:t>
      </w:r>
      <w:r w:rsidR="008C569B">
        <w:t xml:space="preserve"> </w:t>
      </w:r>
      <w:r w:rsidR="00DB7432">
        <w:t>ust.</w:t>
      </w:r>
      <w:r w:rsidR="008C569B">
        <w:t xml:space="preserve"> </w:t>
      </w:r>
      <w:r w:rsidRPr="007D6611">
        <w:t xml:space="preserve">1b, uczęszcza uczeń niebędący mieszkańcem gminy dotującej to przedszkole, </w:t>
      </w:r>
      <w:r w:rsidR="00244B90" w:rsidRPr="007D6611">
        <w:t>który nie jest</w:t>
      </w:r>
      <w:r w:rsidRPr="007D6611">
        <w:t xml:space="preserve"> uczniem niepełnosprawnym, gmina, której mieszkańcem jest ten uczeń, pokrywa koszty dotacji udzielonej zgodnie</w:t>
      </w:r>
      <w:r w:rsidR="00DB7432" w:rsidRPr="007D6611">
        <w:t xml:space="preserve"> z</w:t>
      </w:r>
      <w:r w:rsidR="008C569B">
        <w:t xml:space="preserve"> </w:t>
      </w:r>
      <w:r w:rsidR="00DB7432">
        <w:t>ust.</w:t>
      </w:r>
      <w:r w:rsidR="008C569B">
        <w:t xml:space="preserve"> </w:t>
      </w:r>
      <w:r w:rsidRPr="007D6611">
        <w:t>1b, pomniejszonej</w:t>
      </w:r>
      <w:r w:rsidR="00C91CED" w:rsidRPr="007D6611">
        <w:t xml:space="preserve"> o</w:t>
      </w:r>
      <w:r w:rsidR="008C569B">
        <w:t xml:space="preserve"> </w:t>
      </w:r>
      <w:r w:rsidRPr="007D6611">
        <w:t>kwotę dotacji,</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14d</w:t>
      </w:r>
      <w:r w:rsidR="00DB7432">
        <w:t xml:space="preserve"> ust.</w:t>
      </w:r>
      <w:r w:rsidR="008C569B">
        <w:t xml:space="preserve"> </w:t>
      </w:r>
      <w:r w:rsidRPr="007D6611">
        <w:t>1, przewidzianej na ucznia na dany rok budżetowy.</w:t>
      </w:r>
      <w:r w:rsidR="003F775C">
        <w:t>”</w:t>
      </w:r>
      <w:r w:rsidRPr="007D6611">
        <w:t>,</w:t>
      </w:r>
    </w:p>
    <w:p w:rsidR="0082074D" w:rsidRPr="007D6611" w:rsidRDefault="00E52952" w:rsidP="008C569B">
      <w:pPr>
        <w:pStyle w:val="LITlitera"/>
        <w:keepNext/>
      </w:pPr>
      <w:r w:rsidRPr="007D6611">
        <w:t>g</w:t>
      </w:r>
      <w:r w:rsidR="0082074D" w:rsidRPr="007D6611">
        <w:t>)</w:t>
      </w:r>
      <w:r w:rsidR="0082074D" w:rsidRPr="007D6611">
        <w:tab/>
        <w:t>po</w:t>
      </w:r>
      <w:r w:rsidR="00DB7432">
        <w:t xml:space="preserve"> ust.</w:t>
      </w:r>
      <w:r w:rsidR="008C569B">
        <w:t xml:space="preserve"> </w:t>
      </w:r>
      <w:r w:rsidR="0082074D" w:rsidRPr="007D6611">
        <w:t>1k dodaje się</w:t>
      </w:r>
      <w:r w:rsidR="00DB7432">
        <w:t xml:space="preserve"> ust.</w:t>
      </w:r>
      <w:r w:rsidR="008C569B">
        <w:t xml:space="preserve"> </w:t>
      </w:r>
      <w:r w:rsidR="0082074D" w:rsidRPr="007D6611">
        <w:t>1ka</w:t>
      </w:r>
      <w:r w:rsidR="00C91CED" w:rsidRPr="007D6611">
        <w:t xml:space="preserve"> w</w:t>
      </w:r>
      <w:r w:rsidR="008C569B">
        <w:t xml:space="preserve"> </w:t>
      </w:r>
      <w:r w:rsidR="0082074D" w:rsidRPr="007D6611">
        <w:t>brzmieniu:</w:t>
      </w:r>
    </w:p>
    <w:p w:rsidR="0082074D" w:rsidRPr="007D6611" w:rsidRDefault="003F775C" w:rsidP="00AF6F68">
      <w:pPr>
        <w:pStyle w:val="ZLITUSTzmustliter"/>
      </w:pPr>
      <w:r>
        <w:t>„</w:t>
      </w:r>
      <w:r w:rsidR="0082074D" w:rsidRPr="007D6611">
        <w:t>1ka.</w:t>
      </w:r>
      <w:r w:rsidR="008C569B">
        <w:t xml:space="preserve"> </w:t>
      </w:r>
      <w:r w:rsidR="0082074D" w:rsidRPr="007D6611">
        <w:t>Jeżeli do oddziału przedszkolnego</w:t>
      </w:r>
      <w:r w:rsidR="00C91CED" w:rsidRPr="007D6611">
        <w:t xml:space="preserve"> w</w:t>
      </w:r>
      <w:r w:rsidR="008C569B">
        <w:t xml:space="preserve"> </w:t>
      </w:r>
      <w:r w:rsidR="0082074D" w:rsidRPr="007D6611">
        <w:t>niepublicznej szkole podstawowej,</w:t>
      </w:r>
      <w:r w:rsidR="00C91CED" w:rsidRPr="007D6611">
        <w:t xml:space="preserve"> o</w:t>
      </w:r>
      <w:r w:rsidR="008C569B">
        <w:t xml:space="preserve"> </w:t>
      </w:r>
      <w:r w:rsidR="0082074D" w:rsidRPr="007D6611">
        <w:t>którym mowa</w:t>
      </w:r>
      <w:r w:rsidR="00DB7432" w:rsidRPr="007D6611">
        <w:t xml:space="preserve"> w</w:t>
      </w:r>
      <w:r w:rsidR="008C569B">
        <w:t xml:space="preserve"> </w:t>
      </w:r>
      <w:r w:rsidR="00DB7432">
        <w:t>ust.</w:t>
      </w:r>
      <w:r w:rsidR="008C569B">
        <w:t xml:space="preserve"> </w:t>
      </w:r>
      <w:r w:rsidR="0082074D" w:rsidRPr="007D6611">
        <w:t>1ba, uczęszcza uczeń niebędący mieszkańcem gminy dotującej tę szkołę podstawową,</w:t>
      </w:r>
      <w:r w:rsidR="00C91CED" w:rsidRPr="007D6611">
        <w:t xml:space="preserve"> w</w:t>
      </w:r>
      <w:r w:rsidR="008C569B">
        <w:t xml:space="preserve"> </w:t>
      </w:r>
      <w:r w:rsidR="0082074D" w:rsidRPr="007D6611">
        <w:t>której zorganizowano oddział przedszkolny</w:t>
      </w:r>
      <w:r w:rsidR="00101073" w:rsidRPr="007D6611">
        <w:t>,</w:t>
      </w:r>
      <w:r w:rsidR="0082074D" w:rsidRPr="007D6611">
        <w:t xml:space="preserve"> </w:t>
      </w:r>
      <w:r w:rsidR="003F4D01" w:rsidRPr="007D6611">
        <w:t xml:space="preserve">który nie jest </w:t>
      </w:r>
      <w:r w:rsidR="0082074D" w:rsidRPr="007D6611">
        <w:t>uczniem niepełnosprawnym, gmina, której mieszkańcem jest ten uczeń, pokrywa koszty dotacji udzielonej zgodnie</w:t>
      </w:r>
      <w:r w:rsidR="00DB7432" w:rsidRPr="007D6611">
        <w:t xml:space="preserve"> z</w:t>
      </w:r>
      <w:r w:rsidR="008C569B">
        <w:t xml:space="preserve"> </w:t>
      </w:r>
      <w:r w:rsidR="00DB7432">
        <w:t>ust.</w:t>
      </w:r>
      <w:r w:rsidR="008C569B">
        <w:t xml:space="preserve"> </w:t>
      </w:r>
      <w:r w:rsidR="0082074D" w:rsidRPr="007D6611">
        <w:t>1ba, pomniejszonej</w:t>
      </w:r>
      <w:r w:rsidR="00C91CED" w:rsidRPr="007D6611">
        <w:t xml:space="preserve"> o</w:t>
      </w:r>
      <w:r w:rsidR="002D6584">
        <w:t> </w:t>
      </w:r>
      <w:r w:rsidR="0082074D" w:rsidRPr="007D6611">
        <w:t>kwotę dotacji,</w:t>
      </w:r>
      <w:r w:rsidR="00C91CED" w:rsidRPr="007D6611">
        <w:t xml:space="preserve"> o</w:t>
      </w:r>
      <w:r w:rsidR="008C569B">
        <w:t xml:space="preserve"> </w:t>
      </w:r>
      <w:r w:rsidR="0082074D" w:rsidRPr="007D6611">
        <w:t>której mowa</w:t>
      </w:r>
      <w:r w:rsidR="00DB7432" w:rsidRPr="007D6611">
        <w:t xml:space="preserve"> w</w:t>
      </w:r>
      <w:r w:rsidR="008C569B">
        <w:t xml:space="preserve"> </w:t>
      </w:r>
      <w:r w:rsidR="00DB7432">
        <w:t>art.</w:t>
      </w:r>
      <w:r w:rsidR="008C569B">
        <w:t xml:space="preserve"> </w:t>
      </w:r>
      <w:r w:rsidR="0082074D" w:rsidRPr="007D6611">
        <w:t>14d</w:t>
      </w:r>
      <w:r w:rsidR="00DB7432">
        <w:t xml:space="preserve"> ust.</w:t>
      </w:r>
      <w:r w:rsidR="008C569B">
        <w:t xml:space="preserve"> </w:t>
      </w:r>
      <w:r w:rsidR="0082074D" w:rsidRPr="007D6611">
        <w:t>1, przewidzianej na ucznia na dany rok budżetowy.</w:t>
      </w:r>
      <w:r>
        <w:t>”</w:t>
      </w:r>
      <w:r w:rsidR="0082074D" w:rsidRPr="007D6611">
        <w:t>,</w:t>
      </w:r>
    </w:p>
    <w:p w:rsidR="0082074D" w:rsidRPr="007D6611" w:rsidRDefault="00E52952" w:rsidP="008C569B">
      <w:pPr>
        <w:pStyle w:val="LITlitera"/>
        <w:keepNext/>
      </w:pPr>
      <w:r w:rsidRPr="007D6611">
        <w:t>h</w:t>
      </w:r>
      <w:r w:rsidR="0082074D" w:rsidRPr="007D6611">
        <w:t>)</w:t>
      </w:r>
      <w:r w:rsidR="0082074D" w:rsidRPr="007D6611">
        <w:tab/>
        <w:t>ust. 1l–1o otrzymują brzmienie:</w:t>
      </w:r>
    </w:p>
    <w:p w:rsidR="0082074D" w:rsidRPr="007D6611" w:rsidRDefault="003F775C" w:rsidP="00AF6F68">
      <w:pPr>
        <w:pStyle w:val="ZLITUSTzmustliter"/>
      </w:pPr>
      <w:r>
        <w:t>„</w:t>
      </w:r>
      <w:r w:rsidR="0082074D" w:rsidRPr="007D6611">
        <w:t>1l.</w:t>
      </w:r>
      <w:r w:rsidR="008C569B">
        <w:t xml:space="preserve"> </w:t>
      </w:r>
      <w:r w:rsidR="0082074D" w:rsidRPr="007D6611">
        <w:t>Jeżeli do niepublicznej innej formy wychowania przedszkolnego,</w:t>
      </w:r>
      <w:r w:rsidR="00C91CED" w:rsidRPr="007D6611">
        <w:t xml:space="preserve"> o</w:t>
      </w:r>
      <w:r w:rsidR="008C569B">
        <w:t xml:space="preserve"> </w:t>
      </w:r>
      <w:r w:rsidR="0082074D" w:rsidRPr="007D6611">
        <w:t>której mowa</w:t>
      </w:r>
      <w:r w:rsidR="00DB7432" w:rsidRPr="007D6611">
        <w:t xml:space="preserve"> w</w:t>
      </w:r>
      <w:r w:rsidR="008C569B">
        <w:t xml:space="preserve"> </w:t>
      </w:r>
      <w:r w:rsidR="00DB7432">
        <w:t>ust.</w:t>
      </w:r>
      <w:r w:rsidR="008C569B">
        <w:t xml:space="preserve"> </w:t>
      </w:r>
      <w:r w:rsidR="0082074D" w:rsidRPr="007D6611">
        <w:t xml:space="preserve">1c, uczęszcza uczeń niebędący mieszkańcem gminy dotującej tę </w:t>
      </w:r>
      <w:r w:rsidR="00571E05" w:rsidRPr="007D6611">
        <w:t xml:space="preserve">inną </w:t>
      </w:r>
      <w:r w:rsidR="0082074D" w:rsidRPr="007D6611">
        <w:t xml:space="preserve">formę wychowania przedszkolnego, </w:t>
      </w:r>
      <w:r w:rsidR="00E96903" w:rsidRPr="007D6611">
        <w:t xml:space="preserve">który nie jest </w:t>
      </w:r>
      <w:r w:rsidR="0082074D" w:rsidRPr="007D6611">
        <w:t>uczniem niepełnosprawnym, gmina, której mieszkańcem jest ten uczeń, pokrywa koszty dotacji udzielonej zgodnie</w:t>
      </w:r>
      <w:r w:rsidR="00DB7432" w:rsidRPr="007D6611">
        <w:t xml:space="preserve"> z</w:t>
      </w:r>
      <w:r w:rsidR="008C569B">
        <w:t xml:space="preserve"> </w:t>
      </w:r>
      <w:r w:rsidR="00DB7432">
        <w:t>ust.</w:t>
      </w:r>
      <w:r w:rsidR="008C569B">
        <w:t xml:space="preserve"> </w:t>
      </w:r>
      <w:r w:rsidR="0082074D" w:rsidRPr="007D6611">
        <w:t>1c do wysokości iloczynu podstawowej kwoty dotacji dla przedszkoli określonej dla gminy dotującej</w:t>
      </w:r>
      <w:r w:rsidR="00C91CED" w:rsidRPr="007D6611">
        <w:t xml:space="preserve"> i</w:t>
      </w:r>
      <w:r w:rsidR="008C569B">
        <w:t xml:space="preserve"> </w:t>
      </w:r>
      <w:r w:rsidR="0082074D" w:rsidRPr="007D6611">
        <w:t>wskaźnika procentowego ustalonego na potrzeby dotowania niepublicznych innych form wychowania przedszkolnego,</w:t>
      </w:r>
      <w:r w:rsidR="00C91CED" w:rsidRPr="007D6611">
        <w:t xml:space="preserve"> o</w:t>
      </w:r>
      <w:r w:rsidR="002D6584">
        <w:t> </w:t>
      </w:r>
      <w:r w:rsidR="0082074D" w:rsidRPr="007D6611">
        <w:t>których mowa</w:t>
      </w:r>
      <w:r w:rsidR="00DB7432" w:rsidRPr="007D6611">
        <w:t xml:space="preserve"> w</w:t>
      </w:r>
      <w:r w:rsidR="008C569B">
        <w:t xml:space="preserve"> </w:t>
      </w:r>
      <w:r w:rsidR="00DB7432">
        <w:t>ust.</w:t>
      </w:r>
      <w:r w:rsidR="008C569B">
        <w:t xml:space="preserve"> </w:t>
      </w:r>
      <w:r w:rsidR="0082074D" w:rsidRPr="007D6611">
        <w:t>1c,</w:t>
      </w:r>
      <w:r w:rsidR="00C91CED" w:rsidRPr="007D6611">
        <w:t xml:space="preserve"> w</w:t>
      </w:r>
      <w:r w:rsidR="008C569B">
        <w:t xml:space="preserve"> </w:t>
      </w:r>
      <w:r w:rsidR="0082074D" w:rsidRPr="007D6611">
        <w:t>gminie zobowiązanej do pokrycia kosztów udzielonej dotacji, pomniejszając powyższy iloczyn</w:t>
      </w:r>
      <w:r w:rsidR="00C91CED" w:rsidRPr="007D6611">
        <w:t xml:space="preserve"> o</w:t>
      </w:r>
      <w:r w:rsidR="008C569B">
        <w:t xml:space="preserve"> </w:t>
      </w:r>
      <w:r w:rsidR="0082074D" w:rsidRPr="007D6611">
        <w:t>kwotę dotacji,</w:t>
      </w:r>
      <w:r w:rsidR="00C91CED" w:rsidRPr="007D6611">
        <w:t xml:space="preserve"> o</w:t>
      </w:r>
      <w:r w:rsidR="008C569B">
        <w:t xml:space="preserve"> </w:t>
      </w:r>
      <w:r w:rsidR="0082074D" w:rsidRPr="007D6611">
        <w:t>której mowa</w:t>
      </w:r>
      <w:r w:rsidR="00DB7432" w:rsidRPr="007D6611">
        <w:t xml:space="preserve"> w</w:t>
      </w:r>
      <w:r w:rsidR="008C569B">
        <w:t xml:space="preserve"> </w:t>
      </w:r>
      <w:r w:rsidR="00DB7432">
        <w:t>art.</w:t>
      </w:r>
      <w:r w:rsidR="008C569B">
        <w:t xml:space="preserve"> </w:t>
      </w:r>
      <w:r w:rsidR="0082074D" w:rsidRPr="007D6611">
        <w:t>14d</w:t>
      </w:r>
      <w:r w:rsidR="00DB7432">
        <w:t xml:space="preserve"> ust.</w:t>
      </w:r>
      <w:r w:rsidR="008C569B">
        <w:t xml:space="preserve"> </w:t>
      </w:r>
      <w:r w:rsidR="0082074D" w:rsidRPr="007D6611">
        <w:t>1, przewidzianej na ucznia na dany rok budżetowy.</w:t>
      </w:r>
      <w:r w:rsidR="00C91CED" w:rsidRPr="007D6611">
        <w:t xml:space="preserve"> W</w:t>
      </w:r>
      <w:r w:rsidR="008C569B">
        <w:t xml:space="preserve"> </w:t>
      </w:r>
      <w:r w:rsidR="0082074D" w:rsidRPr="007D6611">
        <w:t>przypadku braku na terenie gminy zobowiązanej do pokrycia kosztów udzielonej dotacji niepublicznej innej formy wychowania przedszkolnego,</w:t>
      </w:r>
      <w:r w:rsidR="00C91CED" w:rsidRPr="007D6611">
        <w:t xml:space="preserve"> o</w:t>
      </w:r>
      <w:r w:rsidR="008C569B">
        <w:t xml:space="preserve"> </w:t>
      </w:r>
      <w:r w:rsidR="0082074D" w:rsidRPr="007D6611">
        <w:t>której mowa</w:t>
      </w:r>
      <w:r w:rsidR="00DB7432" w:rsidRPr="007D6611">
        <w:t xml:space="preserve"> w</w:t>
      </w:r>
      <w:r w:rsidR="008C569B">
        <w:t xml:space="preserve"> </w:t>
      </w:r>
      <w:r w:rsidR="00DB7432">
        <w:t>ust.</w:t>
      </w:r>
      <w:r w:rsidR="008C569B">
        <w:t xml:space="preserve"> </w:t>
      </w:r>
      <w:r w:rsidR="0082074D" w:rsidRPr="007D6611">
        <w:t xml:space="preserve">1c, </w:t>
      </w:r>
      <w:r w:rsidR="0003051A" w:rsidRPr="007D6611">
        <w:t>zamiast wskaźnika procentowego określonego</w:t>
      </w:r>
      <w:r w:rsidR="00DB7432" w:rsidRPr="007D6611">
        <w:t xml:space="preserve"> w</w:t>
      </w:r>
      <w:r w:rsidR="008C569B">
        <w:t xml:space="preserve"> </w:t>
      </w:r>
      <w:r w:rsidR="0003051A" w:rsidRPr="007D6611">
        <w:t xml:space="preserve">zdaniu pierwszym </w:t>
      </w:r>
      <w:r w:rsidR="0082074D" w:rsidRPr="007D6611">
        <w:t xml:space="preserve">przyjmuje się wskaźnik procentowy </w:t>
      </w:r>
      <w:r w:rsidR="00C91CED" w:rsidRPr="007D6611">
        <w:t>w</w:t>
      </w:r>
      <w:r w:rsidR="008C569B">
        <w:t xml:space="preserve"> </w:t>
      </w:r>
      <w:r w:rsidR="0082074D" w:rsidRPr="007D6611">
        <w:t>wysokości 50%.</w:t>
      </w:r>
    </w:p>
    <w:p w:rsidR="0082074D" w:rsidRPr="007D6611" w:rsidRDefault="0082074D" w:rsidP="00AF6F68">
      <w:pPr>
        <w:pStyle w:val="ZLITUSTzmustliter"/>
      </w:pPr>
      <w:r w:rsidRPr="007D6611">
        <w:t>1m.</w:t>
      </w:r>
      <w:r w:rsidR="008C569B">
        <w:t xml:space="preserve"> </w:t>
      </w:r>
      <w:r w:rsidRPr="007D6611">
        <w:t xml:space="preserve">Osoba </w:t>
      </w:r>
      <w:r w:rsidR="00BF2A51" w:rsidRPr="007D6611">
        <w:t xml:space="preserve">prawna lub osoba fizyczna </w:t>
      </w:r>
      <w:r w:rsidRPr="007D6611">
        <w:t>prowadząca niepubliczne przedszkole, szkołę podstawową,</w:t>
      </w:r>
      <w:r w:rsidR="00C91CED" w:rsidRPr="007D6611">
        <w:t xml:space="preserve"> w</w:t>
      </w:r>
      <w:r w:rsidR="008C569B">
        <w:t xml:space="preserve"> </w:t>
      </w:r>
      <w:r w:rsidRPr="007D6611">
        <w:t>której zorganizowano oddział przedszkolny</w:t>
      </w:r>
      <w:r w:rsidR="002D2EA0" w:rsidRPr="007D6611">
        <w:t>,</w:t>
      </w:r>
      <w:r w:rsidRPr="007D6611">
        <w:t xml:space="preserve"> lub inną formę wychowania przedszkolnego otrzymująca dotację,</w:t>
      </w:r>
      <w:r w:rsidR="00C91CED" w:rsidRPr="007D6611">
        <w:t xml:space="preserve"> o</w:t>
      </w:r>
      <w:r w:rsidR="008C569B">
        <w:t xml:space="preserve"> </w:t>
      </w:r>
      <w:r w:rsidRPr="007D6611">
        <w:t>której mowa odpowiednio</w:t>
      </w:r>
      <w:r w:rsidR="00DB7432" w:rsidRPr="007D6611">
        <w:t xml:space="preserve"> w</w:t>
      </w:r>
      <w:r w:rsidR="002D6584">
        <w:t> </w:t>
      </w:r>
      <w:r w:rsidR="00DB7432">
        <w:t>ust.</w:t>
      </w:r>
      <w:r w:rsidR="008C569B">
        <w:t xml:space="preserve"> </w:t>
      </w:r>
      <w:r w:rsidRPr="007D6611">
        <w:t>1b, 1ba lub 1c, może zrezygnować ze spełniania warunków,</w:t>
      </w:r>
      <w:r w:rsidR="00C91CED" w:rsidRPr="007D6611">
        <w:t xml:space="preserve"> o</w:t>
      </w:r>
      <w:r w:rsidR="008C569B">
        <w:t xml:space="preserve"> </w:t>
      </w:r>
      <w:r w:rsidRPr="007D6611">
        <w:t>których mowa odpowiednio</w:t>
      </w:r>
      <w:r w:rsidR="00DB7432" w:rsidRPr="007D6611">
        <w:t xml:space="preserve"> w</w:t>
      </w:r>
      <w:r w:rsidR="008C569B">
        <w:t xml:space="preserve"> </w:t>
      </w:r>
      <w:r w:rsidR="00DB7432">
        <w:t>ust.</w:t>
      </w:r>
      <w:r w:rsidR="008C569B">
        <w:t xml:space="preserve"> </w:t>
      </w:r>
      <w:r w:rsidRPr="007D6611">
        <w:t>1b, 1ba lub 1c,</w:t>
      </w:r>
      <w:r w:rsidR="00C91CED" w:rsidRPr="007D6611">
        <w:t xml:space="preserve"> i</w:t>
      </w:r>
      <w:r w:rsidR="008C569B">
        <w:t xml:space="preserve"> </w:t>
      </w:r>
      <w:r w:rsidRPr="007D6611">
        <w:t>pobierania tej dotacji,</w:t>
      </w:r>
      <w:r w:rsidR="00C91CED" w:rsidRPr="007D6611">
        <w:t xml:space="preserve"> z</w:t>
      </w:r>
      <w:r w:rsidR="008C569B">
        <w:t xml:space="preserve"> </w:t>
      </w:r>
      <w:r w:rsidRPr="007D6611">
        <w:t>końcem roku szkolnego, po uprzednim zawiadomieniu</w:t>
      </w:r>
      <w:r w:rsidR="00C91CED" w:rsidRPr="007D6611">
        <w:t xml:space="preserve"> o</w:t>
      </w:r>
      <w:r w:rsidR="008C569B">
        <w:t xml:space="preserve"> </w:t>
      </w:r>
      <w:r w:rsidRPr="007D6611">
        <w:t>zamiarze rezygnacji: rodziców uczniów przedszkola, oddziału przedszkolnego</w:t>
      </w:r>
      <w:r w:rsidR="00C91CED" w:rsidRPr="007D6611">
        <w:t xml:space="preserve"> w</w:t>
      </w:r>
      <w:r w:rsidR="008C569B">
        <w:t xml:space="preserve"> </w:t>
      </w:r>
      <w:r w:rsidRPr="007D6611">
        <w:t>szkole podstawowej lub innej formy wychowania przedszkolnego, organu udzielającego dotacji oraz kuratora oświaty,</w:t>
      </w:r>
      <w:r w:rsidR="00C91CED" w:rsidRPr="007D6611">
        <w:t xml:space="preserve"> w</w:t>
      </w:r>
      <w:r w:rsidR="008C569B">
        <w:t xml:space="preserve"> </w:t>
      </w:r>
      <w:r w:rsidRPr="007D6611">
        <w:t>terminie do dnia 3</w:t>
      </w:r>
      <w:r w:rsidR="00C91CED" w:rsidRPr="007D6611">
        <w:t>1</w:t>
      </w:r>
      <w:r w:rsidR="008C569B">
        <w:t xml:space="preserve"> </w:t>
      </w:r>
      <w:r w:rsidRPr="007D6611">
        <w:t>sierpnia roku szkolnego poprzedzającego rok szkolny,</w:t>
      </w:r>
      <w:r w:rsidR="00C91CED" w:rsidRPr="007D6611">
        <w:t xml:space="preserve"> w</w:t>
      </w:r>
      <w:r w:rsidR="002D6584">
        <w:t> </w:t>
      </w:r>
      <w:r w:rsidRPr="007D6611">
        <w:t>którym ma nastąpić ta rezygnacja.</w:t>
      </w:r>
    </w:p>
    <w:p w:rsidR="0082074D" w:rsidRPr="007D6611" w:rsidRDefault="0082074D" w:rsidP="00AF6F68">
      <w:pPr>
        <w:pStyle w:val="ZLITUSTzmustliter"/>
      </w:pPr>
      <w:r w:rsidRPr="007D6611">
        <w:t>1n.</w:t>
      </w:r>
      <w:r w:rsidR="008C569B">
        <w:t xml:space="preserve"> </w:t>
      </w:r>
      <w:r w:rsidRPr="007D6611">
        <w:t>Wójt (burmistrz, prezydent miasta),</w:t>
      </w:r>
      <w:r w:rsidR="00C91CED" w:rsidRPr="007D6611">
        <w:t xml:space="preserve"> w</w:t>
      </w:r>
      <w:r w:rsidR="008C569B">
        <w:t xml:space="preserve"> </w:t>
      </w:r>
      <w:r w:rsidRPr="007D6611">
        <w:t>drodze decyzji, może cofnąć niepublicznemu przedszkolu, szkole podstawowej,</w:t>
      </w:r>
      <w:r w:rsidR="00C91CED" w:rsidRPr="007D6611">
        <w:t xml:space="preserve"> w</w:t>
      </w:r>
      <w:r w:rsidR="008C569B">
        <w:t xml:space="preserve"> </w:t>
      </w:r>
      <w:r w:rsidRPr="007D6611">
        <w:t>której zorganizowano oddział przedszkolny</w:t>
      </w:r>
      <w:r w:rsidR="007D0024" w:rsidRPr="007D6611">
        <w:t>,</w:t>
      </w:r>
      <w:r w:rsidRPr="007D6611">
        <w:t xml:space="preserve"> lub innej formie wychowania przedszkolnego dotację,</w:t>
      </w:r>
      <w:r w:rsidR="00C91CED" w:rsidRPr="007D6611">
        <w:t xml:space="preserve"> o</w:t>
      </w:r>
      <w:r w:rsidR="008C569B">
        <w:t xml:space="preserve"> </w:t>
      </w:r>
      <w:r w:rsidRPr="007D6611">
        <w:t>której mowa odpowiednio</w:t>
      </w:r>
      <w:r w:rsidR="00DB7432" w:rsidRPr="007D6611">
        <w:t xml:space="preserve"> w</w:t>
      </w:r>
      <w:r w:rsidR="008C569B">
        <w:t xml:space="preserve"> </w:t>
      </w:r>
      <w:r w:rsidR="00DB7432">
        <w:t>ust.</w:t>
      </w:r>
      <w:r w:rsidR="008C569B">
        <w:t xml:space="preserve"> </w:t>
      </w:r>
      <w:r w:rsidRPr="007D6611">
        <w:t>1b, 1ba lub 1c,</w:t>
      </w:r>
      <w:r w:rsidR="00C91CED" w:rsidRPr="007D6611">
        <w:t xml:space="preserve"> w</w:t>
      </w:r>
      <w:r w:rsidR="008C569B">
        <w:t xml:space="preserve"> </w:t>
      </w:r>
      <w:r w:rsidRPr="007D6611">
        <w:t>przypadku stwierdzenia naruszenia przez przedszkole, szkołę podstawową,</w:t>
      </w:r>
      <w:r w:rsidR="00C91CED" w:rsidRPr="007D6611">
        <w:t xml:space="preserve"> w</w:t>
      </w:r>
      <w:r w:rsidR="008C569B">
        <w:t xml:space="preserve"> </w:t>
      </w:r>
      <w:r w:rsidRPr="007D6611">
        <w:t>której zorganizowano oddział przedszkolny</w:t>
      </w:r>
      <w:r w:rsidR="00855AC2" w:rsidRPr="007D6611">
        <w:t>,</w:t>
      </w:r>
      <w:r w:rsidRPr="007D6611">
        <w:t xml:space="preserve"> lub inną formę wychowania przedszkolnego warunków określonych odpowiednio</w:t>
      </w:r>
      <w:r w:rsidR="00DB7432" w:rsidRPr="007D6611">
        <w:t xml:space="preserve"> w</w:t>
      </w:r>
      <w:r w:rsidR="008C569B">
        <w:t xml:space="preserve"> </w:t>
      </w:r>
      <w:r w:rsidR="00DB7432">
        <w:t>ust.</w:t>
      </w:r>
      <w:r w:rsidR="008C569B">
        <w:t xml:space="preserve"> </w:t>
      </w:r>
      <w:r w:rsidRPr="007D6611">
        <w:t>1b, 1ba lub 1c. Cofnięcie dotacji następuje</w:t>
      </w:r>
      <w:r w:rsidR="00C91CED" w:rsidRPr="007D6611">
        <w:t xml:space="preserve"> z</w:t>
      </w:r>
      <w:r w:rsidR="008C569B">
        <w:t xml:space="preserve"> </w:t>
      </w:r>
      <w:r w:rsidRPr="007D6611">
        <w:t>urzędu lub na wniosek organu sprawującego nadzór pedagogiczny, po uprzednim wezwaniu przez wójta (burmistrza, prezydenta miasta) osoby prowadzącej przedszkole, szkołę podstawową,</w:t>
      </w:r>
      <w:r w:rsidR="00C91CED" w:rsidRPr="007D6611">
        <w:t xml:space="preserve"> w</w:t>
      </w:r>
      <w:r w:rsidR="008C569B">
        <w:t xml:space="preserve"> </w:t>
      </w:r>
      <w:r w:rsidRPr="007D6611">
        <w:t>której zorganizowano oddział przedszkolny</w:t>
      </w:r>
      <w:r w:rsidR="0040164F">
        <w:t>,</w:t>
      </w:r>
      <w:r w:rsidRPr="007D6611">
        <w:t xml:space="preserve"> lub inną formę wychowania przedszkolnego</w:t>
      </w:r>
      <w:r w:rsidR="0040164F">
        <w:t>,</w:t>
      </w:r>
      <w:r w:rsidRPr="007D6611">
        <w:t xml:space="preserve"> do zaprzestania naruszania warunków określonych odpowiednio</w:t>
      </w:r>
      <w:r w:rsidR="00DB7432" w:rsidRPr="007D6611">
        <w:t xml:space="preserve"> w</w:t>
      </w:r>
      <w:r w:rsidR="008C569B">
        <w:t xml:space="preserve"> </w:t>
      </w:r>
      <w:r w:rsidR="00DB7432">
        <w:t>ust.</w:t>
      </w:r>
      <w:r w:rsidR="008C569B">
        <w:t xml:space="preserve"> </w:t>
      </w:r>
      <w:r w:rsidRPr="007D6611">
        <w:t>1b, 1ba lub 1c,</w:t>
      </w:r>
      <w:r w:rsidR="00C91CED" w:rsidRPr="007D6611">
        <w:t xml:space="preserve"> w</w:t>
      </w:r>
      <w:r w:rsidR="008C569B">
        <w:t xml:space="preserve"> </w:t>
      </w:r>
      <w:r w:rsidRPr="007D6611">
        <w:t xml:space="preserve">terminie nie dłuższym niż </w:t>
      </w:r>
      <w:r w:rsidR="00C91CED" w:rsidRPr="007D6611">
        <w:t>3</w:t>
      </w:r>
      <w:r w:rsidR="008C569B">
        <w:t xml:space="preserve"> </w:t>
      </w:r>
      <w:r w:rsidRPr="007D6611">
        <w:t>miesiące.</w:t>
      </w:r>
    </w:p>
    <w:p w:rsidR="0082074D" w:rsidRPr="007D6611" w:rsidRDefault="0082074D" w:rsidP="00AF6F68">
      <w:pPr>
        <w:pStyle w:val="ZLITUSTzmustliter"/>
      </w:pPr>
      <w:r w:rsidRPr="007D6611">
        <w:t>1o.</w:t>
      </w:r>
      <w:r w:rsidR="008C569B">
        <w:t xml:space="preserve"> </w:t>
      </w:r>
      <w:r w:rsidR="00C91CED" w:rsidRPr="007D6611">
        <w:t>W</w:t>
      </w:r>
      <w:r w:rsidR="008C569B">
        <w:t xml:space="preserve"> </w:t>
      </w:r>
      <w:r w:rsidRPr="007D6611">
        <w:t>szczególnie uzasadnionych przypadkach rada gminy,</w:t>
      </w:r>
      <w:r w:rsidR="00C91CED" w:rsidRPr="007D6611">
        <w:t xml:space="preserve"> w</w:t>
      </w:r>
      <w:r w:rsidR="008C569B">
        <w:t xml:space="preserve"> </w:t>
      </w:r>
      <w:r w:rsidRPr="007D6611">
        <w:t>drodze uchwały, może wyrazić zgodę na udzielenie niepublicznemu przedszkolu, szkole podstawowej,</w:t>
      </w:r>
      <w:r w:rsidR="00C91CED" w:rsidRPr="007D6611">
        <w:t xml:space="preserve"> w</w:t>
      </w:r>
      <w:r w:rsidR="008C569B">
        <w:t xml:space="preserve"> </w:t>
      </w:r>
      <w:r w:rsidRPr="007D6611">
        <w:t>której zorganizowano oddział przedszkolny</w:t>
      </w:r>
      <w:r w:rsidR="00E94619" w:rsidRPr="007D6611">
        <w:t>,</w:t>
      </w:r>
      <w:r w:rsidRPr="007D6611">
        <w:t xml:space="preserve"> lub innej formie wychowania przedszkolnego</w:t>
      </w:r>
      <w:r w:rsidR="00730302" w:rsidRPr="007D6611">
        <w:t xml:space="preserve"> dotacji</w:t>
      </w:r>
      <w:r w:rsidRPr="007D6611">
        <w:t>,</w:t>
      </w:r>
      <w:r w:rsidR="00C91CED" w:rsidRPr="007D6611">
        <w:t xml:space="preserve"> o</w:t>
      </w:r>
      <w:r w:rsidR="008C569B">
        <w:t xml:space="preserve"> </w:t>
      </w:r>
      <w:r w:rsidR="00730302" w:rsidRPr="007D6611">
        <w:t>której mowa odpowiednio</w:t>
      </w:r>
      <w:r w:rsidR="00DB7432" w:rsidRPr="007D6611">
        <w:t xml:space="preserve"> w</w:t>
      </w:r>
      <w:r w:rsidR="008C569B">
        <w:t xml:space="preserve"> </w:t>
      </w:r>
      <w:r w:rsidR="00DB7432">
        <w:t>ust.</w:t>
      </w:r>
      <w:r w:rsidR="008C569B">
        <w:t xml:space="preserve"> </w:t>
      </w:r>
      <w:r w:rsidR="00730302" w:rsidRPr="007D6611">
        <w:t>1b, 1ba lub 1c,</w:t>
      </w:r>
      <w:r w:rsidR="00C91CED" w:rsidRPr="007D6611">
        <w:t xml:space="preserve"> w</w:t>
      </w:r>
      <w:r w:rsidR="008C569B">
        <w:t xml:space="preserve"> </w:t>
      </w:r>
      <w:r w:rsidRPr="007D6611">
        <w:t>wysokości wyższej niż wysokość określona odpowiednio</w:t>
      </w:r>
      <w:r w:rsidR="00DB7432" w:rsidRPr="007D6611">
        <w:t xml:space="preserve"> w</w:t>
      </w:r>
      <w:r w:rsidR="008C569B">
        <w:t xml:space="preserve"> </w:t>
      </w:r>
      <w:r w:rsidR="00DB7432">
        <w:t>ust.</w:t>
      </w:r>
      <w:r w:rsidR="008C569B">
        <w:t xml:space="preserve"> </w:t>
      </w:r>
      <w:r w:rsidRPr="007D6611">
        <w:t>1b, 1ba lub 1c. Rada gminy</w:t>
      </w:r>
      <w:r w:rsidR="00C91CED" w:rsidRPr="007D6611">
        <w:t xml:space="preserve"> w</w:t>
      </w:r>
      <w:r w:rsidR="008C569B">
        <w:t xml:space="preserve"> </w:t>
      </w:r>
      <w:r w:rsidRPr="007D6611">
        <w:t>uchwale ustala okres udzielania dotacji</w:t>
      </w:r>
      <w:r w:rsidR="00C91CED" w:rsidRPr="007D6611">
        <w:t xml:space="preserve"> w</w:t>
      </w:r>
      <w:r w:rsidR="008C569B">
        <w:t xml:space="preserve"> </w:t>
      </w:r>
      <w:r w:rsidR="00067680" w:rsidRPr="007D6611">
        <w:t>tej wysokości</w:t>
      </w:r>
      <w:r w:rsidRPr="007D6611">
        <w:t>.</w:t>
      </w:r>
      <w:r w:rsidR="003F775C">
        <w:t>”</w:t>
      </w:r>
      <w:r w:rsidRPr="007D6611">
        <w:t>,</w:t>
      </w:r>
      <w:r w:rsidRPr="007D6611" w:rsidDel="005467E8">
        <w:t xml:space="preserve"> </w:t>
      </w:r>
    </w:p>
    <w:p w:rsidR="0082074D" w:rsidRPr="007D6611" w:rsidRDefault="00E52952" w:rsidP="008C569B">
      <w:pPr>
        <w:pStyle w:val="LITlitera"/>
        <w:keepNext/>
      </w:pPr>
      <w:r w:rsidRPr="007D6611">
        <w:t>i</w:t>
      </w:r>
      <w:r w:rsidR="0082074D" w:rsidRPr="007D6611">
        <w:t>)</w:t>
      </w:r>
      <w:r w:rsidR="0082074D" w:rsidRPr="007D6611">
        <w:tab/>
        <w:t>ust. 2a–2c otrzymują brzmienie:</w:t>
      </w:r>
    </w:p>
    <w:p w:rsidR="0082074D" w:rsidRPr="007D6611" w:rsidRDefault="003F775C" w:rsidP="00AF6F68">
      <w:pPr>
        <w:pStyle w:val="ZLITUSTzmustliter"/>
      </w:pPr>
      <w:r>
        <w:t>„</w:t>
      </w:r>
      <w:r w:rsidR="0082074D" w:rsidRPr="007D6611">
        <w:t>2a.</w:t>
      </w:r>
      <w:r w:rsidR="008C569B">
        <w:t xml:space="preserve"> </w:t>
      </w:r>
      <w:r w:rsidR="0082074D" w:rsidRPr="007D6611">
        <w:t>Szkoły niepubliczne</w:t>
      </w:r>
      <w:r w:rsidR="00C91CED" w:rsidRPr="007D6611">
        <w:t xml:space="preserve"> o</w:t>
      </w:r>
      <w:r w:rsidR="008C569B">
        <w:t xml:space="preserve"> </w:t>
      </w:r>
      <w:r w:rsidR="0082074D" w:rsidRPr="007D6611">
        <w:t>uprawnieniach szkół publicznych,</w:t>
      </w:r>
      <w:r w:rsidR="00C91CED" w:rsidRPr="007D6611">
        <w:t xml:space="preserve"> w</w:t>
      </w:r>
      <w:r w:rsidR="008C569B">
        <w:t xml:space="preserve"> </w:t>
      </w:r>
      <w:r w:rsidR="0082074D" w:rsidRPr="007D6611">
        <w:t xml:space="preserve">których </w:t>
      </w:r>
      <w:r w:rsidR="0040164F">
        <w:t xml:space="preserve">jest </w:t>
      </w:r>
      <w:r w:rsidR="0082074D" w:rsidRPr="007D6611">
        <w:t>realizowany obowiązek szkolny lub obowiązek nauki, otrzymują na każdego ucznia dotację</w:t>
      </w:r>
      <w:r w:rsidR="00C91CED" w:rsidRPr="007D6611">
        <w:t xml:space="preserve"> z</w:t>
      </w:r>
      <w:r w:rsidR="008C569B">
        <w:t xml:space="preserve"> </w:t>
      </w:r>
      <w:r w:rsidR="0082074D" w:rsidRPr="007D6611">
        <w:t>budżetu jednostki samorządu terytorialnego obowiązanej do prowadzenia danego typu i</w:t>
      </w:r>
      <w:r w:rsidR="008C569B">
        <w:t xml:space="preserve"> </w:t>
      </w:r>
      <w:r w:rsidR="0082074D" w:rsidRPr="007D6611">
        <w:t>rodzaju szkół</w:t>
      </w:r>
      <w:r w:rsidR="00C91CED" w:rsidRPr="007D6611">
        <w:t xml:space="preserve"> w</w:t>
      </w:r>
      <w:r w:rsidR="008C569B">
        <w:t xml:space="preserve"> </w:t>
      </w:r>
      <w:r w:rsidR="0082074D" w:rsidRPr="007D6611">
        <w:t>wysokości nie niższej niż kwota przewidziana na t</w:t>
      </w:r>
      <w:r w:rsidR="00BF2A51" w:rsidRPr="007D6611">
        <w:t>aki</w:t>
      </w:r>
      <w:r w:rsidR="0082074D" w:rsidRPr="007D6611">
        <w:t>ego ucznia</w:t>
      </w:r>
      <w:r w:rsidR="00C91CED" w:rsidRPr="007D6611">
        <w:t xml:space="preserve"> w</w:t>
      </w:r>
      <w:r w:rsidR="008C569B">
        <w:t xml:space="preserve"> </w:t>
      </w:r>
      <w:r w:rsidR="0082074D" w:rsidRPr="007D6611">
        <w:t xml:space="preserve">części oświatowej subwencji ogólnej dla jednostki samorządu terytorialnego, pod warunkiem że osoba prowadząca szkołę niepubliczną poda organowi właściwemu do </w:t>
      </w:r>
      <w:r w:rsidR="003B0F94" w:rsidRPr="007D6611">
        <w:t xml:space="preserve">udzielenia </w:t>
      </w:r>
      <w:r w:rsidR="0082074D" w:rsidRPr="007D6611">
        <w:t>dotacji informację</w:t>
      </w:r>
      <w:r w:rsidR="00C91CED" w:rsidRPr="007D6611">
        <w:t xml:space="preserve"> o</w:t>
      </w:r>
      <w:r w:rsidR="008C569B">
        <w:t xml:space="preserve"> </w:t>
      </w:r>
      <w:r w:rsidR="0082074D" w:rsidRPr="007D6611">
        <w:t>planowanej liczbie uczniów nie później niż do dnia 3</w:t>
      </w:r>
      <w:r w:rsidR="00C91CED" w:rsidRPr="007D6611">
        <w:t>0</w:t>
      </w:r>
      <w:r w:rsidR="008C569B">
        <w:t xml:space="preserve"> </w:t>
      </w:r>
      <w:r w:rsidR="0082074D" w:rsidRPr="007D6611">
        <w:t xml:space="preserve">września roku poprzedzającego rok </w:t>
      </w:r>
      <w:r w:rsidR="003B0F94" w:rsidRPr="007D6611">
        <w:t xml:space="preserve">udzielenia </w:t>
      </w:r>
      <w:r w:rsidR="0082074D" w:rsidRPr="007D6611">
        <w:t>dotacji.</w:t>
      </w:r>
    </w:p>
    <w:p w:rsidR="0082074D" w:rsidRPr="007D6611" w:rsidRDefault="0082074D" w:rsidP="00AF6F68">
      <w:pPr>
        <w:pStyle w:val="ZLITUSTzmustliter"/>
      </w:pPr>
      <w:r w:rsidRPr="007D6611">
        <w:t>2b.</w:t>
      </w:r>
      <w:r w:rsidR="008C569B">
        <w:t xml:space="preserve"> </w:t>
      </w:r>
      <w:r w:rsidRPr="007D6611">
        <w:t>Niepubliczne przedszkola, niebędące przedszkolami specjalnymi, niespełniające warunków,</w:t>
      </w:r>
      <w:r w:rsidR="00C91CED"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Pr="007D6611">
        <w:t>1b, otrzymują na każdego ucznia dotację</w:t>
      </w:r>
      <w:r w:rsidR="00C91CED" w:rsidRPr="007D6611">
        <w:t xml:space="preserve"> z</w:t>
      </w:r>
      <w:r w:rsidR="008C569B">
        <w:t xml:space="preserve"> </w:t>
      </w:r>
      <w:r w:rsidRPr="007D6611">
        <w:t>budżetu gminy</w:t>
      </w:r>
      <w:r w:rsidR="00C91CED" w:rsidRPr="007D6611">
        <w:t xml:space="preserve"> w</w:t>
      </w:r>
      <w:r w:rsidR="008C569B">
        <w:t xml:space="preserve"> </w:t>
      </w:r>
      <w:r w:rsidRPr="007D6611">
        <w:t>wysokości nie niższej niż 75% podstawowej kwoty dotacji dla przedszkoli,</w:t>
      </w:r>
      <w:r w:rsidR="00C91CED" w:rsidRPr="007D6611">
        <w:t xml:space="preserve"> z</w:t>
      </w:r>
      <w:r w:rsidR="008C569B">
        <w:t xml:space="preserve"> </w:t>
      </w:r>
      <w:r w:rsidRPr="007D6611">
        <w:t>tym że na ucznia niepełnosprawnego</w:t>
      </w:r>
      <w:r w:rsidR="00C91CED" w:rsidRPr="007D6611">
        <w:t xml:space="preserve"> w</w:t>
      </w:r>
      <w:r w:rsidR="008C569B">
        <w:t xml:space="preserve"> </w:t>
      </w:r>
      <w:r w:rsidRPr="007D6611">
        <w:t xml:space="preserve">wysokości nie niższej niż kwota przewidziana na </w:t>
      </w:r>
      <w:r w:rsidR="00B374C0" w:rsidRPr="007D6611">
        <w:t xml:space="preserve">takiego </w:t>
      </w:r>
      <w:r w:rsidR="00813A4F">
        <w:t xml:space="preserve">ucznia </w:t>
      </w:r>
      <w:r w:rsidRPr="007D6611">
        <w:t>niepełnosprawnego przedszkola</w:t>
      </w:r>
      <w:r w:rsidR="00C91CED" w:rsidRPr="007D6611">
        <w:t xml:space="preserve"> w</w:t>
      </w:r>
      <w:r w:rsidR="008C569B">
        <w:t xml:space="preserve"> </w:t>
      </w:r>
      <w:r w:rsidRPr="007D6611">
        <w:t xml:space="preserve">części oświatowej subwencji ogólnej dla gminy, pod warunkiem że osoba prowadząca niepubliczne przedszkole poda organowi właściwemu do </w:t>
      </w:r>
      <w:r w:rsidR="002A2BFA" w:rsidRPr="007D6611">
        <w:t xml:space="preserve">udzielenia </w:t>
      </w:r>
      <w:r w:rsidRPr="007D6611">
        <w:t>dotacji informację</w:t>
      </w:r>
      <w:r w:rsidR="00C91CED" w:rsidRPr="007D6611">
        <w:t xml:space="preserve"> o</w:t>
      </w:r>
      <w:r w:rsidR="008C569B">
        <w:t xml:space="preserve"> </w:t>
      </w:r>
      <w:r w:rsidRPr="007D6611">
        <w:t>planowanej liczbie uczniów nie później niż do dnia 3</w:t>
      </w:r>
      <w:r w:rsidR="00C91CED" w:rsidRPr="007D6611">
        <w:t>0</w:t>
      </w:r>
      <w:r w:rsidR="002D6584">
        <w:t> </w:t>
      </w:r>
      <w:r w:rsidRPr="007D6611">
        <w:t xml:space="preserve">września roku poprzedzającego rok </w:t>
      </w:r>
      <w:r w:rsidR="002A2BFA" w:rsidRPr="007D6611">
        <w:t xml:space="preserve">udzielenia </w:t>
      </w:r>
      <w:r w:rsidRPr="007D6611">
        <w:t>dotacji.</w:t>
      </w:r>
      <w:r w:rsidR="00C91CED" w:rsidRPr="007D6611">
        <w:t xml:space="preserve"> W</w:t>
      </w:r>
      <w:r w:rsidR="008C569B">
        <w:t xml:space="preserve"> </w:t>
      </w:r>
      <w:r w:rsidRPr="007D6611">
        <w:t>przypadku braku na terenie gminy przedszkola prowadzonego przez gminę,</w:t>
      </w:r>
      <w:r w:rsidR="00C91CED" w:rsidRPr="007D6611">
        <w:t xml:space="preserve"> w</w:t>
      </w:r>
      <w:r w:rsidR="008C569B">
        <w:t xml:space="preserve"> </w:t>
      </w:r>
      <w:r w:rsidRPr="007D6611">
        <w:t xml:space="preserve">którym </w:t>
      </w:r>
      <w:r w:rsidR="00974774" w:rsidRPr="007D6611">
        <w:t>za</w:t>
      </w:r>
      <w:r w:rsidRPr="007D6611">
        <w:t>planowane wydatki bieżące finansowane</w:t>
      </w:r>
      <w:r w:rsidR="00C91CED" w:rsidRPr="007D6611">
        <w:t xml:space="preserve"> z</w:t>
      </w:r>
      <w:r w:rsidR="008C569B">
        <w:t xml:space="preserve"> </w:t>
      </w:r>
      <w:r w:rsidRPr="007D6611">
        <w:t>użyciem środków pochodzących</w:t>
      </w:r>
      <w:r w:rsidR="00C91CED" w:rsidRPr="007D6611">
        <w:t xml:space="preserve"> z</w:t>
      </w:r>
      <w:r w:rsidR="008C569B">
        <w:t xml:space="preserve"> </w:t>
      </w:r>
      <w:r w:rsidRPr="007D6611">
        <w:t xml:space="preserve">budżetu Unii Europejskiej nie przekraczają wartości 50% jego </w:t>
      </w:r>
      <w:r w:rsidR="00974774" w:rsidRPr="007D6611">
        <w:t>za</w:t>
      </w:r>
      <w:r w:rsidRPr="007D6611">
        <w:t>planowanych wydatków bieżących, niebędącego przedszkolem specjalnym, kwotę dotacji określa się</w:t>
      </w:r>
      <w:r w:rsidR="00C91CED" w:rsidRPr="007D6611">
        <w:t xml:space="preserve"> w</w:t>
      </w:r>
      <w:r w:rsidR="002D6584">
        <w:t> </w:t>
      </w:r>
      <w:r w:rsidRPr="007D6611">
        <w:t>wysokości nie niższej niż 75% podstawowej kwoty dotacji dla przedszkoli</w:t>
      </w:r>
      <w:r w:rsidR="00C91CED" w:rsidRPr="007D6611">
        <w:t xml:space="preserve"> w</w:t>
      </w:r>
      <w:r w:rsidR="002D6584">
        <w:t> </w:t>
      </w:r>
      <w:r w:rsidRPr="007D6611">
        <w:t>najbliższej gminie prowadzącej przedszkole,</w:t>
      </w:r>
      <w:r w:rsidR="00C91CED" w:rsidRPr="007D6611">
        <w:t xml:space="preserve"> z</w:t>
      </w:r>
      <w:r w:rsidR="008C569B">
        <w:t xml:space="preserve"> </w:t>
      </w:r>
      <w:r w:rsidRPr="007D6611">
        <w:t>tym że na ucznia niepełnosprawnego</w:t>
      </w:r>
      <w:r w:rsidR="00C91CED" w:rsidRPr="007D6611">
        <w:t xml:space="preserve"> w</w:t>
      </w:r>
      <w:r w:rsidR="008C569B">
        <w:t xml:space="preserve"> </w:t>
      </w:r>
      <w:r w:rsidRPr="007D6611">
        <w:t xml:space="preserve">wysokości nie niższej niż kwota przewidziana na </w:t>
      </w:r>
      <w:r w:rsidR="00B374C0" w:rsidRPr="007D6611">
        <w:t xml:space="preserve">takiego </w:t>
      </w:r>
      <w:r w:rsidR="00813A4F">
        <w:t xml:space="preserve">ucznia </w:t>
      </w:r>
      <w:r w:rsidRPr="007D6611">
        <w:t>niepełnosprawnego przedszkola</w:t>
      </w:r>
      <w:r w:rsidR="00C91CED" w:rsidRPr="007D6611">
        <w:t xml:space="preserve"> w</w:t>
      </w:r>
      <w:r w:rsidR="008C569B">
        <w:t xml:space="preserve"> </w:t>
      </w:r>
      <w:r w:rsidRPr="007D6611">
        <w:t xml:space="preserve">części oświatowej subwencji ogólnej dla gminy. </w:t>
      </w:r>
    </w:p>
    <w:p w:rsidR="0082074D" w:rsidRPr="007D6611" w:rsidRDefault="0082074D" w:rsidP="00AF6F68">
      <w:pPr>
        <w:pStyle w:val="ZLITUSTzmustliter"/>
      </w:pPr>
      <w:r w:rsidRPr="007D6611">
        <w:t>2c.</w:t>
      </w:r>
      <w:r w:rsidR="008C569B">
        <w:t xml:space="preserve"> </w:t>
      </w:r>
      <w:r w:rsidRPr="007D6611">
        <w:t>Jeżeli do niepublicznego przedszkola,</w:t>
      </w:r>
      <w:r w:rsidR="00C91CED" w:rsidRPr="007D6611">
        <w:t xml:space="preserve"> o</w:t>
      </w:r>
      <w:r w:rsidR="008C569B">
        <w:t xml:space="preserve"> </w:t>
      </w:r>
      <w:r w:rsidRPr="007D6611">
        <w:t>którym mowa</w:t>
      </w:r>
      <w:r w:rsidR="00DB7432" w:rsidRPr="007D6611">
        <w:t xml:space="preserve"> w</w:t>
      </w:r>
      <w:r w:rsidR="008C569B">
        <w:t xml:space="preserve"> </w:t>
      </w:r>
      <w:r w:rsidR="00DB7432">
        <w:t>ust.</w:t>
      </w:r>
      <w:r w:rsidR="008C569B">
        <w:t xml:space="preserve"> </w:t>
      </w:r>
      <w:r w:rsidRPr="007D6611">
        <w:t xml:space="preserve">2b, uczęszcza uczeń niebędący mieszkańcem gminy dotującej to przedszkole, </w:t>
      </w:r>
      <w:r w:rsidR="002D08D4" w:rsidRPr="007D6611">
        <w:t xml:space="preserve">który nie jest </w:t>
      </w:r>
      <w:r w:rsidRPr="007D6611">
        <w:t>uczniem niepełnosprawnym, gmina, której mieszkańcem jest ten uczeń, pokrywa koszty dotacji udzielonej zgodnie</w:t>
      </w:r>
      <w:r w:rsidR="00DB7432" w:rsidRPr="007D6611">
        <w:t xml:space="preserve"> z</w:t>
      </w:r>
      <w:r w:rsidR="008C569B">
        <w:t xml:space="preserve"> </w:t>
      </w:r>
      <w:r w:rsidR="00DB7432">
        <w:t>ust.</w:t>
      </w:r>
      <w:r w:rsidR="008C569B">
        <w:t xml:space="preserve"> </w:t>
      </w:r>
      <w:r w:rsidRPr="007D6611">
        <w:t>2b do wysokości iloczynu podstawowej kwoty dotacji dla przedszkoli określonej dla gminy dotującej</w:t>
      </w:r>
      <w:r w:rsidR="00C91CED" w:rsidRPr="007D6611">
        <w:t xml:space="preserve"> i</w:t>
      </w:r>
      <w:r w:rsidR="002D6584">
        <w:t> </w:t>
      </w:r>
      <w:r w:rsidRPr="007D6611">
        <w:t>wskaźnika procentowego ustalonego na potrzeby dotowania niepublicznych przedszkoli,</w:t>
      </w:r>
      <w:r w:rsidR="00C91CED"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Pr="007D6611">
        <w:t>2b,</w:t>
      </w:r>
      <w:r w:rsidR="00C91CED" w:rsidRPr="007D6611">
        <w:t xml:space="preserve"> w</w:t>
      </w:r>
      <w:r w:rsidR="008C569B">
        <w:t xml:space="preserve"> </w:t>
      </w:r>
      <w:r w:rsidRPr="007D6611">
        <w:t>gminie zobowiązanej do pokrycia kosztów udzielonej dotacji, pomniejszając powyższy iloczyn</w:t>
      </w:r>
      <w:r w:rsidR="00C91CED" w:rsidRPr="007D6611">
        <w:t xml:space="preserve"> o</w:t>
      </w:r>
      <w:r w:rsidR="008C569B">
        <w:t xml:space="preserve"> </w:t>
      </w:r>
      <w:r w:rsidRPr="007D6611">
        <w:t>kwotę dotacji,</w:t>
      </w:r>
      <w:r w:rsidR="00C91CED" w:rsidRPr="007D6611">
        <w:t xml:space="preserve"> o</w:t>
      </w:r>
      <w:r w:rsidR="002D6584">
        <w:t> </w:t>
      </w:r>
      <w:r w:rsidRPr="007D6611">
        <w:t>której mowa</w:t>
      </w:r>
      <w:r w:rsidR="00DB7432" w:rsidRPr="007D6611">
        <w:t xml:space="preserve"> w</w:t>
      </w:r>
      <w:r w:rsidR="008C569B">
        <w:t xml:space="preserve"> </w:t>
      </w:r>
      <w:r w:rsidR="00DB7432">
        <w:t>art.</w:t>
      </w:r>
      <w:r w:rsidR="008C569B">
        <w:t xml:space="preserve"> </w:t>
      </w:r>
      <w:r w:rsidRPr="007D6611">
        <w:t>14d</w:t>
      </w:r>
      <w:r w:rsidR="00DB7432">
        <w:t xml:space="preserve"> ust.</w:t>
      </w:r>
      <w:r w:rsidR="008C569B">
        <w:t xml:space="preserve"> </w:t>
      </w:r>
      <w:r w:rsidRPr="007D6611">
        <w:t>1, przewidzianej na ucznia na dany rok budżetowy.</w:t>
      </w:r>
      <w:r w:rsidR="00C91CED" w:rsidRPr="007D6611">
        <w:t xml:space="preserve"> W</w:t>
      </w:r>
      <w:r w:rsidR="008C569B">
        <w:t xml:space="preserve"> </w:t>
      </w:r>
      <w:r w:rsidRPr="007D6611">
        <w:t>przypadku braku na terenie gminy zobowiązanej do pokrycia kosztów udzielonej dotacji niepublicznego przedszkola,</w:t>
      </w:r>
      <w:r w:rsidR="00C91CED" w:rsidRPr="007D6611">
        <w:t xml:space="preserve"> o</w:t>
      </w:r>
      <w:r w:rsidR="008C569B">
        <w:t xml:space="preserve"> </w:t>
      </w:r>
      <w:r w:rsidRPr="007D6611">
        <w:t>którym mowa</w:t>
      </w:r>
      <w:r w:rsidR="00DB7432" w:rsidRPr="007D6611">
        <w:t xml:space="preserve"> w</w:t>
      </w:r>
      <w:r w:rsidR="008C569B">
        <w:t xml:space="preserve"> </w:t>
      </w:r>
      <w:r w:rsidR="00DB7432">
        <w:t>ust.</w:t>
      </w:r>
      <w:r w:rsidR="008C569B">
        <w:t xml:space="preserve"> </w:t>
      </w:r>
      <w:r w:rsidRPr="007D6611">
        <w:t xml:space="preserve">2b, </w:t>
      </w:r>
      <w:r w:rsidR="000D2FC2" w:rsidRPr="007D6611">
        <w:t>zamiast wskaźnika procentowego określonego</w:t>
      </w:r>
      <w:r w:rsidR="00DB7432" w:rsidRPr="007D6611">
        <w:t xml:space="preserve"> w</w:t>
      </w:r>
      <w:r w:rsidR="008C569B">
        <w:t xml:space="preserve"> </w:t>
      </w:r>
      <w:r w:rsidR="000D2FC2" w:rsidRPr="007D6611">
        <w:t xml:space="preserve">zdaniu pierwszym </w:t>
      </w:r>
      <w:r w:rsidRPr="007D6611">
        <w:t xml:space="preserve">przyjmuje się wskaźnik procentowy </w:t>
      </w:r>
      <w:r w:rsidR="00C91CED" w:rsidRPr="007D6611">
        <w:t>w</w:t>
      </w:r>
      <w:r w:rsidR="008C569B">
        <w:t xml:space="preserve"> </w:t>
      </w:r>
      <w:r w:rsidRPr="007D6611">
        <w:t>wysokości 75%.</w:t>
      </w:r>
      <w:r w:rsidR="003F775C">
        <w:t>”</w:t>
      </w:r>
      <w:r w:rsidRPr="007D6611">
        <w:t xml:space="preserve">, </w:t>
      </w:r>
    </w:p>
    <w:p w:rsidR="0082074D" w:rsidRPr="007D6611" w:rsidRDefault="00E52952" w:rsidP="008C569B">
      <w:pPr>
        <w:pStyle w:val="LITlitera"/>
        <w:keepNext/>
      </w:pPr>
      <w:r w:rsidRPr="007D6611">
        <w:t>j</w:t>
      </w:r>
      <w:r w:rsidR="0082074D" w:rsidRPr="007D6611">
        <w:t>)</w:t>
      </w:r>
      <w:r w:rsidR="0082074D" w:rsidRPr="007D6611">
        <w:tab/>
        <w:t>po</w:t>
      </w:r>
      <w:r w:rsidR="00DB7432">
        <w:t xml:space="preserve"> ust.</w:t>
      </w:r>
      <w:r w:rsidR="008C569B">
        <w:t xml:space="preserve"> </w:t>
      </w:r>
      <w:r w:rsidR="0082074D" w:rsidRPr="007D6611">
        <w:t>2c dodaje się</w:t>
      </w:r>
      <w:r w:rsidR="00DB7432">
        <w:t xml:space="preserve"> ust.</w:t>
      </w:r>
      <w:r w:rsidR="008C569B">
        <w:t xml:space="preserve"> </w:t>
      </w:r>
      <w:r w:rsidR="0082074D" w:rsidRPr="007D6611">
        <w:t>2ca</w:t>
      </w:r>
      <w:r w:rsidR="00C91CED" w:rsidRPr="007D6611">
        <w:t xml:space="preserve"> w</w:t>
      </w:r>
      <w:r w:rsidR="008C569B">
        <w:t xml:space="preserve"> </w:t>
      </w:r>
      <w:r w:rsidR="0082074D" w:rsidRPr="007D6611">
        <w:t>brzmieniu:</w:t>
      </w:r>
    </w:p>
    <w:p w:rsidR="0082074D" w:rsidRPr="007D6611" w:rsidRDefault="003F775C" w:rsidP="00AF6F68">
      <w:pPr>
        <w:pStyle w:val="ZLITUSTzmustliter"/>
      </w:pPr>
      <w:r>
        <w:t>„</w:t>
      </w:r>
      <w:r w:rsidR="0082074D" w:rsidRPr="007D6611">
        <w:t>2ca.</w:t>
      </w:r>
      <w:r w:rsidR="008C569B">
        <w:t xml:space="preserve"> </w:t>
      </w:r>
      <w:r w:rsidR="0082074D" w:rsidRPr="007D6611">
        <w:t>Niepubliczne przedszkola specjalne otrzymują na każdego ucznia dotację</w:t>
      </w:r>
      <w:r w:rsidR="00C91CED" w:rsidRPr="007D6611">
        <w:t xml:space="preserve"> z</w:t>
      </w:r>
      <w:r w:rsidR="008C569B">
        <w:t xml:space="preserve"> </w:t>
      </w:r>
      <w:r w:rsidR="0082074D" w:rsidRPr="007D6611">
        <w:t>budżetu gminy</w:t>
      </w:r>
      <w:r w:rsidR="00C91CED" w:rsidRPr="007D6611">
        <w:t xml:space="preserve"> w</w:t>
      </w:r>
      <w:r w:rsidR="008C569B">
        <w:t xml:space="preserve"> </w:t>
      </w:r>
      <w:r w:rsidR="0082074D" w:rsidRPr="007D6611">
        <w:t xml:space="preserve">wysokości nie niższej niż kwota przewidziana na </w:t>
      </w:r>
      <w:r w:rsidR="00B374C0" w:rsidRPr="007D6611">
        <w:t xml:space="preserve">takiego </w:t>
      </w:r>
      <w:r w:rsidR="00813A4F">
        <w:t xml:space="preserve">ucznia </w:t>
      </w:r>
      <w:r w:rsidR="0082074D" w:rsidRPr="007D6611">
        <w:t>niepełnosprawnego przedszkola</w:t>
      </w:r>
      <w:r w:rsidR="00C91CED" w:rsidRPr="007D6611">
        <w:t xml:space="preserve"> w</w:t>
      </w:r>
      <w:r w:rsidR="008C569B">
        <w:t xml:space="preserve"> </w:t>
      </w:r>
      <w:r w:rsidR="0082074D" w:rsidRPr="007D6611">
        <w:t xml:space="preserve">części oświatowej subwencji ogólnej dla gminy, pod warunkiem że osoba prowadząca niepubliczne przedszkole poda organowi właściwemu do </w:t>
      </w:r>
      <w:r w:rsidR="00ED54B8" w:rsidRPr="007D6611">
        <w:t xml:space="preserve">udzielenia </w:t>
      </w:r>
      <w:r w:rsidR="0082074D" w:rsidRPr="007D6611">
        <w:t>dotacji informację</w:t>
      </w:r>
      <w:r w:rsidR="00C91CED" w:rsidRPr="007D6611">
        <w:t xml:space="preserve"> o</w:t>
      </w:r>
      <w:r w:rsidR="008C569B">
        <w:t xml:space="preserve"> </w:t>
      </w:r>
      <w:r w:rsidR="0082074D" w:rsidRPr="007D6611">
        <w:t>planowanej liczbie uczniów nie później niż do dnia 3</w:t>
      </w:r>
      <w:r w:rsidR="00C91CED" w:rsidRPr="007D6611">
        <w:t>0</w:t>
      </w:r>
      <w:r w:rsidR="008C569B">
        <w:t xml:space="preserve"> </w:t>
      </w:r>
      <w:r w:rsidR="0082074D" w:rsidRPr="007D6611">
        <w:t xml:space="preserve">września roku poprzedzającego rok </w:t>
      </w:r>
      <w:r w:rsidR="00ED54B8" w:rsidRPr="007D6611">
        <w:t xml:space="preserve">udzielenia </w:t>
      </w:r>
      <w:r w:rsidR="0082074D" w:rsidRPr="007D6611">
        <w:t>dotacji.</w:t>
      </w:r>
      <w:r>
        <w:t>”</w:t>
      </w:r>
      <w:r w:rsidR="0082074D" w:rsidRPr="007D6611">
        <w:t xml:space="preserve">, </w:t>
      </w:r>
    </w:p>
    <w:p w:rsidR="0082074D" w:rsidRPr="007D6611" w:rsidRDefault="00E52952" w:rsidP="008C569B">
      <w:pPr>
        <w:pStyle w:val="LITlitera"/>
        <w:keepNext/>
      </w:pPr>
      <w:r w:rsidRPr="007D6611">
        <w:t>k</w:t>
      </w:r>
      <w:r w:rsidR="0082074D" w:rsidRPr="007D6611">
        <w:t>)</w:t>
      </w:r>
      <w:r w:rsidR="0082074D" w:rsidRPr="007D6611">
        <w:tab/>
        <w:t>ust. 2d</w:t>
      </w:r>
      <w:r w:rsidR="00C91CED" w:rsidRPr="007D6611">
        <w:t xml:space="preserve"> i</w:t>
      </w:r>
      <w:r w:rsidR="008C569B">
        <w:t xml:space="preserve"> </w:t>
      </w:r>
      <w:r w:rsidR="0082074D" w:rsidRPr="007D6611">
        <w:t>2e otrzymują brzmienie:</w:t>
      </w:r>
    </w:p>
    <w:p w:rsidR="0082074D" w:rsidRPr="007D6611" w:rsidRDefault="003F775C" w:rsidP="00AF6F68">
      <w:pPr>
        <w:pStyle w:val="ZLITUSTzmustliter"/>
      </w:pPr>
      <w:r>
        <w:t>„</w:t>
      </w:r>
      <w:r w:rsidR="0082074D" w:rsidRPr="007D6611">
        <w:t>2d.</w:t>
      </w:r>
      <w:r w:rsidR="008C569B">
        <w:t xml:space="preserve"> </w:t>
      </w:r>
      <w:r w:rsidR="0082074D" w:rsidRPr="007D6611">
        <w:t>Osoba prowadząca wychowanie przedszkolne</w:t>
      </w:r>
      <w:r w:rsidR="00C91CED" w:rsidRPr="007D6611">
        <w:t xml:space="preserve"> w</w:t>
      </w:r>
      <w:r w:rsidR="008C569B">
        <w:t xml:space="preserve"> </w:t>
      </w:r>
      <w:r w:rsidR="0082074D" w:rsidRPr="007D6611">
        <w:t>niepublicznej innej formie wychowania przedszkolnego, niespełniającej warunków,</w:t>
      </w:r>
      <w:r w:rsidR="00C91CED" w:rsidRPr="007D6611">
        <w:t xml:space="preserve"> o</w:t>
      </w:r>
      <w:r w:rsidR="008C569B">
        <w:t xml:space="preserve"> </w:t>
      </w:r>
      <w:r w:rsidR="0082074D" w:rsidRPr="007D6611">
        <w:t>których mowa</w:t>
      </w:r>
      <w:r w:rsidR="00DB7432" w:rsidRPr="007D6611">
        <w:t xml:space="preserve"> w</w:t>
      </w:r>
      <w:r w:rsidR="002D6584">
        <w:t> </w:t>
      </w:r>
      <w:r w:rsidR="00DB7432">
        <w:t>ust.</w:t>
      </w:r>
      <w:r w:rsidR="008C569B">
        <w:t xml:space="preserve"> </w:t>
      </w:r>
      <w:r w:rsidR="0082074D" w:rsidRPr="007D6611">
        <w:t>1c, otrzymuje na każdego ucznia dotację</w:t>
      </w:r>
      <w:r w:rsidR="00C91CED" w:rsidRPr="007D6611">
        <w:t xml:space="preserve"> z</w:t>
      </w:r>
      <w:r w:rsidR="008C569B">
        <w:t xml:space="preserve"> </w:t>
      </w:r>
      <w:r w:rsidR="0082074D" w:rsidRPr="007D6611">
        <w:t>budżetu gminy</w:t>
      </w:r>
      <w:r w:rsidR="00C91CED" w:rsidRPr="007D6611">
        <w:t xml:space="preserve"> w</w:t>
      </w:r>
      <w:r w:rsidR="008C569B">
        <w:t xml:space="preserve"> </w:t>
      </w:r>
      <w:r w:rsidR="0082074D" w:rsidRPr="007D6611">
        <w:t>wysokości nie niższej niż 40% podstawowej kwoty dotacji dla przedszkoli,</w:t>
      </w:r>
      <w:r w:rsidR="00C91CED" w:rsidRPr="007D6611">
        <w:t xml:space="preserve"> z</w:t>
      </w:r>
      <w:r w:rsidR="008C569B">
        <w:t xml:space="preserve"> </w:t>
      </w:r>
      <w:r w:rsidR="0082074D" w:rsidRPr="007D6611">
        <w:t>tym że na ucznia niepełnosprawnego</w:t>
      </w:r>
      <w:r w:rsidR="00C91CED" w:rsidRPr="007D6611">
        <w:t xml:space="preserve"> w</w:t>
      </w:r>
      <w:r w:rsidR="008C569B">
        <w:t xml:space="preserve"> </w:t>
      </w:r>
      <w:r w:rsidR="0082074D" w:rsidRPr="007D6611">
        <w:t xml:space="preserve">wysokości nie niższej niż kwota przewidziana na </w:t>
      </w:r>
      <w:r w:rsidR="00B374C0" w:rsidRPr="007D6611">
        <w:t xml:space="preserve">takiego </w:t>
      </w:r>
      <w:r w:rsidR="00813A4F">
        <w:t xml:space="preserve">ucznia </w:t>
      </w:r>
      <w:r w:rsidR="0082074D" w:rsidRPr="007D6611">
        <w:t>niepełnosprawnego innej formy wychowania przedszkolnego</w:t>
      </w:r>
      <w:r w:rsidR="00C91CED" w:rsidRPr="007D6611">
        <w:t xml:space="preserve"> w</w:t>
      </w:r>
      <w:r w:rsidR="008C569B">
        <w:t xml:space="preserve"> </w:t>
      </w:r>
      <w:r w:rsidR="0082074D" w:rsidRPr="007D6611">
        <w:t xml:space="preserve">części oświatowej subwencji ogólnej dla gminy, pod warunkiem że osoba prowadząca niepubliczną inną formę wychowania przedszkolnego poda organowi właściwemu do </w:t>
      </w:r>
      <w:r w:rsidR="009C6533" w:rsidRPr="007D6611">
        <w:t xml:space="preserve">udzielenia </w:t>
      </w:r>
      <w:r w:rsidR="0082074D" w:rsidRPr="007D6611">
        <w:t>dotacji informację</w:t>
      </w:r>
      <w:r w:rsidR="00C91CED" w:rsidRPr="007D6611">
        <w:t xml:space="preserve"> o</w:t>
      </w:r>
      <w:r w:rsidR="008C569B">
        <w:t xml:space="preserve"> </w:t>
      </w:r>
      <w:r w:rsidR="0082074D" w:rsidRPr="007D6611">
        <w:t>planowanej liczbie uczniów nie później niż do dnia 3</w:t>
      </w:r>
      <w:r w:rsidR="00C91CED" w:rsidRPr="007D6611">
        <w:t>0</w:t>
      </w:r>
      <w:r w:rsidR="008C569B">
        <w:t xml:space="preserve"> </w:t>
      </w:r>
      <w:r w:rsidR="0082074D" w:rsidRPr="007D6611">
        <w:t xml:space="preserve">września roku poprzedzającego rok </w:t>
      </w:r>
      <w:r w:rsidR="009C6533" w:rsidRPr="007D6611">
        <w:t xml:space="preserve">udzielenia </w:t>
      </w:r>
      <w:r w:rsidR="0082074D" w:rsidRPr="007D6611">
        <w:t>dotacji.</w:t>
      </w:r>
      <w:r w:rsidR="00C91CED" w:rsidRPr="007D6611">
        <w:t xml:space="preserve"> W</w:t>
      </w:r>
      <w:r w:rsidR="008C569B">
        <w:t xml:space="preserve"> </w:t>
      </w:r>
      <w:r w:rsidR="0082074D" w:rsidRPr="007D6611">
        <w:t>przypadku braku na terenie gminy przedszkola prowadzonego przez gminę,</w:t>
      </w:r>
      <w:r w:rsidR="00C91CED" w:rsidRPr="007D6611">
        <w:t xml:space="preserve"> w</w:t>
      </w:r>
      <w:r w:rsidR="008C569B">
        <w:t xml:space="preserve"> </w:t>
      </w:r>
      <w:r w:rsidR="0082074D" w:rsidRPr="007D6611">
        <w:t xml:space="preserve">którym </w:t>
      </w:r>
      <w:r w:rsidR="00974774" w:rsidRPr="007D6611">
        <w:t>za</w:t>
      </w:r>
      <w:r w:rsidR="0082074D" w:rsidRPr="007D6611">
        <w:t>planowane wydatki bieżące finansowane</w:t>
      </w:r>
      <w:r w:rsidR="00C91CED" w:rsidRPr="007D6611">
        <w:t xml:space="preserve"> z</w:t>
      </w:r>
      <w:r w:rsidR="008C569B">
        <w:t xml:space="preserve"> </w:t>
      </w:r>
      <w:r w:rsidR="0082074D" w:rsidRPr="007D6611">
        <w:t>użyciem środków pochodzących</w:t>
      </w:r>
      <w:r w:rsidR="00C91CED" w:rsidRPr="007D6611">
        <w:t xml:space="preserve"> z</w:t>
      </w:r>
      <w:r w:rsidR="008C569B">
        <w:t xml:space="preserve"> </w:t>
      </w:r>
      <w:r w:rsidR="0082074D" w:rsidRPr="007D6611">
        <w:t xml:space="preserve">budżetu Unii Europejskiej nie przekraczają wartości 50% jego </w:t>
      </w:r>
      <w:r w:rsidR="00974774" w:rsidRPr="007D6611">
        <w:t>za</w:t>
      </w:r>
      <w:r w:rsidR="0082074D" w:rsidRPr="007D6611">
        <w:t>planowanych wydatków bieżących, niebędącego przedszkolem specjalnym, kwotę dotacji określa się</w:t>
      </w:r>
      <w:r w:rsidR="00C91CED" w:rsidRPr="007D6611">
        <w:t xml:space="preserve"> w</w:t>
      </w:r>
      <w:r w:rsidR="002D6584">
        <w:t> </w:t>
      </w:r>
      <w:r w:rsidR="0082074D" w:rsidRPr="007D6611">
        <w:t>wysokości nie niższej niż 40% podstawowej kwoty dotacji dla przedszkoli</w:t>
      </w:r>
      <w:r w:rsidR="00C91CED" w:rsidRPr="007D6611">
        <w:t xml:space="preserve"> w</w:t>
      </w:r>
      <w:r w:rsidR="002D6584">
        <w:t> </w:t>
      </w:r>
      <w:r w:rsidR="0082074D" w:rsidRPr="007D6611">
        <w:t>najbliższej gminie prowadzącej przedszkole,</w:t>
      </w:r>
      <w:r w:rsidR="00C91CED" w:rsidRPr="007D6611">
        <w:t xml:space="preserve"> z</w:t>
      </w:r>
      <w:r w:rsidR="008C569B">
        <w:t xml:space="preserve"> </w:t>
      </w:r>
      <w:r w:rsidR="0082074D" w:rsidRPr="007D6611">
        <w:t>tym że na ucznia niepełnosprawnego</w:t>
      </w:r>
      <w:r w:rsidR="00C91CED" w:rsidRPr="007D6611">
        <w:t xml:space="preserve"> w</w:t>
      </w:r>
      <w:r w:rsidR="008C569B">
        <w:t xml:space="preserve"> </w:t>
      </w:r>
      <w:r w:rsidR="0082074D" w:rsidRPr="007D6611">
        <w:t xml:space="preserve">wysokości nie niższej niż kwota przewidziana na </w:t>
      </w:r>
      <w:r w:rsidR="00FC7EFB" w:rsidRPr="007D6611">
        <w:t xml:space="preserve">takiego </w:t>
      </w:r>
      <w:r w:rsidR="00813A4F">
        <w:t xml:space="preserve">ucznia </w:t>
      </w:r>
      <w:r w:rsidR="0082074D" w:rsidRPr="007D6611">
        <w:t>niepełnosprawnego innej formy wychowania przedszkolnego</w:t>
      </w:r>
      <w:r w:rsidR="00C91CED" w:rsidRPr="007D6611">
        <w:t xml:space="preserve"> w</w:t>
      </w:r>
      <w:r w:rsidR="008C569B">
        <w:t xml:space="preserve"> </w:t>
      </w:r>
      <w:r w:rsidR="0082074D" w:rsidRPr="007D6611">
        <w:t xml:space="preserve">części oświatowej subwencji ogólnej dla gminy. </w:t>
      </w:r>
    </w:p>
    <w:p w:rsidR="0082074D" w:rsidRPr="007D6611" w:rsidRDefault="0082074D" w:rsidP="00AF6F68">
      <w:pPr>
        <w:pStyle w:val="ZLITUSTzmustliter"/>
      </w:pPr>
      <w:r w:rsidRPr="007D6611">
        <w:t>2e.</w:t>
      </w:r>
      <w:r w:rsidR="008C569B">
        <w:t xml:space="preserve"> </w:t>
      </w:r>
      <w:r w:rsidRPr="007D6611">
        <w:t>Jeżeli do niepublicznej innej formy wychowania przedszkolnego,</w:t>
      </w:r>
      <w:r w:rsidR="00C91CED" w:rsidRPr="007D6611">
        <w:t xml:space="preserve"> o</w:t>
      </w:r>
      <w:r w:rsidR="008C569B">
        <w:t xml:space="preserve"> </w:t>
      </w:r>
      <w:r w:rsidRPr="007D6611">
        <w:t>której mowa</w:t>
      </w:r>
      <w:r w:rsidR="00DB7432" w:rsidRPr="007D6611">
        <w:t xml:space="preserve"> w</w:t>
      </w:r>
      <w:r w:rsidR="008C569B">
        <w:t xml:space="preserve"> </w:t>
      </w:r>
      <w:r w:rsidR="00DB7432">
        <w:t>ust.</w:t>
      </w:r>
      <w:r w:rsidR="008C569B">
        <w:t xml:space="preserve"> </w:t>
      </w:r>
      <w:r w:rsidRPr="007D6611">
        <w:t xml:space="preserve">2d, uczęszcza uczeń niebędący mieszkańcem gminy dotującej tę </w:t>
      </w:r>
      <w:r w:rsidR="00571E05" w:rsidRPr="007D6611">
        <w:t xml:space="preserve">inną </w:t>
      </w:r>
      <w:r w:rsidRPr="007D6611">
        <w:t xml:space="preserve">formę wychowania przedszkolnego, </w:t>
      </w:r>
      <w:r w:rsidR="00923434" w:rsidRPr="007D6611">
        <w:t xml:space="preserve">który nie jest </w:t>
      </w:r>
      <w:r w:rsidRPr="007D6611">
        <w:t>uczniem niepełnosprawnym, gmina, której mieszkańcem jest ten uczeń, pokrywa koszty dotacji udzielonej zgodnie</w:t>
      </w:r>
      <w:r w:rsidR="00DB7432" w:rsidRPr="007D6611">
        <w:t xml:space="preserve"> z</w:t>
      </w:r>
      <w:r w:rsidR="008C569B">
        <w:t xml:space="preserve"> </w:t>
      </w:r>
      <w:r w:rsidR="00DB7432">
        <w:t>ust.</w:t>
      </w:r>
      <w:r w:rsidR="008C569B">
        <w:t xml:space="preserve"> </w:t>
      </w:r>
      <w:r w:rsidRPr="007D6611">
        <w:t>2d do wysokości iloczynu podstawowej kwoty dotacji dla przedszkoli określonej dla gminy dotującej</w:t>
      </w:r>
      <w:r w:rsidR="00C91CED" w:rsidRPr="007D6611">
        <w:t xml:space="preserve"> i</w:t>
      </w:r>
      <w:r w:rsidR="008C569B">
        <w:t xml:space="preserve"> </w:t>
      </w:r>
      <w:r w:rsidRPr="007D6611">
        <w:t>wskaźnika procentowego ustalonego na potrzeby dotowania niepublicznych innych form wychowania przedszkolnego,</w:t>
      </w:r>
      <w:r w:rsidR="00C91CED" w:rsidRPr="007D6611">
        <w:t xml:space="preserve"> o</w:t>
      </w:r>
      <w:r w:rsidR="002D6584">
        <w:t> </w:t>
      </w:r>
      <w:r w:rsidRPr="007D6611">
        <w:t>których mowa</w:t>
      </w:r>
      <w:r w:rsidR="00DB7432" w:rsidRPr="007D6611">
        <w:t xml:space="preserve"> w</w:t>
      </w:r>
      <w:r w:rsidR="008C569B">
        <w:t xml:space="preserve"> </w:t>
      </w:r>
      <w:r w:rsidR="00DB7432">
        <w:t>ust.</w:t>
      </w:r>
      <w:r w:rsidR="008C569B">
        <w:t xml:space="preserve"> </w:t>
      </w:r>
      <w:r w:rsidRPr="007D6611">
        <w:t>2d,</w:t>
      </w:r>
      <w:r w:rsidR="00C91CED" w:rsidRPr="007D6611">
        <w:t xml:space="preserve"> w</w:t>
      </w:r>
      <w:r w:rsidR="008C569B">
        <w:t xml:space="preserve"> </w:t>
      </w:r>
      <w:r w:rsidRPr="007D6611">
        <w:t>gminie zobowiązanej do pokrycia kosztów udzielonej dotacji, pomniejszając powyższy iloczyn</w:t>
      </w:r>
      <w:r w:rsidR="00C91CED" w:rsidRPr="007D6611">
        <w:t xml:space="preserve"> o</w:t>
      </w:r>
      <w:r w:rsidR="008C569B">
        <w:t xml:space="preserve"> </w:t>
      </w:r>
      <w:r w:rsidRPr="007D6611">
        <w:t>kwotę dotacji,</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14d</w:t>
      </w:r>
      <w:r w:rsidR="00DB7432">
        <w:t xml:space="preserve"> ust.</w:t>
      </w:r>
      <w:r w:rsidR="008C569B">
        <w:t xml:space="preserve"> </w:t>
      </w:r>
      <w:r w:rsidRPr="007D6611">
        <w:t>1, przewidzianej na ucznia na dany rok budżetowy.</w:t>
      </w:r>
      <w:r w:rsidR="00C91CED" w:rsidRPr="007D6611">
        <w:t xml:space="preserve"> W</w:t>
      </w:r>
      <w:r w:rsidR="008C569B">
        <w:t xml:space="preserve"> </w:t>
      </w:r>
      <w:r w:rsidRPr="007D6611">
        <w:t>przypadku braku na terenie gminy zobowiązanej do pokrycia kosztów udzielonej dotacji niepublicznej innej formy wychowania przedszkolnego,</w:t>
      </w:r>
      <w:r w:rsidR="00C91CED" w:rsidRPr="007D6611">
        <w:t xml:space="preserve"> o</w:t>
      </w:r>
      <w:r w:rsidR="008C569B">
        <w:t xml:space="preserve"> </w:t>
      </w:r>
      <w:r w:rsidRPr="007D6611">
        <w:t>której mowa</w:t>
      </w:r>
      <w:r w:rsidR="00DB7432" w:rsidRPr="007D6611">
        <w:t xml:space="preserve"> w</w:t>
      </w:r>
      <w:r w:rsidR="008C569B">
        <w:t xml:space="preserve"> </w:t>
      </w:r>
      <w:r w:rsidR="00DB7432">
        <w:t>ust.</w:t>
      </w:r>
      <w:r w:rsidR="008C569B">
        <w:t xml:space="preserve"> </w:t>
      </w:r>
      <w:r w:rsidRPr="007D6611">
        <w:t xml:space="preserve">2d, </w:t>
      </w:r>
      <w:r w:rsidR="005F7CD8" w:rsidRPr="007D6611">
        <w:t>zamiast wskaźnika procentowego określonego</w:t>
      </w:r>
      <w:r w:rsidR="00DB7432" w:rsidRPr="007D6611">
        <w:t xml:space="preserve"> w</w:t>
      </w:r>
      <w:r w:rsidR="008C569B">
        <w:t xml:space="preserve"> </w:t>
      </w:r>
      <w:r w:rsidR="005F7CD8" w:rsidRPr="007D6611">
        <w:t xml:space="preserve">zdaniu pierwszym </w:t>
      </w:r>
      <w:r w:rsidRPr="007D6611">
        <w:t xml:space="preserve">przyjmuje się wskaźnik procentowy </w:t>
      </w:r>
      <w:r w:rsidR="00C91CED" w:rsidRPr="007D6611">
        <w:t>w</w:t>
      </w:r>
      <w:r w:rsidR="008C569B">
        <w:t xml:space="preserve"> </w:t>
      </w:r>
      <w:r w:rsidRPr="007D6611">
        <w:t>wysokości 40%.</w:t>
      </w:r>
      <w:r w:rsidR="003F775C">
        <w:t>”</w:t>
      </w:r>
      <w:r w:rsidRPr="007D6611">
        <w:t>,</w:t>
      </w:r>
    </w:p>
    <w:p w:rsidR="0082074D" w:rsidRPr="007D6611" w:rsidRDefault="00532C43" w:rsidP="008C569B">
      <w:pPr>
        <w:pStyle w:val="LITlitera"/>
        <w:keepNext/>
      </w:pPr>
      <w:r w:rsidRPr="007D6611">
        <w:t>l</w:t>
      </w:r>
      <w:r w:rsidR="0082074D" w:rsidRPr="007D6611">
        <w:t>)</w:t>
      </w:r>
      <w:r w:rsidR="0082074D" w:rsidRPr="007D6611">
        <w:tab/>
        <w:t>po</w:t>
      </w:r>
      <w:r w:rsidR="00DB7432">
        <w:t xml:space="preserve"> ust.</w:t>
      </w:r>
      <w:r w:rsidR="008C569B">
        <w:t xml:space="preserve"> </w:t>
      </w:r>
      <w:r w:rsidR="0082074D" w:rsidRPr="007D6611">
        <w:t>2e dodaje się</w:t>
      </w:r>
      <w:r w:rsidR="00DB7432">
        <w:t xml:space="preserve"> ust.</w:t>
      </w:r>
      <w:r w:rsidR="008C569B">
        <w:t xml:space="preserve"> </w:t>
      </w:r>
      <w:r w:rsidR="0082074D" w:rsidRPr="007D6611">
        <w:t>2ea</w:t>
      </w:r>
      <w:r w:rsidR="00D75839" w:rsidRPr="007D6611">
        <w:t>–</w:t>
      </w:r>
      <w:r w:rsidR="0082074D" w:rsidRPr="007D6611">
        <w:t>2ec</w:t>
      </w:r>
      <w:r w:rsidR="00C91CED" w:rsidRPr="007D6611">
        <w:t xml:space="preserve"> w</w:t>
      </w:r>
      <w:r w:rsidR="008C569B">
        <w:t xml:space="preserve"> </w:t>
      </w:r>
      <w:r w:rsidR="0082074D" w:rsidRPr="007D6611">
        <w:t>brzmieniu:</w:t>
      </w:r>
    </w:p>
    <w:p w:rsidR="0082074D" w:rsidRPr="007D6611" w:rsidRDefault="003F775C" w:rsidP="00AF6F68">
      <w:pPr>
        <w:pStyle w:val="ZLITUSTzmustliter"/>
      </w:pPr>
      <w:r>
        <w:t>„</w:t>
      </w:r>
      <w:r w:rsidR="0082074D" w:rsidRPr="007D6611">
        <w:t>2ea. Niepubliczne szkoły podstawowe,</w:t>
      </w:r>
      <w:r w:rsidR="00C91CED" w:rsidRPr="007D6611">
        <w:t xml:space="preserve"> w</w:t>
      </w:r>
      <w:r w:rsidR="008C569B">
        <w:t xml:space="preserve"> </w:t>
      </w:r>
      <w:r w:rsidR="0082074D" w:rsidRPr="007D6611">
        <w:t>których zorganizowano oddział przedszkolny, niebędące szkołami podstawowymi specjalnymi, niespełniające warunków</w:t>
      </w:r>
      <w:r w:rsidR="004D2D80">
        <w:t>,</w:t>
      </w:r>
      <w:r w:rsidR="00C91CED" w:rsidRPr="007D6611">
        <w:t xml:space="preserve"> o</w:t>
      </w:r>
      <w:r w:rsidR="008C569B">
        <w:t xml:space="preserve"> </w:t>
      </w:r>
      <w:r w:rsidR="0082074D" w:rsidRPr="007D6611">
        <w:t>których mowa</w:t>
      </w:r>
      <w:r w:rsidR="00DB7432" w:rsidRPr="007D6611">
        <w:t xml:space="preserve"> w</w:t>
      </w:r>
      <w:r w:rsidR="008C569B">
        <w:t xml:space="preserve"> </w:t>
      </w:r>
      <w:r w:rsidR="00DB7432">
        <w:t>ust.</w:t>
      </w:r>
      <w:r w:rsidR="008C569B">
        <w:t xml:space="preserve"> </w:t>
      </w:r>
      <w:r w:rsidR="0082074D" w:rsidRPr="007D6611">
        <w:t xml:space="preserve">1ba, otrzymują na każdego ucznia tego oddziału </w:t>
      </w:r>
      <w:r w:rsidR="00E504B9" w:rsidRPr="007D6611">
        <w:t xml:space="preserve">przedszkolnego </w:t>
      </w:r>
      <w:r w:rsidR="0082074D" w:rsidRPr="007D6611">
        <w:t>z</w:t>
      </w:r>
      <w:r w:rsidR="008C569B">
        <w:t xml:space="preserve"> </w:t>
      </w:r>
      <w:r w:rsidR="0082074D" w:rsidRPr="007D6611">
        <w:t>budżetu gminy dotację w</w:t>
      </w:r>
      <w:r w:rsidR="008C569B">
        <w:t xml:space="preserve"> </w:t>
      </w:r>
      <w:r w:rsidR="0082074D" w:rsidRPr="007D6611">
        <w:t>wysokości nie niższej niż 75% podstawowej kwoty dotacji dla szkół podstawowych,</w:t>
      </w:r>
      <w:r w:rsidR="00C91CED" w:rsidRPr="007D6611">
        <w:t xml:space="preserve"> w</w:t>
      </w:r>
      <w:r w:rsidR="008C569B">
        <w:t xml:space="preserve"> </w:t>
      </w:r>
      <w:r w:rsidR="0082074D" w:rsidRPr="007D6611">
        <w:t>których zorganizowano oddział przedszkolny,</w:t>
      </w:r>
      <w:r w:rsidR="00C91CED" w:rsidRPr="007D6611">
        <w:t xml:space="preserve"> z</w:t>
      </w:r>
      <w:r w:rsidR="008C569B">
        <w:t xml:space="preserve"> </w:t>
      </w:r>
      <w:r w:rsidR="0082074D" w:rsidRPr="007D6611">
        <w:t>tym że na ucznia niepełnosprawnego</w:t>
      </w:r>
      <w:r w:rsidR="00C91CED" w:rsidRPr="007D6611">
        <w:t xml:space="preserve"> w</w:t>
      </w:r>
      <w:r w:rsidR="008C569B">
        <w:t xml:space="preserve"> </w:t>
      </w:r>
      <w:r w:rsidR="0082074D" w:rsidRPr="007D6611">
        <w:t xml:space="preserve">wysokości nie niższej niż kwota przewidziana na </w:t>
      </w:r>
      <w:r w:rsidR="00FC7EFB" w:rsidRPr="007D6611">
        <w:t xml:space="preserve">takiego </w:t>
      </w:r>
      <w:r w:rsidR="00813A4F">
        <w:t xml:space="preserve">ucznia </w:t>
      </w:r>
      <w:r w:rsidR="0082074D" w:rsidRPr="007D6611">
        <w:t>niepełnosprawnego oddziału przedszkolnego</w:t>
      </w:r>
      <w:r w:rsidR="00C91CED" w:rsidRPr="007D6611">
        <w:t xml:space="preserve"> w</w:t>
      </w:r>
      <w:r w:rsidR="008C569B">
        <w:t xml:space="preserve"> </w:t>
      </w:r>
      <w:r w:rsidR="0082074D" w:rsidRPr="007D6611">
        <w:t>szkole podstawowej</w:t>
      </w:r>
      <w:r w:rsidR="00C91CED" w:rsidRPr="007D6611">
        <w:t xml:space="preserve"> w</w:t>
      </w:r>
      <w:r w:rsidR="008C569B">
        <w:t xml:space="preserve"> </w:t>
      </w:r>
      <w:r w:rsidR="0082074D" w:rsidRPr="007D6611">
        <w:t>części oświatowej subwencji ogólnej dla gminy, pod warunkiem że osoba prowadząca niepubliczną szkołę podstawową,</w:t>
      </w:r>
      <w:r w:rsidR="00C91CED" w:rsidRPr="007D6611">
        <w:t xml:space="preserve"> w</w:t>
      </w:r>
      <w:r w:rsidR="002D6584">
        <w:t> </w:t>
      </w:r>
      <w:r w:rsidR="0082074D" w:rsidRPr="007D6611">
        <w:t>której zorganizowano oddział przedszkolny,</w:t>
      </w:r>
      <w:r w:rsidR="0082074D" w:rsidRPr="007D6611" w:rsidDel="004E5F70">
        <w:t xml:space="preserve"> </w:t>
      </w:r>
      <w:r w:rsidR="0082074D" w:rsidRPr="007D6611">
        <w:t xml:space="preserve">poda organowi właściwemu do </w:t>
      </w:r>
      <w:r w:rsidR="00BF1315" w:rsidRPr="007D6611">
        <w:t xml:space="preserve">udzielenia </w:t>
      </w:r>
      <w:r w:rsidR="0082074D" w:rsidRPr="007D6611">
        <w:t>dotacji informację</w:t>
      </w:r>
      <w:r w:rsidR="00C91CED" w:rsidRPr="007D6611">
        <w:t xml:space="preserve"> o</w:t>
      </w:r>
      <w:r w:rsidR="008C569B">
        <w:t xml:space="preserve"> </w:t>
      </w:r>
      <w:r w:rsidR="0082074D" w:rsidRPr="007D6611">
        <w:t>planowanej liczbie uczniów nie później niż do dnia 3</w:t>
      </w:r>
      <w:r w:rsidR="00C91CED" w:rsidRPr="007D6611">
        <w:t>0</w:t>
      </w:r>
      <w:r w:rsidR="008C569B">
        <w:t xml:space="preserve"> </w:t>
      </w:r>
      <w:r w:rsidR="0082074D" w:rsidRPr="007D6611">
        <w:t xml:space="preserve">września roku poprzedzającego rok </w:t>
      </w:r>
      <w:r w:rsidR="00BF1315" w:rsidRPr="007D6611">
        <w:t xml:space="preserve">udzielenia </w:t>
      </w:r>
      <w:r w:rsidR="0082074D" w:rsidRPr="007D6611">
        <w:t>dotacji.</w:t>
      </w:r>
      <w:r w:rsidR="00C91CED" w:rsidRPr="007D6611">
        <w:t xml:space="preserve"> W</w:t>
      </w:r>
      <w:r w:rsidR="008C569B">
        <w:t xml:space="preserve"> </w:t>
      </w:r>
      <w:r w:rsidR="0082074D" w:rsidRPr="007D6611">
        <w:t>przypadku braku na terenie gminy szkoły podstawowej prowadzonej przez gminę,</w:t>
      </w:r>
      <w:r w:rsidR="00C91CED" w:rsidRPr="007D6611">
        <w:t xml:space="preserve"> w</w:t>
      </w:r>
      <w:r w:rsidR="008C569B">
        <w:t xml:space="preserve"> </w:t>
      </w:r>
      <w:r w:rsidR="0082074D" w:rsidRPr="007D6611">
        <w:t>której zorganizowano oddział przedszkolny,</w:t>
      </w:r>
      <w:r w:rsidR="00C91CED" w:rsidRPr="007D6611">
        <w:t xml:space="preserve"> w</w:t>
      </w:r>
      <w:r w:rsidR="008C569B">
        <w:t xml:space="preserve"> </w:t>
      </w:r>
      <w:r w:rsidR="0082074D" w:rsidRPr="007D6611">
        <w:t xml:space="preserve">którym </w:t>
      </w:r>
      <w:r w:rsidR="00974774" w:rsidRPr="007D6611">
        <w:t>za</w:t>
      </w:r>
      <w:r w:rsidR="0082074D" w:rsidRPr="007D6611">
        <w:t>planowane wydatki bieżące finansowane</w:t>
      </w:r>
      <w:r w:rsidR="00C91CED" w:rsidRPr="007D6611">
        <w:t xml:space="preserve"> z</w:t>
      </w:r>
      <w:r w:rsidR="008C569B">
        <w:t xml:space="preserve"> </w:t>
      </w:r>
      <w:r w:rsidR="0082074D" w:rsidRPr="007D6611">
        <w:t>użyciem środków pochodzących</w:t>
      </w:r>
      <w:r w:rsidR="00C91CED" w:rsidRPr="007D6611">
        <w:t xml:space="preserve"> z</w:t>
      </w:r>
      <w:r w:rsidR="008C569B">
        <w:t xml:space="preserve"> </w:t>
      </w:r>
      <w:r w:rsidR="0082074D" w:rsidRPr="007D6611">
        <w:t xml:space="preserve">budżetu Unii Europejskiej nie przekraczają wartości 50% jego </w:t>
      </w:r>
      <w:r w:rsidR="00974774" w:rsidRPr="007D6611">
        <w:t>za</w:t>
      </w:r>
      <w:r w:rsidR="0082074D" w:rsidRPr="007D6611">
        <w:t>planowanych wydatków bieżących, niebędącej szkołą podstawową specjalną, kwotę dotacji określa się</w:t>
      </w:r>
      <w:r w:rsidR="00C91CED" w:rsidRPr="007D6611">
        <w:t xml:space="preserve"> w</w:t>
      </w:r>
      <w:r w:rsidR="008C569B">
        <w:t xml:space="preserve"> </w:t>
      </w:r>
      <w:r w:rsidR="0082074D" w:rsidRPr="007D6611">
        <w:t>wysokości nie niższej niż</w:t>
      </w:r>
      <w:r w:rsidR="002D6584">
        <w:t> </w:t>
      </w:r>
      <w:r w:rsidR="0082074D" w:rsidRPr="007D6611">
        <w:t>75% podstawowej kwoty dotacji dla szkół podstawowych,</w:t>
      </w:r>
      <w:r w:rsidR="00C91CED" w:rsidRPr="007D6611">
        <w:t xml:space="preserve"> w</w:t>
      </w:r>
      <w:r w:rsidR="008C569B">
        <w:t xml:space="preserve"> </w:t>
      </w:r>
      <w:r w:rsidR="0082074D" w:rsidRPr="007D6611">
        <w:t>których zorganizowano oddział przedszkolny</w:t>
      </w:r>
      <w:r w:rsidR="00D4641D" w:rsidRPr="007D6611">
        <w:t>,</w:t>
      </w:r>
      <w:r w:rsidR="00C91CED" w:rsidRPr="007D6611">
        <w:t xml:space="preserve"> w</w:t>
      </w:r>
      <w:r w:rsidR="008C569B">
        <w:t xml:space="preserve"> </w:t>
      </w:r>
      <w:r w:rsidR="0082074D" w:rsidRPr="007D6611">
        <w:t>najbliższej gminie prowadzącej szkołę podstawową,</w:t>
      </w:r>
      <w:r w:rsidR="00C91CED" w:rsidRPr="007D6611">
        <w:t xml:space="preserve"> w</w:t>
      </w:r>
      <w:r w:rsidR="008C569B">
        <w:t xml:space="preserve"> </w:t>
      </w:r>
      <w:r w:rsidR="0082074D" w:rsidRPr="007D6611">
        <w:t xml:space="preserve">której zorganizowano </w:t>
      </w:r>
      <w:r w:rsidR="00CB539B" w:rsidRPr="007D6611">
        <w:t>oddział przedszkolny,</w:t>
      </w:r>
      <w:r w:rsidR="00C91CED" w:rsidRPr="007D6611">
        <w:t xml:space="preserve"> z</w:t>
      </w:r>
      <w:r w:rsidR="008C569B">
        <w:t xml:space="preserve"> </w:t>
      </w:r>
      <w:r w:rsidR="00CB539B" w:rsidRPr="007D6611">
        <w:t>tym że na ucznia niepełnosprawnego</w:t>
      </w:r>
      <w:r w:rsidR="00C91CED" w:rsidRPr="007D6611">
        <w:t xml:space="preserve"> w</w:t>
      </w:r>
      <w:r w:rsidR="008C569B">
        <w:t xml:space="preserve"> </w:t>
      </w:r>
      <w:r w:rsidR="0082074D" w:rsidRPr="007D6611">
        <w:t xml:space="preserve">wysokości nie niższej niż kwota przewidziana na </w:t>
      </w:r>
      <w:r w:rsidR="00FC7EFB" w:rsidRPr="007D6611">
        <w:t xml:space="preserve">takiego </w:t>
      </w:r>
      <w:r w:rsidR="00813A4F">
        <w:t xml:space="preserve">ucznia </w:t>
      </w:r>
      <w:r w:rsidR="0082074D" w:rsidRPr="007D6611">
        <w:t>niepełnosprawnego oddziału przedszkolnego</w:t>
      </w:r>
      <w:r w:rsidR="00C91CED" w:rsidRPr="007D6611">
        <w:t xml:space="preserve"> w</w:t>
      </w:r>
      <w:r w:rsidR="008C569B">
        <w:t xml:space="preserve"> </w:t>
      </w:r>
      <w:r w:rsidR="0082074D" w:rsidRPr="007D6611">
        <w:t>szkole podstawowej</w:t>
      </w:r>
      <w:r w:rsidR="00C91CED" w:rsidRPr="007D6611">
        <w:t xml:space="preserve"> w</w:t>
      </w:r>
      <w:r w:rsidR="002D6584">
        <w:t> </w:t>
      </w:r>
      <w:r w:rsidR="0082074D" w:rsidRPr="007D6611">
        <w:t>części oświatowej subwencji ogólnej dla gminy.</w:t>
      </w:r>
    </w:p>
    <w:p w:rsidR="0082074D" w:rsidRPr="007D6611" w:rsidRDefault="0082074D" w:rsidP="00AF6F68">
      <w:pPr>
        <w:pStyle w:val="ZLITUSTzmustliter"/>
      </w:pPr>
      <w:r w:rsidRPr="007D6611">
        <w:t>2eb. Jeżeli do oddziału przedszkolnego w</w:t>
      </w:r>
      <w:r w:rsidR="008C569B">
        <w:t xml:space="preserve"> </w:t>
      </w:r>
      <w:r w:rsidRPr="007D6611">
        <w:t>niepublicznej szkole podstawowej,</w:t>
      </w:r>
      <w:r w:rsidR="00C91CED" w:rsidRPr="007D6611">
        <w:t xml:space="preserve"> o</w:t>
      </w:r>
      <w:r w:rsidR="008C569B">
        <w:t xml:space="preserve"> </w:t>
      </w:r>
      <w:r w:rsidRPr="007D6611">
        <w:t>którym mowa</w:t>
      </w:r>
      <w:r w:rsidR="00DB7432" w:rsidRPr="007D6611">
        <w:t xml:space="preserve"> w</w:t>
      </w:r>
      <w:r w:rsidR="008C569B">
        <w:t xml:space="preserve"> </w:t>
      </w:r>
      <w:r w:rsidR="00DB7432">
        <w:t>ust.</w:t>
      </w:r>
      <w:r w:rsidR="008C569B">
        <w:t xml:space="preserve"> </w:t>
      </w:r>
      <w:r w:rsidRPr="007D6611">
        <w:t>2ea, uczęszcza uczeń niebędący mieszkańcem gminy dotującej tę szkołę podstawową,</w:t>
      </w:r>
      <w:r w:rsidR="00C91CED" w:rsidRPr="007D6611">
        <w:t xml:space="preserve"> w</w:t>
      </w:r>
      <w:r w:rsidR="008C569B">
        <w:t xml:space="preserve"> </w:t>
      </w:r>
      <w:r w:rsidRPr="007D6611">
        <w:t xml:space="preserve">której zorganizowano oddział przedszkolny, </w:t>
      </w:r>
      <w:r w:rsidR="00BF1315" w:rsidRPr="007D6611">
        <w:t xml:space="preserve">który nie jest </w:t>
      </w:r>
      <w:r w:rsidRPr="007D6611">
        <w:t>uczniem niepełnosprawnym, gmina, której mieszkańcem jest ten uczeń, pokrywa koszty dotacji udzielonej zgodnie</w:t>
      </w:r>
      <w:r w:rsidR="00DB7432" w:rsidRPr="007D6611">
        <w:t xml:space="preserve"> z</w:t>
      </w:r>
      <w:r w:rsidR="008C569B">
        <w:t xml:space="preserve"> </w:t>
      </w:r>
      <w:r w:rsidR="00DB7432">
        <w:t>ust.</w:t>
      </w:r>
      <w:r w:rsidR="008C569B">
        <w:t xml:space="preserve"> </w:t>
      </w:r>
      <w:r w:rsidRPr="007D6611">
        <w:t>2ea, do wysokości iloczynu podstawowej kwoty dotacji dla szkół podstawowych,</w:t>
      </w:r>
      <w:r w:rsidR="00C91CED" w:rsidRPr="007D6611">
        <w:t xml:space="preserve"> w</w:t>
      </w:r>
      <w:r w:rsidR="008C569B">
        <w:t xml:space="preserve"> </w:t>
      </w:r>
      <w:r w:rsidRPr="007D6611">
        <w:t>których zorganizowano oddział przedszkolny</w:t>
      </w:r>
      <w:r w:rsidR="00D4641D" w:rsidRPr="007D6611">
        <w:t>,</w:t>
      </w:r>
      <w:r w:rsidRPr="007D6611" w:rsidDel="006B3E7C">
        <w:t xml:space="preserve"> </w:t>
      </w:r>
      <w:r w:rsidRPr="007D6611">
        <w:t>określonej dla gminy dotującej,</w:t>
      </w:r>
      <w:r w:rsidR="00C91CED" w:rsidRPr="007D6611">
        <w:t xml:space="preserve"> i</w:t>
      </w:r>
      <w:r w:rsidR="008C569B">
        <w:t xml:space="preserve"> </w:t>
      </w:r>
      <w:r w:rsidRPr="007D6611">
        <w:t>wskaźnika procentowego ustalonego na potrzeby dotowania niepublicznych szkół podstawowych,</w:t>
      </w:r>
      <w:r w:rsidR="00C91CED" w:rsidRPr="007D6611">
        <w:t xml:space="preserve"> w</w:t>
      </w:r>
      <w:r w:rsidR="008C569B">
        <w:t xml:space="preserve"> </w:t>
      </w:r>
      <w:r w:rsidRPr="007D6611">
        <w:t>których zorganizowano oddział przedszkolny,</w:t>
      </w:r>
      <w:r w:rsidR="00C91CED"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Pr="007D6611">
        <w:t>2ea,</w:t>
      </w:r>
      <w:r w:rsidR="00C91CED" w:rsidRPr="007D6611">
        <w:t xml:space="preserve"> w</w:t>
      </w:r>
      <w:r w:rsidR="008C569B">
        <w:t xml:space="preserve"> </w:t>
      </w:r>
      <w:r w:rsidRPr="007D6611">
        <w:t>gminie zobowiązanej do pokrycia kosztów udzielonej dotacji, pomniejszając powyższy iloczyn</w:t>
      </w:r>
      <w:r w:rsidR="00C91CED" w:rsidRPr="007D6611">
        <w:t xml:space="preserve"> o</w:t>
      </w:r>
      <w:r w:rsidR="008C569B">
        <w:t xml:space="preserve"> </w:t>
      </w:r>
      <w:r w:rsidRPr="007D6611">
        <w:t>kwotę dotacji,</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14d</w:t>
      </w:r>
      <w:r w:rsidR="00DB7432">
        <w:t xml:space="preserve"> ust.</w:t>
      </w:r>
      <w:r w:rsidR="008C569B">
        <w:t xml:space="preserve"> </w:t>
      </w:r>
      <w:r w:rsidRPr="007D6611">
        <w:t>1, przewidzianej na ucznia na dany rok budżetowy.</w:t>
      </w:r>
      <w:r w:rsidR="00C91CED" w:rsidRPr="007D6611">
        <w:t xml:space="preserve"> W</w:t>
      </w:r>
      <w:r w:rsidR="008C569B">
        <w:t xml:space="preserve"> </w:t>
      </w:r>
      <w:r w:rsidRPr="007D6611">
        <w:t>przypadku braku na terenie gminy zobowiązanej do pokrycia kosztów udzielonej dotacji niepublicznej szkoły podstawowej,</w:t>
      </w:r>
      <w:r w:rsidR="00C91CED" w:rsidRPr="007D6611">
        <w:t xml:space="preserve"> w</w:t>
      </w:r>
      <w:r w:rsidR="008C569B">
        <w:t xml:space="preserve"> </w:t>
      </w:r>
      <w:r w:rsidRPr="007D6611">
        <w:t>której zorganizowano oddział przedszko</w:t>
      </w:r>
      <w:r w:rsidR="00CB539B" w:rsidRPr="007D6611">
        <w:t>lny,</w:t>
      </w:r>
      <w:r w:rsidR="00C91CED" w:rsidRPr="007D6611">
        <w:t xml:space="preserve"> o</w:t>
      </w:r>
      <w:r w:rsidR="008C569B">
        <w:t xml:space="preserve"> </w:t>
      </w:r>
      <w:r w:rsidR="00CB539B" w:rsidRPr="007D6611">
        <w:t>której mowa</w:t>
      </w:r>
      <w:r w:rsidR="00DB7432" w:rsidRPr="007D6611">
        <w:t xml:space="preserve"> w</w:t>
      </w:r>
      <w:r w:rsidR="002D6584">
        <w:t> </w:t>
      </w:r>
      <w:r w:rsidR="00DB7432">
        <w:t>ust.</w:t>
      </w:r>
      <w:r w:rsidR="002D6584">
        <w:t> </w:t>
      </w:r>
      <w:r w:rsidR="00CB539B" w:rsidRPr="007D6611">
        <w:t xml:space="preserve">2ea, </w:t>
      </w:r>
      <w:r w:rsidR="00BF1315" w:rsidRPr="007D6611">
        <w:t>zamiast wskaźnika procentowego określonego</w:t>
      </w:r>
      <w:r w:rsidR="00DB7432" w:rsidRPr="007D6611">
        <w:t xml:space="preserve"> w</w:t>
      </w:r>
      <w:r w:rsidR="008C569B">
        <w:t xml:space="preserve"> </w:t>
      </w:r>
      <w:r w:rsidR="00BF1315" w:rsidRPr="007D6611">
        <w:t xml:space="preserve">zdaniu pierwszym </w:t>
      </w:r>
      <w:r w:rsidRPr="007D6611">
        <w:t xml:space="preserve">przyjmuje się wskaźnik procentowy </w:t>
      </w:r>
      <w:r w:rsidR="00C91CED" w:rsidRPr="007D6611">
        <w:t>w</w:t>
      </w:r>
      <w:r w:rsidR="008C569B">
        <w:t xml:space="preserve"> </w:t>
      </w:r>
      <w:r w:rsidRPr="007D6611">
        <w:t>wysokości 75%.</w:t>
      </w:r>
    </w:p>
    <w:p w:rsidR="0082074D" w:rsidRPr="007D6611" w:rsidRDefault="0082074D" w:rsidP="00AF6F68">
      <w:pPr>
        <w:pStyle w:val="ZLITUSTzmustliter"/>
      </w:pPr>
      <w:r w:rsidRPr="007D6611">
        <w:t>2ec. Niepubliczne szkoły podstawowe specjalne,</w:t>
      </w:r>
      <w:r w:rsidR="00C91CED" w:rsidRPr="007D6611">
        <w:t xml:space="preserve"> w</w:t>
      </w:r>
      <w:r w:rsidR="008C569B">
        <w:t xml:space="preserve"> </w:t>
      </w:r>
      <w:r w:rsidRPr="007D6611">
        <w:t xml:space="preserve">których zorganizowano oddział przedszkolny, otrzymują na każdego ucznia tego oddziału </w:t>
      </w:r>
      <w:r w:rsidR="00E504B9" w:rsidRPr="007D6611">
        <w:t xml:space="preserve">przedszkolnego </w:t>
      </w:r>
      <w:r w:rsidRPr="007D6611">
        <w:t>z</w:t>
      </w:r>
      <w:r w:rsidR="002D6584">
        <w:t> </w:t>
      </w:r>
      <w:r w:rsidRPr="007D6611">
        <w:t>budżetu powiatu dotację w</w:t>
      </w:r>
      <w:r w:rsidR="008C569B">
        <w:t xml:space="preserve"> </w:t>
      </w:r>
      <w:r w:rsidRPr="007D6611">
        <w:t xml:space="preserve">wysokości nie niższej niż kwota przewidziana na </w:t>
      </w:r>
      <w:r w:rsidR="00D90176" w:rsidRPr="007D6611">
        <w:t xml:space="preserve">takiego </w:t>
      </w:r>
      <w:r w:rsidR="0023107B">
        <w:t xml:space="preserve">ucznia </w:t>
      </w:r>
      <w:r w:rsidRPr="007D6611">
        <w:t>niepełnosprawnego oddziału przedszkolnego</w:t>
      </w:r>
      <w:r w:rsidR="00C91CED" w:rsidRPr="007D6611">
        <w:t xml:space="preserve"> w</w:t>
      </w:r>
      <w:r w:rsidR="008C569B">
        <w:t xml:space="preserve"> </w:t>
      </w:r>
      <w:r w:rsidRPr="007D6611">
        <w:t>szkole podstawowej</w:t>
      </w:r>
      <w:r w:rsidR="00C91CED" w:rsidRPr="007D6611">
        <w:t xml:space="preserve"> w</w:t>
      </w:r>
      <w:r w:rsidR="008C569B">
        <w:t xml:space="preserve"> </w:t>
      </w:r>
      <w:r w:rsidRPr="007D6611">
        <w:t>części oświatowej subwencji ogólnej dla powiatu, pod warunkiem że osoba prowadząca niepubliczną szkołę podstawową</w:t>
      </w:r>
      <w:r w:rsidR="008C1E73" w:rsidRPr="007D6611">
        <w:t xml:space="preserve"> specjalną</w:t>
      </w:r>
      <w:r w:rsidRPr="007D6611">
        <w:t>,</w:t>
      </w:r>
      <w:r w:rsidR="00C91CED" w:rsidRPr="007D6611">
        <w:t xml:space="preserve"> w</w:t>
      </w:r>
      <w:r w:rsidR="008C569B">
        <w:t xml:space="preserve"> </w:t>
      </w:r>
      <w:r w:rsidRPr="007D6611">
        <w:t>której zorganizowano oddział przedszkolny,</w:t>
      </w:r>
      <w:r w:rsidRPr="007D6611" w:rsidDel="004E5F70">
        <w:t xml:space="preserve"> </w:t>
      </w:r>
      <w:r w:rsidRPr="007D6611">
        <w:t xml:space="preserve">poda organowi właściwemu do </w:t>
      </w:r>
      <w:r w:rsidR="008C1E73" w:rsidRPr="007D6611">
        <w:t xml:space="preserve">udzielenia </w:t>
      </w:r>
      <w:r w:rsidRPr="007D6611">
        <w:t>dotacji informację</w:t>
      </w:r>
      <w:r w:rsidR="00C91CED" w:rsidRPr="007D6611">
        <w:t xml:space="preserve"> o</w:t>
      </w:r>
      <w:r w:rsidR="008C569B">
        <w:t xml:space="preserve"> </w:t>
      </w:r>
      <w:r w:rsidRPr="007D6611">
        <w:t>planowanej liczbie uczniów nie później niż do dnia 3</w:t>
      </w:r>
      <w:r w:rsidR="00C91CED" w:rsidRPr="007D6611">
        <w:t>0</w:t>
      </w:r>
      <w:r w:rsidR="008C569B">
        <w:t xml:space="preserve"> </w:t>
      </w:r>
      <w:r w:rsidRPr="007D6611">
        <w:t xml:space="preserve">września roku poprzedzającego rok </w:t>
      </w:r>
      <w:r w:rsidR="008C1E73" w:rsidRPr="007D6611">
        <w:t xml:space="preserve">udzielenia </w:t>
      </w:r>
      <w:r w:rsidRPr="007D6611">
        <w:t>dotacji.</w:t>
      </w:r>
      <w:r w:rsidR="003F775C">
        <w:t>”</w:t>
      </w:r>
      <w:r w:rsidRPr="007D6611">
        <w:t>,</w:t>
      </w:r>
    </w:p>
    <w:p w:rsidR="0082074D" w:rsidRPr="007D6611" w:rsidRDefault="00363693" w:rsidP="008C569B">
      <w:pPr>
        <w:pStyle w:val="LITlitera"/>
        <w:keepNext/>
      </w:pPr>
      <w:r w:rsidRPr="007D6611">
        <w:t>m</w:t>
      </w:r>
      <w:r w:rsidR="0082074D" w:rsidRPr="007D6611">
        <w:t>)</w:t>
      </w:r>
      <w:r w:rsidR="0082074D" w:rsidRPr="007D6611">
        <w:tab/>
        <w:t>ust. 2g–3a otrzymują brzmienie:</w:t>
      </w:r>
    </w:p>
    <w:p w:rsidR="0082074D" w:rsidRPr="007D6611" w:rsidRDefault="003F775C" w:rsidP="00AF6F68">
      <w:pPr>
        <w:pStyle w:val="ZLITUSTzmustliter"/>
      </w:pPr>
      <w:r>
        <w:t>„</w:t>
      </w:r>
      <w:r w:rsidR="0082074D" w:rsidRPr="007D6611">
        <w:t>2g.</w:t>
      </w:r>
      <w:r w:rsidR="008C569B">
        <w:t xml:space="preserve"> </w:t>
      </w:r>
      <w:r w:rsidR="0082074D" w:rsidRPr="007D6611">
        <w:t>Na wniosek osoby prowadzącej odpowiednio niepubliczne przedszkole, inną formę wychowania przedszkolnego, szkołę, ośrodek, poradnię psychologiczno</w:t>
      </w:r>
      <w:r w:rsidR="002D6584">
        <w:t>-</w:t>
      </w:r>
      <w:r w:rsidR="0082074D" w:rsidRPr="007D6611">
        <w:t>pedagogiczną lub placówkę,</w:t>
      </w:r>
      <w:r w:rsidR="00C91CED" w:rsidRPr="007D6611">
        <w:t xml:space="preserve"> o</w:t>
      </w:r>
      <w:r w:rsidR="008C569B">
        <w:t xml:space="preserve"> </w:t>
      </w:r>
      <w:r w:rsidR="0082074D" w:rsidRPr="007D6611">
        <w:t>których mowa</w:t>
      </w:r>
      <w:r w:rsidR="00DB7432" w:rsidRPr="007D6611">
        <w:t xml:space="preserve"> w</w:t>
      </w:r>
      <w:r w:rsidR="008C569B">
        <w:t xml:space="preserve"> </w:t>
      </w:r>
      <w:r w:rsidR="00DB7432">
        <w:t>ust.</w:t>
      </w:r>
      <w:r w:rsidR="008C569B">
        <w:t xml:space="preserve"> </w:t>
      </w:r>
      <w:r w:rsidR="0082074D" w:rsidRPr="007D6611">
        <w:t>1a</w:t>
      </w:r>
      <w:r w:rsidR="00285590" w:rsidRPr="007D6611">
        <w:t>–</w:t>
      </w:r>
      <w:r w:rsidR="0082074D" w:rsidRPr="007D6611">
        <w:t>1c, 2a, 2b, 2ca, 2d, 2ea, 2ec</w:t>
      </w:r>
      <w:r w:rsidR="001120AE" w:rsidRPr="007D6611">
        <w:t>, 3, 3a</w:t>
      </w:r>
      <w:r w:rsidR="00C91CED" w:rsidRPr="007D6611">
        <w:t xml:space="preserve"> i</w:t>
      </w:r>
      <w:r w:rsidR="008C569B">
        <w:t xml:space="preserve"> </w:t>
      </w:r>
      <w:r w:rsidR="001120AE" w:rsidRPr="007D6611">
        <w:t>3ab–3ad</w:t>
      </w:r>
      <w:r w:rsidR="0082074D" w:rsidRPr="007D6611">
        <w:t>, organ wykonawczy jednostki samorządu terytorialnego właściwej do udzielenia dotacji może wyrazić zgodę na odstąpienie od terminu,</w:t>
      </w:r>
      <w:r w:rsidR="00C91CED" w:rsidRPr="007D6611">
        <w:t xml:space="preserve"> o</w:t>
      </w:r>
      <w:r w:rsidR="008C569B">
        <w:t xml:space="preserve"> </w:t>
      </w:r>
      <w:r w:rsidR="0082074D" w:rsidRPr="007D6611">
        <w:t>którym mowa</w:t>
      </w:r>
      <w:r w:rsidR="00DB7432" w:rsidRPr="007D6611">
        <w:t xml:space="preserve"> w</w:t>
      </w:r>
      <w:r w:rsidR="008C569B">
        <w:t xml:space="preserve"> </w:t>
      </w:r>
      <w:r w:rsidR="00DB7432">
        <w:t>ust.</w:t>
      </w:r>
      <w:r w:rsidR="008C569B">
        <w:t xml:space="preserve"> </w:t>
      </w:r>
      <w:r w:rsidR="0082074D" w:rsidRPr="007D6611">
        <w:t>1a, 1j, 2a, 2b, 2ca, 2d, 2ea, 2ec</w:t>
      </w:r>
      <w:r w:rsidR="00C91CED" w:rsidRPr="007D6611">
        <w:t xml:space="preserve"> i</w:t>
      </w:r>
      <w:r w:rsidR="008C569B">
        <w:t xml:space="preserve"> </w:t>
      </w:r>
      <w:r w:rsidR="0082074D" w:rsidRPr="007D6611">
        <w:t>3</w:t>
      </w:r>
      <w:r w:rsidR="00733A2F" w:rsidRPr="007D6611">
        <w:t xml:space="preserve">, </w:t>
      </w:r>
      <w:r w:rsidR="00653B1A" w:rsidRPr="007D6611">
        <w:t>3a</w:t>
      </w:r>
      <w:r w:rsidR="00C91CED" w:rsidRPr="007D6611">
        <w:t xml:space="preserve"> i</w:t>
      </w:r>
      <w:r w:rsidR="008C569B">
        <w:t xml:space="preserve"> </w:t>
      </w:r>
      <w:r w:rsidR="00653B1A" w:rsidRPr="007D6611">
        <w:t>3ab–3ad</w:t>
      </w:r>
      <w:r w:rsidR="0082074D" w:rsidRPr="007D6611">
        <w:t>, lub na udzielenie dotacji</w:t>
      </w:r>
      <w:r w:rsidR="00C91CED" w:rsidRPr="007D6611">
        <w:t xml:space="preserve"> w</w:t>
      </w:r>
      <w:r w:rsidR="008C569B">
        <w:t xml:space="preserve"> </w:t>
      </w:r>
      <w:r w:rsidR="0082074D" w:rsidRPr="007D6611">
        <w:t>terminie wcześniejszym niż od początku następnego roku budżetowego.</w:t>
      </w:r>
    </w:p>
    <w:p w:rsidR="0082074D" w:rsidRPr="007D6611" w:rsidRDefault="0082074D" w:rsidP="00AF6F68">
      <w:pPr>
        <w:pStyle w:val="ZLITUSTzmustliter"/>
      </w:pPr>
      <w:r w:rsidRPr="007D6611">
        <w:t>3.</w:t>
      </w:r>
      <w:r w:rsidR="008C569B">
        <w:t xml:space="preserve"> </w:t>
      </w:r>
      <w:r w:rsidRPr="007D6611">
        <w:t>Szkoły niepubliczne</w:t>
      </w:r>
      <w:r w:rsidR="00C91CED" w:rsidRPr="007D6611">
        <w:t xml:space="preserve"> o</w:t>
      </w:r>
      <w:r w:rsidR="008C569B">
        <w:t xml:space="preserve"> </w:t>
      </w:r>
      <w:r w:rsidRPr="007D6611">
        <w:t>uprawnieniach szkół publicznych niewymienione</w:t>
      </w:r>
      <w:r w:rsidR="00DB7432" w:rsidRPr="007D6611">
        <w:t xml:space="preserve"> w</w:t>
      </w:r>
      <w:r w:rsidR="002D6584">
        <w:t> </w:t>
      </w:r>
      <w:r w:rsidR="00DB7432">
        <w:t>ust.</w:t>
      </w:r>
      <w:r w:rsidR="008C569B">
        <w:t xml:space="preserve"> </w:t>
      </w:r>
      <w:r w:rsidRPr="007D6611">
        <w:t>2a otrzymują na każdego ucznia, uczestniczącego</w:t>
      </w:r>
      <w:r w:rsidR="00C91CED" w:rsidRPr="007D6611">
        <w:t xml:space="preserve"> w</w:t>
      </w:r>
      <w:r w:rsidR="008C569B">
        <w:t xml:space="preserve"> </w:t>
      </w:r>
      <w:r w:rsidRPr="007D6611">
        <w:t>co najmniej 50% obowiązkowych zajęć edukacyjnych</w:t>
      </w:r>
      <w:r w:rsidR="00C91CED" w:rsidRPr="007D6611">
        <w:t xml:space="preserve"> w</w:t>
      </w:r>
      <w:r w:rsidR="008C569B">
        <w:t xml:space="preserve"> </w:t>
      </w:r>
      <w:r w:rsidRPr="007D6611">
        <w:t>danym miesiącu, dotację</w:t>
      </w:r>
      <w:r w:rsidR="00C91CED" w:rsidRPr="007D6611">
        <w:t xml:space="preserve"> z</w:t>
      </w:r>
      <w:r w:rsidR="008C569B">
        <w:t xml:space="preserve"> </w:t>
      </w:r>
      <w:r w:rsidRPr="007D6611">
        <w:t>budżetu jednostki samorządu terytorialnego obowiązanej do prowadzenia danego typu i</w:t>
      </w:r>
      <w:r w:rsidR="002D6584">
        <w:t> </w:t>
      </w:r>
      <w:r w:rsidRPr="007D6611">
        <w:t>rodzaju szkół</w:t>
      </w:r>
      <w:r w:rsidR="00C91CED" w:rsidRPr="007D6611">
        <w:t xml:space="preserve"> w</w:t>
      </w:r>
      <w:r w:rsidR="008C569B">
        <w:t xml:space="preserve"> </w:t>
      </w:r>
      <w:r w:rsidRPr="007D6611">
        <w:t>wysokości nie niższej niż 50% podstawowej kwoty dotacji dla szkół danego typu</w:t>
      </w:r>
      <w:r w:rsidR="00C91CED" w:rsidRPr="007D6611">
        <w:t xml:space="preserve"> i</w:t>
      </w:r>
      <w:r w:rsidR="008C569B">
        <w:t xml:space="preserve"> </w:t>
      </w:r>
      <w:r w:rsidRPr="007D6611">
        <w:t xml:space="preserve">rodzaju, pod warunkiem że osoba prowadząca szkołę niepubliczną poda organowi właściwemu do </w:t>
      </w:r>
      <w:r w:rsidR="00451BB7" w:rsidRPr="007D6611">
        <w:t xml:space="preserve">udzielenia </w:t>
      </w:r>
      <w:r w:rsidRPr="007D6611">
        <w:t>dotacji informację</w:t>
      </w:r>
      <w:r w:rsidR="00C91CED" w:rsidRPr="007D6611">
        <w:t xml:space="preserve"> o</w:t>
      </w:r>
      <w:r w:rsidR="002D6584">
        <w:t> </w:t>
      </w:r>
      <w:r w:rsidRPr="007D6611">
        <w:t>planowanej liczbie uczniów nie później niż do dnia 3</w:t>
      </w:r>
      <w:r w:rsidR="00C91CED" w:rsidRPr="007D6611">
        <w:t>0</w:t>
      </w:r>
      <w:r w:rsidR="008C569B">
        <w:t xml:space="preserve"> </w:t>
      </w:r>
      <w:r w:rsidRPr="007D6611">
        <w:t xml:space="preserve">września roku poprzedzającego rok </w:t>
      </w:r>
      <w:r w:rsidR="00451BB7" w:rsidRPr="007D6611">
        <w:t xml:space="preserve">udzielenia </w:t>
      </w:r>
      <w:r w:rsidRPr="007D6611">
        <w:t>dotacji,</w:t>
      </w:r>
      <w:r w:rsidR="00C91CED" w:rsidRPr="007D6611">
        <w:t xml:space="preserve"> z</w:t>
      </w:r>
      <w:r w:rsidR="008C569B">
        <w:t xml:space="preserve"> </w:t>
      </w:r>
      <w:r w:rsidRPr="007D6611">
        <w:t>zastrzeżeniem</w:t>
      </w:r>
      <w:r w:rsidR="00DB7432">
        <w:t xml:space="preserve"> ust.</w:t>
      </w:r>
      <w:r w:rsidR="008C569B">
        <w:t xml:space="preserve"> </w:t>
      </w:r>
      <w:r w:rsidRPr="007D6611">
        <w:t xml:space="preserve">3h </w:t>
      </w:r>
      <w:r w:rsidR="007220B9">
        <w:t>i</w:t>
      </w:r>
      <w:r w:rsidR="007220B9" w:rsidRPr="007D6611">
        <w:t xml:space="preserve"> </w:t>
      </w:r>
      <w:r w:rsidRPr="007D6611">
        <w:t>3i. Uczestnictwo uczniów</w:t>
      </w:r>
      <w:r w:rsidR="00C91CED" w:rsidRPr="007D6611">
        <w:t xml:space="preserve"> w</w:t>
      </w:r>
      <w:r w:rsidR="008C569B">
        <w:t xml:space="preserve"> </w:t>
      </w:r>
      <w:r w:rsidRPr="007D6611">
        <w:t>obowiązkowych zajęciach edukacyjnych musi być potwierdzone ich własnoręcznymi podpisami na listach obecności na tych zajęciach.</w:t>
      </w:r>
      <w:r w:rsidR="00C91CED" w:rsidRPr="007D6611">
        <w:t xml:space="preserve"> W</w:t>
      </w:r>
      <w:r w:rsidR="008C569B">
        <w:t xml:space="preserve"> </w:t>
      </w:r>
      <w:r w:rsidRPr="007D6611">
        <w:t>przypadku braku na terenie odpowiednio gminy lub powiatu szkoły danego typu</w:t>
      </w:r>
      <w:r w:rsidR="00C91CED" w:rsidRPr="007D6611">
        <w:t xml:space="preserve"> i</w:t>
      </w:r>
      <w:r w:rsidR="008C569B">
        <w:t xml:space="preserve"> </w:t>
      </w:r>
      <w:r w:rsidRPr="007D6611">
        <w:t>rodzaju prowadzonej odpowiednio przez gminę lub powiat kwotę dotacji określa się</w:t>
      </w:r>
      <w:r w:rsidR="00C91CED" w:rsidRPr="007D6611">
        <w:t xml:space="preserve"> w</w:t>
      </w:r>
      <w:r w:rsidR="002D6584">
        <w:t> </w:t>
      </w:r>
      <w:r w:rsidRPr="007D6611">
        <w:t>wysokości nie niższej niż 50% podstawowej kwoty dotacji dla szkół danego typu</w:t>
      </w:r>
      <w:r w:rsidR="00C91CED" w:rsidRPr="007D6611">
        <w:t xml:space="preserve"> i</w:t>
      </w:r>
      <w:r w:rsidR="008C569B">
        <w:t xml:space="preserve"> </w:t>
      </w:r>
      <w:r w:rsidRPr="007D6611">
        <w:t>rodzaju</w:t>
      </w:r>
      <w:r w:rsidR="00C91CED" w:rsidRPr="007D6611">
        <w:t xml:space="preserve"> w</w:t>
      </w:r>
      <w:r w:rsidR="008C569B">
        <w:t xml:space="preserve"> </w:t>
      </w:r>
      <w:r w:rsidRPr="007D6611">
        <w:t>odpowiednio</w:t>
      </w:r>
      <w:r w:rsidR="008C569B">
        <w:t xml:space="preserve"> </w:t>
      </w:r>
      <w:r w:rsidRPr="007D6611">
        <w:t xml:space="preserve">najbliższej gminie lub </w:t>
      </w:r>
      <w:r w:rsidR="0046520E">
        <w:t xml:space="preserve">najbliższym </w:t>
      </w:r>
      <w:r w:rsidRPr="007D6611">
        <w:t>powiecie prowadzącym szkołę danego typu i</w:t>
      </w:r>
      <w:r w:rsidR="008C569B">
        <w:t xml:space="preserve"> </w:t>
      </w:r>
      <w:r w:rsidRPr="007D6611">
        <w:t>rodzaju.</w:t>
      </w:r>
      <w:r w:rsidR="00DB7432" w:rsidRPr="007D6611">
        <w:t xml:space="preserve"> W</w:t>
      </w:r>
      <w:r w:rsidR="008C569B">
        <w:t xml:space="preserve"> </w:t>
      </w:r>
      <w:r w:rsidR="00FA35BC" w:rsidRPr="007D6611">
        <w:t xml:space="preserve">przypadku braku odpowiednio najbliższej gminy lub </w:t>
      </w:r>
      <w:r w:rsidR="00CF0674">
        <w:t xml:space="preserve">najbliższego </w:t>
      </w:r>
      <w:r w:rsidR="00FA35BC" w:rsidRPr="007D6611">
        <w:t>powiatu prowadzącego szkołę danego typu</w:t>
      </w:r>
      <w:r w:rsidR="00DB7432" w:rsidRPr="007D6611">
        <w:t xml:space="preserve"> i</w:t>
      </w:r>
      <w:r w:rsidR="002D6584">
        <w:t> </w:t>
      </w:r>
      <w:r w:rsidR="00FA35BC" w:rsidRPr="007D6611">
        <w:t>rodzaju kwotę dotacji określa się</w:t>
      </w:r>
      <w:r w:rsidR="00DB7432" w:rsidRPr="007D6611">
        <w:t xml:space="preserve"> w</w:t>
      </w:r>
      <w:r w:rsidR="008C569B">
        <w:t xml:space="preserve"> </w:t>
      </w:r>
      <w:r w:rsidR="00FA35BC" w:rsidRPr="007D6611">
        <w:t>wysokości nie niższej niż 50% podstawowej kwoty dotacji dla szkół danego typu</w:t>
      </w:r>
      <w:r w:rsidR="00DB7432" w:rsidRPr="007D6611">
        <w:t xml:space="preserve"> i</w:t>
      </w:r>
      <w:r w:rsidR="008C569B">
        <w:t xml:space="preserve"> </w:t>
      </w:r>
      <w:r w:rsidR="00FA35BC" w:rsidRPr="007D6611">
        <w:t>rodzaju</w:t>
      </w:r>
      <w:r w:rsidR="00DB7432" w:rsidRPr="007D6611">
        <w:t xml:space="preserve"> w</w:t>
      </w:r>
      <w:r w:rsidR="008C569B">
        <w:t xml:space="preserve"> </w:t>
      </w:r>
      <w:r w:rsidR="00FA35BC" w:rsidRPr="007D6611">
        <w:t>najbliższ</w:t>
      </w:r>
      <w:r w:rsidR="00111361" w:rsidRPr="007D6611">
        <w:t>ym</w:t>
      </w:r>
      <w:r w:rsidR="00FA35BC" w:rsidRPr="007D6611">
        <w:t xml:space="preserve"> województw</w:t>
      </w:r>
      <w:r w:rsidR="00111361" w:rsidRPr="007D6611">
        <w:t>ie</w:t>
      </w:r>
      <w:r w:rsidR="00FA35BC" w:rsidRPr="007D6611">
        <w:t xml:space="preserve"> prowadząc</w:t>
      </w:r>
      <w:r w:rsidR="00111361" w:rsidRPr="007D6611">
        <w:t>ym</w:t>
      </w:r>
      <w:r w:rsidR="00FA35BC" w:rsidRPr="007D6611">
        <w:t xml:space="preserve"> szkołę danego typu</w:t>
      </w:r>
      <w:r w:rsidR="00DB7432" w:rsidRPr="007D6611">
        <w:t xml:space="preserve"> i</w:t>
      </w:r>
      <w:r w:rsidR="008C569B">
        <w:t xml:space="preserve"> </w:t>
      </w:r>
      <w:r w:rsidR="00FA35BC" w:rsidRPr="007D6611">
        <w:t>rodzaju.</w:t>
      </w:r>
    </w:p>
    <w:p w:rsidR="0082074D" w:rsidRPr="007D6611" w:rsidRDefault="0082074D" w:rsidP="00AF6F68">
      <w:pPr>
        <w:pStyle w:val="ZLITUSTzmustliter"/>
      </w:pPr>
      <w:r w:rsidRPr="007D6611">
        <w:t>3a.</w:t>
      </w:r>
      <w:r w:rsidR="008C569B">
        <w:t xml:space="preserve"> </w:t>
      </w:r>
      <w:r w:rsidRPr="007D6611">
        <w:t>Niepubliczne placówki,</w:t>
      </w:r>
      <w:r w:rsidR="00C91CED" w:rsidRPr="007D6611">
        <w:t xml:space="preserve">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00DB7432" w:rsidRPr="007D6611">
        <w:t>5</w:t>
      </w:r>
      <w:r w:rsidR="00DB7432">
        <w:t xml:space="preserve"> i</w:t>
      </w:r>
      <w:r w:rsidR="008C569B">
        <w:t xml:space="preserve"> </w:t>
      </w:r>
      <w:r w:rsidR="005712C1" w:rsidRPr="007D6611">
        <w:t>7</w:t>
      </w:r>
      <w:r w:rsidR="0018271F" w:rsidRPr="007D6611">
        <w:t>,</w:t>
      </w:r>
      <w:r w:rsidR="005712C1" w:rsidRPr="007D6611">
        <w:t xml:space="preserve"> </w:t>
      </w:r>
      <w:r w:rsidRPr="007D6611">
        <w:t>otrzymują na każdego wychowanka dotację</w:t>
      </w:r>
      <w:r w:rsidR="00C91CED" w:rsidRPr="007D6611">
        <w:t xml:space="preserve"> z</w:t>
      </w:r>
      <w:r w:rsidR="008C569B">
        <w:t xml:space="preserve"> </w:t>
      </w:r>
      <w:r w:rsidRPr="007D6611">
        <w:t>budżetu powiatu</w:t>
      </w:r>
      <w:r w:rsidR="00C91CED" w:rsidRPr="007D6611">
        <w:t xml:space="preserve"> w</w:t>
      </w:r>
      <w:r w:rsidR="008C569B">
        <w:t xml:space="preserve"> </w:t>
      </w:r>
      <w:r w:rsidRPr="007D6611">
        <w:t>wysokości nie niższej niż kwota przewidziana na t</w:t>
      </w:r>
      <w:r w:rsidR="003904F3" w:rsidRPr="007D6611">
        <w:t>aki</w:t>
      </w:r>
      <w:r w:rsidRPr="007D6611">
        <w:t>ego wychowanka</w:t>
      </w:r>
      <w:r w:rsidR="00C91CED" w:rsidRPr="007D6611">
        <w:t xml:space="preserve"> w</w:t>
      </w:r>
      <w:r w:rsidR="008C569B">
        <w:t xml:space="preserve"> </w:t>
      </w:r>
      <w:r w:rsidRPr="007D6611">
        <w:t xml:space="preserve">części oświatowej </w:t>
      </w:r>
      <w:r w:rsidR="00CB539B" w:rsidRPr="007D6611">
        <w:t xml:space="preserve">subwencji ogólnej dla powiatu, </w:t>
      </w:r>
      <w:r w:rsidRPr="007D6611">
        <w:t>pod warunkiem że osoba prowadząca niepubliczną placówkę poda organowi właściwemu do udzielenia dotacji informację</w:t>
      </w:r>
      <w:r w:rsidR="00C91CED" w:rsidRPr="007D6611">
        <w:t xml:space="preserve"> o</w:t>
      </w:r>
      <w:r w:rsidR="008C569B">
        <w:t xml:space="preserve"> </w:t>
      </w:r>
      <w:r w:rsidRPr="007D6611">
        <w:t>planowanej liczbie wychowanków nie później niż do dnia 3</w:t>
      </w:r>
      <w:r w:rsidR="00C91CED" w:rsidRPr="007D6611">
        <w:t>0</w:t>
      </w:r>
      <w:r w:rsidR="008C569B">
        <w:t xml:space="preserve"> </w:t>
      </w:r>
      <w:r w:rsidRPr="007D6611">
        <w:t>września roku poprzedzającego rok udzielenia dotacji.</w:t>
      </w:r>
      <w:r w:rsidR="003F775C">
        <w:t>”</w:t>
      </w:r>
      <w:r w:rsidR="00363693" w:rsidRPr="007D6611">
        <w:t>,</w:t>
      </w:r>
    </w:p>
    <w:p w:rsidR="0082074D" w:rsidRPr="007D6611" w:rsidRDefault="00EB4159" w:rsidP="008C569B">
      <w:pPr>
        <w:pStyle w:val="LITlitera"/>
        <w:keepNext/>
      </w:pPr>
      <w:r w:rsidRPr="007D6611">
        <w:t>n</w:t>
      </w:r>
      <w:r w:rsidR="0082074D" w:rsidRPr="007D6611">
        <w:t>)</w:t>
      </w:r>
      <w:r w:rsidR="0082074D" w:rsidRPr="007D6611">
        <w:tab/>
        <w:t>po</w:t>
      </w:r>
      <w:r w:rsidR="00DB7432">
        <w:t xml:space="preserve"> ust.</w:t>
      </w:r>
      <w:r w:rsidR="008C569B">
        <w:t xml:space="preserve"> </w:t>
      </w:r>
      <w:r w:rsidR="0082074D" w:rsidRPr="007D6611">
        <w:t>3a dodaje się</w:t>
      </w:r>
      <w:r w:rsidR="00DB7432">
        <w:t xml:space="preserve"> ust.</w:t>
      </w:r>
      <w:r w:rsidR="008C569B">
        <w:t xml:space="preserve"> </w:t>
      </w:r>
      <w:r w:rsidR="0082074D" w:rsidRPr="007D6611">
        <w:t>3aa–3a</w:t>
      </w:r>
      <w:r w:rsidR="00547A95" w:rsidRPr="007D6611">
        <w:t>d</w:t>
      </w:r>
      <w:r w:rsidR="00C91CED" w:rsidRPr="007D6611">
        <w:t xml:space="preserve"> w</w:t>
      </w:r>
      <w:r w:rsidR="008C569B">
        <w:t xml:space="preserve"> </w:t>
      </w:r>
      <w:r w:rsidR="0082074D" w:rsidRPr="007D6611">
        <w:t>brzmieniu:</w:t>
      </w:r>
    </w:p>
    <w:p w:rsidR="0082074D" w:rsidRPr="007D6611" w:rsidRDefault="003F775C" w:rsidP="00AF6F68">
      <w:pPr>
        <w:pStyle w:val="ZLITUSTzmustliter"/>
      </w:pPr>
      <w:r>
        <w:t>„</w:t>
      </w:r>
      <w:r w:rsidR="0082074D" w:rsidRPr="007D6611">
        <w:t>3aa. Wysokość dotacji,</w:t>
      </w:r>
      <w:r w:rsidR="00C91CED" w:rsidRPr="007D6611">
        <w:t xml:space="preserve"> o</w:t>
      </w:r>
      <w:r w:rsidR="008C569B">
        <w:t xml:space="preserve"> </w:t>
      </w:r>
      <w:r w:rsidR="0082074D" w:rsidRPr="007D6611">
        <w:t>której mowa</w:t>
      </w:r>
      <w:r w:rsidR="00DB7432" w:rsidRPr="007D6611">
        <w:t xml:space="preserve"> w</w:t>
      </w:r>
      <w:r w:rsidR="008C569B">
        <w:t xml:space="preserve"> </w:t>
      </w:r>
      <w:r w:rsidR="00DB7432">
        <w:t>ust.</w:t>
      </w:r>
      <w:r w:rsidR="008C569B">
        <w:t xml:space="preserve"> </w:t>
      </w:r>
      <w:r w:rsidR="0082074D" w:rsidRPr="007D6611">
        <w:t>3a, dla niepublicznych placówek zapewniających opiekę</w:t>
      </w:r>
      <w:r w:rsidR="00C91CED" w:rsidRPr="007D6611">
        <w:t xml:space="preserve"> i</w:t>
      </w:r>
      <w:r w:rsidR="008C569B">
        <w:t xml:space="preserve"> </w:t>
      </w:r>
      <w:r w:rsidR="0082074D" w:rsidRPr="007D6611">
        <w:t>wychowanie uczniom</w:t>
      </w:r>
      <w:r w:rsidR="00C91CED" w:rsidRPr="007D6611">
        <w:t xml:space="preserve"> w</w:t>
      </w:r>
      <w:r w:rsidR="008C569B">
        <w:t xml:space="preserve"> </w:t>
      </w:r>
      <w:r w:rsidR="0082074D" w:rsidRPr="007D6611">
        <w:t>okresie pobierania nauki poza miejscem stałego zamieszkania, będących domami wczasów dziecięcych,</w:t>
      </w:r>
      <w:r w:rsidR="00C91CED" w:rsidRPr="007D6611">
        <w:t xml:space="preserve"> o</w:t>
      </w:r>
      <w:r w:rsidR="008C569B">
        <w:t xml:space="preserve"> </w:t>
      </w:r>
      <w:r w:rsidR="0082074D" w:rsidRPr="007D6611">
        <w:t>których mowa</w:t>
      </w:r>
      <w:r w:rsidR="00C91CED" w:rsidRPr="007D6611">
        <w:t xml:space="preserve"> w</w:t>
      </w:r>
      <w:r w:rsidR="008C569B">
        <w:t xml:space="preserve"> </w:t>
      </w:r>
      <w:r w:rsidR="0082074D" w:rsidRPr="007D6611">
        <w:t>przepisach wydanych na podstawie</w:t>
      </w:r>
      <w:r w:rsidR="00DB7432">
        <w:t xml:space="preserve"> art.</w:t>
      </w:r>
      <w:r w:rsidR="008C569B">
        <w:t xml:space="preserve"> </w:t>
      </w:r>
      <w:r w:rsidR="0082074D" w:rsidRPr="007D6611">
        <w:t>7</w:t>
      </w:r>
      <w:r w:rsidR="00DB7432" w:rsidRPr="007D6611">
        <w:t>1</w:t>
      </w:r>
      <w:r w:rsidR="00DB7432">
        <w:t xml:space="preserve"> ust.</w:t>
      </w:r>
      <w:r w:rsidR="008C569B">
        <w:t xml:space="preserve"> </w:t>
      </w:r>
      <w:r w:rsidR="00DB7432" w:rsidRPr="007D6611">
        <w:t>1</w:t>
      </w:r>
      <w:r w:rsidR="00DB7432">
        <w:t xml:space="preserve"> pkt</w:t>
      </w:r>
      <w:r w:rsidR="008C569B">
        <w:t xml:space="preserve"> </w:t>
      </w:r>
      <w:r w:rsidR="0082074D" w:rsidRPr="007D6611">
        <w:t>1, jest proporcjonalna do czasu pobytu wychowanka</w:t>
      </w:r>
      <w:r w:rsidR="00C91CED" w:rsidRPr="007D6611">
        <w:t xml:space="preserve"> w</w:t>
      </w:r>
      <w:r w:rsidR="008C569B">
        <w:t xml:space="preserve"> </w:t>
      </w:r>
      <w:r w:rsidR="0082074D" w:rsidRPr="007D6611">
        <w:t>tej placówce</w:t>
      </w:r>
      <w:r w:rsidR="00DB7432" w:rsidRPr="007D6611">
        <w:t xml:space="preserve"> i</w:t>
      </w:r>
      <w:r w:rsidR="008C569B">
        <w:t xml:space="preserve"> </w:t>
      </w:r>
      <w:r w:rsidR="0082074D" w:rsidRPr="007D6611">
        <w:t>jest ustalana jako iloczyn kwoty nie niższej niż kwota przewidziana na t</w:t>
      </w:r>
      <w:r w:rsidR="003904F3" w:rsidRPr="007D6611">
        <w:t>aki</w:t>
      </w:r>
      <w:r w:rsidR="0082074D" w:rsidRPr="007D6611">
        <w:t>ego wychowanka</w:t>
      </w:r>
      <w:r w:rsidR="00C91CED" w:rsidRPr="007D6611">
        <w:t xml:space="preserve"> w</w:t>
      </w:r>
      <w:r w:rsidR="008C569B">
        <w:t xml:space="preserve"> </w:t>
      </w:r>
      <w:r w:rsidR="0082074D" w:rsidRPr="007D6611">
        <w:t>części oświatowej subwencji ogólnej dla powiatu oraz liczby dni pobytu tego wychowanka</w:t>
      </w:r>
      <w:r w:rsidR="00C91CED" w:rsidRPr="007D6611">
        <w:t xml:space="preserve"> w</w:t>
      </w:r>
      <w:r w:rsidR="008C569B">
        <w:t xml:space="preserve"> </w:t>
      </w:r>
      <w:r w:rsidR="00CC1F6A" w:rsidRPr="007D6611">
        <w:t xml:space="preserve">tej </w:t>
      </w:r>
      <w:r w:rsidR="0082074D" w:rsidRPr="007D6611">
        <w:t>placówce, pomniejszonej</w:t>
      </w:r>
      <w:r w:rsidR="00C91CED" w:rsidRPr="007D6611">
        <w:t xml:space="preserve"> o</w:t>
      </w:r>
      <w:r w:rsidR="008C569B">
        <w:t xml:space="preserve"> </w:t>
      </w:r>
      <w:r w:rsidR="0082074D" w:rsidRPr="007D6611">
        <w:t>jeden dzień,</w:t>
      </w:r>
      <w:r w:rsidR="00C91CED" w:rsidRPr="007D6611">
        <w:t xml:space="preserve"> i</w:t>
      </w:r>
      <w:r w:rsidR="002D6584">
        <w:t> </w:t>
      </w:r>
      <w:r w:rsidR="0082074D" w:rsidRPr="007D6611">
        <w:t>podzielonej przez liczbę dni</w:t>
      </w:r>
      <w:r w:rsidR="00C91CED" w:rsidRPr="007D6611">
        <w:t xml:space="preserve"> w</w:t>
      </w:r>
      <w:r w:rsidR="008C569B">
        <w:t xml:space="preserve"> </w:t>
      </w:r>
      <w:r w:rsidR="0082074D" w:rsidRPr="007D6611">
        <w:t xml:space="preserve">roku budżetowym. </w:t>
      </w:r>
    </w:p>
    <w:p w:rsidR="0082074D" w:rsidRPr="007D6611" w:rsidRDefault="0082074D" w:rsidP="00AF6F68">
      <w:pPr>
        <w:pStyle w:val="ZLITUSTzmustliter"/>
      </w:pPr>
      <w:r w:rsidRPr="007D6611">
        <w:t>3ab. Niepubliczne młodzieżowe ośrodki wychowawcze, młodzieżowe ośrodki socjoterapii</w:t>
      </w:r>
      <w:r w:rsidR="00C91CED" w:rsidRPr="007D6611">
        <w:t xml:space="preserve"> i</w:t>
      </w:r>
      <w:r w:rsidR="008C569B">
        <w:t xml:space="preserve"> </w:t>
      </w:r>
      <w:r w:rsidRPr="007D6611">
        <w:t>specjalne ośrodki szkolno</w:t>
      </w:r>
      <w:r w:rsidR="002D6584">
        <w:t>-</w:t>
      </w:r>
      <w:r w:rsidRPr="007D6611">
        <w:t>wychowawcze, posiadające</w:t>
      </w:r>
      <w:r w:rsidR="00C91CED" w:rsidRPr="007D6611">
        <w:t xml:space="preserve"> w</w:t>
      </w:r>
      <w:r w:rsidR="008C569B">
        <w:t xml:space="preserve"> </w:t>
      </w:r>
      <w:r w:rsidRPr="007D6611">
        <w:t>swoich strukturach szkołę</w:t>
      </w:r>
      <w:r w:rsidR="00300858" w:rsidRPr="007D6611">
        <w:t>,</w:t>
      </w:r>
      <w:r w:rsidR="00C91CED" w:rsidRPr="007D6611">
        <w:t xml:space="preserve"> a</w:t>
      </w:r>
      <w:r w:rsidR="008C569B">
        <w:t xml:space="preserve"> </w:t>
      </w:r>
      <w:r w:rsidR="00C91CED" w:rsidRPr="007D6611">
        <w:t>w</w:t>
      </w:r>
      <w:r w:rsidR="008C569B">
        <w:t xml:space="preserve"> </w:t>
      </w:r>
      <w:r w:rsidR="00300858" w:rsidRPr="007D6611">
        <w:t>przypadku specjalnych ośrodków szkolno</w:t>
      </w:r>
      <w:r w:rsidR="002D6584">
        <w:t>-</w:t>
      </w:r>
      <w:r w:rsidR="00300858" w:rsidRPr="007D6611">
        <w:t>wychowawczych – także przedszkole lub szkołę</w:t>
      </w:r>
      <w:r w:rsidR="00C56300" w:rsidRPr="007D6611">
        <w:t xml:space="preserve"> podstawową</w:t>
      </w:r>
      <w:r w:rsidR="00300858" w:rsidRPr="007D6611">
        <w:t>,</w:t>
      </w:r>
      <w:r w:rsidR="00C91CED" w:rsidRPr="007D6611">
        <w:t xml:space="preserve"> w</w:t>
      </w:r>
      <w:r w:rsidR="008C569B">
        <w:t xml:space="preserve"> </w:t>
      </w:r>
      <w:r w:rsidR="00300858" w:rsidRPr="007D6611">
        <w:t>której zorganizowano oddział przedszkolny</w:t>
      </w:r>
      <w:r w:rsidRPr="007D6611">
        <w:t>, otrzymują, niezależnie od dotacji</w:t>
      </w:r>
      <w:r w:rsidR="00F36D30">
        <w:t>,</w:t>
      </w:r>
      <w:r w:rsidR="00C91CED" w:rsidRPr="007D6611">
        <w:t xml:space="preserve"> o</w:t>
      </w:r>
      <w:r w:rsidR="008C569B">
        <w:t xml:space="preserve"> </w:t>
      </w:r>
      <w:r w:rsidRPr="007D6611">
        <w:t>której mowa</w:t>
      </w:r>
      <w:r w:rsidR="00DB7432" w:rsidRPr="007D6611">
        <w:t xml:space="preserve"> w</w:t>
      </w:r>
      <w:r w:rsidR="008C569B">
        <w:t xml:space="preserve"> </w:t>
      </w:r>
      <w:r w:rsidR="00DB7432">
        <w:t>ust.</w:t>
      </w:r>
      <w:r w:rsidR="008C569B">
        <w:t xml:space="preserve"> </w:t>
      </w:r>
      <w:r w:rsidRPr="007D6611">
        <w:t xml:space="preserve">3a, na każdego ucznia </w:t>
      </w:r>
      <w:r w:rsidR="0001652D" w:rsidRPr="007D6611">
        <w:t>tej szkoły</w:t>
      </w:r>
      <w:r w:rsidR="00731518" w:rsidRPr="007D6611">
        <w:t xml:space="preserve">, </w:t>
      </w:r>
      <w:r w:rsidR="0001652D" w:rsidRPr="007D6611">
        <w:t xml:space="preserve">tego </w:t>
      </w:r>
      <w:r w:rsidRPr="007D6611">
        <w:t>przedszkola</w:t>
      </w:r>
      <w:r w:rsidR="00731518" w:rsidRPr="007D6611">
        <w:t xml:space="preserve"> lub tego</w:t>
      </w:r>
      <w:r w:rsidRPr="007D6611">
        <w:t xml:space="preserve"> oddziału przedszkolnego</w:t>
      </w:r>
      <w:r w:rsidR="00C91CED" w:rsidRPr="007D6611">
        <w:t xml:space="preserve"> w</w:t>
      </w:r>
      <w:r w:rsidR="002D6584">
        <w:t> </w:t>
      </w:r>
      <w:r w:rsidRPr="007D6611">
        <w:t>szkole podstawowej dotację</w:t>
      </w:r>
      <w:r w:rsidR="00C91CED" w:rsidRPr="007D6611">
        <w:t xml:space="preserve"> z</w:t>
      </w:r>
      <w:r w:rsidR="008C569B">
        <w:t xml:space="preserve"> </w:t>
      </w:r>
      <w:r w:rsidRPr="007D6611">
        <w:t>budżetu powiatu</w:t>
      </w:r>
      <w:r w:rsidR="00C91CED" w:rsidRPr="007D6611">
        <w:t xml:space="preserve"> w</w:t>
      </w:r>
      <w:r w:rsidR="008C569B">
        <w:t xml:space="preserve"> </w:t>
      </w:r>
      <w:r w:rsidRPr="007D6611">
        <w:t>wysokości,</w:t>
      </w:r>
      <w:r w:rsidR="00C91CED" w:rsidRPr="007D6611">
        <w:t xml:space="preserve"> o</w:t>
      </w:r>
      <w:r w:rsidR="008C569B">
        <w:t xml:space="preserve"> </w:t>
      </w:r>
      <w:r w:rsidRPr="007D6611">
        <w:t>której mowa</w:t>
      </w:r>
      <w:r w:rsidR="00DB7432" w:rsidRPr="007D6611">
        <w:t xml:space="preserve"> w</w:t>
      </w:r>
      <w:r w:rsidR="002D6584">
        <w:t> </w:t>
      </w:r>
      <w:r w:rsidR="00DB7432">
        <w:t>ust.</w:t>
      </w:r>
      <w:r w:rsidR="008C569B">
        <w:t xml:space="preserve"> </w:t>
      </w:r>
      <w:r w:rsidR="008852FF" w:rsidRPr="007D6611">
        <w:t xml:space="preserve">2a, </w:t>
      </w:r>
      <w:r w:rsidR="00713003" w:rsidRPr="007D6611">
        <w:t>2ca</w:t>
      </w:r>
      <w:r w:rsidR="003904F3" w:rsidRPr="007D6611">
        <w:t xml:space="preserve"> lub </w:t>
      </w:r>
      <w:r w:rsidRPr="007D6611">
        <w:t>2ec, pod warunkiem że osoba prowadząca placówkę niepubliczną poda organowi właściwemu do udzielenia dotacji informację</w:t>
      </w:r>
      <w:r w:rsidR="00C91CED" w:rsidRPr="007D6611">
        <w:t xml:space="preserve"> o</w:t>
      </w:r>
      <w:r w:rsidR="008C569B">
        <w:t xml:space="preserve"> </w:t>
      </w:r>
      <w:r w:rsidRPr="007D6611">
        <w:t>planowanej liczbie uczniów</w:t>
      </w:r>
      <w:r w:rsidR="00C91CED" w:rsidRPr="007D6611">
        <w:t xml:space="preserve"> w</w:t>
      </w:r>
      <w:r w:rsidR="008C569B">
        <w:t xml:space="preserve"> </w:t>
      </w:r>
      <w:r w:rsidRPr="007D6611">
        <w:t>tym przedszkolu, oddziale przedszkolnym</w:t>
      </w:r>
      <w:r w:rsidR="00C91CED" w:rsidRPr="007D6611">
        <w:t xml:space="preserve"> w</w:t>
      </w:r>
      <w:r w:rsidR="008C569B">
        <w:t xml:space="preserve"> </w:t>
      </w:r>
      <w:r w:rsidRPr="007D6611">
        <w:t>szkole podstawowej lub szkole nie później niż do dnia 3</w:t>
      </w:r>
      <w:r w:rsidR="00C91CED" w:rsidRPr="007D6611">
        <w:t>0</w:t>
      </w:r>
      <w:r w:rsidR="008C569B">
        <w:t xml:space="preserve"> </w:t>
      </w:r>
      <w:r w:rsidRPr="007D6611">
        <w:t>września roku poprzedzającego rok udzielenia dotacji.</w:t>
      </w:r>
      <w:r w:rsidRPr="007D6611">
        <w:tab/>
      </w:r>
    </w:p>
    <w:p w:rsidR="0082074D" w:rsidRPr="007D6611" w:rsidRDefault="0082074D" w:rsidP="00AF6F68">
      <w:pPr>
        <w:pStyle w:val="ZLITUSTzmustliter"/>
      </w:pPr>
      <w:r w:rsidRPr="007D6611">
        <w:t>3ac. Niepubliczne przedszkola, inne formy wychowania przedszkolnego, szkoły podstawowe, gimnazja, szkoły ponadgimnazjalne, porad</w:t>
      </w:r>
      <w:r w:rsidR="00CB539B" w:rsidRPr="007D6611">
        <w:t>nie psychologiczno</w:t>
      </w:r>
      <w:r w:rsidR="002D6584">
        <w:t>-</w:t>
      </w:r>
      <w:r w:rsidR="002D6584">
        <w:br/>
        <w:t>-</w:t>
      </w:r>
      <w:r w:rsidR="00CB539B" w:rsidRPr="007D6611">
        <w:t>pedagogiczne</w:t>
      </w:r>
      <w:r w:rsidRPr="007D6611">
        <w:t xml:space="preserve"> oraz ośrodki,</w:t>
      </w:r>
      <w:r w:rsidR="00C91CED" w:rsidRPr="007D6611">
        <w:t xml:space="preserve"> o</w:t>
      </w:r>
      <w:r w:rsidR="008C569B">
        <w:t xml:space="preserve"> </w:t>
      </w:r>
      <w:r w:rsidR="00CB539B"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00CB539B" w:rsidRPr="007D6611">
        <w:t>5,</w:t>
      </w:r>
      <w:r w:rsidR="008C569B">
        <w:t xml:space="preserve"> </w:t>
      </w:r>
      <w:r w:rsidRPr="007D6611">
        <w:t>które prowadzą zajęcia rewalidacyjno</w:t>
      </w:r>
      <w:r w:rsidR="002D6584">
        <w:t>-</w:t>
      </w:r>
      <w:r w:rsidRPr="007D6611">
        <w:t>wychowawcze, otrzymują na każdego uczestnika tych zajęć dotację</w:t>
      </w:r>
      <w:r w:rsidR="00C91CED" w:rsidRPr="007D6611">
        <w:t xml:space="preserve"> z</w:t>
      </w:r>
      <w:r w:rsidR="008C569B">
        <w:t xml:space="preserve"> </w:t>
      </w:r>
      <w:r w:rsidRPr="007D6611">
        <w:t>budżetu</w:t>
      </w:r>
      <w:r w:rsidR="00CB539B" w:rsidRPr="007D6611">
        <w:t xml:space="preserve"> odpowiednio gminy lub powiatu</w:t>
      </w:r>
      <w:r w:rsidR="008C569B">
        <w:t xml:space="preserve"> </w:t>
      </w:r>
      <w:r w:rsidR="00C91CED" w:rsidRPr="007D6611">
        <w:t>w</w:t>
      </w:r>
      <w:r w:rsidR="008C569B">
        <w:t xml:space="preserve"> </w:t>
      </w:r>
      <w:r w:rsidRPr="007D6611">
        <w:t xml:space="preserve">wysokości nie niższej niż kwota przewidziana na </w:t>
      </w:r>
      <w:r w:rsidR="0045657B" w:rsidRPr="007D6611">
        <w:t xml:space="preserve">takiego </w:t>
      </w:r>
      <w:r w:rsidRPr="007D6611">
        <w:t>uczestnika zajęć rewalidacyjno</w:t>
      </w:r>
      <w:r w:rsidR="002D6584">
        <w:t>-</w:t>
      </w:r>
      <w:r w:rsidRPr="007D6611">
        <w:t>wychowawczych</w:t>
      </w:r>
      <w:r w:rsidR="00C91CED" w:rsidRPr="007D6611">
        <w:t xml:space="preserve"> w</w:t>
      </w:r>
      <w:r w:rsidR="008C569B">
        <w:t xml:space="preserve"> </w:t>
      </w:r>
      <w:r w:rsidRPr="007D6611">
        <w:t xml:space="preserve">części oświatowej subwencji ogólnej dla </w:t>
      </w:r>
      <w:r w:rsidR="0028622C" w:rsidRPr="007D6611">
        <w:t>odpowiednio gminy lub powiatu</w:t>
      </w:r>
      <w:r w:rsidRPr="007D6611">
        <w:t>, pod warunkiem że osoba prowadząca niepubliczne przedszkole, inną formę wychowania przedszkolnego, szkołę, ośrodek lub poradnię poda organowi właściwemu do udzielenia dotacji informację</w:t>
      </w:r>
      <w:r w:rsidR="00C91CED" w:rsidRPr="007D6611">
        <w:t xml:space="preserve"> o</w:t>
      </w:r>
      <w:r w:rsidR="008C569B">
        <w:t xml:space="preserve"> </w:t>
      </w:r>
      <w:r w:rsidRPr="007D6611">
        <w:t xml:space="preserve">planowanej liczbie </w:t>
      </w:r>
      <w:r w:rsidR="00C56300" w:rsidRPr="007D6611">
        <w:t xml:space="preserve">uczestników zajęć </w:t>
      </w:r>
      <w:r w:rsidRPr="007D6611">
        <w:t>rew</w:t>
      </w:r>
      <w:r w:rsidR="00C56300" w:rsidRPr="007D6611">
        <w:t>alidacyjno</w:t>
      </w:r>
      <w:r w:rsidR="002D6584">
        <w:t>-</w:t>
      </w:r>
      <w:r w:rsidR="00C56300" w:rsidRPr="007D6611">
        <w:t>wychowawczych</w:t>
      </w:r>
      <w:r w:rsidRPr="007D6611">
        <w:t xml:space="preserve"> nie później niż do dnia 3</w:t>
      </w:r>
      <w:r w:rsidR="00C91CED" w:rsidRPr="007D6611">
        <w:t>0</w:t>
      </w:r>
      <w:r w:rsidR="008C569B">
        <w:t xml:space="preserve"> </w:t>
      </w:r>
      <w:r w:rsidRPr="007D6611">
        <w:t>września roku poprzedzającego rok udzielenia dotacji.</w:t>
      </w:r>
    </w:p>
    <w:p w:rsidR="0082074D" w:rsidRPr="007D6611" w:rsidRDefault="0082074D" w:rsidP="00547A95">
      <w:pPr>
        <w:pStyle w:val="ZLITUSTzmustliter"/>
      </w:pPr>
      <w:r w:rsidRPr="007D6611">
        <w:t>3ad. Niepubliczne szkoły,</w:t>
      </w:r>
      <w:r w:rsidR="00C91CED"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Pr="007D6611">
        <w:t>2a,</w:t>
      </w:r>
      <w:r w:rsidR="00C91CED" w:rsidRPr="007D6611">
        <w:t xml:space="preserve"> w</w:t>
      </w:r>
      <w:r w:rsidR="008C569B">
        <w:t xml:space="preserve"> </w:t>
      </w:r>
      <w:r w:rsidRPr="007D6611">
        <w:t>których zorganizowano internat, otrzymują, niezależnie od dotacji</w:t>
      </w:r>
      <w:r w:rsidR="00CD28F9">
        <w:t>,</w:t>
      </w:r>
      <w:r w:rsidR="00C91CED" w:rsidRPr="007D6611">
        <w:t xml:space="preserve"> o</w:t>
      </w:r>
      <w:r w:rsidR="008C569B">
        <w:t xml:space="preserve"> </w:t>
      </w:r>
      <w:r w:rsidRPr="007D6611">
        <w:t>której mowa</w:t>
      </w:r>
      <w:r w:rsidR="00DB7432" w:rsidRPr="007D6611">
        <w:t xml:space="preserve"> w</w:t>
      </w:r>
      <w:r w:rsidR="008C569B">
        <w:t xml:space="preserve"> </w:t>
      </w:r>
      <w:r w:rsidR="00DB7432">
        <w:t>ust.</w:t>
      </w:r>
      <w:r w:rsidR="008C569B">
        <w:t xml:space="preserve"> </w:t>
      </w:r>
      <w:r w:rsidRPr="007D6611">
        <w:t>2a, na każdego wychowanka tego internatu dotację z</w:t>
      </w:r>
      <w:r w:rsidR="008C569B">
        <w:t xml:space="preserve"> </w:t>
      </w:r>
      <w:r w:rsidRPr="007D6611">
        <w:t>budżetu jednostki samorządu terytorialnego obowiązanej do prowadzenia danego typu</w:t>
      </w:r>
      <w:r w:rsidR="00C91CED" w:rsidRPr="007D6611">
        <w:t xml:space="preserve"> i</w:t>
      </w:r>
      <w:r w:rsidR="008C569B">
        <w:t xml:space="preserve"> </w:t>
      </w:r>
      <w:r w:rsidRPr="007D6611">
        <w:t>rodzaju szkół w</w:t>
      </w:r>
      <w:r w:rsidR="002D6584">
        <w:t> </w:t>
      </w:r>
      <w:r w:rsidRPr="007D6611">
        <w:t xml:space="preserve">wysokości nie niższej niż kwota przewidziana na </w:t>
      </w:r>
      <w:r w:rsidR="00C63FE6" w:rsidRPr="007D6611">
        <w:t xml:space="preserve">takiego </w:t>
      </w:r>
      <w:r w:rsidRPr="007D6611">
        <w:t>wychowanka internatu</w:t>
      </w:r>
      <w:r w:rsidR="00C91CED" w:rsidRPr="007D6611">
        <w:t xml:space="preserve"> w</w:t>
      </w:r>
      <w:r w:rsidR="008C569B">
        <w:t xml:space="preserve"> </w:t>
      </w:r>
      <w:r w:rsidRPr="007D6611">
        <w:t>części oświatowej subwencji ogólnej dla jednostki samorządu terytorialnego, pod warunkiem że osoba prowadząca niepubliczną szkołę poda organowi właściwemu do udzielenia dotacji informację</w:t>
      </w:r>
      <w:r w:rsidR="00C91CED" w:rsidRPr="007D6611">
        <w:t xml:space="preserve"> o</w:t>
      </w:r>
      <w:r w:rsidR="008C569B">
        <w:t xml:space="preserve"> </w:t>
      </w:r>
      <w:r w:rsidRPr="007D6611">
        <w:t>planowanej liczbie wychowanków internatu nie później niż do dnia 3</w:t>
      </w:r>
      <w:r w:rsidR="00C91CED" w:rsidRPr="007D6611">
        <w:t>0</w:t>
      </w:r>
      <w:r w:rsidR="008C569B">
        <w:t xml:space="preserve"> </w:t>
      </w:r>
      <w:r w:rsidRPr="007D6611">
        <w:t>września roku poprzedzającego rok udzielenia dotacji.</w:t>
      </w:r>
      <w:r w:rsidR="003F775C">
        <w:t>”</w:t>
      </w:r>
      <w:r w:rsidRPr="007D6611">
        <w:t>,</w:t>
      </w:r>
    </w:p>
    <w:p w:rsidR="0082074D" w:rsidRPr="007D6611" w:rsidRDefault="00B911A0" w:rsidP="006240C8">
      <w:pPr>
        <w:pStyle w:val="LITlitera"/>
      </w:pPr>
      <w:r w:rsidRPr="007D6611">
        <w:t>o</w:t>
      </w:r>
      <w:r w:rsidR="0082074D" w:rsidRPr="007D6611">
        <w:t>)</w:t>
      </w:r>
      <w:r w:rsidR="0082074D" w:rsidRPr="007D6611">
        <w:tab/>
      </w:r>
      <w:r w:rsidR="00C91CED" w:rsidRPr="007D6611">
        <w:t>w</w:t>
      </w:r>
      <w:r w:rsidR="00DB7432">
        <w:t xml:space="preserve"> ust.</w:t>
      </w:r>
      <w:r w:rsidR="008C569B">
        <w:t xml:space="preserve"> </w:t>
      </w:r>
      <w:r w:rsidR="0082074D" w:rsidRPr="007D6611">
        <w:t xml:space="preserve">3c </w:t>
      </w:r>
      <w:r w:rsidR="00030430" w:rsidRPr="007D6611">
        <w:t xml:space="preserve">wyrazy </w:t>
      </w:r>
      <w:r w:rsidR="003F775C">
        <w:t>„</w:t>
      </w:r>
      <w:r w:rsidR="00DB7432">
        <w:t>ust.</w:t>
      </w:r>
      <w:r w:rsidR="008C569B">
        <w:t xml:space="preserve"> </w:t>
      </w:r>
      <w:r w:rsidR="00030430" w:rsidRPr="007D6611">
        <w:t>1a–3</w:t>
      </w:r>
      <w:r w:rsidR="001F1652" w:rsidRPr="007D6611">
        <w:t>a</w:t>
      </w:r>
      <w:r w:rsidR="003F775C">
        <w:t>”</w:t>
      </w:r>
      <w:r w:rsidR="001F1652" w:rsidRPr="007D6611">
        <w:t xml:space="preserve"> zastępuje się wyrazami </w:t>
      </w:r>
      <w:r w:rsidR="003F775C">
        <w:t>„</w:t>
      </w:r>
      <w:r w:rsidR="00DB7432">
        <w:t>ust.</w:t>
      </w:r>
      <w:r w:rsidR="008C569B">
        <w:t xml:space="preserve"> </w:t>
      </w:r>
      <w:r w:rsidR="00E37F83" w:rsidRPr="007D6611">
        <w:t>1a–3ad</w:t>
      </w:r>
      <w:r w:rsidR="003F775C">
        <w:t>”</w:t>
      </w:r>
      <w:r w:rsidR="001F1652" w:rsidRPr="007D6611">
        <w:t>,</w:t>
      </w:r>
    </w:p>
    <w:p w:rsidR="00512E5E" w:rsidRPr="007D6611" w:rsidRDefault="001F1652" w:rsidP="008C569B">
      <w:pPr>
        <w:pStyle w:val="LITlitera"/>
        <w:keepNext/>
      </w:pPr>
      <w:r w:rsidRPr="007D6611">
        <w:t>p</w:t>
      </w:r>
      <w:r w:rsidR="0082074D" w:rsidRPr="007D6611">
        <w:t>)</w:t>
      </w:r>
      <w:r w:rsidR="0082074D" w:rsidRPr="007D6611">
        <w:tab/>
      </w:r>
      <w:r w:rsidR="00512E5E" w:rsidRPr="007D6611">
        <w:t>w</w:t>
      </w:r>
      <w:r w:rsidR="00DB7432">
        <w:t xml:space="preserve"> ust.</w:t>
      </w:r>
      <w:r w:rsidR="008C569B">
        <w:t xml:space="preserve"> </w:t>
      </w:r>
      <w:r w:rsidR="00512E5E" w:rsidRPr="007D6611">
        <w:t>3d wprowadzenie do wyliczenia otrzymuje brzmienie:</w:t>
      </w:r>
    </w:p>
    <w:p w:rsidR="00512E5E" w:rsidRPr="007D6611" w:rsidRDefault="003F775C" w:rsidP="00AD47C5">
      <w:pPr>
        <w:pStyle w:val="ZLITFRAGzmlitfragmentunpzdanialiter"/>
      </w:pPr>
      <w:r>
        <w:t>„</w:t>
      </w:r>
      <w:r w:rsidR="00512E5E" w:rsidRPr="007D6611">
        <w:t>Dotacje,</w:t>
      </w:r>
      <w:r w:rsidR="00DB7432" w:rsidRPr="007D6611">
        <w:t xml:space="preserve"> o</w:t>
      </w:r>
      <w:r w:rsidR="008C569B">
        <w:t xml:space="preserve"> </w:t>
      </w:r>
      <w:r w:rsidR="00512E5E" w:rsidRPr="007D6611">
        <w:t>których mowa</w:t>
      </w:r>
      <w:r w:rsidR="00DB7432" w:rsidRPr="007D6611">
        <w:t xml:space="preserve"> w</w:t>
      </w:r>
      <w:r w:rsidR="008C569B">
        <w:t xml:space="preserve"> </w:t>
      </w:r>
      <w:r w:rsidR="00DB7432">
        <w:t>ust.</w:t>
      </w:r>
      <w:r w:rsidR="008C569B">
        <w:t xml:space="preserve"> </w:t>
      </w:r>
      <w:r w:rsidR="00512E5E" w:rsidRPr="007D6611">
        <w:t>1a–3b, są przeznaczone na dofinansowanie realizacji zadań szkoły, przedszkola, innej formy wychowania przedszkolnego lub placówki</w:t>
      </w:r>
      <w:r w:rsidR="00DB7432" w:rsidRPr="007D6611">
        <w:t xml:space="preserve"> w</w:t>
      </w:r>
      <w:r w:rsidR="008C569B">
        <w:t xml:space="preserve"> </w:t>
      </w:r>
      <w:r w:rsidR="00512E5E" w:rsidRPr="007D6611">
        <w:t>zakresie kształcenia, wychowania</w:t>
      </w:r>
      <w:r w:rsidR="00DB7432" w:rsidRPr="007D6611">
        <w:t xml:space="preserve"> i</w:t>
      </w:r>
      <w:r w:rsidR="008C569B">
        <w:t xml:space="preserve"> </w:t>
      </w:r>
      <w:r w:rsidR="00512E5E" w:rsidRPr="007D6611">
        <w:t>opieki,</w:t>
      </w:r>
      <w:r w:rsidR="00DB7432" w:rsidRPr="007D6611">
        <w:t xml:space="preserve"> w</w:t>
      </w:r>
      <w:r w:rsidR="008C569B">
        <w:t xml:space="preserve"> </w:t>
      </w:r>
      <w:r w:rsidR="00512E5E" w:rsidRPr="007D6611">
        <w:t>tym kształcenia specjalnego</w:t>
      </w:r>
      <w:r w:rsidR="00DB7432" w:rsidRPr="007D6611">
        <w:t xml:space="preserve"> i</w:t>
      </w:r>
      <w:r w:rsidR="008C569B">
        <w:t xml:space="preserve"> </w:t>
      </w:r>
      <w:r w:rsidR="00512E5E" w:rsidRPr="007D6611">
        <w:t>profilaktyki społecznej. Dotacje mogą być wykorzystane wyłącznie na:</w:t>
      </w:r>
      <w:r>
        <w:t>”</w:t>
      </w:r>
      <w:r w:rsidR="00512E5E" w:rsidRPr="007D6611">
        <w:t>,</w:t>
      </w:r>
    </w:p>
    <w:p w:rsidR="00512E5E" w:rsidRPr="007D6611" w:rsidRDefault="00512E5E" w:rsidP="008C569B">
      <w:pPr>
        <w:pStyle w:val="LITlitera"/>
        <w:keepNext/>
      </w:pPr>
      <w:r w:rsidRPr="007D6611">
        <w:t>q)</w:t>
      </w:r>
      <w:r w:rsidRPr="007D6611">
        <w:tab/>
        <w:t>po</w:t>
      </w:r>
      <w:r w:rsidR="00DB7432">
        <w:t xml:space="preserve"> ust.</w:t>
      </w:r>
      <w:r w:rsidR="008C569B">
        <w:t xml:space="preserve"> </w:t>
      </w:r>
      <w:r w:rsidRPr="007D6611">
        <w:t>3d dodaje się</w:t>
      </w:r>
      <w:r w:rsidR="00DB7432">
        <w:t xml:space="preserve"> ust.</w:t>
      </w:r>
      <w:r w:rsidR="008C569B">
        <w:t xml:space="preserve"> </w:t>
      </w:r>
      <w:r w:rsidRPr="007D6611">
        <w:t>3da</w:t>
      </w:r>
      <w:r w:rsidR="00DB7432" w:rsidRPr="007D6611">
        <w:t xml:space="preserve"> w</w:t>
      </w:r>
      <w:r w:rsidR="008C569B">
        <w:t xml:space="preserve"> </w:t>
      </w:r>
      <w:r w:rsidRPr="007D6611">
        <w:t>brzmieniu:</w:t>
      </w:r>
    </w:p>
    <w:p w:rsidR="0082074D" w:rsidRPr="007D6611" w:rsidRDefault="003F775C" w:rsidP="00AD47C5">
      <w:pPr>
        <w:pStyle w:val="ZLITUSTzmustliter"/>
      </w:pPr>
      <w:r>
        <w:t>„</w:t>
      </w:r>
      <w:r w:rsidR="006D517F" w:rsidRPr="007D6611">
        <w:t>3</w:t>
      </w:r>
      <w:r w:rsidR="00512E5E" w:rsidRPr="007D6611">
        <w:t>da. Dotacja,</w:t>
      </w:r>
      <w:r w:rsidR="00DB7432" w:rsidRPr="007D6611">
        <w:t xml:space="preserve"> o</w:t>
      </w:r>
      <w:r w:rsidR="008C569B">
        <w:t xml:space="preserve"> </w:t>
      </w:r>
      <w:r w:rsidR="00512E5E" w:rsidRPr="007D6611">
        <w:t>której mowa</w:t>
      </w:r>
      <w:r w:rsidR="00DB7432" w:rsidRPr="007D6611">
        <w:t xml:space="preserve"> w</w:t>
      </w:r>
      <w:r w:rsidR="008C569B">
        <w:t xml:space="preserve"> </w:t>
      </w:r>
      <w:r w:rsidR="00DB7432">
        <w:t>ust.</w:t>
      </w:r>
      <w:r w:rsidR="008C569B">
        <w:t xml:space="preserve"> </w:t>
      </w:r>
      <w:r w:rsidR="00512E5E" w:rsidRPr="007D6611">
        <w:t>1a–3b</w:t>
      </w:r>
      <w:r w:rsidR="003108F1" w:rsidRPr="007D6611">
        <w:t>,</w:t>
      </w:r>
      <w:r w:rsidR="00512E5E" w:rsidRPr="007D6611">
        <w:t xml:space="preserve"> może być wykorzystana wyłącznie na pokrycie wydatków związanych</w:t>
      </w:r>
      <w:r w:rsidR="00DB7432" w:rsidRPr="007D6611">
        <w:t xml:space="preserve"> z</w:t>
      </w:r>
      <w:r w:rsidR="008C569B">
        <w:t xml:space="preserve"> </w:t>
      </w:r>
      <w:r w:rsidR="00512E5E" w:rsidRPr="007D6611">
        <w:t>realizacją zadań określonych</w:t>
      </w:r>
      <w:r w:rsidR="00DB7432" w:rsidRPr="007D6611">
        <w:t xml:space="preserve"> w</w:t>
      </w:r>
      <w:r w:rsidR="002D6584">
        <w:t> </w:t>
      </w:r>
      <w:r w:rsidR="00DB7432">
        <w:t>ust.</w:t>
      </w:r>
      <w:r w:rsidR="002D6584">
        <w:t> </w:t>
      </w:r>
      <w:r w:rsidR="00512E5E" w:rsidRPr="007D6611">
        <w:t>3d, poniesionych</w:t>
      </w:r>
      <w:r w:rsidR="00DB7432" w:rsidRPr="007D6611">
        <w:t xml:space="preserve"> w</w:t>
      </w:r>
      <w:r w:rsidR="008C569B">
        <w:t xml:space="preserve"> </w:t>
      </w:r>
      <w:r w:rsidR="00512E5E" w:rsidRPr="007D6611">
        <w:t xml:space="preserve">okresie roku budżetowego, na który dotacja została udzielona, niezależnie </w:t>
      </w:r>
      <w:r w:rsidR="00E845F4">
        <w:t xml:space="preserve">od tego, </w:t>
      </w:r>
      <w:r w:rsidR="00512E5E" w:rsidRPr="007D6611">
        <w:t xml:space="preserve">którego roku </w:t>
      </w:r>
      <w:r w:rsidR="00E845F4">
        <w:t xml:space="preserve">dotyczą te </w:t>
      </w:r>
      <w:r w:rsidR="00512E5E" w:rsidRPr="007D6611">
        <w:t>zadania.</w:t>
      </w:r>
      <w:r>
        <w:t>”</w:t>
      </w:r>
      <w:r w:rsidR="0082074D" w:rsidRPr="007D6611">
        <w:t>,</w:t>
      </w:r>
    </w:p>
    <w:p w:rsidR="00E37F83" w:rsidRPr="007D6611" w:rsidRDefault="006D517F" w:rsidP="008C569B">
      <w:pPr>
        <w:pStyle w:val="LITlitera"/>
        <w:keepNext/>
      </w:pPr>
      <w:r w:rsidRPr="007D6611">
        <w:t>r</w:t>
      </w:r>
      <w:r w:rsidR="00E37F83" w:rsidRPr="007D6611">
        <w:t>)</w:t>
      </w:r>
      <w:r w:rsidR="00E37F83" w:rsidRPr="007D6611">
        <w:tab/>
        <w:t>ust. 3fa</w:t>
      </w:r>
      <w:r w:rsidRPr="007D6611">
        <w:t>–3fc</w:t>
      </w:r>
      <w:r w:rsidR="00E37F83" w:rsidRPr="007D6611">
        <w:t xml:space="preserve"> </w:t>
      </w:r>
      <w:r w:rsidRPr="007D6611">
        <w:t xml:space="preserve">otrzymują </w:t>
      </w:r>
      <w:r w:rsidR="00E37F83" w:rsidRPr="007D6611">
        <w:t>brzmienie:</w:t>
      </w:r>
    </w:p>
    <w:p w:rsidR="00611DB9" w:rsidRPr="007D6611" w:rsidRDefault="003F775C" w:rsidP="00E37F83">
      <w:pPr>
        <w:pStyle w:val="ZLITUSTzmustliter"/>
      </w:pPr>
      <w:r>
        <w:t>„</w:t>
      </w:r>
      <w:r w:rsidR="00E37F83" w:rsidRPr="007D6611">
        <w:t>3fa.</w:t>
      </w:r>
      <w:r w:rsidR="00C91CED" w:rsidRPr="007D6611">
        <w:t xml:space="preserve"> W</w:t>
      </w:r>
      <w:r w:rsidR="008C569B">
        <w:t xml:space="preserve"> </w:t>
      </w:r>
      <w:r w:rsidR="00E37F83" w:rsidRPr="007D6611">
        <w:t>przypadku utrudniania lub udaremniania przez szkołę</w:t>
      </w:r>
      <w:r w:rsidR="00964162" w:rsidRPr="007D6611">
        <w:t>,</w:t>
      </w:r>
      <w:r w:rsidR="00DB7432" w:rsidRPr="007D6611">
        <w:t xml:space="preserve"> o</w:t>
      </w:r>
      <w:r w:rsidR="008C569B">
        <w:t xml:space="preserve"> </w:t>
      </w:r>
      <w:r w:rsidR="00964162" w:rsidRPr="007D6611">
        <w:t>której mowa</w:t>
      </w:r>
      <w:r w:rsidR="00DB7432" w:rsidRPr="007D6611">
        <w:t xml:space="preserve"> w</w:t>
      </w:r>
      <w:r w:rsidR="008C569B">
        <w:t xml:space="preserve"> </w:t>
      </w:r>
      <w:r w:rsidR="00DB7432">
        <w:t>ust.</w:t>
      </w:r>
      <w:r w:rsidR="008C569B">
        <w:t xml:space="preserve"> </w:t>
      </w:r>
      <w:r w:rsidR="00DB7432" w:rsidRPr="007D6611">
        <w:t>3</w:t>
      </w:r>
      <w:r w:rsidR="007A1F3F">
        <w:t>,</w:t>
      </w:r>
      <w:r w:rsidR="00DB7432">
        <w:t xml:space="preserve"> lub</w:t>
      </w:r>
      <w:r w:rsidR="00964162" w:rsidRPr="007D6611">
        <w:t xml:space="preserve"> przez niepubliczną placówkę,</w:t>
      </w:r>
      <w:r w:rsidR="00DB7432" w:rsidRPr="007D6611">
        <w:t xml:space="preserve"> o</w:t>
      </w:r>
      <w:r w:rsidR="008C569B">
        <w:t xml:space="preserve"> </w:t>
      </w:r>
      <w:r w:rsidR="00964162" w:rsidRPr="007D6611">
        <w:t>której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00964162" w:rsidRPr="007D6611">
        <w:t xml:space="preserve">3, 4, </w:t>
      </w:r>
      <w:r w:rsidR="00DB7432" w:rsidRPr="007D6611">
        <w:t>7</w:t>
      </w:r>
      <w:r w:rsidR="00DB7432">
        <w:t xml:space="preserve"> i</w:t>
      </w:r>
      <w:r w:rsidR="008C569B">
        <w:t xml:space="preserve"> </w:t>
      </w:r>
      <w:r w:rsidR="00964162" w:rsidRPr="007D6611">
        <w:t xml:space="preserve">10, </w:t>
      </w:r>
      <w:r w:rsidR="00E37F83" w:rsidRPr="007D6611">
        <w:t xml:space="preserve">lub przez organ prowadzący tę szkołę </w:t>
      </w:r>
      <w:r w:rsidR="00964162" w:rsidRPr="007D6611">
        <w:t xml:space="preserve">lub placówkę </w:t>
      </w:r>
      <w:r w:rsidR="00E37F83" w:rsidRPr="007D6611">
        <w:t>czynności kontrolnych,</w:t>
      </w:r>
      <w:r w:rsidR="00C91CED" w:rsidRPr="007D6611">
        <w:t xml:space="preserve"> o</w:t>
      </w:r>
      <w:r w:rsidR="002D6584">
        <w:t> </w:t>
      </w:r>
      <w:r w:rsidR="00E37F83" w:rsidRPr="007D6611">
        <w:t>których mowa</w:t>
      </w:r>
      <w:r w:rsidR="00DB7432" w:rsidRPr="007D6611">
        <w:t xml:space="preserve"> w</w:t>
      </w:r>
      <w:r w:rsidR="008C569B">
        <w:t xml:space="preserve"> </w:t>
      </w:r>
      <w:r w:rsidR="00DB7432">
        <w:t>ust.</w:t>
      </w:r>
      <w:r w:rsidR="008C569B">
        <w:t xml:space="preserve"> </w:t>
      </w:r>
      <w:r w:rsidR="00E37F83" w:rsidRPr="007D6611">
        <w:t xml:space="preserve">3f, organ dotujący wzywa dyrektora szkoły </w:t>
      </w:r>
      <w:r w:rsidR="00611DB9" w:rsidRPr="007D6611">
        <w:t xml:space="preserve">lub placówki </w:t>
      </w:r>
      <w:r w:rsidR="00E37F83" w:rsidRPr="007D6611">
        <w:t xml:space="preserve">lub organ prowadzący </w:t>
      </w:r>
      <w:r w:rsidR="00FC27D3" w:rsidRPr="007D6611">
        <w:t xml:space="preserve">tę </w:t>
      </w:r>
      <w:r w:rsidR="00E37F83" w:rsidRPr="007D6611">
        <w:t>szkołę</w:t>
      </w:r>
      <w:r w:rsidR="00611DB9" w:rsidRPr="007D6611">
        <w:t xml:space="preserve"> lub placówkę</w:t>
      </w:r>
      <w:r w:rsidR="00E37F83" w:rsidRPr="007D6611">
        <w:t xml:space="preserve"> do zaprzestania tych działań</w:t>
      </w:r>
      <w:r w:rsidR="00C91CED" w:rsidRPr="007D6611">
        <w:t xml:space="preserve"> w</w:t>
      </w:r>
      <w:r w:rsidR="002D6584">
        <w:t> </w:t>
      </w:r>
      <w:r w:rsidR="00E37F83" w:rsidRPr="007D6611">
        <w:t>określonym terminie.</w:t>
      </w:r>
    </w:p>
    <w:p w:rsidR="00611DB9" w:rsidRPr="007D6611" w:rsidRDefault="00611DB9" w:rsidP="00611DB9">
      <w:pPr>
        <w:pStyle w:val="ZLITUSTzmustliter"/>
      </w:pPr>
      <w:r w:rsidRPr="007D6611">
        <w:t>3fb. Po bezskutecznym upływie terminu,</w:t>
      </w:r>
      <w:r w:rsidR="00DB7432" w:rsidRPr="007D6611">
        <w:t xml:space="preserve"> o</w:t>
      </w:r>
      <w:r w:rsidR="008C569B">
        <w:t xml:space="preserve"> </w:t>
      </w:r>
      <w:r w:rsidRPr="007D6611">
        <w:t>którym mowa</w:t>
      </w:r>
      <w:r w:rsidR="00DB7432" w:rsidRPr="007D6611">
        <w:t xml:space="preserve"> w</w:t>
      </w:r>
      <w:r w:rsidR="008C569B">
        <w:t xml:space="preserve"> </w:t>
      </w:r>
      <w:r w:rsidR="00DB7432">
        <w:t>ust.</w:t>
      </w:r>
      <w:r w:rsidR="008C569B">
        <w:t xml:space="preserve"> </w:t>
      </w:r>
      <w:r w:rsidRPr="007D6611">
        <w:t>3fa, organ dotujący wstrzymuje przekazywanie szkole lub placówce dotacji do dnia umożliwienia przeprowadzenia</w:t>
      </w:r>
      <w:r w:rsidR="00DB7432" w:rsidRPr="007D6611">
        <w:t xml:space="preserve"> w</w:t>
      </w:r>
      <w:r w:rsidR="008C569B">
        <w:t xml:space="preserve"> </w:t>
      </w:r>
      <w:r w:rsidRPr="007D6611">
        <w:t>szkole lub placówce czynności kontrolnych,</w:t>
      </w:r>
      <w:r w:rsidR="00DB7432" w:rsidRPr="007D6611">
        <w:t xml:space="preserve"> o</w:t>
      </w:r>
      <w:r w:rsidR="002D6584">
        <w:t> </w:t>
      </w:r>
      <w:r w:rsidRPr="007D6611">
        <w:t>których mowa</w:t>
      </w:r>
      <w:r w:rsidR="00DB7432" w:rsidRPr="007D6611">
        <w:t xml:space="preserve"> w</w:t>
      </w:r>
      <w:r w:rsidR="008C569B">
        <w:t xml:space="preserve"> </w:t>
      </w:r>
      <w:r w:rsidR="00DB7432">
        <w:t>ust.</w:t>
      </w:r>
      <w:r w:rsidR="008C569B">
        <w:t xml:space="preserve"> </w:t>
      </w:r>
      <w:r w:rsidRPr="007D6611">
        <w:t>3f.</w:t>
      </w:r>
    </w:p>
    <w:p w:rsidR="00E37F83" w:rsidRPr="007D6611" w:rsidRDefault="00611DB9" w:rsidP="00611DB9">
      <w:pPr>
        <w:pStyle w:val="ZLITUSTzmustliter"/>
      </w:pPr>
      <w:r w:rsidRPr="007D6611">
        <w:t>3fc. Dotacja przekazana szkole lub placówce za okres, którego dotyczyło wstrzymanie, może być wykorzystana wyłącznie na refundację wydatków związanych</w:t>
      </w:r>
      <w:r w:rsidR="00DB7432" w:rsidRPr="007D6611">
        <w:t xml:space="preserve"> z</w:t>
      </w:r>
      <w:r w:rsidR="008C569B">
        <w:t xml:space="preserve"> </w:t>
      </w:r>
      <w:r w:rsidRPr="007D6611">
        <w:t>realizacją zadań szkoły lub placówki, określonych</w:t>
      </w:r>
      <w:r w:rsidR="00DB7432" w:rsidRPr="007D6611">
        <w:t xml:space="preserve"> w</w:t>
      </w:r>
      <w:r w:rsidR="008C569B">
        <w:t xml:space="preserve"> </w:t>
      </w:r>
      <w:r w:rsidR="00DB7432">
        <w:t>ust.</w:t>
      </w:r>
      <w:r w:rsidR="008C569B">
        <w:t xml:space="preserve"> </w:t>
      </w:r>
      <w:r w:rsidRPr="007D6611">
        <w:t>3d, poniesionych przez szkołę lub placówkę</w:t>
      </w:r>
      <w:r w:rsidR="00DB7432" w:rsidRPr="007D6611">
        <w:t xml:space="preserve"> w</w:t>
      </w:r>
      <w:r w:rsidR="008C569B">
        <w:t xml:space="preserve"> </w:t>
      </w:r>
      <w:r w:rsidRPr="007D6611">
        <w:t>okresie roku budżetowego,</w:t>
      </w:r>
      <w:r w:rsidR="00DB7432" w:rsidRPr="007D6611">
        <w:t xml:space="preserve"> w</w:t>
      </w:r>
      <w:r w:rsidR="008C569B">
        <w:t xml:space="preserve"> </w:t>
      </w:r>
      <w:r w:rsidRPr="007D6611">
        <w:t xml:space="preserve">którym </w:t>
      </w:r>
      <w:r w:rsidR="003E0F55">
        <w:t xml:space="preserve">dotacja </w:t>
      </w:r>
      <w:r w:rsidRPr="007D6611">
        <w:t>została wstrzymana. Jeżeli okres wstrzymania dotacji przypada na więcej niż jeden rok budżetowy, może być ona wykorzystana proporcjonalnie do okresów wstrzymania</w:t>
      </w:r>
      <w:r w:rsidR="00DB7432" w:rsidRPr="007D6611">
        <w:t xml:space="preserve"> w</w:t>
      </w:r>
      <w:r w:rsidR="008C569B">
        <w:t xml:space="preserve"> </w:t>
      </w:r>
      <w:r w:rsidRPr="007D6611">
        <w:t>poszczególnych latach budżetowych</w:t>
      </w:r>
      <w:r w:rsidR="001F0115" w:rsidRPr="007D6611">
        <w:t>.</w:t>
      </w:r>
      <w:r w:rsidR="003F775C">
        <w:t>”</w:t>
      </w:r>
      <w:r w:rsidR="00E37F83" w:rsidRPr="007D6611">
        <w:t>,</w:t>
      </w:r>
    </w:p>
    <w:p w:rsidR="0082074D" w:rsidRPr="007D6611" w:rsidRDefault="006D517F" w:rsidP="008C569B">
      <w:pPr>
        <w:pStyle w:val="LITlitera"/>
        <w:keepNext/>
      </w:pPr>
      <w:r w:rsidRPr="007D6611">
        <w:t>s</w:t>
      </w:r>
      <w:r w:rsidR="00183E02" w:rsidRPr="007D6611">
        <w:t>)</w:t>
      </w:r>
      <w:r w:rsidR="00183E02" w:rsidRPr="007D6611">
        <w:tab/>
      </w:r>
      <w:r w:rsidR="0082074D" w:rsidRPr="007D6611">
        <w:t>ust. 4b</w:t>
      </w:r>
      <w:r w:rsidR="00C91CED" w:rsidRPr="007D6611">
        <w:t xml:space="preserve"> i</w:t>
      </w:r>
      <w:r w:rsidR="008C569B">
        <w:t xml:space="preserve"> </w:t>
      </w:r>
      <w:r w:rsidR="0082074D" w:rsidRPr="007D6611">
        <w:t>4c otrzymują brzmienie:</w:t>
      </w:r>
    </w:p>
    <w:p w:rsidR="0082074D" w:rsidRPr="007D6611" w:rsidRDefault="003F775C" w:rsidP="00AF6F68">
      <w:pPr>
        <w:pStyle w:val="ZLITUSTzmustliter"/>
      </w:pPr>
      <w:r>
        <w:t>„</w:t>
      </w:r>
      <w:r w:rsidR="0082074D" w:rsidRPr="007D6611">
        <w:t>4b. Niepubliczne szkoły artystyczne</w:t>
      </w:r>
      <w:r w:rsidR="00C91CED" w:rsidRPr="007D6611">
        <w:t xml:space="preserve"> o</w:t>
      </w:r>
      <w:r w:rsidR="008C569B">
        <w:t xml:space="preserve"> </w:t>
      </w:r>
      <w:r w:rsidR="0082074D" w:rsidRPr="007D6611">
        <w:t>uprawnieniach szkół publicznych realizujące kształcenie ogólne otrzymują na każdego ucznia dotację</w:t>
      </w:r>
      <w:r w:rsidR="00C91CED" w:rsidRPr="007D6611">
        <w:t xml:space="preserve"> z</w:t>
      </w:r>
      <w:r w:rsidR="008C569B">
        <w:t xml:space="preserve"> </w:t>
      </w:r>
      <w:r w:rsidR="0082074D" w:rsidRPr="007D6611">
        <w:t>budżetu państwa</w:t>
      </w:r>
      <w:r w:rsidR="00C91CED" w:rsidRPr="007D6611">
        <w:t xml:space="preserve"> w</w:t>
      </w:r>
      <w:r w:rsidR="008C569B">
        <w:t xml:space="preserve"> </w:t>
      </w:r>
      <w:r w:rsidR="0082074D" w:rsidRPr="007D6611">
        <w:t>wysokości równej podstawowej kwocie dotacji dla szkół artystycznych danego typu, pod warunkiem że osoba prowadząca niepubliczną szkołę artystyczną poda ministrowi właściwemu do spraw kultury</w:t>
      </w:r>
      <w:r w:rsidR="00C91CED" w:rsidRPr="007D6611">
        <w:t xml:space="preserve"> i</w:t>
      </w:r>
      <w:r w:rsidR="008C569B">
        <w:t xml:space="preserve"> </w:t>
      </w:r>
      <w:r w:rsidR="0082074D" w:rsidRPr="007D6611">
        <w:t>ochrony dziedzictwa narodowego informację</w:t>
      </w:r>
      <w:r w:rsidR="00C91CED" w:rsidRPr="007D6611">
        <w:t xml:space="preserve"> o</w:t>
      </w:r>
      <w:r w:rsidR="008C569B">
        <w:t xml:space="preserve"> </w:t>
      </w:r>
      <w:r w:rsidR="0082074D" w:rsidRPr="007D6611">
        <w:t>planowanej liczbie uczniów nie później niż do dnia 3</w:t>
      </w:r>
      <w:r w:rsidR="00C91CED" w:rsidRPr="007D6611">
        <w:t>0</w:t>
      </w:r>
      <w:r w:rsidR="008C569B">
        <w:t xml:space="preserve"> </w:t>
      </w:r>
      <w:r w:rsidR="0082074D" w:rsidRPr="007D6611">
        <w:t>września roku poprzedzającego rok udzielenia dotacji.</w:t>
      </w:r>
    </w:p>
    <w:p w:rsidR="0082074D" w:rsidRPr="007D6611" w:rsidRDefault="0082074D" w:rsidP="00AF6F68">
      <w:pPr>
        <w:pStyle w:val="ZLITUSTzmustliter"/>
      </w:pPr>
      <w:r w:rsidRPr="007D6611">
        <w:t>4c.</w:t>
      </w:r>
      <w:r w:rsidR="008C569B">
        <w:t xml:space="preserve"> </w:t>
      </w:r>
      <w:r w:rsidRPr="007D6611">
        <w:t>Niepubliczne szkoły artystyczne</w:t>
      </w:r>
      <w:r w:rsidR="00C91CED" w:rsidRPr="007D6611">
        <w:t xml:space="preserve"> o</w:t>
      </w:r>
      <w:r w:rsidR="008C569B">
        <w:t xml:space="preserve"> </w:t>
      </w:r>
      <w:r w:rsidRPr="007D6611">
        <w:t>uprawnieniach szkół publicznych niewymienione</w:t>
      </w:r>
      <w:r w:rsidR="00DB7432" w:rsidRPr="007D6611">
        <w:t xml:space="preserve"> w</w:t>
      </w:r>
      <w:r w:rsidR="008C569B">
        <w:t xml:space="preserve"> </w:t>
      </w:r>
      <w:r w:rsidR="00DB7432">
        <w:t>ust.</w:t>
      </w:r>
      <w:r w:rsidR="008C569B">
        <w:t xml:space="preserve"> </w:t>
      </w:r>
      <w:r w:rsidRPr="007D6611">
        <w:t>4b otrzymują na każdego ucznia, uczestniczącego</w:t>
      </w:r>
      <w:r w:rsidR="00C91CED" w:rsidRPr="007D6611">
        <w:t xml:space="preserve"> w</w:t>
      </w:r>
      <w:r w:rsidR="008C569B">
        <w:t xml:space="preserve"> </w:t>
      </w:r>
      <w:r w:rsidRPr="007D6611">
        <w:t>co najmniej 50% obowiązkowych zajęć edukacyjnych</w:t>
      </w:r>
      <w:r w:rsidR="00C91CED" w:rsidRPr="007D6611">
        <w:t xml:space="preserve"> w</w:t>
      </w:r>
      <w:r w:rsidR="008C569B">
        <w:t xml:space="preserve"> </w:t>
      </w:r>
      <w:r w:rsidRPr="007D6611">
        <w:t>danym miesiącu, dotację</w:t>
      </w:r>
      <w:r w:rsidR="00C91CED" w:rsidRPr="007D6611">
        <w:t xml:space="preserve"> z</w:t>
      </w:r>
      <w:r w:rsidR="002D6584">
        <w:t> </w:t>
      </w:r>
      <w:r w:rsidRPr="007D6611">
        <w:t>budżetu państwa</w:t>
      </w:r>
      <w:r w:rsidR="00C91CED" w:rsidRPr="007D6611">
        <w:t xml:space="preserve"> w</w:t>
      </w:r>
      <w:r w:rsidR="008C569B">
        <w:t xml:space="preserve"> </w:t>
      </w:r>
      <w:r w:rsidRPr="007D6611">
        <w:t xml:space="preserve">wysokości </w:t>
      </w:r>
      <w:r w:rsidR="0026794A" w:rsidRPr="007D6611">
        <w:t xml:space="preserve">nie niższej niż </w:t>
      </w:r>
      <w:r w:rsidRPr="007D6611">
        <w:t>25% podstawowej kwoty dotacji dla szkół artystycznych danego typu, pod warunkiem że osoba prowadząca niepubliczną szkołę artystyczną poda ministrowi właściwemu do spraw kultury</w:t>
      </w:r>
      <w:r w:rsidR="00C91CED" w:rsidRPr="007D6611">
        <w:t xml:space="preserve"> i</w:t>
      </w:r>
      <w:r w:rsidR="002D6584">
        <w:t> </w:t>
      </w:r>
      <w:r w:rsidRPr="007D6611">
        <w:t>ochrony dziedzictwa narodowego informację</w:t>
      </w:r>
      <w:r w:rsidR="00C91CED" w:rsidRPr="007D6611">
        <w:t xml:space="preserve"> o</w:t>
      </w:r>
      <w:r w:rsidR="008C569B">
        <w:t xml:space="preserve"> </w:t>
      </w:r>
      <w:r w:rsidRPr="007D6611">
        <w:t>planowanej liczbie uczniów nie później niż do dnia 3</w:t>
      </w:r>
      <w:r w:rsidR="00C91CED" w:rsidRPr="007D6611">
        <w:t>0</w:t>
      </w:r>
      <w:r w:rsidR="008C569B">
        <w:t xml:space="preserve"> </w:t>
      </w:r>
      <w:r w:rsidRPr="007D6611">
        <w:t>września roku poprzedzającego rok udzielenia dotacji.</w:t>
      </w:r>
      <w:r w:rsidR="00C91CED" w:rsidRPr="007D6611">
        <w:t xml:space="preserve"> W</w:t>
      </w:r>
      <w:r w:rsidR="002D6584">
        <w:t> </w:t>
      </w:r>
      <w:r w:rsidR="00F654D2" w:rsidRPr="007D6611">
        <w:t xml:space="preserve">niepublicznej </w:t>
      </w:r>
      <w:r w:rsidRPr="007D6611">
        <w:t>artystycznej szkole policealnej uczestnictwo uczniów</w:t>
      </w:r>
      <w:r w:rsidR="00C91CED" w:rsidRPr="007D6611">
        <w:t xml:space="preserve"> w</w:t>
      </w:r>
      <w:r w:rsidR="002D6584">
        <w:t> </w:t>
      </w:r>
      <w:r w:rsidRPr="007D6611">
        <w:t>obowiązkowych zajęciach edukacyjnych musi być potwierdzone ich własnoręcznymi podpisami na listach obecności na tych zajęciach.</w:t>
      </w:r>
      <w:r w:rsidR="003F775C">
        <w:t>”</w:t>
      </w:r>
      <w:r w:rsidRPr="007D6611">
        <w:t>,</w:t>
      </w:r>
    </w:p>
    <w:p w:rsidR="0082074D" w:rsidRPr="007D6611" w:rsidRDefault="000E5463" w:rsidP="008C569B">
      <w:pPr>
        <w:pStyle w:val="LITlitera"/>
        <w:keepNext/>
      </w:pPr>
      <w:r w:rsidRPr="007D6611">
        <w:t>t</w:t>
      </w:r>
      <w:r w:rsidR="0082074D" w:rsidRPr="007D6611">
        <w:t>)</w:t>
      </w:r>
      <w:r w:rsidR="0082074D" w:rsidRPr="007D6611">
        <w:tab/>
        <w:t>po</w:t>
      </w:r>
      <w:r w:rsidR="00DB7432">
        <w:t xml:space="preserve"> ust.</w:t>
      </w:r>
      <w:r w:rsidR="008C569B">
        <w:t xml:space="preserve"> </w:t>
      </w:r>
      <w:r w:rsidR="0082074D" w:rsidRPr="007D6611">
        <w:t>4c dodaje się</w:t>
      </w:r>
      <w:r w:rsidR="00DB7432">
        <w:t xml:space="preserve"> ust.</w:t>
      </w:r>
      <w:r w:rsidR="008C569B">
        <w:t xml:space="preserve"> </w:t>
      </w:r>
      <w:r w:rsidR="0082074D" w:rsidRPr="007D6611">
        <w:t>4ca</w:t>
      </w:r>
      <w:r w:rsidR="00C91CED" w:rsidRPr="007D6611">
        <w:t xml:space="preserve"> i</w:t>
      </w:r>
      <w:r w:rsidR="008C569B">
        <w:t xml:space="preserve"> </w:t>
      </w:r>
      <w:r w:rsidR="0082074D" w:rsidRPr="007D6611">
        <w:t>4cb</w:t>
      </w:r>
      <w:r w:rsidR="00C91CED" w:rsidRPr="007D6611">
        <w:t xml:space="preserve"> w</w:t>
      </w:r>
      <w:r w:rsidR="008C569B">
        <w:t xml:space="preserve"> </w:t>
      </w:r>
      <w:r w:rsidR="0082074D" w:rsidRPr="007D6611">
        <w:t>brzmieniu:</w:t>
      </w:r>
    </w:p>
    <w:p w:rsidR="0082074D" w:rsidRPr="007D6611" w:rsidRDefault="003F775C" w:rsidP="008C569B">
      <w:pPr>
        <w:pStyle w:val="ZLITUSTzmustliter"/>
        <w:keepNext/>
      </w:pPr>
      <w:r>
        <w:t>„</w:t>
      </w:r>
      <w:r w:rsidR="0082074D" w:rsidRPr="007D6611">
        <w:t>4ca. Jeżeli minister właściwy do spraw kultury</w:t>
      </w:r>
      <w:r w:rsidR="00C91CED" w:rsidRPr="007D6611">
        <w:t xml:space="preserve"> i</w:t>
      </w:r>
      <w:r w:rsidR="008C569B">
        <w:t xml:space="preserve"> </w:t>
      </w:r>
      <w:r w:rsidR="0082074D" w:rsidRPr="007D6611">
        <w:t>ochrony dziedzictwa narodowego nie prowadzi szkoły artystycznej danego typu, kwotę dotacji,</w:t>
      </w:r>
      <w:r w:rsidR="00C91CED" w:rsidRPr="007D6611">
        <w:t xml:space="preserve"> o</w:t>
      </w:r>
      <w:r w:rsidR="008C569B">
        <w:t xml:space="preserve"> </w:t>
      </w:r>
      <w:r w:rsidR="0082074D" w:rsidRPr="007D6611">
        <w:t>której mowa</w:t>
      </w:r>
      <w:r w:rsidR="00DB7432" w:rsidRPr="007D6611">
        <w:t xml:space="preserve"> w</w:t>
      </w:r>
      <w:r w:rsidR="008C569B">
        <w:t xml:space="preserve"> </w:t>
      </w:r>
      <w:r w:rsidR="00DB7432">
        <w:t>ust.</w:t>
      </w:r>
      <w:r w:rsidR="008C569B">
        <w:t xml:space="preserve"> </w:t>
      </w:r>
      <w:r w:rsidR="0082074D" w:rsidRPr="007D6611">
        <w:t>4b</w:t>
      </w:r>
      <w:r w:rsidR="00C91CED" w:rsidRPr="007D6611">
        <w:t xml:space="preserve"> i</w:t>
      </w:r>
      <w:r w:rsidR="008C569B">
        <w:t xml:space="preserve"> </w:t>
      </w:r>
      <w:r w:rsidR="0082074D" w:rsidRPr="007D6611">
        <w:t>4c, określa się:</w:t>
      </w:r>
    </w:p>
    <w:p w:rsidR="0082074D" w:rsidRPr="007D6611" w:rsidRDefault="002D6584" w:rsidP="00AF6F68">
      <w:pPr>
        <w:pStyle w:val="ZLITPKTzmpktliter"/>
      </w:pPr>
      <w:r>
        <w:t>1)</w:t>
      </w:r>
      <w:r>
        <w:tab/>
      </w:r>
      <w:r w:rsidR="0082074D" w:rsidRPr="007D6611">
        <w:t>w przypadku niepublicznej szkoły artystycznej</w:t>
      </w:r>
      <w:r w:rsidR="00C91CED" w:rsidRPr="007D6611">
        <w:t xml:space="preserve"> o</w:t>
      </w:r>
      <w:r w:rsidR="008C569B">
        <w:t xml:space="preserve"> </w:t>
      </w:r>
      <w:r w:rsidR="0082074D" w:rsidRPr="007D6611">
        <w:t xml:space="preserve">uprawnieniach szkoły publicznej realizującej kształcenie ogólne </w:t>
      </w:r>
      <w:r w:rsidR="00F459AF" w:rsidRPr="007D6611">
        <w:sym w:font="Symbol" w:char="F02D"/>
      </w:r>
      <w:r w:rsidR="00C91CED" w:rsidRPr="007D6611">
        <w:t xml:space="preserve"> w</w:t>
      </w:r>
      <w:r w:rsidR="008C569B">
        <w:t xml:space="preserve"> </w:t>
      </w:r>
      <w:r w:rsidR="0082074D" w:rsidRPr="007D6611">
        <w:t xml:space="preserve">wysokości równej podstawowej kwocie dotacji dla szkół artystycznych realizujących kształcenie ogólne; </w:t>
      </w:r>
    </w:p>
    <w:p w:rsidR="0082074D" w:rsidRPr="007D6611" w:rsidRDefault="002D6584" w:rsidP="00AF6F68">
      <w:pPr>
        <w:pStyle w:val="ZLITPKTzmpktliter"/>
      </w:pPr>
      <w:r>
        <w:t>2)</w:t>
      </w:r>
      <w:r>
        <w:tab/>
      </w:r>
      <w:r w:rsidR="0082074D" w:rsidRPr="007D6611">
        <w:t xml:space="preserve">w przypadku </w:t>
      </w:r>
      <w:r w:rsidR="00C73B8A" w:rsidRPr="007D6611">
        <w:t xml:space="preserve">niepublicznej </w:t>
      </w:r>
      <w:r w:rsidR="0082074D" w:rsidRPr="007D6611">
        <w:t xml:space="preserve">szkoły artystycznej realizującej wyłącznie kształcenie artystyczne </w:t>
      </w:r>
      <w:r w:rsidR="00F459AF" w:rsidRPr="007D6611">
        <w:sym w:font="Symbol" w:char="F02D"/>
      </w:r>
      <w:r w:rsidR="00C91CED" w:rsidRPr="007D6611">
        <w:t xml:space="preserve"> w</w:t>
      </w:r>
      <w:r w:rsidR="008C569B">
        <w:t xml:space="preserve"> </w:t>
      </w:r>
      <w:r w:rsidR="0082074D" w:rsidRPr="007D6611">
        <w:t xml:space="preserve">wysokości </w:t>
      </w:r>
      <w:r w:rsidR="005208A2" w:rsidRPr="007D6611">
        <w:t xml:space="preserve">nie niższej niż </w:t>
      </w:r>
      <w:r w:rsidR="0082074D" w:rsidRPr="007D6611">
        <w:t xml:space="preserve">25% podstawowej kwoty dotacji dla szkół artystycznych prowadzących wyłącznie kształcenie artystyczne. </w:t>
      </w:r>
    </w:p>
    <w:p w:rsidR="0082074D" w:rsidRPr="007D6611" w:rsidRDefault="0082074D" w:rsidP="00AF6F68">
      <w:pPr>
        <w:pStyle w:val="ZLITUSTzmustliter"/>
      </w:pPr>
      <w:r w:rsidRPr="007D6611">
        <w:t>4cb. Niepubliczne szkoły artystyczne,</w:t>
      </w:r>
      <w:r w:rsidR="00C91CED" w:rsidRPr="007D6611">
        <w:t xml:space="preserve"> o</w:t>
      </w:r>
      <w:r w:rsidR="008C569B">
        <w:t xml:space="preserve"> </w:t>
      </w:r>
      <w:r w:rsidRPr="007D6611">
        <w:t>których mowa</w:t>
      </w:r>
      <w:r w:rsidR="00DB7432" w:rsidRPr="007D6611">
        <w:t xml:space="preserve"> w</w:t>
      </w:r>
      <w:r w:rsidR="008C569B">
        <w:t xml:space="preserve"> </w:t>
      </w:r>
      <w:r w:rsidR="00DB7432">
        <w:t>ust.</w:t>
      </w:r>
      <w:r w:rsidR="008C569B">
        <w:t xml:space="preserve"> </w:t>
      </w:r>
      <w:r w:rsidRPr="007D6611">
        <w:t>4b,</w:t>
      </w:r>
      <w:r w:rsidR="00C91CED" w:rsidRPr="007D6611">
        <w:t xml:space="preserve"> w</w:t>
      </w:r>
      <w:r w:rsidR="008C569B">
        <w:t xml:space="preserve"> </w:t>
      </w:r>
      <w:r w:rsidRPr="007D6611">
        <w:t>których zorganizowano internat, otrzymują, niezależnie od dotacji,</w:t>
      </w:r>
      <w:r w:rsidR="00C91CED" w:rsidRPr="007D6611">
        <w:t xml:space="preserve"> o</w:t>
      </w:r>
      <w:r w:rsidR="008C569B">
        <w:t xml:space="preserve"> </w:t>
      </w:r>
      <w:r w:rsidRPr="007D6611">
        <w:t>której mowa</w:t>
      </w:r>
      <w:r w:rsidR="00DB7432" w:rsidRPr="007D6611">
        <w:t xml:space="preserve"> w</w:t>
      </w:r>
      <w:r w:rsidR="008C569B">
        <w:t xml:space="preserve"> </w:t>
      </w:r>
      <w:r w:rsidR="00DB7432">
        <w:t>ust.</w:t>
      </w:r>
      <w:r w:rsidR="008C569B">
        <w:t xml:space="preserve"> </w:t>
      </w:r>
      <w:r w:rsidRPr="007D6611">
        <w:t>4b, na każdego wychowanka tego internatu</w:t>
      </w:r>
      <w:r w:rsidR="00234766" w:rsidRPr="007D6611">
        <w:t xml:space="preserve">, będącego uczniem szkoły artystycznej, </w:t>
      </w:r>
      <w:r w:rsidRPr="007D6611">
        <w:t>dotację</w:t>
      </w:r>
      <w:r w:rsidR="00C91CED" w:rsidRPr="007D6611">
        <w:t xml:space="preserve"> z</w:t>
      </w:r>
      <w:r w:rsidR="008C569B">
        <w:t xml:space="preserve"> </w:t>
      </w:r>
      <w:r w:rsidRPr="007D6611">
        <w:t>budżetu państwa</w:t>
      </w:r>
      <w:r w:rsidR="00C91CED" w:rsidRPr="007D6611">
        <w:t xml:space="preserve"> w</w:t>
      </w:r>
      <w:r w:rsidR="008C569B">
        <w:t xml:space="preserve"> </w:t>
      </w:r>
      <w:r w:rsidRPr="007D6611">
        <w:t>wysokości równej podstawowej kwocie dotacji dla szkół artystycznych,</w:t>
      </w:r>
      <w:r w:rsidR="00C91CED" w:rsidRPr="007D6611">
        <w:t xml:space="preserve"> w</w:t>
      </w:r>
      <w:r w:rsidR="008C569B">
        <w:t xml:space="preserve"> </w:t>
      </w:r>
      <w:r w:rsidRPr="007D6611">
        <w:t>których zorganizowano internat, pod warunkiem że osoba prowadząca niepubliczną szkołę artystyczną poda ministrowi właściwemu do spraw kultury</w:t>
      </w:r>
      <w:r w:rsidR="00C91CED" w:rsidRPr="007D6611">
        <w:t xml:space="preserve"> i</w:t>
      </w:r>
      <w:r w:rsidR="008C569B">
        <w:t xml:space="preserve"> </w:t>
      </w:r>
      <w:r w:rsidRPr="007D6611">
        <w:t>ochrony dziedzictwa narodowego informację</w:t>
      </w:r>
      <w:r w:rsidR="00C91CED" w:rsidRPr="007D6611">
        <w:t xml:space="preserve"> o</w:t>
      </w:r>
      <w:r w:rsidR="008C569B">
        <w:t xml:space="preserve"> </w:t>
      </w:r>
      <w:r w:rsidRPr="007D6611">
        <w:t>planowanej liczbie wychowanków internatu nie później niż do dnia 3</w:t>
      </w:r>
      <w:r w:rsidR="00C91CED" w:rsidRPr="007D6611">
        <w:t>0</w:t>
      </w:r>
      <w:r w:rsidR="008C569B">
        <w:t xml:space="preserve"> </w:t>
      </w:r>
      <w:r w:rsidRPr="007D6611">
        <w:t>września roku poprzedzającego rok udzielenia dotacji.</w:t>
      </w:r>
      <w:r w:rsidR="003F775C">
        <w:t>”</w:t>
      </w:r>
      <w:r w:rsidRPr="007D6611">
        <w:t>,</w:t>
      </w:r>
    </w:p>
    <w:p w:rsidR="0082074D" w:rsidRPr="007D6611" w:rsidRDefault="00120E10" w:rsidP="008C569B">
      <w:pPr>
        <w:pStyle w:val="LITlitera"/>
        <w:keepNext/>
      </w:pPr>
      <w:r w:rsidRPr="007D6611">
        <w:t>u</w:t>
      </w:r>
      <w:r w:rsidR="002D6584">
        <w:t>)</w:t>
      </w:r>
      <w:r w:rsidR="002D6584">
        <w:tab/>
      </w:r>
      <w:r w:rsidR="0082074D" w:rsidRPr="007D6611">
        <w:t xml:space="preserve">ust. 4e </w:t>
      </w:r>
      <w:r w:rsidR="004E261E" w:rsidRPr="007D6611">
        <w:t>otrzymuj</w:t>
      </w:r>
      <w:r w:rsidRPr="007D6611">
        <w:t>e</w:t>
      </w:r>
      <w:r w:rsidR="004E261E" w:rsidRPr="007D6611">
        <w:t xml:space="preserve"> </w:t>
      </w:r>
      <w:r w:rsidR="0082074D" w:rsidRPr="007D6611">
        <w:t>brzmienie:</w:t>
      </w:r>
    </w:p>
    <w:p w:rsidR="00195A3D" w:rsidRPr="007D6611" w:rsidRDefault="003F775C" w:rsidP="00195A3D">
      <w:pPr>
        <w:pStyle w:val="ZLITUSTzmustliter"/>
      </w:pPr>
      <w:r>
        <w:t>„</w:t>
      </w:r>
      <w:r w:rsidR="0082074D" w:rsidRPr="007D6611">
        <w:t>4e. Dotacje,</w:t>
      </w:r>
      <w:r w:rsidR="00C91CED" w:rsidRPr="007D6611">
        <w:t xml:space="preserve"> o</w:t>
      </w:r>
      <w:r w:rsidR="008C569B">
        <w:t xml:space="preserve"> </w:t>
      </w:r>
      <w:r w:rsidR="0082074D" w:rsidRPr="007D6611">
        <w:t>których mowa</w:t>
      </w:r>
      <w:r w:rsidR="00DB7432" w:rsidRPr="007D6611">
        <w:t xml:space="preserve"> w</w:t>
      </w:r>
      <w:r w:rsidR="008C569B">
        <w:t xml:space="preserve"> </w:t>
      </w:r>
      <w:r w:rsidR="00DB7432">
        <w:t>ust.</w:t>
      </w:r>
      <w:r w:rsidR="008C569B">
        <w:t xml:space="preserve"> </w:t>
      </w:r>
      <w:r w:rsidR="0082074D" w:rsidRPr="007D6611">
        <w:t>4a</w:t>
      </w:r>
      <w:r w:rsidR="00F459AF" w:rsidRPr="007D6611">
        <w:sym w:font="Symbol" w:char="F02D"/>
      </w:r>
      <w:r w:rsidR="0082074D" w:rsidRPr="007D6611">
        <w:t>4cb, są przekazywane na rachunek bankowy szkoły lub zespołu szkół</w:t>
      </w:r>
      <w:r w:rsidR="00C91CED" w:rsidRPr="007D6611">
        <w:t xml:space="preserve"> w</w:t>
      </w:r>
      <w:r w:rsidR="008C569B">
        <w:t xml:space="preserve"> </w:t>
      </w:r>
      <w:r w:rsidR="0082074D" w:rsidRPr="007D6611">
        <w:t>1</w:t>
      </w:r>
      <w:r w:rsidR="00C91CED" w:rsidRPr="007D6611">
        <w:t>2</w:t>
      </w:r>
      <w:r w:rsidR="008C569B">
        <w:t xml:space="preserve"> </w:t>
      </w:r>
      <w:r w:rsidR="0082074D" w:rsidRPr="007D6611">
        <w:t>częściach</w:t>
      </w:r>
      <w:r w:rsidR="00C91CED" w:rsidRPr="007D6611">
        <w:t xml:space="preserve"> w</w:t>
      </w:r>
      <w:r w:rsidR="008C569B">
        <w:t xml:space="preserve"> </w:t>
      </w:r>
      <w:r w:rsidR="0082074D" w:rsidRPr="007D6611">
        <w:t>terminie do ostatniego dnia każdego miesiąca,</w:t>
      </w:r>
      <w:r w:rsidR="00C91CED" w:rsidRPr="007D6611">
        <w:t xml:space="preserve"> z</w:t>
      </w:r>
      <w:r w:rsidR="008C569B">
        <w:t xml:space="preserve"> </w:t>
      </w:r>
      <w:r w:rsidR="0082074D" w:rsidRPr="007D6611">
        <w:t>tym że część za grudzień jest przekazywana</w:t>
      </w:r>
      <w:r w:rsidR="00C91CED" w:rsidRPr="007D6611">
        <w:t xml:space="preserve"> w</w:t>
      </w:r>
      <w:r w:rsidR="008C569B">
        <w:t xml:space="preserve"> </w:t>
      </w:r>
      <w:r w:rsidR="0082074D" w:rsidRPr="007D6611">
        <w:t>terminie do dnia 1</w:t>
      </w:r>
      <w:r w:rsidR="00C91CED" w:rsidRPr="007D6611">
        <w:t>5</w:t>
      </w:r>
      <w:r w:rsidR="008C569B">
        <w:t xml:space="preserve"> </w:t>
      </w:r>
      <w:r w:rsidR="0082074D" w:rsidRPr="007D6611">
        <w:t>grudnia roku budżetowego.</w:t>
      </w:r>
      <w:r w:rsidR="00C620EF">
        <w:t>”</w:t>
      </w:r>
      <w:r w:rsidR="00120E10" w:rsidRPr="007D6611">
        <w:t>,</w:t>
      </w:r>
    </w:p>
    <w:p w:rsidR="00120E10" w:rsidRPr="007D6611" w:rsidRDefault="000B01FB" w:rsidP="008C569B">
      <w:pPr>
        <w:pStyle w:val="LITlitera"/>
        <w:keepNext/>
      </w:pPr>
      <w:r w:rsidRPr="007D6611">
        <w:t>v)</w:t>
      </w:r>
      <w:r w:rsidRPr="007D6611">
        <w:tab/>
        <w:t>ust. 4g otrzymuje brzmienie:</w:t>
      </w:r>
    </w:p>
    <w:p w:rsidR="004E73EC" w:rsidRPr="007D6611" w:rsidRDefault="003F775C" w:rsidP="008C569B">
      <w:pPr>
        <w:pStyle w:val="ZLITUSTzmustliter"/>
        <w:keepNext/>
      </w:pPr>
      <w:r>
        <w:t>„</w:t>
      </w:r>
      <w:r w:rsidR="004E73EC" w:rsidRPr="007D6611">
        <w:t>4g. Minister właściwy do spraw kultury</w:t>
      </w:r>
      <w:r w:rsidR="00DB7432" w:rsidRPr="007D6611">
        <w:t xml:space="preserve"> i</w:t>
      </w:r>
      <w:r w:rsidR="008C569B">
        <w:t xml:space="preserve"> </w:t>
      </w:r>
      <w:r w:rsidR="004E73EC" w:rsidRPr="007D6611">
        <w:t>ochrony dziedzictwa narodowego</w:t>
      </w:r>
      <w:r w:rsidR="00DB7432" w:rsidRPr="007D6611">
        <w:t xml:space="preserve"> w</w:t>
      </w:r>
      <w:r w:rsidR="008C569B">
        <w:t xml:space="preserve"> </w:t>
      </w:r>
      <w:r w:rsidR="004E73EC" w:rsidRPr="007D6611">
        <w:t>porozumieniu</w:t>
      </w:r>
      <w:r w:rsidR="00DB7432" w:rsidRPr="007D6611">
        <w:t xml:space="preserve"> z</w:t>
      </w:r>
      <w:r w:rsidR="008C569B">
        <w:t xml:space="preserve"> </w:t>
      </w:r>
      <w:r w:rsidR="004E73EC" w:rsidRPr="007D6611">
        <w:t>ministrem właściwym do spraw finansów publicznych określi,</w:t>
      </w:r>
      <w:r w:rsidR="00DB7432" w:rsidRPr="007D6611">
        <w:t xml:space="preserve"> w</w:t>
      </w:r>
      <w:r w:rsidR="002D6584">
        <w:t> </w:t>
      </w:r>
      <w:r w:rsidR="004E73EC" w:rsidRPr="007D6611">
        <w:t>drodze rozporządzenia:</w:t>
      </w:r>
    </w:p>
    <w:p w:rsidR="004E73EC" w:rsidRPr="007D6611" w:rsidRDefault="006C5080" w:rsidP="00316FDB">
      <w:pPr>
        <w:pStyle w:val="ZLITPKTzmpktliter"/>
      </w:pPr>
      <w:r w:rsidRPr="007D6611">
        <w:t>1)</w:t>
      </w:r>
      <w:r w:rsidRPr="007D6611">
        <w:tab/>
      </w:r>
      <w:r w:rsidR="004E73EC" w:rsidRPr="007D6611">
        <w:t>tryb przekazywania przez organ prowadzący szkołę informacji niezbędnych dla ustalenia wysokości do</w:t>
      </w:r>
      <w:r w:rsidR="00316FDB" w:rsidRPr="007D6611">
        <w:t>tacji,</w:t>
      </w:r>
      <w:r w:rsidR="00DB7432" w:rsidRPr="007D6611">
        <w:t xml:space="preserve"> o</w:t>
      </w:r>
      <w:r w:rsidR="008C569B">
        <w:t xml:space="preserve"> </w:t>
      </w:r>
      <w:r w:rsidR="00316FDB" w:rsidRPr="007D6611">
        <w:t>których mowa</w:t>
      </w:r>
      <w:r w:rsidR="00DB7432" w:rsidRPr="007D6611">
        <w:t xml:space="preserve"> w</w:t>
      </w:r>
      <w:r w:rsidR="008C569B">
        <w:t xml:space="preserve"> </w:t>
      </w:r>
      <w:r w:rsidR="00DB7432">
        <w:t>ust.</w:t>
      </w:r>
      <w:r w:rsidR="008C569B">
        <w:t xml:space="preserve"> </w:t>
      </w:r>
      <w:r w:rsidR="00316FDB" w:rsidRPr="007D6611">
        <w:t>4a–</w:t>
      </w:r>
      <w:r w:rsidR="004E73EC" w:rsidRPr="007D6611">
        <w:t>4d, wzór formularza zawierającego te informacje oraz wzór wniosku</w:t>
      </w:r>
      <w:r w:rsidR="00DB7432" w:rsidRPr="007D6611">
        <w:t xml:space="preserve"> o</w:t>
      </w:r>
      <w:r w:rsidR="008C569B">
        <w:t xml:space="preserve"> </w:t>
      </w:r>
      <w:r w:rsidR="004E73EC" w:rsidRPr="007D6611">
        <w:t>udzielenie dotacji,</w:t>
      </w:r>
    </w:p>
    <w:p w:rsidR="004E73EC" w:rsidRPr="007D6611" w:rsidRDefault="006C5080" w:rsidP="00316FDB">
      <w:pPr>
        <w:pStyle w:val="ZLITPKTzmpktliter"/>
      </w:pPr>
      <w:r w:rsidRPr="007D6611">
        <w:t>2)</w:t>
      </w:r>
      <w:r w:rsidRPr="007D6611">
        <w:tab/>
      </w:r>
      <w:r w:rsidR="004E73EC" w:rsidRPr="007D6611">
        <w:t>tryb udzielania oraz rozliczania wykorzystania do</w:t>
      </w:r>
      <w:r w:rsidR="00316FDB" w:rsidRPr="007D6611">
        <w:t>tacji,</w:t>
      </w:r>
      <w:r w:rsidR="00DB7432" w:rsidRPr="007D6611">
        <w:t xml:space="preserve"> o</w:t>
      </w:r>
      <w:r w:rsidR="008C569B">
        <w:t xml:space="preserve"> </w:t>
      </w:r>
      <w:r w:rsidR="00316FDB" w:rsidRPr="007D6611">
        <w:t>których mowa</w:t>
      </w:r>
      <w:r w:rsidR="00DB7432" w:rsidRPr="007D6611">
        <w:t xml:space="preserve"> w</w:t>
      </w:r>
      <w:r w:rsidR="002D6584">
        <w:t> </w:t>
      </w:r>
      <w:r w:rsidR="00DB7432">
        <w:t>ust.</w:t>
      </w:r>
      <w:r w:rsidR="002D6584">
        <w:t> </w:t>
      </w:r>
      <w:r w:rsidR="00316FDB" w:rsidRPr="007D6611">
        <w:t>4a–</w:t>
      </w:r>
      <w:r w:rsidR="004E73EC" w:rsidRPr="007D6611">
        <w:t>4d, oraz wzór formularza rozliczenia wykorzystania tych dotacji,</w:t>
      </w:r>
    </w:p>
    <w:p w:rsidR="004E73EC" w:rsidRPr="007D6611" w:rsidRDefault="006C5080" w:rsidP="008C569B">
      <w:pPr>
        <w:pStyle w:val="ZLITPKTzmpktliter"/>
        <w:keepNext/>
      </w:pPr>
      <w:r w:rsidRPr="007D6611">
        <w:t>3)</w:t>
      </w:r>
      <w:r w:rsidRPr="007D6611">
        <w:tab/>
      </w:r>
      <w:r w:rsidR="004E73EC" w:rsidRPr="007D6611">
        <w:t>tryb oraz zakres kontroli prawidłowości pobrania</w:t>
      </w:r>
      <w:r w:rsidR="00DB7432" w:rsidRPr="007D6611">
        <w:t xml:space="preserve"> i</w:t>
      </w:r>
      <w:r w:rsidR="008C569B">
        <w:t xml:space="preserve"> </w:t>
      </w:r>
      <w:r w:rsidR="004E73EC" w:rsidRPr="007D6611">
        <w:t>wykorzystania do</w:t>
      </w:r>
      <w:r w:rsidR="00316FDB" w:rsidRPr="007D6611">
        <w:t>tacji,</w:t>
      </w:r>
      <w:r w:rsidR="00DB7432" w:rsidRPr="007D6611">
        <w:t xml:space="preserve"> o</w:t>
      </w:r>
      <w:r w:rsidR="002D6584">
        <w:t> </w:t>
      </w:r>
      <w:r w:rsidR="00316FDB" w:rsidRPr="007D6611">
        <w:t>których mowa</w:t>
      </w:r>
      <w:r w:rsidR="00DB7432" w:rsidRPr="007D6611">
        <w:t xml:space="preserve"> w</w:t>
      </w:r>
      <w:r w:rsidR="008C569B">
        <w:t xml:space="preserve"> </w:t>
      </w:r>
      <w:r w:rsidR="00DB7432">
        <w:t>ust.</w:t>
      </w:r>
      <w:r w:rsidR="008C569B">
        <w:t xml:space="preserve"> </w:t>
      </w:r>
      <w:r w:rsidR="00316FDB" w:rsidRPr="007D6611">
        <w:t>4a–</w:t>
      </w:r>
      <w:r w:rsidR="004E73EC" w:rsidRPr="007D6611">
        <w:t>4d</w:t>
      </w:r>
    </w:p>
    <w:p w:rsidR="0082074D" w:rsidRPr="007D6611" w:rsidRDefault="006C5080" w:rsidP="00316FDB">
      <w:pPr>
        <w:pStyle w:val="ZLITCZWSPPKTzmczciwsppktliter"/>
      </w:pPr>
      <w:r w:rsidRPr="007D6611">
        <w:t>–</w:t>
      </w:r>
      <w:r w:rsidR="00B71EB1">
        <w:t xml:space="preserve"> </w:t>
      </w:r>
      <w:r w:rsidR="00B71EB1" w:rsidRPr="00B71EB1">
        <w:t>uwzględniając typy szkół, których informacje dotyczą, oraz odpowiedni stopień szczegółowości danych, konieczność zapewnienia jednolitości zasad dotowania szkół, możliwość wykorzystania środków komunikacji elektronicznej i</w:t>
      </w:r>
      <w:r w:rsidR="002D6584">
        <w:t> </w:t>
      </w:r>
      <w:r w:rsidR="00B71EB1" w:rsidRPr="00B71EB1">
        <w:t>informatycznych nośników danych przy składaniu wniosku o</w:t>
      </w:r>
      <w:r w:rsidR="008C569B">
        <w:t xml:space="preserve"> </w:t>
      </w:r>
      <w:r w:rsidR="00B71EB1" w:rsidRPr="00B71EB1">
        <w:t>udzielenie dotacji oraz rozliczaniu wykorzystania tych dotacji, a także konieczność zapewnienia weryfikacji prawidłowości wydatkowania środków publicznych i odpowiedniego udokumentowania przebiegu kontroli</w:t>
      </w:r>
      <w:r w:rsidR="00CD3C98" w:rsidRPr="00CD3C98">
        <w:t>.</w:t>
      </w:r>
      <w:r w:rsidR="003F775C">
        <w:t>”</w:t>
      </w:r>
      <w:r w:rsidR="0082074D" w:rsidRPr="007D6611">
        <w:t>,</w:t>
      </w:r>
      <w:r w:rsidR="002807E0">
        <w:t xml:space="preserve"> </w:t>
      </w:r>
    </w:p>
    <w:p w:rsidR="0082074D" w:rsidRPr="007D6611" w:rsidRDefault="00EE27C1" w:rsidP="008C569B">
      <w:pPr>
        <w:pStyle w:val="LITlitera"/>
        <w:keepNext/>
      </w:pPr>
      <w:r w:rsidRPr="007D6611">
        <w:t>w</w:t>
      </w:r>
      <w:r w:rsidR="0082074D" w:rsidRPr="007D6611">
        <w:t>)</w:t>
      </w:r>
      <w:r w:rsidR="0082074D" w:rsidRPr="007D6611">
        <w:tab/>
        <w:t xml:space="preserve">ust. </w:t>
      </w:r>
      <w:r w:rsidR="00DB7432" w:rsidRPr="007D6611">
        <w:t>8</w:t>
      </w:r>
      <w:r w:rsidR="00DB7432">
        <w:t xml:space="preserve"> i</w:t>
      </w:r>
      <w:r w:rsidR="008C569B">
        <w:t xml:space="preserve"> </w:t>
      </w:r>
      <w:r w:rsidR="0082074D" w:rsidRPr="007D6611">
        <w:t>8a otrzymują brzmienie:</w:t>
      </w:r>
    </w:p>
    <w:p w:rsidR="0082074D" w:rsidRPr="007D6611" w:rsidRDefault="003F775C" w:rsidP="008C569B">
      <w:pPr>
        <w:pStyle w:val="ZLITUSTzmustliter"/>
        <w:keepNext/>
      </w:pPr>
      <w:r>
        <w:t>„</w:t>
      </w:r>
      <w:r w:rsidR="0082074D" w:rsidRPr="007D6611">
        <w:t>8.</w:t>
      </w:r>
      <w:r w:rsidR="008C569B">
        <w:t xml:space="preserve"> </w:t>
      </w:r>
      <w:r w:rsidR="0082074D" w:rsidRPr="007D6611">
        <w:t>Niepubliczne szkoły ponadgimnazjalne prowadzące kwalifikacyjne kursy zawodowe otrzymują na każdego słuchacza kursu, który zdał egzamin potwierdzający kwalifikacje</w:t>
      </w:r>
      <w:r w:rsidR="00C91CED" w:rsidRPr="007D6611">
        <w:t xml:space="preserve"> w</w:t>
      </w:r>
      <w:r w:rsidR="008C569B">
        <w:t xml:space="preserve"> </w:t>
      </w:r>
      <w:r w:rsidR="0082074D" w:rsidRPr="007D6611">
        <w:t>zawodzie</w:t>
      </w:r>
      <w:r w:rsidR="00C91CED" w:rsidRPr="007D6611">
        <w:t xml:space="preserve"> w</w:t>
      </w:r>
      <w:r w:rsidR="008C569B">
        <w:t xml:space="preserve"> </w:t>
      </w:r>
      <w:r w:rsidR="0082074D" w:rsidRPr="007D6611">
        <w:t>zakresie danej kwalifikacji, dotację</w:t>
      </w:r>
      <w:r w:rsidR="00C91CED" w:rsidRPr="007D6611">
        <w:t xml:space="preserve"> z</w:t>
      </w:r>
      <w:r w:rsidR="002D6584">
        <w:t> </w:t>
      </w:r>
      <w:r w:rsidR="0082074D" w:rsidRPr="007D6611">
        <w:t>budżetu powiatu</w:t>
      </w:r>
      <w:r w:rsidR="00C91CED" w:rsidRPr="007D6611">
        <w:t xml:space="preserve"> w</w:t>
      </w:r>
      <w:r w:rsidR="008C569B">
        <w:t xml:space="preserve"> </w:t>
      </w:r>
      <w:r w:rsidR="0082074D" w:rsidRPr="007D6611">
        <w:t>wysokości nie niższej niż kwota przewidziana na t</w:t>
      </w:r>
      <w:r w:rsidR="00EE27C1" w:rsidRPr="007D6611">
        <w:t>aki</w:t>
      </w:r>
      <w:r w:rsidR="0082074D" w:rsidRPr="007D6611">
        <w:t>ego słuchacza kwalifikacyjnego kursu zawodowego</w:t>
      </w:r>
      <w:r w:rsidR="00C91CED" w:rsidRPr="007D6611">
        <w:t xml:space="preserve"> w</w:t>
      </w:r>
      <w:r w:rsidR="008C569B">
        <w:t xml:space="preserve"> </w:t>
      </w:r>
      <w:r w:rsidR="0082074D" w:rsidRPr="007D6611">
        <w:t>części oświatowej subwencji ogólnej dla powiatu, pod warunkiem że osoba prowadząca szkołę:</w:t>
      </w:r>
    </w:p>
    <w:p w:rsidR="0082074D" w:rsidRPr="007D6611" w:rsidRDefault="0082074D" w:rsidP="00AF6F68">
      <w:pPr>
        <w:pStyle w:val="ZLITPKTzmpktliter"/>
      </w:pPr>
      <w:r w:rsidRPr="007D6611">
        <w:t>1)</w:t>
      </w:r>
      <w:r w:rsidRPr="007D6611">
        <w:tab/>
        <w:t>poda organowi właściwemu do udzielenia dotacji informację</w:t>
      </w:r>
      <w:r w:rsidR="00C91CED" w:rsidRPr="007D6611">
        <w:t xml:space="preserve"> o</w:t>
      </w:r>
      <w:r w:rsidR="008C569B">
        <w:t xml:space="preserve"> </w:t>
      </w:r>
      <w:r w:rsidRPr="007D6611">
        <w:t>planowanej liczbie słuchaczy kursu nie później niż do dnia 3</w:t>
      </w:r>
      <w:r w:rsidR="00C91CED" w:rsidRPr="007D6611">
        <w:t>0</w:t>
      </w:r>
      <w:r w:rsidR="008C569B">
        <w:t xml:space="preserve"> </w:t>
      </w:r>
      <w:r w:rsidRPr="007D6611">
        <w:t xml:space="preserve">września roku poprzedzającego rok </w:t>
      </w:r>
      <w:r w:rsidR="00EE27C1" w:rsidRPr="007D6611">
        <w:t xml:space="preserve">udzielenia </w:t>
      </w:r>
      <w:r w:rsidRPr="007D6611">
        <w:t>dotacji;</w:t>
      </w:r>
    </w:p>
    <w:p w:rsidR="0082074D" w:rsidRPr="007D6611" w:rsidRDefault="0082074D" w:rsidP="00AF6F68">
      <w:pPr>
        <w:pStyle w:val="ZLITPKTzmpktliter"/>
      </w:pPr>
      <w:r w:rsidRPr="007D6611">
        <w:t>2)</w:t>
      </w:r>
      <w:r w:rsidRPr="007D6611">
        <w:tab/>
        <w:t>udokumentuje zdanie egzaminu potwierdzającego kwalifikacje</w:t>
      </w:r>
      <w:r w:rsidR="00C91CED" w:rsidRPr="007D6611">
        <w:t xml:space="preserve"> w</w:t>
      </w:r>
      <w:r w:rsidR="008C569B">
        <w:t xml:space="preserve"> </w:t>
      </w:r>
      <w:r w:rsidRPr="007D6611">
        <w:t>zawodzie</w:t>
      </w:r>
      <w:r w:rsidR="00C91CED" w:rsidRPr="007D6611">
        <w:t xml:space="preserve"> w</w:t>
      </w:r>
      <w:r w:rsidR="002D6584">
        <w:t> </w:t>
      </w:r>
      <w:r w:rsidRPr="007D6611">
        <w:t>zakresie danej kwalifikacji przez słuchaczy kursu</w:t>
      </w:r>
      <w:r w:rsidR="00C91CED" w:rsidRPr="007D6611">
        <w:t xml:space="preserve"> w</w:t>
      </w:r>
      <w:r w:rsidR="008C569B">
        <w:t xml:space="preserve"> </w:t>
      </w:r>
      <w:r w:rsidRPr="007D6611">
        <w:t>terminie 3</w:t>
      </w:r>
      <w:r w:rsidR="00C91CED" w:rsidRPr="007D6611">
        <w:t>0</w:t>
      </w:r>
      <w:r w:rsidR="008C569B">
        <w:t xml:space="preserve"> </w:t>
      </w:r>
      <w:r w:rsidRPr="007D6611">
        <w:t>dni od daty ogłoszenia wyników tego egzaminu przez okręgową komisję egzaminacyjną.</w:t>
      </w:r>
    </w:p>
    <w:p w:rsidR="0082074D" w:rsidRPr="007D6611" w:rsidRDefault="0082074D" w:rsidP="00AF6F68">
      <w:pPr>
        <w:pStyle w:val="ZLITUSTzmustliter"/>
      </w:pPr>
      <w:r w:rsidRPr="007D6611">
        <w:t>8a. Rada powiatu,</w:t>
      </w:r>
      <w:r w:rsidR="00C91CED" w:rsidRPr="007D6611">
        <w:t xml:space="preserve"> w</w:t>
      </w:r>
      <w:r w:rsidR="008C569B">
        <w:t xml:space="preserve"> </w:t>
      </w:r>
      <w:r w:rsidRPr="007D6611">
        <w:t>drodze uchwały, może wyrazić zgodę na udzielenie dotacji,</w:t>
      </w:r>
      <w:r w:rsidR="00C91CED" w:rsidRPr="007D6611">
        <w:t xml:space="preserve"> o</w:t>
      </w:r>
      <w:r w:rsidR="008C569B">
        <w:t xml:space="preserve"> </w:t>
      </w:r>
      <w:r w:rsidRPr="007D6611">
        <w:t>której mowa</w:t>
      </w:r>
      <w:r w:rsidR="00DB7432" w:rsidRPr="007D6611">
        <w:t xml:space="preserve"> w</w:t>
      </w:r>
      <w:r w:rsidR="008C569B">
        <w:t xml:space="preserve"> </w:t>
      </w:r>
      <w:r w:rsidR="00DB7432">
        <w:t>ust.</w:t>
      </w:r>
      <w:r w:rsidR="008C569B">
        <w:t xml:space="preserve"> </w:t>
      </w:r>
      <w:r w:rsidRPr="007D6611">
        <w:t>8,</w:t>
      </w:r>
      <w:r w:rsidR="00C91CED" w:rsidRPr="007D6611">
        <w:t xml:space="preserve"> w</w:t>
      </w:r>
      <w:r w:rsidR="008C569B">
        <w:t xml:space="preserve"> </w:t>
      </w:r>
      <w:r w:rsidRPr="007D6611">
        <w:t>wysokości wyższej niż wysokość określona</w:t>
      </w:r>
      <w:r w:rsidR="00DB7432" w:rsidRPr="007D6611">
        <w:t xml:space="preserve"> w</w:t>
      </w:r>
      <w:r w:rsidR="002D6584">
        <w:t> </w:t>
      </w:r>
      <w:r w:rsidR="00DB7432">
        <w:t>ust.</w:t>
      </w:r>
      <w:r w:rsidR="008C569B">
        <w:t xml:space="preserve"> </w:t>
      </w:r>
      <w:r w:rsidRPr="007D6611">
        <w:t>8.</w:t>
      </w:r>
      <w:r w:rsidR="003F775C">
        <w:t>”</w:t>
      </w:r>
      <w:r w:rsidR="004048EA" w:rsidRPr="007D6611">
        <w:t>,</w:t>
      </w:r>
    </w:p>
    <w:p w:rsidR="0082074D" w:rsidRPr="007D6611" w:rsidRDefault="00EE27C1" w:rsidP="008C569B">
      <w:pPr>
        <w:pStyle w:val="LITlitera"/>
        <w:keepNext/>
      </w:pPr>
      <w:r w:rsidRPr="007D6611">
        <w:t>x</w:t>
      </w:r>
      <w:r w:rsidR="0082074D" w:rsidRPr="007D6611">
        <w:t>)</w:t>
      </w:r>
      <w:r w:rsidR="0082074D" w:rsidRPr="007D6611">
        <w:tab/>
        <w:t>dodaje się</w:t>
      </w:r>
      <w:r w:rsidR="00DB7432">
        <w:t xml:space="preserve"> ust.</w:t>
      </w:r>
      <w:r w:rsidR="008C569B">
        <w:t xml:space="preserve"> </w:t>
      </w:r>
      <w:r w:rsidR="0082074D" w:rsidRPr="007D6611">
        <w:t>1</w:t>
      </w:r>
      <w:r w:rsidR="00DB7432" w:rsidRPr="007D6611">
        <w:t>0</w:t>
      </w:r>
      <w:r w:rsidR="00DB7432">
        <w:t xml:space="preserve"> i</w:t>
      </w:r>
      <w:r w:rsidR="008C569B">
        <w:t xml:space="preserve"> </w:t>
      </w:r>
      <w:r w:rsidR="00037CA7" w:rsidRPr="007D6611">
        <w:t>1</w:t>
      </w:r>
      <w:r w:rsidR="00DB7432" w:rsidRPr="007D6611">
        <w:t>1</w:t>
      </w:r>
      <w:r w:rsidR="00DB7432">
        <w:t xml:space="preserve"> w</w:t>
      </w:r>
      <w:r w:rsidR="008C569B">
        <w:t xml:space="preserve"> </w:t>
      </w:r>
      <w:r w:rsidR="0082074D" w:rsidRPr="007D6611">
        <w:t>brzmieniu:</w:t>
      </w:r>
    </w:p>
    <w:p w:rsidR="00D23183" w:rsidRPr="007D6611" w:rsidRDefault="003F775C" w:rsidP="00AF6F68">
      <w:pPr>
        <w:pStyle w:val="ZLITUSTzmustliter"/>
      </w:pPr>
      <w:r>
        <w:t>„</w:t>
      </w:r>
      <w:r w:rsidR="0082074D" w:rsidRPr="007D6611">
        <w:t>10. Organ stanowiący jednostki samorządu terytorialnego,</w:t>
      </w:r>
      <w:r w:rsidR="00C91CED" w:rsidRPr="007D6611">
        <w:t xml:space="preserve"> w</w:t>
      </w:r>
      <w:r w:rsidR="008C569B">
        <w:t xml:space="preserve"> </w:t>
      </w:r>
      <w:r w:rsidR="0082074D" w:rsidRPr="007D6611">
        <w:t>drodze uchwały, może wyrazić zgodę na udzielenie dotacji,</w:t>
      </w:r>
      <w:r w:rsidR="00C91CED" w:rsidRPr="007D6611">
        <w:t xml:space="preserve"> o</w:t>
      </w:r>
      <w:r w:rsidR="008C569B">
        <w:t xml:space="preserve"> </w:t>
      </w:r>
      <w:r w:rsidR="0082074D" w:rsidRPr="007D6611">
        <w:t>której mowa</w:t>
      </w:r>
      <w:r w:rsidR="00DB7432" w:rsidRPr="007D6611">
        <w:t xml:space="preserve"> w</w:t>
      </w:r>
      <w:r w:rsidR="008C569B">
        <w:t xml:space="preserve"> </w:t>
      </w:r>
      <w:r w:rsidR="00DB7432">
        <w:t>ust.</w:t>
      </w:r>
      <w:r w:rsidR="008C569B">
        <w:t xml:space="preserve"> </w:t>
      </w:r>
      <w:r w:rsidR="0082074D" w:rsidRPr="007D6611">
        <w:t>1a</w:t>
      </w:r>
      <w:r w:rsidR="00C91CED" w:rsidRPr="007D6611">
        <w:t xml:space="preserve"> i</w:t>
      </w:r>
      <w:r w:rsidR="002D6584">
        <w:t> </w:t>
      </w:r>
      <w:r w:rsidR="0082074D" w:rsidRPr="007D6611">
        <w:t>2a</w:t>
      </w:r>
      <w:r w:rsidR="00F459AF" w:rsidRPr="007D6611">
        <w:sym w:font="Symbol" w:char="F02D"/>
      </w:r>
      <w:r w:rsidR="008A08AC" w:rsidRPr="007D6611">
        <w:t>3ad</w:t>
      </w:r>
      <w:r w:rsidR="0082074D" w:rsidRPr="007D6611">
        <w:t>,</w:t>
      </w:r>
      <w:r w:rsidR="00C91CED" w:rsidRPr="007D6611">
        <w:t xml:space="preserve"> w</w:t>
      </w:r>
      <w:r w:rsidR="008C569B">
        <w:t xml:space="preserve"> </w:t>
      </w:r>
      <w:r w:rsidR="0082074D" w:rsidRPr="007D6611">
        <w:t>wysokości wyższej niż wysokość określona</w:t>
      </w:r>
      <w:r w:rsidR="00DB7432" w:rsidRPr="007D6611">
        <w:t xml:space="preserve"> w</w:t>
      </w:r>
      <w:r w:rsidR="008C569B">
        <w:t xml:space="preserve"> </w:t>
      </w:r>
      <w:r w:rsidR="00DB7432">
        <w:t>ust.</w:t>
      </w:r>
      <w:r w:rsidR="008C569B">
        <w:t xml:space="preserve"> </w:t>
      </w:r>
      <w:r w:rsidR="0082074D" w:rsidRPr="007D6611">
        <w:t>1a</w:t>
      </w:r>
      <w:r w:rsidR="00C91CED" w:rsidRPr="007D6611">
        <w:t xml:space="preserve"> i</w:t>
      </w:r>
      <w:r w:rsidR="008C569B">
        <w:t xml:space="preserve"> </w:t>
      </w:r>
      <w:r w:rsidR="0082074D" w:rsidRPr="007D6611">
        <w:t>2a</w:t>
      </w:r>
      <w:r w:rsidR="00F459AF" w:rsidRPr="007D6611">
        <w:sym w:font="Symbol" w:char="F02D"/>
      </w:r>
      <w:r w:rsidR="008A08AC" w:rsidRPr="007D6611">
        <w:t>3ad</w:t>
      </w:r>
      <w:r w:rsidR="0082074D" w:rsidRPr="007D6611">
        <w:t>.</w:t>
      </w:r>
    </w:p>
    <w:p w:rsidR="00FE0610" w:rsidRPr="007D6611" w:rsidRDefault="00666A0C" w:rsidP="00E46183">
      <w:pPr>
        <w:pStyle w:val="ZLITUSTzmustliter"/>
      </w:pPr>
      <w:r w:rsidRPr="007D6611">
        <w:t>1</w:t>
      </w:r>
      <w:r w:rsidR="009F78D4" w:rsidRPr="007D6611">
        <w:t>1.</w:t>
      </w:r>
      <w:r w:rsidRPr="007D6611">
        <w:t xml:space="preserve"> </w:t>
      </w:r>
      <w:r w:rsidR="00FE0610" w:rsidRPr="007D6611">
        <w:t>Przyznanie dotacji,</w:t>
      </w:r>
      <w:r w:rsidR="00C91CED" w:rsidRPr="007D6611">
        <w:t xml:space="preserve"> o</w:t>
      </w:r>
      <w:r w:rsidR="008C569B">
        <w:t xml:space="preserve"> </w:t>
      </w:r>
      <w:r w:rsidR="00FE0610" w:rsidRPr="007D6611">
        <w:t>których mowa</w:t>
      </w:r>
      <w:r w:rsidR="00DB7432" w:rsidRPr="007D6611">
        <w:t xml:space="preserve"> w</w:t>
      </w:r>
      <w:r w:rsidR="008C569B">
        <w:t xml:space="preserve"> </w:t>
      </w:r>
      <w:r w:rsidR="00DB7432">
        <w:t>art.</w:t>
      </w:r>
      <w:r w:rsidR="008C569B">
        <w:t xml:space="preserve"> </w:t>
      </w:r>
      <w:r w:rsidR="00FE0610" w:rsidRPr="007D6611">
        <w:t>9</w:t>
      </w:r>
      <w:r w:rsidR="00DB7432" w:rsidRPr="007D6611">
        <w:t>0</w:t>
      </w:r>
      <w:r w:rsidR="00DB7432">
        <w:t xml:space="preserve"> ust.</w:t>
      </w:r>
      <w:r w:rsidR="008C569B">
        <w:t xml:space="preserve"> </w:t>
      </w:r>
      <w:r w:rsidR="00FE0610" w:rsidRPr="007D6611">
        <w:t>1a–8</w:t>
      </w:r>
      <w:r w:rsidR="00F77C50" w:rsidRPr="007D6611">
        <w:t>,</w:t>
      </w:r>
      <w:r w:rsidR="00FE0610" w:rsidRPr="007D6611">
        <w:t xml:space="preserve"> stanowi </w:t>
      </w:r>
      <w:r w:rsidR="0054535F" w:rsidRPr="007D6611">
        <w:t xml:space="preserve">czynność </w:t>
      </w:r>
      <w:r w:rsidR="00C91CED" w:rsidRPr="007D6611">
        <w:t>z</w:t>
      </w:r>
      <w:r w:rsidR="008C569B">
        <w:t xml:space="preserve"> </w:t>
      </w:r>
      <w:r w:rsidR="00FE0610" w:rsidRPr="007D6611">
        <w:t>zakresu administracji publicznej,</w:t>
      </w:r>
      <w:r w:rsidR="00C91CED" w:rsidRPr="007D6611">
        <w:t xml:space="preserve"> o</w:t>
      </w:r>
      <w:r w:rsidR="008C569B">
        <w:t xml:space="preserve"> </w:t>
      </w:r>
      <w:r w:rsidR="00B612A2" w:rsidRPr="007D6611">
        <w:t>któr</w:t>
      </w:r>
      <w:r w:rsidR="00CD6F6A" w:rsidRPr="007D6611">
        <w:t>ej</w:t>
      </w:r>
      <w:r w:rsidR="00B612A2" w:rsidRPr="007D6611">
        <w:t xml:space="preserve"> </w:t>
      </w:r>
      <w:r w:rsidR="00FE0610" w:rsidRPr="007D6611">
        <w:t>mowa</w:t>
      </w:r>
      <w:r w:rsidR="00DB7432" w:rsidRPr="007D6611">
        <w:t xml:space="preserve"> w</w:t>
      </w:r>
      <w:r w:rsidR="008C569B">
        <w:t xml:space="preserve"> </w:t>
      </w:r>
      <w:r w:rsidR="00DB7432">
        <w:t>art.</w:t>
      </w:r>
      <w:r w:rsidR="008C569B">
        <w:t xml:space="preserve"> </w:t>
      </w:r>
      <w:r w:rsidR="00DB7432" w:rsidRPr="007D6611">
        <w:t>3</w:t>
      </w:r>
      <w:r w:rsidR="00DB7432">
        <w:t xml:space="preserve"> §</w:t>
      </w:r>
      <w:r w:rsidR="008C569B">
        <w:t xml:space="preserve"> </w:t>
      </w:r>
      <w:r w:rsidR="00DB7432" w:rsidRPr="007D6611">
        <w:t>2</w:t>
      </w:r>
      <w:r w:rsidR="00DB7432">
        <w:t xml:space="preserve"> pkt</w:t>
      </w:r>
      <w:r w:rsidR="008C569B">
        <w:t xml:space="preserve"> </w:t>
      </w:r>
      <w:r w:rsidR="00C91CED" w:rsidRPr="007D6611">
        <w:t>4</w:t>
      </w:r>
      <w:r w:rsidR="008C569B">
        <w:t xml:space="preserve"> </w:t>
      </w:r>
      <w:r w:rsidR="00FE0610" w:rsidRPr="007D6611">
        <w:t>ustawy</w:t>
      </w:r>
      <w:r w:rsidR="00C91CED" w:rsidRPr="007D6611">
        <w:t xml:space="preserve"> z</w:t>
      </w:r>
      <w:r w:rsidR="008C569B">
        <w:t xml:space="preserve"> </w:t>
      </w:r>
      <w:r w:rsidR="00FE0610" w:rsidRPr="007D6611">
        <w:t>dnia 3</w:t>
      </w:r>
      <w:r w:rsidR="00C91CED" w:rsidRPr="007D6611">
        <w:t>0</w:t>
      </w:r>
      <w:r w:rsidR="008C569B">
        <w:t xml:space="preserve"> </w:t>
      </w:r>
      <w:r w:rsidR="00FE0610" w:rsidRPr="007D6611">
        <w:t>sierpnia 200</w:t>
      </w:r>
      <w:r w:rsidR="00C91CED" w:rsidRPr="007D6611">
        <w:t>2</w:t>
      </w:r>
      <w:r w:rsidR="008C569B">
        <w:t xml:space="preserve"> </w:t>
      </w:r>
      <w:r w:rsidR="00FE0610" w:rsidRPr="007D6611">
        <w:t xml:space="preserve">r. </w:t>
      </w:r>
      <w:r w:rsidRPr="007D6611">
        <w:t xml:space="preserve">– </w:t>
      </w:r>
      <w:r w:rsidR="00FE0610" w:rsidRPr="007D6611">
        <w:t>Prawo o</w:t>
      </w:r>
      <w:r w:rsidR="008C569B">
        <w:t xml:space="preserve"> </w:t>
      </w:r>
      <w:r w:rsidR="00FE0610" w:rsidRPr="007D6611">
        <w:t>postępowaniu</w:t>
      </w:r>
      <w:r w:rsidR="008C569B">
        <w:t xml:space="preserve"> </w:t>
      </w:r>
      <w:r w:rsidR="00FE0610" w:rsidRPr="007D6611">
        <w:t>przed</w:t>
      </w:r>
      <w:r w:rsidR="008C569B">
        <w:t xml:space="preserve"> </w:t>
      </w:r>
      <w:r w:rsidR="00FE0610" w:rsidRPr="007D6611">
        <w:t>sądami</w:t>
      </w:r>
      <w:r w:rsidR="008C569B">
        <w:t xml:space="preserve"> </w:t>
      </w:r>
      <w:r w:rsidR="00FE0610" w:rsidRPr="007D6611">
        <w:t>administracyjnymi.</w:t>
      </w:r>
      <w:r w:rsidR="003F775C">
        <w:t>”</w:t>
      </w:r>
      <w:r w:rsidR="00FE0610" w:rsidRPr="007D6611">
        <w:t>;</w:t>
      </w:r>
    </w:p>
    <w:p w:rsidR="00E177C5" w:rsidRPr="007D6611" w:rsidRDefault="00E00806" w:rsidP="00396899">
      <w:pPr>
        <w:pStyle w:val="PKTpunkt"/>
        <w:keepNext/>
      </w:pPr>
      <w:r w:rsidRPr="007D6611">
        <w:t>7</w:t>
      </w:r>
      <w:r>
        <w:t>4</w:t>
      </w:r>
      <w:r w:rsidR="00707B63" w:rsidRPr="007D6611">
        <w:t>)</w:t>
      </w:r>
      <w:r w:rsidR="00707B63" w:rsidRPr="007D6611">
        <w:tab/>
        <w:t>w</w:t>
      </w:r>
      <w:r w:rsidR="00DB7432">
        <w:t xml:space="preserve"> art.</w:t>
      </w:r>
      <w:r w:rsidR="008C569B">
        <w:t xml:space="preserve"> </w:t>
      </w:r>
      <w:r w:rsidR="00707B63" w:rsidRPr="007D6611">
        <w:t>90u</w:t>
      </w:r>
      <w:r w:rsidR="00DB7432" w:rsidRPr="007D6611">
        <w:t xml:space="preserve"> w</w:t>
      </w:r>
      <w:r w:rsidR="008C569B">
        <w:t xml:space="preserve"> </w:t>
      </w:r>
      <w:r w:rsidR="00DB7432">
        <w:t>ust.</w:t>
      </w:r>
      <w:r w:rsidR="008C569B">
        <w:t xml:space="preserve"> </w:t>
      </w:r>
      <w:r w:rsidR="00DB7432" w:rsidRPr="007D6611">
        <w:t>4</w:t>
      </w:r>
      <w:r w:rsidR="00DB7432">
        <w:t xml:space="preserve"> w</w:t>
      </w:r>
      <w:r w:rsidR="008C569B">
        <w:t xml:space="preserve"> </w:t>
      </w:r>
      <w:r w:rsidR="00DB7432">
        <w:t>pkt</w:t>
      </w:r>
      <w:r w:rsidR="008C569B">
        <w:t xml:space="preserve"> </w:t>
      </w:r>
      <w:r w:rsidR="00C91CED" w:rsidRPr="007D6611">
        <w:t>2</w:t>
      </w:r>
      <w:r w:rsidR="008C569B">
        <w:t xml:space="preserve"> </w:t>
      </w:r>
      <w:r w:rsidR="00396899" w:rsidRPr="007D6611">
        <w:t xml:space="preserve">wyrazy </w:t>
      </w:r>
      <w:r w:rsidR="003F775C">
        <w:t>„</w:t>
      </w:r>
      <w:r w:rsidR="00396899" w:rsidRPr="007D6611">
        <w:t>ze sprawdzianu, egzaminu gimnazjalnego</w:t>
      </w:r>
      <w:r w:rsidR="003F775C">
        <w:t>”</w:t>
      </w:r>
      <w:r w:rsidR="00396899" w:rsidRPr="007D6611">
        <w:t xml:space="preserve"> zastępuje się wyrazami </w:t>
      </w:r>
      <w:r w:rsidR="003F775C">
        <w:t>„</w:t>
      </w:r>
      <w:r w:rsidR="00396899" w:rsidRPr="007D6611">
        <w:t>z egzaminu gimnazjalnego</w:t>
      </w:r>
      <w:r w:rsidR="003F775C">
        <w:t>”</w:t>
      </w:r>
      <w:r w:rsidR="00396899" w:rsidRPr="007D6611">
        <w:t>;</w:t>
      </w:r>
    </w:p>
    <w:p w:rsidR="00D03ED0" w:rsidRPr="007D6611" w:rsidRDefault="00E00806" w:rsidP="008C569B">
      <w:pPr>
        <w:pStyle w:val="PKTpunkt"/>
        <w:keepNext/>
      </w:pPr>
      <w:r w:rsidRPr="007D6611">
        <w:t>7</w:t>
      </w:r>
      <w:r>
        <w:t>5</w:t>
      </w:r>
      <w:r w:rsidR="00E90005" w:rsidRPr="007D6611">
        <w:t>)</w:t>
      </w:r>
      <w:r w:rsidR="00E90005" w:rsidRPr="007D6611">
        <w:tab/>
      </w:r>
      <w:r w:rsidR="00D03ED0" w:rsidRPr="007D6611">
        <w:t>w</w:t>
      </w:r>
      <w:r w:rsidR="00DB7432">
        <w:t xml:space="preserve"> art.</w:t>
      </w:r>
      <w:r w:rsidR="008C569B">
        <w:t xml:space="preserve"> </w:t>
      </w:r>
      <w:r w:rsidR="00D03ED0" w:rsidRPr="007D6611">
        <w:t>94a</w:t>
      </w:r>
      <w:r w:rsidR="00DB7432" w:rsidRPr="007D6611">
        <w:t xml:space="preserve"> w</w:t>
      </w:r>
      <w:r w:rsidR="008C569B">
        <w:t xml:space="preserve"> </w:t>
      </w:r>
      <w:r w:rsidR="00DB7432">
        <w:t>ust.</w:t>
      </w:r>
      <w:r w:rsidR="008C569B">
        <w:t xml:space="preserve"> </w:t>
      </w:r>
      <w:r w:rsidR="00DB7432" w:rsidRPr="007D6611">
        <w:t>6</w:t>
      </w:r>
      <w:r w:rsidR="00DB7432">
        <w:t xml:space="preserve"> pkt</w:t>
      </w:r>
      <w:r w:rsidR="008C569B">
        <w:t xml:space="preserve"> </w:t>
      </w:r>
      <w:r w:rsidR="00C91CED" w:rsidRPr="007D6611">
        <w:t>2</w:t>
      </w:r>
      <w:r w:rsidR="008C569B">
        <w:t xml:space="preserve"> </w:t>
      </w:r>
      <w:r w:rsidR="00E90005" w:rsidRPr="007D6611">
        <w:t>otrzymuje brzmienie:</w:t>
      </w:r>
    </w:p>
    <w:p w:rsidR="00E90005" w:rsidRPr="007D6611" w:rsidRDefault="003F775C" w:rsidP="00C21C20">
      <w:pPr>
        <w:pStyle w:val="ZPKTzmpktartykuempunktem"/>
      </w:pPr>
      <w:r>
        <w:t>„</w:t>
      </w:r>
      <w:r w:rsidR="00E90005" w:rsidRPr="007D6611">
        <w:t>2)</w:t>
      </w:r>
      <w:r w:rsidR="00660197" w:rsidRPr="007D6611">
        <w:tab/>
      </w:r>
      <w:r w:rsidR="0093787E" w:rsidRPr="007D6611">
        <w:t>sposób dostosowania procesu kształcenia do potrzeb edu</w:t>
      </w:r>
      <w:r w:rsidR="00660197" w:rsidRPr="007D6611">
        <w:t>kacyjnych osób,</w:t>
      </w:r>
      <w:r w:rsidR="00C91CED" w:rsidRPr="007D6611">
        <w:t xml:space="preserve"> o</w:t>
      </w:r>
      <w:r w:rsidR="008C569B">
        <w:t xml:space="preserve"> </w:t>
      </w:r>
      <w:r w:rsidR="00660197" w:rsidRPr="007D6611">
        <w:t>których mowa</w:t>
      </w:r>
      <w:r w:rsidR="00DB7432" w:rsidRPr="007D6611">
        <w:t xml:space="preserve"> w</w:t>
      </w:r>
      <w:r w:rsidR="008C569B">
        <w:t xml:space="preserve"> </w:t>
      </w:r>
      <w:r w:rsidR="00DB7432">
        <w:t>ust.</w:t>
      </w:r>
      <w:r w:rsidR="008C569B">
        <w:t xml:space="preserve"> </w:t>
      </w:r>
      <w:r w:rsidR="00DB7432" w:rsidRPr="007D6611">
        <w:t>4</w:t>
      </w:r>
      <w:r w:rsidR="00DB7432">
        <w:t xml:space="preserve"> i</w:t>
      </w:r>
      <w:r w:rsidR="008C569B">
        <w:t xml:space="preserve"> </w:t>
      </w:r>
      <w:r w:rsidR="0093787E" w:rsidRPr="007D6611">
        <w:t xml:space="preserve">4b, </w:t>
      </w:r>
      <w:r w:rsidR="00190477" w:rsidRPr="007D6611">
        <w:t xml:space="preserve">oraz </w:t>
      </w:r>
      <w:r w:rsidR="002846E2" w:rsidRPr="007D6611">
        <w:t xml:space="preserve">sposób </w:t>
      </w:r>
      <w:r w:rsidR="0093787E" w:rsidRPr="007D6611">
        <w:t>organizacji dodatkowej nauki języka polskiego</w:t>
      </w:r>
      <w:r w:rsidR="00C91CED" w:rsidRPr="007D6611">
        <w:t xml:space="preserve"> i</w:t>
      </w:r>
      <w:r w:rsidR="002D6584">
        <w:t> </w:t>
      </w:r>
      <w:r w:rsidR="0093787E" w:rsidRPr="007D6611">
        <w:t>dodatkowych zajęć wyrównawczych</w:t>
      </w:r>
      <w:r w:rsidR="00C91CED" w:rsidRPr="007D6611">
        <w:t xml:space="preserve"> w</w:t>
      </w:r>
      <w:r w:rsidR="008C569B">
        <w:t xml:space="preserve"> </w:t>
      </w:r>
      <w:r w:rsidR="0093787E" w:rsidRPr="007D6611">
        <w:t>zakresie przedmiotów nauczania,</w:t>
      </w:r>
      <w:r w:rsidR="00C91CED" w:rsidRPr="007D6611">
        <w:t xml:space="preserve"> o</w:t>
      </w:r>
      <w:r w:rsidR="002D6584">
        <w:t> </w:t>
      </w:r>
      <w:r w:rsidR="00274DAA" w:rsidRPr="007D6611">
        <w:t>których mowa</w:t>
      </w:r>
      <w:r w:rsidR="00DB7432" w:rsidRPr="007D6611">
        <w:t xml:space="preserve"> w</w:t>
      </w:r>
      <w:r w:rsidR="008C569B">
        <w:t xml:space="preserve"> </w:t>
      </w:r>
      <w:r w:rsidR="00DB7432">
        <w:t>ust.</w:t>
      </w:r>
      <w:r w:rsidR="008C569B">
        <w:t xml:space="preserve"> </w:t>
      </w:r>
      <w:r w:rsidR="00274DAA" w:rsidRPr="007D6611">
        <w:t>4, 4b</w:t>
      </w:r>
      <w:r w:rsidR="00C91CED" w:rsidRPr="007D6611">
        <w:t xml:space="preserve"> i</w:t>
      </w:r>
      <w:r w:rsidR="008C569B">
        <w:t xml:space="preserve"> </w:t>
      </w:r>
      <w:r w:rsidR="00ED7918" w:rsidRPr="007D6611">
        <w:t>4c,</w:t>
      </w:r>
      <w:r w:rsidR="00C91CED" w:rsidRPr="007D6611">
        <w:t xml:space="preserve"> z</w:t>
      </w:r>
      <w:r w:rsidR="008C569B">
        <w:t xml:space="preserve"> </w:t>
      </w:r>
      <w:r w:rsidR="0093787E" w:rsidRPr="007D6611">
        <w:t>uwzględnieniem</w:t>
      </w:r>
      <w:r w:rsidR="00C91CED" w:rsidRPr="007D6611">
        <w:t xml:space="preserve"> </w:t>
      </w:r>
      <w:r w:rsidR="0093787E" w:rsidRPr="007D6611">
        <w:t>formy organizacyjnej</w:t>
      </w:r>
      <w:r w:rsidR="00E958D1" w:rsidRPr="007D6611">
        <w:t xml:space="preserve"> wspomaga</w:t>
      </w:r>
      <w:r w:rsidR="008B0DFD" w:rsidRPr="007D6611">
        <w:t>jącej</w:t>
      </w:r>
      <w:r w:rsidR="00E958D1" w:rsidRPr="007D6611">
        <w:t xml:space="preserve"> efektywnoś</w:t>
      </w:r>
      <w:r w:rsidR="008B0DFD" w:rsidRPr="007D6611">
        <w:t>ć</w:t>
      </w:r>
      <w:r w:rsidR="00E958D1" w:rsidRPr="007D6611">
        <w:t xml:space="preserve"> kształcenia</w:t>
      </w:r>
      <w:r w:rsidR="0093787E" w:rsidRPr="007D6611">
        <w:t>,</w:t>
      </w:r>
      <w:r w:rsidR="00DB7432" w:rsidRPr="007D6611">
        <w:t xml:space="preserve"> a</w:t>
      </w:r>
      <w:r w:rsidR="008C569B">
        <w:t xml:space="preserve"> </w:t>
      </w:r>
      <w:r w:rsidR="008B0DFD" w:rsidRPr="007D6611">
        <w:t xml:space="preserve">także </w:t>
      </w:r>
      <w:r w:rsidR="00190477" w:rsidRPr="007D6611">
        <w:t xml:space="preserve">sposób organizacji </w:t>
      </w:r>
      <w:r w:rsidR="0093787E" w:rsidRPr="007D6611">
        <w:t>nauki języka</w:t>
      </w:r>
      <w:r w:rsidR="00C91CED" w:rsidRPr="007D6611">
        <w:t xml:space="preserve"> i</w:t>
      </w:r>
      <w:r w:rsidR="002D6584">
        <w:t> </w:t>
      </w:r>
      <w:r w:rsidR="0093787E" w:rsidRPr="007D6611">
        <w:t>kultury kraju pochodzeni</w:t>
      </w:r>
      <w:r w:rsidR="002846E2" w:rsidRPr="007D6611">
        <w:t>a,</w:t>
      </w:r>
      <w:r w:rsidR="00C91CED" w:rsidRPr="007D6611">
        <w:t xml:space="preserve"> o</w:t>
      </w:r>
      <w:r w:rsidR="008C569B">
        <w:t xml:space="preserve"> </w:t>
      </w:r>
      <w:r w:rsidR="002846E2" w:rsidRPr="007D6611">
        <w:t>któr</w:t>
      </w:r>
      <w:r w:rsidR="009E0AF7" w:rsidRPr="007D6611">
        <w:t>ej</w:t>
      </w:r>
      <w:r w:rsidR="002846E2" w:rsidRPr="007D6611">
        <w:t xml:space="preserve"> mowa</w:t>
      </w:r>
      <w:r w:rsidR="00DB7432" w:rsidRPr="007D6611">
        <w:t xml:space="preserve"> w</w:t>
      </w:r>
      <w:r w:rsidR="008C569B">
        <w:t xml:space="preserve"> </w:t>
      </w:r>
      <w:r w:rsidR="00DB7432">
        <w:t>ust.</w:t>
      </w:r>
      <w:r w:rsidR="008C569B">
        <w:t xml:space="preserve"> </w:t>
      </w:r>
      <w:r w:rsidR="00ED7918" w:rsidRPr="007D6611">
        <w:t>5</w:t>
      </w:r>
      <w:r w:rsidR="0093787E" w:rsidRPr="007D6611">
        <w:t>,</w:t>
      </w:r>
      <w:r w:rsidR="00C91CED" w:rsidRPr="007D6611">
        <w:t xml:space="preserve"> z</w:t>
      </w:r>
      <w:r w:rsidR="008C569B">
        <w:t xml:space="preserve"> </w:t>
      </w:r>
      <w:r w:rsidR="0093787E" w:rsidRPr="007D6611">
        <w:t>uwzględnieniem wymiaru godzin zajęć</w:t>
      </w:r>
      <w:r w:rsidR="00C91CED" w:rsidRPr="007D6611">
        <w:t xml:space="preserve"> i</w:t>
      </w:r>
      <w:r w:rsidR="008C569B">
        <w:t xml:space="preserve"> </w:t>
      </w:r>
      <w:r w:rsidR="0093787E" w:rsidRPr="007D6611">
        <w:t>minimalnej liczby osób, dla których organizuje się naukę języka</w:t>
      </w:r>
      <w:r w:rsidR="00C91CED" w:rsidRPr="007D6611">
        <w:t xml:space="preserve"> i</w:t>
      </w:r>
      <w:r w:rsidR="002D6584">
        <w:t> </w:t>
      </w:r>
      <w:r w:rsidR="0093787E" w:rsidRPr="007D6611">
        <w:t>kultury kraju pochodzenia;</w:t>
      </w:r>
      <w:r>
        <w:t>”</w:t>
      </w:r>
      <w:r w:rsidR="002846E2" w:rsidRPr="007D6611">
        <w:t>;</w:t>
      </w:r>
    </w:p>
    <w:p w:rsidR="00E177C5" w:rsidRPr="007D6611" w:rsidRDefault="00E00806" w:rsidP="008C569B">
      <w:pPr>
        <w:pStyle w:val="PKTpunkt"/>
        <w:keepNext/>
      </w:pPr>
      <w:r w:rsidRPr="007D6611">
        <w:t>7</w:t>
      </w:r>
      <w:r>
        <w:t>6</w:t>
      </w:r>
      <w:r w:rsidR="00E177C5" w:rsidRPr="007D6611">
        <w:t>)</w:t>
      </w:r>
      <w:r w:rsidR="00E177C5" w:rsidRPr="007D6611">
        <w:tab/>
        <w:t>po</w:t>
      </w:r>
      <w:r w:rsidR="00DB7432">
        <w:t xml:space="preserve"> art.</w:t>
      </w:r>
      <w:r w:rsidR="008C569B">
        <w:t xml:space="preserve"> </w:t>
      </w:r>
      <w:r w:rsidR="00E177C5" w:rsidRPr="007D6611">
        <w:t>94a dodaje się</w:t>
      </w:r>
      <w:r w:rsidR="00DB7432">
        <w:t xml:space="preserve"> art.</w:t>
      </w:r>
      <w:r w:rsidR="008C569B">
        <w:t xml:space="preserve"> </w:t>
      </w:r>
      <w:r w:rsidR="00E177C5" w:rsidRPr="007D6611">
        <w:t>94aa</w:t>
      </w:r>
      <w:r w:rsidR="00C91CED" w:rsidRPr="007D6611">
        <w:t xml:space="preserve"> w</w:t>
      </w:r>
      <w:r w:rsidR="008C569B">
        <w:t xml:space="preserve"> </w:t>
      </w:r>
      <w:r w:rsidR="00E177C5" w:rsidRPr="007D6611">
        <w:t>brzmieniu:</w:t>
      </w:r>
    </w:p>
    <w:p w:rsidR="00E177C5" w:rsidRPr="007D6611" w:rsidRDefault="003F775C" w:rsidP="008C569B">
      <w:pPr>
        <w:pStyle w:val="ZARTzmartartykuempunktem"/>
        <w:keepNext/>
      </w:pPr>
      <w:r>
        <w:t>„</w:t>
      </w:r>
      <w:r w:rsidR="00E177C5" w:rsidRPr="007D6611">
        <w:t>Art. 94aa. 1.</w:t>
      </w:r>
      <w:r w:rsidR="00C91CED" w:rsidRPr="007D6611">
        <w:t xml:space="preserve"> W</w:t>
      </w:r>
      <w:r w:rsidR="008C569B">
        <w:t xml:space="preserve"> </w:t>
      </w:r>
      <w:r w:rsidR="00E177C5" w:rsidRPr="007D6611">
        <w:t>przypadkach uzasadnionych warunkami demograficznymi, jeżeli przyjęcie os</w:t>
      </w:r>
      <w:r w:rsidR="005F15D8" w:rsidRPr="007D6611">
        <w:t>ób</w:t>
      </w:r>
      <w:r w:rsidR="00E177C5" w:rsidRPr="007D6611">
        <w:t>,</w:t>
      </w:r>
      <w:r w:rsidR="00C91CED" w:rsidRPr="007D6611">
        <w:t xml:space="preserve"> o</w:t>
      </w:r>
      <w:r w:rsidR="008C569B">
        <w:t xml:space="preserve"> </w:t>
      </w:r>
      <w:r w:rsidR="00E177C5" w:rsidRPr="007D6611">
        <w:t>któr</w:t>
      </w:r>
      <w:r w:rsidR="005F15D8" w:rsidRPr="007D6611">
        <w:t>ych</w:t>
      </w:r>
      <w:r w:rsidR="00E177C5" w:rsidRPr="007D6611">
        <w:t xml:space="preserve"> mowa</w:t>
      </w:r>
      <w:r w:rsidR="00DB7432" w:rsidRPr="007D6611">
        <w:t xml:space="preserve"> w</w:t>
      </w:r>
      <w:r w:rsidR="008C569B">
        <w:t xml:space="preserve"> </w:t>
      </w:r>
      <w:r w:rsidR="00DB7432">
        <w:t>art.</w:t>
      </w:r>
      <w:r w:rsidR="008C569B">
        <w:t xml:space="preserve"> </w:t>
      </w:r>
      <w:r w:rsidR="005F15D8" w:rsidRPr="007D6611">
        <w:t>94a</w:t>
      </w:r>
      <w:r w:rsidR="00DB7432">
        <w:t xml:space="preserve"> ust.</w:t>
      </w:r>
      <w:r w:rsidR="008C569B">
        <w:t xml:space="preserve"> </w:t>
      </w:r>
      <w:r w:rsidR="00DB7432" w:rsidRPr="007D6611">
        <w:t>4</w:t>
      </w:r>
      <w:r w:rsidR="00DB7432">
        <w:t xml:space="preserve"> i</w:t>
      </w:r>
      <w:r w:rsidR="008C569B">
        <w:t xml:space="preserve"> </w:t>
      </w:r>
      <w:r w:rsidR="00E177C5" w:rsidRPr="007D6611">
        <w:t>4b, podlegając</w:t>
      </w:r>
      <w:r w:rsidR="00E43AF8" w:rsidRPr="007D6611">
        <w:t>ych</w:t>
      </w:r>
      <w:r w:rsidR="00E177C5" w:rsidRPr="007D6611">
        <w:t xml:space="preserve"> obowiązkowi szkolnemu wymaga przeprowadzenia zmian organizacyjnych pracy szkoły,</w:t>
      </w:r>
      <w:r w:rsidR="00C91CED" w:rsidRPr="007D6611">
        <w:t xml:space="preserve"> w</w:t>
      </w:r>
      <w:r w:rsidR="008C569B">
        <w:t xml:space="preserve"> </w:t>
      </w:r>
      <w:r w:rsidR="00AB75F7">
        <w:t xml:space="preserve">której </w:t>
      </w:r>
      <w:r w:rsidR="00E43AF8" w:rsidRPr="007D6611">
        <w:t xml:space="preserve">obwodzie te osoby </w:t>
      </w:r>
      <w:r w:rsidR="00E177C5" w:rsidRPr="007D6611">
        <w:t>mieszka</w:t>
      </w:r>
      <w:r w:rsidR="00E43AF8" w:rsidRPr="007D6611">
        <w:t>ją</w:t>
      </w:r>
      <w:r w:rsidR="00E177C5" w:rsidRPr="007D6611">
        <w:t xml:space="preserve">, </w:t>
      </w:r>
      <w:r w:rsidR="001A0402" w:rsidRPr="007D6611">
        <w:t>organ wykonawczy jednostki</w:t>
      </w:r>
      <w:r w:rsidR="00E177C5" w:rsidRPr="007D6611">
        <w:t xml:space="preserve"> samorządu terytorialnego prowadząc</w:t>
      </w:r>
      <w:r w:rsidR="001A0402" w:rsidRPr="007D6611">
        <w:t>ej</w:t>
      </w:r>
      <w:r w:rsidR="00E177C5" w:rsidRPr="007D6611">
        <w:t xml:space="preserve"> szkołę</w:t>
      </w:r>
      <w:r w:rsidR="00D055CB" w:rsidRPr="007D6611">
        <w:t xml:space="preserve"> podstawową lub gimnazjum</w:t>
      </w:r>
      <w:r w:rsidR="00E177C5" w:rsidRPr="007D6611">
        <w:t xml:space="preserve"> może wskazać jako miejsce realizacji obowiązku szkolnego:</w:t>
      </w:r>
    </w:p>
    <w:p w:rsidR="00E177C5" w:rsidRPr="007D6611" w:rsidRDefault="00E177C5" w:rsidP="00E177C5">
      <w:pPr>
        <w:pStyle w:val="ZPKTzmpktartykuempunktem"/>
      </w:pPr>
      <w:r w:rsidRPr="007D6611">
        <w:t>1)</w:t>
      </w:r>
      <w:r w:rsidRPr="007D6611">
        <w:tab/>
        <w:t xml:space="preserve">inną publiczną </w:t>
      </w:r>
      <w:r w:rsidR="00A34985" w:rsidRPr="007D6611">
        <w:t xml:space="preserve">szkołę podstawową albo publiczne gimnazjum, </w:t>
      </w:r>
      <w:r w:rsidRPr="007D6611">
        <w:t>prowadzon</w:t>
      </w:r>
      <w:r w:rsidR="00A34985" w:rsidRPr="007D6611">
        <w:t>e</w:t>
      </w:r>
      <w:r w:rsidRPr="007D6611">
        <w:t xml:space="preserve"> przez tę jednostkę</w:t>
      </w:r>
      <w:r w:rsidR="00D10065" w:rsidRPr="007D6611">
        <w:t xml:space="preserve"> samorządu terytorialnego</w:t>
      </w:r>
      <w:r w:rsidRPr="007D6611">
        <w:t>;</w:t>
      </w:r>
    </w:p>
    <w:p w:rsidR="00E177C5" w:rsidRPr="007D6611" w:rsidRDefault="00E177C5" w:rsidP="00E177C5">
      <w:pPr>
        <w:pStyle w:val="ZPKTzmpktartykuempunktem"/>
      </w:pPr>
      <w:r w:rsidRPr="007D6611">
        <w:t>2)</w:t>
      </w:r>
      <w:r w:rsidRPr="007D6611">
        <w:tab/>
      </w:r>
      <w:r w:rsidR="00A34985" w:rsidRPr="007D6611">
        <w:t xml:space="preserve">publiczną </w:t>
      </w:r>
      <w:r w:rsidRPr="007D6611">
        <w:t xml:space="preserve">szkołę </w:t>
      </w:r>
      <w:r w:rsidR="00A34985" w:rsidRPr="007D6611">
        <w:t>podstawową albo publiczne gimnazjum</w:t>
      </w:r>
      <w:r w:rsidR="00FC5DB1" w:rsidRPr="007D6611">
        <w:t>,</w:t>
      </w:r>
      <w:r w:rsidR="00A34985" w:rsidRPr="007D6611" w:rsidDel="00A34985">
        <w:t xml:space="preserve"> </w:t>
      </w:r>
      <w:r w:rsidRPr="007D6611">
        <w:t>prowadzon</w:t>
      </w:r>
      <w:r w:rsidR="00FC5DB1" w:rsidRPr="007D6611">
        <w:t>e</w:t>
      </w:r>
      <w:r w:rsidRPr="007D6611">
        <w:t xml:space="preserve"> przez inną jednostkę samorządu terytorialnego</w:t>
      </w:r>
      <w:r w:rsidR="00BC7788" w:rsidRPr="007D6611">
        <w:t>,</w:t>
      </w:r>
      <w:r w:rsidR="001A0402" w:rsidRPr="007D6611">
        <w:t xml:space="preserve"> </w:t>
      </w:r>
      <w:r w:rsidR="00AF07B0" w:rsidRPr="007D6611">
        <w:t xml:space="preserve">po zawarciu </w:t>
      </w:r>
      <w:r w:rsidR="001A0402" w:rsidRPr="007D6611">
        <w:t>porozumienia</w:t>
      </w:r>
      <w:r w:rsidR="00C91CED" w:rsidRPr="007D6611">
        <w:t xml:space="preserve"> z</w:t>
      </w:r>
      <w:r w:rsidR="008C569B">
        <w:t xml:space="preserve"> </w:t>
      </w:r>
      <w:r w:rsidR="00AF07B0" w:rsidRPr="007D6611">
        <w:t>tą</w:t>
      </w:r>
      <w:r w:rsidR="001A0402" w:rsidRPr="007D6611">
        <w:t xml:space="preserve"> jednost</w:t>
      </w:r>
      <w:r w:rsidR="00AF07B0" w:rsidRPr="007D6611">
        <w:t>ką</w:t>
      </w:r>
      <w:r w:rsidR="001A0402" w:rsidRPr="007D6611">
        <w:t xml:space="preserve"> samorządu terytorialnego</w:t>
      </w:r>
      <w:r w:rsidRPr="007D6611">
        <w:t>.</w:t>
      </w:r>
    </w:p>
    <w:p w:rsidR="00E83DCD" w:rsidRPr="007D6611" w:rsidRDefault="00E177C5" w:rsidP="00FC4B8A">
      <w:pPr>
        <w:pStyle w:val="ZUSTzmustartykuempunktem"/>
      </w:pPr>
      <w:r w:rsidRPr="007D6611">
        <w:t>2.</w:t>
      </w:r>
      <w:r w:rsidR="00C91CED" w:rsidRPr="007D6611">
        <w:t xml:space="preserve"> W</w:t>
      </w:r>
      <w:r w:rsidR="008C569B">
        <w:t xml:space="preserve"> </w:t>
      </w:r>
      <w:r w:rsidR="000823CF" w:rsidRPr="007D6611">
        <w:t xml:space="preserve">przypadku </w:t>
      </w:r>
      <w:r w:rsidR="00A313B4" w:rsidRPr="007D6611">
        <w:t>braku możliwości wskazania jako miejsca realizacji obowiązku szkolnego szk</w:t>
      </w:r>
      <w:r w:rsidR="00611E0F" w:rsidRPr="007D6611">
        <w:t>ół,</w:t>
      </w:r>
      <w:r w:rsidR="00C91CED" w:rsidRPr="007D6611">
        <w:t xml:space="preserve"> o</w:t>
      </w:r>
      <w:r w:rsidR="008C569B">
        <w:t xml:space="preserve"> </w:t>
      </w:r>
      <w:r w:rsidR="00A313B4" w:rsidRPr="007D6611">
        <w:t>któr</w:t>
      </w:r>
      <w:r w:rsidR="00611E0F" w:rsidRPr="007D6611">
        <w:t>ych mowa</w:t>
      </w:r>
      <w:r w:rsidR="00DB7432" w:rsidRPr="007D6611">
        <w:t xml:space="preserve"> w</w:t>
      </w:r>
      <w:r w:rsidR="008C569B">
        <w:t xml:space="preserve"> </w:t>
      </w:r>
      <w:r w:rsidR="00DB7432">
        <w:t>ust.</w:t>
      </w:r>
      <w:r w:rsidR="008C569B">
        <w:t xml:space="preserve"> </w:t>
      </w:r>
      <w:r w:rsidR="00611E0F" w:rsidRPr="007D6611">
        <w:t>1,</w:t>
      </w:r>
      <w:r w:rsidR="00FA705E" w:rsidRPr="007D6611">
        <w:t xml:space="preserve"> </w:t>
      </w:r>
      <w:r w:rsidR="00FC4B8A" w:rsidRPr="007D6611">
        <w:t>na wniosek organu wykonawczego jednostki samorządu terytorialnego prowadzącej szkołę</w:t>
      </w:r>
      <w:r w:rsidR="00765ADB" w:rsidRPr="007D6611">
        <w:t xml:space="preserve"> podstawową lub gimnazjum</w:t>
      </w:r>
      <w:r w:rsidR="00FC4B8A" w:rsidRPr="007D6611">
        <w:t>,</w:t>
      </w:r>
      <w:r w:rsidR="00C91CED" w:rsidRPr="007D6611">
        <w:t xml:space="preserve"> w</w:t>
      </w:r>
      <w:r w:rsidR="008C569B">
        <w:t xml:space="preserve"> </w:t>
      </w:r>
      <w:r w:rsidR="004B3C3D">
        <w:t xml:space="preserve">których </w:t>
      </w:r>
      <w:r w:rsidR="00FC4B8A" w:rsidRPr="007D6611">
        <w:t>obwodzie mieszka</w:t>
      </w:r>
      <w:r w:rsidR="00E83DCD" w:rsidRPr="007D6611">
        <w:t>ją</w:t>
      </w:r>
      <w:r w:rsidR="00DC2B7A" w:rsidRPr="007D6611">
        <w:t xml:space="preserve"> osoby</w:t>
      </w:r>
      <w:r w:rsidR="00FC4B8A" w:rsidRPr="007D6611">
        <w:t>,</w:t>
      </w:r>
      <w:r w:rsidR="00C91CED" w:rsidRPr="007D6611">
        <w:t xml:space="preserve"> o</w:t>
      </w:r>
      <w:r w:rsidR="008C569B">
        <w:t xml:space="preserve"> </w:t>
      </w:r>
      <w:r w:rsidR="00DC2B7A" w:rsidRPr="007D6611">
        <w:t>których mowa</w:t>
      </w:r>
      <w:r w:rsidR="00DB7432" w:rsidRPr="007D6611">
        <w:t xml:space="preserve"> w</w:t>
      </w:r>
      <w:r w:rsidR="008C569B">
        <w:t xml:space="preserve"> </w:t>
      </w:r>
      <w:r w:rsidR="00DB7432">
        <w:t>art.</w:t>
      </w:r>
      <w:r w:rsidR="008C569B">
        <w:t xml:space="preserve"> </w:t>
      </w:r>
      <w:r w:rsidR="00DC2B7A" w:rsidRPr="007D6611">
        <w:t>94a</w:t>
      </w:r>
      <w:r w:rsidR="00DB7432">
        <w:t xml:space="preserve"> ust.</w:t>
      </w:r>
      <w:r w:rsidR="008C569B">
        <w:t xml:space="preserve"> </w:t>
      </w:r>
      <w:r w:rsidR="00DB7432" w:rsidRPr="007D6611">
        <w:t>4</w:t>
      </w:r>
      <w:r w:rsidR="00DB7432">
        <w:t xml:space="preserve"> i</w:t>
      </w:r>
      <w:r w:rsidR="008C569B">
        <w:t xml:space="preserve"> </w:t>
      </w:r>
      <w:r w:rsidR="00DC2B7A" w:rsidRPr="007D6611">
        <w:t xml:space="preserve">4b, </w:t>
      </w:r>
      <w:r w:rsidR="008C596C" w:rsidRPr="007D6611">
        <w:t xml:space="preserve">kurator oświaty </w:t>
      </w:r>
      <w:r w:rsidR="00FA705E" w:rsidRPr="007D6611">
        <w:t xml:space="preserve">wskazuje </w:t>
      </w:r>
      <w:r w:rsidR="008F6A39" w:rsidRPr="007D6611">
        <w:t xml:space="preserve">odpowiednio </w:t>
      </w:r>
      <w:r w:rsidR="00CB1EE3" w:rsidRPr="007D6611">
        <w:t>szkołę</w:t>
      </w:r>
      <w:r w:rsidR="008F6A39" w:rsidRPr="007D6611">
        <w:t xml:space="preserve"> </w:t>
      </w:r>
      <w:r w:rsidR="00D6418A" w:rsidRPr="007D6611">
        <w:t>podstawową</w:t>
      </w:r>
      <w:r w:rsidR="008F6A39" w:rsidRPr="007D6611">
        <w:t xml:space="preserve"> albo gimnazjum</w:t>
      </w:r>
      <w:r w:rsidR="00CB1EE3" w:rsidRPr="007D6611">
        <w:t>,</w:t>
      </w:r>
      <w:r w:rsidR="00C91CED" w:rsidRPr="007D6611">
        <w:t xml:space="preserve"> w</w:t>
      </w:r>
      <w:r w:rsidR="008C569B">
        <w:t xml:space="preserve"> </w:t>
      </w:r>
      <w:r w:rsidR="00CB1EE3" w:rsidRPr="007D6611">
        <w:t>któr</w:t>
      </w:r>
      <w:r w:rsidR="008F6A39" w:rsidRPr="007D6611">
        <w:t>ych</w:t>
      </w:r>
      <w:r w:rsidR="00CB1EE3" w:rsidRPr="007D6611">
        <w:t xml:space="preserve"> </w:t>
      </w:r>
      <w:r w:rsidR="004B3C3D">
        <w:t xml:space="preserve">te </w:t>
      </w:r>
      <w:r w:rsidR="00CB1EE3" w:rsidRPr="007D6611">
        <w:t>osoby będ</w:t>
      </w:r>
      <w:r w:rsidR="004B3C3D">
        <w:t>ą</w:t>
      </w:r>
      <w:r w:rsidR="00CB1EE3" w:rsidRPr="007D6611">
        <w:t xml:space="preserve"> realizować obowiązek szkolny</w:t>
      </w:r>
      <w:r w:rsidR="00FA705E" w:rsidRPr="007D6611">
        <w:t>.</w:t>
      </w:r>
    </w:p>
    <w:p w:rsidR="00B4424D" w:rsidRPr="007D6611" w:rsidRDefault="00224E29" w:rsidP="0046103C">
      <w:pPr>
        <w:pStyle w:val="ZUSTzmustartykuempunktem"/>
      </w:pPr>
      <w:r w:rsidRPr="007D6611">
        <w:t>3.</w:t>
      </w:r>
      <w:r w:rsidR="00C91CED" w:rsidRPr="007D6611">
        <w:t xml:space="preserve"> W</w:t>
      </w:r>
      <w:r w:rsidR="008C569B">
        <w:t xml:space="preserve"> </w:t>
      </w:r>
      <w:r w:rsidR="00AB428B" w:rsidRPr="007D6611">
        <w:t>przypadkach,</w:t>
      </w:r>
      <w:r w:rsidR="00C91CED" w:rsidRPr="007D6611">
        <w:t xml:space="preserve"> o</w:t>
      </w:r>
      <w:r w:rsidR="008C569B">
        <w:t xml:space="preserve"> </w:t>
      </w:r>
      <w:r w:rsidR="00AB428B" w:rsidRPr="007D6611">
        <w:t>których mowa</w:t>
      </w:r>
      <w:r w:rsidR="00DB7432" w:rsidRPr="007D6611">
        <w:t xml:space="preserve"> w</w:t>
      </w:r>
      <w:r w:rsidR="008C569B">
        <w:t xml:space="preserve"> </w:t>
      </w:r>
      <w:r w:rsidR="00DB7432">
        <w:t>ust.</w:t>
      </w:r>
      <w:r w:rsidR="008C569B">
        <w:t xml:space="preserve"> </w:t>
      </w:r>
      <w:r w:rsidR="00DB7432" w:rsidRPr="007D6611">
        <w:t>1</w:t>
      </w:r>
      <w:r w:rsidR="00DB7432">
        <w:t xml:space="preserve"> i</w:t>
      </w:r>
      <w:r w:rsidR="008C569B">
        <w:t xml:space="preserve"> </w:t>
      </w:r>
      <w:r w:rsidR="00AB428B" w:rsidRPr="007D6611">
        <w:t>2</w:t>
      </w:r>
      <w:r w:rsidR="000823CF" w:rsidRPr="007D6611">
        <w:t>,</w:t>
      </w:r>
      <w:r w:rsidR="00AB428B" w:rsidRPr="007D6611">
        <w:t xml:space="preserve"> </w:t>
      </w:r>
      <w:r w:rsidR="00FD7DED" w:rsidRPr="007D6611">
        <w:t>przepis</w:t>
      </w:r>
      <w:r w:rsidR="00BC7BA4">
        <w:t>ów</w:t>
      </w:r>
      <w:r w:rsidR="00DB7432">
        <w:t xml:space="preserve"> art.</w:t>
      </w:r>
      <w:r w:rsidR="008C569B">
        <w:t xml:space="preserve"> </w:t>
      </w:r>
      <w:r w:rsidR="00FD7DED" w:rsidRPr="007D6611">
        <w:t>20a</w:t>
      </w:r>
      <w:r w:rsidR="00DB7432">
        <w:t xml:space="preserve"> ust.</w:t>
      </w:r>
      <w:r w:rsidR="008C569B">
        <w:t xml:space="preserve"> </w:t>
      </w:r>
      <w:r w:rsidR="00DB7432" w:rsidRPr="007D6611">
        <w:t>2</w:t>
      </w:r>
      <w:r w:rsidR="00DB7432">
        <w:t xml:space="preserve"> i</w:t>
      </w:r>
      <w:r w:rsidR="008C569B">
        <w:t xml:space="preserve"> </w:t>
      </w:r>
      <w:r w:rsidR="009213B3" w:rsidRPr="007D6611">
        <w:t>5</w:t>
      </w:r>
      <w:r w:rsidR="008C569B">
        <w:t xml:space="preserve"> </w:t>
      </w:r>
      <w:r w:rsidR="00FD7DED" w:rsidRPr="007D6611">
        <w:t>nie stosuje się,</w:t>
      </w:r>
      <w:r w:rsidR="005712C1" w:rsidRPr="007D6611">
        <w:t xml:space="preserve"> a</w:t>
      </w:r>
      <w:r w:rsidR="008C569B">
        <w:t xml:space="preserve"> </w:t>
      </w:r>
      <w:r w:rsidR="00AB428B" w:rsidRPr="007D6611">
        <w:t>przepis</w:t>
      </w:r>
      <w:r w:rsidR="00DB7432">
        <w:t xml:space="preserve"> art.</w:t>
      </w:r>
      <w:r w:rsidR="008C569B">
        <w:t xml:space="preserve"> </w:t>
      </w:r>
      <w:r w:rsidR="008B59C6" w:rsidRPr="007D6611">
        <w:t>1</w:t>
      </w:r>
      <w:r w:rsidR="00DB7432" w:rsidRPr="007D6611">
        <w:t>7</w:t>
      </w:r>
      <w:r w:rsidR="00DB7432">
        <w:t xml:space="preserve"> ust.</w:t>
      </w:r>
      <w:r w:rsidR="008C569B">
        <w:t xml:space="preserve"> </w:t>
      </w:r>
      <w:r w:rsidR="00C91CED" w:rsidRPr="007D6611">
        <w:t>3</w:t>
      </w:r>
      <w:r w:rsidR="008C569B">
        <w:t xml:space="preserve"> </w:t>
      </w:r>
      <w:r w:rsidR="008B59C6" w:rsidRPr="007D6611">
        <w:t>stosuje się odpowiednio.</w:t>
      </w:r>
      <w:r w:rsidR="003F775C">
        <w:t>”</w:t>
      </w:r>
      <w:r w:rsidR="00AB428B" w:rsidRPr="007D6611">
        <w:t xml:space="preserve">. </w:t>
      </w:r>
    </w:p>
    <w:p w:rsidR="00630EB5" w:rsidRPr="007D6611" w:rsidRDefault="00912A47" w:rsidP="00C041FD">
      <w:pPr>
        <w:pStyle w:val="ARTartustawynprozporzdzenia"/>
      </w:pPr>
      <w:r w:rsidRPr="008C569B">
        <w:rPr>
          <w:rStyle w:val="Ppogrubienie"/>
        </w:rPr>
        <w:t>Art.</w:t>
      </w:r>
      <w:r w:rsidR="008C569B">
        <w:rPr>
          <w:rStyle w:val="Ppogrubienie"/>
        </w:rPr>
        <w:t> </w:t>
      </w:r>
      <w:r w:rsidRPr="008C569B">
        <w:rPr>
          <w:rStyle w:val="Ppogrubienie"/>
        </w:rPr>
        <w:t>2.</w:t>
      </w:r>
      <w:r w:rsidR="00C91CED" w:rsidRPr="007D6611">
        <w:t xml:space="preserve"> W</w:t>
      </w:r>
      <w:r w:rsidR="008C569B">
        <w:t xml:space="preserve"> </w:t>
      </w:r>
      <w:r w:rsidR="00630EB5" w:rsidRPr="007D6611">
        <w:t>ustawie</w:t>
      </w:r>
      <w:r w:rsidR="00C91CED" w:rsidRPr="007D6611">
        <w:t xml:space="preserve"> z</w:t>
      </w:r>
      <w:r w:rsidR="008C569B">
        <w:t xml:space="preserve"> </w:t>
      </w:r>
      <w:r w:rsidR="00630EB5" w:rsidRPr="007D6611">
        <w:t>dnia 2</w:t>
      </w:r>
      <w:r w:rsidR="00C91CED" w:rsidRPr="007D6611">
        <w:t>6</w:t>
      </w:r>
      <w:r w:rsidR="008C569B">
        <w:t xml:space="preserve"> </w:t>
      </w:r>
      <w:r w:rsidR="00630EB5" w:rsidRPr="007D6611">
        <w:t>stycznia 198</w:t>
      </w:r>
      <w:r w:rsidR="00C91CED" w:rsidRPr="007D6611">
        <w:t>2</w:t>
      </w:r>
      <w:r w:rsidR="008C569B">
        <w:t xml:space="preserve"> </w:t>
      </w:r>
      <w:r w:rsidR="00630EB5" w:rsidRPr="007D6611">
        <w:t>r. – Karta Nauczyciela (</w:t>
      </w:r>
      <w:r w:rsidR="00DB7432">
        <w:t>Dz.</w:t>
      </w:r>
      <w:r w:rsidR="008C569B">
        <w:t xml:space="preserve"> </w:t>
      </w:r>
      <w:r w:rsidR="00DB7432">
        <w:t>U.</w:t>
      </w:r>
      <w:r w:rsidR="00C91CED" w:rsidRPr="007D6611">
        <w:t xml:space="preserve"> z</w:t>
      </w:r>
      <w:r w:rsidR="008C569B">
        <w:t xml:space="preserve"> </w:t>
      </w:r>
      <w:r w:rsidR="00630EB5" w:rsidRPr="007D6611">
        <w:t>201</w:t>
      </w:r>
      <w:r w:rsidR="00C91CED" w:rsidRPr="007D6611">
        <w:t>4</w:t>
      </w:r>
      <w:r w:rsidR="008C569B">
        <w:t xml:space="preserve"> </w:t>
      </w:r>
      <w:r w:rsidR="00630EB5" w:rsidRPr="007D6611">
        <w:t>r.</w:t>
      </w:r>
      <w:r w:rsidR="00DB7432">
        <w:t xml:space="preserve"> poz.</w:t>
      </w:r>
      <w:r w:rsidR="002D6584">
        <w:t> </w:t>
      </w:r>
      <w:r w:rsidR="00630EB5" w:rsidRPr="007D6611">
        <w:t>191</w:t>
      </w:r>
      <w:r w:rsidR="00EB2B29">
        <w:t xml:space="preserve"> i </w:t>
      </w:r>
      <w:r w:rsidR="00EB2B29" w:rsidRPr="00EB2B29">
        <w:t>1198,</w:t>
      </w:r>
      <w:r w:rsidR="00EB2B29">
        <w:t xml:space="preserve"> </w:t>
      </w:r>
      <w:r w:rsidR="00EB2B29" w:rsidRPr="00EB2B29">
        <w:t>z 2015 r. poz. 357, 1268 i 1418 oraz z 2016 r. poz. 668</w:t>
      </w:r>
      <w:r w:rsidR="00630EB5" w:rsidRPr="007D6611">
        <w:t>)</w:t>
      </w:r>
      <w:r w:rsidR="00DB7432" w:rsidRPr="007D6611">
        <w:t xml:space="preserve"> w</w:t>
      </w:r>
      <w:r w:rsidR="008C569B">
        <w:t xml:space="preserve"> </w:t>
      </w:r>
      <w:r w:rsidR="00DB7432">
        <w:t>art.</w:t>
      </w:r>
      <w:r w:rsidR="008C569B">
        <w:t xml:space="preserve"> </w:t>
      </w:r>
      <w:r w:rsidR="00630EB5" w:rsidRPr="007D6611">
        <w:t>4</w:t>
      </w:r>
      <w:r w:rsidR="00DB7432" w:rsidRPr="007D6611">
        <w:t>2</w:t>
      </w:r>
      <w:r w:rsidR="00DB7432">
        <w:t xml:space="preserve"> w</w:t>
      </w:r>
      <w:r w:rsidR="008C569B">
        <w:t xml:space="preserve"> </w:t>
      </w:r>
      <w:r w:rsidR="00DB7432">
        <w:t>ust.</w:t>
      </w:r>
      <w:r w:rsidR="008C569B">
        <w:t xml:space="preserve"> </w:t>
      </w:r>
      <w:r w:rsidR="00630EB5" w:rsidRPr="007D6611">
        <w:t>2b</w:t>
      </w:r>
      <w:r w:rsidR="00DB7432" w:rsidRPr="007D6611">
        <w:t xml:space="preserve"> w</w:t>
      </w:r>
      <w:r w:rsidR="002D6584">
        <w:t> </w:t>
      </w:r>
      <w:r w:rsidR="00DB7432">
        <w:t>pkt</w:t>
      </w:r>
      <w:r w:rsidR="008C569B">
        <w:t xml:space="preserve"> </w:t>
      </w:r>
      <w:r w:rsidR="00C91CED" w:rsidRPr="007D6611">
        <w:t>2</w:t>
      </w:r>
      <w:r w:rsidR="008C569B">
        <w:t xml:space="preserve"> </w:t>
      </w:r>
      <w:r w:rsidR="004E7737" w:rsidRPr="007D6611">
        <w:t xml:space="preserve">wyrazy </w:t>
      </w:r>
      <w:r w:rsidR="003F775C">
        <w:t>„</w:t>
      </w:r>
      <w:r w:rsidR="004E7737" w:rsidRPr="007D6611">
        <w:t>sprawdzianu</w:t>
      </w:r>
      <w:r w:rsidR="00DB7432" w:rsidRPr="007D6611">
        <w:t xml:space="preserve"> w</w:t>
      </w:r>
      <w:r w:rsidR="008C569B">
        <w:t xml:space="preserve"> </w:t>
      </w:r>
      <w:r w:rsidR="004E7737" w:rsidRPr="007D6611">
        <w:t>ostatnim roku nauki</w:t>
      </w:r>
      <w:r w:rsidR="00DB7432" w:rsidRPr="007D6611">
        <w:t xml:space="preserve"> w</w:t>
      </w:r>
      <w:r w:rsidR="008C569B">
        <w:t xml:space="preserve"> </w:t>
      </w:r>
      <w:r w:rsidR="004E7737" w:rsidRPr="007D6611">
        <w:t>szkole podstawowej, egzaminu</w:t>
      </w:r>
      <w:r w:rsidR="00DB7432" w:rsidRPr="007D6611">
        <w:t xml:space="preserve"> w</w:t>
      </w:r>
      <w:r w:rsidR="002D6584">
        <w:t> </w:t>
      </w:r>
      <w:r w:rsidR="004E7737" w:rsidRPr="007D6611">
        <w:t>ostatnim roku nauki</w:t>
      </w:r>
      <w:r w:rsidR="00DB7432" w:rsidRPr="007D6611">
        <w:t xml:space="preserve"> w</w:t>
      </w:r>
      <w:r w:rsidR="008C569B">
        <w:t xml:space="preserve"> </w:t>
      </w:r>
      <w:r w:rsidR="004E7737" w:rsidRPr="007D6611">
        <w:t>gimnazjum</w:t>
      </w:r>
      <w:r w:rsidR="003F775C">
        <w:t>”</w:t>
      </w:r>
      <w:r w:rsidR="00AF31AA" w:rsidRPr="007D6611">
        <w:t xml:space="preserve"> zastępuje się wyrazami</w:t>
      </w:r>
      <w:r w:rsidR="00630EB5" w:rsidRPr="007D6611">
        <w:t xml:space="preserve"> </w:t>
      </w:r>
      <w:r w:rsidR="003F775C">
        <w:t>„</w:t>
      </w:r>
      <w:r w:rsidR="00630EB5" w:rsidRPr="007D6611">
        <w:t>egzaminu gimnazjalnego</w:t>
      </w:r>
      <w:r w:rsidR="003F775C">
        <w:t>”</w:t>
      </w:r>
      <w:r w:rsidR="00630EB5" w:rsidRPr="007D6611">
        <w:t>.</w:t>
      </w:r>
    </w:p>
    <w:p w:rsidR="006B156E" w:rsidRPr="007D6611" w:rsidRDefault="00707B63" w:rsidP="008C569B">
      <w:pPr>
        <w:pStyle w:val="ARTartustawynprozporzdzenia"/>
        <w:keepNext/>
      </w:pPr>
      <w:r w:rsidRPr="008C569B">
        <w:rPr>
          <w:rStyle w:val="Ppogrubienie"/>
        </w:rPr>
        <w:t>Art.</w:t>
      </w:r>
      <w:r w:rsidR="008C569B">
        <w:rPr>
          <w:rStyle w:val="Ppogrubienie"/>
        </w:rPr>
        <w:t> </w:t>
      </w:r>
      <w:r w:rsidR="0037658A" w:rsidRPr="008C569B">
        <w:rPr>
          <w:rStyle w:val="Ppogrubienie"/>
        </w:rPr>
        <w:t>3</w:t>
      </w:r>
      <w:r w:rsidRPr="008C569B">
        <w:rPr>
          <w:rStyle w:val="Ppogrubienie"/>
        </w:rPr>
        <w:t>.</w:t>
      </w:r>
      <w:r w:rsidR="00C91CED" w:rsidRPr="007D6611">
        <w:t xml:space="preserve"> W</w:t>
      </w:r>
      <w:r w:rsidR="008C569B">
        <w:t xml:space="preserve"> </w:t>
      </w:r>
      <w:r w:rsidR="00630EB5" w:rsidRPr="007D6611">
        <w:t>ustawie</w:t>
      </w:r>
      <w:r w:rsidR="00C91CED" w:rsidRPr="007D6611">
        <w:t xml:space="preserve"> z</w:t>
      </w:r>
      <w:r w:rsidR="008C569B">
        <w:t xml:space="preserve"> </w:t>
      </w:r>
      <w:r w:rsidR="00630EB5" w:rsidRPr="007D6611">
        <w:t>dnia 2</w:t>
      </w:r>
      <w:r w:rsidR="00C91CED" w:rsidRPr="007D6611">
        <w:t>6</w:t>
      </w:r>
      <w:r w:rsidR="008C569B">
        <w:t xml:space="preserve"> </w:t>
      </w:r>
      <w:r w:rsidR="00630EB5" w:rsidRPr="007D6611">
        <w:t>lipca 199</w:t>
      </w:r>
      <w:r w:rsidR="00C91CED" w:rsidRPr="007D6611">
        <w:t>1</w:t>
      </w:r>
      <w:r w:rsidR="008C569B">
        <w:t xml:space="preserve"> </w:t>
      </w:r>
      <w:r w:rsidR="00630EB5" w:rsidRPr="007D6611">
        <w:t>r.</w:t>
      </w:r>
      <w:r w:rsidR="00C91CED" w:rsidRPr="007D6611">
        <w:t xml:space="preserve"> o</w:t>
      </w:r>
      <w:r w:rsidR="008C569B">
        <w:t xml:space="preserve"> </w:t>
      </w:r>
      <w:r w:rsidR="00630EB5" w:rsidRPr="007D6611">
        <w:t>podatku dochodowym od osób fizycznych (</w:t>
      </w:r>
      <w:r w:rsidR="00DB7432">
        <w:t>Dz.</w:t>
      </w:r>
      <w:r w:rsidR="008C569B">
        <w:t xml:space="preserve"> </w:t>
      </w:r>
      <w:r w:rsidR="00DB7432">
        <w:t>U.</w:t>
      </w:r>
      <w:r w:rsidR="00C91CED" w:rsidRPr="007D6611">
        <w:t xml:space="preserve"> z</w:t>
      </w:r>
      <w:r w:rsidR="008C569B">
        <w:t xml:space="preserve"> </w:t>
      </w:r>
      <w:r w:rsidR="00630EB5" w:rsidRPr="007D6611">
        <w:t>201</w:t>
      </w:r>
      <w:r w:rsidR="00C91CED" w:rsidRPr="007D6611">
        <w:t>2</w:t>
      </w:r>
      <w:r w:rsidR="008C569B">
        <w:t xml:space="preserve"> </w:t>
      </w:r>
      <w:r w:rsidR="00630EB5" w:rsidRPr="007D6611">
        <w:t>r.</w:t>
      </w:r>
      <w:r w:rsidR="00DB7432">
        <w:t xml:space="preserve"> poz.</w:t>
      </w:r>
      <w:r w:rsidR="008C569B">
        <w:t xml:space="preserve"> </w:t>
      </w:r>
      <w:r w:rsidR="00630EB5" w:rsidRPr="007D6611">
        <w:t>361,</w:t>
      </w:r>
      <w:r w:rsidR="00C91CED" w:rsidRPr="007D6611">
        <w:t xml:space="preserve"> z</w:t>
      </w:r>
      <w:r w:rsidR="008C569B">
        <w:t xml:space="preserve"> </w:t>
      </w:r>
      <w:proofErr w:type="spellStart"/>
      <w:r w:rsidR="00630EB5" w:rsidRPr="007D6611">
        <w:t>późn</w:t>
      </w:r>
      <w:proofErr w:type="spellEnd"/>
      <w:r w:rsidR="00630EB5" w:rsidRPr="007D6611">
        <w:t>. zm.</w:t>
      </w:r>
      <w:r w:rsidR="00630EB5" w:rsidRPr="007D6611">
        <w:rPr>
          <w:rStyle w:val="Odwoanieprzypisudolnego"/>
        </w:rPr>
        <w:footnoteReference w:id="4"/>
      </w:r>
      <w:r w:rsidR="00630EB5" w:rsidRPr="007D6611">
        <w:rPr>
          <w:rStyle w:val="IGindeksgrny"/>
        </w:rPr>
        <w:t>)</w:t>
      </w:r>
      <w:r w:rsidR="00630EB5" w:rsidRPr="007D6611">
        <w:t>)</w:t>
      </w:r>
      <w:r w:rsidR="00DB7432" w:rsidRPr="007D6611">
        <w:t xml:space="preserve"> w</w:t>
      </w:r>
      <w:r w:rsidR="008C569B">
        <w:t xml:space="preserve"> </w:t>
      </w:r>
      <w:r w:rsidR="00DB7432">
        <w:t>art.</w:t>
      </w:r>
      <w:r w:rsidR="008C569B">
        <w:t xml:space="preserve"> </w:t>
      </w:r>
      <w:r w:rsidR="00630EB5" w:rsidRPr="007D6611">
        <w:t>2</w:t>
      </w:r>
      <w:r w:rsidR="00DB7432" w:rsidRPr="007D6611">
        <w:t>1</w:t>
      </w:r>
      <w:r w:rsidR="008C569B">
        <w:t xml:space="preserve"> </w:t>
      </w:r>
      <w:r w:rsidR="006B156E" w:rsidRPr="007D6611">
        <w:t>wprowadza się następujące zmiany:</w:t>
      </w:r>
    </w:p>
    <w:p w:rsidR="00630EB5" w:rsidRPr="007D6611" w:rsidRDefault="006B156E" w:rsidP="008C569B">
      <w:pPr>
        <w:pStyle w:val="PKTpunkt"/>
        <w:keepNext/>
      </w:pPr>
      <w:r w:rsidRPr="007D6611">
        <w:t>1)</w:t>
      </w:r>
      <w:r w:rsidR="00EF1409" w:rsidRPr="007D6611">
        <w:tab/>
      </w:r>
      <w:r w:rsidR="005712C1" w:rsidRPr="007D6611">
        <w:t>w</w:t>
      </w:r>
      <w:r w:rsidR="00DB7432">
        <w:t xml:space="preserve"> ust.</w:t>
      </w:r>
      <w:r w:rsidR="008C569B">
        <w:t xml:space="preserve"> </w:t>
      </w:r>
      <w:r w:rsidR="00DB7432" w:rsidRPr="007D6611">
        <w:t>1</w:t>
      </w:r>
      <w:r w:rsidR="00DB7432">
        <w:t xml:space="preserve"> pkt</w:t>
      </w:r>
      <w:r w:rsidR="008C569B">
        <w:t xml:space="preserve"> </w:t>
      </w:r>
      <w:r w:rsidR="00630EB5" w:rsidRPr="007D6611">
        <w:t>12</w:t>
      </w:r>
      <w:r w:rsidR="00C91CED" w:rsidRPr="007D6611">
        <w:t>9</w:t>
      </w:r>
      <w:r w:rsidR="008C569B">
        <w:t xml:space="preserve"> </w:t>
      </w:r>
      <w:r w:rsidR="00630EB5" w:rsidRPr="007D6611">
        <w:t>otrzymuje brzmienie:</w:t>
      </w:r>
    </w:p>
    <w:p w:rsidR="00706D2F" w:rsidRPr="007D6611" w:rsidRDefault="003F775C" w:rsidP="00EF1409">
      <w:pPr>
        <w:pStyle w:val="ZPKTzmpktartykuempunktem"/>
      </w:pPr>
      <w:r>
        <w:t>„</w:t>
      </w:r>
      <w:r w:rsidR="00630EB5" w:rsidRPr="007D6611">
        <w:t>129) dotacje,</w:t>
      </w:r>
      <w:r w:rsidR="00C91CED" w:rsidRPr="007D6611">
        <w:t xml:space="preserve"> w</w:t>
      </w:r>
      <w:r w:rsidR="008C569B">
        <w:t xml:space="preserve"> </w:t>
      </w:r>
      <w:r w:rsidR="00630EB5" w:rsidRPr="007D6611">
        <w:t>rozumieniu przepisów</w:t>
      </w:r>
      <w:r w:rsidR="00C91CED" w:rsidRPr="007D6611">
        <w:t xml:space="preserve"> o</w:t>
      </w:r>
      <w:r w:rsidR="008C569B">
        <w:t xml:space="preserve"> </w:t>
      </w:r>
      <w:r w:rsidR="00630EB5" w:rsidRPr="007D6611">
        <w:t>finansach publicznych, otrzymane</w:t>
      </w:r>
      <w:r w:rsidR="00C91CED" w:rsidRPr="007D6611">
        <w:t xml:space="preserve"> z</w:t>
      </w:r>
      <w:r w:rsidR="008C569B">
        <w:t xml:space="preserve"> </w:t>
      </w:r>
      <w:r w:rsidR="00630EB5" w:rsidRPr="007D6611">
        <w:t>budżetu państwa lub budżetów jednostek samorządu terytorialnego,</w:t>
      </w:r>
      <w:r w:rsidR="00C91CED" w:rsidRPr="007D6611">
        <w:t xml:space="preserve"> z</w:t>
      </w:r>
      <w:r w:rsidR="008C569B">
        <w:t xml:space="preserve"> </w:t>
      </w:r>
      <w:r w:rsidR="00706D2F" w:rsidRPr="007D6611">
        <w:t>zastrzeżeniem</w:t>
      </w:r>
      <w:r w:rsidR="00DB7432">
        <w:t xml:space="preserve"> ust.</w:t>
      </w:r>
      <w:r w:rsidR="002D6584">
        <w:t> </w:t>
      </w:r>
      <w:r w:rsidR="00706D2F" w:rsidRPr="007D6611">
        <w:t>36</w:t>
      </w:r>
      <w:r w:rsidR="00F07989">
        <w:t>;</w:t>
      </w:r>
      <w:r>
        <w:t>”</w:t>
      </w:r>
      <w:r w:rsidR="00EC3486" w:rsidRPr="007D6611">
        <w:t>;</w:t>
      </w:r>
    </w:p>
    <w:p w:rsidR="00EC3486" w:rsidRPr="007D6611" w:rsidRDefault="00EF1409" w:rsidP="008C569B">
      <w:pPr>
        <w:pStyle w:val="PKTpunkt"/>
        <w:keepNext/>
      </w:pPr>
      <w:r w:rsidRPr="007D6611">
        <w:t>2)</w:t>
      </w:r>
      <w:r w:rsidRPr="007D6611">
        <w:tab/>
      </w:r>
      <w:r w:rsidR="00EC3486" w:rsidRPr="007D6611">
        <w:t>dodaje się</w:t>
      </w:r>
      <w:r w:rsidR="00DB7432">
        <w:t xml:space="preserve"> ust.</w:t>
      </w:r>
      <w:r w:rsidR="008C569B">
        <w:t xml:space="preserve"> </w:t>
      </w:r>
      <w:r w:rsidR="00EC3486" w:rsidRPr="007D6611">
        <w:t>3</w:t>
      </w:r>
      <w:r w:rsidR="00DB7432" w:rsidRPr="007D6611">
        <w:t>6</w:t>
      </w:r>
      <w:r w:rsidR="00DB7432">
        <w:t xml:space="preserve"> w</w:t>
      </w:r>
      <w:r w:rsidR="008C569B">
        <w:t xml:space="preserve"> </w:t>
      </w:r>
      <w:r w:rsidR="00EC3486" w:rsidRPr="007D6611">
        <w:t>brzmieniu:</w:t>
      </w:r>
    </w:p>
    <w:p w:rsidR="00630EB5" w:rsidRPr="007D6611" w:rsidRDefault="003F775C" w:rsidP="00EF1409">
      <w:pPr>
        <w:pStyle w:val="ZUSTzmustartykuempunktem"/>
      </w:pPr>
      <w:r>
        <w:t>„</w:t>
      </w:r>
      <w:r w:rsidR="00EC3486" w:rsidRPr="007D6611">
        <w:t>36. Zwolnienie,</w:t>
      </w:r>
      <w:r w:rsidR="00DB7432" w:rsidRPr="007D6611">
        <w:t xml:space="preserve"> o</w:t>
      </w:r>
      <w:r w:rsidR="008C569B">
        <w:t xml:space="preserve"> </w:t>
      </w:r>
      <w:r w:rsidR="00EC3486" w:rsidRPr="007D6611">
        <w:t>którym mowa</w:t>
      </w:r>
      <w:r w:rsidR="00DB7432" w:rsidRPr="007D6611">
        <w:t xml:space="preserve"> w</w:t>
      </w:r>
      <w:r w:rsidR="008C569B">
        <w:t xml:space="preserve"> </w:t>
      </w:r>
      <w:r w:rsidR="00DB7432">
        <w:t>ust.</w:t>
      </w:r>
      <w:r w:rsidR="008C569B">
        <w:t xml:space="preserve"> </w:t>
      </w:r>
      <w:r w:rsidR="00DB7432" w:rsidRPr="007D6611">
        <w:t>1</w:t>
      </w:r>
      <w:r w:rsidR="00DB7432">
        <w:t xml:space="preserve"> pkt</w:t>
      </w:r>
      <w:r w:rsidR="008C569B">
        <w:t xml:space="preserve"> </w:t>
      </w:r>
      <w:r w:rsidR="00EC3486" w:rsidRPr="007D6611">
        <w:t xml:space="preserve">129, nie ma zastosowania do tej części dotacji otrzymanej na prowadzenie pozarolniczej działalności gospodarczej, która </w:t>
      </w:r>
      <w:r w:rsidR="00FF764B">
        <w:t xml:space="preserve">została </w:t>
      </w:r>
      <w:r w:rsidR="00DA497F">
        <w:t>przeznaczona</w:t>
      </w:r>
      <w:r w:rsidR="00EC3486" w:rsidRPr="007D6611">
        <w:t xml:space="preserve"> </w:t>
      </w:r>
      <w:r w:rsidR="00630EB5" w:rsidRPr="007D6611">
        <w:t xml:space="preserve">na wynagrodzenie osoby fizycznej prowadzącej </w:t>
      </w:r>
      <w:r w:rsidR="00565762" w:rsidRPr="007D6611">
        <w:t>tę działalność.</w:t>
      </w:r>
      <w:r>
        <w:t>”</w:t>
      </w:r>
      <w:r w:rsidR="002B111B" w:rsidRPr="007D6611">
        <w:t>.</w:t>
      </w:r>
    </w:p>
    <w:p w:rsidR="004428A5" w:rsidRPr="007D6611" w:rsidRDefault="004428A5" w:rsidP="008C569B">
      <w:pPr>
        <w:pStyle w:val="ARTartustawynprozporzdzenia"/>
        <w:keepNext/>
      </w:pPr>
      <w:r w:rsidRPr="008C569B">
        <w:rPr>
          <w:rStyle w:val="Ppogrubienie"/>
        </w:rPr>
        <w:t>Art.</w:t>
      </w:r>
      <w:r w:rsidR="008C569B">
        <w:rPr>
          <w:rStyle w:val="Ppogrubienie"/>
        </w:rPr>
        <w:t> </w:t>
      </w:r>
      <w:r w:rsidR="0037658A" w:rsidRPr="008C569B">
        <w:rPr>
          <w:rStyle w:val="Ppogrubienie"/>
        </w:rPr>
        <w:t>4</w:t>
      </w:r>
      <w:r w:rsidRPr="008C569B">
        <w:rPr>
          <w:rStyle w:val="Ppogrubienie"/>
        </w:rPr>
        <w:t>.</w:t>
      </w:r>
      <w:r w:rsidR="00C91CED" w:rsidRPr="007D6611">
        <w:rPr>
          <w:rStyle w:val="Ppogrubienie"/>
        </w:rPr>
        <w:t xml:space="preserve"> </w:t>
      </w:r>
      <w:r w:rsidR="00C91CED" w:rsidRPr="007D6611">
        <w:t>W</w:t>
      </w:r>
      <w:r w:rsidR="008C569B">
        <w:rPr>
          <w:rStyle w:val="Ppogrubienie"/>
        </w:rPr>
        <w:t xml:space="preserve"> </w:t>
      </w:r>
      <w:r w:rsidRPr="007D6611">
        <w:t>ustawie</w:t>
      </w:r>
      <w:r w:rsidR="00C91CED" w:rsidRPr="007D6611">
        <w:t xml:space="preserve"> z</w:t>
      </w:r>
      <w:r w:rsidR="008C569B">
        <w:t xml:space="preserve"> </w:t>
      </w:r>
      <w:r w:rsidRPr="007D6611">
        <w:t>dnia 2</w:t>
      </w:r>
      <w:r w:rsidR="00C91CED" w:rsidRPr="007D6611">
        <w:t>7</w:t>
      </w:r>
      <w:r w:rsidR="008C569B">
        <w:t xml:space="preserve"> </w:t>
      </w:r>
      <w:r w:rsidRPr="007D6611">
        <w:t>lipca 200</w:t>
      </w:r>
      <w:r w:rsidR="00C91CED" w:rsidRPr="007D6611">
        <w:t>5</w:t>
      </w:r>
      <w:r w:rsidR="008C569B">
        <w:t xml:space="preserve"> </w:t>
      </w:r>
      <w:r w:rsidRPr="007D6611">
        <w:t>r. –</w:t>
      </w:r>
      <w:r w:rsidR="00C02940" w:rsidRPr="007D6611">
        <w:t xml:space="preserve"> </w:t>
      </w:r>
      <w:r w:rsidRPr="007D6611">
        <w:t>Prawo</w:t>
      </w:r>
      <w:r w:rsidR="00C91CED" w:rsidRPr="007D6611">
        <w:t xml:space="preserve"> o</w:t>
      </w:r>
      <w:r w:rsidR="008C569B">
        <w:t xml:space="preserve"> </w:t>
      </w:r>
      <w:r w:rsidRPr="007D6611">
        <w:t>szkolnictwie wyższym (</w:t>
      </w:r>
      <w:r w:rsidR="00DB7432">
        <w:t>Dz.</w:t>
      </w:r>
      <w:r w:rsidR="008C569B">
        <w:t xml:space="preserve"> </w:t>
      </w:r>
      <w:r w:rsidR="00DB7432">
        <w:t>U.</w:t>
      </w:r>
      <w:r w:rsidR="00C91CED" w:rsidRPr="007D6611">
        <w:t xml:space="preserve"> z</w:t>
      </w:r>
      <w:r w:rsidR="002D6584">
        <w:t> </w:t>
      </w:r>
      <w:r w:rsidRPr="007D6611">
        <w:t>201</w:t>
      </w:r>
      <w:r w:rsidR="00C91CED" w:rsidRPr="007D6611">
        <w:t>2</w:t>
      </w:r>
      <w:r w:rsidR="008C569B">
        <w:t xml:space="preserve"> </w:t>
      </w:r>
      <w:r w:rsidRPr="007D6611">
        <w:t>r.</w:t>
      </w:r>
      <w:r w:rsidR="00DB7432">
        <w:t xml:space="preserve"> poz.</w:t>
      </w:r>
      <w:r w:rsidR="008C569B">
        <w:t xml:space="preserve"> </w:t>
      </w:r>
      <w:r w:rsidRPr="007D6611">
        <w:t>572,</w:t>
      </w:r>
      <w:r w:rsidR="00C91CED" w:rsidRPr="007D6611">
        <w:t xml:space="preserve"> z</w:t>
      </w:r>
      <w:r w:rsidR="008C569B">
        <w:t xml:space="preserve"> </w:t>
      </w:r>
      <w:proofErr w:type="spellStart"/>
      <w:r w:rsidRPr="007D6611">
        <w:t>późn</w:t>
      </w:r>
      <w:proofErr w:type="spellEnd"/>
      <w:r w:rsidRPr="007D6611">
        <w:t>. zm.</w:t>
      </w:r>
      <w:r w:rsidRPr="007D6611">
        <w:rPr>
          <w:rStyle w:val="Odwoanieprzypisudolnego"/>
        </w:rPr>
        <w:footnoteReference w:id="5"/>
      </w:r>
      <w:r w:rsidRPr="007D6611">
        <w:rPr>
          <w:rStyle w:val="IGindeksgrny"/>
        </w:rPr>
        <w:t>)</w:t>
      </w:r>
      <w:r w:rsidR="00DF030F" w:rsidRPr="007D6611">
        <w:t>)</w:t>
      </w:r>
      <w:r w:rsidR="00DB7432" w:rsidRPr="007D6611">
        <w:t xml:space="preserve"> w</w:t>
      </w:r>
      <w:r w:rsidR="008C569B">
        <w:t xml:space="preserve"> </w:t>
      </w:r>
      <w:r w:rsidR="00DB7432">
        <w:t>art.</w:t>
      </w:r>
      <w:r w:rsidR="008C569B">
        <w:t xml:space="preserve"> </w:t>
      </w:r>
      <w:r w:rsidR="00DF030F" w:rsidRPr="007D6611">
        <w:t>16</w:t>
      </w:r>
      <w:r w:rsidR="00C91CED" w:rsidRPr="007D6611">
        <w:t>9</w:t>
      </w:r>
      <w:r w:rsidR="008C569B">
        <w:t xml:space="preserve"> </w:t>
      </w:r>
      <w:r w:rsidR="00DF030F" w:rsidRPr="007D6611">
        <w:t>po</w:t>
      </w:r>
      <w:r w:rsidR="00DB7432">
        <w:t xml:space="preserve"> ust.</w:t>
      </w:r>
      <w:r w:rsidR="008C569B">
        <w:t xml:space="preserve"> </w:t>
      </w:r>
      <w:r w:rsidR="00C91CED" w:rsidRPr="007D6611">
        <w:t>2</w:t>
      </w:r>
      <w:r w:rsidR="008C569B">
        <w:t xml:space="preserve"> </w:t>
      </w:r>
      <w:r w:rsidR="00DF030F" w:rsidRPr="007D6611">
        <w:t>dodaje się</w:t>
      </w:r>
      <w:r w:rsidR="00DB7432">
        <w:t xml:space="preserve"> ust.</w:t>
      </w:r>
      <w:r w:rsidR="008C569B">
        <w:t xml:space="preserve"> </w:t>
      </w:r>
      <w:r w:rsidR="00DF030F" w:rsidRPr="007D6611">
        <w:t>2a</w:t>
      </w:r>
      <w:r w:rsidR="00C91CED" w:rsidRPr="007D6611">
        <w:t xml:space="preserve"> w</w:t>
      </w:r>
      <w:r w:rsidR="008C569B">
        <w:t xml:space="preserve"> </w:t>
      </w:r>
      <w:r w:rsidR="00DF030F" w:rsidRPr="007D6611">
        <w:t>brzmieniu:</w:t>
      </w:r>
    </w:p>
    <w:p w:rsidR="00DF030F" w:rsidRPr="007D6611" w:rsidRDefault="003F775C" w:rsidP="00A03FFC">
      <w:pPr>
        <w:pStyle w:val="ZUSTzmustartykuempunktem"/>
      </w:pPr>
      <w:r>
        <w:t>„</w:t>
      </w:r>
      <w:r w:rsidR="003E0CE0" w:rsidRPr="007D6611">
        <w:t>2a. Uchwała,</w:t>
      </w:r>
      <w:r w:rsidR="00C91CED" w:rsidRPr="007D6611">
        <w:t xml:space="preserve"> o</w:t>
      </w:r>
      <w:r w:rsidR="008C569B">
        <w:t xml:space="preserve"> </w:t>
      </w:r>
      <w:r w:rsidR="003E0CE0" w:rsidRPr="007D6611">
        <w:t>której mowa</w:t>
      </w:r>
      <w:r w:rsidR="00DB7432" w:rsidRPr="007D6611">
        <w:t xml:space="preserve"> w</w:t>
      </w:r>
      <w:r w:rsidR="008C569B">
        <w:t xml:space="preserve"> </w:t>
      </w:r>
      <w:r w:rsidR="00DB7432">
        <w:t>ust.</w:t>
      </w:r>
      <w:r w:rsidR="008C569B">
        <w:t xml:space="preserve"> </w:t>
      </w:r>
      <w:r w:rsidR="003E0CE0" w:rsidRPr="007D6611">
        <w:t>2, uwzględnia możliwość przeprowadzania rekrutacji uzupełniającej dla absolwentów, którzy ubiegali się</w:t>
      </w:r>
      <w:r w:rsidR="00C91CED" w:rsidRPr="007D6611">
        <w:t xml:space="preserve"> o</w:t>
      </w:r>
      <w:r w:rsidR="008C569B">
        <w:t xml:space="preserve"> </w:t>
      </w:r>
      <w:r w:rsidR="003E0CE0" w:rsidRPr="007D6611">
        <w:t>przyjęcie na studia pierwszego stopnia lub jednolite studia magisterskie na danym kierunku studiów na rok akademicki, na który jest przeprowadzana rekrutacja, oraz których wynik egzaminu maturalnego</w:t>
      </w:r>
      <w:r w:rsidR="00C91CED" w:rsidRPr="007D6611">
        <w:t xml:space="preserve"> z</w:t>
      </w:r>
      <w:r w:rsidR="008C569B">
        <w:t xml:space="preserve"> </w:t>
      </w:r>
      <w:r w:rsidR="003E0CE0" w:rsidRPr="007D6611">
        <w:t>danego przedmiotu lub przedmiotów został podwyższony</w:t>
      </w:r>
      <w:r w:rsidR="00C91CED" w:rsidRPr="007D6611">
        <w:t xml:space="preserve"> w</w:t>
      </w:r>
      <w:r w:rsidR="008C569B">
        <w:t xml:space="preserve"> </w:t>
      </w:r>
      <w:r w:rsidR="003E0CE0" w:rsidRPr="007D6611">
        <w:t>wyniku odwołania,</w:t>
      </w:r>
      <w:r w:rsidR="00C91CED" w:rsidRPr="007D6611">
        <w:t xml:space="preserve"> o</w:t>
      </w:r>
      <w:r w:rsidR="008C569B">
        <w:t xml:space="preserve"> </w:t>
      </w:r>
      <w:r w:rsidR="003E0CE0" w:rsidRPr="007D6611">
        <w:t>którym mowa</w:t>
      </w:r>
      <w:r w:rsidR="00DB7432" w:rsidRPr="007D6611">
        <w:t xml:space="preserve"> w</w:t>
      </w:r>
      <w:r w:rsidR="008C569B">
        <w:t xml:space="preserve"> </w:t>
      </w:r>
      <w:r w:rsidR="00DB7432">
        <w:t>art.</w:t>
      </w:r>
      <w:r w:rsidR="008C569B">
        <w:t xml:space="preserve"> </w:t>
      </w:r>
      <w:r w:rsidR="003E0CE0" w:rsidRPr="007D6611">
        <w:t>44zzz</w:t>
      </w:r>
      <w:r w:rsidR="00DB7432">
        <w:t xml:space="preserve"> ust.</w:t>
      </w:r>
      <w:r w:rsidR="008C569B">
        <w:t xml:space="preserve"> </w:t>
      </w:r>
      <w:r w:rsidR="00C91CED" w:rsidRPr="007D6611">
        <w:t>7</w:t>
      </w:r>
      <w:r w:rsidR="008C569B">
        <w:t xml:space="preserve"> </w:t>
      </w:r>
      <w:r w:rsidR="003E0CE0" w:rsidRPr="007D6611">
        <w:t>ustawy</w:t>
      </w:r>
      <w:r w:rsidR="00C91CED" w:rsidRPr="007D6611">
        <w:t xml:space="preserve"> z</w:t>
      </w:r>
      <w:r w:rsidR="008C569B">
        <w:t xml:space="preserve"> </w:t>
      </w:r>
      <w:r w:rsidR="003E0CE0" w:rsidRPr="007D6611">
        <w:t xml:space="preserve">dnia </w:t>
      </w:r>
      <w:r w:rsidR="00C91CED" w:rsidRPr="007D6611">
        <w:t>7</w:t>
      </w:r>
      <w:r w:rsidR="008C569B">
        <w:t xml:space="preserve"> </w:t>
      </w:r>
      <w:r w:rsidR="003E0CE0" w:rsidRPr="007D6611">
        <w:t>września 199</w:t>
      </w:r>
      <w:r w:rsidR="00C91CED" w:rsidRPr="007D6611">
        <w:t>1</w:t>
      </w:r>
      <w:r w:rsidR="008C569B">
        <w:t xml:space="preserve"> </w:t>
      </w:r>
      <w:r w:rsidR="003E0CE0" w:rsidRPr="007D6611">
        <w:t>r.</w:t>
      </w:r>
      <w:r w:rsidR="00C91CED" w:rsidRPr="007D6611">
        <w:t xml:space="preserve"> o</w:t>
      </w:r>
      <w:r w:rsidR="00E14248">
        <w:t> </w:t>
      </w:r>
      <w:r w:rsidR="003E0CE0" w:rsidRPr="007D6611">
        <w:t>systemie oświaty.</w:t>
      </w:r>
      <w:r>
        <w:t>”</w:t>
      </w:r>
      <w:r w:rsidR="003E0CE0" w:rsidRPr="007D6611">
        <w:t xml:space="preserve">. </w:t>
      </w:r>
    </w:p>
    <w:p w:rsidR="00707B63" w:rsidRPr="007D6611" w:rsidRDefault="00707B63" w:rsidP="008C569B">
      <w:pPr>
        <w:pStyle w:val="ARTartustawynprozporzdzenia"/>
        <w:keepNext/>
      </w:pPr>
      <w:r w:rsidRPr="008C569B">
        <w:rPr>
          <w:rStyle w:val="Ppogrubienie"/>
        </w:rPr>
        <w:t>Art.</w:t>
      </w:r>
      <w:r w:rsidR="008C569B">
        <w:rPr>
          <w:rStyle w:val="Ppogrubienie"/>
        </w:rPr>
        <w:t> </w:t>
      </w:r>
      <w:r w:rsidR="0037658A" w:rsidRPr="008C569B">
        <w:rPr>
          <w:rStyle w:val="Ppogrubienie"/>
        </w:rPr>
        <w:t>5</w:t>
      </w:r>
      <w:r w:rsidR="007124DC" w:rsidRPr="008C569B">
        <w:rPr>
          <w:rStyle w:val="Ppogrubienie"/>
        </w:rPr>
        <w:t>.</w:t>
      </w:r>
      <w:r w:rsidR="008C569B">
        <w:rPr>
          <w:rStyle w:val="Ppogrubienie"/>
        </w:rPr>
        <w:t xml:space="preserve"> </w:t>
      </w:r>
      <w:r w:rsidRPr="007D6611">
        <w:t>W</w:t>
      </w:r>
      <w:r w:rsidR="008C569B">
        <w:t xml:space="preserve"> </w:t>
      </w:r>
      <w:r w:rsidRPr="007D6611">
        <w:t>ustawie</w:t>
      </w:r>
      <w:r w:rsidR="008C569B">
        <w:t xml:space="preserve"> </w:t>
      </w:r>
      <w:r w:rsidRPr="007D6611">
        <w:t>z</w:t>
      </w:r>
      <w:r w:rsidR="008C569B">
        <w:t xml:space="preserve"> </w:t>
      </w:r>
      <w:r w:rsidRPr="007D6611">
        <w:t>dnia</w:t>
      </w:r>
      <w:r w:rsidR="008C569B">
        <w:t xml:space="preserve"> </w:t>
      </w:r>
      <w:r w:rsidRPr="007D6611">
        <w:t>15</w:t>
      </w:r>
      <w:r w:rsidR="008C569B">
        <w:t xml:space="preserve"> </w:t>
      </w:r>
      <w:r w:rsidRPr="007D6611">
        <w:t>kwietnia</w:t>
      </w:r>
      <w:r w:rsidR="008C569B">
        <w:t xml:space="preserve"> </w:t>
      </w:r>
      <w:r w:rsidRPr="007D6611">
        <w:t>2011</w:t>
      </w:r>
      <w:r w:rsidR="008C569B">
        <w:t xml:space="preserve"> </w:t>
      </w:r>
      <w:r w:rsidRPr="007D6611">
        <w:t>r.</w:t>
      </w:r>
      <w:r w:rsidR="00C91CED" w:rsidRPr="007D6611">
        <w:t xml:space="preserve"> o</w:t>
      </w:r>
      <w:r w:rsidR="008C569B">
        <w:t xml:space="preserve"> </w:t>
      </w:r>
      <w:r w:rsidRPr="007D6611">
        <w:t>systemie informacji oświatowej (</w:t>
      </w:r>
      <w:r w:rsidR="00DB7432">
        <w:t>Dz.</w:t>
      </w:r>
      <w:r w:rsidR="008C569B">
        <w:t xml:space="preserve"> </w:t>
      </w:r>
      <w:r w:rsidR="00DB7432">
        <w:t>U.</w:t>
      </w:r>
      <w:r w:rsidR="00C91CED" w:rsidRPr="007D6611">
        <w:t xml:space="preserve"> z</w:t>
      </w:r>
      <w:r w:rsidR="00E14248">
        <w:t> </w:t>
      </w:r>
      <w:r w:rsidRPr="007D6611">
        <w:t>201</w:t>
      </w:r>
      <w:r w:rsidR="00C91CED" w:rsidRPr="007D6611">
        <w:t>5</w:t>
      </w:r>
      <w:r w:rsidR="008C569B">
        <w:t xml:space="preserve"> </w:t>
      </w:r>
      <w:r w:rsidRPr="007D6611">
        <w:t>r.</w:t>
      </w:r>
      <w:r w:rsidR="00DB7432">
        <w:t xml:space="preserve"> poz.</w:t>
      </w:r>
      <w:r w:rsidR="008C569B">
        <w:t xml:space="preserve"> </w:t>
      </w:r>
      <w:r w:rsidRPr="007D6611">
        <w:t>45</w:t>
      </w:r>
      <w:r w:rsidR="004847A7" w:rsidRPr="007D6611">
        <w:t>, z</w:t>
      </w:r>
      <w:r w:rsidR="008C569B">
        <w:t xml:space="preserve"> </w:t>
      </w:r>
      <w:proofErr w:type="spellStart"/>
      <w:r w:rsidR="004847A7" w:rsidRPr="007D6611">
        <w:t>późn</w:t>
      </w:r>
      <w:proofErr w:type="spellEnd"/>
      <w:r w:rsidR="004847A7" w:rsidRPr="007D6611">
        <w:t>. zm.</w:t>
      </w:r>
      <w:r w:rsidR="004847A7" w:rsidRPr="007D6611">
        <w:rPr>
          <w:rStyle w:val="Odwoanieprzypisudolnego"/>
        </w:rPr>
        <w:footnoteReference w:id="6"/>
      </w:r>
      <w:r w:rsidR="004847A7" w:rsidRPr="007D6611">
        <w:rPr>
          <w:rStyle w:val="IGindeksgrny"/>
        </w:rPr>
        <w:t>)</w:t>
      </w:r>
      <w:r w:rsidRPr="007D6611">
        <w:t>) wprowadza się następujące zmiany:</w:t>
      </w:r>
    </w:p>
    <w:p w:rsidR="00F52541" w:rsidRPr="007D6611" w:rsidRDefault="009D7E1B" w:rsidP="0069054C">
      <w:pPr>
        <w:pStyle w:val="PKTpunkt"/>
      </w:pPr>
      <w:r w:rsidRPr="007D6611">
        <w:t>1)</w:t>
      </w:r>
      <w:r w:rsidRPr="007D6611">
        <w:tab/>
      </w:r>
      <w:r w:rsidR="00B430FF" w:rsidRPr="007D6611">
        <w:t>w</w:t>
      </w:r>
      <w:r w:rsidR="00DB7432">
        <w:t xml:space="preserve"> art.</w:t>
      </w:r>
      <w:r w:rsidR="008C569B">
        <w:t xml:space="preserve"> </w:t>
      </w:r>
      <w:r w:rsidR="00DB7432" w:rsidRPr="007D6611">
        <w:t>5</w:t>
      </w:r>
      <w:r w:rsidR="00DB7432">
        <w:t xml:space="preserve"> w</w:t>
      </w:r>
      <w:r w:rsidR="008C569B">
        <w:t xml:space="preserve"> </w:t>
      </w:r>
      <w:r w:rsidR="00DB7432">
        <w:t>ust.</w:t>
      </w:r>
      <w:r w:rsidR="008C569B">
        <w:t xml:space="preserve"> </w:t>
      </w:r>
      <w:r w:rsidR="00DB7432" w:rsidRPr="007D6611">
        <w:t>1</w:t>
      </w:r>
      <w:r w:rsidR="008C569B">
        <w:t xml:space="preserve"> </w:t>
      </w:r>
      <w:r w:rsidR="00B430FF" w:rsidRPr="007D6611">
        <w:t xml:space="preserve">wyrazy </w:t>
      </w:r>
      <w:r w:rsidR="003F775C">
        <w:t>„</w:t>
      </w:r>
      <w:r w:rsidR="00B430FF" w:rsidRPr="007D6611">
        <w:t xml:space="preserve">ze zbioru danych osobowych PESEL, zwanego dalej </w:t>
      </w:r>
      <w:r w:rsidR="003F775C">
        <w:t>„</w:t>
      </w:r>
      <w:r w:rsidR="00B430FF" w:rsidRPr="007D6611">
        <w:t>zbiorem PESEL</w:t>
      </w:r>
      <w:r w:rsidR="003F775C">
        <w:t>”„</w:t>
      </w:r>
      <w:r w:rsidR="00F52541" w:rsidRPr="007D6611">
        <w:t xml:space="preserve"> zastępuje się wyrazami </w:t>
      </w:r>
      <w:r w:rsidR="003F775C">
        <w:t>„</w:t>
      </w:r>
      <w:r w:rsidR="00F52541" w:rsidRPr="007D6611">
        <w:t>z rejestru PESEL</w:t>
      </w:r>
      <w:r w:rsidR="003F775C">
        <w:t>”</w:t>
      </w:r>
      <w:r w:rsidR="00F52541" w:rsidRPr="007D6611">
        <w:t>;</w:t>
      </w:r>
    </w:p>
    <w:p w:rsidR="001C3328" w:rsidRPr="007D6611" w:rsidRDefault="00F52541" w:rsidP="0069054C">
      <w:pPr>
        <w:pStyle w:val="PKTpunkt"/>
      </w:pPr>
      <w:r w:rsidRPr="007D6611">
        <w:t>2)</w:t>
      </w:r>
      <w:r w:rsidRPr="007D6611">
        <w:tab/>
      </w:r>
      <w:r w:rsidR="00822BD2" w:rsidRPr="007D6611">
        <w:t>użyte</w:t>
      </w:r>
      <w:r w:rsidR="00DB7432" w:rsidRPr="007D6611">
        <w:t xml:space="preserve"> w</w:t>
      </w:r>
      <w:r w:rsidR="008C569B">
        <w:t xml:space="preserve"> </w:t>
      </w:r>
      <w:r w:rsidR="00DB7432">
        <w:t>art.</w:t>
      </w:r>
      <w:r w:rsidR="008C569B">
        <w:t xml:space="preserve"> </w:t>
      </w:r>
      <w:r w:rsidR="00DB7432" w:rsidRPr="007D6611">
        <w:t>5</w:t>
      </w:r>
      <w:r w:rsidR="00DB7432">
        <w:t xml:space="preserve"> w</w:t>
      </w:r>
      <w:r w:rsidR="008C569B">
        <w:t xml:space="preserve"> </w:t>
      </w:r>
      <w:r w:rsidR="00DB7432">
        <w:t>ust.</w:t>
      </w:r>
      <w:r w:rsidR="008C569B">
        <w:t xml:space="preserve"> </w:t>
      </w:r>
      <w:r w:rsidR="00DB7432" w:rsidRPr="007D6611">
        <w:t>2</w:t>
      </w:r>
      <w:r w:rsidR="00DB7432">
        <w:t xml:space="preserve"> w</w:t>
      </w:r>
      <w:r w:rsidR="008C569B">
        <w:t xml:space="preserve"> </w:t>
      </w:r>
      <w:r w:rsidR="00DB7432">
        <w:t>pkt</w:t>
      </w:r>
      <w:r w:rsidR="008C569B">
        <w:t xml:space="preserve"> </w:t>
      </w:r>
      <w:r w:rsidR="00DB7432" w:rsidRPr="007D6611">
        <w:t>3</w:t>
      </w:r>
      <w:r w:rsidR="00DB7432">
        <w:t xml:space="preserve"> i</w:t>
      </w:r>
      <w:r w:rsidR="008C569B">
        <w:t xml:space="preserve"> </w:t>
      </w:r>
      <w:r w:rsidR="00DB7432" w:rsidRPr="007D6611">
        <w:t>4</w:t>
      </w:r>
      <w:r w:rsidR="00DB7432">
        <w:t xml:space="preserve"> oraz</w:t>
      </w:r>
      <w:r w:rsidR="00DB7432" w:rsidRPr="007D6611">
        <w:t xml:space="preserve"> w</w:t>
      </w:r>
      <w:r w:rsidR="008C569B">
        <w:t xml:space="preserve"> </w:t>
      </w:r>
      <w:r w:rsidR="00DB7432">
        <w:t>ust.</w:t>
      </w:r>
      <w:r w:rsidR="008C569B">
        <w:t xml:space="preserve"> </w:t>
      </w:r>
      <w:r w:rsidR="009D7E1B" w:rsidRPr="007D6611">
        <w:t>3,</w:t>
      </w:r>
      <w:r w:rsidR="00DB7432" w:rsidRPr="007D6611">
        <w:t xml:space="preserve"> w</w:t>
      </w:r>
      <w:r w:rsidR="008C569B">
        <w:t xml:space="preserve"> </w:t>
      </w:r>
      <w:r w:rsidR="00DB7432">
        <w:t>art.</w:t>
      </w:r>
      <w:r w:rsidR="008C569B">
        <w:t xml:space="preserve"> </w:t>
      </w:r>
      <w:r w:rsidR="001E568A" w:rsidRPr="007D6611">
        <w:t>5</w:t>
      </w:r>
      <w:r w:rsidR="00DB7432" w:rsidRPr="007D6611">
        <w:t>2</w:t>
      </w:r>
      <w:r w:rsidR="00DB7432">
        <w:t xml:space="preserve"> w</w:t>
      </w:r>
      <w:r w:rsidR="008C569B">
        <w:t xml:space="preserve"> </w:t>
      </w:r>
      <w:r w:rsidR="00DB7432">
        <w:t>ust.</w:t>
      </w:r>
      <w:r w:rsidR="008C569B">
        <w:t xml:space="preserve"> </w:t>
      </w:r>
      <w:r w:rsidR="001E568A" w:rsidRPr="007D6611">
        <w:t>2–</w:t>
      </w:r>
      <w:r w:rsidR="009D7E1B" w:rsidRPr="007D6611">
        <w:t>4,</w:t>
      </w:r>
      <w:r w:rsidR="00DB7432" w:rsidRPr="007D6611">
        <w:t xml:space="preserve"> w</w:t>
      </w:r>
      <w:r w:rsidR="008C569B">
        <w:t xml:space="preserve"> </w:t>
      </w:r>
      <w:r w:rsidR="00DB7432">
        <w:t>art.</w:t>
      </w:r>
      <w:r w:rsidR="008C569B">
        <w:t xml:space="preserve"> </w:t>
      </w:r>
      <w:r w:rsidR="009D7E1B" w:rsidRPr="007D6611">
        <w:t>5</w:t>
      </w:r>
      <w:r w:rsidR="00DB7432" w:rsidRPr="007D6611">
        <w:t>3</w:t>
      </w:r>
      <w:r w:rsidR="00DB7432">
        <w:t xml:space="preserve"> w</w:t>
      </w:r>
      <w:r w:rsidR="008C569B">
        <w:t xml:space="preserve"> </w:t>
      </w:r>
      <w:r w:rsidR="00DB7432">
        <w:t>pkt</w:t>
      </w:r>
      <w:r w:rsidR="008C569B">
        <w:t xml:space="preserve"> </w:t>
      </w:r>
      <w:r w:rsidR="00DB7432" w:rsidRPr="007D6611">
        <w:t>1</w:t>
      </w:r>
      <w:r w:rsidR="00DB7432">
        <w:t xml:space="preserve"> w</w:t>
      </w:r>
      <w:r w:rsidR="00E14248">
        <w:t> </w:t>
      </w:r>
      <w:r w:rsidR="00DB7432">
        <w:t>lit.</w:t>
      </w:r>
      <w:r w:rsidR="008C569B">
        <w:t xml:space="preserve"> </w:t>
      </w:r>
      <w:r w:rsidR="009D7E1B" w:rsidRPr="007D6611">
        <w:t>a,</w:t>
      </w:r>
      <w:r w:rsidR="00DB7432" w:rsidRPr="007D6611">
        <w:t xml:space="preserve"> w</w:t>
      </w:r>
      <w:r w:rsidR="008C569B">
        <w:t xml:space="preserve"> </w:t>
      </w:r>
      <w:r w:rsidR="00DB7432">
        <w:t>art.</w:t>
      </w:r>
      <w:r w:rsidR="008C569B">
        <w:t xml:space="preserve"> </w:t>
      </w:r>
      <w:r w:rsidR="009D7E1B" w:rsidRPr="007D6611">
        <w:t>5</w:t>
      </w:r>
      <w:r w:rsidR="00DB7432" w:rsidRPr="007D6611">
        <w:t>5</w:t>
      </w:r>
      <w:r w:rsidR="00DB7432">
        <w:t xml:space="preserve"> w</w:t>
      </w:r>
      <w:r w:rsidR="008C569B">
        <w:t xml:space="preserve"> </w:t>
      </w:r>
      <w:r w:rsidR="00DB7432">
        <w:t>ust.</w:t>
      </w:r>
      <w:r w:rsidR="008C569B">
        <w:t xml:space="preserve"> </w:t>
      </w:r>
      <w:r w:rsidR="00DB7432" w:rsidRPr="007D6611">
        <w:t>1</w:t>
      </w:r>
      <w:r w:rsidR="00DB7432">
        <w:t xml:space="preserve"> w</w:t>
      </w:r>
      <w:r w:rsidR="008C569B">
        <w:t xml:space="preserve"> </w:t>
      </w:r>
      <w:r w:rsidR="00DB7432">
        <w:t>pkt</w:t>
      </w:r>
      <w:r w:rsidR="008C569B">
        <w:t xml:space="preserve"> </w:t>
      </w:r>
      <w:r w:rsidR="009D7E1B" w:rsidRPr="007D6611">
        <w:t>1,</w:t>
      </w:r>
      <w:r w:rsidR="00DB7432" w:rsidRPr="007D6611">
        <w:t xml:space="preserve"> w</w:t>
      </w:r>
      <w:r w:rsidR="008C569B">
        <w:t xml:space="preserve"> </w:t>
      </w:r>
      <w:r w:rsidR="00DB7432">
        <w:t>art.</w:t>
      </w:r>
      <w:r w:rsidR="008C569B">
        <w:t xml:space="preserve"> </w:t>
      </w:r>
      <w:r w:rsidR="009D7E1B" w:rsidRPr="007D6611">
        <w:t>5</w:t>
      </w:r>
      <w:r w:rsidR="00DB7432" w:rsidRPr="007D6611">
        <w:t>6</w:t>
      </w:r>
      <w:r w:rsidR="00DB7432">
        <w:t xml:space="preserve"> w</w:t>
      </w:r>
      <w:r w:rsidR="008C569B">
        <w:t xml:space="preserve"> </w:t>
      </w:r>
      <w:r w:rsidR="00DB7432">
        <w:t>ust.</w:t>
      </w:r>
      <w:r w:rsidR="008C569B">
        <w:t xml:space="preserve"> </w:t>
      </w:r>
      <w:r w:rsidR="007A7346" w:rsidRPr="007D6611">
        <w:t>3</w:t>
      </w:r>
      <w:r w:rsidR="009D7E1B" w:rsidRPr="007D6611">
        <w:t>,</w:t>
      </w:r>
      <w:r w:rsidR="00DB7432" w:rsidRPr="007D6611">
        <w:t xml:space="preserve"> w</w:t>
      </w:r>
      <w:r w:rsidR="008C569B">
        <w:t xml:space="preserve"> </w:t>
      </w:r>
      <w:r w:rsidR="00DB7432">
        <w:t>art.</w:t>
      </w:r>
      <w:r w:rsidR="008C569B">
        <w:t xml:space="preserve"> </w:t>
      </w:r>
      <w:r w:rsidR="009D7E1B" w:rsidRPr="007D6611">
        <w:t>5</w:t>
      </w:r>
      <w:r w:rsidR="00DB7432" w:rsidRPr="007D6611">
        <w:t>7</w:t>
      </w:r>
      <w:r w:rsidR="00DB7432">
        <w:t xml:space="preserve"> w</w:t>
      </w:r>
      <w:r w:rsidR="008C569B">
        <w:t xml:space="preserve"> </w:t>
      </w:r>
      <w:r w:rsidR="00DB7432">
        <w:t>ust.</w:t>
      </w:r>
      <w:r w:rsidR="008C569B">
        <w:t xml:space="preserve"> </w:t>
      </w:r>
      <w:r w:rsidR="00DB7432" w:rsidRPr="007D6611">
        <w:t>1</w:t>
      </w:r>
      <w:r w:rsidR="00DB7432">
        <w:t xml:space="preserve"> w</w:t>
      </w:r>
      <w:r w:rsidR="008C569B">
        <w:t xml:space="preserve"> </w:t>
      </w:r>
      <w:r w:rsidR="00DB7432">
        <w:t>pkt</w:t>
      </w:r>
      <w:r w:rsidR="008C569B">
        <w:t xml:space="preserve"> </w:t>
      </w:r>
      <w:r w:rsidR="009D7E1B" w:rsidRPr="007D6611">
        <w:t>1,</w:t>
      </w:r>
      <w:r w:rsidR="00DB7432" w:rsidRPr="007D6611">
        <w:t xml:space="preserve"> w</w:t>
      </w:r>
      <w:r w:rsidR="008C569B">
        <w:t xml:space="preserve"> </w:t>
      </w:r>
      <w:r w:rsidR="00DB7432">
        <w:t>art.</w:t>
      </w:r>
      <w:r w:rsidR="008C569B">
        <w:t xml:space="preserve"> </w:t>
      </w:r>
      <w:r w:rsidR="009D7E1B" w:rsidRPr="007D6611">
        <w:t>5</w:t>
      </w:r>
      <w:r w:rsidR="00DB7432" w:rsidRPr="007D6611">
        <w:t>8</w:t>
      </w:r>
      <w:r w:rsidR="00DB7432">
        <w:t xml:space="preserve"> w</w:t>
      </w:r>
      <w:r w:rsidR="008C569B">
        <w:t xml:space="preserve"> </w:t>
      </w:r>
      <w:r w:rsidR="00DB7432">
        <w:t>ust.</w:t>
      </w:r>
      <w:r w:rsidR="008C569B">
        <w:t xml:space="preserve"> </w:t>
      </w:r>
      <w:r w:rsidR="00DB7432" w:rsidRPr="007D6611">
        <w:t>1</w:t>
      </w:r>
      <w:r w:rsidR="00DB7432">
        <w:t xml:space="preserve"> w</w:t>
      </w:r>
      <w:r w:rsidR="008C569B">
        <w:t xml:space="preserve"> </w:t>
      </w:r>
      <w:r w:rsidR="00DB7432">
        <w:t>pkt</w:t>
      </w:r>
      <w:r w:rsidR="008C569B">
        <w:t xml:space="preserve"> </w:t>
      </w:r>
      <w:r w:rsidR="009D7E1B" w:rsidRPr="007D6611">
        <w:t>1,</w:t>
      </w:r>
      <w:r w:rsidR="00DB7432" w:rsidRPr="007D6611">
        <w:t xml:space="preserve"> w</w:t>
      </w:r>
      <w:r w:rsidR="008C569B">
        <w:t xml:space="preserve"> </w:t>
      </w:r>
      <w:r w:rsidR="00DB7432">
        <w:t>art.</w:t>
      </w:r>
      <w:r w:rsidR="008C569B">
        <w:t xml:space="preserve"> </w:t>
      </w:r>
      <w:r w:rsidR="009D7E1B" w:rsidRPr="007D6611">
        <w:t>5</w:t>
      </w:r>
      <w:r w:rsidR="00DB7432" w:rsidRPr="007D6611">
        <w:t>9</w:t>
      </w:r>
      <w:r w:rsidR="00DB7432">
        <w:t xml:space="preserve"> w</w:t>
      </w:r>
      <w:r w:rsidR="008C569B">
        <w:t xml:space="preserve"> </w:t>
      </w:r>
      <w:r w:rsidR="00DB7432">
        <w:t>pkt</w:t>
      </w:r>
      <w:r w:rsidR="008C569B">
        <w:t xml:space="preserve"> </w:t>
      </w:r>
      <w:r w:rsidR="009D7E1B" w:rsidRPr="007D6611">
        <w:t>1,</w:t>
      </w:r>
      <w:r w:rsidR="00DB7432" w:rsidRPr="007D6611">
        <w:t xml:space="preserve"> w</w:t>
      </w:r>
      <w:r w:rsidR="008C569B">
        <w:t xml:space="preserve"> </w:t>
      </w:r>
      <w:r w:rsidR="00DB7432">
        <w:t>art.</w:t>
      </w:r>
      <w:r w:rsidR="008C569B">
        <w:t xml:space="preserve"> </w:t>
      </w:r>
      <w:r w:rsidR="009D7E1B" w:rsidRPr="007D6611">
        <w:t>6</w:t>
      </w:r>
      <w:r w:rsidR="00DB7432" w:rsidRPr="007D6611">
        <w:t>5</w:t>
      </w:r>
      <w:r w:rsidR="00DB7432">
        <w:t xml:space="preserve"> w</w:t>
      </w:r>
      <w:r w:rsidR="008C569B">
        <w:t xml:space="preserve"> </w:t>
      </w:r>
      <w:r w:rsidR="00DB7432">
        <w:t>ust.</w:t>
      </w:r>
      <w:r w:rsidR="008C569B">
        <w:t xml:space="preserve"> </w:t>
      </w:r>
      <w:r w:rsidR="00DB7432" w:rsidRPr="007D6611">
        <w:t>2</w:t>
      </w:r>
      <w:r w:rsidR="00DB7432">
        <w:t xml:space="preserve"> i</w:t>
      </w:r>
      <w:r w:rsidR="008C569B">
        <w:t xml:space="preserve"> </w:t>
      </w:r>
      <w:r w:rsidR="009D7E1B" w:rsidRPr="007D6611">
        <w:t>3,</w:t>
      </w:r>
      <w:r w:rsidR="00DB7432" w:rsidRPr="007D6611">
        <w:t xml:space="preserve"> w</w:t>
      </w:r>
      <w:r w:rsidR="008C569B">
        <w:t xml:space="preserve"> </w:t>
      </w:r>
      <w:r w:rsidR="00DB7432">
        <w:t>art.</w:t>
      </w:r>
      <w:r w:rsidR="008C569B">
        <w:t xml:space="preserve"> </w:t>
      </w:r>
      <w:r w:rsidR="005B10C8" w:rsidRPr="007D6611">
        <w:t>6</w:t>
      </w:r>
      <w:r w:rsidR="00DB7432" w:rsidRPr="007D6611">
        <w:t>7</w:t>
      </w:r>
      <w:r w:rsidR="00DB7432">
        <w:t xml:space="preserve"> oraz</w:t>
      </w:r>
      <w:r w:rsidR="00DB7432" w:rsidRPr="007D6611">
        <w:t xml:space="preserve"> w</w:t>
      </w:r>
      <w:r w:rsidR="008C569B">
        <w:t xml:space="preserve"> </w:t>
      </w:r>
      <w:r w:rsidR="00DB7432">
        <w:t>art.</w:t>
      </w:r>
      <w:r w:rsidR="008C569B">
        <w:t xml:space="preserve"> </w:t>
      </w:r>
      <w:r w:rsidR="009D7E1B" w:rsidRPr="007D6611">
        <w:t>6</w:t>
      </w:r>
      <w:r w:rsidR="00DB7432" w:rsidRPr="007D6611">
        <w:t>9</w:t>
      </w:r>
      <w:r w:rsidR="00DB7432">
        <w:t xml:space="preserve"> w</w:t>
      </w:r>
      <w:r w:rsidR="008C569B">
        <w:t xml:space="preserve"> </w:t>
      </w:r>
      <w:r w:rsidR="00DB7432">
        <w:t>ust.</w:t>
      </w:r>
      <w:r w:rsidR="008C569B">
        <w:t xml:space="preserve"> </w:t>
      </w:r>
      <w:r w:rsidR="00DB7432" w:rsidRPr="007D6611">
        <w:t>3</w:t>
      </w:r>
      <w:r w:rsidR="00DB7432">
        <w:t xml:space="preserve"> w</w:t>
      </w:r>
      <w:r w:rsidR="008C569B">
        <w:t xml:space="preserve"> </w:t>
      </w:r>
      <w:r w:rsidR="00DB7432">
        <w:t>pkt</w:t>
      </w:r>
      <w:r w:rsidR="008C569B">
        <w:t xml:space="preserve"> </w:t>
      </w:r>
      <w:r w:rsidR="00DB7432" w:rsidRPr="007D6611">
        <w:t>1</w:t>
      </w:r>
      <w:r w:rsidR="00DB7432">
        <w:t xml:space="preserve"> w</w:t>
      </w:r>
      <w:r w:rsidR="008C569B">
        <w:t xml:space="preserve"> </w:t>
      </w:r>
      <w:r w:rsidR="00DB7432">
        <w:t>lit.</w:t>
      </w:r>
      <w:r w:rsidR="008C569B">
        <w:t xml:space="preserve"> </w:t>
      </w:r>
      <w:r w:rsidR="009D7E1B" w:rsidRPr="007D6611">
        <w:t>c</w:t>
      </w:r>
      <w:r w:rsidR="005B10C8" w:rsidRPr="007D6611">
        <w:t xml:space="preserve"> </w:t>
      </w:r>
      <w:r w:rsidR="00822BD2" w:rsidRPr="007D6611">
        <w:t xml:space="preserve">wyrazy </w:t>
      </w:r>
      <w:r w:rsidR="003F775C">
        <w:t>„</w:t>
      </w:r>
      <w:r w:rsidR="00822BD2" w:rsidRPr="007D6611">
        <w:t>ze zbioru PESEL</w:t>
      </w:r>
      <w:r w:rsidR="003F775C">
        <w:t>”</w:t>
      </w:r>
      <w:r w:rsidR="00822BD2" w:rsidRPr="007D6611">
        <w:t xml:space="preserve"> zastępuje się wyrazami </w:t>
      </w:r>
      <w:r w:rsidR="003F775C">
        <w:t>„</w:t>
      </w:r>
      <w:r w:rsidR="007277E9" w:rsidRPr="007D6611">
        <w:t>z rejestru PESEL</w:t>
      </w:r>
      <w:r w:rsidR="003F775C">
        <w:t>”</w:t>
      </w:r>
      <w:r w:rsidR="001E61ED" w:rsidRPr="007D6611">
        <w:t>;</w:t>
      </w:r>
    </w:p>
    <w:p w:rsidR="005E6F5B" w:rsidRPr="007D6611" w:rsidRDefault="008F1703" w:rsidP="008C569B">
      <w:pPr>
        <w:pStyle w:val="PKTpunkt"/>
        <w:keepNext/>
      </w:pPr>
      <w:r w:rsidRPr="007D6611">
        <w:t>3</w:t>
      </w:r>
      <w:r w:rsidR="005E6F5B" w:rsidRPr="007D6611">
        <w:t>)</w:t>
      </w:r>
      <w:r w:rsidR="005E6F5B" w:rsidRPr="007D6611">
        <w:tab/>
        <w:t>w</w:t>
      </w:r>
      <w:r w:rsidR="00DB7432">
        <w:t xml:space="preserve"> art.</w:t>
      </w:r>
      <w:r w:rsidR="008C569B">
        <w:t xml:space="preserve"> </w:t>
      </w:r>
      <w:r w:rsidR="005E6F5B" w:rsidRPr="007D6611">
        <w:t>1</w:t>
      </w:r>
      <w:r w:rsidR="00DB7432" w:rsidRPr="007D6611">
        <w:t>4</w:t>
      </w:r>
      <w:r w:rsidR="00DB7432">
        <w:t xml:space="preserve"> pkt</w:t>
      </w:r>
      <w:r w:rsidR="008C569B">
        <w:t xml:space="preserve"> </w:t>
      </w:r>
      <w:r w:rsidR="00C91CED" w:rsidRPr="007D6611">
        <w:t>3</w:t>
      </w:r>
      <w:r w:rsidR="008C569B">
        <w:t xml:space="preserve"> </w:t>
      </w:r>
      <w:r w:rsidR="00EA6956" w:rsidRPr="007D6611">
        <w:t>otrzymuje brzmienie:</w:t>
      </w:r>
    </w:p>
    <w:p w:rsidR="00EA6956" w:rsidRPr="007D6611" w:rsidRDefault="003F775C" w:rsidP="00CE2343">
      <w:pPr>
        <w:pStyle w:val="ZPKTzmpktartykuempunktem"/>
      </w:pPr>
      <w:r>
        <w:t>„</w:t>
      </w:r>
      <w:r w:rsidR="00EA6956" w:rsidRPr="007D6611">
        <w:t>3)</w:t>
      </w:r>
      <w:r w:rsidR="006B129D" w:rsidRPr="007D6611">
        <w:t xml:space="preserve"> rodzaj oddziału: ogólnodostępny, integracyjny, specjalny, przysposabiający do pracy, sportowy, dwujęzyczny, międzynarodowy </w:t>
      </w:r>
      <w:r w:rsidR="00134D59" w:rsidRPr="007D6611">
        <w:t>lub</w:t>
      </w:r>
      <w:r w:rsidR="006B129D" w:rsidRPr="007D6611">
        <w:t xml:space="preserve"> inny rodzaj oddziału,</w:t>
      </w:r>
      <w:r w:rsidR="00C91CED" w:rsidRPr="007D6611">
        <w:t xml:space="preserve"> w</w:t>
      </w:r>
      <w:r w:rsidR="00E14248">
        <w:t> </w:t>
      </w:r>
      <w:r w:rsidR="006B129D" w:rsidRPr="007D6611">
        <w:t>szczególności,</w:t>
      </w:r>
      <w:r w:rsidR="00C91CED" w:rsidRPr="007D6611">
        <w:t xml:space="preserve"> o</w:t>
      </w:r>
      <w:r w:rsidR="008C569B">
        <w:t xml:space="preserve"> </w:t>
      </w:r>
      <w:r w:rsidR="006B129D" w:rsidRPr="007D6611">
        <w:t>którym mowa</w:t>
      </w:r>
      <w:r w:rsidR="00C91CED" w:rsidRPr="007D6611">
        <w:t xml:space="preserve"> w</w:t>
      </w:r>
      <w:r w:rsidR="008C569B">
        <w:t xml:space="preserve"> </w:t>
      </w:r>
      <w:r w:rsidR="006B129D" w:rsidRPr="007D6611">
        <w:t>przepisach wydanych na podstawie</w:t>
      </w:r>
      <w:r w:rsidR="00DB7432">
        <w:t xml:space="preserve"> art.</w:t>
      </w:r>
      <w:r w:rsidR="008C569B">
        <w:t xml:space="preserve"> </w:t>
      </w:r>
      <w:r w:rsidR="006B129D" w:rsidRPr="007D6611">
        <w:t>1</w:t>
      </w:r>
      <w:r w:rsidR="00DB7432" w:rsidRPr="007D6611">
        <w:t>3</w:t>
      </w:r>
      <w:r w:rsidR="00DB7432">
        <w:t xml:space="preserve"> ust.</w:t>
      </w:r>
      <w:r w:rsidR="00E14248">
        <w:t> </w:t>
      </w:r>
      <w:r w:rsidR="006B129D" w:rsidRPr="007D6611">
        <w:t>3,</w:t>
      </w:r>
      <w:r w:rsidR="00DB7432">
        <w:t xml:space="preserve"> art.</w:t>
      </w:r>
      <w:r w:rsidR="008C569B">
        <w:t xml:space="preserve"> </w:t>
      </w:r>
      <w:r w:rsidR="006B129D" w:rsidRPr="007D6611">
        <w:t>2</w:t>
      </w:r>
      <w:r w:rsidR="00DB7432" w:rsidRPr="007D6611">
        <w:t>2</w:t>
      </w:r>
      <w:r w:rsidR="00DB7432">
        <w:t xml:space="preserve"> ust.</w:t>
      </w:r>
      <w:r w:rsidR="008C569B">
        <w:t xml:space="preserve"> </w:t>
      </w:r>
      <w:r w:rsidR="00DB7432" w:rsidRPr="007D6611">
        <w:t>2</w:t>
      </w:r>
      <w:r w:rsidR="00DB7432">
        <w:t xml:space="preserve"> pkt</w:t>
      </w:r>
      <w:r w:rsidR="008C569B">
        <w:t xml:space="preserve"> </w:t>
      </w:r>
      <w:r w:rsidR="00DB7432" w:rsidRPr="007D6611">
        <w:t>6</w:t>
      </w:r>
      <w:r w:rsidR="00DB7432">
        <w:t xml:space="preserve"> i</w:t>
      </w:r>
      <w:r w:rsidR="008C569B">
        <w:t xml:space="preserve"> </w:t>
      </w:r>
      <w:r w:rsidR="006B129D" w:rsidRPr="007D6611">
        <w:t>1</w:t>
      </w:r>
      <w:r w:rsidR="00DB7432" w:rsidRPr="007D6611">
        <w:t>1</w:t>
      </w:r>
      <w:r w:rsidR="00DB7432">
        <w:t xml:space="preserve"> oraz art.</w:t>
      </w:r>
      <w:r w:rsidR="008C569B">
        <w:t xml:space="preserve"> </w:t>
      </w:r>
      <w:r w:rsidR="006B129D" w:rsidRPr="007D6611">
        <w:t>6</w:t>
      </w:r>
      <w:r w:rsidR="00DB7432" w:rsidRPr="007D6611">
        <w:t>0</w:t>
      </w:r>
      <w:r w:rsidR="00DB7432">
        <w:t xml:space="preserve"> ust.</w:t>
      </w:r>
      <w:r w:rsidR="008C569B">
        <w:t xml:space="preserve"> </w:t>
      </w:r>
      <w:r w:rsidR="00C91CED" w:rsidRPr="007D6611">
        <w:t>2</w:t>
      </w:r>
      <w:r w:rsidR="008C569B">
        <w:t xml:space="preserve"> </w:t>
      </w:r>
      <w:r w:rsidR="006B129D" w:rsidRPr="007D6611">
        <w:t>ustawy</w:t>
      </w:r>
      <w:r w:rsidR="00C91CED" w:rsidRPr="007D6611">
        <w:t xml:space="preserve"> z</w:t>
      </w:r>
      <w:r w:rsidR="008C569B">
        <w:t xml:space="preserve"> </w:t>
      </w:r>
      <w:r w:rsidR="006B129D" w:rsidRPr="007D6611">
        <w:t xml:space="preserve">dnia </w:t>
      </w:r>
      <w:r w:rsidR="00C91CED" w:rsidRPr="007D6611">
        <w:t>7</w:t>
      </w:r>
      <w:r w:rsidR="008C569B">
        <w:t xml:space="preserve"> </w:t>
      </w:r>
      <w:r w:rsidR="006B129D" w:rsidRPr="007D6611">
        <w:t>września 199</w:t>
      </w:r>
      <w:r w:rsidR="00C91CED" w:rsidRPr="007D6611">
        <w:t>1</w:t>
      </w:r>
      <w:r w:rsidR="008C569B">
        <w:t xml:space="preserve"> </w:t>
      </w:r>
      <w:r w:rsidR="006B129D" w:rsidRPr="007D6611">
        <w:t>r.</w:t>
      </w:r>
      <w:r w:rsidR="00C91CED" w:rsidRPr="007D6611">
        <w:t xml:space="preserve"> o</w:t>
      </w:r>
      <w:r w:rsidR="00E14248">
        <w:t> </w:t>
      </w:r>
      <w:r w:rsidR="006B129D" w:rsidRPr="007D6611">
        <w:t>systemie oświaty;</w:t>
      </w:r>
      <w:r>
        <w:t>”</w:t>
      </w:r>
      <w:r w:rsidR="006B129D" w:rsidRPr="007D6611">
        <w:t>;</w:t>
      </w:r>
    </w:p>
    <w:p w:rsidR="00654E03" w:rsidRPr="007D6611" w:rsidRDefault="008F1703" w:rsidP="008C569B">
      <w:pPr>
        <w:pStyle w:val="PKTpunkt"/>
        <w:keepNext/>
      </w:pPr>
      <w:r w:rsidRPr="007D6611">
        <w:t>4</w:t>
      </w:r>
      <w:r w:rsidR="00D72143" w:rsidRPr="007D6611">
        <w:t>)</w:t>
      </w:r>
      <w:r w:rsidR="00D72143" w:rsidRPr="007D6611">
        <w:tab/>
        <w:t>w</w:t>
      </w:r>
      <w:r w:rsidR="00DB7432">
        <w:t xml:space="preserve"> art.</w:t>
      </w:r>
      <w:r w:rsidR="008C569B">
        <w:t xml:space="preserve"> </w:t>
      </w:r>
      <w:r w:rsidR="00A16C3F" w:rsidRPr="007D6611">
        <w:t>1</w:t>
      </w:r>
      <w:r w:rsidR="00C91CED" w:rsidRPr="007D6611">
        <w:t>6</w:t>
      </w:r>
      <w:r w:rsidR="00654E03" w:rsidRPr="007D6611">
        <w:t>:</w:t>
      </w:r>
    </w:p>
    <w:p w:rsidR="00654E03" w:rsidRPr="007D6611" w:rsidRDefault="00654E03" w:rsidP="008C569B">
      <w:pPr>
        <w:pStyle w:val="LITlitera"/>
        <w:keepNext/>
      </w:pPr>
      <w:r w:rsidRPr="007D6611">
        <w:t>a)</w:t>
      </w:r>
      <w:r w:rsidR="00E14248">
        <w:tab/>
      </w:r>
      <w:r w:rsidR="00DB7432" w:rsidRPr="007D6611">
        <w:t>w</w:t>
      </w:r>
      <w:r w:rsidR="008C569B">
        <w:t xml:space="preserve"> </w:t>
      </w:r>
      <w:r w:rsidR="00DB7432">
        <w:t>pkt</w:t>
      </w:r>
      <w:r w:rsidR="008C569B">
        <w:t xml:space="preserve"> </w:t>
      </w:r>
      <w:r w:rsidR="00DB7432" w:rsidRPr="007D6611">
        <w:t>1</w:t>
      </w:r>
      <w:r w:rsidR="00DB7432">
        <w:t xml:space="preserve"> lit.</w:t>
      </w:r>
      <w:r w:rsidR="008C569B">
        <w:t xml:space="preserve"> </w:t>
      </w:r>
      <w:r w:rsidR="009213B3" w:rsidRPr="007D6611">
        <w:t>a</w:t>
      </w:r>
      <w:r w:rsidR="008C569B">
        <w:t xml:space="preserve"> </w:t>
      </w:r>
      <w:r w:rsidRPr="007D6611">
        <w:t>otrzymuje brzmienie:</w:t>
      </w:r>
    </w:p>
    <w:p w:rsidR="00654E03" w:rsidRPr="007D6611" w:rsidRDefault="003F775C" w:rsidP="00E14248">
      <w:pPr>
        <w:pStyle w:val="ZLITLITzmlitliter"/>
      </w:pPr>
      <w:r>
        <w:t>„</w:t>
      </w:r>
      <w:r w:rsidR="00654E03" w:rsidRPr="007D6611">
        <w:t>a)</w:t>
      </w:r>
      <w:r w:rsidR="00AB6452" w:rsidRPr="007D6611">
        <w:tab/>
      </w:r>
      <w:r w:rsidR="00654E03" w:rsidRPr="007D6611">
        <w:t>odpowiednio orzeczenie</w:t>
      </w:r>
      <w:r w:rsidR="009213B3" w:rsidRPr="007D6611">
        <w:t xml:space="preserve"> o</w:t>
      </w:r>
      <w:r w:rsidR="008C569B">
        <w:t xml:space="preserve"> </w:t>
      </w:r>
      <w:r w:rsidR="00654E03" w:rsidRPr="007D6611">
        <w:t>potrzebie kształcenia specjalnego albo orzeczenie</w:t>
      </w:r>
      <w:r w:rsidR="009213B3" w:rsidRPr="007D6611">
        <w:t xml:space="preserve"> o</w:t>
      </w:r>
      <w:r w:rsidR="008C569B">
        <w:t xml:space="preserve"> </w:t>
      </w:r>
      <w:r w:rsidR="00654E03" w:rsidRPr="007D6611">
        <w:t>potrzebie zajęć rewalidacyjno</w:t>
      </w:r>
      <w:r w:rsidR="00E14248">
        <w:t>-</w:t>
      </w:r>
      <w:r w:rsidR="00654E03" w:rsidRPr="007D6611">
        <w:t>wychowawczych,</w:t>
      </w:r>
      <w:r>
        <w:t>”</w:t>
      </w:r>
      <w:r w:rsidR="00AB6452" w:rsidRPr="007D6611">
        <w:t>,</w:t>
      </w:r>
    </w:p>
    <w:p w:rsidR="00654E03" w:rsidRPr="007D6611" w:rsidRDefault="00654E03" w:rsidP="008C569B">
      <w:pPr>
        <w:pStyle w:val="LITlitera"/>
        <w:keepNext/>
      </w:pPr>
      <w:r w:rsidRPr="007D6611">
        <w:t>b)</w:t>
      </w:r>
      <w:r w:rsidR="00AB6452" w:rsidRPr="007D6611">
        <w:tab/>
      </w:r>
      <w:r w:rsidRPr="007D6611">
        <w:t>w</w:t>
      </w:r>
      <w:r w:rsidR="00DB7432">
        <w:t xml:space="preserve"> pkt</w:t>
      </w:r>
      <w:r w:rsidR="008C569B">
        <w:t xml:space="preserve"> </w:t>
      </w:r>
      <w:r w:rsidR="009213B3" w:rsidRPr="007D6611">
        <w:t>4</w:t>
      </w:r>
      <w:r w:rsidR="008C569B">
        <w:t xml:space="preserve"> </w:t>
      </w:r>
      <w:r w:rsidRPr="007D6611">
        <w:t>kropkę zastępuje się średnikiem</w:t>
      </w:r>
      <w:r w:rsidR="009213B3" w:rsidRPr="007D6611">
        <w:t xml:space="preserve"> i</w:t>
      </w:r>
      <w:r w:rsidR="008C569B">
        <w:t xml:space="preserve"> </w:t>
      </w:r>
      <w:r w:rsidRPr="007D6611">
        <w:t>dodaje się</w:t>
      </w:r>
      <w:r w:rsidR="00DB7432">
        <w:t xml:space="preserve"> pkt</w:t>
      </w:r>
      <w:r w:rsidR="008C569B">
        <w:t xml:space="preserve"> </w:t>
      </w:r>
      <w:r w:rsidR="00DB7432" w:rsidRPr="007D6611">
        <w:t>5</w:t>
      </w:r>
      <w:r w:rsidR="00DB7432">
        <w:t xml:space="preserve"> w</w:t>
      </w:r>
      <w:r w:rsidR="008C569B">
        <w:t xml:space="preserve"> </w:t>
      </w:r>
      <w:r w:rsidRPr="007D6611">
        <w:t>brzmieniu:</w:t>
      </w:r>
    </w:p>
    <w:p w:rsidR="00AE086E" w:rsidRPr="007D6611" w:rsidRDefault="003F775C" w:rsidP="008C569B">
      <w:pPr>
        <w:pStyle w:val="ZLITPKTzmpktliter"/>
        <w:keepNext/>
      </w:pPr>
      <w:r>
        <w:t>„</w:t>
      </w:r>
      <w:r w:rsidR="00A16C3F" w:rsidRPr="007D6611">
        <w:t>5)</w:t>
      </w:r>
      <w:r w:rsidR="007E1CEF" w:rsidRPr="007D6611">
        <w:tab/>
      </w:r>
      <w:r w:rsidR="00A16C3F" w:rsidRPr="007D6611">
        <w:t xml:space="preserve">w przypadku </w:t>
      </w:r>
      <w:r w:rsidR="00D72143" w:rsidRPr="007D6611">
        <w:t xml:space="preserve">wychowanka młodzieżowego ośrodka </w:t>
      </w:r>
      <w:r w:rsidR="00A16C3F" w:rsidRPr="007D6611">
        <w:t>wychowawczego datę:</w:t>
      </w:r>
    </w:p>
    <w:p w:rsidR="00A16C3F" w:rsidRPr="007D6611" w:rsidRDefault="00A16C3F" w:rsidP="00AB6452">
      <w:pPr>
        <w:pStyle w:val="ZLITLITwPKTzmlitwpktliter"/>
      </w:pPr>
      <w:r w:rsidRPr="007D6611">
        <w:t>a)</w:t>
      </w:r>
      <w:r w:rsidRPr="007D6611">
        <w:tab/>
        <w:t xml:space="preserve">otrzymania przez dyrektora ośrodka, za pośrednictwem poczty, skierowania </w:t>
      </w:r>
      <w:r w:rsidR="004F63BB" w:rsidRPr="007D6611">
        <w:t xml:space="preserve">wychowanka </w:t>
      </w:r>
      <w:r w:rsidRPr="007D6611">
        <w:t>do ośrodka,</w:t>
      </w:r>
    </w:p>
    <w:p w:rsidR="00A16C3F" w:rsidRPr="007D6611" w:rsidRDefault="00A16C3F" w:rsidP="008C569B">
      <w:pPr>
        <w:pStyle w:val="ZLITLITwPKTzmlitwpktliter"/>
        <w:keepNext/>
      </w:pPr>
      <w:r w:rsidRPr="007D6611">
        <w:t>b)</w:t>
      </w:r>
      <w:r w:rsidRPr="007D6611">
        <w:tab/>
        <w:t>przekazania informacji</w:t>
      </w:r>
      <w:r w:rsidR="00C91CED" w:rsidRPr="007D6611">
        <w:t xml:space="preserve"> o</w:t>
      </w:r>
      <w:r w:rsidR="008C569B">
        <w:t xml:space="preserve"> </w:t>
      </w:r>
      <w:r w:rsidRPr="007D6611">
        <w:t xml:space="preserve">niedoprowadzeniu </w:t>
      </w:r>
      <w:r w:rsidR="004F63BB" w:rsidRPr="007D6611">
        <w:t xml:space="preserve">wychowanka </w:t>
      </w:r>
      <w:r w:rsidRPr="007D6611">
        <w:t>do ośrodka</w:t>
      </w:r>
    </w:p>
    <w:p w:rsidR="00A16C3F" w:rsidRPr="007D6611" w:rsidRDefault="00E642B2" w:rsidP="00AB6452">
      <w:pPr>
        <w:pStyle w:val="ZLITCZWSPLITwPKTzmczciwsplitwpktliter"/>
      </w:pPr>
      <w:r w:rsidRPr="007D6611">
        <w:t>–</w:t>
      </w:r>
      <w:r w:rsidR="00A16C3F" w:rsidRPr="007D6611">
        <w:t xml:space="preserve"> zgodnie</w:t>
      </w:r>
      <w:r w:rsidR="00C91CED" w:rsidRPr="007D6611">
        <w:t xml:space="preserve"> z</w:t>
      </w:r>
      <w:r w:rsidR="008C569B">
        <w:t xml:space="preserve"> </w:t>
      </w:r>
      <w:r w:rsidR="00A16C3F" w:rsidRPr="007D6611">
        <w:t>przepisami wydanymi na podstawie</w:t>
      </w:r>
      <w:r w:rsidR="00DB7432">
        <w:t xml:space="preserve"> art.</w:t>
      </w:r>
      <w:r w:rsidR="008C569B">
        <w:t xml:space="preserve"> </w:t>
      </w:r>
      <w:r w:rsidR="00A16C3F" w:rsidRPr="007D6611">
        <w:t>8</w:t>
      </w:r>
      <w:r w:rsidR="00C91CED" w:rsidRPr="007D6611">
        <w:t>1</w:t>
      </w:r>
      <w:r w:rsidR="008C569B">
        <w:t xml:space="preserve"> </w:t>
      </w:r>
      <w:r w:rsidR="00A16C3F" w:rsidRPr="007D6611">
        <w:t>ustawy</w:t>
      </w:r>
      <w:r w:rsidR="00C91CED" w:rsidRPr="007D6611">
        <w:t xml:space="preserve"> z</w:t>
      </w:r>
      <w:r w:rsidR="008C569B">
        <w:t xml:space="preserve"> </w:t>
      </w:r>
      <w:r w:rsidR="00A16C3F" w:rsidRPr="007D6611">
        <w:t>dnia 2</w:t>
      </w:r>
      <w:r w:rsidR="00C91CED" w:rsidRPr="007D6611">
        <w:t>6</w:t>
      </w:r>
      <w:r w:rsidR="00E14248">
        <w:t> </w:t>
      </w:r>
      <w:r w:rsidR="00A16C3F" w:rsidRPr="007D6611">
        <w:t>października 198</w:t>
      </w:r>
      <w:r w:rsidR="00C91CED" w:rsidRPr="007D6611">
        <w:t>2</w:t>
      </w:r>
      <w:r w:rsidR="008C569B">
        <w:t xml:space="preserve"> </w:t>
      </w:r>
      <w:r w:rsidR="00A16C3F" w:rsidRPr="007D6611">
        <w:t>r.</w:t>
      </w:r>
      <w:r w:rsidR="00C91CED" w:rsidRPr="007D6611">
        <w:t xml:space="preserve"> o</w:t>
      </w:r>
      <w:r w:rsidR="008C569B">
        <w:t xml:space="preserve"> </w:t>
      </w:r>
      <w:r w:rsidR="00A16C3F" w:rsidRPr="007D6611">
        <w:t>postępowaniu</w:t>
      </w:r>
      <w:r w:rsidR="00C91CED" w:rsidRPr="007D6611">
        <w:t xml:space="preserve"> w</w:t>
      </w:r>
      <w:r w:rsidR="008C569B">
        <w:t xml:space="preserve"> </w:t>
      </w:r>
      <w:r w:rsidR="00A16C3F" w:rsidRPr="007D6611">
        <w:t>sprawach nieletnich (</w:t>
      </w:r>
      <w:r w:rsidR="00DB7432">
        <w:t>Dz.</w:t>
      </w:r>
      <w:r w:rsidR="008C569B">
        <w:t xml:space="preserve"> </w:t>
      </w:r>
      <w:r w:rsidR="00DB7432">
        <w:t>U.</w:t>
      </w:r>
      <w:r w:rsidR="00C91CED" w:rsidRPr="007D6611">
        <w:t xml:space="preserve"> z</w:t>
      </w:r>
      <w:r w:rsidR="00E14248">
        <w:t> </w:t>
      </w:r>
      <w:r w:rsidR="00A16C3F" w:rsidRPr="007D6611">
        <w:t>201</w:t>
      </w:r>
      <w:r w:rsidR="00C91CED" w:rsidRPr="007D6611">
        <w:t>4</w:t>
      </w:r>
      <w:r w:rsidR="00E14248">
        <w:t> </w:t>
      </w:r>
      <w:r w:rsidR="00A16C3F" w:rsidRPr="007D6611">
        <w:t>r.</w:t>
      </w:r>
      <w:r w:rsidR="00DB7432">
        <w:t xml:space="preserve"> poz.</w:t>
      </w:r>
      <w:r w:rsidR="008C569B">
        <w:t xml:space="preserve"> </w:t>
      </w:r>
      <w:r w:rsidR="00A16C3F" w:rsidRPr="007D6611">
        <w:t>38</w:t>
      </w:r>
      <w:r w:rsidR="00DB7432" w:rsidRPr="007D6611">
        <w:t>2</w:t>
      </w:r>
      <w:r w:rsidR="00DB7432">
        <w:t xml:space="preserve"> oraz</w:t>
      </w:r>
      <w:r w:rsidR="00C91CED" w:rsidRPr="007D6611">
        <w:t xml:space="preserve"> z</w:t>
      </w:r>
      <w:r w:rsidR="008C569B">
        <w:t xml:space="preserve"> </w:t>
      </w:r>
      <w:r w:rsidR="00A16C3F" w:rsidRPr="007D6611">
        <w:t>201</w:t>
      </w:r>
      <w:r w:rsidR="00C91CED" w:rsidRPr="007D6611">
        <w:t>5</w:t>
      </w:r>
      <w:r w:rsidR="008C569B">
        <w:t xml:space="preserve"> </w:t>
      </w:r>
      <w:r w:rsidR="00A16C3F" w:rsidRPr="007D6611">
        <w:t>r.</w:t>
      </w:r>
      <w:r w:rsidR="00DB7432">
        <w:t xml:space="preserve"> poz.</w:t>
      </w:r>
      <w:r w:rsidR="008C569B">
        <w:t xml:space="preserve"> </w:t>
      </w:r>
      <w:r w:rsidR="00A16C3F" w:rsidRPr="007D6611">
        <w:t>141</w:t>
      </w:r>
      <w:r w:rsidR="00DB7432" w:rsidRPr="007D6611">
        <w:t>8</w:t>
      </w:r>
      <w:r w:rsidR="00DB7432">
        <w:t xml:space="preserve"> i</w:t>
      </w:r>
      <w:r w:rsidR="008C569B">
        <w:t xml:space="preserve"> </w:t>
      </w:r>
      <w:r w:rsidR="00A16C3F" w:rsidRPr="007D6611">
        <w:t>1707).</w:t>
      </w:r>
      <w:r w:rsidR="003F775C">
        <w:t>”</w:t>
      </w:r>
      <w:r w:rsidR="000A7973" w:rsidRPr="007D6611">
        <w:t>;</w:t>
      </w:r>
    </w:p>
    <w:p w:rsidR="00071635" w:rsidRPr="007D6611" w:rsidRDefault="008F1703" w:rsidP="00C3473F">
      <w:pPr>
        <w:pStyle w:val="PKTpunkt"/>
      </w:pPr>
      <w:r w:rsidRPr="007D6611">
        <w:t>5</w:t>
      </w:r>
      <w:r w:rsidR="00A16C3F" w:rsidRPr="007D6611">
        <w:t>)</w:t>
      </w:r>
      <w:r w:rsidR="009E5AA7" w:rsidRPr="007D6611">
        <w:tab/>
      </w:r>
      <w:r w:rsidR="00071635" w:rsidRPr="007D6611">
        <w:t>użyte</w:t>
      </w:r>
      <w:r w:rsidR="00DB7432" w:rsidRPr="007D6611">
        <w:t xml:space="preserve"> w</w:t>
      </w:r>
      <w:r w:rsidR="008C569B">
        <w:t xml:space="preserve"> </w:t>
      </w:r>
      <w:r w:rsidR="00DB7432">
        <w:t>art.</w:t>
      </w:r>
      <w:r w:rsidR="008C569B">
        <w:t xml:space="preserve"> </w:t>
      </w:r>
      <w:r w:rsidR="00071635" w:rsidRPr="007D6611">
        <w:t>2</w:t>
      </w:r>
      <w:r w:rsidR="00DB7432" w:rsidRPr="007D6611">
        <w:t>0</w:t>
      </w:r>
      <w:r w:rsidR="00DB7432">
        <w:t xml:space="preserve"> i</w:t>
      </w:r>
      <w:r w:rsidR="008C569B">
        <w:t xml:space="preserve"> </w:t>
      </w:r>
      <w:r w:rsidR="00DB7432" w:rsidRPr="007D6611">
        <w:t>w</w:t>
      </w:r>
      <w:r w:rsidR="008C569B">
        <w:t xml:space="preserve"> </w:t>
      </w:r>
      <w:r w:rsidR="00DB7432">
        <w:t>art.</w:t>
      </w:r>
      <w:r w:rsidR="008C569B">
        <w:t xml:space="preserve"> </w:t>
      </w:r>
      <w:r w:rsidR="00071635" w:rsidRPr="007D6611">
        <w:t>4</w:t>
      </w:r>
      <w:r w:rsidR="00DB7432" w:rsidRPr="007D6611">
        <w:t>2</w:t>
      </w:r>
      <w:r w:rsidR="00DB7432">
        <w:t xml:space="preserve"> w</w:t>
      </w:r>
      <w:r w:rsidR="008C569B">
        <w:t xml:space="preserve"> </w:t>
      </w:r>
      <w:r w:rsidR="00DB7432">
        <w:t>pkt</w:t>
      </w:r>
      <w:r w:rsidR="008C569B">
        <w:t xml:space="preserve"> </w:t>
      </w:r>
      <w:r w:rsidR="00071635" w:rsidRPr="007D6611">
        <w:t>1</w:t>
      </w:r>
      <w:r w:rsidR="00DB7432" w:rsidRPr="007D6611">
        <w:t>0</w:t>
      </w:r>
      <w:r w:rsidR="008C569B">
        <w:t xml:space="preserve"> </w:t>
      </w:r>
      <w:r w:rsidR="00071635" w:rsidRPr="007D6611">
        <w:t xml:space="preserve">wyrazy </w:t>
      </w:r>
      <w:r w:rsidR="003F775C">
        <w:t>„</w:t>
      </w:r>
      <w:r w:rsidR="00071635" w:rsidRPr="007D6611">
        <w:t>ze sprawdzianem, egzaminem gimnazjalnym</w:t>
      </w:r>
      <w:r w:rsidR="003F775C">
        <w:t>”</w:t>
      </w:r>
      <w:r w:rsidR="00071635" w:rsidRPr="007D6611">
        <w:t xml:space="preserve"> zastępuje się wyrazami </w:t>
      </w:r>
      <w:r w:rsidR="003F775C">
        <w:t>„</w:t>
      </w:r>
      <w:r w:rsidR="00071635" w:rsidRPr="007D6611">
        <w:t>z egzaminem gimnazjalnym</w:t>
      </w:r>
      <w:r w:rsidR="003F775C">
        <w:t>”</w:t>
      </w:r>
      <w:r w:rsidR="00A03FFC" w:rsidRPr="007D6611">
        <w:t>;</w:t>
      </w:r>
    </w:p>
    <w:p w:rsidR="00B45C2A" w:rsidRPr="007D6611" w:rsidRDefault="00F8695E" w:rsidP="0069054C">
      <w:pPr>
        <w:pStyle w:val="PKTpunkt"/>
      </w:pPr>
      <w:r w:rsidRPr="007D6611">
        <w:t>6</w:t>
      </w:r>
      <w:r w:rsidR="00351871" w:rsidRPr="007D6611">
        <w:t>)</w:t>
      </w:r>
      <w:r w:rsidRPr="007D6611">
        <w:tab/>
      </w:r>
      <w:r w:rsidR="00A03FFC" w:rsidRPr="007D6611">
        <w:t>skreśla się użyt</w:t>
      </w:r>
      <w:r w:rsidR="00B770CB">
        <w:t>y</w:t>
      </w:r>
      <w:r w:rsidR="00DB7432" w:rsidRPr="007D6611">
        <w:t xml:space="preserve"> w</w:t>
      </w:r>
      <w:r w:rsidR="008C569B">
        <w:t xml:space="preserve"> </w:t>
      </w:r>
      <w:r w:rsidR="00DB7432">
        <w:t>art.</w:t>
      </w:r>
      <w:r w:rsidR="008C569B">
        <w:t xml:space="preserve"> </w:t>
      </w:r>
      <w:r w:rsidR="00C2628D" w:rsidRPr="007D6611">
        <w:t>2</w:t>
      </w:r>
      <w:r w:rsidR="00DB7432" w:rsidRPr="007D6611">
        <w:t>0</w:t>
      </w:r>
      <w:r w:rsidR="00DB7432">
        <w:t xml:space="preserve"> w</w:t>
      </w:r>
      <w:r w:rsidR="008C569B">
        <w:t xml:space="preserve"> </w:t>
      </w:r>
      <w:r w:rsidR="00DB7432">
        <w:t>pkt</w:t>
      </w:r>
      <w:r w:rsidR="008C569B">
        <w:t xml:space="preserve"> </w:t>
      </w:r>
      <w:r w:rsidR="00C2628D" w:rsidRPr="007D6611">
        <w:t>1,</w:t>
      </w:r>
      <w:r w:rsidR="00DB7432" w:rsidRPr="007D6611">
        <w:t xml:space="preserve"> w</w:t>
      </w:r>
      <w:r w:rsidR="008C569B">
        <w:t xml:space="preserve"> </w:t>
      </w:r>
      <w:r w:rsidR="00DB7432">
        <w:t>art.</w:t>
      </w:r>
      <w:r w:rsidR="008C569B">
        <w:t xml:space="preserve"> </w:t>
      </w:r>
      <w:r w:rsidR="00C2628D" w:rsidRPr="007D6611">
        <w:t>30,</w:t>
      </w:r>
      <w:r w:rsidR="00DB7432" w:rsidRPr="007D6611">
        <w:t xml:space="preserve"> w</w:t>
      </w:r>
      <w:r w:rsidR="008C569B">
        <w:t xml:space="preserve"> </w:t>
      </w:r>
      <w:r w:rsidR="00DB7432">
        <w:t>art.</w:t>
      </w:r>
      <w:r w:rsidR="008C569B">
        <w:t xml:space="preserve"> </w:t>
      </w:r>
      <w:r w:rsidR="00C2628D" w:rsidRPr="007D6611">
        <w:t>3</w:t>
      </w:r>
      <w:r w:rsidR="00DB7432" w:rsidRPr="007D6611">
        <w:t>1</w:t>
      </w:r>
      <w:r w:rsidR="00DB7432">
        <w:t xml:space="preserve"> w</w:t>
      </w:r>
      <w:r w:rsidR="008C569B">
        <w:t xml:space="preserve"> </w:t>
      </w:r>
      <w:r w:rsidR="00DB7432">
        <w:t>ust.</w:t>
      </w:r>
      <w:r w:rsidR="008C569B">
        <w:t xml:space="preserve"> </w:t>
      </w:r>
      <w:r w:rsidR="00DB7432" w:rsidRPr="007D6611">
        <w:t>1</w:t>
      </w:r>
      <w:r w:rsidR="00DB7432">
        <w:t xml:space="preserve"> i</w:t>
      </w:r>
      <w:r w:rsidR="008C569B">
        <w:t xml:space="preserve"> </w:t>
      </w:r>
      <w:r w:rsidR="00DB7432" w:rsidRPr="007D6611">
        <w:t>w</w:t>
      </w:r>
      <w:r w:rsidR="008C569B">
        <w:t xml:space="preserve"> </w:t>
      </w:r>
      <w:r w:rsidR="00DB7432">
        <w:t>art.</w:t>
      </w:r>
      <w:r w:rsidR="008C569B">
        <w:t xml:space="preserve"> </w:t>
      </w:r>
      <w:r w:rsidR="00C2628D" w:rsidRPr="007D6611">
        <w:t>5</w:t>
      </w:r>
      <w:r w:rsidR="00DB7432" w:rsidRPr="007D6611">
        <w:t>5</w:t>
      </w:r>
      <w:r w:rsidR="008C569B">
        <w:t xml:space="preserve"> </w:t>
      </w:r>
      <w:r w:rsidR="00A03FFC" w:rsidRPr="007D6611">
        <w:t xml:space="preserve">wyraz </w:t>
      </w:r>
      <w:r w:rsidR="003F775C">
        <w:t>„</w:t>
      </w:r>
      <w:r w:rsidR="00A03FFC" w:rsidRPr="007D6611">
        <w:t>sprawdzian</w:t>
      </w:r>
      <w:r w:rsidR="00C2628D" w:rsidRPr="007D6611">
        <w:t>u</w:t>
      </w:r>
      <w:r w:rsidR="00A808D8" w:rsidRPr="007D6611">
        <w:t>,</w:t>
      </w:r>
      <w:r w:rsidR="003F775C">
        <w:t>”</w:t>
      </w:r>
      <w:r w:rsidR="00B45C2A" w:rsidRPr="007D6611">
        <w:t>;</w:t>
      </w:r>
    </w:p>
    <w:p w:rsidR="00B45C2A" w:rsidRPr="007D6611" w:rsidRDefault="00F8695E" w:rsidP="00B45C2A">
      <w:pPr>
        <w:pStyle w:val="PKTpunkt"/>
      </w:pPr>
      <w:r w:rsidRPr="007D6611">
        <w:t>7</w:t>
      </w:r>
      <w:r w:rsidR="00B45C2A" w:rsidRPr="007D6611">
        <w:t>)</w:t>
      </w:r>
      <w:r w:rsidR="00B45C2A" w:rsidRPr="007D6611">
        <w:tab/>
        <w:t>użyte</w:t>
      </w:r>
      <w:r w:rsidR="00DB7432" w:rsidRPr="007D6611">
        <w:t xml:space="preserve"> w</w:t>
      </w:r>
      <w:r w:rsidR="008C569B">
        <w:t xml:space="preserve"> </w:t>
      </w:r>
      <w:r w:rsidR="00DB7432">
        <w:t>art.</w:t>
      </w:r>
      <w:r w:rsidR="008C569B">
        <w:t xml:space="preserve"> </w:t>
      </w:r>
      <w:r w:rsidR="00B45C2A" w:rsidRPr="007D6611">
        <w:t>26b</w:t>
      </w:r>
      <w:r w:rsidR="00DB7432" w:rsidRPr="007D6611">
        <w:t xml:space="preserve"> w</w:t>
      </w:r>
      <w:r w:rsidR="008C569B">
        <w:t xml:space="preserve"> </w:t>
      </w:r>
      <w:r w:rsidR="00DB7432">
        <w:t>ust.</w:t>
      </w:r>
      <w:r w:rsidR="008C569B">
        <w:t xml:space="preserve"> </w:t>
      </w:r>
      <w:r w:rsidR="00B45C2A" w:rsidRPr="007D6611">
        <w:t>1,</w:t>
      </w:r>
      <w:r w:rsidR="00DB7432" w:rsidRPr="007D6611">
        <w:t xml:space="preserve"> w</w:t>
      </w:r>
      <w:r w:rsidR="008C569B">
        <w:t xml:space="preserve"> </w:t>
      </w:r>
      <w:r w:rsidR="00DB7432">
        <w:t>art.</w:t>
      </w:r>
      <w:r w:rsidR="008C569B">
        <w:t xml:space="preserve"> </w:t>
      </w:r>
      <w:r w:rsidR="00B45C2A" w:rsidRPr="007D6611">
        <w:t>4</w:t>
      </w:r>
      <w:r w:rsidR="00DB7432" w:rsidRPr="007D6611">
        <w:t>4</w:t>
      </w:r>
      <w:r w:rsidR="00DB7432">
        <w:t xml:space="preserve"> w</w:t>
      </w:r>
      <w:r w:rsidR="008C569B">
        <w:t xml:space="preserve"> </w:t>
      </w:r>
      <w:r w:rsidR="00DB7432">
        <w:t>ust.</w:t>
      </w:r>
      <w:r w:rsidR="008C569B">
        <w:t xml:space="preserve"> </w:t>
      </w:r>
      <w:r w:rsidR="00B45C2A" w:rsidRPr="007D6611">
        <w:t>1,</w:t>
      </w:r>
      <w:r w:rsidR="00DB7432" w:rsidRPr="007D6611">
        <w:t xml:space="preserve"> w</w:t>
      </w:r>
      <w:r w:rsidR="008C569B">
        <w:t xml:space="preserve"> </w:t>
      </w:r>
      <w:r w:rsidR="00DB7432">
        <w:t>art.</w:t>
      </w:r>
      <w:r w:rsidR="008C569B">
        <w:t xml:space="preserve"> </w:t>
      </w:r>
      <w:r w:rsidR="00B45C2A" w:rsidRPr="007D6611">
        <w:t>4</w:t>
      </w:r>
      <w:r w:rsidR="00DB7432" w:rsidRPr="007D6611">
        <w:t>7</w:t>
      </w:r>
      <w:r w:rsidR="00DB7432">
        <w:t xml:space="preserve"> w</w:t>
      </w:r>
      <w:r w:rsidR="008C569B">
        <w:t xml:space="preserve"> </w:t>
      </w:r>
      <w:r w:rsidR="00DB7432">
        <w:t>ust.</w:t>
      </w:r>
      <w:r w:rsidR="008C569B">
        <w:t xml:space="preserve"> </w:t>
      </w:r>
      <w:r w:rsidR="00DB7432" w:rsidRPr="007D6611">
        <w:t>1</w:t>
      </w:r>
      <w:r w:rsidR="00DB7432">
        <w:t xml:space="preserve"> oraz</w:t>
      </w:r>
      <w:r w:rsidR="00DB7432" w:rsidRPr="007D6611">
        <w:t xml:space="preserve"> w</w:t>
      </w:r>
      <w:r w:rsidR="008C569B">
        <w:t xml:space="preserve"> </w:t>
      </w:r>
      <w:r w:rsidR="00DB7432">
        <w:t>art.</w:t>
      </w:r>
      <w:r w:rsidR="008C569B">
        <w:t xml:space="preserve"> </w:t>
      </w:r>
      <w:r w:rsidR="00B45C2A" w:rsidRPr="007D6611">
        <w:t>5</w:t>
      </w:r>
      <w:r w:rsidR="00DB7432" w:rsidRPr="007D6611">
        <w:t>6</w:t>
      </w:r>
      <w:r w:rsidR="00DB7432">
        <w:t xml:space="preserve"> w</w:t>
      </w:r>
      <w:r w:rsidR="008C569B">
        <w:t xml:space="preserve"> </w:t>
      </w:r>
      <w:r w:rsidR="00DB7432">
        <w:t>ust.</w:t>
      </w:r>
      <w:r w:rsidR="008C569B">
        <w:t xml:space="preserve"> </w:t>
      </w:r>
      <w:r w:rsidR="00DB7432" w:rsidRPr="007D6611">
        <w:t>1</w:t>
      </w:r>
      <w:r w:rsidR="00DB7432">
        <w:t xml:space="preserve"> i</w:t>
      </w:r>
      <w:r w:rsidR="008C569B">
        <w:t xml:space="preserve"> </w:t>
      </w:r>
      <w:r w:rsidR="00DB7432" w:rsidRPr="007D6611">
        <w:t>3</w:t>
      </w:r>
      <w:r w:rsidR="008C569B">
        <w:t xml:space="preserve"> </w:t>
      </w:r>
      <w:r w:rsidR="00B45C2A" w:rsidRPr="007D6611">
        <w:t xml:space="preserve">wyrazy </w:t>
      </w:r>
      <w:r w:rsidR="003F775C">
        <w:t>„</w:t>
      </w:r>
      <w:r w:rsidR="00B45C2A" w:rsidRPr="007D6611">
        <w:t>w zbiorze PESEL</w:t>
      </w:r>
      <w:r w:rsidR="003F775C">
        <w:t>”</w:t>
      </w:r>
      <w:r w:rsidR="00B45C2A" w:rsidRPr="007D6611">
        <w:t xml:space="preserve"> zastępuje się wyrazami </w:t>
      </w:r>
      <w:r w:rsidR="003F775C">
        <w:t>„</w:t>
      </w:r>
      <w:r w:rsidR="00B45C2A" w:rsidRPr="007D6611">
        <w:t>w rejestrze PESEL</w:t>
      </w:r>
      <w:r w:rsidR="003F775C">
        <w:t>”</w:t>
      </w:r>
      <w:r w:rsidR="00B45C2A" w:rsidRPr="007D6611">
        <w:t>;</w:t>
      </w:r>
    </w:p>
    <w:p w:rsidR="00322FEF" w:rsidRPr="007D6611" w:rsidRDefault="00AF2BE8" w:rsidP="00B45C2A">
      <w:pPr>
        <w:pStyle w:val="PKTpunkt"/>
      </w:pPr>
      <w:r>
        <w:t>8</w:t>
      </w:r>
      <w:r w:rsidR="00322FEF" w:rsidRPr="007D6611">
        <w:t>)</w:t>
      </w:r>
      <w:r w:rsidR="00322FEF" w:rsidRPr="007D6611">
        <w:tab/>
        <w:t xml:space="preserve">w tytule rozdziału </w:t>
      </w:r>
      <w:r w:rsidR="00DB7432" w:rsidRPr="007D6611">
        <w:t>4</w:t>
      </w:r>
      <w:r w:rsidR="008C569B">
        <w:t xml:space="preserve"> </w:t>
      </w:r>
      <w:r w:rsidR="00322FEF" w:rsidRPr="007D6611">
        <w:t xml:space="preserve">wyrazy </w:t>
      </w:r>
      <w:r w:rsidR="003F775C">
        <w:t>„</w:t>
      </w:r>
      <w:r w:rsidR="00322FEF" w:rsidRPr="007D6611">
        <w:t>ze zbioru danych PESEL</w:t>
      </w:r>
      <w:r w:rsidR="003F775C">
        <w:t>”</w:t>
      </w:r>
      <w:r w:rsidR="00322FEF" w:rsidRPr="007D6611">
        <w:t xml:space="preserve"> zastępuje się wyrazami </w:t>
      </w:r>
      <w:r w:rsidR="003F775C">
        <w:t>„</w:t>
      </w:r>
      <w:r w:rsidR="00322FEF" w:rsidRPr="007D6611">
        <w:t>z</w:t>
      </w:r>
      <w:r w:rsidR="00E14248">
        <w:t> </w:t>
      </w:r>
      <w:r w:rsidR="00322FEF" w:rsidRPr="007D6611">
        <w:t>rejestru PESEL</w:t>
      </w:r>
      <w:r w:rsidR="003F775C">
        <w:t>”</w:t>
      </w:r>
      <w:r w:rsidR="001B7513" w:rsidRPr="007D6611">
        <w:t>;</w:t>
      </w:r>
    </w:p>
    <w:p w:rsidR="00707B63" w:rsidRPr="007D6611" w:rsidRDefault="00AF2BE8" w:rsidP="0069054C">
      <w:pPr>
        <w:pStyle w:val="PKTpunkt"/>
      </w:pPr>
      <w:r>
        <w:t>9</w:t>
      </w:r>
      <w:r w:rsidR="008F1703" w:rsidRPr="007D6611">
        <w:t>)</w:t>
      </w:r>
      <w:r w:rsidR="008F1703" w:rsidRPr="007D6611">
        <w:tab/>
        <w:t>w</w:t>
      </w:r>
      <w:r w:rsidR="00DB7432">
        <w:t xml:space="preserve"> art.</w:t>
      </w:r>
      <w:r w:rsidR="008C569B">
        <w:t xml:space="preserve"> </w:t>
      </w:r>
      <w:r w:rsidR="008F1703" w:rsidRPr="007D6611">
        <w:t>5</w:t>
      </w:r>
      <w:r w:rsidR="00DB7432" w:rsidRPr="007D6611">
        <w:t>6</w:t>
      </w:r>
      <w:r w:rsidR="00DB7432">
        <w:t xml:space="preserve"> w</w:t>
      </w:r>
      <w:r w:rsidR="008C569B">
        <w:t xml:space="preserve"> </w:t>
      </w:r>
      <w:r w:rsidR="00DB7432">
        <w:t>ust.</w:t>
      </w:r>
      <w:r w:rsidR="008C569B">
        <w:t xml:space="preserve"> </w:t>
      </w:r>
      <w:r w:rsidR="00DB7432" w:rsidRPr="007D6611">
        <w:t>2</w:t>
      </w:r>
      <w:r w:rsidR="008C569B">
        <w:t xml:space="preserve"> </w:t>
      </w:r>
      <w:r w:rsidR="008F1703" w:rsidRPr="007D6611">
        <w:t xml:space="preserve">wyrazy </w:t>
      </w:r>
      <w:r w:rsidR="003F775C">
        <w:t>„</w:t>
      </w:r>
      <w:r w:rsidR="008F1703" w:rsidRPr="007D6611">
        <w:t>do zbioru PESEL</w:t>
      </w:r>
      <w:r w:rsidR="003F775C">
        <w:t>”</w:t>
      </w:r>
      <w:r w:rsidR="008F1703" w:rsidRPr="007D6611">
        <w:t xml:space="preserve"> zastępuje się wyrazami </w:t>
      </w:r>
      <w:r w:rsidR="003F775C">
        <w:t>„</w:t>
      </w:r>
      <w:r w:rsidR="008F1703" w:rsidRPr="007D6611">
        <w:t>do rejestru PESEL</w:t>
      </w:r>
      <w:r w:rsidR="003F775C">
        <w:t>”</w:t>
      </w:r>
      <w:r w:rsidR="00F8695E" w:rsidRPr="007D6611">
        <w:t>.</w:t>
      </w:r>
    </w:p>
    <w:p w:rsidR="00AB4652" w:rsidRPr="007D6611" w:rsidRDefault="00AB4652" w:rsidP="008C569B">
      <w:pPr>
        <w:pStyle w:val="ARTartustawynprozporzdzenia"/>
        <w:keepNext/>
      </w:pPr>
      <w:r w:rsidRPr="008C569B">
        <w:rPr>
          <w:rStyle w:val="Ppogrubienie"/>
        </w:rPr>
        <w:t>Art.</w:t>
      </w:r>
      <w:r w:rsidR="008C569B">
        <w:rPr>
          <w:rStyle w:val="Ppogrubienie"/>
        </w:rPr>
        <w:t> </w:t>
      </w:r>
      <w:r w:rsidRPr="008C569B">
        <w:rPr>
          <w:rStyle w:val="Ppogrubienie"/>
        </w:rPr>
        <w:t>6.</w:t>
      </w:r>
      <w:r w:rsidR="00DB7432" w:rsidRPr="007D6611">
        <w:t xml:space="preserve"> W</w:t>
      </w:r>
      <w:r w:rsidR="008C569B">
        <w:t xml:space="preserve"> </w:t>
      </w:r>
      <w:r w:rsidRPr="007D6611">
        <w:t>ustawie</w:t>
      </w:r>
      <w:r w:rsidR="00DB7432" w:rsidRPr="007D6611">
        <w:t xml:space="preserve"> z</w:t>
      </w:r>
      <w:r w:rsidR="008C569B">
        <w:t xml:space="preserve"> </w:t>
      </w:r>
      <w:r w:rsidRPr="007D6611">
        <w:t>dnia 2</w:t>
      </w:r>
      <w:r w:rsidR="00DB7432" w:rsidRPr="007D6611">
        <w:t>2</w:t>
      </w:r>
      <w:r w:rsidR="008C569B">
        <w:t xml:space="preserve"> </w:t>
      </w:r>
      <w:r w:rsidRPr="007D6611">
        <w:t>grudnia 201</w:t>
      </w:r>
      <w:r w:rsidR="00DB7432" w:rsidRPr="007D6611">
        <w:t>5</w:t>
      </w:r>
      <w:r w:rsidR="008C569B">
        <w:t xml:space="preserve"> </w:t>
      </w:r>
      <w:r w:rsidRPr="007D6611">
        <w:t>r.</w:t>
      </w:r>
      <w:r w:rsidR="00DB7432" w:rsidRPr="007D6611">
        <w:t xml:space="preserve"> o</w:t>
      </w:r>
      <w:r w:rsidR="008C569B">
        <w:t xml:space="preserve"> </w:t>
      </w:r>
      <w:r w:rsidRPr="007D6611">
        <w:t>Zintegrowanym Systemie Kwalifikacji (</w:t>
      </w:r>
      <w:r w:rsidR="00DB7432">
        <w:t>Dz.</w:t>
      </w:r>
      <w:r w:rsidR="008C569B">
        <w:t xml:space="preserve"> </w:t>
      </w:r>
      <w:r w:rsidR="00DB7432">
        <w:t>U.</w:t>
      </w:r>
      <w:r w:rsidR="00DB7432" w:rsidRPr="007D6611">
        <w:t xml:space="preserve"> z</w:t>
      </w:r>
      <w:r w:rsidR="008C569B">
        <w:t xml:space="preserve"> </w:t>
      </w:r>
      <w:r w:rsidRPr="007D6611">
        <w:t>201</w:t>
      </w:r>
      <w:r w:rsidR="00DB7432" w:rsidRPr="007D6611">
        <w:t>6</w:t>
      </w:r>
      <w:r w:rsidR="008C569B">
        <w:t xml:space="preserve"> </w:t>
      </w:r>
      <w:r w:rsidRPr="007D6611">
        <w:t>r.</w:t>
      </w:r>
      <w:r w:rsidR="00DB7432">
        <w:t xml:space="preserve"> poz.</w:t>
      </w:r>
      <w:r w:rsidR="008C569B">
        <w:t xml:space="preserve"> </w:t>
      </w:r>
      <w:r w:rsidRPr="007D6611">
        <w:t>64)</w:t>
      </w:r>
      <w:r w:rsidR="00DB7432" w:rsidRPr="007D6611">
        <w:t xml:space="preserve"> w</w:t>
      </w:r>
      <w:r w:rsidR="008C569B">
        <w:t xml:space="preserve"> </w:t>
      </w:r>
      <w:r w:rsidR="00DB7432">
        <w:t>art.</w:t>
      </w:r>
      <w:r w:rsidR="008C569B">
        <w:t xml:space="preserve"> </w:t>
      </w:r>
      <w:r w:rsidRPr="007D6611">
        <w:t>11</w:t>
      </w:r>
      <w:r w:rsidR="00DB7432" w:rsidRPr="007D6611">
        <w:t>1</w:t>
      </w:r>
      <w:r w:rsidR="00DB7432">
        <w:t xml:space="preserve"> pkt</w:t>
      </w:r>
      <w:r w:rsidR="008C569B">
        <w:t xml:space="preserve"> </w:t>
      </w:r>
      <w:r w:rsidR="00DB7432" w:rsidRPr="007D6611">
        <w:t>3</w:t>
      </w:r>
      <w:r w:rsidR="008C569B">
        <w:t xml:space="preserve"> </w:t>
      </w:r>
      <w:r w:rsidRPr="007D6611">
        <w:t>otrzymuje brzmienie:</w:t>
      </w:r>
    </w:p>
    <w:p w:rsidR="00AB4652" w:rsidRPr="007D6611" w:rsidRDefault="003F775C" w:rsidP="00AB4652">
      <w:pPr>
        <w:pStyle w:val="ZPKTzmpktartykuempunktem"/>
        <w:rPr>
          <w:rStyle w:val="Ppogrubienie"/>
          <w:b w:val="0"/>
        </w:rPr>
      </w:pPr>
      <w:r>
        <w:t>„</w:t>
      </w:r>
      <w:r w:rsidR="00AB4652" w:rsidRPr="007D6611">
        <w:t>3)</w:t>
      </w:r>
      <w:r w:rsidR="00AB4652" w:rsidRPr="007D6611">
        <w:tab/>
        <w:t>art. 1</w:t>
      </w:r>
      <w:r w:rsidR="00DB7432" w:rsidRPr="007D6611">
        <w:t>1</w:t>
      </w:r>
      <w:r w:rsidR="00DB7432">
        <w:t xml:space="preserve"> ust.</w:t>
      </w:r>
      <w:r w:rsidR="008C569B">
        <w:t xml:space="preserve"> </w:t>
      </w:r>
      <w:r w:rsidR="00AB4652" w:rsidRPr="007D6611">
        <w:t>2,</w:t>
      </w:r>
      <w:r w:rsidR="00DB7432">
        <w:t xml:space="preserve"> art.</w:t>
      </w:r>
      <w:r w:rsidR="008C569B">
        <w:t xml:space="preserve"> </w:t>
      </w:r>
      <w:r w:rsidR="00AB4652" w:rsidRPr="007D6611">
        <w:t>2</w:t>
      </w:r>
      <w:r w:rsidR="00DB7432" w:rsidRPr="007D6611">
        <w:t>4</w:t>
      </w:r>
      <w:r w:rsidR="00DB7432">
        <w:t xml:space="preserve"> ust.</w:t>
      </w:r>
      <w:r w:rsidR="008C569B">
        <w:t xml:space="preserve"> </w:t>
      </w:r>
      <w:r w:rsidR="00DB7432" w:rsidRPr="007D6611">
        <w:t>1</w:t>
      </w:r>
      <w:r w:rsidR="00DB7432">
        <w:t xml:space="preserve"> i</w:t>
      </w:r>
      <w:r w:rsidR="008C569B">
        <w:t xml:space="preserve"> </w:t>
      </w:r>
      <w:r w:rsidR="00DB7432" w:rsidRPr="007D6611">
        <w:t>2</w:t>
      </w:r>
      <w:r w:rsidR="00DB7432">
        <w:t xml:space="preserve"> i</w:t>
      </w:r>
      <w:r w:rsidR="008C569B">
        <w:t xml:space="preserve"> </w:t>
      </w:r>
      <w:r w:rsidR="00AB4652" w:rsidRPr="007D6611">
        <w:t>przepisy wykonawcze wydane przez ministra właściwego do spraw kultury</w:t>
      </w:r>
      <w:r w:rsidR="00DB7432" w:rsidRPr="007D6611">
        <w:t xml:space="preserve"> i</w:t>
      </w:r>
      <w:r w:rsidR="008C569B">
        <w:t xml:space="preserve"> </w:t>
      </w:r>
      <w:r w:rsidR="00AB4652" w:rsidRPr="007D6611">
        <w:t>ochrony dziedzictwa narodowego na podstawie</w:t>
      </w:r>
      <w:r w:rsidR="00DB7432">
        <w:t xml:space="preserve"> art.</w:t>
      </w:r>
      <w:r w:rsidR="00E14248">
        <w:t> </w:t>
      </w:r>
      <w:r w:rsidR="00AB4652" w:rsidRPr="007D6611">
        <w:t>1</w:t>
      </w:r>
      <w:r w:rsidR="00DB7432" w:rsidRPr="007D6611">
        <w:t>1</w:t>
      </w:r>
      <w:r w:rsidR="00DB7432">
        <w:t xml:space="preserve"> ust.</w:t>
      </w:r>
      <w:r w:rsidR="008C569B">
        <w:t xml:space="preserve"> </w:t>
      </w:r>
      <w:r w:rsidR="00DB7432" w:rsidRPr="007D6611">
        <w:t>2</w:t>
      </w:r>
      <w:r w:rsidR="00DB7432">
        <w:t xml:space="preserve"> i</w:t>
      </w:r>
      <w:r w:rsidR="008C569B">
        <w:t xml:space="preserve"> </w:t>
      </w:r>
      <w:r w:rsidR="00DB7432">
        <w:t>art.</w:t>
      </w:r>
      <w:r w:rsidR="008C569B">
        <w:t xml:space="preserve"> </w:t>
      </w:r>
      <w:r w:rsidR="00AB4652" w:rsidRPr="007D6611">
        <w:t>32a</w:t>
      </w:r>
      <w:r w:rsidR="00DB7432">
        <w:t xml:space="preserve"> ust.</w:t>
      </w:r>
      <w:r w:rsidR="008C569B">
        <w:t xml:space="preserve"> </w:t>
      </w:r>
      <w:r w:rsidR="00DB7432" w:rsidRPr="007D6611">
        <w:t>4</w:t>
      </w:r>
      <w:r w:rsidR="008C569B">
        <w:t xml:space="preserve"> </w:t>
      </w:r>
      <w:r w:rsidR="00AB4652" w:rsidRPr="007D6611">
        <w:t>ustawy zmienianej</w:t>
      </w:r>
      <w:r w:rsidR="00DB7432" w:rsidRPr="007D6611">
        <w:t xml:space="preserve"> w</w:t>
      </w:r>
      <w:r w:rsidR="008C569B">
        <w:t xml:space="preserve"> </w:t>
      </w:r>
      <w:r w:rsidR="00DB7432">
        <w:t>art.</w:t>
      </w:r>
      <w:r w:rsidR="008C569B">
        <w:t xml:space="preserve"> </w:t>
      </w:r>
      <w:r w:rsidR="00AB4652" w:rsidRPr="007D6611">
        <w:t>9</w:t>
      </w:r>
      <w:r w:rsidR="00DB7432" w:rsidRPr="007D6611">
        <w:t>8</w:t>
      </w:r>
      <w:r w:rsidR="008C569B">
        <w:t xml:space="preserve"> </w:t>
      </w:r>
      <w:r w:rsidR="00AB4652" w:rsidRPr="007D6611">
        <w:t>zachowują moc do dnia wejścia</w:t>
      </w:r>
      <w:r w:rsidR="00DB7432" w:rsidRPr="007D6611">
        <w:t xml:space="preserve"> w</w:t>
      </w:r>
      <w:r w:rsidR="008C569B">
        <w:t xml:space="preserve"> </w:t>
      </w:r>
      <w:r w:rsidR="00AB4652" w:rsidRPr="007D6611">
        <w:t>życie przepisów wykonawczych wydanych odpowiednio na podstawie</w:t>
      </w:r>
      <w:r w:rsidR="00DB7432">
        <w:t xml:space="preserve"> art.</w:t>
      </w:r>
      <w:r w:rsidR="008C569B">
        <w:t xml:space="preserve"> </w:t>
      </w:r>
      <w:r w:rsidR="00AB4652" w:rsidRPr="007D6611">
        <w:t>1</w:t>
      </w:r>
      <w:r w:rsidR="00DB7432" w:rsidRPr="007D6611">
        <w:t>1</w:t>
      </w:r>
      <w:r w:rsidR="00DB7432">
        <w:t xml:space="preserve"> ust.</w:t>
      </w:r>
      <w:r w:rsidR="008C569B">
        <w:t xml:space="preserve"> </w:t>
      </w:r>
      <w:r w:rsidR="00AB4652" w:rsidRPr="007D6611">
        <w:t>2,</w:t>
      </w:r>
      <w:r w:rsidR="00DB7432">
        <w:t xml:space="preserve"> art.</w:t>
      </w:r>
      <w:r w:rsidR="008C569B">
        <w:t xml:space="preserve"> </w:t>
      </w:r>
      <w:r w:rsidR="00AB4652" w:rsidRPr="007D6611">
        <w:t>2</w:t>
      </w:r>
      <w:r w:rsidR="00DB7432" w:rsidRPr="007D6611">
        <w:t>4</w:t>
      </w:r>
      <w:r w:rsidR="00DB7432">
        <w:t xml:space="preserve"> ust.</w:t>
      </w:r>
      <w:r w:rsidR="008C569B">
        <w:t xml:space="preserve"> </w:t>
      </w:r>
      <w:r w:rsidR="00DB7432" w:rsidRPr="007D6611">
        <w:t>1</w:t>
      </w:r>
      <w:r w:rsidR="00DB7432">
        <w:t xml:space="preserve"> i</w:t>
      </w:r>
      <w:r w:rsidR="008C569B">
        <w:t xml:space="preserve"> </w:t>
      </w:r>
      <w:r w:rsidR="00DB7432" w:rsidRPr="007D6611">
        <w:t>2</w:t>
      </w:r>
      <w:r w:rsidR="00DB7432">
        <w:t xml:space="preserve"> i</w:t>
      </w:r>
      <w:r w:rsidR="008C569B">
        <w:t xml:space="preserve"> </w:t>
      </w:r>
      <w:r w:rsidR="00AB4652" w:rsidRPr="007D6611">
        <w:t>przepisów wykonawczych wydanych przez ministra właściwego do spraw kultury</w:t>
      </w:r>
      <w:r w:rsidR="00DB7432" w:rsidRPr="007D6611">
        <w:t xml:space="preserve"> i</w:t>
      </w:r>
      <w:r w:rsidR="008C569B">
        <w:t xml:space="preserve"> </w:t>
      </w:r>
      <w:r w:rsidR="00AB4652" w:rsidRPr="007D6611">
        <w:t>ochrony dziedzictwa narodoweg</w:t>
      </w:r>
      <w:bookmarkStart w:id="1" w:name="#hiperlinkText.rpc?hiperlink=type=tresc:"/>
      <w:r w:rsidR="00AB4652" w:rsidRPr="007D6611">
        <w:t>o na podstawie</w:t>
      </w:r>
      <w:r w:rsidR="00DB7432">
        <w:t xml:space="preserve"> </w:t>
      </w:r>
      <w:r w:rsidR="00E14248">
        <w:t>art. </w:t>
      </w:r>
      <w:r w:rsidR="008C569B">
        <w:t xml:space="preserve"> </w:t>
      </w:r>
      <w:r w:rsidR="00AB4652" w:rsidRPr="007D6611">
        <w:t>1</w:t>
      </w:r>
      <w:r w:rsidR="00DB7432" w:rsidRPr="007D6611">
        <w:t>1</w:t>
      </w:r>
      <w:r w:rsidR="00DB7432">
        <w:t xml:space="preserve"> ust.</w:t>
      </w:r>
      <w:r w:rsidR="008C569B">
        <w:t xml:space="preserve"> </w:t>
      </w:r>
      <w:r w:rsidR="00DB7432" w:rsidRPr="007D6611">
        <w:t>2</w:t>
      </w:r>
      <w:r w:rsidR="00DB7432">
        <w:t xml:space="preserve"> i</w:t>
      </w:r>
      <w:r w:rsidR="008C569B">
        <w:t xml:space="preserve"> </w:t>
      </w:r>
      <w:r w:rsidR="00DB7432">
        <w:t>art.</w:t>
      </w:r>
      <w:r w:rsidR="008C569B">
        <w:t xml:space="preserve"> </w:t>
      </w:r>
      <w:r w:rsidR="00AB4652" w:rsidRPr="007D6611">
        <w:t>32a</w:t>
      </w:r>
      <w:bookmarkEnd w:id="1"/>
      <w:r w:rsidR="00DB7432">
        <w:t xml:space="preserve"> ust.</w:t>
      </w:r>
      <w:r w:rsidR="008C569B">
        <w:t xml:space="preserve"> </w:t>
      </w:r>
      <w:r w:rsidR="00DB7432" w:rsidRPr="007D6611">
        <w:t>4</w:t>
      </w:r>
      <w:r w:rsidR="008C569B">
        <w:t xml:space="preserve"> </w:t>
      </w:r>
      <w:r w:rsidR="00AB4652" w:rsidRPr="007D6611">
        <w:t>ustawy zmienianej</w:t>
      </w:r>
      <w:r w:rsidR="00DB7432" w:rsidRPr="007D6611">
        <w:t xml:space="preserve"> w</w:t>
      </w:r>
      <w:r w:rsidR="008C569B">
        <w:t xml:space="preserve"> </w:t>
      </w:r>
      <w:r w:rsidR="00DB7432">
        <w:t>art.</w:t>
      </w:r>
      <w:r w:rsidR="008C569B">
        <w:t xml:space="preserve"> </w:t>
      </w:r>
      <w:r w:rsidR="00AB4652" w:rsidRPr="007D6611">
        <w:t>98,</w:t>
      </w:r>
      <w:r w:rsidR="00DB7432" w:rsidRPr="007D6611">
        <w:t xml:space="preserve"> w</w:t>
      </w:r>
      <w:r w:rsidR="008C569B">
        <w:t xml:space="preserve"> </w:t>
      </w:r>
      <w:r w:rsidR="00AB4652" w:rsidRPr="007D6611">
        <w:t>brzmieniu nadanym niniejszą ustawą, nie dłużej jednak niż przez dwanaście miesięcy od dnia wejścia w</w:t>
      </w:r>
      <w:r w:rsidR="00E14248">
        <w:t> </w:t>
      </w:r>
      <w:r w:rsidR="00AB4652" w:rsidRPr="007D6611">
        <w:t>życie niniejszej ustawy, oraz mogą być zmieniane na podstawie tych przepisów.</w:t>
      </w:r>
      <w:r>
        <w:t>”</w:t>
      </w:r>
      <w:r w:rsidR="00F5701C" w:rsidRPr="007D6611">
        <w:t>.</w:t>
      </w:r>
    </w:p>
    <w:p w:rsidR="007F47DF" w:rsidRPr="007D6611" w:rsidRDefault="00DA3BAE" w:rsidP="008C569B">
      <w:pPr>
        <w:pStyle w:val="ARTartustawynprozporzdzenia"/>
        <w:keepNext/>
      </w:pPr>
      <w:r w:rsidRPr="008C569B">
        <w:rPr>
          <w:rStyle w:val="Ppogrubienie"/>
        </w:rPr>
        <w:t>Art.</w:t>
      </w:r>
      <w:r w:rsidR="008C569B">
        <w:rPr>
          <w:rStyle w:val="Ppogrubienie"/>
        </w:rPr>
        <w:t> </w:t>
      </w:r>
      <w:r w:rsidR="00F5701C" w:rsidRPr="008C569B">
        <w:rPr>
          <w:rStyle w:val="Ppogrubienie"/>
        </w:rPr>
        <w:t>7</w:t>
      </w:r>
      <w:r w:rsidR="00813C4D" w:rsidRPr="008C569B">
        <w:rPr>
          <w:rStyle w:val="Ppogrubienie"/>
        </w:rPr>
        <w:t>.</w:t>
      </w:r>
      <w:r w:rsidR="00C91CED" w:rsidRPr="007D6611">
        <w:t xml:space="preserve"> W</w:t>
      </w:r>
      <w:r w:rsidR="008C569B">
        <w:t xml:space="preserve"> </w:t>
      </w:r>
      <w:r w:rsidR="00813C4D" w:rsidRPr="007D6611">
        <w:t>ustawie</w:t>
      </w:r>
      <w:r w:rsidR="00C91CED" w:rsidRPr="007D6611">
        <w:t xml:space="preserve"> z</w:t>
      </w:r>
      <w:r w:rsidR="008C569B">
        <w:t xml:space="preserve"> </w:t>
      </w:r>
      <w:r w:rsidR="00813C4D" w:rsidRPr="007D6611">
        <w:t>dnia 2</w:t>
      </w:r>
      <w:r w:rsidR="00C91CED" w:rsidRPr="007D6611">
        <w:t>9</w:t>
      </w:r>
      <w:r w:rsidR="008C569B">
        <w:t xml:space="preserve"> </w:t>
      </w:r>
      <w:r w:rsidR="00813C4D" w:rsidRPr="007D6611">
        <w:t>grudnia 201</w:t>
      </w:r>
      <w:r w:rsidR="00C91CED" w:rsidRPr="007D6611">
        <w:t>5</w:t>
      </w:r>
      <w:r w:rsidR="008C569B">
        <w:t xml:space="preserve"> </w:t>
      </w:r>
      <w:r w:rsidR="00813C4D" w:rsidRPr="007D6611">
        <w:t>r.</w:t>
      </w:r>
      <w:r w:rsidR="00C91CED" w:rsidRPr="007D6611">
        <w:t xml:space="preserve"> o</w:t>
      </w:r>
      <w:r w:rsidR="008C569B">
        <w:t xml:space="preserve"> </w:t>
      </w:r>
      <w:r w:rsidR="00813C4D" w:rsidRPr="007D6611">
        <w:t>zmianie ustawy</w:t>
      </w:r>
      <w:r w:rsidR="00C91CED" w:rsidRPr="007D6611">
        <w:t xml:space="preserve"> o</w:t>
      </w:r>
      <w:r w:rsidR="008C569B">
        <w:t xml:space="preserve"> </w:t>
      </w:r>
      <w:r w:rsidR="00813C4D" w:rsidRPr="007D6611">
        <w:t>systemie oświaty oraz niektórych innych u</w:t>
      </w:r>
      <w:r w:rsidR="007B78BE" w:rsidRPr="007D6611">
        <w:t>staw (</w:t>
      </w:r>
      <w:r w:rsidR="00DB7432">
        <w:t>Dz.</w:t>
      </w:r>
      <w:r w:rsidR="008C569B">
        <w:t xml:space="preserve"> </w:t>
      </w:r>
      <w:r w:rsidR="00DB7432">
        <w:t>U.</w:t>
      </w:r>
      <w:r w:rsidR="00C91CED" w:rsidRPr="007D6611">
        <w:t xml:space="preserve"> z</w:t>
      </w:r>
      <w:r w:rsidR="008C569B">
        <w:t xml:space="preserve"> </w:t>
      </w:r>
      <w:r w:rsidR="007B78BE" w:rsidRPr="007D6611">
        <w:t>201</w:t>
      </w:r>
      <w:r w:rsidR="00C91CED" w:rsidRPr="007D6611">
        <w:t>6</w:t>
      </w:r>
      <w:r w:rsidR="008C569B">
        <w:t xml:space="preserve"> </w:t>
      </w:r>
      <w:r w:rsidR="007B78BE" w:rsidRPr="007D6611">
        <w:t>r.</w:t>
      </w:r>
      <w:r w:rsidR="00DB7432">
        <w:t xml:space="preserve"> poz.</w:t>
      </w:r>
      <w:r w:rsidR="008C569B">
        <w:t xml:space="preserve"> </w:t>
      </w:r>
      <w:r w:rsidR="007B78BE" w:rsidRPr="007D6611">
        <w:t>3</w:t>
      </w:r>
      <w:r w:rsidR="00DB7432" w:rsidRPr="007D6611">
        <w:t>5</w:t>
      </w:r>
      <w:r w:rsidR="00DB7432">
        <w:t xml:space="preserve"> i</w:t>
      </w:r>
      <w:r w:rsidR="008C569B">
        <w:t xml:space="preserve"> </w:t>
      </w:r>
      <w:r w:rsidR="000B51DB">
        <w:t>668</w:t>
      </w:r>
      <w:r w:rsidR="007B78BE" w:rsidRPr="007D6611">
        <w:t>)</w:t>
      </w:r>
      <w:r w:rsidR="00DB7432" w:rsidRPr="007D6611">
        <w:t xml:space="preserve"> w</w:t>
      </w:r>
      <w:r w:rsidR="008C569B">
        <w:t xml:space="preserve"> </w:t>
      </w:r>
      <w:r w:rsidR="00DB7432">
        <w:t>art.</w:t>
      </w:r>
      <w:r w:rsidR="008C569B">
        <w:t xml:space="preserve"> </w:t>
      </w:r>
      <w:r w:rsidR="007B78BE" w:rsidRPr="007D6611">
        <w:t>1</w:t>
      </w:r>
      <w:r w:rsidR="00C91CED" w:rsidRPr="007D6611">
        <w:t>2</w:t>
      </w:r>
      <w:r w:rsidR="00AC3E93" w:rsidRPr="007D6611">
        <w:t>:</w:t>
      </w:r>
    </w:p>
    <w:p w:rsidR="00BC2C93" w:rsidRPr="007D6611" w:rsidRDefault="007F47DF" w:rsidP="00F55B07">
      <w:pPr>
        <w:pStyle w:val="PKTpunkt"/>
      </w:pPr>
      <w:r w:rsidRPr="007D6611">
        <w:t>1)</w:t>
      </w:r>
      <w:r w:rsidRPr="007D6611">
        <w:tab/>
      </w:r>
      <w:r w:rsidR="00C91CED" w:rsidRPr="007D6611">
        <w:t>w</w:t>
      </w:r>
      <w:r w:rsidR="00DB7432">
        <w:t xml:space="preserve"> ust.</w:t>
      </w:r>
      <w:r w:rsidR="008C569B">
        <w:t xml:space="preserve"> </w:t>
      </w:r>
      <w:r w:rsidR="00DB7432" w:rsidRPr="007D6611">
        <w:t>1</w:t>
      </w:r>
      <w:r w:rsidR="00DB7432">
        <w:t xml:space="preserve"> w</w:t>
      </w:r>
      <w:r w:rsidR="008C569B">
        <w:t xml:space="preserve"> </w:t>
      </w:r>
      <w:r w:rsidR="00DB7432">
        <w:t>pkt</w:t>
      </w:r>
      <w:r w:rsidR="008C569B">
        <w:t xml:space="preserve"> </w:t>
      </w:r>
      <w:r w:rsidR="00DB7432" w:rsidRPr="007D6611">
        <w:t>1</w:t>
      </w:r>
      <w:r w:rsidR="00DB7432">
        <w:t xml:space="preserve"> w</w:t>
      </w:r>
      <w:r w:rsidR="008C569B">
        <w:t xml:space="preserve"> </w:t>
      </w:r>
      <w:r w:rsidR="00DB7432">
        <w:t>lit.</w:t>
      </w:r>
      <w:r w:rsidR="008C569B">
        <w:t xml:space="preserve"> </w:t>
      </w:r>
      <w:r w:rsidR="00600669" w:rsidRPr="007D6611">
        <w:t xml:space="preserve">b skreśla się wyrazy </w:t>
      </w:r>
      <w:r w:rsidR="003F775C">
        <w:t>„</w:t>
      </w:r>
      <w:r w:rsidR="00BC2C93" w:rsidRPr="007D6611">
        <w:t>art. 79a,</w:t>
      </w:r>
      <w:r w:rsidR="00DB7432">
        <w:t xml:space="preserve"> art.</w:t>
      </w:r>
      <w:r w:rsidR="008C569B">
        <w:t xml:space="preserve"> </w:t>
      </w:r>
      <w:r w:rsidR="00BC2C93" w:rsidRPr="007D6611">
        <w:t>8</w:t>
      </w:r>
      <w:r w:rsidR="00DB7432" w:rsidRPr="007D6611">
        <w:t>0</w:t>
      </w:r>
      <w:r w:rsidR="00DB7432">
        <w:t xml:space="preserve"> ust.</w:t>
      </w:r>
      <w:r w:rsidR="008C569B">
        <w:t xml:space="preserve"> </w:t>
      </w:r>
      <w:r w:rsidR="00BC2C93" w:rsidRPr="007D6611">
        <w:t>2, 2a, 2e, 3d</w:t>
      </w:r>
      <w:r w:rsidR="00B87F13">
        <w:t>–</w:t>
      </w:r>
      <w:r w:rsidR="00BC2C93" w:rsidRPr="007D6611">
        <w:t>3g</w:t>
      </w:r>
      <w:r w:rsidR="00DB7432" w:rsidRPr="007D6611">
        <w:t xml:space="preserve"> i</w:t>
      </w:r>
      <w:r w:rsidR="008C569B">
        <w:t xml:space="preserve"> </w:t>
      </w:r>
      <w:r w:rsidR="00BC2C93" w:rsidRPr="007D6611">
        <w:t>4,</w:t>
      </w:r>
      <w:r w:rsidR="00DB7432">
        <w:t xml:space="preserve"> art.</w:t>
      </w:r>
      <w:r w:rsidR="00E14248">
        <w:t> </w:t>
      </w:r>
      <w:r w:rsidR="00BC2C93" w:rsidRPr="007D6611">
        <w:t>9</w:t>
      </w:r>
      <w:r w:rsidR="00DB7432" w:rsidRPr="007D6611">
        <w:t>0</w:t>
      </w:r>
      <w:r w:rsidR="00DB7432">
        <w:t xml:space="preserve"> ust.</w:t>
      </w:r>
      <w:r w:rsidR="008C569B">
        <w:t xml:space="preserve"> </w:t>
      </w:r>
      <w:r w:rsidR="00BC2C93" w:rsidRPr="007D6611">
        <w:t>1b, 1d</w:t>
      </w:r>
      <w:r w:rsidR="00B87F13">
        <w:t>–</w:t>
      </w:r>
      <w:r w:rsidR="00BC2C93" w:rsidRPr="007D6611">
        <w:t>1f, 1h</w:t>
      </w:r>
      <w:r w:rsidR="00B87F13">
        <w:t>–</w:t>
      </w:r>
      <w:r w:rsidR="00BC2C93" w:rsidRPr="007D6611">
        <w:t>1k, 1m</w:t>
      </w:r>
      <w:r w:rsidR="00B87F13">
        <w:t>–</w:t>
      </w:r>
      <w:r w:rsidR="00BC2C93" w:rsidRPr="007D6611">
        <w:t>1o, 2b, 2c, 2g, 3d, 3e, 3f, 3g</w:t>
      </w:r>
      <w:r w:rsidR="00DB7432" w:rsidRPr="007D6611">
        <w:t xml:space="preserve"> i</w:t>
      </w:r>
      <w:r w:rsidR="008C569B">
        <w:t xml:space="preserve"> </w:t>
      </w:r>
      <w:r w:rsidR="00BC2C93" w:rsidRPr="007D6611">
        <w:t>4</w:t>
      </w:r>
      <w:r w:rsidR="003F775C">
        <w:t>”</w:t>
      </w:r>
      <w:r w:rsidR="00F55B07" w:rsidRPr="007D6611">
        <w:t>;</w:t>
      </w:r>
      <w:r w:rsidR="00BC2C93" w:rsidRPr="007D6611">
        <w:t xml:space="preserve"> </w:t>
      </w:r>
    </w:p>
    <w:p w:rsidR="0050240D" w:rsidRPr="007D6611" w:rsidRDefault="0050240D" w:rsidP="008C569B">
      <w:pPr>
        <w:pStyle w:val="PKTpunkt"/>
        <w:keepNext/>
      </w:pPr>
      <w:r w:rsidRPr="007D6611">
        <w:t>2)</w:t>
      </w:r>
      <w:r w:rsidRPr="007D6611">
        <w:tab/>
        <w:t xml:space="preserve">ust. </w:t>
      </w:r>
      <w:r w:rsidR="00C91CED" w:rsidRPr="007D6611">
        <w:t>2</w:t>
      </w:r>
      <w:r w:rsidR="008C569B">
        <w:t xml:space="preserve"> </w:t>
      </w:r>
      <w:r w:rsidRPr="007D6611">
        <w:t>otrzymuje brzmienie:</w:t>
      </w:r>
    </w:p>
    <w:p w:rsidR="007B7889" w:rsidRPr="007D6611" w:rsidRDefault="003F775C" w:rsidP="00A17EFA">
      <w:pPr>
        <w:pStyle w:val="ZUSTzmustartykuempunktem"/>
      </w:pPr>
      <w:r>
        <w:t>„</w:t>
      </w:r>
      <w:r w:rsidR="0050240D" w:rsidRPr="007D6611">
        <w:t>2. Do postępowania rekrutacyjnego na rok szkolny 2016/201</w:t>
      </w:r>
      <w:r w:rsidR="00C91CED" w:rsidRPr="007D6611">
        <w:t>7</w:t>
      </w:r>
      <w:r w:rsidR="008C569B">
        <w:t xml:space="preserve"> </w:t>
      </w:r>
      <w:r w:rsidR="0050240D" w:rsidRPr="007D6611">
        <w:t>do oddziałów przedszkolnych</w:t>
      </w:r>
      <w:r w:rsidR="00C91CED" w:rsidRPr="007D6611">
        <w:t xml:space="preserve"> w</w:t>
      </w:r>
      <w:r w:rsidR="008C569B">
        <w:t xml:space="preserve"> </w:t>
      </w:r>
      <w:r w:rsidR="0050240D" w:rsidRPr="007D6611">
        <w:t>publicznych szkołach podstawowych stosuje się przepisy</w:t>
      </w:r>
      <w:r w:rsidR="00DB7432">
        <w:t xml:space="preserve"> art.</w:t>
      </w:r>
      <w:r w:rsidR="008C569B">
        <w:t xml:space="preserve"> </w:t>
      </w:r>
      <w:r w:rsidR="0050240D" w:rsidRPr="007D6611">
        <w:t>20a</w:t>
      </w:r>
      <w:r w:rsidR="00DB7432">
        <w:t xml:space="preserve"> ust.</w:t>
      </w:r>
      <w:r w:rsidR="00E14248">
        <w:t> </w:t>
      </w:r>
      <w:r w:rsidR="0050240D" w:rsidRPr="007D6611">
        <w:t xml:space="preserve">1, 2, 4, </w:t>
      </w:r>
      <w:r w:rsidR="00DB7432" w:rsidRPr="007D6611">
        <w:t>6</w:t>
      </w:r>
      <w:r w:rsidR="00DB7432">
        <w:t xml:space="preserve"> i</w:t>
      </w:r>
      <w:r w:rsidR="008C569B">
        <w:t xml:space="preserve"> </w:t>
      </w:r>
      <w:r w:rsidR="0050240D" w:rsidRPr="007D6611">
        <w:t>7,</w:t>
      </w:r>
      <w:r w:rsidR="00DB7432">
        <w:t xml:space="preserve"> art.</w:t>
      </w:r>
      <w:r w:rsidR="008C569B">
        <w:t xml:space="preserve"> </w:t>
      </w:r>
      <w:r w:rsidR="0050240D" w:rsidRPr="007D6611">
        <w:t>20b,</w:t>
      </w:r>
      <w:r w:rsidR="00DB7432">
        <w:t xml:space="preserve"> art.</w:t>
      </w:r>
      <w:r w:rsidR="008C569B">
        <w:t xml:space="preserve"> </w:t>
      </w:r>
      <w:r w:rsidR="0050240D" w:rsidRPr="007D6611">
        <w:t>20c,</w:t>
      </w:r>
      <w:r w:rsidR="00DB7432">
        <w:t xml:space="preserve"> art.</w:t>
      </w:r>
      <w:r w:rsidR="008C569B">
        <w:t xml:space="preserve"> </w:t>
      </w:r>
      <w:r w:rsidR="0050240D" w:rsidRPr="007D6611">
        <w:t>20s,</w:t>
      </w:r>
      <w:r w:rsidR="00DB7432">
        <w:t xml:space="preserve"> art.</w:t>
      </w:r>
      <w:r w:rsidR="008C569B">
        <w:t xml:space="preserve"> </w:t>
      </w:r>
      <w:r w:rsidR="0050240D" w:rsidRPr="007D6611">
        <w:t>20t</w:t>
      </w:r>
      <w:r w:rsidR="00DB7432">
        <w:t xml:space="preserve"> ust.</w:t>
      </w:r>
      <w:r w:rsidR="008C569B">
        <w:t xml:space="preserve"> </w:t>
      </w:r>
      <w:r w:rsidR="0050240D" w:rsidRPr="007D6611">
        <w:t xml:space="preserve">1, </w:t>
      </w:r>
      <w:r w:rsidR="00B87F13">
        <w:t xml:space="preserve">ust. </w:t>
      </w:r>
      <w:r w:rsidR="00DB7432" w:rsidRPr="007D6611">
        <w:t>2</w:t>
      </w:r>
      <w:r w:rsidR="00DB7432">
        <w:t xml:space="preserve"> pkt</w:t>
      </w:r>
      <w:r w:rsidR="008C569B">
        <w:t xml:space="preserve"> </w:t>
      </w:r>
      <w:r w:rsidR="00C91CED" w:rsidRPr="007D6611">
        <w:t>1</w:t>
      </w:r>
      <w:r w:rsidR="00FD4D6E" w:rsidRPr="007D6611">
        <w:t>–</w:t>
      </w:r>
      <w:r w:rsidR="0050240D" w:rsidRPr="007D6611">
        <w:t>3,</w:t>
      </w:r>
      <w:r w:rsidR="00DB7432">
        <w:t xml:space="preserve"> ust.</w:t>
      </w:r>
      <w:r w:rsidR="008C569B">
        <w:t xml:space="preserve"> </w:t>
      </w:r>
      <w:r w:rsidR="0050240D" w:rsidRPr="007D6611">
        <w:t>3</w:t>
      </w:r>
      <w:r w:rsidR="0050240D" w:rsidRPr="007D6611">
        <w:sym w:font="Symbol" w:char="F02D"/>
      </w:r>
      <w:r w:rsidR="0050240D" w:rsidRPr="007D6611">
        <w:t>10,</w:t>
      </w:r>
      <w:r w:rsidR="00DB7432">
        <w:t xml:space="preserve"> art.</w:t>
      </w:r>
      <w:r w:rsidR="00E14248">
        <w:t> </w:t>
      </w:r>
      <w:r w:rsidR="0050240D" w:rsidRPr="007D6611">
        <w:t>20v,</w:t>
      </w:r>
      <w:r w:rsidR="00DB7432">
        <w:t xml:space="preserve"> art.</w:t>
      </w:r>
      <w:r w:rsidR="008C569B">
        <w:t xml:space="preserve"> </w:t>
      </w:r>
      <w:r w:rsidR="0050240D" w:rsidRPr="007D6611">
        <w:t>20w</w:t>
      </w:r>
      <w:r w:rsidR="00DB7432">
        <w:t xml:space="preserve"> ust.</w:t>
      </w:r>
      <w:r w:rsidR="008C569B">
        <w:t xml:space="preserve"> </w:t>
      </w:r>
      <w:r w:rsidR="00DB7432" w:rsidRPr="007D6611">
        <w:t>1</w:t>
      </w:r>
      <w:r w:rsidR="00DB7432">
        <w:t xml:space="preserve"> i</w:t>
      </w:r>
      <w:r w:rsidR="008C569B">
        <w:t xml:space="preserve"> </w:t>
      </w:r>
      <w:r w:rsidR="00DB7432" w:rsidRPr="007D6611">
        <w:t>2</w:t>
      </w:r>
      <w:r w:rsidR="00DB7432">
        <w:t xml:space="preserve"> oraz art.</w:t>
      </w:r>
      <w:r w:rsidR="008C569B">
        <w:t xml:space="preserve"> </w:t>
      </w:r>
      <w:r w:rsidR="0050240D" w:rsidRPr="007D6611">
        <w:t>20z</w:t>
      </w:r>
      <w:r w:rsidR="00715B9B" w:rsidRPr="007D6611">
        <w:t>–</w:t>
      </w:r>
      <w:r w:rsidR="0050240D" w:rsidRPr="007D6611">
        <w:t>20ze ustawy zmienianej</w:t>
      </w:r>
      <w:r w:rsidR="00DB7432" w:rsidRPr="007D6611">
        <w:t xml:space="preserve"> w</w:t>
      </w:r>
      <w:r w:rsidR="008C569B">
        <w:t xml:space="preserve"> </w:t>
      </w:r>
      <w:r w:rsidR="00DB7432">
        <w:t>art.</w:t>
      </w:r>
      <w:r w:rsidR="008C569B">
        <w:t xml:space="preserve"> </w:t>
      </w:r>
      <w:r w:rsidR="0050240D" w:rsidRPr="007D6611">
        <w:t>1,</w:t>
      </w:r>
      <w:r w:rsidR="00C91CED" w:rsidRPr="007D6611">
        <w:t xml:space="preserve"> a</w:t>
      </w:r>
      <w:r w:rsidR="008C569B">
        <w:t xml:space="preserve"> </w:t>
      </w:r>
      <w:r w:rsidR="0050240D" w:rsidRPr="007D6611">
        <w:t>także przepisy wydane na podstawie</w:t>
      </w:r>
      <w:r w:rsidR="00DB7432">
        <w:t xml:space="preserve"> art.</w:t>
      </w:r>
      <w:r w:rsidR="008C569B">
        <w:t xml:space="preserve"> </w:t>
      </w:r>
      <w:r w:rsidR="0050240D" w:rsidRPr="007D6611">
        <w:t>20l ustawy zmienianej</w:t>
      </w:r>
      <w:r w:rsidR="00DB7432" w:rsidRPr="007D6611">
        <w:t xml:space="preserve"> w</w:t>
      </w:r>
      <w:r w:rsidR="008C569B">
        <w:t xml:space="preserve"> </w:t>
      </w:r>
      <w:r w:rsidR="00DB7432">
        <w:t>art.</w:t>
      </w:r>
      <w:r w:rsidR="008C569B">
        <w:t xml:space="preserve"> </w:t>
      </w:r>
      <w:r w:rsidR="0050240D" w:rsidRPr="007D6611">
        <w:t>1.</w:t>
      </w:r>
      <w:r>
        <w:t>”</w:t>
      </w:r>
      <w:r w:rsidR="009E5AA7" w:rsidRPr="007D6611">
        <w:t>.</w:t>
      </w:r>
    </w:p>
    <w:p w:rsidR="00915010" w:rsidRPr="007D6611" w:rsidRDefault="007B7889" w:rsidP="008C569B">
      <w:pPr>
        <w:pStyle w:val="ARTartustawynprozporzdzenia"/>
        <w:keepNext/>
      </w:pPr>
      <w:r w:rsidRPr="008C569B">
        <w:rPr>
          <w:rStyle w:val="Ppogrubienie"/>
        </w:rPr>
        <w:t>Art.</w:t>
      </w:r>
      <w:r w:rsidR="008C569B">
        <w:rPr>
          <w:rStyle w:val="Ppogrubienie"/>
        </w:rPr>
        <w:t> </w:t>
      </w:r>
      <w:r w:rsidR="00F5701C" w:rsidRPr="008C569B">
        <w:rPr>
          <w:rStyle w:val="Ppogrubienie"/>
        </w:rPr>
        <w:t>8</w:t>
      </w:r>
      <w:r w:rsidRPr="008C569B">
        <w:rPr>
          <w:rStyle w:val="Ppogrubienie"/>
        </w:rPr>
        <w:t>.</w:t>
      </w:r>
      <w:r w:rsidRPr="007D6611">
        <w:t xml:space="preserve"> Do postępowania rekrutacyjnego na lata szkolne 2017/201</w:t>
      </w:r>
      <w:r w:rsidR="00DB7432" w:rsidRPr="007D6611">
        <w:t>8</w:t>
      </w:r>
      <w:r w:rsidR="00DB7432">
        <w:t xml:space="preserve"> i</w:t>
      </w:r>
      <w:r w:rsidR="008C569B">
        <w:t xml:space="preserve"> </w:t>
      </w:r>
      <w:r w:rsidRPr="007D6611">
        <w:t>2018/2019</w:t>
      </w:r>
      <w:r w:rsidR="008C569B">
        <w:t xml:space="preserve"> </w:t>
      </w:r>
      <w:r w:rsidRPr="007D6611">
        <w:t>do</w:t>
      </w:r>
      <w:r w:rsidR="00E14248">
        <w:t> </w:t>
      </w:r>
      <w:r w:rsidRPr="007D6611">
        <w:t>oddziałów przedszkolnych w</w:t>
      </w:r>
      <w:r w:rsidR="008C569B">
        <w:t xml:space="preserve"> </w:t>
      </w:r>
      <w:r w:rsidRPr="007D6611">
        <w:t>publicznych szkołach podstawowych stosuje się przepisy</w:t>
      </w:r>
      <w:r w:rsidR="00915010" w:rsidRPr="007D6611">
        <w:t>:</w:t>
      </w:r>
    </w:p>
    <w:p w:rsidR="00915010" w:rsidRPr="007D6611" w:rsidRDefault="00915010" w:rsidP="00A17EFA">
      <w:pPr>
        <w:pStyle w:val="PKTpunkt"/>
      </w:pPr>
      <w:r w:rsidRPr="007D6611">
        <w:t>1)</w:t>
      </w:r>
      <w:r w:rsidRPr="007D6611">
        <w:tab/>
      </w:r>
      <w:r w:rsidR="007B7889" w:rsidRPr="007D6611">
        <w:t>art.</w:t>
      </w:r>
      <w:r w:rsidR="008C569B">
        <w:t xml:space="preserve"> </w:t>
      </w:r>
      <w:r w:rsidR="007B7889" w:rsidRPr="007D6611">
        <w:t>20a</w:t>
      </w:r>
      <w:r w:rsidR="00DB7432">
        <w:t xml:space="preserve"> ust.</w:t>
      </w:r>
      <w:r w:rsidR="008C569B">
        <w:t xml:space="preserve"> </w:t>
      </w:r>
      <w:r w:rsidR="007B7889" w:rsidRPr="007D6611">
        <w:t xml:space="preserve">1, 2, 4, </w:t>
      </w:r>
      <w:r w:rsidR="00DB7432" w:rsidRPr="007D6611">
        <w:t>6</w:t>
      </w:r>
      <w:r w:rsidR="00DB7432">
        <w:t xml:space="preserve"> i</w:t>
      </w:r>
      <w:r w:rsidR="008C569B">
        <w:t xml:space="preserve"> </w:t>
      </w:r>
      <w:r w:rsidR="007B7889" w:rsidRPr="007D6611">
        <w:t>7,</w:t>
      </w:r>
      <w:r w:rsidR="00DB7432">
        <w:t xml:space="preserve"> art.</w:t>
      </w:r>
      <w:r w:rsidR="008C569B">
        <w:t xml:space="preserve"> </w:t>
      </w:r>
      <w:r w:rsidR="007B7889" w:rsidRPr="007D6611">
        <w:t>20b,</w:t>
      </w:r>
      <w:r w:rsidR="00DB7432">
        <w:t xml:space="preserve"> art.</w:t>
      </w:r>
      <w:r w:rsidR="008C569B">
        <w:t xml:space="preserve"> </w:t>
      </w:r>
      <w:r w:rsidR="007B7889" w:rsidRPr="007D6611">
        <w:t>20c,</w:t>
      </w:r>
      <w:r w:rsidR="00DB7432">
        <w:t xml:space="preserve"> art.</w:t>
      </w:r>
      <w:r w:rsidR="008C569B">
        <w:t xml:space="preserve"> </w:t>
      </w:r>
      <w:r w:rsidR="007B7889" w:rsidRPr="007D6611">
        <w:t>20s,</w:t>
      </w:r>
      <w:r w:rsidR="00DB7432">
        <w:t xml:space="preserve"> art.</w:t>
      </w:r>
      <w:r w:rsidR="008C569B">
        <w:t xml:space="preserve"> </w:t>
      </w:r>
      <w:r w:rsidR="007B7889" w:rsidRPr="007D6611">
        <w:t>20t</w:t>
      </w:r>
      <w:r w:rsidR="00DB7432">
        <w:t xml:space="preserve"> ust.</w:t>
      </w:r>
      <w:r w:rsidR="008C569B">
        <w:t xml:space="preserve"> </w:t>
      </w:r>
      <w:r w:rsidR="007B7889" w:rsidRPr="007D6611">
        <w:t xml:space="preserve">1, </w:t>
      </w:r>
      <w:r w:rsidR="00B87F13">
        <w:t xml:space="preserve">ust. </w:t>
      </w:r>
      <w:r w:rsidR="00DB7432" w:rsidRPr="007D6611">
        <w:t>2</w:t>
      </w:r>
      <w:r w:rsidR="00DB7432">
        <w:t xml:space="preserve"> pkt</w:t>
      </w:r>
      <w:r w:rsidR="008C569B">
        <w:t xml:space="preserve"> </w:t>
      </w:r>
      <w:r w:rsidR="007B7889" w:rsidRPr="007D6611">
        <w:t>1–3,</w:t>
      </w:r>
      <w:r w:rsidR="00DB7432">
        <w:t xml:space="preserve"> ust.</w:t>
      </w:r>
      <w:r w:rsidR="00E14248">
        <w:t> </w:t>
      </w:r>
      <w:r w:rsidR="007B7889" w:rsidRPr="007D6611">
        <w:t>3</w:t>
      </w:r>
      <w:r w:rsidR="007B7889" w:rsidRPr="007D6611">
        <w:sym w:font="Symbol" w:char="F02D"/>
      </w:r>
      <w:r w:rsidR="007B7889" w:rsidRPr="007D6611">
        <w:t>10,</w:t>
      </w:r>
      <w:r w:rsidR="00DB7432">
        <w:t xml:space="preserve"> art.</w:t>
      </w:r>
      <w:r w:rsidR="008C569B">
        <w:t xml:space="preserve"> </w:t>
      </w:r>
      <w:r w:rsidR="007B7889" w:rsidRPr="007D6611">
        <w:t>20v,</w:t>
      </w:r>
      <w:r w:rsidR="00DB7432">
        <w:t xml:space="preserve"> art.</w:t>
      </w:r>
      <w:r w:rsidR="008C569B">
        <w:t xml:space="preserve"> </w:t>
      </w:r>
      <w:r w:rsidR="007B7889" w:rsidRPr="007D6611">
        <w:t>20w</w:t>
      </w:r>
      <w:r w:rsidR="00DB7432">
        <w:t xml:space="preserve"> ust.</w:t>
      </w:r>
      <w:r w:rsidR="008C569B">
        <w:t xml:space="preserve"> </w:t>
      </w:r>
      <w:r w:rsidR="00DB7432" w:rsidRPr="007D6611">
        <w:t>1</w:t>
      </w:r>
      <w:r w:rsidR="00DB7432">
        <w:t xml:space="preserve"> oraz art.</w:t>
      </w:r>
      <w:r w:rsidR="008C569B">
        <w:t xml:space="preserve"> </w:t>
      </w:r>
      <w:r w:rsidR="007B7889" w:rsidRPr="007D6611">
        <w:t>20z</w:t>
      </w:r>
      <w:r w:rsidR="007B7889" w:rsidRPr="007D6611">
        <w:sym w:font="Symbol" w:char="F02D"/>
      </w:r>
      <w:r w:rsidR="007B7889" w:rsidRPr="007D6611">
        <w:t>20zc,</w:t>
      </w:r>
      <w:r w:rsidR="00DB7432">
        <w:t xml:space="preserve"> art.</w:t>
      </w:r>
      <w:r w:rsidR="008C569B">
        <w:t xml:space="preserve"> </w:t>
      </w:r>
      <w:r w:rsidR="007B7889" w:rsidRPr="007D6611">
        <w:t>20zd</w:t>
      </w:r>
      <w:r w:rsidR="00DB7432" w:rsidRPr="007D6611">
        <w:t xml:space="preserve"> i</w:t>
      </w:r>
      <w:r w:rsidR="008C569B">
        <w:t xml:space="preserve"> </w:t>
      </w:r>
      <w:r w:rsidR="00DB7432">
        <w:t>art.</w:t>
      </w:r>
      <w:r w:rsidR="008C569B">
        <w:t xml:space="preserve"> </w:t>
      </w:r>
      <w:r w:rsidRPr="007D6611">
        <w:t>20ze ustawy zmienianej</w:t>
      </w:r>
      <w:r w:rsidR="00DB7432" w:rsidRPr="007D6611">
        <w:t xml:space="preserve"> w</w:t>
      </w:r>
      <w:r w:rsidR="008C569B">
        <w:t xml:space="preserve"> </w:t>
      </w:r>
      <w:r w:rsidR="00DB7432">
        <w:t>art.</w:t>
      </w:r>
      <w:r w:rsidR="008C569B">
        <w:t xml:space="preserve"> </w:t>
      </w:r>
      <w:r w:rsidRPr="007D6611">
        <w:t>1;</w:t>
      </w:r>
    </w:p>
    <w:p w:rsidR="00915010" w:rsidRPr="007D6611" w:rsidRDefault="00915010" w:rsidP="00A17EFA">
      <w:pPr>
        <w:pStyle w:val="PKTpunkt"/>
      </w:pPr>
      <w:r w:rsidRPr="007D6611">
        <w:t>2)</w:t>
      </w:r>
      <w:r w:rsidRPr="007D6611">
        <w:tab/>
      </w:r>
      <w:r w:rsidR="00217ECF" w:rsidRPr="007D6611">
        <w:t>art. 20w</w:t>
      </w:r>
      <w:r w:rsidR="00DB7432">
        <w:t xml:space="preserve"> ust.</w:t>
      </w:r>
      <w:r w:rsidR="008C569B">
        <w:t xml:space="preserve"> </w:t>
      </w:r>
      <w:r w:rsidR="00217ECF" w:rsidRPr="007D6611">
        <w:t>2,</w:t>
      </w:r>
      <w:r w:rsidR="00DB7432">
        <w:t xml:space="preserve"> art.</w:t>
      </w:r>
      <w:r w:rsidR="008C569B">
        <w:t xml:space="preserve"> </w:t>
      </w:r>
      <w:r w:rsidR="00217ECF" w:rsidRPr="007D6611">
        <w:t>20wa</w:t>
      </w:r>
      <w:r w:rsidR="00DB7432" w:rsidRPr="007D6611">
        <w:t xml:space="preserve"> i</w:t>
      </w:r>
      <w:r w:rsidR="008C569B">
        <w:t xml:space="preserve"> </w:t>
      </w:r>
      <w:r w:rsidR="00DB7432">
        <w:t>art.</w:t>
      </w:r>
      <w:r w:rsidR="008C569B">
        <w:t xml:space="preserve"> </w:t>
      </w:r>
      <w:r w:rsidR="00217ECF" w:rsidRPr="007D6611">
        <w:t>20</w:t>
      </w:r>
      <w:r w:rsidR="007B7889" w:rsidRPr="007D6611">
        <w:t>zca ustawy zmienianej</w:t>
      </w:r>
      <w:r w:rsidR="00DB7432" w:rsidRPr="007D6611">
        <w:t xml:space="preserve"> w</w:t>
      </w:r>
      <w:r w:rsidR="008C569B">
        <w:t xml:space="preserve"> </w:t>
      </w:r>
      <w:r w:rsidR="00DB7432">
        <w:t>art.</w:t>
      </w:r>
      <w:r w:rsidR="008C569B">
        <w:t xml:space="preserve"> </w:t>
      </w:r>
      <w:r w:rsidR="007B7889" w:rsidRPr="007D6611">
        <w:t>1,</w:t>
      </w:r>
      <w:r w:rsidR="00DB7432" w:rsidRPr="007D6611">
        <w:t xml:space="preserve"> w</w:t>
      </w:r>
      <w:r w:rsidR="008C569B">
        <w:t xml:space="preserve"> </w:t>
      </w:r>
      <w:r w:rsidR="007B7889" w:rsidRPr="007D6611">
        <w:t>brzm</w:t>
      </w:r>
      <w:r w:rsidRPr="007D6611">
        <w:t>ieniu nadanym niniejszą ustawą;</w:t>
      </w:r>
    </w:p>
    <w:p w:rsidR="00E04F12" w:rsidRPr="007D6611" w:rsidRDefault="00915010" w:rsidP="00A17EFA">
      <w:pPr>
        <w:pStyle w:val="PKTpunkt"/>
      </w:pPr>
      <w:r w:rsidRPr="007D6611">
        <w:t>3)</w:t>
      </w:r>
      <w:r w:rsidRPr="007D6611">
        <w:tab/>
      </w:r>
      <w:r w:rsidR="007B7889" w:rsidRPr="007D6611">
        <w:t>wydane na podstawie</w:t>
      </w:r>
      <w:r w:rsidR="00DB7432">
        <w:t xml:space="preserve"> art.</w:t>
      </w:r>
      <w:r w:rsidR="008C569B">
        <w:t xml:space="preserve"> </w:t>
      </w:r>
      <w:r w:rsidR="007B7889" w:rsidRPr="007D6611">
        <w:t>20l ustawy zmienianej</w:t>
      </w:r>
      <w:r w:rsidR="00DB7432" w:rsidRPr="007D6611">
        <w:t xml:space="preserve"> w</w:t>
      </w:r>
      <w:r w:rsidR="008C569B">
        <w:t xml:space="preserve"> </w:t>
      </w:r>
      <w:r w:rsidR="00DB7432">
        <w:t>art.</w:t>
      </w:r>
      <w:r w:rsidR="008C569B">
        <w:t xml:space="preserve"> </w:t>
      </w:r>
      <w:r w:rsidR="007B7889" w:rsidRPr="007D6611">
        <w:t>1,</w:t>
      </w:r>
      <w:r w:rsidR="00DB7432" w:rsidRPr="007D6611">
        <w:t xml:space="preserve"> w</w:t>
      </w:r>
      <w:r w:rsidR="008C569B">
        <w:t xml:space="preserve"> </w:t>
      </w:r>
      <w:r w:rsidR="007B7889" w:rsidRPr="007D6611">
        <w:t>brzmieniu nadanym niniejszą ustawą.</w:t>
      </w:r>
    </w:p>
    <w:p w:rsidR="0071583A" w:rsidRPr="007D6611" w:rsidRDefault="00C52ADB" w:rsidP="00E14248">
      <w:pPr>
        <w:pStyle w:val="ARTartustawynprozporzdzenia"/>
      </w:pPr>
      <w:r w:rsidRPr="00DB7432">
        <w:rPr>
          <w:rStyle w:val="Ppogrubienie"/>
        </w:rPr>
        <w:t>Art.</w:t>
      </w:r>
      <w:r w:rsidR="008C569B">
        <w:rPr>
          <w:rStyle w:val="Ppogrubienie"/>
        </w:rPr>
        <w:t xml:space="preserve"> </w:t>
      </w:r>
      <w:r w:rsidR="00F5701C" w:rsidRPr="00DB7432">
        <w:rPr>
          <w:rStyle w:val="Ppogrubienie"/>
        </w:rPr>
        <w:t>9</w:t>
      </w:r>
      <w:r w:rsidRPr="00DB7432">
        <w:rPr>
          <w:rStyle w:val="Ppogrubienie"/>
        </w:rPr>
        <w:t>.</w:t>
      </w:r>
      <w:r w:rsidRPr="007D6611">
        <w:t xml:space="preserve"> </w:t>
      </w:r>
      <w:r w:rsidR="008E41E8" w:rsidRPr="007D6611">
        <w:t>1.</w:t>
      </w:r>
      <w:r w:rsidR="0071583A" w:rsidRPr="007D6611">
        <w:t xml:space="preserve"> Terminy przeprowadzania postępowania rekrutacyjnego</w:t>
      </w:r>
      <w:r w:rsidR="00DB7432" w:rsidRPr="007D6611">
        <w:t xml:space="preserve"> i</w:t>
      </w:r>
      <w:r w:rsidR="008C569B">
        <w:t xml:space="preserve"> </w:t>
      </w:r>
      <w:r w:rsidR="0071583A" w:rsidRPr="007D6611">
        <w:t>postępowania uzupełniającego,</w:t>
      </w:r>
      <w:r w:rsidR="00DB7432" w:rsidRPr="007D6611">
        <w:t xml:space="preserve"> w</w:t>
      </w:r>
      <w:r w:rsidR="008C569B">
        <w:t xml:space="preserve"> </w:t>
      </w:r>
      <w:r w:rsidR="0071583A" w:rsidRPr="007D6611">
        <w:t>tym terminy składania dokumentów</w:t>
      </w:r>
      <w:r w:rsidR="006E0355" w:rsidRPr="007D6611">
        <w:t>,</w:t>
      </w:r>
      <w:r w:rsidR="0071583A" w:rsidRPr="007D6611">
        <w:t xml:space="preserve"> na rok szkolny 2016/201</w:t>
      </w:r>
      <w:r w:rsidR="00DB7432" w:rsidRPr="007D6611">
        <w:t>7</w:t>
      </w:r>
      <w:r w:rsidR="008C569B">
        <w:t xml:space="preserve"> </w:t>
      </w:r>
      <w:r w:rsidR="0071583A" w:rsidRPr="007D6611">
        <w:t>do publicznych szkół, w</w:t>
      </w:r>
      <w:r w:rsidR="008C569B">
        <w:t xml:space="preserve"> </w:t>
      </w:r>
      <w:r w:rsidR="0071583A" w:rsidRPr="007D6611">
        <w:t>których zajęcia dydaktyczno</w:t>
      </w:r>
      <w:r w:rsidR="00E14248">
        <w:t>-</w:t>
      </w:r>
      <w:r w:rsidR="0071583A" w:rsidRPr="007D6611">
        <w:t>wychowawcze rozpoczynają się w</w:t>
      </w:r>
      <w:r w:rsidR="00E14248">
        <w:t> </w:t>
      </w:r>
      <w:r w:rsidR="0071583A" w:rsidRPr="007D6611">
        <w:t xml:space="preserve">pierwszym powszednim dniu lutego, ustalone przed dniem </w:t>
      </w:r>
      <w:r w:rsidR="00DB7432">
        <w:t>1</w:t>
      </w:r>
      <w:r w:rsidR="008C569B">
        <w:t xml:space="preserve"> </w:t>
      </w:r>
      <w:r w:rsidR="000B51DB">
        <w:t>września 201</w:t>
      </w:r>
      <w:r w:rsidR="00DB7432">
        <w:t>6</w:t>
      </w:r>
      <w:r w:rsidR="008C569B">
        <w:t xml:space="preserve"> </w:t>
      </w:r>
      <w:r w:rsidR="000B51DB">
        <w:t>r.</w:t>
      </w:r>
      <w:r w:rsidR="0071583A" w:rsidRPr="007D6611">
        <w:t xml:space="preserve"> zgodnie</w:t>
      </w:r>
      <w:r w:rsidR="00DB7432" w:rsidRPr="007D6611">
        <w:t xml:space="preserve"> z</w:t>
      </w:r>
      <w:r w:rsidR="00E14248">
        <w:t> </w:t>
      </w:r>
      <w:r w:rsidR="0071583A" w:rsidRPr="007D6611">
        <w:t>przepisami wydanymi na podstawie</w:t>
      </w:r>
      <w:r w:rsidR="00DB7432">
        <w:t xml:space="preserve"> art.</w:t>
      </w:r>
      <w:r w:rsidR="008C569B">
        <w:t xml:space="preserve"> </w:t>
      </w:r>
      <w:r w:rsidR="0071583A" w:rsidRPr="007D6611">
        <w:t>20l ustawy zmienianej</w:t>
      </w:r>
      <w:r w:rsidR="00DB7432" w:rsidRPr="007D6611">
        <w:t xml:space="preserve"> w</w:t>
      </w:r>
      <w:r w:rsidR="008C569B">
        <w:t xml:space="preserve"> </w:t>
      </w:r>
      <w:r w:rsidR="00DB7432">
        <w:t>art.</w:t>
      </w:r>
      <w:r w:rsidR="008C569B">
        <w:t xml:space="preserve"> </w:t>
      </w:r>
      <w:r w:rsidR="0071583A" w:rsidRPr="007D6611">
        <w:t>1, w</w:t>
      </w:r>
      <w:r w:rsidR="008C569B">
        <w:t xml:space="preserve"> </w:t>
      </w:r>
      <w:r w:rsidR="0071583A" w:rsidRPr="007D6611">
        <w:t>brzmieniu dotychczasowym, pozostają</w:t>
      </w:r>
      <w:r w:rsidR="00DB7432" w:rsidRPr="007D6611">
        <w:t xml:space="preserve"> w</w:t>
      </w:r>
      <w:r w:rsidR="008C569B">
        <w:t xml:space="preserve"> </w:t>
      </w:r>
      <w:r w:rsidR="0071583A" w:rsidRPr="007D6611">
        <w:t>mocy.</w:t>
      </w:r>
    </w:p>
    <w:p w:rsidR="00DC5911" w:rsidRPr="007D6611" w:rsidRDefault="0071583A" w:rsidP="00813905">
      <w:pPr>
        <w:pStyle w:val="ARTartustawynprozporzdzenia"/>
      </w:pPr>
      <w:r w:rsidRPr="007D6611">
        <w:t>2. Terminy przeprowadzania postępowania rekrutacyjnego</w:t>
      </w:r>
      <w:r w:rsidR="00DB7432" w:rsidRPr="007D6611">
        <w:t xml:space="preserve"> i</w:t>
      </w:r>
      <w:r w:rsidR="008C569B">
        <w:t xml:space="preserve"> </w:t>
      </w:r>
      <w:r w:rsidRPr="007D6611">
        <w:t>postępowania uzupełniającego,</w:t>
      </w:r>
      <w:r w:rsidR="00DB7432" w:rsidRPr="007D6611">
        <w:t xml:space="preserve"> w</w:t>
      </w:r>
      <w:r w:rsidR="008C569B">
        <w:t xml:space="preserve"> </w:t>
      </w:r>
      <w:r w:rsidRPr="007D6611">
        <w:t>tym terminy składania dokumentów na kwalifikacyjne kursy zawodowe i</w:t>
      </w:r>
      <w:r w:rsidR="00E14248">
        <w:t> </w:t>
      </w:r>
      <w:r w:rsidRPr="007D6611">
        <w:t>kształcenie ustawiczne w</w:t>
      </w:r>
      <w:r w:rsidR="008C569B">
        <w:t xml:space="preserve"> </w:t>
      </w:r>
      <w:r w:rsidRPr="007D6611">
        <w:t>formach pozaszkolnych prowadzone odpowiednio przez publiczne szkoły, publiczne placówki lub publiczne ośrodki,</w:t>
      </w:r>
      <w:r w:rsidR="00DB7432" w:rsidRPr="007D6611">
        <w:t xml:space="preserve">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00DB7432" w:rsidRPr="007D6611">
        <w:t>2</w:t>
      </w:r>
      <w:r w:rsidR="00DB7432">
        <w:t xml:space="preserve"> pkt</w:t>
      </w:r>
      <w:r w:rsidR="008C569B">
        <w:t xml:space="preserve"> </w:t>
      </w:r>
      <w:r w:rsidRPr="007D6611">
        <w:t>3a</w:t>
      </w:r>
      <w:r w:rsidR="008C569B">
        <w:rPr>
          <w:rStyle w:val="Odwoaniedokomentarza"/>
        </w:rPr>
        <w:t xml:space="preserve"> </w:t>
      </w:r>
      <w:r w:rsidRPr="007D6611">
        <w:t>ustawy zmienianej</w:t>
      </w:r>
      <w:r w:rsidR="00DB7432" w:rsidRPr="007D6611">
        <w:t xml:space="preserve"> w</w:t>
      </w:r>
      <w:r w:rsidR="008C569B">
        <w:t xml:space="preserve"> </w:t>
      </w:r>
      <w:r w:rsidR="00DB7432">
        <w:t>art.</w:t>
      </w:r>
      <w:r w:rsidR="008C569B">
        <w:t xml:space="preserve"> </w:t>
      </w:r>
      <w:r w:rsidRPr="007D6611">
        <w:t xml:space="preserve">1, ustalone przed dniem </w:t>
      </w:r>
      <w:r w:rsidR="00DB7432">
        <w:t>1</w:t>
      </w:r>
      <w:r w:rsidR="008C569B">
        <w:t xml:space="preserve"> </w:t>
      </w:r>
      <w:r w:rsidR="000B51DB">
        <w:t>września 201</w:t>
      </w:r>
      <w:r w:rsidR="00DB7432">
        <w:t>6</w:t>
      </w:r>
      <w:r w:rsidR="008C569B">
        <w:t xml:space="preserve"> </w:t>
      </w:r>
      <w:r w:rsidR="000B51DB">
        <w:t>r.</w:t>
      </w:r>
      <w:r w:rsidRPr="007D6611">
        <w:t xml:space="preserve"> zgodnie z przepisami wydanymi na podstawie</w:t>
      </w:r>
      <w:r w:rsidR="00DB7432">
        <w:t xml:space="preserve"> art.</w:t>
      </w:r>
      <w:r w:rsidR="008C569B">
        <w:t xml:space="preserve"> </w:t>
      </w:r>
      <w:r w:rsidRPr="007D6611">
        <w:t>20l ustawy zmienianej</w:t>
      </w:r>
      <w:r w:rsidR="00DB7432" w:rsidRPr="007D6611">
        <w:t xml:space="preserve"> w</w:t>
      </w:r>
      <w:r w:rsidR="008C569B">
        <w:t xml:space="preserve"> </w:t>
      </w:r>
      <w:r w:rsidR="00DB7432">
        <w:t>art.</w:t>
      </w:r>
      <w:r w:rsidR="008C569B">
        <w:t xml:space="preserve"> </w:t>
      </w:r>
      <w:r w:rsidRPr="007D6611">
        <w:t>1, w</w:t>
      </w:r>
      <w:r w:rsidR="008C569B">
        <w:t xml:space="preserve"> </w:t>
      </w:r>
      <w:r w:rsidRPr="007D6611">
        <w:t>brzmieniu dotychczasowym, pozostają</w:t>
      </w:r>
      <w:r w:rsidR="00DB7432" w:rsidRPr="007D6611">
        <w:t xml:space="preserve"> w</w:t>
      </w:r>
      <w:r w:rsidR="00E14248">
        <w:t> </w:t>
      </w:r>
      <w:r w:rsidRPr="007D6611">
        <w:t>mocy.</w:t>
      </w:r>
    </w:p>
    <w:p w:rsidR="00EC26C2" w:rsidRDefault="00612AB5" w:rsidP="00175E4F">
      <w:pPr>
        <w:pStyle w:val="ARTartustawynprozporzdzenia"/>
        <w:rPr>
          <w:rStyle w:val="Ppogrubienie"/>
        </w:rPr>
      </w:pPr>
      <w:r w:rsidRPr="007D6611">
        <w:t>3.</w:t>
      </w:r>
      <w:r w:rsidR="00DB7432" w:rsidRPr="007D6611">
        <w:t xml:space="preserve"> W</w:t>
      </w:r>
      <w:r w:rsidR="008C569B">
        <w:t xml:space="preserve"> </w:t>
      </w:r>
      <w:r w:rsidR="005E62E8" w:rsidRPr="007D6611">
        <w:t>postę</w:t>
      </w:r>
      <w:r w:rsidRPr="007D6611">
        <w:t>powaniu uzupełniającym na rok szkolny 2016/201</w:t>
      </w:r>
      <w:r w:rsidR="00DB7432" w:rsidRPr="007D6611">
        <w:t>7</w:t>
      </w:r>
      <w:r w:rsidR="008C569B">
        <w:t xml:space="preserve"> </w:t>
      </w:r>
      <w:r w:rsidRPr="007D6611">
        <w:t>do publicznych szkół policealnych oraz publicznych szkół dla dorosłych komisja rekrutacyjna,</w:t>
      </w:r>
      <w:r w:rsidR="00DB7432" w:rsidRPr="007D6611">
        <w:t xml:space="preserve"> o</w:t>
      </w:r>
      <w:r w:rsidR="008C569B">
        <w:t xml:space="preserve"> </w:t>
      </w:r>
      <w:r w:rsidRPr="007D6611">
        <w:t>której mowa</w:t>
      </w:r>
      <w:r w:rsidR="00DB7432" w:rsidRPr="007D6611">
        <w:t xml:space="preserve"> w</w:t>
      </w:r>
      <w:r w:rsidR="00E14248">
        <w:t> </w:t>
      </w:r>
      <w:r w:rsidR="00DB7432">
        <w:t>art.</w:t>
      </w:r>
      <w:r w:rsidR="00E14248">
        <w:t> </w:t>
      </w:r>
      <w:r w:rsidRPr="007D6611">
        <w:t>20zb</w:t>
      </w:r>
      <w:r w:rsidR="00A71A9B" w:rsidRPr="007D6611">
        <w:t xml:space="preserve"> ustawy zmienianej</w:t>
      </w:r>
      <w:r w:rsidR="00DB7432" w:rsidRPr="007D6611">
        <w:t xml:space="preserve"> w</w:t>
      </w:r>
      <w:r w:rsidR="008C569B">
        <w:t xml:space="preserve"> </w:t>
      </w:r>
      <w:r w:rsidR="00DB7432">
        <w:t>art.</w:t>
      </w:r>
      <w:r w:rsidR="008C569B">
        <w:t xml:space="preserve"> </w:t>
      </w:r>
      <w:r w:rsidR="00A71A9B" w:rsidRPr="007D6611">
        <w:t>1</w:t>
      </w:r>
      <w:r w:rsidRPr="007D6611">
        <w:t>,</w:t>
      </w:r>
      <w:r w:rsidR="00DB7432" w:rsidRPr="007D6611">
        <w:t xml:space="preserve"> w</w:t>
      </w:r>
      <w:r w:rsidR="008C569B">
        <w:t xml:space="preserve"> </w:t>
      </w:r>
      <w:r w:rsidR="00EC233D">
        <w:t>uzgodnieniu</w:t>
      </w:r>
      <w:r w:rsidR="00DB7432" w:rsidRPr="007D6611">
        <w:t xml:space="preserve"> z</w:t>
      </w:r>
      <w:r w:rsidR="008C569B">
        <w:t xml:space="preserve"> </w:t>
      </w:r>
      <w:r w:rsidRPr="007D6611">
        <w:t>dyrektorem szkoły, rozpatr</w:t>
      </w:r>
      <w:r w:rsidR="00EC233D">
        <w:t>uje</w:t>
      </w:r>
      <w:r w:rsidRPr="007D6611">
        <w:t xml:space="preserve"> wniosek kandydata złożony po terminie określonym </w:t>
      </w:r>
      <w:r w:rsidR="00175E4F" w:rsidRPr="007D6611">
        <w:t>zgodnie</w:t>
      </w:r>
      <w:r w:rsidR="00DB7432" w:rsidRPr="007D6611">
        <w:t xml:space="preserve"> z</w:t>
      </w:r>
      <w:r w:rsidR="008C569B">
        <w:t xml:space="preserve"> </w:t>
      </w:r>
      <w:r w:rsidR="00175E4F" w:rsidRPr="007D6611">
        <w:t>przepisami wydanymi na podstawie</w:t>
      </w:r>
      <w:r w:rsidR="00DB7432">
        <w:t xml:space="preserve"> art.</w:t>
      </w:r>
      <w:r w:rsidR="008C569B">
        <w:t xml:space="preserve"> </w:t>
      </w:r>
      <w:r w:rsidR="00175E4F" w:rsidRPr="007D6611">
        <w:t>20l ustawy zmienianej</w:t>
      </w:r>
      <w:r w:rsidR="00DB7432" w:rsidRPr="007D6611">
        <w:t xml:space="preserve"> w</w:t>
      </w:r>
      <w:r w:rsidR="008C569B">
        <w:t xml:space="preserve"> </w:t>
      </w:r>
      <w:r w:rsidR="00DB7432">
        <w:t>art.</w:t>
      </w:r>
      <w:r w:rsidR="008C569B">
        <w:t xml:space="preserve"> </w:t>
      </w:r>
      <w:r w:rsidR="00175E4F" w:rsidRPr="007D6611">
        <w:t>1,</w:t>
      </w:r>
      <w:r w:rsidR="00DB7432" w:rsidRPr="007D6611">
        <w:t xml:space="preserve"> w</w:t>
      </w:r>
      <w:r w:rsidR="008C569B">
        <w:t xml:space="preserve"> </w:t>
      </w:r>
      <w:r w:rsidR="00175E4F" w:rsidRPr="007D6611">
        <w:t>brzmieniu dotychczasowym</w:t>
      </w:r>
      <w:r w:rsidR="00EC233D">
        <w:t>,</w:t>
      </w:r>
      <w:r w:rsidR="00EC233D" w:rsidRPr="00EC233D">
        <w:t xml:space="preserve"> jeżeli szkoła nadal dysponuje wolnymi miejscami</w:t>
      </w:r>
      <w:r w:rsidRPr="007D6611">
        <w:t>.</w:t>
      </w:r>
    </w:p>
    <w:p w:rsidR="00DB4B2F" w:rsidRPr="008159EE" w:rsidRDefault="00C64465" w:rsidP="00C64465">
      <w:pPr>
        <w:pStyle w:val="ARTartustawynprozporzdzenia"/>
        <w:rPr>
          <w:rStyle w:val="Ppogrubienie"/>
          <w:b w:val="0"/>
        </w:rPr>
      </w:pPr>
      <w:r w:rsidRPr="008C569B">
        <w:rPr>
          <w:rStyle w:val="Ppogrubienie"/>
        </w:rPr>
        <w:t>Art.</w:t>
      </w:r>
      <w:r w:rsidR="008C569B">
        <w:rPr>
          <w:rStyle w:val="Ppogrubienie"/>
        </w:rPr>
        <w:t> </w:t>
      </w:r>
      <w:r w:rsidRPr="008C569B">
        <w:rPr>
          <w:rStyle w:val="Ppogrubienie"/>
        </w:rPr>
        <w:t>10.</w:t>
      </w:r>
      <w:r w:rsidRPr="00C64465">
        <w:t xml:space="preserve"> </w:t>
      </w:r>
      <w:r w:rsidR="0087138A">
        <w:t>Do i</w:t>
      </w:r>
      <w:r w:rsidR="00EC26C2">
        <w:t>nformacj</w:t>
      </w:r>
      <w:r w:rsidR="0087138A">
        <w:t>i</w:t>
      </w:r>
      <w:r w:rsidR="00EC26C2">
        <w:t xml:space="preserve"> o stanie realizacji zadań oświatowych</w:t>
      </w:r>
      <w:r w:rsidR="0087138A">
        <w:t xml:space="preserve"> </w:t>
      </w:r>
      <w:r w:rsidR="0087138A" w:rsidRPr="0087138A">
        <w:t xml:space="preserve">za rok szkolny 2015/2016 </w:t>
      </w:r>
      <w:r w:rsidR="0087138A">
        <w:t xml:space="preserve">stosuje się przepis </w:t>
      </w:r>
      <w:r w:rsidR="00EC26C2">
        <w:t>art. 5a ust. 4 ustawy zmienianej w art. 1</w:t>
      </w:r>
      <w:r w:rsidR="0087138A">
        <w:t xml:space="preserve">, w brzmieniu obowiązującym przed dniem 1 września 2016 r. </w:t>
      </w:r>
    </w:p>
    <w:p w:rsidR="00B70140" w:rsidRPr="007D6611" w:rsidRDefault="00B70140" w:rsidP="001E2890">
      <w:pPr>
        <w:pStyle w:val="ARTartustawynprozporzdzenia"/>
      </w:pPr>
      <w:r w:rsidRPr="008C569B">
        <w:rPr>
          <w:rStyle w:val="Ppogrubienie"/>
        </w:rPr>
        <w:t>Art.</w:t>
      </w:r>
      <w:r w:rsidR="008C569B">
        <w:rPr>
          <w:rStyle w:val="Ppogrubienie"/>
        </w:rPr>
        <w:t> </w:t>
      </w:r>
      <w:r w:rsidR="00F5701C" w:rsidRPr="008C569B">
        <w:rPr>
          <w:rStyle w:val="Ppogrubienie"/>
        </w:rPr>
        <w:t>1</w:t>
      </w:r>
      <w:r w:rsidR="00C64465" w:rsidRPr="008C569B">
        <w:rPr>
          <w:rStyle w:val="Ppogrubienie"/>
        </w:rPr>
        <w:t>1</w:t>
      </w:r>
      <w:r w:rsidRPr="008C569B">
        <w:rPr>
          <w:rStyle w:val="Ppogrubienie"/>
        </w:rPr>
        <w:t>.</w:t>
      </w:r>
      <w:r w:rsidRPr="007D6611">
        <w:t xml:space="preserve"> </w:t>
      </w:r>
      <w:r w:rsidR="00B03A47" w:rsidRPr="007D6611">
        <w:t>Przepis</w:t>
      </w:r>
      <w:r w:rsidR="00DB7432">
        <w:t xml:space="preserve"> art.</w:t>
      </w:r>
      <w:r w:rsidR="008C569B">
        <w:t xml:space="preserve"> </w:t>
      </w:r>
      <w:r w:rsidR="00DB7432" w:rsidRPr="007D6611">
        <w:t>7</w:t>
      </w:r>
      <w:r w:rsidR="00DB7432">
        <w:t xml:space="preserve"> ust.</w:t>
      </w:r>
      <w:r w:rsidR="008C569B">
        <w:t xml:space="preserve"> </w:t>
      </w:r>
      <w:r w:rsidR="00DC5911" w:rsidRPr="007D6611">
        <w:t>1d</w:t>
      </w:r>
      <w:r w:rsidR="00B03A47" w:rsidRPr="007D6611">
        <w:t xml:space="preserve"> ustawy </w:t>
      </w:r>
      <w:r w:rsidR="008B3F7B" w:rsidRPr="007D6611">
        <w:t>zmienianej</w:t>
      </w:r>
      <w:r w:rsidR="00DB7432" w:rsidRPr="007D6611">
        <w:t xml:space="preserve"> w</w:t>
      </w:r>
      <w:r w:rsidR="008C569B">
        <w:t xml:space="preserve"> </w:t>
      </w:r>
      <w:r w:rsidR="00DB7432">
        <w:t>art.</w:t>
      </w:r>
      <w:r w:rsidR="008C569B">
        <w:t xml:space="preserve"> </w:t>
      </w:r>
      <w:r w:rsidR="008B3F7B" w:rsidRPr="007D6611">
        <w:t>1, w</w:t>
      </w:r>
      <w:r w:rsidR="008C569B">
        <w:t xml:space="preserve"> </w:t>
      </w:r>
      <w:r w:rsidR="008B3F7B" w:rsidRPr="007D6611">
        <w:t>brzmieniu nadanym niniejszą ustawą</w:t>
      </w:r>
      <w:r w:rsidR="00DC5911" w:rsidRPr="007D6611">
        <w:t>,</w:t>
      </w:r>
      <w:r w:rsidR="008B3F7B" w:rsidRPr="007D6611">
        <w:t xml:space="preserve"> sto</w:t>
      </w:r>
      <w:r w:rsidR="00692D55">
        <w:t xml:space="preserve">suje się do osób zatrudnionych </w:t>
      </w:r>
      <w:r w:rsidR="00DC5911" w:rsidRPr="007D6611">
        <w:t xml:space="preserve">od dnia </w:t>
      </w:r>
      <w:r w:rsidR="00DB7432" w:rsidRPr="007D6611">
        <w:t>1</w:t>
      </w:r>
      <w:r w:rsidR="008C569B">
        <w:t xml:space="preserve"> </w:t>
      </w:r>
      <w:r w:rsidR="00DC5911" w:rsidRPr="007D6611">
        <w:t>września 201</w:t>
      </w:r>
      <w:r w:rsidR="00DB7432" w:rsidRPr="007D6611">
        <w:t>6</w:t>
      </w:r>
      <w:r w:rsidR="008C569B">
        <w:t xml:space="preserve"> </w:t>
      </w:r>
      <w:r w:rsidR="00DC5911" w:rsidRPr="007D6611">
        <w:t>r.</w:t>
      </w:r>
    </w:p>
    <w:p w:rsidR="003D5F69" w:rsidRPr="007D6611" w:rsidRDefault="003D5F69" w:rsidP="00C3473F">
      <w:pPr>
        <w:pStyle w:val="ARTartustawynprozporzdzenia"/>
      </w:pPr>
      <w:r w:rsidRPr="008C569B">
        <w:rPr>
          <w:rStyle w:val="Ppogrubienie"/>
        </w:rPr>
        <w:t>Art.</w:t>
      </w:r>
      <w:r w:rsidR="008C569B">
        <w:rPr>
          <w:rStyle w:val="Ppogrubienie"/>
        </w:rPr>
        <w:t> </w:t>
      </w:r>
      <w:r w:rsidR="00B70140" w:rsidRPr="008C569B">
        <w:rPr>
          <w:rStyle w:val="Ppogrubienie"/>
        </w:rPr>
        <w:t>1</w:t>
      </w:r>
      <w:r w:rsidR="00C64465" w:rsidRPr="008C569B">
        <w:rPr>
          <w:rStyle w:val="Ppogrubienie"/>
        </w:rPr>
        <w:t>2</w:t>
      </w:r>
      <w:r w:rsidRPr="008C569B">
        <w:rPr>
          <w:rStyle w:val="Ppogrubienie"/>
        </w:rPr>
        <w:t>.</w:t>
      </w:r>
      <w:r w:rsidRPr="007D6611">
        <w:rPr>
          <w:rStyle w:val="Ppogrubienie"/>
        </w:rPr>
        <w:t xml:space="preserve"> </w:t>
      </w:r>
      <w:r w:rsidRPr="007D6611">
        <w:t>1. Zezwolenia na utworzenie oddziału międzynarodowego w</w:t>
      </w:r>
      <w:r w:rsidR="008C569B">
        <w:t xml:space="preserve"> </w:t>
      </w:r>
      <w:r w:rsidRPr="007D6611">
        <w:t xml:space="preserve">szkole podstawowej </w:t>
      </w:r>
      <w:r w:rsidR="00A13C19" w:rsidRPr="007D6611">
        <w:t>lub</w:t>
      </w:r>
      <w:r w:rsidR="008C569B">
        <w:t xml:space="preserve"> </w:t>
      </w:r>
      <w:r w:rsidRPr="007D6611">
        <w:t xml:space="preserve">gimnazjum udzielone przed dniem </w:t>
      </w:r>
      <w:r w:rsidR="00E30BAA">
        <w:t>1 września 2016 r.</w:t>
      </w:r>
      <w:r w:rsidRPr="007D6611">
        <w:t xml:space="preserve"> pozostają w</w:t>
      </w:r>
      <w:r w:rsidR="008C569B">
        <w:t xml:space="preserve"> </w:t>
      </w:r>
      <w:r w:rsidRPr="007D6611">
        <w:t>mocy.</w:t>
      </w:r>
    </w:p>
    <w:p w:rsidR="003D5F69" w:rsidRPr="007D6611" w:rsidRDefault="003D5F69" w:rsidP="00217ECF">
      <w:pPr>
        <w:pStyle w:val="USTustnpkodeksu"/>
      </w:pPr>
      <w:r w:rsidRPr="007D6611">
        <w:t>2. Do wniosków o</w:t>
      </w:r>
      <w:r w:rsidR="008C569B">
        <w:t xml:space="preserve"> </w:t>
      </w:r>
      <w:r w:rsidRPr="007D6611">
        <w:t>zezwolenie na utworzenie oddziału międzynarodowego w</w:t>
      </w:r>
      <w:r w:rsidR="008C569B">
        <w:t xml:space="preserve"> </w:t>
      </w:r>
      <w:r w:rsidRPr="007D6611">
        <w:t>szkole podstawowej lub gimnazjum, złożonych i</w:t>
      </w:r>
      <w:r w:rsidR="008C569B">
        <w:t xml:space="preserve"> </w:t>
      </w:r>
      <w:r w:rsidRPr="007D6611">
        <w:t xml:space="preserve">nierozpatrzonych przed dniem </w:t>
      </w:r>
      <w:r w:rsidR="00E30BAA" w:rsidRPr="00E30BAA">
        <w:t>1 września 2016 r.</w:t>
      </w:r>
      <w:r w:rsidRPr="007D6611">
        <w:t xml:space="preserve"> stosuje się przepisy </w:t>
      </w:r>
      <w:r w:rsidR="008C7BC8" w:rsidRPr="007D6611">
        <w:t>dotychczasowe.</w:t>
      </w:r>
    </w:p>
    <w:p w:rsidR="007B4150" w:rsidRPr="007D6611" w:rsidRDefault="00DA3BAE" w:rsidP="00C3473F">
      <w:pPr>
        <w:pStyle w:val="ARTartustawynprozporzdzenia"/>
      </w:pPr>
      <w:r w:rsidRPr="008C569B">
        <w:rPr>
          <w:rStyle w:val="Ppogrubienie"/>
        </w:rPr>
        <w:t>Art.</w:t>
      </w:r>
      <w:r w:rsidR="008C569B">
        <w:rPr>
          <w:rStyle w:val="Ppogrubienie"/>
        </w:rPr>
        <w:t> </w:t>
      </w:r>
      <w:r w:rsidR="00C3473F" w:rsidRPr="008C569B">
        <w:rPr>
          <w:rStyle w:val="Ppogrubienie"/>
        </w:rPr>
        <w:t>1</w:t>
      </w:r>
      <w:r w:rsidR="00C64465" w:rsidRPr="008C569B">
        <w:rPr>
          <w:rStyle w:val="Ppogrubienie"/>
        </w:rPr>
        <w:t>3</w:t>
      </w:r>
      <w:r w:rsidR="007B4150" w:rsidRPr="008C569B">
        <w:rPr>
          <w:rStyle w:val="Ppogrubienie"/>
        </w:rPr>
        <w:t>.</w:t>
      </w:r>
      <w:r w:rsidR="007B4150" w:rsidRPr="007D6611">
        <w:t xml:space="preserve"> 1.</w:t>
      </w:r>
      <w:r w:rsidR="00C91CED" w:rsidRPr="007D6611">
        <w:t xml:space="preserve"> Z</w:t>
      </w:r>
      <w:r w:rsidR="008C569B">
        <w:t xml:space="preserve"> </w:t>
      </w:r>
      <w:r w:rsidR="007B4150" w:rsidRPr="007D6611">
        <w:t xml:space="preserve">dniem </w:t>
      </w:r>
      <w:r w:rsidR="00C91CED" w:rsidRPr="007D6611">
        <w:t>1</w:t>
      </w:r>
      <w:r w:rsidR="008C569B">
        <w:t xml:space="preserve"> </w:t>
      </w:r>
      <w:r w:rsidR="007B4150" w:rsidRPr="007D6611">
        <w:t xml:space="preserve">września </w:t>
      </w:r>
      <w:r w:rsidR="00C53227" w:rsidRPr="007D6611">
        <w:t>2017</w:t>
      </w:r>
      <w:r w:rsidR="008C569B">
        <w:t xml:space="preserve"> </w:t>
      </w:r>
      <w:r w:rsidR="007B4150" w:rsidRPr="007D6611">
        <w:t>r. likwiduje się klasę pierwszą dotychczasowej szkoły pomaturalnej bibliotekarskiej</w:t>
      </w:r>
      <w:r w:rsidR="00C91CED" w:rsidRPr="007D6611">
        <w:t xml:space="preserve"> i</w:t>
      </w:r>
      <w:r w:rsidR="008C569B">
        <w:t xml:space="preserve"> </w:t>
      </w:r>
      <w:r w:rsidR="007B4150" w:rsidRPr="007D6611">
        <w:t>animatorów kultury.</w:t>
      </w:r>
    </w:p>
    <w:p w:rsidR="007B4150" w:rsidRPr="007D6611" w:rsidRDefault="007B4150" w:rsidP="007B4150">
      <w:pPr>
        <w:pStyle w:val="USTustnpkodeksu"/>
      </w:pPr>
      <w:r w:rsidRPr="007D6611">
        <w:t xml:space="preserve">2. Na rok szkolny </w:t>
      </w:r>
      <w:r w:rsidR="00C53227" w:rsidRPr="007D6611">
        <w:t>2017</w:t>
      </w:r>
      <w:r w:rsidRPr="007D6611">
        <w:t>/</w:t>
      </w:r>
      <w:r w:rsidR="00C53227" w:rsidRPr="007D6611">
        <w:t>2018</w:t>
      </w:r>
      <w:r w:rsidR="008C569B">
        <w:t xml:space="preserve"> </w:t>
      </w:r>
      <w:r w:rsidRPr="007D6611">
        <w:t xml:space="preserve">nie prowadzi się </w:t>
      </w:r>
      <w:r w:rsidR="008B7E88" w:rsidRPr="007D6611">
        <w:t xml:space="preserve">postępowania </w:t>
      </w:r>
      <w:r w:rsidRPr="007D6611">
        <w:t>rekrutac</w:t>
      </w:r>
      <w:r w:rsidR="008B7E88" w:rsidRPr="007D6611">
        <w:t>yjnego</w:t>
      </w:r>
      <w:r w:rsidRPr="007D6611">
        <w:t xml:space="preserve"> do klasy pierwszej szkoły,</w:t>
      </w:r>
      <w:r w:rsidR="00C91CED" w:rsidRPr="007D6611">
        <w:t xml:space="preserve"> o</w:t>
      </w:r>
      <w:r w:rsidR="008C569B">
        <w:t xml:space="preserve"> </w:t>
      </w:r>
      <w:r w:rsidRPr="007D6611">
        <w:t>której mowa</w:t>
      </w:r>
      <w:r w:rsidR="00DB7432" w:rsidRPr="007D6611">
        <w:t xml:space="preserve"> w</w:t>
      </w:r>
      <w:r w:rsidR="008C569B">
        <w:t xml:space="preserve"> </w:t>
      </w:r>
      <w:r w:rsidR="00DB7432">
        <w:t>ust.</w:t>
      </w:r>
      <w:r w:rsidR="008C569B">
        <w:t xml:space="preserve"> </w:t>
      </w:r>
      <w:r w:rsidRPr="007D6611">
        <w:t>1.</w:t>
      </w:r>
    </w:p>
    <w:p w:rsidR="007B4150" w:rsidRPr="007D6611" w:rsidRDefault="007B4150" w:rsidP="008C569B">
      <w:pPr>
        <w:pStyle w:val="USTustnpkodeksu"/>
        <w:keepNext/>
      </w:pPr>
      <w:r w:rsidRPr="007D6611">
        <w:t xml:space="preserve">3. Od dnia </w:t>
      </w:r>
      <w:r w:rsidR="00DB7432" w:rsidRPr="007D6611">
        <w:t>1</w:t>
      </w:r>
      <w:r w:rsidR="008C569B">
        <w:t xml:space="preserve"> </w:t>
      </w:r>
      <w:r w:rsidR="006E69D7" w:rsidRPr="007D6611">
        <w:t>października</w:t>
      </w:r>
      <w:r w:rsidR="00550B86" w:rsidRPr="007D6611">
        <w:t xml:space="preserve"> 201</w:t>
      </w:r>
      <w:r w:rsidR="00DB7432" w:rsidRPr="007D6611">
        <w:t>6</w:t>
      </w:r>
      <w:r w:rsidR="008C569B">
        <w:t xml:space="preserve"> </w:t>
      </w:r>
      <w:r w:rsidR="00E17699" w:rsidRPr="007D6611">
        <w:t>r.</w:t>
      </w:r>
      <w:r w:rsidRPr="007D6611">
        <w:t>:</w:t>
      </w:r>
    </w:p>
    <w:p w:rsidR="007B4150" w:rsidRPr="007D6611" w:rsidRDefault="007B4150" w:rsidP="00660197">
      <w:pPr>
        <w:pStyle w:val="PKTpunkt"/>
      </w:pPr>
      <w:r w:rsidRPr="007D6611">
        <w:t>1)</w:t>
      </w:r>
      <w:r w:rsidRPr="007D6611">
        <w:tab/>
        <w:t>nie tworzy się nowych publicznych</w:t>
      </w:r>
      <w:r w:rsidR="00C91CED" w:rsidRPr="007D6611">
        <w:t xml:space="preserve"> i</w:t>
      </w:r>
      <w:r w:rsidR="008C569B">
        <w:t xml:space="preserve"> </w:t>
      </w:r>
      <w:r w:rsidRPr="007D6611">
        <w:t>niepublicznych szkół pomaturalnych bibliotekarskich</w:t>
      </w:r>
      <w:r w:rsidR="00C91CED" w:rsidRPr="007D6611">
        <w:t xml:space="preserve"> i</w:t>
      </w:r>
      <w:r w:rsidR="008C569B">
        <w:t xml:space="preserve"> </w:t>
      </w:r>
      <w:r w:rsidRPr="007D6611">
        <w:t>animatorów kultury;</w:t>
      </w:r>
    </w:p>
    <w:p w:rsidR="007B4150" w:rsidRPr="007D6611" w:rsidRDefault="007B4150" w:rsidP="00660197">
      <w:pPr>
        <w:pStyle w:val="PKTpunkt"/>
      </w:pPr>
      <w:r w:rsidRPr="007D6611">
        <w:t>2)</w:t>
      </w:r>
      <w:r w:rsidR="00660197" w:rsidRPr="007D6611">
        <w:tab/>
      </w:r>
      <w:r w:rsidRPr="007D6611">
        <w:t>niepublicznym szkołom pomaturalnym biblio</w:t>
      </w:r>
      <w:r w:rsidR="00660197" w:rsidRPr="007D6611">
        <w:t>tekarskim</w:t>
      </w:r>
      <w:r w:rsidR="00C91CED" w:rsidRPr="007D6611">
        <w:t xml:space="preserve"> i</w:t>
      </w:r>
      <w:r w:rsidR="008C569B">
        <w:t xml:space="preserve"> </w:t>
      </w:r>
      <w:r w:rsidR="00660197" w:rsidRPr="007D6611">
        <w:t xml:space="preserve">animatorów kultury </w:t>
      </w:r>
      <w:r w:rsidRPr="007D6611">
        <w:t>nie mogą być nadane uprawni</w:t>
      </w:r>
      <w:r w:rsidR="00660197" w:rsidRPr="007D6611">
        <w:t>enia szkoły publicznej.</w:t>
      </w:r>
    </w:p>
    <w:p w:rsidR="007B4150" w:rsidRPr="007D6611" w:rsidRDefault="007B4150" w:rsidP="007B4150">
      <w:pPr>
        <w:pStyle w:val="USTustnpkodeksu"/>
      </w:pPr>
      <w:r w:rsidRPr="007D6611">
        <w:t xml:space="preserve"> 4.</w:t>
      </w:r>
      <w:r w:rsidR="00C91CED" w:rsidRPr="007D6611">
        <w:t xml:space="preserve"> Z</w:t>
      </w:r>
      <w:r w:rsidR="008C569B">
        <w:t xml:space="preserve"> </w:t>
      </w:r>
      <w:r w:rsidRPr="007D6611">
        <w:t xml:space="preserve">dniem </w:t>
      </w:r>
      <w:r w:rsidR="00C91CED" w:rsidRPr="007D6611">
        <w:t>1</w:t>
      </w:r>
      <w:r w:rsidR="008C569B">
        <w:t xml:space="preserve"> </w:t>
      </w:r>
      <w:r w:rsidRPr="007D6611">
        <w:t xml:space="preserve">września </w:t>
      </w:r>
      <w:r w:rsidR="00992169" w:rsidRPr="007D6611">
        <w:t>2018</w:t>
      </w:r>
      <w:r w:rsidR="008C569B">
        <w:t xml:space="preserve"> </w:t>
      </w:r>
      <w:r w:rsidRPr="007D6611">
        <w:t>r. znosi się dotychczasową szkołę pomaturalną bibliotekarską</w:t>
      </w:r>
      <w:r w:rsidR="00C91CED" w:rsidRPr="007D6611">
        <w:t xml:space="preserve"> i</w:t>
      </w:r>
      <w:r w:rsidR="008C569B">
        <w:t xml:space="preserve"> </w:t>
      </w:r>
      <w:r w:rsidRPr="007D6611">
        <w:t>animatorów kultury.</w:t>
      </w:r>
    </w:p>
    <w:p w:rsidR="007B4150" w:rsidRPr="007D6611" w:rsidRDefault="007B4150" w:rsidP="008C569B">
      <w:pPr>
        <w:pStyle w:val="USTustnpkodeksu"/>
        <w:keepNext/>
      </w:pPr>
      <w:r w:rsidRPr="007D6611">
        <w:t>5.</w:t>
      </w:r>
      <w:r w:rsidR="00C91CED" w:rsidRPr="007D6611">
        <w:t xml:space="preserve"> Z</w:t>
      </w:r>
      <w:r w:rsidR="008C569B">
        <w:t xml:space="preserve"> </w:t>
      </w:r>
      <w:r w:rsidRPr="007D6611">
        <w:t xml:space="preserve">dniem </w:t>
      </w:r>
      <w:r w:rsidR="00C91CED" w:rsidRPr="007D6611">
        <w:t>1</w:t>
      </w:r>
      <w:r w:rsidR="008C569B">
        <w:t xml:space="preserve"> </w:t>
      </w:r>
      <w:r w:rsidRPr="007D6611">
        <w:t xml:space="preserve">września </w:t>
      </w:r>
      <w:r w:rsidR="00992169" w:rsidRPr="007D6611">
        <w:t>2018</w:t>
      </w:r>
      <w:r w:rsidR="008C569B">
        <w:t xml:space="preserve"> </w:t>
      </w:r>
      <w:r w:rsidRPr="007D6611">
        <w:t>r. wygasają:</w:t>
      </w:r>
    </w:p>
    <w:p w:rsidR="007B4150" w:rsidRPr="007D6611" w:rsidRDefault="007B4150" w:rsidP="007B4150">
      <w:pPr>
        <w:pStyle w:val="PKTpunkt"/>
      </w:pPr>
      <w:r w:rsidRPr="007D6611">
        <w:t>1)</w:t>
      </w:r>
      <w:r w:rsidRPr="007D6611">
        <w:tab/>
        <w:t>wpisy do ewidencji niepublicznych szkół artystycznych dotyczące niepublicznych szkół pomaturalnych bibliotekarskich</w:t>
      </w:r>
      <w:r w:rsidR="00C91CED" w:rsidRPr="007D6611">
        <w:t xml:space="preserve"> i</w:t>
      </w:r>
      <w:r w:rsidR="008C569B">
        <w:t xml:space="preserve"> </w:t>
      </w:r>
      <w:r w:rsidRPr="007D6611">
        <w:t>animatorów kultury;</w:t>
      </w:r>
    </w:p>
    <w:p w:rsidR="007B4150" w:rsidRPr="007D6611" w:rsidRDefault="007B4150" w:rsidP="007B4150">
      <w:pPr>
        <w:pStyle w:val="PKTpunkt"/>
      </w:pPr>
      <w:r w:rsidRPr="007D6611">
        <w:t>2)</w:t>
      </w:r>
      <w:r w:rsidRPr="007D6611">
        <w:tab/>
        <w:t>decyzje</w:t>
      </w:r>
      <w:r w:rsidR="00C91CED" w:rsidRPr="007D6611">
        <w:t xml:space="preserve"> w</w:t>
      </w:r>
      <w:r w:rsidR="008C569B">
        <w:t xml:space="preserve"> </w:t>
      </w:r>
      <w:r w:rsidRPr="007D6611">
        <w:t>sprawie zezwolenia osobom prawnym lub osobom fizycznym na prowadzenie publicznych szkół pomaturalnych bibliotekarskich</w:t>
      </w:r>
      <w:r w:rsidR="00C91CED" w:rsidRPr="007D6611">
        <w:t xml:space="preserve"> i</w:t>
      </w:r>
      <w:r w:rsidR="008C569B">
        <w:t xml:space="preserve"> </w:t>
      </w:r>
      <w:r w:rsidRPr="007D6611">
        <w:t>animatorów kultury.</w:t>
      </w:r>
    </w:p>
    <w:p w:rsidR="00652E85" w:rsidRPr="007D6611" w:rsidRDefault="00475165" w:rsidP="00D302A0">
      <w:pPr>
        <w:pStyle w:val="ARTartustawynprozporzdzenia"/>
      </w:pPr>
      <w:r w:rsidRPr="008C569B">
        <w:rPr>
          <w:rStyle w:val="Ppogrubienie"/>
        </w:rPr>
        <w:t>Art.</w:t>
      </w:r>
      <w:r w:rsidR="008C569B">
        <w:rPr>
          <w:rStyle w:val="Ppogrubienie"/>
        </w:rPr>
        <w:t> </w:t>
      </w:r>
      <w:r w:rsidR="002B21BC" w:rsidRPr="008C569B">
        <w:rPr>
          <w:rStyle w:val="Ppogrubienie"/>
        </w:rPr>
        <w:t>1</w:t>
      </w:r>
      <w:r w:rsidR="00C64465" w:rsidRPr="008C569B">
        <w:rPr>
          <w:rStyle w:val="Ppogrubienie"/>
        </w:rPr>
        <w:t>4</w:t>
      </w:r>
      <w:r w:rsidRPr="008C569B">
        <w:rPr>
          <w:rStyle w:val="Ppogrubienie"/>
        </w:rPr>
        <w:t>.</w:t>
      </w:r>
      <w:r w:rsidRPr="007D6611">
        <w:t xml:space="preserve"> </w:t>
      </w:r>
      <w:r w:rsidR="00652E85" w:rsidRPr="007D6611">
        <w:t>Na</w:t>
      </w:r>
      <w:r w:rsidR="007C546F" w:rsidRPr="007D6611">
        <w:t xml:space="preserve"> rok szkolny</w:t>
      </w:r>
      <w:r w:rsidR="00652E85" w:rsidRPr="007D6611">
        <w:t xml:space="preserve"> 2016/201</w:t>
      </w:r>
      <w:r w:rsidR="00C91CED" w:rsidRPr="007D6611">
        <w:t>7</w:t>
      </w:r>
      <w:r w:rsidR="008C569B">
        <w:t xml:space="preserve"> </w:t>
      </w:r>
      <w:r w:rsidR="00652E85" w:rsidRPr="007D6611">
        <w:t>nie ogłasza się komunikatu</w:t>
      </w:r>
      <w:r w:rsidR="00C91CED" w:rsidRPr="007D6611">
        <w:t xml:space="preserve"> w</w:t>
      </w:r>
      <w:r w:rsidR="008C569B">
        <w:t xml:space="preserve"> </w:t>
      </w:r>
      <w:r w:rsidR="00652E85" w:rsidRPr="007D6611">
        <w:t xml:space="preserve">sprawie </w:t>
      </w:r>
      <w:r w:rsidR="00B26747" w:rsidRPr="007D6611">
        <w:t xml:space="preserve">harmonogramu </w:t>
      </w:r>
      <w:r w:rsidR="00652E85" w:rsidRPr="007D6611">
        <w:t>przeprowadzania sprawdzianu,</w:t>
      </w:r>
      <w:r w:rsidR="00C91CED" w:rsidRPr="007D6611">
        <w:t xml:space="preserve"> o</w:t>
      </w:r>
      <w:r w:rsidR="008C569B">
        <w:t xml:space="preserve"> </w:t>
      </w:r>
      <w:r w:rsidR="00652E85" w:rsidRPr="007D6611">
        <w:t>którym mowa</w:t>
      </w:r>
      <w:r w:rsidR="00DB7432" w:rsidRPr="007D6611">
        <w:t xml:space="preserve"> w</w:t>
      </w:r>
      <w:r w:rsidR="008C569B">
        <w:t xml:space="preserve"> </w:t>
      </w:r>
      <w:r w:rsidR="00DB7432">
        <w:t>art.</w:t>
      </w:r>
      <w:r w:rsidR="008C569B">
        <w:t xml:space="preserve"> </w:t>
      </w:r>
      <w:r w:rsidR="00B26747" w:rsidRPr="007D6611">
        <w:t>9a</w:t>
      </w:r>
      <w:r w:rsidR="00DB7432">
        <w:t xml:space="preserve"> ust.</w:t>
      </w:r>
      <w:r w:rsidR="008C569B">
        <w:t xml:space="preserve"> </w:t>
      </w:r>
      <w:r w:rsidR="00DB7432" w:rsidRPr="007D6611">
        <w:t>2</w:t>
      </w:r>
      <w:r w:rsidR="00DB7432">
        <w:t xml:space="preserve"> pkt</w:t>
      </w:r>
      <w:r w:rsidR="008C569B">
        <w:t xml:space="preserve"> </w:t>
      </w:r>
      <w:r w:rsidR="00B26747" w:rsidRPr="007D6611">
        <w:t>1</w:t>
      </w:r>
      <w:r w:rsidR="00C91CED" w:rsidRPr="007D6611">
        <w:t>0</w:t>
      </w:r>
      <w:r w:rsidR="008C569B">
        <w:t xml:space="preserve"> </w:t>
      </w:r>
      <w:r w:rsidR="00B26747" w:rsidRPr="007D6611">
        <w:t>lit</w:t>
      </w:r>
      <w:r w:rsidR="004922BF">
        <w:t>.</w:t>
      </w:r>
      <w:r w:rsidR="00B26747" w:rsidRPr="007D6611">
        <w:t xml:space="preserve"> a </w:t>
      </w:r>
      <w:proofErr w:type="spellStart"/>
      <w:r w:rsidR="00B26747" w:rsidRPr="007D6611">
        <w:t>tiret</w:t>
      </w:r>
      <w:proofErr w:type="spellEnd"/>
      <w:r w:rsidR="00B26747" w:rsidRPr="007D6611">
        <w:t xml:space="preserve"> pierwsz</w:t>
      </w:r>
      <w:r w:rsidR="002221AA">
        <w:t>ym</w:t>
      </w:r>
      <w:r w:rsidR="00B26747" w:rsidRPr="007D6611">
        <w:t xml:space="preserve"> ustawy zmienianej</w:t>
      </w:r>
      <w:r w:rsidR="00DB7432" w:rsidRPr="007D6611">
        <w:t xml:space="preserve"> w</w:t>
      </w:r>
      <w:r w:rsidR="008C569B">
        <w:t xml:space="preserve"> </w:t>
      </w:r>
      <w:r w:rsidR="00DB7432">
        <w:t>art.</w:t>
      </w:r>
      <w:r w:rsidR="008C569B">
        <w:t xml:space="preserve"> </w:t>
      </w:r>
      <w:r w:rsidR="00B26747" w:rsidRPr="007D6611">
        <w:t>1</w:t>
      </w:r>
      <w:r w:rsidR="002B21BC" w:rsidRPr="007D6611">
        <w:t>,</w:t>
      </w:r>
      <w:r w:rsidR="00DB7432" w:rsidRPr="007D6611">
        <w:t xml:space="preserve"> w</w:t>
      </w:r>
      <w:r w:rsidR="008C569B">
        <w:t xml:space="preserve"> </w:t>
      </w:r>
      <w:r w:rsidR="002B21BC" w:rsidRPr="007D6611">
        <w:t>dotychczasowym brzmieniu</w:t>
      </w:r>
      <w:r w:rsidR="00B26747" w:rsidRPr="007D6611">
        <w:t>.</w:t>
      </w:r>
    </w:p>
    <w:p w:rsidR="008F742B" w:rsidRPr="007D6611" w:rsidRDefault="00652E85" w:rsidP="00D302A0">
      <w:pPr>
        <w:pStyle w:val="ARTartustawynprozporzdzenia"/>
      </w:pPr>
      <w:r w:rsidRPr="008C569B">
        <w:rPr>
          <w:rStyle w:val="Ppogrubienie"/>
        </w:rPr>
        <w:t>Art.</w:t>
      </w:r>
      <w:r w:rsidR="008C569B">
        <w:rPr>
          <w:rStyle w:val="Ppogrubienie"/>
        </w:rPr>
        <w:t> </w:t>
      </w:r>
      <w:r w:rsidR="002B21BC" w:rsidRPr="008C569B">
        <w:rPr>
          <w:rStyle w:val="Ppogrubienie"/>
        </w:rPr>
        <w:t>1</w:t>
      </w:r>
      <w:r w:rsidR="00C64465" w:rsidRPr="008C569B">
        <w:rPr>
          <w:rStyle w:val="Ppogrubienie"/>
        </w:rPr>
        <w:t>5</w:t>
      </w:r>
      <w:r w:rsidRPr="008C569B">
        <w:rPr>
          <w:rStyle w:val="Ppogrubienie"/>
        </w:rPr>
        <w:t>.</w:t>
      </w:r>
      <w:r w:rsidRPr="007D6611">
        <w:t xml:space="preserve"> </w:t>
      </w:r>
      <w:r w:rsidR="008F742B" w:rsidRPr="007D6611">
        <w:t>1.</w:t>
      </w:r>
      <w:r w:rsidR="00C91CED" w:rsidRPr="007D6611">
        <w:t xml:space="preserve"> Z</w:t>
      </w:r>
      <w:r w:rsidR="008C569B">
        <w:t xml:space="preserve"> </w:t>
      </w:r>
      <w:r w:rsidR="00B87F00" w:rsidRPr="007D6611">
        <w:t xml:space="preserve">dniem </w:t>
      </w:r>
      <w:r w:rsidR="00C91CED" w:rsidRPr="007D6611">
        <w:t>1</w:t>
      </w:r>
      <w:r w:rsidR="008C569B">
        <w:t xml:space="preserve"> </w:t>
      </w:r>
      <w:r w:rsidR="006E31AB" w:rsidRPr="007D6611">
        <w:t>września 201</w:t>
      </w:r>
      <w:r w:rsidR="00C91CED" w:rsidRPr="007D6611">
        <w:t>6</w:t>
      </w:r>
      <w:r w:rsidR="008C569B">
        <w:t xml:space="preserve"> </w:t>
      </w:r>
      <w:r w:rsidR="006E31AB" w:rsidRPr="007D6611">
        <w:t xml:space="preserve">r. </w:t>
      </w:r>
      <w:r w:rsidR="00731B1D" w:rsidRPr="007D6611">
        <w:t>okręgow</w:t>
      </w:r>
      <w:r w:rsidR="00536938" w:rsidRPr="007D6611">
        <w:t>e</w:t>
      </w:r>
      <w:r w:rsidR="00731B1D" w:rsidRPr="007D6611">
        <w:t xml:space="preserve"> komisj</w:t>
      </w:r>
      <w:r w:rsidR="00536938" w:rsidRPr="007D6611">
        <w:t>e</w:t>
      </w:r>
      <w:r w:rsidR="00731B1D" w:rsidRPr="007D6611">
        <w:t xml:space="preserve"> egzaminacyjn</w:t>
      </w:r>
      <w:r w:rsidR="00536938" w:rsidRPr="007D6611">
        <w:t>e</w:t>
      </w:r>
      <w:r w:rsidR="00731B1D" w:rsidRPr="007D6611">
        <w:t xml:space="preserve"> </w:t>
      </w:r>
      <w:r w:rsidR="008F742B" w:rsidRPr="007D6611">
        <w:t>zaprzestaj</w:t>
      </w:r>
      <w:r w:rsidR="00731B1D" w:rsidRPr="007D6611">
        <w:t>ą</w:t>
      </w:r>
      <w:r w:rsidR="008F742B" w:rsidRPr="007D6611">
        <w:t xml:space="preserve"> prowadzenia ewidencji egzaminatorów</w:t>
      </w:r>
      <w:r w:rsidR="000B5859" w:rsidRPr="007D6611">
        <w:t>,</w:t>
      </w:r>
      <w:r w:rsidR="00C91CED" w:rsidRPr="007D6611">
        <w:t xml:space="preserve"> o</w:t>
      </w:r>
      <w:r w:rsidR="008C569B">
        <w:t xml:space="preserve"> </w:t>
      </w:r>
      <w:r w:rsidR="000B5859" w:rsidRPr="007D6611">
        <w:t>której mowa</w:t>
      </w:r>
      <w:r w:rsidR="00DB7432" w:rsidRPr="007D6611">
        <w:t xml:space="preserve"> w</w:t>
      </w:r>
      <w:r w:rsidR="008C569B">
        <w:t xml:space="preserve"> </w:t>
      </w:r>
      <w:r w:rsidR="00DB7432">
        <w:t>art.</w:t>
      </w:r>
      <w:r w:rsidR="008C569B">
        <w:t xml:space="preserve"> </w:t>
      </w:r>
      <w:r w:rsidR="000B5859" w:rsidRPr="007D6611">
        <w:t>9c</w:t>
      </w:r>
      <w:r w:rsidR="00DB7432">
        <w:t xml:space="preserve"> ust.</w:t>
      </w:r>
      <w:r w:rsidR="008C569B">
        <w:t xml:space="preserve"> </w:t>
      </w:r>
      <w:r w:rsidR="00DB7432" w:rsidRPr="007D6611">
        <w:t>2</w:t>
      </w:r>
      <w:r w:rsidR="00DB7432">
        <w:t xml:space="preserve"> pkt</w:t>
      </w:r>
      <w:r w:rsidR="008C569B">
        <w:t xml:space="preserve"> </w:t>
      </w:r>
      <w:r w:rsidR="00C91CED" w:rsidRPr="007D6611">
        <w:t>7</w:t>
      </w:r>
      <w:r w:rsidR="008C569B">
        <w:t xml:space="preserve"> </w:t>
      </w:r>
      <w:r w:rsidR="008E232D" w:rsidRPr="007D6611">
        <w:t>ustawy zmienianej</w:t>
      </w:r>
      <w:r w:rsidR="00DB7432" w:rsidRPr="007D6611">
        <w:t xml:space="preserve"> w</w:t>
      </w:r>
      <w:r w:rsidR="008C569B">
        <w:t xml:space="preserve"> </w:t>
      </w:r>
      <w:r w:rsidR="00DB7432">
        <w:t>art.</w:t>
      </w:r>
      <w:r w:rsidR="008C569B">
        <w:t xml:space="preserve"> </w:t>
      </w:r>
      <w:r w:rsidR="008E232D" w:rsidRPr="007D6611">
        <w:t>1</w:t>
      </w:r>
      <w:r w:rsidR="000B5859" w:rsidRPr="007D6611">
        <w:t>,</w:t>
      </w:r>
      <w:r w:rsidR="00C91CED" w:rsidRPr="007D6611">
        <w:t xml:space="preserve"> w</w:t>
      </w:r>
      <w:r w:rsidR="008C569B">
        <w:t xml:space="preserve"> </w:t>
      </w:r>
      <w:r w:rsidR="008F742B" w:rsidRPr="007D6611">
        <w:t>zakresie sprawdzianu przeprowadzanego</w:t>
      </w:r>
      <w:r w:rsidR="00C91CED" w:rsidRPr="007D6611">
        <w:t xml:space="preserve"> w</w:t>
      </w:r>
      <w:r w:rsidR="008C569B">
        <w:t xml:space="preserve"> </w:t>
      </w:r>
      <w:r w:rsidR="008F742B" w:rsidRPr="007D6611">
        <w:t>ostatnim roku nauki</w:t>
      </w:r>
      <w:r w:rsidR="00C91CED" w:rsidRPr="007D6611">
        <w:t xml:space="preserve"> w</w:t>
      </w:r>
      <w:r w:rsidR="00E14248">
        <w:t> </w:t>
      </w:r>
      <w:r w:rsidR="008F742B" w:rsidRPr="007D6611">
        <w:t>szkole podstawowej</w:t>
      </w:r>
      <w:r w:rsidR="00C91CED" w:rsidRPr="007D6611">
        <w:t xml:space="preserve"> i</w:t>
      </w:r>
      <w:r w:rsidR="008C569B">
        <w:t xml:space="preserve"> </w:t>
      </w:r>
      <w:r w:rsidR="006D72AD" w:rsidRPr="007D6611">
        <w:t>egzaminów eksternistycznych</w:t>
      </w:r>
      <w:r w:rsidR="00C91CED" w:rsidRPr="007D6611">
        <w:t xml:space="preserve"> z</w:t>
      </w:r>
      <w:r w:rsidR="008C569B">
        <w:t xml:space="preserve"> </w:t>
      </w:r>
      <w:r w:rsidR="006D72AD" w:rsidRPr="007D6611">
        <w:t>obowiązkowych zajęć edukacyjnych określonych</w:t>
      </w:r>
      <w:r w:rsidR="00C91CED" w:rsidRPr="007D6611">
        <w:t xml:space="preserve"> w</w:t>
      </w:r>
      <w:r w:rsidR="008C569B">
        <w:t xml:space="preserve"> </w:t>
      </w:r>
      <w:r w:rsidR="006D72AD" w:rsidRPr="007D6611">
        <w:t>ramowym planie nauczania szkoły podstawowej dla dorosłych.</w:t>
      </w:r>
    </w:p>
    <w:p w:rsidR="00046B44" w:rsidRPr="007D6611" w:rsidRDefault="00495325" w:rsidP="007C546F">
      <w:pPr>
        <w:pStyle w:val="USTustnpkodeksu"/>
      </w:pPr>
      <w:r w:rsidRPr="007D6611">
        <w:t xml:space="preserve">2. </w:t>
      </w:r>
      <w:r w:rsidR="00992169" w:rsidRPr="007D6611">
        <w:t>Z</w:t>
      </w:r>
      <w:r w:rsidR="008C569B">
        <w:t xml:space="preserve"> </w:t>
      </w:r>
      <w:r w:rsidR="00992169" w:rsidRPr="007D6611">
        <w:t>dniem 1</w:t>
      </w:r>
      <w:r w:rsidR="008C569B">
        <w:t xml:space="preserve"> </w:t>
      </w:r>
      <w:r w:rsidR="00992169" w:rsidRPr="007D6611">
        <w:t>września 2016</w:t>
      </w:r>
      <w:r w:rsidR="008C569B">
        <w:t xml:space="preserve"> </w:t>
      </w:r>
      <w:r w:rsidR="00992169" w:rsidRPr="007D6611">
        <w:t>r. e</w:t>
      </w:r>
      <w:r w:rsidR="00046B44" w:rsidRPr="007D6611">
        <w:t>gzaminatorzy wpisani do ewidencji egzaminatorów,</w:t>
      </w:r>
      <w:r w:rsidR="00C91CED" w:rsidRPr="007D6611">
        <w:t xml:space="preserve"> o</w:t>
      </w:r>
      <w:r w:rsidR="00E14248">
        <w:t> </w:t>
      </w:r>
      <w:r w:rsidR="00046B44" w:rsidRPr="007D6611">
        <w:t>której mowa</w:t>
      </w:r>
      <w:r w:rsidR="00DB7432" w:rsidRPr="007D6611">
        <w:t xml:space="preserve"> w</w:t>
      </w:r>
      <w:r w:rsidR="008C569B">
        <w:t xml:space="preserve"> </w:t>
      </w:r>
      <w:r w:rsidR="00DB7432">
        <w:t>art.</w:t>
      </w:r>
      <w:r w:rsidR="008C569B">
        <w:t xml:space="preserve"> </w:t>
      </w:r>
      <w:r w:rsidR="00046B44" w:rsidRPr="007D6611">
        <w:t>9c</w:t>
      </w:r>
      <w:r w:rsidR="00DB7432">
        <w:t xml:space="preserve"> ust.</w:t>
      </w:r>
      <w:r w:rsidR="008C569B">
        <w:t xml:space="preserve"> </w:t>
      </w:r>
      <w:r w:rsidR="00DB7432" w:rsidRPr="007D6611">
        <w:t>2</w:t>
      </w:r>
      <w:r w:rsidR="00DB7432">
        <w:t xml:space="preserve"> pkt</w:t>
      </w:r>
      <w:r w:rsidR="008C569B">
        <w:t xml:space="preserve"> </w:t>
      </w:r>
      <w:r w:rsidR="00C91CED" w:rsidRPr="007D6611">
        <w:t>7</w:t>
      </w:r>
      <w:r w:rsidR="008C569B">
        <w:t xml:space="preserve"> </w:t>
      </w:r>
      <w:r w:rsidR="008E232D" w:rsidRPr="007D6611">
        <w:t>ustawy zmienianej</w:t>
      </w:r>
      <w:r w:rsidR="00DB7432" w:rsidRPr="007D6611">
        <w:t xml:space="preserve"> w</w:t>
      </w:r>
      <w:r w:rsidR="008C569B">
        <w:t xml:space="preserve"> </w:t>
      </w:r>
      <w:r w:rsidR="00DB7432">
        <w:t>art.</w:t>
      </w:r>
      <w:r w:rsidR="008C569B">
        <w:t xml:space="preserve"> </w:t>
      </w:r>
      <w:r w:rsidR="008E232D" w:rsidRPr="007D6611">
        <w:t>1</w:t>
      </w:r>
      <w:r w:rsidR="00046B44" w:rsidRPr="007D6611">
        <w:t>,</w:t>
      </w:r>
      <w:r w:rsidR="00C91CED" w:rsidRPr="007D6611">
        <w:t xml:space="preserve"> w</w:t>
      </w:r>
      <w:r w:rsidR="008C569B">
        <w:t xml:space="preserve"> </w:t>
      </w:r>
      <w:r w:rsidR="00046B44" w:rsidRPr="007D6611">
        <w:t>zakresie</w:t>
      </w:r>
      <w:r w:rsidR="00AF5FE1" w:rsidRPr="007D6611">
        <w:t xml:space="preserve"> sprawdzianu przeprowadzanego w</w:t>
      </w:r>
      <w:r w:rsidR="008C569B">
        <w:t xml:space="preserve"> </w:t>
      </w:r>
      <w:r w:rsidR="00AF5FE1" w:rsidRPr="007D6611">
        <w:t>ostatnim roku nauki w</w:t>
      </w:r>
      <w:r w:rsidR="008C569B">
        <w:t xml:space="preserve"> </w:t>
      </w:r>
      <w:r w:rsidR="00AF5FE1" w:rsidRPr="007D6611">
        <w:t>szkole podstawowej i</w:t>
      </w:r>
      <w:r w:rsidR="008C569B">
        <w:t xml:space="preserve"> </w:t>
      </w:r>
      <w:r w:rsidR="00AF5FE1" w:rsidRPr="007D6611">
        <w:t>egzaminów eksternistycznych z</w:t>
      </w:r>
      <w:r w:rsidR="008C569B">
        <w:t xml:space="preserve"> </w:t>
      </w:r>
      <w:r w:rsidR="00AF5FE1" w:rsidRPr="007D6611">
        <w:t>obowiązkowych zajęć edukacyjnych określonych w</w:t>
      </w:r>
      <w:r w:rsidR="008C569B">
        <w:t xml:space="preserve"> </w:t>
      </w:r>
      <w:r w:rsidR="00AF5FE1" w:rsidRPr="007D6611">
        <w:t xml:space="preserve">ramowym planie nauczania szkoły podstawowej dla dorosłych </w:t>
      </w:r>
      <w:r w:rsidR="008E232D" w:rsidRPr="007D6611">
        <w:t>przestają być egzaminatorami</w:t>
      </w:r>
      <w:r w:rsidR="00C91CED" w:rsidRPr="007D6611">
        <w:t xml:space="preserve"> w</w:t>
      </w:r>
      <w:r w:rsidR="008C569B">
        <w:t xml:space="preserve"> </w:t>
      </w:r>
      <w:r w:rsidR="000A3C74" w:rsidRPr="007D6611">
        <w:t>tym zakresie</w:t>
      </w:r>
      <w:r w:rsidR="008E232D" w:rsidRPr="007D6611">
        <w:t>.</w:t>
      </w:r>
    </w:p>
    <w:p w:rsidR="00495325" w:rsidRPr="007D6611" w:rsidRDefault="008E232D" w:rsidP="007C546F">
      <w:pPr>
        <w:pStyle w:val="USTustnpkodeksu"/>
      </w:pPr>
      <w:r w:rsidRPr="007D6611">
        <w:t xml:space="preserve">3. </w:t>
      </w:r>
      <w:r w:rsidR="00495325" w:rsidRPr="007D6611">
        <w:t>Postępowania</w:t>
      </w:r>
      <w:r w:rsidR="00C91CED" w:rsidRPr="007D6611">
        <w:t xml:space="preserve"> w</w:t>
      </w:r>
      <w:r w:rsidR="008C569B">
        <w:t xml:space="preserve"> </w:t>
      </w:r>
      <w:r w:rsidR="00495325" w:rsidRPr="007D6611">
        <w:t>sprawie wpisu do ewidencji egzaminatorów,</w:t>
      </w:r>
      <w:r w:rsidR="00C91CED" w:rsidRPr="007D6611">
        <w:t xml:space="preserve"> o</w:t>
      </w:r>
      <w:r w:rsidR="008C569B">
        <w:t xml:space="preserve"> </w:t>
      </w:r>
      <w:r w:rsidR="00495325" w:rsidRPr="007D6611">
        <w:t>której mowa</w:t>
      </w:r>
      <w:r w:rsidR="00DB7432" w:rsidRPr="007D6611">
        <w:t xml:space="preserve"> w</w:t>
      </w:r>
      <w:r w:rsidR="008C569B">
        <w:t xml:space="preserve"> </w:t>
      </w:r>
      <w:r w:rsidR="00DB7432">
        <w:t>art.</w:t>
      </w:r>
      <w:r w:rsidR="008C569B">
        <w:t xml:space="preserve"> </w:t>
      </w:r>
      <w:r w:rsidR="00495325" w:rsidRPr="007D6611">
        <w:t>9c</w:t>
      </w:r>
      <w:r w:rsidR="00DB7432">
        <w:t xml:space="preserve"> ust.</w:t>
      </w:r>
      <w:r w:rsidR="008C569B">
        <w:t xml:space="preserve"> </w:t>
      </w:r>
      <w:r w:rsidR="00DB7432" w:rsidRPr="007D6611">
        <w:t>2</w:t>
      </w:r>
      <w:r w:rsidR="00DB7432">
        <w:t xml:space="preserve"> pkt</w:t>
      </w:r>
      <w:r w:rsidR="008C569B">
        <w:t xml:space="preserve"> </w:t>
      </w:r>
      <w:r w:rsidR="00C91CED" w:rsidRPr="007D6611">
        <w:t>7</w:t>
      </w:r>
      <w:r w:rsidR="008C569B">
        <w:t xml:space="preserve"> </w:t>
      </w:r>
      <w:r w:rsidR="00495325" w:rsidRPr="007D6611">
        <w:t>ustawy zmienianej</w:t>
      </w:r>
      <w:r w:rsidR="00DB7432" w:rsidRPr="007D6611">
        <w:t xml:space="preserve"> w</w:t>
      </w:r>
      <w:r w:rsidR="008C569B">
        <w:t xml:space="preserve"> </w:t>
      </w:r>
      <w:r w:rsidR="00DB7432">
        <w:t>art.</w:t>
      </w:r>
      <w:r w:rsidR="008C569B">
        <w:t xml:space="preserve"> </w:t>
      </w:r>
      <w:r w:rsidR="00495325" w:rsidRPr="007D6611">
        <w:t>1,</w:t>
      </w:r>
      <w:r w:rsidR="00C91CED" w:rsidRPr="007D6611">
        <w:t xml:space="preserve"> w</w:t>
      </w:r>
      <w:r w:rsidR="008C569B">
        <w:t xml:space="preserve"> </w:t>
      </w:r>
      <w:r w:rsidR="00836DBB" w:rsidRPr="007D6611">
        <w:t>zakresie,</w:t>
      </w:r>
      <w:r w:rsidR="00C91CED" w:rsidRPr="007D6611">
        <w:t xml:space="preserve"> o</w:t>
      </w:r>
      <w:r w:rsidR="008C569B">
        <w:t xml:space="preserve"> </w:t>
      </w:r>
      <w:r w:rsidR="00836DBB" w:rsidRPr="007D6611">
        <w:t>którym mowa</w:t>
      </w:r>
      <w:r w:rsidR="00DB7432" w:rsidRPr="007D6611">
        <w:t xml:space="preserve"> w</w:t>
      </w:r>
      <w:r w:rsidR="008C569B">
        <w:t xml:space="preserve"> </w:t>
      </w:r>
      <w:r w:rsidR="00DB7432">
        <w:t>ust.</w:t>
      </w:r>
      <w:r w:rsidR="008C569B">
        <w:t xml:space="preserve"> </w:t>
      </w:r>
      <w:r w:rsidR="00836DBB" w:rsidRPr="007D6611">
        <w:t>1,</w:t>
      </w:r>
      <w:r w:rsidR="00495325" w:rsidRPr="007D6611">
        <w:t xml:space="preserve"> </w:t>
      </w:r>
      <w:r w:rsidR="00370FD0" w:rsidRPr="007D6611">
        <w:t>wszczęte</w:t>
      </w:r>
      <w:r w:rsidR="00DB7432" w:rsidRPr="007D6611">
        <w:t xml:space="preserve"> i</w:t>
      </w:r>
      <w:r w:rsidR="00E14248">
        <w:t> </w:t>
      </w:r>
      <w:r w:rsidR="00495325" w:rsidRPr="007D6611">
        <w:t xml:space="preserve">niezakończone przed dniem </w:t>
      </w:r>
      <w:r w:rsidR="00E30BAA" w:rsidRPr="00E30BAA">
        <w:t>1 września 2016 r.</w:t>
      </w:r>
      <w:r w:rsidR="00495325" w:rsidRPr="007D6611">
        <w:t xml:space="preserve"> podlegają umorzeniu. </w:t>
      </w:r>
    </w:p>
    <w:p w:rsidR="00497EDC" w:rsidRPr="007D6611" w:rsidRDefault="00497EDC" w:rsidP="008C569B">
      <w:pPr>
        <w:pStyle w:val="ARTartustawynprozporzdzenia"/>
        <w:keepNext/>
      </w:pPr>
      <w:r w:rsidRPr="008C569B">
        <w:rPr>
          <w:rStyle w:val="Ppogrubienie"/>
        </w:rPr>
        <w:t>Art.</w:t>
      </w:r>
      <w:r w:rsidR="008C569B">
        <w:rPr>
          <w:rStyle w:val="Ppogrubienie"/>
        </w:rPr>
        <w:t> </w:t>
      </w:r>
      <w:r w:rsidR="00CC0229" w:rsidRPr="008C569B">
        <w:rPr>
          <w:rStyle w:val="Ppogrubienie"/>
        </w:rPr>
        <w:t>1</w:t>
      </w:r>
      <w:r w:rsidR="00C64465" w:rsidRPr="008C569B">
        <w:rPr>
          <w:rStyle w:val="Ppogrubienie"/>
        </w:rPr>
        <w:t>6</w:t>
      </w:r>
      <w:r w:rsidRPr="008C569B">
        <w:rPr>
          <w:rStyle w:val="Ppogrubienie"/>
        </w:rPr>
        <w:t>.</w:t>
      </w:r>
      <w:r w:rsidR="00C91CED" w:rsidRPr="007D6611">
        <w:t xml:space="preserve"> W</w:t>
      </w:r>
      <w:r w:rsidR="008C569B">
        <w:t xml:space="preserve"> </w:t>
      </w:r>
      <w:r w:rsidRPr="007D6611">
        <w:t>przypadku konieczności zapewnienia podręczników lub materiałów edukacyjnych do danego języka obcego nowożytnego dostosowanych do stopnia zaawansowania znajomości danego języka obcego nowożytnego,</w:t>
      </w:r>
      <w:r w:rsidR="00C91CED"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22ae</w:t>
      </w:r>
      <w:r w:rsidR="00DB7432">
        <w:t xml:space="preserve"> ust.</w:t>
      </w:r>
      <w:r w:rsidR="008C569B">
        <w:t xml:space="preserve"> </w:t>
      </w:r>
      <w:r w:rsidRPr="007D6611">
        <w:t>10b</w:t>
      </w:r>
      <w:r w:rsidR="005712C1" w:rsidRPr="007D6611">
        <w:t xml:space="preserve"> i</w:t>
      </w:r>
      <w:r w:rsidR="008C569B">
        <w:t xml:space="preserve"> </w:t>
      </w:r>
      <w:r w:rsidRPr="007D6611">
        <w:t>10c ustawy zmienianej</w:t>
      </w:r>
      <w:r w:rsidR="00DB7432" w:rsidRPr="007D6611">
        <w:t xml:space="preserve"> w</w:t>
      </w:r>
      <w:r w:rsidR="008C569B">
        <w:t xml:space="preserve"> </w:t>
      </w:r>
      <w:r w:rsidR="00DB7432">
        <w:t>art.</w:t>
      </w:r>
      <w:r w:rsidR="008C569B">
        <w:t xml:space="preserve"> </w:t>
      </w:r>
      <w:r w:rsidRPr="007D6611">
        <w:t>1,</w:t>
      </w:r>
      <w:r w:rsidR="00C91CED" w:rsidRPr="007D6611">
        <w:t xml:space="preserve"> w</w:t>
      </w:r>
      <w:r w:rsidR="008C569B">
        <w:t xml:space="preserve"> </w:t>
      </w:r>
      <w:r w:rsidRPr="007D6611">
        <w:t>brzmieniu nadanym niniejszą ustawą, możliwość zapewnienia tych podręczników lub materiałów edukacyjnych powstaje, począwszy od roku:</w:t>
      </w:r>
    </w:p>
    <w:p w:rsidR="00497EDC" w:rsidRPr="007D6611" w:rsidRDefault="00497EDC" w:rsidP="00497EDC">
      <w:pPr>
        <w:pStyle w:val="PKTpunkt"/>
      </w:pPr>
      <w:r w:rsidRPr="007D6611">
        <w:t>1)</w:t>
      </w:r>
      <w:r w:rsidRPr="007D6611">
        <w:tab/>
        <w:t>201</w:t>
      </w:r>
      <w:r w:rsidR="00C91CED" w:rsidRPr="007D6611">
        <w:t>6</w:t>
      </w:r>
      <w:r w:rsidR="008C569B">
        <w:t xml:space="preserve"> </w:t>
      </w:r>
      <w:r w:rsidRPr="007D6611">
        <w:t>– na wyposażenie klas IV szkół podstawowych, klas</w:t>
      </w:r>
      <w:r w:rsidR="00C91CED" w:rsidRPr="007D6611">
        <w:t xml:space="preserve"> I</w:t>
      </w:r>
      <w:r w:rsidR="008C569B">
        <w:t xml:space="preserve"> </w:t>
      </w:r>
      <w:r w:rsidRPr="007D6611">
        <w:t>gimnazjów oraz szkół artystycznych realizujących kształcenie ogólne</w:t>
      </w:r>
      <w:r w:rsidR="00C91CED" w:rsidRPr="007D6611">
        <w:t xml:space="preserve"> w</w:t>
      </w:r>
      <w:r w:rsidR="008C569B">
        <w:t xml:space="preserve"> </w:t>
      </w:r>
      <w:r w:rsidRPr="007D6611">
        <w:t>zakresie klas</w:t>
      </w:r>
      <w:r w:rsidR="00EC366C" w:rsidRPr="007D6611">
        <w:t>y</w:t>
      </w:r>
      <w:r w:rsidRPr="007D6611">
        <w:t xml:space="preserve"> IV szkoły podstawowej i klas</w:t>
      </w:r>
      <w:r w:rsidR="00A02C54" w:rsidRPr="007D6611">
        <w:t>y</w:t>
      </w:r>
      <w:r w:rsidR="00C91CED" w:rsidRPr="007D6611">
        <w:t xml:space="preserve"> I</w:t>
      </w:r>
      <w:r w:rsidR="008C569B">
        <w:t xml:space="preserve"> </w:t>
      </w:r>
      <w:r w:rsidRPr="007D6611">
        <w:t>gimnazj</w:t>
      </w:r>
      <w:r w:rsidR="00A02C54" w:rsidRPr="007D6611">
        <w:t>um</w:t>
      </w:r>
      <w:r w:rsidRPr="007D6611">
        <w:t>;</w:t>
      </w:r>
    </w:p>
    <w:p w:rsidR="00497EDC" w:rsidRPr="007D6611" w:rsidRDefault="00497EDC" w:rsidP="00497EDC">
      <w:pPr>
        <w:pStyle w:val="PKTpunkt"/>
        <w:rPr>
          <w:rStyle w:val="Kkursywa"/>
        </w:rPr>
      </w:pPr>
      <w:r w:rsidRPr="007D6611">
        <w:t>2)</w:t>
      </w:r>
      <w:r w:rsidRPr="007D6611">
        <w:tab/>
        <w:t>201</w:t>
      </w:r>
      <w:r w:rsidR="00C91CED" w:rsidRPr="007D6611">
        <w:t>7</w:t>
      </w:r>
      <w:r w:rsidR="008C569B">
        <w:t xml:space="preserve"> </w:t>
      </w:r>
      <w:r w:rsidRPr="007D6611">
        <w:t>– na wyposażenie klas IV</w:t>
      </w:r>
      <w:r w:rsidR="00C91CED" w:rsidRPr="007D6611">
        <w:t xml:space="preserve"> i</w:t>
      </w:r>
      <w:r w:rsidR="008C569B">
        <w:t xml:space="preserve"> </w:t>
      </w:r>
      <w:r w:rsidRPr="007D6611">
        <w:t>V szkół podstawowych, klas</w:t>
      </w:r>
      <w:r w:rsidR="00C91CED" w:rsidRPr="007D6611">
        <w:t xml:space="preserve"> I</w:t>
      </w:r>
      <w:r w:rsidR="008C569B">
        <w:t xml:space="preserve"> </w:t>
      </w:r>
      <w:proofErr w:type="spellStart"/>
      <w:r w:rsidR="00C91CED" w:rsidRPr="007D6611">
        <w:t>i</w:t>
      </w:r>
      <w:proofErr w:type="spellEnd"/>
      <w:r w:rsidR="008C569B">
        <w:t xml:space="preserve"> </w:t>
      </w:r>
      <w:r w:rsidRPr="007D6611">
        <w:t>II gimnazjów oraz szkół artystycznych realizujących kształcenie ogólne</w:t>
      </w:r>
      <w:r w:rsidR="00C91CED" w:rsidRPr="007D6611">
        <w:t xml:space="preserve"> w</w:t>
      </w:r>
      <w:r w:rsidR="008C569B">
        <w:t xml:space="preserve"> </w:t>
      </w:r>
      <w:r w:rsidRPr="007D6611">
        <w:t>zakresie klas</w:t>
      </w:r>
      <w:r w:rsidR="00A52892" w:rsidRPr="007D6611">
        <w:t>y</w:t>
      </w:r>
      <w:r w:rsidRPr="007D6611">
        <w:t xml:space="preserve"> IV</w:t>
      </w:r>
      <w:r w:rsidR="00C91CED" w:rsidRPr="007D6611">
        <w:t xml:space="preserve"> i</w:t>
      </w:r>
      <w:r w:rsidR="008C569B">
        <w:t xml:space="preserve"> </w:t>
      </w:r>
      <w:r w:rsidRPr="007D6611">
        <w:t>V szkoły podstawowej oraz klas</w:t>
      </w:r>
      <w:r w:rsidR="00A52892" w:rsidRPr="007D6611">
        <w:t>y</w:t>
      </w:r>
      <w:r w:rsidR="00C91CED" w:rsidRPr="007D6611">
        <w:t xml:space="preserve"> I</w:t>
      </w:r>
      <w:r w:rsidR="008C569B">
        <w:t xml:space="preserve"> </w:t>
      </w:r>
      <w:proofErr w:type="spellStart"/>
      <w:r w:rsidR="00C91CED" w:rsidRPr="007D6611">
        <w:t>i</w:t>
      </w:r>
      <w:proofErr w:type="spellEnd"/>
      <w:r w:rsidR="008C569B">
        <w:t xml:space="preserve"> </w:t>
      </w:r>
      <w:r w:rsidRPr="007D6611">
        <w:t>II gimnazj</w:t>
      </w:r>
      <w:r w:rsidR="00A02C54" w:rsidRPr="007D6611">
        <w:t>um</w:t>
      </w:r>
      <w:r w:rsidRPr="007D6611">
        <w:t>;</w:t>
      </w:r>
    </w:p>
    <w:p w:rsidR="00497EDC" w:rsidRPr="007D6611" w:rsidRDefault="00497EDC" w:rsidP="00497EDC">
      <w:pPr>
        <w:pStyle w:val="PKTpunkt"/>
      </w:pPr>
      <w:r w:rsidRPr="007D6611">
        <w:t>3)</w:t>
      </w:r>
      <w:r w:rsidRPr="007D6611">
        <w:tab/>
        <w:t>201</w:t>
      </w:r>
      <w:r w:rsidR="00C91CED" w:rsidRPr="007D6611">
        <w:t>8</w:t>
      </w:r>
      <w:r w:rsidR="008C569B">
        <w:t xml:space="preserve"> </w:t>
      </w:r>
      <w:r w:rsidRPr="007D6611">
        <w:t>– na wyposażenie klas V</w:t>
      </w:r>
      <w:r w:rsidR="00C91CED" w:rsidRPr="007D6611">
        <w:t xml:space="preserve"> i</w:t>
      </w:r>
      <w:r w:rsidR="008C569B">
        <w:t xml:space="preserve"> </w:t>
      </w:r>
      <w:r w:rsidRPr="007D6611">
        <w:t>VI szkół podstawowych, klas II</w:t>
      </w:r>
      <w:r w:rsidR="00C91CED" w:rsidRPr="007D6611">
        <w:t xml:space="preserve"> i</w:t>
      </w:r>
      <w:r w:rsidR="008C569B">
        <w:t xml:space="preserve"> </w:t>
      </w:r>
      <w:r w:rsidRPr="007D6611">
        <w:t>III gimnazjów oraz szkół artystycznych realizujących kształcenie ogólne</w:t>
      </w:r>
      <w:r w:rsidR="00C91CED" w:rsidRPr="007D6611">
        <w:t xml:space="preserve"> w</w:t>
      </w:r>
      <w:r w:rsidR="008C569B">
        <w:t xml:space="preserve"> </w:t>
      </w:r>
      <w:r w:rsidRPr="007D6611">
        <w:t>zakresie klas</w:t>
      </w:r>
      <w:r w:rsidR="002D0DE1" w:rsidRPr="007D6611">
        <w:t>y</w:t>
      </w:r>
      <w:r w:rsidRPr="007D6611">
        <w:t xml:space="preserve"> V</w:t>
      </w:r>
      <w:r w:rsidR="00C91CED" w:rsidRPr="007D6611">
        <w:t xml:space="preserve"> i</w:t>
      </w:r>
      <w:r w:rsidR="008C569B">
        <w:t xml:space="preserve"> </w:t>
      </w:r>
      <w:r w:rsidRPr="007D6611">
        <w:t>VI szkoły podstawowej oraz klas</w:t>
      </w:r>
      <w:r w:rsidR="002D0DE1" w:rsidRPr="007D6611">
        <w:t>y</w:t>
      </w:r>
      <w:r w:rsidRPr="007D6611">
        <w:t xml:space="preserve"> II</w:t>
      </w:r>
      <w:r w:rsidR="00C91CED" w:rsidRPr="007D6611">
        <w:t xml:space="preserve"> i</w:t>
      </w:r>
      <w:r w:rsidR="008C569B">
        <w:t xml:space="preserve"> </w:t>
      </w:r>
      <w:r w:rsidRPr="007D6611">
        <w:t>III gimnazj</w:t>
      </w:r>
      <w:r w:rsidR="00A02C54" w:rsidRPr="007D6611">
        <w:t>um</w:t>
      </w:r>
      <w:r w:rsidRPr="007D6611">
        <w:t>.</w:t>
      </w:r>
    </w:p>
    <w:p w:rsidR="00DF030F" w:rsidRPr="007D6611" w:rsidRDefault="003F11CF" w:rsidP="00815283">
      <w:pPr>
        <w:pStyle w:val="ARTartustawynprozporzdzenia"/>
      </w:pPr>
      <w:r w:rsidRPr="008C569B">
        <w:rPr>
          <w:rStyle w:val="Ppogrubienie"/>
        </w:rPr>
        <w:t>Art.</w:t>
      </w:r>
      <w:r w:rsidR="008C569B">
        <w:rPr>
          <w:rStyle w:val="Ppogrubienie"/>
        </w:rPr>
        <w:t> </w:t>
      </w:r>
      <w:r w:rsidR="00776B96" w:rsidRPr="008C569B">
        <w:rPr>
          <w:rStyle w:val="Ppogrubienie"/>
        </w:rPr>
        <w:t>1</w:t>
      </w:r>
      <w:r w:rsidR="00C64465" w:rsidRPr="008C569B">
        <w:rPr>
          <w:rStyle w:val="Ppogrubienie"/>
        </w:rPr>
        <w:t>7</w:t>
      </w:r>
      <w:r w:rsidRPr="008C569B">
        <w:rPr>
          <w:rStyle w:val="Ppogrubienie"/>
        </w:rPr>
        <w:t>.</w:t>
      </w:r>
      <w:r w:rsidR="00EE5464" w:rsidRPr="007D6611">
        <w:t xml:space="preserve"> </w:t>
      </w:r>
      <w:r w:rsidR="00815283" w:rsidRPr="007D6611">
        <w:t xml:space="preserve">Począwszy od </w:t>
      </w:r>
      <w:r w:rsidR="006E31AB" w:rsidRPr="007D6611">
        <w:t xml:space="preserve">dnia </w:t>
      </w:r>
      <w:r w:rsidR="00C91CED" w:rsidRPr="007D6611">
        <w:t>1</w:t>
      </w:r>
      <w:r w:rsidR="008C569B">
        <w:t xml:space="preserve"> </w:t>
      </w:r>
      <w:r w:rsidR="00E54021" w:rsidRPr="007D6611">
        <w:t xml:space="preserve">stycznia </w:t>
      </w:r>
      <w:r w:rsidR="00815283" w:rsidRPr="007D6611">
        <w:t>201</w:t>
      </w:r>
      <w:r w:rsidR="00C91CED" w:rsidRPr="007D6611">
        <w:t>7</w:t>
      </w:r>
      <w:r w:rsidR="008C569B">
        <w:t xml:space="preserve"> </w:t>
      </w:r>
      <w:r w:rsidR="00E54021" w:rsidRPr="007D6611">
        <w:t>r.</w:t>
      </w:r>
      <w:r w:rsidR="00B84FCD">
        <w:t>,</w:t>
      </w:r>
      <w:r w:rsidR="00E54021" w:rsidRPr="007D6611">
        <w:t xml:space="preserve"> </w:t>
      </w:r>
      <w:r w:rsidR="00815283" w:rsidRPr="007D6611">
        <w:t>do egzaminu maturalnego,</w:t>
      </w:r>
      <w:r w:rsidR="00C91CED" w:rsidRPr="007D6611">
        <w:t xml:space="preserve"> o</w:t>
      </w:r>
      <w:r w:rsidR="008C569B">
        <w:t xml:space="preserve"> </w:t>
      </w:r>
      <w:r w:rsidR="00815283" w:rsidRPr="007D6611">
        <w:t>którym mowa</w:t>
      </w:r>
      <w:r w:rsidR="00DB7432" w:rsidRPr="007D6611">
        <w:t xml:space="preserve"> w</w:t>
      </w:r>
      <w:r w:rsidR="008C569B">
        <w:t xml:space="preserve"> </w:t>
      </w:r>
      <w:r w:rsidR="00DB7432">
        <w:t>art.</w:t>
      </w:r>
      <w:r w:rsidR="008C569B">
        <w:t xml:space="preserve"> </w:t>
      </w:r>
      <w:r w:rsidR="00815283" w:rsidRPr="007D6611">
        <w:t>2</w:t>
      </w:r>
      <w:r w:rsidR="00DB7432" w:rsidRPr="007D6611">
        <w:t>0</w:t>
      </w:r>
      <w:r w:rsidR="00DB7432">
        <w:t xml:space="preserve"> ust.</w:t>
      </w:r>
      <w:r w:rsidR="008C569B">
        <w:t xml:space="preserve"> </w:t>
      </w:r>
      <w:r w:rsidR="00C91CED" w:rsidRPr="007D6611">
        <w:t>1</w:t>
      </w:r>
      <w:r w:rsidR="008C569B">
        <w:t xml:space="preserve"> </w:t>
      </w:r>
      <w:r w:rsidR="00815283" w:rsidRPr="007D6611">
        <w:t>ustawy</w:t>
      </w:r>
      <w:r w:rsidR="00C91CED" w:rsidRPr="007D6611">
        <w:t xml:space="preserve"> z</w:t>
      </w:r>
      <w:r w:rsidR="008C569B">
        <w:t xml:space="preserve"> </w:t>
      </w:r>
      <w:r w:rsidR="00815283" w:rsidRPr="007D6611">
        <w:t>dnia 1</w:t>
      </w:r>
      <w:r w:rsidR="00C91CED" w:rsidRPr="007D6611">
        <w:t>9</w:t>
      </w:r>
      <w:r w:rsidR="008C569B">
        <w:t xml:space="preserve"> </w:t>
      </w:r>
      <w:r w:rsidR="00815283" w:rsidRPr="007D6611">
        <w:t>marca 200</w:t>
      </w:r>
      <w:r w:rsidR="00C91CED" w:rsidRPr="007D6611">
        <w:t>9</w:t>
      </w:r>
      <w:r w:rsidR="008C569B">
        <w:t xml:space="preserve"> </w:t>
      </w:r>
      <w:r w:rsidR="00815283" w:rsidRPr="007D6611">
        <w:t>r.</w:t>
      </w:r>
      <w:r w:rsidR="00C91CED" w:rsidRPr="007D6611">
        <w:t xml:space="preserve"> o</w:t>
      </w:r>
      <w:r w:rsidR="008C569B">
        <w:t xml:space="preserve"> </w:t>
      </w:r>
      <w:r w:rsidR="00815283" w:rsidRPr="007D6611">
        <w:t>zmianie ustawy</w:t>
      </w:r>
      <w:r w:rsidR="00C91CED" w:rsidRPr="007D6611">
        <w:t xml:space="preserve"> o</w:t>
      </w:r>
      <w:r w:rsidR="008C569B">
        <w:t xml:space="preserve"> </w:t>
      </w:r>
      <w:r w:rsidR="00815283" w:rsidRPr="007D6611">
        <w:t>systemie oświaty oraz</w:t>
      </w:r>
      <w:r w:rsidR="00C91CED" w:rsidRPr="007D6611">
        <w:t xml:space="preserve"> o</w:t>
      </w:r>
      <w:r w:rsidR="008C569B">
        <w:t xml:space="preserve"> </w:t>
      </w:r>
      <w:r w:rsidR="00815283" w:rsidRPr="007D6611">
        <w:t>zmianie niektórych innych ustaw (</w:t>
      </w:r>
      <w:r w:rsidR="00DB7432">
        <w:t>Dz.</w:t>
      </w:r>
      <w:r w:rsidR="008C569B">
        <w:t xml:space="preserve"> </w:t>
      </w:r>
      <w:r w:rsidR="00DB7432">
        <w:t>U. poz.</w:t>
      </w:r>
      <w:r w:rsidR="008C569B">
        <w:t xml:space="preserve"> </w:t>
      </w:r>
      <w:r w:rsidR="00815283" w:rsidRPr="007D6611">
        <w:t>458,</w:t>
      </w:r>
      <w:r w:rsidR="00C91CED" w:rsidRPr="007D6611">
        <w:t xml:space="preserve"> z</w:t>
      </w:r>
      <w:r w:rsidR="008C569B">
        <w:t xml:space="preserve"> </w:t>
      </w:r>
      <w:proofErr w:type="spellStart"/>
      <w:r w:rsidR="00815283" w:rsidRPr="007D6611">
        <w:t>późn</w:t>
      </w:r>
      <w:proofErr w:type="spellEnd"/>
      <w:r w:rsidR="00815283" w:rsidRPr="007D6611">
        <w:t>. zm.</w:t>
      </w:r>
      <w:r w:rsidR="00815283" w:rsidRPr="007D6611">
        <w:rPr>
          <w:rStyle w:val="Odwoanieprzypisudolnego"/>
        </w:rPr>
        <w:footnoteReference w:id="7"/>
      </w:r>
      <w:r w:rsidR="00815283" w:rsidRPr="007D6611">
        <w:rPr>
          <w:rStyle w:val="IGindeksgrny"/>
        </w:rPr>
        <w:t>)</w:t>
      </w:r>
      <w:r w:rsidR="00815283" w:rsidRPr="007D6611">
        <w:t>), stosuje się odpowiednio przepisy</w:t>
      </w:r>
      <w:r w:rsidR="00DB7432">
        <w:t xml:space="preserve"> art.</w:t>
      </w:r>
      <w:r w:rsidR="008C569B">
        <w:t xml:space="preserve"> </w:t>
      </w:r>
      <w:r w:rsidR="00776B96" w:rsidRPr="007D6611">
        <w:t>9ca</w:t>
      </w:r>
      <w:r w:rsidR="00815283" w:rsidRPr="007D6611">
        <w:t>–</w:t>
      </w:r>
      <w:r w:rsidR="00776B96" w:rsidRPr="007D6611">
        <w:t>9cc</w:t>
      </w:r>
      <w:r w:rsidR="00DB7432" w:rsidRPr="007D6611">
        <w:t xml:space="preserve"> i</w:t>
      </w:r>
      <w:r w:rsidR="008C569B">
        <w:t xml:space="preserve"> </w:t>
      </w:r>
      <w:r w:rsidR="00DB7432">
        <w:t>art.</w:t>
      </w:r>
      <w:r w:rsidR="008C569B">
        <w:t xml:space="preserve"> </w:t>
      </w:r>
      <w:r w:rsidR="00815283" w:rsidRPr="007D6611">
        <w:t>44zzz ustawy zmienianej</w:t>
      </w:r>
      <w:r w:rsidR="00DB7432" w:rsidRPr="007D6611">
        <w:t xml:space="preserve"> w</w:t>
      </w:r>
      <w:r w:rsidR="008C569B">
        <w:t xml:space="preserve"> </w:t>
      </w:r>
      <w:r w:rsidR="00DB7432">
        <w:t>art.</w:t>
      </w:r>
      <w:r w:rsidR="008C569B">
        <w:t xml:space="preserve"> </w:t>
      </w:r>
      <w:r w:rsidR="00815283" w:rsidRPr="007D6611">
        <w:t>1,</w:t>
      </w:r>
      <w:r w:rsidR="00C91CED" w:rsidRPr="007D6611">
        <w:t xml:space="preserve"> w</w:t>
      </w:r>
      <w:r w:rsidR="008C569B">
        <w:t xml:space="preserve"> </w:t>
      </w:r>
      <w:r w:rsidR="00815283" w:rsidRPr="007D6611">
        <w:t>brzmieniu nadanym niniejszą ustawą.</w:t>
      </w:r>
    </w:p>
    <w:p w:rsidR="00467B78" w:rsidRPr="00467B78" w:rsidRDefault="00467B78" w:rsidP="0062475C">
      <w:pPr>
        <w:pStyle w:val="ARTartustawynprozporzdzenia"/>
      </w:pPr>
      <w:r w:rsidRPr="008C569B">
        <w:rPr>
          <w:rStyle w:val="Ppogrubienie"/>
        </w:rPr>
        <w:t>Art.</w:t>
      </w:r>
      <w:r w:rsidR="008C569B">
        <w:rPr>
          <w:rStyle w:val="Ppogrubienie"/>
        </w:rPr>
        <w:t> </w:t>
      </w:r>
      <w:r w:rsidRPr="008C569B">
        <w:rPr>
          <w:rStyle w:val="Ppogrubienie"/>
        </w:rPr>
        <w:t>1</w:t>
      </w:r>
      <w:r w:rsidR="00C64465" w:rsidRPr="008C569B">
        <w:rPr>
          <w:rStyle w:val="Ppogrubienie"/>
        </w:rPr>
        <w:t>8</w:t>
      </w:r>
      <w:r w:rsidRPr="008C569B">
        <w:rPr>
          <w:rStyle w:val="Ppogrubienie"/>
        </w:rPr>
        <w:t>.</w:t>
      </w:r>
      <w:r w:rsidRPr="00467B78">
        <w:t xml:space="preserve"> Przepis</w:t>
      </w:r>
      <w:r>
        <w:t>u</w:t>
      </w:r>
      <w:r w:rsidR="00DB7432">
        <w:t xml:space="preserve"> art.</w:t>
      </w:r>
      <w:r w:rsidR="008C569B">
        <w:t xml:space="preserve"> </w:t>
      </w:r>
      <w:r>
        <w:t>44zzz</w:t>
      </w:r>
      <w:r w:rsidR="00DB7432">
        <w:t xml:space="preserve"> ust.</w:t>
      </w:r>
      <w:r w:rsidR="008C569B">
        <w:t xml:space="preserve"> </w:t>
      </w:r>
      <w:r>
        <w:t xml:space="preserve">2a </w:t>
      </w:r>
      <w:r w:rsidRPr="007D6611">
        <w:t>ustawy zmienianej</w:t>
      </w:r>
      <w:r w:rsidR="00DB7432" w:rsidRPr="007D6611">
        <w:t xml:space="preserve"> w</w:t>
      </w:r>
      <w:r w:rsidR="008C569B">
        <w:t xml:space="preserve"> </w:t>
      </w:r>
      <w:r w:rsidR="00DB7432">
        <w:t>art.</w:t>
      </w:r>
      <w:r w:rsidR="008C569B">
        <w:t xml:space="preserve"> </w:t>
      </w:r>
      <w:r w:rsidRPr="007D6611">
        <w:t>1, w</w:t>
      </w:r>
      <w:r w:rsidR="008C569B">
        <w:t xml:space="preserve"> </w:t>
      </w:r>
      <w:r w:rsidRPr="007D6611">
        <w:t>brzmieniu nadanym niniejszą ustawą,</w:t>
      </w:r>
      <w:r>
        <w:t xml:space="preserve"> nie stosuje się do sp</w:t>
      </w:r>
      <w:r w:rsidR="00BE4BE3">
        <w:t>rawdzianu</w:t>
      </w:r>
      <w:r w:rsidR="00DB7432">
        <w:t xml:space="preserve"> i</w:t>
      </w:r>
      <w:r w:rsidR="008C569B">
        <w:t xml:space="preserve"> </w:t>
      </w:r>
      <w:r w:rsidR="00BE4BE3">
        <w:t>egzaminu gimnazjalnego przeprowadzonego</w:t>
      </w:r>
      <w:r w:rsidR="00DB7432">
        <w:t xml:space="preserve"> w</w:t>
      </w:r>
      <w:r w:rsidR="008C569B">
        <w:t xml:space="preserve"> </w:t>
      </w:r>
      <w:r w:rsidR="00BE4BE3">
        <w:t>roku szkolnym 2015/2016.</w:t>
      </w:r>
    </w:p>
    <w:p w:rsidR="00EC5620" w:rsidRPr="007D6611" w:rsidRDefault="006A7A66" w:rsidP="008C569B">
      <w:pPr>
        <w:pStyle w:val="ARTartustawynprozporzdzenia"/>
        <w:keepNext/>
      </w:pPr>
      <w:r w:rsidRPr="008C569B">
        <w:rPr>
          <w:rStyle w:val="Ppogrubienie"/>
        </w:rPr>
        <w:t>Art.</w:t>
      </w:r>
      <w:r w:rsidR="008C569B">
        <w:rPr>
          <w:rStyle w:val="Ppogrubienie"/>
        </w:rPr>
        <w:t> </w:t>
      </w:r>
      <w:r w:rsidR="00776B96" w:rsidRPr="008C569B">
        <w:rPr>
          <w:rStyle w:val="Ppogrubienie"/>
        </w:rPr>
        <w:t>1</w:t>
      </w:r>
      <w:r w:rsidR="00C64465" w:rsidRPr="008C569B">
        <w:rPr>
          <w:rStyle w:val="Ppogrubienie"/>
        </w:rPr>
        <w:t>9</w:t>
      </w:r>
      <w:r w:rsidRPr="008C569B">
        <w:rPr>
          <w:rStyle w:val="Ppogrubienie"/>
        </w:rPr>
        <w:t>.</w:t>
      </w:r>
      <w:r w:rsidR="0062475C" w:rsidRPr="007D6611">
        <w:t xml:space="preserve"> Do </w:t>
      </w:r>
      <w:r w:rsidR="00A15611">
        <w:t>zgłoszeń</w:t>
      </w:r>
      <w:r w:rsidR="00A15611" w:rsidRPr="007D6611">
        <w:t xml:space="preserve"> </w:t>
      </w:r>
      <w:r w:rsidR="0062475C" w:rsidRPr="007D6611">
        <w:t>o</w:t>
      </w:r>
      <w:r w:rsidR="008C569B">
        <w:t xml:space="preserve"> </w:t>
      </w:r>
      <w:r w:rsidR="0062475C" w:rsidRPr="007D6611">
        <w:t>wpisanie</w:t>
      </w:r>
      <w:r w:rsidR="00EC5620" w:rsidRPr="007D6611">
        <w:t>:</w:t>
      </w:r>
    </w:p>
    <w:p w:rsidR="0062475C" w:rsidRPr="007D6611" w:rsidRDefault="00EC5620" w:rsidP="005E2A8B">
      <w:pPr>
        <w:pStyle w:val="PKTpunkt"/>
      </w:pPr>
      <w:r w:rsidRPr="007D6611">
        <w:t>1)</w:t>
      </w:r>
      <w:r w:rsidRPr="007D6611">
        <w:tab/>
      </w:r>
      <w:r w:rsidR="00A15611">
        <w:t xml:space="preserve">niepublicznej </w:t>
      </w:r>
      <w:r w:rsidR="0062475C" w:rsidRPr="007D6611">
        <w:t>szkoły lub placówki do ewidencji,</w:t>
      </w:r>
      <w:r w:rsidR="00DB7432"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8</w:t>
      </w:r>
      <w:r w:rsidR="00DB7432" w:rsidRPr="007D6611">
        <w:t>2</w:t>
      </w:r>
      <w:r w:rsidR="00DB7432">
        <w:t xml:space="preserve"> ust.</w:t>
      </w:r>
      <w:r w:rsidR="008C569B">
        <w:t xml:space="preserve"> </w:t>
      </w:r>
      <w:r w:rsidR="00DB7432" w:rsidRPr="007D6611">
        <w:t>1</w:t>
      </w:r>
      <w:r w:rsidR="008C569B">
        <w:t xml:space="preserve"> </w:t>
      </w:r>
      <w:r w:rsidRPr="007D6611">
        <w:t>ustawy zmienianej</w:t>
      </w:r>
      <w:r w:rsidR="00DB7432" w:rsidRPr="007D6611">
        <w:t xml:space="preserve"> w</w:t>
      </w:r>
      <w:r w:rsidR="008C569B">
        <w:t xml:space="preserve"> </w:t>
      </w:r>
      <w:r w:rsidR="00DB7432">
        <w:t>art.</w:t>
      </w:r>
      <w:r w:rsidR="008C569B">
        <w:t xml:space="preserve"> </w:t>
      </w:r>
      <w:r w:rsidRPr="007D6611">
        <w:t>1,</w:t>
      </w:r>
    </w:p>
    <w:p w:rsidR="00EC5620" w:rsidRPr="007D6611" w:rsidRDefault="00EC5620" w:rsidP="008C569B">
      <w:pPr>
        <w:pStyle w:val="PKTpunkt"/>
        <w:keepNext/>
      </w:pPr>
      <w:r w:rsidRPr="007D6611">
        <w:t>2)</w:t>
      </w:r>
      <w:r w:rsidRPr="007D6611">
        <w:tab/>
      </w:r>
      <w:r w:rsidR="00A15611">
        <w:t xml:space="preserve">niepublicznej </w:t>
      </w:r>
      <w:r w:rsidR="006A7A66" w:rsidRPr="007D6611">
        <w:t>szkoły lub placówki artystycznej do ewidencji,</w:t>
      </w:r>
      <w:r w:rsidR="00DB7432" w:rsidRPr="007D6611">
        <w:t xml:space="preserve"> o</w:t>
      </w:r>
      <w:r w:rsidR="008C569B">
        <w:t xml:space="preserve"> </w:t>
      </w:r>
      <w:r w:rsidRPr="007D6611">
        <w:t>której mowa</w:t>
      </w:r>
      <w:r w:rsidR="00DB7432" w:rsidRPr="007D6611">
        <w:t xml:space="preserve"> w</w:t>
      </w:r>
      <w:r w:rsidR="008C569B">
        <w:t xml:space="preserve"> </w:t>
      </w:r>
      <w:r w:rsidR="00DB7432">
        <w:t>art.</w:t>
      </w:r>
      <w:r w:rsidR="008C569B">
        <w:t xml:space="preserve"> </w:t>
      </w:r>
      <w:r w:rsidRPr="007D6611">
        <w:t>8</w:t>
      </w:r>
      <w:r w:rsidR="00DB7432" w:rsidRPr="007D6611">
        <w:t>2</w:t>
      </w:r>
      <w:r w:rsidR="00DB7432">
        <w:t xml:space="preserve"> ust.</w:t>
      </w:r>
      <w:r w:rsidR="008C569B">
        <w:t xml:space="preserve"> </w:t>
      </w:r>
      <w:r w:rsidRPr="007D6611">
        <w:t>1a ustawy zmienianej</w:t>
      </w:r>
      <w:r w:rsidR="00DB7432" w:rsidRPr="007D6611">
        <w:t xml:space="preserve"> w</w:t>
      </w:r>
      <w:r w:rsidR="008C569B">
        <w:t xml:space="preserve"> </w:t>
      </w:r>
      <w:r w:rsidR="00DB7432">
        <w:t>art.</w:t>
      </w:r>
      <w:r w:rsidR="008C569B">
        <w:t xml:space="preserve"> </w:t>
      </w:r>
      <w:r w:rsidRPr="007D6611">
        <w:t>1</w:t>
      </w:r>
    </w:p>
    <w:p w:rsidR="006A7A66" w:rsidRPr="007D6611" w:rsidRDefault="00EC5620" w:rsidP="005E2A8B">
      <w:pPr>
        <w:pStyle w:val="CZWSPPKTczwsplnapunktw"/>
      </w:pPr>
      <w:r w:rsidRPr="007D6611">
        <w:t xml:space="preserve">– </w:t>
      </w:r>
      <w:r w:rsidR="006A7A66" w:rsidRPr="007D6611">
        <w:t>złożonych</w:t>
      </w:r>
      <w:r w:rsidR="00C91CED" w:rsidRPr="007D6611">
        <w:t xml:space="preserve"> i</w:t>
      </w:r>
      <w:r w:rsidR="008C569B">
        <w:t xml:space="preserve"> </w:t>
      </w:r>
      <w:r w:rsidR="006A7A66" w:rsidRPr="007D6611">
        <w:t xml:space="preserve">nierozpatrzonych przed dniem </w:t>
      </w:r>
      <w:r w:rsidR="00A600FE">
        <w:t xml:space="preserve">wejścia w życie art. 1 pkt 69 </w:t>
      </w:r>
      <w:r w:rsidR="006A7A66" w:rsidRPr="007D6611">
        <w:t>stosuje się przepisy dotychczasowe.</w:t>
      </w:r>
    </w:p>
    <w:p w:rsidR="006A7A66" w:rsidRPr="007D6611" w:rsidRDefault="006A7A66" w:rsidP="006A7A66">
      <w:pPr>
        <w:pStyle w:val="ARTartustawynprozporzdzenia"/>
      </w:pPr>
      <w:r w:rsidRPr="008C569B">
        <w:rPr>
          <w:rStyle w:val="Ppogrubienie"/>
        </w:rPr>
        <w:t>Art.</w:t>
      </w:r>
      <w:r w:rsidR="008C569B">
        <w:rPr>
          <w:rStyle w:val="Ppogrubienie"/>
        </w:rPr>
        <w:t> </w:t>
      </w:r>
      <w:r w:rsidR="00C64465" w:rsidRPr="008C569B">
        <w:rPr>
          <w:rStyle w:val="Ppogrubienie"/>
        </w:rPr>
        <w:t>20</w:t>
      </w:r>
      <w:r w:rsidRPr="008C569B">
        <w:rPr>
          <w:rStyle w:val="Ppogrubienie"/>
        </w:rPr>
        <w:t>.</w:t>
      </w:r>
      <w:r w:rsidRPr="007D6611">
        <w:t xml:space="preserve"> </w:t>
      </w:r>
      <w:r w:rsidR="006E0D0D">
        <w:t>Do wniosków o nadanie niepublicznej szkole artystycz</w:t>
      </w:r>
      <w:r w:rsidR="00A600FE">
        <w:t>nej uprawnień szkoły publicznej</w:t>
      </w:r>
      <w:r w:rsidR="006E0D0D">
        <w:t xml:space="preserve"> złożonych i nierozpatrzonych przed dniem we</w:t>
      </w:r>
      <w:r w:rsidR="00DF684E">
        <w:t xml:space="preserve">jścia w życie </w:t>
      </w:r>
      <w:r w:rsidR="006E0D0D">
        <w:t>art.</w:t>
      </w:r>
      <w:r w:rsidR="00DF684E">
        <w:t xml:space="preserve"> 1 pkt 70</w:t>
      </w:r>
      <w:r w:rsidR="000D54BA">
        <w:t xml:space="preserve"> i </w:t>
      </w:r>
      <w:r w:rsidR="00DF684E">
        <w:t xml:space="preserve">71 stosuje się </w:t>
      </w:r>
      <w:r w:rsidR="000D54BA">
        <w:t>przepisy dotychczasowe.</w:t>
      </w:r>
      <w:r w:rsidR="006E0D0D">
        <w:t xml:space="preserve"> </w:t>
      </w:r>
    </w:p>
    <w:p w:rsidR="004025C1" w:rsidRPr="007D6611" w:rsidRDefault="004025C1" w:rsidP="004025C1">
      <w:pPr>
        <w:pStyle w:val="ARTartustawynprozporzdzenia"/>
      </w:pPr>
      <w:r w:rsidRPr="008C569B">
        <w:rPr>
          <w:rStyle w:val="Ppogrubienie"/>
        </w:rPr>
        <w:t>Art.</w:t>
      </w:r>
      <w:r w:rsidR="008C569B">
        <w:rPr>
          <w:rStyle w:val="Ppogrubienie"/>
        </w:rPr>
        <w:t> </w:t>
      </w:r>
      <w:r w:rsidR="000759F2" w:rsidRPr="008C569B">
        <w:rPr>
          <w:rStyle w:val="Ppogrubienie"/>
        </w:rPr>
        <w:t>2</w:t>
      </w:r>
      <w:r w:rsidR="00C64465" w:rsidRPr="008C569B">
        <w:rPr>
          <w:rStyle w:val="Ppogrubienie"/>
        </w:rPr>
        <w:t>1</w:t>
      </w:r>
      <w:r w:rsidRPr="008C569B">
        <w:rPr>
          <w:rStyle w:val="Ppogrubienie"/>
        </w:rPr>
        <w:t>.</w:t>
      </w:r>
      <w:r w:rsidRPr="007D6611">
        <w:t xml:space="preserve"> </w:t>
      </w:r>
      <w:r w:rsidR="006069E9" w:rsidRPr="007D6611">
        <w:t>Senat uczelni dostosuje u</w:t>
      </w:r>
      <w:r w:rsidRPr="007D6611">
        <w:t>chwały,</w:t>
      </w:r>
      <w:r w:rsidR="00C91CED" w:rsidRPr="007D6611">
        <w:t xml:space="preserve"> o</w:t>
      </w:r>
      <w:r w:rsidR="008C569B">
        <w:t xml:space="preserve"> </w:t>
      </w:r>
      <w:r w:rsidRPr="007D6611">
        <w:t>których mowa</w:t>
      </w:r>
      <w:r w:rsidR="00DB7432" w:rsidRPr="007D6611">
        <w:t xml:space="preserve"> w</w:t>
      </w:r>
      <w:r w:rsidR="008C569B">
        <w:t xml:space="preserve"> </w:t>
      </w:r>
      <w:r w:rsidR="00DB7432">
        <w:t>art.</w:t>
      </w:r>
      <w:r w:rsidR="008C569B">
        <w:t xml:space="preserve"> </w:t>
      </w:r>
      <w:r w:rsidRPr="007D6611">
        <w:t>16</w:t>
      </w:r>
      <w:r w:rsidR="00DB7432" w:rsidRPr="007D6611">
        <w:t>9</w:t>
      </w:r>
      <w:r w:rsidR="00DB7432">
        <w:t xml:space="preserve"> ust.</w:t>
      </w:r>
      <w:r w:rsidR="008C569B">
        <w:t xml:space="preserve"> </w:t>
      </w:r>
      <w:r w:rsidR="00C91CED" w:rsidRPr="007D6611">
        <w:t>2</w:t>
      </w:r>
      <w:r w:rsidR="008C569B">
        <w:t xml:space="preserve"> </w:t>
      </w:r>
      <w:r w:rsidRPr="007D6611">
        <w:t>ustawy zmienianej</w:t>
      </w:r>
      <w:r w:rsidR="00DB7432" w:rsidRPr="007D6611">
        <w:t xml:space="preserve"> w</w:t>
      </w:r>
      <w:r w:rsidR="008C569B">
        <w:t xml:space="preserve"> </w:t>
      </w:r>
      <w:r w:rsidR="00DB7432">
        <w:t>art.</w:t>
      </w:r>
      <w:r w:rsidR="008C569B">
        <w:t xml:space="preserve"> </w:t>
      </w:r>
      <w:r w:rsidR="00452F09" w:rsidRPr="007D6611">
        <w:t>4</w:t>
      </w:r>
      <w:r w:rsidRPr="007D6611">
        <w:t>, podjęte na rok akademicki 2017/2018, do przepisów</w:t>
      </w:r>
      <w:r w:rsidR="00DB7432">
        <w:t xml:space="preserve"> art.</w:t>
      </w:r>
      <w:r w:rsidR="008C569B">
        <w:t xml:space="preserve"> </w:t>
      </w:r>
      <w:r w:rsidRPr="007D6611">
        <w:t>16</w:t>
      </w:r>
      <w:r w:rsidR="00DB7432" w:rsidRPr="007D6611">
        <w:t>9</w:t>
      </w:r>
      <w:r w:rsidR="00DB7432">
        <w:t xml:space="preserve"> ust.</w:t>
      </w:r>
      <w:r w:rsidR="008C569B">
        <w:t xml:space="preserve"> </w:t>
      </w:r>
      <w:r w:rsidRPr="007D6611">
        <w:t>2a ustawy zmienianej</w:t>
      </w:r>
      <w:r w:rsidR="00DB7432" w:rsidRPr="007D6611">
        <w:t xml:space="preserve"> w</w:t>
      </w:r>
      <w:r w:rsidR="008C569B">
        <w:t xml:space="preserve"> </w:t>
      </w:r>
      <w:r w:rsidR="00DB7432">
        <w:t>art.</w:t>
      </w:r>
      <w:r w:rsidR="008C569B">
        <w:t xml:space="preserve"> </w:t>
      </w:r>
      <w:r w:rsidR="00452F09" w:rsidRPr="007D6611">
        <w:t>4</w:t>
      </w:r>
      <w:r w:rsidR="00807CD0" w:rsidRPr="007D6611">
        <w:t>,</w:t>
      </w:r>
      <w:r w:rsidR="00C91CED" w:rsidRPr="007D6611">
        <w:t xml:space="preserve"> w</w:t>
      </w:r>
      <w:r w:rsidR="008C569B">
        <w:t xml:space="preserve"> </w:t>
      </w:r>
      <w:r w:rsidRPr="007D6611">
        <w:t>brzmieniu nadanym niniejsz</w:t>
      </w:r>
      <w:r w:rsidR="00452F09" w:rsidRPr="007D6611">
        <w:t>ą</w:t>
      </w:r>
      <w:r w:rsidRPr="007D6611">
        <w:t xml:space="preserve"> ustawą, do dnia 3</w:t>
      </w:r>
      <w:r w:rsidR="00C91CED" w:rsidRPr="007D6611">
        <w:t>1</w:t>
      </w:r>
      <w:r w:rsidR="008C569B">
        <w:t xml:space="preserve"> </w:t>
      </w:r>
      <w:r w:rsidRPr="007D6611">
        <w:t>stycznia 201</w:t>
      </w:r>
      <w:r w:rsidR="00C91CED" w:rsidRPr="007D6611">
        <w:t>7</w:t>
      </w:r>
      <w:r w:rsidR="00E14248">
        <w:t> </w:t>
      </w:r>
      <w:r w:rsidRPr="007D6611">
        <w:t xml:space="preserve">r. </w:t>
      </w:r>
    </w:p>
    <w:p w:rsidR="00410D26" w:rsidRPr="007D6611" w:rsidRDefault="008365BF" w:rsidP="008C569B">
      <w:pPr>
        <w:pStyle w:val="ARTartustawynprozporzdzenia"/>
        <w:keepNext/>
      </w:pPr>
      <w:r w:rsidRPr="008C569B">
        <w:rPr>
          <w:rStyle w:val="Ppogrubienie"/>
        </w:rPr>
        <w:t>Art.</w:t>
      </w:r>
      <w:r w:rsidR="008C569B">
        <w:rPr>
          <w:rStyle w:val="Ppogrubienie"/>
        </w:rPr>
        <w:t> </w:t>
      </w:r>
      <w:r w:rsidR="00610251" w:rsidRPr="008C569B">
        <w:rPr>
          <w:rStyle w:val="Ppogrubienie"/>
        </w:rPr>
        <w:t>2</w:t>
      </w:r>
      <w:r w:rsidR="00C64465" w:rsidRPr="008C569B">
        <w:rPr>
          <w:rStyle w:val="Ppogrubienie"/>
        </w:rPr>
        <w:t>2</w:t>
      </w:r>
      <w:r w:rsidRPr="008C569B">
        <w:rPr>
          <w:rStyle w:val="Ppogrubienie"/>
        </w:rPr>
        <w:t>.</w:t>
      </w:r>
      <w:r w:rsidR="00C91CED" w:rsidRPr="007D6611">
        <w:t xml:space="preserve"> W</w:t>
      </w:r>
      <w:r w:rsidR="008C569B">
        <w:t xml:space="preserve"> </w:t>
      </w:r>
      <w:r w:rsidR="004D41F5" w:rsidRPr="007D6611">
        <w:t xml:space="preserve">okresie od dnia </w:t>
      </w:r>
      <w:r w:rsidR="00C91CED" w:rsidRPr="007D6611">
        <w:t>1</w:t>
      </w:r>
      <w:r w:rsidR="008C569B">
        <w:t xml:space="preserve"> </w:t>
      </w:r>
      <w:r w:rsidR="00410D26" w:rsidRPr="007D6611">
        <w:t>września 201</w:t>
      </w:r>
      <w:r w:rsidR="00C91CED" w:rsidRPr="007D6611">
        <w:t>6</w:t>
      </w:r>
      <w:r w:rsidR="008C569B">
        <w:t xml:space="preserve"> </w:t>
      </w:r>
      <w:r w:rsidR="00410D26" w:rsidRPr="007D6611">
        <w:t>r.</w:t>
      </w:r>
      <w:r w:rsidR="004D41F5" w:rsidRPr="007D6611">
        <w:t xml:space="preserve"> do dnia 3</w:t>
      </w:r>
      <w:r w:rsidR="00C91CED" w:rsidRPr="007D6611">
        <w:t>1</w:t>
      </w:r>
      <w:r w:rsidR="008C569B">
        <w:t xml:space="preserve"> </w:t>
      </w:r>
      <w:r w:rsidR="004D41F5" w:rsidRPr="007D6611">
        <w:t>grudnia 201</w:t>
      </w:r>
      <w:r w:rsidR="00C91CED" w:rsidRPr="007D6611">
        <w:t>6</w:t>
      </w:r>
      <w:r w:rsidR="008C569B">
        <w:t xml:space="preserve"> </w:t>
      </w:r>
      <w:r w:rsidR="004D41F5" w:rsidRPr="007D6611">
        <w:t xml:space="preserve">r. </w:t>
      </w:r>
      <w:r w:rsidR="00410D26" w:rsidRPr="007D6611">
        <w:t>m</w:t>
      </w:r>
      <w:r w:rsidR="00CD2F17" w:rsidRPr="007D6611">
        <w:t>łodzieżow</w:t>
      </w:r>
      <w:r w:rsidR="005D0BF5" w:rsidRPr="007D6611">
        <w:t>e</w:t>
      </w:r>
      <w:r w:rsidR="00CD2F17" w:rsidRPr="007D6611">
        <w:t xml:space="preserve"> ośrod</w:t>
      </w:r>
      <w:r w:rsidR="005D0BF5" w:rsidRPr="007D6611">
        <w:t>ki</w:t>
      </w:r>
      <w:r w:rsidR="00CD2F17" w:rsidRPr="007D6611">
        <w:t xml:space="preserve"> wychowawcz</w:t>
      </w:r>
      <w:r w:rsidR="005D0BF5" w:rsidRPr="007D6611">
        <w:t>e przekazują</w:t>
      </w:r>
      <w:r w:rsidR="00CD2F17" w:rsidRPr="007D6611">
        <w:t xml:space="preserve"> do bazy danych </w:t>
      </w:r>
      <w:r w:rsidR="00452F09" w:rsidRPr="007D6611">
        <w:t>systemu informacji oświatowej</w:t>
      </w:r>
      <w:r w:rsidR="006572AD" w:rsidRPr="007D6611">
        <w:t xml:space="preserve"> dane dziedzinowe</w:t>
      </w:r>
      <w:r w:rsidR="00E52FE1" w:rsidRPr="007D6611">
        <w:t xml:space="preserve"> </w:t>
      </w:r>
      <w:r w:rsidR="007E052C" w:rsidRPr="007D6611">
        <w:t xml:space="preserve">obejmujące </w:t>
      </w:r>
      <w:r w:rsidR="00410D26" w:rsidRPr="007D6611">
        <w:t>datę:</w:t>
      </w:r>
    </w:p>
    <w:p w:rsidR="00410D26" w:rsidRPr="007D6611" w:rsidRDefault="007E052C" w:rsidP="009B1067">
      <w:pPr>
        <w:pStyle w:val="PKTpunkt"/>
      </w:pPr>
      <w:r w:rsidRPr="007D6611">
        <w:t>1</w:t>
      </w:r>
      <w:r w:rsidR="00410D26" w:rsidRPr="007D6611">
        <w:t>)</w:t>
      </w:r>
      <w:r w:rsidR="00410D26" w:rsidRPr="007D6611">
        <w:tab/>
        <w:t xml:space="preserve">otrzymania przez dyrektora ośrodka, za pośrednictwem poczty, skierowania </w:t>
      </w:r>
      <w:r w:rsidRPr="007D6611">
        <w:t>nieletniego</w:t>
      </w:r>
      <w:r w:rsidR="00410D26" w:rsidRPr="007D6611">
        <w:t xml:space="preserve"> do ośrodka,</w:t>
      </w:r>
    </w:p>
    <w:p w:rsidR="00410D26" w:rsidRPr="007D6611" w:rsidRDefault="007E052C" w:rsidP="008C569B">
      <w:pPr>
        <w:pStyle w:val="PKTpunkt"/>
        <w:keepNext/>
      </w:pPr>
      <w:r w:rsidRPr="007D6611">
        <w:t>2</w:t>
      </w:r>
      <w:r w:rsidR="00410D26" w:rsidRPr="007D6611">
        <w:t>)</w:t>
      </w:r>
      <w:r w:rsidR="00410D26" w:rsidRPr="007D6611">
        <w:tab/>
        <w:t>przekazania informacji</w:t>
      </w:r>
      <w:r w:rsidR="00C91CED" w:rsidRPr="007D6611">
        <w:t xml:space="preserve"> o</w:t>
      </w:r>
      <w:r w:rsidR="008C569B">
        <w:t xml:space="preserve"> </w:t>
      </w:r>
      <w:r w:rsidR="00410D26" w:rsidRPr="007D6611">
        <w:t xml:space="preserve">niedoprowadzeniu </w:t>
      </w:r>
      <w:r w:rsidRPr="007D6611">
        <w:t>nieletniego</w:t>
      </w:r>
      <w:r w:rsidR="00410D26" w:rsidRPr="007D6611">
        <w:t xml:space="preserve"> do ośrodka</w:t>
      </w:r>
    </w:p>
    <w:p w:rsidR="00410D26" w:rsidRPr="007D6611" w:rsidRDefault="00410D26" w:rsidP="009B1067">
      <w:pPr>
        <w:pStyle w:val="CZWSPPKTczwsplnapunktw"/>
      </w:pPr>
      <w:r w:rsidRPr="007D6611">
        <w:t>– zgodnie</w:t>
      </w:r>
      <w:r w:rsidR="00C91CED" w:rsidRPr="007D6611">
        <w:t xml:space="preserve"> z</w:t>
      </w:r>
      <w:r w:rsidR="008C569B">
        <w:t xml:space="preserve"> </w:t>
      </w:r>
      <w:r w:rsidRPr="007D6611">
        <w:t>przepisami wydanymi na podstawie</w:t>
      </w:r>
      <w:r w:rsidR="00DB7432">
        <w:t xml:space="preserve"> art.</w:t>
      </w:r>
      <w:r w:rsidR="008C569B">
        <w:t xml:space="preserve"> </w:t>
      </w:r>
      <w:r w:rsidRPr="007D6611">
        <w:t>8</w:t>
      </w:r>
      <w:r w:rsidR="00C91CED" w:rsidRPr="007D6611">
        <w:t>1</w:t>
      </w:r>
      <w:r w:rsidR="008C569B">
        <w:t xml:space="preserve"> </w:t>
      </w:r>
      <w:r w:rsidRPr="007D6611">
        <w:t>ustawy</w:t>
      </w:r>
      <w:r w:rsidR="00C91CED" w:rsidRPr="007D6611">
        <w:t xml:space="preserve"> z</w:t>
      </w:r>
      <w:r w:rsidR="008C569B">
        <w:t xml:space="preserve"> </w:t>
      </w:r>
      <w:r w:rsidRPr="007D6611">
        <w:t>dnia 2</w:t>
      </w:r>
      <w:r w:rsidR="00C91CED" w:rsidRPr="007D6611">
        <w:t>6</w:t>
      </w:r>
      <w:r w:rsidR="008C569B">
        <w:t xml:space="preserve"> </w:t>
      </w:r>
      <w:r w:rsidRPr="007D6611">
        <w:t>października 198</w:t>
      </w:r>
      <w:r w:rsidR="00C91CED" w:rsidRPr="007D6611">
        <w:t>2</w:t>
      </w:r>
      <w:r w:rsidR="008C569B">
        <w:t xml:space="preserve"> </w:t>
      </w:r>
      <w:r w:rsidRPr="007D6611">
        <w:t>r.</w:t>
      </w:r>
      <w:r w:rsidR="00C91CED" w:rsidRPr="007D6611">
        <w:t xml:space="preserve"> o</w:t>
      </w:r>
      <w:r w:rsidR="008C569B">
        <w:t xml:space="preserve"> </w:t>
      </w:r>
      <w:r w:rsidRPr="007D6611">
        <w:t>postępowaniu</w:t>
      </w:r>
      <w:r w:rsidR="00C91CED" w:rsidRPr="007D6611">
        <w:t xml:space="preserve"> w</w:t>
      </w:r>
      <w:r w:rsidR="008C569B">
        <w:t xml:space="preserve"> </w:t>
      </w:r>
      <w:r w:rsidRPr="007D6611">
        <w:t>sprawach nieletnich (</w:t>
      </w:r>
      <w:r w:rsidR="00DB7432">
        <w:t>Dz.</w:t>
      </w:r>
      <w:r w:rsidR="008C569B">
        <w:t xml:space="preserve"> </w:t>
      </w:r>
      <w:r w:rsidR="00DB7432">
        <w:t>U.</w:t>
      </w:r>
      <w:r w:rsidR="00C91CED" w:rsidRPr="007D6611">
        <w:t xml:space="preserve"> z</w:t>
      </w:r>
      <w:r w:rsidR="008C569B">
        <w:t xml:space="preserve"> </w:t>
      </w:r>
      <w:r w:rsidRPr="007D6611">
        <w:t>201</w:t>
      </w:r>
      <w:r w:rsidR="00C91CED" w:rsidRPr="007D6611">
        <w:t>4</w:t>
      </w:r>
      <w:r w:rsidR="008C569B">
        <w:t xml:space="preserve"> </w:t>
      </w:r>
      <w:r w:rsidRPr="007D6611">
        <w:t>r.</w:t>
      </w:r>
      <w:r w:rsidR="00DB7432">
        <w:t xml:space="preserve"> poz.</w:t>
      </w:r>
      <w:r w:rsidR="008C569B">
        <w:t xml:space="preserve"> </w:t>
      </w:r>
      <w:r w:rsidRPr="007D6611">
        <w:t>38</w:t>
      </w:r>
      <w:r w:rsidR="00DB7432" w:rsidRPr="007D6611">
        <w:t>2</w:t>
      </w:r>
      <w:r w:rsidR="00DB7432">
        <w:t xml:space="preserve"> oraz</w:t>
      </w:r>
      <w:r w:rsidR="00C91CED" w:rsidRPr="007D6611">
        <w:t xml:space="preserve"> z</w:t>
      </w:r>
      <w:r w:rsidR="008C569B">
        <w:t xml:space="preserve"> </w:t>
      </w:r>
      <w:r w:rsidRPr="007D6611">
        <w:t>201</w:t>
      </w:r>
      <w:r w:rsidR="00C91CED" w:rsidRPr="007D6611">
        <w:t>5</w:t>
      </w:r>
      <w:r w:rsidR="008C569B">
        <w:t xml:space="preserve"> </w:t>
      </w:r>
      <w:r w:rsidRPr="007D6611">
        <w:t>r.</w:t>
      </w:r>
      <w:r w:rsidR="00DB7432">
        <w:t xml:space="preserve"> poz.</w:t>
      </w:r>
      <w:r w:rsidR="008C569B">
        <w:t xml:space="preserve"> </w:t>
      </w:r>
      <w:r w:rsidRPr="007D6611">
        <w:t>141</w:t>
      </w:r>
      <w:r w:rsidR="00DB7432" w:rsidRPr="007D6611">
        <w:t>8</w:t>
      </w:r>
      <w:r w:rsidR="00DB7432">
        <w:t xml:space="preserve"> i</w:t>
      </w:r>
      <w:r w:rsidR="00E14248">
        <w:t> </w:t>
      </w:r>
      <w:r w:rsidRPr="007D6611">
        <w:t>1707).</w:t>
      </w:r>
    </w:p>
    <w:p w:rsidR="00475165" w:rsidRPr="007D6611" w:rsidRDefault="00DF030F" w:rsidP="008C569B">
      <w:pPr>
        <w:pStyle w:val="ARTartustawynprozporzdzenia"/>
        <w:keepNext/>
      </w:pPr>
      <w:r w:rsidRPr="008C569B">
        <w:rPr>
          <w:rStyle w:val="Ppogrubienie"/>
        </w:rPr>
        <w:t>Art.</w:t>
      </w:r>
      <w:r w:rsidR="008C569B">
        <w:rPr>
          <w:rStyle w:val="Ppogrubienie"/>
        </w:rPr>
        <w:t> </w:t>
      </w:r>
      <w:r w:rsidR="00452F09" w:rsidRPr="008C569B">
        <w:rPr>
          <w:rStyle w:val="Ppogrubienie"/>
        </w:rPr>
        <w:t>2</w:t>
      </w:r>
      <w:r w:rsidR="00C64465" w:rsidRPr="008C569B">
        <w:rPr>
          <w:rStyle w:val="Ppogrubienie"/>
        </w:rPr>
        <w:t>3</w:t>
      </w:r>
      <w:r w:rsidRPr="008C569B">
        <w:rPr>
          <w:rStyle w:val="Ppogrubienie"/>
        </w:rPr>
        <w:t>.</w:t>
      </w:r>
      <w:r w:rsidRPr="007D6611">
        <w:t xml:space="preserve"> </w:t>
      </w:r>
      <w:r w:rsidR="00475165" w:rsidRPr="007D6611">
        <w:t>Dotychczasowe przepisy wykonawcze wydane na podstawie:</w:t>
      </w:r>
    </w:p>
    <w:p w:rsidR="00475165" w:rsidRPr="007D6611" w:rsidRDefault="00871DFF" w:rsidP="00475165">
      <w:pPr>
        <w:pStyle w:val="PKTpunkt"/>
      </w:pPr>
      <w:r w:rsidRPr="007D6611">
        <w:t>1</w:t>
      </w:r>
      <w:r w:rsidR="00475165" w:rsidRPr="007D6611">
        <w:t>)</w:t>
      </w:r>
      <w:r w:rsidR="00475165" w:rsidRPr="007D6611">
        <w:tab/>
        <w:t xml:space="preserve">art. </w:t>
      </w:r>
      <w:r w:rsidR="00DB7432" w:rsidRPr="007D6611">
        <w:t>9</w:t>
      </w:r>
      <w:r w:rsidR="00DB7432">
        <w:t xml:space="preserve"> ust.</w:t>
      </w:r>
      <w:r w:rsidR="008C569B">
        <w:t xml:space="preserve"> </w:t>
      </w:r>
      <w:r w:rsidR="0000115D" w:rsidRPr="007D6611">
        <w:t>3</w:t>
      </w:r>
      <w:r w:rsidR="00E37E5A" w:rsidRPr="007D6611">
        <w:t>,</w:t>
      </w:r>
      <w:r w:rsidR="00DB7432">
        <w:t xml:space="preserve"> art.</w:t>
      </w:r>
      <w:r w:rsidR="008C569B">
        <w:t xml:space="preserve"> </w:t>
      </w:r>
      <w:r w:rsidR="00E37E5A" w:rsidRPr="007D6611">
        <w:t>44zzza</w:t>
      </w:r>
      <w:r w:rsidR="00DB7432" w:rsidRPr="007D6611">
        <w:t xml:space="preserve"> i</w:t>
      </w:r>
      <w:r w:rsidR="008C569B">
        <w:t xml:space="preserve"> </w:t>
      </w:r>
      <w:r w:rsidR="00DB7432">
        <w:t>art.</w:t>
      </w:r>
      <w:r w:rsidR="008C569B">
        <w:t xml:space="preserve"> </w:t>
      </w:r>
      <w:r w:rsidR="005012AD" w:rsidRPr="007D6611">
        <w:t>90u</w:t>
      </w:r>
      <w:r w:rsidR="00DB7432">
        <w:t xml:space="preserve"> ust.</w:t>
      </w:r>
      <w:r w:rsidR="008C569B">
        <w:t xml:space="preserve"> </w:t>
      </w:r>
      <w:r w:rsidR="00DB7432" w:rsidRPr="007D6611">
        <w:t>4</w:t>
      </w:r>
      <w:r w:rsidR="00DB7432">
        <w:t xml:space="preserve"> pkt</w:t>
      </w:r>
      <w:r w:rsidR="008C569B">
        <w:t xml:space="preserve"> </w:t>
      </w:r>
      <w:r w:rsidR="009213B3" w:rsidRPr="007D6611">
        <w:t>2</w:t>
      </w:r>
      <w:r w:rsidR="008C569B">
        <w:t xml:space="preserve"> </w:t>
      </w:r>
      <w:r w:rsidR="00475165" w:rsidRPr="007D6611">
        <w:t>ustawy zmienianej</w:t>
      </w:r>
      <w:r w:rsidR="00DB7432" w:rsidRPr="007D6611">
        <w:t xml:space="preserve"> w</w:t>
      </w:r>
      <w:r w:rsidR="008C569B">
        <w:t xml:space="preserve"> </w:t>
      </w:r>
      <w:r w:rsidR="00DB7432">
        <w:t>art.</w:t>
      </w:r>
      <w:r w:rsidR="008C569B">
        <w:t xml:space="preserve"> </w:t>
      </w:r>
      <w:r w:rsidR="00C91CED" w:rsidRPr="007D6611">
        <w:t>1</w:t>
      </w:r>
      <w:r w:rsidR="008C569B">
        <w:t xml:space="preserve"> </w:t>
      </w:r>
      <w:r w:rsidR="00475165" w:rsidRPr="007D6611">
        <w:t>zachowują moc do dnia wejścia</w:t>
      </w:r>
      <w:r w:rsidR="00C91CED" w:rsidRPr="007D6611">
        <w:t xml:space="preserve"> w</w:t>
      </w:r>
      <w:r w:rsidR="008C569B">
        <w:t xml:space="preserve"> </w:t>
      </w:r>
      <w:r w:rsidR="00475165" w:rsidRPr="007D6611">
        <w:t xml:space="preserve">życie przepisów wykonawczych wydanych na podstawie </w:t>
      </w:r>
      <w:r w:rsidR="00D82793" w:rsidRPr="007D6611">
        <w:t>odpowiednio</w:t>
      </w:r>
      <w:r w:rsidR="00DB7432">
        <w:t xml:space="preserve"> art.</w:t>
      </w:r>
      <w:r w:rsidR="008C569B">
        <w:t xml:space="preserve"> </w:t>
      </w:r>
      <w:r w:rsidR="00DB7432" w:rsidRPr="007D6611">
        <w:t>9</w:t>
      </w:r>
      <w:r w:rsidR="00DB7432">
        <w:t xml:space="preserve"> ust.</w:t>
      </w:r>
      <w:r w:rsidR="008C569B">
        <w:t xml:space="preserve"> </w:t>
      </w:r>
      <w:r w:rsidR="0000115D" w:rsidRPr="007D6611">
        <w:t>3</w:t>
      </w:r>
      <w:r w:rsidR="00D82793" w:rsidRPr="007D6611">
        <w:t>,</w:t>
      </w:r>
      <w:r w:rsidR="00DB7432">
        <w:t xml:space="preserve"> art.</w:t>
      </w:r>
      <w:r w:rsidR="008C569B">
        <w:t xml:space="preserve"> </w:t>
      </w:r>
      <w:r w:rsidR="00D82793" w:rsidRPr="007D6611">
        <w:t>44zzza</w:t>
      </w:r>
      <w:r w:rsidR="00DB7432" w:rsidRPr="007D6611">
        <w:t xml:space="preserve"> i</w:t>
      </w:r>
      <w:r w:rsidR="008C569B">
        <w:t xml:space="preserve"> </w:t>
      </w:r>
      <w:r w:rsidR="00DB7432">
        <w:t>art.</w:t>
      </w:r>
      <w:r w:rsidR="008C569B">
        <w:t xml:space="preserve"> </w:t>
      </w:r>
      <w:r w:rsidR="0052390D" w:rsidRPr="007D6611">
        <w:t>90u</w:t>
      </w:r>
      <w:r w:rsidR="00DB7432">
        <w:t xml:space="preserve"> ust.</w:t>
      </w:r>
      <w:r w:rsidR="008C569B">
        <w:t xml:space="preserve"> </w:t>
      </w:r>
      <w:r w:rsidR="00DB7432" w:rsidRPr="007D6611">
        <w:t>4</w:t>
      </w:r>
      <w:r w:rsidR="00DB7432">
        <w:t xml:space="preserve"> pkt</w:t>
      </w:r>
      <w:r w:rsidR="008C569B">
        <w:t xml:space="preserve"> </w:t>
      </w:r>
      <w:r w:rsidR="009213B3" w:rsidRPr="007D6611">
        <w:t>2</w:t>
      </w:r>
      <w:r w:rsidR="008C569B">
        <w:t xml:space="preserve"> </w:t>
      </w:r>
      <w:r w:rsidR="00475165" w:rsidRPr="007D6611">
        <w:t>ustawy zmienianej</w:t>
      </w:r>
      <w:r w:rsidR="00DB7432" w:rsidRPr="007D6611">
        <w:t xml:space="preserve"> w</w:t>
      </w:r>
      <w:r w:rsidR="008C569B">
        <w:t xml:space="preserve"> </w:t>
      </w:r>
      <w:r w:rsidR="00DB7432">
        <w:t>art.</w:t>
      </w:r>
      <w:r w:rsidR="008C569B">
        <w:t xml:space="preserve"> </w:t>
      </w:r>
      <w:r w:rsidR="00ED3462" w:rsidRPr="007D6611">
        <w:t>1,</w:t>
      </w:r>
      <w:r w:rsidR="00C91CED" w:rsidRPr="007D6611">
        <w:t xml:space="preserve"> w</w:t>
      </w:r>
      <w:r w:rsidR="00E14248">
        <w:t> </w:t>
      </w:r>
      <w:r w:rsidR="00ED3462" w:rsidRPr="007D6611">
        <w:t>brzmieniu nadanym niniejszą</w:t>
      </w:r>
      <w:r w:rsidR="00475165" w:rsidRPr="007D6611">
        <w:t xml:space="preserve"> u</w:t>
      </w:r>
      <w:r w:rsidR="00CA21BA" w:rsidRPr="007D6611">
        <w:t>stawą, nie dłużej jednak niż do</w:t>
      </w:r>
      <w:r w:rsidR="00475165" w:rsidRPr="007D6611">
        <w:t xml:space="preserve"> dnia </w:t>
      </w:r>
      <w:r w:rsidR="00985522" w:rsidRPr="007D6611">
        <w:t>3</w:t>
      </w:r>
      <w:r w:rsidR="00C91CED" w:rsidRPr="007D6611">
        <w:t>1</w:t>
      </w:r>
      <w:r w:rsidR="008C569B">
        <w:t xml:space="preserve"> </w:t>
      </w:r>
      <w:r w:rsidR="00985522" w:rsidRPr="007D6611">
        <w:t>grudnia 201</w:t>
      </w:r>
      <w:r w:rsidR="00C91CED" w:rsidRPr="007D6611">
        <w:t>6</w:t>
      </w:r>
      <w:r w:rsidR="00E14248">
        <w:t> </w:t>
      </w:r>
      <w:r w:rsidR="00985522" w:rsidRPr="007D6611">
        <w:t>r.</w:t>
      </w:r>
      <w:r w:rsidR="00475165" w:rsidRPr="007D6611">
        <w:t>;</w:t>
      </w:r>
    </w:p>
    <w:p w:rsidR="00227B6B" w:rsidRPr="007D6611" w:rsidRDefault="00227B6B" w:rsidP="001726F8">
      <w:pPr>
        <w:pStyle w:val="PKTpunkt"/>
        <w:rPr>
          <w:b/>
        </w:rPr>
      </w:pPr>
      <w:r w:rsidRPr="007D6611">
        <w:t>2)</w:t>
      </w:r>
      <w:r w:rsidRPr="007D6611">
        <w:tab/>
        <w:t>art.</w:t>
      </w:r>
      <w:r w:rsidR="008C569B">
        <w:t xml:space="preserve"> </w:t>
      </w:r>
      <w:r w:rsidRPr="007D6611">
        <w:t>1</w:t>
      </w:r>
      <w:r w:rsidR="00DB7432" w:rsidRPr="007D6611">
        <w:t>1</w:t>
      </w:r>
      <w:r w:rsidR="00DB7432">
        <w:t xml:space="preserve"> ust.</w:t>
      </w:r>
      <w:r w:rsidR="008C569B">
        <w:t xml:space="preserve"> </w:t>
      </w:r>
      <w:r w:rsidR="00DB7432" w:rsidRPr="007D6611">
        <w:t>2</w:t>
      </w:r>
      <w:r w:rsidR="00DB7432">
        <w:t xml:space="preserve"> i</w:t>
      </w:r>
      <w:r w:rsidR="008C569B">
        <w:t xml:space="preserve"> </w:t>
      </w:r>
      <w:r w:rsidR="008D60F8" w:rsidRPr="007D6611">
        <w:t>przepisy wykonawcze wydane przez ministra właściwego do spraw kultury</w:t>
      </w:r>
      <w:r w:rsidR="00DB7432" w:rsidRPr="007D6611">
        <w:t xml:space="preserve"> i</w:t>
      </w:r>
      <w:r w:rsidR="008C569B">
        <w:t xml:space="preserve"> </w:t>
      </w:r>
      <w:r w:rsidR="008D60F8" w:rsidRPr="007D6611">
        <w:t>ochrony dziedzictwa narodowego na podstawie</w:t>
      </w:r>
      <w:r w:rsidR="00DB7432">
        <w:t xml:space="preserve"> art.</w:t>
      </w:r>
      <w:r w:rsidR="008C569B">
        <w:t xml:space="preserve"> </w:t>
      </w:r>
      <w:r w:rsidR="008D60F8" w:rsidRPr="007D6611">
        <w:t>1</w:t>
      </w:r>
      <w:r w:rsidR="00DB7432" w:rsidRPr="007D6611">
        <w:t>1</w:t>
      </w:r>
      <w:r w:rsidR="00DB7432">
        <w:t xml:space="preserve"> ust.</w:t>
      </w:r>
      <w:r w:rsidR="008C569B">
        <w:t xml:space="preserve"> </w:t>
      </w:r>
      <w:r w:rsidR="00DB7432" w:rsidRPr="007D6611">
        <w:t>2</w:t>
      </w:r>
      <w:r w:rsidR="00DB7432">
        <w:t xml:space="preserve"> i</w:t>
      </w:r>
      <w:r w:rsidR="008C569B">
        <w:t xml:space="preserve"> </w:t>
      </w:r>
      <w:r w:rsidR="00DB7432">
        <w:t>art.</w:t>
      </w:r>
      <w:r w:rsidR="008C569B">
        <w:t xml:space="preserve"> </w:t>
      </w:r>
      <w:r w:rsidR="008D60F8" w:rsidRPr="007D6611">
        <w:t>32a</w:t>
      </w:r>
      <w:r w:rsidR="00DB7432">
        <w:t xml:space="preserve"> ust.</w:t>
      </w:r>
      <w:r w:rsidR="008C569B">
        <w:t xml:space="preserve"> </w:t>
      </w:r>
      <w:r w:rsidR="00DB7432" w:rsidRPr="007D6611">
        <w:t>4</w:t>
      </w:r>
      <w:r w:rsidR="008C569B">
        <w:t xml:space="preserve"> </w:t>
      </w:r>
      <w:r w:rsidR="008D60F8" w:rsidRPr="007D6611">
        <w:t>ustawy zmienianej</w:t>
      </w:r>
      <w:r w:rsidR="00DB7432" w:rsidRPr="007D6611">
        <w:t xml:space="preserve"> w</w:t>
      </w:r>
      <w:r w:rsidR="008C569B">
        <w:t xml:space="preserve"> </w:t>
      </w:r>
      <w:r w:rsidR="00DB7432">
        <w:t>art.</w:t>
      </w:r>
      <w:r w:rsidR="008C569B">
        <w:t xml:space="preserve"> </w:t>
      </w:r>
      <w:r w:rsidRPr="007D6611">
        <w:t>1</w:t>
      </w:r>
      <w:r w:rsidR="008C569B">
        <w:t xml:space="preserve"> </w:t>
      </w:r>
      <w:r w:rsidRPr="007D6611">
        <w:t>zachowują moc do dnia wejścia w</w:t>
      </w:r>
      <w:r w:rsidR="008C569B">
        <w:t xml:space="preserve"> </w:t>
      </w:r>
      <w:r w:rsidRPr="007D6611">
        <w:t>życie przepisów wykonawczych wydanych na podstawie</w:t>
      </w:r>
      <w:r w:rsidR="00DB7432">
        <w:t xml:space="preserve"> art.</w:t>
      </w:r>
      <w:r w:rsidR="008C569B">
        <w:t xml:space="preserve"> </w:t>
      </w:r>
      <w:r w:rsidRPr="007D6611">
        <w:t>1</w:t>
      </w:r>
      <w:r w:rsidR="00DB7432" w:rsidRPr="007D6611">
        <w:t>1</w:t>
      </w:r>
      <w:r w:rsidR="00DB7432">
        <w:t xml:space="preserve"> ust.</w:t>
      </w:r>
      <w:r w:rsidR="008C569B">
        <w:t xml:space="preserve"> </w:t>
      </w:r>
      <w:r w:rsidR="00DB7432" w:rsidRPr="007D6611">
        <w:t>2</w:t>
      </w:r>
      <w:r w:rsidR="00DB7432">
        <w:t xml:space="preserve"> i</w:t>
      </w:r>
      <w:r w:rsidR="008C569B">
        <w:t xml:space="preserve"> </w:t>
      </w:r>
      <w:r w:rsidR="00AF7CE7" w:rsidRPr="007D6611">
        <w:t>przepisów wykonawczych wydanych przez ministra właściwego do spraw kultury</w:t>
      </w:r>
      <w:r w:rsidR="00DB7432" w:rsidRPr="007D6611">
        <w:t xml:space="preserve"> i</w:t>
      </w:r>
      <w:r w:rsidR="008C569B">
        <w:t xml:space="preserve"> </w:t>
      </w:r>
      <w:r w:rsidR="00AF7CE7" w:rsidRPr="007D6611">
        <w:t>ochrony dziedzictwa narodowego na podstawie</w:t>
      </w:r>
      <w:r w:rsidR="00DB7432">
        <w:t xml:space="preserve"> art.</w:t>
      </w:r>
      <w:r w:rsidR="008C569B">
        <w:t xml:space="preserve"> </w:t>
      </w:r>
      <w:r w:rsidR="00AF7CE7" w:rsidRPr="007D6611">
        <w:t>1</w:t>
      </w:r>
      <w:r w:rsidR="00DB7432" w:rsidRPr="007D6611">
        <w:t>1</w:t>
      </w:r>
      <w:r w:rsidR="00DB7432">
        <w:t xml:space="preserve"> ust.</w:t>
      </w:r>
      <w:r w:rsidR="008C569B">
        <w:t xml:space="preserve"> </w:t>
      </w:r>
      <w:r w:rsidR="00DB7432" w:rsidRPr="007D6611">
        <w:t>2</w:t>
      </w:r>
      <w:r w:rsidR="00DB7432">
        <w:t xml:space="preserve"> i</w:t>
      </w:r>
      <w:r w:rsidR="008C569B">
        <w:t xml:space="preserve"> </w:t>
      </w:r>
      <w:r w:rsidR="00DB7432">
        <w:t>art.</w:t>
      </w:r>
      <w:r w:rsidR="008C569B">
        <w:t xml:space="preserve"> </w:t>
      </w:r>
      <w:r w:rsidR="00AF7CE7" w:rsidRPr="007D6611">
        <w:t>32a</w:t>
      </w:r>
      <w:r w:rsidR="00DB7432">
        <w:t xml:space="preserve"> ust.</w:t>
      </w:r>
      <w:r w:rsidR="008C569B">
        <w:t xml:space="preserve"> </w:t>
      </w:r>
      <w:r w:rsidR="00DB7432" w:rsidRPr="007D6611">
        <w:t>4</w:t>
      </w:r>
      <w:r w:rsidR="008C569B">
        <w:t xml:space="preserve"> </w:t>
      </w:r>
      <w:r w:rsidR="00AF7CE7" w:rsidRPr="007D6611">
        <w:t>ustawy zmienianej</w:t>
      </w:r>
      <w:r w:rsidR="00DB7432" w:rsidRPr="007D6611">
        <w:t xml:space="preserve"> w</w:t>
      </w:r>
      <w:r w:rsidR="008C569B">
        <w:t xml:space="preserve"> </w:t>
      </w:r>
      <w:r w:rsidR="00DB7432">
        <w:t>art.</w:t>
      </w:r>
      <w:r w:rsidR="008C569B">
        <w:t xml:space="preserve"> </w:t>
      </w:r>
      <w:r w:rsidRPr="007D6611">
        <w:t>1, w</w:t>
      </w:r>
      <w:r w:rsidR="00E14248">
        <w:t> </w:t>
      </w:r>
      <w:r w:rsidRPr="007D6611">
        <w:t xml:space="preserve">brzmieniu nadanym niniejszą ustawą, nie dłużej jednak niż do dnia </w:t>
      </w:r>
      <w:r w:rsidR="00F90C3B" w:rsidRPr="007D6611">
        <w:t>1</w:t>
      </w:r>
      <w:r w:rsidR="00DB7432" w:rsidRPr="007D6611">
        <w:t>5</w:t>
      </w:r>
      <w:r w:rsidR="008C569B">
        <w:t xml:space="preserve"> </w:t>
      </w:r>
      <w:r w:rsidR="00F90C3B" w:rsidRPr="007D6611">
        <w:t>stycznia</w:t>
      </w:r>
      <w:r w:rsidRPr="007D6611">
        <w:t xml:space="preserve"> 201</w:t>
      </w:r>
      <w:r w:rsidR="00F90C3B" w:rsidRPr="007D6611">
        <w:t>7</w:t>
      </w:r>
      <w:r w:rsidR="00E14248">
        <w:t> </w:t>
      </w:r>
      <w:r w:rsidRPr="007D6611">
        <w:t>r.</w:t>
      </w:r>
      <w:r w:rsidR="001726F8" w:rsidRPr="007D6611">
        <w:t>,</w:t>
      </w:r>
      <w:r w:rsidR="00F90C3B" w:rsidRPr="007D6611">
        <w:t xml:space="preserve"> </w:t>
      </w:r>
      <w:r w:rsidR="00AF7CE7" w:rsidRPr="007D6611">
        <w:t>oraz mogą być zmieniane na podstawie tych przepisów</w:t>
      </w:r>
      <w:r w:rsidR="001726F8" w:rsidRPr="007D6611">
        <w:t>;</w:t>
      </w:r>
    </w:p>
    <w:p w:rsidR="004D6FEC" w:rsidRDefault="001726F8" w:rsidP="00DA2D92">
      <w:pPr>
        <w:pStyle w:val="PKTpunkt"/>
      </w:pPr>
      <w:r w:rsidRPr="007D6611">
        <w:t>3</w:t>
      </w:r>
      <w:r w:rsidR="00475165" w:rsidRPr="007D6611">
        <w:t>)</w:t>
      </w:r>
      <w:r w:rsidR="00475165" w:rsidRPr="007D6611">
        <w:tab/>
      </w:r>
      <w:r w:rsidR="004D6FEC">
        <w:t>art. 1</w:t>
      </w:r>
      <w:r w:rsidR="00DB7432">
        <w:t>0 ust.</w:t>
      </w:r>
      <w:r w:rsidR="008C569B">
        <w:t xml:space="preserve"> </w:t>
      </w:r>
      <w:r w:rsidR="00DB7432">
        <w:t>5</w:t>
      </w:r>
      <w:r w:rsidR="008C569B">
        <w:t xml:space="preserve"> </w:t>
      </w:r>
      <w:r w:rsidR="004D6FEC" w:rsidRPr="007D6611">
        <w:t>ustawy zmienianej</w:t>
      </w:r>
      <w:r w:rsidR="00DB7432" w:rsidRPr="007D6611">
        <w:t xml:space="preserve"> w</w:t>
      </w:r>
      <w:r w:rsidR="008C569B">
        <w:t xml:space="preserve"> </w:t>
      </w:r>
      <w:r w:rsidR="00DB7432">
        <w:t>art.</w:t>
      </w:r>
      <w:r w:rsidR="008C569B">
        <w:t xml:space="preserve"> </w:t>
      </w:r>
      <w:r w:rsidR="004D6FEC" w:rsidRPr="007D6611">
        <w:t>1</w:t>
      </w:r>
      <w:r w:rsidR="008C569B">
        <w:t xml:space="preserve"> </w:t>
      </w:r>
      <w:r w:rsidR="004D6FEC" w:rsidRPr="007D6611">
        <w:t>zachowują moc do dnia wejścia w</w:t>
      </w:r>
      <w:r w:rsidR="008C569B">
        <w:t xml:space="preserve"> </w:t>
      </w:r>
      <w:r w:rsidR="004D6FEC" w:rsidRPr="007D6611">
        <w:t>życie przepisów wykonawczych wydanych na podstawie</w:t>
      </w:r>
      <w:r w:rsidR="00DB7432">
        <w:t xml:space="preserve"> art.</w:t>
      </w:r>
      <w:r w:rsidR="008C569B">
        <w:t xml:space="preserve"> </w:t>
      </w:r>
      <w:r w:rsidR="004D6FEC">
        <w:t>1</w:t>
      </w:r>
      <w:r w:rsidR="00DB7432">
        <w:t>0 ust.</w:t>
      </w:r>
      <w:r w:rsidR="008C569B">
        <w:t xml:space="preserve"> </w:t>
      </w:r>
      <w:r w:rsidR="00DB7432">
        <w:t>5</w:t>
      </w:r>
      <w:r w:rsidR="008C569B">
        <w:t xml:space="preserve"> </w:t>
      </w:r>
      <w:r w:rsidR="004D6FEC" w:rsidRPr="007D6611">
        <w:t>ustawy zmienianej</w:t>
      </w:r>
      <w:r w:rsidR="00DB7432" w:rsidRPr="007D6611">
        <w:t xml:space="preserve"> w</w:t>
      </w:r>
      <w:r w:rsidR="00E14248">
        <w:t> </w:t>
      </w:r>
      <w:r w:rsidR="00DB7432">
        <w:t>art.</w:t>
      </w:r>
      <w:r w:rsidR="008C569B">
        <w:t xml:space="preserve"> </w:t>
      </w:r>
      <w:r w:rsidR="004D6FEC" w:rsidRPr="007D6611">
        <w:t>1, w</w:t>
      </w:r>
      <w:r w:rsidR="008C569B">
        <w:t xml:space="preserve"> </w:t>
      </w:r>
      <w:r w:rsidR="004D6FEC" w:rsidRPr="007D6611">
        <w:t>brzmieniu nadanym niniejszą ustawą,</w:t>
      </w:r>
      <w:r w:rsidR="00DA2D92" w:rsidRPr="00DA2D92">
        <w:t xml:space="preserve"> </w:t>
      </w:r>
      <w:r w:rsidR="00DA2D92" w:rsidRPr="007D6611">
        <w:t>nie dłużej jednak niż do dnia 1</w:t>
      </w:r>
      <w:r w:rsidR="00E14248">
        <w:t> </w:t>
      </w:r>
      <w:r w:rsidR="00DA2D92" w:rsidRPr="007D6611">
        <w:t>września 2017</w:t>
      </w:r>
      <w:r w:rsidR="008C569B">
        <w:t xml:space="preserve"> </w:t>
      </w:r>
      <w:r w:rsidR="00DA2D92" w:rsidRPr="007D6611">
        <w:t>r.</w:t>
      </w:r>
      <w:r w:rsidR="002221AA">
        <w:t>;</w:t>
      </w:r>
    </w:p>
    <w:p w:rsidR="00BB6F54" w:rsidRPr="007D6611" w:rsidRDefault="004D6FEC" w:rsidP="00D82793">
      <w:pPr>
        <w:pStyle w:val="PKTpunkt"/>
      </w:pPr>
      <w:r>
        <w:t>4)</w:t>
      </w:r>
      <w:r>
        <w:tab/>
      </w:r>
      <w:r w:rsidR="00BB6F54" w:rsidRPr="007D6611">
        <w:t>art. 3</w:t>
      </w:r>
      <w:r w:rsidR="00DB7432" w:rsidRPr="007D6611">
        <w:t>1</w:t>
      </w:r>
      <w:r w:rsidR="00DB7432">
        <w:t xml:space="preserve"> ust.</w:t>
      </w:r>
      <w:r w:rsidR="008C569B">
        <w:t xml:space="preserve"> </w:t>
      </w:r>
      <w:r w:rsidR="00C91CED" w:rsidRPr="007D6611">
        <w:t>1</w:t>
      </w:r>
      <w:r w:rsidR="008C569B">
        <w:t xml:space="preserve"> </w:t>
      </w:r>
      <w:r w:rsidR="00BB6F54" w:rsidRPr="007D6611">
        <w:t>ustawy zmienianej</w:t>
      </w:r>
      <w:r w:rsidR="00DB7432" w:rsidRPr="007D6611">
        <w:t xml:space="preserve"> w</w:t>
      </w:r>
      <w:r w:rsidR="008C569B">
        <w:t xml:space="preserve"> </w:t>
      </w:r>
      <w:r w:rsidR="00DB7432">
        <w:t>art.</w:t>
      </w:r>
      <w:r w:rsidR="008C569B">
        <w:t xml:space="preserve"> </w:t>
      </w:r>
      <w:r w:rsidR="00C91CED" w:rsidRPr="007D6611">
        <w:t>5</w:t>
      </w:r>
      <w:r w:rsidR="008C569B">
        <w:t xml:space="preserve"> </w:t>
      </w:r>
      <w:r w:rsidR="00BB6F54" w:rsidRPr="007D6611">
        <w:t>zachowują moc do dnia wejścia</w:t>
      </w:r>
      <w:r w:rsidR="00C91CED" w:rsidRPr="007D6611">
        <w:t xml:space="preserve"> w</w:t>
      </w:r>
      <w:r w:rsidR="008C569B">
        <w:t xml:space="preserve"> </w:t>
      </w:r>
      <w:r w:rsidR="00BB6F54" w:rsidRPr="007D6611">
        <w:t>życie przepisów wykonawczych wydanych na podstawie</w:t>
      </w:r>
      <w:r w:rsidR="00DB7432">
        <w:t xml:space="preserve"> art.</w:t>
      </w:r>
      <w:r w:rsidR="008C569B">
        <w:t xml:space="preserve"> </w:t>
      </w:r>
      <w:r w:rsidR="00BB6F54" w:rsidRPr="007D6611">
        <w:t>3</w:t>
      </w:r>
      <w:r w:rsidR="00DB7432" w:rsidRPr="007D6611">
        <w:t>1</w:t>
      </w:r>
      <w:r w:rsidR="00DB7432">
        <w:t xml:space="preserve"> ust.</w:t>
      </w:r>
      <w:r w:rsidR="008C569B">
        <w:t xml:space="preserve"> </w:t>
      </w:r>
      <w:r w:rsidR="00C91CED" w:rsidRPr="007D6611">
        <w:t>1</w:t>
      </w:r>
      <w:r w:rsidR="008C569B">
        <w:t xml:space="preserve"> </w:t>
      </w:r>
      <w:r w:rsidR="00F60C80" w:rsidRPr="007D6611">
        <w:t>ustawy zmienianej</w:t>
      </w:r>
      <w:r w:rsidR="00DB7432" w:rsidRPr="007D6611">
        <w:t xml:space="preserve"> w</w:t>
      </w:r>
      <w:r w:rsidR="00E14248">
        <w:t> </w:t>
      </w:r>
      <w:r w:rsidR="00DB7432">
        <w:t>art.</w:t>
      </w:r>
      <w:r w:rsidR="008C569B">
        <w:t xml:space="preserve"> </w:t>
      </w:r>
      <w:r w:rsidR="00A57957" w:rsidRPr="007D6611">
        <w:t>5</w:t>
      </w:r>
      <w:r w:rsidR="00BB6F54" w:rsidRPr="007D6611">
        <w:t>,</w:t>
      </w:r>
      <w:r w:rsidR="00C91CED" w:rsidRPr="007D6611">
        <w:t xml:space="preserve"> w</w:t>
      </w:r>
      <w:r w:rsidR="008C569B">
        <w:t xml:space="preserve"> </w:t>
      </w:r>
      <w:r w:rsidR="00BB6F54" w:rsidRPr="007D6611">
        <w:t>brzmieniu nadanym niniejsz</w:t>
      </w:r>
      <w:r w:rsidR="00C620EF">
        <w:t>ą</w:t>
      </w:r>
      <w:r w:rsidR="00BB6F54" w:rsidRPr="007D6611">
        <w:t xml:space="preserve"> ustawą, nie dłużej jednak niż do dnia </w:t>
      </w:r>
      <w:r w:rsidR="00C91CED" w:rsidRPr="007D6611">
        <w:t>1</w:t>
      </w:r>
      <w:r w:rsidR="00E14248">
        <w:t> </w:t>
      </w:r>
      <w:r w:rsidR="00917F12" w:rsidRPr="007D6611">
        <w:t>września 201</w:t>
      </w:r>
      <w:r w:rsidR="00C91CED" w:rsidRPr="007D6611">
        <w:t>7</w:t>
      </w:r>
      <w:r w:rsidR="008C569B">
        <w:t xml:space="preserve"> </w:t>
      </w:r>
      <w:r w:rsidR="00917F12" w:rsidRPr="007D6611">
        <w:t>r.</w:t>
      </w:r>
    </w:p>
    <w:p w:rsidR="00660197" w:rsidRPr="007D6611" w:rsidRDefault="00660197" w:rsidP="008C569B">
      <w:pPr>
        <w:pStyle w:val="ARTartustawynprozporzdzenia"/>
        <w:keepNext/>
      </w:pPr>
      <w:r w:rsidRPr="008C569B">
        <w:rPr>
          <w:rStyle w:val="Ppogrubienie"/>
        </w:rPr>
        <w:t>Art.</w:t>
      </w:r>
      <w:r w:rsidR="008C569B">
        <w:rPr>
          <w:rStyle w:val="Ppogrubienie"/>
        </w:rPr>
        <w:t> </w:t>
      </w:r>
      <w:r w:rsidR="00C3473F" w:rsidRPr="008C569B">
        <w:rPr>
          <w:rStyle w:val="Ppogrubienie"/>
        </w:rPr>
        <w:t>2</w:t>
      </w:r>
      <w:r w:rsidR="00C64465" w:rsidRPr="008C569B">
        <w:rPr>
          <w:rStyle w:val="Ppogrubienie"/>
        </w:rPr>
        <w:t>4</w:t>
      </w:r>
      <w:r w:rsidRPr="008C569B">
        <w:rPr>
          <w:rStyle w:val="Ppogrubienie"/>
        </w:rPr>
        <w:t>.</w:t>
      </w:r>
      <w:r w:rsidRPr="007D6611">
        <w:t xml:space="preserve"> Ustawa wchodzi</w:t>
      </w:r>
      <w:r w:rsidR="00C91CED" w:rsidRPr="007D6611">
        <w:t xml:space="preserve"> w</w:t>
      </w:r>
      <w:r w:rsidR="008C569B">
        <w:t xml:space="preserve"> </w:t>
      </w:r>
      <w:r w:rsidRPr="007D6611">
        <w:t>życie</w:t>
      </w:r>
      <w:r w:rsidR="00C91CED" w:rsidRPr="007D6611">
        <w:t xml:space="preserve"> z</w:t>
      </w:r>
      <w:r w:rsidR="008C569B">
        <w:t xml:space="preserve"> </w:t>
      </w:r>
      <w:r w:rsidRPr="007D6611">
        <w:t xml:space="preserve">dniem </w:t>
      </w:r>
      <w:r w:rsidR="00C91CED" w:rsidRPr="007D6611">
        <w:t>1</w:t>
      </w:r>
      <w:r w:rsidR="008C569B">
        <w:t xml:space="preserve"> </w:t>
      </w:r>
      <w:r w:rsidRPr="007D6611">
        <w:t>września 201</w:t>
      </w:r>
      <w:r w:rsidR="00C91CED" w:rsidRPr="007D6611">
        <w:t>6</w:t>
      </w:r>
      <w:r w:rsidR="008C569B">
        <w:t xml:space="preserve"> </w:t>
      </w:r>
      <w:r w:rsidRPr="007D6611">
        <w:t>r.,</w:t>
      </w:r>
      <w:r w:rsidR="00C91CED" w:rsidRPr="007D6611">
        <w:t xml:space="preserve"> z</w:t>
      </w:r>
      <w:r w:rsidR="008C569B">
        <w:t xml:space="preserve"> </w:t>
      </w:r>
      <w:r w:rsidRPr="007D6611">
        <w:t>wyjątkiem:</w:t>
      </w:r>
    </w:p>
    <w:p w:rsidR="002C69B4" w:rsidRPr="007D6611" w:rsidRDefault="00660197" w:rsidP="002C69B4">
      <w:pPr>
        <w:pStyle w:val="PKTpunkt"/>
      </w:pPr>
      <w:r w:rsidRPr="007D6611">
        <w:t>1)</w:t>
      </w:r>
      <w:r w:rsidRPr="007D6611">
        <w:tab/>
      </w:r>
      <w:r w:rsidR="002C69B4" w:rsidRPr="007D6611">
        <w:t>art. 6, który wchodzi</w:t>
      </w:r>
      <w:r w:rsidR="00DB7432" w:rsidRPr="007D6611">
        <w:t xml:space="preserve"> w</w:t>
      </w:r>
      <w:r w:rsidR="008C569B">
        <w:t xml:space="preserve"> </w:t>
      </w:r>
      <w:r w:rsidR="002C69B4" w:rsidRPr="007D6611">
        <w:t>życie</w:t>
      </w:r>
      <w:r w:rsidR="00DB7432" w:rsidRPr="007D6611">
        <w:t xml:space="preserve"> z</w:t>
      </w:r>
      <w:r w:rsidR="008C569B">
        <w:t xml:space="preserve"> </w:t>
      </w:r>
      <w:r w:rsidR="002C69B4" w:rsidRPr="007D6611">
        <w:t>dniem następującym po dniu ogłoszenia,</w:t>
      </w:r>
      <w:r w:rsidR="00DB7432" w:rsidRPr="007D6611">
        <w:t xml:space="preserve"> z</w:t>
      </w:r>
      <w:r w:rsidR="008C569B">
        <w:t xml:space="preserve"> </w:t>
      </w:r>
      <w:r w:rsidR="002C69B4" w:rsidRPr="007D6611">
        <w:t>mocą od dnia 1</w:t>
      </w:r>
      <w:r w:rsidR="00DB7432" w:rsidRPr="007D6611">
        <w:t>5</w:t>
      </w:r>
      <w:r w:rsidR="008C569B">
        <w:t xml:space="preserve"> </w:t>
      </w:r>
      <w:r w:rsidR="002C69B4" w:rsidRPr="007D6611">
        <w:t>stycznia 201</w:t>
      </w:r>
      <w:r w:rsidR="00DB7432" w:rsidRPr="007D6611">
        <w:t>6</w:t>
      </w:r>
      <w:r w:rsidR="008C569B">
        <w:t xml:space="preserve"> </w:t>
      </w:r>
      <w:r w:rsidR="002C69B4" w:rsidRPr="007D6611">
        <w:t>r.;</w:t>
      </w:r>
    </w:p>
    <w:p w:rsidR="00660197" w:rsidRDefault="002C69B4" w:rsidP="00660197">
      <w:pPr>
        <w:pStyle w:val="PKTpunkt"/>
      </w:pPr>
      <w:r w:rsidRPr="007D6611">
        <w:t>2)</w:t>
      </w:r>
      <w:r w:rsidRPr="007D6611">
        <w:tab/>
      </w:r>
      <w:r w:rsidR="00660197" w:rsidRPr="007D6611">
        <w:t xml:space="preserve">art. </w:t>
      </w:r>
      <w:r w:rsidR="00DB7432" w:rsidRPr="007D6611">
        <w:t>1</w:t>
      </w:r>
      <w:r w:rsidR="00DB7432">
        <w:t xml:space="preserve"> pkt</w:t>
      </w:r>
      <w:r w:rsidR="008C569B">
        <w:t xml:space="preserve"> </w:t>
      </w:r>
      <w:r w:rsidR="000A5C06" w:rsidRPr="007D6611">
        <w:t>5</w:t>
      </w:r>
      <w:r w:rsidR="000A5C06">
        <w:t xml:space="preserve">8 </w:t>
      </w:r>
      <w:r w:rsidR="00DB7432">
        <w:t>lit.</w:t>
      </w:r>
      <w:r w:rsidR="008C569B">
        <w:t xml:space="preserve"> </w:t>
      </w:r>
      <w:r w:rsidR="00DB7432" w:rsidRPr="007D6611">
        <w:t>a</w:t>
      </w:r>
      <w:r w:rsidR="008C569B">
        <w:t xml:space="preserve"> </w:t>
      </w:r>
      <w:r w:rsidR="00C91CED" w:rsidRPr="007D6611">
        <w:t>i</w:t>
      </w:r>
      <w:r w:rsidR="008C569B">
        <w:t xml:space="preserve"> </w:t>
      </w:r>
      <w:r w:rsidR="00482423" w:rsidRPr="007D6611">
        <w:t>b</w:t>
      </w:r>
      <w:r w:rsidR="00D51F40" w:rsidRPr="007D6611">
        <w:t>,</w:t>
      </w:r>
      <w:r w:rsidR="00DB7432">
        <w:t xml:space="preserve"> pkt</w:t>
      </w:r>
      <w:r w:rsidR="008C569B">
        <w:t xml:space="preserve"> </w:t>
      </w:r>
      <w:r w:rsidR="000A5C06" w:rsidRPr="007D6611">
        <w:t>6</w:t>
      </w:r>
      <w:r w:rsidR="000A5C06">
        <w:t xml:space="preserve">1 </w:t>
      </w:r>
      <w:r w:rsidR="00DB7432">
        <w:t>lit.</w:t>
      </w:r>
      <w:r w:rsidR="008C569B">
        <w:t xml:space="preserve"> </w:t>
      </w:r>
      <w:r w:rsidR="00C91CED" w:rsidRPr="007D6611">
        <w:t>a</w:t>
      </w:r>
      <w:r w:rsidR="008C569B">
        <w:t xml:space="preserve"> </w:t>
      </w:r>
      <w:r w:rsidR="00C91CED" w:rsidRPr="007D6611">
        <w:t>i</w:t>
      </w:r>
      <w:r w:rsidR="008C569B">
        <w:t xml:space="preserve"> </w:t>
      </w:r>
      <w:r w:rsidR="00660197" w:rsidRPr="007D6611">
        <w:t>b</w:t>
      </w:r>
      <w:r w:rsidR="000759F2">
        <w:t>,</w:t>
      </w:r>
      <w:r w:rsidR="00DB7432">
        <w:t xml:space="preserve"> art.</w:t>
      </w:r>
      <w:r w:rsidR="008C569B">
        <w:t xml:space="preserve"> </w:t>
      </w:r>
      <w:r w:rsidR="00DB7432" w:rsidRPr="007D6611">
        <w:t>9</w:t>
      </w:r>
      <w:r w:rsidR="00DB7432">
        <w:t xml:space="preserve"> ust.</w:t>
      </w:r>
      <w:r w:rsidR="008C569B">
        <w:t xml:space="preserve"> </w:t>
      </w:r>
      <w:r w:rsidR="00DB7432" w:rsidRPr="007D6611">
        <w:t>3</w:t>
      </w:r>
      <w:r w:rsidR="00DB7432">
        <w:t xml:space="preserve"> i</w:t>
      </w:r>
      <w:r w:rsidR="008C569B">
        <w:t xml:space="preserve"> </w:t>
      </w:r>
      <w:r w:rsidR="00DB7432">
        <w:t>art.</w:t>
      </w:r>
      <w:r w:rsidR="008C569B">
        <w:t xml:space="preserve"> </w:t>
      </w:r>
      <w:r w:rsidR="000759F2">
        <w:t>1</w:t>
      </w:r>
      <w:r w:rsidR="00C64465">
        <w:t>8</w:t>
      </w:r>
      <w:r w:rsidR="00F112C2" w:rsidRPr="007D6611">
        <w:t>,</w:t>
      </w:r>
      <w:r w:rsidR="00660197" w:rsidRPr="007D6611">
        <w:t xml:space="preserve"> które wchodzą</w:t>
      </w:r>
      <w:r w:rsidR="00C91CED" w:rsidRPr="007D6611">
        <w:t xml:space="preserve"> w</w:t>
      </w:r>
      <w:r w:rsidR="008C569B">
        <w:t xml:space="preserve"> </w:t>
      </w:r>
      <w:r w:rsidR="00660197" w:rsidRPr="007D6611">
        <w:t>życie</w:t>
      </w:r>
      <w:r w:rsidR="00C91CED" w:rsidRPr="007D6611">
        <w:t xml:space="preserve"> z</w:t>
      </w:r>
      <w:r w:rsidR="00E14248">
        <w:t> </w:t>
      </w:r>
      <w:r w:rsidR="00660197" w:rsidRPr="007D6611">
        <w:t>dniem następującym po dniu ogłoszenia;</w:t>
      </w:r>
    </w:p>
    <w:p w:rsidR="00660197" w:rsidRPr="007D6611" w:rsidRDefault="002C69B4" w:rsidP="00660197">
      <w:pPr>
        <w:pStyle w:val="PKTpunkt"/>
      </w:pPr>
      <w:r w:rsidRPr="007D6611">
        <w:t>3</w:t>
      </w:r>
      <w:r w:rsidR="00660197" w:rsidRPr="007D6611">
        <w:t>)</w:t>
      </w:r>
      <w:r w:rsidR="00660197" w:rsidRPr="007D6611">
        <w:tab/>
        <w:t xml:space="preserve">art. </w:t>
      </w:r>
      <w:r w:rsidR="00DB7432" w:rsidRPr="007D6611">
        <w:t>1</w:t>
      </w:r>
      <w:r w:rsidR="00DB7432">
        <w:t xml:space="preserve"> pkt</w:t>
      </w:r>
      <w:r w:rsidR="008C569B">
        <w:t xml:space="preserve"> </w:t>
      </w:r>
      <w:r w:rsidR="00BD1DEF" w:rsidRPr="007D6611">
        <w:t>6</w:t>
      </w:r>
      <w:r w:rsidR="00660197" w:rsidRPr="007D6611">
        <w:t>,</w:t>
      </w:r>
      <w:r w:rsidR="00DB7432">
        <w:t xml:space="preserve"> pkt</w:t>
      </w:r>
      <w:r w:rsidR="008C569B">
        <w:t xml:space="preserve"> </w:t>
      </w:r>
      <w:r w:rsidR="00DB7432" w:rsidRPr="007D6611">
        <w:t>8</w:t>
      </w:r>
      <w:r w:rsidR="00DB7432">
        <w:t xml:space="preserve"> lit.</w:t>
      </w:r>
      <w:r w:rsidR="008C569B">
        <w:t xml:space="preserve"> </w:t>
      </w:r>
      <w:r w:rsidR="00660197" w:rsidRPr="007D6611">
        <w:t>b,</w:t>
      </w:r>
      <w:r w:rsidR="00DB7432">
        <w:t xml:space="preserve"> pkt</w:t>
      </w:r>
      <w:r w:rsidR="008C569B">
        <w:t xml:space="preserve"> </w:t>
      </w:r>
      <w:r w:rsidR="00BD1DEF" w:rsidRPr="007D6611">
        <w:t>1</w:t>
      </w:r>
      <w:r w:rsidR="00DB7432" w:rsidRPr="007D6611">
        <w:t>6</w:t>
      </w:r>
      <w:r w:rsidR="00DB7432">
        <w:t xml:space="preserve"> lit.</w:t>
      </w:r>
      <w:r w:rsidR="008C569B">
        <w:t xml:space="preserve"> </w:t>
      </w:r>
      <w:r w:rsidR="00DB5F41" w:rsidRPr="007D6611">
        <w:t>b</w:t>
      </w:r>
      <w:r w:rsidR="00DB7432">
        <w:t xml:space="preserve"> i</w:t>
      </w:r>
      <w:r w:rsidR="008C569B">
        <w:t xml:space="preserve"> </w:t>
      </w:r>
      <w:r w:rsidR="0008222F">
        <w:t>c</w:t>
      </w:r>
      <w:r w:rsidR="00660197" w:rsidRPr="007D6611">
        <w:t>,</w:t>
      </w:r>
      <w:r w:rsidR="00DB7432">
        <w:t xml:space="preserve"> pkt</w:t>
      </w:r>
      <w:r w:rsidR="008C569B">
        <w:t xml:space="preserve"> </w:t>
      </w:r>
      <w:r w:rsidR="004B429A" w:rsidRPr="007D6611">
        <w:t>2</w:t>
      </w:r>
      <w:r w:rsidR="00DB7432" w:rsidRPr="007D6611">
        <w:t>5</w:t>
      </w:r>
      <w:r w:rsidR="00DB7432">
        <w:t xml:space="preserve"> lit.</w:t>
      </w:r>
      <w:r w:rsidR="008C569B">
        <w:t xml:space="preserve"> </w:t>
      </w:r>
      <w:r w:rsidR="0048600B" w:rsidRPr="007D6611">
        <w:t>b,</w:t>
      </w:r>
      <w:r w:rsidR="00DB7432">
        <w:t xml:space="preserve"> pkt</w:t>
      </w:r>
      <w:r w:rsidR="008C569B">
        <w:t xml:space="preserve"> </w:t>
      </w:r>
      <w:r w:rsidR="00660197" w:rsidRPr="007D6611">
        <w:t>2</w:t>
      </w:r>
      <w:r w:rsidR="00BD1DEF" w:rsidRPr="007D6611">
        <w:t>6</w:t>
      </w:r>
      <w:r w:rsidR="00DA497F">
        <w:t>–</w:t>
      </w:r>
      <w:r w:rsidR="00FF4337">
        <w:t xml:space="preserve">28, </w:t>
      </w:r>
      <w:r w:rsidR="00DB7432">
        <w:t>pkt</w:t>
      </w:r>
      <w:r w:rsidR="008C569B">
        <w:t xml:space="preserve"> </w:t>
      </w:r>
      <w:r w:rsidR="00FF4337" w:rsidRPr="007D6611">
        <w:t>5</w:t>
      </w:r>
      <w:r w:rsidR="00FF4337">
        <w:t>2</w:t>
      </w:r>
      <w:r w:rsidR="00660197" w:rsidRPr="007D6611">
        <w:t>,</w:t>
      </w:r>
      <w:r w:rsidR="00DB7432">
        <w:t xml:space="preserve"> pkt</w:t>
      </w:r>
      <w:r w:rsidR="008C569B">
        <w:t xml:space="preserve"> </w:t>
      </w:r>
      <w:r w:rsidR="00FF4337" w:rsidRPr="007D6611">
        <w:t>6</w:t>
      </w:r>
      <w:r w:rsidR="00FF4337">
        <w:t>2</w:t>
      </w:r>
      <w:r w:rsidR="005B5805" w:rsidRPr="007D6611">
        <w:t>,</w:t>
      </w:r>
      <w:r w:rsidR="00DB7432">
        <w:t xml:space="preserve"> pkt</w:t>
      </w:r>
      <w:r w:rsidR="008C569B">
        <w:t xml:space="preserve"> </w:t>
      </w:r>
      <w:r w:rsidR="00FF4337" w:rsidRPr="007D6611">
        <w:t>6</w:t>
      </w:r>
      <w:r w:rsidR="00FF4337">
        <w:t>5</w:t>
      </w:r>
      <w:r w:rsidR="00660197" w:rsidRPr="007D6611">
        <w:t>,</w:t>
      </w:r>
      <w:r w:rsidR="00DB7432">
        <w:t xml:space="preserve"> pkt</w:t>
      </w:r>
      <w:r w:rsidR="008C569B">
        <w:t xml:space="preserve"> </w:t>
      </w:r>
      <w:r w:rsidR="00FF4337" w:rsidRPr="007D6611">
        <w:t>6</w:t>
      </w:r>
      <w:r w:rsidR="00FF4337">
        <w:t>9</w:t>
      </w:r>
      <w:r w:rsidR="000D54BA">
        <w:t>–</w:t>
      </w:r>
      <w:r w:rsidR="00FF4337">
        <w:t>7</w:t>
      </w:r>
      <w:r w:rsidR="000D54BA">
        <w:t>1</w:t>
      </w:r>
      <w:r w:rsidR="00660197" w:rsidRPr="007D6611">
        <w:t>,</w:t>
      </w:r>
      <w:r w:rsidR="00DB7432">
        <w:t xml:space="preserve"> art.</w:t>
      </w:r>
      <w:r w:rsidR="008C569B">
        <w:t xml:space="preserve"> </w:t>
      </w:r>
      <w:r w:rsidR="00CD66B7">
        <w:t>1</w:t>
      </w:r>
      <w:r w:rsidR="00C64465">
        <w:t>1</w:t>
      </w:r>
      <w:r w:rsidR="00CD66B7">
        <w:t>,</w:t>
      </w:r>
      <w:r w:rsidR="00DB7432">
        <w:t xml:space="preserve"> art.</w:t>
      </w:r>
      <w:r w:rsidR="008C569B">
        <w:t xml:space="preserve"> </w:t>
      </w:r>
      <w:r w:rsidR="00EA5407" w:rsidRPr="007D6611">
        <w:t>1</w:t>
      </w:r>
      <w:r w:rsidR="00C64465">
        <w:t>3</w:t>
      </w:r>
      <w:r w:rsidR="005F5441">
        <w:t>,</w:t>
      </w:r>
      <w:r w:rsidR="00DB7432">
        <w:t xml:space="preserve"> art.</w:t>
      </w:r>
      <w:r w:rsidR="008C569B">
        <w:t xml:space="preserve"> </w:t>
      </w:r>
      <w:r w:rsidR="00610251" w:rsidRPr="007D6611">
        <w:t>1</w:t>
      </w:r>
      <w:r w:rsidR="00C64465">
        <w:t>4</w:t>
      </w:r>
      <w:r w:rsidR="00E85EFF">
        <w:t>,</w:t>
      </w:r>
      <w:r w:rsidR="00DB7432">
        <w:t xml:space="preserve"> art.</w:t>
      </w:r>
      <w:r w:rsidR="008C569B">
        <w:t xml:space="preserve"> </w:t>
      </w:r>
      <w:r w:rsidR="009A7009" w:rsidRPr="007D6611">
        <w:t>1</w:t>
      </w:r>
      <w:r w:rsidR="00C64465">
        <w:t>9</w:t>
      </w:r>
      <w:r w:rsidR="00660197" w:rsidRPr="007D6611">
        <w:t>–</w:t>
      </w:r>
      <w:r w:rsidR="00610251" w:rsidRPr="007D6611">
        <w:t>2</w:t>
      </w:r>
      <w:r w:rsidR="00C64465">
        <w:t>2</w:t>
      </w:r>
      <w:r w:rsidR="00DB7432">
        <w:t xml:space="preserve"> oraz art.</w:t>
      </w:r>
      <w:r w:rsidR="008C569B">
        <w:t xml:space="preserve"> </w:t>
      </w:r>
      <w:r w:rsidR="00E85EFF">
        <w:t>2</w:t>
      </w:r>
      <w:r w:rsidR="00C64465">
        <w:t>3</w:t>
      </w:r>
      <w:r w:rsidR="00DB7432">
        <w:t xml:space="preserve"> pkt</w:t>
      </w:r>
      <w:r w:rsidR="008C569B">
        <w:t xml:space="preserve"> </w:t>
      </w:r>
      <w:r w:rsidR="00E85EFF">
        <w:t>3</w:t>
      </w:r>
      <w:r w:rsidR="00660197" w:rsidRPr="007D6611">
        <w:t>, które wchodzą</w:t>
      </w:r>
      <w:r w:rsidR="00C91CED" w:rsidRPr="007D6611">
        <w:t xml:space="preserve"> w</w:t>
      </w:r>
      <w:r w:rsidR="008C569B">
        <w:t xml:space="preserve"> </w:t>
      </w:r>
      <w:r w:rsidR="00660197" w:rsidRPr="007D6611">
        <w:t>życie po upływie 1</w:t>
      </w:r>
      <w:r w:rsidR="00C91CED" w:rsidRPr="007D6611">
        <w:t>4</w:t>
      </w:r>
      <w:r w:rsidR="008C569B">
        <w:t xml:space="preserve"> </w:t>
      </w:r>
      <w:r w:rsidR="00660197" w:rsidRPr="007D6611">
        <w:t>dni od dnia ogłoszenia;</w:t>
      </w:r>
    </w:p>
    <w:p w:rsidR="00660197" w:rsidRPr="007D6611" w:rsidRDefault="002C69B4" w:rsidP="00660197">
      <w:pPr>
        <w:pStyle w:val="PKTpunkt"/>
      </w:pPr>
      <w:r w:rsidRPr="007D6611">
        <w:t>4</w:t>
      </w:r>
      <w:r w:rsidR="00660197" w:rsidRPr="007D6611">
        <w:t>)</w:t>
      </w:r>
      <w:r w:rsidR="00660197" w:rsidRPr="007D6611">
        <w:tab/>
      </w:r>
      <w:r w:rsidR="00F9094B" w:rsidRPr="007D6611">
        <w:t xml:space="preserve">art. </w:t>
      </w:r>
      <w:r w:rsidR="00DB7432" w:rsidRPr="007D6611">
        <w:t>1</w:t>
      </w:r>
      <w:r w:rsidR="00DB7432">
        <w:t xml:space="preserve"> pkt</w:t>
      </w:r>
      <w:r w:rsidR="008C569B">
        <w:t xml:space="preserve"> </w:t>
      </w:r>
      <w:r w:rsidR="00DB7432" w:rsidRPr="007D6611">
        <w:t>1</w:t>
      </w:r>
      <w:r w:rsidR="00DB7432">
        <w:t xml:space="preserve"> lit.</w:t>
      </w:r>
      <w:r w:rsidR="008C569B">
        <w:t xml:space="preserve"> </w:t>
      </w:r>
      <w:r w:rsidR="00F9094B" w:rsidRPr="007D6611">
        <w:t>c,</w:t>
      </w:r>
      <w:r w:rsidR="00DB7432">
        <w:t xml:space="preserve"> pkt</w:t>
      </w:r>
      <w:r w:rsidR="008C569B">
        <w:t xml:space="preserve"> </w:t>
      </w:r>
      <w:r w:rsidR="00DB7432">
        <w:t>4 lit.</w:t>
      </w:r>
      <w:r w:rsidR="008C569B">
        <w:t xml:space="preserve"> </w:t>
      </w:r>
      <w:r w:rsidR="00EE252A">
        <w:t>b,</w:t>
      </w:r>
      <w:r w:rsidR="00DB7432">
        <w:t xml:space="preserve"> pkt</w:t>
      </w:r>
      <w:r w:rsidR="008C569B">
        <w:t xml:space="preserve"> </w:t>
      </w:r>
      <w:r w:rsidR="00660197" w:rsidRPr="007D6611">
        <w:t>1</w:t>
      </w:r>
      <w:r w:rsidR="00DB7432" w:rsidRPr="007D6611">
        <w:t>6</w:t>
      </w:r>
      <w:r w:rsidR="00DB7432">
        <w:t xml:space="preserve"> lit.</w:t>
      </w:r>
      <w:r w:rsidR="008C569B">
        <w:t xml:space="preserve"> </w:t>
      </w:r>
      <w:r w:rsidR="00C91CED" w:rsidRPr="007D6611">
        <w:t>a</w:t>
      </w:r>
      <w:r w:rsidR="00660197" w:rsidRPr="007D6611">
        <w:t>,</w:t>
      </w:r>
      <w:r w:rsidR="00DB7432">
        <w:t xml:space="preserve"> pkt</w:t>
      </w:r>
      <w:r w:rsidR="008C569B">
        <w:t xml:space="preserve"> </w:t>
      </w:r>
      <w:r w:rsidR="00FF4337" w:rsidRPr="007D6611">
        <w:t>4</w:t>
      </w:r>
      <w:r w:rsidR="00FF4337">
        <w:t xml:space="preserve">9 </w:t>
      </w:r>
      <w:r w:rsidR="00DB7432">
        <w:t>lit.</w:t>
      </w:r>
      <w:r w:rsidR="008C569B">
        <w:t xml:space="preserve"> </w:t>
      </w:r>
      <w:r w:rsidR="00315D2A" w:rsidRPr="007D6611">
        <w:t>c,</w:t>
      </w:r>
      <w:r w:rsidR="00DB7432">
        <w:t xml:space="preserve"> pkt</w:t>
      </w:r>
      <w:r w:rsidR="008C569B">
        <w:t xml:space="preserve"> </w:t>
      </w:r>
      <w:r w:rsidR="00FF4337" w:rsidRPr="007D6611">
        <w:t>5</w:t>
      </w:r>
      <w:r w:rsidR="00FF4337">
        <w:t>1</w:t>
      </w:r>
      <w:r w:rsidR="00660197" w:rsidRPr="007D6611">
        <w:t>,</w:t>
      </w:r>
      <w:r w:rsidR="00DB7432">
        <w:t xml:space="preserve"> pkt</w:t>
      </w:r>
      <w:r w:rsidR="008C569B">
        <w:t xml:space="preserve"> </w:t>
      </w:r>
      <w:r w:rsidR="00FF4337" w:rsidRPr="007D6611">
        <w:t>5</w:t>
      </w:r>
      <w:r w:rsidR="00FF4337">
        <w:t xml:space="preserve">8 </w:t>
      </w:r>
      <w:r w:rsidR="00DB7432">
        <w:t>lit.</w:t>
      </w:r>
      <w:r w:rsidR="008C569B">
        <w:t xml:space="preserve"> </w:t>
      </w:r>
      <w:r w:rsidR="00FE07EB" w:rsidRPr="007D6611">
        <w:t>c</w:t>
      </w:r>
      <w:r w:rsidR="00660197" w:rsidRPr="007D6611">
        <w:t>,</w:t>
      </w:r>
      <w:r w:rsidR="00DB7432">
        <w:t xml:space="preserve"> pkt</w:t>
      </w:r>
      <w:r w:rsidR="008C569B">
        <w:t xml:space="preserve"> </w:t>
      </w:r>
      <w:r w:rsidR="00FF4337">
        <w:t>60</w:t>
      </w:r>
      <w:r w:rsidR="00660197" w:rsidRPr="007D6611">
        <w:t>,</w:t>
      </w:r>
      <w:r w:rsidR="00DB7432">
        <w:t xml:space="preserve"> pkt</w:t>
      </w:r>
      <w:r w:rsidR="008C569B">
        <w:t xml:space="preserve"> </w:t>
      </w:r>
      <w:r w:rsidR="00FF4337" w:rsidRPr="007D6611">
        <w:t>6</w:t>
      </w:r>
      <w:r w:rsidR="00FF4337">
        <w:t xml:space="preserve">1 </w:t>
      </w:r>
      <w:r w:rsidR="00DB7432">
        <w:t>lit.</w:t>
      </w:r>
      <w:r w:rsidR="008C569B">
        <w:t xml:space="preserve"> </w:t>
      </w:r>
      <w:r w:rsidR="00660197" w:rsidRPr="007D6611">
        <w:t>c,</w:t>
      </w:r>
      <w:r w:rsidR="00DB7432">
        <w:t xml:space="preserve"> pkt</w:t>
      </w:r>
      <w:r w:rsidR="008C569B">
        <w:t xml:space="preserve"> </w:t>
      </w:r>
      <w:r w:rsidR="00FF4337" w:rsidRPr="007D6611">
        <w:t>6</w:t>
      </w:r>
      <w:r w:rsidR="00FF4337">
        <w:t>4</w:t>
      </w:r>
      <w:r w:rsidR="000423EA" w:rsidRPr="007D6611">
        <w:t>,</w:t>
      </w:r>
      <w:r w:rsidR="00DB7432">
        <w:t xml:space="preserve"> pkt</w:t>
      </w:r>
      <w:r w:rsidR="008C569B">
        <w:t xml:space="preserve"> </w:t>
      </w:r>
      <w:r w:rsidR="00FF4337" w:rsidRPr="007D6611">
        <w:t>6</w:t>
      </w:r>
      <w:r w:rsidR="00FF4337">
        <w:t>6</w:t>
      </w:r>
      <w:r w:rsidR="0069437C" w:rsidRPr="007D6611">
        <w:t>–</w:t>
      </w:r>
      <w:r w:rsidR="00FF4337" w:rsidRPr="007D6611">
        <w:t>6</w:t>
      </w:r>
      <w:r w:rsidR="00FF4337">
        <w:t>8</w:t>
      </w:r>
      <w:r w:rsidR="0069437C" w:rsidRPr="007D6611">
        <w:t>,</w:t>
      </w:r>
      <w:r w:rsidR="00DB7432">
        <w:t xml:space="preserve"> pkt</w:t>
      </w:r>
      <w:r w:rsidR="008C569B">
        <w:t xml:space="preserve"> </w:t>
      </w:r>
      <w:r w:rsidR="00FF4337" w:rsidRPr="007D6611">
        <w:t>7</w:t>
      </w:r>
      <w:r w:rsidR="00FF4337">
        <w:t xml:space="preserve">2 </w:t>
      </w:r>
      <w:r w:rsidR="00DB7432">
        <w:t>i</w:t>
      </w:r>
      <w:r w:rsidR="008C569B">
        <w:t xml:space="preserve"> </w:t>
      </w:r>
      <w:r w:rsidR="00FF4337" w:rsidRPr="007D6611">
        <w:t>7</w:t>
      </w:r>
      <w:r w:rsidR="00FF4337">
        <w:t>3</w:t>
      </w:r>
      <w:r w:rsidR="00AA2C86" w:rsidRPr="007D6611">
        <w:t>,</w:t>
      </w:r>
      <w:r w:rsidR="00DB7432">
        <w:t xml:space="preserve"> art.</w:t>
      </w:r>
      <w:r w:rsidR="008C569B">
        <w:t xml:space="preserve"> </w:t>
      </w:r>
      <w:r w:rsidR="00140D6E" w:rsidRPr="007D6611">
        <w:t>3,</w:t>
      </w:r>
      <w:r w:rsidR="00DB7432">
        <w:t xml:space="preserve"> art.</w:t>
      </w:r>
      <w:r w:rsidR="008C569B">
        <w:t xml:space="preserve"> </w:t>
      </w:r>
      <w:r w:rsidR="00660197" w:rsidRPr="007D6611">
        <w:t>4,</w:t>
      </w:r>
      <w:r w:rsidR="00DB7432">
        <w:t xml:space="preserve"> art.</w:t>
      </w:r>
      <w:r w:rsidR="008C569B">
        <w:t xml:space="preserve"> </w:t>
      </w:r>
      <w:r w:rsidR="00DB7432" w:rsidRPr="007D6611">
        <w:t>5</w:t>
      </w:r>
      <w:r w:rsidR="00DB7432">
        <w:t xml:space="preserve"> pkt</w:t>
      </w:r>
      <w:r w:rsidR="008C569B">
        <w:t xml:space="preserve"> </w:t>
      </w:r>
      <w:r w:rsidR="00DB7432" w:rsidRPr="007D6611">
        <w:t>4</w:t>
      </w:r>
      <w:r w:rsidR="00DB7432">
        <w:t xml:space="preserve"> lit.</w:t>
      </w:r>
      <w:r w:rsidR="008C569B">
        <w:t xml:space="preserve"> </w:t>
      </w:r>
      <w:r w:rsidR="002C7B39" w:rsidRPr="007D6611">
        <w:t>b</w:t>
      </w:r>
      <w:r w:rsidR="002D4B6E" w:rsidRPr="007D6611">
        <w:t>,</w:t>
      </w:r>
      <w:r w:rsidR="00DB7432">
        <w:t xml:space="preserve"> art.</w:t>
      </w:r>
      <w:r w:rsidR="008C569B">
        <w:t xml:space="preserve"> </w:t>
      </w:r>
      <w:r w:rsidR="00DB7432" w:rsidRPr="007D6611">
        <w:t>7</w:t>
      </w:r>
      <w:r w:rsidR="00DB7432">
        <w:t xml:space="preserve"> pkt</w:t>
      </w:r>
      <w:r w:rsidR="008C569B">
        <w:t xml:space="preserve"> </w:t>
      </w:r>
      <w:r w:rsidR="00DB7432" w:rsidRPr="007D6611">
        <w:t>1</w:t>
      </w:r>
      <w:r w:rsidR="00DB7432">
        <w:t xml:space="preserve"> oraz art.</w:t>
      </w:r>
      <w:r w:rsidR="008C569B">
        <w:t xml:space="preserve"> </w:t>
      </w:r>
      <w:r w:rsidR="002D4B6E" w:rsidRPr="007D6611">
        <w:t>1</w:t>
      </w:r>
      <w:r w:rsidR="00C64465">
        <w:t>7</w:t>
      </w:r>
      <w:r w:rsidR="00660197" w:rsidRPr="007D6611">
        <w:t>, które wchodzą</w:t>
      </w:r>
      <w:r w:rsidR="00C91CED" w:rsidRPr="007D6611">
        <w:t xml:space="preserve"> w</w:t>
      </w:r>
      <w:r w:rsidR="008C569B">
        <w:t xml:space="preserve"> </w:t>
      </w:r>
      <w:r w:rsidR="00660197" w:rsidRPr="007D6611">
        <w:t>życie</w:t>
      </w:r>
      <w:r w:rsidR="00C91CED" w:rsidRPr="007D6611">
        <w:t xml:space="preserve"> z</w:t>
      </w:r>
      <w:r w:rsidR="008C569B">
        <w:t xml:space="preserve"> </w:t>
      </w:r>
      <w:r w:rsidR="00660197" w:rsidRPr="007D6611">
        <w:t xml:space="preserve">dniem </w:t>
      </w:r>
      <w:r w:rsidR="00C91CED" w:rsidRPr="007D6611">
        <w:t>1</w:t>
      </w:r>
      <w:r w:rsidR="008C569B">
        <w:t xml:space="preserve"> </w:t>
      </w:r>
      <w:r w:rsidR="00660197" w:rsidRPr="007D6611">
        <w:t>stycznia 201</w:t>
      </w:r>
      <w:r w:rsidR="00C91CED" w:rsidRPr="007D6611">
        <w:t>7</w:t>
      </w:r>
      <w:r w:rsidR="008C569B">
        <w:t xml:space="preserve"> </w:t>
      </w:r>
      <w:r w:rsidR="00660197" w:rsidRPr="007D6611">
        <w:t>r.;</w:t>
      </w:r>
    </w:p>
    <w:p w:rsidR="007124DC" w:rsidRPr="007D6611" w:rsidRDefault="002C69B4" w:rsidP="00660197">
      <w:pPr>
        <w:pStyle w:val="PKTpunkt"/>
      </w:pPr>
      <w:r w:rsidRPr="007D6611">
        <w:t>5</w:t>
      </w:r>
      <w:r w:rsidR="00660197" w:rsidRPr="007D6611">
        <w:t>)</w:t>
      </w:r>
      <w:r w:rsidR="00660197" w:rsidRPr="007D6611">
        <w:tab/>
        <w:t xml:space="preserve">art. </w:t>
      </w:r>
      <w:r w:rsidR="00DB7432" w:rsidRPr="007D6611">
        <w:t>1</w:t>
      </w:r>
      <w:r w:rsidR="00DB7432">
        <w:t xml:space="preserve"> pkt</w:t>
      </w:r>
      <w:r w:rsidR="008C569B">
        <w:t xml:space="preserve"> </w:t>
      </w:r>
      <w:r w:rsidR="00DB7432" w:rsidRPr="007D6611">
        <w:t>1</w:t>
      </w:r>
      <w:r w:rsidR="00DB7432">
        <w:t xml:space="preserve"> lit.</w:t>
      </w:r>
      <w:r w:rsidR="008C569B">
        <w:t xml:space="preserve"> </w:t>
      </w:r>
      <w:r w:rsidR="00660197" w:rsidRPr="007D6611">
        <w:t>a,</w:t>
      </w:r>
      <w:r w:rsidR="00DB7432">
        <w:t xml:space="preserve"> pkt</w:t>
      </w:r>
      <w:r w:rsidR="008C569B">
        <w:t xml:space="preserve"> </w:t>
      </w:r>
      <w:r w:rsidR="00407160" w:rsidRPr="007D6611">
        <w:t>3</w:t>
      </w:r>
      <w:r w:rsidR="00407160">
        <w:t xml:space="preserve">3 </w:t>
      </w:r>
      <w:r w:rsidR="002221AA">
        <w:t xml:space="preserve">i </w:t>
      </w:r>
      <w:r w:rsidR="00407160" w:rsidRPr="007D6611">
        <w:t>3</w:t>
      </w:r>
      <w:r w:rsidR="00407160">
        <w:t>6</w:t>
      </w:r>
      <w:r w:rsidR="00660197" w:rsidRPr="007D6611">
        <w:t>, które wchodzą</w:t>
      </w:r>
      <w:r w:rsidR="00C91CED" w:rsidRPr="007D6611">
        <w:t xml:space="preserve"> w</w:t>
      </w:r>
      <w:r w:rsidR="008C569B">
        <w:t xml:space="preserve"> </w:t>
      </w:r>
      <w:r w:rsidR="00660197" w:rsidRPr="007D6611">
        <w:t>życie</w:t>
      </w:r>
      <w:r w:rsidR="00C91CED" w:rsidRPr="007D6611">
        <w:t xml:space="preserve"> z</w:t>
      </w:r>
      <w:r w:rsidR="008C569B">
        <w:t xml:space="preserve"> </w:t>
      </w:r>
      <w:r w:rsidR="00660197" w:rsidRPr="007D6611">
        <w:t xml:space="preserve">dniem </w:t>
      </w:r>
      <w:r w:rsidR="00C91CED" w:rsidRPr="007D6611">
        <w:t>1</w:t>
      </w:r>
      <w:r w:rsidR="008C569B">
        <w:t xml:space="preserve"> </w:t>
      </w:r>
      <w:r w:rsidR="00660197" w:rsidRPr="007D6611">
        <w:t xml:space="preserve">września </w:t>
      </w:r>
      <w:r w:rsidR="00EF150C" w:rsidRPr="007D6611">
        <w:t>201</w:t>
      </w:r>
      <w:r w:rsidR="00EF150C">
        <w:t>8</w:t>
      </w:r>
      <w:r w:rsidR="008C569B">
        <w:t xml:space="preserve"> </w:t>
      </w:r>
      <w:r w:rsidR="00660197" w:rsidRPr="007D6611">
        <w:t>r.</w:t>
      </w:r>
    </w:p>
    <w:sectPr w:rsidR="007124DC" w:rsidRPr="007D6611"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5C7" w:rsidRDefault="00B505C7">
      <w:r>
        <w:separator/>
      </w:r>
    </w:p>
  </w:endnote>
  <w:endnote w:type="continuationSeparator" w:id="0">
    <w:p w:rsidR="00B505C7" w:rsidRDefault="00B50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5C7" w:rsidRDefault="00B505C7">
      <w:r>
        <w:separator/>
      </w:r>
    </w:p>
  </w:footnote>
  <w:footnote w:type="continuationSeparator" w:id="0">
    <w:p w:rsidR="00B505C7" w:rsidRDefault="00B505C7">
      <w:r>
        <w:continuationSeparator/>
      </w:r>
    </w:p>
  </w:footnote>
  <w:footnote w:id="1">
    <w:p w:rsidR="00B505C7" w:rsidRDefault="00B505C7" w:rsidP="00707B63">
      <w:pPr>
        <w:pStyle w:val="ODNONIKtreodnonika"/>
      </w:pPr>
      <w:r w:rsidRPr="00FC1548">
        <w:rPr>
          <w:rStyle w:val="IGindeksgrny"/>
        </w:rPr>
        <w:footnoteRef/>
      </w:r>
      <w:r w:rsidRPr="00FC1548">
        <w:rPr>
          <w:rStyle w:val="IGindeksgrny"/>
        </w:rPr>
        <w:t>)</w:t>
      </w:r>
      <w:r>
        <w:tab/>
        <w:t xml:space="preserve">Niniejszą ustawą zmienia się ustawy: </w:t>
      </w:r>
      <w:r w:rsidRPr="008B2085">
        <w:t>ustaw</w:t>
      </w:r>
      <w:r>
        <w:t>ę</w:t>
      </w:r>
      <w:r w:rsidRPr="008B2085">
        <w:t xml:space="preserve"> z dnia 26 stycznia 1982 r. – Karta Nauczyciela</w:t>
      </w:r>
      <w:r>
        <w:t xml:space="preserve">, ustawę z dnia 26 lipca 1991 r. o podatku dochodowym od osób fizycznych, ustawę z dnia 27 lipca 2005 r. – Prawo o szkolnictwie wyższym, ustawę </w:t>
      </w:r>
      <w:r w:rsidRPr="001250D0">
        <w:t>z</w:t>
      </w:r>
      <w:r>
        <w:t xml:space="preserve"> </w:t>
      </w:r>
      <w:r w:rsidRPr="001250D0">
        <w:t>dnia</w:t>
      </w:r>
      <w:r>
        <w:t xml:space="preserve"> </w:t>
      </w:r>
      <w:r w:rsidRPr="001250D0">
        <w:t>15</w:t>
      </w:r>
      <w:r>
        <w:t xml:space="preserve"> </w:t>
      </w:r>
      <w:r w:rsidRPr="001250D0">
        <w:t>kwietnia</w:t>
      </w:r>
      <w:r>
        <w:t xml:space="preserve"> </w:t>
      </w:r>
      <w:r w:rsidRPr="001250D0">
        <w:t>2011</w:t>
      </w:r>
      <w:r>
        <w:t xml:space="preserve"> </w:t>
      </w:r>
      <w:r w:rsidRPr="001250D0">
        <w:t>r. o systemie informacji oświatowej</w:t>
      </w:r>
      <w:r>
        <w:t>, ustawę z dnia 22 grudnia 2015 r. o Zintegrowanym Systemie Kwalifikacji oraz ustawę z dnia 29 grudnia 2015 r. o zmianie ustawy o systemie oświaty oraz niektórych innych ustaw.</w:t>
      </w:r>
    </w:p>
  </w:footnote>
  <w:footnote w:id="2">
    <w:p w:rsidR="00B505C7" w:rsidRPr="00CE571B" w:rsidRDefault="00B505C7" w:rsidP="00CE571B">
      <w:pPr>
        <w:pStyle w:val="ODNONIKtreodnonika"/>
      </w:pPr>
      <w:r>
        <w:rPr>
          <w:rStyle w:val="Odwoanieprzypisudolnego"/>
        </w:rPr>
        <w:footnoteRef/>
      </w:r>
      <w:r>
        <w:rPr>
          <w:rStyle w:val="IGindeksgrny"/>
        </w:rPr>
        <w:t>)</w:t>
      </w:r>
      <w:r>
        <w:tab/>
      </w:r>
      <w:r w:rsidRPr="009C2533">
        <w:t xml:space="preserve">Zmiany tekstu jednolitego wymienionej ustawy zostały ogłoszone w </w:t>
      </w:r>
      <w:r w:rsidRPr="006F6516">
        <w:t>Dz. U. z 2013 r. poz. 2, z 2014 r. poz.</w:t>
      </w:r>
      <w:r>
        <w:t> </w:t>
      </w:r>
      <w:r w:rsidRPr="006F6516">
        <w:t>1161 i 1662,</w:t>
      </w:r>
      <w:r>
        <w:t xml:space="preserve"> </w:t>
      </w:r>
      <w:r w:rsidRPr="006F6516">
        <w:t>z 2015 r. poz. 855, 1240, 1893 i 2281 oraz z 2016 r. poz. 352.</w:t>
      </w:r>
    </w:p>
  </w:footnote>
  <w:footnote w:id="3">
    <w:p w:rsidR="00B505C7" w:rsidRDefault="00B505C7" w:rsidP="0036137A">
      <w:pPr>
        <w:pStyle w:val="ODNONIKtreodnonika"/>
      </w:pPr>
      <w:r>
        <w:rPr>
          <w:rStyle w:val="Odwoanieprzypisudolnego"/>
        </w:rPr>
        <w:footnoteRef/>
      </w:r>
      <w:r w:rsidRPr="003112AB">
        <w:rPr>
          <w:rStyle w:val="IGindeksgrny"/>
        </w:rPr>
        <w:t>)</w:t>
      </w:r>
      <w:r>
        <w:tab/>
      </w:r>
      <w:r w:rsidRPr="009C2533">
        <w:t xml:space="preserve">Zmiany tekstu jednolitego wymienionej ustawy zostały ogłoszone w </w:t>
      </w:r>
      <w:r>
        <w:t xml:space="preserve">Dz. U. </w:t>
      </w:r>
      <w:r w:rsidRPr="009C2533">
        <w:t xml:space="preserve">z 2013 r. poz. </w:t>
      </w:r>
      <w:r>
        <w:t>938 i</w:t>
      </w:r>
      <w:r w:rsidRPr="009C2533">
        <w:t xml:space="preserve"> 1646, z</w:t>
      </w:r>
      <w:r>
        <w:t> </w:t>
      </w:r>
      <w:r w:rsidRPr="009C2533">
        <w:t>20</w:t>
      </w:r>
      <w:r>
        <w:t>14 r. poz. 379, 911, 1146, 1626 i</w:t>
      </w:r>
      <w:r w:rsidRPr="009C2533">
        <w:t xml:space="preserve"> 1877, z 2015 r. poz. 238, 532, 1045, 1117, 1130, 1189, 1190</w:t>
      </w:r>
      <w:r>
        <w:t xml:space="preserve">, 1269, 1358, 1513, 1830, 1854, </w:t>
      </w:r>
      <w:r w:rsidRPr="009C2533">
        <w:t>1890</w:t>
      </w:r>
      <w:r>
        <w:t xml:space="preserve"> i 2150 oraz z 2016 r. poz. 195</w:t>
      </w:r>
      <w:r w:rsidRPr="009C2533">
        <w:t>.</w:t>
      </w:r>
    </w:p>
  </w:footnote>
  <w:footnote w:id="4">
    <w:p w:rsidR="00B505C7" w:rsidRDefault="00B505C7" w:rsidP="00630EB5">
      <w:pPr>
        <w:pStyle w:val="ODNONIKtreodnonika"/>
      </w:pPr>
      <w:r>
        <w:rPr>
          <w:rStyle w:val="Odwoanieprzypisudolnego"/>
        </w:rPr>
        <w:footnoteRef/>
      </w:r>
      <w:r>
        <w:rPr>
          <w:rStyle w:val="IGindeksgrny"/>
        </w:rPr>
        <w:t>)</w:t>
      </w:r>
      <w:r>
        <w:tab/>
        <w:t>Zmiany tekstu jednolitego wymienionej ustawy zostały ogłoszone w Dz. U. z 2012 r. poz.</w:t>
      </w:r>
      <w:r w:rsidRPr="006142D5">
        <w:t xml:space="preserve"> 362, 596, 7</w:t>
      </w:r>
      <w:r>
        <w:t>69, 1278, 1342, 1448, 1529 i</w:t>
      </w:r>
      <w:r w:rsidRPr="006142D5">
        <w:t xml:space="preserve"> 1540, z 2013 r. poz. 88</w:t>
      </w:r>
      <w:r>
        <w:t>8, 1027, 1036, 1287, 1304, 1387 i</w:t>
      </w:r>
      <w:r w:rsidRPr="006142D5">
        <w:t xml:space="preserve"> 1717, z 2014 r. poz. 223, 312, 567, 598, 773, 915, 1052, 1215, 1328, 1563, 1644, 1662</w:t>
      </w:r>
      <w:r>
        <w:t xml:space="preserve"> i</w:t>
      </w:r>
      <w:r w:rsidRPr="006142D5">
        <w:t xml:space="preserve"> 1863, z 2015 r. poz. 73, 211, 251, 478, 693, 699, 860, 933, 978, 1197, 1217, 1259, 1296, 1321, 1322, 1333, 1569, </w:t>
      </w:r>
      <w:r>
        <w:t xml:space="preserve">1595, </w:t>
      </w:r>
      <w:r w:rsidRPr="006142D5">
        <w:t>1607, 1688</w:t>
      </w:r>
      <w:r>
        <w:t>, 1767, 1784, 1844, 1893, 1925, 1932, 1992 i 2299 oraz z 2016 r. poz. 188, 195 i 615.</w:t>
      </w:r>
    </w:p>
  </w:footnote>
  <w:footnote w:id="5">
    <w:p w:rsidR="00B505C7" w:rsidRPr="004428A5" w:rsidRDefault="00B505C7" w:rsidP="003E0CE0">
      <w:pPr>
        <w:pStyle w:val="ODNONIKtreodnonika"/>
      </w:pPr>
      <w:r>
        <w:rPr>
          <w:rStyle w:val="Odwoanieprzypisudolnego"/>
        </w:rPr>
        <w:footnoteRef/>
      </w:r>
      <w:r>
        <w:rPr>
          <w:rStyle w:val="IGindeksgrny"/>
        </w:rPr>
        <w:t>)</w:t>
      </w:r>
      <w:r>
        <w:tab/>
      </w:r>
      <w:r w:rsidRPr="003E0CE0">
        <w:t>Zmiany tekstu jednolitego wymienionej ustawy zostały ogłoszone w Dz. U. z 2012 r. poz. 742 i 1544, z</w:t>
      </w:r>
      <w:r>
        <w:t> </w:t>
      </w:r>
      <w:r w:rsidRPr="003E0CE0">
        <w:t>2013</w:t>
      </w:r>
      <w:r>
        <w:t> </w:t>
      </w:r>
      <w:r w:rsidRPr="003E0CE0">
        <w:t>r. poz. 675, 829, 1005, 1588 i 1650, z 2014 r. poz. 7, 768, 821, 1004, 1146 i 1198 oraz z 2015 r. poz.</w:t>
      </w:r>
      <w:r>
        <w:t> </w:t>
      </w:r>
      <w:r w:rsidRPr="003E0CE0">
        <w:t>357, 860, 1187, 1240, 1268</w:t>
      </w:r>
      <w:r>
        <w:t xml:space="preserve">, </w:t>
      </w:r>
      <w:r w:rsidRPr="003E0CE0">
        <w:t>1767</w:t>
      </w:r>
      <w:r>
        <w:t xml:space="preserve"> i 1923 oraz z 2016 r. poz. 64</w:t>
      </w:r>
      <w:r w:rsidRPr="003E0CE0">
        <w:t>.</w:t>
      </w:r>
    </w:p>
  </w:footnote>
  <w:footnote w:id="6">
    <w:p w:rsidR="00B505C7" w:rsidRDefault="00B505C7" w:rsidP="004847A7">
      <w:pPr>
        <w:pStyle w:val="ODNONIKtreodnonika"/>
      </w:pPr>
      <w:r>
        <w:rPr>
          <w:rStyle w:val="Odwoanieprzypisudolnego"/>
        </w:rPr>
        <w:footnoteRef/>
      </w:r>
      <w:r w:rsidRPr="006D7435">
        <w:rPr>
          <w:rStyle w:val="IGindeksgrny"/>
        </w:rPr>
        <w:t>)</w:t>
      </w:r>
      <w:r>
        <w:tab/>
      </w:r>
      <w:r w:rsidRPr="00DB7A2F">
        <w:t xml:space="preserve">Zmiany </w:t>
      </w:r>
      <w:r w:rsidRPr="003C1036">
        <w:t>tekstu</w:t>
      </w:r>
      <w:r w:rsidRPr="00DB7A2F">
        <w:t xml:space="preserve"> jednolitego wymienionej ustawy zostały ogłoszone w Dz. U. z 2015 r. poz. 357, 855, 1045</w:t>
      </w:r>
      <w:r>
        <w:t xml:space="preserve"> </w:t>
      </w:r>
      <w:r w:rsidRPr="00DB7A2F">
        <w:t>i</w:t>
      </w:r>
      <w:r>
        <w:t> </w:t>
      </w:r>
      <w:r w:rsidRPr="00DB7A2F">
        <w:t>1607</w:t>
      </w:r>
      <w:r>
        <w:t xml:space="preserve"> oraz z 2016 r. poz. 35 i 668</w:t>
      </w:r>
      <w:r w:rsidRPr="00DB7A2F">
        <w:t>.</w:t>
      </w:r>
    </w:p>
  </w:footnote>
  <w:footnote w:id="7">
    <w:p w:rsidR="00B505C7" w:rsidRDefault="00B505C7" w:rsidP="00815283">
      <w:pPr>
        <w:pStyle w:val="ODNONIKtreodnonika"/>
      </w:pPr>
      <w:r>
        <w:rPr>
          <w:rStyle w:val="Odwoanieprzypisudolnego"/>
        </w:rPr>
        <w:footnoteRef/>
      </w:r>
      <w:r w:rsidRPr="00C92142">
        <w:rPr>
          <w:rStyle w:val="IGindeksgrny"/>
        </w:rPr>
        <w:t>)</w:t>
      </w:r>
      <w:r>
        <w:tab/>
      </w:r>
      <w:r w:rsidRPr="00C92142">
        <w:t>Zmiany wymienionej ustawy zostały ogłoszone w Dz. U. z 2009 r. poz. 1705, z 2011 r. poz. 1206, z 2012 r. poz. 176</w:t>
      </w:r>
      <w:r>
        <w:t>,</w:t>
      </w:r>
      <w:r w:rsidRPr="00C92142">
        <w:t xml:space="preserve"> z 2013 r. poz. 1265</w:t>
      </w:r>
      <w:r>
        <w:t xml:space="preserve"> oraz z 2015 r. poz. 357</w:t>
      </w:r>
      <w:r w:rsidRPr="00C92142">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5C7" w:rsidRPr="00B371CC" w:rsidRDefault="00B505C7" w:rsidP="00B371CC">
    <w:pPr>
      <w:pStyle w:val="Nagwek"/>
      <w:jc w:val="center"/>
    </w:pPr>
    <w:r>
      <w:t xml:space="preserve">– </w:t>
    </w:r>
    <w:r>
      <w:fldChar w:fldCharType="begin"/>
    </w:r>
    <w:r>
      <w:instrText xml:space="preserve"> PAGE  \* MERGEFORMAT </w:instrText>
    </w:r>
    <w:r>
      <w:fldChar w:fldCharType="separate"/>
    </w:r>
    <w:r w:rsidR="00171861">
      <w:rPr>
        <w:noProof/>
      </w:rPr>
      <w:t>30</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39CF6AA9"/>
    <w:multiLevelType w:val="hybridMultilevel"/>
    <w:tmpl w:val="3B9C502E"/>
    <w:lvl w:ilvl="0" w:tplc="EDC41CE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CCA1878"/>
    <w:multiLevelType w:val="hybridMultilevel"/>
    <w:tmpl w:val="8D14B718"/>
    <w:lvl w:ilvl="0" w:tplc="D87CAD36">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nsid w:val="6A36656B"/>
    <w:multiLevelType w:val="hybridMultilevel"/>
    <w:tmpl w:val="59BCF2B8"/>
    <w:lvl w:ilvl="0" w:tplc="7EFE4F0E">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5">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8"/>
  </w:num>
  <w:num w:numId="6">
    <w:abstractNumId w:val="33"/>
  </w:num>
  <w:num w:numId="7">
    <w:abstractNumId w:val="38"/>
  </w:num>
  <w:num w:numId="8">
    <w:abstractNumId w:val="33"/>
  </w:num>
  <w:num w:numId="9">
    <w:abstractNumId w:val="38"/>
  </w:num>
  <w:num w:numId="10">
    <w:abstractNumId w:val="33"/>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6"/>
  </w:num>
  <w:num w:numId="28">
    <w:abstractNumId w:val="26"/>
  </w:num>
  <w:num w:numId="29">
    <w:abstractNumId w:val="39"/>
  </w:num>
  <w:num w:numId="30">
    <w:abstractNumId w:val="35"/>
  </w:num>
  <w:num w:numId="31">
    <w:abstractNumId w:val="19"/>
  </w:num>
  <w:num w:numId="32">
    <w:abstractNumId w:val="11"/>
  </w:num>
  <w:num w:numId="33">
    <w:abstractNumId w:val="32"/>
  </w:num>
  <w:num w:numId="34">
    <w:abstractNumId w:val="20"/>
  </w:num>
  <w:num w:numId="35">
    <w:abstractNumId w:val="17"/>
  </w:num>
  <w:num w:numId="36">
    <w:abstractNumId w:val="22"/>
  </w:num>
  <w:num w:numId="37">
    <w:abstractNumId w:val="28"/>
  </w:num>
  <w:num w:numId="38">
    <w:abstractNumId w:val="24"/>
  </w:num>
  <w:num w:numId="39">
    <w:abstractNumId w:val="13"/>
  </w:num>
  <w:num w:numId="40">
    <w:abstractNumId w:val="31"/>
  </w:num>
  <w:num w:numId="41">
    <w:abstractNumId w:val="30"/>
  </w:num>
  <w:num w:numId="42">
    <w:abstractNumId w:val="21"/>
  </w:num>
  <w:num w:numId="43">
    <w:abstractNumId w:val="37"/>
  </w:num>
  <w:num w:numId="44">
    <w:abstractNumId w:val="12"/>
  </w:num>
  <w:num w:numId="45">
    <w:abstractNumId w:val="34"/>
  </w:num>
  <w:num w:numId="46">
    <w:abstractNumId w:val="29"/>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ee8ed4ec-0fda-4648-b411-6f56266382b9"/>
  </w:docVars>
  <w:rsids>
    <w:rsidRoot w:val="00707B63"/>
    <w:rsid w:val="0000079D"/>
    <w:rsid w:val="00000B5A"/>
    <w:rsid w:val="0000115D"/>
    <w:rsid w:val="000012DA"/>
    <w:rsid w:val="000021ED"/>
    <w:rsid w:val="000023B5"/>
    <w:rsid w:val="0000246E"/>
    <w:rsid w:val="000025C8"/>
    <w:rsid w:val="00003414"/>
    <w:rsid w:val="0000366C"/>
    <w:rsid w:val="00003862"/>
    <w:rsid w:val="00004465"/>
    <w:rsid w:val="00004BC0"/>
    <w:rsid w:val="00005768"/>
    <w:rsid w:val="0000576E"/>
    <w:rsid w:val="00006023"/>
    <w:rsid w:val="00006146"/>
    <w:rsid w:val="00006D02"/>
    <w:rsid w:val="00007F53"/>
    <w:rsid w:val="000111F3"/>
    <w:rsid w:val="00011D0D"/>
    <w:rsid w:val="000128AB"/>
    <w:rsid w:val="00012A35"/>
    <w:rsid w:val="00012B08"/>
    <w:rsid w:val="00013058"/>
    <w:rsid w:val="00013527"/>
    <w:rsid w:val="0001383E"/>
    <w:rsid w:val="00013A35"/>
    <w:rsid w:val="0001422D"/>
    <w:rsid w:val="0001567C"/>
    <w:rsid w:val="000158F2"/>
    <w:rsid w:val="00015B2D"/>
    <w:rsid w:val="00015E3E"/>
    <w:rsid w:val="00016099"/>
    <w:rsid w:val="0001652D"/>
    <w:rsid w:val="00016684"/>
    <w:rsid w:val="000173BC"/>
    <w:rsid w:val="000179A2"/>
    <w:rsid w:val="00017DC2"/>
    <w:rsid w:val="00021164"/>
    <w:rsid w:val="00021206"/>
    <w:rsid w:val="00021492"/>
    <w:rsid w:val="00021522"/>
    <w:rsid w:val="00022C37"/>
    <w:rsid w:val="00023471"/>
    <w:rsid w:val="00023BB6"/>
    <w:rsid w:val="00023C55"/>
    <w:rsid w:val="00023D04"/>
    <w:rsid w:val="00023E8B"/>
    <w:rsid w:val="00023F13"/>
    <w:rsid w:val="0002402E"/>
    <w:rsid w:val="000245B6"/>
    <w:rsid w:val="00024990"/>
    <w:rsid w:val="000255BE"/>
    <w:rsid w:val="00025B82"/>
    <w:rsid w:val="000265C0"/>
    <w:rsid w:val="00030381"/>
    <w:rsid w:val="000303A7"/>
    <w:rsid w:val="00030430"/>
    <w:rsid w:val="0003051A"/>
    <w:rsid w:val="00030634"/>
    <w:rsid w:val="00031475"/>
    <w:rsid w:val="000319C1"/>
    <w:rsid w:val="00031A8B"/>
    <w:rsid w:val="00031BCA"/>
    <w:rsid w:val="00031E9E"/>
    <w:rsid w:val="0003251E"/>
    <w:rsid w:val="00032653"/>
    <w:rsid w:val="00032B7E"/>
    <w:rsid w:val="00032C10"/>
    <w:rsid w:val="000330FA"/>
    <w:rsid w:val="0003362F"/>
    <w:rsid w:val="0003370E"/>
    <w:rsid w:val="0003397B"/>
    <w:rsid w:val="0003491D"/>
    <w:rsid w:val="000355AD"/>
    <w:rsid w:val="000356BF"/>
    <w:rsid w:val="00035B3F"/>
    <w:rsid w:val="00035DF5"/>
    <w:rsid w:val="00036B63"/>
    <w:rsid w:val="00037CA7"/>
    <w:rsid w:val="00037E1A"/>
    <w:rsid w:val="00040340"/>
    <w:rsid w:val="000406F2"/>
    <w:rsid w:val="00040852"/>
    <w:rsid w:val="00040976"/>
    <w:rsid w:val="00040B08"/>
    <w:rsid w:val="00040E37"/>
    <w:rsid w:val="0004184D"/>
    <w:rsid w:val="00041DFC"/>
    <w:rsid w:val="000423EA"/>
    <w:rsid w:val="00042DE7"/>
    <w:rsid w:val="00043495"/>
    <w:rsid w:val="00043D1B"/>
    <w:rsid w:val="00045452"/>
    <w:rsid w:val="000465C7"/>
    <w:rsid w:val="00046A75"/>
    <w:rsid w:val="00046B44"/>
    <w:rsid w:val="00046DEF"/>
    <w:rsid w:val="00047312"/>
    <w:rsid w:val="000479AC"/>
    <w:rsid w:val="00047A71"/>
    <w:rsid w:val="000501B9"/>
    <w:rsid w:val="000508BD"/>
    <w:rsid w:val="000517AB"/>
    <w:rsid w:val="00052822"/>
    <w:rsid w:val="000531D8"/>
    <w:rsid w:val="0005339C"/>
    <w:rsid w:val="00053816"/>
    <w:rsid w:val="00055192"/>
    <w:rsid w:val="0005571B"/>
    <w:rsid w:val="00055D3C"/>
    <w:rsid w:val="00055FAC"/>
    <w:rsid w:val="000561DF"/>
    <w:rsid w:val="00056595"/>
    <w:rsid w:val="00056871"/>
    <w:rsid w:val="0005741C"/>
    <w:rsid w:val="00057AB3"/>
    <w:rsid w:val="00057DB4"/>
    <w:rsid w:val="00060076"/>
    <w:rsid w:val="000601F1"/>
    <w:rsid w:val="00060432"/>
    <w:rsid w:val="00060D87"/>
    <w:rsid w:val="00061412"/>
    <w:rsid w:val="000615A5"/>
    <w:rsid w:val="00061B66"/>
    <w:rsid w:val="000630DE"/>
    <w:rsid w:val="000630F3"/>
    <w:rsid w:val="0006348C"/>
    <w:rsid w:val="00063DEF"/>
    <w:rsid w:val="000643A3"/>
    <w:rsid w:val="00064E4C"/>
    <w:rsid w:val="00065040"/>
    <w:rsid w:val="000652C6"/>
    <w:rsid w:val="00065E3E"/>
    <w:rsid w:val="00065F96"/>
    <w:rsid w:val="00066617"/>
    <w:rsid w:val="00066901"/>
    <w:rsid w:val="00066D2C"/>
    <w:rsid w:val="00067680"/>
    <w:rsid w:val="00067F9F"/>
    <w:rsid w:val="00071338"/>
    <w:rsid w:val="00071635"/>
    <w:rsid w:val="00071BEE"/>
    <w:rsid w:val="00071F53"/>
    <w:rsid w:val="000736CD"/>
    <w:rsid w:val="00073A34"/>
    <w:rsid w:val="0007413F"/>
    <w:rsid w:val="000746C2"/>
    <w:rsid w:val="00074DA2"/>
    <w:rsid w:val="00074FEF"/>
    <w:rsid w:val="0007533B"/>
    <w:rsid w:val="0007545D"/>
    <w:rsid w:val="000759F2"/>
    <w:rsid w:val="000760BF"/>
    <w:rsid w:val="0007613E"/>
    <w:rsid w:val="00076680"/>
    <w:rsid w:val="00076BFC"/>
    <w:rsid w:val="000803CB"/>
    <w:rsid w:val="000804AC"/>
    <w:rsid w:val="000814A7"/>
    <w:rsid w:val="00081753"/>
    <w:rsid w:val="0008222F"/>
    <w:rsid w:val="000823CF"/>
    <w:rsid w:val="000823F6"/>
    <w:rsid w:val="000845E9"/>
    <w:rsid w:val="00084C79"/>
    <w:rsid w:val="0008557B"/>
    <w:rsid w:val="00085589"/>
    <w:rsid w:val="00085717"/>
    <w:rsid w:val="00085CE7"/>
    <w:rsid w:val="00086487"/>
    <w:rsid w:val="0008761E"/>
    <w:rsid w:val="000876EE"/>
    <w:rsid w:val="0009016E"/>
    <w:rsid w:val="00090269"/>
    <w:rsid w:val="000906EE"/>
    <w:rsid w:val="00090F7B"/>
    <w:rsid w:val="00090F8D"/>
    <w:rsid w:val="000919A2"/>
    <w:rsid w:val="00091BA2"/>
    <w:rsid w:val="000931BC"/>
    <w:rsid w:val="000943C2"/>
    <w:rsid w:val="000944EF"/>
    <w:rsid w:val="00094A8A"/>
    <w:rsid w:val="00094D5B"/>
    <w:rsid w:val="000956C6"/>
    <w:rsid w:val="00095E31"/>
    <w:rsid w:val="0009725C"/>
    <w:rsid w:val="0009732D"/>
    <w:rsid w:val="000973F0"/>
    <w:rsid w:val="00097618"/>
    <w:rsid w:val="000978EA"/>
    <w:rsid w:val="000979C1"/>
    <w:rsid w:val="000A1296"/>
    <w:rsid w:val="000A1C27"/>
    <w:rsid w:val="000A1DAD"/>
    <w:rsid w:val="000A1E83"/>
    <w:rsid w:val="000A2649"/>
    <w:rsid w:val="000A2F67"/>
    <w:rsid w:val="000A323B"/>
    <w:rsid w:val="000A3C74"/>
    <w:rsid w:val="000A4E94"/>
    <w:rsid w:val="000A51DF"/>
    <w:rsid w:val="000A558B"/>
    <w:rsid w:val="000A5687"/>
    <w:rsid w:val="000A58B9"/>
    <w:rsid w:val="000A5C06"/>
    <w:rsid w:val="000A67BB"/>
    <w:rsid w:val="000A7973"/>
    <w:rsid w:val="000B01FB"/>
    <w:rsid w:val="000B1290"/>
    <w:rsid w:val="000B1297"/>
    <w:rsid w:val="000B145F"/>
    <w:rsid w:val="000B298D"/>
    <w:rsid w:val="000B2B5A"/>
    <w:rsid w:val="000B4206"/>
    <w:rsid w:val="000B4351"/>
    <w:rsid w:val="000B46E3"/>
    <w:rsid w:val="000B4C85"/>
    <w:rsid w:val="000B51DB"/>
    <w:rsid w:val="000B5859"/>
    <w:rsid w:val="000B5B2D"/>
    <w:rsid w:val="000B5DCE"/>
    <w:rsid w:val="000B6EF0"/>
    <w:rsid w:val="000B7825"/>
    <w:rsid w:val="000B7B51"/>
    <w:rsid w:val="000C05BA"/>
    <w:rsid w:val="000C0A52"/>
    <w:rsid w:val="000C0E8F"/>
    <w:rsid w:val="000C0FB4"/>
    <w:rsid w:val="000C1021"/>
    <w:rsid w:val="000C253F"/>
    <w:rsid w:val="000C4BC4"/>
    <w:rsid w:val="000C519D"/>
    <w:rsid w:val="000C5C44"/>
    <w:rsid w:val="000C6869"/>
    <w:rsid w:val="000C70B1"/>
    <w:rsid w:val="000C718C"/>
    <w:rsid w:val="000D0110"/>
    <w:rsid w:val="000D0341"/>
    <w:rsid w:val="000D0F5C"/>
    <w:rsid w:val="000D19CC"/>
    <w:rsid w:val="000D228B"/>
    <w:rsid w:val="000D2468"/>
    <w:rsid w:val="000D24D2"/>
    <w:rsid w:val="000D2FC2"/>
    <w:rsid w:val="000D300D"/>
    <w:rsid w:val="000D315A"/>
    <w:rsid w:val="000D318A"/>
    <w:rsid w:val="000D4144"/>
    <w:rsid w:val="000D54BA"/>
    <w:rsid w:val="000D5EE1"/>
    <w:rsid w:val="000D6173"/>
    <w:rsid w:val="000D6F83"/>
    <w:rsid w:val="000D7D6B"/>
    <w:rsid w:val="000E03B8"/>
    <w:rsid w:val="000E083E"/>
    <w:rsid w:val="000E1980"/>
    <w:rsid w:val="000E1D2B"/>
    <w:rsid w:val="000E1E04"/>
    <w:rsid w:val="000E1F00"/>
    <w:rsid w:val="000E25CC"/>
    <w:rsid w:val="000E2DDD"/>
    <w:rsid w:val="000E34AD"/>
    <w:rsid w:val="000E3694"/>
    <w:rsid w:val="000E39BB"/>
    <w:rsid w:val="000E439D"/>
    <w:rsid w:val="000E490F"/>
    <w:rsid w:val="000E5463"/>
    <w:rsid w:val="000E6241"/>
    <w:rsid w:val="000E6456"/>
    <w:rsid w:val="000E70D3"/>
    <w:rsid w:val="000E74F3"/>
    <w:rsid w:val="000E7765"/>
    <w:rsid w:val="000F0798"/>
    <w:rsid w:val="000F0E7D"/>
    <w:rsid w:val="000F1040"/>
    <w:rsid w:val="000F18D8"/>
    <w:rsid w:val="000F19BB"/>
    <w:rsid w:val="000F2BE3"/>
    <w:rsid w:val="000F33C7"/>
    <w:rsid w:val="000F3D0D"/>
    <w:rsid w:val="000F537F"/>
    <w:rsid w:val="000F5A66"/>
    <w:rsid w:val="000F5F62"/>
    <w:rsid w:val="000F5FA5"/>
    <w:rsid w:val="000F6ED4"/>
    <w:rsid w:val="000F7960"/>
    <w:rsid w:val="000F7A6E"/>
    <w:rsid w:val="00100662"/>
    <w:rsid w:val="00100677"/>
    <w:rsid w:val="00101073"/>
    <w:rsid w:val="00102293"/>
    <w:rsid w:val="001026A8"/>
    <w:rsid w:val="0010356D"/>
    <w:rsid w:val="001037EE"/>
    <w:rsid w:val="001042BA"/>
    <w:rsid w:val="001055B5"/>
    <w:rsid w:val="001063EF"/>
    <w:rsid w:val="00106D03"/>
    <w:rsid w:val="00110465"/>
    <w:rsid w:val="00110628"/>
    <w:rsid w:val="00111361"/>
    <w:rsid w:val="0011179B"/>
    <w:rsid w:val="00111C53"/>
    <w:rsid w:val="001120AE"/>
    <w:rsid w:val="001123FC"/>
    <w:rsid w:val="0011245A"/>
    <w:rsid w:val="0011277A"/>
    <w:rsid w:val="00112FDE"/>
    <w:rsid w:val="001130F1"/>
    <w:rsid w:val="00113624"/>
    <w:rsid w:val="001140ED"/>
    <w:rsid w:val="0011493E"/>
    <w:rsid w:val="001149D0"/>
    <w:rsid w:val="00114CD6"/>
    <w:rsid w:val="00115196"/>
    <w:rsid w:val="001155DA"/>
    <w:rsid w:val="00115B72"/>
    <w:rsid w:val="00117047"/>
    <w:rsid w:val="0011733A"/>
    <w:rsid w:val="0011770E"/>
    <w:rsid w:val="0011799B"/>
    <w:rsid w:val="00117A6A"/>
    <w:rsid w:val="00117C47"/>
    <w:rsid w:val="001209EC"/>
    <w:rsid w:val="00120A9E"/>
    <w:rsid w:val="00120D63"/>
    <w:rsid w:val="00120E10"/>
    <w:rsid w:val="00121FE1"/>
    <w:rsid w:val="0012249E"/>
    <w:rsid w:val="00122596"/>
    <w:rsid w:val="00122857"/>
    <w:rsid w:val="00122A9E"/>
    <w:rsid w:val="00123E7C"/>
    <w:rsid w:val="00124824"/>
    <w:rsid w:val="001250D0"/>
    <w:rsid w:val="00125236"/>
    <w:rsid w:val="0012594C"/>
    <w:rsid w:val="00125A9C"/>
    <w:rsid w:val="00125CC4"/>
    <w:rsid w:val="00126B34"/>
    <w:rsid w:val="001270A2"/>
    <w:rsid w:val="001305B4"/>
    <w:rsid w:val="001306B5"/>
    <w:rsid w:val="00131237"/>
    <w:rsid w:val="001328E6"/>
    <w:rsid w:val="001329AC"/>
    <w:rsid w:val="001332AA"/>
    <w:rsid w:val="001335EE"/>
    <w:rsid w:val="00133E53"/>
    <w:rsid w:val="00134090"/>
    <w:rsid w:val="001345DE"/>
    <w:rsid w:val="0013490D"/>
    <w:rsid w:val="00134CA0"/>
    <w:rsid w:val="00134D59"/>
    <w:rsid w:val="00136232"/>
    <w:rsid w:val="00137817"/>
    <w:rsid w:val="00137A4C"/>
    <w:rsid w:val="00137D66"/>
    <w:rsid w:val="0014026F"/>
    <w:rsid w:val="00140A94"/>
    <w:rsid w:val="00140D6E"/>
    <w:rsid w:val="00140EA3"/>
    <w:rsid w:val="0014254C"/>
    <w:rsid w:val="00142AB0"/>
    <w:rsid w:val="0014393A"/>
    <w:rsid w:val="001440D3"/>
    <w:rsid w:val="00144733"/>
    <w:rsid w:val="00144AA3"/>
    <w:rsid w:val="0014641A"/>
    <w:rsid w:val="00146667"/>
    <w:rsid w:val="00146DBC"/>
    <w:rsid w:val="00147033"/>
    <w:rsid w:val="00147267"/>
    <w:rsid w:val="001479F8"/>
    <w:rsid w:val="00147A47"/>
    <w:rsid w:val="00147AA1"/>
    <w:rsid w:val="00151119"/>
    <w:rsid w:val="001520CF"/>
    <w:rsid w:val="0015298B"/>
    <w:rsid w:val="00153EFD"/>
    <w:rsid w:val="001547B6"/>
    <w:rsid w:val="00156296"/>
    <w:rsid w:val="0015667C"/>
    <w:rsid w:val="00156F70"/>
    <w:rsid w:val="00157110"/>
    <w:rsid w:val="001571DA"/>
    <w:rsid w:val="0015742A"/>
    <w:rsid w:val="001577D6"/>
    <w:rsid w:val="00157C9A"/>
    <w:rsid w:val="00157DA1"/>
    <w:rsid w:val="00157FD0"/>
    <w:rsid w:val="00160CF6"/>
    <w:rsid w:val="00160FE7"/>
    <w:rsid w:val="00161B7B"/>
    <w:rsid w:val="00161CC2"/>
    <w:rsid w:val="00162248"/>
    <w:rsid w:val="0016308C"/>
    <w:rsid w:val="00163147"/>
    <w:rsid w:val="00164C57"/>
    <w:rsid w:val="00164C9D"/>
    <w:rsid w:val="00165703"/>
    <w:rsid w:val="00165875"/>
    <w:rsid w:val="001668D1"/>
    <w:rsid w:val="00166BA9"/>
    <w:rsid w:val="0017127B"/>
    <w:rsid w:val="00171861"/>
    <w:rsid w:val="00171E08"/>
    <w:rsid w:val="001722A9"/>
    <w:rsid w:val="001726F8"/>
    <w:rsid w:val="00172E2F"/>
    <w:rsid w:val="00172F7A"/>
    <w:rsid w:val="00173150"/>
    <w:rsid w:val="0017316E"/>
    <w:rsid w:val="00173390"/>
    <w:rsid w:val="001736F0"/>
    <w:rsid w:val="00173BB3"/>
    <w:rsid w:val="001740D0"/>
    <w:rsid w:val="001741CB"/>
    <w:rsid w:val="00174286"/>
    <w:rsid w:val="00174B41"/>
    <w:rsid w:val="00174F2C"/>
    <w:rsid w:val="00175162"/>
    <w:rsid w:val="00175C84"/>
    <w:rsid w:val="00175E4F"/>
    <w:rsid w:val="00176713"/>
    <w:rsid w:val="0017703A"/>
    <w:rsid w:val="001773F4"/>
    <w:rsid w:val="00177DEF"/>
    <w:rsid w:val="00180F2A"/>
    <w:rsid w:val="001810A5"/>
    <w:rsid w:val="001812AF"/>
    <w:rsid w:val="001820E1"/>
    <w:rsid w:val="0018271F"/>
    <w:rsid w:val="001828C6"/>
    <w:rsid w:val="00183032"/>
    <w:rsid w:val="001833AC"/>
    <w:rsid w:val="00183E02"/>
    <w:rsid w:val="00184542"/>
    <w:rsid w:val="00184B91"/>
    <w:rsid w:val="00184D4A"/>
    <w:rsid w:val="00185031"/>
    <w:rsid w:val="0018527F"/>
    <w:rsid w:val="0018544C"/>
    <w:rsid w:val="001857A0"/>
    <w:rsid w:val="001859C2"/>
    <w:rsid w:val="00185CF6"/>
    <w:rsid w:val="00186785"/>
    <w:rsid w:val="001867B5"/>
    <w:rsid w:val="00186A35"/>
    <w:rsid w:val="00186C43"/>
    <w:rsid w:val="00186EC1"/>
    <w:rsid w:val="00186FBC"/>
    <w:rsid w:val="00187191"/>
    <w:rsid w:val="0018762E"/>
    <w:rsid w:val="00187631"/>
    <w:rsid w:val="00190143"/>
    <w:rsid w:val="00190477"/>
    <w:rsid w:val="00190838"/>
    <w:rsid w:val="00190A7E"/>
    <w:rsid w:val="00190B45"/>
    <w:rsid w:val="00190B64"/>
    <w:rsid w:val="00191217"/>
    <w:rsid w:val="00191A1F"/>
    <w:rsid w:val="00191B18"/>
    <w:rsid w:val="00191C82"/>
    <w:rsid w:val="00191E1F"/>
    <w:rsid w:val="00192682"/>
    <w:rsid w:val="001931C3"/>
    <w:rsid w:val="0019343E"/>
    <w:rsid w:val="0019473B"/>
    <w:rsid w:val="00194F60"/>
    <w:rsid w:val="001952B1"/>
    <w:rsid w:val="0019554A"/>
    <w:rsid w:val="00195A3D"/>
    <w:rsid w:val="00196E39"/>
    <w:rsid w:val="00197649"/>
    <w:rsid w:val="001979E0"/>
    <w:rsid w:val="00197EE0"/>
    <w:rsid w:val="001A004B"/>
    <w:rsid w:val="001A01FB"/>
    <w:rsid w:val="001A0402"/>
    <w:rsid w:val="001A06B5"/>
    <w:rsid w:val="001A10E9"/>
    <w:rsid w:val="001A183D"/>
    <w:rsid w:val="001A1BD5"/>
    <w:rsid w:val="001A1E72"/>
    <w:rsid w:val="001A2B65"/>
    <w:rsid w:val="001A2ED5"/>
    <w:rsid w:val="001A33BD"/>
    <w:rsid w:val="001A3486"/>
    <w:rsid w:val="001A34F9"/>
    <w:rsid w:val="001A3AD8"/>
    <w:rsid w:val="001A3CD3"/>
    <w:rsid w:val="001A3D01"/>
    <w:rsid w:val="001A43FD"/>
    <w:rsid w:val="001A54B7"/>
    <w:rsid w:val="001A5BEF"/>
    <w:rsid w:val="001A7F15"/>
    <w:rsid w:val="001B002C"/>
    <w:rsid w:val="001B01A8"/>
    <w:rsid w:val="001B0B14"/>
    <w:rsid w:val="001B0C5F"/>
    <w:rsid w:val="001B18C4"/>
    <w:rsid w:val="001B1D17"/>
    <w:rsid w:val="001B1DF2"/>
    <w:rsid w:val="001B2BF4"/>
    <w:rsid w:val="001B2EF8"/>
    <w:rsid w:val="001B3259"/>
    <w:rsid w:val="001B342E"/>
    <w:rsid w:val="001B3762"/>
    <w:rsid w:val="001B42A7"/>
    <w:rsid w:val="001B6082"/>
    <w:rsid w:val="001B6260"/>
    <w:rsid w:val="001B6C67"/>
    <w:rsid w:val="001B7513"/>
    <w:rsid w:val="001B752C"/>
    <w:rsid w:val="001C05D2"/>
    <w:rsid w:val="001C0AA5"/>
    <w:rsid w:val="001C1832"/>
    <w:rsid w:val="001C188C"/>
    <w:rsid w:val="001C1C41"/>
    <w:rsid w:val="001C1FAC"/>
    <w:rsid w:val="001C2940"/>
    <w:rsid w:val="001C2CCF"/>
    <w:rsid w:val="001C2EFC"/>
    <w:rsid w:val="001C2FEF"/>
    <w:rsid w:val="001C3328"/>
    <w:rsid w:val="001C4307"/>
    <w:rsid w:val="001C4BC8"/>
    <w:rsid w:val="001C4D37"/>
    <w:rsid w:val="001C52E2"/>
    <w:rsid w:val="001C5351"/>
    <w:rsid w:val="001C56D0"/>
    <w:rsid w:val="001C78A4"/>
    <w:rsid w:val="001D103C"/>
    <w:rsid w:val="001D105C"/>
    <w:rsid w:val="001D1783"/>
    <w:rsid w:val="001D1879"/>
    <w:rsid w:val="001D1FC2"/>
    <w:rsid w:val="001D202D"/>
    <w:rsid w:val="001D2174"/>
    <w:rsid w:val="001D270A"/>
    <w:rsid w:val="001D2C41"/>
    <w:rsid w:val="001D3905"/>
    <w:rsid w:val="001D3F21"/>
    <w:rsid w:val="001D4DE1"/>
    <w:rsid w:val="001D4EED"/>
    <w:rsid w:val="001D53CD"/>
    <w:rsid w:val="001D55A3"/>
    <w:rsid w:val="001D5AF5"/>
    <w:rsid w:val="001D5C42"/>
    <w:rsid w:val="001D697A"/>
    <w:rsid w:val="001D6BFB"/>
    <w:rsid w:val="001D739F"/>
    <w:rsid w:val="001E0F40"/>
    <w:rsid w:val="001E0F60"/>
    <w:rsid w:val="001E1A5D"/>
    <w:rsid w:val="001E1C2A"/>
    <w:rsid w:val="001E1E73"/>
    <w:rsid w:val="001E2890"/>
    <w:rsid w:val="001E3F68"/>
    <w:rsid w:val="001E426E"/>
    <w:rsid w:val="001E4DAB"/>
    <w:rsid w:val="001E4E0C"/>
    <w:rsid w:val="001E526D"/>
    <w:rsid w:val="001E5655"/>
    <w:rsid w:val="001E568A"/>
    <w:rsid w:val="001E61ED"/>
    <w:rsid w:val="001E76F7"/>
    <w:rsid w:val="001E7EEA"/>
    <w:rsid w:val="001F0115"/>
    <w:rsid w:val="001F1652"/>
    <w:rsid w:val="001F16A8"/>
    <w:rsid w:val="001F1832"/>
    <w:rsid w:val="001F220F"/>
    <w:rsid w:val="001F25B3"/>
    <w:rsid w:val="001F28E1"/>
    <w:rsid w:val="001F2C19"/>
    <w:rsid w:val="001F363F"/>
    <w:rsid w:val="001F36C6"/>
    <w:rsid w:val="001F3791"/>
    <w:rsid w:val="001F3A8B"/>
    <w:rsid w:val="001F4239"/>
    <w:rsid w:val="001F54C4"/>
    <w:rsid w:val="001F6616"/>
    <w:rsid w:val="00200F65"/>
    <w:rsid w:val="002013DD"/>
    <w:rsid w:val="00201AE6"/>
    <w:rsid w:val="00202BD4"/>
    <w:rsid w:val="00203D50"/>
    <w:rsid w:val="00204531"/>
    <w:rsid w:val="002045CF"/>
    <w:rsid w:val="00204A97"/>
    <w:rsid w:val="00206CD7"/>
    <w:rsid w:val="0021017E"/>
    <w:rsid w:val="002106B3"/>
    <w:rsid w:val="00210780"/>
    <w:rsid w:val="00210A7C"/>
    <w:rsid w:val="002114EF"/>
    <w:rsid w:val="0021172B"/>
    <w:rsid w:val="00211B0D"/>
    <w:rsid w:val="00213444"/>
    <w:rsid w:val="002141D5"/>
    <w:rsid w:val="00214713"/>
    <w:rsid w:val="00214963"/>
    <w:rsid w:val="002149C8"/>
    <w:rsid w:val="002153B6"/>
    <w:rsid w:val="002157B9"/>
    <w:rsid w:val="00215841"/>
    <w:rsid w:val="002164DF"/>
    <w:rsid w:val="002166AD"/>
    <w:rsid w:val="00216AC4"/>
    <w:rsid w:val="00217871"/>
    <w:rsid w:val="00217ECF"/>
    <w:rsid w:val="00220955"/>
    <w:rsid w:val="00220A59"/>
    <w:rsid w:val="00221867"/>
    <w:rsid w:val="00221ED8"/>
    <w:rsid w:val="00221F08"/>
    <w:rsid w:val="002221AA"/>
    <w:rsid w:val="002223AB"/>
    <w:rsid w:val="002223F9"/>
    <w:rsid w:val="00222BD7"/>
    <w:rsid w:val="002231EA"/>
    <w:rsid w:val="00223FC6"/>
    <w:rsid w:val="00223FCF"/>
    <w:rsid w:val="00223FDF"/>
    <w:rsid w:val="0022432B"/>
    <w:rsid w:val="00224E29"/>
    <w:rsid w:val="00226397"/>
    <w:rsid w:val="00226AD3"/>
    <w:rsid w:val="002279C0"/>
    <w:rsid w:val="00227B6B"/>
    <w:rsid w:val="002303FF"/>
    <w:rsid w:val="0023107B"/>
    <w:rsid w:val="002312BE"/>
    <w:rsid w:val="0023140D"/>
    <w:rsid w:val="0023158B"/>
    <w:rsid w:val="00231711"/>
    <w:rsid w:val="002320FE"/>
    <w:rsid w:val="00232604"/>
    <w:rsid w:val="00232A72"/>
    <w:rsid w:val="00232CEF"/>
    <w:rsid w:val="002337EC"/>
    <w:rsid w:val="00233DD4"/>
    <w:rsid w:val="0023442A"/>
    <w:rsid w:val="00234766"/>
    <w:rsid w:val="002349B0"/>
    <w:rsid w:val="0023531D"/>
    <w:rsid w:val="00236195"/>
    <w:rsid w:val="002362C8"/>
    <w:rsid w:val="00236348"/>
    <w:rsid w:val="00236D00"/>
    <w:rsid w:val="0023718C"/>
    <w:rsid w:val="0023727E"/>
    <w:rsid w:val="0023794A"/>
    <w:rsid w:val="002401B3"/>
    <w:rsid w:val="0024072E"/>
    <w:rsid w:val="00241273"/>
    <w:rsid w:val="00241E89"/>
    <w:rsid w:val="00242081"/>
    <w:rsid w:val="00243777"/>
    <w:rsid w:val="00243ABA"/>
    <w:rsid w:val="002441CD"/>
    <w:rsid w:val="00244B8B"/>
    <w:rsid w:val="00244B90"/>
    <w:rsid w:val="00245076"/>
    <w:rsid w:val="0024534C"/>
    <w:rsid w:val="0024544C"/>
    <w:rsid w:val="00246497"/>
    <w:rsid w:val="00246FB9"/>
    <w:rsid w:val="0024742F"/>
    <w:rsid w:val="00247C18"/>
    <w:rsid w:val="002501A3"/>
    <w:rsid w:val="0025075C"/>
    <w:rsid w:val="00250BB7"/>
    <w:rsid w:val="00250C6B"/>
    <w:rsid w:val="00250F87"/>
    <w:rsid w:val="0025166C"/>
    <w:rsid w:val="00252007"/>
    <w:rsid w:val="002520FA"/>
    <w:rsid w:val="002523B3"/>
    <w:rsid w:val="002528B7"/>
    <w:rsid w:val="00252981"/>
    <w:rsid w:val="002535DE"/>
    <w:rsid w:val="00253FB5"/>
    <w:rsid w:val="002545DF"/>
    <w:rsid w:val="002555D4"/>
    <w:rsid w:val="002556EE"/>
    <w:rsid w:val="002557C4"/>
    <w:rsid w:val="002568A6"/>
    <w:rsid w:val="00257161"/>
    <w:rsid w:val="00257703"/>
    <w:rsid w:val="00257898"/>
    <w:rsid w:val="00257AB6"/>
    <w:rsid w:val="00260300"/>
    <w:rsid w:val="002605A0"/>
    <w:rsid w:val="00261A16"/>
    <w:rsid w:val="00262B9F"/>
    <w:rsid w:val="002633B6"/>
    <w:rsid w:val="00263522"/>
    <w:rsid w:val="002639BA"/>
    <w:rsid w:val="00263D4F"/>
    <w:rsid w:val="00263D5F"/>
    <w:rsid w:val="00264EC6"/>
    <w:rsid w:val="00264F91"/>
    <w:rsid w:val="0026592E"/>
    <w:rsid w:val="00265C7D"/>
    <w:rsid w:val="0026794A"/>
    <w:rsid w:val="00267D49"/>
    <w:rsid w:val="002702A0"/>
    <w:rsid w:val="002703C8"/>
    <w:rsid w:val="00270869"/>
    <w:rsid w:val="00271013"/>
    <w:rsid w:val="002717A6"/>
    <w:rsid w:val="00271934"/>
    <w:rsid w:val="002724D2"/>
    <w:rsid w:val="002738DE"/>
    <w:rsid w:val="00273909"/>
    <w:rsid w:val="00273FE4"/>
    <w:rsid w:val="0027495F"/>
    <w:rsid w:val="00274ABC"/>
    <w:rsid w:val="00274DAA"/>
    <w:rsid w:val="002765B4"/>
    <w:rsid w:val="00276A94"/>
    <w:rsid w:val="00276B03"/>
    <w:rsid w:val="0027704C"/>
    <w:rsid w:val="00280056"/>
    <w:rsid w:val="002807E0"/>
    <w:rsid w:val="00281595"/>
    <w:rsid w:val="002817C9"/>
    <w:rsid w:val="002829FC"/>
    <w:rsid w:val="00282E34"/>
    <w:rsid w:val="002846E2"/>
    <w:rsid w:val="00284A6F"/>
    <w:rsid w:val="00285590"/>
    <w:rsid w:val="00285C90"/>
    <w:rsid w:val="00285E3A"/>
    <w:rsid w:val="0028622C"/>
    <w:rsid w:val="00287CFD"/>
    <w:rsid w:val="00290735"/>
    <w:rsid w:val="00290A35"/>
    <w:rsid w:val="002911BD"/>
    <w:rsid w:val="00292B82"/>
    <w:rsid w:val="0029377C"/>
    <w:rsid w:val="00293B64"/>
    <w:rsid w:val="0029405D"/>
    <w:rsid w:val="00294922"/>
    <w:rsid w:val="00294E2D"/>
    <w:rsid w:val="00294FA6"/>
    <w:rsid w:val="00295A6F"/>
    <w:rsid w:val="00295B7D"/>
    <w:rsid w:val="002969F5"/>
    <w:rsid w:val="00296A94"/>
    <w:rsid w:val="0029743C"/>
    <w:rsid w:val="002A0F8A"/>
    <w:rsid w:val="002A0FBA"/>
    <w:rsid w:val="002A1059"/>
    <w:rsid w:val="002A145A"/>
    <w:rsid w:val="002A20C4"/>
    <w:rsid w:val="002A2762"/>
    <w:rsid w:val="002A2BFA"/>
    <w:rsid w:val="002A2CB2"/>
    <w:rsid w:val="002A3300"/>
    <w:rsid w:val="002A3BBE"/>
    <w:rsid w:val="002A4F84"/>
    <w:rsid w:val="002A570F"/>
    <w:rsid w:val="002A59D7"/>
    <w:rsid w:val="002A6E9E"/>
    <w:rsid w:val="002A7292"/>
    <w:rsid w:val="002A7358"/>
    <w:rsid w:val="002A7902"/>
    <w:rsid w:val="002A7C45"/>
    <w:rsid w:val="002B0F6B"/>
    <w:rsid w:val="002B111B"/>
    <w:rsid w:val="002B19BA"/>
    <w:rsid w:val="002B1C84"/>
    <w:rsid w:val="002B1FB2"/>
    <w:rsid w:val="002B21BC"/>
    <w:rsid w:val="002B2237"/>
    <w:rsid w:val="002B23B8"/>
    <w:rsid w:val="002B290E"/>
    <w:rsid w:val="002B29E4"/>
    <w:rsid w:val="002B3AB5"/>
    <w:rsid w:val="002B4429"/>
    <w:rsid w:val="002B60D1"/>
    <w:rsid w:val="002B651C"/>
    <w:rsid w:val="002B68A6"/>
    <w:rsid w:val="002B6AD2"/>
    <w:rsid w:val="002B72C9"/>
    <w:rsid w:val="002B7FAF"/>
    <w:rsid w:val="002C167B"/>
    <w:rsid w:val="002C1771"/>
    <w:rsid w:val="002C18B5"/>
    <w:rsid w:val="002C271C"/>
    <w:rsid w:val="002C2990"/>
    <w:rsid w:val="002C355B"/>
    <w:rsid w:val="002C4A41"/>
    <w:rsid w:val="002C4F72"/>
    <w:rsid w:val="002C57C0"/>
    <w:rsid w:val="002C6116"/>
    <w:rsid w:val="002C69B4"/>
    <w:rsid w:val="002C73BC"/>
    <w:rsid w:val="002C7A8D"/>
    <w:rsid w:val="002C7B39"/>
    <w:rsid w:val="002D08D4"/>
    <w:rsid w:val="002D0C4F"/>
    <w:rsid w:val="002D0DE1"/>
    <w:rsid w:val="002D0F6A"/>
    <w:rsid w:val="002D11D6"/>
    <w:rsid w:val="002D1364"/>
    <w:rsid w:val="002D1719"/>
    <w:rsid w:val="002D1EE5"/>
    <w:rsid w:val="002D223D"/>
    <w:rsid w:val="002D293F"/>
    <w:rsid w:val="002D2EA0"/>
    <w:rsid w:val="002D3212"/>
    <w:rsid w:val="002D4280"/>
    <w:rsid w:val="002D4B6E"/>
    <w:rsid w:val="002D4C15"/>
    <w:rsid w:val="002D4D30"/>
    <w:rsid w:val="002D5000"/>
    <w:rsid w:val="002D50FC"/>
    <w:rsid w:val="002D53F4"/>
    <w:rsid w:val="002D598D"/>
    <w:rsid w:val="002D5D6E"/>
    <w:rsid w:val="002D5F42"/>
    <w:rsid w:val="002D6584"/>
    <w:rsid w:val="002D6872"/>
    <w:rsid w:val="002D7188"/>
    <w:rsid w:val="002D7D1C"/>
    <w:rsid w:val="002E026A"/>
    <w:rsid w:val="002E0480"/>
    <w:rsid w:val="002E0D01"/>
    <w:rsid w:val="002E1521"/>
    <w:rsid w:val="002E1DE3"/>
    <w:rsid w:val="002E1E17"/>
    <w:rsid w:val="002E229D"/>
    <w:rsid w:val="002E2AB6"/>
    <w:rsid w:val="002E3F34"/>
    <w:rsid w:val="002E4B23"/>
    <w:rsid w:val="002E542E"/>
    <w:rsid w:val="002E5F79"/>
    <w:rsid w:val="002E64FA"/>
    <w:rsid w:val="002E6794"/>
    <w:rsid w:val="002E6A47"/>
    <w:rsid w:val="002E6F88"/>
    <w:rsid w:val="002E74D8"/>
    <w:rsid w:val="002F04C1"/>
    <w:rsid w:val="002F0A00"/>
    <w:rsid w:val="002F0C2B"/>
    <w:rsid w:val="002F0CFA"/>
    <w:rsid w:val="002F2B85"/>
    <w:rsid w:val="002F347A"/>
    <w:rsid w:val="002F3F48"/>
    <w:rsid w:val="002F4539"/>
    <w:rsid w:val="002F4603"/>
    <w:rsid w:val="002F48B1"/>
    <w:rsid w:val="002F6653"/>
    <w:rsid w:val="002F669F"/>
    <w:rsid w:val="002F6AC6"/>
    <w:rsid w:val="002F7145"/>
    <w:rsid w:val="00300858"/>
    <w:rsid w:val="00301652"/>
    <w:rsid w:val="00301C97"/>
    <w:rsid w:val="003022EA"/>
    <w:rsid w:val="00302EF2"/>
    <w:rsid w:val="00303105"/>
    <w:rsid w:val="003031D4"/>
    <w:rsid w:val="00303211"/>
    <w:rsid w:val="00303F3E"/>
    <w:rsid w:val="00304153"/>
    <w:rsid w:val="00304A12"/>
    <w:rsid w:val="00305798"/>
    <w:rsid w:val="00305B77"/>
    <w:rsid w:val="003069C5"/>
    <w:rsid w:val="00307B86"/>
    <w:rsid w:val="00307EED"/>
    <w:rsid w:val="0031004C"/>
    <w:rsid w:val="003105F6"/>
    <w:rsid w:val="0031081C"/>
    <w:rsid w:val="003108F1"/>
    <w:rsid w:val="0031108B"/>
    <w:rsid w:val="00311297"/>
    <w:rsid w:val="003113BE"/>
    <w:rsid w:val="003122CA"/>
    <w:rsid w:val="00312BEA"/>
    <w:rsid w:val="00312E07"/>
    <w:rsid w:val="003131CB"/>
    <w:rsid w:val="00314388"/>
    <w:rsid w:val="00314491"/>
    <w:rsid w:val="0031459D"/>
    <w:rsid w:val="003145A2"/>
    <w:rsid w:val="003148FD"/>
    <w:rsid w:val="00314BCF"/>
    <w:rsid w:val="00314E51"/>
    <w:rsid w:val="00315D2A"/>
    <w:rsid w:val="0031694A"/>
    <w:rsid w:val="00316FDB"/>
    <w:rsid w:val="00317670"/>
    <w:rsid w:val="00321080"/>
    <w:rsid w:val="003212FF"/>
    <w:rsid w:val="003215BC"/>
    <w:rsid w:val="003216FF"/>
    <w:rsid w:val="003220EF"/>
    <w:rsid w:val="00322CE1"/>
    <w:rsid w:val="00322D45"/>
    <w:rsid w:val="00322FEF"/>
    <w:rsid w:val="00323010"/>
    <w:rsid w:val="00323253"/>
    <w:rsid w:val="0032359B"/>
    <w:rsid w:val="00323FCF"/>
    <w:rsid w:val="0032569A"/>
    <w:rsid w:val="00325A1F"/>
    <w:rsid w:val="00325EA1"/>
    <w:rsid w:val="003261C7"/>
    <w:rsid w:val="0032621E"/>
    <w:rsid w:val="003268F9"/>
    <w:rsid w:val="00326BA8"/>
    <w:rsid w:val="00326F7F"/>
    <w:rsid w:val="00326FAB"/>
    <w:rsid w:val="00330BAF"/>
    <w:rsid w:val="00330EE4"/>
    <w:rsid w:val="0033135B"/>
    <w:rsid w:val="00331AB8"/>
    <w:rsid w:val="00331FA6"/>
    <w:rsid w:val="00332455"/>
    <w:rsid w:val="00332B8B"/>
    <w:rsid w:val="00332B97"/>
    <w:rsid w:val="00332F3D"/>
    <w:rsid w:val="003338E1"/>
    <w:rsid w:val="003347EB"/>
    <w:rsid w:val="00334E3A"/>
    <w:rsid w:val="00334FDA"/>
    <w:rsid w:val="003358CE"/>
    <w:rsid w:val="00335CD8"/>
    <w:rsid w:val="00335DF7"/>
    <w:rsid w:val="003361DD"/>
    <w:rsid w:val="0033692B"/>
    <w:rsid w:val="00336A11"/>
    <w:rsid w:val="00337B16"/>
    <w:rsid w:val="00337F8D"/>
    <w:rsid w:val="00340772"/>
    <w:rsid w:val="003408B2"/>
    <w:rsid w:val="0034123B"/>
    <w:rsid w:val="00341667"/>
    <w:rsid w:val="00341A6A"/>
    <w:rsid w:val="00342B9E"/>
    <w:rsid w:val="00342FDC"/>
    <w:rsid w:val="003450E5"/>
    <w:rsid w:val="00345154"/>
    <w:rsid w:val="00345B9C"/>
    <w:rsid w:val="00345F23"/>
    <w:rsid w:val="00345F6F"/>
    <w:rsid w:val="00346E09"/>
    <w:rsid w:val="003470E2"/>
    <w:rsid w:val="003473B5"/>
    <w:rsid w:val="00350627"/>
    <w:rsid w:val="003514FB"/>
    <w:rsid w:val="00351871"/>
    <w:rsid w:val="00352DAE"/>
    <w:rsid w:val="00353E65"/>
    <w:rsid w:val="00354287"/>
    <w:rsid w:val="00354BCE"/>
    <w:rsid w:val="00354CE7"/>
    <w:rsid w:val="00354EB9"/>
    <w:rsid w:val="00355F21"/>
    <w:rsid w:val="00355F83"/>
    <w:rsid w:val="00356A2B"/>
    <w:rsid w:val="00356FE4"/>
    <w:rsid w:val="0035784C"/>
    <w:rsid w:val="00357CDF"/>
    <w:rsid w:val="003602AE"/>
    <w:rsid w:val="00360572"/>
    <w:rsid w:val="00360929"/>
    <w:rsid w:val="0036137A"/>
    <w:rsid w:val="003618E9"/>
    <w:rsid w:val="00361CAB"/>
    <w:rsid w:val="0036244C"/>
    <w:rsid w:val="00363693"/>
    <w:rsid w:val="003647D5"/>
    <w:rsid w:val="00364BC3"/>
    <w:rsid w:val="003674B0"/>
    <w:rsid w:val="0036787E"/>
    <w:rsid w:val="00367E1D"/>
    <w:rsid w:val="0037033F"/>
    <w:rsid w:val="00370FD0"/>
    <w:rsid w:val="00371ACB"/>
    <w:rsid w:val="00371E8C"/>
    <w:rsid w:val="00372174"/>
    <w:rsid w:val="0037229A"/>
    <w:rsid w:val="00372C31"/>
    <w:rsid w:val="00373AC3"/>
    <w:rsid w:val="00373E91"/>
    <w:rsid w:val="00374225"/>
    <w:rsid w:val="0037454D"/>
    <w:rsid w:val="0037495F"/>
    <w:rsid w:val="00374E2F"/>
    <w:rsid w:val="00375D4B"/>
    <w:rsid w:val="0037658A"/>
    <w:rsid w:val="00376617"/>
    <w:rsid w:val="00376DA6"/>
    <w:rsid w:val="00377170"/>
    <w:rsid w:val="0037727C"/>
    <w:rsid w:val="0037752D"/>
    <w:rsid w:val="00377E70"/>
    <w:rsid w:val="00380904"/>
    <w:rsid w:val="00380F33"/>
    <w:rsid w:val="00380F56"/>
    <w:rsid w:val="003823EE"/>
    <w:rsid w:val="003824CA"/>
    <w:rsid w:val="00382526"/>
    <w:rsid w:val="00382960"/>
    <w:rsid w:val="00383982"/>
    <w:rsid w:val="00383F14"/>
    <w:rsid w:val="003846F7"/>
    <w:rsid w:val="003851ED"/>
    <w:rsid w:val="00385B39"/>
    <w:rsid w:val="0038615E"/>
    <w:rsid w:val="00386785"/>
    <w:rsid w:val="0038720D"/>
    <w:rsid w:val="00387384"/>
    <w:rsid w:val="0038764B"/>
    <w:rsid w:val="00387B24"/>
    <w:rsid w:val="00387ECA"/>
    <w:rsid w:val="00387EDB"/>
    <w:rsid w:val="003904F3"/>
    <w:rsid w:val="00390E89"/>
    <w:rsid w:val="00390F93"/>
    <w:rsid w:val="00391B1A"/>
    <w:rsid w:val="0039274C"/>
    <w:rsid w:val="00392826"/>
    <w:rsid w:val="00394423"/>
    <w:rsid w:val="003945D3"/>
    <w:rsid w:val="003948E3"/>
    <w:rsid w:val="00394FC2"/>
    <w:rsid w:val="00396428"/>
    <w:rsid w:val="00396696"/>
    <w:rsid w:val="00396703"/>
    <w:rsid w:val="00396899"/>
    <w:rsid w:val="00396942"/>
    <w:rsid w:val="00396B49"/>
    <w:rsid w:val="00396E3E"/>
    <w:rsid w:val="003974CC"/>
    <w:rsid w:val="003975B3"/>
    <w:rsid w:val="00397C37"/>
    <w:rsid w:val="003A0DDC"/>
    <w:rsid w:val="003A1067"/>
    <w:rsid w:val="003A177C"/>
    <w:rsid w:val="003A217F"/>
    <w:rsid w:val="003A23C8"/>
    <w:rsid w:val="003A28B9"/>
    <w:rsid w:val="003A306E"/>
    <w:rsid w:val="003A32AA"/>
    <w:rsid w:val="003A348F"/>
    <w:rsid w:val="003A4BB9"/>
    <w:rsid w:val="003A4C20"/>
    <w:rsid w:val="003A58C0"/>
    <w:rsid w:val="003A5A62"/>
    <w:rsid w:val="003A60DC"/>
    <w:rsid w:val="003A6666"/>
    <w:rsid w:val="003A694E"/>
    <w:rsid w:val="003A6A46"/>
    <w:rsid w:val="003A7A63"/>
    <w:rsid w:val="003A7CBF"/>
    <w:rsid w:val="003B000C"/>
    <w:rsid w:val="003B046B"/>
    <w:rsid w:val="003B0B45"/>
    <w:rsid w:val="003B0E26"/>
    <w:rsid w:val="003B0F1D"/>
    <w:rsid w:val="003B0F94"/>
    <w:rsid w:val="003B1E1A"/>
    <w:rsid w:val="003B25E3"/>
    <w:rsid w:val="003B27D2"/>
    <w:rsid w:val="003B340B"/>
    <w:rsid w:val="003B3819"/>
    <w:rsid w:val="003B3B48"/>
    <w:rsid w:val="003B4A57"/>
    <w:rsid w:val="003B4D26"/>
    <w:rsid w:val="003B5879"/>
    <w:rsid w:val="003B58E3"/>
    <w:rsid w:val="003B61FF"/>
    <w:rsid w:val="003C0AD9"/>
    <w:rsid w:val="003C0ED0"/>
    <w:rsid w:val="003C1036"/>
    <w:rsid w:val="003C1901"/>
    <w:rsid w:val="003C1C1B"/>
    <w:rsid w:val="003C1D49"/>
    <w:rsid w:val="003C1FDC"/>
    <w:rsid w:val="003C2E88"/>
    <w:rsid w:val="003C31DF"/>
    <w:rsid w:val="003C35C4"/>
    <w:rsid w:val="003C48D2"/>
    <w:rsid w:val="003C501A"/>
    <w:rsid w:val="003C5109"/>
    <w:rsid w:val="003C55BE"/>
    <w:rsid w:val="003C58E8"/>
    <w:rsid w:val="003C708E"/>
    <w:rsid w:val="003C74B8"/>
    <w:rsid w:val="003D0436"/>
    <w:rsid w:val="003D047B"/>
    <w:rsid w:val="003D092B"/>
    <w:rsid w:val="003D12C2"/>
    <w:rsid w:val="003D1D45"/>
    <w:rsid w:val="003D244D"/>
    <w:rsid w:val="003D31B9"/>
    <w:rsid w:val="003D3867"/>
    <w:rsid w:val="003D4E58"/>
    <w:rsid w:val="003D55F3"/>
    <w:rsid w:val="003D5F69"/>
    <w:rsid w:val="003D640A"/>
    <w:rsid w:val="003D6D60"/>
    <w:rsid w:val="003D6E69"/>
    <w:rsid w:val="003D6E72"/>
    <w:rsid w:val="003E04A5"/>
    <w:rsid w:val="003E0896"/>
    <w:rsid w:val="003E0CE0"/>
    <w:rsid w:val="003E0D1A"/>
    <w:rsid w:val="003E0F55"/>
    <w:rsid w:val="003E1090"/>
    <w:rsid w:val="003E2078"/>
    <w:rsid w:val="003E2336"/>
    <w:rsid w:val="003E2DA3"/>
    <w:rsid w:val="003E32C4"/>
    <w:rsid w:val="003E32CE"/>
    <w:rsid w:val="003E3B2B"/>
    <w:rsid w:val="003E3CF7"/>
    <w:rsid w:val="003E431D"/>
    <w:rsid w:val="003E48BC"/>
    <w:rsid w:val="003E5E72"/>
    <w:rsid w:val="003F020D"/>
    <w:rsid w:val="003F03D9"/>
    <w:rsid w:val="003F0927"/>
    <w:rsid w:val="003F103D"/>
    <w:rsid w:val="003F104F"/>
    <w:rsid w:val="003F11CF"/>
    <w:rsid w:val="003F17CC"/>
    <w:rsid w:val="003F1AEE"/>
    <w:rsid w:val="003F1C59"/>
    <w:rsid w:val="003F21F6"/>
    <w:rsid w:val="003F24DC"/>
    <w:rsid w:val="003F2A79"/>
    <w:rsid w:val="003F2FBE"/>
    <w:rsid w:val="003F318D"/>
    <w:rsid w:val="003F3511"/>
    <w:rsid w:val="003F3A20"/>
    <w:rsid w:val="003F4D01"/>
    <w:rsid w:val="003F5BAE"/>
    <w:rsid w:val="003F6D9B"/>
    <w:rsid w:val="003F6ED7"/>
    <w:rsid w:val="003F76B7"/>
    <w:rsid w:val="003F775C"/>
    <w:rsid w:val="0040164F"/>
    <w:rsid w:val="004019C4"/>
    <w:rsid w:val="00401C84"/>
    <w:rsid w:val="00401E5A"/>
    <w:rsid w:val="004025C1"/>
    <w:rsid w:val="00402ED8"/>
    <w:rsid w:val="00403210"/>
    <w:rsid w:val="004035A6"/>
    <w:rsid w:val="004035BB"/>
    <w:rsid w:val="004035EB"/>
    <w:rsid w:val="00403A37"/>
    <w:rsid w:val="00403CD3"/>
    <w:rsid w:val="00404341"/>
    <w:rsid w:val="00404412"/>
    <w:rsid w:val="004048EA"/>
    <w:rsid w:val="00404A7B"/>
    <w:rsid w:val="00404F9E"/>
    <w:rsid w:val="00405E44"/>
    <w:rsid w:val="00407160"/>
    <w:rsid w:val="00407332"/>
    <w:rsid w:val="004074B8"/>
    <w:rsid w:val="004074C9"/>
    <w:rsid w:val="004077E8"/>
    <w:rsid w:val="00407828"/>
    <w:rsid w:val="004106A7"/>
    <w:rsid w:val="00410D26"/>
    <w:rsid w:val="00411494"/>
    <w:rsid w:val="00412080"/>
    <w:rsid w:val="004121C7"/>
    <w:rsid w:val="004127BD"/>
    <w:rsid w:val="00412A03"/>
    <w:rsid w:val="00413D8E"/>
    <w:rsid w:val="00413DEB"/>
    <w:rsid w:val="004140F2"/>
    <w:rsid w:val="004148E0"/>
    <w:rsid w:val="00414ED8"/>
    <w:rsid w:val="004155A3"/>
    <w:rsid w:val="00415E71"/>
    <w:rsid w:val="004161F8"/>
    <w:rsid w:val="004164D9"/>
    <w:rsid w:val="00416639"/>
    <w:rsid w:val="004175EA"/>
    <w:rsid w:val="00417B22"/>
    <w:rsid w:val="004206D4"/>
    <w:rsid w:val="00421085"/>
    <w:rsid w:val="0042128B"/>
    <w:rsid w:val="00421871"/>
    <w:rsid w:val="00421F99"/>
    <w:rsid w:val="00422722"/>
    <w:rsid w:val="0042295C"/>
    <w:rsid w:val="00422F7C"/>
    <w:rsid w:val="0042317E"/>
    <w:rsid w:val="004237DC"/>
    <w:rsid w:val="0042465E"/>
    <w:rsid w:val="00424DF7"/>
    <w:rsid w:val="004254E0"/>
    <w:rsid w:val="00426604"/>
    <w:rsid w:val="004309CD"/>
    <w:rsid w:val="0043194C"/>
    <w:rsid w:val="00432455"/>
    <w:rsid w:val="00432AC5"/>
    <w:rsid w:val="00432B76"/>
    <w:rsid w:val="00432C3B"/>
    <w:rsid w:val="00432E32"/>
    <w:rsid w:val="00433A60"/>
    <w:rsid w:val="004349C6"/>
    <w:rsid w:val="00434D01"/>
    <w:rsid w:val="00435781"/>
    <w:rsid w:val="00435D26"/>
    <w:rsid w:val="00436BB6"/>
    <w:rsid w:val="00437143"/>
    <w:rsid w:val="00437A75"/>
    <w:rsid w:val="00440C99"/>
    <w:rsid w:val="00441312"/>
    <w:rsid w:val="0044175C"/>
    <w:rsid w:val="004420C1"/>
    <w:rsid w:val="004428A5"/>
    <w:rsid w:val="004429A7"/>
    <w:rsid w:val="00444587"/>
    <w:rsid w:val="00444BD0"/>
    <w:rsid w:val="00445F4D"/>
    <w:rsid w:val="00447528"/>
    <w:rsid w:val="0044790C"/>
    <w:rsid w:val="00447AAB"/>
    <w:rsid w:val="004504C0"/>
    <w:rsid w:val="00450F14"/>
    <w:rsid w:val="00450F8A"/>
    <w:rsid w:val="00450FCB"/>
    <w:rsid w:val="0045104D"/>
    <w:rsid w:val="00451BB7"/>
    <w:rsid w:val="004527FC"/>
    <w:rsid w:val="00452ECB"/>
    <w:rsid w:val="00452F09"/>
    <w:rsid w:val="00453262"/>
    <w:rsid w:val="004537EF"/>
    <w:rsid w:val="00454D16"/>
    <w:rsid w:val="004550FB"/>
    <w:rsid w:val="0045657B"/>
    <w:rsid w:val="00456BEA"/>
    <w:rsid w:val="0045727C"/>
    <w:rsid w:val="00457C43"/>
    <w:rsid w:val="00457DF2"/>
    <w:rsid w:val="00460A7A"/>
    <w:rsid w:val="0046103C"/>
    <w:rsid w:val="0046111A"/>
    <w:rsid w:val="0046178A"/>
    <w:rsid w:val="00461AC3"/>
    <w:rsid w:val="00461B97"/>
    <w:rsid w:val="0046224D"/>
    <w:rsid w:val="00462946"/>
    <w:rsid w:val="00462EE7"/>
    <w:rsid w:val="00463F43"/>
    <w:rsid w:val="004641B2"/>
    <w:rsid w:val="0046433D"/>
    <w:rsid w:val="0046481B"/>
    <w:rsid w:val="00464872"/>
    <w:rsid w:val="00464B94"/>
    <w:rsid w:val="0046520E"/>
    <w:rsid w:val="004653A8"/>
    <w:rsid w:val="004658F5"/>
    <w:rsid w:val="00465A0B"/>
    <w:rsid w:val="004661EA"/>
    <w:rsid w:val="0046621F"/>
    <w:rsid w:val="004664F9"/>
    <w:rsid w:val="004668FE"/>
    <w:rsid w:val="0046763E"/>
    <w:rsid w:val="00467B78"/>
    <w:rsid w:val="0047077C"/>
    <w:rsid w:val="00470B05"/>
    <w:rsid w:val="0047165B"/>
    <w:rsid w:val="00471CD6"/>
    <w:rsid w:val="0047207C"/>
    <w:rsid w:val="00472CD6"/>
    <w:rsid w:val="004740B9"/>
    <w:rsid w:val="004745BB"/>
    <w:rsid w:val="00474E3C"/>
    <w:rsid w:val="00475165"/>
    <w:rsid w:val="004761CF"/>
    <w:rsid w:val="004767CE"/>
    <w:rsid w:val="00477BC2"/>
    <w:rsid w:val="0048038A"/>
    <w:rsid w:val="00480666"/>
    <w:rsid w:val="00480A58"/>
    <w:rsid w:val="00480D7F"/>
    <w:rsid w:val="004814D7"/>
    <w:rsid w:val="00481EC1"/>
    <w:rsid w:val="00482151"/>
    <w:rsid w:val="00482423"/>
    <w:rsid w:val="0048246A"/>
    <w:rsid w:val="0048364C"/>
    <w:rsid w:val="00483D3D"/>
    <w:rsid w:val="0048439A"/>
    <w:rsid w:val="004847A7"/>
    <w:rsid w:val="00484B21"/>
    <w:rsid w:val="004859FD"/>
    <w:rsid w:val="00485FAD"/>
    <w:rsid w:val="00485FAF"/>
    <w:rsid w:val="0048600B"/>
    <w:rsid w:val="004861F7"/>
    <w:rsid w:val="00486979"/>
    <w:rsid w:val="00486ACA"/>
    <w:rsid w:val="00487383"/>
    <w:rsid w:val="00487AED"/>
    <w:rsid w:val="00490BA8"/>
    <w:rsid w:val="00491EDF"/>
    <w:rsid w:val="004922BF"/>
    <w:rsid w:val="004925F8"/>
    <w:rsid w:val="00492825"/>
    <w:rsid w:val="0049285F"/>
    <w:rsid w:val="00492A10"/>
    <w:rsid w:val="00492A3F"/>
    <w:rsid w:val="00493172"/>
    <w:rsid w:val="0049349C"/>
    <w:rsid w:val="00494F62"/>
    <w:rsid w:val="00495325"/>
    <w:rsid w:val="004958C0"/>
    <w:rsid w:val="00495B2C"/>
    <w:rsid w:val="00495D62"/>
    <w:rsid w:val="004976E3"/>
    <w:rsid w:val="00497B52"/>
    <w:rsid w:val="00497DCC"/>
    <w:rsid w:val="00497EDC"/>
    <w:rsid w:val="004A1640"/>
    <w:rsid w:val="004A1866"/>
    <w:rsid w:val="004A1F66"/>
    <w:rsid w:val="004A2001"/>
    <w:rsid w:val="004A24D6"/>
    <w:rsid w:val="004A27C4"/>
    <w:rsid w:val="004A2B99"/>
    <w:rsid w:val="004A33ED"/>
    <w:rsid w:val="004A3582"/>
    <w:rsid w:val="004A3590"/>
    <w:rsid w:val="004A3A4E"/>
    <w:rsid w:val="004A41E3"/>
    <w:rsid w:val="004A4490"/>
    <w:rsid w:val="004A4F8B"/>
    <w:rsid w:val="004A524C"/>
    <w:rsid w:val="004A56FF"/>
    <w:rsid w:val="004B00A7"/>
    <w:rsid w:val="004B1176"/>
    <w:rsid w:val="004B13A0"/>
    <w:rsid w:val="004B1C1F"/>
    <w:rsid w:val="004B1CB4"/>
    <w:rsid w:val="004B20D0"/>
    <w:rsid w:val="004B25E2"/>
    <w:rsid w:val="004B290B"/>
    <w:rsid w:val="004B2A6A"/>
    <w:rsid w:val="004B2E54"/>
    <w:rsid w:val="004B34D7"/>
    <w:rsid w:val="004B39E1"/>
    <w:rsid w:val="004B3C3D"/>
    <w:rsid w:val="004B3C97"/>
    <w:rsid w:val="004B429A"/>
    <w:rsid w:val="004B4B4A"/>
    <w:rsid w:val="004B4F8B"/>
    <w:rsid w:val="004B4FF7"/>
    <w:rsid w:val="004B5037"/>
    <w:rsid w:val="004B5050"/>
    <w:rsid w:val="004B56D4"/>
    <w:rsid w:val="004B59BD"/>
    <w:rsid w:val="004B5B2F"/>
    <w:rsid w:val="004B5D9B"/>
    <w:rsid w:val="004B626A"/>
    <w:rsid w:val="004B660E"/>
    <w:rsid w:val="004B679B"/>
    <w:rsid w:val="004B6A8E"/>
    <w:rsid w:val="004B7E27"/>
    <w:rsid w:val="004C002C"/>
    <w:rsid w:val="004C05BD"/>
    <w:rsid w:val="004C15C3"/>
    <w:rsid w:val="004C2CA1"/>
    <w:rsid w:val="004C342B"/>
    <w:rsid w:val="004C35CE"/>
    <w:rsid w:val="004C36F3"/>
    <w:rsid w:val="004C3B06"/>
    <w:rsid w:val="004C3F97"/>
    <w:rsid w:val="004C5D1E"/>
    <w:rsid w:val="004C73FB"/>
    <w:rsid w:val="004C7776"/>
    <w:rsid w:val="004C7EE7"/>
    <w:rsid w:val="004D0F40"/>
    <w:rsid w:val="004D1B25"/>
    <w:rsid w:val="004D29C0"/>
    <w:rsid w:val="004D2D80"/>
    <w:rsid w:val="004D2DEE"/>
    <w:rsid w:val="004D2E1F"/>
    <w:rsid w:val="004D376B"/>
    <w:rsid w:val="004D3CC0"/>
    <w:rsid w:val="004D41F5"/>
    <w:rsid w:val="004D4577"/>
    <w:rsid w:val="004D51AD"/>
    <w:rsid w:val="004D54F7"/>
    <w:rsid w:val="004D6955"/>
    <w:rsid w:val="004D6AB6"/>
    <w:rsid w:val="004D6EC9"/>
    <w:rsid w:val="004D6FEC"/>
    <w:rsid w:val="004D7073"/>
    <w:rsid w:val="004D7FB0"/>
    <w:rsid w:val="004D7FD9"/>
    <w:rsid w:val="004E1324"/>
    <w:rsid w:val="004E19A5"/>
    <w:rsid w:val="004E20B2"/>
    <w:rsid w:val="004E261E"/>
    <w:rsid w:val="004E2E85"/>
    <w:rsid w:val="004E37E5"/>
    <w:rsid w:val="004E3C79"/>
    <w:rsid w:val="004E3FDB"/>
    <w:rsid w:val="004E48B6"/>
    <w:rsid w:val="004E4CD5"/>
    <w:rsid w:val="004E5744"/>
    <w:rsid w:val="004E5E3B"/>
    <w:rsid w:val="004E5E8C"/>
    <w:rsid w:val="004E6EC8"/>
    <w:rsid w:val="004E73EC"/>
    <w:rsid w:val="004E7737"/>
    <w:rsid w:val="004E77B1"/>
    <w:rsid w:val="004E7CEC"/>
    <w:rsid w:val="004E7DBC"/>
    <w:rsid w:val="004F07B6"/>
    <w:rsid w:val="004F0824"/>
    <w:rsid w:val="004F0957"/>
    <w:rsid w:val="004F0A0B"/>
    <w:rsid w:val="004F14DF"/>
    <w:rsid w:val="004F181F"/>
    <w:rsid w:val="004F1F4A"/>
    <w:rsid w:val="004F222E"/>
    <w:rsid w:val="004F296D"/>
    <w:rsid w:val="004F3060"/>
    <w:rsid w:val="004F34BD"/>
    <w:rsid w:val="004F3CE0"/>
    <w:rsid w:val="004F441B"/>
    <w:rsid w:val="004F444A"/>
    <w:rsid w:val="004F467E"/>
    <w:rsid w:val="004F48D8"/>
    <w:rsid w:val="004F508B"/>
    <w:rsid w:val="004F58BC"/>
    <w:rsid w:val="004F63BB"/>
    <w:rsid w:val="004F695F"/>
    <w:rsid w:val="004F6CA4"/>
    <w:rsid w:val="00500752"/>
    <w:rsid w:val="0050115C"/>
    <w:rsid w:val="005012AD"/>
    <w:rsid w:val="00501A14"/>
    <w:rsid w:val="00501A50"/>
    <w:rsid w:val="0050222D"/>
    <w:rsid w:val="0050240D"/>
    <w:rsid w:val="005039F2"/>
    <w:rsid w:val="00503AF3"/>
    <w:rsid w:val="00503FA1"/>
    <w:rsid w:val="00504107"/>
    <w:rsid w:val="00504167"/>
    <w:rsid w:val="00504E39"/>
    <w:rsid w:val="0050557D"/>
    <w:rsid w:val="00505D8A"/>
    <w:rsid w:val="0050619B"/>
    <w:rsid w:val="0050696D"/>
    <w:rsid w:val="00506C9A"/>
    <w:rsid w:val="0050752A"/>
    <w:rsid w:val="0051094B"/>
    <w:rsid w:val="005110D7"/>
    <w:rsid w:val="0051157F"/>
    <w:rsid w:val="00511D99"/>
    <w:rsid w:val="00512539"/>
    <w:rsid w:val="005128D3"/>
    <w:rsid w:val="00512E5E"/>
    <w:rsid w:val="00513547"/>
    <w:rsid w:val="005137BD"/>
    <w:rsid w:val="00513CE5"/>
    <w:rsid w:val="00513F72"/>
    <w:rsid w:val="0051405E"/>
    <w:rsid w:val="00514736"/>
    <w:rsid w:val="005147E8"/>
    <w:rsid w:val="00514BA6"/>
    <w:rsid w:val="005158F2"/>
    <w:rsid w:val="005164CD"/>
    <w:rsid w:val="00516814"/>
    <w:rsid w:val="00517809"/>
    <w:rsid w:val="00517BE1"/>
    <w:rsid w:val="00517EE9"/>
    <w:rsid w:val="005202C2"/>
    <w:rsid w:val="005208A2"/>
    <w:rsid w:val="00520C4A"/>
    <w:rsid w:val="00520F5A"/>
    <w:rsid w:val="005217B4"/>
    <w:rsid w:val="00521A5D"/>
    <w:rsid w:val="00522EBC"/>
    <w:rsid w:val="0052390D"/>
    <w:rsid w:val="00523CF6"/>
    <w:rsid w:val="0052472F"/>
    <w:rsid w:val="00525492"/>
    <w:rsid w:val="0052604A"/>
    <w:rsid w:val="00526DFC"/>
    <w:rsid w:val="00526F43"/>
    <w:rsid w:val="00526FFA"/>
    <w:rsid w:val="005270D1"/>
    <w:rsid w:val="00527285"/>
    <w:rsid w:val="00527651"/>
    <w:rsid w:val="005300D1"/>
    <w:rsid w:val="0053029B"/>
    <w:rsid w:val="00530A6E"/>
    <w:rsid w:val="0053148E"/>
    <w:rsid w:val="00531EDB"/>
    <w:rsid w:val="00532C43"/>
    <w:rsid w:val="00533104"/>
    <w:rsid w:val="00533197"/>
    <w:rsid w:val="00533287"/>
    <w:rsid w:val="00533558"/>
    <w:rsid w:val="00533727"/>
    <w:rsid w:val="005344AD"/>
    <w:rsid w:val="00534530"/>
    <w:rsid w:val="00534AF7"/>
    <w:rsid w:val="0053513B"/>
    <w:rsid w:val="005354AF"/>
    <w:rsid w:val="00535959"/>
    <w:rsid w:val="00535B82"/>
    <w:rsid w:val="005363AB"/>
    <w:rsid w:val="00536938"/>
    <w:rsid w:val="00536CE2"/>
    <w:rsid w:val="005373F4"/>
    <w:rsid w:val="00540234"/>
    <w:rsid w:val="005409D1"/>
    <w:rsid w:val="005414A1"/>
    <w:rsid w:val="00542950"/>
    <w:rsid w:val="00543432"/>
    <w:rsid w:val="005442E5"/>
    <w:rsid w:val="00544EF4"/>
    <w:rsid w:val="0054535F"/>
    <w:rsid w:val="00545E53"/>
    <w:rsid w:val="00546814"/>
    <w:rsid w:val="00546B00"/>
    <w:rsid w:val="00547272"/>
    <w:rsid w:val="00547657"/>
    <w:rsid w:val="0054780D"/>
    <w:rsid w:val="005479D9"/>
    <w:rsid w:val="00547A95"/>
    <w:rsid w:val="005501DB"/>
    <w:rsid w:val="00550590"/>
    <w:rsid w:val="00550B86"/>
    <w:rsid w:val="0055134D"/>
    <w:rsid w:val="0055218E"/>
    <w:rsid w:val="005533CD"/>
    <w:rsid w:val="005535FD"/>
    <w:rsid w:val="005538FC"/>
    <w:rsid w:val="00553E4A"/>
    <w:rsid w:val="0055483C"/>
    <w:rsid w:val="00554FAB"/>
    <w:rsid w:val="0055540C"/>
    <w:rsid w:val="0055657B"/>
    <w:rsid w:val="00556E1D"/>
    <w:rsid w:val="005572BD"/>
    <w:rsid w:val="00557978"/>
    <w:rsid w:val="00557A12"/>
    <w:rsid w:val="0056095C"/>
    <w:rsid w:val="00560AC7"/>
    <w:rsid w:val="0056179B"/>
    <w:rsid w:val="00561AFB"/>
    <w:rsid w:val="00561FA8"/>
    <w:rsid w:val="00562E37"/>
    <w:rsid w:val="00562FAE"/>
    <w:rsid w:val="00563049"/>
    <w:rsid w:val="005635D2"/>
    <w:rsid w:val="005635ED"/>
    <w:rsid w:val="00563C52"/>
    <w:rsid w:val="00563F3A"/>
    <w:rsid w:val="00564D37"/>
    <w:rsid w:val="00564DA2"/>
    <w:rsid w:val="00565253"/>
    <w:rsid w:val="005653B8"/>
    <w:rsid w:val="00565762"/>
    <w:rsid w:val="005662FF"/>
    <w:rsid w:val="005665E3"/>
    <w:rsid w:val="00567A15"/>
    <w:rsid w:val="00567D9A"/>
    <w:rsid w:val="0057014B"/>
    <w:rsid w:val="00570191"/>
    <w:rsid w:val="00570570"/>
    <w:rsid w:val="00570937"/>
    <w:rsid w:val="00570CA2"/>
    <w:rsid w:val="005712C1"/>
    <w:rsid w:val="00571BA7"/>
    <w:rsid w:val="00571E05"/>
    <w:rsid w:val="0057221A"/>
    <w:rsid w:val="00572512"/>
    <w:rsid w:val="00572657"/>
    <w:rsid w:val="00572823"/>
    <w:rsid w:val="00572A56"/>
    <w:rsid w:val="005730CE"/>
    <w:rsid w:val="00573174"/>
    <w:rsid w:val="00573AD7"/>
    <w:rsid w:val="00573D8E"/>
    <w:rsid w:val="00573EE6"/>
    <w:rsid w:val="00574F5F"/>
    <w:rsid w:val="00574FC8"/>
    <w:rsid w:val="0057547F"/>
    <w:rsid w:val="005754EE"/>
    <w:rsid w:val="00575D04"/>
    <w:rsid w:val="00575FB4"/>
    <w:rsid w:val="0057617E"/>
    <w:rsid w:val="00576497"/>
    <w:rsid w:val="005766D9"/>
    <w:rsid w:val="00576C61"/>
    <w:rsid w:val="0057712A"/>
    <w:rsid w:val="00577701"/>
    <w:rsid w:val="005778CC"/>
    <w:rsid w:val="00581CE5"/>
    <w:rsid w:val="00582015"/>
    <w:rsid w:val="00582919"/>
    <w:rsid w:val="00582A43"/>
    <w:rsid w:val="00583026"/>
    <w:rsid w:val="005835E7"/>
    <w:rsid w:val="0058397F"/>
    <w:rsid w:val="00583BF8"/>
    <w:rsid w:val="0058452E"/>
    <w:rsid w:val="00584C57"/>
    <w:rsid w:val="00584D92"/>
    <w:rsid w:val="005851E3"/>
    <w:rsid w:val="0058575B"/>
    <w:rsid w:val="00585F33"/>
    <w:rsid w:val="0058639A"/>
    <w:rsid w:val="0058663C"/>
    <w:rsid w:val="0058664D"/>
    <w:rsid w:val="005869E8"/>
    <w:rsid w:val="00586A82"/>
    <w:rsid w:val="00586CC3"/>
    <w:rsid w:val="00587389"/>
    <w:rsid w:val="0058765A"/>
    <w:rsid w:val="00587C82"/>
    <w:rsid w:val="00587E41"/>
    <w:rsid w:val="00590A6C"/>
    <w:rsid w:val="00591124"/>
    <w:rsid w:val="00592595"/>
    <w:rsid w:val="005925EA"/>
    <w:rsid w:val="005933ED"/>
    <w:rsid w:val="00594008"/>
    <w:rsid w:val="005955EC"/>
    <w:rsid w:val="00596A44"/>
    <w:rsid w:val="00597016"/>
    <w:rsid w:val="00597024"/>
    <w:rsid w:val="00597D04"/>
    <w:rsid w:val="00597EA1"/>
    <w:rsid w:val="005A0274"/>
    <w:rsid w:val="005A095C"/>
    <w:rsid w:val="005A20BD"/>
    <w:rsid w:val="005A2448"/>
    <w:rsid w:val="005A3346"/>
    <w:rsid w:val="005A3FDA"/>
    <w:rsid w:val="005A4E6D"/>
    <w:rsid w:val="005A5712"/>
    <w:rsid w:val="005A62AB"/>
    <w:rsid w:val="005A6613"/>
    <w:rsid w:val="005A669D"/>
    <w:rsid w:val="005A75D8"/>
    <w:rsid w:val="005A79A9"/>
    <w:rsid w:val="005A7AB8"/>
    <w:rsid w:val="005B0D6A"/>
    <w:rsid w:val="005B10C8"/>
    <w:rsid w:val="005B14AD"/>
    <w:rsid w:val="005B2231"/>
    <w:rsid w:val="005B28B2"/>
    <w:rsid w:val="005B2C6F"/>
    <w:rsid w:val="005B420C"/>
    <w:rsid w:val="005B51F2"/>
    <w:rsid w:val="005B5805"/>
    <w:rsid w:val="005B5CD9"/>
    <w:rsid w:val="005B5E3E"/>
    <w:rsid w:val="005B61F6"/>
    <w:rsid w:val="005B6285"/>
    <w:rsid w:val="005B64F2"/>
    <w:rsid w:val="005B65E9"/>
    <w:rsid w:val="005B67EE"/>
    <w:rsid w:val="005B713E"/>
    <w:rsid w:val="005B7902"/>
    <w:rsid w:val="005B7C2C"/>
    <w:rsid w:val="005C03B6"/>
    <w:rsid w:val="005C0A5B"/>
    <w:rsid w:val="005C277A"/>
    <w:rsid w:val="005C2AD8"/>
    <w:rsid w:val="005C348E"/>
    <w:rsid w:val="005C3EE2"/>
    <w:rsid w:val="005C45A2"/>
    <w:rsid w:val="005C46BD"/>
    <w:rsid w:val="005C49C5"/>
    <w:rsid w:val="005C57E8"/>
    <w:rsid w:val="005C63B2"/>
    <w:rsid w:val="005C68E1"/>
    <w:rsid w:val="005C768D"/>
    <w:rsid w:val="005C7A1E"/>
    <w:rsid w:val="005C7B22"/>
    <w:rsid w:val="005C7E56"/>
    <w:rsid w:val="005C7FC5"/>
    <w:rsid w:val="005D04FD"/>
    <w:rsid w:val="005D051F"/>
    <w:rsid w:val="005D0789"/>
    <w:rsid w:val="005D0BF5"/>
    <w:rsid w:val="005D0E9E"/>
    <w:rsid w:val="005D0F48"/>
    <w:rsid w:val="005D14CE"/>
    <w:rsid w:val="005D151A"/>
    <w:rsid w:val="005D1A2B"/>
    <w:rsid w:val="005D288D"/>
    <w:rsid w:val="005D3145"/>
    <w:rsid w:val="005D3763"/>
    <w:rsid w:val="005D3C76"/>
    <w:rsid w:val="005D43A0"/>
    <w:rsid w:val="005D4776"/>
    <w:rsid w:val="005D5062"/>
    <w:rsid w:val="005D55E1"/>
    <w:rsid w:val="005D56EB"/>
    <w:rsid w:val="005D5702"/>
    <w:rsid w:val="005D5AAC"/>
    <w:rsid w:val="005D5E36"/>
    <w:rsid w:val="005D5F8C"/>
    <w:rsid w:val="005D6138"/>
    <w:rsid w:val="005D6442"/>
    <w:rsid w:val="005D65A4"/>
    <w:rsid w:val="005D6A32"/>
    <w:rsid w:val="005D6D69"/>
    <w:rsid w:val="005D7856"/>
    <w:rsid w:val="005D7B3A"/>
    <w:rsid w:val="005E19F7"/>
    <w:rsid w:val="005E23EE"/>
    <w:rsid w:val="005E2A8B"/>
    <w:rsid w:val="005E3EF4"/>
    <w:rsid w:val="005E45F6"/>
    <w:rsid w:val="005E4F04"/>
    <w:rsid w:val="005E53CD"/>
    <w:rsid w:val="005E5E7A"/>
    <w:rsid w:val="005E62C2"/>
    <w:rsid w:val="005E62E8"/>
    <w:rsid w:val="005E6C71"/>
    <w:rsid w:val="005E6F5B"/>
    <w:rsid w:val="005E7AAC"/>
    <w:rsid w:val="005F01A2"/>
    <w:rsid w:val="005F0963"/>
    <w:rsid w:val="005F0DE4"/>
    <w:rsid w:val="005F15D8"/>
    <w:rsid w:val="005F18C1"/>
    <w:rsid w:val="005F1EDD"/>
    <w:rsid w:val="005F2824"/>
    <w:rsid w:val="005F2951"/>
    <w:rsid w:val="005F2B0F"/>
    <w:rsid w:val="005F2CE6"/>
    <w:rsid w:val="005F2EBA"/>
    <w:rsid w:val="005F35ED"/>
    <w:rsid w:val="005F3B7C"/>
    <w:rsid w:val="005F3FDF"/>
    <w:rsid w:val="005F4606"/>
    <w:rsid w:val="005F5441"/>
    <w:rsid w:val="005F555E"/>
    <w:rsid w:val="005F6A6D"/>
    <w:rsid w:val="005F7102"/>
    <w:rsid w:val="005F734E"/>
    <w:rsid w:val="005F7812"/>
    <w:rsid w:val="005F7A88"/>
    <w:rsid w:val="005F7B95"/>
    <w:rsid w:val="005F7CD8"/>
    <w:rsid w:val="00600669"/>
    <w:rsid w:val="006016B1"/>
    <w:rsid w:val="00601B11"/>
    <w:rsid w:val="00602AD2"/>
    <w:rsid w:val="00603613"/>
    <w:rsid w:val="00603A1A"/>
    <w:rsid w:val="006042F3"/>
    <w:rsid w:val="006046D5"/>
    <w:rsid w:val="00605606"/>
    <w:rsid w:val="00605C46"/>
    <w:rsid w:val="006069E9"/>
    <w:rsid w:val="00607A93"/>
    <w:rsid w:val="00607D9C"/>
    <w:rsid w:val="00607DBF"/>
    <w:rsid w:val="00610251"/>
    <w:rsid w:val="006103CD"/>
    <w:rsid w:val="00610C08"/>
    <w:rsid w:val="00611780"/>
    <w:rsid w:val="00611BC8"/>
    <w:rsid w:val="00611D98"/>
    <w:rsid w:val="00611DB9"/>
    <w:rsid w:val="00611E0F"/>
    <w:rsid w:val="00611F74"/>
    <w:rsid w:val="00612709"/>
    <w:rsid w:val="00612AB5"/>
    <w:rsid w:val="006133D3"/>
    <w:rsid w:val="00613716"/>
    <w:rsid w:val="0061399C"/>
    <w:rsid w:val="00614012"/>
    <w:rsid w:val="006142D5"/>
    <w:rsid w:val="00614D11"/>
    <w:rsid w:val="00615772"/>
    <w:rsid w:val="006165C7"/>
    <w:rsid w:val="0061662F"/>
    <w:rsid w:val="00616E3F"/>
    <w:rsid w:val="00616FF3"/>
    <w:rsid w:val="00617CCC"/>
    <w:rsid w:val="00621256"/>
    <w:rsid w:val="00621FCC"/>
    <w:rsid w:val="0062210A"/>
    <w:rsid w:val="0062225A"/>
    <w:rsid w:val="006226F1"/>
    <w:rsid w:val="00622E4B"/>
    <w:rsid w:val="00623BF3"/>
    <w:rsid w:val="006240C8"/>
    <w:rsid w:val="0062475C"/>
    <w:rsid w:val="0062522A"/>
    <w:rsid w:val="00625FA2"/>
    <w:rsid w:val="006263EE"/>
    <w:rsid w:val="00630DC6"/>
    <w:rsid w:val="00630EB5"/>
    <w:rsid w:val="006311D5"/>
    <w:rsid w:val="006327EA"/>
    <w:rsid w:val="00632A96"/>
    <w:rsid w:val="006333DA"/>
    <w:rsid w:val="0063381A"/>
    <w:rsid w:val="00633CA6"/>
    <w:rsid w:val="00634703"/>
    <w:rsid w:val="00634B1E"/>
    <w:rsid w:val="00635134"/>
    <w:rsid w:val="006352B7"/>
    <w:rsid w:val="006356E2"/>
    <w:rsid w:val="00635FCC"/>
    <w:rsid w:val="006365FE"/>
    <w:rsid w:val="00636C28"/>
    <w:rsid w:val="00636F28"/>
    <w:rsid w:val="006373CA"/>
    <w:rsid w:val="0064018A"/>
    <w:rsid w:val="00640E7F"/>
    <w:rsid w:val="0064124A"/>
    <w:rsid w:val="00641435"/>
    <w:rsid w:val="00641561"/>
    <w:rsid w:val="00642A65"/>
    <w:rsid w:val="00642FC0"/>
    <w:rsid w:val="00644D15"/>
    <w:rsid w:val="00645B33"/>
    <w:rsid w:val="00645DCE"/>
    <w:rsid w:val="006465AC"/>
    <w:rsid w:val="006465BF"/>
    <w:rsid w:val="00646601"/>
    <w:rsid w:val="006472C8"/>
    <w:rsid w:val="00650BD1"/>
    <w:rsid w:val="00651619"/>
    <w:rsid w:val="00651F7C"/>
    <w:rsid w:val="00652084"/>
    <w:rsid w:val="00652C66"/>
    <w:rsid w:val="00652E85"/>
    <w:rsid w:val="00652EF0"/>
    <w:rsid w:val="006539FB"/>
    <w:rsid w:val="00653B1A"/>
    <w:rsid w:val="00653B22"/>
    <w:rsid w:val="00654E03"/>
    <w:rsid w:val="00655309"/>
    <w:rsid w:val="00655364"/>
    <w:rsid w:val="006553B1"/>
    <w:rsid w:val="006554A9"/>
    <w:rsid w:val="00655804"/>
    <w:rsid w:val="00655D26"/>
    <w:rsid w:val="00656002"/>
    <w:rsid w:val="0065716C"/>
    <w:rsid w:val="006572AD"/>
    <w:rsid w:val="00657BF4"/>
    <w:rsid w:val="00657F25"/>
    <w:rsid w:val="00660197"/>
    <w:rsid w:val="006603FB"/>
    <w:rsid w:val="00660409"/>
    <w:rsid w:val="0066059B"/>
    <w:rsid w:val="006608DF"/>
    <w:rsid w:val="00660D21"/>
    <w:rsid w:val="00660D3D"/>
    <w:rsid w:val="00661885"/>
    <w:rsid w:val="006618AC"/>
    <w:rsid w:val="006623AC"/>
    <w:rsid w:val="0066340B"/>
    <w:rsid w:val="0066425F"/>
    <w:rsid w:val="00664A3E"/>
    <w:rsid w:val="00665FAD"/>
    <w:rsid w:val="0066652E"/>
    <w:rsid w:val="00666A0C"/>
    <w:rsid w:val="006678AF"/>
    <w:rsid w:val="00667C60"/>
    <w:rsid w:val="006701EF"/>
    <w:rsid w:val="0067092E"/>
    <w:rsid w:val="00670E65"/>
    <w:rsid w:val="0067218F"/>
    <w:rsid w:val="00673339"/>
    <w:rsid w:val="00673926"/>
    <w:rsid w:val="00673BA5"/>
    <w:rsid w:val="0067441A"/>
    <w:rsid w:val="006765B4"/>
    <w:rsid w:val="0067672A"/>
    <w:rsid w:val="00677FE8"/>
    <w:rsid w:val="00680058"/>
    <w:rsid w:val="00680CC0"/>
    <w:rsid w:val="00680DB7"/>
    <w:rsid w:val="00680F45"/>
    <w:rsid w:val="00681F9F"/>
    <w:rsid w:val="00683466"/>
    <w:rsid w:val="006838FD"/>
    <w:rsid w:val="006840EA"/>
    <w:rsid w:val="0068410E"/>
    <w:rsid w:val="006844E2"/>
    <w:rsid w:val="00684883"/>
    <w:rsid w:val="00684C83"/>
    <w:rsid w:val="00684DDF"/>
    <w:rsid w:val="00685267"/>
    <w:rsid w:val="006872AE"/>
    <w:rsid w:val="00690082"/>
    <w:rsid w:val="00690252"/>
    <w:rsid w:val="0069054C"/>
    <w:rsid w:val="00692167"/>
    <w:rsid w:val="006929AC"/>
    <w:rsid w:val="00692D55"/>
    <w:rsid w:val="00692DF3"/>
    <w:rsid w:val="0069338F"/>
    <w:rsid w:val="00693A68"/>
    <w:rsid w:val="0069437C"/>
    <w:rsid w:val="006946BB"/>
    <w:rsid w:val="0069482F"/>
    <w:rsid w:val="00694BF6"/>
    <w:rsid w:val="00694D4B"/>
    <w:rsid w:val="00694DC6"/>
    <w:rsid w:val="00695940"/>
    <w:rsid w:val="00695E08"/>
    <w:rsid w:val="0069682E"/>
    <w:rsid w:val="006969FA"/>
    <w:rsid w:val="0069755D"/>
    <w:rsid w:val="00697730"/>
    <w:rsid w:val="006A0B4E"/>
    <w:rsid w:val="006A0BAE"/>
    <w:rsid w:val="006A18F2"/>
    <w:rsid w:val="006A1C65"/>
    <w:rsid w:val="006A1E81"/>
    <w:rsid w:val="006A22CC"/>
    <w:rsid w:val="006A264F"/>
    <w:rsid w:val="006A2A08"/>
    <w:rsid w:val="006A35D5"/>
    <w:rsid w:val="006A3820"/>
    <w:rsid w:val="006A41DB"/>
    <w:rsid w:val="006A45B3"/>
    <w:rsid w:val="006A514F"/>
    <w:rsid w:val="006A717A"/>
    <w:rsid w:val="006A748A"/>
    <w:rsid w:val="006A7A66"/>
    <w:rsid w:val="006A7EB6"/>
    <w:rsid w:val="006A7EF9"/>
    <w:rsid w:val="006B129D"/>
    <w:rsid w:val="006B156E"/>
    <w:rsid w:val="006B1994"/>
    <w:rsid w:val="006B2586"/>
    <w:rsid w:val="006B2828"/>
    <w:rsid w:val="006B2857"/>
    <w:rsid w:val="006B46A0"/>
    <w:rsid w:val="006B6115"/>
    <w:rsid w:val="006C112D"/>
    <w:rsid w:val="006C1DB3"/>
    <w:rsid w:val="006C3B35"/>
    <w:rsid w:val="006C419E"/>
    <w:rsid w:val="006C41F5"/>
    <w:rsid w:val="006C4210"/>
    <w:rsid w:val="006C4A31"/>
    <w:rsid w:val="006C5080"/>
    <w:rsid w:val="006C5AC2"/>
    <w:rsid w:val="006C6AFB"/>
    <w:rsid w:val="006C70E9"/>
    <w:rsid w:val="006C7374"/>
    <w:rsid w:val="006C7712"/>
    <w:rsid w:val="006C77D3"/>
    <w:rsid w:val="006D17F7"/>
    <w:rsid w:val="006D1F12"/>
    <w:rsid w:val="006D2735"/>
    <w:rsid w:val="006D288A"/>
    <w:rsid w:val="006D2E42"/>
    <w:rsid w:val="006D35B9"/>
    <w:rsid w:val="006D45B2"/>
    <w:rsid w:val="006D517F"/>
    <w:rsid w:val="006D6D03"/>
    <w:rsid w:val="006D72AD"/>
    <w:rsid w:val="006D7353"/>
    <w:rsid w:val="006D764E"/>
    <w:rsid w:val="006E0355"/>
    <w:rsid w:val="006E067D"/>
    <w:rsid w:val="006E0CCB"/>
    <w:rsid w:val="006E0D0D"/>
    <w:rsid w:val="006E0FCC"/>
    <w:rsid w:val="006E1A74"/>
    <w:rsid w:val="006E1B55"/>
    <w:rsid w:val="006E1E96"/>
    <w:rsid w:val="006E31AB"/>
    <w:rsid w:val="006E3696"/>
    <w:rsid w:val="006E3BB5"/>
    <w:rsid w:val="006E3CB3"/>
    <w:rsid w:val="006E4346"/>
    <w:rsid w:val="006E5C59"/>
    <w:rsid w:val="006E5E21"/>
    <w:rsid w:val="006E5EE2"/>
    <w:rsid w:val="006E6244"/>
    <w:rsid w:val="006E69D7"/>
    <w:rsid w:val="006E762A"/>
    <w:rsid w:val="006E7F27"/>
    <w:rsid w:val="006F036A"/>
    <w:rsid w:val="006F11EB"/>
    <w:rsid w:val="006F15CE"/>
    <w:rsid w:val="006F24B3"/>
    <w:rsid w:val="006F2648"/>
    <w:rsid w:val="006F2F10"/>
    <w:rsid w:val="006F42DF"/>
    <w:rsid w:val="006F4350"/>
    <w:rsid w:val="006F482B"/>
    <w:rsid w:val="006F4A2C"/>
    <w:rsid w:val="006F520D"/>
    <w:rsid w:val="006F525E"/>
    <w:rsid w:val="006F5A7D"/>
    <w:rsid w:val="006F5DF0"/>
    <w:rsid w:val="006F6311"/>
    <w:rsid w:val="006F6460"/>
    <w:rsid w:val="006F6516"/>
    <w:rsid w:val="006F68FA"/>
    <w:rsid w:val="006F6F03"/>
    <w:rsid w:val="006F714F"/>
    <w:rsid w:val="006F744F"/>
    <w:rsid w:val="00700249"/>
    <w:rsid w:val="0070063E"/>
    <w:rsid w:val="007007BE"/>
    <w:rsid w:val="00700C62"/>
    <w:rsid w:val="00701102"/>
    <w:rsid w:val="007015F4"/>
    <w:rsid w:val="00701952"/>
    <w:rsid w:val="00701BD0"/>
    <w:rsid w:val="00702410"/>
    <w:rsid w:val="00702556"/>
    <w:rsid w:val="0070277E"/>
    <w:rsid w:val="00702C80"/>
    <w:rsid w:val="007035B0"/>
    <w:rsid w:val="00704156"/>
    <w:rsid w:val="00704E13"/>
    <w:rsid w:val="007061B2"/>
    <w:rsid w:val="007069F0"/>
    <w:rsid w:val="007069FC"/>
    <w:rsid w:val="00706D2F"/>
    <w:rsid w:val="007071C8"/>
    <w:rsid w:val="00707A31"/>
    <w:rsid w:val="00707B63"/>
    <w:rsid w:val="0071039E"/>
    <w:rsid w:val="00711221"/>
    <w:rsid w:val="007118F9"/>
    <w:rsid w:val="007124DC"/>
    <w:rsid w:val="00712675"/>
    <w:rsid w:val="00713003"/>
    <w:rsid w:val="00713808"/>
    <w:rsid w:val="0071455B"/>
    <w:rsid w:val="007151B6"/>
    <w:rsid w:val="0071520D"/>
    <w:rsid w:val="0071583A"/>
    <w:rsid w:val="00715873"/>
    <w:rsid w:val="00715B9B"/>
    <w:rsid w:val="00715EDB"/>
    <w:rsid w:val="00715FBA"/>
    <w:rsid w:val="007160D5"/>
    <w:rsid w:val="007163FB"/>
    <w:rsid w:val="00716921"/>
    <w:rsid w:val="00716B11"/>
    <w:rsid w:val="007172B2"/>
    <w:rsid w:val="00717C23"/>
    <w:rsid w:val="00717C2E"/>
    <w:rsid w:val="00717DDF"/>
    <w:rsid w:val="007204FA"/>
    <w:rsid w:val="007208A8"/>
    <w:rsid w:val="007213B3"/>
    <w:rsid w:val="007213D7"/>
    <w:rsid w:val="00721455"/>
    <w:rsid w:val="007220B9"/>
    <w:rsid w:val="007228D7"/>
    <w:rsid w:val="0072457F"/>
    <w:rsid w:val="007247DF"/>
    <w:rsid w:val="0072519D"/>
    <w:rsid w:val="00725406"/>
    <w:rsid w:val="007254E0"/>
    <w:rsid w:val="0072621B"/>
    <w:rsid w:val="00726638"/>
    <w:rsid w:val="00726DF7"/>
    <w:rsid w:val="007277E9"/>
    <w:rsid w:val="00730302"/>
    <w:rsid w:val="00730480"/>
    <w:rsid w:val="00730555"/>
    <w:rsid w:val="0073071D"/>
    <w:rsid w:val="00730ACB"/>
    <w:rsid w:val="007312CC"/>
    <w:rsid w:val="00731518"/>
    <w:rsid w:val="00731547"/>
    <w:rsid w:val="00731B1D"/>
    <w:rsid w:val="00731E1E"/>
    <w:rsid w:val="007320ED"/>
    <w:rsid w:val="007321F9"/>
    <w:rsid w:val="007327F3"/>
    <w:rsid w:val="00733A2F"/>
    <w:rsid w:val="00734131"/>
    <w:rsid w:val="00734EFB"/>
    <w:rsid w:val="00735308"/>
    <w:rsid w:val="00735E86"/>
    <w:rsid w:val="007363C6"/>
    <w:rsid w:val="0073682D"/>
    <w:rsid w:val="00736A64"/>
    <w:rsid w:val="00736C1E"/>
    <w:rsid w:val="00737691"/>
    <w:rsid w:val="00737758"/>
    <w:rsid w:val="00737D05"/>
    <w:rsid w:val="00737F6A"/>
    <w:rsid w:val="0074014D"/>
    <w:rsid w:val="00740736"/>
    <w:rsid w:val="007410B6"/>
    <w:rsid w:val="00741AE8"/>
    <w:rsid w:val="00741E3A"/>
    <w:rsid w:val="00742438"/>
    <w:rsid w:val="007425B2"/>
    <w:rsid w:val="00742741"/>
    <w:rsid w:val="007434E7"/>
    <w:rsid w:val="00743961"/>
    <w:rsid w:val="007442C0"/>
    <w:rsid w:val="00744C6F"/>
    <w:rsid w:val="00745130"/>
    <w:rsid w:val="0074537A"/>
    <w:rsid w:val="007457F6"/>
    <w:rsid w:val="007459E7"/>
    <w:rsid w:val="00745ABB"/>
    <w:rsid w:val="00746099"/>
    <w:rsid w:val="0074625D"/>
    <w:rsid w:val="00746DE4"/>
    <w:rsid w:val="00746E38"/>
    <w:rsid w:val="00747883"/>
    <w:rsid w:val="00747C59"/>
    <w:rsid w:val="00747CD5"/>
    <w:rsid w:val="007500C1"/>
    <w:rsid w:val="007510B2"/>
    <w:rsid w:val="00751C8B"/>
    <w:rsid w:val="00752110"/>
    <w:rsid w:val="0075271A"/>
    <w:rsid w:val="00752C42"/>
    <w:rsid w:val="007532E1"/>
    <w:rsid w:val="00753487"/>
    <w:rsid w:val="00753B51"/>
    <w:rsid w:val="007542FC"/>
    <w:rsid w:val="00754D95"/>
    <w:rsid w:val="0075506E"/>
    <w:rsid w:val="00755405"/>
    <w:rsid w:val="00755BFA"/>
    <w:rsid w:val="0075602F"/>
    <w:rsid w:val="00756629"/>
    <w:rsid w:val="007567C2"/>
    <w:rsid w:val="00756DE2"/>
    <w:rsid w:val="007575D2"/>
    <w:rsid w:val="00757A49"/>
    <w:rsid w:val="00757B4F"/>
    <w:rsid w:val="00757B6A"/>
    <w:rsid w:val="007601A5"/>
    <w:rsid w:val="00760474"/>
    <w:rsid w:val="0076047D"/>
    <w:rsid w:val="00760F84"/>
    <w:rsid w:val="007610E0"/>
    <w:rsid w:val="0076162B"/>
    <w:rsid w:val="007621AA"/>
    <w:rsid w:val="00762228"/>
    <w:rsid w:val="0076260A"/>
    <w:rsid w:val="00762D90"/>
    <w:rsid w:val="00763ED4"/>
    <w:rsid w:val="007649FE"/>
    <w:rsid w:val="00764A67"/>
    <w:rsid w:val="00764A7E"/>
    <w:rsid w:val="00764CEC"/>
    <w:rsid w:val="00765806"/>
    <w:rsid w:val="00765A4B"/>
    <w:rsid w:val="00765A82"/>
    <w:rsid w:val="00765AAC"/>
    <w:rsid w:val="00765ADB"/>
    <w:rsid w:val="00767D07"/>
    <w:rsid w:val="00767D9A"/>
    <w:rsid w:val="00770099"/>
    <w:rsid w:val="007701B0"/>
    <w:rsid w:val="00770600"/>
    <w:rsid w:val="00770F6B"/>
    <w:rsid w:val="007714B4"/>
    <w:rsid w:val="00771883"/>
    <w:rsid w:val="00771B50"/>
    <w:rsid w:val="00771C45"/>
    <w:rsid w:val="007723DD"/>
    <w:rsid w:val="00772962"/>
    <w:rsid w:val="00772CDE"/>
    <w:rsid w:val="00774711"/>
    <w:rsid w:val="00774F31"/>
    <w:rsid w:val="00775965"/>
    <w:rsid w:val="00775DEA"/>
    <w:rsid w:val="00776810"/>
    <w:rsid w:val="00776B96"/>
    <w:rsid w:val="00776DC2"/>
    <w:rsid w:val="00780122"/>
    <w:rsid w:val="00780C2B"/>
    <w:rsid w:val="00781C8C"/>
    <w:rsid w:val="0078214B"/>
    <w:rsid w:val="007831CE"/>
    <w:rsid w:val="007839B7"/>
    <w:rsid w:val="0078478D"/>
    <w:rsid w:val="0078498A"/>
    <w:rsid w:val="00784BAE"/>
    <w:rsid w:val="007850B8"/>
    <w:rsid w:val="00785790"/>
    <w:rsid w:val="00786CED"/>
    <w:rsid w:val="00786F50"/>
    <w:rsid w:val="007920D7"/>
    <w:rsid w:val="00792207"/>
    <w:rsid w:val="00792B64"/>
    <w:rsid w:val="00792E29"/>
    <w:rsid w:val="0079379A"/>
    <w:rsid w:val="007939FE"/>
    <w:rsid w:val="00793F05"/>
    <w:rsid w:val="00794059"/>
    <w:rsid w:val="00794953"/>
    <w:rsid w:val="00794B06"/>
    <w:rsid w:val="00795136"/>
    <w:rsid w:val="00795E47"/>
    <w:rsid w:val="00796589"/>
    <w:rsid w:val="0079678B"/>
    <w:rsid w:val="00796BCA"/>
    <w:rsid w:val="00796BFD"/>
    <w:rsid w:val="0079750A"/>
    <w:rsid w:val="007A040B"/>
    <w:rsid w:val="007A1D8D"/>
    <w:rsid w:val="007A1F2F"/>
    <w:rsid w:val="007A1F3F"/>
    <w:rsid w:val="007A286D"/>
    <w:rsid w:val="007A2A42"/>
    <w:rsid w:val="007A2A5C"/>
    <w:rsid w:val="007A2A71"/>
    <w:rsid w:val="007A2EC1"/>
    <w:rsid w:val="007A33DE"/>
    <w:rsid w:val="007A3D42"/>
    <w:rsid w:val="007A4EBC"/>
    <w:rsid w:val="007A5150"/>
    <w:rsid w:val="007A5373"/>
    <w:rsid w:val="007A6471"/>
    <w:rsid w:val="007A649B"/>
    <w:rsid w:val="007A72DD"/>
    <w:rsid w:val="007A7346"/>
    <w:rsid w:val="007A789F"/>
    <w:rsid w:val="007B22FD"/>
    <w:rsid w:val="007B25DF"/>
    <w:rsid w:val="007B2E11"/>
    <w:rsid w:val="007B4150"/>
    <w:rsid w:val="007B6109"/>
    <w:rsid w:val="007B6F73"/>
    <w:rsid w:val="007B718A"/>
    <w:rsid w:val="007B746C"/>
    <w:rsid w:val="007B75BC"/>
    <w:rsid w:val="007B7813"/>
    <w:rsid w:val="007B7889"/>
    <w:rsid w:val="007B78BE"/>
    <w:rsid w:val="007C03B9"/>
    <w:rsid w:val="007C0438"/>
    <w:rsid w:val="007C0BD6"/>
    <w:rsid w:val="007C14F2"/>
    <w:rsid w:val="007C158B"/>
    <w:rsid w:val="007C2D11"/>
    <w:rsid w:val="007C2EAC"/>
    <w:rsid w:val="007C3151"/>
    <w:rsid w:val="007C31E3"/>
    <w:rsid w:val="007C3539"/>
    <w:rsid w:val="007C3806"/>
    <w:rsid w:val="007C3BED"/>
    <w:rsid w:val="007C4483"/>
    <w:rsid w:val="007C546F"/>
    <w:rsid w:val="007C5BB7"/>
    <w:rsid w:val="007C60CA"/>
    <w:rsid w:val="007C66E8"/>
    <w:rsid w:val="007C6ACA"/>
    <w:rsid w:val="007C6D85"/>
    <w:rsid w:val="007C7105"/>
    <w:rsid w:val="007C7ABD"/>
    <w:rsid w:val="007C7B5D"/>
    <w:rsid w:val="007C7BB3"/>
    <w:rsid w:val="007D0024"/>
    <w:rsid w:val="007D07D5"/>
    <w:rsid w:val="007D0ECD"/>
    <w:rsid w:val="007D15A1"/>
    <w:rsid w:val="007D1C64"/>
    <w:rsid w:val="007D32DD"/>
    <w:rsid w:val="007D3E19"/>
    <w:rsid w:val="007D45BE"/>
    <w:rsid w:val="007D5AF7"/>
    <w:rsid w:val="007D6611"/>
    <w:rsid w:val="007D6DCE"/>
    <w:rsid w:val="007D72C4"/>
    <w:rsid w:val="007D75DB"/>
    <w:rsid w:val="007E052C"/>
    <w:rsid w:val="007E142A"/>
    <w:rsid w:val="007E1471"/>
    <w:rsid w:val="007E1CEF"/>
    <w:rsid w:val="007E1FAA"/>
    <w:rsid w:val="007E2329"/>
    <w:rsid w:val="007E2A2F"/>
    <w:rsid w:val="007E2CFE"/>
    <w:rsid w:val="007E3A66"/>
    <w:rsid w:val="007E3B40"/>
    <w:rsid w:val="007E435D"/>
    <w:rsid w:val="007E4700"/>
    <w:rsid w:val="007E59C9"/>
    <w:rsid w:val="007E6118"/>
    <w:rsid w:val="007E62CC"/>
    <w:rsid w:val="007E6F01"/>
    <w:rsid w:val="007E7CEB"/>
    <w:rsid w:val="007F0072"/>
    <w:rsid w:val="007F0AA1"/>
    <w:rsid w:val="007F25E9"/>
    <w:rsid w:val="007F2EB6"/>
    <w:rsid w:val="007F35A8"/>
    <w:rsid w:val="007F3663"/>
    <w:rsid w:val="007F405F"/>
    <w:rsid w:val="007F412A"/>
    <w:rsid w:val="007F47DF"/>
    <w:rsid w:val="007F4826"/>
    <w:rsid w:val="007F48C1"/>
    <w:rsid w:val="007F5049"/>
    <w:rsid w:val="007F523C"/>
    <w:rsid w:val="007F54C3"/>
    <w:rsid w:val="007F6526"/>
    <w:rsid w:val="007F76D9"/>
    <w:rsid w:val="007F7BF8"/>
    <w:rsid w:val="008001AB"/>
    <w:rsid w:val="008018D4"/>
    <w:rsid w:val="008025B1"/>
    <w:rsid w:val="00802949"/>
    <w:rsid w:val="00802C0F"/>
    <w:rsid w:val="00802C81"/>
    <w:rsid w:val="0080301E"/>
    <w:rsid w:val="0080365F"/>
    <w:rsid w:val="0080406D"/>
    <w:rsid w:val="00804D7A"/>
    <w:rsid w:val="00806596"/>
    <w:rsid w:val="008068AC"/>
    <w:rsid w:val="008077D4"/>
    <w:rsid w:val="00807CD0"/>
    <w:rsid w:val="00807CFA"/>
    <w:rsid w:val="008102F1"/>
    <w:rsid w:val="008107DA"/>
    <w:rsid w:val="00810F97"/>
    <w:rsid w:val="00811021"/>
    <w:rsid w:val="0081124E"/>
    <w:rsid w:val="00811310"/>
    <w:rsid w:val="00812B31"/>
    <w:rsid w:val="00812BE5"/>
    <w:rsid w:val="00813905"/>
    <w:rsid w:val="00813A4D"/>
    <w:rsid w:val="00813A4F"/>
    <w:rsid w:val="00813C4D"/>
    <w:rsid w:val="00813DE6"/>
    <w:rsid w:val="008145BB"/>
    <w:rsid w:val="00815283"/>
    <w:rsid w:val="008159EE"/>
    <w:rsid w:val="008161E0"/>
    <w:rsid w:val="00817429"/>
    <w:rsid w:val="00817472"/>
    <w:rsid w:val="00817B8B"/>
    <w:rsid w:val="00817F31"/>
    <w:rsid w:val="00820128"/>
    <w:rsid w:val="0082074D"/>
    <w:rsid w:val="0082138B"/>
    <w:rsid w:val="00821514"/>
    <w:rsid w:val="00821E35"/>
    <w:rsid w:val="008227FF"/>
    <w:rsid w:val="00822B46"/>
    <w:rsid w:val="00822BD2"/>
    <w:rsid w:val="00824591"/>
    <w:rsid w:val="00824A19"/>
    <w:rsid w:val="00824AED"/>
    <w:rsid w:val="008252C2"/>
    <w:rsid w:val="0082536A"/>
    <w:rsid w:val="00825542"/>
    <w:rsid w:val="00826091"/>
    <w:rsid w:val="0082689D"/>
    <w:rsid w:val="00827217"/>
    <w:rsid w:val="00827820"/>
    <w:rsid w:val="00827888"/>
    <w:rsid w:val="00830403"/>
    <w:rsid w:val="00830D0C"/>
    <w:rsid w:val="008316D9"/>
    <w:rsid w:val="00831B8B"/>
    <w:rsid w:val="0083209C"/>
    <w:rsid w:val="0083285C"/>
    <w:rsid w:val="00832A64"/>
    <w:rsid w:val="00832B6D"/>
    <w:rsid w:val="00832EB0"/>
    <w:rsid w:val="008334B3"/>
    <w:rsid w:val="00833DB5"/>
    <w:rsid w:val="0083405D"/>
    <w:rsid w:val="008352D4"/>
    <w:rsid w:val="00835400"/>
    <w:rsid w:val="00835EAD"/>
    <w:rsid w:val="008360E6"/>
    <w:rsid w:val="008365BF"/>
    <w:rsid w:val="00836DB9"/>
    <w:rsid w:val="00836DBB"/>
    <w:rsid w:val="00837C67"/>
    <w:rsid w:val="00837E16"/>
    <w:rsid w:val="008415B0"/>
    <w:rsid w:val="00842028"/>
    <w:rsid w:val="008436B8"/>
    <w:rsid w:val="008437A4"/>
    <w:rsid w:val="00844927"/>
    <w:rsid w:val="00844EC9"/>
    <w:rsid w:val="008460B6"/>
    <w:rsid w:val="00846323"/>
    <w:rsid w:val="00846FA7"/>
    <w:rsid w:val="0084744E"/>
    <w:rsid w:val="0084751E"/>
    <w:rsid w:val="0084766C"/>
    <w:rsid w:val="00847E4D"/>
    <w:rsid w:val="008502FA"/>
    <w:rsid w:val="0085090B"/>
    <w:rsid w:val="00850937"/>
    <w:rsid w:val="00850C9D"/>
    <w:rsid w:val="00851C36"/>
    <w:rsid w:val="00851CA3"/>
    <w:rsid w:val="00852B59"/>
    <w:rsid w:val="008531A0"/>
    <w:rsid w:val="00854370"/>
    <w:rsid w:val="008557E9"/>
    <w:rsid w:val="00855AC2"/>
    <w:rsid w:val="00855ED7"/>
    <w:rsid w:val="00855F97"/>
    <w:rsid w:val="00856272"/>
    <w:rsid w:val="008563FF"/>
    <w:rsid w:val="00857A3A"/>
    <w:rsid w:val="00857FAA"/>
    <w:rsid w:val="00860159"/>
    <w:rsid w:val="00860165"/>
    <w:rsid w:val="0086018B"/>
    <w:rsid w:val="008604B8"/>
    <w:rsid w:val="00860B02"/>
    <w:rsid w:val="0086117B"/>
    <w:rsid w:val="008611CB"/>
    <w:rsid w:val="008611DD"/>
    <w:rsid w:val="00861327"/>
    <w:rsid w:val="008620DE"/>
    <w:rsid w:val="00863C1F"/>
    <w:rsid w:val="00863DB4"/>
    <w:rsid w:val="008647CB"/>
    <w:rsid w:val="008648E1"/>
    <w:rsid w:val="00864E92"/>
    <w:rsid w:val="008655FF"/>
    <w:rsid w:val="008663A6"/>
    <w:rsid w:val="0086679A"/>
    <w:rsid w:val="008667CA"/>
    <w:rsid w:val="00866867"/>
    <w:rsid w:val="00866B89"/>
    <w:rsid w:val="00866C7F"/>
    <w:rsid w:val="008679E6"/>
    <w:rsid w:val="00867F29"/>
    <w:rsid w:val="008704E8"/>
    <w:rsid w:val="00871083"/>
    <w:rsid w:val="008711A0"/>
    <w:rsid w:val="0087123A"/>
    <w:rsid w:val="0087138A"/>
    <w:rsid w:val="00871786"/>
    <w:rsid w:val="00871DFF"/>
    <w:rsid w:val="00872257"/>
    <w:rsid w:val="00872B4C"/>
    <w:rsid w:val="008733E7"/>
    <w:rsid w:val="008733EF"/>
    <w:rsid w:val="00873B9F"/>
    <w:rsid w:val="008753E6"/>
    <w:rsid w:val="00875504"/>
    <w:rsid w:val="00875812"/>
    <w:rsid w:val="00875A08"/>
    <w:rsid w:val="008763DC"/>
    <w:rsid w:val="0087685E"/>
    <w:rsid w:val="0087738C"/>
    <w:rsid w:val="00877676"/>
    <w:rsid w:val="008802AF"/>
    <w:rsid w:val="0088135F"/>
    <w:rsid w:val="0088178D"/>
    <w:rsid w:val="00881926"/>
    <w:rsid w:val="00882315"/>
    <w:rsid w:val="0088306E"/>
    <w:rsid w:val="0088318F"/>
    <w:rsid w:val="0088331D"/>
    <w:rsid w:val="00883E7F"/>
    <w:rsid w:val="0088466F"/>
    <w:rsid w:val="00884865"/>
    <w:rsid w:val="008852B0"/>
    <w:rsid w:val="008852FF"/>
    <w:rsid w:val="00885AE7"/>
    <w:rsid w:val="00885C88"/>
    <w:rsid w:val="00885D44"/>
    <w:rsid w:val="0088621E"/>
    <w:rsid w:val="0088688A"/>
    <w:rsid w:val="00886B60"/>
    <w:rsid w:val="00886DE5"/>
    <w:rsid w:val="0088732C"/>
    <w:rsid w:val="00887889"/>
    <w:rsid w:val="00887A29"/>
    <w:rsid w:val="008903C2"/>
    <w:rsid w:val="008919FE"/>
    <w:rsid w:val="00891ACD"/>
    <w:rsid w:val="008920FF"/>
    <w:rsid w:val="00892362"/>
    <w:rsid w:val="008926E8"/>
    <w:rsid w:val="00892B94"/>
    <w:rsid w:val="00894269"/>
    <w:rsid w:val="00894941"/>
    <w:rsid w:val="00894CD7"/>
    <w:rsid w:val="00894F19"/>
    <w:rsid w:val="008952A3"/>
    <w:rsid w:val="00896A10"/>
    <w:rsid w:val="008971B5"/>
    <w:rsid w:val="008A036B"/>
    <w:rsid w:val="008A0523"/>
    <w:rsid w:val="008A069D"/>
    <w:rsid w:val="008A08AC"/>
    <w:rsid w:val="008A102E"/>
    <w:rsid w:val="008A13A0"/>
    <w:rsid w:val="008A2EA8"/>
    <w:rsid w:val="008A3993"/>
    <w:rsid w:val="008A405F"/>
    <w:rsid w:val="008A4682"/>
    <w:rsid w:val="008A46BC"/>
    <w:rsid w:val="008A475A"/>
    <w:rsid w:val="008A4D91"/>
    <w:rsid w:val="008A5D26"/>
    <w:rsid w:val="008A62B3"/>
    <w:rsid w:val="008A6B13"/>
    <w:rsid w:val="008A6ECB"/>
    <w:rsid w:val="008B06C9"/>
    <w:rsid w:val="008B0BF9"/>
    <w:rsid w:val="008B0DFD"/>
    <w:rsid w:val="008B2085"/>
    <w:rsid w:val="008B2866"/>
    <w:rsid w:val="008B289C"/>
    <w:rsid w:val="008B3859"/>
    <w:rsid w:val="008B3AA5"/>
    <w:rsid w:val="008B3B6E"/>
    <w:rsid w:val="008B3D12"/>
    <w:rsid w:val="008B3F7B"/>
    <w:rsid w:val="008B41A4"/>
    <w:rsid w:val="008B4274"/>
    <w:rsid w:val="008B436D"/>
    <w:rsid w:val="008B4A39"/>
    <w:rsid w:val="008B4E1C"/>
    <w:rsid w:val="008B4E49"/>
    <w:rsid w:val="008B5378"/>
    <w:rsid w:val="008B59C6"/>
    <w:rsid w:val="008B5ABE"/>
    <w:rsid w:val="008B5D75"/>
    <w:rsid w:val="008B6E42"/>
    <w:rsid w:val="008B7712"/>
    <w:rsid w:val="008B7B26"/>
    <w:rsid w:val="008B7DF1"/>
    <w:rsid w:val="008B7E88"/>
    <w:rsid w:val="008C0296"/>
    <w:rsid w:val="008C03D3"/>
    <w:rsid w:val="008C09FF"/>
    <w:rsid w:val="008C0A54"/>
    <w:rsid w:val="008C0FB5"/>
    <w:rsid w:val="008C1E73"/>
    <w:rsid w:val="008C2930"/>
    <w:rsid w:val="008C30BB"/>
    <w:rsid w:val="008C3524"/>
    <w:rsid w:val="008C3E7C"/>
    <w:rsid w:val="008C4061"/>
    <w:rsid w:val="008C4122"/>
    <w:rsid w:val="008C4229"/>
    <w:rsid w:val="008C4C4A"/>
    <w:rsid w:val="008C526F"/>
    <w:rsid w:val="008C569B"/>
    <w:rsid w:val="008C596C"/>
    <w:rsid w:val="008C5BE0"/>
    <w:rsid w:val="008C65C8"/>
    <w:rsid w:val="008C7233"/>
    <w:rsid w:val="008C7BC8"/>
    <w:rsid w:val="008D0556"/>
    <w:rsid w:val="008D13B0"/>
    <w:rsid w:val="008D1D29"/>
    <w:rsid w:val="008D2434"/>
    <w:rsid w:val="008D3698"/>
    <w:rsid w:val="008D37CE"/>
    <w:rsid w:val="008D48C4"/>
    <w:rsid w:val="008D49F1"/>
    <w:rsid w:val="008D4D97"/>
    <w:rsid w:val="008D56BB"/>
    <w:rsid w:val="008D5C6F"/>
    <w:rsid w:val="008D5FF6"/>
    <w:rsid w:val="008D60F8"/>
    <w:rsid w:val="008D771D"/>
    <w:rsid w:val="008E0449"/>
    <w:rsid w:val="008E171D"/>
    <w:rsid w:val="008E20C5"/>
    <w:rsid w:val="008E232D"/>
    <w:rsid w:val="008E2785"/>
    <w:rsid w:val="008E2C54"/>
    <w:rsid w:val="008E368F"/>
    <w:rsid w:val="008E375F"/>
    <w:rsid w:val="008E3DBD"/>
    <w:rsid w:val="008E41E8"/>
    <w:rsid w:val="008E4B86"/>
    <w:rsid w:val="008E5C67"/>
    <w:rsid w:val="008E5DB5"/>
    <w:rsid w:val="008E669B"/>
    <w:rsid w:val="008E6C0A"/>
    <w:rsid w:val="008E71DC"/>
    <w:rsid w:val="008E761B"/>
    <w:rsid w:val="008E771B"/>
    <w:rsid w:val="008E78A3"/>
    <w:rsid w:val="008E78C5"/>
    <w:rsid w:val="008E7A45"/>
    <w:rsid w:val="008F0654"/>
    <w:rsid w:val="008F06CB"/>
    <w:rsid w:val="008F09B8"/>
    <w:rsid w:val="008F12A2"/>
    <w:rsid w:val="008F1703"/>
    <w:rsid w:val="008F1AFB"/>
    <w:rsid w:val="008F2E83"/>
    <w:rsid w:val="008F319C"/>
    <w:rsid w:val="008F336B"/>
    <w:rsid w:val="008F45FE"/>
    <w:rsid w:val="008F47E0"/>
    <w:rsid w:val="008F612A"/>
    <w:rsid w:val="008F6345"/>
    <w:rsid w:val="008F6A39"/>
    <w:rsid w:val="008F742B"/>
    <w:rsid w:val="0090061E"/>
    <w:rsid w:val="00900728"/>
    <w:rsid w:val="00900DB8"/>
    <w:rsid w:val="0090293D"/>
    <w:rsid w:val="00902D22"/>
    <w:rsid w:val="009030B9"/>
    <w:rsid w:val="00903395"/>
    <w:rsid w:val="009034DE"/>
    <w:rsid w:val="00903C83"/>
    <w:rsid w:val="00903D98"/>
    <w:rsid w:val="0090471F"/>
    <w:rsid w:val="00905396"/>
    <w:rsid w:val="00905D01"/>
    <w:rsid w:val="0090605D"/>
    <w:rsid w:val="00906419"/>
    <w:rsid w:val="00906735"/>
    <w:rsid w:val="009068D3"/>
    <w:rsid w:val="009076AD"/>
    <w:rsid w:val="00907A38"/>
    <w:rsid w:val="00910EFA"/>
    <w:rsid w:val="0091164B"/>
    <w:rsid w:val="00911858"/>
    <w:rsid w:val="00911DF9"/>
    <w:rsid w:val="009120D1"/>
    <w:rsid w:val="0091284C"/>
    <w:rsid w:val="00912889"/>
    <w:rsid w:val="00912A47"/>
    <w:rsid w:val="009132B5"/>
    <w:rsid w:val="00913499"/>
    <w:rsid w:val="009134C1"/>
    <w:rsid w:val="00913A42"/>
    <w:rsid w:val="0091405B"/>
    <w:rsid w:val="00914167"/>
    <w:rsid w:val="009143DB"/>
    <w:rsid w:val="00914CA8"/>
    <w:rsid w:val="00914D78"/>
    <w:rsid w:val="00915010"/>
    <w:rsid w:val="00915065"/>
    <w:rsid w:val="00915797"/>
    <w:rsid w:val="009163A8"/>
    <w:rsid w:val="009163CA"/>
    <w:rsid w:val="00916C5E"/>
    <w:rsid w:val="00917CE5"/>
    <w:rsid w:val="00917F12"/>
    <w:rsid w:val="00920AC3"/>
    <w:rsid w:val="009213B3"/>
    <w:rsid w:val="009217C0"/>
    <w:rsid w:val="00922E49"/>
    <w:rsid w:val="00923350"/>
    <w:rsid w:val="00923434"/>
    <w:rsid w:val="009235CA"/>
    <w:rsid w:val="00923864"/>
    <w:rsid w:val="00923CF4"/>
    <w:rsid w:val="009249DD"/>
    <w:rsid w:val="00925241"/>
    <w:rsid w:val="00925CEC"/>
    <w:rsid w:val="00926086"/>
    <w:rsid w:val="00926361"/>
    <w:rsid w:val="0092638C"/>
    <w:rsid w:val="00926A01"/>
    <w:rsid w:val="00926A3F"/>
    <w:rsid w:val="00926F65"/>
    <w:rsid w:val="00926FC8"/>
    <w:rsid w:val="00927888"/>
    <w:rsid w:val="0092794E"/>
    <w:rsid w:val="00927A74"/>
    <w:rsid w:val="00927A7A"/>
    <w:rsid w:val="00930984"/>
    <w:rsid w:val="00930D30"/>
    <w:rsid w:val="00931862"/>
    <w:rsid w:val="00932C66"/>
    <w:rsid w:val="00933268"/>
    <w:rsid w:val="00933283"/>
    <w:rsid w:val="009332A2"/>
    <w:rsid w:val="00933486"/>
    <w:rsid w:val="00933EA8"/>
    <w:rsid w:val="00933ECC"/>
    <w:rsid w:val="009346F3"/>
    <w:rsid w:val="00934739"/>
    <w:rsid w:val="00934E0B"/>
    <w:rsid w:val="00934FD3"/>
    <w:rsid w:val="0093573C"/>
    <w:rsid w:val="00937328"/>
    <w:rsid w:val="00937598"/>
    <w:rsid w:val="0093787E"/>
    <w:rsid w:val="009378C7"/>
    <w:rsid w:val="0093790B"/>
    <w:rsid w:val="00937E93"/>
    <w:rsid w:val="009413FB"/>
    <w:rsid w:val="0094199B"/>
    <w:rsid w:val="00941A64"/>
    <w:rsid w:val="00941E16"/>
    <w:rsid w:val="00942933"/>
    <w:rsid w:val="0094361D"/>
    <w:rsid w:val="00943751"/>
    <w:rsid w:val="009440B2"/>
    <w:rsid w:val="009455FB"/>
    <w:rsid w:val="00945795"/>
    <w:rsid w:val="009458F0"/>
    <w:rsid w:val="00945B93"/>
    <w:rsid w:val="00945FD2"/>
    <w:rsid w:val="00946515"/>
    <w:rsid w:val="00946DD0"/>
    <w:rsid w:val="009504A5"/>
    <w:rsid w:val="0095068F"/>
    <w:rsid w:val="009509E6"/>
    <w:rsid w:val="009514BA"/>
    <w:rsid w:val="00952018"/>
    <w:rsid w:val="00952654"/>
    <w:rsid w:val="00952800"/>
    <w:rsid w:val="00952B5B"/>
    <w:rsid w:val="00952E9A"/>
    <w:rsid w:val="00952FDC"/>
    <w:rsid w:val="0095300D"/>
    <w:rsid w:val="009533EE"/>
    <w:rsid w:val="00953901"/>
    <w:rsid w:val="00953CD1"/>
    <w:rsid w:val="00953DD3"/>
    <w:rsid w:val="00953F12"/>
    <w:rsid w:val="0095426B"/>
    <w:rsid w:val="009542BB"/>
    <w:rsid w:val="00954394"/>
    <w:rsid w:val="0095502D"/>
    <w:rsid w:val="009550E1"/>
    <w:rsid w:val="009555FA"/>
    <w:rsid w:val="00955836"/>
    <w:rsid w:val="0095585C"/>
    <w:rsid w:val="009559D7"/>
    <w:rsid w:val="00956812"/>
    <w:rsid w:val="00956EED"/>
    <w:rsid w:val="00956F5A"/>
    <w:rsid w:val="00957037"/>
    <w:rsid w:val="0095719A"/>
    <w:rsid w:val="009579EC"/>
    <w:rsid w:val="00960105"/>
    <w:rsid w:val="009603E9"/>
    <w:rsid w:val="00960C45"/>
    <w:rsid w:val="00961843"/>
    <w:rsid w:val="009619E3"/>
    <w:rsid w:val="0096205F"/>
    <w:rsid w:val="009623E9"/>
    <w:rsid w:val="00963E99"/>
    <w:rsid w:val="00963EEB"/>
    <w:rsid w:val="00963FE5"/>
    <w:rsid w:val="00964044"/>
    <w:rsid w:val="00964162"/>
    <w:rsid w:val="009648BC"/>
    <w:rsid w:val="00964C2F"/>
    <w:rsid w:val="009650A4"/>
    <w:rsid w:val="009657C1"/>
    <w:rsid w:val="00965F88"/>
    <w:rsid w:val="00965FF0"/>
    <w:rsid w:val="0096625B"/>
    <w:rsid w:val="0096682F"/>
    <w:rsid w:val="00966E05"/>
    <w:rsid w:val="009673DB"/>
    <w:rsid w:val="00967BC3"/>
    <w:rsid w:val="00967DE3"/>
    <w:rsid w:val="009702B7"/>
    <w:rsid w:val="00970E7A"/>
    <w:rsid w:val="009712CF"/>
    <w:rsid w:val="0097141B"/>
    <w:rsid w:val="009717EC"/>
    <w:rsid w:val="00971F70"/>
    <w:rsid w:val="0097213C"/>
    <w:rsid w:val="009734DE"/>
    <w:rsid w:val="00973FF0"/>
    <w:rsid w:val="009741D2"/>
    <w:rsid w:val="009746FB"/>
    <w:rsid w:val="00974774"/>
    <w:rsid w:val="009761A4"/>
    <w:rsid w:val="009768EC"/>
    <w:rsid w:val="00976E4C"/>
    <w:rsid w:val="00977FF9"/>
    <w:rsid w:val="0098015A"/>
    <w:rsid w:val="00980B05"/>
    <w:rsid w:val="00981F6A"/>
    <w:rsid w:val="00983458"/>
    <w:rsid w:val="009835AB"/>
    <w:rsid w:val="00984AFA"/>
    <w:rsid w:val="00984E03"/>
    <w:rsid w:val="009851CC"/>
    <w:rsid w:val="00985301"/>
    <w:rsid w:val="00985522"/>
    <w:rsid w:val="00986788"/>
    <w:rsid w:val="009867DB"/>
    <w:rsid w:val="0098739F"/>
    <w:rsid w:val="00987E85"/>
    <w:rsid w:val="009902EF"/>
    <w:rsid w:val="00990F64"/>
    <w:rsid w:val="00991151"/>
    <w:rsid w:val="0099139A"/>
    <w:rsid w:val="00991C80"/>
    <w:rsid w:val="0099215F"/>
    <w:rsid w:val="00992169"/>
    <w:rsid w:val="0099284C"/>
    <w:rsid w:val="009929AF"/>
    <w:rsid w:val="00993357"/>
    <w:rsid w:val="0099404A"/>
    <w:rsid w:val="00994C82"/>
    <w:rsid w:val="0099510D"/>
    <w:rsid w:val="00995C10"/>
    <w:rsid w:val="00995E2C"/>
    <w:rsid w:val="00997043"/>
    <w:rsid w:val="00997564"/>
    <w:rsid w:val="00997879"/>
    <w:rsid w:val="00997E6C"/>
    <w:rsid w:val="009A024A"/>
    <w:rsid w:val="009A04A9"/>
    <w:rsid w:val="009A0D12"/>
    <w:rsid w:val="009A1987"/>
    <w:rsid w:val="009A24D0"/>
    <w:rsid w:val="009A2BEE"/>
    <w:rsid w:val="009A3466"/>
    <w:rsid w:val="009A379F"/>
    <w:rsid w:val="009A388B"/>
    <w:rsid w:val="009A3C75"/>
    <w:rsid w:val="009A3DC3"/>
    <w:rsid w:val="009A4449"/>
    <w:rsid w:val="009A5238"/>
    <w:rsid w:val="009A5289"/>
    <w:rsid w:val="009A669D"/>
    <w:rsid w:val="009A7009"/>
    <w:rsid w:val="009A7108"/>
    <w:rsid w:val="009A7A53"/>
    <w:rsid w:val="009B0284"/>
    <w:rsid w:val="009B0402"/>
    <w:rsid w:val="009B0B75"/>
    <w:rsid w:val="009B0D5A"/>
    <w:rsid w:val="009B1067"/>
    <w:rsid w:val="009B13E2"/>
    <w:rsid w:val="009B16CE"/>
    <w:rsid w:val="009B16DF"/>
    <w:rsid w:val="009B1EB7"/>
    <w:rsid w:val="009B22F7"/>
    <w:rsid w:val="009B241D"/>
    <w:rsid w:val="009B31E4"/>
    <w:rsid w:val="009B4A96"/>
    <w:rsid w:val="009B4CB2"/>
    <w:rsid w:val="009B53EE"/>
    <w:rsid w:val="009B5A0C"/>
    <w:rsid w:val="009B5AF1"/>
    <w:rsid w:val="009B6701"/>
    <w:rsid w:val="009B6D1E"/>
    <w:rsid w:val="009B6EF7"/>
    <w:rsid w:val="009B7000"/>
    <w:rsid w:val="009B739C"/>
    <w:rsid w:val="009B7515"/>
    <w:rsid w:val="009B7910"/>
    <w:rsid w:val="009C04EC"/>
    <w:rsid w:val="009C202E"/>
    <w:rsid w:val="009C24D1"/>
    <w:rsid w:val="009C29B8"/>
    <w:rsid w:val="009C2E7F"/>
    <w:rsid w:val="009C328C"/>
    <w:rsid w:val="009C4444"/>
    <w:rsid w:val="009C4A02"/>
    <w:rsid w:val="009C4BA4"/>
    <w:rsid w:val="009C543A"/>
    <w:rsid w:val="009C5983"/>
    <w:rsid w:val="009C6533"/>
    <w:rsid w:val="009C79AD"/>
    <w:rsid w:val="009C7CA6"/>
    <w:rsid w:val="009D053E"/>
    <w:rsid w:val="009D0E18"/>
    <w:rsid w:val="009D10B0"/>
    <w:rsid w:val="009D14E3"/>
    <w:rsid w:val="009D177C"/>
    <w:rsid w:val="009D27F1"/>
    <w:rsid w:val="009D3316"/>
    <w:rsid w:val="009D3475"/>
    <w:rsid w:val="009D470A"/>
    <w:rsid w:val="009D55AA"/>
    <w:rsid w:val="009D5D87"/>
    <w:rsid w:val="009D6132"/>
    <w:rsid w:val="009D707B"/>
    <w:rsid w:val="009D7512"/>
    <w:rsid w:val="009D7E1B"/>
    <w:rsid w:val="009E0AF7"/>
    <w:rsid w:val="009E0B6F"/>
    <w:rsid w:val="009E0C88"/>
    <w:rsid w:val="009E1368"/>
    <w:rsid w:val="009E183C"/>
    <w:rsid w:val="009E1951"/>
    <w:rsid w:val="009E21F0"/>
    <w:rsid w:val="009E2837"/>
    <w:rsid w:val="009E2997"/>
    <w:rsid w:val="009E2B9E"/>
    <w:rsid w:val="009E306B"/>
    <w:rsid w:val="009E34A5"/>
    <w:rsid w:val="009E375E"/>
    <w:rsid w:val="009E3BE2"/>
    <w:rsid w:val="009E3C53"/>
    <w:rsid w:val="009E3E77"/>
    <w:rsid w:val="009E3EFE"/>
    <w:rsid w:val="009E3FAB"/>
    <w:rsid w:val="009E431B"/>
    <w:rsid w:val="009E488C"/>
    <w:rsid w:val="009E54C9"/>
    <w:rsid w:val="009E5AA7"/>
    <w:rsid w:val="009E5B3F"/>
    <w:rsid w:val="009E5BC8"/>
    <w:rsid w:val="009E6C0C"/>
    <w:rsid w:val="009E7AF3"/>
    <w:rsid w:val="009E7D90"/>
    <w:rsid w:val="009F0346"/>
    <w:rsid w:val="009F1AB0"/>
    <w:rsid w:val="009F20C9"/>
    <w:rsid w:val="009F3513"/>
    <w:rsid w:val="009F3AE6"/>
    <w:rsid w:val="009F3EC2"/>
    <w:rsid w:val="009F4D97"/>
    <w:rsid w:val="009F501D"/>
    <w:rsid w:val="009F5E84"/>
    <w:rsid w:val="009F6B13"/>
    <w:rsid w:val="009F78D4"/>
    <w:rsid w:val="009F7A94"/>
    <w:rsid w:val="00A00324"/>
    <w:rsid w:val="00A00A95"/>
    <w:rsid w:val="00A00EA0"/>
    <w:rsid w:val="00A01559"/>
    <w:rsid w:val="00A0191C"/>
    <w:rsid w:val="00A0217F"/>
    <w:rsid w:val="00A02858"/>
    <w:rsid w:val="00A02C54"/>
    <w:rsid w:val="00A03276"/>
    <w:rsid w:val="00A039D5"/>
    <w:rsid w:val="00A03FFC"/>
    <w:rsid w:val="00A046AD"/>
    <w:rsid w:val="00A05697"/>
    <w:rsid w:val="00A056FA"/>
    <w:rsid w:val="00A063E1"/>
    <w:rsid w:val="00A0756D"/>
    <w:rsid w:val="00A07641"/>
    <w:rsid w:val="00A079C1"/>
    <w:rsid w:val="00A07A3D"/>
    <w:rsid w:val="00A07F5D"/>
    <w:rsid w:val="00A116B9"/>
    <w:rsid w:val="00A11AEB"/>
    <w:rsid w:val="00A12520"/>
    <w:rsid w:val="00A12D69"/>
    <w:rsid w:val="00A130FD"/>
    <w:rsid w:val="00A13C19"/>
    <w:rsid w:val="00A13D6D"/>
    <w:rsid w:val="00A1418B"/>
    <w:rsid w:val="00A1459A"/>
    <w:rsid w:val="00A14769"/>
    <w:rsid w:val="00A14C40"/>
    <w:rsid w:val="00A14CFC"/>
    <w:rsid w:val="00A15611"/>
    <w:rsid w:val="00A1561C"/>
    <w:rsid w:val="00A16151"/>
    <w:rsid w:val="00A16334"/>
    <w:rsid w:val="00A168A8"/>
    <w:rsid w:val="00A16C3F"/>
    <w:rsid w:val="00A16EC6"/>
    <w:rsid w:val="00A17AA0"/>
    <w:rsid w:val="00A17C06"/>
    <w:rsid w:val="00A17C46"/>
    <w:rsid w:val="00A17EFA"/>
    <w:rsid w:val="00A2126E"/>
    <w:rsid w:val="00A21706"/>
    <w:rsid w:val="00A2291E"/>
    <w:rsid w:val="00A232CA"/>
    <w:rsid w:val="00A232FF"/>
    <w:rsid w:val="00A234E2"/>
    <w:rsid w:val="00A23854"/>
    <w:rsid w:val="00A23FC2"/>
    <w:rsid w:val="00A24675"/>
    <w:rsid w:val="00A24FCC"/>
    <w:rsid w:val="00A252B1"/>
    <w:rsid w:val="00A25865"/>
    <w:rsid w:val="00A258C2"/>
    <w:rsid w:val="00A26A90"/>
    <w:rsid w:val="00A26B27"/>
    <w:rsid w:val="00A26C0A"/>
    <w:rsid w:val="00A2743B"/>
    <w:rsid w:val="00A30E4F"/>
    <w:rsid w:val="00A3114C"/>
    <w:rsid w:val="00A313B4"/>
    <w:rsid w:val="00A319F1"/>
    <w:rsid w:val="00A32253"/>
    <w:rsid w:val="00A32E88"/>
    <w:rsid w:val="00A3310E"/>
    <w:rsid w:val="00A33224"/>
    <w:rsid w:val="00A333A0"/>
    <w:rsid w:val="00A3358B"/>
    <w:rsid w:val="00A34294"/>
    <w:rsid w:val="00A34316"/>
    <w:rsid w:val="00A34985"/>
    <w:rsid w:val="00A35580"/>
    <w:rsid w:val="00A3568E"/>
    <w:rsid w:val="00A35784"/>
    <w:rsid w:val="00A37E70"/>
    <w:rsid w:val="00A41968"/>
    <w:rsid w:val="00A41FCD"/>
    <w:rsid w:val="00A421F9"/>
    <w:rsid w:val="00A433F7"/>
    <w:rsid w:val="00A4356F"/>
    <w:rsid w:val="00A437DC"/>
    <w:rsid w:val="00A437E1"/>
    <w:rsid w:val="00A43CF4"/>
    <w:rsid w:val="00A44965"/>
    <w:rsid w:val="00A44EC0"/>
    <w:rsid w:val="00A4603E"/>
    <w:rsid w:val="00A460BF"/>
    <w:rsid w:val="00A461ED"/>
    <w:rsid w:val="00A4646E"/>
    <w:rsid w:val="00A464E3"/>
    <w:rsid w:val="00A4685E"/>
    <w:rsid w:val="00A50A85"/>
    <w:rsid w:val="00A50CD4"/>
    <w:rsid w:val="00A51163"/>
    <w:rsid w:val="00A51191"/>
    <w:rsid w:val="00A517F3"/>
    <w:rsid w:val="00A51E8C"/>
    <w:rsid w:val="00A520BC"/>
    <w:rsid w:val="00A52410"/>
    <w:rsid w:val="00A5261D"/>
    <w:rsid w:val="00A52685"/>
    <w:rsid w:val="00A52892"/>
    <w:rsid w:val="00A5324C"/>
    <w:rsid w:val="00A532D2"/>
    <w:rsid w:val="00A53C8E"/>
    <w:rsid w:val="00A541F4"/>
    <w:rsid w:val="00A54A14"/>
    <w:rsid w:val="00A55D9D"/>
    <w:rsid w:val="00A56623"/>
    <w:rsid w:val="00A56D62"/>
    <w:rsid w:val="00A56F07"/>
    <w:rsid w:val="00A5762C"/>
    <w:rsid w:val="00A576A1"/>
    <w:rsid w:val="00A57957"/>
    <w:rsid w:val="00A600FC"/>
    <w:rsid w:val="00A600FE"/>
    <w:rsid w:val="00A60BCA"/>
    <w:rsid w:val="00A60CEE"/>
    <w:rsid w:val="00A62562"/>
    <w:rsid w:val="00A6331D"/>
    <w:rsid w:val="00A63849"/>
    <w:rsid w:val="00A638DA"/>
    <w:rsid w:val="00A64113"/>
    <w:rsid w:val="00A643C2"/>
    <w:rsid w:val="00A64742"/>
    <w:rsid w:val="00A64BE0"/>
    <w:rsid w:val="00A65B41"/>
    <w:rsid w:val="00A65E00"/>
    <w:rsid w:val="00A6678E"/>
    <w:rsid w:val="00A66827"/>
    <w:rsid w:val="00A66A78"/>
    <w:rsid w:val="00A66D01"/>
    <w:rsid w:val="00A70EA1"/>
    <w:rsid w:val="00A71724"/>
    <w:rsid w:val="00A71A9B"/>
    <w:rsid w:val="00A71F02"/>
    <w:rsid w:val="00A7286F"/>
    <w:rsid w:val="00A72A82"/>
    <w:rsid w:val="00A72F64"/>
    <w:rsid w:val="00A7310F"/>
    <w:rsid w:val="00A7436E"/>
    <w:rsid w:val="00A74E96"/>
    <w:rsid w:val="00A751A0"/>
    <w:rsid w:val="00A75A8E"/>
    <w:rsid w:val="00A7639D"/>
    <w:rsid w:val="00A76419"/>
    <w:rsid w:val="00A77A41"/>
    <w:rsid w:val="00A800D0"/>
    <w:rsid w:val="00A80133"/>
    <w:rsid w:val="00A802B5"/>
    <w:rsid w:val="00A808D8"/>
    <w:rsid w:val="00A81D9E"/>
    <w:rsid w:val="00A8213C"/>
    <w:rsid w:val="00A824DD"/>
    <w:rsid w:val="00A82BD4"/>
    <w:rsid w:val="00A83676"/>
    <w:rsid w:val="00A83B7B"/>
    <w:rsid w:val="00A84274"/>
    <w:rsid w:val="00A847DC"/>
    <w:rsid w:val="00A849E2"/>
    <w:rsid w:val="00A84E72"/>
    <w:rsid w:val="00A84F1F"/>
    <w:rsid w:val="00A85037"/>
    <w:rsid w:val="00A850F3"/>
    <w:rsid w:val="00A864E3"/>
    <w:rsid w:val="00A8654D"/>
    <w:rsid w:val="00A87F39"/>
    <w:rsid w:val="00A9080D"/>
    <w:rsid w:val="00A91DFD"/>
    <w:rsid w:val="00A9212F"/>
    <w:rsid w:val="00A927C8"/>
    <w:rsid w:val="00A9287D"/>
    <w:rsid w:val="00A931EA"/>
    <w:rsid w:val="00A936BE"/>
    <w:rsid w:val="00A943B5"/>
    <w:rsid w:val="00A94574"/>
    <w:rsid w:val="00A954BB"/>
    <w:rsid w:val="00A95936"/>
    <w:rsid w:val="00A96265"/>
    <w:rsid w:val="00A962D5"/>
    <w:rsid w:val="00A96B96"/>
    <w:rsid w:val="00A96C24"/>
    <w:rsid w:val="00A97084"/>
    <w:rsid w:val="00A973ED"/>
    <w:rsid w:val="00AA076C"/>
    <w:rsid w:val="00AA1C2C"/>
    <w:rsid w:val="00AA2716"/>
    <w:rsid w:val="00AA2C86"/>
    <w:rsid w:val="00AA35F6"/>
    <w:rsid w:val="00AA3BE1"/>
    <w:rsid w:val="00AA3C63"/>
    <w:rsid w:val="00AA4FF5"/>
    <w:rsid w:val="00AA571E"/>
    <w:rsid w:val="00AA5BC6"/>
    <w:rsid w:val="00AA6192"/>
    <w:rsid w:val="00AA64A7"/>
    <w:rsid w:val="00AA659A"/>
    <w:rsid w:val="00AA667C"/>
    <w:rsid w:val="00AA6E91"/>
    <w:rsid w:val="00AA7232"/>
    <w:rsid w:val="00AA7439"/>
    <w:rsid w:val="00AA78ED"/>
    <w:rsid w:val="00AB047E"/>
    <w:rsid w:val="00AB09AC"/>
    <w:rsid w:val="00AB0B0A"/>
    <w:rsid w:val="00AB0BB7"/>
    <w:rsid w:val="00AB0EB9"/>
    <w:rsid w:val="00AB0F30"/>
    <w:rsid w:val="00AB1322"/>
    <w:rsid w:val="00AB1CAC"/>
    <w:rsid w:val="00AB22C6"/>
    <w:rsid w:val="00AB2AD0"/>
    <w:rsid w:val="00AB2D82"/>
    <w:rsid w:val="00AB4125"/>
    <w:rsid w:val="00AB428B"/>
    <w:rsid w:val="00AB4652"/>
    <w:rsid w:val="00AB4C02"/>
    <w:rsid w:val="00AB4E4B"/>
    <w:rsid w:val="00AB4EB7"/>
    <w:rsid w:val="00AB5DCD"/>
    <w:rsid w:val="00AB5FB9"/>
    <w:rsid w:val="00AB6216"/>
    <w:rsid w:val="00AB6452"/>
    <w:rsid w:val="00AB67FC"/>
    <w:rsid w:val="00AB75F7"/>
    <w:rsid w:val="00AC00F2"/>
    <w:rsid w:val="00AC0276"/>
    <w:rsid w:val="00AC0CD8"/>
    <w:rsid w:val="00AC1925"/>
    <w:rsid w:val="00AC20DB"/>
    <w:rsid w:val="00AC2796"/>
    <w:rsid w:val="00AC2F5D"/>
    <w:rsid w:val="00AC31B5"/>
    <w:rsid w:val="00AC3E74"/>
    <w:rsid w:val="00AC3E93"/>
    <w:rsid w:val="00AC3FE4"/>
    <w:rsid w:val="00AC4056"/>
    <w:rsid w:val="00AC4454"/>
    <w:rsid w:val="00AC4DD8"/>
    <w:rsid w:val="00AC4E4B"/>
    <w:rsid w:val="00AC4EA1"/>
    <w:rsid w:val="00AC5381"/>
    <w:rsid w:val="00AC581D"/>
    <w:rsid w:val="00AC587D"/>
    <w:rsid w:val="00AC5920"/>
    <w:rsid w:val="00AC6678"/>
    <w:rsid w:val="00AC6BB7"/>
    <w:rsid w:val="00AC6F85"/>
    <w:rsid w:val="00AC7B56"/>
    <w:rsid w:val="00AD0BEC"/>
    <w:rsid w:val="00AD0E65"/>
    <w:rsid w:val="00AD10F1"/>
    <w:rsid w:val="00AD2A69"/>
    <w:rsid w:val="00AD2BF2"/>
    <w:rsid w:val="00AD34BA"/>
    <w:rsid w:val="00AD4053"/>
    <w:rsid w:val="00AD431F"/>
    <w:rsid w:val="00AD47C5"/>
    <w:rsid w:val="00AD4961"/>
    <w:rsid w:val="00AD4A1E"/>
    <w:rsid w:val="00AD4C36"/>
    <w:rsid w:val="00AD4D22"/>
    <w:rsid w:val="00AD4E90"/>
    <w:rsid w:val="00AD5015"/>
    <w:rsid w:val="00AD51D4"/>
    <w:rsid w:val="00AD5221"/>
    <w:rsid w:val="00AD5422"/>
    <w:rsid w:val="00AD5928"/>
    <w:rsid w:val="00AD6201"/>
    <w:rsid w:val="00AD6A41"/>
    <w:rsid w:val="00AD7CBF"/>
    <w:rsid w:val="00AE0658"/>
    <w:rsid w:val="00AE086E"/>
    <w:rsid w:val="00AE0F90"/>
    <w:rsid w:val="00AE13C6"/>
    <w:rsid w:val="00AE1773"/>
    <w:rsid w:val="00AE275A"/>
    <w:rsid w:val="00AE2E49"/>
    <w:rsid w:val="00AE39D0"/>
    <w:rsid w:val="00AE3B8F"/>
    <w:rsid w:val="00AE4179"/>
    <w:rsid w:val="00AE4425"/>
    <w:rsid w:val="00AE49A7"/>
    <w:rsid w:val="00AE4F56"/>
    <w:rsid w:val="00AE4FBE"/>
    <w:rsid w:val="00AE5170"/>
    <w:rsid w:val="00AE64DD"/>
    <w:rsid w:val="00AE650F"/>
    <w:rsid w:val="00AE6555"/>
    <w:rsid w:val="00AE70B7"/>
    <w:rsid w:val="00AE72F7"/>
    <w:rsid w:val="00AE75CB"/>
    <w:rsid w:val="00AE763C"/>
    <w:rsid w:val="00AE7D16"/>
    <w:rsid w:val="00AF022B"/>
    <w:rsid w:val="00AF0310"/>
    <w:rsid w:val="00AF07B0"/>
    <w:rsid w:val="00AF0D66"/>
    <w:rsid w:val="00AF0F21"/>
    <w:rsid w:val="00AF1427"/>
    <w:rsid w:val="00AF199C"/>
    <w:rsid w:val="00AF2B09"/>
    <w:rsid w:val="00AF2BE8"/>
    <w:rsid w:val="00AF31AA"/>
    <w:rsid w:val="00AF34D2"/>
    <w:rsid w:val="00AF43ED"/>
    <w:rsid w:val="00AF4B1C"/>
    <w:rsid w:val="00AF4CAA"/>
    <w:rsid w:val="00AF4CD2"/>
    <w:rsid w:val="00AF514E"/>
    <w:rsid w:val="00AF571A"/>
    <w:rsid w:val="00AF5E1E"/>
    <w:rsid w:val="00AF5FE1"/>
    <w:rsid w:val="00AF6078"/>
    <w:rsid w:val="00AF60A0"/>
    <w:rsid w:val="00AF67FC"/>
    <w:rsid w:val="00AF6F68"/>
    <w:rsid w:val="00AF7CE7"/>
    <w:rsid w:val="00AF7DF5"/>
    <w:rsid w:val="00B006E5"/>
    <w:rsid w:val="00B007E8"/>
    <w:rsid w:val="00B0088C"/>
    <w:rsid w:val="00B012A6"/>
    <w:rsid w:val="00B01918"/>
    <w:rsid w:val="00B019A1"/>
    <w:rsid w:val="00B01AC0"/>
    <w:rsid w:val="00B01D3D"/>
    <w:rsid w:val="00B01D5B"/>
    <w:rsid w:val="00B01F3D"/>
    <w:rsid w:val="00B024C2"/>
    <w:rsid w:val="00B03A47"/>
    <w:rsid w:val="00B0433D"/>
    <w:rsid w:val="00B064CB"/>
    <w:rsid w:val="00B0665C"/>
    <w:rsid w:val="00B07430"/>
    <w:rsid w:val="00B07700"/>
    <w:rsid w:val="00B07BA4"/>
    <w:rsid w:val="00B10432"/>
    <w:rsid w:val="00B1072B"/>
    <w:rsid w:val="00B111D8"/>
    <w:rsid w:val="00B11366"/>
    <w:rsid w:val="00B13921"/>
    <w:rsid w:val="00B139B2"/>
    <w:rsid w:val="00B1406D"/>
    <w:rsid w:val="00B151F3"/>
    <w:rsid w:val="00B1528C"/>
    <w:rsid w:val="00B15970"/>
    <w:rsid w:val="00B15C26"/>
    <w:rsid w:val="00B15E86"/>
    <w:rsid w:val="00B16ACD"/>
    <w:rsid w:val="00B17205"/>
    <w:rsid w:val="00B17A96"/>
    <w:rsid w:val="00B20117"/>
    <w:rsid w:val="00B20B38"/>
    <w:rsid w:val="00B2103A"/>
    <w:rsid w:val="00B21487"/>
    <w:rsid w:val="00B21758"/>
    <w:rsid w:val="00B23266"/>
    <w:rsid w:val="00B232D1"/>
    <w:rsid w:val="00B23EDB"/>
    <w:rsid w:val="00B247C2"/>
    <w:rsid w:val="00B24AAF"/>
    <w:rsid w:val="00B24DB5"/>
    <w:rsid w:val="00B25141"/>
    <w:rsid w:val="00B26215"/>
    <w:rsid w:val="00B26747"/>
    <w:rsid w:val="00B267BD"/>
    <w:rsid w:val="00B27616"/>
    <w:rsid w:val="00B3012F"/>
    <w:rsid w:val="00B3036C"/>
    <w:rsid w:val="00B31F9E"/>
    <w:rsid w:val="00B324D1"/>
    <w:rsid w:val="00B3268F"/>
    <w:rsid w:val="00B32C2C"/>
    <w:rsid w:val="00B32D66"/>
    <w:rsid w:val="00B33212"/>
    <w:rsid w:val="00B334F8"/>
    <w:rsid w:val="00B33A1A"/>
    <w:rsid w:val="00B33E6C"/>
    <w:rsid w:val="00B34217"/>
    <w:rsid w:val="00B3463D"/>
    <w:rsid w:val="00B34673"/>
    <w:rsid w:val="00B348BA"/>
    <w:rsid w:val="00B34C5A"/>
    <w:rsid w:val="00B34C64"/>
    <w:rsid w:val="00B350B8"/>
    <w:rsid w:val="00B35FBD"/>
    <w:rsid w:val="00B36CFF"/>
    <w:rsid w:val="00B371CC"/>
    <w:rsid w:val="00B374C0"/>
    <w:rsid w:val="00B40582"/>
    <w:rsid w:val="00B40D01"/>
    <w:rsid w:val="00B414BC"/>
    <w:rsid w:val="00B41CCB"/>
    <w:rsid w:val="00B41CD9"/>
    <w:rsid w:val="00B420D1"/>
    <w:rsid w:val="00B424ED"/>
    <w:rsid w:val="00B427E6"/>
    <w:rsid w:val="00B428A6"/>
    <w:rsid w:val="00B42C82"/>
    <w:rsid w:val="00B42F72"/>
    <w:rsid w:val="00B430FF"/>
    <w:rsid w:val="00B43DC1"/>
    <w:rsid w:val="00B43E1F"/>
    <w:rsid w:val="00B43E51"/>
    <w:rsid w:val="00B4424D"/>
    <w:rsid w:val="00B4527F"/>
    <w:rsid w:val="00B456E8"/>
    <w:rsid w:val="00B45828"/>
    <w:rsid w:val="00B45C2A"/>
    <w:rsid w:val="00B45FBC"/>
    <w:rsid w:val="00B46158"/>
    <w:rsid w:val="00B505C7"/>
    <w:rsid w:val="00B50BF0"/>
    <w:rsid w:val="00B50FC9"/>
    <w:rsid w:val="00B5163B"/>
    <w:rsid w:val="00B51A6F"/>
    <w:rsid w:val="00B51A7D"/>
    <w:rsid w:val="00B526A0"/>
    <w:rsid w:val="00B52C31"/>
    <w:rsid w:val="00B5333A"/>
    <w:rsid w:val="00B535C2"/>
    <w:rsid w:val="00B53AA7"/>
    <w:rsid w:val="00B54ED6"/>
    <w:rsid w:val="00B55544"/>
    <w:rsid w:val="00B555D2"/>
    <w:rsid w:val="00B55F56"/>
    <w:rsid w:val="00B56613"/>
    <w:rsid w:val="00B56BB2"/>
    <w:rsid w:val="00B570CB"/>
    <w:rsid w:val="00B578DD"/>
    <w:rsid w:val="00B60250"/>
    <w:rsid w:val="00B612A2"/>
    <w:rsid w:val="00B61387"/>
    <w:rsid w:val="00B62F7C"/>
    <w:rsid w:val="00B63E6D"/>
    <w:rsid w:val="00B6413C"/>
    <w:rsid w:val="00B642FC"/>
    <w:rsid w:val="00B643BB"/>
    <w:rsid w:val="00B64D26"/>
    <w:rsid w:val="00B64FBB"/>
    <w:rsid w:val="00B64FEA"/>
    <w:rsid w:val="00B65BD6"/>
    <w:rsid w:val="00B65C4B"/>
    <w:rsid w:val="00B66C69"/>
    <w:rsid w:val="00B66D3D"/>
    <w:rsid w:val="00B67A35"/>
    <w:rsid w:val="00B67BAF"/>
    <w:rsid w:val="00B7012F"/>
    <w:rsid w:val="00B70140"/>
    <w:rsid w:val="00B704F1"/>
    <w:rsid w:val="00B70A67"/>
    <w:rsid w:val="00B70CC5"/>
    <w:rsid w:val="00B70E22"/>
    <w:rsid w:val="00B70E60"/>
    <w:rsid w:val="00B7148F"/>
    <w:rsid w:val="00B71759"/>
    <w:rsid w:val="00B71B36"/>
    <w:rsid w:val="00B71EB1"/>
    <w:rsid w:val="00B71F8D"/>
    <w:rsid w:val="00B720F8"/>
    <w:rsid w:val="00B72161"/>
    <w:rsid w:val="00B72CB2"/>
    <w:rsid w:val="00B7305F"/>
    <w:rsid w:val="00B73F24"/>
    <w:rsid w:val="00B74366"/>
    <w:rsid w:val="00B75369"/>
    <w:rsid w:val="00B75E2C"/>
    <w:rsid w:val="00B76662"/>
    <w:rsid w:val="00B770CB"/>
    <w:rsid w:val="00B774CB"/>
    <w:rsid w:val="00B777C2"/>
    <w:rsid w:val="00B80402"/>
    <w:rsid w:val="00B80B9A"/>
    <w:rsid w:val="00B815C1"/>
    <w:rsid w:val="00B81E44"/>
    <w:rsid w:val="00B82CA5"/>
    <w:rsid w:val="00B830B7"/>
    <w:rsid w:val="00B83791"/>
    <w:rsid w:val="00B848EA"/>
    <w:rsid w:val="00B84B2B"/>
    <w:rsid w:val="00B84F11"/>
    <w:rsid w:val="00B84FCD"/>
    <w:rsid w:val="00B85AC2"/>
    <w:rsid w:val="00B861D1"/>
    <w:rsid w:val="00B86240"/>
    <w:rsid w:val="00B87525"/>
    <w:rsid w:val="00B87E53"/>
    <w:rsid w:val="00B87F00"/>
    <w:rsid w:val="00B87F13"/>
    <w:rsid w:val="00B90197"/>
    <w:rsid w:val="00B90500"/>
    <w:rsid w:val="00B90976"/>
    <w:rsid w:val="00B911A0"/>
    <w:rsid w:val="00B91359"/>
    <w:rsid w:val="00B9176C"/>
    <w:rsid w:val="00B92D57"/>
    <w:rsid w:val="00B935A4"/>
    <w:rsid w:val="00B9396B"/>
    <w:rsid w:val="00B93976"/>
    <w:rsid w:val="00B94B38"/>
    <w:rsid w:val="00B9515A"/>
    <w:rsid w:val="00B95319"/>
    <w:rsid w:val="00B96842"/>
    <w:rsid w:val="00B97F95"/>
    <w:rsid w:val="00BA07EA"/>
    <w:rsid w:val="00BA0FC4"/>
    <w:rsid w:val="00BA1E64"/>
    <w:rsid w:val="00BA2B1D"/>
    <w:rsid w:val="00BA35AB"/>
    <w:rsid w:val="00BA4A56"/>
    <w:rsid w:val="00BA561A"/>
    <w:rsid w:val="00BA605D"/>
    <w:rsid w:val="00BA6BA1"/>
    <w:rsid w:val="00BA6C73"/>
    <w:rsid w:val="00BA72C6"/>
    <w:rsid w:val="00BA7397"/>
    <w:rsid w:val="00BA7C3B"/>
    <w:rsid w:val="00BA7F76"/>
    <w:rsid w:val="00BB0DC6"/>
    <w:rsid w:val="00BB0DE2"/>
    <w:rsid w:val="00BB0E4F"/>
    <w:rsid w:val="00BB15E4"/>
    <w:rsid w:val="00BB1E19"/>
    <w:rsid w:val="00BB2194"/>
    <w:rsid w:val="00BB21D1"/>
    <w:rsid w:val="00BB2437"/>
    <w:rsid w:val="00BB3101"/>
    <w:rsid w:val="00BB32F2"/>
    <w:rsid w:val="00BB3893"/>
    <w:rsid w:val="00BB3B0E"/>
    <w:rsid w:val="00BB419B"/>
    <w:rsid w:val="00BB4338"/>
    <w:rsid w:val="00BB4B6C"/>
    <w:rsid w:val="00BB4C7F"/>
    <w:rsid w:val="00BB4FD1"/>
    <w:rsid w:val="00BB6C0E"/>
    <w:rsid w:val="00BB6F54"/>
    <w:rsid w:val="00BB79CF"/>
    <w:rsid w:val="00BB7B38"/>
    <w:rsid w:val="00BB7E2C"/>
    <w:rsid w:val="00BB7FBB"/>
    <w:rsid w:val="00BC0D94"/>
    <w:rsid w:val="00BC11E5"/>
    <w:rsid w:val="00BC1A34"/>
    <w:rsid w:val="00BC2118"/>
    <w:rsid w:val="00BC2232"/>
    <w:rsid w:val="00BC2AE8"/>
    <w:rsid w:val="00BC2C93"/>
    <w:rsid w:val="00BC3105"/>
    <w:rsid w:val="00BC334C"/>
    <w:rsid w:val="00BC3560"/>
    <w:rsid w:val="00BC364D"/>
    <w:rsid w:val="00BC3942"/>
    <w:rsid w:val="00BC4A94"/>
    <w:rsid w:val="00BC4BC6"/>
    <w:rsid w:val="00BC4DFF"/>
    <w:rsid w:val="00BC4F62"/>
    <w:rsid w:val="00BC5017"/>
    <w:rsid w:val="00BC5036"/>
    <w:rsid w:val="00BC52FD"/>
    <w:rsid w:val="00BC5E4D"/>
    <w:rsid w:val="00BC6DAE"/>
    <w:rsid w:val="00BC6E62"/>
    <w:rsid w:val="00BC7443"/>
    <w:rsid w:val="00BC74A4"/>
    <w:rsid w:val="00BC7788"/>
    <w:rsid w:val="00BC7BA4"/>
    <w:rsid w:val="00BD0215"/>
    <w:rsid w:val="00BD0648"/>
    <w:rsid w:val="00BD0948"/>
    <w:rsid w:val="00BD0BAD"/>
    <w:rsid w:val="00BD0D94"/>
    <w:rsid w:val="00BD1040"/>
    <w:rsid w:val="00BD1161"/>
    <w:rsid w:val="00BD1859"/>
    <w:rsid w:val="00BD1B9E"/>
    <w:rsid w:val="00BD1DEF"/>
    <w:rsid w:val="00BD1FF0"/>
    <w:rsid w:val="00BD33F1"/>
    <w:rsid w:val="00BD34AA"/>
    <w:rsid w:val="00BD3AD7"/>
    <w:rsid w:val="00BD3F17"/>
    <w:rsid w:val="00BD565F"/>
    <w:rsid w:val="00BD765F"/>
    <w:rsid w:val="00BE051E"/>
    <w:rsid w:val="00BE0C44"/>
    <w:rsid w:val="00BE1105"/>
    <w:rsid w:val="00BE1B8B"/>
    <w:rsid w:val="00BE2A18"/>
    <w:rsid w:val="00BE2C01"/>
    <w:rsid w:val="00BE3298"/>
    <w:rsid w:val="00BE3760"/>
    <w:rsid w:val="00BE411E"/>
    <w:rsid w:val="00BE41EC"/>
    <w:rsid w:val="00BE4238"/>
    <w:rsid w:val="00BE43B5"/>
    <w:rsid w:val="00BE4BE3"/>
    <w:rsid w:val="00BE526D"/>
    <w:rsid w:val="00BE547C"/>
    <w:rsid w:val="00BE56FB"/>
    <w:rsid w:val="00BE59A8"/>
    <w:rsid w:val="00BE737A"/>
    <w:rsid w:val="00BF0056"/>
    <w:rsid w:val="00BF00DB"/>
    <w:rsid w:val="00BF01CA"/>
    <w:rsid w:val="00BF0CAD"/>
    <w:rsid w:val="00BF1315"/>
    <w:rsid w:val="00BF2A51"/>
    <w:rsid w:val="00BF2A54"/>
    <w:rsid w:val="00BF3DDE"/>
    <w:rsid w:val="00BF3E0D"/>
    <w:rsid w:val="00BF6589"/>
    <w:rsid w:val="00BF6993"/>
    <w:rsid w:val="00BF6CE3"/>
    <w:rsid w:val="00BF6F7F"/>
    <w:rsid w:val="00BF7128"/>
    <w:rsid w:val="00BF74A6"/>
    <w:rsid w:val="00BF7CFC"/>
    <w:rsid w:val="00BF7D18"/>
    <w:rsid w:val="00BF7F8B"/>
    <w:rsid w:val="00C00647"/>
    <w:rsid w:val="00C008C7"/>
    <w:rsid w:val="00C00993"/>
    <w:rsid w:val="00C00E3E"/>
    <w:rsid w:val="00C00EDD"/>
    <w:rsid w:val="00C01336"/>
    <w:rsid w:val="00C01355"/>
    <w:rsid w:val="00C01651"/>
    <w:rsid w:val="00C016EE"/>
    <w:rsid w:val="00C02318"/>
    <w:rsid w:val="00C02764"/>
    <w:rsid w:val="00C027D5"/>
    <w:rsid w:val="00C02940"/>
    <w:rsid w:val="00C02E96"/>
    <w:rsid w:val="00C0316C"/>
    <w:rsid w:val="00C03864"/>
    <w:rsid w:val="00C039E1"/>
    <w:rsid w:val="00C041FD"/>
    <w:rsid w:val="00C04C99"/>
    <w:rsid w:val="00C04CEF"/>
    <w:rsid w:val="00C04ED8"/>
    <w:rsid w:val="00C0601F"/>
    <w:rsid w:val="00C0662F"/>
    <w:rsid w:val="00C06727"/>
    <w:rsid w:val="00C06841"/>
    <w:rsid w:val="00C06D76"/>
    <w:rsid w:val="00C06E5C"/>
    <w:rsid w:val="00C07EED"/>
    <w:rsid w:val="00C103EB"/>
    <w:rsid w:val="00C11943"/>
    <w:rsid w:val="00C11ED2"/>
    <w:rsid w:val="00C12A53"/>
    <w:rsid w:val="00C12B7F"/>
    <w:rsid w:val="00C12E96"/>
    <w:rsid w:val="00C138C0"/>
    <w:rsid w:val="00C13D5A"/>
    <w:rsid w:val="00C140D7"/>
    <w:rsid w:val="00C14763"/>
    <w:rsid w:val="00C14B8A"/>
    <w:rsid w:val="00C15557"/>
    <w:rsid w:val="00C15686"/>
    <w:rsid w:val="00C15BCE"/>
    <w:rsid w:val="00C1602D"/>
    <w:rsid w:val="00C16141"/>
    <w:rsid w:val="00C17523"/>
    <w:rsid w:val="00C212CE"/>
    <w:rsid w:val="00C21A91"/>
    <w:rsid w:val="00C21C20"/>
    <w:rsid w:val="00C232EB"/>
    <w:rsid w:val="00C2363F"/>
    <w:rsid w:val="00C236C8"/>
    <w:rsid w:val="00C23940"/>
    <w:rsid w:val="00C23BE2"/>
    <w:rsid w:val="00C260B1"/>
    <w:rsid w:val="00C2628D"/>
    <w:rsid w:val="00C2647F"/>
    <w:rsid w:val="00C26E56"/>
    <w:rsid w:val="00C27167"/>
    <w:rsid w:val="00C27552"/>
    <w:rsid w:val="00C27E91"/>
    <w:rsid w:val="00C30E13"/>
    <w:rsid w:val="00C31406"/>
    <w:rsid w:val="00C31529"/>
    <w:rsid w:val="00C31560"/>
    <w:rsid w:val="00C31A66"/>
    <w:rsid w:val="00C32628"/>
    <w:rsid w:val="00C3287A"/>
    <w:rsid w:val="00C32B33"/>
    <w:rsid w:val="00C32CD1"/>
    <w:rsid w:val="00C33D08"/>
    <w:rsid w:val="00C3473F"/>
    <w:rsid w:val="00C34F8A"/>
    <w:rsid w:val="00C35302"/>
    <w:rsid w:val="00C35CE9"/>
    <w:rsid w:val="00C36387"/>
    <w:rsid w:val="00C37194"/>
    <w:rsid w:val="00C37872"/>
    <w:rsid w:val="00C40637"/>
    <w:rsid w:val="00C406DB"/>
    <w:rsid w:val="00C40F6C"/>
    <w:rsid w:val="00C42046"/>
    <w:rsid w:val="00C4278E"/>
    <w:rsid w:val="00C42E70"/>
    <w:rsid w:val="00C43BD0"/>
    <w:rsid w:val="00C442D4"/>
    <w:rsid w:val="00C443CE"/>
    <w:rsid w:val="00C44426"/>
    <w:rsid w:val="00C44531"/>
    <w:rsid w:val="00C445F3"/>
    <w:rsid w:val="00C44E89"/>
    <w:rsid w:val="00C451F4"/>
    <w:rsid w:val="00C45A3E"/>
    <w:rsid w:val="00C45EB1"/>
    <w:rsid w:val="00C45F0F"/>
    <w:rsid w:val="00C462C7"/>
    <w:rsid w:val="00C467F3"/>
    <w:rsid w:val="00C46FF5"/>
    <w:rsid w:val="00C4754F"/>
    <w:rsid w:val="00C478E6"/>
    <w:rsid w:val="00C51254"/>
    <w:rsid w:val="00C513F3"/>
    <w:rsid w:val="00C51755"/>
    <w:rsid w:val="00C51B8A"/>
    <w:rsid w:val="00C51E6B"/>
    <w:rsid w:val="00C525B7"/>
    <w:rsid w:val="00C52ADB"/>
    <w:rsid w:val="00C52C18"/>
    <w:rsid w:val="00C5308D"/>
    <w:rsid w:val="00C53227"/>
    <w:rsid w:val="00C53E38"/>
    <w:rsid w:val="00C549CE"/>
    <w:rsid w:val="00C54A3A"/>
    <w:rsid w:val="00C54C83"/>
    <w:rsid w:val="00C55566"/>
    <w:rsid w:val="00C55DC4"/>
    <w:rsid w:val="00C5604B"/>
    <w:rsid w:val="00C56198"/>
    <w:rsid w:val="00C56300"/>
    <w:rsid w:val="00C56448"/>
    <w:rsid w:val="00C566C7"/>
    <w:rsid w:val="00C5718B"/>
    <w:rsid w:val="00C577F1"/>
    <w:rsid w:val="00C60B49"/>
    <w:rsid w:val="00C60C08"/>
    <w:rsid w:val="00C61870"/>
    <w:rsid w:val="00C62067"/>
    <w:rsid w:val="00C620EF"/>
    <w:rsid w:val="00C621CF"/>
    <w:rsid w:val="00C62899"/>
    <w:rsid w:val="00C62C79"/>
    <w:rsid w:val="00C630FB"/>
    <w:rsid w:val="00C63F66"/>
    <w:rsid w:val="00C63FE6"/>
    <w:rsid w:val="00C64465"/>
    <w:rsid w:val="00C65003"/>
    <w:rsid w:val="00C65380"/>
    <w:rsid w:val="00C653FC"/>
    <w:rsid w:val="00C65F6F"/>
    <w:rsid w:val="00C667BE"/>
    <w:rsid w:val="00C6766B"/>
    <w:rsid w:val="00C67AEB"/>
    <w:rsid w:val="00C67D68"/>
    <w:rsid w:val="00C70D9D"/>
    <w:rsid w:val="00C71CB9"/>
    <w:rsid w:val="00C71FCD"/>
    <w:rsid w:val="00C7216B"/>
    <w:rsid w:val="00C72223"/>
    <w:rsid w:val="00C72F55"/>
    <w:rsid w:val="00C73B8A"/>
    <w:rsid w:val="00C7486B"/>
    <w:rsid w:val="00C74A10"/>
    <w:rsid w:val="00C753B8"/>
    <w:rsid w:val="00C75AB2"/>
    <w:rsid w:val="00C75AE1"/>
    <w:rsid w:val="00C75C88"/>
    <w:rsid w:val="00C75CC6"/>
    <w:rsid w:val="00C76417"/>
    <w:rsid w:val="00C76628"/>
    <w:rsid w:val="00C767B9"/>
    <w:rsid w:val="00C76D10"/>
    <w:rsid w:val="00C7726F"/>
    <w:rsid w:val="00C804B1"/>
    <w:rsid w:val="00C8066F"/>
    <w:rsid w:val="00C81356"/>
    <w:rsid w:val="00C81C6B"/>
    <w:rsid w:val="00C823DA"/>
    <w:rsid w:val="00C82458"/>
    <w:rsid w:val="00C824FB"/>
    <w:rsid w:val="00C8259F"/>
    <w:rsid w:val="00C82746"/>
    <w:rsid w:val="00C82A02"/>
    <w:rsid w:val="00C82EAE"/>
    <w:rsid w:val="00C8312F"/>
    <w:rsid w:val="00C831F6"/>
    <w:rsid w:val="00C844B2"/>
    <w:rsid w:val="00C84C47"/>
    <w:rsid w:val="00C84D1C"/>
    <w:rsid w:val="00C84E1A"/>
    <w:rsid w:val="00C8519C"/>
    <w:rsid w:val="00C852EB"/>
    <w:rsid w:val="00C85509"/>
    <w:rsid w:val="00C858A4"/>
    <w:rsid w:val="00C85C19"/>
    <w:rsid w:val="00C85F49"/>
    <w:rsid w:val="00C86AFA"/>
    <w:rsid w:val="00C86B9E"/>
    <w:rsid w:val="00C8727C"/>
    <w:rsid w:val="00C8774B"/>
    <w:rsid w:val="00C87F93"/>
    <w:rsid w:val="00C90555"/>
    <w:rsid w:val="00C90D45"/>
    <w:rsid w:val="00C90FA1"/>
    <w:rsid w:val="00C90FA7"/>
    <w:rsid w:val="00C9123C"/>
    <w:rsid w:val="00C913E9"/>
    <w:rsid w:val="00C91CED"/>
    <w:rsid w:val="00C92780"/>
    <w:rsid w:val="00C930B3"/>
    <w:rsid w:val="00C94EFD"/>
    <w:rsid w:val="00C96CC5"/>
    <w:rsid w:val="00C97D25"/>
    <w:rsid w:val="00CA01B9"/>
    <w:rsid w:val="00CA03A4"/>
    <w:rsid w:val="00CA1D0F"/>
    <w:rsid w:val="00CA21BA"/>
    <w:rsid w:val="00CA3AA1"/>
    <w:rsid w:val="00CA581F"/>
    <w:rsid w:val="00CA62CC"/>
    <w:rsid w:val="00CA6332"/>
    <w:rsid w:val="00CA7B61"/>
    <w:rsid w:val="00CB18D0"/>
    <w:rsid w:val="00CB198D"/>
    <w:rsid w:val="00CB19F9"/>
    <w:rsid w:val="00CB1C8A"/>
    <w:rsid w:val="00CB1EE3"/>
    <w:rsid w:val="00CB2358"/>
    <w:rsid w:val="00CB24F5"/>
    <w:rsid w:val="00CB2663"/>
    <w:rsid w:val="00CB2CF7"/>
    <w:rsid w:val="00CB35BC"/>
    <w:rsid w:val="00CB3BBE"/>
    <w:rsid w:val="00CB41C9"/>
    <w:rsid w:val="00CB4BBD"/>
    <w:rsid w:val="00CB4F48"/>
    <w:rsid w:val="00CB539B"/>
    <w:rsid w:val="00CB59E9"/>
    <w:rsid w:val="00CB5C72"/>
    <w:rsid w:val="00CB6141"/>
    <w:rsid w:val="00CB6597"/>
    <w:rsid w:val="00CB79D7"/>
    <w:rsid w:val="00CB7B3B"/>
    <w:rsid w:val="00CC0229"/>
    <w:rsid w:val="00CC051E"/>
    <w:rsid w:val="00CC0581"/>
    <w:rsid w:val="00CC0B93"/>
    <w:rsid w:val="00CC0D6A"/>
    <w:rsid w:val="00CC116B"/>
    <w:rsid w:val="00CC1474"/>
    <w:rsid w:val="00CC15D6"/>
    <w:rsid w:val="00CC187F"/>
    <w:rsid w:val="00CC1A81"/>
    <w:rsid w:val="00CC1E7A"/>
    <w:rsid w:val="00CC1F6A"/>
    <w:rsid w:val="00CC29B9"/>
    <w:rsid w:val="00CC30AA"/>
    <w:rsid w:val="00CC323E"/>
    <w:rsid w:val="00CC33A0"/>
    <w:rsid w:val="00CC3831"/>
    <w:rsid w:val="00CC3E3D"/>
    <w:rsid w:val="00CC519B"/>
    <w:rsid w:val="00CC72B2"/>
    <w:rsid w:val="00CC75F9"/>
    <w:rsid w:val="00CC77B9"/>
    <w:rsid w:val="00CD02C2"/>
    <w:rsid w:val="00CD04AC"/>
    <w:rsid w:val="00CD12C1"/>
    <w:rsid w:val="00CD214E"/>
    <w:rsid w:val="00CD21E7"/>
    <w:rsid w:val="00CD28F9"/>
    <w:rsid w:val="00CD2C35"/>
    <w:rsid w:val="00CD2F17"/>
    <w:rsid w:val="00CD3C98"/>
    <w:rsid w:val="00CD431B"/>
    <w:rsid w:val="00CD46FA"/>
    <w:rsid w:val="00CD51E5"/>
    <w:rsid w:val="00CD5402"/>
    <w:rsid w:val="00CD58FA"/>
    <w:rsid w:val="00CD5973"/>
    <w:rsid w:val="00CD5AE5"/>
    <w:rsid w:val="00CD65DF"/>
    <w:rsid w:val="00CD66B7"/>
    <w:rsid w:val="00CD6F6A"/>
    <w:rsid w:val="00CD7899"/>
    <w:rsid w:val="00CE009E"/>
    <w:rsid w:val="00CE0914"/>
    <w:rsid w:val="00CE0B28"/>
    <w:rsid w:val="00CE0D0F"/>
    <w:rsid w:val="00CE0E5E"/>
    <w:rsid w:val="00CE12B8"/>
    <w:rsid w:val="00CE16F1"/>
    <w:rsid w:val="00CE1F82"/>
    <w:rsid w:val="00CE2343"/>
    <w:rsid w:val="00CE29DF"/>
    <w:rsid w:val="00CE31A6"/>
    <w:rsid w:val="00CE37CC"/>
    <w:rsid w:val="00CE3B9D"/>
    <w:rsid w:val="00CE4220"/>
    <w:rsid w:val="00CE4B5E"/>
    <w:rsid w:val="00CE571B"/>
    <w:rsid w:val="00CE61A7"/>
    <w:rsid w:val="00CE71B3"/>
    <w:rsid w:val="00CE7795"/>
    <w:rsid w:val="00CE782E"/>
    <w:rsid w:val="00CF0674"/>
    <w:rsid w:val="00CF09AA"/>
    <w:rsid w:val="00CF0EDB"/>
    <w:rsid w:val="00CF138C"/>
    <w:rsid w:val="00CF1C15"/>
    <w:rsid w:val="00CF313C"/>
    <w:rsid w:val="00CF396F"/>
    <w:rsid w:val="00CF3C14"/>
    <w:rsid w:val="00CF4813"/>
    <w:rsid w:val="00CF4C6C"/>
    <w:rsid w:val="00CF4EF0"/>
    <w:rsid w:val="00CF520E"/>
    <w:rsid w:val="00CF5233"/>
    <w:rsid w:val="00CF53DA"/>
    <w:rsid w:val="00CF6C08"/>
    <w:rsid w:val="00CF6F79"/>
    <w:rsid w:val="00D0056A"/>
    <w:rsid w:val="00D00770"/>
    <w:rsid w:val="00D00F2E"/>
    <w:rsid w:val="00D02388"/>
    <w:rsid w:val="00D02652"/>
    <w:rsid w:val="00D029B8"/>
    <w:rsid w:val="00D02B70"/>
    <w:rsid w:val="00D02F60"/>
    <w:rsid w:val="00D038F1"/>
    <w:rsid w:val="00D03ED0"/>
    <w:rsid w:val="00D0464E"/>
    <w:rsid w:val="00D04A96"/>
    <w:rsid w:val="00D04F66"/>
    <w:rsid w:val="00D05272"/>
    <w:rsid w:val="00D053EF"/>
    <w:rsid w:val="00D055CB"/>
    <w:rsid w:val="00D05AD6"/>
    <w:rsid w:val="00D07631"/>
    <w:rsid w:val="00D07A7B"/>
    <w:rsid w:val="00D07D89"/>
    <w:rsid w:val="00D10065"/>
    <w:rsid w:val="00D10445"/>
    <w:rsid w:val="00D105F3"/>
    <w:rsid w:val="00D1075F"/>
    <w:rsid w:val="00D10E06"/>
    <w:rsid w:val="00D1124D"/>
    <w:rsid w:val="00D11EB4"/>
    <w:rsid w:val="00D12220"/>
    <w:rsid w:val="00D13716"/>
    <w:rsid w:val="00D1375F"/>
    <w:rsid w:val="00D143E0"/>
    <w:rsid w:val="00D14491"/>
    <w:rsid w:val="00D14C67"/>
    <w:rsid w:val="00D1507F"/>
    <w:rsid w:val="00D15197"/>
    <w:rsid w:val="00D15795"/>
    <w:rsid w:val="00D15C7E"/>
    <w:rsid w:val="00D16820"/>
    <w:rsid w:val="00D169C8"/>
    <w:rsid w:val="00D1793F"/>
    <w:rsid w:val="00D201B0"/>
    <w:rsid w:val="00D2211D"/>
    <w:rsid w:val="00D226A4"/>
    <w:rsid w:val="00D22AF5"/>
    <w:rsid w:val="00D23102"/>
    <w:rsid w:val="00D23183"/>
    <w:rsid w:val="00D235EA"/>
    <w:rsid w:val="00D23DEC"/>
    <w:rsid w:val="00D23F67"/>
    <w:rsid w:val="00D2436E"/>
    <w:rsid w:val="00D247A9"/>
    <w:rsid w:val="00D24945"/>
    <w:rsid w:val="00D25AAF"/>
    <w:rsid w:val="00D26649"/>
    <w:rsid w:val="00D274FE"/>
    <w:rsid w:val="00D302A0"/>
    <w:rsid w:val="00D31822"/>
    <w:rsid w:val="00D32721"/>
    <w:rsid w:val="00D328DC"/>
    <w:rsid w:val="00D329EA"/>
    <w:rsid w:val="00D32AF3"/>
    <w:rsid w:val="00D33387"/>
    <w:rsid w:val="00D34600"/>
    <w:rsid w:val="00D349E1"/>
    <w:rsid w:val="00D34EF3"/>
    <w:rsid w:val="00D36636"/>
    <w:rsid w:val="00D36FB4"/>
    <w:rsid w:val="00D3763F"/>
    <w:rsid w:val="00D37E07"/>
    <w:rsid w:val="00D37E0A"/>
    <w:rsid w:val="00D37E60"/>
    <w:rsid w:val="00D37EA3"/>
    <w:rsid w:val="00D402FB"/>
    <w:rsid w:val="00D409EE"/>
    <w:rsid w:val="00D410BB"/>
    <w:rsid w:val="00D4264D"/>
    <w:rsid w:val="00D43B22"/>
    <w:rsid w:val="00D43B82"/>
    <w:rsid w:val="00D43CB0"/>
    <w:rsid w:val="00D440FB"/>
    <w:rsid w:val="00D4434D"/>
    <w:rsid w:val="00D44573"/>
    <w:rsid w:val="00D45D58"/>
    <w:rsid w:val="00D4641D"/>
    <w:rsid w:val="00D4684D"/>
    <w:rsid w:val="00D46AC7"/>
    <w:rsid w:val="00D47D7A"/>
    <w:rsid w:val="00D50ABD"/>
    <w:rsid w:val="00D50FFB"/>
    <w:rsid w:val="00D51F40"/>
    <w:rsid w:val="00D526D6"/>
    <w:rsid w:val="00D53159"/>
    <w:rsid w:val="00D53346"/>
    <w:rsid w:val="00D533E7"/>
    <w:rsid w:val="00D53ADA"/>
    <w:rsid w:val="00D53CF3"/>
    <w:rsid w:val="00D5423E"/>
    <w:rsid w:val="00D5472B"/>
    <w:rsid w:val="00D54967"/>
    <w:rsid w:val="00D55073"/>
    <w:rsid w:val="00D55290"/>
    <w:rsid w:val="00D57791"/>
    <w:rsid w:val="00D577E3"/>
    <w:rsid w:val="00D60363"/>
    <w:rsid w:val="00D6046A"/>
    <w:rsid w:val="00D60C38"/>
    <w:rsid w:val="00D60E6F"/>
    <w:rsid w:val="00D624A8"/>
    <w:rsid w:val="00D62870"/>
    <w:rsid w:val="00D6290F"/>
    <w:rsid w:val="00D631AE"/>
    <w:rsid w:val="00D634DD"/>
    <w:rsid w:val="00D63D6A"/>
    <w:rsid w:val="00D6418A"/>
    <w:rsid w:val="00D642D2"/>
    <w:rsid w:val="00D646AE"/>
    <w:rsid w:val="00D64F65"/>
    <w:rsid w:val="00D651E7"/>
    <w:rsid w:val="00D655D9"/>
    <w:rsid w:val="00D65872"/>
    <w:rsid w:val="00D65EFE"/>
    <w:rsid w:val="00D660D8"/>
    <w:rsid w:val="00D6650C"/>
    <w:rsid w:val="00D66DC6"/>
    <w:rsid w:val="00D676F3"/>
    <w:rsid w:val="00D70E48"/>
    <w:rsid w:val="00D70EF5"/>
    <w:rsid w:val="00D71024"/>
    <w:rsid w:val="00D710B6"/>
    <w:rsid w:val="00D71A25"/>
    <w:rsid w:val="00D71FCF"/>
    <w:rsid w:val="00D72143"/>
    <w:rsid w:val="00D72748"/>
    <w:rsid w:val="00D72A54"/>
    <w:rsid w:val="00D72CC1"/>
    <w:rsid w:val="00D7372B"/>
    <w:rsid w:val="00D74341"/>
    <w:rsid w:val="00D75206"/>
    <w:rsid w:val="00D755C2"/>
    <w:rsid w:val="00D75839"/>
    <w:rsid w:val="00D76965"/>
    <w:rsid w:val="00D76ABB"/>
    <w:rsid w:val="00D76EC3"/>
    <w:rsid w:val="00D76EC9"/>
    <w:rsid w:val="00D776A5"/>
    <w:rsid w:val="00D779B4"/>
    <w:rsid w:val="00D80E7D"/>
    <w:rsid w:val="00D81397"/>
    <w:rsid w:val="00D815EE"/>
    <w:rsid w:val="00D817B1"/>
    <w:rsid w:val="00D81C20"/>
    <w:rsid w:val="00D81FF8"/>
    <w:rsid w:val="00D82793"/>
    <w:rsid w:val="00D842DF"/>
    <w:rsid w:val="00D848B9"/>
    <w:rsid w:val="00D850C3"/>
    <w:rsid w:val="00D8520B"/>
    <w:rsid w:val="00D856AE"/>
    <w:rsid w:val="00D8577F"/>
    <w:rsid w:val="00D85AD9"/>
    <w:rsid w:val="00D867D6"/>
    <w:rsid w:val="00D86C60"/>
    <w:rsid w:val="00D90176"/>
    <w:rsid w:val="00D9085C"/>
    <w:rsid w:val="00D90E69"/>
    <w:rsid w:val="00D912AA"/>
    <w:rsid w:val="00D91335"/>
    <w:rsid w:val="00D91368"/>
    <w:rsid w:val="00D9259F"/>
    <w:rsid w:val="00D925E7"/>
    <w:rsid w:val="00D92FBB"/>
    <w:rsid w:val="00D93106"/>
    <w:rsid w:val="00D933E9"/>
    <w:rsid w:val="00D938BE"/>
    <w:rsid w:val="00D93CA6"/>
    <w:rsid w:val="00D9505D"/>
    <w:rsid w:val="00D953D0"/>
    <w:rsid w:val="00D956EB"/>
    <w:rsid w:val="00D959F5"/>
    <w:rsid w:val="00D95DC0"/>
    <w:rsid w:val="00D95E40"/>
    <w:rsid w:val="00D96884"/>
    <w:rsid w:val="00D96955"/>
    <w:rsid w:val="00D97B61"/>
    <w:rsid w:val="00DA0CB8"/>
    <w:rsid w:val="00DA2B38"/>
    <w:rsid w:val="00DA2C74"/>
    <w:rsid w:val="00DA2D92"/>
    <w:rsid w:val="00DA347C"/>
    <w:rsid w:val="00DA371E"/>
    <w:rsid w:val="00DA3BAE"/>
    <w:rsid w:val="00DA3FDD"/>
    <w:rsid w:val="00DA497F"/>
    <w:rsid w:val="00DA51CA"/>
    <w:rsid w:val="00DA554D"/>
    <w:rsid w:val="00DA5F0B"/>
    <w:rsid w:val="00DA636E"/>
    <w:rsid w:val="00DA67E7"/>
    <w:rsid w:val="00DA6878"/>
    <w:rsid w:val="00DA7017"/>
    <w:rsid w:val="00DA7028"/>
    <w:rsid w:val="00DB034B"/>
    <w:rsid w:val="00DB0904"/>
    <w:rsid w:val="00DB0ED8"/>
    <w:rsid w:val="00DB1725"/>
    <w:rsid w:val="00DB1AD2"/>
    <w:rsid w:val="00DB1B6C"/>
    <w:rsid w:val="00DB2102"/>
    <w:rsid w:val="00DB2B58"/>
    <w:rsid w:val="00DB3269"/>
    <w:rsid w:val="00DB3EB3"/>
    <w:rsid w:val="00DB4901"/>
    <w:rsid w:val="00DB4B2F"/>
    <w:rsid w:val="00DB50BA"/>
    <w:rsid w:val="00DB5206"/>
    <w:rsid w:val="00DB558A"/>
    <w:rsid w:val="00DB5F41"/>
    <w:rsid w:val="00DB6276"/>
    <w:rsid w:val="00DB63F5"/>
    <w:rsid w:val="00DB6BD5"/>
    <w:rsid w:val="00DB7432"/>
    <w:rsid w:val="00DB7E09"/>
    <w:rsid w:val="00DC1A26"/>
    <w:rsid w:val="00DC1C6B"/>
    <w:rsid w:val="00DC2044"/>
    <w:rsid w:val="00DC2787"/>
    <w:rsid w:val="00DC2B7A"/>
    <w:rsid w:val="00DC2C2E"/>
    <w:rsid w:val="00DC3426"/>
    <w:rsid w:val="00DC380E"/>
    <w:rsid w:val="00DC3D45"/>
    <w:rsid w:val="00DC41C0"/>
    <w:rsid w:val="00DC4AF0"/>
    <w:rsid w:val="00DC4E02"/>
    <w:rsid w:val="00DC4FED"/>
    <w:rsid w:val="00DC52FB"/>
    <w:rsid w:val="00DC5911"/>
    <w:rsid w:val="00DC5AF0"/>
    <w:rsid w:val="00DC5D30"/>
    <w:rsid w:val="00DC5E34"/>
    <w:rsid w:val="00DC668D"/>
    <w:rsid w:val="00DC6CA1"/>
    <w:rsid w:val="00DC7399"/>
    <w:rsid w:val="00DC75A3"/>
    <w:rsid w:val="00DC7886"/>
    <w:rsid w:val="00DD0C25"/>
    <w:rsid w:val="00DD0CF2"/>
    <w:rsid w:val="00DD1734"/>
    <w:rsid w:val="00DD3111"/>
    <w:rsid w:val="00DD34BA"/>
    <w:rsid w:val="00DD3A45"/>
    <w:rsid w:val="00DD436D"/>
    <w:rsid w:val="00DD4E53"/>
    <w:rsid w:val="00DD5C2A"/>
    <w:rsid w:val="00DD61DF"/>
    <w:rsid w:val="00DD634E"/>
    <w:rsid w:val="00DD65CD"/>
    <w:rsid w:val="00DD697F"/>
    <w:rsid w:val="00DD6E01"/>
    <w:rsid w:val="00DD6EC6"/>
    <w:rsid w:val="00DD7426"/>
    <w:rsid w:val="00DE019E"/>
    <w:rsid w:val="00DE0B75"/>
    <w:rsid w:val="00DE0B7E"/>
    <w:rsid w:val="00DE1171"/>
    <w:rsid w:val="00DE1554"/>
    <w:rsid w:val="00DE16B3"/>
    <w:rsid w:val="00DE1C01"/>
    <w:rsid w:val="00DE1C24"/>
    <w:rsid w:val="00DE2901"/>
    <w:rsid w:val="00DE2EFA"/>
    <w:rsid w:val="00DE32E6"/>
    <w:rsid w:val="00DE3641"/>
    <w:rsid w:val="00DE388F"/>
    <w:rsid w:val="00DE3903"/>
    <w:rsid w:val="00DE51B9"/>
    <w:rsid w:val="00DE554B"/>
    <w:rsid w:val="00DE590F"/>
    <w:rsid w:val="00DE59D1"/>
    <w:rsid w:val="00DE66A3"/>
    <w:rsid w:val="00DE7905"/>
    <w:rsid w:val="00DE7DC1"/>
    <w:rsid w:val="00DE7E37"/>
    <w:rsid w:val="00DF01ED"/>
    <w:rsid w:val="00DF030F"/>
    <w:rsid w:val="00DF09BC"/>
    <w:rsid w:val="00DF1D3A"/>
    <w:rsid w:val="00DF1DA4"/>
    <w:rsid w:val="00DF21AA"/>
    <w:rsid w:val="00DF3DB7"/>
    <w:rsid w:val="00DF3F7E"/>
    <w:rsid w:val="00DF52A5"/>
    <w:rsid w:val="00DF5E26"/>
    <w:rsid w:val="00DF638C"/>
    <w:rsid w:val="00DF684E"/>
    <w:rsid w:val="00DF7648"/>
    <w:rsid w:val="00DF76CE"/>
    <w:rsid w:val="00DF77F1"/>
    <w:rsid w:val="00DF783C"/>
    <w:rsid w:val="00DF7E28"/>
    <w:rsid w:val="00E00120"/>
    <w:rsid w:val="00E001DE"/>
    <w:rsid w:val="00E004AE"/>
    <w:rsid w:val="00E00806"/>
    <w:rsid w:val="00E00E29"/>
    <w:rsid w:val="00E01DC3"/>
    <w:rsid w:val="00E02B2B"/>
    <w:rsid w:val="00E02BAB"/>
    <w:rsid w:val="00E02E94"/>
    <w:rsid w:val="00E03337"/>
    <w:rsid w:val="00E03ACB"/>
    <w:rsid w:val="00E04437"/>
    <w:rsid w:val="00E047E8"/>
    <w:rsid w:val="00E04CEB"/>
    <w:rsid w:val="00E04F12"/>
    <w:rsid w:val="00E060BC"/>
    <w:rsid w:val="00E068D5"/>
    <w:rsid w:val="00E07014"/>
    <w:rsid w:val="00E07041"/>
    <w:rsid w:val="00E07323"/>
    <w:rsid w:val="00E11420"/>
    <w:rsid w:val="00E114DF"/>
    <w:rsid w:val="00E122E8"/>
    <w:rsid w:val="00E126B3"/>
    <w:rsid w:val="00E130AE"/>
    <w:rsid w:val="00E13289"/>
    <w:rsid w:val="00E132D5"/>
    <w:rsid w:val="00E132FB"/>
    <w:rsid w:val="00E1372D"/>
    <w:rsid w:val="00E14248"/>
    <w:rsid w:val="00E16D31"/>
    <w:rsid w:val="00E170B7"/>
    <w:rsid w:val="00E17699"/>
    <w:rsid w:val="00E1778D"/>
    <w:rsid w:val="00E177C5"/>
    <w:rsid w:val="00E177DD"/>
    <w:rsid w:val="00E201A0"/>
    <w:rsid w:val="00E20900"/>
    <w:rsid w:val="00E20C7F"/>
    <w:rsid w:val="00E2146E"/>
    <w:rsid w:val="00E2163B"/>
    <w:rsid w:val="00E21753"/>
    <w:rsid w:val="00E21A10"/>
    <w:rsid w:val="00E21A53"/>
    <w:rsid w:val="00E22DC6"/>
    <w:rsid w:val="00E2326D"/>
    <w:rsid w:val="00E23559"/>
    <w:rsid w:val="00E2396E"/>
    <w:rsid w:val="00E23E05"/>
    <w:rsid w:val="00E2449D"/>
    <w:rsid w:val="00E24728"/>
    <w:rsid w:val="00E26FD7"/>
    <w:rsid w:val="00E275DB"/>
    <w:rsid w:val="00E276AC"/>
    <w:rsid w:val="00E30437"/>
    <w:rsid w:val="00E30472"/>
    <w:rsid w:val="00E30572"/>
    <w:rsid w:val="00E305D0"/>
    <w:rsid w:val="00E30BAA"/>
    <w:rsid w:val="00E30D28"/>
    <w:rsid w:val="00E3134F"/>
    <w:rsid w:val="00E313DE"/>
    <w:rsid w:val="00E3150B"/>
    <w:rsid w:val="00E31AC7"/>
    <w:rsid w:val="00E3308D"/>
    <w:rsid w:val="00E3359A"/>
    <w:rsid w:val="00E3389D"/>
    <w:rsid w:val="00E34A35"/>
    <w:rsid w:val="00E3565B"/>
    <w:rsid w:val="00E35BBC"/>
    <w:rsid w:val="00E363A5"/>
    <w:rsid w:val="00E37C2F"/>
    <w:rsid w:val="00E37E5A"/>
    <w:rsid w:val="00E37F4E"/>
    <w:rsid w:val="00E37F83"/>
    <w:rsid w:val="00E37FD8"/>
    <w:rsid w:val="00E4135C"/>
    <w:rsid w:val="00E41561"/>
    <w:rsid w:val="00E417CC"/>
    <w:rsid w:val="00E41C28"/>
    <w:rsid w:val="00E42180"/>
    <w:rsid w:val="00E42492"/>
    <w:rsid w:val="00E42692"/>
    <w:rsid w:val="00E42852"/>
    <w:rsid w:val="00E431D6"/>
    <w:rsid w:val="00E434B5"/>
    <w:rsid w:val="00E43728"/>
    <w:rsid w:val="00E43AF8"/>
    <w:rsid w:val="00E43BC6"/>
    <w:rsid w:val="00E43C78"/>
    <w:rsid w:val="00E43D05"/>
    <w:rsid w:val="00E4403D"/>
    <w:rsid w:val="00E44E39"/>
    <w:rsid w:val="00E4570C"/>
    <w:rsid w:val="00E46183"/>
    <w:rsid w:val="00E46308"/>
    <w:rsid w:val="00E47843"/>
    <w:rsid w:val="00E47AD9"/>
    <w:rsid w:val="00E50358"/>
    <w:rsid w:val="00E504B9"/>
    <w:rsid w:val="00E50913"/>
    <w:rsid w:val="00E51E17"/>
    <w:rsid w:val="00E5247A"/>
    <w:rsid w:val="00E527E2"/>
    <w:rsid w:val="00E52952"/>
    <w:rsid w:val="00E52DAB"/>
    <w:rsid w:val="00E52FE1"/>
    <w:rsid w:val="00E53760"/>
    <w:rsid w:val="00E539B0"/>
    <w:rsid w:val="00E54021"/>
    <w:rsid w:val="00E542E3"/>
    <w:rsid w:val="00E544D4"/>
    <w:rsid w:val="00E54FCA"/>
    <w:rsid w:val="00E55889"/>
    <w:rsid w:val="00E55994"/>
    <w:rsid w:val="00E56394"/>
    <w:rsid w:val="00E563F1"/>
    <w:rsid w:val="00E56856"/>
    <w:rsid w:val="00E56DB1"/>
    <w:rsid w:val="00E56FE0"/>
    <w:rsid w:val="00E60606"/>
    <w:rsid w:val="00E60C66"/>
    <w:rsid w:val="00E612EE"/>
    <w:rsid w:val="00E6164D"/>
    <w:rsid w:val="00E616D9"/>
    <w:rsid w:val="00E618C9"/>
    <w:rsid w:val="00E62774"/>
    <w:rsid w:val="00E6307C"/>
    <w:rsid w:val="00E63278"/>
    <w:rsid w:val="00E636FA"/>
    <w:rsid w:val="00E63969"/>
    <w:rsid w:val="00E63DDA"/>
    <w:rsid w:val="00E642B2"/>
    <w:rsid w:val="00E652D6"/>
    <w:rsid w:val="00E6657F"/>
    <w:rsid w:val="00E66C50"/>
    <w:rsid w:val="00E679D3"/>
    <w:rsid w:val="00E70004"/>
    <w:rsid w:val="00E70179"/>
    <w:rsid w:val="00E703D9"/>
    <w:rsid w:val="00E70748"/>
    <w:rsid w:val="00E70E33"/>
    <w:rsid w:val="00E70E43"/>
    <w:rsid w:val="00E71208"/>
    <w:rsid w:val="00E71444"/>
    <w:rsid w:val="00E71453"/>
    <w:rsid w:val="00E71C91"/>
    <w:rsid w:val="00E720A1"/>
    <w:rsid w:val="00E72450"/>
    <w:rsid w:val="00E73FFC"/>
    <w:rsid w:val="00E74175"/>
    <w:rsid w:val="00E74280"/>
    <w:rsid w:val="00E74C77"/>
    <w:rsid w:val="00E7533B"/>
    <w:rsid w:val="00E75AD8"/>
    <w:rsid w:val="00E75DDA"/>
    <w:rsid w:val="00E76464"/>
    <w:rsid w:val="00E767B9"/>
    <w:rsid w:val="00E76DB0"/>
    <w:rsid w:val="00E76F80"/>
    <w:rsid w:val="00E773E8"/>
    <w:rsid w:val="00E776A2"/>
    <w:rsid w:val="00E81495"/>
    <w:rsid w:val="00E82033"/>
    <w:rsid w:val="00E8220B"/>
    <w:rsid w:val="00E826B8"/>
    <w:rsid w:val="00E8290B"/>
    <w:rsid w:val="00E82A29"/>
    <w:rsid w:val="00E83401"/>
    <w:rsid w:val="00E837D0"/>
    <w:rsid w:val="00E838E5"/>
    <w:rsid w:val="00E83ADD"/>
    <w:rsid w:val="00E83DCD"/>
    <w:rsid w:val="00E845F4"/>
    <w:rsid w:val="00E84F38"/>
    <w:rsid w:val="00E8533F"/>
    <w:rsid w:val="00E85623"/>
    <w:rsid w:val="00E8597A"/>
    <w:rsid w:val="00E85EFF"/>
    <w:rsid w:val="00E8627F"/>
    <w:rsid w:val="00E86E85"/>
    <w:rsid w:val="00E87441"/>
    <w:rsid w:val="00E90005"/>
    <w:rsid w:val="00E9006B"/>
    <w:rsid w:val="00E91FAE"/>
    <w:rsid w:val="00E94619"/>
    <w:rsid w:val="00E949D5"/>
    <w:rsid w:val="00E94B38"/>
    <w:rsid w:val="00E94E7D"/>
    <w:rsid w:val="00E953BE"/>
    <w:rsid w:val="00E9577F"/>
    <w:rsid w:val="00E958D1"/>
    <w:rsid w:val="00E959EC"/>
    <w:rsid w:val="00E95F0E"/>
    <w:rsid w:val="00E9620B"/>
    <w:rsid w:val="00E96903"/>
    <w:rsid w:val="00E96E3F"/>
    <w:rsid w:val="00E9770B"/>
    <w:rsid w:val="00E97BF3"/>
    <w:rsid w:val="00EA0797"/>
    <w:rsid w:val="00EA09D3"/>
    <w:rsid w:val="00EA1BF0"/>
    <w:rsid w:val="00EA1DC5"/>
    <w:rsid w:val="00EA2360"/>
    <w:rsid w:val="00EA270C"/>
    <w:rsid w:val="00EA473A"/>
    <w:rsid w:val="00EA4974"/>
    <w:rsid w:val="00EA532E"/>
    <w:rsid w:val="00EA5407"/>
    <w:rsid w:val="00EA668D"/>
    <w:rsid w:val="00EA6956"/>
    <w:rsid w:val="00EA751E"/>
    <w:rsid w:val="00EA7539"/>
    <w:rsid w:val="00EA7FF9"/>
    <w:rsid w:val="00EB06D9"/>
    <w:rsid w:val="00EB0BB2"/>
    <w:rsid w:val="00EB0BE2"/>
    <w:rsid w:val="00EB0ED2"/>
    <w:rsid w:val="00EB17FD"/>
    <w:rsid w:val="00EB192B"/>
    <w:rsid w:val="00EB19ED"/>
    <w:rsid w:val="00EB1CAB"/>
    <w:rsid w:val="00EB2B29"/>
    <w:rsid w:val="00EB3296"/>
    <w:rsid w:val="00EB4159"/>
    <w:rsid w:val="00EB423A"/>
    <w:rsid w:val="00EB5248"/>
    <w:rsid w:val="00EB5673"/>
    <w:rsid w:val="00EB5C41"/>
    <w:rsid w:val="00EB6A08"/>
    <w:rsid w:val="00EC09F9"/>
    <w:rsid w:val="00EC0BEF"/>
    <w:rsid w:val="00EC0F5A"/>
    <w:rsid w:val="00EC2037"/>
    <w:rsid w:val="00EC233D"/>
    <w:rsid w:val="00EC26C2"/>
    <w:rsid w:val="00EC2E2F"/>
    <w:rsid w:val="00EC3486"/>
    <w:rsid w:val="00EC366C"/>
    <w:rsid w:val="00EC4265"/>
    <w:rsid w:val="00EC4CEB"/>
    <w:rsid w:val="00EC502C"/>
    <w:rsid w:val="00EC5620"/>
    <w:rsid w:val="00EC5D25"/>
    <w:rsid w:val="00EC659E"/>
    <w:rsid w:val="00EC682E"/>
    <w:rsid w:val="00EC6C7B"/>
    <w:rsid w:val="00EC7035"/>
    <w:rsid w:val="00EC755A"/>
    <w:rsid w:val="00EC78FB"/>
    <w:rsid w:val="00ED070D"/>
    <w:rsid w:val="00ED0C9F"/>
    <w:rsid w:val="00ED0DB4"/>
    <w:rsid w:val="00ED1732"/>
    <w:rsid w:val="00ED17B4"/>
    <w:rsid w:val="00ED2072"/>
    <w:rsid w:val="00ED2AE0"/>
    <w:rsid w:val="00ED3155"/>
    <w:rsid w:val="00ED320B"/>
    <w:rsid w:val="00ED3462"/>
    <w:rsid w:val="00ED3572"/>
    <w:rsid w:val="00ED3C7D"/>
    <w:rsid w:val="00ED54B8"/>
    <w:rsid w:val="00ED5553"/>
    <w:rsid w:val="00ED57F1"/>
    <w:rsid w:val="00ED5E0B"/>
    <w:rsid w:val="00ED5E36"/>
    <w:rsid w:val="00ED6861"/>
    <w:rsid w:val="00ED6961"/>
    <w:rsid w:val="00ED7243"/>
    <w:rsid w:val="00ED72F1"/>
    <w:rsid w:val="00ED76B9"/>
    <w:rsid w:val="00ED7918"/>
    <w:rsid w:val="00ED7DE9"/>
    <w:rsid w:val="00EE0A7C"/>
    <w:rsid w:val="00EE13AE"/>
    <w:rsid w:val="00EE2187"/>
    <w:rsid w:val="00EE252A"/>
    <w:rsid w:val="00EE27C1"/>
    <w:rsid w:val="00EE32BE"/>
    <w:rsid w:val="00EE3AB1"/>
    <w:rsid w:val="00EE3EDB"/>
    <w:rsid w:val="00EE50ED"/>
    <w:rsid w:val="00EE5464"/>
    <w:rsid w:val="00EE5496"/>
    <w:rsid w:val="00EE75C7"/>
    <w:rsid w:val="00EE7B8B"/>
    <w:rsid w:val="00EE7EAE"/>
    <w:rsid w:val="00EF0B96"/>
    <w:rsid w:val="00EF0BE3"/>
    <w:rsid w:val="00EF1409"/>
    <w:rsid w:val="00EF150C"/>
    <w:rsid w:val="00EF18C2"/>
    <w:rsid w:val="00EF2945"/>
    <w:rsid w:val="00EF3486"/>
    <w:rsid w:val="00EF418D"/>
    <w:rsid w:val="00EF43E1"/>
    <w:rsid w:val="00EF47AF"/>
    <w:rsid w:val="00EF53B6"/>
    <w:rsid w:val="00EF5665"/>
    <w:rsid w:val="00EF61B5"/>
    <w:rsid w:val="00EF647D"/>
    <w:rsid w:val="00EF68AF"/>
    <w:rsid w:val="00EF72CD"/>
    <w:rsid w:val="00EF7607"/>
    <w:rsid w:val="00EF774E"/>
    <w:rsid w:val="00F002E4"/>
    <w:rsid w:val="00F008F9"/>
    <w:rsid w:val="00F00B73"/>
    <w:rsid w:val="00F015CA"/>
    <w:rsid w:val="00F01B2E"/>
    <w:rsid w:val="00F01B72"/>
    <w:rsid w:val="00F03D58"/>
    <w:rsid w:val="00F04DEC"/>
    <w:rsid w:val="00F077C8"/>
    <w:rsid w:val="00F07989"/>
    <w:rsid w:val="00F07A49"/>
    <w:rsid w:val="00F1122A"/>
    <w:rsid w:val="00F112C2"/>
    <w:rsid w:val="00F115CA"/>
    <w:rsid w:val="00F115FA"/>
    <w:rsid w:val="00F11C49"/>
    <w:rsid w:val="00F12DE3"/>
    <w:rsid w:val="00F133F2"/>
    <w:rsid w:val="00F13602"/>
    <w:rsid w:val="00F138D0"/>
    <w:rsid w:val="00F14817"/>
    <w:rsid w:val="00F14941"/>
    <w:rsid w:val="00F149E4"/>
    <w:rsid w:val="00F14EBA"/>
    <w:rsid w:val="00F1510F"/>
    <w:rsid w:val="00F1533A"/>
    <w:rsid w:val="00F15649"/>
    <w:rsid w:val="00F15E5A"/>
    <w:rsid w:val="00F1676A"/>
    <w:rsid w:val="00F16E51"/>
    <w:rsid w:val="00F16EE0"/>
    <w:rsid w:val="00F17146"/>
    <w:rsid w:val="00F17254"/>
    <w:rsid w:val="00F17278"/>
    <w:rsid w:val="00F17488"/>
    <w:rsid w:val="00F17868"/>
    <w:rsid w:val="00F17F0A"/>
    <w:rsid w:val="00F204B9"/>
    <w:rsid w:val="00F20DB1"/>
    <w:rsid w:val="00F210AE"/>
    <w:rsid w:val="00F2157C"/>
    <w:rsid w:val="00F21721"/>
    <w:rsid w:val="00F21E91"/>
    <w:rsid w:val="00F23568"/>
    <w:rsid w:val="00F23E6C"/>
    <w:rsid w:val="00F24442"/>
    <w:rsid w:val="00F24778"/>
    <w:rsid w:val="00F247D3"/>
    <w:rsid w:val="00F255A6"/>
    <w:rsid w:val="00F260EE"/>
    <w:rsid w:val="00F2668F"/>
    <w:rsid w:val="00F26CBB"/>
    <w:rsid w:val="00F26D3D"/>
    <w:rsid w:val="00F26ED8"/>
    <w:rsid w:val="00F2742F"/>
    <w:rsid w:val="00F2753B"/>
    <w:rsid w:val="00F30B21"/>
    <w:rsid w:val="00F31C55"/>
    <w:rsid w:val="00F31E5C"/>
    <w:rsid w:val="00F3227E"/>
    <w:rsid w:val="00F3258F"/>
    <w:rsid w:val="00F332D2"/>
    <w:rsid w:val="00F334FB"/>
    <w:rsid w:val="00F33A8F"/>
    <w:rsid w:val="00F33C83"/>
    <w:rsid w:val="00F33F8B"/>
    <w:rsid w:val="00F340B2"/>
    <w:rsid w:val="00F365E9"/>
    <w:rsid w:val="00F36D30"/>
    <w:rsid w:val="00F37AD5"/>
    <w:rsid w:val="00F41127"/>
    <w:rsid w:val="00F41585"/>
    <w:rsid w:val="00F43390"/>
    <w:rsid w:val="00F436DD"/>
    <w:rsid w:val="00F43E64"/>
    <w:rsid w:val="00F443B2"/>
    <w:rsid w:val="00F44730"/>
    <w:rsid w:val="00F44DE2"/>
    <w:rsid w:val="00F458D8"/>
    <w:rsid w:val="00F459AF"/>
    <w:rsid w:val="00F462C0"/>
    <w:rsid w:val="00F466E1"/>
    <w:rsid w:val="00F4743B"/>
    <w:rsid w:val="00F50237"/>
    <w:rsid w:val="00F50DFF"/>
    <w:rsid w:val="00F5154B"/>
    <w:rsid w:val="00F52145"/>
    <w:rsid w:val="00F52541"/>
    <w:rsid w:val="00F53165"/>
    <w:rsid w:val="00F53596"/>
    <w:rsid w:val="00F538FF"/>
    <w:rsid w:val="00F54CF0"/>
    <w:rsid w:val="00F55157"/>
    <w:rsid w:val="00F556B5"/>
    <w:rsid w:val="00F55B07"/>
    <w:rsid w:val="00F55BA8"/>
    <w:rsid w:val="00F55DB1"/>
    <w:rsid w:val="00F563CA"/>
    <w:rsid w:val="00F5659D"/>
    <w:rsid w:val="00F56ACA"/>
    <w:rsid w:val="00F5701C"/>
    <w:rsid w:val="00F5773A"/>
    <w:rsid w:val="00F600FE"/>
    <w:rsid w:val="00F60AD1"/>
    <w:rsid w:val="00F60C80"/>
    <w:rsid w:val="00F61278"/>
    <w:rsid w:val="00F61DBC"/>
    <w:rsid w:val="00F62A2D"/>
    <w:rsid w:val="00F62D63"/>
    <w:rsid w:val="00F62E4D"/>
    <w:rsid w:val="00F640F1"/>
    <w:rsid w:val="00F64177"/>
    <w:rsid w:val="00F64E6A"/>
    <w:rsid w:val="00F654D2"/>
    <w:rsid w:val="00F66886"/>
    <w:rsid w:val="00F66B34"/>
    <w:rsid w:val="00F66C08"/>
    <w:rsid w:val="00F675B9"/>
    <w:rsid w:val="00F67BE5"/>
    <w:rsid w:val="00F67C27"/>
    <w:rsid w:val="00F67C7D"/>
    <w:rsid w:val="00F711C9"/>
    <w:rsid w:val="00F71791"/>
    <w:rsid w:val="00F71BBB"/>
    <w:rsid w:val="00F71C68"/>
    <w:rsid w:val="00F72D9F"/>
    <w:rsid w:val="00F72E17"/>
    <w:rsid w:val="00F72E8D"/>
    <w:rsid w:val="00F735D1"/>
    <w:rsid w:val="00F736FD"/>
    <w:rsid w:val="00F73A14"/>
    <w:rsid w:val="00F742EF"/>
    <w:rsid w:val="00F74879"/>
    <w:rsid w:val="00F74C59"/>
    <w:rsid w:val="00F75389"/>
    <w:rsid w:val="00F756BA"/>
    <w:rsid w:val="00F75C3A"/>
    <w:rsid w:val="00F75D1A"/>
    <w:rsid w:val="00F75EA7"/>
    <w:rsid w:val="00F760E6"/>
    <w:rsid w:val="00F76318"/>
    <w:rsid w:val="00F77C50"/>
    <w:rsid w:val="00F805D3"/>
    <w:rsid w:val="00F80DD3"/>
    <w:rsid w:val="00F80E81"/>
    <w:rsid w:val="00F80F6E"/>
    <w:rsid w:val="00F82ACD"/>
    <w:rsid w:val="00F82E30"/>
    <w:rsid w:val="00F831CB"/>
    <w:rsid w:val="00F835FC"/>
    <w:rsid w:val="00F83A80"/>
    <w:rsid w:val="00F83DDB"/>
    <w:rsid w:val="00F83E85"/>
    <w:rsid w:val="00F84086"/>
    <w:rsid w:val="00F843FD"/>
    <w:rsid w:val="00F848A3"/>
    <w:rsid w:val="00F84ACF"/>
    <w:rsid w:val="00F850C4"/>
    <w:rsid w:val="00F851F3"/>
    <w:rsid w:val="00F85742"/>
    <w:rsid w:val="00F85BF8"/>
    <w:rsid w:val="00F86566"/>
    <w:rsid w:val="00F866B8"/>
    <w:rsid w:val="00F8695E"/>
    <w:rsid w:val="00F871CE"/>
    <w:rsid w:val="00F87802"/>
    <w:rsid w:val="00F87C29"/>
    <w:rsid w:val="00F87D38"/>
    <w:rsid w:val="00F9083A"/>
    <w:rsid w:val="00F9094B"/>
    <w:rsid w:val="00F90C3B"/>
    <w:rsid w:val="00F925F8"/>
    <w:rsid w:val="00F92651"/>
    <w:rsid w:val="00F92C0A"/>
    <w:rsid w:val="00F9320D"/>
    <w:rsid w:val="00F93549"/>
    <w:rsid w:val="00F9376F"/>
    <w:rsid w:val="00F9415B"/>
    <w:rsid w:val="00F9532F"/>
    <w:rsid w:val="00F978C3"/>
    <w:rsid w:val="00F9792D"/>
    <w:rsid w:val="00F97AEA"/>
    <w:rsid w:val="00FA06A4"/>
    <w:rsid w:val="00FA13C2"/>
    <w:rsid w:val="00FA1812"/>
    <w:rsid w:val="00FA23E5"/>
    <w:rsid w:val="00FA33B7"/>
    <w:rsid w:val="00FA35BC"/>
    <w:rsid w:val="00FA3B11"/>
    <w:rsid w:val="00FA3CED"/>
    <w:rsid w:val="00FA41AD"/>
    <w:rsid w:val="00FA49C9"/>
    <w:rsid w:val="00FA59D1"/>
    <w:rsid w:val="00FA5E31"/>
    <w:rsid w:val="00FA6152"/>
    <w:rsid w:val="00FA625C"/>
    <w:rsid w:val="00FA68D0"/>
    <w:rsid w:val="00FA705E"/>
    <w:rsid w:val="00FA7B03"/>
    <w:rsid w:val="00FA7F91"/>
    <w:rsid w:val="00FB0284"/>
    <w:rsid w:val="00FB08CF"/>
    <w:rsid w:val="00FB121C"/>
    <w:rsid w:val="00FB16D3"/>
    <w:rsid w:val="00FB1959"/>
    <w:rsid w:val="00FB1CDD"/>
    <w:rsid w:val="00FB2C2F"/>
    <w:rsid w:val="00FB2EA8"/>
    <w:rsid w:val="00FB305C"/>
    <w:rsid w:val="00FB381A"/>
    <w:rsid w:val="00FB3AD6"/>
    <w:rsid w:val="00FB428B"/>
    <w:rsid w:val="00FB52CF"/>
    <w:rsid w:val="00FB6568"/>
    <w:rsid w:val="00FB7529"/>
    <w:rsid w:val="00FB7896"/>
    <w:rsid w:val="00FC11BC"/>
    <w:rsid w:val="00FC16DF"/>
    <w:rsid w:val="00FC27D3"/>
    <w:rsid w:val="00FC2E3D"/>
    <w:rsid w:val="00FC3BDE"/>
    <w:rsid w:val="00FC4015"/>
    <w:rsid w:val="00FC47FD"/>
    <w:rsid w:val="00FC4B8A"/>
    <w:rsid w:val="00FC54A7"/>
    <w:rsid w:val="00FC5516"/>
    <w:rsid w:val="00FC5DB1"/>
    <w:rsid w:val="00FC7EFB"/>
    <w:rsid w:val="00FD1DBE"/>
    <w:rsid w:val="00FD2582"/>
    <w:rsid w:val="00FD25A7"/>
    <w:rsid w:val="00FD27B6"/>
    <w:rsid w:val="00FD3291"/>
    <w:rsid w:val="00FD335A"/>
    <w:rsid w:val="00FD3689"/>
    <w:rsid w:val="00FD3D73"/>
    <w:rsid w:val="00FD42A3"/>
    <w:rsid w:val="00FD459A"/>
    <w:rsid w:val="00FD4D6E"/>
    <w:rsid w:val="00FD5546"/>
    <w:rsid w:val="00FD68DE"/>
    <w:rsid w:val="00FD7206"/>
    <w:rsid w:val="00FD721D"/>
    <w:rsid w:val="00FD7468"/>
    <w:rsid w:val="00FD7CE0"/>
    <w:rsid w:val="00FD7DED"/>
    <w:rsid w:val="00FE0610"/>
    <w:rsid w:val="00FE07EB"/>
    <w:rsid w:val="00FE0B3B"/>
    <w:rsid w:val="00FE1B70"/>
    <w:rsid w:val="00FE1BE2"/>
    <w:rsid w:val="00FE4857"/>
    <w:rsid w:val="00FE730A"/>
    <w:rsid w:val="00FE754C"/>
    <w:rsid w:val="00FE7D4A"/>
    <w:rsid w:val="00FF015C"/>
    <w:rsid w:val="00FF0C09"/>
    <w:rsid w:val="00FF1A1F"/>
    <w:rsid w:val="00FF1DD7"/>
    <w:rsid w:val="00FF22DC"/>
    <w:rsid w:val="00FF30A0"/>
    <w:rsid w:val="00FF3303"/>
    <w:rsid w:val="00FF3B44"/>
    <w:rsid w:val="00FF3E49"/>
    <w:rsid w:val="00FF431B"/>
    <w:rsid w:val="00FF4337"/>
    <w:rsid w:val="00FF4453"/>
    <w:rsid w:val="00FF4846"/>
    <w:rsid w:val="00FF4CBB"/>
    <w:rsid w:val="00FF5315"/>
    <w:rsid w:val="00FF726B"/>
    <w:rsid w:val="00FF735F"/>
    <w:rsid w:val="00FF7491"/>
    <w:rsid w:val="00FF764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E14248"/>
    <w:pPr>
      <w:widowControl w:val="0"/>
      <w:autoSpaceDE w:val="0"/>
      <w:autoSpaceDN w:val="0"/>
      <w:adjustRightInd w:val="0"/>
    </w:pPr>
    <w:rPr>
      <w:rFonts w:ascii="Times New Roman"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rFonts w:eastAsiaTheme="minorEastAsia"/>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rFonts w:eastAsiaTheme="minorEastAsia"/>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eastAsiaTheme="minorEastAsia"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eastAsiaTheme="minorEastAsia"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D660D8"/>
    <w:pPr>
      <w:spacing w:line="240" w:lineRule="auto"/>
    </w:pPr>
    <w:rPr>
      <w:rFonts w:ascii="Times New Roman" w:hAnsi="Times New Roman" w:cs="Arial"/>
      <w:szCs w:val="20"/>
    </w:rPr>
  </w:style>
  <w:style w:type="paragraph" w:styleId="Akapitzlist">
    <w:name w:val="List Paragraph"/>
    <w:basedOn w:val="Normalny"/>
    <w:uiPriority w:val="34"/>
    <w:qFormat/>
    <w:rsid w:val="00A16C3F"/>
    <w:pPr>
      <w:widowControl/>
      <w:autoSpaceDE/>
      <w:autoSpaceDN/>
      <w:adjustRightInd/>
      <w:spacing w:line="240" w:lineRule="auto"/>
      <w:ind w:left="720"/>
      <w:contextualSpacing/>
    </w:pPr>
    <w:rPr>
      <w:rFonts w:ascii="Arial" w:hAnsi="Arial"/>
      <w:szCs w:val="24"/>
    </w:rPr>
  </w:style>
  <w:style w:type="paragraph" w:styleId="Tekstprzypisukocowego">
    <w:name w:val="endnote text"/>
    <w:basedOn w:val="Normalny"/>
    <w:link w:val="TekstprzypisukocowegoZnak"/>
    <w:uiPriority w:val="99"/>
    <w:semiHidden/>
    <w:rsid w:val="00BD765F"/>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BD765F"/>
    <w:rPr>
      <w:rFonts w:ascii="Times New Roman" w:hAnsi="Times New Roman" w:cs="Arial"/>
      <w:sz w:val="20"/>
      <w:szCs w:val="20"/>
    </w:rPr>
  </w:style>
  <w:style w:type="character" w:styleId="Odwoanieprzypisukocowego">
    <w:name w:val="endnote reference"/>
    <w:basedOn w:val="Domylnaczcionkaakapitu"/>
    <w:uiPriority w:val="99"/>
    <w:semiHidden/>
    <w:rsid w:val="00BD765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E14248"/>
    <w:pPr>
      <w:widowControl w:val="0"/>
      <w:autoSpaceDE w:val="0"/>
      <w:autoSpaceDN w:val="0"/>
      <w:adjustRightInd w:val="0"/>
    </w:pPr>
    <w:rPr>
      <w:rFonts w:ascii="Times New Roman"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rFonts w:eastAsiaTheme="minorEastAsia"/>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rFonts w:eastAsiaTheme="minorEastAsia"/>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eastAsiaTheme="minorEastAsia"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eastAsiaTheme="minorEastAsia"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D660D8"/>
    <w:pPr>
      <w:spacing w:line="240" w:lineRule="auto"/>
    </w:pPr>
    <w:rPr>
      <w:rFonts w:ascii="Times New Roman" w:hAnsi="Times New Roman" w:cs="Arial"/>
      <w:szCs w:val="20"/>
    </w:rPr>
  </w:style>
  <w:style w:type="paragraph" w:styleId="Akapitzlist">
    <w:name w:val="List Paragraph"/>
    <w:basedOn w:val="Normalny"/>
    <w:uiPriority w:val="34"/>
    <w:qFormat/>
    <w:rsid w:val="00A16C3F"/>
    <w:pPr>
      <w:widowControl/>
      <w:autoSpaceDE/>
      <w:autoSpaceDN/>
      <w:adjustRightInd/>
      <w:spacing w:line="240" w:lineRule="auto"/>
      <w:ind w:left="720"/>
      <w:contextualSpacing/>
    </w:pPr>
    <w:rPr>
      <w:rFonts w:ascii="Arial" w:hAnsi="Arial"/>
      <w:szCs w:val="24"/>
    </w:rPr>
  </w:style>
  <w:style w:type="paragraph" w:styleId="Tekstprzypisukocowego">
    <w:name w:val="endnote text"/>
    <w:basedOn w:val="Normalny"/>
    <w:link w:val="TekstprzypisukocowegoZnak"/>
    <w:uiPriority w:val="99"/>
    <w:semiHidden/>
    <w:rsid w:val="00BD765F"/>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BD765F"/>
    <w:rPr>
      <w:rFonts w:ascii="Times New Roman" w:hAnsi="Times New Roman" w:cs="Arial"/>
      <w:sz w:val="20"/>
      <w:szCs w:val="20"/>
    </w:rPr>
  </w:style>
  <w:style w:type="character" w:styleId="Odwoanieprzypisukocowego">
    <w:name w:val="endnote reference"/>
    <w:basedOn w:val="Domylnaczcionkaakapitu"/>
    <w:uiPriority w:val="99"/>
    <w:semiHidden/>
    <w:rsid w:val="00BD76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723456">
      <w:bodyDiv w:val="1"/>
      <w:marLeft w:val="0"/>
      <w:marRight w:val="0"/>
      <w:marTop w:val="0"/>
      <w:marBottom w:val="0"/>
      <w:divBdr>
        <w:top w:val="none" w:sz="0" w:space="0" w:color="auto"/>
        <w:left w:val="none" w:sz="0" w:space="0" w:color="auto"/>
        <w:bottom w:val="none" w:sz="0" w:space="0" w:color="auto"/>
        <w:right w:val="none" w:sz="0" w:space="0" w:color="auto"/>
      </w:divBdr>
    </w:div>
    <w:div w:id="386955682">
      <w:bodyDiv w:val="1"/>
      <w:marLeft w:val="0"/>
      <w:marRight w:val="0"/>
      <w:marTop w:val="0"/>
      <w:marBottom w:val="0"/>
      <w:divBdr>
        <w:top w:val="none" w:sz="0" w:space="0" w:color="auto"/>
        <w:left w:val="none" w:sz="0" w:space="0" w:color="auto"/>
        <w:bottom w:val="none" w:sz="0" w:space="0" w:color="auto"/>
        <w:right w:val="none" w:sz="0" w:space="0" w:color="auto"/>
      </w:divBdr>
    </w:div>
    <w:div w:id="495347168">
      <w:bodyDiv w:val="1"/>
      <w:marLeft w:val="0"/>
      <w:marRight w:val="0"/>
      <w:marTop w:val="0"/>
      <w:marBottom w:val="0"/>
      <w:divBdr>
        <w:top w:val="none" w:sz="0" w:space="0" w:color="auto"/>
        <w:left w:val="none" w:sz="0" w:space="0" w:color="auto"/>
        <w:bottom w:val="none" w:sz="0" w:space="0" w:color="auto"/>
        <w:right w:val="none" w:sz="0" w:space="0" w:color="auto"/>
      </w:divBdr>
    </w:div>
    <w:div w:id="614481030">
      <w:bodyDiv w:val="1"/>
      <w:marLeft w:val="0"/>
      <w:marRight w:val="0"/>
      <w:marTop w:val="0"/>
      <w:marBottom w:val="0"/>
      <w:divBdr>
        <w:top w:val="none" w:sz="0" w:space="0" w:color="auto"/>
        <w:left w:val="none" w:sz="0" w:space="0" w:color="auto"/>
        <w:bottom w:val="none" w:sz="0" w:space="0" w:color="auto"/>
        <w:right w:val="none" w:sz="0" w:space="0" w:color="auto"/>
      </w:divBdr>
      <w:divsChild>
        <w:div w:id="534462049">
          <w:marLeft w:val="0"/>
          <w:marRight w:val="0"/>
          <w:marTop w:val="0"/>
          <w:marBottom w:val="0"/>
          <w:divBdr>
            <w:top w:val="none" w:sz="0" w:space="0" w:color="auto"/>
            <w:left w:val="none" w:sz="0" w:space="0" w:color="auto"/>
            <w:bottom w:val="none" w:sz="0" w:space="0" w:color="auto"/>
            <w:right w:val="none" w:sz="0" w:space="0" w:color="auto"/>
          </w:divBdr>
        </w:div>
      </w:divsChild>
    </w:div>
    <w:div w:id="627125574">
      <w:bodyDiv w:val="1"/>
      <w:marLeft w:val="0"/>
      <w:marRight w:val="0"/>
      <w:marTop w:val="0"/>
      <w:marBottom w:val="0"/>
      <w:divBdr>
        <w:top w:val="none" w:sz="0" w:space="0" w:color="auto"/>
        <w:left w:val="none" w:sz="0" w:space="0" w:color="auto"/>
        <w:bottom w:val="none" w:sz="0" w:space="0" w:color="auto"/>
        <w:right w:val="none" w:sz="0" w:space="0" w:color="auto"/>
      </w:divBdr>
    </w:div>
    <w:div w:id="697006446">
      <w:bodyDiv w:val="1"/>
      <w:marLeft w:val="0"/>
      <w:marRight w:val="0"/>
      <w:marTop w:val="0"/>
      <w:marBottom w:val="0"/>
      <w:divBdr>
        <w:top w:val="none" w:sz="0" w:space="0" w:color="auto"/>
        <w:left w:val="none" w:sz="0" w:space="0" w:color="auto"/>
        <w:bottom w:val="none" w:sz="0" w:space="0" w:color="auto"/>
        <w:right w:val="none" w:sz="0" w:space="0" w:color="auto"/>
      </w:divBdr>
    </w:div>
    <w:div w:id="775834081">
      <w:bodyDiv w:val="1"/>
      <w:marLeft w:val="0"/>
      <w:marRight w:val="0"/>
      <w:marTop w:val="0"/>
      <w:marBottom w:val="0"/>
      <w:divBdr>
        <w:top w:val="none" w:sz="0" w:space="0" w:color="auto"/>
        <w:left w:val="none" w:sz="0" w:space="0" w:color="auto"/>
        <w:bottom w:val="none" w:sz="0" w:space="0" w:color="auto"/>
        <w:right w:val="none" w:sz="0" w:space="0" w:color="auto"/>
      </w:divBdr>
      <w:divsChild>
        <w:div w:id="1399018246">
          <w:marLeft w:val="0"/>
          <w:marRight w:val="0"/>
          <w:marTop w:val="0"/>
          <w:marBottom w:val="0"/>
          <w:divBdr>
            <w:top w:val="none" w:sz="0" w:space="0" w:color="auto"/>
            <w:left w:val="none" w:sz="0" w:space="0" w:color="auto"/>
            <w:bottom w:val="none" w:sz="0" w:space="0" w:color="auto"/>
            <w:right w:val="none" w:sz="0" w:space="0" w:color="auto"/>
          </w:divBdr>
        </w:div>
      </w:divsChild>
    </w:div>
    <w:div w:id="787504412">
      <w:bodyDiv w:val="1"/>
      <w:marLeft w:val="0"/>
      <w:marRight w:val="0"/>
      <w:marTop w:val="0"/>
      <w:marBottom w:val="0"/>
      <w:divBdr>
        <w:top w:val="none" w:sz="0" w:space="0" w:color="auto"/>
        <w:left w:val="none" w:sz="0" w:space="0" w:color="auto"/>
        <w:bottom w:val="none" w:sz="0" w:space="0" w:color="auto"/>
        <w:right w:val="none" w:sz="0" w:space="0" w:color="auto"/>
      </w:divBdr>
    </w:div>
    <w:div w:id="845561431">
      <w:bodyDiv w:val="1"/>
      <w:marLeft w:val="0"/>
      <w:marRight w:val="0"/>
      <w:marTop w:val="0"/>
      <w:marBottom w:val="0"/>
      <w:divBdr>
        <w:top w:val="none" w:sz="0" w:space="0" w:color="auto"/>
        <w:left w:val="none" w:sz="0" w:space="0" w:color="auto"/>
        <w:bottom w:val="none" w:sz="0" w:space="0" w:color="auto"/>
        <w:right w:val="none" w:sz="0" w:space="0" w:color="auto"/>
      </w:divBdr>
      <w:divsChild>
        <w:div w:id="117995293">
          <w:marLeft w:val="0"/>
          <w:marRight w:val="0"/>
          <w:marTop w:val="0"/>
          <w:marBottom w:val="0"/>
          <w:divBdr>
            <w:top w:val="none" w:sz="0" w:space="0" w:color="auto"/>
            <w:left w:val="none" w:sz="0" w:space="0" w:color="auto"/>
            <w:bottom w:val="none" w:sz="0" w:space="0" w:color="auto"/>
            <w:right w:val="none" w:sz="0" w:space="0" w:color="auto"/>
          </w:divBdr>
        </w:div>
      </w:divsChild>
    </w:div>
    <w:div w:id="867526970">
      <w:bodyDiv w:val="1"/>
      <w:marLeft w:val="0"/>
      <w:marRight w:val="0"/>
      <w:marTop w:val="0"/>
      <w:marBottom w:val="0"/>
      <w:divBdr>
        <w:top w:val="none" w:sz="0" w:space="0" w:color="auto"/>
        <w:left w:val="none" w:sz="0" w:space="0" w:color="auto"/>
        <w:bottom w:val="none" w:sz="0" w:space="0" w:color="auto"/>
        <w:right w:val="none" w:sz="0" w:space="0" w:color="auto"/>
      </w:divBdr>
      <w:divsChild>
        <w:div w:id="1719473358">
          <w:marLeft w:val="0"/>
          <w:marRight w:val="0"/>
          <w:marTop w:val="0"/>
          <w:marBottom w:val="0"/>
          <w:divBdr>
            <w:top w:val="none" w:sz="0" w:space="0" w:color="auto"/>
            <w:left w:val="none" w:sz="0" w:space="0" w:color="auto"/>
            <w:bottom w:val="none" w:sz="0" w:space="0" w:color="auto"/>
            <w:right w:val="none" w:sz="0" w:space="0" w:color="auto"/>
          </w:divBdr>
        </w:div>
      </w:divsChild>
    </w:div>
    <w:div w:id="896741321">
      <w:bodyDiv w:val="1"/>
      <w:marLeft w:val="0"/>
      <w:marRight w:val="0"/>
      <w:marTop w:val="0"/>
      <w:marBottom w:val="0"/>
      <w:divBdr>
        <w:top w:val="none" w:sz="0" w:space="0" w:color="auto"/>
        <w:left w:val="none" w:sz="0" w:space="0" w:color="auto"/>
        <w:bottom w:val="none" w:sz="0" w:space="0" w:color="auto"/>
        <w:right w:val="none" w:sz="0" w:space="0" w:color="auto"/>
      </w:divBdr>
    </w:div>
    <w:div w:id="928855066">
      <w:bodyDiv w:val="1"/>
      <w:marLeft w:val="0"/>
      <w:marRight w:val="0"/>
      <w:marTop w:val="0"/>
      <w:marBottom w:val="0"/>
      <w:divBdr>
        <w:top w:val="none" w:sz="0" w:space="0" w:color="auto"/>
        <w:left w:val="none" w:sz="0" w:space="0" w:color="auto"/>
        <w:bottom w:val="none" w:sz="0" w:space="0" w:color="auto"/>
        <w:right w:val="none" w:sz="0" w:space="0" w:color="auto"/>
      </w:divBdr>
    </w:div>
    <w:div w:id="963346221">
      <w:bodyDiv w:val="1"/>
      <w:marLeft w:val="0"/>
      <w:marRight w:val="0"/>
      <w:marTop w:val="0"/>
      <w:marBottom w:val="0"/>
      <w:divBdr>
        <w:top w:val="none" w:sz="0" w:space="0" w:color="auto"/>
        <w:left w:val="none" w:sz="0" w:space="0" w:color="auto"/>
        <w:bottom w:val="none" w:sz="0" w:space="0" w:color="auto"/>
        <w:right w:val="none" w:sz="0" w:space="0" w:color="auto"/>
      </w:divBdr>
      <w:divsChild>
        <w:div w:id="470826006">
          <w:marLeft w:val="0"/>
          <w:marRight w:val="0"/>
          <w:marTop w:val="0"/>
          <w:marBottom w:val="0"/>
          <w:divBdr>
            <w:top w:val="none" w:sz="0" w:space="0" w:color="auto"/>
            <w:left w:val="none" w:sz="0" w:space="0" w:color="auto"/>
            <w:bottom w:val="none" w:sz="0" w:space="0" w:color="auto"/>
            <w:right w:val="none" w:sz="0" w:space="0" w:color="auto"/>
          </w:divBdr>
        </w:div>
      </w:divsChild>
    </w:div>
    <w:div w:id="1003584933">
      <w:bodyDiv w:val="1"/>
      <w:marLeft w:val="0"/>
      <w:marRight w:val="0"/>
      <w:marTop w:val="0"/>
      <w:marBottom w:val="0"/>
      <w:divBdr>
        <w:top w:val="none" w:sz="0" w:space="0" w:color="auto"/>
        <w:left w:val="none" w:sz="0" w:space="0" w:color="auto"/>
        <w:bottom w:val="none" w:sz="0" w:space="0" w:color="auto"/>
        <w:right w:val="none" w:sz="0" w:space="0" w:color="auto"/>
      </w:divBdr>
    </w:div>
    <w:div w:id="1010183911">
      <w:bodyDiv w:val="1"/>
      <w:marLeft w:val="0"/>
      <w:marRight w:val="0"/>
      <w:marTop w:val="0"/>
      <w:marBottom w:val="0"/>
      <w:divBdr>
        <w:top w:val="none" w:sz="0" w:space="0" w:color="auto"/>
        <w:left w:val="none" w:sz="0" w:space="0" w:color="auto"/>
        <w:bottom w:val="none" w:sz="0" w:space="0" w:color="auto"/>
        <w:right w:val="none" w:sz="0" w:space="0" w:color="auto"/>
      </w:divBdr>
    </w:div>
    <w:div w:id="1157922633">
      <w:bodyDiv w:val="1"/>
      <w:marLeft w:val="0"/>
      <w:marRight w:val="0"/>
      <w:marTop w:val="0"/>
      <w:marBottom w:val="0"/>
      <w:divBdr>
        <w:top w:val="none" w:sz="0" w:space="0" w:color="auto"/>
        <w:left w:val="none" w:sz="0" w:space="0" w:color="auto"/>
        <w:bottom w:val="none" w:sz="0" w:space="0" w:color="auto"/>
        <w:right w:val="none" w:sz="0" w:space="0" w:color="auto"/>
      </w:divBdr>
      <w:divsChild>
        <w:div w:id="1442796728">
          <w:marLeft w:val="0"/>
          <w:marRight w:val="0"/>
          <w:marTop w:val="0"/>
          <w:marBottom w:val="0"/>
          <w:divBdr>
            <w:top w:val="none" w:sz="0" w:space="0" w:color="auto"/>
            <w:left w:val="none" w:sz="0" w:space="0" w:color="auto"/>
            <w:bottom w:val="none" w:sz="0" w:space="0" w:color="auto"/>
            <w:right w:val="none" w:sz="0" w:space="0" w:color="auto"/>
          </w:divBdr>
        </w:div>
      </w:divsChild>
    </w:div>
    <w:div w:id="1188103647">
      <w:bodyDiv w:val="1"/>
      <w:marLeft w:val="0"/>
      <w:marRight w:val="0"/>
      <w:marTop w:val="0"/>
      <w:marBottom w:val="0"/>
      <w:divBdr>
        <w:top w:val="none" w:sz="0" w:space="0" w:color="auto"/>
        <w:left w:val="none" w:sz="0" w:space="0" w:color="auto"/>
        <w:bottom w:val="none" w:sz="0" w:space="0" w:color="auto"/>
        <w:right w:val="none" w:sz="0" w:space="0" w:color="auto"/>
      </w:divBdr>
      <w:divsChild>
        <w:div w:id="1947614177">
          <w:marLeft w:val="0"/>
          <w:marRight w:val="0"/>
          <w:marTop w:val="0"/>
          <w:marBottom w:val="0"/>
          <w:divBdr>
            <w:top w:val="none" w:sz="0" w:space="0" w:color="auto"/>
            <w:left w:val="none" w:sz="0" w:space="0" w:color="auto"/>
            <w:bottom w:val="none" w:sz="0" w:space="0" w:color="auto"/>
            <w:right w:val="none" w:sz="0" w:space="0" w:color="auto"/>
          </w:divBdr>
        </w:div>
      </w:divsChild>
    </w:div>
    <w:div w:id="1189879054">
      <w:bodyDiv w:val="1"/>
      <w:marLeft w:val="0"/>
      <w:marRight w:val="0"/>
      <w:marTop w:val="0"/>
      <w:marBottom w:val="0"/>
      <w:divBdr>
        <w:top w:val="none" w:sz="0" w:space="0" w:color="auto"/>
        <w:left w:val="none" w:sz="0" w:space="0" w:color="auto"/>
        <w:bottom w:val="none" w:sz="0" w:space="0" w:color="auto"/>
        <w:right w:val="none" w:sz="0" w:space="0" w:color="auto"/>
      </w:divBdr>
    </w:div>
    <w:div w:id="1273634582">
      <w:bodyDiv w:val="1"/>
      <w:marLeft w:val="0"/>
      <w:marRight w:val="0"/>
      <w:marTop w:val="0"/>
      <w:marBottom w:val="0"/>
      <w:divBdr>
        <w:top w:val="none" w:sz="0" w:space="0" w:color="auto"/>
        <w:left w:val="none" w:sz="0" w:space="0" w:color="auto"/>
        <w:bottom w:val="none" w:sz="0" w:space="0" w:color="auto"/>
        <w:right w:val="none" w:sz="0" w:space="0" w:color="auto"/>
      </w:divBdr>
    </w:div>
    <w:div w:id="1417555295">
      <w:bodyDiv w:val="1"/>
      <w:marLeft w:val="0"/>
      <w:marRight w:val="0"/>
      <w:marTop w:val="0"/>
      <w:marBottom w:val="0"/>
      <w:divBdr>
        <w:top w:val="none" w:sz="0" w:space="0" w:color="auto"/>
        <w:left w:val="none" w:sz="0" w:space="0" w:color="auto"/>
        <w:bottom w:val="none" w:sz="0" w:space="0" w:color="auto"/>
        <w:right w:val="none" w:sz="0" w:space="0" w:color="auto"/>
      </w:divBdr>
    </w:div>
    <w:div w:id="1496140430">
      <w:bodyDiv w:val="1"/>
      <w:marLeft w:val="0"/>
      <w:marRight w:val="0"/>
      <w:marTop w:val="0"/>
      <w:marBottom w:val="0"/>
      <w:divBdr>
        <w:top w:val="none" w:sz="0" w:space="0" w:color="auto"/>
        <w:left w:val="none" w:sz="0" w:space="0" w:color="auto"/>
        <w:bottom w:val="none" w:sz="0" w:space="0" w:color="auto"/>
        <w:right w:val="none" w:sz="0" w:space="0" w:color="auto"/>
      </w:divBdr>
      <w:divsChild>
        <w:div w:id="2019888864">
          <w:marLeft w:val="0"/>
          <w:marRight w:val="0"/>
          <w:marTop w:val="0"/>
          <w:marBottom w:val="0"/>
          <w:divBdr>
            <w:top w:val="none" w:sz="0" w:space="0" w:color="auto"/>
            <w:left w:val="none" w:sz="0" w:space="0" w:color="auto"/>
            <w:bottom w:val="none" w:sz="0" w:space="0" w:color="auto"/>
            <w:right w:val="none" w:sz="0" w:space="0" w:color="auto"/>
          </w:divBdr>
        </w:div>
        <w:div w:id="1051878817">
          <w:marLeft w:val="0"/>
          <w:marRight w:val="0"/>
          <w:marTop w:val="0"/>
          <w:marBottom w:val="0"/>
          <w:divBdr>
            <w:top w:val="none" w:sz="0" w:space="0" w:color="auto"/>
            <w:left w:val="none" w:sz="0" w:space="0" w:color="auto"/>
            <w:bottom w:val="none" w:sz="0" w:space="0" w:color="auto"/>
            <w:right w:val="none" w:sz="0" w:space="0" w:color="auto"/>
          </w:divBdr>
        </w:div>
        <w:div w:id="67653843">
          <w:marLeft w:val="0"/>
          <w:marRight w:val="0"/>
          <w:marTop w:val="0"/>
          <w:marBottom w:val="0"/>
          <w:divBdr>
            <w:top w:val="none" w:sz="0" w:space="0" w:color="auto"/>
            <w:left w:val="none" w:sz="0" w:space="0" w:color="auto"/>
            <w:bottom w:val="none" w:sz="0" w:space="0" w:color="auto"/>
            <w:right w:val="none" w:sz="0" w:space="0" w:color="auto"/>
          </w:divBdr>
        </w:div>
        <w:div w:id="1434784598">
          <w:marLeft w:val="0"/>
          <w:marRight w:val="0"/>
          <w:marTop w:val="0"/>
          <w:marBottom w:val="0"/>
          <w:divBdr>
            <w:top w:val="none" w:sz="0" w:space="0" w:color="auto"/>
            <w:left w:val="none" w:sz="0" w:space="0" w:color="auto"/>
            <w:bottom w:val="none" w:sz="0" w:space="0" w:color="auto"/>
            <w:right w:val="none" w:sz="0" w:space="0" w:color="auto"/>
          </w:divBdr>
        </w:div>
        <w:div w:id="1624579593">
          <w:marLeft w:val="0"/>
          <w:marRight w:val="0"/>
          <w:marTop w:val="0"/>
          <w:marBottom w:val="0"/>
          <w:divBdr>
            <w:top w:val="none" w:sz="0" w:space="0" w:color="auto"/>
            <w:left w:val="none" w:sz="0" w:space="0" w:color="auto"/>
            <w:bottom w:val="none" w:sz="0" w:space="0" w:color="auto"/>
            <w:right w:val="none" w:sz="0" w:space="0" w:color="auto"/>
          </w:divBdr>
        </w:div>
        <w:div w:id="1642539490">
          <w:marLeft w:val="0"/>
          <w:marRight w:val="0"/>
          <w:marTop w:val="0"/>
          <w:marBottom w:val="0"/>
          <w:divBdr>
            <w:top w:val="none" w:sz="0" w:space="0" w:color="auto"/>
            <w:left w:val="none" w:sz="0" w:space="0" w:color="auto"/>
            <w:bottom w:val="none" w:sz="0" w:space="0" w:color="auto"/>
            <w:right w:val="none" w:sz="0" w:space="0" w:color="auto"/>
          </w:divBdr>
        </w:div>
      </w:divsChild>
    </w:div>
    <w:div w:id="1792358849">
      <w:bodyDiv w:val="1"/>
      <w:marLeft w:val="0"/>
      <w:marRight w:val="0"/>
      <w:marTop w:val="0"/>
      <w:marBottom w:val="0"/>
      <w:divBdr>
        <w:top w:val="none" w:sz="0" w:space="0" w:color="auto"/>
        <w:left w:val="none" w:sz="0" w:space="0" w:color="auto"/>
        <w:bottom w:val="none" w:sz="0" w:space="0" w:color="auto"/>
        <w:right w:val="none" w:sz="0" w:space="0" w:color="auto"/>
      </w:divBdr>
    </w:div>
    <w:div w:id="1799451743">
      <w:bodyDiv w:val="1"/>
      <w:marLeft w:val="0"/>
      <w:marRight w:val="0"/>
      <w:marTop w:val="0"/>
      <w:marBottom w:val="0"/>
      <w:divBdr>
        <w:top w:val="none" w:sz="0" w:space="0" w:color="auto"/>
        <w:left w:val="none" w:sz="0" w:space="0" w:color="auto"/>
        <w:bottom w:val="none" w:sz="0" w:space="0" w:color="auto"/>
        <w:right w:val="none" w:sz="0" w:space="0" w:color="auto"/>
      </w:divBdr>
      <w:divsChild>
        <w:div w:id="433868752">
          <w:marLeft w:val="0"/>
          <w:marRight w:val="0"/>
          <w:marTop w:val="0"/>
          <w:marBottom w:val="0"/>
          <w:divBdr>
            <w:top w:val="none" w:sz="0" w:space="0" w:color="auto"/>
            <w:left w:val="none" w:sz="0" w:space="0" w:color="auto"/>
            <w:bottom w:val="none" w:sz="0" w:space="0" w:color="auto"/>
            <w:right w:val="none" w:sz="0" w:space="0" w:color="auto"/>
          </w:divBdr>
        </w:div>
      </w:divsChild>
    </w:div>
    <w:div w:id="1856142114">
      <w:bodyDiv w:val="1"/>
      <w:marLeft w:val="0"/>
      <w:marRight w:val="0"/>
      <w:marTop w:val="0"/>
      <w:marBottom w:val="0"/>
      <w:divBdr>
        <w:top w:val="none" w:sz="0" w:space="0" w:color="auto"/>
        <w:left w:val="none" w:sz="0" w:space="0" w:color="auto"/>
        <w:bottom w:val="none" w:sz="0" w:space="0" w:color="auto"/>
        <w:right w:val="none" w:sz="0" w:space="0" w:color="auto"/>
      </w:divBdr>
      <w:divsChild>
        <w:div w:id="1517117353">
          <w:marLeft w:val="0"/>
          <w:marRight w:val="0"/>
          <w:marTop w:val="0"/>
          <w:marBottom w:val="0"/>
          <w:divBdr>
            <w:top w:val="none" w:sz="0" w:space="0" w:color="auto"/>
            <w:left w:val="none" w:sz="0" w:space="0" w:color="auto"/>
            <w:bottom w:val="none" w:sz="0" w:space="0" w:color="auto"/>
            <w:right w:val="none" w:sz="0" w:space="0" w:color="auto"/>
          </w:divBdr>
        </w:div>
      </w:divsChild>
    </w:div>
    <w:div w:id="1939217629">
      <w:bodyDiv w:val="1"/>
      <w:marLeft w:val="0"/>
      <w:marRight w:val="0"/>
      <w:marTop w:val="0"/>
      <w:marBottom w:val="0"/>
      <w:divBdr>
        <w:top w:val="none" w:sz="0" w:space="0" w:color="auto"/>
        <w:left w:val="none" w:sz="0" w:space="0" w:color="auto"/>
        <w:bottom w:val="none" w:sz="0" w:space="0" w:color="auto"/>
        <w:right w:val="none" w:sz="0" w:space="0" w:color="auto"/>
      </w:divBdr>
    </w:div>
    <w:div w:id="1981878811">
      <w:bodyDiv w:val="1"/>
      <w:marLeft w:val="0"/>
      <w:marRight w:val="0"/>
      <w:marTop w:val="0"/>
      <w:marBottom w:val="0"/>
      <w:divBdr>
        <w:top w:val="none" w:sz="0" w:space="0" w:color="auto"/>
        <w:left w:val="none" w:sz="0" w:space="0" w:color="auto"/>
        <w:bottom w:val="none" w:sz="0" w:space="0" w:color="auto"/>
        <w:right w:val="none" w:sz="0" w:space="0" w:color="auto"/>
      </w:divBdr>
    </w:div>
    <w:div w:id="1988431844">
      <w:bodyDiv w:val="1"/>
      <w:marLeft w:val="0"/>
      <w:marRight w:val="0"/>
      <w:marTop w:val="0"/>
      <w:marBottom w:val="0"/>
      <w:divBdr>
        <w:top w:val="none" w:sz="0" w:space="0" w:color="auto"/>
        <w:left w:val="none" w:sz="0" w:space="0" w:color="auto"/>
        <w:bottom w:val="none" w:sz="0" w:space="0" w:color="auto"/>
        <w:right w:val="none" w:sz="0" w:space="0" w:color="auto"/>
      </w:divBdr>
    </w:div>
    <w:div w:id="213078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urkie\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7C024E-A27F-46F1-804B-A193DF405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31</Pages>
  <Words>25592</Words>
  <Characters>155345</Characters>
  <Application>Microsoft Office Word</Application>
  <DocSecurity>0</DocSecurity>
  <Lines>5753</Lines>
  <Paragraphs>3769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177168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Irena Goźlińska</dc:creator>
  <cp:lastModifiedBy>Ewa A. Genert</cp:lastModifiedBy>
  <cp:revision>2</cp:revision>
  <cp:lastPrinted>2016-05-31T08:23:00Z</cp:lastPrinted>
  <dcterms:created xsi:type="dcterms:W3CDTF">2016-06-03T09:59:00Z</dcterms:created>
  <dcterms:modified xsi:type="dcterms:W3CDTF">2016-06-03T09:59:00Z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