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34F8DF" w14:textId="244C3F9B" w:rsidR="007862F3" w:rsidRPr="00005D12" w:rsidRDefault="007862F3" w:rsidP="00AA6A1F">
      <w:pPr>
        <w:pStyle w:val="OZNPROJEKTUwskazaniedatylubwersjiprojektu"/>
        <w:keepNext/>
      </w:pPr>
      <w:bookmarkStart w:id="0" w:name="_GoBack"/>
      <w:bookmarkEnd w:id="0"/>
      <w:r w:rsidRPr="00005D12">
        <w:t>Projekt</w:t>
      </w:r>
    </w:p>
    <w:p w14:paraId="6E3C5DAC" w14:textId="77777777" w:rsidR="007862F3" w:rsidRPr="00005D12" w:rsidRDefault="007862F3" w:rsidP="007862F3">
      <w:pPr>
        <w:pStyle w:val="OZNRODZAKTUtznustawalubrozporzdzenieiorganwydajcy"/>
      </w:pPr>
      <w:r w:rsidRPr="00005D12">
        <w:t>USTAWA</w:t>
      </w:r>
    </w:p>
    <w:p w14:paraId="1CE28772" w14:textId="28C28159" w:rsidR="007862F3" w:rsidRPr="00005D12" w:rsidRDefault="00AA6A1F" w:rsidP="00401969">
      <w:pPr>
        <w:pStyle w:val="DATAAKTUdatauchwalenialubwydaniaaktu"/>
      </w:pPr>
      <w:r>
        <w:t>z dnia</w:t>
      </w:r>
    </w:p>
    <w:p w14:paraId="3972F2E9" w14:textId="63AFE63B" w:rsidR="007862F3" w:rsidRPr="00005D12" w:rsidRDefault="007862F3" w:rsidP="00AA6A1F">
      <w:pPr>
        <w:pStyle w:val="TYTUAKTUprzedmiotregulacjiustawylubrozporzdzenia"/>
      </w:pPr>
      <w:r w:rsidRPr="00005D12">
        <w:t>o zmianie ustawy</w:t>
      </w:r>
      <w:r w:rsidR="00401969" w:rsidRPr="00005D12">
        <w:t xml:space="preserve"> o</w:t>
      </w:r>
      <w:r w:rsidR="00AA6A1F">
        <w:t xml:space="preserve"> </w:t>
      </w:r>
      <w:r w:rsidRPr="00005D12">
        <w:t>usługach turystycznych oraz</w:t>
      </w:r>
      <w:r w:rsidR="00401969" w:rsidRPr="00005D12">
        <w:t xml:space="preserve"> </w:t>
      </w:r>
      <w:r w:rsidRPr="00005D12">
        <w:t>ustawy</w:t>
      </w:r>
      <w:r w:rsidR="00401969" w:rsidRPr="00005D12">
        <w:t xml:space="preserve"> o</w:t>
      </w:r>
      <w:r w:rsidR="00AA6A1F">
        <w:t xml:space="preserve"> </w:t>
      </w:r>
      <w:r w:rsidRPr="00005D12">
        <w:t>ubezpieczeniach obowiązkowych, Ubezpieczeniowym Funduszu Gwarancyjnym</w:t>
      </w:r>
      <w:r w:rsidR="00401969" w:rsidRPr="00005D12">
        <w:t xml:space="preserve"> i</w:t>
      </w:r>
      <w:r w:rsidR="00AA6A1F">
        <w:t xml:space="preserve"> </w:t>
      </w:r>
      <w:r w:rsidRPr="00005D12">
        <w:t>Polskim Biurze Ubezpieczycieli Komunikacyjnych</w:t>
      </w:r>
    </w:p>
    <w:p w14:paraId="09DDADF6" w14:textId="7B9C4A3D" w:rsidR="007862F3" w:rsidRPr="00005D12" w:rsidRDefault="007862F3" w:rsidP="00AA6A1F">
      <w:pPr>
        <w:pStyle w:val="ARTartustawynprozporzdzenia"/>
        <w:keepNext/>
      </w:pPr>
      <w:r w:rsidRPr="00AA6A1F">
        <w:rPr>
          <w:rStyle w:val="Ppogrubienie"/>
        </w:rPr>
        <w:t>Art.</w:t>
      </w:r>
      <w:r w:rsidR="00AA6A1F">
        <w:rPr>
          <w:rStyle w:val="Ppogrubienie"/>
        </w:rPr>
        <w:t> </w:t>
      </w:r>
      <w:r w:rsidRPr="00AA6A1F">
        <w:rPr>
          <w:rStyle w:val="Ppogrubienie"/>
        </w:rPr>
        <w:t>1.</w:t>
      </w:r>
      <w:r w:rsidR="00AA6A1F">
        <w:t xml:space="preserve"> </w:t>
      </w:r>
      <w:r w:rsidR="00401969" w:rsidRPr="00005D12">
        <w:t>W</w:t>
      </w:r>
      <w:r w:rsidR="00AA6A1F">
        <w:t xml:space="preserve"> </w:t>
      </w:r>
      <w:r w:rsidRPr="00005D12">
        <w:t>ustawie</w:t>
      </w:r>
      <w:r w:rsidR="00401969" w:rsidRPr="00005D12">
        <w:t xml:space="preserve"> z</w:t>
      </w:r>
      <w:r w:rsidR="00AA6A1F">
        <w:t xml:space="preserve"> </w:t>
      </w:r>
      <w:r w:rsidRPr="00005D12">
        <w:t>dnia 2</w:t>
      </w:r>
      <w:r w:rsidR="00401969" w:rsidRPr="00005D12">
        <w:t>9</w:t>
      </w:r>
      <w:r w:rsidR="00AA6A1F">
        <w:t xml:space="preserve"> </w:t>
      </w:r>
      <w:r w:rsidRPr="00005D12">
        <w:t>sierpnia 199</w:t>
      </w:r>
      <w:r w:rsidR="00401969" w:rsidRPr="00005D12">
        <w:t>7</w:t>
      </w:r>
      <w:r w:rsidR="00AA6A1F">
        <w:t xml:space="preserve"> </w:t>
      </w:r>
      <w:r w:rsidRPr="00005D12">
        <w:t>r.</w:t>
      </w:r>
      <w:r w:rsidR="00401969" w:rsidRPr="00005D12">
        <w:t xml:space="preserve"> o</w:t>
      </w:r>
      <w:r w:rsidR="00AA6A1F">
        <w:t xml:space="preserve"> </w:t>
      </w:r>
      <w:r w:rsidRPr="00005D12">
        <w:t>usługach turystycznych (</w:t>
      </w:r>
      <w:r w:rsidR="00401969" w:rsidRPr="00005D12">
        <w:t>Dz.</w:t>
      </w:r>
      <w:r w:rsidR="00AA6A1F">
        <w:t xml:space="preserve"> </w:t>
      </w:r>
      <w:r w:rsidR="00401969" w:rsidRPr="00005D12">
        <w:t>U. z</w:t>
      </w:r>
      <w:r w:rsidR="00AA6A1F">
        <w:t xml:space="preserve"> </w:t>
      </w:r>
      <w:r w:rsidRPr="00005D12">
        <w:t>201</w:t>
      </w:r>
      <w:r w:rsidR="00401969" w:rsidRPr="00005D12">
        <w:t>6</w:t>
      </w:r>
      <w:r w:rsidR="00AA6A1F">
        <w:t xml:space="preserve"> </w:t>
      </w:r>
      <w:r w:rsidRPr="00005D12">
        <w:t>r.</w:t>
      </w:r>
      <w:r w:rsidR="00401969" w:rsidRPr="00005D12">
        <w:t xml:space="preserve"> poz.</w:t>
      </w:r>
      <w:r w:rsidR="00AA6A1F">
        <w:t xml:space="preserve"> </w:t>
      </w:r>
      <w:r w:rsidRPr="00005D12">
        <w:t>187) wprowadza się następujące zmiany:</w:t>
      </w:r>
    </w:p>
    <w:p w14:paraId="18677DA0" w14:textId="42270DC7" w:rsidR="007862F3" w:rsidRPr="00005D12" w:rsidRDefault="007862F3" w:rsidP="00AA6A1F">
      <w:pPr>
        <w:pStyle w:val="PKTpunkt"/>
        <w:keepNext/>
      </w:pPr>
      <w:r w:rsidRPr="00005D12">
        <w:t>1)</w:t>
      </w:r>
      <w:r w:rsidRPr="00005D12">
        <w:tab/>
        <w:t xml:space="preserve">art. </w:t>
      </w:r>
      <w:r w:rsidR="00401969" w:rsidRPr="00005D12">
        <w:t>1</w:t>
      </w:r>
      <w:r w:rsidR="00AA6A1F">
        <w:t xml:space="preserve"> </w:t>
      </w:r>
      <w:r w:rsidRPr="00005D12">
        <w:t>otrzymuje brzmienie:</w:t>
      </w:r>
    </w:p>
    <w:p w14:paraId="554B32FF" w14:textId="70141779" w:rsidR="007862F3" w:rsidRPr="00005D12" w:rsidRDefault="001C41A1" w:rsidP="00AA6A1F">
      <w:pPr>
        <w:pStyle w:val="ZARTzmartartykuempunktem"/>
        <w:keepNext/>
      </w:pPr>
      <w:r>
        <w:t>„</w:t>
      </w:r>
      <w:r w:rsidR="007862F3" w:rsidRPr="00005D12">
        <w:t>Art. 1. Ustawa określa:</w:t>
      </w:r>
    </w:p>
    <w:p w14:paraId="40F0529A" w14:textId="69186A8B" w:rsidR="007862F3" w:rsidRPr="00005D12" w:rsidRDefault="007862F3" w:rsidP="007862F3">
      <w:pPr>
        <w:pStyle w:val="ZPKTzmpktartykuempunktem"/>
      </w:pPr>
      <w:r w:rsidRPr="00005D12">
        <w:t>1)</w:t>
      </w:r>
      <w:r w:rsidRPr="00005D12">
        <w:tab/>
        <w:t>warunki świadczenia przez przedsiębiorców usług turystycznych na terytorium Rzeczypospolitej Polskiej,</w:t>
      </w:r>
      <w:r w:rsidR="00401969" w:rsidRPr="00005D12">
        <w:t xml:space="preserve"> a</w:t>
      </w:r>
      <w:r w:rsidR="00AA6A1F">
        <w:t xml:space="preserve"> </w:t>
      </w:r>
      <w:r w:rsidRPr="00005D12">
        <w:t>także za granicą, jeżeli umowy</w:t>
      </w:r>
      <w:r w:rsidR="00401969" w:rsidRPr="00005D12">
        <w:t xml:space="preserve"> z</w:t>
      </w:r>
      <w:r w:rsidR="00AA6A1F">
        <w:t xml:space="preserve"> </w:t>
      </w:r>
      <w:r w:rsidRPr="00005D12">
        <w:t>klientami o</w:t>
      </w:r>
      <w:r w:rsidR="00AA6A1F">
        <w:t> </w:t>
      </w:r>
      <w:r w:rsidRPr="00005D12">
        <w:t>świadczenie tych usług są zawierane na terytorium Rzeczypospolitej Polskiej;</w:t>
      </w:r>
    </w:p>
    <w:p w14:paraId="5E9DC259" w14:textId="0DA613E4" w:rsidR="00005D12" w:rsidRDefault="007862F3" w:rsidP="00005D12">
      <w:pPr>
        <w:pStyle w:val="ZPKTzmpktartykuempunktem"/>
      </w:pPr>
      <w:r w:rsidRPr="00005D12">
        <w:t>2)</w:t>
      </w:r>
      <w:r w:rsidRPr="00005D12">
        <w:tab/>
        <w:t>zasady funkcjonowania Turystycznego Funduszu Gwarancyjnego.</w:t>
      </w:r>
      <w:r w:rsidR="001C41A1">
        <w:t>”</w:t>
      </w:r>
      <w:r w:rsidRPr="00005D12">
        <w:t>;</w:t>
      </w:r>
    </w:p>
    <w:p w14:paraId="6535B974" w14:textId="357E6732" w:rsidR="00005D12" w:rsidRDefault="007862F3" w:rsidP="00AA6A1F">
      <w:pPr>
        <w:pStyle w:val="PKTpunkt"/>
        <w:widowControl w:val="0"/>
      </w:pPr>
      <w:r w:rsidRPr="00005D12">
        <w:t>2)</w:t>
      </w:r>
      <w:r w:rsidRPr="00005D12">
        <w:tab/>
        <w:t>w</w:t>
      </w:r>
      <w:r w:rsidR="00401969" w:rsidRPr="00005D12">
        <w:t xml:space="preserve"> art.</w:t>
      </w:r>
      <w:r w:rsidR="00AA6A1F">
        <w:t xml:space="preserve"> </w:t>
      </w:r>
      <w:r w:rsidRPr="00005D12">
        <w:t>5:</w:t>
      </w:r>
    </w:p>
    <w:p w14:paraId="59189146" w14:textId="202721EB" w:rsidR="00005D12" w:rsidRDefault="007862F3" w:rsidP="00AA6A1F">
      <w:pPr>
        <w:pStyle w:val="LITlitera"/>
        <w:widowControl w:val="0"/>
      </w:pPr>
      <w:r w:rsidRPr="00005D12">
        <w:t>a)</w:t>
      </w:r>
      <w:r w:rsidRPr="00005D12">
        <w:tab/>
        <w:t>w</w:t>
      </w:r>
      <w:r w:rsidR="00401969" w:rsidRPr="00005D12">
        <w:t xml:space="preserve"> ust.</w:t>
      </w:r>
      <w:r w:rsidR="00AA6A1F">
        <w:t xml:space="preserve"> </w:t>
      </w:r>
      <w:r w:rsidRPr="00005D12">
        <w:t>1:</w:t>
      </w:r>
    </w:p>
    <w:p w14:paraId="1E8A071E" w14:textId="12B9C248" w:rsidR="007862F3" w:rsidRPr="00005D12" w:rsidRDefault="00762A8A" w:rsidP="00AA6A1F">
      <w:pPr>
        <w:pStyle w:val="TIRtiret"/>
        <w:widowControl w:val="0"/>
      </w:pPr>
      <w:r>
        <w:t>–</w:t>
      </w:r>
      <w:r w:rsidR="007862F3" w:rsidRPr="00005D12">
        <w:tab/>
        <w:t xml:space="preserve">pkt </w:t>
      </w:r>
      <w:r w:rsidR="00401969" w:rsidRPr="00005D12">
        <w:t>2</w:t>
      </w:r>
      <w:r w:rsidR="00AA6A1F">
        <w:t xml:space="preserve"> </w:t>
      </w:r>
      <w:r w:rsidR="007862F3" w:rsidRPr="00005D12">
        <w:t>otrzymuje brzmienie:</w:t>
      </w:r>
    </w:p>
    <w:p w14:paraId="303FD7D3" w14:textId="73C38D5F" w:rsidR="007862F3" w:rsidRPr="00005D12" w:rsidRDefault="001C41A1" w:rsidP="00AA6A1F">
      <w:pPr>
        <w:pStyle w:val="ZTIRPKTzmpkttiret"/>
        <w:widowControl w:val="0"/>
      </w:pPr>
      <w:r>
        <w:t>„</w:t>
      </w:r>
      <w:r w:rsidR="007862F3" w:rsidRPr="00005D12">
        <w:t>2)</w:t>
      </w:r>
      <w:r w:rsidR="007862F3" w:rsidRPr="00005D12">
        <w:tab/>
      </w:r>
      <w:r w:rsidR="00035C56">
        <w:t xml:space="preserve"> </w:t>
      </w:r>
      <w:r w:rsidR="007862F3" w:rsidRPr="008B2C77">
        <w:t>zapewnić</w:t>
      </w:r>
      <w:r w:rsidR="007862F3" w:rsidRPr="00005D12">
        <w:t xml:space="preserve"> klientom na wypadek swojej niewypłacalności: pokrycie kosztów powrotu </w:t>
      </w:r>
      <w:r w:rsidR="00401969" w:rsidRPr="00005D12">
        <w:t>z</w:t>
      </w:r>
      <w:r w:rsidR="00AA6A1F">
        <w:t xml:space="preserve"> </w:t>
      </w:r>
      <w:r w:rsidR="007862F3" w:rsidRPr="00005D12">
        <w:t>imprezy turystycznej do miejsca wyjazdu lub planowanego powrotu</w:t>
      </w:r>
      <w:r w:rsidR="00401969" w:rsidRPr="00005D12">
        <w:t xml:space="preserve"> z</w:t>
      </w:r>
      <w:r w:rsidR="00AA6A1F">
        <w:t xml:space="preserve"> </w:t>
      </w:r>
      <w:r w:rsidR="007862F3" w:rsidRPr="00005D12">
        <w:t>imprezy turystycznej, obejmujących w</w:t>
      </w:r>
      <w:r w:rsidR="00AA6A1F">
        <w:t> </w:t>
      </w:r>
      <w:r w:rsidR="007862F3" w:rsidRPr="00005D12">
        <w:t>szczególności koszty transportu, zakwaterowania, transferów,</w:t>
      </w:r>
      <w:r w:rsidR="00401969" w:rsidRPr="00005D12">
        <w:t xml:space="preserve"> w</w:t>
      </w:r>
      <w:r w:rsidR="00AA6A1F">
        <w:t xml:space="preserve"> </w:t>
      </w:r>
      <w:r w:rsidR="007862F3" w:rsidRPr="00005D12">
        <w:t xml:space="preserve">tym także </w:t>
      </w:r>
      <w:r w:rsidR="003A1D85" w:rsidRPr="00005D12">
        <w:t xml:space="preserve">koszty </w:t>
      </w:r>
      <w:r w:rsidR="007862F3" w:rsidRPr="00005D12">
        <w:t>poniesion</w:t>
      </w:r>
      <w:r w:rsidR="003A1D85" w:rsidRPr="00005D12">
        <w:t>e</w:t>
      </w:r>
      <w:r w:rsidR="007862F3" w:rsidRPr="00005D12">
        <w:t xml:space="preserve"> przez klientów,</w:t>
      </w:r>
      <w:r w:rsidR="00401969" w:rsidRPr="00005D12">
        <w:t xml:space="preserve"> w</w:t>
      </w:r>
      <w:r w:rsidR="00AA6A1F">
        <w:t xml:space="preserve"> </w:t>
      </w:r>
      <w:r w:rsidR="007862F3" w:rsidRPr="00005D12">
        <w:t>wypadku gdy organizator turystyki lub pośrednik turystyczny, wbrew obowiązkowi, nie zapewnia tego powrotu, a</w:t>
      </w:r>
      <w:r w:rsidR="00AA6A1F">
        <w:t xml:space="preserve"> </w:t>
      </w:r>
      <w:r w:rsidR="007862F3" w:rsidRPr="00005D12">
        <w:t>także zapewnić klientom zwrot wpłat wniesionych tytułem zapłaty za imprezę turystyczną,</w:t>
      </w:r>
      <w:r w:rsidR="00401969" w:rsidRPr="00005D12">
        <w:t xml:space="preserve"> w</w:t>
      </w:r>
      <w:r w:rsidR="00AA6A1F">
        <w:t xml:space="preserve"> </w:t>
      </w:r>
      <w:r w:rsidR="007862F3" w:rsidRPr="00005D12">
        <w:t>wypadku gdy</w:t>
      </w:r>
      <w:r w:rsidR="00401969" w:rsidRPr="00005D12">
        <w:t xml:space="preserve"> z</w:t>
      </w:r>
      <w:r w:rsidR="00AA6A1F">
        <w:t xml:space="preserve"> </w:t>
      </w:r>
      <w:r w:rsidR="007862F3" w:rsidRPr="00005D12">
        <w:t>przyczyn dotyczących organizatora turystyki lub pośrednika turystycznego oraz osób, które działają</w:t>
      </w:r>
      <w:r w:rsidR="00401969" w:rsidRPr="00005D12">
        <w:t xml:space="preserve"> w</w:t>
      </w:r>
      <w:r w:rsidR="00AA6A1F">
        <w:t xml:space="preserve"> </w:t>
      </w:r>
      <w:r w:rsidR="007862F3" w:rsidRPr="00005D12">
        <w:t>ich imieniu, impreza turystyczna nie została lub nie zostanie zrealizowana,</w:t>
      </w:r>
      <w:r w:rsidR="00401969" w:rsidRPr="00005D12">
        <w:t xml:space="preserve"> a</w:t>
      </w:r>
      <w:r w:rsidR="00AA6A1F">
        <w:t xml:space="preserve"> </w:t>
      </w:r>
      <w:r w:rsidR="007862F3" w:rsidRPr="00005D12">
        <w:t>także zapewnić klientom zwrot części wpłat wniesionych tytułem zapłaty za imprezę turystyczną odpowiadającą części imprezy turystycznej, która nie została lub nie zostanie zrealizowana</w:t>
      </w:r>
      <w:r w:rsidR="00401969" w:rsidRPr="00005D12">
        <w:t xml:space="preserve"> z</w:t>
      </w:r>
      <w:r w:rsidR="00AA6A1F">
        <w:t xml:space="preserve"> </w:t>
      </w:r>
      <w:r w:rsidR="007862F3" w:rsidRPr="00005D12">
        <w:t>przyczyn dotyczących organizatora turystyki lub pośrednika turystycznego oraz osób, które działają</w:t>
      </w:r>
      <w:r w:rsidR="00401969" w:rsidRPr="00005D12">
        <w:t xml:space="preserve"> w</w:t>
      </w:r>
      <w:r w:rsidR="00AA6A1F">
        <w:t xml:space="preserve"> </w:t>
      </w:r>
      <w:r w:rsidR="007862F3" w:rsidRPr="00005D12">
        <w:t>ich imieniu, przez:</w:t>
      </w:r>
    </w:p>
    <w:p w14:paraId="1C478FE6" w14:textId="47BEBF4A" w:rsidR="007862F3" w:rsidRPr="00005D12" w:rsidRDefault="007862F3" w:rsidP="00AA6A1F">
      <w:pPr>
        <w:pStyle w:val="ZTIRLITwPKTzmlitwpkttiret"/>
        <w:widowControl w:val="0"/>
      </w:pPr>
      <w:r w:rsidRPr="00005D12">
        <w:lastRenderedPageBreak/>
        <w:t>a)</w:t>
      </w:r>
      <w:r w:rsidRPr="00005D12">
        <w:tab/>
        <w:t>zawarcie umowy gwarancji bankowej lub ubezpieczeniowej lub</w:t>
      </w:r>
    </w:p>
    <w:p w14:paraId="006820A8" w14:textId="77777777" w:rsidR="007862F3" w:rsidRPr="00005D12" w:rsidRDefault="007862F3" w:rsidP="00AA6A1F">
      <w:pPr>
        <w:pStyle w:val="ZTIRLITwPKTzmlitwpkttiret"/>
        <w:widowControl w:val="0"/>
      </w:pPr>
      <w:r w:rsidRPr="00005D12">
        <w:t>b)</w:t>
      </w:r>
      <w:r w:rsidRPr="00005D12">
        <w:tab/>
        <w:t>zawarcie umowy ubezpieczenia na rzecz klientów, lub</w:t>
      </w:r>
    </w:p>
    <w:p w14:paraId="35B9860D" w14:textId="6B109617" w:rsidR="007862F3" w:rsidRPr="00005D12" w:rsidRDefault="007862F3" w:rsidP="00AA6A1F">
      <w:pPr>
        <w:pStyle w:val="ZTIRLITwPKTzmlitwpkttiret"/>
        <w:widowControl w:val="0"/>
      </w:pPr>
      <w:r w:rsidRPr="00005D12">
        <w:t>c)</w:t>
      </w:r>
      <w:r w:rsidRPr="00005D12">
        <w:tab/>
        <w:t>przyjmowanie wpłat klientów wyłącznie na rachunek powierniczy, jeżeli wykonuje usługi turystyczne wyłącznie na terenie kraju</w:t>
      </w:r>
      <w:r w:rsidR="00401969" w:rsidRPr="00005D12">
        <w:t xml:space="preserve"> i</w:t>
      </w:r>
      <w:r w:rsidR="00AA6A1F">
        <w:t xml:space="preserve"> </w:t>
      </w:r>
      <w:r w:rsidRPr="00005D12">
        <w:t xml:space="preserve">złoży </w:t>
      </w:r>
      <w:r w:rsidR="00FA737F" w:rsidRPr="00005D12">
        <w:t xml:space="preserve">właściwemu </w:t>
      </w:r>
      <w:r w:rsidRPr="00005D12">
        <w:t>marszałkowi województwa oświadczenie</w:t>
      </w:r>
      <w:r w:rsidR="00035C56">
        <w:t xml:space="preserve"> </w:t>
      </w:r>
      <w:r w:rsidR="00401969" w:rsidRPr="00005D12">
        <w:t>o</w:t>
      </w:r>
      <w:r w:rsidR="00AA6A1F">
        <w:t> </w:t>
      </w:r>
      <w:r w:rsidRPr="00005D12">
        <w:t>przyjmowaniu wpłat na rachunek powierniczy, oraz</w:t>
      </w:r>
    </w:p>
    <w:p w14:paraId="29588355" w14:textId="74083120" w:rsidR="007862F3" w:rsidRPr="00005D12" w:rsidRDefault="007862F3" w:rsidP="00AA6A1F">
      <w:pPr>
        <w:pStyle w:val="ZTIRLITwPKTzmlitwpkttiret"/>
        <w:widowControl w:val="0"/>
      </w:pPr>
      <w:r w:rsidRPr="00005D12">
        <w:t>d)</w:t>
      </w:r>
      <w:r w:rsidRPr="00005D12">
        <w:tab/>
        <w:t>dokonywanie terminowych wpłat składki</w:t>
      </w:r>
      <w:r w:rsidR="00401969" w:rsidRPr="00005D12">
        <w:t xml:space="preserve"> w</w:t>
      </w:r>
      <w:r w:rsidR="00AA6A1F">
        <w:t xml:space="preserve"> </w:t>
      </w:r>
      <w:r w:rsidRPr="00005D12">
        <w:t>należnej wysokości do Turystycznego Funduszu Gwarancyjnego,</w:t>
      </w:r>
      <w:r w:rsidR="00401969" w:rsidRPr="00005D12">
        <w:t xml:space="preserve"> o</w:t>
      </w:r>
      <w:r w:rsidR="00AA6A1F">
        <w:t xml:space="preserve"> </w:t>
      </w:r>
      <w:r w:rsidRPr="00005D12">
        <w:t>którym mowa</w:t>
      </w:r>
      <w:r w:rsidR="00401969" w:rsidRPr="00005D12">
        <w:t xml:space="preserve"> w</w:t>
      </w:r>
      <w:r w:rsidR="00AA6A1F">
        <w:t> </w:t>
      </w:r>
      <w:r w:rsidRPr="00005D12">
        <w:t>rozdziale 2a;</w:t>
      </w:r>
      <w:r w:rsidR="001C41A1">
        <w:t>”</w:t>
      </w:r>
      <w:r w:rsidRPr="00005D12">
        <w:t>,</w:t>
      </w:r>
    </w:p>
    <w:p w14:paraId="43B3173D" w14:textId="1B84FC90" w:rsidR="007862F3" w:rsidRPr="00005D12" w:rsidRDefault="00451DCA" w:rsidP="00AA6A1F">
      <w:pPr>
        <w:pStyle w:val="TIRtiret"/>
        <w:keepNext/>
      </w:pPr>
      <w:r>
        <w:t>–</w:t>
      </w:r>
      <w:r w:rsidR="00AA6A1F">
        <w:tab/>
      </w:r>
      <w:r w:rsidR="007862F3" w:rsidRPr="00005D12">
        <w:t>w</w:t>
      </w:r>
      <w:r w:rsidR="00401969" w:rsidRPr="00005D12">
        <w:t xml:space="preserve"> pkt</w:t>
      </w:r>
      <w:r w:rsidR="00AA6A1F">
        <w:t xml:space="preserve"> </w:t>
      </w:r>
      <w:r w:rsidR="00401969" w:rsidRPr="00005D12">
        <w:t>3</w:t>
      </w:r>
      <w:r w:rsidR="00AA6A1F">
        <w:t xml:space="preserve"> </w:t>
      </w:r>
      <w:r w:rsidR="007862F3" w:rsidRPr="00005D12">
        <w:t>kropkę zastępuje się średnikiem</w:t>
      </w:r>
      <w:r w:rsidR="00401969" w:rsidRPr="00005D12">
        <w:t xml:space="preserve"> i</w:t>
      </w:r>
      <w:r w:rsidR="00AA6A1F">
        <w:t xml:space="preserve"> </w:t>
      </w:r>
      <w:r w:rsidR="007862F3" w:rsidRPr="00005D12">
        <w:t>dodaje się</w:t>
      </w:r>
      <w:r w:rsidR="00401969" w:rsidRPr="00005D12">
        <w:t xml:space="preserve"> pkt</w:t>
      </w:r>
      <w:r w:rsidR="00AA6A1F">
        <w:t xml:space="preserve"> </w:t>
      </w:r>
      <w:r w:rsidR="00401969" w:rsidRPr="00005D12">
        <w:t>4 i</w:t>
      </w:r>
      <w:r w:rsidR="00AA6A1F">
        <w:t xml:space="preserve"> </w:t>
      </w:r>
      <w:r w:rsidR="00401969" w:rsidRPr="00005D12">
        <w:t>5 w</w:t>
      </w:r>
      <w:r w:rsidR="00AA6A1F">
        <w:t xml:space="preserve"> </w:t>
      </w:r>
      <w:r w:rsidR="007862F3" w:rsidRPr="00005D12">
        <w:t>brzmieniu:</w:t>
      </w:r>
    </w:p>
    <w:p w14:paraId="488F6450" w14:textId="49EAF3FD" w:rsidR="007862F3" w:rsidRPr="00005D12" w:rsidRDefault="001C41A1" w:rsidP="00AA6A1F">
      <w:pPr>
        <w:pStyle w:val="ZTIRPKTzmpkttiret"/>
        <w:keepNext/>
      </w:pPr>
      <w:r>
        <w:t>„</w:t>
      </w:r>
      <w:r w:rsidR="007862F3" w:rsidRPr="00005D12">
        <w:t>4)</w:t>
      </w:r>
      <w:r w:rsidR="007862F3" w:rsidRPr="00005D12">
        <w:tab/>
        <w:t>prowadzić wykaz zawartych:</w:t>
      </w:r>
    </w:p>
    <w:p w14:paraId="40083325" w14:textId="494348E0" w:rsidR="007862F3" w:rsidRPr="00005D12" w:rsidRDefault="007862F3" w:rsidP="00401969">
      <w:pPr>
        <w:pStyle w:val="ZTIRLITwPKTzmlitwpkttiret"/>
      </w:pPr>
      <w:r w:rsidRPr="00005D12">
        <w:t>a)</w:t>
      </w:r>
      <w:r w:rsidRPr="00005D12">
        <w:tab/>
        <w:t>umów</w:t>
      </w:r>
      <w:r w:rsidR="00401969" w:rsidRPr="00005D12">
        <w:t xml:space="preserve"> o</w:t>
      </w:r>
      <w:r w:rsidR="00AA6A1F">
        <w:t xml:space="preserve"> </w:t>
      </w:r>
      <w:r w:rsidRPr="00005D12">
        <w:t>świadczenie usług turystycznych polegających na organizowaniu imprez turystycznych,</w:t>
      </w:r>
    </w:p>
    <w:p w14:paraId="159EE35E" w14:textId="64071CA4" w:rsidR="007862F3" w:rsidRPr="00005D12" w:rsidRDefault="007862F3" w:rsidP="00AA6A1F">
      <w:pPr>
        <w:pStyle w:val="ZTIRLITwPKTzmlitwpkttiret"/>
        <w:keepNext/>
      </w:pPr>
      <w:r w:rsidRPr="00005D12">
        <w:t>b)</w:t>
      </w:r>
      <w:r w:rsidRPr="00005D12">
        <w:tab/>
        <w:t>umów</w:t>
      </w:r>
      <w:r w:rsidR="00401969" w:rsidRPr="00005D12">
        <w:t xml:space="preserve"> w</w:t>
      </w:r>
      <w:r w:rsidR="00AA6A1F">
        <w:t xml:space="preserve"> </w:t>
      </w:r>
      <w:r w:rsidRPr="00005D12">
        <w:t>zakresie pośredniczenia na zlecenie klientów</w:t>
      </w:r>
      <w:r w:rsidR="00401969" w:rsidRPr="00005D12">
        <w:t xml:space="preserve"> w</w:t>
      </w:r>
      <w:r w:rsidR="00AA6A1F">
        <w:t xml:space="preserve"> </w:t>
      </w:r>
      <w:r w:rsidRPr="00005D12">
        <w:t>zawieraniu umów</w:t>
      </w:r>
      <w:r w:rsidR="00401969" w:rsidRPr="00005D12">
        <w:t xml:space="preserve"> o</w:t>
      </w:r>
      <w:r w:rsidR="00AA6A1F">
        <w:t xml:space="preserve"> </w:t>
      </w:r>
      <w:r w:rsidRPr="00005D12">
        <w:t>świadczenie usług turystycznych</w:t>
      </w:r>
    </w:p>
    <w:p w14:paraId="0B854739" w14:textId="0D9D2B4E" w:rsidR="007862F3" w:rsidRPr="00005D12" w:rsidRDefault="00451DCA" w:rsidP="00401969">
      <w:pPr>
        <w:pStyle w:val="ZTIRCZWSPLITwPKTzmczciwsplitwpkttiret"/>
      </w:pPr>
      <w:r>
        <w:t>–</w:t>
      </w:r>
      <w:r w:rsidR="00401969" w:rsidRPr="00005D12">
        <w:t xml:space="preserve"> </w:t>
      </w:r>
      <w:r w:rsidR="007862F3" w:rsidRPr="00005D12">
        <w:t xml:space="preserve">zwany dalej </w:t>
      </w:r>
      <w:r w:rsidR="001C41A1">
        <w:t>„</w:t>
      </w:r>
      <w:r w:rsidR="007862F3" w:rsidRPr="00005D12">
        <w:t>wykazem umów</w:t>
      </w:r>
      <w:r w:rsidR="001C41A1">
        <w:t>”</w:t>
      </w:r>
      <w:r w:rsidR="007862F3" w:rsidRPr="00005D12">
        <w:t>;</w:t>
      </w:r>
    </w:p>
    <w:p w14:paraId="130A006B" w14:textId="1CAEB3DC" w:rsidR="007862F3" w:rsidRPr="00005D12" w:rsidRDefault="007862F3" w:rsidP="007862F3">
      <w:pPr>
        <w:pStyle w:val="ZTIRPKTzmpkttiret"/>
      </w:pPr>
      <w:r w:rsidRPr="00005D12">
        <w:t>5)</w:t>
      </w:r>
      <w:r w:rsidRPr="00005D12">
        <w:tab/>
        <w:t>składać terminowo do Ubezpieczeniowego Funduszu Gwarancyjnego deklaracje</w:t>
      </w:r>
      <w:r w:rsidR="006B06EA" w:rsidRPr="00005D12">
        <w:t xml:space="preserve">, zawierające </w:t>
      </w:r>
      <w:r w:rsidR="002C5C50">
        <w:t>wyliczeni</w:t>
      </w:r>
      <w:r w:rsidR="009E0CA0">
        <w:t>e</w:t>
      </w:r>
      <w:r w:rsidR="002C5C50">
        <w:t xml:space="preserve"> </w:t>
      </w:r>
      <w:r w:rsidR="006B06EA" w:rsidRPr="00005D12">
        <w:t>wysokoś</w:t>
      </w:r>
      <w:r w:rsidR="009E0CA0">
        <w:t>ci</w:t>
      </w:r>
      <w:r w:rsidR="006B06EA" w:rsidRPr="00005D12">
        <w:t xml:space="preserve"> </w:t>
      </w:r>
      <w:r w:rsidRPr="00005D12">
        <w:t>należnej składki do Turystycznego Funduszu Gwarancyjnego,</w:t>
      </w:r>
      <w:r w:rsidR="00401969" w:rsidRPr="00005D12">
        <w:t xml:space="preserve"> o</w:t>
      </w:r>
      <w:r w:rsidR="00AA6A1F">
        <w:t xml:space="preserve"> </w:t>
      </w:r>
      <w:r w:rsidRPr="00005D12">
        <w:t>którym mowa</w:t>
      </w:r>
      <w:r w:rsidR="00401969" w:rsidRPr="00005D12">
        <w:t xml:space="preserve"> w</w:t>
      </w:r>
      <w:r w:rsidR="00AA6A1F">
        <w:t xml:space="preserve"> </w:t>
      </w:r>
      <w:r w:rsidRPr="00005D12">
        <w:t>rozdziale 2a</w:t>
      </w:r>
      <w:r w:rsidR="006B06EA" w:rsidRPr="00005D12">
        <w:t>, liczbę i rodzaj zawartych umów o świadczenie usług turystycznych oraz liczbę klientów objętych umowami zawartymi w danym miesiącu, informacje o</w:t>
      </w:r>
      <w:r w:rsidR="00AA6A1F">
        <w:t xml:space="preserve"> </w:t>
      </w:r>
      <w:r w:rsidR="006B06EA" w:rsidRPr="00005D12">
        <w:t>zabezpieczeniach finansowych, o których mowa w pkt 2 lit.</w:t>
      </w:r>
      <w:r w:rsidR="00AA6A1F">
        <w:t> </w:t>
      </w:r>
      <w:r w:rsidR="006B06EA" w:rsidRPr="00005D12">
        <w:t>a–c</w:t>
      </w:r>
      <w:r w:rsidR="000F2251" w:rsidRPr="00005D12">
        <w:t xml:space="preserve">, </w:t>
      </w:r>
      <w:r w:rsidR="002C5C50" w:rsidRPr="00005D12">
        <w:t>oraz o podmiotach ich udzielających</w:t>
      </w:r>
      <w:r w:rsidR="002C5C50">
        <w:t xml:space="preserve">, </w:t>
      </w:r>
      <w:r w:rsidR="000F2251" w:rsidRPr="00005D12">
        <w:t>do których</w:t>
      </w:r>
      <w:r w:rsidR="006B06EA" w:rsidRPr="00005D12">
        <w:t xml:space="preserve"> </w:t>
      </w:r>
      <w:r w:rsidR="000F2251" w:rsidRPr="00005D12">
        <w:t xml:space="preserve">mogą być składane roszczenia w okresie, za jaki </w:t>
      </w:r>
      <w:r w:rsidR="0037768E" w:rsidRPr="00005D12">
        <w:t xml:space="preserve">jest </w:t>
      </w:r>
      <w:r w:rsidR="000F2251" w:rsidRPr="00005D12">
        <w:t>składana deklaracja</w:t>
      </w:r>
      <w:r w:rsidR="00745C43" w:rsidRPr="00005D12">
        <w:t>, a także</w:t>
      </w:r>
      <w:r w:rsidR="005C03A2" w:rsidRPr="00005D12">
        <w:t xml:space="preserve"> informację na temat liczby klientów, w przypadku których składka została już wniesiona do </w:t>
      </w:r>
      <w:r w:rsidR="002C5C50">
        <w:t xml:space="preserve">Turystycznego </w:t>
      </w:r>
      <w:r w:rsidR="005C03A2" w:rsidRPr="00005D12">
        <w:t>Funduszu</w:t>
      </w:r>
      <w:r w:rsidR="002C5C50">
        <w:t xml:space="preserve"> Gwarancyjnego</w:t>
      </w:r>
      <w:r w:rsidR="005C03A2" w:rsidRPr="00005D12">
        <w:t>, a impreza turystyczna została odwołana przez organizatora turystyki lub pośrednika turystycznego z powodu niewystarczającej liczby zgłoszeń, jeżeli realizacja usług była uzależniona od liczby zgłoszeń, a</w:t>
      </w:r>
      <w:r w:rsidR="00AA6A1F">
        <w:t xml:space="preserve"> </w:t>
      </w:r>
      <w:r w:rsidR="005C03A2" w:rsidRPr="00005D12">
        <w:t>także w przypadku rozwiązania umowy lub odstąpienia od umowy przez klienta</w:t>
      </w:r>
      <w:r w:rsidRPr="00005D12">
        <w:t>.</w:t>
      </w:r>
      <w:r w:rsidR="001C41A1">
        <w:t>”</w:t>
      </w:r>
      <w:r w:rsidRPr="00005D12">
        <w:t>,</w:t>
      </w:r>
    </w:p>
    <w:p w14:paraId="01BED0E2" w14:textId="77777777" w:rsidR="007862F3" w:rsidRPr="00005D12" w:rsidRDefault="00062D41" w:rsidP="00AA6A1F">
      <w:pPr>
        <w:pStyle w:val="LITlitera"/>
        <w:keepNext/>
      </w:pPr>
      <w:r w:rsidRPr="00005D12">
        <w:t>b</w:t>
      </w:r>
      <w:r w:rsidR="007862F3" w:rsidRPr="00005D12">
        <w:t>)</w:t>
      </w:r>
      <w:r w:rsidR="007862F3" w:rsidRPr="00005D12">
        <w:tab/>
        <w:t>ust. 1a otrzymuje brzmienie:</w:t>
      </w:r>
    </w:p>
    <w:p w14:paraId="10601092" w14:textId="16ABE6B4" w:rsidR="007862F3" w:rsidRPr="00005D12" w:rsidRDefault="001C41A1" w:rsidP="007862F3">
      <w:pPr>
        <w:pStyle w:val="ZLITUSTzmustliter"/>
      </w:pPr>
      <w:r>
        <w:t>„</w:t>
      </w:r>
      <w:r w:rsidR="007862F3" w:rsidRPr="00005D12">
        <w:t>1a.</w:t>
      </w:r>
      <w:r w:rsidR="00AA6A1F">
        <w:t xml:space="preserve"> </w:t>
      </w:r>
      <w:r w:rsidR="00401969" w:rsidRPr="00005D12">
        <w:t>W</w:t>
      </w:r>
      <w:r w:rsidR="00AA6A1F">
        <w:t xml:space="preserve"> </w:t>
      </w:r>
      <w:r w:rsidR="007862F3" w:rsidRPr="00005D12">
        <w:t xml:space="preserve">wypadku przedsiębiorcy zagranicznego posiadającego siedzibę na terytorium państwa członkowskiego Unii Europejskiej, państwa członkowskiego </w:t>
      </w:r>
      <w:r w:rsidR="007862F3" w:rsidRPr="00005D12">
        <w:lastRenderedPageBreak/>
        <w:t>Europejskiego Porozumienia</w:t>
      </w:r>
      <w:r w:rsidR="00401969" w:rsidRPr="00005D12">
        <w:t xml:space="preserve"> o</w:t>
      </w:r>
      <w:r w:rsidR="00AA6A1F">
        <w:t xml:space="preserve"> </w:t>
      </w:r>
      <w:r w:rsidR="007862F3" w:rsidRPr="00005D12">
        <w:t xml:space="preserve">Wolnym Handlu (EFTA) </w:t>
      </w:r>
      <w:r w:rsidR="00451DCA">
        <w:t>–</w:t>
      </w:r>
      <w:r w:rsidR="00401969" w:rsidRPr="00005D12">
        <w:t xml:space="preserve"> </w:t>
      </w:r>
      <w:r w:rsidR="007862F3" w:rsidRPr="00005D12">
        <w:t>strony umowy o</w:t>
      </w:r>
      <w:r w:rsidR="00AA6A1F">
        <w:t> </w:t>
      </w:r>
      <w:r w:rsidR="007862F3" w:rsidRPr="00005D12">
        <w:t>Europejskim Obszarze Gospodarczym lub Konfederacji Szwajcarskiej za spełnienie warunków prowadzenia działalności,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7862F3" w:rsidRPr="00005D12">
        <w:t xml:space="preserve">2, </w:t>
      </w:r>
      <w:r w:rsidR="00401969" w:rsidRPr="00005D12">
        <w:t>4 i</w:t>
      </w:r>
      <w:r w:rsidR="00AA6A1F">
        <w:t> </w:t>
      </w:r>
      <w:r w:rsidR="007862F3" w:rsidRPr="00005D12">
        <w:t>5, uznaje się posiadanie zabezpieczenia finansowego</w:t>
      </w:r>
      <w:r w:rsidR="00401969" w:rsidRPr="00005D12">
        <w:t xml:space="preserve"> w</w:t>
      </w:r>
      <w:r w:rsidR="00AA6A1F">
        <w:t xml:space="preserve"> </w:t>
      </w:r>
      <w:r w:rsidR="007862F3" w:rsidRPr="00005D12">
        <w:t>formie, która jest uznawana</w:t>
      </w:r>
      <w:r w:rsidR="00401969" w:rsidRPr="00005D12">
        <w:t xml:space="preserve"> w</w:t>
      </w:r>
      <w:r w:rsidR="00AA6A1F">
        <w:t xml:space="preserve"> </w:t>
      </w:r>
      <w:r w:rsidR="007862F3" w:rsidRPr="00005D12">
        <w:t>państwie, w</w:t>
      </w:r>
      <w:r w:rsidR="00AA6A1F">
        <w:t xml:space="preserve"> </w:t>
      </w:r>
      <w:r w:rsidR="007862F3" w:rsidRPr="00005D12">
        <w:t>którym przedsiębiorca posiada siedzibę.</w:t>
      </w:r>
      <w:r>
        <w:t>”</w:t>
      </w:r>
      <w:r w:rsidR="007862F3" w:rsidRPr="00005D12">
        <w:t>,</w:t>
      </w:r>
    </w:p>
    <w:p w14:paraId="506879CC" w14:textId="247BF24F" w:rsidR="007862F3" w:rsidRPr="00005D12" w:rsidRDefault="00062D41" w:rsidP="00AA6A1F">
      <w:pPr>
        <w:pStyle w:val="LITlitera"/>
        <w:keepNext/>
      </w:pPr>
      <w:r w:rsidRPr="00005D12">
        <w:t>c</w:t>
      </w:r>
      <w:r w:rsidR="007862F3" w:rsidRPr="00005D12">
        <w:t>)</w:t>
      </w:r>
      <w:r w:rsidR="007862F3" w:rsidRPr="00005D12">
        <w:tab/>
        <w:t xml:space="preserve">ust. </w:t>
      </w:r>
      <w:r w:rsidR="00401969" w:rsidRPr="00005D12">
        <w:t>3</w:t>
      </w:r>
      <w:r w:rsidR="00AA6A1F">
        <w:t xml:space="preserve"> </w:t>
      </w:r>
      <w:r w:rsidR="007862F3" w:rsidRPr="00005D12">
        <w:t>otrzymuje brzmienie:</w:t>
      </w:r>
    </w:p>
    <w:p w14:paraId="53155FE6" w14:textId="60753082" w:rsidR="007862F3" w:rsidRPr="00005D12" w:rsidRDefault="001C41A1" w:rsidP="007862F3">
      <w:pPr>
        <w:pStyle w:val="ZLITUSTzmustliter"/>
      </w:pPr>
      <w:r>
        <w:t>„</w:t>
      </w:r>
      <w:r w:rsidR="007862F3" w:rsidRPr="00005D12">
        <w:t>3. Obowiązki,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</w:t>
      </w:r>
      <w:r w:rsidR="00451DCA">
        <w:t>–</w:t>
      </w:r>
      <w:r w:rsidR="007862F3" w:rsidRPr="00005D12">
        <w:t>2, dotyczą całego okresu wykonywania działalności.</w:t>
      </w:r>
      <w:r>
        <w:t>”</w:t>
      </w:r>
      <w:r w:rsidR="007862F3" w:rsidRPr="00005D12">
        <w:t>,</w:t>
      </w:r>
    </w:p>
    <w:p w14:paraId="760CDDC2" w14:textId="603185BB" w:rsidR="007862F3" w:rsidRPr="00005D12" w:rsidRDefault="00062D41" w:rsidP="00AA6A1F">
      <w:pPr>
        <w:pStyle w:val="LITlitera"/>
        <w:keepNext/>
      </w:pPr>
      <w:r w:rsidRPr="00005D12">
        <w:t>d</w:t>
      </w:r>
      <w:r w:rsidR="007862F3" w:rsidRPr="00005D12">
        <w:t>)</w:t>
      </w:r>
      <w:r w:rsidR="007862F3" w:rsidRPr="00005D12">
        <w:tab/>
        <w:t>po</w:t>
      </w:r>
      <w:r w:rsidR="00401969" w:rsidRPr="00005D12">
        <w:t xml:space="preserve"> ust.</w:t>
      </w:r>
      <w:r w:rsidR="00AA6A1F">
        <w:t xml:space="preserve"> </w:t>
      </w:r>
      <w:r w:rsidR="00401969" w:rsidRPr="00005D12">
        <w:t>3</w:t>
      </w:r>
      <w:r w:rsidR="00AA6A1F">
        <w:t xml:space="preserve"> </w:t>
      </w:r>
      <w:r w:rsidR="007862F3" w:rsidRPr="00005D12">
        <w:t>dodaje się</w:t>
      </w:r>
      <w:r w:rsidR="00401969" w:rsidRPr="00005D12">
        <w:t xml:space="preserve"> ust.</w:t>
      </w:r>
      <w:r w:rsidR="00AA6A1F">
        <w:t xml:space="preserve"> </w:t>
      </w:r>
      <w:r w:rsidR="007862F3" w:rsidRPr="00005D12">
        <w:t>3a–3</w:t>
      </w:r>
      <w:r w:rsidRPr="00005D12">
        <w:t>g</w:t>
      </w:r>
      <w:r w:rsidR="00401969" w:rsidRPr="00005D12">
        <w:t xml:space="preserve"> w</w:t>
      </w:r>
      <w:r w:rsidR="00AA6A1F">
        <w:t xml:space="preserve"> </w:t>
      </w:r>
      <w:r w:rsidR="007862F3" w:rsidRPr="00005D12">
        <w:t>następującym brzmieniu:</w:t>
      </w:r>
    </w:p>
    <w:p w14:paraId="66A44832" w14:textId="440895CD" w:rsidR="007862F3" w:rsidRPr="00005D12" w:rsidRDefault="001C41A1" w:rsidP="00AA6A1F">
      <w:pPr>
        <w:pStyle w:val="ZLITUSTzmustliter"/>
        <w:keepNext/>
      </w:pPr>
      <w:r>
        <w:t>„</w:t>
      </w:r>
      <w:r w:rsidR="007862F3" w:rsidRPr="00005D12">
        <w:t>3a. Wykaz umów,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którym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7862F3" w:rsidRPr="00005D12">
        <w:t>4,</w:t>
      </w:r>
      <w:r w:rsidR="007862F3" w:rsidRPr="00005D12" w:rsidDel="003268DE">
        <w:t xml:space="preserve"> </w:t>
      </w:r>
      <w:r w:rsidR="007862F3" w:rsidRPr="00005D12">
        <w:t>zawiera następujące dane:</w:t>
      </w:r>
    </w:p>
    <w:p w14:paraId="47729595" w14:textId="77777777" w:rsidR="007862F3" w:rsidRPr="00005D12" w:rsidRDefault="007862F3" w:rsidP="007862F3">
      <w:pPr>
        <w:pStyle w:val="ZLITPKTzmpktliter"/>
      </w:pPr>
      <w:r w:rsidRPr="00005D12">
        <w:t>1)</w:t>
      </w:r>
      <w:r w:rsidRPr="00005D12">
        <w:tab/>
        <w:t>numer rezerwacji;</w:t>
      </w:r>
    </w:p>
    <w:p w14:paraId="11E152CB" w14:textId="77777777" w:rsidR="007862F3" w:rsidRPr="00005D12" w:rsidRDefault="007862F3" w:rsidP="007862F3">
      <w:pPr>
        <w:pStyle w:val="ZLITPKTzmpktliter"/>
      </w:pPr>
      <w:r w:rsidRPr="00005D12">
        <w:t>2)</w:t>
      </w:r>
      <w:r w:rsidRPr="00005D12">
        <w:tab/>
        <w:t>termin zawarcia umowy;</w:t>
      </w:r>
    </w:p>
    <w:p w14:paraId="0C31EB2C" w14:textId="77777777" w:rsidR="007862F3" w:rsidRPr="00005D12" w:rsidRDefault="007862F3" w:rsidP="007862F3">
      <w:pPr>
        <w:pStyle w:val="ZLITPKTzmpktliter"/>
      </w:pPr>
      <w:r w:rsidRPr="00005D12">
        <w:t>3)</w:t>
      </w:r>
      <w:r w:rsidRPr="00005D12">
        <w:tab/>
        <w:t>termin imprezy turystycznej;</w:t>
      </w:r>
    </w:p>
    <w:p w14:paraId="7217BE03" w14:textId="09D5B34B" w:rsidR="007862F3" w:rsidRPr="00005D12" w:rsidRDefault="007862F3" w:rsidP="007862F3">
      <w:pPr>
        <w:pStyle w:val="ZLITPKTzmpktliter"/>
      </w:pPr>
      <w:r w:rsidRPr="00005D12">
        <w:t>4)</w:t>
      </w:r>
      <w:r w:rsidRPr="00005D12">
        <w:tab/>
        <w:t>liczb</w:t>
      </w:r>
      <w:r w:rsidR="0037768E">
        <w:t>ę</w:t>
      </w:r>
      <w:r w:rsidRPr="00005D12">
        <w:t xml:space="preserve"> osób objętych umową;</w:t>
      </w:r>
    </w:p>
    <w:p w14:paraId="13E180CA" w14:textId="664C0129" w:rsidR="007862F3" w:rsidRPr="00005D12" w:rsidRDefault="007862F3" w:rsidP="007862F3">
      <w:pPr>
        <w:pStyle w:val="ZLITPKTzmpktliter"/>
      </w:pPr>
      <w:r w:rsidRPr="00005D12">
        <w:t>5)</w:t>
      </w:r>
      <w:r w:rsidRPr="00005D12">
        <w:tab/>
        <w:t>cen</w:t>
      </w:r>
      <w:r w:rsidR="0037768E">
        <w:t>ę</w:t>
      </w:r>
      <w:r w:rsidRPr="00005D12">
        <w:t xml:space="preserve"> usług objętych umową;</w:t>
      </w:r>
    </w:p>
    <w:p w14:paraId="4D16770F" w14:textId="77777777" w:rsidR="007862F3" w:rsidRPr="00005D12" w:rsidRDefault="007862F3" w:rsidP="007862F3">
      <w:pPr>
        <w:pStyle w:val="ZLITPKTzmpktliter"/>
      </w:pPr>
      <w:r w:rsidRPr="00005D12">
        <w:t>6)</w:t>
      </w:r>
      <w:r w:rsidRPr="00005D12">
        <w:tab/>
        <w:t>miejsce wykonania umowy;</w:t>
      </w:r>
    </w:p>
    <w:p w14:paraId="71E264B2" w14:textId="3EDF8986" w:rsidR="007862F3" w:rsidRPr="00005D12" w:rsidRDefault="00610A7B" w:rsidP="007862F3">
      <w:pPr>
        <w:pStyle w:val="ZLITPKTzmpktliter"/>
      </w:pPr>
      <w:r>
        <w:t>7</w:t>
      </w:r>
      <w:r w:rsidR="007862F3" w:rsidRPr="00005D12">
        <w:t>)</w:t>
      </w:r>
      <w:r w:rsidR="007862F3" w:rsidRPr="00005D12">
        <w:tab/>
        <w:t>rodzaj środka transportu;</w:t>
      </w:r>
    </w:p>
    <w:p w14:paraId="153DF03C" w14:textId="20ABB911" w:rsidR="007862F3" w:rsidRPr="00005D12" w:rsidRDefault="00610A7B" w:rsidP="007862F3">
      <w:pPr>
        <w:pStyle w:val="ZLITPKTzmpktliter"/>
      </w:pPr>
      <w:r>
        <w:t>8</w:t>
      </w:r>
      <w:r w:rsidR="007862F3" w:rsidRPr="00005D12">
        <w:t>)</w:t>
      </w:r>
      <w:r w:rsidR="007862F3" w:rsidRPr="00005D12">
        <w:tab/>
        <w:t>terminy</w:t>
      </w:r>
      <w:r w:rsidR="00401969" w:rsidRPr="00005D12">
        <w:t xml:space="preserve"> i</w:t>
      </w:r>
      <w:r w:rsidR="00AA6A1F">
        <w:t xml:space="preserve"> </w:t>
      </w:r>
      <w:r w:rsidR="007862F3" w:rsidRPr="00005D12">
        <w:t>wysokość faktycznie dokonanych przedpłat;</w:t>
      </w:r>
    </w:p>
    <w:p w14:paraId="0435F31C" w14:textId="76E77D6A" w:rsidR="007862F3" w:rsidRPr="00005D12" w:rsidRDefault="00610A7B" w:rsidP="007862F3">
      <w:pPr>
        <w:pStyle w:val="ZLITPKTzmpktliter"/>
      </w:pPr>
      <w:r>
        <w:t>9</w:t>
      </w:r>
      <w:r w:rsidR="007862F3" w:rsidRPr="00005D12">
        <w:t>)</w:t>
      </w:r>
      <w:r w:rsidR="007862F3" w:rsidRPr="00005D12">
        <w:tab/>
        <w:t>termin</w:t>
      </w:r>
      <w:r w:rsidR="00401969" w:rsidRPr="00005D12">
        <w:t xml:space="preserve"> i</w:t>
      </w:r>
      <w:r w:rsidR="00AA6A1F">
        <w:t xml:space="preserve"> </w:t>
      </w:r>
      <w:r w:rsidR="007862F3" w:rsidRPr="00005D12">
        <w:t>wysokość zwrotu wpłat klientowi</w:t>
      </w:r>
      <w:r w:rsidR="00401969" w:rsidRPr="00005D12">
        <w:t xml:space="preserve"> w</w:t>
      </w:r>
      <w:r w:rsidR="00AA6A1F">
        <w:t xml:space="preserve"> </w:t>
      </w:r>
      <w:r w:rsidR="007862F3" w:rsidRPr="00005D12">
        <w:t>przypadku rozwiązania umowy.</w:t>
      </w:r>
    </w:p>
    <w:p w14:paraId="24BC2D53" w14:textId="3D088ED0" w:rsidR="007862F3" w:rsidRPr="00005D12" w:rsidRDefault="007862F3" w:rsidP="007862F3">
      <w:pPr>
        <w:pStyle w:val="ZLITUSTzmustliter"/>
      </w:pPr>
      <w:r w:rsidRPr="00005D12">
        <w:t>3b. Wykaz umów może być prowadzony</w:t>
      </w:r>
      <w:r w:rsidR="00401969" w:rsidRPr="00005D12">
        <w:t xml:space="preserve"> w</w:t>
      </w:r>
      <w:r w:rsidR="00AA6A1F">
        <w:t xml:space="preserve"> </w:t>
      </w:r>
      <w:r w:rsidRPr="00005D12">
        <w:t>postaci elektronicznej.</w:t>
      </w:r>
    </w:p>
    <w:p w14:paraId="62238CD0" w14:textId="74214EC9" w:rsidR="007862F3" w:rsidRPr="00005D12" w:rsidRDefault="007862F3" w:rsidP="007862F3">
      <w:pPr>
        <w:pStyle w:val="ZLITUSTzmustliter"/>
      </w:pPr>
      <w:r w:rsidRPr="00005D12">
        <w:t>3c. Marszałek województwa</w:t>
      </w:r>
      <w:r w:rsidR="00401969" w:rsidRPr="00005D12">
        <w:t xml:space="preserve"> i</w:t>
      </w:r>
      <w:r w:rsidR="00AA6A1F">
        <w:t xml:space="preserve"> </w:t>
      </w:r>
      <w:r w:rsidRPr="00005D12">
        <w:t>minister właściwy do spraw turystyki,</w:t>
      </w:r>
      <w:r w:rsidR="00401969" w:rsidRPr="00005D12">
        <w:t xml:space="preserve"> w</w:t>
      </w:r>
      <w:r w:rsidR="00AA6A1F">
        <w:t xml:space="preserve"> </w:t>
      </w:r>
      <w:r w:rsidRPr="00005D12">
        <w:t>trybie kontroli, mają prawo dostępu do danych zawartych</w:t>
      </w:r>
      <w:r w:rsidR="00401969" w:rsidRPr="00005D12">
        <w:t xml:space="preserve"> w</w:t>
      </w:r>
      <w:r w:rsidR="00AA6A1F">
        <w:t xml:space="preserve"> </w:t>
      </w:r>
      <w:r w:rsidRPr="00005D12">
        <w:t>wykazie umów.</w:t>
      </w:r>
    </w:p>
    <w:p w14:paraId="08DDE23B" w14:textId="5C98CE44" w:rsidR="007862F3" w:rsidRPr="00005D12" w:rsidRDefault="007862F3" w:rsidP="007862F3">
      <w:pPr>
        <w:pStyle w:val="ZLITUSTzmustliter"/>
      </w:pPr>
      <w:r w:rsidRPr="00005D12">
        <w:t>3d. Na wniosek Ubezpieczeniowego Funduszu Gwarancyjnego udostępnia się dane zawarte</w:t>
      </w:r>
      <w:r w:rsidR="00401969" w:rsidRPr="00005D12">
        <w:t xml:space="preserve"> w</w:t>
      </w:r>
      <w:r w:rsidR="00AA6A1F">
        <w:t xml:space="preserve"> </w:t>
      </w:r>
      <w:r w:rsidRPr="00005D12">
        <w:t>wykazie umów, bez wskazywania danych identyfikujących klientów. Ubezpieczeniowy Fundusz Gwarancyjny jest uprawniony do przetwarzania danych zawartych</w:t>
      </w:r>
      <w:r w:rsidR="00401969" w:rsidRPr="00005D12">
        <w:t xml:space="preserve"> w</w:t>
      </w:r>
      <w:r w:rsidR="00AA6A1F">
        <w:t xml:space="preserve"> </w:t>
      </w:r>
      <w:r w:rsidRPr="00005D12">
        <w:t>wykazie umów,</w:t>
      </w:r>
      <w:r w:rsidR="00401969" w:rsidRPr="00005D12">
        <w:t xml:space="preserve"> w</w:t>
      </w:r>
      <w:r w:rsidR="00AA6A1F">
        <w:t xml:space="preserve"> </w:t>
      </w:r>
      <w:r w:rsidRPr="00005D12">
        <w:t>zakresie niezbędnym do zapewnienia prawidłowego funkcjonowania Turystycznego Funduszu Gwarancyjnego,</w:t>
      </w:r>
      <w:r w:rsidR="00401969" w:rsidRPr="00005D12">
        <w:t xml:space="preserve"> o</w:t>
      </w:r>
      <w:r w:rsidR="00AA6A1F">
        <w:t xml:space="preserve"> </w:t>
      </w:r>
      <w:r w:rsidRPr="00005D12">
        <w:t>którym mowa</w:t>
      </w:r>
      <w:r w:rsidR="00401969" w:rsidRPr="00005D12">
        <w:t xml:space="preserve"> w</w:t>
      </w:r>
      <w:r w:rsidR="00AA6A1F">
        <w:t xml:space="preserve"> </w:t>
      </w:r>
      <w:r w:rsidRPr="00005D12">
        <w:t>rozdziale 2a.</w:t>
      </w:r>
    </w:p>
    <w:p w14:paraId="433C9CAB" w14:textId="1550D78F" w:rsidR="007862F3" w:rsidRPr="00005D12" w:rsidRDefault="007862F3" w:rsidP="00AA6A1F">
      <w:pPr>
        <w:pStyle w:val="ZLITUSTzmustliter"/>
        <w:keepNext/>
      </w:pPr>
      <w:r w:rsidRPr="00005D12">
        <w:t>3e.</w:t>
      </w:r>
      <w:r w:rsidR="00401969" w:rsidRPr="00005D12">
        <w:t xml:space="preserve"> W</w:t>
      </w:r>
      <w:r w:rsidR="00AA6A1F">
        <w:t xml:space="preserve"> </w:t>
      </w:r>
      <w:r w:rsidRPr="00005D12">
        <w:t>przypadku niewypłacalności organizator turystyki lub pośrednik turystyczny przekaz</w:t>
      </w:r>
      <w:r w:rsidR="003A1D85" w:rsidRPr="00005D12">
        <w:t>uje</w:t>
      </w:r>
      <w:r w:rsidRPr="00005D12">
        <w:t xml:space="preserve"> </w:t>
      </w:r>
      <w:r w:rsidR="00013FAD" w:rsidRPr="00005D12">
        <w:t xml:space="preserve">właściwemu </w:t>
      </w:r>
      <w:r w:rsidRPr="00005D12">
        <w:t>marszałkowi województwa:</w:t>
      </w:r>
    </w:p>
    <w:p w14:paraId="07531E8C" w14:textId="5F0F037F" w:rsidR="007862F3" w:rsidRPr="00005D12" w:rsidRDefault="007862F3" w:rsidP="007862F3">
      <w:pPr>
        <w:pStyle w:val="ZLITPKTzmpktliter"/>
      </w:pPr>
      <w:r w:rsidRPr="00005D12">
        <w:t>1)</w:t>
      </w:r>
      <w:r w:rsidRPr="00005D12">
        <w:tab/>
        <w:t xml:space="preserve">oświadczenie następującej treści: </w:t>
      </w:r>
      <w:r w:rsidR="001C41A1">
        <w:t>„</w:t>
      </w:r>
      <w:r w:rsidRPr="00005D12">
        <w:t>Oświadczam, że</w:t>
      </w:r>
      <w:r w:rsidR="00401969" w:rsidRPr="00005D12">
        <w:t xml:space="preserve"> z</w:t>
      </w:r>
      <w:r w:rsidR="00AA6A1F">
        <w:t xml:space="preserve"> </w:t>
      </w:r>
      <w:r w:rsidRPr="00005D12">
        <w:t>powodu niewypłacalności nie jestem</w:t>
      </w:r>
      <w:r w:rsidR="00401969" w:rsidRPr="00005D12">
        <w:t xml:space="preserve"> w</w:t>
      </w:r>
      <w:r w:rsidR="00AA6A1F">
        <w:t xml:space="preserve"> </w:t>
      </w:r>
      <w:r w:rsidRPr="00005D12">
        <w:t>stanie wywiązać się</w:t>
      </w:r>
      <w:r w:rsidR="00401969" w:rsidRPr="00005D12">
        <w:t xml:space="preserve"> z</w:t>
      </w:r>
      <w:r w:rsidR="00AA6A1F">
        <w:t xml:space="preserve"> </w:t>
      </w:r>
      <w:r w:rsidRPr="00005D12">
        <w:t>umów</w:t>
      </w:r>
      <w:r w:rsidR="00401969" w:rsidRPr="00005D12">
        <w:t xml:space="preserve"> o</w:t>
      </w:r>
      <w:r w:rsidR="00AA6A1F">
        <w:t xml:space="preserve"> </w:t>
      </w:r>
      <w:r w:rsidRPr="00005D12">
        <w:t>świadczenie usług turystycznych zawartych</w:t>
      </w:r>
      <w:r w:rsidR="00401969" w:rsidRPr="00005D12">
        <w:t xml:space="preserve"> z</w:t>
      </w:r>
      <w:r w:rsidR="00AA6A1F">
        <w:t xml:space="preserve"> </w:t>
      </w:r>
      <w:r w:rsidRPr="00005D12">
        <w:t>klientami</w:t>
      </w:r>
      <w:r w:rsidR="00401969" w:rsidRPr="00005D12">
        <w:t xml:space="preserve"> w</w:t>
      </w:r>
      <w:r w:rsidR="00AA6A1F">
        <w:t xml:space="preserve"> </w:t>
      </w:r>
      <w:r w:rsidRPr="00005D12">
        <w:t xml:space="preserve">okresie od dnia </w:t>
      </w:r>
      <w:r w:rsidR="00AA6A1F">
        <w:t>…</w:t>
      </w:r>
      <w:r w:rsidRPr="00005D12">
        <w:t xml:space="preserve"> do dnia </w:t>
      </w:r>
      <w:r w:rsidR="00AA6A1F">
        <w:t>…</w:t>
      </w:r>
      <w:r w:rsidRPr="00005D12">
        <w:t xml:space="preserve"> </w:t>
      </w:r>
      <w:r w:rsidRPr="00005D12">
        <w:lastRenderedPageBreak/>
        <w:t>oraz zapewnić pokrycia kosztów powrotu klientów z</w:t>
      </w:r>
      <w:r w:rsidR="00AA6A1F">
        <w:t xml:space="preserve"> </w:t>
      </w:r>
      <w:r w:rsidRPr="00005D12">
        <w:t>imprezy turystycznej</w:t>
      </w:r>
      <w:r w:rsidR="00401969" w:rsidRPr="00005D12">
        <w:t xml:space="preserve"> i</w:t>
      </w:r>
      <w:r w:rsidR="00AA6A1F">
        <w:t> </w:t>
      </w:r>
      <w:r w:rsidRPr="00005D12">
        <w:t>zapewnić klientom zwrot</w:t>
      </w:r>
      <w:r w:rsidR="00062D41" w:rsidRPr="00005D12">
        <w:t>u</w:t>
      </w:r>
      <w:r w:rsidRPr="00005D12">
        <w:t xml:space="preserve"> wpłat lub ich części wniesionych tytułem zapłaty za imprezę turystyczną stosownie do przepisu</w:t>
      </w:r>
      <w:r w:rsidR="00401969" w:rsidRPr="00005D12">
        <w:t xml:space="preserve"> art.</w:t>
      </w:r>
      <w:r w:rsidR="00AA6A1F">
        <w:t xml:space="preserve"> </w:t>
      </w:r>
      <w:r w:rsidR="00401969" w:rsidRPr="00005D12">
        <w:t>5 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2</w:t>
      </w:r>
      <w:r w:rsidR="00AA6A1F">
        <w:t xml:space="preserve"> </w:t>
      </w:r>
      <w:r w:rsidRPr="00005D12">
        <w:t>ustawy</w:t>
      </w:r>
      <w:r w:rsidR="00401969" w:rsidRPr="00005D12">
        <w:t xml:space="preserve"> z</w:t>
      </w:r>
      <w:r w:rsidR="00AA6A1F">
        <w:t xml:space="preserve"> </w:t>
      </w:r>
      <w:r w:rsidRPr="00005D12">
        <w:t>dnia 2</w:t>
      </w:r>
      <w:r w:rsidR="00401969" w:rsidRPr="00005D12">
        <w:t>9</w:t>
      </w:r>
      <w:r w:rsidR="00AA6A1F">
        <w:t xml:space="preserve"> </w:t>
      </w:r>
      <w:r w:rsidRPr="00005D12">
        <w:t>sierpnia 199</w:t>
      </w:r>
      <w:r w:rsidR="00401969" w:rsidRPr="00005D12">
        <w:t>7</w:t>
      </w:r>
      <w:r w:rsidR="00AA6A1F">
        <w:t xml:space="preserve"> </w:t>
      </w:r>
      <w:r w:rsidRPr="00005D12">
        <w:t>r.</w:t>
      </w:r>
      <w:r w:rsidR="00401969" w:rsidRPr="00005D12">
        <w:t xml:space="preserve"> o</w:t>
      </w:r>
      <w:r w:rsidR="00AA6A1F">
        <w:t xml:space="preserve"> </w:t>
      </w:r>
      <w:r w:rsidRPr="00005D12">
        <w:t>usługach turystycznych.</w:t>
      </w:r>
      <w:r w:rsidR="001C41A1">
        <w:t>”</w:t>
      </w:r>
      <w:r w:rsidRPr="00005D12">
        <w:t>;</w:t>
      </w:r>
    </w:p>
    <w:p w14:paraId="1AC78CD8" w14:textId="43F9EF73" w:rsidR="007862F3" w:rsidRPr="00005D12" w:rsidRDefault="007862F3" w:rsidP="007862F3">
      <w:pPr>
        <w:pStyle w:val="ZLITPKTzmpktliter"/>
      </w:pPr>
      <w:r w:rsidRPr="00005D12">
        <w:t>2)</w:t>
      </w:r>
      <w:r w:rsidRPr="00005D12">
        <w:tab/>
        <w:t>wykaz umów,</w:t>
      </w:r>
      <w:r w:rsidR="00401969" w:rsidRPr="00005D12">
        <w:t xml:space="preserve"> o</w:t>
      </w:r>
      <w:r w:rsidR="00AA6A1F">
        <w:t xml:space="preserve"> </w:t>
      </w:r>
      <w:r w:rsidRPr="00005D12">
        <w:t>którym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Pr="00005D12">
        <w:t>4, ograniczony do umów, które nie zostały lub nie zostaną zrealizowane</w:t>
      </w:r>
      <w:r w:rsidR="003A1D85" w:rsidRPr="00005D12">
        <w:t>;</w:t>
      </w:r>
      <w:r w:rsidRPr="00005D12">
        <w:t xml:space="preserve"> </w:t>
      </w:r>
      <w:r w:rsidR="002C5C50">
        <w:t xml:space="preserve">do </w:t>
      </w:r>
      <w:r w:rsidR="003A1D85" w:rsidRPr="00005D12">
        <w:t>w</w:t>
      </w:r>
      <w:r w:rsidRPr="00005D12">
        <w:t>ykaz</w:t>
      </w:r>
      <w:r w:rsidR="002C5C50">
        <w:t>u</w:t>
      </w:r>
      <w:r w:rsidRPr="00005D12">
        <w:t xml:space="preserve"> umów </w:t>
      </w:r>
      <w:r w:rsidR="002C5C50">
        <w:t xml:space="preserve">dołącza się informację </w:t>
      </w:r>
      <w:r w:rsidRPr="00005D12">
        <w:t>zawiera</w:t>
      </w:r>
      <w:r w:rsidR="009E0CA0">
        <w:t>jącą</w:t>
      </w:r>
      <w:r w:rsidRPr="00005D12">
        <w:t xml:space="preserve"> imiona</w:t>
      </w:r>
      <w:r w:rsidR="00401969" w:rsidRPr="00005D12">
        <w:t xml:space="preserve"> i</w:t>
      </w:r>
      <w:r w:rsidR="00AA6A1F">
        <w:t xml:space="preserve"> </w:t>
      </w:r>
      <w:r w:rsidRPr="00005D12">
        <w:t>nazwiska oraz numery telefonów kontaktowych osób objętych umową.</w:t>
      </w:r>
    </w:p>
    <w:p w14:paraId="747305D8" w14:textId="46D27200" w:rsidR="00564F43" w:rsidRPr="00005D12" w:rsidRDefault="007862F3" w:rsidP="007862F3">
      <w:pPr>
        <w:pStyle w:val="ZLITUSTzmustliter"/>
      </w:pPr>
      <w:r w:rsidRPr="00005D12">
        <w:t>3f.</w:t>
      </w:r>
      <w:r w:rsidR="00401969" w:rsidRPr="00005D12">
        <w:t xml:space="preserve"> W</w:t>
      </w:r>
      <w:r w:rsidR="00AA6A1F">
        <w:t xml:space="preserve"> </w:t>
      </w:r>
      <w:r w:rsidRPr="00005D12">
        <w:t>przypadku braku możliwości uzyskania oświadczenia,</w:t>
      </w:r>
      <w:r w:rsidR="00401969" w:rsidRPr="00005D12">
        <w:t xml:space="preserve"> o</w:t>
      </w:r>
      <w:r w:rsidR="00AA6A1F">
        <w:t xml:space="preserve"> </w:t>
      </w:r>
      <w:r w:rsidRPr="00005D12">
        <w:t>którym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Pr="00005D12">
        <w:t>3e</w:t>
      </w:r>
      <w:r w:rsidR="00401969" w:rsidRPr="00005D12">
        <w:t xml:space="preserve"> pkt</w:t>
      </w:r>
      <w:r w:rsidR="00AA6A1F">
        <w:t xml:space="preserve"> </w:t>
      </w:r>
      <w:r w:rsidRPr="00005D12">
        <w:t>1, marszałek województwa wydaje dyspozycję wypłaty środków z</w:t>
      </w:r>
      <w:r w:rsidR="00AA6A1F">
        <w:t> </w:t>
      </w:r>
      <w:r w:rsidRPr="00005D12">
        <w:t>zabezpieczeń finansowych,</w:t>
      </w:r>
      <w:r w:rsidR="00401969" w:rsidRPr="00005D12">
        <w:t xml:space="preserve"> o</w:t>
      </w:r>
      <w:r w:rsidR="00AA6A1F">
        <w:t xml:space="preserve"> </w:t>
      </w:r>
      <w:r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2 lit.</w:t>
      </w:r>
      <w:r w:rsidR="00AA6A1F">
        <w:t xml:space="preserve"> </w:t>
      </w:r>
      <w:r w:rsidRPr="00005D12">
        <w:t>a, b</w:t>
      </w:r>
      <w:r w:rsidR="00401969" w:rsidRPr="00005D12">
        <w:t xml:space="preserve"> i</w:t>
      </w:r>
      <w:r w:rsidR="00AA6A1F">
        <w:t xml:space="preserve"> </w:t>
      </w:r>
      <w:r w:rsidRPr="00005D12">
        <w:t>d</w:t>
      </w:r>
      <w:r w:rsidR="003A1D85" w:rsidRPr="00005D12">
        <w:t>,</w:t>
      </w:r>
      <w:r w:rsidRPr="00005D12">
        <w:t xml:space="preserve"> bez uzyskania tego oświadczenia, jeżeli okoliczności</w:t>
      </w:r>
      <w:r w:rsidR="00401969" w:rsidRPr="00005D12">
        <w:t xml:space="preserve"> w</w:t>
      </w:r>
      <w:r w:rsidR="00AA6A1F">
        <w:t xml:space="preserve"> </w:t>
      </w:r>
      <w:r w:rsidRPr="00005D12">
        <w:t>oczywisty sposób wskazują, że organizator turystyki lub pośrednik turystyczny nie jest</w:t>
      </w:r>
      <w:r w:rsidR="00401969" w:rsidRPr="00005D12">
        <w:t xml:space="preserve"> w</w:t>
      </w:r>
      <w:r w:rsidR="00AA6A1F">
        <w:t xml:space="preserve"> </w:t>
      </w:r>
      <w:r w:rsidRPr="00005D12">
        <w:t>stanie wywiązać się z</w:t>
      </w:r>
      <w:r w:rsidR="00AA6A1F">
        <w:t> </w:t>
      </w:r>
      <w:r w:rsidRPr="00005D12">
        <w:t>umów o</w:t>
      </w:r>
      <w:r w:rsidR="00AA6A1F">
        <w:t xml:space="preserve"> </w:t>
      </w:r>
      <w:r w:rsidRPr="00005D12">
        <w:t>świadczenie usług turystycznych zawartych</w:t>
      </w:r>
      <w:r w:rsidR="00401969" w:rsidRPr="00005D12">
        <w:t xml:space="preserve"> z</w:t>
      </w:r>
      <w:r w:rsidR="00AA6A1F">
        <w:t xml:space="preserve"> </w:t>
      </w:r>
      <w:r w:rsidRPr="00005D12">
        <w:t>klientami oraz zapewnić pokrycia kosztów powrotu klientów</w:t>
      </w:r>
      <w:r w:rsidR="00401969" w:rsidRPr="00005D12">
        <w:t xml:space="preserve"> z</w:t>
      </w:r>
      <w:r w:rsidR="00AA6A1F">
        <w:t xml:space="preserve"> </w:t>
      </w:r>
      <w:r w:rsidRPr="00005D12">
        <w:t>imprezy turystycznej</w:t>
      </w:r>
      <w:r w:rsidR="00401969" w:rsidRPr="00005D12">
        <w:t xml:space="preserve"> i</w:t>
      </w:r>
      <w:r w:rsidR="00AA6A1F">
        <w:t xml:space="preserve"> </w:t>
      </w:r>
      <w:r w:rsidRPr="00005D12">
        <w:t>zapewnić klientom zwrotu wpłat lub ich części wniesionych tytułem zapłaty za imprezę turystyczną, która nie została lub nie zostanie zrealizowana.</w:t>
      </w:r>
    </w:p>
    <w:p w14:paraId="7BB42554" w14:textId="2AEA69EB" w:rsidR="007862F3" w:rsidRPr="00005D12" w:rsidRDefault="00564F43" w:rsidP="007862F3">
      <w:pPr>
        <w:pStyle w:val="ZLITUSTzmustliter"/>
      </w:pPr>
      <w:r w:rsidRPr="00005D12">
        <w:t>3g. Dokumenty, o których mowa w ust. 3e</w:t>
      </w:r>
      <w:r w:rsidR="009271B9">
        <w:t>,</w:t>
      </w:r>
      <w:r w:rsidRPr="00005D12">
        <w:t xml:space="preserve"> marszałek województwa niezwłocznie przekazuje podmiotowi udzielającemu zabezpieczeń finansowych, o</w:t>
      </w:r>
      <w:r w:rsidR="00AA6A1F">
        <w:t> </w:t>
      </w:r>
      <w:r w:rsidRPr="00005D12">
        <w:t>których mowa w</w:t>
      </w:r>
      <w:r w:rsidR="00AA6A1F">
        <w:t xml:space="preserve"> </w:t>
      </w:r>
      <w:r w:rsidRPr="00005D12">
        <w:t>ust.</w:t>
      </w:r>
      <w:r w:rsidR="00AA6A1F">
        <w:t xml:space="preserve"> </w:t>
      </w:r>
      <w:r w:rsidR="00DD7B01" w:rsidRPr="00005D12">
        <w:t>1 pkt</w:t>
      </w:r>
      <w:r w:rsidR="00AA6A1F">
        <w:t xml:space="preserve"> </w:t>
      </w:r>
      <w:r w:rsidR="00DD7B01" w:rsidRPr="00005D12">
        <w:t>2 lit.</w:t>
      </w:r>
      <w:r w:rsidR="00AA6A1F">
        <w:t xml:space="preserve"> </w:t>
      </w:r>
      <w:r w:rsidR="00BA6816">
        <w:t xml:space="preserve">a lub </w:t>
      </w:r>
      <w:r w:rsidRPr="00005D12">
        <w:t>b</w:t>
      </w:r>
      <w:r w:rsidR="007862F3" w:rsidRPr="00005D12">
        <w:t>.</w:t>
      </w:r>
      <w:r w:rsidR="001C41A1">
        <w:t>”</w:t>
      </w:r>
      <w:r w:rsidR="007862F3" w:rsidRPr="00005D12">
        <w:t>,</w:t>
      </w:r>
    </w:p>
    <w:p w14:paraId="4908FD14" w14:textId="37ED198B" w:rsidR="007862F3" w:rsidRPr="00005D12" w:rsidRDefault="00062D41" w:rsidP="00AA6A1F">
      <w:pPr>
        <w:pStyle w:val="LITlitera"/>
        <w:keepNext/>
      </w:pPr>
      <w:r w:rsidRPr="00005D12">
        <w:t>e</w:t>
      </w:r>
      <w:r w:rsidR="007862F3" w:rsidRPr="00005D12">
        <w:t>)</w:t>
      </w:r>
      <w:r w:rsidR="007862F3" w:rsidRPr="00005D12">
        <w:tab/>
      </w:r>
      <w:r w:rsidR="00401969" w:rsidRPr="00005D12">
        <w:t>ust.</w:t>
      </w:r>
      <w:r w:rsidR="00AA6A1F">
        <w:t xml:space="preserve"> </w:t>
      </w:r>
      <w:r w:rsidR="00401969" w:rsidRPr="00005D12">
        <w:t>5</w:t>
      </w:r>
      <w:r w:rsidR="00AA6A1F">
        <w:t xml:space="preserve"> </w:t>
      </w:r>
      <w:r w:rsidR="007862F3" w:rsidRPr="00005D12">
        <w:t>otrzymuje brzmienie:</w:t>
      </w:r>
    </w:p>
    <w:p w14:paraId="78E1C1F4" w14:textId="583956F7" w:rsidR="007862F3" w:rsidRPr="00005D12" w:rsidRDefault="001C41A1" w:rsidP="007862F3">
      <w:pPr>
        <w:pStyle w:val="ZLITUSTzmustliter"/>
      </w:pPr>
      <w:r>
        <w:t>„</w:t>
      </w:r>
      <w:r w:rsidR="007862F3" w:rsidRPr="00005D12">
        <w:t>5. Marszałek województwa jest uprawniony do występowania na rzecz klientów</w:t>
      </w:r>
      <w:r w:rsidR="00401969" w:rsidRPr="00005D12">
        <w:t xml:space="preserve"> w</w:t>
      </w:r>
      <w:r w:rsidR="00AA6A1F">
        <w:t xml:space="preserve"> </w:t>
      </w:r>
      <w:r w:rsidR="007862F3" w:rsidRPr="00005D12">
        <w:t>sprawach wypłaty środków</w:t>
      </w:r>
      <w:r w:rsidR="00401969" w:rsidRPr="00005D12">
        <w:t xml:space="preserve"> z</w:t>
      </w:r>
      <w:r w:rsidR="00AA6A1F">
        <w:t xml:space="preserve"> </w:t>
      </w:r>
      <w:r w:rsidR="007862F3" w:rsidRPr="00005D12">
        <w:t>tytułu umowy gwarancji bankowej, umowy gwarancji ubezpieczeniowej lub umowy ubezpieczenia, na zasadach określonych w</w:t>
      </w:r>
      <w:r w:rsidR="00AA6A1F">
        <w:t xml:space="preserve"> </w:t>
      </w:r>
      <w:r w:rsidR="007862F3" w:rsidRPr="00005D12">
        <w:t>treści tych umów,</w:t>
      </w:r>
      <w:r w:rsidR="00401969" w:rsidRPr="00005D12">
        <w:t xml:space="preserve"> a</w:t>
      </w:r>
      <w:r w:rsidR="00AA6A1F">
        <w:t xml:space="preserve"> </w:t>
      </w:r>
      <w:r w:rsidR="007862F3" w:rsidRPr="00005D12">
        <w:t>także</w:t>
      </w:r>
      <w:r w:rsidR="00401969" w:rsidRPr="00005D12">
        <w:t xml:space="preserve"> w</w:t>
      </w:r>
      <w:r w:rsidR="00AA6A1F">
        <w:t xml:space="preserve"> </w:t>
      </w:r>
      <w:r w:rsidR="007862F3" w:rsidRPr="00005D12">
        <w:t>sprawach wypłaty środków z</w:t>
      </w:r>
      <w:r w:rsidR="00AA6A1F">
        <w:t> </w:t>
      </w:r>
      <w:r w:rsidR="007862F3" w:rsidRPr="00005D12">
        <w:t>Turystycznego Funduszu Gwarancyjnego,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którym mowa</w:t>
      </w:r>
      <w:r w:rsidR="00401969" w:rsidRPr="00005D12">
        <w:t xml:space="preserve"> w</w:t>
      </w:r>
      <w:r w:rsidR="00AA6A1F">
        <w:t xml:space="preserve"> </w:t>
      </w:r>
      <w:r w:rsidR="007862F3" w:rsidRPr="00005D12">
        <w:t>rozdziale 2a.</w:t>
      </w:r>
      <w:r>
        <w:t>”</w:t>
      </w:r>
      <w:r w:rsidR="007862F3" w:rsidRPr="00005D12">
        <w:t>,</w:t>
      </w:r>
    </w:p>
    <w:p w14:paraId="07DA97BE" w14:textId="552F1435" w:rsidR="007862F3" w:rsidRPr="00005D12" w:rsidRDefault="00062D41" w:rsidP="00AA6A1F">
      <w:pPr>
        <w:pStyle w:val="LITlitera"/>
        <w:keepNext/>
      </w:pPr>
      <w:r w:rsidRPr="00005D12">
        <w:t>f</w:t>
      </w:r>
      <w:r w:rsidR="007862F3" w:rsidRPr="00005D12">
        <w:t>)</w:t>
      </w:r>
      <w:r w:rsidR="007862F3" w:rsidRPr="00005D12">
        <w:tab/>
        <w:t>po</w:t>
      </w:r>
      <w:r w:rsidR="00401969" w:rsidRPr="00005D12">
        <w:t xml:space="preserve"> ust.</w:t>
      </w:r>
      <w:r w:rsidR="00AA6A1F">
        <w:t xml:space="preserve"> </w:t>
      </w:r>
      <w:r w:rsidR="007862F3" w:rsidRPr="00005D12">
        <w:t>5a dodaje się</w:t>
      </w:r>
      <w:r w:rsidR="00401969" w:rsidRPr="00005D12">
        <w:t xml:space="preserve"> ust.</w:t>
      </w:r>
      <w:r w:rsidR="00AA6A1F">
        <w:t xml:space="preserve"> </w:t>
      </w:r>
      <w:r w:rsidR="007862F3" w:rsidRPr="00005D12">
        <w:t>5b</w:t>
      </w:r>
      <w:r w:rsidR="00451DCA">
        <w:t>–</w:t>
      </w:r>
      <w:r w:rsidR="007862F3" w:rsidRPr="00005D12">
        <w:t>5</w:t>
      </w:r>
      <w:r w:rsidR="00702712">
        <w:t>m</w:t>
      </w:r>
      <w:r w:rsidR="00401969" w:rsidRPr="00005D12">
        <w:t xml:space="preserve"> w</w:t>
      </w:r>
      <w:r w:rsidR="00AA6A1F">
        <w:t xml:space="preserve"> </w:t>
      </w:r>
      <w:r w:rsidR="007862F3" w:rsidRPr="00005D12">
        <w:t xml:space="preserve">brzmieniu: </w:t>
      </w:r>
    </w:p>
    <w:p w14:paraId="67FC0F4A" w14:textId="2B19CD77" w:rsidR="007862F3" w:rsidRPr="00005D12" w:rsidRDefault="001C41A1" w:rsidP="007862F3">
      <w:pPr>
        <w:pStyle w:val="ZLITUSTzmustliter"/>
      </w:pPr>
      <w:r>
        <w:t>„</w:t>
      </w:r>
      <w:r w:rsidR="007862F3" w:rsidRPr="00005D12">
        <w:t>5b. Podmiot udzielający zabezpieczeń finansowych,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2 lit.</w:t>
      </w:r>
      <w:r w:rsidR="00AA6A1F">
        <w:t xml:space="preserve"> </w:t>
      </w:r>
      <w:r w:rsidR="007862F3" w:rsidRPr="00005D12">
        <w:t>a</w:t>
      </w:r>
      <w:r w:rsidR="003A1D85" w:rsidRPr="00005D12">
        <w:t xml:space="preserve"> </w:t>
      </w:r>
      <w:r w:rsidR="00225E10" w:rsidRPr="00005D12">
        <w:t>lub</w:t>
      </w:r>
      <w:r w:rsidR="003A1D85" w:rsidRPr="00005D12">
        <w:t xml:space="preserve"> </w:t>
      </w:r>
      <w:r w:rsidR="007862F3" w:rsidRPr="00005D12">
        <w:t>b</w:t>
      </w:r>
      <w:r w:rsidR="003A1D85" w:rsidRPr="00005D12">
        <w:t>,</w:t>
      </w:r>
      <w:r w:rsidR="007862F3" w:rsidRPr="00005D12">
        <w:t xml:space="preserve"> po otrzymaniu </w:t>
      </w:r>
      <w:r w:rsidR="0006394C" w:rsidRPr="00005D12">
        <w:t xml:space="preserve">każdorazowej </w:t>
      </w:r>
      <w:r w:rsidR="007862F3" w:rsidRPr="00005D12">
        <w:t xml:space="preserve">dyspozycji marszałka województwa </w:t>
      </w:r>
      <w:r w:rsidR="00CF60EC" w:rsidRPr="00005D12">
        <w:t xml:space="preserve">lub wskazanej przez niego jednostki </w:t>
      </w:r>
      <w:r w:rsidR="00062D41" w:rsidRPr="00005D12">
        <w:t xml:space="preserve">upoważnionej do wydawania dyspozycji wypłaty zaliczki na pokrycie kosztów powrotu klientów </w:t>
      </w:r>
      <w:r w:rsidR="009E0CA0" w:rsidRPr="00005D12">
        <w:t>z</w:t>
      </w:r>
      <w:r w:rsidR="00AA6A1F">
        <w:t xml:space="preserve"> </w:t>
      </w:r>
      <w:r w:rsidR="009E0CA0" w:rsidRPr="00005D12">
        <w:t>imprezy turystycznej</w:t>
      </w:r>
      <w:r w:rsidR="00062D41" w:rsidRPr="00005D12">
        <w:t>, o</w:t>
      </w:r>
      <w:r w:rsidR="00AA6A1F">
        <w:t> </w:t>
      </w:r>
      <w:r w:rsidR="00062D41" w:rsidRPr="00005D12">
        <w:t>której mowa w</w:t>
      </w:r>
      <w:r w:rsidR="00AA6A1F">
        <w:t xml:space="preserve"> </w:t>
      </w:r>
      <w:r w:rsidR="00062D41" w:rsidRPr="00005D12">
        <w:t xml:space="preserve">ust. 4, bezwarunkowo, </w:t>
      </w:r>
      <w:r w:rsidR="0006394C" w:rsidRPr="00005D12">
        <w:t>niezwłocznie, nie później niż w terminie 3</w:t>
      </w:r>
      <w:r w:rsidR="00AA6A1F">
        <w:t> </w:t>
      </w:r>
      <w:r w:rsidR="0006394C" w:rsidRPr="00005D12">
        <w:t>dni roboczych od dnia otrzymania</w:t>
      </w:r>
      <w:r w:rsidR="00062D41" w:rsidRPr="00005D12">
        <w:t xml:space="preserve"> dyspozycji</w:t>
      </w:r>
      <w:r w:rsidR="0006394C" w:rsidRPr="00005D12">
        <w:t xml:space="preserve">, </w:t>
      </w:r>
      <w:r w:rsidR="00062D41" w:rsidRPr="00005D12">
        <w:t>przekazuje wnioskowaną zaliczk</w:t>
      </w:r>
      <w:r w:rsidR="007862F3" w:rsidRPr="00005D12">
        <w:t xml:space="preserve">ę </w:t>
      </w:r>
      <w:r w:rsidR="007862F3" w:rsidRPr="00005D12">
        <w:lastRenderedPageBreak/>
        <w:t xml:space="preserve">na pokrycie kosztów powrotu klientów </w:t>
      </w:r>
      <w:r w:rsidR="009E0CA0" w:rsidRPr="00005D12">
        <w:t>z</w:t>
      </w:r>
      <w:r w:rsidR="00AA6A1F">
        <w:t xml:space="preserve"> </w:t>
      </w:r>
      <w:r w:rsidR="009E0CA0" w:rsidRPr="00005D12">
        <w:t>imprezy turystycznej</w:t>
      </w:r>
      <w:r w:rsidR="00062D41" w:rsidRPr="00005D12">
        <w:t>.</w:t>
      </w:r>
      <w:r w:rsidR="007862F3" w:rsidRPr="00005D12">
        <w:t xml:space="preserve"> </w:t>
      </w:r>
      <w:r w:rsidR="00FA737F" w:rsidRPr="00005D12">
        <w:t>M</w:t>
      </w:r>
      <w:r w:rsidR="007862F3" w:rsidRPr="00005D12">
        <w:t>arszałek województwa przedstawi</w:t>
      </w:r>
      <w:r w:rsidR="00225E10" w:rsidRPr="00005D12">
        <w:t>a</w:t>
      </w:r>
      <w:r w:rsidR="007862F3" w:rsidRPr="00005D12">
        <w:t xml:space="preserve"> podmiotowi udzielającemu zabezpieczeń finansowych,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2 lit.</w:t>
      </w:r>
      <w:r w:rsidR="00AA6A1F">
        <w:t xml:space="preserve"> </w:t>
      </w:r>
      <w:r w:rsidR="007862F3" w:rsidRPr="00005D12">
        <w:t>a</w:t>
      </w:r>
      <w:r w:rsidR="00225E10" w:rsidRPr="00005D12">
        <w:t xml:space="preserve"> lub </w:t>
      </w:r>
      <w:r w:rsidR="007862F3" w:rsidRPr="00005D12">
        <w:t>b</w:t>
      </w:r>
      <w:r w:rsidR="00225E10" w:rsidRPr="00005D12">
        <w:t>,</w:t>
      </w:r>
      <w:r w:rsidR="007862F3" w:rsidRPr="00005D12">
        <w:t xml:space="preserve"> pisemne rozliczeni</w:t>
      </w:r>
      <w:r w:rsidR="00225E10" w:rsidRPr="00005D12">
        <w:t>e</w:t>
      </w:r>
      <w:r w:rsidR="007862F3" w:rsidRPr="00005D12">
        <w:t xml:space="preserve"> otrzymanej zaliczki</w:t>
      </w:r>
      <w:r w:rsidR="00401969" w:rsidRPr="00005D12">
        <w:t xml:space="preserve"> w</w:t>
      </w:r>
      <w:r w:rsidR="00AA6A1F">
        <w:t xml:space="preserve"> </w:t>
      </w:r>
      <w:r w:rsidR="007862F3" w:rsidRPr="00005D12">
        <w:t>terminie 6</w:t>
      </w:r>
      <w:r w:rsidR="00401969" w:rsidRPr="00005D12">
        <w:t>0</w:t>
      </w:r>
      <w:r w:rsidR="00AA6A1F">
        <w:t xml:space="preserve"> </w:t>
      </w:r>
      <w:r w:rsidR="007862F3" w:rsidRPr="00005D12">
        <w:t>dni od dnia otrzymania wypłaty pod rygorem obowiązku zwrotu zaliczki.</w:t>
      </w:r>
    </w:p>
    <w:p w14:paraId="4BE37DB9" w14:textId="51E4BA6B" w:rsidR="007862F3" w:rsidRDefault="007862F3" w:rsidP="007862F3">
      <w:pPr>
        <w:pStyle w:val="ZLITUSTzmustliter"/>
      </w:pPr>
      <w:r w:rsidRPr="00005D12">
        <w:t>5c. Podmiot udzielający zabezpieczeń finansowych,</w:t>
      </w:r>
      <w:r w:rsidR="00401969" w:rsidRPr="00005D12">
        <w:t xml:space="preserve"> o</w:t>
      </w:r>
      <w:r w:rsidR="00AA6A1F">
        <w:t xml:space="preserve"> </w:t>
      </w:r>
      <w:r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2 lit.</w:t>
      </w:r>
      <w:r w:rsidR="00AA6A1F">
        <w:t xml:space="preserve"> </w:t>
      </w:r>
      <w:r w:rsidRPr="00005D12">
        <w:t>a</w:t>
      </w:r>
      <w:r w:rsidR="00225E10" w:rsidRPr="00005D12">
        <w:t xml:space="preserve"> lub </w:t>
      </w:r>
      <w:r w:rsidRPr="00005D12">
        <w:t>b</w:t>
      </w:r>
      <w:r w:rsidR="002C5C50">
        <w:t>,</w:t>
      </w:r>
      <w:r w:rsidRPr="00005D12">
        <w:t xml:space="preserve"> lub właściwy marszałek województwa, po uprzednich uzgodnieniach między nimi</w:t>
      </w:r>
      <w:r w:rsidR="00401969" w:rsidRPr="00005D12">
        <w:t xml:space="preserve"> w</w:t>
      </w:r>
      <w:r w:rsidR="00AA6A1F">
        <w:t xml:space="preserve"> </w:t>
      </w:r>
      <w:r w:rsidRPr="00005D12">
        <w:t>każdym przypadku niewypłacalności organizatora turystyki lub pośrednika turystycznego, przyjmuje zgłoszenia od klientów organizatorów turystyki</w:t>
      </w:r>
      <w:r w:rsidR="00401969" w:rsidRPr="00005D12">
        <w:t xml:space="preserve"> i</w:t>
      </w:r>
      <w:r w:rsidR="00AA6A1F">
        <w:t xml:space="preserve"> </w:t>
      </w:r>
      <w:r w:rsidRPr="00005D12">
        <w:t>pośredników turystycznych, którzy nie otrzymali zwrotu wpłat wniesionych tytułem zapłaty za imprezę turystyczną, w</w:t>
      </w:r>
      <w:r w:rsidR="00AA6A1F">
        <w:t xml:space="preserve"> </w:t>
      </w:r>
      <w:r w:rsidRPr="00005D12">
        <w:t>wypadku gdy</w:t>
      </w:r>
      <w:r w:rsidR="00401969" w:rsidRPr="00005D12">
        <w:t xml:space="preserve"> z</w:t>
      </w:r>
      <w:r w:rsidR="00AA6A1F">
        <w:t> </w:t>
      </w:r>
      <w:r w:rsidRPr="00005D12">
        <w:t>przyczyn dotyczących organizatora turystyki lub pośrednika turystycznego oraz osób, które działają</w:t>
      </w:r>
      <w:r w:rsidR="00401969" w:rsidRPr="00005D12">
        <w:t xml:space="preserve"> w</w:t>
      </w:r>
      <w:r w:rsidR="00AA6A1F">
        <w:t xml:space="preserve"> </w:t>
      </w:r>
      <w:r w:rsidRPr="00005D12">
        <w:t>ich imieniu, impreza turystyczna nie została lub nie zostanie zrealizowana, a</w:t>
      </w:r>
      <w:r w:rsidR="00AA6A1F">
        <w:t xml:space="preserve"> </w:t>
      </w:r>
      <w:r w:rsidRPr="00005D12">
        <w:t>także zwrotu części wpłat wniesionych tytułem zapłaty za imprezę turystyczną odpowiadającą części imprezy turystycznej, która nie została lub nie zostanie zrealizowana</w:t>
      </w:r>
      <w:r w:rsidR="00401969" w:rsidRPr="00005D12">
        <w:t xml:space="preserve"> z</w:t>
      </w:r>
      <w:r w:rsidR="00AA6A1F">
        <w:t xml:space="preserve"> </w:t>
      </w:r>
      <w:r w:rsidRPr="00005D12">
        <w:t>przyczyn dotyczących organizatora turystyki lub pośrednika turystycznego oraz osób, które działają</w:t>
      </w:r>
      <w:r w:rsidR="00401969" w:rsidRPr="00005D12">
        <w:t xml:space="preserve"> w</w:t>
      </w:r>
      <w:r w:rsidR="00AA6A1F">
        <w:t xml:space="preserve"> </w:t>
      </w:r>
      <w:r w:rsidRPr="00005D12">
        <w:t>ich imieniu.</w:t>
      </w:r>
    </w:p>
    <w:p w14:paraId="715AF500" w14:textId="4C016634" w:rsidR="00682A06" w:rsidRPr="00682A06" w:rsidRDefault="00682A06" w:rsidP="00AA6A1F">
      <w:pPr>
        <w:pStyle w:val="ZLITUSTzmustliter"/>
        <w:keepNext/>
      </w:pPr>
      <w:r>
        <w:t>5d.</w:t>
      </w:r>
      <w:r w:rsidR="00D96184">
        <w:t xml:space="preserve"> Zgłoszenie, o którym mowa w ust. 5c</w:t>
      </w:r>
      <w:r w:rsidR="00610A7B">
        <w:t>,</w:t>
      </w:r>
      <w:r w:rsidR="00D96184">
        <w:t xml:space="preserve"> zawiera imiona i nazwiska oraz adresy do korespondencji wszystkich klientów poszkodowanych w wyniku niewykonania lub niewykonania w części zobowiązań wynikających z umowy. Do zgłoszenia dołącza się: </w:t>
      </w:r>
    </w:p>
    <w:p w14:paraId="4975F630" w14:textId="77777777" w:rsidR="00682A06" w:rsidRPr="00682A06" w:rsidRDefault="00682A06" w:rsidP="005438F0">
      <w:pPr>
        <w:pStyle w:val="ZLITPKTzmpktliter"/>
      </w:pPr>
      <w:r>
        <w:t>1)</w:t>
      </w:r>
      <w:r>
        <w:tab/>
      </w:r>
      <w:r w:rsidRPr="00682A06">
        <w:t>kopi</w:t>
      </w:r>
      <w:r>
        <w:t>ę</w:t>
      </w:r>
      <w:r w:rsidRPr="00682A06">
        <w:t xml:space="preserve"> umowy o świadczenie usług turystycznych, stanowiących imprezę turystyczną, zawartej między klientem a organizatorem turystyki lub pośrednikiem turystycznym;</w:t>
      </w:r>
    </w:p>
    <w:p w14:paraId="4D726C93" w14:textId="77777777" w:rsidR="00682A06" w:rsidRPr="00682A06" w:rsidRDefault="00682A06" w:rsidP="005438F0">
      <w:pPr>
        <w:pStyle w:val="ZLITPKTzmpktliter"/>
      </w:pPr>
      <w:r>
        <w:t>2)</w:t>
      </w:r>
      <w:r>
        <w:tab/>
      </w:r>
      <w:r w:rsidRPr="00682A06">
        <w:t>kopi</w:t>
      </w:r>
      <w:r>
        <w:t>ę</w:t>
      </w:r>
      <w:r w:rsidRPr="00682A06">
        <w:t xml:space="preserve"> dowodu wpłaty na rzecz organizatora turystyki lub pośrednika turystycznego należności za usługi turystyczne, stanowiące imprezę t</w:t>
      </w:r>
      <w:r>
        <w:t>urystyczną określoną w umowie;</w:t>
      </w:r>
    </w:p>
    <w:p w14:paraId="39BC14C6" w14:textId="77777777" w:rsidR="00682A06" w:rsidRPr="00682A06" w:rsidRDefault="00682A06" w:rsidP="005438F0">
      <w:pPr>
        <w:pStyle w:val="ZLITPKTzmpktliter"/>
      </w:pPr>
      <w:r>
        <w:t>3)</w:t>
      </w:r>
      <w:r>
        <w:tab/>
      </w:r>
      <w:r w:rsidRPr="00682A06">
        <w:t>oświadczenie klienta organizatora turystyki lub pośrednika turystycznego stwierdzające niewykonanie przez organizatora turystyki lub pośrednika turystycznego zobowiązań umownych o określonej wartości;</w:t>
      </w:r>
    </w:p>
    <w:p w14:paraId="7F75D3CE" w14:textId="23ED3095" w:rsidR="00682A06" w:rsidRPr="00005D12" w:rsidRDefault="00682A06" w:rsidP="005438F0">
      <w:pPr>
        <w:pStyle w:val="ZLITPKTzmpktliter"/>
      </w:pPr>
      <w:r>
        <w:t>4)</w:t>
      </w:r>
      <w:r>
        <w:tab/>
      </w:r>
      <w:r w:rsidRPr="00682A06">
        <w:t>oświadczenie klienta organizatora turystyki lub pośrednika turystycznego zawierające wskazanie rachunku bankowego,</w:t>
      </w:r>
      <w:r>
        <w:t xml:space="preserve"> na który ma nastąpić wypłata </w:t>
      </w:r>
      <w:r w:rsidRPr="00682A06">
        <w:lastRenderedPageBreak/>
        <w:t>środków</w:t>
      </w:r>
      <w:r>
        <w:t xml:space="preserve"> z zabezpieczenia finansowego, </w:t>
      </w:r>
      <w:r w:rsidRPr="00682A06">
        <w:t>o którym mowa w ust. 1 pkt 2 lit. a</w:t>
      </w:r>
      <w:r w:rsidR="003B2BC0">
        <w:t>,</w:t>
      </w:r>
      <w:r w:rsidRPr="00682A06">
        <w:t xml:space="preserve"> b</w:t>
      </w:r>
      <w:r w:rsidR="003B2BC0">
        <w:t xml:space="preserve"> lub d</w:t>
      </w:r>
      <w:r w:rsidR="009271B9">
        <w:t>,</w:t>
      </w:r>
      <w:r w:rsidRPr="00682A06">
        <w:t xml:space="preserve"> albo wskazanie innego sposobu wypłaty z tego zabezpieczenia.</w:t>
      </w:r>
    </w:p>
    <w:p w14:paraId="664B8AE8" w14:textId="5808F368" w:rsidR="007862F3" w:rsidRPr="00005D12" w:rsidRDefault="00682A06" w:rsidP="007862F3">
      <w:pPr>
        <w:pStyle w:val="ZLITUSTzmustliter"/>
      </w:pPr>
      <w:r w:rsidRPr="00005D12">
        <w:t>5</w:t>
      </w:r>
      <w:r>
        <w:t>e</w:t>
      </w:r>
      <w:r w:rsidR="007862F3" w:rsidRPr="00005D12">
        <w:t>.</w:t>
      </w:r>
      <w:r w:rsidR="00401969" w:rsidRPr="00005D12">
        <w:t xml:space="preserve"> W</w:t>
      </w:r>
      <w:r w:rsidR="00AA6A1F">
        <w:t xml:space="preserve"> </w:t>
      </w:r>
      <w:r w:rsidR="007862F3" w:rsidRPr="00005D12">
        <w:t>przypadku gdy zgłoszenia,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7862F3" w:rsidRPr="00005D12">
        <w:t>5c</w:t>
      </w:r>
      <w:r w:rsidR="002C5C50">
        <w:t>,</w:t>
      </w:r>
      <w:r w:rsidR="007862F3" w:rsidRPr="00005D12">
        <w:t xml:space="preserve"> przyjmuje marszałek województwa</w:t>
      </w:r>
      <w:r w:rsidR="00610A7B">
        <w:t>,</w:t>
      </w:r>
      <w:r w:rsidR="007862F3" w:rsidRPr="00005D12">
        <w:t xml:space="preserve"> </w:t>
      </w:r>
      <w:r w:rsidR="00225E10" w:rsidRPr="00005D12">
        <w:t>przekazuje on niezwłocznie</w:t>
      </w:r>
      <w:r w:rsidR="007862F3" w:rsidRPr="00005D12">
        <w:t xml:space="preserve"> zgłosze</w:t>
      </w:r>
      <w:r w:rsidR="00225E10" w:rsidRPr="00005D12">
        <w:t>nia</w:t>
      </w:r>
      <w:r w:rsidR="007862F3" w:rsidRPr="00005D12">
        <w:t xml:space="preserve"> podmiotowi, który udzielił organizatorowi turystyki lub pośrednikowi turystycznemu zabezpiecze</w:t>
      </w:r>
      <w:r w:rsidR="0018259C" w:rsidRPr="00005D12">
        <w:t>ń</w:t>
      </w:r>
      <w:r w:rsidR="007862F3" w:rsidRPr="00005D12">
        <w:t xml:space="preserve"> finansow</w:t>
      </w:r>
      <w:r w:rsidR="0018259C" w:rsidRPr="00005D12">
        <w:t>ych</w:t>
      </w:r>
      <w:r w:rsidR="007862F3" w:rsidRPr="00005D12">
        <w:t>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</w:t>
      </w:r>
      <w:r w:rsidR="002C5C50">
        <w:t>ch</w:t>
      </w:r>
      <w:r w:rsidR="007862F3" w:rsidRPr="00005D12">
        <w:t xml:space="preserve">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2 lit.</w:t>
      </w:r>
      <w:r w:rsidR="00AA6A1F">
        <w:t xml:space="preserve"> </w:t>
      </w:r>
      <w:r w:rsidR="007862F3" w:rsidRPr="00005D12">
        <w:t>a</w:t>
      </w:r>
      <w:r w:rsidR="00225E10" w:rsidRPr="00005D12">
        <w:t xml:space="preserve"> lub</w:t>
      </w:r>
      <w:r w:rsidR="00AA6A1F">
        <w:t xml:space="preserve"> </w:t>
      </w:r>
      <w:r w:rsidR="007862F3" w:rsidRPr="00005D12">
        <w:t>b</w:t>
      </w:r>
      <w:r w:rsidR="009271B9">
        <w:t>,</w:t>
      </w:r>
      <w:r w:rsidR="00401969" w:rsidRPr="00005D12">
        <w:t xml:space="preserve"> w</w:t>
      </w:r>
      <w:r w:rsidR="00AA6A1F">
        <w:t xml:space="preserve"> </w:t>
      </w:r>
      <w:r w:rsidR="007862F3" w:rsidRPr="00005D12">
        <w:t>celu wyliczenia należnych klientom kwot zwrotu wniesionych przez nich wpłat,</w:t>
      </w:r>
      <w:r w:rsidR="00401969" w:rsidRPr="00005D12">
        <w:t xml:space="preserve"> o</w:t>
      </w:r>
      <w:r w:rsidR="004E51A6">
        <w:t> </w:t>
      </w:r>
      <w:r w:rsidR="007862F3" w:rsidRPr="00005D12">
        <w:t>których mowa</w:t>
      </w:r>
      <w:r w:rsidR="00401969" w:rsidRPr="00005D12">
        <w:t xml:space="preserve"> w</w:t>
      </w:r>
      <w:r w:rsidR="00AA6A1F">
        <w:t> 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7862F3" w:rsidRPr="00005D12">
        <w:t>2.</w:t>
      </w:r>
    </w:p>
    <w:p w14:paraId="7B1CD6E5" w14:textId="0DC65465" w:rsidR="007862F3" w:rsidRPr="00005D12" w:rsidRDefault="00682A06" w:rsidP="007862F3">
      <w:pPr>
        <w:pStyle w:val="ZLITUSTzmustliter"/>
      </w:pPr>
      <w:r w:rsidRPr="00005D12">
        <w:t>5</w:t>
      </w:r>
      <w:r>
        <w:t>f</w:t>
      </w:r>
      <w:r w:rsidR="007862F3" w:rsidRPr="00005D12">
        <w:t>. Podmiot udzielający zabezpiecze</w:t>
      </w:r>
      <w:r w:rsidR="00225E10" w:rsidRPr="00005D12">
        <w:t>ń</w:t>
      </w:r>
      <w:r w:rsidR="007862F3" w:rsidRPr="00005D12">
        <w:t xml:space="preserve"> finansow</w:t>
      </w:r>
      <w:r w:rsidR="00225E10" w:rsidRPr="00005D12">
        <w:t>ych</w:t>
      </w:r>
      <w:r w:rsidR="007862F3" w:rsidRPr="00005D12">
        <w:t>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</w:t>
      </w:r>
      <w:r w:rsidR="005E1161" w:rsidRPr="00005D12">
        <w:t>ch</w:t>
      </w:r>
      <w:r w:rsidR="007862F3" w:rsidRPr="00005D12">
        <w:t xml:space="preserve">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2 lit.</w:t>
      </w:r>
      <w:r w:rsidR="00AA6A1F">
        <w:t xml:space="preserve"> </w:t>
      </w:r>
      <w:r w:rsidR="007862F3" w:rsidRPr="00005D12">
        <w:t>a</w:t>
      </w:r>
      <w:r w:rsidR="00225E10" w:rsidRPr="00005D12">
        <w:t xml:space="preserve"> lub </w:t>
      </w:r>
      <w:r w:rsidR="007862F3" w:rsidRPr="00005D12">
        <w:t>b,</w:t>
      </w:r>
      <w:r w:rsidR="00401969" w:rsidRPr="00005D12">
        <w:t xml:space="preserve"> w</w:t>
      </w:r>
      <w:r w:rsidR="00AA6A1F">
        <w:t xml:space="preserve"> </w:t>
      </w:r>
      <w:r w:rsidR="007862F3" w:rsidRPr="00005D12">
        <w:t>terminie nie dłuższym niż 3</w:t>
      </w:r>
      <w:r w:rsidR="00401969" w:rsidRPr="00005D12">
        <w:t>0</w:t>
      </w:r>
      <w:r w:rsidR="00AA6A1F">
        <w:t xml:space="preserve"> </w:t>
      </w:r>
      <w:r w:rsidR="007862F3" w:rsidRPr="00005D12">
        <w:t xml:space="preserve">dni od dnia otrzymania zgłoszenia klienta, dokonuje jego weryfikacji </w:t>
      </w:r>
      <w:r w:rsidR="00F47EA3" w:rsidRPr="00005D12">
        <w:t>pod względem</w:t>
      </w:r>
      <w:r w:rsidR="002C5C50">
        <w:t xml:space="preserve"> zgodności z wymaganiami określonymi w ust</w:t>
      </w:r>
      <w:r w:rsidR="009271B9">
        <w:t>.</w:t>
      </w:r>
      <w:r w:rsidR="002C5C50">
        <w:t xml:space="preserve"> 5d oraz</w:t>
      </w:r>
      <w:r w:rsidR="00F47EA3" w:rsidRPr="00005D12">
        <w:t xml:space="preserve"> ze stanem faktycznym </w:t>
      </w:r>
      <w:r w:rsidR="009271B9">
        <w:t>i</w:t>
      </w:r>
      <w:r w:rsidR="00AA6A1F">
        <w:t xml:space="preserve"> </w:t>
      </w:r>
      <w:r w:rsidR="007862F3" w:rsidRPr="00005D12">
        <w:t>przekazuje właściwemu marszałkowi województwa informację</w:t>
      </w:r>
      <w:r w:rsidR="00401969" w:rsidRPr="00005D12">
        <w:t xml:space="preserve"> o</w:t>
      </w:r>
      <w:r w:rsidR="00AA6A1F">
        <w:t xml:space="preserve"> </w:t>
      </w:r>
      <w:r w:rsidR="007862F3" w:rsidRPr="00005D12">
        <w:t>szczegółowych wyliczeniach kwoty należnej klientowi albo informację o</w:t>
      </w:r>
      <w:r w:rsidR="00AA6A1F">
        <w:t xml:space="preserve"> </w:t>
      </w:r>
      <w:r w:rsidR="007862F3" w:rsidRPr="00005D12">
        <w:t>nieuwzględnieniu danego zgłoszenia w</w:t>
      </w:r>
      <w:r w:rsidR="00AA6A1F">
        <w:t> </w:t>
      </w:r>
      <w:r w:rsidR="007862F3" w:rsidRPr="00005D12">
        <w:t>całości lub</w:t>
      </w:r>
      <w:r w:rsidR="00401969" w:rsidRPr="00005D12">
        <w:t xml:space="preserve"> w</w:t>
      </w:r>
      <w:r w:rsidR="00AA6A1F">
        <w:t xml:space="preserve"> </w:t>
      </w:r>
      <w:r w:rsidR="007862F3" w:rsidRPr="00005D12">
        <w:t>części wraz ze wskazaniem przyczyny. W</w:t>
      </w:r>
      <w:r w:rsidR="00AA6A1F">
        <w:t xml:space="preserve"> </w:t>
      </w:r>
      <w:r w:rsidR="007862F3" w:rsidRPr="00005D12">
        <w:t>przypadku konieczności przeprowadzenia dodatkowego postępowania wyjaśniającego termin przekazania informacji marszałkowi województwa ulega przedłużeniu, nie dłużej jednak niż do 6</w:t>
      </w:r>
      <w:r w:rsidR="00401969" w:rsidRPr="00005D12">
        <w:t>0</w:t>
      </w:r>
      <w:r w:rsidR="00AA6A1F">
        <w:t xml:space="preserve"> </w:t>
      </w:r>
      <w:r w:rsidR="007862F3" w:rsidRPr="00005D12">
        <w:t xml:space="preserve">dni od dnia otrzymania zgłoszenia klienta. </w:t>
      </w:r>
    </w:p>
    <w:p w14:paraId="1C6D0F9F" w14:textId="7DB5E08A" w:rsidR="007862F3" w:rsidRPr="00005D12" w:rsidRDefault="00682A06" w:rsidP="007862F3">
      <w:pPr>
        <w:pStyle w:val="ZLITUSTzmustliter"/>
      </w:pPr>
      <w:r w:rsidRPr="00005D12">
        <w:t>5</w:t>
      </w:r>
      <w:r>
        <w:t>g</w:t>
      </w:r>
      <w:r w:rsidR="007862F3" w:rsidRPr="00005D12">
        <w:t>. Po otrzymaniu dokonanego przez podmiot udzielający zabezpiecze</w:t>
      </w:r>
      <w:r w:rsidR="0018259C" w:rsidRPr="00005D12">
        <w:t>ń</w:t>
      </w:r>
      <w:r w:rsidR="007862F3" w:rsidRPr="00005D12">
        <w:t xml:space="preserve"> finansow</w:t>
      </w:r>
      <w:r w:rsidR="0018259C" w:rsidRPr="00005D12">
        <w:t>ych</w:t>
      </w:r>
      <w:r w:rsidR="007862F3" w:rsidRPr="00005D12">
        <w:t>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</w:t>
      </w:r>
      <w:r w:rsidR="0018259C" w:rsidRPr="00005D12">
        <w:t>ch</w:t>
      </w:r>
      <w:r w:rsidR="007862F3" w:rsidRPr="00005D12">
        <w:t xml:space="preserve">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2 lit.</w:t>
      </w:r>
      <w:r w:rsidR="00AA6A1F">
        <w:t xml:space="preserve"> </w:t>
      </w:r>
      <w:r w:rsidR="007862F3" w:rsidRPr="00005D12">
        <w:t>a</w:t>
      </w:r>
      <w:r w:rsidR="001D6118" w:rsidRPr="00005D12">
        <w:t xml:space="preserve"> lub </w:t>
      </w:r>
      <w:r w:rsidR="007862F3" w:rsidRPr="00005D12">
        <w:t>b, szczegółowego wyliczenia kwot należnych poszkodowanym klientom marszałek województwa wydaje dyspozycję wypłaty środków,</w:t>
      </w:r>
      <w:r w:rsidR="00401969" w:rsidRPr="00005D12">
        <w:t xml:space="preserve"> a</w:t>
      </w:r>
      <w:r w:rsidR="00AA6A1F">
        <w:t xml:space="preserve"> </w:t>
      </w:r>
      <w:r w:rsidR="007862F3" w:rsidRPr="00005D12">
        <w:t>podmiot udzielający zabezpieczenia finansowego dokonuje wypłat należnych kwot bezpośrednio poszkodowanym klientom, w</w:t>
      </w:r>
      <w:r w:rsidR="00AA6A1F">
        <w:t> </w:t>
      </w:r>
      <w:r w:rsidR="007862F3" w:rsidRPr="00005D12">
        <w:t>terminie nie dłuższym niż 3</w:t>
      </w:r>
      <w:r w:rsidR="00401969" w:rsidRPr="00005D12">
        <w:t>0</w:t>
      </w:r>
      <w:r w:rsidR="00AA6A1F">
        <w:t xml:space="preserve"> </w:t>
      </w:r>
      <w:r w:rsidR="007862F3" w:rsidRPr="00005D12">
        <w:t xml:space="preserve">dni od dnia otrzymania dyspozycji. </w:t>
      </w:r>
    </w:p>
    <w:p w14:paraId="1EFD0721" w14:textId="124254CD" w:rsidR="007862F3" w:rsidRPr="00005D12" w:rsidRDefault="00682A06" w:rsidP="007862F3">
      <w:pPr>
        <w:pStyle w:val="ZLITUSTzmustliter"/>
      </w:pPr>
      <w:r w:rsidRPr="00005D12">
        <w:t>5</w:t>
      </w:r>
      <w:r>
        <w:t>h</w:t>
      </w:r>
      <w:r w:rsidR="007862F3" w:rsidRPr="00005D12">
        <w:t>.</w:t>
      </w:r>
      <w:r w:rsidR="00401969" w:rsidRPr="00005D12">
        <w:t xml:space="preserve"> W</w:t>
      </w:r>
      <w:r w:rsidR="00AA6A1F">
        <w:t xml:space="preserve"> </w:t>
      </w:r>
      <w:r w:rsidR="007862F3" w:rsidRPr="00005D12">
        <w:t>przypadku gdy zabezpieczeni</w:t>
      </w:r>
      <w:r w:rsidR="001D6118" w:rsidRPr="00005D12">
        <w:t>a</w:t>
      </w:r>
      <w:r w:rsidR="007862F3" w:rsidRPr="00005D12">
        <w:t xml:space="preserve"> finansowe,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</w:t>
      </w:r>
      <w:r w:rsidR="001D6118" w:rsidRPr="00005D12">
        <w:t>ch</w:t>
      </w:r>
      <w:r w:rsidR="007862F3" w:rsidRPr="00005D12">
        <w:t xml:space="preserve">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> </w:t>
      </w:r>
      <w:r w:rsidR="00401969" w:rsidRPr="00005D12">
        <w:t>2 lit.</w:t>
      </w:r>
      <w:r w:rsidR="00AA6A1F">
        <w:t xml:space="preserve"> </w:t>
      </w:r>
      <w:r w:rsidR="007862F3" w:rsidRPr="00005D12">
        <w:t>a</w:t>
      </w:r>
      <w:r w:rsidR="001D6118" w:rsidRPr="00005D12">
        <w:t xml:space="preserve"> lub </w:t>
      </w:r>
      <w:r w:rsidR="007862F3" w:rsidRPr="00005D12">
        <w:t>b, okaż</w:t>
      </w:r>
      <w:r w:rsidR="001D6118" w:rsidRPr="00005D12">
        <w:t>ą</w:t>
      </w:r>
      <w:r w:rsidR="007862F3" w:rsidRPr="00005D12">
        <w:t xml:space="preserve"> się niewystarczające na pokrycie kosztów powrotu klientów z</w:t>
      </w:r>
      <w:r w:rsidR="00AA6A1F">
        <w:t xml:space="preserve"> </w:t>
      </w:r>
      <w:r w:rsidR="007862F3" w:rsidRPr="00005D12">
        <w:t>imprezy turystycznej,</w:t>
      </w:r>
      <w:r w:rsidR="00401969" w:rsidRPr="00005D12">
        <w:t xml:space="preserve"> </w:t>
      </w:r>
      <w:r w:rsidR="007862F3" w:rsidRPr="00005D12">
        <w:t>podmiot udzielający t</w:t>
      </w:r>
      <w:r w:rsidR="001D6118" w:rsidRPr="00005D12">
        <w:t>ych</w:t>
      </w:r>
      <w:r w:rsidR="007862F3" w:rsidRPr="00005D12">
        <w:t xml:space="preserve"> zabezpiecze</w:t>
      </w:r>
      <w:r w:rsidR="001D6118" w:rsidRPr="00005D12">
        <w:t>ń</w:t>
      </w:r>
      <w:r w:rsidR="007862F3" w:rsidRPr="00005D12">
        <w:t xml:space="preserve"> niezwłocznie informuje o</w:t>
      </w:r>
      <w:r w:rsidR="00AA6A1F">
        <w:t xml:space="preserve"> </w:t>
      </w:r>
      <w:r w:rsidR="007862F3" w:rsidRPr="00005D12">
        <w:t>tym fakcie właściwego marszałka województwa oraz Ubezpieczeniowy Fundusz Gwarancyjny.</w:t>
      </w:r>
    </w:p>
    <w:p w14:paraId="6C073196" w14:textId="698045F3" w:rsidR="007862F3" w:rsidRPr="00005D12" w:rsidRDefault="00682A06" w:rsidP="007862F3">
      <w:pPr>
        <w:pStyle w:val="ZLITUSTzmustliter"/>
      </w:pPr>
      <w:r w:rsidRPr="00005D12">
        <w:t>5</w:t>
      </w:r>
      <w:r>
        <w:t>i</w:t>
      </w:r>
      <w:r w:rsidR="007862F3" w:rsidRPr="00005D12">
        <w:t xml:space="preserve">. Marszałek województwa </w:t>
      </w:r>
      <w:r w:rsidR="00CF60EC" w:rsidRPr="00005D12">
        <w:t xml:space="preserve">lub wskazana przez niego jednostka </w:t>
      </w:r>
      <w:r w:rsidR="001D6118" w:rsidRPr="00005D12">
        <w:t xml:space="preserve">upoważniona do wydawania dyspozycji wypłaty zaliczki na pokrycie kosztów powrotu klientów </w:t>
      </w:r>
      <w:r w:rsidR="002553F5" w:rsidRPr="00005D12">
        <w:t>z</w:t>
      </w:r>
      <w:r w:rsidR="00AA6A1F">
        <w:t xml:space="preserve"> </w:t>
      </w:r>
      <w:r w:rsidR="002553F5" w:rsidRPr="00005D12">
        <w:t>imprezy turystycznej</w:t>
      </w:r>
      <w:r w:rsidR="001D6118" w:rsidRPr="00005D12">
        <w:t xml:space="preserve">, o której mowa w ust. 4, </w:t>
      </w:r>
      <w:r w:rsidR="007862F3" w:rsidRPr="00005D12">
        <w:t>występuje do Ubezpieczeniowego Funduszu Gwarancyjnego</w:t>
      </w:r>
      <w:r w:rsidR="00401969" w:rsidRPr="00005D12">
        <w:t xml:space="preserve"> o</w:t>
      </w:r>
      <w:r w:rsidR="00AA6A1F">
        <w:t xml:space="preserve"> </w:t>
      </w:r>
      <w:r w:rsidR="007862F3" w:rsidRPr="00005D12">
        <w:t>wypłatę środków</w:t>
      </w:r>
      <w:r w:rsidR="00401969" w:rsidRPr="00005D12">
        <w:t xml:space="preserve"> z</w:t>
      </w:r>
      <w:r w:rsidR="00AA6A1F">
        <w:t xml:space="preserve"> </w:t>
      </w:r>
      <w:r w:rsidR="007862F3" w:rsidRPr="00005D12">
        <w:t xml:space="preserve">Turystycznego Funduszu </w:t>
      </w:r>
      <w:r w:rsidR="007862F3" w:rsidRPr="00005D12">
        <w:lastRenderedPageBreak/>
        <w:t>Gwarancyjnego, w</w:t>
      </w:r>
      <w:r w:rsidR="00AA6A1F">
        <w:t xml:space="preserve"> </w:t>
      </w:r>
      <w:r w:rsidR="007862F3" w:rsidRPr="00005D12">
        <w:t>przypadku gdy zabezpieczeni</w:t>
      </w:r>
      <w:r w:rsidR="001D6118" w:rsidRPr="00005D12">
        <w:t>a</w:t>
      </w:r>
      <w:r w:rsidR="007862F3" w:rsidRPr="00005D12">
        <w:t xml:space="preserve"> finansowe,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</w:t>
      </w:r>
      <w:r w:rsidR="001D6118" w:rsidRPr="00005D12">
        <w:t>ch</w:t>
      </w:r>
      <w:r w:rsidR="007862F3" w:rsidRPr="00005D12">
        <w:t xml:space="preserve"> mowa</w:t>
      </w:r>
      <w:r w:rsidR="00401969" w:rsidRPr="00005D12">
        <w:t xml:space="preserve"> w</w:t>
      </w:r>
      <w:r w:rsidR="00AA6A1F">
        <w:t> 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2 lit.</w:t>
      </w:r>
      <w:r w:rsidR="00AA6A1F">
        <w:t xml:space="preserve"> </w:t>
      </w:r>
      <w:r w:rsidR="007862F3" w:rsidRPr="00005D12">
        <w:t>a</w:t>
      </w:r>
      <w:r w:rsidR="001D6118" w:rsidRPr="00005D12">
        <w:t xml:space="preserve"> lub</w:t>
      </w:r>
      <w:r w:rsidR="00AA6A1F">
        <w:t xml:space="preserve"> </w:t>
      </w:r>
      <w:r w:rsidR="007862F3" w:rsidRPr="00005D12">
        <w:t>b, okaż</w:t>
      </w:r>
      <w:r w:rsidR="001D6118" w:rsidRPr="00005D12">
        <w:t>ą</w:t>
      </w:r>
      <w:r w:rsidR="007862F3" w:rsidRPr="00005D12">
        <w:t xml:space="preserve"> się niewystarczające na pokrycie kosztów powrotu klientów</w:t>
      </w:r>
      <w:r w:rsidR="00401969" w:rsidRPr="00005D12">
        <w:t xml:space="preserve"> z</w:t>
      </w:r>
      <w:r w:rsidR="00AA6A1F">
        <w:t xml:space="preserve"> </w:t>
      </w:r>
      <w:r w:rsidR="007862F3" w:rsidRPr="00005D12">
        <w:t>imprezy turystycznej,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7862F3" w:rsidRPr="00005D12">
        <w:t xml:space="preserve">2. </w:t>
      </w:r>
    </w:p>
    <w:p w14:paraId="6B0634F6" w14:textId="715D462E" w:rsidR="007862F3" w:rsidRPr="00005D12" w:rsidRDefault="00682A06" w:rsidP="007862F3">
      <w:pPr>
        <w:pStyle w:val="ZLITUSTzmustliter"/>
      </w:pPr>
      <w:r w:rsidRPr="00005D12">
        <w:t>5</w:t>
      </w:r>
      <w:r>
        <w:t>j</w:t>
      </w:r>
      <w:r w:rsidR="007862F3" w:rsidRPr="00005D12">
        <w:t xml:space="preserve">. Ubezpieczeniowy Fundusz Gwarancyjny niezwłocznie wypłaca marszałkowi województwa </w:t>
      </w:r>
      <w:r w:rsidR="00CF60EC" w:rsidRPr="00005D12">
        <w:t xml:space="preserve">lub wskazanej przez niego jednostce </w:t>
      </w:r>
      <w:r w:rsidR="001D6118" w:rsidRPr="00005D12">
        <w:t xml:space="preserve">upoważnionej do wydawania dyspozycji wypłaty zaliczki na pokrycie kosztów powrotu klientów </w:t>
      </w:r>
      <w:r w:rsidR="002553F5" w:rsidRPr="00005D12">
        <w:t>z</w:t>
      </w:r>
      <w:r w:rsidR="00AA6A1F">
        <w:t> </w:t>
      </w:r>
      <w:r w:rsidR="002553F5" w:rsidRPr="00005D12">
        <w:t>imprezy turystycznej</w:t>
      </w:r>
      <w:r w:rsidR="001D6118" w:rsidRPr="00005D12">
        <w:t xml:space="preserve">, o której mowa w ust. 4, </w:t>
      </w:r>
      <w:r w:rsidR="007862F3" w:rsidRPr="00005D12">
        <w:t>środki</w:t>
      </w:r>
      <w:r w:rsidR="00401969" w:rsidRPr="00005D12">
        <w:t xml:space="preserve"> z</w:t>
      </w:r>
      <w:r w:rsidR="00AA6A1F">
        <w:t xml:space="preserve"> </w:t>
      </w:r>
      <w:r w:rsidR="007862F3" w:rsidRPr="00005D12">
        <w:t>Turystycznego Funduszu Gwarancyjnego, o</w:t>
      </w:r>
      <w:r w:rsidR="00AA6A1F">
        <w:t xml:space="preserve"> </w:t>
      </w:r>
      <w:r w:rsidR="007862F3"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7862F3" w:rsidRPr="00005D12">
        <w:t>5</w:t>
      </w:r>
      <w:r w:rsidR="00702712">
        <w:t>i</w:t>
      </w:r>
      <w:r w:rsidR="007862F3" w:rsidRPr="00005D12">
        <w:t>,</w:t>
      </w:r>
      <w:r w:rsidR="00401969" w:rsidRPr="00005D12">
        <w:t xml:space="preserve"> w</w:t>
      </w:r>
      <w:r w:rsidR="00AA6A1F">
        <w:t xml:space="preserve"> </w:t>
      </w:r>
      <w:r w:rsidR="007862F3" w:rsidRPr="00005D12">
        <w:t>zakresie niezbędnym do realizacji zadania określonego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7862F3" w:rsidRPr="00005D12">
        <w:t xml:space="preserve">5a. Marszałek województwa przedstawia Ubezpieczeniowemu Funduszowi Gwarancyjnemu </w:t>
      </w:r>
      <w:r w:rsidR="009C49FC" w:rsidRPr="00005D12">
        <w:t xml:space="preserve">pisemne </w:t>
      </w:r>
      <w:r w:rsidR="007862F3" w:rsidRPr="00005D12">
        <w:t>rozliczeni</w:t>
      </w:r>
      <w:r w:rsidR="009C49FC" w:rsidRPr="00005D12">
        <w:t>e</w:t>
      </w:r>
      <w:r w:rsidR="007862F3" w:rsidRPr="00005D12">
        <w:t xml:space="preserve"> środków z</w:t>
      </w:r>
      <w:r w:rsidR="00AA6A1F">
        <w:t> </w:t>
      </w:r>
      <w:r w:rsidR="007862F3" w:rsidRPr="00005D12">
        <w:t>Turystycznego Funduszu Gwarancyjnego w</w:t>
      </w:r>
      <w:r w:rsidR="00AA6A1F">
        <w:t xml:space="preserve"> </w:t>
      </w:r>
      <w:r w:rsidR="007862F3" w:rsidRPr="00005D12">
        <w:t>terminie 6</w:t>
      </w:r>
      <w:r w:rsidR="00401969" w:rsidRPr="00005D12">
        <w:t>0</w:t>
      </w:r>
      <w:r w:rsidR="00AA6A1F">
        <w:t xml:space="preserve"> </w:t>
      </w:r>
      <w:r w:rsidR="007862F3" w:rsidRPr="00005D12">
        <w:t>dni od dnia otrzymania wypłaty pod rygorem obowiązku zwrotu środków.</w:t>
      </w:r>
    </w:p>
    <w:p w14:paraId="682AA9BD" w14:textId="53B4C718" w:rsidR="007862F3" w:rsidRPr="00005D12" w:rsidRDefault="00682A06" w:rsidP="007862F3">
      <w:pPr>
        <w:pStyle w:val="ZLITUSTzmustliter"/>
      </w:pPr>
      <w:r w:rsidRPr="00005D12">
        <w:t>5</w:t>
      </w:r>
      <w:r>
        <w:t>k</w:t>
      </w:r>
      <w:r w:rsidR="007862F3" w:rsidRPr="00005D12">
        <w:t>.</w:t>
      </w:r>
      <w:r w:rsidR="00401969" w:rsidRPr="00005D12">
        <w:t xml:space="preserve"> W</w:t>
      </w:r>
      <w:r w:rsidR="00AA6A1F">
        <w:t xml:space="preserve"> </w:t>
      </w:r>
      <w:r w:rsidR="007862F3" w:rsidRPr="00005D12">
        <w:t>przypadku gdy zabezpieczeni</w:t>
      </w:r>
      <w:r w:rsidR="001D6118" w:rsidRPr="00005D12">
        <w:t>a</w:t>
      </w:r>
      <w:r w:rsidR="007862F3" w:rsidRPr="00005D12">
        <w:t xml:space="preserve"> finansowe,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</w:t>
      </w:r>
      <w:r w:rsidR="001D6118" w:rsidRPr="00005D12">
        <w:t>ch</w:t>
      </w:r>
      <w:r w:rsidR="007862F3" w:rsidRPr="00005D12">
        <w:t xml:space="preserve">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> </w:t>
      </w:r>
      <w:r w:rsidR="00401969" w:rsidRPr="00005D12">
        <w:t>2 lit.</w:t>
      </w:r>
      <w:r w:rsidR="00AA6A1F">
        <w:t xml:space="preserve"> </w:t>
      </w:r>
      <w:r w:rsidR="007862F3" w:rsidRPr="00005D12">
        <w:t>a</w:t>
      </w:r>
      <w:r w:rsidR="001D6118" w:rsidRPr="00005D12">
        <w:t xml:space="preserve"> lub </w:t>
      </w:r>
      <w:r w:rsidR="007862F3" w:rsidRPr="00005D12">
        <w:t>b, okaż</w:t>
      </w:r>
      <w:r w:rsidR="001D6118" w:rsidRPr="00005D12">
        <w:t>ą</w:t>
      </w:r>
      <w:r w:rsidR="007862F3" w:rsidRPr="00005D12">
        <w:t xml:space="preserve"> się niewystarczające na dokonanie klientom zwrotu wpłat,</w:t>
      </w:r>
      <w:r w:rsidR="00401969" w:rsidRPr="00005D12">
        <w:t xml:space="preserve"> o</w:t>
      </w:r>
      <w:r w:rsidR="00AA6A1F">
        <w:t> </w:t>
      </w:r>
      <w:r w:rsidR="007862F3"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7862F3" w:rsidRPr="00005D12">
        <w:t>2, podmiot udzielający</w:t>
      </w:r>
      <w:r w:rsidR="001D6118" w:rsidRPr="00005D12">
        <w:t xml:space="preserve"> </w:t>
      </w:r>
      <w:r w:rsidR="00EE0E63">
        <w:t xml:space="preserve">tych </w:t>
      </w:r>
      <w:r w:rsidR="001D6118" w:rsidRPr="00005D12">
        <w:t>zabezpieczeń</w:t>
      </w:r>
      <w:r w:rsidR="007862F3" w:rsidRPr="00005D12">
        <w:t>, niezwłocznie po dokonaniu weryfikacji zgłoszeń klientów, przekazuje właściwemu marszałkowi województwa zgłoszenia zebrane od klientów, którzy nie otrzymali całości zwrotu wpłat</w:t>
      </w:r>
      <w:r w:rsidR="00610A7B">
        <w:t>,</w:t>
      </w:r>
      <w:r w:rsidR="007862F3" w:rsidRPr="00005D12">
        <w:t xml:space="preserve"> wraz z</w:t>
      </w:r>
      <w:r w:rsidR="00AA6A1F">
        <w:t xml:space="preserve"> </w:t>
      </w:r>
      <w:r w:rsidR="007862F3" w:rsidRPr="00005D12">
        <w:t>informacją dotyczącą wysokości wypłaconych tym klientom kwot z</w:t>
      </w:r>
      <w:r w:rsidR="00AA6A1F">
        <w:t xml:space="preserve"> </w:t>
      </w:r>
      <w:r w:rsidR="007862F3" w:rsidRPr="00005D12">
        <w:t>zabezpieczeń finansowych oraz</w:t>
      </w:r>
      <w:r w:rsidR="00401969" w:rsidRPr="00005D12">
        <w:t xml:space="preserve"> z</w:t>
      </w:r>
      <w:r w:rsidR="00AA6A1F">
        <w:t xml:space="preserve"> </w:t>
      </w:r>
      <w:r w:rsidR="007862F3" w:rsidRPr="00005D12">
        <w:t>wyliczeniem kwot, których zabrakło na zwrot wpłat</w:t>
      </w:r>
      <w:r w:rsidR="00401969" w:rsidRPr="00005D12">
        <w:t xml:space="preserve"> w</w:t>
      </w:r>
      <w:r w:rsidR="00AA6A1F">
        <w:t xml:space="preserve"> </w:t>
      </w:r>
      <w:r w:rsidR="007862F3" w:rsidRPr="00005D12">
        <w:t>stosunku do każdego klienta. Podmiot udzielający zabezpiecze</w:t>
      </w:r>
      <w:r w:rsidR="001D6118" w:rsidRPr="00005D12">
        <w:t>ń</w:t>
      </w:r>
      <w:r w:rsidR="007862F3" w:rsidRPr="00005D12">
        <w:t xml:space="preserve"> finansow</w:t>
      </w:r>
      <w:r w:rsidR="001D6118" w:rsidRPr="00005D12">
        <w:t>ych</w:t>
      </w:r>
      <w:r w:rsidR="007862F3" w:rsidRPr="00005D12">
        <w:t>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</w:t>
      </w:r>
      <w:r w:rsidR="001D6118" w:rsidRPr="00005D12">
        <w:t>ch</w:t>
      </w:r>
      <w:r w:rsidR="007862F3" w:rsidRPr="00005D12">
        <w:t xml:space="preserve">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2 lit.</w:t>
      </w:r>
      <w:r w:rsidR="00AA6A1F">
        <w:t xml:space="preserve"> </w:t>
      </w:r>
      <w:r w:rsidR="007862F3" w:rsidRPr="00005D12">
        <w:t>a</w:t>
      </w:r>
      <w:r w:rsidR="001D6118" w:rsidRPr="00005D12">
        <w:t xml:space="preserve"> lub </w:t>
      </w:r>
      <w:r w:rsidR="007862F3" w:rsidRPr="00005D12">
        <w:t>b</w:t>
      </w:r>
      <w:r w:rsidR="009271B9">
        <w:t>,</w:t>
      </w:r>
      <w:r w:rsidR="007862F3" w:rsidRPr="00005D12">
        <w:t xml:space="preserve"> przekazuje informacje</w:t>
      </w:r>
      <w:r w:rsidR="00401969" w:rsidRPr="00005D12">
        <w:t xml:space="preserve"> o</w:t>
      </w:r>
      <w:r w:rsidR="00AA6A1F">
        <w:t xml:space="preserve"> </w:t>
      </w:r>
      <w:r w:rsidR="007862F3" w:rsidRPr="00005D12">
        <w:t>tych zgłoszeniach do Ubezpieczeniowego Funduszu Gwarancyjnego.</w:t>
      </w:r>
    </w:p>
    <w:p w14:paraId="47BEB8E9" w14:textId="61D578D7" w:rsidR="007862F3" w:rsidRPr="00005D12" w:rsidRDefault="00682A06" w:rsidP="007862F3">
      <w:pPr>
        <w:pStyle w:val="ZLITUSTzmustliter"/>
      </w:pPr>
      <w:r w:rsidRPr="00005D12">
        <w:t>5</w:t>
      </w:r>
      <w:r>
        <w:t>l</w:t>
      </w:r>
      <w:r w:rsidR="007862F3" w:rsidRPr="00005D12">
        <w:t>. Ubezpieczeniowy Fundusz Gwarancyjny, niezwłocznie po otrzymaniu dyspozycji właściwego marszałka województwa</w:t>
      </w:r>
      <w:r w:rsidR="009153D9" w:rsidRPr="009153D9">
        <w:t xml:space="preserve"> lub wskazanej przez niego jednostki</w:t>
      </w:r>
      <w:r w:rsidR="007862F3" w:rsidRPr="00005D12">
        <w:t xml:space="preserve">, wypłaca należne klientom </w:t>
      </w:r>
      <w:r w:rsidR="001D6118" w:rsidRPr="00005D12">
        <w:t xml:space="preserve">środki </w:t>
      </w:r>
      <w:r w:rsidR="007862F3" w:rsidRPr="00005D12">
        <w:t>zgodnie</w:t>
      </w:r>
      <w:r w:rsidR="00401969" w:rsidRPr="00005D12">
        <w:t xml:space="preserve"> z</w:t>
      </w:r>
      <w:r w:rsidR="00AA6A1F">
        <w:t xml:space="preserve"> </w:t>
      </w:r>
      <w:r w:rsidR="007862F3" w:rsidRPr="00005D12">
        <w:t>otrzymaną dyspozycją,</w:t>
      </w:r>
      <w:r w:rsidR="00401969" w:rsidRPr="00005D12">
        <w:t xml:space="preserve"> o</w:t>
      </w:r>
      <w:r w:rsidR="00AA6A1F">
        <w:t> </w:t>
      </w:r>
      <w:r w:rsidR="007862F3" w:rsidRPr="00005D12">
        <w:t>czym informuje właściwego marszałka województwa oraz podmiot udzielający zabezpieczeń finansowych,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2 lit.</w:t>
      </w:r>
      <w:r w:rsidR="00AA6A1F">
        <w:t xml:space="preserve"> </w:t>
      </w:r>
      <w:r w:rsidR="007862F3" w:rsidRPr="00005D12">
        <w:t>a</w:t>
      </w:r>
      <w:r w:rsidR="001D6118" w:rsidRPr="00005D12">
        <w:t xml:space="preserve"> lub </w:t>
      </w:r>
      <w:r w:rsidR="007862F3" w:rsidRPr="00005D12">
        <w:t>b.</w:t>
      </w:r>
    </w:p>
    <w:p w14:paraId="7AC8A925" w14:textId="576E675E" w:rsidR="007862F3" w:rsidRPr="00005D12" w:rsidRDefault="00682A06" w:rsidP="007862F3">
      <w:pPr>
        <w:pStyle w:val="ZLITUSTzmustliter"/>
      </w:pPr>
      <w:r w:rsidRPr="00005D12">
        <w:t>5</w:t>
      </w:r>
      <w:r>
        <w:t>m</w:t>
      </w:r>
      <w:r w:rsidR="007862F3" w:rsidRPr="00005D12">
        <w:t>.</w:t>
      </w:r>
      <w:r w:rsidR="00401969" w:rsidRPr="00005D12">
        <w:t xml:space="preserve"> W</w:t>
      </w:r>
      <w:r w:rsidR="00AA6A1F">
        <w:t xml:space="preserve"> </w:t>
      </w:r>
      <w:r w:rsidR="007862F3" w:rsidRPr="00005D12">
        <w:t>przypadku gdy zabezpieczenie finansowe</w:t>
      </w:r>
      <w:r w:rsidR="001D6118" w:rsidRPr="00005D12">
        <w:t>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którym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> </w:t>
      </w:r>
      <w:r w:rsidR="00401969" w:rsidRPr="00005D12">
        <w:t>2 lit.</w:t>
      </w:r>
      <w:r w:rsidR="00AA6A1F">
        <w:t xml:space="preserve"> </w:t>
      </w:r>
      <w:r w:rsidR="007862F3" w:rsidRPr="00005D12">
        <w:t>c</w:t>
      </w:r>
      <w:r w:rsidR="001D6118" w:rsidRPr="00005D12">
        <w:t>,</w:t>
      </w:r>
      <w:r w:rsidR="007862F3" w:rsidRPr="00005D12">
        <w:t xml:space="preserve"> okaże się niewystarczające, klient niezwłocznie informuje</w:t>
      </w:r>
      <w:r w:rsidR="00401969" w:rsidRPr="00005D12">
        <w:t xml:space="preserve"> o</w:t>
      </w:r>
      <w:r w:rsidR="00AA6A1F">
        <w:t xml:space="preserve"> </w:t>
      </w:r>
      <w:r w:rsidR="007862F3" w:rsidRPr="00005D12">
        <w:t>tym właściwego marszałka województwa. Do wypłaty środków stosuje się odpowiednio</w:t>
      </w:r>
      <w:r w:rsidR="00401969" w:rsidRPr="00005D12">
        <w:t xml:space="preserve"> ust.</w:t>
      </w:r>
      <w:r w:rsidR="00AA6A1F">
        <w:t xml:space="preserve"> </w:t>
      </w:r>
      <w:r w:rsidR="007862F3" w:rsidRPr="00005D12">
        <w:t>5</w:t>
      </w:r>
      <w:r w:rsidR="00702712">
        <w:t>i</w:t>
      </w:r>
      <w:r w:rsidR="007862F3" w:rsidRPr="00005D12">
        <w:t>, 5</w:t>
      </w:r>
      <w:r w:rsidR="00702712">
        <w:t>k</w:t>
      </w:r>
      <w:r w:rsidR="007862F3" w:rsidRPr="00005D12">
        <w:t xml:space="preserve"> i</w:t>
      </w:r>
      <w:r w:rsidR="00AA6A1F">
        <w:t xml:space="preserve"> </w:t>
      </w:r>
      <w:r w:rsidR="007862F3" w:rsidRPr="00005D12">
        <w:t>5</w:t>
      </w:r>
      <w:r w:rsidR="00702712">
        <w:t>l</w:t>
      </w:r>
      <w:r w:rsidR="007862F3" w:rsidRPr="00005D12">
        <w:t>.</w:t>
      </w:r>
      <w:r w:rsidR="001C41A1">
        <w:t>”</w:t>
      </w:r>
      <w:r w:rsidR="007862F3" w:rsidRPr="00005D12">
        <w:t>;</w:t>
      </w:r>
    </w:p>
    <w:p w14:paraId="7F0DDCDC" w14:textId="7D332616" w:rsidR="007862F3" w:rsidRPr="00005D12" w:rsidRDefault="007862F3" w:rsidP="00AA6A1F">
      <w:pPr>
        <w:pStyle w:val="PKTpunkt"/>
        <w:keepNext/>
      </w:pPr>
      <w:r w:rsidRPr="00005D12">
        <w:lastRenderedPageBreak/>
        <w:t>3)</w:t>
      </w:r>
      <w:r w:rsidRPr="00005D12">
        <w:tab/>
        <w:t>w</w:t>
      </w:r>
      <w:r w:rsidR="00401969" w:rsidRPr="00005D12">
        <w:t xml:space="preserve"> art.</w:t>
      </w:r>
      <w:r w:rsidR="00AA6A1F">
        <w:t xml:space="preserve"> </w:t>
      </w:r>
      <w:r w:rsidRPr="00005D12">
        <w:t>7a</w:t>
      </w:r>
      <w:r w:rsidR="00401969" w:rsidRPr="00005D12">
        <w:t xml:space="preserve"> ust.</w:t>
      </w:r>
      <w:r w:rsidR="00AA6A1F">
        <w:t xml:space="preserve"> </w:t>
      </w:r>
      <w:r w:rsidR="00401969" w:rsidRPr="00005D12">
        <w:t>4</w:t>
      </w:r>
      <w:r w:rsidR="00AA6A1F">
        <w:t xml:space="preserve"> </w:t>
      </w:r>
      <w:r w:rsidRPr="00005D12">
        <w:t>otrzymuje brzmienie:</w:t>
      </w:r>
    </w:p>
    <w:p w14:paraId="51DEDDD4" w14:textId="5AC36364" w:rsidR="007862F3" w:rsidRPr="00005D12" w:rsidRDefault="001C41A1" w:rsidP="007862F3">
      <w:pPr>
        <w:pStyle w:val="ZUSTzmustartykuempunktem"/>
      </w:pPr>
      <w:r>
        <w:t>„</w:t>
      </w:r>
      <w:r w:rsidR="007862F3" w:rsidRPr="00005D12">
        <w:t>4. Obowiązki,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5 ust.</w:t>
      </w:r>
      <w:r w:rsidR="00AA6A1F">
        <w:t xml:space="preserve"> </w:t>
      </w:r>
      <w:r w:rsidR="007862F3" w:rsidRPr="00005D12">
        <w:t>1–1b</w:t>
      </w:r>
      <w:r w:rsidR="001D6118" w:rsidRPr="00005D12">
        <w:t>,</w:t>
      </w:r>
      <w:r w:rsidR="007862F3" w:rsidRPr="00005D12">
        <w:t xml:space="preserve"> nie mają zastosowania do przedsiębiorcy</w:t>
      </w:r>
      <w:r w:rsidR="00401969" w:rsidRPr="00005D12">
        <w:t xml:space="preserve"> w</w:t>
      </w:r>
      <w:r w:rsidR="00AA6A1F">
        <w:t xml:space="preserve"> </w:t>
      </w:r>
      <w:r w:rsidR="007862F3" w:rsidRPr="00005D12">
        <w:t>okresie zawieszenia przez niego wykonywania działalności organizatora turystyki lub pośrednika turystycznego.</w:t>
      </w:r>
      <w:r>
        <w:t>”</w:t>
      </w:r>
      <w:r w:rsidR="007862F3" w:rsidRPr="00005D12">
        <w:t>;</w:t>
      </w:r>
    </w:p>
    <w:p w14:paraId="6DF0FC3C" w14:textId="6E823404" w:rsidR="001D6118" w:rsidRPr="00005D12" w:rsidRDefault="007862F3" w:rsidP="00AA6A1F">
      <w:pPr>
        <w:pStyle w:val="PKTpunkt"/>
        <w:keepNext/>
      </w:pPr>
      <w:r w:rsidRPr="00005D12">
        <w:t>4)</w:t>
      </w:r>
      <w:r w:rsidRPr="00005D12">
        <w:tab/>
        <w:t>w</w:t>
      </w:r>
      <w:r w:rsidR="00401969" w:rsidRPr="00005D12">
        <w:t xml:space="preserve"> art.</w:t>
      </w:r>
      <w:r w:rsidR="00AA6A1F">
        <w:t xml:space="preserve"> </w:t>
      </w:r>
      <w:r w:rsidR="00401969" w:rsidRPr="00005D12">
        <w:t>8</w:t>
      </w:r>
      <w:r w:rsidR="001D6118" w:rsidRPr="00005D12">
        <w:t>:</w:t>
      </w:r>
    </w:p>
    <w:p w14:paraId="51096B0E" w14:textId="5B9673EB" w:rsidR="007862F3" w:rsidRPr="00005D12" w:rsidRDefault="001D6118" w:rsidP="00AA6A1F">
      <w:pPr>
        <w:pStyle w:val="LITlitera"/>
        <w:keepNext/>
      </w:pPr>
      <w:r w:rsidRPr="00005D12">
        <w:t>a)</w:t>
      </w:r>
      <w:r w:rsidRPr="00005D12">
        <w:tab/>
      </w:r>
      <w:r w:rsidR="00401969" w:rsidRPr="00005D12">
        <w:t>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7862F3" w:rsidRPr="00005D12">
        <w:t>1:</w:t>
      </w:r>
    </w:p>
    <w:p w14:paraId="715CC93B" w14:textId="75CC4D1F" w:rsidR="007862F3" w:rsidRPr="00005D12" w:rsidRDefault="00AA6A1F" w:rsidP="00AA6A1F">
      <w:pPr>
        <w:pStyle w:val="TIRtiret"/>
        <w:keepNext/>
      </w:pPr>
      <w:r>
        <w:t>–</w:t>
      </w:r>
      <w:r w:rsidR="007862F3" w:rsidRPr="00005D12">
        <w:tab/>
        <w:t>po</w:t>
      </w:r>
      <w:r w:rsidR="00401969" w:rsidRPr="00005D12">
        <w:t xml:space="preserve"> pkt</w:t>
      </w:r>
      <w:r>
        <w:t xml:space="preserve"> </w:t>
      </w:r>
      <w:r w:rsidR="00401969" w:rsidRPr="00005D12">
        <w:t>3</w:t>
      </w:r>
      <w:r>
        <w:t xml:space="preserve"> </w:t>
      </w:r>
      <w:r w:rsidR="007862F3" w:rsidRPr="00005D12">
        <w:t>dodaje się</w:t>
      </w:r>
      <w:r w:rsidR="00401969" w:rsidRPr="00005D12">
        <w:t xml:space="preserve"> pkt</w:t>
      </w:r>
      <w:r>
        <w:t xml:space="preserve"> </w:t>
      </w:r>
      <w:r w:rsidR="007862F3" w:rsidRPr="00005D12">
        <w:t>3a</w:t>
      </w:r>
      <w:r w:rsidR="00401969" w:rsidRPr="00005D12">
        <w:t xml:space="preserve"> w</w:t>
      </w:r>
      <w:r>
        <w:t xml:space="preserve"> </w:t>
      </w:r>
      <w:r w:rsidR="007862F3" w:rsidRPr="00005D12">
        <w:t>brzmieniu:</w:t>
      </w:r>
    </w:p>
    <w:p w14:paraId="0FA0D1C6" w14:textId="7C1E0146" w:rsidR="007862F3" w:rsidRPr="00005D12" w:rsidRDefault="001C41A1" w:rsidP="00AB2300">
      <w:pPr>
        <w:pStyle w:val="ZTIRPKTzmpkttiret"/>
      </w:pPr>
      <w:r>
        <w:t>„</w:t>
      </w:r>
      <w:r w:rsidR="007862F3" w:rsidRPr="00005D12">
        <w:t>3a)</w:t>
      </w:r>
      <w:r w:rsidR="007862F3" w:rsidRPr="00005D12">
        <w:tab/>
        <w:t>decyzji</w:t>
      </w:r>
      <w:r w:rsidR="00401969" w:rsidRPr="00005D12">
        <w:t xml:space="preserve"> o</w:t>
      </w:r>
      <w:r w:rsidR="00AA6A1F">
        <w:t xml:space="preserve"> </w:t>
      </w:r>
      <w:r w:rsidR="007862F3" w:rsidRPr="00005D12">
        <w:t>wykreśleniu przedsiębiorcy</w:t>
      </w:r>
      <w:r w:rsidR="00401969" w:rsidRPr="00005D12">
        <w:t xml:space="preserve"> z</w:t>
      </w:r>
      <w:r w:rsidR="00AA6A1F">
        <w:t xml:space="preserve"> </w:t>
      </w:r>
      <w:r w:rsidR="007862F3" w:rsidRPr="00005D12">
        <w:t>rejestru oraz</w:t>
      </w:r>
      <w:r w:rsidR="00401969" w:rsidRPr="00005D12">
        <w:t xml:space="preserve"> o</w:t>
      </w:r>
      <w:r w:rsidR="00AA6A1F">
        <w:t xml:space="preserve"> </w:t>
      </w:r>
      <w:r w:rsidR="007862F3" w:rsidRPr="00005D12">
        <w:t>zakazie wykonywania działalności objętej wpisem do rejestru wydawanych na wniosek Ubezpieczeniowego Funduszu Gwarancyjnego;</w:t>
      </w:r>
      <w:r>
        <w:t>”</w:t>
      </w:r>
      <w:r w:rsidR="007862F3" w:rsidRPr="00005D12">
        <w:t>,</w:t>
      </w:r>
    </w:p>
    <w:p w14:paraId="279C5DCA" w14:textId="52B1BF23" w:rsidR="007862F3" w:rsidRPr="00005D12" w:rsidRDefault="00AA6A1F" w:rsidP="00AA6A1F">
      <w:pPr>
        <w:pStyle w:val="TIRtiret"/>
        <w:keepNext/>
      </w:pPr>
      <w:r>
        <w:t>–</w:t>
      </w:r>
      <w:r w:rsidR="007862F3" w:rsidRPr="00005D12">
        <w:tab/>
        <w:t>w</w:t>
      </w:r>
      <w:r w:rsidR="00401969" w:rsidRPr="00005D12">
        <w:t xml:space="preserve"> pkt</w:t>
      </w:r>
      <w:r>
        <w:t xml:space="preserve"> </w:t>
      </w:r>
      <w:r w:rsidR="00401969" w:rsidRPr="00005D12">
        <w:t>8</w:t>
      </w:r>
      <w:r>
        <w:t xml:space="preserve"> </w:t>
      </w:r>
      <w:r w:rsidR="007862F3" w:rsidRPr="00005D12">
        <w:t>kropkę zastępuje się średnikiem</w:t>
      </w:r>
      <w:r w:rsidR="00401969" w:rsidRPr="00005D12">
        <w:t xml:space="preserve"> i</w:t>
      </w:r>
      <w:r>
        <w:t xml:space="preserve"> </w:t>
      </w:r>
      <w:r w:rsidR="007862F3" w:rsidRPr="00005D12">
        <w:t>dodaje się</w:t>
      </w:r>
      <w:r w:rsidR="00401969" w:rsidRPr="00005D12">
        <w:t xml:space="preserve"> pkt</w:t>
      </w:r>
      <w:r>
        <w:t xml:space="preserve"> </w:t>
      </w:r>
      <w:r w:rsidR="00401969" w:rsidRPr="00005D12">
        <w:t>9 w</w:t>
      </w:r>
      <w:r>
        <w:t xml:space="preserve"> </w:t>
      </w:r>
      <w:r w:rsidR="007862F3" w:rsidRPr="00005D12">
        <w:t>brzmieniu:</w:t>
      </w:r>
    </w:p>
    <w:p w14:paraId="34C6E573" w14:textId="5946BC5C" w:rsidR="007862F3" w:rsidRPr="00005D12" w:rsidRDefault="001C41A1" w:rsidP="00005D12">
      <w:pPr>
        <w:pStyle w:val="ZTIRPKTzmpkttiret"/>
      </w:pPr>
      <w:r>
        <w:t>„</w:t>
      </w:r>
      <w:r w:rsidR="007862F3" w:rsidRPr="00005D12">
        <w:t>9)</w:t>
      </w:r>
      <w:r w:rsidR="007862F3" w:rsidRPr="00005D12">
        <w:tab/>
        <w:t>oświadczeń</w:t>
      </w:r>
      <w:r w:rsidR="00401969" w:rsidRPr="00005D12">
        <w:t xml:space="preserve"> o</w:t>
      </w:r>
      <w:r w:rsidR="00AA6A1F">
        <w:t xml:space="preserve"> </w:t>
      </w:r>
      <w:r w:rsidR="007862F3" w:rsidRPr="00005D12">
        <w:t>niewypłacalności przedsiębiorcy</w:t>
      </w:r>
      <w:r w:rsidR="00464342" w:rsidRPr="00005D12">
        <w:t xml:space="preserve">, o których mowa w </w:t>
      </w:r>
      <w:r w:rsidR="004A674A" w:rsidRPr="00005D12">
        <w:t xml:space="preserve">art. 5 </w:t>
      </w:r>
      <w:r w:rsidR="00464342" w:rsidRPr="00005D12">
        <w:t>ust. 3</w:t>
      </w:r>
      <w:r w:rsidR="004A674A" w:rsidRPr="00005D12">
        <w:t>e pkt 1</w:t>
      </w:r>
      <w:r w:rsidR="00EE0E63">
        <w:t>,</w:t>
      </w:r>
      <w:r w:rsidR="007862F3" w:rsidRPr="00005D12">
        <w:t xml:space="preserve"> lub </w:t>
      </w:r>
      <w:r w:rsidR="00EE0E63">
        <w:t>dyspozycji</w:t>
      </w:r>
      <w:r w:rsidR="00EE0E63" w:rsidRPr="00005D12">
        <w:t xml:space="preserve"> </w:t>
      </w:r>
      <w:r w:rsidR="007862F3" w:rsidRPr="00005D12">
        <w:t>marszałka województwa</w:t>
      </w:r>
      <w:r w:rsidR="00610A7B">
        <w:t>,</w:t>
      </w:r>
      <w:r w:rsidR="00401969" w:rsidRPr="00005D12">
        <w:t xml:space="preserve"> </w:t>
      </w:r>
      <w:r w:rsidR="00EE0E63">
        <w:t>o których mowa</w:t>
      </w:r>
      <w:r w:rsidR="002553F5">
        <w:t xml:space="preserve"> </w:t>
      </w:r>
      <w:r w:rsidR="002553F5" w:rsidRPr="00005D12">
        <w:t>w</w:t>
      </w:r>
      <w:r w:rsidR="00AA6A1F">
        <w:t> </w:t>
      </w:r>
      <w:r w:rsidR="002553F5" w:rsidRPr="00005D12">
        <w:t xml:space="preserve">art. 5 ust. </w:t>
      </w:r>
      <w:r w:rsidR="0037768E" w:rsidRPr="00005D12">
        <w:t>3</w:t>
      </w:r>
      <w:r w:rsidR="0037768E">
        <w:t>f</w:t>
      </w:r>
      <w:r w:rsidR="007862F3" w:rsidRPr="00005D12">
        <w:t>.</w:t>
      </w:r>
      <w:r>
        <w:t>”</w:t>
      </w:r>
      <w:r w:rsidR="004A674A" w:rsidRPr="00005D12">
        <w:t>,</w:t>
      </w:r>
    </w:p>
    <w:p w14:paraId="4D5D492A" w14:textId="520F62A0" w:rsidR="009C49FC" w:rsidRPr="00005D12" w:rsidRDefault="00722D9B" w:rsidP="00AA6A1F">
      <w:pPr>
        <w:pStyle w:val="LITlitera"/>
        <w:keepNext/>
      </w:pPr>
      <w:r w:rsidRPr="00005D12">
        <w:t>b</w:t>
      </w:r>
      <w:r w:rsidR="007862F3" w:rsidRPr="00005D12">
        <w:t>)</w:t>
      </w:r>
      <w:r w:rsidR="00645505">
        <w:tab/>
      </w:r>
      <w:r w:rsidR="009C49FC" w:rsidRPr="00005D12">
        <w:t>w ust. 4 pkt 1 otrzymuje brzmienie:</w:t>
      </w:r>
    </w:p>
    <w:p w14:paraId="0ECCA8AD" w14:textId="475DCDC4" w:rsidR="009C49FC" w:rsidRPr="00005D12" w:rsidRDefault="001C41A1" w:rsidP="00AB2300">
      <w:pPr>
        <w:pStyle w:val="ZLITPKTzmpktliter"/>
      </w:pPr>
      <w:r>
        <w:t>„</w:t>
      </w:r>
      <w:r w:rsidR="009C49FC" w:rsidRPr="00005D12">
        <w:t>1)</w:t>
      </w:r>
      <w:r w:rsidR="00645505">
        <w:tab/>
      </w:r>
      <w:r w:rsidR="009C49FC" w:rsidRPr="00005D12">
        <w:t>wykreślonych z rejestru z urzędu lub na wniosek Ubezpieczeniowego Funduszu Gwarancyjnego i objętych zakazem wykonywania działalności objętej wpisem do rejestru;</w:t>
      </w:r>
      <w:r>
        <w:t>”</w:t>
      </w:r>
      <w:r w:rsidR="00645505">
        <w:t>,</w:t>
      </w:r>
    </w:p>
    <w:p w14:paraId="5C6FB536" w14:textId="77777777" w:rsidR="00FF41A2" w:rsidRPr="00005D12" w:rsidRDefault="009C49FC" w:rsidP="00AA6A1F">
      <w:pPr>
        <w:pStyle w:val="LITlitera"/>
        <w:keepNext/>
      </w:pPr>
      <w:r w:rsidRPr="00005D12">
        <w:t>c)</w:t>
      </w:r>
      <w:r w:rsidR="00645505">
        <w:tab/>
      </w:r>
      <w:r w:rsidR="007862F3" w:rsidRPr="00005D12">
        <w:t>po</w:t>
      </w:r>
      <w:r w:rsidR="00401969" w:rsidRPr="00005D12">
        <w:t xml:space="preserve"> ust.</w:t>
      </w:r>
      <w:r w:rsidR="00FF41A2" w:rsidRPr="00005D12">
        <w:t xml:space="preserve"> 7c dodaje się ust. 7d-</w:t>
      </w:r>
      <w:r w:rsidR="003A2123" w:rsidRPr="00005D12">
        <w:t>7</w:t>
      </w:r>
      <w:r w:rsidR="0046223C" w:rsidRPr="00005D12">
        <w:t>h</w:t>
      </w:r>
      <w:r w:rsidR="00FF41A2" w:rsidRPr="00005D12">
        <w:t xml:space="preserve"> w brzmieniu:</w:t>
      </w:r>
    </w:p>
    <w:p w14:paraId="4487B395" w14:textId="78CECDB1" w:rsidR="003A2123" w:rsidRPr="00005D12" w:rsidRDefault="001C41A1" w:rsidP="00AB2300">
      <w:pPr>
        <w:pStyle w:val="ZLITUSTzmustliter"/>
      </w:pPr>
      <w:r>
        <w:t>„</w:t>
      </w:r>
      <w:r w:rsidR="00FF41A2" w:rsidRPr="00005D12">
        <w:t>7d. Każdy może żądać udzielenia informacji objętych wpisem do Ewidencji przez złożenie zapytania w dowolnej formie w odniesieniu do konkretnych przedsiębiorców.</w:t>
      </w:r>
    </w:p>
    <w:p w14:paraId="2501223D" w14:textId="00DB2967" w:rsidR="003A2123" w:rsidRPr="00005D12" w:rsidRDefault="003A2123" w:rsidP="00AB2300">
      <w:pPr>
        <w:pStyle w:val="ZLITUSTzmustliter"/>
      </w:pPr>
      <w:r w:rsidRPr="00005D12">
        <w:t>7e. Marszałek województwa ma prawo dostępu do informacji zawartych w</w:t>
      </w:r>
      <w:r w:rsidR="00AA6A1F">
        <w:t> </w:t>
      </w:r>
      <w:r w:rsidRPr="00005D12">
        <w:t xml:space="preserve">Ewidencji, niezależnie od miejsca siedziby przedsiębiorcy, a w przypadku gdy przedsiębiorca jest osobą fizyczną </w:t>
      </w:r>
      <w:r w:rsidR="00975B07">
        <w:t>–</w:t>
      </w:r>
      <w:r w:rsidRPr="00005D12">
        <w:t xml:space="preserve"> miejsca jego zamieszkania.</w:t>
      </w:r>
    </w:p>
    <w:p w14:paraId="378B4019" w14:textId="197DAE98" w:rsidR="0046223C" w:rsidRPr="00005D12" w:rsidRDefault="003A2123" w:rsidP="00AB2300">
      <w:pPr>
        <w:pStyle w:val="ZLITUSTzmustliter"/>
      </w:pPr>
      <w:r w:rsidRPr="00005D12">
        <w:t xml:space="preserve">7f. </w:t>
      </w:r>
      <w:r w:rsidR="0046223C" w:rsidRPr="00005D12">
        <w:t>Ubezpieczeniowy Fundusz Gwarancyjny posiada dostęp do danych zawartych w</w:t>
      </w:r>
      <w:r w:rsidR="00AA6A1F">
        <w:t xml:space="preserve"> </w:t>
      </w:r>
      <w:r w:rsidR="0046223C" w:rsidRPr="00005D12">
        <w:t>Ewidencji i</w:t>
      </w:r>
      <w:r w:rsidR="00AA6A1F">
        <w:t xml:space="preserve"> </w:t>
      </w:r>
      <w:r w:rsidR="0046223C" w:rsidRPr="00005D12">
        <w:t>jest uprawniony do ich przetwarzania w</w:t>
      </w:r>
      <w:r w:rsidR="00AA6A1F">
        <w:t xml:space="preserve"> </w:t>
      </w:r>
      <w:r w:rsidR="0046223C" w:rsidRPr="00005D12">
        <w:t>zakresie niezbędnym do zapewnienia prawidłowego funkcjonowania Turystycznego Funduszu Gwarancyjnego, o</w:t>
      </w:r>
      <w:r w:rsidR="00AA6A1F">
        <w:t xml:space="preserve"> </w:t>
      </w:r>
      <w:r w:rsidR="0046223C" w:rsidRPr="00005D12">
        <w:t>którym mowa w</w:t>
      </w:r>
      <w:r w:rsidR="00AA6A1F">
        <w:t xml:space="preserve"> </w:t>
      </w:r>
      <w:r w:rsidR="0046223C" w:rsidRPr="00005D12">
        <w:t>rozdziale 2a.</w:t>
      </w:r>
    </w:p>
    <w:p w14:paraId="7426D2ED" w14:textId="77777777" w:rsidR="003A2123" w:rsidRPr="00005D12" w:rsidRDefault="0046223C" w:rsidP="00AB2300">
      <w:pPr>
        <w:pStyle w:val="ZLITUSTzmustliter"/>
      </w:pPr>
      <w:r w:rsidRPr="00005D12">
        <w:t xml:space="preserve">7g. </w:t>
      </w:r>
      <w:r w:rsidR="003A2123" w:rsidRPr="00005D12">
        <w:t>Na wniosek jednostek turystycznego samorządu gospodarczego oraz organizacji zajmujących się ochroną praw konsumenta udostępnia się informacje zbiorcze zawarte w Ewidencji.</w:t>
      </w:r>
    </w:p>
    <w:p w14:paraId="1076B1C1" w14:textId="50FB0AE7" w:rsidR="00FF41A2" w:rsidRPr="00005D12" w:rsidRDefault="003A2123" w:rsidP="00AB2300">
      <w:pPr>
        <w:pStyle w:val="ZLITUSTzmustliter"/>
      </w:pPr>
      <w:r w:rsidRPr="00005D12">
        <w:lastRenderedPageBreak/>
        <w:t>7</w:t>
      </w:r>
      <w:r w:rsidR="0046223C" w:rsidRPr="00005D12">
        <w:t>h</w:t>
      </w:r>
      <w:r w:rsidRPr="00005D12">
        <w:t>. Dla celów naukowo-badawczych udostępnia się informacje zbiorcze zawarte w</w:t>
      </w:r>
      <w:r w:rsidR="00AA6A1F">
        <w:t xml:space="preserve"> </w:t>
      </w:r>
      <w:r w:rsidRPr="00005D12">
        <w:t>Ewidencji, bez wskazywania danych identyfikujących przedsiębiorców.</w:t>
      </w:r>
      <w:r w:rsidR="001C41A1">
        <w:t>”</w:t>
      </w:r>
      <w:r w:rsidR="0046223C" w:rsidRPr="00005D12">
        <w:t>;</w:t>
      </w:r>
    </w:p>
    <w:p w14:paraId="348E0312" w14:textId="7D8E170D" w:rsidR="007862F3" w:rsidRPr="00005D12" w:rsidRDefault="007862F3" w:rsidP="00AA6A1F">
      <w:pPr>
        <w:pStyle w:val="PKTpunkt"/>
        <w:keepNext/>
      </w:pPr>
      <w:r w:rsidRPr="00005D12">
        <w:t>5)</w:t>
      </w:r>
      <w:r w:rsidRPr="00005D12">
        <w:tab/>
        <w:t>w</w:t>
      </w:r>
      <w:r w:rsidR="00401969" w:rsidRPr="00005D12">
        <w:t xml:space="preserve"> art.</w:t>
      </w:r>
      <w:r w:rsidR="00AA6A1F">
        <w:t xml:space="preserve"> </w:t>
      </w:r>
      <w:r w:rsidR="00401969" w:rsidRPr="00005D12">
        <w:t>9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3</w:t>
      </w:r>
      <w:r w:rsidR="00AA6A1F">
        <w:t xml:space="preserve"> </w:t>
      </w:r>
      <w:r w:rsidRPr="00005D12">
        <w:t>po</w:t>
      </w:r>
      <w:r w:rsidR="00401969" w:rsidRPr="00005D12">
        <w:t xml:space="preserve"> pkt</w:t>
      </w:r>
      <w:r w:rsidR="00AA6A1F">
        <w:t xml:space="preserve"> </w:t>
      </w:r>
      <w:r w:rsidR="00401969" w:rsidRPr="00005D12">
        <w:t>1</w:t>
      </w:r>
      <w:r w:rsidR="00AA6A1F">
        <w:t xml:space="preserve"> </w:t>
      </w:r>
      <w:r w:rsidRPr="00005D12">
        <w:t>dodaje się</w:t>
      </w:r>
      <w:r w:rsidR="00401969" w:rsidRPr="00005D12">
        <w:t xml:space="preserve"> pkt</w:t>
      </w:r>
      <w:r w:rsidR="00AA6A1F">
        <w:t xml:space="preserve"> </w:t>
      </w:r>
      <w:r w:rsidRPr="00005D12">
        <w:t>1a</w:t>
      </w:r>
      <w:r w:rsidR="00401969" w:rsidRPr="00005D12">
        <w:t xml:space="preserve"> w</w:t>
      </w:r>
      <w:r w:rsidR="00AA6A1F">
        <w:t xml:space="preserve"> </w:t>
      </w:r>
      <w:r w:rsidRPr="00005D12">
        <w:t>brzmieniu:</w:t>
      </w:r>
    </w:p>
    <w:p w14:paraId="471887BB" w14:textId="300CB879" w:rsidR="007862F3" w:rsidRPr="00005D12" w:rsidRDefault="001C41A1" w:rsidP="007862F3">
      <w:pPr>
        <w:pStyle w:val="ZPKTzmpktartykuempunktem"/>
      </w:pPr>
      <w:r>
        <w:t>„</w:t>
      </w:r>
      <w:r w:rsidR="007862F3" w:rsidRPr="00005D12">
        <w:t>1a)</w:t>
      </w:r>
      <w:r w:rsidR="007862F3" w:rsidRPr="00005D12">
        <w:tab/>
        <w:t>na wniosek Ubezpieczeniowego Funduszu Gwarancyjnego decyzje</w:t>
      </w:r>
      <w:r w:rsidR="00401969" w:rsidRPr="00005D12">
        <w:t xml:space="preserve"> o</w:t>
      </w:r>
      <w:r w:rsidR="00AA6A1F">
        <w:t xml:space="preserve"> </w:t>
      </w:r>
      <w:r w:rsidR="007862F3" w:rsidRPr="00005D12">
        <w:t>wykreśleniu przedsiębiorcy</w:t>
      </w:r>
      <w:r w:rsidR="00401969" w:rsidRPr="00005D12">
        <w:t xml:space="preserve"> z</w:t>
      </w:r>
      <w:r w:rsidR="00AA6A1F">
        <w:t xml:space="preserve"> </w:t>
      </w:r>
      <w:r w:rsidR="007862F3" w:rsidRPr="00005D12">
        <w:t>rejestru oraz</w:t>
      </w:r>
      <w:r w:rsidR="00401969" w:rsidRPr="00005D12">
        <w:t xml:space="preserve"> o</w:t>
      </w:r>
      <w:r w:rsidR="00AA6A1F">
        <w:t xml:space="preserve"> </w:t>
      </w:r>
      <w:r w:rsidR="007862F3" w:rsidRPr="00005D12">
        <w:t xml:space="preserve">zakazie wykonywania działalności objętej wpisem do rejestru przez okres </w:t>
      </w:r>
      <w:r w:rsidR="00401969" w:rsidRPr="00005D12">
        <w:t>3</w:t>
      </w:r>
      <w:r w:rsidR="00AA6A1F">
        <w:t xml:space="preserve"> </w:t>
      </w:r>
      <w:r w:rsidR="007862F3" w:rsidRPr="00005D12">
        <w:t xml:space="preserve">lat </w:t>
      </w:r>
      <w:r w:rsidR="00451DCA">
        <w:t>–</w:t>
      </w:r>
      <w:r w:rsidR="00401969" w:rsidRPr="00005D12">
        <w:t xml:space="preserve"> w</w:t>
      </w:r>
      <w:r w:rsidR="00AA6A1F">
        <w:t xml:space="preserve"> </w:t>
      </w:r>
      <w:r w:rsidR="007862F3" w:rsidRPr="00005D12">
        <w:t>wypadku rażącego naruszenia warunku wykonywania działalności,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którym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7862F3" w:rsidRPr="00005D12">
        <w:t>10a</w:t>
      </w:r>
      <w:r w:rsidR="00401969" w:rsidRPr="00005D12">
        <w:t xml:space="preserve"> pkt</w:t>
      </w:r>
      <w:r w:rsidR="00AA6A1F">
        <w:t xml:space="preserve"> </w:t>
      </w:r>
      <w:r w:rsidR="007862F3" w:rsidRPr="00005D12">
        <w:t>1a;</w:t>
      </w:r>
      <w:r>
        <w:t>”</w:t>
      </w:r>
      <w:r w:rsidR="007862F3" w:rsidRPr="00005D12">
        <w:t>;</w:t>
      </w:r>
    </w:p>
    <w:p w14:paraId="131BE1A2" w14:textId="32C4A803" w:rsidR="007862F3" w:rsidRPr="00005D12" w:rsidRDefault="007862F3" w:rsidP="00AA6A1F">
      <w:pPr>
        <w:pStyle w:val="PKTpunkt"/>
        <w:keepNext/>
      </w:pPr>
      <w:r w:rsidRPr="00005D12">
        <w:t>6)</w:t>
      </w:r>
      <w:r w:rsidRPr="00005D12">
        <w:tab/>
        <w:t>w</w:t>
      </w:r>
      <w:r w:rsidR="00401969" w:rsidRPr="00005D12">
        <w:t xml:space="preserve"> art.</w:t>
      </w:r>
      <w:r w:rsidR="00AA6A1F">
        <w:t xml:space="preserve"> </w:t>
      </w:r>
      <w:r w:rsidRPr="00005D12">
        <w:t>10a po</w:t>
      </w:r>
      <w:r w:rsidR="00401969" w:rsidRPr="00005D12">
        <w:t xml:space="preserve"> pkt</w:t>
      </w:r>
      <w:r w:rsidR="00AA6A1F">
        <w:t xml:space="preserve"> </w:t>
      </w:r>
      <w:r w:rsidR="00401969" w:rsidRPr="00005D12">
        <w:t>1</w:t>
      </w:r>
      <w:r w:rsidR="00AA6A1F">
        <w:t xml:space="preserve"> </w:t>
      </w:r>
      <w:r w:rsidRPr="00005D12">
        <w:t>dodaje się</w:t>
      </w:r>
      <w:r w:rsidR="00401969" w:rsidRPr="00005D12">
        <w:t xml:space="preserve"> pkt</w:t>
      </w:r>
      <w:r w:rsidR="00AA6A1F">
        <w:t xml:space="preserve"> 1a</w:t>
      </w:r>
      <w:r w:rsidRPr="00005D12">
        <w:t>–1d</w:t>
      </w:r>
      <w:r w:rsidR="00401969" w:rsidRPr="00005D12">
        <w:t xml:space="preserve"> w</w:t>
      </w:r>
      <w:r w:rsidR="00AA6A1F">
        <w:t xml:space="preserve"> </w:t>
      </w:r>
      <w:r w:rsidRPr="00005D12">
        <w:t>brzmieniu:</w:t>
      </w:r>
    </w:p>
    <w:p w14:paraId="2FABCF61" w14:textId="78AEF0E8" w:rsidR="007862F3" w:rsidRPr="00005D12" w:rsidRDefault="001C41A1" w:rsidP="007862F3">
      <w:pPr>
        <w:pStyle w:val="ZPKTzmpktartykuempunktem"/>
      </w:pPr>
      <w:r>
        <w:t>„</w:t>
      </w:r>
      <w:r w:rsidR="007862F3" w:rsidRPr="00005D12">
        <w:t>1a)</w:t>
      </w:r>
      <w:r w:rsidR="007862F3" w:rsidRPr="00005D12">
        <w:tab/>
        <w:t xml:space="preserve">uchylanie się, mimo wezwania, od obowiązku terminowego składania deklaracji </w:t>
      </w:r>
      <w:r w:rsidR="003A0E3A" w:rsidRPr="00005D12">
        <w:t>lub</w:t>
      </w:r>
      <w:r w:rsidR="00AA6A1F">
        <w:t xml:space="preserve"> </w:t>
      </w:r>
      <w:r w:rsidR="007862F3" w:rsidRPr="00005D12">
        <w:t>opłacania należnych składek do Turystycznego Funduszu Gwarancyjnego;</w:t>
      </w:r>
    </w:p>
    <w:p w14:paraId="6D3F99AC" w14:textId="62748811" w:rsidR="007862F3" w:rsidRPr="00005D12" w:rsidRDefault="007862F3" w:rsidP="007862F3">
      <w:pPr>
        <w:pStyle w:val="ZPKTzmpktartykuempunktem"/>
      </w:pPr>
      <w:r w:rsidRPr="00005D12">
        <w:t>1b)</w:t>
      </w:r>
      <w:r w:rsidRPr="00005D12">
        <w:tab/>
        <w:t>uchylanie się, mimo wezwania, od obowiązku rzetelnego prowadzenia wykazu umów, o</w:t>
      </w:r>
      <w:r w:rsidR="00AA6A1F">
        <w:t xml:space="preserve"> </w:t>
      </w:r>
      <w:r w:rsidRPr="00005D12">
        <w:t>którym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5 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Pr="00005D12">
        <w:t>4;</w:t>
      </w:r>
    </w:p>
    <w:p w14:paraId="3BF748BB" w14:textId="3AEB9D54" w:rsidR="007862F3" w:rsidRPr="00005D12" w:rsidRDefault="007862F3" w:rsidP="007862F3">
      <w:pPr>
        <w:pStyle w:val="ZPKTzmpktartykuempunktem"/>
      </w:pPr>
      <w:r w:rsidRPr="00005D12">
        <w:t>1c)</w:t>
      </w:r>
      <w:r w:rsidRPr="00005D12">
        <w:tab/>
        <w:t>zawieranie przez przedsiębiorcę kolejnych umów</w:t>
      </w:r>
      <w:r w:rsidR="00401969" w:rsidRPr="00005D12">
        <w:t xml:space="preserve"> o</w:t>
      </w:r>
      <w:r w:rsidR="00AA6A1F">
        <w:t xml:space="preserve"> </w:t>
      </w:r>
      <w:r w:rsidRPr="00005D12">
        <w:t>imprezy turystyczne lub umów</w:t>
      </w:r>
      <w:r w:rsidR="00401969" w:rsidRPr="00005D12">
        <w:t xml:space="preserve"> w</w:t>
      </w:r>
      <w:r w:rsidR="00AA6A1F">
        <w:t xml:space="preserve"> </w:t>
      </w:r>
      <w:r w:rsidRPr="00005D12">
        <w:t>zakresie pośredniczenia na zlecenie klientów</w:t>
      </w:r>
      <w:r w:rsidR="00401969" w:rsidRPr="00005D12">
        <w:t xml:space="preserve"> w</w:t>
      </w:r>
      <w:r w:rsidR="00AA6A1F">
        <w:t xml:space="preserve"> </w:t>
      </w:r>
      <w:r w:rsidRPr="00005D12">
        <w:t>zawieraniu umów</w:t>
      </w:r>
      <w:r w:rsidR="00401969" w:rsidRPr="00005D12">
        <w:t xml:space="preserve"> o</w:t>
      </w:r>
      <w:r w:rsidR="00AA6A1F">
        <w:t xml:space="preserve"> </w:t>
      </w:r>
      <w:r w:rsidRPr="00005D12">
        <w:t>świadczenie usług turystycznych</w:t>
      </w:r>
      <w:r w:rsidR="00401969" w:rsidRPr="00005D12">
        <w:t xml:space="preserve"> i</w:t>
      </w:r>
      <w:r w:rsidR="00AA6A1F">
        <w:t xml:space="preserve"> </w:t>
      </w:r>
      <w:r w:rsidRPr="00005D12">
        <w:t>przyjmowanie od klientów wpłat na poczet tych umów mimo złożenia oświadczenia</w:t>
      </w:r>
      <w:r w:rsidR="00401969" w:rsidRPr="00005D12">
        <w:t xml:space="preserve"> o</w:t>
      </w:r>
      <w:r w:rsidR="00AA6A1F">
        <w:t xml:space="preserve"> </w:t>
      </w:r>
      <w:r w:rsidRPr="00005D12">
        <w:t xml:space="preserve">niewypłacalności lub </w:t>
      </w:r>
      <w:r w:rsidR="004A674A" w:rsidRPr="00005D12">
        <w:t xml:space="preserve">w przypadku wydania </w:t>
      </w:r>
      <w:r w:rsidRPr="00005D12">
        <w:t xml:space="preserve">przez marszałka województwa </w:t>
      </w:r>
      <w:r w:rsidR="00DD7B01" w:rsidRPr="00005D12">
        <w:t>dyspozycji wypłaty środków z</w:t>
      </w:r>
      <w:r w:rsidR="00AA6A1F">
        <w:t xml:space="preserve"> </w:t>
      </w:r>
      <w:r w:rsidR="00DD7B01" w:rsidRPr="00005D12">
        <w:t>zabezpieczeń finansowych, o</w:t>
      </w:r>
      <w:r w:rsidR="00AA6A1F">
        <w:t xml:space="preserve"> </w:t>
      </w:r>
      <w:r w:rsidR="00DD7B01" w:rsidRPr="00005D12">
        <w:t>których mowa w</w:t>
      </w:r>
      <w:r w:rsidR="000E03BF">
        <w:t xml:space="preserve"> art. 5</w:t>
      </w:r>
      <w:r w:rsidR="00AA6A1F">
        <w:t xml:space="preserve"> </w:t>
      </w:r>
      <w:r w:rsidR="00DD7B01" w:rsidRPr="00005D12">
        <w:t>ust.</w:t>
      </w:r>
      <w:r w:rsidR="00AA6A1F">
        <w:t xml:space="preserve"> </w:t>
      </w:r>
      <w:r w:rsidR="00DD7B01" w:rsidRPr="00005D12">
        <w:t>1 pkt</w:t>
      </w:r>
      <w:r w:rsidR="00AA6A1F">
        <w:t xml:space="preserve"> </w:t>
      </w:r>
      <w:r w:rsidR="00DD7B01" w:rsidRPr="00005D12">
        <w:t>2 lit.</w:t>
      </w:r>
      <w:r w:rsidR="00AA6A1F">
        <w:t xml:space="preserve"> </w:t>
      </w:r>
      <w:r w:rsidR="00DD7B01" w:rsidRPr="00005D12">
        <w:t>a, b i</w:t>
      </w:r>
      <w:r w:rsidR="00AA6A1F">
        <w:t xml:space="preserve"> </w:t>
      </w:r>
      <w:r w:rsidR="00DD7B01" w:rsidRPr="00005D12">
        <w:t xml:space="preserve">d, </w:t>
      </w:r>
      <w:r w:rsidRPr="00005D12">
        <w:t>bez tego oświadczenia, zgodnie</w:t>
      </w:r>
      <w:r w:rsidR="00401969" w:rsidRPr="00005D12">
        <w:t xml:space="preserve"> z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5 ust.</w:t>
      </w:r>
      <w:r w:rsidR="00AA6A1F">
        <w:t xml:space="preserve"> </w:t>
      </w:r>
      <w:r w:rsidRPr="00005D12">
        <w:t xml:space="preserve">3f; </w:t>
      </w:r>
    </w:p>
    <w:p w14:paraId="18AE017B" w14:textId="7316704F" w:rsidR="007862F3" w:rsidRPr="00005D12" w:rsidRDefault="007862F3" w:rsidP="007862F3">
      <w:pPr>
        <w:pStyle w:val="ZPKTzmpktartykuempunktem"/>
      </w:pPr>
      <w:r w:rsidRPr="00005D12">
        <w:t>1d)</w:t>
      </w:r>
      <w:r w:rsidRPr="00005D12">
        <w:tab/>
        <w:t>zawieranie umów,</w:t>
      </w:r>
      <w:r w:rsidR="00401969" w:rsidRPr="00005D12">
        <w:t xml:space="preserve"> o</w:t>
      </w:r>
      <w:r w:rsidR="00AA6A1F">
        <w:t xml:space="preserve"> </w:t>
      </w:r>
      <w:r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5 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2 lit.</w:t>
      </w:r>
      <w:r w:rsidR="00AA6A1F">
        <w:t xml:space="preserve"> </w:t>
      </w:r>
      <w:r w:rsidRPr="00005D12">
        <w:t>a</w:t>
      </w:r>
      <w:r w:rsidR="00DE19BD" w:rsidRPr="00005D12">
        <w:t xml:space="preserve"> lub </w:t>
      </w:r>
      <w:r w:rsidRPr="00005D12">
        <w:t>b, na kwoty zabezpieczenia finansowego niższe niż minimaln</w:t>
      </w:r>
      <w:r w:rsidR="000535FE" w:rsidRPr="00005D12">
        <w:t>e</w:t>
      </w:r>
      <w:r w:rsidRPr="00005D12">
        <w:t xml:space="preserve"> </w:t>
      </w:r>
      <w:r w:rsidR="000535FE" w:rsidRPr="00005D12">
        <w:t xml:space="preserve">wysokości </w:t>
      </w:r>
      <w:r w:rsidRPr="00005D12">
        <w:t>sum gwarancji</w:t>
      </w:r>
      <w:r w:rsidR="009271B9">
        <w:t xml:space="preserve"> bankowych lub ubezpieczeniowych</w:t>
      </w:r>
      <w:r w:rsidRPr="00005D12">
        <w:t xml:space="preserve"> lub minimaln</w:t>
      </w:r>
      <w:r w:rsidR="000535FE" w:rsidRPr="00005D12">
        <w:t>e</w:t>
      </w:r>
      <w:r w:rsidRPr="00005D12">
        <w:t xml:space="preserve"> sumy gwarancyjne </w:t>
      </w:r>
      <w:r w:rsidR="009271B9">
        <w:t xml:space="preserve">ubezpieczeń obowiązkowych </w:t>
      </w:r>
      <w:r w:rsidRPr="00005D12">
        <w:t>określone zgodnie</w:t>
      </w:r>
      <w:r w:rsidR="00401969" w:rsidRPr="00005D12">
        <w:t xml:space="preserve"> z</w:t>
      </w:r>
      <w:r w:rsidR="00AA6A1F">
        <w:t xml:space="preserve"> </w:t>
      </w:r>
      <w:r w:rsidRPr="00005D12">
        <w:t>przepisami wydanymi na podstawie</w:t>
      </w:r>
      <w:r w:rsidR="00401969" w:rsidRPr="00005D12">
        <w:t xml:space="preserve"> art.</w:t>
      </w:r>
      <w:r w:rsidR="00AA6A1F">
        <w:t xml:space="preserve"> </w:t>
      </w:r>
      <w:r w:rsidRPr="00005D12">
        <w:t>10</w:t>
      </w:r>
      <w:r w:rsidR="00DE19BD" w:rsidRPr="00005D12">
        <w:t>;</w:t>
      </w:r>
      <w:r w:rsidR="001C41A1">
        <w:t>”</w:t>
      </w:r>
      <w:r w:rsidRPr="00005D12">
        <w:t>;</w:t>
      </w:r>
    </w:p>
    <w:p w14:paraId="667B9376" w14:textId="62D5E428" w:rsidR="007862F3" w:rsidRPr="00005D12" w:rsidRDefault="007862F3" w:rsidP="00AA6A1F">
      <w:pPr>
        <w:pStyle w:val="PKTpunkt"/>
        <w:keepNext/>
      </w:pPr>
      <w:r w:rsidRPr="00005D12">
        <w:t>7)</w:t>
      </w:r>
      <w:r w:rsidRPr="00005D12">
        <w:tab/>
        <w:t xml:space="preserve">po rozdziale </w:t>
      </w:r>
      <w:r w:rsidR="00401969" w:rsidRPr="00005D12">
        <w:t>2</w:t>
      </w:r>
      <w:r w:rsidR="00AA6A1F">
        <w:t xml:space="preserve"> </w:t>
      </w:r>
      <w:r w:rsidRPr="00005D12">
        <w:t>dodaje się rozdział 2a</w:t>
      </w:r>
      <w:r w:rsidR="00401969" w:rsidRPr="00005D12">
        <w:t xml:space="preserve"> w</w:t>
      </w:r>
      <w:r w:rsidR="00AA6A1F">
        <w:t xml:space="preserve"> </w:t>
      </w:r>
      <w:r w:rsidRPr="00005D12">
        <w:t>brzmieniu:</w:t>
      </w:r>
    </w:p>
    <w:p w14:paraId="2DD51685" w14:textId="4004EFD4" w:rsidR="007862F3" w:rsidRPr="00005D12" w:rsidRDefault="001C41A1" w:rsidP="007862F3">
      <w:pPr>
        <w:pStyle w:val="ZROZDZODDZOZNzmoznrozdzoddzartykuempunktem"/>
      </w:pPr>
      <w:r>
        <w:t>„</w:t>
      </w:r>
      <w:r w:rsidR="007862F3" w:rsidRPr="00005D12">
        <w:t>Rozdział 2a</w:t>
      </w:r>
    </w:p>
    <w:p w14:paraId="62CDC16F" w14:textId="77777777" w:rsidR="007862F3" w:rsidRPr="00005D12" w:rsidRDefault="007862F3" w:rsidP="00AA6A1F">
      <w:pPr>
        <w:pStyle w:val="ZROZDZODDZPRZEDMzmprzedmrozdzoddzartykuempunktem"/>
      </w:pPr>
      <w:r w:rsidRPr="00005D12">
        <w:t>Turystyczny Fundusz Gwarancyjny</w:t>
      </w:r>
    </w:p>
    <w:p w14:paraId="0A82A65B" w14:textId="352CCEC7" w:rsidR="007862F3" w:rsidRPr="00005D12" w:rsidRDefault="007862F3" w:rsidP="007862F3">
      <w:pPr>
        <w:pStyle w:val="ZARTzmartartykuempunktem"/>
      </w:pPr>
      <w:r w:rsidRPr="00005D12">
        <w:t xml:space="preserve">Art. 10c. 1. Tworzy się Turystyczny Fundusz Gwarancyjny, zwany dalej </w:t>
      </w:r>
      <w:r w:rsidR="001C41A1">
        <w:t>„</w:t>
      </w:r>
      <w:r w:rsidRPr="00005D12">
        <w:t>Funduszem</w:t>
      </w:r>
      <w:r w:rsidR="001C41A1">
        <w:t>”</w:t>
      </w:r>
      <w:r w:rsidRPr="00005D12">
        <w:t>, stanowiący wyodrębniony rachunek</w:t>
      </w:r>
      <w:r w:rsidR="00401969" w:rsidRPr="00005D12">
        <w:t xml:space="preserve"> w</w:t>
      </w:r>
      <w:r w:rsidR="00AA6A1F">
        <w:t xml:space="preserve"> </w:t>
      </w:r>
      <w:r w:rsidRPr="00005D12">
        <w:t>Ubezpieczeniowym Funduszu Gwarancyjnym,</w:t>
      </w:r>
      <w:r w:rsidR="00401969" w:rsidRPr="00005D12">
        <w:t xml:space="preserve"> o</w:t>
      </w:r>
      <w:r w:rsidR="00AA6A1F">
        <w:t xml:space="preserve"> </w:t>
      </w:r>
      <w:r w:rsidRPr="00005D12">
        <w:t>którym mowa w</w:t>
      </w:r>
      <w:r w:rsidR="00AA6A1F">
        <w:t xml:space="preserve"> </w:t>
      </w:r>
      <w:r w:rsidRPr="00005D12">
        <w:t xml:space="preserve">rozdziale </w:t>
      </w:r>
      <w:r w:rsidR="00401969" w:rsidRPr="00005D12">
        <w:t>7</w:t>
      </w:r>
      <w:r w:rsidR="00AA6A1F">
        <w:t xml:space="preserve"> </w:t>
      </w:r>
      <w:r w:rsidRPr="00005D12">
        <w:t>ustawy</w:t>
      </w:r>
      <w:r w:rsidR="00401969" w:rsidRPr="00005D12">
        <w:t xml:space="preserve"> z</w:t>
      </w:r>
      <w:r w:rsidR="00AA6A1F">
        <w:t xml:space="preserve"> </w:t>
      </w:r>
      <w:r w:rsidRPr="00005D12">
        <w:t>dnia 2</w:t>
      </w:r>
      <w:r w:rsidR="00401969" w:rsidRPr="00005D12">
        <w:t>2</w:t>
      </w:r>
      <w:r w:rsidR="00AA6A1F">
        <w:t xml:space="preserve"> </w:t>
      </w:r>
      <w:r w:rsidRPr="00005D12">
        <w:t>maja 200</w:t>
      </w:r>
      <w:r w:rsidR="00401969" w:rsidRPr="00005D12">
        <w:t>3</w:t>
      </w:r>
      <w:r w:rsidR="00AA6A1F">
        <w:t xml:space="preserve"> </w:t>
      </w:r>
      <w:r w:rsidRPr="00005D12">
        <w:t>r. o</w:t>
      </w:r>
      <w:r w:rsidR="006D4A2A">
        <w:t> </w:t>
      </w:r>
      <w:r w:rsidRPr="00005D12">
        <w:t xml:space="preserve">ubezpieczeniach obowiązkowych, Ubezpieczeniowym Funduszu Gwarancyjnym </w:t>
      </w:r>
      <w:r w:rsidRPr="00005D12">
        <w:lastRenderedPageBreak/>
        <w:t>i</w:t>
      </w:r>
      <w:r w:rsidR="006D4A2A">
        <w:t> </w:t>
      </w:r>
      <w:r w:rsidRPr="00005D12">
        <w:t>Polskim Biurze Ubezpieczycieli Komunikacyjnych (</w:t>
      </w:r>
      <w:r w:rsidR="00401969" w:rsidRPr="00005D12">
        <w:t>Dz.</w:t>
      </w:r>
      <w:r w:rsidR="00AA6A1F">
        <w:t xml:space="preserve"> </w:t>
      </w:r>
      <w:r w:rsidR="00401969" w:rsidRPr="00005D12">
        <w:t>U. z</w:t>
      </w:r>
      <w:r w:rsidR="00AA6A1F">
        <w:t xml:space="preserve"> </w:t>
      </w:r>
      <w:r w:rsidRPr="00005D12">
        <w:t>201</w:t>
      </w:r>
      <w:r w:rsidR="00401969" w:rsidRPr="00005D12">
        <w:t>3</w:t>
      </w:r>
      <w:r w:rsidR="00AA6A1F">
        <w:t xml:space="preserve"> </w:t>
      </w:r>
      <w:r w:rsidRPr="00005D12">
        <w:t>r.</w:t>
      </w:r>
      <w:r w:rsidR="00401969" w:rsidRPr="00005D12">
        <w:t xml:space="preserve"> poz.</w:t>
      </w:r>
      <w:r w:rsidR="00AA6A1F">
        <w:t xml:space="preserve"> </w:t>
      </w:r>
      <w:r w:rsidRPr="00005D12">
        <w:t>392,</w:t>
      </w:r>
      <w:r w:rsidR="00401969" w:rsidRPr="00005D12">
        <w:t xml:space="preserve"> z</w:t>
      </w:r>
      <w:r w:rsidR="001C41A1">
        <w:t> </w:t>
      </w:r>
      <w:r w:rsidRPr="00005D12">
        <w:t>późn.</w:t>
      </w:r>
      <w:r w:rsidR="001C41A1">
        <w:t> </w:t>
      </w:r>
      <w:r w:rsidRPr="00005D12">
        <w:t>zm.</w:t>
      </w:r>
      <w:bookmarkStart w:id="1" w:name="_Ref450575607"/>
      <w:r w:rsidRPr="00005D12">
        <w:rPr>
          <w:rStyle w:val="Odwoanieprzypisudolnego"/>
        </w:rPr>
        <w:footnoteReference w:id="2"/>
      </w:r>
      <w:bookmarkEnd w:id="1"/>
      <w:r w:rsidRPr="00005D12">
        <w:rPr>
          <w:rStyle w:val="IGindeksgrny"/>
        </w:rPr>
        <w:t>)</w:t>
      </w:r>
      <w:r w:rsidRPr="00005D12">
        <w:t>).</w:t>
      </w:r>
    </w:p>
    <w:p w14:paraId="51349B2B" w14:textId="77777777" w:rsidR="007862F3" w:rsidRPr="00005D12" w:rsidRDefault="007862F3" w:rsidP="007862F3">
      <w:pPr>
        <w:pStyle w:val="ZUSTzmustartykuempunktem"/>
      </w:pPr>
      <w:r w:rsidRPr="00005D12">
        <w:t>2. Ubezpieczeniowy Fundusz Gwarancyjny zapewnia obsługę Funduszu.</w:t>
      </w:r>
    </w:p>
    <w:p w14:paraId="6A319D9B" w14:textId="77777777" w:rsidR="007862F3" w:rsidRPr="00005D12" w:rsidRDefault="007862F3" w:rsidP="007862F3">
      <w:pPr>
        <w:pStyle w:val="ZARTzmartartykuempunktem"/>
      </w:pPr>
      <w:r w:rsidRPr="00005D12">
        <w:t>Art. 10d. 1. Środki Funduszu są gromadzone na wyodrębnionym rachunku bankowym Ubezpieczeniowego Funduszu Gwarancyjnego.</w:t>
      </w:r>
    </w:p>
    <w:p w14:paraId="0C782D1C" w14:textId="77777777" w:rsidR="007862F3" w:rsidRPr="00005D12" w:rsidRDefault="007862F3" w:rsidP="00AA6A1F">
      <w:pPr>
        <w:pStyle w:val="ZUSTzmustartykuempunktem"/>
        <w:keepNext/>
      </w:pPr>
      <w:r w:rsidRPr="00005D12">
        <w:t>2. Środki Funduszu pochodzą z:</w:t>
      </w:r>
    </w:p>
    <w:p w14:paraId="796750ED" w14:textId="3F15C282" w:rsidR="007862F3" w:rsidRPr="00005D12" w:rsidRDefault="007862F3" w:rsidP="007862F3">
      <w:pPr>
        <w:pStyle w:val="ZPKTzmpktartykuempunktem"/>
      </w:pPr>
      <w:r w:rsidRPr="00005D12">
        <w:t>1)</w:t>
      </w:r>
      <w:r w:rsidRPr="00005D12">
        <w:tab/>
        <w:t>wpłat przedsiębiorców,</w:t>
      </w:r>
      <w:r w:rsidR="00401969" w:rsidRPr="00005D12">
        <w:t xml:space="preserve"> o</w:t>
      </w:r>
      <w:r w:rsidR="00AA6A1F">
        <w:t xml:space="preserve"> </w:t>
      </w:r>
      <w:r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5 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2 lit.</w:t>
      </w:r>
      <w:r w:rsidR="00AA6A1F">
        <w:t xml:space="preserve"> </w:t>
      </w:r>
      <w:r w:rsidRPr="00005D12">
        <w:t>d;</w:t>
      </w:r>
    </w:p>
    <w:p w14:paraId="0B98986D" w14:textId="77777777" w:rsidR="007862F3" w:rsidRPr="00005D12" w:rsidRDefault="007862F3" w:rsidP="007862F3">
      <w:pPr>
        <w:pStyle w:val="ZPKTzmpktartykuempunktem"/>
      </w:pPr>
      <w:r w:rsidRPr="00005D12">
        <w:t>2)</w:t>
      </w:r>
      <w:r w:rsidRPr="00005D12">
        <w:tab/>
        <w:t>odsetek od środków pieniężnych gromadzonych na rachunku bankowym</w:t>
      </w:r>
      <w:r w:rsidR="000535FE" w:rsidRPr="00005D12">
        <w:t>, o którym mowa w ust. 1</w:t>
      </w:r>
      <w:r w:rsidRPr="00005D12">
        <w:t>;</w:t>
      </w:r>
    </w:p>
    <w:p w14:paraId="781C38AE" w14:textId="3DCB75D3" w:rsidR="007862F3" w:rsidRPr="00005D12" w:rsidRDefault="007862F3" w:rsidP="007862F3">
      <w:pPr>
        <w:pStyle w:val="ZPKTzmpktartykuempunktem"/>
      </w:pPr>
      <w:r w:rsidRPr="00005D12">
        <w:t>3)</w:t>
      </w:r>
      <w:r w:rsidRPr="00005D12">
        <w:tab/>
        <w:t>przychodów</w:t>
      </w:r>
      <w:r w:rsidR="00401969" w:rsidRPr="00005D12">
        <w:t xml:space="preserve"> z</w:t>
      </w:r>
      <w:r w:rsidR="00AA6A1F">
        <w:t xml:space="preserve"> </w:t>
      </w:r>
      <w:r w:rsidRPr="00005D12">
        <w:t>lokat środków Funduszu dokonywanych</w:t>
      </w:r>
      <w:r w:rsidR="00401969" w:rsidRPr="00005D12">
        <w:t xml:space="preserve"> z</w:t>
      </w:r>
      <w:r w:rsidR="00AA6A1F">
        <w:t xml:space="preserve"> </w:t>
      </w:r>
      <w:r w:rsidRPr="00005D12">
        <w:t>zachowaniem jak najwyższego stopnia bezpieczeństwa, jakości</w:t>
      </w:r>
      <w:r w:rsidR="00401969" w:rsidRPr="00005D12">
        <w:t xml:space="preserve"> i</w:t>
      </w:r>
      <w:r w:rsidR="00AA6A1F">
        <w:t xml:space="preserve"> </w:t>
      </w:r>
      <w:r w:rsidRPr="00005D12">
        <w:t xml:space="preserve">rentowności środków Funduszu, przy jednoczesnym zachowaniu ich płynności; </w:t>
      </w:r>
    </w:p>
    <w:p w14:paraId="6DB7560E" w14:textId="602CE789" w:rsidR="007862F3" w:rsidRPr="00005D12" w:rsidRDefault="007862F3" w:rsidP="007862F3">
      <w:pPr>
        <w:pStyle w:val="ZPKTzmpktartykuempunktem"/>
      </w:pPr>
      <w:r w:rsidRPr="00005D12">
        <w:t>4)</w:t>
      </w:r>
      <w:r w:rsidRPr="00005D12">
        <w:tab/>
        <w:t>środków uzyskanych przez Ubezpieczeniowy Fundusz Gwarancyjny</w:t>
      </w:r>
      <w:r w:rsidR="00401969" w:rsidRPr="00005D12">
        <w:t xml:space="preserve"> z</w:t>
      </w:r>
      <w:r w:rsidR="00AA6A1F">
        <w:t xml:space="preserve"> </w:t>
      </w:r>
      <w:r w:rsidRPr="00005D12">
        <w:t>pożyczek i</w:t>
      </w:r>
      <w:r w:rsidR="006D4A2A">
        <w:t> </w:t>
      </w:r>
      <w:r w:rsidRPr="00005D12">
        <w:t>kredytów na rzecz Funduszu;</w:t>
      </w:r>
    </w:p>
    <w:p w14:paraId="2D6D5830" w14:textId="77777777" w:rsidR="007862F3" w:rsidRPr="00005D12" w:rsidRDefault="007862F3" w:rsidP="007862F3">
      <w:pPr>
        <w:pStyle w:val="ZPKTzmpktartykuempunktem"/>
      </w:pPr>
      <w:r w:rsidRPr="00005D12">
        <w:t>5)</w:t>
      </w:r>
      <w:r w:rsidRPr="00005D12">
        <w:tab/>
        <w:t>innych wpływów.</w:t>
      </w:r>
    </w:p>
    <w:p w14:paraId="56DD0214" w14:textId="1F970FE4" w:rsidR="007862F3" w:rsidRPr="00005D12" w:rsidRDefault="007862F3" w:rsidP="007862F3">
      <w:pPr>
        <w:pStyle w:val="ZUSTzmustartykuempunktem"/>
      </w:pPr>
      <w:r w:rsidRPr="00005D12">
        <w:t>3.</w:t>
      </w:r>
      <w:r w:rsidR="00401969" w:rsidRPr="00005D12">
        <w:t xml:space="preserve"> W</w:t>
      </w:r>
      <w:r w:rsidR="00AA6A1F">
        <w:t xml:space="preserve"> </w:t>
      </w:r>
      <w:r w:rsidRPr="00005D12">
        <w:t>przypadku niedoboru środków na rachunku Funduszu niezbędnych do jego właściwego funkcjonowania,</w:t>
      </w:r>
      <w:r w:rsidR="00401969" w:rsidRPr="00005D12">
        <w:t xml:space="preserve"> w</w:t>
      </w:r>
      <w:r w:rsidR="00AA6A1F">
        <w:t xml:space="preserve"> </w:t>
      </w:r>
      <w:r w:rsidRPr="00005D12">
        <w:t>tym realizacji zadań,</w:t>
      </w:r>
      <w:r w:rsidR="00401969" w:rsidRPr="00005D12">
        <w:t xml:space="preserve"> o</w:t>
      </w:r>
      <w:r w:rsidR="00AA6A1F">
        <w:t xml:space="preserve"> </w:t>
      </w:r>
      <w:r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5 ust.</w:t>
      </w:r>
      <w:r w:rsidR="00AA6A1F">
        <w:t xml:space="preserve"> </w:t>
      </w:r>
      <w:r w:rsidRPr="00005D12">
        <w:t>5</w:t>
      </w:r>
      <w:r w:rsidR="00702712">
        <w:t>j</w:t>
      </w:r>
      <w:r w:rsidRPr="00005D12">
        <w:t xml:space="preserve"> i</w:t>
      </w:r>
      <w:r w:rsidR="006D4A2A">
        <w:t> </w:t>
      </w:r>
      <w:r w:rsidRPr="00005D12">
        <w:t>5</w:t>
      </w:r>
      <w:r w:rsidR="00702712">
        <w:t>l</w:t>
      </w:r>
      <w:r w:rsidRPr="00005D12">
        <w:t>, Ubezpieczeniowy Fundusz Gwarancyjny może udzielić Funduszowi zwrotnego finansowania na warunkach odpowiadających stopie oprocentowania lokat uzyskiwanych przez Ubezpieczeniowy Fundusz Gwarancyjny</w:t>
      </w:r>
      <w:r w:rsidR="00401969" w:rsidRPr="00005D12">
        <w:t xml:space="preserve"> w</w:t>
      </w:r>
      <w:r w:rsidR="00AA6A1F">
        <w:t xml:space="preserve"> </w:t>
      </w:r>
      <w:r w:rsidRPr="00005D12">
        <w:t>danym okresie, przy uwzględnieniu bezpieczeństwa</w:t>
      </w:r>
      <w:r w:rsidR="00401969" w:rsidRPr="00005D12">
        <w:t xml:space="preserve"> i</w:t>
      </w:r>
      <w:r w:rsidR="00AA6A1F">
        <w:t xml:space="preserve"> </w:t>
      </w:r>
      <w:r w:rsidRPr="00005D12">
        <w:t>płynności środków Ubezpieczeniowego Funduszu Gwarancyjnego. Wysokość zwrotnego finansowania udzielonego przez Ubezpieczeniowy Fundusz Gwarancyjny na rzecz Funduszu nie może przekroczyć wysokości 5% wartości lokat funduszu statutowego Ubezpieczeniowego Funduszu Gwarancyjnego</w:t>
      </w:r>
      <w:r w:rsidR="00401969" w:rsidRPr="00005D12">
        <w:t xml:space="preserve"> w</w:t>
      </w:r>
      <w:r w:rsidR="00AA6A1F">
        <w:t xml:space="preserve"> </w:t>
      </w:r>
      <w:r w:rsidRPr="00005D12">
        <w:t>okresie finansowania do jednego roku.</w:t>
      </w:r>
    </w:p>
    <w:p w14:paraId="77A58E88" w14:textId="7E01365E" w:rsidR="00B40D1E" w:rsidRDefault="007862F3" w:rsidP="00AA6A1F">
      <w:pPr>
        <w:pStyle w:val="ZUSTzmustartykuempunktem"/>
        <w:keepNext/>
      </w:pPr>
      <w:r w:rsidRPr="00005D12">
        <w:t>4. Ubezpieczeniowemu Funduszowi Gwarancyjnemu przysługuje prawo dochodzenia od przedsiębiorcy zwrotu wypłaconych kwot,</w:t>
      </w:r>
      <w:r w:rsidR="00401969" w:rsidRPr="00005D12">
        <w:t xml:space="preserve"> o</w:t>
      </w:r>
      <w:r w:rsidR="00AA6A1F">
        <w:t xml:space="preserve"> </w:t>
      </w:r>
      <w:r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5 ust.</w:t>
      </w:r>
      <w:r w:rsidR="006D4A2A">
        <w:t> </w:t>
      </w:r>
      <w:r w:rsidRPr="00005D12">
        <w:t>5</w:t>
      </w:r>
      <w:r w:rsidR="00702712">
        <w:t>j</w:t>
      </w:r>
      <w:r w:rsidR="00F353C2" w:rsidRPr="00005D12">
        <w:t>,</w:t>
      </w:r>
      <w:r w:rsidR="00401969" w:rsidRPr="00005D12">
        <w:t xml:space="preserve"> </w:t>
      </w:r>
      <w:r w:rsidRPr="00005D12">
        <w:t>5</w:t>
      </w:r>
      <w:r w:rsidR="00702712">
        <w:t>l</w:t>
      </w:r>
      <w:r w:rsidR="00F353C2" w:rsidRPr="00005D12">
        <w:t xml:space="preserve"> i 5</w:t>
      </w:r>
      <w:r w:rsidR="00702712">
        <w:t>m</w:t>
      </w:r>
      <w:r w:rsidRPr="00005D12">
        <w:t>,</w:t>
      </w:r>
      <w:r w:rsidR="00401969" w:rsidRPr="00005D12">
        <w:t xml:space="preserve"> w</w:t>
      </w:r>
      <w:r w:rsidR="00AA6A1F">
        <w:t xml:space="preserve"> </w:t>
      </w:r>
      <w:r w:rsidRPr="00005D12">
        <w:t>przypadku gdy</w:t>
      </w:r>
      <w:r w:rsidR="00B40D1E">
        <w:t>:</w:t>
      </w:r>
    </w:p>
    <w:p w14:paraId="2559EC5F" w14:textId="18E0FD08" w:rsidR="00B40D1E" w:rsidRDefault="00B40D1E" w:rsidP="005438F0">
      <w:pPr>
        <w:pStyle w:val="ZPKTzmpktartykuempunktem"/>
      </w:pPr>
      <w:r>
        <w:t>1)</w:t>
      </w:r>
      <w:r>
        <w:tab/>
      </w:r>
      <w:r w:rsidR="007862F3" w:rsidRPr="00005D12">
        <w:t>po złożeniu oświadczenia</w:t>
      </w:r>
      <w:r w:rsidR="00401969" w:rsidRPr="00005D12">
        <w:t xml:space="preserve"> o</w:t>
      </w:r>
      <w:r w:rsidR="00AA6A1F">
        <w:t xml:space="preserve"> </w:t>
      </w:r>
      <w:r w:rsidR="007862F3" w:rsidRPr="00005D12">
        <w:t xml:space="preserve">niewypłacalności, </w:t>
      </w:r>
      <w:r w:rsidRPr="00B40D1E">
        <w:t>o którym mowa w art. 5 ust. 3e pkt</w:t>
      </w:r>
      <w:r w:rsidR="006D4A2A">
        <w:t> </w:t>
      </w:r>
      <w:r w:rsidRPr="00B40D1E">
        <w:t>1</w:t>
      </w:r>
      <w:r>
        <w:t>,</w:t>
      </w:r>
      <w:r w:rsidRPr="00B40D1E">
        <w:t xml:space="preserve"> albo</w:t>
      </w:r>
    </w:p>
    <w:p w14:paraId="05CDC0D2" w14:textId="717C3319" w:rsidR="00B40D1E" w:rsidRDefault="00B40D1E" w:rsidP="00AA6A1F">
      <w:pPr>
        <w:pStyle w:val="ZPKTzmpktartykuempunktem"/>
        <w:keepNext/>
      </w:pPr>
      <w:r>
        <w:lastRenderedPageBreak/>
        <w:t>2)</w:t>
      </w:r>
      <w:r>
        <w:tab/>
        <w:t xml:space="preserve">po </w:t>
      </w:r>
      <w:r w:rsidRPr="00B40D1E">
        <w:t>wydani</w:t>
      </w:r>
      <w:r>
        <w:t>u</w:t>
      </w:r>
      <w:r w:rsidRPr="00B40D1E">
        <w:t xml:space="preserve"> przez mar</w:t>
      </w:r>
      <w:r>
        <w:t xml:space="preserve">szałka województwa dyspozycji, </w:t>
      </w:r>
      <w:r w:rsidRPr="00B40D1E">
        <w:t>o której mowa w art. 5 ust.</w:t>
      </w:r>
      <w:r w:rsidR="002166EC">
        <w:t> </w:t>
      </w:r>
      <w:r w:rsidRPr="00B40D1E">
        <w:t>3f</w:t>
      </w:r>
    </w:p>
    <w:p w14:paraId="416AF6A1" w14:textId="145AC302" w:rsidR="007862F3" w:rsidRPr="00005D12" w:rsidRDefault="00B40D1E" w:rsidP="005438F0">
      <w:pPr>
        <w:pStyle w:val="ZCZWSPPKTzmczciwsppktartykuempunktem"/>
      </w:pPr>
      <w:r>
        <w:t xml:space="preserve">– </w:t>
      </w:r>
      <w:r w:rsidR="007862F3" w:rsidRPr="00005D12">
        <w:t>przedsiębiorca</w:t>
      </w:r>
      <w:r w:rsidR="00DC705D">
        <w:t xml:space="preserve"> w dalszym ciągu wykonuje działalnoś</w:t>
      </w:r>
      <w:r w:rsidR="00DC705D">
        <w:rPr>
          <w:rFonts w:ascii="Times New Roman" w:hAnsi="Times New Roman" w:cs="Times New Roman"/>
        </w:rPr>
        <w:t>ć</w:t>
      </w:r>
      <w:r w:rsidR="00DC705D">
        <w:t xml:space="preserve"> organizatora turystyki lub pośrednika turystycznego.</w:t>
      </w:r>
    </w:p>
    <w:p w14:paraId="3F845D20" w14:textId="188214D3" w:rsidR="007862F3" w:rsidRPr="00005D12" w:rsidRDefault="007862F3" w:rsidP="007862F3">
      <w:pPr>
        <w:pStyle w:val="ZUSTzmustartykuempunktem"/>
      </w:pPr>
      <w:r w:rsidRPr="00005D12">
        <w:t xml:space="preserve">5. </w:t>
      </w:r>
      <w:r w:rsidR="009C3766" w:rsidRPr="00005D12">
        <w:t xml:space="preserve">Ubezpieczeniowemu </w:t>
      </w:r>
      <w:r w:rsidRPr="00005D12">
        <w:t xml:space="preserve">Funduszowi </w:t>
      </w:r>
      <w:r w:rsidR="009C3766" w:rsidRPr="00005D12">
        <w:t xml:space="preserve">Gwarancyjnemu </w:t>
      </w:r>
      <w:r w:rsidRPr="00005D12">
        <w:t>przysługuje roszczenie do masy upadłości organizatora turystyki lub pośrednika turystycznego</w:t>
      </w:r>
      <w:r w:rsidR="00401969" w:rsidRPr="00005D12">
        <w:t xml:space="preserve"> o</w:t>
      </w:r>
      <w:r w:rsidR="00AA6A1F">
        <w:t xml:space="preserve"> </w:t>
      </w:r>
      <w:r w:rsidRPr="00005D12">
        <w:t>zwrot wypłaconych środków,</w:t>
      </w:r>
      <w:r w:rsidR="00401969" w:rsidRPr="00005D12">
        <w:t xml:space="preserve"> o</w:t>
      </w:r>
      <w:r w:rsidR="00AA6A1F">
        <w:t xml:space="preserve"> </w:t>
      </w:r>
      <w:r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Pr="00005D12">
        <w:t>10e</w:t>
      </w:r>
      <w:r w:rsidR="00401969" w:rsidRPr="00005D12">
        <w:t xml:space="preserve"> ust.</w:t>
      </w:r>
      <w:r w:rsidR="00AA6A1F">
        <w:t xml:space="preserve"> </w:t>
      </w:r>
      <w:r w:rsidRPr="00005D12">
        <w:t>1.</w:t>
      </w:r>
    </w:p>
    <w:p w14:paraId="53F557E9" w14:textId="0FB4C4ED" w:rsidR="007862F3" w:rsidRPr="00005D12" w:rsidRDefault="007862F3" w:rsidP="007862F3">
      <w:pPr>
        <w:pStyle w:val="ZUSTzmustartykuempunktem"/>
      </w:pPr>
      <w:r w:rsidRPr="00005D12">
        <w:t>6. Wierzytelności,</w:t>
      </w:r>
      <w:r w:rsidR="00401969" w:rsidRPr="00005D12">
        <w:t xml:space="preserve"> o</w:t>
      </w:r>
      <w:r w:rsidR="00AA6A1F">
        <w:t xml:space="preserve"> </w:t>
      </w:r>
      <w:r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Pr="00005D12">
        <w:t xml:space="preserve">5, </w:t>
      </w:r>
      <w:r w:rsidR="009C3766" w:rsidRPr="00005D12">
        <w:t xml:space="preserve">Ubezpieczeniowy </w:t>
      </w:r>
      <w:r w:rsidRPr="00005D12">
        <w:t xml:space="preserve">Fundusz </w:t>
      </w:r>
      <w:r w:rsidR="009C3766" w:rsidRPr="00005D12">
        <w:t xml:space="preserve">Gwarancyjny </w:t>
      </w:r>
      <w:r w:rsidRPr="00005D12">
        <w:t>może zgłaszać syndykowi do czasu prawomocnego wykonania plan</w:t>
      </w:r>
      <w:r w:rsidR="005726C0" w:rsidRPr="00005D12">
        <w:t>ów</w:t>
      </w:r>
      <w:r w:rsidRPr="00005D12">
        <w:t xml:space="preserve"> podziału funduszu masy.</w:t>
      </w:r>
    </w:p>
    <w:p w14:paraId="0057F27D" w14:textId="0BBF9BB6" w:rsidR="007862F3" w:rsidRPr="00005D12" w:rsidRDefault="007862F3" w:rsidP="00C266B0">
      <w:pPr>
        <w:pStyle w:val="ZARTzmartartykuempunktem"/>
      </w:pPr>
      <w:r w:rsidRPr="00005D12">
        <w:t>Art. 10e. 1. Środki Funduszu przeznacza się na</w:t>
      </w:r>
      <w:r w:rsidR="002553F5">
        <w:t xml:space="preserve"> pokrycie kosztów i zwrot wpłat, o</w:t>
      </w:r>
      <w:r w:rsidR="002166EC">
        <w:t> </w:t>
      </w:r>
      <w:r w:rsidR="002553F5">
        <w:t xml:space="preserve">których mowa </w:t>
      </w:r>
      <w:r w:rsidR="002553F5" w:rsidRPr="00005D12">
        <w:t>w</w:t>
      </w:r>
      <w:r w:rsidR="00AA6A1F">
        <w:t xml:space="preserve"> </w:t>
      </w:r>
      <w:r w:rsidR="002553F5" w:rsidRPr="00005D12">
        <w:t>art.</w:t>
      </w:r>
      <w:r w:rsidR="00AA6A1F">
        <w:t xml:space="preserve"> </w:t>
      </w:r>
      <w:r w:rsidR="002553F5" w:rsidRPr="00005D12">
        <w:t>5 ust.</w:t>
      </w:r>
      <w:r w:rsidR="00AA6A1F">
        <w:t xml:space="preserve"> </w:t>
      </w:r>
      <w:r w:rsidR="002553F5" w:rsidRPr="00005D12">
        <w:t>1 pkt</w:t>
      </w:r>
      <w:r w:rsidR="00AA6A1F">
        <w:t xml:space="preserve"> </w:t>
      </w:r>
      <w:r w:rsidR="002553F5" w:rsidRPr="00005D12">
        <w:t>2</w:t>
      </w:r>
      <w:r w:rsidR="009271B9">
        <w:t>,</w:t>
      </w:r>
      <w:r w:rsidR="00401969" w:rsidRPr="00005D12">
        <w:t xml:space="preserve"> w</w:t>
      </w:r>
      <w:r w:rsidR="00AA6A1F">
        <w:t xml:space="preserve"> </w:t>
      </w:r>
      <w:r w:rsidRPr="00005D12">
        <w:t>przypadku gdy środki finansowe pochodzące</w:t>
      </w:r>
      <w:r w:rsidR="00401969" w:rsidRPr="00005D12">
        <w:t xml:space="preserve"> z</w:t>
      </w:r>
      <w:r w:rsidR="002166EC">
        <w:t> </w:t>
      </w:r>
      <w:r w:rsidRPr="00005D12">
        <w:t>zabezpiecze</w:t>
      </w:r>
      <w:r w:rsidR="00FD5A62" w:rsidRPr="00005D12">
        <w:t>ń finansowych</w:t>
      </w:r>
      <w:r w:rsidRPr="00005D12">
        <w:t>,</w:t>
      </w:r>
      <w:r w:rsidR="00401969" w:rsidRPr="00005D12">
        <w:t xml:space="preserve"> o</w:t>
      </w:r>
      <w:r w:rsidR="00AA6A1F">
        <w:t xml:space="preserve"> </w:t>
      </w:r>
      <w:r w:rsidRPr="00005D12">
        <w:t>który</w:t>
      </w:r>
      <w:r w:rsidR="00FD5A62" w:rsidRPr="00005D12">
        <w:t>ch</w:t>
      </w:r>
      <w:r w:rsidRPr="00005D12">
        <w:t xml:space="preserve">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5 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2 lit.</w:t>
      </w:r>
      <w:r w:rsidR="00AA6A1F">
        <w:t xml:space="preserve"> </w:t>
      </w:r>
      <w:r w:rsidRPr="00005D12">
        <w:t>a–c, okażą się niewystarczające.</w:t>
      </w:r>
    </w:p>
    <w:p w14:paraId="48FE531E" w14:textId="3FF0CA3D" w:rsidR="007862F3" w:rsidRPr="00005D12" w:rsidRDefault="007862F3" w:rsidP="007862F3">
      <w:pPr>
        <w:pStyle w:val="ZUSTzmustartykuempunktem"/>
      </w:pPr>
      <w:r w:rsidRPr="00005D12">
        <w:t>2. Ze środków Funduszu dokonuje się spłaty kredytów</w:t>
      </w:r>
      <w:r w:rsidR="00401969" w:rsidRPr="00005D12">
        <w:t xml:space="preserve"> i</w:t>
      </w:r>
      <w:r w:rsidR="00AA6A1F">
        <w:t xml:space="preserve"> </w:t>
      </w:r>
      <w:r w:rsidRPr="00005D12">
        <w:t>pożyczek,</w:t>
      </w:r>
      <w:r w:rsidR="00401969" w:rsidRPr="00005D12">
        <w:t xml:space="preserve"> o</w:t>
      </w:r>
      <w:r w:rsidR="00AA6A1F">
        <w:t xml:space="preserve"> </w:t>
      </w:r>
      <w:r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Pr="00005D12">
        <w:t>10d</w:t>
      </w:r>
      <w:r w:rsidR="00401969" w:rsidRPr="00005D12">
        <w:t xml:space="preserve"> ust.</w:t>
      </w:r>
      <w:r w:rsidR="00AA6A1F">
        <w:t xml:space="preserve"> </w:t>
      </w:r>
      <w:r w:rsidR="00401969" w:rsidRPr="00005D12">
        <w:t>2 pkt</w:t>
      </w:r>
      <w:r w:rsidR="00AA6A1F">
        <w:t xml:space="preserve"> </w:t>
      </w:r>
      <w:r w:rsidRPr="00005D12">
        <w:t>4, wraz</w:t>
      </w:r>
      <w:r w:rsidR="00401969" w:rsidRPr="00005D12">
        <w:t xml:space="preserve"> z</w:t>
      </w:r>
      <w:r w:rsidR="00AA6A1F">
        <w:t xml:space="preserve"> </w:t>
      </w:r>
      <w:r w:rsidRPr="00005D12">
        <w:t>odsetkami</w:t>
      </w:r>
      <w:r w:rsidR="00401969" w:rsidRPr="00005D12">
        <w:t xml:space="preserve"> i</w:t>
      </w:r>
      <w:r w:rsidR="00AA6A1F">
        <w:t xml:space="preserve"> </w:t>
      </w:r>
      <w:r w:rsidRPr="00005D12">
        <w:t>innymi kosztami obsługi kredytów i</w:t>
      </w:r>
      <w:r w:rsidR="002166EC">
        <w:t> </w:t>
      </w:r>
      <w:r w:rsidRPr="00005D12">
        <w:t>pożyczek. Spłata kredytów</w:t>
      </w:r>
      <w:r w:rsidR="00401969" w:rsidRPr="00005D12">
        <w:t xml:space="preserve"> i</w:t>
      </w:r>
      <w:r w:rsidR="00AA6A1F">
        <w:t xml:space="preserve"> </w:t>
      </w:r>
      <w:r w:rsidRPr="00005D12">
        <w:t>pożyczek nie może być dokonywana ze środków Ubezpieczeniowego Funduszu Gwarancyjnego innych niż zgromadzone na rachunku</w:t>
      </w:r>
      <w:r w:rsidR="00FD5A62" w:rsidRPr="00005D12">
        <w:t>, o</w:t>
      </w:r>
      <w:r w:rsidR="002166EC">
        <w:t> </w:t>
      </w:r>
      <w:r w:rsidR="00FD5A62" w:rsidRPr="00005D12">
        <w:t>którym mowa</w:t>
      </w:r>
      <w:r w:rsidRPr="00005D12">
        <w:t xml:space="preserve"> </w:t>
      </w:r>
      <w:r w:rsidR="00FD5A62" w:rsidRPr="00005D12">
        <w:t>w</w:t>
      </w:r>
      <w:r w:rsidR="00AA6A1F">
        <w:t xml:space="preserve"> </w:t>
      </w:r>
      <w:r w:rsidR="00FD5A62" w:rsidRPr="00005D12">
        <w:t>art.</w:t>
      </w:r>
      <w:r w:rsidR="00AA6A1F">
        <w:t xml:space="preserve"> </w:t>
      </w:r>
      <w:r w:rsidR="00FD5A62" w:rsidRPr="00005D12">
        <w:t>10d ust. 1</w:t>
      </w:r>
      <w:r w:rsidRPr="00005D12">
        <w:t>.</w:t>
      </w:r>
    </w:p>
    <w:p w14:paraId="5FC77818" w14:textId="635F23A5" w:rsidR="007862F3" w:rsidRPr="00005D12" w:rsidRDefault="007862F3" w:rsidP="007862F3">
      <w:pPr>
        <w:pStyle w:val="ZUSTzmustartykuempunktem"/>
      </w:pPr>
      <w:r w:rsidRPr="00005D12">
        <w:t>3. Ze środków Funduszu pokrywa się koszty związane</w:t>
      </w:r>
      <w:r w:rsidR="00401969" w:rsidRPr="00005D12">
        <w:t xml:space="preserve"> z</w:t>
      </w:r>
      <w:r w:rsidR="00AA6A1F">
        <w:t xml:space="preserve"> </w:t>
      </w:r>
      <w:r w:rsidRPr="00005D12">
        <w:t>realizacją wypłat z</w:t>
      </w:r>
      <w:r w:rsidR="002166EC">
        <w:t> </w:t>
      </w:r>
      <w:r w:rsidRPr="00005D12">
        <w:t>Funduszu,</w:t>
      </w:r>
      <w:r w:rsidR="00401969" w:rsidRPr="00005D12">
        <w:t xml:space="preserve"> o</w:t>
      </w:r>
      <w:r w:rsidR="00AA6A1F">
        <w:t xml:space="preserve"> </w:t>
      </w:r>
      <w:r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</w:t>
      </w:r>
      <w:r w:rsidR="00FD5A62" w:rsidRPr="00005D12">
        <w:t>,</w:t>
      </w:r>
      <w:r w:rsidR="00401969" w:rsidRPr="00005D12">
        <w:t xml:space="preserve"> oraz</w:t>
      </w:r>
      <w:r w:rsidRPr="00005D12">
        <w:t xml:space="preserve"> koszty jego obsługi przez Ubezpieczeniowy Fundusz Gwarancyjny. Roszczenia</w:t>
      </w:r>
      <w:r w:rsidR="00401969" w:rsidRPr="00005D12">
        <w:t xml:space="preserve"> i</w:t>
      </w:r>
      <w:r w:rsidR="00AA6A1F">
        <w:t xml:space="preserve"> </w:t>
      </w:r>
      <w:r w:rsidRPr="00005D12">
        <w:t>zobowiązania Funduszu nie mogą być pokrywane ze środków Ubezpieczeniowego Funduszu Gwarancyjnego innych niż zgromadzone na rachunku</w:t>
      </w:r>
      <w:r w:rsidR="00FD5A62" w:rsidRPr="00005D12">
        <w:t>,</w:t>
      </w:r>
      <w:r w:rsidRPr="00005D12">
        <w:t xml:space="preserve"> </w:t>
      </w:r>
      <w:r w:rsidR="00FD5A62" w:rsidRPr="00005D12">
        <w:t>o którym mowa w</w:t>
      </w:r>
      <w:r w:rsidR="00AA6A1F">
        <w:t xml:space="preserve"> </w:t>
      </w:r>
      <w:r w:rsidR="00FD5A62" w:rsidRPr="00005D12">
        <w:t>art.</w:t>
      </w:r>
      <w:r w:rsidR="00AA6A1F">
        <w:t xml:space="preserve"> </w:t>
      </w:r>
      <w:r w:rsidR="00FD5A62" w:rsidRPr="00005D12">
        <w:t>10d ust. 1</w:t>
      </w:r>
      <w:r w:rsidRPr="00005D12">
        <w:t>.</w:t>
      </w:r>
    </w:p>
    <w:p w14:paraId="63E31797" w14:textId="4C9A664E" w:rsidR="007862F3" w:rsidRPr="00005D12" w:rsidRDefault="007862F3" w:rsidP="00C266B0">
      <w:pPr>
        <w:pStyle w:val="ZARTzmartartykuempunktem"/>
      </w:pPr>
      <w:r w:rsidRPr="00005D12">
        <w:t>Art. 10f. 1. Składka na Fundusz jest naliczana</w:t>
      </w:r>
      <w:r w:rsidR="00401969" w:rsidRPr="00005D12">
        <w:t xml:space="preserve"> w</w:t>
      </w:r>
      <w:r w:rsidR="00AA6A1F">
        <w:t xml:space="preserve"> </w:t>
      </w:r>
      <w:r w:rsidRPr="00005D12">
        <w:t>wysokości nie wyższej niż 3</w:t>
      </w:r>
      <w:r w:rsidR="00401969" w:rsidRPr="00005D12">
        <w:t>0</w:t>
      </w:r>
      <w:r w:rsidR="00AA6A1F">
        <w:t xml:space="preserve"> </w:t>
      </w:r>
      <w:r w:rsidRPr="00005D12">
        <w:t>zł od każdego klienta</w:t>
      </w:r>
      <w:r w:rsidR="00401969" w:rsidRPr="00005D12">
        <w:t xml:space="preserve"> z</w:t>
      </w:r>
      <w:r w:rsidR="00AA6A1F">
        <w:t xml:space="preserve"> </w:t>
      </w:r>
      <w:r w:rsidRPr="00005D12">
        <w:t>tytułu zawartej umowy</w:t>
      </w:r>
      <w:r w:rsidR="00401969" w:rsidRPr="00005D12">
        <w:t xml:space="preserve"> o</w:t>
      </w:r>
      <w:r w:rsidR="00AA6A1F">
        <w:t xml:space="preserve"> </w:t>
      </w:r>
      <w:r w:rsidRPr="00005D12">
        <w:t>świadczenie usług turystycznych polegających na organizowaniu imprez turystycznych lub umowy</w:t>
      </w:r>
      <w:r w:rsidR="00401969" w:rsidRPr="00005D12">
        <w:t xml:space="preserve"> w</w:t>
      </w:r>
      <w:r w:rsidR="00AA6A1F">
        <w:t xml:space="preserve"> </w:t>
      </w:r>
      <w:r w:rsidRPr="00005D12">
        <w:t>zakresie pośredniczenia na zlecenie klientów</w:t>
      </w:r>
      <w:r w:rsidR="00401969" w:rsidRPr="00005D12">
        <w:t xml:space="preserve"> w</w:t>
      </w:r>
      <w:r w:rsidR="00AA6A1F">
        <w:t xml:space="preserve"> </w:t>
      </w:r>
      <w:r w:rsidRPr="00005D12">
        <w:t>zawieraniu umów</w:t>
      </w:r>
      <w:r w:rsidR="00401969" w:rsidRPr="00005D12">
        <w:t xml:space="preserve"> o</w:t>
      </w:r>
      <w:r w:rsidR="00AA6A1F">
        <w:t xml:space="preserve"> </w:t>
      </w:r>
      <w:r w:rsidRPr="00005D12">
        <w:t>świadczenie usług turystycznych. Składka jest należna z</w:t>
      </w:r>
      <w:r w:rsidR="00AA6A1F">
        <w:t xml:space="preserve"> </w:t>
      </w:r>
      <w:r w:rsidRPr="00005D12">
        <w:t>dniem zawarcia umowy.</w:t>
      </w:r>
    </w:p>
    <w:p w14:paraId="1A0CD89F" w14:textId="2B85EF2F" w:rsidR="007862F3" w:rsidRPr="00005D12" w:rsidRDefault="00D71B63" w:rsidP="007862F3">
      <w:pPr>
        <w:pStyle w:val="ZUSTzmustartykuempunktem"/>
      </w:pPr>
      <w:r>
        <w:t>2</w:t>
      </w:r>
      <w:r w:rsidR="007862F3" w:rsidRPr="00005D12">
        <w:t>. Składka przekazana na Fundusz nie podlega zwrotowi. W</w:t>
      </w:r>
      <w:r w:rsidR="00AA6A1F">
        <w:t xml:space="preserve"> </w:t>
      </w:r>
      <w:r w:rsidR="007862F3" w:rsidRPr="00005D12">
        <w:t>przypadku składki odprowadzonej za imprezę turystyczną, która została odwołana przez organizatora turystyki lub pośrednika turystycznego</w:t>
      </w:r>
      <w:r w:rsidR="00401969" w:rsidRPr="00005D12">
        <w:t xml:space="preserve"> z</w:t>
      </w:r>
      <w:r w:rsidR="00AA6A1F">
        <w:t xml:space="preserve"> </w:t>
      </w:r>
      <w:r w:rsidR="007862F3" w:rsidRPr="00005D12">
        <w:t>powodu niewystarczającej liczby zgłoszeń, jeżeli realizacja usług była uzależniona od liczby zgłoszeń,</w:t>
      </w:r>
      <w:r w:rsidR="00401969" w:rsidRPr="00005D12">
        <w:t xml:space="preserve"> a</w:t>
      </w:r>
      <w:r w:rsidR="00AA6A1F">
        <w:t xml:space="preserve"> </w:t>
      </w:r>
      <w:r w:rsidR="007862F3" w:rsidRPr="00005D12">
        <w:t>także</w:t>
      </w:r>
      <w:r w:rsidR="00401969" w:rsidRPr="00005D12">
        <w:t xml:space="preserve"> w</w:t>
      </w:r>
      <w:r w:rsidR="00AA6A1F">
        <w:t xml:space="preserve"> </w:t>
      </w:r>
      <w:r w:rsidR="007862F3" w:rsidRPr="00005D12">
        <w:t xml:space="preserve">przypadku </w:t>
      </w:r>
      <w:r w:rsidR="007862F3" w:rsidRPr="00005D12">
        <w:lastRenderedPageBreak/>
        <w:t xml:space="preserve">rozwiązania umowy lub odstąpienia od umowy przez klienta, składka podlega zarachowaniu na poczet następnej należnej do przekazania składki. </w:t>
      </w:r>
    </w:p>
    <w:p w14:paraId="79DF114B" w14:textId="70768F6A" w:rsidR="007862F3" w:rsidRPr="00005D12" w:rsidRDefault="00D71B63" w:rsidP="007862F3">
      <w:pPr>
        <w:pStyle w:val="ZUSTzmustartykuempunktem"/>
      </w:pPr>
      <w:r>
        <w:t>3</w:t>
      </w:r>
      <w:r w:rsidR="007862F3" w:rsidRPr="00005D12">
        <w:t>. Minister właściwy do spraw turystyki</w:t>
      </w:r>
      <w:r w:rsidR="00401969" w:rsidRPr="00005D12">
        <w:t xml:space="preserve"> w</w:t>
      </w:r>
      <w:r w:rsidR="00AA6A1F">
        <w:t xml:space="preserve"> </w:t>
      </w:r>
      <w:r w:rsidR="007862F3" w:rsidRPr="00005D12">
        <w:t>porozumieniu</w:t>
      </w:r>
      <w:r w:rsidR="00401969" w:rsidRPr="00005D12">
        <w:t xml:space="preserve"> z</w:t>
      </w:r>
      <w:r w:rsidR="00AA6A1F">
        <w:t xml:space="preserve"> </w:t>
      </w:r>
      <w:r w:rsidR="007862F3" w:rsidRPr="00005D12">
        <w:t>ministrem właściwym do spraw instytucji finansowych, po zasięgnięciu opinii Ubezpieczeniowego Funduszu Gwarancyjnego, określi,</w:t>
      </w:r>
      <w:r w:rsidR="00401969" w:rsidRPr="00005D12">
        <w:t xml:space="preserve"> w</w:t>
      </w:r>
      <w:r w:rsidR="00AA6A1F">
        <w:t xml:space="preserve"> </w:t>
      </w:r>
      <w:r w:rsidR="007862F3" w:rsidRPr="00005D12">
        <w:t>drodze rozporządzenia, wysokość składki płaconej na rzecz Funduszu, uwzględniając zakres</w:t>
      </w:r>
      <w:r w:rsidR="00401969" w:rsidRPr="00005D12">
        <w:t xml:space="preserve"> i</w:t>
      </w:r>
      <w:r w:rsidR="00AA6A1F">
        <w:t xml:space="preserve"> </w:t>
      </w:r>
      <w:r w:rsidR="007862F3" w:rsidRPr="00005D12">
        <w:t>rodzaj działalności wykonywanej przez organizatorów turystyki</w:t>
      </w:r>
      <w:r w:rsidR="00401969" w:rsidRPr="00005D12">
        <w:t xml:space="preserve"> i</w:t>
      </w:r>
      <w:r w:rsidR="00AA6A1F">
        <w:t xml:space="preserve"> </w:t>
      </w:r>
      <w:r w:rsidR="007862F3" w:rsidRPr="00005D12">
        <w:t>pośredników turystycznych oraz potrzeby finansowe Funduszu związane z</w:t>
      </w:r>
      <w:r w:rsidR="002166EC">
        <w:t> </w:t>
      </w:r>
      <w:r w:rsidR="007862F3" w:rsidRPr="00005D12">
        <w:t>realizacją zadań wynikających</w:t>
      </w:r>
      <w:r w:rsidR="00401969" w:rsidRPr="00005D12">
        <w:t xml:space="preserve"> z</w:t>
      </w:r>
      <w:r w:rsidR="00AA6A1F">
        <w:t xml:space="preserve"> </w:t>
      </w:r>
      <w:r w:rsidR="007862F3" w:rsidRPr="00005D12">
        <w:t>ustawy, przy czym minimalna stawka może być określona na poziomie 0</w:t>
      </w:r>
      <w:r w:rsidR="00AA6A1F">
        <w:t xml:space="preserve"> </w:t>
      </w:r>
      <w:r w:rsidR="007862F3" w:rsidRPr="00005D12">
        <w:t>zł.</w:t>
      </w:r>
    </w:p>
    <w:p w14:paraId="7DA759A9" w14:textId="677E2C85" w:rsidR="007862F3" w:rsidRPr="00005D12" w:rsidRDefault="007862F3" w:rsidP="00AA6A1F">
      <w:pPr>
        <w:pStyle w:val="ZARTzmartartykuempunktem"/>
        <w:keepNext/>
      </w:pPr>
      <w:r w:rsidRPr="00005D12">
        <w:t>Art. 10g. 1. Podmioty obowiązane do naliczania</w:t>
      </w:r>
      <w:r w:rsidR="00401969" w:rsidRPr="00005D12">
        <w:t xml:space="preserve"> i</w:t>
      </w:r>
      <w:r w:rsidR="00AA6A1F">
        <w:t xml:space="preserve"> </w:t>
      </w:r>
      <w:r w:rsidRPr="00005D12">
        <w:t>przekazywania składek na Fundusz bez wezwania:</w:t>
      </w:r>
    </w:p>
    <w:p w14:paraId="1827AC7F" w14:textId="5A45CA71" w:rsidR="007862F3" w:rsidRPr="00005D12" w:rsidRDefault="007862F3" w:rsidP="007862F3">
      <w:pPr>
        <w:pStyle w:val="ZPKTzmpktartykuempunktem"/>
      </w:pPr>
      <w:r w:rsidRPr="00005D12">
        <w:t>1)</w:t>
      </w:r>
      <w:r w:rsidRPr="00005D12">
        <w:tab/>
        <w:t>obliczają kwotę należną</w:t>
      </w:r>
      <w:r w:rsidR="00401969" w:rsidRPr="00005D12">
        <w:t xml:space="preserve"> z</w:t>
      </w:r>
      <w:r w:rsidR="00AA6A1F">
        <w:t xml:space="preserve"> </w:t>
      </w:r>
      <w:r w:rsidRPr="00005D12">
        <w:t>tytułu składki na rzecz Funduszu za okres jednego miesiąca</w:t>
      </w:r>
      <w:r w:rsidR="00401969" w:rsidRPr="00005D12">
        <w:t xml:space="preserve"> i</w:t>
      </w:r>
      <w:r w:rsidR="00AA6A1F">
        <w:t xml:space="preserve"> </w:t>
      </w:r>
      <w:r w:rsidRPr="00005D12">
        <w:t>przekazują tę kwotę</w:t>
      </w:r>
      <w:r w:rsidR="00401969" w:rsidRPr="00005D12">
        <w:t xml:space="preserve"> w</w:t>
      </w:r>
      <w:r w:rsidR="00AA6A1F">
        <w:t xml:space="preserve"> </w:t>
      </w:r>
      <w:r w:rsidRPr="00005D12">
        <w:t xml:space="preserve">terminie do </w:t>
      </w:r>
      <w:r w:rsidR="00721DEB">
        <w:t>21</w:t>
      </w:r>
      <w:r w:rsidRPr="00005D12">
        <w:t>. dnia miesiąca następującego po danym okresie;</w:t>
      </w:r>
    </w:p>
    <w:p w14:paraId="4511409B" w14:textId="5A6DEF99" w:rsidR="007862F3" w:rsidRPr="00005D12" w:rsidRDefault="007862F3" w:rsidP="007862F3">
      <w:pPr>
        <w:pStyle w:val="ZPKTzmpktartykuempunktem"/>
      </w:pPr>
      <w:r w:rsidRPr="00005D12">
        <w:t>2)</w:t>
      </w:r>
      <w:r w:rsidRPr="00005D12">
        <w:tab/>
        <w:t>składają do Ubezpieczeniowego Funduszu Gwarancyjnego deklaracje,</w:t>
      </w:r>
      <w:r w:rsidR="00401969" w:rsidRPr="00005D12">
        <w:t xml:space="preserve"> o</w:t>
      </w:r>
      <w:r w:rsidR="00AA6A1F">
        <w:t xml:space="preserve"> </w:t>
      </w:r>
      <w:r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5 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Pr="00005D12">
        <w:t>5</w:t>
      </w:r>
      <w:r w:rsidR="008C04E3">
        <w:t>,</w:t>
      </w:r>
      <w:r w:rsidRPr="00005D12">
        <w:t xml:space="preserve"> w</w:t>
      </w:r>
      <w:r w:rsidR="00AA6A1F">
        <w:t xml:space="preserve"> </w:t>
      </w:r>
      <w:r w:rsidRPr="00005D12">
        <w:t xml:space="preserve">terminie do </w:t>
      </w:r>
      <w:r w:rsidR="00721DEB">
        <w:t>21</w:t>
      </w:r>
      <w:r w:rsidRPr="00005D12">
        <w:t>. dnia każdego miesiąca następującego po danym okresie.</w:t>
      </w:r>
    </w:p>
    <w:p w14:paraId="41E84430" w14:textId="55B42B36" w:rsidR="007862F3" w:rsidRPr="00005D12" w:rsidRDefault="007862F3" w:rsidP="007862F3">
      <w:pPr>
        <w:pStyle w:val="ZUSTzmustartykuempunktem"/>
      </w:pPr>
      <w:r w:rsidRPr="00005D12">
        <w:t>2.</w:t>
      </w:r>
      <w:r w:rsidR="00401969" w:rsidRPr="00005D12">
        <w:t xml:space="preserve"> W</w:t>
      </w:r>
      <w:r w:rsidR="00AA6A1F">
        <w:t xml:space="preserve"> </w:t>
      </w:r>
      <w:r w:rsidRPr="00005D12">
        <w:t xml:space="preserve">przypadku niewykonania obowiązku terminowego składania deklaracji </w:t>
      </w:r>
      <w:r w:rsidR="0012454D">
        <w:t>lub</w:t>
      </w:r>
      <w:r w:rsidR="00AA6A1F">
        <w:t xml:space="preserve"> </w:t>
      </w:r>
      <w:r w:rsidRPr="00005D12">
        <w:t xml:space="preserve">opłacania należnych składek Ubezpieczeniowy Fundusz Gwarancyjny wzywa pisemnie organizatora turystyki lub pośrednika turystycznego do złożenia deklaracji </w:t>
      </w:r>
      <w:r w:rsidR="0012454D">
        <w:t>lub</w:t>
      </w:r>
      <w:r w:rsidR="00AA6A1F">
        <w:t xml:space="preserve"> </w:t>
      </w:r>
      <w:r w:rsidRPr="00005D12">
        <w:t>dokonania płatności,</w:t>
      </w:r>
      <w:r w:rsidR="00401969" w:rsidRPr="00005D12">
        <w:t xml:space="preserve"> w</w:t>
      </w:r>
      <w:r w:rsidR="00AA6A1F">
        <w:t xml:space="preserve"> </w:t>
      </w:r>
      <w:r w:rsidRPr="00005D12">
        <w:t>terminie nie dłuższym niż 1</w:t>
      </w:r>
      <w:r w:rsidR="00401969" w:rsidRPr="00005D12">
        <w:t>4</w:t>
      </w:r>
      <w:r w:rsidR="00AA6A1F">
        <w:t xml:space="preserve"> </w:t>
      </w:r>
      <w:r w:rsidRPr="00005D12">
        <w:t>dni od dnia otrzymania wezwania. Po bezskutecznym upływie wyznaczonego terminu Ubezpieczeniowy Fundusz Gwarancyjny jest uprawniony do dochodzenia należnych składek wraz z</w:t>
      </w:r>
      <w:r w:rsidR="00AA6A1F">
        <w:t xml:space="preserve"> </w:t>
      </w:r>
      <w:r w:rsidRPr="00005D12">
        <w:t xml:space="preserve">odsetkami. Wezwanie jest wysyłane do wiadomości właściwego marszałka województwa. </w:t>
      </w:r>
    </w:p>
    <w:p w14:paraId="068CC307" w14:textId="032C8E62" w:rsidR="007862F3" w:rsidRPr="00005D12" w:rsidRDefault="007862F3" w:rsidP="007862F3">
      <w:pPr>
        <w:pStyle w:val="ZUSTzmustartykuempunktem"/>
      </w:pPr>
      <w:r w:rsidRPr="00005D12">
        <w:t>3.</w:t>
      </w:r>
      <w:r w:rsidR="00401969" w:rsidRPr="00005D12">
        <w:t xml:space="preserve"> W</w:t>
      </w:r>
      <w:r w:rsidR="00AA6A1F">
        <w:t xml:space="preserve"> </w:t>
      </w:r>
      <w:r w:rsidRPr="00005D12">
        <w:t>przypadku niedochowania terminu określonego</w:t>
      </w:r>
      <w:r w:rsidR="00401969" w:rsidRPr="00005D12">
        <w:t xml:space="preserve"> w</w:t>
      </w:r>
      <w:r w:rsidR="00AA6A1F">
        <w:t xml:space="preserve"> </w:t>
      </w:r>
      <w:r w:rsidRPr="00005D12">
        <w:t>wezwaniu,</w:t>
      </w:r>
      <w:r w:rsidR="00401969" w:rsidRPr="00005D12">
        <w:t xml:space="preserve"> o</w:t>
      </w:r>
      <w:r w:rsidR="00AA6A1F">
        <w:t xml:space="preserve"> </w:t>
      </w:r>
      <w:r w:rsidRPr="00005D12">
        <w:t>którym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Pr="00005D12">
        <w:t>2, Ubezpieczeniowy Fundusz Gwarancyjny występuje do właściwego marszałka województwa</w:t>
      </w:r>
      <w:r w:rsidR="00401969" w:rsidRPr="00005D12">
        <w:t xml:space="preserve"> z</w:t>
      </w:r>
      <w:r w:rsidR="00AA6A1F">
        <w:t xml:space="preserve"> </w:t>
      </w:r>
      <w:r w:rsidRPr="00005D12">
        <w:t>wnioskiem</w:t>
      </w:r>
      <w:r w:rsidR="00401969" w:rsidRPr="00005D12">
        <w:t xml:space="preserve"> o</w:t>
      </w:r>
      <w:r w:rsidR="00AA6A1F">
        <w:t xml:space="preserve"> </w:t>
      </w:r>
      <w:r w:rsidRPr="00005D12">
        <w:t>wydanie decyzji,</w:t>
      </w:r>
      <w:r w:rsidR="00401969" w:rsidRPr="00005D12">
        <w:t xml:space="preserve"> o</w:t>
      </w:r>
      <w:r w:rsidR="00AA6A1F">
        <w:t xml:space="preserve"> </w:t>
      </w:r>
      <w:r w:rsidRPr="00005D12">
        <w:t>której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9 ust.</w:t>
      </w:r>
      <w:r w:rsidR="00AA6A1F">
        <w:t xml:space="preserve"> </w:t>
      </w:r>
      <w:r w:rsidR="00401969" w:rsidRPr="00005D12">
        <w:t>3 pkt</w:t>
      </w:r>
      <w:r w:rsidR="00AA6A1F">
        <w:t xml:space="preserve"> </w:t>
      </w:r>
      <w:r w:rsidRPr="00005D12">
        <w:t>1a.</w:t>
      </w:r>
    </w:p>
    <w:p w14:paraId="612291FF" w14:textId="56AE74E4" w:rsidR="007862F3" w:rsidRPr="00005D12" w:rsidRDefault="007862F3" w:rsidP="007862F3">
      <w:pPr>
        <w:pStyle w:val="ZUSTzmustartykuempunktem"/>
      </w:pPr>
      <w:r w:rsidRPr="00005D12">
        <w:t>4. Ubezpieczeniowy Fundusz Gwarancyjny gromadzi</w:t>
      </w:r>
      <w:r w:rsidR="00401969" w:rsidRPr="00005D12">
        <w:t xml:space="preserve"> i</w:t>
      </w:r>
      <w:r w:rsidR="00AA6A1F">
        <w:t xml:space="preserve"> </w:t>
      </w:r>
      <w:r w:rsidRPr="00005D12">
        <w:t>przetwarza dane zawarte w</w:t>
      </w:r>
      <w:r w:rsidR="001C41A1">
        <w:t> </w:t>
      </w:r>
      <w:r w:rsidRPr="00005D12">
        <w:t>deklaracji,</w:t>
      </w:r>
      <w:r w:rsidR="00401969" w:rsidRPr="00005D12">
        <w:t xml:space="preserve"> o</w:t>
      </w:r>
      <w:r w:rsidR="00AA6A1F">
        <w:t xml:space="preserve"> </w:t>
      </w:r>
      <w:r w:rsidRPr="00005D12">
        <w:t>której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5 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Pr="00005D12">
        <w:t>5,</w:t>
      </w:r>
      <w:r w:rsidR="00401969" w:rsidRPr="00005D12">
        <w:t xml:space="preserve"> w</w:t>
      </w:r>
      <w:r w:rsidR="00AA6A1F">
        <w:t xml:space="preserve"> </w:t>
      </w:r>
      <w:r w:rsidRPr="00005D12">
        <w:t>celu weryfikacji prawidłowości wysokości odprowadzanych składek,</w:t>
      </w:r>
      <w:r w:rsidR="00401969" w:rsidRPr="00005D12">
        <w:t xml:space="preserve"> o</w:t>
      </w:r>
      <w:r w:rsidR="00AA6A1F">
        <w:t xml:space="preserve"> </w:t>
      </w:r>
      <w:r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Pr="00005D12">
        <w:t>1, prowadzenia analiz, oceny ryzyka</w:t>
      </w:r>
      <w:r w:rsidR="00401969" w:rsidRPr="00005D12">
        <w:t xml:space="preserve"> i</w:t>
      </w:r>
      <w:r w:rsidR="00AA6A1F">
        <w:t xml:space="preserve"> </w:t>
      </w:r>
      <w:r w:rsidRPr="00005D12">
        <w:t>adekwatności posiadanych środków.</w:t>
      </w:r>
    </w:p>
    <w:p w14:paraId="0647D528" w14:textId="405D8102" w:rsidR="007862F3" w:rsidRPr="00005D12" w:rsidRDefault="007862F3" w:rsidP="007862F3">
      <w:pPr>
        <w:pStyle w:val="ZUSTzmustartykuempunktem"/>
      </w:pPr>
      <w:r w:rsidRPr="00005D12">
        <w:t>5. Minister właściwy do spraw turystyki</w:t>
      </w:r>
      <w:r w:rsidR="00401969" w:rsidRPr="00005D12">
        <w:t xml:space="preserve"> w</w:t>
      </w:r>
      <w:r w:rsidR="00AA6A1F">
        <w:t xml:space="preserve"> </w:t>
      </w:r>
      <w:r w:rsidRPr="00005D12">
        <w:t>porozumieniu</w:t>
      </w:r>
      <w:r w:rsidR="00401969" w:rsidRPr="00005D12">
        <w:t xml:space="preserve"> z</w:t>
      </w:r>
      <w:r w:rsidR="00AA6A1F">
        <w:t xml:space="preserve"> </w:t>
      </w:r>
      <w:r w:rsidRPr="00005D12">
        <w:t>ministrem właściwym do spraw instytucji finansowych określi,</w:t>
      </w:r>
      <w:r w:rsidR="00401969" w:rsidRPr="00005D12">
        <w:t xml:space="preserve"> w</w:t>
      </w:r>
      <w:r w:rsidR="00AA6A1F">
        <w:t xml:space="preserve"> </w:t>
      </w:r>
      <w:r w:rsidRPr="00005D12">
        <w:t xml:space="preserve">drodze rozporządzenia, wzór deklaracji, </w:t>
      </w:r>
      <w:r w:rsidRPr="00005D12">
        <w:lastRenderedPageBreak/>
        <w:t>o</w:t>
      </w:r>
      <w:r w:rsidR="002166EC">
        <w:t> </w:t>
      </w:r>
      <w:r w:rsidRPr="00005D12">
        <w:t>której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5 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Pr="00005D12">
        <w:t>5, mając na względzie umożliwienie identyfikacji podmiotu obowiązanego do naliczania</w:t>
      </w:r>
      <w:r w:rsidR="00401969" w:rsidRPr="00005D12">
        <w:t xml:space="preserve"> i</w:t>
      </w:r>
      <w:r w:rsidR="00AA6A1F">
        <w:t xml:space="preserve"> </w:t>
      </w:r>
      <w:r w:rsidRPr="00005D12">
        <w:t>przekazywania składki,</w:t>
      </w:r>
      <w:r w:rsidR="00401969" w:rsidRPr="00005D12">
        <w:t xml:space="preserve"> a</w:t>
      </w:r>
      <w:r w:rsidR="00AA6A1F">
        <w:t xml:space="preserve"> </w:t>
      </w:r>
      <w:r w:rsidRPr="00005D12">
        <w:t xml:space="preserve">także </w:t>
      </w:r>
      <w:r w:rsidR="001E5003" w:rsidRPr="00005D12">
        <w:t xml:space="preserve">zapewnienie możliwości weryfikacji wysokości </w:t>
      </w:r>
      <w:r w:rsidRPr="00005D12">
        <w:t>składki.</w:t>
      </w:r>
    </w:p>
    <w:p w14:paraId="0CC91A21" w14:textId="2995F659" w:rsidR="007862F3" w:rsidRPr="00005D12" w:rsidRDefault="007862F3" w:rsidP="00AB2300">
      <w:pPr>
        <w:pStyle w:val="ZUSTzmustartykuempunktem"/>
      </w:pPr>
      <w:r w:rsidRPr="00005D12">
        <w:t>6. Deklaracje,</w:t>
      </w:r>
      <w:r w:rsidR="00401969" w:rsidRPr="00005D12">
        <w:t xml:space="preserve"> o</w:t>
      </w:r>
      <w:r w:rsidR="00AA6A1F">
        <w:t xml:space="preserve"> </w:t>
      </w:r>
      <w:r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5 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5</w:t>
      </w:r>
      <w:r w:rsidR="001E5003" w:rsidRPr="00005D12">
        <w:t>,</w:t>
      </w:r>
      <w:r w:rsidR="00AA6A1F">
        <w:t xml:space="preserve"> </w:t>
      </w:r>
      <w:r w:rsidRPr="00005D12">
        <w:t>mogą być składane za pomocą środków komunikacji elektronicznej.</w:t>
      </w:r>
    </w:p>
    <w:p w14:paraId="19FC191D" w14:textId="377B4CD7" w:rsidR="007862F3" w:rsidRPr="00005D12" w:rsidRDefault="007862F3" w:rsidP="007862F3">
      <w:pPr>
        <w:pStyle w:val="ZARTzmartartykuempunktem"/>
      </w:pPr>
      <w:r w:rsidRPr="00005D12">
        <w:t>Art. 10h. 1. Ubezpieczeniowy Fundusz Gwarancyjny,</w:t>
      </w:r>
      <w:r w:rsidR="00401969" w:rsidRPr="00005D12">
        <w:t xml:space="preserve"> w</w:t>
      </w:r>
      <w:r w:rsidR="00AA6A1F">
        <w:t xml:space="preserve"> </w:t>
      </w:r>
      <w:r w:rsidRPr="00005D12">
        <w:t>terminie 3</w:t>
      </w:r>
      <w:r w:rsidR="00401969" w:rsidRPr="00005D12">
        <w:t>0</w:t>
      </w:r>
      <w:r w:rsidR="00AA6A1F">
        <w:t xml:space="preserve"> </w:t>
      </w:r>
      <w:r w:rsidRPr="00005D12">
        <w:t>dni od ostatniego dnia każdego kwartału, przekazuje kwartalną informację</w:t>
      </w:r>
      <w:r w:rsidR="00401969" w:rsidRPr="00005D12">
        <w:t xml:space="preserve"> o</w:t>
      </w:r>
      <w:r w:rsidR="00AA6A1F">
        <w:t xml:space="preserve"> </w:t>
      </w:r>
      <w:r w:rsidRPr="00005D12">
        <w:t>wykorzystaniu środków Funduszu ministrowi właściwemu do spraw turystyki oraz ministrowi właściwemu do spraw instytucji finansowych.</w:t>
      </w:r>
    </w:p>
    <w:p w14:paraId="775C3F0E" w14:textId="444D0A40" w:rsidR="007862F3" w:rsidRPr="00005D12" w:rsidRDefault="007862F3" w:rsidP="007862F3">
      <w:pPr>
        <w:pStyle w:val="ZUSTzmustartykuempunktem"/>
      </w:pPr>
      <w:r w:rsidRPr="00005D12">
        <w:t>2. Minister właściwy do spraw turystyki</w:t>
      </w:r>
      <w:r w:rsidR="00401969" w:rsidRPr="00005D12">
        <w:t xml:space="preserve"> w</w:t>
      </w:r>
      <w:r w:rsidR="00AA6A1F">
        <w:t xml:space="preserve"> </w:t>
      </w:r>
      <w:r w:rsidRPr="00005D12">
        <w:t>porozumieniu</w:t>
      </w:r>
      <w:r w:rsidR="00401969" w:rsidRPr="00005D12">
        <w:t xml:space="preserve"> w</w:t>
      </w:r>
      <w:r w:rsidR="00AA6A1F">
        <w:t xml:space="preserve"> </w:t>
      </w:r>
      <w:r w:rsidRPr="00005D12">
        <w:t>ministrem właściwym do spraw instytucji finansowych określi,</w:t>
      </w:r>
      <w:r w:rsidR="00401969" w:rsidRPr="00005D12">
        <w:t xml:space="preserve"> w</w:t>
      </w:r>
      <w:r w:rsidR="00AA6A1F">
        <w:t xml:space="preserve"> </w:t>
      </w:r>
      <w:r w:rsidRPr="00005D12">
        <w:t>drodze rozporządzenia, zakres kwartalnej informacji,</w:t>
      </w:r>
      <w:r w:rsidR="00401969" w:rsidRPr="00005D12">
        <w:t xml:space="preserve"> o</w:t>
      </w:r>
      <w:r w:rsidR="00AA6A1F">
        <w:t xml:space="preserve"> </w:t>
      </w:r>
      <w:r w:rsidRPr="00005D12">
        <w:t>której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Pr="00005D12">
        <w:t>1, uwzględniając wymogi kompletności informacji dotyczących funkcjonowania Funduszu.</w:t>
      </w:r>
      <w:r w:rsidR="001C41A1">
        <w:t>”</w:t>
      </w:r>
      <w:r w:rsidRPr="00005D12">
        <w:t>;</w:t>
      </w:r>
    </w:p>
    <w:p w14:paraId="28EBEDE7" w14:textId="29BB4524" w:rsidR="007862F3" w:rsidRPr="00005D12" w:rsidRDefault="007862F3" w:rsidP="00AA6A1F">
      <w:pPr>
        <w:pStyle w:val="PKTpunkt"/>
        <w:keepNext/>
      </w:pPr>
      <w:r w:rsidRPr="00005D12">
        <w:t>8)</w:t>
      </w:r>
      <w:r w:rsidRPr="00005D12">
        <w:tab/>
        <w:t>w</w:t>
      </w:r>
      <w:r w:rsidR="00401969" w:rsidRPr="00005D12">
        <w:t xml:space="preserve"> art.</w:t>
      </w:r>
      <w:r w:rsidR="00AA6A1F">
        <w:t xml:space="preserve"> </w:t>
      </w:r>
      <w:r w:rsidRPr="00005D12">
        <w:t>14:</w:t>
      </w:r>
    </w:p>
    <w:p w14:paraId="7E128D75" w14:textId="1F2CB2C4" w:rsidR="00E12456" w:rsidRPr="00005D12" w:rsidRDefault="007862F3" w:rsidP="00AA6A1F">
      <w:pPr>
        <w:pStyle w:val="LITlitera"/>
        <w:keepNext/>
      </w:pPr>
      <w:r w:rsidRPr="00005D12">
        <w:t>a)</w:t>
      </w:r>
      <w:r w:rsidRPr="00005D12">
        <w:tab/>
      </w:r>
      <w:r w:rsidR="00E12456" w:rsidRPr="00005D12">
        <w:t>w ust.</w:t>
      </w:r>
      <w:r w:rsidR="00AA6A1F">
        <w:t xml:space="preserve"> </w:t>
      </w:r>
      <w:r w:rsidR="00E12456" w:rsidRPr="00005D12">
        <w:t>2</w:t>
      </w:r>
      <w:r w:rsidR="00AA6A1F">
        <w:t xml:space="preserve"> </w:t>
      </w:r>
      <w:r w:rsidR="00E12456" w:rsidRPr="00005D12">
        <w:t>po pkt</w:t>
      </w:r>
      <w:r w:rsidR="00AA6A1F">
        <w:t xml:space="preserve"> </w:t>
      </w:r>
      <w:r w:rsidR="00E12456" w:rsidRPr="00005D12">
        <w:t>5</w:t>
      </w:r>
      <w:r w:rsidR="00AA6A1F">
        <w:t xml:space="preserve"> </w:t>
      </w:r>
      <w:r w:rsidR="00E12456" w:rsidRPr="00005D12">
        <w:t>dodaje się pkt</w:t>
      </w:r>
      <w:r w:rsidR="00AA6A1F">
        <w:t xml:space="preserve"> </w:t>
      </w:r>
      <w:r w:rsidR="00E12456" w:rsidRPr="00005D12">
        <w:t>5a w</w:t>
      </w:r>
      <w:r w:rsidR="00AA6A1F">
        <w:t xml:space="preserve"> </w:t>
      </w:r>
      <w:r w:rsidR="00E12456" w:rsidRPr="00005D12">
        <w:t>brzmieniu:</w:t>
      </w:r>
    </w:p>
    <w:p w14:paraId="28C9B9D7" w14:textId="28EB3395" w:rsidR="00E12456" w:rsidRPr="00005D12" w:rsidRDefault="001C41A1" w:rsidP="00E12456">
      <w:pPr>
        <w:pStyle w:val="ZLITPKTzmpktliter"/>
      </w:pPr>
      <w:r>
        <w:t>„</w:t>
      </w:r>
      <w:r w:rsidR="00E12456" w:rsidRPr="00005D12">
        <w:t>5a)</w:t>
      </w:r>
      <w:r w:rsidR="00E12456" w:rsidRPr="00005D12">
        <w:tab/>
        <w:t>wysokość składki do Funduszu</w:t>
      </w:r>
      <w:r w:rsidR="00610A7B">
        <w:t>,</w:t>
      </w:r>
      <w:r w:rsidR="00E12456" w:rsidRPr="00005D12">
        <w:t xml:space="preserve"> je</w:t>
      </w:r>
      <w:r w:rsidR="00610A7B">
        <w:t>że</w:t>
      </w:r>
      <w:r w:rsidR="00E12456" w:rsidRPr="00005D12">
        <w:t>li dotyczy</w:t>
      </w:r>
      <w:r w:rsidR="003A0E3A" w:rsidRPr="00005D12">
        <w:t>;</w:t>
      </w:r>
      <w:r>
        <w:t>”</w:t>
      </w:r>
      <w:r w:rsidR="003A0E3A" w:rsidRPr="00005D12">
        <w:t>,</w:t>
      </w:r>
    </w:p>
    <w:p w14:paraId="5DEB3C27" w14:textId="7F5DF3B9" w:rsidR="007862F3" w:rsidRPr="00005D12" w:rsidRDefault="00E12456" w:rsidP="00AA6A1F">
      <w:pPr>
        <w:pStyle w:val="LITlitera"/>
        <w:keepNext/>
      </w:pPr>
      <w:r w:rsidRPr="00005D12">
        <w:t>b)</w:t>
      </w:r>
      <w:r w:rsidRPr="00005D12">
        <w:tab/>
      </w:r>
      <w:r w:rsidR="007862F3" w:rsidRPr="00005D12">
        <w:t xml:space="preserve">ust. </w:t>
      </w:r>
      <w:r w:rsidR="00401969" w:rsidRPr="00005D12">
        <w:t>4</w:t>
      </w:r>
      <w:r w:rsidR="00AA6A1F">
        <w:t xml:space="preserve"> </w:t>
      </w:r>
      <w:r w:rsidR="007862F3" w:rsidRPr="00005D12">
        <w:t>otrzymuje brzmienie:</w:t>
      </w:r>
    </w:p>
    <w:p w14:paraId="246F9636" w14:textId="454D9C9E" w:rsidR="007862F3" w:rsidRPr="00005D12" w:rsidRDefault="001C41A1" w:rsidP="00005D12">
      <w:pPr>
        <w:pStyle w:val="ZLITUSTzmustliter"/>
      </w:pPr>
      <w:r>
        <w:t>„</w:t>
      </w:r>
      <w:r w:rsidR="007862F3" w:rsidRPr="00005D12">
        <w:t>4. Organizator turystyki</w:t>
      </w:r>
      <w:r w:rsidR="00401969" w:rsidRPr="00005D12">
        <w:t xml:space="preserve"> i</w:t>
      </w:r>
      <w:r w:rsidR="00AA6A1F">
        <w:t xml:space="preserve"> </w:t>
      </w:r>
      <w:r w:rsidR="007862F3" w:rsidRPr="00005D12">
        <w:t>pośrednik turystyczny wyda</w:t>
      </w:r>
      <w:r w:rsidR="0012454D">
        <w:t>ją</w:t>
      </w:r>
      <w:r w:rsidR="007862F3" w:rsidRPr="00005D12">
        <w:t xml:space="preserve"> klientowi wpłacającemu należność</w:t>
      </w:r>
      <w:r w:rsidR="00401969" w:rsidRPr="00005D12">
        <w:t xml:space="preserve"> z</w:t>
      </w:r>
      <w:r w:rsidR="00AA6A1F">
        <w:t xml:space="preserve"> </w:t>
      </w:r>
      <w:r w:rsidR="007862F3" w:rsidRPr="00005D12">
        <w:t>tytułu zawartej umowy lub zaliczkę przekraczającą 10% tej sumy pisemne potwierdzenie posiadania zabezpieczeń finansowych,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5 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401969" w:rsidRPr="00005D12">
        <w:t>2 lit.</w:t>
      </w:r>
      <w:r w:rsidR="00AA6A1F">
        <w:t xml:space="preserve"> </w:t>
      </w:r>
      <w:r w:rsidR="007862F3" w:rsidRPr="00005D12">
        <w:t>a–d, wraz ze wskazaniem sposobu ubiegania się</w:t>
      </w:r>
      <w:r w:rsidR="00401969" w:rsidRPr="00005D12">
        <w:t xml:space="preserve"> o</w:t>
      </w:r>
      <w:r w:rsidR="002166EC">
        <w:t> </w:t>
      </w:r>
      <w:r w:rsidR="007862F3" w:rsidRPr="00005D12">
        <w:t>wypłatę środków</w:t>
      </w:r>
      <w:r w:rsidR="00401969" w:rsidRPr="00005D12">
        <w:t xml:space="preserve"> z</w:t>
      </w:r>
      <w:r w:rsidR="00AA6A1F">
        <w:t xml:space="preserve"> </w:t>
      </w:r>
      <w:r w:rsidR="007862F3" w:rsidRPr="00005D12">
        <w:t>tych zabezpieczeń</w:t>
      </w:r>
      <w:r w:rsidR="00401969" w:rsidRPr="00005D12">
        <w:t xml:space="preserve"> w</w:t>
      </w:r>
      <w:r w:rsidR="00AA6A1F">
        <w:t xml:space="preserve"> </w:t>
      </w:r>
      <w:r w:rsidR="00AB36FF">
        <w:t>przy</w:t>
      </w:r>
      <w:r w:rsidR="007862F3" w:rsidRPr="00005D12">
        <w:t>padkach określonych ustawą.</w:t>
      </w:r>
      <w:r>
        <w:t>”</w:t>
      </w:r>
      <w:r w:rsidR="00E12456" w:rsidRPr="00005D12">
        <w:t>;</w:t>
      </w:r>
    </w:p>
    <w:p w14:paraId="67E25AA0" w14:textId="77777777" w:rsidR="007862F3" w:rsidRPr="00005D12" w:rsidRDefault="007862F3" w:rsidP="00AA6A1F">
      <w:pPr>
        <w:pStyle w:val="PKTpunkt"/>
        <w:keepNext/>
      </w:pPr>
      <w:r w:rsidRPr="00005D12">
        <w:t>9)</w:t>
      </w:r>
      <w:r w:rsidRPr="00005D12">
        <w:tab/>
      </w:r>
      <w:r w:rsidR="008B5363" w:rsidRPr="00005D12">
        <w:t xml:space="preserve">tytuł </w:t>
      </w:r>
      <w:r w:rsidRPr="00005D12">
        <w:t>rozdzia</w:t>
      </w:r>
      <w:r w:rsidR="008B5363" w:rsidRPr="00005D12">
        <w:t>łu</w:t>
      </w:r>
      <w:r w:rsidRPr="00005D12">
        <w:t xml:space="preserve"> 5a </w:t>
      </w:r>
      <w:r w:rsidR="008B5363" w:rsidRPr="00005D12">
        <w:t xml:space="preserve">otrzymuje </w:t>
      </w:r>
      <w:r w:rsidRPr="00005D12">
        <w:t>brzmieni</w:t>
      </w:r>
      <w:r w:rsidR="008B5363" w:rsidRPr="00005D12">
        <w:t>e</w:t>
      </w:r>
      <w:r w:rsidRPr="00005D12">
        <w:t>:</w:t>
      </w:r>
    </w:p>
    <w:p w14:paraId="71BB9120" w14:textId="0F1684F5" w:rsidR="008B5363" w:rsidRPr="00005D12" w:rsidRDefault="001C41A1" w:rsidP="008B5363">
      <w:pPr>
        <w:pStyle w:val="ZROZDZODDZPRZEDMzmprzedmrozdzoddzartykuempunktem"/>
      </w:pPr>
      <w:r>
        <w:t>„</w:t>
      </w:r>
      <w:r w:rsidR="008B5363" w:rsidRPr="00005D12">
        <w:t>Kary pieniężne i przepis</w:t>
      </w:r>
      <w:r w:rsidR="007862F3" w:rsidRPr="00005D12">
        <w:t xml:space="preserve"> karn</w:t>
      </w:r>
      <w:r w:rsidR="008B5363" w:rsidRPr="00005D12">
        <w:t>y</w:t>
      </w:r>
      <w:r>
        <w:t>”</w:t>
      </w:r>
      <w:r w:rsidR="008B5363" w:rsidRPr="00005D12">
        <w:t>;</w:t>
      </w:r>
    </w:p>
    <w:p w14:paraId="43BB7322" w14:textId="44F8503B" w:rsidR="007862F3" w:rsidRPr="00005D12" w:rsidRDefault="008B5363" w:rsidP="00AA6A1F">
      <w:pPr>
        <w:pStyle w:val="PKTpunkt"/>
        <w:keepNext/>
      </w:pPr>
      <w:r w:rsidRPr="00005D12">
        <w:t>10)</w:t>
      </w:r>
      <w:r w:rsidRPr="00005D12">
        <w:tab/>
        <w:t xml:space="preserve">po art. 45c dodaje </w:t>
      </w:r>
      <w:r w:rsidR="009271B9">
        <w:t xml:space="preserve">się </w:t>
      </w:r>
      <w:r w:rsidRPr="00005D12">
        <w:t>art. 45d w brzmieniu:</w:t>
      </w:r>
    </w:p>
    <w:p w14:paraId="093CB898" w14:textId="4F780B0B" w:rsidR="007862F3" w:rsidRPr="00005D12" w:rsidRDefault="001C41A1" w:rsidP="007862F3">
      <w:pPr>
        <w:pStyle w:val="ZARTzmartartykuempunktem"/>
      </w:pPr>
      <w:r>
        <w:t>„</w:t>
      </w:r>
      <w:r w:rsidR="007862F3" w:rsidRPr="00005D12">
        <w:t>Art. 45d. Kto zaniża wysokość należnej składki</w:t>
      </w:r>
      <w:r w:rsidR="00401969" w:rsidRPr="00005D12">
        <w:t xml:space="preserve"> w</w:t>
      </w:r>
      <w:r w:rsidR="00AA6A1F">
        <w:t xml:space="preserve"> </w:t>
      </w:r>
      <w:r w:rsidR="007862F3" w:rsidRPr="00005D12">
        <w:t>deklaracji,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której mowa</w:t>
      </w:r>
      <w:r w:rsidR="00401969" w:rsidRPr="00005D12">
        <w:t xml:space="preserve"> w</w:t>
      </w:r>
      <w:r w:rsidR="002166EC">
        <w:t> </w:t>
      </w:r>
      <w:r w:rsidR="00401969" w:rsidRPr="00005D12">
        <w:t>art.</w:t>
      </w:r>
      <w:r w:rsidR="002166EC">
        <w:t> </w:t>
      </w:r>
      <w:r w:rsidR="00401969" w:rsidRPr="00005D12">
        <w:t>5 ust.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="007862F3" w:rsidRPr="00005D12">
        <w:t xml:space="preserve">5, składanej do Ubezpieczeniowego Funduszu Gwarancyjnego, podlega karze pozbawienia wolności od </w:t>
      </w:r>
      <w:r w:rsidR="00401969" w:rsidRPr="00005D12">
        <w:t>3</w:t>
      </w:r>
      <w:r w:rsidR="00AA6A1F">
        <w:t xml:space="preserve"> </w:t>
      </w:r>
      <w:r w:rsidR="007862F3" w:rsidRPr="00005D12">
        <w:t>miesięcy do lat 5.</w:t>
      </w:r>
      <w:r>
        <w:t>”</w:t>
      </w:r>
      <w:r w:rsidR="007862F3" w:rsidRPr="00005D12">
        <w:t>.</w:t>
      </w:r>
    </w:p>
    <w:p w14:paraId="79825F81" w14:textId="6140B656" w:rsidR="007862F3" w:rsidRPr="00005D12" w:rsidRDefault="007862F3" w:rsidP="00AA6A1F">
      <w:pPr>
        <w:pStyle w:val="ARTartustawynprozporzdzenia"/>
        <w:keepNext/>
      </w:pPr>
      <w:r w:rsidRPr="00AA6A1F">
        <w:rPr>
          <w:rStyle w:val="Ppogrubienie"/>
        </w:rPr>
        <w:lastRenderedPageBreak/>
        <w:t>Art.</w:t>
      </w:r>
      <w:r w:rsidR="00AA6A1F">
        <w:rPr>
          <w:rStyle w:val="Ppogrubienie"/>
        </w:rPr>
        <w:t> </w:t>
      </w:r>
      <w:r w:rsidRPr="00AA6A1F">
        <w:rPr>
          <w:rStyle w:val="Ppogrubienie"/>
        </w:rPr>
        <w:t>2.</w:t>
      </w:r>
      <w:r w:rsidR="00AA6A1F">
        <w:t xml:space="preserve"> </w:t>
      </w:r>
      <w:r w:rsidR="00401969" w:rsidRPr="00005D12">
        <w:t>W</w:t>
      </w:r>
      <w:r w:rsidR="00AA6A1F">
        <w:t xml:space="preserve"> </w:t>
      </w:r>
      <w:r w:rsidRPr="00005D12">
        <w:t>ustawie</w:t>
      </w:r>
      <w:r w:rsidR="00401969" w:rsidRPr="00005D12">
        <w:t xml:space="preserve"> z</w:t>
      </w:r>
      <w:r w:rsidR="00AA6A1F">
        <w:t xml:space="preserve"> </w:t>
      </w:r>
      <w:r w:rsidRPr="00005D12">
        <w:t>dnia 2</w:t>
      </w:r>
      <w:r w:rsidR="00401969" w:rsidRPr="00005D12">
        <w:t>2</w:t>
      </w:r>
      <w:r w:rsidR="00AA6A1F">
        <w:t xml:space="preserve"> </w:t>
      </w:r>
      <w:r w:rsidRPr="00005D12">
        <w:t>maja 200</w:t>
      </w:r>
      <w:r w:rsidR="00401969" w:rsidRPr="00005D12">
        <w:t>3</w:t>
      </w:r>
      <w:r w:rsidR="00AA6A1F">
        <w:t xml:space="preserve"> </w:t>
      </w:r>
      <w:r w:rsidRPr="00005D12">
        <w:t>r.</w:t>
      </w:r>
      <w:r w:rsidR="00401969" w:rsidRPr="00005D12">
        <w:t xml:space="preserve"> o</w:t>
      </w:r>
      <w:r w:rsidR="00AA6A1F">
        <w:t xml:space="preserve"> </w:t>
      </w:r>
      <w:r w:rsidRPr="00005D12">
        <w:t>ubezpieczeniach obowiązkowych, Ubezpieczeniowym Funduszu Gwarancyjnym i</w:t>
      </w:r>
      <w:r w:rsidR="00AA6A1F">
        <w:t xml:space="preserve"> </w:t>
      </w:r>
      <w:r w:rsidRPr="00005D12">
        <w:t>Polskim Biurze Ubezpieczycieli Komunikacyjnych (</w:t>
      </w:r>
      <w:r w:rsidR="00401969" w:rsidRPr="00005D12">
        <w:t>Dz.</w:t>
      </w:r>
      <w:r w:rsidR="00AA6A1F">
        <w:t xml:space="preserve"> </w:t>
      </w:r>
      <w:r w:rsidR="00401969" w:rsidRPr="00005D12">
        <w:t>U. z</w:t>
      </w:r>
      <w:r w:rsidR="00AA6A1F">
        <w:t xml:space="preserve"> </w:t>
      </w:r>
      <w:r w:rsidRPr="00005D12">
        <w:t>201</w:t>
      </w:r>
      <w:r w:rsidR="00401969" w:rsidRPr="00005D12">
        <w:t>3</w:t>
      </w:r>
      <w:r w:rsidR="00AA6A1F">
        <w:t xml:space="preserve"> </w:t>
      </w:r>
      <w:r w:rsidRPr="00005D12">
        <w:t>r.</w:t>
      </w:r>
      <w:r w:rsidR="00401969" w:rsidRPr="00005D12">
        <w:t xml:space="preserve"> poz.</w:t>
      </w:r>
      <w:r w:rsidR="00AA6A1F">
        <w:t xml:space="preserve"> </w:t>
      </w:r>
      <w:r w:rsidRPr="00005D12">
        <w:t>392,</w:t>
      </w:r>
      <w:r w:rsidR="00401969" w:rsidRPr="00005D12">
        <w:t xml:space="preserve"> z</w:t>
      </w:r>
      <w:r w:rsidR="00AA6A1F">
        <w:t xml:space="preserve"> </w:t>
      </w:r>
      <w:r w:rsidRPr="00005D12">
        <w:t>późn. zm.</w:t>
      </w:r>
      <w:r w:rsidR="00610A7B">
        <w:rPr>
          <w:rStyle w:val="Odwoanieprzypisudolnego"/>
        </w:rPr>
        <w:footnoteReference w:id="3"/>
      </w:r>
      <w:r w:rsidR="00610A7B">
        <w:rPr>
          <w:rStyle w:val="IGindeksgrny"/>
        </w:rPr>
        <w:t>)</w:t>
      </w:r>
      <w:r w:rsidRPr="00005D12">
        <w:t>) wprowadza się następujące zmiany:</w:t>
      </w:r>
    </w:p>
    <w:p w14:paraId="1996D239" w14:textId="229BA050" w:rsidR="007862F3" w:rsidRPr="00005D12" w:rsidRDefault="007862F3" w:rsidP="00AA6A1F">
      <w:pPr>
        <w:pStyle w:val="PKTpunkt"/>
        <w:keepNext/>
      </w:pPr>
      <w:r w:rsidRPr="00005D12">
        <w:t>1)</w:t>
      </w:r>
      <w:r w:rsidRPr="00005D12">
        <w:tab/>
        <w:t>po</w:t>
      </w:r>
      <w:r w:rsidR="00401969" w:rsidRPr="00005D12">
        <w:t xml:space="preserve"> art.</w:t>
      </w:r>
      <w:r w:rsidR="00AA6A1F">
        <w:t xml:space="preserve"> </w:t>
      </w:r>
      <w:r w:rsidRPr="00005D12">
        <w:t>9</w:t>
      </w:r>
      <w:r w:rsidR="00401969" w:rsidRPr="00005D12">
        <w:t>8</w:t>
      </w:r>
      <w:r w:rsidR="00AA6A1F">
        <w:t xml:space="preserve"> </w:t>
      </w:r>
      <w:r w:rsidRPr="00005D12">
        <w:t>dodaje się</w:t>
      </w:r>
      <w:r w:rsidR="00401969" w:rsidRPr="00005D12">
        <w:t xml:space="preserve"> art.</w:t>
      </w:r>
      <w:r w:rsidR="00AA6A1F">
        <w:t xml:space="preserve"> </w:t>
      </w:r>
      <w:r w:rsidRPr="00005D12">
        <w:t>98a</w:t>
      </w:r>
      <w:r w:rsidR="00401969" w:rsidRPr="00005D12">
        <w:t xml:space="preserve"> w</w:t>
      </w:r>
      <w:r w:rsidR="00AA6A1F">
        <w:t xml:space="preserve"> </w:t>
      </w:r>
      <w:r w:rsidRPr="00005D12">
        <w:t>brzmieniu:</w:t>
      </w:r>
    </w:p>
    <w:p w14:paraId="4A0BA002" w14:textId="37F2DA4F" w:rsidR="007862F3" w:rsidRPr="00005D12" w:rsidRDefault="001C41A1" w:rsidP="007862F3">
      <w:pPr>
        <w:pStyle w:val="ZARTzmartartykuempunktem"/>
      </w:pPr>
      <w:r>
        <w:t>„</w:t>
      </w:r>
      <w:r w:rsidR="007862F3" w:rsidRPr="00005D12">
        <w:t>Art. 98a. Fundusz wykonuje zadania,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których mowa</w:t>
      </w:r>
      <w:r w:rsidR="00401969" w:rsidRPr="00005D12">
        <w:t xml:space="preserve"> w</w:t>
      </w:r>
      <w:r w:rsidR="00AA6A1F">
        <w:t xml:space="preserve"> </w:t>
      </w:r>
      <w:r w:rsidR="007862F3" w:rsidRPr="00005D12">
        <w:t>ustawie</w:t>
      </w:r>
      <w:r w:rsidR="00401969" w:rsidRPr="00005D12">
        <w:t xml:space="preserve"> z</w:t>
      </w:r>
      <w:r w:rsidR="00AA6A1F">
        <w:t xml:space="preserve"> </w:t>
      </w:r>
      <w:r w:rsidR="007862F3" w:rsidRPr="00005D12">
        <w:t>dnia 29</w:t>
      </w:r>
      <w:r w:rsidR="004E51A6">
        <w:t> </w:t>
      </w:r>
      <w:r w:rsidR="007862F3" w:rsidRPr="00005D12">
        <w:t>sierpnia 199</w:t>
      </w:r>
      <w:r w:rsidR="00401969" w:rsidRPr="00005D12">
        <w:t>7</w:t>
      </w:r>
      <w:r w:rsidR="00AA6A1F">
        <w:t xml:space="preserve"> </w:t>
      </w:r>
      <w:r w:rsidR="007862F3" w:rsidRPr="00005D12">
        <w:t>r.</w:t>
      </w:r>
      <w:r w:rsidR="00401969" w:rsidRPr="00005D12">
        <w:t xml:space="preserve"> o</w:t>
      </w:r>
      <w:r w:rsidR="00AA6A1F">
        <w:t xml:space="preserve"> </w:t>
      </w:r>
      <w:r w:rsidR="007862F3" w:rsidRPr="00005D12">
        <w:t>usługach turystycznych (</w:t>
      </w:r>
      <w:r w:rsidR="00401969" w:rsidRPr="00005D12">
        <w:t>Dz.</w:t>
      </w:r>
      <w:r w:rsidR="00AA6A1F">
        <w:t xml:space="preserve"> </w:t>
      </w:r>
      <w:r w:rsidR="00401969" w:rsidRPr="00005D12">
        <w:t>U. z</w:t>
      </w:r>
      <w:r w:rsidR="00AA6A1F">
        <w:t xml:space="preserve"> </w:t>
      </w:r>
      <w:r w:rsidR="007862F3" w:rsidRPr="00005D12">
        <w:t>201</w:t>
      </w:r>
      <w:r w:rsidR="00401969" w:rsidRPr="00005D12">
        <w:t>6</w:t>
      </w:r>
      <w:r w:rsidR="00AA6A1F">
        <w:t xml:space="preserve"> </w:t>
      </w:r>
      <w:r w:rsidR="007862F3" w:rsidRPr="00005D12">
        <w:t>r.</w:t>
      </w:r>
      <w:r w:rsidR="00401969" w:rsidRPr="00005D12">
        <w:t xml:space="preserve"> poz.</w:t>
      </w:r>
      <w:r w:rsidR="00AA6A1F">
        <w:t xml:space="preserve"> </w:t>
      </w:r>
      <w:r w:rsidR="007862F3" w:rsidRPr="00005D12">
        <w:t>187</w:t>
      </w:r>
      <w:r w:rsidR="00610A7B">
        <w:t xml:space="preserve"> i …</w:t>
      </w:r>
      <w:r w:rsidR="007862F3" w:rsidRPr="00005D12">
        <w:t>).</w:t>
      </w:r>
      <w:r>
        <w:t>”</w:t>
      </w:r>
      <w:r w:rsidR="007862F3" w:rsidRPr="00005D12">
        <w:t>;</w:t>
      </w:r>
    </w:p>
    <w:p w14:paraId="3B065B9F" w14:textId="6C00EB0D" w:rsidR="007862F3" w:rsidRPr="00005D12" w:rsidRDefault="007862F3" w:rsidP="00AA6A1F">
      <w:pPr>
        <w:pStyle w:val="PKTpunkt"/>
        <w:keepNext/>
      </w:pPr>
      <w:r w:rsidRPr="00005D12">
        <w:t>2)</w:t>
      </w:r>
      <w:r w:rsidRPr="00005D12">
        <w:tab/>
        <w:t>w</w:t>
      </w:r>
      <w:r w:rsidR="00401969" w:rsidRPr="00005D12">
        <w:t xml:space="preserve"> art.</w:t>
      </w:r>
      <w:r w:rsidR="00AA6A1F">
        <w:t xml:space="preserve"> </w:t>
      </w:r>
      <w:r w:rsidRPr="00005D12">
        <w:t>119:</w:t>
      </w:r>
    </w:p>
    <w:p w14:paraId="7DF5B601" w14:textId="2DC1F3BA" w:rsidR="007862F3" w:rsidRPr="00005D12" w:rsidRDefault="007862F3" w:rsidP="00AA6A1F">
      <w:pPr>
        <w:pStyle w:val="LITlitera"/>
        <w:keepNext/>
      </w:pPr>
      <w:r w:rsidRPr="00005D12">
        <w:t>a)</w:t>
      </w:r>
      <w:r w:rsidRPr="00005D12">
        <w:tab/>
        <w:t>po</w:t>
      </w:r>
      <w:r w:rsidR="00401969" w:rsidRPr="00005D12">
        <w:t xml:space="preserve"> ust.</w:t>
      </w:r>
      <w:r w:rsidR="00AA6A1F">
        <w:t xml:space="preserve"> </w:t>
      </w:r>
      <w:r w:rsidR="00401969" w:rsidRPr="00005D12">
        <w:t>1</w:t>
      </w:r>
      <w:r w:rsidR="00AA6A1F">
        <w:t xml:space="preserve"> </w:t>
      </w:r>
      <w:r w:rsidRPr="00005D12">
        <w:t>dodaje się</w:t>
      </w:r>
      <w:r w:rsidR="00401969" w:rsidRPr="00005D12">
        <w:t xml:space="preserve"> ust.</w:t>
      </w:r>
      <w:r w:rsidR="00AA6A1F">
        <w:t xml:space="preserve"> </w:t>
      </w:r>
      <w:r w:rsidRPr="00005D12">
        <w:t>1a</w:t>
      </w:r>
      <w:r w:rsidR="00401969" w:rsidRPr="00005D12">
        <w:t xml:space="preserve"> w</w:t>
      </w:r>
      <w:r w:rsidR="00AA6A1F">
        <w:t xml:space="preserve"> </w:t>
      </w:r>
      <w:r w:rsidRPr="00005D12">
        <w:t>brzmieniu:</w:t>
      </w:r>
    </w:p>
    <w:p w14:paraId="56543CFF" w14:textId="05E29B46" w:rsidR="007862F3" w:rsidRPr="00005D12" w:rsidRDefault="001C41A1" w:rsidP="007862F3">
      <w:pPr>
        <w:pStyle w:val="ZLITUSTzmustliter"/>
      </w:pPr>
      <w:r>
        <w:t>„</w:t>
      </w:r>
      <w:r w:rsidR="007862F3" w:rsidRPr="00005D12">
        <w:t>1a. Fundusz</w:t>
      </w:r>
      <w:r w:rsidR="00401969" w:rsidRPr="00005D12">
        <w:t xml:space="preserve"> w</w:t>
      </w:r>
      <w:r w:rsidR="00AA6A1F">
        <w:t xml:space="preserve"> </w:t>
      </w:r>
      <w:r w:rsidR="007862F3" w:rsidRPr="00005D12">
        <w:t>rocznym sprawozdaniu</w:t>
      </w:r>
      <w:r w:rsidR="00401969" w:rsidRPr="00005D12">
        <w:t xml:space="preserve"> z</w:t>
      </w:r>
      <w:r w:rsidR="00AA6A1F">
        <w:t xml:space="preserve"> </w:t>
      </w:r>
      <w:r w:rsidR="007862F3" w:rsidRPr="00005D12">
        <w:t>działalności,</w:t>
      </w:r>
      <w:r w:rsidR="00401969" w:rsidRPr="00005D12">
        <w:t xml:space="preserve"> o</w:t>
      </w:r>
      <w:r w:rsidR="00AA6A1F">
        <w:t xml:space="preserve"> </w:t>
      </w:r>
      <w:r w:rsidR="007862F3" w:rsidRPr="00005D12">
        <w:t>którym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7862F3" w:rsidRPr="00005D12">
        <w:t>1, przedstawia wyodrębnioną informację dotyczącą funkcjonowania</w:t>
      </w:r>
      <w:r w:rsidR="00401969" w:rsidRPr="00005D12">
        <w:t xml:space="preserve"> i</w:t>
      </w:r>
      <w:r w:rsidR="00AA6A1F">
        <w:t xml:space="preserve"> </w:t>
      </w:r>
      <w:r w:rsidR="007862F3" w:rsidRPr="00005D12">
        <w:t>działalności Turystycznego Funduszu Gwarancyjnego</w:t>
      </w:r>
      <w:r w:rsidR="008B5363" w:rsidRPr="00005D12">
        <w:t>, o którym mowa w art. 10c ustawy z dnia 29 sierpnia 1997 r. o usługach turystycznych</w:t>
      </w:r>
      <w:r w:rsidR="007862F3" w:rsidRPr="00005D12">
        <w:t>.</w:t>
      </w:r>
      <w:r>
        <w:t>”</w:t>
      </w:r>
      <w:r w:rsidR="007862F3" w:rsidRPr="00005D12">
        <w:t>,</w:t>
      </w:r>
    </w:p>
    <w:p w14:paraId="78B4ED8E" w14:textId="7A9146E3" w:rsidR="007862F3" w:rsidRPr="00005D12" w:rsidRDefault="007862F3" w:rsidP="00AA6A1F">
      <w:pPr>
        <w:pStyle w:val="LITlitera"/>
        <w:keepNext/>
      </w:pPr>
      <w:r w:rsidRPr="00005D12">
        <w:t>b)</w:t>
      </w:r>
      <w:r w:rsidRPr="00005D12">
        <w:tab/>
        <w:t xml:space="preserve">ust. </w:t>
      </w:r>
      <w:r w:rsidR="00401969" w:rsidRPr="00005D12">
        <w:t>3</w:t>
      </w:r>
      <w:r w:rsidR="00AA6A1F">
        <w:t xml:space="preserve"> </w:t>
      </w:r>
      <w:r w:rsidRPr="00005D12">
        <w:t>otrzymuje brzmienie:</w:t>
      </w:r>
    </w:p>
    <w:p w14:paraId="500A6881" w14:textId="13DDABD6" w:rsidR="007862F3" w:rsidRPr="00005D12" w:rsidRDefault="001C41A1" w:rsidP="007862F3">
      <w:pPr>
        <w:pStyle w:val="ZLITUSTzmustliter"/>
      </w:pPr>
      <w:r>
        <w:t>„</w:t>
      </w:r>
      <w:r w:rsidR="007862F3" w:rsidRPr="00005D12">
        <w:t>3. Zatwierdzone przez Zgromadzenie Członków Funduszu sprawozdanie, o</w:t>
      </w:r>
      <w:r w:rsidR="002166EC">
        <w:t> </w:t>
      </w:r>
      <w:r w:rsidR="007862F3" w:rsidRPr="00005D12">
        <w:t>którym mowa</w:t>
      </w:r>
      <w:r w:rsidR="00401969" w:rsidRPr="00005D12">
        <w:t xml:space="preserve"> w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="007862F3" w:rsidRPr="00005D12">
        <w:t>1, Fundusz przedstawia ministrowi właściwemu do spraw instytucji finansowych, ministrowi właściwemu do spraw turystyki oraz organowi nadzoru.</w:t>
      </w:r>
      <w:r>
        <w:t>”</w:t>
      </w:r>
      <w:r w:rsidR="007862F3" w:rsidRPr="00005D12">
        <w:t>.</w:t>
      </w:r>
      <w:r w:rsidR="007862F3" w:rsidRPr="00005D12" w:rsidDel="00C17DF1">
        <w:t xml:space="preserve"> </w:t>
      </w:r>
    </w:p>
    <w:p w14:paraId="3A5809E2" w14:textId="5077D056" w:rsidR="007862F3" w:rsidRPr="00005D12" w:rsidRDefault="007862F3" w:rsidP="007862F3">
      <w:pPr>
        <w:pStyle w:val="ARTartustawynprozporzdzenia"/>
        <w:rPr>
          <w:rStyle w:val="Ppogrubienie"/>
        </w:rPr>
      </w:pPr>
      <w:r w:rsidRPr="00AA6A1F">
        <w:rPr>
          <w:rStyle w:val="Ppogrubienie"/>
        </w:rPr>
        <w:t>Art.</w:t>
      </w:r>
      <w:r w:rsidR="00AA6A1F">
        <w:rPr>
          <w:rStyle w:val="Ppogrubienie"/>
        </w:rPr>
        <w:t> </w:t>
      </w:r>
      <w:r w:rsidRPr="00AA6A1F">
        <w:rPr>
          <w:rStyle w:val="Ppogrubienie"/>
        </w:rPr>
        <w:t>3.</w:t>
      </w:r>
      <w:r w:rsidRPr="00005D12">
        <w:t xml:space="preserve"> Dotychczasowe przepisy wykonawcze wydane na podstawie</w:t>
      </w:r>
      <w:r w:rsidR="00401969" w:rsidRPr="00005D12">
        <w:t xml:space="preserve"> art.</w:t>
      </w:r>
      <w:r w:rsidR="00AA6A1F">
        <w:t xml:space="preserve"> </w:t>
      </w:r>
      <w:r w:rsidR="00401969" w:rsidRPr="00005D12">
        <w:t>8 ust.</w:t>
      </w:r>
      <w:r w:rsidR="00AA6A1F">
        <w:t xml:space="preserve"> </w:t>
      </w:r>
      <w:r w:rsidR="00401969" w:rsidRPr="00005D12">
        <w:t>8</w:t>
      </w:r>
      <w:r w:rsidR="00AA6A1F">
        <w:t xml:space="preserve"> </w:t>
      </w:r>
      <w:r w:rsidRPr="00005D12">
        <w:t>ustawy zmienianej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1</w:t>
      </w:r>
      <w:r w:rsidR="00AA6A1F">
        <w:t xml:space="preserve"> </w:t>
      </w:r>
      <w:r w:rsidRPr="00005D12">
        <w:t>zachowują moc do dnia wejścia</w:t>
      </w:r>
      <w:r w:rsidR="00401969" w:rsidRPr="00005D12">
        <w:t xml:space="preserve"> w</w:t>
      </w:r>
      <w:r w:rsidR="00AA6A1F">
        <w:t xml:space="preserve"> </w:t>
      </w:r>
      <w:r w:rsidRPr="00005D12">
        <w:t xml:space="preserve">życie nowych przepisów wykonawczych </w:t>
      </w:r>
      <w:r w:rsidR="009271B9">
        <w:t xml:space="preserve">wydanych </w:t>
      </w:r>
      <w:r w:rsidR="009271B9" w:rsidRPr="009271B9">
        <w:t>na podstawie art. 8 ust. 8 ustawy zmienianej w art. 1</w:t>
      </w:r>
      <w:r w:rsidR="009271B9">
        <w:t xml:space="preserve">, jednak </w:t>
      </w:r>
      <w:r w:rsidRPr="00005D12">
        <w:t xml:space="preserve">nie dłużej niż przez </w:t>
      </w:r>
      <w:r w:rsidR="00401969" w:rsidRPr="00005D12">
        <w:t>3</w:t>
      </w:r>
      <w:r w:rsidR="00AA6A1F">
        <w:t xml:space="preserve"> </w:t>
      </w:r>
      <w:r w:rsidRPr="00005D12">
        <w:t>miesiące od dnia wejścia</w:t>
      </w:r>
      <w:r w:rsidR="00401969" w:rsidRPr="00005D12">
        <w:t xml:space="preserve"> w</w:t>
      </w:r>
      <w:r w:rsidR="00AA6A1F">
        <w:t xml:space="preserve"> </w:t>
      </w:r>
      <w:r w:rsidRPr="00005D12">
        <w:t>życie niniejszej ustawy.</w:t>
      </w:r>
    </w:p>
    <w:p w14:paraId="5E8007F4" w14:textId="1B0DEE4A" w:rsidR="007862F3" w:rsidRPr="00005D12" w:rsidRDefault="007862F3" w:rsidP="007862F3">
      <w:pPr>
        <w:pStyle w:val="ARTartustawynprozporzdzenia"/>
        <w:rPr>
          <w:rStyle w:val="Ppogrubienie"/>
        </w:rPr>
      </w:pPr>
      <w:r w:rsidRPr="00AA6A1F">
        <w:rPr>
          <w:rStyle w:val="Ppogrubienie"/>
        </w:rPr>
        <w:t>Art.</w:t>
      </w:r>
      <w:r w:rsidR="00AA6A1F">
        <w:rPr>
          <w:rStyle w:val="Ppogrubienie"/>
        </w:rPr>
        <w:t> </w:t>
      </w:r>
      <w:r w:rsidRPr="00AA6A1F">
        <w:rPr>
          <w:rStyle w:val="Ppogrubienie"/>
        </w:rPr>
        <w:t>4.</w:t>
      </w:r>
      <w:r w:rsidRPr="00005D12">
        <w:t xml:space="preserve"> Dotychczasowe przepisy wykonawcze wydane na podstawie</w:t>
      </w:r>
      <w:r w:rsidR="00401969" w:rsidRPr="00005D12">
        <w:t xml:space="preserve"> art.</w:t>
      </w:r>
      <w:r w:rsidR="00AA6A1F">
        <w:t xml:space="preserve"> </w:t>
      </w:r>
      <w:r w:rsidRPr="00005D12">
        <w:t>11</w:t>
      </w:r>
      <w:r w:rsidR="00401969" w:rsidRPr="00005D12">
        <w:t>9 ust.</w:t>
      </w:r>
      <w:r w:rsidR="00AA6A1F">
        <w:t xml:space="preserve"> </w:t>
      </w:r>
      <w:r w:rsidR="00401969" w:rsidRPr="00005D12">
        <w:t>4</w:t>
      </w:r>
      <w:r w:rsidR="00AA6A1F">
        <w:t xml:space="preserve"> </w:t>
      </w:r>
      <w:r w:rsidRPr="00005D12">
        <w:t>ustawy zmienianej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2</w:t>
      </w:r>
      <w:r w:rsidR="00AA6A1F">
        <w:t xml:space="preserve"> </w:t>
      </w:r>
      <w:r w:rsidRPr="00005D12">
        <w:t>zachowują moc do dnia wejścia</w:t>
      </w:r>
      <w:r w:rsidR="00401969" w:rsidRPr="00005D12">
        <w:t xml:space="preserve"> w</w:t>
      </w:r>
      <w:r w:rsidR="00AA6A1F">
        <w:t xml:space="preserve"> </w:t>
      </w:r>
      <w:r w:rsidRPr="00005D12">
        <w:t>życie nowych przepisów wykonawczych</w:t>
      </w:r>
      <w:r w:rsidR="007C19DA" w:rsidRPr="007C19DA">
        <w:t xml:space="preserve"> wydanych na podstawie </w:t>
      </w:r>
      <w:r w:rsidR="007C19DA" w:rsidRPr="00005D12">
        <w:t>art.</w:t>
      </w:r>
      <w:r w:rsidR="00AA6A1F">
        <w:t xml:space="preserve"> </w:t>
      </w:r>
      <w:r w:rsidR="007C19DA" w:rsidRPr="00005D12">
        <w:t>119 ust.</w:t>
      </w:r>
      <w:r w:rsidR="00AA6A1F">
        <w:t xml:space="preserve"> </w:t>
      </w:r>
      <w:r w:rsidR="007C19DA" w:rsidRPr="00005D12">
        <w:t>4</w:t>
      </w:r>
      <w:r w:rsidR="00AA6A1F">
        <w:t xml:space="preserve"> </w:t>
      </w:r>
      <w:r w:rsidR="007C19DA" w:rsidRPr="00005D12">
        <w:t>ustawy zmienianej w</w:t>
      </w:r>
      <w:r w:rsidR="00AA6A1F">
        <w:t xml:space="preserve"> </w:t>
      </w:r>
      <w:r w:rsidR="007C19DA" w:rsidRPr="00005D12">
        <w:t>art.</w:t>
      </w:r>
      <w:r w:rsidR="00AA6A1F">
        <w:t xml:space="preserve"> </w:t>
      </w:r>
      <w:r w:rsidR="007C19DA" w:rsidRPr="00005D12">
        <w:t>2</w:t>
      </w:r>
      <w:r w:rsidR="007C19DA" w:rsidRPr="007C19DA">
        <w:t>, jednak</w:t>
      </w:r>
      <w:r w:rsidRPr="00005D12">
        <w:t xml:space="preserve"> nie dłużej niż przez </w:t>
      </w:r>
      <w:r w:rsidR="00401969" w:rsidRPr="00005D12">
        <w:t>3</w:t>
      </w:r>
      <w:r w:rsidR="00AA6A1F">
        <w:t xml:space="preserve"> </w:t>
      </w:r>
      <w:r w:rsidRPr="00005D12">
        <w:t>miesiące od dnia wejścia</w:t>
      </w:r>
      <w:r w:rsidR="00401969" w:rsidRPr="00005D12">
        <w:t xml:space="preserve"> w</w:t>
      </w:r>
      <w:r w:rsidR="00AA6A1F">
        <w:t xml:space="preserve"> </w:t>
      </w:r>
      <w:r w:rsidRPr="00005D12">
        <w:t>życie niniejszej ustawy.</w:t>
      </w:r>
    </w:p>
    <w:p w14:paraId="70BE0836" w14:textId="5FD4342A" w:rsidR="007862F3" w:rsidRPr="00005D12" w:rsidRDefault="007862F3" w:rsidP="007862F3">
      <w:pPr>
        <w:pStyle w:val="ARTartustawynprozporzdzenia"/>
      </w:pPr>
      <w:r w:rsidRPr="00AA6A1F">
        <w:rPr>
          <w:rStyle w:val="Ppogrubienie"/>
        </w:rPr>
        <w:t>Art.</w:t>
      </w:r>
      <w:r w:rsidR="00AA6A1F">
        <w:rPr>
          <w:rStyle w:val="Ppogrubienie"/>
        </w:rPr>
        <w:t> </w:t>
      </w:r>
      <w:r w:rsidRPr="00AA6A1F">
        <w:rPr>
          <w:rStyle w:val="Ppogrubienie"/>
        </w:rPr>
        <w:t>5.</w:t>
      </w:r>
      <w:r w:rsidRPr="00005D12">
        <w:t xml:space="preserve"> 1. Do umów</w:t>
      </w:r>
      <w:r w:rsidR="00401969" w:rsidRPr="00005D12">
        <w:t xml:space="preserve"> o</w:t>
      </w:r>
      <w:r w:rsidR="00AA6A1F">
        <w:t xml:space="preserve"> </w:t>
      </w:r>
      <w:r w:rsidRPr="00005D12">
        <w:t>świadczenie usług turystycznych polegających na organizowaniu imprez turystycznych oraz umów</w:t>
      </w:r>
      <w:r w:rsidR="00401969" w:rsidRPr="00005D12">
        <w:t xml:space="preserve"> w</w:t>
      </w:r>
      <w:r w:rsidR="00AA6A1F">
        <w:t xml:space="preserve"> </w:t>
      </w:r>
      <w:r w:rsidRPr="00005D12">
        <w:t>zakresie pośredniczenia na zlecenie klientów</w:t>
      </w:r>
      <w:r w:rsidR="00401969" w:rsidRPr="00005D12">
        <w:t xml:space="preserve"> w</w:t>
      </w:r>
      <w:r w:rsidR="002166EC">
        <w:t> </w:t>
      </w:r>
      <w:r w:rsidRPr="00005D12">
        <w:t>zawieraniu umów</w:t>
      </w:r>
      <w:r w:rsidR="00401969" w:rsidRPr="00005D12">
        <w:t xml:space="preserve"> o</w:t>
      </w:r>
      <w:r w:rsidR="00AA6A1F">
        <w:t xml:space="preserve"> </w:t>
      </w:r>
      <w:r w:rsidRPr="00005D12">
        <w:t>świadczenie usług turystycznych zawartych przed dniem wejścia</w:t>
      </w:r>
      <w:r w:rsidR="00401969" w:rsidRPr="00005D12">
        <w:t xml:space="preserve"> w</w:t>
      </w:r>
      <w:r w:rsidR="002166EC">
        <w:t> </w:t>
      </w:r>
      <w:r w:rsidRPr="00005D12">
        <w:t xml:space="preserve">życie niniejszej ustawy stosuje się przepisy dotychczasowe. </w:t>
      </w:r>
    </w:p>
    <w:p w14:paraId="454DE106" w14:textId="77777777" w:rsidR="007862F3" w:rsidRPr="00005D12" w:rsidRDefault="007862F3" w:rsidP="00AA6A1F">
      <w:pPr>
        <w:pStyle w:val="USTustnpkodeksu"/>
        <w:keepNext/>
      </w:pPr>
      <w:r w:rsidRPr="00005D12">
        <w:lastRenderedPageBreak/>
        <w:t>2. Do zapewnienia:</w:t>
      </w:r>
    </w:p>
    <w:p w14:paraId="57BE821D" w14:textId="63424B40" w:rsidR="007862F3" w:rsidRPr="00005D12" w:rsidRDefault="007862F3" w:rsidP="007862F3">
      <w:pPr>
        <w:pStyle w:val="PKTpunkt"/>
      </w:pPr>
      <w:r w:rsidRPr="00005D12">
        <w:t>1)</w:t>
      </w:r>
      <w:r w:rsidRPr="00005D12">
        <w:tab/>
        <w:t>pokrycia kosztów powrotu klientów</w:t>
      </w:r>
      <w:r w:rsidR="00401969" w:rsidRPr="00005D12">
        <w:t xml:space="preserve"> z</w:t>
      </w:r>
      <w:r w:rsidR="00AA6A1F">
        <w:t xml:space="preserve"> </w:t>
      </w:r>
      <w:r w:rsidRPr="00005D12">
        <w:t>imprezy turystycznej do miejsca wyjazdu lub planowanego powrotu</w:t>
      </w:r>
      <w:r w:rsidR="00401969" w:rsidRPr="00005D12">
        <w:t xml:space="preserve"> z</w:t>
      </w:r>
      <w:r w:rsidR="00AA6A1F">
        <w:t xml:space="preserve"> </w:t>
      </w:r>
      <w:r w:rsidRPr="00005D12">
        <w:t>imprezy turystycznej,</w:t>
      </w:r>
      <w:r w:rsidR="00401969" w:rsidRPr="00005D12">
        <w:t xml:space="preserve"> w</w:t>
      </w:r>
      <w:r w:rsidR="00AA6A1F">
        <w:t xml:space="preserve"> </w:t>
      </w:r>
      <w:r w:rsidRPr="00005D12">
        <w:t>wypadku gdy organizator turystyki lub pośrednik turystyczny</w:t>
      </w:r>
      <w:r w:rsidR="008B5363" w:rsidRPr="00005D12">
        <w:t>,</w:t>
      </w:r>
      <w:r w:rsidRPr="00005D12">
        <w:t xml:space="preserve"> wbrew obowiązkowi</w:t>
      </w:r>
      <w:r w:rsidR="008B5363" w:rsidRPr="00005D12">
        <w:t>,</w:t>
      </w:r>
      <w:r w:rsidRPr="00005D12">
        <w:t xml:space="preserve"> nie zapewnia tego powrotu</w:t>
      </w:r>
      <w:r w:rsidR="008B5363" w:rsidRPr="00005D12">
        <w:t>,</w:t>
      </w:r>
    </w:p>
    <w:p w14:paraId="429271B2" w14:textId="60C6CDD3" w:rsidR="007862F3" w:rsidRPr="00005D12" w:rsidRDefault="007862F3" w:rsidP="007862F3">
      <w:pPr>
        <w:pStyle w:val="PKTpunkt"/>
      </w:pPr>
      <w:r w:rsidRPr="00005D12">
        <w:t>2)</w:t>
      </w:r>
      <w:r w:rsidRPr="00005D12">
        <w:tab/>
        <w:t>zwrotu wpłat wniesionych tytułem zapłaty za imprezę turystyczną</w:t>
      </w:r>
      <w:r w:rsidR="00610A7B">
        <w:t>,</w:t>
      </w:r>
      <w:r w:rsidR="00401969" w:rsidRPr="00005D12">
        <w:t xml:space="preserve"> w</w:t>
      </w:r>
      <w:r w:rsidR="00AA6A1F">
        <w:t xml:space="preserve"> </w:t>
      </w:r>
      <w:r w:rsidRPr="00005D12">
        <w:t>wypadku gdy z</w:t>
      </w:r>
      <w:r w:rsidR="002166EC">
        <w:t> </w:t>
      </w:r>
      <w:r w:rsidRPr="00005D12">
        <w:t>przyczyn dotyczących organizatora turystyki lub pośrednika turystycznego oraz osób, które działają</w:t>
      </w:r>
      <w:r w:rsidR="00401969" w:rsidRPr="00005D12">
        <w:t xml:space="preserve"> w</w:t>
      </w:r>
      <w:r w:rsidR="00AA6A1F">
        <w:t xml:space="preserve"> </w:t>
      </w:r>
      <w:r w:rsidRPr="00005D12">
        <w:t>ich imieniu</w:t>
      </w:r>
      <w:r w:rsidR="00610A7B">
        <w:t>,</w:t>
      </w:r>
      <w:r w:rsidRPr="00005D12">
        <w:t xml:space="preserve"> impreza turystyczna nie została lub nie zostanie zrealizowana</w:t>
      </w:r>
      <w:r w:rsidR="001574AF" w:rsidRPr="00005D12">
        <w:t>,</w:t>
      </w:r>
    </w:p>
    <w:p w14:paraId="0720875E" w14:textId="6FC9F8F5" w:rsidR="007862F3" w:rsidRPr="00005D12" w:rsidRDefault="007862F3" w:rsidP="00AA6A1F">
      <w:pPr>
        <w:pStyle w:val="PKTpunkt"/>
        <w:keepNext/>
      </w:pPr>
      <w:r w:rsidRPr="00005D12">
        <w:t>3)</w:t>
      </w:r>
      <w:r w:rsidRPr="00005D12">
        <w:tab/>
        <w:t>zwrotu części wpłat wniesionych tytułem zapłaty za imprezę turystyczną, odpowiadającą części imprezy turystycznej, która nie została lub nie zostanie zrealizowana z</w:t>
      </w:r>
      <w:r w:rsidR="00AA6A1F">
        <w:t xml:space="preserve"> </w:t>
      </w:r>
      <w:r w:rsidRPr="00005D12">
        <w:t>przyczyn dotyczących organizatora turystyki lub pośrednika turystycznego oraz osób, które działają w</w:t>
      </w:r>
      <w:r w:rsidR="00AA6A1F">
        <w:t xml:space="preserve"> </w:t>
      </w:r>
      <w:r w:rsidRPr="00005D12">
        <w:t>ich imieniu</w:t>
      </w:r>
    </w:p>
    <w:p w14:paraId="05F5E27D" w14:textId="12469570" w:rsidR="007862F3" w:rsidRPr="00005D12" w:rsidRDefault="001574AF" w:rsidP="007862F3">
      <w:pPr>
        <w:pStyle w:val="CZWSPPKTczwsplnapunktw"/>
      </w:pPr>
      <w:r w:rsidRPr="00005D12">
        <w:t xml:space="preserve">– </w:t>
      </w:r>
      <w:r w:rsidR="00401969" w:rsidRPr="00005D12">
        <w:t>w</w:t>
      </w:r>
      <w:r w:rsidR="00AA6A1F">
        <w:t xml:space="preserve"> </w:t>
      </w:r>
      <w:r w:rsidR="007862F3" w:rsidRPr="00005D12">
        <w:t>przypadku pośrednika turystycznego lub organizatora turystyki, który przed dniem wejścia</w:t>
      </w:r>
      <w:r w:rsidR="00401969" w:rsidRPr="00005D12">
        <w:t xml:space="preserve"> w</w:t>
      </w:r>
      <w:r w:rsidR="00AA6A1F">
        <w:t xml:space="preserve"> </w:t>
      </w:r>
      <w:r w:rsidR="007862F3" w:rsidRPr="00005D12">
        <w:t>życie niniejszej ustawy zawarł umowę</w:t>
      </w:r>
      <w:r w:rsidR="00401969" w:rsidRPr="00005D12">
        <w:t xml:space="preserve"> o</w:t>
      </w:r>
      <w:r w:rsidR="00AA6A1F">
        <w:t xml:space="preserve"> </w:t>
      </w:r>
      <w:r w:rsidR="007862F3" w:rsidRPr="00005D12">
        <w:t>świadczenie usług turystycznych polegających na organizowaniu imprez turystycznych lub umowę</w:t>
      </w:r>
      <w:r w:rsidR="00401969" w:rsidRPr="00005D12">
        <w:t xml:space="preserve"> w</w:t>
      </w:r>
      <w:r w:rsidR="00AA6A1F">
        <w:t xml:space="preserve"> </w:t>
      </w:r>
      <w:r w:rsidR="007862F3" w:rsidRPr="00005D12">
        <w:t>zakresie pośredniczenia na zlecenie klientów</w:t>
      </w:r>
      <w:r w:rsidR="00401969" w:rsidRPr="00005D12">
        <w:t xml:space="preserve"> w</w:t>
      </w:r>
      <w:r w:rsidR="00AA6A1F">
        <w:t xml:space="preserve"> </w:t>
      </w:r>
      <w:r w:rsidR="007862F3" w:rsidRPr="00005D12">
        <w:t>zawieraniu umów</w:t>
      </w:r>
      <w:r w:rsidR="00401969" w:rsidRPr="00005D12">
        <w:t xml:space="preserve"> o</w:t>
      </w:r>
      <w:r w:rsidR="00AA6A1F">
        <w:t xml:space="preserve"> </w:t>
      </w:r>
      <w:r w:rsidR="007862F3" w:rsidRPr="00005D12">
        <w:t>świadczenie usług turystycznych,</w:t>
      </w:r>
      <w:r w:rsidR="00401969" w:rsidRPr="00005D12">
        <w:t xml:space="preserve"> a</w:t>
      </w:r>
      <w:r w:rsidR="00AA6A1F">
        <w:t xml:space="preserve"> </w:t>
      </w:r>
      <w:r w:rsidR="007862F3" w:rsidRPr="00005D12">
        <w:t>po dniu wejścia</w:t>
      </w:r>
      <w:r w:rsidR="00401969" w:rsidRPr="00005D12">
        <w:t xml:space="preserve"> w</w:t>
      </w:r>
      <w:r w:rsidR="00AA6A1F">
        <w:t xml:space="preserve"> </w:t>
      </w:r>
      <w:r w:rsidR="007862F3" w:rsidRPr="00005D12">
        <w:t>życie niniejszej ustawy złożył oświadczenie o</w:t>
      </w:r>
      <w:r w:rsidR="00AA6A1F">
        <w:t xml:space="preserve"> </w:t>
      </w:r>
      <w:r w:rsidR="007862F3" w:rsidRPr="00005D12">
        <w:t>niewypłacalności, stosuje się przepisy ustawy zmienianej</w:t>
      </w:r>
      <w:r w:rsidR="00401969" w:rsidRPr="00005D12">
        <w:t xml:space="preserve"> w</w:t>
      </w:r>
      <w:r w:rsidR="00AA6A1F">
        <w:t xml:space="preserve"> </w:t>
      </w:r>
      <w:r w:rsidR="00401969" w:rsidRPr="00005D12">
        <w:t>art.</w:t>
      </w:r>
      <w:r w:rsidR="00AA6A1F">
        <w:t xml:space="preserve"> </w:t>
      </w:r>
      <w:r w:rsidR="00401969" w:rsidRPr="00005D12">
        <w:t>1</w:t>
      </w:r>
      <w:r w:rsidR="00AB36FF">
        <w:t>,</w:t>
      </w:r>
      <w:r w:rsidR="00401969" w:rsidRPr="00005D12">
        <w:t xml:space="preserve"> w</w:t>
      </w:r>
      <w:r w:rsidR="00AA6A1F">
        <w:t xml:space="preserve"> </w:t>
      </w:r>
      <w:r w:rsidR="007862F3" w:rsidRPr="00005D12">
        <w:t>brzmieniu nadanym niniejszą ustawą.</w:t>
      </w:r>
    </w:p>
    <w:p w14:paraId="44FE97DF" w14:textId="1BFD4873" w:rsidR="007862F3" w:rsidRPr="00005D12" w:rsidRDefault="007862F3" w:rsidP="007862F3">
      <w:pPr>
        <w:pStyle w:val="ARTartustawynprozporzdzenia"/>
        <w:rPr>
          <w:rStyle w:val="Ppogrubienie"/>
        </w:rPr>
      </w:pPr>
      <w:r w:rsidRPr="00AA6A1F">
        <w:rPr>
          <w:rStyle w:val="Ppogrubienie"/>
        </w:rPr>
        <w:t>Art.</w:t>
      </w:r>
      <w:r w:rsidR="00AA6A1F">
        <w:rPr>
          <w:rStyle w:val="Ppogrubienie"/>
        </w:rPr>
        <w:t> </w:t>
      </w:r>
      <w:r w:rsidRPr="00AA6A1F">
        <w:rPr>
          <w:rStyle w:val="Ppogrubienie"/>
        </w:rPr>
        <w:t>6.</w:t>
      </w:r>
      <w:r w:rsidRPr="00005D12">
        <w:rPr>
          <w:rStyle w:val="Ppogrubienie"/>
        </w:rPr>
        <w:t xml:space="preserve"> </w:t>
      </w:r>
      <w:r w:rsidRPr="00005D12">
        <w:t>Organizator turystyki lub pośrednik turystyczny uwzględnia</w:t>
      </w:r>
      <w:r w:rsidR="00401969" w:rsidRPr="00005D12">
        <w:t xml:space="preserve"> w</w:t>
      </w:r>
      <w:r w:rsidR="00AA6A1F">
        <w:t xml:space="preserve"> </w:t>
      </w:r>
      <w:r w:rsidRPr="00005D12">
        <w:t>wykazie umów</w:t>
      </w:r>
      <w:r w:rsidR="003476F8" w:rsidRPr="00005D12">
        <w:t>, o</w:t>
      </w:r>
      <w:r w:rsidR="00DF65F8">
        <w:t> </w:t>
      </w:r>
      <w:r w:rsidR="001574AF" w:rsidRPr="00005D12">
        <w:t>którym mowa w art. 5 ust. 1 pkt 4 ustawy zmienianej w art. 1</w:t>
      </w:r>
      <w:r w:rsidR="00AB36FF">
        <w:t>,</w:t>
      </w:r>
      <w:r w:rsidRPr="00005D12">
        <w:t xml:space="preserve"> </w:t>
      </w:r>
      <w:r w:rsidR="003476F8" w:rsidRPr="00005D12">
        <w:t xml:space="preserve">w brzmieniu nadanym niniejszą ustawą, </w:t>
      </w:r>
      <w:r w:rsidRPr="00005D12">
        <w:t>także um</w:t>
      </w:r>
      <w:r w:rsidR="003476F8" w:rsidRPr="00005D12">
        <w:t>owy</w:t>
      </w:r>
      <w:r w:rsidRPr="00005D12">
        <w:t xml:space="preserve"> zawart</w:t>
      </w:r>
      <w:r w:rsidR="003476F8" w:rsidRPr="00005D12">
        <w:t>e</w:t>
      </w:r>
      <w:r w:rsidR="00401969" w:rsidRPr="00005D12">
        <w:t xml:space="preserve"> i</w:t>
      </w:r>
      <w:r w:rsidR="00AA6A1F">
        <w:t xml:space="preserve"> </w:t>
      </w:r>
      <w:r w:rsidRPr="00005D12">
        <w:t>niezrealizowan</w:t>
      </w:r>
      <w:r w:rsidR="003476F8" w:rsidRPr="00005D12">
        <w:t>e</w:t>
      </w:r>
      <w:r w:rsidRPr="00005D12">
        <w:t xml:space="preserve"> do dnia wejścia</w:t>
      </w:r>
      <w:r w:rsidR="00401969" w:rsidRPr="00005D12">
        <w:t xml:space="preserve"> w</w:t>
      </w:r>
      <w:r w:rsidR="00AA6A1F">
        <w:t xml:space="preserve"> </w:t>
      </w:r>
      <w:r w:rsidRPr="00005D12">
        <w:t>życie niniejszej ustawy.</w:t>
      </w:r>
    </w:p>
    <w:p w14:paraId="76152445" w14:textId="44D310DD" w:rsidR="007862F3" w:rsidRPr="00005D12" w:rsidRDefault="007862F3" w:rsidP="007862F3">
      <w:pPr>
        <w:pStyle w:val="ARTartustawynprozporzdzenia"/>
      </w:pPr>
      <w:r w:rsidRPr="00AA6A1F">
        <w:rPr>
          <w:rStyle w:val="Ppogrubienie"/>
        </w:rPr>
        <w:t>Art.</w:t>
      </w:r>
      <w:r w:rsidR="00AA6A1F">
        <w:rPr>
          <w:rStyle w:val="Ppogrubienie"/>
        </w:rPr>
        <w:t> </w:t>
      </w:r>
      <w:r w:rsidRPr="00AA6A1F">
        <w:rPr>
          <w:rStyle w:val="Ppogrubienie"/>
        </w:rPr>
        <w:t>7.</w:t>
      </w:r>
      <w:r w:rsidRPr="00005D12">
        <w:t xml:space="preserve"> Ustawa wchodzi</w:t>
      </w:r>
      <w:r w:rsidR="00401969" w:rsidRPr="00005D12">
        <w:t xml:space="preserve"> w</w:t>
      </w:r>
      <w:r w:rsidR="00AA6A1F">
        <w:t xml:space="preserve"> </w:t>
      </w:r>
      <w:r w:rsidRPr="00005D12">
        <w:t xml:space="preserve">życie po upływie </w:t>
      </w:r>
      <w:r w:rsidR="00401969" w:rsidRPr="00005D12">
        <w:t>3</w:t>
      </w:r>
      <w:r w:rsidR="00AA6A1F">
        <w:t xml:space="preserve"> </w:t>
      </w:r>
      <w:r w:rsidRPr="00005D12">
        <w:t>miesięcy od dnia ogłoszenia,</w:t>
      </w:r>
      <w:r w:rsidR="00401969" w:rsidRPr="00005D12">
        <w:t xml:space="preserve"> z</w:t>
      </w:r>
      <w:r w:rsidR="00AA6A1F">
        <w:t xml:space="preserve"> </w:t>
      </w:r>
      <w:r w:rsidRPr="00005D12">
        <w:t>wyjątkiem przepisów</w:t>
      </w:r>
      <w:r w:rsidR="00401969" w:rsidRPr="00005D12">
        <w:t xml:space="preserve"> art.</w:t>
      </w:r>
      <w:r w:rsidR="00AA6A1F">
        <w:t xml:space="preserve"> </w:t>
      </w:r>
      <w:r w:rsidR="00401969" w:rsidRPr="00005D12">
        <w:t>1 pkt</w:t>
      </w:r>
      <w:r w:rsidR="00AA6A1F">
        <w:t xml:space="preserve"> </w:t>
      </w:r>
      <w:r w:rsidRPr="00005D12">
        <w:t>1,</w:t>
      </w:r>
      <w:r w:rsidR="00401969" w:rsidRPr="00005D12">
        <w:t xml:space="preserve"> pkt</w:t>
      </w:r>
      <w:r w:rsidR="00AA6A1F">
        <w:t xml:space="preserve"> </w:t>
      </w:r>
      <w:r w:rsidR="00401969" w:rsidRPr="00005D12">
        <w:t>2</w:t>
      </w:r>
      <w:r w:rsidR="00AA6A1F">
        <w:t xml:space="preserve"> </w:t>
      </w:r>
      <w:r w:rsidRPr="00005D12">
        <w:t>lit</w:t>
      </w:r>
      <w:r w:rsidR="00E311F4" w:rsidRPr="00005D12">
        <w:t>.</w:t>
      </w:r>
      <w:r w:rsidRPr="00005D12">
        <w:t xml:space="preserve"> </w:t>
      </w:r>
      <w:r w:rsidR="004F2FA7">
        <w:t>d</w:t>
      </w:r>
      <w:r w:rsidR="004F2FA7" w:rsidRPr="00005D12">
        <w:t xml:space="preserve"> </w:t>
      </w:r>
      <w:r w:rsidRPr="00005D12">
        <w:t>w</w:t>
      </w:r>
      <w:r w:rsidR="00AA6A1F">
        <w:t xml:space="preserve"> </w:t>
      </w:r>
      <w:r w:rsidRPr="00005D12">
        <w:t>zakresie</w:t>
      </w:r>
      <w:r w:rsidR="00401969" w:rsidRPr="00005D12">
        <w:t xml:space="preserve"> ust.</w:t>
      </w:r>
      <w:r w:rsidR="00AA6A1F">
        <w:t xml:space="preserve"> </w:t>
      </w:r>
      <w:r w:rsidRPr="00005D12">
        <w:t>3e</w:t>
      </w:r>
      <w:r w:rsidR="00401969" w:rsidRPr="00005D12">
        <w:t xml:space="preserve"> pkt</w:t>
      </w:r>
      <w:r w:rsidR="00AA6A1F">
        <w:t xml:space="preserve"> </w:t>
      </w:r>
      <w:r w:rsidR="00401969" w:rsidRPr="00005D12">
        <w:t>1 i</w:t>
      </w:r>
      <w:r w:rsidR="00AA6A1F">
        <w:t xml:space="preserve"> </w:t>
      </w:r>
      <w:r w:rsidR="00401969" w:rsidRPr="00005D12">
        <w:t>ust.</w:t>
      </w:r>
      <w:r w:rsidR="00AA6A1F">
        <w:t xml:space="preserve"> </w:t>
      </w:r>
      <w:r w:rsidRPr="00005D12">
        <w:t>3f,</w:t>
      </w:r>
      <w:r w:rsidR="00401969" w:rsidRPr="00005D12">
        <w:t xml:space="preserve"> pkt</w:t>
      </w:r>
      <w:r w:rsidR="00AA6A1F">
        <w:t xml:space="preserve"> </w:t>
      </w:r>
      <w:r w:rsidR="00401969" w:rsidRPr="00005D12">
        <w:t>2 lit.</w:t>
      </w:r>
      <w:r w:rsidR="00AA6A1F">
        <w:t xml:space="preserve"> </w:t>
      </w:r>
      <w:r w:rsidR="00AA08D2">
        <w:t>e</w:t>
      </w:r>
      <w:r w:rsidR="00401969" w:rsidRPr="00005D12">
        <w:t xml:space="preserve"> i</w:t>
      </w:r>
      <w:r w:rsidR="00AA6A1F">
        <w:t xml:space="preserve"> </w:t>
      </w:r>
      <w:r w:rsidR="00AA08D2">
        <w:t>f</w:t>
      </w:r>
      <w:r w:rsidRPr="00005D12">
        <w:t>,</w:t>
      </w:r>
      <w:r w:rsidR="00401969" w:rsidRPr="00005D12">
        <w:t xml:space="preserve"> pkt</w:t>
      </w:r>
      <w:r w:rsidR="00AA6A1F">
        <w:t xml:space="preserve"> </w:t>
      </w:r>
      <w:r w:rsidR="00401969" w:rsidRPr="00005D12">
        <w:t>4 lit.</w:t>
      </w:r>
      <w:r w:rsidR="00AA6A1F">
        <w:t xml:space="preserve"> </w:t>
      </w:r>
      <w:r w:rsidR="00C40BF8">
        <w:t>a tiret drugi</w:t>
      </w:r>
      <w:r w:rsidR="00996BAA">
        <w:t>e</w:t>
      </w:r>
      <w:r w:rsidR="00401969" w:rsidRPr="00005D12">
        <w:t xml:space="preserve"> i</w:t>
      </w:r>
      <w:r w:rsidR="00AA6A1F">
        <w:t xml:space="preserve"> </w:t>
      </w:r>
      <w:r w:rsidR="00C40BF8">
        <w:t xml:space="preserve">lit. </w:t>
      </w:r>
      <w:r w:rsidRPr="00005D12">
        <w:t>c,</w:t>
      </w:r>
      <w:r w:rsidR="00401969" w:rsidRPr="00005D12">
        <w:t xml:space="preserve"> pkt</w:t>
      </w:r>
      <w:r w:rsidR="00AA6A1F">
        <w:t xml:space="preserve"> </w:t>
      </w:r>
      <w:r w:rsidR="00401969" w:rsidRPr="00005D12">
        <w:t>7 w</w:t>
      </w:r>
      <w:r w:rsidR="00AA6A1F">
        <w:t xml:space="preserve"> </w:t>
      </w:r>
      <w:r w:rsidRPr="00005D12">
        <w:t>zakresie</w:t>
      </w:r>
      <w:r w:rsidR="00401969" w:rsidRPr="00005D12">
        <w:t xml:space="preserve"> art.</w:t>
      </w:r>
      <w:r w:rsidR="00AA6A1F">
        <w:t xml:space="preserve"> </w:t>
      </w:r>
      <w:r w:rsidR="002166EC">
        <w:t>10c</w:t>
      </w:r>
      <w:r w:rsidR="00F9365B">
        <w:t>–</w:t>
      </w:r>
      <w:r w:rsidRPr="00005D12">
        <w:t>10e</w:t>
      </w:r>
      <w:r w:rsidR="00401969" w:rsidRPr="00005D12">
        <w:t xml:space="preserve"> </w:t>
      </w:r>
      <w:r w:rsidRPr="00005D12">
        <w:t>oraz</w:t>
      </w:r>
      <w:r w:rsidR="00401969" w:rsidRPr="00005D12">
        <w:t xml:space="preserve"> art.</w:t>
      </w:r>
      <w:r w:rsidR="00AA6A1F">
        <w:t xml:space="preserve"> </w:t>
      </w:r>
      <w:r w:rsidR="00401969" w:rsidRPr="00005D12">
        <w:t>2</w:t>
      </w:r>
      <w:r w:rsidR="00F9365B">
        <w:t>–</w:t>
      </w:r>
      <w:r w:rsidRPr="00005D12">
        <w:t>5, które wchodzą w</w:t>
      </w:r>
      <w:r w:rsidR="00AA6A1F">
        <w:t xml:space="preserve"> </w:t>
      </w:r>
      <w:r w:rsidRPr="00005D12">
        <w:t>życie po upływie 1</w:t>
      </w:r>
      <w:r w:rsidR="00401969" w:rsidRPr="00005D12">
        <w:t>4</w:t>
      </w:r>
      <w:r w:rsidR="00AA6A1F">
        <w:t xml:space="preserve"> </w:t>
      </w:r>
      <w:r w:rsidRPr="00005D12">
        <w:t>dni od dnia ogłoszenia.</w:t>
      </w:r>
    </w:p>
    <w:p w14:paraId="241D583D" w14:textId="77777777" w:rsidR="00261A16" w:rsidRDefault="00261A16" w:rsidP="002166EC">
      <w:pPr>
        <w:pStyle w:val="OZNPARAFYADNOTACJE"/>
      </w:pPr>
    </w:p>
    <w:sectPr w:rsidR="00261A16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D82E3E" w14:textId="77777777" w:rsidR="00AA6A1F" w:rsidRDefault="00AA6A1F">
      <w:r>
        <w:separator/>
      </w:r>
    </w:p>
  </w:endnote>
  <w:endnote w:type="continuationSeparator" w:id="0">
    <w:p w14:paraId="34A7D4A0" w14:textId="77777777" w:rsidR="00AA6A1F" w:rsidRDefault="00AA6A1F">
      <w:r>
        <w:continuationSeparator/>
      </w:r>
    </w:p>
  </w:endnote>
  <w:endnote w:type="continuationNotice" w:id="1">
    <w:p w14:paraId="5A676DD1" w14:textId="77777777" w:rsidR="00AA6A1F" w:rsidRDefault="00AA6A1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832DA8" w14:textId="77777777" w:rsidR="00AA6A1F" w:rsidRDefault="00AA6A1F">
      <w:r>
        <w:separator/>
      </w:r>
    </w:p>
  </w:footnote>
  <w:footnote w:type="continuationSeparator" w:id="0">
    <w:p w14:paraId="3BEE1F2B" w14:textId="77777777" w:rsidR="00AA6A1F" w:rsidRDefault="00AA6A1F">
      <w:r>
        <w:continuationSeparator/>
      </w:r>
    </w:p>
  </w:footnote>
  <w:footnote w:type="continuationNotice" w:id="1">
    <w:p w14:paraId="4AAEAFF1" w14:textId="77777777" w:rsidR="00AA6A1F" w:rsidRPr="002166EC" w:rsidRDefault="00AA6A1F">
      <w:pPr>
        <w:spacing w:line="240" w:lineRule="auto"/>
        <w:rPr>
          <w:sz w:val="2"/>
          <w:szCs w:val="2"/>
        </w:rPr>
      </w:pPr>
    </w:p>
  </w:footnote>
  <w:footnote w:id="2">
    <w:p w14:paraId="6BC6D274" w14:textId="77777777" w:rsidR="00AA6A1F" w:rsidRPr="0067559A" w:rsidRDefault="00AA6A1F" w:rsidP="007862F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7559A">
        <w:t>Zmiany tekstu jednolitego wymienionej ustawy zosta</w:t>
      </w:r>
      <w:r w:rsidRPr="0067559A">
        <w:rPr>
          <w:rFonts w:hint="eastAsia"/>
        </w:rPr>
        <w:t>ł</w:t>
      </w:r>
      <w:r w:rsidRPr="0067559A">
        <w:t>y og</w:t>
      </w:r>
      <w:r w:rsidRPr="0067559A">
        <w:rPr>
          <w:rFonts w:hint="eastAsia"/>
        </w:rPr>
        <w:t>ł</w:t>
      </w:r>
      <w:r w:rsidRPr="0067559A">
        <w:t xml:space="preserve">oszone w Dz. U. z 2014 r. poz. 827 </w:t>
      </w:r>
      <w:r>
        <w:t>oraz z 2015 r. poz. 1273, 1691,</w:t>
      </w:r>
      <w:r w:rsidRPr="0067559A">
        <w:t xml:space="preserve"> 1844</w:t>
      </w:r>
      <w:r>
        <w:t xml:space="preserve"> i 2281</w:t>
      </w:r>
      <w:r w:rsidRPr="0067559A">
        <w:t>.</w:t>
      </w:r>
    </w:p>
  </w:footnote>
  <w:footnote w:id="3">
    <w:p w14:paraId="6E498391" w14:textId="44BC5C9A" w:rsidR="00610A7B" w:rsidRPr="00610A7B" w:rsidRDefault="00610A7B" w:rsidP="00610A7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7559A">
        <w:t>Zmiany tekstu jednolitego wymienionej ustawy zosta</w:t>
      </w:r>
      <w:r w:rsidRPr="0067559A">
        <w:rPr>
          <w:rFonts w:hint="eastAsia"/>
        </w:rPr>
        <w:t>ł</w:t>
      </w:r>
      <w:r w:rsidRPr="0067559A">
        <w:t>y og</w:t>
      </w:r>
      <w:r w:rsidRPr="0067559A">
        <w:rPr>
          <w:rFonts w:hint="eastAsia"/>
        </w:rPr>
        <w:t>ł</w:t>
      </w:r>
      <w:r w:rsidRPr="0067559A">
        <w:t xml:space="preserve">oszone w Dz. U. z 2014 r. poz. 827 </w:t>
      </w:r>
      <w:r>
        <w:t>oraz z 2015 r. poz. 1273, 1691,</w:t>
      </w:r>
      <w:r w:rsidRPr="0067559A">
        <w:t xml:space="preserve"> 1844</w:t>
      </w:r>
      <w:r>
        <w:t xml:space="preserve"> i 2281</w:t>
      </w:r>
      <w:r w:rsidRPr="0067559A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9AF7B" w14:textId="77777777" w:rsidR="00AA6A1F" w:rsidRPr="00B371CC" w:rsidRDefault="00AA6A1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7023F">
      <w:rPr>
        <w:noProof/>
      </w:rPr>
      <w:t>15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502EAF"/>
    <w:multiLevelType w:val="singleLevel"/>
    <w:tmpl w:val="4716A7DC"/>
    <w:lvl w:ilvl="0">
      <w:start w:val="1"/>
      <w:numFmt w:val="lowerLetter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11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0C0979C8"/>
    <w:multiLevelType w:val="singleLevel"/>
    <w:tmpl w:val="650C14AC"/>
    <w:lvl w:ilvl="0">
      <w:start w:val="2"/>
      <w:numFmt w:val="lowerLetter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14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6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7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6"/>
  </w:num>
  <w:num w:numId="12">
    <w:abstractNumId w:val="11"/>
  </w:num>
  <w:num w:numId="13">
    <w:abstractNumId w:val="17"/>
  </w:num>
  <w:num w:numId="14">
    <w:abstractNumId w:val="28"/>
  </w:num>
  <w:num w:numId="15">
    <w:abstractNumId w:val="16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7"/>
  </w:num>
  <w:num w:numId="29">
    <w:abstractNumId w:val="38"/>
  </w:num>
  <w:num w:numId="30">
    <w:abstractNumId w:val="34"/>
  </w:num>
  <w:num w:numId="31">
    <w:abstractNumId w:val="21"/>
  </w:num>
  <w:num w:numId="32">
    <w:abstractNumId w:val="12"/>
  </w:num>
  <w:num w:numId="33">
    <w:abstractNumId w:val="32"/>
  </w:num>
  <w:num w:numId="34">
    <w:abstractNumId w:val="22"/>
  </w:num>
  <w:num w:numId="35">
    <w:abstractNumId w:val="19"/>
  </w:num>
  <w:num w:numId="36">
    <w:abstractNumId w:val="24"/>
  </w:num>
  <w:num w:numId="37">
    <w:abstractNumId w:val="29"/>
  </w:num>
  <w:num w:numId="38">
    <w:abstractNumId w:val="26"/>
  </w:num>
  <w:num w:numId="39">
    <w:abstractNumId w:val="15"/>
  </w:num>
  <w:num w:numId="40">
    <w:abstractNumId w:val="31"/>
  </w:num>
  <w:num w:numId="41">
    <w:abstractNumId w:val="30"/>
  </w:num>
  <w:num w:numId="42">
    <w:abstractNumId w:val="23"/>
  </w:num>
  <w:num w:numId="43">
    <w:abstractNumId w:val="36"/>
  </w:num>
  <w:num w:numId="44">
    <w:abstractNumId w:val="14"/>
  </w:num>
  <w:num w:numId="45">
    <w:abstractNumId w:val="10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2F3"/>
    <w:rsid w:val="000012DA"/>
    <w:rsid w:val="0000246E"/>
    <w:rsid w:val="00003862"/>
    <w:rsid w:val="00005D12"/>
    <w:rsid w:val="00012A35"/>
    <w:rsid w:val="00013FAD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3B64"/>
    <w:rsid w:val="00035C56"/>
    <w:rsid w:val="00036B63"/>
    <w:rsid w:val="00037E1A"/>
    <w:rsid w:val="00043495"/>
    <w:rsid w:val="00046A75"/>
    <w:rsid w:val="00047312"/>
    <w:rsid w:val="000508BD"/>
    <w:rsid w:val="000517AB"/>
    <w:rsid w:val="0005339C"/>
    <w:rsid w:val="000535FE"/>
    <w:rsid w:val="0005571B"/>
    <w:rsid w:val="00057AB3"/>
    <w:rsid w:val="00060076"/>
    <w:rsid w:val="00060432"/>
    <w:rsid w:val="00060D87"/>
    <w:rsid w:val="000615A5"/>
    <w:rsid w:val="00062D41"/>
    <w:rsid w:val="0006394C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03BF"/>
    <w:rsid w:val="000E25CC"/>
    <w:rsid w:val="000E3694"/>
    <w:rsid w:val="000E490F"/>
    <w:rsid w:val="000E6241"/>
    <w:rsid w:val="000E62D9"/>
    <w:rsid w:val="000E7482"/>
    <w:rsid w:val="000F2251"/>
    <w:rsid w:val="000F2BE3"/>
    <w:rsid w:val="000F3D0D"/>
    <w:rsid w:val="000F3FBD"/>
    <w:rsid w:val="000F6ED4"/>
    <w:rsid w:val="000F7A6E"/>
    <w:rsid w:val="00103266"/>
    <w:rsid w:val="001042BA"/>
    <w:rsid w:val="001058E8"/>
    <w:rsid w:val="00106D03"/>
    <w:rsid w:val="00110465"/>
    <w:rsid w:val="00110628"/>
    <w:rsid w:val="0011245A"/>
    <w:rsid w:val="0011493E"/>
    <w:rsid w:val="00115B72"/>
    <w:rsid w:val="001209EC"/>
    <w:rsid w:val="00120A9E"/>
    <w:rsid w:val="00122DFE"/>
    <w:rsid w:val="0012454D"/>
    <w:rsid w:val="00124B03"/>
    <w:rsid w:val="00125A9C"/>
    <w:rsid w:val="001270A2"/>
    <w:rsid w:val="00131237"/>
    <w:rsid w:val="001329AC"/>
    <w:rsid w:val="00134CA0"/>
    <w:rsid w:val="0014026F"/>
    <w:rsid w:val="00143967"/>
    <w:rsid w:val="00147A47"/>
    <w:rsid w:val="00147AA1"/>
    <w:rsid w:val="001520CF"/>
    <w:rsid w:val="0015432E"/>
    <w:rsid w:val="0015667C"/>
    <w:rsid w:val="00157110"/>
    <w:rsid w:val="0015742A"/>
    <w:rsid w:val="001574AF"/>
    <w:rsid w:val="00157DA1"/>
    <w:rsid w:val="00163147"/>
    <w:rsid w:val="00164C57"/>
    <w:rsid w:val="00164C9D"/>
    <w:rsid w:val="00164CC3"/>
    <w:rsid w:val="0017023F"/>
    <w:rsid w:val="00172F7A"/>
    <w:rsid w:val="00173150"/>
    <w:rsid w:val="00173390"/>
    <w:rsid w:val="001736F0"/>
    <w:rsid w:val="00173BB3"/>
    <w:rsid w:val="001740D0"/>
    <w:rsid w:val="00174F2C"/>
    <w:rsid w:val="00180F2A"/>
    <w:rsid w:val="0018259C"/>
    <w:rsid w:val="00184B91"/>
    <w:rsid w:val="00184D4A"/>
    <w:rsid w:val="00186EC1"/>
    <w:rsid w:val="00191E1F"/>
    <w:rsid w:val="0019202B"/>
    <w:rsid w:val="001934F7"/>
    <w:rsid w:val="0019473B"/>
    <w:rsid w:val="001952B1"/>
    <w:rsid w:val="001958B7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41A1"/>
    <w:rsid w:val="001D1783"/>
    <w:rsid w:val="001D53CD"/>
    <w:rsid w:val="001D55A3"/>
    <w:rsid w:val="001D5AF5"/>
    <w:rsid w:val="001D6118"/>
    <w:rsid w:val="001E1E73"/>
    <w:rsid w:val="001E4E0C"/>
    <w:rsid w:val="001E4EA6"/>
    <w:rsid w:val="001E5003"/>
    <w:rsid w:val="001E526D"/>
    <w:rsid w:val="001E5655"/>
    <w:rsid w:val="001F0807"/>
    <w:rsid w:val="001F1832"/>
    <w:rsid w:val="001F220F"/>
    <w:rsid w:val="001F25B3"/>
    <w:rsid w:val="001F6616"/>
    <w:rsid w:val="00202BD4"/>
    <w:rsid w:val="00204A97"/>
    <w:rsid w:val="002114EF"/>
    <w:rsid w:val="002166AD"/>
    <w:rsid w:val="002166EC"/>
    <w:rsid w:val="00217871"/>
    <w:rsid w:val="00221ED8"/>
    <w:rsid w:val="002231EA"/>
    <w:rsid w:val="00223FDF"/>
    <w:rsid w:val="00225E10"/>
    <w:rsid w:val="0022639F"/>
    <w:rsid w:val="002279C0"/>
    <w:rsid w:val="0023727E"/>
    <w:rsid w:val="00242081"/>
    <w:rsid w:val="00243777"/>
    <w:rsid w:val="002441CD"/>
    <w:rsid w:val="002501A3"/>
    <w:rsid w:val="0025166C"/>
    <w:rsid w:val="002553F5"/>
    <w:rsid w:val="002555D4"/>
    <w:rsid w:val="00261A16"/>
    <w:rsid w:val="00263522"/>
    <w:rsid w:val="00264EC6"/>
    <w:rsid w:val="00271013"/>
    <w:rsid w:val="00273FE4"/>
    <w:rsid w:val="00275596"/>
    <w:rsid w:val="002765B4"/>
    <w:rsid w:val="00276A94"/>
    <w:rsid w:val="00290EAD"/>
    <w:rsid w:val="0029405D"/>
    <w:rsid w:val="00294FA6"/>
    <w:rsid w:val="00295A6F"/>
    <w:rsid w:val="002A20C4"/>
    <w:rsid w:val="002A570F"/>
    <w:rsid w:val="002A7292"/>
    <w:rsid w:val="002A7358"/>
    <w:rsid w:val="002A7720"/>
    <w:rsid w:val="002A7902"/>
    <w:rsid w:val="002B0F6B"/>
    <w:rsid w:val="002B23B8"/>
    <w:rsid w:val="002B4429"/>
    <w:rsid w:val="002B68A6"/>
    <w:rsid w:val="002B7FAF"/>
    <w:rsid w:val="002C5C50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476F8"/>
    <w:rsid w:val="00347715"/>
    <w:rsid w:val="00352DAE"/>
    <w:rsid w:val="0035410D"/>
    <w:rsid w:val="00354EB9"/>
    <w:rsid w:val="003602AE"/>
    <w:rsid w:val="00360929"/>
    <w:rsid w:val="003647D5"/>
    <w:rsid w:val="003674B0"/>
    <w:rsid w:val="0037727C"/>
    <w:rsid w:val="0037768E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0E3A"/>
    <w:rsid w:val="003A1D85"/>
    <w:rsid w:val="003A2123"/>
    <w:rsid w:val="003A306E"/>
    <w:rsid w:val="003A60DC"/>
    <w:rsid w:val="003A6A46"/>
    <w:rsid w:val="003A7A63"/>
    <w:rsid w:val="003B000C"/>
    <w:rsid w:val="003B0F1D"/>
    <w:rsid w:val="003B2BC0"/>
    <w:rsid w:val="003B4A57"/>
    <w:rsid w:val="003B76B0"/>
    <w:rsid w:val="003C0AD9"/>
    <w:rsid w:val="003C0ED0"/>
    <w:rsid w:val="003C1D49"/>
    <w:rsid w:val="003C35C4"/>
    <w:rsid w:val="003D12C2"/>
    <w:rsid w:val="003D31B9"/>
    <w:rsid w:val="003D375E"/>
    <w:rsid w:val="003D3867"/>
    <w:rsid w:val="003D3D92"/>
    <w:rsid w:val="003E0D1A"/>
    <w:rsid w:val="003E16A6"/>
    <w:rsid w:val="003E2DA3"/>
    <w:rsid w:val="003E3088"/>
    <w:rsid w:val="003F020D"/>
    <w:rsid w:val="003F03D9"/>
    <w:rsid w:val="003F2FBE"/>
    <w:rsid w:val="003F318D"/>
    <w:rsid w:val="003F5BAE"/>
    <w:rsid w:val="003F6ED7"/>
    <w:rsid w:val="00401969"/>
    <w:rsid w:val="00401C84"/>
    <w:rsid w:val="00403210"/>
    <w:rsid w:val="004035BB"/>
    <w:rsid w:val="004035EB"/>
    <w:rsid w:val="00407332"/>
    <w:rsid w:val="00407828"/>
    <w:rsid w:val="00410561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1DCA"/>
    <w:rsid w:val="004550FB"/>
    <w:rsid w:val="0046111A"/>
    <w:rsid w:val="0046223C"/>
    <w:rsid w:val="00462946"/>
    <w:rsid w:val="00463F43"/>
    <w:rsid w:val="00464342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674A"/>
    <w:rsid w:val="004B00A7"/>
    <w:rsid w:val="004B25E2"/>
    <w:rsid w:val="004B34D7"/>
    <w:rsid w:val="004B4BDF"/>
    <w:rsid w:val="004B5037"/>
    <w:rsid w:val="004B5B2F"/>
    <w:rsid w:val="004B626A"/>
    <w:rsid w:val="004B660E"/>
    <w:rsid w:val="004C05BD"/>
    <w:rsid w:val="004C3B06"/>
    <w:rsid w:val="004C3F97"/>
    <w:rsid w:val="004C7EE7"/>
    <w:rsid w:val="004D1A27"/>
    <w:rsid w:val="004D2DEE"/>
    <w:rsid w:val="004D2E1F"/>
    <w:rsid w:val="004D7FD9"/>
    <w:rsid w:val="004E1324"/>
    <w:rsid w:val="004E19A5"/>
    <w:rsid w:val="004E2475"/>
    <w:rsid w:val="004E37E5"/>
    <w:rsid w:val="004E3FDB"/>
    <w:rsid w:val="004E51A6"/>
    <w:rsid w:val="004E63A3"/>
    <w:rsid w:val="004F1F4A"/>
    <w:rsid w:val="004F296D"/>
    <w:rsid w:val="004F2FA7"/>
    <w:rsid w:val="004F508B"/>
    <w:rsid w:val="004F695F"/>
    <w:rsid w:val="004F6CA4"/>
    <w:rsid w:val="00500752"/>
    <w:rsid w:val="00500CEE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1663C"/>
    <w:rsid w:val="00526DFC"/>
    <w:rsid w:val="00526F43"/>
    <w:rsid w:val="00527651"/>
    <w:rsid w:val="005363AB"/>
    <w:rsid w:val="005438F0"/>
    <w:rsid w:val="00544EF4"/>
    <w:rsid w:val="00545E53"/>
    <w:rsid w:val="005479D9"/>
    <w:rsid w:val="005572BD"/>
    <w:rsid w:val="00557A12"/>
    <w:rsid w:val="00560130"/>
    <w:rsid w:val="00560AC7"/>
    <w:rsid w:val="00561AFB"/>
    <w:rsid w:val="00561FA8"/>
    <w:rsid w:val="005635ED"/>
    <w:rsid w:val="00564F43"/>
    <w:rsid w:val="00565253"/>
    <w:rsid w:val="00570191"/>
    <w:rsid w:val="00570570"/>
    <w:rsid w:val="00572512"/>
    <w:rsid w:val="005726C0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4940"/>
    <w:rsid w:val="00595028"/>
    <w:rsid w:val="00595B34"/>
    <w:rsid w:val="00597024"/>
    <w:rsid w:val="005A0274"/>
    <w:rsid w:val="005A095C"/>
    <w:rsid w:val="005A669D"/>
    <w:rsid w:val="005A75D8"/>
    <w:rsid w:val="005B713E"/>
    <w:rsid w:val="005C03A2"/>
    <w:rsid w:val="005C03B6"/>
    <w:rsid w:val="005C348E"/>
    <w:rsid w:val="005C68E1"/>
    <w:rsid w:val="005D3763"/>
    <w:rsid w:val="005D55E1"/>
    <w:rsid w:val="005E116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CB9"/>
    <w:rsid w:val="00603A1A"/>
    <w:rsid w:val="006046D5"/>
    <w:rsid w:val="00607A93"/>
    <w:rsid w:val="00610A7B"/>
    <w:rsid w:val="00610C08"/>
    <w:rsid w:val="00611740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505"/>
    <w:rsid w:val="00645DCE"/>
    <w:rsid w:val="006465AC"/>
    <w:rsid w:val="006465BF"/>
    <w:rsid w:val="0065222E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0315"/>
    <w:rsid w:val="00681F9F"/>
    <w:rsid w:val="00682A06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06EA"/>
    <w:rsid w:val="006C419E"/>
    <w:rsid w:val="006C4A31"/>
    <w:rsid w:val="006C5AC2"/>
    <w:rsid w:val="006C6AFB"/>
    <w:rsid w:val="006D2735"/>
    <w:rsid w:val="006D45B2"/>
    <w:rsid w:val="006D4A2A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12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DEB"/>
    <w:rsid w:val="00722D9B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5C43"/>
    <w:rsid w:val="00745F6E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2A8A"/>
    <w:rsid w:val="00764531"/>
    <w:rsid w:val="00764A67"/>
    <w:rsid w:val="00770F6B"/>
    <w:rsid w:val="00771883"/>
    <w:rsid w:val="00776DC2"/>
    <w:rsid w:val="00780122"/>
    <w:rsid w:val="007815B4"/>
    <w:rsid w:val="0078214B"/>
    <w:rsid w:val="0078498A"/>
    <w:rsid w:val="007862F3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131A"/>
    <w:rsid w:val="007B75BC"/>
    <w:rsid w:val="007C0BD6"/>
    <w:rsid w:val="007C19DA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7F764E"/>
    <w:rsid w:val="00802949"/>
    <w:rsid w:val="0080301E"/>
    <w:rsid w:val="0080365F"/>
    <w:rsid w:val="00812BE5"/>
    <w:rsid w:val="0081560A"/>
    <w:rsid w:val="00817429"/>
    <w:rsid w:val="0082024C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2C77"/>
    <w:rsid w:val="008B3859"/>
    <w:rsid w:val="008B436D"/>
    <w:rsid w:val="008B4E49"/>
    <w:rsid w:val="008B5363"/>
    <w:rsid w:val="008B7712"/>
    <w:rsid w:val="008B7B26"/>
    <w:rsid w:val="008C04E3"/>
    <w:rsid w:val="008C3524"/>
    <w:rsid w:val="008C4061"/>
    <w:rsid w:val="008C4229"/>
    <w:rsid w:val="008C4EC3"/>
    <w:rsid w:val="008C5966"/>
    <w:rsid w:val="008C5BE0"/>
    <w:rsid w:val="008C7233"/>
    <w:rsid w:val="008D11BF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C6A"/>
    <w:rsid w:val="00912889"/>
    <w:rsid w:val="00913A42"/>
    <w:rsid w:val="00914167"/>
    <w:rsid w:val="009143DB"/>
    <w:rsid w:val="00915065"/>
    <w:rsid w:val="0091525E"/>
    <w:rsid w:val="009153D9"/>
    <w:rsid w:val="00917CE5"/>
    <w:rsid w:val="009217C0"/>
    <w:rsid w:val="00925241"/>
    <w:rsid w:val="00925CEC"/>
    <w:rsid w:val="00926A3F"/>
    <w:rsid w:val="009271B9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5B07"/>
    <w:rsid w:val="00984E03"/>
    <w:rsid w:val="00987E85"/>
    <w:rsid w:val="00996699"/>
    <w:rsid w:val="00996998"/>
    <w:rsid w:val="00996BAA"/>
    <w:rsid w:val="009A0313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039"/>
    <w:rsid w:val="009B739C"/>
    <w:rsid w:val="009C04EC"/>
    <w:rsid w:val="009C328C"/>
    <w:rsid w:val="009C3766"/>
    <w:rsid w:val="009C4444"/>
    <w:rsid w:val="009C49FC"/>
    <w:rsid w:val="009C79AD"/>
    <w:rsid w:val="009C7CA6"/>
    <w:rsid w:val="009D3316"/>
    <w:rsid w:val="009D55AA"/>
    <w:rsid w:val="009E0CA0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263C"/>
    <w:rsid w:val="00A237C3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524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08D2"/>
    <w:rsid w:val="00AA1C2C"/>
    <w:rsid w:val="00AA35F6"/>
    <w:rsid w:val="00AA667C"/>
    <w:rsid w:val="00AA6A1F"/>
    <w:rsid w:val="00AA6E91"/>
    <w:rsid w:val="00AA7439"/>
    <w:rsid w:val="00AA7497"/>
    <w:rsid w:val="00AB047E"/>
    <w:rsid w:val="00AB0B0A"/>
    <w:rsid w:val="00AB0BB7"/>
    <w:rsid w:val="00AB22C6"/>
    <w:rsid w:val="00AB2300"/>
    <w:rsid w:val="00AB2AD0"/>
    <w:rsid w:val="00AB36FF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0D1E"/>
    <w:rsid w:val="00B41CD9"/>
    <w:rsid w:val="00B427E6"/>
    <w:rsid w:val="00B428A6"/>
    <w:rsid w:val="00B43E1F"/>
    <w:rsid w:val="00B45FBC"/>
    <w:rsid w:val="00B51A7D"/>
    <w:rsid w:val="00B535C2"/>
    <w:rsid w:val="00B53A5F"/>
    <w:rsid w:val="00B55544"/>
    <w:rsid w:val="00B642FC"/>
    <w:rsid w:val="00B64D26"/>
    <w:rsid w:val="00B64FBB"/>
    <w:rsid w:val="00B660F0"/>
    <w:rsid w:val="00B67D5C"/>
    <w:rsid w:val="00B70E22"/>
    <w:rsid w:val="00B74AE9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5155"/>
    <w:rsid w:val="00BA561A"/>
    <w:rsid w:val="00BA6816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5318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545"/>
    <w:rsid w:val="00C04CEF"/>
    <w:rsid w:val="00C0662F"/>
    <w:rsid w:val="00C11943"/>
    <w:rsid w:val="00C1264A"/>
    <w:rsid w:val="00C12E96"/>
    <w:rsid w:val="00C14763"/>
    <w:rsid w:val="00C16141"/>
    <w:rsid w:val="00C2363F"/>
    <w:rsid w:val="00C236C8"/>
    <w:rsid w:val="00C23E61"/>
    <w:rsid w:val="00C260B1"/>
    <w:rsid w:val="00C266B0"/>
    <w:rsid w:val="00C26E56"/>
    <w:rsid w:val="00C31406"/>
    <w:rsid w:val="00C3174C"/>
    <w:rsid w:val="00C31BBE"/>
    <w:rsid w:val="00C37194"/>
    <w:rsid w:val="00C40637"/>
    <w:rsid w:val="00C40BF8"/>
    <w:rsid w:val="00C40F6C"/>
    <w:rsid w:val="00C44426"/>
    <w:rsid w:val="00C445F3"/>
    <w:rsid w:val="00C451F4"/>
    <w:rsid w:val="00C45EB1"/>
    <w:rsid w:val="00C50DA0"/>
    <w:rsid w:val="00C51D6E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759D"/>
    <w:rsid w:val="00CA07DF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60EC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8DB"/>
    <w:rsid w:val="00D22AF5"/>
    <w:rsid w:val="00D235EA"/>
    <w:rsid w:val="00D247A9"/>
    <w:rsid w:val="00D27503"/>
    <w:rsid w:val="00D32721"/>
    <w:rsid w:val="00D328DC"/>
    <w:rsid w:val="00D33387"/>
    <w:rsid w:val="00D355B6"/>
    <w:rsid w:val="00D37848"/>
    <w:rsid w:val="00D3797E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B63"/>
    <w:rsid w:val="00D71FCF"/>
    <w:rsid w:val="00D72A54"/>
    <w:rsid w:val="00D72CC1"/>
    <w:rsid w:val="00D76EC9"/>
    <w:rsid w:val="00D80E7D"/>
    <w:rsid w:val="00D81397"/>
    <w:rsid w:val="00D8193C"/>
    <w:rsid w:val="00D848B9"/>
    <w:rsid w:val="00D90E69"/>
    <w:rsid w:val="00D91368"/>
    <w:rsid w:val="00D93106"/>
    <w:rsid w:val="00D933E9"/>
    <w:rsid w:val="00D94B97"/>
    <w:rsid w:val="00D9505D"/>
    <w:rsid w:val="00D953D0"/>
    <w:rsid w:val="00D959F5"/>
    <w:rsid w:val="00D96184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05D"/>
    <w:rsid w:val="00DC7886"/>
    <w:rsid w:val="00DD0CF2"/>
    <w:rsid w:val="00DD2156"/>
    <w:rsid w:val="00DD7B01"/>
    <w:rsid w:val="00DE1554"/>
    <w:rsid w:val="00DE19BD"/>
    <w:rsid w:val="00DE2901"/>
    <w:rsid w:val="00DE590F"/>
    <w:rsid w:val="00DE7DC1"/>
    <w:rsid w:val="00DF3F7E"/>
    <w:rsid w:val="00DF65F8"/>
    <w:rsid w:val="00DF7648"/>
    <w:rsid w:val="00E00E29"/>
    <w:rsid w:val="00E02BAB"/>
    <w:rsid w:val="00E04CEB"/>
    <w:rsid w:val="00E060BC"/>
    <w:rsid w:val="00E11420"/>
    <w:rsid w:val="00E12456"/>
    <w:rsid w:val="00E132FB"/>
    <w:rsid w:val="00E170B7"/>
    <w:rsid w:val="00E177DD"/>
    <w:rsid w:val="00E20900"/>
    <w:rsid w:val="00E20C7F"/>
    <w:rsid w:val="00E2396E"/>
    <w:rsid w:val="00E24728"/>
    <w:rsid w:val="00E276AC"/>
    <w:rsid w:val="00E311F4"/>
    <w:rsid w:val="00E34A35"/>
    <w:rsid w:val="00E37C2F"/>
    <w:rsid w:val="00E416F7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3AE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17E"/>
    <w:rsid w:val="00EC0F5A"/>
    <w:rsid w:val="00EC4265"/>
    <w:rsid w:val="00EC4CEB"/>
    <w:rsid w:val="00EC659E"/>
    <w:rsid w:val="00ED0ADD"/>
    <w:rsid w:val="00ED2072"/>
    <w:rsid w:val="00ED2AE0"/>
    <w:rsid w:val="00ED5553"/>
    <w:rsid w:val="00ED5E36"/>
    <w:rsid w:val="00ED6961"/>
    <w:rsid w:val="00EE0E63"/>
    <w:rsid w:val="00EF0B96"/>
    <w:rsid w:val="00EF3486"/>
    <w:rsid w:val="00EF47AF"/>
    <w:rsid w:val="00EF53B6"/>
    <w:rsid w:val="00F00B73"/>
    <w:rsid w:val="00F02EAC"/>
    <w:rsid w:val="00F104A6"/>
    <w:rsid w:val="00F115CA"/>
    <w:rsid w:val="00F14817"/>
    <w:rsid w:val="00F14EBA"/>
    <w:rsid w:val="00F1510F"/>
    <w:rsid w:val="00F1533A"/>
    <w:rsid w:val="00F15E5A"/>
    <w:rsid w:val="00F16811"/>
    <w:rsid w:val="00F17F0A"/>
    <w:rsid w:val="00F2668F"/>
    <w:rsid w:val="00F2742F"/>
    <w:rsid w:val="00F2753B"/>
    <w:rsid w:val="00F27A72"/>
    <w:rsid w:val="00F33F8B"/>
    <w:rsid w:val="00F340B2"/>
    <w:rsid w:val="00F353C2"/>
    <w:rsid w:val="00F367D2"/>
    <w:rsid w:val="00F43390"/>
    <w:rsid w:val="00F443B2"/>
    <w:rsid w:val="00F458D8"/>
    <w:rsid w:val="00F47EA3"/>
    <w:rsid w:val="00F50237"/>
    <w:rsid w:val="00F53596"/>
    <w:rsid w:val="00F55BA8"/>
    <w:rsid w:val="00F55DB1"/>
    <w:rsid w:val="00F56ACA"/>
    <w:rsid w:val="00F600FE"/>
    <w:rsid w:val="00F60297"/>
    <w:rsid w:val="00F62E4D"/>
    <w:rsid w:val="00F66B34"/>
    <w:rsid w:val="00F675B9"/>
    <w:rsid w:val="00F711C9"/>
    <w:rsid w:val="00F71B7A"/>
    <w:rsid w:val="00F74C59"/>
    <w:rsid w:val="00F75C3A"/>
    <w:rsid w:val="00F82E30"/>
    <w:rsid w:val="00F831CB"/>
    <w:rsid w:val="00F848A3"/>
    <w:rsid w:val="00F84ACF"/>
    <w:rsid w:val="00F85742"/>
    <w:rsid w:val="00F85BF8"/>
    <w:rsid w:val="00F86860"/>
    <w:rsid w:val="00F871CE"/>
    <w:rsid w:val="00F87802"/>
    <w:rsid w:val="00F92C0A"/>
    <w:rsid w:val="00F9365B"/>
    <w:rsid w:val="00F9415B"/>
    <w:rsid w:val="00FA13C2"/>
    <w:rsid w:val="00FA737F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5A62"/>
    <w:rsid w:val="00FD7468"/>
    <w:rsid w:val="00FD7CE0"/>
    <w:rsid w:val="00FE0B3B"/>
    <w:rsid w:val="00FE1BE2"/>
    <w:rsid w:val="00FE3754"/>
    <w:rsid w:val="00FE730A"/>
    <w:rsid w:val="00FF1DD7"/>
    <w:rsid w:val="00FF41A2"/>
    <w:rsid w:val="00FF4453"/>
    <w:rsid w:val="00FF6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F69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2166EC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862F3"/>
    <w:rPr>
      <w:rFonts w:ascii="Times New Roman" w:hAnsi="Times New Roman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2166EC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862F3"/>
    <w:rPr>
      <w:rFonts w:ascii="Times New Roman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3B4435-0D77-4C47-BB83-2D0805ADF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15</Pages>
  <Words>4281</Words>
  <Characters>25917</Characters>
  <Application>Microsoft Office Word</Application>
  <DocSecurity>0</DocSecurity>
  <Lines>215</Lines>
  <Paragraphs>60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30138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Paweł Matej</dc:creator>
  <cp:lastModifiedBy>Ewa A. Genert</cp:lastModifiedBy>
  <cp:revision>2</cp:revision>
  <cp:lastPrinted>2016-06-09T07:53:00Z</cp:lastPrinted>
  <dcterms:created xsi:type="dcterms:W3CDTF">2016-06-21T08:35:00Z</dcterms:created>
  <dcterms:modified xsi:type="dcterms:W3CDTF">2016-06-21T08:35:00Z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