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60E" w:rsidRPr="0021460E" w:rsidRDefault="0021460E" w:rsidP="0021460E">
      <w:pPr>
        <w:pStyle w:val="OZNPROJEKTUwskazaniedatylubwersjiprojektu"/>
      </w:pPr>
      <w:bookmarkStart w:id="0" w:name="_GoBack"/>
      <w:bookmarkEnd w:id="0"/>
      <w:r>
        <w:t>Projekt</w:t>
      </w:r>
    </w:p>
    <w:p w:rsidR="0021460E" w:rsidRPr="0021460E" w:rsidRDefault="0021460E" w:rsidP="0021460E">
      <w:pPr>
        <w:pStyle w:val="OZNRODZAKTUtznustawalubrozporzdzenieiorganwydajcy"/>
      </w:pPr>
      <w:r w:rsidRPr="0021460E">
        <w:t>USTAWA</w:t>
      </w:r>
    </w:p>
    <w:p w:rsidR="0021460E" w:rsidRPr="0021460E" w:rsidRDefault="0021460E" w:rsidP="0021460E">
      <w:pPr>
        <w:pStyle w:val="DATAAKTUdatauchwalenialubwydaniaaktu"/>
      </w:pPr>
      <w:r>
        <w:t>z dnia</w:t>
      </w:r>
    </w:p>
    <w:p w:rsidR="0021460E" w:rsidRPr="0021460E" w:rsidRDefault="0021460E" w:rsidP="0021460E">
      <w:pPr>
        <w:pStyle w:val="TYTUAKTUprzedmiotregulacjiustawylubrozporzdzenia"/>
      </w:pPr>
      <w:r w:rsidRPr="0021460E">
        <w:t>o zmianie ustawy o paszach</w:t>
      </w:r>
    </w:p>
    <w:p w:rsidR="0021460E" w:rsidRPr="0021460E" w:rsidRDefault="0021460E" w:rsidP="0021460E">
      <w:pPr>
        <w:pStyle w:val="ARTartustawynprozporzdzenia"/>
      </w:pPr>
      <w:r>
        <w:rPr>
          <w:rStyle w:val="Ppogrubienie"/>
        </w:rPr>
        <w:t>Art. </w:t>
      </w:r>
      <w:r w:rsidRPr="0021460E">
        <w:rPr>
          <w:rStyle w:val="Ppogrubienie"/>
        </w:rPr>
        <w:t>1.</w:t>
      </w:r>
      <w:r>
        <w:rPr>
          <w:rStyle w:val="Ppogrubienie"/>
        </w:rPr>
        <w:t> </w:t>
      </w:r>
      <w:r w:rsidRPr="0021460E">
        <w:t>W ustawie z dnia 22 lipca 2006 r. o paszach (D</w:t>
      </w:r>
      <w:r>
        <w:t>z. U. z 2014 r. poz. 398 oraz z </w:t>
      </w:r>
      <w:r w:rsidRPr="0021460E">
        <w:t>2015 r. poz. 1893) w art. 65 wyrazy „1 stycznia 2017 r.” zastępuje się wyrazami „1 stycznia 2021 r.”.</w:t>
      </w:r>
    </w:p>
    <w:p w:rsidR="00261A16" w:rsidRPr="00737F6A" w:rsidRDefault="0021460E" w:rsidP="0021460E">
      <w:pPr>
        <w:pStyle w:val="ARTartustawynprozporzdzenia"/>
      </w:pPr>
      <w:r>
        <w:rPr>
          <w:rStyle w:val="Ppogrubienie"/>
        </w:rPr>
        <w:t>Art. </w:t>
      </w:r>
      <w:r w:rsidRPr="0021460E">
        <w:rPr>
          <w:rStyle w:val="Ppogrubienie"/>
        </w:rPr>
        <w:t>2.</w:t>
      </w:r>
      <w:r>
        <w:t> </w:t>
      </w:r>
      <w:r w:rsidRPr="0021460E">
        <w:t>Ustawa wchodzi w życie z dniem 1 stycznia 2017 r.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60E" w:rsidRDefault="0021460E">
      <w:r>
        <w:separator/>
      </w:r>
    </w:p>
  </w:endnote>
  <w:endnote w:type="continuationSeparator" w:id="0">
    <w:p w:rsidR="0021460E" w:rsidRDefault="00214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60E" w:rsidRDefault="0021460E">
      <w:r>
        <w:separator/>
      </w:r>
    </w:p>
  </w:footnote>
  <w:footnote w:type="continuationSeparator" w:id="0">
    <w:p w:rsidR="0021460E" w:rsidRDefault="00214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60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460E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35B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894F38-7A31-47A1-84A6-54EA8C31F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2012-04-23T06:39:00Z</cp:lastPrinted>
  <dcterms:created xsi:type="dcterms:W3CDTF">2016-07-19T07:28:00Z</dcterms:created>
  <dcterms:modified xsi:type="dcterms:W3CDTF">2016-07-19T07:28:00Z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