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4A2C57" w14:textId="77777777" w:rsidR="00FE7914" w:rsidRPr="00DB6E69" w:rsidRDefault="00FE7914" w:rsidP="00915AE7">
      <w:pPr>
        <w:pStyle w:val="OZNPROJEKTUwskazaniedatylubwersjiprojektu"/>
        <w:keepNext/>
      </w:pPr>
      <w:bookmarkStart w:id="0" w:name="_GoBack"/>
      <w:bookmarkEnd w:id="0"/>
      <w:r w:rsidRPr="00DB6E69">
        <w:t>Projekt</w:t>
      </w:r>
    </w:p>
    <w:p w14:paraId="3E93D6AE" w14:textId="77777777" w:rsidR="00FE7914" w:rsidRPr="00DB6E69" w:rsidRDefault="00FE7914" w:rsidP="00FE7914">
      <w:pPr>
        <w:pStyle w:val="OZNRODZAKTUtznustawalubrozporzdzenieiorganwydajcy"/>
      </w:pPr>
      <w:r w:rsidRPr="00DB6E69">
        <w:t>USTAWA</w:t>
      </w:r>
    </w:p>
    <w:p w14:paraId="489F9938" w14:textId="746F8811" w:rsidR="00FE7914" w:rsidRPr="00DB6E69" w:rsidRDefault="00FE7914" w:rsidP="00FE7914">
      <w:pPr>
        <w:pStyle w:val="DATAAKTUdatauchwalenialubwydaniaaktu"/>
      </w:pPr>
      <w:r w:rsidRPr="00DB6E69">
        <w:t xml:space="preserve">z dnia </w:t>
      </w:r>
    </w:p>
    <w:p w14:paraId="2DC5C22D" w14:textId="539E0D32" w:rsidR="00FE7914" w:rsidRPr="00DB6E69" w:rsidRDefault="00FE7914" w:rsidP="00915AE7">
      <w:pPr>
        <w:pStyle w:val="TYTUAKTUprzedmiotregulacjiustawylubrozporzdzenia"/>
      </w:pPr>
      <w:r w:rsidRPr="00DB6E69">
        <w:t xml:space="preserve">o zmianie ustawy o </w:t>
      </w:r>
      <w:r w:rsidR="004D445B" w:rsidRPr="00DB6E69">
        <w:t>w</w:t>
      </w:r>
      <w:r w:rsidR="00BB020A" w:rsidRPr="00DB6E69">
        <w:t>s</w:t>
      </w:r>
      <w:r w:rsidR="004D445B" w:rsidRPr="00DB6E69">
        <w:t>pieraniu rozwoju obszarów wiejskich z udziałem środków Europejskiego Funduszu Rolnego na rzecz Rozwoju Obszarów Wiejskich w ramach Programu Rozwoju Obszarów Wiejskich na lata 2014–2020</w:t>
      </w:r>
      <w:r w:rsidR="00915AE7">
        <w:t xml:space="preserve"> oraz niektórych innych </w:t>
      </w:r>
      <w:r w:rsidR="005D4927" w:rsidRPr="00DB6E69">
        <w:t>ustaw</w:t>
      </w:r>
      <w:r w:rsidR="005D4927" w:rsidRPr="00DB6E69">
        <w:rPr>
          <w:rStyle w:val="Ppogrubienie"/>
          <w:vertAlign w:val="superscript"/>
        </w:rPr>
        <w:footnoteReference w:id="1"/>
      </w:r>
      <w:r w:rsidR="005D4927" w:rsidRPr="00DB6E69">
        <w:rPr>
          <w:rStyle w:val="Ppogrubienie"/>
          <w:vertAlign w:val="superscript"/>
        </w:rPr>
        <w:t>)</w:t>
      </w:r>
    </w:p>
    <w:p w14:paraId="16B7011B" w14:textId="32133596" w:rsidR="00FE7914" w:rsidRPr="00DB6E69" w:rsidRDefault="00FE7914" w:rsidP="00915AE7">
      <w:pPr>
        <w:pStyle w:val="ARTartustawynprozporzdzenia"/>
        <w:keepNext/>
      </w:pPr>
      <w:r w:rsidRPr="00915AE7">
        <w:rPr>
          <w:rStyle w:val="Ppogrubienie"/>
        </w:rPr>
        <w:t>Art.</w:t>
      </w:r>
      <w:r w:rsidR="00915AE7">
        <w:rPr>
          <w:rStyle w:val="Ppogrubienie"/>
        </w:rPr>
        <w:t> </w:t>
      </w:r>
      <w:r w:rsidRPr="00915AE7">
        <w:rPr>
          <w:rStyle w:val="Ppogrubienie"/>
        </w:rPr>
        <w:t>1.</w:t>
      </w:r>
      <w:r w:rsidRPr="00DB6E69">
        <w:t xml:space="preserve"> W ustawie z dnia </w:t>
      </w:r>
      <w:r w:rsidR="002034A8" w:rsidRPr="00DB6E69">
        <w:t xml:space="preserve">20 lutego </w:t>
      </w:r>
      <w:r w:rsidRPr="00DB6E69">
        <w:t xml:space="preserve">2015 r. o </w:t>
      </w:r>
      <w:r w:rsidR="001063C8" w:rsidRPr="00DB6E69">
        <w:t>w</w:t>
      </w:r>
      <w:r w:rsidR="001E56B7" w:rsidRPr="00DB6E69">
        <w:t>s</w:t>
      </w:r>
      <w:r w:rsidR="001063C8" w:rsidRPr="00DB6E69">
        <w:t xml:space="preserve">pieraniu rozwoju obszarów wiejskich </w:t>
      </w:r>
      <w:r w:rsidR="0019386F" w:rsidRPr="00DB6E69">
        <w:t>z</w:t>
      </w:r>
      <w:r w:rsidR="00915AE7">
        <w:t> </w:t>
      </w:r>
      <w:r w:rsidR="001063C8" w:rsidRPr="00DB6E69">
        <w:t xml:space="preserve">udziałem środków Europejskiego Funduszu Rolnego na rzecz Rozwoju Obszarów Wiejskich w ramach Programu Rozwoju Obszarów Wiejskich na lata 2014–2020 </w:t>
      </w:r>
      <w:r w:rsidR="00915AE7">
        <w:t>(Dz. U. poz. </w:t>
      </w:r>
      <w:r w:rsidR="001063C8" w:rsidRPr="00DB6E69">
        <w:t xml:space="preserve">349 i </w:t>
      </w:r>
      <w:r w:rsidR="00553B04" w:rsidRPr="00DB6E69">
        <w:t>1888</w:t>
      </w:r>
      <w:r w:rsidR="00D0365A" w:rsidRPr="00DB6E69">
        <w:t xml:space="preserve"> oraz z 2016 r. poz. 337</w:t>
      </w:r>
      <w:r w:rsidR="002A40CD">
        <w:t xml:space="preserve"> i 1579</w:t>
      </w:r>
      <w:r w:rsidRPr="00DB6E69">
        <w:t>) wprowadza się następujące zmiany:</w:t>
      </w:r>
    </w:p>
    <w:p w14:paraId="05B22A99" w14:textId="51D2D71E" w:rsidR="00BF0690" w:rsidRPr="00DB6E69" w:rsidRDefault="00FE7914" w:rsidP="00915AE7">
      <w:pPr>
        <w:pStyle w:val="PKTpunkt"/>
        <w:keepNext/>
      </w:pPr>
      <w:r w:rsidRPr="00DB6E69">
        <w:t>1)</w:t>
      </w:r>
      <w:r w:rsidRPr="00DB6E69">
        <w:tab/>
      </w:r>
      <w:r w:rsidR="00BF0690" w:rsidRPr="00DB6E69">
        <w:t xml:space="preserve">w </w:t>
      </w:r>
      <w:r w:rsidR="00987A1B" w:rsidRPr="00DB6E69">
        <w:t>art.</w:t>
      </w:r>
      <w:r w:rsidR="00BF0690" w:rsidRPr="00DB6E69">
        <w:t xml:space="preserve"> 5:</w:t>
      </w:r>
    </w:p>
    <w:p w14:paraId="1F18F57E" w14:textId="140D0057" w:rsidR="00192F25" w:rsidRPr="00DB6E69" w:rsidRDefault="00E51804" w:rsidP="00915AE7">
      <w:pPr>
        <w:pStyle w:val="LITlitera"/>
        <w:keepNext/>
      </w:pPr>
      <w:r>
        <w:t>a)</w:t>
      </w:r>
      <w:r w:rsidR="00485E1C" w:rsidRPr="00DB6E69">
        <w:tab/>
        <w:t xml:space="preserve">w </w:t>
      </w:r>
      <w:r w:rsidR="00987A1B" w:rsidRPr="00DB6E69">
        <w:t>ust. 6 pkt 2 otrzymuje brzmienie:</w:t>
      </w:r>
    </w:p>
    <w:p w14:paraId="1B8EA84F" w14:textId="56234067" w:rsidR="00192F25" w:rsidRPr="00DB6E69" w:rsidRDefault="00E51804" w:rsidP="0087637D">
      <w:pPr>
        <w:pStyle w:val="ZLITPKTzmpktliter"/>
      </w:pPr>
      <w:r>
        <w:t>„2)</w:t>
      </w:r>
      <w:r w:rsidR="00485E1C" w:rsidRPr="00DB6E69">
        <w:tab/>
      </w:r>
      <w:r w:rsidR="00987A1B" w:rsidRPr="00DB6E69">
        <w:t>tworzenie i prowadzenie bazy danych zawierającej wyniki analiz gleb w celu, o którym mowa w art. 68 lit. a rozporządzenia nr 1305/2013, w tym wykonywanie analiz gleb oraz badań ankietowych.”</w:t>
      </w:r>
      <w:r w:rsidR="00BF0690" w:rsidRPr="00DB6E69">
        <w:t>,</w:t>
      </w:r>
    </w:p>
    <w:p w14:paraId="4ADBA7C1" w14:textId="130BAD84" w:rsidR="00192F25" w:rsidRPr="00DB6E69" w:rsidRDefault="00E51804" w:rsidP="00915AE7">
      <w:pPr>
        <w:pStyle w:val="LITlitera"/>
        <w:keepNext/>
      </w:pPr>
      <w:r>
        <w:t>b)</w:t>
      </w:r>
      <w:r w:rsidR="00E0445F" w:rsidRPr="00DB6E69">
        <w:tab/>
      </w:r>
      <w:r w:rsidR="00485E1C" w:rsidRPr="00DB6E69">
        <w:t xml:space="preserve">w </w:t>
      </w:r>
      <w:r w:rsidR="00BF0690" w:rsidRPr="00DB6E69">
        <w:t>ust. 8 pkt 2 otrzymuje brzmienie:</w:t>
      </w:r>
    </w:p>
    <w:p w14:paraId="67BF74C6" w14:textId="70ECD0A7" w:rsidR="00192F25" w:rsidRPr="00DB6E69" w:rsidRDefault="00E51804" w:rsidP="00915AE7">
      <w:pPr>
        <w:pStyle w:val="ZLITPKTzmpktliter"/>
        <w:keepNext/>
      </w:pPr>
      <w:r>
        <w:t>„2)</w:t>
      </w:r>
      <w:r w:rsidR="00485E1C" w:rsidRPr="00DB6E69">
        <w:tab/>
      </w:r>
      <w:r w:rsidR="00BF0690" w:rsidRPr="00DB6E69">
        <w:t>zawiera:</w:t>
      </w:r>
    </w:p>
    <w:p w14:paraId="36EFABB8" w14:textId="77777777" w:rsidR="00192F25" w:rsidRPr="00DB6E69" w:rsidRDefault="00BF0690" w:rsidP="0087637D">
      <w:pPr>
        <w:pStyle w:val="ZLITLITwPKTzmlitwpktliter"/>
      </w:pPr>
      <w:r w:rsidRPr="00DB6E69">
        <w:t>a)</w:t>
      </w:r>
      <w:r w:rsidRPr="00DB6E69">
        <w:tab/>
        <w:t>zakres badanych parametrów gleb,</w:t>
      </w:r>
    </w:p>
    <w:p w14:paraId="239B78E1" w14:textId="77777777" w:rsidR="00192F25" w:rsidRPr="00DB6E69" w:rsidRDefault="00BF0690" w:rsidP="0087637D">
      <w:pPr>
        <w:pStyle w:val="ZLITLITwPKTzmlitwpktliter"/>
      </w:pPr>
      <w:r w:rsidRPr="00DB6E69">
        <w:t>b)</w:t>
      </w:r>
      <w:r w:rsidRPr="00DB6E69">
        <w:tab/>
        <w:t>zakres bada</w:t>
      </w:r>
      <w:r w:rsidR="00485E1C" w:rsidRPr="00DB6E69">
        <w:t>ń</w:t>
      </w:r>
      <w:r w:rsidRPr="00DB6E69">
        <w:t xml:space="preserve"> ankietow</w:t>
      </w:r>
      <w:r w:rsidR="00485E1C" w:rsidRPr="00DB6E69">
        <w:t>ych</w:t>
      </w:r>
      <w:r w:rsidRPr="00DB6E69">
        <w:t xml:space="preserve">, </w:t>
      </w:r>
    </w:p>
    <w:p w14:paraId="1E790AB6" w14:textId="77777777" w:rsidR="00192F25" w:rsidRPr="00DB6E69" w:rsidRDefault="00BF0690" w:rsidP="0087637D">
      <w:pPr>
        <w:pStyle w:val="ZLITLITwPKTzmlitwpktliter"/>
      </w:pPr>
      <w:r w:rsidRPr="00DB6E69">
        <w:t>c)</w:t>
      </w:r>
      <w:r w:rsidRPr="00DB6E69">
        <w:tab/>
        <w:t>metody badawcze wykonywania analiz, o których mowa w ust. 6, właściwe dla zakresu, o którym mowa w lit. a,</w:t>
      </w:r>
    </w:p>
    <w:p w14:paraId="249C99B9" w14:textId="4A0EB574" w:rsidR="00192F25" w:rsidRPr="00DB6E69" w:rsidRDefault="00E51804" w:rsidP="0087637D">
      <w:pPr>
        <w:pStyle w:val="ZLITLITwPKTzmlitwpktliter"/>
      </w:pPr>
      <w:r>
        <w:t>d)</w:t>
      </w:r>
      <w:r w:rsidR="00BF0690" w:rsidRPr="00DB6E69">
        <w:tab/>
        <w:t>liczbę punktów pomiarowych objętych badaniami agrochemicznymi, zgodnie z zakresem, o którym mowa w lit. a,</w:t>
      </w:r>
    </w:p>
    <w:p w14:paraId="26C20B20" w14:textId="7F678BFB" w:rsidR="00192F25" w:rsidRPr="00DB6E69" w:rsidRDefault="00E51804" w:rsidP="0087637D">
      <w:pPr>
        <w:pStyle w:val="ZLITLITwPKTzmlitwpktliter"/>
      </w:pPr>
      <w:r>
        <w:t>e)</w:t>
      </w:r>
      <w:r w:rsidR="00BF0690" w:rsidRPr="00DB6E69">
        <w:tab/>
        <w:t>liczbę bada</w:t>
      </w:r>
      <w:r w:rsidR="002B326F" w:rsidRPr="00DB6E69">
        <w:t>ń</w:t>
      </w:r>
      <w:r w:rsidR="00BF0690" w:rsidRPr="00DB6E69">
        <w:t xml:space="preserve"> ankietowy</w:t>
      </w:r>
      <w:r w:rsidR="002B326F" w:rsidRPr="00DB6E69">
        <w:t>ch</w:t>
      </w:r>
      <w:r w:rsidR="00BF0690" w:rsidRPr="00DB6E69">
        <w:t xml:space="preserve"> zgodnie z zakresem, o którym mowa w lit. b,</w:t>
      </w:r>
    </w:p>
    <w:p w14:paraId="7D3197F3" w14:textId="77777777" w:rsidR="00192F25" w:rsidRPr="00DB6E69" w:rsidRDefault="00BF0690" w:rsidP="0087637D">
      <w:pPr>
        <w:pStyle w:val="ZLITLITwPKTzmlitwpktliter"/>
      </w:pPr>
      <w:r w:rsidRPr="00DB6E69">
        <w:t>f)</w:t>
      </w:r>
      <w:r w:rsidRPr="00DB6E69">
        <w:tab/>
        <w:t>terminy wykonania analiz, o których mowa w ust. 6.”;</w:t>
      </w:r>
    </w:p>
    <w:p w14:paraId="729F307F" w14:textId="2C9E4BD2" w:rsidR="00686600" w:rsidRPr="00DB6E69" w:rsidRDefault="00E51804" w:rsidP="00915AE7">
      <w:pPr>
        <w:pStyle w:val="PKTpunkt"/>
        <w:keepNext/>
      </w:pPr>
      <w:r>
        <w:lastRenderedPageBreak/>
        <w:t>2)</w:t>
      </w:r>
      <w:r w:rsidR="00E0445F" w:rsidRPr="00DB6E69">
        <w:tab/>
      </w:r>
      <w:r w:rsidR="00FE7914" w:rsidRPr="00DB6E69">
        <w:t xml:space="preserve">w art. </w:t>
      </w:r>
      <w:r w:rsidR="00142DE0" w:rsidRPr="00DB6E69">
        <w:t>6</w:t>
      </w:r>
      <w:r w:rsidR="00686600" w:rsidRPr="00DB6E69">
        <w:t>:</w:t>
      </w:r>
    </w:p>
    <w:p w14:paraId="601475A4" w14:textId="696F8B9D" w:rsidR="005B251F" w:rsidRPr="00DB6E69" w:rsidRDefault="00686600" w:rsidP="009E67F3">
      <w:pPr>
        <w:pStyle w:val="LITlitera"/>
      </w:pPr>
      <w:r w:rsidRPr="00DB6E69">
        <w:t>a)</w:t>
      </w:r>
      <w:r w:rsidR="00FF3AA1" w:rsidRPr="00DB6E69">
        <w:tab/>
      </w:r>
      <w:r w:rsidRPr="00DB6E69">
        <w:t>w</w:t>
      </w:r>
      <w:r w:rsidR="00095580" w:rsidRPr="00DB6E69">
        <w:t xml:space="preserve"> ust</w:t>
      </w:r>
      <w:r w:rsidR="000B272A" w:rsidRPr="00DB6E69">
        <w:t>.</w:t>
      </w:r>
      <w:r w:rsidR="00095580" w:rsidRPr="00DB6E69">
        <w:t xml:space="preserve"> 3</w:t>
      </w:r>
      <w:r w:rsidR="00524895" w:rsidRPr="00DB6E69">
        <w:t xml:space="preserve"> </w:t>
      </w:r>
      <w:r w:rsidR="00095580" w:rsidRPr="00DB6E69">
        <w:t>uchyla się pkt 1</w:t>
      </w:r>
      <w:r w:rsidR="00334B4D" w:rsidRPr="00DB6E69">
        <w:t>,</w:t>
      </w:r>
    </w:p>
    <w:p w14:paraId="0BF1F803" w14:textId="774BFE84" w:rsidR="001410EE" w:rsidRPr="00DB6E69" w:rsidRDefault="001410EE" w:rsidP="00915AE7">
      <w:pPr>
        <w:pStyle w:val="LITlitera"/>
        <w:keepNext/>
      </w:pPr>
      <w:r w:rsidRPr="00DB6E69">
        <w:t>b)</w:t>
      </w:r>
      <w:r w:rsidR="00FF3AA1" w:rsidRPr="00DB6E69">
        <w:tab/>
      </w:r>
      <w:r w:rsidRPr="00DB6E69">
        <w:t>dodaje się ust. 7 w brzmieniu:</w:t>
      </w:r>
    </w:p>
    <w:p w14:paraId="5CC43FFD" w14:textId="301DFEC2" w:rsidR="001410EE" w:rsidRPr="00DB6E69" w:rsidRDefault="001410EE" w:rsidP="005F2366">
      <w:pPr>
        <w:pStyle w:val="ZLITUSTzmustliter"/>
      </w:pPr>
      <w:r w:rsidRPr="00DB6E69">
        <w:t xml:space="preserve">„7. </w:t>
      </w:r>
      <w:r w:rsidR="002D144B" w:rsidRPr="00DB6E69">
        <w:t xml:space="preserve">Agencja płatnicza w sprawach należących do </w:t>
      </w:r>
      <w:r w:rsidR="009D0BF1">
        <w:t>niej</w:t>
      </w:r>
      <w:r w:rsidR="00915AE7">
        <w:t xml:space="preserve"> zadań związanych z </w:t>
      </w:r>
      <w:r w:rsidR="002D144B" w:rsidRPr="00DB6E69">
        <w:t>przyznawaniem, wypłatą i zwrotem pomocy oraz p</w:t>
      </w:r>
      <w:r w:rsidRPr="00DB6E69">
        <w:t>odmiot wdrażając</w:t>
      </w:r>
      <w:r w:rsidR="00B0354D" w:rsidRPr="00DB6E69">
        <w:t>y</w:t>
      </w:r>
      <w:r w:rsidRPr="00DB6E69">
        <w:t xml:space="preserve"> </w:t>
      </w:r>
      <w:r w:rsidR="00915AE7">
        <w:t>w </w:t>
      </w:r>
      <w:r w:rsidR="002D144B" w:rsidRPr="00DB6E69">
        <w:t>sprawach należących do delegowanych temu podmiotowi zadań agencji płatniczej mogą</w:t>
      </w:r>
      <w:r w:rsidRPr="00DB6E69">
        <w:t xml:space="preserve"> powoływać organy opiniodawczo-doradcze</w:t>
      </w:r>
      <w:r w:rsidR="002D144B" w:rsidRPr="00DB6E69">
        <w:t>,</w:t>
      </w:r>
      <w:r w:rsidRPr="00DB6E69">
        <w:t xml:space="preserve"> w skład których mogą wchodzić osoby</w:t>
      </w:r>
      <w:r w:rsidR="00F66FBF" w:rsidRPr="00DB6E69">
        <w:t xml:space="preserve">, również </w:t>
      </w:r>
      <w:r w:rsidR="001074A4" w:rsidRPr="00DB6E69">
        <w:t>niebędące</w:t>
      </w:r>
      <w:r w:rsidR="00F66FBF" w:rsidRPr="00DB6E69">
        <w:t xml:space="preserve"> pracownikami</w:t>
      </w:r>
      <w:r w:rsidR="00E1408C" w:rsidRPr="00DB6E69">
        <w:t xml:space="preserve"> odpowiednio tej agencji albo</w:t>
      </w:r>
      <w:r w:rsidR="00F66FBF" w:rsidRPr="00DB6E69">
        <w:t xml:space="preserve"> </w:t>
      </w:r>
      <w:r w:rsidR="00C555E8" w:rsidRPr="00DB6E69">
        <w:t>tego</w:t>
      </w:r>
      <w:r w:rsidR="00F66FBF" w:rsidRPr="00DB6E69">
        <w:t xml:space="preserve"> podmiot</w:t>
      </w:r>
      <w:r w:rsidR="00C555E8" w:rsidRPr="00DB6E69">
        <w:t>u</w:t>
      </w:r>
      <w:r w:rsidR="00B108B5" w:rsidRPr="00DB6E69">
        <w:t>, których udział w pracach takich organów jest uzasadniony zakresem ich zadań</w:t>
      </w:r>
      <w:r w:rsidRPr="00DB6E69">
        <w:t>.”;</w:t>
      </w:r>
    </w:p>
    <w:p w14:paraId="6FD7AFE3" w14:textId="1B4EE11C" w:rsidR="00192F25" w:rsidRPr="00DB6E69" w:rsidRDefault="001978D8" w:rsidP="00915AE7">
      <w:pPr>
        <w:pStyle w:val="PKTpunkt"/>
        <w:keepNext/>
      </w:pPr>
      <w:r w:rsidRPr="00DB6E69">
        <w:t>3</w:t>
      </w:r>
      <w:r w:rsidR="00E51804">
        <w:t>)</w:t>
      </w:r>
      <w:r w:rsidR="00CB4B87" w:rsidRPr="00DB6E69">
        <w:tab/>
      </w:r>
      <w:r w:rsidR="000C0F14" w:rsidRPr="00DB6E69">
        <w:t xml:space="preserve">po </w:t>
      </w:r>
      <w:r w:rsidR="00614259" w:rsidRPr="00DB6E69">
        <w:t>art.</w:t>
      </w:r>
      <w:r w:rsidR="00790002" w:rsidRPr="00DB6E69">
        <w:t xml:space="preserve"> 10</w:t>
      </w:r>
      <w:r w:rsidR="000C0F14" w:rsidRPr="00DB6E69">
        <w:t xml:space="preserve"> </w:t>
      </w:r>
      <w:r w:rsidR="00F72417" w:rsidRPr="00DB6E69">
        <w:tab/>
      </w:r>
      <w:r w:rsidR="00790002" w:rsidRPr="00DB6E69">
        <w:t xml:space="preserve">dodaje się </w:t>
      </w:r>
      <w:r w:rsidR="000C0F14" w:rsidRPr="00DB6E69">
        <w:t>art. 10a</w:t>
      </w:r>
      <w:r w:rsidR="00790002" w:rsidRPr="00DB6E69">
        <w:t xml:space="preserve"> w brzmieniu:</w:t>
      </w:r>
    </w:p>
    <w:p w14:paraId="408395A5" w14:textId="7A362EAE" w:rsidR="001978D8" w:rsidRPr="00DB6E69" w:rsidRDefault="00790002" w:rsidP="00DA02BF">
      <w:pPr>
        <w:pStyle w:val="ZARTzmartartykuempunktem"/>
      </w:pPr>
      <w:r w:rsidRPr="00DB6E69">
        <w:t>„</w:t>
      </w:r>
      <w:r w:rsidR="00CB4B87" w:rsidRPr="00DB6E69">
        <w:t>Art. 10a. W terminie do dnia 31 grudnia danego roku kierownik biura powiatowego Agencji przekazuje Krajowej Stacji Chemiczno-Rolniczej kopie dokumentów zawierających wyniki analizy gleby i kopie oświadczeń o działkach rolnych, których dotyczą wyniki tej analizy, które zosta</w:t>
      </w:r>
      <w:r w:rsidR="00915AE7">
        <w:t>ły złożone do tego kierownika w </w:t>
      </w:r>
      <w:r w:rsidR="00CB4B87" w:rsidRPr="00DB6E69">
        <w:t>tym roku przez rolników ubiegających się o przyznanie pomocy w ramach działania, o którym mowa w art. 3 ust. 1 pkt 10.</w:t>
      </w:r>
      <w:r w:rsidR="001978D8" w:rsidRPr="00DB6E69">
        <w:t>”</w:t>
      </w:r>
      <w:r w:rsidR="00CB4B87" w:rsidRPr="00DB6E69">
        <w:t>;</w:t>
      </w:r>
    </w:p>
    <w:p w14:paraId="1310B04A" w14:textId="7D97B461" w:rsidR="00492DAA" w:rsidRPr="00DB6E69" w:rsidRDefault="00E51804" w:rsidP="00915AE7">
      <w:pPr>
        <w:pStyle w:val="PKTpunkt"/>
        <w:keepNext/>
      </w:pPr>
      <w:r>
        <w:t>4)</w:t>
      </w:r>
      <w:r w:rsidR="00221CA5" w:rsidRPr="00DB6E69">
        <w:tab/>
      </w:r>
      <w:r w:rsidR="001978D8" w:rsidRPr="00DB6E69">
        <w:t xml:space="preserve">w art. 19 </w:t>
      </w:r>
      <w:r w:rsidR="007403A7" w:rsidRPr="00DB6E69">
        <w:t xml:space="preserve">dotychczasową treść oznacza się </w:t>
      </w:r>
      <w:r w:rsidR="00221CA5" w:rsidRPr="00DB6E69">
        <w:t xml:space="preserve">jako </w:t>
      </w:r>
      <w:r w:rsidR="007403A7" w:rsidRPr="00DB6E69">
        <w:t>ust. 1 i dodaje się ust. 2 i 3 w brzmieniu:</w:t>
      </w:r>
      <w:r w:rsidR="001978D8" w:rsidRPr="00DB6E69">
        <w:t xml:space="preserve"> </w:t>
      </w:r>
    </w:p>
    <w:p w14:paraId="0247B617" w14:textId="09C3170C" w:rsidR="00492DAA" w:rsidRPr="00DB6E69" w:rsidRDefault="007403A7" w:rsidP="00DA02BF">
      <w:pPr>
        <w:pStyle w:val="ZUSTzmustartykuempunktem"/>
      </w:pPr>
      <w:r w:rsidRPr="00DB6E69">
        <w:t>„</w:t>
      </w:r>
      <w:r w:rsidR="00492DAA" w:rsidRPr="00DB6E69">
        <w:t xml:space="preserve">2. </w:t>
      </w:r>
      <w:r w:rsidR="005C51AD" w:rsidRPr="00DB6E69">
        <w:t>Wyczerpanie środków w ramach danego limitu środków określonego na dany rok w rozporządzeniu wydanym na podstawie art. 18</w:t>
      </w:r>
      <w:r w:rsidR="00915AE7">
        <w:t xml:space="preserve"> nie stanowi przeszkody w </w:t>
      </w:r>
      <w:r w:rsidR="005C51AD" w:rsidRPr="00DB6E69">
        <w:t>przyznaniu pomocy na daną operację, jeżeli w wyniku wniesienia odwołania od decyzji o odmowie przyznania pomocy albo wezwania do usunięcia naruszenia prawa, albo uwzględnienia przez sąd administracyjny skargi na taką decyzję albo na odmowę przyznania pomocy przez podmiot wdrażający, odpowiednio właściwy organ albo podmiot wdrażający ustali, że są spełnione pozostałe warunki przyznania pomocy na tę operację, a kryteria wyboru operacji są spełnione w takim stopniu, że pomoc na tę operację powinna zostać przyznana, oraz jeżeli są dostępne środki w ramach limitu środków określonego na kolejny rok lub lata w rozporządzeniu wydanym na podstawie art. 18 w odniesieniu do danego województwa lub działania, poddziałania, typu operacji albo zakresu wsparcia</w:t>
      </w:r>
      <w:r w:rsidR="001978D8" w:rsidRPr="00DB6E69">
        <w:t>.</w:t>
      </w:r>
    </w:p>
    <w:p w14:paraId="14215478" w14:textId="7538CFB2" w:rsidR="00192F25" w:rsidRPr="00DB6E69" w:rsidRDefault="00492DAA" w:rsidP="00DA02BF">
      <w:pPr>
        <w:pStyle w:val="ZUSTzmustartykuempunktem"/>
      </w:pPr>
      <w:r w:rsidRPr="00DB6E69">
        <w:t>3.</w:t>
      </w:r>
      <w:r w:rsidR="005C51AD" w:rsidRPr="00DB6E69">
        <w:t xml:space="preserve"> Przepis ust. 2 stosuje się odpowiednio w przypadku stwierdzenia nieważności decyzji o odmowie przyznania pomocy, wznowienia postępowania w sprawie </w:t>
      </w:r>
      <w:r w:rsidR="005C51AD" w:rsidRPr="00DB6E69">
        <w:lastRenderedPageBreak/>
        <w:t>o</w:t>
      </w:r>
      <w:r w:rsidR="00915AE7">
        <w:t> </w:t>
      </w:r>
      <w:r w:rsidR="005C51AD" w:rsidRPr="00DB6E69">
        <w:t>przyznanie pomocy zakończonej taką decyzją oraz wszczęcia postępowania w sprawie uchylenia lub zmiany takiej decyzji.</w:t>
      </w:r>
      <w:r w:rsidR="007403A7" w:rsidRPr="00DB6E69">
        <w:t>”</w:t>
      </w:r>
      <w:r w:rsidR="001978D8" w:rsidRPr="00DB6E69">
        <w:t>;</w:t>
      </w:r>
    </w:p>
    <w:p w14:paraId="5DB23757" w14:textId="7249BBA9" w:rsidR="005C51AD" w:rsidRPr="00DB6E69" w:rsidRDefault="001E5280" w:rsidP="00915AE7">
      <w:pPr>
        <w:pStyle w:val="PKTpunkt"/>
        <w:keepNext/>
      </w:pPr>
      <w:r w:rsidRPr="00DB6E69">
        <w:t>5</w:t>
      </w:r>
      <w:r w:rsidR="00E51804">
        <w:t>)</w:t>
      </w:r>
      <w:r w:rsidR="00F72417" w:rsidRPr="00DB6E69">
        <w:tab/>
      </w:r>
      <w:r w:rsidR="005C51AD" w:rsidRPr="00DB6E69">
        <w:t>po art. 19 dodaje się art. 19a w brzmieniu</w:t>
      </w:r>
      <w:r w:rsidR="00A45021" w:rsidRPr="00DB6E69">
        <w:t>:</w:t>
      </w:r>
    </w:p>
    <w:p w14:paraId="1901FAD8" w14:textId="1C57CE2D" w:rsidR="005C51AD" w:rsidRPr="00DB6E69" w:rsidRDefault="008B650B" w:rsidP="009E67F3">
      <w:pPr>
        <w:pStyle w:val="ZARTzmartartykuempunktem"/>
      </w:pPr>
      <w:r w:rsidRPr="00DB6E69">
        <w:t>„Art. 19a. Wyczerpanie środków w ramach limitu środków, którego wysokość została wskazana na podstawie przepisów o rozwoju lokalnym z udziałem lokalnej społeczności w ogłoszeniu o naborze wniosków o udzielenie wsparcia, o którym mowa w art. 35 ust. 1 lit. b rozporządzenia nr 1303/2013, na operacje realizowane przez podmioty inne niż LGD, nie stanowi przeszkody w przyznaniu pomocy na daną operację w ramach poddziałania, o którym mowa w art. 3 ust. 1 pkt 14 lit. b, jeżeli w wyniku wezwania do usunięcia naruszenia prawa albo uwzględnienia przez sąd administracyjny skargi na odmowę przyznania pomocy przez podmiot wdrażający, podmiot wdrażający ustali, że są spełnione pozostałe warunki przyznania pomocy na tę operację, a kryteria wyboru operacji są spełnione w takim stopniu, że pomoc na tę operację powinna zostać przyznana, oraz jeżeli nie została wyczerpana kwota środków, o których mowa w art. 33 ust. 5 rozporządzenia nr 1303/2013, przewidzianych w umowie o warunkach i sposobie realizacji LSR, zawartej na podstawie przepisów o rozwoju lokalnym z udziałem lokalnej społeczności, na realizację danego celu LSR w ramach środków pochodzących z Europejskiego Funduszu Rolnego na rzecz Rozwoju Obszarów Wiejskich.”</w:t>
      </w:r>
      <w:r w:rsidR="00A45021" w:rsidRPr="00DB6E69">
        <w:t>;</w:t>
      </w:r>
    </w:p>
    <w:p w14:paraId="7C00FC11" w14:textId="560773C4" w:rsidR="00EF1F66" w:rsidRPr="00DB6E69" w:rsidRDefault="00E51804" w:rsidP="00915AE7">
      <w:pPr>
        <w:pStyle w:val="PKTpunkt"/>
        <w:keepNext/>
      </w:pPr>
      <w:r>
        <w:t>6)</w:t>
      </w:r>
      <w:r w:rsidR="005C51AD" w:rsidRPr="00DB6E69">
        <w:tab/>
      </w:r>
      <w:r w:rsidR="00BD2F95" w:rsidRPr="00DB6E69">
        <w:t xml:space="preserve">w art. 20 </w:t>
      </w:r>
      <w:r w:rsidR="00BE09B2" w:rsidRPr="00DB6E69">
        <w:t>ust. 4 otrzymuje brzmienie</w:t>
      </w:r>
      <w:r w:rsidR="00BD2F95" w:rsidRPr="00DB6E69">
        <w:t>:</w:t>
      </w:r>
    </w:p>
    <w:p w14:paraId="4CD322F1" w14:textId="65F841FA" w:rsidR="00192F25" w:rsidRPr="00DB6E69" w:rsidRDefault="00BD2F95" w:rsidP="0087637D">
      <w:pPr>
        <w:pStyle w:val="ZUSTzmustartykuempunktem"/>
      </w:pPr>
      <w:r w:rsidRPr="00DB6E69">
        <w:t>„</w:t>
      </w:r>
      <w:r w:rsidR="00BE09B2" w:rsidRPr="00DB6E69">
        <w:t>4. Jeżeli warunkiem przyznania pomocy jest posiadanie gospodarstwa rolnego lub gruntu i pomoc jest przyznawana do powierzchni gruntu, to taka pomoc do gruntu wchodzącego w skład Zasobu Własności Rolnej Skarbu Państwa przysługuje podmiotowi, który ma do tego gruntu ty</w:t>
      </w:r>
      <w:r w:rsidR="00BE09B2" w:rsidRPr="00DB6E69">
        <w:rPr>
          <w:rFonts w:ascii="Times New Roman" w:hAnsi="Times New Roman"/>
        </w:rPr>
        <w:t>tuł prawny, z tym że w przypadku działa</w:t>
      </w:r>
      <w:r w:rsidR="00354F02">
        <w:rPr>
          <w:rFonts w:ascii="Times New Roman" w:hAnsi="Times New Roman"/>
        </w:rPr>
        <w:t>ń</w:t>
      </w:r>
      <w:r w:rsidR="00BE09B2" w:rsidRPr="00DB6E69">
        <w:rPr>
          <w:rFonts w:ascii="Times New Roman" w:hAnsi="Times New Roman"/>
        </w:rPr>
        <w:t xml:space="preserve">, </w:t>
      </w:r>
      <w:r w:rsidR="00915AE7">
        <w:rPr>
          <w:rFonts w:ascii="Times New Roman" w:hAnsi="Times New Roman"/>
        </w:rPr>
        <w:t>o </w:t>
      </w:r>
      <w:r w:rsidR="00BE09B2" w:rsidRPr="00DB6E69">
        <w:rPr>
          <w:rFonts w:ascii="Times New Roman" w:hAnsi="Times New Roman"/>
        </w:rPr>
        <w:t>który</w:t>
      </w:r>
      <w:r w:rsidR="00354F02">
        <w:rPr>
          <w:rFonts w:ascii="Times New Roman" w:hAnsi="Times New Roman"/>
        </w:rPr>
        <w:t>ch</w:t>
      </w:r>
      <w:r w:rsidR="00BE09B2" w:rsidRPr="00DB6E69">
        <w:rPr>
          <w:rFonts w:ascii="Times New Roman" w:hAnsi="Times New Roman"/>
        </w:rPr>
        <w:t xml:space="preserve"> mowa w art. 3 ust. 1 pkt </w:t>
      </w:r>
      <w:r w:rsidR="00354F02">
        <w:rPr>
          <w:rFonts w:ascii="Times New Roman" w:hAnsi="Times New Roman"/>
        </w:rPr>
        <w:t>10</w:t>
      </w:r>
      <w:r w:rsidR="008603C7">
        <w:rPr>
          <w:rFonts w:ascii="Times New Roman" w:hAnsi="Times New Roman"/>
        </w:rPr>
        <w:t>–</w:t>
      </w:r>
      <w:r w:rsidR="00BE09B2" w:rsidRPr="00DB6E69">
        <w:rPr>
          <w:rFonts w:ascii="Times New Roman" w:hAnsi="Times New Roman"/>
        </w:rPr>
        <w:t xml:space="preserve">12 </w:t>
      </w:r>
      <w:r w:rsidR="000C0F14" w:rsidRPr="00DB6E69">
        <w:rPr>
          <w:rFonts w:ascii="Times New Roman" w:hAnsi="Times New Roman"/>
        </w:rPr>
        <w:t xml:space="preserve">– </w:t>
      </w:r>
      <w:r w:rsidR="00BE09B2" w:rsidRPr="00DB6E69">
        <w:rPr>
          <w:rFonts w:ascii="Times New Roman" w:hAnsi="Times New Roman"/>
        </w:rPr>
        <w:t>podmiotowi, który, na dzień 31 maja danego roku, ma do tego gruntu tytuł prawny</w:t>
      </w:r>
      <w:r w:rsidR="00BE09B2" w:rsidRPr="00DB6E69">
        <w:t>.</w:t>
      </w:r>
      <w:r w:rsidRPr="00DB6E69">
        <w:t>”;</w:t>
      </w:r>
    </w:p>
    <w:p w14:paraId="5AF060AD" w14:textId="77777777" w:rsidR="00BA7E02" w:rsidRPr="00DB6E69" w:rsidRDefault="000615A7" w:rsidP="00915AE7">
      <w:pPr>
        <w:pStyle w:val="PKTpunkt"/>
        <w:keepNext/>
      </w:pPr>
      <w:r w:rsidRPr="00DB6E69">
        <w:t>7</w:t>
      </w:r>
      <w:r w:rsidR="00EF1F66" w:rsidRPr="00DB6E69">
        <w:t>)</w:t>
      </w:r>
      <w:r w:rsidR="00BA7E02" w:rsidRPr="00DB6E69">
        <w:tab/>
        <w:t>art. 22 otrzymuje brzmienie:</w:t>
      </w:r>
    </w:p>
    <w:p w14:paraId="52B9A09E" w14:textId="77777777" w:rsidR="00192F25" w:rsidRPr="00DB6E69" w:rsidRDefault="00763BAD" w:rsidP="0087637D">
      <w:pPr>
        <w:pStyle w:val="ZARTzmartartykuempunktem"/>
        <w:rPr>
          <w:rFonts w:ascii="Times New Roman" w:hAnsi="Times New Roman"/>
        </w:rPr>
      </w:pPr>
      <w:r w:rsidRPr="00DB6E69">
        <w:rPr>
          <w:rFonts w:ascii="Times New Roman" w:hAnsi="Times New Roman"/>
        </w:rPr>
        <w:t>„</w:t>
      </w:r>
      <w:r w:rsidR="0031549B" w:rsidRPr="00DB6E69">
        <w:rPr>
          <w:rFonts w:ascii="Times New Roman" w:hAnsi="Times New Roman"/>
        </w:rPr>
        <w:t xml:space="preserve">Art. </w:t>
      </w:r>
      <w:r w:rsidRPr="00DB6E69">
        <w:rPr>
          <w:rFonts w:ascii="Times New Roman" w:hAnsi="Times New Roman"/>
        </w:rPr>
        <w:t>22. Pomoc jest przyznawana na wniosek o jej przyznanie, z wyłączeniem działania</w:t>
      </w:r>
      <w:r w:rsidR="0031549B" w:rsidRPr="00DB6E69">
        <w:rPr>
          <w:rFonts w:ascii="Times New Roman" w:hAnsi="Times New Roman"/>
        </w:rPr>
        <w:t>,</w:t>
      </w:r>
      <w:r w:rsidRPr="00DB6E69">
        <w:rPr>
          <w:rFonts w:ascii="Times New Roman" w:hAnsi="Times New Roman"/>
        </w:rPr>
        <w:t xml:space="preserve"> o którym mowa w art. 3 ust. 1 pkt 2.”</w:t>
      </w:r>
      <w:r w:rsidR="0031549B" w:rsidRPr="00DB6E69">
        <w:rPr>
          <w:rFonts w:ascii="Times New Roman" w:hAnsi="Times New Roman"/>
        </w:rPr>
        <w:t>;</w:t>
      </w:r>
    </w:p>
    <w:p w14:paraId="3653AA16" w14:textId="16A9D706" w:rsidR="00BA6B48" w:rsidRPr="00DB6E69" w:rsidRDefault="000615A7" w:rsidP="00915AE7">
      <w:pPr>
        <w:pStyle w:val="PKTpunkt"/>
        <w:keepNext/>
      </w:pPr>
      <w:r w:rsidRPr="00DB6E69">
        <w:t>8</w:t>
      </w:r>
      <w:r w:rsidR="00E51804">
        <w:t>)</w:t>
      </w:r>
      <w:r w:rsidR="00B643E4" w:rsidRPr="00DB6E69">
        <w:tab/>
      </w:r>
      <w:r w:rsidR="00BA6B48" w:rsidRPr="00DB6E69">
        <w:t xml:space="preserve">w art. 26 </w:t>
      </w:r>
      <w:r w:rsidR="001E5280" w:rsidRPr="00DB6E69">
        <w:t xml:space="preserve">w </w:t>
      </w:r>
      <w:r w:rsidR="00BA6B48" w:rsidRPr="00DB6E69">
        <w:t>ust. 2 pkt 1 i 2 otrzymują brzmienie:</w:t>
      </w:r>
    </w:p>
    <w:p w14:paraId="42B0DBEB" w14:textId="4BC8383E" w:rsidR="00BA6B48" w:rsidRPr="00DB6E69" w:rsidRDefault="00E51804" w:rsidP="00DA02BF">
      <w:pPr>
        <w:pStyle w:val="ZPKTzmpktartykuempunktem"/>
      </w:pPr>
      <w:r>
        <w:t>„1)</w:t>
      </w:r>
      <w:r w:rsidR="001E5280" w:rsidRPr="00DB6E69">
        <w:tab/>
      </w:r>
      <w:r w:rsidR="00BA6B48" w:rsidRPr="00DB6E69">
        <w:t>dyrektor oddziału regionalnego Agencji – w pr</w:t>
      </w:r>
      <w:r w:rsidR="00915AE7">
        <w:t>zypadku działań i poddziałań, o </w:t>
      </w:r>
      <w:r w:rsidR="00BA6B48" w:rsidRPr="00DB6E69">
        <w:t>których mowa w art. 3 ust. 1 pkt 6 lit. a</w:t>
      </w:r>
      <w:r w:rsidR="001E5280" w:rsidRPr="00DB6E69">
        <w:t>–</w:t>
      </w:r>
      <w:r w:rsidR="00BA6B48" w:rsidRPr="00DB6E69">
        <w:t>c oraz pkt 9;</w:t>
      </w:r>
    </w:p>
    <w:p w14:paraId="15F19C9E" w14:textId="1A8D7561" w:rsidR="00BA6B48" w:rsidRPr="00DB6E69" w:rsidRDefault="00E51804" w:rsidP="00DA02BF">
      <w:pPr>
        <w:pStyle w:val="ZPKTzmpktartykuempunktem"/>
      </w:pPr>
      <w:r>
        <w:t>2)</w:t>
      </w:r>
      <w:r w:rsidR="001E5280" w:rsidRPr="00DB6E69">
        <w:tab/>
      </w:r>
      <w:r w:rsidR="00BA6B48" w:rsidRPr="00DB6E69">
        <w:t>kierownik biura powiatowego Agencji – w pr</w:t>
      </w:r>
      <w:r w:rsidR="00915AE7">
        <w:t>zypadku działań i poddziałań, o </w:t>
      </w:r>
      <w:r w:rsidR="00BA6B48" w:rsidRPr="00DB6E69">
        <w:t>których mowa w art. 3 ust. 1 pkt 6 lit. e, pkt 8 oraz 10</w:t>
      </w:r>
      <w:r w:rsidR="002B5AEF" w:rsidRPr="00DB6E69">
        <w:t>–</w:t>
      </w:r>
      <w:r w:rsidR="00BA6B48" w:rsidRPr="00DB6E69">
        <w:t>12</w:t>
      </w:r>
      <w:r w:rsidR="009D0BF1">
        <w:t>;</w:t>
      </w:r>
      <w:r w:rsidR="00BA6B48" w:rsidRPr="00DB6E69">
        <w:t>”;</w:t>
      </w:r>
    </w:p>
    <w:p w14:paraId="71120F7E" w14:textId="02ED36D6" w:rsidR="00235BA8" w:rsidRPr="00DB6E69" w:rsidRDefault="000615A7" w:rsidP="00915AE7">
      <w:pPr>
        <w:pStyle w:val="PKTpunkt"/>
        <w:keepNext/>
      </w:pPr>
      <w:r w:rsidRPr="00DB6E69">
        <w:lastRenderedPageBreak/>
        <w:t>9</w:t>
      </w:r>
      <w:r w:rsidR="00E51804">
        <w:t>)</w:t>
      </w:r>
      <w:r w:rsidR="00614259" w:rsidRPr="00DB6E69">
        <w:tab/>
      </w:r>
      <w:r w:rsidR="00235BA8" w:rsidRPr="00DB6E69">
        <w:t>w art. 34 ust. 5 otrzymuje brzmienie:</w:t>
      </w:r>
    </w:p>
    <w:p w14:paraId="5CE95A85" w14:textId="0DE7C186" w:rsidR="00235BA8" w:rsidRPr="00DB6E69" w:rsidRDefault="00235BA8" w:rsidP="00621150">
      <w:pPr>
        <w:pStyle w:val="ZUSTzmustartykuempunktem"/>
      </w:pPr>
      <w:r w:rsidRPr="00DB6E69">
        <w:t>„5. Pomoc w ramach działania, o którym mowa w art. 3 ust. 1 pkt 2, jest przyznawana beneficjentowi wyłonionemu zgodni</w:t>
      </w:r>
      <w:r w:rsidR="00915AE7">
        <w:t>e z przepisami ustawy z dnia 29 </w:t>
      </w:r>
      <w:r w:rsidRPr="00DB6E69">
        <w:t>stycznia 2004 r. – Prawo zamówień publicznych (Dz. U. z 201</w:t>
      </w:r>
      <w:r w:rsidR="00635E2A" w:rsidRPr="00DB6E69">
        <w:t>5</w:t>
      </w:r>
      <w:r w:rsidRPr="00DB6E69">
        <w:t xml:space="preserve"> r. poz. </w:t>
      </w:r>
      <w:r w:rsidR="00635E2A" w:rsidRPr="00DB6E69">
        <w:t>2164</w:t>
      </w:r>
      <w:r w:rsidR="00915AE7">
        <w:t xml:space="preserve"> oraz z </w:t>
      </w:r>
      <w:r w:rsidR="009F79F2" w:rsidRPr="00DB6E69">
        <w:t>2016 r. poz. 831</w:t>
      </w:r>
      <w:r w:rsidR="000C0F14" w:rsidRPr="00DB6E69">
        <w:t>, 996</w:t>
      </w:r>
      <w:r w:rsidR="004130DC" w:rsidRPr="00DB6E69">
        <w:t>,</w:t>
      </w:r>
      <w:r w:rsidR="001A22C8" w:rsidRPr="00DB6E69">
        <w:t xml:space="preserve"> 1020</w:t>
      </w:r>
      <w:r w:rsidR="004130DC" w:rsidRPr="00DB6E69">
        <w:t>, 1250</w:t>
      </w:r>
      <w:r w:rsidR="00B76995">
        <w:t xml:space="preserve">, </w:t>
      </w:r>
      <w:r w:rsidR="004130DC" w:rsidRPr="00DB6E69">
        <w:t>1265</w:t>
      </w:r>
      <w:r w:rsidR="00B76995">
        <w:t xml:space="preserve"> i 1579</w:t>
      </w:r>
      <w:r w:rsidRPr="00DB6E69">
        <w:t>)</w:t>
      </w:r>
      <w:r w:rsidR="00621150" w:rsidRPr="00DB6E69">
        <w:t>, z wyłączeniem przepisów dotyczących umów w sprawach zamówień publicznych, z tym że umowę o przyznaniu pomocy w ramach tego działania zawiera się zgodnie z art. 94 i art. 183 tej ustawy</w:t>
      </w:r>
      <w:r w:rsidRPr="00DB6E69">
        <w:t>. Do postępowań</w:t>
      </w:r>
      <w:r w:rsidR="009417FA" w:rsidRPr="00DB6E69">
        <w:t xml:space="preserve"> w sprawach</w:t>
      </w:r>
      <w:r w:rsidR="00B76995">
        <w:t xml:space="preserve"> </w:t>
      </w:r>
      <w:r w:rsidR="009417FA" w:rsidRPr="00DB6E69">
        <w:t>o przyznanie tej pomocy</w:t>
      </w:r>
      <w:r w:rsidRPr="00DB6E69">
        <w:t xml:space="preserve"> stosuje się przepisy Kodeksu postępowania administracyjnego dotyczące skarg i wniosków.</w:t>
      </w:r>
      <w:r w:rsidR="00CA414D" w:rsidRPr="00DB6E69">
        <w:t>”;</w:t>
      </w:r>
    </w:p>
    <w:p w14:paraId="7F4282FE" w14:textId="53E58D59" w:rsidR="00A96147" w:rsidRPr="00DB6E69" w:rsidRDefault="000615A7" w:rsidP="00915AE7">
      <w:pPr>
        <w:pStyle w:val="PKTpunkt"/>
        <w:keepNext/>
      </w:pPr>
      <w:r w:rsidRPr="00DB6E69">
        <w:t>10</w:t>
      </w:r>
      <w:r w:rsidR="00E51804">
        <w:t>)</w:t>
      </w:r>
      <w:r w:rsidR="00235BA8" w:rsidRPr="00DB6E69">
        <w:tab/>
      </w:r>
      <w:r w:rsidR="00A96147" w:rsidRPr="00DB6E69">
        <w:t xml:space="preserve">w art. 37 ust. 1 </w:t>
      </w:r>
      <w:r w:rsidR="00611541" w:rsidRPr="00DB6E69">
        <w:t>otrzymuje brzmienie:</w:t>
      </w:r>
    </w:p>
    <w:p w14:paraId="35A852F2" w14:textId="77777777" w:rsidR="00611541" w:rsidRPr="00DB6E69" w:rsidRDefault="00611541" w:rsidP="00915AE7">
      <w:pPr>
        <w:pStyle w:val="ZUSTzmustartykuempunktem"/>
        <w:keepNext/>
      </w:pPr>
      <w:r w:rsidRPr="00DB6E69">
        <w:t xml:space="preserve">„1. Umowę o przyznaniu pomocy zawiera </w:t>
      </w:r>
      <w:r w:rsidR="00B64F8E" w:rsidRPr="00DB6E69">
        <w:t>się na formularzu opracowanym przez agencję płatniczą i udostępnionym przez:</w:t>
      </w:r>
    </w:p>
    <w:p w14:paraId="1582CD62" w14:textId="02FD2FD8" w:rsidR="00B64F8E" w:rsidRPr="00DB6E69" w:rsidRDefault="00C95586" w:rsidP="00395948">
      <w:pPr>
        <w:pStyle w:val="ZPKTzmpktartykuempunktem"/>
      </w:pPr>
      <w:r w:rsidRPr="00DB6E69">
        <w:t>1)</w:t>
      </w:r>
      <w:r w:rsidR="008526DE" w:rsidRPr="00DB6E69">
        <w:tab/>
      </w:r>
      <w:r w:rsidRPr="00DB6E69">
        <w:t>agencję</w:t>
      </w:r>
      <w:r w:rsidR="00B64F8E" w:rsidRPr="00DB6E69">
        <w:t xml:space="preserve"> płatniczą </w:t>
      </w:r>
      <w:r w:rsidR="007A59E9" w:rsidRPr="00DB6E69">
        <w:sym w:font="Symbol" w:char="F02D"/>
      </w:r>
      <w:r w:rsidR="00B64F8E" w:rsidRPr="00DB6E69">
        <w:t xml:space="preserve"> w przypadku działań i poddziałań, o których mowa w art. 3 </w:t>
      </w:r>
      <w:r w:rsidR="00915AE7">
        <w:t>ust. </w:t>
      </w:r>
      <w:r w:rsidR="00B64F8E" w:rsidRPr="00DB6E69">
        <w:t xml:space="preserve">1 pkt </w:t>
      </w:r>
      <w:r w:rsidR="004C0CFF" w:rsidRPr="00DB6E69">
        <w:t>1, 2</w:t>
      </w:r>
      <w:r w:rsidR="00F963E0" w:rsidRPr="00DB6E69">
        <w:t>,</w:t>
      </w:r>
      <w:r w:rsidR="004C0CFF" w:rsidRPr="00DB6E69">
        <w:t xml:space="preserve"> </w:t>
      </w:r>
      <w:r w:rsidR="00B64F8E" w:rsidRPr="00DB6E69">
        <w:t>4 lit. a i b, pkt 5 oraz 6 lit. d;</w:t>
      </w:r>
    </w:p>
    <w:p w14:paraId="560DD64F" w14:textId="6498114C" w:rsidR="00B64F8E" w:rsidRPr="00DB6E69" w:rsidRDefault="00B64F8E" w:rsidP="00395948">
      <w:pPr>
        <w:pStyle w:val="ZPKTzmpktartykuempunktem"/>
      </w:pPr>
      <w:r w:rsidRPr="00DB6E69">
        <w:t>2)</w:t>
      </w:r>
      <w:r w:rsidR="008526DE" w:rsidRPr="00DB6E69">
        <w:tab/>
      </w:r>
      <w:r w:rsidR="007A59E9" w:rsidRPr="00DB6E69">
        <w:t xml:space="preserve">właściwy podmiot wdrażający </w:t>
      </w:r>
      <w:r w:rsidR="007A59E9" w:rsidRPr="00DB6E69">
        <w:sym w:font="Symbol" w:char="F02D"/>
      </w:r>
      <w:r w:rsidR="007A59E9" w:rsidRPr="00DB6E69">
        <w:t xml:space="preserve"> w przypadku działań i poddziałań, o których mowa w art. 3 ust. 1 </w:t>
      </w:r>
      <w:r w:rsidR="001F424B" w:rsidRPr="00DB6E69">
        <w:t>pkt 3</w:t>
      </w:r>
      <w:r w:rsidR="004C0CFF" w:rsidRPr="00DB6E69">
        <w:t xml:space="preserve"> </w:t>
      </w:r>
      <w:r w:rsidR="001F424B" w:rsidRPr="00DB6E69">
        <w:t>lit. b</w:t>
      </w:r>
      <w:r w:rsidR="00F27DD5" w:rsidRPr="00DB6E69">
        <w:t>, pkt 4 lit. c, pkt 7, 13 i 14.</w:t>
      </w:r>
      <w:r w:rsidR="001F424B" w:rsidRPr="00DB6E69">
        <w:t>”;</w:t>
      </w:r>
    </w:p>
    <w:p w14:paraId="6BE366E5" w14:textId="38DC819A" w:rsidR="002664F5" w:rsidRPr="00DB6E69" w:rsidRDefault="002B5AEF" w:rsidP="00915AE7">
      <w:pPr>
        <w:pStyle w:val="PKTpunkt"/>
        <w:keepNext/>
      </w:pPr>
      <w:r w:rsidRPr="00DB6E69">
        <w:t>1</w:t>
      </w:r>
      <w:r w:rsidR="000615A7" w:rsidRPr="00DB6E69">
        <w:t>1</w:t>
      </w:r>
      <w:r w:rsidR="002664F5" w:rsidRPr="00DB6E69">
        <w:t>)</w:t>
      </w:r>
      <w:r w:rsidR="002664F5" w:rsidRPr="00DB6E69">
        <w:tab/>
        <w:t xml:space="preserve">w art. 38 </w:t>
      </w:r>
      <w:r w:rsidR="00AB500F" w:rsidRPr="00DB6E69">
        <w:t xml:space="preserve">w </w:t>
      </w:r>
      <w:r w:rsidR="002664F5" w:rsidRPr="00DB6E69">
        <w:t xml:space="preserve">ust. 4 </w:t>
      </w:r>
      <w:r w:rsidR="00AB500F" w:rsidRPr="00DB6E69">
        <w:t xml:space="preserve">zdanie drugie </w:t>
      </w:r>
      <w:r w:rsidR="002664F5" w:rsidRPr="00DB6E69">
        <w:t>otrzymuje brzmienie:</w:t>
      </w:r>
    </w:p>
    <w:p w14:paraId="0DEF4300" w14:textId="77777777" w:rsidR="008C5473" w:rsidRPr="00DB6E69" w:rsidRDefault="002664F5" w:rsidP="00CD309B">
      <w:pPr>
        <w:pStyle w:val="ZFRAGzmfragmentunpzdaniaartykuempunktem"/>
      </w:pPr>
      <w:r w:rsidRPr="00DB6E69">
        <w:t>„Do postępowania w tych sprawach stosuje się odpowiednio przepisy art. 27 oraz art. 29 ust. 1 pkt 1.”;</w:t>
      </w:r>
    </w:p>
    <w:p w14:paraId="2EEA0861" w14:textId="7E64C77C" w:rsidR="007B2F06" w:rsidRPr="00DB6E69" w:rsidRDefault="002B5AEF" w:rsidP="00915AE7">
      <w:pPr>
        <w:pStyle w:val="PKTpunkt"/>
        <w:keepNext/>
      </w:pPr>
      <w:r w:rsidRPr="00DB6E69">
        <w:t>1</w:t>
      </w:r>
      <w:r w:rsidR="000615A7" w:rsidRPr="00DB6E69">
        <w:t>2</w:t>
      </w:r>
      <w:r w:rsidR="007B2F06" w:rsidRPr="00DB6E69">
        <w:t>)</w:t>
      </w:r>
      <w:r w:rsidR="007B2F06" w:rsidRPr="00DB6E69">
        <w:tab/>
        <w:t>w art. 42:</w:t>
      </w:r>
    </w:p>
    <w:p w14:paraId="63503F9D" w14:textId="7B45D861" w:rsidR="007B2F06" w:rsidRPr="00DB6E69" w:rsidRDefault="007B2F06" w:rsidP="00915AE7">
      <w:pPr>
        <w:pStyle w:val="LITlitera"/>
        <w:keepNext/>
      </w:pPr>
      <w:r w:rsidRPr="00DB6E69">
        <w:t>a)</w:t>
      </w:r>
      <w:r w:rsidRPr="00DB6E69">
        <w:tab/>
        <w:t>ust. 1 otrzymuje brzmienie:</w:t>
      </w:r>
    </w:p>
    <w:p w14:paraId="18A543BA" w14:textId="77777777" w:rsidR="007B2F06" w:rsidRPr="00DB6E69" w:rsidRDefault="007B2F06" w:rsidP="00915AE7">
      <w:pPr>
        <w:pStyle w:val="ZLITUSTzmustliter"/>
        <w:keepNext/>
      </w:pPr>
      <w:r w:rsidRPr="00DB6E69">
        <w:t xml:space="preserve">„1. Wniosek o przyznanie pomocy, wniosek o przyznanie pomocy technicznej oraz wniosek o płatność składa się na formularzu opracowanym przez agencję płatniczą i udostępnionym przez: </w:t>
      </w:r>
    </w:p>
    <w:p w14:paraId="1723FA4F" w14:textId="44A9C12C" w:rsidR="007B2F06" w:rsidRPr="00DB6E69" w:rsidRDefault="007B2F06" w:rsidP="007B2F06">
      <w:pPr>
        <w:pStyle w:val="ZLITPKTzmpktliter"/>
      </w:pPr>
      <w:r w:rsidRPr="00DB6E69">
        <w:t>1)</w:t>
      </w:r>
      <w:r w:rsidRPr="00DB6E69">
        <w:tab/>
        <w:t>agencję płatniczą – w przypadku działań</w:t>
      </w:r>
      <w:r w:rsidR="008E1CC8" w:rsidRPr="00DB6E69">
        <w:rPr>
          <w:rFonts w:ascii="Times New Roman" w:hAnsi="Times New Roman"/>
          <w:bCs w:val="0"/>
        </w:rPr>
        <w:t xml:space="preserve"> </w:t>
      </w:r>
      <w:r w:rsidR="008E1CC8" w:rsidRPr="00DB6E69">
        <w:t>i poddziałań</w:t>
      </w:r>
      <w:r w:rsidR="00915AE7">
        <w:t>, o których mowa w art. </w:t>
      </w:r>
      <w:r w:rsidRPr="00DB6E69">
        <w:t xml:space="preserve">3 ust. 1 pkt 1, 2, 4 lit. a i b, pkt 5, 6 i 8–12, oraz pomocy technicznej; </w:t>
      </w:r>
    </w:p>
    <w:p w14:paraId="5A4663F7" w14:textId="77777777" w:rsidR="007B2F06" w:rsidRPr="00DB6E69" w:rsidRDefault="007B2F06" w:rsidP="007B2F06">
      <w:pPr>
        <w:pStyle w:val="ZLITPKTzmpktliter"/>
      </w:pPr>
      <w:r w:rsidRPr="00DB6E69">
        <w:t>2)</w:t>
      </w:r>
      <w:r w:rsidRPr="00DB6E69">
        <w:tab/>
        <w:t>właściwy podmiot wdrażający – w przypadku działań</w:t>
      </w:r>
      <w:r w:rsidR="008E1CC8" w:rsidRPr="00DB6E69">
        <w:rPr>
          <w:rFonts w:ascii="Times New Roman" w:hAnsi="Times New Roman"/>
          <w:bCs w:val="0"/>
        </w:rPr>
        <w:t xml:space="preserve"> </w:t>
      </w:r>
      <w:r w:rsidR="008E1CC8" w:rsidRPr="00DB6E69">
        <w:t>i poddziałań</w:t>
      </w:r>
      <w:r w:rsidRPr="00DB6E69">
        <w:t>, o których mowa w art. 3 ust. 1 pkt 3, 4 lit. c oraz pkt 7, 13 i 14.”,</w:t>
      </w:r>
    </w:p>
    <w:p w14:paraId="5975EE92" w14:textId="418AF680" w:rsidR="007B2F06" w:rsidRPr="00DB6E69" w:rsidRDefault="007B2F06" w:rsidP="00915AE7">
      <w:pPr>
        <w:pStyle w:val="LITlitera"/>
        <w:keepNext/>
      </w:pPr>
      <w:r w:rsidRPr="00DB6E69">
        <w:t>b)</w:t>
      </w:r>
      <w:r w:rsidRPr="00DB6E69">
        <w:tab/>
        <w:t>ust. 4</w:t>
      </w:r>
      <w:r w:rsidR="007D0BFB" w:rsidRPr="00DB6E69">
        <w:t xml:space="preserve">–6 </w:t>
      </w:r>
      <w:r w:rsidR="00D76B12" w:rsidRPr="00DB6E69">
        <w:t>otrzymuj</w:t>
      </w:r>
      <w:r w:rsidR="007D0BFB" w:rsidRPr="00DB6E69">
        <w:t>ą</w:t>
      </w:r>
      <w:r w:rsidRPr="00DB6E69">
        <w:t xml:space="preserve"> brzmieni</w:t>
      </w:r>
      <w:r w:rsidR="00D76B12" w:rsidRPr="00DB6E69">
        <w:t>e</w:t>
      </w:r>
      <w:r w:rsidRPr="00DB6E69">
        <w:t>:</w:t>
      </w:r>
    </w:p>
    <w:p w14:paraId="1C4E29D6" w14:textId="44CB0B31" w:rsidR="007B2F06" w:rsidRPr="00DB6E69" w:rsidRDefault="007B2F06" w:rsidP="00345309">
      <w:pPr>
        <w:pStyle w:val="ZLITUSTzmustliter"/>
      </w:pPr>
      <w:r w:rsidRPr="00DB6E69">
        <w:t>„</w:t>
      </w:r>
      <w:r w:rsidR="009E67F3">
        <w:t xml:space="preserve">4. </w:t>
      </w:r>
      <w:r w:rsidR="00763BAD" w:rsidRPr="00DB6E69">
        <w:t xml:space="preserve">Wniosek o przyznanie pomocy oraz wniosek o płatność dotyczący pomocy można składać za pomocą formularza umieszczonego na stronie internetowej odpowiednio agencji płatniczej, podmiotu wdrażającego albo LGD, </w:t>
      </w:r>
      <w:r w:rsidR="00763BAD" w:rsidRPr="00DB6E69">
        <w:lastRenderedPageBreak/>
        <w:t>przy czym wnioski te mogą być składane za pomocą takiego formularza w ramach działań i poddziałań określonych w przepisach wydanych na podstawie ust. 6 pkt 1.</w:t>
      </w:r>
    </w:p>
    <w:p w14:paraId="7DA7C590" w14:textId="77777777" w:rsidR="00192F25" w:rsidRPr="00DB6E69" w:rsidRDefault="00345309" w:rsidP="00CD61C4">
      <w:pPr>
        <w:pStyle w:val="ZLITUSTzmustliter"/>
      </w:pPr>
      <w:r w:rsidRPr="00DB6E69">
        <w:t xml:space="preserve">5. </w:t>
      </w:r>
      <w:r w:rsidR="00E2525C" w:rsidRPr="00DB6E69">
        <w:t>Do złożenia wniosk</w:t>
      </w:r>
      <w:r w:rsidR="00392C3A" w:rsidRPr="00DB6E69">
        <w:t xml:space="preserve">u o przyznanie pomocy i wniosku o płatność dotyczącego pomocy </w:t>
      </w:r>
      <w:r w:rsidR="00E2525C" w:rsidRPr="00DB6E69">
        <w:t>za pomocą formularza, o którym mowa w ust. 4, nie jest wymagany bezpieczny podpis elektroniczny</w:t>
      </w:r>
      <w:r w:rsidRPr="00DB6E69">
        <w:t>.</w:t>
      </w:r>
    </w:p>
    <w:p w14:paraId="285328D0" w14:textId="3EF9ACBD" w:rsidR="00D76B12" w:rsidRPr="00DB6E69" w:rsidRDefault="00D76B12" w:rsidP="00915AE7">
      <w:pPr>
        <w:pStyle w:val="ZLITUSTzmustliter"/>
        <w:keepNext/>
      </w:pPr>
      <w:r w:rsidRPr="00DB6E69">
        <w:t>6.</w:t>
      </w:r>
      <w:r w:rsidR="00B45832">
        <w:t xml:space="preserve"> </w:t>
      </w:r>
      <w:r w:rsidRPr="00DB6E69">
        <w:t>Minister właściwy do spraw rozwoju wsi określi, w drodze rozporządzenia:</w:t>
      </w:r>
    </w:p>
    <w:p w14:paraId="19518503" w14:textId="0B1F70AF" w:rsidR="00D76B12" w:rsidRPr="00DB6E69" w:rsidRDefault="00D76B12" w:rsidP="00D76B12">
      <w:pPr>
        <w:pStyle w:val="ZLITPKTzmpktliter"/>
      </w:pPr>
      <w:r w:rsidRPr="00DB6E69">
        <w:t>1)</w:t>
      </w:r>
      <w:r w:rsidRPr="00DB6E69">
        <w:tab/>
        <w:t xml:space="preserve">działania lub poddziałania, w ramach których wnioski o przyznanie pomocy lub wnioski o płatność </w:t>
      </w:r>
      <w:r w:rsidR="00763BAD" w:rsidRPr="00DB6E69">
        <w:t xml:space="preserve">dotyczące pomocy </w:t>
      </w:r>
      <w:r w:rsidRPr="00DB6E69">
        <w:t>mogą być składane za pomocą formularza umieszczonego na stronie internetowej agencji płatniczej, podmiotu wdrażającego albo LGD,</w:t>
      </w:r>
    </w:p>
    <w:p w14:paraId="67688892" w14:textId="22E381F9" w:rsidR="007B2F06" w:rsidRPr="00DB6E69" w:rsidRDefault="00E51804" w:rsidP="00915AE7">
      <w:pPr>
        <w:pStyle w:val="ZLITPKTzmpktliter"/>
        <w:keepNext/>
      </w:pPr>
      <w:r>
        <w:t>2)</w:t>
      </w:r>
      <w:r w:rsidR="00D76B12" w:rsidRPr="00DB6E69">
        <w:tab/>
      </w:r>
      <w:r w:rsidR="007B2F06" w:rsidRPr="00DB6E69">
        <w:t xml:space="preserve">szczegółowe wymagania, jakie powinien spełniać formularz wniosku </w:t>
      </w:r>
      <w:r w:rsidR="00915AE7">
        <w:t>o </w:t>
      </w:r>
      <w:r w:rsidR="007B2F06" w:rsidRPr="00DB6E69">
        <w:t xml:space="preserve">przyznanie pomocy oraz wniosku o płatność </w:t>
      </w:r>
      <w:r w:rsidR="00763BAD" w:rsidRPr="00DB6E69">
        <w:t xml:space="preserve">dotyczącego pomocy </w:t>
      </w:r>
      <w:r w:rsidR="007B2F06" w:rsidRPr="00DB6E69">
        <w:t>umieszczony na stronie internetowej, oraz szczegółowe warunki i tryb składania wniosków za pomocą takiego formularza umieszczonego na stronie internetowej, w tym format pliku, w jakim będą dołączane do wniosku kopie dokumentów w postaci elektronicznej</w:t>
      </w:r>
    </w:p>
    <w:p w14:paraId="304C49FE" w14:textId="2C41EA99" w:rsidR="007B2F06" w:rsidRPr="00DB6E69" w:rsidRDefault="007B2F06" w:rsidP="009B2AB5">
      <w:pPr>
        <w:pStyle w:val="ZLITCZWSPPKTzmczciwsppktliter"/>
      </w:pPr>
      <w:r w:rsidRPr="00DB6E69">
        <w:t xml:space="preserve">– przy uwzględnieniu wymagań określonych w przepisach o informatyzacji działalności podmiotów realizujących zadania publiczne oraz biorąc pod uwagę identyfikację podmiotu ubiegającego się o przyznanie lub wypłatę pomocy </w:t>
      </w:r>
      <w:r w:rsidR="00915AE7">
        <w:t>i </w:t>
      </w:r>
      <w:r w:rsidRPr="00DB6E69">
        <w:t>zabezpieczenie przekazywanych danych przed dostępem osób nieuprawnionych.”;</w:t>
      </w:r>
    </w:p>
    <w:p w14:paraId="79BF5FE6" w14:textId="0DDC1151" w:rsidR="00C03E05" w:rsidRPr="00DB6E69" w:rsidRDefault="002B5AEF" w:rsidP="00915AE7">
      <w:pPr>
        <w:pStyle w:val="PKTpunkt"/>
        <w:keepNext/>
      </w:pPr>
      <w:r w:rsidRPr="00DB6E69">
        <w:t>1</w:t>
      </w:r>
      <w:r w:rsidR="000615A7" w:rsidRPr="00DB6E69">
        <w:t>3</w:t>
      </w:r>
      <w:r w:rsidR="009E67F3">
        <w:t>)</w:t>
      </w:r>
      <w:r w:rsidR="00B12B8B" w:rsidRPr="00DB6E69">
        <w:tab/>
      </w:r>
      <w:r w:rsidR="007B2F06" w:rsidRPr="00DB6E69">
        <w:t>po art. 43 dodaje się art. 43a w brzmieniu:</w:t>
      </w:r>
    </w:p>
    <w:p w14:paraId="3DCEF776" w14:textId="299EDCD8" w:rsidR="00C03E05" w:rsidRPr="00DB6E69" w:rsidRDefault="007152F5" w:rsidP="009E67F3">
      <w:pPr>
        <w:pStyle w:val="ZARTzmartartykuempunktem"/>
      </w:pPr>
      <w:r w:rsidRPr="00DB6E69">
        <w:t>„</w:t>
      </w:r>
      <w:r w:rsidR="00C03E05" w:rsidRPr="00DB6E69">
        <w:t xml:space="preserve">Art. </w:t>
      </w:r>
      <w:r w:rsidR="002664F5" w:rsidRPr="00DB6E69">
        <w:t>4</w:t>
      </w:r>
      <w:r w:rsidR="007B2F06" w:rsidRPr="00DB6E69">
        <w:t>3</w:t>
      </w:r>
      <w:r w:rsidR="00C03E05" w:rsidRPr="00DB6E69">
        <w:t xml:space="preserve">a. 1. </w:t>
      </w:r>
      <w:r w:rsidR="005500DF" w:rsidRPr="00DB6E69">
        <w:t xml:space="preserve">W przypadku pomocy oraz pomocy technicznej, które są przyznawane w formie refundacji kosztów kwalifikowalnych, </w:t>
      </w:r>
      <w:r w:rsidR="00C03E05" w:rsidRPr="00DB6E69">
        <w:t xml:space="preserve">podmiot ubiegający się </w:t>
      </w:r>
      <w:r w:rsidR="00915AE7">
        <w:t>o </w:t>
      </w:r>
      <w:r w:rsidR="00C03E05" w:rsidRPr="00DB6E69">
        <w:t xml:space="preserve">przyznanie pomocy </w:t>
      </w:r>
      <w:r w:rsidR="00E4665D" w:rsidRPr="00DB6E69">
        <w:t xml:space="preserve">lub pomocy technicznej </w:t>
      </w:r>
      <w:r w:rsidR="00C03E05" w:rsidRPr="00DB6E69">
        <w:t xml:space="preserve">oraz beneficjent </w:t>
      </w:r>
      <w:r w:rsidR="00CB53E6" w:rsidRPr="00DB6E69">
        <w:t xml:space="preserve">są </w:t>
      </w:r>
      <w:r w:rsidR="00C03E05" w:rsidRPr="00DB6E69">
        <w:t xml:space="preserve">obowiązani do ponoszenia </w:t>
      </w:r>
      <w:r w:rsidR="00CB53E6" w:rsidRPr="00DB6E69">
        <w:t xml:space="preserve">tych </w:t>
      </w:r>
      <w:r w:rsidR="00C03E05" w:rsidRPr="00DB6E69">
        <w:t xml:space="preserve">kosztów w wyniku wyboru wykonawców poszczególnych zadań ujętych w zestawieniu rzeczowo-finansowym operacji z zachowaniem konkurencyjnego trybu ich wyboru, na podstawie umowy zawartej z wybranym wykonawcą, zgodnej </w:t>
      </w:r>
      <w:r w:rsidR="00915AE7">
        <w:t>z </w:t>
      </w:r>
      <w:r w:rsidR="00C03E05" w:rsidRPr="00DB6E69">
        <w:t>ofertą złożoną przez tego wykonawcę.</w:t>
      </w:r>
    </w:p>
    <w:p w14:paraId="47F83BEA" w14:textId="595BDD10" w:rsidR="00943A44" w:rsidRPr="00DB6E69" w:rsidRDefault="00CB53E6" w:rsidP="0027211F">
      <w:pPr>
        <w:pStyle w:val="ZUSTzmustartykuempunktem"/>
      </w:pPr>
      <w:r w:rsidRPr="00DB6E69">
        <w:t xml:space="preserve">2. </w:t>
      </w:r>
      <w:r w:rsidR="00877E5B" w:rsidRPr="00DB6E69">
        <w:t xml:space="preserve">Uznaje się, że koszty kwalifikowalne zostały poniesione w wyniku wyboru wykonawcy danego zadania ujętego w zestawieniu rzeczowo-finansowym operacji </w:t>
      </w:r>
      <w:r w:rsidR="00915AE7">
        <w:t>z </w:t>
      </w:r>
      <w:r w:rsidR="00877E5B" w:rsidRPr="00DB6E69">
        <w:t xml:space="preserve">zachowaniem konkurencyjnego trybu jego wyboru, jeżeli wybór tego wykonawcy nastąpił na podstawie najkorzystniejszej oferty spośród ofert otrzymanych od </w:t>
      </w:r>
      <w:r w:rsidR="00877E5B" w:rsidRPr="00DB6E69">
        <w:lastRenderedPageBreak/>
        <w:t xml:space="preserve">podmiotów niepowiązanych </w:t>
      </w:r>
      <w:r w:rsidR="0009542A" w:rsidRPr="00DB6E69">
        <w:t xml:space="preserve">osobowo lub kapitałowo </w:t>
      </w:r>
      <w:r w:rsidR="00877E5B" w:rsidRPr="00DB6E69">
        <w:t xml:space="preserve">z </w:t>
      </w:r>
      <w:r w:rsidR="00915AE7">
        <w:t>podmiotem ubiegającym się o </w:t>
      </w:r>
      <w:r w:rsidR="0009542A" w:rsidRPr="00DB6E69">
        <w:t>przyznanie pomocy lub pomocy technicznej albo beneficjentem</w:t>
      </w:r>
      <w:r w:rsidR="00877E5B" w:rsidRPr="00DB6E69">
        <w:t>.</w:t>
      </w:r>
    </w:p>
    <w:p w14:paraId="191F55E1" w14:textId="53B0D636" w:rsidR="00493956" w:rsidRPr="00DB6E69" w:rsidRDefault="00877E5B" w:rsidP="0027211F">
      <w:pPr>
        <w:pStyle w:val="ZUSTzmustartykuempunktem"/>
      </w:pPr>
      <w:r w:rsidRPr="00DB6E69">
        <w:t>3.</w:t>
      </w:r>
      <w:r w:rsidR="00B45832">
        <w:t xml:space="preserve"> </w:t>
      </w:r>
      <w:r w:rsidRPr="00DB6E69">
        <w:t xml:space="preserve">Przez najkorzystniejszą ofertę w zakresie danego zadania ujętego w zestawieniu rzeczowo-finansowym operacji należy rozumieć ofertę, która przedstawia najkorzystniejszy bilans </w:t>
      </w:r>
      <w:r w:rsidR="00FF6922" w:rsidRPr="00DB6E69">
        <w:t xml:space="preserve">ceny </w:t>
      </w:r>
      <w:r w:rsidR="00232740" w:rsidRPr="00DB6E69">
        <w:t xml:space="preserve">lub kosztu </w:t>
      </w:r>
      <w:r w:rsidR="00FF6922" w:rsidRPr="00DB6E69">
        <w:t xml:space="preserve">i innych </w:t>
      </w:r>
      <w:r w:rsidRPr="00DB6E69">
        <w:t xml:space="preserve">kryteriów określonych </w:t>
      </w:r>
      <w:r w:rsidR="0009542A" w:rsidRPr="00DB6E69">
        <w:t xml:space="preserve">przez podmiot ubiegający się o przyznanie pomocy lub pomocy technicznej albo beneficjenta </w:t>
      </w:r>
      <w:r w:rsidR="00915AE7">
        <w:t>w </w:t>
      </w:r>
      <w:r w:rsidRPr="00DB6E69">
        <w:t xml:space="preserve">zapytaniu </w:t>
      </w:r>
      <w:r w:rsidR="004F0BC1" w:rsidRPr="00DB6E69">
        <w:t>ofertowym</w:t>
      </w:r>
      <w:r w:rsidRPr="00DB6E69">
        <w:t xml:space="preserve"> </w:t>
      </w:r>
      <w:r w:rsidR="00033231" w:rsidRPr="00DB6E69">
        <w:t>udostępnionym</w:t>
      </w:r>
      <w:r w:rsidRPr="00DB6E69">
        <w:t xml:space="preserve"> różny</w:t>
      </w:r>
      <w:r w:rsidR="00033231" w:rsidRPr="00DB6E69">
        <w:t>m</w:t>
      </w:r>
      <w:r w:rsidRPr="00DB6E69">
        <w:t xml:space="preserve"> podmiot</w:t>
      </w:r>
      <w:r w:rsidR="00033231" w:rsidRPr="00DB6E69">
        <w:t>om</w:t>
      </w:r>
      <w:r w:rsidR="0027211F" w:rsidRPr="00DB6E69">
        <w:t xml:space="preserve"> </w:t>
      </w:r>
      <w:r w:rsidR="00493956" w:rsidRPr="00DB6E69">
        <w:t>przez zamieszczenie na stronie internetowej</w:t>
      </w:r>
      <w:r w:rsidR="007A02E8" w:rsidRPr="00DB6E69">
        <w:t xml:space="preserve"> </w:t>
      </w:r>
      <w:r w:rsidR="009E6F96" w:rsidRPr="00DB6E69">
        <w:t>prowadz</w:t>
      </w:r>
      <w:r w:rsidR="007A02E8" w:rsidRPr="00DB6E69">
        <w:t>onej przez</w:t>
      </w:r>
      <w:r w:rsidR="00493956" w:rsidRPr="00DB6E69">
        <w:t xml:space="preserve"> Agencj</w:t>
      </w:r>
      <w:r w:rsidR="007A02E8" w:rsidRPr="00DB6E69">
        <w:t>ę</w:t>
      </w:r>
      <w:r w:rsidR="00033231" w:rsidRPr="00DB6E69">
        <w:t>.</w:t>
      </w:r>
    </w:p>
    <w:p w14:paraId="622E525B" w14:textId="4BE5DBC9" w:rsidR="006135AF" w:rsidRPr="00DB6E69" w:rsidRDefault="0027211F" w:rsidP="00915AE7">
      <w:pPr>
        <w:pStyle w:val="ZUSTzmustartykuempunktem"/>
        <w:keepNext/>
      </w:pPr>
      <w:r w:rsidRPr="00DB6E69">
        <w:t>4</w:t>
      </w:r>
      <w:r w:rsidR="00493956" w:rsidRPr="00DB6E69">
        <w:t xml:space="preserve">. </w:t>
      </w:r>
      <w:r w:rsidR="006135AF" w:rsidRPr="00DB6E69">
        <w:t>Przez powiązania osobowe lub kapitałowe rozumie się wzajemne powiązania między podmiotem ubiegającym się o przyznanie pomocy lub pomocy technicznej lub beneficjentem, lub osobami upoważnionymi do zaciągania zobowiązań w ich imieniu, lub osobami wykonującymi w ich imieniu czynno</w:t>
      </w:r>
      <w:r w:rsidR="00915AE7">
        <w:t>ści związane z przygotowaniem i </w:t>
      </w:r>
      <w:r w:rsidR="006135AF" w:rsidRPr="00DB6E69">
        <w:t>przeprowadzeniem postępowania w sprawie wyboru wykonawcy a wykonawcą, polegające na:</w:t>
      </w:r>
    </w:p>
    <w:p w14:paraId="261A610D" w14:textId="0837F5A6" w:rsidR="00855F0B" w:rsidRPr="00DB6E69" w:rsidRDefault="00E51804" w:rsidP="00E34B16">
      <w:pPr>
        <w:pStyle w:val="ZPKTzmpktartykuempunktem"/>
      </w:pPr>
      <w:r>
        <w:t>1)</w:t>
      </w:r>
      <w:r w:rsidR="00415FDE" w:rsidRPr="00DB6E69">
        <w:tab/>
      </w:r>
      <w:r w:rsidR="006135AF" w:rsidRPr="00DB6E69">
        <w:t xml:space="preserve">uczestniczeniu jako wspólnik </w:t>
      </w:r>
      <w:r w:rsidR="00415FDE" w:rsidRPr="00DB6E69">
        <w:t>w spółce cywilnej lub osobowej;</w:t>
      </w:r>
    </w:p>
    <w:p w14:paraId="5D09EA17" w14:textId="1D6D4C0F" w:rsidR="00855F0B" w:rsidRPr="00DB6E69" w:rsidRDefault="00E51804" w:rsidP="00E34B16">
      <w:pPr>
        <w:pStyle w:val="ZPKTzmpktartykuempunktem"/>
      </w:pPr>
      <w:r>
        <w:t>2)</w:t>
      </w:r>
      <w:r w:rsidR="00415FDE" w:rsidRPr="00DB6E69">
        <w:tab/>
      </w:r>
      <w:r w:rsidR="006135AF" w:rsidRPr="00DB6E69">
        <w:t>posiadaniu co najmniej 10% udziałów lub akcji spółki kapitałowej;</w:t>
      </w:r>
    </w:p>
    <w:p w14:paraId="6066614D" w14:textId="2A76693E" w:rsidR="00855F0B" w:rsidRPr="00DB6E69" w:rsidRDefault="00E51804" w:rsidP="00E34B16">
      <w:pPr>
        <w:pStyle w:val="ZPKTzmpktartykuempunktem"/>
      </w:pPr>
      <w:r>
        <w:t>3)</w:t>
      </w:r>
      <w:r w:rsidR="00415FDE" w:rsidRPr="00DB6E69">
        <w:tab/>
      </w:r>
      <w:r w:rsidR="006135AF" w:rsidRPr="00DB6E69">
        <w:t>pełnieniu funkcji członka organu nadzorczego lub zarządzającego, prokurenta lub pełnomocnika;</w:t>
      </w:r>
    </w:p>
    <w:p w14:paraId="52AFA4DB" w14:textId="50FED45E" w:rsidR="00855F0B" w:rsidRPr="00DB6E69" w:rsidRDefault="00E51804" w:rsidP="007C1FD5">
      <w:pPr>
        <w:pStyle w:val="ZPKTzmpktartykuempunktem"/>
      </w:pPr>
      <w:r>
        <w:t>4)</w:t>
      </w:r>
      <w:r w:rsidR="00415FDE" w:rsidRPr="00DB6E69">
        <w:tab/>
      </w:r>
      <w:r w:rsidR="006135AF" w:rsidRPr="00DB6E69">
        <w:t>pozostawaniu w związku małżeńskim</w:t>
      </w:r>
      <w:r w:rsidR="001D1EF8" w:rsidRPr="00DB6E69">
        <w:t xml:space="preserve">, </w:t>
      </w:r>
      <w:r w:rsidR="00763BAD" w:rsidRPr="00DB6E69">
        <w:t>w stosunku pokrewieństwa lub powinowactwa w linii prostej, pokrewieństwa drugiego stopnia lub powinowactwa drugiego stopnia w linii bocznej lub w stosunku przysposobienia, opieki lub kurateli;</w:t>
      </w:r>
    </w:p>
    <w:p w14:paraId="37545640" w14:textId="77777777" w:rsidR="00855F0B" w:rsidRPr="00DB6E69" w:rsidRDefault="00415FDE" w:rsidP="00E34B16">
      <w:pPr>
        <w:pStyle w:val="ZPKTzmpktartykuempunktem"/>
      </w:pPr>
      <w:r w:rsidRPr="00DB6E69">
        <w:t>5)</w:t>
      </w:r>
      <w:r w:rsidRPr="00DB6E69">
        <w:tab/>
      </w:r>
      <w:r w:rsidR="006135AF" w:rsidRPr="00DB6E69">
        <w:t>pozostawaniu z wykonawcą w takim stosunku prawnym lub faktycznym, że może to budzić uzasadnione wątpliwości co do bezstronności tych osób.</w:t>
      </w:r>
    </w:p>
    <w:p w14:paraId="397DB648" w14:textId="77777777" w:rsidR="00CB53E6" w:rsidRPr="00DB6E69" w:rsidRDefault="006135AF" w:rsidP="00915AE7">
      <w:pPr>
        <w:pStyle w:val="ZUSTzmustartykuempunktem"/>
        <w:keepNext/>
      </w:pPr>
      <w:r w:rsidRPr="00DB6E69">
        <w:t xml:space="preserve">5. </w:t>
      </w:r>
      <w:r w:rsidR="00CB53E6" w:rsidRPr="00DB6E69">
        <w:t>Przepis</w:t>
      </w:r>
      <w:r w:rsidR="00014A38" w:rsidRPr="00DB6E69">
        <w:t>ów</w:t>
      </w:r>
      <w:r w:rsidR="00CB53E6" w:rsidRPr="00DB6E69">
        <w:t xml:space="preserve"> ust. 1</w:t>
      </w:r>
      <w:r w:rsidR="0009542A" w:rsidRPr="00DB6E69">
        <w:t>–</w:t>
      </w:r>
      <w:r w:rsidRPr="00DB6E69">
        <w:t>4</w:t>
      </w:r>
      <w:r w:rsidR="00CB53E6" w:rsidRPr="00DB6E69">
        <w:t xml:space="preserve"> nie stosuje się</w:t>
      </w:r>
      <w:r w:rsidR="002664F5" w:rsidRPr="00DB6E69">
        <w:t>,</w:t>
      </w:r>
      <w:r w:rsidR="0009542A" w:rsidRPr="00DB6E69">
        <w:t xml:space="preserve"> </w:t>
      </w:r>
      <w:r w:rsidR="00253F5C" w:rsidRPr="00DB6E69">
        <w:t xml:space="preserve">gdy </w:t>
      </w:r>
      <w:r w:rsidR="00CB53E6" w:rsidRPr="00DB6E69">
        <w:t>podmiot ubiegający się o przyznanie pomocy lub pomocy technicznej oraz beneficjent są obowiązani do poniesienia kosztów kwalifikowalnych zgodnie z przepisami o zamówieniach publicznych</w:t>
      </w:r>
      <w:r w:rsidR="002B3633" w:rsidRPr="00DB6E69">
        <w:t>, a gdy te przepisy nie mają zastosowania</w:t>
      </w:r>
      <w:r w:rsidR="00F73ED0" w:rsidRPr="00DB6E69">
        <w:t xml:space="preserve"> przepis</w:t>
      </w:r>
      <w:r w:rsidR="007152F5" w:rsidRPr="00DB6E69">
        <w:t>ów</w:t>
      </w:r>
      <w:r w:rsidR="00F73ED0" w:rsidRPr="00DB6E69">
        <w:t xml:space="preserve"> ust. 1</w:t>
      </w:r>
      <w:r w:rsidR="007152F5" w:rsidRPr="00DB6E69">
        <w:t>–</w:t>
      </w:r>
      <w:r w:rsidR="00943A44" w:rsidRPr="00DB6E69">
        <w:t>4</w:t>
      </w:r>
      <w:r w:rsidR="00F73ED0" w:rsidRPr="00DB6E69">
        <w:t xml:space="preserve"> nie stosuje się także</w:t>
      </w:r>
      <w:r w:rsidR="002B3633" w:rsidRPr="00DB6E69">
        <w:t>:</w:t>
      </w:r>
    </w:p>
    <w:p w14:paraId="26C6CA9D" w14:textId="3FDCBF83" w:rsidR="002B3633" w:rsidRPr="00DB6E69" w:rsidRDefault="00E51804" w:rsidP="009B2AB5">
      <w:pPr>
        <w:pStyle w:val="ZPKTzmpktartykuempunktem"/>
      </w:pPr>
      <w:r>
        <w:t>1)</w:t>
      </w:r>
      <w:r w:rsidR="002664F5" w:rsidRPr="00DB6E69">
        <w:tab/>
        <w:t xml:space="preserve">w przypadkach określonych w art. 4 pkt 3 lit. e, </w:t>
      </w:r>
      <w:r w:rsidR="00DA7A59" w:rsidRPr="00DB6E69">
        <w:t xml:space="preserve">ea, </w:t>
      </w:r>
      <w:r w:rsidR="002664F5" w:rsidRPr="00DB6E69">
        <w:t xml:space="preserve">g, h oraz i, pkt 4, </w:t>
      </w:r>
      <w:r w:rsidR="00967905" w:rsidRPr="00DB6E69">
        <w:t>7</w:t>
      </w:r>
      <w:r w:rsidR="007F0726">
        <w:t>,</w:t>
      </w:r>
      <w:r w:rsidR="009D0BF1">
        <w:t xml:space="preserve"> </w:t>
      </w:r>
      <w:r w:rsidR="007F0726">
        <w:t>12</w:t>
      </w:r>
      <w:r w:rsidR="00967905" w:rsidRPr="00DB6E69">
        <w:t xml:space="preserve"> i 13 oraz art. </w:t>
      </w:r>
      <w:r w:rsidR="007C5F3C" w:rsidRPr="00DB6E69">
        <w:t>4d ust</w:t>
      </w:r>
      <w:r w:rsidR="00967905" w:rsidRPr="00DB6E69">
        <w:t>.</w:t>
      </w:r>
      <w:r w:rsidR="007C5F3C" w:rsidRPr="00DB6E69">
        <w:t xml:space="preserve"> 1 pk</w:t>
      </w:r>
      <w:r w:rsidR="00967905" w:rsidRPr="00DB6E69">
        <w:t xml:space="preserve">t 1 i 2 </w:t>
      </w:r>
      <w:r w:rsidR="002664F5" w:rsidRPr="00DB6E69">
        <w:t>ustawy</w:t>
      </w:r>
      <w:r w:rsidR="007C5F3C" w:rsidRPr="00DB6E69">
        <w:t xml:space="preserve"> </w:t>
      </w:r>
      <w:r w:rsidR="002664F5" w:rsidRPr="00DB6E69">
        <w:t>z dnia 29 stycznia 2004 r. – Prawo zamówień</w:t>
      </w:r>
      <w:r w:rsidR="00B45832">
        <w:t xml:space="preserve"> </w:t>
      </w:r>
      <w:r w:rsidR="002664F5" w:rsidRPr="00DB6E69">
        <w:t>publicznych lub</w:t>
      </w:r>
    </w:p>
    <w:p w14:paraId="609A5DE7" w14:textId="12ABE40D" w:rsidR="007F0726" w:rsidRDefault="00E51804" w:rsidP="009B2AB5">
      <w:pPr>
        <w:pStyle w:val="ZPKTzmpktartykuempunktem"/>
      </w:pPr>
      <w:r>
        <w:t>2)</w:t>
      </w:r>
      <w:r w:rsidR="00B12B8B" w:rsidRPr="00DB6E69">
        <w:tab/>
      </w:r>
      <w:r w:rsidR="007F0726" w:rsidRPr="008653A2">
        <w:t xml:space="preserve">w przypadku określonym w art. 4 pkt 8 ustawy z dnia 29 stycznia 2004 r. – Prawo zamówień publicznych, jeżeli te koszty zostały poniesione zgodnie z przepisami </w:t>
      </w:r>
      <w:r w:rsidR="007F0726" w:rsidRPr="008653A2">
        <w:lastRenderedPageBreak/>
        <w:t>o</w:t>
      </w:r>
      <w:r w:rsidR="00915AE7">
        <w:t> </w:t>
      </w:r>
      <w:r w:rsidR="007F0726" w:rsidRPr="008653A2">
        <w:t>zamówieniach publicznych w wyniku wyboru wykonawcy w trybie przetargu nieograniczonego albo przetargu ograniczonego</w:t>
      </w:r>
      <w:r w:rsidR="009D0BF1">
        <w:t>;</w:t>
      </w:r>
      <w:r w:rsidR="007F0726" w:rsidRPr="008653A2">
        <w:t xml:space="preserve"> lub</w:t>
      </w:r>
    </w:p>
    <w:p w14:paraId="3357B670" w14:textId="675889EE" w:rsidR="00CB53E6" w:rsidRPr="00DB6E69" w:rsidRDefault="007F0726" w:rsidP="009B2AB5">
      <w:pPr>
        <w:pStyle w:val="ZPKTzmpktartykuempunktem"/>
      </w:pPr>
      <w:r>
        <w:t>3)</w:t>
      </w:r>
      <w:r>
        <w:tab/>
      </w:r>
      <w:r w:rsidR="00253F5C" w:rsidRPr="00DB6E69">
        <w:t xml:space="preserve">gdy </w:t>
      </w:r>
      <w:r w:rsidR="00CB53E6" w:rsidRPr="00DB6E69">
        <w:t xml:space="preserve">wartość danego zadania ujętego w zestawieniu rzeczowo-finansowym operacji </w:t>
      </w:r>
      <w:r w:rsidR="005661F1" w:rsidRPr="00DB6E69">
        <w:t xml:space="preserve">nie </w:t>
      </w:r>
      <w:r w:rsidR="00CB53E6" w:rsidRPr="00DB6E69">
        <w:t>przekracza 20</w:t>
      </w:r>
      <w:r w:rsidR="00B45832">
        <w:t xml:space="preserve"> </w:t>
      </w:r>
      <w:r w:rsidR="00CB53E6" w:rsidRPr="00DB6E69">
        <w:t>000 zł netto</w:t>
      </w:r>
      <w:r w:rsidR="009D0BF1">
        <w:t>;</w:t>
      </w:r>
      <w:r w:rsidR="00CB53E6" w:rsidRPr="00DB6E69">
        <w:t xml:space="preserve"> lub</w:t>
      </w:r>
    </w:p>
    <w:p w14:paraId="46FEB284" w14:textId="4AB06D0A" w:rsidR="004A3CD4" w:rsidRPr="00DB6E69" w:rsidRDefault="007F0726" w:rsidP="009B2AB5">
      <w:pPr>
        <w:pStyle w:val="ZPKTzmpktartykuempunktem"/>
      </w:pPr>
      <w:r>
        <w:t>4</w:t>
      </w:r>
      <w:r w:rsidR="00E51804">
        <w:t>)</w:t>
      </w:r>
      <w:r w:rsidR="00757C1D" w:rsidRPr="00DB6E69">
        <w:tab/>
      </w:r>
      <w:r w:rsidR="00253F5C" w:rsidRPr="00DB6E69">
        <w:t xml:space="preserve">do wyboru grantobiorców, o których mowa w </w:t>
      </w:r>
      <w:r w:rsidR="004A3CD4" w:rsidRPr="00DB6E69">
        <w:t>przepisach</w:t>
      </w:r>
      <w:r w:rsidR="00B45832">
        <w:t xml:space="preserve"> </w:t>
      </w:r>
      <w:r w:rsidR="004A3CD4" w:rsidRPr="00DB6E69">
        <w:t xml:space="preserve">o rozwoju lokalnym </w:t>
      </w:r>
      <w:r w:rsidR="00915AE7">
        <w:t>z </w:t>
      </w:r>
      <w:r w:rsidR="004A3CD4" w:rsidRPr="00DB6E69">
        <w:t>udziałem lokalnej społeczności</w:t>
      </w:r>
      <w:r w:rsidR="009D0BF1">
        <w:t>;</w:t>
      </w:r>
      <w:r w:rsidR="00253F5C" w:rsidRPr="00DB6E69">
        <w:t xml:space="preserve"> lub</w:t>
      </w:r>
    </w:p>
    <w:p w14:paraId="341344E6" w14:textId="00C0859B" w:rsidR="00757C1D" w:rsidRPr="00DB6E69" w:rsidRDefault="007F0726" w:rsidP="009B2AB5">
      <w:pPr>
        <w:pStyle w:val="ZPKTzmpktartykuempunktem"/>
      </w:pPr>
      <w:r>
        <w:t>5</w:t>
      </w:r>
      <w:r w:rsidR="00E51804">
        <w:t>)</w:t>
      </w:r>
      <w:r w:rsidR="00757C1D" w:rsidRPr="00DB6E69">
        <w:tab/>
      </w:r>
      <w:r w:rsidR="00253F5C" w:rsidRPr="00DB6E69">
        <w:t xml:space="preserve">gdy </w:t>
      </w:r>
      <w:r w:rsidR="00757C1D" w:rsidRPr="00DB6E69">
        <w:t xml:space="preserve">zadanie </w:t>
      </w:r>
      <w:r w:rsidR="00B12B8B" w:rsidRPr="00DB6E69">
        <w:t xml:space="preserve">ujęte w zestawieniu rzeczowo-finansowym operacji </w:t>
      </w:r>
      <w:r w:rsidR="00757C1D" w:rsidRPr="00DB6E69">
        <w:t>jest wykonywane na podstawie</w:t>
      </w:r>
      <w:r w:rsidR="00B45832">
        <w:t xml:space="preserve"> </w:t>
      </w:r>
      <w:r w:rsidR="009B2AB5" w:rsidRPr="00DB6E69">
        <w:t>art. 3 ust. 4</w:t>
      </w:r>
      <w:r w:rsidR="00B45832">
        <w:t xml:space="preserve"> </w:t>
      </w:r>
      <w:r w:rsidR="00757C1D" w:rsidRPr="00DB6E69">
        <w:t>ustawy</w:t>
      </w:r>
      <w:r w:rsidR="00B45832">
        <w:t xml:space="preserve"> </w:t>
      </w:r>
      <w:r w:rsidR="00757C1D" w:rsidRPr="00DB6E69">
        <w:t>z dnia 26 marca 1982 r. o scalaniu i wymianie gruntów (Dz. U. z 2014 r. poz. 700 oraz z 2015 r. poz. 349).</w:t>
      </w:r>
    </w:p>
    <w:p w14:paraId="62470850" w14:textId="77777777" w:rsidR="00877E5B" w:rsidRPr="00DB6E69" w:rsidRDefault="006135AF" w:rsidP="00915AE7">
      <w:pPr>
        <w:pStyle w:val="ZUSTzmustartykuempunktem"/>
        <w:keepNext/>
      </w:pPr>
      <w:r w:rsidRPr="00DB6E69">
        <w:t>6</w:t>
      </w:r>
      <w:r w:rsidR="00C03E05" w:rsidRPr="00DB6E69">
        <w:t>. Minister właściwy do spraw rozwoju wsi określi</w:t>
      </w:r>
      <w:r w:rsidR="00877E5B" w:rsidRPr="00DB6E69">
        <w:t>,</w:t>
      </w:r>
      <w:r w:rsidR="00C03E05" w:rsidRPr="00DB6E69">
        <w:t xml:space="preserve"> w drodze rozporządzenia</w:t>
      </w:r>
      <w:r w:rsidR="00AE4CCE" w:rsidRPr="00DB6E69">
        <w:t>,</w:t>
      </w:r>
      <w:r w:rsidR="003F3536" w:rsidRPr="00DB6E69">
        <w:t xml:space="preserve"> szczegółowe</w:t>
      </w:r>
      <w:r w:rsidR="00877E5B" w:rsidRPr="00DB6E69">
        <w:t>:</w:t>
      </w:r>
    </w:p>
    <w:p w14:paraId="5A16E051" w14:textId="61A61DE1" w:rsidR="00877E5B" w:rsidRPr="00DB6E69" w:rsidRDefault="00E51804" w:rsidP="009B2AB5">
      <w:pPr>
        <w:pStyle w:val="ZPKTzmpktartykuempunktem"/>
      </w:pPr>
      <w:r>
        <w:t>1)</w:t>
      </w:r>
      <w:r w:rsidR="003F3536" w:rsidRPr="00DB6E69">
        <w:tab/>
      </w:r>
      <w:r w:rsidR="002D4CD2" w:rsidRPr="00DB6E69">
        <w:t xml:space="preserve">warunki </w:t>
      </w:r>
      <w:r w:rsidR="003F3536" w:rsidRPr="00DB6E69">
        <w:t xml:space="preserve">i tryb </w:t>
      </w:r>
      <w:r w:rsidR="00C03E05" w:rsidRPr="00DB6E69">
        <w:t>konkurencyjnego wyboru wykonawców poszczególnych zadań ujętych w zestawieniu rzeczowo-finansowym operacji</w:t>
      </w:r>
      <w:r w:rsidR="00FF6922" w:rsidRPr="00DB6E69">
        <w:t>, w tym szczegółowe wymagania dotyczące zapytania ofertowego</w:t>
      </w:r>
      <w:r w:rsidR="00877E5B" w:rsidRPr="00DB6E69">
        <w:t xml:space="preserve">, mając na względzie </w:t>
      </w:r>
      <w:r w:rsidR="004F0BC1" w:rsidRPr="00DB6E69">
        <w:t>zapewnienie stosowania przy tym wyborze zasad równego traktowan</w:t>
      </w:r>
      <w:r w:rsidR="00915AE7">
        <w:t>ia, uczciwej konkurencji i </w:t>
      </w:r>
      <w:r w:rsidR="004F0BC1" w:rsidRPr="00DB6E69">
        <w:t>przejrzystości</w:t>
      </w:r>
      <w:r w:rsidR="00877E5B" w:rsidRPr="00DB6E69">
        <w:t>;</w:t>
      </w:r>
    </w:p>
    <w:p w14:paraId="3AA87BE9" w14:textId="78272997" w:rsidR="00C03E05" w:rsidRPr="00DB6E69" w:rsidRDefault="00877E5B" w:rsidP="009B2AB5">
      <w:pPr>
        <w:pStyle w:val="ZPKTzmpktartykuempunktem"/>
      </w:pPr>
      <w:r w:rsidRPr="00DB6E69">
        <w:t>2)</w:t>
      </w:r>
      <w:r w:rsidRPr="00DB6E69">
        <w:tab/>
      </w:r>
      <w:r w:rsidR="00D404DB" w:rsidRPr="00DB6E69">
        <w:t>warunki dokonywania</w:t>
      </w:r>
      <w:r w:rsidR="00C03E05" w:rsidRPr="00DB6E69">
        <w:t xml:space="preserve"> zmniejszeń kwot pomocy</w:t>
      </w:r>
      <w:r w:rsidR="00F91913" w:rsidRPr="00DB6E69">
        <w:t xml:space="preserve"> oraz pomocy technicznej</w:t>
      </w:r>
      <w:r w:rsidR="00C03E05" w:rsidRPr="00DB6E69">
        <w:t xml:space="preserve">, </w:t>
      </w:r>
      <w:r w:rsidR="00915AE7">
        <w:t>o </w:t>
      </w:r>
      <w:r w:rsidR="00C03E05" w:rsidRPr="00DB6E69">
        <w:t>których mowa w art. 64 ust. 4 lit</w:t>
      </w:r>
      <w:r w:rsidR="00663458" w:rsidRPr="00DB6E69">
        <w:t>.</w:t>
      </w:r>
      <w:r w:rsidR="00C03E05" w:rsidRPr="00DB6E69">
        <w:t xml:space="preserve"> a rozporządzenia nr 1306/2013, </w:t>
      </w:r>
      <w:r w:rsidR="00FD507D" w:rsidRPr="00DB6E69">
        <w:t xml:space="preserve">w tym sposób ustalania wysokości tych zmniejszeń, </w:t>
      </w:r>
      <w:r w:rsidR="00C03E05" w:rsidRPr="00DB6E69">
        <w:t>w przypadku stwierdzenia niezgodności</w:t>
      </w:r>
      <w:r w:rsidRPr="00DB6E69">
        <w:t xml:space="preserve"> dotyczącej stosowania trybu</w:t>
      </w:r>
      <w:r w:rsidR="009417FA" w:rsidRPr="00DB6E69">
        <w:t>, o którym mowa w pkt 1,</w:t>
      </w:r>
      <w:r w:rsidR="00915AE7">
        <w:t xml:space="preserve"> albo stosowania przepisów o </w:t>
      </w:r>
      <w:r w:rsidRPr="00DB6E69">
        <w:t>zamówieniach publicznych</w:t>
      </w:r>
      <w:r w:rsidR="00C03E05" w:rsidRPr="00DB6E69">
        <w:t>, mając na względzie kr</w:t>
      </w:r>
      <w:r w:rsidR="00915AE7">
        <w:t>yteria określone w art. 64 ust. </w:t>
      </w:r>
      <w:r w:rsidR="00C03E05" w:rsidRPr="00DB6E69">
        <w:t>5 rozporządzenia nr 1306/2013.”</w:t>
      </w:r>
      <w:r w:rsidR="00C63EE4" w:rsidRPr="00DB6E69">
        <w:t>;</w:t>
      </w:r>
    </w:p>
    <w:p w14:paraId="6CA6767A" w14:textId="4E910F5D" w:rsidR="00E72D3D" w:rsidRPr="009E67F3" w:rsidRDefault="002B5AEF" w:rsidP="00915AE7">
      <w:pPr>
        <w:pStyle w:val="PKTpunkt"/>
        <w:keepNext/>
      </w:pPr>
      <w:r w:rsidRPr="009E67F3">
        <w:t>1</w:t>
      </w:r>
      <w:r w:rsidR="000615A7" w:rsidRPr="009E67F3">
        <w:t>4</w:t>
      </w:r>
      <w:r w:rsidR="00FB17A9" w:rsidRPr="009E67F3">
        <w:t>)</w:t>
      </w:r>
      <w:r w:rsidR="00D76B12" w:rsidRPr="009E67F3">
        <w:tab/>
      </w:r>
      <w:r w:rsidR="00E72D3D" w:rsidRPr="009E67F3">
        <w:t xml:space="preserve">w art. 46 </w:t>
      </w:r>
      <w:r w:rsidR="006B416B" w:rsidRPr="009E67F3">
        <w:t xml:space="preserve">w ust. 1 </w:t>
      </w:r>
      <w:r w:rsidR="00D76B12" w:rsidRPr="009E67F3">
        <w:t xml:space="preserve">w </w:t>
      </w:r>
      <w:r w:rsidR="00E72D3D" w:rsidRPr="009E67F3">
        <w:t xml:space="preserve">pkt 2 </w:t>
      </w:r>
      <w:r w:rsidR="00F6670E" w:rsidRPr="009E67F3">
        <w:t xml:space="preserve">lit. a </w:t>
      </w:r>
      <w:r w:rsidR="00E72D3D" w:rsidRPr="009E67F3">
        <w:t>otrzymuje brzmienie:</w:t>
      </w:r>
    </w:p>
    <w:p w14:paraId="491C288C" w14:textId="6D5402F4" w:rsidR="00F6670E" w:rsidRPr="00DB6E69" w:rsidRDefault="00F6670E" w:rsidP="00BC47CC">
      <w:pPr>
        <w:pStyle w:val="ZLITzmlitartykuempunktem"/>
      </w:pPr>
      <w:r w:rsidRPr="00DB6E69">
        <w:t>„a)</w:t>
      </w:r>
      <w:r w:rsidR="00B86BE9" w:rsidRPr="00DB6E69">
        <w:tab/>
      </w:r>
      <w:r w:rsidRPr="00DB6E69">
        <w:t xml:space="preserve">stanowiących warunek przyznania pomocy lub zobowiązań wynikających z umowy o przyznaniu pomocy – w przypadku </w:t>
      </w:r>
      <w:r w:rsidR="00DF1E89" w:rsidRPr="00DB6E69">
        <w:t xml:space="preserve">działań i </w:t>
      </w:r>
      <w:r w:rsidRPr="00DB6E69">
        <w:t xml:space="preserve">poddziałań, o których mowa w art. 3 ust. 1 pkt 6 lit. a–c i e, </w:t>
      </w:r>
      <w:r w:rsidR="006E5446" w:rsidRPr="00DB6E69">
        <w:t xml:space="preserve">pkt 9, </w:t>
      </w:r>
      <w:r w:rsidRPr="00DB6E69">
        <w:t xml:space="preserve">11 lit. b </w:t>
      </w:r>
      <w:r w:rsidR="009D0BF1">
        <w:t>oraz</w:t>
      </w:r>
      <w:r w:rsidRPr="00DB6E69">
        <w:t xml:space="preserve"> pkt 14 lit. b i c,</w:t>
      </w:r>
      <w:r w:rsidR="006E5446" w:rsidRPr="00DB6E69">
        <w:t>”;</w:t>
      </w:r>
    </w:p>
    <w:p w14:paraId="584C5102" w14:textId="60C7FF27" w:rsidR="000708F8" w:rsidRPr="00DB6E69" w:rsidRDefault="002B5AEF" w:rsidP="00915AE7">
      <w:pPr>
        <w:pStyle w:val="PKTpunkt"/>
        <w:keepNext/>
      </w:pPr>
      <w:r w:rsidRPr="00DB6E69">
        <w:t>1</w:t>
      </w:r>
      <w:r w:rsidR="000615A7" w:rsidRPr="00DB6E69">
        <w:t>5</w:t>
      </w:r>
      <w:r w:rsidR="00FE7914" w:rsidRPr="00DB6E69">
        <w:t>)</w:t>
      </w:r>
      <w:r w:rsidR="00FE7914" w:rsidRPr="00DB6E69">
        <w:tab/>
      </w:r>
      <w:r w:rsidR="00524895" w:rsidRPr="00DB6E69">
        <w:t xml:space="preserve">w </w:t>
      </w:r>
      <w:r w:rsidR="00FE7914" w:rsidRPr="00DB6E69">
        <w:t xml:space="preserve">art. </w:t>
      </w:r>
      <w:r w:rsidR="00A44F29" w:rsidRPr="00DB6E69">
        <w:t>48</w:t>
      </w:r>
      <w:r w:rsidR="00D73068" w:rsidRPr="00DB6E69">
        <w:t xml:space="preserve"> </w:t>
      </w:r>
      <w:r w:rsidR="00524895" w:rsidRPr="00DB6E69">
        <w:t xml:space="preserve">pkt 2 </w:t>
      </w:r>
      <w:r w:rsidR="00D73068" w:rsidRPr="00DB6E69">
        <w:t>otrzymuje brzmienie:</w:t>
      </w:r>
    </w:p>
    <w:p w14:paraId="02CCA4E1" w14:textId="77777777" w:rsidR="00BE0B01" w:rsidRPr="00DB6E69" w:rsidRDefault="007F0BE6" w:rsidP="007625F6">
      <w:pPr>
        <w:pStyle w:val="ZPKTzmpktartykuempunktem"/>
      </w:pPr>
      <w:r w:rsidRPr="00DB6E69">
        <w:t>„</w:t>
      </w:r>
      <w:r w:rsidR="00B8443A" w:rsidRPr="00DB6E69">
        <w:t>2)</w:t>
      </w:r>
      <w:r w:rsidR="006A5817" w:rsidRPr="00DB6E69">
        <w:tab/>
      </w:r>
      <w:r w:rsidR="00D73068" w:rsidRPr="00DB6E69">
        <w:t xml:space="preserve">wizyt, o których mowa w art. 48 ust. 5 rozporządzenia nr 809/2014 </w:t>
      </w:r>
      <w:r w:rsidR="00F83CB1" w:rsidRPr="00DB6E69">
        <w:sym w:font="Symbol" w:char="F02D"/>
      </w:r>
      <w:r w:rsidR="00D73068" w:rsidRPr="00DB6E69">
        <w:t xml:space="preserve"> w przypadku</w:t>
      </w:r>
      <w:r w:rsidR="000A2E66" w:rsidRPr="00DB6E69">
        <w:t xml:space="preserve"> </w:t>
      </w:r>
      <w:r w:rsidR="00D73068" w:rsidRPr="00DB6E69">
        <w:t>poddziała</w:t>
      </w:r>
      <w:r w:rsidR="00846779" w:rsidRPr="00DB6E69">
        <w:t>ń</w:t>
      </w:r>
      <w:r w:rsidR="00D73068" w:rsidRPr="00DB6E69">
        <w:t>, o który</w:t>
      </w:r>
      <w:r w:rsidR="00846779" w:rsidRPr="00DB6E69">
        <w:t>ch</w:t>
      </w:r>
      <w:r w:rsidR="00D73068" w:rsidRPr="00DB6E69">
        <w:t xml:space="preserve"> mowa w art. 3 ust. 1 pkt 4 lit. a</w:t>
      </w:r>
      <w:r w:rsidR="008C778A" w:rsidRPr="00DB6E69">
        <w:t xml:space="preserve"> i b</w:t>
      </w:r>
      <w:r w:rsidR="00947996" w:rsidRPr="00DB6E69">
        <w:t>”</w:t>
      </w:r>
      <w:r w:rsidR="008138A4" w:rsidRPr="00DB6E69">
        <w:t>;</w:t>
      </w:r>
    </w:p>
    <w:p w14:paraId="7FDDF578" w14:textId="73946809" w:rsidR="004B4870" w:rsidRPr="00DB6E69" w:rsidRDefault="002B5AEF" w:rsidP="00915AE7">
      <w:pPr>
        <w:pStyle w:val="PKTpunkt"/>
        <w:keepNext/>
      </w:pPr>
      <w:r w:rsidRPr="00DB6E69">
        <w:t>1</w:t>
      </w:r>
      <w:r w:rsidR="000615A7" w:rsidRPr="00DB6E69">
        <w:t>6</w:t>
      </w:r>
      <w:r w:rsidR="00BC47CC" w:rsidRPr="00DB6E69">
        <w:t>)</w:t>
      </w:r>
      <w:r w:rsidR="00BC47CC" w:rsidRPr="00DB6E69">
        <w:tab/>
      </w:r>
      <w:r w:rsidR="004B4870" w:rsidRPr="00DB6E69">
        <w:t>po art. 48 dodaje się art. 48a w brzmieniu:</w:t>
      </w:r>
    </w:p>
    <w:p w14:paraId="011F0379" w14:textId="573AE55F" w:rsidR="004B4870" w:rsidRPr="00DB6E69" w:rsidRDefault="00BC47CC" w:rsidP="00915AE7">
      <w:pPr>
        <w:pStyle w:val="ZARTzmartartykuempunktem"/>
        <w:keepNext/>
      </w:pPr>
      <w:r w:rsidRPr="00DB6E69">
        <w:t>„</w:t>
      </w:r>
      <w:r w:rsidR="00112065">
        <w:t xml:space="preserve">Art. </w:t>
      </w:r>
      <w:r w:rsidR="004B4870" w:rsidRPr="00DB6E69">
        <w:t>48a.</w:t>
      </w:r>
      <w:r w:rsidR="00B70A8A" w:rsidRPr="00DB6E69">
        <w:t xml:space="preserve"> </w:t>
      </w:r>
      <w:r w:rsidR="004B4870" w:rsidRPr="00DB6E69">
        <w:t xml:space="preserve">1. W przypadku gdy </w:t>
      </w:r>
      <w:r w:rsidR="009D371B" w:rsidRPr="00DB6E69">
        <w:t xml:space="preserve">w ramach działania, o którym mowa w art. 3 ust. 1 pkt 8, w zakresie rocznej premii, o której mowa w art. 22 ust. 1 rozporządzenia </w:t>
      </w:r>
      <w:r w:rsidR="00915AE7">
        <w:t>nr </w:t>
      </w:r>
      <w:r w:rsidR="009D371B" w:rsidRPr="00DB6E69">
        <w:t>1305/2013, oraz w ramach działań, o których mowa w art. 3 ust. 1 pkt 10</w:t>
      </w:r>
      <w:r w:rsidR="009D371B" w:rsidRPr="00DB6E69">
        <w:sym w:font="Symbol" w:char="F02D"/>
      </w:r>
      <w:r w:rsidR="009D371B" w:rsidRPr="00DB6E69">
        <w:t xml:space="preserve">12, </w:t>
      </w:r>
      <w:r w:rsidR="004B4870" w:rsidRPr="00DB6E69">
        <w:lastRenderedPageBreak/>
        <w:t>w</w:t>
      </w:r>
      <w:r w:rsidR="00915AE7">
        <w:t> </w:t>
      </w:r>
      <w:r w:rsidR="004B4870" w:rsidRPr="00DB6E69">
        <w:t>wyniku ustaleń dokonanych w ramach kontroli administracyjnej lub kontroli na miejscu zostanie stwierdzone, że:</w:t>
      </w:r>
    </w:p>
    <w:p w14:paraId="1DD4DB5A" w14:textId="1F681E8D" w:rsidR="004B4870" w:rsidRPr="00DB6E69" w:rsidRDefault="004B4870" w:rsidP="004B4870">
      <w:pPr>
        <w:pStyle w:val="ZPKTzmpktartykuempunktem"/>
      </w:pPr>
      <w:r w:rsidRPr="00DB6E69">
        <w:t>1)</w:t>
      </w:r>
      <w:r w:rsidR="00372D8B" w:rsidRPr="00DB6E69">
        <w:tab/>
      </w:r>
      <w:r w:rsidR="00D4576A" w:rsidRPr="00DB6E69">
        <w:t xml:space="preserve">pomoc </w:t>
      </w:r>
      <w:r w:rsidRPr="00DB6E69">
        <w:t xml:space="preserve">została przyznana w niewłaściwej wysokości i istnieje konieczność zmiany jej wysokości lub </w:t>
      </w:r>
    </w:p>
    <w:p w14:paraId="09EFCD7D" w14:textId="563A7766" w:rsidR="004B4870" w:rsidRPr="00DB6E69" w:rsidRDefault="004B4870" w:rsidP="00915AE7">
      <w:pPr>
        <w:pStyle w:val="ZPKTzmpktartykuempunktem"/>
        <w:keepNext/>
      </w:pPr>
      <w:r w:rsidRPr="00DB6E69">
        <w:t>2)</w:t>
      </w:r>
      <w:r w:rsidR="00372D8B" w:rsidRPr="00DB6E69">
        <w:tab/>
      </w:r>
      <w:r w:rsidRPr="00DB6E69">
        <w:t xml:space="preserve">istnieje konieczność dokonania zmniejszenia danej </w:t>
      </w:r>
      <w:r w:rsidR="00D4576A" w:rsidRPr="00DB6E69">
        <w:t xml:space="preserve">pomocy </w:t>
      </w:r>
      <w:r w:rsidRPr="00DB6E69">
        <w:t xml:space="preserve">lub wykluczenia </w:t>
      </w:r>
      <w:r w:rsidR="00915AE7">
        <w:t>z </w:t>
      </w:r>
      <w:r w:rsidR="00D4576A" w:rsidRPr="00DB6E69">
        <w:t>pomocy</w:t>
      </w:r>
      <w:r w:rsidRPr="00DB6E69">
        <w:t xml:space="preserve">, w tym wynikająca ze stwierdzonych nieprawidłowości lub niezgodności, lub nałożenia pozostałych kar administracyjnych, </w:t>
      </w:r>
      <w:r w:rsidR="00991D7C" w:rsidRPr="00DB6E69">
        <w:t xml:space="preserve">o których mowa </w:t>
      </w:r>
      <w:r w:rsidR="00915AE7">
        <w:t>w </w:t>
      </w:r>
      <w:r w:rsidR="00991D7C" w:rsidRPr="00DB6E69">
        <w:t>art. 63 ust. 2 rozporządzenia nr 1306/2013</w:t>
      </w:r>
    </w:p>
    <w:p w14:paraId="4FAADF75" w14:textId="4B02412D" w:rsidR="004B4870" w:rsidRPr="00DB6E69" w:rsidRDefault="00142995" w:rsidP="009E67F3">
      <w:pPr>
        <w:pStyle w:val="ZCZWSPPKTzmczciwsppktartykuempunktem"/>
      </w:pPr>
      <w:r w:rsidRPr="00DB6E69">
        <w:sym w:font="Symbol" w:char="F02D"/>
      </w:r>
      <w:r w:rsidR="004B4870" w:rsidRPr="00DB6E69">
        <w:t xml:space="preserve"> organ, który wydał decyzję w sprawie o przyznanie tej </w:t>
      </w:r>
      <w:r w:rsidR="00D4576A" w:rsidRPr="00DB6E69">
        <w:t>pomocy</w:t>
      </w:r>
      <w:r w:rsidR="004B4870" w:rsidRPr="00DB6E69">
        <w:t xml:space="preserve">, </w:t>
      </w:r>
      <w:r w:rsidR="009D0BF1">
        <w:t>zmienia ją</w:t>
      </w:r>
      <w:r w:rsidR="004B4870" w:rsidRPr="00DB6E69">
        <w:t xml:space="preserve"> bez zgody strony, jeżeli </w:t>
      </w:r>
      <w:r w:rsidR="00D4576A" w:rsidRPr="00DB6E69">
        <w:t xml:space="preserve">pomoc </w:t>
      </w:r>
      <w:r w:rsidR="004B4870" w:rsidRPr="00DB6E69">
        <w:t>ta nie została jeszcze wypłacona i nie upłynął termin jej wypłaty</w:t>
      </w:r>
      <w:r w:rsidR="00D737BF" w:rsidRPr="00DB6E69">
        <w:t>.</w:t>
      </w:r>
    </w:p>
    <w:p w14:paraId="694B5FAF" w14:textId="77777777" w:rsidR="00557195" w:rsidRPr="00DB6E69" w:rsidRDefault="004B4870" w:rsidP="00557195">
      <w:pPr>
        <w:pStyle w:val="ZUSTzmustartykuempunktem"/>
      </w:pPr>
      <w:r w:rsidRPr="00DB6E69">
        <w:t>2.</w:t>
      </w:r>
      <w:r w:rsidR="00142995" w:rsidRPr="00DB6E69">
        <w:tab/>
      </w:r>
      <w:r w:rsidRPr="00DB6E69">
        <w:t>W przypadku, o którym mowa w ust. 1</w:t>
      </w:r>
      <w:r w:rsidR="00724E27" w:rsidRPr="00DB6E69">
        <w:t>,</w:t>
      </w:r>
      <w:r w:rsidRPr="00DB6E69">
        <w:t xml:space="preserve"> postępowanie wszczyna się z urzędu.</w:t>
      </w:r>
      <w:r w:rsidR="00142995" w:rsidRPr="00DB6E69">
        <w:t>”</w:t>
      </w:r>
      <w:r w:rsidRPr="00DB6E69">
        <w:t>;</w:t>
      </w:r>
    </w:p>
    <w:p w14:paraId="0BA2AC5F" w14:textId="0F77330F" w:rsidR="006B758F" w:rsidRPr="00DB6E69" w:rsidRDefault="002B5AEF" w:rsidP="00915AE7">
      <w:pPr>
        <w:pStyle w:val="PKTpunkt"/>
        <w:keepNext/>
      </w:pPr>
      <w:r w:rsidRPr="00DB6E69">
        <w:t>1</w:t>
      </w:r>
      <w:r w:rsidR="000615A7" w:rsidRPr="00DB6E69">
        <w:t>7</w:t>
      </w:r>
      <w:r w:rsidR="00E51804">
        <w:t>)</w:t>
      </w:r>
      <w:r w:rsidRPr="00DB6E69">
        <w:tab/>
      </w:r>
      <w:r w:rsidR="006B758F" w:rsidRPr="00DB6E69">
        <w:t>w art. 51 ust. 2 otrzymuje brzmienie:</w:t>
      </w:r>
    </w:p>
    <w:p w14:paraId="7ABB6C49" w14:textId="609911FB" w:rsidR="006B758F" w:rsidRPr="00DB6E69" w:rsidRDefault="006B758F" w:rsidP="004E2583">
      <w:pPr>
        <w:pStyle w:val="ZUSTzmustartykuempunktem"/>
      </w:pPr>
      <w:r w:rsidRPr="00DB6E69">
        <w:t xml:space="preserve">„2. Doradzać podmiotom ubiegającym się o przyznanie pomocy w ramach działań, o których mowa w art. 3 ust. 1 pkt 10 i 11, i beneficjentom tych działań w zakresie sporządzania </w:t>
      </w:r>
      <w:r w:rsidR="004E2583" w:rsidRPr="00DB6E69">
        <w:t>odpowiednio planu działalności rolnośrodowiskowej i planu działalności ekologicznej, mogą osoby fizyczne, które są wpisane na listę doradców rolnośrodowiskowych</w:t>
      </w:r>
      <w:r w:rsidR="00021144" w:rsidRPr="00DB6E69">
        <w:t>.</w:t>
      </w:r>
      <w:r w:rsidR="004E2583" w:rsidRPr="00DB6E69">
        <w:t>”;</w:t>
      </w:r>
    </w:p>
    <w:p w14:paraId="03361A12" w14:textId="5B019CAC" w:rsidR="00DA4E4D" w:rsidRPr="00DB6E69" w:rsidRDefault="002B5AEF" w:rsidP="00915AE7">
      <w:pPr>
        <w:pStyle w:val="PKTpunkt"/>
        <w:keepNext/>
      </w:pPr>
      <w:r w:rsidRPr="00DB6E69">
        <w:t>1</w:t>
      </w:r>
      <w:r w:rsidR="000615A7" w:rsidRPr="00DB6E69">
        <w:t>8</w:t>
      </w:r>
      <w:r w:rsidR="00E51804">
        <w:t>)</w:t>
      </w:r>
      <w:r w:rsidR="00A3270B" w:rsidRPr="00DB6E69">
        <w:tab/>
      </w:r>
      <w:r w:rsidR="00B17CB3" w:rsidRPr="00DB6E69">
        <w:t xml:space="preserve">w art. 52 </w:t>
      </w:r>
      <w:r w:rsidR="00000ED0" w:rsidRPr="00DB6E69">
        <w:t>u</w:t>
      </w:r>
      <w:r w:rsidR="00864F95" w:rsidRPr="00DB6E69">
        <w:t xml:space="preserve">st. </w:t>
      </w:r>
      <w:r w:rsidR="00000ED0" w:rsidRPr="00DB6E69">
        <w:t>4</w:t>
      </w:r>
      <w:r w:rsidR="00864F95" w:rsidRPr="00DB6E69">
        <w:t xml:space="preserve"> </w:t>
      </w:r>
      <w:r w:rsidR="00000ED0" w:rsidRPr="00DB6E69">
        <w:t>otrzymuje</w:t>
      </w:r>
      <w:r w:rsidR="00864F95" w:rsidRPr="00DB6E69">
        <w:t xml:space="preserve"> brzmieni</w:t>
      </w:r>
      <w:r w:rsidR="00000ED0" w:rsidRPr="00DB6E69">
        <w:t>e</w:t>
      </w:r>
      <w:r w:rsidR="00864F95" w:rsidRPr="00DB6E69">
        <w:t>:</w:t>
      </w:r>
    </w:p>
    <w:p w14:paraId="4D92C73B" w14:textId="42F89D16" w:rsidR="00192F25" w:rsidRPr="00DB6E69" w:rsidRDefault="00B17CB3" w:rsidP="00B92D89">
      <w:pPr>
        <w:pStyle w:val="ZUSTzmustartykuempunktem"/>
      </w:pPr>
      <w:r w:rsidRPr="00DB6E69">
        <w:t>„</w:t>
      </w:r>
      <w:r w:rsidR="00000ED0" w:rsidRPr="00DB6E69">
        <w:t>4.</w:t>
      </w:r>
      <w:r w:rsidR="00B45832">
        <w:t xml:space="preserve"> </w:t>
      </w:r>
      <w:r w:rsidR="00000ED0" w:rsidRPr="00DB6E69">
        <w:t>W ogłoszeniu o szkoleniu wskazuje się dzień rozpoczęcia szkolenia, czas jego trwania, program szkolenia, wysokość opłaty za udział w szkoleniu, jeżeli jest on odpłatny, oraz inne informacje dotyczące szkolenia, a także trzy terminy przeprowadzenia egzaminu z zakresu tego szkolenia w okresie 6 miesięcy od dnia zakończenia tego szkolenia.</w:t>
      </w:r>
      <w:r w:rsidR="009D21C0" w:rsidRPr="00DB6E69">
        <w:t>”</w:t>
      </w:r>
      <w:r w:rsidR="00864F95" w:rsidRPr="00DB6E69">
        <w:t>;</w:t>
      </w:r>
    </w:p>
    <w:p w14:paraId="12F20019" w14:textId="3DEECB34" w:rsidR="00E372F3" w:rsidRPr="00DB6E69" w:rsidRDefault="002B5AEF" w:rsidP="00915AE7">
      <w:pPr>
        <w:pStyle w:val="PKTpunkt"/>
        <w:keepNext/>
      </w:pPr>
      <w:r w:rsidRPr="00DB6E69">
        <w:t>1</w:t>
      </w:r>
      <w:r w:rsidR="000615A7" w:rsidRPr="00DB6E69">
        <w:t>9</w:t>
      </w:r>
      <w:r w:rsidR="00E51804">
        <w:t>)</w:t>
      </w:r>
      <w:r w:rsidR="00E372F3" w:rsidRPr="00DB6E69">
        <w:tab/>
        <w:t>po art. 53 dodaje się art. 53a w brzmieniu:</w:t>
      </w:r>
    </w:p>
    <w:p w14:paraId="68FA8B82" w14:textId="77777777" w:rsidR="00192F25" w:rsidRPr="00DB6E69" w:rsidRDefault="00E372F3" w:rsidP="00915AE7">
      <w:pPr>
        <w:pStyle w:val="ZARTzmartartykuempunktem"/>
        <w:keepNext/>
      </w:pPr>
      <w:r w:rsidRPr="00DB6E69">
        <w:t>„Art. 53a. 1. Doradca rolniczy może uzyskać specjalizację w zakresie:</w:t>
      </w:r>
    </w:p>
    <w:p w14:paraId="6EC6DE8E" w14:textId="6099AE6B" w:rsidR="00192F25" w:rsidRPr="00DB6E69" w:rsidRDefault="00E51804" w:rsidP="00B92D89">
      <w:pPr>
        <w:pStyle w:val="ZPKTzmpktartykuempunktem"/>
      </w:pPr>
      <w:r>
        <w:t>1)</w:t>
      </w:r>
      <w:r w:rsidR="00E372F3" w:rsidRPr="00DB6E69">
        <w:tab/>
        <w:t>rolnictwa ekologicznego,</w:t>
      </w:r>
    </w:p>
    <w:p w14:paraId="5E54CFBE" w14:textId="60B3345F" w:rsidR="00192F25" w:rsidRPr="00DB6E69" w:rsidRDefault="00E51804" w:rsidP="00B92D89">
      <w:pPr>
        <w:pStyle w:val="ZPKTzmpktartykuempunktem"/>
      </w:pPr>
      <w:r>
        <w:t>2)</w:t>
      </w:r>
      <w:r w:rsidR="00E372F3" w:rsidRPr="00DB6E69">
        <w:tab/>
        <w:t>przedsiębiorczości,</w:t>
      </w:r>
    </w:p>
    <w:p w14:paraId="76B28410" w14:textId="00896926" w:rsidR="00192F25" w:rsidRPr="00DB6E69" w:rsidRDefault="00E51804" w:rsidP="00915AE7">
      <w:pPr>
        <w:pStyle w:val="ZPKTzmpktartykuempunktem"/>
        <w:keepNext/>
      </w:pPr>
      <w:r>
        <w:t>3)</w:t>
      </w:r>
      <w:r w:rsidR="00E372F3" w:rsidRPr="00DB6E69">
        <w:tab/>
      </w:r>
      <w:r w:rsidR="00B92D89" w:rsidRPr="00DB6E69">
        <w:t>ekonomiki</w:t>
      </w:r>
      <w:r w:rsidR="00E372F3" w:rsidRPr="00DB6E69">
        <w:t xml:space="preserve"> gospodarstwa rolnego</w:t>
      </w:r>
    </w:p>
    <w:p w14:paraId="39814410" w14:textId="324C4665" w:rsidR="00192F25" w:rsidRPr="00DB6E69" w:rsidRDefault="00101865" w:rsidP="00B92D89">
      <w:pPr>
        <w:pStyle w:val="ZCZWSPPKTzmczciwsppktartykuempunktem"/>
      </w:pPr>
      <w:r w:rsidRPr="00DB6E69">
        <w:t>–</w:t>
      </w:r>
      <w:r w:rsidR="00E372F3" w:rsidRPr="00DB6E69">
        <w:t xml:space="preserve"> jeżeli ukończył szkolenie w zakresie</w:t>
      </w:r>
      <w:r w:rsidRPr="00DB6E69">
        <w:t xml:space="preserve"> danej specjalizacji </w:t>
      </w:r>
      <w:r w:rsidR="00E372F3" w:rsidRPr="00DB6E69">
        <w:t xml:space="preserve">przeprowadzone przez CDR </w:t>
      </w:r>
      <w:r w:rsidR="00915AE7">
        <w:t>i </w:t>
      </w:r>
      <w:r w:rsidR="00E372F3" w:rsidRPr="00DB6E69">
        <w:t>zdał egzamin w zakresie</w:t>
      </w:r>
      <w:r w:rsidRPr="00DB6E69">
        <w:t xml:space="preserve"> danej specjalizacji</w:t>
      </w:r>
      <w:r w:rsidR="00E372F3" w:rsidRPr="00DB6E69">
        <w:t xml:space="preserve"> przeprowadzony przez dyrektora CDR.</w:t>
      </w:r>
    </w:p>
    <w:p w14:paraId="2F1CE32B" w14:textId="7ABE8B1A" w:rsidR="00192F25" w:rsidRPr="00DB6E69" w:rsidRDefault="00101865" w:rsidP="00B92D89">
      <w:pPr>
        <w:pStyle w:val="ZUSTzmustartykuempunktem"/>
      </w:pPr>
      <w:r w:rsidRPr="00DB6E69">
        <w:t>2</w:t>
      </w:r>
      <w:r w:rsidR="00E372F3" w:rsidRPr="00DB6E69">
        <w:t xml:space="preserve">. </w:t>
      </w:r>
      <w:r w:rsidR="007E7BDF" w:rsidRPr="00DB6E69">
        <w:t>Do</w:t>
      </w:r>
      <w:r w:rsidR="002B5AEF" w:rsidRPr="00DB6E69">
        <w:t xml:space="preserve"> </w:t>
      </w:r>
      <w:r w:rsidR="007E7BDF" w:rsidRPr="00DB6E69">
        <w:t xml:space="preserve">szkolenia </w:t>
      </w:r>
      <w:r w:rsidR="00415F54" w:rsidRPr="00DB6E69">
        <w:t xml:space="preserve">i egzaminu </w:t>
      </w:r>
      <w:r w:rsidR="002B5AEF" w:rsidRPr="00DB6E69">
        <w:t xml:space="preserve">w zakresie danej specjalizacji </w:t>
      </w:r>
      <w:r w:rsidR="00E372F3" w:rsidRPr="00DB6E69">
        <w:t xml:space="preserve">stosuje się odpowiednio </w:t>
      </w:r>
      <w:r w:rsidR="00DD1F97">
        <w:t xml:space="preserve">przepisy </w:t>
      </w:r>
      <w:r w:rsidR="00E372F3" w:rsidRPr="00DB6E69">
        <w:t xml:space="preserve">art. 52 ust. </w:t>
      </w:r>
      <w:r w:rsidR="007E7BDF" w:rsidRPr="00DB6E69">
        <w:t>1</w:t>
      </w:r>
      <w:r w:rsidRPr="00DB6E69">
        <w:t>–</w:t>
      </w:r>
      <w:r w:rsidR="007E7BDF" w:rsidRPr="00DB6E69">
        <w:t>4,</w:t>
      </w:r>
      <w:r w:rsidR="00E372F3" w:rsidRPr="00DB6E69">
        <w:t xml:space="preserve"> 5 pkt 1</w:t>
      </w:r>
      <w:r w:rsidR="00021144" w:rsidRPr="00DB6E69">
        <w:t xml:space="preserve"> oraz</w:t>
      </w:r>
      <w:r w:rsidR="007E7BDF" w:rsidRPr="00DB6E69">
        <w:t xml:space="preserve"> ust. 6</w:t>
      </w:r>
      <w:r w:rsidR="00415F54" w:rsidRPr="00DB6E69">
        <w:t xml:space="preserve"> i 9</w:t>
      </w:r>
      <w:r w:rsidR="007E7BDF" w:rsidRPr="00DB6E69">
        <w:t>.</w:t>
      </w:r>
    </w:p>
    <w:p w14:paraId="0243BBCC" w14:textId="77777777" w:rsidR="007E7BDF" w:rsidRPr="00DB6E69" w:rsidRDefault="00415F54" w:rsidP="007E7BDF">
      <w:pPr>
        <w:pStyle w:val="ZUSTzmustartykuempunktem"/>
      </w:pPr>
      <w:r w:rsidRPr="00DB6E69">
        <w:lastRenderedPageBreak/>
        <w:t>3</w:t>
      </w:r>
      <w:r w:rsidR="007E7BDF" w:rsidRPr="00DB6E69">
        <w:t>. W przypadku zmiany stanu wiedzy w zakresie danej specjalizacji przeprowadza się szkolenie uzupełniające. Doradca rolniczy, który uzyskał daną specjalizację</w:t>
      </w:r>
      <w:r w:rsidR="00101865" w:rsidRPr="00DB6E69">
        <w:t>,</w:t>
      </w:r>
      <w:r w:rsidR="007E7BDF" w:rsidRPr="00DB6E69">
        <w:t xml:space="preserve"> jest obowiązan</w:t>
      </w:r>
      <w:r w:rsidR="00101865" w:rsidRPr="00DB6E69">
        <w:t>y</w:t>
      </w:r>
      <w:r w:rsidR="007E7BDF" w:rsidRPr="00DB6E69">
        <w:t xml:space="preserve"> ukończyć szkolenie uzupełniające i zdać egzamin uzupełniający z zakresu tego szkolenia.</w:t>
      </w:r>
    </w:p>
    <w:p w14:paraId="7B88260C" w14:textId="19C131C3" w:rsidR="007E7BDF" w:rsidRPr="00DB6E69" w:rsidRDefault="00415F54" w:rsidP="00F512D0">
      <w:pPr>
        <w:pStyle w:val="ZUSTzmustartykuempunktem"/>
      </w:pPr>
      <w:r w:rsidRPr="00DB6E69">
        <w:t>4</w:t>
      </w:r>
      <w:r w:rsidR="007E7BDF" w:rsidRPr="00DB6E69">
        <w:t>.</w:t>
      </w:r>
      <w:r w:rsidR="00B45832">
        <w:t xml:space="preserve"> </w:t>
      </w:r>
      <w:r w:rsidR="007E7BDF" w:rsidRPr="00DB6E69">
        <w:t xml:space="preserve">Do szkolenia uzupełniającego </w:t>
      </w:r>
      <w:r w:rsidRPr="00DB6E69">
        <w:t xml:space="preserve">i egzaminu uzupełniającego w zakresie danej specjalizacji </w:t>
      </w:r>
      <w:r w:rsidR="007E7BDF" w:rsidRPr="00DB6E69">
        <w:t>stosuje się odpowiednio przepisy</w:t>
      </w:r>
      <w:r w:rsidR="00F512D0" w:rsidRPr="00DB6E69">
        <w:t xml:space="preserve"> art. 52</w:t>
      </w:r>
      <w:r w:rsidR="007E7BDF" w:rsidRPr="00DB6E69">
        <w:t xml:space="preserve"> ust. 3 i 4, z tym że o terminie szkolenia uzupełniającego </w:t>
      </w:r>
      <w:r w:rsidRPr="00DB6E69">
        <w:t xml:space="preserve">dyrektor CDR </w:t>
      </w:r>
      <w:r w:rsidR="007E7BDF" w:rsidRPr="00DB6E69">
        <w:t>dodatkowo i</w:t>
      </w:r>
      <w:r w:rsidR="00F512D0" w:rsidRPr="00DB6E69">
        <w:t xml:space="preserve">nformuje </w:t>
      </w:r>
      <w:r w:rsidRPr="00DB6E69">
        <w:t>doradcę rolniczego</w:t>
      </w:r>
      <w:r w:rsidR="0099588F" w:rsidRPr="00DB6E69">
        <w:t>, który uzyskał</w:t>
      </w:r>
      <w:r w:rsidRPr="00DB6E69">
        <w:t xml:space="preserve"> daną specjalizację</w:t>
      </w:r>
      <w:r w:rsidR="0099588F" w:rsidRPr="00DB6E69">
        <w:t>,</w:t>
      </w:r>
      <w:r w:rsidRPr="00DB6E69">
        <w:t xml:space="preserve"> co najmniej na 30 dni przed dniem rozpoczęcia tego szkolenia</w:t>
      </w:r>
      <w:r w:rsidR="00F512D0" w:rsidRPr="00DB6E69">
        <w:t>.</w:t>
      </w:r>
    </w:p>
    <w:p w14:paraId="31288942" w14:textId="77777777" w:rsidR="00192F25" w:rsidRPr="00DB6E69" w:rsidRDefault="0099588F" w:rsidP="00B92D89">
      <w:pPr>
        <w:pStyle w:val="ZUSTzmustartykuempunktem"/>
      </w:pPr>
      <w:r w:rsidRPr="00DB6E69">
        <w:t>5. Informacja o specjalizacji jest ujawniana na liście doradców rolniczych wśród danych doradcy rolniczego, który uzyskał specjalizację.</w:t>
      </w:r>
    </w:p>
    <w:p w14:paraId="7B266CEF" w14:textId="1F9E7F1C" w:rsidR="00192F25" w:rsidRPr="00DB6E69" w:rsidRDefault="0099588F" w:rsidP="00B92D89">
      <w:pPr>
        <w:pStyle w:val="ZUSTzmustartykuempunktem"/>
      </w:pPr>
      <w:r w:rsidRPr="00DB6E69">
        <w:t>6. Ujawnienia informacji o uzyskanej specjalizacji dokonuje dyrektor CDR, w</w:t>
      </w:r>
      <w:r w:rsidR="00915AE7">
        <w:t> </w:t>
      </w:r>
      <w:r w:rsidRPr="00DB6E69">
        <w:t>drodze decyzji administracyjnej, na wniosek doradcy rolniczego, który ją uzyskał.</w:t>
      </w:r>
    </w:p>
    <w:p w14:paraId="0C2E035D" w14:textId="1AB9AFCA" w:rsidR="00192F25" w:rsidRPr="00DB6E69" w:rsidRDefault="00217AC1" w:rsidP="00B92D89">
      <w:pPr>
        <w:pStyle w:val="ZUSTzmustartykuempunktem"/>
      </w:pPr>
      <w:r w:rsidRPr="00DB6E69">
        <w:t>7</w:t>
      </w:r>
      <w:r w:rsidR="001A1C03" w:rsidRPr="00DB6E69">
        <w:t>.</w:t>
      </w:r>
      <w:r w:rsidR="00B45832">
        <w:t xml:space="preserve"> </w:t>
      </w:r>
      <w:r w:rsidR="001A1C03" w:rsidRPr="00DB6E69">
        <w:t>Informację o specjalizacji danego doradcy rolniczego skreśla się z listy doradców rolniczych na żądanie tego doradcy lub w przypadku niezdania egzaminu uzupełniającego w zakresie danej specjalizacji.”;</w:t>
      </w:r>
    </w:p>
    <w:p w14:paraId="5C43C80C" w14:textId="60CDE218" w:rsidR="008C5473" w:rsidRPr="00DB6E69" w:rsidRDefault="000615A7" w:rsidP="00915AE7">
      <w:pPr>
        <w:pStyle w:val="PKTpunkt"/>
        <w:keepNext/>
      </w:pPr>
      <w:r w:rsidRPr="00DB6E69">
        <w:t>20</w:t>
      </w:r>
      <w:r w:rsidR="00E51804">
        <w:t>)</w:t>
      </w:r>
      <w:r w:rsidR="009D21C0" w:rsidRPr="00DB6E69">
        <w:tab/>
      </w:r>
      <w:r w:rsidR="00A3270B" w:rsidRPr="00DB6E69">
        <w:t xml:space="preserve">w art. 55: </w:t>
      </w:r>
    </w:p>
    <w:p w14:paraId="2F5E5638" w14:textId="5567AC84" w:rsidR="008C5473" w:rsidRPr="00DB6E69" w:rsidRDefault="00A3270B" w:rsidP="00915AE7">
      <w:pPr>
        <w:pStyle w:val="LITlitera"/>
        <w:keepNext/>
      </w:pPr>
      <w:r w:rsidRPr="00DB6E69">
        <w:t>a)</w:t>
      </w:r>
      <w:r w:rsidRPr="00DB6E69">
        <w:tab/>
        <w:t>w ust. 2:</w:t>
      </w:r>
    </w:p>
    <w:p w14:paraId="511E5E5C" w14:textId="05521481" w:rsidR="008C5473" w:rsidRPr="00DB6E69" w:rsidRDefault="00A3270B" w:rsidP="00915AE7">
      <w:pPr>
        <w:pStyle w:val="TIRtiret"/>
        <w:keepNext/>
      </w:pPr>
      <w:r w:rsidRPr="00DB6E69">
        <w:sym w:font="Symbol" w:char="F02D"/>
      </w:r>
      <w:r w:rsidRPr="00DB6E69">
        <w:tab/>
        <w:t>pkt 2 otrzymuje brzmienie:</w:t>
      </w:r>
    </w:p>
    <w:p w14:paraId="1516DC38" w14:textId="77777777" w:rsidR="008C5473" w:rsidRPr="00DB6E69" w:rsidRDefault="00BE2FB4" w:rsidP="00CD309B">
      <w:pPr>
        <w:pStyle w:val="ZTIRPKTzmpkttiret"/>
        <w:rPr>
          <w:rFonts w:cs="A"/>
        </w:rPr>
      </w:pPr>
      <w:r w:rsidRPr="00DB6E69">
        <w:t>„2)</w:t>
      </w:r>
      <w:r w:rsidRPr="00DB6E69">
        <w:tab/>
        <w:t>opracowanie planu działania i dwuletnich planów operacyjnych</w:t>
      </w:r>
      <w:r w:rsidR="00C3741D" w:rsidRPr="00DB6E69">
        <w:t xml:space="preserve"> oraz ich zmian</w:t>
      </w:r>
      <w:r w:rsidR="00490506" w:rsidRPr="00DB6E69">
        <w:t xml:space="preserve"> we współpracy z jednostkami wymienionymi w ust. </w:t>
      </w:r>
      <w:r w:rsidR="00C3116A" w:rsidRPr="00DB6E69">
        <w:t>1 pkt 2</w:t>
      </w:r>
      <w:r w:rsidR="00817094" w:rsidRPr="00DB6E69">
        <w:t>–</w:t>
      </w:r>
      <w:r w:rsidR="00490506" w:rsidRPr="00DB6E69">
        <w:t xml:space="preserve">4, podmiotami wdrażającymi </w:t>
      </w:r>
      <w:r w:rsidR="005344C7" w:rsidRPr="00DB6E69">
        <w:t>i</w:t>
      </w:r>
      <w:r w:rsidR="00490506" w:rsidRPr="00DB6E69">
        <w:t xml:space="preserve"> agencją </w:t>
      </w:r>
      <w:r w:rsidRPr="00DB6E69">
        <w:t>płatniczą;”,</w:t>
      </w:r>
    </w:p>
    <w:p w14:paraId="290B204B" w14:textId="38E95675" w:rsidR="008C5473" w:rsidRPr="00DB6E69" w:rsidRDefault="00A3270B" w:rsidP="00915AE7">
      <w:pPr>
        <w:pStyle w:val="TIRtiret"/>
        <w:keepNext/>
      </w:pPr>
      <w:r w:rsidRPr="00DB6E69">
        <w:sym w:font="Symbol" w:char="F02D"/>
      </w:r>
      <w:r w:rsidRPr="00DB6E69">
        <w:tab/>
        <w:t>dodaje się pkt 3</w:t>
      </w:r>
      <w:r w:rsidR="00817094" w:rsidRPr="00DB6E69">
        <w:t xml:space="preserve"> </w:t>
      </w:r>
      <w:r w:rsidRPr="00DB6E69">
        <w:t>w brzmieniu:</w:t>
      </w:r>
    </w:p>
    <w:p w14:paraId="2AE2AFD2" w14:textId="77777777" w:rsidR="008C5473" w:rsidRPr="00DB6E69" w:rsidRDefault="00A3270B" w:rsidP="00CD309B">
      <w:pPr>
        <w:pStyle w:val="ZTIRPKTzmpkttiret"/>
      </w:pPr>
      <w:r w:rsidRPr="00DB6E69">
        <w:t>„3)</w:t>
      </w:r>
      <w:r w:rsidRPr="00DB6E69">
        <w:tab/>
        <w:t>realizację planu działania na poziomie krajowym na podstawie dwuletnich planów operacyjnych.”,</w:t>
      </w:r>
    </w:p>
    <w:p w14:paraId="557FC535" w14:textId="6AA685D1" w:rsidR="008C5473" w:rsidRPr="00DB6E69" w:rsidRDefault="00A3270B" w:rsidP="00915AE7">
      <w:pPr>
        <w:pStyle w:val="LITlitera"/>
        <w:keepNext/>
      </w:pPr>
      <w:r w:rsidRPr="00DB6E69">
        <w:t>b)</w:t>
      </w:r>
      <w:r w:rsidRPr="00DB6E69">
        <w:tab/>
        <w:t>po ust. 2 dodaje się ust. 2a</w:t>
      </w:r>
      <w:r w:rsidR="00817094" w:rsidRPr="00DB6E69">
        <w:t>–</w:t>
      </w:r>
      <w:r w:rsidR="00490506" w:rsidRPr="00DB6E69">
        <w:t>2</w:t>
      </w:r>
      <w:r w:rsidR="008260B1" w:rsidRPr="00DB6E69">
        <w:t>d</w:t>
      </w:r>
      <w:r w:rsidRPr="00DB6E69">
        <w:t xml:space="preserve"> w brzmieniu:</w:t>
      </w:r>
    </w:p>
    <w:p w14:paraId="21BD6BC1" w14:textId="77777777" w:rsidR="00490506" w:rsidRPr="00DB6E69" w:rsidRDefault="00A3270B" w:rsidP="00915AE7">
      <w:pPr>
        <w:pStyle w:val="ZLITUSTzmustliter"/>
        <w:keepNext/>
      </w:pPr>
      <w:r w:rsidRPr="00DB6E69">
        <w:t xml:space="preserve">„2a. </w:t>
      </w:r>
      <w:r w:rsidR="00490506" w:rsidRPr="00DB6E69">
        <w:t>W ramach współpracy, o której mowa w ust. 2 pk</w:t>
      </w:r>
      <w:r w:rsidR="0030034D" w:rsidRPr="00DB6E69">
        <w:t xml:space="preserve">t </w:t>
      </w:r>
      <w:r w:rsidR="00490506" w:rsidRPr="00DB6E69">
        <w:t>2, jedn</w:t>
      </w:r>
      <w:r w:rsidR="00C3116A" w:rsidRPr="00DB6E69">
        <w:t>ostki wymienione w ust. 1 pkt 2</w:t>
      </w:r>
      <w:r w:rsidR="00817094" w:rsidRPr="00DB6E69">
        <w:t>–</w:t>
      </w:r>
      <w:r w:rsidR="00490506" w:rsidRPr="00DB6E69">
        <w:t xml:space="preserve">4, podmioty wdrażające </w:t>
      </w:r>
      <w:r w:rsidR="005344C7" w:rsidRPr="00DB6E69">
        <w:t>i</w:t>
      </w:r>
      <w:r w:rsidR="00490506" w:rsidRPr="00DB6E69">
        <w:t xml:space="preserve"> agencja płatnicza zgłaszają</w:t>
      </w:r>
      <w:r w:rsidR="00C3116A" w:rsidRPr="00DB6E69">
        <w:t xml:space="preserve"> </w:t>
      </w:r>
      <w:r w:rsidR="00946ECE" w:rsidRPr="00DB6E69">
        <w:t xml:space="preserve">jednostce centralnej </w:t>
      </w:r>
      <w:r w:rsidR="00C3116A" w:rsidRPr="00DB6E69">
        <w:t>propozycje</w:t>
      </w:r>
      <w:r w:rsidR="00490506" w:rsidRPr="00DB6E69">
        <w:t>:</w:t>
      </w:r>
    </w:p>
    <w:p w14:paraId="7ADB9B5C" w14:textId="7352FCAC" w:rsidR="00490506" w:rsidRPr="00DB6E69" w:rsidRDefault="00E51804" w:rsidP="00CD309B">
      <w:pPr>
        <w:pStyle w:val="ZLITPKTzmpktliter"/>
      </w:pPr>
      <w:r>
        <w:t>1)</w:t>
      </w:r>
      <w:r w:rsidR="00817094" w:rsidRPr="00DB6E69">
        <w:tab/>
      </w:r>
      <w:r w:rsidR="0030034D" w:rsidRPr="00DB6E69">
        <w:t>działa</w:t>
      </w:r>
      <w:r w:rsidR="00C3116A" w:rsidRPr="00DB6E69">
        <w:t>ń</w:t>
      </w:r>
      <w:r w:rsidR="00490506" w:rsidRPr="00DB6E69">
        <w:t xml:space="preserve"> do planu działania</w:t>
      </w:r>
      <w:r w:rsidR="00C3741D" w:rsidRPr="00DB6E69">
        <w:t xml:space="preserve"> oraz jego zmian</w:t>
      </w:r>
      <w:r w:rsidR="00490506" w:rsidRPr="00DB6E69">
        <w:t>;</w:t>
      </w:r>
    </w:p>
    <w:p w14:paraId="55E406DD" w14:textId="0976CDEC" w:rsidR="00490506" w:rsidRPr="00DB6E69" w:rsidRDefault="00E51804" w:rsidP="00CD309B">
      <w:pPr>
        <w:pStyle w:val="ZLITPKTzmpktliter"/>
      </w:pPr>
      <w:r>
        <w:t>2)</w:t>
      </w:r>
      <w:r w:rsidR="00817094" w:rsidRPr="00DB6E69">
        <w:tab/>
      </w:r>
      <w:r w:rsidR="0030034D" w:rsidRPr="00DB6E69">
        <w:t>operacj</w:t>
      </w:r>
      <w:r w:rsidR="00C3116A" w:rsidRPr="00DB6E69">
        <w:t>i</w:t>
      </w:r>
      <w:r w:rsidR="008260B1" w:rsidRPr="00DB6E69">
        <w:t>, które zamierzają realizować w ramach</w:t>
      </w:r>
      <w:r w:rsidR="00490506" w:rsidRPr="00DB6E69">
        <w:t xml:space="preserve"> dwuletniego planu operacyjnego</w:t>
      </w:r>
      <w:r w:rsidR="009D0BF1">
        <w:t>,</w:t>
      </w:r>
      <w:r w:rsidR="00C3741D" w:rsidRPr="00DB6E69">
        <w:t xml:space="preserve"> oraz jego zmian</w:t>
      </w:r>
      <w:r w:rsidR="00490506" w:rsidRPr="00DB6E69">
        <w:t>.</w:t>
      </w:r>
    </w:p>
    <w:p w14:paraId="27E84299" w14:textId="12BECA25" w:rsidR="00C3116A" w:rsidRPr="00DB6E69" w:rsidRDefault="00490506" w:rsidP="00CD309B">
      <w:pPr>
        <w:pStyle w:val="ZLITUSTzmustliter"/>
      </w:pPr>
      <w:r w:rsidRPr="00DB6E69">
        <w:lastRenderedPageBreak/>
        <w:t>2b.</w:t>
      </w:r>
      <w:r w:rsidR="00C3116A" w:rsidRPr="00DB6E69">
        <w:t xml:space="preserve"> Propozycje, o których mowa w ust. 2a, zgłoszone przez </w:t>
      </w:r>
      <w:r w:rsidR="00946ECE" w:rsidRPr="00DB6E69">
        <w:t xml:space="preserve">wojewódzkie ośrodki doradztwa rolniczego, są przekazywane </w:t>
      </w:r>
      <w:r w:rsidR="00817094" w:rsidRPr="00DB6E69">
        <w:t xml:space="preserve">jednostce centralnej </w:t>
      </w:r>
      <w:r w:rsidR="001C25FC" w:rsidRPr="00DB6E69">
        <w:t xml:space="preserve">za pośrednictwem CDR </w:t>
      </w:r>
      <w:r w:rsidR="00946ECE" w:rsidRPr="00DB6E69">
        <w:t xml:space="preserve">po ich zaakceptowaniu przez </w:t>
      </w:r>
      <w:r w:rsidR="005344C7" w:rsidRPr="00DB6E69">
        <w:t xml:space="preserve">CDR. </w:t>
      </w:r>
    </w:p>
    <w:p w14:paraId="144FBA28" w14:textId="77777777" w:rsidR="00C9086C" w:rsidRPr="00DB6E69" w:rsidRDefault="00855F0B" w:rsidP="00915AE7">
      <w:pPr>
        <w:pStyle w:val="ZLITUSTzmustliter"/>
        <w:keepNext/>
      </w:pPr>
      <w:r w:rsidRPr="00DB6E69">
        <w:t>2c.</w:t>
      </w:r>
      <w:r w:rsidR="00C9086C" w:rsidRPr="00DB6E69">
        <w:t xml:space="preserve"> Jednostka centralna uwzględnia propozycje, o których mowa w ust. 2a:</w:t>
      </w:r>
    </w:p>
    <w:p w14:paraId="51A54A73" w14:textId="33667A2A" w:rsidR="00192F25" w:rsidRPr="00DB6E69" w:rsidRDefault="00E51804" w:rsidP="00B92D89">
      <w:pPr>
        <w:pStyle w:val="ZLITPKTzmpktliter"/>
      </w:pPr>
      <w:r>
        <w:t>1)</w:t>
      </w:r>
      <w:r w:rsidR="00C9086C" w:rsidRPr="00DB6E69">
        <w:tab/>
        <w:t>w planie działania</w:t>
      </w:r>
      <w:r w:rsidR="00106D09" w:rsidRPr="00DB6E69">
        <w:t>,</w:t>
      </w:r>
      <w:r w:rsidR="00C9086C" w:rsidRPr="00DB6E69">
        <w:t xml:space="preserve"> jeżeli są zgodne z przepisami prawa i programem;</w:t>
      </w:r>
    </w:p>
    <w:p w14:paraId="4D260747" w14:textId="4E421756" w:rsidR="00192F25" w:rsidRPr="00DB6E69" w:rsidRDefault="00E51804" w:rsidP="00B92D89">
      <w:pPr>
        <w:pStyle w:val="ZLITPKTzmpktliter"/>
      </w:pPr>
      <w:r>
        <w:t>2)</w:t>
      </w:r>
      <w:r w:rsidR="00C9086C" w:rsidRPr="00DB6E69">
        <w:tab/>
        <w:t>w dwuletnim planie operacyjnym</w:t>
      </w:r>
      <w:r w:rsidR="00106D09" w:rsidRPr="00DB6E69">
        <w:t>,</w:t>
      </w:r>
      <w:r w:rsidR="00C9086C" w:rsidRPr="00DB6E69">
        <w:t xml:space="preserve"> jeżeli są zgodne z przepisami prawa, programem i planem działania</w:t>
      </w:r>
      <w:r w:rsidR="00855F0B" w:rsidRPr="00DB6E69">
        <w:t>.</w:t>
      </w:r>
    </w:p>
    <w:p w14:paraId="46F1FF0B" w14:textId="77777777" w:rsidR="00EA7124" w:rsidRPr="00DB6E69" w:rsidRDefault="00855F0B" w:rsidP="00915AE7">
      <w:pPr>
        <w:pStyle w:val="ZLITUSTzmustliter"/>
        <w:keepNext/>
      </w:pPr>
      <w:r w:rsidRPr="00DB6E69">
        <w:t>2d.</w:t>
      </w:r>
      <w:r w:rsidR="00D152E0" w:rsidRPr="00DB6E69">
        <w:t xml:space="preserve"> </w:t>
      </w:r>
      <w:r w:rsidRPr="00DB6E69">
        <w:t>Jednostka centralna może również:</w:t>
      </w:r>
    </w:p>
    <w:p w14:paraId="4CD21114" w14:textId="2C7062A1" w:rsidR="00855F0B" w:rsidRPr="00DB6E69" w:rsidRDefault="00E51804" w:rsidP="00E34B16">
      <w:pPr>
        <w:pStyle w:val="ZLITPKTzmpktliter"/>
      </w:pPr>
      <w:r>
        <w:t>1)</w:t>
      </w:r>
      <w:r w:rsidR="00855F0B" w:rsidRPr="00DB6E69">
        <w:tab/>
        <w:t>zgłosić uwagi do propozycji, o których mowa w ust. 2a, a jednostki wymienione w ust. 1 pkt 2 i 4, podmioty wdrażające i agencja płatnicza są obowiązane poprawić te propozycje i przekazać je niezwłocznie jednostce centralnej;</w:t>
      </w:r>
    </w:p>
    <w:p w14:paraId="31E5FC11" w14:textId="5ECB421E" w:rsidR="00855F0B" w:rsidRPr="00DB6E69" w:rsidRDefault="00E51804" w:rsidP="00E34B16">
      <w:pPr>
        <w:pStyle w:val="ZLITPKTzmpktliter"/>
      </w:pPr>
      <w:r>
        <w:rPr>
          <w:bCs w:val="0"/>
        </w:rPr>
        <w:t>2)</w:t>
      </w:r>
      <w:r w:rsidR="00855F0B" w:rsidRPr="00DB6E69">
        <w:rPr>
          <w:bCs w:val="0"/>
        </w:rPr>
        <w:tab/>
        <w:t>wezwać jednostki wymienione w ust. 1 p</w:t>
      </w:r>
      <w:r w:rsidR="00915AE7">
        <w:rPr>
          <w:bCs w:val="0"/>
        </w:rPr>
        <w:t>kt 2 i 4, podmioty wdrażające i </w:t>
      </w:r>
      <w:r w:rsidR="00855F0B" w:rsidRPr="00DB6E69">
        <w:rPr>
          <w:bCs w:val="0"/>
        </w:rPr>
        <w:t xml:space="preserve">agencję płatniczą do wyjaśnień odnośnie </w:t>
      </w:r>
      <w:r w:rsidR="00986D06">
        <w:rPr>
          <w:bCs w:val="0"/>
        </w:rPr>
        <w:t xml:space="preserve">do </w:t>
      </w:r>
      <w:r w:rsidR="00855F0B" w:rsidRPr="00DB6E69">
        <w:rPr>
          <w:bCs w:val="0"/>
        </w:rPr>
        <w:t xml:space="preserve">zgłoszonych propozycji, a te jednostki, podmioty i agencja płatnicza są obowiązane </w:t>
      </w:r>
      <w:r w:rsidR="00763BAD" w:rsidRPr="00DB6E69">
        <w:rPr>
          <w:bCs w:val="0"/>
        </w:rPr>
        <w:t xml:space="preserve">przedstawić </w:t>
      </w:r>
      <w:r w:rsidR="00C3741D" w:rsidRPr="00DB6E69">
        <w:rPr>
          <w:bCs w:val="0"/>
        </w:rPr>
        <w:t xml:space="preserve">niezwłocznie </w:t>
      </w:r>
      <w:r w:rsidR="00763BAD" w:rsidRPr="00DB6E69">
        <w:rPr>
          <w:bCs w:val="0"/>
        </w:rPr>
        <w:t>wyjaśnienia</w:t>
      </w:r>
      <w:r w:rsidR="00855F0B" w:rsidRPr="00DB6E69">
        <w:rPr>
          <w:bCs w:val="0"/>
        </w:rPr>
        <w:t xml:space="preserve"> w tym zakresie.</w:t>
      </w:r>
      <w:r w:rsidR="00855F0B" w:rsidRPr="00DB6E69">
        <w:t>”,</w:t>
      </w:r>
    </w:p>
    <w:p w14:paraId="5F03DCCF" w14:textId="6830DD00" w:rsidR="008C5473" w:rsidRPr="00DB6E69" w:rsidRDefault="000E4BF3" w:rsidP="00915AE7">
      <w:pPr>
        <w:pStyle w:val="LITlitera"/>
        <w:keepNext/>
      </w:pPr>
      <w:r w:rsidRPr="00DB6E69">
        <w:t>c</w:t>
      </w:r>
      <w:r w:rsidR="00A3270B" w:rsidRPr="00DB6E69">
        <w:t>)</w:t>
      </w:r>
      <w:r w:rsidR="00A3270B" w:rsidRPr="00DB6E69">
        <w:tab/>
        <w:t>po ust</w:t>
      </w:r>
      <w:r w:rsidR="00B42F55" w:rsidRPr="00DB6E69">
        <w:t>.</w:t>
      </w:r>
      <w:r w:rsidR="00A3270B" w:rsidRPr="00DB6E69">
        <w:t xml:space="preserve"> 5 dodaje się ust. 5a</w:t>
      </w:r>
      <w:r w:rsidR="009A402B" w:rsidRPr="00DB6E69">
        <w:t xml:space="preserve"> i 5b</w:t>
      </w:r>
      <w:r w:rsidRPr="00DB6E69">
        <w:t xml:space="preserve"> </w:t>
      </w:r>
      <w:r w:rsidR="00A3270B" w:rsidRPr="00DB6E69">
        <w:t>w brzmieniu:</w:t>
      </w:r>
    </w:p>
    <w:p w14:paraId="323AD9BA" w14:textId="77777777" w:rsidR="00425B7C" w:rsidRPr="00DB6E69" w:rsidRDefault="00A3270B" w:rsidP="00915AE7">
      <w:pPr>
        <w:pStyle w:val="ZLITUSTzmustliter"/>
        <w:keepNext/>
      </w:pPr>
      <w:r w:rsidRPr="00DB6E69">
        <w:t xml:space="preserve">„5a. </w:t>
      </w:r>
      <w:r w:rsidR="00205397" w:rsidRPr="00DB6E69">
        <w:t>W przypadku upoważnienia jednostki sektora finansów publicznych albo fundacji, której jedynym fundatorem jest Skarb Państwa, do pełnienia funkcji jednostki centralnej</w:t>
      </w:r>
      <w:r w:rsidR="00425B7C" w:rsidRPr="00DB6E69">
        <w:t>:</w:t>
      </w:r>
    </w:p>
    <w:p w14:paraId="16BF76F6" w14:textId="359B495A" w:rsidR="00855F0B" w:rsidRPr="00DB6E69" w:rsidRDefault="00425B7C" w:rsidP="00E34B16">
      <w:pPr>
        <w:pStyle w:val="ZLITPKTzmpktliter"/>
      </w:pPr>
      <w:r w:rsidRPr="00DB6E69">
        <w:t>1)</w:t>
      </w:r>
      <w:r w:rsidRPr="00DB6E69">
        <w:tab/>
      </w:r>
      <w:r w:rsidR="00205397" w:rsidRPr="00DB6E69">
        <w:t>zadanie, o którym mowa w ust. 2 pkt 3, w zakresie dotyczącym operacji instytucji zarządzającej oraz zadania określone w ust. 2c i 2d, wykonuje instytucja zarządzająca</w:t>
      </w:r>
      <w:r w:rsidRPr="00DB6E69">
        <w:t>;</w:t>
      </w:r>
    </w:p>
    <w:p w14:paraId="4A436C4C" w14:textId="2159E14E" w:rsidR="00E87528" w:rsidRPr="00DB6E69" w:rsidRDefault="00425B7C" w:rsidP="00915AE7">
      <w:pPr>
        <w:pStyle w:val="ZLITPKTzmpktliter"/>
        <w:keepNext/>
      </w:pPr>
      <w:r w:rsidRPr="00DB6E69">
        <w:t>2)</w:t>
      </w:r>
      <w:r w:rsidRPr="00DB6E69">
        <w:tab/>
        <w:t>upoważniona j</w:t>
      </w:r>
      <w:r w:rsidR="00205397" w:rsidRPr="00DB6E69">
        <w:t>ednostka albo fundacja</w:t>
      </w:r>
      <w:r w:rsidR="00E87528" w:rsidRPr="00DB6E69">
        <w:t>:</w:t>
      </w:r>
    </w:p>
    <w:p w14:paraId="179E6A8A" w14:textId="10253E7D" w:rsidR="0000008A" w:rsidRPr="00DB6E69" w:rsidRDefault="00E87528" w:rsidP="00823FAD">
      <w:pPr>
        <w:pStyle w:val="ZLITLITwPKTzmlitwpktliter"/>
      </w:pPr>
      <w:r w:rsidRPr="00DB6E69">
        <w:t>a)</w:t>
      </w:r>
      <w:r w:rsidRPr="00DB6E69">
        <w:tab/>
        <w:t xml:space="preserve">działają w imieniu własnym i na rzecz </w:t>
      </w:r>
      <w:r w:rsidR="00903E11" w:rsidRPr="00DB6E69">
        <w:t>instytucji zarządzającej</w:t>
      </w:r>
      <w:r w:rsidRPr="00DB6E69">
        <w:t>,</w:t>
      </w:r>
    </w:p>
    <w:p w14:paraId="3369FC30" w14:textId="4A4B5A8E" w:rsidR="0000008A" w:rsidRPr="00DB6E69" w:rsidRDefault="00E87528" w:rsidP="00823FAD">
      <w:pPr>
        <w:pStyle w:val="ZLITLITwPKTzmlitwpktliter"/>
      </w:pPr>
      <w:r w:rsidRPr="00DB6E69">
        <w:t>b)</w:t>
      </w:r>
      <w:r w:rsidRPr="00DB6E69">
        <w:tab/>
      </w:r>
      <w:r w:rsidR="002B71FF" w:rsidRPr="00DB6E69">
        <w:t>ponoszą</w:t>
      </w:r>
      <w:r w:rsidR="00205397" w:rsidRPr="00DB6E69">
        <w:t xml:space="preserve"> koszty </w:t>
      </w:r>
      <w:r w:rsidR="002B71FF" w:rsidRPr="00DB6E69">
        <w:t xml:space="preserve">związane z pełnieniem tej </w:t>
      </w:r>
      <w:r w:rsidR="00915AE7">
        <w:t>funkcji zgodnie z art. 43a ust. </w:t>
      </w:r>
      <w:r w:rsidR="002B71FF" w:rsidRPr="00DB6E69">
        <w:t>1</w:t>
      </w:r>
      <w:r w:rsidR="006A318B" w:rsidRPr="00DB6E69">
        <w:t>;</w:t>
      </w:r>
      <w:r w:rsidR="00205397" w:rsidRPr="00DB6E69">
        <w:t xml:space="preserve"> </w:t>
      </w:r>
      <w:r w:rsidR="006A318B" w:rsidRPr="00DB6E69">
        <w:t>d</w:t>
      </w:r>
      <w:r w:rsidR="00205397" w:rsidRPr="00DB6E69">
        <w:t>o ponoszenia tych kosztów stosuj</w:t>
      </w:r>
      <w:r w:rsidR="00415FDE" w:rsidRPr="00DB6E69">
        <w:t>e się przepisy art. 43a ust. 2–5</w:t>
      </w:r>
      <w:r w:rsidR="00205397" w:rsidRPr="00DB6E69">
        <w:t xml:space="preserve"> oraz przepisy wydane na podstawie art. 43</w:t>
      </w:r>
      <w:r w:rsidR="002B71FF" w:rsidRPr="00DB6E69">
        <w:t>a</w:t>
      </w:r>
      <w:r w:rsidR="00205397" w:rsidRPr="00DB6E69">
        <w:t xml:space="preserve"> ust. </w:t>
      </w:r>
      <w:r w:rsidR="00415FDE" w:rsidRPr="00DB6E69">
        <w:t>6</w:t>
      </w:r>
      <w:r w:rsidR="00205397" w:rsidRPr="00DB6E69">
        <w:t>.</w:t>
      </w:r>
    </w:p>
    <w:p w14:paraId="03FC7EEE" w14:textId="56441B6B" w:rsidR="0000008A" w:rsidRPr="00DB6E69" w:rsidRDefault="003B3FA1" w:rsidP="00823FAD">
      <w:pPr>
        <w:pStyle w:val="ZLITUSTzmustliter"/>
      </w:pPr>
      <w:r w:rsidRPr="00DB6E69">
        <w:t>5b. Umowa dotacji, o której mowa w ust. 5 pkt 2, oprócz postanowień wymaganych na podstawie przepisów o finansach publicznych zawiera również szczegółowy tryb rozpatrywania przez fundację i in</w:t>
      </w:r>
      <w:r w:rsidR="00DD2241">
        <w:t>stytucję zarządzającą wniosku o </w:t>
      </w:r>
      <w:r w:rsidRPr="00DB6E69">
        <w:t>refundację kosztów poniesionych przez partner</w:t>
      </w:r>
      <w:r w:rsidR="00DD2241">
        <w:t>a KSOW na realizację operacji w </w:t>
      </w:r>
      <w:r w:rsidRPr="00DB6E69">
        <w:t>ramach dwuletniego planu operacyjnego.</w:t>
      </w:r>
      <w:r w:rsidR="00A3270B" w:rsidRPr="00DB6E69">
        <w:t>”;</w:t>
      </w:r>
    </w:p>
    <w:p w14:paraId="089E1A80" w14:textId="0C50ACE4" w:rsidR="00F5752F" w:rsidRPr="00DB6E69" w:rsidRDefault="009A4C74" w:rsidP="00915AE7">
      <w:pPr>
        <w:pStyle w:val="PKTpunkt"/>
        <w:keepNext/>
      </w:pPr>
      <w:r w:rsidRPr="00DB6E69">
        <w:lastRenderedPageBreak/>
        <w:t>2</w:t>
      </w:r>
      <w:r w:rsidR="000615A7" w:rsidRPr="00DB6E69">
        <w:t>1</w:t>
      </w:r>
      <w:r w:rsidR="00E51804">
        <w:t>)</w:t>
      </w:r>
      <w:r w:rsidR="00A3270B" w:rsidRPr="00DB6E69">
        <w:tab/>
      </w:r>
      <w:r w:rsidR="00855F0B" w:rsidRPr="00DB6E69">
        <w:t>w art. 57 w ust. 4 pkt 2 otrzymuje brzmienie:</w:t>
      </w:r>
    </w:p>
    <w:p w14:paraId="346B5028" w14:textId="01A7CE82" w:rsidR="00855F0B" w:rsidRPr="00DB6E69" w:rsidRDefault="00E51804" w:rsidP="00E34B16">
      <w:pPr>
        <w:pStyle w:val="ZPKTzmpktartykuempunktem"/>
      </w:pPr>
      <w:r>
        <w:t>„2)</w:t>
      </w:r>
      <w:r w:rsidR="00E44552" w:rsidRPr="00DB6E69">
        <w:tab/>
      </w:r>
      <w:r w:rsidR="00855F0B" w:rsidRPr="00DB6E69">
        <w:rPr>
          <w:rFonts w:eastAsia="Times New Roman"/>
        </w:rPr>
        <w:t xml:space="preserve">opiniowanie sprawozdań i informacji, sporządzanych na podstawie planu działania, w ramach okresowego przeglądu realizacji tego planu i dwuletnich planów operacyjnych, w tym </w:t>
      </w:r>
      <w:r w:rsidR="00E70765" w:rsidRPr="00DB6E69">
        <w:rPr>
          <w:rFonts w:eastAsia="Times New Roman"/>
        </w:rPr>
        <w:t>wydawanie</w:t>
      </w:r>
      <w:r w:rsidR="00855F0B" w:rsidRPr="00DB6E69">
        <w:rPr>
          <w:rFonts w:eastAsia="Times New Roman"/>
        </w:rPr>
        <w:t xml:space="preserve"> rekomendacji w sprawie ich zmian, </w:t>
      </w:r>
      <w:r w:rsidR="0086284A" w:rsidRPr="00DB6E69">
        <w:rPr>
          <w:rFonts w:eastAsia="Times New Roman"/>
        </w:rPr>
        <w:t>na poziomie</w:t>
      </w:r>
      <w:r w:rsidR="00855F0B" w:rsidRPr="00DB6E69">
        <w:rPr>
          <w:rFonts w:eastAsia="Times New Roman"/>
        </w:rPr>
        <w:t xml:space="preserve"> województwa;”;</w:t>
      </w:r>
    </w:p>
    <w:p w14:paraId="13EED617" w14:textId="02F864EA" w:rsidR="008C5473" w:rsidRPr="00DB6E69" w:rsidRDefault="009A4C74" w:rsidP="00915AE7">
      <w:pPr>
        <w:pStyle w:val="PKTpunkt"/>
        <w:keepNext/>
      </w:pPr>
      <w:r w:rsidRPr="00DB6E69">
        <w:t>2</w:t>
      </w:r>
      <w:r w:rsidR="000615A7" w:rsidRPr="00DB6E69">
        <w:t>2</w:t>
      </w:r>
      <w:r w:rsidR="00E51804">
        <w:t>)</w:t>
      </w:r>
      <w:r w:rsidR="00E51804">
        <w:tab/>
      </w:r>
      <w:r w:rsidR="00A3270B" w:rsidRPr="00DB6E69">
        <w:t xml:space="preserve">po art. 57 dodaje się </w:t>
      </w:r>
      <w:r w:rsidR="003577F4" w:rsidRPr="00DB6E69">
        <w:t>art. 57a–57</w:t>
      </w:r>
      <w:r w:rsidR="00205397" w:rsidRPr="00DB6E69">
        <w:t>h</w:t>
      </w:r>
      <w:r w:rsidR="003577F4" w:rsidRPr="00DB6E69">
        <w:t xml:space="preserve"> </w:t>
      </w:r>
      <w:r w:rsidR="00A3270B" w:rsidRPr="00DB6E69">
        <w:t>w brzmieniu:</w:t>
      </w:r>
    </w:p>
    <w:p w14:paraId="4C97F5BD" w14:textId="77777777" w:rsidR="00FE51F2" w:rsidRPr="00DB6E69" w:rsidRDefault="00A3270B" w:rsidP="00915AE7">
      <w:pPr>
        <w:pStyle w:val="ZARTzmartartykuempunktem"/>
        <w:keepNext/>
      </w:pPr>
      <w:r w:rsidRPr="00DB6E69">
        <w:t xml:space="preserve">„Art. 57a. </w:t>
      </w:r>
      <w:r w:rsidRPr="00DB6E69" w:rsidDel="00816B3E">
        <w:t>Poza</w:t>
      </w:r>
      <w:r w:rsidRPr="00DB6E69">
        <w:t xml:space="preserve"> </w:t>
      </w:r>
      <w:r w:rsidRPr="00DB6E69" w:rsidDel="00816B3E">
        <w:t>jednostkami wymienionymi w art. 55 ust. 1</w:t>
      </w:r>
      <w:r w:rsidRPr="00DB6E69">
        <w:t xml:space="preserve"> oraz – w przypadku upoważnienia jednostki sektora finansów publicznych albo fundacji, której jedynym fundatorem jest Skarb Państwa, do pełnienia funkcji jednostki centralnej – instytucją zarządzającą</w:t>
      </w:r>
      <w:r w:rsidR="001D70C7" w:rsidRPr="00DB6E69">
        <w:t>,</w:t>
      </w:r>
      <w:r w:rsidRPr="00DB6E69" w:rsidDel="00816B3E">
        <w:t xml:space="preserve"> </w:t>
      </w:r>
      <w:r w:rsidRPr="00DB6E69">
        <w:t>operacje w ramach</w:t>
      </w:r>
      <w:r w:rsidR="000E1D80" w:rsidRPr="00DB6E69">
        <w:t xml:space="preserve"> </w:t>
      </w:r>
      <w:r w:rsidRPr="00DB6E69">
        <w:t>dwuletniego plan</w:t>
      </w:r>
      <w:r w:rsidR="000E1D80" w:rsidRPr="00DB6E69">
        <w:t xml:space="preserve">u </w:t>
      </w:r>
      <w:r w:rsidRPr="00DB6E69">
        <w:t>operacyjn</w:t>
      </w:r>
      <w:r w:rsidR="000E1D80" w:rsidRPr="00DB6E69">
        <w:t xml:space="preserve">ego </w:t>
      </w:r>
      <w:r w:rsidR="001D70C7" w:rsidRPr="00DB6E69">
        <w:t>realizują</w:t>
      </w:r>
      <w:r w:rsidRPr="00DB6E69">
        <w:t>:</w:t>
      </w:r>
    </w:p>
    <w:p w14:paraId="7CBB3523" w14:textId="4F89E394" w:rsidR="008C5473" w:rsidRPr="00DB6E69" w:rsidRDefault="00E51804" w:rsidP="00CD309B">
      <w:pPr>
        <w:pStyle w:val="ZPKTzmpktartykuempunktem"/>
      </w:pPr>
      <w:r>
        <w:t>1)</w:t>
      </w:r>
      <w:r w:rsidR="00A3270B" w:rsidRPr="00DB6E69">
        <w:tab/>
        <w:t xml:space="preserve">podmioty wdrażające i </w:t>
      </w:r>
      <w:r w:rsidR="00BF4889" w:rsidRPr="00DB6E69">
        <w:t xml:space="preserve">agencja płatnicza </w:t>
      </w:r>
      <w:r w:rsidR="00A3270B" w:rsidRPr="00DB6E69">
        <w:t>w zakresie realizacji planu komunikacyjnego, o którym mowa w art. 54 ust. 3 lit. b ppkt vi</w:t>
      </w:r>
      <w:r w:rsidR="00B45832">
        <w:t xml:space="preserve"> </w:t>
      </w:r>
      <w:r w:rsidR="00A3270B" w:rsidRPr="00DB6E69">
        <w:t>rozporządzenia</w:t>
      </w:r>
      <w:r w:rsidR="00741519" w:rsidRPr="00DB6E69">
        <w:t xml:space="preserve"> </w:t>
      </w:r>
      <w:r w:rsidR="00DD2241">
        <w:t>nr </w:t>
      </w:r>
      <w:r w:rsidR="00A3270B" w:rsidRPr="00DB6E69">
        <w:t>1305/2013;</w:t>
      </w:r>
    </w:p>
    <w:p w14:paraId="34F28BFB" w14:textId="51089E81" w:rsidR="008C5473" w:rsidRPr="00DB6E69" w:rsidRDefault="00E51804" w:rsidP="00CD309B">
      <w:pPr>
        <w:pStyle w:val="ZPKTzmpktartykuempunktem"/>
      </w:pPr>
      <w:r>
        <w:t>2)</w:t>
      </w:r>
      <w:r w:rsidR="00A3270B" w:rsidRPr="00DB6E69">
        <w:tab/>
      </w:r>
      <w:r w:rsidR="001D70C7" w:rsidRPr="00DB6E69">
        <w:t xml:space="preserve">partnerzy </w:t>
      </w:r>
      <w:r w:rsidR="00A3270B" w:rsidRPr="00DB6E69">
        <w:t xml:space="preserve">KSOW, których operacje zostały wybrane </w:t>
      </w:r>
      <w:r w:rsidR="003577F4" w:rsidRPr="00DB6E69">
        <w:t>w drodze konkursu ogłoszonego przez jednostkę centralną, a w przypadku upoważnienia jednostki sektora finansów publicznych albo fundacji, której jedynym fundatorem jest Skarb Państwa, do pełnienia funkcji jednostki centralnej –</w:t>
      </w:r>
      <w:r w:rsidR="00E07F2A" w:rsidRPr="00DB6E69">
        <w:t xml:space="preserve"> </w:t>
      </w:r>
      <w:r w:rsidR="003577F4" w:rsidRPr="00DB6E69">
        <w:t>instytucję zarządzającą</w:t>
      </w:r>
      <w:r w:rsidR="00A3270B" w:rsidRPr="00DB6E69">
        <w:t>.</w:t>
      </w:r>
    </w:p>
    <w:p w14:paraId="57F0F738" w14:textId="77777777" w:rsidR="008C5473" w:rsidRPr="00DB6E69" w:rsidRDefault="006731A0" w:rsidP="00915AE7">
      <w:pPr>
        <w:pStyle w:val="ZARTzmartartykuempunktem"/>
        <w:keepNext/>
      </w:pPr>
      <w:r w:rsidRPr="00DB6E69">
        <w:t>Art. 57b.</w:t>
      </w:r>
      <w:r w:rsidR="0040473D" w:rsidRPr="00DB6E69">
        <w:t xml:space="preserve"> </w:t>
      </w:r>
      <w:r w:rsidR="00A3270B" w:rsidRPr="00DB6E69">
        <w:t>Operacja partnera KSOW jest wybierana</w:t>
      </w:r>
      <w:r w:rsidRPr="00DB6E69">
        <w:t>:</w:t>
      </w:r>
    </w:p>
    <w:p w14:paraId="524913C8" w14:textId="1A057B5A" w:rsidR="008C5473" w:rsidRPr="00DB6E69" w:rsidRDefault="00E51804" w:rsidP="00915AE7">
      <w:pPr>
        <w:pStyle w:val="ZPKTzmpktartykuempunktem"/>
        <w:keepNext/>
      </w:pPr>
      <w:r>
        <w:t>1)</w:t>
      </w:r>
      <w:r w:rsidR="0058749A" w:rsidRPr="00DB6E69">
        <w:tab/>
      </w:r>
      <w:r w:rsidR="006731A0" w:rsidRPr="00DB6E69">
        <w:t>spośród operacji</w:t>
      </w:r>
      <w:r w:rsidR="0058749A" w:rsidRPr="00DB6E69">
        <w:t>:</w:t>
      </w:r>
    </w:p>
    <w:p w14:paraId="5888C3D6" w14:textId="16EFFFDB" w:rsidR="008C5473" w:rsidRPr="00DB6E69" w:rsidRDefault="00E51804" w:rsidP="00CD309B">
      <w:pPr>
        <w:pStyle w:val="ZLITwPKTzmlitwpktartykuempunktem"/>
      </w:pPr>
      <w:r>
        <w:t>a)</w:t>
      </w:r>
      <w:r w:rsidR="0058749A" w:rsidRPr="00DB6E69">
        <w:tab/>
        <w:t>które są</w:t>
      </w:r>
      <w:r w:rsidR="006731A0" w:rsidRPr="00DB6E69">
        <w:t xml:space="preserve"> </w:t>
      </w:r>
      <w:r w:rsidR="0058749A" w:rsidRPr="00DB6E69">
        <w:t>zgodne</w:t>
      </w:r>
      <w:r w:rsidR="00A3270B" w:rsidRPr="00DB6E69">
        <w:t xml:space="preserve"> z co najmniej jednym celem określonym w art. 54 ust. 2 rozporządzenia nr 1305/2013 lub w planie działania,</w:t>
      </w:r>
    </w:p>
    <w:p w14:paraId="11CDBCF7" w14:textId="10373599" w:rsidR="008C5473" w:rsidRPr="00DB6E69" w:rsidRDefault="0058749A" w:rsidP="00CD309B">
      <w:pPr>
        <w:pStyle w:val="ZLITwPKTzmlitwpktartykuempunktem"/>
      </w:pPr>
      <w:r w:rsidRPr="00DB6E69">
        <w:t>b)</w:t>
      </w:r>
      <w:r w:rsidRPr="00DB6E69">
        <w:tab/>
        <w:t xml:space="preserve">których </w:t>
      </w:r>
      <w:r w:rsidR="00A3270B" w:rsidRPr="00DB6E69">
        <w:t xml:space="preserve">zakres mieści się w zakresie jednego z działań określonych w </w:t>
      </w:r>
      <w:r w:rsidR="002013A3" w:rsidRPr="00DB6E69">
        <w:t>art. 54 ust. 3 lit. b rozporządzenia nr 1305/2013 lub</w:t>
      </w:r>
      <w:r w:rsidR="009D0BF1">
        <w:t xml:space="preserve"> w</w:t>
      </w:r>
      <w:r w:rsidR="002013A3" w:rsidRPr="00DB6E69">
        <w:t xml:space="preserve"> </w:t>
      </w:r>
      <w:r w:rsidR="00A3270B" w:rsidRPr="00DB6E69">
        <w:t>planie działania oraz</w:t>
      </w:r>
    </w:p>
    <w:p w14:paraId="1CD70981" w14:textId="310FFB89" w:rsidR="008C5473" w:rsidRPr="00DB6E69" w:rsidRDefault="0058749A" w:rsidP="00CD309B">
      <w:pPr>
        <w:pStyle w:val="ZLITwPKTzmlitwpktartykuempunktem"/>
      </w:pPr>
      <w:r w:rsidRPr="00DB6E69">
        <w:t>c)</w:t>
      </w:r>
      <w:r w:rsidRPr="00DB6E69">
        <w:tab/>
        <w:t xml:space="preserve">które </w:t>
      </w:r>
      <w:r w:rsidR="00A3270B" w:rsidRPr="00DB6E69">
        <w:t>spełni</w:t>
      </w:r>
      <w:r w:rsidRPr="00DB6E69">
        <w:t>ają</w:t>
      </w:r>
      <w:r w:rsidR="00A3270B" w:rsidRPr="00DB6E69">
        <w:t xml:space="preserve"> </w:t>
      </w:r>
      <w:r w:rsidR="004B522D" w:rsidRPr="00DB6E69">
        <w:t xml:space="preserve">szczegółowe </w:t>
      </w:r>
      <w:r w:rsidR="00A3270B" w:rsidRPr="00DB6E69">
        <w:t xml:space="preserve">warunki </w:t>
      </w:r>
      <w:r w:rsidR="003577F4" w:rsidRPr="00DB6E69">
        <w:t xml:space="preserve">wyboru operacji </w:t>
      </w:r>
      <w:r w:rsidR="00A3270B" w:rsidRPr="00DB6E69">
        <w:t>określone w przepisach wydanych</w:t>
      </w:r>
      <w:r w:rsidRPr="00DB6E69">
        <w:t xml:space="preserve"> na podstawie art. 58;</w:t>
      </w:r>
    </w:p>
    <w:p w14:paraId="00944F11" w14:textId="7EE7C079" w:rsidR="008C5473" w:rsidRPr="00DB6E69" w:rsidRDefault="00E51804" w:rsidP="00CD309B">
      <w:pPr>
        <w:pStyle w:val="ZPKTzmpktartykuempunktem"/>
      </w:pPr>
      <w:r>
        <w:t>2)</w:t>
      </w:r>
      <w:r w:rsidR="0058749A" w:rsidRPr="00DB6E69">
        <w:tab/>
      </w:r>
      <w:r w:rsidR="00F61712" w:rsidRPr="00DB6E69">
        <w:t>przy zastosowaniu kryteriów wyboru operacji;</w:t>
      </w:r>
    </w:p>
    <w:p w14:paraId="54A9F14D" w14:textId="113DEF68" w:rsidR="008C5473" w:rsidRPr="00DB6E69" w:rsidRDefault="00E51804" w:rsidP="00CD309B">
      <w:pPr>
        <w:pStyle w:val="ZPKTzmpktartykuempunktem"/>
      </w:pPr>
      <w:r>
        <w:t>3)</w:t>
      </w:r>
      <w:r w:rsidR="00F61712" w:rsidRPr="00DB6E69">
        <w:tab/>
        <w:t xml:space="preserve">do wysokości </w:t>
      </w:r>
      <w:r w:rsidR="005624B2" w:rsidRPr="00DB6E69">
        <w:t xml:space="preserve">limitu </w:t>
      </w:r>
      <w:r w:rsidR="00F61712" w:rsidRPr="00DB6E69">
        <w:t>środków przewidzianych na realizację operacji w ramach konkursu.</w:t>
      </w:r>
    </w:p>
    <w:p w14:paraId="169B04AC" w14:textId="77777777" w:rsidR="00FB3AD8" w:rsidRPr="00DB6E69" w:rsidRDefault="003577F4" w:rsidP="00915AE7">
      <w:pPr>
        <w:pStyle w:val="ZARTzmartartykuempunktem"/>
        <w:keepNext/>
      </w:pPr>
      <w:r w:rsidRPr="00DB6E69">
        <w:t xml:space="preserve">Art. 57c. 1. </w:t>
      </w:r>
      <w:r w:rsidR="003C735B" w:rsidRPr="00DB6E69">
        <w:t>Wyboru o</w:t>
      </w:r>
      <w:r w:rsidRPr="00DB6E69">
        <w:t>peracj</w:t>
      </w:r>
      <w:r w:rsidR="003C735B" w:rsidRPr="00DB6E69">
        <w:t>i</w:t>
      </w:r>
      <w:r w:rsidRPr="00DB6E69">
        <w:t xml:space="preserve"> partner</w:t>
      </w:r>
      <w:r w:rsidR="00DC2598" w:rsidRPr="00DB6E69">
        <w:t>a</w:t>
      </w:r>
      <w:r w:rsidRPr="00DB6E69">
        <w:t xml:space="preserve"> KSOW </w:t>
      </w:r>
      <w:r w:rsidR="00640D95" w:rsidRPr="00DB6E69">
        <w:t xml:space="preserve">oraz stwierdzenia spełnienia warunków wyboru operacji </w:t>
      </w:r>
      <w:r w:rsidR="003C735B" w:rsidRPr="00DB6E69">
        <w:t>dokonuje</w:t>
      </w:r>
      <w:r w:rsidRPr="00DB6E69">
        <w:t>:</w:t>
      </w:r>
    </w:p>
    <w:p w14:paraId="540EF66D" w14:textId="3B66803A" w:rsidR="008C5473" w:rsidRPr="00DB6E69" w:rsidRDefault="00E51804" w:rsidP="00CD309B">
      <w:pPr>
        <w:pStyle w:val="ZPKTzmpktartykuempunktem"/>
      </w:pPr>
      <w:r>
        <w:t>1)</w:t>
      </w:r>
      <w:r w:rsidR="003577F4" w:rsidRPr="00DB6E69">
        <w:tab/>
        <w:t>jednostk</w:t>
      </w:r>
      <w:r w:rsidR="003C735B" w:rsidRPr="00DB6E69">
        <w:t>a</w:t>
      </w:r>
      <w:r w:rsidR="003577F4" w:rsidRPr="00DB6E69">
        <w:t xml:space="preserve"> centraln</w:t>
      </w:r>
      <w:r w:rsidR="003C735B" w:rsidRPr="00DB6E69">
        <w:t>a</w:t>
      </w:r>
      <w:r w:rsidR="003577F4" w:rsidRPr="00DB6E69">
        <w:t xml:space="preserve"> – w przypadku operacji realizowan</w:t>
      </w:r>
      <w:r w:rsidR="00DC2598" w:rsidRPr="00DB6E69">
        <w:t>ej</w:t>
      </w:r>
      <w:r w:rsidR="003577F4" w:rsidRPr="00DB6E69">
        <w:t xml:space="preserve"> na poziomie krajowym;</w:t>
      </w:r>
    </w:p>
    <w:p w14:paraId="5D10996C" w14:textId="735CCB1E" w:rsidR="008C5473" w:rsidRPr="00DB6E69" w:rsidRDefault="00E51804" w:rsidP="00CD309B">
      <w:pPr>
        <w:pStyle w:val="ZPKTzmpktartykuempunktem"/>
      </w:pPr>
      <w:r>
        <w:t>2)</w:t>
      </w:r>
      <w:r w:rsidR="003577F4" w:rsidRPr="00DB6E69">
        <w:tab/>
        <w:t>jednostk</w:t>
      </w:r>
      <w:r w:rsidR="003C735B" w:rsidRPr="00DB6E69">
        <w:t>a</w:t>
      </w:r>
      <w:r w:rsidR="003577F4" w:rsidRPr="00DB6E69">
        <w:t xml:space="preserve"> regionaln</w:t>
      </w:r>
      <w:r w:rsidR="003C735B" w:rsidRPr="00DB6E69">
        <w:t>a</w:t>
      </w:r>
      <w:r w:rsidR="003577F4" w:rsidRPr="00DB6E69">
        <w:t xml:space="preserve"> – w przypadku operacji realizowan</w:t>
      </w:r>
      <w:r w:rsidR="00DC2598" w:rsidRPr="00DB6E69">
        <w:t>ej</w:t>
      </w:r>
      <w:r w:rsidR="003577F4" w:rsidRPr="00DB6E69">
        <w:t xml:space="preserve"> </w:t>
      </w:r>
      <w:r w:rsidR="00763BAD" w:rsidRPr="00DB6E69">
        <w:t>w zakresie dotyczącym województwa</w:t>
      </w:r>
      <w:r w:rsidR="003577F4" w:rsidRPr="00DB6E69">
        <w:t>;</w:t>
      </w:r>
    </w:p>
    <w:p w14:paraId="60DABEAA" w14:textId="4789EA84" w:rsidR="00C771C1" w:rsidRPr="00DB6E69" w:rsidRDefault="00E51804">
      <w:pPr>
        <w:pStyle w:val="ZPKTzmpktartykuempunktem"/>
      </w:pPr>
      <w:r>
        <w:rPr>
          <w:bCs w:val="0"/>
        </w:rPr>
        <w:lastRenderedPageBreak/>
        <w:t>3)</w:t>
      </w:r>
      <w:r w:rsidR="003577F4" w:rsidRPr="00DB6E69">
        <w:rPr>
          <w:bCs w:val="0"/>
        </w:rPr>
        <w:tab/>
      </w:r>
      <w:r w:rsidR="001C25FC" w:rsidRPr="00DB6E69">
        <w:t>CDR</w:t>
      </w:r>
      <w:r w:rsidR="003577F4" w:rsidRPr="00DB6E69">
        <w:t xml:space="preserve"> – w przypadku operacji realizowan</w:t>
      </w:r>
      <w:r w:rsidR="00DC2598" w:rsidRPr="00DB6E69">
        <w:t>ej</w:t>
      </w:r>
      <w:r w:rsidR="003577F4" w:rsidRPr="00DB6E69">
        <w:t xml:space="preserve"> w </w:t>
      </w:r>
      <w:r w:rsidR="00A41853" w:rsidRPr="00DB6E69">
        <w:t>ramach</w:t>
      </w:r>
      <w:r w:rsidR="00DD2241">
        <w:t xml:space="preserve"> Sieci na rzecz innowacji w </w:t>
      </w:r>
      <w:r w:rsidR="003577F4" w:rsidRPr="00DB6E69">
        <w:t>rolnictwie i na obszarach wiejskich.</w:t>
      </w:r>
    </w:p>
    <w:p w14:paraId="42D17851" w14:textId="2C8920DC" w:rsidR="00FB3AD8" w:rsidRPr="00DB6E69" w:rsidRDefault="003C735B" w:rsidP="009E67F3">
      <w:pPr>
        <w:pStyle w:val="ZUSTzmustartykuempunktem"/>
      </w:pPr>
      <w:r w:rsidRPr="00DB6E69">
        <w:t>2</w:t>
      </w:r>
      <w:r w:rsidR="003577F4" w:rsidRPr="00DB6E69">
        <w:t xml:space="preserve">. W przypadku upoważnienia jednostki sektora finansów publicznych albo fundacji, której jedynym fundatorem jest Skarb Państwa, do pełnienia funkcji jednostki centralnej, </w:t>
      </w:r>
      <w:r w:rsidRPr="00DB6E69">
        <w:t>wyboru operacji, o któr</w:t>
      </w:r>
      <w:r w:rsidR="00DC2598" w:rsidRPr="00DB6E69">
        <w:t>ej</w:t>
      </w:r>
      <w:r w:rsidRPr="00DB6E69">
        <w:t xml:space="preserve"> mowa ust. 1 pkt 1, dokonuje instytucja zarządzająca po uprzednim stwierdzeniu spełni</w:t>
      </w:r>
      <w:r w:rsidR="004A041E" w:rsidRPr="00DB6E69">
        <w:t>e</w:t>
      </w:r>
      <w:r w:rsidRPr="00DB6E69">
        <w:t>nia warunków wyboru operacji</w:t>
      </w:r>
      <w:r w:rsidR="004A041E" w:rsidRPr="00DB6E69">
        <w:t xml:space="preserve"> </w:t>
      </w:r>
      <w:r w:rsidRPr="00DB6E69">
        <w:t>przez tę</w:t>
      </w:r>
      <w:r w:rsidR="003577F4" w:rsidRPr="00DB6E69">
        <w:t xml:space="preserve"> jednostk</w:t>
      </w:r>
      <w:r w:rsidRPr="00DB6E69">
        <w:t>ę</w:t>
      </w:r>
      <w:r w:rsidR="003577F4" w:rsidRPr="00DB6E69">
        <w:t xml:space="preserve"> albo fundacj</w:t>
      </w:r>
      <w:r w:rsidRPr="00DB6E69">
        <w:t>ę</w:t>
      </w:r>
      <w:r w:rsidR="003577F4" w:rsidRPr="00DB6E69">
        <w:t>.</w:t>
      </w:r>
    </w:p>
    <w:p w14:paraId="79019F3A" w14:textId="16F1C3E9" w:rsidR="00C11676" w:rsidRPr="00DB6E69" w:rsidRDefault="003C735B" w:rsidP="009E67F3">
      <w:pPr>
        <w:pStyle w:val="ZUSTzmustartykuempunktem"/>
      </w:pPr>
      <w:r w:rsidRPr="00DB6E69">
        <w:t>3. Wyboru operacji, o któr</w:t>
      </w:r>
      <w:r w:rsidR="00DC2598" w:rsidRPr="00DB6E69">
        <w:t>ej</w:t>
      </w:r>
      <w:r w:rsidRPr="00DB6E69">
        <w:t xml:space="preserve"> mowa w ust. 1 pkt 3, któr</w:t>
      </w:r>
      <w:r w:rsidR="00DC2598" w:rsidRPr="00DB6E69">
        <w:t>a</w:t>
      </w:r>
      <w:r w:rsidRPr="00DB6E69">
        <w:t xml:space="preserve"> ma być realizowan</w:t>
      </w:r>
      <w:r w:rsidR="00DC2598" w:rsidRPr="00DB6E69">
        <w:t>a</w:t>
      </w:r>
      <w:r w:rsidR="00DD2241">
        <w:t xml:space="preserve"> w </w:t>
      </w:r>
      <w:r w:rsidRPr="00DB6E69">
        <w:t xml:space="preserve">województwie, dokonuje </w:t>
      </w:r>
      <w:r w:rsidR="001C25FC" w:rsidRPr="00DB6E69">
        <w:t>CDR</w:t>
      </w:r>
      <w:r w:rsidRPr="00DB6E69">
        <w:t xml:space="preserve"> po uprzednim stwierdzeniu spełni</w:t>
      </w:r>
      <w:r w:rsidR="004A041E" w:rsidRPr="00DB6E69">
        <w:t>e</w:t>
      </w:r>
      <w:r w:rsidRPr="00DB6E69">
        <w:t>nia warunków wyboru operacji</w:t>
      </w:r>
      <w:r w:rsidR="004A041E" w:rsidRPr="00DB6E69">
        <w:t xml:space="preserve"> </w:t>
      </w:r>
      <w:r w:rsidRPr="00DB6E69">
        <w:t xml:space="preserve">przez </w:t>
      </w:r>
      <w:r w:rsidR="001C25FC" w:rsidRPr="00DB6E69">
        <w:t>właściwy wojewódzki ośrodek doradztwa rolniczego</w:t>
      </w:r>
      <w:r w:rsidRPr="00DB6E69">
        <w:t>.</w:t>
      </w:r>
    </w:p>
    <w:p w14:paraId="4E46722D" w14:textId="0618345F" w:rsidR="008C5473" w:rsidRPr="00DB6E69" w:rsidRDefault="00472D5C" w:rsidP="00915AE7">
      <w:pPr>
        <w:pStyle w:val="ZARTzmartartykuempunktem"/>
        <w:keepNext/>
      </w:pPr>
      <w:r w:rsidRPr="00DB6E69">
        <w:t xml:space="preserve">Art. 57d. </w:t>
      </w:r>
      <w:r w:rsidR="00D87B98" w:rsidRPr="00DB6E69">
        <w:t xml:space="preserve">1. </w:t>
      </w:r>
      <w:r w:rsidR="00697CFF" w:rsidRPr="00DB6E69">
        <w:t>Wybór operacji partnera KSOW następuje na jego wniosek złożony do</w:t>
      </w:r>
      <w:r w:rsidRPr="00DB6E69">
        <w:t xml:space="preserve"> jednostki</w:t>
      </w:r>
      <w:r w:rsidR="00A76A58" w:rsidRPr="00DB6E69">
        <w:t xml:space="preserve"> właściwej do dokonania wyboru operacji</w:t>
      </w:r>
      <w:r w:rsidRPr="00DB6E69">
        <w:t xml:space="preserve">, </w:t>
      </w:r>
      <w:r w:rsidR="001720B9" w:rsidRPr="00DB6E69">
        <w:t>a</w:t>
      </w:r>
      <w:r w:rsidRPr="00DB6E69">
        <w:t xml:space="preserve"> w przypadku</w:t>
      </w:r>
      <w:r w:rsidR="00B23776" w:rsidRPr="00DB6E69">
        <w:t>,</w:t>
      </w:r>
      <w:r w:rsidR="00B23776" w:rsidRPr="00DB6E69">
        <w:rPr>
          <w:rFonts w:ascii="Times New Roman" w:hAnsi="Times New Roman"/>
        </w:rPr>
        <w:t xml:space="preserve"> </w:t>
      </w:r>
      <w:r w:rsidR="00DD2241">
        <w:t>o którym mowa w </w:t>
      </w:r>
      <w:r w:rsidR="00B23776" w:rsidRPr="00DB6E69">
        <w:t>art. 57c</w:t>
      </w:r>
      <w:r w:rsidRPr="00DB6E69">
        <w:t>:</w:t>
      </w:r>
    </w:p>
    <w:p w14:paraId="7F96F6CB" w14:textId="6B254AF9" w:rsidR="008C5473" w:rsidRPr="00DB6E69" w:rsidRDefault="00E51804" w:rsidP="00CD309B">
      <w:pPr>
        <w:pStyle w:val="ZPKTzmpktartykuempunktem"/>
      </w:pPr>
      <w:r>
        <w:t>1)</w:t>
      </w:r>
      <w:r w:rsidR="00D87B98" w:rsidRPr="00DB6E69">
        <w:tab/>
      </w:r>
      <w:r w:rsidR="00C11676" w:rsidRPr="00DB6E69">
        <w:t>ust. 2</w:t>
      </w:r>
      <w:r w:rsidR="001720B9" w:rsidRPr="00DB6E69">
        <w:t xml:space="preserve"> –</w:t>
      </w:r>
      <w:r w:rsidR="00C11676" w:rsidRPr="00DB6E69">
        <w:t xml:space="preserve"> do jednostki sektora finansów publicznych albo fundacji upoważnion</w:t>
      </w:r>
      <w:r w:rsidR="003F2B56" w:rsidRPr="00DB6E69">
        <w:t>ych</w:t>
      </w:r>
      <w:r w:rsidR="00C11676" w:rsidRPr="00DB6E69">
        <w:t xml:space="preserve"> do pełnienia funkcji jednostki centralnej;</w:t>
      </w:r>
    </w:p>
    <w:p w14:paraId="5D86D0C4" w14:textId="4E791A22" w:rsidR="008C5473" w:rsidRPr="00DB6E69" w:rsidRDefault="00E51804" w:rsidP="00CD309B">
      <w:pPr>
        <w:pStyle w:val="ZPKTzmpktartykuempunktem"/>
      </w:pPr>
      <w:r>
        <w:t>2)</w:t>
      </w:r>
      <w:r w:rsidR="00D87B98" w:rsidRPr="00DB6E69">
        <w:tab/>
      </w:r>
      <w:r w:rsidR="00C11676" w:rsidRPr="00DB6E69">
        <w:t>ust. 3</w:t>
      </w:r>
      <w:r w:rsidR="001720B9" w:rsidRPr="00DB6E69">
        <w:t xml:space="preserve"> – </w:t>
      </w:r>
      <w:r w:rsidR="001C25FC" w:rsidRPr="00DB6E69">
        <w:t>do właściwego</w:t>
      </w:r>
      <w:r w:rsidR="00C11676" w:rsidRPr="00DB6E69">
        <w:t xml:space="preserve"> </w:t>
      </w:r>
      <w:r w:rsidR="001C25FC" w:rsidRPr="00DB6E69">
        <w:t>wojewódzkiego ośrodka doradztwa rolniczego</w:t>
      </w:r>
      <w:r w:rsidR="00D87B98" w:rsidRPr="00DB6E69">
        <w:t>.</w:t>
      </w:r>
    </w:p>
    <w:p w14:paraId="1803D555" w14:textId="1A01E56A" w:rsidR="008C5473" w:rsidRPr="00DB6E69" w:rsidRDefault="00D87B98" w:rsidP="00CD309B">
      <w:pPr>
        <w:pStyle w:val="ZUSTzmustartykuempunktem"/>
      </w:pPr>
      <w:r w:rsidRPr="00DB6E69">
        <w:t xml:space="preserve">2. </w:t>
      </w:r>
      <w:r w:rsidR="00493A39" w:rsidRPr="00DB6E69">
        <w:t xml:space="preserve">Wniosek </w:t>
      </w:r>
      <w:r w:rsidR="00025A9C" w:rsidRPr="00DB6E69">
        <w:t xml:space="preserve">o wybór operacji </w:t>
      </w:r>
      <w:r w:rsidR="00493A39" w:rsidRPr="00DB6E69">
        <w:t>składa się w ter</w:t>
      </w:r>
      <w:r w:rsidR="00DD2241">
        <w:t>minie określonym w ogłoszeniu o </w:t>
      </w:r>
      <w:r w:rsidR="00493A39" w:rsidRPr="00DB6E69">
        <w:t>konkursie, o którym mowa w art. 57a pkt</w:t>
      </w:r>
      <w:r w:rsidR="00DD2241">
        <w:t xml:space="preserve"> 2, na formularzu opracowanym i </w:t>
      </w:r>
      <w:r w:rsidR="00493A39" w:rsidRPr="00DB6E69">
        <w:t>udostępnionym przez jednostkę centralną, a w przypadku upoważnienia jednostki sektora finansów publicznych albo fundacji, której jedynym fundatorem jest Skarb Państwa, do pełnienia funkcji jednostki centralnej – instytucj</w:t>
      </w:r>
      <w:r w:rsidR="000620BD" w:rsidRPr="00DB6E69">
        <w:t>ę</w:t>
      </w:r>
      <w:r w:rsidR="00493A39" w:rsidRPr="00DB6E69">
        <w:t xml:space="preserve"> zarządzającą.</w:t>
      </w:r>
    </w:p>
    <w:p w14:paraId="661BE775" w14:textId="77777777" w:rsidR="008C5473" w:rsidRPr="00DB6E69" w:rsidRDefault="00493A39" w:rsidP="00CD309B">
      <w:pPr>
        <w:pStyle w:val="ZUSTzmustartykuempunktem"/>
      </w:pPr>
      <w:r w:rsidRPr="00DB6E69">
        <w:t xml:space="preserve">3. </w:t>
      </w:r>
      <w:r w:rsidR="00AC54CB" w:rsidRPr="00DB6E69">
        <w:t xml:space="preserve">Wniosek o wybór operacji zawiera dane niezbędne do dokonania tego wyboru, w </w:t>
      </w:r>
      <w:r w:rsidR="004E1CC3" w:rsidRPr="00DB6E69">
        <w:t xml:space="preserve">tym </w:t>
      </w:r>
      <w:r w:rsidR="00AC54CB" w:rsidRPr="00DB6E69">
        <w:t xml:space="preserve">imię, nazwisko i adres albo nazwę, siedzibę i adres </w:t>
      </w:r>
      <w:r w:rsidR="009A4C74" w:rsidRPr="00DB6E69">
        <w:t>partnera KSOW</w:t>
      </w:r>
      <w:r w:rsidR="004E1CC3" w:rsidRPr="00DB6E69">
        <w:t xml:space="preserve">, szczegółowy opis planowanej operacji, uzasadnienie potrzeby jej realizacji oraz </w:t>
      </w:r>
      <w:r w:rsidR="00D60341" w:rsidRPr="00DB6E69">
        <w:t xml:space="preserve">przewidywane </w:t>
      </w:r>
      <w:r w:rsidR="004E1CC3" w:rsidRPr="00DB6E69">
        <w:t>efekty jej realizacji</w:t>
      </w:r>
      <w:r w:rsidR="00AC54CB" w:rsidRPr="00DB6E69">
        <w:t>.</w:t>
      </w:r>
    </w:p>
    <w:p w14:paraId="578B5B94" w14:textId="523B0ED7" w:rsidR="008C5473" w:rsidRPr="00DB6E69" w:rsidRDefault="00AC54CB" w:rsidP="00CD309B">
      <w:pPr>
        <w:pStyle w:val="ZUSTzmustartykuempunktem"/>
      </w:pPr>
      <w:r w:rsidRPr="00DB6E69">
        <w:t xml:space="preserve">4. </w:t>
      </w:r>
      <w:r w:rsidR="00493A39" w:rsidRPr="00DB6E69">
        <w:t xml:space="preserve">Jeżeli wniosek </w:t>
      </w:r>
      <w:r w:rsidR="00025A9C" w:rsidRPr="00DB6E69">
        <w:t>o wybór operacji nie został złożony</w:t>
      </w:r>
      <w:r w:rsidR="0069209D" w:rsidRPr="00DB6E69">
        <w:t xml:space="preserve"> </w:t>
      </w:r>
      <w:r w:rsidR="003C735B" w:rsidRPr="00DB6E69">
        <w:t>przez partnera KSOW</w:t>
      </w:r>
      <w:r w:rsidR="00DD2241">
        <w:t xml:space="preserve"> w </w:t>
      </w:r>
      <w:r w:rsidR="00025A9C" w:rsidRPr="00DB6E69">
        <w:t xml:space="preserve">terminie </w:t>
      </w:r>
      <w:r w:rsidRPr="00DB6E69">
        <w:t xml:space="preserve">lub nie zawiera adresu </w:t>
      </w:r>
      <w:r w:rsidR="0069209D" w:rsidRPr="00DB6E69">
        <w:t>partnera KSOW</w:t>
      </w:r>
      <w:r w:rsidR="0069209D" w:rsidRPr="00DB6E69" w:rsidDel="0069209D">
        <w:t xml:space="preserve"> </w:t>
      </w:r>
      <w:r w:rsidRPr="00DB6E69">
        <w:t>i nie można ustalić tego adresu na podstawie posiadanych danych</w:t>
      </w:r>
      <w:r w:rsidR="000620BD" w:rsidRPr="00DB6E69">
        <w:t>,</w:t>
      </w:r>
      <w:r w:rsidRPr="00DB6E69">
        <w:t xml:space="preserve"> </w:t>
      </w:r>
      <w:r w:rsidR="003577F4" w:rsidRPr="00DB6E69">
        <w:t>jednostka właściwa do stwierdzenia spełni</w:t>
      </w:r>
      <w:r w:rsidR="00DF22D5" w:rsidRPr="00DB6E69">
        <w:t>e</w:t>
      </w:r>
      <w:r w:rsidR="003577F4" w:rsidRPr="00DB6E69">
        <w:t xml:space="preserve">nia warunków wyboru operacji </w:t>
      </w:r>
      <w:r w:rsidR="00025A9C" w:rsidRPr="00DB6E69">
        <w:t xml:space="preserve">pozostawia </w:t>
      </w:r>
      <w:r w:rsidR="009156C1" w:rsidRPr="00DB6E69">
        <w:t xml:space="preserve">wniosek </w:t>
      </w:r>
      <w:r w:rsidR="00025A9C" w:rsidRPr="00DB6E69">
        <w:t>bez rozpatrzenia.</w:t>
      </w:r>
    </w:p>
    <w:p w14:paraId="18452212" w14:textId="77777777" w:rsidR="008C5473" w:rsidRPr="00397779" w:rsidRDefault="00AC54CB" w:rsidP="00CD309B">
      <w:pPr>
        <w:pStyle w:val="ZUSTzmustartykuempunktem"/>
      </w:pPr>
      <w:r w:rsidRPr="00DB6E69">
        <w:t>5</w:t>
      </w:r>
      <w:r w:rsidR="00025A9C" w:rsidRPr="00DB6E69">
        <w:t xml:space="preserve">. </w:t>
      </w:r>
      <w:r w:rsidRPr="00DB6E69">
        <w:t>Jeżeli wniosek o wybór operacji nie spełnia innych</w:t>
      </w:r>
      <w:r w:rsidR="005624C2" w:rsidRPr="00DB6E69">
        <w:t xml:space="preserve"> niż określone w ust. 4 wymagań, </w:t>
      </w:r>
      <w:r w:rsidR="003577F4" w:rsidRPr="00DB6E69">
        <w:t>jednostka właściwa do stwierdzenia spełni</w:t>
      </w:r>
      <w:r w:rsidR="00E81223" w:rsidRPr="00DB6E69">
        <w:t>e</w:t>
      </w:r>
      <w:r w:rsidR="003577F4" w:rsidRPr="00DB6E69">
        <w:t xml:space="preserve">nia warunków wyboru operacji </w:t>
      </w:r>
      <w:r w:rsidR="005624C2" w:rsidRPr="00DB6E69">
        <w:t xml:space="preserve">wzywa </w:t>
      </w:r>
      <w:r w:rsidR="0069209D" w:rsidRPr="00DB6E69">
        <w:t>partnera KSOW</w:t>
      </w:r>
      <w:r w:rsidR="0069209D" w:rsidRPr="00DB6E69" w:rsidDel="0069209D">
        <w:t xml:space="preserve"> </w:t>
      </w:r>
      <w:r w:rsidR="005624C2" w:rsidRPr="00DB6E69">
        <w:t xml:space="preserve">do uzupełnienia braków w terminie 7 dni od dnia doręczenia </w:t>
      </w:r>
      <w:r w:rsidR="005624C2" w:rsidRPr="005B6938">
        <w:t>wezwania pod rygorem pozostawienia wniosku bez rozpatrzenia.</w:t>
      </w:r>
    </w:p>
    <w:p w14:paraId="2F38D632" w14:textId="12F2F01B" w:rsidR="008C5473" w:rsidRPr="005B6938" w:rsidRDefault="003577F4" w:rsidP="00CD309B">
      <w:pPr>
        <w:pStyle w:val="ZUSTzmustartykuempunktem"/>
      </w:pPr>
      <w:r w:rsidRPr="005B6938">
        <w:lastRenderedPageBreak/>
        <w:t xml:space="preserve">6. W przypadku pozostawienia wniosku o wybór operacji bez rozpatrzenia, operacja, której dotyczy ten wniosek, nie </w:t>
      </w:r>
      <w:r w:rsidR="008103E2" w:rsidRPr="005B6938">
        <w:t xml:space="preserve">podlega </w:t>
      </w:r>
      <w:r w:rsidR="00210527" w:rsidRPr="00CA4892">
        <w:t>ocenie</w:t>
      </w:r>
      <w:r w:rsidR="00210527" w:rsidRPr="005B6938">
        <w:t xml:space="preserve"> </w:t>
      </w:r>
      <w:r w:rsidR="008103E2" w:rsidRPr="00397779">
        <w:t>pod względem spełniania warunków i kryteriów wyboru operacji</w:t>
      </w:r>
      <w:r w:rsidRPr="005B6938">
        <w:t>.</w:t>
      </w:r>
    </w:p>
    <w:p w14:paraId="327E04D8" w14:textId="36B45F54" w:rsidR="008C5473" w:rsidRPr="00DB6E69" w:rsidRDefault="003C735B" w:rsidP="00CD309B">
      <w:pPr>
        <w:pStyle w:val="ZUSTzmustartykuempunktem"/>
      </w:pPr>
      <w:r w:rsidRPr="00DB6E69">
        <w:t xml:space="preserve">7. </w:t>
      </w:r>
      <w:r w:rsidR="006A728C" w:rsidRPr="00DB6E69">
        <w:t>Jeżeli nie są spełnione warunki wyboru operacji</w:t>
      </w:r>
      <w:r w:rsidR="00A76A58" w:rsidRPr="00DB6E69">
        <w:t>,</w:t>
      </w:r>
      <w:r w:rsidR="006A728C" w:rsidRPr="00DB6E69">
        <w:t xml:space="preserve"> </w:t>
      </w:r>
      <w:r w:rsidR="003577F4" w:rsidRPr="00DB6E69">
        <w:t>jednostka właściwa do stwierdzenia spełni</w:t>
      </w:r>
      <w:r w:rsidR="00E81223" w:rsidRPr="00DB6E69">
        <w:t>e</w:t>
      </w:r>
      <w:r w:rsidR="003577F4" w:rsidRPr="00DB6E69">
        <w:t xml:space="preserve">nia </w:t>
      </w:r>
      <w:r w:rsidRPr="00DB6E69">
        <w:t xml:space="preserve">tych </w:t>
      </w:r>
      <w:r w:rsidR="003577F4" w:rsidRPr="00DB6E69">
        <w:t xml:space="preserve">warunków </w:t>
      </w:r>
      <w:r w:rsidR="006A728C" w:rsidRPr="00DB6E69">
        <w:t xml:space="preserve">informuje </w:t>
      </w:r>
      <w:r w:rsidR="0069209D" w:rsidRPr="00DB6E69">
        <w:t>partnera KSOW</w:t>
      </w:r>
      <w:r w:rsidR="006A728C" w:rsidRPr="00DB6E69">
        <w:t xml:space="preserve">, w formie pisemnej, o </w:t>
      </w:r>
      <w:r w:rsidR="00310B24" w:rsidRPr="00DB6E69">
        <w:t>niespełnieni</w:t>
      </w:r>
      <w:r w:rsidR="00D33112" w:rsidRPr="00DB6E69">
        <w:t>u</w:t>
      </w:r>
      <w:r w:rsidR="00310B24" w:rsidRPr="00DB6E69">
        <w:t xml:space="preserve"> warunków wyboru operacji</w:t>
      </w:r>
      <w:r w:rsidR="00EA128C" w:rsidRPr="00DB6E69">
        <w:t>, wskazując</w:t>
      </w:r>
      <w:r w:rsidR="00986D06">
        <w:t>,</w:t>
      </w:r>
      <w:r w:rsidR="00EA128C" w:rsidRPr="00DB6E69">
        <w:t xml:space="preserve"> które </w:t>
      </w:r>
      <w:r w:rsidR="000F4766" w:rsidRPr="00DB6E69">
        <w:t xml:space="preserve">z </w:t>
      </w:r>
      <w:r w:rsidR="00EA128C" w:rsidRPr="00DB6E69">
        <w:t>warunk</w:t>
      </w:r>
      <w:r w:rsidR="000F4766" w:rsidRPr="00DB6E69">
        <w:t>ów</w:t>
      </w:r>
      <w:r w:rsidR="00EA128C" w:rsidRPr="00DB6E69">
        <w:t xml:space="preserve"> nie zostały spełnione oraz </w:t>
      </w:r>
      <w:r w:rsidR="00D33112" w:rsidRPr="00DB6E69">
        <w:t>uzasadnienie tego stwierdzenia</w:t>
      </w:r>
      <w:r w:rsidR="006A728C" w:rsidRPr="00DB6E69">
        <w:t>.</w:t>
      </w:r>
    </w:p>
    <w:p w14:paraId="278CB3A7" w14:textId="1B54414D" w:rsidR="008C5473" w:rsidRPr="00DB6E69" w:rsidRDefault="006A728C" w:rsidP="00CD309B">
      <w:pPr>
        <w:pStyle w:val="ZUSTzmustartykuempunktem"/>
      </w:pPr>
      <w:r w:rsidRPr="00DB6E69">
        <w:t xml:space="preserve">8. W przypadku, o którym mowa w ust. 7, </w:t>
      </w:r>
      <w:r w:rsidR="0069209D" w:rsidRPr="00DB6E69">
        <w:t>partnerowi KSOW</w:t>
      </w:r>
      <w:r w:rsidR="0069209D" w:rsidRPr="00DB6E69" w:rsidDel="0069209D">
        <w:t xml:space="preserve"> </w:t>
      </w:r>
      <w:r w:rsidRPr="00DB6E69">
        <w:t>przysługuje prawo wniesienia do sądu administracyjnego skargi na zasadach i w trybie określonych dla aktów lub czynności, o których mowa w art. 3 § 2 pkt 4</w:t>
      </w:r>
      <w:r w:rsidR="00DD2241">
        <w:t xml:space="preserve"> ustawy z dnia 30 sierpnia 2002 </w:t>
      </w:r>
      <w:r w:rsidRPr="00DB6E69">
        <w:t>r. – Prawo o postępowaniu przed sądami administracyjnymi.</w:t>
      </w:r>
    </w:p>
    <w:p w14:paraId="5BD4D7B2" w14:textId="77777777" w:rsidR="008C5473" w:rsidRPr="00DB6E69" w:rsidRDefault="006A728C" w:rsidP="00CD309B">
      <w:pPr>
        <w:pStyle w:val="ZUSTzmustartykuempunktem"/>
      </w:pPr>
      <w:r w:rsidRPr="00DB6E69">
        <w:t xml:space="preserve">9. </w:t>
      </w:r>
      <w:r w:rsidR="00C771C1" w:rsidRPr="00DB6E69">
        <w:t>J</w:t>
      </w:r>
      <w:r w:rsidRPr="00DB6E69">
        <w:t>eżeli są spełnione warunki wyboru operacji, operacja podlega ocenie pod względem spełnienia kryteriów wyboru operacji.</w:t>
      </w:r>
    </w:p>
    <w:p w14:paraId="0F63B330" w14:textId="77777777" w:rsidR="00855F0B" w:rsidRPr="00DB6E69" w:rsidRDefault="00A8236C" w:rsidP="00E34B16">
      <w:pPr>
        <w:pStyle w:val="ZUSTzmustartykuempunktem"/>
      </w:pPr>
      <w:r w:rsidRPr="00DB6E69">
        <w:t xml:space="preserve">10. </w:t>
      </w:r>
      <w:r w:rsidR="00F342AD" w:rsidRPr="00DB6E69">
        <w:t>W przypadkach, o których mowa w art. 57c ust. 2 i 3, j</w:t>
      </w:r>
      <w:r w:rsidRPr="00DB6E69">
        <w:t xml:space="preserve">eżeli podczas dokonywania oceny operacji pod względem spełnienia </w:t>
      </w:r>
      <w:r w:rsidR="008013CE" w:rsidRPr="00DB6E69">
        <w:t>kryteriów wyboru operacji jednostka właściwa do dokonania wyboru operacji stwierdzi, że</w:t>
      </w:r>
      <w:r w:rsidR="00C61C53" w:rsidRPr="00DB6E69">
        <w:t xml:space="preserve"> </w:t>
      </w:r>
      <w:r w:rsidR="008013CE" w:rsidRPr="00DB6E69">
        <w:t xml:space="preserve">wniosek o wybór operacji </w:t>
      </w:r>
      <w:r w:rsidR="006A2197" w:rsidRPr="00DB6E69">
        <w:t>nie został złożony przez partnera KSOW w terminie lub nie spełnia innych wymagań</w:t>
      </w:r>
      <w:r w:rsidR="00B43699" w:rsidRPr="00DB6E69">
        <w:t>,</w:t>
      </w:r>
      <w:r w:rsidR="00B43699" w:rsidRPr="00DB6E69">
        <w:rPr>
          <w:rFonts w:ascii="Times New Roman" w:hAnsi="Times New Roman"/>
        </w:rPr>
        <w:t xml:space="preserve"> </w:t>
      </w:r>
      <w:r w:rsidR="00B43699" w:rsidRPr="00DB6E69">
        <w:t xml:space="preserve">zwraca </w:t>
      </w:r>
      <w:r w:rsidR="00C61C53" w:rsidRPr="00DB6E69">
        <w:t xml:space="preserve">ten </w:t>
      </w:r>
      <w:r w:rsidR="00B43699" w:rsidRPr="00DB6E69">
        <w:t>wniosek jednostce właściwej do stwierdzenia spełnienia warunków wyboru</w:t>
      </w:r>
      <w:r w:rsidR="00C61C53" w:rsidRPr="00DB6E69">
        <w:t xml:space="preserve"> operacji</w:t>
      </w:r>
      <w:r w:rsidR="00B43699" w:rsidRPr="00DB6E69">
        <w:t>, wskazując sposób załatwienia sprawy</w:t>
      </w:r>
      <w:r w:rsidR="00C61C53" w:rsidRPr="00DB6E69">
        <w:t>.</w:t>
      </w:r>
    </w:p>
    <w:p w14:paraId="7EDE0503" w14:textId="7DA4821F" w:rsidR="00855F0B" w:rsidRPr="00DB6E69" w:rsidRDefault="00C61C53" w:rsidP="00E34B16">
      <w:pPr>
        <w:pStyle w:val="ZUSTzmustartykuempunktem"/>
      </w:pPr>
      <w:r w:rsidRPr="00DB6E69">
        <w:t xml:space="preserve">11. </w:t>
      </w:r>
      <w:r w:rsidR="004E1CC3" w:rsidRPr="00DB6E69">
        <w:t>W przypadkach, o których mowa w art. 57c ust. 2 i 3, j</w:t>
      </w:r>
      <w:r w:rsidRPr="00DB6E69">
        <w:t>eżeli spełnienie warunków wyboru operacji nie stanowiło przedmi</w:t>
      </w:r>
      <w:r w:rsidR="00DD2241">
        <w:t>otu rozstrzygnięcia zawartego w </w:t>
      </w:r>
      <w:r w:rsidRPr="00DB6E69">
        <w:t xml:space="preserve">prawomocnym wyroku sądu administracyjnego, a podczas dokonywania oceny operacji pod względem spełnienia kryteriów wyboru operacji jednostka właściwa do dokonania wyboru operacji stwierdzi, że </w:t>
      </w:r>
      <w:r w:rsidR="006A2197" w:rsidRPr="00DB6E69">
        <w:t xml:space="preserve">nie są spełnione </w:t>
      </w:r>
      <w:r w:rsidRPr="00DB6E69">
        <w:t xml:space="preserve">te </w:t>
      </w:r>
      <w:r w:rsidR="006A2197" w:rsidRPr="00DB6E69">
        <w:t>warunki</w:t>
      </w:r>
      <w:r w:rsidR="000235AA" w:rsidRPr="00DB6E69">
        <w:t>,</w:t>
      </w:r>
      <w:r w:rsidR="00DD2241">
        <w:t xml:space="preserve"> zwraca wniosek o </w:t>
      </w:r>
      <w:r w:rsidR="00B43699" w:rsidRPr="00DB6E69">
        <w:t>wybór operacji jednostce właściwej do stwierdzenia spełnienia warunków wyboru</w:t>
      </w:r>
      <w:r w:rsidRPr="00DB6E69">
        <w:t xml:space="preserve"> operacji</w:t>
      </w:r>
      <w:r w:rsidR="00B43699" w:rsidRPr="00DB6E69">
        <w:t>, wskazując sposób załatwienia sprawy</w:t>
      </w:r>
      <w:r w:rsidR="000235AA" w:rsidRPr="00DB6E69">
        <w:t>.</w:t>
      </w:r>
    </w:p>
    <w:p w14:paraId="2673365B" w14:textId="77777777" w:rsidR="00855F0B" w:rsidRPr="00DB6E69" w:rsidRDefault="00855F0B" w:rsidP="00E34B16">
      <w:pPr>
        <w:pStyle w:val="ZUSTzmustartykuempunktem"/>
      </w:pPr>
      <w:r w:rsidRPr="00DB6E69">
        <w:t>12. W przypadkach, o których</w:t>
      </w:r>
      <w:r w:rsidR="00C61C53" w:rsidRPr="00DB6E69">
        <w:t xml:space="preserve"> mowa w ust. 10 i 11, w</w:t>
      </w:r>
      <w:r w:rsidR="006A2197" w:rsidRPr="00DB6E69">
        <w:t xml:space="preserve">skazania </w:t>
      </w:r>
      <w:r w:rsidR="000235AA" w:rsidRPr="00DB6E69">
        <w:t xml:space="preserve">jednostki właściwej do dokonania wyboru operacji </w:t>
      </w:r>
      <w:r w:rsidR="006A2197" w:rsidRPr="00DB6E69">
        <w:t>co do sposobu załatwienia sprawy wiążą jednostkę właściwą do stwierdzenia spełnienia warunków wyboru</w:t>
      </w:r>
      <w:r w:rsidR="000919D0" w:rsidRPr="00DB6E69">
        <w:t xml:space="preserve"> operacji</w:t>
      </w:r>
      <w:r w:rsidR="00A8236C" w:rsidRPr="00DB6E69">
        <w:t>.</w:t>
      </w:r>
    </w:p>
    <w:p w14:paraId="2CF91B0D" w14:textId="77777777" w:rsidR="008C5473" w:rsidRPr="00DB6E69" w:rsidRDefault="00A76A58" w:rsidP="00915AE7">
      <w:pPr>
        <w:pStyle w:val="ZARTzmartartykuempunktem"/>
        <w:keepNext/>
      </w:pPr>
      <w:r w:rsidRPr="00DB6E69">
        <w:lastRenderedPageBreak/>
        <w:t xml:space="preserve">Art. 57e. 1. </w:t>
      </w:r>
      <w:r w:rsidR="00AE5FAF" w:rsidRPr="00DB6E69">
        <w:t xml:space="preserve">Po dokonaniu oceny operacji </w:t>
      </w:r>
      <w:r w:rsidR="001230D2" w:rsidRPr="00DB6E69">
        <w:t xml:space="preserve">partnera KSOW </w:t>
      </w:r>
      <w:r w:rsidR="00AE5FAF" w:rsidRPr="00DB6E69">
        <w:t>pod względem spełni</w:t>
      </w:r>
      <w:r w:rsidR="00E81223" w:rsidRPr="00DB6E69">
        <w:t>e</w:t>
      </w:r>
      <w:r w:rsidR="00AE5FAF" w:rsidRPr="00DB6E69">
        <w:t>nia kryteriów wyboru operacji jednostka właściwa do dokonania wyboru operacji:</w:t>
      </w:r>
    </w:p>
    <w:p w14:paraId="6B8F7AF7" w14:textId="046AED62" w:rsidR="008C5473" w:rsidRPr="00DB6E69" w:rsidRDefault="00E51804" w:rsidP="00CD309B">
      <w:pPr>
        <w:pStyle w:val="ZPKTzmpktartykuempunktem"/>
      </w:pPr>
      <w:r>
        <w:t>1)</w:t>
      </w:r>
      <w:r w:rsidR="00AE5FAF" w:rsidRPr="00DB6E69">
        <w:tab/>
      </w:r>
      <w:r w:rsidR="0069513C" w:rsidRPr="00DB6E69">
        <w:t>ogłasza</w:t>
      </w:r>
      <w:r w:rsidR="00AE5FAF" w:rsidRPr="00DB6E69">
        <w:t xml:space="preserve"> listę ocenionych operacji zawierającą</w:t>
      </w:r>
      <w:r w:rsidR="0069513C" w:rsidRPr="00DB6E69">
        <w:t xml:space="preserve"> co najmniej</w:t>
      </w:r>
      <w:r w:rsidR="00AE5FAF" w:rsidRPr="00DB6E69">
        <w:t xml:space="preserve"> liczbę punktów otrzymanych przez poszczególne operacje oraz wskazanie, które</w:t>
      </w:r>
      <w:r w:rsidR="00C771C1" w:rsidRPr="00DB6E69">
        <w:t xml:space="preserve"> z nich</w:t>
      </w:r>
      <w:r w:rsidR="00AE5FAF" w:rsidRPr="00DB6E69">
        <w:t xml:space="preserve"> zostały wybrane;</w:t>
      </w:r>
    </w:p>
    <w:p w14:paraId="7A6D4D3D" w14:textId="41C9EF9E" w:rsidR="008C5473" w:rsidRPr="00DB6E69" w:rsidRDefault="00E51804" w:rsidP="00CD309B">
      <w:pPr>
        <w:pStyle w:val="ZPKTzmpktartykuempunktem"/>
      </w:pPr>
      <w:r>
        <w:t>2)</w:t>
      </w:r>
      <w:r w:rsidR="00AE5FAF" w:rsidRPr="00DB6E69">
        <w:tab/>
        <w:t xml:space="preserve">informuje, w formie pisemnej, </w:t>
      </w:r>
      <w:r w:rsidR="00DC1D53" w:rsidRPr="00DB6E69">
        <w:t>partnera KSOW</w:t>
      </w:r>
      <w:r w:rsidR="00AE5FAF" w:rsidRPr="00DB6E69">
        <w:t xml:space="preserve"> o wyniku wyboru operacji, wskazując liczbę punktów otrzymanych przez operację w ramach oceny poszczególnych kryteriów wyboru operacji oraz uzasadnienie tej oceny.</w:t>
      </w:r>
    </w:p>
    <w:p w14:paraId="4E391292" w14:textId="468EAE5F" w:rsidR="008C5473" w:rsidRPr="00DB6E69" w:rsidRDefault="003577F4" w:rsidP="00CD309B">
      <w:pPr>
        <w:pStyle w:val="ZUSTzmustartykuempunktem"/>
      </w:pPr>
      <w:r w:rsidRPr="00DB6E69">
        <w:t>2. W przypadku negatywnej oceny operacji</w:t>
      </w:r>
      <w:r w:rsidR="005624B2" w:rsidRPr="00DB6E69">
        <w:rPr>
          <w:rFonts w:ascii="Times New Roman" w:hAnsi="Times New Roman"/>
        </w:rPr>
        <w:t xml:space="preserve"> </w:t>
      </w:r>
      <w:r w:rsidR="003C735B" w:rsidRPr="00DB6E69">
        <w:t>pod względem spełni</w:t>
      </w:r>
      <w:r w:rsidR="00E81223" w:rsidRPr="00DB6E69">
        <w:t>e</w:t>
      </w:r>
      <w:r w:rsidR="003C735B" w:rsidRPr="00DB6E69">
        <w:t>nia kryteriów wyboru operacji</w:t>
      </w:r>
      <w:r w:rsidRPr="00DB6E69">
        <w:t>, partnerowi KSOW przysługuje prawo wniesienia do sądu administracyjnego skargi na zasadach i w trybie określonych dla aktów lub czyn</w:t>
      </w:r>
      <w:r w:rsidR="00DD2241">
        <w:t>ności, o </w:t>
      </w:r>
      <w:r w:rsidRPr="00DB6E69">
        <w:t>których mowa w art. 3 § 2 pkt 4 ustawy z dni</w:t>
      </w:r>
      <w:r w:rsidR="00DD2241">
        <w:t>a 30 sierpnia 2002 r. – Prawo o </w:t>
      </w:r>
      <w:r w:rsidRPr="00DB6E69">
        <w:t>postępowaniu przed sądami administracyjnymi.</w:t>
      </w:r>
    </w:p>
    <w:p w14:paraId="7E8A5D27" w14:textId="77777777" w:rsidR="008C5473" w:rsidRPr="00DB6E69" w:rsidRDefault="003577F4" w:rsidP="00915AE7">
      <w:pPr>
        <w:pStyle w:val="ZUSTzmustartykuempunktem"/>
        <w:keepNext/>
      </w:pPr>
      <w:r w:rsidRPr="00DB6E69">
        <w:t xml:space="preserve">3. Negatywną oceną </w:t>
      </w:r>
      <w:r w:rsidR="003C735B" w:rsidRPr="00DB6E69">
        <w:t>operacji pod względem spełni</w:t>
      </w:r>
      <w:r w:rsidR="00E81223" w:rsidRPr="00DB6E69">
        <w:t>e</w:t>
      </w:r>
      <w:r w:rsidR="003C735B" w:rsidRPr="00DB6E69">
        <w:t xml:space="preserve">nia kryteriów wyboru operacji </w:t>
      </w:r>
      <w:r w:rsidRPr="00DB6E69">
        <w:t>jest ocena</w:t>
      </w:r>
      <w:r w:rsidR="004B522D" w:rsidRPr="00DB6E69">
        <w:t>,</w:t>
      </w:r>
      <w:r w:rsidRPr="00DB6E69">
        <w:t xml:space="preserve"> w </w:t>
      </w:r>
      <w:r w:rsidR="003C735B" w:rsidRPr="00DB6E69">
        <w:t>wyniku której</w:t>
      </w:r>
      <w:r w:rsidRPr="00DB6E69">
        <w:t>:</w:t>
      </w:r>
    </w:p>
    <w:p w14:paraId="1D249383" w14:textId="7AFA5750" w:rsidR="008C5473" w:rsidRPr="00DB6E69" w:rsidRDefault="003577F4" w:rsidP="00CD309B">
      <w:pPr>
        <w:pStyle w:val="ZPKTzmpktartykuempunktem"/>
      </w:pPr>
      <w:r w:rsidRPr="00DB6E69">
        <w:t>1)</w:t>
      </w:r>
      <w:r w:rsidRPr="00DB6E69">
        <w:tab/>
        <w:t>operacja nie uzyskała wymaganej liczby punktów, na skutek czego nie może być wybrana;</w:t>
      </w:r>
    </w:p>
    <w:p w14:paraId="1F3BC343" w14:textId="64460A60" w:rsidR="008C5473" w:rsidRPr="00DB6E69" w:rsidRDefault="003577F4" w:rsidP="00CD309B">
      <w:pPr>
        <w:pStyle w:val="ZPKTzmpktartykuempunktem"/>
      </w:pPr>
      <w:r w:rsidRPr="00DB6E69">
        <w:t>2)</w:t>
      </w:r>
      <w:r w:rsidRPr="00DB6E69">
        <w:tab/>
        <w:t xml:space="preserve">operacja uzyskała wymaganą liczbę punktów, </w:t>
      </w:r>
      <w:r w:rsidR="009D0BF1">
        <w:t>ale</w:t>
      </w:r>
      <w:r w:rsidR="009D0BF1" w:rsidRPr="00DB6E69">
        <w:t xml:space="preserve"> </w:t>
      </w:r>
      <w:r w:rsidR="00DD2241">
        <w:t>nie mieści się w limicie, o </w:t>
      </w:r>
      <w:r w:rsidR="003C735B" w:rsidRPr="00DB6E69">
        <w:t>którym mowa w art. 57b pkt 3.</w:t>
      </w:r>
    </w:p>
    <w:p w14:paraId="52BE9D6E" w14:textId="6502C18E" w:rsidR="008C5473" w:rsidRPr="00DB6E69" w:rsidRDefault="003C735B" w:rsidP="00CD309B">
      <w:pPr>
        <w:pStyle w:val="ZUSTzmustartykuempunktem"/>
      </w:pPr>
      <w:r w:rsidRPr="00DB6E69">
        <w:t xml:space="preserve">4. </w:t>
      </w:r>
      <w:r w:rsidR="003577F4" w:rsidRPr="00DB6E69">
        <w:t xml:space="preserve">W przypadku gdy </w:t>
      </w:r>
      <w:r w:rsidRPr="00DB6E69">
        <w:t xml:space="preserve">operacja nie mieści się w limicie, o którym mowa w art. 57b pkt 3, </w:t>
      </w:r>
      <w:r w:rsidR="003577F4" w:rsidRPr="00DB6E69">
        <w:t>okoliczność ta nie może stanowić wyłącznej prz</w:t>
      </w:r>
      <w:r w:rsidR="00DD2241">
        <w:t>esłanki skorzystania z prawa, o </w:t>
      </w:r>
      <w:r w:rsidR="003577F4" w:rsidRPr="00DB6E69">
        <w:t xml:space="preserve">którym mowa w ust. </w:t>
      </w:r>
      <w:r w:rsidRPr="00DB6E69">
        <w:t>2</w:t>
      </w:r>
      <w:r w:rsidR="003577F4" w:rsidRPr="00DB6E69">
        <w:t>.</w:t>
      </w:r>
    </w:p>
    <w:p w14:paraId="75AA78B9" w14:textId="45C40025" w:rsidR="008C5473" w:rsidRPr="00DB6E69" w:rsidRDefault="00414781" w:rsidP="00CD309B">
      <w:pPr>
        <w:pStyle w:val="ZARTzmartartykuempunktem"/>
      </w:pPr>
      <w:r w:rsidRPr="00DB6E69">
        <w:t>Art. 57</w:t>
      </w:r>
      <w:r w:rsidR="002013A3" w:rsidRPr="00DB6E69">
        <w:t>f</w:t>
      </w:r>
      <w:r w:rsidRPr="00DB6E69">
        <w:t>. Do postępowań w sprawach dotyczących wyboru operacji partnerów KSOW nie stosuje się przepisów</w:t>
      </w:r>
      <w:r w:rsidR="00FE2025" w:rsidRPr="00DB6E69">
        <w:t xml:space="preserve"> </w:t>
      </w:r>
      <w:hyperlink r:id="rId10" w:anchor="hiperlinkText.rpc?hiperlink=type=tresc:nro=Powszechny.1487471&amp;full=1" w:tgtFrame="_parent" w:history="1">
        <w:r w:rsidRPr="00DB6E69">
          <w:t>Kodeksu postępowania administracyjnego</w:t>
        </w:r>
      </w:hyperlink>
      <w:r w:rsidR="00DD2241">
        <w:t>, z </w:t>
      </w:r>
      <w:r w:rsidRPr="00DB6E69">
        <w:t>wyjątkiem przepisów dotyczących właściwości miejscowej organów, wyłączenia pracowników organu, doręczeń i wezwań, udostępniania akt, o ile przepisy ustawy nie stanowią inaczej.</w:t>
      </w:r>
      <w:r w:rsidR="00DF22D5" w:rsidRPr="00DB6E69">
        <w:t xml:space="preserve"> </w:t>
      </w:r>
      <w:r w:rsidR="003C735B" w:rsidRPr="00DB6E69">
        <w:t>Przepisy art. 27 ust. 1 i 2 stosuje się odpowiednio</w:t>
      </w:r>
      <w:r w:rsidR="00EA128C" w:rsidRPr="00DB6E69">
        <w:t>.</w:t>
      </w:r>
    </w:p>
    <w:p w14:paraId="27E64366" w14:textId="77777777" w:rsidR="008C5473" w:rsidRPr="00DB6E69" w:rsidRDefault="00414781" w:rsidP="00915AE7">
      <w:pPr>
        <w:pStyle w:val="ZARTzmartartykuempunktem"/>
        <w:keepNext/>
      </w:pPr>
      <w:r w:rsidRPr="00DB6E69">
        <w:t>Art. 57</w:t>
      </w:r>
      <w:r w:rsidR="002013A3" w:rsidRPr="00DB6E69">
        <w:t>g</w:t>
      </w:r>
      <w:r w:rsidRPr="00DB6E69">
        <w:t>. 1</w:t>
      </w:r>
      <w:r w:rsidR="00472D5C" w:rsidRPr="00DB6E69">
        <w:t>. Jednostka, któr</w:t>
      </w:r>
      <w:r w:rsidRPr="00DB6E69">
        <w:t>a</w:t>
      </w:r>
      <w:r w:rsidR="00472D5C" w:rsidRPr="00DB6E69">
        <w:t xml:space="preserve"> wybrał</w:t>
      </w:r>
      <w:r w:rsidRPr="00DB6E69">
        <w:t>a</w:t>
      </w:r>
      <w:r w:rsidR="00472D5C" w:rsidRPr="00DB6E69">
        <w:t xml:space="preserve"> operację partnera KSOW, zawiera z nim umowę </w:t>
      </w:r>
      <w:r w:rsidR="003577F4" w:rsidRPr="00DB6E69">
        <w:t>na realizację tej operacji</w:t>
      </w:r>
      <w:r w:rsidR="00472D5C" w:rsidRPr="00DB6E69">
        <w:t>, określającą co najmniej:</w:t>
      </w:r>
    </w:p>
    <w:p w14:paraId="47B47300" w14:textId="0F3A4ED5" w:rsidR="008C5473" w:rsidRPr="00DB6E69" w:rsidRDefault="00E51804" w:rsidP="00CD309B">
      <w:pPr>
        <w:pStyle w:val="ZPKTzmpktartykuempunktem"/>
      </w:pPr>
      <w:r>
        <w:t>1)</w:t>
      </w:r>
      <w:r w:rsidR="00472D5C" w:rsidRPr="00DB6E69">
        <w:tab/>
        <w:t>przedmiot operacji i termin jej realizacji;</w:t>
      </w:r>
    </w:p>
    <w:p w14:paraId="70ACA3C2" w14:textId="4DDDB417" w:rsidR="008C5473" w:rsidRPr="00DB6E69" w:rsidRDefault="00E51804" w:rsidP="00CD309B">
      <w:pPr>
        <w:pStyle w:val="ZPKTzmpktartykuempunktem"/>
      </w:pPr>
      <w:r>
        <w:t>2)</w:t>
      </w:r>
      <w:r w:rsidR="00472D5C" w:rsidRPr="00DB6E69">
        <w:tab/>
        <w:t>szczegółowy zakres rzeczowo-finansowy operacji oraz sposób jej realizacji;</w:t>
      </w:r>
    </w:p>
    <w:p w14:paraId="2A1344BC" w14:textId="77777777" w:rsidR="008C5473" w:rsidRPr="00DB6E69" w:rsidRDefault="00472D5C" w:rsidP="00CD309B">
      <w:pPr>
        <w:pStyle w:val="ZPKTzmpktartykuempunktem"/>
      </w:pPr>
      <w:r w:rsidRPr="00DB6E69">
        <w:t>3)</w:t>
      </w:r>
      <w:r w:rsidRPr="00DB6E69">
        <w:tab/>
        <w:t>wysokość środków finansowych przeznaczonych na realizację operacji;</w:t>
      </w:r>
    </w:p>
    <w:p w14:paraId="4040B27E" w14:textId="78C279E2" w:rsidR="008C5473" w:rsidRPr="00DB6E69" w:rsidRDefault="00E51804" w:rsidP="00CD309B">
      <w:pPr>
        <w:pStyle w:val="ZPKTzmpktartykuempunktem"/>
      </w:pPr>
      <w:r>
        <w:lastRenderedPageBreak/>
        <w:t>4)</w:t>
      </w:r>
      <w:r w:rsidR="00472D5C" w:rsidRPr="00DB6E69">
        <w:tab/>
        <w:t>cel operacji oraz wskaźniki jego osiągnięcia;</w:t>
      </w:r>
    </w:p>
    <w:p w14:paraId="0D0C6F95" w14:textId="1B5E25FB" w:rsidR="008C5473" w:rsidRPr="00DB6E69" w:rsidRDefault="00E51804" w:rsidP="00CD309B">
      <w:pPr>
        <w:pStyle w:val="ZPKTzmpktartykuempunktem"/>
      </w:pPr>
      <w:r>
        <w:t>5)</w:t>
      </w:r>
      <w:r w:rsidR="00472D5C" w:rsidRPr="00DB6E69">
        <w:tab/>
        <w:t>zobowiązania do poddania się kontrolom prowadzonym przez tę jednostkę, agencję płatniczą oraz przedstawicieli Komisji Europejskiej i innych instytucji uprawnionych do przeprowadzenia kontroli;</w:t>
      </w:r>
    </w:p>
    <w:p w14:paraId="31215882" w14:textId="10F03AE2" w:rsidR="008C5473" w:rsidRPr="00DB6E69" w:rsidRDefault="00E51804" w:rsidP="00CD309B">
      <w:pPr>
        <w:pStyle w:val="ZPKTzmpktartykuempunktem"/>
      </w:pPr>
      <w:r>
        <w:t>6)</w:t>
      </w:r>
      <w:r w:rsidR="00472D5C" w:rsidRPr="00DB6E69">
        <w:tab/>
        <w:t>warunki i tryb wypłaty środków finansowych z tytułu realizacji operacji;</w:t>
      </w:r>
    </w:p>
    <w:p w14:paraId="674D4199" w14:textId="5489F957" w:rsidR="004E1CC3" w:rsidRPr="00DB6E69" w:rsidRDefault="00E51804" w:rsidP="00CD309B">
      <w:pPr>
        <w:pStyle w:val="ZPKTzmpktartykuempunktem"/>
      </w:pPr>
      <w:r>
        <w:t>7)</w:t>
      </w:r>
      <w:r w:rsidR="00472D5C" w:rsidRPr="00DB6E69">
        <w:tab/>
        <w:t>warunki i tryb zwrotu środków</w:t>
      </w:r>
      <w:r w:rsidR="0055476F" w:rsidRPr="00DB6E69">
        <w:t xml:space="preserve"> </w:t>
      </w:r>
      <w:r w:rsidR="00855F0B" w:rsidRPr="00DB6E69">
        <w:t>finansowych</w:t>
      </w:r>
      <w:r w:rsidR="0014299A" w:rsidRPr="00DB6E69">
        <w:t xml:space="preserve"> </w:t>
      </w:r>
      <w:r w:rsidR="00472D5C" w:rsidRPr="00DB6E69">
        <w:t>otrzymanych</w:t>
      </w:r>
      <w:r w:rsidR="0055476F" w:rsidRPr="00DB6E69">
        <w:t xml:space="preserve"> </w:t>
      </w:r>
      <w:r w:rsidR="00472D5C" w:rsidRPr="00DB6E69">
        <w:t>z tytułu realizacji operacji</w:t>
      </w:r>
      <w:r w:rsidR="004024ED" w:rsidRPr="00DB6E69">
        <w:t>;</w:t>
      </w:r>
    </w:p>
    <w:p w14:paraId="19DA8AA3" w14:textId="4E586AFC" w:rsidR="008C5473" w:rsidRPr="00DB6E69" w:rsidRDefault="00E51804" w:rsidP="00CD309B">
      <w:pPr>
        <w:pStyle w:val="ZPKTzmpktartykuempunktem"/>
      </w:pPr>
      <w:r>
        <w:t>8)</w:t>
      </w:r>
      <w:r w:rsidR="00991CD2" w:rsidRPr="00DB6E69">
        <w:tab/>
      </w:r>
      <w:r w:rsidR="004E1CC3" w:rsidRPr="00DB6E69">
        <w:t>warunki jej rozwiązania</w:t>
      </w:r>
      <w:r w:rsidR="00472D5C" w:rsidRPr="00DB6E69">
        <w:t>.</w:t>
      </w:r>
    </w:p>
    <w:p w14:paraId="700552F3" w14:textId="77777777" w:rsidR="00414781" w:rsidRPr="00DB6E69" w:rsidRDefault="00414781" w:rsidP="00915AE7">
      <w:pPr>
        <w:pStyle w:val="ZUSTzmustartykuempunktem"/>
        <w:keepNext/>
      </w:pPr>
      <w:r w:rsidRPr="00DB6E69">
        <w:t>2. W przypadku</w:t>
      </w:r>
      <w:r w:rsidR="00B23776" w:rsidRPr="00DB6E69">
        <w:t>, o którym mowa w art. 57c</w:t>
      </w:r>
      <w:r w:rsidRPr="00DB6E69">
        <w:t>:</w:t>
      </w:r>
    </w:p>
    <w:p w14:paraId="174C15E9" w14:textId="5EBC332C" w:rsidR="006F7DB6" w:rsidRPr="00DB6E69" w:rsidRDefault="00E51804" w:rsidP="00915AE7">
      <w:pPr>
        <w:pStyle w:val="ZPKTzmpktartykuempunktem"/>
        <w:keepNext/>
      </w:pPr>
      <w:r>
        <w:t>1)</w:t>
      </w:r>
      <w:r w:rsidR="00414781" w:rsidRPr="00DB6E69">
        <w:tab/>
        <w:t>ust. 2</w:t>
      </w:r>
      <w:r w:rsidR="006F7DB6" w:rsidRPr="00DB6E69">
        <w:t>:</w:t>
      </w:r>
    </w:p>
    <w:p w14:paraId="5CF15932" w14:textId="7503FBD1" w:rsidR="0000008A" w:rsidRPr="00DB6E69" w:rsidRDefault="006F7DB6" w:rsidP="00823FAD">
      <w:pPr>
        <w:pStyle w:val="ZLITwPKTzmlitwpktartykuempunktem"/>
      </w:pPr>
      <w:r w:rsidRPr="00DB6E69">
        <w:t>a)</w:t>
      </w:r>
      <w:r w:rsidRPr="00DB6E69">
        <w:tab/>
      </w:r>
      <w:r w:rsidR="00414781" w:rsidRPr="00DB6E69">
        <w:t xml:space="preserve">umowę </w:t>
      </w:r>
      <w:r w:rsidR="003577F4" w:rsidRPr="00DB6E69">
        <w:t xml:space="preserve">na realizację operacji </w:t>
      </w:r>
      <w:r w:rsidR="00D26FB8" w:rsidRPr="00DB6E69">
        <w:t>z partnerem KSOW</w:t>
      </w:r>
      <w:r w:rsidR="00414781" w:rsidRPr="00DB6E69">
        <w:t xml:space="preserve"> </w:t>
      </w:r>
      <w:r w:rsidR="00D26FB8" w:rsidRPr="00DB6E69">
        <w:t xml:space="preserve">zawiera </w:t>
      </w:r>
      <w:r w:rsidR="00414781" w:rsidRPr="00DB6E69">
        <w:t>jednostk</w:t>
      </w:r>
      <w:r w:rsidR="00D26FB8" w:rsidRPr="00DB6E69">
        <w:t>a</w:t>
      </w:r>
      <w:r w:rsidR="00414781" w:rsidRPr="00DB6E69">
        <w:t xml:space="preserve"> sektora fi</w:t>
      </w:r>
      <w:r w:rsidR="00D26FB8" w:rsidRPr="00DB6E69">
        <w:t>nansów publicznych albo fundacja</w:t>
      </w:r>
      <w:r w:rsidR="00414781" w:rsidRPr="00DB6E69">
        <w:t xml:space="preserve"> upoważnione do pełnienia funkcji jednostki centralnej</w:t>
      </w:r>
      <w:r w:rsidR="007516FD" w:rsidRPr="00DB6E69">
        <w:t>,</w:t>
      </w:r>
    </w:p>
    <w:p w14:paraId="31F7ACEE" w14:textId="34E08327" w:rsidR="0000008A" w:rsidRPr="00DB6E69" w:rsidRDefault="006F7DB6" w:rsidP="00823FAD">
      <w:pPr>
        <w:pStyle w:val="ZLITwPKTzmlitwpktartykuempunktem"/>
      </w:pPr>
      <w:r w:rsidRPr="00DB6E69">
        <w:t>b)</w:t>
      </w:r>
      <w:r w:rsidRPr="00DB6E69">
        <w:tab/>
      </w:r>
      <w:r w:rsidR="007516FD" w:rsidRPr="00DB6E69">
        <w:t xml:space="preserve">koszty poniesione przez partnera KSOW są refundowane </w:t>
      </w:r>
      <w:r w:rsidR="00731084" w:rsidRPr="00DB6E69">
        <w:t xml:space="preserve">przez urząd obsługujący ministra właściwego do spraw rozwoju wsi na wniosek tego partnera </w:t>
      </w:r>
      <w:r w:rsidR="009A5754" w:rsidRPr="00DB6E69">
        <w:t xml:space="preserve">po </w:t>
      </w:r>
      <w:r w:rsidR="00A75526" w:rsidRPr="00DB6E69">
        <w:t xml:space="preserve">zweryfikowaniu tego wniosku przez jednostkę </w:t>
      </w:r>
      <w:r w:rsidR="00092A4E" w:rsidRPr="00DB6E69">
        <w:t xml:space="preserve">sektora finansów publicznych </w:t>
      </w:r>
      <w:r w:rsidR="00A75526" w:rsidRPr="00DB6E69">
        <w:t>albo fundację</w:t>
      </w:r>
      <w:r w:rsidR="00092A4E" w:rsidRPr="00DB6E69">
        <w:rPr>
          <w:rFonts w:ascii="Times New Roman" w:hAnsi="Times New Roman"/>
          <w:bCs w:val="0"/>
        </w:rPr>
        <w:t xml:space="preserve"> </w:t>
      </w:r>
      <w:r w:rsidR="00092A4E" w:rsidRPr="00DB6E69">
        <w:t>upoważnione do pełnienia funkcji jednostki centralnej</w:t>
      </w:r>
      <w:r w:rsidR="00A75526" w:rsidRPr="00DB6E69">
        <w:t xml:space="preserve"> i </w:t>
      </w:r>
      <w:r w:rsidR="009A5754" w:rsidRPr="00DB6E69">
        <w:t xml:space="preserve">zatwierdzeniu przez instytucję zarządzającą; wniosek </w:t>
      </w:r>
      <w:r w:rsidR="003B3FA1" w:rsidRPr="00DB6E69">
        <w:t xml:space="preserve">o refundację partner KSOW </w:t>
      </w:r>
      <w:r w:rsidR="009A5754" w:rsidRPr="00DB6E69">
        <w:t>składa do instytucji zarządzającej za pośrednictwem tej jednostki albo fundacji</w:t>
      </w:r>
      <w:r w:rsidRPr="00DB6E69">
        <w:t>,</w:t>
      </w:r>
    </w:p>
    <w:p w14:paraId="05B1F12B" w14:textId="377B77D5" w:rsidR="0000008A" w:rsidRPr="00DB6E69" w:rsidRDefault="00E51804" w:rsidP="00823FAD">
      <w:pPr>
        <w:pStyle w:val="ZLITwPKTzmlitwpktartykuempunktem"/>
      </w:pPr>
      <w:r>
        <w:t>c)</w:t>
      </w:r>
      <w:r w:rsidR="006F7DB6" w:rsidRPr="00DB6E69">
        <w:tab/>
        <w:t>zwrotu środków finansowych otrzymanych z tytułu realizacji operacji partner KSOW dokonuje na rachunek urzędu obsługującego ministra właściwego do spraw rozwoju wsi</w:t>
      </w:r>
      <w:r w:rsidR="00414781" w:rsidRPr="00DB6E69">
        <w:t>;</w:t>
      </w:r>
    </w:p>
    <w:p w14:paraId="167DB5C5" w14:textId="1F28B89B" w:rsidR="00952B56" w:rsidRPr="00DB6E69" w:rsidRDefault="00E51804" w:rsidP="00414781">
      <w:pPr>
        <w:pStyle w:val="ZPKTzmpktartykuempunktem"/>
      </w:pPr>
      <w:r>
        <w:t>2)</w:t>
      </w:r>
      <w:r w:rsidR="00414781" w:rsidRPr="00DB6E69">
        <w:tab/>
        <w:t xml:space="preserve">ust. 3, </w:t>
      </w:r>
      <w:r w:rsidR="00D26FB8" w:rsidRPr="00DB6E69">
        <w:t xml:space="preserve">umowę na realizację operacji z partnerem KSOW zawiera </w:t>
      </w:r>
      <w:r w:rsidR="00414781" w:rsidRPr="00DB6E69">
        <w:t>właściw</w:t>
      </w:r>
      <w:r w:rsidR="00DF22D5" w:rsidRPr="00DB6E69">
        <w:t>y wojewódzki ośrodek doradztwa rolniczego</w:t>
      </w:r>
      <w:r w:rsidR="00414781" w:rsidRPr="00DB6E69">
        <w:t>.</w:t>
      </w:r>
    </w:p>
    <w:p w14:paraId="6FB3146A" w14:textId="77777777" w:rsidR="001230D2" w:rsidRPr="00DB6E69" w:rsidRDefault="00952B56" w:rsidP="00CD309B">
      <w:pPr>
        <w:pStyle w:val="ZUSTzmustartykuempunktem"/>
      </w:pPr>
      <w:r w:rsidRPr="00DB6E69">
        <w:t xml:space="preserve">3. </w:t>
      </w:r>
      <w:r w:rsidR="003F2B56" w:rsidRPr="00DB6E69">
        <w:t>Umowę na realizację operacji z partnerem KSOW zawiera się na formularzu opracowanym i udostępnionym przez jednostkę centralną, a w przypadku upoważnienia jednostki sektora finansów publicznych albo fundacji, której jedynym fundatorem jest Skarb Państwa, do pełnienia funkcji jednostki centralnej – przez instytucję zarządzającą.</w:t>
      </w:r>
    </w:p>
    <w:p w14:paraId="44231C25" w14:textId="77777777" w:rsidR="006F3C26" w:rsidRPr="00DB6E69" w:rsidRDefault="001230D2" w:rsidP="009E67F3">
      <w:pPr>
        <w:pStyle w:val="ZARTzmartartykuempunktem"/>
      </w:pPr>
      <w:r w:rsidRPr="00DB6E69">
        <w:t xml:space="preserve">Art. 57h. </w:t>
      </w:r>
      <w:r w:rsidR="006F3C26" w:rsidRPr="00DB6E69">
        <w:t xml:space="preserve">1. </w:t>
      </w:r>
      <w:r w:rsidRPr="00DB6E69">
        <w:t>Partner KSOW</w:t>
      </w:r>
      <w:r w:rsidR="00A860E7" w:rsidRPr="00DB6E69">
        <w:t xml:space="preserve"> p</w:t>
      </w:r>
      <w:r w:rsidR="00AD5DE8" w:rsidRPr="00DB6E69">
        <w:t>onos</w:t>
      </w:r>
      <w:r w:rsidR="00A860E7" w:rsidRPr="00DB6E69">
        <w:t>i</w:t>
      </w:r>
      <w:r w:rsidR="00AD5DE8" w:rsidRPr="00DB6E69">
        <w:t xml:space="preserve"> koszty na </w:t>
      </w:r>
      <w:r w:rsidRPr="00DB6E69">
        <w:t>reali</w:t>
      </w:r>
      <w:r w:rsidR="00AD5DE8" w:rsidRPr="00DB6E69">
        <w:t>zację operacji</w:t>
      </w:r>
      <w:r w:rsidRPr="00DB6E69">
        <w:t xml:space="preserve"> </w:t>
      </w:r>
      <w:r w:rsidR="00AD5DE8" w:rsidRPr="00DB6E69">
        <w:t>w ramach dwuletniego planu operacyjnego</w:t>
      </w:r>
      <w:r w:rsidR="00A860E7" w:rsidRPr="00DB6E69">
        <w:t xml:space="preserve"> zgodnie z art. 43a ust. 1</w:t>
      </w:r>
      <w:r w:rsidRPr="00DB6E69">
        <w:t>.</w:t>
      </w:r>
    </w:p>
    <w:p w14:paraId="11FB982D" w14:textId="77777777" w:rsidR="006F3C26" w:rsidRPr="00DB6E69" w:rsidRDefault="006F3C26" w:rsidP="006F3C26">
      <w:pPr>
        <w:pStyle w:val="ZUSTzmustartykuempunktem"/>
      </w:pPr>
      <w:r w:rsidRPr="00DB6E69">
        <w:t>2.</w:t>
      </w:r>
      <w:r w:rsidR="00AD5DE8" w:rsidRPr="00DB6E69">
        <w:t xml:space="preserve"> Do ponoszenia kosztów</w:t>
      </w:r>
      <w:r w:rsidRPr="00DB6E69">
        <w:t>, o których mowa w ust. 1,</w:t>
      </w:r>
      <w:r w:rsidR="00AD5DE8" w:rsidRPr="00DB6E69">
        <w:t xml:space="preserve"> stosuje </w:t>
      </w:r>
      <w:r w:rsidR="00A4121C" w:rsidRPr="00DB6E69">
        <w:t xml:space="preserve">się </w:t>
      </w:r>
      <w:r w:rsidR="00D60341" w:rsidRPr="00DB6E69">
        <w:t xml:space="preserve">odpowiednio </w:t>
      </w:r>
      <w:r w:rsidR="00AD5DE8" w:rsidRPr="00DB6E69">
        <w:t>przepisy art. 43a ust. 2–</w:t>
      </w:r>
      <w:r w:rsidR="00415FDE" w:rsidRPr="00DB6E69">
        <w:t>5</w:t>
      </w:r>
      <w:r w:rsidR="00AD5DE8" w:rsidRPr="00DB6E69">
        <w:t xml:space="preserve"> oraz przepisy wydane na podstawie art. 43</w:t>
      </w:r>
      <w:r w:rsidR="006E0906" w:rsidRPr="00DB6E69">
        <w:t xml:space="preserve">a </w:t>
      </w:r>
      <w:r w:rsidR="00AD5DE8" w:rsidRPr="00DB6E69">
        <w:t xml:space="preserve">ust. </w:t>
      </w:r>
      <w:r w:rsidR="00415FDE" w:rsidRPr="00DB6E69">
        <w:t>6</w:t>
      </w:r>
      <w:r w:rsidRPr="00DB6E69">
        <w:t>.</w:t>
      </w:r>
    </w:p>
    <w:p w14:paraId="7C09BCED" w14:textId="11FAE8E6" w:rsidR="008C5473" w:rsidRPr="00DB6E69" w:rsidRDefault="006F3C26" w:rsidP="00CD309B">
      <w:pPr>
        <w:pStyle w:val="ZUSTzmustartykuempunktem"/>
      </w:pPr>
      <w:r w:rsidRPr="00DB6E69">
        <w:lastRenderedPageBreak/>
        <w:t>3. W</w:t>
      </w:r>
      <w:r w:rsidR="00D60341" w:rsidRPr="00DB6E69">
        <w:t xml:space="preserve"> przypadku partnera KSOW będącego jednostką, o której mowa w art. 3 ust. 1 pkt 1 lub 2 ustawy z dnia 29 stycznia 2004 r. – Prawo zamówień</w:t>
      </w:r>
      <w:r w:rsidR="00B45832">
        <w:t xml:space="preserve"> </w:t>
      </w:r>
      <w:r w:rsidR="00D60341" w:rsidRPr="00DB6E69">
        <w:t>publicznych</w:t>
      </w:r>
      <w:r w:rsidR="009D0BF1">
        <w:t>,</w:t>
      </w:r>
      <w:r w:rsidR="00D60341" w:rsidRPr="00DB6E69">
        <w:t xml:space="preserve"> lub związkiem tych jednostek</w:t>
      </w:r>
      <w:r w:rsidR="00092A4E" w:rsidRPr="00DB6E69">
        <w:t>,</w:t>
      </w:r>
      <w:r w:rsidR="00D60341" w:rsidRPr="00DB6E69">
        <w:t xml:space="preserve"> </w:t>
      </w:r>
      <w:r w:rsidRPr="00DB6E69">
        <w:t xml:space="preserve">uznaje się, że koszty, o których mowa w ust. 1, zostały poniesione zgodnie z art. 43a ust. 1, jeżeli </w:t>
      </w:r>
      <w:r w:rsidR="00D750A9" w:rsidRPr="00DB6E69">
        <w:t>wybór wykonawcy danego zamówienia publicznego w rozumieniu</w:t>
      </w:r>
      <w:r w:rsidR="009D0BF1">
        <w:t xml:space="preserve"> przepisów</w:t>
      </w:r>
      <w:r w:rsidR="00D750A9" w:rsidRPr="00DB6E69">
        <w:t xml:space="preserve"> tej ustawy nastąpił na podstawie najkorzystniejszej oferty, a </w:t>
      </w:r>
      <w:r w:rsidRPr="00DB6E69">
        <w:t xml:space="preserve">czynności </w:t>
      </w:r>
      <w:r w:rsidR="00943A44" w:rsidRPr="00DB6E69">
        <w:t xml:space="preserve">związane z przygotowaniem oraz przeprowadzeniem postępowania o udzielenie </w:t>
      </w:r>
      <w:r w:rsidR="00D750A9" w:rsidRPr="00DB6E69">
        <w:t xml:space="preserve">tego </w:t>
      </w:r>
      <w:r w:rsidR="00943A44" w:rsidRPr="00DB6E69">
        <w:t xml:space="preserve">zamówienia zostały wykonane przez osoby </w:t>
      </w:r>
      <w:r w:rsidRPr="00DB6E69">
        <w:t>nie</w:t>
      </w:r>
      <w:r w:rsidR="00943A44" w:rsidRPr="00DB6E69">
        <w:t>podlegające wyłączeniu na podstawie art. 17 ust. 1 pkt 1</w:t>
      </w:r>
      <w:r w:rsidR="009A4C74" w:rsidRPr="00DB6E69">
        <w:t>–</w:t>
      </w:r>
      <w:r w:rsidR="00943A44" w:rsidRPr="00DB6E69">
        <w:t xml:space="preserve">4 </w:t>
      </w:r>
      <w:r w:rsidR="00D750A9" w:rsidRPr="00DB6E69">
        <w:t xml:space="preserve">tej </w:t>
      </w:r>
      <w:r w:rsidR="00943A44" w:rsidRPr="00DB6E69">
        <w:t>ustawy</w:t>
      </w:r>
      <w:r w:rsidR="00D750A9" w:rsidRPr="00DB6E69">
        <w:t>.</w:t>
      </w:r>
      <w:r w:rsidR="00013657" w:rsidRPr="00DB6E69">
        <w:t>”;</w:t>
      </w:r>
    </w:p>
    <w:p w14:paraId="1CA1D459" w14:textId="783ECB07" w:rsidR="00A04A8A" w:rsidRPr="00DB6E69" w:rsidRDefault="009A4C74" w:rsidP="00915AE7">
      <w:pPr>
        <w:pStyle w:val="PKTpunkt"/>
        <w:keepNext/>
      </w:pPr>
      <w:r w:rsidRPr="00DB6E69">
        <w:t>2</w:t>
      </w:r>
      <w:r w:rsidR="000615A7" w:rsidRPr="00DB6E69">
        <w:t>3</w:t>
      </w:r>
      <w:r w:rsidR="001E6960" w:rsidRPr="00DB6E69">
        <w:t>)</w:t>
      </w:r>
      <w:r w:rsidR="001E6960" w:rsidRPr="00DB6E69">
        <w:tab/>
        <w:t>art. 58</w:t>
      </w:r>
      <w:r w:rsidR="00BB275E" w:rsidRPr="00DB6E69">
        <w:t xml:space="preserve"> </w:t>
      </w:r>
      <w:r w:rsidR="00E14DC2" w:rsidRPr="00DB6E69">
        <w:t>otrzymuje</w:t>
      </w:r>
      <w:r w:rsidR="001E6960" w:rsidRPr="00DB6E69">
        <w:t xml:space="preserve"> brzmieni</w:t>
      </w:r>
      <w:r w:rsidR="00E14DC2" w:rsidRPr="00DB6E69">
        <w:t>e</w:t>
      </w:r>
      <w:r w:rsidR="001E6960" w:rsidRPr="00DB6E69">
        <w:t>:</w:t>
      </w:r>
    </w:p>
    <w:p w14:paraId="075C24BD" w14:textId="77777777" w:rsidR="00192F25" w:rsidRPr="00DB6E69" w:rsidRDefault="00792D52" w:rsidP="00915AE7">
      <w:pPr>
        <w:pStyle w:val="ZARTzmartartykuempunktem"/>
        <w:keepNext/>
      </w:pPr>
      <w:r w:rsidRPr="00DB6E69">
        <w:t>„</w:t>
      </w:r>
      <w:r w:rsidR="00991CD2" w:rsidRPr="00DB6E69">
        <w:t xml:space="preserve">Art. </w:t>
      </w:r>
      <w:r w:rsidR="00E14DC2" w:rsidRPr="00DB6E69">
        <w:t>58. Minister właściwy do spraw rozwoju wsi określi, w drodze rozporządzenia:</w:t>
      </w:r>
    </w:p>
    <w:p w14:paraId="74FA284B" w14:textId="3C5B310A" w:rsidR="00192F25" w:rsidRPr="00DB6E69" w:rsidRDefault="00E51804" w:rsidP="00CA70DB">
      <w:pPr>
        <w:pStyle w:val="ZPKTzmpktartykuempunktem"/>
      </w:pPr>
      <w:r>
        <w:t>1)</w:t>
      </w:r>
      <w:r w:rsidR="00991CD2" w:rsidRPr="00DB6E69">
        <w:tab/>
      </w:r>
      <w:r w:rsidR="00E14DC2" w:rsidRPr="00DB6E69">
        <w:t>tryb opracowywania i zmiany planu działania, a także jego zakres i sposób jego realizacji,</w:t>
      </w:r>
    </w:p>
    <w:p w14:paraId="3BE8C9F2" w14:textId="52C28AA0" w:rsidR="00192F25" w:rsidRPr="00DB6E69" w:rsidRDefault="00E51804" w:rsidP="00CA70DB">
      <w:pPr>
        <w:pStyle w:val="ZPKTzmpktartykuempunktem"/>
      </w:pPr>
      <w:r>
        <w:t>2)</w:t>
      </w:r>
      <w:r w:rsidR="00991CD2" w:rsidRPr="00DB6E69">
        <w:tab/>
      </w:r>
      <w:r w:rsidR="00E14DC2" w:rsidRPr="00DB6E69">
        <w:t>tryb opracowywania i zmiany dwuletniego planu operacyjnego, a także jego zakres,</w:t>
      </w:r>
    </w:p>
    <w:p w14:paraId="6C9816C3" w14:textId="3576EECB" w:rsidR="00192F25" w:rsidRPr="00DB6E69" w:rsidRDefault="00E51804" w:rsidP="00CA70DB">
      <w:pPr>
        <w:pStyle w:val="ZPKTzmpktartykuempunktem"/>
      </w:pPr>
      <w:r>
        <w:t>3)</w:t>
      </w:r>
      <w:r w:rsidR="00991CD2" w:rsidRPr="00DB6E69">
        <w:tab/>
      </w:r>
      <w:r w:rsidR="00E14DC2" w:rsidRPr="00DB6E69">
        <w:t>szczegółowy zakres zadań jednostki centralnej</w:t>
      </w:r>
      <w:r w:rsidR="00DD2241">
        <w:t>, jednostek regionalnych, CDR i </w:t>
      </w:r>
      <w:r w:rsidR="00E14DC2" w:rsidRPr="00DB6E69">
        <w:t>wojewódzkich ośrodków doradztwa rolniczego w zakresie funkcjonowania KSOW oraz sposób ich wykonywania,</w:t>
      </w:r>
    </w:p>
    <w:p w14:paraId="21AE2C7B" w14:textId="47AE95AF" w:rsidR="00192F25" w:rsidRPr="00DB6E69" w:rsidRDefault="00E51804" w:rsidP="00915AE7">
      <w:pPr>
        <w:pStyle w:val="ZPKTzmpktartykuempunktem"/>
        <w:keepNext/>
      </w:pPr>
      <w:r>
        <w:t>4)</w:t>
      </w:r>
      <w:r w:rsidR="00991CD2" w:rsidRPr="00DB6E69">
        <w:tab/>
      </w:r>
      <w:r w:rsidR="00E14DC2" w:rsidRPr="00DB6E69">
        <w:t>szczegółowe warunki, kryteria i tryb wyboru operacji partnerów KSOW</w:t>
      </w:r>
    </w:p>
    <w:p w14:paraId="31ED250E" w14:textId="4E53EFE9" w:rsidR="00192F25" w:rsidRPr="00DB6E69" w:rsidRDefault="00E14DC2" w:rsidP="00CA70DB">
      <w:pPr>
        <w:pStyle w:val="ZCZWSPPKTzmczciwsppktartykuempunktem"/>
      </w:pPr>
      <w:r w:rsidRPr="00DB6E69">
        <w:t>– mając na względzie zapewnienie funkcjonowa</w:t>
      </w:r>
      <w:r w:rsidR="00DD2241">
        <w:t>nia KSOW zgodnie z programem, w </w:t>
      </w:r>
      <w:r w:rsidRPr="00DB6E69">
        <w:t>tym przygotowanie planu działania i dwuletnich planów operacyjnych oraz ich zmian, uwzględniając w planie działania i dwuletnich p</w:t>
      </w:r>
      <w:r w:rsidR="00DD2241">
        <w:t>lanach operacyjnych elementy, o </w:t>
      </w:r>
      <w:r w:rsidRPr="00DB6E69">
        <w:t xml:space="preserve">których mowa w art. 54 ust. 3 lit. b rozporządzenia nr 1305/2013, </w:t>
      </w:r>
      <w:r w:rsidR="00C824BB" w:rsidRPr="00DB6E69">
        <w:t xml:space="preserve">oraz </w:t>
      </w:r>
      <w:r w:rsidRPr="00DB6E69">
        <w:t>zapewnienie realizacji partnerstwa, o którym mowa w art. 5 rozporządzenia nr 1303/2013, będącego zgodnie z art. 54 ust. 1 rozporządzenia nr 1305/2013 częścią KSOW</w:t>
      </w:r>
      <w:r w:rsidR="00930042" w:rsidRPr="00DB6E69">
        <w:t>.</w:t>
      </w:r>
      <w:r w:rsidR="008A374A" w:rsidRPr="00DB6E69">
        <w:t>”</w:t>
      </w:r>
      <w:r w:rsidR="000F4766" w:rsidRPr="00DB6E69">
        <w:t>.</w:t>
      </w:r>
    </w:p>
    <w:p w14:paraId="2999EA0B" w14:textId="4E85F247" w:rsidR="008555A0" w:rsidRPr="007617FD" w:rsidRDefault="008555A0" w:rsidP="00915AE7">
      <w:pPr>
        <w:pStyle w:val="ARTartustawynprozporzdzenia"/>
        <w:keepNext/>
        <w:rPr>
          <w:rFonts w:eastAsia="Times New Roman"/>
        </w:rPr>
      </w:pPr>
      <w:r w:rsidRPr="00915AE7">
        <w:rPr>
          <w:rStyle w:val="Ppogrubienie"/>
        </w:rPr>
        <w:t>Art.</w:t>
      </w:r>
      <w:r w:rsidR="00915AE7">
        <w:rPr>
          <w:rStyle w:val="Ppogrubienie"/>
        </w:rPr>
        <w:t> </w:t>
      </w:r>
      <w:r w:rsidRPr="00915AE7">
        <w:rPr>
          <w:rStyle w:val="Ppogrubienie"/>
        </w:rPr>
        <w:t>2.</w:t>
      </w:r>
      <w:r w:rsidRPr="007617FD">
        <w:rPr>
          <w:rFonts w:eastAsia="Times New Roman"/>
        </w:rPr>
        <w:t xml:space="preserve"> W ustawie z dnia 18 grudnia 2003 r. o krajowym systemie ewidencji producentów, ewidencji gospodarstw rolnych oraz ewidencji wniosków o przyznanie płatności (Dz. U. z 2015 r. poz. 807 i 1419</w:t>
      </w:r>
      <w:r w:rsidR="00CC30C7">
        <w:rPr>
          <w:rFonts w:eastAsia="Times New Roman"/>
        </w:rPr>
        <w:t xml:space="preserve"> oraz z 2016 r. poz. 1605</w:t>
      </w:r>
      <w:r w:rsidRPr="007617FD">
        <w:rPr>
          <w:rFonts w:eastAsia="Times New Roman"/>
        </w:rPr>
        <w:t>) w art. 7 w ust. 1 pkt 6 otrzymuje brzmienie:</w:t>
      </w:r>
    </w:p>
    <w:p w14:paraId="50B8EAA4" w14:textId="1A828BB6" w:rsidR="008555A0" w:rsidRPr="006547D3" w:rsidRDefault="00E51804" w:rsidP="006547D3">
      <w:pPr>
        <w:pStyle w:val="ZPKTzmpktartykuempunktem"/>
        <w:rPr>
          <w:rFonts w:eastAsia="Times New Roman"/>
        </w:rPr>
      </w:pPr>
      <w:r>
        <w:rPr>
          <w:rFonts w:eastAsia="Times New Roman"/>
        </w:rPr>
        <w:t>„6)</w:t>
      </w:r>
      <w:r w:rsidR="008555A0" w:rsidRPr="007617FD">
        <w:rPr>
          <w:rFonts w:eastAsia="Times New Roman"/>
        </w:rPr>
        <w:tab/>
        <w:t xml:space="preserve">numer rachunku bankowego </w:t>
      </w:r>
      <w:r w:rsidR="008555A0" w:rsidRPr="008603C7">
        <w:rPr>
          <w:rFonts w:eastAsia="Times New Roman"/>
        </w:rPr>
        <w:t>producenta lub osoby, o której mowa w pkt 5</w:t>
      </w:r>
      <w:r w:rsidR="008555A0">
        <w:rPr>
          <w:rFonts w:eastAsia="Times New Roman"/>
        </w:rPr>
        <w:t xml:space="preserve">, lub rachunku producenta lub tej osoby </w:t>
      </w:r>
      <w:r w:rsidR="008555A0" w:rsidRPr="007617FD">
        <w:rPr>
          <w:rFonts w:eastAsia="Times New Roman"/>
        </w:rPr>
        <w:t>prowadzonego w spółdzielczej kasie oszczędnościowo-kredytowej.”.</w:t>
      </w:r>
    </w:p>
    <w:p w14:paraId="71B350AA" w14:textId="0B2CBFB4" w:rsidR="00D34EF3" w:rsidRPr="00DB6E69" w:rsidRDefault="00457EE7" w:rsidP="00915AE7">
      <w:pPr>
        <w:pStyle w:val="ARTartustawynprozporzdzenia"/>
        <w:keepNext/>
      </w:pPr>
      <w:r w:rsidRPr="00915AE7">
        <w:rPr>
          <w:rStyle w:val="Ppogrubienie"/>
        </w:rPr>
        <w:lastRenderedPageBreak/>
        <w:t>Art.</w:t>
      </w:r>
      <w:r w:rsidR="00915AE7">
        <w:rPr>
          <w:rStyle w:val="Ppogrubienie"/>
        </w:rPr>
        <w:t> </w:t>
      </w:r>
      <w:r w:rsidR="008555A0" w:rsidRPr="00915AE7">
        <w:rPr>
          <w:rStyle w:val="Ppogrubienie"/>
        </w:rPr>
        <w:t>3</w:t>
      </w:r>
      <w:r w:rsidRPr="00915AE7">
        <w:rPr>
          <w:rStyle w:val="Ppogrubienie"/>
        </w:rPr>
        <w:t>.</w:t>
      </w:r>
      <w:r w:rsidRPr="00DB6E69">
        <w:t xml:space="preserve"> </w:t>
      </w:r>
      <w:r w:rsidR="00D34EF3" w:rsidRPr="00DB6E69">
        <w:t>W ustawie z dnia 6 grudnia 2006 r. o zasadach prowadzenia polityki rozwoju (Dz. U. z 201</w:t>
      </w:r>
      <w:r w:rsidR="003A616F" w:rsidRPr="00DB6E69">
        <w:t>6</w:t>
      </w:r>
      <w:r w:rsidR="00D34EF3" w:rsidRPr="00DB6E69">
        <w:t xml:space="preserve"> r. poz. </w:t>
      </w:r>
      <w:r w:rsidR="003A616F" w:rsidRPr="00DB6E69">
        <w:t>383</w:t>
      </w:r>
      <w:r w:rsidR="00092A4E" w:rsidRPr="00DB6E69">
        <w:t xml:space="preserve"> i 1250</w:t>
      </w:r>
      <w:r w:rsidR="00D34EF3" w:rsidRPr="00DB6E69">
        <w:t>) w art. 14kc po ust. 2 dodaje się ust. 2a w brzmieniu:</w:t>
      </w:r>
    </w:p>
    <w:p w14:paraId="072A8E03" w14:textId="19AE619E" w:rsidR="00D34EF3" w:rsidRPr="00DB6E69" w:rsidRDefault="00D34EF3" w:rsidP="00791DE6">
      <w:pPr>
        <w:pStyle w:val="ZUSTzmustartykuempunktem"/>
      </w:pPr>
      <w:r w:rsidRPr="00DB6E69">
        <w:t>„2a. Minister właściwy do spraw rozwoju wsi współpracuje z Komisj</w:t>
      </w:r>
      <w:r w:rsidR="00453F29" w:rsidRPr="00DB6E69">
        <w:t>ą</w:t>
      </w:r>
      <w:r w:rsidRPr="00DB6E69">
        <w:t xml:space="preserve"> Europejską w zakresie oceny przekazanego jej projektu zmiany </w:t>
      </w:r>
      <w:r w:rsidR="00DD2241">
        <w:t>programu realizowanego z </w:t>
      </w:r>
      <w:r w:rsidRPr="00DB6E69">
        <w:t>wykorzystaniem środków Europejskiego Funduszu Rolnego na rzecz Rozwoju Obszarów Wiejskich.”.</w:t>
      </w:r>
    </w:p>
    <w:p w14:paraId="0696AD22" w14:textId="503F8DBD" w:rsidR="002679F7" w:rsidRPr="00DB6E69" w:rsidRDefault="002679F7" w:rsidP="00915AE7">
      <w:pPr>
        <w:pStyle w:val="ARTartustawynprozporzdzenia"/>
        <w:keepNext/>
      </w:pPr>
      <w:r w:rsidRPr="00915AE7">
        <w:rPr>
          <w:rStyle w:val="Ppogrubienie"/>
        </w:rPr>
        <w:t>Art.</w:t>
      </w:r>
      <w:r w:rsidR="00915AE7">
        <w:rPr>
          <w:rStyle w:val="Ppogrubienie"/>
        </w:rPr>
        <w:t> </w:t>
      </w:r>
      <w:r w:rsidR="008555A0" w:rsidRPr="00915AE7">
        <w:rPr>
          <w:rStyle w:val="Ppogrubienie"/>
        </w:rPr>
        <w:t>4</w:t>
      </w:r>
      <w:r w:rsidRPr="00915AE7">
        <w:rPr>
          <w:rStyle w:val="Ppogrubienie"/>
        </w:rPr>
        <w:t>.</w:t>
      </w:r>
      <w:r w:rsidRPr="00DB6E69">
        <w:t xml:space="preserve"> W ustawie z dnia 7 marca 2007 r. o wspieran</w:t>
      </w:r>
      <w:r w:rsidR="00DD2241">
        <w:t>iu rozwoju obszarów wiejskich z </w:t>
      </w:r>
      <w:r w:rsidRPr="00DB6E69">
        <w:t>udziałem środków Europejskiego Funduszu Rolnego na rzecz Rozwoju Obszarów Wiejskich w ramach Programu Rozwoju Obszarów Wiejsk</w:t>
      </w:r>
      <w:r w:rsidR="00DD2241">
        <w:t>ich na lata 2007–2013 (Dz. U. z </w:t>
      </w:r>
      <w:r w:rsidR="005B4FBA" w:rsidRPr="00DB6E69">
        <w:t xml:space="preserve">2016 </w:t>
      </w:r>
      <w:r w:rsidRPr="00DB6E69">
        <w:t xml:space="preserve">r. poz. </w:t>
      </w:r>
      <w:r w:rsidR="005B4FBA" w:rsidRPr="00DB6E69">
        <w:t>1387</w:t>
      </w:r>
      <w:r w:rsidR="002A40CD">
        <w:t xml:space="preserve"> i 1579</w:t>
      </w:r>
      <w:r w:rsidRPr="00DB6E69">
        <w:t>) w art. 4 po ust. 1 dodaje się ust. 1a w brzmieniu:</w:t>
      </w:r>
    </w:p>
    <w:p w14:paraId="5D7CB2FD" w14:textId="140D2D89" w:rsidR="002679F7" w:rsidRDefault="002679F7" w:rsidP="002679F7">
      <w:pPr>
        <w:pStyle w:val="ZUSTzmustartykuempunktem"/>
      </w:pPr>
      <w:r w:rsidRPr="00DB6E69">
        <w:t>„1a. Decyzje ministra właściwego do spraw rozwoju wsi wydane na podstawie ust</w:t>
      </w:r>
      <w:r w:rsidR="00DD2241">
        <w:t>. </w:t>
      </w:r>
      <w:r w:rsidRPr="00DB6E69">
        <w:t>1 pkt 4 mogą być zmieniane na podstawie art. 154 albo art. 155 Kodeksu postępowania administracyjnego, chyba że taka zmiana jest sprzeczna z kryteriami określonymi w art. 16 ust. 1 lit. b rozporządzenia Parlamentu Europejskiego i Rady (UE) nr 1305/2013 z dnia 17 grudnia 2013 r. w sprawie wsparcia rozwoju obszarów wiejskich przez Europejski Fundusz Rolny na rzecz Rozwoju Obszarów Wiejskich (EFRROW) i uchylającego rozporządzenie Rady (</w:t>
      </w:r>
      <w:r w:rsidR="00DD2241">
        <w:t>WE) nr 1698/2005 (Dz. Urz. UE L </w:t>
      </w:r>
      <w:r w:rsidRPr="00DB6E69">
        <w:t>347 z 20.12.2013, str. 487, z późn. zm.</w:t>
      </w:r>
      <w:r w:rsidRPr="00DB6E69">
        <w:rPr>
          <w:vertAlign w:val="superscript"/>
        </w:rPr>
        <w:footnoteReference w:id="2"/>
      </w:r>
      <w:r w:rsidRPr="00DB6E69">
        <w:rPr>
          <w:vertAlign w:val="superscript"/>
        </w:rPr>
        <w:t>)</w:t>
      </w:r>
      <w:r w:rsidRPr="00DB6E69">
        <w:t>).”.</w:t>
      </w:r>
    </w:p>
    <w:p w14:paraId="6B6F021D" w14:textId="48D54311" w:rsidR="008555A0" w:rsidRDefault="008555A0" w:rsidP="00915AE7">
      <w:pPr>
        <w:pStyle w:val="ARTartustawynprozporzdzenia"/>
        <w:keepNext/>
      </w:pPr>
      <w:r w:rsidRPr="00915AE7">
        <w:rPr>
          <w:rStyle w:val="Ppogrubienie"/>
        </w:rPr>
        <w:t>Art.</w:t>
      </w:r>
      <w:r w:rsidR="00915AE7">
        <w:rPr>
          <w:rStyle w:val="Ppogrubienie"/>
        </w:rPr>
        <w:t> </w:t>
      </w:r>
      <w:r w:rsidRPr="00915AE7">
        <w:rPr>
          <w:rStyle w:val="Ppogrubienie"/>
        </w:rPr>
        <w:t>5.</w:t>
      </w:r>
      <w:r w:rsidRPr="00DB6E69">
        <w:t xml:space="preserve"> W ustawie z dnia </w:t>
      </w:r>
      <w:r>
        <w:t>5</w:t>
      </w:r>
      <w:r w:rsidRPr="00DB6E69">
        <w:t xml:space="preserve"> lutego 2015 r. o </w:t>
      </w:r>
      <w:r>
        <w:t>płatnościach w ramach systemów wsparcia bezpośredniego</w:t>
      </w:r>
      <w:r w:rsidRPr="00DB6E69">
        <w:t xml:space="preserve"> (Dz. U. poz. </w:t>
      </w:r>
      <w:r>
        <w:t xml:space="preserve">1551 </w:t>
      </w:r>
      <w:r w:rsidR="00CC30C7">
        <w:t>oraz</w:t>
      </w:r>
      <w:r>
        <w:t xml:space="preserve"> z 2016 r. poz. 337</w:t>
      </w:r>
      <w:r w:rsidR="002A40CD" w:rsidRPr="002A40CD">
        <w:t xml:space="preserve"> </w:t>
      </w:r>
      <w:r w:rsidR="002A40CD">
        <w:t>i 1579</w:t>
      </w:r>
      <w:r w:rsidRPr="00DB6E69">
        <w:t>) wprowadza się następujące zmiany:</w:t>
      </w:r>
    </w:p>
    <w:p w14:paraId="1CB112D1" w14:textId="4EF0C30D" w:rsidR="008555A0" w:rsidRDefault="00E51804" w:rsidP="00915AE7">
      <w:pPr>
        <w:pStyle w:val="PKTpunkt"/>
        <w:keepNext/>
      </w:pPr>
      <w:r>
        <w:t>1)</w:t>
      </w:r>
      <w:r w:rsidR="008555A0">
        <w:tab/>
        <w:t>w art. 24:</w:t>
      </w:r>
    </w:p>
    <w:p w14:paraId="502B8E34" w14:textId="5CA1DC43" w:rsidR="008555A0" w:rsidRDefault="00E51804" w:rsidP="00915AE7">
      <w:pPr>
        <w:pStyle w:val="LITlitera"/>
        <w:keepNext/>
      </w:pPr>
      <w:r>
        <w:t>a)</w:t>
      </w:r>
      <w:r w:rsidR="008555A0">
        <w:tab/>
        <w:t>ust. 10 i 11 otrzymują brzmienie:</w:t>
      </w:r>
    </w:p>
    <w:p w14:paraId="31FB3629" w14:textId="704B95D9" w:rsidR="008555A0" w:rsidRPr="00FB5ECF" w:rsidRDefault="008555A0" w:rsidP="009E67F3">
      <w:pPr>
        <w:pStyle w:val="ZLITUSTzmustliter"/>
        <w:rPr>
          <w:rFonts w:eastAsia="Times New Roman"/>
        </w:rPr>
      </w:pPr>
      <w:r>
        <w:t xml:space="preserve">„10. </w:t>
      </w:r>
      <w:r w:rsidRPr="00473630">
        <w:rPr>
          <w:rFonts w:eastAsia="Times New Roman"/>
        </w:rPr>
        <w:t xml:space="preserve">Za dzień doręczenia decyzji, o której mowa w ust. 9, w przypadku gdy strona nie wystąpiła z żądaniem jej doręczenia, uważa się dzień uznania przyznanej płatności na rachunku bankowym </w:t>
      </w:r>
      <w:r>
        <w:rPr>
          <w:rFonts w:eastAsia="Times New Roman"/>
        </w:rPr>
        <w:t xml:space="preserve">strony lub </w:t>
      </w:r>
      <w:r w:rsidRPr="00473630">
        <w:rPr>
          <w:rFonts w:eastAsia="Times New Roman"/>
        </w:rPr>
        <w:t>rachun</w:t>
      </w:r>
      <w:r>
        <w:rPr>
          <w:rFonts w:eastAsia="Times New Roman"/>
        </w:rPr>
        <w:t>ku</w:t>
      </w:r>
      <w:r w:rsidRPr="00473630">
        <w:rPr>
          <w:rFonts w:eastAsia="Times New Roman"/>
        </w:rPr>
        <w:t xml:space="preserve"> </w:t>
      </w:r>
      <w:r>
        <w:rPr>
          <w:rFonts w:eastAsia="Times New Roman"/>
        </w:rPr>
        <w:t xml:space="preserve">strony </w:t>
      </w:r>
      <w:r w:rsidRPr="00473630">
        <w:rPr>
          <w:rFonts w:eastAsia="Times New Roman"/>
        </w:rPr>
        <w:t>prowadzony</w:t>
      </w:r>
      <w:r>
        <w:rPr>
          <w:rFonts w:eastAsia="Times New Roman"/>
        </w:rPr>
        <w:t>m</w:t>
      </w:r>
      <w:r w:rsidR="00DD2241">
        <w:rPr>
          <w:rFonts w:eastAsia="Times New Roman"/>
        </w:rPr>
        <w:t xml:space="preserve"> w </w:t>
      </w:r>
      <w:r w:rsidRPr="00473630">
        <w:rPr>
          <w:rFonts w:eastAsia="Times New Roman"/>
        </w:rPr>
        <w:t>spółdzielczej k</w:t>
      </w:r>
      <w:r>
        <w:rPr>
          <w:rFonts w:eastAsia="Times New Roman"/>
        </w:rPr>
        <w:t>asie oszczędnościowo-kredytowej.</w:t>
      </w:r>
    </w:p>
    <w:p w14:paraId="0D59917F" w14:textId="7A267384" w:rsidR="008555A0" w:rsidRPr="00FB5ECF" w:rsidRDefault="008555A0" w:rsidP="009E67F3">
      <w:pPr>
        <w:pStyle w:val="ZLITUSTzmustliter"/>
        <w:rPr>
          <w:rFonts w:eastAsia="Times New Roman"/>
        </w:rPr>
      </w:pPr>
      <w:r>
        <w:rPr>
          <w:rFonts w:eastAsia="Times New Roman"/>
        </w:rPr>
        <w:t xml:space="preserve">11. </w:t>
      </w:r>
      <w:r w:rsidRPr="00677549">
        <w:rPr>
          <w:rFonts w:eastAsia="Times New Roman"/>
        </w:rPr>
        <w:t xml:space="preserve">Żądanie doręczenia decyzji, o której mowa w ust. 9, składa się do kierownika biura powiatowego Agencji, o którym mowa w art. 5, w terminie 14 dni </w:t>
      </w:r>
      <w:r w:rsidRPr="00677549">
        <w:rPr>
          <w:rFonts w:eastAsia="Times New Roman"/>
        </w:rPr>
        <w:lastRenderedPageBreak/>
        <w:t>od dnia uznania przyznanej płatności na rachunku bankowym strony</w:t>
      </w:r>
      <w:r>
        <w:rPr>
          <w:rFonts w:eastAsia="Times New Roman"/>
        </w:rPr>
        <w:t xml:space="preserve"> </w:t>
      </w:r>
      <w:r w:rsidRPr="00677549">
        <w:rPr>
          <w:rFonts w:eastAsia="Times New Roman"/>
        </w:rPr>
        <w:t>lub rachun</w:t>
      </w:r>
      <w:r>
        <w:rPr>
          <w:rFonts w:eastAsia="Times New Roman"/>
        </w:rPr>
        <w:t>ku</w:t>
      </w:r>
      <w:r w:rsidRPr="00677549">
        <w:rPr>
          <w:rFonts w:eastAsia="Times New Roman"/>
        </w:rPr>
        <w:t xml:space="preserve"> strony prowadzony</w:t>
      </w:r>
      <w:r>
        <w:rPr>
          <w:rFonts w:eastAsia="Times New Roman"/>
        </w:rPr>
        <w:t>m</w:t>
      </w:r>
      <w:r w:rsidRPr="00677549">
        <w:rPr>
          <w:rFonts w:eastAsia="Times New Roman"/>
        </w:rPr>
        <w:t xml:space="preserve"> w spółdzielczej k</w:t>
      </w:r>
      <w:r>
        <w:rPr>
          <w:rFonts w:eastAsia="Times New Roman"/>
        </w:rPr>
        <w:t>asie oszczędnościowo-kredytowej.”,</w:t>
      </w:r>
    </w:p>
    <w:p w14:paraId="402F7D5E" w14:textId="00C49F9F" w:rsidR="008555A0" w:rsidRDefault="00E51804" w:rsidP="00915AE7">
      <w:pPr>
        <w:pStyle w:val="LITlitera"/>
        <w:keepNext/>
      </w:pPr>
      <w:r>
        <w:t>b)</w:t>
      </w:r>
      <w:r w:rsidR="008555A0">
        <w:tab/>
        <w:t>ust. 15 otrzymuje brzmienie:</w:t>
      </w:r>
    </w:p>
    <w:p w14:paraId="78E95CE1" w14:textId="77777777" w:rsidR="008555A0" w:rsidRPr="00FB5ECF" w:rsidRDefault="008555A0" w:rsidP="009E67F3">
      <w:pPr>
        <w:pStyle w:val="ZLITUSTzmustliter"/>
        <w:rPr>
          <w:rFonts w:eastAsia="Times New Roman"/>
        </w:rPr>
      </w:pPr>
      <w:r>
        <w:t xml:space="preserve">„15. </w:t>
      </w:r>
      <w:r w:rsidRPr="00F21797">
        <w:rPr>
          <w:rFonts w:eastAsia="Times New Roman"/>
        </w:rPr>
        <w:t>Agencja, przekazując na rachunek bankowy</w:t>
      </w:r>
      <w:r>
        <w:rPr>
          <w:rFonts w:eastAsia="Times New Roman"/>
        </w:rPr>
        <w:t xml:space="preserve"> strony</w:t>
      </w:r>
      <w:r w:rsidRPr="00F21797">
        <w:rPr>
          <w:rFonts w:eastAsia="Times New Roman"/>
        </w:rPr>
        <w:t xml:space="preserve"> lub rachunek</w:t>
      </w:r>
      <w:r>
        <w:rPr>
          <w:rFonts w:eastAsia="Times New Roman"/>
        </w:rPr>
        <w:t xml:space="preserve"> strony</w:t>
      </w:r>
      <w:r w:rsidRPr="00F21797">
        <w:rPr>
          <w:rFonts w:eastAsia="Times New Roman"/>
        </w:rPr>
        <w:t xml:space="preserve"> prowadzony w spółdzielczej kasie oszczędnościowo-kredytowej płatność przyznaną decyzją, o której mowa w ust. 9, w tytule przelewu umieszcza informację, że decyzja ta nie zostanie faktycznie doręczona</w:t>
      </w:r>
      <w:r>
        <w:rPr>
          <w:rFonts w:eastAsia="Times New Roman"/>
        </w:rPr>
        <w:t>.”;</w:t>
      </w:r>
    </w:p>
    <w:p w14:paraId="2B9D2CDC" w14:textId="46B8E863" w:rsidR="008555A0" w:rsidRDefault="00E51804" w:rsidP="00915AE7">
      <w:pPr>
        <w:pStyle w:val="PKTpunkt"/>
        <w:keepNext/>
      </w:pPr>
      <w:r>
        <w:t>2)</w:t>
      </w:r>
      <w:r w:rsidR="008555A0">
        <w:tab/>
        <w:t>w art. 30:</w:t>
      </w:r>
    </w:p>
    <w:p w14:paraId="47CEB6FC" w14:textId="3EB7F944" w:rsidR="008555A0" w:rsidRDefault="008555A0" w:rsidP="00915AE7">
      <w:pPr>
        <w:pStyle w:val="LITlitera"/>
        <w:keepNext/>
      </w:pPr>
      <w:r>
        <w:t>a)</w:t>
      </w:r>
      <w:r>
        <w:tab/>
        <w:t>w ust. 5 wprowadzenie do wyliczenia otrzymuje brzmienie:</w:t>
      </w:r>
    </w:p>
    <w:p w14:paraId="604EAAD3" w14:textId="21C30B8D" w:rsidR="008555A0" w:rsidRPr="00FB5ECF" w:rsidRDefault="008555A0" w:rsidP="008555A0">
      <w:pPr>
        <w:pStyle w:val="ZLITFRAGzmlitfragmentunpzdanialiter"/>
        <w:rPr>
          <w:rFonts w:eastAsia="Times New Roman"/>
        </w:rPr>
      </w:pPr>
      <w:r>
        <w:t>„</w:t>
      </w:r>
      <w:r w:rsidRPr="00837B27">
        <w:rPr>
          <w:rFonts w:eastAsia="Times New Roman"/>
        </w:rPr>
        <w:t xml:space="preserve">Jeżeli płatności bezpośrednie lub płatność niezwiązana do tytoniu nie zostały przekazane na rachunek bankowy </w:t>
      </w:r>
      <w:r>
        <w:rPr>
          <w:rFonts w:eastAsia="Times New Roman"/>
        </w:rPr>
        <w:t xml:space="preserve">rolnika lub rachunek rolnika </w:t>
      </w:r>
      <w:r w:rsidR="00DD2241">
        <w:rPr>
          <w:rFonts w:eastAsia="Times New Roman"/>
        </w:rPr>
        <w:t>prowadzony w </w:t>
      </w:r>
      <w:r w:rsidRPr="00837B27">
        <w:rPr>
          <w:rFonts w:eastAsia="Times New Roman"/>
        </w:rPr>
        <w:t>spółdzielczej kasie oszczędnościowo-kredytowej, jego spadkobierca, który nie kwestionuje należności określonej w decyzji, o której mowa w ust. 1, składa wniosek o wypłatę przyznanych płatności do kierownika biura powiatowego Agencji, do którego rolnik złożył wniosek o przyznanie tych płatności, wraz z</w:t>
      </w:r>
      <w:r>
        <w:rPr>
          <w:rFonts w:eastAsia="Times New Roman"/>
        </w:rPr>
        <w:t>:”,</w:t>
      </w:r>
    </w:p>
    <w:p w14:paraId="44FC5338" w14:textId="3549B46C" w:rsidR="008555A0" w:rsidRDefault="00E51804" w:rsidP="00915AE7">
      <w:pPr>
        <w:pStyle w:val="LITlitera"/>
        <w:keepNext/>
      </w:pPr>
      <w:r>
        <w:t>b)</w:t>
      </w:r>
      <w:r w:rsidR="008555A0">
        <w:tab/>
        <w:t>ust. 7 otrzymuje brzmienie:</w:t>
      </w:r>
    </w:p>
    <w:p w14:paraId="1F115AC5" w14:textId="72D726DE" w:rsidR="008555A0" w:rsidRDefault="008555A0" w:rsidP="009E67F3">
      <w:pPr>
        <w:pStyle w:val="ZLITUSTzmustliter"/>
        <w:rPr>
          <w:rFonts w:eastAsia="Times New Roman"/>
        </w:rPr>
      </w:pPr>
      <w:r>
        <w:rPr>
          <w:rFonts w:eastAsia="Times New Roman"/>
        </w:rPr>
        <w:t xml:space="preserve">„7. </w:t>
      </w:r>
      <w:r w:rsidRPr="00BE4A37">
        <w:rPr>
          <w:rFonts w:eastAsia="Times New Roman"/>
        </w:rPr>
        <w:t xml:space="preserve">Jeżeli płatności bezpośrednie lub płatność niezwiązana do tytoniu nie zostały przekazane </w:t>
      </w:r>
      <w:r w:rsidRPr="00837B27">
        <w:rPr>
          <w:rFonts w:eastAsia="Times New Roman"/>
        </w:rPr>
        <w:t xml:space="preserve">na rachunek bankowy </w:t>
      </w:r>
      <w:r>
        <w:rPr>
          <w:rFonts w:eastAsia="Times New Roman"/>
        </w:rPr>
        <w:t>rolnika</w:t>
      </w:r>
      <w:r w:rsidRPr="00AB3729">
        <w:rPr>
          <w:rFonts w:eastAsia="Times New Roman"/>
        </w:rPr>
        <w:t>, o którym mowa w ust. 2</w:t>
      </w:r>
      <w:r>
        <w:rPr>
          <w:rFonts w:eastAsia="Times New Roman"/>
        </w:rPr>
        <w:t xml:space="preserve">, lub rachunek tego rolnika </w:t>
      </w:r>
      <w:r w:rsidRPr="00837B27">
        <w:rPr>
          <w:rFonts w:eastAsia="Times New Roman"/>
        </w:rPr>
        <w:t>prowadzony w spółdzielczej kasie oszczędnościowo-</w:t>
      </w:r>
      <w:r w:rsidR="00DD2241">
        <w:rPr>
          <w:rFonts w:eastAsia="Times New Roman"/>
        </w:rPr>
        <w:br/>
        <w:t>-</w:t>
      </w:r>
      <w:r w:rsidRPr="00837B27">
        <w:rPr>
          <w:rFonts w:eastAsia="Times New Roman"/>
        </w:rPr>
        <w:t>kredytowej</w:t>
      </w:r>
      <w:r w:rsidRPr="00BE4A37">
        <w:rPr>
          <w:rFonts w:eastAsia="Times New Roman"/>
        </w:rPr>
        <w:t>, jego następca prawny, który nie kwes</w:t>
      </w:r>
      <w:r w:rsidR="00DD2241">
        <w:rPr>
          <w:rFonts w:eastAsia="Times New Roman"/>
        </w:rPr>
        <w:t>tionuje należności określonej w </w:t>
      </w:r>
      <w:r w:rsidRPr="00BE4A37">
        <w:rPr>
          <w:rFonts w:eastAsia="Times New Roman"/>
        </w:rPr>
        <w:t>decyzji, o której mowa w ust. 2, składa wniosek o wypłatę przyznanych płatności do kierownika biura powiatowego Agencji, do k</w:t>
      </w:r>
      <w:r w:rsidR="00DD2241">
        <w:rPr>
          <w:rFonts w:eastAsia="Times New Roman"/>
        </w:rPr>
        <w:t>tórego został złożony wniosek o </w:t>
      </w:r>
      <w:r w:rsidRPr="00BE4A37">
        <w:rPr>
          <w:rFonts w:eastAsia="Times New Roman"/>
        </w:rPr>
        <w:t>przyznanie tych płatności, w terminie 3 miesięcy od dnia doręczenia temu rolnikowi tej decyzji</w:t>
      </w:r>
      <w:r>
        <w:rPr>
          <w:rFonts w:eastAsia="Times New Roman"/>
        </w:rPr>
        <w:t>.”;</w:t>
      </w:r>
    </w:p>
    <w:p w14:paraId="77D3FFB8" w14:textId="703D2C0F" w:rsidR="008555A0" w:rsidRDefault="00E51804" w:rsidP="006547D3">
      <w:pPr>
        <w:pStyle w:val="PKTpunkt"/>
        <w:rPr>
          <w:rFonts w:eastAsia="Times New Roman"/>
        </w:rPr>
      </w:pPr>
      <w:r>
        <w:rPr>
          <w:rFonts w:eastAsia="Times New Roman"/>
        </w:rPr>
        <w:t>3)</w:t>
      </w:r>
      <w:r w:rsidR="00CC30C7">
        <w:rPr>
          <w:rFonts w:eastAsia="Times New Roman"/>
        </w:rPr>
        <w:tab/>
      </w:r>
      <w:r w:rsidR="008555A0">
        <w:rPr>
          <w:rFonts w:eastAsia="Times New Roman"/>
        </w:rPr>
        <w:t xml:space="preserve">w art. 41a </w:t>
      </w:r>
      <w:r w:rsidR="00CC30C7">
        <w:rPr>
          <w:rFonts w:eastAsia="Times New Roman"/>
        </w:rPr>
        <w:t xml:space="preserve">w </w:t>
      </w:r>
      <w:r w:rsidR="008555A0">
        <w:rPr>
          <w:rFonts w:eastAsia="Times New Roman"/>
        </w:rPr>
        <w:t xml:space="preserve">ust. 1 w części wspólnej </w:t>
      </w:r>
      <w:r w:rsidR="009D0BF1">
        <w:rPr>
          <w:rFonts w:eastAsia="Times New Roman"/>
        </w:rPr>
        <w:t>wyliczenia użyte wyrazy „może ją zmienić lub uchylić” zastępuje się wyrazami „zmienia ją</w:t>
      </w:r>
      <w:r w:rsidR="008555A0">
        <w:rPr>
          <w:rFonts w:eastAsia="Times New Roman"/>
        </w:rPr>
        <w:t>”</w:t>
      </w:r>
      <w:r w:rsidR="00CC30C7">
        <w:rPr>
          <w:rFonts w:eastAsia="Times New Roman"/>
        </w:rPr>
        <w:t>;</w:t>
      </w:r>
    </w:p>
    <w:p w14:paraId="1B0632FA" w14:textId="2F6F5FD4" w:rsidR="008555A0" w:rsidRDefault="00E51804" w:rsidP="00915AE7">
      <w:pPr>
        <w:pStyle w:val="PKTpunkt"/>
        <w:keepNext/>
      </w:pPr>
      <w:r>
        <w:t>4)</w:t>
      </w:r>
      <w:r w:rsidR="008555A0">
        <w:tab/>
        <w:t>art. 48 otrzymuje brzmienie:</w:t>
      </w:r>
    </w:p>
    <w:p w14:paraId="57DE617B" w14:textId="4BE324F0" w:rsidR="008555A0" w:rsidRPr="00FB5ECF" w:rsidRDefault="008555A0" w:rsidP="008555A0">
      <w:pPr>
        <w:pStyle w:val="ZARTzmartartykuempunktem"/>
        <w:rPr>
          <w:rFonts w:ascii="Times New Roman" w:eastAsia="Times New Roman" w:hAnsi="Times New Roman"/>
        </w:rPr>
      </w:pPr>
      <w:r>
        <w:rPr>
          <w:rFonts w:eastAsia="Times New Roman"/>
        </w:rPr>
        <w:t xml:space="preserve">„Art. 48. 1. </w:t>
      </w:r>
      <w:r w:rsidRPr="00974FB2">
        <w:rPr>
          <w:rFonts w:eastAsia="Times New Roman"/>
        </w:rPr>
        <w:t xml:space="preserve">W przypadku gdy kwota z tytułu płatności bezpośrednich lub płatności niezwiązanej do tytoniu nie może zostać przekazana na rachunek bankowy </w:t>
      </w:r>
      <w:r>
        <w:rPr>
          <w:rFonts w:eastAsia="Times New Roman"/>
        </w:rPr>
        <w:t xml:space="preserve">rolnika lub </w:t>
      </w:r>
      <w:r w:rsidRPr="00837B27">
        <w:rPr>
          <w:rFonts w:eastAsia="Times New Roman"/>
        </w:rPr>
        <w:t xml:space="preserve">rachunek </w:t>
      </w:r>
      <w:r>
        <w:rPr>
          <w:rFonts w:eastAsia="Times New Roman"/>
        </w:rPr>
        <w:t xml:space="preserve">rolnika </w:t>
      </w:r>
      <w:r w:rsidRPr="00837B27">
        <w:rPr>
          <w:rFonts w:eastAsia="Times New Roman"/>
        </w:rPr>
        <w:t xml:space="preserve">prowadzony w spółdzielczej kasie oszczędnościowo-kredytowej </w:t>
      </w:r>
      <w:r w:rsidR="00DD2241">
        <w:rPr>
          <w:rFonts w:eastAsia="Times New Roman"/>
        </w:rPr>
        <w:t>z </w:t>
      </w:r>
      <w:r w:rsidRPr="00974FB2">
        <w:rPr>
          <w:rFonts w:eastAsia="Times New Roman"/>
        </w:rPr>
        <w:t xml:space="preserve">przyczyn niezależnych od Agencji, decyzję o przyznaniu tych płatności doręcza się, nawet </w:t>
      </w:r>
      <w:r>
        <w:rPr>
          <w:rFonts w:eastAsia="Times New Roman"/>
        </w:rPr>
        <w:t>wtedy, gdy</w:t>
      </w:r>
      <w:r w:rsidRPr="00974FB2">
        <w:rPr>
          <w:rFonts w:eastAsia="Times New Roman"/>
        </w:rPr>
        <w:t xml:space="preserve"> decyzja uwzględnia w całości żądanie rolnika i nie określa </w:t>
      </w:r>
      <w:r w:rsidRPr="00974FB2">
        <w:rPr>
          <w:rFonts w:eastAsia="Times New Roman"/>
        </w:rPr>
        <w:lastRenderedPageBreak/>
        <w:t>zmniejszeń, wykluczeń lub pozostałych kar administracyjnych oraz nie ustala kwot podlegających odliczeniu.</w:t>
      </w:r>
    </w:p>
    <w:p w14:paraId="7791BCCE" w14:textId="7011527F" w:rsidR="008555A0" w:rsidRPr="006547D3" w:rsidRDefault="008555A0" w:rsidP="008555A0">
      <w:pPr>
        <w:pStyle w:val="ZUSTzmustartykuempunktem"/>
        <w:rPr>
          <w:rFonts w:ascii="Times New Roman" w:eastAsia="Times New Roman" w:hAnsi="Times New Roman"/>
        </w:rPr>
      </w:pPr>
      <w:r w:rsidRPr="00FB5ECF">
        <w:rPr>
          <w:rFonts w:ascii="Times New Roman" w:hAnsi="Times New Roman"/>
        </w:rPr>
        <w:t xml:space="preserve">2. </w:t>
      </w:r>
      <w:r w:rsidRPr="00FB5ECF">
        <w:rPr>
          <w:rFonts w:ascii="Times New Roman" w:eastAsia="Times New Roman" w:hAnsi="Times New Roman"/>
        </w:rPr>
        <w:t xml:space="preserve">W przypadku gdy kwota z tytułu płatności bezpośrednich lub płatności niezwiązanej do tytoniu nie może zostać przekazana na rachunek bankowy </w:t>
      </w:r>
      <w:r>
        <w:rPr>
          <w:rFonts w:ascii="Times New Roman" w:eastAsia="Times New Roman" w:hAnsi="Times New Roman"/>
        </w:rPr>
        <w:t xml:space="preserve">rolnika </w:t>
      </w:r>
      <w:r w:rsidRPr="00FB5ECF">
        <w:rPr>
          <w:rFonts w:ascii="Times New Roman" w:eastAsia="Times New Roman" w:hAnsi="Times New Roman"/>
        </w:rPr>
        <w:t xml:space="preserve">lub rachunek </w:t>
      </w:r>
      <w:r>
        <w:rPr>
          <w:rFonts w:ascii="Times New Roman" w:eastAsia="Times New Roman" w:hAnsi="Times New Roman"/>
        </w:rPr>
        <w:t xml:space="preserve">rolnika </w:t>
      </w:r>
      <w:r w:rsidRPr="00FB5ECF">
        <w:rPr>
          <w:rFonts w:ascii="Times New Roman" w:eastAsia="Times New Roman" w:hAnsi="Times New Roman"/>
        </w:rPr>
        <w:t>prowadzony w spółdzielczej kas</w:t>
      </w:r>
      <w:r w:rsidR="00DD2241">
        <w:rPr>
          <w:rFonts w:ascii="Times New Roman" w:eastAsia="Times New Roman" w:hAnsi="Times New Roman"/>
        </w:rPr>
        <w:t>ie oszczędnościowo-kredytowej z </w:t>
      </w:r>
      <w:r w:rsidRPr="00FB5ECF">
        <w:rPr>
          <w:rFonts w:ascii="Times New Roman" w:eastAsia="Times New Roman" w:hAnsi="Times New Roman"/>
        </w:rPr>
        <w:t>przyczyn niezależnych od Agencji, kierownik biura powiatowego Agencji stwierdza wygaśnięcie decyzji w sprawie o przyznanie tych płatności, jeżeli od dnia, w którym decyzja o jej przyznaniu stała się ostateczna, upłynęły co najmniej 2 lata.”.</w:t>
      </w:r>
    </w:p>
    <w:p w14:paraId="13EB723F" w14:textId="5605C765" w:rsidR="00E400BE" w:rsidRPr="00DB6E69" w:rsidRDefault="00E400BE" w:rsidP="00915AE7">
      <w:pPr>
        <w:pStyle w:val="ARTartustawynprozporzdzenia"/>
        <w:keepNext/>
      </w:pPr>
      <w:r w:rsidRPr="00915AE7">
        <w:rPr>
          <w:rStyle w:val="Ppogrubienie"/>
        </w:rPr>
        <w:t>Art.</w:t>
      </w:r>
      <w:r w:rsidR="00915AE7">
        <w:rPr>
          <w:rStyle w:val="Ppogrubienie"/>
        </w:rPr>
        <w:t> </w:t>
      </w:r>
      <w:r w:rsidR="008555A0" w:rsidRPr="00915AE7">
        <w:rPr>
          <w:rStyle w:val="Ppogrubienie"/>
        </w:rPr>
        <w:t>6</w:t>
      </w:r>
      <w:r w:rsidRPr="00915AE7">
        <w:rPr>
          <w:rStyle w:val="Ppogrubienie"/>
        </w:rPr>
        <w:t>.</w:t>
      </w:r>
      <w:r w:rsidRPr="00DB6E69">
        <w:t xml:space="preserve"> W ustawie z dnia 20 lutego 2015 r. o rozwoju lokalnym z udziałem lokalnej społeczności (Dz. U. poz. 378) wprowadza się następujące zmiany:</w:t>
      </w:r>
    </w:p>
    <w:p w14:paraId="4A8AA8A9" w14:textId="5EBC1F61" w:rsidR="004A390D" w:rsidRPr="00DB6E69" w:rsidRDefault="00E400BE" w:rsidP="00915AE7">
      <w:pPr>
        <w:pStyle w:val="PKTpunkt"/>
        <w:keepNext/>
      </w:pPr>
      <w:r w:rsidRPr="00DB6E69">
        <w:t>1)</w:t>
      </w:r>
      <w:r w:rsidRPr="00DB6E69">
        <w:tab/>
        <w:t>w art. 21</w:t>
      </w:r>
      <w:r w:rsidR="004A390D" w:rsidRPr="00DB6E69">
        <w:t>:</w:t>
      </w:r>
    </w:p>
    <w:p w14:paraId="44754A10" w14:textId="77777777" w:rsidR="00767D91" w:rsidRPr="00DB6E69" w:rsidRDefault="00767D91" w:rsidP="00915AE7">
      <w:pPr>
        <w:pStyle w:val="LITlitera"/>
        <w:keepNext/>
      </w:pPr>
      <w:r w:rsidRPr="00DB6E69">
        <w:t>a)</w:t>
      </w:r>
      <w:r w:rsidRPr="00DB6E69">
        <w:tab/>
        <w:t>w ust. 2:</w:t>
      </w:r>
    </w:p>
    <w:p w14:paraId="62A72C84" w14:textId="694694DC" w:rsidR="00767D91" w:rsidRPr="00DB6E69" w:rsidRDefault="00767D91" w:rsidP="00767D91">
      <w:pPr>
        <w:pStyle w:val="TIRtiret"/>
      </w:pPr>
      <w:r w:rsidRPr="00DB6E69">
        <w:t>–</w:t>
      </w:r>
      <w:r w:rsidRPr="00DB6E69">
        <w:tab/>
        <w:t>w pkt 2 po wyrazach „tej operacji” kropkę zastępuje się przecinkiem i dodaje się wyrazy „w tym z warunkami, o których mowa w art. 19 ust. 4 pkt 2 lit. a</w:t>
      </w:r>
      <w:r w:rsidR="009367CE" w:rsidRPr="00DB6E69">
        <w:t>,</w:t>
      </w:r>
      <w:r w:rsidRPr="00DB6E69">
        <w:t xml:space="preserve"> oraz </w:t>
      </w:r>
      <w:r w:rsidR="00836331" w:rsidRPr="00DB6E69">
        <w:t xml:space="preserve">na realizację </w:t>
      </w:r>
      <w:r w:rsidR="00A94995" w:rsidRPr="00DB6E69">
        <w:t xml:space="preserve">której </w:t>
      </w:r>
      <w:r w:rsidR="009F42BF" w:rsidRPr="00DB6E69">
        <w:t xml:space="preserve">może być </w:t>
      </w:r>
      <w:r w:rsidR="00836331" w:rsidRPr="00DB6E69">
        <w:t>udzielone wsparcie w formie</w:t>
      </w:r>
      <w:r w:rsidRPr="00DB6E69">
        <w:t>, o której mowa w art. 19 ust. 4 pkt 1 lit. b</w:t>
      </w:r>
      <w:r w:rsidR="00836331" w:rsidRPr="00DB6E69">
        <w:t>;</w:t>
      </w:r>
      <w:r w:rsidRPr="00DB6E69">
        <w:t>”,</w:t>
      </w:r>
    </w:p>
    <w:p w14:paraId="4263A296" w14:textId="77777777" w:rsidR="00767D91" w:rsidRPr="00DB6E69" w:rsidRDefault="00767D91" w:rsidP="00915AE7">
      <w:pPr>
        <w:pStyle w:val="TIRtiret"/>
        <w:keepNext/>
      </w:pPr>
      <w:r w:rsidRPr="00DB6E69">
        <w:t>–</w:t>
      </w:r>
      <w:r w:rsidRPr="00DB6E69">
        <w:tab/>
        <w:t>dodaje się pkt 3</w:t>
      </w:r>
      <w:r w:rsidR="00B659DD" w:rsidRPr="00DB6E69">
        <w:t xml:space="preserve"> i 4</w:t>
      </w:r>
      <w:r w:rsidRPr="00DB6E69">
        <w:t xml:space="preserve"> w brzmieniu:</w:t>
      </w:r>
    </w:p>
    <w:p w14:paraId="03613E25" w14:textId="4401F1C0" w:rsidR="00767D91" w:rsidRPr="00DB6E69" w:rsidRDefault="00767D91" w:rsidP="00767D91">
      <w:pPr>
        <w:pStyle w:val="ZTIRPKTzmpkttiret"/>
      </w:pPr>
      <w:r w:rsidRPr="00DB6E69">
        <w:t>„3)</w:t>
      </w:r>
      <w:r w:rsidRPr="00DB6E69">
        <w:tab/>
        <w:t>jest zgodna z zakresem tematycznym, o którym mowa w art.</w:t>
      </w:r>
      <w:r w:rsidR="009367CE" w:rsidRPr="00DB6E69">
        <w:t xml:space="preserve"> </w:t>
      </w:r>
      <w:r w:rsidR="00DD2241">
        <w:t>19 ust. 4 pkt </w:t>
      </w:r>
      <w:r w:rsidRPr="00DB6E69">
        <w:t>1 lit. c</w:t>
      </w:r>
      <w:r w:rsidR="00B659DD" w:rsidRPr="00DB6E69">
        <w:t>;</w:t>
      </w:r>
    </w:p>
    <w:p w14:paraId="4499C943" w14:textId="4335E148" w:rsidR="00B659DD" w:rsidRPr="00DB6E69" w:rsidRDefault="00E51804" w:rsidP="00DA02BF">
      <w:pPr>
        <w:pStyle w:val="ZTIRPKTzmpkttiret"/>
      </w:pPr>
      <w:r>
        <w:t>4)</w:t>
      </w:r>
      <w:r w:rsidR="00B659DD" w:rsidRPr="00DB6E69">
        <w:tab/>
        <w:t>jest objęta wnioskiem o udzielenie w</w:t>
      </w:r>
      <w:r w:rsidR="00DD2241">
        <w:t>sparcia, który został złożony w </w:t>
      </w:r>
      <w:r w:rsidR="00B659DD" w:rsidRPr="00DB6E69">
        <w:t>miejscu i terminie wskazanym w ogłoszeni</w:t>
      </w:r>
      <w:r w:rsidR="00DD2241">
        <w:t>u o naborze wniosków o </w:t>
      </w:r>
      <w:r w:rsidR="00B659DD" w:rsidRPr="00DB6E69">
        <w:t>udzielenie wsparcia, o którym mowa w</w:t>
      </w:r>
      <w:r w:rsidR="00B45832">
        <w:t xml:space="preserve"> </w:t>
      </w:r>
      <w:r w:rsidR="00106D09" w:rsidRPr="00966A48">
        <w:t>art. 35 ust. 1 lit. b</w:t>
      </w:r>
      <w:r w:rsidR="00B45832">
        <w:t xml:space="preserve"> </w:t>
      </w:r>
      <w:r w:rsidR="00B659DD" w:rsidRPr="00DB6E69">
        <w:t>rozporządzenia nr 1303/2013</w:t>
      </w:r>
      <w:r w:rsidR="00836331" w:rsidRPr="00DB6E69">
        <w:t>.”,</w:t>
      </w:r>
    </w:p>
    <w:p w14:paraId="5ACAF58A" w14:textId="7FAF4C63" w:rsidR="004A547E" w:rsidRPr="00DB6E69" w:rsidRDefault="004A390D" w:rsidP="00915AE7">
      <w:pPr>
        <w:pStyle w:val="LITlitera"/>
        <w:keepNext/>
      </w:pPr>
      <w:r w:rsidRPr="00DB6E69">
        <w:t>b</w:t>
      </w:r>
      <w:r w:rsidR="004A547E" w:rsidRPr="00DB6E69">
        <w:t>)</w:t>
      </w:r>
      <w:r w:rsidRPr="00DB6E69">
        <w:tab/>
      </w:r>
      <w:r w:rsidR="002D1731" w:rsidRPr="00DB6E69">
        <w:t xml:space="preserve">w </w:t>
      </w:r>
      <w:r w:rsidR="004A547E" w:rsidRPr="00DB6E69">
        <w:t>ust. 4 pkt 1 otrzymuje brzmienie:</w:t>
      </w:r>
    </w:p>
    <w:p w14:paraId="373AA60B" w14:textId="77777777" w:rsidR="004A547E" w:rsidRPr="00DB6E69" w:rsidRDefault="004A390D" w:rsidP="00332EAD">
      <w:pPr>
        <w:pStyle w:val="ZLITPKTzmpktliter"/>
      </w:pPr>
      <w:r w:rsidRPr="00DB6E69">
        <w:t>„</w:t>
      </w:r>
      <w:r w:rsidR="004A547E" w:rsidRPr="00DB6E69">
        <w:t>1)</w:t>
      </w:r>
      <w:r w:rsidRPr="00DB6E69">
        <w:tab/>
      </w:r>
      <w:r w:rsidR="0060573B" w:rsidRPr="00DB6E69">
        <w:t>spośród</w:t>
      </w:r>
      <w:r w:rsidR="004A547E" w:rsidRPr="00DB6E69">
        <w:t xml:space="preserve"> operacji, które </w:t>
      </w:r>
      <w:r w:rsidR="00767D91" w:rsidRPr="00DB6E69">
        <w:t>są zgodne z LSR</w:t>
      </w:r>
      <w:r w:rsidR="002D1731" w:rsidRPr="00DB6E69">
        <w:t>;</w:t>
      </w:r>
      <w:r w:rsidRPr="00DB6E69">
        <w:t>”</w:t>
      </w:r>
      <w:r w:rsidR="00C3050F" w:rsidRPr="00DB6E69">
        <w:t>,</w:t>
      </w:r>
    </w:p>
    <w:p w14:paraId="6000D7F3" w14:textId="031260B7" w:rsidR="00F3110E" w:rsidRPr="00DB6E69" w:rsidRDefault="00767D91" w:rsidP="00915AE7">
      <w:pPr>
        <w:pStyle w:val="LITlitera"/>
        <w:keepNext/>
      </w:pPr>
      <w:r w:rsidRPr="00DB6E69">
        <w:t>c</w:t>
      </w:r>
      <w:r w:rsidR="00F3110E" w:rsidRPr="00DB6E69">
        <w:t>)</w:t>
      </w:r>
      <w:r w:rsidR="00F3110E" w:rsidRPr="00DB6E69">
        <w:tab/>
        <w:t>po ust. 5 dodaje się ust. 5a w brzmieniu:</w:t>
      </w:r>
    </w:p>
    <w:p w14:paraId="1B696AF5" w14:textId="77777777" w:rsidR="00F3110E" w:rsidRPr="00DB6E69" w:rsidRDefault="00767D91" w:rsidP="00332EAD">
      <w:pPr>
        <w:pStyle w:val="ZLITUSTzmustliter"/>
      </w:pPr>
      <w:r w:rsidRPr="00DB6E69">
        <w:t>„5a</w:t>
      </w:r>
      <w:r w:rsidR="001B141C" w:rsidRPr="00DB6E69">
        <w:t xml:space="preserve">. </w:t>
      </w:r>
      <w:r w:rsidR="00836331" w:rsidRPr="00DB6E69">
        <w:t xml:space="preserve">Informacja, o której mowa w ust. 5 pkt 1, zawiera dodatkowo wskazanie ustalonej przez LGD kwoty wsparcia, a w </w:t>
      </w:r>
      <w:r w:rsidR="001B141C" w:rsidRPr="00DB6E69">
        <w:t>przypadku ustalenia przez LGD kwoty wsparcia niższej niż wnioskowana</w:t>
      </w:r>
      <w:r w:rsidR="008D1456" w:rsidRPr="00DB6E69">
        <w:t xml:space="preserve"> – również </w:t>
      </w:r>
      <w:r w:rsidR="001B141C" w:rsidRPr="00DB6E69">
        <w:t xml:space="preserve">uzasadnienie </w:t>
      </w:r>
      <w:r w:rsidR="002E443E" w:rsidRPr="00DB6E69">
        <w:t xml:space="preserve">wysokości </w:t>
      </w:r>
      <w:r w:rsidR="008D1456" w:rsidRPr="00DB6E69">
        <w:t>tej kwoty</w:t>
      </w:r>
      <w:r w:rsidR="001B141C" w:rsidRPr="00DB6E69">
        <w:t>.”,</w:t>
      </w:r>
    </w:p>
    <w:p w14:paraId="3638FF23" w14:textId="77777777" w:rsidR="00A90D46" w:rsidRPr="00DB6E69" w:rsidRDefault="00767D91" w:rsidP="00915AE7">
      <w:pPr>
        <w:pStyle w:val="LITlitera"/>
        <w:keepNext/>
      </w:pPr>
      <w:r w:rsidRPr="00DB6E69">
        <w:t>d</w:t>
      </w:r>
      <w:r w:rsidR="00A90D46" w:rsidRPr="00DB6E69">
        <w:t>)</w:t>
      </w:r>
      <w:r w:rsidR="00A90D46" w:rsidRPr="00DB6E69">
        <w:tab/>
        <w:t>po ust. 6 dodaje się ust. 6a w brzmieniu:</w:t>
      </w:r>
    </w:p>
    <w:p w14:paraId="43A0BC27" w14:textId="0684875D" w:rsidR="00C3050F" w:rsidRPr="00DB6E69" w:rsidRDefault="00A90D46" w:rsidP="00332EAD">
      <w:pPr>
        <w:pStyle w:val="ZLITUSTzmustliter"/>
      </w:pPr>
      <w:r w:rsidRPr="00DB6E69">
        <w:t>„6a. Informacja</w:t>
      </w:r>
      <w:r w:rsidR="008D34BD" w:rsidRPr="00DB6E69">
        <w:t>,</w:t>
      </w:r>
      <w:r w:rsidRPr="00DB6E69">
        <w:t xml:space="preserve"> o której mowa w ust. 5 pkt 1, zawiera pouczenie, o którym mowa w ust. 6</w:t>
      </w:r>
      <w:r w:rsidR="0040587C" w:rsidRPr="00DB6E69">
        <w:t>,</w:t>
      </w:r>
      <w:r w:rsidRPr="00DB6E69">
        <w:t xml:space="preserve"> także w przypadku ustalenia przez LGD kwoty wsparcia niższej niż wnioskowana.”;</w:t>
      </w:r>
    </w:p>
    <w:p w14:paraId="085F073A" w14:textId="7314EB6C" w:rsidR="00C3050F" w:rsidRPr="00DB6E69" w:rsidRDefault="00C3050F" w:rsidP="00915AE7">
      <w:pPr>
        <w:pStyle w:val="PKTpunkt"/>
        <w:keepNext/>
      </w:pPr>
      <w:r w:rsidRPr="00DB6E69">
        <w:lastRenderedPageBreak/>
        <w:t>2</w:t>
      </w:r>
      <w:r w:rsidR="00AB0E29" w:rsidRPr="00DB6E69">
        <w:t>)</w:t>
      </w:r>
      <w:r w:rsidRPr="00DB6E69">
        <w:tab/>
      </w:r>
      <w:r w:rsidR="00AB0E29" w:rsidRPr="00DB6E69">
        <w:t>w art. 22</w:t>
      </w:r>
      <w:r w:rsidRPr="00DB6E69">
        <w:t>:</w:t>
      </w:r>
    </w:p>
    <w:p w14:paraId="40A4F47E" w14:textId="316D21F0" w:rsidR="00C3050F" w:rsidRPr="00DB6E69" w:rsidRDefault="00C3050F" w:rsidP="00915AE7">
      <w:pPr>
        <w:pStyle w:val="LITlitera"/>
        <w:keepNext/>
      </w:pPr>
      <w:r w:rsidRPr="00DB6E69">
        <w:t>a)</w:t>
      </w:r>
      <w:r w:rsidRPr="00DB6E69">
        <w:tab/>
      </w:r>
      <w:r w:rsidR="00767D91" w:rsidRPr="00DB6E69">
        <w:t xml:space="preserve">w </w:t>
      </w:r>
      <w:r w:rsidR="00AB0E29" w:rsidRPr="00DB6E69">
        <w:t>ust. 1</w:t>
      </w:r>
      <w:r w:rsidR="00F13CDA" w:rsidRPr="00DB6E69">
        <w:t xml:space="preserve"> </w:t>
      </w:r>
      <w:r w:rsidR="00767D91" w:rsidRPr="00DB6E69">
        <w:t xml:space="preserve">w pkt 3 po wyrazach „1303/2013” dodaje się przecinek i wyraz </w:t>
      </w:r>
      <w:r w:rsidR="00E75B93" w:rsidRPr="00DB6E69">
        <w:t>„</w:t>
      </w:r>
      <w:r w:rsidR="00767D91" w:rsidRPr="00DB6E69">
        <w:t>albo</w:t>
      </w:r>
      <w:r w:rsidR="000130A2">
        <w:t>”</w:t>
      </w:r>
      <w:r w:rsidR="009E67F3">
        <w:t xml:space="preserve"> </w:t>
      </w:r>
      <w:r w:rsidR="00767D91" w:rsidRPr="00DB6E69">
        <w:t>oraz dodaje się pkt 4 w brzmieniu</w:t>
      </w:r>
      <w:r w:rsidRPr="00DB6E69">
        <w:t>:</w:t>
      </w:r>
    </w:p>
    <w:p w14:paraId="13445700" w14:textId="77777777" w:rsidR="00F13CDA" w:rsidRPr="00DB6E69" w:rsidRDefault="00767D91" w:rsidP="00767D91">
      <w:pPr>
        <w:pStyle w:val="ZLITPKTzmpktliter"/>
      </w:pPr>
      <w:r w:rsidRPr="00DB6E69">
        <w:t>„</w:t>
      </w:r>
      <w:r w:rsidR="00937883" w:rsidRPr="00DB6E69">
        <w:t>4</w:t>
      </w:r>
      <w:r w:rsidR="00AB0E29" w:rsidRPr="00DB6E69">
        <w:t>)</w:t>
      </w:r>
      <w:r w:rsidR="00AB0E29" w:rsidRPr="00DB6E69">
        <w:tab/>
      </w:r>
      <w:r w:rsidR="00954F68" w:rsidRPr="00DB6E69">
        <w:t xml:space="preserve">ustalenia przez LGD kwoty wsparcia </w:t>
      </w:r>
      <w:r w:rsidR="00287791" w:rsidRPr="00DB6E69">
        <w:t>niższej niż</w:t>
      </w:r>
      <w:r w:rsidR="00954F68" w:rsidRPr="00DB6E69">
        <w:t xml:space="preserve"> wnioskowan</w:t>
      </w:r>
      <w:r w:rsidR="00287791" w:rsidRPr="00DB6E69">
        <w:t>a</w:t>
      </w:r>
      <w:r w:rsidRPr="00DB6E69">
        <w:t>”,</w:t>
      </w:r>
    </w:p>
    <w:p w14:paraId="3FCA4A94" w14:textId="6BB7261F" w:rsidR="00946971" w:rsidRPr="00DB6E69" w:rsidRDefault="00946971" w:rsidP="00915AE7">
      <w:pPr>
        <w:pStyle w:val="LITlitera"/>
        <w:keepNext/>
      </w:pPr>
      <w:r w:rsidRPr="00DB6E69">
        <w:t>b)</w:t>
      </w:r>
      <w:r w:rsidRPr="00DB6E69">
        <w:tab/>
        <w:t>ust. 4 otrzymuje brzmienie:</w:t>
      </w:r>
    </w:p>
    <w:p w14:paraId="4E9BF6B7" w14:textId="77777777" w:rsidR="0069742F" w:rsidRPr="00DB6E69" w:rsidRDefault="00946971" w:rsidP="00915AE7">
      <w:pPr>
        <w:pStyle w:val="ZLITUSTzmustliter"/>
        <w:keepNext/>
      </w:pPr>
      <w:r w:rsidRPr="00DB6E69">
        <w:t>„4. Oprócz elementów określonych w art. 54 ust. 2 ustawy w zakresie polityki spójności, protest od</w:t>
      </w:r>
      <w:r w:rsidR="0069742F" w:rsidRPr="00DB6E69">
        <w:t>:</w:t>
      </w:r>
    </w:p>
    <w:p w14:paraId="5054BA59" w14:textId="3098E828" w:rsidR="0069742F" w:rsidRPr="00DB6E69" w:rsidRDefault="00767D91" w:rsidP="00332EAD">
      <w:pPr>
        <w:pStyle w:val="ZLITPKTzmpktliter"/>
      </w:pPr>
      <w:r w:rsidRPr="00DB6E69">
        <w:t>1</w:t>
      </w:r>
      <w:r w:rsidR="00E51804">
        <w:t>)</w:t>
      </w:r>
      <w:r w:rsidR="00A6430E" w:rsidRPr="00DB6E69">
        <w:tab/>
      </w:r>
      <w:r w:rsidR="00946971" w:rsidRPr="00DB6E69">
        <w:t xml:space="preserve">negatywnej oceny zgodności </w:t>
      </w:r>
      <w:r w:rsidRPr="00DB6E69">
        <w:t xml:space="preserve">operacji z LSR </w:t>
      </w:r>
      <w:r w:rsidR="00946971" w:rsidRPr="00DB6E69">
        <w:t xml:space="preserve">zawiera wskazanie, w jakim zakresie podmiot ubiegający się o wsparcie, o którym mowa w art. 35 ust. 1 </w:t>
      </w:r>
      <w:r w:rsidR="0069742F" w:rsidRPr="00DB6E69">
        <w:t xml:space="preserve">lit. </w:t>
      </w:r>
      <w:r w:rsidR="00946971" w:rsidRPr="00DB6E69">
        <w:t>b rozporządzenia nr 1303/2013, nie zgadza się z tą oceną oraz uzasadnienie stanowiska tego podmiotu</w:t>
      </w:r>
      <w:r w:rsidR="0069742F" w:rsidRPr="00DB6E69">
        <w:t>;</w:t>
      </w:r>
    </w:p>
    <w:p w14:paraId="5D7DC970" w14:textId="750F1893" w:rsidR="00946971" w:rsidRPr="00DB6E69" w:rsidRDefault="00767D91" w:rsidP="009B2AB5">
      <w:pPr>
        <w:pStyle w:val="ZLITPKTzmpktliter"/>
      </w:pPr>
      <w:r w:rsidRPr="00DB6E69">
        <w:t>2</w:t>
      </w:r>
      <w:r w:rsidR="0069742F" w:rsidRPr="00DB6E69">
        <w:t>)</w:t>
      </w:r>
      <w:r w:rsidR="0069742F" w:rsidRPr="00DB6E69">
        <w:tab/>
        <w:t>ustalenia przez LGD kwoty wsparcia niższej niż wnioskowana zawiera wskazanie, w jakim zakresie podmiot ubiegający się o wsparcie, o którym mowa w art. 35 ust. 1 lit. b rozporządzenia nr 1303/2013, nie zgadza się z tym ustaleniem oraz uzasadnienie stanowiska tego podmiotu</w:t>
      </w:r>
      <w:r w:rsidR="00A6430E" w:rsidRPr="00DB6E69">
        <w:t>.</w:t>
      </w:r>
      <w:r w:rsidR="00946971" w:rsidRPr="00DB6E69">
        <w:t>”,</w:t>
      </w:r>
    </w:p>
    <w:p w14:paraId="3DA5B71D" w14:textId="5F2EBBA2" w:rsidR="00177875" w:rsidRPr="00DB6E69" w:rsidRDefault="00946971" w:rsidP="00915AE7">
      <w:pPr>
        <w:pStyle w:val="LITlitera"/>
        <w:keepNext/>
      </w:pPr>
      <w:r w:rsidRPr="00DB6E69">
        <w:t>c)</w:t>
      </w:r>
      <w:r w:rsidRPr="00DB6E69">
        <w:tab/>
      </w:r>
      <w:r w:rsidR="005A1112" w:rsidRPr="00DB6E69">
        <w:t>w ust. 8</w:t>
      </w:r>
      <w:r w:rsidR="00177875" w:rsidRPr="00DB6E69">
        <w:t>:</w:t>
      </w:r>
    </w:p>
    <w:p w14:paraId="196E9CD1" w14:textId="1EE115D6" w:rsidR="00946971" w:rsidRPr="00DB6E69" w:rsidRDefault="00177875" w:rsidP="00915AE7">
      <w:pPr>
        <w:pStyle w:val="TIRtiret"/>
        <w:keepNext/>
      </w:pPr>
      <w:r w:rsidRPr="00DB6E69">
        <w:t>–</w:t>
      </w:r>
      <w:r w:rsidRPr="00DB6E69">
        <w:tab/>
      </w:r>
      <w:r w:rsidR="005A1112" w:rsidRPr="00DB6E69">
        <w:t>pkt 2</w:t>
      </w:r>
      <w:r w:rsidR="00946971" w:rsidRPr="00DB6E69">
        <w:t xml:space="preserve"> otrzymuje brzmienie:</w:t>
      </w:r>
    </w:p>
    <w:p w14:paraId="4382CA21" w14:textId="3C0F805E" w:rsidR="00177875" w:rsidRPr="00DB6E69" w:rsidRDefault="005A1112" w:rsidP="00DA02BF">
      <w:pPr>
        <w:pStyle w:val="ZTIRPKTzmpkttiret"/>
      </w:pPr>
      <w:r w:rsidRPr="00DB6E69">
        <w:t>„2)</w:t>
      </w:r>
      <w:r w:rsidRPr="00DB6E69">
        <w:tab/>
        <w:t>protest pozostawia się bez rozpatrzenia również w przypadku, gdy nie spełnia wymagań określonych w ust. 4;”</w:t>
      </w:r>
      <w:r w:rsidR="00177875" w:rsidRPr="00DB6E69">
        <w:t>,</w:t>
      </w:r>
    </w:p>
    <w:p w14:paraId="0B91236A" w14:textId="0E2982B0" w:rsidR="00177875" w:rsidRPr="00DB6E69" w:rsidRDefault="00E51804" w:rsidP="00915AE7">
      <w:pPr>
        <w:pStyle w:val="TIRtiret"/>
        <w:keepNext/>
      </w:pPr>
      <w:r>
        <w:t>–</w:t>
      </w:r>
      <w:r w:rsidR="00177875" w:rsidRPr="00DB6E69">
        <w:tab/>
        <w:t>po pkt 2 dodaje się pkt 2a w brzmieniu:</w:t>
      </w:r>
    </w:p>
    <w:p w14:paraId="5A0861AA" w14:textId="09C108BF" w:rsidR="008C0997" w:rsidRPr="00DB6E69" w:rsidRDefault="00177875" w:rsidP="00DA02BF">
      <w:pPr>
        <w:pStyle w:val="ZTIRPKTzmpkttiret"/>
      </w:pPr>
      <w:r w:rsidRPr="00DB6E69">
        <w:t>„2a)</w:t>
      </w:r>
      <w:r w:rsidRPr="00DB6E69">
        <w:tab/>
      </w:r>
      <w:r w:rsidR="001D3914" w:rsidRPr="00DB6E69">
        <w:t>w weryfikacji, o której mowa w art. 56 ust. 2 ustawy w zakresie polityki spójności, a także w ponownej ocenie, o której mowa w art. 58 ust. 3</w:t>
      </w:r>
      <w:r w:rsidR="001D3914" w:rsidRPr="00DB6E69">
        <w:rPr>
          <w:rFonts w:ascii="Times New Roman" w:hAnsi="Times New Roman"/>
          <w:bCs w:val="0"/>
        </w:rPr>
        <w:t xml:space="preserve"> ustawy </w:t>
      </w:r>
      <w:r w:rsidR="001D3914" w:rsidRPr="00DB6E69">
        <w:t>w zakresie polityki spójności, nie mogą brać udziału osoby, które były zaangażowane w przygotowanie projektu; przepis</w:t>
      </w:r>
      <w:r w:rsidR="00B45832">
        <w:t xml:space="preserve"> </w:t>
      </w:r>
      <w:r w:rsidR="00106D09" w:rsidRPr="00966A48">
        <w:t>art. 24 § 1</w:t>
      </w:r>
      <w:r w:rsidR="001D3914" w:rsidRPr="00DB6E69">
        <w:t xml:space="preserve"> pkt 1–4 oraz 6 i 7 Kodeks</w:t>
      </w:r>
      <w:r w:rsidR="00492342">
        <w:t>u</w:t>
      </w:r>
      <w:r w:rsidR="001D3914" w:rsidRPr="00DB6E69">
        <w:t xml:space="preserve"> postępowania administracyjnego stosuje się odpowiednio</w:t>
      </w:r>
      <w:r w:rsidR="00954772" w:rsidRPr="00DB6E69">
        <w:t>;</w:t>
      </w:r>
      <w:r w:rsidRPr="00DB6E69">
        <w:t>”</w:t>
      </w:r>
      <w:r w:rsidR="008C0997" w:rsidRPr="00DB6E69">
        <w:t>;</w:t>
      </w:r>
    </w:p>
    <w:p w14:paraId="0E978D87" w14:textId="074CE633" w:rsidR="008C0997" w:rsidRPr="00DB6E69" w:rsidRDefault="00E51804" w:rsidP="00915AE7">
      <w:pPr>
        <w:pStyle w:val="PKTpunkt"/>
        <w:keepNext/>
      </w:pPr>
      <w:r>
        <w:t>3)</w:t>
      </w:r>
      <w:r w:rsidR="008C0997" w:rsidRPr="00DB6E69">
        <w:tab/>
        <w:t>w art. 23 dodaje się ust. 8 w brzmieniu:</w:t>
      </w:r>
    </w:p>
    <w:p w14:paraId="671D348E" w14:textId="77777777" w:rsidR="005A1112" w:rsidRDefault="008C0997" w:rsidP="009B2AB5">
      <w:pPr>
        <w:pStyle w:val="ZUSTzmustartykuempunktem"/>
      </w:pPr>
      <w:r w:rsidRPr="00DB6E69">
        <w:t xml:space="preserve">„8. Do projektów grantowych i operacji własnych </w:t>
      </w:r>
      <w:r w:rsidR="00561C70" w:rsidRPr="00DB6E69">
        <w:t xml:space="preserve">LGD </w:t>
      </w:r>
      <w:r w:rsidRPr="00DB6E69">
        <w:t>przepisy ust. 3–6 stosuje się odpowiednio.”.</w:t>
      </w:r>
    </w:p>
    <w:p w14:paraId="6676147C" w14:textId="1D748BB6" w:rsidR="00CB4B87" w:rsidRPr="00DB6E69" w:rsidRDefault="00D34EF3" w:rsidP="00CB4B87">
      <w:pPr>
        <w:pStyle w:val="ARTartustawynprozporzdzenia"/>
      </w:pPr>
      <w:r w:rsidRPr="00915AE7">
        <w:rPr>
          <w:rStyle w:val="Ppogrubienie"/>
        </w:rPr>
        <w:t>Art.</w:t>
      </w:r>
      <w:r w:rsidR="00915AE7">
        <w:rPr>
          <w:rStyle w:val="Ppogrubienie"/>
        </w:rPr>
        <w:t> </w:t>
      </w:r>
      <w:r w:rsidR="00A20F38" w:rsidRPr="00915AE7">
        <w:rPr>
          <w:rStyle w:val="Ppogrubienie"/>
        </w:rPr>
        <w:t>7</w:t>
      </w:r>
      <w:r w:rsidRPr="00915AE7">
        <w:rPr>
          <w:rStyle w:val="Ppogrubienie"/>
        </w:rPr>
        <w:t>.</w:t>
      </w:r>
      <w:r w:rsidR="00CB4B87" w:rsidRPr="00DB6E69">
        <w:t xml:space="preserve"> Kopie dokumentów zawierających wyniki ana</w:t>
      </w:r>
      <w:r w:rsidR="00DD2241">
        <w:t>lizy gleby i kopie oświadczeń o </w:t>
      </w:r>
      <w:r w:rsidR="00CB4B87" w:rsidRPr="00DB6E69">
        <w:t>działkach rolnych, których dotyczą wyniki tej analizy, które zostały złożone do kierownika biura powiatowego Agencji Restrukturyzacji i Modernizacji Rolnictwa</w:t>
      </w:r>
      <w:r w:rsidR="000071B4">
        <w:t>, zwanej dalej „Agencją”,</w:t>
      </w:r>
      <w:r w:rsidR="00CB4B87" w:rsidRPr="00DB6E69">
        <w:t xml:space="preserve"> w 2015 </w:t>
      </w:r>
      <w:r w:rsidR="000130A2">
        <w:t xml:space="preserve">r. </w:t>
      </w:r>
      <w:r w:rsidR="00CB4B87" w:rsidRPr="00DB6E69">
        <w:t xml:space="preserve">albo 2016 r. przez rolników ubiegających się o przyznanie pomocy </w:t>
      </w:r>
      <w:r w:rsidR="00CB4B87" w:rsidRPr="00DB6E69">
        <w:lastRenderedPageBreak/>
        <w:t>w</w:t>
      </w:r>
      <w:r w:rsidR="00DD2241">
        <w:t> </w:t>
      </w:r>
      <w:r w:rsidR="00CB4B87" w:rsidRPr="00DB6E69">
        <w:t xml:space="preserve">ramach działania, o którym mowa w art. 3 ust. 1 pkt 10 ustawy zmienianej w art. 1, kierownik </w:t>
      </w:r>
      <w:r w:rsidR="00492342" w:rsidRPr="00DB6E69">
        <w:t xml:space="preserve">ten </w:t>
      </w:r>
      <w:r w:rsidR="00CB4B87" w:rsidRPr="00DB6E69">
        <w:t xml:space="preserve">przekazuje Krajowej Stacji Chemiczno-Rolniczej w terminie </w:t>
      </w:r>
      <w:r w:rsidR="00492342">
        <w:t>3</w:t>
      </w:r>
      <w:r w:rsidR="00492342" w:rsidRPr="00DB6E69">
        <w:t xml:space="preserve"> </w:t>
      </w:r>
      <w:r w:rsidR="00CB4B87" w:rsidRPr="00DB6E69">
        <w:t>miesięcy od dnia wejścia w życie niniejszej ustawy.</w:t>
      </w:r>
    </w:p>
    <w:p w14:paraId="0B7F129D" w14:textId="222E49E3" w:rsidR="000071B4" w:rsidRPr="000071B4" w:rsidRDefault="00CB4B87" w:rsidP="000071B4">
      <w:pPr>
        <w:pStyle w:val="ARTartustawynprozporzdzenia"/>
        <w:rPr>
          <w:bCs/>
          <w:iCs/>
        </w:rPr>
      </w:pPr>
      <w:r w:rsidRPr="00915AE7">
        <w:rPr>
          <w:rStyle w:val="Ppogrubienie"/>
        </w:rPr>
        <w:t>Art.</w:t>
      </w:r>
      <w:r w:rsidR="00915AE7">
        <w:rPr>
          <w:rStyle w:val="Ppogrubienie"/>
        </w:rPr>
        <w:t> </w:t>
      </w:r>
      <w:r w:rsidR="00A20F38" w:rsidRPr="00915AE7">
        <w:rPr>
          <w:rStyle w:val="Ppogrubienie"/>
        </w:rPr>
        <w:t>8</w:t>
      </w:r>
      <w:r w:rsidRPr="00915AE7">
        <w:rPr>
          <w:rStyle w:val="Ppogrubienie"/>
        </w:rPr>
        <w:t>.</w:t>
      </w:r>
      <w:r w:rsidRPr="00DB6E69">
        <w:t xml:space="preserve"> </w:t>
      </w:r>
      <w:r w:rsidR="000071B4">
        <w:t xml:space="preserve">1. </w:t>
      </w:r>
      <w:r w:rsidR="000071B4" w:rsidRPr="000071B4">
        <w:rPr>
          <w:bCs/>
          <w:iCs/>
        </w:rPr>
        <w:t>Do postępowań w sprawach dotyczącyc</w:t>
      </w:r>
      <w:r w:rsidR="00DD2241">
        <w:rPr>
          <w:bCs/>
          <w:iCs/>
        </w:rPr>
        <w:t>h pomocy w ramach poddziałań, o </w:t>
      </w:r>
      <w:r w:rsidR="000071B4" w:rsidRPr="000071B4">
        <w:rPr>
          <w:bCs/>
          <w:iCs/>
        </w:rPr>
        <w:t>których mowa w art. 3 ust. 1</w:t>
      </w:r>
      <w:r w:rsidR="00B45832">
        <w:rPr>
          <w:bCs/>
          <w:iCs/>
        </w:rPr>
        <w:t xml:space="preserve"> </w:t>
      </w:r>
      <w:r w:rsidR="000071B4" w:rsidRPr="000071B4">
        <w:rPr>
          <w:bCs/>
          <w:iCs/>
        </w:rPr>
        <w:t>pkt 6 lit</w:t>
      </w:r>
      <w:r w:rsidR="00AB3729">
        <w:rPr>
          <w:bCs/>
          <w:iCs/>
        </w:rPr>
        <w:t>.</w:t>
      </w:r>
      <w:r w:rsidR="000071B4" w:rsidRPr="000071B4">
        <w:rPr>
          <w:bCs/>
          <w:iCs/>
        </w:rPr>
        <w:t xml:space="preserve"> a i c ustawy zmienian</w:t>
      </w:r>
      <w:r w:rsidR="00DD2241">
        <w:rPr>
          <w:bCs/>
          <w:iCs/>
        </w:rPr>
        <w:t>ej w art. 1, w tym w sprawach o </w:t>
      </w:r>
      <w:r w:rsidR="000071B4" w:rsidRPr="000071B4">
        <w:rPr>
          <w:bCs/>
          <w:iCs/>
        </w:rPr>
        <w:t>przyznanie i wypłatę tej pomocy, wszczętych i niezakończonych decyzją ostateczną do dnia wejścia w życie niniejszej ustawy, stosuje się przepi</w:t>
      </w:r>
      <w:r w:rsidR="00DD2241">
        <w:rPr>
          <w:bCs/>
          <w:iCs/>
        </w:rPr>
        <w:t>sy ustawy zmienianej w art. 1 w </w:t>
      </w:r>
      <w:r w:rsidR="000071B4" w:rsidRPr="000071B4">
        <w:rPr>
          <w:bCs/>
          <w:iCs/>
        </w:rPr>
        <w:t>brzmieniu nadanym niniejszą ustawą.</w:t>
      </w:r>
    </w:p>
    <w:p w14:paraId="24F9C32A" w14:textId="77777777" w:rsidR="000071B4" w:rsidRPr="000071B4" w:rsidRDefault="000071B4" w:rsidP="00915AE7">
      <w:pPr>
        <w:pStyle w:val="USTustnpkodeksu"/>
        <w:keepNext/>
      </w:pPr>
      <w:r w:rsidRPr="000071B4">
        <w:t>2. Właściwy kierownik biura powiatowego Agencji przekazuje właściwemu dyrektorowi oddziału regionalnego Agencji:</w:t>
      </w:r>
    </w:p>
    <w:p w14:paraId="1CC0E998" w14:textId="4A1D79A6" w:rsidR="000071B4" w:rsidRPr="000071B4" w:rsidRDefault="00E51804" w:rsidP="00CA4892">
      <w:pPr>
        <w:pStyle w:val="PKTpunkt"/>
      </w:pPr>
      <w:r>
        <w:t>1)</w:t>
      </w:r>
      <w:r w:rsidR="000071B4" w:rsidRPr="000071B4">
        <w:tab/>
        <w:t>akta prowadzonych spraw dotyczących</w:t>
      </w:r>
      <w:r w:rsidR="00B45832">
        <w:t xml:space="preserve"> </w:t>
      </w:r>
      <w:r w:rsidR="000071B4" w:rsidRPr="000071B4">
        <w:t>pomocy w ramach poddziałań, o których mowa w art. 3 ust. 1</w:t>
      </w:r>
      <w:r w:rsidR="00B45832">
        <w:t xml:space="preserve"> </w:t>
      </w:r>
      <w:r w:rsidR="000071B4" w:rsidRPr="000071B4">
        <w:t>pkt 6 lit</w:t>
      </w:r>
      <w:r w:rsidR="00AB3729">
        <w:t>.</w:t>
      </w:r>
      <w:r w:rsidR="000071B4" w:rsidRPr="000071B4">
        <w:t xml:space="preserve"> a i c ustawy zmienianej w art. 1, zakończonych decyzją ostateczną przed dniem wejścia w życie niniejszej ustawy,</w:t>
      </w:r>
    </w:p>
    <w:p w14:paraId="2FCE1CB3" w14:textId="4CBF05E5" w:rsidR="000071B4" w:rsidRPr="000071B4" w:rsidRDefault="00E51804" w:rsidP="00915AE7">
      <w:pPr>
        <w:pStyle w:val="PKTpunkt"/>
        <w:keepNext/>
      </w:pPr>
      <w:r>
        <w:t>2)</w:t>
      </w:r>
      <w:r w:rsidR="000071B4" w:rsidRPr="000071B4">
        <w:tab/>
        <w:t>akta prowadzonych spraw dotyczących</w:t>
      </w:r>
      <w:r w:rsidR="00B45832">
        <w:t xml:space="preserve"> </w:t>
      </w:r>
      <w:r w:rsidR="000071B4" w:rsidRPr="000071B4">
        <w:t>pomocy w ramach poddziałań, o których mowa w art. 3 ust. 1</w:t>
      </w:r>
      <w:r w:rsidR="00B45832">
        <w:t xml:space="preserve"> </w:t>
      </w:r>
      <w:r w:rsidR="000071B4" w:rsidRPr="000071B4">
        <w:t>pkt 6 lit</w:t>
      </w:r>
      <w:r w:rsidR="00AB3729">
        <w:t>.</w:t>
      </w:r>
      <w:r w:rsidR="000071B4" w:rsidRPr="000071B4">
        <w:t xml:space="preserve"> a i c ustawy zmienianej w art. 1, wszczętych i niezakończonych decyzją ostateczną przed dniem wejścia w życie niniejszej ustawy</w:t>
      </w:r>
    </w:p>
    <w:p w14:paraId="112FC683" w14:textId="58E65D2B" w:rsidR="000071B4" w:rsidRPr="000071B4" w:rsidRDefault="00E51804" w:rsidP="00CA4892">
      <w:pPr>
        <w:pStyle w:val="CZWSPPKTczwsplnapunktw"/>
      </w:pPr>
      <w:r>
        <w:t xml:space="preserve"> – </w:t>
      </w:r>
      <w:r w:rsidR="000071B4" w:rsidRPr="000071B4">
        <w:t>w terminie 14 dni od dnia wejścia w życie niniejszej ustawy.</w:t>
      </w:r>
    </w:p>
    <w:p w14:paraId="70DF4E01" w14:textId="02214F58" w:rsidR="000071B4" w:rsidRPr="000071B4" w:rsidRDefault="000071B4" w:rsidP="00CA4892">
      <w:pPr>
        <w:pStyle w:val="USTustnpkodeksu"/>
      </w:pPr>
      <w:r w:rsidRPr="000071B4">
        <w:t>3. W przypadku gdy w dniu wejścia w życie niniejszej ustawy postępowanie w sprawie dotyczącej</w:t>
      </w:r>
      <w:r w:rsidR="00B45832">
        <w:t xml:space="preserve"> </w:t>
      </w:r>
      <w:r w:rsidRPr="000071B4">
        <w:t>pomocy w ramach poddziałań, o których mowa w art. 3 ust. 1</w:t>
      </w:r>
      <w:r w:rsidR="00B45832">
        <w:t xml:space="preserve"> </w:t>
      </w:r>
      <w:r w:rsidRPr="000071B4">
        <w:t>pkt 6 lit</w:t>
      </w:r>
      <w:r w:rsidR="00AB3729">
        <w:t>.</w:t>
      </w:r>
      <w:r w:rsidRPr="000071B4">
        <w:t xml:space="preserve"> a i c ustawy zmienianej w art. 1, toczy się przed dyrektorem oddziału regionalnego</w:t>
      </w:r>
      <w:r w:rsidR="00492342">
        <w:t xml:space="preserve"> Agencji</w:t>
      </w:r>
      <w:r w:rsidRPr="000071B4">
        <w:t>, jako organem odwoławczym, dyrektor ten przekazuje niezwłocznie akta tej sprawy Prezesowi Agencji.</w:t>
      </w:r>
    </w:p>
    <w:p w14:paraId="41C061F7" w14:textId="3960F108" w:rsidR="000071B4" w:rsidRPr="000071B4" w:rsidRDefault="000071B4" w:rsidP="00CA4892">
      <w:pPr>
        <w:pStyle w:val="USTustnpkodeksu"/>
      </w:pPr>
      <w:r w:rsidRPr="000071B4">
        <w:t>4. W przypadku gdy przed dniem wejścia w życie niniejszej ustawy zostało wniesione odwołanie od decyzji w sprawie dotyczącej</w:t>
      </w:r>
      <w:r w:rsidR="00B45832">
        <w:t xml:space="preserve"> </w:t>
      </w:r>
      <w:r w:rsidRPr="000071B4">
        <w:t>pomocy w rama</w:t>
      </w:r>
      <w:r w:rsidR="00DD2241">
        <w:t>ch poddziałań, o których mowa w </w:t>
      </w:r>
      <w:r w:rsidRPr="000071B4">
        <w:t>art. 3 ust. 1</w:t>
      </w:r>
      <w:r w:rsidR="00B45832">
        <w:t xml:space="preserve"> </w:t>
      </w:r>
      <w:r w:rsidRPr="000071B4">
        <w:t>pkt 6 lit</w:t>
      </w:r>
      <w:r w:rsidR="00AB3729">
        <w:t>.</w:t>
      </w:r>
      <w:r w:rsidRPr="000071B4">
        <w:t xml:space="preserve"> a i c ustawy zmienianej w art. 1, a kierownik biura powiatowego Agencji nie przesłał odwołania wraz z aktami tej sprawy dyrektorowi oddziału regionalnego Agencji, kierownik ten przekazuje niezwłocznie odwołanie wraz aktami tej sprawy Prezesowi Agencji.</w:t>
      </w:r>
    </w:p>
    <w:p w14:paraId="0C7B2643" w14:textId="210778DC" w:rsidR="000071B4" w:rsidRPr="000071B4" w:rsidRDefault="000071B4" w:rsidP="00915AE7">
      <w:pPr>
        <w:pStyle w:val="USTustnpkodeksu"/>
        <w:keepNext/>
      </w:pPr>
      <w:r w:rsidRPr="000071B4">
        <w:t>5. W przypadku gdy decyzja w sprawie dotyczącej</w:t>
      </w:r>
      <w:r w:rsidR="00B45832">
        <w:t xml:space="preserve"> </w:t>
      </w:r>
      <w:r w:rsidR="00DD2241">
        <w:t>pomocy w ramach poddziałań, o </w:t>
      </w:r>
      <w:r w:rsidRPr="000071B4">
        <w:t>których mowa w art. 3 ust. 1</w:t>
      </w:r>
      <w:r w:rsidR="00B45832">
        <w:t xml:space="preserve"> </w:t>
      </w:r>
      <w:r w:rsidRPr="000071B4">
        <w:t>pkt 6 lit</w:t>
      </w:r>
      <w:r w:rsidR="00AB3729">
        <w:t>.</w:t>
      </w:r>
      <w:r w:rsidRPr="000071B4">
        <w:t xml:space="preserve"> a i c, została wydana przed dniem wejścia w życie niniejszej ustawy:</w:t>
      </w:r>
    </w:p>
    <w:p w14:paraId="6B779089" w14:textId="22509DBA" w:rsidR="000071B4" w:rsidRPr="000071B4" w:rsidRDefault="00E51804" w:rsidP="00CA4892">
      <w:pPr>
        <w:pStyle w:val="PKTpunkt"/>
      </w:pPr>
      <w:r>
        <w:t>1)</w:t>
      </w:r>
      <w:r w:rsidR="000071B4" w:rsidRPr="000071B4">
        <w:tab/>
        <w:t>do uchylenia bądź zmiany takiej decyzji – właściwy jest dyrektor oddziału regionalnego</w:t>
      </w:r>
      <w:r w:rsidR="00B45832">
        <w:t xml:space="preserve"> </w:t>
      </w:r>
      <w:r w:rsidR="000071B4" w:rsidRPr="000071B4">
        <w:t>Agencji;</w:t>
      </w:r>
    </w:p>
    <w:p w14:paraId="64F0BA73" w14:textId="532CF4D6" w:rsidR="000071B4" w:rsidRPr="000071B4" w:rsidRDefault="00E51804" w:rsidP="00CA4892">
      <w:pPr>
        <w:pStyle w:val="PKTpunkt"/>
      </w:pPr>
      <w:r>
        <w:lastRenderedPageBreak/>
        <w:t>2)</w:t>
      </w:r>
      <w:r w:rsidR="000071B4" w:rsidRPr="000071B4">
        <w:tab/>
        <w:t>do stwierdzenia nieważności takiej decyzji – właściwy jest Prezes Agencji;</w:t>
      </w:r>
    </w:p>
    <w:p w14:paraId="022DB02A" w14:textId="304A52DA" w:rsidR="000071B4" w:rsidRPr="000071B4" w:rsidRDefault="00E51804" w:rsidP="00CA4892">
      <w:pPr>
        <w:pStyle w:val="PKTpunkt"/>
      </w:pPr>
      <w:r>
        <w:t>3)</w:t>
      </w:r>
      <w:r w:rsidR="000071B4" w:rsidRPr="000071B4">
        <w:tab/>
        <w:t>do wznowienia postępowania zakończonego taką decyzją – właściwy jest dyrektor oddziału regionalnego Agencji;</w:t>
      </w:r>
    </w:p>
    <w:p w14:paraId="2DCBDB54" w14:textId="337EDAD7" w:rsidR="000071B4" w:rsidRPr="000071B4" w:rsidRDefault="00E51804" w:rsidP="00CA4892">
      <w:pPr>
        <w:pStyle w:val="PKTpunkt"/>
      </w:pPr>
      <w:r>
        <w:t>4)</w:t>
      </w:r>
      <w:r w:rsidR="000071B4" w:rsidRPr="000071B4">
        <w:tab/>
        <w:t>do stwierdzenia wygaśnięcia takiej decyzji – właściwy jest dyrektor oddziału regionalnego Agencji.</w:t>
      </w:r>
    </w:p>
    <w:p w14:paraId="00A9F578" w14:textId="1BFCA300" w:rsidR="000071B4" w:rsidRPr="000071B4" w:rsidRDefault="000071B4" w:rsidP="00CA4892">
      <w:pPr>
        <w:pStyle w:val="USTustnpkodeksu"/>
      </w:pPr>
      <w:r w:rsidRPr="000071B4">
        <w:t xml:space="preserve">6. W przypadku gdy w dniu wejścia w życie niniejszej </w:t>
      </w:r>
      <w:r w:rsidR="00DD2241">
        <w:t>ustawy toczy się postępowanie w </w:t>
      </w:r>
      <w:r w:rsidRPr="000071B4">
        <w:t>sprawie uchylenia bądź zmiany decyzji, o której mowa w ust. 4, stwierdzenia nieważności takiej decyzji, wznowienia postępowania w sprawie zakończonej taką decyzją albo stwierdzenia wygaśnięcia takiej decyzji, organ, przed którym toczy się to postępowanie, przekazuje niezwłocznie akta tej sprawy organowi właściwemu do jej rozstrzygnięcia zgodnie z ust. 5.</w:t>
      </w:r>
    </w:p>
    <w:p w14:paraId="5AFCBE46" w14:textId="52364531" w:rsidR="000931BB" w:rsidRPr="00DB6E69" w:rsidRDefault="000071B4" w:rsidP="00457EE7">
      <w:pPr>
        <w:pStyle w:val="ARTartustawynprozporzdzenia"/>
      </w:pPr>
      <w:r w:rsidRPr="00915AE7">
        <w:rPr>
          <w:rStyle w:val="Ppogrubienie"/>
        </w:rPr>
        <w:t>Art.</w:t>
      </w:r>
      <w:r w:rsidR="00915AE7">
        <w:rPr>
          <w:rStyle w:val="Ppogrubienie"/>
        </w:rPr>
        <w:t> </w:t>
      </w:r>
      <w:r w:rsidR="00A20F38" w:rsidRPr="00915AE7">
        <w:rPr>
          <w:rStyle w:val="Ppogrubienie"/>
        </w:rPr>
        <w:t>9</w:t>
      </w:r>
      <w:r w:rsidRPr="00915AE7">
        <w:rPr>
          <w:rStyle w:val="Ppogrubienie"/>
        </w:rPr>
        <w:t>.</w:t>
      </w:r>
      <w:r>
        <w:t xml:space="preserve"> </w:t>
      </w:r>
      <w:r w:rsidR="00BA51E8" w:rsidRPr="00DB6E69">
        <w:t xml:space="preserve">1. </w:t>
      </w:r>
      <w:r w:rsidR="000931BB" w:rsidRPr="00DB6E69">
        <w:t xml:space="preserve">Przepisów art. 43a </w:t>
      </w:r>
      <w:r w:rsidR="0080084F" w:rsidRPr="00DB6E69">
        <w:t xml:space="preserve">ustawy zmienianej w art. 1 </w:t>
      </w:r>
      <w:r w:rsidR="000931BB" w:rsidRPr="00DB6E69">
        <w:t xml:space="preserve">nie stosuje się do </w:t>
      </w:r>
      <w:r w:rsidR="005A3AF3" w:rsidRPr="00DB6E69">
        <w:t xml:space="preserve">ponoszenia </w:t>
      </w:r>
      <w:r w:rsidR="000931BB" w:rsidRPr="00DB6E69">
        <w:t xml:space="preserve">kosztów kwalifikowalnych </w:t>
      </w:r>
      <w:r w:rsidR="004C6B1E" w:rsidRPr="00DB6E69">
        <w:t>objętych</w:t>
      </w:r>
      <w:r w:rsidR="00EB082C" w:rsidRPr="00DB6E69">
        <w:t xml:space="preserve"> um</w:t>
      </w:r>
      <w:r w:rsidR="004C6B1E" w:rsidRPr="00DB6E69">
        <w:t>owami</w:t>
      </w:r>
      <w:r w:rsidR="00EB082C" w:rsidRPr="00DB6E69">
        <w:t xml:space="preserve"> o przyznaniu pomocy </w:t>
      </w:r>
      <w:r w:rsidR="00BF3F86" w:rsidRPr="00DB6E69">
        <w:t xml:space="preserve">lub pomocy technicznej </w:t>
      </w:r>
      <w:r w:rsidR="00EB082C" w:rsidRPr="00DB6E69">
        <w:t>zawarty</w:t>
      </w:r>
      <w:r w:rsidR="004C6B1E" w:rsidRPr="00DB6E69">
        <w:t>mi</w:t>
      </w:r>
      <w:r w:rsidR="00EB082C" w:rsidRPr="00DB6E69">
        <w:t xml:space="preserve"> </w:t>
      </w:r>
      <w:r w:rsidR="000931BB" w:rsidRPr="00DB6E69">
        <w:t xml:space="preserve">przed dniem wejścia w życie </w:t>
      </w:r>
      <w:r w:rsidR="0080084F" w:rsidRPr="00DB6E69">
        <w:t xml:space="preserve">niniejszej </w:t>
      </w:r>
      <w:r w:rsidR="000931BB" w:rsidRPr="00DB6E69">
        <w:t xml:space="preserve">ustawy, a w przypadku podmiotów obowiązanych do stosowania przepisów o zamówieniach publicznych – również do kosztów kwalifikowalnych </w:t>
      </w:r>
      <w:r w:rsidR="00F34686" w:rsidRPr="00DB6E69">
        <w:t xml:space="preserve">objętych umowami o przyznaniu pomocy lub pomocy technicznej zawartymi </w:t>
      </w:r>
      <w:r w:rsidR="000931BB" w:rsidRPr="00DB6E69">
        <w:t xml:space="preserve">po dniu wejścia w życie </w:t>
      </w:r>
      <w:r w:rsidR="0080084F" w:rsidRPr="00DB6E69">
        <w:t xml:space="preserve">niniejszej </w:t>
      </w:r>
      <w:r w:rsidR="000931BB" w:rsidRPr="00DB6E69">
        <w:t xml:space="preserve">ustawy, jeżeli </w:t>
      </w:r>
      <w:r w:rsidR="00332AA4" w:rsidRPr="00DB6E69">
        <w:t xml:space="preserve">przed dniem wejścia w życie </w:t>
      </w:r>
      <w:r w:rsidR="0080084F" w:rsidRPr="00DB6E69">
        <w:t xml:space="preserve">niniejszej </w:t>
      </w:r>
      <w:r w:rsidR="00332AA4" w:rsidRPr="00DB6E69">
        <w:t>ustawy zapytanie ofertowe dotyczące udziel</w:t>
      </w:r>
      <w:r w:rsidR="0080084F" w:rsidRPr="00DB6E69">
        <w:t>e</w:t>
      </w:r>
      <w:r w:rsidR="00332AA4" w:rsidRPr="00DB6E69">
        <w:t>nia zamówienia publicznego obejmującego te koszty zostało przekazane do wykonawcy lub zostało upublicznione w inny sposób lub została zawarta umowa o</w:t>
      </w:r>
      <w:r w:rsidR="000931BB" w:rsidRPr="00DB6E69">
        <w:t xml:space="preserve"> udzieleni</w:t>
      </w:r>
      <w:r w:rsidR="00332AA4" w:rsidRPr="00DB6E69">
        <w:t>e</w:t>
      </w:r>
      <w:r w:rsidR="000931BB" w:rsidRPr="00DB6E69">
        <w:t xml:space="preserve"> zamówienia </w:t>
      </w:r>
      <w:r w:rsidR="00014A38" w:rsidRPr="00DB6E69">
        <w:t xml:space="preserve">publicznego </w:t>
      </w:r>
      <w:r w:rsidR="00B94B88" w:rsidRPr="00DB6E69">
        <w:t>obejmującego te koszty.</w:t>
      </w:r>
    </w:p>
    <w:p w14:paraId="2D1C6C7B" w14:textId="77777777" w:rsidR="00303ACE" w:rsidRPr="00DB6E69" w:rsidRDefault="00BF3F86" w:rsidP="00915AE7">
      <w:pPr>
        <w:pStyle w:val="USTustnpkodeksu"/>
        <w:keepNext/>
      </w:pPr>
      <w:r w:rsidRPr="00DB6E69">
        <w:t>2. Przepisów art. 43a ustawy zmienianej w art. 1 nie stosuje się również do kosztów</w:t>
      </w:r>
      <w:r w:rsidR="00303ACE" w:rsidRPr="00DB6E69">
        <w:t xml:space="preserve"> objętych </w:t>
      </w:r>
      <w:r w:rsidR="00937883" w:rsidRPr="00DB6E69">
        <w:t>umową</w:t>
      </w:r>
      <w:r w:rsidR="00303ACE" w:rsidRPr="00DB6E69">
        <w:t>:</w:t>
      </w:r>
    </w:p>
    <w:p w14:paraId="367A777C" w14:textId="7CF424C9" w:rsidR="00F34686" w:rsidRPr="00DB6E69" w:rsidRDefault="00E51804" w:rsidP="00DA02BF">
      <w:pPr>
        <w:pStyle w:val="PKTpunkt"/>
      </w:pPr>
      <w:r>
        <w:t>1)</w:t>
      </w:r>
      <w:r w:rsidR="00937883" w:rsidRPr="00DB6E69">
        <w:tab/>
      </w:r>
      <w:r w:rsidR="00303ACE" w:rsidRPr="00DB6E69">
        <w:t xml:space="preserve">na realizację operacji </w:t>
      </w:r>
      <w:r w:rsidR="00AB11BE" w:rsidRPr="00DB6E69">
        <w:t>podmiotu, o którym mowa w art. 55 ust. 2 pkt 1 ustawy zmienianej w art. 1, zwanego dalej „</w:t>
      </w:r>
      <w:r w:rsidR="00303ACE" w:rsidRPr="00DB6E69">
        <w:t>partner</w:t>
      </w:r>
      <w:r w:rsidR="00AB11BE" w:rsidRPr="00DB6E69">
        <w:t>em</w:t>
      </w:r>
      <w:r w:rsidR="00303ACE" w:rsidRPr="00DB6E69">
        <w:t xml:space="preserve"> KSOW</w:t>
      </w:r>
      <w:r w:rsidR="00AB11BE" w:rsidRPr="00DB6E69">
        <w:t>”</w:t>
      </w:r>
      <w:r w:rsidR="00AB3729">
        <w:t>,</w:t>
      </w:r>
      <w:r w:rsidR="00303ACE" w:rsidRPr="00DB6E69">
        <w:t xml:space="preserve"> w ramach dwuletniego planu operacyjnego, </w:t>
      </w:r>
      <w:r w:rsidR="00937883" w:rsidRPr="00DB6E69">
        <w:t>zawartą</w:t>
      </w:r>
      <w:r w:rsidR="00303ACE" w:rsidRPr="00DB6E69">
        <w:t xml:space="preserve"> przed dniem wejścia w życie niniejszej ustawy, a w przypadku partnerów KSOW obowiązanych do stosowania przepisów o zamówieniach publicznych – również do kosztów objętych </w:t>
      </w:r>
      <w:r w:rsidR="00937883" w:rsidRPr="00DB6E69">
        <w:t>umową</w:t>
      </w:r>
      <w:r w:rsidR="00303ACE" w:rsidRPr="00DB6E69">
        <w:t xml:space="preserve"> na realizację operacji partnera KSOW w ramach dwuletniego planu operacyjnego, </w:t>
      </w:r>
      <w:r w:rsidR="00937883" w:rsidRPr="00DB6E69">
        <w:t>zawartą</w:t>
      </w:r>
      <w:r w:rsidR="00303ACE" w:rsidRPr="00DB6E69">
        <w:t xml:space="preserve"> po dniu wejścia w życie niniejszej ustawy</w:t>
      </w:r>
      <w:r w:rsidR="00A94995" w:rsidRPr="00DB6E69">
        <w:t>,</w:t>
      </w:r>
      <w:r w:rsidR="00303ACE" w:rsidRPr="00DB6E69">
        <w:t xml:space="preserve"> jeżeli przed dniem wejścia w życie niniejszej ustawy zapytanie ofertowe dotyczące udzielenia zamówienia publicznego obejmującego te koszty zostało przekazane do wykonawcy lub zostało upublicznione w inny spo</w:t>
      </w:r>
      <w:r w:rsidR="00DD2241">
        <w:t>sób lub została zawarta umowa o </w:t>
      </w:r>
      <w:r w:rsidR="00303ACE" w:rsidRPr="00DB6E69">
        <w:t>udzielenie zamówienia publicznego obejmującego te koszty;</w:t>
      </w:r>
    </w:p>
    <w:p w14:paraId="1346B0DB" w14:textId="26C90218" w:rsidR="00937883" w:rsidRPr="00DB6E69" w:rsidRDefault="00E51804" w:rsidP="00DA02BF">
      <w:pPr>
        <w:pStyle w:val="PKTpunkt"/>
      </w:pPr>
      <w:r>
        <w:lastRenderedPageBreak/>
        <w:t>2)</w:t>
      </w:r>
      <w:r w:rsidR="00937883" w:rsidRPr="00DB6E69">
        <w:tab/>
      </w:r>
      <w:r w:rsidR="009A4C74" w:rsidRPr="00DB6E69">
        <w:t xml:space="preserve">dotacji, </w:t>
      </w:r>
      <w:r w:rsidR="00937883" w:rsidRPr="00DB6E69">
        <w:t xml:space="preserve">o której mowa w </w:t>
      </w:r>
      <w:r w:rsidR="00FF61B9" w:rsidRPr="00DB6E69">
        <w:t xml:space="preserve">art. 55 </w:t>
      </w:r>
      <w:r w:rsidR="00937883" w:rsidRPr="00DB6E69">
        <w:t>ust. 5 pkt 2</w:t>
      </w:r>
      <w:r w:rsidR="00FF61B9" w:rsidRPr="00DB6E69">
        <w:t xml:space="preserve"> ustawy zmienianej w art. 1</w:t>
      </w:r>
      <w:r w:rsidR="00937883" w:rsidRPr="00DB6E69">
        <w:t>, jeżeli</w:t>
      </w:r>
      <w:r w:rsidR="00F87856" w:rsidRPr="00F87856">
        <w:t xml:space="preserve"> </w:t>
      </w:r>
      <w:r w:rsidR="00F87856" w:rsidRPr="00DB6E69">
        <w:t>przed dniem wejścia w życie niniejszej ustawy</w:t>
      </w:r>
      <w:r w:rsidR="00937883" w:rsidRPr="00DB6E69">
        <w:t xml:space="preserve"> zapytanie ofertowe dotyczące udzielenia zamówienia publicznego obejmującego te koszty zostało przekazane do wykonawcy lub zostało upublicznione w inny sposób lub została zawarta umowa o udzielenie zamówienia publicznego obejmującego te koszty.</w:t>
      </w:r>
    </w:p>
    <w:p w14:paraId="19FB8F1D" w14:textId="32F498FD" w:rsidR="00820D47" w:rsidRPr="00DB6E69" w:rsidRDefault="009B0DB2" w:rsidP="007E588C">
      <w:pPr>
        <w:pStyle w:val="ARTartustawynprozporzdzenia"/>
      </w:pPr>
      <w:r w:rsidRPr="00915AE7">
        <w:rPr>
          <w:rStyle w:val="Ppogrubienie"/>
        </w:rPr>
        <w:t>Art.</w:t>
      </w:r>
      <w:r w:rsidR="00915AE7">
        <w:rPr>
          <w:rStyle w:val="Ppogrubienie"/>
        </w:rPr>
        <w:t> </w:t>
      </w:r>
      <w:r w:rsidR="00A20F38" w:rsidRPr="00915AE7">
        <w:rPr>
          <w:rStyle w:val="Ppogrubienie"/>
        </w:rPr>
        <w:t>10</w:t>
      </w:r>
      <w:r w:rsidR="00AD46BB" w:rsidRPr="00915AE7">
        <w:rPr>
          <w:rStyle w:val="Ppogrubienie"/>
        </w:rPr>
        <w:t>.</w:t>
      </w:r>
      <w:r w:rsidR="008D34BD" w:rsidRPr="00DB6E69">
        <w:t xml:space="preserve"> </w:t>
      </w:r>
      <w:r w:rsidR="00820D47" w:rsidRPr="00DB6E69">
        <w:t xml:space="preserve">1. Agencja </w:t>
      </w:r>
      <w:r w:rsidR="00771401" w:rsidRPr="00DB6E69">
        <w:t xml:space="preserve">umożliwi </w:t>
      </w:r>
      <w:r w:rsidR="0038021F" w:rsidRPr="00DB6E69">
        <w:t xml:space="preserve">udostępnianie zapytań ofertowych w sposób określony </w:t>
      </w:r>
      <w:r w:rsidR="00DD2241">
        <w:t>w </w:t>
      </w:r>
      <w:r w:rsidR="00820D47" w:rsidRPr="00DB6E69">
        <w:t xml:space="preserve">art. 43a ust. </w:t>
      </w:r>
      <w:r w:rsidR="00F92968" w:rsidRPr="00DB6E69">
        <w:t>3</w:t>
      </w:r>
      <w:r w:rsidR="00820D47" w:rsidRPr="00DB6E69">
        <w:t xml:space="preserve"> ustawy zmienianej w art. 1 w terminie </w:t>
      </w:r>
      <w:r w:rsidR="00EE4A1F" w:rsidRPr="00DB6E69">
        <w:t xml:space="preserve">2 miesięcy </w:t>
      </w:r>
      <w:r w:rsidR="00820D47" w:rsidRPr="00DB6E69">
        <w:t>od dnia wejścia w życie niniejszej ustawy.</w:t>
      </w:r>
    </w:p>
    <w:p w14:paraId="62ADFEEF" w14:textId="20CB8070" w:rsidR="00820D47" w:rsidRPr="00DB6E69" w:rsidRDefault="00820D47" w:rsidP="009B2AB5">
      <w:pPr>
        <w:pStyle w:val="USTustnpkodeksu"/>
      </w:pPr>
      <w:r w:rsidRPr="00DB6E69">
        <w:t xml:space="preserve">2. </w:t>
      </w:r>
      <w:r w:rsidR="00207963" w:rsidRPr="00DB6E69">
        <w:t>Prezes Agencji poda do publicznej wiadomości, na stronie internetowej Agencji</w:t>
      </w:r>
      <w:r w:rsidR="00635E2A" w:rsidRPr="00DB6E69">
        <w:t>,</w:t>
      </w:r>
      <w:r w:rsidR="00207963" w:rsidRPr="00DB6E69">
        <w:t xml:space="preserve"> </w:t>
      </w:r>
      <w:r w:rsidR="00001B5A" w:rsidRPr="00DB6E69">
        <w:t xml:space="preserve">nie później niż 30 dni przed dniem umożliwienia udostępniania zapytań ofertowych w sposób określony w art. 43a ust. 3 ustawy zmienianej w art. 1, </w:t>
      </w:r>
      <w:r w:rsidR="00207963" w:rsidRPr="00DB6E69">
        <w:t>komunikat o adres</w:t>
      </w:r>
      <w:r w:rsidR="004D7A6B" w:rsidRPr="00DB6E69">
        <w:t>ie</w:t>
      </w:r>
      <w:r w:rsidR="00207963" w:rsidRPr="00DB6E69">
        <w:t xml:space="preserve"> strony</w:t>
      </w:r>
      <w:r w:rsidR="00D11640" w:rsidRPr="00DB6E69">
        <w:t xml:space="preserve"> internetowej, na której </w:t>
      </w:r>
      <w:r w:rsidR="004D7A6B" w:rsidRPr="00DB6E69">
        <w:t xml:space="preserve">będzie można </w:t>
      </w:r>
      <w:r w:rsidR="00D11640" w:rsidRPr="00DB6E69">
        <w:t>udostępni</w:t>
      </w:r>
      <w:r w:rsidR="004D7A6B" w:rsidRPr="00DB6E69">
        <w:t>ać zapytania ofertowe, oraz o dniu, od którego będzie to możliwe</w:t>
      </w:r>
      <w:r w:rsidR="00207963" w:rsidRPr="00DB6E69">
        <w:t>.</w:t>
      </w:r>
    </w:p>
    <w:p w14:paraId="481A07E4" w14:textId="12E7B2B8" w:rsidR="005D0388" w:rsidRPr="00DB6E69" w:rsidRDefault="00820D47" w:rsidP="00915AE7">
      <w:pPr>
        <w:pStyle w:val="USTustnpkodeksu"/>
        <w:keepNext/>
      </w:pPr>
      <w:r w:rsidRPr="00DB6E69">
        <w:t xml:space="preserve">3. Do dnia </w:t>
      </w:r>
      <w:r w:rsidR="004D7A6B" w:rsidRPr="00DB6E69">
        <w:t xml:space="preserve">umożliwienia udostępniania zapytań ofertowych w sposób określony </w:t>
      </w:r>
      <w:r w:rsidR="00DD2241">
        <w:t>w art. </w:t>
      </w:r>
      <w:r w:rsidR="00D11640" w:rsidRPr="00DB6E69">
        <w:t>43a ust. 3 ustawy zmienianej w art. 1</w:t>
      </w:r>
      <w:r w:rsidRPr="00DB6E69">
        <w:t>, zapytanie ofertowe jest udostępniane różnym podmiotom</w:t>
      </w:r>
      <w:r w:rsidR="00790D80" w:rsidRPr="00DB6E69">
        <w:t xml:space="preserve"> </w:t>
      </w:r>
      <w:r w:rsidR="008233E3" w:rsidRPr="00DB6E69">
        <w:t xml:space="preserve">co najmniej </w:t>
      </w:r>
      <w:r w:rsidR="00790D80" w:rsidRPr="00DB6E69">
        <w:t>przez</w:t>
      </w:r>
      <w:r w:rsidR="005D0388" w:rsidRPr="00DB6E69">
        <w:t>:</w:t>
      </w:r>
    </w:p>
    <w:p w14:paraId="29AD9357" w14:textId="086213D6" w:rsidR="008C5473" w:rsidRPr="00DB6E69" w:rsidRDefault="005D0388" w:rsidP="00CD309B">
      <w:pPr>
        <w:pStyle w:val="PKTpunkt"/>
      </w:pPr>
      <w:r w:rsidRPr="00DB6E69">
        <w:t>1)</w:t>
      </w:r>
      <w:r w:rsidRPr="00DB6E69">
        <w:tab/>
      </w:r>
      <w:r w:rsidR="002101F4" w:rsidRPr="00DB6E69">
        <w:t xml:space="preserve">zamieszczenie tego zapytania na stronie internetowej </w:t>
      </w:r>
      <w:r w:rsidR="00C15CF6" w:rsidRPr="00DB6E69">
        <w:t xml:space="preserve">podmiotu obowiązanego do jego udostępnienia różnym podmiotom </w:t>
      </w:r>
      <w:r w:rsidRPr="00DB6E69">
        <w:t>– w przypadku gdy posiada taką stronę;</w:t>
      </w:r>
    </w:p>
    <w:p w14:paraId="02FA3E76" w14:textId="359FA64D" w:rsidR="008C5473" w:rsidRPr="00DB6E69" w:rsidRDefault="005D0388" w:rsidP="00915AE7">
      <w:pPr>
        <w:pStyle w:val="PKTpunkt"/>
        <w:keepNext/>
      </w:pPr>
      <w:r w:rsidRPr="00DB6E69">
        <w:t>2)</w:t>
      </w:r>
      <w:r w:rsidRPr="00DB6E69">
        <w:tab/>
      </w:r>
      <w:r w:rsidR="00562305" w:rsidRPr="00DB6E69">
        <w:t>skierowanie tego zapytania do:</w:t>
      </w:r>
    </w:p>
    <w:p w14:paraId="553ADDC7" w14:textId="60656F7B" w:rsidR="008C5473" w:rsidRPr="00DB6E69" w:rsidRDefault="005D0388" w:rsidP="00CD309B">
      <w:pPr>
        <w:pStyle w:val="LITlitera"/>
      </w:pPr>
      <w:r w:rsidRPr="00DB6E69">
        <w:t>a</w:t>
      </w:r>
      <w:r w:rsidR="00E51804">
        <w:t>)</w:t>
      </w:r>
      <w:r w:rsidR="00562305" w:rsidRPr="00DB6E69">
        <w:tab/>
        <w:t>co najmniej trzech potencjalnych wykonawców</w:t>
      </w:r>
      <w:r w:rsidRPr="00DB6E69">
        <w:t>,</w:t>
      </w:r>
    </w:p>
    <w:p w14:paraId="4E5AFBE1" w14:textId="7D57FA43" w:rsidR="008C5473" w:rsidRPr="00DB6E69" w:rsidRDefault="005D0388" w:rsidP="00CD309B">
      <w:pPr>
        <w:pStyle w:val="LITlitera"/>
      </w:pPr>
      <w:r w:rsidRPr="00DB6E69">
        <w:t>b</w:t>
      </w:r>
      <w:r w:rsidR="00E51804">
        <w:t>)</w:t>
      </w:r>
      <w:r w:rsidR="00562305" w:rsidRPr="00DB6E69">
        <w:tab/>
        <w:t xml:space="preserve">wszystkich potencjalnych wykonawców </w:t>
      </w:r>
      <w:r w:rsidR="00562305" w:rsidRPr="00DB6E69">
        <w:sym w:font="Symbol" w:char="F02D"/>
      </w:r>
      <w:r w:rsidR="00562305" w:rsidRPr="00DB6E69">
        <w:t xml:space="preserve"> w przypadku gdy istnieje mniej niż trzech potencjalnych wykonawców.</w:t>
      </w:r>
    </w:p>
    <w:p w14:paraId="137DB664" w14:textId="11419CA9" w:rsidR="002A449C" w:rsidRPr="00DB6E69" w:rsidRDefault="002A449C" w:rsidP="00CF2567">
      <w:pPr>
        <w:pStyle w:val="ARTartustawynprozporzdzenia"/>
      </w:pPr>
      <w:r w:rsidRPr="00915AE7">
        <w:rPr>
          <w:rStyle w:val="Ppogrubienie"/>
        </w:rPr>
        <w:t>Art.</w:t>
      </w:r>
      <w:bookmarkStart w:id="1" w:name="W_sprawach_dotyczących_opracowania_zmian"/>
      <w:bookmarkEnd w:id="1"/>
      <w:r w:rsidR="00915AE7">
        <w:rPr>
          <w:rStyle w:val="Ppogrubienie"/>
        </w:rPr>
        <w:t> </w:t>
      </w:r>
      <w:r w:rsidR="00473630" w:rsidRPr="006547D3">
        <w:rPr>
          <w:rStyle w:val="Ppogrubienie"/>
        </w:rPr>
        <w:t>1</w:t>
      </w:r>
      <w:r w:rsidR="00A20F38" w:rsidRPr="006547D3">
        <w:rPr>
          <w:rStyle w:val="Ppogrubienie"/>
        </w:rPr>
        <w:t>1</w:t>
      </w:r>
      <w:r w:rsidRPr="006547D3">
        <w:rPr>
          <w:rStyle w:val="Ppogrubienie"/>
        </w:rPr>
        <w:t>.</w:t>
      </w:r>
      <w:r w:rsidRPr="00DB6E69">
        <w:t xml:space="preserve"> </w:t>
      </w:r>
      <w:r w:rsidR="00991CD2" w:rsidRPr="00DB6E69">
        <w:t>Do</w:t>
      </w:r>
      <w:r w:rsidRPr="00DB6E69">
        <w:t xml:space="preserve"> </w:t>
      </w:r>
      <w:r w:rsidR="00BC179B" w:rsidRPr="00DB6E69">
        <w:t xml:space="preserve">opracowania </w:t>
      </w:r>
      <w:r w:rsidRPr="00DB6E69">
        <w:t>zmiany planu działania i dwuletniego planu operacyjnego</w:t>
      </w:r>
      <w:r w:rsidR="00991CD2" w:rsidRPr="00DB6E69">
        <w:t xml:space="preserve">, które zostały opracowane przed dniem wejścia w życie niniejszej ustawy, </w:t>
      </w:r>
      <w:r w:rsidRPr="00DB6E69">
        <w:t xml:space="preserve">stosuje się </w:t>
      </w:r>
      <w:r w:rsidR="00BC179B" w:rsidRPr="00DB6E69">
        <w:t>przepisy</w:t>
      </w:r>
      <w:r w:rsidRPr="00DB6E69">
        <w:t xml:space="preserve"> ustawy </w:t>
      </w:r>
      <w:r w:rsidR="00991CD2" w:rsidRPr="00DB6E69">
        <w:t xml:space="preserve">zmienianej w art. 1 </w:t>
      </w:r>
      <w:r w:rsidRPr="00DB6E69">
        <w:t>w brzmieniu nadanym niniejszą ustawą.</w:t>
      </w:r>
    </w:p>
    <w:p w14:paraId="58F5BB49" w14:textId="760C83BD" w:rsidR="009329E8" w:rsidRDefault="00767D91" w:rsidP="002867C2">
      <w:pPr>
        <w:pStyle w:val="ARTartustawynprozporzdzenia"/>
      </w:pPr>
      <w:r w:rsidRPr="006547D3">
        <w:rPr>
          <w:rStyle w:val="Ppogrubienie"/>
        </w:rPr>
        <w:t xml:space="preserve">Art. </w:t>
      </w:r>
      <w:r w:rsidR="00473630" w:rsidRPr="006547D3">
        <w:rPr>
          <w:rStyle w:val="Ppogrubienie"/>
        </w:rPr>
        <w:t>1</w:t>
      </w:r>
      <w:r w:rsidR="00A20F38" w:rsidRPr="006547D3">
        <w:rPr>
          <w:rStyle w:val="Ppogrubienie"/>
        </w:rPr>
        <w:t>2</w:t>
      </w:r>
      <w:r w:rsidRPr="006547D3">
        <w:rPr>
          <w:rStyle w:val="Ppogrubienie"/>
        </w:rPr>
        <w:t>.</w:t>
      </w:r>
      <w:r w:rsidRPr="00DB6E69">
        <w:t xml:space="preserve"> </w:t>
      </w:r>
      <w:r w:rsidR="00C355B9" w:rsidRPr="00DB6E69">
        <w:t>W</w:t>
      </w:r>
      <w:r w:rsidR="00605345" w:rsidRPr="00DB6E69">
        <w:t xml:space="preserve"> sprawach objętych postę</w:t>
      </w:r>
      <w:r w:rsidR="00330E12" w:rsidRPr="00DB6E69">
        <w:t>powaniami wszczętymi</w:t>
      </w:r>
      <w:r w:rsidR="00C355B9" w:rsidRPr="00DB6E69">
        <w:t xml:space="preserve"> na podstawie ustawy zmienianej w</w:t>
      </w:r>
      <w:r w:rsidR="009329E8">
        <w:t>:</w:t>
      </w:r>
    </w:p>
    <w:p w14:paraId="283875CC" w14:textId="3328DF3E" w:rsidR="009329E8" w:rsidRDefault="009329E8" w:rsidP="006547D3">
      <w:pPr>
        <w:pStyle w:val="PKTpunkt"/>
      </w:pPr>
      <w:r>
        <w:t>1)</w:t>
      </w:r>
      <w:r>
        <w:tab/>
      </w:r>
      <w:r w:rsidR="00C355B9" w:rsidRPr="00DB6E69">
        <w:t xml:space="preserve">art. </w:t>
      </w:r>
      <w:r>
        <w:t>5</w:t>
      </w:r>
      <w:r w:rsidRPr="00DB6E69">
        <w:t xml:space="preserve"> </w:t>
      </w:r>
      <w:r w:rsidR="00330E12" w:rsidRPr="00DB6E69">
        <w:t xml:space="preserve">i niezakończonymi </w:t>
      </w:r>
      <w:r w:rsidR="00767D91" w:rsidRPr="00DB6E69">
        <w:t xml:space="preserve">przed dniem wejścia w życie niniejszej ustawy </w:t>
      </w:r>
      <w:r w:rsidR="007B1079" w:rsidRPr="00DB6E69">
        <w:t xml:space="preserve">przepisy </w:t>
      </w:r>
      <w:r w:rsidR="00767D91" w:rsidRPr="00DB6E69">
        <w:t xml:space="preserve">ustawy zmienianej w art. </w:t>
      </w:r>
      <w:r>
        <w:t>5,</w:t>
      </w:r>
    </w:p>
    <w:p w14:paraId="41EE6AB2" w14:textId="705B18F1" w:rsidR="009329E8" w:rsidRDefault="00E51804" w:rsidP="006547D3">
      <w:pPr>
        <w:pStyle w:val="PKTpunkt"/>
      </w:pPr>
      <w:r>
        <w:t>2)</w:t>
      </w:r>
      <w:r w:rsidR="009329E8">
        <w:tab/>
      </w:r>
      <w:r w:rsidR="009329E8" w:rsidRPr="009329E8">
        <w:t>art. 6 i niezakończonymi przed dniem wejścia w życie niniejszej ustawy przepisy ustawy zmienianej w art. 6</w:t>
      </w:r>
    </w:p>
    <w:p w14:paraId="58CAD106" w14:textId="3340A0A4" w:rsidR="00996434" w:rsidRDefault="009329E8" w:rsidP="006547D3">
      <w:pPr>
        <w:pStyle w:val="CZWSPPKTczwsplnapunktw"/>
      </w:pPr>
      <w:r>
        <w:t xml:space="preserve">– </w:t>
      </w:r>
      <w:r w:rsidRPr="009329E8">
        <w:t>stosuje się w brzmieniu nadanym niniejszą ustawą</w:t>
      </w:r>
      <w:r w:rsidR="00767D91" w:rsidRPr="00DB6E69">
        <w:t>.</w:t>
      </w:r>
    </w:p>
    <w:p w14:paraId="3BEEE69A" w14:textId="42772733" w:rsidR="003145A7" w:rsidRPr="003145A7" w:rsidRDefault="003145A7" w:rsidP="003145A7">
      <w:pPr>
        <w:pStyle w:val="ARTartustawynprozporzdzenia"/>
        <w:rPr>
          <w:bCs/>
        </w:rPr>
      </w:pPr>
      <w:r w:rsidRPr="006547D3">
        <w:rPr>
          <w:rStyle w:val="Ppogrubienie"/>
        </w:rPr>
        <w:lastRenderedPageBreak/>
        <w:t>Art. 13.</w:t>
      </w:r>
      <w:r>
        <w:t xml:space="preserve"> Przepisy wykonawcze wydane na podstawie art. 17 ustawy zmienianej w art. </w:t>
      </w:r>
      <w:r w:rsidR="0000511A">
        <w:t>2</w:t>
      </w:r>
      <w:r>
        <w:t xml:space="preserve"> zachowują moc</w:t>
      </w:r>
      <w:r w:rsidR="00930648">
        <w:t xml:space="preserve"> i </w:t>
      </w:r>
      <w:r w:rsidRPr="00947F01">
        <w:rPr>
          <w:bCs/>
        </w:rPr>
        <w:t xml:space="preserve">mogą być zmieniane na podstawie </w:t>
      </w:r>
      <w:r w:rsidR="00930648">
        <w:rPr>
          <w:bCs/>
        </w:rPr>
        <w:t>tego przepisu</w:t>
      </w:r>
      <w:r w:rsidRPr="00947F01">
        <w:rPr>
          <w:bCs/>
        </w:rPr>
        <w:t>.</w:t>
      </w:r>
    </w:p>
    <w:p w14:paraId="7DC754B2" w14:textId="4DAB88DE" w:rsidR="00FE7914" w:rsidRPr="00DB6E69" w:rsidRDefault="00A01985" w:rsidP="009D0BF1">
      <w:pPr>
        <w:pStyle w:val="ARTartustawynprozporzdzenia"/>
      </w:pPr>
      <w:r w:rsidRPr="006547D3">
        <w:rPr>
          <w:rStyle w:val="Ppogrubienie"/>
        </w:rPr>
        <w:t>Art. 1</w:t>
      </w:r>
      <w:r w:rsidR="003145A7" w:rsidRPr="006547D3">
        <w:rPr>
          <w:rStyle w:val="Ppogrubienie"/>
        </w:rPr>
        <w:t>4</w:t>
      </w:r>
      <w:r w:rsidRPr="006547D3">
        <w:rPr>
          <w:rStyle w:val="Ppogrubienie"/>
        </w:rPr>
        <w:t xml:space="preserve">. </w:t>
      </w:r>
      <w:r w:rsidR="00FE7914" w:rsidRPr="002A579B">
        <w:t>Ustawa wchodzi w życie po upływie 14 dni od dnia ogłoszenia.</w:t>
      </w:r>
    </w:p>
    <w:p w14:paraId="59C31D85" w14:textId="74ECA021" w:rsidR="00DD2241" w:rsidRPr="00DB6E69" w:rsidRDefault="00DD2241" w:rsidP="002C4C5C">
      <w:pPr>
        <w:pStyle w:val="OZNPARAFYADNOTACJE"/>
      </w:pPr>
    </w:p>
    <w:sectPr w:rsidR="00DD2241" w:rsidRPr="00DB6E69" w:rsidSect="001A7F15">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6A6AEC4" w15:done="0"/>
  <w15:commentEx w15:paraId="28BDA54E" w15:done="0"/>
  <w15:commentEx w15:paraId="6512DBB9" w15:done="0"/>
  <w15:commentEx w15:paraId="0436B94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7311F3" w14:textId="77777777" w:rsidR="00915AE7" w:rsidRDefault="00915AE7">
      <w:r>
        <w:separator/>
      </w:r>
    </w:p>
  </w:endnote>
  <w:endnote w:type="continuationSeparator" w:id="0">
    <w:p w14:paraId="072461E7" w14:textId="77777777" w:rsidR="00915AE7" w:rsidRDefault="00915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A">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32505A" w14:textId="77777777" w:rsidR="00915AE7" w:rsidRDefault="00915AE7">
      <w:r>
        <w:separator/>
      </w:r>
    </w:p>
  </w:footnote>
  <w:footnote w:type="continuationSeparator" w:id="0">
    <w:p w14:paraId="41785BF3" w14:textId="77777777" w:rsidR="00915AE7" w:rsidRDefault="00915AE7">
      <w:r>
        <w:continuationSeparator/>
      </w:r>
    </w:p>
  </w:footnote>
  <w:footnote w:id="1">
    <w:p w14:paraId="3373D864" w14:textId="3EC4B8FC" w:rsidR="00915AE7" w:rsidRDefault="00915AE7" w:rsidP="00E34B16">
      <w:pPr>
        <w:pStyle w:val="ODNONIKtreodnonika"/>
      </w:pPr>
      <w:r w:rsidRPr="00870C83">
        <w:rPr>
          <w:rStyle w:val="Odwoanieprzypisudolnego"/>
        </w:rPr>
        <w:footnoteRef/>
      </w:r>
      <w:r w:rsidRPr="00CD6A7F">
        <w:rPr>
          <w:rStyle w:val="IGindeksgrny"/>
        </w:rPr>
        <w:t>)</w:t>
      </w:r>
      <w:r w:rsidRPr="00CD6A7F">
        <w:tab/>
        <w:t xml:space="preserve">Niniejszą ustawą zmienia się ustawy: </w:t>
      </w:r>
      <w:r w:rsidRPr="007617FD">
        <w:rPr>
          <w:rFonts w:eastAsia="Times New Roman"/>
        </w:rPr>
        <w:t>ustaw</w:t>
      </w:r>
      <w:r>
        <w:rPr>
          <w:rFonts w:eastAsia="Times New Roman"/>
        </w:rPr>
        <w:t>ę</w:t>
      </w:r>
      <w:r w:rsidRPr="007617FD">
        <w:rPr>
          <w:rFonts w:eastAsia="Times New Roman"/>
        </w:rPr>
        <w:t xml:space="preserve"> z dnia 18 grudnia 2003 r. o krajowym systemie ewidencji producentów, ewidencji gospodarstw rolnych oraz ewidencji </w:t>
      </w:r>
      <w:r>
        <w:rPr>
          <w:rFonts w:eastAsia="Times New Roman"/>
        </w:rPr>
        <w:t xml:space="preserve">wniosków o przyznanie płatności, </w:t>
      </w:r>
      <w:r w:rsidRPr="00870C83">
        <w:t>ustawę z</w:t>
      </w:r>
      <w:r>
        <w:t> </w:t>
      </w:r>
      <w:r w:rsidRPr="00CD6A7F">
        <w:t>dnia 6 grudnia 2006 r. o zasadach prowadzenia polityki rozwoju</w:t>
      </w:r>
      <w:r>
        <w:t>,</w:t>
      </w:r>
      <w:r w:rsidRPr="00CD6A7F">
        <w:t xml:space="preserve"> </w:t>
      </w:r>
      <w:r w:rsidRPr="008A4A11">
        <w:t>ustawę z dnia</w:t>
      </w:r>
      <w:r>
        <w:t xml:space="preserve"> 7 marca 2007 r. o </w:t>
      </w:r>
      <w:r w:rsidRPr="008A4A11">
        <w:t>wspieraniu rozwoju obszarów wiejskich z udziałem środków Europejskiego Funduszu Rolnego na rzecz Rozwoju Obszarów Wiejskich w ramach Programu Rozwoju Obszarów Wiejskich na lata 2007–2013</w:t>
      </w:r>
      <w:r>
        <w:t>,</w:t>
      </w:r>
      <w:r w:rsidRPr="008A4A11">
        <w:t xml:space="preserve"> </w:t>
      </w:r>
      <w:r>
        <w:t>ustawę</w:t>
      </w:r>
      <w:r w:rsidRPr="00DB6E69">
        <w:t xml:space="preserve"> z dnia </w:t>
      </w:r>
      <w:r>
        <w:t>5</w:t>
      </w:r>
      <w:r w:rsidRPr="00DB6E69">
        <w:t xml:space="preserve"> lutego 2015 r. o </w:t>
      </w:r>
      <w:r>
        <w:t>płatnościach w ramach systemów wsparcia bezpośredniego oraz ustawę z </w:t>
      </w:r>
      <w:r w:rsidRPr="00CD6A7F">
        <w:t>dnia 20 lutego 2015 r. o rozwoju lokalnym z udziałem lokalnej społeczności.</w:t>
      </w:r>
    </w:p>
  </w:footnote>
  <w:footnote w:id="2">
    <w:p w14:paraId="7E41324A" w14:textId="4B9DC530" w:rsidR="00915AE7" w:rsidRDefault="00915AE7" w:rsidP="002679F7">
      <w:pPr>
        <w:pStyle w:val="ODNONIKtreodnonika"/>
      </w:pPr>
      <w:r>
        <w:rPr>
          <w:rStyle w:val="Odwoanieprzypisudolnego"/>
        </w:rPr>
        <w:footnoteRef/>
      </w:r>
      <w:r>
        <w:rPr>
          <w:rStyle w:val="IGindeksgrny"/>
        </w:rPr>
        <w:t>)</w:t>
      </w:r>
      <w:r>
        <w:tab/>
      </w:r>
      <w:r w:rsidRPr="00AF2848">
        <w:t>Zmiany wymienionego rozporządzenia zostały ogłoszone w Dz. Urz. UE L 347 z 20.12.2013, str. 865</w:t>
      </w:r>
      <w:r>
        <w:t>;</w:t>
      </w:r>
      <w:r w:rsidRPr="00AF2848">
        <w:t xml:space="preserve"> </w:t>
      </w:r>
      <w:r w:rsidR="00DD2241">
        <w:t>Dz. </w:t>
      </w:r>
      <w:r w:rsidRPr="00BF2196">
        <w:t xml:space="preserve">Urz. UE </w:t>
      </w:r>
      <w:r w:rsidRPr="00AF2848">
        <w:t>L 280 z 24.09.2014, str. 1</w:t>
      </w:r>
      <w:r>
        <w:t>;</w:t>
      </w:r>
      <w:r w:rsidRPr="00AF2848">
        <w:t xml:space="preserve"> </w:t>
      </w:r>
      <w:r w:rsidRPr="00BF2196">
        <w:t xml:space="preserve">Dz. Urz. UE </w:t>
      </w:r>
      <w:r w:rsidRPr="00AF2848">
        <w:t>L 367 z 23.12.2014, str. 16</w:t>
      </w:r>
      <w:r>
        <w:t>;</w:t>
      </w:r>
      <w:r w:rsidRPr="00AF2848">
        <w:t xml:space="preserve"> </w:t>
      </w:r>
      <w:r w:rsidRPr="00BF2196">
        <w:t xml:space="preserve">Dz. Urz. UE </w:t>
      </w:r>
      <w:r w:rsidR="00DD2241">
        <w:t>L 127 z </w:t>
      </w:r>
      <w:r w:rsidRPr="00AF2848">
        <w:t>22.05.2015, str. 1</w:t>
      </w:r>
      <w:r>
        <w:t>;</w:t>
      </w:r>
      <w:r w:rsidRPr="00AF2848">
        <w:t xml:space="preserve"> </w:t>
      </w:r>
      <w:r w:rsidRPr="00BF2196">
        <w:t xml:space="preserve">Dz. Urz. UE </w:t>
      </w:r>
      <w:r w:rsidRPr="00AF2848">
        <w:t>L 28 z 04.02.2016, str. 8</w:t>
      </w:r>
      <w:r>
        <w:t xml:space="preserve"> oraz Dz. Urz. UE L 130 z 19.05.2016, str. 1</w:t>
      </w:r>
      <w:r w:rsidRPr="00AF2848">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B89309" w14:textId="77777777" w:rsidR="00915AE7" w:rsidRPr="00B371CC" w:rsidRDefault="00915AE7" w:rsidP="00B371CC">
    <w:pPr>
      <w:pStyle w:val="Nagwek"/>
      <w:jc w:val="center"/>
    </w:pPr>
    <w:r>
      <w:t xml:space="preserve">– </w:t>
    </w:r>
    <w:r>
      <w:fldChar w:fldCharType="begin"/>
    </w:r>
    <w:r>
      <w:instrText xml:space="preserve"> PAGE  \* MERGEFORMAT </w:instrText>
    </w:r>
    <w:r>
      <w:fldChar w:fldCharType="separate"/>
    </w:r>
    <w:r w:rsidR="00D14DAC">
      <w:rPr>
        <w:noProof/>
      </w:rPr>
      <w:t>24</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62829"/>
    <w:multiLevelType w:val="hybridMultilevel"/>
    <w:tmpl w:val="78F4BE18"/>
    <w:lvl w:ilvl="0" w:tplc="C4DEFE90">
      <w:start w:val="1"/>
      <w:numFmt w:val="decimal"/>
      <w:lvlText w:val="%1)"/>
      <w:lvlJc w:val="left"/>
      <w:pPr>
        <w:ind w:left="1857" w:hanging="360"/>
      </w:pPr>
      <w:rPr>
        <w:rFonts w:hint="default"/>
      </w:rPr>
    </w:lvl>
    <w:lvl w:ilvl="1" w:tplc="04150019" w:tentative="1">
      <w:start w:val="1"/>
      <w:numFmt w:val="lowerLetter"/>
      <w:lvlText w:val="%2."/>
      <w:lvlJc w:val="left"/>
      <w:pPr>
        <w:ind w:left="2577" w:hanging="360"/>
      </w:pPr>
    </w:lvl>
    <w:lvl w:ilvl="2" w:tplc="0415001B" w:tentative="1">
      <w:start w:val="1"/>
      <w:numFmt w:val="lowerRoman"/>
      <w:lvlText w:val="%3."/>
      <w:lvlJc w:val="right"/>
      <w:pPr>
        <w:ind w:left="3297" w:hanging="180"/>
      </w:pPr>
    </w:lvl>
    <w:lvl w:ilvl="3" w:tplc="0415000F" w:tentative="1">
      <w:start w:val="1"/>
      <w:numFmt w:val="decimal"/>
      <w:lvlText w:val="%4."/>
      <w:lvlJc w:val="left"/>
      <w:pPr>
        <w:ind w:left="4017" w:hanging="360"/>
      </w:pPr>
    </w:lvl>
    <w:lvl w:ilvl="4" w:tplc="04150019" w:tentative="1">
      <w:start w:val="1"/>
      <w:numFmt w:val="lowerLetter"/>
      <w:lvlText w:val="%5."/>
      <w:lvlJc w:val="left"/>
      <w:pPr>
        <w:ind w:left="4737" w:hanging="360"/>
      </w:pPr>
    </w:lvl>
    <w:lvl w:ilvl="5" w:tplc="0415001B" w:tentative="1">
      <w:start w:val="1"/>
      <w:numFmt w:val="lowerRoman"/>
      <w:lvlText w:val="%6."/>
      <w:lvlJc w:val="right"/>
      <w:pPr>
        <w:ind w:left="5457" w:hanging="180"/>
      </w:pPr>
    </w:lvl>
    <w:lvl w:ilvl="6" w:tplc="0415000F" w:tentative="1">
      <w:start w:val="1"/>
      <w:numFmt w:val="decimal"/>
      <w:lvlText w:val="%7."/>
      <w:lvlJc w:val="left"/>
      <w:pPr>
        <w:ind w:left="6177" w:hanging="360"/>
      </w:pPr>
    </w:lvl>
    <w:lvl w:ilvl="7" w:tplc="04150019" w:tentative="1">
      <w:start w:val="1"/>
      <w:numFmt w:val="lowerLetter"/>
      <w:lvlText w:val="%8."/>
      <w:lvlJc w:val="left"/>
      <w:pPr>
        <w:ind w:left="6897" w:hanging="360"/>
      </w:pPr>
    </w:lvl>
    <w:lvl w:ilvl="8" w:tplc="0415001B" w:tentative="1">
      <w:start w:val="1"/>
      <w:numFmt w:val="lowerRoman"/>
      <w:lvlText w:val="%9."/>
      <w:lvlJc w:val="right"/>
      <w:pPr>
        <w:ind w:left="7617" w:hanging="180"/>
      </w:pPr>
    </w:lvl>
  </w:abstractNum>
  <w:abstractNum w:abstractNumId="1">
    <w:nsid w:val="10EC726F"/>
    <w:multiLevelType w:val="hybridMultilevel"/>
    <w:tmpl w:val="127EC44A"/>
    <w:lvl w:ilvl="0" w:tplc="FA08BC66">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1530748B"/>
    <w:multiLevelType w:val="hybridMultilevel"/>
    <w:tmpl w:val="FEEC4E40"/>
    <w:lvl w:ilvl="0" w:tplc="679E9942">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
    <w:nsid w:val="21376FD9"/>
    <w:multiLevelType w:val="hybridMultilevel"/>
    <w:tmpl w:val="CD224DFE"/>
    <w:lvl w:ilvl="0" w:tplc="F65A8BE2">
      <w:start w:val="1"/>
      <w:numFmt w:val="lowerLetter"/>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4">
    <w:nsid w:val="36800B69"/>
    <w:multiLevelType w:val="hybridMultilevel"/>
    <w:tmpl w:val="2B024ECA"/>
    <w:lvl w:ilvl="0" w:tplc="045CACA0">
      <w:start w:val="1"/>
      <w:numFmt w:val="lowerLetter"/>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5">
    <w:nsid w:val="38740047"/>
    <w:multiLevelType w:val="hybridMultilevel"/>
    <w:tmpl w:val="A1E0A02E"/>
    <w:lvl w:ilvl="0" w:tplc="CF94D51A">
      <w:start w:val="1"/>
      <w:numFmt w:val="decimal"/>
      <w:lvlText w:val="%1)"/>
      <w:lvlJc w:val="left"/>
      <w:pPr>
        <w:ind w:left="360" w:hanging="360"/>
      </w:pPr>
      <w:rPr>
        <w:rFonts w:ascii="Times New Roman" w:hAnsi="Times New Roman"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nsid w:val="3A6C10CD"/>
    <w:multiLevelType w:val="hybridMultilevel"/>
    <w:tmpl w:val="209442CA"/>
    <w:lvl w:ilvl="0" w:tplc="777EA748">
      <w:start w:val="1"/>
      <w:numFmt w:val="decimal"/>
      <w:lvlText w:val="%1)"/>
      <w:lvlJc w:val="left"/>
      <w:pPr>
        <w:ind w:left="1020" w:hanging="51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7">
    <w:nsid w:val="4712398F"/>
    <w:multiLevelType w:val="hybridMultilevel"/>
    <w:tmpl w:val="40509C6A"/>
    <w:lvl w:ilvl="0" w:tplc="68061516">
      <w:start w:val="1"/>
      <w:numFmt w:val="decimal"/>
      <w:lvlText w:val="%1)"/>
      <w:lvlJc w:val="left"/>
      <w:pPr>
        <w:ind w:left="791" w:hanging="360"/>
      </w:pPr>
      <w:rPr>
        <w:rFonts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8">
    <w:nsid w:val="47693D97"/>
    <w:multiLevelType w:val="hybridMultilevel"/>
    <w:tmpl w:val="3C80781C"/>
    <w:lvl w:ilvl="0" w:tplc="7B7A8184">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9">
    <w:nsid w:val="55402D6D"/>
    <w:multiLevelType w:val="hybridMultilevel"/>
    <w:tmpl w:val="9064DA26"/>
    <w:lvl w:ilvl="0" w:tplc="E0584CFA">
      <w:start w:val="1"/>
      <w:numFmt w:val="decimal"/>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0">
    <w:nsid w:val="5D63592C"/>
    <w:multiLevelType w:val="hybridMultilevel"/>
    <w:tmpl w:val="9C54B314"/>
    <w:lvl w:ilvl="0" w:tplc="6E449D00">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num w:numId="1">
    <w:abstractNumId w:val="1"/>
  </w:num>
  <w:num w:numId="2">
    <w:abstractNumId w:val="8"/>
  </w:num>
  <w:num w:numId="3">
    <w:abstractNumId w:val="0"/>
  </w:num>
  <w:num w:numId="4">
    <w:abstractNumId w:val="5"/>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0"/>
  </w:num>
  <w:num w:numId="9">
    <w:abstractNumId w:val="4"/>
  </w:num>
  <w:num w:numId="10">
    <w:abstractNumId w:val="3"/>
  </w:num>
  <w:num w:numId="11">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ołek Michał">
    <w15:presenceInfo w15:providerId="AD" w15:userId="S-1-5-21-2682257222-1983416253-2671480898-296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914"/>
    <w:rsid w:val="0000008A"/>
    <w:rsid w:val="00000ED0"/>
    <w:rsid w:val="000012DA"/>
    <w:rsid w:val="00001B5A"/>
    <w:rsid w:val="000023AE"/>
    <w:rsid w:val="0000246E"/>
    <w:rsid w:val="0000265D"/>
    <w:rsid w:val="00003862"/>
    <w:rsid w:val="00004BFE"/>
    <w:rsid w:val="0000511A"/>
    <w:rsid w:val="000071B4"/>
    <w:rsid w:val="000125D3"/>
    <w:rsid w:val="000129C2"/>
    <w:rsid w:val="00012A35"/>
    <w:rsid w:val="000130A2"/>
    <w:rsid w:val="0001340C"/>
    <w:rsid w:val="00013657"/>
    <w:rsid w:val="000136B2"/>
    <w:rsid w:val="00014A38"/>
    <w:rsid w:val="00014D2B"/>
    <w:rsid w:val="00016099"/>
    <w:rsid w:val="00016D9A"/>
    <w:rsid w:val="00016EB0"/>
    <w:rsid w:val="00017DC2"/>
    <w:rsid w:val="00017E50"/>
    <w:rsid w:val="00017EDA"/>
    <w:rsid w:val="00021144"/>
    <w:rsid w:val="00021522"/>
    <w:rsid w:val="00022700"/>
    <w:rsid w:val="00023471"/>
    <w:rsid w:val="000235AA"/>
    <w:rsid w:val="00023B0E"/>
    <w:rsid w:val="00023F13"/>
    <w:rsid w:val="00024858"/>
    <w:rsid w:val="00025A9C"/>
    <w:rsid w:val="00030634"/>
    <w:rsid w:val="000319C1"/>
    <w:rsid w:val="00031A8B"/>
    <w:rsid w:val="00031BCA"/>
    <w:rsid w:val="00032487"/>
    <w:rsid w:val="000330FA"/>
    <w:rsid w:val="00033231"/>
    <w:rsid w:val="0003362F"/>
    <w:rsid w:val="00034726"/>
    <w:rsid w:val="00035527"/>
    <w:rsid w:val="00035ECD"/>
    <w:rsid w:val="0003631F"/>
    <w:rsid w:val="00036B63"/>
    <w:rsid w:val="0003751E"/>
    <w:rsid w:val="00037E1A"/>
    <w:rsid w:val="00041E23"/>
    <w:rsid w:val="0004220F"/>
    <w:rsid w:val="00043495"/>
    <w:rsid w:val="000436F6"/>
    <w:rsid w:val="00043EBF"/>
    <w:rsid w:val="00044096"/>
    <w:rsid w:val="000441F2"/>
    <w:rsid w:val="00046A75"/>
    <w:rsid w:val="00047312"/>
    <w:rsid w:val="000473A0"/>
    <w:rsid w:val="000505A4"/>
    <w:rsid w:val="000508BD"/>
    <w:rsid w:val="000517AB"/>
    <w:rsid w:val="000524D1"/>
    <w:rsid w:val="0005339C"/>
    <w:rsid w:val="000550EF"/>
    <w:rsid w:val="0005571B"/>
    <w:rsid w:val="000557B5"/>
    <w:rsid w:val="000563A6"/>
    <w:rsid w:val="00057AB3"/>
    <w:rsid w:val="0006004A"/>
    <w:rsid w:val="00060076"/>
    <w:rsid w:val="00060432"/>
    <w:rsid w:val="00060D87"/>
    <w:rsid w:val="000615A5"/>
    <w:rsid w:val="000615A7"/>
    <w:rsid w:val="000615F7"/>
    <w:rsid w:val="000620BD"/>
    <w:rsid w:val="00064E4C"/>
    <w:rsid w:val="000664A5"/>
    <w:rsid w:val="00066901"/>
    <w:rsid w:val="00067A81"/>
    <w:rsid w:val="00067F8F"/>
    <w:rsid w:val="000708D9"/>
    <w:rsid w:val="000708F8"/>
    <w:rsid w:val="00071BEE"/>
    <w:rsid w:val="00072729"/>
    <w:rsid w:val="000736CD"/>
    <w:rsid w:val="00074113"/>
    <w:rsid w:val="0007533B"/>
    <w:rsid w:val="0007545D"/>
    <w:rsid w:val="00075887"/>
    <w:rsid w:val="00075958"/>
    <w:rsid w:val="000760BF"/>
    <w:rsid w:val="0007613E"/>
    <w:rsid w:val="00076BFC"/>
    <w:rsid w:val="0008111B"/>
    <w:rsid w:val="000814A7"/>
    <w:rsid w:val="000817E6"/>
    <w:rsid w:val="00081B8A"/>
    <w:rsid w:val="00082248"/>
    <w:rsid w:val="000843EA"/>
    <w:rsid w:val="00085224"/>
    <w:rsid w:val="00085454"/>
    <w:rsid w:val="0008557B"/>
    <w:rsid w:val="00085CE7"/>
    <w:rsid w:val="00086867"/>
    <w:rsid w:val="00086B97"/>
    <w:rsid w:val="00086E7E"/>
    <w:rsid w:val="00086E82"/>
    <w:rsid w:val="000906EE"/>
    <w:rsid w:val="00090AB7"/>
    <w:rsid w:val="00090CD0"/>
    <w:rsid w:val="000919D0"/>
    <w:rsid w:val="00091BA2"/>
    <w:rsid w:val="00091C02"/>
    <w:rsid w:val="00092A4E"/>
    <w:rsid w:val="000931BB"/>
    <w:rsid w:val="00093ED7"/>
    <w:rsid w:val="000941D4"/>
    <w:rsid w:val="000944EF"/>
    <w:rsid w:val="0009542A"/>
    <w:rsid w:val="00095580"/>
    <w:rsid w:val="0009732D"/>
    <w:rsid w:val="000973F0"/>
    <w:rsid w:val="000A1296"/>
    <w:rsid w:val="000A1C27"/>
    <w:rsid w:val="000A1DAD"/>
    <w:rsid w:val="000A2649"/>
    <w:rsid w:val="000A2A4F"/>
    <w:rsid w:val="000A2E66"/>
    <w:rsid w:val="000A323B"/>
    <w:rsid w:val="000A3926"/>
    <w:rsid w:val="000A3983"/>
    <w:rsid w:val="000A39A4"/>
    <w:rsid w:val="000A45B7"/>
    <w:rsid w:val="000A46BB"/>
    <w:rsid w:val="000A6607"/>
    <w:rsid w:val="000B272A"/>
    <w:rsid w:val="000B298D"/>
    <w:rsid w:val="000B32D5"/>
    <w:rsid w:val="000B4B84"/>
    <w:rsid w:val="000B5B2D"/>
    <w:rsid w:val="000B5DCE"/>
    <w:rsid w:val="000C05BA"/>
    <w:rsid w:val="000C0E8F"/>
    <w:rsid w:val="000C0F14"/>
    <w:rsid w:val="000C1E24"/>
    <w:rsid w:val="000C385C"/>
    <w:rsid w:val="000C40D5"/>
    <w:rsid w:val="000C4137"/>
    <w:rsid w:val="000C4BC4"/>
    <w:rsid w:val="000C5A58"/>
    <w:rsid w:val="000C612A"/>
    <w:rsid w:val="000C682F"/>
    <w:rsid w:val="000C6FE7"/>
    <w:rsid w:val="000C78E5"/>
    <w:rsid w:val="000D0110"/>
    <w:rsid w:val="000D2468"/>
    <w:rsid w:val="000D2A34"/>
    <w:rsid w:val="000D318A"/>
    <w:rsid w:val="000D3F32"/>
    <w:rsid w:val="000D40EE"/>
    <w:rsid w:val="000D5421"/>
    <w:rsid w:val="000D5AB0"/>
    <w:rsid w:val="000D6173"/>
    <w:rsid w:val="000D6F83"/>
    <w:rsid w:val="000D788D"/>
    <w:rsid w:val="000D7B64"/>
    <w:rsid w:val="000E08C9"/>
    <w:rsid w:val="000E1D80"/>
    <w:rsid w:val="000E25CC"/>
    <w:rsid w:val="000E3694"/>
    <w:rsid w:val="000E490F"/>
    <w:rsid w:val="000E4BF3"/>
    <w:rsid w:val="000E5401"/>
    <w:rsid w:val="000E5E5B"/>
    <w:rsid w:val="000E6241"/>
    <w:rsid w:val="000E6401"/>
    <w:rsid w:val="000E6435"/>
    <w:rsid w:val="000E7192"/>
    <w:rsid w:val="000F1A81"/>
    <w:rsid w:val="000F2B43"/>
    <w:rsid w:val="000F2BE3"/>
    <w:rsid w:val="000F32F9"/>
    <w:rsid w:val="000F32FC"/>
    <w:rsid w:val="000F3D0D"/>
    <w:rsid w:val="000F45F0"/>
    <w:rsid w:val="000F4766"/>
    <w:rsid w:val="000F4AF7"/>
    <w:rsid w:val="000F5F52"/>
    <w:rsid w:val="000F6C41"/>
    <w:rsid w:val="000F6ED4"/>
    <w:rsid w:val="000F7A6E"/>
    <w:rsid w:val="00101865"/>
    <w:rsid w:val="0010257B"/>
    <w:rsid w:val="00104290"/>
    <w:rsid w:val="001042BA"/>
    <w:rsid w:val="00105F5D"/>
    <w:rsid w:val="001063C8"/>
    <w:rsid w:val="0010652E"/>
    <w:rsid w:val="00106ABA"/>
    <w:rsid w:val="00106BB4"/>
    <w:rsid w:val="00106D03"/>
    <w:rsid w:val="00106D09"/>
    <w:rsid w:val="001074A4"/>
    <w:rsid w:val="00110465"/>
    <w:rsid w:val="00110521"/>
    <w:rsid w:val="00110628"/>
    <w:rsid w:val="00110822"/>
    <w:rsid w:val="00112065"/>
    <w:rsid w:val="001120EE"/>
    <w:rsid w:val="0011245A"/>
    <w:rsid w:val="001131F6"/>
    <w:rsid w:val="00113C23"/>
    <w:rsid w:val="0011493E"/>
    <w:rsid w:val="00114FDF"/>
    <w:rsid w:val="00115AEF"/>
    <w:rsid w:val="00115B72"/>
    <w:rsid w:val="00116526"/>
    <w:rsid w:val="0011717D"/>
    <w:rsid w:val="00117A63"/>
    <w:rsid w:val="00117ACF"/>
    <w:rsid w:val="001209EC"/>
    <w:rsid w:val="00120A9E"/>
    <w:rsid w:val="00122272"/>
    <w:rsid w:val="001230D2"/>
    <w:rsid w:val="00123105"/>
    <w:rsid w:val="001233F9"/>
    <w:rsid w:val="00125A9C"/>
    <w:rsid w:val="00126CBE"/>
    <w:rsid w:val="001270A2"/>
    <w:rsid w:val="00130971"/>
    <w:rsid w:val="00131237"/>
    <w:rsid w:val="001329AC"/>
    <w:rsid w:val="00132BF7"/>
    <w:rsid w:val="001330B5"/>
    <w:rsid w:val="00133222"/>
    <w:rsid w:val="001349A3"/>
    <w:rsid w:val="00134BC6"/>
    <w:rsid w:val="00134CA0"/>
    <w:rsid w:val="0013581E"/>
    <w:rsid w:val="001375B7"/>
    <w:rsid w:val="0014026F"/>
    <w:rsid w:val="00140A1A"/>
    <w:rsid w:val="001410EE"/>
    <w:rsid w:val="001415CE"/>
    <w:rsid w:val="00142815"/>
    <w:rsid w:val="00142995"/>
    <w:rsid w:val="0014299A"/>
    <w:rsid w:val="00142CBF"/>
    <w:rsid w:val="00142DE0"/>
    <w:rsid w:val="00142EF5"/>
    <w:rsid w:val="0014413F"/>
    <w:rsid w:val="001463A2"/>
    <w:rsid w:val="00147A47"/>
    <w:rsid w:val="00147AA1"/>
    <w:rsid w:val="00150E8B"/>
    <w:rsid w:val="00151B11"/>
    <w:rsid w:val="001520CF"/>
    <w:rsid w:val="00152EDA"/>
    <w:rsid w:val="001530B2"/>
    <w:rsid w:val="0015323C"/>
    <w:rsid w:val="001541A9"/>
    <w:rsid w:val="00154510"/>
    <w:rsid w:val="00154B92"/>
    <w:rsid w:val="00154E85"/>
    <w:rsid w:val="0015558E"/>
    <w:rsid w:val="00155A70"/>
    <w:rsid w:val="001563D6"/>
    <w:rsid w:val="0015667C"/>
    <w:rsid w:val="00156796"/>
    <w:rsid w:val="001569F0"/>
    <w:rsid w:val="00157110"/>
    <w:rsid w:val="0015742A"/>
    <w:rsid w:val="00157DA1"/>
    <w:rsid w:val="00160542"/>
    <w:rsid w:val="00160A94"/>
    <w:rsid w:val="00160AE4"/>
    <w:rsid w:val="00160F82"/>
    <w:rsid w:val="00163147"/>
    <w:rsid w:val="001637DE"/>
    <w:rsid w:val="001637FB"/>
    <w:rsid w:val="00163B4A"/>
    <w:rsid w:val="001649B1"/>
    <w:rsid w:val="00164C57"/>
    <w:rsid w:val="00164C9D"/>
    <w:rsid w:val="00164FFD"/>
    <w:rsid w:val="0016666C"/>
    <w:rsid w:val="00170CA2"/>
    <w:rsid w:val="00171BBA"/>
    <w:rsid w:val="00171F85"/>
    <w:rsid w:val="001720B9"/>
    <w:rsid w:val="00172F7A"/>
    <w:rsid w:val="00173042"/>
    <w:rsid w:val="00173150"/>
    <w:rsid w:val="00173390"/>
    <w:rsid w:val="001736F0"/>
    <w:rsid w:val="00173BB3"/>
    <w:rsid w:val="001740D0"/>
    <w:rsid w:val="00174F2C"/>
    <w:rsid w:val="00177875"/>
    <w:rsid w:val="00177B78"/>
    <w:rsid w:val="00180B18"/>
    <w:rsid w:val="00180F2A"/>
    <w:rsid w:val="00181C3E"/>
    <w:rsid w:val="00184B91"/>
    <w:rsid w:val="00184D4A"/>
    <w:rsid w:val="0018556B"/>
    <w:rsid w:val="00185616"/>
    <w:rsid w:val="001856AC"/>
    <w:rsid w:val="001861AA"/>
    <w:rsid w:val="00186B1B"/>
    <w:rsid w:val="00186EC1"/>
    <w:rsid w:val="0018788C"/>
    <w:rsid w:val="0019080C"/>
    <w:rsid w:val="00191E1F"/>
    <w:rsid w:val="00192F25"/>
    <w:rsid w:val="0019386F"/>
    <w:rsid w:val="0019473B"/>
    <w:rsid w:val="001949D7"/>
    <w:rsid w:val="001952B1"/>
    <w:rsid w:val="001957D2"/>
    <w:rsid w:val="00195C83"/>
    <w:rsid w:val="00196A98"/>
    <w:rsid w:val="00196E39"/>
    <w:rsid w:val="0019735E"/>
    <w:rsid w:val="00197649"/>
    <w:rsid w:val="001978D8"/>
    <w:rsid w:val="001A01FB"/>
    <w:rsid w:val="001A0238"/>
    <w:rsid w:val="001A087E"/>
    <w:rsid w:val="001A10E9"/>
    <w:rsid w:val="001A13C7"/>
    <w:rsid w:val="001A183D"/>
    <w:rsid w:val="001A1B6A"/>
    <w:rsid w:val="001A1C03"/>
    <w:rsid w:val="001A22C8"/>
    <w:rsid w:val="001A2920"/>
    <w:rsid w:val="001A2B65"/>
    <w:rsid w:val="001A3CD3"/>
    <w:rsid w:val="001A3EF6"/>
    <w:rsid w:val="001A5BEF"/>
    <w:rsid w:val="001A6138"/>
    <w:rsid w:val="001A6B64"/>
    <w:rsid w:val="001A7F15"/>
    <w:rsid w:val="001B0428"/>
    <w:rsid w:val="001B0D43"/>
    <w:rsid w:val="001B141C"/>
    <w:rsid w:val="001B1BA8"/>
    <w:rsid w:val="001B318E"/>
    <w:rsid w:val="001B342E"/>
    <w:rsid w:val="001C085D"/>
    <w:rsid w:val="001C17A8"/>
    <w:rsid w:val="001C1832"/>
    <w:rsid w:val="001C188C"/>
    <w:rsid w:val="001C25FC"/>
    <w:rsid w:val="001C3464"/>
    <w:rsid w:val="001C7A91"/>
    <w:rsid w:val="001C7B38"/>
    <w:rsid w:val="001D10E6"/>
    <w:rsid w:val="001D1783"/>
    <w:rsid w:val="001D1EF8"/>
    <w:rsid w:val="001D278B"/>
    <w:rsid w:val="001D3914"/>
    <w:rsid w:val="001D4D60"/>
    <w:rsid w:val="001D53CD"/>
    <w:rsid w:val="001D553D"/>
    <w:rsid w:val="001D55A3"/>
    <w:rsid w:val="001D5AF5"/>
    <w:rsid w:val="001D70C7"/>
    <w:rsid w:val="001D73BE"/>
    <w:rsid w:val="001D7AF6"/>
    <w:rsid w:val="001E036E"/>
    <w:rsid w:val="001E1E73"/>
    <w:rsid w:val="001E2A8F"/>
    <w:rsid w:val="001E2B86"/>
    <w:rsid w:val="001E4639"/>
    <w:rsid w:val="001E46FE"/>
    <w:rsid w:val="001E4E0C"/>
    <w:rsid w:val="001E526D"/>
    <w:rsid w:val="001E5280"/>
    <w:rsid w:val="001E5655"/>
    <w:rsid w:val="001E56B7"/>
    <w:rsid w:val="001E6389"/>
    <w:rsid w:val="001E6445"/>
    <w:rsid w:val="001E6960"/>
    <w:rsid w:val="001F0D88"/>
    <w:rsid w:val="001F1832"/>
    <w:rsid w:val="001F1DF5"/>
    <w:rsid w:val="001F220F"/>
    <w:rsid w:val="001F25B3"/>
    <w:rsid w:val="001F2853"/>
    <w:rsid w:val="001F3E17"/>
    <w:rsid w:val="001F3F09"/>
    <w:rsid w:val="001F424B"/>
    <w:rsid w:val="001F50C5"/>
    <w:rsid w:val="001F5C31"/>
    <w:rsid w:val="001F5EBA"/>
    <w:rsid w:val="001F6616"/>
    <w:rsid w:val="00200A04"/>
    <w:rsid w:val="002013A3"/>
    <w:rsid w:val="00201700"/>
    <w:rsid w:val="00202BD4"/>
    <w:rsid w:val="002034A8"/>
    <w:rsid w:val="00204A97"/>
    <w:rsid w:val="00205045"/>
    <w:rsid w:val="00205397"/>
    <w:rsid w:val="002054E1"/>
    <w:rsid w:val="00205C18"/>
    <w:rsid w:val="00207061"/>
    <w:rsid w:val="0020791D"/>
    <w:rsid w:val="00207963"/>
    <w:rsid w:val="002101F4"/>
    <w:rsid w:val="00210527"/>
    <w:rsid w:val="0021143C"/>
    <w:rsid w:val="002114EF"/>
    <w:rsid w:val="002157A1"/>
    <w:rsid w:val="002160E4"/>
    <w:rsid w:val="002166AD"/>
    <w:rsid w:val="00217871"/>
    <w:rsid w:val="00217AC1"/>
    <w:rsid w:val="00217B9C"/>
    <w:rsid w:val="00221CA5"/>
    <w:rsid w:val="00221DD2"/>
    <w:rsid w:val="00221ED8"/>
    <w:rsid w:val="002231EA"/>
    <w:rsid w:val="002237B2"/>
    <w:rsid w:val="00223EDC"/>
    <w:rsid w:val="00223F1D"/>
    <w:rsid w:val="00223FDF"/>
    <w:rsid w:val="00224CAE"/>
    <w:rsid w:val="00225597"/>
    <w:rsid w:val="00225E09"/>
    <w:rsid w:val="00226ACB"/>
    <w:rsid w:val="002277B5"/>
    <w:rsid w:val="002279C0"/>
    <w:rsid w:val="00231DD4"/>
    <w:rsid w:val="0023243A"/>
    <w:rsid w:val="00232740"/>
    <w:rsid w:val="0023466E"/>
    <w:rsid w:val="00235BA8"/>
    <w:rsid w:val="00235FA8"/>
    <w:rsid w:val="0023727E"/>
    <w:rsid w:val="00242081"/>
    <w:rsid w:val="002432A2"/>
    <w:rsid w:val="00243777"/>
    <w:rsid w:val="002441CD"/>
    <w:rsid w:val="00245473"/>
    <w:rsid w:val="00246BBA"/>
    <w:rsid w:val="00247A00"/>
    <w:rsid w:val="002501A3"/>
    <w:rsid w:val="00251426"/>
    <w:rsid w:val="0025166C"/>
    <w:rsid w:val="002525C4"/>
    <w:rsid w:val="00253F5C"/>
    <w:rsid w:val="002555D4"/>
    <w:rsid w:val="002558F0"/>
    <w:rsid w:val="0026026D"/>
    <w:rsid w:val="0026050E"/>
    <w:rsid w:val="00260C0B"/>
    <w:rsid w:val="00261A16"/>
    <w:rsid w:val="002625C6"/>
    <w:rsid w:val="00262AFF"/>
    <w:rsid w:val="0026302F"/>
    <w:rsid w:val="00263522"/>
    <w:rsid w:val="00264EC6"/>
    <w:rsid w:val="00265921"/>
    <w:rsid w:val="002664F5"/>
    <w:rsid w:val="002679F7"/>
    <w:rsid w:val="00271013"/>
    <w:rsid w:val="0027211F"/>
    <w:rsid w:val="0027266C"/>
    <w:rsid w:val="002727B7"/>
    <w:rsid w:val="002735D9"/>
    <w:rsid w:val="00273FE4"/>
    <w:rsid w:val="002746B0"/>
    <w:rsid w:val="00274774"/>
    <w:rsid w:val="002765B4"/>
    <w:rsid w:val="0027697A"/>
    <w:rsid w:val="00276A94"/>
    <w:rsid w:val="00276C48"/>
    <w:rsid w:val="002770DC"/>
    <w:rsid w:val="00280A28"/>
    <w:rsid w:val="00281A11"/>
    <w:rsid w:val="00282163"/>
    <w:rsid w:val="00286790"/>
    <w:rsid w:val="002867C2"/>
    <w:rsid w:val="00287791"/>
    <w:rsid w:val="00287C84"/>
    <w:rsid w:val="00291518"/>
    <w:rsid w:val="00292BF7"/>
    <w:rsid w:val="0029405D"/>
    <w:rsid w:val="00294449"/>
    <w:rsid w:val="00294FA6"/>
    <w:rsid w:val="002957AA"/>
    <w:rsid w:val="00295A6F"/>
    <w:rsid w:val="00296220"/>
    <w:rsid w:val="002962DD"/>
    <w:rsid w:val="0029723E"/>
    <w:rsid w:val="00297358"/>
    <w:rsid w:val="00297670"/>
    <w:rsid w:val="002976D3"/>
    <w:rsid w:val="00297AFC"/>
    <w:rsid w:val="002A093B"/>
    <w:rsid w:val="002A1823"/>
    <w:rsid w:val="002A20C4"/>
    <w:rsid w:val="002A3333"/>
    <w:rsid w:val="002A40CD"/>
    <w:rsid w:val="002A449C"/>
    <w:rsid w:val="002A570F"/>
    <w:rsid w:val="002A579B"/>
    <w:rsid w:val="002A5DE3"/>
    <w:rsid w:val="002A6483"/>
    <w:rsid w:val="002A7292"/>
    <w:rsid w:val="002A7358"/>
    <w:rsid w:val="002A7902"/>
    <w:rsid w:val="002B0A1A"/>
    <w:rsid w:val="002B0F6B"/>
    <w:rsid w:val="002B1413"/>
    <w:rsid w:val="002B17F2"/>
    <w:rsid w:val="002B1E72"/>
    <w:rsid w:val="002B23B8"/>
    <w:rsid w:val="002B326F"/>
    <w:rsid w:val="002B3633"/>
    <w:rsid w:val="002B4429"/>
    <w:rsid w:val="002B4490"/>
    <w:rsid w:val="002B5755"/>
    <w:rsid w:val="002B5969"/>
    <w:rsid w:val="002B5AEF"/>
    <w:rsid w:val="002B68A6"/>
    <w:rsid w:val="002B6FEF"/>
    <w:rsid w:val="002B71FF"/>
    <w:rsid w:val="002B7F56"/>
    <w:rsid w:val="002B7FAF"/>
    <w:rsid w:val="002C0044"/>
    <w:rsid w:val="002C02D5"/>
    <w:rsid w:val="002C0349"/>
    <w:rsid w:val="002C1B87"/>
    <w:rsid w:val="002C1E05"/>
    <w:rsid w:val="002C2881"/>
    <w:rsid w:val="002C2DEE"/>
    <w:rsid w:val="002C3F43"/>
    <w:rsid w:val="002C4607"/>
    <w:rsid w:val="002C4622"/>
    <w:rsid w:val="002C4C5C"/>
    <w:rsid w:val="002C5317"/>
    <w:rsid w:val="002D09B7"/>
    <w:rsid w:val="002D0C4F"/>
    <w:rsid w:val="002D1364"/>
    <w:rsid w:val="002D144B"/>
    <w:rsid w:val="002D1731"/>
    <w:rsid w:val="002D19FA"/>
    <w:rsid w:val="002D3AA6"/>
    <w:rsid w:val="002D3E1B"/>
    <w:rsid w:val="002D4CD2"/>
    <w:rsid w:val="002D4D30"/>
    <w:rsid w:val="002D5000"/>
    <w:rsid w:val="002D54C0"/>
    <w:rsid w:val="002D598D"/>
    <w:rsid w:val="002D610D"/>
    <w:rsid w:val="002D6B36"/>
    <w:rsid w:val="002D7188"/>
    <w:rsid w:val="002E0605"/>
    <w:rsid w:val="002E0AC0"/>
    <w:rsid w:val="002E1DE3"/>
    <w:rsid w:val="002E27E7"/>
    <w:rsid w:val="002E2AB6"/>
    <w:rsid w:val="002E2E3D"/>
    <w:rsid w:val="002E30AA"/>
    <w:rsid w:val="002E3511"/>
    <w:rsid w:val="002E3F34"/>
    <w:rsid w:val="002E443E"/>
    <w:rsid w:val="002E4CD4"/>
    <w:rsid w:val="002E593F"/>
    <w:rsid w:val="002E5F79"/>
    <w:rsid w:val="002E64FA"/>
    <w:rsid w:val="002E7388"/>
    <w:rsid w:val="002F03A5"/>
    <w:rsid w:val="002F0A00"/>
    <w:rsid w:val="002F0CFA"/>
    <w:rsid w:val="002F2E0C"/>
    <w:rsid w:val="002F37E6"/>
    <w:rsid w:val="002F3B10"/>
    <w:rsid w:val="002F51D7"/>
    <w:rsid w:val="002F669F"/>
    <w:rsid w:val="002F6AB1"/>
    <w:rsid w:val="002F6C3D"/>
    <w:rsid w:val="002F7488"/>
    <w:rsid w:val="0030034D"/>
    <w:rsid w:val="00301C97"/>
    <w:rsid w:val="00301E1C"/>
    <w:rsid w:val="00302140"/>
    <w:rsid w:val="0030223A"/>
    <w:rsid w:val="00303410"/>
    <w:rsid w:val="00303ACE"/>
    <w:rsid w:val="00304112"/>
    <w:rsid w:val="00306D1E"/>
    <w:rsid w:val="0031004C"/>
    <w:rsid w:val="0031036F"/>
    <w:rsid w:val="003105F6"/>
    <w:rsid w:val="00310779"/>
    <w:rsid w:val="00310B24"/>
    <w:rsid w:val="00310D7F"/>
    <w:rsid w:val="00311297"/>
    <w:rsid w:val="003113BE"/>
    <w:rsid w:val="003122CA"/>
    <w:rsid w:val="003145A7"/>
    <w:rsid w:val="003148FD"/>
    <w:rsid w:val="00314E81"/>
    <w:rsid w:val="00315273"/>
    <w:rsid w:val="0031549B"/>
    <w:rsid w:val="00315AA5"/>
    <w:rsid w:val="00317BB7"/>
    <w:rsid w:val="00321080"/>
    <w:rsid w:val="003221CB"/>
    <w:rsid w:val="00322D45"/>
    <w:rsid w:val="003233FD"/>
    <w:rsid w:val="00324054"/>
    <w:rsid w:val="0032569A"/>
    <w:rsid w:val="00325A1F"/>
    <w:rsid w:val="003268F9"/>
    <w:rsid w:val="00330BAF"/>
    <w:rsid w:val="00330E12"/>
    <w:rsid w:val="00331763"/>
    <w:rsid w:val="0033253D"/>
    <w:rsid w:val="00332AA4"/>
    <w:rsid w:val="00332EAD"/>
    <w:rsid w:val="00334B4D"/>
    <w:rsid w:val="00334E3A"/>
    <w:rsid w:val="00335AD8"/>
    <w:rsid w:val="003361DD"/>
    <w:rsid w:val="003379FF"/>
    <w:rsid w:val="00340207"/>
    <w:rsid w:val="003408C7"/>
    <w:rsid w:val="00341A6A"/>
    <w:rsid w:val="003433A5"/>
    <w:rsid w:val="003439D1"/>
    <w:rsid w:val="00343C62"/>
    <w:rsid w:val="0034464F"/>
    <w:rsid w:val="00345309"/>
    <w:rsid w:val="003457A4"/>
    <w:rsid w:val="00345B9C"/>
    <w:rsid w:val="0034645F"/>
    <w:rsid w:val="00347766"/>
    <w:rsid w:val="003478C7"/>
    <w:rsid w:val="00350B00"/>
    <w:rsid w:val="00352351"/>
    <w:rsid w:val="00352DAE"/>
    <w:rsid w:val="00352F27"/>
    <w:rsid w:val="00354873"/>
    <w:rsid w:val="00354EB9"/>
    <w:rsid w:val="00354F02"/>
    <w:rsid w:val="00357319"/>
    <w:rsid w:val="003577B9"/>
    <w:rsid w:val="003577F4"/>
    <w:rsid w:val="003602AE"/>
    <w:rsid w:val="00360929"/>
    <w:rsid w:val="00361F53"/>
    <w:rsid w:val="00363785"/>
    <w:rsid w:val="00364674"/>
    <w:rsid w:val="003647D5"/>
    <w:rsid w:val="00366658"/>
    <w:rsid w:val="003674B0"/>
    <w:rsid w:val="00370027"/>
    <w:rsid w:val="0037279D"/>
    <w:rsid w:val="0037288B"/>
    <w:rsid w:val="00372D8B"/>
    <w:rsid w:val="00373126"/>
    <w:rsid w:val="00373CA4"/>
    <w:rsid w:val="00373E82"/>
    <w:rsid w:val="00374D00"/>
    <w:rsid w:val="003756F2"/>
    <w:rsid w:val="0037727C"/>
    <w:rsid w:val="00377720"/>
    <w:rsid w:val="00377E70"/>
    <w:rsid w:val="0038021F"/>
    <w:rsid w:val="00380480"/>
    <w:rsid w:val="00380904"/>
    <w:rsid w:val="00381EF7"/>
    <w:rsid w:val="003823EE"/>
    <w:rsid w:val="00382960"/>
    <w:rsid w:val="003846F7"/>
    <w:rsid w:val="003851ED"/>
    <w:rsid w:val="00385B39"/>
    <w:rsid w:val="00386785"/>
    <w:rsid w:val="00390E89"/>
    <w:rsid w:val="00391B1A"/>
    <w:rsid w:val="00392C3A"/>
    <w:rsid w:val="00392C5C"/>
    <w:rsid w:val="00393284"/>
    <w:rsid w:val="00393876"/>
    <w:rsid w:val="00394423"/>
    <w:rsid w:val="00395542"/>
    <w:rsid w:val="00395948"/>
    <w:rsid w:val="00395DC5"/>
    <w:rsid w:val="0039607F"/>
    <w:rsid w:val="00396942"/>
    <w:rsid w:val="00396B49"/>
    <w:rsid w:val="00396E3E"/>
    <w:rsid w:val="00397779"/>
    <w:rsid w:val="00397D94"/>
    <w:rsid w:val="003A1474"/>
    <w:rsid w:val="003A14A2"/>
    <w:rsid w:val="003A15FA"/>
    <w:rsid w:val="003A1622"/>
    <w:rsid w:val="003A2215"/>
    <w:rsid w:val="003A306E"/>
    <w:rsid w:val="003A3A3B"/>
    <w:rsid w:val="003A3A4F"/>
    <w:rsid w:val="003A5EEA"/>
    <w:rsid w:val="003A60DC"/>
    <w:rsid w:val="003A616F"/>
    <w:rsid w:val="003A64FD"/>
    <w:rsid w:val="003A6A46"/>
    <w:rsid w:val="003A7A63"/>
    <w:rsid w:val="003B000C"/>
    <w:rsid w:val="003B0843"/>
    <w:rsid w:val="003B0F1D"/>
    <w:rsid w:val="003B1345"/>
    <w:rsid w:val="003B1865"/>
    <w:rsid w:val="003B3FA1"/>
    <w:rsid w:val="003B41E9"/>
    <w:rsid w:val="003B465D"/>
    <w:rsid w:val="003B4A57"/>
    <w:rsid w:val="003B67D1"/>
    <w:rsid w:val="003B776E"/>
    <w:rsid w:val="003C065C"/>
    <w:rsid w:val="003C0AD9"/>
    <w:rsid w:val="003C0ED0"/>
    <w:rsid w:val="003C11B4"/>
    <w:rsid w:val="003C1D49"/>
    <w:rsid w:val="003C35C4"/>
    <w:rsid w:val="003C3B67"/>
    <w:rsid w:val="003C4175"/>
    <w:rsid w:val="003C47B1"/>
    <w:rsid w:val="003C6CA4"/>
    <w:rsid w:val="003C7341"/>
    <w:rsid w:val="003C735B"/>
    <w:rsid w:val="003D104B"/>
    <w:rsid w:val="003D12C2"/>
    <w:rsid w:val="003D2DE8"/>
    <w:rsid w:val="003D31B9"/>
    <w:rsid w:val="003D3867"/>
    <w:rsid w:val="003D41A7"/>
    <w:rsid w:val="003D59F4"/>
    <w:rsid w:val="003D6953"/>
    <w:rsid w:val="003E0D1A"/>
    <w:rsid w:val="003E1A10"/>
    <w:rsid w:val="003E2A0A"/>
    <w:rsid w:val="003E2DA3"/>
    <w:rsid w:val="003E4D65"/>
    <w:rsid w:val="003E5A79"/>
    <w:rsid w:val="003E7182"/>
    <w:rsid w:val="003E71ED"/>
    <w:rsid w:val="003F020D"/>
    <w:rsid w:val="003F03D9"/>
    <w:rsid w:val="003F0CD0"/>
    <w:rsid w:val="003F2B56"/>
    <w:rsid w:val="003F2FBE"/>
    <w:rsid w:val="003F318D"/>
    <w:rsid w:val="003F3349"/>
    <w:rsid w:val="003F33B8"/>
    <w:rsid w:val="003F3536"/>
    <w:rsid w:val="003F5BAE"/>
    <w:rsid w:val="003F5DC4"/>
    <w:rsid w:val="003F6ED7"/>
    <w:rsid w:val="003F74D5"/>
    <w:rsid w:val="003F7693"/>
    <w:rsid w:val="0040073F"/>
    <w:rsid w:val="00400C30"/>
    <w:rsid w:val="00400DA9"/>
    <w:rsid w:val="00401C84"/>
    <w:rsid w:val="00401E23"/>
    <w:rsid w:val="004024ED"/>
    <w:rsid w:val="0040251F"/>
    <w:rsid w:val="004029F2"/>
    <w:rsid w:val="00403210"/>
    <w:rsid w:val="004033A2"/>
    <w:rsid w:val="004035BB"/>
    <w:rsid w:val="004035EB"/>
    <w:rsid w:val="0040473D"/>
    <w:rsid w:val="0040587C"/>
    <w:rsid w:val="00406E9D"/>
    <w:rsid w:val="00407332"/>
    <w:rsid w:val="00407828"/>
    <w:rsid w:val="0041075F"/>
    <w:rsid w:val="00411B09"/>
    <w:rsid w:val="00412AE2"/>
    <w:rsid w:val="004130DC"/>
    <w:rsid w:val="00413D8E"/>
    <w:rsid w:val="004140F2"/>
    <w:rsid w:val="00414781"/>
    <w:rsid w:val="00414D15"/>
    <w:rsid w:val="00415A93"/>
    <w:rsid w:val="00415F54"/>
    <w:rsid w:val="00415FDE"/>
    <w:rsid w:val="00416FF4"/>
    <w:rsid w:val="00417B22"/>
    <w:rsid w:val="004209C7"/>
    <w:rsid w:val="00421085"/>
    <w:rsid w:val="0042146C"/>
    <w:rsid w:val="00421F6B"/>
    <w:rsid w:val="00423B94"/>
    <w:rsid w:val="004242C9"/>
    <w:rsid w:val="0042465E"/>
    <w:rsid w:val="00424DF7"/>
    <w:rsid w:val="0042507E"/>
    <w:rsid w:val="0042558A"/>
    <w:rsid w:val="00425B7C"/>
    <w:rsid w:val="00426E04"/>
    <w:rsid w:val="00430314"/>
    <w:rsid w:val="004324CB"/>
    <w:rsid w:val="00432B76"/>
    <w:rsid w:val="00432FE8"/>
    <w:rsid w:val="00433EA7"/>
    <w:rsid w:val="00434D01"/>
    <w:rsid w:val="00435D26"/>
    <w:rsid w:val="004403E4"/>
    <w:rsid w:val="00440C99"/>
    <w:rsid w:val="0044175C"/>
    <w:rsid w:val="00441F15"/>
    <w:rsid w:val="00443AE1"/>
    <w:rsid w:val="00444002"/>
    <w:rsid w:val="0044589B"/>
    <w:rsid w:val="00445CAC"/>
    <w:rsid w:val="00445F4D"/>
    <w:rsid w:val="00445F94"/>
    <w:rsid w:val="00446322"/>
    <w:rsid w:val="004504C0"/>
    <w:rsid w:val="004504CF"/>
    <w:rsid w:val="004507A0"/>
    <w:rsid w:val="004534D9"/>
    <w:rsid w:val="00453F29"/>
    <w:rsid w:val="00454036"/>
    <w:rsid w:val="004550FB"/>
    <w:rsid w:val="00455A1B"/>
    <w:rsid w:val="00455DAC"/>
    <w:rsid w:val="004560D4"/>
    <w:rsid w:val="00456575"/>
    <w:rsid w:val="0045675C"/>
    <w:rsid w:val="00457EE7"/>
    <w:rsid w:val="0046111A"/>
    <w:rsid w:val="00462946"/>
    <w:rsid w:val="00463365"/>
    <w:rsid w:val="00463F43"/>
    <w:rsid w:val="00464B94"/>
    <w:rsid w:val="004652FD"/>
    <w:rsid w:val="004653A8"/>
    <w:rsid w:val="00465A0B"/>
    <w:rsid w:val="00466FF5"/>
    <w:rsid w:val="004672AB"/>
    <w:rsid w:val="00467EB2"/>
    <w:rsid w:val="0047077C"/>
    <w:rsid w:val="00470B05"/>
    <w:rsid w:val="0047207C"/>
    <w:rsid w:val="00472CD6"/>
    <w:rsid w:val="00472D5C"/>
    <w:rsid w:val="00473630"/>
    <w:rsid w:val="00474B48"/>
    <w:rsid w:val="00474E3C"/>
    <w:rsid w:val="00475475"/>
    <w:rsid w:val="0047695E"/>
    <w:rsid w:val="004809A7"/>
    <w:rsid w:val="00480A58"/>
    <w:rsid w:val="0048152F"/>
    <w:rsid w:val="00482151"/>
    <w:rsid w:val="004825B8"/>
    <w:rsid w:val="00482FD5"/>
    <w:rsid w:val="00483529"/>
    <w:rsid w:val="00484EEC"/>
    <w:rsid w:val="00485E1C"/>
    <w:rsid w:val="00485FAD"/>
    <w:rsid w:val="00486797"/>
    <w:rsid w:val="004868BC"/>
    <w:rsid w:val="00487AED"/>
    <w:rsid w:val="0049018C"/>
    <w:rsid w:val="00490506"/>
    <w:rsid w:val="0049057A"/>
    <w:rsid w:val="004906CA"/>
    <w:rsid w:val="00491EDF"/>
    <w:rsid w:val="00492342"/>
    <w:rsid w:val="00492A3F"/>
    <w:rsid w:val="00492DAA"/>
    <w:rsid w:val="0049300C"/>
    <w:rsid w:val="004931EF"/>
    <w:rsid w:val="0049329B"/>
    <w:rsid w:val="00493403"/>
    <w:rsid w:val="00493956"/>
    <w:rsid w:val="0049395F"/>
    <w:rsid w:val="00493A39"/>
    <w:rsid w:val="00493FC7"/>
    <w:rsid w:val="004943B2"/>
    <w:rsid w:val="00494F62"/>
    <w:rsid w:val="0049588F"/>
    <w:rsid w:val="00495AF7"/>
    <w:rsid w:val="004979AB"/>
    <w:rsid w:val="004A041E"/>
    <w:rsid w:val="004A095B"/>
    <w:rsid w:val="004A2001"/>
    <w:rsid w:val="004A208E"/>
    <w:rsid w:val="004A2D2B"/>
    <w:rsid w:val="004A3590"/>
    <w:rsid w:val="004A390D"/>
    <w:rsid w:val="004A3CD4"/>
    <w:rsid w:val="004A547E"/>
    <w:rsid w:val="004A61E5"/>
    <w:rsid w:val="004A777A"/>
    <w:rsid w:val="004A7CED"/>
    <w:rsid w:val="004B00A7"/>
    <w:rsid w:val="004B011F"/>
    <w:rsid w:val="004B19CE"/>
    <w:rsid w:val="004B25E2"/>
    <w:rsid w:val="004B34D7"/>
    <w:rsid w:val="004B419E"/>
    <w:rsid w:val="004B4516"/>
    <w:rsid w:val="004B4870"/>
    <w:rsid w:val="004B4FC3"/>
    <w:rsid w:val="004B5037"/>
    <w:rsid w:val="004B522D"/>
    <w:rsid w:val="004B5B2F"/>
    <w:rsid w:val="004B5CB5"/>
    <w:rsid w:val="004B61D7"/>
    <w:rsid w:val="004B626A"/>
    <w:rsid w:val="004B660E"/>
    <w:rsid w:val="004B73A9"/>
    <w:rsid w:val="004B7889"/>
    <w:rsid w:val="004B7BD6"/>
    <w:rsid w:val="004C01E5"/>
    <w:rsid w:val="004C05BD"/>
    <w:rsid w:val="004C0CFF"/>
    <w:rsid w:val="004C0E71"/>
    <w:rsid w:val="004C1213"/>
    <w:rsid w:val="004C1318"/>
    <w:rsid w:val="004C14C7"/>
    <w:rsid w:val="004C1B71"/>
    <w:rsid w:val="004C2E45"/>
    <w:rsid w:val="004C3B06"/>
    <w:rsid w:val="004C3F97"/>
    <w:rsid w:val="004C4934"/>
    <w:rsid w:val="004C6B1E"/>
    <w:rsid w:val="004C6C82"/>
    <w:rsid w:val="004C7D8D"/>
    <w:rsid w:val="004C7EE7"/>
    <w:rsid w:val="004D18D2"/>
    <w:rsid w:val="004D1D6A"/>
    <w:rsid w:val="004D222C"/>
    <w:rsid w:val="004D2DEE"/>
    <w:rsid w:val="004D2E1F"/>
    <w:rsid w:val="004D3753"/>
    <w:rsid w:val="004D43A3"/>
    <w:rsid w:val="004D445B"/>
    <w:rsid w:val="004D4F74"/>
    <w:rsid w:val="004D55F5"/>
    <w:rsid w:val="004D795E"/>
    <w:rsid w:val="004D7A6B"/>
    <w:rsid w:val="004D7FB6"/>
    <w:rsid w:val="004D7FD9"/>
    <w:rsid w:val="004E1324"/>
    <w:rsid w:val="004E19A5"/>
    <w:rsid w:val="004E1CC3"/>
    <w:rsid w:val="004E2583"/>
    <w:rsid w:val="004E2B16"/>
    <w:rsid w:val="004E37E5"/>
    <w:rsid w:val="004E3FDB"/>
    <w:rsid w:val="004E660A"/>
    <w:rsid w:val="004F0935"/>
    <w:rsid w:val="004F0A67"/>
    <w:rsid w:val="004F0BC1"/>
    <w:rsid w:val="004F1F4A"/>
    <w:rsid w:val="004F26B0"/>
    <w:rsid w:val="004F296D"/>
    <w:rsid w:val="004F2EEC"/>
    <w:rsid w:val="004F2F62"/>
    <w:rsid w:val="004F33BA"/>
    <w:rsid w:val="004F4B56"/>
    <w:rsid w:val="004F5081"/>
    <w:rsid w:val="004F508B"/>
    <w:rsid w:val="004F50A3"/>
    <w:rsid w:val="004F547C"/>
    <w:rsid w:val="004F6880"/>
    <w:rsid w:val="004F695F"/>
    <w:rsid w:val="004F6CA4"/>
    <w:rsid w:val="004F78F7"/>
    <w:rsid w:val="0050004F"/>
    <w:rsid w:val="00500752"/>
    <w:rsid w:val="00501A50"/>
    <w:rsid w:val="00502185"/>
    <w:rsid w:val="0050222D"/>
    <w:rsid w:val="00503469"/>
    <w:rsid w:val="00503A77"/>
    <w:rsid w:val="00503AF3"/>
    <w:rsid w:val="00503E78"/>
    <w:rsid w:val="005046AC"/>
    <w:rsid w:val="005067E7"/>
    <w:rsid w:val="0050696D"/>
    <w:rsid w:val="005069A4"/>
    <w:rsid w:val="00507772"/>
    <w:rsid w:val="00507923"/>
    <w:rsid w:val="00510482"/>
    <w:rsid w:val="00510921"/>
    <w:rsid w:val="0051094B"/>
    <w:rsid w:val="005110D7"/>
    <w:rsid w:val="00511614"/>
    <w:rsid w:val="00511D99"/>
    <w:rsid w:val="00511E8E"/>
    <w:rsid w:val="005128D3"/>
    <w:rsid w:val="00512D22"/>
    <w:rsid w:val="005147E8"/>
    <w:rsid w:val="005158F2"/>
    <w:rsid w:val="005164D1"/>
    <w:rsid w:val="0051697F"/>
    <w:rsid w:val="00517289"/>
    <w:rsid w:val="00517982"/>
    <w:rsid w:val="00517BD0"/>
    <w:rsid w:val="0052117D"/>
    <w:rsid w:val="00521523"/>
    <w:rsid w:val="005218EB"/>
    <w:rsid w:val="00522688"/>
    <w:rsid w:val="00522818"/>
    <w:rsid w:val="00522EF1"/>
    <w:rsid w:val="0052341C"/>
    <w:rsid w:val="00524658"/>
    <w:rsid w:val="00524895"/>
    <w:rsid w:val="00525DBF"/>
    <w:rsid w:val="00526DFC"/>
    <w:rsid w:val="00526F43"/>
    <w:rsid w:val="00526F57"/>
    <w:rsid w:val="00527651"/>
    <w:rsid w:val="005277E8"/>
    <w:rsid w:val="00530E16"/>
    <w:rsid w:val="00531209"/>
    <w:rsid w:val="00533486"/>
    <w:rsid w:val="0053409F"/>
    <w:rsid w:val="005344C7"/>
    <w:rsid w:val="00534E63"/>
    <w:rsid w:val="005356AB"/>
    <w:rsid w:val="00535F22"/>
    <w:rsid w:val="005363AB"/>
    <w:rsid w:val="00537248"/>
    <w:rsid w:val="00537502"/>
    <w:rsid w:val="00541261"/>
    <w:rsid w:val="00541401"/>
    <w:rsid w:val="00543B85"/>
    <w:rsid w:val="00544EF4"/>
    <w:rsid w:val="00545DF7"/>
    <w:rsid w:val="00545E53"/>
    <w:rsid w:val="005466C2"/>
    <w:rsid w:val="00546DC6"/>
    <w:rsid w:val="00547335"/>
    <w:rsid w:val="005479D9"/>
    <w:rsid w:val="00547C21"/>
    <w:rsid w:val="005500DF"/>
    <w:rsid w:val="00550AD6"/>
    <w:rsid w:val="00550F7D"/>
    <w:rsid w:val="00551552"/>
    <w:rsid w:val="00551A22"/>
    <w:rsid w:val="005521E6"/>
    <w:rsid w:val="005524F0"/>
    <w:rsid w:val="00553589"/>
    <w:rsid w:val="00553B04"/>
    <w:rsid w:val="00553D62"/>
    <w:rsid w:val="0055476F"/>
    <w:rsid w:val="005553B6"/>
    <w:rsid w:val="005568B6"/>
    <w:rsid w:val="00556BE6"/>
    <w:rsid w:val="00557195"/>
    <w:rsid w:val="005572BD"/>
    <w:rsid w:val="00557A12"/>
    <w:rsid w:val="00557CC0"/>
    <w:rsid w:val="00560AC7"/>
    <w:rsid w:val="00561938"/>
    <w:rsid w:val="00561AFB"/>
    <w:rsid w:val="00561C70"/>
    <w:rsid w:val="00561FA8"/>
    <w:rsid w:val="00562305"/>
    <w:rsid w:val="005624B2"/>
    <w:rsid w:val="005624C2"/>
    <w:rsid w:val="00562D35"/>
    <w:rsid w:val="00562EE1"/>
    <w:rsid w:val="00563061"/>
    <w:rsid w:val="005635ED"/>
    <w:rsid w:val="00563DCB"/>
    <w:rsid w:val="0056521E"/>
    <w:rsid w:val="00565253"/>
    <w:rsid w:val="005661F1"/>
    <w:rsid w:val="00566A2B"/>
    <w:rsid w:val="00566A4C"/>
    <w:rsid w:val="00567A9E"/>
    <w:rsid w:val="00570191"/>
    <w:rsid w:val="00570570"/>
    <w:rsid w:val="005708BD"/>
    <w:rsid w:val="00572512"/>
    <w:rsid w:val="00572A2C"/>
    <w:rsid w:val="00573EE6"/>
    <w:rsid w:val="00574BCE"/>
    <w:rsid w:val="0057547F"/>
    <w:rsid w:val="005754EE"/>
    <w:rsid w:val="0057617E"/>
    <w:rsid w:val="00576497"/>
    <w:rsid w:val="00580BFE"/>
    <w:rsid w:val="0058123F"/>
    <w:rsid w:val="00582DC9"/>
    <w:rsid w:val="005835E7"/>
    <w:rsid w:val="0058397F"/>
    <w:rsid w:val="00583BF8"/>
    <w:rsid w:val="00583E35"/>
    <w:rsid w:val="00583F2C"/>
    <w:rsid w:val="00585F33"/>
    <w:rsid w:val="00586233"/>
    <w:rsid w:val="0058749A"/>
    <w:rsid w:val="00590547"/>
    <w:rsid w:val="00590EE5"/>
    <w:rsid w:val="00591124"/>
    <w:rsid w:val="00591BF5"/>
    <w:rsid w:val="00591C2A"/>
    <w:rsid w:val="00591F2B"/>
    <w:rsid w:val="00594755"/>
    <w:rsid w:val="005949B7"/>
    <w:rsid w:val="00594C13"/>
    <w:rsid w:val="005963E9"/>
    <w:rsid w:val="00597024"/>
    <w:rsid w:val="005A0274"/>
    <w:rsid w:val="005A0323"/>
    <w:rsid w:val="005A08F5"/>
    <w:rsid w:val="005A095C"/>
    <w:rsid w:val="005A1112"/>
    <w:rsid w:val="005A3AF3"/>
    <w:rsid w:val="005A669D"/>
    <w:rsid w:val="005A6CAA"/>
    <w:rsid w:val="005A723E"/>
    <w:rsid w:val="005A75D8"/>
    <w:rsid w:val="005A764A"/>
    <w:rsid w:val="005A7F1F"/>
    <w:rsid w:val="005B0460"/>
    <w:rsid w:val="005B04E2"/>
    <w:rsid w:val="005B17E8"/>
    <w:rsid w:val="005B251F"/>
    <w:rsid w:val="005B26C0"/>
    <w:rsid w:val="005B2D0F"/>
    <w:rsid w:val="005B37B0"/>
    <w:rsid w:val="005B4FBA"/>
    <w:rsid w:val="005B59DD"/>
    <w:rsid w:val="005B6938"/>
    <w:rsid w:val="005B713E"/>
    <w:rsid w:val="005B7801"/>
    <w:rsid w:val="005B7877"/>
    <w:rsid w:val="005C03B6"/>
    <w:rsid w:val="005C14F3"/>
    <w:rsid w:val="005C348E"/>
    <w:rsid w:val="005C445C"/>
    <w:rsid w:val="005C51AD"/>
    <w:rsid w:val="005C5A4F"/>
    <w:rsid w:val="005C5A6F"/>
    <w:rsid w:val="005C606B"/>
    <w:rsid w:val="005C60F7"/>
    <w:rsid w:val="005C6670"/>
    <w:rsid w:val="005C68E1"/>
    <w:rsid w:val="005C6C58"/>
    <w:rsid w:val="005C7647"/>
    <w:rsid w:val="005D0388"/>
    <w:rsid w:val="005D1E2F"/>
    <w:rsid w:val="005D3763"/>
    <w:rsid w:val="005D4927"/>
    <w:rsid w:val="005D4B59"/>
    <w:rsid w:val="005D55E1"/>
    <w:rsid w:val="005D5831"/>
    <w:rsid w:val="005D5BB4"/>
    <w:rsid w:val="005D5E29"/>
    <w:rsid w:val="005E0BB6"/>
    <w:rsid w:val="005E19F7"/>
    <w:rsid w:val="005E429B"/>
    <w:rsid w:val="005E4F04"/>
    <w:rsid w:val="005E5074"/>
    <w:rsid w:val="005E59E8"/>
    <w:rsid w:val="005E62C2"/>
    <w:rsid w:val="005E645D"/>
    <w:rsid w:val="005E6C71"/>
    <w:rsid w:val="005E7367"/>
    <w:rsid w:val="005E78AD"/>
    <w:rsid w:val="005E7B9E"/>
    <w:rsid w:val="005E7D30"/>
    <w:rsid w:val="005F0963"/>
    <w:rsid w:val="005F15FA"/>
    <w:rsid w:val="005F2366"/>
    <w:rsid w:val="005F2824"/>
    <w:rsid w:val="005F2B4C"/>
    <w:rsid w:val="005F2EBA"/>
    <w:rsid w:val="005F35ED"/>
    <w:rsid w:val="005F48E1"/>
    <w:rsid w:val="005F5236"/>
    <w:rsid w:val="005F5BEF"/>
    <w:rsid w:val="005F6520"/>
    <w:rsid w:val="005F7812"/>
    <w:rsid w:val="005F7A88"/>
    <w:rsid w:val="0060135A"/>
    <w:rsid w:val="00603578"/>
    <w:rsid w:val="00603A1A"/>
    <w:rsid w:val="00604310"/>
    <w:rsid w:val="006046D5"/>
    <w:rsid w:val="00605345"/>
    <w:rsid w:val="0060573B"/>
    <w:rsid w:val="0060684D"/>
    <w:rsid w:val="006069B4"/>
    <w:rsid w:val="00607A93"/>
    <w:rsid w:val="0061079E"/>
    <w:rsid w:val="00610BDE"/>
    <w:rsid w:val="00610C08"/>
    <w:rsid w:val="00611541"/>
    <w:rsid w:val="006115E0"/>
    <w:rsid w:val="00611F74"/>
    <w:rsid w:val="00612994"/>
    <w:rsid w:val="00612B05"/>
    <w:rsid w:val="00612E89"/>
    <w:rsid w:val="00613409"/>
    <w:rsid w:val="00613587"/>
    <w:rsid w:val="006135AF"/>
    <w:rsid w:val="006139FF"/>
    <w:rsid w:val="00614259"/>
    <w:rsid w:val="00614B49"/>
    <w:rsid w:val="00615772"/>
    <w:rsid w:val="00620F43"/>
    <w:rsid w:val="006210D9"/>
    <w:rsid w:val="00621150"/>
    <w:rsid w:val="00621256"/>
    <w:rsid w:val="00621B97"/>
    <w:rsid w:val="00621BE5"/>
    <w:rsid w:val="00621CB3"/>
    <w:rsid w:val="00621FCC"/>
    <w:rsid w:val="006226C8"/>
    <w:rsid w:val="00622E4B"/>
    <w:rsid w:val="00623213"/>
    <w:rsid w:val="006236CC"/>
    <w:rsid w:val="00624097"/>
    <w:rsid w:val="00624D9D"/>
    <w:rsid w:val="006264D1"/>
    <w:rsid w:val="00632965"/>
    <w:rsid w:val="00632B5D"/>
    <w:rsid w:val="006333DA"/>
    <w:rsid w:val="00635134"/>
    <w:rsid w:val="006356E2"/>
    <w:rsid w:val="00635E2A"/>
    <w:rsid w:val="0063732C"/>
    <w:rsid w:val="00637A7D"/>
    <w:rsid w:val="00637BD7"/>
    <w:rsid w:val="00637F54"/>
    <w:rsid w:val="00640D95"/>
    <w:rsid w:val="00640D96"/>
    <w:rsid w:val="006412B4"/>
    <w:rsid w:val="006417A9"/>
    <w:rsid w:val="006420FB"/>
    <w:rsid w:val="00642A65"/>
    <w:rsid w:val="00643826"/>
    <w:rsid w:val="00643C6E"/>
    <w:rsid w:val="006448A1"/>
    <w:rsid w:val="006453EB"/>
    <w:rsid w:val="00645DCE"/>
    <w:rsid w:val="006465AC"/>
    <w:rsid w:val="006465BF"/>
    <w:rsid w:val="00646925"/>
    <w:rsid w:val="00646AB3"/>
    <w:rsid w:val="00647D72"/>
    <w:rsid w:val="00650B15"/>
    <w:rsid w:val="00652328"/>
    <w:rsid w:val="00652E47"/>
    <w:rsid w:val="0065340B"/>
    <w:rsid w:val="00653920"/>
    <w:rsid w:val="00653B22"/>
    <w:rsid w:val="006547D3"/>
    <w:rsid w:val="00654E11"/>
    <w:rsid w:val="00655526"/>
    <w:rsid w:val="006567E8"/>
    <w:rsid w:val="00657BF4"/>
    <w:rsid w:val="006603FB"/>
    <w:rsid w:val="006608DF"/>
    <w:rsid w:val="00661FEB"/>
    <w:rsid w:val="006623AC"/>
    <w:rsid w:val="00662F3F"/>
    <w:rsid w:val="00663458"/>
    <w:rsid w:val="00663DE0"/>
    <w:rsid w:val="006644FC"/>
    <w:rsid w:val="006669C1"/>
    <w:rsid w:val="006678AF"/>
    <w:rsid w:val="006701EF"/>
    <w:rsid w:val="0067252C"/>
    <w:rsid w:val="00672D37"/>
    <w:rsid w:val="00672DDF"/>
    <w:rsid w:val="006731A0"/>
    <w:rsid w:val="0067320A"/>
    <w:rsid w:val="00673692"/>
    <w:rsid w:val="00673706"/>
    <w:rsid w:val="00673851"/>
    <w:rsid w:val="006738AF"/>
    <w:rsid w:val="00673BA5"/>
    <w:rsid w:val="00677549"/>
    <w:rsid w:val="00677713"/>
    <w:rsid w:val="00680058"/>
    <w:rsid w:val="0068021F"/>
    <w:rsid w:val="00681EA3"/>
    <w:rsid w:val="00681F9F"/>
    <w:rsid w:val="0068221B"/>
    <w:rsid w:val="00682326"/>
    <w:rsid w:val="006840EA"/>
    <w:rsid w:val="006844E2"/>
    <w:rsid w:val="00685267"/>
    <w:rsid w:val="006853C9"/>
    <w:rsid w:val="006860C7"/>
    <w:rsid w:val="00686600"/>
    <w:rsid w:val="006872AE"/>
    <w:rsid w:val="006873D5"/>
    <w:rsid w:val="00690082"/>
    <w:rsid w:val="00690252"/>
    <w:rsid w:val="0069209D"/>
    <w:rsid w:val="00693A1D"/>
    <w:rsid w:val="006944FF"/>
    <w:rsid w:val="006946BB"/>
    <w:rsid w:val="0069496B"/>
    <w:rsid w:val="0069513C"/>
    <w:rsid w:val="00695FDB"/>
    <w:rsid w:val="00696851"/>
    <w:rsid w:val="00696888"/>
    <w:rsid w:val="006969FA"/>
    <w:rsid w:val="0069742F"/>
    <w:rsid w:val="00697CFF"/>
    <w:rsid w:val="006A2197"/>
    <w:rsid w:val="006A21C5"/>
    <w:rsid w:val="006A255C"/>
    <w:rsid w:val="006A26F2"/>
    <w:rsid w:val="006A29DA"/>
    <w:rsid w:val="006A318B"/>
    <w:rsid w:val="006A35D5"/>
    <w:rsid w:val="006A39D9"/>
    <w:rsid w:val="006A5333"/>
    <w:rsid w:val="006A5817"/>
    <w:rsid w:val="006A728C"/>
    <w:rsid w:val="006A748A"/>
    <w:rsid w:val="006A7A94"/>
    <w:rsid w:val="006B0905"/>
    <w:rsid w:val="006B2B3A"/>
    <w:rsid w:val="006B3D48"/>
    <w:rsid w:val="006B416B"/>
    <w:rsid w:val="006B5738"/>
    <w:rsid w:val="006B6AF1"/>
    <w:rsid w:val="006B758F"/>
    <w:rsid w:val="006B7E3F"/>
    <w:rsid w:val="006C0B58"/>
    <w:rsid w:val="006C19AD"/>
    <w:rsid w:val="006C2FB2"/>
    <w:rsid w:val="006C323F"/>
    <w:rsid w:val="006C3C10"/>
    <w:rsid w:val="006C3DC5"/>
    <w:rsid w:val="006C419E"/>
    <w:rsid w:val="006C4A31"/>
    <w:rsid w:val="006C5AC2"/>
    <w:rsid w:val="006C6838"/>
    <w:rsid w:val="006C6AFB"/>
    <w:rsid w:val="006C6C7A"/>
    <w:rsid w:val="006C7ECD"/>
    <w:rsid w:val="006D2198"/>
    <w:rsid w:val="006D2735"/>
    <w:rsid w:val="006D422A"/>
    <w:rsid w:val="006D4548"/>
    <w:rsid w:val="006D45B2"/>
    <w:rsid w:val="006D5699"/>
    <w:rsid w:val="006D5F26"/>
    <w:rsid w:val="006D651E"/>
    <w:rsid w:val="006D6C90"/>
    <w:rsid w:val="006D723E"/>
    <w:rsid w:val="006E08C1"/>
    <w:rsid w:val="006E0906"/>
    <w:rsid w:val="006E0FCC"/>
    <w:rsid w:val="006E143D"/>
    <w:rsid w:val="006E17D5"/>
    <w:rsid w:val="006E19BF"/>
    <w:rsid w:val="006E1E96"/>
    <w:rsid w:val="006E4502"/>
    <w:rsid w:val="006E5446"/>
    <w:rsid w:val="006E5E21"/>
    <w:rsid w:val="006F0138"/>
    <w:rsid w:val="006F0F0E"/>
    <w:rsid w:val="006F2648"/>
    <w:rsid w:val="006F2F10"/>
    <w:rsid w:val="006F3040"/>
    <w:rsid w:val="006F3C26"/>
    <w:rsid w:val="006F482B"/>
    <w:rsid w:val="006F4A00"/>
    <w:rsid w:val="006F4F33"/>
    <w:rsid w:val="006F6311"/>
    <w:rsid w:val="006F7C5F"/>
    <w:rsid w:val="006F7DB6"/>
    <w:rsid w:val="00700A35"/>
    <w:rsid w:val="00701952"/>
    <w:rsid w:val="00702556"/>
    <w:rsid w:val="0070277E"/>
    <w:rsid w:val="00703ABB"/>
    <w:rsid w:val="00704156"/>
    <w:rsid w:val="00704A7C"/>
    <w:rsid w:val="00704AAF"/>
    <w:rsid w:val="007062A7"/>
    <w:rsid w:val="007069FC"/>
    <w:rsid w:val="0071016E"/>
    <w:rsid w:val="00711221"/>
    <w:rsid w:val="00712675"/>
    <w:rsid w:val="00713808"/>
    <w:rsid w:val="007151B6"/>
    <w:rsid w:val="0071520D"/>
    <w:rsid w:val="007152F5"/>
    <w:rsid w:val="00715EDB"/>
    <w:rsid w:val="00715FCE"/>
    <w:rsid w:val="007160D5"/>
    <w:rsid w:val="007163FB"/>
    <w:rsid w:val="00716904"/>
    <w:rsid w:val="00716C65"/>
    <w:rsid w:val="00716C7E"/>
    <w:rsid w:val="0071711A"/>
    <w:rsid w:val="007175EB"/>
    <w:rsid w:val="00717C2E"/>
    <w:rsid w:val="00717F0C"/>
    <w:rsid w:val="007204FA"/>
    <w:rsid w:val="00720D4C"/>
    <w:rsid w:val="0072121F"/>
    <w:rsid w:val="007213B3"/>
    <w:rsid w:val="007224A3"/>
    <w:rsid w:val="0072457F"/>
    <w:rsid w:val="00724E27"/>
    <w:rsid w:val="00725406"/>
    <w:rsid w:val="00725556"/>
    <w:rsid w:val="00725E7B"/>
    <w:rsid w:val="0072621B"/>
    <w:rsid w:val="00727809"/>
    <w:rsid w:val="00730555"/>
    <w:rsid w:val="00730EB4"/>
    <w:rsid w:val="00731084"/>
    <w:rsid w:val="00731262"/>
    <w:rsid w:val="007312CC"/>
    <w:rsid w:val="007320F3"/>
    <w:rsid w:val="00733794"/>
    <w:rsid w:val="00733F4D"/>
    <w:rsid w:val="00736180"/>
    <w:rsid w:val="00736A64"/>
    <w:rsid w:val="00736A78"/>
    <w:rsid w:val="00737841"/>
    <w:rsid w:val="00737F6A"/>
    <w:rsid w:val="007403A7"/>
    <w:rsid w:val="007407D7"/>
    <w:rsid w:val="0074085D"/>
    <w:rsid w:val="00740C0F"/>
    <w:rsid w:val="007410B6"/>
    <w:rsid w:val="00741519"/>
    <w:rsid w:val="00741F4B"/>
    <w:rsid w:val="00742632"/>
    <w:rsid w:val="007426A7"/>
    <w:rsid w:val="00744C6F"/>
    <w:rsid w:val="00744DB6"/>
    <w:rsid w:val="007457F6"/>
    <w:rsid w:val="00745ABB"/>
    <w:rsid w:val="00746C42"/>
    <w:rsid w:val="00746E38"/>
    <w:rsid w:val="00747908"/>
    <w:rsid w:val="00747CD5"/>
    <w:rsid w:val="00750CC1"/>
    <w:rsid w:val="0075112F"/>
    <w:rsid w:val="00751169"/>
    <w:rsid w:val="007511EF"/>
    <w:rsid w:val="007516FD"/>
    <w:rsid w:val="00751B3E"/>
    <w:rsid w:val="00753B51"/>
    <w:rsid w:val="0075451C"/>
    <w:rsid w:val="007555EE"/>
    <w:rsid w:val="007563CD"/>
    <w:rsid w:val="00756629"/>
    <w:rsid w:val="007569D2"/>
    <w:rsid w:val="00756D6C"/>
    <w:rsid w:val="007575D2"/>
    <w:rsid w:val="00757B4F"/>
    <w:rsid w:val="00757B6A"/>
    <w:rsid w:val="00757C1D"/>
    <w:rsid w:val="00757DB4"/>
    <w:rsid w:val="007601C1"/>
    <w:rsid w:val="00760593"/>
    <w:rsid w:val="00760EB8"/>
    <w:rsid w:val="007610E0"/>
    <w:rsid w:val="00761515"/>
    <w:rsid w:val="007615C0"/>
    <w:rsid w:val="007617FD"/>
    <w:rsid w:val="00762110"/>
    <w:rsid w:val="007621AA"/>
    <w:rsid w:val="007625F6"/>
    <w:rsid w:val="0076260A"/>
    <w:rsid w:val="00762D8C"/>
    <w:rsid w:val="00763BAD"/>
    <w:rsid w:val="00764A67"/>
    <w:rsid w:val="007664EC"/>
    <w:rsid w:val="00766FF0"/>
    <w:rsid w:val="0076705A"/>
    <w:rsid w:val="00767D91"/>
    <w:rsid w:val="007704C3"/>
    <w:rsid w:val="00770540"/>
    <w:rsid w:val="00770F6B"/>
    <w:rsid w:val="00771401"/>
    <w:rsid w:val="00771883"/>
    <w:rsid w:val="00774529"/>
    <w:rsid w:val="00775286"/>
    <w:rsid w:val="007752D9"/>
    <w:rsid w:val="00775418"/>
    <w:rsid w:val="00776DC2"/>
    <w:rsid w:val="00777AE5"/>
    <w:rsid w:val="00780122"/>
    <w:rsid w:val="00780842"/>
    <w:rsid w:val="00780FC3"/>
    <w:rsid w:val="00781EE3"/>
    <w:rsid w:val="0078214B"/>
    <w:rsid w:val="00782CE5"/>
    <w:rsid w:val="0078320A"/>
    <w:rsid w:val="007832B5"/>
    <w:rsid w:val="00783352"/>
    <w:rsid w:val="0078498A"/>
    <w:rsid w:val="00785380"/>
    <w:rsid w:val="00787440"/>
    <w:rsid w:val="007877D5"/>
    <w:rsid w:val="00787840"/>
    <w:rsid w:val="00787BF3"/>
    <w:rsid w:val="00790002"/>
    <w:rsid w:val="00790A41"/>
    <w:rsid w:val="00790D80"/>
    <w:rsid w:val="007918B0"/>
    <w:rsid w:val="00791DE6"/>
    <w:rsid w:val="00791E2A"/>
    <w:rsid w:val="0079209B"/>
    <w:rsid w:val="00792207"/>
    <w:rsid w:val="007927C8"/>
    <w:rsid w:val="00792B64"/>
    <w:rsid w:val="00792D52"/>
    <w:rsid w:val="00792E29"/>
    <w:rsid w:val="0079379A"/>
    <w:rsid w:val="00794953"/>
    <w:rsid w:val="00795607"/>
    <w:rsid w:val="00796048"/>
    <w:rsid w:val="0079795E"/>
    <w:rsid w:val="007A02E8"/>
    <w:rsid w:val="007A0A57"/>
    <w:rsid w:val="007A1F2F"/>
    <w:rsid w:val="007A2612"/>
    <w:rsid w:val="007A2A5C"/>
    <w:rsid w:val="007A5150"/>
    <w:rsid w:val="007A5373"/>
    <w:rsid w:val="007A587B"/>
    <w:rsid w:val="007A59E9"/>
    <w:rsid w:val="007A6AF5"/>
    <w:rsid w:val="007A6D71"/>
    <w:rsid w:val="007A789F"/>
    <w:rsid w:val="007B0F53"/>
    <w:rsid w:val="007B1079"/>
    <w:rsid w:val="007B1578"/>
    <w:rsid w:val="007B1E57"/>
    <w:rsid w:val="007B2F06"/>
    <w:rsid w:val="007B377B"/>
    <w:rsid w:val="007B3F9D"/>
    <w:rsid w:val="007B6B18"/>
    <w:rsid w:val="007B75BC"/>
    <w:rsid w:val="007C0BD6"/>
    <w:rsid w:val="007C1FD5"/>
    <w:rsid w:val="007C3806"/>
    <w:rsid w:val="007C3F7E"/>
    <w:rsid w:val="007C5BB7"/>
    <w:rsid w:val="007C5D56"/>
    <w:rsid w:val="007C5F3C"/>
    <w:rsid w:val="007D07D5"/>
    <w:rsid w:val="007D0889"/>
    <w:rsid w:val="007D0BFB"/>
    <w:rsid w:val="007D1050"/>
    <w:rsid w:val="007D1C64"/>
    <w:rsid w:val="007D32DD"/>
    <w:rsid w:val="007D372A"/>
    <w:rsid w:val="007D6D39"/>
    <w:rsid w:val="007D6DCE"/>
    <w:rsid w:val="007D72C4"/>
    <w:rsid w:val="007D732B"/>
    <w:rsid w:val="007D7790"/>
    <w:rsid w:val="007D7B80"/>
    <w:rsid w:val="007D7FD7"/>
    <w:rsid w:val="007E0918"/>
    <w:rsid w:val="007E0F6C"/>
    <w:rsid w:val="007E153A"/>
    <w:rsid w:val="007E1B41"/>
    <w:rsid w:val="007E2CFE"/>
    <w:rsid w:val="007E3B3D"/>
    <w:rsid w:val="007E4603"/>
    <w:rsid w:val="007E588C"/>
    <w:rsid w:val="007E59C9"/>
    <w:rsid w:val="007E721B"/>
    <w:rsid w:val="007E7403"/>
    <w:rsid w:val="007E7BBC"/>
    <w:rsid w:val="007E7BDF"/>
    <w:rsid w:val="007F0072"/>
    <w:rsid w:val="007F032A"/>
    <w:rsid w:val="007F0726"/>
    <w:rsid w:val="007F0BE6"/>
    <w:rsid w:val="007F1E8D"/>
    <w:rsid w:val="007F2EB6"/>
    <w:rsid w:val="007F37E3"/>
    <w:rsid w:val="007F3D62"/>
    <w:rsid w:val="007F49DA"/>
    <w:rsid w:val="007F54C3"/>
    <w:rsid w:val="007F7890"/>
    <w:rsid w:val="007F7CCF"/>
    <w:rsid w:val="0080084F"/>
    <w:rsid w:val="008013CE"/>
    <w:rsid w:val="00802833"/>
    <w:rsid w:val="00802949"/>
    <w:rsid w:val="0080301E"/>
    <w:rsid w:val="0080365F"/>
    <w:rsid w:val="0080370D"/>
    <w:rsid w:val="008054C7"/>
    <w:rsid w:val="00806D30"/>
    <w:rsid w:val="0080702A"/>
    <w:rsid w:val="0080717F"/>
    <w:rsid w:val="008103E2"/>
    <w:rsid w:val="008108DF"/>
    <w:rsid w:val="00810CDE"/>
    <w:rsid w:val="00810FCC"/>
    <w:rsid w:val="00811081"/>
    <w:rsid w:val="0081134D"/>
    <w:rsid w:val="00811511"/>
    <w:rsid w:val="00811B4A"/>
    <w:rsid w:val="00812BE5"/>
    <w:rsid w:val="00812C11"/>
    <w:rsid w:val="008138A4"/>
    <w:rsid w:val="008156EA"/>
    <w:rsid w:val="008159A5"/>
    <w:rsid w:val="00817094"/>
    <w:rsid w:val="008170BC"/>
    <w:rsid w:val="00817429"/>
    <w:rsid w:val="008200AF"/>
    <w:rsid w:val="00820D47"/>
    <w:rsid w:val="00821514"/>
    <w:rsid w:val="008216FB"/>
    <w:rsid w:val="00821E35"/>
    <w:rsid w:val="008224CD"/>
    <w:rsid w:val="00822CE6"/>
    <w:rsid w:val="008233E3"/>
    <w:rsid w:val="008236B3"/>
    <w:rsid w:val="008236D6"/>
    <w:rsid w:val="00823FAD"/>
    <w:rsid w:val="00824591"/>
    <w:rsid w:val="008245F2"/>
    <w:rsid w:val="00824646"/>
    <w:rsid w:val="00824AED"/>
    <w:rsid w:val="008260B1"/>
    <w:rsid w:val="00827820"/>
    <w:rsid w:val="008318AD"/>
    <w:rsid w:val="00831B8B"/>
    <w:rsid w:val="00831E2A"/>
    <w:rsid w:val="00831ED7"/>
    <w:rsid w:val="00832E3C"/>
    <w:rsid w:val="0083405D"/>
    <w:rsid w:val="0083419C"/>
    <w:rsid w:val="0083481B"/>
    <w:rsid w:val="00834A08"/>
    <w:rsid w:val="00834AFD"/>
    <w:rsid w:val="00834DBE"/>
    <w:rsid w:val="00834F55"/>
    <w:rsid w:val="008350C9"/>
    <w:rsid w:val="00835268"/>
    <w:rsid w:val="008352D4"/>
    <w:rsid w:val="00835D03"/>
    <w:rsid w:val="00836331"/>
    <w:rsid w:val="00836683"/>
    <w:rsid w:val="008369E9"/>
    <w:rsid w:val="00836DB9"/>
    <w:rsid w:val="00836E0D"/>
    <w:rsid w:val="00837B27"/>
    <w:rsid w:val="00837C67"/>
    <w:rsid w:val="00837F3F"/>
    <w:rsid w:val="00840E5F"/>
    <w:rsid w:val="008415B0"/>
    <w:rsid w:val="00841B24"/>
    <w:rsid w:val="00842028"/>
    <w:rsid w:val="00842ACA"/>
    <w:rsid w:val="00842D9D"/>
    <w:rsid w:val="00842ED8"/>
    <w:rsid w:val="008436B8"/>
    <w:rsid w:val="00843F52"/>
    <w:rsid w:val="00844A87"/>
    <w:rsid w:val="008460B6"/>
    <w:rsid w:val="00846779"/>
    <w:rsid w:val="008471DD"/>
    <w:rsid w:val="0085008B"/>
    <w:rsid w:val="008500B1"/>
    <w:rsid w:val="00850329"/>
    <w:rsid w:val="00850C9D"/>
    <w:rsid w:val="0085194D"/>
    <w:rsid w:val="008526DE"/>
    <w:rsid w:val="0085291A"/>
    <w:rsid w:val="00852B59"/>
    <w:rsid w:val="008536F2"/>
    <w:rsid w:val="008555A0"/>
    <w:rsid w:val="0085598F"/>
    <w:rsid w:val="00855F0B"/>
    <w:rsid w:val="00856272"/>
    <w:rsid w:val="008563FF"/>
    <w:rsid w:val="00856602"/>
    <w:rsid w:val="008578DC"/>
    <w:rsid w:val="0086018B"/>
    <w:rsid w:val="008603C7"/>
    <w:rsid w:val="00860601"/>
    <w:rsid w:val="00861171"/>
    <w:rsid w:val="008611BC"/>
    <w:rsid w:val="008611DD"/>
    <w:rsid w:val="008616AA"/>
    <w:rsid w:val="00861D27"/>
    <w:rsid w:val="008620DE"/>
    <w:rsid w:val="0086284A"/>
    <w:rsid w:val="00863E41"/>
    <w:rsid w:val="00864F95"/>
    <w:rsid w:val="008653A2"/>
    <w:rsid w:val="00866867"/>
    <w:rsid w:val="0086692C"/>
    <w:rsid w:val="00866C1A"/>
    <w:rsid w:val="008709BB"/>
    <w:rsid w:val="00870C83"/>
    <w:rsid w:val="008711AA"/>
    <w:rsid w:val="0087125B"/>
    <w:rsid w:val="00872257"/>
    <w:rsid w:val="0087272D"/>
    <w:rsid w:val="008753E6"/>
    <w:rsid w:val="008758CA"/>
    <w:rsid w:val="0087637D"/>
    <w:rsid w:val="0087738C"/>
    <w:rsid w:val="008777E3"/>
    <w:rsid w:val="00877863"/>
    <w:rsid w:val="00877E5B"/>
    <w:rsid w:val="008802AF"/>
    <w:rsid w:val="00881926"/>
    <w:rsid w:val="0088234A"/>
    <w:rsid w:val="00882BE7"/>
    <w:rsid w:val="0088318F"/>
    <w:rsid w:val="0088331D"/>
    <w:rsid w:val="0088354E"/>
    <w:rsid w:val="008837FF"/>
    <w:rsid w:val="00884A8C"/>
    <w:rsid w:val="008852B0"/>
    <w:rsid w:val="00885AE7"/>
    <w:rsid w:val="00886B60"/>
    <w:rsid w:val="0088714F"/>
    <w:rsid w:val="00887889"/>
    <w:rsid w:val="008902A6"/>
    <w:rsid w:val="00890793"/>
    <w:rsid w:val="00890F45"/>
    <w:rsid w:val="00891C10"/>
    <w:rsid w:val="008920FF"/>
    <w:rsid w:val="0089217A"/>
    <w:rsid w:val="00892680"/>
    <w:rsid w:val="008926E8"/>
    <w:rsid w:val="00894F19"/>
    <w:rsid w:val="00895DF4"/>
    <w:rsid w:val="00896908"/>
    <w:rsid w:val="00896A10"/>
    <w:rsid w:val="00896C07"/>
    <w:rsid w:val="008971B5"/>
    <w:rsid w:val="00897579"/>
    <w:rsid w:val="008A0898"/>
    <w:rsid w:val="008A1124"/>
    <w:rsid w:val="008A2DED"/>
    <w:rsid w:val="008A374A"/>
    <w:rsid w:val="008A44F4"/>
    <w:rsid w:val="008A4A11"/>
    <w:rsid w:val="008A4B07"/>
    <w:rsid w:val="008A5B6D"/>
    <w:rsid w:val="008A5D26"/>
    <w:rsid w:val="008A6B13"/>
    <w:rsid w:val="008A6ECB"/>
    <w:rsid w:val="008B0011"/>
    <w:rsid w:val="008B0472"/>
    <w:rsid w:val="008B0BF9"/>
    <w:rsid w:val="008B22C1"/>
    <w:rsid w:val="008B22F7"/>
    <w:rsid w:val="008B2866"/>
    <w:rsid w:val="008B2CCC"/>
    <w:rsid w:val="008B2D2A"/>
    <w:rsid w:val="008B2D77"/>
    <w:rsid w:val="008B3859"/>
    <w:rsid w:val="008B3EAC"/>
    <w:rsid w:val="008B436D"/>
    <w:rsid w:val="008B4E49"/>
    <w:rsid w:val="008B55F1"/>
    <w:rsid w:val="008B64F2"/>
    <w:rsid w:val="008B650B"/>
    <w:rsid w:val="008B6ADB"/>
    <w:rsid w:val="008B7712"/>
    <w:rsid w:val="008B7A8A"/>
    <w:rsid w:val="008B7B26"/>
    <w:rsid w:val="008B7BA0"/>
    <w:rsid w:val="008C0240"/>
    <w:rsid w:val="008C0997"/>
    <w:rsid w:val="008C0D4A"/>
    <w:rsid w:val="008C1DE7"/>
    <w:rsid w:val="008C3524"/>
    <w:rsid w:val="008C4061"/>
    <w:rsid w:val="008C4229"/>
    <w:rsid w:val="008C5473"/>
    <w:rsid w:val="008C5BE0"/>
    <w:rsid w:val="008C7233"/>
    <w:rsid w:val="008C778A"/>
    <w:rsid w:val="008C7A03"/>
    <w:rsid w:val="008D0170"/>
    <w:rsid w:val="008D114A"/>
    <w:rsid w:val="008D1456"/>
    <w:rsid w:val="008D2434"/>
    <w:rsid w:val="008D29B1"/>
    <w:rsid w:val="008D34BD"/>
    <w:rsid w:val="008D5162"/>
    <w:rsid w:val="008D5300"/>
    <w:rsid w:val="008D5C87"/>
    <w:rsid w:val="008D6E28"/>
    <w:rsid w:val="008D6E96"/>
    <w:rsid w:val="008E171D"/>
    <w:rsid w:val="008E1CC8"/>
    <w:rsid w:val="008E1FF8"/>
    <w:rsid w:val="008E2785"/>
    <w:rsid w:val="008E2C9E"/>
    <w:rsid w:val="008E3E58"/>
    <w:rsid w:val="008E41E2"/>
    <w:rsid w:val="008E78A3"/>
    <w:rsid w:val="008F0654"/>
    <w:rsid w:val="008F06CB"/>
    <w:rsid w:val="008F135C"/>
    <w:rsid w:val="008F2E83"/>
    <w:rsid w:val="008F4B44"/>
    <w:rsid w:val="008F5063"/>
    <w:rsid w:val="008F5321"/>
    <w:rsid w:val="008F537D"/>
    <w:rsid w:val="008F5524"/>
    <w:rsid w:val="008F5AB0"/>
    <w:rsid w:val="008F5AD7"/>
    <w:rsid w:val="008F612A"/>
    <w:rsid w:val="008F774D"/>
    <w:rsid w:val="0090045C"/>
    <w:rsid w:val="00900647"/>
    <w:rsid w:val="00900ECD"/>
    <w:rsid w:val="00900F64"/>
    <w:rsid w:val="009014D0"/>
    <w:rsid w:val="00901825"/>
    <w:rsid w:val="0090293D"/>
    <w:rsid w:val="009034DE"/>
    <w:rsid w:val="00903E11"/>
    <w:rsid w:val="00905396"/>
    <w:rsid w:val="009053EF"/>
    <w:rsid w:val="0090605D"/>
    <w:rsid w:val="0090629D"/>
    <w:rsid w:val="00906419"/>
    <w:rsid w:val="0090768C"/>
    <w:rsid w:val="00907798"/>
    <w:rsid w:val="00907A35"/>
    <w:rsid w:val="009112E9"/>
    <w:rsid w:val="009115B7"/>
    <w:rsid w:val="0091265E"/>
    <w:rsid w:val="00912816"/>
    <w:rsid w:val="00912889"/>
    <w:rsid w:val="00913A42"/>
    <w:rsid w:val="00914167"/>
    <w:rsid w:val="009143DB"/>
    <w:rsid w:val="00914A94"/>
    <w:rsid w:val="00914D5E"/>
    <w:rsid w:val="00915065"/>
    <w:rsid w:val="009156C1"/>
    <w:rsid w:val="00915A23"/>
    <w:rsid w:val="00915AE7"/>
    <w:rsid w:val="00917230"/>
    <w:rsid w:val="00917A2A"/>
    <w:rsid w:val="00917CE5"/>
    <w:rsid w:val="009217C0"/>
    <w:rsid w:val="00924E57"/>
    <w:rsid w:val="00925241"/>
    <w:rsid w:val="00925CEC"/>
    <w:rsid w:val="00925DBC"/>
    <w:rsid w:val="009268C4"/>
    <w:rsid w:val="009269BE"/>
    <w:rsid w:val="00926A3F"/>
    <w:rsid w:val="0092794E"/>
    <w:rsid w:val="00930042"/>
    <w:rsid w:val="00930648"/>
    <w:rsid w:val="00930D30"/>
    <w:rsid w:val="00931A21"/>
    <w:rsid w:val="009329E8"/>
    <w:rsid w:val="00932ED0"/>
    <w:rsid w:val="009332A2"/>
    <w:rsid w:val="00933598"/>
    <w:rsid w:val="00933995"/>
    <w:rsid w:val="00935419"/>
    <w:rsid w:val="009367CE"/>
    <w:rsid w:val="00937598"/>
    <w:rsid w:val="00937883"/>
    <w:rsid w:val="0093790B"/>
    <w:rsid w:val="0094168F"/>
    <w:rsid w:val="009417FA"/>
    <w:rsid w:val="00942FD1"/>
    <w:rsid w:val="00943751"/>
    <w:rsid w:val="00943A44"/>
    <w:rsid w:val="00943F9E"/>
    <w:rsid w:val="009445C9"/>
    <w:rsid w:val="00944D11"/>
    <w:rsid w:val="00945378"/>
    <w:rsid w:val="00946971"/>
    <w:rsid w:val="00946DD0"/>
    <w:rsid w:val="00946ECE"/>
    <w:rsid w:val="0094706D"/>
    <w:rsid w:val="0094749E"/>
    <w:rsid w:val="00947996"/>
    <w:rsid w:val="009506A2"/>
    <w:rsid w:val="009506BF"/>
    <w:rsid w:val="009508B4"/>
    <w:rsid w:val="009509E6"/>
    <w:rsid w:val="00951B07"/>
    <w:rsid w:val="00952018"/>
    <w:rsid w:val="00952800"/>
    <w:rsid w:val="00952913"/>
    <w:rsid w:val="00952B56"/>
    <w:rsid w:val="0095300D"/>
    <w:rsid w:val="00953540"/>
    <w:rsid w:val="00953B42"/>
    <w:rsid w:val="00953CE3"/>
    <w:rsid w:val="00954772"/>
    <w:rsid w:val="00954F68"/>
    <w:rsid w:val="00955793"/>
    <w:rsid w:val="00956812"/>
    <w:rsid w:val="0095719A"/>
    <w:rsid w:val="009573B6"/>
    <w:rsid w:val="0095774A"/>
    <w:rsid w:val="00960BD3"/>
    <w:rsid w:val="00960D4F"/>
    <w:rsid w:val="009623E9"/>
    <w:rsid w:val="00963549"/>
    <w:rsid w:val="00963EEB"/>
    <w:rsid w:val="009648BC"/>
    <w:rsid w:val="00964C2F"/>
    <w:rsid w:val="00964F3E"/>
    <w:rsid w:val="00965F88"/>
    <w:rsid w:val="00966A48"/>
    <w:rsid w:val="00967905"/>
    <w:rsid w:val="00972C7A"/>
    <w:rsid w:val="00973B98"/>
    <w:rsid w:val="00973D43"/>
    <w:rsid w:val="00974E42"/>
    <w:rsid w:val="00974FB2"/>
    <w:rsid w:val="009752CE"/>
    <w:rsid w:val="009777EE"/>
    <w:rsid w:val="00980406"/>
    <w:rsid w:val="00980443"/>
    <w:rsid w:val="009811EB"/>
    <w:rsid w:val="00982536"/>
    <w:rsid w:val="00982931"/>
    <w:rsid w:val="00983C9E"/>
    <w:rsid w:val="00983E5E"/>
    <w:rsid w:val="0098478B"/>
    <w:rsid w:val="00984E03"/>
    <w:rsid w:val="00984F90"/>
    <w:rsid w:val="00985083"/>
    <w:rsid w:val="0098640B"/>
    <w:rsid w:val="00986946"/>
    <w:rsid w:val="00986D06"/>
    <w:rsid w:val="00987401"/>
    <w:rsid w:val="0098763A"/>
    <w:rsid w:val="00987A1B"/>
    <w:rsid w:val="00987E85"/>
    <w:rsid w:val="00990211"/>
    <w:rsid w:val="00990249"/>
    <w:rsid w:val="00991752"/>
    <w:rsid w:val="00991CD2"/>
    <w:rsid w:val="00991D7C"/>
    <w:rsid w:val="0099588F"/>
    <w:rsid w:val="00995E68"/>
    <w:rsid w:val="00996339"/>
    <w:rsid w:val="00996434"/>
    <w:rsid w:val="00997A0E"/>
    <w:rsid w:val="009A0660"/>
    <w:rsid w:val="009A0D12"/>
    <w:rsid w:val="009A1987"/>
    <w:rsid w:val="009A2A0F"/>
    <w:rsid w:val="009A2BEE"/>
    <w:rsid w:val="009A402B"/>
    <w:rsid w:val="009A43B4"/>
    <w:rsid w:val="009A4C74"/>
    <w:rsid w:val="009A5289"/>
    <w:rsid w:val="009A5754"/>
    <w:rsid w:val="009A58F5"/>
    <w:rsid w:val="009A77DD"/>
    <w:rsid w:val="009A7A53"/>
    <w:rsid w:val="009B0402"/>
    <w:rsid w:val="009B077A"/>
    <w:rsid w:val="009B0B75"/>
    <w:rsid w:val="009B0DB2"/>
    <w:rsid w:val="009B16DF"/>
    <w:rsid w:val="009B2AB5"/>
    <w:rsid w:val="009B3A5A"/>
    <w:rsid w:val="009B3C10"/>
    <w:rsid w:val="009B48D6"/>
    <w:rsid w:val="009B4B6A"/>
    <w:rsid w:val="009B4CB2"/>
    <w:rsid w:val="009B6701"/>
    <w:rsid w:val="009B6887"/>
    <w:rsid w:val="009B6EF7"/>
    <w:rsid w:val="009B7000"/>
    <w:rsid w:val="009B739C"/>
    <w:rsid w:val="009B7E68"/>
    <w:rsid w:val="009C04EC"/>
    <w:rsid w:val="009C27C6"/>
    <w:rsid w:val="009C2BBF"/>
    <w:rsid w:val="009C2CA0"/>
    <w:rsid w:val="009C328C"/>
    <w:rsid w:val="009C3FE9"/>
    <w:rsid w:val="009C4444"/>
    <w:rsid w:val="009C4B37"/>
    <w:rsid w:val="009C5D5C"/>
    <w:rsid w:val="009C5D8D"/>
    <w:rsid w:val="009C79AD"/>
    <w:rsid w:val="009C7CA6"/>
    <w:rsid w:val="009D0090"/>
    <w:rsid w:val="009D09E3"/>
    <w:rsid w:val="009D0BF1"/>
    <w:rsid w:val="009D1934"/>
    <w:rsid w:val="009D21C0"/>
    <w:rsid w:val="009D2A43"/>
    <w:rsid w:val="009D2C9C"/>
    <w:rsid w:val="009D3183"/>
    <w:rsid w:val="009D3316"/>
    <w:rsid w:val="009D371B"/>
    <w:rsid w:val="009D497F"/>
    <w:rsid w:val="009D4B0D"/>
    <w:rsid w:val="009D55AA"/>
    <w:rsid w:val="009D641F"/>
    <w:rsid w:val="009D663F"/>
    <w:rsid w:val="009D6EFF"/>
    <w:rsid w:val="009D786D"/>
    <w:rsid w:val="009D7E6E"/>
    <w:rsid w:val="009E1DDF"/>
    <w:rsid w:val="009E20D4"/>
    <w:rsid w:val="009E3E77"/>
    <w:rsid w:val="009E3FAB"/>
    <w:rsid w:val="009E416B"/>
    <w:rsid w:val="009E5659"/>
    <w:rsid w:val="009E5B3F"/>
    <w:rsid w:val="009E610A"/>
    <w:rsid w:val="009E6313"/>
    <w:rsid w:val="009E67F3"/>
    <w:rsid w:val="009E6F96"/>
    <w:rsid w:val="009E7D90"/>
    <w:rsid w:val="009F081E"/>
    <w:rsid w:val="009F1AB0"/>
    <w:rsid w:val="009F209F"/>
    <w:rsid w:val="009F2E35"/>
    <w:rsid w:val="009F429F"/>
    <w:rsid w:val="009F42BF"/>
    <w:rsid w:val="009F4436"/>
    <w:rsid w:val="009F4D8B"/>
    <w:rsid w:val="009F501D"/>
    <w:rsid w:val="009F540C"/>
    <w:rsid w:val="009F6426"/>
    <w:rsid w:val="009F6FD1"/>
    <w:rsid w:val="009F79F2"/>
    <w:rsid w:val="009F7D76"/>
    <w:rsid w:val="009F7ED6"/>
    <w:rsid w:val="00A01985"/>
    <w:rsid w:val="00A01BAC"/>
    <w:rsid w:val="00A02BA0"/>
    <w:rsid w:val="00A0306C"/>
    <w:rsid w:val="00A032A3"/>
    <w:rsid w:val="00A039D5"/>
    <w:rsid w:val="00A046AD"/>
    <w:rsid w:val="00A04A8A"/>
    <w:rsid w:val="00A05683"/>
    <w:rsid w:val="00A064DF"/>
    <w:rsid w:val="00A079C1"/>
    <w:rsid w:val="00A11B0D"/>
    <w:rsid w:val="00A12520"/>
    <w:rsid w:val="00A13025"/>
    <w:rsid w:val="00A130FD"/>
    <w:rsid w:val="00A1364E"/>
    <w:rsid w:val="00A13997"/>
    <w:rsid w:val="00A13D6D"/>
    <w:rsid w:val="00A13F39"/>
    <w:rsid w:val="00A144B1"/>
    <w:rsid w:val="00A144EA"/>
    <w:rsid w:val="00A14769"/>
    <w:rsid w:val="00A14ED3"/>
    <w:rsid w:val="00A15519"/>
    <w:rsid w:val="00A158D2"/>
    <w:rsid w:val="00A16151"/>
    <w:rsid w:val="00A16EC6"/>
    <w:rsid w:val="00A1706C"/>
    <w:rsid w:val="00A17A5E"/>
    <w:rsid w:val="00A17C06"/>
    <w:rsid w:val="00A20F38"/>
    <w:rsid w:val="00A2126E"/>
    <w:rsid w:val="00A21706"/>
    <w:rsid w:val="00A21D15"/>
    <w:rsid w:val="00A2345E"/>
    <w:rsid w:val="00A2355D"/>
    <w:rsid w:val="00A24FCC"/>
    <w:rsid w:val="00A26A90"/>
    <w:rsid w:val="00A26B27"/>
    <w:rsid w:val="00A30E4F"/>
    <w:rsid w:val="00A31322"/>
    <w:rsid w:val="00A314A3"/>
    <w:rsid w:val="00A31B27"/>
    <w:rsid w:val="00A32253"/>
    <w:rsid w:val="00A3270B"/>
    <w:rsid w:val="00A32816"/>
    <w:rsid w:val="00A3310E"/>
    <w:rsid w:val="00A333A0"/>
    <w:rsid w:val="00A34572"/>
    <w:rsid w:val="00A34AC3"/>
    <w:rsid w:val="00A35AB2"/>
    <w:rsid w:val="00A37E70"/>
    <w:rsid w:val="00A4121C"/>
    <w:rsid w:val="00A41853"/>
    <w:rsid w:val="00A41F08"/>
    <w:rsid w:val="00A426B2"/>
    <w:rsid w:val="00A42D51"/>
    <w:rsid w:val="00A437E1"/>
    <w:rsid w:val="00A44F29"/>
    <w:rsid w:val="00A45021"/>
    <w:rsid w:val="00A45DF3"/>
    <w:rsid w:val="00A4685E"/>
    <w:rsid w:val="00A50A1B"/>
    <w:rsid w:val="00A50CD4"/>
    <w:rsid w:val="00A51191"/>
    <w:rsid w:val="00A535C4"/>
    <w:rsid w:val="00A53A3E"/>
    <w:rsid w:val="00A53BD2"/>
    <w:rsid w:val="00A53F15"/>
    <w:rsid w:val="00A54432"/>
    <w:rsid w:val="00A551F9"/>
    <w:rsid w:val="00A55A01"/>
    <w:rsid w:val="00A56D62"/>
    <w:rsid w:val="00A56F07"/>
    <w:rsid w:val="00A5751B"/>
    <w:rsid w:val="00A5762C"/>
    <w:rsid w:val="00A600FC"/>
    <w:rsid w:val="00A60438"/>
    <w:rsid w:val="00A606D8"/>
    <w:rsid w:val="00A606E1"/>
    <w:rsid w:val="00A60BCA"/>
    <w:rsid w:val="00A60D80"/>
    <w:rsid w:val="00A638DA"/>
    <w:rsid w:val="00A6430E"/>
    <w:rsid w:val="00A6475A"/>
    <w:rsid w:val="00A64E2F"/>
    <w:rsid w:val="00A65079"/>
    <w:rsid w:val="00A6510A"/>
    <w:rsid w:val="00A652B4"/>
    <w:rsid w:val="00A65B41"/>
    <w:rsid w:val="00A65B88"/>
    <w:rsid w:val="00A65E00"/>
    <w:rsid w:val="00A66A78"/>
    <w:rsid w:val="00A67E10"/>
    <w:rsid w:val="00A7109B"/>
    <w:rsid w:val="00A720DC"/>
    <w:rsid w:val="00A73AD5"/>
    <w:rsid w:val="00A73ED8"/>
    <w:rsid w:val="00A7433A"/>
    <w:rsid w:val="00A7436E"/>
    <w:rsid w:val="00A74E96"/>
    <w:rsid w:val="00A75526"/>
    <w:rsid w:val="00A75A8E"/>
    <w:rsid w:val="00A75BF4"/>
    <w:rsid w:val="00A75DF6"/>
    <w:rsid w:val="00A7673C"/>
    <w:rsid w:val="00A76A58"/>
    <w:rsid w:val="00A76DD7"/>
    <w:rsid w:val="00A77CA2"/>
    <w:rsid w:val="00A77CD9"/>
    <w:rsid w:val="00A801E2"/>
    <w:rsid w:val="00A8236C"/>
    <w:rsid w:val="00A82485"/>
    <w:rsid w:val="00A824DD"/>
    <w:rsid w:val="00A83676"/>
    <w:rsid w:val="00A83747"/>
    <w:rsid w:val="00A83B7B"/>
    <w:rsid w:val="00A8413A"/>
    <w:rsid w:val="00A84274"/>
    <w:rsid w:val="00A850F3"/>
    <w:rsid w:val="00A860E7"/>
    <w:rsid w:val="00A864E3"/>
    <w:rsid w:val="00A8688C"/>
    <w:rsid w:val="00A90D46"/>
    <w:rsid w:val="00A9265E"/>
    <w:rsid w:val="00A92C8D"/>
    <w:rsid w:val="00A93FB6"/>
    <w:rsid w:val="00A94213"/>
    <w:rsid w:val="00A94574"/>
    <w:rsid w:val="00A94995"/>
    <w:rsid w:val="00A949B3"/>
    <w:rsid w:val="00A94D31"/>
    <w:rsid w:val="00A9585F"/>
    <w:rsid w:val="00A95936"/>
    <w:rsid w:val="00A95A55"/>
    <w:rsid w:val="00A96147"/>
    <w:rsid w:val="00A96265"/>
    <w:rsid w:val="00A9665B"/>
    <w:rsid w:val="00A97084"/>
    <w:rsid w:val="00A97EB7"/>
    <w:rsid w:val="00AA1739"/>
    <w:rsid w:val="00AA1C2C"/>
    <w:rsid w:val="00AA1D82"/>
    <w:rsid w:val="00AA33E9"/>
    <w:rsid w:val="00AA35F6"/>
    <w:rsid w:val="00AA603F"/>
    <w:rsid w:val="00AA6543"/>
    <w:rsid w:val="00AA667C"/>
    <w:rsid w:val="00AA6E91"/>
    <w:rsid w:val="00AA7439"/>
    <w:rsid w:val="00AB047E"/>
    <w:rsid w:val="00AB0B0A"/>
    <w:rsid w:val="00AB0BAF"/>
    <w:rsid w:val="00AB0BB7"/>
    <w:rsid w:val="00AB0E29"/>
    <w:rsid w:val="00AB11BE"/>
    <w:rsid w:val="00AB1CB8"/>
    <w:rsid w:val="00AB22C6"/>
    <w:rsid w:val="00AB2AD0"/>
    <w:rsid w:val="00AB3729"/>
    <w:rsid w:val="00AB500F"/>
    <w:rsid w:val="00AB6115"/>
    <w:rsid w:val="00AB67FC"/>
    <w:rsid w:val="00AB6D7F"/>
    <w:rsid w:val="00AC00F2"/>
    <w:rsid w:val="00AC0562"/>
    <w:rsid w:val="00AC2196"/>
    <w:rsid w:val="00AC31B5"/>
    <w:rsid w:val="00AC422F"/>
    <w:rsid w:val="00AC4EA1"/>
    <w:rsid w:val="00AC5088"/>
    <w:rsid w:val="00AC5381"/>
    <w:rsid w:val="00AC54CB"/>
    <w:rsid w:val="00AC5920"/>
    <w:rsid w:val="00AC61CF"/>
    <w:rsid w:val="00AC639B"/>
    <w:rsid w:val="00AC6FCD"/>
    <w:rsid w:val="00AC791F"/>
    <w:rsid w:val="00AD0CC7"/>
    <w:rsid w:val="00AD0E65"/>
    <w:rsid w:val="00AD1EB4"/>
    <w:rsid w:val="00AD23BF"/>
    <w:rsid w:val="00AD2AC1"/>
    <w:rsid w:val="00AD2BF2"/>
    <w:rsid w:val="00AD360E"/>
    <w:rsid w:val="00AD40DD"/>
    <w:rsid w:val="00AD46BB"/>
    <w:rsid w:val="00AD4E90"/>
    <w:rsid w:val="00AD5422"/>
    <w:rsid w:val="00AD5DE8"/>
    <w:rsid w:val="00AD6337"/>
    <w:rsid w:val="00AD6468"/>
    <w:rsid w:val="00AD740D"/>
    <w:rsid w:val="00AD7C01"/>
    <w:rsid w:val="00AE0822"/>
    <w:rsid w:val="00AE0FD3"/>
    <w:rsid w:val="00AE3842"/>
    <w:rsid w:val="00AE4179"/>
    <w:rsid w:val="00AE4425"/>
    <w:rsid w:val="00AE4CB0"/>
    <w:rsid w:val="00AE4CCE"/>
    <w:rsid w:val="00AE4D34"/>
    <w:rsid w:val="00AE4FBE"/>
    <w:rsid w:val="00AE5FAF"/>
    <w:rsid w:val="00AE650F"/>
    <w:rsid w:val="00AE6555"/>
    <w:rsid w:val="00AE7D16"/>
    <w:rsid w:val="00AF1D94"/>
    <w:rsid w:val="00AF258E"/>
    <w:rsid w:val="00AF2848"/>
    <w:rsid w:val="00AF37F5"/>
    <w:rsid w:val="00AF3C50"/>
    <w:rsid w:val="00AF4CAA"/>
    <w:rsid w:val="00AF571A"/>
    <w:rsid w:val="00AF60A0"/>
    <w:rsid w:val="00AF67FC"/>
    <w:rsid w:val="00AF7DF5"/>
    <w:rsid w:val="00B006E5"/>
    <w:rsid w:val="00B024C2"/>
    <w:rsid w:val="00B0296E"/>
    <w:rsid w:val="00B02C14"/>
    <w:rsid w:val="00B0354D"/>
    <w:rsid w:val="00B05EE9"/>
    <w:rsid w:val="00B07700"/>
    <w:rsid w:val="00B10067"/>
    <w:rsid w:val="00B10828"/>
    <w:rsid w:val="00B108B5"/>
    <w:rsid w:val="00B11E18"/>
    <w:rsid w:val="00B121FD"/>
    <w:rsid w:val="00B124F5"/>
    <w:rsid w:val="00B12780"/>
    <w:rsid w:val="00B12B8B"/>
    <w:rsid w:val="00B13921"/>
    <w:rsid w:val="00B14660"/>
    <w:rsid w:val="00B14709"/>
    <w:rsid w:val="00B15015"/>
    <w:rsid w:val="00B1528C"/>
    <w:rsid w:val="00B15413"/>
    <w:rsid w:val="00B1634E"/>
    <w:rsid w:val="00B16ACD"/>
    <w:rsid w:val="00B16C76"/>
    <w:rsid w:val="00B17902"/>
    <w:rsid w:val="00B17CB3"/>
    <w:rsid w:val="00B21487"/>
    <w:rsid w:val="00B22C26"/>
    <w:rsid w:val="00B232D1"/>
    <w:rsid w:val="00B23776"/>
    <w:rsid w:val="00B24DB5"/>
    <w:rsid w:val="00B25AF9"/>
    <w:rsid w:val="00B25C2B"/>
    <w:rsid w:val="00B27A14"/>
    <w:rsid w:val="00B3042E"/>
    <w:rsid w:val="00B31F9E"/>
    <w:rsid w:val="00B3268F"/>
    <w:rsid w:val="00B32A62"/>
    <w:rsid w:val="00B32C2C"/>
    <w:rsid w:val="00B33A1A"/>
    <w:rsid w:val="00B33E6C"/>
    <w:rsid w:val="00B35586"/>
    <w:rsid w:val="00B371CC"/>
    <w:rsid w:val="00B37EC1"/>
    <w:rsid w:val="00B413E3"/>
    <w:rsid w:val="00B41CD9"/>
    <w:rsid w:val="00B41DF1"/>
    <w:rsid w:val="00B427E6"/>
    <w:rsid w:val="00B428A6"/>
    <w:rsid w:val="00B42B82"/>
    <w:rsid w:val="00B42F55"/>
    <w:rsid w:val="00B43699"/>
    <w:rsid w:val="00B43E1F"/>
    <w:rsid w:val="00B45301"/>
    <w:rsid w:val="00B45513"/>
    <w:rsid w:val="00B45832"/>
    <w:rsid w:val="00B45FBC"/>
    <w:rsid w:val="00B47085"/>
    <w:rsid w:val="00B47AF2"/>
    <w:rsid w:val="00B50330"/>
    <w:rsid w:val="00B504A9"/>
    <w:rsid w:val="00B5102C"/>
    <w:rsid w:val="00B512AC"/>
    <w:rsid w:val="00B51A7D"/>
    <w:rsid w:val="00B527D2"/>
    <w:rsid w:val="00B53396"/>
    <w:rsid w:val="00B535C2"/>
    <w:rsid w:val="00B53704"/>
    <w:rsid w:val="00B539F2"/>
    <w:rsid w:val="00B544E5"/>
    <w:rsid w:val="00B55413"/>
    <w:rsid w:val="00B55544"/>
    <w:rsid w:val="00B55D04"/>
    <w:rsid w:val="00B55E0D"/>
    <w:rsid w:val="00B565E9"/>
    <w:rsid w:val="00B60DD9"/>
    <w:rsid w:val="00B628BF"/>
    <w:rsid w:val="00B642FC"/>
    <w:rsid w:val="00B643E4"/>
    <w:rsid w:val="00B64D26"/>
    <w:rsid w:val="00B64D77"/>
    <w:rsid w:val="00B64F8E"/>
    <w:rsid w:val="00B64FBB"/>
    <w:rsid w:val="00B65000"/>
    <w:rsid w:val="00B65297"/>
    <w:rsid w:val="00B659DD"/>
    <w:rsid w:val="00B65E87"/>
    <w:rsid w:val="00B66010"/>
    <w:rsid w:val="00B707CF"/>
    <w:rsid w:val="00B70A8A"/>
    <w:rsid w:val="00B70E22"/>
    <w:rsid w:val="00B70E4F"/>
    <w:rsid w:val="00B710E0"/>
    <w:rsid w:val="00B71210"/>
    <w:rsid w:val="00B71296"/>
    <w:rsid w:val="00B72E45"/>
    <w:rsid w:val="00B74655"/>
    <w:rsid w:val="00B7572E"/>
    <w:rsid w:val="00B764FA"/>
    <w:rsid w:val="00B76995"/>
    <w:rsid w:val="00B774CB"/>
    <w:rsid w:val="00B77650"/>
    <w:rsid w:val="00B776B5"/>
    <w:rsid w:val="00B80402"/>
    <w:rsid w:val="00B80B9A"/>
    <w:rsid w:val="00B81E06"/>
    <w:rsid w:val="00B822D9"/>
    <w:rsid w:val="00B82AD6"/>
    <w:rsid w:val="00B82CCE"/>
    <w:rsid w:val="00B830B7"/>
    <w:rsid w:val="00B838E0"/>
    <w:rsid w:val="00B8443A"/>
    <w:rsid w:val="00B848EA"/>
    <w:rsid w:val="00B84B2B"/>
    <w:rsid w:val="00B86B15"/>
    <w:rsid w:val="00B86BE9"/>
    <w:rsid w:val="00B873C5"/>
    <w:rsid w:val="00B8761A"/>
    <w:rsid w:val="00B87C7A"/>
    <w:rsid w:val="00B87D99"/>
    <w:rsid w:val="00B90500"/>
    <w:rsid w:val="00B90891"/>
    <w:rsid w:val="00B9109B"/>
    <w:rsid w:val="00B9176C"/>
    <w:rsid w:val="00B91775"/>
    <w:rsid w:val="00B91DDE"/>
    <w:rsid w:val="00B9234A"/>
    <w:rsid w:val="00B92D89"/>
    <w:rsid w:val="00B935A4"/>
    <w:rsid w:val="00B94AAD"/>
    <w:rsid w:val="00B94B88"/>
    <w:rsid w:val="00B95A3F"/>
    <w:rsid w:val="00B96573"/>
    <w:rsid w:val="00BA04E1"/>
    <w:rsid w:val="00BA11A8"/>
    <w:rsid w:val="00BA2010"/>
    <w:rsid w:val="00BA3044"/>
    <w:rsid w:val="00BA3680"/>
    <w:rsid w:val="00BA372E"/>
    <w:rsid w:val="00BA3BD5"/>
    <w:rsid w:val="00BA3BF8"/>
    <w:rsid w:val="00BA4DBD"/>
    <w:rsid w:val="00BA51E8"/>
    <w:rsid w:val="00BA561A"/>
    <w:rsid w:val="00BA582D"/>
    <w:rsid w:val="00BA5C20"/>
    <w:rsid w:val="00BA69C7"/>
    <w:rsid w:val="00BA6B48"/>
    <w:rsid w:val="00BA7E02"/>
    <w:rsid w:val="00BB005A"/>
    <w:rsid w:val="00BB020A"/>
    <w:rsid w:val="00BB0DC6"/>
    <w:rsid w:val="00BB0E9C"/>
    <w:rsid w:val="00BB140E"/>
    <w:rsid w:val="00BB15E4"/>
    <w:rsid w:val="00BB19C5"/>
    <w:rsid w:val="00BB1E19"/>
    <w:rsid w:val="00BB21D1"/>
    <w:rsid w:val="00BB24CC"/>
    <w:rsid w:val="00BB275E"/>
    <w:rsid w:val="00BB2D05"/>
    <w:rsid w:val="00BB329B"/>
    <w:rsid w:val="00BB32F2"/>
    <w:rsid w:val="00BB36E6"/>
    <w:rsid w:val="00BB4338"/>
    <w:rsid w:val="00BB4364"/>
    <w:rsid w:val="00BB4FB5"/>
    <w:rsid w:val="00BB527C"/>
    <w:rsid w:val="00BB5EE1"/>
    <w:rsid w:val="00BB6C0E"/>
    <w:rsid w:val="00BB7B38"/>
    <w:rsid w:val="00BB7E03"/>
    <w:rsid w:val="00BC020F"/>
    <w:rsid w:val="00BC037A"/>
    <w:rsid w:val="00BC05E8"/>
    <w:rsid w:val="00BC09B1"/>
    <w:rsid w:val="00BC11E5"/>
    <w:rsid w:val="00BC179B"/>
    <w:rsid w:val="00BC1AD0"/>
    <w:rsid w:val="00BC3039"/>
    <w:rsid w:val="00BC47CC"/>
    <w:rsid w:val="00BC4BC6"/>
    <w:rsid w:val="00BC52FD"/>
    <w:rsid w:val="00BC5695"/>
    <w:rsid w:val="00BC5C2F"/>
    <w:rsid w:val="00BC6E62"/>
    <w:rsid w:val="00BC715C"/>
    <w:rsid w:val="00BC7443"/>
    <w:rsid w:val="00BC791B"/>
    <w:rsid w:val="00BC7EC6"/>
    <w:rsid w:val="00BD0648"/>
    <w:rsid w:val="00BD1040"/>
    <w:rsid w:val="00BD1991"/>
    <w:rsid w:val="00BD2F95"/>
    <w:rsid w:val="00BD304A"/>
    <w:rsid w:val="00BD34AA"/>
    <w:rsid w:val="00BD4146"/>
    <w:rsid w:val="00BD43A1"/>
    <w:rsid w:val="00BD451E"/>
    <w:rsid w:val="00BD6406"/>
    <w:rsid w:val="00BE09B2"/>
    <w:rsid w:val="00BE0B01"/>
    <w:rsid w:val="00BE0B11"/>
    <w:rsid w:val="00BE0C44"/>
    <w:rsid w:val="00BE14D6"/>
    <w:rsid w:val="00BE1B8B"/>
    <w:rsid w:val="00BE1E9B"/>
    <w:rsid w:val="00BE2717"/>
    <w:rsid w:val="00BE2A18"/>
    <w:rsid w:val="00BE2C01"/>
    <w:rsid w:val="00BE2FB4"/>
    <w:rsid w:val="00BE36E5"/>
    <w:rsid w:val="00BE41EC"/>
    <w:rsid w:val="00BE445B"/>
    <w:rsid w:val="00BE4986"/>
    <w:rsid w:val="00BE4A37"/>
    <w:rsid w:val="00BE525D"/>
    <w:rsid w:val="00BE56FB"/>
    <w:rsid w:val="00BF0003"/>
    <w:rsid w:val="00BF0690"/>
    <w:rsid w:val="00BF2196"/>
    <w:rsid w:val="00BF35B5"/>
    <w:rsid w:val="00BF3615"/>
    <w:rsid w:val="00BF3DDE"/>
    <w:rsid w:val="00BF3F66"/>
    <w:rsid w:val="00BF3F86"/>
    <w:rsid w:val="00BF4889"/>
    <w:rsid w:val="00BF4B21"/>
    <w:rsid w:val="00BF52A7"/>
    <w:rsid w:val="00BF6081"/>
    <w:rsid w:val="00BF6589"/>
    <w:rsid w:val="00BF6687"/>
    <w:rsid w:val="00BF6F7F"/>
    <w:rsid w:val="00BF7971"/>
    <w:rsid w:val="00BF7BFC"/>
    <w:rsid w:val="00BF7DB3"/>
    <w:rsid w:val="00C00600"/>
    <w:rsid w:val="00C00647"/>
    <w:rsid w:val="00C00649"/>
    <w:rsid w:val="00C00B0B"/>
    <w:rsid w:val="00C01BA3"/>
    <w:rsid w:val="00C02764"/>
    <w:rsid w:val="00C02A66"/>
    <w:rsid w:val="00C03E05"/>
    <w:rsid w:val="00C0420F"/>
    <w:rsid w:val="00C04CEF"/>
    <w:rsid w:val="00C05B69"/>
    <w:rsid w:val="00C05CD1"/>
    <w:rsid w:val="00C0662F"/>
    <w:rsid w:val="00C06E87"/>
    <w:rsid w:val="00C07EB4"/>
    <w:rsid w:val="00C10899"/>
    <w:rsid w:val="00C10AFD"/>
    <w:rsid w:val="00C11676"/>
    <w:rsid w:val="00C11943"/>
    <w:rsid w:val="00C11994"/>
    <w:rsid w:val="00C123EA"/>
    <w:rsid w:val="00C12E96"/>
    <w:rsid w:val="00C13311"/>
    <w:rsid w:val="00C14763"/>
    <w:rsid w:val="00C15313"/>
    <w:rsid w:val="00C15987"/>
    <w:rsid w:val="00C15CF6"/>
    <w:rsid w:val="00C16141"/>
    <w:rsid w:val="00C16D00"/>
    <w:rsid w:val="00C16FC9"/>
    <w:rsid w:val="00C17141"/>
    <w:rsid w:val="00C177A0"/>
    <w:rsid w:val="00C208F6"/>
    <w:rsid w:val="00C20A92"/>
    <w:rsid w:val="00C21D0B"/>
    <w:rsid w:val="00C222DE"/>
    <w:rsid w:val="00C2363F"/>
    <w:rsid w:val="00C236C8"/>
    <w:rsid w:val="00C253B2"/>
    <w:rsid w:val="00C260B1"/>
    <w:rsid w:val="00C26E56"/>
    <w:rsid w:val="00C27A32"/>
    <w:rsid w:val="00C304FA"/>
    <w:rsid w:val="00C3050F"/>
    <w:rsid w:val="00C30614"/>
    <w:rsid w:val="00C3116A"/>
    <w:rsid w:val="00C31406"/>
    <w:rsid w:val="00C320EC"/>
    <w:rsid w:val="00C3242C"/>
    <w:rsid w:val="00C329C1"/>
    <w:rsid w:val="00C32BA5"/>
    <w:rsid w:val="00C32F13"/>
    <w:rsid w:val="00C355B9"/>
    <w:rsid w:val="00C36326"/>
    <w:rsid w:val="00C37194"/>
    <w:rsid w:val="00C3741D"/>
    <w:rsid w:val="00C40637"/>
    <w:rsid w:val="00C40F6C"/>
    <w:rsid w:val="00C41006"/>
    <w:rsid w:val="00C423B3"/>
    <w:rsid w:val="00C43F64"/>
    <w:rsid w:val="00C44426"/>
    <w:rsid w:val="00C445F3"/>
    <w:rsid w:val="00C44E2F"/>
    <w:rsid w:val="00C451F4"/>
    <w:rsid w:val="00C45AE1"/>
    <w:rsid w:val="00C45EB1"/>
    <w:rsid w:val="00C4637C"/>
    <w:rsid w:val="00C46C72"/>
    <w:rsid w:val="00C46CEA"/>
    <w:rsid w:val="00C5114E"/>
    <w:rsid w:val="00C52D29"/>
    <w:rsid w:val="00C54956"/>
    <w:rsid w:val="00C54A3A"/>
    <w:rsid w:val="00C55222"/>
    <w:rsid w:val="00C55566"/>
    <w:rsid w:val="00C555E8"/>
    <w:rsid w:val="00C5581C"/>
    <w:rsid w:val="00C56448"/>
    <w:rsid w:val="00C6072E"/>
    <w:rsid w:val="00C61C53"/>
    <w:rsid w:val="00C63696"/>
    <w:rsid w:val="00C63EE4"/>
    <w:rsid w:val="00C655DF"/>
    <w:rsid w:val="00C667BE"/>
    <w:rsid w:val="00C66B49"/>
    <w:rsid w:val="00C6766B"/>
    <w:rsid w:val="00C72223"/>
    <w:rsid w:val="00C72987"/>
    <w:rsid w:val="00C73508"/>
    <w:rsid w:val="00C7405D"/>
    <w:rsid w:val="00C74DBC"/>
    <w:rsid w:val="00C76417"/>
    <w:rsid w:val="00C771C1"/>
    <w:rsid w:val="00C7726F"/>
    <w:rsid w:val="00C77410"/>
    <w:rsid w:val="00C82078"/>
    <w:rsid w:val="00C823DA"/>
    <w:rsid w:val="00C824BB"/>
    <w:rsid w:val="00C8259F"/>
    <w:rsid w:val="00C82746"/>
    <w:rsid w:val="00C82885"/>
    <w:rsid w:val="00C8312F"/>
    <w:rsid w:val="00C8327C"/>
    <w:rsid w:val="00C837F5"/>
    <w:rsid w:val="00C84C47"/>
    <w:rsid w:val="00C8536C"/>
    <w:rsid w:val="00C858A4"/>
    <w:rsid w:val="00C86AFA"/>
    <w:rsid w:val="00C905B0"/>
    <w:rsid w:val="00C9086C"/>
    <w:rsid w:val="00C914C4"/>
    <w:rsid w:val="00C91AF6"/>
    <w:rsid w:val="00C92598"/>
    <w:rsid w:val="00C95586"/>
    <w:rsid w:val="00C97649"/>
    <w:rsid w:val="00CA0887"/>
    <w:rsid w:val="00CA3F92"/>
    <w:rsid w:val="00CA414D"/>
    <w:rsid w:val="00CA4357"/>
    <w:rsid w:val="00CA4892"/>
    <w:rsid w:val="00CA70DB"/>
    <w:rsid w:val="00CA71E1"/>
    <w:rsid w:val="00CA7272"/>
    <w:rsid w:val="00CB05EE"/>
    <w:rsid w:val="00CB08B5"/>
    <w:rsid w:val="00CB0ABF"/>
    <w:rsid w:val="00CB18D0"/>
    <w:rsid w:val="00CB1C8A"/>
    <w:rsid w:val="00CB24F5"/>
    <w:rsid w:val="00CB2663"/>
    <w:rsid w:val="00CB3874"/>
    <w:rsid w:val="00CB3AFB"/>
    <w:rsid w:val="00CB3BBE"/>
    <w:rsid w:val="00CB3F8F"/>
    <w:rsid w:val="00CB4547"/>
    <w:rsid w:val="00CB4B87"/>
    <w:rsid w:val="00CB53E6"/>
    <w:rsid w:val="00CB59E9"/>
    <w:rsid w:val="00CC00C2"/>
    <w:rsid w:val="00CC04A6"/>
    <w:rsid w:val="00CC0D6A"/>
    <w:rsid w:val="00CC2A42"/>
    <w:rsid w:val="00CC30C7"/>
    <w:rsid w:val="00CC3831"/>
    <w:rsid w:val="00CC3E3D"/>
    <w:rsid w:val="00CC41EB"/>
    <w:rsid w:val="00CC45EF"/>
    <w:rsid w:val="00CC4FAC"/>
    <w:rsid w:val="00CC519B"/>
    <w:rsid w:val="00CC6B51"/>
    <w:rsid w:val="00CC74CC"/>
    <w:rsid w:val="00CD0765"/>
    <w:rsid w:val="00CD0C1F"/>
    <w:rsid w:val="00CD12C1"/>
    <w:rsid w:val="00CD12D7"/>
    <w:rsid w:val="00CD206C"/>
    <w:rsid w:val="00CD214E"/>
    <w:rsid w:val="00CD309B"/>
    <w:rsid w:val="00CD366A"/>
    <w:rsid w:val="00CD46FA"/>
    <w:rsid w:val="00CD5973"/>
    <w:rsid w:val="00CD61C4"/>
    <w:rsid w:val="00CD6A7F"/>
    <w:rsid w:val="00CD7085"/>
    <w:rsid w:val="00CD7799"/>
    <w:rsid w:val="00CD7E27"/>
    <w:rsid w:val="00CE063C"/>
    <w:rsid w:val="00CE1EF5"/>
    <w:rsid w:val="00CE2F15"/>
    <w:rsid w:val="00CE31A6"/>
    <w:rsid w:val="00CE3954"/>
    <w:rsid w:val="00CE45E0"/>
    <w:rsid w:val="00CE4D24"/>
    <w:rsid w:val="00CE61C8"/>
    <w:rsid w:val="00CE7499"/>
    <w:rsid w:val="00CE7C6E"/>
    <w:rsid w:val="00CE7CBD"/>
    <w:rsid w:val="00CF08CD"/>
    <w:rsid w:val="00CF0926"/>
    <w:rsid w:val="00CF09AA"/>
    <w:rsid w:val="00CF14F1"/>
    <w:rsid w:val="00CF2567"/>
    <w:rsid w:val="00CF380D"/>
    <w:rsid w:val="00CF391A"/>
    <w:rsid w:val="00CF3EDB"/>
    <w:rsid w:val="00CF4813"/>
    <w:rsid w:val="00CF5233"/>
    <w:rsid w:val="00CF685C"/>
    <w:rsid w:val="00CF7324"/>
    <w:rsid w:val="00CF7537"/>
    <w:rsid w:val="00CF7594"/>
    <w:rsid w:val="00CF79C6"/>
    <w:rsid w:val="00CF7AC7"/>
    <w:rsid w:val="00D017CB"/>
    <w:rsid w:val="00D01F58"/>
    <w:rsid w:val="00D029B8"/>
    <w:rsid w:val="00D02E2D"/>
    <w:rsid w:val="00D02F60"/>
    <w:rsid w:val="00D0338F"/>
    <w:rsid w:val="00D0365A"/>
    <w:rsid w:val="00D03D62"/>
    <w:rsid w:val="00D03EF2"/>
    <w:rsid w:val="00D0464E"/>
    <w:rsid w:val="00D04A96"/>
    <w:rsid w:val="00D07409"/>
    <w:rsid w:val="00D07A7B"/>
    <w:rsid w:val="00D07B5D"/>
    <w:rsid w:val="00D10E06"/>
    <w:rsid w:val="00D10F7D"/>
    <w:rsid w:val="00D11640"/>
    <w:rsid w:val="00D11E61"/>
    <w:rsid w:val="00D120C2"/>
    <w:rsid w:val="00D120DE"/>
    <w:rsid w:val="00D125E7"/>
    <w:rsid w:val="00D127D9"/>
    <w:rsid w:val="00D14DAC"/>
    <w:rsid w:val="00D15197"/>
    <w:rsid w:val="00D152E0"/>
    <w:rsid w:val="00D16820"/>
    <w:rsid w:val="00D169C8"/>
    <w:rsid w:val="00D1793F"/>
    <w:rsid w:val="00D201D0"/>
    <w:rsid w:val="00D20B6E"/>
    <w:rsid w:val="00D21445"/>
    <w:rsid w:val="00D22AF5"/>
    <w:rsid w:val="00D235EA"/>
    <w:rsid w:val="00D238F9"/>
    <w:rsid w:val="00D247A9"/>
    <w:rsid w:val="00D25E76"/>
    <w:rsid w:val="00D2629E"/>
    <w:rsid w:val="00D26FB8"/>
    <w:rsid w:val="00D311A0"/>
    <w:rsid w:val="00D326BB"/>
    <w:rsid w:val="00D32721"/>
    <w:rsid w:val="00D328DC"/>
    <w:rsid w:val="00D33112"/>
    <w:rsid w:val="00D33387"/>
    <w:rsid w:val="00D3343D"/>
    <w:rsid w:val="00D34E2F"/>
    <w:rsid w:val="00D34EF3"/>
    <w:rsid w:val="00D359AF"/>
    <w:rsid w:val="00D36788"/>
    <w:rsid w:val="00D3701F"/>
    <w:rsid w:val="00D37670"/>
    <w:rsid w:val="00D402FB"/>
    <w:rsid w:val="00D404DB"/>
    <w:rsid w:val="00D41C21"/>
    <w:rsid w:val="00D420AA"/>
    <w:rsid w:val="00D430E9"/>
    <w:rsid w:val="00D4576A"/>
    <w:rsid w:val="00D47826"/>
    <w:rsid w:val="00D4786F"/>
    <w:rsid w:val="00D47AA2"/>
    <w:rsid w:val="00D47D7A"/>
    <w:rsid w:val="00D501BD"/>
    <w:rsid w:val="00D50ABD"/>
    <w:rsid w:val="00D5298F"/>
    <w:rsid w:val="00D52E0A"/>
    <w:rsid w:val="00D53072"/>
    <w:rsid w:val="00D5369D"/>
    <w:rsid w:val="00D53773"/>
    <w:rsid w:val="00D53C65"/>
    <w:rsid w:val="00D53FCF"/>
    <w:rsid w:val="00D55290"/>
    <w:rsid w:val="00D557C1"/>
    <w:rsid w:val="00D56AB6"/>
    <w:rsid w:val="00D57791"/>
    <w:rsid w:val="00D60341"/>
    <w:rsid w:val="00D6046A"/>
    <w:rsid w:val="00D60EE3"/>
    <w:rsid w:val="00D61684"/>
    <w:rsid w:val="00D62870"/>
    <w:rsid w:val="00D63E48"/>
    <w:rsid w:val="00D655D9"/>
    <w:rsid w:val="00D65872"/>
    <w:rsid w:val="00D65EF6"/>
    <w:rsid w:val="00D676F3"/>
    <w:rsid w:val="00D7045A"/>
    <w:rsid w:val="00D7060C"/>
    <w:rsid w:val="00D70EF5"/>
    <w:rsid w:val="00D71024"/>
    <w:rsid w:val="00D717F1"/>
    <w:rsid w:val="00D71A25"/>
    <w:rsid w:val="00D71FCF"/>
    <w:rsid w:val="00D72A54"/>
    <w:rsid w:val="00D72C3B"/>
    <w:rsid w:val="00D72CC1"/>
    <w:rsid w:val="00D73068"/>
    <w:rsid w:val="00D737BF"/>
    <w:rsid w:val="00D74093"/>
    <w:rsid w:val="00D74566"/>
    <w:rsid w:val="00D74886"/>
    <w:rsid w:val="00D750A9"/>
    <w:rsid w:val="00D76B12"/>
    <w:rsid w:val="00D76EC9"/>
    <w:rsid w:val="00D77D0F"/>
    <w:rsid w:val="00D807BF"/>
    <w:rsid w:val="00D80E7D"/>
    <w:rsid w:val="00D81397"/>
    <w:rsid w:val="00D837E8"/>
    <w:rsid w:val="00D83AA9"/>
    <w:rsid w:val="00D848B9"/>
    <w:rsid w:val="00D8586E"/>
    <w:rsid w:val="00D85BCD"/>
    <w:rsid w:val="00D85FAE"/>
    <w:rsid w:val="00D86094"/>
    <w:rsid w:val="00D87B98"/>
    <w:rsid w:val="00D87D36"/>
    <w:rsid w:val="00D902C4"/>
    <w:rsid w:val="00D90E69"/>
    <w:rsid w:val="00D90EF0"/>
    <w:rsid w:val="00D91368"/>
    <w:rsid w:val="00D921AA"/>
    <w:rsid w:val="00D93106"/>
    <w:rsid w:val="00D933E9"/>
    <w:rsid w:val="00D9505D"/>
    <w:rsid w:val="00D953D0"/>
    <w:rsid w:val="00D959F5"/>
    <w:rsid w:val="00D96858"/>
    <w:rsid w:val="00D96884"/>
    <w:rsid w:val="00D97A72"/>
    <w:rsid w:val="00DA02BF"/>
    <w:rsid w:val="00DA3FDD"/>
    <w:rsid w:val="00DA40DE"/>
    <w:rsid w:val="00DA49DE"/>
    <w:rsid w:val="00DA4E4D"/>
    <w:rsid w:val="00DA5A53"/>
    <w:rsid w:val="00DA5F8F"/>
    <w:rsid w:val="00DA7017"/>
    <w:rsid w:val="00DA7028"/>
    <w:rsid w:val="00DA72BF"/>
    <w:rsid w:val="00DA743E"/>
    <w:rsid w:val="00DA7A59"/>
    <w:rsid w:val="00DB0644"/>
    <w:rsid w:val="00DB15EF"/>
    <w:rsid w:val="00DB1AD2"/>
    <w:rsid w:val="00DB2B58"/>
    <w:rsid w:val="00DB42A8"/>
    <w:rsid w:val="00DB494A"/>
    <w:rsid w:val="00DB5206"/>
    <w:rsid w:val="00DB6276"/>
    <w:rsid w:val="00DB63F5"/>
    <w:rsid w:val="00DB6E69"/>
    <w:rsid w:val="00DB70DE"/>
    <w:rsid w:val="00DB7C16"/>
    <w:rsid w:val="00DC090F"/>
    <w:rsid w:val="00DC118F"/>
    <w:rsid w:val="00DC1504"/>
    <w:rsid w:val="00DC1C6B"/>
    <w:rsid w:val="00DC1D53"/>
    <w:rsid w:val="00DC1E86"/>
    <w:rsid w:val="00DC1FAA"/>
    <w:rsid w:val="00DC20B3"/>
    <w:rsid w:val="00DC2598"/>
    <w:rsid w:val="00DC2C2E"/>
    <w:rsid w:val="00DC4173"/>
    <w:rsid w:val="00DC44B7"/>
    <w:rsid w:val="00DC4AF0"/>
    <w:rsid w:val="00DC619D"/>
    <w:rsid w:val="00DC70DC"/>
    <w:rsid w:val="00DC7886"/>
    <w:rsid w:val="00DC79C9"/>
    <w:rsid w:val="00DD0586"/>
    <w:rsid w:val="00DD0CF2"/>
    <w:rsid w:val="00DD1036"/>
    <w:rsid w:val="00DD1F97"/>
    <w:rsid w:val="00DD2241"/>
    <w:rsid w:val="00DD3BE7"/>
    <w:rsid w:val="00DD536E"/>
    <w:rsid w:val="00DD53A0"/>
    <w:rsid w:val="00DD5927"/>
    <w:rsid w:val="00DD61C4"/>
    <w:rsid w:val="00DD668B"/>
    <w:rsid w:val="00DD6B38"/>
    <w:rsid w:val="00DD6D83"/>
    <w:rsid w:val="00DD7017"/>
    <w:rsid w:val="00DE0FAB"/>
    <w:rsid w:val="00DE1554"/>
    <w:rsid w:val="00DE1BDC"/>
    <w:rsid w:val="00DE2901"/>
    <w:rsid w:val="00DE4067"/>
    <w:rsid w:val="00DE5183"/>
    <w:rsid w:val="00DE590F"/>
    <w:rsid w:val="00DE7DC1"/>
    <w:rsid w:val="00DF0502"/>
    <w:rsid w:val="00DF1E89"/>
    <w:rsid w:val="00DF1EF4"/>
    <w:rsid w:val="00DF22D5"/>
    <w:rsid w:val="00DF3F7E"/>
    <w:rsid w:val="00DF555C"/>
    <w:rsid w:val="00DF7648"/>
    <w:rsid w:val="00DF7786"/>
    <w:rsid w:val="00E0020B"/>
    <w:rsid w:val="00E00E29"/>
    <w:rsid w:val="00E02BAB"/>
    <w:rsid w:val="00E03769"/>
    <w:rsid w:val="00E04326"/>
    <w:rsid w:val="00E0445F"/>
    <w:rsid w:val="00E04CEB"/>
    <w:rsid w:val="00E060BC"/>
    <w:rsid w:val="00E0740D"/>
    <w:rsid w:val="00E075AE"/>
    <w:rsid w:val="00E07C66"/>
    <w:rsid w:val="00E07F2A"/>
    <w:rsid w:val="00E11420"/>
    <w:rsid w:val="00E1142A"/>
    <w:rsid w:val="00E11EB4"/>
    <w:rsid w:val="00E129C5"/>
    <w:rsid w:val="00E132FB"/>
    <w:rsid w:val="00E1408C"/>
    <w:rsid w:val="00E14DC2"/>
    <w:rsid w:val="00E15B75"/>
    <w:rsid w:val="00E170B7"/>
    <w:rsid w:val="00E177DD"/>
    <w:rsid w:val="00E205D2"/>
    <w:rsid w:val="00E20900"/>
    <w:rsid w:val="00E20C7F"/>
    <w:rsid w:val="00E219E9"/>
    <w:rsid w:val="00E21FCF"/>
    <w:rsid w:val="00E2286C"/>
    <w:rsid w:val="00E22DAE"/>
    <w:rsid w:val="00E2396E"/>
    <w:rsid w:val="00E24728"/>
    <w:rsid w:val="00E24C84"/>
    <w:rsid w:val="00E24E47"/>
    <w:rsid w:val="00E2525C"/>
    <w:rsid w:val="00E259D2"/>
    <w:rsid w:val="00E2682A"/>
    <w:rsid w:val="00E276AC"/>
    <w:rsid w:val="00E300C8"/>
    <w:rsid w:val="00E31400"/>
    <w:rsid w:val="00E32505"/>
    <w:rsid w:val="00E348D3"/>
    <w:rsid w:val="00E34A35"/>
    <w:rsid w:val="00E34B16"/>
    <w:rsid w:val="00E34CD0"/>
    <w:rsid w:val="00E355ED"/>
    <w:rsid w:val="00E35943"/>
    <w:rsid w:val="00E35EF8"/>
    <w:rsid w:val="00E372F3"/>
    <w:rsid w:val="00E37C2F"/>
    <w:rsid w:val="00E400BE"/>
    <w:rsid w:val="00E4018B"/>
    <w:rsid w:val="00E40957"/>
    <w:rsid w:val="00E4161E"/>
    <w:rsid w:val="00E41C28"/>
    <w:rsid w:val="00E43C27"/>
    <w:rsid w:val="00E44552"/>
    <w:rsid w:val="00E45D71"/>
    <w:rsid w:val="00E46308"/>
    <w:rsid w:val="00E4665D"/>
    <w:rsid w:val="00E50C7B"/>
    <w:rsid w:val="00E51804"/>
    <w:rsid w:val="00E51B4A"/>
    <w:rsid w:val="00E51E17"/>
    <w:rsid w:val="00E52B63"/>
    <w:rsid w:val="00E52DAB"/>
    <w:rsid w:val="00E539B0"/>
    <w:rsid w:val="00E53F04"/>
    <w:rsid w:val="00E54E6B"/>
    <w:rsid w:val="00E5528F"/>
    <w:rsid w:val="00E554FF"/>
    <w:rsid w:val="00E55994"/>
    <w:rsid w:val="00E566FA"/>
    <w:rsid w:val="00E570B5"/>
    <w:rsid w:val="00E57599"/>
    <w:rsid w:val="00E579EE"/>
    <w:rsid w:val="00E57ED0"/>
    <w:rsid w:val="00E60606"/>
    <w:rsid w:val="00E608BE"/>
    <w:rsid w:val="00E60C66"/>
    <w:rsid w:val="00E611CE"/>
    <w:rsid w:val="00E6164D"/>
    <w:rsid w:val="00E618C9"/>
    <w:rsid w:val="00E62774"/>
    <w:rsid w:val="00E6307C"/>
    <w:rsid w:val="00E636FA"/>
    <w:rsid w:val="00E63E74"/>
    <w:rsid w:val="00E64CE0"/>
    <w:rsid w:val="00E66494"/>
    <w:rsid w:val="00E66C50"/>
    <w:rsid w:val="00E673A6"/>
    <w:rsid w:val="00E679D3"/>
    <w:rsid w:val="00E70765"/>
    <w:rsid w:val="00E70FB3"/>
    <w:rsid w:val="00E71208"/>
    <w:rsid w:val="00E71444"/>
    <w:rsid w:val="00E714C4"/>
    <w:rsid w:val="00E71C91"/>
    <w:rsid w:val="00E720A1"/>
    <w:rsid w:val="00E72D3D"/>
    <w:rsid w:val="00E73FA0"/>
    <w:rsid w:val="00E74AEA"/>
    <w:rsid w:val="00E75447"/>
    <w:rsid w:val="00E75574"/>
    <w:rsid w:val="00E75997"/>
    <w:rsid w:val="00E75B93"/>
    <w:rsid w:val="00E75DDA"/>
    <w:rsid w:val="00E773E8"/>
    <w:rsid w:val="00E77637"/>
    <w:rsid w:val="00E81223"/>
    <w:rsid w:val="00E8232B"/>
    <w:rsid w:val="00E83ADD"/>
    <w:rsid w:val="00E84F38"/>
    <w:rsid w:val="00E852AC"/>
    <w:rsid w:val="00E85623"/>
    <w:rsid w:val="00E860C6"/>
    <w:rsid w:val="00E86457"/>
    <w:rsid w:val="00E86601"/>
    <w:rsid w:val="00E86DCC"/>
    <w:rsid w:val="00E86F5C"/>
    <w:rsid w:val="00E87441"/>
    <w:rsid w:val="00E8751C"/>
    <w:rsid w:val="00E87528"/>
    <w:rsid w:val="00E87DA5"/>
    <w:rsid w:val="00E91FAE"/>
    <w:rsid w:val="00E934AB"/>
    <w:rsid w:val="00E93B43"/>
    <w:rsid w:val="00E95EC5"/>
    <w:rsid w:val="00E963AB"/>
    <w:rsid w:val="00E96E3F"/>
    <w:rsid w:val="00E97FE6"/>
    <w:rsid w:val="00EA128C"/>
    <w:rsid w:val="00EA14EC"/>
    <w:rsid w:val="00EA1C08"/>
    <w:rsid w:val="00EA21BE"/>
    <w:rsid w:val="00EA270C"/>
    <w:rsid w:val="00EA35AD"/>
    <w:rsid w:val="00EA38F1"/>
    <w:rsid w:val="00EA420E"/>
    <w:rsid w:val="00EA4974"/>
    <w:rsid w:val="00EA4A39"/>
    <w:rsid w:val="00EA532E"/>
    <w:rsid w:val="00EA636E"/>
    <w:rsid w:val="00EA7124"/>
    <w:rsid w:val="00EA7F52"/>
    <w:rsid w:val="00EB058A"/>
    <w:rsid w:val="00EB06D9"/>
    <w:rsid w:val="00EB082C"/>
    <w:rsid w:val="00EB1367"/>
    <w:rsid w:val="00EB148D"/>
    <w:rsid w:val="00EB192B"/>
    <w:rsid w:val="00EB19C8"/>
    <w:rsid w:val="00EB19ED"/>
    <w:rsid w:val="00EB1CAB"/>
    <w:rsid w:val="00EB1DAA"/>
    <w:rsid w:val="00EB2767"/>
    <w:rsid w:val="00EB2E4A"/>
    <w:rsid w:val="00EB7469"/>
    <w:rsid w:val="00EB7B53"/>
    <w:rsid w:val="00EB7C4E"/>
    <w:rsid w:val="00EC056B"/>
    <w:rsid w:val="00EC0713"/>
    <w:rsid w:val="00EC0F5A"/>
    <w:rsid w:val="00EC370B"/>
    <w:rsid w:val="00EC4265"/>
    <w:rsid w:val="00EC4CEB"/>
    <w:rsid w:val="00EC4FD2"/>
    <w:rsid w:val="00EC59D7"/>
    <w:rsid w:val="00EC659E"/>
    <w:rsid w:val="00EC67EA"/>
    <w:rsid w:val="00EC692C"/>
    <w:rsid w:val="00EC6967"/>
    <w:rsid w:val="00EC6DF0"/>
    <w:rsid w:val="00EC7C42"/>
    <w:rsid w:val="00EC7D06"/>
    <w:rsid w:val="00ED2072"/>
    <w:rsid w:val="00ED2AE0"/>
    <w:rsid w:val="00ED5553"/>
    <w:rsid w:val="00ED5E36"/>
    <w:rsid w:val="00ED6961"/>
    <w:rsid w:val="00ED6A15"/>
    <w:rsid w:val="00EE0A01"/>
    <w:rsid w:val="00EE49B6"/>
    <w:rsid w:val="00EE4A1F"/>
    <w:rsid w:val="00EE4AC8"/>
    <w:rsid w:val="00EE6A9A"/>
    <w:rsid w:val="00EE75C3"/>
    <w:rsid w:val="00EF0B96"/>
    <w:rsid w:val="00EF0E37"/>
    <w:rsid w:val="00EF1A8E"/>
    <w:rsid w:val="00EF1F66"/>
    <w:rsid w:val="00EF3486"/>
    <w:rsid w:val="00EF3934"/>
    <w:rsid w:val="00EF3A92"/>
    <w:rsid w:val="00EF47AF"/>
    <w:rsid w:val="00EF53B6"/>
    <w:rsid w:val="00EF5758"/>
    <w:rsid w:val="00EF59C7"/>
    <w:rsid w:val="00EF5BB2"/>
    <w:rsid w:val="00F00B73"/>
    <w:rsid w:val="00F01C49"/>
    <w:rsid w:val="00F03132"/>
    <w:rsid w:val="00F04515"/>
    <w:rsid w:val="00F05778"/>
    <w:rsid w:val="00F074DD"/>
    <w:rsid w:val="00F1021F"/>
    <w:rsid w:val="00F115CA"/>
    <w:rsid w:val="00F1195E"/>
    <w:rsid w:val="00F119BB"/>
    <w:rsid w:val="00F11E84"/>
    <w:rsid w:val="00F13CDA"/>
    <w:rsid w:val="00F14817"/>
    <w:rsid w:val="00F14EBA"/>
    <w:rsid w:val="00F1510F"/>
    <w:rsid w:val="00F15113"/>
    <w:rsid w:val="00F1533A"/>
    <w:rsid w:val="00F15E5A"/>
    <w:rsid w:val="00F16275"/>
    <w:rsid w:val="00F166F6"/>
    <w:rsid w:val="00F17576"/>
    <w:rsid w:val="00F17F0A"/>
    <w:rsid w:val="00F21797"/>
    <w:rsid w:val="00F24FFB"/>
    <w:rsid w:val="00F2668F"/>
    <w:rsid w:val="00F2742F"/>
    <w:rsid w:val="00F2753B"/>
    <w:rsid w:val="00F27DD5"/>
    <w:rsid w:val="00F30C18"/>
    <w:rsid w:val="00F3110E"/>
    <w:rsid w:val="00F314F2"/>
    <w:rsid w:val="00F317B2"/>
    <w:rsid w:val="00F3184B"/>
    <w:rsid w:val="00F31B4F"/>
    <w:rsid w:val="00F31D06"/>
    <w:rsid w:val="00F31E94"/>
    <w:rsid w:val="00F326D6"/>
    <w:rsid w:val="00F32E77"/>
    <w:rsid w:val="00F334AD"/>
    <w:rsid w:val="00F33F8B"/>
    <w:rsid w:val="00F340B2"/>
    <w:rsid w:val="00F342AD"/>
    <w:rsid w:val="00F34686"/>
    <w:rsid w:val="00F36AEA"/>
    <w:rsid w:val="00F36F25"/>
    <w:rsid w:val="00F37562"/>
    <w:rsid w:val="00F413BB"/>
    <w:rsid w:val="00F41C6C"/>
    <w:rsid w:val="00F43089"/>
    <w:rsid w:val="00F43390"/>
    <w:rsid w:val="00F443B2"/>
    <w:rsid w:val="00F44E5A"/>
    <w:rsid w:val="00F458D8"/>
    <w:rsid w:val="00F4644F"/>
    <w:rsid w:val="00F50237"/>
    <w:rsid w:val="00F512D0"/>
    <w:rsid w:val="00F51651"/>
    <w:rsid w:val="00F51A1C"/>
    <w:rsid w:val="00F52F01"/>
    <w:rsid w:val="00F53596"/>
    <w:rsid w:val="00F54B09"/>
    <w:rsid w:val="00F54CFD"/>
    <w:rsid w:val="00F54E0C"/>
    <w:rsid w:val="00F55BA8"/>
    <w:rsid w:val="00F55BAB"/>
    <w:rsid w:val="00F55DB1"/>
    <w:rsid w:val="00F56ACA"/>
    <w:rsid w:val="00F5752F"/>
    <w:rsid w:val="00F600F9"/>
    <w:rsid w:val="00F600FE"/>
    <w:rsid w:val="00F609B4"/>
    <w:rsid w:val="00F61345"/>
    <w:rsid w:val="00F6152D"/>
    <w:rsid w:val="00F61712"/>
    <w:rsid w:val="00F62E4D"/>
    <w:rsid w:val="00F63EC4"/>
    <w:rsid w:val="00F6653D"/>
    <w:rsid w:val="00F6670E"/>
    <w:rsid w:val="00F66B05"/>
    <w:rsid w:val="00F66B34"/>
    <w:rsid w:val="00F66FBF"/>
    <w:rsid w:val="00F67160"/>
    <w:rsid w:val="00F675B9"/>
    <w:rsid w:val="00F67CED"/>
    <w:rsid w:val="00F70B0E"/>
    <w:rsid w:val="00F711C9"/>
    <w:rsid w:val="00F71576"/>
    <w:rsid w:val="00F71D71"/>
    <w:rsid w:val="00F72417"/>
    <w:rsid w:val="00F73BB5"/>
    <w:rsid w:val="00F73ED0"/>
    <w:rsid w:val="00F74C59"/>
    <w:rsid w:val="00F75C3A"/>
    <w:rsid w:val="00F76247"/>
    <w:rsid w:val="00F7696F"/>
    <w:rsid w:val="00F76A2C"/>
    <w:rsid w:val="00F774B4"/>
    <w:rsid w:val="00F81543"/>
    <w:rsid w:val="00F82E30"/>
    <w:rsid w:val="00F831CB"/>
    <w:rsid w:val="00F83CB1"/>
    <w:rsid w:val="00F848A3"/>
    <w:rsid w:val="00F84ACF"/>
    <w:rsid w:val="00F85742"/>
    <w:rsid w:val="00F85BF8"/>
    <w:rsid w:val="00F85D5C"/>
    <w:rsid w:val="00F862F1"/>
    <w:rsid w:val="00F871CE"/>
    <w:rsid w:val="00F87802"/>
    <w:rsid w:val="00F87856"/>
    <w:rsid w:val="00F9011A"/>
    <w:rsid w:val="00F90BEC"/>
    <w:rsid w:val="00F90C92"/>
    <w:rsid w:val="00F91913"/>
    <w:rsid w:val="00F92968"/>
    <w:rsid w:val="00F929BF"/>
    <w:rsid w:val="00F92C0A"/>
    <w:rsid w:val="00F931FD"/>
    <w:rsid w:val="00F9415B"/>
    <w:rsid w:val="00F94894"/>
    <w:rsid w:val="00F953AC"/>
    <w:rsid w:val="00F962C0"/>
    <w:rsid w:val="00F963E0"/>
    <w:rsid w:val="00F9731F"/>
    <w:rsid w:val="00F97F64"/>
    <w:rsid w:val="00FA05C7"/>
    <w:rsid w:val="00FA05CC"/>
    <w:rsid w:val="00FA13C2"/>
    <w:rsid w:val="00FA2144"/>
    <w:rsid w:val="00FA2C66"/>
    <w:rsid w:val="00FA2D9D"/>
    <w:rsid w:val="00FA3FDE"/>
    <w:rsid w:val="00FA4B19"/>
    <w:rsid w:val="00FA7B6B"/>
    <w:rsid w:val="00FA7F91"/>
    <w:rsid w:val="00FB121C"/>
    <w:rsid w:val="00FB17A9"/>
    <w:rsid w:val="00FB1CDD"/>
    <w:rsid w:val="00FB2C2F"/>
    <w:rsid w:val="00FB305C"/>
    <w:rsid w:val="00FB3AD8"/>
    <w:rsid w:val="00FB6CA3"/>
    <w:rsid w:val="00FB7BFA"/>
    <w:rsid w:val="00FC0F4B"/>
    <w:rsid w:val="00FC2E3D"/>
    <w:rsid w:val="00FC380A"/>
    <w:rsid w:val="00FC3B07"/>
    <w:rsid w:val="00FC3B65"/>
    <w:rsid w:val="00FC3BDE"/>
    <w:rsid w:val="00FC49E6"/>
    <w:rsid w:val="00FC4A74"/>
    <w:rsid w:val="00FC52B8"/>
    <w:rsid w:val="00FC5DA8"/>
    <w:rsid w:val="00FC6952"/>
    <w:rsid w:val="00FC6994"/>
    <w:rsid w:val="00FC6CA3"/>
    <w:rsid w:val="00FC7AD6"/>
    <w:rsid w:val="00FC7BFD"/>
    <w:rsid w:val="00FD120E"/>
    <w:rsid w:val="00FD1C63"/>
    <w:rsid w:val="00FD1DBE"/>
    <w:rsid w:val="00FD25A7"/>
    <w:rsid w:val="00FD27B6"/>
    <w:rsid w:val="00FD3689"/>
    <w:rsid w:val="00FD42A3"/>
    <w:rsid w:val="00FD507D"/>
    <w:rsid w:val="00FD5DF3"/>
    <w:rsid w:val="00FD7468"/>
    <w:rsid w:val="00FD75D7"/>
    <w:rsid w:val="00FD7CE0"/>
    <w:rsid w:val="00FE0B3B"/>
    <w:rsid w:val="00FE0D50"/>
    <w:rsid w:val="00FE1B17"/>
    <w:rsid w:val="00FE1BE2"/>
    <w:rsid w:val="00FE2025"/>
    <w:rsid w:val="00FE2617"/>
    <w:rsid w:val="00FE2E23"/>
    <w:rsid w:val="00FE394D"/>
    <w:rsid w:val="00FE5154"/>
    <w:rsid w:val="00FE51F2"/>
    <w:rsid w:val="00FE59A7"/>
    <w:rsid w:val="00FE730A"/>
    <w:rsid w:val="00FE7914"/>
    <w:rsid w:val="00FE7CBF"/>
    <w:rsid w:val="00FF04A2"/>
    <w:rsid w:val="00FF1DCB"/>
    <w:rsid w:val="00FF1DD7"/>
    <w:rsid w:val="00FF28EE"/>
    <w:rsid w:val="00FF3AA1"/>
    <w:rsid w:val="00FF3AFB"/>
    <w:rsid w:val="00FF3B71"/>
    <w:rsid w:val="00FF4453"/>
    <w:rsid w:val="00FF617F"/>
    <w:rsid w:val="00FF61B9"/>
    <w:rsid w:val="00FF6922"/>
    <w:rsid w:val="00FF7206"/>
    <w:rsid w:val="00FF755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79178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DD224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unhideWhenUsed/>
    <w:qFormat/>
    <w:rsid w:val="005C5A4F"/>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rsid w:val="00201700"/>
    <w:rPr>
      <w:color w:val="0000FF" w:themeColor="hyperlink"/>
      <w:u w:val="single"/>
    </w:rPr>
  </w:style>
  <w:style w:type="paragraph" w:styleId="Poprawka">
    <w:name w:val="Revision"/>
    <w:hidden/>
    <w:uiPriority w:val="99"/>
    <w:semiHidden/>
    <w:rsid w:val="00201700"/>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9E20D4"/>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character" w:styleId="Numerwiersza">
    <w:name w:val="line number"/>
    <w:basedOn w:val="Domylnaczcionkaakapitu"/>
    <w:uiPriority w:val="99"/>
    <w:semiHidden/>
    <w:rsid w:val="002F7488"/>
  </w:style>
  <w:style w:type="paragraph" w:styleId="Tekstprzypisukocowego">
    <w:name w:val="endnote text"/>
    <w:basedOn w:val="Normalny"/>
    <w:link w:val="TekstprzypisukocowegoZnak"/>
    <w:uiPriority w:val="99"/>
    <w:semiHidden/>
    <w:rsid w:val="00BF35B5"/>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BF35B5"/>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rsid w:val="00BF35B5"/>
    <w:rPr>
      <w:vertAlign w:val="superscript"/>
    </w:rPr>
  </w:style>
  <w:style w:type="paragraph" w:customStyle="1" w:styleId="Default">
    <w:name w:val="Default"/>
    <w:rsid w:val="0071016E"/>
    <w:pPr>
      <w:autoSpaceDE w:val="0"/>
      <w:autoSpaceDN w:val="0"/>
      <w:adjustRightInd w:val="0"/>
      <w:spacing w:line="240" w:lineRule="auto"/>
    </w:pPr>
    <w:rPr>
      <w:rFonts w:ascii="Times New Roman" w:hAnsi="Times New Roman"/>
      <w:color w:val="000000"/>
    </w:rPr>
  </w:style>
  <w:style w:type="character" w:customStyle="1" w:styleId="FontStyle11">
    <w:name w:val="Font Style11"/>
    <w:basedOn w:val="Domylnaczcionkaakapitu"/>
    <w:rsid w:val="00835D03"/>
    <w:rPr>
      <w:rFonts w:ascii="Arial" w:hAnsi="Arial" w:cs="Arial"/>
      <w:sz w:val="22"/>
      <w:szCs w:val="22"/>
    </w:rPr>
  </w:style>
  <w:style w:type="character" w:customStyle="1" w:styleId="Nagwek3Znak">
    <w:name w:val="Nagłówek 3 Znak"/>
    <w:basedOn w:val="Domylnaczcionkaakapitu"/>
    <w:link w:val="Nagwek3"/>
    <w:uiPriority w:val="99"/>
    <w:rsid w:val="005C5A4F"/>
    <w:rPr>
      <w:rFonts w:asciiTheme="majorHAnsi" w:eastAsiaTheme="majorEastAsia" w:hAnsiTheme="majorHAnsi" w:cstheme="majorBidi"/>
      <w:b/>
      <w:bCs/>
      <w:color w:val="4F81BD" w:themeColor="accent1"/>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DD224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unhideWhenUsed/>
    <w:qFormat/>
    <w:rsid w:val="005C5A4F"/>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rsid w:val="00201700"/>
    <w:rPr>
      <w:color w:val="0000FF" w:themeColor="hyperlink"/>
      <w:u w:val="single"/>
    </w:rPr>
  </w:style>
  <w:style w:type="paragraph" w:styleId="Poprawka">
    <w:name w:val="Revision"/>
    <w:hidden/>
    <w:uiPriority w:val="99"/>
    <w:semiHidden/>
    <w:rsid w:val="00201700"/>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9E20D4"/>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character" w:styleId="Numerwiersza">
    <w:name w:val="line number"/>
    <w:basedOn w:val="Domylnaczcionkaakapitu"/>
    <w:uiPriority w:val="99"/>
    <w:semiHidden/>
    <w:rsid w:val="002F7488"/>
  </w:style>
  <w:style w:type="paragraph" w:styleId="Tekstprzypisukocowego">
    <w:name w:val="endnote text"/>
    <w:basedOn w:val="Normalny"/>
    <w:link w:val="TekstprzypisukocowegoZnak"/>
    <w:uiPriority w:val="99"/>
    <w:semiHidden/>
    <w:rsid w:val="00BF35B5"/>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BF35B5"/>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rsid w:val="00BF35B5"/>
    <w:rPr>
      <w:vertAlign w:val="superscript"/>
    </w:rPr>
  </w:style>
  <w:style w:type="paragraph" w:customStyle="1" w:styleId="Default">
    <w:name w:val="Default"/>
    <w:rsid w:val="0071016E"/>
    <w:pPr>
      <w:autoSpaceDE w:val="0"/>
      <w:autoSpaceDN w:val="0"/>
      <w:adjustRightInd w:val="0"/>
      <w:spacing w:line="240" w:lineRule="auto"/>
    </w:pPr>
    <w:rPr>
      <w:rFonts w:ascii="Times New Roman" w:hAnsi="Times New Roman"/>
      <w:color w:val="000000"/>
    </w:rPr>
  </w:style>
  <w:style w:type="character" w:customStyle="1" w:styleId="FontStyle11">
    <w:name w:val="Font Style11"/>
    <w:basedOn w:val="Domylnaczcionkaakapitu"/>
    <w:rsid w:val="00835D03"/>
    <w:rPr>
      <w:rFonts w:ascii="Arial" w:hAnsi="Arial" w:cs="Arial"/>
      <w:sz w:val="22"/>
      <w:szCs w:val="22"/>
    </w:rPr>
  </w:style>
  <w:style w:type="character" w:customStyle="1" w:styleId="Nagwek3Znak">
    <w:name w:val="Nagłówek 3 Znak"/>
    <w:basedOn w:val="Domylnaczcionkaakapitu"/>
    <w:link w:val="Nagwek3"/>
    <w:uiPriority w:val="99"/>
    <w:rsid w:val="005C5A4F"/>
    <w:rPr>
      <w:rFonts w:asciiTheme="majorHAnsi" w:eastAsiaTheme="majorEastAsia" w:hAnsiTheme="majorHAnsi" w:cstheme="majorBidi"/>
      <w:b/>
      <w:bCs/>
      <w:color w:val="4F81BD" w:themeColor="accent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10455">
      <w:bodyDiv w:val="1"/>
      <w:marLeft w:val="0"/>
      <w:marRight w:val="0"/>
      <w:marTop w:val="0"/>
      <w:marBottom w:val="0"/>
      <w:divBdr>
        <w:top w:val="none" w:sz="0" w:space="0" w:color="auto"/>
        <w:left w:val="none" w:sz="0" w:space="0" w:color="auto"/>
        <w:bottom w:val="none" w:sz="0" w:space="0" w:color="auto"/>
        <w:right w:val="none" w:sz="0" w:space="0" w:color="auto"/>
      </w:divBdr>
    </w:div>
    <w:div w:id="76102695">
      <w:bodyDiv w:val="1"/>
      <w:marLeft w:val="0"/>
      <w:marRight w:val="0"/>
      <w:marTop w:val="0"/>
      <w:marBottom w:val="0"/>
      <w:divBdr>
        <w:top w:val="none" w:sz="0" w:space="0" w:color="auto"/>
        <w:left w:val="none" w:sz="0" w:space="0" w:color="auto"/>
        <w:bottom w:val="none" w:sz="0" w:space="0" w:color="auto"/>
        <w:right w:val="none" w:sz="0" w:space="0" w:color="auto"/>
      </w:divBdr>
    </w:div>
    <w:div w:id="78211317">
      <w:bodyDiv w:val="1"/>
      <w:marLeft w:val="0"/>
      <w:marRight w:val="0"/>
      <w:marTop w:val="0"/>
      <w:marBottom w:val="0"/>
      <w:divBdr>
        <w:top w:val="none" w:sz="0" w:space="0" w:color="auto"/>
        <w:left w:val="none" w:sz="0" w:space="0" w:color="auto"/>
        <w:bottom w:val="none" w:sz="0" w:space="0" w:color="auto"/>
        <w:right w:val="none" w:sz="0" w:space="0" w:color="auto"/>
      </w:divBdr>
    </w:div>
    <w:div w:id="82728123">
      <w:bodyDiv w:val="1"/>
      <w:marLeft w:val="0"/>
      <w:marRight w:val="0"/>
      <w:marTop w:val="0"/>
      <w:marBottom w:val="0"/>
      <w:divBdr>
        <w:top w:val="none" w:sz="0" w:space="0" w:color="auto"/>
        <w:left w:val="none" w:sz="0" w:space="0" w:color="auto"/>
        <w:bottom w:val="none" w:sz="0" w:space="0" w:color="auto"/>
        <w:right w:val="none" w:sz="0" w:space="0" w:color="auto"/>
      </w:divBdr>
      <w:divsChild>
        <w:div w:id="501091026">
          <w:marLeft w:val="0"/>
          <w:marRight w:val="0"/>
          <w:marTop w:val="0"/>
          <w:marBottom w:val="0"/>
          <w:divBdr>
            <w:top w:val="none" w:sz="0" w:space="0" w:color="auto"/>
            <w:left w:val="none" w:sz="0" w:space="0" w:color="auto"/>
            <w:bottom w:val="none" w:sz="0" w:space="0" w:color="auto"/>
            <w:right w:val="none" w:sz="0" w:space="0" w:color="auto"/>
          </w:divBdr>
          <w:divsChild>
            <w:div w:id="174345182">
              <w:marLeft w:val="0"/>
              <w:marRight w:val="0"/>
              <w:marTop w:val="0"/>
              <w:marBottom w:val="0"/>
              <w:divBdr>
                <w:top w:val="none" w:sz="0" w:space="0" w:color="auto"/>
                <w:left w:val="none" w:sz="0" w:space="0" w:color="auto"/>
                <w:bottom w:val="none" w:sz="0" w:space="0" w:color="auto"/>
                <w:right w:val="none" w:sz="0" w:space="0" w:color="auto"/>
              </w:divBdr>
              <w:divsChild>
                <w:div w:id="100882807">
                  <w:marLeft w:val="0"/>
                  <w:marRight w:val="0"/>
                  <w:marTop w:val="0"/>
                  <w:marBottom w:val="0"/>
                  <w:divBdr>
                    <w:top w:val="none" w:sz="0" w:space="0" w:color="auto"/>
                    <w:left w:val="none" w:sz="0" w:space="0" w:color="auto"/>
                    <w:bottom w:val="none" w:sz="0" w:space="0" w:color="auto"/>
                    <w:right w:val="none" w:sz="0" w:space="0" w:color="auto"/>
                  </w:divBdr>
                </w:div>
                <w:div w:id="332533234">
                  <w:marLeft w:val="0"/>
                  <w:marRight w:val="0"/>
                  <w:marTop w:val="0"/>
                  <w:marBottom w:val="0"/>
                  <w:divBdr>
                    <w:top w:val="none" w:sz="0" w:space="0" w:color="auto"/>
                    <w:left w:val="none" w:sz="0" w:space="0" w:color="auto"/>
                    <w:bottom w:val="none" w:sz="0" w:space="0" w:color="auto"/>
                    <w:right w:val="none" w:sz="0" w:space="0" w:color="auto"/>
                  </w:divBdr>
                </w:div>
                <w:div w:id="789787074">
                  <w:marLeft w:val="0"/>
                  <w:marRight w:val="0"/>
                  <w:marTop w:val="0"/>
                  <w:marBottom w:val="0"/>
                  <w:divBdr>
                    <w:top w:val="none" w:sz="0" w:space="0" w:color="auto"/>
                    <w:left w:val="none" w:sz="0" w:space="0" w:color="auto"/>
                    <w:bottom w:val="none" w:sz="0" w:space="0" w:color="auto"/>
                    <w:right w:val="none" w:sz="0" w:space="0" w:color="auto"/>
                  </w:divBdr>
                </w:div>
                <w:div w:id="1145508119">
                  <w:marLeft w:val="0"/>
                  <w:marRight w:val="0"/>
                  <w:marTop w:val="0"/>
                  <w:marBottom w:val="0"/>
                  <w:divBdr>
                    <w:top w:val="none" w:sz="0" w:space="0" w:color="auto"/>
                    <w:left w:val="none" w:sz="0" w:space="0" w:color="auto"/>
                    <w:bottom w:val="none" w:sz="0" w:space="0" w:color="auto"/>
                    <w:right w:val="none" w:sz="0" w:space="0" w:color="auto"/>
                  </w:divBdr>
                </w:div>
                <w:div w:id="1237787100">
                  <w:marLeft w:val="0"/>
                  <w:marRight w:val="0"/>
                  <w:marTop w:val="0"/>
                  <w:marBottom w:val="0"/>
                  <w:divBdr>
                    <w:top w:val="none" w:sz="0" w:space="0" w:color="auto"/>
                    <w:left w:val="none" w:sz="0" w:space="0" w:color="auto"/>
                    <w:bottom w:val="none" w:sz="0" w:space="0" w:color="auto"/>
                    <w:right w:val="none" w:sz="0" w:space="0" w:color="auto"/>
                  </w:divBdr>
                </w:div>
                <w:div w:id="2088574723">
                  <w:marLeft w:val="0"/>
                  <w:marRight w:val="0"/>
                  <w:marTop w:val="0"/>
                  <w:marBottom w:val="0"/>
                  <w:divBdr>
                    <w:top w:val="none" w:sz="0" w:space="0" w:color="auto"/>
                    <w:left w:val="none" w:sz="0" w:space="0" w:color="auto"/>
                    <w:bottom w:val="none" w:sz="0" w:space="0" w:color="auto"/>
                    <w:right w:val="none" w:sz="0" w:space="0" w:color="auto"/>
                  </w:divBdr>
                </w:div>
              </w:divsChild>
            </w:div>
            <w:div w:id="178353935">
              <w:marLeft w:val="0"/>
              <w:marRight w:val="0"/>
              <w:marTop w:val="0"/>
              <w:marBottom w:val="0"/>
              <w:divBdr>
                <w:top w:val="none" w:sz="0" w:space="0" w:color="auto"/>
                <w:left w:val="none" w:sz="0" w:space="0" w:color="auto"/>
                <w:bottom w:val="none" w:sz="0" w:space="0" w:color="auto"/>
                <w:right w:val="none" w:sz="0" w:space="0" w:color="auto"/>
              </w:divBdr>
            </w:div>
            <w:div w:id="974675661">
              <w:marLeft w:val="0"/>
              <w:marRight w:val="0"/>
              <w:marTop w:val="0"/>
              <w:marBottom w:val="0"/>
              <w:divBdr>
                <w:top w:val="none" w:sz="0" w:space="0" w:color="auto"/>
                <w:left w:val="none" w:sz="0" w:space="0" w:color="auto"/>
                <w:bottom w:val="none" w:sz="0" w:space="0" w:color="auto"/>
                <w:right w:val="none" w:sz="0" w:space="0" w:color="auto"/>
              </w:divBdr>
            </w:div>
          </w:divsChild>
        </w:div>
        <w:div w:id="622230820">
          <w:marLeft w:val="0"/>
          <w:marRight w:val="0"/>
          <w:marTop w:val="0"/>
          <w:marBottom w:val="0"/>
          <w:divBdr>
            <w:top w:val="none" w:sz="0" w:space="0" w:color="auto"/>
            <w:left w:val="none" w:sz="0" w:space="0" w:color="auto"/>
            <w:bottom w:val="none" w:sz="0" w:space="0" w:color="auto"/>
            <w:right w:val="none" w:sz="0" w:space="0" w:color="auto"/>
          </w:divBdr>
          <w:divsChild>
            <w:div w:id="389574270">
              <w:marLeft w:val="0"/>
              <w:marRight w:val="0"/>
              <w:marTop w:val="0"/>
              <w:marBottom w:val="0"/>
              <w:divBdr>
                <w:top w:val="none" w:sz="0" w:space="0" w:color="auto"/>
                <w:left w:val="none" w:sz="0" w:space="0" w:color="auto"/>
                <w:bottom w:val="none" w:sz="0" w:space="0" w:color="auto"/>
                <w:right w:val="none" w:sz="0" w:space="0" w:color="auto"/>
              </w:divBdr>
            </w:div>
            <w:div w:id="809638785">
              <w:marLeft w:val="0"/>
              <w:marRight w:val="0"/>
              <w:marTop w:val="0"/>
              <w:marBottom w:val="0"/>
              <w:divBdr>
                <w:top w:val="none" w:sz="0" w:space="0" w:color="auto"/>
                <w:left w:val="none" w:sz="0" w:space="0" w:color="auto"/>
                <w:bottom w:val="none" w:sz="0" w:space="0" w:color="auto"/>
                <w:right w:val="none" w:sz="0" w:space="0" w:color="auto"/>
              </w:divBdr>
            </w:div>
            <w:div w:id="1996252430">
              <w:marLeft w:val="0"/>
              <w:marRight w:val="0"/>
              <w:marTop w:val="0"/>
              <w:marBottom w:val="0"/>
              <w:divBdr>
                <w:top w:val="none" w:sz="0" w:space="0" w:color="auto"/>
                <w:left w:val="none" w:sz="0" w:space="0" w:color="auto"/>
                <w:bottom w:val="none" w:sz="0" w:space="0" w:color="auto"/>
                <w:right w:val="none" w:sz="0" w:space="0" w:color="auto"/>
              </w:divBdr>
            </w:div>
            <w:div w:id="208792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0435">
      <w:bodyDiv w:val="1"/>
      <w:marLeft w:val="0"/>
      <w:marRight w:val="0"/>
      <w:marTop w:val="0"/>
      <w:marBottom w:val="0"/>
      <w:divBdr>
        <w:top w:val="none" w:sz="0" w:space="0" w:color="auto"/>
        <w:left w:val="none" w:sz="0" w:space="0" w:color="auto"/>
        <w:bottom w:val="none" w:sz="0" w:space="0" w:color="auto"/>
        <w:right w:val="none" w:sz="0" w:space="0" w:color="auto"/>
      </w:divBdr>
      <w:divsChild>
        <w:div w:id="1347561014">
          <w:marLeft w:val="0"/>
          <w:marRight w:val="0"/>
          <w:marTop w:val="0"/>
          <w:marBottom w:val="0"/>
          <w:divBdr>
            <w:top w:val="none" w:sz="0" w:space="0" w:color="auto"/>
            <w:left w:val="none" w:sz="0" w:space="0" w:color="auto"/>
            <w:bottom w:val="none" w:sz="0" w:space="0" w:color="auto"/>
            <w:right w:val="none" w:sz="0" w:space="0" w:color="auto"/>
          </w:divBdr>
        </w:div>
      </w:divsChild>
    </w:div>
    <w:div w:id="198127257">
      <w:bodyDiv w:val="1"/>
      <w:marLeft w:val="0"/>
      <w:marRight w:val="0"/>
      <w:marTop w:val="0"/>
      <w:marBottom w:val="0"/>
      <w:divBdr>
        <w:top w:val="none" w:sz="0" w:space="0" w:color="auto"/>
        <w:left w:val="none" w:sz="0" w:space="0" w:color="auto"/>
        <w:bottom w:val="none" w:sz="0" w:space="0" w:color="auto"/>
        <w:right w:val="none" w:sz="0" w:space="0" w:color="auto"/>
      </w:divBdr>
      <w:divsChild>
        <w:div w:id="514465985">
          <w:marLeft w:val="0"/>
          <w:marRight w:val="0"/>
          <w:marTop w:val="0"/>
          <w:marBottom w:val="0"/>
          <w:divBdr>
            <w:top w:val="none" w:sz="0" w:space="0" w:color="auto"/>
            <w:left w:val="none" w:sz="0" w:space="0" w:color="auto"/>
            <w:bottom w:val="none" w:sz="0" w:space="0" w:color="auto"/>
            <w:right w:val="none" w:sz="0" w:space="0" w:color="auto"/>
          </w:divBdr>
        </w:div>
      </w:divsChild>
    </w:div>
    <w:div w:id="208349539">
      <w:bodyDiv w:val="1"/>
      <w:marLeft w:val="0"/>
      <w:marRight w:val="0"/>
      <w:marTop w:val="0"/>
      <w:marBottom w:val="0"/>
      <w:divBdr>
        <w:top w:val="none" w:sz="0" w:space="0" w:color="auto"/>
        <w:left w:val="none" w:sz="0" w:space="0" w:color="auto"/>
        <w:bottom w:val="none" w:sz="0" w:space="0" w:color="auto"/>
        <w:right w:val="none" w:sz="0" w:space="0" w:color="auto"/>
      </w:divBdr>
    </w:div>
    <w:div w:id="214049381">
      <w:bodyDiv w:val="1"/>
      <w:marLeft w:val="0"/>
      <w:marRight w:val="0"/>
      <w:marTop w:val="0"/>
      <w:marBottom w:val="0"/>
      <w:divBdr>
        <w:top w:val="none" w:sz="0" w:space="0" w:color="auto"/>
        <w:left w:val="none" w:sz="0" w:space="0" w:color="auto"/>
        <w:bottom w:val="none" w:sz="0" w:space="0" w:color="auto"/>
        <w:right w:val="none" w:sz="0" w:space="0" w:color="auto"/>
      </w:divBdr>
      <w:divsChild>
        <w:div w:id="1873033474">
          <w:marLeft w:val="0"/>
          <w:marRight w:val="0"/>
          <w:marTop w:val="0"/>
          <w:marBottom w:val="0"/>
          <w:divBdr>
            <w:top w:val="none" w:sz="0" w:space="0" w:color="auto"/>
            <w:left w:val="none" w:sz="0" w:space="0" w:color="auto"/>
            <w:bottom w:val="none" w:sz="0" w:space="0" w:color="auto"/>
            <w:right w:val="none" w:sz="0" w:space="0" w:color="auto"/>
          </w:divBdr>
        </w:div>
      </w:divsChild>
    </w:div>
    <w:div w:id="306321995">
      <w:bodyDiv w:val="1"/>
      <w:marLeft w:val="0"/>
      <w:marRight w:val="0"/>
      <w:marTop w:val="0"/>
      <w:marBottom w:val="0"/>
      <w:divBdr>
        <w:top w:val="none" w:sz="0" w:space="0" w:color="auto"/>
        <w:left w:val="none" w:sz="0" w:space="0" w:color="auto"/>
        <w:bottom w:val="none" w:sz="0" w:space="0" w:color="auto"/>
        <w:right w:val="none" w:sz="0" w:space="0" w:color="auto"/>
      </w:divBdr>
    </w:div>
    <w:div w:id="385955890">
      <w:bodyDiv w:val="1"/>
      <w:marLeft w:val="0"/>
      <w:marRight w:val="0"/>
      <w:marTop w:val="0"/>
      <w:marBottom w:val="0"/>
      <w:divBdr>
        <w:top w:val="none" w:sz="0" w:space="0" w:color="auto"/>
        <w:left w:val="none" w:sz="0" w:space="0" w:color="auto"/>
        <w:bottom w:val="none" w:sz="0" w:space="0" w:color="auto"/>
        <w:right w:val="none" w:sz="0" w:space="0" w:color="auto"/>
      </w:divBdr>
      <w:divsChild>
        <w:div w:id="51389743">
          <w:marLeft w:val="0"/>
          <w:marRight w:val="0"/>
          <w:marTop w:val="0"/>
          <w:marBottom w:val="0"/>
          <w:divBdr>
            <w:top w:val="none" w:sz="0" w:space="0" w:color="auto"/>
            <w:left w:val="none" w:sz="0" w:space="0" w:color="auto"/>
            <w:bottom w:val="none" w:sz="0" w:space="0" w:color="auto"/>
            <w:right w:val="none" w:sz="0" w:space="0" w:color="auto"/>
          </w:divBdr>
          <w:divsChild>
            <w:div w:id="1054503607">
              <w:marLeft w:val="480"/>
              <w:marRight w:val="0"/>
              <w:marTop w:val="0"/>
              <w:marBottom w:val="0"/>
              <w:divBdr>
                <w:top w:val="none" w:sz="0" w:space="0" w:color="auto"/>
                <w:left w:val="none" w:sz="0" w:space="0" w:color="auto"/>
                <w:bottom w:val="none" w:sz="0" w:space="0" w:color="auto"/>
                <w:right w:val="none" w:sz="0" w:space="0" w:color="auto"/>
              </w:divBdr>
            </w:div>
          </w:divsChild>
        </w:div>
        <w:div w:id="439882408">
          <w:marLeft w:val="0"/>
          <w:marRight w:val="0"/>
          <w:marTop w:val="0"/>
          <w:marBottom w:val="0"/>
          <w:divBdr>
            <w:top w:val="none" w:sz="0" w:space="0" w:color="auto"/>
            <w:left w:val="none" w:sz="0" w:space="0" w:color="auto"/>
            <w:bottom w:val="none" w:sz="0" w:space="0" w:color="auto"/>
            <w:right w:val="none" w:sz="0" w:space="0" w:color="auto"/>
          </w:divBdr>
          <w:divsChild>
            <w:div w:id="9648737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546139809">
      <w:bodyDiv w:val="1"/>
      <w:marLeft w:val="0"/>
      <w:marRight w:val="0"/>
      <w:marTop w:val="0"/>
      <w:marBottom w:val="0"/>
      <w:divBdr>
        <w:top w:val="none" w:sz="0" w:space="0" w:color="auto"/>
        <w:left w:val="none" w:sz="0" w:space="0" w:color="auto"/>
        <w:bottom w:val="none" w:sz="0" w:space="0" w:color="auto"/>
        <w:right w:val="none" w:sz="0" w:space="0" w:color="auto"/>
      </w:divBdr>
    </w:div>
    <w:div w:id="632447366">
      <w:bodyDiv w:val="1"/>
      <w:marLeft w:val="0"/>
      <w:marRight w:val="0"/>
      <w:marTop w:val="0"/>
      <w:marBottom w:val="0"/>
      <w:divBdr>
        <w:top w:val="none" w:sz="0" w:space="0" w:color="auto"/>
        <w:left w:val="none" w:sz="0" w:space="0" w:color="auto"/>
        <w:bottom w:val="none" w:sz="0" w:space="0" w:color="auto"/>
        <w:right w:val="none" w:sz="0" w:space="0" w:color="auto"/>
      </w:divBdr>
      <w:divsChild>
        <w:div w:id="88548690">
          <w:marLeft w:val="0"/>
          <w:marRight w:val="0"/>
          <w:marTop w:val="0"/>
          <w:marBottom w:val="0"/>
          <w:divBdr>
            <w:top w:val="none" w:sz="0" w:space="0" w:color="auto"/>
            <w:left w:val="none" w:sz="0" w:space="0" w:color="auto"/>
            <w:bottom w:val="none" w:sz="0" w:space="0" w:color="auto"/>
            <w:right w:val="none" w:sz="0" w:space="0" w:color="auto"/>
          </w:divBdr>
        </w:div>
        <w:div w:id="1522621060">
          <w:marLeft w:val="0"/>
          <w:marRight w:val="0"/>
          <w:marTop w:val="0"/>
          <w:marBottom w:val="0"/>
          <w:divBdr>
            <w:top w:val="none" w:sz="0" w:space="0" w:color="auto"/>
            <w:left w:val="none" w:sz="0" w:space="0" w:color="auto"/>
            <w:bottom w:val="none" w:sz="0" w:space="0" w:color="auto"/>
            <w:right w:val="none" w:sz="0" w:space="0" w:color="auto"/>
          </w:divBdr>
        </w:div>
      </w:divsChild>
    </w:div>
    <w:div w:id="634482083">
      <w:bodyDiv w:val="1"/>
      <w:marLeft w:val="0"/>
      <w:marRight w:val="0"/>
      <w:marTop w:val="0"/>
      <w:marBottom w:val="0"/>
      <w:divBdr>
        <w:top w:val="none" w:sz="0" w:space="0" w:color="auto"/>
        <w:left w:val="none" w:sz="0" w:space="0" w:color="auto"/>
        <w:bottom w:val="none" w:sz="0" w:space="0" w:color="auto"/>
        <w:right w:val="none" w:sz="0" w:space="0" w:color="auto"/>
      </w:divBdr>
      <w:divsChild>
        <w:div w:id="803424509">
          <w:marLeft w:val="0"/>
          <w:marRight w:val="0"/>
          <w:marTop w:val="0"/>
          <w:marBottom w:val="0"/>
          <w:divBdr>
            <w:top w:val="none" w:sz="0" w:space="0" w:color="auto"/>
            <w:left w:val="none" w:sz="0" w:space="0" w:color="auto"/>
            <w:bottom w:val="none" w:sz="0" w:space="0" w:color="auto"/>
            <w:right w:val="none" w:sz="0" w:space="0" w:color="auto"/>
          </w:divBdr>
        </w:div>
      </w:divsChild>
    </w:div>
    <w:div w:id="871960115">
      <w:bodyDiv w:val="1"/>
      <w:marLeft w:val="0"/>
      <w:marRight w:val="0"/>
      <w:marTop w:val="0"/>
      <w:marBottom w:val="0"/>
      <w:divBdr>
        <w:top w:val="none" w:sz="0" w:space="0" w:color="auto"/>
        <w:left w:val="none" w:sz="0" w:space="0" w:color="auto"/>
        <w:bottom w:val="none" w:sz="0" w:space="0" w:color="auto"/>
        <w:right w:val="none" w:sz="0" w:space="0" w:color="auto"/>
      </w:divBdr>
    </w:div>
    <w:div w:id="900797614">
      <w:bodyDiv w:val="1"/>
      <w:marLeft w:val="0"/>
      <w:marRight w:val="0"/>
      <w:marTop w:val="0"/>
      <w:marBottom w:val="0"/>
      <w:divBdr>
        <w:top w:val="none" w:sz="0" w:space="0" w:color="auto"/>
        <w:left w:val="none" w:sz="0" w:space="0" w:color="auto"/>
        <w:bottom w:val="none" w:sz="0" w:space="0" w:color="auto"/>
        <w:right w:val="none" w:sz="0" w:space="0" w:color="auto"/>
      </w:divBdr>
      <w:divsChild>
        <w:div w:id="834881672">
          <w:marLeft w:val="0"/>
          <w:marRight w:val="0"/>
          <w:marTop w:val="0"/>
          <w:marBottom w:val="0"/>
          <w:divBdr>
            <w:top w:val="none" w:sz="0" w:space="0" w:color="auto"/>
            <w:left w:val="none" w:sz="0" w:space="0" w:color="auto"/>
            <w:bottom w:val="none" w:sz="0" w:space="0" w:color="auto"/>
            <w:right w:val="none" w:sz="0" w:space="0" w:color="auto"/>
          </w:divBdr>
          <w:divsChild>
            <w:div w:id="46439207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947658725">
      <w:bodyDiv w:val="1"/>
      <w:marLeft w:val="0"/>
      <w:marRight w:val="0"/>
      <w:marTop w:val="0"/>
      <w:marBottom w:val="0"/>
      <w:divBdr>
        <w:top w:val="none" w:sz="0" w:space="0" w:color="auto"/>
        <w:left w:val="none" w:sz="0" w:space="0" w:color="auto"/>
        <w:bottom w:val="none" w:sz="0" w:space="0" w:color="auto"/>
        <w:right w:val="none" w:sz="0" w:space="0" w:color="auto"/>
      </w:divBdr>
      <w:divsChild>
        <w:div w:id="1001665558">
          <w:marLeft w:val="0"/>
          <w:marRight w:val="0"/>
          <w:marTop w:val="0"/>
          <w:marBottom w:val="0"/>
          <w:divBdr>
            <w:top w:val="none" w:sz="0" w:space="0" w:color="auto"/>
            <w:left w:val="none" w:sz="0" w:space="0" w:color="auto"/>
            <w:bottom w:val="none" w:sz="0" w:space="0" w:color="auto"/>
            <w:right w:val="none" w:sz="0" w:space="0" w:color="auto"/>
          </w:divBdr>
          <w:divsChild>
            <w:div w:id="811142063">
              <w:marLeft w:val="0"/>
              <w:marRight w:val="0"/>
              <w:marTop w:val="0"/>
              <w:marBottom w:val="0"/>
              <w:divBdr>
                <w:top w:val="none" w:sz="0" w:space="0" w:color="auto"/>
                <w:left w:val="none" w:sz="0" w:space="0" w:color="auto"/>
                <w:bottom w:val="none" w:sz="0" w:space="0" w:color="auto"/>
                <w:right w:val="none" w:sz="0" w:space="0" w:color="auto"/>
              </w:divBdr>
              <w:divsChild>
                <w:div w:id="507252378">
                  <w:marLeft w:val="0"/>
                  <w:marRight w:val="0"/>
                  <w:marTop w:val="0"/>
                  <w:marBottom w:val="0"/>
                  <w:divBdr>
                    <w:top w:val="none" w:sz="0" w:space="0" w:color="auto"/>
                    <w:left w:val="none" w:sz="0" w:space="0" w:color="auto"/>
                    <w:bottom w:val="none" w:sz="0" w:space="0" w:color="auto"/>
                    <w:right w:val="none" w:sz="0" w:space="0" w:color="auto"/>
                  </w:divBdr>
                  <w:divsChild>
                    <w:div w:id="1171212821">
                      <w:marLeft w:val="1080"/>
                      <w:marRight w:val="0"/>
                      <w:marTop w:val="0"/>
                      <w:marBottom w:val="0"/>
                      <w:divBdr>
                        <w:top w:val="none" w:sz="0" w:space="0" w:color="auto"/>
                        <w:left w:val="none" w:sz="0" w:space="0" w:color="auto"/>
                        <w:bottom w:val="none" w:sz="0" w:space="0" w:color="auto"/>
                        <w:right w:val="none" w:sz="0" w:space="0" w:color="auto"/>
                      </w:divBdr>
                    </w:div>
                  </w:divsChild>
                </w:div>
                <w:div w:id="1253317472">
                  <w:marLeft w:val="0"/>
                  <w:marRight w:val="0"/>
                  <w:marTop w:val="0"/>
                  <w:marBottom w:val="0"/>
                  <w:divBdr>
                    <w:top w:val="none" w:sz="0" w:space="0" w:color="auto"/>
                    <w:left w:val="none" w:sz="0" w:space="0" w:color="auto"/>
                    <w:bottom w:val="none" w:sz="0" w:space="0" w:color="auto"/>
                    <w:right w:val="none" w:sz="0" w:space="0" w:color="auto"/>
                  </w:divBdr>
                  <w:divsChild>
                    <w:div w:id="63914421">
                      <w:marLeft w:val="1080"/>
                      <w:marRight w:val="0"/>
                      <w:marTop w:val="0"/>
                      <w:marBottom w:val="0"/>
                      <w:divBdr>
                        <w:top w:val="none" w:sz="0" w:space="0" w:color="auto"/>
                        <w:left w:val="none" w:sz="0" w:space="0" w:color="auto"/>
                        <w:bottom w:val="none" w:sz="0" w:space="0" w:color="auto"/>
                        <w:right w:val="none" w:sz="0" w:space="0" w:color="auto"/>
                      </w:divBdr>
                    </w:div>
                  </w:divsChild>
                </w:div>
                <w:div w:id="1612979495">
                  <w:marLeft w:val="720"/>
                  <w:marRight w:val="0"/>
                  <w:marTop w:val="0"/>
                  <w:marBottom w:val="0"/>
                  <w:divBdr>
                    <w:top w:val="none" w:sz="0" w:space="0" w:color="auto"/>
                    <w:left w:val="none" w:sz="0" w:space="0" w:color="auto"/>
                    <w:bottom w:val="none" w:sz="0" w:space="0" w:color="auto"/>
                    <w:right w:val="none" w:sz="0" w:space="0" w:color="auto"/>
                  </w:divBdr>
                </w:div>
              </w:divsChild>
            </w:div>
            <w:div w:id="860163579">
              <w:marLeft w:val="480"/>
              <w:marRight w:val="0"/>
              <w:marTop w:val="0"/>
              <w:marBottom w:val="0"/>
              <w:divBdr>
                <w:top w:val="none" w:sz="0" w:space="0" w:color="auto"/>
                <w:left w:val="none" w:sz="0" w:space="0" w:color="auto"/>
                <w:bottom w:val="none" w:sz="0" w:space="0" w:color="auto"/>
                <w:right w:val="none" w:sz="0" w:space="0" w:color="auto"/>
              </w:divBdr>
            </w:div>
            <w:div w:id="1162816016">
              <w:marLeft w:val="0"/>
              <w:marRight w:val="0"/>
              <w:marTop w:val="0"/>
              <w:marBottom w:val="0"/>
              <w:divBdr>
                <w:top w:val="none" w:sz="0" w:space="0" w:color="auto"/>
                <w:left w:val="none" w:sz="0" w:space="0" w:color="auto"/>
                <w:bottom w:val="none" w:sz="0" w:space="0" w:color="auto"/>
                <w:right w:val="none" w:sz="0" w:space="0" w:color="auto"/>
              </w:divBdr>
              <w:divsChild>
                <w:div w:id="1046414471">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488016812">
          <w:marLeft w:val="0"/>
          <w:marRight w:val="0"/>
          <w:marTop w:val="0"/>
          <w:marBottom w:val="0"/>
          <w:divBdr>
            <w:top w:val="none" w:sz="0" w:space="0" w:color="auto"/>
            <w:left w:val="none" w:sz="0" w:space="0" w:color="auto"/>
            <w:bottom w:val="none" w:sz="0" w:space="0" w:color="auto"/>
            <w:right w:val="none" w:sz="0" w:space="0" w:color="auto"/>
          </w:divBdr>
          <w:divsChild>
            <w:div w:id="740254836">
              <w:marLeft w:val="0"/>
              <w:marRight w:val="0"/>
              <w:marTop w:val="0"/>
              <w:marBottom w:val="0"/>
              <w:divBdr>
                <w:top w:val="none" w:sz="0" w:space="0" w:color="auto"/>
                <w:left w:val="none" w:sz="0" w:space="0" w:color="auto"/>
                <w:bottom w:val="none" w:sz="0" w:space="0" w:color="auto"/>
                <w:right w:val="none" w:sz="0" w:space="0" w:color="auto"/>
              </w:divBdr>
              <w:divsChild>
                <w:div w:id="834954655">
                  <w:marLeft w:val="720"/>
                  <w:marRight w:val="0"/>
                  <w:marTop w:val="0"/>
                  <w:marBottom w:val="0"/>
                  <w:divBdr>
                    <w:top w:val="none" w:sz="0" w:space="0" w:color="auto"/>
                    <w:left w:val="none" w:sz="0" w:space="0" w:color="auto"/>
                    <w:bottom w:val="none" w:sz="0" w:space="0" w:color="auto"/>
                    <w:right w:val="none" w:sz="0" w:space="0" w:color="auto"/>
                  </w:divBdr>
                </w:div>
              </w:divsChild>
            </w:div>
            <w:div w:id="968589083">
              <w:marLeft w:val="480"/>
              <w:marRight w:val="0"/>
              <w:marTop w:val="0"/>
              <w:marBottom w:val="0"/>
              <w:divBdr>
                <w:top w:val="none" w:sz="0" w:space="0" w:color="auto"/>
                <w:left w:val="none" w:sz="0" w:space="0" w:color="auto"/>
                <w:bottom w:val="none" w:sz="0" w:space="0" w:color="auto"/>
                <w:right w:val="none" w:sz="0" w:space="0" w:color="auto"/>
              </w:divBdr>
            </w:div>
            <w:div w:id="1863863766">
              <w:marLeft w:val="0"/>
              <w:marRight w:val="0"/>
              <w:marTop w:val="0"/>
              <w:marBottom w:val="0"/>
              <w:divBdr>
                <w:top w:val="none" w:sz="0" w:space="0" w:color="auto"/>
                <w:left w:val="none" w:sz="0" w:space="0" w:color="auto"/>
                <w:bottom w:val="none" w:sz="0" w:space="0" w:color="auto"/>
                <w:right w:val="none" w:sz="0" w:space="0" w:color="auto"/>
              </w:divBdr>
              <w:divsChild>
                <w:div w:id="482311929">
                  <w:marLeft w:val="0"/>
                  <w:marRight w:val="0"/>
                  <w:marTop w:val="0"/>
                  <w:marBottom w:val="0"/>
                  <w:divBdr>
                    <w:top w:val="none" w:sz="0" w:space="0" w:color="auto"/>
                    <w:left w:val="none" w:sz="0" w:space="0" w:color="auto"/>
                    <w:bottom w:val="none" w:sz="0" w:space="0" w:color="auto"/>
                    <w:right w:val="none" w:sz="0" w:space="0" w:color="auto"/>
                  </w:divBdr>
                  <w:divsChild>
                    <w:div w:id="643630027">
                      <w:marLeft w:val="1080"/>
                      <w:marRight w:val="0"/>
                      <w:marTop w:val="0"/>
                      <w:marBottom w:val="0"/>
                      <w:divBdr>
                        <w:top w:val="none" w:sz="0" w:space="0" w:color="auto"/>
                        <w:left w:val="none" w:sz="0" w:space="0" w:color="auto"/>
                        <w:bottom w:val="none" w:sz="0" w:space="0" w:color="auto"/>
                        <w:right w:val="none" w:sz="0" w:space="0" w:color="auto"/>
                      </w:divBdr>
                    </w:div>
                  </w:divsChild>
                </w:div>
                <w:div w:id="1433670166">
                  <w:marLeft w:val="0"/>
                  <w:marRight w:val="0"/>
                  <w:marTop w:val="0"/>
                  <w:marBottom w:val="0"/>
                  <w:divBdr>
                    <w:top w:val="none" w:sz="0" w:space="0" w:color="auto"/>
                    <w:left w:val="none" w:sz="0" w:space="0" w:color="auto"/>
                    <w:bottom w:val="none" w:sz="0" w:space="0" w:color="auto"/>
                    <w:right w:val="none" w:sz="0" w:space="0" w:color="auto"/>
                  </w:divBdr>
                  <w:divsChild>
                    <w:div w:id="944309110">
                      <w:marLeft w:val="1080"/>
                      <w:marRight w:val="0"/>
                      <w:marTop w:val="0"/>
                      <w:marBottom w:val="0"/>
                      <w:divBdr>
                        <w:top w:val="none" w:sz="0" w:space="0" w:color="auto"/>
                        <w:left w:val="none" w:sz="0" w:space="0" w:color="auto"/>
                        <w:bottom w:val="none" w:sz="0" w:space="0" w:color="auto"/>
                        <w:right w:val="none" w:sz="0" w:space="0" w:color="auto"/>
                      </w:divBdr>
                    </w:div>
                  </w:divsChild>
                </w:div>
                <w:div w:id="156024557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287078">
      <w:bodyDiv w:val="1"/>
      <w:marLeft w:val="0"/>
      <w:marRight w:val="0"/>
      <w:marTop w:val="0"/>
      <w:marBottom w:val="0"/>
      <w:divBdr>
        <w:top w:val="none" w:sz="0" w:space="0" w:color="auto"/>
        <w:left w:val="none" w:sz="0" w:space="0" w:color="auto"/>
        <w:bottom w:val="none" w:sz="0" w:space="0" w:color="auto"/>
        <w:right w:val="none" w:sz="0" w:space="0" w:color="auto"/>
      </w:divBdr>
      <w:divsChild>
        <w:div w:id="1943419656">
          <w:marLeft w:val="0"/>
          <w:marRight w:val="0"/>
          <w:marTop w:val="0"/>
          <w:marBottom w:val="0"/>
          <w:divBdr>
            <w:top w:val="none" w:sz="0" w:space="0" w:color="auto"/>
            <w:left w:val="none" w:sz="0" w:space="0" w:color="auto"/>
            <w:bottom w:val="none" w:sz="0" w:space="0" w:color="auto"/>
            <w:right w:val="none" w:sz="0" w:space="0" w:color="auto"/>
          </w:divBdr>
          <w:divsChild>
            <w:div w:id="426388926">
              <w:marLeft w:val="0"/>
              <w:marRight w:val="0"/>
              <w:marTop w:val="0"/>
              <w:marBottom w:val="0"/>
              <w:divBdr>
                <w:top w:val="none" w:sz="0" w:space="0" w:color="auto"/>
                <w:left w:val="none" w:sz="0" w:space="0" w:color="auto"/>
                <w:bottom w:val="none" w:sz="0" w:space="0" w:color="auto"/>
                <w:right w:val="none" w:sz="0" w:space="0" w:color="auto"/>
              </w:divBdr>
              <w:divsChild>
                <w:div w:id="394861347">
                  <w:marLeft w:val="0"/>
                  <w:marRight w:val="0"/>
                  <w:marTop w:val="0"/>
                  <w:marBottom w:val="0"/>
                  <w:divBdr>
                    <w:top w:val="none" w:sz="0" w:space="0" w:color="auto"/>
                    <w:left w:val="none" w:sz="0" w:space="0" w:color="auto"/>
                    <w:bottom w:val="none" w:sz="0" w:space="0" w:color="auto"/>
                    <w:right w:val="none" w:sz="0" w:space="0" w:color="auto"/>
                  </w:divBdr>
                  <w:divsChild>
                    <w:div w:id="380516577">
                      <w:marLeft w:val="0"/>
                      <w:marRight w:val="0"/>
                      <w:marTop w:val="0"/>
                      <w:marBottom w:val="0"/>
                      <w:divBdr>
                        <w:top w:val="none" w:sz="0" w:space="0" w:color="auto"/>
                        <w:left w:val="none" w:sz="0" w:space="0" w:color="auto"/>
                        <w:bottom w:val="none" w:sz="0" w:space="0" w:color="auto"/>
                        <w:right w:val="none" w:sz="0" w:space="0" w:color="auto"/>
                      </w:divBdr>
                    </w:div>
                    <w:div w:id="459881430">
                      <w:marLeft w:val="0"/>
                      <w:marRight w:val="0"/>
                      <w:marTop w:val="0"/>
                      <w:marBottom w:val="0"/>
                      <w:divBdr>
                        <w:top w:val="none" w:sz="0" w:space="0" w:color="auto"/>
                        <w:left w:val="none" w:sz="0" w:space="0" w:color="auto"/>
                        <w:bottom w:val="none" w:sz="0" w:space="0" w:color="auto"/>
                        <w:right w:val="none" w:sz="0" w:space="0" w:color="auto"/>
                      </w:divBdr>
                    </w:div>
                  </w:divsChild>
                </w:div>
                <w:div w:id="400642515">
                  <w:marLeft w:val="0"/>
                  <w:marRight w:val="0"/>
                  <w:marTop w:val="0"/>
                  <w:marBottom w:val="0"/>
                  <w:divBdr>
                    <w:top w:val="none" w:sz="0" w:space="0" w:color="auto"/>
                    <w:left w:val="none" w:sz="0" w:space="0" w:color="auto"/>
                    <w:bottom w:val="none" w:sz="0" w:space="0" w:color="auto"/>
                    <w:right w:val="none" w:sz="0" w:space="0" w:color="auto"/>
                  </w:divBdr>
                  <w:divsChild>
                    <w:div w:id="1722050871">
                      <w:marLeft w:val="0"/>
                      <w:marRight w:val="0"/>
                      <w:marTop w:val="0"/>
                      <w:marBottom w:val="0"/>
                      <w:divBdr>
                        <w:top w:val="none" w:sz="0" w:space="0" w:color="auto"/>
                        <w:left w:val="none" w:sz="0" w:space="0" w:color="auto"/>
                        <w:bottom w:val="none" w:sz="0" w:space="0" w:color="auto"/>
                        <w:right w:val="none" w:sz="0" w:space="0" w:color="auto"/>
                      </w:divBdr>
                    </w:div>
                  </w:divsChild>
                </w:div>
                <w:div w:id="1616207534">
                  <w:marLeft w:val="0"/>
                  <w:marRight w:val="0"/>
                  <w:marTop w:val="0"/>
                  <w:marBottom w:val="0"/>
                  <w:divBdr>
                    <w:top w:val="none" w:sz="0" w:space="0" w:color="auto"/>
                    <w:left w:val="none" w:sz="0" w:space="0" w:color="auto"/>
                    <w:bottom w:val="none" w:sz="0" w:space="0" w:color="auto"/>
                    <w:right w:val="none" w:sz="0" w:space="0" w:color="auto"/>
                  </w:divBdr>
                </w:div>
              </w:divsChild>
            </w:div>
            <w:div w:id="1153911762">
              <w:marLeft w:val="0"/>
              <w:marRight w:val="0"/>
              <w:marTop w:val="0"/>
              <w:marBottom w:val="0"/>
              <w:divBdr>
                <w:top w:val="none" w:sz="0" w:space="0" w:color="auto"/>
                <w:left w:val="none" w:sz="0" w:space="0" w:color="auto"/>
                <w:bottom w:val="none" w:sz="0" w:space="0" w:color="auto"/>
                <w:right w:val="none" w:sz="0" w:space="0" w:color="auto"/>
              </w:divBdr>
              <w:divsChild>
                <w:div w:id="26222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946737">
      <w:bodyDiv w:val="1"/>
      <w:marLeft w:val="0"/>
      <w:marRight w:val="0"/>
      <w:marTop w:val="0"/>
      <w:marBottom w:val="0"/>
      <w:divBdr>
        <w:top w:val="none" w:sz="0" w:space="0" w:color="auto"/>
        <w:left w:val="none" w:sz="0" w:space="0" w:color="auto"/>
        <w:bottom w:val="none" w:sz="0" w:space="0" w:color="auto"/>
        <w:right w:val="none" w:sz="0" w:space="0" w:color="auto"/>
      </w:divBdr>
      <w:divsChild>
        <w:div w:id="29914409">
          <w:marLeft w:val="0"/>
          <w:marRight w:val="0"/>
          <w:marTop w:val="0"/>
          <w:marBottom w:val="0"/>
          <w:divBdr>
            <w:top w:val="none" w:sz="0" w:space="0" w:color="auto"/>
            <w:left w:val="none" w:sz="0" w:space="0" w:color="auto"/>
            <w:bottom w:val="none" w:sz="0" w:space="0" w:color="auto"/>
            <w:right w:val="none" w:sz="0" w:space="0" w:color="auto"/>
          </w:divBdr>
        </w:div>
      </w:divsChild>
    </w:div>
    <w:div w:id="1180698476">
      <w:bodyDiv w:val="1"/>
      <w:marLeft w:val="0"/>
      <w:marRight w:val="0"/>
      <w:marTop w:val="0"/>
      <w:marBottom w:val="0"/>
      <w:divBdr>
        <w:top w:val="none" w:sz="0" w:space="0" w:color="auto"/>
        <w:left w:val="none" w:sz="0" w:space="0" w:color="auto"/>
        <w:bottom w:val="none" w:sz="0" w:space="0" w:color="auto"/>
        <w:right w:val="none" w:sz="0" w:space="0" w:color="auto"/>
      </w:divBdr>
    </w:div>
    <w:div w:id="1200626435">
      <w:bodyDiv w:val="1"/>
      <w:marLeft w:val="0"/>
      <w:marRight w:val="0"/>
      <w:marTop w:val="0"/>
      <w:marBottom w:val="0"/>
      <w:divBdr>
        <w:top w:val="none" w:sz="0" w:space="0" w:color="auto"/>
        <w:left w:val="none" w:sz="0" w:space="0" w:color="auto"/>
        <w:bottom w:val="none" w:sz="0" w:space="0" w:color="auto"/>
        <w:right w:val="none" w:sz="0" w:space="0" w:color="auto"/>
      </w:divBdr>
      <w:divsChild>
        <w:div w:id="1121270216">
          <w:marLeft w:val="0"/>
          <w:marRight w:val="0"/>
          <w:marTop w:val="0"/>
          <w:marBottom w:val="0"/>
          <w:divBdr>
            <w:top w:val="none" w:sz="0" w:space="0" w:color="auto"/>
            <w:left w:val="none" w:sz="0" w:space="0" w:color="auto"/>
            <w:bottom w:val="none" w:sz="0" w:space="0" w:color="auto"/>
            <w:right w:val="none" w:sz="0" w:space="0" w:color="auto"/>
          </w:divBdr>
        </w:div>
      </w:divsChild>
    </w:div>
    <w:div w:id="1247808399">
      <w:bodyDiv w:val="1"/>
      <w:marLeft w:val="0"/>
      <w:marRight w:val="0"/>
      <w:marTop w:val="0"/>
      <w:marBottom w:val="0"/>
      <w:divBdr>
        <w:top w:val="none" w:sz="0" w:space="0" w:color="auto"/>
        <w:left w:val="none" w:sz="0" w:space="0" w:color="auto"/>
        <w:bottom w:val="none" w:sz="0" w:space="0" w:color="auto"/>
        <w:right w:val="none" w:sz="0" w:space="0" w:color="auto"/>
      </w:divBdr>
    </w:div>
    <w:div w:id="1357731697">
      <w:bodyDiv w:val="1"/>
      <w:marLeft w:val="0"/>
      <w:marRight w:val="0"/>
      <w:marTop w:val="0"/>
      <w:marBottom w:val="0"/>
      <w:divBdr>
        <w:top w:val="none" w:sz="0" w:space="0" w:color="auto"/>
        <w:left w:val="none" w:sz="0" w:space="0" w:color="auto"/>
        <w:bottom w:val="none" w:sz="0" w:space="0" w:color="auto"/>
        <w:right w:val="none" w:sz="0" w:space="0" w:color="auto"/>
      </w:divBdr>
      <w:divsChild>
        <w:div w:id="779956486">
          <w:marLeft w:val="0"/>
          <w:marRight w:val="0"/>
          <w:marTop w:val="0"/>
          <w:marBottom w:val="0"/>
          <w:divBdr>
            <w:top w:val="none" w:sz="0" w:space="0" w:color="auto"/>
            <w:left w:val="none" w:sz="0" w:space="0" w:color="auto"/>
            <w:bottom w:val="none" w:sz="0" w:space="0" w:color="auto"/>
            <w:right w:val="none" w:sz="0" w:space="0" w:color="auto"/>
          </w:divBdr>
        </w:div>
      </w:divsChild>
    </w:div>
    <w:div w:id="1401099773">
      <w:bodyDiv w:val="1"/>
      <w:marLeft w:val="0"/>
      <w:marRight w:val="0"/>
      <w:marTop w:val="0"/>
      <w:marBottom w:val="0"/>
      <w:divBdr>
        <w:top w:val="none" w:sz="0" w:space="0" w:color="auto"/>
        <w:left w:val="none" w:sz="0" w:space="0" w:color="auto"/>
        <w:bottom w:val="none" w:sz="0" w:space="0" w:color="auto"/>
        <w:right w:val="none" w:sz="0" w:space="0" w:color="auto"/>
      </w:divBdr>
      <w:divsChild>
        <w:div w:id="1753694775">
          <w:marLeft w:val="0"/>
          <w:marRight w:val="0"/>
          <w:marTop w:val="0"/>
          <w:marBottom w:val="0"/>
          <w:divBdr>
            <w:top w:val="none" w:sz="0" w:space="0" w:color="auto"/>
            <w:left w:val="none" w:sz="0" w:space="0" w:color="auto"/>
            <w:bottom w:val="none" w:sz="0" w:space="0" w:color="auto"/>
            <w:right w:val="none" w:sz="0" w:space="0" w:color="auto"/>
          </w:divBdr>
        </w:div>
      </w:divsChild>
    </w:div>
    <w:div w:id="1450471650">
      <w:bodyDiv w:val="1"/>
      <w:marLeft w:val="0"/>
      <w:marRight w:val="0"/>
      <w:marTop w:val="0"/>
      <w:marBottom w:val="0"/>
      <w:divBdr>
        <w:top w:val="none" w:sz="0" w:space="0" w:color="auto"/>
        <w:left w:val="none" w:sz="0" w:space="0" w:color="auto"/>
        <w:bottom w:val="none" w:sz="0" w:space="0" w:color="auto"/>
        <w:right w:val="none" w:sz="0" w:space="0" w:color="auto"/>
      </w:divBdr>
      <w:divsChild>
        <w:div w:id="937518433">
          <w:marLeft w:val="0"/>
          <w:marRight w:val="0"/>
          <w:marTop w:val="0"/>
          <w:marBottom w:val="0"/>
          <w:divBdr>
            <w:top w:val="none" w:sz="0" w:space="0" w:color="auto"/>
            <w:left w:val="none" w:sz="0" w:space="0" w:color="auto"/>
            <w:bottom w:val="none" w:sz="0" w:space="0" w:color="auto"/>
            <w:right w:val="none" w:sz="0" w:space="0" w:color="auto"/>
          </w:divBdr>
        </w:div>
      </w:divsChild>
    </w:div>
    <w:div w:id="1515414437">
      <w:bodyDiv w:val="1"/>
      <w:marLeft w:val="0"/>
      <w:marRight w:val="0"/>
      <w:marTop w:val="0"/>
      <w:marBottom w:val="0"/>
      <w:divBdr>
        <w:top w:val="none" w:sz="0" w:space="0" w:color="auto"/>
        <w:left w:val="none" w:sz="0" w:space="0" w:color="auto"/>
        <w:bottom w:val="none" w:sz="0" w:space="0" w:color="auto"/>
        <w:right w:val="none" w:sz="0" w:space="0" w:color="auto"/>
      </w:divBdr>
    </w:div>
    <w:div w:id="1593513245">
      <w:bodyDiv w:val="1"/>
      <w:marLeft w:val="0"/>
      <w:marRight w:val="0"/>
      <w:marTop w:val="0"/>
      <w:marBottom w:val="0"/>
      <w:divBdr>
        <w:top w:val="none" w:sz="0" w:space="0" w:color="auto"/>
        <w:left w:val="none" w:sz="0" w:space="0" w:color="auto"/>
        <w:bottom w:val="none" w:sz="0" w:space="0" w:color="auto"/>
        <w:right w:val="none" w:sz="0" w:space="0" w:color="auto"/>
      </w:divBdr>
      <w:divsChild>
        <w:div w:id="1565721766">
          <w:marLeft w:val="0"/>
          <w:marRight w:val="0"/>
          <w:marTop w:val="0"/>
          <w:marBottom w:val="0"/>
          <w:divBdr>
            <w:top w:val="none" w:sz="0" w:space="0" w:color="auto"/>
            <w:left w:val="none" w:sz="0" w:space="0" w:color="auto"/>
            <w:bottom w:val="none" w:sz="0" w:space="0" w:color="auto"/>
            <w:right w:val="none" w:sz="0" w:space="0" w:color="auto"/>
          </w:divBdr>
          <w:divsChild>
            <w:div w:id="170166160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621690904">
      <w:bodyDiv w:val="1"/>
      <w:marLeft w:val="0"/>
      <w:marRight w:val="0"/>
      <w:marTop w:val="0"/>
      <w:marBottom w:val="0"/>
      <w:divBdr>
        <w:top w:val="none" w:sz="0" w:space="0" w:color="auto"/>
        <w:left w:val="none" w:sz="0" w:space="0" w:color="auto"/>
        <w:bottom w:val="none" w:sz="0" w:space="0" w:color="auto"/>
        <w:right w:val="none" w:sz="0" w:space="0" w:color="auto"/>
      </w:divBdr>
      <w:divsChild>
        <w:div w:id="2038046311">
          <w:marLeft w:val="0"/>
          <w:marRight w:val="0"/>
          <w:marTop w:val="0"/>
          <w:marBottom w:val="0"/>
          <w:divBdr>
            <w:top w:val="none" w:sz="0" w:space="0" w:color="auto"/>
            <w:left w:val="none" w:sz="0" w:space="0" w:color="auto"/>
            <w:bottom w:val="none" w:sz="0" w:space="0" w:color="auto"/>
            <w:right w:val="none" w:sz="0" w:space="0" w:color="auto"/>
          </w:divBdr>
        </w:div>
      </w:divsChild>
    </w:div>
    <w:div w:id="1878396726">
      <w:bodyDiv w:val="1"/>
      <w:marLeft w:val="0"/>
      <w:marRight w:val="0"/>
      <w:marTop w:val="0"/>
      <w:marBottom w:val="0"/>
      <w:divBdr>
        <w:top w:val="none" w:sz="0" w:space="0" w:color="auto"/>
        <w:left w:val="none" w:sz="0" w:space="0" w:color="auto"/>
        <w:bottom w:val="none" w:sz="0" w:space="0" w:color="auto"/>
        <w:right w:val="none" w:sz="0" w:space="0" w:color="auto"/>
      </w:divBdr>
      <w:divsChild>
        <w:div w:id="1117944573">
          <w:marLeft w:val="0"/>
          <w:marRight w:val="0"/>
          <w:marTop w:val="0"/>
          <w:marBottom w:val="0"/>
          <w:divBdr>
            <w:top w:val="none" w:sz="0" w:space="0" w:color="auto"/>
            <w:left w:val="none" w:sz="0" w:space="0" w:color="auto"/>
            <w:bottom w:val="none" w:sz="0" w:space="0" w:color="auto"/>
            <w:right w:val="none" w:sz="0" w:space="0" w:color="auto"/>
          </w:divBdr>
        </w:div>
      </w:divsChild>
    </w:div>
    <w:div w:id="1884518291">
      <w:bodyDiv w:val="1"/>
      <w:marLeft w:val="0"/>
      <w:marRight w:val="0"/>
      <w:marTop w:val="0"/>
      <w:marBottom w:val="0"/>
      <w:divBdr>
        <w:top w:val="none" w:sz="0" w:space="0" w:color="auto"/>
        <w:left w:val="none" w:sz="0" w:space="0" w:color="auto"/>
        <w:bottom w:val="none" w:sz="0" w:space="0" w:color="auto"/>
        <w:right w:val="none" w:sz="0" w:space="0" w:color="auto"/>
      </w:divBdr>
      <w:divsChild>
        <w:div w:id="1891575480">
          <w:marLeft w:val="0"/>
          <w:marRight w:val="0"/>
          <w:marTop w:val="0"/>
          <w:marBottom w:val="0"/>
          <w:divBdr>
            <w:top w:val="none" w:sz="0" w:space="0" w:color="auto"/>
            <w:left w:val="none" w:sz="0" w:space="0" w:color="auto"/>
            <w:bottom w:val="none" w:sz="0" w:space="0" w:color="auto"/>
            <w:right w:val="none" w:sz="0" w:space="0" w:color="auto"/>
          </w:divBdr>
        </w:div>
      </w:divsChild>
    </w:div>
    <w:div w:id="1914196825">
      <w:bodyDiv w:val="1"/>
      <w:marLeft w:val="0"/>
      <w:marRight w:val="0"/>
      <w:marTop w:val="0"/>
      <w:marBottom w:val="0"/>
      <w:divBdr>
        <w:top w:val="none" w:sz="0" w:space="0" w:color="auto"/>
        <w:left w:val="none" w:sz="0" w:space="0" w:color="auto"/>
        <w:bottom w:val="none" w:sz="0" w:space="0" w:color="auto"/>
        <w:right w:val="none" w:sz="0" w:space="0" w:color="auto"/>
      </w:divBdr>
    </w:div>
    <w:div w:id="1920213913">
      <w:bodyDiv w:val="1"/>
      <w:marLeft w:val="0"/>
      <w:marRight w:val="0"/>
      <w:marTop w:val="0"/>
      <w:marBottom w:val="0"/>
      <w:divBdr>
        <w:top w:val="none" w:sz="0" w:space="0" w:color="auto"/>
        <w:left w:val="none" w:sz="0" w:space="0" w:color="auto"/>
        <w:bottom w:val="none" w:sz="0" w:space="0" w:color="auto"/>
        <w:right w:val="none" w:sz="0" w:space="0" w:color="auto"/>
      </w:divBdr>
    </w:div>
    <w:div w:id="1933582557">
      <w:bodyDiv w:val="1"/>
      <w:marLeft w:val="0"/>
      <w:marRight w:val="0"/>
      <w:marTop w:val="0"/>
      <w:marBottom w:val="0"/>
      <w:divBdr>
        <w:top w:val="none" w:sz="0" w:space="0" w:color="auto"/>
        <w:left w:val="none" w:sz="0" w:space="0" w:color="auto"/>
        <w:bottom w:val="none" w:sz="0" w:space="0" w:color="auto"/>
        <w:right w:val="none" w:sz="0" w:space="0" w:color="auto"/>
      </w:divBdr>
      <w:divsChild>
        <w:div w:id="743457122">
          <w:marLeft w:val="0"/>
          <w:marRight w:val="0"/>
          <w:marTop w:val="0"/>
          <w:marBottom w:val="0"/>
          <w:divBdr>
            <w:top w:val="none" w:sz="0" w:space="0" w:color="auto"/>
            <w:left w:val="none" w:sz="0" w:space="0" w:color="auto"/>
            <w:bottom w:val="none" w:sz="0" w:space="0" w:color="auto"/>
            <w:right w:val="none" w:sz="0" w:space="0" w:color="auto"/>
          </w:divBdr>
          <w:divsChild>
            <w:div w:id="828061780">
              <w:marLeft w:val="480"/>
              <w:marRight w:val="0"/>
              <w:marTop w:val="0"/>
              <w:marBottom w:val="0"/>
              <w:divBdr>
                <w:top w:val="none" w:sz="0" w:space="0" w:color="auto"/>
                <w:left w:val="none" w:sz="0" w:space="0" w:color="auto"/>
                <w:bottom w:val="none" w:sz="0" w:space="0" w:color="auto"/>
                <w:right w:val="none" w:sz="0" w:space="0" w:color="auto"/>
              </w:divBdr>
            </w:div>
            <w:div w:id="884147260">
              <w:marLeft w:val="0"/>
              <w:marRight w:val="0"/>
              <w:marTop w:val="0"/>
              <w:marBottom w:val="0"/>
              <w:divBdr>
                <w:top w:val="none" w:sz="0" w:space="0" w:color="auto"/>
                <w:left w:val="none" w:sz="0" w:space="0" w:color="auto"/>
                <w:bottom w:val="none" w:sz="0" w:space="0" w:color="auto"/>
                <w:right w:val="none" w:sz="0" w:space="0" w:color="auto"/>
              </w:divBdr>
              <w:divsChild>
                <w:div w:id="45570918">
                  <w:marLeft w:val="720"/>
                  <w:marRight w:val="0"/>
                  <w:marTop w:val="0"/>
                  <w:marBottom w:val="0"/>
                  <w:divBdr>
                    <w:top w:val="none" w:sz="0" w:space="0" w:color="auto"/>
                    <w:left w:val="none" w:sz="0" w:space="0" w:color="auto"/>
                    <w:bottom w:val="none" w:sz="0" w:space="0" w:color="auto"/>
                    <w:right w:val="none" w:sz="0" w:space="0" w:color="auto"/>
                  </w:divBdr>
                </w:div>
                <w:div w:id="251545543">
                  <w:marLeft w:val="0"/>
                  <w:marRight w:val="0"/>
                  <w:marTop w:val="0"/>
                  <w:marBottom w:val="0"/>
                  <w:divBdr>
                    <w:top w:val="none" w:sz="0" w:space="0" w:color="auto"/>
                    <w:left w:val="none" w:sz="0" w:space="0" w:color="auto"/>
                    <w:bottom w:val="none" w:sz="0" w:space="0" w:color="auto"/>
                    <w:right w:val="none" w:sz="0" w:space="0" w:color="auto"/>
                  </w:divBdr>
                  <w:divsChild>
                    <w:div w:id="1804156632">
                      <w:marLeft w:val="1080"/>
                      <w:marRight w:val="0"/>
                      <w:marTop w:val="0"/>
                      <w:marBottom w:val="0"/>
                      <w:divBdr>
                        <w:top w:val="none" w:sz="0" w:space="0" w:color="auto"/>
                        <w:left w:val="none" w:sz="0" w:space="0" w:color="auto"/>
                        <w:bottom w:val="none" w:sz="0" w:space="0" w:color="auto"/>
                        <w:right w:val="none" w:sz="0" w:space="0" w:color="auto"/>
                      </w:divBdr>
                    </w:div>
                  </w:divsChild>
                </w:div>
                <w:div w:id="2057007228">
                  <w:marLeft w:val="0"/>
                  <w:marRight w:val="0"/>
                  <w:marTop w:val="0"/>
                  <w:marBottom w:val="0"/>
                  <w:divBdr>
                    <w:top w:val="none" w:sz="0" w:space="0" w:color="auto"/>
                    <w:left w:val="none" w:sz="0" w:space="0" w:color="auto"/>
                    <w:bottom w:val="none" w:sz="0" w:space="0" w:color="auto"/>
                    <w:right w:val="none" w:sz="0" w:space="0" w:color="auto"/>
                  </w:divBdr>
                  <w:divsChild>
                    <w:div w:id="1831285049">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 w:id="1355886776">
              <w:marLeft w:val="0"/>
              <w:marRight w:val="0"/>
              <w:marTop w:val="0"/>
              <w:marBottom w:val="0"/>
              <w:divBdr>
                <w:top w:val="none" w:sz="0" w:space="0" w:color="auto"/>
                <w:left w:val="none" w:sz="0" w:space="0" w:color="auto"/>
                <w:bottom w:val="none" w:sz="0" w:space="0" w:color="auto"/>
                <w:right w:val="none" w:sz="0" w:space="0" w:color="auto"/>
              </w:divBdr>
              <w:divsChild>
                <w:div w:id="2884804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1471703112">
          <w:marLeft w:val="0"/>
          <w:marRight w:val="0"/>
          <w:marTop w:val="0"/>
          <w:marBottom w:val="0"/>
          <w:divBdr>
            <w:top w:val="none" w:sz="0" w:space="0" w:color="auto"/>
            <w:left w:val="none" w:sz="0" w:space="0" w:color="auto"/>
            <w:bottom w:val="none" w:sz="0" w:space="0" w:color="auto"/>
            <w:right w:val="none" w:sz="0" w:space="0" w:color="auto"/>
          </w:divBdr>
          <w:divsChild>
            <w:div w:id="221252384">
              <w:marLeft w:val="480"/>
              <w:marRight w:val="0"/>
              <w:marTop w:val="0"/>
              <w:marBottom w:val="0"/>
              <w:divBdr>
                <w:top w:val="none" w:sz="0" w:space="0" w:color="auto"/>
                <w:left w:val="none" w:sz="0" w:space="0" w:color="auto"/>
                <w:bottom w:val="none" w:sz="0" w:space="0" w:color="auto"/>
                <w:right w:val="none" w:sz="0" w:space="0" w:color="auto"/>
              </w:divBdr>
            </w:div>
            <w:div w:id="1050031664">
              <w:marLeft w:val="0"/>
              <w:marRight w:val="0"/>
              <w:marTop w:val="0"/>
              <w:marBottom w:val="0"/>
              <w:divBdr>
                <w:top w:val="none" w:sz="0" w:space="0" w:color="auto"/>
                <w:left w:val="none" w:sz="0" w:space="0" w:color="auto"/>
                <w:bottom w:val="none" w:sz="0" w:space="0" w:color="auto"/>
                <w:right w:val="none" w:sz="0" w:space="0" w:color="auto"/>
              </w:divBdr>
              <w:divsChild>
                <w:div w:id="1907910935">
                  <w:marLeft w:val="720"/>
                  <w:marRight w:val="0"/>
                  <w:marTop w:val="0"/>
                  <w:marBottom w:val="0"/>
                  <w:divBdr>
                    <w:top w:val="none" w:sz="0" w:space="0" w:color="auto"/>
                    <w:left w:val="none" w:sz="0" w:space="0" w:color="auto"/>
                    <w:bottom w:val="none" w:sz="0" w:space="0" w:color="auto"/>
                    <w:right w:val="none" w:sz="0" w:space="0" w:color="auto"/>
                  </w:divBdr>
                </w:div>
              </w:divsChild>
            </w:div>
            <w:div w:id="1912040815">
              <w:marLeft w:val="0"/>
              <w:marRight w:val="0"/>
              <w:marTop w:val="0"/>
              <w:marBottom w:val="0"/>
              <w:divBdr>
                <w:top w:val="none" w:sz="0" w:space="0" w:color="auto"/>
                <w:left w:val="none" w:sz="0" w:space="0" w:color="auto"/>
                <w:bottom w:val="none" w:sz="0" w:space="0" w:color="auto"/>
                <w:right w:val="none" w:sz="0" w:space="0" w:color="auto"/>
              </w:divBdr>
              <w:divsChild>
                <w:div w:id="478307177">
                  <w:marLeft w:val="0"/>
                  <w:marRight w:val="0"/>
                  <w:marTop w:val="0"/>
                  <w:marBottom w:val="0"/>
                  <w:divBdr>
                    <w:top w:val="none" w:sz="0" w:space="0" w:color="auto"/>
                    <w:left w:val="none" w:sz="0" w:space="0" w:color="auto"/>
                    <w:bottom w:val="none" w:sz="0" w:space="0" w:color="auto"/>
                    <w:right w:val="none" w:sz="0" w:space="0" w:color="auto"/>
                  </w:divBdr>
                  <w:divsChild>
                    <w:div w:id="1543440692">
                      <w:marLeft w:val="1080"/>
                      <w:marRight w:val="0"/>
                      <w:marTop w:val="0"/>
                      <w:marBottom w:val="0"/>
                      <w:divBdr>
                        <w:top w:val="none" w:sz="0" w:space="0" w:color="auto"/>
                        <w:left w:val="none" w:sz="0" w:space="0" w:color="auto"/>
                        <w:bottom w:val="none" w:sz="0" w:space="0" w:color="auto"/>
                        <w:right w:val="none" w:sz="0" w:space="0" w:color="auto"/>
                      </w:divBdr>
                    </w:div>
                  </w:divsChild>
                </w:div>
                <w:div w:id="1479608059">
                  <w:marLeft w:val="720"/>
                  <w:marRight w:val="0"/>
                  <w:marTop w:val="0"/>
                  <w:marBottom w:val="0"/>
                  <w:divBdr>
                    <w:top w:val="none" w:sz="0" w:space="0" w:color="auto"/>
                    <w:left w:val="none" w:sz="0" w:space="0" w:color="auto"/>
                    <w:bottom w:val="none" w:sz="0" w:space="0" w:color="auto"/>
                    <w:right w:val="none" w:sz="0" w:space="0" w:color="auto"/>
                  </w:divBdr>
                </w:div>
                <w:div w:id="1553811858">
                  <w:marLeft w:val="0"/>
                  <w:marRight w:val="0"/>
                  <w:marTop w:val="0"/>
                  <w:marBottom w:val="0"/>
                  <w:divBdr>
                    <w:top w:val="none" w:sz="0" w:space="0" w:color="auto"/>
                    <w:left w:val="none" w:sz="0" w:space="0" w:color="auto"/>
                    <w:bottom w:val="none" w:sz="0" w:space="0" w:color="auto"/>
                    <w:right w:val="none" w:sz="0" w:space="0" w:color="auto"/>
                  </w:divBdr>
                  <w:divsChild>
                    <w:div w:id="1585262778">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microsoft.com/office/2011/relationships/commentsExtended" Target="commentsExtended.xml"/><Relationship Id="rId10" Type="http://schemas.openxmlformats.org/officeDocument/2006/relationships/hyperlink" Target="http://lex.online.wolterskluwer.pl/WKPLOnline/index.rpc" TargetMode="Externa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b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490077-DE93-43CA-A56F-2BF3A4DCC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24</Pages>
  <Words>7199</Words>
  <Characters>40723</Characters>
  <Application>Microsoft Office Word</Application>
  <DocSecurity>0</DocSecurity>
  <Lines>339</Lines>
  <Paragraphs>95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47827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Małaczek Paweł</dc:creator>
  <cp:lastModifiedBy>Ewa A. Genert</cp:lastModifiedBy>
  <cp:revision>2</cp:revision>
  <cp:lastPrinted>2016-10-05T07:57:00Z</cp:lastPrinted>
  <dcterms:created xsi:type="dcterms:W3CDTF">2016-11-03T09:56:00Z</dcterms:created>
  <dcterms:modified xsi:type="dcterms:W3CDTF">2016-11-03T09:56:00Z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