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95AA2" w14:textId="3A5367D1" w:rsidR="00143FD4" w:rsidRPr="00E447F3" w:rsidRDefault="00143FD4" w:rsidP="00143FD4">
      <w:pPr>
        <w:pStyle w:val="OZNPROJEKTUwskazaniedatylubwersjiprojektu"/>
      </w:pPr>
      <w:bookmarkStart w:id="0" w:name="_GoBack"/>
      <w:bookmarkEnd w:id="0"/>
      <w:r>
        <w:t>Projekt</w:t>
      </w:r>
    </w:p>
    <w:p w14:paraId="1036D7CA" w14:textId="77777777" w:rsidR="00143FD4" w:rsidRPr="00E447F3" w:rsidRDefault="00143FD4" w:rsidP="00143FD4">
      <w:pPr>
        <w:pStyle w:val="OZNRODZAKTUtznustawalubrozporzdzenieiorganwydajcy"/>
      </w:pPr>
      <w:r w:rsidRPr="00E447F3">
        <w:t>USTAWA</w:t>
      </w:r>
    </w:p>
    <w:p w14:paraId="2301192E" w14:textId="609B065E" w:rsidR="00143FD4" w:rsidRPr="00E447F3" w:rsidRDefault="00143FD4" w:rsidP="00143FD4">
      <w:pPr>
        <w:pStyle w:val="DATAAKTUdatauchwalenialubwydaniaaktu"/>
      </w:pPr>
      <w:r w:rsidRPr="00E447F3">
        <w:t>z dnia</w:t>
      </w:r>
    </w:p>
    <w:p w14:paraId="7C2FC769" w14:textId="489EA1BD" w:rsidR="00143FD4" w:rsidRPr="00E447F3" w:rsidRDefault="00143FD4" w:rsidP="00143FD4">
      <w:pPr>
        <w:pStyle w:val="TYTUAKTUprzedmiotregulacjiustawylubrozporzdzenia"/>
      </w:pPr>
      <w:r w:rsidRPr="00E447F3">
        <w:t>o zmianie ustawy o samorządzie gminnym, ustawy o samorządzie powiatowym oraz</w:t>
      </w:r>
      <w:r w:rsidR="006F1D72">
        <w:t> </w:t>
      </w:r>
      <w:r w:rsidRPr="00E447F3">
        <w:t>ustawy o samorządzie województwa</w:t>
      </w:r>
    </w:p>
    <w:p w14:paraId="5001EED8" w14:textId="1C796786" w:rsidR="00143FD4" w:rsidRPr="00E447F3" w:rsidRDefault="00143FD4" w:rsidP="00143FD4">
      <w:pPr>
        <w:pStyle w:val="ARTartustawynprozporzdzenia"/>
      </w:pPr>
      <w:r w:rsidRPr="00E447F3">
        <w:rPr>
          <w:rStyle w:val="Ppogrubienie"/>
        </w:rPr>
        <w:t>Art. 1.</w:t>
      </w:r>
      <w:r w:rsidR="006F1D72">
        <w:t> </w:t>
      </w:r>
      <w:r w:rsidRPr="00E447F3">
        <w:t>W ustawie z dnia 8 marca 1990 r. o samorządzie gminnym (Dz. U. z 2020 r. poz. 713 i 1378) wprowadza się następujące zmiany:</w:t>
      </w:r>
    </w:p>
    <w:p w14:paraId="7534BD4A" w14:textId="77777777" w:rsidR="00143FD4" w:rsidRPr="00E447F3" w:rsidRDefault="00143FD4" w:rsidP="00143FD4">
      <w:pPr>
        <w:pStyle w:val="PKTpunkt"/>
      </w:pPr>
      <w:r w:rsidRPr="00E447F3">
        <w:t>1)</w:t>
      </w:r>
      <w:r w:rsidRPr="00E447F3">
        <w:tab/>
        <w:t>art. 5b otrzymuje brzmienie:</w:t>
      </w:r>
    </w:p>
    <w:p w14:paraId="034EC483" w14:textId="5F0FAA3B" w:rsidR="00143FD4" w:rsidRPr="00E447F3" w:rsidRDefault="00143FD4" w:rsidP="00143FD4">
      <w:pPr>
        <w:pStyle w:val="ZARTzmartartykuempunktem"/>
      </w:pPr>
      <w:r w:rsidRPr="00E447F3">
        <w:t>„Art. 5b.</w:t>
      </w:r>
      <w:r w:rsidR="00EB7D79">
        <w:t> </w:t>
      </w:r>
      <w:r w:rsidRPr="00E447F3">
        <w:t>1.</w:t>
      </w:r>
      <w:r w:rsidR="00EB7D79">
        <w:t> </w:t>
      </w:r>
      <w:r w:rsidRPr="00E447F3">
        <w:t>Gmina podejmuje działania na rzecz wspierania i upowszechniania idei samorządowej wśród mieszkańców gminy, w szczególności wśród młodzieży, angażując ją w sprawy dla niej istotne.</w:t>
      </w:r>
    </w:p>
    <w:p w14:paraId="7FD5762E" w14:textId="77027F09" w:rsidR="00143FD4" w:rsidRPr="00E447F3" w:rsidRDefault="00143FD4" w:rsidP="00143FD4">
      <w:pPr>
        <w:pStyle w:val="ZUSTzmustartykuempunktem"/>
      </w:pPr>
      <w:r w:rsidRPr="00E447F3">
        <w:t>2.</w:t>
      </w:r>
      <w:r w:rsidR="00EB7D79">
        <w:t> </w:t>
      </w:r>
      <w:r w:rsidRPr="00E447F3">
        <w:t>Rada gminy może wyrazić zgodę na utworzenie młodzieżowej rady gminy na wniosek:</w:t>
      </w:r>
    </w:p>
    <w:p w14:paraId="3B23C371" w14:textId="77777777" w:rsidR="00143FD4" w:rsidRPr="00E447F3" w:rsidRDefault="00143FD4" w:rsidP="00143FD4">
      <w:pPr>
        <w:pStyle w:val="ZPKTzmpktartykuempunktem"/>
      </w:pPr>
      <w:r w:rsidRPr="00E447F3">
        <w:t>1)</w:t>
      </w:r>
      <w:r w:rsidRPr="00E447F3">
        <w:tab/>
        <w:t xml:space="preserve">co najmniej 1/5 ustawowego składu rady gminy; </w:t>
      </w:r>
    </w:p>
    <w:p w14:paraId="660D92DA" w14:textId="77777777" w:rsidR="00143FD4" w:rsidRPr="00E447F3" w:rsidRDefault="00143FD4" w:rsidP="00143FD4">
      <w:pPr>
        <w:pStyle w:val="ZPKTzmpktartykuempunktem"/>
      </w:pPr>
      <w:r w:rsidRPr="00E447F3">
        <w:t>2)</w:t>
      </w:r>
      <w:r w:rsidRPr="00E447F3">
        <w:tab/>
        <w:t>wójta;</w:t>
      </w:r>
    </w:p>
    <w:p w14:paraId="31C79601" w14:textId="77777777" w:rsidR="00143FD4" w:rsidRPr="00E447F3" w:rsidRDefault="00143FD4" w:rsidP="00143FD4">
      <w:pPr>
        <w:pStyle w:val="ZPKTzmpktartykuempunktem"/>
      </w:pPr>
      <w:r w:rsidRPr="00E447F3">
        <w:t>3)</w:t>
      </w:r>
      <w:r w:rsidRPr="00E447F3">
        <w:tab/>
        <w:t xml:space="preserve">zainteresowanych środowisk, w szczególności: </w:t>
      </w:r>
    </w:p>
    <w:p w14:paraId="50D271EA" w14:textId="4892D9ED" w:rsidR="00143FD4" w:rsidRPr="00E447F3" w:rsidRDefault="00143FD4" w:rsidP="00143FD4">
      <w:pPr>
        <w:pStyle w:val="ZLITwPKTzmlitwpktartykuempunktem"/>
      </w:pPr>
      <w:r w:rsidRPr="00E447F3">
        <w:t>a)</w:t>
      </w:r>
      <w:r w:rsidRPr="00E447F3">
        <w:tab/>
        <w:t>organizacji pozarządowych lub podmiotów określonych w art. 3 ust. 3 ustawy z dnia 24 kwietnia 2003 r. o działalności pożytku publicznego i o wolontariacie (Dz. U. z 2020 r. poz. 1057) działających na terenie danej gminy,</w:t>
      </w:r>
    </w:p>
    <w:p w14:paraId="3468F7C6" w14:textId="77777777" w:rsidR="00143FD4" w:rsidRPr="00E447F3" w:rsidRDefault="00143FD4" w:rsidP="00143FD4">
      <w:pPr>
        <w:pStyle w:val="ZLITwPKTzmlitwpktartykuempunktem"/>
      </w:pPr>
      <w:r w:rsidRPr="00E447F3">
        <w:t>b)</w:t>
      </w:r>
      <w:r w:rsidRPr="00E447F3">
        <w:tab/>
        <w:t>samorządu uczniowskiego lub samorządu studenckiego z terenu danej gminy.</w:t>
      </w:r>
    </w:p>
    <w:p w14:paraId="39F631A2" w14:textId="5DA9BACF" w:rsidR="00143FD4" w:rsidRPr="00E447F3" w:rsidRDefault="00143FD4" w:rsidP="00143FD4">
      <w:pPr>
        <w:pStyle w:val="ZUSTzmustartykuempunktem"/>
      </w:pPr>
      <w:r w:rsidRPr="00E447F3">
        <w:t>3.</w:t>
      </w:r>
      <w:r w:rsidR="00EB7D79">
        <w:t> </w:t>
      </w:r>
      <w:r w:rsidRPr="00E447F3">
        <w:t>Wniosek, o którym mowa w ust. 2, jest rozpatrywany przez radę gminy w</w:t>
      </w:r>
      <w:r w:rsidR="00CC5078">
        <w:t xml:space="preserve"> </w:t>
      </w:r>
      <w:r w:rsidRPr="00E447F3">
        <w:t xml:space="preserve">terminie nie dłuższym niż 3 miesiące od dnia jego złożenia. </w:t>
      </w:r>
    </w:p>
    <w:p w14:paraId="34DAF15D" w14:textId="0064466C" w:rsidR="00143FD4" w:rsidRPr="00E447F3" w:rsidRDefault="00143FD4" w:rsidP="00143FD4">
      <w:pPr>
        <w:pStyle w:val="ZUSTzmustartykuempunktem"/>
      </w:pPr>
      <w:r w:rsidRPr="00E447F3">
        <w:t>4.</w:t>
      </w:r>
      <w:r w:rsidR="00EB7D79">
        <w:t> </w:t>
      </w:r>
      <w:r w:rsidRPr="00E447F3">
        <w:t>W przypadku odrzucenia wniosku złożonego przez podmioty wymienione w</w:t>
      </w:r>
      <w:r w:rsidR="00A223C9">
        <w:t> </w:t>
      </w:r>
      <w:r w:rsidRPr="00E447F3">
        <w:t>ust.</w:t>
      </w:r>
      <w:r w:rsidR="00A223C9">
        <w:t> </w:t>
      </w:r>
      <w:r w:rsidRPr="00E447F3">
        <w:t xml:space="preserve">2 pkt 3 kolejny wniosek może być złożony przez ten sam podmiot nie wcześniej niż </w:t>
      </w:r>
      <w:r>
        <w:t xml:space="preserve">po upływie </w:t>
      </w:r>
      <w:r w:rsidRPr="00E447F3">
        <w:t>rok</w:t>
      </w:r>
      <w:r>
        <w:t>u</w:t>
      </w:r>
      <w:r w:rsidRPr="00E447F3">
        <w:t xml:space="preserve"> od chwili odrzucenia poprzedniego</w:t>
      </w:r>
      <w:r>
        <w:t xml:space="preserve"> wniosku</w:t>
      </w:r>
      <w:r w:rsidRPr="00E447F3">
        <w:t>.</w:t>
      </w:r>
    </w:p>
    <w:p w14:paraId="4E6A4AA3" w14:textId="5B1DD7EF" w:rsidR="00143FD4" w:rsidRPr="00E447F3" w:rsidRDefault="00143FD4" w:rsidP="00143FD4">
      <w:pPr>
        <w:pStyle w:val="ZUSTzmustartykuempunktem"/>
      </w:pPr>
      <w:r w:rsidRPr="00E447F3">
        <w:t>5.</w:t>
      </w:r>
      <w:r w:rsidR="00EB7D79">
        <w:t> </w:t>
      </w:r>
      <w:r w:rsidRPr="00E447F3">
        <w:t>Młodzieżowa rada gminy ma charakter konsultacyjno-doradczy.</w:t>
      </w:r>
    </w:p>
    <w:p w14:paraId="5EBE1E7D" w14:textId="3EB9C2F4" w:rsidR="00143FD4" w:rsidRPr="00E447F3" w:rsidRDefault="00143FD4" w:rsidP="00143FD4">
      <w:pPr>
        <w:pStyle w:val="ZUSTzmustartykuempunktem"/>
      </w:pPr>
      <w:r w:rsidRPr="00E447F3">
        <w:t>6.</w:t>
      </w:r>
      <w:r w:rsidR="00EB7D79">
        <w:t> </w:t>
      </w:r>
      <w:r w:rsidRPr="00E447F3">
        <w:t>Młodzieżowa rada gminy może zgłosić do uprawnionych podmiotów wniosek o</w:t>
      </w:r>
      <w:r w:rsidR="00540C43">
        <w:t> </w:t>
      </w:r>
      <w:r w:rsidRPr="00E447F3">
        <w:t xml:space="preserve">podjęcie inicjatywy uchwałodawczej. Tryb zgłaszania wniosku o podjęcie inicjatywy uchwałodawczej określa statut gminy lub odrębna uchwała rady gminy. </w:t>
      </w:r>
    </w:p>
    <w:p w14:paraId="3EA481FE" w14:textId="0A061906" w:rsidR="00143FD4" w:rsidRPr="00E447F3" w:rsidRDefault="00143FD4" w:rsidP="00143FD4">
      <w:pPr>
        <w:pStyle w:val="ZUSTzmustartykuempunktem"/>
      </w:pPr>
      <w:r w:rsidRPr="00E447F3">
        <w:t>7.</w:t>
      </w:r>
      <w:r w:rsidR="00EB7D79">
        <w:t> </w:t>
      </w:r>
      <w:r w:rsidRPr="00E447F3">
        <w:t>Do zadań młodzieżowej rady gminy należy w szczególności:</w:t>
      </w:r>
    </w:p>
    <w:p w14:paraId="481BCC48" w14:textId="77777777" w:rsidR="00143FD4" w:rsidRPr="00E447F3" w:rsidRDefault="00143FD4" w:rsidP="00143FD4">
      <w:pPr>
        <w:pStyle w:val="ZPKTzmpktartykuempunktem"/>
      </w:pPr>
      <w:r w:rsidRPr="00E447F3">
        <w:t>1)</w:t>
      </w:r>
      <w:r w:rsidRPr="00E447F3">
        <w:tab/>
        <w:t>opiniowanie projektów uchwał dotyczących młodzieży;</w:t>
      </w:r>
    </w:p>
    <w:p w14:paraId="6D78CC48" w14:textId="4C00DFB0" w:rsidR="00143FD4" w:rsidRPr="00E447F3" w:rsidRDefault="00143FD4" w:rsidP="00143FD4">
      <w:pPr>
        <w:pStyle w:val="ZPKTzmpktartykuempunktem"/>
      </w:pPr>
      <w:r w:rsidRPr="00E447F3">
        <w:t>2)</w:t>
      </w:r>
      <w:r w:rsidRPr="00E447F3">
        <w:tab/>
        <w:t>udział w opracowaniu dokumentów strategicznych gminy na rzecz młodzieży;</w:t>
      </w:r>
    </w:p>
    <w:p w14:paraId="4E41D619" w14:textId="77777777" w:rsidR="00143FD4" w:rsidRPr="00E447F3" w:rsidRDefault="00143FD4" w:rsidP="00143FD4">
      <w:pPr>
        <w:pStyle w:val="ZPKTzmpktartykuempunktem"/>
      </w:pPr>
      <w:r w:rsidRPr="00E447F3">
        <w:lastRenderedPageBreak/>
        <w:t>3)</w:t>
      </w:r>
      <w:r w:rsidRPr="00E447F3">
        <w:tab/>
        <w:t>monitorowanie realizacji dokumentów strategicznych gminy na rzecz młodzieży;</w:t>
      </w:r>
    </w:p>
    <w:p w14:paraId="4EBF654F" w14:textId="1B34AD78" w:rsidR="00143FD4" w:rsidRPr="00E447F3" w:rsidRDefault="00143FD4" w:rsidP="00143FD4">
      <w:pPr>
        <w:pStyle w:val="ZPKTzmpktartykuempunktem"/>
      </w:pPr>
      <w:r w:rsidRPr="00E447F3">
        <w:t>4)</w:t>
      </w:r>
      <w:r w:rsidRPr="00E447F3">
        <w:tab/>
        <w:t>podejmowanie działań na rzecz młodzieży</w:t>
      </w:r>
      <w:r>
        <w:t xml:space="preserve"> na zasadach określonych przez radę gminy</w:t>
      </w:r>
      <w:r w:rsidRPr="00E447F3">
        <w:t>, w szczególności w zakresie edukacji obywatelskiej młodzieży.</w:t>
      </w:r>
    </w:p>
    <w:p w14:paraId="1F9E5494" w14:textId="21394BDE" w:rsidR="00143FD4" w:rsidRPr="00E447F3" w:rsidRDefault="00143FD4" w:rsidP="00143FD4">
      <w:pPr>
        <w:pStyle w:val="ZUSTzmustartykuempunktem"/>
      </w:pPr>
      <w:r w:rsidRPr="00E447F3">
        <w:t>8.</w:t>
      </w:r>
      <w:r w:rsidR="00EB7D79">
        <w:t> </w:t>
      </w:r>
      <w:r w:rsidRPr="00E447F3">
        <w:t xml:space="preserve">Młodzieżowa rada gminy może współuczestniczyć w działaniach związanych z tworzeniem i realizacją rządowych dokumentów strategicznych dotyczących polityki młodzieżowej. </w:t>
      </w:r>
    </w:p>
    <w:p w14:paraId="181F732E" w14:textId="06EF982E" w:rsidR="00143FD4" w:rsidRPr="00E447F3" w:rsidRDefault="00143FD4" w:rsidP="00143FD4">
      <w:pPr>
        <w:pStyle w:val="ZUSTzmustartykuempunktem"/>
      </w:pPr>
      <w:r w:rsidRPr="00E447F3">
        <w:t>9.</w:t>
      </w:r>
      <w:r w:rsidR="00EB7D79">
        <w:t> </w:t>
      </w:r>
      <w:r w:rsidRPr="00E447F3">
        <w:t>Rada gminy, powołując młodzieżową radę gminy, nadaje jej statut określający w</w:t>
      </w:r>
      <w:r w:rsidR="00540C43">
        <w:t> </w:t>
      </w:r>
      <w:r w:rsidRPr="00E447F3">
        <w:t>szczególności zasady działania młodzieżowej rady gminy</w:t>
      </w:r>
      <w:r>
        <w:t>,</w:t>
      </w:r>
      <w:r w:rsidRPr="00E447F3">
        <w:t xml:space="preserve"> tryb i kryteria wyboru jej członków</w:t>
      </w:r>
      <w:r>
        <w:t>, zasady wygaśnięcia mandatu i odwołania członka młodzieżowej rady gminy</w:t>
      </w:r>
      <w:r w:rsidRPr="00E447F3">
        <w:t>. Podmioty, o których mowa w ust. 2 pkt 2 i 3, mogą przedstawiać opinie w zakresie projektu statutu.</w:t>
      </w:r>
    </w:p>
    <w:p w14:paraId="09927525" w14:textId="3E676DC6" w:rsidR="00143FD4" w:rsidRPr="00E447F3" w:rsidRDefault="00143FD4" w:rsidP="00143FD4">
      <w:pPr>
        <w:pStyle w:val="ZUSTzmustartykuempunktem"/>
      </w:pPr>
      <w:r w:rsidRPr="00E447F3">
        <w:t>10.</w:t>
      </w:r>
      <w:r w:rsidR="00EB7D79">
        <w:t> </w:t>
      </w:r>
      <w:r w:rsidRPr="00E447F3">
        <w:t>Członkowi młodzieżowej rady gminy biorącemu udział w posiedzeniach młodzieżowej rady gminy lub w zorganizowanym wydarzeniu, na którym reprezentuje on młodzieżową radę gminy, a w przypadku niepełnoletniego członka młodzieżowej r</w:t>
      </w:r>
      <w:r>
        <w:t>ady gminy</w:t>
      </w:r>
      <w:r w:rsidR="002622E5">
        <w:t xml:space="preserve"> –</w:t>
      </w:r>
      <w:r>
        <w:t xml:space="preserve"> także jego rodzicowi lub </w:t>
      </w:r>
      <w:r w:rsidRPr="00E447F3">
        <w:t>opiekunowi prawnemu, zwraca się, na jego wniosek, koszty przejazdu na terenie kraju związane z udziałem w posiedzeniu młodzieżowej rady gminy lub w</w:t>
      </w:r>
      <w:r w:rsidR="00CC5078">
        <w:t xml:space="preserve"> </w:t>
      </w:r>
      <w:r w:rsidRPr="00E447F3">
        <w:t>zorganizowanym wydarzeniu, w którym reprezentuje on młodzieżową radę gminy</w:t>
      </w:r>
      <w:r w:rsidR="002622E5">
        <w:t>,</w:t>
      </w:r>
      <w:r w:rsidRPr="00E447F3">
        <w:t xml:space="preserve"> na podstawie dokumentów, w szczególności rachunków, faktur lub biletów, potwierdzających poniesione wydatki lub informacji o wysokości poniesionych kosztów przejazdu samochodem. Zasady zwrotu kosztów oraz zasady delegowania przedstawicieli młodzieżowej rady gminy na zorganizowane wydarzenia, na których reprezentują oni młodzieżową radę gminy</w:t>
      </w:r>
      <w:r w:rsidR="002B7949">
        <w:t>,</w:t>
      </w:r>
      <w:r w:rsidRPr="00E447F3">
        <w:t xml:space="preserve"> reguluje statut młodzieżowej rady gminy.</w:t>
      </w:r>
    </w:p>
    <w:p w14:paraId="52A4C037" w14:textId="3E199C12" w:rsidR="00143FD4" w:rsidRPr="00E447F3" w:rsidRDefault="00143FD4" w:rsidP="00143FD4">
      <w:pPr>
        <w:pStyle w:val="ZUSTzmustartykuempunktem"/>
      </w:pPr>
      <w:r w:rsidRPr="00E447F3">
        <w:t>11.</w:t>
      </w:r>
      <w:r w:rsidR="00EB7D79">
        <w:t> </w:t>
      </w:r>
      <w:r w:rsidRPr="00E447F3">
        <w:t xml:space="preserve">Młodzieżowa rada gminy może posiadać opiekuna. </w:t>
      </w:r>
    </w:p>
    <w:p w14:paraId="156EEB87" w14:textId="20EB2092" w:rsidR="00143FD4" w:rsidRPr="00E447F3" w:rsidRDefault="00143FD4" w:rsidP="00143FD4">
      <w:pPr>
        <w:pStyle w:val="ZUSTzmustartykuempunktem"/>
      </w:pPr>
      <w:r w:rsidRPr="00E447F3">
        <w:t>12.</w:t>
      </w:r>
      <w:r w:rsidR="00EB7D79">
        <w:t> </w:t>
      </w:r>
      <w:r w:rsidRPr="00E447F3">
        <w:t>Statut młodzieżowej rady gminy może określać szczegółowe wymagania, które musi spełniać opiekun</w:t>
      </w:r>
      <w:r>
        <w:t xml:space="preserve">, </w:t>
      </w:r>
      <w:r w:rsidRPr="00E447F3">
        <w:t>zakres jego obowiązków</w:t>
      </w:r>
      <w:r>
        <w:t xml:space="preserve"> oraz zasady jego odwoływania</w:t>
      </w:r>
      <w:r w:rsidRPr="00E447F3">
        <w:t xml:space="preserve">. </w:t>
      </w:r>
    </w:p>
    <w:p w14:paraId="5B4E62F2" w14:textId="5DF9AC3F" w:rsidR="00143FD4" w:rsidRPr="00E447F3" w:rsidRDefault="00143FD4" w:rsidP="00143FD4">
      <w:pPr>
        <w:pStyle w:val="ZUSTzmustartykuempunktem"/>
      </w:pPr>
      <w:r w:rsidRPr="00E447F3">
        <w:t>13.</w:t>
      </w:r>
      <w:r w:rsidR="00EB7D79">
        <w:t> </w:t>
      </w:r>
      <w:r w:rsidRPr="00E447F3">
        <w:t>Wyboru opiekuna młodzieżowej rady gminy dokonuje rada gminy</w:t>
      </w:r>
      <w:r w:rsidRPr="00D43122">
        <w:t xml:space="preserve"> </w:t>
      </w:r>
      <w:r>
        <w:t>spośród kandydatów wskazanych przez młodzieżową radę gminy</w:t>
      </w:r>
      <w:r w:rsidRPr="00E447F3">
        <w:t>.</w:t>
      </w:r>
    </w:p>
    <w:p w14:paraId="6936D400" w14:textId="45334ACA" w:rsidR="00143FD4" w:rsidRPr="00E447F3" w:rsidRDefault="00143FD4" w:rsidP="00143FD4">
      <w:pPr>
        <w:pStyle w:val="ZUSTzmustartykuempunktem"/>
      </w:pPr>
      <w:r w:rsidRPr="00E447F3">
        <w:t>1</w:t>
      </w:r>
      <w:r>
        <w:t>4</w:t>
      </w:r>
      <w:r w:rsidRPr="00E447F3">
        <w:t>.</w:t>
      </w:r>
      <w:r w:rsidR="00EB7D79">
        <w:t> </w:t>
      </w:r>
      <w:r w:rsidRPr="00E447F3">
        <w:t>Obsługę administracyjno-biurową młodzieżowej rady gminy zapewnia urząd gminy. Koszty obsługi młodzieżowej rady gminy pokrywa urząd gminy.”;</w:t>
      </w:r>
    </w:p>
    <w:p w14:paraId="776FE807" w14:textId="77777777" w:rsidR="00143FD4" w:rsidRPr="00E447F3" w:rsidRDefault="00143FD4" w:rsidP="00143FD4">
      <w:pPr>
        <w:pStyle w:val="PKTpunkt"/>
      </w:pPr>
      <w:r w:rsidRPr="00E447F3">
        <w:t>2)</w:t>
      </w:r>
      <w:r w:rsidRPr="00E447F3">
        <w:tab/>
        <w:t>w art. 5c dodaje się ust. 7 w brzmieniu:</w:t>
      </w:r>
    </w:p>
    <w:p w14:paraId="1B254131" w14:textId="696BB171" w:rsidR="00143FD4" w:rsidRPr="00E447F3" w:rsidRDefault="00143FD4" w:rsidP="007D476F">
      <w:pPr>
        <w:pStyle w:val="ZUSTzmustartykuempunktem"/>
      </w:pPr>
      <w:r w:rsidRPr="00E447F3">
        <w:t>„7.</w:t>
      </w:r>
      <w:r w:rsidR="00EB7D79">
        <w:t> </w:t>
      </w:r>
      <w:r w:rsidRPr="00E447F3">
        <w:t>Gminna rada seniorów może zgłosić do uprawnionych podmiotów wniosek o</w:t>
      </w:r>
      <w:r w:rsidR="00540C43">
        <w:t> </w:t>
      </w:r>
      <w:r w:rsidRPr="00E447F3">
        <w:t>podjęcie inicjatywy uchwałodawczej. Tryb zgłaszania wniosku o podjęcie inicjatywy uchwałodawczej określa statut gminy.”.</w:t>
      </w:r>
    </w:p>
    <w:p w14:paraId="3D71E41E" w14:textId="675247B6" w:rsidR="000C05F5" w:rsidRPr="000C05F5" w:rsidRDefault="00143FD4" w:rsidP="007D476F">
      <w:pPr>
        <w:pStyle w:val="ARTartustawynprozporzdzenia"/>
      </w:pPr>
      <w:r w:rsidRPr="000C05F5">
        <w:rPr>
          <w:rStyle w:val="Ppogrubienie"/>
        </w:rPr>
        <w:lastRenderedPageBreak/>
        <w:t>Art. 2.</w:t>
      </w:r>
      <w:r w:rsidR="00AC110A">
        <w:t> </w:t>
      </w:r>
      <w:r w:rsidRPr="00A97FDB">
        <w:t>W ustawie z dnia 5 czerwca 1998 r. o samorządzie powiatowym (Dz. U. z 2020 r. poz. 920) po art. 3d dodaje się art. 3e w brzmieniu:</w:t>
      </w:r>
    </w:p>
    <w:p w14:paraId="55492A57" w14:textId="0C669CE3" w:rsidR="00143FD4" w:rsidRPr="000C05F5" w:rsidRDefault="00143FD4">
      <w:pPr>
        <w:pStyle w:val="ZARTzmartartykuempunktem"/>
      </w:pPr>
      <w:r w:rsidRPr="000C05F5">
        <w:t>„Art.</w:t>
      </w:r>
      <w:r w:rsidR="00C03EA7">
        <w:t> </w:t>
      </w:r>
      <w:r w:rsidRPr="000C05F5">
        <w:t>3e.</w:t>
      </w:r>
      <w:r w:rsidR="00C03EA7">
        <w:t> </w:t>
      </w:r>
      <w:r w:rsidRPr="000C05F5">
        <w:t>1.</w:t>
      </w:r>
      <w:r w:rsidR="00C03EA7">
        <w:t> </w:t>
      </w:r>
      <w:r w:rsidRPr="000C05F5">
        <w:t>Powiat podejmuje działania na rzecz wspierania i upowszechniania idei samorządowej wśród mieszkańców powiatu, w szczególności wśród młodzieży, angażując ją w sprawy dla niej istotne.</w:t>
      </w:r>
    </w:p>
    <w:p w14:paraId="72EA2478" w14:textId="33F4A562" w:rsidR="00143FD4" w:rsidRPr="003C0FA3" w:rsidRDefault="00143FD4">
      <w:pPr>
        <w:pStyle w:val="ZUSTzmustartykuempunktem"/>
      </w:pPr>
      <w:r w:rsidRPr="003C0FA3">
        <w:t>2.</w:t>
      </w:r>
      <w:r w:rsidR="009516E2">
        <w:t> </w:t>
      </w:r>
      <w:r w:rsidRPr="003C0FA3">
        <w:t>Rada powiatu może wyrazić zgodę na utworzenie młodzieżowej rady powiatu na wniosek:</w:t>
      </w:r>
    </w:p>
    <w:p w14:paraId="1B85F9C5" w14:textId="77777777" w:rsidR="00143FD4" w:rsidRPr="00E447F3" w:rsidRDefault="00143FD4" w:rsidP="00143FD4">
      <w:pPr>
        <w:pStyle w:val="ZPKTzmpktartykuempunktem"/>
      </w:pPr>
      <w:r w:rsidRPr="00E447F3">
        <w:t>1)</w:t>
      </w:r>
      <w:r w:rsidRPr="00E447F3">
        <w:tab/>
        <w:t xml:space="preserve">co najmniej 1/5 ustawowego składu rady powiatu; </w:t>
      </w:r>
    </w:p>
    <w:p w14:paraId="7DCBBCE0" w14:textId="77777777" w:rsidR="00143FD4" w:rsidRPr="00E447F3" w:rsidRDefault="00143FD4" w:rsidP="00143FD4">
      <w:pPr>
        <w:pStyle w:val="ZPKTzmpktartykuempunktem"/>
      </w:pPr>
      <w:r w:rsidRPr="00E447F3">
        <w:t>2)</w:t>
      </w:r>
      <w:r w:rsidRPr="00E447F3">
        <w:tab/>
        <w:t>zarządu powiatu;</w:t>
      </w:r>
    </w:p>
    <w:p w14:paraId="0C19D411" w14:textId="77777777" w:rsidR="00143FD4" w:rsidRPr="00E447F3" w:rsidRDefault="00143FD4" w:rsidP="00143FD4">
      <w:pPr>
        <w:pStyle w:val="ZPKTzmpktartykuempunktem"/>
      </w:pPr>
      <w:r w:rsidRPr="00E447F3">
        <w:t>3)</w:t>
      </w:r>
      <w:r w:rsidRPr="00E447F3">
        <w:tab/>
        <w:t>zainteresowanych środowisk, w szczególności:</w:t>
      </w:r>
    </w:p>
    <w:p w14:paraId="55E938DC" w14:textId="28EFAD0E" w:rsidR="00143FD4" w:rsidRPr="00E447F3" w:rsidRDefault="00143FD4" w:rsidP="00143FD4">
      <w:pPr>
        <w:pStyle w:val="ZLITwPKTzmlitwpktartykuempunktem"/>
      </w:pPr>
      <w:r w:rsidRPr="00E447F3">
        <w:t>a)</w:t>
      </w:r>
      <w:r w:rsidRPr="00E447F3">
        <w:tab/>
        <w:t>organizacji pozarządowych lub podmiotów określonych w art. 3 ust. 3 ustawy z dnia 24 kwietnia 2003 r. o działalności pożytku publicznego i</w:t>
      </w:r>
      <w:r w:rsidR="00CC5078">
        <w:t xml:space="preserve"> </w:t>
      </w:r>
      <w:r w:rsidRPr="00E447F3">
        <w:t>o</w:t>
      </w:r>
      <w:r w:rsidR="00CC5078">
        <w:t xml:space="preserve"> </w:t>
      </w:r>
      <w:r w:rsidRPr="00E447F3">
        <w:t>wolontariacie (Dz. U. z 2020 r. poz. 1057) działających na terenie danego powiatu</w:t>
      </w:r>
      <w:r>
        <w:t>,</w:t>
      </w:r>
    </w:p>
    <w:p w14:paraId="6F3741F6" w14:textId="77777777" w:rsidR="00143FD4" w:rsidRPr="00E447F3" w:rsidRDefault="00143FD4" w:rsidP="00143FD4">
      <w:pPr>
        <w:pStyle w:val="ZLITwPKTzmlitwpktartykuempunktem"/>
      </w:pPr>
      <w:r w:rsidRPr="00E447F3">
        <w:t>b)</w:t>
      </w:r>
      <w:r w:rsidRPr="00E447F3">
        <w:tab/>
        <w:t>samorządu uczniowskiego lub samorządu studenckiego z terenu danego powiatu.</w:t>
      </w:r>
    </w:p>
    <w:p w14:paraId="35EA65BE" w14:textId="141EB504" w:rsidR="00143FD4" w:rsidRPr="00E447F3" w:rsidRDefault="00143FD4" w:rsidP="00143FD4">
      <w:pPr>
        <w:pStyle w:val="ZUSTzmustartykuempunktem"/>
      </w:pPr>
      <w:r w:rsidRPr="00E447F3">
        <w:t>3.</w:t>
      </w:r>
      <w:r w:rsidR="009516E2">
        <w:t> </w:t>
      </w:r>
      <w:r w:rsidRPr="00E447F3">
        <w:t>Wniosek, o którym mowa w ust. 2, jest rozpatrywany przez radę powiatu w</w:t>
      </w:r>
      <w:r w:rsidR="00540C43">
        <w:t> </w:t>
      </w:r>
      <w:r w:rsidRPr="00E447F3">
        <w:t>terminie nie dłuższym niż 3 miesiące od dnia jego złożenia.</w:t>
      </w:r>
    </w:p>
    <w:p w14:paraId="7C4DE8BC" w14:textId="3339725D" w:rsidR="00143FD4" w:rsidRPr="00E447F3" w:rsidRDefault="00143FD4" w:rsidP="00143FD4">
      <w:pPr>
        <w:pStyle w:val="ZUSTzmustartykuempunktem"/>
      </w:pPr>
      <w:r w:rsidRPr="00E447F3">
        <w:t>4.</w:t>
      </w:r>
      <w:r w:rsidR="009516E2">
        <w:t> </w:t>
      </w:r>
      <w:r w:rsidRPr="00E447F3">
        <w:t>W przypadku odrzucenia wniosku złożonego p</w:t>
      </w:r>
      <w:r w:rsidR="002D5155">
        <w:t>rzez podmioty wymienione w ust. </w:t>
      </w:r>
      <w:r w:rsidRPr="00E447F3">
        <w:t xml:space="preserve">2 pkt 3 kolejny wniosek może być złożony przez ten sam podmiot nie wcześniej niż </w:t>
      </w:r>
      <w:r>
        <w:t xml:space="preserve">po upływie </w:t>
      </w:r>
      <w:r w:rsidRPr="00E447F3">
        <w:t>rok</w:t>
      </w:r>
      <w:r>
        <w:t>u</w:t>
      </w:r>
      <w:r w:rsidRPr="00E447F3">
        <w:t xml:space="preserve"> od chwili odrzucenia poprzedniego</w:t>
      </w:r>
      <w:r>
        <w:t xml:space="preserve"> wniosku</w:t>
      </w:r>
      <w:r w:rsidRPr="00E447F3">
        <w:t>.</w:t>
      </w:r>
    </w:p>
    <w:p w14:paraId="53E675C6" w14:textId="1B51D50C" w:rsidR="00143FD4" w:rsidRPr="00E447F3" w:rsidRDefault="00143FD4" w:rsidP="00143FD4">
      <w:pPr>
        <w:pStyle w:val="ZUSTzmustartykuempunktem"/>
      </w:pPr>
      <w:r w:rsidRPr="00E447F3">
        <w:t>5.</w:t>
      </w:r>
      <w:r w:rsidR="009516E2">
        <w:t> </w:t>
      </w:r>
      <w:r w:rsidRPr="00E447F3">
        <w:t>Młodzieżowa rada powiatu ma charakter konsultacyjno-doradczy.</w:t>
      </w:r>
    </w:p>
    <w:p w14:paraId="4B4101F9" w14:textId="497719FD" w:rsidR="00143FD4" w:rsidRPr="00E447F3" w:rsidRDefault="00143FD4" w:rsidP="00143FD4">
      <w:pPr>
        <w:pStyle w:val="ZUSTzmustartykuempunktem"/>
      </w:pPr>
      <w:r w:rsidRPr="00E447F3">
        <w:t>6.</w:t>
      </w:r>
      <w:r w:rsidR="009516E2">
        <w:t> </w:t>
      </w:r>
      <w:r w:rsidRPr="00E447F3">
        <w:t>Młodzieżowa rada powiatu może zgłosić do uprawnionych podmiotów wniosek o</w:t>
      </w:r>
      <w:r w:rsidR="00540C43">
        <w:t> </w:t>
      </w:r>
      <w:r w:rsidRPr="00E447F3">
        <w:t xml:space="preserve">podjęcie inicjatywy uchwałodawczej. Tryb zgłaszania wniosku o podjęcie inicjatywy uchwałodawczej określa statut powiatu lub odrębna uchwała rady powiatu. </w:t>
      </w:r>
    </w:p>
    <w:p w14:paraId="17F58D85" w14:textId="06608AC6" w:rsidR="00143FD4" w:rsidRPr="00E447F3" w:rsidRDefault="00143FD4" w:rsidP="00143FD4">
      <w:pPr>
        <w:pStyle w:val="ZUSTzmustartykuempunktem"/>
      </w:pPr>
      <w:r w:rsidRPr="00E447F3">
        <w:t>7.</w:t>
      </w:r>
      <w:r w:rsidR="009516E2">
        <w:t> </w:t>
      </w:r>
      <w:r w:rsidRPr="00E447F3">
        <w:t>Do zadań młodzieżowej rady powiatu należy w szczególności:</w:t>
      </w:r>
    </w:p>
    <w:p w14:paraId="4242D58C" w14:textId="77777777" w:rsidR="00143FD4" w:rsidRPr="00E447F3" w:rsidRDefault="00143FD4" w:rsidP="00A97FDB">
      <w:pPr>
        <w:pStyle w:val="ZPKTzmpktartykuempunktem"/>
      </w:pPr>
      <w:r w:rsidRPr="00E447F3">
        <w:t>1)</w:t>
      </w:r>
      <w:r w:rsidRPr="00E447F3">
        <w:tab/>
        <w:t>opiniowanie projektów uchwał dotyczących młodzieży;</w:t>
      </w:r>
    </w:p>
    <w:p w14:paraId="19073879" w14:textId="028EF3F2" w:rsidR="00143FD4" w:rsidRPr="00E447F3" w:rsidRDefault="00143FD4" w:rsidP="00A97FDB">
      <w:pPr>
        <w:pStyle w:val="ZPKTzmpktartykuempunktem"/>
      </w:pPr>
      <w:r w:rsidRPr="00E447F3">
        <w:t>2)</w:t>
      </w:r>
      <w:r w:rsidRPr="00E447F3">
        <w:tab/>
        <w:t>udział w opracowaniu działań strategicznych powiatu na rzecz młodzieży;</w:t>
      </w:r>
    </w:p>
    <w:p w14:paraId="450E40EA" w14:textId="77777777" w:rsidR="00143FD4" w:rsidRPr="00E447F3" w:rsidRDefault="00143FD4" w:rsidP="00A97FDB">
      <w:pPr>
        <w:pStyle w:val="ZPKTzmpktartykuempunktem"/>
      </w:pPr>
      <w:r w:rsidRPr="00E447F3">
        <w:t>3)</w:t>
      </w:r>
      <w:r w:rsidRPr="00E447F3">
        <w:tab/>
        <w:t>monitorowanie realizacji dokumentów strategicznych powiatu na rzecz młodzieży;</w:t>
      </w:r>
    </w:p>
    <w:p w14:paraId="4EDD2B5F" w14:textId="5EF47A7E" w:rsidR="00143FD4" w:rsidRPr="00E447F3" w:rsidRDefault="00143FD4" w:rsidP="00A97FDB">
      <w:pPr>
        <w:pStyle w:val="ZPKTzmpktartykuempunktem"/>
      </w:pPr>
      <w:r w:rsidRPr="00E447F3">
        <w:t>4)</w:t>
      </w:r>
      <w:r w:rsidRPr="00E447F3">
        <w:tab/>
        <w:t>podejmowanie działań na rzecz młodzieży</w:t>
      </w:r>
      <w:r>
        <w:t xml:space="preserve"> na zasadach określonych przez radę powiatu</w:t>
      </w:r>
      <w:r w:rsidRPr="00E447F3">
        <w:t>, w szczególności w zakresie edukacji obywatelskiej młodzieży.</w:t>
      </w:r>
    </w:p>
    <w:p w14:paraId="15D5B79A" w14:textId="5AE2A9A7" w:rsidR="00143FD4" w:rsidRPr="00E447F3" w:rsidRDefault="00143FD4" w:rsidP="00143FD4">
      <w:pPr>
        <w:pStyle w:val="ZUSTzmustartykuempunktem"/>
      </w:pPr>
      <w:r w:rsidRPr="00E447F3">
        <w:t>8.</w:t>
      </w:r>
      <w:r w:rsidR="009516E2">
        <w:t> </w:t>
      </w:r>
      <w:r w:rsidRPr="00E447F3">
        <w:t>Młodzieżowa rada powiatu może współuczestniczyć w działaniach związanych z</w:t>
      </w:r>
      <w:r w:rsidR="00540C43">
        <w:t> </w:t>
      </w:r>
      <w:r w:rsidRPr="00E447F3">
        <w:t>tworzeniem i realizacją rządowych dokumentów strategicznych dotyczących polityki młodzieżowej.</w:t>
      </w:r>
    </w:p>
    <w:p w14:paraId="42F14B7D" w14:textId="459E6800" w:rsidR="00143FD4" w:rsidRPr="00E447F3" w:rsidRDefault="00143FD4" w:rsidP="00143FD4">
      <w:pPr>
        <w:pStyle w:val="ZUSTzmustartykuempunktem"/>
      </w:pPr>
      <w:r w:rsidRPr="00E447F3">
        <w:lastRenderedPageBreak/>
        <w:t>9.</w:t>
      </w:r>
      <w:r w:rsidR="009516E2">
        <w:t> </w:t>
      </w:r>
      <w:r w:rsidRPr="00E447F3">
        <w:t xml:space="preserve">Rada powiatu, powołując młodzieżową radę powiatu, nadaje jej statut określający w szczególności zasady działania młodzieżowej rady </w:t>
      </w:r>
      <w:r>
        <w:t>powiatu,</w:t>
      </w:r>
      <w:r w:rsidRPr="00E447F3">
        <w:t xml:space="preserve"> tryb i kryteria wyboru jej członków</w:t>
      </w:r>
      <w:r>
        <w:t>, zasady wygaśnięcia mandatu i odwołania członka młodzieżowej rady powiatu</w:t>
      </w:r>
      <w:r w:rsidRPr="00E447F3">
        <w:t>. Podmioty, o których mowa w</w:t>
      </w:r>
      <w:r w:rsidR="00CC5078">
        <w:t xml:space="preserve"> </w:t>
      </w:r>
      <w:r w:rsidRPr="00E447F3">
        <w:t>ust. 2 pkt 2 i 3, mogą przedstawiać opinie w zakresie projektu statutu.</w:t>
      </w:r>
    </w:p>
    <w:p w14:paraId="3DE9CB42" w14:textId="774D3A22" w:rsidR="00143FD4" w:rsidRPr="00E447F3" w:rsidRDefault="00143FD4" w:rsidP="00143FD4">
      <w:pPr>
        <w:pStyle w:val="ZUSTzmustartykuempunktem"/>
      </w:pPr>
      <w:r w:rsidRPr="00E447F3">
        <w:t>10.</w:t>
      </w:r>
      <w:r w:rsidR="00375471">
        <w:t> </w:t>
      </w:r>
      <w:r w:rsidRPr="00E447F3">
        <w:t>Członkowi młodzieżowej rady powiatu biorącemu udział w posiedzeniach młodzieżowej rady powiatu lub w zorganizowanym wydarzeniu, na którym reprezentuje on młodzieżową radę powiatu, a w przypadku niepełnoletniego członka młodzieżowej rady powiatu</w:t>
      </w:r>
      <w:r w:rsidR="00DE1905">
        <w:t xml:space="preserve"> – </w:t>
      </w:r>
      <w:r w:rsidRPr="00E447F3">
        <w:t>także jego rodzico</w:t>
      </w:r>
      <w:r>
        <w:t xml:space="preserve">wi lub </w:t>
      </w:r>
      <w:r w:rsidRPr="00E447F3">
        <w:t>opiekunowi prawnemu, zwraca się, na jego wniosek, koszty przejazdu na terenie kraju związane z udziałem w posiedzeniu młodzieżowej rady powiatu lub w</w:t>
      </w:r>
      <w:r w:rsidR="00CC5078">
        <w:t xml:space="preserve"> </w:t>
      </w:r>
      <w:r w:rsidRPr="00E447F3">
        <w:t>zorganizowanym wydarzeniu, w którym reprezentuje on młodzieżową radę powiatu</w:t>
      </w:r>
      <w:r w:rsidR="00DE1905">
        <w:t>,</w:t>
      </w:r>
      <w:r w:rsidRPr="00E447F3">
        <w:t xml:space="preserve"> na podstawie dokumentów, w szczególności rachunków, faktur lub biletów, potwierdzających poniesione wydatki lub informacji o wysokości poniesionych kosztów przejazdu samochodem. Zasady zwrotu kosztów oraz zasady delegowania przedstawicieli młodzieżowej rady powiatu na zorganizowane wydarzenia, na których reprezentują oni młodzieżową radę powiatu</w:t>
      </w:r>
      <w:r w:rsidR="00DE1905">
        <w:t>,</w:t>
      </w:r>
      <w:r w:rsidRPr="00E447F3">
        <w:t xml:space="preserve"> reguluje statut młodzieżowej rady powiatu.</w:t>
      </w:r>
    </w:p>
    <w:p w14:paraId="4D277C71" w14:textId="6EC02377" w:rsidR="00143FD4" w:rsidRPr="00E447F3" w:rsidRDefault="00143FD4" w:rsidP="00143FD4">
      <w:pPr>
        <w:pStyle w:val="ZUSTzmustartykuempunktem"/>
      </w:pPr>
      <w:r w:rsidRPr="00E447F3">
        <w:t>11.</w:t>
      </w:r>
      <w:r w:rsidR="005F2274">
        <w:t> </w:t>
      </w:r>
      <w:r w:rsidRPr="00E447F3">
        <w:t>Młodzieżowa rada powiatu może posiadać opiekuna.</w:t>
      </w:r>
    </w:p>
    <w:p w14:paraId="7EDDD03E" w14:textId="68BC13EC" w:rsidR="00143FD4" w:rsidRPr="00E447F3" w:rsidRDefault="00143FD4" w:rsidP="00143FD4">
      <w:pPr>
        <w:pStyle w:val="ZUSTzmustartykuempunktem"/>
      </w:pPr>
      <w:r w:rsidRPr="00E447F3">
        <w:t>12.</w:t>
      </w:r>
      <w:r w:rsidR="009516E2">
        <w:t> </w:t>
      </w:r>
      <w:r w:rsidRPr="00E447F3">
        <w:t>Statut młodzieżowej rady powiatu może określać szczegółowe wymagania, które musi spełniać opiekun</w:t>
      </w:r>
      <w:r>
        <w:t xml:space="preserve">, </w:t>
      </w:r>
      <w:r w:rsidRPr="00E447F3">
        <w:t>zakres jego obowiązków</w:t>
      </w:r>
      <w:r>
        <w:t xml:space="preserve"> oraz zasady jego odwoływania</w:t>
      </w:r>
      <w:r w:rsidRPr="00E447F3">
        <w:t>.</w:t>
      </w:r>
    </w:p>
    <w:p w14:paraId="1E8AC885" w14:textId="25D76318" w:rsidR="00143FD4" w:rsidRPr="00E447F3" w:rsidRDefault="00143FD4" w:rsidP="00143FD4">
      <w:pPr>
        <w:pStyle w:val="ZUSTzmustartykuempunktem"/>
      </w:pPr>
      <w:r w:rsidRPr="00E447F3">
        <w:t>13.</w:t>
      </w:r>
      <w:r w:rsidR="00375471">
        <w:t> </w:t>
      </w:r>
      <w:r w:rsidRPr="00E447F3">
        <w:t>Wyboru opiekuna młodzieżowej rady powiatu dokonuje rada powiatu</w:t>
      </w:r>
      <w:r>
        <w:t xml:space="preserve"> spośród kandydatów wskazanych przez młodzieżową radę powiatu</w:t>
      </w:r>
      <w:r w:rsidRPr="00E447F3">
        <w:t>.</w:t>
      </w:r>
    </w:p>
    <w:p w14:paraId="4D3B62AB" w14:textId="59A16762" w:rsidR="00143FD4" w:rsidRPr="00A55AC5" w:rsidRDefault="00143FD4">
      <w:pPr>
        <w:pStyle w:val="ZUSTzmustartykuempunktem"/>
      </w:pPr>
      <w:r w:rsidRPr="00A55AC5">
        <w:t>14.</w:t>
      </w:r>
      <w:r w:rsidR="00375471">
        <w:t> </w:t>
      </w:r>
      <w:r w:rsidRPr="00A55AC5">
        <w:t>Obsługę administracyjno-biurową młodzieżowej rady powiatu zapewnia starostwo powiatowe. Koszty obsługi młodzieżowej rady powiatu pokrywa starostwo powiatowe.</w:t>
      </w:r>
      <w:r w:rsidR="005F2274" w:rsidRPr="0011071F">
        <w:t>”</w:t>
      </w:r>
      <w:r w:rsidR="0011071F">
        <w:t>.</w:t>
      </w:r>
    </w:p>
    <w:p w14:paraId="7A45177A" w14:textId="0124A2FB" w:rsidR="00143FD4" w:rsidRPr="00A97FDB" w:rsidRDefault="00143FD4" w:rsidP="006F3A0B">
      <w:pPr>
        <w:pStyle w:val="ARTartustawynprozporzdzenia"/>
      </w:pPr>
      <w:r w:rsidRPr="006F3A0B">
        <w:rPr>
          <w:rStyle w:val="Ppogrubienie"/>
        </w:rPr>
        <w:t>Art. 3.</w:t>
      </w:r>
      <w:r w:rsidR="00375471">
        <w:t> </w:t>
      </w:r>
      <w:r w:rsidRPr="00A97FDB">
        <w:t>W ustawie z dnia 5 czerwca 1998 r. o samorządzie województwa (Dz. U. z 2020</w:t>
      </w:r>
      <w:r w:rsidR="005C4F60">
        <w:t> </w:t>
      </w:r>
      <w:r w:rsidRPr="00A97FDB">
        <w:t>r. poz. 1668) po art. 10a dodaje się art.</w:t>
      </w:r>
      <w:r w:rsidR="005C4F60">
        <w:t xml:space="preserve"> </w:t>
      </w:r>
      <w:r w:rsidRPr="00A97FDB">
        <w:t>10b w brzmieniu:</w:t>
      </w:r>
    </w:p>
    <w:p w14:paraId="47A2AFF6" w14:textId="0FFE3D3F" w:rsidR="00143FD4" w:rsidRPr="00A55AC5" w:rsidRDefault="00143FD4">
      <w:pPr>
        <w:pStyle w:val="ZARTzmartartykuempunktem"/>
      </w:pPr>
      <w:r w:rsidRPr="00A55AC5">
        <w:t>„Art.</w:t>
      </w:r>
      <w:r w:rsidR="0005355A">
        <w:t> </w:t>
      </w:r>
      <w:r w:rsidRPr="00A55AC5">
        <w:t>10b.</w:t>
      </w:r>
      <w:r w:rsidR="0005355A">
        <w:t> </w:t>
      </w:r>
      <w:r w:rsidRPr="00A55AC5">
        <w:t>1.</w:t>
      </w:r>
      <w:r w:rsidR="0005355A">
        <w:t> </w:t>
      </w:r>
      <w:r w:rsidRPr="00A55AC5">
        <w:t>Województwo podejmuje działania na rzecz wspierania i</w:t>
      </w:r>
      <w:r w:rsidR="001E5D42">
        <w:t> </w:t>
      </w:r>
      <w:r w:rsidRPr="00A55AC5">
        <w:t>upowszechniania idei samorządowej wśród mieszkańców województwa, w</w:t>
      </w:r>
      <w:r w:rsidR="001E5D42">
        <w:t> </w:t>
      </w:r>
      <w:r w:rsidRPr="00A55AC5">
        <w:t>szczególności wśród młodzieży, angażując ją w sprawy dla niej istotne.</w:t>
      </w:r>
    </w:p>
    <w:p w14:paraId="474547F5" w14:textId="265EF899" w:rsidR="00143FD4" w:rsidRPr="00E447F3" w:rsidRDefault="00143FD4" w:rsidP="00143FD4">
      <w:pPr>
        <w:pStyle w:val="ZUSTzmustartykuempunktem"/>
      </w:pPr>
      <w:r w:rsidRPr="00E447F3">
        <w:t>2.</w:t>
      </w:r>
      <w:r w:rsidR="009516E2">
        <w:t> </w:t>
      </w:r>
      <w:r w:rsidRPr="00E447F3">
        <w:t>Sejmik województwa może wyrazić zgodę na utworzenie młodzieżowego sejmiku województwa na wniosek:</w:t>
      </w:r>
    </w:p>
    <w:p w14:paraId="47E668CE" w14:textId="77777777" w:rsidR="00143FD4" w:rsidRPr="00E447F3" w:rsidRDefault="00143FD4" w:rsidP="00143FD4">
      <w:pPr>
        <w:pStyle w:val="ZPKTzmpktartykuempunktem"/>
      </w:pPr>
      <w:r w:rsidRPr="00E447F3">
        <w:t>1)</w:t>
      </w:r>
      <w:r w:rsidRPr="00E447F3">
        <w:tab/>
        <w:t xml:space="preserve">co najmniej 1/5 ustawowego składu sejmiku województwa; </w:t>
      </w:r>
    </w:p>
    <w:p w14:paraId="6D4F88C4" w14:textId="77777777" w:rsidR="00143FD4" w:rsidRPr="00E447F3" w:rsidRDefault="00143FD4" w:rsidP="00143FD4">
      <w:pPr>
        <w:pStyle w:val="ZPKTzmpktartykuempunktem"/>
      </w:pPr>
      <w:r w:rsidRPr="00E447F3">
        <w:lastRenderedPageBreak/>
        <w:t>2)</w:t>
      </w:r>
      <w:r w:rsidRPr="00E447F3">
        <w:tab/>
        <w:t>zarządu województwa;</w:t>
      </w:r>
    </w:p>
    <w:p w14:paraId="1F3EB08E" w14:textId="77777777" w:rsidR="00143FD4" w:rsidRPr="00E447F3" w:rsidRDefault="00143FD4" w:rsidP="00143FD4">
      <w:pPr>
        <w:pStyle w:val="ZPKTzmpktartykuempunktem"/>
      </w:pPr>
      <w:r w:rsidRPr="00E447F3">
        <w:t>3)</w:t>
      </w:r>
      <w:r w:rsidRPr="00E447F3">
        <w:tab/>
        <w:t xml:space="preserve">zainteresowanych środowisk, w szczególności: </w:t>
      </w:r>
    </w:p>
    <w:p w14:paraId="4307FA0C" w14:textId="739B1A5A" w:rsidR="00143FD4" w:rsidRPr="00E447F3" w:rsidRDefault="00143FD4" w:rsidP="00143FD4">
      <w:pPr>
        <w:pStyle w:val="ZLITwPKTzmlitwpktartykuempunktem"/>
      </w:pPr>
      <w:r w:rsidRPr="00E447F3">
        <w:t>a)</w:t>
      </w:r>
      <w:r w:rsidRPr="00E447F3">
        <w:tab/>
        <w:t xml:space="preserve">organizacji pozarządowych lub podmiotów określonych w art. 3 ust. 3 ustawy z dnia 24 kwietnia 2003 r. o działalności pożytku publicznego i o wolontariacie (Dz. U. z 2020 r. poz. 1057) działających na terenie </w:t>
      </w:r>
      <w:r>
        <w:t>danego województwa</w:t>
      </w:r>
      <w:r w:rsidRPr="00E447F3">
        <w:t>,</w:t>
      </w:r>
    </w:p>
    <w:p w14:paraId="24107C9F" w14:textId="77777777" w:rsidR="00143FD4" w:rsidRDefault="00143FD4" w:rsidP="00143FD4">
      <w:pPr>
        <w:pStyle w:val="ZLITwPKTzmlitwpktartykuempunktem"/>
      </w:pPr>
      <w:r w:rsidRPr="00E447F3">
        <w:t>b)</w:t>
      </w:r>
      <w:r w:rsidRPr="00E447F3">
        <w:tab/>
        <w:t xml:space="preserve">samorządu uczniowskiego lub samorządu studenckiego z terenu </w:t>
      </w:r>
      <w:r>
        <w:t>danego województwa,</w:t>
      </w:r>
    </w:p>
    <w:p w14:paraId="2789A692" w14:textId="598F38D0" w:rsidR="00143FD4" w:rsidRPr="00E447F3" w:rsidRDefault="00143FD4" w:rsidP="00143FD4">
      <w:pPr>
        <w:pStyle w:val="ZLITwPKTzmlitwpktartykuempunktem"/>
      </w:pPr>
      <w:r>
        <w:t>c)</w:t>
      </w:r>
      <w:r>
        <w:tab/>
        <w:t>młodzieżowej</w:t>
      </w:r>
      <w:r w:rsidRPr="005C7B72">
        <w:t xml:space="preserve"> rad</w:t>
      </w:r>
      <w:r>
        <w:t>y gminy lub młodzieżowej rady powiatu</w:t>
      </w:r>
      <w:r w:rsidRPr="005C7B72">
        <w:t xml:space="preserve"> z terenu </w:t>
      </w:r>
      <w:r>
        <w:t xml:space="preserve">danego </w:t>
      </w:r>
      <w:r w:rsidRPr="005C7B72">
        <w:t>województwa</w:t>
      </w:r>
      <w:r w:rsidRPr="00E447F3">
        <w:t>.</w:t>
      </w:r>
    </w:p>
    <w:p w14:paraId="66C7FB77" w14:textId="6E3199BF" w:rsidR="00143FD4" w:rsidRPr="00E447F3" w:rsidRDefault="00143FD4" w:rsidP="00143FD4">
      <w:pPr>
        <w:pStyle w:val="ZUSTzmustartykuempunktem"/>
      </w:pPr>
      <w:r w:rsidRPr="00E447F3">
        <w:t>3.</w:t>
      </w:r>
      <w:r w:rsidR="009516E2">
        <w:t> </w:t>
      </w:r>
      <w:r w:rsidRPr="00E447F3">
        <w:t>Wniosek, o którym mowa w ust.</w:t>
      </w:r>
      <w:r>
        <w:t xml:space="preserve"> 2, jest rozpatrywany przez sejmik województwa</w:t>
      </w:r>
      <w:r w:rsidRPr="00E447F3">
        <w:t xml:space="preserve"> w</w:t>
      </w:r>
      <w:r w:rsidR="00CC5078">
        <w:t xml:space="preserve"> </w:t>
      </w:r>
      <w:r w:rsidRPr="00E447F3">
        <w:t xml:space="preserve">terminie nie dłuższym niż 3 miesiące od dnia jego złożenia. </w:t>
      </w:r>
    </w:p>
    <w:p w14:paraId="2106E890" w14:textId="51C32659" w:rsidR="00143FD4" w:rsidRPr="00E447F3" w:rsidRDefault="00143FD4" w:rsidP="00143FD4">
      <w:pPr>
        <w:pStyle w:val="ZUSTzmustartykuempunktem"/>
      </w:pPr>
      <w:r w:rsidRPr="00E447F3">
        <w:t>4.</w:t>
      </w:r>
      <w:r w:rsidR="009516E2">
        <w:t> </w:t>
      </w:r>
      <w:r w:rsidRPr="00E447F3">
        <w:t>W przypadku odrzucenia wniosku złożonego przez podmioty wymienione w</w:t>
      </w:r>
      <w:r w:rsidR="00F5725C">
        <w:t> </w:t>
      </w:r>
      <w:r w:rsidRPr="00E447F3">
        <w:t>ust.</w:t>
      </w:r>
      <w:r w:rsidR="00F5725C">
        <w:t> </w:t>
      </w:r>
      <w:r w:rsidRPr="00E447F3">
        <w:t xml:space="preserve">2 pkt 3 kolejny wniosek może być złożony przez ten sam podmiot nie wcześniej niż </w:t>
      </w:r>
      <w:r>
        <w:t xml:space="preserve">po upływie </w:t>
      </w:r>
      <w:r w:rsidRPr="00E447F3">
        <w:t>rok</w:t>
      </w:r>
      <w:r>
        <w:t>u</w:t>
      </w:r>
      <w:r w:rsidRPr="00E447F3">
        <w:t xml:space="preserve"> od chwili odrzucenia poprzedniego</w:t>
      </w:r>
      <w:r>
        <w:t xml:space="preserve"> wniosku</w:t>
      </w:r>
      <w:r w:rsidRPr="00E447F3">
        <w:t>.</w:t>
      </w:r>
    </w:p>
    <w:p w14:paraId="2114981C" w14:textId="2B60DB46" w:rsidR="00143FD4" w:rsidRPr="00E447F3" w:rsidRDefault="00143FD4" w:rsidP="00143FD4">
      <w:pPr>
        <w:pStyle w:val="ZUSTzmustartykuempunktem"/>
      </w:pPr>
      <w:r w:rsidRPr="00E447F3">
        <w:t>5.</w:t>
      </w:r>
      <w:r w:rsidR="009516E2">
        <w:t> </w:t>
      </w:r>
      <w:r w:rsidRPr="00E447F3">
        <w:t>Młodzieżowy sejmik województwa ma charakter konsultacyjno-doradczy.</w:t>
      </w:r>
    </w:p>
    <w:p w14:paraId="2E1C1BB3" w14:textId="45BE592B" w:rsidR="00143FD4" w:rsidRPr="00E447F3" w:rsidRDefault="00143FD4" w:rsidP="00143FD4">
      <w:pPr>
        <w:pStyle w:val="ZUSTzmustartykuempunktem"/>
      </w:pPr>
      <w:r w:rsidRPr="00E447F3">
        <w:t>6.</w:t>
      </w:r>
      <w:r w:rsidR="009516E2">
        <w:t> </w:t>
      </w:r>
      <w:r w:rsidRPr="00E447F3">
        <w:t>Młodzieżowy sejmik województwa może zgłosić do uprawnionych podmiotów wniosek o podjęcie inicjatywy uchwałodawczej. Tryb zgłaszania wniosku o podjęcie inicjatywy uchwałodawczej określa statut województwa lub odrębna uchwała sejmiku.</w:t>
      </w:r>
    </w:p>
    <w:p w14:paraId="075F7E58" w14:textId="02777D2D" w:rsidR="00143FD4" w:rsidRPr="00E447F3" w:rsidRDefault="00143FD4" w:rsidP="00143FD4">
      <w:pPr>
        <w:pStyle w:val="ZUSTzmustartykuempunktem"/>
      </w:pPr>
      <w:r w:rsidRPr="00E447F3">
        <w:t>7.</w:t>
      </w:r>
      <w:r w:rsidR="009516E2">
        <w:t> </w:t>
      </w:r>
      <w:r w:rsidRPr="00E447F3">
        <w:t>Do zadań młodzieżowego sejmiku województwa należy w szczególności:</w:t>
      </w:r>
    </w:p>
    <w:p w14:paraId="757EA10D" w14:textId="77777777" w:rsidR="00143FD4" w:rsidRPr="00E447F3" w:rsidRDefault="00143FD4" w:rsidP="00143FD4">
      <w:pPr>
        <w:pStyle w:val="ZPKTzmpktartykuempunktem"/>
      </w:pPr>
      <w:r w:rsidRPr="00E447F3">
        <w:t>1)</w:t>
      </w:r>
      <w:r w:rsidRPr="00E447F3">
        <w:tab/>
        <w:t>opiniowanie projektów uchwał dotyczących młodzieży;</w:t>
      </w:r>
    </w:p>
    <w:p w14:paraId="15F55A93" w14:textId="10D64530" w:rsidR="00143FD4" w:rsidRPr="00E447F3" w:rsidRDefault="00143FD4" w:rsidP="00143FD4">
      <w:pPr>
        <w:pStyle w:val="ZPKTzmpktartykuempunktem"/>
      </w:pPr>
      <w:r w:rsidRPr="00E447F3">
        <w:t>2)</w:t>
      </w:r>
      <w:r w:rsidRPr="00E447F3">
        <w:tab/>
        <w:t>udział w opracowaniu dokumentów strategicznych województwa na rzecz młodzieży;</w:t>
      </w:r>
    </w:p>
    <w:p w14:paraId="00A06DC8" w14:textId="77777777" w:rsidR="00143FD4" w:rsidRPr="00E447F3" w:rsidRDefault="00143FD4" w:rsidP="00143FD4">
      <w:pPr>
        <w:pStyle w:val="ZPKTzmpktartykuempunktem"/>
      </w:pPr>
      <w:r w:rsidRPr="00E447F3">
        <w:t>3)</w:t>
      </w:r>
      <w:r w:rsidRPr="00E447F3">
        <w:tab/>
        <w:t>monitorowanie realizacji działań strategicznych województwa na rzecz młodzieży;</w:t>
      </w:r>
    </w:p>
    <w:p w14:paraId="25A043DC" w14:textId="2075461E" w:rsidR="00143FD4" w:rsidRPr="00E447F3" w:rsidRDefault="00143FD4" w:rsidP="00143FD4">
      <w:pPr>
        <w:pStyle w:val="ZPKTzmpktartykuempunktem"/>
      </w:pPr>
      <w:r w:rsidRPr="00E447F3">
        <w:t>4)</w:t>
      </w:r>
      <w:r w:rsidRPr="00E447F3">
        <w:tab/>
        <w:t>podejmowanie innych działań na rzecz młodzieży</w:t>
      </w:r>
      <w:r>
        <w:t xml:space="preserve"> na zasadach określonych przez sejmik województwa</w:t>
      </w:r>
      <w:r w:rsidRPr="00E447F3">
        <w:t>, w szczególności w zakresie edukacji obywatelskiej młodzieży.</w:t>
      </w:r>
    </w:p>
    <w:p w14:paraId="10581D3A" w14:textId="29E8170A" w:rsidR="00143FD4" w:rsidRPr="00E447F3" w:rsidRDefault="00143FD4" w:rsidP="00143FD4">
      <w:pPr>
        <w:pStyle w:val="ZUSTzmustartykuempunktem"/>
      </w:pPr>
      <w:r w:rsidRPr="00E447F3">
        <w:t>8.</w:t>
      </w:r>
      <w:r w:rsidR="005F1F60">
        <w:t> </w:t>
      </w:r>
      <w:r w:rsidRPr="00E447F3">
        <w:t>Młodzieżowy sejmik województwa może współuczestniczyć w działaniach związanych z tworzeniem i realizacją rządowych dokumentów strategicznych dotyczących polityki młodzieżowej.</w:t>
      </w:r>
    </w:p>
    <w:p w14:paraId="1F65F1EF" w14:textId="11886F19" w:rsidR="00143FD4" w:rsidRPr="00E447F3" w:rsidRDefault="00143FD4" w:rsidP="00143FD4">
      <w:pPr>
        <w:pStyle w:val="ZUSTzmustartykuempunktem"/>
      </w:pPr>
      <w:r w:rsidRPr="00E447F3">
        <w:t>9.</w:t>
      </w:r>
      <w:r w:rsidR="005F1F60">
        <w:t> </w:t>
      </w:r>
      <w:r w:rsidRPr="00E447F3">
        <w:t>Sejmik województwa, powołując młodzieżowy sejmik województwa, nadaje mu statut określający w szczególności zasady działania młodzieżowego sejmiku województwa</w:t>
      </w:r>
      <w:r>
        <w:t>,</w:t>
      </w:r>
      <w:r w:rsidRPr="00E447F3">
        <w:t xml:space="preserve"> tryb i kryteria wyboru je</w:t>
      </w:r>
      <w:r>
        <w:t>go</w:t>
      </w:r>
      <w:r w:rsidRPr="00E447F3">
        <w:t xml:space="preserve"> członków</w:t>
      </w:r>
      <w:r>
        <w:t xml:space="preserve">, zasady wygaśnięcia mandatu </w:t>
      </w:r>
      <w:r>
        <w:lastRenderedPageBreak/>
        <w:t>i</w:t>
      </w:r>
      <w:r w:rsidR="00540C43">
        <w:t> </w:t>
      </w:r>
      <w:r>
        <w:t>odwołania członka młodzieżowego sejmiku województwa</w:t>
      </w:r>
      <w:r w:rsidRPr="00E447F3">
        <w:t>. Podmioty, o których mowa w ust. 2 pkt 2 i 3, mogą przedstawiać opinie w zakresie projektu statutu.</w:t>
      </w:r>
    </w:p>
    <w:p w14:paraId="24FF0DF8" w14:textId="12554264" w:rsidR="00143FD4" w:rsidRPr="00E447F3" w:rsidRDefault="00143FD4" w:rsidP="00143FD4">
      <w:pPr>
        <w:pStyle w:val="ZUSTzmustartykuempunktem"/>
      </w:pPr>
      <w:r w:rsidRPr="00E447F3">
        <w:t>10.</w:t>
      </w:r>
      <w:r w:rsidR="005F1F60">
        <w:t> </w:t>
      </w:r>
      <w:r w:rsidRPr="00E447F3">
        <w:t>Członkowi młodzieżowego sejmiku województwa biorącemu udział w</w:t>
      </w:r>
      <w:r w:rsidR="00540C43">
        <w:t> </w:t>
      </w:r>
      <w:r w:rsidRPr="00E447F3">
        <w:t>posiedzeniach młodzieżowego sejmiku województwa lub w zorganizowanym wydarzeniu, na którym reprezentuje on młodzieżowy sejmik województwa, a</w:t>
      </w:r>
      <w:r w:rsidR="00540C43">
        <w:t> </w:t>
      </w:r>
      <w:r w:rsidRPr="00E447F3">
        <w:t>w</w:t>
      </w:r>
      <w:r w:rsidR="00540C43">
        <w:t> </w:t>
      </w:r>
      <w:r w:rsidRPr="00E447F3">
        <w:t>przypadku niepełnoletniego członka młodzieżowego sejmiku województwa</w:t>
      </w:r>
      <w:r w:rsidR="0079612A">
        <w:t xml:space="preserve"> – </w:t>
      </w:r>
      <w:r w:rsidRPr="00E447F3">
        <w:t>także jego rodzicowi</w:t>
      </w:r>
      <w:r>
        <w:t xml:space="preserve"> lub </w:t>
      </w:r>
      <w:r w:rsidRPr="00E447F3">
        <w:t>opiekunowi prawnemu, zwraca się</w:t>
      </w:r>
      <w:r w:rsidR="0079612A">
        <w:t>,</w:t>
      </w:r>
      <w:r w:rsidRPr="00E447F3">
        <w:t xml:space="preserve"> na jego wniosek</w:t>
      </w:r>
      <w:r w:rsidR="0079612A">
        <w:t>,</w:t>
      </w:r>
      <w:r w:rsidRPr="00E447F3">
        <w:t xml:space="preserve"> koszty przejazdu na terenie kraju związane z</w:t>
      </w:r>
      <w:r w:rsidR="00CC5078">
        <w:t xml:space="preserve"> </w:t>
      </w:r>
      <w:r w:rsidRPr="00E447F3">
        <w:t>udziałem w</w:t>
      </w:r>
      <w:r w:rsidR="00CC5078">
        <w:t xml:space="preserve"> </w:t>
      </w:r>
      <w:r w:rsidRPr="00E447F3">
        <w:t>posiedzeniu młodzieżowego sejmiku województwa lub w zorganizowanym wydarzeniu, w którym reprezentuje on młodzieżowy sejmik województwa</w:t>
      </w:r>
      <w:r w:rsidR="0079612A">
        <w:t>,</w:t>
      </w:r>
      <w:r w:rsidRPr="00E447F3">
        <w:t xml:space="preserve"> na podstawie dokumentów, w szczególności rachunków, faktur lub biletów, potwierdzających poniesione wydatki lub informacji o</w:t>
      </w:r>
      <w:r w:rsidR="00540C43">
        <w:t> </w:t>
      </w:r>
      <w:r w:rsidRPr="00E447F3">
        <w:t>wysokości poniesionych kosztów przejazdu samochodem. Zasady zwrotu kosztów oraz zasady delegowania przedstawicieli młodzieżowego sejmiku województwa na zorganizowane wydarzenia, na których reprezentują oni młodzieżowy sejmik województwa</w:t>
      </w:r>
      <w:r w:rsidR="0079612A">
        <w:t>,</w:t>
      </w:r>
      <w:r w:rsidRPr="00E447F3">
        <w:t xml:space="preserve"> reguluje statut młodzieżowego sejmiku województwa.</w:t>
      </w:r>
    </w:p>
    <w:p w14:paraId="67C79E66" w14:textId="164D1170" w:rsidR="00143FD4" w:rsidRPr="00E447F3" w:rsidRDefault="00143FD4" w:rsidP="00143FD4">
      <w:pPr>
        <w:pStyle w:val="ZUSTzmustartykuempunktem"/>
      </w:pPr>
      <w:r w:rsidRPr="00E447F3">
        <w:t>11.</w:t>
      </w:r>
      <w:r w:rsidR="005F1F60">
        <w:t> </w:t>
      </w:r>
      <w:r w:rsidRPr="00E447F3">
        <w:t>Młodzieżowy sejmik województwa może posiadać opiekuna.</w:t>
      </w:r>
    </w:p>
    <w:p w14:paraId="70149332" w14:textId="6BE0C141" w:rsidR="00143FD4" w:rsidRPr="00E447F3" w:rsidRDefault="00143FD4" w:rsidP="00143FD4">
      <w:pPr>
        <w:pStyle w:val="ZUSTzmustartykuempunktem"/>
      </w:pPr>
      <w:r w:rsidRPr="00E447F3">
        <w:t>12.</w:t>
      </w:r>
      <w:r w:rsidR="005F1F60">
        <w:t> </w:t>
      </w:r>
      <w:r w:rsidRPr="00E447F3">
        <w:t>Statut młodzieżowego sejmiku województwa może określać szczegółowe wymagania, które musi spełniać opiekun</w:t>
      </w:r>
      <w:r>
        <w:t xml:space="preserve">, </w:t>
      </w:r>
      <w:r w:rsidRPr="00E447F3">
        <w:t>zakres jego obowiązków</w:t>
      </w:r>
      <w:r>
        <w:t xml:space="preserve"> oraz zasady jego odwoływania</w:t>
      </w:r>
      <w:r w:rsidRPr="00E447F3">
        <w:t>.</w:t>
      </w:r>
    </w:p>
    <w:p w14:paraId="605FC91E" w14:textId="0D6C403E" w:rsidR="00143FD4" w:rsidRPr="00E447F3" w:rsidRDefault="00143FD4" w:rsidP="00143FD4">
      <w:pPr>
        <w:pStyle w:val="ZUSTzmustartykuempunktem"/>
      </w:pPr>
      <w:r w:rsidRPr="00E447F3">
        <w:t>13.</w:t>
      </w:r>
      <w:r w:rsidR="005F1F60">
        <w:t> </w:t>
      </w:r>
      <w:r w:rsidRPr="00E447F3">
        <w:t>Wyboru opiekuna młodzieżowego sejmiku województwa dokonuje sejmik województwa</w:t>
      </w:r>
      <w:r>
        <w:t xml:space="preserve"> spośród kandydatów wskazanych przez młodzieżowy sejmik województwa</w:t>
      </w:r>
      <w:r w:rsidR="007A5B8A">
        <w:t>.</w:t>
      </w:r>
    </w:p>
    <w:p w14:paraId="55B369BA" w14:textId="2479BCE7" w:rsidR="00143FD4" w:rsidRPr="00E447F3" w:rsidRDefault="00143FD4" w:rsidP="00143FD4">
      <w:pPr>
        <w:pStyle w:val="ZUSTzmustartykuempunktem"/>
      </w:pPr>
      <w:r w:rsidRPr="00E447F3">
        <w:t>1</w:t>
      </w:r>
      <w:r>
        <w:t>4</w:t>
      </w:r>
      <w:r w:rsidRPr="00E447F3">
        <w:t>.</w:t>
      </w:r>
      <w:r w:rsidR="005F1F60">
        <w:t> </w:t>
      </w:r>
      <w:r w:rsidRPr="00E447F3">
        <w:t>Obsługę administracyjno-biurową młodzieżowego sejmiku województwa zapewnia urząd marszałkowski. Koszty obsługi młodzieżowego sejmiku województwa pokrywa urząd marszałkowski.</w:t>
      </w:r>
      <w:r w:rsidR="00590549" w:rsidRPr="000300D8">
        <w:t>”</w:t>
      </w:r>
      <w:r w:rsidR="000300D8">
        <w:t>.</w:t>
      </w:r>
    </w:p>
    <w:p w14:paraId="5EEBD8A3" w14:textId="2A618220" w:rsidR="00143FD4" w:rsidRPr="00E447F3" w:rsidRDefault="00143FD4" w:rsidP="00143FD4">
      <w:pPr>
        <w:pStyle w:val="ARTartustawynprozporzdzenia"/>
      </w:pPr>
      <w:r w:rsidRPr="00E447F3">
        <w:rPr>
          <w:rStyle w:val="Ppogrubienie"/>
        </w:rPr>
        <w:t>Art. 4.</w:t>
      </w:r>
      <w:r w:rsidR="005F1F60">
        <w:t> </w:t>
      </w:r>
      <w:r w:rsidRPr="00E447F3">
        <w:t xml:space="preserve">Młodzieżowe rady gminy </w:t>
      </w:r>
      <w:r>
        <w:t xml:space="preserve">powołane </w:t>
      </w:r>
      <w:r w:rsidRPr="00E447F3">
        <w:t xml:space="preserve">przed dniem wejścia w życie </w:t>
      </w:r>
      <w:r>
        <w:t xml:space="preserve">niniejszej </w:t>
      </w:r>
      <w:r w:rsidRPr="00E447F3">
        <w:t>ustawy stają się młodzieżowymi radami gminy w</w:t>
      </w:r>
      <w:r w:rsidR="00603836">
        <w:t> </w:t>
      </w:r>
      <w:r w:rsidRPr="00E447F3">
        <w:t xml:space="preserve">rozumieniu niniejszej ustawy. </w:t>
      </w:r>
    </w:p>
    <w:p w14:paraId="18E2DDC7" w14:textId="78F8E064" w:rsidR="00143FD4" w:rsidRPr="00E447F3" w:rsidRDefault="00143FD4" w:rsidP="00143FD4">
      <w:pPr>
        <w:pStyle w:val="ARTartustawynprozporzdzenia"/>
      </w:pPr>
      <w:r w:rsidRPr="00E447F3">
        <w:rPr>
          <w:rStyle w:val="Ppogrubienie"/>
        </w:rPr>
        <w:t>Art. 5.</w:t>
      </w:r>
      <w:r w:rsidR="005F1F60">
        <w:t> </w:t>
      </w:r>
      <w:r>
        <w:t>M</w:t>
      </w:r>
      <w:r w:rsidRPr="00E447F3">
        <w:t>łodzieżowe rady powiatu lub młodzieżowe sejmiki województw</w:t>
      </w:r>
      <w:r>
        <w:t>, które powołano w powiatach i samorządach województw na podstawie przepisów odrębnych</w:t>
      </w:r>
      <w:r w:rsidRPr="00E447F3">
        <w:t>, z</w:t>
      </w:r>
      <w:r w:rsidR="00540C43">
        <w:t> </w:t>
      </w:r>
      <w:r w:rsidRPr="00E447F3">
        <w:t xml:space="preserve">dniem wejścia w życie </w:t>
      </w:r>
      <w:r>
        <w:t xml:space="preserve">niniejszej </w:t>
      </w:r>
      <w:r w:rsidRPr="00E447F3">
        <w:t>ustawy, stają się młodzieżowymi radami powiatów lub młodzieżowymi sejmikami województw w rozumieniu niniejszej ustawy.</w:t>
      </w:r>
    </w:p>
    <w:p w14:paraId="5262D8BC" w14:textId="2D960B2E" w:rsidR="00143FD4" w:rsidRPr="00E447F3" w:rsidRDefault="00143FD4" w:rsidP="00143FD4">
      <w:pPr>
        <w:pStyle w:val="ARTartustawynprozporzdzenia"/>
      </w:pPr>
      <w:r w:rsidRPr="00E447F3">
        <w:rPr>
          <w:rStyle w:val="Ppogrubienie"/>
        </w:rPr>
        <w:lastRenderedPageBreak/>
        <w:t>Art. 6.</w:t>
      </w:r>
      <w:r w:rsidR="005F1F60">
        <w:t> </w:t>
      </w:r>
      <w:r w:rsidRPr="00E447F3">
        <w:t xml:space="preserve">Gminy, powiaty oraz samorządy województw, w których </w:t>
      </w:r>
      <w:r>
        <w:t>przed dniem wejścia w</w:t>
      </w:r>
      <w:r w:rsidR="00540C43">
        <w:t> </w:t>
      </w:r>
      <w:r>
        <w:t>życie niniejszej ustawy powołano</w:t>
      </w:r>
      <w:r w:rsidRPr="00E447F3">
        <w:t xml:space="preserve"> odpowiednio młodzieżowe rady gmin, młodzieżowe rady powiatów lub młodzieżowe sejmiki województw, dostosują statuty </w:t>
      </w:r>
      <w:r>
        <w:t xml:space="preserve">młodzieżowych rad oraz młodzieżowych sejmików </w:t>
      </w:r>
      <w:r w:rsidRPr="00E447F3">
        <w:t>do wymagań ustawy w terminie do 6 miesięcy od dnia wejścia w</w:t>
      </w:r>
      <w:r w:rsidR="00540C43">
        <w:t> </w:t>
      </w:r>
      <w:r w:rsidRPr="00E447F3">
        <w:t>życie niniejszej ustawy.</w:t>
      </w:r>
    </w:p>
    <w:p w14:paraId="35217C0A" w14:textId="12E44B24" w:rsidR="00143FD4" w:rsidRDefault="00143FD4" w:rsidP="00143FD4">
      <w:pPr>
        <w:pStyle w:val="ARTartustawynprozporzdzenia"/>
      </w:pPr>
      <w:r w:rsidRPr="00E447F3">
        <w:rPr>
          <w:rStyle w:val="Ppogrubienie"/>
        </w:rPr>
        <w:t>Art. 7.</w:t>
      </w:r>
      <w:r w:rsidR="005F1F60">
        <w:t> </w:t>
      </w:r>
      <w:r>
        <w:t>Członek odpowiednio młodzieżowej rady gminy, młodzieżowej rady powiatu i</w:t>
      </w:r>
      <w:r w:rsidR="00540C43">
        <w:t> </w:t>
      </w:r>
      <w:r>
        <w:t xml:space="preserve">młodzieżowego sejmiku województwa powołanych przed dniem wejścia w życie niniejszej ustawy pełni swoją funkcję do końca kadencji, na którą został powołany. </w:t>
      </w:r>
    </w:p>
    <w:p w14:paraId="60A05A02" w14:textId="61C41260" w:rsidR="00143FD4" w:rsidRPr="00E447F3" w:rsidRDefault="00143FD4" w:rsidP="00143FD4">
      <w:pPr>
        <w:pStyle w:val="ARTartustawynprozporzdzenia"/>
      </w:pPr>
      <w:r w:rsidRPr="00E447F3">
        <w:rPr>
          <w:rStyle w:val="Ppogrubienie"/>
        </w:rPr>
        <w:t>Art. 8.</w:t>
      </w:r>
      <w:r w:rsidR="005F1F60">
        <w:t> </w:t>
      </w:r>
      <w:r>
        <w:t>Do rozpatrywania p</w:t>
      </w:r>
      <w:r w:rsidRPr="00E447F3">
        <w:t>rojekt</w:t>
      </w:r>
      <w:r>
        <w:t>ów</w:t>
      </w:r>
      <w:r w:rsidRPr="00E447F3">
        <w:t xml:space="preserve"> uchwał dotyczących młodzieży, nad którymi prace zostały rozpoczęte przed dniem wejścia w życie </w:t>
      </w:r>
      <w:r w:rsidR="00603836">
        <w:t xml:space="preserve">niniejszej </w:t>
      </w:r>
      <w:r w:rsidRPr="00E447F3">
        <w:t>ustawy,</w:t>
      </w:r>
      <w:r>
        <w:t xml:space="preserve"> stosuje się przepisy dotychczasowe. </w:t>
      </w:r>
    </w:p>
    <w:p w14:paraId="599A3507" w14:textId="581ACC2E" w:rsidR="00261A16" w:rsidRPr="00737F6A" w:rsidRDefault="00143FD4" w:rsidP="00A97FDB">
      <w:pPr>
        <w:pStyle w:val="ARTartustawynprozporzdzenia"/>
      </w:pPr>
      <w:r w:rsidRPr="00E447F3">
        <w:rPr>
          <w:rStyle w:val="Ppogrubienie"/>
        </w:rPr>
        <w:t>Art. 9.</w:t>
      </w:r>
      <w:r w:rsidR="005F1F60">
        <w:t> </w:t>
      </w:r>
      <w:r w:rsidRPr="00E447F3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C4F6B0" w16cid:durableId="23EB6333"/>
  <w16cid:commentId w16cid:paraId="2B16B3AB" w16cid:durableId="23EB6334"/>
  <w16cid:commentId w16cid:paraId="0A99F8A2" w16cid:durableId="23EB6335"/>
  <w16cid:commentId w16cid:paraId="1DAC045F" w16cid:durableId="23EB6336"/>
  <w16cid:commentId w16cid:paraId="6BD095DF" w16cid:durableId="23EB6337"/>
  <w16cid:commentId w16cid:paraId="41D91978" w16cid:durableId="23EB6338"/>
  <w16cid:commentId w16cid:paraId="6FC8713B" w16cid:durableId="23EB63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E133C" w14:textId="77777777" w:rsidR="006C310D" w:rsidRDefault="006C310D">
      <w:r>
        <w:separator/>
      </w:r>
    </w:p>
  </w:endnote>
  <w:endnote w:type="continuationSeparator" w:id="0">
    <w:p w14:paraId="7E91CEA8" w14:textId="77777777" w:rsidR="006C310D" w:rsidRDefault="006C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163FF" w14:textId="77777777" w:rsidR="006C310D" w:rsidRDefault="006C310D">
      <w:r>
        <w:separator/>
      </w:r>
    </w:p>
  </w:footnote>
  <w:footnote w:type="continuationSeparator" w:id="0">
    <w:p w14:paraId="7E068AF4" w14:textId="77777777" w:rsidR="006C310D" w:rsidRDefault="006C3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55EC3" w14:textId="65F9C270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26C7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FD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0D8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55A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36DA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5F5"/>
    <w:rsid w:val="000C0E8F"/>
    <w:rsid w:val="000C4BC4"/>
    <w:rsid w:val="000D0110"/>
    <w:rsid w:val="000D2468"/>
    <w:rsid w:val="000D318A"/>
    <w:rsid w:val="000D6173"/>
    <w:rsid w:val="000D6F83"/>
    <w:rsid w:val="000E25CC"/>
    <w:rsid w:val="000E3027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071F"/>
    <w:rsid w:val="001116D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3FD4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632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439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4E84"/>
    <w:rsid w:val="001E526D"/>
    <w:rsid w:val="001E5655"/>
    <w:rsid w:val="001E5D42"/>
    <w:rsid w:val="001F1832"/>
    <w:rsid w:val="001F220F"/>
    <w:rsid w:val="001F25B3"/>
    <w:rsid w:val="001F6616"/>
    <w:rsid w:val="00202BD4"/>
    <w:rsid w:val="00204A97"/>
    <w:rsid w:val="002114EF"/>
    <w:rsid w:val="00213E6B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22E5"/>
    <w:rsid w:val="00263522"/>
    <w:rsid w:val="00264EC6"/>
    <w:rsid w:val="00271013"/>
    <w:rsid w:val="00273FE4"/>
    <w:rsid w:val="002765B4"/>
    <w:rsid w:val="00276A94"/>
    <w:rsid w:val="002873E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949"/>
    <w:rsid w:val="002B7FAF"/>
    <w:rsid w:val="002D0C4F"/>
    <w:rsid w:val="002D1364"/>
    <w:rsid w:val="002D4D30"/>
    <w:rsid w:val="002D5000"/>
    <w:rsid w:val="002D5155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331"/>
    <w:rsid w:val="0032569A"/>
    <w:rsid w:val="00325A1F"/>
    <w:rsid w:val="003268F9"/>
    <w:rsid w:val="0032717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5471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A7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0FA3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33F7"/>
    <w:rsid w:val="003F5BAE"/>
    <w:rsid w:val="003F6512"/>
    <w:rsid w:val="003F6ED7"/>
    <w:rsid w:val="00401C84"/>
    <w:rsid w:val="00403210"/>
    <w:rsid w:val="004034FF"/>
    <w:rsid w:val="004035BB"/>
    <w:rsid w:val="004035EB"/>
    <w:rsid w:val="00407332"/>
    <w:rsid w:val="00407828"/>
    <w:rsid w:val="00413D8E"/>
    <w:rsid w:val="004140F2"/>
    <w:rsid w:val="00417B22"/>
    <w:rsid w:val="00421085"/>
    <w:rsid w:val="004230F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355"/>
    <w:rsid w:val="0047077C"/>
    <w:rsid w:val="0047080B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4588"/>
    <w:rsid w:val="004B5037"/>
    <w:rsid w:val="004B5B2F"/>
    <w:rsid w:val="004B626A"/>
    <w:rsid w:val="004B660E"/>
    <w:rsid w:val="004B6FF6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53C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0C43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6F8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549"/>
    <w:rsid w:val="00591124"/>
    <w:rsid w:val="00597024"/>
    <w:rsid w:val="005A0274"/>
    <w:rsid w:val="005A095C"/>
    <w:rsid w:val="005A42F6"/>
    <w:rsid w:val="005A669D"/>
    <w:rsid w:val="005A75D8"/>
    <w:rsid w:val="005B713E"/>
    <w:rsid w:val="005C03B6"/>
    <w:rsid w:val="005C348E"/>
    <w:rsid w:val="005C4F60"/>
    <w:rsid w:val="005C68E1"/>
    <w:rsid w:val="005D3763"/>
    <w:rsid w:val="005D55E1"/>
    <w:rsid w:val="005E19F7"/>
    <w:rsid w:val="005E4F04"/>
    <w:rsid w:val="005E62C2"/>
    <w:rsid w:val="005E6C71"/>
    <w:rsid w:val="005F0963"/>
    <w:rsid w:val="005F1F60"/>
    <w:rsid w:val="005F2274"/>
    <w:rsid w:val="005F2824"/>
    <w:rsid w:val="005F2EBA"/>
    <w:rsid w:val="005F35ED"/>
    <w:rsid w:val="005F7812"/>
    <w:rsid w:val="005F7A88"/>
    <w:rsid w:val="00603836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3D3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5E5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7D1"/>
    <w:rsid w:val="006C310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1D72"/>
    <w:rsid w:val="006F2648"/>
    <w:rsid w:val="006F2F10"/>
    <w:rsid w:val="006F3A0B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5E1F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37BA"/>
    <w:rsid w:val="00794953"/>
    <w:rsid w:val="0079612A"/>
    <w:rsid w:val="007A1F2F"/>
    <w:rsid w:val="007A2A5C"/>
    <w:rsid w:val="007A5150"/>
    <w:rsid w:val="007A5373"/>
    <w:rsid w:val="007A5B8A"/>
    <w:rsid w:val="007A789F"/>
    <w:rsid w:val="007B75BC"/>
    <w:rsid w:val="007C0BD6"/>
    <w:rsid w:val="007C2164"/>
    <w:rsid w:val="007C3806"/>
    <w:rsid w:val="007C5BB7"/>
    <w:rsid w:val="007D07D5"/>
    <w:rsid w:val="007D1C64"/>
    <w:rsid w:val="007D32DD"/>
    <w:rsid w:val="007D476F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27888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602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FF7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16E2"/>
    <w:rsid w:val="00952018"/>
    <w:rsid w:val="00952800"/>
    <w:rsid w:val="0095300D"/>
    <w:rsid w:val="00956812"/>
    <w:rsid w:val="00956C27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3C9"/>
    <w:rsid w:val="00A241C7"/>
    <w:rsid w:val="00A24FCC"/>
    <w:rsid w:val="00A26A90"/>
    <w:rsid w:val="00A26B27"/>
    <w:rsid w:val="00A26C72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A05"/>
    <w:rsid w:val="00A55AC5"/>
    <w:rsid w:val="00A56D62"/>
    <w:rsid w:val="00A56F07"/>
    <w:rsid w:val="00A5762C"/>
    <w:rsid w:val="00A600FC"/>
    <w:rsid w:val="00A6098A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97FDB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10A"/>
    <w:rsid w:val="00AC31B5"/>
    <w:rsid w:val="00AC4D15"/>
    <w:rsid w:val="00AC4EA1"/>
    <w:rsid w:val="00AC5381"/>
    <w:rsid w:val="00AC5920"/>
    <w:rsid w:val="00AD0E65"/>
    <w:rsid w:val="00AD2800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2177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62C9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1F3"/>
    <w:rsid w:val="00B62CB4"/>
    <w:rsid w:val="00B642FC"/>
    <w:rsid w:val="00B64D26"/>
    <w:rsid w:val="00B64FBB"/>
    <w:rsid w:val="00B70E22"/>
    <w:rsid w:val="00B75EEE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29F"/>
    <w:rsid w:val="00C0176E"/>
    <w:rsid w:val="00C02764"/>
    <w:rsid w:val="00C03EA7"/>
    <w:rsid w:val="00C04CEF"/>
    <w:rsid w:val="00C0662F"/>
    <w:rsid w:val="00C11943"/>
    <w:rsid w:val="00C12E96"/>
    <w:rsid w:val="00C14763"/>
    <w:rsid w:val="00C16141"/>
    <w:rsid w:val="00C2363F"/>
    <w:rsid w:val="00C236C8"/>
    <w:rsid w:val="00C25E45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4093"/>
    <w:rsid w:val="00C76417"/>
    <w:rsid w:val="00C7726F"/>
    <w:rsid w:val="00C823DA"/>
    <w:rsid w:val="00C8259F"/>
    <w:rsid w:val="00C82746"/>
    <w:rsid w:val="00C8312F"/>
    <w:rsid w:val="00C84C47"/>
    <w:rsid w:val="00C853AC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078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052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AF9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1905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06FC"/>
    <w:rsid w:val="00E3249A"/>
    <w:rsid w:val="00E34498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7A3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DF3"/>
    <w:rsid w:val="00E91FAE"/>
    <w:rsid w:val="00E952A3"/>
    <w:rsid w:val="00E96E3F"/>
    <w:rsid w:val="00EA270C"/>
    <w:rsid w:val="00EA4974"/>
    <w:rsid w:val="00EA532E"/>
    <w:rsid w:val="00EB06D9"/>
    <w:rsid w:val="00EB192B"/>
    <w:rsid w:val="00EB19ED"/>
    <w:rsid w:val="00EB1CAB"/>
    <w:rsid w:val="00EB7D79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13DB"/>
    <w:rsid w:val="00F53596"/>
    <w:rsid w:val="00F55BA8"/>
    <w:rsid w:val="00F55DB1"/>
    <w:rsid w:val="00F56ACA"/>
    <w:rsid w:val="00F5725C"/>
    <w:rsid w:val="00F600FE"/>
    <w:rsid w:val="00F62E4D"/>
    <w:rsid w:val="00F66B34"/>
    <w:rsid w:val="00F675B9"/>
    <w:rsid w:val="00F711C9"/>
    <w:rsid w:val="00F7263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112F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DC1AB"/>
  <w15:docId w15:val="{CAE1F825-62A2-417F-869F-99BC3992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C2164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5F1902-1DF2-4192-9859-1F95872E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7</Pages>
  <Words>1926</Words>
  <Characters>11559</Characters>
  <Application>Microsoft Office Word</Application>
  <DocSecurity>0</DocSecurity>
  <Lines>96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Kołakowska Iwona</cp:lastModifiedBy>
  <cp:revision>3</cp:revision>
  <cp:lastPrinted>2012-04-23T06:39:00Z</cp:lastPrinted>
  <dcterms:created xsi:type="dcterms:W3CDTF">2021-03-04T13:13:00Z</dcterms:created>
  <dcterms:modified xsi:type="dcterms:W3CDTF">2021-03-04T14:46:00Z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