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100" w:rsidRPr="00C76100" w:rsidRDefault="009279CF" w:rsidP="006D2D53">
      <w:pPr>
        <w:pStyle w:val="OZNPROJEKTUwskazaniedatylubwersjiprojektu"/>
      </w:pPr>
      <w:bookmarkStart w:id="0" w:name="_GoBack"/>
      <w:bookmarkEnd w:id="0"/>
      <w:r w:rsidRPr="00C76100">
        <w:t>Projekt</w:t>
      </w:r>
    </w:p>
    <w:p w:rsidR="00C76100" w:rsidRPr="00C76100" w:rsidRDefault="00C76100" w:rsidP="006D2D53">
      <w:pPr>
        <w:pStyle w:val="OZNRODZAKTUtznustawalubrozporzdzenieiorganwydajcy"/>
      </w:pPr>
      <w:r w:rsidRPr="00C76100">
        <w:t>USTAWA</w:t>
      </w:r>
    </w:p>
    <w:p w:rsidR="00C76100" w:rsidRPr="00C76100" w:rsidRDefault="00C76100" w:rsidP="006D2D53">
      <w:pPr>
        <w:pStyle w:val="DATAAKTUdatauchwalenialubwydaniaaktu"/>
      </w:pPr>
      <w:r w:rsidRPr="00C76100">
        <w:t>z dnia</w:t>
      </w:r>
    </w:p>
    <w:p w:rsidR="00C76100" w:rsidRPr="00C76100" w:rsidRDefault="00C76100" w:rsidP="006D2D53">
      <w:pPr>
        <w:pStyle w:val="TYTUAKTUprzedmiotregulacjiustawylubrozporzdzenia"/>
      </w:pPr>
      <w:r w:rsidRPr="00C76100">
        <w:t>o ratyfikacji Konwencji z Minamaty w sprawie rtęci, sporządzonej w Kumamoto</w:t>
      </w:r>
      <w:r w:rsidR="009279CF">
        <w:t xml:space="preserve"> </w:t>
      </w:r>
      <w:r w:rsidRPr="00C76100">
        <w:t>dnia 10 października 2013 roku</w:t>
      </w:r>
    </w:p>
    <w:p w:rsidR="00C76100" w:rsidRPr="00C76100" w:rsidRDefault="00C76100" w:rsidP="006D2D53">
      <w:pPr>
        <w:pStyle w:val="ARTartustawynprozporzdzenia"/>
      </w:pPr>
      <w:r w:rsidRPr="006D2D53">
        <w:rPr>
          <w:rStyle w:val="Ppogrubienie"/>
        </w:rPr>
        <w:t>Art.</w:t>
      </w:r>
      <w:r w:rsidR="009279CF">
        <w:rPr>
          <w:rStyle w:val="Ppogrubienie"/>
        </w:rPr>
        <w:t> </w:t>
      </w:r>
      <w:r w:rsidRPr="006D2D53">
        <w:rPr>
          <w:rStyle w:val="Ppogrubienie"/>
        </w:rPr>
        <w:t>1.</w:t>
      </w:r>
      <w:r w:rsidRPr="00C76100">
        <w:t xml:space="preserve"> Wyraża się zgodę na dokonanie przez Prezydenta Rzeczypospolitej Polskiej ratyfikacji Konwencji z Minamaty w sprawie rtęci, sporządzonej w Kumamoto dnia</w:t>
      </w:r>
      <w:r w:rsidR="009279CF">
        <w:t xml:space="preserve"> </w:t>
      </w:r>
      <w:r w:rsidR="004C544F" w:rsidRPr="00C76100">
        <w:t>10</w:t>
      </w:r>
      <w:r w:rsidR="004C544F">
        <w:t> </w:t>
      </w:r>
      <w:r w:rsidRPr="00C76100">
        <w:t>października 2013 roku.</w:t>
      </w:r>
    </w:p>
    <w:p w:rsidR="00261A16" w:rsidRPr="005F4014" w:rsidRDefault="00C76100" w:rsidP="006D2D53">
      <w:pPr>
        <w:pStyle w:val="ARTartustawynprozporzdzenia"/>
      </w:pPr>
      <w:r w:rsidRPr="006D2D53">
        <w:rPr>
          <w:rStyle w:val="Ppogrubienie"/>
        </w:rPr>
        <w:t>Art.</w:t>
      </w:r>
      <w:r w:rsidR="009279CF">
        <w:rPr>
          <w:rStyle w:val="Ppogrubienie"/>
        </w:rPr>
        <w:t> </w:t>
      </w:r>
      <w:r w:rsidRPr="006D2D53">
        <w:rPr>
          <w:rStyle w:val="Ppogrubienie"/>
        </w:rPr>
        <w:t>2.</w:t>
      </w:r>
      <w:r w:rsidRPr="00C76100">
        <w:t xml:space="preserve"> Ustawa wchodzi w życie po upływie 14 dni od dnia ogłoszenia.</w:t>
      </w:r>
      <w:r w:rsidR="009279CF" w:rsidRPr="00C76100" w:rsidDel="009279CF">
        <w:t xml:space="preserve"> 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C15" w:rsidRDefault="00534C15">
      <w:r>
        <w:separator/>
      </w:r>
    </w:p>
  </w:endnote>
  <w:endnote w:type="continuationSeparator" w:id="0">
    <w:p w:rsidR="00534C15" w:rsidRDefault="0053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C15" w:rsidRDefault="00534C15">
      <w:r>
        <w:separator/>
      </w:r>
    </w:p>
  </w:footnote>
  <w:footnote w:type="continuationSeparator" w:id="0">
    <w:p w:rsidR="00534C15" w:rsidRDefault="00534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D2D5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0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EDF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44F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4C15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2D53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279CF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3FF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10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F020B2-FC00-4056-B82C-6EC00F72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A932A3-91C1-42E0-883B-E9063056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Rybkowska Bożena</cp:lastModifiedBy>
  <cp:revision>3</cp:revision>
  <cp:lastPrinted>2012-04-23T06:39:00Z</cp:lastPrinted>
  <dcterms:created xsi:type="dcterms:W3CDTF">2021-04-08T14:06:00Z</dcterms:created>
  <dcterms:modified xsi:type="dcterms:W3CDTF">2021-04-09T11:58:00Z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