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34AF83" w14:textId="30DD196E" w:rsidR="009A794F" w:rsidRPr="003137B3" w:rsidRDefault="009A794F" w:rsidP="00AE237A">
      <w:pPr>
        <w:pStyle w:val="OZNPROJEKTUwskazaniedatylubwersjiprojektu"/>
      </w:pPr>
      <w:r w:rsidRPr="003137B3">
        <w:t>Projekt</w:t>
      </w:r>
    </w:p>
    <w:p w14:paraId="3D3E305F" w14:textId="77777777" w:rsidR="009A794F" w:rsidRPr="003137B3" w:rsidRDefault="009A794F" w:rsidP="009A794F">
      <w:pPr>
        <w:pStyle w:val="OZNRODZAKTUtznustawalubrozporzdzenieiorganwydajcy"/>
      </w:pPr>
      <w:r w:rsidRPr="003137B3">
        <w:t>USTAWA</w:t>
      </w:r>
    </w:p>
    <w:p w14:paraId="15D2890D" w14:textId="6DEB07E8" w:rsidR="009A794F" w:rsidRPr="003137B3" w:rsidRDefault="009A794F" w:rsidP="009A794F">
      <w:pPr>
        <w:pStyle w:val="DATAAKTUdatauchwalenialubwydaniaaktu"/>
      </w:pPr>
      <w:r w:rsidRPr="003137B3">
        <w:t>z dnia</w:t>
      </w:r>
    </w:p>
    <w:p w14:paraId="48E077B6" w14:textId="6C9B2ED0" w:rsidR="009A794F" w:rsidRPr="003137B3" w:rsidRDefault="009A794F" w:rsidP="009A794F">
      <w:pPr>
        <w:pStyle w:val="TYTUAKTUprzedmiotregulacjiustawylubrozporzdzenia"/>
      </w:pPr>
      <w:r w:rsidRPr="003137B3">
        <w:t>o zmianie ustawy o</w:t>
      </w:r>
      <w:r w:rsidR="00E363F2" w:rsidRPr="003137B3">
        <w:t xml:space="preserve"> </w:t>
      </w:r>
      <w:r w:rsidRPr="003137B3">
        <w:t>Policji oraz niektórych innych ustaw</w:t>
      </w:r>
      <w:r w:rsidRPr="003137B3">
        <w:rPr>
          <w:rStyle w:val="IGPindeksgrnyipogrubienie"/>
        </w:rPr>
        <w:footnoteReference w:id="1"/>
      </w:r>
      <w:r w:rsidRPr="003137B3">
        <w:rPr>
          <w:rStyle w:val="IGPindeksgrnyipogrubienie"/>
        </w:rPr>
        <w:t>)</w:t>
      </w:r>
    </w:p>
    <w:p w14:paraId="665D5F9A" w14:textId="54E16B9B" w:rsidR="009A794F" w:rsidRPr="003137B3" w:rsidRDefault="009A794F" w:rsidP="009A794F">
      <w:pPr>
        <w:pStyle w:val="ARTartustawynprozporzdzenia"/>
      </w:pPr>
      <w:r w:rsidRPr="003137B3">
        <w:rPr>
          <w:rStyle w:val="Ppogrubienie"/>
        </w:rPr>
        <w:t>Art.</w:t>
      </w:r>
      <w:r w:rsidR="00E363F2" w:rsidRPr="003137B3">
        <w:rPr>
          <w:rStyle w:val="Ppogrubienie"/>
        </w:rPr>
        <w:t> </w:t>
      </w:r>
      <w:r w:rsidRPr="003137B3">
        <w:rPr>
          <w:rStyle w:val="Ppogrubienie"/>
        </w:rPr>
        <w:t>1.</w:t>
      </w:r>
      <w:r w:rsidR="00E363F2" w:rsidRPr="003137B3">
        <w:rPr>
          <w:rStyle w:val="Ppogrubienie"/>
        </w:rPr>
        <w:t xml:space="preserve"> </w:t>
      </w:r>
      <w:r w:rsidRPr="003137B3">
        <w:t>W</w:t>
      </w:r>
      <w:r w:rsidR="00E363F2" w:rsidRPr="003137B3">
        <w:rPr>
          <w:rStyle w:val="Ppogrubienie"/>
        </w:rPr>
        <w:t xml:space="preserve"> </w:t>
      </w:r>
      <w:r w:rsidRPr="003137B3">
        <w:t>ustawie z</w:t>
      </w:r>
      <w:r w:rsidR="00E363F2" w:rsidRPr="003137B3">
        <w:t xml:space="preserve"> </w:t>
      </w:r>
      <w:r w:rsidRPr="003137B3">
        <w:t>dnia 6</w:t>
      </w:r>
      <w:r w:rsidR="00E363F2" w:rsidRPr="003137B3">
        <w:t xml:space="preserve"> </w:t>
      </w:r>
      <w:r w:rsidRPr="003137B3">
        <w:t>kwietnia 1990</w:t>
      </w:r>
      <w:r w:rsidR="00E363F2" w:rsidRPr="003137B3">
        <w:t xml:space="preserve"> </w:t>
      </w:r>
      <w:r w:rsidRPr="003137B3">
        <w:t>r. o</w:t>
      </w:r>
      <w:r w:rsidR="00E363F2" w:rsidRPr="003137B3">
        <w:t xml:space="preserve"> </w:t>
      </w:r>
      <w:r w:rsidRPr="003137B3">
        <w:t>Policji (Dz.</w:t>
      </w:r>
      <w:r w:rsidR="00E363F2" w:rsidRPr="003137B3">
        <w:t xml:space="preserve"> </w:t>
      </w:r>
      <w:r w:rsidRPr="003137B3">
        <w:t>U. z</w:t>
      </w:r>
      <w:r w:rsidR="00E363F2" w:rsidRPr="003137B3">
        <w:t xml:space="preserve"> </w:t>
      </w:r>
      <w:r w:rsidRPr="003137B3">
        <w:t>2020</w:t>
      </w:r>
      <w:r w:rsidR="00E363F2" w:rsidRPr="003137B3">
        <w:t xml:space="preserve"> </w:t>
      </w:r>
      <w:r w:rsidRPr="003137B3">
        <w:t>r. poz.</w:t>
      </w:r>
      <w:r w:rsidR="00E363F2" w:rsidRPr="003137B3">
        <w:t xml:space="preserve"> </w:t>
      </w:r>
      <w:r w:rsidRPr="003137B3">
        <w:t>360, 956, 1610, 2112 i</w:t>
      </w:r>
      <w:r w:rsidR="00E363F2" w:rsidRPr="003137B3">
        <w:t xml:space="preserve"> </w:t>
      </w:r>
      <w:r w:rsidRPr="003137B3">
        <w:t>2320) wprowadza się następujące zmiany:</w:t>
      </w:r>
    </w:p>
    <w:p w14:paraId="272972A9" w14:textId="4BD816BB" w:rsidR="009A794F" w:rsidRPr="003137B3" w:rsidRDefault="009A794F" w:rsidP="009A794F">
      <w:pPr>
        <w:pStyle w:val="PKTpunkt"/>
      </w:pPr>
      <w:r w:rsidRPr="003137B3">
        <w:t>1)</w:t>
      </w:r>
      <w:r w:rsidRPr="003137B3">
        <w:tab/>
        <w:t>w art.</w:t>
      </w:r>
      <w:r w:rsidR="00E363F2" w:rsidRPr="003137B3">
        <w:t xml:space="preserve"> </w:t>
      </w:r>
      <w:r w:rsidRPr="003137B3">
        <w:t>7 w</w:t>
      </w:r>
      <w:r w:rsidR="00E363F2" w:rsidRPr="003137B3">
        <w:t xml:space="preserve"> </w:t>
      </w:r>
      <w:r w:rsidRPr="003137B3">
        <w:t>ust.</w:t>
      </w:r>
      <w:r w:rsidR="00E363F2" w:rsidRPr="003137B3">
        <w:t xml:space="preserve"> </w:t>
      </w:r>
      <w:r w:rsidRPr="003137B3">
        <w:t>1 pkt</w:t>
      </w:r>
      <w:r w:rsidR="00E363F2" w:rsidRPr="003137B3">
        <w:t xml:space="preserve"> </w:t>
      </w:r>
      <w:r w:rsidRPr="003137B3">
        <w:t>5</w:t>
      </w:r>
      <w:r w:rsidR="00E363F2" w:rsidRPr="003137B3">
        <w:t xml:space="preserve"> </w:t>
      </w:r>
      <w:r w:rsidRPr="003137B3">
        <w:t>otrzymuje brzmienie:</w:t>
      </w:r>
    </w:p>
    <w:p w14:paraId="7C207D74" w14:textId="15C51F00" w:rsidR="009A794F" w:rsidRPr="000451A1" w:rsidRDefault="009A794F" w:rsidP="009A794F">
      <w:pPr>
        <w:pStyle w:val="ZPKTzmpktartykuempunktem"/>
      </w:pPr>
      <w:r w:rsidRPr="003137B3">
        <w:t>„5)</w:t>
      </w:r>
      <w:r w:rsidRPr="003137B3">
        <w:tab/>
        <w:t>kryteria doboru psów i</w:t>
      </w:r>
      <w:r w:rsidR="00E363F2" w:rsidRPr="003137B3">
        <w:t xml:space="preserve"> </w:t>
      </w:r>
      <w:r w:rsidRPr="003137B3">
        <w:t>koni do realizacji zadań Policji, sposób szkolenia przewodników psów służbowych i</w:t>
      </w:r>
      <w:r w:rsidR="00E363F2" w:rsidRPr="003137B3">
        <w:t xml:space="preserve"> </w:t>
      </w:r>
      <w:r w:rsidRPr="003137B3">
        <w:t>policjantów-jeźdźców oraz szkolenia psów służbowych i</w:t>
      </w:r>
      <w:r w:rsidR="00E363F2" w:rsidRPr="003137B3">
        <w:t xml:space="preserve"> </w:t>
      </w:r>
      <w:r w:rsidRPr="003137B3">
        <w:t>koni służbowych, tryb i sposób przekazywania psów służbowych i</w:t>
      </w:r>
      <w:r w:rsidR="00CF5B80">
        <w:t> </w:t>
      </w:r>
      <w:r w:rsidRPr="003137B3">
        <w:t>koni służbowych między jednostkami organizacyjnymi Policji, prowadzenie ewidencji psów służbowych i</w:t>
      </w:r>
      <w:r w:rsidR="00E363F2" w:rsidRPr="000451A1">
        <w:t xml:space="preserve"> </w:t>
      </w:r>
      <w:r w:rsidRPr="000451A1">
        <w:t>ewidencji koni służbowych oraz tryb i sposób współpracy między jednostkami organizacyjnymi Policji w</w:t>
      </w:r>
      <w:r w:rsidR="00E363F2" w:rsidRPr="000451A1">
        <w:t xml:space="preserve"> </w:t>
      </w:r>
      <w:r w:rsidRPr="000451A1">
        <w:t>trakcie realizacji nadzoru nad sposobem sprawowania opieki nad psami służbowymi i</w:t>
      </w:r>
      <w:r w:rsidR="00E363F2" w:rsidRPr="000451A1">
        <w:t xml:space="preserve"> </w:t>
      </w:r>
      <w:r w:rsidRPr="000451A1">
        <w:t>końmi służbowymi;”;</w:t>
      </w:r>
    </w:p>
    <w:p w14:paraId="0579D6F6" w14:textId="0103BB9B" w:rsidR="009A794F" w:rsidRPr="000451A1" w:rsidRDefault="009A794F" w:rsidP="009A794F">
      <w:pPr>
        <w:pStyle w:val="PKTpunkt"/>
      </w:pPr>
      <w:r w:rsidRPr="000451A1">
        <w:t>2)</w:t>
      </w:r>
      <w:r w:rsidRPr="000451A1">
        <w:tab/>
        <w:t>w art.</w:t>
      </w:r>
      <w:r w:rsidR="00E363F2" w:rsidRPr="000451A1">
        <w:t xml:space="preserve"> </w:t>
      </w:r>
      <w:r w:rsidRPr="000451A1">
        <w:t>14</w:t>
      </w:r>
      <w:r w:rsidR="00E363F2" w:rsidRPr="000451A1">
        <w:t xml:space="preserve"> </w:t>
      </w:r>
      <w:r w:rsidRPr="000451A1">
        <w:t>po ust.</w:t>
      </w:r>
      <w:r w:rsidR="00E363F2" w:rsidRPr="000451A1">
        <w:t xml:space="preserve"> </w:t>
      </w:r>
      <w:r w:rsidRPr="000451A1">
        <w:t>5b dodaje się ust.</w:t>
      </w:r>
      <w:r w:rsidR="00E363F2" w:rsidRPr="000451A1">
        <w:t xml:space="preserve"> </w:t>
      </w:r>
      <w:r w:rsidRPr="000451A1">
        <w:t>5c w</w:t>
      </w:r>
      <w:r w:rsidR="00E363F2" w:rsidRPr="000451A1">
        <w:t xml:space="preserve"> </w:t>
      </w:r>
      <w:r w:rsidRPr="000451A1">
        <w:t>brzmieniu:</w:t>
      </w:r>
    </w:p>
    <w:p w14:paraId="2E384CBF" w14:textId="4022763F" w:rsidR="009A794F" w:rsidRPr="000451A1" w:rsidRDefault="009A794F" w:rsidP="009A794F">
      <w:pPr>
        <w:pStyle w:val="ZUSTzmustartykuempunktem"/>
      </w:pPr>
      <w:r w:rsidRPr="000451A1">
        <w:t>„5c.</w:t>
      </w:r>
      <w:r w:rsidR="00E363F2" w:rsidRPr="000451A1">
        <w:t xml:space="preserve"> </w:t>
      </w:r>
      <w:r w:rsidRPr="000451A1">
        <w:t>W</w:t>
      </w:r>
      <w:r w:rsidR="00E363F2" w:rsidRPr="000451A1">
        <w:t xml:space="preserve"> </w:t>
      </w:r>
      <w:r w:rsidRPr="000451A1">
        <w:t>celu realizacji zadań ustawowych, o</w:t>
      </w:r>
      <w:r w:rsidR="00E363F2" w:rsidRPr="000451A1">
        <w:t xml:space="preserve"> </w:t>
      </w:r>
      <w:r w:rsidRPr="000451A1">
        <w:t>których mowa w</w:t>
      </w:r>
      <w:r w:rsidR="00E363F2" w:rsidRPr="000451A1">
        <w:t xml:space="preserve"> </w:t>
      </w:r>
      <w:r w:rsidRPr="000451A1">
        <w:t>art.</w:t>
      </w:r>
      <w:r w:rsidR="00E363F2" w:rsidRPr="000451A1">
        <w:t xml:space="preserve"> </w:t>
      </w:r>
      <w:r w:rsidRPr="000451A1">
        <w:t>1 ust.</w:t>
      </w:r>
      <w:r w:rsidR="00E363F2" w:rsidRPr="000451A1">
        <w:t xml:space="preserve"> </w:t>
      </w:r>
      <w:r w:rsidRPr="000451A1">
        <w:t>2 pkt</w:t>
      </w:r>
      <w:r w:rsidR="00E363F2" w:rsidRPr="000451A1">
        <w:t xml:space="preserve"> </w:t>
      </w:r>
      <w:r w:rsidR="00CF5B80">
        <w:t>1, </w:t>
      </w:r>
      <w:r w:rsidRPr="000451A1">
        <w:t>2 i</w:t>
      </w:r>
      <w:r w:rsidR="00CF5B80">
        <w:t> </w:t>
      </w:r>
      <w:r w:rsidRPr="000451A1">
        <w:t>3a–4a, Policja może używać psów służbowych lub koni służbowych.”;</w:t>
      </w:r>
    </w:p>
    <w:p w14:paraId="40E509C3" w14:textId="1256B92D" w:rsidR="009A794F" w:rsidRPr="000451A1" w:rsidRDefault="009A794F" w:rsidP="009A794F">
      <w:pPr>
        <w:pStyle w:val="PKTpunkt"/>
      </w:pPr>
      <w:r w:rsidRPr="000451A1">
        <w:t>3)</w:t>
      </w:r>
      <w:r w:rsidRPr="000451A1">
        <w:tab/>
        <w:t>po rozdziale 10c dodaje się rozdział 10d w</w:t>
      </w:r>
      <w:r w:rsidR="00E363F2" w:rsidRPr="000451A1">
        <w:t xml:space="preserve"> </w:t>
      </w:r>
      <w:r w:rsidRPr="000451A1">
        <w:t>brzmieniu:</w:t>
      </w:r>
    </w:p>
    <w:p w14:paraId="2DB45788" w14:textId="77777777" w:rsidR="009A794F" w:rsidRPr="000451A1" w:rsidRDefault="009A794F" w:rsidP="009A794F">
      <w:pPr>
        <w:pStyle w:val="ZROZDZODDZOZNzmoznrozdzoddzartykuempunktem"/>
      </w:pPr>
      <w:r w:rsidRPr="000451A1">
        <w:t>„Rozdział 10d</w:t>
      </w:r>
    </w:p>
    <w:p w14:paraId="7A8EC023" w14:textId="240AB1EA" w:rsidR="009A794F" w:rsidRPr="000451A1" w:rsidRDefault="009A794F" w:rsidP="00B55037">
      <w:pPr>
        <w:pStyle w:val="ZROZDZODDZPRZEDMzmprzedmrozdzoddzartykuempunktem"/>
      </w:pPr>
      <w:r w:rsidRPr="000451A1">
        <w:t>Psy służbowe i</w:t>
      </w:r>
      <w:r w:rsidR="00E363F2" w:rsidRPr="000451A1">
        <w:t xml:space="preserve"> </w:t>
      </w:r>
      <w:r w:rsidRPr="000451A1">
        <w:t>konie służbowe</w:t>
      </w:r>
    </w:p>
    <w:p w14:paraId="516E06B5" w14:textId="438BB04A" w:rsidR="009A794F" w:rsidRPr="000451A1" w:rsidRDefault="009A794F" w:rsidP="009A794F">
      <w:pPr>
        <w:pStyle w:val="ZARTzmartartykuempunktem"/>
      </w:pPr>
      <w:r w:rsidRPr="000451A1">
        <w:t>Art.</w:t>
      </w:r>
      <w:r w:rsidR="00E363F2" w:rsidRPr="000451A1">
        <w:t xml:space="preserve"> </w:t>
      </w:r>
      <w:r w:rsidRPr="000451A1">
        <w:t>145l.</w:t>
      </w:r>
      <w:r w:rsidR="00E363F2" w:rsidRPr="000451A1">
        <w:t xml:space="preserve"> </w:t>
      </w:r>
      <w:r w:rsidRPr="000451A1">
        <w:t>1.</w:t>
      </w:r>
      <w:r w:rsidR="00E363F2" w:rsidRPr="000451A1">
        <w:t xml:space="preserve"> </w:t>
      </w:r>
      <w:r w:rsidRPr="000451A1">
        <w:t>Do użycia w</w:t>
      </w:r>
      <w:r w:rsidR="00E363F2" w:rsidRPr="000451A1">
        <w:t xml:space="preserve"> </w:t>
      </w:r>
      <w:r w:rsidRPr="000451A1">
        <w:t>Policji psy i konie dobiera się w taki sposób, aby spełniały kryteria zdrowotne i</w:t>
      </w:r>
      <w:r w:rsidR="00E363F2" w:rsidRPr="000451A1">
        <w:t xml:space="preserve"> </w:t>
      </w:r>
      <w:r w:rsidRPr="000451A1">
        <w:t>użytkowe, o których mowa w art.</w:t>
      </w:r>
      <w:r w:rsidR="00E363F2" w:rsidRPr="000451A1">
        <w:t xml:space="preserve"> </w:t>
      </w:r>
      <w:r w:rsidRPr="000451A1">
        <w:t>7 ust.</w:t>
      </w:r>
      <w:r w:rsidR="00E363F2" w:rsidRPr="000451A1">
        <w:t xml:space="preserve"> </w:t>
      </w:r>
      <w:r w:rsidRPr="000451A1">
        <w:t>1 pkt</w:t>
      </w:r>
      <w:r w:rsidR="00E363F2" w:rsidRPr="000451A1">
        <w:t xml:space="preserve"> </w:t>
      </w:r>
      <w:r w:rsidRPr="000451A1">
        <w:t>5, zapewniające przydatność zwierzęcia do użycia go w</w:t>
      </w:r>
      <w:r w:rsidR="00E363F2" w:rsidRPr="000451A1">
        <w:t xml:space="preserve"> </w:t>
      </w:r>
      <w:r w:rsidRPr="000451A1">
        <w:t>celu realizacji zadań, o</w:t>
      </w:r>
      <w:r w:rsidR="00E363F2" w:rsidRPr="000451A1">
        <w:t xml:space="preserve"> </w:t>
      </w:r>
      <w:r w:rsidRPr="000451A1">
        <w:t>których mowa w</w:t>
      </w:r>
      <w:r w:rsidR="00E363F2" w:rsidRPr="000451A1">
        <w:t xml:space="preserve"> </w:t>
      </w:r>
      <w:r w:rsidRPr="000451A1">
        <w:t>art.</w:t>
      </w:r>
      <w:r w:rsidR="00CF5B80">
        <w:t> </w:t>
      </w:r>
      <w:r w:rsidRPr="000451A1">
        <w:t>1 ust.</w:t>
      </w:r>
      <w:r w:rsidR="00CF5B80">
        <w:t> </w:t>
      </w:r>
      <w:r w:rsidRPr="000451A1">
        <w:t>2 pkt</w:t>
      </w:r>
      <w:r w:rsidR="00E363F2" w:rsidRPr="000451A1">
        <w:t xml:space="preserve"> </w:t>
      </w:r>
      <w:r w:rsidRPr="000451A1">
        <w:t>1, 2 i</w:t>
      </w:r>
      <w:r w:rsidR="00E363F2" w:rsidRPr="000451A1">
        <w:t xml:space="preserve"> </w:t>
      </w:r>
      <w:r w:rsidRPr="000451A1">
        <w:t>3a–4a.</w:t>
      </w:r>
    </w:p>
    <w:p w14:paraId="050441AC" w14:textId="237A1C82" w:rsidR="009A794F" w:rsidRPr="000451A1" w:rsidRDefault="009A794F" w:rsidP="00B55037">
      <w:pPr>
        <w:pStyle w:val="ZUSTzmustartykuempunktem"/>
      </w:pPr>
      <w:r w:rsidRPr="000451A1">
        <w:t>2.</w:t>
      </w:r>
      <w:r w:rsidR="00E363F2" w:rsidRPr="000451A1">
        <w:t xml:space="preserve"> </w:t>
      </w:r>
      <w:r w:rsidRPr="000451A1">
        <w:t>Psy służbowe i</w:t>
      </w:r>
      <w:r w:rsidR="00E363F2" w:rsidRPr="000451A1">
        <w:t xml:space="preserve"> </w:t>
      </w:r>
      <w:r w:rsidRPr="000451A1">
        <w:t>konie służbowe mogą być używane w</w:t>
      </w:r>
      <w:r w:rsidR="00E363F2" w:rsidRPr="000451A1">
        <w:t xml:space="preserve"> </w:t>
      </w:r>
      <w:r w:rsidRPr="000451A1">
        <w:t>Policji po odbyciu szkolenia, o którym mowa w art.</w:t>
      </w:r>
      <w:r w:rsidR="00E363F2" w:rsidRPr="000451A1">
        <w:t xml:space="preserve"> </w:t>
      </w:r>
      <w:r w:rsidRPr="000451A1">
        <w:t>7 ust.</w:t>
      </w:r>
      <w:r w:rsidR="00E363F2" w:rsidRPr="000451A1">
        <w:t xml:space="preserve"> </w:t>
      </w:r>
      <w:r w:rsidRPr="000451A1">
        <w:t>1 pkt</w:t>
      </w:r>
      <w:r w:rsidR="00E363F2" w:rsidRPr="000451A1">
        <w:t xml:space="preserve"> </w:t>
      </w:r>
      <w:r w:rsidRPr="000451A1">
        <w:t>5.</w:t>
      </w:r>
    </w:p>
    <w:p w14:paraId="0F5816E3" w14:textId="3DAE894E" w:rsidR="009A794F" w:rsidRPr="000451A1" w:rsidRDefault="009A794F" w:rsidP="00B55037">
      <w:pPr>
        <w:pStyle w:val="ZUSTzmustartykuempunktem"/>
      </w:pPr>
      <w:r w:rsidRPr="000451A1">
        <w:lastRenderedPageBreak/>
        <w:t>3.</w:t>
      </w:r>
      <w:r w:rsidR="00E363F2" w:rsidRPr="000451A1">
        <w:t xml:space="preserve"> </w:t>
      </w:r>
      <w:r w:rsidRPr="000451A1">
        <w:t>Psy służbowe i</w:t>
      </w:r>
      <w:r w:rsidR="00E363F2" w:rsidRPr="000451A1">
        <w:t xml:space="preserve"> </w:t>
      </w:r>
      <w:r w:rsidRPr="000451A1">
        <w:t>konie służbowe znajdują się na stanie jednostki organizacyjnej Policji, która dokonała zakupu tego zwierzęcia, o</w:t>
      </w:r>
      <w:r w:rsidR="00E363F2" w:rsidRPr="000451A1">
        <w:t xml:space="preserve"> </w:t>
      </w:r>
      <w:r w:rsidRPr="000451A1">
        <w:t>ile Komendant Główny Policji nie wskazał innej jednostki organizacyjnej Policji.</w:t>
      </w:r>
    </w:p>
    <w:p w14:paraId="4172CD2B" w14:textId="053711EF" w:rsidR="009A794F" w:rsidRPr="000451A1" w:rsidRDefault="009A794F" w:rsidP="00B55037">
      <w:pPr>
        <w:pStyle w:val="ZUSTzmustartykuempunktem"/>
      </w:pPr>
      <w:r w:rsidRPr="000451A1">
        <w:t>4.</w:t>
      </w:r>
      <w:r w:rsidR="00E363F2" w:rsidRPr="000451A1">
        <w:t xml:space="preserve"> </w:t>
      </w:r>
      <w:r w:rsidRPr="000451A1">
        <w:t>Psy służbowe wycofane z użycia i</w:t>
      </w:r>
      <w:r w:rsidR="00E363F2" w:rsidRPr="000451A1">
        <w:t xml:space="preserve"> </w:t>
      </w:r>
      <w:r w:rsidRPr="000451A1">
        <w:t>konie służbowe wycofane z</w:t>
      </w:r>
      <w:r w:rsidR="00E363F2" w:rsidRPr="000451A1">
        <w:t xml:space="preserve"> </w:t>
      </w:r>
      <w:r w:rsidRPr="000451A1">
        <w:t>użycia pozostają na stanie jednostki organizacyjnej Policji, o</w:t>
      </w:r>
      <w:r w:rsidR="00E363F2" w:rsidRPr="000451A1">
        <w:t xml:space="preserve"> </w:t>
      </w:r>
      <w:r w:rsidRPr="000451A1">
        <w:t>której mowa w</w:t>
      </w:r>
      <w:r w:rsidR="00E363F2" w:rsidRPr="000451A1">
        <w:t xml:space="preserve"> </w:t>
      </w:r>
      <w:r w:rsidRPr="000451A1">
        <w:t>ust.</w:t>
      </w:r>
      <w:r w:rsidR="00E363F2" w:rsidRPr="000451A1">
        <w:t xml:space="preserve"> </w:t>
      </w:r>
      <w:r w:rsidRPr="000451A1">
        <w:t>3</w:t>
      </w:r>
      <w:r w:rsidR="005E5C6C" w:rsidRPr="000451A1">
        <w:t>,</w:t>
      </w:r>
      <w:r w:rsidRPr="000451A1">
        <w:t xml:space="preserve"> albo jednostki organizacyjnej Policji wskazanej przez Komendanta Głównego Policji.</w:t>
      </w:r>
    </w:p>
    <w:p w14:paraId="6C35C821" w14:textId="673D6741" w:rsidR="009A794F" w:rsidRPr="000451A1" w:rsidRDefault="009A794F" w:rsidP="00B55037">
      <w:pPr>
        <w:pStyle w:val="ZARTzmartartykuempunktem"/>
      </w:pPr>
      <w:r w:rsidRPr="000451A1">
        <w:t>Art.</w:t>
      </w:r>
      <w:r w:rsidR="00E363F2" w:rsidRPr="000451A1">
        <w:t xml:space="preserve"> </w:t>
      </w:r>
      <w:r w:rsidRPr="000451A1">
        <w:t>145m.</w:t>
      </w:r>
      <w:r w:rsidR="00E363F2" w:rsidRPr="000451A1">
        <w:t xml:space="preserve"> </w:t>
      </w:r>
      <w:r w:rsidRPr="000451A1">
        <w:t>Opiekunem psa służbowego lub opiekunem konia służbowego jest odpowiednio:</w:t>
      </w:r>
    </w:p>
    <w:p w14:paraId="664B8E33" w14:textId="3B9B8CC2" w:rsidR="009A794F" w:rsidRPr="000451A1" w:rsidRDefault="009A794F" w:rsidP="009A794F">
      <w:pPr>
        <w:pStyle w:val="ZPKTzmpktartykuempunktem"/>
      </w:pPr>
      <w:r w:rsidRPr="000451A1">
        <w:t>1)</w:t>
      </w:r>
      <w:r w:rsidRPr="000451A1">
        <w:tab/>
        <w:t>przewodnik – policjant, któremu przydzielono pod opiekę psa służbowego i</w:t>
      </w:r>
      <w:r w:rsidR="00E363F2" w:rsidRPr="000451A1">
        <w:t xml:space="preserve"> </w:t>
      </w:r>
      <w:r w:rsidRPr="000451A1">
        <w:t>który ukończył szkolenie, o którym mowa w art.</w:t>
      </w:r>
      <w:r w:rsidR="00E363F2" w:rsidRPr="000451A1">
        <w:t xml:space="preserve"> </w:t>
      </w:r>
      <w:r w:rsidRPr="000451A1">
        <w:t>7 ust.</w:t>
      </w:r>
      <w:r w:rsidR="00E363F2" w:rsidRPr="000451A1">
        <w:t xml:space="preserve"> </w:t>
      </w:r>
      <w:r w:rsidRPr="000451A1">
        <w:t>1 pkt</w:t>
      </w:r>
      <w:r w:rsidR="00E363F2" w:rsidRPr="000451A1">
        <w:t xml:space="preserve"> </w:t>
      </w:r>
      <w:r w:rsidRPr="000451A1">
        <w:t>5;</w:t>
      </w:r>
    </w:p>
    <w:p w14:paraId="7B9B303D" w14:textId="64FA010D" w:rsidR="009A794F" w:rsidRPr="000451A1" w:rsidRDefault="009A794F" w:rsidP="009A794F">
      <w:pPr>
        <w:pStyle w:val="ZPKTzmpktartykuempunktem"/>
      </w:pPr>
      <w:r w:rsidRPr="000451A1">
        <w:t>2)</w:t>
      </w:r>
      <w:r w:rsidRPr="000451A1">
        <w:tab/>
        <w:t>kandydat na przewodnika – policjant, któremu przydzielono pod opiekę psa służbowego i</w:t>
      </w:r>
      <w:r w:rsidR="00E363F2" w:rsidRPr="000451A1">
        <w:t xml:space="preserve"> </w:t>
      </w:r>
      <w:r w:rsidRPr="000451A1">
        <w:t>którego wytypowano lub skierowano po raz pierwszy na szkolenie, o</w:t>
      </w:r>
      <w:r w:rsidR="00CF5B80">
        <w:t> </w:t>
      </w:r>
      <w:r w:rsidRPr="000451A1">
        <w:t>którym mowa w art.</w:t>
      </w:r>
      <w:r w:rsidR="00E363F2" w:rsidRPr="000451A1">
        <w:t xml:space="preserve"> </w:t>
      </w:r>
      <w:r w:rsidRPr="000451A1">
        <w:t>7 ust.</w:t>
      </w:r>
      <w:r w:rsidR="00E363F2" w:rsidRPr="000451A1">
        <w:t xml:space="preserve"> </w:t>
      </w:r>
      <w:r w:rsidRPr="000451A1">
        <w:t>1 pkt</w:t>
      </w:r>
      <w:r w:rsidR="00E363F2" w:rsidRPr="000451A1">
        <w:t xml:space="preserve"> </w:t>
      </w:r>
      <w:r w:rsidRPr="000451A1">
        <w:t>5;</w:t>
      </w:r>
    </w:p>
    <w:p w14:paraId="0B967BB7" w14:textId="2A13CA29" w:rsidR="009A794F" w:rsidRPr="000451A1" w:rsidRDefault="009A794F" w:rsidP="009A794F">
      <w:pPr>
        <w:pStyle w:val="ZPKTzmpktartykuempunktem"/>
      </w:pPr>
      <w:r w:rsidRPr="000451A1">
        <w:t>3)</w:t>
      </w:r>
      <w:r w:rsidRPr="000451A1">
        <w:tab/>
        <w:t>policjant-jeździec – policjant, któremu przydzielono pod opiekę konia służbowego i</w:t>
      </w:r>
      <w:r w:rsidR="00CF5B80">
        <w:t> </w:t>
      </w:r>
      <w:r w:rsidRPr="000451A1">
        <w:t>który ukończył szkolenie, o którym mowa w art.</w:t>
      </w:r>
      <w:r w:rsidR="00E363F2" w:rsidRPr="000451A1">
        <w:t xml:space="preserve"> </w:t>
      </w:r>
      <w:r w:rsidRPr="000451A1">
        <w:t>7 ust.</w:t>
      </w:r>
      <w:r w:rsidR="00E363F2" w:rsidRPr="000451A1">
        <w:t xml:space="preserve"> </w:t>
      </w:r>
      <w:r w:rsidRPr="000451A1">
        <w:t>1 pkt</w:t>
      </w:r>
      <w:r w:rsidR="00E363F2" w:rsidRPr="000451A1">
        <w:t xml:space="preserve"> </w:t>
      </w:r>
      <w:r w:rsidRPr="000451A1">
        <w:t>5;</w:t>
      </w:r>
    </w:p>
    <w:p w14:paraId="2714D028" w14:textId="5DB0C900" w:rsidR="009A794F" w:rsidRPr="000451A1" w:rsidRDefault="009A794F" w:rsidP="009A794F">
      <w:pPr>
        <w:pStyle w:val="ZPKTzmpktartykuempunktem"/>
      </w:pPr>
      <w:r w:rsidRPr="000451A1">
        <w:t>4)</w:t>
      </w:r>
      <w:r w:rsidRPr="000451A1">
        <w:tab/>
        <w:t>kandydat na policjanta-jeźdźca – policjant, któremu przydzielono pod opiekę konia służbowego i</w:t>
      </w:r>
      <w:r w:rsidR="00E363F2" w:rsidRPr="000451A1">
        <w:t xml:space="preserve"> </w:t>
      </w:r>
      <w:r w:rsidRPr="000451A1">
        <w:t>którego wytypowano lub skierowano po raz pierwszy na szkolenie, o</w:t>
      </w:r>
      <w:r w:rsidR="00CF5B80">
        <w:t> </w:t>
      </w:r>
      <w:r w:rsidRPr="000451A1">
        <w:t>którym mowa w art.</w:t>
      </w:r>
      <w:r w:rsidR="00E363F2" w:rsidRPr="000451A1">
        <w:t xml:space="preserve"> </w:t>
      </w:r>
      <w:r w:rsidRPr="000451A1">
        <w:t>7 ust.</w:t>
      </w:r>
      <w:r w:rsidR="00E363F2" w:rsidRPr="000451A1">
        <w:t xml:space="preserve"> </w:t>
      </w:r>
      <w:r w:rsidRPr="000451A1">
        <w:t>1 pkt</w:t>
      </w:r>
      <w:r w:rsidR="00E363F2" w:rsidRPr="000451A1">
        <w:t xml:space="preserve"> </w:t>
      </w:r>
      <w:r w:rsidRPr="000451A1">
        <w:t>5;</w:t>
      </w:r>
    </w:p>
    <w:p w14:paraId="64825C9B" w14:textId="3153C6E9" w:rsidR="009A794F" w:rsidRPr="000451A1" w:rsidRDefault="009A794F" w:rsidP="009A794F">
      <w:pPr>
        <w:pStyle w:val="ZPKTzmpktartykuempunktem"/>
      </w:pPr>
      <w:r w:rsidRPr="000451A1">
        <w:t>5)</w:t>
      </w:r>
      <w:r w:rsidRPr="000451A1">
        <w:tab/>
        <w:t>pracownik Policji wykonujący czynności służbowe z</w:t>
      </w:r>
      <w:r w:rsidR="00E363F2" w:rsidRPr="000451A1">
        <w:t xml:space="preserve"> </w:t>
      </w:r>
      <w:r w:rsidRPr="000451A1">
        <w:t>użyciem danego zwierzęcia lub w</w:t>
      </w:r>
      <w:r w:rsidR="00E363F2" w:rsidRPr="000451A1">
        <w:t xml:space="preserve"> </w:t>
      </w:r>
      <w:r w:rsidRPr="000451A1">
        <w:t>zakresie opieki nad nim.</w:t>
      </w:r>
    </w:p>
    <w:p w14:paraId="78278A7C" w14:textId="6BD87509" w:rsidR="009A794F" w:rsidRPr="000451A1" w:rsidRDefault="009A794F" w:rsidP="00B55037">
      <w:pPr>
        <w:pStyle w:val="ZARTzmartartykuempunktem"/>
      </w:pPr>
      <w:r w:rsidRPr="000451A1">
        <w:t>Art.</w:t>
      </w:r>
      <w:r w:rsidR="00E363F2" w:rsidRPr="000451A1">
        <w:t xml:space="preserve"> </w:t>
      </w:r>
      <w:r w:rsidRPr="000451A1">
        <w:t>145n.</w:t>
      </w:r>
      <w:r w:rsidR="00E363F2" w:rsidRPr="000451A1">
        <w:t xml:space="preserve"> </w:t>
      </w:r>
      <w:r w:rsidRPr="000451A1">
        <w:t>1.</w:t>
      </w:r>
      <w:r w:rsidR="00E363F2" w:rsidRPr="000451A1">
        <w:t xml:space="preserve"> </w:t>
      </w:r>
      <w:r w:rsidRPr="000451A1">
        <w:t>Opiekunem psa służbowego wycofanego z użycia lub konia służbowego wycofanego z</w:t>
      </w:r>
      <w:r w:rsidR="00E363F2" w:rsidRPr="000451A1">
        <w:t xml:space="preserve"> </w:t>
      </w:r>
      <w:r w:rsidRPr="000451A1">
        <w:t>użycia w</w:t>
      </w:r>
      <w:r w:rsidR="00E363F2" w:rsidRPr="000451A1">
        <w:t xml:space="preserve"> </w:t>
      </w:r>
      <w:r w:rsidRPr="000451A1">
        <w:t>pierwszej kolejności może być dotychczasowy opiekun tego zwierzęcia, jeżeli złoży pisemną deklarację woli sprawowania opieki.</w:t>
      </w:r>
    </w:p>
    <w:p w14:paraId="1FF8B1A2" w14:textId="746BE393" w:rsidR="009A794F" w:rsidRPr="000451A1" w:rsidRDefault="009A794F" w:rsidP="009A794F">
      <w:pPr>
        <w:pStyle w:val="ZUSTzmustartykuempunktem"/>
      </w:pPr>
      <w:r w:rsidRPr="000451A1">
        <w:t>2.</w:t>
      </w:r>
      <w:r w:rsidR="00E363F2" w:rsidRPr="000451A1">
        <w:t xml:space="preserve"> </w:t>
      </w:r>
      <w:r w:rsidRPr="000451A1">
        <w:t>W</w:t>
      </w:r>
      <w:r w:rsidR="00E363F2" w:rsidRPr="000451A1">
        <w:t xml:space="preserve"> </w:t>
      </w:r>
      <w:r w:rsidRPr="000451A1">
        <w:t>następnej kolejności opiekunem psa służbowego wycofanego z użycia lub konia służbowego wycofanego z</w:t>
      </w:r>
      <w:r w:rsidR="00E363F2" w:rsidRPr="000451A1">
        <w:t xml:space="preserve"> </w:t>
      </w:r>
      <w:r w:rsidRPr="000451A1">
        <w:t>użycia może być inny opiekun psa służbowego lub konia służbowego, jeżeli złoży pisemną deklarację woli sprawowania opieki.</w:t>
      </w:r>
    </w:p>
    <w:p w14:paraId="22C34DA0" w14:textId="230393CC" w:rsidR="009A794F" w:rsidRPr="000451A1" w:rsidRDefault="009A794F" w:rsidP="009A794F">
      <w:pPr>
        <w:pStyle w:val="ZUSTzmustartykuempunktem"/>
      </w:pPr>
      <w:r w:rsidRPr="000451A1">
        <w:t>3.</w:t>
      </w:r>
      <w:r w:rsidR="00E363F2" w:rsidRPr="000451A1">
        <w:t xml:space="preserve"> </w:t>
      </w:r>
      <w:r w:rsidRPr="000451A1">
        <w:t>Jeżeli pies służbowy wycofany z użycia lub koń służbowy wycofany z</w:t>
      </w:r>
      <w:r w:rsidR="00E363F2" w:rsidRPr="000451A1">
        <w:t xml:space="preserve"> </w:t>
      </w:r>
      <w:r w:rsidRPr="000451A1">
        <w:t>użycia nie zostanie powierzony opiekunowi, o</w:t>
      </w:r>
      <w:r w:rsidR="00E363F2" w:rsidRPr="000451A1">
        <w:t xml:space="preserve"> </w:t>
      </w:r>
      <w:r w:rsidRPr="000451A1">
        <w:t>którym mowa w</w:t>
      </w:r>
      <w:r w:rsidR="00E363F2" w:rsidRPr="000451A1">
        <w:t xml:space="preserve"> </w:t>
      </w:r>
      <w:r w:rsidRPr="000451A1">
        <w:t>ust.</w:t>
      </w:r>
      <w:r w:rsidR="00E363F2" w:rsidRPr="000451A1">
        <w:t xml:space="preserve"> </w:t>
      </w:r>
      <w:r w:rsidRPr="000451A1">
        <w:t>1 albo 2, zwierzę można powierzyć innemu policjantowi lub pracownikowi Policji, emerytowanemu policjantowi lub policjantowi zwolnionemu ze służby w</w:t>
      </w:r>
      <w:r w:rsidR="00E363F2" w:rsidRPr="000451A1">
        <w:t xml:space="preserve"> </w:t>
      </w:r>
      <w:r w:rsidRPr="000451A1">
        <w:t>Policji, który ma ustalone prawo do policyjnej renty inwalidzkiej w</w:t>
      </w:r>
      <w:r w:rsidR="00E363F2" w:rsidRPr="000451A1">
        <w:t xml:space="preserve"> </w:t>
      </w:r>
      <w:r w:rsidRPr="000451A1">
        <w:t>rozumieniu ustawy z</w:t>
      </w:r>
      <w:r w:rsidR="00E363F2" w:rsidRPr="000451A1">
        <w:t xml:space="preserve"> </w:t>
      </w:r>
      <w:r w:rsidRPr="000451A1">
        <w:t>dnia 18</w:t>
      </w:r>
      <w:r w:rsidR="00E363F2" w:rsidRPr="000451A1">
        <w:t xml:space="preserve"> </w:t>
      </w:r>
      <w:r w:rsidRPr="000451A1">
        <w:t>lutego 1994</w:t>
      </w:r>
      <w:r w:rsidR="00E363F2" w:rsidRPr="000451A1">
        <w:t xml:space="preserve"> </w:t>
      </w:r>
      <w:r w:rsidRPr="000451A1">
        <w:t>r. o</w:t>
      </w:r>
      <w:r w:rsidR="00E363F2" w:rsidRPr="000451A1">
        <w:t xml:space="preserve"> </w:t>
      </w:r>
      <w:r w:rsidRPr="000451A1">
        <w:t xml:space="preserve">zaopatrzeniu emerytalnym funkcjonariuszy Policji, Agencji Bezpieczeństwa Wewnętrznego, Agencji Wywiadu, Służby Kontrwywiadu Wojskowego, Służby Wywiadu Wojskowego, </w:t>
      </w:r>
      <w:r w:rsidRPr="000451A1">
        <w:lastRenderedPageBreak/>
        <w:t>Centralnego Biura Antykorupcyjnego, Straży Granicznej, Straży Marszałkowskiej, Służby Ochrony Państwa, Państwowej Straży Pożarnej, Służby Celno-Skarbowej i</w:t>
      </w:r>
      <w:r w:rsidR="00E363F2" w:rsidRPr="000451A1">
        <w:t xml:space="preserve"> </w:t>
      </w:r>
      <w:r w:rsidRPr="000451A1">
        <w:t>Służby Więziennej oraz ich rodzin, jeżeli złoży pisemną deklarację woli sprawowania opieki oraz posiada wiedzę i</w:t>
      </w:r>
      <w:r w:rsidR="00E363F2" w:rsidRPr="000451A1">
        <w:t xml:space="preserve"> </w:t>
      </w:r>
      <w:r w:rsidRPr="000451A1">
        <w:t>umiejętności w</w:t>
      </w:r>
      <w:r w:rsidR="00E363F2" w:rsidRPr="000451A1">
        <w:t xml:space="preserve"> </w:t>
      </w:r>
      <w:r w:rsidRPr="000451A1">
        <w:t>zakresie opieki nad psem lub koniem.</w:t>
      </w:r>
    </w:p>
    <w:p w14:paraId="3985A853" w14:textId="56579A33" w:rsidR="009A794F" w:rsidRPr="000451A1" w:rsidRDefault="009A794F" w:rsidP="009A794F">
      <w:pPr>
        <w:pStyle w:val="ZUSTzmustartykuempunktem"/>
      </w:pPr>
      <w:r w:rsidRPr="000451A1">
        <w:t>4.</w:t>
      </w:r>
      <w:r w:rsidR="00E363F2" w:rsidRPr="000451A1">
        <w:t xml:space="preserve"> </w:t>
      </w:r>
      <w:r w:rsidRPr="000451A1">
        <w:t>W</w:t>
      </w:r>
      <w:r w:rsidR="00E363F2" w:rsidRPr="000451A1">
        <w:t xml:space="preserve"> </w:t>
      </w:r>
      <w:r w:rsidRPr="000451A1">
        <w:t>przypadku zgłoszenia większej liczby kandydatów na opiekuna psa służbowego wycofanego z użycia lub kandydatów na opiekuna konia służbowego wycofanego z</w:t>
      </w:r>
      <w:r w:rsidR="00E363F2" w:rsidRPr="000451A1">
        <w:t xml:space="preserve"> </w:t>
      </w:r>
      <w:r w:rsidRPr="000451A1">
        <w:t>użycia, o których mowa w ust. 3, kierownik jednostki organizacyjnej Policji, na której stanie znajduje się zwierzę, przeprowadza postępowanie rekrutacyjne.</w:t>
      </w:r>
    </w:p>
    <w:p w14:paraId="579750A4" w14:textId="431B88DB" w:rsidR="009A794F" w:rsidRPr="000451A1" w:rsidRDefault="009A794F" w:rsidP="009A794F">
      <w:pPr>
        <w:pStyle w:val="ZUSTzmustartykuempunktem"/>
      </w:pPr>
      <w:r w:rsidRPr="000451A1">
        <w:t>5.</w:t>
      </w:r>
      <w:r w:rsidR="00E363F2" w:rsidRPr="000451A1">
        <w:t xml:space="preserve"> </w:t>
      </w:r>
      <w:r w:rsidRPr="000451A1">
        <w:t>Rekrutacji w pierwszej kolejności są poddawane osoby, które zamieszkują na terenie działania jednostki organizacyjnej Policji, która przeprowadza postępowanie rekrutacyjne.</w:t>
      </w:r>
    </w:p>
    <w:p w14:paraId="62FD9145" w14:textId="7745E44C" w:rsidR="009A794F" w:rsidRPr="00267B94" w:rsidRDefault="009A794F" w:rsidP="009A794F">
      <w:pPr>
        <w:pStyle w:val="ZUSTzmustartykuempunktem"/>
      </w:pPr>
      <w:r w:rsidRPr="000451A1">
        <w:t>6.</w:t>
      </w:r>
      <w:r w:rsidR="00E363F2" w:rsidRPr="000451A1">
        <w:t xml:space="preserve"> </w:t>
      </w:r>
      <w:r w:rsidRPr="00267B94">
        <w:t>W</w:t>
      </w:r>
      <w:r w:rsidR="00E363F2" w:rsidRPr="00267B94">
        <w:t xml:space="preserve"> </w:t>
      </w:r>
      <w:r w:rsidRPr="00267B94">
        <w:t>przypadku śmierci opiekuna psa służbowego wycofanego z użycia lub opiekuna konia służbowego wycofanego z</w:t>
      </w:r>
      <w:r w:rsidR="00E363F2" w:rsidRPr="00267B94">
        <w:t xml:space="preserve"> </w:t>
      </w:r>
      <w:r w:rsidRPr="00267B94">
        <w:t>użycia opiekunem tego zwierzęcia w</w:t>
      </w:r>
      <w:r w:rsidR="00E363F2" w:rsidRPr="00267B94">
        <w:t xml:space="preserve"> </w:t>
      </w:r>
      <w:r w:rsidRPr="00267B94">
        <w:t>pierwszej kolejności może zostać członek rodziny zmarłego opiekuna, który prowadził z tym opiekunem wspólne gospodarstwo domowe, jeżeli złoży pisemną deklarację woli sprawowania opieki. Przepisy ust. 2 i 3 stosuje się odpowiednio.</w:t>
      </w:r>
    </w:p>
    <w:p w14:paraId="34BB0146" w14:textId="13B43802" w:rsidR="009A794F" w:rsidRPr="000451A1" w:rsidRDefault="009A794F" w:rsidP="009A794F">
      <w:pPr>
        <w:pStyle w:val="ZUSTzmustartykuempunktem"/>
      </w:pPr>
      <w:r w:rsidRPr="000451A1">
        <w:t>7.</w:t>
      </w:r>
      <w:r w:rsidR="00E363F2" w:rsidRPr="000451A1">
        <w:t xml:space="preserve"> </w:t>
      </w:r>
      <w:r w:rsidRPr="000451A1">
        <w:t>W</w:t>
      </w:r>
      <w:r w:rsidR="00E363F2" w:rsidRPr="000451A1">
        <w:t xml:space="preserve"> </w:t>
      </w:r>
      <w:r w:rsidRPr="000451A1">
        <w:t>przypadku gdy pies służbowy wycofany z użycia lub koń służbowy wycofany z</w:t>
      </w:r>
      <w:r w:rsidR="00E363F2" w:rsidRPr="000451A1">
        <w:t xml:space="preserve"> </w:t>
      </w:r>
      <w:r w:rsidRPr="000451A1">
        <w:t>użycia nie zostanie powierzony osobom, o</w:t>
      </w:r>
      <w:r w:rsidR="00E363F2" w:rsidRPr="000451A1">
        <w:t xml:space="preserve"> </w:t>
      </w:r>
      <w:r w:rsidRPr="000451A1">
        <w:t>których mowa w</w:t>
      </w:r>
      <w:r w:rsidR="00E363F2" w:rsidRPr="000451A1">
        <w:t xml:space="preserve"> </w:t>
      </w:r>
      <w:r w:rsidRPr="000451A1">
        <w:t>ust.</w:t>
      </w:r>
      <w:r w:rsidR="00E363F2" w:rsidRPr="000451A1">
        <w:t xml:space="preserve"> </w:t>
      </w:r>
      <w:r w:rsidRPr="000451A1">
        <w:t>1–3 i</w:t>
      </w:r>
      <w:r w:rsidR="00E363F2" w:rsidRPr="000451A1">
        <w:t xml:space="preserve"> </w:t>
      </w:r>
      <w:r w:rsidRPr="000451A1">
        <w:t>6, opiekę nad zwierzęciem sprawuje jednostka organizacyjna Policji, na której stanie znajduje się zwierzę</w:t>
      </w:r>
      <w:r w:rsidR="001473BB" w:rsidRPr="000451A1">
        <w:t>,</w:t>
      </w:r>
      <w:r w:rsidRPr="000451A1">
        <w:t xml:space="preserve"> albo jednostka organizacyjna Policji wskazana przez Komendanta Głównego Policji.</w:t>
      </w:r>
    </w:p>
    <w:p w14:paraId="052CA1EA" w14:textId="7B70318E" w:rsidR="009A794F" w:rsidRPr="000451A1" w:rsidRDefault="009A794F" w:rsidP="009A794F">
      <w:pPr>
        <w:pStyle w:val="ZUSTzmustartykuempunktem"/>
      </w:pPr>
      <w:r w:rsidRPr="000451A1">
        <w:t>8.</w:t>
      </w:r>
      <w:r w:rsidR="00E363F2" w:rsidRPr="000451A1">
        <w:t xml:space="preserve"> </w:t>
      </w:r>
      <w:r w:rsidRPr="000451A1">
        <w:t>Kierownik jednostki organizacyjnej Policji, na której stanie znajduje się zwierzę</w:t>
      </w:r>
      <w:r w:rsidR="006A777A" w:rsidRPr="000451A1">
        <w:t>,</w:t>
      </w:r>
      <w:r w:rsidRPr="000451A1">
        <w:t xml:space="preserve"> albo kierownik jednostki organizacyjnej Policji wskazanej przez Komendanta Głównego Policji wyznacza opiekuna psa służbowego wycofanego z użycia lub konia służbowego wycofanego z</w:t>
      </w:r>
      <w:r w:rsidR="00E363F2" w:rsidRPr="000451A1">
        <w:t xml:space="preserve"> </w:t>
      </w:r>
      <w:r w:rsidRPr="000451A1">
        <w:t>użycia.</w:t>
      </w:r>
    </w:p>
    <w:p w14:paraId="1C4C4C6D" w14:textId="1A2A1863" w:rsidR="009A794F" w:rsidRPr="000451A1" w:rsidRDefault="009A794F" w:rsidP="009A794F">
      <w:pPr>
        <w:pStyle w:val="ZUSTzmustartykuempunktem"/>
      </w:pPr>
      <w:r w:rsidRPr="000451A1">
        <w:t>9.</w:t>
      </w:r>
      <w:r w:rsidR="00E363F2" w:rsidRPr="000451A1">
        <w:t xml:space="preserve"> </w:t>
      </w:r>
      <w:r w:rsidRPr="000451A1">
        <w:t>Kierownik jednostki organizacyjnej Policji, na której stanie znajduje się zwierzę</w:t>
      </w:r>
      <w:r w:rsidR="006A777A" w:rsidRPr="000451A1">
        <w:t>,</w:t>
      </w:r>
      <w:r w:rsidRPr="000451A1">
        <w:t xml:space="preserve"> albo kierownik jednostki organizacyjnej Policji wskazanej przez Komendanta Głównego Policji może powierzyć opiekę nad psem służbowym wycofanym z użycia lub koniem służbowym wycofanym z</w:t>
      </w:r>
      <w:r w:rsidR="00E363F2" w:rsidRPr="000451A1">
        <w:t xml:space="preserve"> </w:t>
      </w:r>
      <w:r w:rsidRPr="000451A1">
        <w:t>użycia organizacji społecznej, której statutowym celem działania jest ochrona zwierząt.</w:t>
      </w:r>
    </w:p>
    <w:p w14:paraId="361CB0D7" w14:textId="47F05025" w:rsidR="009A794F" w:rsidRPr="000451A1" w:rsidRDefault="009A794F" w:rsidP="009A794F">
      <w:pPr>
        <w:pStyle w:val="ZUSTzmustartykuempunktem"/>
      </w:pPr>
      <w:r w:rsidRPr="000451A1">
        <w:t>10.</w:t>
      </w:r>
      <w:r w:rsidR="00E363F2" w:rsidRPr="000451A1">
        <w:t xml:space="preserve"> </w:t>
      </w:r>
      <w:r w:rsidRPr="000451A1">
        <w:t>Opiekunem psa służbowego wycofanego z użycia lub konia służbowego wycofanego z użycia nie może zostać osoba, która w następstwie swojego zawinionego działania przyczyniła się do wycofania z użycia psa służbowego lub konia służbowego.</w:t>
      </w:r>
    </w:p>
    <w:p w14:paraId="05B8E746" w14:textId="6E4A4502" w:rsidR="009A794F" w:rsidRPr="000451A1" w:rsidRDefault="009A794F" w:rsidP="009A794F">
      <w:pPr>
        <w:pStyle w:val="ZUSTzmustartykuempunktem"/>
      </w:pPr>
      <w:r w:rsidRPr="000451A1">
        <w:lastRenderedPageBreak/>
        <w:t>11.</w:t>
      </w:r>
      <w:r w:rsidR="00E363F2" w:rsidRPr="000451A1">
        <w:t xml:space="preserve"> </w:t>
      </w:r>
      <w:r w:rsidRPr="000451A1">
        <w:t>Opiekunem psa służbowego wycofanego z użycia lub konia służbowego wycofanego z użycia nie może zostać opiekun, któremu odebrano zwierzę z powodów, o</w:t>
      </w:r>
      <w:r w:rsidR="00CF5B80">
        <w:t> </w:t>
      </w:r>
      <w:r w:rsidRPr="000451A1">
        <w:t>których mowa w art. 145v ust. 1 pkt 1 lub 2. Do organizacji, o</w:t>
      </w:r>
      <w:r w:rsidR="00E363F2" w:rsidRPr="000451A1">
        <w:t xml:space="preserve"> </w:t>
      </w:r>
      <w:r w:rsidR="00CF5B80">
        <w:t>której mowa w ust. </w:t>
      </w:r>
      <w:r w:rsidRPr="000451A1">
        <w:t>9, zdanie 1 stosuje się odpowiednio.</w:t>
      </w:r>
    </w:p>
    <w:p w14:paraId="218D20A1" w14:textId="221B4156" w:rsidR="009A794F" w:rsidRPr="000451A1" w:rsidRDefault="009A794F" w:rsidP="009A794F">
      <w:pPr>
        <w:pStyle w:val="ZARTzmartartykuempunktem"/>
      </w:pPr>
      <w:r w:rsidRPr="000451A1">
        <w:t>Art.</w:t>
      </w:r>
      <w:r w:rsidR="00E363F2" w:rsidRPr="000451A1">
        <w:t xml:space="preserve"> </w:t>
      </w:r>
      <w:r w:rsidRPr="000451A1">
        <w:t>145o.</w:t>
      </w:r>
      <w:r w:rsidR="00E363F2" w:rsidRPr="000451A1">
        <w:t xml:space="preserve"> </w:t>
      </w:r>
      <w:r w:rsidRPr="000451A1">
        <w:t>Opiekun psa służbowego, opiekun konia służbowego, opiekun psa służbowego wycofanego z użycia i opiekun konia służbowego wycofanego z</w:t>
      </w:r>
      <w:r w:rsidR="00E363F2" w:rsidRPr="000451A1">
        <w:t xml:space="preserve"> </w:t>
      </w:r>
      <w:r w:rsidRPr="000451A1">
        <w:t>użycia, zwani dalej „opiekunem”, lub organizacja,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145n ust.</w:t>
      </w:r>
      <w:r w:rsidR="00E363F2" w:rsidRPr="000451A1">
        <w:t xml:space="preserve"> </w:t>
      </w:r>
      <w:r w:rsidRPr="000451A1">
        <w:t>9,</w:t>
      </w:r>
      <w:r w:rsidR="00E363F2" w:rsidRPr="000451A1">
        <w:t xml:space="preserve"> </w:t>
      </w:r>
      <w:r w:rsidRPr="000451A1">
        <w:t>zapewniają jego prawidłowe utrzymanie obejmujące w</w:t>
      </w:r>
      <w:r w:rsidR="00E363F2" w:rsidRPr="000451A1">
        <w:t xml:space="preserve"> </w:t>
      </w:r>
      <w:r w:rsidRPr="000451A1">
        <w:t>szczególności:</w:t>
      </w:r>
    </w:p>
    <w:p w14:paraId="3E297CCE" w14:textId="3CB2E8B1" w:rsidR="009A794F" w:rsidRPr="000451A1" w:rsidRDefault="009A794F" w:rsidP="009A794F">
      <w:pPr>
        <w:pStyle w:val="ZPKTzmpktartykuempunktem"/>
      </w:pPr>
      <w:r w:rsidRPr="000451A1">
        <w:t>1)</w:t>
      </w:r>
      <w:r w:rsidRPr="000451A1">
        <w:tab/>
        <w:t>racjonalne żywienie oraz</w:t>
      </w:r>
      <w:r w:rsidR="00E363F2" w:rsidRPr="000451A1">
        <w:t xml:space="preserve"> </w:t>
      </w:r>
      <w:r w:rsidRPr="000451A1">
        <w:t>stały dostęp do czystej i</w:t>
      </w:r>
      <w:r w:rsidR="00E363F2" w:rsidRPr="000451A1">
        <w:t xml:space="preserve"> </w:t>
      </w:r>
      <w:r w:rsidRPr="000451A1">
        <w:t>świeżej wody;</w:t>
      </w:r>
    </w:p>
    <w:p w14:paraId="58A5CD24" w14:textId="609C3B25" w:rsidR="009A794F" w:rsidRPr="000451A1" w:rsidRDefault="009A794F" w:rsidP="009A794F">
      <w:pPr>
        <w:pStyle w:val="ZPKTzmpktartykuempunktem"/>
      </w:pPr>
      <w:r w:rsidRPr="000451A1">
        <w:t>2)</w:t>
      </w:r>
      <w:r w:rsidRPr="000451A1">
        <w:tab/>
        <w:t>dbanie o</w:t>
      </w:r>
      <w:r w:rsidR="00E363F2" w:rsidRPr="000451A1">
        <w:t xml:space="preserve"> </w:t>
      </w:r>
      <w:r w:rsidRPr="000451A1">
        <w:t>stan zdrowia i</w:t>
      </w:r>
      <w:r w:rsidR="00E363F2" w:rsidRPr="000451A1">
        <w:t xml:space="preserve"> </w:t>
      </w:r>
      <w:r w:rsidRPr="000451A1">
        <w:t>kondycję, w</w:t>
      </w:r>
      <w:r w:rsidR="00E363F2" w:rsidRPr="000451A1">
        <w:t xml:space="preserve"> </w:t>
      </w:r>
      <w:r w:rsidRPr="000451A1">
        <w:t>tym poddawanie terminowym szczepieniom i</w:t>
      </w:r>
      <w:r w:rsidR="00CF5B80">
        <w:t> </w:t>
      </w:r>
      <w:r w:rsidRPr="000451A1">
        <w:t>zabiegom profilaktycznym oraz zapewnienie możliwości codziennego ruchu;</w:t>
      </w:r>
    </w:p>
    <w:p w14:paraId="6BBBC3E7" w14:textId="30701E09" w:rsidR="009A794F" w:rsidRPr="000451A1" w:rsidRDefault="009A794F" w:rsidP="009A794F">
      <w:pPr>
        <w:pStyle w:val="ZPKTzmpktartykuempunktem"/>
      </w:pPr>
      <w:r w:rsidRPr="000451A1">
        <w:t>3)</w:t>
      </w:r>
      <w:r w:rsidRPr="000451A1">
        <w:tab/>
        <w:t>pielęgnację i</w:t>
      </w:r>
      <w:r w:rsidR="00E363F2" w:rsidRPr="000451A1">
        <w:t xml:space="preserve"> </w:t>
      </w:r>
      <w:r w:rsidRPr="000451A1">
        <w:t>utrzymanie w</w:t>
      </w:r>
      <w:r w:rsidR="00E363F2" w:rsidRPr="000451A1">
        <w:t xml:space="preserve"> </w:t>
      </w:r>
      <w:r w:rsidRPr="000451A1">
        <w:t>czystości;</w:t>
      </w:r>
    </w:p>
    <w:p w14:paraId="1D576F5A" w14:textId="77777777" w:rsidR="009A794F" w:rsidRPr="000451A1" w:rsidRDefault="009A794F" w:rsidP="009A794F">
      <w:pPr>
        <w:pStyle w:val="ZPKTzmpktartykuempunktem"/>
      </w:pPr>
      <w:r w:rsidRPr="000451A1">
        <w:t>4)</w:t>
      </w:r>
      <w:r w:rsidRPr="000451A1">
        <w:tab/>
        <w:t>warunki utrzymania dostosowane do potrzeb biologicznych.</w:t>
      </w:r>
    </w:p>
    <w:p w14:paraId="3E57A20B" w14:textId="19A72E38" w:rsidR="009A794F" w:rsidRPr="000451A1" w:rsidRDefault="009A794F" w:rsidP="00B55037">
      <w:pPr>
        <w:pStyle w:val="ZARTzmartartykuempunktem"/>
      </w:pPr>
      <w:r w:rsidRPr="000451A1">
        <w:t>Art.</w:t>
      </w:r>
      <w:r w:rsidR="00E363F2" w:rsidRPr="000451A1">
        <w:t xml:space="preserve"> </w:t>
      </w:r>
      <w:r w:rsidRPr="000451A1">
        <w:t>145p.</w:t>
      </w:r>
      <w:r w:rsidR="00E363F2" w:rsidRPr="000451A1">
        <w:t xml:space="preserve"> </w:t>
      </w:r>
      <w:r w:rsidRPr="000451A1">
        <w:t>1.</w:t>
      </w:r>
      <w:r w:rsidR="00E363F2" w:rsidRPr="000451A1">
        <w:t xml:space="preserve"> </w:t>
      </w:r>
      <w:r w:rsidRPr="000451A1">
        <w:t>Żywienie psa służbowego, konia służbowego, psa służbowego wycofanego z użycia lub konia służbowego wycofanego z</w:t>
      </w:r>
      <w:r w:rsidR="00E363F2" w:rsidRPr="000451A1">
        <w:t xml:space="preserve"> </w:t>
      </w:r>
      <w:r w:rsidRPr="000451A1">
        <w:t>użycia jest dostosowane do potrzeb jego organizmu, wagi, wieku, stanu zdrowia, warunków klimatycznych, funkcji fizjologicznych oraz wysiłku fizycznego lub wskazań lekarza weterynarii.</w:t>
      </w:r>
    </w:p>
    <w:p w14:paraId="42F04B60" w14:textId="39E59235" w:rsidR="009A794F" w:rsidRPr="000451A1" w:rsidRDefault="009A794F" w:rsidP="009A794F">
      <w:pPr>
        <w:pStyle w:val="ZUSTzmustartykuempunktem"/>
      </w:pPr>
      <w:r w:rsidRPr="000451A1">
        <w:t>2.</w:t>
      </w:r>
      <w:r w:rsidR="00E363F2" w:rsidRPr="000451A1">
        <w:t xml:space="preserve"> </w:t>
      </w:r>
      <w:r w:rsidRPr="000451A1">
        <w:t>Żywienie psa służbowego, konia służbowego, psa służbowego wycofanego z</w:t>
      </w:r>
      <w:r w:rsidR="00CF5B80">
        <w:t> </w:t>
      </w:r>
      <w:r w:rsidRPr="000451A1">
        <w:t>użycia lub konia służbowego wycofanego z</w:t>
      </w:r>
      <w:r w:rsidR="00E363F2" w:rsidRPr="000451A1">
        <w:t xml:space="preserve"> </w:t>
      </w:r>
      <w:r w:rsidRPr="000451A1">
        <w:t>użycia odbywa się na podstawie normy wyżywienia, którą stanowi dobowa ilość karmy lub paszy, artykułów spożywczych oraz dodatków paszowych niezbędnych do prawidłowego żywienia jednego psa lub konia. W</w:t>
      </w:r>
      <w:r w:rsidR="00CF5B80">
        <w:t> </w:t>
      </w:r>
      <w:r w:rsidRPr="000451A1">
        <w:t>przypadku wycofania psa służbowego lub konia służbowego z</w:t>
      </w:r>
      <w:r w:rsidR="00E363F2" w:rsidRPr="000451A1">
        <w:t xml:space="preserve"> </w:t>
      </w:r>
      <w:r w:rsidRPr="000451A1">
        <w:t>użycia norma ta jest zmniejszana w</w:t>
      </w:r>
      <w:r w:rsidR="00E363F2" w:rsidRPr="000451A1">
        <w:t xml:space="preserve"> </w:t>
      </w:r>
      <w:r w:rsidRPr="000451A1">
        <w:t>związku ze zmniejszonym wysiłkiem fizycznym zwierzęcia.</w:t>
      </w:r>
    </w:p>
    <w:p w14:paraId="17887160" w14:textId="60881B40" w:rsidR="009A794F" w:rsidRPr="000451A1" w:rsidRDefault="009A794F" w:rsidP="009A794F">
      <w:pPr>
        <w:pStyle w:val="ZUSTzmustartykuempunktem"/>
      </w:pPr>
      <w:r w:rsidRPr="000451A1">
        <w:t>3.</w:t>
      </w:r>
      <w:r w:rsidR="00E363F2" w:rsidRPr="000451A1">
        <w:t xml:space="preserve"> </w:t>
      </w:r>
      <w:r w:rsidRPr="000451A1">
        <w:t>W</w:t>
      </w:r>
      <w:r w:rsidR="00E363F2" w:rsidRPr="000451A1">
        <w:t xml:space="preserve"> </w:t>
      </w:r>
      <w:r w:rsidRPr="000451A1">
        <w:t xml:space="preserve">przypadku stwierdzenia </w:t>
      </w:r>
      <w:r w:rsidRPr="00D43D74">
        <w:t>przez lekarza weterynarii konieczności zastosowania w</w:t>
      </w:r>
      <w:r w:rsidR="00E363F2" w:rsidRPr="00D43D74">
        <w:t xml:space="preserve"> </w:t>
      </w:r>
      <w:r w:rsidRPr="00D43D74">
        <w:t>żywieniu psa służbowego, konia służbowego, psa służbowego wycofanego z użycia lub konia służbowego wycofanego z</w:t>
      </w:r>
      <w:r w:rsidR="00E363F2" w:rsidRPr="00D43D74">
        <w:t xml:space="preserve"> </w:t>
      </w:r>
      <w:r w:rsidRPr="00D43D74">
        <w:t>użycia diety lub karmy leczniczej norma, o</w:t>
      </w:r>
      <w:r w:rsidR="00E363F2" w:rsidRPr="00D43D74">
        <w:t xml:space="preserve"> </w:t>
      </w:r>
      <w:r w:rsidRPr="00D43D74">
        <w:t>której mowa w</w:t>
      </w:r>
      <w:r w:rsidR="00E363F2" w:rsidRPr="00D43D74">
        <w:t xml:space="preserve"> </w:t>
      </w:r>
      <w:r w:rsidRPr="00D43D74">
        <w:t>ust.</w:t>
      </w:r>
      <w:r w:rsidR="00E363F2" w:rsidRPr="00D43D74">
        <w:t xml:space="preserve"> </w:t>
      </w:r>
      <w:r w:rsidRPr="00D43D74">
        <w:t>2, może zostać podwyższona.</w:t>
      </w:r>
    </w:p>
    <w:p w14:paraId="68723EFF" w14:textId="4024CCD7" w:rsidR="009A794F" w:rsidRPr="000451A1" w:rsidRDefault="009A794F" w:rsidP="009A794F">
      <w:pPr>
        <w:pStyle w:val="ZUSTzmustartykuempunktem"/>
      </w:pPr>
      <w:r w:rsidRPr="000451A1">
        <w:t>4.</w:t>
      </w:r>
      <w:r w:rsidR="00E363F2" w:rsidRPr="000451A1">
        <w:t xml:space="preserve"> </w:t>
      </w:r>
      <w:r w:rsidRPr="000451A1">
        <w:t>Opiekun psa służbowego lub konia służbowego otrzymuje wyżywienie dla psa lub konia w</w:t>
      </w:r>
      <w:r w:rsidR="00E363F2" w:rsidRPr="000451A1">
        <w:t xml:space="preserve"> </w:t>
      </w:r>
      <w:r w:rsidRPr="000451A1">
        <w:t>naturze albo równoważnik pieniężny w</w:t>
      </w:r>
      <w:r w:rsidR="00E363F2" w:rsidRPr="000451A1">
        <w:t xml:space="preserve"> </w:t>
      </w:r>
      <w:r w:rsidRPr="000451A1">
        <w:t>formie ryczałtu z</w:t>
      </w:r>
      <w:r w:rsidR="00E363F2" w:rsidRPr="000451A1">
        <w:t xml:space="preserve"> </w:t>
      </w:r>
      <w:r w:rsidRPr="000451A1">
        <w:t>tytułu kosztów wyżywienia zwierzęcia. Ryczałt wypłaca się co miesiąc z</w:t>
      </w:r>
      <w:r w:rsidR="00E363F2" w:rsidRPr="000451A1">
        <w:t xml:space="preserve"> </w:t>
      </w:r>
      <w:r w:rsidRPr="000451A1">
        <w:t>góry.</w:t>
      </w:r>
    </w:p>
    <w:p w14:paraId="01E7B5A6" w14:textId="0EBD1DAE" w:rsidR="009A794F" w:rsidRPr="000451A1" w:rsidRDefault="009A794F" w:rsidP="009A794F">
      <w:pPr>
        <w:pStyle w:val="ZUSTzmustartykuempunktem"/>
      </w:pPr>
      <w:r w:rsidRPr="000451A1">
        <w:t>5.</w:t>
      </w:r>
      <w:r w:rsidR="00E363F2" w:rsidRPr="000451A1">
        <w:t xml:space="preserve"> </w:t>
      </w:r>
      <w:r w:rsidRPr="000451A1">
        <w:t>Opiekun psa służbowego wycofanego z użycia, opiekun konia służbowego wycofanego z</w:t>
      </w:r>
      <w:r w:rsidR="00E363F2" w:rsidRPr="000451A1">
        <w:t xml:space="preserve"> </w:t>
      </w:r>
      <w:r w:rsidRPr="000451A1">
        <w:t>użycia oraz organizacja,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145n ust.</w:t>
      </w:r>
      <w:r w:rsidR="00E363F2" w:rsidRPr="000451A1">
        <w:t xml:space="preserve"> </w:t>
      </w:r>
      <w:r w:rsidRPr="000451A1">
        <w:t xml:space="preserve">9, otrzymują </w:t>
      </w:r>
      <w:r w:rsidRPr="000451A1">
        <w:lastRenderedPageBreak/>
        <w:t>równoważnik pieniężny w</w:t>
      </w:r>
      <w:r w:rsidR="00E363F2" w:rsidRPr="000451A1">
        <w:t xml:space="preserve"> </w:t>
      </w:r>
      <w:r w:rsidRPr="000451A1">
        <w:t>formie ryczałtu z</w:t>
      </w:r>
      <w:r w:rsidR="00E363F2" w:rsidRPr="000451A1">
        <w:t xml:space="preserve"> </w:t>
      </w:r>
      <w:r w:rsidRPr="000451A1">
        <w:t>tytułu kosztów wyżywienia zwierzęcia. Ryczałt wypłaca się co miesiąc z</w:t>
      </w:r>
      <w:r w:rsidR="00E363F2" w:rsidRPr="000451A1">
        <w:t xml:space="preserve"> </w:t>
      </w:r>
      <w:r w:rsidRPr="000451A1">
        <w:t>góry.</w:t>
      </w:r>
    </w:p>
    <w:p w14:paraId="31306232" w14:textId="0D70CF52" w:rsidR="009A794F" w:rsidRPr="000451A1" w:rsidRDefault="009A794F" w:rsidP="009A794F">
      <w:pPr>
        <w:pStyle w:val="ZUSTzmustartykuempunktem"/>
      </w:pPr>
      <w:r w:rsidRPr="000451A1">
        <w:t>6.</w:t>
      </w:r>
      <w:r w:rsidR="00E363F2" w:rsidRPr="000451A1">
        <w:t xml:space="preserve"> </w:t>
      </w:r>
      <w:r w:rsidRPr="000451A1">
        <w:t>Opiekun oraz organizacja,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145n ust.</w:t>
      </w:r>
      <w:r w:rsidR="00E363F2" w:rsidRPr="000451A1">
        <w:t xml:space="preserve"> </w:t>
      </w:r>
      <w:r w:rsidRPr="000451A1">
        <w:t>9, są obowiązani do proporcjonalnego zwrotu wypłaconego ryczałtu z</w:t>
      </w:r>
      <w:r w:rsidR="00E363F2" w:rsidRPr="000451A1">
        <w:t xml:space="preserve"> </w:t>
      </w:r>
      <w:r w:rsidRPr="000451A1">
        <w:t>tytułu kosztów wyżywienia zwierzęcia w</w:t>
      </w:r>
      <w:r w:rsidR="00E363F2" w:rsidRPr="000451A1">
        <w:t xml:space="preserve"> </w:t>
      </w:r>
      <w:r w:rsidRPr="000451A1">
        <w:t>przypadku:</w:t>
      </w:r>
    </w:p>
    <w:p w14:paraId="2833D72F" w14:textId="742E0DB6" w:rsidR="009A794F" w:rsidRPr="000451A1" w:rsidRDefault="009A794F" w:rsidP="009A794F">
      <w:pPr>
        <w:pStyle w:val="ZPKTzmpktartykuempunktem"/>
      </w:pPr>
      <w:r w:rsidRPr="000451A1">
        <w:t>1)</w:t>
      </w:r>
      <w:r w:rsidRPr="000451A1">
        <w:tab/>
        <w:t>padnięcia albo konieczności bezzwłocznego uśmiercenia zwierzęcia na zasadach określonych w</w:t>
      </w:r>
      <w:r w:rsidR="00E363F2" w:rsidRPr="000451A1">
        <w:t xml:space="preserve"> </w:t>
      </w:r>
      <w:r w:rsidRPr="000451A1">
        <w:t>ustawie z</w:t>
      </w:r>
      <w:r w:rsidR="00E363F2" w:rsidRPr="000451A1">
        <w:t xml:space="preserve"> </w:t>
      </w:r>
      <w:r w:rsidRPr="000451A1">
        <w:t>dnia 21</w:t>
      </w:r>
      <w:r w:rsidR="00E363F2" w:rsidRPr="000451A1">
        <w:t xml:space="preserve"> </w:t>
      </w:r>
      <w:r w:rsidRPr="000451A1">
        <w:t>sierpnia 1997</w:t>
      </w:r>
      <w:r w:rsidR="00E363F2" w:rsidRPr="000451A1">
        <w:t xml:space="preserve"> </w:t>
      </w:r>
      <w:r w:rsidRPr="000451A1">
        <w:t>r. o</w:t>
      </w:r>
      <w:r w:rsidR="00E363F2" w:rsidRPr="000451A1">
        <w:t xml:space="preserve"> </w:t>
      </w:r>
      <w:r w:rsidRPr="000451A1">
        <w:t>ochronie zwierząt;</w:t>
      </w:r>
    </w:p>
    <w:p w14:paraId="67D2E756" w14:textId="66D21E9D" w:rsidR="009A794F" w:rsidRPr="000451A1" w:rsidRDefault="009A794F" w:rsidP="009A794F">
      <w:pPr>
        <w:pStyle w:val="ZPKTzmpktartykuempunktem"/>
      </w:pPr>
      <w:r w:rsidRPr="000451A1">
        <w:t>2)</w:t>
      </w:r>
      <w:r w:rsidRPr="000451A1">
        <w:tab/>
        <w:t>odebrania zwierzęcia, o</w:t>
      </w:r>
      <w:r w:rsidR="00E363F2" w:rsidRPr="000451A1">
        <w:t xml:space="preserve"> </w:t>
      </w:r>
      <w:r w:rsidRPr="000451A1">
        <w:t>którym mowa w</w:t>
      </w:r>
      <w:r w:rsidR="00E363F2" w:rsidRPr="000451A1">
        <w:t xml:space="preserve"> </w:t>
      </w:r>
      <w:r w:rsidRPr="000451A1">
        <w:t>art.</w:t>
      </w:r>
      <w:r w:rsidR="00E363F2" w:rsidRPr="000451A1">
        <w:t xml:space="preserve"> </w:t>
      </w:r>
      <w:r w:rsidRPr="000451A1">
        <w:t>145v ust.</w:t>
      </w:r>
      <w:r w:rsidR="00E363F2" w:rsidRPr="000451A1">
        <w:t xml:space="preserve"> </w:t>
      </w:r>
      <w:r w:rsidRPr="000451A1">
        <w:t>1;</w:t>
      </w:r>
    </w:p>
    <w:p w14:paraId="2101B01A" w14:textId="77777777" w:rsidR="009A794F" w:rsidRPr="000451A1" w:rsidRDefault="009A794F" w:rsidP="009A794F">
      <w:pPr>
        <w:pStyle w:val="ZPKTzmpktartykuempunktem"/>
      </w:pPr>
      <w:r w:rsidRPr="000451A1">
        <w:t>3)</w:t>
      </w:r>
      <w:r w:rsidRPr="000451A1">
        <w:tab/>
        <w:t>utraty lub zaginięcia zwierzęcia;</w:t>
      </w:r>
    </w:p>
    <w:p w14:paraId="58CD9176" w14:textId="77777777" w:rsidR="009A794F" w:rsidRPr="000451A1" w:rsidRDefault="009A794F" w:rsidP="009A794F">
      <w:pPr>
        <w:pStyle w:val="ZPKTzmpktartykuempunktem"/>
      </w:pPr>
      <w:r w:rsidRPr="000451A1">
        <w:t>4)</w:t>
      </w:r>
      <w:r w:rsidRPr="000451A1">
        <w:tab/>
        <w:t>rezygnacji ze sprawowania opieki nad zwierzęciem;</w:t>
      </w:r>
    </w:p>
    <w:p w14:paraId="615248A9" w14:textId="19433A04" w:rsidR="009A794F" w:rsidRPr="000451A1" w:rsidRDefault="009A794F" w:rsidP="009A794F">
      <w:pPr>
        <w:pStyle w:val="ZPKTzmpktartykuempunktem"/>
      </w:pPr>
      <w:r w:rsidRPr="000451A1">
        <w:t>5)</w:t>
      </w:r>
      <w:r w:rsidRPr="000451A1">
        <w:tab/>
        <w:t>powierzenia opieki nad psem służbowym lub koniem służbowym innemu opiekunowi, o</w:t>
      </w:r>
      <w:r w:rsidR="00E363F2" w:rsidRPr="000451A1">
        <w:t xml:space="preserve"> </w:t>
      </w:r>
      <w:r w:rsidRPr="000451A1">
        <w:t>którym mowa w</w:t>
      </w:r>
      <w:r w:rsidR="00E363F2" w:rsidRPr="000451A1">
        <w:t xml:space="preserve"> </w:t>
      </w:r>
      <w:r w:rsidRPr="000451A1">
        <w:t>art.</w:t>
      </w:r>
      <w:r w:rsidR="00E363F2" w:rsidRPr="000451A1">
        <w:t xml:space="preserve"> </w:t>
      </w:r>
      <w:r w:rsidRPr="000451A1">
        <w:t>145v ust.</w:t>
      </w:r>
      <w:r w:rsidR="00E363F2" w:rsidRPr="000451A1">
        <w:t xml:space="preserve"> </w:t>
      </w:r>
      <w:r w:rsidRPr="000451A1">
        <w:t>3;</w:t>
      </w:r>
    </w:p>
    <w:p w14:paraId="2CBA71B5" w14:textId="77777777" w:rsidR="009A794F" w:rsidRPr="000451A1" w:rsidRDefault="009A794F" w:rsidP="009A794F">
      <w:pPr>
        <w:pStyle w:val="ZPKTzmpktartykuempunktem"/>
      </w:pPr>
      <w:r w:rsidRPr="000451A1">
        <w:t>6)</w:t>
      </w:r>
      <w:r w:rsidRPr="000451A1">
        <w:tab/>
        <w:t>odbywania szkolenia i korzystania przez zwierzę z wyżywienia w naturze.</w:t>
      </w:r>
    </w:p>
    <w:p w14:paraId="07A8FF54" w14:textId="6DC5F7E9" w:rsidR="009A794F" w:rsidRPr="000451A1" w:rsidRDefault="009A794F" w:rsidP="009A794F">
      <w:pPr>
        <w:pStyle w:val="ZUSTzmustartykuempunktem"/>
      </w:pPr>
      <w:r w:rsidRPr="000451A1">
        <w:t>7.</w:t>
      </w:r>
      <w:r w:rsidR="00E363F2" w:rsidRPr="000451A1">
        <w:t xml:space="preserve"> </w:t>
      </w:r>
      <w:r w:rsidRPr="000451A1">
        <w:t>W</w:t>
      </w:r>
      <w:r w:rsidR="00E363F2" w:rsidRPr="000451A1">
        <w:t xml:space="preserve"> </w:t>
      </w:r>
      <w:r w:rsidRPr="000451A1">
        <w:t>sprawach, o</w:t>
      </w:r>
      <w:r w:rsidR="00E363F2" w:rsidRPr="000451A1">
        <w:t xml:space="preserve"> </w:t>
      </w:r>
      <w:r w:rsidRPr="000451A1">
        <w:t>których mowa w</w:t>
      </w:r>
      <w:r w:rsidR="00E363F2" w:rsidRPr="000451A1">
        <w:t xml:space="preserve"> </w:t>
      </w:r>
      <w:r w:rsidRPr="000451A1">
        <w:t>ust.</w:t>
      </w:r>
      <w:r w:rsidR="00E363F2" w:rsidRPr="000451A1">
        <w:t xml:space="preserve"> </w:t>
      </w:r>
      <w:r w:rsidRPr="000451A1">
        <w:t>4</w:t>
      </w:r>
      <w:r w:rsidR="001C3F02" w:rsidRPr="000451A1">
        <w:t>–</w:t>
      </w:r>
      <w:r w:rsidRPr="000451A1">
        <w:t>6, właściwy jest kierownik jednostki organizacyjnej Policji, na której stanie znajduje się zwierzę.</w:t>
      </w:r>
    </w:p>
    <w:p w14:paraId="7957F36F" w14:textId="5D360FFD" w:rsidR="009A794F" w:rsidRPr="000451A1" w:rsidRDefault="009A794F" w:rsidP="00B55037">
      <w:pPr>
        <w:pStyle w:val="ZARTzmartartykuempunktem"/>
      </w:pPr>
      <w:r w:rsidRPr="000451A1">
        <w:t>Art.</w:t>
      </w:r>
      <w:r w:rsidR="00E363F2" w:rsidRPr="000451A1">
        <w:t xml:space="preserve"> </w:t>
      </w:r>
      <w:r w:rsidRPr="000451A1">
        <w:t>145q.</w:t>
      </w:r>
      <w:r w:rsidR="00E363F2" w:rsidRPr="000451A1">
        <w:t xml:space="preserve"> </w:t>
      </w:r>
      <w:r w:rsidRPr="000451A1">
        <w:t>1.</w:t>
      </w:r>
      <w:r w:rsidR="00E363F2" w:rsidRPr="000451A1">
        <w:t xml:space="preserve"> </w:t>
      </w:r>
      <w:r w:rsidRPr="000451A1">
        <w:t>Psa służbowego, konia służbowego, psa służbowego wycofanego z</w:t>
      </w:r>
      <w:r w:rsidR="00CF5B80">
        <w:t> </w:t>
      </w:r>
      <w:r w:rsidRPr="000451A1">
        <w:t>użycia lub konia służbowego wycofanego z</w:t>
      </w:r>
      <w:r w:rsidR="00E363F2" w:rsidRPr="000451A1">
        <w:t xml:space="preserve"> </w:t>
      </w:r>
      <w:r w:rsidRPr="000451A1">
        <w:t>użycia poddaje się zabiegom profilaktycznym i</w:t>
      </w:r>
      <w:r w:rsidR="00E363F2" w:rsidRPr="000451A1">
        <w:t xml:space="preserve"> </w:t>
      </w:r>
      <w:r w:rsidRPr="000451A1">
        <w:t>leczeniu według wskazań lekarza weterynarii. Leczenie psa służbowego, konia służbowego, psa służbowego wycofanego z użycia lub konia służbowego wycofanego z</w:t>
      </w:r>
      <w:r w:rsidR="00E363F2" w:rsidRPr="000451A1">
        <w:t xml:space="preserve"> </w:t>
      </w:r>
      <w:r w:rsidRPr="000451A1">
        <w:t>użycia następuje po uprzednim uzgodnieniu z</w:t>
      </w:r>
      <w:r w:rsidR="00E363F2" w:rsidRPr="000451A1">
        <w:t xml:space="preserve"> </w:t>
      </w:r>
      <w:r w:rsidRPr="000451A1">
        <w:t>kierownikiem jednostki organizacyjnej Policji, na której stanie zwierzę się znajduje</w:t>
      </w:r>
      <w:r w:rsidR="000E31C9" w:rsidRPr="000451A1">
        <w:t>,</w:t>
      </w:r>
      <w:r w:rsidRPr="000451A1">
        <w:t xml:space="preserve"> lub z osobą przez niego upoważnioną.</w:t>
      </w:r>
    </w:p>
    <w:p w14:paraId="3E22D2D3" w14:textId="02048B08" w:rsidR="009A794F" w:rsidRPr="000451A1" w:rsidRDefault="009A794F" w:rsidP="009A794F">
      <w:pPr>
        <w:pStyle w:val="ZUSTzmustartykuempunktem"/>
      </w:pPr>
      <w:r w:rsidRPr="000451A1">
        <w:t>2.</w:t>
      </w:r>
      <w:r w:rsidR="00E363F2" w:rsidRPr="000451A1">
        <w:t xml:space="preserve"> </w:t>
      </w:r>
      <w:r w:rsidRPr="000451A1">
        <w:t>W</w:t>
      </w:r>
      <w:r w:rsidR="00E363F2" w:rsidRPr="000451A1">
        <w:t xml:space="preserve"> </w:t>
      </w:r>
      <w:r w:rsidRPr="000451A1">
        <w:t>sytuacjach nagłych, wymagających udzielenia natychmiastowej pomocy lekarsko-weterynaryjnej w</w:t>
      </w:r>
      <w:r w:rsidR="00E363F2" w:rsidRPr="000451A1">
        <w:t xml:space="preserve"> </w:t>
      </w:r>
      <w:r w:rsidRPr="000451A1">
        <w:t>celu ratowania życia lub zdrowia psa służbowego, konia służbowego, psa służbowego wycofanego z użycia lub konia służbowego wycofanego z</w:t>
      </w:r>
      <w:r w:rsidR="00CF5B80">
        <w:t> </w:t>
      </w:r>
      <w:r w:rsidRPr="000451A1">
        <w:t>użycia, dopuszcza się możliwość odstąpienia od uzgodnienia zakresu udzielanej pomocy z</w:t>
      </w:r>
      <w:r w:rsidR="00E363F2" w:rsidRPr="000451A1">
        <w:t xml:space="preserve"> </w:t>
      </w:r>
      <w:r w:rsidRPr="000451A1">
        <w:t>kierownikiem jednostki organizacyjnej Policji, na której stanie zwierzę się znajduje</w:t>
      </w:r>
      <w:r w:rsidR="000E31C9" w:rsidRPr="000451A1">
        <w:t>,</w:t>
      </w:r>
      <w:r w:rsidRPr="000451A1">
        <w:t xml:space="preserve"> lub z osobą przez niego upoważnioną.</w:t>
      </w:r>
    </w:p>
    <w:p w14:paraId="58FEB8E6" w14:textId="67A96B83" w:rsidR="009A794F" w:rsidRPr="000451A1" w:rsidRDefault="009A794F" w:rsidP="009A794F">
      <w:pPr>
        <w:pStyle w:val="ZUSTzmustartykuempunktem"/>
      </w:pPr>
      <w:r w:rsidRPr="000451A1">
        <w:t>3.</w:t>
      </w:r>
      <w:r w:rsidR="00E363F2" w:rsidRPr="000451A1">
        <w:t xml:space="preserve"> </w:t>
      </w:r>
      <w:r w:rsidRPr="000451A1">
        <w:t>W</w:t>
      </w:r>
      <w:r w:rsidR="00E363F2" w:rsidRPr="000451A1">
        <w:t xml:space="preserve"> </w:t>
      </w:r>
      <w:r w:rsidRPr="000451A1">
        <w:t>przypadku wystąpienia sytuacji nagłej, o</w:t>
      </w:r>
      <w:r w:rsidR="00E363F2" w:rsidRPr="000451A1">
        <w:t xml:space="preserve"> </w:t>
      </w:r>
      <w:r w:rsidRPr="000451A1">
        <w:t>której mowa w</w:t>
      </w:r>
      <w:r w:rsidR="00E363F2" w:rsidRPr="000451A1">
        <w:t xml:space="preserve"> </w:t>
      </w:r>
      <w:r w:rsidRPr="000451A1">
        <w:t>ust.</w:t>
      </w:r>
      <w:r w:rsidR="00E363F2" w:rsidRPr="000451A1">
        <w:t xml:space="preserve"> </w:t>
      </w:r>
      <w:r w:rsidRPr="000451A1">
        <w:t>2, należy niezwłocznie poinformować o</w:t>
      </w:r>
      <w:r w:rsidR="00E363F2" w:rsidRPr="000451A1">
        <w:t xml:space="preserve"> </w:t>
      </w:r>
      <w:r w:rsidRPr="000451A1">
        <w:t>zaistniałej sytuacji i</w:t>
      </w:r>
      <w:r w:rsidR="00E363F2" w:rsidRPr="000451A1">
        <w:t xml:space="preserve"> </w:t>
      </w:r>
      <w:r w:rsidRPr="000451A1">
        <w:t>zakresie udzielonej pomocy kierownika jednostki organizacyjnej Policji, na której stanie zwierzę się znajduje</w:t>
      </w:r>
      <w:r w:rsidR="000E31C9" w:rsidRPr="000451A1">
        <w:t>,</w:t>
      </w:r>
      <w:r w:rsidRPr="000451A1">
        <w:t xml:space="preserve"> lub osobę przez niego upoważnioną.</w:t>
      </w:r>
    </w:p>
    <w:p w14:paraId="3F083E00" w14:textId="1DE9F3FA" w:rsidR="009A794F" w:rsidRPr="000451A1" w:rsidRDefault="009A794F" w:rsidP="009A794F">
      <w:pPr>
        <w:pStyle w:val="ZUSTzmustartykuempunktem"/>
      </w:pPr>
      <w:r w:rsidRPr="000451A1">
        <w:lastRenderedPageBreak/>
        <w:t>4.</w:t>
      </w:r>
      <w:r w:rsidR="00E363F2" w:rsidRPr="000451A1">
        <w:t xml:space="preserve"> </w:t>
      </w:r>
      <w:r w:rsidRPr="000451A1">
        <w:t>Koszty zabiegów profilaktycznych, leczenia psa służbowego, konia służbowego, psa służbowego wycofanego z użycia lub konia służbowego wycofanego z</w:t>
      </w:r>
      <w:r w:rsidR="00E363F2" w:rsidRPr="000451A1">
        <w:t xml:space="preserve"> </w:t>
      </w:r>
      <w:r w:rsidRPr="000451A1">
        <w:t>użycia, w</w:t>
      </w:r>
      <w:r w:rsidR="00E363F2" w:rsidRPr="000451A1">
        <w:t xml:space="preserve"> </w:t>
      </w:r>
      <w:r w:rsidRPr="000451A1">
        <w:t>tym koszty lekarstw, pokrywa się ze środków</w:t>
      </w:r>
      <w:r w:rsidR="00E363F2" w:rsidRPr="000451A1">
        <w:t xml:space="preserve"> </w:t>
      </w:r>
      <w:r w:rsidRPr="000451A1">
        <w:t>budżetowych Policji na podstawie faktury.</w:t>
      </w:r>
    </w:p>
    <w:p w14:paraId="3A3F55CD" w14:textId="69C6ABB9" w:rsidR="009A794F" w:rsidRPr="000451A1" w:rsidRDefault="009A794F" w:rsidP="009A794F">
      <w:pPr>
        <w:pStyle w:val="ZUSTzmustartykuempunktem"/>
      </w:pPr>
      <w:r w:rsidRPr="000451A1">
        <w:t>5.</w:t>
      </w:r>
      <w:r w:rsidR="00E363F2" w:rsidRPr="000451A1">
        <w:t xml:space="preserve"> </w:t>
      </w:r>
      <w:r w:rsidRPr="000451A1">
        <w:t>Koszt utylizacji zwłok psa służbowego, konia służbowego, psa służbowego wycofanego z użycia lub konia służbowego wycofanego z</w:t>
      </w:r>
      <w:r w:rsidR="00E363F2" w:rsidRPr="000451A1">
        <w:t xml:space="preserve"> </w:t>
      </w:r>
      <w:r w:rsidRPr="000451A1">
        <w:t>użycia pokrywa się ze środków budżetowych Policji na podstawie faktury.</w:t>
      </w:r>
    </w:p>
    <w:p w14:paraId="2ACB5E1C" w14:textId="2011021F" w:rsidR="009A794F" w:rsidRPr="000451A1" w:rsidRDefault="009A794F" w:rsidP="009A794F">
      <w:pPr>
        <w:pStyle w:val="ZUSTzmustartykuempunktem"/>
      </w:pPr>
      <w:r w:rsidRPr="000451A1">
        <w:t>6.</w:t>
      </w:r>
      <w:r w:rsidR="00E363F2" w:rsidRPr="000451A1">
        <w:t xml:space="preserve"> </w:t>
      </w:r>
      <w:r w:rsidRPr="000451A1">
        <w:t>W</w:t>
      </w:r>
      <w:r w:rsidR="00E363F2" w:rsidRPr="000451A1">
        <w:t xml:space="preserve"> </w:t>
      </w:r>
      <w:r w:rsidRPr="000451A1">
        <w:t>sprawach, o</w:t>
      </w:r>
      <w:r w:rsidR="00E363F2" w:rsidRPr="000451A1">
        <w:t xml:space="preserve"> </w:t>
      </w:r>
      <w:r w:rsidRPr="000451A1">
        <w:t>których mowa w</w:t>
      </w:r>
      <w:r w:rsidR="00E363F2" w:rsidRPr="000451A1">
        <w:t xml:space="preserve"> </w:t>
      </w:r>
      <w:r w:rsidRPr="000451A1">
        <w:t>ust.</w:t>
      </w:r>
      <w:r w:rsidR="00E363F2" w:rsidRPr="000451A1">
        <w:t xml:space="preserve"> </w:t>
      </w:r>
      <w:r w:rsidRPr="000451A1">
        <w:t>4</w:t>
      </w:r>
      <w:r w:rsidR="00E363F2" w:rsidRPr="000451A1">
        <w:t xml:space="preserve"> </w:t>
      </w:r>
      <w:r w:rsidRPr="000451A1">
        <w:t>i 5,</w:t>
      </w:r>
      <w:r w:rsidR="00E363F2" w:rsidRPr="000451A1">
        <w:t xml:space="preserve"> </w:t>
      </w:r>
      <w:r w:rsidRPr="000451A1">
        <w:t>właściwy jest kierownik jednostki organizacyjnej Policji, na której stanie znajduje się zwierzę.</w:t>
      </w:r>
    </w:p>
    <w:p w14:paraId="56E61A55" w14:textId="572BF5BD" w:rsidR="009A794F" w:rsidRPr="000451A1" w:rsidRDefault="009A794F" w:rsidP="009A794F">
      <w:pPr>
        <w:pStyle w:val="ZARTzmartartykuempunktem"/>
      </w:pPr>
      <w:r w:rsidRPr="000451A1">
        <w:t>Art.</w:t>
      </w:r>
      <w:r w:rsidR="00E363F2" w:rsidRPr="000451A1">
        <w:t xml:space="preserve"> </w:t>
      </w:r>
      <w:r w:rsidRPr="000451A1">
        <w:t>145r.</w:t>
      </w:r>
      <w:r w:rsidR="00E363F2" w:rsidRPr="000451A1">
        <w:t xml:space="preserve"> </w:t>
      </w:r>
      <w:r w:rsidRPr="000451A1">
        <w:t>Opiekunowi oraz organizacji,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145n ust.</w:t>
      </w:r>
      <w:r w:rsidR="00E363F2" w:rsidRPr="000451A1">
        <w:t xml:space="preserve"> </w:t>
      </w:r>
      <w:r w:rsidRPr="000451A1">
        <w:t>9, zabrania się:</w:t>
      </w:r>
    </w:p>
    <w:p w14:paraId="548D17A1" w14:textId="77777777" w:rsidR="009A794F" w:rsidRPr="000451A1" w:rsidRDefault="009A794F" w:rsidP="009A794F">
      <w:pPr>
        <w:pStyle w:val="ZPKTzmpktartykuempunktem"/>
      </w:pPr>
      <w:r w:rsidRPr="000451A1">
        <w:t>1)</w:t>
      </w:r>
      <w:r w:rsidRPr="000451A1">
        <w:tab/>
        <w:t>zbywania zwierzęcia;</w:t>
      </w:r>
    </w:p>
    <w:p w14:paraId="43D052C8" w14:textId="4FE54077" w:rsidR="009A794F" w:rsidRPr="000451A1" w:rsidRDefault="009A794F" w:rsidP="009A794F">
      <w:pPr>
        <w:pStyle w:val="ZPKTzmpktartykuempunktem"/>
      </w:pPr>
      <w:r w:rsidRPr="000451A1">
        <w:t>2)</w:t>
      </w:r>
      <w:r w:rsidRPr="000451A1">
        <w:tab/>
        <w:t>rozmnażania zwierzęcia, z</w:t>
      </w:r>
      <w:r w:rsidR="00E363F2" w:rsidRPr="000451A1">
        <w:t xml:space="preserve"> </w:t>
      </w:r>
      <w:r w:rsidRPr="000451A1">
        <w:t>wyjątkiem psów będących na stanie szkoły policyjnej;</w:t>
      </w:r>
    </w:p>
    <w:p w14:paraId="2A048D96" w14:textId="275450D2" w:rsidR="009A794F" w:rsidRPr="000451A1" w:rsidRDefault="009A794F" w:rsidP="009A794F">
      <w:pPr>
        <w:pStyle w:val="ZPKTzmpktartykuempunktem"/>
      </w:pPr>
      <w:r w:rsidRPr="000451A1">
        <w:t>3)</w:t>
      </w:r>
      <w:r w:rsidRPr="000451A1">
        <w:tab/>
        <w:t>wykorzystywania zwierzęcia w</w:t>
      </w:r>
      <w:r w:rsidR="00E363F2" w:rsidRPr="000451A1">
        <w:t xml:space="preserve"> </w:t>
      </w:r>
      <w:r w:rsidRPr="000451A1">
        <w:t>celach zarobkowych.</w:t>
      </w:r>
    </w:p>
    <w:p w14:paraId="0BB87F8C" w14:textId="00C69B75" w:rsidR="009A794F" w:rsidRPr="000451A1" w:rsidRDefault="009A794F" w:rsidP="00B55037">
      <w:pPr>
        <w:pStyle w:val="ZARTzmartartykuempunktem"/>
      </w:pPr>
      <w:r w:rsidRPr="000451A1">
        <w:t>Art.</w:t>
      </w:r>
      <w:r w:rsidR="00E363F2" w:rsidRPr="000451A1">
        <w:t xml:space="preserve"> </w:t>
      </w:r>
      <w:r w:rsidRPr="000451A1">
        <w:t>145s.</w:t>
      </w:r>
      <w:r w:rsidR="00E363F2" w:rsidRPr="000451A1">
        <w:t xml:space="preserve"> </w:t>
      </w:r>
      <w:r w:rsidRPr="000451A1">
        <w:t>1.</w:t>
      </w:r>
      <w:r w:rsidR="00E363F2" w:rsidRPr="000451A1">
        <w:t xml:space="preserve"> </w:t>
      </w:r>
      <w:r w:rsidRPr="000451A1">
        <w:t>Psa służbowego lub konia służbowego wycofuje się z</w:t>
      </w:r>
      <w:r w:rsidR="00E363F2" w:rsidRPr="000451A1">
        <w:t xml:space="preserve"> </w:t>
      </w:r>
      <w:r w:rsidRPr="000451A1">
        <w:t>użycia w</w:t>
      </w:r>
      <w:r w:rsidR="00CF5B80">
        <w:t> </w:t>
      </w:r>
      <w:r w:rsidRPr="000451A1">
        <w:t>przypadku:</w:t>
      </w:r>
    </w:p>
    <w:p w14:paraId="4001DF59" w14:textId="77777777" w:rsidR="009A794F" w:rsidRPr="000451A1" w:rsidRDefault="009A794F" w:rsidP="009A794F">
      <w:pPr>
        <w:pStyle w:val="ZPKTzmpktartykuempunktem"/>
      </w:pPr>
      <w:r w:rsidRPr="000451A1">
        <w:t>1)</w:t>
      </w:r>
      <w:r w:rsidRPr="000451A1">
        <w:tab/>
        <w:t>trwałej utraty sprawności użytkowej;</w:t>
      </w:r>
    </w:p>
    <w:p w14:paraId="22E229BB" w14:textId="77777777" w:rsidR="009A794F" w:rsidRPr="000451A1" w:rsidRDefault="009A794F" w:rsidP="009A794F">
      <w:pPr>
        <w:pStyle w:val="ZPKTzmpktartykuempunktem"/>
      </w:pPr>
      <w:r w:rsidRPr="000451A1">
        <w:t>2)</w:t>
      </w:r>
      <w:r w:rsidRPr="000451A1">
        <w:tab/>
        <w:t>wystąpienia stanu chorobowego nierokującego poprawy;</w:t>
      </w:r>
    </w:p>
    <w:p w14:paraId="5967C0F3" w14:textId="77777777" w:rsidR="009A794F" w:rsidRPr="000451A1" w:rsidRDefault="009A794F" w:rsidP="009A794F">
      <w:pPr>
        <w:pStyle w:val="ZPKTzmpktartykuempunktem"/>
      </w:pPr>
      <w:r w:rsidRPr="000451A1">
        <w:t>3)</w:t>
      </w:r>
      <w:r w:rsidRPr="000451A1">
        <w:tab/>
        <w:t>wystąpienia narowów u konia;</w:t>
      </w:r>
    </w:p>
    <w:p w14:paraId="7C621832" w14:textId="42B9674C" w:rsidR="009A794F" w:rsidRPr="000451A1" w:rsidRDefault="009A794F" w:rsidP="009A794F">
      <w:pPr>
        <w:pStyle w:val="ZPKTzmpktartykuempunktem"/>
      </w:pPr>
      <w:r w:rsidRPr="000451A1">
        <w:t>4)</w:t>
      </w:r>
      <w:r w:rsidRPr="000451A1">
        <w:tab/>
        <w:t>braku postępów w</w:t>
      </w:r>
      <w:r w:rsidR="00E363F2" w:rsidRPr="000451A1">
        <w:t xml:space="preserve"> </w:t>
      </w:r>
      <w:r w:rsidRPr="000451A1">
        <w:t>szkoleniu rokujących osiągnięcie odpowiedniego poziomu wyszkolenia zwierzęcia;</w:t>
      </w:r>
    </w:p>
    <w:p w14:paraId="5A4721E9" w14:textId="10C6920D" w:rsidR="009A794F" w:rsidRPr="000451A1" w:rsidRDefault="009A794F" w:rsidP="009A794F">
      <w:pPr>
        <w:pStyle w:val="ZPKTzmpktartykuempunktem"/>
      </w:pPr>
      <w:r w:rsidRPr="000451A1">
        <w:t>5)</w:t>
      </w:r>
      <w:r w:rsidRPr="000451A1">
        <w:tab/>
        <w:t>padnięcia albo konieczności jego bezzwłocznego uśmiercenia na zasadach określonych w</w:t>
      </w:r>
      <w:r w:rsidR="00E363F2" w:rsidRPr="000451A1">
        <w:t xml:space="preserve"> </w:t>
      </w:r>
      <w:r w:rsidRPr="000451A1">
        <w:t>ustawie z</w:t>
      </w:r>
      <w:r w:rsidR="00E363F2" w:rsidRPr="000451A1">
        <w:t xml:space="preserve"> </w:t>
      </w:r>
      <w:r w:rsidRPr="000451A1">
        <w:t>dnia 21</w:t>
      </w:r>
      <w:r w:rsidR="00E363F2" w:rsidRPr="000451A1">
        <w:t xml:space="preserve"> </w:t>
      </w:r>
      <w:r w:rsidRPr="000451A1">
        <w:t>sierpnia 1997</w:t>
      </w:r>
      <w:r w:rsidR="00E363F2" w:rsidRPr="000451A1">
        <w:t xml:space="preserve"> </w:t>
      </w:r>
      <w:r w:rsidRPr="000451A1">
        <w:t>r. o</w:t>
      </w:r>
      <w:r w:rsidR="00E363F2" w:rsidRPr="000451A1">
        <w:t xml:space="preserve"> </w:t>
      </w:r>
      <w:r w:rsidRPr="000451A1">
        <w:t>ochronie zwierząt;</w:t>
      </w:r>
    </w:p>
    <w:p w14:paraId="75ECC946" w14:textId="77777777" w:rsidR="009A794F" w:rsidRPr="000451A1" w:rsidRDefault="009A794F" w:rsidP="009A794F">
      <w:pPr>
        <w:pStyle w:val="ZPKTzmpktartykuempunktem"/>
      </w:pPr>
      <w:r w:rsidRPr="000451A1">
        <w:t>6)</w:t>
      </w:r>
      <w:r w:rsidRPr="000451A1">
        <w:tab/>
        <w:t>jego kradzieży albo zaginięcia.</w:t>
      </w:r>
    </w:p>
    <w:p w14:paraId="17F27646" w14:textId="0B5E5A4D" w:rsidR="009A794F" w:rsidRPr="000451A1" w:rsidRDefault="009A794F" w:rsidP="009A794F">
      <w:pPr>
        <w:pStyle w:val="ZUSTzmustartykuempunktem"/>
      </w:pPr>
      <w:r w:rsidRPr="000451A1">
        <w:t>2.</w:t>
      </w:r>
      <w:r w:rsidR="00E363F2" w:rsidRPr="000451A1">
        <w:t xml:space="preserve"> </w:t>
      </w:r>
      <w:r w:rsidRPr="000451A1">
        <w:t>Pies służbowy lub koń służbowy będące po raz pierwszy w</w:t>
      </w:r>
      <w:r w:rsidR="00E363F2" w:rsidRPr="000451A1">
        <w:t xml:space="preserve"> </w:t>
      </w:r>
      <w:r w:rsidRPr="000451A1">
        <w:t>trakcie szkolenia w</w:t>
      </w:r>
      <w:r w:rsidR="00CF5B80">
        <w:t> </w:t>
      </w:r>
      <w:r w:rsidRPr="000451A1">
        <w:t>przypadkach, o</w:t>
      </w:r>
      <w:r w:rsidR="00E363F2" w:rsidRPr="000451A1">
        <w:t xml:space="preserve"> </w:t>
      </w:r>
      <w:r w:rsidRPr="000451A1">
        <w:t>których mowa w</w:t>
      </w:r>
      <w:r w:rsidR="00E363F2" w:rsidRPr="000451A1">
        <w:t xml:space="preserve"> </w:t>
      </w:r>
      <w:r w:rsidRPr="000451A1">
        <w:t>ust.</w:t>
      </w:r>
      <w:r w:rsidR="00E363F2" w:rsidRPr="000451A1">
        <w:t xml:space="preserve"> </w:t>
      </w:r>
      <w:r w:rsidRPr="000451A1">
        <w:t>1 pkt</w:t>
      </w:r>
      <w:r w:rsidR="00E363F2" w:rsidRPr="000451A1">
        <w:t xml:space="preserve"> </w:t>
      </w:r>
      <w:r w:rsidRPr="000451A1">
        <w:t>2 lub 4, podlegają wymianie albo zwrotowi sprzedawcy na zasadach określonych w</w:t>
      </w:r>
      <w:r w:rsidR="00E363F2" w:rsidRPr="000451A1">
        <w:t xml:space="preserve"> </w:t>
      </w:r>
      <w:r w:rsidRPr="000451A1">
        <w:t>ustawie z</w:t>
      </w:r>
      <w:r w:rsidR="00E363F2" w:rsidRPr="000451A1">
        <w:t xml:space="preserve"> </w:t>
      </w:r>
      <w:r w:rsidRPr="000451A1">
        <w:t>dnia 23</w:t>
      </w:r>
      <w:r w:rsidR="00E363F2" w:rsidRPr="000451A1">
        <w:t xml:space="preserve"> </w:t>
      </w:r>
      <w:r w:rsidRPr="000451A1">
        <w:t>kwietnia 1964</w:t>
      </w:r>
      <w:r w:rsidR="00E363F2" w:rsidRPr="000451A1">
        <w:t xml:space="preserve"> </w:t>
      </w:r>
      <w:r w:rsidRPr="000451A1">
        <w:t>r. – Kodeks cywilny (Dz.</w:t>
      </w:r>
      <w:r w:rsidR="00E363F2" w:rsidRPr="000451A1">
        <w:t xml:space="preserve"> </w:t>
      </w:r>
      <w:r w:rsidRPr="000451A1">
        <w:t>U. z</w:t>
      </w:r>
      <w:r w:rsidR="00E363F2" w:rsidRPr="000451A1">
        <w:t xml:space="preserve"> </w:t>
      </w:r>
      <w:r w:rsidRPr="000451A1">
        <w:t>2020</w:t>
      </w:r>
      <w:r w:rsidR="00E363F2" w:rsidRPr="000451A1">
        <w:t xml:space="preserve"> </w:t>
      </w:r>
      <w:r w:rsidRPr="000451A1">
        <w:t>r. poz.</w:t>
      </w:r>
      <w:r w:rsidR="00E363F2" w:rsidRPr="000451A1">
        <w:t xml:space="preserve"> </w:t>
      </w:r>
      <w:r w:rsidRPr="000451A1">
        <w:t>1740 i 2320). W</w:t>
      </w:r>
      <w:r w:rsidR="00E363F2" w:rsidRPr="000451A1">
        <w:t xml:space="preserve"> </w:t>
      </w:r>
      <w:r w:rsidRPr="000451A1">
        <w:t>przypadkach, o</w:t>
      </w:r>
      <w:r w:rsidR="00E363F2" w:rsidRPr="000451A1">
        <w:t xml:space="preserve"> </w:t>
      </w:r>
      <w:r w:rsidRPr="000451A1">
        <w:t>których mowa w</w:t>
      </w:r>
      <w:r w:rsidR="00E363F2" w:rsidRPr="000451A1">
        <w:t xml:space="preserve"> </w:t>
      </w:r>
      <w:r w:rsidRPr="000451A1">
        <w:t>zdaniu pierwszym, nie mają zastosowania przepisy określone w</w:t>
      </w:r>
      <w:r w:rsidR="00E363F2" w:rsidRPr="000451A1">
        <w:t xml:space="preserve"> </w:t>
      </w:r>
      <w:r w:rsidRPr="000451A1">
        <w:t>art.</w:t>
      </w:r>
      <w:r w:rsidR="00E363F2" w:rsidRPr="000451A1">
        <w:t xml:space="preserve"> </w:t>
      </w:r>
      <w:r w:rsidRPr="000451A1">
        <w:t>145l ust.</w:t>
      </w:r>
      <w:r w:rsidR="00E363F2" w:rsidRPr="000451A1">
        <w:t xml:space="preserve"> </w:t>
      </w:r>
      <w:r w:rsidRPr="000451A1">
        <w:t>4, art.</w:t>
      </w:r>
      <w:r w:rsidR="00E363F2" w:rsidRPr="000451A1">
        <w:t xml:space="preserve"> </w:t>
      </w:r>
      <w:r w:rsidRPr="000451A1">
        <w:t>145n–145r i</w:t>
      </w:r>
      <w:r w:rsidR="00CF5B80">
        <w:t> </w:t>
      </w:r>
      <w:r w:rsidRPr="000451A1">
        <w:t>art.</w:t>
      </w:r>
      <w:r w:rsidR="00E363F2" w:rsidRPr="000451A1">
        <w:t xml:space="preserve"> </w:t>
      </w:r>
      <w:r w:rsidRPr="000451A1">
        <w:t>145t–145v.</w:t>
      </w:r>
    </w:p>
    <w:p w14:paraId="4BB00803" w14:textId="6DC87BA3" w:rsidR="009A794F" w:rsidRPr="000451A1" w:rsidRDefault="009A794F" w:rsidP="009A794F">
      <w:pPr>
        <w:pStyle w:val="ZUSTzmustartykuempunktem"/>
      </w:pPr>
      <w:r w:rsidRPr="000451A1">
        <w:t>3. Psa służbowego lub konia służbowego można wycofać z</w:t>
      </w:r>
      <w:r w:rsidR="00E363F2" w:rsidRPr="000451A1">
        <w:t xml:space="preserve"> </w:t>
      </w:r>
      <w:r w:rsidRPr="000451A1">
        <w:t>użycia po ukończeniu:</w:t>
      </w:r>
    </w:p>
    <w:p w14:paraId="3B3037DA" w14:textId="77777777" w:rsidR="009A794F" w:rsidRPr="000451A1" w:rsidRDefault="009A794F" w:rsidP="009A794F">
      <w:pPr>
        <w:pStyle w:val="ZPKTzmpktartykuempunktem"/>
      </w:pPr>
      <w:r w:rsidRPr="000451A1">
        <w:t>1)</w:t>
      </w:r>
      <w:r w:rsidRPr="000451A1">
        <w:tab/>
        <w:t>dziewiątego roku życia przez psa;</w:t>
      </w:r>
    </w:p>
    <w:p w14:paraId="43DB7B17" w14:textId="77777777" w:rsidR="009A794F" w:rsidRPr="000451A1" w:rsidRDefault="009A794F" w:rsidP="009A794F">
      <w:pPr>
        <w:pStyle w:val="ZPKTzmpktartykuempunktem"/>
      </w:pPr>
      <w:r w:rsidRPr="000451A1">
        <w:t>2)</w:t>
      </w:r>
      <w:r w:rsidRPr="000451A1">
        <w:tab/>
        <w:t>piętnastego roku życia przez konia.</w:t>
      </w:r>
    </w:p>
    <w:p w14:paraId="560DF37A" w14:textId="754A3927" w:rsidR="009A794F" w:rsidRPr="000451A1" w:rsidRDefault="009A794F" w:rsidP="009A794F">
      <w:pPr>
        <w:pStyle w:val="ZUSTzmustartykuempunktem"/>
      </w:pPr>
      <w:r w:rsidRPr="000451A1">
        <w:lastRenderedPageBreak/>
        <w:t>4.</w:t>
      </w:r>
      <w:r w:rsidR="00E363F2" w:rsidRPr="000451A1">
        <w:t xml:space="preserve"> </w:t>
      </w:r>
      <w:r w:rsidRPr="000451A1">
        <w:t>Psa służbowego lub konia służbowego wycofuje z</w:t>
      </w:r>
      <w:r w:rsidR="00E363F2" w:rsidRPr="000451A1">
        <w:t xml:space="preserve"> </w:t>
      </w:r>
      <w:r w:rsidRPr="000451A1">
        <w:t>użycia kierownik jednostki organizacyjnej Policji, na której stanie znajduje się zwierzę.</w:t>
      </w:r>
    </w:p>
    <w:p w14:paraId="70426C27" w14:textId="0C7EA45D" w:rsidR="009A794F" w:rsidRPr="000451A1" w:rsidRDefault="009A794F" w:rsidP="009A794F">
      <w:pPr>
        <w:pStyle w:val="ZARTzmartartykuempunktem"/>
      </w:pPr>
      <w:r w:rsidRPr="000451A1">
        <w:t>Art.</w:t>
      </w:r>
      <w:r w:rsidR="00E363F2" w:rsidRPr="000451A1">
        <w:t xml:space="preserve"> </w:t>
      </w:r>
      <w:r w:rsidRPr="000451A1">
        <w:t>145t.</w:t>
      </w:r>
      <w:r w:rsidR="00E363F2" w:rsidRPr="000451A1">
        <w:t xml:space="preserve"> </w:t>
      </w:r>
      <w:r w:rsidRPr="000451A1">
        <w:t>Nadzór nad psami służbowymi, końmi służbowymi, psami służbowymi wycofanymi z użycia oraz końmi służbowymi wycofanymi z</w:t>
      </w:r>
      <w:r w:rsidR="00E363F2" w:rsidRPr="000451A1">
        <w:t xml:space="preserve"> </w:t>
      </w:r>
      <w:r w:rsidRPr="000451A1">
        <w:t>użycia sprawuje kierownik jednostki organizacyjnej Policji, na której stanie zwierzęta się znajdują.</w:t>
      </w:r>
    </w:p>
    <w:p w14:paraId="3F3C1665" w14:textId="34CCB0F3" w:rsidR="009A794F" w:rsidRPr="000451A1" w:rsidRDefault="009A794F" w:rsidP="009A794F">
      <w:pPr>
        <w:pStyle w:val="ZARTzmartartykuempunktem"/>
      </w:pPr>
      <w:r w:rsidRPr="000451A1">
        <w:t>Art.</w:t>
      </w:r>
      <w:r w:rsidR="00E363F2" w:rsidRPr="000451A1">
        <w:t xml:space="preserve"> </w:t>
      </w:r>
      <w:r w:rsidRPr="000451A1">
        <w:t>145u.</w:t>
      </w:r>
      <w:r w:rsidR="00E363F2" w:rsidRPr="000451A1">
        <w:t xml:space="preserve"> </w:t>
      </w:r>
      <w:r w:rsidRPr="000451A1">
        <w:t>1.</w:t>
      </w:r>
      <w:r w:rsidR="00E363F2" w:rsidRPr="000451A1">
        <w:t xml:space="preserve"> </w:t>
      </w:r>
      <w:r w:rsidRPr="000451A1">
        <w:t>Opiekun i</w:t>
      </w:r>
      <w:r w:rsidR="00E363F2" w:rsidRPr="000451A1">
        <w:t xml:space="preserve"> </w:t>
      </w:r>
      <w:r w:rsidRPr="000451A1">
        <w:t>przedstawiciel organizacji,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145n ust.</w:t>
      </w:r>
      <w:r w:rsidR="00CF5B80">
        <w:t> </w:t>
      </w:r>
      <w:r w:rsidRPr="000451A1">
        <w:t>9, w</w:t>
      </w:r>
      <w:r w:rsidR="00E363F2" w:rsidRPr="000451A1">
        <w:t xml:space="preserve"> </w:t>
      </w:r>
      <w:r w:rsidRPr="000451A1">
        <w:t>celu umożliwienia sprawowania nadzoru, na żądanie policjanta lub pracownika wyznaczonego przez kierownika jednostki organizacyjnej Policji, na której stanie znajduje się zwierzę, okazuje zwierzę, a</w:t>
      </w:r>
      <w:r w:rsidR="00E363F2" w:rsidRPr="000451A1">
        <w:t xml:space="preserve"> </w:t>
      </w:r>
      <w:r w:rsidRPr="000451A1">
        <w:t>opiekun konia okazuje dodatkowo paszport konia.</w:t>
      </w:r>
    </w:p>
    <w:p w14:paraId="7F33EED7" w14:textId="3F1F7B90" w:rsidR="009A794F" w:rsidRPr="000451A1" w:rsidRDefault="009A794F" w:rsidP="009A794F">
      <w:pPr>
        <w:pStyle w:val="ZUSTzmustartykuempunktem"/>
      </w:pPr>
      <w:r w:rsidRPr="000451A1">
        <w:t>2.</w:t>
      </w:r>
      <w:r w:rsidR="00E363F2" w:rsidRPr="000451A1">
        <w:t xml:space="preserve"> </w:t>
      </w:r>
      <w:r w:rsidRPr="000451A1">
        <w:t>Opiekun psa służbowego lub opiekun konia służbowego niezwłocznie powiadamia kierownika jednostki organizacyjnej Policji, na której stanie znajduje się zwierzę, o:</w:t>
      </w:r>
    </w:p>
    <w:p w14:paraId="065E9942" w14:textId="72E69BE8" w:rsidR="009A794F" w:rsidRPr="000451A1" w:rsidRDefault="009A794F" w:rsidP="009A794F">
      <w:pPr>
        <w:pStyle w:val="ZPKTzmpktartykuempunktem"/>
      </w:pPr>
      <w:r w:rsidRPr="000451A1">
        <w:t>1)</w:t>
      </w:r>
      <w:r w:rsidRPr="000451A1">
        <w:tab/>
        <w:t>zmianie stałego miejsca przebywania lub chowu zwierzęcia, zmianie miejsca przebywania zwierzęcia trwającej dłużej niż 30</w:t>
      </w:r>
      <w:r w:rsidR="00E363F2" w:rsidRPr="000451A1">
        <w:t xml:space="preserve"> </w:t>
      </w:r>
      <w:r w:rsidRPr="000451A1">
        <w:t>dni, o</w:t>
      </w:r>
      <w:r w:rsidR="00E363F2" w:rsidRPr="000451A1">
        <w:t xml:space="preserve"> </w:t>
      </w:r>
      <w:r w:rsidRPr="000451A1">
        <w:t>ile nie przebywa ono w</w:t>
      </w:r>
      <w:r w:rsidR="00CF5B80">
        <w:t> </w:t>
      </w:r>
      <w:r w:rsidRPr="000451A1">
        <w:t>obiekcie należącym do tej jednostki organizacyjnej Policji;</w:t>
      </w:r>
    </w:p>
    <w:p w14:paraId="762A22DC" w14:textId="412DE813" w:rsidR="009A794F" w:rsidRPr="000451A1" w:rsidRDefault="009A794F" w:rsidP="009A794F">
      <w:pPr>
        <w:pStyle w:val="ZPKTzmpktartykuempunktem"/>
      </w:pPr>
      <w:r w:rsidRPr="000451A1">
        <w:t>2)</w:t>
      </w:r>
      <w:r w:rsidRPr="000451A1">
        <w:tab/>
        <w:t>padnięciu albo konieczności bezzwłocznego uśmiercenia zwierzęcia na zasadach określonych w</w:t>
      </w:r>
      <w:r w:rsidR="00E363F2" w:rsidRPr="000451A1">
        <w:t xml:space="preserve"> </w:t>
      </w:r>
      <w:r w:rsidRPr="000451A1">
        <w:t>ustawie z</w:t>
      </w:r>
      <w:r w:rsidR="00E363F2" w:rsidRPr="000451A1">
        <w:t xml:space="preserve"> </w:t>
      </w:r>
      <w:r w:rsidRPr="000451A1">
        <w:t>dnia 21</w:t>
      </w:r>
      <w:r w:rsidR="00E363F2" w:rsidRPr="000451A1">
        <w:t xml:space="preserve"> </w:t>
      </w:r>
      <w:r w:rsidRPr="000451A1">
        <w:t>sierpnia 1997</w:t>
      </w:r>
      <w:r w:rsidR="00E363F2" w:rsidRPr="000451A1">
        <w:t xml:space="preserve"> </w:t>
      </w:r>
      <w:r w:rsidRPr="000451A1">
        <w:t>r. o</w:t>
      </w:r>
      <w:r w:rsidR="00E363F2" w:rsidRPr="000451A1">
        <w:t xml:space="preserve"> </w:t>
      </w:r>
      <w:r w:rsidRPr="000451A1">
        <w:t>ochronie zwierząt, utracie albo zaginięciu zwierzęcia oraz o okolicznościach tych zdarzeń.</w:t>
      </w:r>
    </w:p>
    <w:p w14:paraId="4988405E" w14:textId="343007E7" w:rsidR="009A794F" w:rsidRPr="000451A1" w:rsidRDefault="009A794F" w:rsidP="009A794F">
      <w:pPr>
        <w:pStyle w:val="ZUSTzmustartykuempunktem"/>
      </w:pPr>
      <w:r w:rsidRPr="000451A1">
        <w:t>3.</w:t>
      </w:r>
      <w:r w:rsidR="00E363F2" w:rsidRPr="000451A1">
        <w:t xml:space="preserve"> </w:t>
      </w:r>
      <w:r w:rsidRPr="000451A1">
        <w:t>Opiekun psa służbowego wycofanego z użycia, opiekun konia służbowego wycofanego z</w:t>
      </w:r>
      <w:r w:rsidR="00E363F2" w:rsidRPr="000451A1">
        <w:t xml:space="preserve"> </w:t>
      </w:r>
      <w:r w:rsidRPr="000451A1">
        <w:t>użycia oraz organizacja,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145n ust.</w:t>
      </w:r>
      <w:r w:rsidR="00E363F2" w:rsidRPr="000451A1">
        <w:t xml:space="preserve"> </w:t>
      </w:r>
      <w:r w:rsidRPr="000451A1">
        <w:t>9, niezwłocznie, jednak nie później niż w terminie 7 dni, powiadamiają kierownika jednostki organizacyjnej Policji, na której stanie znajduje się zwierzę, o:</w:t>
      </w:r>
    </w:p>
    <w:p w14:paraId="05345FA8" w14:textId="7A855F3B" w:rsidR="009A794F" w:rsidRPr="000451A1" w:rsidRDefault="009A794F" w:rsidP="009A794F">
      <w:pPr>
        <w:pStyle w:val="ZPKTzmpktartykuempunktem"/>
      </w:pPr>
      <w:r w:rsidRPr="000451A1">
        <w:t>1)</w:t>
      </w:r>
      <w:r w:rsidRPr="000451A1">
        <w:tab/>
        <w:t>zmianie stałego miejsca przebywania lub chowu zwierzęcia, zmianie miejsca przebywania zwierzęcia trwającej dłużej niż 3</w:t>
      </w:r>
      <w:r w:rsidR="00CF5B80">
        <w:t>0 dni, o ile nie przebywa ono w </w:t>
      </w:r>
      <w:r w:rsidRPr="000451A1">
        <w:t>obiekcie należącym do tej jednostki organizacyjnej Policji;</w:t>
      </w:r>
    </w:p>
    <w:p w14:paraId="454669F3" w14:textId="77777777" w:rsidR="009A794F" w:rsidRPr="000451A1" w:rsidRDefault="009A794F" w:rsidP="009A794F">
      <w:pPr>
        <w:pStyle w:val="ZPKTzmpktartykuempunktem"/>
      </w:pPr>
      <w:r w:rsidRPr="000451A1">
        <w:t>2)</w:t>
      </w:r>
      <w:r w:rsidRPr="000451A1">
        <w:tab/>
        <w:t>padnięciu albo konieczności bezzwłocznego uśmiercenia zwierzęcia na zasadach określonych w ustawie z dnia 21 sierpnia 1997 r. o ochronie zwierząt, utracie albo zaginięciu zwierzęcia oraz o okolicznościach tych zdarzeń.</w:t>
      </w:r>
    </w:p>
    <w:p w14:paraId="395B78C7" w14:textId="4D0F6A7A" w:rsidR="009A794F" w:rsidRPr="000451A1" w:rsidRDefault="009A794F" w:rsidP="00B55037">
      <w:pPr>
        <w:pStyle w:val="ZARTzmartartykuempunktem"/>
      </w:pPr>
      <w:r w:rsidRPr="000451A1">
        <w:t>Art.</w:t>
      </w:r>
      <w:r w:rsidR="00E363F2" w:rsidRPr="000451A1">
        <w:t xml:space="preserve"> </w:t>
      </w:r>
      <w:r w:rsidRPr="000451A1">
        <w:t>145v.</w:t>
      </w:r>
      <w:r w:rsidR="00E363F2" w:rsidRPr="000451A1">
        <w:t xml:space="preserve"> </w:t>
      </w:r>
      <w:r w:rsidRPr="000451A1">
        <w:t>1.</w:t>
      </w:r>
      <w:r w:rsidR="00E363F2" w:rsidRPr="000451A1">
        <w:t xml:space="preserve"> </w:t>
      </w:r>
      <w:r w:rsidRPr="000451A1">
        <w:t>Psa służbowego, konia służbowego, psa służbowego wycofanego z</w:t>
      </w:r>
      <w:r w:rsidR="00CF5B80">
        <w:t> </w:t>
      </w:r>
      <w:r w:rsidRPr="000451A1">
        <w:t>użycia albo konia służbowego wycofanego z</w:t>
      </w:r>
      <w:r w:rsidR="00E363F2" w:rsidRPr="000451A1">
        <w:t xml:space="preserve"> </w:t>
      </w:r>
      <w:r w:rsidRPr="000451A1">
        <w:t>użycia odbiera się opiekunowi lub organizacji,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145n ust.</w:t>
      </w:r>
      <w:r w:rsidR="00E363F2" w:rsidRPr="000451A1">
        <w:t xml:space="preserve"> </w:t>
      </w:r>
      <w:r w:rsidRPr="000451A1">
        <w:t>9, w</w:t>
      </w:r>
      <w:r w:rsidR="00E363F2" w:rsidRPr="000451A1">
        <w:t xml:space="preserve"> </w:t>
      </w:r>
      <w:r w:rsidRPr="000451A1">
        <w:t>przypadku:</w:t>
      </w:r>
    </w:p>
    <w:p w14:paraId="05353A8C" w14:textId="77777777" w:rsidR="009A794F" w:rsidRPr="000451A1" w:rsidRDefault="009A794F" w:rsidP="009A794F">
      <w:pPr>
        <w:pStyle w:val="ZPKTzmpktartykuempunktem"/>
      </w:pPr>
      <w:r w:rsidRPr="000451A1">
        <w:t>1)</w:t>
      </w:r>
      <w:r w:rsidRPr="000451A1">
        <w:tab/>
        <w:t>stwierdzenia zaniedbania zwierzęcia;</w:t>
      </w:r>
    </w:p>
    <w:p w14:paraId="6613AE93" w14:textId="2632EB83" w:rsidR="009A794F" w:rsidRPr="000451A1" w:rsidRDefault="009A794F" w:rsidP="009A794F">
      <w:pPr>
        <w:pStyle w:val="ZPKTzmpktartykuempunktem"/>
      </w:pPr>
      <w:r w:rsidRPr="000451A1">
        <w:lastRenderedPageBreak/>
        <w:t>2)</w:t>
      </w:r>
      <w:r w:rsidRPr="000451A1">
        <w:tab/>
        <w:t>niewywiązywania się z</w:t>
      </w:r>
      <w:r w:rsidR="00E363F2" w:rsidRPr="000451A1">
        <w:t xml:space="preserve"> </w:t>
      </w:r>
      <w:r w:rsidRPr="000451A1">
        <w:t>obowiązków opieki nad zwierzęciem lub postępowania wbrew zakazom, o</w:t>
      </w:r>
      <w:r w:rsidR="00E363F2" w:rsidRPr="000451A1">
        <w:t xml:space="preserve"> </w:t>
      </w:r>
      <w:r w:rsidRPr="000451A1">
        <w:t>których mowa w</w:t>
      </w:r>
      <w:r w:rsidR="00E363F2" w:rsidRPr="000451A1">
        <w:t xml:space="preserve"> </w:t>
      </w:r>
      <w:r w:rsidRPr="000451A1">
        <w:t>art.</w:t>
      </w:r>
      <w:r w:rsidR="00E363F2" w:rsidRPr="000451A1">
        <w:t xml:space="preserve"> </w:t>
      </w:r>
      <w:r w:rsidRPr="000451A1">
        <w:t>145r;</w:t>
      </w:r>
    </w:p>
    <w:p w14:paraId="1C1D3391" w14:textId="77777777" w:rsidR="009A794F" w:rsidRPr="000451A1" w:rsidRDefault="009A794F" w:rsidP="009A794F">
      <w:pPr>
        <w:pStyle w:val="ZPKTzmpktartykuempunktem"/>
      </w:pPr>
      <w:r w:rsidRPr="000451A1">
        <w:t>3)</w:t>
      </w:r>
      <w:r w:rsidRPr="000451A1">
        <w:tab/>
        <w:t>rezygnacji ze sprawowania opieki nad zwierzęciem.</w:t>
      </w:r>
    </w:p>
    <w:p w14:paraId="27500650" w14:textId="466DA605" w:rsidR="009A794F" w:rsidRPr="00267B94" w:rsidRDefault="009A794F" w:rsidP="009A794F">
      <w:pPr>
        <w:pStyle w:val="ZUSTzmustartykuempunktem"/>
      </w:pPr>
      <w:r w:rsidRPr="000451A1">
        <w:t>2.</w:t>
      </w:r>
      <w:r w:rsidR="00E363F2" w:rsidRPr="000451A1">
        <w:t xml:space="preserve"> </w:t>
      </w:r>
      <w:r w:rsidRPr="008A428A">
        <w:t>Do czasu powierzenia psa służbowego, konia służbowego, psa służbowego wycofanego z użycia lub konia służbowego wycofanego z</w:t>
      </w:r>
      <w:r w:rsidR="00E363F2" w:rsidRPr="008A428A">
        <w:t xml:space="preserve"> </w:t>
      </w:r>
      <w:r w:rsidRPr="008A428A">
        <w:t>użycia innemu opiekunowi</w:t>
      </w:r>
      <w:r w:rsidR="00275575" w:rsidRPr="008A428A">
        <w:t>,</w:t>
      </w:r>
      <w:r w:rsidRPr="008A428A">
        <w:t xml:space="preserve"> opiekę nad zwierzęciem sprawuje jednostka organizacyjna Policji, na której stanie zwierzę się znajduje</w:t>
      </w:r>
      <w:r w:rsidR="00F13CC2" w:rsidRPr="008A428A">
        <w:t>,</w:t>
      </w:r>
      <w:r w:rsidRPr="008A428A">
        <w:t xml:space="preserve"> albo jednostka organizacyjna Policji wskazana przez Komendanta Głównego Policji.</w:t>
      </w:r>
    </w:p>
    <w:p w14:paraId="440EED39" w14:textId="1424BC1A" w:rsidR="009A794F" w:rsidRPr="000451A1" w:rsidRDefault="009A794F" w:rsidP="009A794F">
      <w:pPr>
        <w:pStyle w:val="ZUSTzmustartykuempunktem"/>
      </w:pPr>
      <w:r w:rsidRPr="000451A1">
        <w:t>3.</w:t>
      </w:r>
      <w:r w:rsidR="00E363F2" w:rsidRPr="000451A1">
        <w:t xml:space="preserve"> </w:t>
      </w:r>
      <w:r w:rsidRPr="000451A1">
        <w:t>W</w:t>
      </w:r>
      <w:r w:rsidR="00E363F2" w:rsidRPr="000451A1">
        <w:t xml:space="preserve"> </w:t>
      </w:r>
      <w:r w:rsidRPr="000451A1">
        <w:t>przypadku przeniesienia opiekuna psa służbowego lub opiekuna konia służbowego na stanowisko służbowe niezwiązane z</w:t>
      </w:r>
      <w:r w:rsidR="00E363F2" w:rsidRPr="000451A1">
        <w:t xml:space="preserve"> </w:t>
      </w:r>
      <w:r w:rsidRPr="000451A1">
        <w:t>realizacją czynności służbowych związanych z</w:t>
      </w:r>
      <w:r w:rsidR="00E363F2" w:rsidRPr="000451A1">
        <w:t xml:space="preserve"> </w:t>
      </w:r>
      <w:r w:rsidRPr="000451A1">
        <w:t>użyciem zwierzęcia lub opieką nad zwierzęciem, opieka nad tym psem lub koniem może zostać powierzona innemu opiekunowi psa służbowego lub opiekunowi konia służbowego.</w:t>
      </w:r>
    </w:p>
    <w:p w14:paraId="0BAF8C76" w14:textId="4E35FBB0" w:rsidR="009A794F" w:rsidRPr="000451A1" w:rsidRDefault="009A794F" w:rsidP="009A794F">
      <w:pPr>
        <w:pStyle w:val="ZARTzmartartykuempunktem"/>
      </w:pPr>
      <w:r w:rsidRPr="000451A1">
        <w:t>Art.</w:t>
      </w:r>
      <w:r w:rsidR="00E363F2" w:rsidRPr="000451A1">
        <w:t xml:space="preserve"> </w:t>
      </w:r>
      <w:r w:rsidRPr="000451A1">
        <w:t>145w.</w:t>
      </w:r>
      <w:r w:rsidR="00E363F2" w:rsidRPr="000451A1">
        <w:t xml:space="preserve"> </w:t>
      </w:r>
      <w:r w:rsidRPr="000451A1">
        <w:t>Minister właściwy do spraw wewnętrznych określi, w</w:t>
      </w:r>
      <w:r w:rsidR="00E363F2" w:rsidRPr="000451A1">
        <w:t xml:space="preserve"> </w:t>
      </w:r>
      <w:r w:rsidRPr="000451A1">
        <w:t>drodze rozporządzenia:</w:t>
      </w:r>
    </w:p>
    <w:p w14:paraId="68AC3BCB" w14:textId="77777777" w:rsidR="009A794F" w:rsidRPr="000451A1" w:rsidRDefault="009A794F" w:rsidP="009A794F">
      <w:pPr>
        <w:pStyle w:val="ZPKTzmpktartykuempunktem"/>
      </w:pPr>
      <w:r w:rsidRPr="000451A1">
        <w:t>1)</w:t>
      </w:r>
      <w:r w:rsidRPr="000451A1">
        <w:tab/>
        <w:t>tryb przydzielania opiekunowi psa służbowego lub konia służbowego,</w:t>
      </w:r>
    </w:p>
    <w:p w14:paraId="327ECC0A" w14:textId="270EE341" w:rsidR="009A794F" w:rsidRPr="000451A1" w:rsidRDefault="009A794F" w:rsidP="009A794F">
      <w:pPr>
        <w:pStyle w:val="ZPKTzmpktartykuempunktem"/>
      </w:pPr>
      <w:r w:rsidRPr="000451A1">
        <w:t>2)</w:t>
      </w:r>
      <w:r w:rsidRPr="000451A1">
        <w:tab/>
        <w:t>tryb rekrutacji kandydatów, którzy mogą zostać opiekunami psów służbowych wycofanych z użycia lub koni służbowych wycofanych z</w:t>
      </w:r>
      <w:r w:rsidR="00E363F2" w:rsidRPr="000451A1">
        <w:t xml:space="preserve"> </w:t>
      </w:r>
      <w:r w:rsidRPr="000451A1">
        <w:t>użycia,</w:t>
      </w:r>
    </w:p>
    <w:p w14:paraId="456667AF" w14:textId="77777777" w:rsidR="009A794F" w:rsidRPr="000451A1" w:rsidRDefault="009A794F" w:rsidP="009A794F">
      <w:pPr>
        <w:pStyle w:val="ZPKTzmpktartykuempunktem"/>
      </w:pPr>
      <w:r w:rsidRPr="000451A1">
        <w:t>3)</w:t>
      </w:r>
      <w:r w:rsidRPr="000451A1">
        <w:tab/>
        <w:t>tryb wycofywania z użycia psa służbowego i konia służbowego,</w:t>
      </w:r>
    </w:p>
    <w:p w14:paraId="04A48C6E" w14:textId="63FE6276" w:rsidR="009A794F" w:rsidRPr="000451A1" w:rsidRDefault="009A794F" w:rsidP="009A794F">
      <w:pPr>
        <w:pStyle w:val="ZPKTzmpktartykuempunktem"/>
      </w:pPr>
      <w:r w:rsidRPr="000451A1">
        <w:t>4)</w:t>
      </w:r>
      <w:r w:rsidRPr="000451A1">
        <w:tab/>
        <w:t>sposób utrzymania, profilaktyki oraz transportu psów służbowych, koni służbowych, psów służbowych wycofanych z użycia i koni służbowych wycofanych z</w:t>
      </w:r>
      <w:r w:rsidR="00E363F2" w:rsidRPr="000451A1">
        <w:t xml:space="preserve"> </w:t>
      </w:r>
      <w:r w:rsidRPr="000451A1">
        <w:t>użycia,</w:t>
      </w:r>
    </w:p>
    <w:p w14:paraId="37AC01FF" w14:textId="5A4FE218" w:rsidR="009A794F" w:rsidRPr="000451A1" w:rsidRDefault="009A794F" w:rsidP="009A794F">
      <w:pPr>
        <w:pStyle w:val="ZPKTzmpktartykuempunktem"/>
      </w:pPr>
      <w:r w:rsidRPr="000451A1">
        <w:t>5)</w:t>
      </w:r>
      <w:r w:rsidRPr="000451A1">
        <w:tab/>
        <w:t>sposób wyżywienia, wysokość normy wyżywienia psa służbowego i konia służbowego oraz normy wyżywienia psa służbowego wycofanego z użycia i konia służbowego wycofanego z</w:t>
      </w:r>
      <w:r w:rsidR="00E363F2" w:rsidRPr="000451A1">
        <w:t xml:space="preserve"> </w:t>
      </w:r>
      <w:r w:rsidRPr="000451A1">
        <w:t>użycia, jak również wysokość dziennej stawki pieniężnej na wyżywienie zwierzęcia,</w:t>
      </w:r>
    </w:p>
    <w:p w14:paraId="5CD569A7" w14:textId="26ACEC77" w:rsidR="009A794F" w:rsidRPr="000451A1" w:rsidRDefault="009A794F" w:rsidP="009A794F">
      <w:pPr>
        <w:pStyle w:val="ZPKTzmpktartykuempunktem"/>
      </w:pPr>
      <w:r w:rsidRPr="000451A1">
        <w:t>6)</w:t>
      </w:r>
      <w:r w:rsidRPr="000451A1">
        <w:tab/>
        <w:t>tryb przyznawania, wypłacania oraz zwrotu ryczałtu z</w:t>
      </w:r>
      <w:r w:rsidR="00E363F2" w:rsidRPr="000451A1">
        <w:t xml:space="preserve"> </w:t>
      </w:r>
      <w:r w:rsidRPr="000451A1">
        <w:t>tytułu kosztów wyżywienia psa służbowego, konia służbowego, psa służbowego wycofanego z użycia i konia służbowego wycofanego z</w:t>
      </w:r>
      <w:r w:rsidR="00E363F2" w:rsidRPr="000451A1">
        <w:t xml:space="preserve"> </w:t>
      </w:r>
      <w:r w:rsidRPr="000451A1">
        <w:t>użycia,</w:t>
      </w:r>
    </w:p>
    <w:p w14:paraId="02431998" w14:textId="6A9D90A4" w:rsidR="009A794F" w:rsidRPr="000451A1" w:rsidRDefault="009A794F" w:rsidP="009A794F">
      <w:pPr>
        <w:pStyle w:val="ZPKTzmpktartykuempunktem"/>
      </w:pPr>
      <w:r w:rsidRPr="000451A1">
        <w:t>7)</w:t>
      </w:r>
      <w:r w:rsidRPr="000451A1">
        <w:tab/>
        <w:t>tryb pokrywania kosztów zabiegów profilaktycznych i kosztów leczenia, w tym kosztów lekarstw, psa służbowego, konia służbowego, psa służbowego wycofanego z użycia lub konia służbowego wycofanego z</w:t>
      </w:r>
      <w:r w:rsidR="00E363F2" w:rsidRPr="000451A1">
        <w:t xml:space="preserve"> </w:t>
      </w:r>
      <w:r w:rsidRPr="000451A1">
        <w:t>użycia,</w:t>
      </w:r>
    </w:p>
    <w:p w14:paraId="63397B3D" w14:textId="729CEEF4" w:rsidR="009A794F" w:rsidRPr="000451A1" w:rsidRDefault="009A794F" w:rsidP="009A794F">
      <w:pPr>
        <w:pStyle w:val="ZPKTzmpktartykuempunktem"/>
      </w:pPr>
      <w:r w:rsidRPr="000451A1">
        <w:lastRenderedPageBreak/>
        <w:t>8)</w:t>
      </w:r>
      <w:r w:rsidRPr="000451A1">
        <w:tab/>
        <w:t>sposób sprawowania nadzoru oraz dokumentowania wykonywania czynności związanych z</w:t>
      </w:r>
      <w:r w:rsidR="00E363F2" w:rsidRPr="000451A1">
        <w:t xml:space="preserve"> </w:t>
      </w:r>
      <w:r w:rsidRPr="000451A1">
        <w:t>nadzorem nad psami służbowymi, końmi służbowymi, psami służbowymi wycofanymi z użycia oraz końmi służbowymi wycofanymi z</w:t>
      </w:r>
      <w:r w:rsidR="00E363F2" w:rsidRPr="000451A1">
        <w:t xml:space="preserve"> </w:t>
      </w:r>
      <w:r w:rsidRPr="000451A1">
        <w:t>użycia,</w:t>
      </w:r>
    </w:p>
    <w:p w14:paraId="2F39B4A5" w14:textId="76F98D7C" w:rsidR="009A794F" w:rsidRPr="000451A1" w:rsidRDefault="009A794F" w:rsidP="009A794F">
      <w:pPr>
        <w:pStyle w:val="ZPKTzmpktartykuempunktem"/>
      </w:pPr>
      <w:r w:rsidRPr="000451A1">
        <w:t>9)</w:t>
      </w:r>
      <w:r w:rsidRPr="000451A1">
        <w:tab/>
        <w:t>tryb odbierania psa służbowego, konia służbowego, psa służbowego wycofanego z</w:t>
      </w:r>
      <w:r w:rsidR="00CF5B80">
        <w:t> </w:t>
      </w:r>
      <w:r w:rsidRPr="000451A1">
        <w:t>użycia lub konia służbowego wycofanego z</w:t>
      </w:r>
      <w:r w:rsidR="00E363F2" w:rsidRPr="000451A1">
        <w:t xml:space="preserve"> </w:t>
      </w:r>
      <w:r w:rsidRPr="000451A1">
        <w:t>użycia opiekunowi lub organizacji, o</w:t>
      </w:r>
      <w:r w:rsidR="00CF5B80">
        <w:t> </w:t>
      </w:r>
      <w:r w:rsidRPr="000451A1">
        <w:t>której mowa w</w:t>
      </w:r>
      <w:r w:rsidR="00E363F2" w:rsidRPr="000451A1">
        <w:t xml:space="preserve"> </w:t>
      </w:r>
      <w:r w:rsidRPr="000451A1">
        <w:t>art.</w:t>
      </w:r>
      <w:r w:rsidR="00E363F2" w:rsidRPr="000451A1">
        <w:t xml:space="preserve"> </w:t>
      </w:r>
      <w:r w:rsidRPr="000451A1">
        <w:t>145n ust.</w:t>
      </w:r>
      <w:r w:rsidR="00E363F2" w:rsidRPr="000451A1">
        <w:t xml:space="preserve"> </w:t>
      </w:r>
      <w:r w:rsidRPr="000451A1">
        <w:t>9,</w:t>
      </w:r>
    </w:p>
    <w:p w14:paraId="53D3F47C" w14:textId="77777777" w:rsidR="009A794F" w:rsidRPr="000451A1" w:rsidRDefault="009A794F" w:rsidP="009A794F">
      <w:pPr>
        <w:pStyle w:val="ZPKTzmpktartykuempunktem"/>
      </w:pPr>
      <w:r w:rsidRPr="000451A1">
        <w:t>10)</w:t>
      </w:r>
      <w:r w:rsidRPr="000451A1">
        <w:tab/>
        <w:t>wzory dokumentów stosowanych w tych sprawach</w:t>
      </w:r>
    </w:p>
    <w:p w14:paraId="05570B06" w14:textId="4550D698" w:rsidR="009A794F" w:rsidRPr="000451A1" w:rsidRDefault="009A794F" w:rsidP="009A794F">
      <w:pPr>
        <w:pStyle w:val="ZCZWSPPKTzmczciwsppktartykuempunktem"/>
      </w:pPr>
      <w:r w:rsidRPr="000451A1">
        <w:t>–</w:t>
      </w:r>
      <w:r w:rsidR="00AE237A" w:rsidRPr="000451A1">
        <w:t xml:space="preserve"> </w:t>
      </w:r>
      <w:r w:rsidRPr="000451A1">
        <w:t>uwzględniając zapewnienie prawidłowej realizacji zadań ustawowych związanych z</w:t>
      </w:r>
      <w:r w:rsidR="00CF5B80">
        <w:t> </w:t>
      </w:r>
      <w:r w:rsidRPr="000451A1">
        <w:t>użyciem psa służbowego lub konia służbowego, zapewnienie prawidłowej opieki nad zwierzęciem, racjonalne wydatkowanie środków finansowych, zapewnienie prawidłowego dokumentowania realizowanych czynności oraz to, że wysokość dziennej stawki pieniężnej na żywienie zwierząt jest uzależniona od wagi, okresu roku i</w:t>
      </w:r>
      <w:r w:rsidR="00CF5B80">
        <w:t> </w:t>
      </w:r>
      <w:r w:rsidRPr="000451A1">
        <w:t>wykonywanych zadań przez psa służbowego, okresu roku i wykonywanych zadań przez konia służbowego, oraz że nie może ona przekroczyć 1/30 minimalnego wynagrodzenia za pracę, o którym mowa w art. 2 ust. 3</w:t>
      </w:r>
      <w:r w:rsidR="001C3F02" w:rsidRPr="000451A1">
        <w:t>–</w:t>
      </w:r>
      <w:r w:rsidRPr="000451A1">
        <w:t>5 ust</w:t>
      </w:r>
      <w:r w:rsidR="00CF5B80">
        <w:t>awy z dnia 10 października 2002 </w:t>
      </w:r>
      <w:r w:rsidRPr="000451A1">
        <w:t>r. o</w:t>
      </w:r>
      <w:r w:rsidR="00CF5B80">
        <w:t> </w:t>
      </w:r>
      <w:r w:rsidRPr="000451A1">
        <w:t>minimalnym wynagrodzeniu za pracę (Dz. U. z 2020 r. poz. 2207).”.</w:t>
      </w:r>
    </w:p>
    <w:p w14:paraId="774E8DB6" w14:textId="631F30A2" w:rsidR="009A794F" w:rsidRPr="000451A1" w:rsidRDefault="009A794F" w:rsidP="009A794F">
      <w:pPr>
        <w:pStyle w:val="ARTartustawynprozporzdzenia"/>
      </w:pPr>
      <w:r w:rsidRPr="000451A1">
        <w:rPr>
          <w:rStyle w:val="Ppogrubienie"/>
        </w:rPr>
        <w:t>Art.</w:t>
      </w:r>
      <w:r w:rsidR="00E363F2" w:rsidRPr="000451A1">
        <w:rPr>
          <w:rStyle w:val="Ppogrubienie"/>
        </w:rPr>
        <w:t> </w:t>
      </w:r>
      <w:r w:rsidRPr="000451A1">
        <w:rPr>
          <w:rStyle w:val="Ppogrubienie"/>
        </w:rPr>
        <w:t>2.</w:t>
      </w:r>
      <w:r w:rsidR="00E363F2" w:rsidRPr="000451A1">
        <w:t xml:space="preserve"> </w:t>
      </w:r>
      <w:r w:rsidRPr="000451A1">
        <w:t>W</w:t>
      </w:r>
      <w:r w:rsidR="00E363F2" w:rsidRPr="000451A1">
        <w:t xml:space="preserve"> </w:t>
      </w:r>
      <w:r w:rsidRPr="000451A1">
        <w:t>ustawie z</w:t>
      </w:r>
      <w:r w:rsidR="00E363F2" w:rsidRPr="000451A1">
        <w:t xml:space="preserve"> </w:t>
      </w:r>
      <w:r w:rsidRPr="000451A1">
        <w:t>dnia 21</w:t>
      </w:r>
      <w:r w:rsidR="00E363F2" w:rsidRPr="000451A1">
        <w:t xml:space="preserve"> </w:t>
      </w:r>
      <w:r w:rsidRPr="000451A1">
        <w:t>listopada 1967</w:t>
      </w:r>
      <w:r w:rsidR="00E363F2" w:rsidRPr="000451A1">
        <w:t xml:space="preserve"> </w:t>
      </w:r>
      <w:r w:rsidRPr="000451A1">
        <w:t>r. o</w:t>
      </w:r>
      <w:r w:rsidR="00E363F2" w:rsidRPr="000451A1">
        <w:t xml:space="preserve"> </w:t>
      </w:r>
      <w:r w:rsidRPr="000451A1">
        <w:t>powszechnym obowiązku obrony Rzeczypospolitej Polskiej (Dz.</w:t>
      </w:r>
      <w:r w:rsidR="00E363F2" w:rsidRPr="000451A1">
        <w:t xml:space="preserve"> </w:t>
      </w:r>
      <w:r w:rsidRPr="000451A1">
        <w:t>U. z</w:t>
      </w:r>
      <w:r w:rsidR="00E363F2" w:rsidRPr="000451A1">
        <w:t xml:space="preserve"> </w:t>
      </w:r>
      <w:r w:rsidRPr="000451A1">
        <w:t>2021</w:t>
      </w:r>
      <w:r w:rsidR="00E363F2" w:rsidRPr="000451A1">
        <w:t xml:space="preserve"> </w:t>
      </w:r>
      <w:r w:rsidRPr="000451A1">
        <w:t>r. poz.</w:t>
      </w:r>
      <w:r w:rsidR="00E363F2" w:rsidRPr="000451A1">
        <w:t xml:space="preserve"> </w:t>
      </w:r>
      <w:r w:rsidRPr="000451A1">
        <w:t xml:space="preserve">372) w dziale III, </w:t>
      </w:r>
      <w:r w:rsidRPr="00900D5F">
        <w:t>po rozdziale 7</w:t>
      </w:r>
      <w:r w:rsidR="00E363F2" w:rsidRPr="00900D5F">
        <w:t xml:space="preserve"> </w:t>
      </w:r>
      <w:r w:rsidRPr="000451A1">
        <w:t>dodaje się rozdział</w:t>
      </w:r>
      <w:r w:rsidR="00E363F2" w:rsidRPr="000451A1">
        <w:t xml:space="preserve"> </w:t>
      </w:r>
      <w:r w:rsidRPr="000451A1">
        <w:t>8 w</w:t>
      </w:r>
      <w:r w:rsidR="00E363F2" w:rsidRPr="000451A1">
        <w:t xml:space="preserve"> </w:t>
      </w:r>
      <w:r w:rsidRPr="000451A1">
        <w:t>brzmieniu:</w:t>
      </w:r>
    </w:p>
    <w:p w14:paraId="1B9F8996" w14:textId="77777777" w:rsidR="009A794F" w:rsidRPr="000451A1" w:rsidRDefault="009A794F" w:rsidP="009A794F">
      <w:pPr>
        <w:pStyle w:val="ZROZDZODDZOZNzmoznrozdzoddzartykuempunktem"/>
      </w:pPr>
      <w:r w:rsidRPr="000451A1">
        <w:t>„Rozdział 8</w:t>
      </w:r>
    </w:p>
    <w:p w14:paraId="526E0CBE" w14:textId="478C4380" w:rsidR="009A794F" w:rsidRPr="000451A1" w:rsidRDefault="009A794F" w:rsidP="001C3F02">
      <w:pPr>
        <w:pStyle w:val="ZROZDZODDZPRZEDMzmprzedmrozdzoddzartykuempunktem"/>
      </w:pPr>
      <w:r w:rsidRPr="000451A1">
        <w:t>Psy służbowe i</w:t>
      </w:r>
      <w:r w:rsidR="00E363F2" w:rsidRPr="000451A1">
        <w:t xml:space="preserve"> </w:t>
      </w:r>
      <w:r w:rsidRPr="000451A1">
        <w:t>konie służbowe</w:t>
      </w:r>
    </w:p>
    <w:p w14:paraId="62EBB947" w14:textId="5D9A229F" w:rsidR="009A794F" w:rsidRPr="003137B3" w:rsidRDefault="009A794F" w:rsidP="009A794F">
      <w:pPr>
        <w:pStyle w:val="ZARTzmartartykuempunktem"/>
      </w:pPr>
      <w:r w:rsidRPr="000451A1">
        <w:t>Art.</w:t>
      </w:r>
      <w:r w:rsidR="00E363F2" w:rsidRPr="000451A1">
        <w:t xml:space="preserve"> </w:t>
      </w:r>
      <w:r w:rsidRPr="000451A1">
        <w:t>136a.</w:t>
      </w:r>
      <w:r w:rsidR="00E363F2" w:rsidRPr="000451A1">
        <w:t xml:space="preserve"> </w:t>
      </w:r>
      <w:r w:rsidRPr="000451A1">
        <w:t>W</w:t>
      </w:r>
      <w:r w:rsidR="00E363F2" w:rsidRPr="000451A1">
        <w:t xml:space="preserve"> </w:t>
      </w:r>
      <w:r w:rsidRPr="000451A1">
        <w:t>celu realizacji zadań ustawowych, o</w:t>
      </w:r>
      <w:r w:rsidR="00E363F2" w:rsidRPr="000451A1">
        <w:t xml:space="preserve"> </w:t>
      </w:r>
      <w:r w:rsidRPr="000451A1">
        <w:t>których mowa w</w:t>
      </w:r>
      <w:r w:rsidR="00E363F2" w:rsidRPr="000451A1">
        <w:t xml:space="preserve"> </w:t>
      </w:r>
      <w:r w:rsidRPr="000451A1">
        <w:t>art.</w:t>
      </w:r>
      <w:r w:rsidR="00E363F2" w:rsidRPr="000451A1">
        <w:t xml:space="preserve"> </w:t>
      </w:r>
      <w:r w:rsidRPr="000451A1">
        <w:t>3 ust.</w:t>
      </w:r>
      <w:r w:rsidR="00E363F2" w:rsidRPr="000451A1">
        <w:t xml:space="preserve"> </w:t>
      </w:r>
      <w:r w:rsidRPr="000451A1">
        <w:t>2–2b i</w:t>
      </w:r>
      <w:r w:rsidR="00CF5B80">
        <w:t> </w:t>
      </w:r>
      <w:r w:rsidRPr="000451A1">
        <w:t>art.</w:t>
      </w:r>
      <w:r w:rsidR="00E363F2" w:rsidRPr="000451A1">
        <w:t xml:space="preserve"> </w:t>
      </w:r>
      <w:r w:rsidRPr="000451A1">
        <w:t>4</w:t>
      </w:r>
      <w:r w:rsidR="00E363F2" w:rsidRPr="000451A1">
        <w:t xml:space="preserve"> </w:t>
      </w:r>
      <w:r w:rsidRPr="000451A1">
        <w:t>ustawy z</w:t>
      </w:r>
      <w:r w:rsidR="00E363F2" w:rsidRPr="000451A1">
        <w:t xml:space="preserve"> </w:t>
      </w:r>
      <w:r w:rsidRPr="000451A1">
        <w:t>dnia 24</w:t>
      </w:r>
      <w:r w:rsidR="00E363F2" w:rsidRPr="000451A1">
        <w:t xml:space="preserve"> </w:t>
      </w:r>
      <w:r w:rsidRPr="000451A1">
        <w:t>sierpnia 2001</w:t>
      </w:r>
      <w:r w:rsidR="00E363F2" w:rsidRPr="000451A1">
        <w:t xml:space="preserve"> </w:t>
      </w:r>
      <w:r w:rsidRPr="000451A1">
        <w:t>r. o</w:t>
      </w:r>
      <w:r w:rsidR="00E363F2" w:rsidRPr="000451A1">
        <w:t xml:space="preserve"> </w:t>
      </w:r>
      <w:r w:rsidRPr="000451A1">
        <w:t>Żandarmerii Wojskowej i</w:t>
      </w:r>
      <w:r w:rsidR="00E363F2" w:rsidRPr="000451A1">
        <w:t xml:space="preserve"> </w:t>
      </w:r>
      <w:r w:rsidRPr="000451A1">
        <w:t>wojskowych organach porządkowych (Dz.</w:t>
      </w:r>
      <w:r w:rsidR="00E363F2" w:rsidRPr="000451A1">
        <w:t xml:space="preserve"> </w:t>
      </w:r>
      <w:r w:rsidRPr="000451A1">
        <w:t>U. z</w:t>
      </w:r>
      <w:r w:rsidR="00E363F2" w:rsidRPr="000451A1">
        <w:t xml:space="preserve"> </w:t>
      </w:r>
      <w:r w:rsidRPr="000451A1">
        <w:t>2020</w:t>
      </w:r>
      <w:r w:rsidR="00E363F2" w:rsidRPr="000451A1">
        <w:t xml:space="preserve"> </w:t>
      </w:r>
      <w:r w:rsidRPr="000451A1">
        <w:t>r. poz.</w:t>
      </w:r>
      <w:r w:rsidR="00E363F2" w:rsidRPr="000451A1">
        <w:t xml:space="preserve"> </w:t>
      </w:r>
      <w:r w:rsidRPr="000451A1">
        <w:t>431, 956 i 2320 oraz 2021 r. poz. 469), lub w</w:t>
      </w:r>
      <w:r w:rsidR="00E363F2" w:rsidRPr="000451A1">
        <w:t xml:space="preserve"> </w:t>
      </w:r>
      <w:r w:rsidRPr="000451A1">
        <w:t>celach reprezentacyjnych, Siły Zbrojne mogą używać psów służbowych lub koni służbowych.</w:t>
      </w:r>
    </w:p>
    <w:p w14:paraId="082FB3FC" w14:textId="0588337D" w:rsidR="009A794F" w:rsidRPr="000451A1" w:rsidRDefault="009A794F" w:rsidP="009A794F">
      <w:pPr>
        <w:pStyle w:val="ZARTzmartartykuempunktem"/>
      </w:pPr>
      <w:r w:rsidRPr="000451A1">
        <w:t>Art.</w:t>
      </w:r>
      <w:r w:rsidR="00E363F2" w:rsidRPr="000451A1">
        <w:t xml:space="preserve"> </w:t>
      </w:r>
      <w:r w:rsidRPr="000451A1">
        <w:t>136b.</w:t>
      </w:r>
      <w:r w:rsidR="00E363F2" w:rsidRPr="000451A1">
        <w:t xml:space="preserve"> </w:t>
      </w:r>
      <w:r w:rsidRPr="000451A1">
        <w:t>1.</w:t>
      </w:r>
      <w:r w:rsidR="00E363F2" w:rsidRPr="000451A1">
        <w:t xml:space="preserve"> </w:t>
      </w:r>
      <w:r w:rsidRPr="000451A1">
        <w:t>Do użycia w</w:t>
      </w:r>
      <w:r w:rsidR="00E363F2" w:rsidRPr="000451A1">
        <w:t xml:space="preserve"> </w:t>
      </w:r>
      <w:r w:rsidRPr="000451A1">
        <w:t>Siłach Zbrojnych nabywa się psy i konie spełniające kryteria zdrowotne i</w:t>
      </w:r>
      <w:r w:rsidR="00E363F2" w:rsidRPr="000451A1">
        <w:t xml:space="preserve"> </w:t>
      </w:r>
      <w:r w:rsidRPr="000451A1">
        <w:t>użytkowe określone w</w:t>
      </w:r>
      <w:r w:rsidR="00E363F2" w:rsidRPr="000451A1">
        <w:t xml:space="preserve"> </w:t>
      </w:r>
      <w:r w:rsidRPr="000451A1">
        <w:t>przepisach wydanych na podstawie art.</w:t>
      </w:r>
      <w:r w:rsidR="003137B3">
        <w:t> </w:t>
      </w:r>
      <w:r w:rsidRPr="003137B3">
        <w:t>136m, zapewniające przydatność zwierzęcia do użycia go w</w:t>
      </w:r>
      <w:r w:rsidR="00E363F2" w:rsidRPr="003137B3">
        <w:t xml:space="preserve"> </w:t>
      </w:r>
      <w:r w:rsidRPr="003137B3">
        <w:t>celu realizacji zadań ustawowych, o których mowa w art. 3 ust. 2</w:t>
      </w:r>
      <w:r w:rsidRPr="000451A1">
        <w:t>–2b i art. 4 ustawy z dnia 24 sierpnia 20</w:t>
      </w:r>
      <w:r w:rsidR="003137B3">
        <w:t>01 </w:t>
      </w:r>
      <w:r w:rsidRPr="003137B3">
        <w:t>r. o Żandarmerii Wojskowej i wojskowych organach porządkowych</w:t>
      </w:r>
      <w:r w:rsidR="00900D5F">
        <w:t>,</w:t>
      </w:r>
      <w:r w:rsidRPr="003137B3">
        <w:t xml:space="preserve"> lub w celach reprezentacyjnych</w:t>
      </w:r>
      <w:r w:rsidRPr="000451A1">
        <w:t>.</w:t>
      </w:r>
    </w:p>
    <w:p w14:paraId="29188032" w14:textId="2B4A58AB" w:rsidR="009A794F" w:rsidRPr="000451A1" w:rsidRDefault="009A794F" w:rsidP="009A794F">
      <w:pPr>
        <w:pStyle w:val="ZUSTzmustartykuempunktem"/>
      </w:pPr>
      <w:r w:rsidRPr="000451A1">
        <w:lastRenderedPageBreak/>
        <w:t>2.</w:t>
      </w:r>
      <w:r w:rsidR="00E363F2" w:rsidRPr="000451A1">
        <w:t xml:space="preserve"> </w:t>
      </w:r>
      <w:r w:rsidRPr="000451A1">
        <w:t>Psy służbowe i</w:t>
      </w:r>
      <w:r w:rsidR="00E363F2" w:rsidRPr="000451A1">
        <w:t xml:space="preserve"> </w:t>
      </w:r>
      <w:r w:rsidRPr="000451A1">
        <w:t>konie służbowe mogą być używane w</w:t>
      </w:r>
      <w:r w:rsidR="00E363F2" w:rsidRPr="000451A1">
        <w:t xml:space="preserve"> </w:t>
      </w:r>
      <w:r w:rsidRPr="000451A1">
        <w:t>Siłach Zbrojnych po odbyciu specjalistycznego szkolenia, zwanego dalej „szkoleniem”. Przewodnicy i</w:t>
      </w:r>
      <w:r w:rsidR="00CF5B80">
        <w:t> </w:t>
      </w:r>
      <w:r w:rsidRPr="000451A1">
        <w:t>kandydaci na przewodników wraz z</w:t>
      </w:r>
      <w:r w:rsidR="00E363F2" w:rsidRPr="000451A1">
        <w:t xml:space="preserve"> </w:t>
      </w:r>
      <w:r w:rsidRPr="000451A1">
        <w:t>psami służbowymi oraz żołnierze-jeźdźcy i</w:t>
      </w:r>
      <w:r w:rsidR="00CF5B80">
        <w:t> </w:t>
      </w:r>
      <w:r w:rsidRPr="000451A1">
        <w:t>kandydaci na żołnierzy-jeźdźców wraz z końmi służbowymi odbywają szkolenie w</w:t>
      </w:r>
      <w:r w:rsidR="00CF5B80">
        <w:t> </w:t>
      </w:r>
      <w:r w:rsidRPr="000451A1">
        <w:t>jednostce organizacyjnej wskazanej prz</w:t>
      </w:r>
      <w:r w:rsidR="00CF5B80">
        <w:t>ez Ministra Obrony Narodowej. W </w:t>
      </w:r>
      <w:r w:rsidRPr="000451A1">
        <w:t>przypadkach uzasadnionych potrzebami Sił Zbrojnych szkolenie psów służbowych może odbywać się w innych podmiotach.</w:t>
      </w:r>
    </w:p>
    <w:p w14:paraId="2BFADA1A" w14:textId="0E71C3AC" w:rsidR="009A794F" w:rsidRPr="000451A1" w:rsidRDefault="009A794F" w:rsidP="009A794F">
      <w:pPr>
        <w:pStyle w:val="ZUSTzmustartykuempunktem"/>
      </w:pPr>
      <w:r w:rsidRPr="000451A1">
        <w:t>3. Szkolenie przewodnika psa służbowego i psa służbowego kończy się egzaminem przed komisją powołaną przez kierownika jednostki organizacyjnej, o której mowa w</w:t>
      </w:r>
      <w:r w:rsidR="00E363F2" w:rsidRPr="000451A1">
        <w:t xml:space="preserve"> </w:t>
      </w:r>
      <w:r w:rsidRPr="000451A1">
        <w:t>ust.</w:t>
      </w:r>
      <w:r w:rsidR="00E363F2" w:rsidRPr="000451A1">
        <w:t xml:space="preserve"> </w:t>
      </w:r>
      <w:r w:rsidRPr="000451A1">
        <w:t>2. Ukończenie z wynikiem pozytywnym szkolenia potwierdza się wydaniem przewodnikowi psa służbowego upoważnienia do wykonywania czynności z użyciem psa służbowego i atestu psa służbowego.</w:t>
      </w:r>
    </w:p>
    <w:p w14:paraId="518DEC6A" w14:textId="1A17ACFA" w:rsidR="009A794F" w:rsidRPr="000451A1" w:rsidRDefault="009A794F" w:rsidP="009A794F">
      <w:pPr>
        <w:pStyle w:val="ZUSTzmustartykuempunktem"/>
      </w:pPr>
      <w:r w:rsidRPr="000451A1">
        <w:t>4.</w:t>
      </w:r>
      <w:r w:rsidR="009F18B2" w:rsidRPr="000451A1">
        <w:t xml:space="preserve"> </w:t>
      </w:r>
      <w:r w:rsidRPr="000451A1">
        <w:t>Psy służbowe i</w:t>
      </w:r>
      <w:r w:rsidR="009F18B2" w:rsidRPr="000451A1">
        <w:t xml:space="preserve"> </w:t>
      </w:r>
      <w:r w:rsidRPr="000451A1">
        <w:t>konie służbowe znajdują się na stanie jednostki wojskowej, w</w:t>
      </w:r>
      <w:r w:rsidR="00CF5B80">
        <w:t> </w:t>
      </w:r>
      <w:r w:rsidRPr="000451A1">
        <w:t>której są używane.</w:t>
      </w:r>
    </w:p>
    <w:p w14:paraId="4CB37799" w14:textId="0EF786E4" w:rsidR="009A794F" w:rsidRPr="000451A1" w:rsidRDefault="009A794F" w:rsidP="009A794F">
      <w:pPr>
        <w:pStyle w:val="ZUSTzmustartykuempunktem"/>
      </w:pPr>
      <w:r w:rsidRPr="000451A1">
        <w:t>5.</w:t>
      </w:r>
      <w:r w:rsidR="009F18B2" w:rsidRPr="000451A1">
        <w:t xml:space="preserve"> </w:t>
      </w:r>
      <w:r w:rsidRPr="000451A1">
        <w:t>Psy służbowe wycofane z użycia i</w:t>
      </w:r>
      <w:r w:rsidR="009F18B2" w:rsidRPr="000451A1">
        <w:t xml:space="preserve"> </w:t>
      </w:r>
      <w:r w:rsidRPr="000451A1">
        <w:t>konie służbowe wycofane z</w:t>
      </w:r>
      <w:r w:rsidR="009F18B2" w:rsidRPr="000451A1">
        <w:t xml:space="preserve"> </w:t>
      </w:r>
      <w:r w:rsidRPr="000451A1">
        <w:t>użycia pozostają na stanie jednostki wojskowej,</w:t>
      </w:r>
      <w:r w:rsidR="00882F71">
        <w:t xml:space="preserve"> </w:t>
      </w:r>
      <w:r w:rsidRPr="000451A1">
        <w:t>w</w:t>
      </w:r>
      <w:r w:rsidR="009F18B2" w:rsidRPr="000451A1">
        <w:t xml:space="preserve"> </w:t>
      </w:r>
      <w:r w:rsidR="000451A1">
        <w:t>której były używane.</w:t>
      </w:r>
    </w:p>
    <w:p w14:paraId="1C00014D" w14:textId="63B662E0" w:rsidR="009A794F" w:rsidRPr="000451A1" w:rsidRDefault="009A794F" w:rsidP="009A794F">
      <w:pPr>
        <w:pStyle w:val="ZARTzmartartykuempunktem"/>
      </w:pPr>
      <w:r w:rsidRPr="000451A1">
        <w:t>Art.</w:t>
      </w:r>
      <w:r w:rsidR="00E363F2" w:rsidRPr="000451A1">
        <w:t xml:space="preserve"> </w:t>
      </w:r>
      <w:r w:rsidRPr="000451A1">
        <w:t>136c.</w:t>
      </w:r>
      <w:r w:rsidR="009F18B2" w:rsidRPr="000451A1">
        <w:t xml:space="preserve"> </w:t>
      </w:r>
      <w:r w:rsidRPr="000451A1">
        <w:t>Opiekunem psa służbowego lub opiekunem konia służbowego jest odpowiednio:</w:t>
      </w:r>
    </w:p>
    <w:p w14:paraId="473E9CD9" w14:textId="21254EBD" w:rsidR="009A794F" w:rsidRPr="000451A1" w:rsidRDefault="009A794F" w:rsidP="009A794F">
      <w:pPr>
        <w:pStyle w:val="ZPKTzmpktartykuempunktem"/>
      </w:pPr>
      <w:r w:rsidRPr="000451A1">
        <w:t>1)</w:t>
      </w:r>
      <w:r w:rsidRPr="000451A1">
        <w:tab/>
        <w:t>przewodnik – żołnierz lub pracownik Sił Zbrojnych, któremu przydzielono pod opiekę psa służbowego i</w:t>
      </w:r>
      <w:r w:rsidR="009F18B2" w:rsidRPr="000451A1">
        <w:t xml:space="preserve"> </w:t>
      </w:r>
      <w:r w:rsidRPr="000451A1">
        <w:t>który ukończył szkolenie, i</w:t>
      </w:r>
      <w:r w:rsidR="009F18B2" w:rsidRPr="000451A1">
        <w:t xml:space="preserve"> </w:t>
      </w:r>
      <w:r w:rsidRPr="000451A1">
        <w:t>uzyskał pozytywną ocenę z</w:t>
      </w:r>
      <w:r w:rsidR="00CF5B80">
        <w:t> </w:t>
      </w:r>
      <w:r w:rsidRPr="000451A1">
        <w:t>egzaminu końcowego;</w:t>
      </w:r>
    </w:p>
    <w:p w14:paraId="4813FB50" w14:textId="12519AC0" w:rsidR="009A794F" w:rsidRPr="000451A1" w:rsidRDefault="009A794F" w:rsidP="009A794F">
      <w:pPr>
        <w:pStyle w:val="ZPKTzmpktartykuempunktem"/>
      </w:pPr>
      <w:r w:rsidRPr="000451A1">
        <w:t>2)</w:t>
      </w:r>
      <w:r w:rsidRPr="000451A1">
        <w:tab/>
        <w:t>kandydat na przewodnika – żołnierz lub pracownik Sił Zbrojnych, któremu przydzielono pod opiekę psa służbowego i</w:t>
      </w:r>
      <w:r w:rsidR="009F18B2" w:rsidRPr="000451A1">
        <w:t xml:space="preserve"> </w:t>
      </w:r>
      <w:r w:rsidRPr="000451A1">
        <w:t>którego skierowano po raz pierwszy na szkolenie;</w:t>
      </w:r>
    </w:p>
    <w:p w14:paraId="419CF4AB" w14:textId="264D6F99" w:rsidR="009A794F" w:rsidRPr="000451A1" w:rsidRDefault="009A794F" w:rsidP="009A794F">
      <w:pPr>
        <w:pStyle w:val="ZPKTzmpktartykuempunktem"/>
      </w:pPr>
      <w:r w:rsidRPr="000451A1">
        <w:t>3)</w:t>
      </w:r>
      <w:r w:rsidRPr="000451A1">
        <w:tab/>
        <w:t>żołnierz-jeździec – żołnierz, któremu przydzielono pod opiekę konia służbowego i</w:t>
      </w:r>
      <w:r w:rsidR="00CF5B80">
        <w:t> </w:t>
      </w:r>
      <w:r w:rsidRPr="000451A1">
        <w:t>który ukończył szkolenie, i</w:t>
      </w:r>
      <w:r w:rsidR="009F18B2" w:rsidRPr="000451A1">
        <w:t xml:space="preserve"> </w:t>
      </w:r>
      <w:r w:rsidRPr="000451A1">
        <w:t>uzyskał pozytywną ocenę z</w:t>
      </w:r>
      <w:r w:rsidR="009F18B2" w:rsidRPr="000451A1">
        <w:t xml:space="preserve"> </w:t>
      </w:r>
      <w:r w:rsidRPr="000451A1">
        <w:t>egzaminu końcowego;</w:t>
      </w:r>
    </w:p>
    <w:p w14:paraId="3D631E56" w14:textId="7CEF2CEA" w:rsidR="009A794F" w:rsidRPr="000451A1" w:rsidRDefault="009A794F" w:rsidP="009A794F">
      <w:pPr>
        <w:pStyle w:val="ZPKTzmpktartykuempunktem"/>
      </w:pPr>
      <w:r w:rsidRPr="000451A1">
        <w:t>4)</w:t>
      </w:r>
      <w:r w:rsidRPr="000451A1">
        <w:tab/>
        <w:t>kandydat na żołnierza-jeźdźca – żołnierz, któremu przydzielono pod opiekę konia służbowego i</w:t>
      </w:r>
      <w:r w:rsidR="009F18B2" w:rsidRPr="000451A1">
        <w:t xml:space="preserve"> </w:t>
      </w:r>
      <w:r w:rsidRPr="000451A1">
        <w:t>którego skierowano po raz pierwszy na szkolenie.</w:t>
      </w:r>
    </w:p>
    <w:p w14:paraId="1E8F9765" w14:textId="18EFD7AC" w:rsidR="009A794F" w:rsidRPr="000451A1" w:rsidRDefault="009A794F" w:rsidP="009A794F">
      <w:pPr>
        <w:pStyle w:val="ZARTzmartartykuempunktem"/>
      </w:pPr>
      <w:r w:rsidRPr="000451A1">
        <w:t>Art.</w:t>
      </w:r>
      <w:r w:rsidR="00E363F2" w:rsidRPr="000451A1">
        <w:t xml:space="preserve"> </w:t>
      </w:r>
      <w:r w:rsidRPr="000451A1">
        <w:t>136d.</w:t>
      </w:r>
      <w:r w:rsidR="009F18B2" w:rsidRPr="000451A1">
        <w:t xml:space="preserve"> </w:t>
      </w:r>
      <w:r w:rsidRPr="000451A1">
        <w:t>1.</w:t>
      </w:r>
      <w:r w:rsidR="009F18B2" w:rsidRPr="000451A1">
        <w:t xml:space="preserve"> </w:t>
      </w:r>
      <w:r w:rsidRPr="000451A1">
        <w:t xml:space="preserve">Opiekunem psa służbowego </w:t>
      </w:r>
      <w:r w:rsidRPr="004D4E16">
        <w:t>wycofanego z użycia lub konia służbowego wycofanego z</w:t>
      </w:r>
      <w:r w:rsidR="009F18B2" w:rsidRPr="004D4E16">
        <w:t xml:space="preserve"> </w:t>
      </w:r>
      <w:r w:rsidRPr="004D4E16">
        <w:t>użycia w</w:t>
      </w:r>
      <w:r w:rsidR="009F18B2" w:rsidRPr="004D4E16">
        <w:t xml:space="preserve"> </w:t>
      </w:r>
      <w:r w:rsidRPr="004D4E16">
        <w:t>pierwszej kolejności może być dotychczasowy opiekun tego zwierzęcia, jeżeli złoży pisemną deklarację woli sprawowania opieki.</w:t>
      </w:r>
    </w:p>
    <w:p w14:paraId="05AFC27B" w14:textId="7A5BDA38" w:rsidR="009A794F" w:rsidRPr="000451A1" w:rsidRDefault="009A794F" w:rsidP="009A794F">
      <w:pPr>
        <w:pStyle w:val="ZUSTzmustartykuempunktem"/>
      </w:pPr>
      <w:r w:rsidRPr="000451A1">
        <w:lastRenderedPageBreak/>
        <w:t>2.</w:t>
      </w:r>
      <w:r w:rsidR="009F18B2" w:rsidRPr="000451A1">
        <w:t xml:space="preserve"> </w:t>
      </w:r>
      <w:r w:rsidRPr="000451A1">
        <w:t>W</w:t>
      </w:r>
      <w:r w:rsidR="009F18B2" w:rsidRPr="000451A1">
        <w:t xml:space="preserve"> </w:t>
      </w:r>
      <w:r w:rsidRPr="000451A1">
        <w:t>następnej kolejności opiekunem psa służbowego wycofanego z użycia lub konia służbowego wycofanego z</w:t>
      </w:r>
      <w:r w:rsidR="009F18B2" w:rsidRPr="000451A1">
        <w:t xml:space="preserve"> </w:t>
      </w:r>
      <w:r w:rsidRPr="000451A1">
        <w:t>użycia może być inny opiekun psa służbowego lub konia służbowego, jeżeli złoży pisemną deklarację woli sprawowania opieki.</w:t>
      </w:r>
    </w:p>
    <w:p w14:paraId="42C4926B" w14:textId="392C17D0" w:rsidR="009A794F" w:rsidRPr="000451A1" w:rsidRDefault="009A794F" w:rsidP="009A794F">
      <w:pPr>
        <w:pStyle w:val="ZUSTzmustartykuempunktem"/>
      </w:pPr>
      <w:r w:rsidRPr="000451A1">
        <w:t>3.</w:t>
      </w:r>
      <w:r w:rsidR="009F18B2" w:rsidRPr="000451A1">
        <w:t xml:space="preserve"> </w:t>
      </w:r>
      <w:r w:rsidRPr="000451A1">
        <w:t>Jeżeli pies służbowy wycofany z użycia lub koń służbowy wycofany z</w:t>
      </w:r>
      <w:r w:rsidR="009F18B2" w:rsidRPr="000451A1">
        <w:t xml:space="preserve"> </w:t>
      </w:r>
      <w:r w:rsidRPr="000451A1">
        <w:t>użycia nie zostanie powierzony opiekunowi, o</w:t>
      </w:r>
      <w:r w:rsidR="009F18B2" w:rsidRPr="000451A1">
        <w:t xml:space="preserve"> </w:t>
      </w:r>
      <w:r w:rsidRPr="000451A1">
        <w:t>którym mowa w</w:t>
      </w:r>
      <w:r w:rsidR="009F18B2" w:rsidRPr="000451A1">
        <w:t xml:space="preserve"> </w:t>
      </w:r>
      <w:r w:rsidRPr="000451A1">
        <w:t>ust.</w:t>
      </w:r>
      <w:r w:rsidR="009F18B2" w:rsidRPr="000451A1">
        <w:t xml:space="preserve"> </w:t>
      </w:r>
      <w:r w:rsidRPr="000451A1">
        <w:t>1 albo 2, zwierzę można powierzyć innemu żołnierzowi albo innej zainteresowanej osobie, jeżeli złoży pisemną deklarację woli sprawowania opieki oraz posiada wiedzę i</w:t>
      </w:r>
      <w:r w:rsidR="009F18B2" w:rsidRPr="000451A1">
        <w:t xml:space="preserve"> </w:t>
      </w:r>
      <w:r w:rsidRPr="000451A1">
        <w:t>umiejętności w</w:t>
      </w:r>
      <w:r w:rsidR="009F18B2" w:rsidRPr="000451A1">
        <w:t xml:space="preserve"> </w:t>
      </w:r>
      <w:r w:rsidRPr="000451A1">
        <w:t>zakresie opieki nad psem lub koniem.</w:t>
      </w:r>
    </w:p>
    <w:p w14:paraId="0A31F362" w14:textId="2D0412C7" w:rsidR="009A794F" w:rsidRPr="000451A1" w:rsidRDefault="009A794F" w:rsidP="009A794F">
      <w:pPr>
        <w:pStyle w:val="ZUSTzmustartykuempunktem"/>
      </w:pPr>
      <w:r w:rsidRPr="000451A1">
        <w:t>4.</w:t>
      </w:r>
      <w:r w:rsidR="009F18B2" w:rsidRPr="000451A1">
        <w:t xml:space="preserve"> </w:t>
      </w:r>
      <w:r w:rsidRPr="000451A1">
        <w:t>W</w:t>
      </w:r>
      <w:r w:rsidR="009F18B2" w:rsidRPr="000451A1">
        <w:t xml:space="preserve"> </w:t>
      </w:r>
      <w:r w:rsidRPr="000451A1">
        <w:t xml:space="preserve">przypadku śmierci opiekuna psa służbowego wycofanego z użycia lub konia służbowego wycofanego </w:t>
      </w:r>
      <w:r w:rsidRPr="0091328E">
        <w:t>z</w:t>
      </w:r>
      <w:r w:rsidR="009F18B2" w:rsidRPr="0091328E">
        <w:t xml:space="preserve"> </w:t>
      </w:r>
      <w:r w:rsidRPr="0091328E">
        <w:t xml:space="preserve">użycia, opiekunem tego </w:t>
      </w:r>
      <w:r w:rsidRPr="000451A1">
        <w:t>zwierzęcia w</w:t>
      </w:r>
      <w:r w:rsidR="009F18B2" w:rsidRPr="000451A1">
        <w:t xml:space="preserve"> </w:t>
      </w:r>
      <w:r w:rsidRPr="000451A1">
        <w:t>pierwszej kolejności może zostać członek rodziny zmarłego opiekuna, który prowadził z tym opiekunem wspólne gospodarstwo domowe, jeżeli złoży pisemną deklarację woli sprawowania opieki. Przepisy ust. 2 i 3 stosuje się odpowiednio.</w:t>
      </w:r>
    </w:p>
    <w:p w14:paraId="3952A848" w14:textId="1AC13F87" w:rsidR="009A794F" w:rsidRPr="000451A1" w:rsidRDefault="009A794F" w:rsidP="009A794F">
      <w:pPr>
        <w:pStyle w:val="ZUSTzmustartykuempunktem"/>
      </w:pPr>
      <w:r w:rsidRPr="000451A1">
        <w:t>5.</w:t>
      </w:r>
      <w:r w:rsidR="009F18B2" w:rsidRPr="000451A1">
        <w:t xml:space="preserve"> </w:t>
      </w:r>
      <w:r w:rsidRPr="000451A1">
        <w:t>W</w:t>
      </w:r>
      <w:r w:rsidR="009F18B2" w:rsidRPr="000451A1">
        <w:t xml:space="preserve"> </w:t>
      </w:r>
      <w:r w:rsidRPr="000451A1">
        <w:t>przypadku gdy pies służbowy wycofany z użycia lub koń służbowy wycofany z</w:t>
      </w:r>
      <w:r w:rsidR="009F18B2" w:rsidRPr="000451A1">
        <w:t xml:space="preserve"> </w:t>
      </w:r>
      <w:r w:rsidRPr="000451A1">
        <w:t>użycia nie zostanie powierzony osobom, o</w:t>
      </w:r>
      <w:r w:rsidR="009F18B2" w:rsidRPr="000451A1">
        <w:t xml:space="preserve"> </w:t>
      </w:r>
      <w:r w:rsidRPr="000451A1">
        <w:t>których mowa w</w:t>
      </w:r>
      <w:r w:rsidR="009F18B2" w:rsidRPr="000451A1">
        <w:t xml:space="preserve"> </w:t>
      </w:r>
      <w:r w:rsidRPr="000451A1">
        <w:t>ust.</w:t>
      </w:r>
      <w:r w:rsidR="009F18B2" w:rsidRPr="000451A1">
        <w:t xml:space="preserve"> </w:t>
      </w:r>
      <w:r w:rsidRPr="000451A1">
        <w:t>1–4, opiekę nad zwierzęciem sprawuje jednostka wojskowa, na której stanie znajduje się zwierzę. Dowódca jednostki wojskowej, w uzgodnieniu z</w:t>
      </w:r>
      <w:r w:rsidR="009F18B2" w:rsidRPr="000451A1">
        <w:t xml:space="preserve"> </w:t>
      </w:r>
      <w:r w:rsidRPr="000451A1">
        <w:t>dowódcą jednostki organizacyjnej realizującej szkolenie, może przekazać psa służbowego wycofanego z</w:t>
      </w:r>
      <w:r w:rsidR="009F18B2" w:rsidRPr="000451A1">
        <w:t xml:space="preserve"> </w:t>
      </w:r>
      <w:r w:rsidRPr="000451A1">
        <w:t>użycia pod opiekę tej jednostki.</w:t>
      </w:r>
    </w:p>
    <w:p w14:paraId="330E960B" w14:textId="02AEEEE5" w:rsidR="009A794F" w:rsidRPr="000451A1" w:rsidRDefault="009A794F" w:rsidP="009A794F">
      <w:pPr>
        <w:pStyle w:val="ZUSTzmustartykuempunktem"/>
      </w:pPr>
      <w:r w:rsidRPr="000451A1">
        <w:t>6.</w:t>
      </w:r>
      <w:r w:rsidR="009F18B2" w:rsidRPr="000451A1">
        <w:t xml:space="preserve"> </w:t>
      </w:r>
      <w:r w:rsidRPr="000451A1">
        <w:t>Dowódca jednostki wojskowej lub dowódca jednostki organizacyjnej realizującej szkolenie wyznacza opiekuna psa służbowego wycofanego z użycia lub konia służbowego wycofanego z</w:t>
      </w:r>
      <w:r w:rsidR="009F18B2" w:rsidRPr="000451A1">
        <w:t xml:space="preserve"> </w:t>
      </w:r>
      <w:r w:rsidRPr="000451A1">
        <w:t>użycia.</w:t>
      </w:r>
    </w:p>
    <w:p w14:paraId="519EED33" w14:textId="0C0F7A4C" w:rsidR="009A794F" w:rsidRPr="000451A1" w:rsidRDefault="009A794F" w:rsidP="009A794F">
      <w:pPr>
        <w:pStyle w:val="ZUSTzmustartykuempunktem"/>
      </w:pPr>
      <w:r w:rsidRPr="000451A1">
        <w:t>7.</w:t>
      </w:r>
      <w:r w:rsidR="009F18B2" w:rsidRPr="000451A1">
        <w:t xml:space="preserve"> </w:t>
      </w:r>
      <w:r w:rsidRPr="000451A1">
        <w:t>Dowódca jednostki wojskowej lub dowódca jednostki organizacyjnej realizującej szkolenie mogą powierzyć opiekę nad psem służbowym wycofanym z użycia lub koniem służbowym wycofanym z</w:t>
      </w:r>
      <w:r w:rsidR="009F18B2" w:rsidRPr="000451A1">
        <w:t xml:space="preserve"> </w:t>
      </w:r>
      <w:r w:rsidRPr="000451A1">
        <w:t xml:space="preserve">użycia organizacji </w:t>
      </w:r>
      <w:bookmarkStart w:id="0" w:name="_Hlk66199825"/>
      <w:r w:rsidRPr="000451A1">
        <w:t>społecznej, której statutowym celem działania jest ochrona zwierząt</w:t>
      </w:r>
      <w:bookmarkEnd w:id="0"/>
      <w:r w:rsidRPr="000451A1">
        <w:t>.</w:t>
      </w:r>
    </w:p>
    <w:p w14:paraId="58FEA920" w14:textId="74885C41" w:rsidR="009A794F" w:rsidRPr="000451A1" w:rsidRDefault="009A794F" w:rsidP="009A794F">
      <w:pPr>
        <w:pStyle w:val="ZUSTzmustartykuempunktem"/>
      </w:pPr>
      <w:r w:rsidRPr="000451A1">
        <w:t>8.</w:t>
      </w:r>
      <w:r w:rsidR="009F18B2" w:rsidRPr="000451A1">
        <w:t xml:space="preserve"> </w:t>
      </w:r>
      <w:r w:rsidRPr="000451A1">
        <w:t>Opiekunem psa służbowego wycofanego z użycia lub konia służbowego wycofanego z użycia nie może zostać osoba, która w</w:t>
      </w:r>
      <w:r w:rsidR="009F18B2" w:rsidRPr="000451A1">
        <w:t xml:space="preserve"> </w:t>
      </w:r>
      <w:r w:rsidRPr="000451A1">
        <w:t>następstwie swojego zawinionego działania przyczyniła się do wycofania z użycia psa służbowego lub konia służbowego.</w:t>
      </w:r>
    </w:p>
    <w:p w14:paraId="3CAB042C" w14:textId="5B58E8E2" w:rsidR="009A794F" w:rsidRPr="000451A1" w:rsidRDefault="009A794F" w:rsidP="009A794F">
      <w:pPr>
        <w:pStyle w:val="ZUSTzmustartykuempunktem"/>
      </w:pPr>
      <w:r w:rsidRPr="000451A1">
        <w:t>9.</w:t>
      </w:r>
      <w:r w:rsidR="009F18B2" w:rsidRPr="000451A1">
        <w:t xml:space="preserve"> </w:t>
      </w:r>
      <w:r w:rsidRPr="000451A1">
        <w:t>Opiekunem psa służbowego lub konia służbowego wycofanego z użycia nie może zostać opiekun, któremu odebrano zwierzę z powodów, o których</w:t>
      </w:r>
      <w:r w:rsidR="000451A1">
        <w:t xml:space="preserve"> mowa w art. </w:t>
      </w:r>
      <w:r w:rsidR="00CF5B80">
        <w:t>136l ust. </w:t>
      </w:r>
      <w:r w:rsidRPr="000451A1">
        <w:t>1 pkt 1 lub 2. Do organizacji, o której mowa w ust. 7, zdanie pierwsze stosuje się odpowiednio.</w:t>
      </w:r>
    </w:p>
    <w:p w14:paraId="07CBD3C5" w14:textId="18B2C2A0" w:rsidR="009A794F" w:rsidRPr="000451A1" w:rsidRDefault="009A794F" w:rsidP="009A794F">
      <w:pPr>
        <w:pStyle w:val="ZARTzmartartykuempunktem"/>
      </w:pPr>
      <w:r w:rsidRPr="000451A1">
        <w:lastRenderedPageBreak/>
        <w:t>Art.</w:t>
      </w:r>
      <w:r w:rsidR="00E363F2" w:rsidRPr="000451A1">
        <w:t xml:space="preserve"> </w:t>
      </w:r>
      <w:r w:rsidRPr="000451A1">
        <w:t>136e.</w:t>
      </w:r>
      <w:r w:rsidR="009F18B2" w:rsidRPr="000451A1">
        <w:t xml:space="preserve"> </w:t>
      </w:r>
      <w:r w:rsidRPr="000451A1">
        <w:t>Opiekun psa służbowego, opiekun konia służbowego, opiekun psa służbowego wycofanego z użycia, opiekun konia służbowego wycofanego z</w:t>
      </w:r>
      <w:r w:rsidR="009F18B2" w:rsidRPr="000451A1">
        <w:t xml:space="preserve"> </w:t>
      </w:r>
      <w:r w:rsidRPr="000451A1">
        <w:t>użycia, zwani dalej „opiekunem”, oraz organizacja,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136d ust.</w:t>
      </w:r>
      <w:r w:rsidR="009F18B2" w:rsidRPr="000451A1">
        <w:t xml:space="preserve"> </w:t>
      </w:r>
      <w:r w:rsidRPr="000451A1">
        <w:t>7,</w:t>
      </w:r>
      <w:r w:rsidR="009F18B2" w:rsidRPr="000451A1">
        <w:t xml:space="preserve"> </w:t>
      </w:r>
      <w:r w:rsidRPr="000451A1">
        <w:t>zapewniają prawidłowe utrzymanie zwierzęcia obejmujące w</w:t>
      </w:r>
      <w:r w:rsidR="009F18B2" w:rsidRPr="000451A1">
        <w:t xml:space="preserve"> </w:t>
      </w:r>
      <w:r w:rsidRPr="000451A1">
        <w:t>szczególności:</w:t>
      </w:r>
    </w:p>
    <w:p w14:paraId="3187E07E" w14:textId="01382FCB" w:rsidR="009A794F" w:rsidRPr="000451A1" w:rsidRDefault="009A794F" w:rsidP="009A794F">
      <w:pPr>
        <w:pStyle w:val="ZPKTzmpktartykuempunktem"/>
      </w:pPr>
      <w:r w:rsidRPr="000451A1">
        <w:t>1)</w:t>
      </w:r>
      <w:r w:rsidRPr="000451A1">
        <w:tab/>
        <w:t>racjonalne żywienie oraz</w:t>
      </w:r>
      <w:r w:rsidR="009F18B2" w:rsidRPr="000451A1">
        <w:t xml:space="preserve"> </w:t>
      </w:r>
      <w:r w:rsidRPr="000451A1">
        <w:t>stały dostęp do czystej i</w:t>
      </w:r>
      <w:r w:rsidR="009F18B2" w:rsidRPr="000451A1">
        <w:t xml:space="preserve"> </w:t>
      </w:r>
      <w:r w:rsidRPr="000451A1">
        <w:t>świeżej wody;</w:t>
      </w:r>
    </w:p>
    <w:p w14:paraId="44BC16E4" w14:textId="0313FE49" w:rsidR="009A794F" w:rsidRPr="000451A1" w:rsidRDefault="009A794F" w:rsidP="009A794F">
      <w:pPr>
        <w:pStyle w:val="ZPKTzmpktartykuempunktem"/>
      </w:pPr>
      <w:r w:rsidRPr="000451A1">
        <w:t>2)</w:t>
      </w:r>
      <w:r w:rsidRPr="000451A1">
        <w:tab/>
        <w:t>dbanie o</w:t>
      </w:r>
      <w:r w:rsidR="009F18B2" w:rsidRPr="000451A1">
        <w:t xml:space="preserve"> </w:t>
      </w:r>
      <w:r w:rsidRPr="000451A1">
        <w:t>stan zdrowia i</w:t>
      </w:r>
      <w:r w:rsidR="009F18B2" w:rsidRPr="000451A1">
        <w:t xml:space="preserve"> </w:t>
      </w:r>
      <w:r w:rsidRPr="000451A1">
        <w:t>kondycję, w</w:t>
      </w:r>
      <w:r w:rsidR="009F18B2" w:rsidRPr="000451A1">
        <w:t xml:space="preserve"> </w:t>
      </w:r>
      <w:r w:rsidRPr="000451A1">
        <w:t>tym poddawanie terminowym szczepieniom i</w:t>
      </w:r>
      <w:r w:rsidR="00CF5B80">
        <w:t> </w:t>
      </w:r>
      <w:r w:rsidRPr="000451A1">
        <w:t>zabiegom profilaktycznym oraz zapewnienie możliwości codziennego ruchu;</w:t>
      </w:r>
    </w:p>
    <w:p w14:paraId="7EC70FDA" w14:textId="67ED83F3" w:rsidR="009A794F" w:rsidRPr="000451A1" w:rsidRDefault="009A794F" w:rsidP="009A794F">
      <w:pPr>
        <w:pStyle w:val="ZPKTzmpktartykuempunktem"/>
      </w:pPr>
      <w:r w:rsidRPr="000451A1">
        <w:t>3)</w:t>
      </w:r>
      <w:r w:rsidRPr="000451A1">
        <w:tab/>
        <w:t>pielęgnację i</w:t>
      </w:r>
      <w:r w:rsidR="009F18B2" w:rsidRPr="000451A1">
        <w:t xml:space="preserve"> </w:t>
      </w:r>
      <w:r w:rsidRPr="000451A1">
        <w:t>utrzymanie w</w:t>
      </w:r>
      <w:r w:rsidR="009F18B2" w:rsidRPr="000451A1">
        <w:t xml:space="preserve"> </w:t>
      </w:r>
      <w:r w:rsidRPr="000451A1">
        <w:t>czystości;</w:t>
      </w:r>
    </w:p>
    <w:p w14:paraId="35B81508" w14:textId="19ED9078" w:rsidR="009A794F" w:rsidRPr="000451A1" w:rsidRDefault="009A794F" w:rsidP="009A794F">
      <w:pPr>
        <w:pStyle w:val="ZPKTzmpktartykuempunktem"/>
      </w:pPr>
      <w:r w:rsidRPr="000451A1">
        <w:t>4)</w:t>
      </w:r>
      <w:r w:rsidRPr="000451A1">
        <w:tab/>
        <w:t>warunki utrzymania dostosowane do potrzeb biologicznych.</w:t>
      </w:r>
    </w:p>
    <w:p w14:paraId="720BB10A" w14:textId="4B9DFFD5" w:rsidR="009A794F" w:rsidRPr="000451A1" w:rsidRDefault="009A794F" w:rsidP="009A794F">
      <w:pPr>
        <w:pStyle w:val="ZARTzmartartykuempunktem"/>
      </w:pPr>
      <w:r w:rsidRPr="000451A1">
        <w:t>Art.</w:t>
      </w:r>
      <w:r w:rsidR="00E363F2" w:rsidRPr="000451A1">
        <w:t xml:space="preserve"> </w:t>
      </w:r>
      <w:r w:rsidRPr="000451A1">
        <w:t>136f.</w:t>
      </w:r>
      <w:r w:rsidR="009F18B2" w:rsidRPr="000451A1">
        <w:t xml:space="preserve"> </w:t>
      </w:r>
      <w:r w:rsidRPr="000451A1">
        <w:t>1.</w:t>
      </w:r>
      <w:r w:rsidR="009F18B2" w:rsidRPr="000451A1">
        <w:t xml:space="preserve"> </w:t>
      </w:r>
      <w:r w:rsidRPr="000451A1">
        <w:t>Żywienie psa służbowego, konia służbowego, psa służbowego wycofanego z użycia lub konia służbowego wycofanego z</w:t>
      </w:r>
      <w:r w:rsidR="009F18B2" w:rsidRPr="000451A1">
        <w:t xml:space="preserve"> </w:t>
      </w:r>
      <w:r w:rsidRPr="000451A1">
        <w:t>użycia jest racjonalne, dostosowane do potrzeb jego organizmu, wagi, wieku, stanu zdrowia, warunków klimatycznych, funkcji fizjologicznych oraz wysiłku fizycznego lub wskazań wojskowego lekarza weterynarii.</w:t>
      </w:r>
    </w:p>
    <w:p w14:paraId="4593C45E" w14:textId="3AD49534" w:rsidR="009A794F" w:rsidRPr="000451A1" w:rsidRDefault="009A794F" w:rsidP="009A794F">
      <w:pPr>
        <w:pStyle w:val="ZUSTzmustartykuempunktem"/>
      </w:pPr>
      <w:r w:rsidRPr="000451A1">
        <w:t>2.</w:t>
      </w:r>
      <w:r w:rsidR="009F18B2" w:rsidRPr="000451A1">
        <w:t xml:space="preserve"> </w:t>
      </w:r>
      <w:r w:rsidRPr="000451A1">
        <w:t>Żywienie psa służbowego, konia służbowego, psa służbowego wycofanego z</w:t>
      </w:r>
      <w:r w:rsidR="00CF5B80">
        <w:t> </w:t>
      </w:r>
      <w:r w:rsidRPr="000451A1">
        <w:t>użycia lub konia służbowego wycofanego z</w:t>
      </w:r>
      <w:r w:rsidR="009F18B2" w:rsidRPr="000451A1">
        <w:t xml:space="preserve"> </w:t>
      </w:r>
      <w:r w:rsidRPr="000451A1">
        <w:t xml:space="preserve">użycia odbywa się na podstawie normy wyżywienia, którą stanowi dobowa ilość karmy lub paszy, artykułów spożywczych oraz dodatków paszowych niezbędnych do prawidłowego żywienia jednego psa </w:t>
      </w:r>
      <w:r w:rsidRPr="00D43D74">
        <w:t>lub konia. W</w:t>
      </w:r>
      <w:r w:rsidR="00CF5B80">
        <w:t> </w:t>
      </w:r>
      <w:r w:rsidRPr="00D43D74">
        <w:t>przypadku wycofania psa służbowego lub konia służbowego z</w:t>
      </w:r>
      <w:r w:rsidR="009F18B2" w:rsidRPr="00D43D74">
        <w:t xml:space="preserve"> </w:t>
      </w:r>
      <w:r w:rsidRPr="00D43D74">
        <w:t>użycia norma ta jest zmniejszana w związku ze zmniejszonym wysiłkiem fizycznym zwierzęcia.</w:t>
      </w:r>
    </w:p>
    <w:p w14:paraId="50E12E2D" w14:textId="43AC88FF" w:rsidR="009A794F" w:rsidRPr="000F255E" w:rsidRDefault="009A794F" w:rsidP="009A794F">
      <w:pPr>
        <w:pStyle w:val="ZUSTzmustartykuempunktem"/>
      </w:pPr>
      <w:r w:rsidRPr="000F255E">
        <w:t>3.</w:t>
      </w:r>
      <w:r w:rsidR="009F18B2" w:rsidRPr="000F255E">
        <w:t xml:space="preserve"> </w:t>
      </w:r>
      <w:r w:rsidRPr="000F255E">
        <w:t>W</w:t>
      </w:r>
      <w:r w:rsidR="009F18B2" w:rsidRPr="000F255E">
        <w:t xml:space="preserve"> </w:t>
      </w:r>
      <w:r w:rsidRPr="000F255E">
        <w:t>przypadku stwierdzenia przez lekarza weterynarii konieczności zastosowania w</w:t>
      </w:r>
      <w:r w:rsidR="009F18B2" w:rsidRPr="000F255E">
        <w:t xml:space="preserve"> </w:t>
      </w:r>
      <w:r w:rsidRPr="000F255E">
        <w:t xml:space="preserve">żywieniu psa służbowego, konia </w:t>
      </w:r>
      <w:r w:rsidRPr="00D43D74">
        <w:t>służbowego, psa służbowego wycofanego z użycia lub konia służbowego wycofanego z</w:t>
      </w:r>
      <w:r w:rsidR="009F18B2" w:rsidRPr="00D43D74">
        <w:t xml:space="preserve"> </w:t>
      </w:r>
      <w:r w:rsidRPr="00D43D74">
        <w:t>użycia diety lub karmy leczniczej norma, o</w:t>
      </w:r>
      <w:r w:rsidR="009F18B2" w:rsidRPr="00D43D74">
        <w:t xml:space="preserve"> </w:t>
      </w:r>
      <w:r w:rsidRPr="00D43D74">
        <w:t>której mowa w</w:t>
      </w:r>
      <w:r w:rsidR="009F18B2" w:rsidRPr="00D43D74">
        <w:t xml:space="preserve"> </w:t>
      </w:r>
      <w:r w:rsidRPr="00D43D74">
        <w:t>ust.</w:t>
      </w:r>
      <w:r w:rsidR="009F18B2" w:rsidRPr="00D43D74">
        <w:t xml:space="preserve"> </w:t>
      </w:r>
      <w:r w:rsidRPr="00D43D74">
        <w:t>2, może zostać podwyższona.</w:t>
      </w:r>
    </w:p>
    <w:p w14:paraId="69B560FE" w14:textId="59631262" w:rsidR="009A794F" w:rsidRPr="000451A1" w:rsidRDefault="009A794F" w:rsidP="009A794F">
      <w:pPr>
        <w:pStyle w:val="ZUSTzmustartykuempunktem"/>
      </w:pPr>
      <w:r w:rsidRPr="000451A1">
        <w:t>4.</w:t>
      </w:r>
      <w:r w:rsidR="009F18B2" w:rsidRPr="000451A1">
        <w:t xml:space="preserve"> </w:t>
      </w:r>
      <w:r w:rsidRPr="000451A1">
        <w:t>Opiekun psa służbowego lub konia służbowego otrzymuje wyżywienie dla psa lub konia w naturze albo równoważnik pieniężny w</w:t>
      </w:r>
      <w:r w:rsidR="009F18B2" w:rsidRPr="000451A1">
        <w:t xml:space="preserve"> </w:t>
      </w:r>
      <w:r w:rsidRPr="000451A1">
        <w:t>formie ryczałtu z</w:t>
      </w:r>
      <w:r w:rsidR="009F18B2" w:rsidRPr="000451A1">
        <w:t xml:space="preserve"> </w:t>
      </w:r>
      <w:r w:rsidRPr="000451A1">
        <w:t>tytułu kosztów wyżywienia zwierzęcia. Ryczałt wypłaca się co miesiąc z</w:t>
      </w:r>
      <w:r w:rsidR="009F18B2" w:rsidRPr="000451A1">
        <w:t xml:space="preserve"> </w:t>
      </w:r>
      <w:r w:rsidRPr="000451A1">
        <w:t>góry.</w:t>
      </w:r>
    </w:p>
    <w:p w14:paraId="6E56D8A5" w14:textId="2D8375C1" w:rsidR="009A794F" w:rsidRPr="000451A1" w:rsidRDefault="009A794F" w:rsidP="009A794F">
      <w:pPr>
        <w:pStyle w:val="ZUSTzmustartykuempunktem"/>
      </w:pPr>
      <w:r w:rsidRPr="000451A1">
        <w:t>5.</w:t>
      </w:r>
      <w:r w:rsidR="009F18B2" w:rsidRPr="000451A1">
        <w:t xml:space="preserve"> </w:t>
      </w:r>
      <w:r w:rsidRPr="000451A1">
        <w:t>Opiekun psa służbowego wycofanego z użycia, opiekun konia służbowego wycofanego z</w:t>
      </w:r>
      <w:r w:rsidR="009F18B2" w:rsidRPr="000451A1">
        <w:t xml:space="preserve"> </w:t>
      </w:r>
      <w:r w:rsidRPr="000451A1">
        <w:t>użycia oraz organizacja,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136d ust.</w:t>
      </w:r>
      <w:r w:rsidR="009F18B2" w:rsidRPr="000451A1">
        <w:t xml:space="preserve"> </w:t>
      </w:r>
      <w:r w:rsidRPr="000451A1">
        <w:t>7, otrzymują równoważnik pieniężny w</w:t>
      </w:r>
      <w:r w:rsidR="009F18B2" w:rsidRPr="000451A1">
        <w:t xml:space="preserve"> </w:t>
      </w:r>
      <w:r w:rsidRPr="000451A1">
        <w:t>formie ryczałtu z</w:t>
      </w:r>
      <w:r w:rsidR="009F18B2" w:rsidRPr="000451A1">
        <w:t xml:space="preserve"> </w:t>
      </w:r>
      <w:r w:rsidRPr="000451A1">
        <w:t>tytułu kosztów wyżywienia zwierzęcia. Ryczałt wypłaca się co miesiąc z</w:t>
      </w:r>
      <w:r w:rsidR="009F18B2" w:rsidRPr="000451A1">
        <w:t xml:space="preserve"> </w:t>
      </w:r>
      <w:r w:rsidRPr="000451A1">
        <w:t>góry.</w:t>
      </w:r>
    </w:p>
    <w:p w14:paraId="14C2331F" w14:textId="02D2B73F" w:rsidR="009A794F" w:rsidRPr="000451A1" w:rsidRDefault="009A794F" w:rsidP="009A794F">
      <w:pPr>
        <w:pStyle w:val="ZUSTzmustartykuempunktem"/>
      </w:pPr>
      <w:r w:rsidRPr="000451A1">
        <w:lastRenderedPageBreak/>
        <w:t>6.</w:t>
      </w:r>
      <w:r w:rsidR="009F18B2" w:rsidRPr="000451A1">
        <w:t xml:space="preserve"> </w:t>
      </w:r>
      <w:r w:rsidRPr="000451A1">
        <w:t>Opiekun oraz organizacja,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136d ust.</w:t>
      </w:r>
      <w:r w:rsidR="009F18B2" w:rsidRPr="000451A1">
        <w:t xml:space="preserve"> </w:t>
      </w:r>
      <w:r w:rsidRPr="000451A1">
        <w:t>7, są obowiązani do proporcjonalnego zwrotu wypłaconego ryczałtu z</w:t>
      </w:r>
      <w:r w:rsidR="009F18B2" w:rsidRPr="000451A1">
        <w:t xml:space="preserve"> </w:t>
      </w:r>
      <w:r w:rsidRPr="000451A1">
        <w:t>tytułu kosztów wyżywienia zwierzęcia w</w:t>
      </w:r>
      <w:r w:rsidR="009F18B2" w:rsidRPr="000451A1">
        <w:t xml:space="preserve"> </w:t>
      </w:r>
      <w:r w:rsidRPr="000451A1">
        <w:t>przypadku:</w:t>
      </w:r>
    </w:p>
    <w:p w14:paraId="792FE56E" w14:textId="4EFE04ED" w:rsidR="009A794F" w:rsidRPr="000451A1" w:rsidRDefault="009A794F" w:rsidP="009A794F">
      <w:pPr>
        <w:pStyle w:val="ZPKTzmpktartykuempunktem"/>
      </w:pPr>
      <w:r w:rsidRPr="000451A1">
        <w:t>1)</w:t>
      </w:r>
      <w:r w:rsidRPr="000451A1">
        <w:tab/>
        <w:t>padnięcia albo konieczności bezzwłocznego uśmiercenia zwierzęcia na zasadach określonych w</w:t>
      </w:r>
      <w:r w:rsidR="009F18B2" w:rsidRPr="000451A1">
        <w:t xml:space="preserve"> </w:t>
      </w:r>
      <w:r w:rsidRPr="000451A1">
        <w:t>ustawie z</w:t>
      </w:r>
      <w:r w:rsidR="009F18B2" w:rsidRPr="000451A1">
        <w:t xml:space="preserve"> </w:t>
      </w:r>
      <w:r w:rsidRPr="000451A1">
        <w:t>dnia 21</w:t>
      </w:r>
      <w:r w:rsidR="009F18B2" w:rsidRPr="000451A1">
        <w:t xml:space="preserve"> </w:t>
      </w:r>
      <w:r w:rsidRPr="000451A1">
        <w:t>sierpnia 1997</w:t>
      </w:r>
      <w:r w:rsidR="009F18B2" w:rsidRPr="000451A1">
        <w:t xml:space="preserve"> </w:t>
      </w:r>
      <w:r w:rsidRPr="000451A1">
        <w:t>r. o</w:t>
      </w:r>
      <w:r w:rsidR="009F18B2" w:rsidRPr="000451A1">
        <w:t xml:space="preserve"> </w:t>
      </w:r>
      <w:r w:rsidRPr="000451A1">
        <w:t>ochronie zwierząt (Dz.</w:t>
      </w:r>
      <w:r w:rsidR="00CF5B80">
        <w:t> </w:t>
      </w:r>
      <w:r w:rsidRPr="000451A1">
        <w:t>U. z</w:t>
      </w:r>
      <w:r w:rsidR="00CF5B80">
        <w:t> </w:t>
      </w:r>
      <w:r w:rsidRPr="000451A1">
        <w:t>2020</w:t>
      </w:r>
      <w:r w:rsidR="00CF5B80">
        <w:t> </w:t>
      </w:r>
      <w:r w:rsidRPr="000451A1">
        <w:t>r. poz.</w:t>
      </w:r>
      <w:r w:rsidR="009F18B2" w:rsidRPr="000451A1">
        <w:t xml:space="preserve"> </w:t>
      </w:r>
      <w:r w:rsidRPr="000451A1">
        <w:t>638);</w:t>
      </w:r>
    </w:p>
    <w:p w14:paraId="3D819D81" w14:textId="5606E7D8" w:rsidR="009A794F" w:rsidRPr="000451A1" w:rsidRDefault="009A794F" w:rsidP="009A794F">
      <w:pPr>
        <w:pStyle w:val="ZPKTzmpktartykuempunktem"/>
      </w:pPr>
      <w:r w:rsidRPr="000451A1">
        <w:t>2)</w:t>
      </w:r>
      <w:r w:rsidRPr="000451A1">
        <w:tab/>
        <w:t>odebrania zwierzęcia, o</w:t>
      </w:r>
      <w:r w:rsidR="009F18B2" w:rsidRPr="000451A1">
        <w:t xml:space="preserve"> </w:t>
      </w:r>
      <w:r w:rsidRPr="000451A1">
        <w:t>którym mowa w</w:t>
      </w:r>
      <w:r w:rsidR="009F18B2" w:rsidRPr="000451A1">
        <w:t xml:space="preserve"> </w:t>
      </w:r>
      <w:r w:rsidRPr="000451A1">
        <w:t>art.</w:t>
      </w:r>
      <w:r w:rsidR="009F18B2" w:rsidRPr="000451A1">
        <w:t xml:space="preserve"> </w:t>
      </w:r>
      <w:r w:rsidRPr="000451A1">
        <w:t>136l ust.</w:t>
      </w:r>
      <w:r w:rsidR="009F18B2" w:rsidRPr="000451A1">
        <w:t xml:space="preserve"> </w:t>
      </w:r>
      <w:r w:rsidRPr="000451A1">
        <w:t>1;</w:t>
      </w:r>
    </w:p>
    <w:p w14:paraId="3084311C" w14:textId="77777777" w:rsidR="009A794F" w:rsidRPr="000451A1" w:rsidRDefault="009A794F" w:rsidP="009A794F">
      <w:pPr>
        <w:pStyle w:val="ZPKTzmpktartykuempunktem"/>
      </w:pPr>
      <w:r w:rsidRPr="000451A1">
        <w:t>3)</w:t>
      </w:r>
      <w:r w:rsidRPr="000451A1">
        <w:tab/>
        <w:t>utraty lub zaginięcia zwierzęcia;</w:t>
      </w:r>
    </w:p>
    <w:p w14:paraId="5A5CD171" w14:textId="77777777" w:rsidR="009A794F" w:rsidRPr="000451A1" w:rsidRDefault="009A794F" w:rsidP="009A794F">
      <w:pPr>
        <w:pStyle w:val="ZPKTzmpktartykuempunktem"/>
      </w:pPr>
      <w:r w:rsidRPr="000451A1">
        <w:t>4)</w:t>
      </w:r>
      <w:r w:rsidRPr="000451A1">
        <w:tab/>
        <w:t>rezygnacji ze sprawowania opieki nad zwierzęciem;</w:t>
      </w:r>
    </w:p>
    <w:p w14:paraId="35DBC6D3" w14:textId="1C5F447C" w:rsidR="009A794F" w:rsidRPr="000451A1" w:rsidRDefault="009A794F" w:rsidP="009A794F">
      <w:pPr>
        <w:pStyle w:val="ZPKTzmpktartykuempunktem"/>
      </w:pPr>
      <w:r w:rsidRPr="000451A1">
        <w:t>5)</w:t>
      </w:r>
      <w:r w:rsidRPr="000451A1">
        <w:tab/>
        <w:t>powierzenia opieki nad psem służbowym lub koniem służbowym innemu opiekunowi, o</w:t>
      </w:r>
      <w:r w:rsidR="009F18B2" w:rsidRPr="000451A1">
        <w:t xml:space="preserve"> </w:t>
      </w:r>
      <w:r w:rsidRPr="000451A1">
        <w:t>którym mowa w</w:t>
      </w:r>
      <w:r w:rsidR="009F18B2" w:rsidRPr="000451A1">
        <w:t xml:space="preserve"> </w:t>
      </w:r>
      <w:r w:rsidRPr="000451A1">
        <w:t>art.</w:t>
      </w:r>
      <w:r w:rsidR="009F18B2" w:rsidRPr="000451A1">
        <w:t xml:space="preserve"> </w:t>
      </w:r>
      <w:r w:rsidRPr="000451A1">
        <w:t>136l ust.</w:t>
      </w:r>
      <w:r w:rsidR="009F18B2" w:rsidRPr="000451A1">
        <w:t xml:space="preserve"> </w:t>
      </w:r>
      <w:r w:rsidRPr="000451A1">
        <w:t>4;</w:t>
      </w:r>
    </w:p>
    <w:p w14:paraId="4B676046" w14:textId="6E1D33E4" w:rsidR="009A794F" w:rsidRPr="000451A1" w:rsidRDefault="009A794F" w:rsidP="009A794F">
      <w:pPr>
        <w:pStyle w:val="ZPKTzmpktartykuempunktem"/>
      </w:pPr>
      <w:r w:rsidRPr="000451A1">
        <w:t>6)</w:t>
      </w:r>
      <w:r w:rsidRPr="000451A1">
        <w:tab/>
        <w:t xml:space="preserve">odbywania szkolenia i korzystania przez zwierzę </w:t>
      </w:r>
      <w:r w:rsidR="000F255E">
        <w:t xml:space="preserve">z </w:t>
      </w:r>
      <w:r w:rsidRPr="000451A1">
        <w:t>wyżywienia w naturze.</w:t>
      </w:r>
    </w:p>
    <w:p w14:paraId="57E52C2E" w14:textId="1E85F3C4" w:rsidR="009A794F" w:rsidRPr="000451A1" w:rsidRDefault="009A794F" w:rsidP="009A794F">
      <w:pPr>
        <w:pStyle w:val="ZUSTzmustartykuempunktem"/>
      </w:pPr>
      <w:r w:rsidRPr="000451A1">
        <w:t>7. W sprawach wypłaty ryczałtu z tytułu kosztów wyżywienia zwierzęcia oraz jego zwrotu właściwy jest ustanowiony przez Ministra Obrony Narodowej dysponent środków budżetu państwa właściwy dla jednostki wojskowej, na której stanie zwierzę się znajduje. W sprawie wydawania wyżywienia dla psa służbowego lub konia służbowego w naturze właściwy jest dowódca jednostki wojskowej, na której stanie zwierzę się znajduje.</w:t>
      </w:r>
    </w:p>
    <w:p w14:paraId="0DDCB6E2" w14:textId="6980454C" w:rsidR="009A794F" w:rsidRPr="000451A1" w:rsidRDefault="009A794F" w:rsidP="009A794F">
      <w:pPr>
        <w:pStyle w:val="ZARTzmartartykuempunktem"/>
      </w:pPr>
      <w:r w:rsidRPr="000451A1">
        <w:t>Art.</w:t>
      </w:r>
      <w:r w:rsidR="00E363F2" w:rsidRPr="000451A1">
        <w:t xml:space="preserve"> </w:t>
      </w:r>
      <w:r w:rsidRPr="000451A1">
        <w:t>136g.</w:t>
      </w:r>
      <w:r w:rsidR="009F18B2" w:rsidRPr="000451A1">
        <w:t xml:space="preserve"> </w:t>
      </w:r>
      <w:r w:rsidRPr="000451A1">
        <w:t>1.</w:t>
      </w:r>
      <w:r w:rsidR="009F18B2" w:rsidRPr="000451A1">
        <w:t xml:space="preserve"> </w:t>
      </w:r>
      <w:r w:rsidRPr="000451A1">
        <w:t>Opiekę lekarsko</w:t>
      </w:r>
      <w:r w:rsidR="00E363F2" w:rsidRPr="000451A1">
        <w:t>-</w:t>
      </w:r>
      <w:r w:rsidRPr="000451A1">
        <w:t>weterynaryjną nad psami służbowymi, końmi służbowymi, psami służbowymi wycofanymi z użycia oraz końmi służbowymi wycofanymi z</w:t>
      </w:r>
      <w:r w:rsidR="009F18B2" w:rsidRPr="000451A1">
        <w:t xml:space="preserve"> </w:t>
      </w:r>
      <w:r w:rsidRPr="000451A1">
        <w:t>użycia realizują wojskowi lekarze weterynarii. Wojskowi lekarze weterynarii opiekę tę wykonują w</w:t>
      </w:r>
      <w:r w:rsidR="009F18B2" w:rsidRPr="000451A1">
        <w:t xml:space="preserve"> </w:t>
      </w:r>
      <w:r w:rsidRPr="000451A1">
        <w:t>ramach usług realizowanych w</w:t>
      </w:r>
      <w:r w:rsidR="009F18B2" w:rsidRPr="000451A1">
        <w:t xml:space="preserve"> </w:t>
      </w:r>
      <w:r w:rsidRPr="000451A1">
        <w:t>wojskowych gabinetach weterynaryjnych będących zakładami leczniczymi dla zwierząt, o których mowa w</w:t>
      </w:r>
      <w:r w:rsidR="00CF5B80">
        <w:t> </w:t>
      </w:r>
      <w:r w:rsidRPr="000451A1">
        <w:t>ustawie z dnia 18 grudnia 2003 r. o</w:t>
      </w:r>
      <w:r w:rsidR="009F18B2" w:rsidRPr="000451A1">
        <w:t xml:space="preserve"> </w:t>
      </w:r>
      <w:r w:rsidRPr="000451A1">
        <w:t>zakładach leczniczych dla zwierząt (Dz. U. z 2019</w:t>
      </w:r>
      <w:r w:rsidR="00CF5B80">
        <w:t> </w:t>
      </w:r>
      <w:r w:rsidRPr="000451A1">
        <w:t>r. poz. 24), w</w:t>
      </w:r>
      <w:r w:rsidR="009F18B2" w:rsidRPr="000451A1">
        <w:t xml:space="preserve"> </w:t>
      </w:r>
      <w:r w:rsidRPr="000451A1">
        <w:t>zakresie możliwości przypisanych dla gabinetu weterynaryjnego.</w:t>
      </w:r>
    </w:p>
    <w:p w14:paraId="6760AB3B" w14:textId="7C7AD832" w:rsidR="009A794F" w:rsidRPr="000451A1" w:rsidRDefault="009A794F" w:rsidP="009A794F">
      <w:pPr>
        <w:pStyle w:val="ZUSTzmustartykuempunktem"/>
      </w:pPr>
      <w:r w:rsidRPr="000451A1">
        <w:t>2.</w:t>
      </w:r>
      <w:r w:rsidR="009F18B2" w:rsidRPr="000451A1">
        <w:t xml:space="preserve"> </w:t>
      </w:r>
      <w:r w:rsidRPr="000451A1">
        <w:t>W</w:t>
      </w:r>
      <w:r w:rsidR="009F18B2" w:rsidRPr="000451A1">
        <w:t xml:space="preserve"> </w:t>
      </w:r>
      <w:r w:rsidRPr="000451A1">
        <w:t>nagłych przypadkach zagrożenia życia zwierzęcia wymagających udzielenia natychmiastowej pomocy oraz w</w:t>
      </w:r>
      <w:r w:rsidR="009F18B2" w:rsidRPr="000451A1">
        <w:t xml:space="preserve"> </w:t>
      </w:r>
      <w:r w:rsidRPr="000451A1">
        <w:t>celu przeprowadzenia diagnostyki i</w:t>
      </w:r>
      <w:r w:rsidR="009F18B2" w:rsidRPr="000451A1">
        <w:t xml:space="preserve"> </w:t>
      </w:r>
      <w:r w:rsidRPr="000451A1">
        <w:t>terapii psy służbowe, konie służbowe, psy służbowe wycofane z użycia lub konie służbowe wycofane z</w:t>
      </w:r>
      <w:r w:rsidR="009F18B2" w:rsidRPr="000451A1">
        <w:t xml:space="preserve"> </w:t>
      </w:r>
      <w:r w:rsidRPr="000451A1">
        <w:t>użycia mogą być kierowane do innych zakładów leczniczych dla zwierząt niż zakłady podlegające Ministrowi Obrony Narodowej.</w:t>
      </w:r>
    </w:p>
    <w:p w14:paraId="0295D9F1" w14:textId="66182DBE" w:rsidR="009A794F" w:rsidRPr="000451A1" w:rsidRDefault="009A794F" w:rsidP="009A794F">
      <w:pPr>
        <w:pStyle w:val="ZUSTzmustartykuempunktem"/>
      </w:pPr>
      <w:r w:rsidRPr="000451A1">
        <w:t>3.</w:t>
      </w:r>
      <w:r w:rsidR="009F18B2" w:rsidRPr="000451A1">
        <w:t xml:space="preserve"> </w:t>
      </w:r>
      <w:r w:rsidRPr="000451A1">
        <w:t>Koszty zabiegów profilaktycznych, leczenia psa służbowego, konia służbowego, psa służbowego wycofanego z użycia lub konia służbowego wycofanego z</w:t>
      </w:r>
      <w:r w:rsidR="009F18B2" w:rsidRPr="000451A1">
        <w:t xml:space="preserve"> </w:t>
      </w:r>
      <w:r w:rsidRPr="000451A1">
        <w:t>użycia, w</w:t>
      </w:r>
      <w:r w:rsidR="009F18B2" w:rsidRPr="000451A1">
        <w:t xml:space="preserve"> </w:t>
      </w:r>
      <w:r w:rsidRPr="000451A1">
        <w:t>tym koszty produktów leczniczych, pokrywa się ze środków</w:t>
      </w:r>
      <w:r w:rsidR="009F18B2" w:rsidRPr="000451A1">
        <w:t xml:space="preserve"> </w:t>
      </w:r>
      <w:r w:rsidRPr="000451A1">
        <w:t>budżetu państwa będących w</w:t>
      </w:r>
      <w:r w:rsidR="00CF5B80">
        <w:t> </w:t>
      </w:r>
      <w:r w:rsidRPr="000451A1">
        <w:t>dyspozycji Ministra Obrony Narodowej. W</w:t>
      </w:r>
      <w:r w:rsidR="009F18B2" w:rsidRPr="000451A1">
        <w:t xml:space="preserve"> </w:t>
      </w:r>
      <w:r w:rsidRPr="000451A1">
        <w:t>przypadku realizacji profilaktyki i</w:t>
      </w:r>
      <w:r w:rsidR="009F18B2" w:rsidRPr="000451A1">
        <w:t xml:space="preserve"> </w:t>
      </w:r>
      <w:r w:rsidRPr="000451A1">
        <w:t xml:space="preserve">leczenia </w:t>
      </w:r>
      <w:r w:rsidRPr="000451A1">
        <w:lastRenderedPageBreak/>
        <w:t>przez inny zakład leczniczy dla zwierząt niż zakład podlegający Ministrowi Obrony Narodowej, koszty te są pokrywane na podstawie faktury.</w:t>
      </w:r>
    </w:p>
    <w:p w14:paraId="49D6AE6B" w14:textId="1FFAC78B" w:rsidR="009A794F" w:rsidRPr="000451A1" w:rsidRDefault="009A794F" w:rsidP="009A794F">
      <w:pPr>
        <w:pStyle w:val="ZUSTzmustartykuempunktem"/>
      </w:pPr>
      <w:r w:rsidRPr="000451A1">
        <w:t>4.</w:t>
      </w:r>
      <w:r w:rsidR="009F18B2" w:rsidRPr="000451A1">
        <w:t xml:space="preserve"> </w:t>
      </w:r>
      <w:r w:rsidRPr="000451A1">
        <w:t>Koszt utylizacji zwłok psa służbowego, konia służbowego, psa służbowego wycofanego z użycia lub konia służbowego wycofanego z</w:t>
      </w:r>
      <w:r w:rsidR="009F18B2" w:rsidRPr="000451A1">
        <w:t xml:space="preserve"> </w:t>
      </w:r>
      <w:r w:rsidRPr="000451A1">
        <w:t>użycia pokrywa się ze środków budżetu państwa będących w</w:t>
      </w:r>
      <w:r w:rsidR="009F18B2" w:rsidRPr="000451A1">
        <w:t xml:space="preserve"> </w:t>
      </w:r>
      <w:r w:rsidRPr="000451A1">
        <w:t>dyspozycji Ministra Obrony Narodowej na podstawie faktury.</w:t>
      </w:r>
    </w:p>
    <w:p w14:paraId="4BEE1DBB" w14:textId="7A89A0E3" w:rsidR="009A794F" w:rsidRPr="000451A1" w:rsidRDefault="009A794F" w:rsidP="009A794F">
      <w:pPr>
        <w:pStyle w:val="ZUSTzmustartykuempunktem"/>
      </w:pPr>
      <w:r w:rsidRPr="000451A1">
        <w:t>5. W sprawach, o których mowa w ust. 3 i 4, właściwy jest ustanowiony przez Ministra Obrony Narodowej dysponent środków budżetu państwa właściwy dla jednostki wojskowej, na której stanie zwierzę się znajduje.</w:t>
      </w:r>
    </w:p>
    <w:p w14:paraId="08F77E22" w14:textId="21997270" w:rsidR="009A794F" w:rsidRPr="000451A1" w:rsidRDefault="009A794F" w:rsidP="009A794F">
      <w:pPr>
        <w:pStyle w:val="ZARTzmartartykuempunktem"/>
      </w:pPr>
      <w:r w:rsidRPr="000451A1">
        <w:t>Art.</w:t>
      </w:r>
      <w:r w:rsidR="00E363F2" w:rsidRPr="000451A1">
        <w:t xml:space="preserve"> </w:t>
      </w:r>
      <w:r w:rsidRPr="000451A1">
        <w:t>136h.</w:t>
      </w:r>
      <w:r w:rsidR="009F18B2" w:rsidRPr="000451A1">
        <w:t xml:space="preserve"> </w:t>
      </w:r>
      <w:r w:rsidRPr="000451A1">
        <w:t>Opiekunowi psa służbowego wycofanego z użycia, opiekunowi konia służbowego wycofanego z</w:t>
      </w:r>
      <w:r w:rsidR="009F18B2" w:rsidRPr="000451A1">
        <w:t xml:space="preserve"> </w:t>
      </w:r>
      <w:r w:rsidRPr="000451A1">
        <w:t>użycia oraz organizacji,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136d ust.</w:t>
      </w:r>
      <w:r w:rsidR="00CF5B80">
        <w:t> </w:t>
      </w:r>
      <w:r w:rsidRPr="000451A1">
        <w:t>7, zabrania się:</w:t>
      </w:r>
    </w:p>
    <w:p w14:paraId="19AE80BF" w14:textId="77777777" w:rsidR="009A794F" w:rsidRPr="000451A1" w:rsidRDefault="009A794F" w:rsidP="009A794F">
      <w:pPr>
        <w:pStyle w:val="ZPKTzmpktartykuempunktem"/>
      </w:pPr>
      <w:r w:rsidRPr="000451A1">
        <w:t>1)</w:t>
      </w:r>
      <w:r w:rsidRPr="000451A1">
        <w:tab/>
        <w:t>zbywania zwierzęcia;</w:t>
      </w:r>
    </w:p>
    <w:p w14:paraId="568DE12C" w14:textId="7C8103BC" w:rsidR="009A794F" w:rsidRPr="000451A1" w:rsidRDefault="009A794F" w:rsidP="009A794F">
      <w:pPr>
        <w:pStyle w:val="ZPKTzmpktartykuempunktem"/>
      </w:pPr>
      <w:r w:rsidRPr="000451A1">
        <w:t>2)</w:t>
      </w:r>
      <w:r w:rsidRPr="000451A1">
        <w:tab/>
        <w:t>rozmnażania zwierzęcia;</w:t>
      </w:r>
    </w:p>
    <w:p w14:paraId="1C044142" w14:textId="4D9A6D57" w:rsidR="009A794F" w:rsidRPr="000451A1" w:rsidRDefault="009A794F" w:rsidP="009A794F">
      <w:pPr>
        <w:pStyle w:val="ZPKTzmpktartykuempunktem"/>
      </w:pPr>
      <w:r w:rsidRPr="000451A1">
        <w:t>3)</w:t>
      </w:r>
      <w:r w:rsidRPr="000451A1">
        <w:tab/>
        <w:t>wykorzystywania zwierzęcia w</w:t>
      </w:r>
      <w:r w:rsidR="009F18B2" w:rsidRPr="000451A1">
        <w:t xml:space="preserve"> </w:t>
      </w:r>
      <w:r w:rsidRPr="000451A1">
        <w:t>celach zarobkowych.</w:t>
      </w:r>
    </w:p>
    <w:p w14:paraId="6A484682" w14:textId="6B83E30C" w:rsidR="009A794F" w:rsidRPr="000451A1" w:rsidRDefault="009A794F" w:rsidP="009A794F">
      <w:pPr>
        <w:pStyle w:val="ZARTzmartartykuempunktem"/>
      </w:pPr>
      <w:r w:rsidRPr="000451A1">
        <w:t>Art.</w:t>
      </w:r>
      <w:r w:rsidR="00E363F2" w:rsidRPr="000451A1">
        <w:t xml:space="preserve"> </w:t>
      </w:r>
      <w:r w:rsidRPr="000451A1">
        <w:t>136i.</w:t>
      </w:r>
      <w:r w:rsidR="009F18B2" w:rsidRPr="000451A1">
        <w:t xml:space="preserve"> </w:t>
      </w:r>
      <w:r w:rsidRPr="000451A1">
        <w:t>1.</w:t>
      </w:r>
      <w:r w:rsidR="009F18B2" w:rsidRPr="000451A1">
        <w:t xml:space="preserve"> </w:t>
      </w:r>
      <w:r w:rsidRPr="000451A1">
        <w:t>Psa służbowego lub konia służbowego wycofuje się z użycia w</w:t>
      </w:r>
      <w:r w:rsidR="00CF5B80">
        <w:t> </w:t>
      </w:r>
      <w:r w:rsidRPr="000451A1">
        <w:t>przypadku:</w:t>
      </w:r>
    </w:p>
    <w:p w14:paraId="71C5D8A4" w14:textId="77777777" w:rsidR="009A794F" w:rsidRPr="000451A1" w:rsidRDefault="009A794F" w:rsidP="009A794F">
      <w:pPr>
        <w:pStyle w:val="ZPKTzmpktartykuempunktem"/>
      </w:pPr>
      <w:r w:rsidRPr="000451A1">
        <w:t>1)</w:t>
      </w:r>
      <w:r w:rsidRPr="000451A1">
        <w:tab/>
        <w:t>trwałej utraty sprawności użytkowej;</w:t>
      </w:r>
    </w:p>
    <w:p w14:paraId="4E150F9A" w14:textId="3FECF962" w:rsidR="009A794F" w:rsidRPr="000451A1" w:rsidRDefault="009A794F" w:rsidP="009A794F">
      <w:pPr>
        <w:pStyle w:val="ZPKTzmpktartykuempunktem"/>
      </w:pPr>
      <w:r w:rsidRPr="000451A1">
        <w:t>2)</w:t>
      </w:r>
      <w:r w:rsidRPr="000451A1">
        <w:tab/>
        <w:t>stanów chorobowych uniemożliwiających dalsze używanie zwierzęcia w</w:t>
      </w:r>
      <w:r w:rsidR="009F18B2" w:rsidRPr="000451A1">
        <w:t xml:space="preserve"> </w:t>
      </w:r>
      <w:r w:rsidRPr="000451A1">
        <w:t>Siłach Zbrojnych;</w:t>
      </w:r>
    </w:p>
    <w:p w14:paraId="190462E3" w14:textId="77777777" w:rsidR="009A794F" w:rsidRPr="000451A1" w:rsidRDefault="009A794F" w:rsidP="009A794F">
      <w:pPr>
        <w:pStyle w:val="ZPKTzmpktartykuempunktem"/>
      </w:pPr>
      <w:r w:rsidRPr="000451A1">
        <w:t>3)</w:t>
      </w:r>
      <w:r w:rsidRPr="000451A1">
        <w:tab/>
        <w:t>wystąpienia narowów u konia;</w:t>
      </w:r>
    </w:p>
    <w:p w14:paraId="58524D12" w14:textId="34E8A357" w:rsidR="009A794F" w:rsidRPr="000451A1" w:rsidRDefault="009A794F" w:rsidP="009A794F">
      <w:pPr>
        <w:pStyle w:val="ZPKTzmpktartykuempunktem"/>
      </w:pPr>
      <w:r w:rsidRPr="000451A1">
        <w:t>4)</w:t>
      </w:r>
      <w:r w:rsidRPr="000451A1">
        <w:tab/>
        <w:t>braku postępów w</w:t>
      </w:r>
      <w:r w:rsidR="009F18B2" w:rsidRPr="000451A1">
        <w:t xml:space="preserve"> </w:t>
      </w:r>
      <w:r w:rsidRPr="000451A1">
        <w:t>szkoleniu rokujących osiągnięcie odpowiedniego poziomu wyszkolenia zwierzęcia;</w:t>
      </w:r>
    </w:p>
    <w:p w14:paraId="686384A0" w14:textId="696A2680" w:rsidR="009A794F" w:rsidRPr="000451A1" w:rsidRDefault="009A794F" w:rsidP="009A794F">
      <w:pPr>
        <w:pStyle w:val="ZPKTzmpktartykuempunktem"/>
      </w:pPr>
      <w:r w:rsidRPr="000451A1">
        <w:t>5)</w:t>
      </w:r>
      <w:r w:rsidRPr="000451A1">
        <w:tab/>
        <w:t>padnięcia zwierzęcia albo konieczności bezzwłocznego jego uśmiercenia na zasadach określonych w</w:t>
      </w:r>
      <w:r w:rsidR="009F18B2" w:rsidRPr="000451A1">
        <w:t xml:space="preserve"> </w:t>
      </w:r>
      <w:r w:rsidRPr="000451A1">
        <w:t>ustawie z</w:t>
      </w:r>
      <w:r w:rsidR="009F18B2" w:rsidRPr="000451A1">
        <w:t xml:space="preserve"> </w:t>
      </w:r>
      <w:r w:rsidRPr="000451A1">
        <w:t>dnia 21</w:t>
      </w:r>
      <w:r w:rsidR="009F18B2" w:rsidRPr="000451A1">
        <w:t xml:space="preserve"> </w:t>
      </w:r>
      <w:r w:rsidRPr="000451A1">
        <w:t>sierpnia 1997</w:t>
      </w:r>
      <w:r w:rsidR="009F18B2" w:rsidRPr="000451A1">
        <w:t xml:space="preserve"> </w:t>
      </w:r>
      <w:r w:rsidRPr="000451A1">
        <w:t>r. o</w:t>
      </w:r>
      <w:r w:rsidR="009F18B2" w:rsidRPr="000451A1">
        <w:t xml:space="preserve"> </w:t>
      </w:r>
      <w:r w:rsidRPr="000451A1">
        <w:t>ochronie zwierząt;</w:t>
      </w:r>
    </w:p>
    <w:p w14:paraId="4CE3ED34" w14:textId="77777777" w:rsidR="009A794F" w:rsidRPr="000451A1" w:rsidRDefault="009A794F" w:rsidP="009A794F">
      <w:pPr>
        <w:pStyle w:val="ZPKTzmpktartykuempunktem"/>
      </w:pPr>
      <w:r w:rsidRPr="000451A1">
        <w:t>6)</w:t>
      </w:r>
      <w:r w:rsidRPr="000451A1">
        <w:tab/>
        <w:t>jego kradzieży albo zaginięcia.</w:t>
      </w:r>
    </w:p>
    <w:p w14:paraId="5F0FC020" w14:textId="15CED1FF" w:rsidR="009A794F" w:rsidRPr="000451A1" w:rsidRDefault="009A794F" w:rsidP="009A794F">
      <w:pPr>
        <w:pStyle w:val="ZUSTzmustartykuempunktem"/>
      </w:pPr>
      <w:r w:rsidRPr="000451A1">
        <w:t>2.</w:t>
      </w:r>
      <w:r w:rsidR="009F18B2" w:rsidRPr="000451A1">
        <w:t xml:space="preserve"> </w:t>
      </w:r>
      <w:r w:rsidRPr="000451A1">
        <w:t>Psa służbowego lub konia służbowego można wycofać z</w:t>
      </w:r>
      <w:r w:rsidR="009F18B2" w:rsidRPr="000451A1">
        <w:t xml:space="preserve"> </w:t>
      </w:r>
      <w:r w:rsidRPr="000451A1">
        <w:t>użycia po ukończeniu:</w:t>
      </w:r>
    </w:p>
    <w:p w14:paraId="7A4A7C77" w14:textId="77777777" w:rsidR="009A794F" w:rsidRPr="000451A1" w:rsidRDefault="009A794F" w:rsidP="009A794F">
      <w:pPr>
        <w:pStyle w:val="ZPKTzmpktartykuempunktem"/>
      </w:pPr>
      <w:r w:rsidRPr="000451A1">
        <w:t>1)</w:t>
      </w:r>
      <w:r w:rsidRPr="000451A1">
        <w:tab/>
        <w:t>dziewiątego roku życia przez psa;</w:t>
      </w:r>
    </w:p>
    <w:p w14:paraId="1695D034" w14:textId="77777777" w:rsidR="009A794F" w:rsidRPr="000451A1" w:rsidRDefault="009A794F" w:rsidP="009A794F">
      <w:pPr>
        <w:pStyle w:val="ZPKTzmpktartykuempunktem"/>
      </w:pPr>
      <w:r w:rsidRPr="000451A1">
        <w:t>2)</w:t>
      </w:r>
      <w:r w:rsidRPr="000451A1">
        <w:tab/>
        <w:t>osiemnastego roku życia przez konia.</w:t>
      </w:r>
    </w:p>
    <w:p w14:paraId="0C610ED2" w14:textId="52EFBA85" w:rsidR="009A794F" w:rsidRPr="000451A1" w:rsidRDefault="009A794F" w:rsidP="009A794F">
      <w:pPr>
        <w:pStyle w:val="ZUSTzmustartykuempunktem"/>
      </w:pPr>
      <w:r w:rsidRPr="000451A1">
        <w:t>3.</w:t>
      </w:r>
      <w:r w:rsidR="009F18B2" w:rsidRPr="000451A1">
        <w:t xml:space="preserve"> </w:t>
      </w:r>
      <w:r w:rsidRPr="000451A1">
        <w:t>Psa służbowego lub konia służbowego wycofuje z użycia dowódca jednostki wojskowej, na stanie której znajduje się zwierzę.</w:t>
      </w:r>
    </w:p>
    <w:p w14:paraId="02823D0C" w14:textId="0E7B304C" w:rsidR="009A794F" w:rsidRPr="000451A1" w:rsidRDefault="009A794F" w:rsidP="009A794F">
      <w:pPr>
        <w:pStyle w:val="ZARTzmartartykuempunktem"/>
      </w:pPr>
      <w:r w:rsidRPr="000451A1">
        <w:t>Art.</w:t>
      </w:r>
      <w:r w:rsidR="00E363F2" w:rsidRPr="000451A1">
        <w:t xml:space="preserve"> </w:t>
      </w:r>
      <w:r w:rsidRPr="000451A1">
        <w:t>136j.</w:t>
      </w:r>
      <w:r w:rsidR="009F18B2" w:rsidRPr="000451A1">
        <w:t xml:space="preserve"> </w:t>
      </w:r>
      <w:r w:rsidRPr="000451A1">
        <w:t>Nadzór nad psami służbowymi, końmi służbowymi, psami służbowymi wycofanymi z użycia oraz końmi służbowymi wycofanymi z</w:t>
      </w:r>
      <w:r w:rsidR="009F18B2" w:rsidRPr="000451A1">
        <w:t xml:space="preserve"> </w:t>
      </w:r>
      <w:r w:rsidRPr="000451A1">
        <w:t xml:space="preserve">użycia sprawują dowódca </w:t>
      </w:r>
      <w:r w:rsidRPr="000451A1">
        <w:lastRenderedPageBreak/>
        <w:t>jednostki wojskowej, na której stanie zwierzęta się znajdują, oraz wojskowi lekarze weterynarii.</w:t>
      </w:r>
    </w:p>
    <w:p w14:paraId="596CB605" w14:textId="4C68A0A9" w:rsidR="009A794F" w:rsidRPr="000451A1" w:rsidRDefault="009A794F" w:rsidP="009A794F">
      <w:pPr>
        <w:pStyle w:val="ZARTzmartartykuempunktem"/>
      </w:pPr>
      <w:r w:rsidRPr="000451A1">
        <w:t>Art.</w:t>
      </w:r>
      <w:r w:rsidR="00E363F2" w:rsidRPr="000451A1">
        <w:t xml:space="preserve"> </w:t>
      </w:r>
      <w:r w:rsidRPr="000451A1">
        <w:t>136k.</w:t>
      </w:r>
      <w:r w:rsidR="009F18B2" w:rsidRPr="000451A1">
        <w:t xml:space="preserve"> </w:t>
      </w:r>
      <w:r w:rsidRPr="000451A1">
        <w:t>1.</w:t>
      </w:r>
      <w:r w:rsidR="009F18B2" w:rsidRPr="000451A1">
        <w:t xml:space="preserve"> </w:t>
      </w:r>
      <w:r w:rsidRPr="000451A1">
        <w:t>Opiekun psa służbowego wycofanego z użycia, opiekun konia służbowego wycofanego z</w:t>
      </w:r>
      <w:r w:rsidR="009F18B2" w:rsidRPr="000451A1">
        <w:t xml:space="preserve"> </w:t>
      </w:r>
      <w:r w:rsidRPr="000451A1">
        <w:t>użycia i</w:t>
      </w:r>
      <w:r w:rsidR="009F18B2" w:rsidRPr="000451A1">
        <w:t xml:space="preserve"> </w:t>
      </w:r>
      <w:r w:rsidRPr="000451A1">
        <w:t>przedstawiciel organizacji, o</w:t>
      </w:r>
      <w:r w:rsidR="009F18B2" w:rsidRPr="000451A1">
        <w:t xml:space="preserve"> </w:t>
      </w:r>
      <w:r w:rsidRPr="000451A1">
        <w:t>której mowa w</w:t>
      </w:r>
      <w:r w:rsidR="009F18B2" w:rsidRPr="000451A1">
        <w:t xml:space="preserve"> </w:t>
      </w:r>
      <w:r w:rsidRPr="000451A1">
        <w:t>art.</w:t>
      </w:r>
      <w:r w:rsidR="00F56E56">
        <w:t> </w:t>
      </w:r>
      <w:r w:rsidRPr="000451A1">
        <w:t>136d ust.</w:t>
      </w:r>
      <w:r w:rsidR="009F18B2" w:rsidRPr="000451A1">
        <w:t xml:space="preserve"> </w:t>
      </w:r>
      <w:r w:rsidRPr="000451A1">
        <w:t>7, w</w:t>
      </w:r>
      <w:r w:rsidR="009F18B2" w:rsidRPr="000451A1">
        <w:t xml:space="preserve"> </w:t>
      </w:r>
      <w:r w:rsidRPr="000451A1">
        <w:t>celu umożliwienia sprawowania nadzoru nad zwierzęciem, na żądanie żołnierza lub pracownika wyznaczonego przez dowódcę jednostki wojskowej, na której stanie znajduje się zwierzę</w:t>
      </w:r>
      <w:r w:rsidR="00F856BB">
        <w:t>,</w:t>
      </w:r>
      <w:r w:rsidRPr="000451A1">
        <w:t xml:space="preserve"> lub na żądanie wojskowego lekarza weterynarii okazują zwierzę, a</w:t>
      </w:r>
      <w:r w:rsidR="00CF5B80">
        <w:t> </w:t>
      </w:r>
      <w:r w:rsidRPr="000451A1">
        <w:t>opiekun konia okazuje dodatkowo paszport konia.</w:t>
      </w:r>
    </w:p>
    <w:p w14:paraId="3A8FD4A8" w14:textId="12E6121F" w:rsidR="009A794F" w:rsidRPr="000451A1" w:rsidRDefault="009A794F" w:rsidP="009A794F">
      <w:pPr>
        <w:pStyle w:val="ZUSTzmustartykuempunktem"/>
      </w:pPr>
      <w:r w:rsidRPr="000451A1">
        <w:t>2.</w:t>
      </w:r>
      <w:r w:rsidR="009F18B2" w:rsidRPr="000451A1">
        <w:t xml:space="preserve"> </w:t>
      </w:r>
      <w:r w:rsidRPr="000451A1">
        <w:t>Opiekun psa służbowego wycofanego z użycia, opiekun konia służbowego wycofanego z</w:t>
      </w:r>
      <w:r w:rsidR="009F18B2" w:rsidRPr="000451A1">
        <w:t xml:space="preserve"> </w:t>
      </w:r>
      <w:r w:rsidRPr="000451A1">
        <w:t>użycia oraz</w:t>
      </w:r>
      <w:r w:rsidR="009F18B2" w:rsidRPr="000451A1">
        <w:t xml:space="preserve"> </w:t>
      </w:r>
      <w:r w:rsidRPr="000451A1">
        <w:t>przedstawiciel organizacji,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136d ust.</w:t>
      </w:r>
      <w:r w:rsidR="00CF5B80">
        <w:t> </w:t>
      </w:r>
      <w:r w:rsidRPr="000451A1">
        <w:t>7, niezwłocznie, jednak nie później niż w</w:t>
      </w:r>
      <w:r w:rsidR="009F18B2" w:rsidRPr="000451A1">
        <w:t xml:space="preserve"> </w:t>
      </w:r>
      <w:r w:rsidRPr="000451A1">
        <w:t>terminie 7</w:t>
      </w:r>
      <w:r w:rsidR="009F18B2" w:rsidRPr="000451A1">
        <w:t xml:space="preserve"> </w:t>
      </w:r>
      <w:r w:rsidRPr="000451A1">
        <w:t>dni, powiadamiają dowódcę jednostki wojskowej, na której stanie znajduje się zwierzę, o:</w:t>
      </w:r>
    </w:p>
    <w:p w14:paraId="3ADDFEA8" w14:textId="46C0D60C" w:rsidR="009A794F" w:rsidRPr="000451A1" w:rsidRDefault="009A794F" w:rsidP="009A794F">
      <w:pPr>
        <w:pStyle w:val="ZPKTzmpktartykuempunktem"/>
      </w:pPr>
      <w:r w:rsidRPr="000451A1">
        <w:t>1)</w:t>
      </w:r>
      <w:r w:rsidRPr="000451A1">
        <w:tab/>
        <w:t>zmianie stałego miejsca przebywania lub chowu zwierzęcia, zmianie miejsca przebywania zwierzęcia trwającej dłużej niż 30</w:t>
      </w:r>
      <w:r w:rsidR="009F18B2" w:rsidRPr="000451A1">
        <w:t xml:space="preserve"> </w:t>
      </w:r>
      <w:r w:rsidRPr="000451A1">
        <w:t>dni;</w:t>
      </w:r>
    </w:p>
    <w:p w14:paraId="717F53C3" w14:textId="2CB8CC35" w:rsidR="009A794F" w:rsidRPr="000451A1" w:rsidRDefault="009A794F" w:rsidP="009A794F">
      <w:pPr>
        <w:pStyle w:val="ZPKTzmpktartykuempunktem"/>
      </w:pPr>
      <w:r w:rsidRPr="000451A1">
        <w:t>2)</w:t>
      </w:r>
      <w:r w:rsidRPr="000451A1">
        <w:tab/>
        <w:t>padnięciu albo konieczności bezzwłocznego uśmiercenia zwierzęcia na zasadach określonych w</w:t>
      </w:r>
      <w:r w:rsidR="009F18B2" w:rsidRPr="000451A1">
        <w:t xml:space="preserve"> </w:t>
      </w:r>
      <w:r w:rsidRPr="000451A1">
        <w:t>ustawie z</w:t>
      </w:r>
      <w:r w:rsidR="009F18B2" w:rsidRPr="000451A1">
        <w:t xml:space="preserve"> </w:t>
      </w:r>
      <w:r w:rsidRPr="000451A1">
        <w:t>dnia 21</w:t>
      </w:r>
      <w:r w:rsidR="009F18B2" w:rsidRPr="000451A1">
        <w:t xml:space="preserve"> </w:t>
      </w:r>
      <w:r w:rsidRPr="000451A1">
        <w:t>sierpnia 1997</w:t>
      </w:r>
      <w:r w:rsidR="009F18B2" w:rsidRPr="000451A1">
        <w:t xml:space="preserve"> </w:t>
      </w:r>
      <w:r w:rsidRPr="000451A1">
        <w:t>r. o</w:t>
      </w:r>
      <w:r w:rsidR="009F18B2" w:rsidRPr="000451A1">
        <w:t xml:space="preserve"> </w:t>
      </w:r>
      <w:r w:rsidRPr="000451A1">
        <w:t>ochronie zwierząt, utracie albo zaginięciu zwierzęcia oraz o okolicznościach tych zdarzeń.</w:t>
      </w:r>
    </w:p>
    <w:p w14:paraId="3CBD4CC9" w14:textId="57121415" w:rsidR="009A794F" w:rsidRPr="000451A1" w:rsidRDefault="009A794F" w:rsidP="009A794F">
      <w:pPr>
        <w:pStyle w:val="ZARTzmartartykuempunktem"/>
      </w:pPr>
      <w:r w:rsidRPr="000451A1">
        <w:t>Art.</w:t>
      </w:r>
      <w:r w:rsidR="00E363F2" w:rsidRPr="000451A1">
        <w:t xml:space="preserve"> </w:t>
      </w:r>
      <w:r w:rsidRPr="000451A1">
        <w:t>136l.</w:t>
      </w:r>
      <w:r w:rsidR="009F18B2" w:rsidRPr="000451A1">
        <w:t xml:space="preserve"> </w:t>
      </w:r>
      <w:r w:rsidRPr="000451A1">
        <w:t>1.</w:t>
      </w:r>
      <w:r w:rsidR="009F18B2" w:rsidRPr="000451A1">
        <w:t xml:space="preserve"> </w:t>
      </w:r>
      <w:r w:rsidRPr="000451A1">
        <w:t>Psa służbowego, konia służbowego, psa służbowego wycofanego z</w:t>
      </w:r>
      <w:r w:rsidR="00CF5B80">
        <w:t> </w:t>
      </w:r>
      <w:r w:rsidRPr="000451A1">
        <w:t>użycia lub konia służbowego wycofanego z</w:t>
      </w:r>
      <w:r w:rsidR="009F18B2" w:rsidRPr="000451A1">
        <w:t xml:space="preserve"> </w:t>
      </w:r>
      <w:r w:rsidRPr="000451A1">
        <w:t>użycia odbiera się opiekunowi lub organizacji,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136d ust.</w:t>
      </w:r>
      <w:r w:rsidR="009F18B2" w:rsidRPr="000451A1">
        <w:t xml:space="preserve"> </w:t>
      </w:r>
      <w:r w:rsidRPr="000451A1">
        <w:t>7, w</w:t>
      </w:r>
      <w:r w:rsidR="009F18B2" w:rsidRPr="000451A1">
        <w:t xml:space="preserve"> </w:t>
      </w:r>
      <w:r w:rsidRPr="000451A1">
        <w:t>przypadku:</w:t>
      </w:r>
    </w:p>
    <w:p w14:paraId="4537990E" w14:textId="77777777" w:rsidR="009A794F" w:rsidRPr="000451A1" w:rsidRDefault="009A794F" w:rsidP="009A794F">
      <w:pPr>
        <w:pStyle w:val="ZPKTzmpktartykuempunktem"/>
      </w:pPr>
      <w:r w:rsidRPr="000451A1">
        <w:t>1)</w:t>
      </w:r>
      <w:r w:rsidRPr="000451A1">
        <w:tab/>
        <w:t>stwierdzenia zaniedbania zwierzęcia;</w:t>
      </w:r>
    </w:p>
    <w:p w14:paraId="00F7865B" w14:textId="1BDF01F9" w:rsidR="009A794F" w:rsidRPr="000451A1" w:rsidRDefault="009A794F" w:rsidP="009A794F">
      <w:pPr>
        <w:pStyle w:val="ZPKTzmpktartykuempunktem"/>
      </w:pPr>
      <w:r w:rsidRPr="000451A1">
        <w:t>2)</w:t>
      </w:r>
      <w:r w:rsidRPr="000451A1">
        <w:tab/>
        <w:t>niewywiązywania się z</w:t>
      </w:r>
      <w:r w:rsidR="009F18B2" w:rsidRPr="000451A1">
        <w:t xml:space="preserve"> </w:t>
      </w:r>
      <w:r w:rsidRPr="000451A1">
        <w:t>obowiązków opieki nad zwierzęciem lub postępowania wbrew zakazom, o których mowa w art. 136h;</w:t>
      </w:r>
    </w:p>
    <w:p w14:paraId="32EA037D" w14:textId="77777777" w:rsidR="009A794F" w:rsidRPr="000451A1" w:rsidRDefault="009A794F" w:rsidP="009A794F">
      <w:pPr>
        <w:pStyle w:val="ZPKTzmpktartykuempunktem"/>
      </w:pPr>
      <w:r w:rsidRPr="000451A1">
        <w:t>3)</w:t>
      </w:r>
      <w:r w:rsidRPr="000451A1">
        <w:tab/>
        <w:t>rezygnacji ze sprawowania opieki nad zwierzęciem.</w:t>
      </w:r>
    </w:p>
    <w:p w14:paraId="56948F41" w14:textId="00A82332" w:rsidR="009A794F" w:rsidRPr="000451A1" w:rsidRDefault="009A794F" w:rsidP="009A794F">
      <w:pPr>
        <w:pStyle w:val="ZUSTzmustartykuempunktem"/>
      </w:pPr>
      <w:r w:rsidRPr="000451A1">
        <w:t>2.</w:t>
      </w:r>
      <w:r w:rsidR="009F18B2" w:rsidRPr="000451A1">
        <w:t xml:space="preserve"> </w:t>
      </w:r>
      <w:r w:rsidRPr="003D5025">
        <w:t>Do czasu powierzenia psa służbowego, konia służbowego, psa służbowego wycofanego z użycia lub konia służbowego wycofanego z</w:t>
      </w:r>
      <w:r w:rsidR="009F18B2" w:rsidRPr="003D5025">
        <w:t xml:space="preserve"> </w:t>
      </w:r>
      <w:r w:rsidRPr="003D5025">
        <w:t>użycia innemu opiekunowi</w:t>
      </w:r>
      <w:r w:rsidR="00275575" w:rsidRPr="003D5025">
        <w:t>,</w:t>
      </w:r>
      <w:r w:rsidRPr="003D5025">
        <w:t xml:space="preserve"> opiekę nad zwierzęciem sprawuje jednostka wojskowa, na której stanie zwierzę się znajduje.</w:t>
      </w:r>
    </w:p>
    <w:p w14:paraId="1C48827A" w14:textId="77777777" w:rsidR="009A794F" w:rsidRPr="000451A1" w:rsidRDefault="009A794F" w:rsidP="009A794F">
      <w:pPr>
        <w:pStyle w:val="ZUSTzmustartykuempunktem"/>
      </w:pPr>
      <w:r w:rsidRPr="000451A1">
        <w:t>3. Psa służbowego, konia służbowego, psa służbowego wycofanego z użycia lub konia służbowego wycofanego z użycia odbiera dowódca jednostki wojskowej na, której stanie znajduje się zwierzę.</w:t>
      </w:r>
    </w:p>
    <w:p w14:paraId="24C233A0" w14:textId="72BD7C75" w:rsidR="009A794F" w:rsidRPr="000451A1" w:rsidRDefault="009A794F" w:rsidP="009A794F">
      <w:pPr>
        <w:pStyle w:val="ZUSTzmustartykuempunktem"/>
      </w:pPr>
      <w:r w:rsidRPr="000451A1">
        <w:t>4.</w:t>
      </w:r>
      <w:r w:rsidR="009F18B2" w:rsidRPr="000451A1">
        <w:t xml:space="preserve"> </w:t>
      </w:r>
      <w:r w:rsidRPr="000451A1">
        <w:t>W</w:t>
      </w:r>
      <w:r w:rsidR="009F18B2" w:rsidRPr="000451A1">
        <w:t xml:space="preserve"> </w:t>
      </w:r>
      <w:r w:rsidRPr="000451A1">
        <w:t>przypadku przeniesienia opiekuna psa służbowego lub opiekuna konia służbowego na stanowisko służbowe niezwiązane z</w:t>
      </w:r>
      <w:r w:rsidR="009F18B2" w:rsidRPr="000451A1">
        <w:t xml:space="preserve"> </w:t>
      </w:r>
      <w:r w:rsidRPr="000451A1">
        <w:t xml:space="preserve">realizacją czynności służbowych </w:t>
      </w:r>
      <w:r w:rsidRPr="000451A1">
        <w:lastRenderedPageBreak/>
        <w:t>związanych z</w:t>
      </w:r>
      <w:r w:rsidR="009F18B2" w:rsidRPr="000451A1">
        <w:t xml:space="preserve"> </w:t>
      </w:r>
      <w:r w:rsidRPr="000451A1">
        <w:t>użyciem zwierzęcia lub opieką nad zwierzęciem, opieka nad tym psem lub koniem może zostać powierzona innemu opiekunowi psa służbowego lub innemu opiekunowi konia służbowego.</w:t>
      </w:r>
    </w:p>
    <w:p w14:paraId="49434888" w14:textId="6F6AB60D" w:rsidR="009A794F" w:rsidRPr="000451A1" w:rsidRDefault="009A794F" w:rsidP="009A794F">
      <w:pPr>
        <w:pStyle w:val="ZARTzmartartykuempunktem"/>
      </w:pPr>
      <w:r w:rsidRPr="000451A1">
        <w:t>Art.</w:t>
      </w:r>
      <w:r w:rsidR="00E363F2" w:rsidRPr="000451A1">
        <w:t xml:space="preserve"> </w:t>
      </w:r>
      <w:r w:rsidRPr="000451A1">
        <w:t>136m.</w:t>
      </w:r>
      <w:r w:rsidR="009F18B2" w:rsidRPr="000451A1">
        <w:t xml:space="preserve"> </w:t>
      </w:r>
      <w:r w:rsidRPr="000451A1">
        <w:t>Minister Obrony Narodowej określi, w</w:t>
      </w:r>
      <w:r w:rsidR="009F18B2" w:rsidRPr="000451A1">
        <w:t xml:space="preserve"> </w:t>
      </w:r>
      <w:r w:rsidRPr="000451A1">
        <w:t>drodze rozporządzenia:</w:t>
      </w:r>
    </w:p>
    <w:p w14:paraId="35426738" w14:textId="70C121AC" w:rsidR="009A794F" w:rsidRPr="000451A1" w:rsidRDefault="009A794F" w:rsidP="009A794F">
      <w:pPr>
        <w:pStyle w:val="ZPKTzmpktartykuempunktem"/>
      </w:pPr>
      <w:bookmarkStart w:id="1" w:name="_Hlk66345764"/>
      <w:r w:rsidRPr="000451A1">
        <w:t>1)</w:t>
      </w:r>
      <w:r w:rsidRPr="000451A1">
        <w:tab/>
        <w:t>jednostki organizacyjne właściwe do prowadzenia szkolenia kandydatów na przewodników psów służbowych, przewodników psów służbowych i psów służbowych oraz kandydatów na żołnierzy-jeźdźców, żołnierzy</w:t>
      </w:r>
      <w:r w:rsidR="009402BE">
        <w:t>-</w:t>
      </w:r>
      <w:r w:rsidRPr="000451A1">
        <w:t>jeźdźców i koni służbowych, a także rodzaje i sposób ich szkolenia,</w:t>
      </w:r>
    </w:p>
    <w:p w14:paraId="4F7E92B4" w14:textId="3E5CA417" w:rsidR="009A794F" w:rsidRPr="000451A1" w:rsidRDefault="009A794F" w:rsidP="009A794F">
      <w:pPr>
        <w:pStyle w:val="ZPKTzmpktartykuempunktem"/>
      </w:pPr>
      <w:r w:rsidRPr="000451A1">
        <w:t>2)</w:t>
      </w:r>
      <w:r w:rsidRPr="000451A1">
        <w:tab/>
        <w:t>termin ważności upoważnienia i atestu, o których mowa w art. 136b ust. 3</w:t>
      </w:r>
      <w:r w:rsidR="009402BE">
        <w:t>,</w:t>
      </w:r>
      <w:r w:rsidRPr="000451A1">
        <w:t xml:space="preserve"> oraz sposób ich przedłużania,</w:t>
      </w:r>
    </w:p>
    <w:p w14:paraId="45CEE88B" w14:textId="7E62E424" w:rsidR="009A794F" w:rsidRPr="000451A1" w:rsidRDefault="009A794F" w:rsidP="009A794F">
      <w:pPr>
        <w:pStyle w:val="ZPKTzmpktartykuempunktem"/>
      </w:pPr>
      <w:r w:rsidRPr="000451A1">
        <w:t>3)</w:t>
      </w:r>
      <w:r w:rsidRPr="000451A1">
        <w:tab/>
        <w:t>wymagania zdrowotne i</w:t>
      </w:r>
      <w:r w:rsidR="009F18B2" w:rsidRPr="000451A1">
        <w:t xml:space="preserve"> </w:t>
      </w:r>
      <w:r w:rsidRPr="000451A1">
        <w:t>użytkowe psów i</w:t>
      </w:r>
      <w:r w:rsidR="009F18B2" w:rsidRPr="000451A1">
        <w:t xml:space="preserve"> </w:t>
      </w:r>
      <w:r w:rsidRPr="000451A1">
        <w:t>koni zapewniające przydatność do użycia w</w:t>
      </w:r>
      <w:r w:rsidR="009F18B2" w:rsidRPr="000451A1">
        <w:t xml:space="preserve"> </w:t>
      </w:r>
      <w:r w:rsidRPr="000451A1">
        <w:t>Siłach Zbrojnych,</w:t>
      </w:r>
    </w:p>
    <w:p w14:paraId="2DBBFE94" w14:textId="436F68B0" w:rsidR="009A794F" w:rsidRPr="000451A1" w:rsidRDefault="009A794F" w:rsidP="009A794F">
      <w:pPr>
        <w:pStyle w:val="ZPKTzmpktartykuempunktem"/>
      </w:pPr>
      <w:r w:rsidRPr="000451A1">
        <w:t>4)</w:t>
      </w:r>
      <w:r w:rsidRPr="000451A1">
        <w:tab/>
        <w:t xml:space="preserve">tryb </w:t>
      </w:r>
      <w:r w:rsidRPr="00B95460">
        <w:t>nabywania, przekazywania i</w:t>
      </w:r>
      <w:r w:rsidR="009F18B2" w:rsidRPr="00B95460">
        <w:t xml:space="preserve"> </w:t>
      </w:r>
      <w:r w:rsidRPr="00B95460">
        <w:t>wycofywania psów służbowych i</w:t>
      </w:r>
      <w:r w:rsidR="009F18B2" w:rsidRPr="00B95460">
        <w:t xml:space="preserve"> </w:t>
      </w:r>
      <w:r w:rsidRPr="00B95460">
        <w:t>koni służbowych z</w:t>
      </w:r>
      <w:r w:rsidR="009F18B2" w:rsidRPr="00B95460">
        <w:t xml:space="preserve"> </w:t>
      </w:r>
      <w:r w:rsidRPr="00B95460">
        <w:t>użycia w</w:t>
      </w:r>
      <w:r w:rsidR="009F18B2" w:rsidRPr="00B95460">
        <w:t xml:space="preserve"> </w:t>
      </w:r>
      <w:r w:rsidRPr="00B95460">
        <w:t>Siłach Zbrojnych</w:t>
      </w:r>
      <w:r w:rsidR="009402BE" w:rsidRPr="00B95460">
        <w:t>,</w:t>
      </w:r>
      <w:r w:rsidRPr="00B95460">
        <w:t xml:space="preserve"> podmiot właściwy do nabywania lub pokrywania kosztów tego nabycia oraz sposób prowadzenia ewidencji psów służbowych i</w:t>
      </w:r>
      <w:r w:rsidR="00CF5B80">
        <w:t> </w:t>
      </w:r>
      <w:r w:rsidRPr="00B95460">
        <w:t>ewidencji koni służbowych,</w:t>
      </w:r>
    </w:p>
    <w:p w14:paraId="202244B1" w14:textId="77777777" w:rsidR="009A794F" w:rsidRPr="000451A1" w:rsidRDefault="009A794F" w:rsidP="009A794F">
      <w:pPr>
        <w:pStyle w:val="ZPKTzmpktartykuempunktem"/>
      </w:pPr>
      <w:r w:rsidRPr="000451A1">
        <w:t>5)</w:t>
      </w:r>
      <w:r w:rsidRPr="000451A1">
        <w:tab/>
        <w:t>sposób znakowania zakwalifikowanych do służby psów służbowych i koni służbowych oraz wzory dowodu tożsamości psa służbowego oraz dowodu tożsamości konia służbowego,</w:t>
      </w:r>
    </w:p>
    <w:p w14:paraId="5DB1F45E" w14:textId="3D6A0C38" w:rsidR="009A794F" w:rsidRPr="000451A1" w:rsidRDefault="009A794F" w:rsidP="009A794F">
      <w:pPr>
        <w:pStyle w:val="ZPKTzmpktartykuempunktem"/>
      </w:pPr>
      <w:r w:rsidRPr="000451A1">
        <w:t>6)</w:t>
      </w:r>
      <w:r w:rsidRPr="000451A1">
        <w:tab/>
        <w:t>sposób utrzymania i</w:t>
      </w:r>
      <w:r w:rsidR="009F18B2" w:rsidRPr="000451A1">
        <w:t xml:space="preserve"> </w:t>
      </w:r>
      <w:r w:rsidRPr="000451A1">
        <w:t>wykorzystania psów służbowych i</w:t>
      </w:r>
      <w:r w:rsidR="009F18B2" w:rsidRPr="000451A1">
        <w:t xml:space="preserve"> </w:t>
      </w:r>
      <w:r w:rsidRPr="000451A1">
        <w:t>koni służbowych w</w:t>
      </w:r>
      <w:r w:rsidR="009F18B2" w:rsidRPr="000451A1">
        <w:t xml:space="preserve"> </w:t>
      </w:r>
      <w:r w:rsidRPr="000451A1">
        <w:t>Siłach Zbrojnych,</w:t>
      </w:r>
    </w:p>
    <w:p w14:paraId="0EF8B196" w14:textId="20325578" w:rsidR="009A794F" w:rsidRPr="000451A1" w:rsidRDefault="009A794F" w:rsidP="009A794F">
      <w:pPr>
        <w:pStyle w:val="ZPKTzmpktartykuempunktem"/>
      </w:pPr>
      <w:r w:rsidRPr="000451A1">
        <w:t>7)</w:t>
      </w:r>
      <w:r w:rsidRPr="000451A1">
        <w:tab/>
        <w:t>zakres opieki lekarsko</w:t>
      </w:r>
      <w:r w:rsidR="00E363F2" w:rsidRPr="000451A1">
        <w:t>-</w:t>
      </w:r>
      <w:r w:rsidRPr="000451A1">
        <w:t>weterynaryjnej nad psami służbowymi, końmi służbowymi psami służbowymi wycofanymi z użycia i końmi służbowymi wycofanymi z użycia i tryb udzielania zgody na leczenie tych zwierząt w zakładach leczniczych dla zwierząt innych niż zakłady podlegające Ministrowi Obrony Narodowej oraz sposób sprawowania nadzoru nad psami służbowymi i</w:t>
      </w:r>
      <w:r w:rsidR="009F18B2" w:rsidRPr="000451A1">
        <w:t xml:space="preserve"> </w:t>
      </w:r>
      <w:r w:rsidRPr="000451A1">
        <w:t>końmi służbowymi w</w:t>
      </w:r>
      <w:r w:rsidR="009F18B2" w:rsidRPr="000451A1">
        <w:t xml:space="preserve"> </w:t>
      </w:r>
      <w:r w:rsidRPr="000451A1">
        <w:t>Siłach Zbrojnych,</w:t>
      </w:r>
    </w:p>
    <w:p w14:paraId="75C18F7F" w14:textId="3674E5DC" w:rsidR="009A794F" w:rsidRPr="000451A1" w:rsidRDefault="009A794F" w:rsidP="009A794F">
      <w:pPr>
        <w:pStyle w:val="ZPKTzmpktartykuempunktem"/>
      </w:pPr>
      <w:r w:rsidRPr="000451A1">
        <w:t>8)</w:t>
      </w:r>
      <w:r w:rsidRPr="000451A1">
        <w:tab/>
        <w:t>tryb wycofywania psa służbowego i konia służbowego z użycia oraz tryb odbierania psa służbowego, konia służbowego, odbierania psa służbowego wycofanego z</w:t>
      </w:r>
      <w:r w:rsidR="00CF5B80">
        <w:t> </w:t>
      </w:r>
      <w:r w:rsidRPr="000451A1">
        <w:t>użycia i</w:t>
      </w:r>
      <w:r w:rsidR="009F18B2" w:rsidRPr="000451A1">
        <w:t xml:space="preserve"> </w:t>
      </w:r>
      <w:r w:rsidRPr="000451A1">
        <w:t>konia służbowego wycofanego z użycia opiekunowi oraz organizacji, o</w:t>
      </w:r>
      <w:r w:rsidR="00CF5B80">
        <w:t> </w:t>
      </w:r>
      <w:r w:rsidRPr="000451A1">
        <w:t>której mowa w</w:t>
      </w:r>
      <w:r w:rsidR="009F18B2" w:rsidRPr="000451A1">
        <w:t xml:space="preserve"> </w:t>
      </w:r>
      <w:r w:rsidRPr="000451A1">
        <w:t>art.</w:t>
      </w:r>
      <w:r w:rsidR="009F18B2" w:rsidRPr="000451A1">
        <w:t xml:space="preserve"> </w:t>
      </w:r>
      <w:r w:rsidRPr="000451A1">
        <w:t>136d ust.</w:t>
      </w:r>
      <w:r w:rsidR="009F18B2" w:rsidRPr="000451A1">
        <w:t xml:space="preserve"> </w:t>
      </w:r>
      <w:r w:rsidRPr="000451A1">
        <w:t>7,</w:t>
      </w:r>
    </w:p>
    <w:p w14:paraId="1DAAEA55" w14:textId="12648531" w:rsidR="009A794F" w:rsidRPr="000451A1" w:rsidRDefault="009A794F" w:rsidP="009A794F">
      <w:pPr>
        <w:pStyle w:val="ZPKTzmpktartykuempunktem"/>
      </w:pPr>
      <w:r w:rsidRPr="000451A1">
        <w:t>9)</w:t>
      </w:r>
      <w:r w:rsidRPr="000451A1">
        <w:tab/>
        <w:t>sposób żywienia, wielkość normy karmy dla psa służbowego i</w:t>
      </w:r>
      <w:r w:rsidR="009F18B2" w:rsidRPr="000451A1">
        <w:t xml:space="preserve"> </w:t>
      </w:r>
      <w:r w:rsidRPr="000451A1">
        <w:t>konia służbowego oraz normy karmy dla psa służbowego wycofanego z użycia i</w:t>
      </w:r>
      <w:r w:rsidR="009F18B2" w:rsidRPr="000451A1">
        <w:t xml:space="preserve"> </w:t>
      </w:r>
      <w:r w:rsidRPr="000451A1">
        <w:t xml:space="preserve">konia służbowego </w:t>
      </w:r>
      <w:r w:rsidRPr="000451A1">
        <w:lastRenderedPageBreak/>
        <w:t>wycofanego z użycia, jak również wysokość dziennej stawki pieniężnej na żywienie zwierząt,</w:t>
      </w:r>
    </w:p>
    <w:p w14:paraId="40EC87A2" w14:textId="3130AE72" w:rsidR="009A794F" w:rsidRPr="000451A1" w:rsidRDefault="009A794F" w:rsidP="009A794F">
      <w:pPr>
        <w:pStyle w:val="ZPKTzmpktartykuempunktem"/>
      </w:pPr>
      <w:r w:rsidRPr="000451A1">
        <w:t>10)</w:t>
      </w:r>
      <w:r w:rsidRPr="000451A1">
        <w:tab/>
        <w:t>tryb przyznawania, wypłacania oraz zwrotu ryczałtu z</w:t>
      </w:r>
      <w:r w:rsidR="009F18B2" w:rsidRPr="000451A1">
        <w:t xml:space="preserve"> </w:t>
      </w:r>
      <w:r w:rsidRPr="000451A1">
        <w:t>tytułu kosztów wyżywienia psa służbowego lub konia służbowego</w:t>
      </w:r>
      <w:r w:rsidR="00B95460">
        <w:t>,</w:t>
      </w:r>
      <w:r w:rsidRPr="000451A1">
        <w:t xml:space="preserve"> a</w:t>
      </w:r>
      <w:r w:rsidR="009F18B2" w:rsidRPr="000451A1">
        <w:t xml:space="preserve"> </w:t>
      </w:r>
      <w:r w:rsidRPr="000451A1">
        <w:t>także sposób ustalania wysokości tego ryczałtu,</w:t>
      </w:r>
    </w:p>
    <w:p w14:paraId="4D1C3A00" w14:textId="374D010B" w:rsidR="009A794F" w:rsidRPr="000451A1" w:rsidRDefault="009A794F" w:rsidP="009A794F">
      <w:pPr>
        <w:pStyle w:val="ZPKTzmpktartykuempunktem"/>
      </w:pPr>
      <w:r w:rsidRPr="000451A1">
        <w:t>11)</w:t>
      </w:r>
      <w:r w:rsidRPr="000451A1">
        <w:tab/>
        <w:t>tryb pokrywania kosztów zabiegów profilaktycznych, leczenia psa służbowego lub konia służbowego oraz psa służbowego wycofanego z użycia lub konia służbowego wycofanego z</w:t>
      </w:r>
      <w:r w:rsidR="009F18B2" w:rsidRPr="000451A1">
        <w:t xml:space="preserve"> </w:t>
      </w:r>
      <w:r w:rsidRPr="000451A1">
        <w:t>użycia, w</w:t>
      </w:r>
      <w:r w:rsidR="009F18B2" w:rsidRPr="000451A1">
        <w:t xml:space="preserve"> </w:t>
      </w:r>
      <w:r w:rsidRPr="000451A1">
        <w:t>tym kosztów produktów leczniczych,</w:t>
      </w:r>
    </w:p>
    <w:p w14:paraId="4EE9FE45" w14:textId="77777777" w:rsidR="009A794F" w:rsidRPr="000451A1" w:rsidRDefault="009A794F" w:rsidP="009A794F">
      <w:pPr>
        <w:pStyle w:val="ZPKTzmpktartykuempunktem"/>
      </w:pPr>
      <w:r w:rsidRPr="000451A1">
        <w:t>12)</w:t>
      </w:r>
      <w:r w:rsidRPr="000451A1">
        <w:tab/>
        <w:t>wzór upoważnienia i atestu, o których mowa w art. 136b ust. 3,</w:t>
      </w:r>
    </w:p>
    <w:p w14:paraId="01CC88F8" w14:textId="67BE9331" w:rsidR="009A794F" w:rsidRPr="000451A1" w:rsidRDefault="009A794F" w:rsidP="009A794F">
      <w:pPr>
        <w:pStyle w:val="ZPKTzmpktartykuempunktem"/>
      </w:pPr>
      <w:r w:rsidRPr="000451A1">
        <w:t>13)</w:t>
      </w:r>
      <w:r w:rsidRPr="000451A1">
        <w:tab/>
        <w:t>wzór protokołu odebrania opiekunowi lub organizacji, o której mowa w</w:t>
      </w:r>
      <w:r w:rsidR="009F18B2" w:rsidRPr="000451A1">
        <w:t xml:space="preserve"> </w:t>
      </w:r>
      <w:r w:rsidRPr="000451A1">
        <w:t>art.</w:t>
      </w:r>
      <w:r w:rsidR="00CF5B80">
        <w:t> </w:t>
      </w:r>
      <w:r w:rsidRPr="000451A1">
        <w:t>136d ust.</w:t>
      </w:r>
      <w:r w:rsidR="009F18B2" w:rsidRPr="000451A1">
        <w:t xml:space="preserve"> </w:t>
      </w:r>
      <w:r w:rsidRPr="000451A1">
        <w:t>7, psa służbowego, konia służbowego, psa służbowego wycofanego z użycia lub</w:t>
      </w:r>
      <w:r w:rsidR="009F18B2" w:rsidRPr="000451A1">
        <w:t xml:space="preserve"> </w:t>
      </w:r>
      <w:r w:rsidRPr="000451A1">
        <w:t>konia służbowego wycofanego z użycia,</w:t>
      </w:r>
    </w:p>
    <w:p w14:paraId="1EAF34CA" w14:textId="77777777" w:rsidR="009A794F" w:rsidRPr="000451A1" w:rsidRDefault="009A794F" w:rsidP="009A794F">
      <w:pPr>
        <w:pStyle w:val="ZPKTzmpktartykuempunktem"/>
      </w:pPr>
      <w:r w:rsidRPr="000451A1">
        <w:t>14)</w:t>
      </w:r>
      <w:r w:rsidRPr="000451A1">
        <w:tab/>
        <w:t>wzory protokołów wycofania psa służbowego i wycofania konia służbowego</w:t>
      </w:r>
    </w:p>
    <w:bookmarkEnd w:id="1"/>
    <w:p w14:paraId="4288E0AF" w14:textId="0C35AAB4" w:rsidR="009A794F" w:rsidRPr="000451A1" w:rsidRDefault="009A794F" w:rsidP="009A794F">
      <w:pPr>
        <w:pStyle w:val="ZCZWSPPKTzmczciwsppktartykuempunktem"/>
      </w:pPr>
      <w:r w:rsidRPr="000451A1">
        <w:t>–</w:t>
      </w:r>
      <w:r w:rsidR="00AE237A" w:rsidRPr="000451A1">
        <w:t xml:space="preserve"> </w:t>
      </w:r>
      <w:r w:rsidRPr="000451A1">
        <w:t>uwzględniając zapewnienie prawidłowej realizacji zadań ustawowych związanych z</w:t>
      </w:r>
      <w:r w:rsidR="00CF5B80">
        <w:t> </w:t>
      </w:r>
      <w:r w:rsidRPr="000451A1">
        <w:t>użyciem psa służbowego lub konia służbowego, zapewnienie prawidłowej opieki nad zwierzęciem, racjonalne wydatkowanie środków finansowych oraz to, że wysokość dziennej stawki pieniężnej na żywienie zwierząt jest uzależniona od wagi zwierząt, okresu roku oraz warunków realizacji zadań przez te zwierzęta</w:t>
      </w:r>
      <w:r w:rsidR="00B95460">
        <w:t>,</w:t>
      </w:r>
      <w:r w:rsidRPr="000451A1">
        <w:t xml:space="preserve"> oraz że nie może ona przekroczyć 1/30 minimalnego wynagrodzenia za pra</w:t>
      </w:r>
      <w:r w:rsidR="00807F0D">
        <w:t xml:space="preserve">cę, o którym mowa w art. 2 ust. </w:t>
      </w:r>
      <w:r w:rsidRPr="000451A1">
        <w:t>3</w:t>
      </w:r>
      <w:r w:rsidR="001C3F02" w:rsidRPr="000451A1">
        <w:t>–</w:t>
      </w:r>
      <w:r w:rsidRPr="000451A1">
        <w:t>5 ustawy z</w:t>
      </w:r>
      <w:r w:rsidR="00CF5B80">
        <w:t> </w:t>
      </w:r>
      <w:r w:rsidRPr="000451A1">
        <w:t>dnia 10 października 2002 r. o minimalnym wynagrod</w:t>
      </w:r>
      <w:r w:rsidR="00CF5B80">
        <w:t>zeniu za pracę (Dz. U. z 2020 </w:t>
      </w:r>
      <w:r w:rsidRPr="000451A1">
        <w:t>r. poz. 2207).”.</w:t>
      </w:r>
    </w:p>
    <w:p w14:paraId="18206601" w14:textId="66BD7B22" w:rsidR="009A794F" w:rsidRPr="000451A1" w:rsidRDefault="009A794F" w:rsidP="009A794F">
      <w:pPr>
        <w:pStyle w:val="ARTartustawynprozporzdzenia"/>
      </w:pPr>
      <w:r w:rsidRPr="000451A1">
        <w:rPr>
          <w:rStyle w:val="Ppogrubienie"/>
        </w:rPr>
        <w:t>Art.</w:t>
      </w:r>
      <w:r w:rsidR="00E363F2" w:rsidRPr="000451A1">
        <w:rPr>
          <w:rStyle w:val="Ppogrubienie"/>
        </w:rPr>
        <w:t> </w:t>
      </w:r>
      <w:r w:rsidRPr="000451A1">
        <w:rPr>
          <w:rStyle w:val="Ppogrubienie"/>
        </w:rPr>
        <w:t>3.</w:t>
      </w:r>
      <w:r w:rsidRPr="000451A1">
        <w:t xml:space="preserve"> W</w:t>
      </w:r>
      <w:r w:rsidR="009F18B2" w:rsidRPr="000451A1">
        <w:t xml:space="preserve"> </w:t>
      </w:r>
      <w:r w:rsidRPr="000451A1">
        <w:t>ustawie z</w:t>
      </w:r>
      <w:r w:rsidR="009F18B2" w:rsidRPr="000451A1">
        <w:t xml:space="preserve"> </w:t>
      </w:r>
      <w:r w:rsidRPr="000451A1">
        <w:t>dnia 12</w:t>
      </w:r>
      <w:r w:rsidR="009F18B2" w:rsidRPr="000451A1">
        <w:t xml:space="preserve"> </w:t>
      </w:r>
      <w:r w:rsidRPr="000451A1">
        <w:t>października 1990</w:t>
      </w:r>
      <w:r w:rsidR="009F18B2" w:rsidRPr="000451A1">
        <w:t xml:space="preserve"> </w:t>
      </w:r>
      <w:r w:rsidRPr="000451A1">
        <w:t>r. o</w:t>
      </w:r>
      <w:r w:rsidR="009F18B2" w:rsidRPr="000451A1">
        <w:t xml:space="preserve"> </w:t>
      </w:r>
      <w:r w:rsidRPr="000451A1">
        <w:t>Straży Granicznej (Dz.</w:t>
      </w:r>
      <w:r w:rsidR="009F18B2" w:rsidRPr="000451A1">
        <w:t xml:space="preserve"> </w:t>
      </w:r>
      <w:r w:rsidRPr="000451A1">
        <w:t>U. z</w:t>
      </w:r>
      <w:r w:rsidR="009F18B2" w:rsidRPr="000451A1">
        <w:t xml:space="preserve"> </w:t>
      </w:r>
      <w:r w:rsidRPr="000451A1">
        <w:t>2020</w:t>
      </w:r>
      <w:r w:rsidR="00807F0D">
        <w:t> </w:t>
      </w:r>
      <w:r w:rsidRPr="000451A1">
        <w:t>r. poz.</w:t>
      </w:r>
      <w:r w:rsidR="009F18B2" w:rsidRPr="000451A1">
        <w:t xml:space="preserve"> </w:t>
      </w:r>
      <w:r w:rsidRPr="000451A1">
        <w:t>305, 1610, 2112 i 2320 oraz</w:t>
      </w:r>
      <w:r w:rsidR="009F18B2" w:rsidRPr="000451A1">
        <w:t xml:space="preserve"> </w:t>
      </w:r>
      <w:r w:rsidRPr="000451A1">
        <w:t>z</w:t>
      </w:r>
      <w:r w:rsidR="009F18B2" w:rsidRPr="000451A1">
        <w:t xml:space="preserve"> </w:t>
      </w:r>
      <w:r w:rsidRPr="000451A1">
        <w:t>2021</w:t>
      </w:r>
      <w:r w:rsidR="009F18B2" w:rsidRPr="000451A1">
        <w:t xml:space="preserve"> </w:t>
      </w:r>
      <w:r w:rsidRPr="000451A1">
        <w:t>r. poz.</w:t>
      </w:r>
      <w:r w:rsidR="009F18B2" w:rsidRPr="000451A1">
        <w:t xml:space="preserve"> </w:t>
      </w:r>
      <w:r w:rsidRPr="000451A1">
        <w:t>11 i 464) wprowadza się następujące zmiany:</w:t>
      </w:r>
    </w:p>
    <w:p w14:paraId="2DF5F255" w14:textId="276AD941" w:rsidR="009A794F" w:rsidRPr="000451A1" w:rsidRDefault="009A794F" w:rsidP="009A794F">
      <w:pPr>
        <w:pStyle w:val="PKTpunkt"/>
      </w:pPr>
      <w:r w:rsidRPr="000451A1">
        <w:t>1)</w:t>
      </w:r>
      <w:r w:rsidRPr="000451A1">
        <w:tab/>
        <w:t>w art.</w:t>
      </w:r>
      <w:r w:rsidR="009F18B2" w:rsidRPr="000451A1">
        <w:t xml:space="preserve"> </w:t>
      </w:r>
      <w:r w:rsidRPr="000451A1">
        <w:t>9 w</w:t>
      </w:r>
      <w:r w:rsidR="009F18B2" w:rsidRPr="000451A1">
        <w:t xml:space="preserve"> </w:t>
      </w:r>
      <w:r w:rsidRPr="000451A1">
        <w:t>ust.</w:t>
      </w:r>
      <w:r w:rsidR="009F18B2" w:rsidRPr="000451A1">
        <w:t xml:space="preserve"> </w:t>
      </w:r>
      <w:r w:rsidRPr="000451A1">
        <w:t>7 pkt</w:t>
      </w:r>
      <w:r w:rsidR="009F18B2" w:rsidRPr="000451A1">
        <w:t xml:space="preserve"> </w:t>
      </w:r>
      <w:r w:rsidRPr="000451A1">
        <w:t>7</w:t>
      </w:r>
      <w:r w:rsidR="009F18B2" w:rsidRPr="000451A1">
        <w:t xml:space="preserve"> </w:t>
      </w:r>
      <w:r w:rsidRPr="000451A1">
        <w:t>otrzymuje brzmienie:</w:t>
      </w:r>
    </w:p>
    <w:p w14:paraId="4F5E62AC" w14:textId="0379F67E" w:rsidR="009A794F" w:rsidRPr="000451A1" w:rsidRDefault="009A794F" w:rsidP="009A794F">
      <w:pPr>
        <w:pStyle w:val="ZPKTzmpktartykuempunktem"/>
      </w:pPr>
      <w:r w:rsidRPr="000451A1">
        <w:t>„7)</w:t>
      </w:r>
      <w:r w:rsidRPr="000451A1">
        <w:tab/>
        <w:t>kryteria doboru psów i</w:t>
      </w:r>
      <w:r w:rsidR="009F18B2" w:rsidRPr="000451A1">
        <w:t xml:space="preserve"> </w:t>
      </w:r>
      <w:r w:rsidRPr="000451A1">
        <w:t>koni do realizacji zadań Straży Granicznej, sposób szkolenia przewodników psów służbowych i</w:t>
      </w:r>
      <w:r w:rsidR="009F18B2" w:rsidRPr="000451A1">
        <w:t xml:space="preserve"> </w:t>
      </w:r>
      <w:r w:rsidRPr="000451A1">
        <w:t>jeźdźców koni służbowych oraz szkolenia psów służbowych i</w:t>
      </w:r>
      <w:r w:rsidR="009F18B2" w:rsidRPr="000451A1">
        <w:t xml:space="preserve"> </w:t>
      </w:r>
      <w:r w:rsidRPr="000451A1">
        <w:t>koni służbowych, sposób i tryb przekazywania psów służbowych i</w:t>
      </w:r>
      <w:r w:rsidR="00CF5B80">
        <w:t> </w:t>
      </w:r>
      <w:r w:rsidRPr="000451A1">
        <w:t>koni służbowych między jednostkami organizacyjnymi Straży Granicznej, prowadzenie ewidencji psów służbowych i</w:t>
      </w:r>
      <w:r w:rsidR="009F18B2" w:rsidRPr="000451A1">
        <w:t xml:space="preserve"> </w:t>
      </w:r>
      <w:r w:rsidRPr="000451A1">
        <w:t>ewidencji koni służbowych oraz sposób i tryb współpracy między jednostkami organizacyjnymi Straży Granicznej w</w:t>
      </w:r>
      <w:r w:rsidR="009F18B2" w:rsidRPr="000451A1">
        <w:t xml:space="preserve"> </w:t>
      </w:r>
      <w:r w:rsidRPr="000451A1">
        <w:t>trakcie realizacji nadzoru nad sposobem sprawowania opieki nad psami służbowymi i</w:t>
      </w:r>
      <w:r w:rsidR="00CF5B80">
        <w:t> </w:t>
      </w:r>
      <w:r w:rsidRPr="000451A1">
        <w:t>końmi służbowymi;”;</w:t>
      </w:r>
    </w:p>
    <w:p w14:paraId="72FC385F" w14:textId="7E740152" w:rsidR="009A794F" w:rsidRPr="000451A1" w:rsidRDefault="009A794F" w:rsidP="009A794F">
      <w:pPr>
        <w:pStyle w:val="PKTpunkt"/>
      </w:pPr>
      <w:r w:rsidRPr="000451A1">
        <w:t>2)</w:t>
      </w:r>
      <w:r w:rsidRPr="000451A1">
        <w:tab/>
        <w:t>w art.</w:t>
      </w:r>
      <w:r w:rsidR="009F18B2" w:rsidRPr="000451A1">
        <w:t xml:space="preserve"> </w:t>
      </w:r>
      <w:r w:rsidRPr="000451A1">
        <w:t>11</w:t>
      </w:r>
      <w:r w:rsidR="009F18B2" w:rsidRPr="000451A1">
        <w:t xml:space="preserve"> </w:t>
      </w:r>
      <w:r w:rsidRPr="000451A1">
        <w:t>po ust.</w:t>
      </w:r>
      <w:r w:rsidR="009F18B2" w:rsidRPr="000451A1">
        <w:t xml:space="preserve"> </w:t>
      </w:r>
      <w:r w:rsidRPr="000451A1">
        <w:t>1d dodaje się ust.</w:t>
      </w:r>
      <w:r w:rsidR="009F18B2" w:rsidRPr="000451A1">
        <w:t xml:space="preserve"> </w:t>
      </w:r>
      <w:r w:rsidRPr="000451A1">
        <w:t>1e w</w:t>
      </w:r>
      <w:r w:rsidR="009F18B2" w:rsidRPr="000451A1">
        <w:t xml:space="preserve"> </w:t>
      </w:r>
      <w:r w:rsidRPr="000451A1">
        <w:t>brzmieniu:</w:t>
      </w:r>
    </w:p>
    <w:p w14:paraId="510B9730" w14:textId="1B78A2BD" w:rsidR="009A794F" w:rsidRPr="00C2785E" w:rsidRDefault="009A794F" w:rsidP="009A794F">
      <w:pPr>
        <w:pStyle w:val="ZUSTzmustartykuempunktem"/>
      </w:pPr>
      <w:r w:rsidRPr="00C2785E">
        <w:lastRenderedPageBreak/>
        <w:t>„1e.</w:t>
      </w:r>
      <w:r w:rsidR="009F18B2" w:rsidRPr="00C2785E">
        <w:t xml:space="preserve"> </w:t>
      </w:r>
      <w:r w:rsidRPr="00C2785E">
        <w:t>W</w:t>
      </w:r>
      <w:r w:rsidR="009F18B2" w:rsidRPr="00C2785E">
        <w:t xml:space="preserve"> </w:t>
      </w:r>
      <w:r w:rsidRPr="00C2785E">
        <w:t>celu realizacji zadań ustawowych, o</w:t>
      </w:r>
      <w:r w:rsidR="009F18B2" w:rsidRPr="00C2785E">
        <w:t xml:space="preserve"> </w:t>
      </w:r>
      <w:r w:rsidRPr="00C2785E">
        <w:t>których mowa w</w:t>
      </w:r>
      <w:r w:rsidR="009F18B2" w:rsidRPr="00C2785E">
        <w:t xml:space="preserve"> </w:t>
      </w:r>
      <w:r w:rsidRPr="00C2785E">
        <w:t>art.</w:t>
      </w:r>
      <w:r w:rsidR="009F18B2" w:rsidRPr="00C2785E">
        <w:t xml:space="preserve"> </w:t>
      </w:r>
      <w:r w:rsidRPr="00C2785E">
        <w:t>1 ust.</w:t>
      </w:r>
      <w:r w:rsidR="009F18B2" w:rsidRPr="00C2785E">
        <w:t xml:space="preserve"> </w:t>
      </w:r>
      <w:r w:rsidRPr="00C2785E">
        <w:t>2 pkt</w:t>
      </w:r>
      <w:r w:rsidR="009F18B2" w:rsidRPr="00C2785E">
        <w:t xml:space="preserve"> </w:t>
      </w:r>
      <w:r w:rsidRPr="00C2785E">
        <w:t>1, 2,</w:t>
      </w:r>
      <w:r w:rsidR="005804DF" w:rsidRPr="00C2785E">
        <w:t xml:space="preserve"> </w:t>
      </w:r>
      <w:r w:rsidRPr="00C2785E">
        <w:t>2a lit.</w:t>
      </w:r>
      <w:r w:rsidR="009F18B2" w:rsidRPr="00C2785E">
        <w:t xml:space="preserve"> </w:t>
      </w:r>
      <w:r w:rsidRPr="00C2785E">
        <w:t>a–c, pkt 4, pkt 5–5b, pkt 5d oraz pkt 12 i 13, Straż Graniczna może używać psów służbowych lub koni służbowych.”;</w:t>
      </w:r>
    </w:p>
    <w:p w14:paraId="44B3DDE2" w14:textId="7B142603" w:rsidR="009A794F" w:rsidRPr="000451A1" w:rsidRDefault="009A794F" w:rsidP="009A794F">
      <w:pPr>
        <w:pStyle w:val="PKTpunkt"/>
      </w:pPr>
      <w:r w:rsidRPr="000451A1">
        <w:t>3)</w:t>
      </w:r>
      <w:r w:rsidRPr="000451A1">
        <w:tab/>
        <w:t>po rozdziale 14</w:t>
      </w:r>
      <w:r w:rsidR="00E60C16">
        <w:t>c</w:t>
      </w:r>
      <w:r w:rsidRPr="000451A1">
        <w:t xml:space="preserve"> dodaje się rozdział 14</w:t>
      </w:r>
      <w:r w:rsidR="002965C8">
        <w:t>d</w:t>
      </w:r>
      <w:r w:rsidRPr="000451A1">
        <w:t xml:space="preserve"> w</w:t>
      </w:r>
      <w:r w:rsidR="009F18B2" w:rsidRPr="000451A1">
        <w:t xml:space="preserve"> </w:t>
      </w:r>
      <w:r w:rsidRPr="000451A1">
        <w:t>brzmieniu:</w:t>
      </w:r>
    </w:p>
    <w:p w14:paraId="435411F3" w14:textId="4C0C1F0F" w:rsidR="009A794F" w:rsidRPr="000451A1" w:rsidRDefault="009A794F" w:rsidP="009A794F">
      <w:pPr>
        <w:pStyle w:val="ZROZDZODDZOZNzmoznrozdzoddzartykuempunktem"/>
      </w:pPr>
      <w:r w:rsidRPr="000451A1">
        <w:t>„Rozdział 14</w:t>
      </w:r>
      <w:r w:rsidR="00E60C16">
        <w:t>d</w:t>
      </w:r>
    </w:p>
    <w:p w14:paraId="0B4171DF" w14:textId="78EDA11A" w:rsidR="009A794F" w:rsidRPr="000451A1" w:rsidRDefault="009A794F" w:rsidP="001C3F02">
      <w:pPr>
        <w:pStyle w:val="ZROZDZODDZPRZEDMzmprzedmrozdzoddzartykuempunktem"/>
      </w:pPr>
      <w:r w:rsidRPr="000451A1">
        <w:t>Psy służbowe i</w:t>
      </w:r>
      <w:r w:rsidR="009F18B2" w:rsidRPr="000451A1">
        <w:t xml:space="preserve"> </w:t>
      </w:r>
      <w:r w:rsidRPr="000451A1">
        <w:t>konie służbowe</w:t>
      </w:r>
    </w:p>
    <w:p w14:paraId="68BA1C46" w14:textId="67B5804F" w:rsidR="009A794F" w:rsidRPr="000451A1" w:rsidRDefault="009A794F" w:rsidP="009A794F">
      <w:pPr>
        <w:pStyle w:val="ZARTzmartartykuempunktem"/>
      </w:pPr>
      <w:r w:rsidRPr="000451A1">
        <w:t>Art.</w:t>
      </w:r>
      <w:r w:rsidR="00E363F2" w:rsidRPr="000451A1">
        <w:t xml:space="preserve"> </w:t>
      </w:r>
      <w:r w:rsidRPr="000451A1">
        <w:t>147w.</w:t>
      </w:r>
      <w:r w:rsidR="009F18B2" w:rsidRPr="000451A1">
        <w:t xml:space="preserve"> </w:t>
      </w:r>
      <w:r w:rsidRPr="000451A1">
        <w:t>1.</w:t>
      </w:r>
      <w:r w:rsidR="009F18B2" w:rsidRPr="000451A1">
        <w:t xml:space="preserve"> </w:t>
      </w:r>
      <w:r w:rsidRPr="000451A1">
        <w:t>Do użycia w</w:t>
      </w:r>
      <w:r w:rsidR="009F18B2" w:rsidRPr="000451A1">
        <w:t xml:space="preserve"> </w:t>
      </w:r>
      <w:r w:rsidRPr="000451A1">
        <w:t>Straży Granicznej psy i konie dobiera się w taki sposób, aby spełniały kryteria zdrowotne i</w:t>
      </w:r>
      <w:r w:rsidR="009F18B2" w:rsidRPr="000451A1">
        <w:t xml:space="preserve"> </w:t>
      </w:r>
      <w:r w:rsidRPr="000451A1">
        <w:t>użytkowe, o których mowa w art.</w:t>
      </w:r>
      <w:r w:rsidR="009F18B2" w:rsidRPr="000451A1">
        <w:t xml:space="preserve"> </w:t>
      </w:r>
      <w:r w:rsidRPr="000451A1">
        <w:t>9 ust.</w:t>
      </w:r>
      <w:r w:rsidR="009F18B2" w:rsidRPr="000451A1">
        <w:t xml:space="preserve"> </w:t>
      </w:r>
      <w:r w:rsidRPr="000451A1">
        <w:t>7 pkt</w:t>
      </w:r>
      <w:r w:rsidR="00CF5B80">
        <w:t> </w:t>
      </w:r>
      <w:r w:rsidRPr="000451A1">
        <w:t>7, zapewniające przydatność zwierzęcia do użycia go w</w:t>
      </w:r>
      <w:r w:rsidR="009F18B2" w:rsidRPr="000451A1">
        <w:t xml:space="preserve"> </w:t>
      </w:r>
      <w:r w:rsidRPr="000451A1">
        <w:t>celu realizacji zadań, o których mowa w</w:t>
      </w:r>
      <w:r w:rsidR="009F18B2" w:rsidRPr="000451A1">
        <w:t xml:space="preserve"> </w:t>
      </w:r>
      <w:r w:rsidRPr="000451A1">
        <w:t xml:space="preserve">art. 1 ust. 2 pkt 1, 2, 2a lit. a–c, pkt 4, pkt 5–5b, pkt 5d oraz pkt 12 i 13. </w:t>
      </w:r>
    </w:p>
    <w:p w14:paraId="46DBA656" w14:textId="17700578" w:rsidR="009A794F" w:rsidRPr="000451A1" w:rsidRDefault="009A794F" w:rsidP="00B55037">
      <w:pPr>
        <w:pStyle w:val="ZUSTzmustartykuempunktem"/>
      </w:pPr>
      <w:r w:rsidRPr="000451A1">
        <w:t>2.</w:t>
      </w:r>
      <w:r w:rsidR="009F18B2" w:rsidRPr="000451A1">
        <w:t xml:space="preserve"> </w:t>
      </w:r>
      <w:r w:rsidRPr="000451A1">
        <w:t>Psy służbowe i</w:t>
      </w:r>
      <w:r w:rsidR="009F18B2" w:rsidRPr="000451A1">
        <w:t xml:space="preserve"> </w:t>
      </w:r>
      <w:r w:rsidRPr="000451A1">
        <w:t>konie służbowe mogą być używane w</w:t>
      </w:r>
      <w:r w:rsidR="009F18B2" w:rsidRPr="000451A1">
        <w:t xml:space="preserve"> </w:t>
      </w:r>
      <w:r w:rsidRPr="000451A1">
        <w:t>Straży Granicznej po odbyciu szkolenia, o którym mowa w art.</w:t>
      </w:r>
      <w:r w:rsidR="009F18B2" w:rsidRPr="000451A1">
        <w:t xml:space="preserve"> </w:t>
      </w:r>
      <w:r w:rsidRPr="000451A1">
        <w:t>9 ust.</w:t>
      </w:r>
      <w:r w:rsidR="009F18B2" w:rsidRPr="000451A1">
        <w:t xml:space="preserve"> </w:t>
      </w:r>
      <w:r w:rsidRPr="000451A1">
        <w:t>7 pkt</w:t>
      </w:r>
      <w:r w:rsidR="009F18B2" w:rsidRPr="000451A1">
        <w:t xml:space="preserve"> </w:t>
      </w:r>
      <w:r w:rsidRPr="000451A1">
        <w:t>7.</w:t>
      </w:r>
    </w:p>
    <w:p w14:paraId="73890336" w14:textId="0B726986" w:rsidR="009A794F" w:rsidRPr="000451A1" w:rsidRDefault="009A794F" w:rsidP="00B55037">
      <w:pPr>
        <w:pStyle w:val="ZUSTzmustartykuempunktem"/>
      </w:pPr>
      <w:r w:rsidRPr="000451A1">
        <w:t>3.</w:t>
      </w:r>
      <w:r w:rsidR="009F18B2" w:rsidRPr="000451A1">
        <w:t xml:space="preserve"> </w:t>
      </w:r>
      <w:r w:rsidRPr="000451A1">
        <w:t>Psy służbowe i</w:t>
      </w:r>
      <w:r w:rsidR="009F18B2" w:rsidRPr="000451A1">
        <w:t xml:space="preserve"> </w:t>
      </w:r>
      <w:r w:rsidRPr="000451A1">
        <w:t>konie służbowe znajdują się na stanie jednostki organizacyjnej Straży Granicznej, która dokonała zakupu zwierzęcia, o</w:t>
      </w:r>
      <w:r w:rsidR="009F18B2" w:rsidRPr="000451A1">
        <w:t xml:space="preserve"> </w:t>
      </w:r>
      <w:r w:rsidRPr="000451A1">
        <w:t>ile Komendant Główny Straży Granicznej nie wskazał innej jednostki organizacyjnej Straży Granicznej.</w:t>
      </w:r>
    </w:p>
    <w:p w14:paraId="6A4D23E1" w14:textId="607E10B5" w:rsidR="009A794F" w:rsidRPr="000451A1" w:rsidRDefault="009A794F" w:rsidP="00B55037">
      <w:pPr>
        <w:pStyle w:val="ZUSTzmustartykuempunktem"/>
      </w:pPr>
      <w:r w:rsidRPr="000451A1">
        <w:t>4.</w:t>
      </w:r>
      <w:r w:rsidR="009F18B2" w:rsidRPr="000451A1">
        <w:t xml:space="preserve"> </w:t>
      </w:r>
      <w:r w:rsidRPr="000451A1">
        <w:t>Psy służbowe wycofane z użycia i</w:t>
      </w:r>
      <w:r w:rsidR="009F18B2" w:rsidRPr="000451A1">
        <w:t xml:space="preserve"> </w:t>
      </w:r>
      <w:r w:rsidRPr="000451A1">
        <w:t>konie służbowe wycofane z</w:t>
      </w:r>
      <w:r w:rsidR="009F18B2" w:rsidRPr="000451A1">
        <w:t xml:space="preserve"> </w:t>
      </w:r>
      <w:r w:rsidRPr="000451A1">
        <w:t>użycia pozostają na stanie jednostki organizacyjnej Straży Granicznej, o</w:t>
      </w:r>
      <w:r w:rsidR="009F18B2" w:rsidRPr="000451A1">
        <w:t xml:space="preserve"> </w:t>
      </w:r>
      <w:r w:rsidRPr="000451A1">
        <w:t>której mowa w</w:t>
      </w:r>
      <w:r w:rsidR="009F18B2" w:rsidRPr="000451A1">
        <w:t xml:space="preserve"> </w:t>
      </w:r>
      <w:r w:rsidRPr="000451A1">
        <w:t>ust.</w:t>
      </w:r>
      <w:r w:rsidR="009F18B2" w:rsidRPr="000451A1">
        <w:t xml:space="preserve"> </w:t>
      </w:r>
      <w:r w:rsidRPr="000451A1">
        <w:t>3</w:t>
      </w:r>
      <w:r w:rsidR="001D07F9">
        <w:t>,</w:t>
      </w:r>
      <w:r w:rsidRPr="000451A1">
        <w:t xml:space="preserve"> albo jednostki organizacyjnej Straży Granicznej wskazanej przez Komendanta Głównego Straży Granicznej.</w:t>
      </w:r>
    </w:p>
    <w:p w14:paraId="2C6652EB" w14:textId="3AAE388B" w:rsidR="009A794F" w:rsidRPr="000451A1" w:rsidRDefault="009A794F" w:rsidP="009A794F">
      <w:pPr>
        <w:pStyle w:val="ZARTzmartartykuempunktem"/>
      </w:pPr>
      <w:r w:rsidRPr="000451A1">
        <w:t>Art.</w:t>
      </w:r>
      <w:r w:rsidR="00E363F2" w:rsidRPr="000451A1">
        <w:t xml:space="preserve"> </w:t>
      </w:r>
      <w:r w:rsidRPr="000451A1">
        <w:t>147x.</w:t>
      </w:r>
      <w:r w:rsidR="009F18B2" w:rsidRPr="000451A1">
        <w:t xml:space="preserve"> </w:t>
      </w:r>
      <w:r w:rsidRPr="000451A1">
        <w:t>Opiekunem psa służbowego lub opiekunem konia służbowego jest odpowiednio:</w:t>
      </w:r>
    </w:p>
    <w:p w14:paraId="6C87D597" w14:textId="0E621CE4" w:rsidR="009A794F" w:rsidRPr="000451A1" w:rsidRDefault="009A794F" w:rsidP="009A794F">
      <w:pPr>
        <w:pStyle w:val="ZPKTzmpktartykuempunktem"/>
      </w:pPr>
      <w:r w:rsidRPr="000451A1">
        <w:t>1)</w:t>
      </w:r>
      <w:r w:rsidRPr="000451A1">
        <w:tab/>
        <w:t>przewodnik – funkcjonariusz, któremu przydzielono pod opiekę psa służbowego i</w:t>
      </w:r>
      <w:r w:rsidR="00CF5B80">
        <w:t> </w:t>
      </w:r>
      <w:r w:rsidRPr="000451A1">
        <w:t>który ukończył szkolenie, o którym mowa w art.</w:t>
      </w:r>
      <w:r w:rsidR="009F18B2" w:rsidRPr="000451A1">
        <w:t xml:space="preserve"> </w:t>
      </w:r>
      <w:r w:rsidRPr="000451A1">
        <w:t>9 ust.</w:t>
      </w:r>
      <w:r w:rsidR="009F18B2" w:rsidRPr="000451A1">
        <w:t xml:space="preserve"> </w:t>
      </w:r>
      <w:r w:rsidRPr="000451A1">
        <w:t>7 pkt</w:t>
      </w:r>
      <w:r w:rsidR="009F18B2" w:rsidRPr="000451A1">
        <w:t xml:space="preserve"> </w:t>
      </w:r>
      <w:r w:rsidRPr="000451A1">
        <w:t>7;</w:t>
      </w:r>
    </w:p>
    <w:p w14:paraId="25FF828D" w14:textId="3D74BD01" w:rsidR="009A794F" w:rsidRPr="000451A1" w:rsidRDefault="009A794F" w:rsidP="009A794F">
      <w:pPr>
        <w:pStyle w:val="ZPKTzmpktartykuempunktem"/>
      </w:pPr>
      <w:r w:rsidRPr="000451A1">
        <w:t>2)</w:t>
      </w:r>
      <w:r w:rsidRPr="000451A1">
        <w:tab/>
        <w:t>kandydat na przewodnika – funkcjonariusz, któremu przydzielono pod opiekę psa służbowego i</w:t>
      </w:r>
      <w:r w:rsidR="009F18B2" w:rsidRPr="000451A1">
        <w:t xml:space="preserve"> </w:t>
      </w:r>
      <w:r w:rsidRPr="000451A1">
        <w:t xml:space="preserve">którego wytypowano lub skierowano </w:t>
      </w:r>
      <w:r w:rsidR="00CF5B80">
        <w:t>po raz pierwszy na szkolenie, o </w:t>
      </w:r>
      <w:r w:rsidRPr="000451A1">
        <w:t>którym mowa w art.</w:t>
      </w:r>
      <w:r w:rsidR="009F18B2" w:rsidRPr="000451A1">
        <w:t xml:space="preserve"> </w:t>
      </w:r>
      <w:r w:rsidRPr="000451A1">
        <w:t>9 ust.</w:t>
      </w:r>
      <w:r w:rsidR="009F18B2" w:rsidRPr="000451A1">
        <w:t xml:space="preserve"> </w:t>
      </w:r>
      <w:r w:rsidRPr="000451A1">
        <w:t>7 pkt</w:t>
      </w:r>
      <w:r w:rsidR="009F18B2" w:rsidRPr="000451A1">
        <w:t xml:space="preserve"> </w:t>
      </w:r>
      <w:r w:rsidRPr="000451A1">
        <w:t>7;</w:t>
      </w:r>
    </w:p>
    <w:p w14:paraId="56401451" w14:textId="6C63C632" w:rsidR="009A794F" w:rsidRPr="000451A1" w:rsidRDefault="009A794F" w:rsidP="009A794F">
      <w:pPr>
        <w:pStyle w:val="ZPKTzmpktartykuempunktem"/>
      </w:pPr>
      <w:r w:rsidRPr="000451A1">
        <w:t>3)</w:t>
      </w:r>
      <w:r w:rsidRPr="000451A1">
        <w:tab/>
        <w:t>jeździec – funkcjonariusz, któremu przydzielono pod opiekę konia służbowego i</w:t>
      </w:r>
      <w:r w:rsidR="00CF5B80">
        <w:t> </w:t>
      </w:r>
      <w:r w:rsidRPr="000451A1">
        <w:t>który ukończył szkolenie, o którym mowa w art.</w:t>
      </w:r>
      <w:r w:rsidR="009F18B2" w:rsidRPr="000451A1">
        <w:t xml:space="preserve"> </w:t>
      </w:r>
      <w:r w:rsidRPr="000451A1">
        <w:t>9 ust.</w:t>
      </w:r>
      <w:r w:rsidR="009F18B2" w:rsidRPr="000451A1">
        <w:t xml:space="preserve"> </w:t>
      </w:r>
      <w:r w:rsidRPr="000451A1">
        <w:t>7 pkt</w:t>
      </w:r>
      <w:r w:rsidR="009F18B2" w:rsidRPr="000451A1">
        <w:t xml:space="preserve"> </w:t>
      </w:r>
      <w:r w:rsidRPr="000451A1">
        <w:t>7;</w:t>
      </w:r>
    </w:p>
    <w:p w14:paraId="1E284438" w14:textId="7EE2DD5A" w:rsidR="009A794F" w:rsidRPr="000451A1" w:rsidRDefault="009A794F" w:rsidP="009A794F">
      <w:pPr>
        <w:pStyle w:val="ZPKTzmpktartykuempunktem"/>
      </w:pPr>
      <w:r w:rsidRPr="000451A1">
        <w:t>4)</w:t>
      </w:r>
      <w:r w:rsidRPr="000451A1">
        <w:tab/>
        <w:t>kandydat na jeźdźca – funkcjonariusz, któremu przydzielono pod opiekę konia służbowego i</w:t>
      </w:r>
      <w:r w:rsidR="009F18B2" w:rsidRPr="000451A1">
        <w:t xml:space="preserve"> </w:t>
      </w:r>
      <w:r w:rsidRPr="000451A1">
        <w:t xml:space="preserve">którego wytypowano lub skierowano </w:t>
      </w:r>
      <w:r w:rsidR="00CF5B80">
        <w:t>po raz pierwszy na szkolenie, o </w:t>
      </w:r>
      <w:r w:rsidRPr="000451A1">
        <w:t>którym mowa w art.</w:t>
      </w:r>
      <w:r w:rsidR="009F18B2" w:rsidRPr="000451A1">
        <w:t xml:space="preserve"> </w:t>
      </w:r>
      <w:r w:rsidRPr="000451A1">
        <w:t>9 ust.</w:t>
      </w:r>
      <w:r w:rsidR="009F18B2" w:rsidRPr="000451A1">
        <w:t xml:space="preserve"> </w:t>
      </w:r>
      <w:r w:rsidRPr="000451A1">
        <w:t>7 pkt</w:t>
      </w:r>
      <w:r w:rsidR="009F18B2" w:rsidRPr="000451A1">
        <w:t xml:space="preserve"> </w:t>
      </w:r>
      <w:r w:rsidRPr="000451A1">
        <w:t>7;</w:t>
      </w:r>
    </w:p>
    <w:p w14:paraId="09CDDC4F" w14:textId="0482DE28" w:rsidR="009A794F" w:rsidRPr="000451A1" w:rsidRDefault="009A794F" w:rsidP="009A794F">
      <w:pPr>
        <w:pStyle w:val="ZPKTzmpktartykuempunktem"/>
      </w:pPr>
      <w:r w:rsidRPr="000451A1">
        <w:lastRenderedPageBreak/>
        <w:t>5)</w:t>
      </w:r>
      <w:r w:rsidRPr="000451A1">
        <w:tab/>
        <w:t>przechowawca – podmiot, z</w:t>
      </w:r>
      <w:r w:rsidR="009F18B2" w:rsidRPr="000451A1">
        <w:t xml:space="preserve"> </w:t>
      </w:r>
      <w:r w:rsidRPr="000451A1">
        <w:t>którym zawarto umowę dotyczącą przechowywania koni służbowych;</w:t>
      </w:r>
    </w:p>
    <w:p w14:paraId="39896C83" w14:textId="25089AA4" w:rsidR="009A794F" w:rsidRPr="000451A1" w:rsidRDefault="009A794F" w:rsidP="009A794F">
      <w:pPr>
        <w:pStyle w:val="ZPKTzmpktartykuempunktem"/>
      </w:pPr>
      <w:r w:rsidRPr="000451A1">
        <w:t>6)</w:t>
      </w:r>
      <w:r w:rsidRPr="000451A1">
        <w:tab/>
        <w:t>pomocnik przewodnika – funkcjonariusz wykonujący zadania w</w:t>
      </w:r>
      <w:r w:rsidR="009F18B2" w:rsidRPr="000451A1">
        <w:t xml:space="preserve"> </w:t>
      </w:r>
      <w:r w:rsidRPr="000451A1">
        <w:t>zakresie opieki nad psem służbowym w</w:t>
      </w:r>
      <w:r w:rsidR="009F18B2" w:rsidRPr="000451A1">
        <w:t xml:space="preserve"> </w:t>
      </w:r>
      <w:r w:rsidRPr="000451A1">
        <w:t>przypadku, gdy zadań tych nie może wykonywać przewodnik.</w:t>
      </w:r>
    </w:p>
    <w:p w14:paraId="68149EB3" w14:textId="2E22D452" w:rsidR="009A794F" w:rsidRPr="000451A1" w:rsidRDefault="009A794F" w:rsidP="00171276">
      <w:pPr>
        <w:pStyle w:val="ZARTzmartartykuempunktem"/>
      </w:pPr>
      <w:r w:rsidRPr="000451A1">
        <w:t>Art.</w:t>
      </w:r>
      <w:r w:rsidR="00E363F2" w:rsidRPr="000451A1">
        <w:t xml:space="preserve"> </w:t>
      </w:r>
      <w:r w:rsidRPr="000451A1">
        <w:t>147y.</w:t>
      </w:r>
      <w:r w:rsidR="009F18B2" w:rsidRPr="000451A1">
        <w:t xml:space="preserve"> </w:t>
      </w:r>
      <w:r w:rsidRPr="000451A1">
        <w:t>1.</w:t>
      </w:r>
      <w:r w:rsidR="009F18B2" w:rsidRPr="000451A1">
        <w:t xml:space="preserve"> </w:t>
      </w:r>
      <w:r w:rsidRPr="000451A1">
        <w:t>Opiekunem psa służbowego wycofanego z użycia lub opiekunem konia służbowego wycofanego z</w:t>
      </w:r>
      <w:r w:rsidR="009F18B2" w:rsidRPr="000451A1">
        <w:t xml:space="preserve"> </w:t>
      </w:r>
      <w:r w:rsidRPr="000451A1">
        <w:t>użycia w</w:t>
      </w:r>
      <w:r w:rsidR="009F18B2" w:rsidRPr="000451A1">
        <w:t xml:space="preserve"> </w:t>
      </w:r>
      <w:r w:rsidRPr="000451A1">
        <w:t>pierwszej kolejności może być dotychczasowy opiekun tego zwierzęcia, jeżeli złoży pisemną deklarację woli sprawowania opieki.</w:t>
      </w:r>
    </w:p>
    <w:p w14:paraId="7A19334F" w14:textId="6A32FD65" w:rsidR="009A794F" w:rsidRPr="000451A1" w:rsidRDefault="009A794F" w:rsidP="009A794F">
      <w:pPr>
        <w:pStyle w:val="ZUSTzmustartykuempunktem"/>
      </w:pPr>
      <w:r w:rsidRPr="000451A1">
        <w:t>2.</w:t>
      </w:r>
      <w:r w:rsidR="009F18B2" w:rsidRPr="000451A1">
        <w:t xml:space="preserve"> </w:t>
      </w:r>
      <w:r w:rsidRPr="000451A1">
        <w:t>W</w:t>
      </w:r>
      <w:r w:rsidR="009F18B2" w:rsidRPr="000451A1">
        <w:t xml:space="preserve"> </w:t>
      </w:r>
      <w:r w:rsidRPr="000451A1">
        <w:t>następnej kolejności opiekunem psa służbowego wycofanego z użycia lub konia służbowego wycofanego z</w:t>
      </w:r>
      <w:r w:rsidR="009F18B2" w:rsidRPr="000451A1">
        <w:t xml:space="preserve"> </w:t>
      </w:r>
      <w:r w:rsidRPr="000451A1">
        <w:t>użycia może być inny opiekun psa służbowego lub konia służbowego, jeżeli złoży pisemną deklarację woli sprawowania opieki.</w:t>
      </w:r>
    </w:p>
    <w:p w14:paraId="33D24853" w14:textId="491B73E4" w:rsidR="009A794F" w:rsidRPr="000451A1" w:rsidRDefault="009A794F" w:rsidP="009A794F">
      <w:pPr>
        <w:pStyle w:val="ZUSTzmustartykuempunktem"/>
      </w:pPr>
      <w:r w:rsidRPr="000451A1">
        <w:t>3.</w:t>
      </w:r>
      <w:r w:rsidR="009F18B2" w:rsidRPr="000451A1">
        <w:t xml:space="preserve"> </w:t>
      </w:r>
      <w:r w:rsidRPr="000451A1">
        <w:t>Jeżeli pies służbowy wycofany z użycia lub koń służbowy wycofany z</w:t>
      </w:r>
      <w:r w:rsidR="009F18B2" w:rsidRPr="000451A1">
        <w:t xml:space="preserve"> </w:t>
      </w:r>
      <w:r w:rsidRPr="000451A1">
        <w:t>użycia nie zostanie powierzony opiekunowi, o</w:t>
      </w:r>
      <w:r w:rsidR="009F18B2" w:rsidRPr="000451A1">
        <w:t xml:space="preserve"> </w:t>
      </w:r>
      <w:r w:rsidRPr="000451A1">
        <w:t>którym mowa w</w:t>
      </w:r>
      <w:r w:rsidR="009F18B2" w:rsidRPr="000451A1">
        <w:t xml:space="preserve"> </w:t>
      </w:r>
      <w:r w:rsidRPr="000451A1">
        <w:t>ust.</w:t>
      </w:r>
      <w:r w:rsidR="009F18B2" w:rsidRPr="000451A1">
        <w:t xml:space="preserve"> </w:t>
      </w:r>
      <w:r w:rsidRPr="000451A1">
        <w:t>1 albo 2, zwierzę można powierzyć innemu funkcjonariuszowi, emerytowanemu funkcjonariuszowi lub funkcjonariuszowi zwolnionemu ze służby w</w:t>
      </w:r>
      <w:r w:rsidR="009F18B2" w:rsidRPr="000451A1">
        <w:t xml:space="preserve"> </w:t>
      </w:r>
      <w:r w:rsidRPr="000451A1">
        <w:t>Straży Granicznej, który ma ustalone prawo do policyjnej renty inwalidzkiej w</w:t>
      </w:r>
      <w:r w:rsidR="009F18B2" w:rsidRPr="000451A1">
        <w:t xml:space="preserve"> </w:t>
      </w:r>
      <w:r w:rsidRPr="000451A1">
        <w:t>rozumieniu ustawy z</w:t>
      </w:r>
      <w:r w:rsidR="009F18B2" w:rsidRPr="000451A1">
        <w:t xml:space="preserve"> </w:t>
      </w:r>
      <w:r w:rsidRPr="000451A1">
        <w:t>dnia 18</w:t>
      </w:r>
      <w:r w:rsidR="009F18B2" w:rsidRPr="000451A1">
        <w:t xml:space="preserve"> </w:t>
      </w:r>
      <w:r w:rsidRPr="000451A1">
        <w:t>lutego 1994</w:t>
      </w:r>
      <w:r w:rsidR="00CF5B80">
        <w:t> </w:t>
      </w:r>
      <w:r w:rsidRPr="000451A1">
        <w:t>r. o</w:t>
      </w:r>
      <w:r w:rsidR="00CF5B80">
        <w:t> </w:t>
      </w:r>
      <w:r w:rsidRPr="000451A1">
        <w:t>zaopatrzeniu</w:t>
      </w:r>
      <w:r w:rsidR="009F18B2" w:rsidRPr="000451A1">
        <w:t xml:space="preserve"> </w:t>
      </w:r>
      <w:r w:rsidRPr="000451A1">
        <w:t>emerytalnym</w:t>
      </w:r>
      <w:r w:rsidR="009F18B2" w:rsidRPr="000451A1">
        <w:t xml:space="preserve"> </w:t>
      </w:r>
      <w:r w:rsidRPr="000451A1">
        <w:t>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Celno</w:t>
      </w:r>
      <w:r w:rsidR="00AE237A" w:rsidRPr="000451A1">
        <w:t>-</w:t>
      </w:r>
      <w:r w:rsidRPr="000451A1">
        <w:t>Skarbowej i</w:t>
      </w:r>
      <w:r w:rsidR="009F18B2" w:rsidRPr="000451A1">
        <w:t xml:space="preserve"> </w:t>
      </w:r>
      <w:r w:rsidRPr="000451A1">
        <w:t>Służby Więziennej oraz ich rodzin, jeżeli złoży pisemną deklarację woli sprawowania opieki oraz posiada wiedzę i</w:t>
      </w:r>
      <w:r w:rsidR="009F18B2" w:rsidRPr="000451A1">
        <w:t xml:space="preserve"> </w:t>
      </w:r>
      <w:r w:rsidRPr="000451A1">
        <w:t>umiejętności w</w:t>
      </w:r>
      <w:r w:rsidR="009F18B2" w:rsidRPr="000451A1">
        <w:t xml:space="preserve"> </w:t>
      </w:r>
      <w:r w:rsidRPr="000451A1">
        <w:t>zakresie opieki nad psem lub koniem.</w:t>
      </w:r>
    </w:p>
    <w:p w14:paraId="252D5DEA" w14:textId="1B403904" w:rsidR="009A794F" w:rsidRPr="000451A1" w:rsidRDefault="009A794F" w:rsidP="009A794F">
      <w:pPr>
        <w:pStyle w:val="ZUSTzmustartykuempunktem"/>
      </w:pPr>
      <w:r w:rsidRPr="000451A1">
        <w:t>4.</w:t>
      </w:r>
      <w:r w:rsidR="009F18B2" w:rsidRPr="000451A1">
        <w:t xml:space="preserve"> </w:t>
      </w:r>
      <w:r w:rsidRPr="000451A1">
        <w:t>W</w:t>
      </w:r>
      <w:r w:rsidR="009F18B2" w:rsidRPr="000451A1">
        <w:t xml:space="preserve"> </w:t>
      </w:r>
      <w:r w:rsidRPr="000451A1">
        <w:t>przypadku zgłoszenia większej liczby kandydatów na opiekuna psa służbowego wycofanego z użycia lub kandydatów na opiekuna konia służbowego wycofanego z</w:t>
      </w:r>
      <w:r w:rsidR="009F18B2" w:rsidRPr="000451A1">
        <w:t xml:space="preserve"> </w:t>
      </w:r>
      <w:r w:rsidRPr="000451A1">
        <w:t>użycia, o których mowa w ust. 3,</w:t>
      </w:r>
      <w:r w:rsidR="009F18B2" w:rsidRPr="000451A1">
        <w:t xml:space="preserve"> </w:t>
      </w:r>
      <w:r w:rsidRPr="000451A1">
        <w:t>kierownik jednostki organizacyjnej Straży Granicznej, na której stanie znajduje się zwierzę, przeprowadza postępowanie rekrutacyjne.</w:t>
      </w:r>
    </w:p>
    <w:p w14:paraId="5878919A" w14:textId="0F30601E" w:rsidR="009A794F" w:rsidRPr="000451A1" w:rsidRDefault="009A794F" w:rsidP="009A794F">
      <w:pPr>
        <w:pStyle w:val="ZUSTzmustartykuempunktem"/>
      </w:pPr>
      <w:r w:rsidRPr="000451A1">
        <w:t>5.</w:t>
      </w:r>
      <w:r w:rsidR="009F18B2" w:rsidRPr="000451A1">
        <w:t xml:space="preserve"> </w:t>
      </w:r>
      <w:r w:rsidRPr="000451A1">
        <w:t>Rekrutacji w</w:t>
      </w:r>
      <w:r w:rsidR="009F18B2" w:rsidRPr="000451A1">
        <w:t xml:space="preserve"> </w:t>
      </w:r>
      <w:r w:rsidRPr="000451A1">
        <w:t>pierwszej kolejności są poddawane osoby, które zamieszkują na terenie działania jednostki organizacyjnej Straży Granicznej, która przeprowadza postępowanie rekrutacyjne.</w:t>
      </w:r>
    </w:p>
    <w:p w14:paraId="2476B89C" w14:textId="15D1EA64" w:rsidR="009A794F" w:rsidRPr="000451A1" w:rsidRDefault="009A794F" w:rsidP="009A794F">
      <w:pPr>
        <w:pStyle w:val="ZUSTzmustartykuempunktem"/>
      </w:pPr>
      <w:r w:rsidRPr="000451A1">
        <w:t>6.</w:t>
      </w:r>
      <w:r w:rsidR="009F18B2" w:rsidRPr="000451A1">
        <w:t xml:space="preserve"> </w:t>
      </w:r>
      <w:r w:rsidRPr="0091328E">
        <w:t>W</w:t>
      </w:r>
      <w:r w:rsidR="009F18B2" w:rsidRPr="0091328E">
        <w:t xml:space="preserve"> </w:t>
      </w:r>
      <w:r w:rsidRPr="0091328E">
        <w:t xml:space="preserve">przypadku śmierci opiekuna psa służbowego </w:t>
      </w:r>
      <w:r w:rsidRPr="000451A1">
        <w:t>wycofanego z użycia lub opiekuna konia służbowego wycofanego z</w:t>
      </w:r>
      <w:r w:rsidR="009F18B2" w:rsidRPr="000451A1">
        <w:t xml:space="preserve"> </w:t>
      </w:r>
      <w:r w:rsidRPr="000451A1">
        <w:t>użycia, opiekunem tego zwierzęcia w</w:t>
      </w:r>
      <w:r w:rsidR="00CF5B80">
        <w:t> </w:t>
      </w:r>
      <w:r w:rsidRPr="000451A1">
        <w:t xml:space="preserve">pierwszej kolejności może zostać członek rodziny zmarłego opiekuna, który prowadził </w:t>
      </w:r>
      <w:r w:rsidRPr="000451A1">
        <w:lastRenderedPageBreak/>
        <w:t>z</w:t>
      </w:r>
      <w:r w:rsidR="009F18B2" w:rsidRPr="000451A1">
        <w:t xml:space="preserve"> </w:t>
      </w:r>
      <w:r w:rsidRPr="000451A1">
        <w:t>tym opiekunem wspólne gospodarstwo domowe, jeżeli złoży pisemną deklarację woli sprawowania opieki. Przepisy ust. 2 i 3 stosuje się odpowiednio.</w:t>
      </w:r>
    </w:p>
    <w:p w14:paraId="7994EF37" w14:textId="225D89BF" w:rsidR="009A794F" w:rsidRPr="000451A1" w:rsidRDefault="009A794F" w:rsidP="009A794F">
      <w:pPr>
        <w:pStyle w:val="ZUSTzmustartykuempunktem"/>
      </w:pPr>
      <w:r w:rsidRPr="000451A1">
        <w:t>7.</w:t>
      </w:r>
      <w:r w:rsidR="009F18B2" w:rsidRPr="000451A1">
        <w:t xml:space="preserve"> </w:t>
      </w:r>
      <w:r w:rsidRPr="000451A1">
        <w:t>W</w:t>
      </w:r>
      <w:r w:rsidR="009F18B2" w:rsidRPr="000451A1">
        <w:t xml:space="preserve"> </w:t>
      </w:r>
      <w:r w:rsidRPr="000451A1">
        <w:t>przypadku gdy pies służbowy wycofany z użycia lub koń służbowy wycofany z</w:t>
      </w:r>
      <w:r w:rsidR="009F18B2" w:rsidRPr="000451A1">
        <w:t xml:space="preserve"> </w:t>
      </w:r>
      <w:r w:rsidRPr="000451A1">
        <w:t>użycia nie zostanie powierzony osobom, o</w:t>
      </w:r>
      <w:r w:rsidR="009F18B2" w:rsidRPr="000451A1">
        <w:t xml:space="preserve"> </w:t>
      </w:r>
      <w:r w:rsidRPr="000451A1">
        <w:t>których mowa w</w:t>
      </w:r>
      <w:r w:rsidR="009F18B2" w:rsidRPr="000451A1">
        <w:t xml:space="preserve"> </w:t>
      </w:r>
      <w:r w:rsidRPr="000451A1">
        <w:t>ust.</w:t>
      </w:r>
      <w:r w:rsidR="009F18B2" w:rsidRPr="000451A1">
        <w:t xml:space="preserve"> </w:t>
      </w:r>
      <w:r w:rsidRPr="000451A1">
        <w:t>1–3 i</w:t>
      </w:r>
      <w:r w:rsidR="009F18B2" w:rsidRPr="000451A1">
        <w:t xml:space="preserve"> </w:t>
      </w:r>
      <w:r w:rsidRPr="000451A1">
        <w:t>6, opiekę nad zwierzęciem sprawuje jednostka organizacyjna Straży Granicznej, na której stanie znajduje się zwierzę</w:t>
      </w:r>
      <w:r w:rsidR="00F4747B">
        <w:t>,</w:t>
      </w:r>
      <w:r w:rsidRPr="000451A1">
        <w:t xml:space="preserve"> albo jednostka organizacyjna Straży Granicznej wskazana przez Komendanta Głównego Straży Granicznej.</w:t>
      </w:r>
    </w:p>
    <w:p w14:paraId="61AA1A2C" w14:textId="62423B07" w:rsidR="009A794F" w:rsidRPr="000451A1" w:rsidRDefault="009A794F" w:rsidP="009A794F">
      <w:pPr>
        <w:pStyle w:val="ZUSTzmustartykuempunktem"/>
      </w:pPr>
      <w:r w:rsidRPr="000451A1">
        <w:t>8.</w:t>
      </w:r>
      <w:r w:rsidR="009F18B2" w:rsidRPr="000451A1">
        <w:t xml:space="preserve"> </w:t>
      </w:r>
      <w:r w:rsidRPr="000451A1">
        <w:t>Kierownik jednostki organizacyjnej Straży Granicznej, na której stanie znajduje się zwierzę</w:t>
      </w:r>
      <w:r w:rsidR="00F4747B">
        <w:t>,</w:t>
      </w:r>
      <w:r w:rsidRPr="000451A1">
        <w:t xml:space="preserve"> albo kierownik jednostki organizacyjnej Straży Granicznej wskazanej przez Komendanta Głównego Straży Granicznej wyznacza opiekuna psa służbowego wycofanego z użycia lub konia służbowego wycofanego z</w:t>
      </w:r>
      <w:r w:rsidR="009F18B2" w:rsidRPr="000451A1">
        <w:t xml:space="preserve"> </w:t>
      </w:r>
      <w:r w:rsidRPr="000451A1">
        <w:t>użycia.</w:t>
      </w:r>
    </w:p>
    <w:p w14:paraId="55BAFA4D" w14:textId="21DF7574" w:rsidR="009A794F" w:rsidRPr="000451A1" w:rsidRDefault="009A794F" w:rsidP="009A794F">
      <w:pPr>
        <w:pStyle w:val="ZUSTzmustartykuempunktem"/>
      </w:pPr>
      <w:r w:rsidRPr="000451A1">
        <w:t>9.</w:t>
      </w:r>
      <w:r w:rsidR="009F18B2" w:rsidRPr="000451A1">
        <w:t xml:space="preserve"> </w:t>
      </w:r>
      <w:r w:rsidRPr="000451A1">
        <w:t>Kierownik jednostki organizacyjnej Straży Granicznej, na której stanie znajduje się zwierzę</w:t>
      </w:r>
      <w:r w:rsidR="00F4747B">
        <w:t>,</w:t>
      </w:r>
      <w:r w:rsidRPr="000451A1">
        <w:t xml:space="preserve"> albo kierownik jednostki organizacyjnej Straży Granicznej wskazanej przez Komendanta Głównego Straży Granicznej może powierzyć opiekę nad psem służbowym wycofanym z użycia lub koniem służbowym wycofanym z</w:t>
      </w:r>
      <w:r w:rsidR="009F18B2" w:rsidRPr="000451A1">
        <w:t xml:space="preserve"> </w:t>
      </w:r>
      <w:r w:rsidRPr="000451A1">
        <w:t>użycia organizacji społecznej, której statutowym celem działania jest ochrona zwierząt.</w:t>
      </w:r>
    </w:p>
    <w:p w14:paraId="01214088" w14:textId="14A9AAED" w:rsidR="009A794F" w:rsidRPr="000451A1" w:rsidRDefault="009A794F" w:rsidP="009A794F">
      <w:pPr>
        <w:pStyle w:val="ZUSTzmustartykuempunktem"/>
      </w:pPr>
      <w:r w:rsidRPr="000451A1">
        <w:t>10.</w:t>
      </w:r>
      <w:r w:rsidR="009F18B2" w:rsidRPr="000451A1">
        <w:t xml:space="preserve"> </w:t>
      </w:r>
      <w:r w:rsidRPr="000451A1">
        <w:t>Opiekunem psa służbowego wycofanego z użycia lub konia służbowego wycofanego z użycia nie może zostać osoba, która w następstwie swojego zawinionego działania przyczyniła się do wycofania z użycia psa służbowego lub konia służbowego.</w:t>
      </w:r>
    </w:p>
    <w:p w14:paraId="73B54BBD" w14:textId="5EC7C072" w:rsidR="009A794F" w:rsidRPr="000451A1" w:rsidRDefault="009A794F" w:rsidP="009A794F">
      <w:pPr>
        <w:pStyle w:val="ZUSTzmustartykuempunktem"/>
      </w:pPr>
      <w:r w:rsidRPr="000451A1">
        <w:t>11.</w:t>
      </w:r>
      <w:r w:rsidR="009F18B2" w:rsidRPr="000451A1">
        <w:t xml:space="preserve"> </w:t>
      </w:r>
      <w:r w:rsidRPr="000451A1">
        <w:t>Opiekunem psa służbowego wycofanego z użycia lub konia służbowego wycofanego z użycia nie może zostać opiekun, którem</w:t>
      </w:r>
      <w:r w:rsidR="00CF5B80">
        <w:t>u odebrano zwierzę z powodów, o </w:t>
      </w:r>
      <w:r w:rsidRPr="000451A1">
        <w:t>których mowa w art. 147zg ust. 1 pkt 1 lub 2. Do or</w:t>
      </w:r>
      <w:r w:rsidR="00CF5B80">
        <w:t>ganizacji, o której mowa w ust. </w:t>
      </w:r>
      <w:r w:rsidRPr="000451A1">
        <w:t>9, zdanie 1 stosuje się odpowiednio.</w:t>
      </w:r>
    </w:p>
    <w:p w14:paraId="0D27838E" w14:textId="23A9B637" w:rsidR="009A794F" w:rsidRPr="000451A1" w:rsidRDefault="009A794F" w:rsidP="009A794F">
      <w:pPr>
        <w:pStyle w:val="ZARTzmartartykuempunktem"/>
      </w:pPr>
      <w:r w:rsidRPr="000451A1">
        <w:t>Art.</w:t>
      </w:r>
      <w:r w:rsidR="00E363F2" w:rsidRPr="000451A1">
        <w:t xml:space="preserve"> </w:t>
      </w:r>
      <w:r w:rsidRPr="000451A1">
        <w:t>147z.</w:t>
      </w:r>
      <w:r w:rsidR="009F18B2" w:rsidRPr="000451A1">
        <w:t xml:space="preserve"> </w:t>
      </w:r>
      <w:r w:rsidRPr="000451A1">
        <w:t>1.</w:t>
      </w:r>
      <w:r w:rsidR="009F18B2" w:rsidRPr="000451A1">
        <w:t xml:space="preserve"> </w:t>
      </w:r>
      <w:r w:rsidRPr="000451A1">
        <w:t>Opiekun psa służbowego, opiekun konia służbowego, opiekun psa służbowego wycofanego z użycia i opiekun konia służbowego wycofanego z</w:t>
      </w:r>
      <w:r w:rsidR="009F18B2" w:rsidRPr="000451A1">
        <w:t xml:space="preserve"> </w:t>
      </w:r>
      <w:r w:rsidRPr="000451A1">
        <w:t>użycia, zwani dalej „opiekunem”, oraz organizacja,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147y ust.</w:t>
      </w:r>
      <w:r w:rsidR="009F18B2" w:rsidRPr="000451A1">
        <w:t xml:space="preserve"> </w:t>
      </w:r>
      <w:r w:rsidRPr="000451A1">
        <w:t>9, zapewniają jego prawidłowe utrzymanie obejmujące w</w:t>
      </w:r>
      <w:r w:rsidR="009F18B2" w:rsidRPr="000451A1">
        <w:t xml:space="preserve"> </w:t>
      </w:r>
      <w:r w:rsidRPr="000451A1">
        <w:t>szczególności:</w:t>
      </w:r>
    </w:p>
    <w:p w14:paraId="3FEEA133" w14:textId="05BB3DDB" w:rsidR="009A794F" w:rsidRPr="000451A1" w:rsidRDefault="009A794F" w:rsidP="009A794F">
      <w:pPr>
        <w:pStyle w:val="ZPKTzmpktartykuempunktem"/>
      </w:pPr>
      <w:r w:rsidRPr="000451A1">
        <w:t>1)</w:t>
      </w:r>
      <w:r w:rsidRPr="000451A1">
        <w:tab/>
        <w:t>racjonalne żywienie oraz</w:t>
      </w:r>
      <w:r w:rsidR="009F18B2" w:rsidRPr="000451A1">
        <w:t xml:space="preserve"> </w:t>
      </w:r>
      <w:r w:rsidRPr="000451A1">
        <w:t>stały dostęp do czystej i</w:t>
      </w:r>
      <w:r w:rsidR="009F18B2" w:rsidRPr="000451A1">
        <w:t xml:space="preserve"> </w:t>
      </w:r>
      <w:r w:rsidRPr="000451A1">
        <w:t>świeżej wody;</w:t>
      </w:r>
    </w:p>
    <w:p w14:paraId="40AAE75C" w14:textId="1F84384F" w:rsidR="009A794F" w:rsidRPr="000451A1" w:rsidRDefault="009A794F" w:rsidP="009A794F">
      <w:pPr>
        <w:pStyle w:val="ZPKTzmpktartykuempunktem"/>
      </w:pPr>
      <w:r w:rsidRPr="000451A1">
        <w:t>2)</w:t>
      </w:r>
      <w:r w:rsidRPr="000451A1">
        <w:tab/>
        <w:t>dbanie o</w:t>
      </w:r>
      <w:r w:rsidR="009F18B2" w:rsidRPr="000451A1">
        <w:t xml:space="preserve"> </w:t>
      </w:r>
      <w:r w:rsidRPr="000451A1">
        <w:t>stan zdrowia i</w:t>
      </w:r>
      <w:r w:rsidR="009F18B2" w:rsidRPr="000451A1">
        <w:t xml:space="preserve"> </w:t>
      </w:r>
      <w:r w:rsidRPr="000451A1">
        <w:t>kondycję, w</w:t>
      </w:r>
      <w:r w:rsidR="009F18B2" w:rsidRPr="000451A1">
        <w:t xml:space="preserve"> </w:t>
      </w:r>
      <w:r w:rsidRPr="000451A1">
        <w:t>tym poddawanie terminowym szczepieniom i</w:t>
      </w:r>
      <w:r w:rsidR="00CF5B80">
        <w:t> </w:t>
      </w:r>
      <w:r w:rsidRPr="000451A1">
        <w:t>zabiegom profilaktycznym oraz zapewnienie możliwości codziennego ruchu;</w:t>
      </w:r>
    </w:p>
    <w:p w14:paraId="777A9959" w14:textId="5CD08577" w:rsidR="009A794F" w:rsidRPr="000451A1" w:rsidRDefault="009A794F" w:rsidP="009A794F">
      <w:pPr>
        <w:pStyle w:val="ZPKTzmpktartykuempunktem"/>
      </w:pPr>
      <w:r w:rsidRPr="000451A1">
        <w:t>3)</w:t>
      </w:r>
      <w:r w:rsidRPr="000451A1">
        <w:tab/>
        <w:t>pielęgnację i</w:t>
      </w:r>
      <w:r w:rsidR="009F18B2" w:rsidRPr="000451A1">
        <w:t xml:space="preserve"> </w:t>
      </w:r>
      <w:r w:rsidRPr="000451A1">
        <w:t>utrzymanie w</w:t>
      </w:r>
      <w:r w:rsidR="009F18B2" w:rsidRPr="000451A1">
        <w:t xml:space="preserve"> </w:t>
      </w:r>
      <w:r w:rsidRPr="000451A1">
        <w:t>czystości;</w:t>
      </w:r>
    </w:p>
    <w:p w14:paraId="3559DEDF" w14:textId="77777777" w:rsidR="009A794F" w:rsidRPr="000451A1" w:rsidRDefault="009A794F" w:rsidP="009A794F">
      <w:pPr>
        <w:pStyle w:val="ZPKTzmpktartykuempunktem"/>
      </w:pPr>
      <w:r w:rsidRPr="000451A1">
        <w:t>4)</w:t>
      </w:r>
      <w:r w:rsidRPr="000451A1">
        <w:tab/>
        <w:t>warunki utrzymania dostosowane do potrzeb biologicznych.</w:t>
      </w:r>
    </w:p>
    <w:p w14:paraId="53C7EE72" w14:textId="6C2FCD7C" w:rsidR="009A794F" w:rsidRPr="000451A1" w:rsidRDefault="009A794F" w:rsidP="009A794F">
      <w:pPr>
        <w:pStyle w:val="ZUSTzmustartykuempunktem"/>
      </w:pPr>
      <w:r w:rsidRPr="000451A1">
        <w:lastRenderedPageBreak/>
        <w:t>2.</w:t>
      </w:r>
      <w:r w:rsidR="009F18B2" w:rsidRPr="000451A1">
        <w:t xml:space="preserve"> </w:t>
      </w:r>
      <w:r w:rsidRPr="000451A1">
        <w:t>Opiekun, o</w:t>
      </w:r>
      <w:r w:rsidR="009F18B2" w:rsidRPr="000451A1">
        <w:t xml:space="preserve"> </w:t>
      </w:r>
      <w:r w:rsidRPr="000451A1">
        <w:t>którym mowa w</w:t>
      </w:r>
      <w:r w:rsidR="009F18B2" w:rsidRPr="000451A1">
        <w:t xml:space="preserve"> </w:t>
      </w:r>
      <w:r w:rsidRPr="000451A1">
        <w:t>art.</w:t>
      </w:r>
      <w:r w:rsidR="009F18B2" w:rsidRPr="000451A1">
        <w:t xml:space="preserve"> </w:t>
      </w:r>
      <w:r w:rsidRPr="000451A1">
        <w:t>147x pkt</w:t>
      </w:r>
      <w:r w:rsidR="009F18B2" w:rsidRPr="000451A1">
        <w:t xml:space="preserve"> </w:t>
      </w:r>
      <w:r w:rsidRPr="000451A1">
        <w:t>3 i</w:t>
      </w:r>
      <w:r w:rsidR="009F18B2" w:rsidRPr="000451A1">
        <w:t xml:space="preserve"> </w:t>
      </w:r>
      <w:r w:rsidRPr="000451A1">
        <w:t>4, zapewnia prawidłowe utrzymanie konia służbowego w</w:t>
      </w:r>
      <w:r w:rsidR="009F18B2" w:rsidRPr="000451A1">
        <w:t xml:space="preserve"> </w:t>
      </w:r>
      <w:r w:rsidRPr="000451A1">
        <w:t>zakresie, o</w:t>
      </w:r>
      <w:r w:rsidR="009F18B2" w:rsidRPr="000451A1">
        <w:t xml:space="preserve"> </w:t>
      </w:r>
      <w:r w:rsidRPr="000451A1">
        <w:t>którym mowa w</w:t>
      </w:r>
      <w:r w:rsidR="009F18B2" w:rsidRPr="000451A1">
        <w:t xml:space="preserve"> </w:t>
      </w:r>
      <w:r w:rsidRPr="000451A1">
        <w:t>ust.</w:t>
      </w:r>
      <w:r w:rsidR="009F18B2" w:rsidRPr="000451A1">
        <w:t xml:space="preserve"> </w:t>
      </w:r>
      <w:r w:rsidRPr="000451A1">
        <w:t>1 pkt</w:t>
      </w:r>
      <w:r w:rsidR="009F18B2" w:rsidRPr="000451A1">
        <w:t xml:space="preserve"> </w:t>
      </w:r>
      <w:r w:rsidRPr="000451A1">
        <w:t>2 i</w:t>
      </w:r>
      <w:r w:rsidR="009F18B2" w:rsidRPr="000451A1">
        <w:t xml:space="preserve"> </w:t>
      </w:r>
      <w:r w:rsidRPr="000451A1">
        <w:t>3, z</w:t>
      </w:r>
      <w:r w:rsidR="009F18B2" w:rsidRPr="000451A1">
        <w:t xml:space="preserve"> </w:t>
      </w:r>
      <w:r w:rsidRPr="000451A1">
        <w:t>wyłączeniem poddawania konia terminowym szczepieniom i</w:t>
      </w:r>
      <w:r w:rsidR="009F18B2" w:rsidRPr="000451A1">
        <w:t xml:space="preserve"> </w:t>
      </w:r>
      <w:r w:rsidRPr="000451A1">
        <w:t>zabiegom profilaktycznym oraz zapewniania możliwości codziennego ruchu.</w:t>
      </w:r>
    </w:p>
    <w:p w14:paraId="381378A9" w14:textId="2A68F08E" w:rsidR="009A794F" w:rsidRPr="000451A1" w:rsidRDefault="009A794F" w:rsidP="009A794F">
      <w:pPr>
        <w:pStyle w:val="ZUSTzmustartykuempunktem"/>
      </w:pPr>
      <w:r w:rsidRPr="000451A1">
        <w:t>3.</w:t>
      </w:r>
      <w:r w:rsidR="009F18B2" w:rsidRPr="000451A1">
        <w:t xml:space="preserve"> </w:t>
      </w:r>
      <w:r w:rsidRPr="000451A1">
        <w:t>Opiekun, o</w:t>
      </w:r>
      <w:r w:rsidR="009F18B2" w:rsidRPr="000451A1">
        <w:t xml:space="preserve"> </w:t>
      </w:r>
      <w:r w:rsidRPr="000451A1">
        <w:t>którym mowa w</w:t>
      </w:r>
      <w:r w:rsidR="009F18B2" w:rsidRPr="000451A1">
        <w:t xml:space="preserve"> </w:t>
      </w:r>
      <w:r w:rsidRPr="000451A1">
        <w:t>art.</w:t>
      </w:r>
      <w:r w:rsidR="009F18B2" w:rsidRPr="000451A1">
        <w:t xml:space="preserve"> </w:t>
      </w:r>
      <w:r w:rsidRPr="000451A1">
        <w:t>147x pkt</w:t>
      </w:r>
      <w:r w:rsidR="009F18B2" w:rsidRPr="000451A1">
        <w:t xml:space="preserve"> </w:t>
      </w:r>
      <w:r w:rsidRPr="000451A1">
        <w:t>5, zapewnia prawidłowe utrzymanie konia służbowego w</w:t>
      </w:r>
      <w:r w:rsidR="009F18B2" w:rsidRPr="000451A1">
        <w:t xml:space="preserve"> </w:t>
      </w:r>
      <w:r w:rsidRPr="000451A1">
        <w:t>zakresie, o</w:t>
      </w:r>
      <w:r w:rsidR="009F18B2" w:rsidRPr="000451A1">
        <w:t xml:space="preserve"> </w:t>
      </w:r>
      <w:r w:rsidRPr="000451A1">
        <w:t>którym mowa w</w:t>
      </w:r>
      <w:r w:rsidR="009F18B2" w:rsidRPr="000451A1">
        <w:t xml:space="preserve"> </w:t>
      </w:r>
      <w:r w:rsidRPr="000451A1">
        <w:t>ust.</w:t>
      </w:r>
      <w:r w:rsidR="009F18B2" w:rsidRPr="000451A1">
        <w:t xml:space="preserve"> </w:t>
      </w:r>
      <w:r w:rsidRPr="000451A1">
        <w:t>1</w:t>
      </w:r>
      <w:r w:rsidR="009F18B2" w:rsidRPr="000451A1">
        <w:t xml:space="preserve"> </w:t>
      </w:r>
      <w:r w:rsidRPr="000451A1">
        <w:t>pkt</w:t>
      </w:r>
      <w:r w:rsidR="009F18B2" w:rsidRPr="000451A1">
        <w:t xml:space="preserve"> </w:t>
      </w:r>
      <w:r w:rsidRPr="000451A1">
        <w:t>1–4, z</w:t>
      </w:r>
      <w:r w:rsidR="009F18B2" w:rsidRPr="000451A1">
        <w:t xml:space="preserve"> </w:t>
      </w:r>
      <w:r w:rsidRPr="000451A1">
        <w:t>wyłączeniem poddawania konia terminowym szczepieniom i</w:t>
      </w:r>
      <w:r w:rsidR="009F18B2" w:rsidRPr="000451A1">
        <w:t xml:space="preserve"> </w:t>
      </w:r>
      <w:r w:rsidRPr="000451A1">
        <w:t>zabiegom profilaktycznym.</w:t>
      </w:r>
    </w:p>
    <w:p w14:paraId="5E08BECA" w14:textId="18F509F0" w:rsidR="009A794F" w:rsidRPr="000451A1" w:rsidRDefault="009A794F" w:rsidP="009A794F">
      <w:pPr>
        <w:pStyle w:val="ZUSTzmustartykuempunktem"/>
      </w:pPr>
      <w:r w:rsidRPr="000451A1">
        <w:t>4.</w:t>
      </w:r>
      <w:r w:rsidR="009F18B2" w:rsidRPr="000451A1">
        <w:t xml:space="preserve"> </w:t>
      </w:r>
      <w:r w:rsidRPr="000451A1">
        <w:t>Za terminową realizację szczepień koni służbowych oraz zabiegów profilaktycznych, o</w:t>
      </w:r>
      <w:r w:rsidR="009F18B2" w:rsidRPr="000451A1">
        <w:t xml:space="preserve"> </w:t>
      </w:r>
      <w:r w:rsidRPr="000451A1">
        <w:t>których mowa w</w:t>
      </w:r>
      <w:r w:rsidR="009F18B2" w:rsidRPr="000451A1">
        <w:t xml:space="preserve"> </w:t>
      </w:r>
      <w:r w:rsidRPr="000451A1">
        <w:t>ust.</w:t>
      </w:r>
      <w:r w:rsidR="009F18B2" w:rsidRPr="000451A1">
        <w:t xml:space="preserve"> </w:t>
      </w:r>
      <w:r w:rsidRPr="000451A1">
        <w:t>1 pkt</w:t>
      </w:r>
      <w:r w:rsidR="009F18B2" w:rsidRPr="000451A1">
        <w:t xml:space="preserve"> </w:t>
      </w:r>
      <w:r w:rsidRPr="000451A1">
        <w:t>2, odpowiada kierownik jednostki organizacyjnej Straży Granicznej, na której stanie zwierzę się znajduje.</w:t>
      </w:r>
    </w:p>
    <w:p w14:paraId="108C2B98" w14:textId="7AFDE841" w:rsidR="009A794F" w:rsidRPr="000451A1" w:rsidRDefault="009A794F" w:rsidP="009A794F">
      <w:pPr>
        <w:pStyle w:val="ZARTzmartartykuempunktem"/>
      </w:pPr>
      <w:r w:rsidRPr="000451A1">
        <w:t>Art.</w:t>
      </w:r>
      <w:r w:rsidR="00E363F2" w:rsidRPr="000451A1">
        <w:t xml:space="preserve"> </w:t>
      </w:r>
      <w:r w:rsidRPr="000451A1">
        <w:t>147za.</w:t>
      </w:r>
      <w:r w:rsidR="009F18B2" w:rsidRPr="000451A1">
        <w:t xml:space="preserve"> </w:t>
      </w:r>
      <w:r w:rsidRPr="000451A1">
        <w:t>1.</w:t>
      </w:r>
      <w:r w:rsidR="009F18B2" w:rsidRPr="000451A1">
        <w:t xml:space="preserve"> </w:t>
      </w:r>
      <w:r w:rsidRPr="000451A1">
        <w:t>Żywienie psa służbowego, konia służbowego, psa służbowego wycofanego z użycia lub konia służbowego wycofanego z</w:t>
      </w:r>
      <w:r w:rsidR="009F18B2" w:rsidRPr="000451A1">
        <w:t xml:space="preserve"> </w:t>
      </w:r>
      <w:r w:rsidRPr="000451A1">
        <w:t>użycia jest dostosowane do potrzeb jego organizmu, wagi, wieku, stanu zdrowia, warunków klimatycznych, funkcji fizjologicznych oraz wysiłku fizycznego lub wskazań lekarza weterynarii.</w:t>
      </w:r>
    </w:p>
    <w:p w14:paraId="6C712262" w14:textId="026E46B6" w:rsidR="009A794F" w:rsidRPr="000451A1" w:rsidRDefault="009A794F" w:rsidP="009A794F">
      <w:pPr>
        <w:pStyle w:val="ZUSTzmustartykuempunktem"/>
      </w:pPr>
      <w:r w:rsidRPr="000451A1">
        <w:t>2.</w:t>
      </w:r>
      <w:r w:rsidR="009F18B2" w:rsidRPr="000451A1">
        <w:t xml:space="preserve"> </w:t>
      </w:r>
      <w:r w:rsidRPr="000451A1">
        <w:t>Żywienie psa służbowego, konia służbowego, psa służbowego wycofanego z</w:t>
      </w:r>
      <w:r w:rsidR="00CF5B80">
        <w:t> </w:t>
      </w:r>
      <w:r w:rsidRPr="000451A1">
        <w:t>użycia lub konia służbowego wycofanego z</w:t>
      </w:r>
      <w:r w:rsidR="009F18B2" w:rsidRPr="000451A1">
        <w:t xml:space="preserve"> </w:t>
      </w:r>
      <w:r w:rsidRPr="000451A1">
        <w:t xml:space="preserve">użycia odbywa się na podstawie normy wyżywienia, którą stanowi dobowa ilość karmy lub paszy, artykułów spożywczych oraz </w:t>
      </w:r>
      <w:r w:rsidRPr="000A6E84">
        <w:t xml:space="preserve">dodatków paszowych niezbędnych do prawidłowego </w:t>
      </w:r>
      <w:r w:rsidRPr="000451A1">
        <w:t>żywienia jednego psa lub konia. W</w:t>
      </w:r>
      <w:r w:rsidR="00CF5B80">
        <w:t> </w:t>
      </w:r>
      <w:r w:rsidRPr="000451A1">
        <w:t>przypadku wycofania psa służbowego lub konia służbowego z</w:t>
      </w:r>
      <w:r w:rsidR="009F18B2" w:rsidRPr="000451A1">
        <w:t xml:space="preserve"> </w:t>
      </w:r>
      <w:r w:rsidRPr="000451A1">
        <w:t>użycia norma ta jest zmniejszana w związku ze zmniejszonym wysiłkiem fizycznym zwierzęcia.</w:t>
      </w:r>
    </w:p>
    <w:p w14:paraId="4B410455" w14:textId="759A8D4C" w:rsidR="009A794F" w:rsidRPr="000451A1" w:rsidRDefault="009A794F" w:rsidP="009A794F">
      <w:pPr>
        <w:pStyle w:val="ZUSTzmustartykuempunktem"/>
      </w:pPr>
      <w:r w:rsidRPr="000451A1">
        <w:t>3.</w:t>
      </w:r>
      <w:r w:rsidR="009F18B2" w:rsidRPr="000451A1">
        <w:t xml:space="preserve"> </w:t>
      </w:r>
      <w:r w:rsidRPr="000451A1">
        <w:t>W</w:t>
      </w:r>
      <w:r w:rsidR="009F18B2" w:rsidRPr="000451A1">
        <w:t xml:space="preserve"> </w:t>
      </w:r>
      <w:r w:rsidRPr="000451A1">
        <w:t>przypadku stwierdzenia przez lekarza weterynarii konieczności zastosowania w</w:t>
      </w:r>
      <w:r w:rsidR="009F18B2" w:rsidRPr="000451A1">
        <w:t xml:space="preserve"> </w:t>
      </w:r>
      <w:r w:rsidRPr="000451A1">
        <w:t>żywieniu psa służbowego, konia służbowego, psa służbowego wycofanego z użycia lub konia służbowego wycofanego z</w:t>
      </w:r>
      <w:r w:rsidR="009F18B2" w:rsidRPr="000451A1">
        <w:t xml:space="preserve"> </w:t>
      </w:r>
      <w:r w:rsidRPr="000451A1">
        <w:t xml:space="preserve">użycia diety lub </w:t>
      </w:r>
      <w:r w:rsidRPr="00D43D74">
        <w:t>karmy leczniczej norma</w:t>
      </w:r>
      <w:r w:rsidR="007546BE" w:rsidRPr="00D43D74">
        <w:t>,</w:t>
      </w:r>
      <w:r w:rsidRPr="00D43D74">
        <w:t xml:space="preserve"> o</w:t>
      </w:r>
      <w:r w:rsidR="009F18B2" w:rsidRPr="00D43D74">
        <w:t xml:space="preserve"> </w:t>
      </w:r>
      <w:r w:rsidRPr="00D43D74">
        <w:t xml:space="preserve">której </w:t>
      </w:r>
      <w:r w:rsidRPr="000451A1">
        <w:t>mowa w</w:t>
      </w:r>
      <w:r w:rsidR="009F18B2" w:rsidRPr="000451A1">
        <w:t xml:space="preserve"> </w:t>
      </w:r>
      <w:r w:rsidRPr="000451A1">
        <w:t>ust.</w:t>
      </w:r>
      <w:r w:rsidR="009F18B2" w:rsidRPr="000451A1">
        <w:t xml:space="preserve"> </w:t>
      </w:r>
      <w:r w:rsidRPr="000451A1">
        <w:t>2, może zostać podwyższona.</w:t>
      </w:r>
    </w:p>
    <w:p w14:paraId="18501F1A" w14:textId="589EF137" w:rsidR="009A794F" w:rsidRPr="000451A1" w:rsidRDefault="009A794F" w:rsidP="009A794F">
      <w:pPr>
        <w:pStyle w:val="ZUSTzmustartykuempunktem"/>
      </w:pPr>
      <w:r w:rsidRPr="000451A1">
        <w:t>4.</w:t>
      </w:r>
      <w:r w:rsidR="009F18B2" w:rsidRPr="000451A1">
        <w:t xml:space="preserve"> </w:t>
      </w:r>
      <w:r w:rsidRPr="000451A1">
        <w:t>Opiekun psa służbowego lub konia służbowego otrzymuje wyżywienie dla psa lub konia w naturze albo równoważnik pieniężny w</w:t>
      </w:r>
      <w:r w:rsidR="009F18B2" w:rsidRPr="000451A1">
        <w:t xml:space="preserve"> </w:t>
      </w:r>
      <w:r w:rsidRPr="000451A1">
        <w:t>formie ryczałtu z</w:t>
      </w:r>
      <w:r w:rsidR="009F18B2" w:rsidRPr="000451A1">
        <w:t xml:space="preserve"> </w:t>
      </w:r>
      <w:r w:rsidRPr="000451A1">
        <w:t>tytułu kosztów wyżywienia zwierzęcia. Ryczałt wypłaca się co miesiąc z</w:t>
      </w:r>
      <w:r w:rsidR="009F18B2" w:rsidRPr="000451A1">
        <w:t xml:space="preserve"> </w:t>
      </w:r>
      <w:r w:rsidRPr="000451A1">
        <w:t>góry.</w:t>
      </w:r>
    </w:p>
    <w:p w14:paraId="54C5E357" w14:textId="3C69C35D" w:rsidR="009A794F" w:rsidRPr="000451A1" w:rsidRDefault="009A794F" w:rsidP="009A794F">
      <w:pPr>
        <w:pStyle w:val="ZUSTzmustartykuempunktem"/>
      </w:pPr>
      <w:r w:rsidRPr="000451A1">
        <w:t>5.</w:t>
      </w:r>
      <w:r w:rsidR="009F18B2" w:rsidRPr="000451A1">
        <w:t xml:space="preserve"> </w:t>
      </w:r>
      <w:r w:rsidRPr="000451A1">
        <w:t>Opiekun psa służbowego wycofanego z użycia, opiekun konia służbowego wycofanego z</w:t>
      </w:r>
      <w:r w:rsidR="009F18B2" w:rsidRPr="000451A1">
        <w:t xml:space="preserve"> </w:t>
      </w:r>
      <w:r w:rsidRPr="000451A1">
        <w:t>użycia oraz organizacja,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147y ust.</w:t>
      </w:r>
      <w:r w:rsidR="009F18B2" w:rsidRPr="000451A1">
        <w:t xml:space="preserve"> </w:t>
      </w:r>
      <w:r w:rsidRPr="000451A1">
        <w:t>9, otrzymują równoważnik pieniężny w</w:t>
      </w:r>
      <w:r w:rsidR="009F18B2" w:rsidRPr="000451A1">
        <w:t xml:space="preserve"> </w:t>
      </w:r>
      <w:r w:rsidRPr="000451A1">
        <w:t>formie ryczałtu z</w:t>
      </w:r>
      <w:r w:rsidR="009F18B2" w:rsidRPr="000451A1">
        <w:t xml:space="preserve"> </w:t>
      </w:r>
      <w:r w:rsidRPr="000451A1">
        <w:t>tytułu kosztów wyżywienia zwierzęcia. Ryczałt wypłaca się co miesiąc z</w:t>
      </w:r>
      <w:r w:rsidR="009F18B2" w:rsidRPr="000451A1">
        <w:t xml:space="preserve"> </w:t>
      </w:r>
      <w:r w:rsidRPr="000451A1">
        <w:t>góry.</w:t>
      </w:r>
    </w:p>
    <w:p w14:paraId="46AF519A" w14:textId="67369DBF" w:rsidR="009A794F" w:rsidRPr="000451A1" w:rsidRDefault="009A794F" w:rsidP="009A794F">
      <w:pPr>
        <w:pStyle w:val="ZUSTzmustartykuempunktem"/>
      </w:pPr>
      <w:r w:rsidRPr="000451A1">
        <w:lastRenderedPageBreak/>
        <w:t>6.</w:t>
      </w:r>
      <w:r w:rsidR="009F18B2" w:rsidRPr="000451A1">
        <w:t xml:space="preserve"> </w:t>
      </w:r>
      <w:r w:rsidRPr="000451A1">
        <w:t>Opiekun oraz organizacja,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147y ust.</w:t>
      </w:r>
      <w:r w:rsidR="009F18B2" w:rsidRPr="000451A1">
        <w:t xml:space="preserve"> </w:t>
      </w:r>
      <w:r w:rsidRPr="000451A1">
        <w:t>9, są obowiązani do proporcjonalnego zwrotu wypłaconego ryczałtu z</w:t>
      </w:r>
      <w:r w:rsidR="009F18B2" w:rsidRPr="000451A1">
        <w:t xml:space="preserve"> </w:t>
      </w:r>
      <w:r w:rsidRPr="000451A1">
        <w:t>tytułu kosztów wyżywienia zwierzęcia w</w:t>
      </w:r>
      <w:r w:rsidR="009F18B2" w:rsidRPr="000451A1">
        <w:t xml:space="preserve"> </w:t>
      </w:r>
      <w:r w:rsidRPr="000451A1">
        <w:t>przypadku:</w:t>
      </w:r>
    </w:p>
    <w:p w14:paraId="4EDA6859" w14:textId="6B158158" w:rsidR="009A794F" w:rsidRPr="007546BE" w:rsidRDefault="009A794F" w:rsidP="009A794F">
      <w:pPr>
        <w:pStyle w:val="ZPKTzmpktartykuempunktem"/>
      </w:pPr>
      <w:r w:rsidRPr="000451A1">
        <w:t>1)</w:t>
      </w:r>
      <w:r w:rsidRPr="000451A1">
        <w:tab/>
        <w:t>padnięcia albo konieczności bezzwłocznego uśmiercenia zwierzęcia na zasadach określonych w</w:t>
      </w:r>
      <w:r w:rsidR="009F18B2" w:rsidRPr="000451A1">
        <w:t xml:space="preserve"> </w:t>
      </w:r>
      <w:r w:rsidRPr="000451A1">
        <w:t>ustawie z</w:t>
      </w:r>
      <w:r w:rsidR="009F18B2" w:rsidRPr="000451A1">
        <w:t xml:space="preserve"> </w:t>
      </w:r>
      <w:r w:rsidRPr="000451A1">
        <w:t>dnia 21</w:t>
      </w:r>
      <w:r w:rsidR="009F18B2" w:rsidRPr="000451A1">
        <w:t xml:space="preserve"> </w:t>
      </w:r>
      <w:r w:rsidRPr="000451A1">
        <w:t>sierpnia 1997</w:t>
      </w:r>
      <w:r w:rsidR="009F18B2" w:rsidRPr="000451A1">
        <w:t xml:space="preserve"> </w:t>
      </w:r>
      <w:r w:rsidRPr="000451A1">
        <w:t>r. o</w:t>
      </w:r>
      <w:r w:rsidR="009F18B2" w:rsidRPr="000451A1">
        <w:t xml:space="preserve"> </w:t>
      </w:r>
      <w:r w:rsidRPr="000451A1">
        <w:t>ochronie zwierząt (Dz.</w:t>
      </w:r>
      <w:r w:rsidR="00CF5B80">
        <w:t> </w:t>
      </w:r>
      <w:r w:rsidRPr="000451A1">
        <w:t>U. z</w:t>
      </w:r>
      <w:r w:rsidR="00CF5B80">
        <w:t> </w:t>
      </w:r>
      <w:r w:rsidRPr="000451A1">
        <w:t>2020</w:t>
      </w:r>
      <w:r w:rsidR="00CF5B80">
        <w:t> </w:t>
      </w:r>
      <w:r w:rsidRPr="000451A1">
        <w:t xml:space="preserve">r. </w:t>
      </w:r>
      <w:r w:rsidRPr="007546BE">
        <w:t>poz.</w:t>
      </w:r>
      <w:r w:rsidR="009F18B2" w:rsidRPr="007546BE">
        <w:t xml:space="preserve"> </w:t>
      </w:r>
      <w:r w:rsidRPr="007546BE">
        <w:t>638);</w:t>
      </w:r>
    </w:p>
    <w:p w14:paraId="2BE1EB49" w14:textId="14212363" w:rsidR="009A794F" w:rsidRPr="000451A1" w:rsidRDefault="009A794F" w:rsidP="009A794F">
      <w:pPr>
        <w:pStyle w:val="ZPKTzmpktartykuempunktem"/>
      </w:pPr>
      <w:r w:rsidRPr="000451A1">
        <w:t>2)</w:t>
      </w:r>
      <w:r w:rsidRPr="000451A1">
        <w:tab/>
        <w:t>odebrania zwierzęcia, o</w:t>
      </w:r>
      <w:r w:rsidR="009F18B2" w:rsidRPr="000451A1">
        <w:t xml:space="preserve"> </w:t>
      </w:r>
      <w:r w:rsidRPr="000451A1">
        <w:t>którym mowa w</w:t>
      </w:r>
      <w:r w:rsidR="009F18B2" w:rsidRPr="000451A1">
        <w:t xml:space="preserve"> </w:t>
      </w:r>
      <w:r w:rsidRPr="000451A1">
        <w:t>art.</w:t>
      </w:r>
      <w:r w:rsidR="009F18B2" w:rsidRPr="000451A1">
        <w:t xml:space="preserve"> </w:t>
      </w:r>
      <w:r w:rsidRPr="000451A1">
        <w:t>147zg ust.</w:t>
      </w:r>
      <w:r w:rsidR="009F18B2" w:rsidRPr="000451A1">
        <w:t xml:space="preserve"> </w:t>
      </w:r>
      <w:r w:rsidRPr="000451A1">
        <w:t>1;</w:t>
      </w:r>
    </w:p>
    <w:p w14:paraId="150C17E7" w14:textId="77777777" w:rsidR="009A794F" w:rsidRPr="000451A1" w:rsidRDefault="009A794F" w:rsidP="009A794F">
      <w:pPr>
        <w:pStyle w:val="ZPKTzmpktartykuempunktem"/>
      </w:pPr>
      <w:r w:rsidRPr="000451A1">
        <w:t>3)</w:t>
      </w:r>
      <w:r w:rsidRPr="000451A1">
        <w:tab/>
        <w:t>utraty lub zaginięcia zwierzęcia;</w:t>
      </w:r>
    </w:p>
    <w:p w14:paraId="0BFDBE3B" w14:textId="77777777" w:rsidR="009A794F" w:rsidRPr="000451A1" w:rsidRDefault="009A794F" w:rsidP="009A794F">
      <w:pPr>
        <w:pStyle w:val="ZPKTzmpktartykuempunktem"/>
      </w:pPr>
      <w:r w:rsidRPr="000451A1">
        <w:t>4)</w:t>
      </w:r>
      <w:r w:rsidRPr="000451A1">
        <w:tab/>
        <w:t>rezygnacji ze sprawowania opieki nad zwierzęciem;</w:t>
      </w:r>
    </w:p>
    <w:p w14:paraId="20779196" w14:textId="33440BC1" w:rsidR="009A794F" w:rsidRPr="000451A1" w:rsidRDefault="009A794F" w:rsidP="009A794F">
      <w:pPr>
        <w:pStyle w:val="ZPKTzmpktartykuempunktem"/>
      </w:pPr>
      <w:r w:rsidRPr="000451A1">
        <w:t>5)</w:t>
      </w:r>
      <w:r w:rsidRPr="000451A1">
        <w:tab/>
        <w:t>powierzenia opieki nad psem służbowym lub koniem służbowym używanym w</w:t>
      </w:r>
      <w:r w:rsidR="00CF5B80">
        <w:t> </w:t>
      </w:r>
      <w:r w:rsidRPr="000451A1">
        <w:t>Straży Granicznej innemu opiekunowi, o</w:t>
      </w:r>
      <w:r w:rsidR="009F18B2" w:rsidRPr="000451A1">
        <w:t xml:space="preserve"> </w:t>
      </w:r>
      <w:r w:rsidRPr="000451A1">
        <w:t>którym mowa w</w:t>
      </w:r>
      <w:r w:rsidR="009F18B2" w:rsidRPr="000451A1">
        <w:t xml:space="preserve"> </w:t>
      </w:r>
      <w:r w:rsidRPr="000451A1">
        <w:t>art.</w:t>
      </w:r>
      <w:r w:rsidR="009F18B2" w:rsidRPr="000451A1">
        <w:t xml:space="preserve"> </w:t>
      </w:r>
      <w:r w:rsidRPr="000451A1">
        <w:t>147zg ust.3;</w:t>
      </w:r>
    </w:p>
    <w:p w14:paraId="2618EB28" w14:textId="77777777" w:rsidR="009A794F" w:rsidRPr="000451A1" w:rsidRDefault="009A794F" w:rsidP="009A794F">
      <w:pPr>
        <w:pStyle w:val="ZPKTzmpktartykuempunktem"/>
      </w:pPr>
      <w:r w:rsidRPr="000451A1">
        <w:t>6)</w:t>
      </w:r>
      <w:r w:rsidRPr="000451A1">
        <w:tab/>
        <w:t>odbywania szkolenia i korzystania przez zwierzę z wyżywienia w naturze.</w:t>
      </w:r>
    </w:p>
    <w:p w14:paraId="250211D5" w14:textId="0CDBDAAA" w:rsidR="009A794F" w:rsidRPr="000451A1" w:rsidRDefault="009A794F" w:rsidP="009A794F">
      <w:pPr>
        <w:pStyle w:val="ZUSTzmustartykuempunktem"/>
      </w:pPr>
      <w:r w:rsidRPr="000451A1">
        <w:t>7.</w:t>
      </w:r>
      <w:r w:rsidR="009F18B2" w:rsidRPr="000451A1">
        <w:t xml:space="preserve"> </w:t>
      </w:r>
      <w:r w:rsidRPr="000451A1">
        <w:t>W</w:t>
      </w:r>
      <w:r w:rsidR="009F18B2" w:rsidRPr="000451A1">
        <w:t xml:space="preserve"> </w:t>
      </w:r>
      <w:r w:rsidRPr="000451A1">
        <w:t>sprawach, o</w:t>
      </w:r>
      <w:r w:rsidR="009F18B2" w:rsidRPr="000451A1">
        <w:t xml:space="preserve"> </w:t>
      </w:r>
      <w:r w:rsidRPr="000451A1">
        <w:t>których mowa w</w:t>
      </w:r>
      <w:r w:rsidR="009F18B2" w:rsidRPr="000451A1">
        <w:t xml:space="preserve"> </w:t>
      </w:r>
      <w:r w:rsidRPr="000451A1">
        <w:t>ust.</w:t>
      </w:r>
      <w:r w:rsidR="009F18B2" w:rsidRPr="000451A1">
        <w:t xml:space="preserve"> </w:t>
      </w:r>
      <w:r w:rsidRPr="000451A1">
        <w:t>4–6,</w:t>
      </w:r>
      <w:r w:rsidR="009F18B2" w:rsidRPr="000451A1">
        <w:t xml:space="preserve"> </w:t>
      </w:r>
      <w:r w:rsidRPr="000451A1">
        <w:t>właściwy jest kierownik jednostki organizacyjnej Straży Granicznej, na której stanie znajduje się zwierzę.</w:t>
      </w:r>
    </w:p>
    <w:p w14:paraId="5B72E9F9" w14:textId="7DB68817" w:rsidR="009A794F" w:rsidRPr="000451A1" w:rsidRDefault="009A794F" w:rsidP="009A794F">
      <w:pPr>
        <w:pStyle w:val="ZARTzmartartykuempunktem"/>
      </w:pPr>
      <w:r w:rsidRPr="000451A1">
        <w:t>Art.</w:t>
      </w:r>
      <w:r w:rsidR="00E363F2" w:rsidRPr="000451A1">
        <w:t xml:space="preserve"> </w:t>
      </w:r>
      <w:r w:rsidRPr="000451A1">
        <w:t>147zb.</w:t>
      </w:r>
      <w:r w:rsidR="009F18B2" w:rsidRPr="000451A1">
        <w:t xml:space="preserve"> </w:t>
      </w:r>
      <w:r w:rsidRPr="000451A1">
        <w:t>1.</w:t>
      </w:r>
      <w:r w:rsidR="009F18B2" w:rsidRPr="000451A1">
        <w:t xml:space="preserve"> </w:t>
      </w:r>
      <w:r w:rsidRPr="000451A1">
        <w:t>Psa służbowego, konia służbowe</w:t>
      </w:r>
      <w:r w:rsidR="00CF5B80">
        <w:t>go, psa służbowego wycofanego z </w:t>
      </w:r>
      <w:r w:rsidRPr="000451A1">
        <w:t>użycia lub konia służbowego wycofanego z</w:t>
      </w:r>
      <w:r w:rsidR="009F18B2" w:rsidRPr="000451A1">
        <w:t xml:space="preserve"> </w:t>
      </w:r>
      <w:r w:rsidRPr="000451A1">
        <w:t>użycia poddaje się zabiegom profilaktycznym i</w:t>
      </w:r>
      <w:r w:rsidR="009F18B2" w:rsidRPr="000451A1">
        <w:t xml:space="preserve"> </w:t>
      </w:r>
      <w:r w:rsidRPr="000451A1">
        <w:t>leczeniu według wskazań lekarza weterynarii. Leczenie psa służbowego, konia służbowego, psa służbowego wycofanego z użycia lub konia służbowego wycofanego z</w:t>
      </w:r>
      <w:r w:rsidR="009F18B2" w:rsidRPr="000451A1">
        <w:t xml:space="preserve"> </w:t>
      </w:r>
      <w:r w:rsidRPr="000451A1">
        <w:t>użycia następuje po uprzednim uzgodnieniu z</w:t>
      </w:r>
      <w:r w:rsidR="009F18B2" w:rsidRPr="000451A1">
        <w:t xml:space="preserve"> </w:t>
      </w:r>
      <w:r w:rsidRPr="000451A1">
        <w:t>kierownikiem jednostki organizacyjnej Straży Granicznej, na której stanie zwierzę się znajduje</w:t>
      </w:r>
      <w:r w:rsidR="007546BE">
        <w:t>,</w:t>
      </w:r>
      <w:r w:rsidR="00CF5B80">
        <w:t xml:space="preserve"> lub z </w:t>
      </w:r>
      <w:r w:rsidRPr="000451A1">
        <w:t>osobą przez niego upoważnioną.</w:t>
      </w:r>
    </w:p>
    <w:p w14:paraId="6286EE3D" w14:textId="56B52655" w:rsidR="009A794F" w:rsidRPr="000451A1" w:rsidRDefault="009A794F" w:rsidP="009A794F">
      <w:pPr>
        <w:pStyle w:val="ZUSTzmustartykuempunktem"/>
      </w:pPr>
      <w:r w:rsidRPr="000451A1">
        <w:t>2.</w:t>
      </w:r>
      <w:r w:rsidR="009F18B2" w:rsidRPr="000451A1">
        <w:t xml:space="preserve"> </w:t>
      </w:r>
      <w:r w:rsidRPr="000451A1">
        <w:t>W</w:t>
      </w:r>
      <w:r w:rsidR="009F18B2" w:rsidRPr="000451A1">
        <w:t xml:space="preserve"> </w:t>
      </w:r>
      <w:r w:rsidRPr="000451A1">
        <w:t>sytuacjach nagłych, wymagających udzielenia natychmiastowej pomocy lekarsko</w:t>
      </w:r>
      <w:r w:rsidR="00E363F2" w:rsidRPr="000451A1">
        <w:t>-</w:t>
      </w:r>
      <w:r w:rsidRPr="000451A1">
        <w:t>weterynaryjnej w</w:t>
      </w:r>
      <w:r w:rsidR="009F18B2" w:rsidRPr="000451A1">
        <w:t xml:space="preserve"> </w:t>
      </w:r>
      <w:r w:rsidRPr="000451A1">
        <w:t>celu ratowania życia lub zdrowia psa służbowego, konia służbowego, psa służbowego wycofanego z użycia lub konia służbowego wycofanego z</w:t>
      </w:r>
      <w:r w:rsidR="00CF5B80">
        <w:t> </w:t>
      </w:r>
      <w:r w:rsidRPr="000451A1">
        <w:t>użycia, dopuszcza się możliwość odstąpienia od uzgodnienia zakresu udzielanej pomocy z</w:t>
      </w:r>
      <w:r w:rsidR="009F18B2" w:rsidRPr="000451A1">
        <w:t xml:space="preserve"> </w:t>
      </w:r>
      <w:r w:rsidRPr="000451A1">
        <w:t>kierownikiem jednostki organizacyjnej Straży Granicznej, na której stanie zwierzę się znajduje</w:t>
      </w:r>
      <w:r w:rsidR="007546BE">
        <w:t>,</w:t>
      </w:r>
      <w:r w:rsidRPr="000451A1">
        <w:t xml:space="preserve"> lub z osobą przez niego upoważnioną.</w:t>
      </w:r>
    </w:p>
    <w:p w14:paraId="6D6E92DE" w14:textId="5B45A1FE" w:rsidR="009A794F" w:rsidRPr="000451A1" w:rsidRDefault="009A794F" w:rsidP="009A794F">
      <w:pPr>
        <w:pStyle w:val="ZUSTzmustartykuempunktem"/>
      </w:pPr>
      <w:r w:rsidRPr="000451A1">
        <w:t>3.</w:t>
      </w:r>
      <w:r w:rsidR="009F18B2" w:rsidRPr="000451A1">
        <w:t xml:space="preserve"> </w:t>
      </w:r>
      <w:r w:rsidRPr="000451A1">
        <w:t>W</w:t>
      </w:r>
      <w:r w:rsidR="009F18B2" w:rsidRPr="000451A1">
        <w:t xml:space="preserve"> </w:t>
      </w:r>
      <w:r w:rsidRPr="000451A1">
        <w:t>przypadku wystąpienia sytuacji nagłej, o</w:t>
      </w:r>
      <w:r w:rsidR="009F18B2" w:rsidRPr="000451A1">
        <w:t xml:space="preserve"> </w:t>
      </w:r>
      <w:r w:rsidRPr="000451A1">
        <w:t>której mowa w</w:t>
      </w:r>
      <w:r w:rsidR="009F18B2" w:rsidRPr="000451A1">
        <w:t xml:space="preserve"> </w:t>
      </w:r>
      <w:r w:rsidRPr="000451A1">
        <w:t>ust.</w:t>
      </w:r>
      <w:r w:rsidR="009F18B2" w:rsidRPr="000451A1">
        <w:t xml:space="preserve"> </w:t>
      </w:r>
      <w:r w:rsidRPr="000451A1">
        <w:t>2, należy niezwłocznie poinformować o</w:t>
      </w:r>
      <w:r w:rsidR="009F18B2" w:rsidRPr="000451A1">
        <w:t xml:space="preserve"> </w:t>
      </w:r>
      <w:r w:rsidRPr="000451A1">
        <w:t>zaistniałej sytuacji i</w:t>
      </w:r>
      <w:r w:rsidR="009F18B2" w:rsidRPr="000451A1">
        <w:t xml:space="preserve"> </w:t>
      </w:r>
      <w:r w:rsidRPr="000451A1">
        <w:t>zakresie udzielonej pomocy kierownika jednostki organizacyjnej Straży Granicznej, na której stanie zwierzę się znajduje</w:t>
      </w:r>
      <w:r w:rsidR="007546BE">
        <w:t>,</w:t>
      </w:r>
      <w:r w:rsidRPr="000451A1">
        <w:t xml:space="preserve"> lub osobę przez niego upoważnioną.</w:t>
      </w:r>
    </w:p>
    <w:p w14:paraId="46054064" w14:textId="294A34D1" w:rsidR="009A794F" w:rsidRPr="000451A1" w:rsidRDefault="009A794F" w:rsidP="009A794F">
      <w:pPr>
        <w:pStyle w:val="ZUSTzmustartykuempunktem"/>
      </w:pPr>
      <w:r w:rsidRPr="000451A1">
        <w:t>4.</w:t>
      </w:r>
      <w:r w:rsidR="009F18B2" w:rsidRPr="000451A1">
        <w:t xml:space="preserve"> </w:t>
      </w:r>
      <w:r w:rsidRPr="000451A1">
        <w:t>Koszty zabiegów profilaktycznych, leczenia psa służbowego, konia służbowego, psa służbowego wycofanego z użycia lub konia służbowego wycofanego z</w:t>
      </w:r>
      <w:r w:rsidR="009F18B2" w:rsidRPr="000451A1">
        <w:t xml:space="preserve"> </w:t>
      </w:r>
      <w:r w:rsidRPr="000451A1">
        <w:t>użycia, w</w:t>
      </w:r>
      <w:r w:rsidR="009F18B2" w:rsidRPr="000451A1">
        <w:t xml:space="preserve"> </w:t>
      </w:r>
      <w:r w:rsidRPr="000451A1">
        <w:t xml:space="preserve">tym </w:t>
      </w:r>
      <w:r w:rsidRPr="000451A1">
        <w:lastRenderedPageBreak/>
        <w:t>koszty lekarstw, pokrywa się ze środków</w:t>
      </w:r>
      <w:r w:rsidR="009F18B2" w:rsidRPr="000451A1">
        <w:t xml:space="preserve"> </w:t>
      </w:r>
      <w:r w:rsidRPr="000451A1">
        <w:t>budżetowych Straży Granicznej na podstawie faktury.</w:t>
      </w:r>
    </w:p>
    <w:p w14:paraId="52840BFA" w14:textId="4637C1E7" w:rsidR="009A794F" w:rsidRPr="000451A1" w:rsidRDefault="009A794F" w:rsidP="009A794F">
      <w:pPr>
        <w:pStyle w:val="ZUSTzmustartykuempunktem"/>
      </w:pPr>
      <w:r w:rsidRPr="000451A1">
        <w:t>5.</w:t>
      </w:r>
      <w:r w:rsidR="009F18B2" w:rsidRPr="000451A1">
        <w:t xml:space="preserve"> </w:t>
      </w:r>
      <w:r w:rsidRPr="000451A1">
        <w:t>Koszt utylizacji zwłok psa służbowego, konia służbowego, psa służbowego wycofanego z użycia lub konia służbowego wycofanego z</w:t>
      </w:r>
      <w:r w:rsidR="009F18B2" w:rsidRPr="000451A1">
        <w:t xml:space="preserve"> </w:t>
      </w:r>
      <w:r w:rsidRPr="000451A1">
        <w:t>użycia pokrywa się ze środków budżetowych Straży Granicznej na podstawie faktury.</w:t>
      </w:r>
    </w:p>
    <w:p w14:paraId="2ECC52E2" w14:textId="405E1AA4" w:rsidR="009A794F" w:rsidRPr="000451A1" w:rsidRDefault="009A794F" w:rsidP="009A794F">
      <w:pPr>
        <w:pStyle w:val="ZUSTzmustartykuempunktem"/>
      </w:pPr>
      <w:r w:rsidRPr="000451A1">
        <w:t>6.</w:t>
      </w:r>
      <w:r w:rsidR="009F18B2" w:rsidRPr="000451A1">
        <w:t xml:space="preserve"> </w:t>
      </w:r>
      <w:r w:rsidRPr="000451A1">
        <w:t>W</w:t>
      </w:r>
      <w:r w:rsidR="009F18B2" w:rsidRPr="000451A1">
        <w:t xml:space="preserve"> </w:t>
      </w:r>
      <w:r w:rsidRPr="000451A1">
        <w:t>sprawach, o</w:t>
      </w:r>
      <w:r w:rsidR="009F18B2" w:rsidRPr="000451A1">
        <w:t xml:space="preserve"> </w:t>
      </w:r>
      <w:r w:rsidRPr="000451A1">
        <w:t>których mowa w</w:t>
      </w:r>
      <w:r w:rsidR="009F18B2" w:rsidRPr="000451A1">
        <w:t xml:space="preserve"> </w:t>
      </w:r>
      <w:r w:rsidRPr="000451A1">
        <w:t>ust.</w:t>
      </w:r>
      <w:r w:rsidR="009F18B2" w:rsidRPr="000451A1">
        <w:t xml:space="preserve"> </w:t>
      </w:r>
      <w:r w:rsidRPr="000451A1">
        <w:t>4 i 5, właściwy jest kierownik jednostki organizacyjnej Straży Granicznej, na której stanie znajduje się zwierzę.</w:t>
      </w:r>
    </w:p>
    <w:p w14:paraId="6F947281" w14:textId="5F25B5F2" w:rsidR="009A794F" w:rsidRPr="000451A1" w:rsidRDefault="009A794F" w:rsidP="009A794F">
      <w:pPr>
        <w:pStyle w:val="ZARTzmartartykuempunktem"/>
      </w:pPr>
      <w:r w:rsidRPr="000451A1">
        <w:t>Art.</w:t>
      </w:r>
      <w:r w:rsidR="00E363F2" w:rsidRPr="000451A1">
        <w:t xml:space="preserve"> </w:t>
      </w:r>
      <w:r w:rsidRPr="000451A1">
        <w:t>147zc.</w:t>
      </w:r>
      <w:r w:rsidR="009F18B2" w:rsidRPr="000451A1">
        <w:t xml:space="preserve"> </w:t>
      </w:r>
      <w:r w:rsidRPr="000451A1">
        <w:t>Opiekunowi oraz organizacji,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147y ust.</w:t>
      </w:r>
      <w:r w:rsidR="009F18B2" w:rsidRPr="000451A1">
        <w:t xml:space="preserve"> </w:t>
      </w:r>
      <w:r w:rsidRPr="000451A1">
        <w:t>9</w:t>
      </w:r>
      <w:r w:rsidR="007546BE">
        <w:t>,</w:t>
      </w:r>
      <w:r w:rsidR="009F18B2" w:rsidRPr="000451A1">
        <w:t xml:space="preserve"> </w:t>
      </w:r>
      <w:r w:rsidRPr="000451A1">
        <w:t>zabrania się:</w:t>
      </w:r>
    </w:p>
    <w:p w14:paraId="2CF9A6DE" w14:textId="77777777" w:rsidR="009A794F" w:rsidRPr="000451A1" w:rsidRDefault="009A794F" w:rsidP="009A794F">
      <w:pPr>
        <w:pStyle w:val="ZPKTzmpktartykuempunktem"/>
      </w:pPr>
      <w:r w:rsidRPr="000451A1">
        <w:t>1)</w:t>
      </w:r>
      <w:r w:rsidRPr="000451A1">
        <w:tab/>
        <w:t>zbywania zwierzęcia;</w:t>
      </w:r>
    </w:p>
    <w:p w14:paraId="00834AA0" w14:textId="77777777" w:rsidR="009A794F" w:rsidRPr="000451A1" w:rsidRDefault="009A794F" w:rsidP="009A794F">
      <w:pPr>
        <w:pStyle w:val="ZPKTzmpktartykuempunktem"/>
      </w:pPr>
      <w:r w:rsidRPr="000451A1">
        <w:t>2)</w:t>
      </w:r>
      <w:r w:rsidRPr="000451A1">
        <w:tab/>
        <w:t>rozmnażania zwierzęcia;</w:t>
      </w:r>
    </w:p>
    <w:p w14:paraId="47D2838A" w14:textId="4DC7123C" w:rsidR="009A794F" w:rsidRPr="000451A1" w:rsidRDefault="009A794F" w:rsidP="009A794F">
      <w:pPr>
        <w:pStyle w:val="ZPKTzmpktartykuempunktem"/>
      </w:pPr>
      <w:r w:rsidRPr="000451A1">
        <w:t>3)</w:t>
      </w:r>
      <w:r w:rsidRPr="000451A1">
        <w:tab/>
        <w:t>wykorzystywania zwierzęcia w</w:t>
      </w:r>
      <w:r w:rsidR="009F18B2" w:rsidRPr="000451A1">
        <w:t xml:space="preserve"> </w:t>
      </w:r>
      <w:r w:rsidRPr="000451A1">
        <w:t>celach zarobkowych.</w:t>
      </w:r>
    </w:p>
    <w:p w14:paraId="720D0D70" w14:textId="0E294F18" w:rsidR="009A794F" w:rsidRPr="000451A1" w:rsidRDefault="009A794F" w:rsidP="009A794F">
      <w:pPr>
        <w:pStyle w:val="ZARTzmartartykuempunktem"/>
      </w:pPr>
      <w:r w:rsidRPr="000451A1">
        <w:t>Art.</w:t>
      </w:r>
      <w:r w:rsidR="00E363F2" w:rsidRPr="000451A1">
        <w:t xml:space="preserve"> </w:t>
      </w:r>
      <w:r w:rsidRPr="000451A1">
        <w:t>147zd.</w:t>
      </w:r>
      <w:r w:rsidR="009F18B2" w:rsidRPr="000451A1">
        <w:t xml:space="preserve"> </w:t>
      </w:r>
      <w:r w:rsidRPr="000451A1">
        <w:t>1.</w:t>
      </w:r>
      <w:r w:rsidR="009F18B2" w:rsidRPr="000451A1">
        <w:t xml:space="preserve"> </w:t>
      </w:r>
      <w:r w:rsidRPr="000451A1">
        <w:t>Psa służbowego lub konia służbowego wycofuje się z</w:t>
      </w:r>
      <w:r w:rsidR="009F18B2" w:rsidRPr="000451A1">
        <w:t xml:space="preserve"> </w:t>
      </w:r>
      <w:r w:rsidRPr="000451A1">
        <w:t>użycia w</w:t>
      </w:r>
      <w:r w:rsidR="00CF5B80">
        <w:t> </w:t>
      </w:r>
      <w:r w:rsidRPr="000451A1">
        <w:t>przypadku:</w:t>
      </w:r>
    </w:p>
    <w:p w14:paraId="79C971DA" w14:textId="77777777" w:rsidR="009A794F" w:rsidRPr="000451A1" w:rsidRDefault="009A794F" w:rsidP="009A794F">
      <w:pPr>
        <w:pStyle w:val="ZPKTzmpktartykuempunktem"/>
      </w:pPr>
      <w:r w:rsidRPr="000451A1">
        <w:t>1)</w:t>
      </w:r>
      <w:r w:rsidRPr="000451A1">
        <w:tab/>
        <w:t>trwałej utraty sprawności użytkowej;</w:t>
      </w:r>
    </w:p>
    <w:p w14:paraId="4021B540" w14:textId="77777777" w:rsidR="009A794F" w:rsidRPr="000451A1" w:rsidRDefault="009A794F" w:rsidP="009A794F">
      <w:pPr>
        <w:pStyle w:val="ZPKTzmpktartykuempunktem"/>
      </w:pPr>
      <w:r w:rsidRPr="000451A1">
        <w:t>2)</w:t>
      </w:r>
      <w:r w:rsidRPr="000451A1">
        <w:tab/>
        <w:t>wystąpienia stanu chorobowego nierokującego poprawy;</w:t>
      </w:r>
    </w:p>
    <w:p w14:paraId="6833383B" w14:textId="77777777" w:rsidR="009A794F" w:rsidRPr="000451A1" w:rsidRDefault="009A794F" w:rsidP="009A794F">
      <w:pPr>
        <w:pStyle w:val="ZPKTzmpktartykuempunktem"/>
      </w:pPr>
      <w:r w:rsidRPr="000451A1">
        <w:t>3)</w:t>
      </w:r>
      <w:r w:rsidRPr="000451A1">
        <w:tab/>
        <w:t>wystąpienia narowów u konia;</w:t>
      </w:r>
    </w:p>
    <w:p w14:paraId="1001236D" w14:textId="74F7A820" w:rsidR="009A794F" w:rsidRPr="000451A1" w:rsidRDefault="009A794F" w:rsidP="009A794F">
      <w:pPr>
        <w:pStyle w:val="ZPKTzmpktartykuempunktem"/>
      </w:pPr>
      <w:r w:rsidRPr="000451A1">
        <w:t>4)</w:t>
      </w:r>
      <w:r w:rsidRPr="000451A1">
        <w:tab/>
        <w:t>braku postępów w</w:t>
      </w:r>
      <w:r w:rsidR="009F18B2" w:rsidRPr="000451A1">
        <w:t xml:space="preserve"> </w:t>
      </w:r>
      <w:r w:rsidRPr="000451A1">
        <w:t>szkoleniu rokujących osiągnięcie odpowiedniego poziomu wyszkolenia zwierzęcia;</w:t>
      </w:r>
    </w:p>
    <w:p w14:paraId="16B8C6F8" w14:textId="69FE0C96" w:rsidR="009A794F" w:rsidRPr="000451A1" w:rsidRDefault="009A794F" w:rsidP="009A794F">
      <w:pPr>
        <w:pStyle w:val="ZPKTzmpktartykuempunktem"/>
      </w:pPr>
      <w:r w:rsidRPr="000451A1">
        <w:t>5)</w:t>
      </w:r>
      <w:r w:rsidRPr="000451A1">
        <w:tab/>
        <w:t>padnięcia zwierzęcia albo konieczności bezzwłocznego jego uśmiercenia na zasadach określonych w</w:t>
      </w:r>
      <w:r w:rsidR="009F18B2" w:rsidRPr="000451A1">
        <w:t xml:space="preserve"> </w:t>
      </w:r>
      <w:r w:rsidRPr="000451A1">
        <w:t>ustawie z</w:t>
      </w:r>
      <w:r w:rsidR="009F18B2" w:rsidRPr="000451A1">
        <w:t xml:space="preserve"> </w:t>
      </w:r>
      <w:r w:rsidRPr="000451A1">
        <w:t>dnia 21</w:t>
      </w:r>
      <w:r w:rsidR="009F18B2" w:rsidRPr="000451A1">
        <w:t xml:space="preserve"> </w:t>
      </w:r>
      <w:r w:rsidRPr="000451A1">
        <w:t>sierpnia 1997</w:t>
      </w:r>
      <w:r w:rsidR="009F18B2" w:rsidRPr="000451A1">
        <w:t xml:space="preserve"> </w:t>
      </w:r>
      <w:r w:rsidRPr="000451A1">
        <w:t>r. o</w:t>
      </w:r>
      <w:r w:rsidR="009F18B2" w:rsidRPr="000451A1">
        <w:t xml:space="preserve"> </w:t>
      </w:r>
      <w:r w:rsidRPr="000451A1">
        <w:t>ochronie zwierząt;</w:t>
      </w:r>
    </w:p>
    <w:p w14:paraId="49B5DEAD" w14:textId="77777777" w:rsidR="009A794F" w:rsidRPr="000451A1" w:rsidRDefault="009A794F" w:rsidP="009A794F">
      <w:pPr>
        <w:pStyle w:val="ZPKTzmpktartykuempunktem"/>
      </w:pPr>
      <w:r w:rsidRPr="000451A1">
        <w:t>6)</w:t>
      </w:r>
      <w:r w:rsidRPr="000451A1">
        <w:tab/>
        <w:t>jego kradzieży albo zaginięcia.</w:t>
      </w:r>
    </w:p>
    <w:p w14:paraId="612C70BB" w14:textId="6388A4D9" w:rsidR="009A794F" w:rsidRPr="000451A1" w:rsidRDefault="009A794F" w:rsidP="009A794F">
      <w:pPr>
        <w:pStyle w:val="ZUSTzmustartykuempunktem"/>
      </w:pPr>
      <w:r w:rsidRPr="000451A1">
        <w:t>2.</w:t>
      </w:r>
      <w:r w:rsidR="009F18B2" w:rsidRPr="000451A1">
        <w:t xml:space="preserve"> </w:t>
      </w:r>
      <w:r w:rsidRPr="000451A1">
        <w:t>Pies służbowy lub koń służbowy będące po raz pierwszy w</w:t>
      </w:r>
      <w:r w:rsidR="009F18B2" w:rsidRPr="000451A1">
        <w:t xml:space="preserve"> </w:t>
      </w:r>
      <w:r w:rsidRPr="000451A1">
        <w:t>trakcie szkolenia w</w:t>
      </w:r>
      <w:r w:rsidR="00CF5B80">
        <w:t> </w:t>
      </w:r>
      <w:r w:rsidRPr="000451A1">
        <w:t>przypadkach, o</w:t>
      </w:r>
      <w:r w:rsidR="009F18B2" w:rsidRPr="000451A1">
        <w:t xml:space="preserve"> </w:t>
      </w:r>
      <w:r w:rsidRPr="000451A1">
        <w:t>których mowa w</w:t>
      </w:r>
      <w:r w:rsidR="009F18B2" w:rsidRPr="000451A1">
        <w:t xml:space="preserve"> </w:t>
      </w:r>
      <w:r w:rsidRPr="000451A1">
        <w:t>ust.</w:t>
      </w:r>
      <w:r w:rsidR="009F18B2" w:rsidRPr="000451A1">
        <w:t xml:space="preserve"> </w:t>
      </w:r>
      <w:r w:rsidRPr="000451A1">
        <w:t>1 pkt</w:t>
      </w:r>
      <w:r w:rsidR="009F18B2" w:rsidRPr="000451A1">
        <w:t xml:space="preserve"> </w:t>
      </w:r>
      <w:r w:rsidRPr="000451A1">
        <w:t>2 lub 4, podlegają wymianie albo zwrotowi sprzedawcy na zasadach określonych w</w:t>
      </w:r>
      <w:r w:rsidR="009F18B2" w:rsidRPr="000451A1">
        <w:t xml:space="preserve"> </w:t>
      </w:r>
      <w:r w:rsidRPr="000451A1">
        <w:t>ustawie z</w:t>
      </w:r>
      <w:r w:rsidR="009F18B2" w:rsidRPr="000451A1">
        <w:t xml:space="preserve"> </w:t>
      </w:r>
      <w:r w:rsidRPr="000451A1">
        <w:t>dnia 23</w:t>
      </w:r>
      <w:r w:rsidR="009F18B2" w:rsidRPr="000451A1">
        <w:t xml:space="preserve"> </w:t>
      </w:r>
      <w:r w:rsidRPr="000451A1">
        <w:t>kwietnia 1964</w:t>
      </w:r>
      <w:r w:rsidR="009F18B2" w:rsidRPr="000451A1">
        <w:t xml:space="preserve"> </w:t>
      </w:r>
      <w:r w:rsidRPr="000451A1">
        <w:t>r. – Kodeks cywilny (Dz.</w:t>
      </w:r>
      <w:r w:rsidR="009F18B2" w:rsidRPr="000451A1">
        <w:t xml:space="preserve"> </w:t>
      </w:r>
      <w:r w:rsidRPr="000451A1">
        <w:t>U. z</w:t>
      </w:r>
      <w:r w:rsidR="009F18B2" w:rsidRPr="000451A1">
        <w:t xml:space="preserve"> </w:t>
      </w:r>
      <w:r w:rsidRPr="000451A1">
        <w:t>2020</w:t>
      </w:r>
      <w:r w:rsidR="009F18B2" w:rsidRPr="000451A1">
        <w:t xml:space="preserve"> </w:t>
      </w:r>
      <w:r w:rsidRPr="000451A1">
        <w:t>r. poz.</w:t>
      </w:r>
      <w:r w:rsidR="009F18B2" w:rsidRPr="000451A1">
        <w:t xml:space="preserve"> </w:t>
      </w:r>
      <w:r w:rsidRPr="000451A1">
        <w:t>1740 i 2320). W</w:t>
      </w:r>
      <w:r w:rsidR="009F18B2" w:rsidRPr="000451A1">
        <w:t xml:space="preserve"> </w:t>
      </w:r>
      <w:r w:rsidRPr="000451A1">
        <w:t>przypadkach, o</w:t>
      </w:r>
      <w:r w:rsidR="009F18B2" w:rsidRPr="000451A1">
        <w:t xml:space="preserve"> </w:t>
      </w:r>
      <w:r w:rsidRPr="000451A1">
        <w:t>których mowa w</w:t>
      </w:r>
      <w:r w:rsidR="009F18B2" w:rsidRPr="000451A1">
        <w:t xml:space="preserve"> </w:t>
      </w:r>
      <w:r w:rsidRPr="000451A1">
        <w:t>zdaniu pierwszym</w:t>
      </w:r>
      <w:r w:rsidR="00552A97">
        <w:t>,</w:t>
      </w:r>
      <w:r w:rsidRPr="000451A1">
        <w:t xml:space="preserve"> nie mają zastosowania przepisy określone w</w:t>
      </w:r>
      <w:r w:rsidR="009F18B2" w:rsidRPr="000451A1">
        <w:t xml:space="preserve"> </w:t>
      </w:r>
      <w:r w:rsidRPr="000451A1">
        <w:t>art.</w:t>
      </w:r>
      <w:r w:rsidR="009F18B2" w:rsidRPr="000451A1">
        <w:t xml:space="preserve"> </w:t>
      </w:r>
      <w:r w:rsidRPr="000451A1">
        <w:t>147w ust.</w:t>
      </w:r>
      <w:r w:rsidR="009F18B2" w:rsidRPr="000451A1">
        <w:t xml:space="preserve"> </w:t>
      </w:r>
      <w:r w:rsidRPr="000451A1">
        <w:t>4, art.</w:t>
      </w:r>
      <w:r w:rsidR="009F18B2" w:rsidRPr="000451A1">
        <w:t xml:space="preserve"> </w:t>
      </w:r>
      <w:r w:rsidRPr="000451A1">
        <w:t>147y–147zc i</w:t>
      </w:r>
      <w:r w:rsidR="009F18B2" w:rsidRPr="000451A1">
        <w:t xml:space="preserve"> </w:t>
      </w:r>
      <w:r w:rsidRPr="000451A1">
        <w:t>art.</w:t>
      </w:r>
      <w:r w:rsidR="009F18B2" w:rsidRPr="000451A1">
        <w:t xml:space="preserve"> </w:t>
      </w:r>
      <w:r w:rsidRPr="000451A1">
        <w:t>147ze–147zg.</w:t>
      </w:r>
    </w:p>
    <w:p w14:paraId="00EDA6A1" w14:textId="18B9BB19" w:rsidR="009A794F" w:rsidRPr="000451A1" w:rsidRDefault="009A794F" w:rsidP="009A794F">
      <w:pPr>
        <w:pStyle w:val="ZUSTzmustartykuempunktem"/>
      </w:pPr>
      <w:r w:rsidRPr="000451A1">
        <w:t>3.</w:t>
      </w:r>
      <w:r w:rsidR="009F18B2" w:rsidRPr="000451A1">
        <w:t xml:space="preserve"> </w:t>
      </w:r>
      <w:r w:rsidRPr="000451A1">
        <w:t>Psa służbowego lub konia służbowego można wycofać z</w:t>
      </w:r>
      <w:r w:rsidR="009F18B2" w:rsidRPr="000451A1">
        <w:t xml:space="preserve"> </w:t>
      </w:r>
      <w:r w:rsidRPr="000451A1">
        <w:t>użycia po ukończeniu:</w:t>
      </w:r>
    </w:p>
    <w:p w14:paraId="381E2928" w14:textId="77777777" w:rsidR="009A794F" w:rsidRPr="000451A1" w:rsidRDefault="009A794F" w:rsidP="009A794F">
      <w:pPr>
        <w:pStyle w:val="ZPKTzmpktartykuempunktem"/>
      </w:pPr>
      <w:r w:rsidRPr="000451A1">
        <w:t>1)</w:t>
      </w:r>
      <w:r w:rsidRPr="000451A1">
        <w:tab/>
        <w:t>dziewiątego roku życia przez psa;</w:t>
      </w:r>
    </w:p>
    <w:p w14:paraId="781DC5FC" w14:textId="77777777" w:rsidR="009A794F" w:rsidRPr="000451A1" w:rsidRDefault="009A794F" w:rsidP="009A794F">
      <w:pPr>
        <w:pStyle w:val="ZPKTzmpktartykuempunktem"/>
      </w:pPr>
      <w:r w:rsidRPr="000451A1">
        <w:t>2)</w:t>
      </w:r>
      <w:r w:rsidRPr="000451A1">
        <w:tab/>
        <w:t>piętnastego roku życia przez konia.</w:t>
      </w:r>
    </w:p>
    <w:p w14:paraId="294153C7" w14:textId="68565847" w:rsidR="009A794F" w:rsidRPr="000451A1" w:rsidRDefault="009A794F" w:rsidP="009A794F">
      <w:pPr>
        <w:pStyle w:val="ZUSTzmustartykuempunktem"/>
      </w:pPr>
      <w:r w:rsidRPr="000451A1">
        <w:t>4.</w:t>
      </w:r>
      <w:r w:rsidR="009F18B2" w:rsidRPr="000451A1">
        <w:t xml:space="preserve"> </w:t>
      </w:r>
      <w:r w:rsidRPr="000451A1">
        <w:t>Psa służbowego lub konia służbowego wycofuje z</w:t>
      </w:r>
      <w:r w:rsidR="009F18B2" w:rsidRPr="000451A1">
        <w:t xml:space="preserve"> </w:t>
      </w:r>
      <w:r w:rsidRPr="000451A1">
        <w:t>użycia kierownik jednostki organizacyjnej Straży Granicznej, na której stanie znajduje się zwierzę.</w:t>
      </w:r>
    </w:p>
    <w:p w14:paraId="4A37BD41" w14:textId="15367AB2" w:rsidR="009A794F" w:rsidRPr="000451A1" w:rsidRDefault="009A794F" w:rsidP="009A794F">
      <w:pPr>
        <w:pStyle w:val="ZARTzmartartykuempunktem"/>
      </w:pPr>
      <w:r w:rsidRPr="000451A1">
        <w:lastRenderedPageBreak/>
        <w:t>Art.</w:t>
      </w:r>
      <w:r w:rsidR="00E363F2" w:rsidRPr="000451A1">
        <w:t xml:space="preserve"> </w:t>
      </w:r>
      <w:r w:rsidRPr="000451A1">
        <w:t>147ze.</w:t>
      </w:r>
      <w:r w:rsidR="009F18B2" w:rsidRPr="000451A1">
        <w:t xml:space="preserve"> </w:t>
      </w:r>
      <w:r w:rsidRPr="000451A1">
        <w:t>Nadzór nad psami służbowymi, końmi służbowymi, psami służbowymi wycofanymi z użycia oraz końmi służbowymi wycofanymi z</w:t>
      </w:r>
      <w:r w:rsidR="009F18B2" w:rsidRPr="000451A1">
        <w:t xml:space="preserve"> </w:t>
      </w:r>
      <w:r w:rsidRPr="000451A1">
        <w:t>użycia sprawuje kierownik jednostki organizacyjnej Straży Granicznej, na której stanie zwierzęta się znajdują.</w:t>
      </w:r>
    </w:p>
    <w:p w14:paraId="576436C9" w14:textId="6CD566F6" w:rsidR="009A794F" w:rsidRPr="000451A1" w:rsidRDefault="009A794F" w:rsidP="009A794F">
      <w:pPr>
        <w:pStyle w:val="ZARTzmartartykuempunktem"/>
      </w:pPr>
      <w:r w:rsidRPr="000451A1">
        <w:t>Art.</w:t>
      </w:r>
      <w:r w:rsidR="00E363F2" w:rsidRPr="000451A1">
        <w:t xml:space="preserve"> </w:t>
      </w:r>
      <w:r w:rsidRPr="000451A1">
        <w:t>147zf.</w:t>
      </w:r>
      <w:r w:rsidR="009F18B2" w:rsidRPr="000451A1">
        <w:t xml:space="preserve"> </w:t>
      </w:r>
      <w:r w:rsidRPr="000451A1">
        <w:t>1.</w:t>
      </w:r>
      <w:r w:rsidR="009F18B2" w:rsidRPr="000451A1">
        <w:t xml:space="preserve"> </w:t>
      </w:r>
      <w:r w:rsidRPr="000451A1">
        <w:t>Opiekun i</w:t>
      </w:r>
      <w:r w:rsidR="009F18B2" w:rsidRPr="000451A1">
        <w:t xml:space="preserve"> </w:t>
      </w:r>
      <w:r w:rsidRPr="000451A1">
        <w:t>przedstawiciel organizacji,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147y ust.</w:t>
      </w:r>
      <w:r w:rsidR="00064EE8">
        <w:t> </w:t>
      </w:r>
      <w:r w:rsidRPr="000451A1">
        <w:t>9, w</w:t>
      </w:r>
      <w:r w:rsidR="009F18B2" w:rsidRPr="000451A1">
        <w:t xml:space="preserve"> </w:t>
      </w:r>
      <w:r w:rsidRPr="000451A1">
        <w:t>celu umożliwienia sprawowania nadzoru, na żądanie funkcjonariusza lub pracownika wyznaczonego przez kierownika jednostki organizacyjnej Straży Granicznej, na której stanie znajduje się zwierzę, okazuje zwierzę, a</w:t>
      </w:r>
      <w:r w:rsidR="009F18B2" w:rsidRPr="000451A1">
        <w:t xml:space="preserve"> </w:t>
      </w:r>
      <w:r w:rsidRPr="000451A1">
        <w:t>opiekun konia okazuje dodatkowo paszport konia.</w:t>
      </w:r>
    </w:p>
    <w:p w14:paraId="3A96A47F" w14:textId="1DD40635" w:rsidR="009A794F" w:rsidRPr="000451A1" w:rsidRDefault="009A794F" w:rsidP="009A794F">
      <w:pPr>
        <w:pStyle w:val="ZUSTzmustartykuempunktem"/>
      </w:pPr>
      <w:r w:rsidRPr="000451A1">
        <w:t>2.</w:t>
      </w:r>
      <w:r w:rsidR="009F18B2" w:rsidRPr="000451A1">
        <w:t xml:space="preserve"> </w:t>
      </w:r>
      <w:r w:rsidRPr="000451A1">
        <w:t>Opiekun psa służbowego lub opiekun konia służbowego niezwłocznie powiadamia kierownika jednostki organizacyjnej Straży Granicznej, na której stanie znajduje się zwierzę</w:t>
      </w:r>
      <w:r w:rsidR="00C27B5E">
        <w:t>,</w:t>
      </w:r>
      <w:r w:rsidRPr="000451A1">
        <w:t xml:space="preserve"> o:</w:t>
      </w:r>
    </w:p>
    <w:p w14:paraId="4031700F" w14:textId="04403C83" w:rsidR="009A794F" w:rsidRPr="00C27B5E" w:rsidRDefault="009A794F" w:rsidP="009A794F">
      <w:pPr>
        <w:pStyle w:val="ZPKTzmpktartykuempunktem"/>
      </w:pPr>
      <w:r w:rsidRPr="000451A1">
        <w:t>1)</w:t>
      </w:r>
      <w:r w:rsidRPr="000451A1">
        <w:tab/>
      </w:r>
      <w:r w:rsidRPr="00C27B5E">
        <w:t>zmianie stałego miejsca przebywania lub chowu zwierzęcia, zmianie miejsca przebywania trwającej dłużej niż 30</w:t>
      </w:r>
      <w:r w:rsidR="009F18B2" w:rsidRPr="00C27B5E">
        <w:t xml:space="preserve"> </w:t>
      </w:r>
      <w:r w:rsidRPr="00C27B5E">
        <w:t>dni</w:t>
      </w:r>
      <w:r w:rsidR="00C27B5E">
        <w:t>,</w:t>
      </w:r>
      <w:r w:rsidRPr="00C27B5E">
        <w:t xml:space="preserve"> o</w:t>
      </w:r>
      <w:r w:rsidR="009F18B2" w:rsidRPr="00C27B5E">
        <w:t xml:space="preserve"> </w:t>
      </w:r>
      <w:r w:rsidRPr="00C27B5E">
        <w:t>ile nie przebywa ono w</w:t>
      </w:r>
      <w:r w:rsidR="009F18B2" w:rsidRPr="00C27B5E">
        <w:t xml:space="preserve"> </w:t>
      </w:r>
      <w:r w:rsidRPr="00C27B5E">
        <w:t>obiekcie należącym do tej jednostki organizacyjnej Straży Granicznej;</w:t>
      </w:r>
    </w:p>
    <w:p w14:paraId="43A4B3B6" w14:textId="19D4FF62" w:rsidR="009A794F" w:rsidRPr="000451A1" w:rsidRDefault="009A794F" w:rsidP="009A794F">
      <w:pPr>
        <w:pStyle w:val="ZPKTzmpktartykuempunktem"/>
      </w:pPr>
      <w:r w:rsidRPr="000451A1">
        <w:t>2)</w:t>
      </w:r>
      <w:r w:rsidRPr="000451A1">
        <w:tab/>
        <w:t>padnięciu albo konieczności bezzwłocznego uśmiercenia zwierzęcia na zasadach określonych w</w:t>
      </w:r>
      <w:r w:rsidR="009F18B2" w:rsidRPr="000451A1">
        <w:t xml:space="preserve"> </w:t>
      </w:r>
      <w:r w:rsidRPr="000451A1">
        <w:t>ustawie z</w:t>
      </w:r>
      <w:r w:rsidR="009F18B2" w:rsidRPr="000451A1">
        <w:t xml:space="preserve"> </w:t>
      </w:r>
      <w:r w:rsidRPr="000451A1">
        <w:t>dnia 21</w:t>
      </w:r>
      <w:r w:rsidR="009F18B2" w:rsidRPr="000451A1">
        <w:t xml:space="preserve"> </w:t>
      </w:r>
      <w:r w:rsidRPr="000451A1">
        <w:t>sierpnia 1997</w:t>
      </w:r>
      <w:r w:rsidR="009F18B2" w:rsidRPr="000451A1">
        <w:t xml:space="preserve"> </w:t>
      </w:r>
      <w:r w:rsidRPr="000451A1">
        <w:t>r. o</w:t>
      </w:r>
      <w:r w:rsidR="009F18B2" w:rsidRPr="000451A1">
        <w:t xml:space="preserve"> </w:t>
      </w:r>
      <w:r w:rsidRPr="000451A1">
        <w:t>ochronie zwierząt, utracie albo zaginięciu zwierzęcia oraz o okolicznościach tych zdarzeń.</w:t>
      </w:r>
    </w:p>
    <w:p w14:paraId="208F12CE" w14:textId="7511C110" w:rsidR="009A794F" w:rsidRPr="000451A1" w:rsidRDefault="009A794F" w:rsidP="009A794F">
      <w:pPr>
        <w:pStyle w:val="ZUSTzmustartykuempunktem"/>
      </w:pPr>
      <w:r w:rsidRPr="000451A1">
        <w:t>3.</w:t>
      </w:r>
      <w:r w:rsidR="009F18B2" w:rsidRPr="000451A1">
        <w:t xml:space="preserve"> </w:t>
      </w:r>
      <w:r w:rsidRPr="000451A1">
        <w:t>Opiekun psa służbowego wycofanego z użycia, opiekun konia służbowego wycofanego z użycia oraz organizacja, o której mowa w</w:t>
      </w:r>
      <w:r w:rsidR="009F18B2" w:rsidRPr="000451A1">
        <w:t xml:space="preserve"> </w:t>
      </w:r>
      <w:r w:rsidRPr="000451A1">
        <w:t>art.</w:t>
      </w:r>
      <w:r w:rsidR="009F18B2" w:rsidRPr="000451A1">
        <w:t xml:space="preserve"> </w:t>
      </w:r>
      <w:r w:rsidRPr="000451A1">
        <w:t>147y ust.</w:t>
      </w:r>
      <w:r w:rsidR="009F18B2" w:rsidRPr="000451A1">
        <w:t xml:space="preserve"> </w:t>
      </w:r>
      <w:r w:rsidRPr="000451A1">
        <w:t>9, niezwłocznie, jednak nie później niż w terminie 7 dni, powiadamiają kierownika jednostki organizacyjnej Straży Granicznej, na której stanie znajduje się zwierzę, o:</w:t>
      </w:r>
    </w:p>
    <w:p w14:paraId="2BD11977" w14:textId="56306807" w:rsidR="009A794F" w:rsidRPr="000451A1" w:rsidRDefault="009A794F" w:rsidP="009A794F">
      <w:pPr>
        <w:pStyle w:val="ZPKTzmpktartykuempunktem"/>
      </w:pPr>
      <w:r w:rsidRPr="000451A1">
        <w:t>1)</w:t>
      </w:r>
      <w:r w:rsidRPr="000451A1">
        <w:tab/>
        <w:t>zmianie stałego miejsca przebywania lub chowu zwierzęcia, zmianie miejsca przebywania zwierzęcia trwającego dłużej niż 30 dni, o ile nie przebywa ono w</w:t>
      </w:r>
      <w:r w:rsidR="00CF5B80">
        <w:t> </w:t>
      </w:r>
      <w:r w:rsidRPr="000451A1">
        <w:t>obiekcie należącym do tej jednostki organizacyjnej Straży Granicznej;</w:t>
      </w:r>
    </w:p>
    <w:p w14:paraId="0FCABFA7" w14:textId="77777777" w:rsidR="009A794F" w:rsidRPr="000451A1" w:rsidRDefault="009A794F" w:rsidP="009A794F">
      <w:pPr>
        <w:pStyle w:val="ZPKTzmpktartykuempunktem"/>
      </w:pPr>
      <w:r w:rsidRPr="000451A1">
        <w:t>2)</w:t>
      </w:r>
      <w:r w:rsidRPr="000451A1">
        <w:tab/>
        <w:t>padnięciu albo konieczności bezzwłocznego uśmiercenia zwierzęcia na zasadach określonych w ustawie z dnia 21 sierpnia 1997 r. o ochronie zwierząt, utracie albo zaginięciu zwierzęcia oraz o okolicznościach tych zdarzeń.</w:t>
      </w:r>
    </w:p>
    <w:p w14:paraId="70271FD7" w14:textId="1D064F8D" w:rsidR="009A794F" w:rsidRPr="000451A1" w:rsidRDefault="009A794F" w:rsidP="009A794F">
      <w:pPr>
        <w:pStyle w:val="ZARTzmartartykuempunktem"/>
      </w:pPr>
      <w:r w:rsidRPr="000451A1">
        <w:t>Art.</w:t>
      </w:r>
      <w:r w:rsidR="00E363F2" w:rsidRPr="000451A1">
        <w:t xml:space="preserve"> </w:t>
      </w:r>
      <w:r w:rsidRPr="000451A1">
        <w:t>147zg.</w:t>
      </w:r>
      <w:r w:rsidR="009F18B2" w:rsidRPr="000451A1">
        <w:t xml:space="preserve"> </w:t>
      </w:r>
      <w:r w:rsidRPr="000451A1">
        <w:t>1.</w:t>
      </w:r>
      <w:r w:rsidR="009F18B2" w:rsidRPr="000451A1">
        <w:t xml:space="preserve"> </w:t>
      </w:r>
      <w:r w:rsidRPr="000451A1">
        <w:t>Psa służbowego, konia służbowego, psa służbowego wycofanego z</w:t>
      </w:r>
      <w:r w:rsidR="00CF5B80">
        <w:t> </w:t>
      </w:r>
      <w:r w:rsidRPr="000451A1">
        <w:t>użycia lub konia służbowego wycofanego z</w:t>
      </w:r>
      <w:r w:rsidR="009F18B2" w:rsidRPr="000451A1">
        <w:t xml:space="preserve"> </w:t>
      </w:r>
      <w:r w:rsidRPr="000451A1">
        <w:t>użycia odbiera się opiekunowi lub organizacji,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147y ust.</w:t>
      </w:r>
      <w:r w:rsidR="009F18B2" w:rsidRPr="000451A1">
        <w:t xml:space="preserve"> </w:t>
      </w:r>
      <w:r w:rsidRPr="000451A1">
        <w:t>9</w:t>
      </w:r>
      <w:r w:rsidR="00036C0B">
        <w:t>,</w:t>
      </w:r>
      <w:r w:rsidRPr="000451A1">
        <w:t xml:space="preserve"> w</w:t>
      </w:r>
      <w:r w:rsidR="009F18B2" w:rsidRPr="000451A1">
        <w:t xml:space="preserve"> </w:t>
      </w:r>
      <w:r w:rsidRPr="000451A1">
        <w:t>przypadku:</w:t>
      </w:r>
    </w:p>
    <w:p w14:paraId="27FD6176" w14:textId="77777777" w:rsidR="009A794F" w:rsidRPr="000451A1" w:rsidRDefault="009A794F" w:rsidP="009A794F">
      <w:pPr>
        <w:pStyle w:val="ZPKTzmpktartykuempunktem"/>
      </w:pPr>
      <w:r w:rsidRPr="000451A1">
        <w:t>1)</w:t>
      </w:r>
      <w:r w:rsidRPr="000451A1">
        <w:tab/>
        <w:t>stwierdzenia zaniedbania zwierzęcia;</w:t>
      </w:r>
    </w:p>
    <w:p w14:paraId="3E90A424" w14:textId="5E2CC02C" w:rsidR="009A794F" w:rsidRPr="000451A1" w:rsidRDefault="009A794F" w:rsidP="009A794F">
      <w:pPr>
        <w:pStyle w:val="ZPKTzmpktartykuempunktem"/>
      </w:pPr>
      <w:r w:rsidRPr="000451A1">
        <w:t>2)</w:t>
      </w:r>
      <w:r w:rsidRPr="000451A1">
        <w:tab/>
        <w:t>niewywiązywania się z</w:t>
      </w:r>
      <w:r w:rsidR="009F18B2" w:rsidRPr="000451A1">
        <w:t xml:space="preserve"> </w:t>
      </w:r>
      <w:r w:rsidRPr="000451A1">
        <w:t>obowiązków opieki nad zwierzęciem lub postępowania wbrew zakazom, o</w:t>
      </w:r>
      <w:r w:rsidR="009F18B2" w:rsidRPr="000451A1">
        <w:t xml:space="preserve"> </w:t>
      </w:r>
      <w:r w:rsidRPr="000451A1">
        <w:t>których mowa w</w:t>
      </w:r>
      <w:r w:rsidR="009F18B2" w:rsidRPr="000451A1">
        <w:t xml:space="preserve"> </w:t>
      </w:r>
      <w:r w:rsidRPr="000451A1">
        <w:t>art.</w:t>
      </w:r>
      <w:r w:rsidR="009F18B2" w:rsidRPr="000451A1">
        <w:t xml:space="preserve"> </w:t>
      </w:r>
      <w:r w:rsidRPr="000451A1">
        <w:t>147zc;</w:t>
      </w:r>
    </w:p>
    <w:p w14:paraId="4DF5BC5D" w14:textId="77777777" w:rsidR="009A794F" w:rsidRPr="000451A1" w:rsidRDefault="009A794F" w:rsidP="009A794F">
      <w:pPr>
        <w:pStyle w:val="ZPKTzmpktartykuempunktem"/>
      </w:pPr>
      <w:r w:rsidRPr="000451A1">
        <w:lastRenderedPageBreak/>
        <w:t>3)</w:t>
      </w:r>
      <w:r w:rsidRPr="000451A1">
        <w:tab/>
        <w:t>rezygnacji ze sprawowania opieki nad zwierzęciem.</w:t>
      </w:r>
    </w:p>
    <w:p w14:paraId="674819F8" w14:textId="05C031FD" w:rsidR="009A794F" w:rsidRPr="000451A1" w:rsidRDefault="009A794F" w:rsidP="009A794F">
      <w:pPr>
        <w:pStyle w:val="ZUSTzmustartykuempunktem"/>
      </w:pPr>
      <w:r w:rsidRPr="000451A1">
        <w:t>2.</w:t>
      </w:r>
      <w:r w:rsidR="009F18B2" w:rsidRPr="000451A1">
        <w:t xml:space="preserve"> </w:t>
      </w:r>
      <w:r w:rsidRPr="000451A1">
        <w:t>Do czasu powierzenia psa służbowego, konia służbowego, psa służbowego wycofanego z użycia lub konia służbowego wycofanego z</w:t>
      </w:r>
      <w:r w:rsidR="009F18B2" w:rsidRPr="000451A1">
        <w:t xml:space="preserve"> </w:t>
      </w:r>
      <w:r w:rsidRPr="000451A1">
        <w:t>użycia innemu opiekunowi, opiekę nad zwierzęciem sprawuje jednostka organizacyjna Straży Granicznej, na której stanie zwierzę się znajduje</w:t>
      </w:r>
      <w:r w:rsidR="00036C0B">
        <w:t>,</w:t>
      </w:r>
      <w:r w:rsidRPr="000451A1">
        <w:t xml:space="preserve"> albo jednostka organizacyjna Straży Granicznej wskazana przez Komendanta Głównego Straży Granicznej.</w:t>
      </w:r>
    </w:p>
    <w:p w14:paraId="5419254C" w14:textId="52C34902" w:rsidR="009A794F" w:rsidRPr="000451A1" w:rsidRDefault="009A794F" w:rsidP="009A794F">
      <w:pPr>
        <w:pStyle w:val="ZUSTzmustartykuempunktem"/>
      </w:pPr>
      <w:r w:rsidRPr="000451A1">
        <w:t>3.</w:t>
      </w:r>
      <w:r w:rsidR="009F18B2" w:rsidRPr="000451A1">
        <w:t xml:space="preserve"> </w:t>
      </w:r>
      <w:r w:rsidRPr="000451A1">
        <w:t>W</w:t>
      </w:r>
      <w:r w:rsidR="009F18B2" w:rsidRPr="000451A1">
        <w:t xml:space="preserve"> </w:t>
      </w:r>
      <w:r w:rsidRPr="000451A1">
        <w:t>przypadku przeniesienia opiekuna psa służbowego lub opiekuna konia służbowego używanego w</w:t>
      </w:r>
      <w:r w:rsidR="009F18B2" w:rsidRPr="000451A1">
        <w:t xml:space="preserve"> </w:t>
      </w:r>
      <w:r w:rsidRPr="000451A1">
        <w:t>Straży Granicznej na stanowisko służbowe niezwiązane z</w:t>
      </w:r>
      <w:r w:rsidR="00CF5B80">
        <w:t> </w:t>
      </w:r>
      <w:r w:rsidRPr="000451A1">
        <w:t>realizacją czynności służbowych związanych z</w:t>
      </w:r>
      <w:r w:rsidR="009F18B2" w:rsidRPr="000451A1">
        <w:t xml:space="preserve"> </w:t>
      </w:r>
      <w:r w:rsidRPr="000451A1">
        <w:t>użyciem lub opieką nad zwierzęciem, opieka nad tym psem lub koniem może zostać powierzona innemu opiekunowi psa służbowego lub innemu opiekunowi konia służbowego.</w:t>
      </w:r>
    </w:p>
    <w:p w14:paraId="63B8A528" w14:textId="3E3D65FA" w:rsidR="009A794F" w:rsidRPr="000451A1" w:rsidRDefault="009A794F" w:rsidP="009A794F">
      <w:pPr>
        <w:pStyle w:val="ZARTzmartartykuempunktem"/>
      </w:pPr>
      <w:r w:rsidRPr="000451A1">
        <w:t>Art.</w:t>
      </w:r>
      <w:r w:rsidR="00E363F2" w:rsidRPr="000451A1">
        <w:t xml:space="preserve"> </w:t>
      </w:r>
      <w:r w:rsidRPr="000451A1">
        <w:t>147zh.</w:t>
      </w:r>
      <w:r w:rsidR="009F18B2" w:rsidRPr="000451A1">
        <w:t xml:space="preserve"> </w:t>
      </w:r>
      <w:r w:rsidRPr="000451A1">
        <w:t>Minister właściwy do spraw wewnętrznych określi, w</w:t>
      </w:r>
      <w:r w:rsidR="009F18B2" w:rsidRPr="000451A1">
        <w:t xml:space="preserve"> </w:t>
      </w:r>
      <w:r w:rsidRPr="000451A1">
        <w:t>drodze rozporządzenia:</w:t>
      </w:r>
    </w:p>
    <w:p w14:paraId="3DA4D37C" w14:textId="77777777" w:rsidR="009A794F" w:rsidRPr="000451A1" w:rsidRDefault="009A794F" w:rsidP="009A794F">
      <w:pPr>
        <w:pStyle w:val="ZPKTzmpktartykuempunktem"/>
      </w:pPr>
      <w:r w:rsidRPr="000451A1">
        <w:t>1)</w:t>
      </w:r>
      <w:r w:rsidRPr="000451A1">
        <w:tab/>
        <w:t>tryb przydzielania opiekunowi psa służbowego lub konia służbowego,</w:t>
      </w:r>
    </w:p>
    <w:p w14:paraId="775221B9" w14:textId="0694B0BB" w:rsidR="009A794F" w:rsidRPr="000451A1" w:rsidRDefault="009A794F" w:rsidP="009A794F">
      <w:pPr>
        <w:pStyle w:val="ZPKTzmpktartykuempunktem"/>
      </w:pPr>
      <w:r w:rsidRPr="000451A1">
        <w:t>2)</w:t>
      </w:r>
      <w:r w:rsidRPr="000451A1">
        <w:tab/>
        <w:t>tryb rekrutacji kandydatów, którzy mogą zostać opiekunami psów służbowych wycofanych z użycia lub koni służbowych wycofanych z</w:t>
      </w:r>
      <w:r w:rsidR="009F18B2" w:rsidRPr="000451A1">
        <w:t xml:space="preserve"> </w:t>
      </w:r>
      <w:r w:rsidRPr="000451A1">
        <w:t>użycia,</w:t>
      </w:r>
    </w:p>
    <w:p w14:paraId="24E4A2B5" w14:textId="77777777" w:rsidR="009A794F" w:rsidRPr="000451A1" w:rsidRDefault="009A794F" w:rsidP="009A794F">
      <w:pPr>
        <w:pStyle w:val="ZPKTzmpktartykuempunktem"/>
      </w:pPr>
      <w:r w:rsidRPr="000451A1">
        <w:t>3)</w:t>
      </w:r>
      <w:r w:rsidRPr="000451A1">
        <w:tab/>
        <w:t>tryb wycofywania z użycia psa służbowego i konia służbowego,</w:t>
      </w:r>
    </w:p>
    <w:p w14:paraId="7242ADD4" w14:textId="77777777" w:rsidR="009A794F" w:rsidRPr="000451A1" w:rsidRDefault="009A794F" w:rsidP="009A794F">
      <w:pPr>
        <w:pStyle w:val="ZPKTzmpktartykuempunktem"/>
      </w:pPr>
      <w:r w:rsidRPr="000451A1">
        <w:t>4)</w:t>
      </w:r>
      <w:r w:rsidRPr="000451A1">
        <w:tab/>
        <w:t>sposób utrzymania, profilaktyki oraz transportu psów służbowych, koni służbowych, psów służbowych wycofanych z użycia i koni służbowych wycofanych z użycia,</w:t>
      </w:r>
    </w:p>
    <w:p w14:paraId="03138113" w14:textId="469BD9BE" w:rsidR="009A794F" w:rsidRPr="000451A1" w:rsidRDefault="009A794F" w:rsidP="009A794F">
      <w:pPr>
        <w:pStyle w:val="ZPKTzmpktartykuempunktem"/>
      </w:pPr>
      <w:r w:rsidRPr="000451A1">
        <w:t>5)</w:t>
      </w:r>
      <w:r w:rsidRPr="000451A1">
        <w:tab/>
        <w:t>sposób wyżywienia, wysokość normy wyżywienia psa służbowego i konia służbowego oraz normy wyżywienia psa służbowego wycofanego z użycia i konia służbowego wycofanego z</w:t>
      </w:r>
      <w:r w:rsidR="009F18B2" w:rsidRPr="000451A1">
        <w:t xml:space="preserve"> </w:t>
      </w:r>
      <w:r w:rsidRPr="000451A1">
        <w:t>użycia, jak również wysokość dziennej stawki pieniężnej na wyżywienie zwierzęcia,</w:t>
      </w:r>
    </w:p>
    <w:p w14:paraId="1E4B6E7A" w14:textId="3CD58637" w:rsidR="009A794F" w:rsidRPr="000451A1" w:rsidRDefault="009A794F" w:rsidP="009A794F">
      <w:pPr>
        <w:pStyle w:val="ZPKTzmpktartykuempunktem"/>
      </w:pPr>
      <w:r w:rsidRPr="000451A1">
        <w:t>6)</w:t>
      </w:r>
      <w:r w:rsidRPr="000451A1">
        <w:tab/>
        <w:t>tryb przyznawania, wypłacania oraz zwrotu ryczałtu z</w:t>
      </w:r>
      <w:r w:rsidR="009F18B2" w:rsidRPr="000451A1">
        <w:t xml:space="preserve"> </w:t>
      </w:r>
      <w:r w:rsidRPr="000451A1">
        <w:t>tytułu kosztów wyżywienia psa służbowego, konia służbowego, psa służbowego wycofanego z użycia i konia służbowego wycofanego z</w:t>
      </w:r>
      <w:r w:rsidR="009F18B2" w:rsidRPr="000451A1">
        <w:t xml:space="preserve"> </w:t>
      </w:r>
      <w:r w:rsidRPr="000451A1">
        <w:t>użycia,</w:t>
      </w:r>
    </w:p>
    <w:p w14:paraId="4ED9F71E" w14:textId="28DF602D" w:rsidR="009A794F" w:rsidRPr="000451A1" w:rsidRDefault="009A794F" w:rsidP="009A794F">
      <w:pPr>
        <w:pStyle w:val="ZPKTzmpktartykuempunktem"/>
      </w:pPr>
      <w:r w:rsidRPr="000451A1">
        <w:t>7)</w:t>
      </w:r>
      <w:r w:rsidRPr="000451A1">
        <w:tab/>
        <w:t>tryb pokrywania kosztów zabiegów profilaktycznych i kosztów leczenia, w tym kosztów lekarstw, psa służbowego, konia służbowego, psa służbowego wycofanego z użycia lub konia służbowego wycofanego z</w:t>
      </w:r>
      <w:r w:rsidR="009F18B2" w:rsidRPr="000451A1">
        <w:t xml:space="preserve"> </w:t>
      </w:r>
      <w:r w:rsidRPr="000451A1">
        <w:t>użycia;</w:t>
      </w:r>
    </w:p>
    <w:p w14:paraId="1AEA1E9B" w14:textId="7F58D8C9" w:rsidR="009A794F" w:rsidRPr="000451A1" w:rsidRDefault="009A794F" w:rsidP="009A794F">
      <w:pPr>
        <w:pStyle w:val="ZPKTzmpktartykuempunktem"/>
      </w:pPr>
      <w:r w:rsidRPr="000451A1">
        <w:t>8)</w:t>
      </w:r>
      <w:r w:rsidRPr="000451A1">
        <w:tab/>
        <w:t>sposób sprawowania nadzoru oraz dokumentowania wykonywania czynności związanych z</w:t>
      </w:r>
      <w:r w:rsidR="009F18B2" w:rsidRPr="000451A1">
        <w:t xml:space="preserve"> </w:t>
      </w:r>
      <w:r w:rsidRPr="000451A1">
        <w:t>nadzorem nad psami służbowymi, końmi służbowymi, psami służbowymi wycofanymi z użycia oraz końmi służbowymi wycofanymi z</w:t>
      </w:r>
      <w:r w:rsidR="009F18B2" w:rsidRPr="000451A1">
        <w:t xml:space="preserve"> </w:t>
      </w:r>
      <w:r w:rsidRPr="000451A1">
        <w:t>użycia,</w:t>
      </w:r>
    </w:p>
    <w:p w14:paraId="22A4D895" w14:textId="2AC05E98" w:rsidR="009A794F" w:rsidRPr="000451A1" w:rsidRDefault="009A794F" w:rsidP="009A794F">
      <w:pPr>
        <w:pStyle w:val="ZPKTzmpktartykuempunktem"/>
      </w:pPr>
      <w:r w:rsidRPr="000451A1">
        <w:lastRenderedPageBreak/>
        <w:t>9)</w:t>
      </w:r>
      <w:r w:rsidRPr="000451A1">
        <w:tab/>
        <w:t>tryb odbierania psa służbowego, konia służbowego, psa służbowego wycofanego z</w:t>
      </w:r>
      <w:r w:rsidR="00CF5B80">
        <w:t> </w:t>
      </w:r>
      <w:r w:rsidRPr="000451A1">
        <w:t>użycia lub konia służbowego wycofanego z</w:t>
      </w:r>
      <w:r w:rsidR="009F18B2" w:rsidRPr="000451A1">
        <w:t xml:space="preserve"> </w:t>
      </w:r>
      <w:r w:rsidRPr="000451A1">
        <w:t>użycia opiekunowi lub organizacji, o</w:t>
      </w:r>
      <w:r w:rsidR="00CF5B80">
        <w:t> </w:t>
      </w:r>
      <w:r w:rsidRPr="000451A1">
        <w:t>której mowa w</w:t>
      </w:r>
      <w:r w:rsidR="009F18B2" w:rsidRPr="000451A1">
        <w:t xml:space="preserve"> </w:t>
      </w:r>
      <w:r w:rsidRPr="000451A1">
        <w:t>art.</w:t>
      </w:r>
      <w:r w:rsidR="009F18B2" w:rsidRPr="000451A1">
        <w:t xml:space="preserve"> </w:t>
      </w:r>
      <w:r w:rsidRPr="000451A1">
        <w:t>147y ust.</w:t>
      </w:r>
      <w:r w:rsidR="009F18B2" w:rsidRPr="000451A1">
        <w:t xml:space="preserve"> </w:t>
      </w:r>
      <w:r w:rsidRPr="000451A1">
        <w:t>9,</w:t>
      </w:r>
    </w:p>
    <w:p w14:paraId="29158F6B" w14:textId="349C5C6A" w:rsidR="009A794F" w:rsidRPr="000451A1" w:rsidRDefault="009A794F" w:rsidP="009A794F">
      <w:pPr>
        <w:pStyle w:val="ZPKTzmpktartykuempunktem"/>
      </w:pPr>
      <w:r w:rsidRPr="000451A1">
        <w:t>10)</w:t>
      </w:r>
      <w:r w:rsidRPr="000451A1">
        <w:tab/>
        <w:t>wzory dokumentów stosowanych w tych sprawach</w:t>
      </w:r>
      <w:r w:rsidR="009F18B2" w:rsidRPr="000451A1">
        <w:t xml:space="preserve"> </w:t>
      </w:r>
    </w:p>
    <w:p w14:paraId="10AA5C1A" w14:textId="07C2258A" w:rsidR="009A794F" w:rsidRPr="000451A1" w:rsidRDefault="009A794F" w:rsidP="009A794F">
      <w:pPr>
        <w:pStyle w:val="ZCZWSPPKTzmczciwsppktartykuempunktem"/>
      </w:pPr>
      <w:r w:rsidRPr="000451A1">
        <w:t>–</w:t>
      </w:r>
      <w:r w:rsidR="004850F9" w:rsidRPr="000451A1">
        <w:t xml:space="preserve"> </w:t>
      </w:r>
      <w:r w:rsidRPr="000451A1">
        <w:t>uwzględniając zapewnienie prawidłowej realizacji zadań ustawowych związanych z</w:t>
      </w:r>
      <w:r w:rsidR="00CF5B80">
        <w:t> </w:t>
      </w:r>
      <w:r w:rsidRPr="000451A1">
        <w:t>użyciem psa służbowego lub konia służbowego, zapewnienie prawidłowej opieki nad zwierzęciem, racjonalne wydatkowanie środków finansowych, zapewnienie prawidłowego dokumentowania realizowanych czynności oraz to, że wysokość dziennej stawki pieniężnej na żywienie zwierząt jest uza</w:t>
      </w:r>
      <w:r w:rsidR="00CF5B80">
        <w:t>leżniona od wagi, okresu roku i </w:t>
      </w:r>
      <w:r w:rsidRPr="000451A1">
        <w:t>wykonywanych zadań przez psa służbowego, okresu roku i wykonywanych zadań przez konia służbowego, oraz że nie może ona przekroczyć 1/30 minimalnego wynagrodzenia za pracę, o którym mowa w art. 2 ust. 3</w:t>
      </w:r>
      <w:r w:rsidR="001C3F02" w:rsidRPr="000451A1">
        <w:t>–</w:t>
      </w:r>
      <w:r w:rsidRPr="000451A1">
        <w:t>5 ustawy z</w:t>
      </w:r>
      <w:r w:rsidR="00CF5B80">
        <w:t xml:space="preserve"> dnia 10 października 2002 r. o </w:t>
      </w:r>
      <w:r w:rsidRPr="000451A1">
        <w:t>minimalnym wynagrodzeniu za pracę (Dz. U. z 2020 r. poz. 2207).”.</w:t>
      </w:r>
    </w:p>
    <w:p w14:paraId="729C10C2" w14:textId="6BFEB032" w:rsidR="009A794F" w:rsidRPr="000451A1" w:rsidRDefault="009A794F" w:rsidP="009A794F">
      <w:pPr>
        <w:pStyle w:val="ARTartustawynprozporzdzenia"/>
      </w:pPr>
      <w:r w:rsidRPr="000451A1">
        <w:rPr>
          <w:rStyle w:val="Ppogrubienie"/>
        </w:rPr>
        <w:t>Art.</w:t>
      </w:r>
      <w:r w:rsidR="00E363F2" w:rsidRPr="000451A1">
        <w:rPr>
          <w:rStyle w:val="Ppogrubienie"/>
        </w:rPr>
        <w:t> </w:t>
      </w:r>
      <w:r w:rsidRPr="000451A1">
        <w:rPr>
          <w:rStyle w:val="Ppogrubienie"/>
        </w:rPr>
        <w:t>4.</w:t>
      </w:r>
      <w:r w:rsidR="009F18B2" w:rsidRPr="000451A1">
        <w:t xml:space="preserve"> </w:t>
      </w:r>
      <w:r w:rsidRPr="000451A1">
        <w:t>W</w:t>
      </w:r>
      <w:r w:rsidR="009F18B2" w:rsidRPr="000451A1">
        <w:t xml:space="preserve"> </w:t>
      </w:r>
      <w:r w:rsidRPr="000451A1">
        <w:t>ustawie z</w:t>
      </w:r>
      <w:r w:rsidR="009F18B2" w:rsidRPr="000451A1">
        <w:t xml:space="preserve"> </w:t>
      </w:r>
      <w:r w:rsidRPr="000451A1">
        <w:t>dnia 24</w:t>
      </w:r>
      <w:r w:rsidR="009F18B2" w:rsidRPr="000451A1">
        <w:t xml:space="preserve"> </w:t>
      </w:r>
      <w:r w:rsidRPr="000451A1">
        <w:t>sierpnia 1991</w:t>
      </w:r>
      <w:r w:rsidR="009F18B2" w:rsidRPr="000451A1">
        <w:t xml:space="preserve"> </w:t>
      </w:r>
      <w:r w:rsidRPr="000451A1">
        <w:t>r.</w:t>
      </w:r>
      <w:r w:rsidR="009F18B2" w:rsidRPr="000451A1">
        <w:t xml:space="preserve"> </w:t>
      </w:r>
      <w:r w:rsidRPr="000451A1">
        <w:t>o</w:t>
      </w:r>
      <w:r w:rsidR="009F18B2" w:rsidRPr="000451A1">
        <w:t xml:space="preserve"> </w:t>
      </w:r>
      <w:r w:rsidRPr="000451A1">
        <w:t>Państwowej Straży Pożarnej (Dz.</w:t>
      </w:r>
      <w:r w:rsidR="00CF5B80">
        <w:t> </w:t>
      </w:r>
      <w:r w:rsidRPr="000451A1">
        <w:t>U. z</w:t>
      </w:r>
      <w:r w:rsidR="00CF5B80">
        <w:t> </w:t>
      </w:r>
      <w:r w:rsidRPr="000451A1">
        <w:t>2020</w:t>
      </w:r>
      <w:r w:rsidR="00CF5B80">
        <w:t> </w:t>
      </w:r>
      <w:r w:rsidRPr="000451A1">
        <w:t>r. poz.</w:t>
      </w:r>
      <w:r w:rsidR="009F18B2" w:rsidRPr="000451A1">
        <w:t xml:space="preserve"> </w:t>
      </w:r>
      <w:r w:rsidRPr="000451A1">
        <w:t>1123, 1610 i</w:t>
      </w:r>
      <w:r w:rsidR="009F18B2" w:rsidRPr="000451A1">
        <w:t xml:space="preserve"> </w:t>
      </w:r>
      <w:r w:rsidRPr="000451A1">
        <w:t>2112 oraz z 2021 r. poz. 464) wprowadza się następujące zmiany:</w:t>
      </w:r>
    </w:p>
    <w:p w14:paraId="683BCEF8" w14:textId="77777777" w:rsidR="009A794F" w:rsidRPr="000451A1" w:rsidRDefault="009A794F" w:rsidP="009A794F">
      <w:pPr>
        <w:pStyle w:val="PKTpunkt"/>
      </w:pPr>
      <w:r w:rsidRPr="000451A1">
        <w:t>1)</w:t>
      </w:r>
      <w:r w:rsidRPr="000451A1">
        <w:tab/>
        <w:t>art. 20a otrzymuje brzmienie:</w:t>
      </w:r>
    </w:p>
    <w:p w14:paraId="598000E5" w14:textId="68935D4E" w:rsidR="009A794F" w:rsidRPr="000451A1" w:rsidRDefault="009A794F" w:rsidP="009A794F">
      <w:pPr>
        <w:pStyle w:val="ZARTzmartartykuempunktem"/>
      </w:pPr>
      <w:r w:rsidRPr="000451A1">
        <w:t>„Art. 20a. Państwowa Straż Pożarna może używać w</w:t>
      </w:r>
      <w:r w:rsidR="009F18B2" w:rsidRPr="000451A1">
        <w:t xml:space="preserve"> </w:t>
      </w:r>
      <w:r w:rsidRPr="000451A1">
        <w:t>akcjach ratowniczych psów.”;</w:t>
      </w:r>
    </w:p>
    <w:p w14:paraId="1EAF3440" w14:textId="3C26A601" w:rsidR="009A794F" w:rsidRPr="000451A1" w:rsidRDefault="009A794F" w:rsidP="009A794F">
      <w:pPr>
        <w:pStyle w:val="PKTpunkt"/>
      </w:pPr>
      <w:r w:rsidRPr="000451A1">
        <w:t>2)</w:t>
      </w:r>
      <w:r w:rsidRPr="000451A1">
        <w:tab/>
        <w:t>po rozdziale 11</w:t>
      </w:r>
      <w:r w:rsidR="009F18B2" w:rsidRPr="000451A1">
        <w:t xml:space="preserve"> </w:t>
      </w:r>
      <w:r w:rsidRPr="000451A1">
        <w:t>dodaje się rozdział 11a w</w:t>
      </w:r>
      <w:r w:rsidR="009F18B2" w:rsidRPr="000451A1">
        <w:t xml:space="preserve"> </w:t>
      </w:r>
      <w:r w:rsidRPr="000451A1">
        <w:t>brzmieniu:</w:t>
      </w:r>
    </w:p>
    <w:p w14:paraId="427433AC" w14:textId="77777777" w:rsidR="009A794F" w:rsidRPr="000451A1" w:rsidRDefault="009A794F" w:rsidP="009A794F">
      <w:pPr>
        <w:pStyle w:val="ZROZDZODDZOZNzmoznrozdzoddzartykuempunktem"/>
      </w:pPr>
      <w:r w:rsidRPr="000451A1">
        <w:t>„Rozdział 11a</w:t>
      </w:r>
    </w:p>
    <w:p w14:paraId="7EEF1EB4" w14:textId="7B79B5E8" w:rsidR="009A794F" w:rsidRPr="000451A1" w:rsidRDefault="009A794F" w:rsidP="001C3F02">
      <w:pPr>
        <w:pStyle w:val="ZROZDZODDZPRZEDMzmprzedmrozdzoddzartykuempunktem"/>
      </w:pPr>
      <w:r w:rsidRPr="000451A1">
        <w:t>Psy w</w:t>
      </w:r>
      <w:r w:rsidR="009F18B2" w:rsidRPr="000451A1">
        <w:t xml:space="preserve"> </w:t>
      </w:r>
      <w:r w:rsidRPr="000451A1">
        <w:t>Państwowej Straży Pożarnej</w:t>
      </w:r>
    </w:p>
    <w:p w14:paraId="3679DBB3" w14:textId="5CAC53CF" w:rsidR="009A794F" w:rsidRPr="00A53004" w:rsidRDefault="009A794F" w:rsidP="009A794F">
      <w:pPr>
        <w:pStyle w:val="ZARTzmartartykuempunktem"/>
      </w:pPr>
      <w:r w:rsidRPr="00A53004">
        <w:t>Art.</w:t>
      </w:r>
      <w:r w:rsidR="00E363F2" w:rsidRPr="00A53004">
        <w:t xml:space="preserve"> </w:t>
      </w:r>
      <w:r w:rsidRPr="00A53004">
        <w:t>124o.</w:t>
      </w:r>
      <w:r w:rsidR="009F18B2" w:rsidRPr="00A53004">
        <w:t xml:space="preserve"> </w:t>
      </w:r>
      <w:r w:rsidRPr="00A53004">
        <w:t>1.</w:t>
      </w:r>
      <w:r w:rsidR="009F18B2" w:rsidRPr="00A53004">
        <w:t xml:space="preserve"> </w:t>
      </w:r>
      <w:r w:rsidRPr="00A53004">
        <w:t>Do użycia w</w:t>
      </w:r>
      <w:r w:rsidR="009F18B2" w:rsidRPr="00A53004">
        <w:t xml:space="preserve"> </w:t>
      </w:r>
      <w:r w:rsidRPr="00A53004">
        <w:t>Państwowej Straży Pożarnej psy dobiera się w taki sposób, aby spełniały kryteria zdrowotne i</w:t>
      </w:r>
      <w:r w:rsidR="009F18B2" w:rsidRPr="00A53004">
        <w:t xml:space="preserve"> </w:t>
      </w:r>
      <w:r w:rsidRPr="00A53004">
        <w:t>użytkowe, określone w</w:t>
      </w:r>
      <w:r w:rsidR="009F18B2" w:rsidRPr="00A53004">
        <w:t xml:space="preserve"> </w:t>
      </w:r>
      <w:r w:rsidRPr="00A53004">
        <w:t>przepisach wydanych na podstawie art.</w:t>
      </w:r>
      <w:r w:rsidR="009F18B2" w:rsidRPr="00A53004">
        <w:t xml:space="preserve"> </w:t>
      </w:r>
      <w:r w:rsidRPr="00A53004">
        <w:t>124z, zapewniające przydatność zwierzęcia do użycia w</w:t>
      </w:r>
      <w:r w:rsidR="009F18B2" w:rsidRPr="00A53004">
        <w:t xml:space="preserve"> </w:t>
      </w:r>
      <w:r w:rsidRPr="00A53004">
        <w:t>akcjach ratowniczych.</w:t>
      </w:r>
    </w:p>
    <w:p w14:paraId="7BEE22B0" w14:textId="011292AA" w:rsidR="009A794F" w:rsidRPr="000451A1" w:rsidRDefault="009A794F" w:rsidP="00171276">
      <w:pPr>
        <w:pStyle w:val="ZUSTzmustartykuempunktem"/>
      </w:pPr>
      <w:r w:rsidRPr="000451A1">
        <w:t>2.</w:t>
      </w:r>
      <w:r w:rsidR="009F18B2" w:rsidRPr="000451A1">
        <w:t xml:space="preserve"> </w:t>
      </w:r>
      <w:r w:rsidRPr="000451A1">
        <w:t>Psami używanymi w</w:t>
      </w:r>
      <w:r w:rsidR="009F18B2" w:rsidRPr="000451A1">
        <w:t xml:space="preserve"> </w:t>
      </w:r>
      <w:r w:rsidRPr="000451A1">
        <w:t>Państwowej Straży Pożarnej mogą być:</w:t>
      </w:r>
    </w:p>
    <w:p w14:paraId="79B5B0C5" w14:textId="36E3D74B" w:rsidR="009A794F" w:rsidRPr="000451A1" w:rsidRDefault="009A794F" w:rsidP="009A794F">
      <w:pPr>
        <w:pStyle w:val="ZPKTzmpktartykuempunktem"/>
      </w:pPr>
      <w:r w:rsidRPr="000451A1">
        <w:t>1)</w:t>
      </w:r>
      <w:r w:rsidRPr="000451A1">
        <w:tab/>
        <w:t>psy służbowe – psy znajdujące się na stanie jednostki organizacyjnej Państwowej Straży Pożarnej, w</w:t>
      </w:r>
      <w:r w:rsidR="009F18B2" w:rsidRPr="000451A1">
        <w:t xml:space="preserve"> </w:t>
      </w:r>
      <w:r w:rsidRPr="000451A1">
        <w:t>której są używane;</w:t>
      </w:r>
    </w:p>
    <w:p w14:paraId="4A4B7911" w14:textId="0BC0F6FD" w:rsidR="009A794F" w:rsidRPr="000451A1" w:rsidRDefault="009A794F" w:rsidP="009A794F">
      <w:pPr>
        <w:pStyle w:val="ZPKTzmpktartykuempunktem"/>
      </w:pPr>
      <w:r w:rsidRPr="000451A1">
        <w:t>2)</w:t>
      </w:r>
      <w:r w:rsidRPr="000451A1">
        <w:tab/>
        <w:t>psy kontraktowe – psy stanowiące własność strażaka, dobrane do użycia w</w:t>
      </w:r>
      <w:r w:rsidR="00CF5B80">
        <w:t> </w:t>
      </w:r>
      <w:r w:rsidRPr="000451A1">
        <w:t>Państwowej Straży Pożarnej na podstawie kontraktu zawartego między strażakiem a</w:t>
      </w:r>
      <w:r w:rsidR="009F18B2" w:rsidRPr="000451A1">
        <w:t xml:space="preserve"> </w:t>
      </w:r>
      <w:r w:rsidRPr="000451A1">
        <w:t>jednostką organizacyjną Państwowej Straży Pożarnej, w której pies jest używany, w</w:t>
      </w:r>
      <w:r w:rsidR="009F18B2" w:rsidRPr="000451A1">
        <w:t xml:space="preserve"> </w:t>
      </w:r>
      <w:r w:rsidRPr="000451A1">
        <w:t>okresie trwania kontraktu;</w:t>
      </w:r>
    </w:p>
    <w:p w14:paraId="4C70529F" w14:textId="7738A8BA" w:rsidR="009A794F" w:rsidRPr="000451A1" w:rsidRDefault="009A794F" w:rsidP="009A794F">
      <w:pPr>
        <w:pStyle w:val="ZPKTzmpktartykuempunktem"/>
      </w:pPr>
      <w:r w:rsidRPr="000451A1">
        <w:lastRenderedPageBreak/>
        <w:t>3)</w:t>
      </w:r>
      <w:r w:rsidRPr="000451A1">
        <w:tab/>
        <w:t>inne psy – psy stanowiące własność osoby fizycznej będącej członkiem podmiotu włączonego do krajowego systemu ratowniczo-gaśniczego lub podmiotu, z</w:t>
      </w:r>
      <w:r w:rsidR="009F18B2" w:rsidRPr="000451A1">
        <w:t xml:space="preserve"> </w:t>
      </w:r>
      <w:r w:rsidRPr="000451A1">
        <w:t>którym zawarto umowę cywilno-prawną, o</w:t>
      </w:r>
      <w:r w:rsidR="009F18B2" w:rsidRPr="000451A1">
        <w:t xml:space="preserve"> </w:t>
      </w:r>
      <w:r w:rsidRPr="000451A1">
        <w:t>której mowa w przepisach wydanych na podstawie art.</w:t>
      </w:r>
      <w:r w:rsidR="009F18B2" w:rsidRPr="000451A1">
        <w:t xml:space="preserve"> </w:t>
      </w:r>
      <w:r w:rsidRPr="000451A1">
        <w:t>14 ust.</w:t>
      </w:r>
      <w:r w:rsidR="009F18B2" w:rsidRPr="000451A1">
        <w:t xml:space="preserve"> </w:t>
      </w:r>
      <w:r w:rsidRPr="000451A1">
        <w:t>2</w:t>
      </w:r>
      <w:r w:rsidR="009F18B2" w:rsidRPr="000451A1">
        <w:t xml:space="preserve"> </w:t>
      </w:r>
      <w:r w:rsidRPr="000451A1">
        <w:t>ustawy z</w:t>
      </w:r>
      <w:r w:rsidR="009F18B2" w:rsidRPr="000451A1">
        <w:t xml:space="preserve"> </w:t>
      </w:r>
      <w:r w:rsidRPr="000451A1">
        <w:t>dnia 24</w:t>
      </w:r>
      <w:r w:rsidR="009F18B2" w:rsidRPr="000451A1">
        <w:t xml:space="preserve"> </w:t>
      </w:r>
      <w:r w:rsidRPr="000451A1">
        <w:t>sierpnia 1991</w:t>
      </w:r>
      <w:r w:rsidR="009F18B2" w:rsidRPr="000451A1">
        <w:t xml:space="preserve"> </w:t>
      </w:r>
      <w:r w:rsidRPr="000451A1">
        <w:t>r. o</w:t>
      </w:r>
      <w:r w:rsidR="009F18B2" w:rsidRPr="000451A1">
        <w:t xml:space="preserve"> </w:t>
      </w:r>
      <w:r w:rsidRPr="000451A1">
        <w:t>ochronie przeciwpożarowej, dobrane do użycia w</w:t>
      </w:r>
      <w:r w:rsidR="009F18B2" w:rsidRPr="000451A1">
        <w:t xml:space="preserve"> </w:t>
      </w:r>
      <w:r w:rsidRPr="000451A1">
        <w:t>Państwowej Straży Pożarnej na podstawie umowy cywilno-prawnej zawartej między osobą fizyczną lub podmiotem, o</w:t>
      </w:r>
      <w:r w:rsidR="009F18B2" w:rsidRPr="000451A1">
        <w:t xml:space="preserve"> </w:t>
      </w:r>
      <w:r w:rsidRPr="000451A1">
        <w:t>których mowa powyżej, a</w:t>
      </w:r>
      <w:r w:rsidR="009F18B2" w:rsidRPr="000451A1">
        <w:t xml:space="preserve"> </w:t>
      </w:r>
      <w:r w:rsidRPr="000451A1">
        <w:t>jednostką organizacyjną Państwowej Straży Pożarnej, w</w:t>
      </w:r>
      <w:r w:rsidR="009F18B2" w:rsidRPr="000451A1">
        <w:t xml:space="preserve"> </w:t>
      </w:r>
      <w:r w:rsidRPr="000451A1">
        <w:t>której pies jest używany.</w:t>
      </w:r>
    </w:p>
    <w:p w14:paraId="0C1E889D" w14:textId="2716700A" w:rsidR="009A794F" w:rsidRPr="000451A1" w:rsidRDefault="009A794F" w:rsidP="00171276">
      <w:pPr>
        <w:pStyle w:val="ZUSTzmustartykuempunktem"/>
      </w:pPr>
      <w:r w:rsidRPr="000451A1">
        <w:t>3.</w:t>
      </w:r>
      <w:r w:rsidR="009F18B2" w:rsidRPr="000451A1">
        <w:t xml:space="preserve"> </w:t>
      </w:r>
      <w:r w:rsidRPr="000451A1">
        <w:t>Psy mogą być używane w</w:t>
      </w:r>
      <w:r w:rsidR="009F18B2" w:rsidRPr="000451A1">
        <w:t xml:space="preserve"> </w:t>
      </w:r>
      <w:r w:rsidRPr="000451A1">
        <w:t>Państwowej Straży Pożarnej po odbyciu szkolenia i</w:t>
      </w:r>
      <w:r w:rsidR="00CF5B80">
        <w:t> </w:t>
      </w:r>
      <w:r w:rsidRPr="000451A1">
        <w:t>zdaniu egzaminu, o których mowa w przepi</w:t>
      </w:r>
      <w:r w:rsidR="00CF5B80">
        <w:t>sach wydanych na podstawie art. </w:t>
      </w:r>
      <w:r w:rsidRPr="000451A1">
        <w:t>124z.</w:t>
      </w:r>
    </w:p>
    <w:p w14:paraId="0A6BA344" w14:textId="5ED26451" w:rsidR="009A794F" w:rsidRPr="000451A1" w:rsidRDefault="009A794F" w:rsidP="00171276">
      <w:pPr>
        <w:pStyle w:val="ZUSTzmustartykuempunktem"/>
      </w:pPr>
      <w:r w:rsidRPr="000451A1">
        <w:t>4.</w:t>
      </w:r>
      <w:r w:rsidR="009F18B2" w:rsidRPr="000451A1">
        <w:t xml:space="preserve"> </w:t>
      </w:r>
      <w:r w:rsidRPr="000451A1">
        <w:t>Organizatorem egzaminu, o</w:t>
      </w:r>
      <w:r w:rsidR="009F18B2" w:rsidRPr="000451A1">
        <w:t xml:space="preserve"> </w:t>
      </w:r>
      <w:r w:rsidRPr="000451A1">
        <w:t>którym mowa w</w:t>
      </w:r>
      <w:r w:rsidR="009F18B2" w:rsidRPr="000451A1">
        <w:t xml:space="preserve"> </w:t>
      </w:r>
      <w:r w:rsidRPr="000451A1">
        <w:t>przepisach wydanych na podstawie art. 124z, są wskazane przez Komendanta Głównego Państwowej Straży Pożarnej szkoły lub ośrodki szkolenia Państwowej Straży Pożarnej.</w:t>
      </w:r>
    </w:p>
    <w:p w14:paraId="5E630BF8" w14:textId="105E55AA" w:rsidR="009A794F" w:rsidRPr="000451A1" w:rsidRDefault="009A794F" w:rsidP="00171276">
      <w:pPr>
        <w:pStyle w:val="ZUSTzmustartykuempunktem"/>
      </w:pPr>
      <w:r w:rsidRPr="000451A1">
        <w:t>5.</w:t>
      </w:r>
      <w:r w:rsidR="009F18B2" w:rsidRPr="000451A1">
        <w:t xml:space="preserve"> </w:t>
      </w:r>
      <w:r w:rsidRPr="000451A1">
        <w:t>Psy służbowe wycofane z</w:t>
      </w:r>
      <w:r w:rsidR="009F18B2" w:rsidRPr="000451A1">
        <w:t xml:space="preserve"> </w:t>
      </w:r>
      <w:r w:rsidRPr="000451A1">
        <w:t>użycia pozostają na stanie jednostki organizacyjnej Państwowej Straży Pożarnej, o</w:t>
      </w:r>
      <w:r w:rsidR="009F18B2" w:rsidRPr="000451A1">
        <w:t xml:space="preserve"> </w:t>
      </w:r>
      <w:r w:rsidRPr="000451A1">
        <w:t>której mowa w</w:t>
      </w:r>
      <w:r w:rsidR="009F18B2" w:rsidRPr="000451A1">
        <w:t xml:space="preserve"> </w:t>
      </w:r>
      <w:r w:rsidRPr="000451A1">
        <w:t>ust.</w:t>
      </w:r>
      <w:r w:rsidR="009F18B2" w:rsidRPr="000451A1">
        <w:t xml:space="preserve"> </w:t>
      </w:r>
      <w:r w:rsidRPr="000451A1">
        <w:t>2 pkt</w:t>
      </w:r>
      <w:r w:rsidR="009F18B2" w:rsidRPr="000451A1">
        <w:t xml:space="preserve"> </w:t>
      </w:r>
      <w:r w:rsidRPr="000451A1">
        <w:t>1</w:t>
      </w:r>
      <w:r w:rsidR="00A53004">
        <w:t>,</w:t>
      </w:r>
      <w:r w:rsidRPr="000451A1">
        <w:t xml:space="preserve"> albo wskazanej przez Komendanta Głównego Państwowej Straży Pożarnej.</w:t>
      </w:r>
    </w:p>
    <w:p w14:paraId="18CEFFA3" w14:textId="162F7142" w:rsidR="009A794F" w:rsidRPr="000451A1" w:rsidRDefault="009A794F" w:rsidP="009A794F">
      <w:pPr>
        <w:pStyle w:val="ZARTzmartartykuempunktem"/>
      </w:pPr>
      <w:r w:rsidRPr="000451A1">
        <w:t>Art.</w:t>
      </w:r>
      <w:r w:rsidR="00E363F2" w:rsidRPr="000451A1">
        <w:t xml:space="preserve"> </w:t>
      </w:r>
      <w:r w:rsidRPr="000451A1">
        <w:t>124p.</w:t>
      </w:r>
      <w:r w:rsidR="009F18B2" w:rsidRPr="000451A1">
        <w:t xml:space="preserve"> </w:t>
      </w:r>
      <w:r w:rsidRPr="000451A1">
        <w:t>Opiekunem psa używanego w</w:t>
      </w:r>
      <w:r w:rsidR="009F18B2" w:rsidRPr="000451A1">
        <w:t xml:space="preserve"> </w:t>
      </w:r>
      <w:r w:rsidRPr="000451A1">
        <w:t>Państwowej Straży Pożarnej jest odpowiednio:</w:t>
      </w:r>
    </w:p>
    <w:p w14:paraId="5831E22F" w14:textId="3DBE5482" w:rsidR="009A794F" w:rsidRPr="000451A1" w:rsidRDefault="009A794F" w:rsidP="009A794F">
      <w:pPr>
        <w:pStyle w:val="ZPKTzmpktartykuempunktem"/>
      </w:pPr>
      <w:r w:rsidRPr="000451A1">
        <w:t>1)</w:t>
      </w:r>
      <w:r w:rsidRPr="000451A1">
        <w:tab/>
        <w:t>w przypadku psa służbowego – strażak, któremu przydzielono pod opiekę psa służbowego i</w:t>
      </w:r>
      <w:r w:rsidR="009F18B2" w:rsidRPr="000451A1">
        <w:t xml:space="preserve"> </w:t>
      </w:r>
      <w:r w:rsidRPr="000451A1">
        <w:t>który ukończył szkolenie, o którym mowa w</w:t>
      </w:r>
      <w:r w:rsidR="009F18B2" w:rsidRPr="000451A1">
        <w:t xml:space="preserve"> </w:t>
      </w:r>
      <w:r w:rsidRPr="000451A1">
        <w:t>przepisach wydanych na podstawie art.</w:t>
      </w:r>
      <w:r w:rsidR="009F18B2" w:rsidRPr="000451A1">
        <w:t xml:space="preserve"> </w:t>
      </w:r>
      <w:r w:rsidRPr="000451A1">
        <w:t>124z;</w:t>
      </w:r>
    </w:p>
    <w:p w14:paraId="0CBF1A57" w14:textId="3E5FBC32" w:rsidR="009A794F" w:rsidRPr="000451A1" w:rsidRDefault="009A794F" w:rsidP="009A794F">
      <w:pPr>
        <w:pStyle w:val="ZPKTzmpktartykuempunktem"/>
      </w:pPr>
      <w:r w:rsidRPr="000451A1">
        <w:t>2)</w:t>
      </w:r>
      <w:r w:rsidRPr="000451A1">
        <w:tab/>
        <w:t xml:space="preserve">w przypadku psa kontraktowego – właściciel psa kontraktowego </w:t>
      </w:r>
      <w:r w:rsidR="00E363F2" w:rsidRPr="000451A1">
        <w:t>–</w:t>
      </w:r>
      <w:r w:rsidRPr="000451A1">
        <w:t xml:space="preserve"> strażak, który ukończył szkolenie, o którym mowa w</w:t>
      </w:r>
      <w:r w:rsidR="009F18B2" w:rsidRPr="000451A1">
        <w:t xml:space="preserve"> </w:t>
      </w:r>
      <w:r w:rsidRPr="000451A1">
        <w:t>przepisach wydanych na podstawie art.</w:t>
      </w:r>
      <w:r w:rsidR="00A53004">
        <w:t> </w:t>
      </w:r>
      <w:r w:rsidRPr="000451A1">
        <w:t>124z, z</w:t>
      </w:r>
      <w:r w:rsidR="009F18B2" w:rsidRPr="000451A1">
        <w:t xml:space="preserve"> </w:t>
      </w:r>
      <w:r w:rsidRPr="000451A1">
        <w:t>którym zawarto kontrakt i</w:t>
      </w:r>
      <w:r w:rsidR="009F18B2" w:rsidRPr="000451A1">
        <w:t xml:space="preserve"> </w:t>
      </w:r>
      <w:r w:rsidRPr="000451A1">
        <w:t>od którego jednostka organizacyjna Państwowej Straży Pożarnej pozyskała zwierzę do użycia w</w:t>
      </w:r>
      <w:r w:rsidR="009F18B2" w:rsidRPr="000451A1">
        <w:t xml:space="preserve"> </w:t>
      </w:r>
      <w:r w:rsidRPr="000451A1">
        <w:t>okresie trwania kontraktu;</w:t>
      </w:r>
    </w:p>
    <w:p w14:paraId="1A623959" w14:textId="5CD78698" w:rsidR="009A794F" w:rsidRPr="000451A1" w:rsidRDefault="009A794F" w:rsidP="009A794F">
      <w:pPr>
        <w:pStyle w:val="ZPKTzmpktartykuempunktem"/>
      </w:pPr>
      <w:r w:rsidRPr="000451A1">
        <w:t>3)</w:t>
      </w:r>
      <w:r w:rsidRPr="000451A1">
        <w:tab/>
        <w:t>w przypadku innego psa – osoba fizyczna, która ukończyła szkolenie, o którym mowa w</w:t>
      </w:r>
      <w:r w:rsidR="009F18B2" w:rsidRPr="000451A1">
        <w:t xml:space="preserve"> </w:t>
      </w:r>
      <w:r w:rsidRPr="000451A1">
        <w:t>przepisach wydanych na podstawie art.</w:t>
      </w:r>
      <w:r w:rsidR="009F18B2" w:rsidRPr="000451A1">
        <w:t xml:space="preserve"> </w:t>
      </w:r>
      <w:r w:rsidRPr="000451A1">
        <w:t>124z, z</w:t>
      </w:r>
      <w:r w:rsidR="009F18B2" w:rsidRPr="000451A1">
        <w:t xml:space="preserve"> </w:t>
      </w:r>
      <w:r w:rsidRPr="000451A1">
        <w:t>którą zawarto umowę cywilnoprawną, będąca członkiem podmiotu włączonego do krajowego systemu ratowniczo</w:t>
      </w:r>
      <w:r w:rsidR="00E363F2" w:rsidRPr="000451A1">
        <w:t>-</w:t>
      </w:r>
      <w:r w:rsidRPr="000451A1">
        <w:t>gaśniczego lub z</w:t>
      </w:r>
      <w:r w:rsidR="009F18B2" w:rsidRPr="000451A1">
        <w:t xml:space="preserve"> </w:t>
      </w:r>
      <w:r w:rsidRPr="000451A1">
        <w:t>którym zawarto umowę cywilnoprawną, o</w:t>
      </w:r>
      <w:r w:rsidR="009F18B2" w:rsidRPr="000451A1">
        <w:t xml:space="preserve"> </w:t>
      </w:r>
      <w:r w:rsidRPr="000451A1">
        <w:t>której mowa w</w:t>
      </w:r>
      <w:r w:rsidR="009F18B2" w:rsidRPr="000451A1">
        <w:t xml:space="preserve"> </w:t>
      </w:r>
      <w:r w:rsidRPr="000451A1">
        <w:t>przepisach wydanych na podstawie art.</w:t>
      </w:r>
      <w:r w:rsidR="009F18B2" w:rsidRPr="000451A1">
        <w:t xml:space="preserve"> </w:t>
      </w:r>
      <w:r w:rsidRPr="000451A1">
        <w:t>14 ust.</w:t>
      </w:r>
      <w:r w:rsidR="009F18B2" w:rsidRPr="000451A1">
        <w:t xml:space="preserve"> </w:t>
      </w:r>
      <w:r w:rsidRPr="000451A1">
        <w:t>2</w:t>
      </w:r>
      <w:r w:rsidR="009F18B2" w:rsidRPr="000451A1">
        <w:t xml:space="preserve"> </w:t>
      </w:r>
      <w:r w:rsidRPr="000451A1">
        <w:t>ustawy z</w:t>
      </w:r>
      <w:r w:rsidR="009F18B2" w:rsidRPr="000451A1">
        <w:t xml:space="preserve"> </w:t>
      </w:r>
      <w:r w:rsidRPr="000451A1">
        <w:t>dnia 24</w:t>
      </w:r>
      <w:r w:rsidR="009F18B2" w:rsidRPr="000451A1">
        <w:t xml:space="preserve"> </w:t>
      </w:r>
      <w:r w:rsidRPr="000451A1">
        <w:t>sierpnia 1991</w:t>
      </w:r>
      <w:r w:rsidR="00CF5B80">
        <w:t> </w:t>
      </w:r>
      <w:r w:rsidRPr="000451A1">
        <w:t>r. o</w:t>
      </w:r>
      <w:r w:rsidR="009F18B2" w:rsidRPr="000451A1">
        <w:t xml:space="preserve"> </w:t>
      </w:r>
      <w:r w:rsidRPr="000451A1">
        <w:t>ochronie przeciwpożarowej.</w:t>
      </w:r>
    </w:p>
    <w:p w14:paraId="453ED895" w14:textId="5BAADDFA" w:rsidR="009A794F" w:rsidRPr="000451A1" w:rsidRDefault="009A794F" w:rsidP="00171276">
      <w:pPr>
        <w:pStyle w:val="ZARTzmartartykuempunktem"/>
      </w:pPr>
      <w:r w:rsidRPr="000451A1">
        <w:lastRenderedPageBreak/>
        <w:t>Art.</w:t>
      </w:r>
      <w:r w:rsidR="00E363F2" w:rsidRPr="000451A1">
        <w:t xml:space="preserve"> </w:t>
      </w:r>
      <w:r w:rsidRPr="000451A1">
        <w:t>124q.</w:t>
      </w:r>
      <w:r w:rsidR="009F18B2" w:rsidRPr="000451A1">
        <w:t xml:space="preserve"> </w:t>
      </w:r>
      <w:r w:rsidRPr="000451A1">
        <w:t>1.</w:t>
      </w:r>
      <w:r w:rsidR="009F18B2" w:rsidRPr="000451A1">
        <w:t xml:space="preserve"> </w:t>
      </w:r>
      <w:r w:rsidRPr="000451A1">
        <w:t>Opiekunem psa służbowego wycofanego z</w:t>
      </w:r>
      <w:r w:rsidR="009F18B2" w:rsidRPr="000451A1">
        <w:t xml:space="preserve"> </w:t>
      </w:r>
      <w:r w:rsidRPr="000451A1">
        <w:t>użycia w</w:t>
      </w:r>
      <w:r w:rsidR="009F18B2" w:rsidRPr="000451A1">
        <w:t xml:space="preserve"> </w:t>
      </w:r>
      <w:r w:rsidRPr="000451A1">
        <w:t>pierwszej kolejności może być dotychczasowy opiekun tego zwierzęcia, jeżeli złoży pisemną deklarację woli sprawowania opieki.</w:t>
      </w:r>
    </w:p>
    <w:p w14:paraId="1707B063" w14:textId="72C9F9AE" w:rsidR="009A794F" w:rsidRPr="000451A1" w:rsidRDefault="009A794F" w:rsidP="009A794F">
      <w:pPr>
        <w:pStyle w:val="ZUSTzmustartykuempunktem"/>
      </w:pPr>
      <w:r w:rsidRPr="000451A1">
        <w:t>2.</w:t>
      </w:r>
      <w:r w:rsidR="009F18B2" w:rsidRPr="000451A1">
        <w:t xml:space="preserve"> </w:t>
      </w:r>
      <w:r w:rsidRPr="000451A1">
        <w:t>W</w:t>
      </w:r>
      <w:r w:rsidR="009F18B2" w:rsidRPr="000451A1">
        <w:t xml:space="preserve"> </w:t>
      </w:r>
      <w:r w:rsidRPr="000451A1">
        <w:t>następnej kolejności opiekunem psa służbowego wycofanego z</w:t>
      </w:r>
      <w:r w:rsidR="009F18B2" w:rsidRPr="000451A1">
        <w:t xml:space="preserve"> </w:t>
      </w:r>
      <w:r w:rsidRPr="000451A1">
        <w:t>użycia może być inny opiekun psa służbowego, jeżeli złoży pisemną deklarację woli sprawowania opieki.</w:t>
      </w:r>
    </w:p>
    <w:p w14:paraId="1D067ACB" w14:textId="6DBEC8EE" w:rsidR="009A794F" w:rsidRPr="000451A1" w:rsidRDefault="009A794F" w:rsidP="009A794F">
      <w:pPr>
        <w:pStyle w:val="ZUSTzmustartykuempunktem"/>
      </w:pPr>
      <w:r w:rsidRPr="000451A1">
        <w:t>3.</w:t>
      </w:r>
      <w:r w:rsidR="009F18B2" w:rsidRPr="000451A1">
        <w:t xml:space="preserve"> </w:t>
      </w:r>
      <w:r w:rsidRPr="000451A1">
        <w:t>Jeżeli pies służbowy wycofany z</w:t>
      </w:r>
      <w:r w:rsidR="009F18B2" w:rsidRPr="000451A1">
        <w:t xml:space="preserve"> </w:t>
      </w:r>
      <w:r w:rsidRPr="000451A1">
        <w:t>użycia nie zostanie powierzony opiekunowi, o</w:t>
      </w:r>
      <w:r w:rsidR="00CF5B80">
        <w:t> </w:t>
      </w:r>
      <w:r w:rsidRPr="000451A1">
        <w:t>którym mowa w</w:t>
      </w:r>
      <w:r w:rsidR="009F18B2" w:rsidRPr="000451A1">
        <w:t xml:space="preserve"> </w:t>
      </w:r>
      <w:r w:rsidRPr="000451A1">
        <w:t>ust.</w:t>
      </w:r>
      <w:r w:rsidR="009F18B2" w:rsidRPr="000451A1">
        <w:t xml:space="preserve"> </w:t>
      </w:r>
      <w:r w:rsidRPr="000451A1">
        <w:t>1 albo 2, zwierzę można powierzyć innemu strażakowi, emerytowanemu strażakowi lub strażakowi zwolnionemu ze służby, który ma ustalone prawo do policyjnej renty inwalidzkiej w</w:t>
      </w:r>
      <w:r w:rsidR="009F18B2" w:rsidRPr="000451A1">
        <w:t xml:space="preserve"> </w:t>
      </w:r>
      <w:r w:rsidRPr="000451A1">
        <w:t>rozumieniu ustawy z</w:t>
      </w:r>
      <w:r w:rsidR="009F18B2" w:rsidRPr="000451A1">
        <w:t xml:space="preserve"> </w:t>
      </w:r>
      <w:r w:rsidRPr="000451A1">
        <w:t>dnia 18</w:t>
      </w:r>
      <w:r w:rsidR="009F18B2" w:rsidRPr="000451A1">
        <w:t xml:space="preserve"> </w:t>
      </w:r>
      <w:r w:rsidRPr="000451A1">
        <w:t>lutego 1994</w:t>
      </w:r>
      <w:r w:rsidR="00CF5B80">
        <w:t> </w:t>
      </w:r>
      <w:r w:rsidRPr="000451A1">
        <w:t>r. o</w:t>
      </w:r>
      <w:r w:rsidR="00CF5B80">
        <w:t> </w:t>
      </w:r>
      <w:r w:rsidRPr="000451A1">
        <w:t xml:space="preserve">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w:t>
      </w:r>
      <w:r w:rsidR="00CF5B80">
        <w:br/>
      </w:r>
      <w:r w:rsidRPr="000451A1">
        <w:t>Celno</w:t>
      </w:r>
      <w:r w:rsidR="00E363F2" w:rsidRPr="000451A1">
        <w:t>-</w:t>
      </w:r>
      <w:r w:rsidRPr="000451A1">
        <w:t>Skarbowej i</w:t>
      </w:r>
      <w:r w:rsidR="009F18B2" w:rsidRPr="000451A1">
        <w:t xml:space="preserve"> </w:t>
      </w:r>
      <w:r w:rsidRPr="000451A1">
        <w:t>Służby Więziennej oraz ich rodzin, jeżeli złoży pisemną deklarację woli sprawowania opieki oraz posiada wiedzę i</w:t>
      </w:r>
      <w:r w:rsidR="009F18B2" w:rsidRPr="000451A1">
        <w:t xml:space="preserve"> </w:t>
      </w:r>
      <w:r w:rsidRPr="000451A1">
        <w:t>umiejętności w</w:t>
      </w:r>
      <w:r w:rsidR="009F18B2" w:rsidRPr="000451A1">
        <w:t xml:space="preserve"> </w:t>
      </w:r>
      <w:r w:rsidRPr="000451A1">
        <w:t>zakresie opieki nad psem.</w:t>
      </w:r>
    </w:p>
    <w:p w14:paraId="1CA17366" w14:textId="38B6235E" w:rsidR="009A794F" w:rsidRPr="000451A1" w:rsidRDefault="009A794F" w:rsidP="009A794F">
      <w:pPr>
        <w:pStyle w:val="ZUSTzmustartykuempunktem"/>
      </w:pPr>
      <w:r w:rsidRPr="000451A1">
        <w:t>4.</w:t>
      </w:r>
      <w:r w:rsidR="009F18B2" w:rsidRPr="000451A1">
        <w:t xml:space="preserve"> </w:t>
      </w:r>
      <w:r w:rsidRPr="000451A1">
        <w:t>W</w:t>
      </w:r>
      <w:r w:rsidR="009F18B2" w:rsidRPr="000451A1">
        <w:t xml:space="preserve"> </w:t>
      </w:r>
      <w:r w:rsidRPr="000451A1">
        <w:t>przypadku zgłoszenia większej liczby kandydatów na opiekuna psa służbowego wycofanego z</w:t>
      </w:r>
      <w:r w:rsidR="009F18B2" w:rsidRPr="000451A1">
        <w:t xml:space="preserve"> </w:t>
      </w:r>
      <w:r w:rsidRPr="000451A1">
        <w:t>użycia, o których mowa w ust. 3, kierownik jednostki organizacyjnej Państwowej Straży Pożarnej, na której stanie znajduje się zwierzę, przeprowadza postępowanie rekrutacyjne.</w:t>
      </w:r>
    </w:p>
    <w:p w14:paraId="78D4C5A0" w14:textId="765355B6" w:rsidR="009A794F" w:rsidRPr="000451A1" w:rsidRDefault="009A794F" w:rsidP="009A794F">
      <w:pPr>
        <w:pStyle w:val="ZUSTzmustartykuempunktem"/>
      </w:pPr>
      <w:r w:rsidRPr="000451A1">
        <w:t>5.</w:t>
      </w:r>
      <w:r w:rsidR="009F18B2" w:rsidRPr="000451A1">
        <w:t xml:space="preserve"> </w:t>
      </w:r>
      <w:r w:rsidRPr="000451A1">
        <w:t>Rekrutacji w</w:t>
      </w:r>
      <w:r w:rsidR="009F18B2" w:rsidRPr="000451A1">
        <w:t xml:space="preserve"> </w:t>
      </w:r>
      <w:r w:rsidRPr="000451A1">
        <w:t>pierwszej kolejności</w:t>
      </w:r>
      <w:r w:rsidR="009F18B2" w:rsidRPr="000451A1">
        <w:t xml:space="preserve"> </w:t>
      </w:r>
      <w:r w:rsidRPr="000451A1">
        <w:t>są poddawane osoby, które zamieszkują na terenie działania jednostki organizacyjnej Państwowej Straży Pożarnej, na której stanie znajduje się pies służbowy wycofany z</w:t>
      </w:r>
      <w:r w:rsidR="009F18B2" w:rsidRPr="000451A1">
        <w:t xml:space="preserve"> </w:t>
      </w:r>
      <w:r w:rsidRPr="000451A1">
        <w:t>użycia.</w:t>
      </w:r>
    </w:p>
    <w:p w14:paraId="15AE8676" w14:textId="1FF15288" w:rsidR="009A794F" w:rsidRPr="000451A1" w:rsidRDefault="009A794F" w:rsidP="009A794F">
      <w:pPr>
        <w:pStyle w:val="ZUSTzmustartykuempunktem"/>
      </w:pPr>
      <w:r w:rsidRPr="000451A1">
        <w:t>6.</w:t>
      </w:r>
      <w:r w:rsidR="009F18B2" w:rsidRPr="000451A1">
        <w:t xml:space="preserve"> </w:t>
      </w:r>
      <w:r w:rsidRPr="000451A1">
        <w:t>W</w:t>
      </w:r>
      <w:r w:rsidR="009F18B2" w:rsidRPr="000451A1">
        <w:t xml:space="preserve"> </w:t>
      </w:r>
      <w:r w:rsidRPr="000451A1">
        <w:t>przypadku śmierci opiekuna psa służbowego wycofanego z</w:t>
      </w:r>
      <w:r w:rsidR="009F18B2" w:rsidRPr="000451A1">
        <w:t xml:space="preserve"> </w:t>
      </w:r>
      <w:r w:rsidRPr="000451A1">
        <w:t>użycia, opiekunem tego zwierzęcia w</w:t>
      </w:r>
      <w:r w:rsidR="00E363F2" w:rsidRPr="000451A1">
        <w:t xml:space="preserve"> </w:t>
      </w:r>
      <w:r w:rsidRPr="000451A1">
        <w:t>pierwszej kolejności może zostać członek rodziny zmarłego opiekuna, który prowadził z</w:t>
      </w:r>
      <w:r w:rsidR="00E363F2" w:rsidRPr="000451A1">
        <w:t xml:space="preserve"> </w:t>
      </w:r>
      <w:r w:rsidRPr="000451A1">
        <w:t>tym opiekunem wspólne gospodarstwo domowe, jeżeli złoży pisemną deklarację woli sprawowania opieki. Przepisy ust. 2 i 3 stosuje się odpowiednio.</w:t>
      </w:r>
    </w:p>
    <w:p w14:paraId="63690FBE" w14:textId="1174DE7C" w:rsidR="009A794F" w:rsidRPr="000451A1" w:rsidRDefault="009A794F" w:rsidP="009A794F">
      <w:pPr>
        <w:pStyle w:val="ZUSTzmustartykuempunktem"/>
      </w:pPr>
      <w:r w:rsidRPr="000451A1">
        <w:t>7.</w:t>
      </w:r>
      <w:r w:rsidR="00E363F2" w:rsidRPr="000451A1">
        <w:t xml:space="preserve"> </w:t>
      </w:r>
      <w:r w:rsidRPr="000451A1">
        <w:t>W</w:t>
      </w:r>
      <w:r w:rsidR="00E363F2" w:rsidRPr="000451A1">
        <w:t xml:space="preserve"> </w:t>
      </w:r>
      <w:r w:rsidRPr="000451A1">
        <w:t>przypadku gdy pies służbowy wycofany z</w:t>
      </w:r>
      <w:r w:rsidR="00E363F2" w:rsidRPr="000451A1">
        <w:t xml:space="preserve"> </w:t>
      </w:r>
      <w:r w:rsidRPr="000451A1">
        <w:t>użycia nie zostanie powierzony osobom, o</w:t>
      </w:r>
      <w:r w:rsidR="00E363F2" w:rsidRPr="000451A1">
        <w:t xml:space="preserve"> </w:t>
      </w:r>
      <w:r w:rsidRPr="000451A1">
        <w:t>których mowa w</w:t>
      </w:r>
      <w:r w:rsidR="00E363F2" w:rsidRPr="000451A1">
        <w:t xml:space="preserve"> </w:t>
      </w:r>
      <w:r w:rsidRPr="000451A1">
        <w:t>ust.</w:t>
      </w:r>
      <w:r w:rsidR="00E363F2" w:rsidRPr="000451A1">
        <w:t xml:space="preserve"> </w:t>
      </w:r>
      <w:r w:rsidRPr="000451A1">
        <w:t>1–3 i</w:t>
      </w:r>
      <w:r w:rsidR="00E363F2" w:rsidRPr="000451A1">
        <w:t xml:space="preserve"> </w:t>
      </w:r>
      <w:r w:rsidRPr="000451A1">
        <w:t>6, opiekę nad zwierzęciem sprawuje jednostka organizacyjna Państwowej Straży Pożarnej, na której stanie znajduje się zwierzę</w:t>
      </w:r>
      <w:r w:rsidR="00940F4A">
        <w:t>,</w:t>
      </w:r>
      <w:r w:rsidRPr="000451A1">
        <w:t xml:space="preserve"> albo jednostka organizacyjna Państwowej Straży Pożarnej wskazana przez Komendanta Głównego Państwowej Straży Pożarnej.</w:t>
      </w:r>
    </w:p>
    <w:p w14:paraId="508DD2AD" w14:textId="53ADE85F" w:rsidR="009A794F" w:rsidRPr="000451A1" w:rsidRDefault="009A794F" w:rsidP="009A794F">
      <w:pPr>
        <w:pStyle w:val="ZUSTzmustartykuempunktem"/>
      </w:pPr>
      <w:r w:rsidRPr="000451A1">
        <w:lastRenderedPageBreak/>
        <w:t>8.</w:t>
      </w:r>
      <w:r w:rsidR="00E363F2" w:rsidRPr="000451A1">
        <w:t xml:space="preserve"> </w:t>
      </w:r>
      <w:r w:rsidRPr="000451A1">
        <w:t>Kierownik jednostki organizacyjnej Państwowej Straży Pożarnej, na której stanie znajduje się zwierzę</w:t>
      </w:r>
      <w:r w:rsidR="00940F4A">
        <w:t>,</w:t>
      </w:r>
      <w:r w:rsidRPr="000451A1">
        <w:t xml:space="preserve"> albo </w:t>
      </w:r>
      <w:r w:rsidRPr="000206ED">
        <w:t>kierownik jednostki organizacyjnej Państwowej Straży Pożarnej wskazanej przez Komendanta Głównego Państwowej Straży Pożarnej</w:t>
      </w:r>
      <w:r w:rsidR="00940F4A" w:rsidRPr="000206ED">
        <w:t xml:space="preserve"> </w:t>
      </w:r>
      <w:r w:rsidRPr="000206ED">
        <w:t>wyznacza opiekuna psa służbowego wycofanego z</w:t>
      </w:r>
      <w:r w:rsidR="009F18B2" w:rsidRPr="000206ED">
        <w:t xml:space="preserve"> </w:t>
      </w:r>
      <w:r w:rsidRPr="000206ED">
        <w:t>użycia.</w:t>
      </w:r>
    </w:p>
    <w:p w14:paraId="6BD80AD7" w14:textId="51B867A4" w:rsidR="009A794F" w:rsidRPr="000451A1" w:rsidRDefault="009A794F" w:rsidP="009A794F">
      <w:pPr>
        <w:pStyle w:val="ZUSTzmustartykuempunktem"/>
      </w:pPr>
      <w:r w:rsidRPr="000451A1">
        <w:t>9.</w:t>
      </w:r>
      <w:r w:rsidR="009F18B2" w:rsidRPr="000451A1">
        <w:t xml:space="preserve"> </w:t>
      </w:r>
      <w:r w:rsidRPr="000451A1">
        <w:t>Kierownik jednostki organizacyjnej Państwowej Straży Pożarnej, na której stanie znajduje się zwierzę</w:t>
      </w:r>
      <w:r w:rsidR="000206ED">
        <w:t>,</w:t>
      </w:r>
      <w:r w:rsidRPr="000451A1">
        <w:t xml:space="preserve"> albo kierownik jednostki organizacyjnej Państwowej Straży Pożarnej wskazanej przez Komendanta Głównego Państwowej Straży Pożarnej może powierzyć opiekę nad psem służbowym wycofanym z</w:t>
      </w:r>
      <w:r w:rsidR="009F18B2" w:rsidRPr="000451A1">
        <w:t xml:space="preserve"> </w:t>
      </w:r>
      <w:r w:rsidRPr="000451A1">
        <w:t>użycia organizacji społecznej, której statutowym celem działania jest ochrona zwierząt.</w:t>
      </w:r>
    </w:p>
    <w:p w14:paraId="5A24CBB2" w14:textId="718F409D" w:rsidR="009A794F" w:rsidRPr="000451A1" w:rsidRDefault="009A794F" w:rsidP="009A794F">
      <w:pPr>
        <w:pStyle w:val="ZUSTzmustartykuempunktem"/>
      </w:pPr>
      <w:r w:rsidRPr="000451A1">
        <w:t>10.</w:t>
      </w:r>
      <w:r w:rsidR="009F18B2" w:rsidRPr="000451A1">
        <w:t xml:space="preserve"> </w:t>
      </w:r>
      <w:r w:rsidRPr="000451A1">
        <w:t>Opiekunem psa służbowego wycofanego z użycia nie może zostać osoba, która w następstwie swojego zawinionego działania przyczyniła się do wycofania z użycia psa służbowego.</w:t>
      </w:r>
    </w:p>
    <w:p w14:paraId="50A75397" w14:textId="50961215" w:rsidR="009A794F" w:rsidRPr="000451A1" w:rsidRDefault="009A794F" w:rsidP="009A794F">
      <w:pPr>
        <w:pStyle w:val="ZUSTzmustartykuempunktem"/>
      </w:pPr>
      <w:r w:rsidRPr="000451A1">
        <w:t>11.</w:t>
      </w:r>
      <w:r w:rsidR="009F18B2" w:rsidRPr="000451A1">
        <w:t xml:space="preserve"> </w:t>
      </w:r>
      <w:r w:rsidRPr="000451A1">
        <w:t>Opiekunem psa służbowego wycofanego z użycia nie może zostać opiekun, któremu odebrano zwierzę z powodów, o których mowa w art. 124y ust. 1 pkt 1 lub 2. Do organizacji, o której mowa w ust. 9, zdanie 1 stosuje się odpowiednio.</w:t>
      </w:r>
    </w:p>
    <w:p w14:paraId="3E3E9F39" w14:textId="5F99B59A" w:rsidR="009A794F" w:rsidRPr="000451A1" w:rsidRDefault="009A794F" w:rsidP="009A794F">
      <w:pPr>
        <w:pStyle w:val="ZARTzmartartykuempunktem"/>
      </w:pPr>
      <w:r w:rsidRPr="000451A1">
        <w:t>Art.</w:t>
      </w:r>
      <w:r w:rsidR="00E363F2" w:rsidRPr="000451A1">
        <w:t xml:space="preserve"> </w:t>
      </w:r>
      <w:r w:rsidRPr="000451A1">
        <w:t>124r.</w:t>
      </w:r>
      <w:r w:rsidR="009F18B2" w:rsidRPr="000451A1">
        <w:t xml:space="preserve"> </w:t>
      </w:r>
      <w:r w:rsidRPr="000451A1">
        <w:t>Opiekun psa służbowego, opiekun psa służbowego wycofanego z</w:t>
      </w:r>
      <w:r w:rsidR="009F18B2" w:rsidRPr="000451A1">
        <w:t xml:space="preserve"> </w:t>
      </w:r>
      <w:r w:rsidRPr="000451A1">
        <w:t>użycia, opiekun psa kontraktowego, opiekun 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w:t>
      </w:r>
      <w:r w:rsidR="000206ED">
        <w:t>,</w:t>
      </w:r>
      <w:r w:rsidRPr="000451A1">
        <w:t xml:space="preserve"> oraz organizacja,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124q ust.</w:t>
      </w:r>
      <w:r w:rsidR="009F18B2" w:rsidRPr="000451A1">
        <w:t xml:space="preserve"> </w:t>
      </w:r>
      <w:r w:rsidRPr="000451A1">
        <w:t xml:space="preserve">9, zapewniają jego prawidłowe </w:t>
      </w:r>
      <w:r w:rsidRPr="000206ED">
        <w:t>utrzymanie obejmujące w</w:t>
      </w:r>
      <w:r w:rsidR="009F18B2" w:rsidRPr="000206ED">
        <w:t xml:space="preserve"> </w:t>
      </w:r>
      <w:r w:rsidRPr="000206ED">
        <w:t>szczególności</w:t>
      </w:r>
      <w:r w:rsidRPr="000451A1">
        <w:t>:</w:t>
      </w:r>
    </w:p>
    <w:p w14:paraId="036F1F9C" w14:textId="34BEFF3E" w:rsidR="009A794F" w:rsidRPr="000451A1" w:rsidRDefault="009A794F" w:rsidP="009A794F">
      <w:pPr>
        <w:pStyle w:val="ZPKTzmpktartykuempunktem"/>
      </w:pPr>
      <w:r w:rsidRPr="000451A1">
        <w:t>1)</w:t>
      </w:r>
      <w:r w:rsidRPr="000451A1">
        <w:tab/>
        <w:t>racjonalne żywienie oraz</w:t>
      </w:r>
      <w:r w:rsidR="009F18B2" w:rsidRPr="000451A1">
        <w:t xml:space="preserve"> </w:t>
      </w:r>
      <w:r w:rsidRPr="000451A1">
        <w:t>stały dostęp do czystej i</w:t>
      </w:r>
      <w:r w:rsidR="009F18B2" w:rsidRPr="000451A1">
        <w:t xml:space="preserve"> </w:t>
      </w:r>
      <w:r w:rsidRPr="000451A1">
        <w:t>świeżej wody;</w:t>
      </w:r>
    </w:p>
    <w:p w14:paraId="591C453D" w14:textId="7CAA28EB" w:rsidR="009A794F" w:rsidRPr="000451A1" w:rsidRDefault="009A794F" w:rsidP="009A794F">
      <w:pPr>
        <w:pStyle w:val="ZPKTzmpktartykuempunktem"/>
      </w:pPr>
      <w:r w:rsidRPr="000451A1">
        <w:t>2)</w:t>
      </w:r>
      <w:r w:rsidRPr="000451A1">
        <w:tab/>
        <w:t>dbanie o</w:t>
      </w:r>
      <w:r w:rsidR="009F18B2" w:rsidRPr="000451A1">
        <w:t xml:space="preserve"> </w:t>
      </w:r>
      <w:r w:rsidRPr="000451A1">
        <w:t>stan zdrowia i</w:t>
      </w:r>
      <w:r w:rsidR="009F18B2" w:rsidRPr="000451A1">
        <w:t xml:space="preserve"> </w:t>
      </w:r>
      <w:r w:rsidRPr="000451A1">
        <w:t>kondycję, w</w:t>
      </w:r>
      <w:r w:rsidR="009F18B2" w:rsidRPr="000451A1">
        <w:t xml:space="preserve"> </w:t>
      </w:r>
      <w:r w:rsidRPr="000451A1">
        <w:t>tym poddawanie terminowym szczepieniom i</w:t>
      </w:r>
      <w:r w:rsidR="00CF5B80">
        <w:t> </w:t>
      </w:r>
      <w:r w:rsidRPr="000451A1">
        <w:t>zabiegom profilaktycznym oraz zapewnienie możliwości codziennego ruchu;</w:t>
      </w:r>
    </w:p>
    <w:p w14:paraId="2C991D63" w14:textId="26C244B2" w:rsidR="009A794F" w:rsidRPr="000451A1" w:rsidRDefault="009A794F" w:rsidP="009A794F">
      <w:pPr>
        <w:pStyle w:val="ZPKTzmpktartykuempunktem"/>
      </w:pPr>
      <w:r w:rsidRPr="000451A1">
        <w:t>3)</w:t>
      </w:r>
      <w:r w:rsidRPr="000451A1">
        <w:tab/>
        <w:t>pielęgnację i</w:t>
      </w:r>
      <w:r w:rsidR="009F18B2" w:rsidRPr="000451A1">
        <w:t xml:space="preserve"> </w:t>
      </w:r>
      <w:r w:rsidRPr="000451A1">
        <w:t>utrzymanie w</w:t>
      </w:r>
      <w:r w:rsidR="009F18B2" w:rsidRPr="000451A1">
        <w:t xml:space="preserve"> </w:t>
      </w:r>
      <w:r w:rsidRPr="000451A1">
        <w:t>czystości;</w:t>
      </w:r>
    </w:p>
    <w:p w14:paraId="09092BD8" w14:textId="3ABC190C" w:rsidR="009A794F" w:rsidRPr="000451A1" w:rsidRDefault="009A794F" w:rsidP="009A794F">
      <w:pPr>
        <w:pStyle w:val="ZPKTzmpktartykuempunktem"/>
      </w:pPr>
      <w:r w:rsidRPr="000451A1">
        <w:t>4)</w:t>
      </w:r>
      <w:r w:rsidRPr="000451A1">
        <w:tab/>
        <w:t>warunki utrzymania dostosowane do potrzeb biologicznych.</w:t>
      </w:r>
    </w:p>
    <w:p w14:paraId="3FE3BEE2" w14:textId="24F92CD6" w:rsidR="009A794F" w:rsidRPr="000451A1" w:rsidRDefault="009A794F" w:rsidP="009A794F">
      <w:pPr>
        <w:pStyle w:val="ZARTzmartartykuempunktem"/>
      </w:pPr>
      <w:r w:rsidRPr="000451A1">
        <w:t>Art.</w:t>
      </w:r>
      <w:r w:rsidR="00E363F2" w:rsidRPr="000451A1">
        <w:t xml:space="preserve"> </w:t>
      </w:r>
      <w:r w:rsidRPr="000451A1">
        <w:t>124s.</w:t>
      </w:r>
      <w:r w:rsidR="009F18B2" w:rsidRPr="000451A1">
        <w:t xml:space="preserve"> </w:t>
      </w:r>
      <w:r w:rsidRPr="000451A1">
        <w:t>1.</w:t>
      </w:r>
      <w:r w:rsidR="009F18B2" w:rsidRPr="000451A1">
        <w:t xml:space="preserve"> </w:t>
      </w:r>
      <w:r w:rsidRPr="000451A1">
        <w:t>Żywienie psa służbowego, psa służbowego wycofanego z</w:t>
      </w:r>
      <w:r w:rsidR="009F18B2" w:rsidRPr="000451A1">
        <w:t xml:space="preserve"> </w:t>
      </w:r>
      <w:r w:rsidRPr="000451A1">
        <w:t>użycia, psa kontraktowego i</w:t>
      </w:r>
      <w:r w:rsidR="009F18B2" w:rsidRPr="000451A1">
        <w:t xml:space="preserve"> </w:t>
      </w:r>
      <w:r w:rsidRPr="000451A1">
        <w:t>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 jest dostosowane do potrzeb jego organizmu, wagi, wieku, stanu zdrowia, warunków klimatycznych, funkcji fizjologicznych oraz wysiłku fizycznego lub wskazań lekarza weterynarii.</w:t>
      </w:r>
    </w:p>
    <w:p w14:paraId="1F1EAD89" w14:textId="2A6CE455" w:rsidR="009A794F" w:rsidRPr="000451A1" w:rsidRDefault="009A794F" w:rsidP="009A794F">
      <w:pPr>
        <w:pStyle w:val="ZUSTzmustartykuempunktem"/>
      </w:pPr>
      <w:r w:rsidRPr="000451A1">
        <w:t>2.</w:t>
      </w:r>
      <w:r w:rsidR="009F18B2" w:rsidRPr="000451A1">
        <w:t xml:space="preserve"> </w:t>
      </w:r>
      <w:r w:rsidRPr="000451A1">
        <w:t>Żywienie psa służbowego, psa służbowego wycofanego z</w:t>
      </w:r>
      <w:r w:rsidR="009F18B2" w:rsidRPr="000451A1">
        <w:t xml:space="preserve"> </w:t>
      </w:r>
      <w:r w:rsidRPr="000451A1">
        <w:t>użycia, psa kontraktowego i</w:t>
      </w:r>
      <w:r w:rsidR="009F18B2" w:rsidRPr="000451A1">
        <w:t xml:space="preserve"> </w:t>
      </w:r>
      <w:r w:rsidRPr="000451A1">
        <w:t>psa kontraktowego wycofanego z</w:t>
      </w:r>
      <w:r w:rsidR="009F18B2" w:rsidRPr="000451A1">
        <w:t xml:space="preserve"> </w:t>
      </w:r>
      <w:r w:rsidRPr="000451A1">
        <w:t xml:space="preserve">użycia, który przez okres co najmniej </w:t>
      </w:r>
      <w:r w:rsidRPr="000451A1">
        <w:lastRenderedPageBreak/>
        <w:t>pięciu lat trwania kontraktu był używany w</w:t>
      </w:r>
      <w:r w:rsidR="009F18B2" w:rsidRPr="000451A1">
        <w:t xml:space="preserve"> </w:t>
      </w:r>
      <w:r w:rsidRPr="000451A1">
        <w:t>Państwowej Straży Pożarnej, odbywa się na podstawie normy wyżywienia, którą stanowi dobowa ilość karmy i</w:t>
      </w:r>
      <w:r w:rsidR="009F18B2" w:rsidRPr="000451A1">
        <w:t xml:space="preserve"> </w:t>
      </w:r>
      <w:r w:rsidRPr="000451A1">
        <w:t>artykułów spożywczych niezbędnych do prawidłowego żywienia jednego psa. W</w:t>
      </w:r>
      <w:r w:rsidR="009F18B2" w:rsidRPr="000451A1">
        <w:t xml:space="preserve"> </w:t>
      </w:r>
      <w:r w:rsidRPr="000451A1">
        <w:t>przypadku wycofania z</w:t>
      </w:r>
      <w:r w:rsidR="009F18B2" w:rsidRPr="000451A1">
        <w:t xml:space="preserve"> </w:t>
      </w:r>
      <w:r w:rsidRPr="000451A1">
        <w:t>użycia psa służbowego lub wycofania z użycia psa kontraktowego, który przez okres co najmniej pięciu lat trwania kontraktu był używany w</w:t>
      </w:r>
      <w:r w:rsidR="009F18B2" w:rsidRPr="000451A1">
        <w:t xml:space="preserve"> </w:t>
      </w:r>
      <w:r w:rsidRPr="000451A1">
        <w:t>Państwowej Straży Pożarnej, norma ta jest zmniejszana w</w:t>
      </w:r>
      <w:r w:rsidR="009F18B2" w:rsidRPr="000451A1">
        <w:t xml:space="preserve"> </w:t>
      </w:r>
      <w:r w:rsidRPr="000451A1">
        <w:t>związku ze zmniejszonym wysiłkiem fizycznym zwierzęcia.</w:t>
      </w:r>
    </w:p>
    <w:p w14:paraId="76F4148B" w14:textId="4738C3DE" w:rsidR="009A794F" w:rsidRPr="000451A1" w:rsidRDefault="009A794F" w:rsidP="00171276">
      <w:pPr>
        <w:pStyle w:val="ZUSTzmustartykuempunktem"/>
      </w:pPr>
      <w:r w:rsidRPr="000451A1">
        <w:t>3.</w:t>
      </w:r>
      <w:r w:rsidR="009F18B2" w:rsidRPr="000451A1">
        <w:t xml:space="preserve"> </w:t>
      </w:r>
      <w:r w:rsidRPr="000451A1">
        <w:t>W</w:t>
      </w:r>
      <w:r w:rsidR="009F18B2" w:rsidRPr="000451A1">
        <w:t xml:space="preserve"> </w:t>
      </w:r>
      <w:r w:rsidRPr="000451A1">
        <w:t>przypadku stwierdzenia przez lekarza weterynarii konieczności zastosowania w</w:t>
      </w:r>
      <w:r w:rsidR="009F18B2" w:rsidRPr="000451A1">
        <w:t xml:space="preserve"> </w:t>
      </w:r>
      <w:r w:rsidRPr="000451A1">
        <w:t>żywieniu psa służbowego, psa służbowego wycofanego z</w:t>
      </w:r>
      <w:r w:rsidR="009F18B2" w:rsidRPr="000451A1">
        <w:t xml:space="preserve"> </w:t>
      </w:r>
      <w:r w:rsidRPr="000451A1">
        <w:t>użycia, psa kontraktowego lub 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 xml:space="preserve">Państwowej Straży Pożarnej, diety lub karmy </w:t>
      </w:r>
      <w:r w:rsidRPr="00D43D74">
        <w:t>leczniczej norma, o</w:t>
      </w:r>
      <w:r w:rsidR="009F18B2" w:rsidRPr="00D43D74">
        <w:t xml:space="preserve"> </w:t>
      </w:r>
      <w:r w:rsidRPr="00D43D74">
        <w:t>której mowa w</w:t>
      </w:r>
      <w:r w:rsidR="009F18B2" w:rsidRPr="00D43D74">
        <w:t xml:space="preserve"> </w:t>
      </w:r>
      <w:r w:rsidRPr="00D43D74">
        <w:t>ust.</w:t>
      </w:r>
      <w:r w:rsidR="009F18B2" w:rsidRPr="00D43D74">
        <w:t xml:space="preserve"> </w:t>
      </w:r>
      <w:r w:rsidRPr="00D43D74">
        <w:t>2,</w:t>
      </w:r>
      <w:r w:rsidR="009F18B2" w:rsidRPr="00D43D74">
        <w:t xml:space="preserve"> </w:t>
      </w:r>
      <w:r w:rsidRPr="00D43D74">
        <w:t>może zostać podwyższona.</w:t>
      </w:r>
    </w:p>
    <w:p w14:paraId="0CC5060B" w14:textId="043FD482" w:rsidR="009A794F" w:rsidRPr="000451A1" w:rsidRDefault="009A794F" w:rsidP="00171276">
      <w:pPr>
        <w:pStyle w:val="ZUSTzmustartykuempunktem"/>
      </w:pPr>
      <w:r w:rsidRPr="000451A1">
        <w:t>4.</w:t>
      </w:r>
      <w:r w:rsidR="009F18B2" w:rsidRPr="000451A1">
        <w:t xml:space="preserve"> </w:t>
      </w:r>
      <w:r w:rsidRPr="000451A1">
        <w:t>Opiekun psa służbowego i</w:t>
      </w:r>
      <w:r w:rsidR="009F18B2" w:rsidRPr="000451A1">
        <w:t xml:space="preserve"> </w:t>
      </w:r>
      <w:r w:rsidRPr="000451A1">
        <w:t>opiekun psa kontraktowego otrzymują wyżywienie dla psa w</w:t>
      </w:r>
      <w:r w:rsidR="009F18B2" w:rsidRPr="000451A1">
        <w:t xml:space="preserve"> </w:t>
      </w:r>
      <w:r w:rsidRPr="000451A1">
        <w:t>naturze albo równoważnik pieniężny w</w:t>
      </w:r>
      <w:r w:rsidR="009F18B2" w:rsidRPr="000451A1">
        <w:t xml:space="preserve"> </w:t>
      </w:r>
      <w:r w:rsidRPr="000451A1">
        <w:t>formie ryczałtu z</w:t>
      </w:r>
      <w:r w:rsidR="009F18B2" w:rsidRPr="000451A1">
        <w:t xml:space="preserve"> </w:t>
      </w:r>
      <w:r w:rsidRPr="000451A1">
        <w:t>tytułu kosztów wyżywienia zwierzęcia. Ryczałt wypłaca się co miesiąc z</w:t>
      </w:r>
      <w:r w:rsidR="009F18B2" w:rsidRPr="000451A1">
        <w:t xml:space="preserve"> </w:t>
      </w:r>
      <w:r w:rsidRPr="000451A1">
        <w:t>góry.</w:t>
      </w:r>
    </w:p>
    <w:p w14:paraId="7D859D0C" w14:textId="195FDB7F" w:rsidR="009A794F" w:rsidRPr="000451A1" w:rsidRDefault="009A794F" w:rsidP="00171276">
      <w:pPr>
        <w:pStyle w:val="ZUSTzmustartykuempunktem"/>
      </w:pPr>
      <w:r w:rsidRPr="000451A1">
        <w:t>5.</w:t>
      </w:r>
      <w:r w:rsidR="009F18B2" w:rsidRPr="000451A1">
        <w:t xml:space="preserve"> </w:t>
      </w:r>
      <w:r w:rsidRPr="000451A1">
        <w:t>Opiekun psa służbowego wycofanego z</w:t>
      </w:r>
      <w:r w:rsidR="009F18B2" w:rsidRPr="000451A1">
        <w:t xml:space="preserve"> </w:t>
      </w:r>
      <w:r w:rsidRPr="000451A1">
        <w:t>użycia, opiekun 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w:t>
      </w:r>
      <w:r w:rsidR="000206ED">
        <w:t>,</w:t>
      </w:r>
      <w:r w:rsidRPr="000451A1">
        <w:t xml:space="preserve"> oraz organizacja, o</w:t>
      </w:r>
      <w:r w:rsidR="009F18B2" w:rsidRPr="000451A1">
        <w:t xml:space="preserve"> </w:t>
      </w:r>
      <w:r w:rsidRPr="000451A1">
        <w:t>której mowa w</w:t>
      </w:r>
      <w:r w:rsidR="009F18B2" w:rsidRPr="000451A1">
        <w:t xml:space="preserve"> </w:t>
      </w:r>
      <w:r w:rsidRPr="000451A1">
        <w:t>art.</w:t>
      </w:r>
      <w:r w:rsidR="00CF5B80">
        <w:t> </w:t>
      </w:r>
      <w:r w:rsidRPr="000451A1">
        <w:t>124q ust.</w:t>
      </w:r>
      <w:r w:rsidR="00CF5B80">
        <w:t> </w:t>
      </w:r>
      <w:r w:rsidRPr="000451A1">
        <w:t>9,</w:t>
      </w:r>
      <w:r w:rsidR="009F18B2" w:rsidRPr="000451A1">
        <w:t xml:space="preserve"> </w:t>
      </w:r>
      <w:r w:rsidRPr="000451A1">
        <w:t>otrzymują równoważnik pieniężny w</w:t>
      </w:r>
      <w:r w:rsidR="009F18B2" w:rsidRPr="000451A1">
        <w:t xml:space="preserve"> </w:t>
      </w:r>
      <w:r w:rsidRPr="000451A1">
        <w:t>formie ryczałtu z</w:t>
      </w:r>
      <w:r w:rsidR="009F18B2" w:rsidRPr="000451A1">
        <w:t xml:space="preserve"> </w:t>
      </w:r>
      <w:r w:rsidRPr="000451A1">
        <w:t>tytułu kosztów wyżywienia zwierzęcia. Ryczałt wypłaca się co miesiąc z</w:t>
      </w:r>
      <w:r w:rsidR="009F18B2" w:rsidRPr="000451A1">
        <w:t xml:space="preserve"> </w:t>
      </w:r>
      <w:r w:rsidRPr="000451A1">
        <w:t>góry.</w:t>
      </w:r>
    </w:p>
    <w:p w14:paraId="09E6D963" w14:textId="2CF7CAED" w:rsidR="009A794F" w:rsidRPr="000451A1" w:rsidRDefault="009A794F" w:rsidP="00171276">
      <w:pPr>
        <w:pStyle w:val="ZUSTzmustartykuempunktem"/>
      </w:pPr>
      <w:r w:rsidRPr="000451A1">
        <w:t>6.</w:t>
      </w:r>
      <w:r w:rsidR="009F18B2" w:rsidRPr="000451A1">
        <w:t xml:space="preserve"> </w:t>
      </w:r>
      <w:r w:rsidRPr="000451A1">
        <w:t>Opiekun psa służbowego, opiekun psa służbowego wycofanego z</w:t>
      </w:r>
      <w:r w:rsidR="009F18B2" w:rsidRPr="000451A1">
        <w:t xml:space="preserve"> </w:t>
      </w:r>
      <w:r w:rsidRPr="000451A1">
        <w:t>użycia, opiekun psa kontraktowego, opiekun 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w:t>
      </w:r>
      <w:r w:rsidR="000206ED">
        <w:t>,</w:t>
      </w:r>
      <w:r w:rsidRPr="000451A1">
        <w:t xml:space="preserve"> oraz organizacja,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124q ust.</w:t>
      </w:r>
      <w:r w:rsidR="009F18B2" w:rsidRPr="000451A1">
        <w:t xml:space="preserve"> </w:t>
      </w:r>
      <w:r w:rsidRPr="000451A1">
        <w:t>9,</w:t>
      </w:r>
      <w:r w:rsidR="009F18B2" w:rsidRPr="000451A1">
        <w:t xml:space="preserve"> </w:t>
      </w:r>
      <w:r w:rsidRPr="000451A1">
        <w:t>są obowiązani do proporcjonalnego zwrotu wypłaconego ryczałtu z</w:t>
      </w:r>
      <w:r w:rsidR="009F18B2" w:rsidRPr="000451A1">
        <w:t xml:space="preserve"> </w:t>
      </w:r>
      <w:r w:rsidRPr="000451A1">
        <w:t>tytułu kosztów wyżywienia zwierzęcia w</w:t>
      </w:r>
      <w:r w:rsidR="009F18B2" w:rsidRPr="000451A1">
        <w:t xml:space="preserve"> </w:t>
      </w:r>
      <w:r w:rsidRPr="000451A1">
        <w:t>przypadku:</w:t>
      </w:r>
    </w:p>
    <w:p w14:paraId="782E6089" w14:textId="4F04AC76" w:rsidR="009A794F" w:rsidRPr="000451A1" w:rsidRDefault="009A794F" w:rsidP="009A794F">
      <w:pPr>
        <w:pStyle w:val="ZPKTzmpktartykuempunktem"/>
      </w:pPr>
      <w:r w:rsidRPr="000451A1">
        <w:t>1)</w:t>
      </w:r>
      <w:r w:rsidRPr="000451A1">
        <w:tab/>
        <w:t>padnięcia albo konieczności bezzwłocznego uśmiercenia zwierzęcia na zasadach określonych w</w:t>
      </w:r>
      <w:r w:rsidR="009F18B2" w:rsidRPr="000451A1">
        <w:t xml:space="preserve"> </w:t>
      </w:r>
      <w:r w:rsidRPr="000451A1">
        <w:t>ustawie z</w:t>
      </w:r>
      <w:r w:rsidR="009F18B2" w:rsidRPr="000451A1">
        <w:t xml:space="preserve"> </w:t>
      </w:r>
      <w:r w:rsidRPr="000451A1">
        <w:t>dnia 21</w:t>
      </w:r>
      <w:r w:rsidR="009F18B2" w:rsidRPr="000451A1">
        <w:t xml:space="preserve"> </w:t>
      </w:r>
      <w:r w:rsidRPr="000451A1">
        <w:t>sierpnia 1997</w:t>
      </w:r>
      <w:r w:rsidR="009F18B2" w:rsidRPr="000451A1">
        <w:t xml:space="preserve"> </w:t>
      </w:r>
      <w:r w:rsidRPr="000451A1">
        <w:t>r. o</w:t>
      </w:r>
      <w:r w:rsidR="009F18B2" w:rsidRPr="000451A1">
        <w:t xml:space="preserve"> </w:t>
      </w:r>
      <w:r w:rsidRPr="000451A1">
        <w:t>ochronie zwierząt (Dz.</w:t>
      </w:r>
      <w:r w:rsidR="00CF5B80">
        <w:t> </w:t>
      </w:r>
      <w:r w:rsidRPr="000451A1">
        <w:t>U. z</w:t>
      </w:r>
      <w:r w:rsidR="00CF5B80">
        <w:t> </w:t>
      </w:r>
      <w:r w:rsidRPr="000451A1">
        <w:t>2020</w:t>
      </w:r>
      <w:r w:rsidR="00CF5B80">
        <w:t> </w:t>
      </w:r>
      <w:r w:rsidRPr="000451A1">
        <w:t>r. poz.</w:t>
      </w:r>
      <w:r w:rsidR="009F18B2" w:rsidRPr="000451A1">
        <w:t xml:space="preserve"> </w:t>
      </w:r>
      <w:r w:rsidRPr="000451A1">
        <w:t>638);</w:t>
      </w:r>
    </w:p>
    <w:p w14:paraId="263A631A" w14:textId="5315CB37" w:rsidR="009A794F" w:rsidRPr="000451A1" w:rsidRDefault="009A794F" w:rsidP="009A794F">
      <w:pPr>
        <w:pStyle w:val="ZPKTzmpktartykuempunktem"/>
      </w:pPr>
      <w:r w:rsidRPr="000451A1">
        <w:t>2)</w:t>
      </w:r>
      <w:r w:rsidRPr="000451A1">
        <w:tab/>
        <w:t>odebrania psa służbowego lub psa służbowego wycofanego z</w:t>
      </w:r>
      <w:r w:rsidR="009F18B2" w:rsidRPr="000451A1">
        <w:t xml:space="preserve"> </w:t>
      </w:r>
      <w:r w:rsidRPr="000451A1">
        <w:t>użycia, o</w:t>
      </w:r>
      <w:r w:rsidR="009F18B2" w:rsidRPr="000451A1">
        <w:t xml:space="preserve"> </w:t>
      </w:r>
      <w:r w:rsidRPr="000451A1">
        <w:t>którym mowa w</w:t>
      </w:r>
      <w:r w:rsidR="009F18B2" w:rsidRPr="000451A1">
        <w:t xml:space="preserve"> </w:t>
      </w:r>
      <w:r w:rsidRPr="000451A1">
        <w:t>art.</w:t>
      </w:r>
      <w:r w:rsidR="009F18B2" w:rsidRPr="000451A1">
        <w:t xml:space="preserve"> </w:t>
      </w:r>
      <w:r w:rsidRPr="000451A1">
        <w:t>124y ust.</w:t>
      </w:r>
      <w:r w:rsidR="009F18B2" w:rsidRPr="000451A1">
        <w:t xml:space="preserve"> </w:t>
      </w:r>
      <w:r w:rsidRPr="000451A1">
        <w:t>1;</w:t>
      </w:r>
    </w:p>
    <w:p w14:paraId="28F8B5B0" w14:textId="77777777" w:rsidR="009A794F" w:rsidRPr="000451A1" w:rsidRDefault="009A794F" w:rsidP="009A794F">
      <w:pPr>
        <w:pStyle w:val="ZPKTzmpktartykuempunktem"/>
      </w:pPr>
      <w:r w:rsidRPr="000451A1">
        <w:t>3)</w:t>
      </w:r>
      <w:r w:rsidRPr="000451A1">
        <w:tab/>
        <w:t>utraty lub zaginięcia zwierzęcia;</w:t>
      </w:r>
    </w:p>
    <w:p w14:paraId="685EE139" w14:textId="77777777" w:rsidR="009A794F" w:rsidRPr="000451A1" w:rsidRDefault="009A794F" w:rsidP="009A794F">
      <w:pPr>
        <w:pStyle w:val="ZPKTzmpktartykuempunktem"/>
      </w:pPr>
      <w:r w:rsidRPr="000451A1">
        <w:t>4)</w:t>
      </w:r>
      <w:r w:rsidRPr="000451A1">
        <w:tab/>
        <w:t>rezygnacji ze sprawowania opieki nad zwierzęciem;</w:t>
      </w:r>
    </w:p>
    <w:p w14:paraId="1AF34211" w14:textId="78814658" w:rsidR="009A794F" w:rsidRPr="000451A1" w:rsidRDefault="009A794F" w:rsidP="009A794F">
      <w:pPr>
        <w:pStyle w:val="ZPKTzmpktartykuempunktem"/>
      </w:pPr>
      <w:r w:rsidRPr="000451A1">
        <w:lastRenderedPageBreak/>
        <w:t>5)</w:t>
      </w:r>
      <w:r w:rsidRPr="000451A1">
        <w:tab/>
        <w:t>powierzenia opieki nad psem służbowym innemu opiekunowi, o</w:t>
      </w:r>
      <w:r w:rsidR="009F18B2" w:rsidRPr="000451A1">
        <w:t xml:space="preserve"> </w:t>
      </w:r>
      <w:r w:rsidRPr="000451A1">
        <w:t>którym mowa w</w:t>
      </w:r>
      <w:r w:rsidR="00CF5B80">
        <w:t> </w:t>
      </w:r>
      <w:r w:rsidRPr="000451A1">
        <w:t>art.</w:t>
      </w:r>
      <w:r w:rsidR="009F18B2" w:rsidRPr="000451A1">
        <w:t xml:space="preserve"> </w:t>
      </w:r>
      <w:r w:rsidRPr="000451A1">
        <w:t>124y ust.</w:t>
      </w:r>
      <w:r w:rsidR="009F18B2" w:rsidRPr="000451A1">
        <w:t xml:space="preserve"> </w:t>
      </w:r>
      <w:r w:rsidRPr="000451A1">
        <w:t>3.</w:t>
      </w:r>
    </w:p>
    <w:p w14:paraId="013A5168" w14:textId="21AAE5A2" w:rsidR="009A794F" w:rsidRPr="000451A1" w:rsidRDefault="009A794F" w:rsidP="009A794F">
      <w:pPr>
        <w:pStyle w:val="ZUSTzmustartykuempunktem"/>
      </w:pPr>
      <w:r w:rsidRPr="000451A1">
        <w:t>7.</w:t>
      </w:r>
      <w:r w:rsidR="009F18B2" w:rsidRPr="000451A1">
        <w:t xml:space="preserve"> </w:t>
      </w:r>
      <w:r w:rsidRPr="000451A1">
        <w:t>W</w:t>
      </w:r>
      <w:r w:rsidR="009F18B2" w:rsidRPr="000451A1">
        <w:t xml:space="preserve"> </w:t>
      </w:r>
      <w:r w:rsidRPr="000451A1">
        <w:t>sprawach, o</w:t>
      </w:r>
      <w:r w:rsidR="009F18B2" w:rsidRPr="000451A1">
        <w:t xml:space="preserve"> </w:t>
      </w:r>
      <w:r w:rsidRPr="000451A1">
        <w:t>których mowa w</w:t>
      </w:r>
      <w:r w:rsidR="009F18B2" w:rsidRPr="000451A1">
        <w:t xml:space="preserve"> </w:t>
      </w:r>
      <w:r w:rsidRPr="000451A1">
        <w:t>ust.</w:t>
      </w:r>
      <w:r w:rsidR="009F18B2" w:rsidRPr="000451A1">
        <w:t xml:space="preserve"> </w:t>
      </w:r>
      <w:r w:rsidRPr="000451A1">
        <w:t>4</w:t>
      </w:r>
      <w:r w:rsidR="009F18B2" w:rsidRPr="000451A1">
        <w:t>–</w:t>
      </w:r>
      <w:r w:rsidRPr="000451A1">
        <w:t>6, właściwy jest kierownik jednostki organizacyjnej Państwowej Straży Pożarnej, na której stanie znajduje się zwierzę, a</w:t>
      </w:r>
      <w:r w:rsidR="00CF5B80">
        <w:t> </w:t>
      </w:r>
      <w:r w:rsidRPr="000451A1">
        <w:t>w</w:t>
      </w:r>
      <w:r w:rsidR="00CF5B80">
        <w:t> </w:t>
      </w:r>
      <w:r w:rsidRPr="000451A1">
        <w:t>przypadku 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 – kierownik jednostki organizacyjnej Państwowej Straży Pożarnej, w</w:t>
      </w:r>
      <w:r w:rsidR="009F18B2" w:rsidRPr="000451A1">
        <w:t xml:space="preserve"> </w:t>
      </w:r>
      <w:r w:rsidRPr="000451A1">
        <w:t>której pies był używany.</w:t>
      </w:r>
    </w:p>
    <w:p w14:paraId="3551C458" w14:textId="300A2BE1" w:rsidR="009A794F" w:rsidRPr="000451A1" w:rsidRDefault="009A794F" w:rsidP="00171276">
      <w:pPr>
        <w:pStyle w:val="ZARTzmartartykuempunktem"/>
      </w:pPr>
      <w:r w:rsidRPr="000451A1">
        <w:t>Art.</w:t>
      </w:r>
      <w:r w:rsidR="00E363F2" w:rsidRPr="000451A1">
        <w:t xml:space="preserve"> </w:t>
      </w:r>
      <w:r w:rsidRPr="000451A1">
        <w:t>124t.</w:t>
      </w:r>
      <w:r w:rsidR="009F18B2" w:rsidRPr="000451A1">
        <w:t xml:space="preserve"> </w:t>
      </w:r>
      <w:r w:rsidRPr="000451A1">
        <w:t>1.</w:t>
      </w:r>
      <w:r w:rsidR="009F18B2" w:rsidRPr="000451A1">
        <w:t xml:space="preserve"> </w:t>
      </w:r>
      <w:r w:rsidRPr="000451A1">
        <w:t>Psa służbowego, psa służbowego wycofanego z</w:t>
      </w:r>
      <w:r w:rsidR="009F18B2" w:rsidRPr="000451A1">
        <w:t xml:space="preserve"> </w:t>
      </w:r>
      <w:r w:rsidRPr="000451A1">
        <w:t>użycia, psa kontraktowego i</w:t>
      </w:r>
      <w:r w:rsidR="009F18B2" w:rsidRPr="000451A1">
        <w:t xml:space="preserve"> </w:t>
      </w:r>
      <w:r w:rsidRPr="000451A1">
        <w:t>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 poddaje się zabiegom profilaktycznym i</w:t>
      </w:r>
      <w:r w:rsidR="009F18B2" w:rsidRPr="000451A1">
        <w:t xml:space="preserve"> </w:t>
      </w:r>
      <w:r w:rsidRPr="000451A1">
        <w:t>leczeniu według wskazań lekarza weterynarii. Leczenie psa służbowego, psa służbowego wycofanego z użycia i psa kontraktowego następuje po uprzednim uzgodnieniu z</w:t>
      </w:r>
      <w:r w:rsidR="009F18B2" w:rsidRPr="000451A1">
        <w:t xml:space="preserve"> </w:t>
      </w:r>
      <w:r w:rsidRPr="000451A1">
        <w:t>kierownikiem jednostki organizacyjnej Państwowej Straży Pożarnej, na której stanie zwierzę się znajduje</w:t>
      </w:r>
      <w:r w:rsidR="000206ED">
        <w:t>,</w:t>
      </w:r>
      <w:r w:rsidRPr="000451A1">
        <w:t xml:space="preserve"> lub z osobą przez niego upoważnioną, a</w:t>
      </w:r>
      <w:r w:rsidR="00CF5B80">
        <w:t> </w:t>
      </w:r>
      <w:r w:rsidRPr="000451A1">
        <w:t>leczenie 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 – po uzgodnieniu z</w:t>
      </w:r>
      <w:r w:rsidR="00CF5B80">
        <w:t> </w:t>
      </w:r>
      <w:r w:rsidRPr="000451A1">
        <w:t>kierownikiem jednostki organizacyjnej Państwowej Straży Pożarnej, w</w:t>
      </w:r>
      <w:r w:rsidR="009F18B2" w:rsidRPr="000451A1">
        <w:t xml:space="preserve"> </w:t>
      </w:r>
      <w:r w:rsidRPr="000451A1">
        <w:t>której pies był używany</w:t>
      </w:r>
      <w:r w:rsidR="000206ED">
        <w:t>,</w:t>
      </w:r>
      <w:r w:rsidRPr="000451A1">
        <w:t xml:space="preserve"> lub z osobą przez niego upoważnioną.</w:t>
      </w:r>
    </w:p>
    <w:p w14:paraId="1CE63B57" w14:textId="43C00F9B" w:rsidR="009A794F" w:rsidRPr="000451A1" w:rsidRDefault="009A794F" w:rsidP="009A794F">
      <w:pPr>
        <w:pStyle w:val="ZUSTzmustartykuempunktem"/>
      </w:pPr>
      <w:r w:rsidRPr="000451A1">
        <w:t>2.</w:t>
      </w:r>
      <w:r w:rsidR="009F18B2" w:rsidRPr="000451A1">
        <w:t xml:space="preserve"> </w:t>
      </w:r>
      <w:r w:rsidRPr="000451A1">
        <w:t>W</w:t>
      </w:r>
      <w:r w:rsidR="009F18B2" w:rsidRPr="000451A1">
        <w:t xml:space="preserve"> </w:t>
      </w:r>
      <w:r w:rsidRPr="000451A1">
        <w:t>sytuacjach nagłych, wymagających udzielenia natychmiastowej pomocy lekarsko</w:t>
      </w:r>
      <w:r w:rsidR="00E363F2" w:rsidRPr="000451A1">
        <w:t>-</w:t>
      </w:r>
      <w:r w:rsidRPr="000451A1">
        <w:t>weterynaryjnej w</w:t>
      </w:r>
      <w:r w:rsidR="009F18B2" w:rsidRPr="000451A1">
        <w:t xml:space="preserve"> </w:t>
      </w:r>
      <w:r w:rsidRPr="000451A1">
        <w:t>celu ratowania życia lub zdrowia psa służbowego, psa służbowego wycofanego z</w:t>
      </w:r>
      <w:r w:rsidR="009F18B2" w:rsidRPr="000451A1">
        <w:t xml:space="preserve"> </w:t>
      </w:r>
      <w:r w:rsidRPr="000451A1">
        <w:t>użycia, psa kontraktowego i</w:t>
      </w:r>
      <w:r w:rsidR="009F18B2" w:rsidRPr="000451A1">
        <w:t xml:space="preserve"> </w:t>
      </w:r>
      <w:r w:rsidRPr="000451A1">
        <w:t>psa kontraktowego wycofanego z</w:t>
      </w:r>
      <w:r w:rsidR="00CF5B80">
        <w:t> </w:t>
      </w:r>
      <w:r w:rsidRPr="000451A1">
        <w:t>użycia, który przez okres co najmniej pięciu lat trwania kontraktu był używany w</w:t>
      </w:r>
      <w:r w:rsidR="00CF5B80">
        <w:t> </w:t>
      </w:r>
      <w:r w:rsidRPr="000451A1">
        <w:t>Państwowej Straży Pożarnej, dopuszcza się możliwość odstąpienia od uzgodnienia zakresu udzielanej pomocy z</w:t>
      </w:r>
      <w:r w:rsidR="009F18B2" w:rsidRPr="000451A1">
        <w:t xml:space="preserve"> </w:t>
      </w:r>
      <w:r w:rsidRPr="000451A1">
        <w:t>kierownikiem jednostki organizacyjnej Państwowej Straży Pożarnej, o</w:t>
      </w:r>
      <w:r w:rsidR="009F18B2" w:rsidRPr="000451A1">
        <w:t xml:space="preserve"> </w:t>
      </w:r>
      <w:r w:rsidRPr="000451A1">
        <w:t>której mowa w</w:t>
      </w:r>
      <w:r w:rsidR="009F18B2" w:rsidRPr="000451A1">
        <w:t xml:space="preserve"> </w:t>
      </w:r>
      <w:r w:rsidRPr="000451A1">
        <w:t>ust.</w:t>
      </w:r>
      <w:r w:rsidR="009F18B2" w:rsidRPr="000451A1">
        <w:t xml:space="preserve"> </w:t>
      </w:r>
      <w:r w:rsidRPr="000451A1">
        <w:t>1</w:t>
      </w:r>
      <w:r w:rsidR="000206ED">
        <w:t>,</w:t>
      </w:r>
      <w:r w:rsidRPr="000451A1">
        <w:t xml:space="preserve"> lub z osobą przez niego upoważnioną.</w:t>
      </w:r>
    </w:p>
    <w:p w14:paraId="477F2FA4" w14:textId="0AB7A377" w:rsidR="009A794F" w:rsidRPr="000451A1" w:rsidRDefault="009A794F" w:rsidP="009A794F">
      <w:pPr>
        <w:pStyle w:val="ZUSTzmustartykuempunktem"/>
      </w:pPr>
      <w:r w:rsidRPr="000451A1">
        <w:t>3.</w:t>
      </w:r>
      <w:r w:rsidR="009F18B2" w:rsidRPr="000451A1">
        <w:t xml:space="preserve"> </w:t>
      </w:r>
      <w:r w:rsidRPr="000451A1">
        <w:t>W</w:t>
      </w:r>
      <w:r w:rsidR="009F18B2" w:rsidRPr="000451A1">
        <w:t xml:space="preserve"> </w:t>
      </w:r>
      <w:r w:rsidRPr="000451A1">
        <w:t>przypadku wystąpienia sytuacji nagłej, wymagającej udzielenia natychmiastowej pomocy lekarsko weterynaryjnej w celu ratowania życia lub zdrowia psa służbowego, psa służbowego wycofanego z użycia, psa kontraktowego i psa kontraktowego wycofanego z użycia, który przez okres co najmniej pięciu lat trwania kontraktu był używany w Państwowej Straży Pożarnej, należy niezwłocznie poinformować o</w:t>
      </w:r>
      <w:r w:rsidR="009F18B2" w:rsidRPr="000451A1">
        <w:t xml:space="preserve"> </w:t>
      </w:r>
      <w:r w:rsidRPr="000451A1">
        <w:t>zaistniałej sytuacji i</w:t>
      </w:r>
      <w:r w:rsidR="009F18B2" w:rsidRPr="000451A1">
        <w:t xml:space="preserve"> </w:t>
      </w:r>
      <w:r w:rsidRPr="000451A1">
        <w:t>zakresie udzielonej pomocy kierownika jednostki organizacyjnej Państwowej Straży Pożarnej, o</w:t>
      </w:r>
      <w:r w:rsidR="009F18B2" w:rsidRPr="000451A1">
        <w:t xml:space="preserve"> </w:t>
      </w:r>
      <w:r w:rsidRPr="000451A1">
        <w:t>której mowa w</w:t>
      </w:r>
      <w:r w:rsidR="009F18B2" w:rsidRPr="000451A1">
        <w:t xml:space="preserve"> </w:t>
      </w:r>
      <w:r w:rsidRPr="000451A1">
        <w:t>ust.</w:t>
      </w:r>
      <w:r w:rsidR="009F18B2" w:rsidRPr="000451A1">
        <w:t xml:space="preserve"> </w:t>
      </w:r>
      <w:r w:rsidRPr="000451A1">
        <w:t>1</w:t>
      </w:r>
      <w:r w:rsidR="00951EC5">
        <w:t>,</w:t>
      </w:r>
      <w:r w:rsidRPr="000451A1">
        <w:t xml:space="preserve"> lub osobę przez niego upoważnioną.</w:t>
      </w:r>
    </w:p>
    <w:p w14:paraId="75537D28" w14:textId="5D046742" w:rsidR="009A794F" w:rsidRPr="000451A1" w:rsidRDefault="009A794F" w:rsidP="009A794F">
      <w:pPr>
        <w:pStyle w:val="ZUSTzmustartykuempunktem"/>
      </w:pPr>
      <w:r w:rsidRPr="000451A1">
        <w:lastRenderedPageBreak/>
        <w:t>4.</w:t>
      </w:r>
      <w:r w:rsidR="009F18B2" w:rsidRPr="000451A1">
        <w:t xml:space="preserve"> </w:t>
      </w:r>
      <w:r w:rsidRPr="000451A1">
        <w:t>Koszty zabiegów profilaktycznych, leczenia psa służbowego, psa służbowego wycofanego z</w:t>
      </w:r>
      <w:r w:rsidR="009F18B2" w:rsidRPr="000451A1">
        <w:t xml:space="preserve"> </w:t>
      </w:r>
      <w:r w:rsidRPr="000451A1">
        <w:t>użycia, psa kontraktowego i</w:t>
      </w:r>
      <w:r w:rsidR="009F18B2" w:rsidRPr="000451A1">
        <w:t xml:space="preserve"> </w:t>
      </w:r>
      <w:r w:rsidRPr="000451A1">
        <w:t>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 w</w:t>
      </w:r>
      <w:r w:rsidR="009F18B2" w:rsidRPr="000451A1">
        <w:t xml:space="preserve"> </w:t>
      </w:r>
      <w:r w:rsidRPr="000451A1">
        <w:t>tym koszty lekarstw, pokrywa się ze środków</w:t>
      </w:r>
      <w:r w:rsidR="009F18B2" w:rsidRPr="000451A1">
        <w:t xml:space="preserve"> </w:t>
      </w:r>
      <w:r w:rsidRPr="000451A1">
        <w:t>budżetowych Państwowej Straży Pożarnej na podstawie faktury.</w:t>
      </w:r>
    </w:p>
    <w:p w14:paraId="1EF55022" w14:textId="60707DA1" w:rsidR="009A794F" w:rsidRPr="000451A1" w:rsidRDefault="009A794F" w:rsidP="009A794F">
      <w:pPr>
        <w:pStyle w:val="ZUSTzmustartykuempunktem"/>
      </w:pPr>
      <w:r w:rsidRPr="000451A1">
        <w:t>5.</w:t>
      </w:r>
      <w:r w:rsidR="009F18B2" w:rsidRPr="000451A1">
        <w:t xml:space="preserve"> </w:t>
      </w:r>
      <w:r w:rsidRPr="000451A1">
        <w:t>Koszt utylizacji zwłok psa służbowego, psa służbowego wycofanego z</w:t>
      </w:r>
      <w:r w:rsidR="009F18B2" w:rsidRPr="000451A1">
        <w:t xml:space="preserve"> </w:t>
      </w:r>
      <w:r w:rsidRPr="000451A1">
        <w:t>użycia, psa kontraktowego i</w:t>
      </w:r>
      <w:r w:rsidR="009F18B2" w:rsidRPr="000451A1">
        <w:t xml:space="preserve"> </w:t>
      </w:r>
      <w:r w:rsidRPr="000451A1">
        <w:t>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 pokrywa się ze środków budżetowych Państwowej Straży Pożarnej na podstawie faktury.</w:t>
      </w:r>
    </w:p>
    <w:p w14:paraId="440FF1B5" w14:textId="467F27C2" w:rsidR="009A794F" w:rsidRPr="000451A1" w:rsidRDefault="009A794F" w:rsidP="009A794F">
      <w:pPr>
        <w:pStyle w:val="ZUSTzmustartykuempunktem"/>
      </w:pPr>
      <w:r w:rsidRPr="000451A1">
        <w:t>6.</w:t>
      </w:r>
      <w:r w:rsidR="009F18B2" w:rsidRPr="000451A1">
        <w:t xml:space="preserve"> </w:t>
      </w:r>
      <w:r w:rsidRPr="000451A1">
        <w:t>W</w:t>
      </w:r>
      <w:r w:rsidR="009F18B2" w:rsidRPr="000451A1">
        <w:t xml:space="preserve"> </w:t>
      </w:r>
      <w:r w:rsidRPr="000451A1">
        <w:t>sprawach, o</w:t>
      </w:r>
      <w:r w:rsidR="009F18B2" w:rsidRPr="000451A1">
        <w:t xml:space="preserve"> </w:t>
      </w:r>
      <w:r w:rsidRPr="000451A1">
        <w:t>których mowa w</w:t>
      </w:r>
      <w:r w:rsidR="009F18B2" w:rsidRPr="000451A1">
        <w:t xml:space="preserve"> </w:t>
      </w:r>
      <w:r w:rsidRPr="000451A1">
        <w:t>ust.</w:t>
      </w:r>
      <w:r w:rsidR="009F18B2" w:rsidRPr="000451A1">
        <w:t xml:space="preserve"> </w:t>
      </w:r>
      <w:r w:rsidRPr="000451A1">
        <w:t>4 i 5, właściwy jest kierownik jednostki organizacyjnej Państwowej Straży Pożarnej, na której stanie znajduje się zwierzę, a</w:t>
      </w:r>
      <w:r w:rsidR="00CF5B80">
        <w:t> </w:t>
      </w:r>
      <w:r w:rsidRPr="000451A1">
        <w:t>w</w:t>
      </w:r>
      <w:r w:rsidR="00CF5B80">
        <w:t> </w:t>
      </w:r>
      <w:r w:rsidRPr="000451A1">
        <w:t>przypadku 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 – kierownik jednostki organizacyjnej Państwowej Straży Pożarnej, w</w:t>
      </w:r>
      <w:r w:rsidR="009F18B2" w:rsidRPr="000451A1">
        <w:t xml:space="preserve"> </w:t>
      </w:r>
      <w:r w:rsidRPr="000451A1">
        <w:t>której pies był używany.</w:t>
      </w:r>
    </w:p>
    <w:p w14:paraId="32B87FED" w14:textId="4718B98A" w:rsidR="009A794F" w:rsidRPr="000451A1" w:rsidRDefault="009A794F" w:rsidP="009A794F">
      <w:pPr>
        <w:pStyle w:val="ZARTzmartartykuempunktem"/>
      </w:pPr>
      <w:r w:rsidRPr="000451A1">
        <w:t>Art.</w:t>
      </w:r>
      <w:r w:rsidR="00E363F2" w:rsidRPr="000451A1">
        <w:t xml:space="preserve"> </w:t>
      </w:r>
      <w:r w:rsidRPr="000451A1">
        <w:t>124u.</w:t>
      </w:r>
      <w:r w:rsidR="009F18B2" w:rsidRPr="000451A1">
        <w:t xml:space="preserve"> </w:t>
      </w:r>
      <w:r w:rsidRPr="000451A1">
        <w:t>Opiekunowi psa służbowego, opiekunowi psa służbowego wycofanego z</w:t>
      </w:r>
      <w:r w:rsidR="00CF5B80">
        <w:t> </w:t>
      </w:r>
      <w:r w:rsidRPr="000451A1">
        <w:t>użycia, opiekunowi psa kontraktowego oraz organizacji, o</w:t>
      </w:r>
      <w:r w:rsidR="009F18B2" w:rsidRPr="000451A1">
        <w:t xml:space="preserve"> </w:t>
      </w:r>
      <w:r w:rsidRPr="000451A1">
        <w:t>której mowa w</w:t>
      </w:r>
      <w:r w:rsidR="009F18B2" w:rsidRPr="000451A1">
        <w:t xml:space="preserve"> </w:t>
      </w:r>
      <w:r w:rsidRPr="000451A1">
        <w:t>art.</w:t>
      </w:r>
      <w:r w:rsidR="00CF5B80">
        <w:t> </w:t>
      </w:r>
      <w:r w:rsidRPr="000451A1">
        <w:t>124q ust.</w:t>
      </w:r>
      <w:r w:rsidR="00CF5B80">
        <w:t> </w:t>
      </w:r>
      <w:r w:rsidRPr="000451A1">
        <w:t>9,</w:t>
      </w:r>
      <w:r w:rsidR="009F18B2" w:rsidRPr="000451A1">
        <w:t xml:space="preserve"> </w:t>
      </w:r>
      <w:r w:rsidRPr="000451A1">
        <w:t>zabrania się:</w:t>
      </w:r>
    </w:p>
    <w:p w14:paraId="6B107266" w14:textId="77777777" w:rsidR="009A794F" w:rsidRPr="000451A1" w:rsidRDefault="009A794F" w:rsidP="009A794F">
      <w:pPr>
        <w:pStyle w:val="ZPKTzmpktartykuempunktem"/>
      </w:pPr>
      <w:r w:rsidRPr="000451A1">
        <w:t>1)</w:t>
      </w:r>
      <w:r w:rsidRPr="000451A1">
        <w:tab/>
        <w:t>zbywania zwierzęcia;</w:t>
      </w:r>
    </w:p>
    <w:p w14:paraId="7101A1F2" w14:textId="77777777" w:rsidR="009A794F" w:rsidRPr="000451A1" w:rsidRDefault="009A794F" w:rsidP="009A794F">
      <w:pPr>
        <w:pStyle w:val="ZPKTzmpktartykuempunktem"/>
      </w:pPr>
      <w:r w:rsidRPr="000451A1">
        <w:t>2)</w:t>
      </w:r>
      <w:r w:rsidRPr="000451A1">
        <w:tab/>
        <w:t>rozmnażania zwierzęcia;</w:t>
      </w:r>
    </w:p>
    <w:p w14:paraId="66AEBA85" w14:textId="6988E0B1" w:rsidR="009A794F" w:rsidRPr="000451A1" w:rsidRDefault="009A794F" w:rsidP="009A794F">
      <w:pPr>
        <w:pStyle w:val="ZPKTzmpktartykuempunktem"/>
      </w:pPr>
      <w:r w:rsidRPr="000451A1">
        <w:t>3)</w:t>
      </w:r>
      <w:r w:rsidRPr="000451A1">
        <w:tab/>
        <w:t>wykorzystywania zwierzęcia w</w:t>
      </w:r>
      <w:r w:rsidR="009F18B2" w:rsidRPr="000451A1">
        <w:t xml:space="preserve"> </w:t>
      </w:r>
      <w:r w:rsidRPr="000451A1">
        <w:t>celach zarobkowych.</w:t>
      </w:r>
    </w:p>
    <w:p w14:paraId="58367906" w14:textId="191E8804" w:rsidR="009A794F" w:rsidRPr="000451A1" w:rsidRDefault="009A794F" w:rsidP="009A794F">
      <w:pPr>
        <w:pStyle w:val="ZARTzmartartykuempunktem"/>
      </w:pPr>
      <w:r w:rsidRPr="000451A1">
        <w:t>Art.</w:t>
      </w:r>
      <w:r w:rsidR="00E363F2" w:rsidRPr="000451A1">
        <w:t xml:space="preserve"> </w:t>
      </w:r>
      <w:r w:rsidRPr="000451A1">
        <w:t>124v.</w:t>
      </w:r>
      <w:r w:rsidR="009F18B2" w:rsidRPr="000451A1">
        <w:t xml:space="preserve"> </w:t>
      </w:r>
      <w:r w:rsidRPr="000451A1">
        <w:t>1.</w:t>
      </w:r>
      <w:r w:rsidR="009F18B2" w:rsidRPr="000451A1">
        <w:t xml:space="preserve"> </w:t>
      </w:r>
      <w:r w:rsidRPr="000451A1">
        <w:t>Psa służbowego wycofuje się z</w:t>
      </w:r>
      <w:r w:rsidR="009F18B2" w:rsidRPr="000451A1">
        <w:t xml:space="preserve"> </w:t>
      </w:r>
      <w:r w:rsidRPr="000451A1">
        <w:t>użycia w</w:t>
      </w:r>
      <w:r w:rsidR="009F18B2" w:rsidRPr="000451A1">
        <w:t xml:space="preserve"> </w:t>
      </w:r>
      <w:r w:rsidRPr="000451A1">
        <w:t>przypadku:</w:t>
      </w:r>
    </w:p>
    <w:p w14:paraId="3CCDCCEC" w14:textId="77777777" w:rsidR="009A794F" w:rsidRPr="000451A1" w:rsidRDefault="009A794F" w:rsidP="009A794F">
      <w:pPr>
        <w:pStyle w:val="ZPKTzmpktartykuempunktem"/>
      </w:pPr>
      <w:r w:rsidRPr="000451A1">
        <w:t>1)</w:t>
      </w:r>
      <w:r w:rsidRPr="000451A1">
        <w:tab/>
        <w:t>trwałej utraty sprawności użytkowej;</w:t>
      </w:r>
    </w:p>
    <w:p w14:paraId="3E3B493C" w14:textId="77777777" w:rsidR="009A794F" w:rsidRPr="000451A1" w:rsidRDefault="009A794F" w:rsidP="009A794F">
      <w:pPr>
        <w:pStyle w:val="ZPKTzmpktartykuempunktem"/>
      </w:pPr>
      <w:r w:rsidRPr="000451A1">
        <w:t>2)</w:t>
      </w:r>
      <w:r w:rsidRPr="000451A1">
        <w:tab/>
        <w:t>wystąpienia stanu chorobowego nierokującego poprawy;</w:t>
      </w:r>
    </w:p>
    <w:p w14:paraId="037551ED" w14:textId="1DCB2E64" w:rsidR="009A794F" w:rsidRPr="000451A1" w:rsidRDefault="009A794F" w:rsidP="009A794F">
      <w:pPr>
        <w:pStyle w:val="ZPKTzmpktartykuempunktem"/>
      </w:pPr>
      <w:r w:rsidRPr="000451A1">
        <w:t>3)</w:t>
      </w:r>
      <w:r w:rsidRPr="000451A1">
        <w:tab/>
        <w:t>padnięcia albo konieczności jego bezzwłocznego uśmiercenia na zasadach określonych w</w:t>
      </w:r>
      <w:r w:rsidR="009F18B2" w:rsidRPr="000451A1">
        <w:t xml:space="preserve"> </w:t>
      </w:r>
      <w:r w:rsidRPr="000451A1">
        <w:t>ustawie z</w:t>
      </w:r>
      <w:r w:rsidR="009F18B2" w:rsidRPr="000451A1">
        <w:t xml:space="preserve"> </w:t>
      </w:r>
      <w:r w:rsidRPr="000451A1">
        <w:t>dnia 21</w:t>
      </w:r>
      <w:r w:rsidR="009F18B2" w:rsidRPr="000451A1">
        <w:t xml:space="preserve"> </w:t>
      </w:r>
      <w:r w:rsidRPr="000451A1">
        <w:t>sierpnia 1997</w:t>
      </w:r>
      <w:r w:rsidR="009F18B2" w:rsidRPr="000451A1">
        <w:t xml:space="preserve"> </w:t>
      </w:r>
      <w:r w:rsidRPr="000451A1">
        <w:t>r. o</w:t>
      </w:r>
      <w:r w:rsidR="009F18B2" w:rsidRPr="000451A1">
        <w:t xml:space="preserve"> </w:t>
      </w:r>
      <w:r w:rsidRPr="000451A1">
        <w:t>ochronie zwierząt;</w:t>
      </w:r>
    </w:p>
    <w:p w14:paraId="46D49D61" w14:textId="0CD241A0" w:rsidR="009A794F" w:rsidRPr="000451A1" w:rsidRDefault="009A794F" w:rsidP="009A794F">
      <w:pPr>
        <w:pStyle w:val="ZPKTzmpktartykuempunktem"/>
      </w:pPr>
      <w:r w:rsidRPr="000451A1">
        <w:t>4)</w:t>
      </w:r>
      <w:r w:rsidRPr="000451A1">
        <w:tab/>
        <w:t>braku postępów w</w:t>
      </w:r>
      <w:r w:rsidR="009F18B2" w:rsidRPr="000451A1">
        <w:t xml:space="preserve"> </w:t>
      </w:r>
      <w:r w:rsidRPr="000451A1">
        <w:t>szkoleniu rokujących osiągnięcie odpowiedniego poziomu wyszkolenia zwierzęcia;</w:t>
      </w:r>
    </w:p>
    <w:p w14:paraId="65A6797D" w14:textId="77777777" w:rsidR="009A794F" w:rsidRPr="000451A1" w:rsidRDefault="009A794F" w:rsidP="009A794F">
      <w:pPr>
        <w:pStyle w:val="ZPKTzmpktartykuempunktem"/>
      </w:pPr>
      <w:r w:rsidRPr="000451A1">
        <w:t>5)</w:t>
      </w:r>
      <w:r w:rsidRPr="000451A1">
        <w:tab/>
        <w:t>jego kradzieży albo zaginięcia.</w:t>
      </w:r>
    </w:p>
    <w:p w14:paraId="3E8F95CA" w14:textId="68FC44EE" w:rsidR="009A794F" w:rsidRPr="000451A1" w:rsidRDefault="009A794F" w:rsidP="009A794F">
      <w:pPr>
        <w:pStyle w:val="ZUSTzmustartykuempunktem"/>
      </w:pPr>
      <w:r w:rsidRPr="000451A1">
        <w:t>2.</w:t>
      </w:r>
      <w:r w:rsidR="009F18B2" w:rsidRPr="000451A1">
        <w:t xml:space="preserve"> </w:t>
      </w:r>
      <w:r w:rsidRPr="000451A1">
        <w:t>Pies służbowy będący po raz pierwszy w</w:t>
      </w:r>
      <w:r w:rsidR="009F18B2" w:rsidRPr="000451A1">
        <w:t xml:space="preserve"> </w:t>
      </w:r>
      <w:r w:rsidRPr="000451A1">
        <w:t>trakcie szkolenia w</w:t>
      </w:r>
      <w:r w:rsidR="009F18B2" w:rsidRPr="000451A1">
        <w:t xml:space="preserve"> </w:t>
      </w:r>
      <w:r w:rsidRPr="000451A1">
        <w:t>przypadkach, o</w:t>
      </w:r>
      <w:r w:rsidR="00CF5B80">
        <w:t> </w:t>
      </w:r>
      <w:r w:rsidRPr="000451A1">
        <w:t>których mowa w</w:t>
      </w:r>
      <w:r w:rsidR="009F18B2" w:rsidRPr="000451A1">
        <w:t xml:space="preserve"> </w:t>
      </w:r>
      <w:r w:rsidRPr="000451A1">
        <w:t>ust.</w:t>
      </w:r>
      <w:r w:rsidR="009F18B2" w:rsidRPr="000451A1">
        <w:t xml:space="preserve"> </w:t>
      </w:r>
      <w:r w:rsidRPr="000451A1">
        <w:t>1 pkt</w:t>
      </w:r>
      <w:r w:rsidR="009F18B2" w:rsidRPr="000451A1">
        <w:t xml:space="preserve"> </w:t>
      </w:r>
      <w:r w:rsidRPr="000451A1">
        <w:t>2 lub 4, podlega wymianie albo zwrotowi sprzedawcy na zasadach określonych w</w:t>
      </w:r>
      <w:r w:rsidR="009F18B2" w:rsidRPr="000451A1">
        <w:t xml:space="preserve"> </w:t>
      </w:r>
      <w:r w:rsidRPr="000451A1">
        <w:t>ustawie z</w:t>
      </w:r>
      <w:r w:rsidR="009F18B2" w:rsidRPr="000451A1">
        <w:t xml:space="preserve"> </w:t>
      </w:r>
      <w:r w:rsidRPr="000451A1">
        <w:t>dnia 23</w:t>
      </w:r>
      <w:r w:rsidR="009F18B2" w:rsidRPr="000451A1">
        <w:t xml:space="preserve"> </w:t>
      </w:r>
      <w:r w:rsidRPr="000451A1">
        <w:t>kwietnia 1964</w:t>
      </w:r>
      <w:r w:rsidR="009F18B2" w:rsidRPr="000451A1">
        <w:t xml:space="preserve"> </w:t>
      </w:r>
      <w:r w:rsidRPr="000451A1">
        <w:t>r. – Kodeks cywilny (Dz.</w:t>
      </w:r>
      <w:r w:rsidR="00CF5B80">
        <w:t> </w:t>
      </w:r>
      <w:r w:rsidRPr="000451A1">
        <w:t>U. z</w:t>
      </w:r>
      <w:r w:rsidR="00CF5B80">
        <w:t> </w:t>
      </w:r>
      <w:r w:rsidRPr="000451A1">
        <w:t>2020</w:t>
      </w:r>
      <w:r w:rsidR="009F18B2" w:rsidRPr="000451A1">
        <w:t xml:space="preserve"> </w:t>
      </w:r>
      <w:r w:rsidRPr="000451A1">
        <w:t>r. poz.</w:t>
      </w:r>
      <w:r w:rsidR="009F18B2" w:rsidRPr="000451A1">
        <w:t xml:space="preserve"> </w:t>
      </w:r>
      <w:r w:rsidRPr="000451A1">
        <w:t>1740 i 2320). W</w:t>
      </w:r>
      <w:r w:rsidR="009F18B2" w:rsidRPr="000451A1">
        <w:t xml:space="preserve"> </w:t>
      </w:r>
      <w:r w:rsidRPr="000451A1">
        <w:t>przypadkach, o</w:t>
      </w:r>
      <w:r w:rsidR="009F18B2" w:rsidRPr="000451A1">
        <w:t xml:space="preserve"> </w:t>
      </w:r>
      <w:r w:rsidRPr="000451A1">
        <w:t>których mowa w</w:t>
      </w:r>
      <w:r w:rsidR="009F18B2" w:rsidRPr="000451A1">
        <w:t xml:space="preserve"> </w:t>
      </w:r>
      <w:r w:rsidRPr="000451A1">
        <w:t>zdaniu pierwszym</w:t>
      </w:r>
      <w:r w:rsidR="00D70DAD">
        <w:t>,</w:t>
      </w:r>
      <w:r w:rsidRPr="000451A1">
        <w:t xml:space="preserve"> nie </w:t>
      </w:r>
      <w:r w:rsidRPr="000451A1">
        <w:lastRenderedPageBreak/>
        <w:t>mają zastosowania przepisy określone w</w:t>
      </w:r>
      <w:r w:rsidR="009F18B2" w:rsidRPr="000451A1">
        <w:t xml:space="preserve"> </w:t>
      </w:r>
      <w:r w:rsidRPr="000451A1">
        <w:t>art.</w:t>
      </w:r>
      <w:r w:rsidR="009F18B2" w:rsidRPr="000451A1">
        <w:t xml:space="preserve"> </w:t>
      </w:r>
      <w:r w:rsidRPr="000451A1">
        <w:t>124o ust.</w:t>
      </w:r>
      <w:r w:rsidR="009F18B2" w:rsidRPr="000451A1">
        <w:t xml:space="preserve"> </w:t>
      </w:r>
      <w:r w:rsidRPr="000451A1">
        <w:t>5, art.</w:t>
      </w:r>
      <w:r w:rsidR="009F18B2" w:rsidRPr="000451A1">
        <w:t xml:space="preserve"> </w:t>
      </w:r>
      <w:r w:rsidRPr="000451A1">
        <w:t xml:space="preserve">124q–124u </w:t>
      </w:r>
      <w:r w:rsidR="00CF5B80">
        <w:br/>
      </w:r>
      <w:r w:rsidRPr="000451A1">
        <w:t>i</w:t>
      </w:r>
      <w:r w:rsidR="00CF5B80">
        <w:t xml:space="preserve"> </w:t>
      </w:r>
      <w:r w:rsidRPr="000451A1">
        <w:t>art.</w:t>
      </w:r>
      <w:r w:rsidR="00CF5B80">
        <w:t xml:space="preserve"> </w:t>
      </w:r>
      <w:r w:rsidRPr="000451A1">
        <w:t>124w–124y.</w:t>
      </w:r>
    </w:p>
    <w:p w14:paraId="25723702" w14:textId="0EF3DD5C" w:rsidR="009A794F" w:rsidRPr="000451A1" w:rsidRDefault="009A794F" w:rsidP="009A794F">
      <w:pPr>
        <w:pStyle w:val="ZUSTzmustartykuempunktem"/>
      </w:pPr>
      <w:r w:rsidRPr="000451A1">
        <w:t>3.</w:t>
      </w:r>
      <w:r w:rsidR="009F18B2" w:rsidRPr="000451A1">
        <w:t xml:space="preserve"> </w:t>
      </w:r>
      <w:r w:rsidRPr="000451A1">
        <w:t>Psa służbowego można wycofać z</w:t>
      </w:r>
      <w:r w:rsidR="009F18B2" w:rsidRPr="000451A1">
        <w:t xml:space="preserve"> </w:t>
      </w:r>
      <w:r w:rsidRPr="000451A1">
        <w:t>użycia po ukończeniu dziewiątego roku życia.</w:t>
      </w:r>
    </w:p>
    <w:p w14:paraId="29B50C4A" w14:textId="2B1C60EC" w:rsidR="009A794F" w:rsidRPr="000451A1" w:rsidRDefault="009A794F" w:rsidP="009A794F">
      <w:pPr>
        <w:pStyle w:val="ZUSTzmustartykuempunktem"/>
      </w:pPr>
      <w:r w:rsidRPr="000451A1">
        <w:t>4.</w:t>
      </w:r>
      <w:r w:rsidR="009F18B2" w:rsidRPr="000451A1">
        <w:t xml:space="preserve"> </w:t>
      </w:r>
      <w:r w:rsidRPr="000451A1">
        <w:t>Psa służbowego wycofuje z</w:t>
      </w:r>
      <w:r w:rsidR="009F18B2" w:rsidRPr="000451A1">
        <w:t xml:space="preserve"> </w:t>
      </w:r>
      <w:r w:rsidRPr="000451A1">
        <w:t>użycia kierownik jednostki organizacyjnej Państwowej Straży Pożarnej, na której stanie znajduje się zwierzę.</w:t>
      </w:r>
    </w:p>
    <w:p w14:paraId="21A52E14" w14:textId="5709FE84" w:rsidR="009A794F" w:rsidRPr="000451A1" w:rsidRDefault="009A794F" w:rsidP="009A794F">
      <w:pPr>
        <w:pStyle w:val="ZUSTzmustartykuempunktem"/>
      </w:pPr>
      <w:r w:rsidRPr="000451A1">
        <w:t>5.</w:t>
      </w:r>
      <w:r w:rsidR="009F18B2" w:rsidRPr="000451A1">
        <w:t xml:space="preserve"> </w:t>
      </w:r>
      <w:r w:rsidRPr="000451A1">
        <w:t>Psy, o</w:t>
      </w:r>
      <w:r w:rsidR="009F18B2" w:rsidRPr="000451A1">
        <w:t xml:space="preserve"> </w:t>
      </w:r>
      <w:r w:rsidRPr="000451A1">
        <w:t>których mowa w</w:t>
      </w:r>
      <w:r w:rsidR="009F18B2" w:rsidRPr="000451A1">
        <w:t xml:space="preserve"> </w:t>
      </w:r>
      <w:r w:rsidRPr="000451A1">
        <w:t>art.</w:t>
      </w:r>
      <w:r w:rsidR="009F18B2" w:rsidRPr="000451A1">
        <w:t xml:space="preserve"> </w:t>
      </w:r>
      <w:r w:rsidRPr="000451A1">
        <w:t>124o ust.</w:t>
      </w:r>
      <w:r w:rsidR="009F18B2" w:rsidRPr="000451A1">
        <w:t xml:space="preserve"> </w:t>
      </w:r>
      <w:r w:rsidRPr="000451A1">
        <w:t>2 pkt</w:t>
      </w:r>
      <w:r w:rsidR="009F18B2" w:rsidRPr="000451A1">
        <w:t xml:space="preserve"> </w:t>
      </w:r>
      <w:r w:rsidRPr="000451A1">
        <w:t>2 i</w:t>
      </w:r>
      <w:r w:rsidR="009F18B2" w:rsidRPr="000451A1">
        <w:t xml:space="preserve"> </w:t>
      </w:r>
      <w:r w:rsidRPr="000451A1">
        <w:t>3,</w:t>
      </w:r>
      <w:r w:rsidR="009F18B2" w:rsidRPr="000451A1">
        <w:t xml:space="preserve"> </w:t>
      </w:r>
      <w:r w:rsidRPr="000451A1">
        <w:t>wycofuje się z</w:t>
      </w:r>
      <w:r w:rsidR="009F18B2" w:rsidRPr="000451A1">
        <w:t xml:space="preserve"> </w:t>
      </w:r>
      <w:r w:rsidRPr="000451A1">
        <w:t>użycia wraz z</w:t>
      </w:r>
      <w:r w:rsidR="00CF5B80">
        <w:t> </w:t>
      </w:r>
      <w:r w:rsidRPr="000451A1">
        <w:t>zakończeniem kontraktu albo umowy cywilnoprawnej.</w:t>
      </w:r>
    </w:p>
    <w:p w14:paraId="58E57BC6" w14:textId="7A7C2608" w:rsidR="009A794F" w:rsidRPr="000451A1" w:rsidRDefault="009A794F" w:rsidP="009A794F">
      <w:pPr>
        <w:pStyle w:val="ZARTzmartartykuempunktem"/>
      </w:pPr>
      <w:r w:rsidRPr="000451A1">
        <w:t>Art.</w:t>
      </w:r>
      <w:r w:rsidR="00E363F2" w:rsidRPr="000451A1">
        <w:t xml:space="preserve"> </w:t>
      </w:r>
      <w:r w:rsidRPr="000451A1">
        <w:t>124w.</w:t>
      </w:r>
      <w:r w:rsidR="009F18B2" w:rsidRPr="000451A1">
        <w:t xml:space="preserve"> </w:t>
      </w:r>
      <w:r w:rsidRPr="000451A1">
        <w:t>Nadzór nad psami służbowymi, psami służbowymi wycofanymi z</w:t>
      </w:r>
      <w:r w:rsidR="009F18B2" w:rsidRPr="000451A1">
        <w:t xml:space="preserve"> </w:t>
      </w:r>
      <w:r w:rsidRPr="000451A1">
        <w:t>użycia i</w:t>
      </w:r>
      <w:r w:rsidR="009F18B2" w:rsidRPr="000451A1">
        <w:t xml:space="preserve"> </w:t>
      </w:r>
      <w:r w:rsidRPr="000451A1">
        <w:t>psami kontraktowymi sprawuje kierownik jednostki organizacyjnej Państwowej Straży Pożarnej, na której stanie zwierzęta się znajdują. Nadzór nad psami kontraktowymi wycofanymi z</w:t>
      </w:r>
      <w:r w:rsidR="009F18B2" w:rsidRPr="000451A1">
        <w:t xml:space="preserve"> </w:t>
      </w:r>
      <w:r w:rsidRPr="000451A1">
        <w:t>użycia, które przez okres co najmniej pięciu lat trwania kontraktu były używane w</w:t>
      </w:r>
      <w:r w:rsidR="009F18B2" w:rsidRPr="000451A1">
        <w:t xml:space="preserve"> </w:t>
      </w:r>
      <w:r w:rsidRPr="000451A1">
        <w:t>Państwowej Straży Pożarnej, sprawuje kierownik jednostki organizacyjnej Państwowej Straży Pożarnej, w</w:t>
      </w:r>
      <w:r w:rsidR="009F18B2" w:rsidRPr="000451A1">
        <w:t xml:space="preserve"> </w:t>
      </w:r>
      <w:r w:rsidRPr="000451A1">
        <w:t>której psy były używane.</w:t>
      </w:r>
    </w:p>
    <w:p w14:paraId="76CA31D8" w14:textId="4AF209D5" w:rsidR="009A794F" w:rsidRPr="000451A1" w:rsidRDefault="009A794F" w:rsidP="009A794F">
      <w:pPr>
        <w:pStyle w:val="ZARTzmartartykuempunktem"/>
      </w:pPr>
      <w:r w:rsidRPr="000451A1">
        <w:t>Art.</w:t>
      </w:r>
      <w:r w:rsidR="00E363F2" w:rsidRPr="000451A1">
        <w:t xml:space="preserve"> </w:t>
      </w:r>
      <w:r w:rsidRPr="000451A1">
        <w:t>124x.</w:t>
      </w:r>
      <w:r w:rsidR="009F18B2" w:rsidRPr="000451A1">
        <w:t xml:space="preserve"> </w:t>
      </w:r>
      <w:r w:rsidRPr="000451A1">
        <w:t>1.</w:t>
      </w:r>
      <w:r w:rsidR="009F18B2" w:rsidRPr="000451A1">
        <w:t xml:space="preserve"> </w:t>
      </w:r>
      <w:r w:rsidRPr="000451A1">
        <w:t>Opiekun psa służbowego, opiekun psa służbowego wycofanego z</w:t>
      </w:r>
      <w:r w:rsidR="00CF5B80">
        <w:t> </w:t>
      </w:r>
      <w:r w:rsidRPr="000451A1">
        <w:t>użycia, opiekun psa kontraktowego, opiekun 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w:t>
      </w:r>
      <w:r w:rsidR="00BE69CD">
        <w:t>,</w:t>
      </w:r>
      <w:r w:rsidRPr="000451A1">
        <w:t xml:space="preserve"> i</w:t>
      </w:r>
      <w:r w:rsidR="009F18B2" w:rsidRPr="000451A1">
        <w:t xml:space="preserve"> </w:t>
      </w:r>
      <w:r w:rsidRPr="000451A1">
        <w:t>przedstawiciel organizacji,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124q ust.</w:t>
      </w:r>
      <w:r w:rsidR="009F18B2" w:rsidRPr="000451A1">
        <w:t xml:space="preserve"> </w:t>
      </w:r>
      <w:r w:rsidRPr="000451A1">
        <w:t>9, w</w:t>
      </w:r>
      <w:r w:rsidR="009F18B2" w:rsidRPr="000451A1">
        <w:t xml:space="preserve"> </w:t>
      </w:r>
      <w:r w:rsidRPr="000451A1">
        <w:t>celu umożliwienia sprawowania nadzoru, na żądanie strażaka lub pracownika wyznaczonego przez kierownika jednostki organizacyjnej Państwowej Straży Pożarnej, na której stanie znajduje się pies lub w której pies był używany, okazuje zwierzę.</w:t>
      </w:r>
    </w:p>
    <w:p w14:paraId="45E72048" w14:textId="3978E895" w:rsidR="009A794F" w:rsidRPr="000451A1" w:rsidRDefault="009A794F" w:rsidP="00171276">
      <w:pPr>
        <w:pStyle w:val="ZUSTzmustartykuempunktem"/>
      </w:pPr>
      <w:r w:rsidRPr="000451A1">
        <w:t>2.</w:t>
      </w:r>
      <w:r w:rsidR="009F18B2" w:rsidRPr="000451A1">
        <w:t xml:space="preserve"> </w:t>
      </w:r>
      <w:r w:rsidRPr="000451A1">
        <w:t>Opiekun psa służbowego i</w:t>
      </w:r>
      <w:r w:rsidR="009F18B2" w:rsidRPr="000451A1">
        <w:t xml:space="preserve"> </w:t>
      </w:r>
      <w:r w:rsidRPr="000451A1">
        <w:t>opiekun psa kontraktowego niezwłocznie powiadamia kierownika jednostki organizacyjnej Państwowej Straży Pożarnej, na której stanie znajduje się zwierzę</w:t>
      </w:r>
      <w:r w:rsidR="00BE69CD">
        <w:t>,</w:t>
      </w:r>
      <w:r w:rsidRPr="000451A1">
        <w:t xml:space="preserve"> o:</w:t>
      </w:r>
    </w:p>
    <w:p w14:paraId="4ECE4AE3" w14:textId="6B9D9ECC" w:rsidR="009A794F" w:rsidRPr="000451A1" w:rsidRDefault="009A794F" w:rsidP="009A794F">
      <w:pPr>
        <w:pStyle w:val="ZPKTzmpktartykuempunktem"/>
      </w:pPr>
      <w:r w:rsidRPr="000451A1">
        <w:t>1)</w:t>
      </w:r>
      <w:r w:rsidRPr="000451A1">
        <w:tab/>
        <w:t>zmianie stałego miejsca przebywania lub chowu zwierzęcia, zmianie miejsca przebywania zwierzęcia trwającej dłużej niż 30</w:t>
      </w:r>
      <w:r w:rsidR="009F18B2" w:rsidRPr="000451A1">
        <w:t xml:space="preserve"> </w:t>
      </w:r>
      <w:r w:rsidRPr="000451A1">
        <w:t>dni</w:t>
      </w:r>
      <w:r w:rsidR="007C6972">
        <w:t>,</w:t>
      </w:r>
      <w:r w:rsidRPr="000451A1">
        <w:t xml:space="preserve"> o</w:t>
      </w:r>
      <w:r w:rsidR="009F18B2" w:rsidRPr="000451A1">
        <w:t xml:space="preserve"> </w:t>
      </w:r>
      <w:r w:rsidRPr="000451A1">
        <w:t>ile nie przebywa ono w</w:t>
      </w:r>
      <w:r w:rsidR="00CF5B80">
        <w:t> </w:t>
      </w:r>
      <w:r w:rsidRPr="000451A1">
        <w:t>obiekcie należącym do tej jednostki organizacyjnej Państwowej Straży Pożarnej;</w:t>
      </w:r>
    </w:p>
    <w:p w14:paraId="5B1BD369" w14:textId="17B65364" w:rsidR="009A794F" w:rsidRPr="000451A1" w:rsidRDefault="009A794F" w:rsidP="009A794F">
      <w:pPr>
        <w:pStyle w:val="ZPKTzmpktartykuempunktem"/>
      </w:pPr>
      <w:r w:rsidRPr="000451A1">
        <w:t>2)</w:t>
      </w:r>
      <w:r w:rsidRPr="000451A1">
        <w:tab/>
        <w:t>padnięciu albo konieczności bezzwłocznego uśmiercenia zwierzęcia na zasadach określonych w</w:t>
      </w:r>
      <w:r w:rsidR="009F18B2" w:rsidRPr="000451A1">
        <w:t xml:space="preserve"> </w:t>
      </w:r>
      <w:r w:rsidRPr="000451A1">
        <w:t>ustawie z</w:t>
      </w:r>
      <w:r w:rsidR="009F18B2" w:rsidRPr="000451A1">
        <w:t xml:space="preserve"> </w:t>
      </w:r>
      <w:r w:rsidRPr="000451A1">
        <w:t>dnia 21</w:t>
      </w:r>
      <w:r w:rsidR="009F18B2" w:rsidRPr="000451A1">
        <w:t xml:space="preserve"> </w:t>
      </w:r>
      <w:r w:rsidRPr="000451A1">
        <w:t>sierpnia 1997</w:t>
      </w:r>
      <w:r w:rsidR="009F18B2" w:rsidRPr="000451A1">
        <w:t xml:space="preserve"> </w:t>
      </w:r>
      <w:r w:rsidRPr="000451A1">
        <w:t>r. o</w:t>
      </w:r>
      <w:r w:rsidR="009F18B2" w:rsidRPr="000451A1">
        <w:t xml:space="preserve"> </w:t>
      </w:r>
      <w:r w:rsidRPr="000451A1">
        <w:t>ochronie zwierząt, utracie albo zaginięciu zwierzęcia oraz o okolicznościach tych zdarzeń.</w:t>
      </w:r>
    </w:p>
    <w:p w14:paraId="558A4107" w14:textId="00999589" w:rsidR="009A794F" w:rsidRPr="000451A1" w:rsidRDefault="009A794F" w:rsidP="009A794F">
      <w:pPr>
        <w:pStyle w:val="ZUSTzmustartykuempunktem"/>
      </w:pPr>
      <w:r w:rsidRPr="000451A1">
        <w:t>3.</w:t>
      </w:r>
      <w:r w:rsidR="009F18B2" w:rsidRPr="000451A1">
        <w:t xml:space="preserve"> </w:t>
      </w:r>
      <w:r w:rsidRPr="000451A1">
        <w:t>Opiekun psa służbowego wycofanego z</w:t>
      </w:r>
      <w:r w:rsidR="009F18B2" w:rsidRPr="000451A1">
        <w:t xml:space="preserve"> </w:t>
      </w:r>
      <w:r w:rsidRPr="000451A1">
        <w:t>użycia, opiekun 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w:t>
      </w:r>
      <w:r w:rsidR="007C6972">
        <w:t>,</w:t>
      </w:r>
      <w:r w:rsidRPr="000451A1">
        <w:t xml:space="preserve"> oraz organizacja, o</w:t>
      </w:r>
      <w:r w:rsidR="009F18B2" w:rsidRPr="000451A1">
        <w:t xml:space="preserve"> </w:t>
      </w:r>
      <w:r w:rsidRPr="000451A1">
        <w:t>której mowa w</w:t>
      </w:r>
      <w:r w:rsidR="009F18B2" w:rsidRPr="000451A1">
        <w:t xml:space="preserve"> </w:t>
      </w:r>
      <w:r w:rsidRPr="000451A1">
        <w:t>art.</w:t>
      </w:r>
      <w:r w:rsidR="00CF5B80">
        <w:t> </w:t>
      </w:r>
      <w:r w:rsidRPr="000451A1">
        <w:t>124q ust.</w:t>
      </w:r>
      <w:r w:rsidR="00CF5B80">
        <w:t> </w:t>
      </w:r>
      <w:r w:rsidRPr="000451A1">
        <w:t xml:space="preserve">9, niezwłocznie, jednak nie później niż w terminie 7 dni, powiadamiają kierownika </w:t>
      </w:r>
      <w:r w:rsidRPr="000451A1">
        <w:lastRenderedPageBreak/>
        <w:t>jednostki organizacyjnej Państwowej Straży Pożarnej, na której stanie znajduje się zwierzę</w:t>
      </w:r>
      <w:r w:rsidR="007C6972">
        <w:t>,</w:t>
      </w:r>
      <w:r w:rsidRPr="000451A1">
        <w:t xml:space="preserve"> lub jednostki organizacyjnej Państwowej Straży Pożarnej</w:t>
      </w:r>
      <w:r w:rsidR="007C6972">
        <w:t>,</w:t>
      </w:r>
      <w:r w:rsidRPr="000451A1">
        <w:t xml:space="preserve"> w której zwierzę było używane</w:t>
      </w:r>
      <w:r w:rsidR="007C6972">
        <w:t>,</w:t>
      </w:r>
      <w:r w:rsidRPr="000451A1">
        <w:t xml:space="preserve"> o:</w:t>
      </w:r>
    </w:p>
    <w:p w14:paraId="33ED9A3C" w14:textId="162CF40C" w:rsidR="009A794F" w:rsidRPr="000451A1" w:rsidRDefault="009A794F" w:rsidP="009A794F">
      <w:pPr>
        <w:pStyle w:val="ZPKTzmpktartykuempunktem"/>
      </w:pPr>
      <w:r w:rsidRPr="000451A1">
        <w:t>1)</w:t>
      </w:r>
      <w:r w:rsidRPr="000451A1">
        <w:tab/>
        <w:t>zmianie stałego miejsca przebywania lub chowu zwierzęcia, zmianie miejsca przebywania zwierzęcia trwającego dłużej niż 30 dni, o ile nie przebywa ono w</w:t>
      </w:r>
      <w:r w:rsidR="00CF5B80">
        <w:t> </w:t>
      </w:r>
      <w:r w:rsidRPr="000451A1">
        <w:t>obiekcie należącym do tej jednostki organizacyjnej Państwowej Straży Pożarnej;</w:t>
      </w:r>
    </w:p>
    <w:p w14:paraId="3D42D0D4" w14:textId="0BBD2884" w:rsidR="009A794F" w:rsidRPr="000451A1" w:rsidRDefault="009A794F" w:rsidP="009A794F">
      <w:pPr>
        <w:pStyle w:val="ZPKTzmpktartykuempunktem"/>
      </w:pPr>
      <w:r w:rsidRPr="000451A1">
        <w:t>2)</w:t>
      </w:r>
      <w:r w:rsidRPr="000451A1">
        <w:tab/>
        <w:t>padnięciu albo konieczności bezzwłocznego uśmiercenia zwierzęcia na zasadach określonych w ustawie z dnia 21 sierpnia 1997 r. o ochronie zwierząt, utracie albo zaginięciu zwierzęcia oraz o okolicznościach tych zdarzeń.</w:t>
      </w:r>
    </w:p>
    <w:p w14:paraId="47523779" w14:textId="532CFED5" w:rsidR="009A794F" w:rsidRPr="000451A1" w:rsidRDefault="009A794F" w:rsidP="009A794F">
      <w:pPr>
        <w:pStyle w:val="ZARTzmartartykuempunktem"/>
      </w:pPr>
      <w:r w:rsidRPr="000451A1">
        <w:t>Art.</w:t>
      </w:r>
      <w:r w:rsidR="00E363F2" w:rsidRPr="000451A1">
        <w:t xml:space="preserve"> </w:t>
      </w:r>
      <w:r w:rsidRPr="000451A1">
        <w:t>124y.</w:t>
      </w:r>
      <w:r w:rsidR="009F18B2" w:rsidRPr="000451A1">
        <w:t xml:space="preserve"> </w:t>
      </w:r>
      <w:r w:rsidRPr="000451A1">
        <w:t>1.</w:t>
      </w:r>
      <w:r w:rsidR="009F18B2" w:rsidRPr="000451A1">
        <w:t xml:space="preserve"> </w:t>
      </w:r>
      <w:r w:rsidRPr="000451A1">
        <w:t>Psa służbowego lub psa służbowego wycofanego z</w:t>
      </w:r>
      <w:r w:rsidR="009F18B2" w:rsidRPr="000451A1">
        <w:t xml:space="preserve"> </w:t>
      </w:r>
      <w:r w:rsidRPr="000451A1">
        <w:t>użycia odbiera się opiekunowi lub organizacji,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124q ust.</w:t>
      </w:r>
      <w:r w:rsidR="009F18B2" w:rsidRPr="000451A1">
        <w:t xml:space="preserve"> </w:t>
      </w:r>
      <w:r w:rsidRPr="000451A1">
        <w:t>9, w</w:t>
      </w:r>
      <w:r w:rsidR="009F18B2" w:rsidRPr="000451A1">
        <w:t xml:space="preserve"> </w:t>
      </w:r>
      <w:r w:rsidRPr="000451A1">
        <w:t>przypadku:</w:t>
      </w:r>
    </w:p>
    <w:p w14:paraId="3826EA5C" w14:textId="77777777" w:rsidR="009A794F" w:rsidRPr="000451A1" w:rsidRDefault="009A794F" w:rsidP="009A794F">
      <w:pPr>
        <w:pStyle w:val="ZPKTzmpktartykuempunktem"/>
      </w:pPr>
      <w:r w:rsidRPr="000451A1">
        <w:t>1)</w:t>
      </w:r>
      <w:r w:rsidRPr="000451A1">
        <w:tab/>
        <w:t>stwierdzenia zaniedbania psa;</w:t>
      </w:r>
    </w:p>
    <w:p w14:paraId="47F99740" w14:textId="20D6766B" w:rsidR="009A794F" w:rsidRPr="000451A1" w:rsidRDefault="009A794F" w:rsidP="009A794F">
      <w:pPr>
        <w:pStyle w:val="ZPKTzmpktartykuempunktem"/>
      </w:pPr>
      <w:r w:rsidRPr="000451A1">
        <w:t>2)</w:t>
      </w:r>
      <w:r w:rsidRPr="000451A1">
        <w:tab/>
        <w:t>niewywiązywania się z</w:t>
      </w:r>
      <w:r w:rsidR="009F18B2" w:rsidRPr="000451A1">
        <w:t xml:space="preserve"> </w:t>
      </w:r>
      <w:r w:rsidRPr="000451A1">
        <w:t>obowiązków opieki nad psem lub postępowania wbrew zakazom, o</w:t>
      </w:r>
      <w:r w:rsidR="009F18B2" w:rsidRPr="000451A1">
        <w:t xml:space="preserve"> </w:t>
      </w:r>
      <w:r w:rsidRPr="000451A1">
        <w:t>których mowa w</w:t>
      </w:r>
      <w:r w:rsidR="009F18B2" w:rsidRPr="000451A1">
        <w:t xml:space="preserve"> </w:t>
      </w:r>
      <w:r w:rsidRPr="000451A1">
        <w:t>art.</w:t>
      </w:r>
      <w:r w:rsidR="009F18B2" w:rsidRPr="000451A1">
        <w:t xml:space="preserve"> </w:t>
      </w:r>
      <w:r w:rsidRPr="000451A1">
        <w:t>124u;</w:t>
      </w:r>
    </w:p>
    <w:p w14:paraId="4D2C4532" w14:textId="77777777" w:rsidR="009A794F" w:rsidRPr="000451A1" w:rsidRDefault="009A794F" w:rsidP="009A794F">
      <w:pPr>
        <w:pStyle w:val="ZPKTzmpktartykuempunktem"/>
      </w:pPr>
      <w:r w:rsidRPr="000451A1">
        <w:t>3)</w:t>
      </w:r>
      <w:r w:rsidRPr="000451A1">
        <w:tab/>
        <w:t>rezygnacji ze sprawowania opieki nad psem.</w:t>
      </w:r>
    </w:p>
    <w:p w14:paraId="36676BED" w14:textId="23F7DDEF" w:rsidR="009A794F" w:rsidRPr="000451A1" w:rsidRDefault="009A794F" w:rsidP="009A794F">
      <w:pPr>
        <w:pStyle w:val="ZUSTzmustartykuempunktem"/>
      </w:pPr>
      <w:r w:rsidRPr="000451A1">
        <w:t>2.</w:t>
      </w:r>
      <w:r w:rsidR="009F18B2" w:rsidRPr="000451A1">
        <w:t xml:space="preserve"> </w:t>
      </w:r>
      <w:r w:rsidRPr="000451A1">
        <w:t xml:space="preserve">Do czasu </w:t>
      </w:r>
      <w:r w:rsidRPr="00F162B5">
        <w:t>powierzenia psa służbowego lub psa służbowego wycofanego z użycia innemu opiekunowi, opiekę nad zwierzęciem sprawuje jednostka organizacyjna Państwowej Straży Pożarnej, na której stanie zwierzę się znajduje</w:t>
      </w:r>
      <w:r w:rsidR="00F162B5" w:rsidRPr="00F162B5">
        <w:t>,</w:t>
      </w:r>
      <w:r w:rsidRPr="00F162B5">
        <w:t xml:space="preserve"> albo jednostka organizacyjna Państwowej Straży Pożarnej wskazana przez Komendanta Głównego Państwowej Straży Pożarnej.</w:t>
      </w:r>
    </w:p>
    <w:p w14:paraId="38A437FE" w14:textId="7709CEB8" w:rsidR="009A794F" w:rsidRPr="000451A1" w:rsidRDefault="009A794F" w:rsidP="009A794F">
      <w:pPr>
        <w:pStyle w:val="ZUSTzmustartykuempunktem"/>
      </w:pPr>
      <w:r w:rsidRPr="000451A1">
        <w:t>3.</w:t>
      </w:r>
      <w:r w:rsidR="009F18B2" w:rsidRPr="000451A1">
        <w:t xml:space="preserve"> </w:t>
      </w:r>
      <w:r w:rsidRPr="000451A1">
        <w:t>W</w:t>
      </w:r>
      <w:r w:rsidR="009F18B2" w:rsidRPr="000451A1">
        <w:t xml:space="preserve"> </w:t>
      </w:r>
      <w:r w:rsidRPr="000451A1">
        <w:t>przypadku przeniesienia opiekuna psa służbowego na stanowisko służbowe niezwiązane z</w:t>
      </w:r>
      <w:r w:rsidR="009F18B2" w:rsidRPr="000451A1">
        <w:t xml:space="preserve"> </w:t>
      </w:r>
      <w:r w:rsidRPr="000451A1">
        <w:t>realizacją czynności służbowych związanych z</w:t>
      </w:r>
      <w:r w:rsidR="009F18B2" w:rsidRPr="000451A1">
        <w:t xml:space="preserve"> </w:t>
      </w:r>
      <w:r w:rsidRPr="000451A1">
        <w:t>użyciem zwierzęcia, opieka nad tym psem może zostać powierzona innemu opiekunowi psa służbowego.</w:t>
      </w:r>
    </w:p>
    <w:p w14:paraId="0F04DD66" w14:textId="2FB7ACE2" w:rsidR="009A794F" w:rsidRPr="000451A1" w:rsidRDefault="009A794F" w:rsidP="009A794F">
      <w:pPr>
        <w:pStyle w:val="ZARTzmartartykuempunktem"/>
      </w:pPr>
      <w:r w:rsidRPr="000451A1">
        <w:t>Art.</w:t>
      </w:r>
      <w:r w:rsidR="00E363F2" w:rsidRPr="000451A1">
        <w:t xml:space="preserve"> </w:t>
      </w:r>
      <w:r w:rsidRPr="000451A1">
        <w:t>124z.</w:t>
      </w:r>
      <w:r w:rsidR="009F18B2" w:rsidRPr="000451A1">
        <w:t xml:space="preserve"> </w:t>
      </w:r>
      <w:r w:rsidRPr="000451A1">
        <w:t>Minister właściwy do spraw wewnętrznych określi, w</w:t>
      </w:r>
      <w:r w:rsidR="009F18B2" w:rsidRPr="000451A1">
        <w:t xml:space="preserve"> </w:t>
      </w:r>
      <w:r w:rsidRPr="000451A1">
        <w:t>drodze rozporządzenia:</w:t>
      </w:r>
    </w:p>
    <w:p w14:paraId="48AE4887" w14:textId="5F355C63" w:rsidR="009A794F" w:rsidRPr="000451A1" w:rsidRDefault="009A794F" w:rsidP="009A794F">
      <w:pPr>
        <w:pStyle w:val="ZPKTzmpktartykuempunktem"/>
      </w:pPr>
      <w:r w:rsidRPr="000451A1">
        <w:t>1)</w:t>
      </w:r>
      <w:r w:rsidRPr="000451A1">
        <w:tab/>
        <w:t>rasy psów używanych w</w:t>
      </w:r>
      <w:r w:rsidR="009F18B2" w:rsidRPr="000451A1">
        <w:t xml:space="preserve"> </w:t>
      </w:r>
      <w:r w:rsidRPr="000451A1">
        <w:t>Państwowej Straży Pożarnej,</w:t>
      </w:r>
    </w:p>
    <w:p w14:paraId="61213EE7" w14:textId="77777777" w:rsidR="009A794F" w:rsidRPr="000451A1" w:rsidRDefault="009A794F" w:rsidP="009A794F">
      <w:pPr>
        <w:pStyle w:val="ZPKTzmpktartykuempunktem"/>
      </w:pPr>
      <w:r w:rsidRPr="000451A1">
        <w:t>2)</w:t>
      </w:r>
      <w:r w:rsidRPr="000451A1">
        <w:tab/>
        <w:t>kryteria doboru psów do realizacji zadań Państwowej Straży Pożarnej,</w:t>
      </w:r>
    </w:p>
    <w:p w14:paraId="53771848" w14:textId="77777777" w:rsidR="009A794F" w:rsidRPr="000451A1" w:rsidRDefault="009A794F" w:rsidP="009A794F">
      <w:pPr>
        <w:pStyle w:val="ZPKTzmpktartykuempunktem"/>
      </w:pPr>
      <w:r w:rsidRPr="000451A1">
        <w:t>3)</w:t>
      </w:r>
      <w:r w:rsidRPr="000451A1">
        <w:tab/>
        <w:t>specjalności ratownicze,</w:t>
      </w:r>
    </w:p>
    <w:p w14:paraId="1AEB5F5F" w14:textId="0ED92A6F" w:rsidR="009A794F" w:rsidRPr="000451A1" w:rsidRDefault="009A794F" w:rsidP="009A794F">
      <w:pPr>
        <w:pStyle w:val="ZPKTzmpktartykuempunktem"/>
      </w:pPr>
      <w:r w:rsidRPr="000451A1">
        <w:t>4)</w:t>
      </w:r>
      <w:r w:rsidRPr="000451A1">
        <w:tab/>
        <w:t>sposób szkolenia psów używanych w</w:t>
      </w:r>
      <w:r w:rsidR="009F18B2" w:rsidRPr="000451A1">
        <w:t xml:space="preserve"> </w:t>
      </w:r>
      <w:r w:rsidRPr="000451A1">
        <w:t>Państwowej Straży Pożarnej,</w:t>
      </w:r>
    </w:p>
    <w:p w14:paraId="52B6717D" w14:textId="151A9B0D" w:rsidR="009A794F" w:rsidRPr="000451A1" w:rsidRDefault="009A794F" w:rsidP="009A794F">
      <w:pPr>
        <w:pStyle w:val="ZPKTzmpktartykuempunktem"/>
      </w:pPr>
      <w:r w:rsidRPr="000451A1">
        <w:t>5)</w:t>
      </w:r>
      <w:r w:rsidRPr="000451A1">
        <w:tab/>
        <w:t>kwalifikacje egzaminatorów, tryb egzaminowania i</w:t>
      </w:r>
      <w:r w:rsidR="009F18B2" w:rsidRPr="000451A1">
        <w:t xml:space="preserve"> </w:t>
      </w:r>
      <w:r w:rsidRPr="000451A1">
        <w:t>testowania psów używanych w</w:t>
      </w:r>
      <w:r w:rsidR="00CF5B80">
        <w:t> </w:t>
      </w:r>
      <w:r w:rsidRPr="000451A1">
        <w:t>Państwowej Straży Pożarnej,</w:t>
      </w:r>
    </w:p>
    <w:p w14:paraId="3C2CA82B" w14:textId="1F03E86C" w:rsidR="009A794F" w:rsidRPr="000451A1" w:rsidRDefault="009A794F" w:rsidP="009A794F">
      <w:pPr>
        <w:pStyle w:val="ZPKTzmpktartykuempunktem"/>
      </w:pPr>
      <w:r w:rsidRPr="000451A1">
        <w:t>6)</w:t>
      </w:r>
      <w:r w:rsidRPr="000451A1">
        <w:tab/>
        <w:t>tryb pozyskiwania psów służbowych i</w:t>
      </w:r>
      <w:r w:rsidR="009F18B2" w:rsidRPr="000451A1">
        <w:t xml:space="preserve"> </w:t>
      </w:r>
      <w:r w:rsidRPr="000451A1">
        <w:t>psów kontraktowych,</w:t>
      </w:r>
    </w:p>
    <w:p w14:paraId="183C58B5" w14:textId="77777777" w:rsidR="009A794F" w:rsidRPr="000451A1" w:rsidRDefault="009A794F" w:rsidP="009A794F">
      <w:pPr>
        <w:pStyle w:val="ZPKTzmpktartykuempunktem"/>
      </w:pPr>
      <w:r w:rsidRPr="000451A1">
        <w:t>7)</w:t>
      </w:r>
      <w:r w:rsidRPr="000451A1">
        <w:tab/>
        <w:t>tryb przydzielania psa służbowego,</w:t>
      </w:r>
    </w:p>
    <w:p w14:paraId="5E23DE7C" w14:textId="7FA8BE55" w:rsidR="009A794F" w:rsidRPr="000451A1" w:rsidRDefault="009A794F" w:rsidP="009A794F">
      <w:pPr>
        <w:pStyle w:val="ZPKTzmpktartykuempunktem"/>
      </w:pPr>
      <w:r w:rsidRPr="000451A1">
        <w:lastRenderedPageBreak/>
        <w:t>8)</w:t>
      </w:r>
      <w:r w:rsidRPr="000451A1">
        <w:tab/>
        <w:t>tryb rekrutacji kandydatów, którzy mogą zostać opiekunami psów służbowych wycofanych z</w:t>
      </w:r>
      <w:r w:rsidR="009F18B2" w:rsidRPr="000451A1">
        <w:t xml:space="preserve"> </w:t>
      </w:r>
      <w:r w:rsidRPr="000451A1">
        <w:t>użycia,</w:t>
      </w:r>
    </w:p>
    <w:p w14:paraId="211B26DF" w14:textId="77777777" w:rsidR="009A794F" w:rsidRPr="000451A1" w:rsidRDefault="009A794F" w:rsidP="009A794F">
      <w:pPr>
        <w:pStyle w:val="ZPKTzmpktartykuempunktem"/>
      </w:pPr>
      <w:r w:rsidRPr="000451A1">
        <w:t>9)</w:t>
      </w:r>
      <w:r w:rsidRPr="000451A1">
        <w:tab/>
        <w:t>tryb wycofywania z użycia psa służbowego,</w:t>
      </w:r>
    </w:p>
    <w:p w14:paraId="29AEFB1A" w14:textId="530B9887" w:rsidR="009A794F" w:rsidRPr="000451A1" w:rsidRDefault="009A794F" w:rsidP="009A794F">
      <w:pPr>
        <w:pStyle w:val="ZPKTzmpktartykuempunktem"/>
      </w:pPr>
      <w:r w:rsidRPr="000451A1">
        <w:t>10)</w:t>
      </w:r>
      <w:r w:rsidRPr="000451A1">
        <w:tab/>
        <w:t>sposób utrzymania, profilaktyki i transportu psów służbowych, psów służbowych wycofanych z</w:t>
      </w:r>
      <w:r w:rsidR="009F18B2" w:rsidRPr="000451A1">
        <w:t xml:space="preserve"> </w:t>
      </w:r>
      <w:r w:rsidRPr="000451A1">
        <w:t>użycia, psów kontraktowych i</w:t>
      </w:r>
      <w:r w:rsidR="009F18B2" w:rsidRPr="000451A1">
        <w:t xml:space="preserve"> </w:t>
      </w:r>
      <w:r w:rsidRPr="000451A1">
        <w:t>psów kontraktowych wycofanych z</w:t>
      </w:r>
      <w:r w:rsidR="00CF5B80">
        <w:t> </w:t>
      </w:r>
      <w:r w:rsidRPr="000451A1">
        <w:t>użycia, które przez okres co najmniej pięciu lat trwania kontraktu były używane w</w:t>
      </w:r>
      <w:r w:rsidR="00CF5B80">
        <w:t> </w:t>
      </w:r>
      <w:r w:rsidRPr="000451A1">
        <w:t>Państwowej Straży Pożarnej,</w:t>
      </w:r>
    </w:p>
    <w:p w14:paraId="38E3CFDD" w14:textId="0806779C" w:rsidR="009A794F" w:rsidRPr="000451A1" w:rsidRDefault="009A794F" w:rsidP="009A794F">
      <w:pPr>
        <w:pStyle w:val="ZPKTzmpktartykuempunktem"/>
      </w:pPr>
      <w:r w:rsidRPr="000451A1">
        <w:t>11)</w:t>
      </w:r>
      <w:r w:rsidRPr="000451A1">
        <w:tab/>
        <w:t>sposób wyżywienia, wysokość normy wyżywienia psa służbowego i</w:t>
      </w:r>
      <w:r w:rsidR="009F18B2" w:rsidRPr="000451A1">
        <w:t xml:space="preserve"> </w:t>
      </w:r>
      <w:r w:rsidRPr="000451A1">
        <w:t>psa kontraktowego</w:t>
      </w:r>
      <w:r w:rsidR="009F18B2" w:rsidRPr="000451A1">
        <w:t xml:space="preserve"> </w:t>
      </w:r>
      <w:r w:rsidRPr="000451A1">
        <w:t>oraz normy wyżywienia psa służbowego wycofanego z</w:t>
      </w:r>
      <w:r w:rsidR="009F18B2" w:rsidRPr="000451A1">
        <w:t xml:space="preserve"> </w:t>
      </w:r>
      <w:r w:rsidRPr="000451A1">
        <w:t>użycia i</w:t>
      </w:r>
      <w:r w:rsidR="009F18B2" w:rsidRPr="000451A1">
        <w:t xml:space="preserve"> </w:t>
      </w:r>
      <w:r w:rsidRPr="000451A1">
        <w:t>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 jak również wysokość dziennej stawki pieniężnej na wyżywienie psa,</w:t>
      </w:r>
    </w:p>
    <w:p w14:paraId="16AA2CB3" w14:textId="6CDAD822" w:rsidR="009A794F" w:rsidRPr="000451A1" w:rsidRDefault="009A794F" w:rsidP="009A794F">
      <w:pPr>
        <w:pStyle w:val="ZPKTzmpktartykuempunktem"/>
      </w:pPr>
      <w:r w:rsidRPr="000451A1">
        <w:t>12)</w:t>
      </w:r>
      <w:r w:rsidRPr="000451A1">
        <w:tab/>
        <w:t>tryb przyznawania, wypłacania oraz zwrotu ryczałtu z</w:t>
      </w:r>
      <w:r w:rsidR="009F18B2" w:rsidRPr="000451A1">
        <w:t xml:space="preserve"> </w:t>
      </w:r>
      <w:r w:rsidRPr="000451A1">
        <w:t>tytułu kosztów wyżywienia psa służbowego, psa służbowego wycofanego z</w:t>
      </w:r>
      <w:r w:rsidR="009F18B2" w:rsidRPr="000451A1">
        <w:t xml:space="preserve"> </w:t>
      </w:r>
      <w:r w:rsidRPr="000451A1">
        <w:t>użycia, psa kontraktowego i</w:t>
      </w:r>
      <w:r w:rsidR="009F18B2" w:rsidRPr="000451A1">
        <w:t xml:space="preserve"> </w:t>
      </w:r>
      <w:r w:rsidRPr="000451A1">
        <w:t>psa kontraktowego wycofanego z</w:t>
      </w:r>
      <w:r w:rsidR="009F18B2" w:rsidRPr="000451A1">
        <w:t xml:space="preserve"> </w:t>
      </w:r>
      <w:r w:rsidRPr="000451A1">
        <w:t>użycia, który przez okres co najmniej pięciu lat trwania kontraktu był używany w</w:t>
      </w:r>
      <w:r w:rsidR="009F18B2" w:rsidRPr="000451A1">
        <w:t xml:space="preserve"> </w:t>
      </w:r>
      <w:r w:rsidRPr="000451A1">
        <w:t>Państwowej Straży Pożarnej,</w:t>
      </w:r>
    </w:p>
    <w:p w14:paraId="19819995" w14:textId="4E4C7230" w:rsidR="009A794F" w:rsidRPr="000451A1" w:rsidRDefault="009A794F" w:rsidP="009A794F">
      <w:pPr>
        <w:pStyle w:val="ZPKTzmpktartykuempunktem"/>
      </w:pPr>
      <w:r w:rsidRPr="000451A1">
        <w:t>13)</w:t>
      </w:r>
      <w:r w:rsidRPr="000451A1">
        <w:tab/>
        <w:t>tryb pokrywania kosztów zabiegów profilaktycznych i kosztów leczenia, w tym kosztów lekarstw, psa służbowego, psa służbowego wycofanego z</w:t>
      </w:r>
      <w:r w:rsidR="009F18B2" w:rsidRPr="000451A1">
        <w:t xml:space="preserve"> </w:t>
      </w:r>
      <w:r w:rsidRPr="000451A1">
        <w:t>użycia, psa kontraktowego i</w:t>
      </w:r>
      <w:r w:rsidR="009F18B2" w:rsidRPr="000451A1">
        <w:t xml:space="preserve"> </w:t>
      </w:r>
      <w:r w:rsidRPr="000451A1">
        <w:t>psa kontraktowego wycofanego z użycia, który przez okres co najmniej pięciu lat trwania kontraktu był używany w</w:t>
      </w:r>
      <w:r w:rsidR="009F18B2" w:rsidRPr="000451A1">
        <w:t xml:space="preserve"> </w:t>
      </w:r>
      <w:r w:rsidRPr="000451A1">
        <w:t>Państwowej Straży Pożarnej</w:t>
      </w:r>
      <w:r w:rsidR="002B5D46">
        <w:t>,</w:t>
      </w:r>
    </w:p>
    <w:p w14:paraId="1BEDB8B5" w14:textId="4A61155D" w:rsidR="009A794F" w:rsidRPr="000451A1" w:rsidRDefault="009A794F" w:rsidP="009A794F">
      <w:pPr>
        <w:pStyle w:val="ZPKTzmpktartykuempunktem"/>
      </w:pPr>
      <w:r w:rsidRPr="000451A1">
        <w:t>14)</w:t>
      </w:r>
      <w:r w:rsidRPr="000451A1">
        <w:tab/>
        <w:t>sposób sprawowania nadzoru oraz dokumentowania wykonywania czynności związanych z</w:t>
      </w:r>
      <w:r w:rsidR="009F18B2" w:rsidRPr="000451A1">
        <w:t xml:space="preserve"> </w:t>
      </w:r>
      <w:r w:rsidRPr="000451A1">
        <w:t>nadzorem nad psami służbowymi, psami służbowymi wycofanymi z</w:t>
      </w:r>
      <w:r w:rsidR="00CF5B80">
        <w:t> </w:t>
      </w:r>
      <w:r w:rsidRPr="000451A1">
        <w:t>użycia, psami kontraktowymi i</w:t>
      </w:r>
      <w:r w:rsidR="009F18B2" w:rsidRPr="000451A1">
        <w:t xml:space="preserve"> </w:t>
      </w:r>
      <w:r w:rsidRPr="000451A1">
        <w:t>psami kontraktowymi wycofanymi z</w:t>
      </w:r>
      <w:r w:rsidR="009F18B2" w:rsidRPr="000451A1">
        <w:t xml:space="preserve"> </w:t>
      </w:r>
      <w:r w:rsidRPr="000451A1">
        <w:t>użycia, które przez okres co najmniej pięciu lat trwania kontraktu były używane w</w:t>
      </w:r>
      <w:r w:rsidR="009F18B2" w:rsidRPr="000451A1">
        <w:t xml:space="preserve"> </w:t>
      </w:r>
      <w:r w:rsidRPr="000451A1">
        <w:t>Państwowej Straży Pożarnej,</w:t>
      </w:r>
    </w:p>
    <w:p w14:paraId="09D3A77D" w14:textId="7A2E6783" w:rsidR="009A794F" w:rsidRPr="000451A1" w:rsidRDefault="009A794F" w:rsidP="009A794F">
      <w:pPr>
        <w:pStyle w:val="ZPKTzmpktartykuempunktem"/>
      </w:pPr>
      <w:r w:rsidRPr="000451A1">
        <w:t>15)</w:t>
      </w:r>
      <w:r w:rsidRPr="000451A1">
        <w:tab/>
        <w:t>tryb odbierania psa służbowego lub psa służbowego wycofanego z</w:t>
      </w:r>
      <w:r w:rsidR="009F18B2" w:rsidRPr="000451A1">
        <w:t xml:space="preserve"> </w:t>
      </w:r>
      <w:r w:rsidRPr="000451A1">
        <w:t>użycia opiekunowi lub organizacji,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124q ust.</w:t>
      </w:r>
      <w:r w:rsidR="009F18B2" w:rsidRPr="000451A1">
        <w:t xml:space="preserve"> </w:t>
      </w:r>
      <w:r w:rsidRPr="000451A1">
        <w:t>9,</w:t>
      </w:r>
    </w:p>
    <w:p w14:paraId="17CD0E93" w14:textId="77777777" w:rsidR="009A794F" w:rsidRPr="000451A1" w:rsidRDefault="009A794F" w:rsidP="009A794F">
      <w:pPr>
        <w:pStyle w:val="ZPKTzmpktartykuempunktem"/>
      </w:pPr>
      <w:r w:rsidRPr="000451A1">
        <w:t>16)</w:t>
      </w:r>
      <w:r w:rsidRPr="000451A1">
        <w:tab/>
        <w:t>wzory dokumentów stosowanych w tych sprawach</w:t>
      </w:r>
    </w:p>
    <w:p w14:paraId="30B4DEAB" w14:textId="72F71D2B" w:rsidR="009A794F" w:rsidRPr="000451A1" w:rsidRDefault="009A794F" w:rsidP="009A794F">
      <w:pPr>
        <w:pStyle w:val="ZCZWSPPKTzmczciwsppktartykuempunktem"/>
      </w:pPr>
      <w:r w:rsidRPr="000451A1">
        <w:t>–</w:t>
      </w:r>
      <w:r w:rsidR="004850F9" w:rsidRPr="000451A1">
        <w:t xml:space="preserve"> </w:t>
      </w:r>
      <w:r w:rsidRPr="000451A1">
        <w:t>uwzględniając zapewnienie prawidłowej realizacji zadań ustawowych związanych z</w:t>
      </w:r>
      <w:r w:rsidR="00CF5B80">
        <w:t> </w:t>
      </w:r>
      <w:r w:rsidRPr="000451A1">
        <w:t xml:space="preserve">użyciem zwierzęcia, zapewnienie prawidłowej opieki nad zwierzęciem, racjonalne wydatkowanie środków finansowych, zapewnienie prawidłowego dokumentowania realizowanych czynności oraz to, że wysokość dziennej stawki pieniężnej na żywienie zwierzęcia jest uzależniona od wagi, okresu roku i wykonywanych zadań przez psa </w:t>
      </w:r>
      <w:r w:rsidRPr="000451A1">
        <w:lastRenderedPageBreak/>
        <w:t>służbowego, oraz że nie może ona przekroczyć 1/30 minimalnego wynagrodzenia za pracę, o którym mowa w art. 2 ust. 3</w:t>
      </w:r>
      <w:r w:rsidR="001C3F02" w:rsidRPr="000451A1">
        <w:t>–</w:t>
      </w:r>
      <w:r w:rsidRPr="000451A1">
        <w:t>5 ust</w:t>
      </w:r>
      <w:r w:rsidR="00CF5B80">
        <w:t>awy z dnia 10 października 2002 </w:t>
      </w:r>
      <w:r w:rsidRPr="000451A1">
        <w:t>r. o</w:t>
      </w:r>
      <w:r w:rsidR="00CF5B80">
        <w:t> </w:t>
      </w:r>
      <w:r w:rsidRPr="000451A1">
        <w:t>minimalnym wynagrodzeniu za pracę (Dz. U. z 2020 r. poz. 2207).”.</w:t>
      </w:r>
    </w:p>
    <w:p w14:paraId="25CF019E" w14:textId="6BCD164A" w:rsidR="009A794F" w:rsidRPr="000451A1" w:rsidRDefault="009A794F" w:rsidP="009A794F">
      <w:pPr>
        <w:pStyle w:val="ARTartustawynprozporzdzenia"/>
      </w:pPr>
      <w:r w:rsidRPr="000451A1">
        <w:rPr>
          <w:rStyle w:val="Ppogrubienie"/>
        </w:rPr>
        <w:t>Art.</w:t>
      </w:r>
      <w:r w:rsidR="00E363F2" w:rsidRPr="000451A1">
        <w:rPr>
          <w:rStyle w:val="Ppogrubienie"/>
        </w:rPr>
        <w:t> </w:t>
      </w:r>
      <w:r w:rsidRPr="000451A1">
        <w:rPr>
          <w:rStyle w:val="Ppogrubienie"/>
        </w:rPr>
        <w:t>5.</w:t>
      </w:r>
      <w:r w:rsidR="009F18B2" w:rsidRPr="000451A1">
        <w:t xml:space="preserve"> </w:t>
      </w:r>
      <w:r w:rsidRPr="000451A1">
        <w:t>W</w:t>
      </w:r>
      <w:r w:rsidR="009F18B2" w:rsidRPr="000451A1">
        <w:t xml:space="preserve"> </w:t>
      </w:r>
      <w:r w:rsidRPr="000451A1">
        <w:t>ustawie z</w:t>
      </w:r>
      <w:r w:rsidR="009F18B2" w:rsidRPr="000451A1">
        <w:t xml:space="preserve"> </w:t>
      </w:r>
      <w:r w:rsidRPr="000451A1">
        <w:t>dnia 21</w:t>
      </w:r>
      <w:r w:rsidR="009F18B2" w:rsidRPr="000451A1">
        <w:t xml:space="preserve"> </w:t>
      </w:r>
      <w:r w:rsidRPr="000451A1">
        <w:t>sierpnia 1997</w:t>
      </w:r>
      <w:r w:rsidR="009F18B2" w:rsidRPr="000451A1">
        <w:t xml:space="preserve"> </w:t>
      </w:r>
      <w:r w:rsidRPr="000451A1">
        <w:t>r. o</w:t>
      </w:r>
      <w:r w:rsidR="009F18B2" w:rsidRPr="000451A1">
        <w:t xml:space="preserve"> </w:t>
      </w:r>
      <w:r w:rsidRPr="000451A1">
        <w:t>ochronie zwierząt (Dz.</w:t>
      </w:r>
      <w:r w:rsidR="009F18B2" w:rsidRPr="000451A1">
        <w:t xml:space="preserve"> </w:t>
      </w:r>
      <w:r w:rsidRPr="000451A1">
        <w:t>U. z</w:t>
      </w:r>
      <w:r w:rsidR="009F18B2" w:rsidRPr="000451A1">
        <w:t xml:space="preserve"> </w:t>
      </w:r>
      <w:r w:rsidRPr="000451A1">
        <w:t>2020</w:t>
      </w:r>
      <w:r w:rsidR="00CF5B80">
        <w:t> </w:t>
      </w:r>
      <w:r w:rsidRPr="000451A1">
        <w:t>r. poz.</w:t>
      </w:r>
      <w:r w:rsidR="00CF5B80">
        <w:t> </w:t>
      </w:r>
      <w:r w:rsidRPr="000451A1">
        <w:t>638) w</w:t>
      </w:r>
      <w:r w:rsidR="009F18B2" w:rsidRPr="000451A1">
        <w:t xml:space="preserve"> </w:t>
      </w:r>
      <w:r w:rsidRPr="000451A1">
        <w:t>art.</w:t>
      </w:r>
      <w:r w:rsidR="009F18B2" w:rsidRPr="000451A1">
        <w:t xml:space="preserve"> </w:t>
      </w:r>
      <w:r w:rsidRPr="000451A1">
        <w:t>17 ust.</w:t>
      </w:r>
      <w:r w:rsidR="009F18B2" w:rsidRPr="000451A1">
        <w:t xml:space="preserve"> </w:t>
      </w:r>
      <w:r w:rsidRPr="000451A1">
        <w:t>8</w:t>
      </w:r>
      <w:r w:rsidR="009F18B2" w:rsidRPr="000451A1">
        <w:t xml:space="preserve"> </w:t>
      </w:r>
      <w:r w:rsidRPr="000451A1">
        <w:t>otrzymuje brzmienie:</w:t>
      </w:r>
    </w:p>
    <w:p w14:paraId="117DC66B" w14:textId="6FA6AB59" w:rsidR="009A794F" w:rsidRPr="000451A1" w:rsidRDefault="009A794F" w:rsidP="009A794F">
      <w:pPr>
        <w:pStyle w:val="ZUSTzmustartykuempunktem"/>
      </w:pPr>
      <w:r w:rsidRPr="000451A1">
        <w:t>„8.</w:t>
      </w:r>
      <w:r w:rsidR="009F18B2" w:rsidRPr="000451A1">
        <w:t xml:space="preserve"> </w:t>
      </w:r>
      <w:r w:rsidRPr="000451A1">
        <w:t>Minister właściwy do spraw środowiska w</w:t>
      </w:r>
      <w:r w:rsidR="009F18B2" w:rsidRPr="000451A1">
        <w:t xml:space="preserve"> </w:t>
      </w:r>
      <w:r w:rsidRPr="000451A1">
        <w:t>porozumieniu z</w:t>
      </w:r>
      <w:r w:rsidR="009F18B2" w:rsidRPr="000451A1">
        <w:t xml:space="preserve"> </w:t>
      </w:r>
      <w:r w:rsidRPr="000451A1">
        <w:t>ministrem właściwym do spraw kultury i</w:t>
      </w:r>
      <w:r w:rsidR="009F18B2" w:rsidRPr="000451A1">
        <w:t xml:space="preserve"> </w:t>
      </w:r>
      <w:r w:rsidRPr="000451A1">
        <w:t>ochrony dziedzictwa narodowego oraz ministrem właściwym do spraw wewnętrznych określi, w</w:t>
      </w:r>
      <w:r w:rsidR="009F18B2" w:rsidRPr="000451A1">
        <w:t xml:space="preserve"> </w:t>
      </w:r>
      <w:r w:rsidRPr="000451A1">
        <w:t>drodze rozporządzenia, minimalne warunki utrzymywania poszczególnych gatunków zwierząt wykorzystywanych do celów rozrywkowych, widowiskowych, filmowych, sportowych i</w:t>
      </w:r>
      <w:r w:rsidR="009F18B2" w:rsidRPr="000451A1">
        <w:t xml:space="preserve"> </w:t>
      </w:r>
      <w:r w:rsidRPr="000451A1">
        <w:t>specjalnych, mając na względzie zapewnienie im właściwej opieki.”.</w:t>
      </w:r>
    </w:p>
    <w:p w14:paraId="2131BD4E" w14:textId="0EF401D6" w:rsidR="009A794F" w:rsidRPr="000451A1" w:rsidRDefault="009A794F" w:rsidP="009A794F">
      <w:pPr>
        <w:pStyle w:val="ARTartustawynprozporzdzenia"/>
      </w:pPr>
      <w:r w:rsidRPr="000451A1">
        <w:rPr>
          <w:rStyle w:val="Ppogrubienie"/>
        </w:rPr>
        <w:t>Art.</w:t>
      </w:r>
      <w:r w:rsidR="00E363F2" w:rsidRPr="000451A1">
        <w:rPr>
          <w:rStyle w:val="Ppogrubienie"/>
        </w:rPr>
        <w:t> </w:t>
      </w:r>
      <w:r w:rsidRPr="000451A1">
        <w:rPr>
          <w:rStyle w:val="Ppogrubienie"/>
        </w:rPr>
        <w:t>6.</w:t>
      </w:r>
      <w:r w:rsidR="009F18B2" w:rsidRPr="000451A1">
        <w:rPr>
          <w:rStyle w:val="Ppogrubienie"/>
        </w:rPr>
        <w:t xml:space="preserve"> </w:t>
      </w:r>
      <w:r w:rsidRPr="000451A1">
        <w:t>W</w:t>
      </w:r>
      <w:r w:rsidR="009F18B2" w:rsidRPr="000451A1">
        <w:rPr>
          <w:rStyle w:val="Ppogrubienie"/>
        </w:rPr>
        <w:t xml:space="preserve"> </w:t>
      </w:r>
      <w:r w:rsidRPr="000451A1">
        <w:t>ustawie z</w:t>
      </w:r>
      <w:r w:rsidR="009F18B2" w:rsidRPr="000451A1">
        <w:t xml:space="preserve"> </w:t>
      </w:r>
      <w:r w:rsidRPr="000451A1">
        <w:t>dnia 9</w:t>
      </w:r>
      <w:r w:rsidR="009F18B2" w:rsidRPr="000451A1">
        <w:t xml:space="preserve"> </w:t>
      </w:r>
      <w:r w:rsidRPr="000451A1">
        <w:t>kwietnia 2010</w:t>
      </w:r>
      <w:r w:rsidR="009F18B2" w:rsidRPr="000451A1">
        <w:t xml:space="preserve"> </w:t>
      </w:r>
      <w:r w:rsidRPr="000451A1">
        <w:t>r. o</w:t>
      </w:r>
      <w:r w:rsidR="009F18B2" w:rsidRPr="000451A1">
        <w:t xml:space="preserve"> </w:t>
      </w:r>
      <w:r w:rsidRPr="000451A1">
        <w:t>Służbie Więziennej (Dz.</w:t>
      </w:r>
      <w:r w:rsidR="009F18B2" w:rsidRPr="000451A1">
        <w:t xml:space="preserve"> </w:t>
      </w:r>
      <w:r w:rsidRPr="000451A1">
        <w:t>U. z</w:t>
      </w:r>
      <w:r w:rsidR="009F18B2" w:rsidRPr="000451A1">
        <w:t xml:space="preserve"> </w:t>
      </w:r>
      <w:r w:rsidRPr="000451A1">
        <w:t>2020</w:t>
      </w:r>
      <w:r w:rsidR="00CF5B80">
        <w:t> </w:t>
      </w:r>
      <w:r w:rsidRPr="000451A1">
        <w:t>r. poz.</w:t>
      </w:r>
      <w:r w:rsidR="00CF5B80">
        <w:t> </w:t>
      </w:r>
      <w:r w:rsidRPr="000451A1">
        <w:t>848, 1610, 2112 i</w:t>
      </w:r>
      <w:r w:rsidR="009F18B2" w:rsidRPr="000451A1">
        <w:t xml:space="preserve"> </w:t>
      </w:r>
      <w:r w:rsidRPr="000451A1">
        <w:t>2320 oraz z</w:t>
      </w:r>
      <w:r w:rsidR="009F18B2" w:rsidRPr="000451A1">
        <w:t xml:space="preserve"> </w:t>
      </w:r>
      <w:r w:rsidRPr="000451A1">
        <w:t>2021</w:t>
      </w:r>
      <w:r w:rsidR="009F18B2" w:rsidRPr="000451A1">
        <w:t xml:space="preserve"> </w:t>
      </w:r>
      <w:r w:rsidRPr="000451A1">
        <w:t>r. poz.</w:t>
      </w:r>
      <w:r w:rsidR="009F18B2" w:rsidRPr="000451A1">
        <w:t xml:space="preserve"> </w:t>
      </w:r>
      <w:r w:rsidRPr="000451A1">
        <w:t>180 i 464) wprowadza się następujące zmiany:</w:t>
      </w:r>
    </w:p>
    <w:p w14:paraId="0C38294A" w14:textId="112AF2A2" w:rsidR="009A794F" w:rsidRPr="000451A1" w:rsidRDefault="009A794F" w:rsidP="009A794F">
      <w:pPr>
        <w:pStyle w:val="PKTpunkt"/>
      </w:pPr>
      <w:r w:rsidRPr="000451A1">
        <w:t>1)</w:t>
      </w:r>
      <w:r w:rsidRPr="000451A1">
        <w:tab/>
        <w:t>w art.</w:t>
      </w:r>
      <w:r w:rsidR="009F18B2" w:rsidRPr="000451A1">
        <w:t xml:space="preserve"> </w:t>
      </w:r>
      <w:r w:rsidRPr="000451A1">
        <w:t>11 w</w:t>
      </w:r>
      <w:r w:rsidR="009F18B2" w:rsidRPr="000451A1">
        <w:t xml:space="preserve"> </w:t>
      </w:r>
      <w:r w:rsidRPr="000451A1">
        <w:t>ust.</w:t>
      </w:r>
      <w:r w:rsidR="009F18B2" w:rsidRPr="000451A1">
        <w:t xml:space="preserve"> </w:t>
      </w:r>
      <w:r w:rsidRPr="000451A1">
        <w:t>1</w:t>
      </w:r>
      <w:r w:rsidR="009F18B2" w:rsidRPr="000451A1">
        <w:t xml:space="preserve"> </w:t>
      </w:r>
      <w:r w:rsidRPr="000451A1">
        <w:t>po pkt</w:t>
      </w:r>
      <w:r w:rsidR="009F18B2" w:rsidRPr="000451A1">
        <w:t xml:space="preserve"> </w:t>
      </w:r>
      <w:r w:rsidRPr="000451A1">
        <w:t>3</w:t>
      </w:r>
      <w:r w:rsidR="009F18B2" w:rsidRPr="000451A1">
        <w:t xml:space="preserve"> </w:t>
      </w:r>
      <w:r w:rsidRPr="000451A1">
        <w:t>dodaje się pkt</w:t>
      </w:r>
      <w:r w:rsidR="009F18B2" w:rsidRPr="000451A1">
        <w:t xml:space="preserve"> </w:t>
      </w:r>
      <w:r w:rsidRPr="000451A1">
        <w:t>3a w</w:t>
      </w:r>
      <w:r w:rsidR="009F18B2" w:rsidRPr="000451A1">
        <w:t xml:space="preserve"> </w:t>
      </w:r>
      <w:r w:rsidRPr="000451A1">
        <w:t>brzmieniu:</w:t>
      </w:r>
    </w:p>
    <w:p w14:paraId="6194A817" w14:textId="6F469560" w:rsidR="009A794F" w:rsidRPr="000451A1" w:rsidRDefault="00E363F2" w:rsidP="009A794F">
      <w:pPr>
        <w:pStyle w:val="ZPKTzmpktartykuempunktem"/>
      </w:pPr>
      <w:r w:rsidRPr="000451A1">
        <w:t>„</w:t>
      </w:r>
      <w:r w:rsidR="009A794F" w:rsidRPr="000451A1">
        <w:t>3a)</w:t>
      </w:r>
      <w:r w:rsidR="009A794F" w:rsidRPr="000451A1">
        <w:tab/>
        <w:t>określenie zasad i</w:t>
      </w:r>
      <w:r w:rsidR="009F18B2" w:rsidRPr="000451A1">
        <w:t xml:space="preserve"> </w:t>
      </w:r>
      <w:r w:rsidR="009A794F" w:rsidRPr="000451A1">
        <w:t>warunków doboru</w:t>
      </w:r>
      <w:r w:rsidR="00010456">
        <w:t>,</w:t>
      </w:r>
      <w:r w:rsidR="009A794F" w:rsidRPr="000451A1">
        <w:t xml:space="preserve"> w</w:t>
      </w:r>
      <w:r w:rsidR="009F18B2" w:rsidRPr="000451A1">
        <w:t xml:space="preserve"> </w:t>
      </w:r>
      <w:r w:rsidR="009A794F" w:rsidRPr="000451A1">
        <w:t>tym cech przydatności psów w</w:t>
      </w:r>
      <w:r w:rsidR="009F18B2" w:rsidRPr="000451A1">
        <w:t xml:space="preserve"> </w:t>
      </w:r>
      <w:r w:rsidR="009A794F" w:rsidRPr="000451A1">
        <w:t>Służbie Więziennej</w:t>
      </w:r>
      <w:r w:rsidR="00010456">
        <w:t>,</w:t>
      </w:r>
      <w:r w:rsidR="009A794F" w:rsidRPr="000451A1">
        <w:t xml:space="preserve"> oraz sposobów ich używania;”;</w:t>
      </w:r>
    </w:p>
    <w:p w14:paraId="1F015AA4" w14:textId="673FC498" w:rsidR="009A794F" w:rsidRPr="000451A1" w:rsidRDefault="009A794F" w:rsidP="009A794F">
      <w:pPr>
        <w:pStyle w:val="PKTpunkt"/>
      </w:pPr>
      <w:r w:rsidRPr="000451A1">
        <w:t>2)</w:t>
      </w:r>
      <w:r w:rsidRPr="000451A1">
        <w:tab/>
        <w:t>po art.</w:t>
      </w:r>
      <w:r w:rsidR="009F18B2" w:rsidRPr="000451A1">
        <w:t xml:space="preserve"> </w:t>
      </w:r>
      <w:r w:rsidRPr="000451A1">
        <w:t>18</w:t>
      </w:r>
      <w:r w:rsidR="009F18B2" w:rsidRPr="000451A1">
        <w:t xml:space="preserve"> </w:t>
      </w:r>
      <w:r w:rsidRPr="000451A1">
        <w:t>dodaje się art.</w:t>
      </w:r>
      <w:r w:rsidR="009F18B2" w:rsidRPr="000451A1">
        <w:t xml:space="preserve"> </w:t>
      </w:r>
      <w:r w:rsidRPr="000451A1">
        <w:t>18a w</w:t>
      </w:r>
      <w:r w:rsidR="009F18B2" w:rsidRPr="000451A1">
        <w:t xml:space="preserve"> </w:t>
      </w:r>
      <w:r w:rsidRPr="000451A1">
        <w:t>brzmieniu:</w:t>
      </w:r>
    </w:p>
    <w:p w14:paraId="11FF08B8" w14:textId="664AE331" w:rsidR="009A794F" w:rsidRPr="000451A1" w:rsidRDefault="009A794F" w:rsidP="009A794F">
      <w:pPr>
        <w:pStyle w:val="ZARTzmartartykuempunktem"/>
      </w:pPr>
      <w:r w:rsidRPr="000451A1">
        <w:t>„18a.</w:t>
      </w:r>
      <w:r w:rsidR="009F18B2" w:rsidRPr="000451A1">
        <w:t xml:space="preserve"> </w:t>
      </w:r>
      <w:r w:rsidRPr="000451A1">
        <w:t>W</w:t>
      </w:r>
      <w:r w:rsidR="009F18B2" w:rsidRPr="000451A1">
        <w:t xml:space="preserve"> </w:t>
      </w:r>
      <w:r w:rsidRPr="000451A1">
        <w:t>celu realizacji zadań ustawowych, o</w:t>
      </w:r>
      <w:r w:rsidR="009F18B2" w:rsidRPr="000451A1">
        <w:t xml:space="preserve"> </w:t>
      </w:r>
      <w:r w:rsidRPr="000451A1">
        <w:t>których mowa w</w:t>
      </w:r>
      <w:r w:rsidR="009F18B2" w:rsidRPr="000451A1">
        <w:t xml:space="preserve"> </w:t>
      </w:r>
      <w:r w:rsidRPr="000451A1">
        <w:t>art.</w:t>
      </w:r>
      <w:r w:rsidR="009F18B2" w:rsidRPr="000451A1">
        <w:t xml:space="preserve"> </w:t>
      </w:r>
      <w:r w:rsidRPr="000451A1">
        <w:t>2 ust.</w:t>
      </w:r>
      <w:r w:rsidR="009F18B2" w:rsidRPr="000451A1">
        <w:t xml:space="preserve"> </w:t>
      </w:r>
      <w:r w:rsidRPr="000451A1">
        <w:t>2 pkt</w:t>
      </w:r>
      <w:r w:rsidR="00CF5B80">
        <w:t> </w:t>
      </w:r>
      <w:r w:rsidRPr="000451A1">
        <w:t>5 i</w:t>
      </w:r>
      <w:r w:rsidR="009F18B2" w:rsidRPr="000451A1">
        <w:t xml:space="preserve"> </w:t>
      </w:r>
      <w:r w:rsidRPr="000451A1">
        <w:t>6, Służba Więzienna może używać psów służbowych.”;</w:t>
      </w:r>
    </w:p>
    <w:p w14:paraId="7FFE24BA" w14:textId="53560AFE" w:rsidR="009A794F" w:rsidRPr="000451A1" w:rsidRDefault="009A794F" w:rsidP="009A794F">
      <w:pPr>
        <w:pStyle w:val="PKTpunkt"/>
      </w:pPr>
      <w:r w:rsidRPr="000451A1">
        <w:t>3)</w:t>
      </w:r>
      <w:r w:rsidRPr="000451A1">
        <w:tab/>
        <w:t>w art.</w:t>
      </w:r>
      <w:r w:rsidR="009F18B2" w:rsidRPr="000451A1">
        <w:t xml:space="preserve"> </w:t>
      </w:r>
      <w:r w:rsidRPr="000451A1">
        <w:t>19</w:t>
      </w:r>
      <w:r w:rsidR="009F18B2" w:rsidRPr="000451A1">
        <w:t xml:space="preserve"> </w:t>
      </w:r>
      <w:r w:rsidRPr="000451A1">
        <w:t>po ust.</w:t>
      </w:r>
      <w:r w:rsidR="009F18B2" w:rsidRPr="000451A1">
        <w:t xml:space="preserve"> </w:t>
      </w:r>
      <w:r w:rsidRPr="000451A1">
        <w:t>3</w:t>
      </w:r>
      <w:r w:rsidR="009F18B2" w:rsidRPr="000451A1">
        <w:t xml:space="preserve"> </w:t>
      </w:r>
      <w:r w:rsidRPr="000451A1">
        <w:t>dodaje się ust.</w:t>
      </w:r>
      <w:r w:rsidR="009F18B2" w:rsidRPr="000451A1">
        <w:t xml:space="preserve"> </w:t>
      </w:r>
      <w:r w:rsidRPr="000451A1">
        <w:t>4 i</w:t>
      </w:r>
      <w:r w:rsidR="009F18B2" w:rsidRPr="000451A1">
        <w:t xml:space="preserve"> </w:t>
      </w:r>
      <w:r w:rsidRPr="000451A1">
        <w:t>5 w</w:t>
      </w:r>
      <w:r w:rsidR="009F18B2" w:rsidRPr="000451A1">
        <w:t xml:space="preserve"> </w:t>
      </w:r>
      <w:r w:rsidRPr="000451A1">
        <w:t>brzmieniu:</w:t>
      </w:r>
    </w:p>
    <w:p w14:paraId="53D3E204" w14:textId="5F3B126D" w:rsidR="009A794F" w:rsidRPr="000451A1" w:rsidRDefault="009A794F" w:rsidP="009A794F">
      <w:pPr>
        <w:pStyle w:val="ZUSTzmustartykuempunktem"/>
      </w:pPr>
      <w:r w:rsidRPr="000451A1">
        <w:t>„4.</w:t>
      </w:r>
      <w:r w:rsidR="009F18B2" w:rsidRPr="000451A1">
        <w:t xml:space="preserve"> </w:t>
      </w:r>
      <w:r w:rsidRPr="000451A1">
        <w:t>W</w:t>
      </w:r>
      <w:r w:rsidR="009F18B2" w:rsidRPr="000451A1">
        <w:t xml:space="preserve"> </w:t>
      </w:r>
      <w:r w:rsidRPr="000451A1">
        <w:t>przypadkach określonych w</w:t>
      </w:r>
      <w:r w:rsidR="009F18B2" w:rsidRPr="000451A1">
        <w:t xml:space="preserve"> </w:t>
      </w:r>
      <w:r w:rsidRPr="000451A1">
        <w:t>art.</w:t>
      </w:r>
      <w:r w:rsidR="009F18B2" w:rsidRPr="000451A1">
        <w:t xml:space="preserve"> </w:t>
      </w:r>
      <w:r w:rsidRPr="000451A1">
        <w:t>11 pkt</w:t>
      </w:r>
      <w:r w:rsidR="009F18B2" w:rsidRPr="000451A1">
        <w:t xml:space="preserve"> </w:t>
      </w:r>
      <w:r w:rsidRPr="000451A1">
        <w:t>6 i</w:t>
      </w:r>
      <w:r w:rsidR="009F18B2" w:rsidRPr="000451A1">
        <w:t xml:space="preserve"> </w:t>
      </w:r>
      <w:r w:rsidRPr="000451A1">
        <w:t>11</w:t>
      </w:r>
      <w:r w:rsidR="009F18B2" w:rsidRPr="000451A1">
        <w:t xml:space="preserve"> </w:t>
      </w:r>
      <w:r w:rsidRPr="000451A1">
        <w:t>ustawy z</w:t>
      </w:r>
      <w:r w:rsidR="009F18B2" w:rsidRPr="000451A1">
        <w:t xml:space="preserve"> </w:t>
      </w:r>
      <w:r w:rsidRPr="000451A1">
        <w:t>dnia 24</w:t>
      </w:r>
      <w:r w:rsidR="009F18B2" w:rsidRPr="000451A1">
        <w:t xml:space="preserve"> </w:t>
      </w:r>
      <w:r w:rsidRPr="000451A1">
        <w:t>maja 2013</w:t>
      </w:r>
      <w:r w:rsidR="00CF5B80">
        <w:t> </w:t>
      </w:r>
      <w:r w:rsidRPr="000451A1">
        <w:t>r. o</w:t>
      </w:r>
      <w:r w:rsidR="009F18B2" w:rsidRPr="000451A1">
        <w:t xml:space="preserve"> </w:t>
      </w:r>
      <w:r w:rsidRPr="000451A1">
        <w:t>środkach przymusu bezpośredniego i</w:t>
      </w:r>
      <w:r w:rsidR="009F18B2" w:rsidRPr="000451A1">
        <w:t xml:space="preserve"> </w:t>
      </w:r>
      <w:r w:rsidRPr="000451A1">
        <w:t>broni palnej (Dz.</w:t>
      </w:r>
      <w:r w:rsidR="009F18B2" w:rsidRPr="000451A1">
        <w:t xml:space="preserve"> </w:t>
      </w:r>
      <w:r w:rsidRPr="000451A1">
        <w:t>U. z</w:t>
      </w:r>
      <w:r w:rsidR="009F18B2" w:rsidRPr="000451A1">
        <w:t xml:space="preserve"> </w:t>
      </w:r>
      <w:r w:rsidRPr="000451A1">
        <w:t>2019</w:t>
      </w:r>
      <w:r w:rsidR="009F18B2" w:rsidRPr="000451A1">
        <w:t xml:space="preserve"> </w:t>
      </w:r>
      <w:r w:rsidRPr="000451A1">
        <w:t>r. poz.</w:t>
      </w:r>
      <w:r w:rsidR="009F18B2" w:rsidRPr="000451A1">
        <w:t xml:space="preserve"> </w:t>
      </w:r>
      <w:r w:rsidRPr="000451A1">
        <w:t>2418) psy służbowe mogą być użyte w</w:t>
      </w:r>
      <w:r w:rsidR="009F18B2" w:rsidRPr="000451A1">
        <w:t xml:space="preserve"> </w:t>
      </w:r>
      <w:r w:rsidRPr="000451A1">
        <w:t>wyznaczonych rejonach jednostki organizacyjnej, o</w:t>
      </w:r>
      <w:r w:rsidR="009F18B2" w:rsidRPr="000451A1">
        <w:t xml:space="preserve"> </w:t>
      </w:r>
      <w:r w:rsidRPr="000451A1">
        <w:t>której mowa w</w:t>
      </w:r>
      <w:r w:rsidR="009F18B2" w:rsidRPr="000451A1">
        <w:t xml:space="preserve"> </w:t>
      </w:r>
      <w:r w:rsidRPr="000451A1">
        <w:t>art.</w:t>
      </w:r>
      <w:r w:rsidR="009F18B2" w:rsidRPr="000451A1">
        <w:t xml:space="preserve"> </w:t>
      </w:r>
      <w:r w:rsidRPr="000451A1">
        <w:t>8 ust.</w:t>
      </w:r>
      <w:r w:rsidR="009F18B2" w:rsidRPr="000451A1">
        <w:t xml:space="preserve"> </w:t>
      </w:r>
      <w:r w:rsidRPr="000451A1">
        <w:t>1 pkt</w:t>
      </w:r>
      <w:r w:rsidR="009F18B2" w:rsidRPr="000451A1">
        <w:t xml:space="preserve"> </w:t>
      </w:r>
      <w:r w:rsidRPr="000451A1">
        <w:t>3, zorganizowanej na zasadach określonych w</w:t>
      </w:r>
      <w:r w:rsidR="009F18B2" w:rsidRPr="000451A1">
        <w:t xml:space="preserve"> </w:t>
      </w:r>
      <w:r w:rsidRPr="000451A1">
        <w:t>art.</w:t>
      </w:r>
      <w:r w:rsidR="009F18B2" w:rsidRPr="000451A1">
        <w:t xml:space="preserve"> </w:t>
      </w:r>
      <w:r w:rsidRPr="000451A1">
        <w:t>70 §</w:t>
      </w:r>
      <w:r w:rsidR="009F18B2" w:rsidRPr="000451A1">
        <w:t xml:space="preserve"> </w:t>
      </w:r>
      <w:r w:rsidRPr="000451A1">
        <w:t>1 pkt</w:t>
      </w:r>
      <w:r w:rsidR="00521AEB">
        <w:t> </w:t>
      </w:r>
      <w:r w:rsidRPr="000451A1">
        <w:t>1</w:t>
      </w:r>
      <w:r w:rsidR="009F18B2" w:rsidRPr="000451A1">
        <w:t xml:space="preserve"> </w:t>
      </w:r>
      <w:r w:rsidRPr="000451A1">
        <w:t>ustawy z</w:t>
      </w:r>
      <w:r w:rsidR="009F18B2" w:rsidRPr="000451A1">
        <w:t xml:space="preserve"> </w:t>
      </w:r>
      <w:r w:rsidRPr="000451A1">
        <w:t>dnia 6</w:t>
      </w:r>
      <w:r w:rsidR="009F18B2" w:rsidRPr="000451A1">
        <w:t xml:space="preserve"> </w:t>
      </w:r>
      <w:r w:rsidRPr="000451A1">
        <w:t>czerwca 1997</w:t>
      </w:r>
      <w:r w:rsidR="009F18B2" w:rsidRPr="000451A1">
        <w:t xml:space="preserve"> </w:t>
      </w:r>
      <w:r w:rsidRPr="000451A1">
        <w:t>r. – Kodeks karny wykonawczy (Dz.</w:t>
      </w:r>
      <w:r w:rsidR="009F18B2" w:rsidRPr="000451A1">
        <w:t xml:space="preserve"> </w:t>
      </w:r>
      <w:r w:rsidRPr="000451A1">
        <w:t>U. z</w:t>
      </w:r>
      <w:r w:rsidR="009F18B2" w:rsidRPr="000451A1">
        <w:t xml:space="preserve"> </w:t>
      </w:r>
      <w:r w:rsidRPr="000451A1">
        <w:t>2021</w:t>
      </w:r>
      <w:r w:rsidR="009F18B2" w:rsidRPr="000451A1">
        <w:t xml:space="preserve"> </w:t>
      </w:r>
      <w:r w:rsidRPr="000451A1">
        <w:t>r. poz.</w:t>
      </w:r>
      <w:r w:rsidR="00521AEB">
        <w:t> </w:t>
      </w:r>
      <w:r w:rsidR="00CF5B80">
        <w:t>53 i </w:t>
      </w:r>
      <w:r w:rsidRPr="000451A1">
        <w:t>472).</w:t>
      </w:r>
    </w:p>
    <w:p w14:paraId="02928368" w14:textId="78A1B98E" w:rsidR="009A794F" w:rsidRPr="000451A1" w:rsidRDefault="009A794F" w:rsidP="009A794F">
      <w:pPr>
        <w:pStyle w:val="ZUSTzmustartykuempunktem"/>
      </w:pPr>
      <w:r w:rsidRPr="000451A1">
        <w:t>5.</w:t>
      </w:r>
      <w:r w:rsidR="009F18B2" w:rsidRPr="000451A1">
        <w:t xml:space="preserve"> </w:t>
      </w:r>
      <w:r w:rsidRPr="000451A1">
        <w:t>Wyznaczony rejon jest wyposażony w</w:t>
      </w:r>
      <w:r w:rsidR="009F18B2" w:rsidRPr="000451A1">
        <w:t xml:space="preserve"> </w:t>
      </w:r>
      <w:r w:rsidRPr="000451A1">
        <w:t>tablice ostrzegawcze informujące o</w:t>
      </w:r>
      <w:r w:rsidR="009F18B2" w:rsidRPr="000451A1">
        <w:t xml:space="preserve"> </w:t>
      </w:r>
      <w:r w:rsidRPr="000451A1">
        <w:t>zakazie wstępu i</w:t>
      </w:r>
      <w:r w:rsidR="009F18B2" w:rsidRPr="000451A1">
        <w:t xml:space="preserve"> </w:t>
      </w:r>
      <w:r w:rsidRPr="000451A1">
        <w:t>zabezpieczony przed nieuprawnionym wejściem.”;</w:t>
      </w:r>
    </w:p>
    <w:p w14:paraId="49C7D8FD" w14:textId="5E5C45F2" w:rsidR="009A794F" w:rsidRPr="000451A1" w:rsidRDefault="009A794F" w:rsidP="009A794F">
      <w:pPr>
        <w:pStyle w:val="PKTpunkt"/>
      </w:pPr>
      <w:r w:rsidRPr="000451A1">
        <w:t>4)</w:t>
      </w:r>
      <w:r w:rsidRPr="000451A1">
        <w:tab/>
        <w:t>po rozdziale 21</w:t>
      </w:r>
      <w:r w:rsidR="009F18B2" w:rsidRPr="000451A1">
        <w:t xml:space="preserve"> </w:t>
      </w:r>
      <w:r w:rsidRPr="000451A1">
        <w:t>dodaje się rozdział 21a w</w:t>
      </w:r>
      <w:r w:rsidR="009F18B2" w:rsidRPr="000451A1">
        <w:t xml:space="preserve"> </w:t>
      </w:r>
      <w:r w:rsidRPr="000451A1">
        <w:t>brzmieniu:</w:t>
      </w:r>
    </w:p>
    <w:p w14:paraId="12DC4233" w14:textId="77777777" w:rsidR="009A794F" w:rsidRPr="000451A1" w:rsidRDefault="009A794F" w:rsidP="009A794F">
      <w:pPr>
        <w:pStyle w:val="ZROZDZODDZOZNzmoznrozdzoddzartykuempunktem"/>
      </w:pPr>
      <w:r w:rsidRPr="000451A1">
        <w:lastRenderedPageBreak/>
        <w:t>„Rozdział 21a</w:t>
      </w:r>
    </w:p>
    <w:p w14:paraId="26E4524E" w14:textId="77777777" w:rsidR="009A794F" w:rsidRPr="000451A1" w:rsidRDefault="009A794F" w:rsidP="001C3F02">
      <w:pPr>
        <w:pStyle w:val="ZROZDZODDZPRZEDMzmprzedmrozdzoddzartykuempunktem"/>
      </w:pPr>
      <w:r w:rsidRPr="000451A1">
        <w:t>Psy służbowe</w:t>
      </w:r>
    </w:p>
    <w:p w14:paraId="20364185" w14:textId="27C86329" w:rsidR="009A794F" w:rsidRPr="000451A1" w:rsidRDefault="009A794F" w:rsidP="009A794F">
      <w:pPr>
        <w:pStyle w:val="ZARTzmartartykuempunktem"/>
      </w:pPr>
      <w:r w:rsidRPr="000451A1">
        <w:t>Art.</w:t>
      </w:r>
      <w:r w:rsidR="00E363F2" w:rsidRPr="000451A1">
        <w:t xml:space="preserve"> </w:t>
      </w:r>
      <w:r w:rsidRPr="000451A1">
        <w:t>264a.</w:t>
      </w:r>
      <w:r w:rsidR="009F18B2" w:rsidRPr="000451A1">
        <w:t xml:space="preserve"> </w:t>
      </w:r>
      <w:r w:rsidRPr="000451A1">
        <w:t>1.</w:t>
      </w:r>
      <w:r w:rsidR="009F18B2" w:rsidRPr="000451A1">
        <w:t xml:space="preserve"> </w:t>
      </w:r>
      <w:r w:rsidRPr="000451A1">
        <w:t>Do użycia w</w:t>
      </w:r>
      <w:r w:rsidR="009F18B2" w:rsidRPr="000451A1">
        <w:t xml:space="preserve"> </w:t>
      </w:r>
      <w:r w:rsidRPr="000451A1">
        <w:t>Służbie Więziennej psy dobiera się w taki sposób, aby spełniały kryteria zdrowotne i</w:t>
      </w:r>
      <w:r w:rsidR="009F18B2" w:rsidRPr="000451A1">
        <w:t xml:space="preserve"> </w:t>
      </w:r>
      <w:r w:rsidRPr="000451A1">
        <w:t>użytkowe, o których mowa w art.</w:t>
      </w:r>
      <w:r w:rsidR="009F18B2" w:rsidRPr="000451A1">
        <w:t xml:space="preserve"> </w:t>
      </w:r>
      <w:r w:rsidRPr="000451A1">
        <w:t>11 ust.</w:t>
      </w:r>
      <w:r w:rsidR="009F18B2" w:rsidRPr="000451A1">
        <w:t xml:space="preserve"> </w:t>
      </w:r>
      <w:r w:rsidR="00CF5B80">
        <w:t>1 pkt </w:t>
      </w:r>
      <w:r w:rsidRPr="000451A1">
        <w:t>3a, zapewniające przydatność zwierzęcia do użycia go w</w:t>
      </w:r>
      <w:r w:rsidR="009F18B2" w:rsidRPr="000451A1">
        <w:t xml:space="preserve"> </w:t>
      </w:r>
      <w:r w:rsidRPr="000451A1">
        <w:t>celu realizacji zadań, o których mowa w art. 2 ust. 2 pkt 5 i 6.</w:t>
      </w:r>
    </w:p>
    <w:p w14:paraId="5C7C5438" w14:textId="122C4D0C" w:rsidR="009A794F" w:rsidRPr="000451A1" w:rsidRDefault="009A794F" w:rsidP="009A794F">
      <w:pPr>
        <w:pStyle w:val="ZUSTzmustartykuempunktem"/>
      </w:pPr>
      <w:r w:rsidRPr="000451A1">
        <w:t>2.</w:t>
      </w:r>
      <w:r w:rsidR="009F18B2" w:rsidRPr="000451A1">
        <w:t xml:space="preserve"> </w:t>
      </w:r>
      <w:r w:rsidRPr="000451A1">
        <w:t>Psy służbowe mogą być używane w</w:t>
      </w:r>
      <w:r w:rsidR="009F18B2" w:rsidRPr="000451A1">
        <w:t xml:space="preserve"> </w:t>
      </w:r>
      <w:r w:rsidRPr="000451A1">
        <w:t>Służbie Więziennej po odbyciu tresury.</w:t>
      </w:r>
    </w:p>
    <w:p w14:paraId="28B7DE6F" w14:textId="1AA4AE25" w:rsidR="009A794F" w:rsidRPr="000451A1" w:rsidRDefault="009A794F" w:rsidP="009A794F">
      <w:pPr>
        <w:pStyle w:val="ZUSTzmustartykuempunktem"/>
      </w:pPr>
      <w:r w:rsidRPr="000451A1">
        <w:t>3.</w:t>
      </w:r>
      <w:r w:rsidR="009F18B2" w:rsidRPr="000451A1">
        <w:t xml:space="preserve"> </w:t>
      </w:r>
      <w:r w:rsidRPr="000451A1">
        <w:t>Program tresury oraz normy należności sprzętu do tresury określi, w drodze zarządzenia, Dyrektor Generalny.</w:t>
      </w:r>
    </w:p>
    <w:p w14:paraId="30DD05FE" w14:textId="7B912441" w:rsidR="009A794F" w:rsidRPr="000451A1" w:rsidRDefault="009A794F" w:rsidP="009A794F">
      <w:pPr>
        <w:pStyle w:val="ZUSTzmustartykuempunktem"/>
      </w:pPr>
      <w:r w:rsidRPr="000451A1">
        <w:t>4.</w:t>
      </w:r>
      <w:r w:rsidR="009F18B2" w:rsidRPr="000451A1">
        <w:t xml:space="preserve"> </w:t>
      </w:r>
      <w:r w:rsidRPr="000451A1">
        <w:t>Psy służbowe i</w:t>
      </w:r>
      <w:r w:rsidR="009F18B2" w:rsidRPr="000451A1">
        <w:t xml:space="preserve"> </w:t>
      </w:r>
      <w:r w:rsidRPr="000451A1">
        <w:t>psy służbowe wycofane z</w:t>
      </w:r>
      <w:r w:rsidR="009F18B2" w:rsidRPr="000451A1">
        <w:t xml:space="preserve"> </w:t>
      </w:r>
      <w:r w:rsidRPr="000451A1">
        <w:t>użycia znajdują się na stanie Służby Więziennej.</w:t>
      </w:r>
    </w:p>
    <w:p w14:paraId="2A3BA78F" w14:textId="491558AC" w:rsidR="009A794F" w:rsidRPr="000451A1" w:rsidRDefault="009A794F" w:rsidP="009A794F">
      <w:pPr>
        <w:pStyle w:val="ZARTzmartartykuempunktem"/>
      </w:pPr>
      <w:r w:rsidRPr="000451A1">
        <w:t>Art.</w:t>
      </w:r>
      <w:r w:rsidR="00E363F2" w:rsidRPr="000451A1">
        <w:t xml:space="preserve"> </w:t>
      </w:r>
      <w:r w:rsidRPr="000451A1">
        <w:t>264b.</w:t>
      </w:r>
      <w:r w:rsidR="009F18B2" w:rsidRPr="000451A1">
        <w:t xml:space="preserve"> </w:t>
      </w:r>
      <w:r w:rsidRPr="000451A1">
        <w:t>1.</w:t>
      </w:r>
      <w:r w:rsidR="009F18B2" w:rsidRPr="000451A1">
        <w:t xml:space="preserve"> </w:t>
      </w:r>
      <w:r w:rsidRPr="000451A1">
        <w:t>Opiekunem psa służbowego jest odpowiednio:</w:t>
      </w:r>
    </w:p>
    <w:p w14:paraId="4D97DAF6" w14:textId="60CF65FC" w:rsidR="009A794F" w:rsidRPr="000451A1" w:rsidRDefault="009A794F" w:rsidP="009A794F">
      <w:pPr>
        <w:pStyle w:val="ZPKTzmpktartykuempunktem"/>
      </w:pPr>
      <w:r w:rsidRPr="000451A1">
        <w:t>1)</w:t>
      </w:r>
      <w:r w:rsidRPr="000451A1">
        <w:tab/>
        <w:t>przewodnik – funkcjonariusz, któremu przydzielono pod opiekę psa służbowego i</w:t>
      </w:r>
      <w:r w:rsidR="00CF5B80">
        <w:t> </w:t>
      </w:r>
      <w:r w:rsidRPr="000451A1">
        <w:t>który ukończył szkolenie specjalistyczne;</w:t>
      </w:r>
    </w:p>
    <w:p w14:paraId="55B7EA2E" w14:textId="35D5BC24" w:rsidR="009A794F" w:rsidRPr="000451A1" w:rsidRDefault="009A794F" w:rsidP="009A794F">
      <w:pPr>
        <w:pStyle w:val="ZPKTzmpktartykuempunktem"/>
      </w:pPr>
      <w:r w:rsidRPr="000451A1">
        <w:t>2)</w:t>
      </w:r>
      <w:r w:rsidRPr="000451A1">
        <w:tab/>
        <w:t>kandydat na przewodnika – funkcjonariusz, któremu przydzielono pod opiekę psa służbowego i</w:t>
      </w:r>
      <w:r w:rsidR="009F18B2" w:rsidRPr="000451A1">
        <w:t xml:space="preserve"> </w:t>
      </w:r>
      <w:r w:rsidRPr="000451A1">
        <w:t>którego wytypowano lub skierowano po raz pierwszy na szkolenie specjalistyczne.</w:t>
      </w:r>
    </w:p>
    <w:p w14:paraId="0B9FC63F" w14:textId="50DD22E7" w:rsidR="009A794F" w:rsidRPr="000451A1" w:rsidRDefault="009A794F" w:rsidP="009A794F">
      <w:pPr>
        <w:pStyle w:val="ZUSTzmustartykuempunktem"/>
      </w:pPr>
      <w:r w:rsidRPr="000451A1">
        <w:t>2.</w:t>
      </w:r>
      <w:r w:rsidR="009F18B2" w:rsidRPr="000451A1">
        <w:t xml:space="preserve"> </w:t>
      </w:r>
      <w:r w:rsidRPr="000451A1">
        <w:t>Program szkolenia specjalistycznego, o</w:t>
      </w:r>
      <w:r w:rsidR="009F18B2" w:rsidRPr="000451A1">
        <w:t xml:space="preserve"> </w:t>
      </w:r>
      <w:r w:rsidRPr="000451A1">
        <w:t>którym mowa w</w:t>
      </w:r>
      <w:r w:rsidR="009F18B2" w:rsidRPr="000451A1">
        <w:t xml:space="preserve"> </w:t>
      </w:r>
      <w:r w:rsidRPr="000451A1">
        <w:t>ust.</w:t>
      </w:r>
      <w:r w:rsidR="009F18B2" w:rsidRPr="000451A1">
        <w:t xml:space="preserve"> </w:t>
      </w:r>
      <w:r w:rsidRPr="000451A1">
        <w:t>1, określi, w</w:t>
      </w:r>
      <w:r w:rsidR="009F18B2" w:rsidRPr="000451A1">
        <w:t xml:space="preserve"> </w:t>
      </w:r>
      <w:r w:rsidRPr="000451A1">
        <w:t>drodze zarządzenia, Dyrektor Generalny.</w:t>
      </w:r>
    </w:p>
    <w:p w14:paraId="0B852912" w14:textId="01121819" w:rsidR="009A794F" w:rsidRPr="000451A1" w:rsidRDefault="009A794F" w:rsidP="009A794F">
      <w:pPr>
        <w:pStyle w:val="ZARTzmartartykuempunktem"/>
      </w:pPr>
      <w:r w:rsidRPr="000451A1">
        <w:t>Art.</w:t>
      </w:r>
      <w:r w:rsidR="00E363F2" w:rsidRPr="000451A1">
        <w:t xml:space="preserve"> </w:t>
      </w:r>
      <w:r w:rsidRPr="000451A1">
        <w:t>264c.</w:t>
      </w:r>
      <w:r w:rsidR="009F18B2" w:rsidRPr="000451A1">
        <w:t xml:space="preserve"> </w:t>
      </w:r>
      <w:r w:rsidRPr="000451A1">
        <w:t>1.</w:t>
      </w:r>
      <w:r w:rsidR="009F18B2" w:rsidRPr="000451A1">
        <w:t xml:space="preserve"> </w:t>
      </w:r>
      <w:r w:rsidRPr="000451A1">
        <w:t>Opiekunem psa służbowego wycofanego z</w:t>
      </w:r>
      <w:r w:rsidR="009F18B2" w:rsidRPr="000451A1">
        <w:t xml:space="preserve"> </w:t>
      </w:r>
      <w:r w:rsidRPr="000451A1">
        <w:t>użycia w</w:t>
      </w:r>
      <w:r w:rsidR="009F18B2" w:rsidRPr="000451A1">
        <w:t xml:space="preserve"> </w:t>
      </w:r>
      <w:r w:rsidRPr="000451A1">
        <w:t>pierwszej kolejności może być dotychczasowy opiekun tego zwierzęcia, jeżeli złoży pisemną deklarację woli sprawowania opieki.</w:t>
      </w:r>
    </w:p>
    <w:p w14:paraId="0E854446" w14:textId="527E898D" w:rsidR="009A794F" w:rsidRPr="000451A1" w:rsidRDefault="009A794F" w:rsidP="009A794F">
      <w:pPr>
        <w:pStyle w:val="ZUSTzmustartykuempunktem"/>
      </w:pPr>
      <w:r w:rsidRPr="000451A1">
        <w:t>2.</w:t>
      </w:r>
      <w:r w:rsidR="009F18B2" w:rsidRPr="000451A1">
        <w:t xml:space="preserve"> </w:t>
      </w:r>
      <w:r w:rsidRPr="000451A1">
        <w:t>W</w:t>
      </w:r>
      <w:r w:rsidR="009F18B2" w:rsidRPr="000451A1">
        <w:t xml:space="preserve"> </w:t>
      </w:r>
      <w:r w:rsidRPr="000451A1">
        <w:t>następnej kolejności opiekunem psa służbowego wycofanego z</w:t>
      </w:r>
      <w:r w:rsidR="009F18B2" w:rsidRPr="000451A1">
        <w:t xml:space="preserve"> </w:t>
      </w:r>
      <w:r w:rsidRPr="000451A1">
        <w:t>użycia może być inny opiekun psa służbowego, jeżeli złoży pisemną deklarację woli sprawowania opieki.</w:t>
      </w:r>
    </w:p>
    <w:p w14:paraId="2998F5C4" w14:textId="7A6B8844" w:rsidR="009A794F" w:rsidRPr="000451A1" w:rsidRDefault="009A794F" w:rsidP="009A794F">
      <w:pPr>
        <w:pStyle w:val="ZUSTzmustartykuempunktem"/>
      </w:pPr>
      <w:r w:rsidRPr="000451A1">
        <w:t>3.</w:t>
      </w:r>
      <w:r w:rsidR="009F18B2" w:rsidRPr="000451A1">
        <w:t xml:space="preserve"> </w:t>
      </w:r>
      <w:r w:rsidRPr="000451A1">
        <w:t>Jeżeli pies służbowy wycofany z</w:t>
      </w:r>
      <w:r w:rsidR="009F18B2" w:rsidRPr="000451A1">
        <w:t xml:space="preserve"> </w:t>
      </w:r>
      <w:r w:rsidRPr="000451A1">
        <w:t>użycia nie zostanie powierzony opiekunowi, o</w:t>
      </w:r>
      <w:r w:rsidR="00CF5B80">
        <w:t> </w:t>
      </w:r>
      <w:r w:rsidRPr="000451A1">
        <w:t>którym mowa w</w:t>
      </w:r>
      <w:r w:rsidR="009F18B2" w:rsidRPr="000451A1">
        <w:t xml:space="preserve"> </w:t>
      </w:r>
      <w:r w:rsidRPr="000451A1">
        <w:t>ust.</w:t>
      </w:r>
      <w:r w:rsidR="009F18B2" w:rsidRPr="000451A1">
        <w:t xml:space="preserve"> </w:t>
      </w:r>
      <w:r w:rsidRPr="000451A1">
        <w:t>1 albo 2, zwierzę można powierzyć innemu funkcjonariuszowi, emerytowanemu funkcjonariuszowi lub funkcjonariuszowi zwolnionemu ze służby w</w:t>
      </w:r>
      <w:r w:rsidR="00CF5B80">
        <w:t> </w:t>
      </w:r>
      <w:r w:rsidRPr="000451A1">
        <w:t>Służbie Więziennej, który ma ustalone prawo do policyjnej renty inwalidzkiej w</w:t>
      </w:r>
      <w:r w:rsidR="00CF5B80">
        <w:t> </w:t>
      </w:r>
      <w:r w:rsidRPr="000451A1">
        <w:t>rozumieniu ustawy z</w:t>
      </w:r>
      <w:r w:rsidR="00E363F2" w:rsidRPr="000451A1">
        <w:t xml:space="preserve"> </w:t>
      </w:r>
      <w:r w:rsidRPr="000451A1">
        <w:t>dnia 18</w:t>
      </w:r>
      <w:r w:rsidR="00E363F2" w:rsidRPr="000451A1">
        <w:t xml:space="preserve"> </w:t>
      </w:r>
      <w:r w:rsidRPr="000451A1">
        <w:t>lutego 1994</w:t>
      </w:r>
      <w:r w:rsidR="00E363F2" w:rsidRPr="000451A1">
        <w:t xml:space="preserve"> </w:t>
      </w:r>
      <w:r w:rsidRPr="000451A1">
        <w:t>r. o</w:t>
      </w:r>
      <w:r w:rsidR="00E363F2" w:rsidRPr="000451A1">
        <w:t xml:space="preserve"> </w:t>
      </w:r>
      <w:r w:rsidRPr="000451A1">
        <w:t xml:space="preserve">zaopatrzeniu emerytalnym funkcjonariuszy Policji, Agencji Bezpieczeństwa Wewnętrznego, Agencji Wywiadu, Służby Kontrwywiadu Wojskowego, Służby Wywiadu Wojskowego, Centralnego Biura </w:t>
      </w:r>
      <w:r w:rsidRPr="000451A1">
        <w:lastRenderedPageBreak/>
        <w:t>Antykorupcyjnego, Straży Granicznej, Straży Marszałkowskiej, Służby Ochrony Państwa, Państwowej Straży Pożarnej, Służby Celno</w:t>
      </w:r>
      <w:r w:rsidR="00E363F2" w:rsidRPr="000451A1">
        <w:t>-</w:t>
      </w:r>
      <w:r w:rsidRPr="000451A1">
        <w:t>Skarbowej i</w:t>
      </w:r>
      <w:r w:rsidR="00E363F2" w:rsidRPr="000451A1">
        <w:t xml:space="preserve"> </w:t>
      </w:r>
      <w:r w:rsidRPr="000451A1">
        <w:t>Służby Więziennej oraz ich rodzin, jeżeli złoży pisemną deklarację woli sprawowania opieki, posiada wiedzę i</w:t>
      </w:r>
      <w:r w:rsidR="00CF5B80">
        <w:t> </w:t>
      </w:r>
      <w:r w:rsidRPr="000451A1">
        <w:t>umiejętności w</w:t>
      </w:r>
      <w:r w:rsidR="00E363F2" w:rsidRPr="000451A1">
        <w:t xml:space="preserve"> </w:t>
      </w:r>
      <w:r w:rsidRPr="000451A1">
        <w:t>zakresie opieki nad psem.</w:t>
      </w:r>
    </w:p>
    <w:p w14:paraId="6C192CDA" w14:textId="5FC888E2" w:rsidR="009A794F" w:rsidRPr="00C67CF4" w:rsidRDefault="009A794F" w:rsidP="009A794F">
      <w:pPr>
        <w:pStyle w:val="ZUSTzmustartykuempunktem"/>
      </w:pPr>
      <w:r w:rsidRPr="00C67CF4">
        <w:t>4.</w:t>
      </w:r>
      <w:r w:rsidR="00E363F2" w:rsidRPr="00C67CF4">
        <w:t xml:space="preserve"> </w:t>
      </w:r>
      <w:r w:rsidRPr="0091328E">
        <w:t>W</w:t>
      </w:r>
      <w:r w:rsidR="00E363F2" w:rsidRPr="0091328E">
        <w:t xml:space="preserve"> </w:t>
      </w:r>
      <w:r w:rsidRPr="003702D0">
        <w:t>przypadku śmierci opiekuna psa służbowego wycofanego z</w:t>
      </w:r>
      <w:r w:rsidR="00E363F2" w:rsidRPr="003702D0">
        <w:t xml:space="preserve"> </w:t>
      </w:r>
      <w:r w:rsidRPr="003702D0">
        <w:t>użycia opiekunem tego zwierzęcia w</w:t>
      </w:r>
      <w:r w:rsidR="00E363F2" w:rsidRPr="003702D0">
        <w:t xml:space="preserve"> </w:t>
      </w:r>
      <w:r w:rsidRPr="003702D0">
        <w:t>pierwszej kolejności może zostać członek rodziny zmarłego opiekuna, który prowadził z</w:t>
      </w:r>
      <w:r w:rsidR="00E363F2" w:rsidRPr="003702D0">
        <w:t xml:space="preserve"> </w:t>
      </w:r>
      <w:r w:rsidRPr="003702D0">
        <w:t>tym opiekunem wspólne gospodarstwo domowe, jeżeli złoży pisemną deklarację woli sprawowania opieki. Przepisy ust. 2 i 3 stosuje się odpowiednio.</w:t>
      </w:r>
    </w:p>
    <w:p w14:paraId="1CDAA06F" w14:textId="22F274AC" w:rsidR="009A794F" w:rsidRPr="000451A1" w:rsidRDefault="009A794F" w:rsidP="009A794F">
      <w:pPr>
        <w:pStyle w:val="ZUSTzmustartykuempunktem"/>
      </w:pPr>
      <w:r w:rsidRPr="000451A1">
        <w:t>5.</w:t>
      </w:r>
      <w:r w:rsidR="00E363F2" w:rsidRPr="000451A1">
        <w:t xml:space="preserve"> </w:t>
      </w:r>
      <w:r w:rsidRPr="000451A1">
        <w:t>W</w:t>
      </w:r>
      <w:r w:rsidR="00E363F2" w:rsidRPr="000451A1">
        <w:t xml:space="preserve"> </w:t>
      </w:r>
      <w:r w:rsidRPr="000451A1">
        <w:t>przypadku gdy pies służbowy wycofany z</w:t>
      </w:r>
      <w:r w:rsidR="00E363F2" w:rsidRPr="000451A1">
        <w:t xml:space="preserve"> </w:t>
      </w:r>
      <w:r w:rsidRPr="000451A1">
        <w:t>użycia nie zostanie powierzony osobom, o</w:t>
      </w:r>
      <w:r w:rsidR="00E363F2" w:rsidRPr="000451A1">
        <w:t xml:space="preserve"> </w:t>
      </w:r>
      <w:r w:rsidRPr="000451A1">
        <w:t>których mowa w</w:t>
      </w:r>
      <w:r w:rsidR="00E363F2" w:rsidRPr="000451A1">
        <w:t xml:space="preserve"> </w:t>
      </w:r>
      <w:r w:rsidRPr="000451A1">
        <w:t>ust.</w:t>
      </w:r>
      <w:r w:rsidR="00E363F2" w:rsidRPr="000451A1">
        <w:t xml:space="preserve"> </w:t>
      </w:r>
      <w:r w:rsidRPr="000451A1">
        <w:t>1–4, opiekę nad tym psem sprawuje Dyrektor Generalny lub osoba przez niego upoważniona.</w:t>
      </w:r>
    </w:p>
    <w:p w14:paraId="0A4971E8" w14:textId="040FC05A" w:rsidR="009A794F" w:rsidRPr="000451A1" w:rsidRDefault="009A794F" w:rsidP="009A794F">
      <w:pPr>
        <w:pStyle w:val="ZUSTzmustartykuempunktem"/>
      </w:pPr>
      <w:r w:rsidRPr="000451A1">
        <w:t>6.</w:t>
      </w:r>
      <w:r w:rsidR="00E363F2" w:rsidRPr="000451A1">
        <w:t xml:space="preserve"> </w:t>
      </w:r>
      <w:r w:rsidRPr="000451A1">
        <w:t>Dyrektor Generalny wyznacza opiekuna psa służbowego wycofanego z użycia, który nie został powierzony osobom, o których mowa w ust. 1–4.</w:t>
      </w:r>
    </w:p>
    <w:p w14:paraId="3EA391DF" w14:textId="009CEBB5" w:rsidR="009A794F" w:rsidRPr="000451A1" w:rsidRDefault="009A794F" w:rsidP="009A794F">
      <w:pPr>
        <w:pStyle w:val="ZUSTzmustartykuempunktem"/>
      </w:pPr>
      <w:r w:rsidRPr="000451A1">
        <w:t>7.</w:t>
      </w:r>
      <w:r w:rsidR="00E363F2" w:rsidRPr="000451A1">
        <w:t xml:space="preserve"> </w:t>
      </w:r>
      <w:r w:rsidRPr="000451A1">
        <w:t>Dyrektor Generalny może powierzyć opiekę nad psem służbowym wycofanym z</w:t>
      </w:r>
      <w:r w:rsidR="00CF5B80">
        <w:t> </w:t>
      </w:r>
      <w:r w:rsidRPr="000451A1">
        <w:t>użycia, który nie został powierzony osobom, o których mowa w ust. 1–4, organizacji społecznej, której statutowym celem działania jest ochrona zwierząt.</w:t>
      </w:r>
    </w:p>
    <w:p w14:paraId="241FE185" w14:textId="753A783E" w:rsidR="009A794F" w:rsidRPr="000451A1" w:rsidRDefault="009A794F" w:rsidP="009A794F">
      <w:pPr>
        <w:pStyle w:val="ZUSTzmustartykuempunktem"/>
      </w:pPr>
      <w:r w:rsidRPr="000451A1">
        <w:t>8.</w:t>
      </w:r>
      <w:r w:rsidR="00E363F2" w:rsidRPr="000451A1">
        <w:t xml:space="preserve"> </w:t>
      </w:r>
      <w:r w:rsidRPr="000451A1">
        <w:t>Opiekunem psa służbowego wycofanego z</w:t>
      </w:r>
      <w:r w:rsidR="00E363F2" w:rsidRPr="000451A1">
        <w:t xml:space="preserve"> </w:t>
      </w:r>
      <w:r w:rsidRPr="000451A1">
        <w:t>użycia nie może zostać osoba, która w</w:t>
      </w:r>
      <w:r w:rsidR="00CF5B80">
        <w:t> </w:t>
      </w:r>
      <w:r w:rsidRPr="000451A1">
        <w:t>następstwie swojego zawinionego działania przyczyniła się do wycofania psa służbowego z</w:t>
      </w:r>
      <w:r w:rsidR="00E363F2" w:rsidRPr="000451A1">
        <w:t xml:space="preserve"> </w:t>
      </w:r>
      <w:r w:rsidRPr="000451A1">
        <w:t>użycia.</w:t>
      </w:r>
    </w:p>
    <w:p w14:paraId="761B660F" w14:textId="6AA626C7" w:rsidR="009A794F" w:rsidRPr="000451A1" w:rsidRDefault="009A794F" w:rsidP="00171276">
      <w:pPr>
        <w:pStyle w:val="ZUSTzmustartykuempunktem"/>
      </w:pPr>
      <w:r w:rsidRPr="000451A1">
        <w:t>9.</w:t>
      </w:r>
      <w:r w:rsidR="00E363F2" w:rsidRPr="000451A1">
        <w:t xml:space="preserve"> </w:t>
      </w:r>
      <w:r w:rsidRPr="000451A1">
        <w:t>Opiekunem psa służbowego wycofanego z</w:t>
      </w:r>
      <w:r w:rsidR="00E363F2" w:rsidRPr="000451A1">
        <w:t xml:space="preserve"> </w:t>
      </w:r>
      <w:r w:rsidRPr="000451A1">
        <w:t>użycia nie może zostać opiekun, któremu odebrano zwierzę z powodów, o</w:t>
      </w:r>
      <w:r w:rsidR="00E363F2" w:rsidRPr="000451A1">
        <w:t xml:space="preserve"> </w:t>
      </w:r>
      <w:r w:rsidRPr="000451A1">
        <w:t>których mowa w</w:t>
      </w:r>
      <w:r w:rsidR="00E363F2" w:rsidRPr="000451A1">
        <w:t xml:space="preserve"> </w:t>
      </w:r>
      <w:r w:rsidRPr="000451A1">
        <w:t>art.</w:t>
      </w:r>
      <w:r w:rsidR="00E363F2" w:rsidRPr="000451A1">
        <w:t xml:space="preserve"> </w:t>
      </w:r>
      <w:r w:rsidRPr="000451A1">
        <w:t>264k ust. 1 pkt</w:t>
      </w:r>
      <w:r w:rsidR="00E363F2" w:rsidRPr="000451A1">
        <w:t xml:space="preserve"> </w:t>
      </w:r>
      <w:r w:rsidRPr="000451A1">
        <w:t>1 lub 2. Do organizacji, o której mowa w ust. 7, zdanie 1 stosuje się odpowiednio.</w:t>
      </w:r>
    </w:p>
    <w:p w14:paraId="142736E0" w14:textId="67172EB6" w:rsidR="009A794F" w:rsidRPr="000451A1" w:rsidRDefault="009A794F" w:rsidP="009A794F">
      <w:pPr>
        <w:pStyle w:val="ZARTzmartartykuempunktem"/>
      </w:pPr>
      <w:r w:rsidRPr="000451A1">
        <w:t>Art.</w:t>
      </w:r>
      <w:r w:rsidR="00E363F2" w:rsidRPr="000451A1">
        <w:t xml:space="preserve"> </w:t>
      </w:r>
      <w:r w:rsidRPr="000451A1">
        <w:t>264d.</w:t>
      </w:r>
      <w:r w:rsidR="00E363F2" w:rsidRPr="000451A1">
        <w:t xml:space="preserve"> </w:t>
      </w:r>
      <w:r w:rsidRPr="000451A1">
        <w:t>Opiekun psa służbowego, opiekun psa służbowego wycofanego z</w:t>
      </w:r>
      <w:r w:rsidR="00E363F2" w:rsidRPr="000451A1">
        <w:t xml:space="preserve"> </w:t>
      </w:r>
      <w:r w:rsidRPr="000451A1">
        <w:t>użycia, zwani dalej „opiekunem”, lub organizacja,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264c ust.</w:t>
      </w:r>
      <w:r w:rsidR="00E363F2" w:rsidRPr="000451A1">
        <w:t xml:space="preserve"> </w:t>
      </w:r>
      <w:r w:rsidRPr="000451A1">
        <w:t>7, zapewniają jego prawidłowe utrzymanie obejmujące w</w:t>
      </w:r>
      <w:r w:rsidR="00E363F2" w:rsidRPr="000451A1">
        <w:t xml:space="preserve"> </w:t>
      </w:r>
      <w:r w:rsidRPr="000451A1">
        <w:t>szczególności:</w:t>
      </w:r>
    </w:p>
    <w:p w14:paraId="3F70F8BB" w14:textId="104844AD" w:rsidR="009A794F" w:rsidRPr="000451A1" w:rsidRDefault="009A794F" w:rsidP="009A794F">
      <w:pPr>
        <w:pStyle w:val="ZPKTzmpktartykuempunktem"/>
      </w:pPr>
      <w:r w:rsidRPr="000451A1">
        <w:t>1)</w:t>
      </w:r>
      <w:r w:rsidRPr="000451A1">
        <w:tab/>
        <w:t>racjonalne żywienie oraz</w:t>
      </w:r>
      <w:r w:rsidR="00E363F2" w:rsidRPr="000451A1">
        <w:t xml:space="preserve"> </w:t>
      </w:r>
      <w:r w:rsidRPr="000451A1">
        <w:t>stały dostęp do czystej i</w:t>
      </w:r>
      <w:r w:rsidR="00E363F2" w:rsidRPr="000451A1">
        <w:t xml:space="preserve"> </w:t>
      </w:r>
      <w:r w:rsidRPr="000451A1">
        <w:t>świeżej wody;</w:t>
      </w:r>
    </w:p>
    <w:p w14:paraId="6C02F11A" w14:textId="3EDB53DB" w:rsidR="009A794F" w:rsidRPr="000451A1" w:rsidRDefault="009A794F" w:rsidP="009A794F">
      <w:pPr>
        <w:pStyle w:val="ZPKTzmpktartykuempunktem"/>
      </w:pPr>
      <w:r w:rsidRPr="000451A1">
        <w:t>2)</w:t>
      </w:r>
      <w:r w:rsidRPr="000451A1">
        <w:tab/>
        <w:t>dbanie o</w:t>
      </w:r>
      <w:r w:rsidR="00E363F2" w:rsidRPr="000451A1">
        <w:t xml:space="preserve"> </w:t>
      </w:r>
      <w:r w:rsidRPr="000451A1">
        <w:t>stan zdrowia i</w:t>
      </w:r>
      <w:r w:rsidR="00E363F2" w:rsidRPr="000451A1">
        <w:t xml:space="preserve"> </w:t>
      </w:r>
      <w:r w:rsidRPr="000451A1">
        <w:t>kondycję, w</w:t>
      </w:r>
      <w:r w:rsidR="00E363F2" w:rsidRPr="000451A1">
        <w:t xml:space="preserve"> </w:t>
      </w:r>
      <w:r w:rsidRPr="000451A1">
        <w:t>tym poddawanie terminowym szczepieniom i</w:t>
      </w:r>
      <w:r w:rsidR="009D48EE">
        <w:t> </w:t>
      </w:r>
      <w:r w:rsidRPr="000451A1">
        <w:t>zabiegom profilaktycznym oraz zapewnienie możliwości codziennego ruchu;</w:t>
      </w:r>
    </w:p>
    <w:p w14:paraId="47E8641D" w14:textId="748D3F03" w:rsidR="009A794F" w:rsidRPr="000451A1" w:rsidRDefault="009A794F" w:rsidP="009A794F">
      <w:pPr>
        <w:pStyle w:val="ZPKTzmpktartykuempunktem"/>
      </w:pPr>
      <w:r w:rsidRPr="000451A1">
        <w:t>3)</w:t>
      </w:r>
      <w:r w:rsidRPr="000451A1">
        <w:tab/>
        <w:t>pielęgnację i</w:t>
      </w:r>
      <w:r w:rsidR="00E363F2" w:rsidRPr="000451A1">
        <w:t xml:space="preserve"> </w:t>
      </w:r>
      <w:r w:rsidRPr="000451A1">
        <w:t>utrzymanie w</w:t>
      </w:r>
      <w:r w:rsidR="00E363F2" w:rsidRPr="000451A1">
        <w:t xml:space="preserve"> </w:t>
      </w:r>
      <w:r w:rsidRPr="000451A1">
        <w:t>czystości;</w:t>
      </w:r>
    </w:p>
    <w:p w14:paraId="39557524" w14:textId="77777777" w:rsidR="009A794F" w:rsidRPr="000451A1" w:rsidRDefault="009A794F" w:rsidP="009A794F">
      <w:pPr>
        <w:pStyle w:val="ZPKTzmpktartykuempunktem"/>
      </w:pPr>
      <w:r w:rsidRPr="000451A1">
        <w:t>4)</w:t>
      </w:r>
      <w:r w:rsidRPr="000451A1">
        <w:tab/>
        <w:t>warunki utrzymania dostosowane do potrzeb biologicznych.</w:t>
      </w:r>
    </w:p>
    <w:p w14:paraId="1E7BC04B" w14:textId="6F7E1CD6" w:rsidR="009A794F" w:rsidRPr="000451A1" w:rsidRDefault="009A794F" w:rsidP="009A794F">
      <w:pPr>
        <w:pStyle w:val="ZARTzmartartykuempunktem"/>
      </w:pPr>
      <w:r w:rsidRPr="000451A1">
        <w:t>Art.</w:t>
      </w:r>
      <w:r w:rsidR="00E363F2" w:rsidRPr="000451A1">
        <w:t xml:space="preserve"> </w:t>
      </w:r>
      <w:r w:rsidRPr="000451A1">
        <w:t>264e.</w:t>
      </w:r>
      <w:r w:rsidR="00E363F2" w:rsidRPr="000451A1">
        <w:t xml:space="preserve"> </w:t>
      </w:r>
      <w:r w:rsidRPr="000451A1">
        <w:t>1.</w:t>
      </w:r>
      <w:r w:rsidR="00E363F2" w:rsidRPr="000451A1">
        <w:t xml:space="preserve"> </w:t>
      </w:r>
      <w:r w:rsidRPr="000451A1">
        <w:t>Żywienie psa służbowego i</w:t>
      </w:r>
      <w:r w:rsidR="00E363F2" w:rsidRPr="000451A1">
        <w:t xml:space="preserve"> </w:t>
      </w:r>
      <w:r w:rsidRPr="000451A1">
        <w:t>psa służbowego wycofanego z</w:t>
      </w:r>
      <w:r w:rsidR="00E363F2" w:rsidRPr="000451A1">
        <w:t xml:space="preserve"> </w:t>
      </w:r>
      <w:r w:rsidRPr="000451A1">
        <w:t xml:space="preserve">użycia jest dostosowane do potrzeb jego organizmu, wagi, wieku, stanu zdrowia, warunków </w:t>
      </w:r>
      <w:r w:rsidRPr="000451A1">
        <w:lastRenderedPageBreak/>
        <w:t>klimatycznych, funkcji fizjologicznych oraz wysiłku fizycznego lub wskazań lekarza weterynarii.</w:t>
      </w:r>
    </w:p>
    <w:p w14:paraId="0C8CCB66" w14:textId="62E639D3" w:rsidR="009A794F" w:rsidRPr="000451A1" w:rsidRDefault="009A794F" w:rsidP="009A794F">
      <w:pPr>
        <w:pStyle w:val="ZUSTzmustartykuempunktem"/>
      </w:pPr>
      <w:r w:rsidRPr="000451A1">
        <w:t>2.</w:t>
      </w:r>
      <w:r w:rsidR="00E363F2" w:rsidRPr="000451A1">
        <w:t xml:space="preserve"> </w:t>
      </w:r>
      <w:r w:rsidRPr="000451A1">
        <w:t>Żywienie psa służbowego oraz psa służbowego wycofanego z</w:t>
      </w:r>
      <w:r w:rsidR="00E363F2" w:rsidRPr="000451A1">
        <w:t xml:space="preserve"> </w:t>
      </w:r>
      <w:r w:rsidRPr="000451A1">
        <w:t>użycia odbywa się na podstawie normy wyżywienia, którą stanowi dobowa ilość karmy i</w:t>
      </w:r>
      <w:r w:rsidR="00E363F2" w:rsidRPr="000451A1">
        <w:t xml:space="preserve"> </w:t>
      </w:r>
      <w:r w:rsidRPr="000451A1">
        <w:t>artykułów spożywczych niezbędnych do prawidłowego żywienia jednego psa. W</w:t>
      </w:r>
      <w:r w:rsidR="00E363F2" w:rsidRPr="000451A1">
        <w:t xml:space="preserve"> </w:t>
      </w:r>
      <w:r w:rsidRPr="000451A1">
        <w:t>przypadku wycofania psa służbowego z</w:t>
      </w:r>
      <w:r w:rsidR="00E363F2" w:rsidRPr="000451A1">
        <w:t xml:space="preserve"> </w:t>
      </w:r>
      <w:r w:rsidRPr="000451A1">
        <w:t xml:space="preserve">użycia </w:t>
      </w:r>
      <w:r w:rsidRPr="00D43D74">
        <w:t>norma ta jest zmniejszana w</w:t>
      </w:r>
      <w:r w:rsidR="00E363F2" w:rsidRPr="00D43D74">
        <w:t xml:space="preserve"> </w:t>
      </w:r>
      <w:r w:rsidRPr="00D43D74">
        <w:t>związku ze zmniejszonym wysiłkiem fizycznym zwierzęcia.</w:t>
      </w:r>
    </w:p>
    <w:p w14:paraId="1063CCD8" w14:textId="35454B77" w:rsidR="009A794F" w:rsidRPr="000451A1" w:rsidRDefault="009A794F" w:rsidP="009A794F">
      <w:pPr>
        <w:pStyle w:val="ZUSTzmustartykuempunktem"/>
      </w:pPr>
      <w:r w:rsidRPr="000451A1">
        <w:t>3.</w:t>
      </w:r>
      <w:r w:rsidR="00E363F2" w:rsidRPr="000451A1">
        <w:t xml:space="preserve"> </w:t>
      </w:r>
      <w:r w:rsidRPr="000451A1">
        <w:t>W</w:t>
      </w:r>
      <w:r w:rsidR="00E363F2" w:rsidRPr="000451A1">
        <w:t xml:space="preserve"> </w:t>
      </w:r>
      <w:r w:rsidRPr="000451A1">
        <w:t>przypadku stwierdzenia przez lekarza weterynarii konieczności zastosowania w</w:t>
      </w:r>
      <w:r w:rsidR="00E363F2" w:rsidRPr="000451A1">
        <w:t xml:space="preserve"> </w:t>
      </w:r>
      <w:r w:rsidRPr="000451A1">
        <w:t>żywieniu psa służbowego oraz psa służbowego wycofanego z</w:t>
      </w:r>
      <w:r w:rsidR="00E363F2" w:rsidRPr="000451A1">
        <w:t xml:space="preserve"> </w:t>
      </w:r>
      <w:r w:rsidRPr="000451A1">
        <w:t xml:space="preserve">użycia diety lub karmy </w:t>
      </w:r>
      <w:r w:rsidRPr="00D43D74">
        <w:t>leczniczej norma, o</w:t>
      </w:r>
      <w:r w:rsidR="00E363F2" w:rsidRPr="00D43D74">
        <w:t xml:space="preserve"> </w:t>
      </w:r>
      <w:r w:rsidRPr="00D43D74">
        <w:t>której mowa w</w:t>
      </w:r>
      <w:r w:rsidR="00E363F2" w:rsidRPr="00D43D74">
        <w:t xml:space="preserve"> </w:t>
      </w:r>
      <w:r w:rsidRPr="00D43D74">
        <w:t>ust.</w:t>
      </w:r>
      <w:r w:rsidR="00E363F2" w:rsidRPr="00D43D74">
        <w:t xml:space="preserve"> </w:t>
      </w:r>
      <w:r w:rsidRPr="00D43D74">
        <w:t>2, może zostać podwyższona.</w:t>
      </w:r>
    </w:p>
    <w:p w14:paraId="5FB62434" w14:textId="731899BA" w:rsidR="009A794F" w:rsidRPr="000451A1" w:rsidRDefault="009A794F" w:rsidP="009A794F">
      <w:pPr>
        <w:pStyle w:val="ZUSTzmustartykuempunktem"/>
      </w:pPr>
      <w:r w:rsidRPr="000451A1">
        <w:t>4.</w:t>
      </w:r>
      <w:r w:rsidR="00E363F2" w:rsidRPr="000451A1">
        <w:t xml:space="preserve"> </w:t>
      </w:r>
      <w:r w:rsidRPr="000451A1">
        <w:t>Opiekun psa służbowego otrzymuje wyżywienie dla psa w naturze albo równoważnik pieniężny w</w:t>
      </w:r>
      <w:r w:rsidR="00E363F2" w:rsidRPr="000451A1">
        <w:t xml:space="preserve"> </w:t>
      </w:r>
      <w:r w:rsidRPr="000451A1">
        <w:t>formie ryczałtu z</w:t>
      </w:r>
      <w:r w:rsidR="00E363F2" w:rsidRPr="000451A1">
        <w:t xml:space="preserve"> </w:t>
      </w:r>
      <w:r w:rsidRPr="000451A1">
        <w:t>tytułu kosztów wyżywienia zwierzęcia. Ryczałt wypłaca się co miesiąc z</w:t>
      </w:r>
      <w:r w:rsidR="00E363F2" w:rsidRPr="000451A1">
        <w:t xml:space="preserve"> </w:t>
      </w:r>
      <w:r w:rsidRPr="000451A1">
        <w:t>góry.</w:t>
      </w:r>
    </w:p>
    <w:p w14:paraId="6997BF65" w14:textId="4FCF3EEB" w:rsidR="009A794F" w:rsidRPr="000451A1" w:rsidRDefault="009A794F" w:rsidP="009A794F">
      <w:pPr>
        <w:pStyle w:val="ZUSTzmustartykuempunktem"/>
      </w:pPr>
      <w:r w:rsidRPr="000451A1">
        <w:t>5.</w:t>
      </w:r>
      <w:r w:rsidR="00E363F2" w:rsidRPr="000451A1">
        <w:t xml:space="preserve"> </w:t>
      </w:r>
      <w:r w:rsidRPr="000451A1">
        <w:t>Opiekun psa służbowego wycofanego z</w:t>
      </w:r>
      <w:r w:rsidR="00E363F2" w:rsidRPr="000451A1">
        <w:t xml:space="preserve"> </w:t>
      </w:r>
      <w:r w:rsidRPr="000451A1">
        <w:t>użycia oraz organizacja,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264c ust.</w:t>
      </w:r>
      <w:r w:rsidR="00E363F2" w:rsidRPr="000451A1">
        <w:t xml:space="preserve"> </w:t>
      </w:r>
      <w:r w:rsidRPr="000451A1">
        <w:t>7, otrzymują równoważnik pieniężny w</w:t>
      </w:r>
      <w:r w:rsidR="00E363F2" w:rsidRPr="000451A1">
        <w:t xml:space="preserve"> </w:t>
      </w:r>
      <w:r w:rsidRPr="000451A1">
        <w:t>formie ryczałtu z</w:t>
      </w:r>
      <w:r w:rsidR="00E363F2" w:rsidRPr="000451A1">
        <w:t xml:space="preserve"> </w:t>
      </w:r>
      <w:r w:rsidRPr="000451A1">
        <w:t>tytułu kosztów wyżywienia zwierzęcia. Ryczałt wypłaca się co miesiąc z</w:t>
      </w:r>
      <w:r w:rsidR="00E363F2" w:rsidRPr="000451A1">
        <w:t xml:space="preserve"> </w:t>
      </w:r>
      <w:r w:rsidRPr="000451A1">
        <w:t>góry.</w:t>
      </w:r>
    </w:p>
    <w:p w14:paraId="7D968418" w14:textId="37AF3308" w:rsidR="009A794F" w:rsidRPr="00866448" w:rsidRDefault="009A794F" w:rsidP="009A794F">
      <w:pPr>
        <w:pStyle w:val="ZUSTzmustartykuempunktem"/>
      </w:pPr>
      <w:r w:rsidRPr="00866448">
        <w:t>6.</w:t>
      </w:r>
      <w:r w:rsidR="00E363F2" w:rsidRPr="00866448">
        <w:t xml:space="preserve"> </w:t>
      </w:r>
      <w:r w:rsidRPr="00866448">
        <w:t>Opiekun oraz organizacja, o</w:t>
      </w:r>
      <w:r w:rsidR="00E363F2" w:rsidRPr="00866448">
        <w:t xml:space="preserve"> </w:t>
      </w:r>
      <w:r w:rsidRPr="00866448">
        <w:t>której mowa w</w:t>
      </w:r>
      <w:r w:rsidR="00E363F2" w:rsidRPr="00866448">
        <w:t xml:space="preserve"> </w:t>
      </w:r>
      <w:r w:rsidRPr="00866448">
        <w:t>art.</w:t>
      </w:r>
      <w:r w:rsidR="00E363F2" w:rsidRPr="00866448">
        <w:t xml:space="preserve"> </w:t>
      </w:r>
      <w:r w:rsidRPr="00866448">
        <w:t>264c ust.</w:t>
      </w:r>
      <w:r w:rsidR="00E363F2" w:rsidRPr="00866448">
        <w:t xml:space="preserve"> </w:t>
      </w:r>
      <w:r w:rsidRPr="00866448">
        <w:t>7, są obowiązani do proporcjonalnego zwrotu wypłaconego ryczałtu z</w:t>
      </w:r>
      <w:r w:rsidR="00E363F2" w:rsidRPr="00866448">
        <w:t xml:space="preserve"> </w:t>
      </w:r>
      <w:r w:rsidRPr="00866448">
        <w:t>tytułu kosztów wyżywienia zwierzęcia w</w:t>
      </w:r>
      <w:r w:rsidR="00E363F2" w:rsidRPr="00866448">
        <w:t xml:space="preserve"> </w:t>
      </w:r>
      <w:r w:rsidRPr="00866448">
        <w:t>przypadku:</w:t>
      </w:r>
    </w:p>
    <w:p w14:paraId="125676F8" w14:textId="623E55FD" w:rsidR="009A794F" w:rsidRPr="000451A1" w:rsidRDefault="009A794F" w:rsidP="009A794F">
      <w:pPr>
        <w:pStyle w:val="ZPKTzmpktartykuempunktem"/>
      </w:pPr>
      <w:r w:rsidRPr="000451A1">
        <w:t>1)</w:t>
      </w:r>
      <w:r w:rsidRPr="000451A1">
        <w:tab/>
        <w:t>padnięcia zwierzęcia albo konieczności jego bezzwłocznego uśmiercenia na zasadach określonych w</w:t>
      </w:r>
      <w:r w:rsidR="00E363F2" w:rsidRPr="000451A1">
        <w:t xml:space="preserve"> </w:t>
      </w:r>
      <w:r w:rsidRPr="000451A1">
        <w:t>ustawie z</w:t>
      </w:r>
      <w:r w:rsidR="00E363F2" w:rsidRPr="000451A1">
        <w:t xml:space="preserve"> </w:t>
      </w:r>
      <w:r w:rsidRPr="000451A1">
        <w:t>dnia 21</w:t>
      </w:r>
      <w:r w:rsidR="00E363F2" w:rsidRPr="000451A1">
        <w:t xml:space="preserve"> </w:t>
      </w:r>
      <w:r w:rsidRPr="000451A1">
        <w:t>sierpnia 1997</w:t>
      </w:r>
      <w:r w:rsidR="00E363F2" w:rsidRPr="000451A1">
        <w:t xml:space="preserve"> </w:t>
      </w:r>
      <w:r w:rsidRPr="000451A1">
        <w:t>r. o</w:t>
      </w:r>
      <w:r w:rsidR="00E363F2" w:rsidRPr="000451A1">
        <w:t xml:space="preserve"> </w:t>
      </w:r>
      <w:r w:rsidRPr="000451A1">
        <w:t>ochronie zwierząt (Dz.</w:t>
      </w:r>
      <w:r w:rsidR="009D48EE">
        <w:t> </w:t>
      </w:r>
      <w:r w:rsidRPr="000451A1">
        <w:t>U. z</w:t>
      </w:r>
      <w:r w:rsidR="00E363F2" w:rsidRPr="000451A1">
        <w:t xml:space="preserve"> </w:t>
      </w:r>
      <w:r w:rsidRPr="000451A1">
        <w:t>2020</w:t>
      </w:r>
      <w:r w:rsidR="00E363F2" w:rsidRPr="000451A1">
        <w:t xml:space="preserve"> </w:t>
      </w:r>
      <w:r w:rsidRPr="000451A1">
        <w:t>r. poz.</w:t>
      </w:r>
      <w:r w:rsidR="00E363F2" w:rsidRPr="000451A1">
        <w:t xml:space="preserve"> </w:t>
      </w:r>
      <w:r w:rsidRPr="000451A1">
        <w:t>638);</w:t>
      </w:r>
    </w:p>
    <w:p w14:paraId="1A1ED174" w14:textId="3107D467" w:rsidR="009A794F" w:rsidRPr="000451A1" w:rsidRDefault="009A794F" w:rsidP="009A794F">
      <w:pPr>
        <w:pStyle w:val="ZPKTzmpktartykuempunktem"/>
      </w:pPr>
      <w:r w:rsidRPr="000451A1">
        <w:t>2)</w:t>
      </w:r>
      <w:r w:rsidRPr="000451A1">
        <w:tab/>
        <w:t>odebrania zwierzęcia, o</w:t>
      </w:r>
      <w:r w:rsidR="00E363F2" w:rsidRPr="000451A1">
        <w:t xml:space="preserve"> </w:t>
      </w:r>
      <w:r w:rsidRPr="000451A1">
        <w:t>którym mowa w</w:t>
      </w:r>
      <w:r w:rsidR="00E363F2" w:rsidRPr="000451A1">
        <w:t xml:space="preserve"> </w:t>
      </w:r>
      <w:r w:rsidRPr="000451A1">
        <w:t>art.</w:t>
      </w:r>
      <w:r w:rsidR="00E363F2" w:rsidRPr="000451A1">
        <w:t xml:space="preserve"> </w:t>
      </w:r>
      <w:r w:rsidRPr="000451A1">
        <w:t>264k ust.</w:t>
      </w:r>
      <w:r w:rsidR="00E363F2" w:rsidRPr="000451A1">
        <w:t xml:space="preserve"> </w:t>
      </w:r>
      <w:r w:rsidRPr="000451A1">
        <w:t>1;</w:t>
      </w:r>
    </w:p>
    <w:p w14:paraId="2B55FBF3" w14:textId="77777777" w:rsidR="009A794F" w:rsidRPr="000451A1" w:rsidRDefault="009A794F" w:rsidP="009A794F">
      <w:pPr>
        <w:pStyle w:val="ZPKTzmpktartykuempunktem"/>
      </w:pPr>
      <w:r w:rsidRPr="000451A1">
        <w:t>3)</w:t>
      </w:r>
      <w:r w:rsidRPr="000451A1">
        <w:tab/>
        <w:t>utraty lub zaginięcia zwierzęcia;</w:t>
      </w:r>
    </w:p>
    <w:p w14:paraId="1CAF6495" w14:textId="77777777" w:rsidR="009A794F" w:rsidRPr="000451A1" w:rsidRDefault="009A794F" w:rsidP="009A794F">
      <w:pPr>
        <w:pStyle w:val="ZPKTzmpktartykuempunktem"/>
      </w:pPr>
      <w:r w:rsidRPr="000451A1">
        <w:t>4)</w:t>
      </w:r>
      <w:r w:rsidRPr="000451A1">
        <w:tab/>
        <w:t>rezygnacji ze sprawowania opieki nad zwierzęciem;</w:t>
      </w:r>
    </w:p>
    <w:p w14:paraId="0FB270AA" w14:textId="4BCBD683" w:rsidR="009A794F" w:rsidRPr="000451A1" w:rsidRDefault="009A794F" w:rsidP="009A794F">
      <w:pPr>
        <w:pStyle w:val="ZPKTzmpktartykuempunktem"/>
      </w:pPr>
      <w:r w:rsidRPr="000451A1">
        <w:t>5)</w:t>
      </w:r>
      <w:r w:rsidRPr="000451A1">
        <w:tab/>
        <w:t>powierzenia opieki nad zwierzęciem innemu opiekunowi, o</w:t>
      </w:r>
      <w:r w:rsidR="00E363F2" w:rsidRPr="000451A1">
        <w:t xml:space="preserve"> </w:t>
      </w:r>
      <w:r w:rsidRPr="000451A1">
        <w:t>którym mowa w</w:t>
      </w:r>
      <w:r w:rsidR="009D48EE">
        <w:t> </w:t>
      </w:r>
      <w:r w:rsidRPr="000451A1">
        <w:t>art.</w:t>
      </w:r>
      <w:r w:rsidR="00866448">
        <w:t> </w:t>
      </w:r>
      <w:r w:rsidRPr="000451A1">
        <w:t>264k ust.</w:t>
      </w:r>
      <w:r w:rsidR="00E363F2" w:rsidRPr="000451A1">
        <w:t xml:space="preserve"> </w:t>
      </w:r>
      <w:r w:rsidRPr="000451A1">
        <w:t>3;</w:t>
      </w:r>
    </w:p>
    <w:p w14:paraId="4B98D6A4" w14:textId="77777777" w:rsidR="009A794F" w:rsidRPr="000451A1" w:rsidRDefault="009A794F" w:rsidP="009A794F">
      <w:pPr>
        <w:pStyle w:val="ZPKTzmpktartykuempunktem"/>
      </w:pPr>
      <w:r w:rsidRPr="000451A1">
        <w:t>6)</w:t>
      </w:r>
      <w:r w:rsidRPr="000451A1">
        <w:tab/>
        <w:t>odbywania szkolenia i korzystania przez zwierzę z wyżywienia w naturze.</w:t>
      </w:r>
    </w:p>
    <w:p w14:paraId="416F23DA" w14:textId="1215F06C" w:rsidR="009A794F" w:rsidRPr="000451A1" w:rsidRDefault="009A794F" w:rsidP="009A794F">
      <w:pPr>
        <w:pStyle w:val="ZUSTzmustartykuempunktem"/>
      </w:pPr>
      <w:r w:rsidRPr="000451A1">
        <w:t>7.</w:t>
      </w:r>
      <w:r w:rsidR="00E363F2" w:rsidRPr="000451A1">
        <w:t xml:space="preserve"> </w:t>
      </w:r>
      <w:r w:rsidRPr="000451A1">
        <w:t>W</w:t>
      </w:r>
      <w:r w:rsidR="00E363F2" w:rsidRPr="000451A1">
        <w:t xml:space="preserve"> </w:t>
      </w:r>
      <w:r w:rsidRPr="000451A1">
        <w:t>sprawach, o</w:t>
      </w:r>
      <w:r w:rsidR="00E363F2" w:rsidRPr="000451A1">
        <w:t xml:space="preserve"> </w:t>
      </w:r>
      <w:r w:rsidRPr="000451A1">
        <w:t>których mowa w</w:t>
      </w:r>
      <w:r w:rsidR="00E363F2" w:rsidRPr="000451A1">
        <w:t xml:space="preserve"> </w:t>
      </w:r>
      <w:r w:rsidRPr="000451A1">
        <w:t>ust.</w:t>
      </w:r>
      <w:r w:rsidR="00E363F2" w:rsidRPr="000451A1">
        <w:t xml:space="preserve"> </w:t>
      </w:r>
      <w:r w:rsidRPr="000451A1">
        <w:t>4</w:t>
      </w:r>
      <w:r w:rsidR="00E363F2" w:rsidRPr="000451A1">
        <w:t>–</w:t>
      </w:r>
      <w:r w:rsidRPr="000451A1">
        <w:t>6, właściwy jest Dyrektor Generalny.</w:t>
      </w:r>
    </w:p>
    <w:p w14:paraId="5FBF269A" w14:textId="2093CBFF" w:rsidR="009A794F" w:rsidRPr="000451A1" w:rsidRDefault="009A794F" w:rsidP="009A794F">
      <w:pPr>
        <w:pStyle w:val="ZARTzmartartykuempunktem"/>
      </w:pPr>
      <w:r w:rsidRPr="000451A1">
        <w:t>Art.</w:t>
      </w:r>
      <w:r w:rsidR="00E363F2" w:rsidRPr="000451A1">
        <w:t xml:space="preserve"> </w:t>
      </w:r>
      <w:r w:rsidRPr="000451A1">
        <w:t>264f.</w:t>
      </w:r>
      <w:r w:rsidR="00E363F2" w:rsidRPr="000451A1">
        <w:t xml:space="preserve"> </w:t>
      </w:r>
      <w:r w:rsidRPr="000451A1">
        <w:t>1.</w:t>
      </w:r>
      <w:r w:rsidR="00E363F2" w:rsidRPr="000451A1">
        <w:t xml:space="preserve"> </w:t>
      </w:r>
      <w:r w:rsidRPr="000451A1">
        <w:t>Psa służbowego lub psa służbowego wycofanego z</w:t>
      </w:r>
      <w:r w:rsidR="00E363F2" w:rsidRPr="000451A1">
        <w:t xml:space="preserve"> </w:t>
      </w:r>
      <w:r w:rsidRPr="000451A1">
        <w:t>użycia poddaje się zabiegom profilaktycznym i leczeniu według wskazań lekarza weterynarii. Leczenie psa służbowego lub psa służbowego wycofanego z</w:t>
      </w:r>
      <w:r w:rsidR="00E363F2" w:rsidRPr="000451A1">
        <w:t xml:space="preserve"> </w:t>
      </w:r>
      <w:r w:rsidRPr="000451A1">
        <w:t>użycia następuje po uprzednim uzgodnieniu z</w:t>
      </w:r>
      <w:r w:rsidR="00E363F2" w:rsidRPr="000451A1">
        <w:t xml:space="preserve"> </w:t>
      </w:r>
      <w:r w:rsidRPr="000451A1">
        <w:t>Dyrektorem Generalnym lub z osobą przez niego upoważnioną.</w:t>
      </w:r>
    </w:p>
    <w:p w14:paraId="4338DBEE" w14:textId="53CC95D1" w:rsidR="009A794F" w:rsidRPr="000451A1" w:rsidRDefault="009A794F" w:rsidP="009A794F">
      <w:pPr>
        <w:pStyle w:val="ZUSTzmustartykuempunktem"/>
      </w:pPr>
      <w:r w:rsidRPr="000451A1">
        <w:lastRenderedPageBreak/>
        <w:t>2.</w:t>
      </w:r>
      <w:r w:rsidR="00E363F2" w:rsidRPr="000451A1">
        <w:t xml:space="preserve"> </w:t>
      </w:r>
      <w:r w:rsidRPr="000451A1">
        <w:t>W</w:t>
      </w:r>
      <w:r w:rsidR="00E363F2" w:rsidRPr="000451A1">
        <w:t xml:space="preserve"> </w:t>
      </w:r>
      <w:r w:rsidRPr="000451A1">
        <w:t>sytuacjach nagłych, wymagających udzielenia natychmiastowej pomocy lekarsko</w:t>
      </w:r>
      <w:r w:rsidR="00E363F2" w:rsidRPr="000451A1">
        <w:t>-</w:t>
      </w:r>
      <w:r w:rsidRPr="000451A1">
        <w:t>weterynaryjnej w</w:t>
      </w:r>
      <w:r w:rsidR="00E363F2" w:rsidRPr="000451A1">
        <w:t xml:space="preserve"> </w:t>
      </w:r>
      <w:r w:rsidRPr="000451A1">
        <w:t>celu ratowania życia lub zdrowia psa służbowego lub psa służbowego wycofanego z</w:t>
      </w:r>
      <w:r w:rsidR="00E363F2" w:rsidRPr="000451A1">
        <w:t xml:space="preserve"> </w:t>
      </w:r>
      <w:r w:rsidRPr="000451A1">
        <w:t>użycia, dopuszcza się możliwość odstąpienia od uzgodnienia zakresu udzielanej pomocy z Dyrektorem Generalnym lub z osobą przez niego upoważnioną.</w:t>
      </w:r>
    </w:p>
    <w:p w14:paraId="775A0835" w14:textId="6E2F1EC9" w:rsidR="009A794F" w:rsidRPr="000451A1" w:rsidRDefault="009A794F" w:rsidP="009A794F">
      <w:pPr>
        <w:pStyle w:val="ZUSTzmustartykuempunktem"/>
      </w:pPr>
      <w:r w:rsidRPr="000451A1">
        <w:t>3.</w:t>
      </w:r>
      <w:r w:rsidR="00E363F2" w:rsidRPr="000451A1">
        <w:t xml:space="preserve"> </w:t>
      </w:r>
      <w:r w:rsidRPr="000451A1">
        <w:t>W</w:t>
      </w:r>
      <w:r w:rsidR="00E363F2" w:rsidRPr="000451A1">
        <w:t xml:space="preserve"> </w:t>
      </w:r>
      <w:r w:rsidRPr="000451A1">
        <w:t>przypadku wystąpienia sytuacji nagłej, o</w:t>
      </w:r>
      <w:r w:rsidR="00E363F2" w:rsidRPr="000451A1">
        <w:t xml:space="preserve"> </w:t>
      </w:r>
      <w:r w:rsidRPr="000451A1">
        <w:t>której mowa w</w:t>
      </w:r>
      <w:r w:rsidR="00E363F2" w:rsidRPr="000451A1">
        <w:t xml:space="preserve"> </w:t>
      </w:r>
      <w:r w:rsidRPr="000451A1">
        <w:t>ust.</w:t>
      </w:r>
      <w:r w:rsidR="00E363F2" w:rsidRPr="000451A1">
        <w:t xml:space="preserve"> </w:t>
      </w:r>
      <w:r w:rsidRPr="000451A1">
        <w:t>2, należy niezwłocznie poinformować o</w:t>
      </w:r>
      <w:r w:rsidR="00E363F2" w:rsidRPr="000451A1">
        <w:t xml:space="preserve"> </w:t>
      </w:r>
      <w:r w:rsidRPr="000451A1">
        <w:t>zaistniałej sytuacji i</w:t>
      </w:r>
      <w:r w:rsidR="00E363F2" w:rsidRPr="000451A1">
        <w:t xml:space="preserve"> </w:t>
      </w:r>
      <w:r w:rsidRPr="000451A1">
        <w:t>zakresie udzielonej pomocy Dyrektora Generalnego lub osobę przez niego upoważnioną.</w:t>
      </w:r>
    </w:p>
    <w:p w14:paraId="53F9D5C9" w14:textId="7EA38084" w:rsidR="009A794F" w:rsidRPr="000451A1" w:rsidRDefault="009A794F" w:rsidP="009A794F">
      <w:pPr>
        <w:pStyle w:val="ZUSTzmustartykuempunktem"/>
      </w:pPr>
      <w:r w:rsidRPr="000451A1">
        <w:t>4.</w:t>
      </w:r>
      <w:r w:rsidR="00E363F2" w:rsidRPr="000451A1">
        <w:t xml:space="preserve"> </w:t>
      </w:r>
      <w:r w:rsidRPr="000451A1">
        <w:t>Koszty zabiegów profilaktycznych, leczenia psa służbowego lub psa służbowego wycofanego z</w:t>
      </w:r>
      <w:r w:rsidR="00E363F2" w:rsidRPr="000451A1">
        <w:t xml:space="preserve"> </w:t>
      </w:r>
      <w:r w:rsidRPr="000451A1">
        <w:t>użycia, w</w:t>
      </w:r>
      <w:r w:rsidR="00E363F2" w:rsidRPr="000451A1">
        <w:t xml:space="preserve"> </w:t>
      </w:r>
      <w:r w:rsidRPr="000451A1">
        <w:t>tym koszty lekarstw, pokrywa się ze środków budżetowych Służby Więziennej na podstawie faktury.</w:t>
      </w:r>
    </w:p>
    <w:p w14:paraId="328B55AA" w14:textId="1EC71A66" w:rsidR="009A794F" w:rsidRPr="000451A1" w:rsidRDefault="009A794F" w:rsidP="009A794F">
      <w:pPr>
        <w:pStyle w:val="ZUSTzmustartykuempunktem"/>
      </w:pPr>
      <w:r w:rsidRPr="000451A1">
        <w:t>5.</w:t>
      </w:r>
      <w:r w:rsidR="00E363F2" w:rsidRPr="000451A1">
        <w:t xml:space="preserve"> </w:t>
      </w:r>
      <w:r w:rsidRPr="000451A1">
        <w:t>Koszt utylizacji zwłok psa służbowego lub psa służbowego wycofanego z</w:t>
      </w:r>
      <w:r w:rsidR="00E363F2" w:rsidRPr="000451A1">
        <w:t xml:space="preserve"> </w:t>
      </w:r>
      <w:r w:rsidRPr="000451A1">
        <w:t>użycia pokrywa się ze środków budżetowych Służby Więziennej na podstawie faktury.</w:t>
      </w:r>
    </w:p>
    <w:p w14:paraId="266225D6" w14:textId="4819BF7A" w:rsidR="009A794F" w:rsidRPr="000451A1" w:rsidRDefault="009A794F" w:rsidP="009A794F">
      <w:pPr>
        <w:pStyle w:val="ZUSTzmustartykuempunktem"/>
      </w:pPr>
      <w:r w:rsidRPr="000451A1">
        <w:t>6.</w:t>
      </w:r>
      <w:r w:rsidR="00E363F2" w:rsidRPr="000451A1">
        <w:t xml:space="preserve"> </w:t>
      </w:r>
      <w:r w:rsidRPr="000451A1">
        <w:t>W</w:t>
      </w:r>
      <w:r w:rsidR="00E363F2" w:rsidRPr="000451A1">
        <w:t xml:space="preserve"> </w:t>
      </w:r>
      <w:r w:rsidRPr="000451A1">
        <w:t>sprawach, o</w:t>
      </w:r>
      <w:r w:rsidR="00E363F2" w:rsidRPr="000451A1">
        <w:t xml:space="preserve"> </w:t>
      </w:r>
      <w:r w:rsidRPr="000451A1">
        <w:t>których mowa w</w:t>
      </w:r>
      <w:r w:rsidR="00E363F2" w:rsidRPr="000451A1">
        <w:t xml:space="preserve"> </w:t>
      </w:r>
      <w:r w:rsidRPr="000451A1">
        <w:t>ust.</w:t>
      </w:r>
      <w:r w:rsidR="00E363F2" w:rsidRPr="000451A1">
        <w:t xml:space="preserve"> </w:t>
      </w:r>
      <w:r w:rsidRPr="000451A1">
        <w:t>4 i 5,</w:t>
      </w:r>
      <w:r w:rsidR="00E363F2" w:rsidRPr="000451A1">
        <w:t xml:space="preserve"> </w:t>
      </w:r>
      <w:r w:rsidRPr="000451A1">
        <w:t>właściwy jest Dyrektor Generalny.</w:t>
      </w:r>
    </w:p>
    <w:p w14:paraId="1E525CBC" w14:textId="1BD6FBC7" w:rsidR="009A794F" w:rsidRPr="000451A1" w:rsidRDefault="009A794F" w:rsidP="009A794F">
      <w:pPr>
        <w:pStyle w:val="ZARTzmartartykuempunktem"/>
      </w:pPr>
      <w:r w:rsidRPr="000451A1">
        <w:t>Art.</w:t>
      </w:r>
      <w:r w:rsidR="00E363F2" w:rsidRPr="000451A1">
        <w:t xml:space="preserve"> </w:t>
      </w:r>
      <w:r w:rsidRPr="000451A1">
        <w:t>264g.</w:t>
      </w:r>
      <w:r w:rsidR="00E363F2" w:rsidRPr="000451A1">
        <w:t xml:space="preserve"> </w:t>
      </w:r>
      <w:r w:rsidRPr="000451A1">
        <w:t>Opiekunowi oraz organizacji,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264c ust.</w:t>
      </w:r>
      <w:r w:rsidR="00E363F2" w:rsidRPr="000451A1">
        <w:t xml:space="preserve"> </w:t>
      </w:r>
      <w:r w:rsidRPr="000451A1">
        <w:t>7, zabrania się:</w:t>
      </w:r>
    </w:p>
    <w:p w14:paraId="58BC518A" w14:textId="77777777" w:rsidR="009A794F" w:rsidRPr="000451A1" w:rsidRDefault="009A794F" w:rsidP="009A794F">
      <w:pPr>
        <w:pStyle w:val="ZPKTzmpktartykuempunktem"/>
      </w:pPr>
      <w:r w:rsidRPr="000451A1">
        <w:t>1)</w:t>
      </w:r>
      <w:r w:rsidRPr="000451A1">
        <w:tab/>
        <w:t>zbywania zwierzęcia;</w:t>
      </w:r>
    </w:p>
    <w:p w14:paraId="4B9112A5" w14:textId="77777777" w:rsidR="009A794F" w:rsidRPr="000451A1" w:rsidRDefault="009A794F" w:rsidP="009A794F">
      <w:pPr>
        <w:pStyle w:val="ZPKTzmpktartykuempunktem"/>
      </w:pPr>
      <w:r w:rsidRPr="000451A1">
        <w:t>2)</w:t>
      </w:r>
      <w:r w:rsidRPr="000451A1">
        <w:tab/>
        <w:t>rozmnażania zwierzęcia;</w:t>
      </w:r>
    </w:p>
    <w:p w14:paraId="178512EB" w14:textId="06F88730" w:rsidR="009A794F" w:rsidRPr="000451A1" w:rsidRDefault="009A794F" w:rsidP="009A794F">
      <w:pPr>
        <w:pStyle w:val="ZPKTzmpktartykuempunktem"/>
      </w:pPr>
      <w:r w:rsidRPr="000451A1">
        <w:t>3)</w:t>
      </w:r>
      <w:r w:rsidRPr="000451A1">
        <w:tab/>
        <w:t>wykorzystywania zwierzęcia w</w:t>
      </w:r>
      <w:r w:rsidR="00E363F2" w:rsidRPr="000451A1">
        <w:t xml:space="preserve"> </w:t>
      </w:r>
      <w:r w:rsidRPr="000451A1">
        <w:t>celach zarobkowych.</w:t>
      </w:r>
    </w:p>
    <w:p w14:paraId="67338614" w14:textId="19155838" w:rsidR="009A794F" w:rsidRPr="000451A1" w:rsidRDefault="009A794F" w:rsidP="009A794F">
      <w:pPr>
        <w:pStyle w:val="ZARTzmartartykuempunktem"/>
      </w:pPr>
      <w:r w:rsidRPr="000451A1">
        <w:t>Art.</w:t>
      </w:r>
      <w:r w:rsidR="00E363F2" w:rsidRPr="000451A1">
        <w:t xml:space="preserve"> </w:t>
      </w:r>
      <w:r w:rsidRPr="000451A1">
        <w:t>264h.</w:t>
      </w:r>
      <w:r w:rsidR="00E363F2" w:rsidRPr="000451A1">
        <w:t xml:space="preserve"> </w:t>
      </w:r>
      <w:r w:rsidRPr="000451A1">
        <w:t>1.</w:t>
      </w:r>
      <w:r w:rsidR="00E363F2" w:rsidRPr="000451A1">
        <w:t xml:space="preserve"> </w:t>
      </w:r>
      <w:r w:rsidRPr="000451A1">
        <w:t>Psa służbowego wycofuje się z</w:t>
      </w:r>
      <w:r w:rsidR="00E363F2" w:rsidRPr="000451A1">
        <w:t xml:space="preserve"> </w:t>
      </w:r>
      <w:r w:rsidRPr="000451A1">
        <w:t>użycia w</w:t>
      </w:r>
      <w:r w:rsidR="00E363F2" w:rsidRPr="000451A1">
        <w:t xml:space="preserve"> </w:t>
      </w:r>
      <w:r w:rsidRPr="000451A1">
        <w:t>przypadku:</w:t>
      </w:r>
    </w:p>
    <w:p w14:paraId="3EAB9CC2" w14:textId="77777777" w:rsidR="009A794F" w:rsidRPr="000451A1" w:rsidRDefault="009A794F" w:rsidP="009A794F">
      <w:pPr>
        <w:pStyle w:val="ZPKTzmpktartykuempunktem"/>
      </w:pPr>
      <w:r w:rsidRPr="000451A1">
        <w:t>1)</w:t>
      </w:r>
      <w:r w:rsidRPr="000451A1">
        <w:tab/>
        <w:t>trwałej utraty sprawności użytkowej;</w:t>
      </w:r>
    </w:p>
    <w:p w14:paraId="58A9A31B" w14:textId="77777777" w:rsidR="009A794F" w:rsidRPr="000451A1" w:rsidRDefault="009A794F" w:rsidP="009A794F">
      <w:pPr>
        <w:pStyle w:val="ZPKTzmpktartykuempunktem"/>
      </w:pPr>
      <w:r w:rsidRPr="000451A1">
        <w:t>2)</w:t>
      </w:r>
      <w:r w:rsidRPr="000451A1">
        <w:tab/>
        <w:t>wystąpienia stanu chorobowego nierokującego poprawy;</w:t>
      </w:r>
    </w:p>
    <w:p w14:paraId="7EE31A79" w14:textId="7E332306" w:rsidR="009A794F" w:rsidRPr="000451A1" w:rsidRDefault="009A794F" w:rsidP="009A794F">
      <w:pPr>
        <w:pStyle w:val="ZPKTzmpktartykuempunktem"/>
      </w:pPr>
      <w:r w:rsidRPr="000451A1">
        <w:t>3)</w:t>
      </w:r>
      <w:r w:rsidRPr="000451A1">
        <w:tab/>
        <w:t>braku postępów w</w:t>
      </w:r>
      <w:r w:rsidR="00E363F2" w:rsidRPr="000451A1">
        <w:t xml:space="preserve"> </w:t>
      </w:r>
      <w:r w:rsidRPr="000451A1">
        <w:t>szkoleniu rokujących osiągnięcie odpowiedniego poziomu wyszkolenia zwierzęcia;</w:t>
      </w:r>
    </w:p>
    <w:p w14:paraId="697B81BA" w14:textId="52046928" w:rsidR="009A794F" w:rsidRPr="000451A1" w:rsidRDefault="009A794F" w:rsidP="009A794F">
      <w:pPr>
        <w:pStyle w:val="ZPKTzmpktartykuempunktem"/>
      </w:pPr>
      <w:r w:rsidRPr="000451A1">
        <w:t>4)</w:t>
      </w:r>
      <w:r w:rsidRPr="000451A1">
        <w:tab/>
        <w:t>padnięcia albo konieczności jego bezzwłocznego uśmiercenia na zasadach określonych w</w:t>
      </w:r>
      <w:r w:rsidR="00E363F2" w:rsidRPr="000451A1">
        <w:t xml:space="preserve"> </w:t>
      </w:r>
      <w:r w:rsidRPr="000451A1">
        <w:t>ustawie z</w:t>
      </w:r>
      <w:r w:rsidR="00E363F2" w:rsidRPr="000451A1">
        <w:t xml:space="preserve"> </w:t>
      </w:r>
      <w:r w:rsidRPr="000451A1">
        <w:t>dnia 21</w:t>
      </w:r>
      <w:r w:rsidR="00E363F2" w:rsidRPr="000451A1">
        <w:t xml:space="preserve"> </w:t>
      </w:r>
      <w:r w:rsidRPr="000451A1">
        <w:t>sierpnia 1997</w:t>
      </w:r>
      <w:r w:rsidR="00E363F2" w:rsidRPr="000451A1">
        <w:t xml:space="preserve"> </w:t>
      </w:r>
      <w:r w:rsidRPr="000451A1">
        <w:t>r. o</w:t>
      </w:r>
      <w:r w:rsidR="00E363F2" w:rsidRPr="000451A1">
        <w:t xml:space="preserve"> </w:t>
      </w:r>
      <w:r w:rsidRPr="000451A1">
        <w:t>ochronie zwierząt;</w:t>
      </w:r>
    </w:p>
    <w:p w14:paraId="422C9A75" w14:textId="77777777" w:rsidR="009A794F" w:rsidRPr="000451A1" w:rsidRDefault="009A794F" w:rsidP="009A794F">
      <w:pPr>
        <w:pStyle w:val="ZPKTzmpktartykuempunktem"/>
      </w:pPr>
      <w:r w:rsidRPr="000451A1">
        <w:t>5)</w:t>
      </w:r>
      <w:r w:rsidRPr="000451A1">
        <w:tab/>
        <w:t>jego kradzieży albo zaginięcia.</w:t>
      </w:r>
    </w:p>
    <w:p w14:paraId="442E44D5" w14:textId="7A882633" w:rsidR="009A794F" w:rsidRPr="000451A1" w:rsidRDefault="009A794F" w:rsidP="009A794F">
      <w:pPr>
        <w:pStyle w:val="ZUSTzmustartykuempunktem"/>
      </w:pPr>
      <w:r w:rsidRPr="000451A1">
        <w:t>2.</w:t>
      </w:r>
      <w:r w:rsidR="00E363F2" w:rsidRPr="000451A1">
        <w:t xml:space="preserve"> </w:t>
      </w:r>
      <w:r w:rsidRPr="000451A1">
        <w:t>Pies służbowy będący po raz pierwszy w</w:t>
      </w:r>
      <w:r w:rsidR="00E363F2" w:rsidRPr="000451A1">
        <w:t xml:space="preserve"> </w:t>
      </w:r>
      <w:r w:rsidRPr="000451A1">
        <w:t>trakcie szkolenia w</w:t>
      </w:r>
      <w:r w:rsidR="00E363F2" w:rsidRPr="000451A1">
        <w:t xml:space="preserve"> </w:t>
      </w:r>
      <w:r w:rsidRPr="000451A1">
        <w:t>przypadkach, o</w:t>
      </w:r>
      <w:r w:rsidR="009D48EE">
        <w:t> </w:t>
      </w:r>
      <w:r w:rsidRPr="000451A1">
        <w:t>których mowa w</w:t>
      </w:r>
      <w:r w:rsidR="00E363F2" w:rsidRPr="000451A1">
        <w:t xml:space="preserve"> </w:t>
      </w:r>
      <w:r w:rsidRPr="000451A1">
        <w:t>ust.</w:t>
      </w:r>
      <w:r w:rsidR="00E363F2" w:rsidRPr="000451A1">
        <w:t xml:space="preserve"> </w:t>
      </w:r>
      <w:r w:rsidRPr="000451A1">
        <w:t>1 pkt</w:t>
      </w:r>
      <w:r w:rsidR="00E363F2" w:rsidRPr="000451A1">
        <w:t xml:space="preserve"> </w:t>
      </w:r>
      <w:r w:rsidRPr="000451A1">
        <w:t>2 lub 3, podlega wymianie albo zwrotowi sprzedawcy na zasadach określonych w</w:t>
      </w:r>
      <w:r w:rsidR="00E363F2" w:rsidRPr="000451A1">
        <w:t xml:space="preserve"> </w:t>
      </w:r>
      <w:r w:rsidRPr="000451A1">
        <w:t>ustawie z</w:t>
      </w:r>
      <w:r w:rsidR="00E363F2" w:rsidRPr="000451A1">
        <w:t xml:space="preserve"> </w:t>
      </w:r>
      <w:r w:rsidRPr="000451A1">
        <w:t>dnia 23</w:t>
      </w:r>
      <w:r w:rsidR="00E363F2" w:rsidRPr="000451A1">
        <w:t xml:space="preserve"> </w:t>
      </w:r>
      <w:r w:rsidRPr="000451A1">
        <w:t>kwietnia 1964</w:t>
      </w:r>
      <w:r w:rsidR="00E363F2" w:rsidRPr="000451A1">
        <w:t xml:space="preserve"> </w:t>
      </w:r>
      <w:r w:rsidRPr="000451A1">
        <w:t>r. – Kodeks cywilny (Dz.</w:t>
      </w:r>
      <w:r w:rsidR="009D48EE">
        <w:t> </w:t>
      </w:r>
      <w:r w:rsidRPr="000451A1">
        <w:t>U. z</w:t>
      </w:r>
      <w:r w:rsidR="009D48EE">
        <w:t> </w:t>
      </w:r>
      <w:r w:rsidRPr="000451A1">
        <w:t>2020</w:t>
      </w:r>
      <w:r w:rsidR="00E363F2" w:rsidRPr="000451A1">
        <w:t xml:space="preserve"> </w:t>
      </w:r>
      <w:r w:rsidRPr="000451A1">
        <w:t>r. poz.</w:t>
      </w:r>
      <w:r w:rsidR="00E363F2" w:rsidRPr="000451A1">
        <w:t xml:space="preserve"> </w:t>
      </w:r>
      <w:r w:rsidRPr="000451A1">
        <w:t>1740 i 2320). W</w:t>
      </w:r>
      <w:r w:rsidR="00E363F2" w:rsidRPr="000451A1">
        <w:t xml:space="preserve"> </w:t>
      </w:r>
      <w:r w:rsidRPr="000451A1">
        <w:t>przypadkach, o</w:t>
      </w:r>
      <w:r w:rsidR="00E363F2" w:rsidRPr="000451A1">
        <w:t xml:space="preserve"> </w:t>
      </w:r>
      <w:r w:rsidRPr="000451A1">
        <w:t>których mowa w</w:t>
      </w:r>
      <w:r w:rsidR="00E363F2" w:rsidRPr="000451A1">
        <w:t xml:space="preserve"> </w:t>
      </w:r>
      <w:r w:rsidRPr="000451A1">
        <w:t>zdaniu pierwszym</w:t>
      </w:r>
      <w:r w:rsidR="00275575">
        <w:t>,</w:t>
      </w:r>
      <w:r w:rsidRPr="000451A1">
        <w:t xml:space="preserve"> nie mają zastosowania przepisy określone w</w:t>
      </w:r>
      <w:r w:rsidR="00E363F2" w:rsidRPr="000451A1">
        <w:t xml:space="preserve"> </w:t>
      </w:r>
      <w:r w:rsidRPr="000451A1">
        <w:t>art.</w:t>
      </w:r>
      <w:r w:rsidR="00E363F2" w:rsidRPr="000451A1">
        <w:t xml:space="preserve"> </w:t>
      </w:r>
      <w:r w:rsidRPr="000451A1">
        <w:t>264a ust.</w:t>
      </w:r>
      <w:r w:rsidR="00E363F2" w:rsidRPr="000451A1">
        <w:t xml:space="preserve"> </w:t>
      </w:r>
      <w:r w:rsidRPr="000451A1">
        <w:t>4, 264c–264g i</w:t>
      </w:r>
      <w:r w:rsidR="00E363F2" w:rsidRPr="000451A1">
        <w:t xml:space="preserve"> </w:t>
      </w:r>
      <w:r w:rsidRPr="000451A1">
        <w:t>art.</w:t>
      </w:r>
      <w:r w:rsidR="00E363F2" w:rsidRPr="000451A1">
        <w:t xml:space="preserve"> </w:t>
      </w:r>
      <w:r w:rsidRPr="000451A1">
        <w:t>264i–264k.</w:t>
      </w:r>
    </w:p>
    <w:p w14:paraId="3E138069" w14:textId="50C5B273" w:rsidR="009A794F" w:rsidRPr="000451A1" w:rsidRDefault="009A794F" w:rsidP="009A794F">
      <w:pPr>
        <w:pStyle w:val="ZUSTzmustartykuempunktem"/>
      </w:pPr>
      <w:r w:rsidRPr="000451A1">
        <w:t>3.</w:t>
      </w:r>
      <w:r w:rsidR="00E363F2" w:rsidRPr="000451A1">
        <w:t xml:space="preserve"> </w:t>
      </w:r>
      <w:r w:rsidRPr="000451A1">
        <w:t>Psa służbowego można wycofać z</w:t>
      </w:r>
      <w:r w:rsidR="00E363F2" w:rsidRPr="000451A1">
        <w:t xml:space="preserve"> </w:t>
      </w:r>
      <w:r w:rsidRPr="000451A1">
        <w:t>użycia po ukończeniu dziewiątego roku życia.</w:t>
      </w:r>
    </w:p>
    <w:p w14:paraId="0D321E9B" w14:textId="390847A7" w:rsidR="009A794F" w:rsidRPr="000451A1" w:rsidRDefault="009A794F" w:rsidP="009A794F">
      <w:pPr>
        <w:pStyle w:val="ZUSTzmustartykuempunktem"/>
      </w:pPr>
      <w:r w:rsidRPr="000451A1">
        <w:lastRenderedPageBreak/>
        <w:t>4.</w:t>
      </w:r>
      <w:r w:rsidR="00E363F2" w:rsidRPr="000451A1">
        <w:t xml:space="preserve"> </w:t>
      </w:r>
      <w:r w:rsidRPr="000451A1">
        <w:t>Psa służbowego wycofuje z</w:t>
      </w:r>
      <w:r w:rsidR="00E363F2" w:rsidRPr="000451A1">
        <w:t xml:space="preserve"> </w:t>
      </w:r>
      <w:r w:rsidRPr="000451A1">
        <w:t>użycia Dyrektor Generalny.</w:t>
      </w:r>
    </w:p>
    <w:p w14:paraId="56CCC758" w14:textId="11BCC525" w:rsidR="009A794F" w:rsidRPr="000451A1" w:rsidRDefault="009A794F" w:rsidP="009A794F">
      <w:pPr>
        <w:pStyle w:val="ZARTzmartartykuempunktem"/>
      </w:pPr>
      <w:r w:rsidRPr="000451A1">
        <w:t>Art. 264i. Nadzór nad psami służbowymi oraz psami służbowymi wycofanymi z</w:t>
      </w:r>
      <w:r w:rsidR="009D48EE">
        <w:t> </w:t>
      </w:r>
      <w:r w:rsidRPr="000451A1">
        <w:t>użycia sprawuje Dyrektor Generalny.</w:t>
      </w:r>
    </w:p>
    <w:p w14:paraId="09086D2A" w14:textId="4C4CC034" w:rsidR="009A794F" w:rsidRPr="000451A1" w:rsidRDefault="009A794F" w:rsidP="009A794F">
      <w:pPr>
        <w:pStyle w:val="ZARTzmartartykuempunktem"/>
      </w:pPr>
      <w:r w:rsidRPr="000451A1">
        <w:t>Art.</w:t>
      </w:r>
      <w:r w:rsidR="00E363F2" w:rsidRPr="000451A1">
        <w:t xml:space="preserve"> </w:t>
      </w:r>
      <w:r w:rsidRPr="000451A1">
        <w:t>264j.</w:t>
      </w:r>
      <w:r w:rsidR="00E363F2" w:rsidRPr="000451A1">
        <w:t xml:space="preserve"> </w:t>
      </w:r>
      <w:r w:rsidRPr="000451A1">
        <w:t>1.</w:t>
      </w:r>
      <w:r w:rsidR="00E363F2" w:rsidRPr="000451A1">
        <w:t xml:space="preserve"> </w:t>
      </w:r>
      <w:r w:rsidRPr="000451A1">
        <w:t>Opiekun i</w:t>
      </w:r>
      <w:r w:rsidR="00E363F2" w:rsidRPr="000451A1">
        <w:t xml:space="preserve"> </w:t>
      </w:r>
      <w:r w:rsidRPr="000451A1">
        <w:t>przedstawiciel organizacji,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264c ust.</w:t>
      </w:r>
      <w:r w:rsidR="009D48EE">
        <w:t> </w:t>
      </w:r>
      <w:r w:rsidRPr="000451A1">
        <w:t>7, w</w:t>
      </w:r>
      <w:r w:rsidR="00E363F2" w:rsidRPr="000451A1">
        <w:t xml:space="preserve"> </w:t>
      </w:r>
      <w:r w:rsidRPr="000451A1">
        <w:t>celu umożliwienia sprawowania nadzoru, na żądanie funkcjonariusza Służby Więziennej wyznaczonego przez Dyrektora Generalnego, okazuje zwierzę.</w:t>
      </w:r>
    </w:p>
    <w:p w14:paraId="235090D8" w14:textId="690401C5" w:rsidR="009A794F" w:rsidRPr="000451A1" w:rsidRDefault="009A794F" w:rsidP="009A794F">
      <w:pPr>
        <w:pStyle w:val="ZUSTzmustartykuempunktem"/>
      </w:pPr>
      <w:r w:rsidRPr="000451A1">
        <w:t>2.</w:t>
      </w:r>
      <w:r w:rsidR="00E363F2" w:rsidRPr="000451A1">
        <w:t xml:space="preserve"> </w:t>
      </w:r>
      <w:r w:rsidRPr="000451A1">
        <w:t>Opiekun psa służbowego niezwłocznie powiadamia Dyrektora Generalnego o:</w:t>
      </w:r>
    </w:p>
    <w:p w14:paraId="64D164DD" w14:textId="5E481CCE" w:rsidR="009A794F" w:rsidRPr="000451A1" w:rsidRDefault="009A794F" w:rsidP="009A794F">
      <w:pPr>
        <w:pStyle w:val="ZPKTzmpktartykuempunktem"/>
      </w:pPr>
      <w:r w:rsidRPr="000451A1">
        <w:t>1)</w:t>
      </w:r>
      <w:r w:rsidRPr="000451A1">
        <w:tab/>
        <w:t>zmianie stałego miejsca przebywania lub chowu zwierzęcia, zmianie miejsca przebywania zwierzęcia trwającej dłużej niż 30</w:t>
      </w:r>
      <w:r w:rsidR="00E363F2" w:rsidRPr="000451A1">
        <w:t xml:space="preserve"> </w:t>
      </w:r>
      <w:r w:rsidRPr="000451A1">
        <w:t>dni;</w:t>
      </w:r>
    </w:p>
    <w:p w14:paraId="50176D8B" w14:textId="492AAEE9" w:rsidR="009A794F" w:rsidRPr="000451A1" w:rsidRDefault="009A794F" w:rsidP="009A794F">
      <w:pPr>
        <w:pStyle w:val="ZPKTzmpktartykuempunktem"/>
      </w:pPr>
      <w:r w:rsidRPr="000451A1">
        <w:t>2)</w:t>
      </w:r>
      <w:r w:rsidRPr="000451A1">
        <w:tab/>
        <w:t>padnięciu albo konieczności bezzwłocznego uśmiercenia zwierzęcia na zasadach określonych w</w:t>
      </w:r>
      <w:r w:rsidR="00E363F2" w:rsidRPr="000451A1">
        <w:t xml:space="preserve"> </w:t>
      </w:r>
      <w:r w:rsidRPr="000451A1">
        <w:t>ustawie z</w:t>
      </w:r>
      <w:r w:rsidR="00E363F2" w:rsidRPr="000451A1">
        <w:t xml:space="preserve"> </w:t>
      </w:r>
      <w:r w:rsidRPr="000451A1">
        <w:t>dnia 21</w:t>
      </w:r>
      <w:r w:rsidR="00E363F2" w:rsidRPr="000451A1">
        <w:t xml:space="preserve"> </w:t>
      </w:r>
      <w:r w:rsidRPr="000451A1">
        <w:t>sierpnia 1997</w:t>
      </w:r>
      <w:r w:rsidR="00E363F2" w:rsidRPr="000451A1">
        <w:t xml:space="preserve"> </w:t>
      </w:r>
      <w:r w:rsidRPr="000451A1">
        <w:t>r. o</w:t>
      </w:r>
      <w:r w:rsidR="00E363F2" w:rsidRPr="000451A1">
        <w:t xml:space="preserve"> </w:t>
      </w:r>
      <w:r w:rsidRPr="000451A1">
        <w:t>ochronie zwierząt, utracie albo zaginięciu zwierzęcia oraz o okolicznościach tych zdarzeń.</w:t>
      </w:r>
    </w:p>
    <w:p w14:paraId="2DD23F9E" w14:textId="3B733665" w:rsidR="009A794F" w:rsidRPr="00275575" w:rsidRDefault="009A794F" w:rsidP="009A794F">
      <w:pPr>
        <w:pStyle w:val="ZUSTzmustartykuempunktem"/>
      </w:pPr>
      <w:r w:rsidRPr="00275575">
        <w:t>3.</w:t>
      </w:r>
      <w:r w:rsidR="00E363F2" w:rsidRPr="00275575">
        <w:t xml:space="preserve"> </w:t>
      </w:r>
      <w:r w:rsidRPr="00275575">
        <w:t>Opiekun psa służbowego wycofanego z</w:t>
      </w:r>
      <w:r w:rsidR="00E363F2" w:rsidRPr="00275575">
        <w:t xml:space="preserve"> </w:t>
      </w:r>
      <w:r w:rsidRPr="00275575">
        <w:t>użycia oraz organizacja, o</w:t>
      </w:r>
      <w:r w:rsidR="00E363F2" w:rsidRPr="00275575">
        <w:t xml:space="preserve"> </w:t>
      </w:r>
      <w:r w:rsidRPr="00275575">
        <w:t>której mowa w</w:t>
      </w:r>
      <w:r w:rsidR="00E363F2" w:rsidRPr="00275575">
        <w:t xml:space="preserve"> </w:t>
      </w:r>
      <w:r w:rsidRPr="00275575">
        <w:t>art. 264c ust.</w:t>
      </w:r>
      <w:r w:rsidR="00E363F2" w:rsidRPr="00275575">
        <w:t xml:space="preserve"> </w:t>
      </w:r>
      <w:r w:rsidRPr="00275575">
        <w:t>7, niezwłocznie, jednak nie później niż w</w:t>
      </w:r>
      <w:r w:rsidR="00E363F2" w:rsidRPr="00275575">
        <w:t xml:space="preserve"> </w:t>
      </w:r>
      <w:r w:rsidRPr="00275575">
        <w:t>terminie 7</w:t>
      </w:r>
      <w:r w:rsidR="00E363F2" w:rsidRPr="00275575">
        <w:t xml:space="preserve"> </w:t>
      </w:r>
      <w:r w:rsidRPr="00275575">
        <w:t>dni</w:t>
      </w:r>
      <w:r w:rsidR="00275575" w:rsidRPr="00275575">
        <w:t>,</w:t>
      </w:r>
      <w:r w:rsidRPr="00275575">
        <w:t xml:space="preserve"> powiadamiają Dyrektora Generalnego o: </w:t>
      </w:r>
    </w:p>
    <w:p w14:paraId="75DF6D3B" w14:textId="77777777" w:rsidR="009A794F" w:rsidRPr="000451A1" w:rsidRDefault="009A794F" w:rsidP="009A794F">
      <w:pPr>
        <w:pStyle w:val="ZPKTzmpktartykuempunktem"/>
      </w:pPr>
      <w:r w:rsidRPr="000451A1">
        <w:t>1)</w:t>
      </w:r>
      <w:r w:rsidRPr="000451A1">
        <w:tab/>
        <w:t>zmianie stałego miejsca przebywania lub chowu zwierzęcia, zmianie miejsca przebywania zwierzęcia trwającej dłużej niż 30 dni;</w:t>
      </w:r>
    </w:p>
    <w:p w14:paraId="176E72A9" w14:textId="77777777" w:rsidR="009A794F" w:rsidRPr="000451A1" w:rsidRDefault="009A794F" w:rsidP="009A794F">
      <w:pPr>
        <w:pStyle w:val="ZPKTzmpktartykuempunktem"/>
      </w:pPr>
      <w:r w:rsidRPr="000451A1">
        <w:t>2)</w:t>
      </w:r>
      <w:r w:rsidRPr="000451A1">
        <w:tab/>
        <w:t>padnięciu albo konieczności bezzwłocznego uśmiercenia zwierzęcia na zasadach określonych w ustawie z dnia 21 sierpnia 1997 r. o ochronie zwierząt, utracie albo zaginięciu zwierzęcia oraz o okolicznościach tych zdarzeń.</w:t>
      </w:r>
    </w:p>
    <w:p w14:paraId="03318B8C" w14:textId="3C059A04" w:rsidR="009A794F" w:rsidRPr="000451A1" w:rsidRDefault="009A794F" w:rsidP="009A794F">
      <w:pPr>
        <w:pStyle w:val="ZARTzmartartykuempunktem"/>
      </w:pPr>
      <w:r w:rsidRPr="000451A1">
        <w:t>Art.</w:t>
      </w:r>
      <w:r w:rsidR="00E363F2" w:rsidRPr="000451A1">
        <w:t xml:space="preserve"> </w:t>
      </w:r>
      <w:r w:rsidRPr="000451A1">
        <w:t>264k.</w:t>
      </w:r>
      <w:r w:rsidR="00E363F2" w:rsidRPr="000451A1">
        <w:t xml:space="preserve"> </w:t>
      </w:r>
      <w:r w:rsidRPr="000451A1">
        <w:t>1.</w:t>
      </w:r>
      <w:r w:rsidR="00E363F2" w:rsidRPr="000451A1">
        <w:t xml:space="preserve"> </w:t>
      </w:r>
      <w:r w:rsidRPr="000451A1">
        <w:t>Psa służbowego lub psa służbowego wycofanego z</w:t>
      </w:r>
      <w:r w:rsidR="00E363F2" w:rsidRPr="000451A1">
        <w:t xml:space="preserve"> </w:t>
      </w:r>
      <w:r w:rsidRPr="000451A1">
        <w:t>użycia odbiera się opiekunowi lub organizacji, o której mowa w</w:t>
      </w:r>
      <w:r w:rsidR="00E363F2" w:rsidRPr="000451A1">
        <w:t xml:space="preserve"> </w:t>
      </w:r>
      <w:r w:rsidRPr="000451A1">
        <w:t>art.</w:t>
      </w:r>
      <w:r w:rsidR="00E363F2" w:rsidRPr="000451A1">
        <w:t xml:space="preserve"> </w:t>
      </w:r>
      <w:r w:rsidRPr="000451A1">
        <w:t>264c ust.</w:t>
      </w:r>
      <w:r w:rsidR="00E363F2" w:rsidRPr="000451A1">
        <w:t xml:space="preserve"> </w:t>
      </w:r>
      <w:r w:rsidRPr="000451A1">
        <w:t>7, w</w:t>
      </w:r>
      <w:r w:rsidR="00E363F2" w:rsidRPr="000451A1">
        <w:t xml:space="preserve"> </w:t>
      </w:r>
      <w:r w:rsidRPr="000451A1">
        <w:t>przypadku:</w:t>
      </w:r>
    </w:p>
    <w:p w14:paraId="1EC33EA5" w14:textId="77777777" w:rsidR="009A794F" w:rsidRPr="000451A1" w:rsidRDefault="009A794F" w:rsidP="009A794F">
      <w:pPr>
        <w:pStyle w:val="ZPKTzmpktartykuempunktem"/>
      </w:pPr>
      <w:r w:rsidRPr="000451A1">
        <w:t>1)</w:t>
      </w:r>
      <w:r w:rsidRPr="000451A1">
        <w:tab/>
        <w:t>stwierdzenia zaniedbania zwierzęcia;</w:t>
      </w:r>
    </w:p>
    <w:p w14:paraId="4347100B" w14:textId="2FE8859B" w:rsidR="009A794F" w:rsidRPr="000451A1" w:rsidRDefault="009A794F" w:rsidP="009A794F">
      <w:pPr>
        <w:pStyle w:val="ZPKTzmpktartykuempunktem"/>
      </w:pPr>
      <w:r w:rsidRPr="000451A1">
        <w:t>2)</w:t>
      </w:r>
      <w:r w:rsidRPr="000451A1">
        <w:tab/>
        <w:t>niewywiązywania się z</w:t>
      </w:r>
      <w:r w:rsidR="00E363F2" w:rsidRPr="000451A1">
        <w:t xml:space="preserve"> </w:t>
      </w:r>
      <w:r w:rsidRPr="000451A1">
        <w:t>obowiązków opieki nad zwierzęciem lub postępowania wbrew zakazom, o</w:t>
      </w:r>
      <w:r w:rsidR="00E363F2" w:rsidRPr="000451A1">
        <w:t xml:space="preserve"> </w:t>
      </w:r>
      <w:r w:rsidRPr="000451A1">
        <w:t>których mowa w</w:t>
      </w:r>
      <w:r w:rsidR="00E363F2" w:rsidRPr="000451A1">
        <w:t xml:space="preserve"> </w:t>
      </w:r>
      <w:r w:rsidRPr="000451A1">
        <w:t>art.</w:t>
      </w:r>
      <w:r w:rsidR="00E363F2" w:rsidRPr="000451A1">
        <w:t xml:space="preserve"> </w:t>
      </w:r>
      <w:r w:rsidRPr="000451A1">
        <w:t>264g;</w:t>
      </w:r>
    </w:p>
    <w:p w14:paraId="183F4725" w14:textId="77777777" w:rsidR="009A794F" w:rsidRPr="000451A1" w:rsidRDefault="009A794F" w:rsidP="009A794F">
      <w:pPr>
        <w:pStyle w:val="ZPKTzmpktartykuempunktem"/>
      </w:pPr>
      <w:r w:rsidRPr="000451A1">
        <w:t>3)</w:t>
      </w:r>
      <w:r w:rsidRPr="000451A1">
        <w:tab/>
        <w:t>rezygnacji ze sprawowania opieki nad zwierzęciem.</w:t>
      </w:r>
    </w:p>
    <w:p w14:paraId="4E99256A" w14:textId="2E216C22" w:rsidR="009A794F" w:rsidRPr="00275575" w:rsidRDefault="009A794F" w:rsidP="009A794F">
      <w:pPr>
        <w:pStyle w:val="ZUSTzmustartykuempunktem"/>
      </w:pPr>
      <w:r w:rsidRPr="00275575">
        <w:t>2.</w:t>
      </w:r>
      <w:r w:rsidR="00E363F2" w:rsidRPr="00275575">
        <w:t xml:space="preserve"> </w:t>
      </w:r>
      <w:r w:rsidRPr="00275575">
        <w:t>Do czasu powierzenia psa służbowego lub psa służbowego wycofanego z</w:t>
      </w:r>
      <w:r w:rsidR="00E363F2" w:rsidRPr="00275575">
        <w:t xml:space="preserve"> </w:t>
      </w:r>
      <w:r w:rsidRPr="00275575">
        <w:t>użycia innemu opiekunowi, opiekę nad zwierzęciem sprawuje Dyrektor Generalny lub osoba przez niego upoważniona.</w:t>
      </w:r>
    </w:p>
    <w:p w14:paraId="643D3E94" w14:textId="70C2BF11" w:rsidR="009A794F" w:rsidRPr="000451A1" w:rsidRDefault="009A794F" w:rsidP="009A794F">
      <w:pPr>
        <w:pStyle w:val="ZUSTzmustartykuempunktem"/>
      </w:pPr>
      <w:r w:rsidRPr="000451A1">
        <w:t>3.</w:t>
      </w:r>
      <w:r w:rsidR="00E363F2" w:rsidRPr="000451A1">
        <w:t xml:space="preserve"> </w:t>
      </w:r>
      <w:r w:rsidRPr="000451A1">
        <w:t>W</w:t>
      </w:r>
      <w:r w:rsidR="00E363F2" w:rsidRPr="000451A1">
        <w:t xml:space="preserve"> </w:t>
      </w:r>
      <w:r w:rsidRPr="000451A1">
        <w:t>przypadku przeniesienia opiekuna psa służbowego na inne stanowisko służbowe niezwiązane z</w:t>
      </w:r>
      <w:r w:rsidR="00E363F2" w:rsidRPr="000451A1">
        <w:t xml:space="preserve"> </w:t>
      </w:r>
      <w:r w:rsidRPr="000451A1">
        <w:t>realizacją czynności służbowych związanych z</w:t>
      </w:r>
      <w:r w:rsidR="00E363F2" w:rsidRPr="000451A1">
        <w:t xml:space="preserve"> </w:t>
      </w:r>
      <w:r w:rsidRPr="000451A1">
        <w:t>użyciem zwierzęcia, opieka nad tym psem może zostać powierzona innemu opiekunowi psa służbowego.</w:t>
      </w:r>
    </w:p>
    <w:p w14:paraId="1C96A343" w14:textId="415BA7B4" w:rsidR="009A794F" w:rsidRPr="003538DF" w:rsidRDefault="009A794F" w:rsidP="009A794F">
      <w:pPr>
        <w:pStyle w:val="ZARTzmartartykuempunktem"/>
      </w:pPr>
      <w:r w:rsidRPr="003538DF">
        <w:lastRenderedPageBreak/>
        <w:t>Art.</w:t>
      </w:r>
      <w:r w:rsidR="00E363F2" w:rsidRPr="003538DF">
        <w:t xml:space="preserve"> </w:t>
      </w:r>
      <w:r w:rsidRPr="003538DF">
        <w:t>264l.</w:t>
      </w:r>
      <w:r w:rsidR="00E363F2" w:rsidRPr="003538DF">
        <w:t xml:space="preserve"> </w:t>
      </w:r>
      <w:r w:rsidRPr="003538DF">
        <w:t>Dyrektor Generalny określi, w</w:t>
      </w:r>
      <w:r w:rsidR="00E363F2" w:rsidRPr="003538DF">
        <w:t xml:space="preserve"> </w:t>
      </w:r>
      <w:r w:rsidRPr="003538DF">
        <w:t>drodze zarządzenia:</w:t>
      </w:r>
    </w:p>
    <w:p w14:paraId="5A01FF9B" w14:textId="77777777" w:rsidR="009A794F" w:rsidRPr="003538DF" w:rsidRDefault="009A794F" w:rsidP="009A794F">
      <w:pPr>
        <w:pStyle w:val="ZPKTzmpktartykuempunktem"/>
      </w:pPr>
      <w:r w:rsidRPr="003538DF">
        <w:t>1)</w:t>
      </w:r>
      <w:r w:rsidRPr="003538DF">
        <w:tab/>
        <w:t>tryb przydzielania opiekunowi psa służbowego,</w:t>
      </w:r>
    </w:p>
    <w:p w14:paraId="19B7B4FA" w14:textId="16AE5599" w:rsidR="009A794F" w:rsidRPr="003538DF" w:rsidRDefault="009A794F" w:rsidP="009A794F">
      <w:pPr>
        <w:pStyle w:val="ZPKTzmpktartykuempunktem"/>
      </w:pPr>
      <w:r w:rsidRPr="003538DF">
        <w:t>2)</w:t>
      </w:r>
      <w:r w:rsidRPr="003538DF">
        <w:tab/>
        <w:t>tryb wycofywania psa służbowego z</w:t>
      </w:r>
      <w:r w:rsidR="00E363F2" w:rsidRPr="003538DF">
        <w:t xml:space="preserve"> </w:t>
      </w:r>
      <w:r w:rsidRPr="003538DF">
        <w:t>użycia,</w:t>
      </w:r>
    </w:p>
    <w:p w14:paraId="37A6A23A" w14:textId="279CAD02" w:rsidR="009A794F" w:rsidRPr="000451A1" w:rsidRDefault="009A794F" w:rsidP="009A794F">
      <w:pPr>
        <w:pStyle w:val="ZPKTzmpktartykuempunktem"/>
      </w:pPr>
      <w:r w:rsidRPr="000451A1">
        <w:t>3)</w:t>
      </w:r>
      <w:r w:rsidRPr="000451A1">
        <w:tab/>
        <w:t>sposób utrzymania, profilaktyki oraz transportu psów służbowych, psów służbowych wycofanych z</w:t>
      </w:r>
      <w:r w:rsidR="00E363F2" w:rsidRPr="000451A1">
        <w:t xml:space="preserve"> </w:t>
      </w:r>
      <w:r w:rsidRPr="000451A1">
        <w:t>użycia,</w:t>
      </w:r>
    </w:p>
    <w:p w14:paraId="0EAA68E2" w14:textId="25412E71" w:rsidR="009A794F" w:rsidRPr="000451A1" w:rsidRDefault="009A794F" w:rsidP="009A794F">
      <w:pPr>
        <w:pStyle w:val="ZPKTzmpktartykuempunktem"/>
      </w:pPr>
      <w:r w:rsidRPr="000451A1">
        <w:t>4)</w:t>
      </w:r>
      <w:r w:rsidRPr="000451A1">
        <w:tab/>
        <w:t>sposób wyżywienia, wysokość normy wyżywienia psa służbowego oraz wysokość normy wyżywienia psa służbowego wycofanego z</w:t>
      </w:r>
      <w:r w:rsidR="00E363F2" w:rsidRPr="000451A1">
        <w:t xml:space="preserve"> </w:t>
      </w:r>
      <w:r w:rsidRPr="000451A1">
        <w:t>użycia, jak również wysokość dziennej stawki pieniężnej na wyżywienie zwierzęcia,</w:t>
      </w:r>
    </w:p>
    <w:p w14:paraId="3A866976" w14:textId="2D4943B4" w:rsidR="009A794F" w:rsidRPr="000451A1" w:rsidRDefault="009A794F" w:rsidP="009A794F">
      <w:pPr>
        <w:pStyle w:val="ZPKTzmpktartykuempunktem"/>
      </w:pPr>
      <w:r w:rsidRPr="000451A1">
        <w:t>5)</w:t>
      </w:r>
      <w:r w:rsidRPr="000451A1">
        <w:tab/>
        <w:t>tryb przyznawania, wypłacania oraz zwrotu ryczałtu z</w:t>
      </w:r>
      <w:r w:rsidR="00E363F2" w:rsidRPr="000451A1">
        <w:t xml:space="preserve"> </w:t>
      </w:r>
      <w:r w:rsidRPr="000451A1">
        <w:t>tytułu kosztów wyżywienia psa służbowego lub psa służbowego wycofanego z</w:t>
      </w:r>
      <w:r w:rsidR="00E363F2" w:rsidRPr="000451A1">
        <w:t xml:space="preserve"> </w:t>
      </w:r>
      <w:r w:rsidRPr="000451A1">
        <w:t>użycia,</w:t>
      </w:r>
    </w:p>
    <w:p w14:paraId="5188B905" w14:textId="7A28E02A" w:rsidR="009A794F" w:rsidRPr="000451A1" w:rsidRDefault="009A794F" w:rsidP="009A794F">
      <w:pPr>
        <w:pStyle w:val="ZPKTzmpktartykuempunktem"/>
      </w:pPr>
      <w:r w:rsidRPr="000451A1">
        <w:t>6)</w:t>
      </w:r>
      <w:r w:rsidRPr="000451A1">
        <w:tab/>
        <w:t>tryb pokrywania kosztów zabiegów profilaktycznych i kosztów leczenia, w tym kosztów lekarstw, psa służbowego lub psa służbowego wycofanego z</w:t>
      </w:r>
      <w:r w:rsidR="00E363F2" w:rsidRPr="000451A1">
        <w:t xml:space="preserve"> </w:t>
      </w:r>
      <w:r w:rsidRPr="000451A1">
        <w:t>użycia</w:t>
      </w:r>
      <w:r w:rsidR="00DB706F">
        <w:t>,</w:t>
      </w:r>
    </w:p>
    <w:p w14:paraId="052ED6E7" w14:textId="7D7A4E0D" w:rsidR="009A794F" w:rsidRPr="000451A1" w:rsidRDefault="009A794F" w:rsidP="009A794F">
      <w:pPr>
        <w:pStyle w:val="ZPKTzmpktartykuempunktem"/>
      </w:pPr>
      <w:r w:rsidRPr="000451A1">
        <w:t>7)</w:t>
      </w:r>
      <w:r w:rsidRPr="000451A1">
        <w:tab/>
        <w:t>sposób sprawowania nadzoru oraz dokumentowania wykonywania czynności związanych z</w:t>
      </w:r>
      <w:r w:rsidR="00E363F2" w:rsidRPr="000451A1">
        <w:t xml:space="preserve"> </w:t>
      </w:r>
      <w:r w:rsidRPr="000451A1">
        <w:t>nadzorem nad psami służbowymi oraz psami służbowymi wycofanymi z</w:t>
      </w:r>
      <w:r w:rsidR="00E363F2" w:rsidRPr="000451A1">
        <w:t xml:space="preserve"> </w:t>
      </w:r>
      <w:r w:rsidRPr="000451A1">
        <w:t>użycia,</w:t>
      </w:r>
    </w:p>
    <w:p w14:paraId="70F70679" w14:textId="49445ED1" w:rsidR="009A794F" w:rsidRPr="000451A1" w:rsidRDefault="009A794F" w:rsidP="009A794F">
      <w:pPr>
        <w:pStyle w:val="ZPKTzmpktartykuempunktem"/>
      </w:pPr>
      <w:r w:rsidRPr="000451A1">
        <w:t>8)</w:t>
      </w:r>
      <w:r w:rsidRPr="000451A1">
        <w:tab/>
        <w:t>tryb odbierania psa służbowego lub psa służbowego wycofanego z</w:t>
      </w:r>
      <w:r w:rsidR="00E363F2" w:rsidRPr="000451A1">
        <w:t xml:space="preserve"> </w:t>
      </w:r>
      <w:r w:rsidRPr="000451A1">
        <w:t>użycia opiekunowi lub organizacji,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264c ust.</w:t>
      </w:r>
      <w:r w:rsidR="00E363F2" w:rsidRPr="000451A1">
        <w:t xml:space="preserve"> </w:t>
      </w:r>
      <w:r w:rsidRPr="000451A1">
        <w:t>7,</w:t>
      </w:r>
    </w:p>
    <w:p w14:paraId="4FC056C1" w14:textId="77777777" w:rsidR="009A794F" w:rsidRPr="000451A1" w:rsidRDefault="009A794F" w:rsidP="009A794F">
      <w:pPr>
        <w:pStyle w:val="ZPKTzmpktartykuempunktem"/>
      </w:pPr>
      <w:r w:rsidRPr="000451A1">
        <w:t>9)</w:t>
      </w:r>
      <w:r w:rsidRPr="000451A1">
        <w:tab/>
        <w:t>wzory dokumentów stosowanych w tych sprawach</w:t>
      </w:r>
    </w:p>
    <w:p w14:paraId="20CCFB43" w14:textId="731388BC" w:rsidR="009A794F" w:rsidRPr="00DE7472" w:rsidRDefault="009A794F" w:rsidP="009A794F">
      <w:pPr>
        <w:pStyle w:val="ZCZWSPPKTzmczciwsppktartykuempunktem"/>
        <w:rPr>
          <w:rStyle w:val="Ppogrubienie"/>
        </w:rPr>
      </w:pPr>
      <w:r w:rsidRPr="00DE7472">
        <w:rPr>
          <w:b/>
        </w:rPr>
        <w:t>–</w:t>
      </w:r>
      <w:r w:rsidR="004850F9" w:rsidRPr="00DE7472">
        <w:t xml:space="preserve"> </w:t>
      </w:r>
      <w:r w:rsidRPr="00DE7472">
        <w:t>uwzględniając zapewnienie prawidłowej realizacji zadań ustawowych związanych z</w:t>
      </w:r>
      <w:r w:rsidR="009D48EE">
        <w:t> </w:t>
      </w:r>
      <w:r w:rsidRPr="00DE7472">
        <w:t>użyciem psa służbowego, zapewnienie prawidłowej opieki nad zwierzęciem, racjonalne wydatkowanie środków finansowych, zapewnienie prawidłowego dokumentowania realizowanych czynności oraz to, że wysokość dziennej stawki pieniężnej na żywienie zwierzęcia jest uzależniona od wagi, okresu roku i wykonywanych zadań przez psa służbowego, oraz że nie może ona przekroczyć 1/30 minimalnego wynagrodzenia za pracę, o którym mowa w art. 2 ust. 3</w:t>
      </w:r>
      <w:r w:rsidR="001C3F02" w:rsidRPr="00DE7472">
        <w:t>–</w:t>
      </w:r>
      <w:r w:rsidRPr="00DE7472">
        <w:t>5 ust</w:t>
      </w:r>
      <w:r w:rsidR="009D48EE">
        <w:t>awy z dnia 10 października 2002 </w:t>
      </w:r>
      <w:r w:rsidRPr="00DE7472">
        <w:t>r. o</w:t>
      </w:r>
      <w:r w:rsidR="009D48EE">
        <w:t> </w:t>
      </w:r>
      <w:r w:rsidRPr="00DE7472">
        <w:t>minimalnym wynagrodzeniu za pracę (Dz. U. z 2020 r. poz. 2207).”.</w:t>
      </w:r>
    </w:p>
    <w:p w14:paraId="72D00850" w14:textId="1DFD21DE" w:rsidR="009A794F" w:rsidRPr="000451A1" w:rsidRDefault="009A794F" w:rsidP="009A794F">
      <w:pPr>
        <w:pStyle w:val="ARTartustawynprozporzdzenia"/>
      </w:pPr>
      <w:r w:rsidRPr="000451A1">
        <w:rPr>
          <w:rStyle w:val="Ppogrubienie"/>
        </w:rPr>
        <w:t>Art.</w:t>
      </w:r>
      <w:r w:rsidR="00E363F2" w:rsidRPr="000451A1">
        <w:rPr>
          <w:rStyle w:val="Ppogrubienie"/>
        </w:rPr>
        <w:t> </w:t>
      </w:r>
      <w:r w:rsidRPr="000451A1">
        <w:rPr>
          <w:rStyle w:val="Ppogrubienie"/>
        </w:rPr>
        <w:t xml:space="preserve">7. </w:t>
      </w:r>
      <w:r w:rsidRPr="000451A1">
        <w:t>W</w:t>
      </w:r>
      <w:r w:rsidR="00E363F2" w:rsidRPr="000451A1">
        <w:t xml:space="preserve"> </w:t>
      </w:r>
      <w:r w:rsidRPr="000451A1">
        <w:t>ustawie z</w:t>
      </w:r>
      <w:r w:rsidR="00E363F2" w:rsidRPr="000451A1">
        <w:t xml:space="preserve"> </w:t>
      </w:r>
      <w:r w:rsidRPr="000451A1">
        <w:t>dnia 8</w:t>
      </w:r>
      <w:r w:rsidR="00E363F2" w:rsidRPr="000451A1">
        <w:t xml:space="preserve"> </w:t>
      </w:r>
      <w:r w:rsidRPr="000451A1">
        <w:t>grudnia 2017</w:t>
      </w:r>
      <w:r w:rsidR="00E363F2" w:rsidRPr="000451A1">
        <w:t xml:space="preserve"> </w:t>
      </w:r>
      <w:r w:rsidRPr="000451A1">
        <w:t>r. o</w:t>
      </w:r>
      <w:r w:rsidR="00E363F2" w:rsidRPr="000451A1">
        <w:t xml:space="preserve"> </w:t>
      </w:r>
      <w:r w:rsidRPr="000451A1">
        <w:t>Służbie Ochrony Państwa (Dz.</w:t>
      </w:r>
      <w:r w:rsidR="00E363F2" w:rsidRPr="000451A1">
        <w:t xml:space="preserve"> </w:t>
      </w:r>
      <w:r w:rsidRPr="000451A1">
        <w:t>U. z</w:t>
      </w:r>
      <w:r w:rsidR="00E363F2" w:rsidRPr="000451A1">
        <w:t xml:space="preserve"> </w:t>
      </w:r>
      <w:r w:rsidRPr="000451A1">
        <w:t>2021</w:t>
      </w:r>
      <w:r w:rsidR="009D48EE">
        <w:t> </w:t>
      </w:r>
      <w:r w:rsidRPr="000451A1">
        <w:t>r. poz.</w:t>
      </w:r>
      <w:r w:rsidR="00E363F2" w:rsidRPr="000451A1">
        <w:t xml:space="preserve"> </w:t>
      </w:r>
      <w:r w:rsidRPr="000451A1">
        <w:t>575) wprowadza się następujące zmiany:</w:t>
      </w:r>
    </w:p>
    <w:p w14:paraId="31DBD023" w14:textId="2F3E54E3" w:rsidR="009A794F" w:rsidRPr="000451A1" w:rsidRDefault="009A794F" w:rsidP="009A794F">
      <w:pPr>
        <w:pStyle w:val="PKTpunkt"/>
      </w:pPr>
      <w:r w:rsidRPr="000451A1">
        <w:t>1)</w:t>
      </w:r>
      <w:r w:rsidRPr="000451A1">
        <w:tab/>
        <w:t>w art.</w:t>
      </w:r>
      <w:r w:rsidR="00E363F2" w:rsidRPr="000451A1">
        <w:t xml:space="preserve"> </w:t>
      </w:r>
      <w:r w:rsidRPr="000451A1">
        <w:t>14</w:t>
      </w:r>
      <w:r w:rsidR="00E363F2" w:rsidRPr="000451A1">
        <w:t xml:space="preserve"> </w:t>
      </w:r>
      <w:r w:rsidRPr="000451A1">
        <w:t>po pkt</w:t>
      </w:r>
      <w:r w:rsidR="00E363F2" w:rsidRPr="000451A1">
        <w:t xml:space="preserve"> </w:t>
      </w:r>
      <w:r w:rsidRPr="000451A1">
        <w:t>3</w:t>
      </w:r>
      <w:r w:rsidR="00E363F2" w:rsidRPr="000451A1">
        <w:t xml:space="preserve"> </w:t>
      </w:r>
      <w:r w:rsidRPr="000451A1">
        <w:t>dodaje się pkt</w:t>
      </w:r>
      <w:r w:rsidR="00E363F2" w:rsidRPr="000451A1">
        <w:t xml:space="preserve"> </w:t>
      </w:r>
      <w:r w:rsidRPr="000451A1">
        <w:t>3a w</w:t>
      </w:r>
      <w:r w:rsidR="00E363F2" w:rsidRPr="000451A1">
        <w:t xml:space="preserve"> </w:t>
      </w:r>
      <w:r w:rsidRPr="000451A1">
        <w:t>brzmieniu:</w:t>
      </w:r>
    </w:p>
    <w:p w14:paraId="58CC97EB" w14:textId="77777777" w:rsidR="009A794F" w:rsidRPr="000451A1" w:rsidRDefault="009A794F" w:rsidP="009A794F">
      <w:pPr>
        <w:pStyle w:val="ZPKTzmpktartykuempunktem"/>
      </w:pPr>
      <w:r w:rsidRPr="000451A1">
        <w:t>„3a)</w:t>
      </w:r>
      <w:r w:rsidRPr="000451A1">
        <w:tab/>
        <w:t>określenie kryteriów doboru psów do realizacji zadań SOP, sposobu szkolenia przewodników psów służbowych i szkolenia psów służbowych oraz prowadzenie ewidencji psów służbowych;”;</w:t>
      </w:r>
    </w:p>
    <w:p w14:paraId="3BECFDF8" w14:textId="6D3C9842" w:rsidR="009A794F" w:rsidRPr="000451A1" w:rsidRDefault="009A794F" w:rsidP="009A794F">
      <w:pPr>
        <w:pStyle w:val="PKTpunkt"/>
      </w:pPr>
      <w:r w:rsidRPr="000451A1">
        <w:t>2)</w:t>
      </w:r>
      <w:r w:rsidRPr="000451A1">
        <w:tab/>
        <w:t>w art.</w:t>
      </w:r>
      <w:r w:rsidR="00E363F2" w:rsidRPr="000451A1">
        <w:t xml:space="preserve"> </w:t>
      </w:r>
      <w:r w:rsidRPr="000451A1">
        <w:t>19</w:t>
      </w:r>
      <w:r w:rsidR="00E363F2" w:rsidRPr="000451A1">
        <w:t xml:space="preserve"> </w:t>
      </w:r>
      <w:r w:rsidRPr="000451A1">
        <w:t>po ust.</w:t>
      </w:r>
      <w:r w:rsidR="00E363F2" w:rsidRPr="000451A1">
        <w:t xml:space="preserve"> </w:t>
      </w:r>
      <w:r w:rsidRPr="000451A1">
        <w:t>3</w:t>
      </w:r>
      <w:r w:rsidR="00E363F2" w:rsidRPr="000451A1">
        <w:t xml:space="preserve"> </w:t>
      </w:r>
      <w:r w:rsidRPr="000451A1">
        <w:t>dodaje się ust.</w:t>
      </w:r>
      <w:r w:rsidR="00E363F2" w:rsidRPr="000451A1">
        <w:t xml:space="preserve"> </w:t>
      </w:r>
      <w:r w:rsidRPr="000451A1">
        <w:t>4 w</w:t>
      </w:r>
      <w:r w:rsidR="00E363F2" w:rsidRPr="000451A1">
        <w:t xml:space="preserve"> </w:t>
      </w:r>
      <w:r w:rsidRPr="000451A1">
        <w:t>brzmieniu:</w:t>
      </w:r>
    </w:p>
    <w:p w14:paraId="0DD7E6A4" w14:textId="2ADAFB47" w:rsidR="009A794F" w:rsidRPr="000451A1" w:rsidRDefault="009A794F" w:rsidP="009A794F">
      <w:pPr>
        <w:pStyle w:val="ZUSTzmustartykuempunktem"/>
      </w:pPr>
      <w:r w:rsidRPr="000451A1">
        <w:lastRenderedPageBreak/>
        <w:t>„4.</w:t>
      </w:r>
      <w:r w:rsidR="00E363F2" w:rsidRPr="000451A1">
        <w:t xml:space="preserve"> </w:t>
      </w:r>
      <w:r w:rsidRPr="000451A1">
        <w:t>W</w:t>
      </w:r>
      <w:r w:rsidR="00E363F2" w:rsidRPr="000451A1">
        <w:t xml:space="preserve"> </w:t>
      </w:r>
      <w:r w:rsidRPr="000451A1">
        <w:t>celu realizacji zadań ustawowych, o</w:t>
      </w:r>
      <w:r w:rsidR="00E363F2" w:rsidRPr="000451A1">
        <w:t xml:space="preserve"> </w:t>
      </w:r>
      <w:r w:rsidRPr="000451A1">
        <w:t>których mowa w</w:t>
      </w:r>
      <w:r w:rsidR="00E363F2" w:rsidRPr="000451A1">
        <w:t xml:space="preserve"> </w:t>
      </w:r>
      <w:r w:rsidRPr="000451A1">
        <w:t>art.</w:t>
      </w:r>
      <w:r w:rsidR="00E363F2" w:rsidRPr="000451A1">
        <w:t xml:space="preserve"> </w:t>
      </w:r>
      <w:r w:rsidRPr="000451A1">
        <w:t>3 pkt</w:t>
      </w:r>
      <w:r w:rsidR="00E363F2" w:rsidRPr="000451A1">
        <w:t xml:space="preserve"> </w:t>
      </w:r>
      <w:r w:rsidRPr="000451A1">
        <w:t>1 i</w:t>
      </w:r>
      <w:r w:rsidR="00E363F2" w:rsidRPr="000451A1">
        <w:t xml:space="preserve"> </w:t>
      </w:r>
      <w:r w:rsidRPr="000451A1">
        <w:t>2, SOP może używać psów służbowych.”;</w:t>
      </w:r>
    </w:p>
    <w:p w14:paraId="2EB7E95C" w14:textId="46614B44" w:rsidR="009A794F" w:rsidRPr="000451A1" w:rsidRDefault="009A794F" w:rsidP="009A794F">
      <w:pPr>
        <w:pStyle w:val="PKTpunkt"/>
      </w:pPr>
      <w:r w:rsidRPr="000451A1">
        <w:t>3)</w:t>
      </w:r>
      <w:r w:rsidRPr="000451A1">
        <w:tab/>
        <w:t>po rozdziale 9</w:t>
      </w:r>
      <w:r w:rsidR="00E363F2" w:rsidRPr="000451A1">
        <w:t xml:space="preserve"> </w:t>
      </w:r>
      <w:r w:rsidRPr="000451A1">
        <w:t>dodaje się rozdział 9a w</w:t>
      </w:r>
      <w:r w:rsidR="00E363F2" w:rsidRPr="000451A1">
        <w:t xml:space="preserve"> </w:t>
      </w:r>
      <w:r w:rsidRPr="000451A1">
        <w:t>brzmieniu:</w:t>
      </w:r>
    </w:p>
    <w:p w14:paraId="608048B5" w14:textId="77777777" w:rsidR="009A794F" w:rsidRPr="000451A1" w:rsidRDefault="009A794F" w:rsidP="004850F9">
      <w:pPr>
        <w:pStyle w:val="ZROZDZODDZOZNzmoznrozdzoddzartykuempunktem"/>
      </w:pPr>
      <w:r w:rsidRPr="000451A1">
        <w:t>„Rozdział 9a</w:t>
      </w:r>
    </w:p>
    <w:p w14:paraId="3472433D" w14:textId="77777777" w:rsidR="009A794F" w:rsidRPr="000451A1" w:rsidRDefault="009A794F" w:rsidP="001C3F02">
      <w:pPr>
        <w:pStyle w:val="ZROZDZODDZPRZEDMzmprzedmrozdzoddzartykuempunktem"/>
      </w:pPr>
      <w:r w:rsidRPr="000451A1">
        <w:t>Psy służbowe</w:t>
      </w:r>
    </w:p>
    <w:p w14:paraId="1E8A3BD3" w14:textId="053C254F" w:rsidR="009A794F" w:rsidRPr="000451A1" w:rsidRDefault="009A794F" w:rsidP="009A794F">
      <w:pPr>
        <w:pStyle w:val="ZARTzmartartykuempunktem"/>
      </w:pPr>
      <w:r w:rsidRPr="003137B3">
        <w:t>Art.</w:t>
      </w:r>
      <w:r w:rsidR="00E363F2" w:rsidRPr="000451A1">
        <w:t xml:space="preserve"> </w:t>
      </w:r>
      <w:r w:rsidRPr="000451A1">
        <w:t>245a.</w:t>
      </w:r>
      <w:r w:rsidR="00E363F2" w:rsidRPr="000451A1">
        <w:t xml:space="preserve"> </w:t>
      </w:r>
      <w:r w:rsidRPr="000451A1">
        <w:t>1.</w:t>
      </w:r>
      <w:r w:rsidR="00E363F2" w:rsidRPr="000451A1">
        <w:t xml:space="preserve"> </w:t>
      </w:r>
      <w:r w:rsidRPr="000451A1">
        <w:t>Do użycia w</w:t>
      </w:r>
      <w:r w:rsidR="00E363F2" w:rsidRPr="000451A1">
        <w:t xml:space="preserve"> </w:t>
      </w:r>
      <w:r w:rsidRPr="000451A1">
        <w:t>SOP psy dobiera się w taki sposób, aby spełniały kryteria zdrowotne i</w:t>
      </w:r>
      <w:r w:rsidR="00E363F2" w:rsidRPr="000451A1">
        <w:t xml:space="preserve"> </w:t>
      </w:r>
      <w:r w:rsidRPr="000451A1">
        <w:t>użytkowe, o których mowa w art.</w:t>
      </w:r>
      <w:r w:rsidR="00E363F2" w:rsidRPr="000451A1">
        <w:t xml:space="preserve"> </w:t>
      </w:r>
      <w:r w:rsidRPr="000451A1">
        <w:t>14 pkt</w:t>
      </w:r>
      <w:r w:rsidR="00E363F2" w:rsidRPr="000451A1">
        <w:t xml:space="preserve"> </w:t>
      </w:r>
      <w:r w:rsidRPr="000451A1">
        <w:t>3a, zapewniające przydatność zwierzęcia do użycia go w</w:t>
      </w:r>
      <w:r w:rsidR="00E363F2" w:rsidRPr="000451A1">
        <w:t xml:space="preserve"> </w:t>
      </w:r>
      <w:r w:rsidRPr="000451A1">
        <w:t>celu realizacji zadań, o</w:t>
      </w:r>
      <w:r w:rsidR="00E363F2" w:rsidRPr="000451A1">
        <w:t xml:space="preserve"> </w:t>
      </w:r>
      <w:r w:rsidRPr="000451A1">
        <w:t>których mowa w art. 3 pkt 1 i 2.</w:t>
      </w:r>
    </w:p>
    <w:p w14:paraId="3825DE20" w14:textId="61FAC999" w:rsidR="009A794F" w:rsidRPr="000451A1" w:rsidRDefault="009A794F" w:rsidP="009A794F">
      <w:pPr>
        <w:pStyle w:val="ZUSTzmustartykuempunktem"/>
      </w:pPr>
      <w:r w:rsidRPr="000451A1">
        <w:t>2.</w:t>
      </w:r>
      <w:r w:rsidR="00E363F2" w:rsidRPr="000451A1">
        <w:t xml:space="preserve"> </w:t>
      </w:r>
      <w:r w:rsidRPr="000451A1">
        <w:t>Psy służbowe mogą być używane w</w:t>
      </w:r>
      <w:r w:rsidR="00E363F2" w:rsidRPr="000451A1">
        <w:t xml:space="preserve"> </w:t>
      </w:r>
      <w:r w:rsidRPr="000451A1">
        <w:t>SOP po odbyciu szkolenia, o którym mowa w art.</w:t>
      </w:r>
      <w:r w:rsidR="00E363F2" w:rsidRPr="000451A1">
        <w:t xml:space="preserve"> </w:t>
      </w:r>
      <w:r w:rsidRPr="000451A1">
        <w:t>14 pkt</w:t>
      </w:r>
      <w:r w:rsidR="00E363F2" w:rsidRPr="000451A1">
        <w:t xml:space="preserve"> </w:t>
      </w:r>
      <w:r w:rsidRPr="000451A1">
        <w:t>3a.</w:t>
      </w:r>
    </w:p>
    <w:p w14:paraId="1FC74E9D" w14:textId="785E8A69" w:rsidR="009A794F" w:rsidRPr="000451A1" w:rsidRDefault="009A794F" w:rsidP="009A794F">
      <w:pPr>
        <w:pStyle w:val="ZUSTzmustartykuempunktem"/>
      </w:pPr>
      <w:r w:rsidRPr="000451A1">
        <w:t>3.</w:t>
      </w:r>
      <w:r w:rsidR="00E363F2" w:rsidRPr="000451A1">
        <w:t xml:space="preserve"> </w:t>
      </w:r>
      <w:r w:rsidRPr="000451A1">
        <w:t>Psy służbowe i</w:t>
      </w:r>
      <w:r w:rsidR="00E363F2" w:rsidRPr="000451A1">
        <w:t xml:space="preserve"> </w:t>
      </w:r>
      <w:r w:rsidRPr="000451A1">
        <w:t>psy służbowe wycofane z</w:t>
      </w:r>
      <w:r w:rsidR="00E363F2" w:rsidRPr="000451A1">
        <w:t xml:space="preserve"> </w:t>
      </w:r>
      <w:r w:rsidRPr="000451A1">
        <w:t>użycia znajdują się na stanie SOP.</w:t>
      </w:r>
    </w:p>
    <w:p w14:paraId="3C1FA079" w14:textId="30C25BFF" w:rsidR="009A794F" w:rsidRPr="000451A1" w:rsidRDefault="009A794F" w:rsidP="009A794F">
      <w:pPr>
        <w:pStyle w:val="ZARTzmartartykuempunktem"/>
      </w:pPr>
      <w:r w:rsidRPr="000451A1">
        <w:t>Art.</w:t>
      </w:r>
      <w:r w:rsidR="00E363F2" w:rsidRPr="000451A1">
        <w:t xml:space="preserve"> </w:t>
      </w:r>
      <w:r w:rsidRPr="000451A1">
        <w:t>245b.</w:t>
      </w:r>
      <w:r w:rsidR="00E363F2" w:rsidRPr="000451A1">
        <w:t xml:space="preserve"> </w:t>
      </w:r>
      <w:r w:rsidRPr="000451A1">
        <w:t>Opiekunem psa służbowego jest odpowiednio:</w:t>
      </w:r>
    </w:p>
    <w:p w14:paraId="245C07B8" w14:textId="6FACEBB0" w:rsidR="009A794F" w:rsidRPr="000451A1" w:rsidRDefault="009A794F" w:rsidP="009A794F">
      <w:pPr>
        <w:pStyle w:val="ZPKTzmpktartykuempunktem"/>
      </w:pPr>
      <w:r w:rsidRPr="000451A1">
        <w:t>1)</w:t>
      </w:r>
      <w:r w:rsidRPr="000451A1">
        <w:tab/>
        <w:t>przewodnik – funkcjonariusz, któremu przydzielono pod opiekę psa służbowego i</w:t>
      </w:r>
      <w:r w:rsidR="009D48EE">
        <w:t> </w:t>
      </w:r>
      <w:r w:rsidRPr="000451A1">
        <w:t>który ukończył szkolenie, o którym mowa w art.</w:t>
      </w:r>
      <w:r w:rsidR="00E363F2" w:rsidRPr="000451A1">
        <w:t xml:space="preserve"> </w:t>
      </w:r>
      <w:r w:rsidRPr="000451A1">
        <w:t>14 pkt</w:t>
      </w:r>
      <w:r w:rsidR="00E363F2" w:rsidRPr="000451A1">
        <w:t xml:space="preserve"> </w:t>
      </w:r>
      <w:r w:rsidRPr="000451A1">
        <w:t>3a;</w:t>
      </w:r>
    </w:p>
    <w:p w14:paraId="79A0D570" w14:textId="27A7357B" w:rsidR="009A794F" w:rsidRPr="000451A1" w:rsidRDefault="009A794F" w:rsidP="009A794F">
      <w:pPr>
        <w:pStyle w:val="ZPKTzmpktartykuempunktem"/>
      </w:pPr>
      <w:r w:rsidRPr="000451A1">
        <w:t>2)</w:t>
      </w:r>
      <w:r w:rsidRPr="000451A1">
        <w:tab/>
        <w:t>kandydat na przewodnika – funkcjonariusz, któremu przydzielono pod opiekę psa służbowego i</w:t>
      </w:r>
      <w:r w:rsidR="00E363F2" w:rsidRPr="000451A1">
        <w:t xml:space="preserve"> </w:t>
      </w:r>
      <w:r w:rsidRPr="000451A1">
        <w:t xml:space="preserve">którego wytypowano lub skierowano </w:t>
      </w:r>
      <w:r w:rsidR="009D48EE">
        <w:t>po raz pierwszy na szkolenie, o </w:t>
      </w:r>
      <w:r w:rsidRPr="000451A1">
        <w:t>którym mowa w art.</w:t>
      </w:r>
      <w:r w:rsidR="00E363F2" w:rsidRPr="000451A1">
        <w:t xml:space="preserve"> </w:t>
      </w:r>
      <w:r w:rsidRPr="000451A1">
        <w:t>14 pkt</w:t>
      </w:r>
      <w:r w:rsidR="00E363F2" w:rsidRPr="000451A1">
        <w:t xml:space="preserve"> </w:t>
      </w:r>
      <w:r w:rsidRPr="000451A1">
        <w:t>3a.</w:t>
      </w:r>
    </w:p>
    <w:p w14:paraId="2A29215A" w14:textId="0E3EFE30" w:rsidR="009A794F" w:rsidRPr="00EC35D1" w:rsidRDefault="009A794F" w:rsidP="009A794F">
      <w:pPr>
        <w:pStyle w:val="ZUSTzmustartykuempunktem"/>
      </w:pPr>
      <w:r w:rsidRPr="00EC35D1">
        <w:t>Art.</w:t>
      </w:r>
      <w:r w:rsidR="00E363F2" w:rsidRPr="00EC35D1">
        <w:t xml:space="preserve"> </w:t>
      </w:r>
      <w:r w:rsidRPr="00EC35D1">
        <w:t>245c.</w:t>
      </w:r>
      <w:r w:rsidR="00E363F2" w:rsidRPr="00EC35D1">
        <w:t xml:space="preserve"> </w:t>
      </w:r>
      <w:r w:rsidRPr="00EC35D1">
        <w:t>1.</w:t>
      </w:r>
      <w:r w:rsidR="00E363F2" w:rsidRPr="00EC35D1">
        <w:t xml:space="preserve"> </w:t>
      </w:r>
      <w:r w:rsidRPr="00EC35D1">
        <w:t>Opiekunem psa służbowego wycofanego z</w:t>
      </w:r>
      <w:r w:rsidR="00E363F2" w:rsidRPr="00EC35D1">
        <w:t xml:space="preserve"> </w:t>
      </w:r>
      <w:r w:rsidRPr="00EC35D1">
        <w:t>użycia w</w:t>
      </w:r>
      <w:r w:rsidR="00E363F2" w:rsidRPr="00EC35D1">
        <w:t xml:space="preserve"> </w:t>
      </w:r>
      <w:r w:rsidRPr="00EC35D1">
        <w:t>pierwszej kolejności może być dotychczasowy opiekun tego psa, jeżeli złoży pisemną deklarację woli sprawowania opieki.</w:t>
      </w:r>
    </w:p>
    <w:p w14:paraId="06F13052" w14:textId="32DF5F12" w:rsidR="009A794F" w:rsidRPr="000451A1" w:rsidRDefault="009A794F" w:rsidP="009A794F">
      <w:pPr>
        <w:pStyle w:val="ZUSTzmustartykuempunktem"/>
      </w:pPr>
      <w:r w:rsidRPr="000451A1">
        <w:t>2.</w:t>
      </w:r>
      <w:r w:rsidR="00E363F2" w:rsidRPr="000451A1">
        <w:t xml:space="preserve"> </w:t>
      </w:r>
      <w:r w:rsidRPr="000451A1">
        <w:t>W</w:t>
      </w:r>
      <w:r w:rsidR="00E363F2" w:rsidRPr="000451A1">
        <w:t xml:space="preserve"> </w:t>
      </w:r>
      <w:r w:rsidRPr="000451A1">
        <w:t>następnej kolejności opiekunem psa służbowego wycofanego z</w:t>
      </w:r>
      <w:r w:rsidR="00E363F2" w:rsidRPr="000451A1">
        <w:t xml:space="preserve"> </w:t>
      </w:r>
      <w:r w:rsidRPr="000451A1">
        <w:t>użycia może być inny opiekun psa służbowego, jeżeli złoży pisemną deklarację woli sprawowania opieki.</w:t>
      </w:r>
    </w:p>
    <w:p w14:paraId="6DD77D39" w14:textId="33EDCE02" w:rsidR="009A794F" w:rsidRPr="000451A1" w:rsidRDefault="009A794F" w:rsidP="009A794F">
      <w:pPr>
        <w:pStyle w:val="ZUSTzmustartykuempunktem"/>
      </w:pPr>
      <w:r w:rsidRPr="000451A1">
        <w:t>3.</w:t>
      </w:r>
      <w:r w:rsidR="00E363F2" w:rsidRPr="000451A1">
        <w:t xml:space="preserve"> </w:t>
      </w:r>
      <w:r w:rsidRPr="000451A1">
        <w:t>Jeżeli pies służbowy wycofany z</w:t>
      </w:r>
      <w:r w:rsidR="00E363F2" w:rsidRPr="000451A1">
        <w:t xml:space="preserve"> </w:t>
      </w:r>
      <w:r w:rsidRPr="000451A1">
        <w:t>użycia nie zostanie powierzony opiekunowi, o</w:t>
      </w:r>
      <w:r w:rsidR="009D48EE">
        <w:t> </w:t>
      </w:r>
      <w:r w:rsidRPr="000451A1">
        <w:t>którym mowa w</w:t>
      </w:r>
      <w:r w:rsidR="00E363F2" w:rsidRPr="000451A1">
        <w:t xml:space="preserve"> </w:t>
      </w:r>
      <w:r w:rsidRPr="000451A1">
        <w:t>ust.</w:t>
      </w:r>
      <w:r w:rsidR="00E363F2" w:rsidRPr="000451A1">
        <w:t xml:space="preserve"> </w:t>
      </w:r>
      <w:r w:rsidRPr="000451A1">
        <w:t>1 albo 2, zwierzę można powierzyć innemu funkcjonariuszowi, emerytowanemu funkcjonariuszowi lub funkcjonariuszowi zwolnionemu ze służby w</w:t>
      </w:r>
      <w:r w:rsidR="009D48EE">
        <w:t> </w:t>
      </w:r>
      <w:r w:rsidRPr="000451A1">
        <w:t>SOP, który ma ustalone prawo do policyjnej renty inwalidzkiej w</w:t>
      </w:r>
      <w:r w:rsidR="00E363F2" w:rsidRPr="000451A1">
        <w:t xml:space="preserve"> </w:t>
      </w:r>
      <w:r w:rsidRPr="000451A1">
        <w:t>rozumieniu ustawy z</w:t>
      </w:r>
      <w:r w:rsidR="009D48EE">
        <w:t> </w:t>
      </w:r>
      <w:r w:rsidRPr="000451A1">
        <w:t>dnia 18</w:t>
      </w:r>
      <w:r w:rsidR="00E363F2" w:rsidRPr="000451A1">
        <w:t xml:space="preserve"> </w:t>
      </w:r>
      <w:r w:rsidRPr="000451A1">
        <w:t>lutego 1994</w:t>
      </w:r>
      <w:r w:rsidR="00E363F2" w:rsidRPr="000451A1">
        <w:t xml:space="preserve"> </w:t>
      </w:r>
      <w:r w:rsidRPr="000451A1">
        <w:t>r. o</w:t>
      </w:r>
      <w:r w:rsidR="00E363F2" w:rsidRPr="000451A1">
        <w:t xml:space="preserve"> </w:t>
      </w:r>
      <w:r w:rsidRPr="000451A1">
        <w:t xml:space="preserve">zaopatrzeniu emerytalnym funkcjonariuszy Policji, Agencji Bezpieczeństwa Wewnętrznego, Agencji Wywiadu, Służby Kontrwywiadu Wojskowego, Służby Wywiadu Wojskowego, Centralnego Biura Antykorupcyjnego, Straży Granicznej, Straży Marszałkowskiej, Służby Ochrony Państwa, Państwowej Straży Pożarnej, Służby </w:t>
      </w:r>
      <w:r w:rsidRPr="000451A1">
        <w:lastRenderedPageBreak/>
        <w:t>Celno</w:t>
      </w:r>
      <w:r w:rsidR="00E363F2" w:rsidRPr="000451A1">
        <w:t>-</w:t>
      </w:r>
      <w:r w:rsidRPr="000451A1">
        <w:t>Skarbowej i</w:t>
      </w:r>
      <w:r w:rsidR="00E363F2" w:rsidRPr="000451A1">
        <w:t xml:space="preserve"> </w:t>
      </w:r>
      <w:r w:rsidRPr="000451A1">
        <w:t>Służby Więziennej oraz ich rodzin, jeżeli złoży pisemną deklarację woli sprawowania opieki oraz posiada wiedzę i</w:t>
      </w:r>
      <w:r w:rsidR="00E363F2" w:rsidRPr="000451A1">
        <w:t xml:space="preserve"> </w:t>
      </w:r>
      <w:r w:rsidRPr="000451A1">
        <w:t>umiejętności w</w:t>
      </w:r>
      <w:r w:rsidR="00E363F2" w:rsidRPr="000451A1">
        <w:t xml:space="preserve"> </w:t>
      </w:r>
      <w:r w:rsidRPr="000451A1">
        <w:t>zakresie opieki nad psem.</w:t>
      </w:r>
    </w:p>
    <w:p w14:paraId="7EEBDFD3" w14:textId="212F3465" w:rsidR="009A794F" w:rsidRPr="000451A1" w:rsidRDefault="009A794F" w:rsidP="009A794F">
      <w:pPr>
        <w:pStyle w:val="ZUSTzmustartykuempunktem"/>
      </w:pPr>
      <w:r w:rsidRPr="000451A1">
        <w:t>4.</w:t>
      </w:r>
      <w:r w:rsidR="00E363F2" w:rsidRPr="000451A1">
        <w:t xml:space="preserve"> </w:t>
      </w:r>
      <w:r w:rsidRPr="0091328E">
        <w:t>W</w:t>
      </w:r>
      <w:r w:rsidR="00E363F2" w:rsidRPr="0091328E">
        <w:t xml:space="preserve"> </w:t>
      </w:r>
      <w:r w:rsidRPr="0091328E">
        <w:t>przypadku śmierci opiekuna psa służbowego wycofanego z</w:t>
      </w:r>
      <w:r w:rsidR="00E363F2" w:rsidRPr="0091328E">
        <w:t xml:space="preserve"> </w:t>
      </w:r>
      <w:r w:rsidRPr="0091328E">
        <w:t xml:space="preserve">użycia, opiekunem </w:t>
      </w:r>
      <w:r w:rsidRPr="000451A1">
        <w:t>tego zwierzęcia w</w:t>
      </w:r>
      <w:r w:rsidR="00E363F2" w:rsidRPr="000451A1">
        <w:t xml:space="preserve"> </w:t>
      </w:r>
      <w:r w:rsidRPr="000451A1">
        <w:t>pierwszej kolejności może zostać członek rodziny zmarłego opiekuna, który prowadził z</w:t>
      </w:r>
      <w:r w:rsidR="00E363F2" w:rsidRPr="000451A1">
        <w:t xml:space="preserve"> </w:t>
      </w:r>
      <w:r w:rsidRPr="000451A1">
        <w:t>tym opiekunem wspólne gospodarstwo domowe, jeżeli złoży pisemną deklarację woli sprawowania opieki. Przepisy ust. 2 i 3 stosuje się odpowiednio.</w:t>
      </w:r>
    </w:p>
    <w:p w14:paraId="39F6A60D" w14:textId="5C81BD0B" w:rsidR="009A794F" w:rsidRPr="000451A1" w:rsidRDefault="009A794F" w:rsidP="009A794F">
      <w:pPr>
        <w:pStyle w:val="ZUSTzmustartykuempunktem"/>
      </w:pPr>
      <w:r w:rsidRPr="000451A1">
        <w:t>5.</w:t>
      </w:r>
      <w:r w:rsidR="00E363F2" w:rsidRPr="000451A1">
        <w:t xml:space="preserve"> </w:t>
      </w:r>
      <w:r w:rsidRPr="000451A1">
        <w:t>W</w:t>
      </w:r>
      <w:r w:rsidR="00E363F2" w:rsidRPr="000451A1">
        <w:t xml:space="preserve"> </w:t>
      </w:r>
      <w:r w:rsidRPr="000451A1">
        <w:t>przypadku gdy pies służbowy wycofany z</w:t>
      </w:r>
      <w:r w:rsidR="00E363F2" w:rsidRPr="000451A1">
        <w:t xml:space="preserve"> </w:t>
      </w:r>
      <w:r w:rsidRPr="000451A1">
        <w:t>użycia nie zostanie powierzony osobom, o</w:t>
      </w:r>
      <w:r w:rsidR="00E363F2" w:rsidRPr="000451A1">
        <w:t xml:space="preserve"> </w:t>
      </w:r>
      <w:r w:rsidRPr="000451A1">
        <w:t>których mowa w</w:t>
      </w:r>
      <w:r w:rsidR="00E363F2" w:rsidRPr="000451A1">
        <w:t xml:space="preserve"> </w:t>
      </w:r>
      <w:r w:rsidRPr="000451A1">
        <w:t>ust.</w:t>
      </w:r>
      <w:r w:rsidR="00E363F2" w:rsidRPr="000451A1">
        <w:t xml:space="preserve"> </w:t>
      </w:r>
      <w:r w:rsidRPr="000451A1">
        <w:t>1</w:t>
      </w:r>
      <w:r w:rsidR="00E363F2" w:rsidRPr="000451A1">
        <w:t>–</w:t>
      </w:r>
      <w:r w:rsidRPr="000451A1">
        <w:t>4, opiekę nad tym psem sprawuje SOP. Komendant SOP wyznacza opiekuna psa służbowego wycofanego z</w:t>
      </w:r>
      <w:r w:rsidR="00E363F2" w:rsidRPr="000451A1">
        <w:t xml:space="preserve"> </w:t>
      </w:r>
      <w:r w:rsidRPr="000451A1">
        <w:t>użycia.</w:t>
      </w:r>
    </w:p>
    <w:p w14:paraId="464D1910" w14:textId="4AF6B32B" w:rsidR="009A794F" w:rsidRPr="000451A1" w:rsidRDefault="009A794F" w:rsidP="009A794F">
      <w:pPr>
        <w:pStyle w:val="ZUSTzmustartykuempunktem"/>
      </w:pPr>
      <w:r w:rsidRPr="000451A1">
        <w:t>6.</w:t>
      </w:r>
      <w:r w:rsidR="00E363F2" w:rsidRPr="000451A1">
        <w:t xml:space="preserve"> </w:t>
      </w:r>
      <w:r w:rsidRPr="000451A1">
        <w:t>Komendant SOP może powierzyć opiekę nad psem służbowym wycofanym z</w:t>
      </w:r>
      <w:r w:rsidR="009D48EE">
        <w:t> </w:t>
      </w:r>
      <w:r w:rsidRPr="000451A1">
        <w:t>użycia organizacji społecznej, której statutowym celem działania jest ochrona zwierząt.</w:t>
      </w:r>
    </w:p>
    <w:p w14:paraId="16C75A93" w14:textId="48155E35" w:rsidR="009A794F" w:rsidRPr="000451A1" w:rsidRDefault="009A794F" w:rsidP="009A794F">
      <w:pPr>
        <w:pStyle w:val="ZUSTzmustartykuempunktem"/>
      </w:pPr>
      <w:r w:rsidRPr="000451A1">
        <w:t>7.</w:t>
      </w:r>
      <w:r w:rsidR="00E363F2" w:rsidRPr="000451A1">
        <w:t xml:space="preserve"> </w:t>
      </w:r>
      <w:r w:rsidRPr="000451A1">
        <w:t>Opiekunem psa służbowego wycofanego z</w:t>
      </w:r>
      <w:r w:rsidR="00E363F2" w:rsidRPr="000451A1">
        <w:t xml:space="preserve"> </w:t>
      </w:r>
      <w:r w:rsidRPr="000451A1">
        <w:t>użycia nie może zostać osoba, która w</w:t>
      </w:r>
      <w:r w:rsidR="009D48EE">
        <w:t> </w:t>
      </w:r>
      <w:r w:rsidRPr="000451A1">
        <w:t>następstwie swojego zawinionego działania przyczyniła się do wycofania z użycia psa służbowego.</w:t>
      </w:r>
    </w:p>
    <w:p w14:paraId="78EA721F" w14:textId="77777777" w:rsidR="009A794F" w:rsidRPr="000451A1" w:rsidRDefault="009A794F" w:rsidP="009A794F">
      <w:pPr>
        <w:pStyle w:val="ZUSTzmustartykuempunktem"/>
      </w:pPr>
      <w:r w:rsidRPr="000451A1">
        <w:t>8. Opiekunem psa służbowego wycofanego z użycia nie może zostać opiekun, któremu odebrano zwierzę z powodów, o których mowa w art. 245k ust. 1 pkt 1 lub 2. Do organizacji, o której mowa w ust. 6, zdanie 1 stosuje się odpowiednio.</w:t>
      </w:r>
    </w:p>
    <w:p w14:paraId="5528FC5B" w14:textId="3D9884FD" w:rsidR="009A794F" w:rsidRPr="000451A1" w:rsidRDefault="009A794F" w:rsidP="009A794F">
      <w:pPr>
        <w:pStyle w:val="ZARTzmartartykuempunktem"/>
      </w:pPr>
      <w:r w:rsidRPr="000451A1">
        <w:t>Art.</w:t>
      </w:r>
      <w:r w:rsidR="00E363F2" w:rsidRPr="000451A1">
        <w:t xml:space="preserve"> </w:t>
      </w:r>
      <w:r w:rsidRPr="000451A1">
        <w:t>245d.</w:t>
      </w:r>
      <w:r w:rsidR="00E363F2" w:rsidRPr="000451A1">
        <w:t xml:space="preserve"> </w:t>
      </w:r>
      <w:r w:rsidRPr="000451A1">
        <w:t>Opiekun psa służbowego oraz opiekun psa służbowego wycofanego z</w:t>
      </w:r>
      <w:r w:rsidR="009D48EE">
        <w:t> </w:t>
      </w:r>
      <w:r w:rsidRPr="000451A1">
        <w:t>użycia, zwani dalej „opiekunem”, oraz organizacja,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245c ust.</w:t>
      </w:r>
      <w:r w:rsidR="009D48EE">
        <w:t> </w:t>
      </w:r>
      <w:r w:rsidRPr="000451A1">
        <w:t>6, zapewniają jego prawidłowe utrzymanie obejmujące w</w:t>
      </w:r>
      <w:r w:rsidR="00E363F2" w:rsidRPr="000451A1">
        <w:t xml:space="preserve"> </w:t>
      </w:r>
      <w:r w:rsidRPr="000451A1">
        <w:t>szczególności:</w:t>
      </w:r>
    </w:p>
    <w:p w14:paraId="20661AE2" w14:textId="0E972767" w:rsidR="009A794F" w:rsidRPr="000451A1" w:rsidRDefault="009A794F" w:rsidP="009A794F">
      <w:pPr>
        <w:pStyle w:val="ZPKTzmpktartykuempunktem"/>
      </w:pPr>
      <w:r w:rsidRPr="000451A1">
        <w:t>1)</w:t>
      </w:r>
      <w:r w:rsidRPr="000451A1">
        <w:tab/>
        <w:t>racjonalne żywienie oraz</w:t>
      </w:r>
      <w:r w:rsidR="00E363F2" w:rsidRPr="000451A1">
        <w:t xml:space="preserve"> </w:t>
      </w:r>
      <w:r w:rsidRPr="000451A1">
        <w:t>stały dostęp do czystej i</w:t>
      </w:r>
      <w:r w:rsidR="00E363F2" w:rsidRPr="000451A1">
        <w:t xml:space="preserve"> </w:t>
      </w:r>
      <w:r w:rsidRPr="000451A1">
        <w:t>świeżej wody;</w:t>
      </w:r>
    </w:p>
    <w:p w14:paraId="08221231" w14:textId="217B4484" w:rsidR="009A794F" w:rsidRPr="000451A1" w:rsidRDefault="009A794F" w:rsidP="009A794F">
      <w:pPr>
        <w:pStyle w:val="ZPKTzmpktartykuempunktem"/>
      </w:pPr>
      <w:r w:rsidRPr="000451A1">
        <w:t>2)</w:t>
      </w:r>
      <w:r w:rsidRPr="000451A1">
        <w:tab/>
        <w:t>dbanie o</w:t>
      </w:r>
      <w:r w:rsidR="00E363F2" w:rsidRPr="000451A1">
        <w:t xml:space="preserve"> </w:t>
      </w:r>
      <w:r w:rsidRPr="000451A1">
        <w:t>stan zdrowia i</w:t>
      </w:r>
      <w:r w:rsidR="00E363F2" w:rsidRPr="000451A1">
        <w:t xml:space="preserve"> </w:t>
      </w:r>
      <w:r w:rsidRPr="000451A1">
        <w:t>kondycję, w</w:t>
      </w:r>
      <w:r w:rsidR="00E363F2" w:rsidRPr="000451A1">
        <w:t xml:space="preserve"> </w:t>
      </w:r>
      <w:r w:rsidRPr="000451A1">
        <w:t>tym poddawanie terminowym szczepieniom i</w:t>
      </w:r>
      <w:r w:rsidR="009D48EE">
        <w:t> </w:t>
      </w:r>
      <w:r w:rsidRPr="000451A1">
        <w:t>zabiegom profilaktycznym oraz zapewnienie możliwości codziennego ruchu;</w:t>
      </w:r>
    </w:p>
    <w:p w14:paraId="1E209D39" w14:textId="081033BB" w:rsidR="009A794F" w:rsidRPr="000451A1" w:rsidRDefault="009A794F" w:rsidP="009A794F">
      <w:pPr>
        <w:pStyle w:val="ZPKTzmpktartykuempunktem"/>
      </w:pPr>
      <w:r w:rsidRPr="000451A1">
        <w:t>3)</w:t>
      </w:r>
      <w:r w:rsidRPr="000451A1">
        <w:tab/>
        <w:t>pielęgnację i</w:t>
      </w:r>
      <w:r w:rsidR="00E363F2" w:rsidRPr="000451A1">
        <w:t xml:space="preserve"> </w:t>
      </w:r>
      <w:r w:rsidRPr="000451A1">
        <w:t>utrzymanie w</w:t>
      </w:r>
      <w:r w:rsidR="00E363F2" w:rsidRPr="000451A1">
        <w:t xml:space="preserve"> </w:t>
      </w:r>
      <w:r w:rsidRPr="000451A1">
        <w:t>czystości;</w:t>
      </w:r>
    </w:p>
    <w:p w14:paraId="643C48C1" w14:textId="71C9C9E1" w:rsidR="009A794F" w:rsidRPr="000451A1" w:rsidRDefault="009A794F" w:rsidP="009A794F">
      <w:pPr>
        <w:pStyle w:val="ZPKTzmpktartykuempunktem"/>
      </w:pPr>
      <w:r w:rsidRPr="000451A1">
        <w:t>4)</w:t>
      </w:r>
      <w:r w:rsidRPr="000451A1">
        <w:tab/>
        <w:t>warunki utrzymania dostosowane do potrzeb biologicznych.</w:t>
      </w:r>
    </w:p>
    <w:p w14:paraId="77C00507" w14:textId="5DD6055C" w:rsidR="009A794F" w:rsidRPr="000451A1" w:rsidRDefault="009A794F" w:rsidP="009A794F">
      <w:pPr>
        <w:pStyle w:val="ZARTzmartartykuempunktem"/>
      </w:pPr>
      <w:r w:rsidRPr="000451A1">
        <w:t>Art.</w:t>
      </w:r>
      <w:r w:rsidR="00E363F2" w:rsidRPr="000451A1">
        <w:t xml:space="preserve"> </w:t>
      </w:r>
      <w:r w:rsidRPr="000451A1">
        <w:t>245e.</w:t>
      </w:r>
      <w:r w:rsidR="00E363F2" w:rsidRPr="000451A1">
        <w:t xml:space="preserve"> </w:t>
      </w:r>
      <w:r w:rsidRPr="000451A1">
        <w:t>1.</w:t>
      </w:r>
      <w:r w:rsidR="00E363F2" w:rsidRPr="000451A1">
        <w:t xml:space="preserve"> </w:t>
      </w:r>
      <w:r w:rsidRPr="000451A1">
        <w:t>Żywienie psa służbowego oraz psa służbowego wycofanego z</w:t>
      </w:r>
      <w:r w:rsidR="00E363F2" w:rsidRPr="000451A1">
        <w:t xml:space="preserve"> </w:t>
      </w:r>
      <w:r w:rsidRPr="000451A1">
        <w:t>użycia jest dostosowane do potrzeb jego organizmu, wagi, wieku, stanu zdrowia, warunków klimatycznych, funkcji fizjologicznych oraz wysiłku fizycznego lub wskazań lekarza weterynarii.</w:t>
      </w:r>
    </w:p>
    <w:p w14:paraId="1C8DD37C" w14:textId="6F6FF734" w:rsidR="009A794F" w:rsidRPr="000451A1" w:rsidRDefault="009A794F" w:rsidP="00171276">
      <w:pPr>
        <w:pStyle w:val="ZUSTzmustartykuempunktem"/>
      </w:pPr>
      <w:r w:rsidRPr="000451A1">
        <w:t>2.</w:t>
      </w:r>
      <w:r w:rsidR="00E363F2" w:rsidRPr="000451A1">
        <w:t xml:space="preserve"> </w:t>
      </w:r>
      <w:r w:rsidRPr="000451A1">
        <w:t>Żywienie psa służbowego oraz psa służbowego wycofanego z użycia odbywa się na podstawie normy wyżywienia, którą stanowi dobowa ilość karmy i</w:t>
      </w:r>
      <w:r w:rsidR="00E363F2" w:rsidRPr="000451A1">
        <w:t xml:space="preserve"> </w:t>
      </w:r>
      <w:r w:rsidRPr="000451A1">
        <w:t>artykułów spożywczych niezbędnych do prawidłowego żywienia jednego psa. W</w:t>
      </w:r>
      <w:r w:rsidR="00E363F2" w:rsidRPr="000451A1">
        <w:t xml:space="preserve"> </w:t>
      </w:r>
      <w:r w:rsidRPr="000451A1">
        <w:t xml:space="preserve">przypadku </w:t>
      </w:r>
      <w:r w:rsidRPr="000451A1">
        <w:lastRenderedPageBreak/>
        <w:t>wycofania psa służbowego z</w:t>
      </w:r>
      <w:r w:rsidR="00E363F2" w:rsidRPr="000451A1">
        <w:t xml:space="preserve"> </w:t>
      </w:r>
      <w:r w:rsidRPr="000451A1">
        <w:t xml:space="preserve">użycia </w:t>
      </w:r>
      <w:r w:rsidRPr="00D43D74">
        <w:t>norma ta jest zmniejszana w</w:t>
      </w:r>
      <w:r w:rsidR="00E363F2" w:rsidRPr="00D43D74">
        <w:t xml:space="preserve"> </w:t>
      </w:r>
      <w:r w:rsidRPr="00D43D74">
        <w:t>związku ze zmniejszonym wysiłkiem fizycznym zwierzęcia.</w:t>
      </w:r>
    </w:p>
    <w:p w14:paraId="07F6EBEE" w14:textId="77599B91" w:rsidR="009A794F" w:rsidRPr="000451A1" w:rsidRDefault="009A794F" w:rsidP="00171276">
      <w:pPr>
        <w:pStyle w:val="ZUSTzmustartykuempunktem"/>
      </w:pPr>
      <w:r w:rsidRPr="000451A1">
        <w:t>3.</w:t>
      </w:r>
      <w:r w:rsidR="00E363F2" w:rsidRPr="000451A1">
        <w:t xml:space="preserve"> </w:t>
      </w:r>
      <w:r w:rsidRPr="000451A1">
        <w:t>W</w:t>
      </w:r>
      <w:r w:rsidR="00E363F2" w:rsidRPr="000451A1">
        <w:t xml:space="preserve"> </w:t>
      </w:r>
      <w:r w:rsidRPr="000451A1">
        <w:t xml:space="preserve">przypadku stwierdzenia przez lekarza weterynarii konieczności zastosowania </w:t>
      </w:r>
      <w:r w:rsidRPr="00D43D74">
        <w:t>w</w:t>
      </w:r>
      <w:r w:rsidR="00E363F2" w:rsidRPr="00D43D74">
        <w:t xml:space="preserve"> </w:t>
      </w:r>
      <w:r w:rsidRPr="00D43D74">
        <w:t>żywieniu psa służbowego lub psa służbowego wycofanego z</w:t>
      </w:r>
      <w:r w:rsidR="00E363F2" w:rsidRPr="00D43D74">
        <w:t xml:space="preserve"> </w:t>
      </w:r>
      <w:r w:rsidRPr="00D43D74">
        <w:t>użycia diety lub karmy leczniczej norma, o</w:t>
      </w:r>
      <w:r w:rsidR="00E363F2" w:rsidRPr="00D43D74">
        <w:t xml:space="preserve"> </w:t>
      </w:r>
      <w:r w:rsidRPr="00D43D74">
        <w:t>której mowa w</w:t>
      </w:r>
      <w:r w:rsidR="00E363F2" w:rsidRPr="00D43D74">
        <w:t xml:space="preserve"> </w:t>
      </w:r>
      <w:r w:rsidRPr="00D43D74">
        <w:t>ust.</w:t>
      </w:r>
      <w:r w:rsidR="00E363F2" w:rsidRPr="00D43D74">
        <w:t xml:space="preserve"> </w:t>
      </w:r>
      <w:r w:rsidRPr="00D43D74">
        <w:t>2,</w:t>
      </w:r>
      <w:r w:rsidR="00E363F2" w:rsidRPr="00D43D74">
        <w:t xml:space="preserve"> </w:t>
      </w:r>
      <w:r w:rsidRPr="00D43D74">
        <w:t>może zostać podwyższona.</w:t>
      </w:r>
    </w:p>
    <w:p w14:paraId="26C5BF90" w14:textId="65FDDEF2" w:rsidR="009A794F" w:rsidRPr="000451A1" w:rsidRDefault="009A794F" w:rsidP="00171276">
      <w:pPr>
        <w:pStyle w:val="ZUSTzmustartykuempunktem"/>
      </w:pPr>
      <w:r w:rsidRPr="000451A1">
        <w:t>4.</w:t>
      </w:r>
      <w:r w:rsidR="00E363F2" w:rsidRPr="000451A1">
        <w:t xml:space="preserve"> </w:t>
      </w:r>
      <w:r w:rsidRPr="000451A1">
        <w:t>Opiekun psa służbowego otrzymuje wyżywienie dla psa w naturze albo równoważnik pieniężny w</w:t>
      </w:r>
      <w:r w:rsidR="00E363F2" w:rsidRPr="000451A1">
        <w:t xml:space="preserve"> </w:t>
      </w:r>
      <w:r w:rsidRPr="000451A1">
        <w:t>formie ryczałtu z</w:t>
      </w:r>
      <w:r w:rsidR="00E363F2" w:rsidRPr="000451A1">
        <w:t xml:space="preserve"> </w:t>
      </w:r>
      <w:r w:rsidRPr="000451A1">
        <w:t>tytułu kosztów wyżywienia zwierzęcia. Ryczałt wypłaca się co miesiąc z</w:t>
      </w:r>
      <w:r w:rsidR="00E363F2" w:rsidRPr="000451A1">
        <w:t xml:space="preserve"> </w:t>
      </w:r>
      <w:r w:rsidRPr="000451A1">
        <w:t>góry.</w:t>
      </w:r>
    </w:p>
    <w:p w14:paraId="0B52B056" w14:textId="48856274" w:rsidR="009A794F" w:rsidRPr="000451A1" w:rsidRDefault="009A794F" w:rsidP="00171276">
      <w:pPr>
        <w:pStyle w:val="ZUSTzmustartykuempunktem"/>
      </w:pPr>
      <w:r w:rsidRPr="000451A1">
        <w:t>5.</w:t>
      </w:r>
      <w:r w:rsidR="00E363F2" w:rsidRPr="000451A1">
        <w:t xml:space="preserve"> </w:t>
      </w:r>
      <w:r w:rsidRPr="000451A1">
        <w:t>Opiekun psa służbowego wycofanego z</w:t>
      </w:r>
      <w:r w:rsidR="00E363F2" w:rsidRPr="000451A1">
        <w:t xml:space="preserve"> </w:t>
      </w:r>
      <w:r w:rsidRPr="000451A1">
        <w:t>użycia oraz organizacja,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245c ust.</w:t>
      </w:r>
      <w:r w:rsidR="00E363F2" w:rsidRPr="000451A1">
        <w:t xml:space="preserve"> </w:t>
      </w:r>
      <w:r w:rsidRPr="000451A1">
        <w:t>6, otrzymują równoważnik pieniężny w</w:t>
      </w:r>
      <w:r w:rsidR="00E363F2" w:rsidRPr="000451A1">
        <w:t xml:space="preserve"> </w:t>
      </w:r>
      <w:r w:rsidRPr="000451A1">
        <w:t>formie ryczałtu z</w:t>
      </w:r>
      <w:r w:rsidR="00E363F2" w:rsidRPr="000451A1">
        <w:t xml:space="preserve"> </w:t>
      </w:r>
      <w:r w:rsidRPr="000451A1">
        <w:t>tytułu kosztów wyżywienia zwierzęcia. Ryczałt wypłaca się co miesiąc z</w:t>
      </w:r>
      <w:r w:rsidR="00E363F2" w:rsidRPr="000451A1">
        <w:t xml:space="preserve"> </w:t>
      </w:r>
      <w:r w:rsidRPr="000451A1">
        <w:t>góry.</w:t>
      </w:r>
    </w:p>
    <w:p w14:paraId="7E438F7B" w14:textId="075776DC" w:rsidR="009A794F" w:rsidRPr="000451A1" w:rsidRDefault="009A794F" w:rsidP="00171276">
      <w:pPr>
        <w:pStyle w:val="ZUSTzmustartykuempunktem"/>
      </w:pPr>
      <w:r w:rsidRPr="000451A1">
        <w:t>6.</w:t>
      </w:r>
      <w:r w:rsidR="00E363F2" w:rsidRPr="000451A1">
        <w:t xml:space="preserve"> </w:t>
      </w:r>
      <w:r w:rsidRPr="000451A1">
        <w:t>Opiekun oraz organizacja,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245c ust.</w:t>
      </w:r>
      <w:r w:rsidR="00E363F2" w:rsidRPr="000451A1">
        <w:t xml:space="preserve"> </w:t>
      </w:r>
      <w:r w:rsidRPr="000451A1">
        <w:t>6, są obowiązani do proporcjonalnego zwrotu wypłaconego ryczałtu z</w:t>
      </w:r>
      <w:r w:rsidR="00E363F2" w:rsidRPr="000451A1">
        <w:t xml:space="preserve"> </w:t>
      </w:r>
      <w:r w:rsidRPr="000451A1">
        <w:t>tytułu kosztów wyżywienia zwierzęcia w</w:t>
      </w:r>
      <w:r w:rsidR="00E363F2" w:rsidRPr="000451A1">
        <w:t xml:space="preserve"> </w:t>
      </w:r>
      <w:r w:rsidRPr="000451A1">
        <w:t>przypadku:</w:t>
      </w:r>
    </w:p>
    <w:p w14:paraId="00E46363" w14:textId="7C4EA0D2" w:rsidR="009A794F" w:rsidRPr="000451A1" w:rsidRDefault="009A794F" w:rsidP="009A794F">
      <w:pPr>
        <w:pStyle w:val="ZPKTzmpktartykuempunktem"/>
      </w:pPr>
      <w:r w:rsidRPr="000451A1">
        <w:t>1)</w:t>
      </w:r>
      <w:r w:rsidRPr="000451A1">
        <w:tab/>
        <w:t>padnięcia albo konieczności bezzwłocznego uśmiercenia zwierzęcia na zasadach określonych w</w:t>
      </w:r>
      <w:r w:rsidR="00E363F2" w:rsidRPr="000451A1">
        <w:t xml:space="preserve"> </w:t>
      </w:r>
      <w:r w:rsidRPr="000451A1">
        <w:t>ustawie z</w:t>
      </w:r>
      <w:r w:rsidR="00E363F2" w:rsidRPr="000451A1">
        <w:t xml:space="preserve"> </w:t>
      </w:r>
      <w:r w:rsidRPr="000451A1">
        <w:t>dnia 21</w:t>
      </w:r>
      <w:r w:rsidR="00E363F2" w:rsidRPr="000451A1">
        <w:t xml:space="preserve"> </w:t>
      </w:r>
      <w:r w:rsidRPr="000451A1">
        <w:t>sierpnia 1997</w:t>
      </w:r>
      <w:r w:rsidR="00E363F2" w:rsidRPr="000451A1">
        <w:t xml:space="preserve"> </w:t>
      </w:r>
      <w:r w:rsidRPr="000451A1">
        <w:t>r. o</w:t>
      </w:r>
      <w:r w:rsidR="00E363F2" w:rsidRPr="000451A1">
        <w:t xml:space="preserve"> </w:t>
      </w:r>
      <w:r w:rsidRPr="000451A1">
        <w:t>ochronie zwierząt (Dz.</w:t>
      </w:r>
      <w:r w:rsidR="009D48EE">
        <w:t> </w:t>
      </w:r>
      <w:r w:rsidRPr="000451A1">
        <w:t>U. z</w:t>
      </w:r>
      <w:r w:rsidR="009D48EE">
        <w:t> </w:t>
      </w:r>
      <w:r w:rsidRPr="000451A1">
        <w:t>2020</w:t>
      </w:r>
      <w:r w:rsidR="009D48EE">
        <w:t> </w:t>
      </w:r>
      <w:r w:rsidRPr="000451A1">
        <w:t>r. poz.</w:t>
      </w:r>
      <w:r w:rsidR="00E363F2" w:rsidRPr="000451A1">
        <w:t xml:space="preserve"> </w:t>
      </w:r>
      <w:r w:rsidRPr="000451A1">
        <w:t>638);</w:t>
      </w:r>
    </w:p>
    <w:p w14:paraId="54C590A0" w14:textId="4A22C6D9" w:rsidR="009A794F" w:rsidRPr="000451A1" w:rsidRDefault="009A794F" w:rsidP="009A794F">
      <w:pPr>
        <w:pStyle w:val="ZPKTzmpktartykuempunktem"/>
      </w:pPr>
      <w:r w:rsidRPr="000451A1">
        <w:t>2)</w:t>
      </w:r>
      <w:r w:rsidRPr="000451A1">
        <w:tab/>
        <w:t>odebrania zwierzęcia, o</w:t>
      </w:r>
      <w:r w:rsidR="00E363F2" w:rsidRPr="000451A1">
        <w:t xml:space="preserve"> </w:t>
      </w:r>
      <w:r w:rsidRPr="000451A1">
        <w:t>którym mowa w</w:t>
      </w:r>
      <w:r w:rsidR="00E363F2" w:rsidRPr="000451A1">
        <w:t xml:space="preserve"> </w:t>
      </w:r>
      <w:r w:rsidRPr="000451A1">
        <w:t>art.</w:t>
      </w:r>
      <w:r w:rsidR="00E363F2" w:rsidRPr="000451A1">
        <w:t xml:space="preserve"> </w:t>
      </w:r>
      <w:r w:rsidRPr="000451A1">
        <w:t>245k ust.</w:t>
      </w:r>
      <w:r w:rsidR="009D48EE">
        <w:t> </w:t>
      </w:r>
      <w:r w:rsidRPr="000451A1">
        <w:t>1;</w:t>
      </w:r>
    </w:p>
    <w:p w14:paraId="3A4A24CA" w14:textId="77777777" w:rsidR="009A794F" w:rsidRPr="000451A1" w:rsidRDefault="009A794F" w:rsidP="009A794F">
      <w:pPr>
        <w:pStyle w:val="ZPKTzmpktartykuempunktem"/>
      </w:pPr>
      <w:r w:rsidRPr="000451A1">
        <w:t>3)</w:t>
      </w:r>
      <w:r w:rsidRPr="000451A1">
        <w:tab/>
        <w:t>utraty lub zaginięcia zwierzęcia;</w:t>
      </w:r>
    </w:p>
    <w:p w14:paraId="49723672" w14:textId="77777777" w:rsidR="009A794F" w:rsidRPr="000451A1" w:rsidRDefault="009A794F" w:rsidP="009A794F">
      <w:pPr>
        <w:pStyle w:val="ZPKTzmpktartykuempunktem"/>
      </w:pPr>
      <w:r w:rsidRPr="000451A1">
        <w:t>4)</w:t>
      </w:r>
      <w:r w:rsidRPr="000451A1">
        <w:tab/>
        <w:t>rezygnacji ze sprawowania opieki nad zwierzęciem;</w:t>
      </w:r>
    </w:p>
    <w:p w14:paraId="3D9F7DD1" w14:textId="205B053A" w:rsidR="009A794F" w:rsidRPr="000451A1" w:rsidRDefault="009A794F" w:rsidP="009A794F">
      <w:pPr>
        <w:pStyle w:val="ZPKTzmpktartykuempunktem"/>
      </w:pPr>
      <w:r w:rsidRPr="000451A1">
        <w:t>5)</w:t>
      </w:r>
      <w:r w:rsidRPr="000451A1">
        <w:tab/>
        <w:t>powierzenia opieki nad psem służbowym innemu opiekunowi, o</w:t>
      </w:r>
      <w:r w:rsidR="00E363F2" w:rsidRPr="000451A1">
        <w:t xml:space="preserve"> </w:t>
      </w:r>
      <w:r w:rsidRPr="000451A1">
        <w:t>którym mowa w</w:t>
      </w:r>
      <w:r w:rsidR="009D48EE">
        <w:t> </w:t>
      </w:r>
      <w:r w:rsidRPr="000451A1">
        <w:t>art.</w:t>
      </w:r>
      <w:r w:rsidR="00E363F2" w:rsidRPr="000451A1">
        <w:t xml:space="preserve"> </w:t>
      </w:r>
      <w:r w:rsidRPr="000451A1">
        <w:t>245k ust.</w:t>
      </w:r>
      <w:r w:rsidR="00E363F2" w:rsidRPr="000451A1">
        <w:t xml:space="preserve"> </w:t>
      </w:r>
      <w:r w:rsidRPr="000451A1">
        <w:t>3;</w:t>
      </w:r>
    </w:p>
    <w:p w14:paraId="2AAAA2EE" w14:textId="77777777" w:rsidR="009A794F" w:rsidRPr="000451A1" w:rsidRDefault="009A794F" w:rsidP="009A794F">
      <w:pPr>
        <w:pStyle w:val="ZPKTzmpktartykuempunktem"/>
      </w:pPr>
      <w:r w:rsidRPr="000451A1">
        <w:t>6)</w:t>
      </w:r>
      <w:r w:rsidRPr="000451A1">
        <w:tab/>
        <w:t>odbywania szkolenia i korzystania przez zwierzę z wyżywienia w naturze.</w:t>
      </w:r>
    </w:p>
    <w:p w14:paraId="6F393C6E" w14:textId="4A552757" w:rsidR="009A794F" w:rsidRPr="000451A1" w:rsidRDefault="009A794F" w:rsidP="009A794F">
      <w:pPr>
        <w:pStyle w:val="ZUSTzmustartykuempunktem"/>
      </w:pPr>
      <w:r w:rsidRPr="000451A1">
        <w:t>7.</w:t>
      </w:r>
      <w:r w:rsidR="00E363F2" w:rsidRPr="000451A1">
        <w:t xml:space="preserve"> </w:t>
      </w:r>
      <w:r w:rsidRPr="000451A1">
        <w:t>W</w:t>
      </w:r>
      <w:r w:rsidR="00E363F2" w:rsidRPr="000451A1">
        <w:t xml:space="preserve"> </w:t>
      </w:r>
      <w:r w:rsidRPr="000451A1">
        <w:t>sprawach, o</w:t>
      </w:r>
      <w:r w:rsidR="00E363F2" w:rsidRPr="000451A1">
        <w:t xml:space="preserve"> </w:t>
      </w:r>
      <w:r w:rsidRPr="000451A1">
        <w:t>których mowa w</w:t>
      </w:r>
      <w:r w:rsidR="00E363F2" w:rsidRPr="000451A1">
        <w:t xml:space="preserve"> </w:t>
      </w:r>
      <w:r w:rsidRPr="000451A1">
        <w:t>ust.</w:t>
      </w:r>
      <w:r w:rsidR="00E363F2" w:rsidRPr="000451A1">
        <w:t xml:space="preserve"> </w:t>
      </w:r>
      <w:r w:rsidRPr="000451A1">
        <w:t>4</w:t>
      </w:r>
      <w:r w:rsidR="00E363F2" w:rsidRPr="000451A1">
        <w:t>–</w:t>
      </w:r>
      <w:r w:rsidRPr="000451A1">
        <w:t>6,</w:t>
      </w:r>
      <w:r w:rsidR="00E363F2" w:rsidRPr="000451A1">
        <w:t xml:space="preserve"> </w:t>
      </w:r>
      <w:r w:rsidRPr="000451A1">
        <w:t>właściwy jest Komendant SOP.</w:t>
      </w:r>
    </w:p>
    <w:p w14:paraId="01D03C1B" w14:textId="15BD9DC1" w:rsidR="009A794F" w:rsidRPr="000451A1" w:rsidRDefault="009A794F" w:rsidP="00E10562">
      <w:pPr>
        <w:pStyle w:val="ZARTzmartartykuempunktem"/>
      </w:pPr>
      <w:r w:rsidRPr="000451A1">
        <w:t>Art.</w:t>
      </w:r>
      <w:r w:rsidR="00E363F2" w:rsidRPr="000451A1">
        <w:t xml:space="preserve"> </w:t>
      </w:r>
      <w:r w:rsidRPr="000451A1">
        <w:t>245f.</w:t>
      </w:r>
      <w:r w:rsidR="00E363F2" w:rsidRPr="000451A1">
        <w:t xml:space="preserve"> </w:t>
      </w:r>
      <w:r w:rsidRPr="000451A1">
        <w:t>1.</w:t>
      </w:r>
      <w:r w:rsidR="00E363F2" w:rsidRPr="000451A1">
        <w:t xml:space="preserve"> </w:t>
      </w:r>
      <w:r w:rsidRPr="000451A1">
        <w:t>Psa służbowego oraz psa służbowego wycofanego z</w:t>
      </w:r>
      <w:r w:rsidR="00E363F2" w:rsidRPr="000451A1">
        <w:t xml:space="preserve"> </w:t>
      </w:r>
      <w:r w:rsidRPr="000451A1">
        <w:t>użycia poddaje się zabiegom profilaktycznym i</w:t>
      </w:r>
      <w:r w:rsidR="00E363F2" w:rsidRPr="000451A1">
        <w:t xml:space="preserve"> </w:t>
      </w:r>
      <w:r w:rsidRPr="000451A1">
        <w:t>leczeniu według wskazań lekarza weterynarii. Leczenie psa służbowego oraz psa służbowego wycofanego z</w:t>
      </w:r>
      <w:r w:rsidR="00E363F2" w:rsidRPr="000451A1">
        <w:t xml:space="preserve"> </w:t>
      </w:r>
      <w:r w:rsidRPr="000451A1">
        <w:t>użycia następuje po uprzednim uzgodnieniu z</w:t>
      </w:r>
      <w:r w:rsidR="00E363F2" w:rsidRPr="000451A1">
        <w:t xml:space="preserve"> </w:t>
      </w:r>
      <w:r w:rsidRPr="000451A1">
        <w:t>Komendantem SOP lub z osobą przez niego upoważnioną.</w:t>
      </w:r>
    </w:p>
    <w:p w14:paraId="2C9E79E7" w14:textId="7C0861CB" w:rsidR="009A794F" w:rsidRPr="000451A1" w:rsidRDefault="009A794F" w:rsidP="009A794F">
      <w:pPr>
        <w:pStyle w:val="ZUSTzmustartykuempunktem"/>
      </w:pPr>
      <w:r w:rsidRPr="000451A1">
        <w:t>2.</w:t>
      </w:r>
      <w:r w:rsidR="00E363F2" w:rsidRPr="000451A1">
        <w:t xml:space="preserve"> </w:t>
      </w:r>
      <w:r w:rsidRPr="000451A1">
        <w:t>W</w:t>
      </w:r>
      <w:r w:rsidR="00E363F2" w:rsidRPr="000451A1">
        <w:t xml:space="preserve"> </w:t>
      </w:r>
      <w:r w:rsidRPr="000451A1">
        <w:t>sytuacjach nagłych, wymagających udzielenia natychmiastowej pomocy lekarsko</w:t>
      </w:r>
      <w:r w:rsidR="00E363F2" w:rsidRPr="000451A1">
        <w:t>-</w:t>
      </w:r>
      <w:r w:rsidRPr="000451A1">
        <w:t>weterynaryjnej w</w:t>
      </w:r>
      <w:r w:rsidR="00E363F2" w:rsidRPr="000451A1">
        <w:t xml:space="preserve"> </w:t>
      </w:r>
      <w:r w:rsidRPr="000451A1">
        <w:t>celu ratowania życia lub zdrowia psa służbowego lub psa służbowego wycofanego z</w:t>
      </w:r>
      <w:r w:rsidR="00E363F2" w:rsidRPr="000451A1">
        <w:t xml:space="preserve"> </w:t>
      </w:r>
      <w:r w:rsidRPr="000451A1">
        <w:t>użycia, dopuszcza się możliwość odstąpienia od uzgodnienia zakresu udzielanej pomocy z</w:t>
      </w:r>
      <w:r w:rsidR="00E363F2" w:rsidRPr="000451A1">
        <w:t xml:space="preserve"> </w:t>
      </w:r>
      <w:r w:rsidRPr="000451A1">
        <w:t>Komendantem SOP lub z osobą przez niego upoważnioną.</w:t>
      </w:r>
    </w:p>
    <w:p w14:paraId="56B75F32" w14:textId="3B531F4F" w:rsidR="009A794F" w:rsidRPr="000451A1" w:rsidRDefault="009A794F" w:rsidP="009A794F">
      <w:pPr>
        <w:pStyle w:val="ZUSTzmustartykuempunktem"/>
      </w:pPr>
      <w:r w:rsidRPr="000451A1">
        <w:lastRenderedPageBreak/>
        <w:t>3.</w:t>
      </w:r>
      <w:r w:rsidR="00E363F2" w:rsidRPr="000451A1">
        <w:t xml:space="preserve"> </w:t>
      </w:r>
      <w:r w:rsidRPr="000451A1">
        <w:t>W</w:t>
      </w:r>
      <w:r w:rsidR="00E363F2" w:rsidRPr="000451A1">
        <w:t xml:space="preserve"> </w:t>
      </w:r>
      <w:r w:rsidRPr="000451A1">
        <w:t>przypadku wystąpienia sytuacji nagłej, o</w:t>
      </w:r>
      <w:r w:rsidR="00E363F2" w:rsidRPr="000451A1">
        <w:t xml:space="preserve"> </w:t>
      </w:r>
      <w:r w:rsidRPr="000451A1">
        <w:t>której mowa w</w:t>
      </w:r>
      <w:r w:rsidR="00E363F2" w:rsidRPr="000451A1">
        <w:t xml:space="preserve"> </w:t>
      </w:r>
      <w:r w:rsidRPr="000451A1">
        <w:t>ust.</w:t>
      </w:r>
      <w:r w:rsidR="00E363F2" w:rsidRPr="000451A1">
        <w:t xml:space="preserve"> </w:t>
      </w:r>
      <w:r w:rsidRPr="000451A1">
        <w:t>2, należy niezwłocznie poinformować o</w:t>
      </w:r>
      <w:r w:rsidR="00E363F2" w:rsidRPr="000451A1">
        <w:t xml:space="preserve"> </w:t>
      </w:r>
      <w:r w:rsidRPr="000451A1">
        <w:t>zaistniałej sytuacji i</w:t>
      </w:r>
      <w:r w:rsidR="00E363F2" w:rsidRPr="000451A1">
        <w:t xml:space="preserve"> </w:t>
      </w:r>
      <w:r w:rsidRPr="000451A1">
        <w:t>zakresie udzielonej pomocy Komendanta SOP lub osobę przez niego upoważnioną.</w:t>
      </w:r>
    </w:p>
    <w:p w14:paraId="53CBEE8F" w14:textId="59CFB747" w:rsidR="009A794F" w:rsidRPr="000451A1" w:rsidRDefault="009A794F" w:rsidP="009A794F">
      <w:pPr>
        <w:pStyle w:val="ZUSTzmustartykuempunktem"/>
      </w:pPr>
      <w:r w:rsidRPr="000451A1">
        <w:t>4.</w:t>
      </w:r>
      <w:r w:rsidR="00E363F2" w:rsidRPr="000451A1">
        <w:t xml:space="preserve"> </w:t>
      </w:r>
      <w:r w:rsidRPr="000451A1">
        <w:t>Koszty zabiegów profilaktycznych, leczenia psa służbowego oraz psa służbowego wycofanego z</w:t>
      </w:r>
      <w:r w:rsidR="00E363F2" w:rsidRPr="000451A1">
        <w:t xml:space="preserve"> </w:t>
      </w:r>
      <w:r w:rsidRPr="000451A1">
        <w:t>użycia, w</w:t>
      </w:r>
      <w:r w:rsidR="00E363F2" w:rsidRPr="000451A1">
        <w:t xml:space="preserve"> </w:t>
      </w:r>
      <w:r w:rsidRPr="000451A1">
        <w:t>tym koszty lekarstw, pokrywa się ze środków</w:t>
      </w:r>
      <w:r w:rsidR="00E363F2" w:rsidRPr="000451A1">
        <w:t xml:space="preserve"> </w:t>
      </w:r>
      <w:r w:rsidRPr="000451A1">
        <w:t>budżetowych SOP na podstawie faktury.</w:t>
      </w:r>
    </w:p>
    <w:p w14:paraId="518BC548" w14:textId="0DB12E20" w:rsidR="009A794F" w:rsidRPr="000451A1" w:rsidRDefault="009A794F" w:rsidP="009A794F">
      <w:pPr>
        <w:pStyle w:val="ZUSTzmustartykuempunktem"/>
      </w:pPr>
      <w:r w:rsidRPr="000451A1">
        <w:t>5.</w:t>
      </w:r>
      <w:r w:rsidR="00E363F2" w:rsidRPr="000451A1">
        <w:t xml:space="preserve"> </w:t>
      </w:r>
      <w:r w:rsidRPr="000451A1">
        <w:t>Koszt utylizacji zwłok psa służbowego oraz psa służbowego wycofanego z</w:t>
      </w:r>
      <w:r w:rsidR="00E363F2" w:rsidRPr="000451A1">
        <w:t xml:space="preserve"> </w:t>
      </w:r>
      <w:r w:rsidRPr="000451A1">
        <w:t>użycia pokrywa się ze środków budżetowych SOP na podstawie faktury.</w:t>
      </w:r>
    </w:p>
    <w:p w14:paraId="7A1C331E" w14:textId="58F31D0A" w:rsidR="009A794F" w:rsidRPr="000451A1" w:rsidRDefault="009A794F" w:rsidP="009A794F">
      <w:pPr>
        <w:pStyle w:val="ZUSTzmustartykuempunktem"/>
      </w:pPr>
      <w:r w:rsidRPr="000451A1">
        <w:t>6.</w:t>
      </w:r>
      <w:r w:rsidR="00E363F2" w:rsidRPr="000451A1">
        <w:t xml:space="preserve"> </w:t>
      </w:r>
      <w:r w:rsidRPr="000451A1">
        <w:t>W</w:t>
      </w:r>
      <w:r w:rsidR="00E363F2" w:rsidRPr="000451A1">
        <w:t xml:space="preserve"> </w:t>
      </w:r>
      <w:r w:rsidRPr="000451A1">
        <w:t>sprawach, o</w:t>
      </w:r>
      <w:r w:rsidR="00E363F2" w:rsidRPr="000451A1">
        <w:t xml:space="preserve"> </w:t>
      </w:r>
      <w:r w:rsidRPr="000451A1">
        <w:t>których mowa w</w:t>
      </w:r>
      <w:r w:rsidR="00E363F2" w:rsidRPr="000451A1">
        <w:t xml:space="preserve"> </w:t>
      </w:r>
      <w:r w:rsidRPr="000451A1">
        <w:t>ust.</w:t>
      </w:r>
      <w:r w:rsidR="00E363F2" w:rsidRPr="000451A1">
        <w:t xml:space="preserve"> </w:t>
      </w:r>
      <w:r w:rsidRPr="000451A1">
        <w:t>4–5,</w:t>
      </w:r>
      <w:r w:rsidR="00E363F2" w:rsidRPr="000451A1">
        <w:t xml:space="preserve"> </w:t>
      </w:r>
      <w:r w:rsidRPr="000451A1">
        <w:t>właściwy jest Komendant SOP.</w:t>
      </w:r>
    </w:p>
    <w:p w14:paraId="26E20F8B" w14:textId="27BDC6EE" w:rsidR="009A794F" w:rsidRPr="000451A1" w:rsidRDefault="009A794F" w:rsidP="009A794F">
      <w:pPr>
        <w:pStyle w:val="ZARTzmartartykuempunktem"/>
      </w:pPr>
      <w:r w:rsidRPr="000451A1">
        <w:t>Art.</w:t>
      </w:r>
      <w:r w:rsidR="00E363F2" w:rsidRPr="000451A1">
        <w:t xml:space="preserve"> </w:t>
      </w:r>
      <w:r w:rsidRPr="000451A1">
        <w:t>245g.</w:t>
      </w:r>
      <w:r w:rsidR="00E363F2" w:rsidRPr="000451A1">
        <w:t xml:space="preserve"> </w:t>
      </w:r>
      <w:r w:rsidRPr="000451A1">
        <w:t>Opiekunowi oraz organizacji,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245c ust.</w:t>
      </w:r>
      <w:r w:rsidR="00E363F2" w:rsidRPr="000451A1">
        <w:t xml:space="preserve"> </w:t>
      </w:r>
      <w:r w:rsidRPr="000451A1">
        <w:t>6,</w:t>
      </w:r>
      <w:r w:rsidR="00E363F2" w:rsidRPr="000451A1">
        <w:t xml:space="preserve"> </w:t>
      </w:r>
      <w:r w:rsidRPr="000451A1">
        <w:t>zabrania się:</w:t>
      </w:r>
    </w:p>
    <w:p w14:paraId="497B14E6" w14:textId="77777777" w:rsidR="009A794F" w:rsidRPr="000451A1" w:rsidRDefault="009A794F" w:rsidP="009A794F">
      <w:pPr>
        <w:pStyle w:val="ZPKTzmpktartykuempunktem"/>
      </w:pPr>
      <w:r w:rsidRPr="000451A1">
        <w:t>1)</w:t>
      </w:r>
      <w:r w:rsidRPr="000451A1">
        <w:tab/>
        <w:t>zbywania zwierzęcia;</w:t>
      </w:r>
    </w:p>
    <w:p w14:paraId="11DD8763" w14:textId="77777777" w:rsidR="009A794F" w:rsidRPr="000451A1" w:rsidRDefault="009A794F" w:rsidP="009A794F">
      <w:pPr>
        <w:pStyle w:val="ZPKTzmpktartykuempunktem"/>
      </w:pPr>
      <w:r w:rsidRPr="000451A1">
        <w:t>2)</w:t>
      </w:r>
      <w:r w:rsidRPr="000451A1">
        <w:tab/>
        <w:t>rozmnażania zwierzęcia;</w:t>
      </w:r>
    </w:p>
    <w:p w14:paraId="7A9F8D8B" w14:textId="68541E68" w:rsidR="009A794F" w:rsidRPr="000451A1" w:rsidRDefault="009A794F" w:rsidP="009A794F">
      <w:pPr>
        <w:pStyle w:val="ZPKTzmpktartykuempunktem"/>
      </w:pPr>
      <w:r w:rsidRPr="000451A1">
        <w:t>3)</w:t>
      </w:r>
      <w:r w:rsidRPr="000451A1">
        <w:tab/>
        <w:t>wykorzystywania zwierzęcia w</w:t>
      </w:r>
      <w:r w:rsidR="00E363F2" w:rsidRPr="000451A1">
        <w:t xml:space="preserve"> </w:t>
      </w:r>
      <w:r w:rsidRPr="000451A1">
        <w:t>celach zarobkowych.</w:t>
      </w:r>
    </w:p>
    <w:p w14:paraId="5606109F" w14:textId="3B0265D6" w:rsidR="009A794F" w:rsidRPr="000451A1" w:rsidRDefault="009A794F" w:rsidP="009A794F">
      <w:pPr>
        <w:pStyle w:val="ZARTzmartartykuempunktem"/>
      </w:pPr>
      <w:r w:rsidRPr="000451A1">
        <w:t>Art.</w:t>
      </w:r>
      <w:r w:rsidR="00E363F2" w:rsidRPr="000451A1">
        <w:t xml:space="preserve"> </w:t>
      </w:r>
      <w:r w:rsidRPr="000451A1">
        <w:t>245h.</w:t>
      </w:r>
      <w:r w:rsidR="00E363F2" w:rsidRPr="000451A1">
        <w:t xml:space="preserve"> </w:t>
      </w:r>
      <w:r w:rsidRPr="000451A1">
        <w:t>1.</w:t>
      </w:r>
      <w:r w:rsidR="00E363F2" w:rsidRPr="000451A1">
        <w:t xml:space="preserve"> </w:t>
      </w:r>
      <w:r w:rsidRPr="000451A1">
        <w:t>Psa służbowego wycofuje się z</w:t>
      </w:r>
      <w:r w:rsidR="00E363F2" w:rsidRPr="000451A1">
        <w:t xml:space="preserve"> </w:t>
      </w:r>
      <w:r w:rsidRPr="000451A1">
        <w:t>użycia w</w:t>
      </w:r>
      <w:r w:rsidR="00E363F2" w:rsidRPr="000451A1">
        <w:t xml:space="preserve"> </w:t>
      </w:r>
      <w:r w:rsidRPr="000451A1">
        <w:t>przypadku:</w:t>
      </w:r>
    </w:p>
    <w:p w14:paraId="41B878CE" w14:textId="77777777" w:rsidR="009A794F" w:rsidRPr="000451A1" w:rsidRDefault="009A794F" w:rsidP="009A794F">
      <w:pPr>
        <w:pStyle w:val="ZPKTzmpktartykuempunktem"/>
      </w:pPr>
      <w:r w:rsidRPr="000451A1">
        <w:t>1)</w:t>
      </w:r>
      <w:r w:rsidRPr="000451A1">
        <w:tab/>
        <w:t>trwałej utraty sprawności użytkowej;</w:t>
      </w:r>
    </w:p>
    <w:p w14:paraId="5CFF56E4" w14:textId="77777777" w:rsidR="009A794F" w:rsidRPr="000451A1" w:rsidRDefault="009A794F" w:rsidP="009A794F">
      <w:pPr>
        <w:pStyle w:val="ZPKTzmpktartykuempunktem"/>
      </w:pPr>
      <w:r w:rsidRPr="000451A1">
        <w:t>2)</w:t>
      </w:r>
      <w:r w:rsidRPr="000451A1">
        <w:tab/>
        <w:t>wystąpienia stanu chorobowego nierokującego poprawy;</w:t>
      </w:r>
    </w:p>
    <w:p w14:paraId="4AB563C9" w14:textId="24978A96" w:rsidR="009A794F" w:rsidRPr="000451A1" w:rsidRDefault="009A794F" w:rsidP="009A794F">
      <w:pPr>
        <w:pStyle w:val="ZPKTzmpktartykuempunktem"/>
      </w:pPr>
      <w:r w:rsidRPr="000451A1">
        <w:t>3)</w:t>
      </w:r>
      <w:r w:rsidRPr="000451A1">
        <w:tab/>
        <w:t>padnięcia albo konieczności jego bezzwłocznego uśmiercenia na zasadach określonych w</w:t>
      </w:r>
      <w:r w:rsidR="00E363F2" w:rsidRPr="000451A1">
        <w:t xml:space="preserve"> </w:t>
      </w:r>
      <w:r w:rsidRPr="000451A1">
        <w:t>ustawie z</w:t>
      </w:r>
      <w:r w:rsidR="00E363F2" w:rsidRPr="000451A1">
        <w:t xml:space="preserve"> </w:t>
      </w:r>
      <w:r w:rsidRPr="000451A1">
        <w:t>dnia 21</w:t>
      </w:r>
      <w:r w:rsidR="00E363F2" w:rsidRPr="000451A1">
        <w:t xml:space="preserve"> </w:t>
      </w:r>
      <w:r w:rsidRPr="000451A1">
        <w:t>sierpnia 1997</w:t>
      </w:r>
      <w:r w:rsidR="00E363F2" w:rsidRPr="000451A1">
        <w:t xml:space="preserve"> </w:t>
      </w:r>
      <w:r w:rsidRPr="000451A1">
        <w:t>r. o</w:t>
      </w:r>
      <w:r w:rsidR="00E363F2" w:rsidRPr="000451A1">
        <w:t xml:space="preserve"> </w:t>
      </w:r>
      <w:r w:rsidRPr="000451A1">
        <w:t>ochronie zwierząt;</w:t>
      </w:r>
    </w:p>
    <w:p w14:paraId="2BC1F2A2" w14:textId="6A716746" w:rsidR="009A794F" w:rsidRPr="000451A1" w:rsidRDefault="009A794F" w:rsidP="009A794F">
      <w:pPr>
        <w:pStyle w:val="ZPKTzmpktartykuempunktem"/>
      </w:pPr>
      <w:r w:rsidRPr="000451A1">
        <w:t>4)</w:t>
      </w:r>
      <w:r w:rsidRPr="000451A1">
        <w:tab/>
        <w:t>braku postępów w</w:t>
      </w:r>
      <w:r w:rsidR="00E363F2" w:rsidRPr="000451A1">
        <w:t xml:space="preserve"> </w:t>
      </w:r>
      <w:r w:rsidRPr="000451A1">
        <w:t>szkoleniu rokujących osiągnięcie odpowiedniego poziomu wyszkolenia zwierzęcia;</w:t>
      </w:r>
    </w:p>
    <w:p w14:paraId="4A85F7CF" w14:textId="77777777" w:rsidR="009A794F" w:rsidRPr="000451A1" w:rsidRDefault="009A794F" w:rsidP="009A794F">
      <w:pPr>
        <w:pStyle w:val="ZPKTzmpktartykuempunktem"/>
      </w:pPr>
      <w:r w:rsidRPr="000451A1">
        <w:t>5)</w:t>
      </w:r>
      <w:r w:rsidRPr="000451A1">
        <w:tab/>
        <w:t>jego kradzieży albo zaginięcia.</w:t>
      </w:r>
    </w:p>
    <w:p w14:paraId="10809A91" w14:textId="2BF2698A" w:rsidR="009A794F" w:rsidRPr="000451A1" w:rsidRDefault="009A794F" w:rsidP="009A794F">
      <w:pPr>
        <w:pStyle w:val="ZUSTzmustartykuempunktem"/>
      </w:pPr>
      <w:r w:rsidRPr="000451A1">
        <w:t>2.</w:t>
      </w:r>
      <w:r w:rsidR="00E363F2" w:rsidRPr="000451A1">
        <w:t xml:space="preserve"> </w:t>
      </w:r>
      <w:r w:rsidRPr="000451A1">
        <w:t>Pies służbowy będący po raz pierwszy w</w:t>
      </w:r>
      <w:r w:rsidR="00E363F2" w:rsidRPr="000451A1">
        <w:t xml:space="preserve"> </w:t>
      </w:r>
      <w:r w:rsidRPr="000451A1">
        <w:t>trakcie szkolenia w</w:t>
      </w:r>
      <w:r w:rsidR="00E363F2" w:rsidRPr="000451A1">
        <w:t xml:space="preserve"> </w:t>
      </w:r>
      <w:r w:rsidRPr="000451A1">
        <w:t>przypadkach, o</w:t>
      </w:r>
      <w:r w:rsidR="009D48EE">
        <w:t> </w:t>
      </w:r>
      <w:r w:rsidRPr="000451A1">
        <w:t>których mowa w</w:t>
      </w:r>
      <w:r w:rsidR="00E363F2" w:rsidRPr="000451A1">
        <w:t xml:space="preserve"> </w:t>
      </w:r>
      <w:r w:rsidRPr="000451A1">
        <w:t>ust.</w:t>
      </w:r>
      <w:r w:rsidR="00E363F2" w:rsidRPr="000451A1">
        <w:t xml:space="preserve"> </w:t>
      </w:r>
      <w:r w:rsidRPr="000451A1">
        <w:t>1 pkt</w:t>
      </w:r>
      <w:r w:rsidR="00E363F2" w:rsidRPr="000451A1">
        <w:t xml:space="preserve"> </w:t>
      </w:r>
      <w:r w:rsidRPr="000451A1">
        <w:t>2 lub 4</w:t>
      </w:r>
      <w:r w:rsidR="00AA2F57">
        <w:t>,</w:t>
      </w:r>
      <w:r w:rsidR="00E363F2" w:rsidRPr="000451A1">
        <w:t xml:space="preserve"> </w:t>
      </w:r>
      <w:r w:rsidRPr="000451A1">
        <w:t>podlega wymianie albo zwrotowi sprzedawcy na zasadach określonych w</w:t>
      </w:r>
      <w:r w:rsidR="00E363F2" w:rsidRPr="000451A1">
        <w:t xml:space="preserve"> </w:t>
      </w:r>
      <w:r w:rsidRPr="000451A1">
        <w:t>ustawie z</w:t>
      </w:r>
      <w:r w:rsidR="00E363F2" w:rsidRPr="000451A1">
        <w:t xml:space="preserve"> </w:t>
      </w:r>
      <w:r w:rsidRPr="000451A1">
        <w:t>dnia 23</w:t>
      </w:r>
      <w:r w:rsidR="00E363F2" w:rsidRPr="000451A1">
        <w:t xml:space="preserve"> </w:t>
      </w:r>
      <w:r w:rsidRPr="000451A1">
        <w:t>kwietnia 1964</w:t>
      </w:r>
      <w:r w:rsidR="00E363F2" w:rsidRPr="000451A1">
        <w:t xml:space="preserve"> </w:t>
      </w:r>
      <w:r w:rsidRPr="000451A1">
        <w:t xml:space="preserve">r. </w:t>
      </w:r>
      <w:r w:rsidR="00E363F2" w:rsidRPr="000451A1">
        <w:t>–</w:t>
      </w:r>
      <w:r w:rsidRPr="000451A1">
        <w:t xml:space="preserve"> Kodeks cywilny (Dz.</w:t>
      </w:r>
      <w:r w:rsidR="009D48EE">
        <w:t> </w:t>
      </w:r>
      <w:r w:rsidRPr="000451A1">
        <w:t>U. z</w:t>
      </w:r>
      <w:r w:rsidR="009D48EE">
        <w:t> </w:t>
      </w:r>
      <w:r w:rsidRPr="000451A1">
        <w:t>2020</w:t>
      </w:r>
      <w:r w:rsidR="00E363F2" w:rsidRPr="000451A1">
        <w:t xml:space="preserve"> </w:t>
      </w:r>
      <w:r w:rsidRPr="000451A1">
        <w:t>r. poz.</w:t>
      </w:r>
      <w:r w:rsidR="00E363F2" w:rsidRPr="000451A1">
        <w:t xml:space="preserve"> </w:t>
      </w:r>
      <w:r w:rsidRPr="000451A1">
        <w:t>1740 i 2320). W</w:t>
      </w:r>
      <w:r w:rsidR="00E363F2" w:rsidRPr="000451A1">
        <w:t xml:space="preserve"> </w:t>
      </w:r>
      <w:r w:rsidRPr="000451A1">
        <w:t>przypadkach, o</w:t>
      </w:r>
      <w:r w:rsidR="00E363F2" w:rsidRPr="000451A1">
        <w:t xml:space="preserve"> </w:t>
      </w:r>
      <w:r w:rsidRPr="000451A1">
        <w:t>których mowa w</w:t>
      </w:r>
      <w:r w:rsidR="00E363F2" w:rsidRPr="000451A1">
        <w:t xml:space="preserve"> </w:t>
      </w:r>
      <w:r w:rsidRPr="000451A1">
        <w:t>zdaniu pierwszym, nie mają zastosowania przepisy określone w</w:t>
      </w:r>
      <w:r w:rsidR="00E363F2" w:rsidRPr="000451A1">
        <w:t xml:space="preserve"> </w:t>
      </w:r>
      <w:r w:rsidRPr="000451A1">
        <w:t>art.</w:t>
      </w:r>
      <w:r w:rsidR="00E363F2" w:rsidRPr="000451A1">
        <w:t xml:space="preserve"> </w:t>
      </w:r>
      <w:r w:rsidRPr="000451A1">
        <w:t>245a ust.</w:t>
      </w:r>
      <w:r w:rsidR="00E363F2" w:rsidRPr="000451A1">
        <w:t xml:space="preserve"> </w:t>
      </w:r>
      <w:r w:rsidRPr="000451A1">
        <w:t>3, art.</w:t>
      </w:r>
      <w:r w:rsidR="00E363F2" w:rsidRPr="000451A1">
        <w:t xml:space="preserve"> </w:t>
      </w:r>
      <w:r w:rsidRPr="000451A1">
        <w:t>245c–245g i</w:t>
      </w:r>
      <w:r w:rsidR="00E363F2" w:rsidRPr="000451A1">
        <w:t xml:space="preserve"> </w:t>
      </w:r>
      <w:r w:rsidRPr="000451A1">
        <w:t>art.</w:t>
      </w:r>
      <w:r w:rsidR="00E363F2" w:rsidRPr="000451A1">
        <w:t xml:space="preserve"> </w:t>
      </w:r>
      <w:r w:rsidRPr="000451A1">
        <w:t>245i–245k.</w:t>
      </w:r>
    </w:p>
    <w:p w14:paraId="30B66267" w14:textId="6DA60644" w:rsidR="009A794F" w:rsidRPr="000451A1" w:rsidRDefault="009A794F" w:rsidP="009A794F">
      <w:pPr>
        <w:pStyle w:val="ZUSTzmustartykuempunktem"/>
      </w:pPr>
      <w:r w:rsidRPr="000451A1">
        <w:t>3.</w:t>
      </w:r>
      <w:r w:rsidR="00E363F2" w:rsidRPr="000451A1">
        <w:t xml:space="preserve"> </w:t>
      </w:r>
      <w:r w:rsidRPr="000451A1">
        <w:t>Psa służbowego można wycofać z</w:t>
      </w:r>
      <w:r w:rsidR="00E363F2" w:rsidRPr="000451A1">
        <w:t xml:space="preserve"> </w:t>
      </w:r>
      <w:r w:rsidRPr="000451A1">
        <w:t>użycia po ukończeniu dziewiątego roku życia.</w:t>
      </w:r>
    </w:p>
    <w:p w14:paraId="5FE9C5F5" w14:textId="06EF42C2" w:rsidR="009A794F" w:rsidRPr="000451A1" w:rsidRDefault="009A794F" w:rsidP="009A794F">
      <w:pPr>
        <w:pStyle w:val="ZUSTzmustartykuempunktem"/>
      </w:pPr>
      <w:r w:rsidRPr="000451A1">
        <w:t>4.</w:t>
      </w:r>
      <w:r w:rsidR="00E363F2" w:rsidRPr="000451A1">
        <w:t xml:space="preserve"> </w:t>
      </w:r>
      <w:r w:rsidRPr="000451A1">
        <w:t>Psa służbowego wycofuje z</w:t>
      </w:r>
      <w:r w:rsidR="00E363F2" w:rsidRPr="000451A1">
        <w:t xml:space="preserve"> </w:t>
      </w:r>
      <w:r w:rsidRPr="000451A1">
        <w:t>użycia Komendant SOP.</w:t>
      </w:r>
    </w:p>
    <w:p w14:paraId="265C3F37" w14:textId="0CBE2815" w:rsidR="009A794F" w:rsidRPr="000451A1" w:rsidRDefault="009A794F" w:rsidP="009A794F">
      <w:pPr>
        <w:pStyle w:val="ZARTzmartartykuempunktem"/>
      </w:pPr>
      <w:r w:rsidRPr="000451A1">
        <w:t>Art.</w:t>
      </w:r>
      <w:r w:rsidR="00E363F2" w:rsidRPr="000451A1">
        <w:t xml:space="preserve"> </w:t>
      </w:r>
      <w:r w:rsidRPr="000451A1">
        <w:t>245i.</w:t>
      </w:r>
      <w:r w:rsidR="00E363F2" w:rsidRPr="000451A1">
        <w:t xml:space="preserve"> </w:t>
      </w:r>
      <w:r w:rsidRPr="000451A1">
        <w:t>Nadzór nad psami służbowymi oraz psami służbowymi wycofanymi z</w:t>
      </w:r>
      <w:r w:rsidR="009D48EE">
        <w:t> </w:t>
      </w:r>
      <w:r w:rsidRPr="000451A1">
        <w:t>użycia sprawuje Komendant SOP.</w:t>
      </w:r>
    </w:p>
    <w:p w14:paraId="3BF1FA72" w14:textId="5ECD3015" w:rsidR="009A794F" w:rsidRPr="000451A1" w:rsidRDefault="009A794F" w:rsidP="009A794F">
      <w:pPr>
        <w:pStyle w:val="ZARTzmartartykuempunktem"/>
      </w:pPr>
      <w:r w:rsidRPr="000451A1">
        <w:lastRenderedPageBreak/>
        <w:t>Art.</w:t>
      </w:r>
      <w:r w:rsidR="00E363F2" w:rsidRPr="000451A1">
        <w:t xml:space="preserve"> </w:t>
      </w:r>
      <w:r w:rsidRPr="000451A1">
        <w:t>245j.</w:t>
      </w:r>
      <w:r w:rsidR="00E363F2" w:rsidRPr="000451A1">
        <w:t xml:space="preserve"> </w:t>
      </w:r>
      <w:r w:rsidRPr="000451A1">
        <w:t>1.</w:t>
      </w:r>
      <w:r w:rsidR="00E363F2" w:rsidRPr="000451A1">
        <w:t xml:space="preserve"> </w:t>
      </w:r>
      <w:r w:rsidRPr="000451A1">
        <w:t>Opiekun i</w:t>
      </w:r>
      <w:r w:rsidR="00E363F2" w:rsidRPr="000451A1">
        <w:t xml:space="preserve"> </w:t>
      </w:r>
      <w:r w:rsidRPr="000451A1">
        <w:t>przedstawiciel organizacji,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245c ust.</w:t>
      </w:r>
      <w:r w:rsidR="009D48EE">
        <w:t> </w:t>
      </w:r>
      <w:r w:rsidRPr="000451A1">
        <w:t>6, w</w:t>
      </w:r>
      <w:r w:rsidR="00E363F2" w:rsidRPr="000451A1">
        <w:t xml:space="preserve"> </w:t>
      </w:r>
      <w:r w:rsidRPr="000451A1">
        <w:t>celu umożliwienia sprawowania nadzoru, na żądanie funkcjonariusza lub pracownika SOP wyznaczonego przez Komendanta SOP, okazuje zwierzę.</w:t>
      </w:r>
    </w:p>
    <w:p w14:paraId="4D21BC9B" w14:textId="4120FA6F" w:rsidR="009A794F" w:rsidRPr="000451A1" w:rsidRDefault="009A794F" w:rsidP="00E10562">
      <w:pPr>
        <w:pStyle w:val="ZUSTzmustartykuempunktem"/>
      </w:pPr>
      <w:r w:rsidRPr="000451A1">
        <w:t>2.</w:t>
      </w:r>
      <w:r w:rsidR="00E363F2" w:rsidRPr="000451A1">
        <w:t xml:space="preserve"> </w:t>
      </w:r>
      <w:r w:rsidRPr="000451A1">
        <w:t>Opiekun psa służbowego niezwłocznie powiadamia Komendanta SOP o:</w:t>
      </w:r>
    </w:p>
    <w:p w14:paraId="224D744E" w14:textId="606B1458" w:rsidR="009A794F" w:rsidRPr="000451A1" w:rsidRDefault="009A794F" w:rsidP="009A794F">
      <w:pPr>
        <w:pStyle w:val="ZPKTzmpktartykuempunktem"/>
      </w:pPr>
      <w:r w:rsidRPr="000451A1">
        <w:t>1)</w:t>
      </w:r>
      <w:r w:rsidRPr="000451A1">
        <w:tab/>
        <w:t>zmianie stałego miejsca przebywania lub chowu zwierzęcia, zmianie miejsca przebywania zwierzęcia trwającej dłużej niż 30 dni, o</w:t>
      </w:r>
      <w:r w:rsidR="00E363F2" w:rsidRPr="000451A1">
        <w:t xml:space="preserve"> </w:t>
      </w:r>
      <w:r w:rsidRPr="000451A1">
        <w:t>ile nie przebywa ono w</w:t>
      </w:r>
      <w:r w:rsidR="009D48EE">
        <w:t> </w:t>
      </w:r>
      <w:r w:rsidRPr="000451A1">
        <w:t>obiekcie należącym do SOP;</w:t>
      </w:r>
    </w:p>
    <w:p w14:paraId="1073A0B1" w14:textId="038D34E9" w:rsidR="009A794F" w:rsidRPr="000451A1" w:rsidRDefault="009A794F" w:rsidP="009A794F">
      <w:pPr>
        <w:pStyle w:val="ZPKTzmpktartykuempunktem"/>
      </w:pPr>
      <w:r w:rsidRPr="000451A1">
        <w:t>2)</w:t>
      </w:r>
      <w:r w:rsidRPr="000451A1">
        <w:tab/>
        <w:t>padnięciu albo konieczności bezzwłocznego uśmiercenia zwierzęcia na zasadach określonych w</w:t>
      </w:r>
      <w:r w:rsidR="00E363F2" w:rsidRPr="000451A1">
        <w:t xml:space="preserve"> </w:t>
      </w:r>
      <w:r w:rsidRPr="000451A1">
        <w:t>ustawie z</w:t>
      </w:r>
      <w:r w:rsidR="00E363F2" w:rsidRPr="000451A1">
        <w:t xml:space="preserve"> </w:t>
      </w:r>
      <w:r w:rsidRPr="000451A1">
        <w:t>dnia 21</w:t>
      </w:r>
      <w:r w:rsidR="00E363F2" w:rsidRPr="000451A1">
        <w:t xml:space="preserve"> </w:t>
      </w:r>
      <w:r w:rsidRPr="000451A1">
        <w:t>sierpnia 1997</w:t>
      </w:r>
      <w:r w:rsidR="00E363F2" w:rsidRPr="000451A1">
        <w:t xml:space="preserve"> </w:t>
      </w:r>
      <w:r w:rsidRPr="000451A1">
        <w:t>r. o</w:t>
      </w:r>
      <w:r w:rsidR="00E363F2" w:rsidRPr="000451A1">
        <w:t xml:space="preserve"> </w:t>
      </w:r>
      <w:r w:rsidRPr="000451A1">
        <w:t>ochronie zwierząt, utracie albo zaginięciu zwierzęcia oraz o okolicznościach tych zdarzeń.</w:t>
      </w:r>
    </w:p>
    <w:p w14:paraId="3EE85D4C" w14:textId="5B5AC7E2" w:rsidR="009A794F" w:rsidRPr="000451A1" w:rsidRDefault="009A794F" w:rsidP="009A794F">
      <w:pPr>
        <w:pStyle w:val="ZUSTzmustartykuempunktem"/>
      </w:pPr>
      <w:r w:rsidRPr="000451A1">
        <w:t>3.</w:t>
      </w:r>
      <w:r w:rsidR="00E363F2" w:rsidRPr="000451A1">
        <w:t xml:space="preserve"> </w:t>
      </w:r>
      <w:r w:rsidRPr="000451A1">
        <w:t>Opiekun psa służbowego wycofanego z</w:t>
      </w:r>
      <w:r w:rsidR="00E363F2" w:rsidRPr="000451A1">
        <w:t xml:space="preserve"> </w:t>
      </w:r>
      <w:r w:rsidRPr="000451A1">
        <w:t>użycia oraz organizacja,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245c ust.</w:t>
      </w:r>
      <w:r w:rsidR="00E363F2" w:rsidRPr="000451A1">
        <w:t xml:space="preserve"> </w:t>
      </w:r>
      <w:r w:rsidRPr="000451A1">
        <w:t>6, niezwłocznie, jednak nie później niż w</w:t>
      </w:r>
      <w:r w:rsidR="00E363F2" w:rsidRPr="000451A1">
        <w:t xml:space="preserve"> </w:t>
      </w:r>
      <w:r w:rsidRPr="000451A1">
        <w:t>terminie 7</w:t>
      </w:r>
      <w:r w:rsidR="00E363F2" w:rsidRPr="000451A1">
        <w:t xml:space="preserve"> </w:t>
      </w:r>
      <w:r w:rsidRPr="000451A1">
        <w:t>dni</w:t>
      </w:r>
      <w:r w:rsidR="00AA2F57">
        <w:t>,</w:t>
      </w:r>
      <w:r w:rsidRPr="000451A1">
        <w:t xml:space="preserve"> powiadamiają Komendanta SOP o:</w:t>
      </w:r>
    </w:p>
    <w:p w14:paraId="61F165FB" w14:textId="42A6642F" w:rsidR="009A794F" w:rsidRPr="007310FC" w:rsidRDefault="009A794F" w:rsidP="009A794F">
      <w:pPr>
        <w:pStyle w:val="ZPKTzmpktartykuempunktem"/>
      </w:pPr>
      <w:r w:rsidRPr="007310FC">
        <w:t>1)</w:t>
      </w:r>
      <w:r w:rsidRPr="007310FC">
        <w:tab/>
        <w:t>zmianie stałego miejsca przebywania lub chowu zwierzęcia, zmianie miejsca przebywania zwierzęcia trwającej dłużej niż 3</w:t>
      </w:r>
      <w:r w:rsidR="009D48EE">
        <w:t>0 dni, o ile nie przebywa ono w </w:t>
      </w:r>
      <w:r w:rsidRPr="007310FC">
        <w:t>obiekcie należącym do SOP;</w:t>
      </w:r>
    </w:p>
    <w:p w14:paraId="04E22E05" w14:textId="417BB14B" w:rsidR="009A794F" w:rsidRPr="000451A1" w:rsidRDefault="009A794F" w:rsidP="009A794F">
      <w:pPr>
        <w:pStyle w:val="ZPKTzmpktartykuempunktem"/>
      </w:pPr>
      <w:r w:rsidRPr="000451A1">
        <w:t>2)</w:t>
      </w:r>
      <w:r w:rsidRPr="000451A1">
        <w:tab/>
        <w:t>padnięciu albo konieczności bezzwłocznego uśmiercenia zwierzęcia na zasadach określonych w ustawie z dnia 21 sierpnia 1997 r. o ochronie zwierząt, utracie albo zaginięciu zwierzęcia oraz o okolicznościach tych zdarzeń.</w:t>
      </w:r>
    </w:p>
    <w:p w14:paraId="740C3581" w14:textId="1ECF6FC5" w:rsidR="009A794F" w:rsidRPr="000451A1" w:rsidRDefault="009A794F" w:rsidP="009A794F">
      <w:pPr>
        <w:pStyle w:val="ZARTzmartartykuempunktem"/>
      </w:pPr>
      <w:r w:rsidRPr="000451A1">
        <w:t>Art.</w:t>
      </w:r>
      <w:r w:rsidR="00E363F2" w:rsidRPr="000451A1">
        <w:t xml:space="preserve"> </w:t>
      </w:r>
      <w:r w:rsidRPr="000451A1">
        <w:t>245k.</w:t>
      </w:r>
      <w:r w:rsidR="00E363F2" w:rsidRPr="000451A1">
        <w:t xml:space="preserve"> </w:t>
      </w:r>
      <w:r w:rsidRPr="000451A1">
        <w:t>1.</w:t>
      </w:r>
      <w:r w:rsidR="00E363F2" w:rsidRPr="000451A1">
        <w:t xml:space="preserve"> </w:t>
      </w:r>
      <w:r w:rsidRPr="000451A1">
        <w:t>Psa służbowego lub psa służbowego wycofanego z</w:t>
      </w:r>
      <w:r w:rsidR="00E363F2" w:rsidRPr="000451A1">
        <w:t xml:space="preserve"> </w:t>
      </w:r>
      <w:r w:rsidRPr="000451A1">
        <w:t>użycia odbiera się opiekunowi lub organizacji,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245c ust.</w:t>
      </w:r>
      <w:r w:rsidR="00E363F2" w:rsidRPr="000451A1">
        <w:t xml:space="preserve"> </w:t>
      </w:r>
      <w:r w:rsidRPr="000451A1">
        <w:t>6, w</w:t>
      </w:r>
      <w:r w:rsidR="00E363F2" w:rsidRPr="000451A1">
        <w:t xml:space="preserve"> </w:t>
      </w:r>
      <w:r w:rsidRPr="000451A1">
        <w:t>przypadku:</w:t>
      </w:r>
    </w:p>
    <w:p w14:paraId="136D7ED7" w14:textId="77777777" w:rsidR="009A794F" w:rsidRPr="000451A1" w:rsidRDefault="009A794F" w:rsidP="009A794F">
      <w:pPr>
        <w:pStyle w:val="ZPKTzmpktartykuempunktem"/>
      </w:pPr>
      <w:r w:rsidRPr="000451A1">
        <w:t>1)</w:t>
      </w:r>
      <w:r w:rsidRPr="000451A1">
        <w:tab/>
        <w:t>stwierdzenia zaniedbania zwierzęcia;</w:t>
      </w:r>
    </w:p>
    <w:p w14:paraId="6AA7C403" w14:textId="71647107" w:rsidR="009A794F" w:rsidRPr="000451A1" w:rsidRDefault="009A794F" w:rsidP="009A794F">
      <w:pPr>
        <w:pStyle w:val="ZPKTzmpktartykuempunktem"/>
      </w:pPr>
      <w:r w:rsidRPr="000451A1">
        <w:t>2)</w:t>
      </w:r>
      <w:r w:rsidRPr="000451A1">
        <w:tab/>
        <w:t>niewywiązywania się z</w:t>
      </w:r>
      <w:r w:rsidR="00E363F2" w:rsidRPr="000451A1">
        <w:t xml:space="preserve"> </w:t>
      </w:r>
      <w:r w:rsidRPr="000451A1">
        <w:t>obowiązków opieki nad zwierzęciem lub postępowania wbrew zakazom, o</w:t>
      </w:r>
      <w:r w:rsidR="00E363F2" w:rsidRPr="000451A1">
        <w:t xml:space="preserve"> </w:t>
      </w:r>
      <w:r w:rsidRPr="000451A1">
        <w:t>których mowa w</w:t>
      </w:r>
      <w:r w:rsidR="00E363F2" w:rsidRPr="000451A1">
        <w:t xml:space="preserve"> </w:t>
      </w:r>
      <w:r w:rsidRPr="000451A1">
        <w:t>art.</w:t>
      </w:r>
      <w:r w:rsidR="00E363F2" w:rsidRPr="000451A1">
        <w:t xml:space="preserve"> </w:t>
      </w:r>
      <w:r w:rsidRPr="000451A1">
        <w:t>245g;</w:t>
      </w:r>
    </w:p>
    <w:p w14:paraId="411792FD" w14:textId="77777777" w:rsidR="009A794F" w:rsidRPr="000451A1" w:rsidRDefault="009A794F" w:rsidP="009A794F">
      <w:pPr>
        <w:pStyle w:val="ZPKTzmpktartykuempunktem"/>
      </w:pPr>
      <w:r w:rsidRPr="000451A1">
        <w:t>3)</w:t>
      </w:r>
      <w:r w:rsidRPr="000451A1">
        <w:tab/>
        <w:t>rezygnacji ze sprawowania opieki nad zwierzęciem.</w:t>
      </w:r>
    </w:p>
    <w:p w14:paraId="406EBCF7" w14:textId="07E3CE01" w:rsidR="009A794F" w:rsidRPr="000451A1" w:rsidRDefault="009A794F" w:rsidP="009A794F">
      <w:pPr>
        <w:pStyle w:val="ZUSTzmustartykuempunktem"/>
      </w:pPr>
      <w:r w:rsidRPr="000451A1">
        <w:t>2.</w:t>
      </w:r>
      <w:r w:rsidR="00E363F2" w:rsidRPr="000451A1">
        <w:t xml:space="preserve"> </w:t>
      </w:r>
      <w:r w:rsidRPr="000451A1">
        <w:t>Do czasu powierzenia psa służbowego lub psa służbowego wycofanego z</w:t>
      </w:r>
      <w:r w:rsidR="00E363F2" w:rsidRPr="000451A1">
        <w:t xml:space="preserve"> </w:t>
      </w:r>
      <w:r w:rsidRPr="000451A1">
        <w:t>użycia innemu opiekunowi, opiekę nad zwierzęciem sprawuje SOP.</w:t>
      </w:r>
    </w:p>
    <w:p w14:paraId="73542D63" w14:textId="74301013" w:rsidR="009A794F" w:rsidRPr="000451A1" w:rsidRDefault="009A794F" w:rsidP="009A794F">
      <w:pPr>
        <w:pStyle w:val="ZUSTzmustartykuempunktem"/>
      </w:pPr>
      <w:r w:rsidRPr="000451A1">
        <w:t>3.</w:t>
      </w:r>
      <w:r w:rsidR="00E363F2" w:rsidRPr="000451A1">
        <w:t xml:space="preserve"> </w:t>
      </w:r>
      <w:r w:rsidRPr="000451A1">
        <w:t>W</w:t>
      </w:r>
      <w:r w:rsidR="00E363F2" w:rsidRPr="000451A1">
        <w:t xml:space="preserve"> </w:t>
      </w:r>
      <w:r w:rsidRPr="000451A1">
        <w:t>przypadku przeniesienia opiekuna psa służbowego na inne stanowisko służbowe niezwiązane z</w:t>
      </w:r>
      <w:r w:rsidR="00E363F2" w:rsidRPr="000451A1">
        <w:t xml:space="preserve"> </w:t>
      </w:r>
      <w:r w:rsidRPr="000451A1">
        <w:t>realizacją czynności służbowych związanych z</w:t>
      </w:r>
      <w:r w:rsidR="00E363F2" w:rsidRPr="000451A1">
        <w:t xml:space="preserve"> </w:t>
      </w:r>
      <w:r w:rsidRPr="000451A1">
        <w:t>użyciem zwierzęcia, opieka nad tym psem może zostać powierzona innemu opiekunowi psa służbowego.</w:t>
      </w:r>
    </w:p>
    <w:p w14:paraId="7F5E311D" w14:textId="3BE8AD4E" w:rsidR="009A794F" w:rsidRPr="00F1072E" w:rsidRDefault="009A794F" w:rsidP="009A794F">
      <w:pPr>
        <w:pStyle w:val="ZARTzmartartykuempunktem"/>
      </w:pPr>
      <w:r w:rsidRPr="00F1072E">
        <w:t>Art.</w:t>
      </w:r>
      <w:r w:rsidR="00E363F2" w:rsidRPr="00F1072E">
        <w:t xml:space="preserve"> </w:t>
      </w:r>
      <w:r w:rsidRPr="00F1072E">
        <w:t>245l.</w:t>
      </w:r>
      <w:r w:rsidR="00E363F2" w:rsidRPr="00F1072E">
        <w:t xml:space="preserve"> </w:t>
      </w:r>
      <w:r w:rsidRPr="00F1072E">
        <w:t>Minister właściwy do spraw wewnętrznych określi, w</w:t>
      </w:r>
      <w:r w:rsidR="00E363F2" w:rsidRPr="00F1072E">
        <w:t xml:space="preserve"> </w:t>
      </w:r>
      <w:r w:rsidRPr="00F1072E">
        <w:t>drodze rozporządzenia:</w:t>
      </w:r>
    </w:p>
    <w:p w14:paraId="5B8F1301" w14:textId="77777777" w:rsidR="009A794F" w:rsidRPr="000451A1" w:rsidRDefault="009A794F" w:rsidP="009A794F">
      <w:pPr>
        <w:pStyle w:val="ZPKTzmpktartykuempunktem"/>
      </w:pPr>
      <w:r w:rsidRPr="000451A1">
        <w:lastRenderedPageBreak/>
        <w:t>1)</w:t>
      </w:r>
      <w:r w:rsidRPr="000451A1">
        <w:tab/>
        <w:t>tryb przydzielania opiekunowi psa służbowego,</w:t>
      </w:r>
    </w:p>
    <w:p w14:paraId="1AD8F5BE" w14:textId="383A3B26" w:rsidR="009A794F" w:rsidRPr="000451A1" w:rsidRDefault="009A794F" w:rsidP="009A794F">
      <w:pPr>
        <w:pStyle w:val="ZPKTzmpktartykuempunktem"/>
      </w:pPr>
      <w:r w:rsidRPr="000451A1">
        <w:t>2)</w:t>
      </w:r>
      <w:r w:rsidRPr="000451A1">
        <w:tab/>
        <w:t>tryb wycofywania z</w:t>
      </w:r>
      <w:r w:rsidR="00E363F2" w:rsidRPr="000451A1">
        <w:t xml:space="preserve"> </w:t>
      </w:r>
      <w:r w:rsidRPr="000451A1">
        <w:t>użycia psa służbowego,</w:t>
      </w:r>
    </w:p>
    <w:p w14:paraId="10582E7A" w14:textId="3793C67B" w:rsidR="009A794F" w:rsidRPr="000451A1" w:rsidRDefault="009A794F" w:rsidP="009A794F">
      <w:pPr>
        <w:pStyle w:val="ZPKTzmpktartykuempunktem"/>
      </w:pPr>
      <w:r w:rsidRPr="000451A1">
        <w:t>3)</w:t>
      </w:r>
      <w:r w:rsidRPr="000451A1">
        <w:tab/>
        <w:t>sposób utrzymania, profilaktyki i transportu psów służbowych oraz psów służbowych wycofanych z</w:t>
      </w:r>
      <w:r w:rsidR="00E363F2" w:rsidRPr="000451A1">
        <w:t xml:space="preserve"> </w:t>
      </w:r>
      <w:r w:rsidRPr="000451A1">
        <w:t>użycia,</w:t>
      </w:r>
    </w:p>
    <w:p w14:paraId="21FBB77E" w14:textId="7CB405C8" w:rsidR="009A794F" w:rsidRPr="000451A1" w:rsidRDefault="009A794F" w:rsidP="009A794F">
      <w:pPr>
        <w:pStyle w:val="ZPKTzmpktartykuempunktem"/>
      </w:pPr>
      <w:r w:rsidRPr="000451A1">
        <w:t>4)</w:t>
      </w:r>
      <w:r w:rsidRPr="000451A1">
        <w:tab/>
        <w:t>sposób wyżywienia, wysokość normy wyżywienia psa służbowego oraz wysokość normy wyżywienia psa służbowego wycofanego z</w:t>
      </w:r>
      <w:r w:rsidR="00E363F2" w:rsidRPr="000451A1">
        <w:t xml:space="preserve"> </w:t>
      </w:r>
      <w:r w:rsidRPr="000451A1">
        <w:t>użycia, jak również wysokość dziennej stawki pieniężnej na wyżywienie zwierzęcia,</w:t>
      </w:r>
    </w:p>
    <w:p w14:paraId="50BB26F4" w14:textId="35B086C0" w:rsidR="009A794F" w:rsidRPr="000451A1" w:rsidRDefault="009A794F" w:rsidP="009A794F">
      <w:pPr>
        <w:pStyle w:val="ZPKTzmpktartykuempunktem"/>
      </w:pPr>
      <w:r w:rsidRPr="000451A1">
        <w:t>5)</w:t>
      </w:r>
      <w:r w:rsidRPr="000451A1">
        <w:tab/>
        <w:t>tryb przyznawania, wypłacania oraz zwrotu ryczałtu z</w:t>
      </w:r>
      <w:r w:rsidR="00E363F2" w:rsidRPr="000451A1">
        <w:t xml:space="preserve"> </w:t>
      </w:r>
      <w:r w:rsidRPr="000451A1">
        <w:t>tytułu kosztów wyżywienia psa służbowego lub psa służbowego wycofanego z</w:t>
      </w:r>
      <w:r w:rsidR="00E363F2" w:rsidRPr="000451A1">
        <w:t xml:space="preserve"> </w:t>
      </w:r>
      <w:r w:rsidRPr="000451A1">
        <w:t>użycia,</w:t>
      </w:r>
    </w:p>
    <w:p w14:paraId="36D231BD" w14:textId="245440F6" w:rsidR="009A794F" w:rsidRPr="000451A1" w:rsidRDefault="009A794F" w:rsidP="009A794F">
      <w:pPr>
        <w:pStyle w:val="ZPKTzmpktartykuempunktem"/>
      </w:pPr>
      <w:r w:rsidRPr="000451A1">
        <w:t>6)</w:t>
      </w:r>
      <w:r w:rsidRPr="000451A1">
        <w:tab/>
        <w:t>tryb pokrywania kosztów zabiegów profilaktycznych i kosztów leczenia, w tym kosztów lekarstw, psa służbowego lub psa służbowego wycofanego z</w:t>
      </w:r>
      <w:r w:rsidR="00E363F2" w:rsidRPr="000451A1">
        <w:t xml:space="preserve"> </w:t>
      </w:r>
      <w:r w:rsidRPr="000451A1">
        <w:t>użycia,</w:t>
      </w:r>
    </w:p>
    <w:p w14:paraId="38CAE3FF" w14:textId="27996FBB" w:rsidR="009A794F" w:rsidRPr="000451A1" w:rsidRDefault="009A794F" w:rsidP="009A794F">
      <w:pPr>
        <w:pStyle w:val="ZPKTzmpktartykuempunktem"/>
      </w:pPr>
      <w:r w:rsidRPr="000451A1">
        <w:t>7)</w:t>
      </w:r>
      <w:r w:rsidRPr="000451A1">
        <w:tab/>
        <w:t>sposób sprawowania nadzoru oraz dokumentowania wykonywania czynności związanych z</w:t>
      </w:r>
      <w:r w:rsidR="00E363F2" w:rsidRPr="000451A1">
        <w:t xml:space="preserve"> </w:t>
      </w:r>
      <w:r w:rsidRPr="000451A1">
        <w:t>nadzorem nad psami służbowymi oraz psami służbowymi wycofanymi z</w:t>
      </w:r>
      <w:r w:rsidR="00E363F2" w:rsidRPr="000451A1">
        <w:t xml:space="preserve"> </w:t>
      </w:r>
      <w:r w:rsidRPr="000451A1">
        <w:t>użycia,</w:t>
      </w:r>
    </w:p>
    <w:p w14:paraId="5A997A49" w14:textId="3F4EE8C2" w:rsidR="009A794F" w:rsidRPr="000451A1" w:rsidRDefault="009A794F" w:rsidP="009A794F">
      <w:pPr>
        <w:pStyle w:val="ZPKTzmpktartykuempunktem"/>
      </w:pPr>
      <w:r w:rsidRPr="000451A1">
        <w:t>8)</w:t>
      </w:r>
      <w:r w:rsidRPr="000451A1">
        <w:tab/>
        <w:t>tryb odbierania psa służbowego lub psa służbowego wycofanego z</w:t>
      </w:r>
      <w:r w:rsidR="00E363F2" w:rsidRPr="000451A1">
        <w:t xml:space="preserve"> </w:t>
      </w:r>
      <w:r w:rsidRPr="000451A1">
        <w:t>użycia opiekunowi lub organizacji, o</w:t>
      </w:r>
      <w:r w:rsidR="00E363F2" w:rsidRPr="000451A1">
        <w:t xml:space="preserve"> </w:t>
      </w:r>
      <w:r w:rsidRPr="000451A1">
        <w:t>której mowa w</w:t>
      </w:r>
      <w:r w:rsidR="00E363F2" w:rsidRPr="000451A1">
        <w:t xml:space="preserve"> </w:t>
      </w:r>
      <w:r w:rsidRPr="000451A1">
        <w:t>art.</w:t>
      </w:r>
      <w:r w:rsidR="00E363F2" w:rsidRPr="000451A1">
        <w:t xml:space="preserve"> </w:t>
      </w:r>
      <w:r w:rsidRPr="000451A1">
        <w:t>245c ust.</w:t>
      </w:r>
      <w:r w:rsidR="00E363F2" w:rsidRPr="000451A1">
        <w:t xml:space="preserve"> </w:t>
      </w:r>
      <w:r w:rsidRPr="000451A1">
        <w:t>6,</w:t>
      </w:r>
    </w:p>
    <w:p w14:paraId="4CF53BC1" w14:textId="77777777" w:rsidR="009A794F" w:rsidRPr="000451A1" w:rsidRDefault="009A794F" w:rsidP="009A794F">
      <w:pPr>
        <w:pStyle w:val="ZPKTzmpktartykuempunktem"/>
      </w:pPr>
      <w:r w:rsidRPr="000451A1">
        <w:t>9)</w:t>
      </w:r>
      <w:r w:rsidRPr="000451A1">
        <w:tab/>
        <w:t>wzory dokumentów stosowanych w tych sprawach</w:t>
      </w:r>
    </w:p>
    <w:p w14:paraId="770230E7" w14:textId="27CF64DC" w:rsidR="009A794F" w:rsidRPr="000451A1" w:rsidRDefault="009A794F" w:rsidP="009A794F">
      <w:pPr>
        <w:pStyle w:val="ZCZWSPPKTzmczciwsppktartykuempunktem"/>
      </w:pPr>
      <w:r w:rsidRPr="000451A1">
        <w:t>–</w:t>
      </w:r>
      <w:r w:rsidR="004850F9" w:rsidRPr="000451A1">
        <w:t xml:space="preserve"> </w:t>
      </w:r>
      <w:r w:rsidRPr="000451A1">
        <w:t>uwzględniając zapewnienie prawidłowej realizacji zadań ustawowych związanych z</w:t>
      </w:r>
      <w:r w:rsidR="009D48EE">
        <w:t> </w:t>
      </w:r>
      <w:r w:rsidRPr="000451A1">
        <w:t>użyciem psa służbowego, zapewnienie prawidłowej opieki nad zwierzęciem, racjonalne wydatkowanie środków finansowych, zapewnienie prawidłowego dokumentowania realizowanych czynności oraz to, że wysokość dziennej stawki pieniężnej na żywienie zwierzęcia jest uzależniona od wagi, okresu roku i wykonywanych zadań przez psa służbowego, oraz że nie może ona przekroczyć 1/30 minimalnego wynagrodzenia za pracę, o którym mowa w art. 2 ust. 3</w:t>
      </w:r>
      <w:r w:rsidR="001C3F02" w:rsidRPr="000451A1">
        <w:t>–</w:t>
      </w:r>
      <w:r w:rsidRPr="000451A1">
        <w:t>5 ust</w:t>
      </w:r>
      <w:r w:rsidR="009D48EE">
        <w:t>awy z dnia 10 października 2002 </w:t>
      </w:r>
      <w:r w:rsidRPr="000451A1">
        <w:t>r. o</w:t>
      </w:r>
      <w:r w:rsidR="009D48EE">
        <w:t> </w:t>
      </w:r>
      <w:r w:rsidRPr="000451A1">
        <w:t>minimalnym wynagrodzeniu za pracę (Dz. U. z 2020 r. poz. 2207).”.</w:t>
      </w:r>
    </w:p>
    <w:p w14:paraId="2A1B0D4C" w14:textId="0DE78120" w:rsidR="009A794F" w:rsidRPr="00CB7EAA" w:rsidRDefault="009A794F" w:rsidP="009A794F">
      <w:pPr>
        <w:pStyle w:val="ARTartustawynprozporzdzenia"/>
      </w:pPr>
      <w:r w:rsidRPr="00CB7EAA">
        <w:rPr>
          <w:rStyle w:val="Ppogrubienie"/>
        </w:rPr>
        <w:t>Art.</w:t>
      </w:r>
      <w:r w:rsidR="00E363F2" w:rsidRPr="00CB7EAA">
        <w:rPr>
          <w:rStyle w:val="Ppogrubienie"/>
        </w:rPr>
        <w:t> </w:t>
      </w:r>
      <w:r w:rsidRPr="00CB7EAA">
        <w:rPr>
          <w:rStyle w:val="Ppogrubienie"/>
        </w:rPr>
        <w:t>8.</w:t>
      </w:r>
      <w:r w:rsidR="00E363F2" w:rsidRPr="00CB7EAA">
        <w:t xml:space="preserve"> </w:t>
      </w:r>
      <w:r w:rsidRPr="00CB7EAA">
        <w:t>Dotychczasowe przepisy wydane na podstawie art.</w:t>
      </w:r>
      <w:r w:rsidR="00E363F2" w:rsidRPr="00CB7EAA">
        <w:t xml:space="preserve"> </w:t>
      </w:r>
      <w:r w:rsidRPr="00CB7EAA">
        <w:t>17 ust.</w:t>
      </w:r>
      <w:r w:rsidR="00E363F2" w:rsidRPr="00CB7EAA">
        <w:t xml:space="preserve"> </w:t>
      </w:r>
      <w:r w:rsidRPr="00CB7EAA">
        <w:t>8</w:t>
      </w:r>
      <w:r w:rsidR="00E363F2" w:rsidRPr="00CB7EAA">
        <w:t xml:space="preserve"> </w:t>
      </w:r>
      <w:r w:rsidRPr="00CB7EAA">
        <w:t>ustawy zmienianej w</w:t>
      </w:r>
      <w:r w:rsidR="009D48EE">
        <w:t> </w:t>
      </w:r>
      <w:r w:rsidRPr="00CB7EAA">
        <w:t>art.</w:t>
      </w:r>
      <w:r w:rsidR="00E363F2" w:rsidRPr="00CB7EAA">
        <w:t xml:space="preserve"> </w:t>
      </w:r>
      <w:r w:rsidRPr="00CB7EAA">
        <w:t>5 w</w:t>
      </w:r>
      <w:r w:rsidR="00F02F41" w:rsidRPr="00CB7EAA">
        <w:t>,</w:t>
      </w:r>
      <w:r w:rsidR="00E363F2" w:rsidRPr="00CB7EAA">
        <w:t xml:space="preserve"> </w:t>
      </w:r>
      <w:r w:rsidRPr="00CB7EAA">
        <w:t>brzmieniu dotychczasowym</w:t>
      </w:r>
      <w:r w:rsidR="00F02F41" w:rsidRPr="00CB7EAA">
        <w:t>,</w:t>
      </w:r>
      <w:r w:rsidRPr="00CB7EAA">
        <w:t xml:space="preserve"> zachowują moc do dnia wejścia w</w:t>
      </w:r>
      <w:r w:rsidR="00E363F2" w:rsidRPr="00CB7EAA">
        <w:t xml:space="preserve"> </w:t>
      </w:r>
      <w:r w:rsidRPr="00CB7EAA">
        <w:t>życie nowych przepisów wykonawczych wydanych na podstawie art.</w:t>
      </w:r>
      <w:r w:rsidR="00E363F2" w:rsidRPr="00CB7EAA">
        <w:t xml:space="preserve"> </w:t>
      </w:r>
      <w:r w:rsidRPr="00CB7EAA">
        <w:t>17 ust.</w:t>
      </w:r>
      <w:r w:rsidR="00E363F2" w:rsidRPr="00CB7EAA">
        <w:t xml:space="preserve"> </w:t>
      </w:r>
      <w:r w:rsidRPr="00CB7EAA">
        <w:t>8</w:t>
      </w:r>
      <w:r w:rsidR="00E363F2" w:rsidRPr="00CB7EAA">
        <w:t xml:space="preserve"> </w:t>
      </w:r>
      <w:r w:rsidRPr="00CB7EAA">
        <w:t>ustawy zmienianej w</w:t>
      </w:r>
      <w:r w:rsidR="00E363F2" w:rsidRPr="00CB7EAA">
        <w:t xml:space="preserve"> </w:t>
      </w:r>
      <w:r w:rsidRPr="00CB7EAA">
        <w:t>art.</w:t>
      </w:r>
      <w:r w:rsidR="009D48EE">
        <w:t> </w:t>
      </w:r>
      <w:r w:rsidRPr="00CB7EAA">
        <w:t>5</w:t>
      </w:r>
      <w:r w:rsidR="00CB7EAA">
        <w:t>,</w:t>
      </w:r>
      <w:r w:rsidRPr="00CB7EAA">
        <w:t xml:space="preserve"> w</w:t>
      </w:r>
      <w:r w:rsidR="009D48EE">
        <w:t> </w:t>
      </w:r>
      <w:r w:rsidRPr="00CB7EAA">
        <w:t>brzmieniu nadanym niniejszą ustawą, nie dłużej jednak niż przez 12</w:t>
      </w:r>
      <w:r w:rsidR="00E363F2" w:rsidRPr="00CB7EAA">
        <w:t xml:space="preserve"> </w:t>
      </w:r>
      <w:r w:rsidRPr="00CB7EAA">
        <w:t>miesięcy od dnia wejścia w</w:t>
      </w:r>
      <w:r w:rsidR="00E363F2" w:rsidRPr="00CB7EAA">
        <w:t xml:space="preserve"> </w:t>
      </w:r>
      <w:r w:rsidRPr="00CB7EAA">
        <w:t>życie niniejszej ustawy.</w:t>
      </w:r>
    </w:p>
    <w:p w14:paraId="4599F96B" w14:textId="294C6D8B" w:rsidR="009A794F" w:rsidRPr="000451A1" w:rsidRDefault="009A794F" w:rsidP="009A794F">
      <w:pPr>
        <w:pStyle w:val="ARTartustawynprozporzdzenia"/>
      </w:pPr>
      <w:r w:rsidRPr="000451A1">
        <w:rPr>
          <w:rStyle w:val="Ppogrubienie"/>
        </w:rPr>
        <w:t>Art.</w:t>
      </w:r>
      <w:r w:rsidR="00E363F2" w:rsidRPr="000451A1">
        <w:rPr>
          <w:rStyle w:val="Ppogrubienie"/>
        </w:rPr>
        <w:t> </w:t>
      </w:r>
      <w:r w:rsidRPr="000451A1">
        <w:rPr>
          <w:rStyle w:val="Ppogrubienie"/>
        </w:rPr>
        <w:t>9.</w:t>
      </w:r>
      <w:r w:rsidR="00E363F2" w:rsidRPr="000451A1">
        <w:t xml:space="preserve"> </w:t>
      </w:r>
      <w:r w:rsidRPr="000451A1">
        <w:t>1.</w:t>
      </w:r>
      <w:r w:rsidR="00E363F2" w:rsidRPr="000451A1">
        <w:t xml:space="preserve"> </w:t>
      </w:r>
      <w:r w:rsidRPr="000451A1">
        <w:t>Jeżeli jest to uzasadnione dobrem psów służbowych lub koni służbowych wycofanych z</w:t>
      </w:r>
      <w:r w:rsidR="00E363F2" w:rsidRPr="000451A1">
        <w:t xml:space="preserve"> </w:t>
      </w:r>
      <w:r w:rsidRPr="000451A1">
        <w:t>użycia w</w:t>
      </w:r>
      <w:r w:rsidR="00E363F2" w:rsidRPr="000451A1">
        <w:t xml:space="preserve"> </w:t>
      </w:r>
      <w:r w:rsidRPr="000451A1">
        <w:t>Policji, Komendant Główny</w:t>
      </w:r>
      <w:bookmarkStart w:id="2" w:name="highlightHit_713"/>
      <w:bookmarkEnd w:id="2"/>
      <w:r w:rsidR="00E363F2" w:rsidRPr="000451A1">
        <w:t xml:space="preserve"> </w:t>
      </w:r>
      <w:r w:rsidRPr="000451A1">
        <w:t xml:space="preserve">Policji, na wniosek osoby albo organizacji </w:t>
      </w:r>
      <w:r w:rsidRPr="000451A1">
        <w:lastRenderedPageBreak/>
        <w:t>społecznej, której celem statutowym jest ochrona zwierząt, którym przekazano zwierzę po wycofaniu z</w:t>
      </w:r>
      <w:r w:rsidR="00E363F2" w:rsidRPr="000451A1">
        <w:t xml:space="preserve"> </w:t>
      </w:r>
      <w:r w:rsidRPr="000451A1">
        <w:t>użycia w</w:t>
      </w:r>
      <w:r w:rsidR="00E363F2" w:rsidRPr="000451A1">
        <w:t xml:space="preserve"> </w:t>
      </w:r>
      <w:r w:rsidRPr="000451A1">
        <w:t>Policji przed dniem wejścia w</w:t>
      </w:r>
      <w:r w:rsidR="00E363F2" w:rsidRPr="000451A1">
        <w:t xml:space="preserve"> </w:t>
      </w:r>
      <w:r w:rsidRPr="000451A1">
        <w:t>życie niniejszej ustawy,</w:t>
      </w:r>
      <w:r w:rsidR="00E363F2" w:rsidRPr="000451A1">
        <w:t xml:space="preserve"> </w:t>
      </w:r>
      <w:r w:rsidRPr="000451A1">
        <w:t>może objąć te zwierzęta takim samym wsparciem jak zwierzęta wycofane z</w:t>
      </w:r>
      <w:r w:rsidR="00E363F2" w:rsidRPr="000451A1">
        <w:t xml:space="preserve"> </w:t>
      </w:r>
      <w:r w:rsidRPr="000451A1">
        <w:t>użycia w</w:t>
      </w:r>
      <w:r w:rsidR="00E363F2" w:rsidRPr="000451A1">
        <w:t xml:space="preserve"> </w:t>
      </w:r>
      <w:r w:rsidRPr="000451A1">
        <w:t>Policji po dniu wejścia w</w:t>
      </w:r>
      <w:r w:rsidR="00E363F2" w:rsidRPr="000451A1">
        <w:t xml:space="preserve"> </w:t>
      </w:r>
      <w:r w:rsidRPr="000451A1">
        <w:t>życie niniejszej ustawy. W</w:t>
      </w:r>
      <w:r w:rsidR="00E363F2" w:rsidRPr="000451A1">
        <w:t xml:space="preserve"> </w:t>
      </w:r>
      <w:r w:rsidRPr="000451A1">
        <w:t>przypadku objęcia tych zwierząt wsparciem, o</w:t>
      </w:r>
      <w:r w:rsidR="00E363F2" w:rsidRPr="000451A1">
        <w:t xml:space="preserve"> </w:t>
      </w:r>
      <w:r w:rsidR="009D48EE">
        <w:t>którym mowa w </w:t>
      </w:r>
      <w:r w:rsidRPr="000451A1">
        <w:t>zdaniu pierwszym, Komendant Główny Policji wyznacza kierownika jednostki organizacyjnej Policji właściwego w</w:t>
      </w:r>
      <w:r w:rsidR="00E363F2" w:rsidRPr="000451A1">
        <w:t xml:space="preserve"> </w:t>
      </w:r>
      <w:r w:rsidRPr="000451A1">
        <w:t>sprawach, o</w:t>
      </w:r>
      <w:r w:rsidR="00E363F2" w:rsidRPr="000451A1">
        <w:t xml:space="preserve"> </w:t>
      </w:r>
      <w:r w:rsidRPr="000451A1">
        <w:t>których mowa w</w:t>
      </w:r>
      <w:r w:rsidR="00E363F2" w:rsidRPr="000451A1">
        <w:t xml:space="preserve"> </w:t>
      </w:r>
      <w:r w:rsidRPr="000451A1">
        <w:t>art.</w:t>
      </w:r>
      <w:r w:rsidR="00E363F2" w:rsidRPr="000451A1">
        <w:t xml:space="preserve"> </w:t>
      </w:r>
      <w:r w:rsidRPr="000451A1">
        <w:t>145q, art.</w:t>
      </w:r>
      <w:r w:rsidR="009D48EE">
        <w:t> </w:t>
      </w:r>
      <w:r w:rsidRPr="000451A1">
        <w:t>145t i</w:t>
      </w:r>
      <w:r w:rsidR="009D48EE">
        <w:t> </w:t>
      </w:r>
      <w:r w:rsidRPr="000451A1">
        <w:t>art.</w:t>
      </w:r>
      <w:r w:rsidR="009D48EE">
        <w:t> </w:t>
      </w:r>
      <w:r w:rsidRPr="000451A1">
        <w:t>145u.</w:t>
      </w:r>
    </w:p>
    <w:p w14:paraId="3F024820" w14:textId="3058ACE6" w:rsidR="009A794F" w:rsidRPr="000451A1" w:rsidRDefault="009A794F" w:rsidP="009A794F">
      <w:pPr>
        <w:pStyle w:val="USTustnpkodeksu"/>
      </w:pPr>
      <w:r w:rsidRPr="000451A1">
        <w:t>2.</w:t>
      </w:r>
      <w:r w:rsidR="00E363F2" w:rsidRPr="000451A1">
        <w:t xml:space="preserve"> </w:t>
      </w:r>
      <w:r w:rsidRPr="000451A1">
        <w:t>W</w:t>
      </w:r>
      <w:r w:rsidR="00E363F2" w:rsidRPr="000451A1">
        <w:t xml:space="preserve"> </w:t>
      </w:r>
      <w:r w:rsidRPr="000451A1">
        <w:t>przypadku przyznania wsparcia, o</w:t>
      </w:r>
      <w:r w:rsidR="00E363F2" w:rsidRPr="000451A1">
        <w:t xml:space="preserve"> </w:t>
      </w:r>
      <w:r w:rsidRPr="000451A1">
        <w:t>którym mowa w</w:t>
      </w:r>
      <w:r w:rsidR="00E363F2" w:rsidRPr="000451A1">
        <w:t xml:space="preserve"> </w:t>
      </w:r>
      <w:r w:rsidRPr="000451A1">
        <w:t>ust.</w:t>
      </w:r>
      <w:r w:rsidR="00E363F2" w:rsidRPr="000451A1">
        <w:t xml:space="preserve"> </w:t>
      </w:r>
      <w:r w:rsidRPr="000451A1">
        <w:t>1, mają odpowiednio zastosowanie przepisy określone w</w:t>
      </w:r>
      <w:r w:rsidR="00E363F2" w:rsidRPr="000451A1">
        <w:t xml:space="preserve"> </w:t>
      </w:r>
      <w:r w:rsidRPr="000451A1">
        <w:t>art.</w:t>
      </w:r>
      <w:r w:rsidR="00E363F2" w:rsidRPr="000451A1">
        <w:t xml:space="preserve"> </w:t>
      </w:r>
      <w:r w:rsidRPr="000451A1">
        <w:t>145o, art.</w:t>
      </w:r>
      <w:r w:rsidR="00E363F2" w:rsidRPr="000451A1">
        <w:t xml:space="preserve"> </w:t>
      </w:r>
      <w:r w:rsidRPr="000451A1">
        <w:t>145p, art.</w:t>
      </w:r>
      <w:r w:rsidR="00E363F2" w:rsidRPr="000451A1">
        <w:t xml:space="preserve"> </w:t>
      </w:r>
      <w:r w:rsidRPr="000451A1">
        <w:t>145q, art.</w:t>
      </w:r>
      <w:r w:rsidR="00E363F2" w:rsidRPr="000451A1">
        <w:t xml:space="preserve"> </w:t>
      </w:r>
      <w:r w:rsidRPr="000451A1">
        <w:t>145t i</w:t>
      </w:r>
      <w:r w:rsidR="00E363F2" w:rsidRPr="000451A1">
        <w:t xml:space="preserve"> </w:t>
      </w:r>
      <w:r w:rsidRPr="000451A1">
        <w:t>art.145u ustawy zmienianej w</w:t>
      </w:r>
      <w:r w:rsidR="00E363F2" w:rsidRPr="000451A1">
        <w:t xml:space="preserve"> </w:t>
      </w:r>
      <w:r w:rsidRPr="000451A1">
        <w:t>art.</w:t>
      </w:r>
      <w:r w:rsidR="00E363F2" w:rsidRPr="000451A1">
        <w:t xml:space="preserve"> </w:t>
      </w:r>
      <w:r w:rsidRPr="000451A1">
        <w:t>1.</w:t>
      </w:r>
    </w:p>
    <w:p w14:paraId="5595CDB0" w14:textId="19D3A8B3" w:rsidR="009A794F" w:rsidRPr="000451A1" w:rsidRDefault="009A794F" w:rsidP="009A794F">
      <w:pPr>
        <w:pStyle w:val="ARTartustawynprozporzdzenia"/>
      </w:pPr>
      <w:r w:rsidRPr="000451A1">
        <w:rPr>
          <w:rStyle w:val="Ppogrubienie"/>
        </w:rPr>
        <w:t>Art.</w:t>
      </w:r>
      <w:r w:rsidR="00E363F2" w:rsidRPr="000451A1">
        <w:rPr>
          <w:rStyle w:val="Ppogrubienie"/>
        </w:rPr>
        <w:t> </w:t>
      </w:r>
      <w:r w:rsidRPr="000451A1">
        <w:rPr>
          <w:rStyle w:val="Ppogrubienie"/>
        </w:rPr>
        <w:t>10.</w:t>
      </w:r>
      <w:r w:rsidR="00E363F2" w:rsidRPr="000451A1">
        <w:t xml:space="preserve"> </w:t>
      </w:r>
      <w:r w:rsidRPr="000451A1">
        <w:t>1.</w:t>
      </w:r>
      <w:r w:rsidR="00E363F2" w:rsidRPr="000451A1">
        <w:t xml:space="preserve"> </w:t>
      </w:r>
      <w:r w:rsidRPr="000451A1">
        <w:t>Jeżeli jest to uzasadnione dobrem psów służbowych lub koni służbowych wycofanych z</w:t>
      </w:r>
      <w:r w:rsidR="00E363F2" w:rsidRPr="000451A1">
        <w:t xml:space="preserve"> </w:t>
      </w:r>
      <w:r w:rsidRPr="000451A1">
        <w:t>użycia w</w:t>
      </w:r>
      <w:r w:rsidR="00E363F2" w:rsidRPr="000451A1">
        <w:t xml:space="preserve"> </w:t>
      </w:r>
      <w:r w:rsidRPr="000451A1">
        <w:t>Straży Granicznej, Komendant Główny</w:t>
      </w:r>
      <w:r w:rsidR="00E363F2" w:rsidRPr="000451A1">
        <w:t xml:space="preserve"> </w:t>
      </w:r>
      <w:r w:rsidRPr="000451A1">
        <w:t>Straży Granicznej, na wniosek osoby albo organizacji społecznej, której statutowym celem działania jest ochrona zwierząt, którym przekazano zwierzę po wycofaniu z</w:t>
      </w:r>
      <w:r w:rsidR="00E363F2" w:rsidRPr="000451A1">
        <w:t xml:space="preserve"> </w:t>
      </w:r>
      <w:r w:rsidRPr="000451A1">
        <w:t>użycia w</w:t>
      </w:r>
      <w:r w:rsidR="00E363F2" w:rsidRPr="000451A1">
        <w:t xml:space="preserve"> </w:t>
      </w:r>
      <w:r w:rsidRPr="000451A1">
        <w:t>Straży Granicznej przed dniem wejścia w</w:t>
      </w:r>
      <w:r w:rsidR="00E363F2" w:rsidRPr="000451A1">
        <w:t xml:space="preserve"> </w:t>
      </w:r>
      <w:r w:rsidRPr="000451A1">
        <w:t>życie niniejszej ustawy,</w:t>
      </w:r>
      <w:r w:rsidR="00E363F2" w:rsidRPr="000451A1">
        <w:t xml:space="preserve"> </w:t>
      </w:r>
      <w:r w:rsidRPr="000451A1">
        <w:t>może objąć te zwierzęta takim samym wsparciem jak zwierzęta wycofane z</w:t>
      </w:r>
      <w:r w:rsidR="00E363F2" w:rsidRPr="000451A1">
        <w:t xml:space="preserve"> </w:t>
      </w:r>
      <w:r w:rsidRPr="000451A1">
        <w:t>użycia w</w:t>
      </w:r>
      <w:r w:rsidR="00E363F2" w:rsidRPr="000451A1">
        <w:t xml:space="preserve"> </w:t>
      </w:r>
      <w:r w:rsidRPr="000451A1">
        <w:t>Straży Granicznej po dniu wejścia w</w:t>
      </w:r>
      <w:r w:rsidR="00E363F2" w:rsidRPr="000451A1">
        <w:t xml:space="preserve"> </w:t>
      </w:r>
      <w:r w:rsidRPr="000451A1">
        <w:t>życie niniejszej ustawy. W</w:t>
      </w:r>
      <w:r w:rsidR="009D48EE">
        <w:t> </w:t>
      </w:r>
      <w:r w:rsidRPr="000451A1">
        <w:t>przypadku objęcia tych zwierząt wsparciem, o</w:t>
      </w:r>
      <w:r w:rsidR="00E363F2" w:rsidRPr="000451A1">
        <w:t xml:space="preserve"> </w:t>
      </w:r>
      <w:r w:rsidRPr="000451A1">
        <w:t>którym mowa w</w:t>
      </w:r>
      <w:r w:rsidR="00E363F2" w:rsidRPr="000451A1">
        <w:t xml:space="preserve"> </w:t>
      </w:r>
      <w:r w:rsidRPr="000451A1">
        <w:t>zdaniu pierwszym, Komendant Główny Straży Granicznej wyznacza kierownika jednostki organizacyjnej Straży Granicznej właściwego w</w:t>
      </w:r>
      <w:r w:rsidR="00E363F2" w:rsidRPr="000451A1">
        <w:t xml:space="preserve"> </w:t>
      </w:r>
      <w:r w:rsidRPr="000451A1">
        <w:t>sprawach, o</w:t>
      </w:r>
      <w:r w:rsidR="00E363F2" w:rsidRPr="000451A1">
        <w:t xml:space="preserve"> </w:t>
      </w:r>
      <w:r w:rsidRPr="000451A1">
        <w:t>których mowa w</w:t>
      </w:r>
      <w:r w:rsidR="00E363F2" w:rsidRPr="000451A1">
        <w:t xml:space="preserve"> </w:t>
      </w:r>
      <w:r w:rsidRPr="000451A1">
        <w:t>art.</w:t>
      </w:r>
      <w:r w:rsidR="00E363F2" w:rsidRPr="000451A1">
        <w:t xml:space="preserve"> </w:t>
      </w:r>
      <w:r w:rsidRPr="000451A1">
        <w:t>147zb, art.</w:t>
      </w:r>
      <w:r w:rsidR="00E363F2" w:rsidRPr="000451A1">
        <w:t xml:space="preserve"> </w:t>
      </w:r>
      <w:r w:rsidRPr="000451A1">
        <w:t>147ze i</w:t>
      </w:r>
      <w:r w:rsidR="00E363F2" w:rsidRPr="000451A1">
        <w:t xml:space="preserve"> </w:t>
      </w:r>
      <w:r w:rsidRPr="000451A1">
        <w:t>art.</w:t>
      </w:r>
      <w:r w:rsidR="009D48EE">
        <w:t> </w:t>
      </w:r>
      <w:r w:rsidRPr="000451A1">
        <w:t>147zf.</w:t>
      </w:r>
    </w:p>
    <w:p w14:paraId="6F00BF83" w14:textId="6E35B2C2" w:rsidR="009A794F" w:rsidRPr="000451A1" w:rsidRDefault="009A794F" w:rsidP="009A794F">
      <w:pPr>
        <w:pStyle w:val="USTustnpkodeksu"/>
      </w:pPr>
      <w:r w:rsidRPr="000451A1">
        <w:t>2.</w:t>
      </w:r>
      <w:r w:rsidR="00E363F2" w:rsidRPr="000451A1">
        <w:t xml:space="preserve"> </w:t>
      </w:r>
      <w:r w:rsidRPr="00C707AA">
        <w:t>W</w:t>
      </w:r>
      <w:r w:rsidR="00E363F2" w:rsidRPr="00C707AA">
        <w:t xml:space="preserve"> </w:t>
      </w:r>
      <w:r w:rsidRPr="00C707AA">
        <w:t>przypadku przyznania wsparcia, o</w:t>
      </w:r>
      <w:r w:rsidR="00E363F2" w:rsidRPr="00C707AA">
        <w:t xml:space="preserve"> </w:t>
      </w:r>
      <w:r w:rsidRPr="00C707AA">
        <w:t>którym mowa w</w:t>
      </w:r>
      <w:r w:rsidR="00E363F2" w:rsidRPr="00C707AA">
        <w:t xml:space="preserve"> </w:t>
      </w:r>
      <w:r w:rsidRPr="00C707AA">
        <w:t>ust.</w:t>
      </w:r>
      <w:r w:rsidR="00E363F2" w:rsidRPr="00C707AA">
        <w:t xml:space="preserve"> </w:t>
      </w:r>
      <w:r w:rsidRPr="00C707AA">
        <w:t>1, mają odpowiednio zastosowanie przepisy określone w</w:t>
      </w:r>
      <w:r w:rsidR="00E363F2" w:rsidRPr="00C707AA">
        <w:t xml:space="preserve"> </w:t>
      </w:r>
      <w:r w:rsidRPr="00C707AA">
        <w:t>art.</w:t>
      </w:r>
      <w:r w:rsidR="00E363F2" w:rsidRPr="00C707AA">
        <w:t xml:space="preserve"> </w:t>
      </w:r>
      <w:r w:rsidRPr="00C707AA">
        <w:t>147z, art.</w:t>
      </w:r>
      <w:r w:rsidR="00E363F2" w:rsidRPr="00C707AA">
        <w:t xml:space="preserve"> </w:t>
      </w:r>
      <w:r w:rsidRPr="00C707AA">
        <w:t>147za, art.</w:t>
      </w:r>
      <w:r w:rsidR="00E363F2" w:rsidRPr="00C707AA">
        <w:t xml:space="preserve"> </w:t>
      </w:r>
      <w:r w:rsidRPr="00C707AA">
        <w:t>147zb, art.</w:t>
      </w:r>
      <w:r w:rsidR="00E363F2" w:rsidRPr="00C707AA">
        <w:t xml:space="preserve"> </w:t>
      </w:r>
      <w:r w:rsidRPr="00C707AA">
        <w:t>147ze i</w:t>
      </w:r>
      <w:r w:rsidR="00E363F2" w:rsidRPr="00C707AA">
        <w:t xml:space="preserve"> </w:t>
      </w:r>
      <w:r w:rsidRPr="00C707AA">
        <w:t>art.</w:t>
      </w:r>
      <w:r w:rsidR="009D48EE">
        <w:t> </w:t>
      </w:r>
      <w:r w:rsidRPr="00C707AA">
        <w:t>147zf ustawy zmienianej w</w:t>
      </w:r>
      <w:r w:rsidR="00E363F2" w:rsidRPr="00C707AA">
        <w:t xml:space="preserve"> </w:t>
      </w:r>
      <w:r w:rsidRPr="00C707AA">
        <w:t>art.</w:t>
      </w:r>
      <w:r w:rsidR="00E363F2" w:rsidRPr="00C707AA">
        <w:t xml:space="preserve"> </w:t>
      </w:r>
      <w:r w:rsidRPr="00C707AA">
        <w:t>3.</w:t>
      </w:r>
    </w:p>
    <w:p w14:paraId="0ABFF7FC" w14:textId="2C02F36A" w:rsidR="009A794F" w:rsidRPr="000451A1" w:rsidRDefault="009A794F" w:rsidP="009A794F">
      <w:pPr>
        <w:pStyle w:val="ARTartustawynprozporzdzenia"/>
      </w:pPr>
      <w:r w:rsidRPr="000451A1">
        <w:rPr>
          <w:rStyle w:val="Ppogrubienie"/>
        </w:rPr>
        <w:t>Art.</w:t>
      </w:r>
      <w:r w:rsidR="00E363F2" w:rsidRPr="000451A1">
        <w:rPr>
          <w:rStyle w:val="Ppogrubienie"/>
        </w:rPr>
        <w:t> </w:t>
      </w:r>
      <w:r w:rsidRPr="000451A1">
        <w:rPr>
          <w:rStyle w:val="Ppogrubienie"/>
        </w:rPr>
        <w:t>11.</w:t>
      </w:r>
      <w:r w:rsidR="00E363F2" w:rsidRPr="000451A1">
        <w:t xml:space="preserve"> </w:t>
      </w:r>
      <w:r w:rsidRPr="000451A1">
        <w:t>1.</w:t>
      </w:r>
      <w:r w:rsidR="00E363F2" w:rsidRPr="000451A1">
        <w:t xml:space="preserve"> </w:t>
      </w:r>
      <w:r w:rsidRPr="000451A1">
        <w:t>Jeżeli jest to uzasadnione dobrem psów służbowych wycofanych z</w:t>
      </w:r>
      <w:r w:rsidR="00E363F2" w:rsidRPr="000451A1">
        <w:t xml:space="preserve"> </w:t>
      </w:r>
      <w:r w:rsidRPr="000451A1">
        <w:t>użycia w</w:t>
      </w:r>
      <w:r w:rsidR="009D48EE">
        <w:t> </w:t>
      </w:r>
      <w:r w:rsidRPr="000451A1">
        <w:t>Państwowej Straży Pożarnej, Komendant Główny</w:t>
      </w:r>
      <w:r w:rsidR="00E363F2" w:rsidRPr="000451A1">
        <w:t xml:space="preserve"> </w:t>
      </w:r>
      <w:r w:rsidRPr="000451A1">
        <w:t>Państwowej Straży Pożarnej, na wniosek osoby albo organizacji, której statutowym celem działania jest ochrona zwierząt, którym przekazano zwierzę po wycofaniu z</w:t>
      </w:r>
      <w:r w:rsidR="00E363F2" w:rsidRPr="000451A1">
        <w:t xml:space="preserve"> </w:t>
      </w:r>
      <w:r w:rsidRPr="000451A1">
        <w:t>użycia w</w:t>
      </w:r>
      <w:r w:rsidR="00E363F2" w:rsidRPr="000451A1">
        <w:t xml:space="preserve"> </w:t>
      </w:r>
      <w:r w:rsidRPr="000451A1">
        <w:t>Państwowej Straży Pożarnej przed dniem wejścia w</w:t>
      </w:r>
      <w:r w:rsidR="00E363F2" w:rsidRPr="000451A1">
        <w:t xml:space="preserve"> </w:t>
      </w:r>
      <w:r w:rsidRPr="000451A1">
        <w:t>życie niniejszej ustawy,</w:t>
      </w:r>
      <w:r w:rsidR="00E363F2" w:rsidRPr="000451A1">
        <w:t xml:space="preserve"> </w:t>
      </w:r>
      <w:r w:rsidRPr="000451A1">
        <w:t>może objąć te zwierzęta takim samym wsparciem jak zwierzęta wycofane z</w:t>
      </w:r>
      <w:r w:rsidR="00E363F2" w:rsidRPr="000451A1">
        <w:t xml:space="preserve"> </w:t>
      </w:r>
      <w:r w:rsidRPr="000451A1">
        <w:t>użycia w</w:t>
      </w:r>
      <w:r w:rsidR="00E363F2" w:rsidRPr="000451A1">
        <w:t xml:space="preserve"> </w:t>
      </w:r>
      <w:r w:rsidRPr="000451A1">
        <w:t>Państwowej Straży Pożarnej po dniu wejścia w</w:t>
      </w:r>
      <w:r w:rsidR="00E363F2" w:rsidRPr="000451A1">
        <w:t xml:space="preserve"> </w:t>
      </w:r>
      <w:r w:rsidRPr="000451A1">
        <w:t>życie niniejszej ustawy. W</w:t>
      </w:r>
      <w:r w:rsidR="00E363F2" w:rsidRPr="000451A1">
        <w:t xml:space="preserve"> </w:t>
      </w:r>
      <w:r w:rsidRPr="000451A1">
        <w:t>przypadku objęcia tych zwierząt wsparciem, o</w:t>
      </w:r>
      <w:r w:rsidR="00E363F2" w:rsidRPr="000451A1">
        <w:t xml:space="preserve"> </w:t>
      </w:r>
      <w:r w:rsidRPr="000451A1">
        <w:t>którym mowa w</w:t>
      </w:r>
      <w:r w:rsidR="00E363F2" w:rsidRPr="000451A1">
        <w:t xml:space="preserve"> </w:t>
      </w:r>
      <w:r w:rsidRPr="000451A1">
        <w:t>zdaniu pierwszym, Komendant Główny Państwowej Straży Pożarnej wyznacza kierownika jednostki organizacyjnej Państwowej Straży Pożarnej właściwego w</w:t>
      </w:r>
      <w:r w:rsidR="00E363F2" w:rsidRPr="000451A1">
        <w:t xml:space="preserve"> </w:t>
      </w:r>
      <w:r w:rsidRPr="000451A1">
        <w:t>sprawach, o</w:t>
      </w:r>
      <w:r w:rsidR="00E363F2" w:rsidRPr="000451A1">
        <w:t xml:space="preserve"> </w:t>
      </w:r>
      <w:r w:rsidRPr="000451A1">
        <w:t>których mowa w</w:t>
      </w:r>
      <w:r w:rsidR="009D48EE">
        <w:t> </w:t>
      </w:r>
      <w:r w:rsidRPr="000451A1">
        <w:t>art.</w:t>
      </w:r>
      <w:r w:rsidR="00A820BC">
        <w:t> </w:t>
      </w:r>
      <w:r w:rsidRPr="000451A1">
        <w:t>124t, art.</w:t>
      </w:r>
      <w:r w:rsidR="00E363F2" w:rsidRPr="000451A1">
        <w:t xml:space="preserve"> </w:t>
      </w:r>
      <w:r w:rsidRPr="000451A1">
        <w:t>124w i</w:t>
      </w:r>
      <w:r w:rsidR="00E363F2" w:rsidRPr="000451A1">
        <w:t xml:space="preserve"> </w:t>
      </w:r>
      <w:r w:rsidRPr="000451A1">
        <w:t>art.</w:t>
      </w:r>
      <w:r w:rsidR="00E363F2" w:rsidRPr="000451A1">
        <w:t xml:space="preserve"> </w:t>
      </w:r>
      <w:r w:rsidRPr="000451A1">
        <w:t>124x.</w:t>
      </w:r>
    </w:p>
    <w:p w14:paraId="01992789" w14:textId="6F3B2AE5" w:rsidR="009A794F" w:rsidRPr="000451A1" w:rsidRDefault="009A794F" w:rsidP="009A794F">
      <w:pPr>
        <w:pStyle w:val="USTustnpkodeksu"/>
      </w:pPr>
      <w:r w:rsidRPr="000451A1">
        <w:lastRenderedPageBreak/>
        <w:t>2.</w:t>
      </w:r>
      <w:r w:rsidR="00E363F2" w:rsidRPr="000451A1">
        <w:t xml:space="preserve"> </w:t>
      </w:r>
      <w:r w:rsidRPr="000451A1">
        <w:t>W</w:t>
      </w:r>
      <w:r w:rsidR="00E363F2" w:rsidRPr="000451A1">
        <w:t xml:space="preserve"> </w:t>
      </w:r>
      <w:r w:rsidRPr="000451A1">
        <w:t>przypadku przyznania wsparcia, o</w:t>
      </w:r>
      <w:r w:rsidR="00E363F2" w:rsidRPr="000451A1">
        <w:t xml:space="preserve"> </w:t>
      </w:r>
      <w:r w:rsidRPr="000451A1">
        <w:t>którym mowa w</w:t>
      </w:r>
      <w:r w:rsidR="00E363F2" w:rsidRPr="000451A1">
        <w:t xml:space="preserve"> </w:t>
      </w:r>
      <w:r w:rsidRPr="000451A1">
        <w:t>ust.</w:t>
      </w:r>
      <w:r w:rsidR="00E363F2" w:rsidRPr="000451A1">
        <w:t xml:space="preserve"> </w:t>
      </w:r>
      <w:r w:rsidRPr="000451A1">
        <w:t>1, mają odpowiednio zastosowanie przepisy określone w</w:t>
      </w:r>
      <w:r w:rsidR="00E363F2" w:rsidRPr="000451A1">
        <w:t xml:space="preserve"> </w:t>
      </w:r>
      <w:r w:rsidRPr="000451A1">
        <w:t>art.</w:t>
      </w:r>
      <w:r w:rsidR="00E363F2" w:rsidRPr="000451A1">
        <w:t xml:space="preserve"> </w:t>
      </w:r>
      <w:r w:rsidRPr="000451A1">
        <w:t>124r, art.124s, art.</w:t>
      </w:r>
      <w:r w:rsidR="00E363F2" w:rsidRPr="000451A1">
        <w:t xml:space="preserve"> </w:t>
      </w:r>
      <w:r w:rsidRPr="000451A1">
        <w:t>124t, art.</w:t>
      </w:r>
      <w:r w:rsidR="00E363F2" w:rsidRPr="000451A1">
        <w:t xml:space="preserve"> </w:t>
      </w:r>
      <w:r w:rsidRPr="000451A1">
        <w:t>124w i</w:t>
      </w:r>
      <w:r w:rsidR="00E363F2" w:rsidRPr="000451A1">
        <w:t xml:space="preserve"> </w:t>
      </w:r>
      <w:r w:rsidRPr="000451A1">
        <w:t>art.</w:t>
      </w:r>
      <w:r w:rsidR="00E363F2" w:rsidRPr="000451A1">
        <w:t xml:space="preserve"> </w:t>
      </w:r>
      <w:r w:rsidRPr="000451A1">
        <w:t>124x ustawy zmienianej w</w:t>
      </w:r>
      <w:r w:rsidR="00E363F2" w:rsidRPr="000451A1">
        <w:t xml:space="preserve"> </w:t>
      </w:r>
      <w:r w:rsidRPr="000451A1">
        <w:t>art.</w:t>
      </w:r>
      <w:r w:rsidR="00E363F2" w:rsidRPr="000451A1">
        <w:t xml:space="preserve"> </w:t>
      </w:r>
      <w:r w:rsidRPr="000451A1">
        <w:t>4.</w:t>
      </w:r>
    </w:p>
    <w:p w14:paraId="6B8E73F4" w14:textId="2E7A084B" w:rsidR="009A794F" w:rsidRPr="000451A1" w:rsidRDefault="009A794F" w:rsidP="009A794F">
      <w:pPr>
        <w:pStyle w:val="ARTartustawynprozporzdzenia"/>
      </w:pPr>
      <w:r w:rsidRPr="000451A1">
        <w:rPr>
          <w:rStyle w:val="Ppogrubienie"/>
        </w:rPr>
        <w:t>Art.</w:t>
      </w:r>
      <w:r w:rsidR="00E363F2" w:rsidRPr="000451A1">
        <w:rPr>
          <w:rStyle w:val="Ppogrubienie"/>
        </w:rPr>
        <w:t> </w:t>
      </w:r>
      <w:r w:rsidRPr="000451A1">
        <w:rPr>
          <w:rStyle w:val="Ppogrubienie"/>
        </w:rPr>
        <w:t>12.</w:t>
      </w:r>
      <w:r w:rsidR="00E363F2" w:rsidRPr="000451A1">
        <w:rPr>
          <w:rStyle w:val="Ppogrubienie"/>
        </w:rPr>
        <w:t xml:space="preserve"> </w:t>
      </w:r>
      <w:r w:rsidRPr="000451A1">
        <w:t>1.</w:t>
      </w:r>
      <w:r w:rsidR="00E363F2" w:rsidRPr="000451A1">
        <w:t xml:space="preserve"> </w:t>
      </w:r>
      <w:r w:rsidRPr="000451A1">
        <w:t>Jeżeli jest to uzasadnione dobrem psów wycofanych z</w:t>
      </w:r>
      <w:r w:rsidR="00E363F2" w:rsidRPr="000451A1">
        <w:t xml:space="preserve"> </w:t>
      </w:r>
      <w:r w:rsidRPr="000451A1">
        <w:t>użycia w</w:t>
      </w:r>
      <w:r w:rsidR="00E363F2" w:rsidRPr="000451A1">
        <w:t xml:space="preserve"> </w:t>
      </w:r>
      <w:r w:rsidRPr="000451A1">
        <w:t>Służbie Więziennej, Dyrektor Generalny Służby Więziennej, na wniosek osoby albo organizacji, której statutowym celem działania jest ochrona zwierząt, którym przekazano zwierzę po wycofaniu z</w:t>
      </w:r>
      <w:r w:rsidR="009D48EE">
        <w:t> </w:t>
      </w:r>
      <w:r w:rsidRPr="000451A1">
        <w:t>użycia w</w:t>
      </w:r>
      <w:r w:rsidR="00E363F2" w:rsidRPr="000451A1">
        <w:t xml:space="preserve"> </w:t>
      </w:r>
      <w:r w:rsidRPr="000451A1">
        <w:t>Służbie Więziennej przed dniem wejścia w</w:t>
      </w:r>
      <w:r w:rsidR="00E363F2" w:rsidRPr="000451A1">
        <w:t xml:space="preserve"> </w:t>
      </w:r>
      <w:r w:rsidRPr="000451A1">
        <w:t>życie niniejszej ustawy, może objąć te zwierzęta takim samym wsparciem jak zwierzęta wycofane z</w:t>
      </w:r>
      <w:r w:rsidR="00E363F2" w:rsidRPr="000451A1">
        <w:t xml:space="preserve"> </w:t>
      </w:r>
      <w:r w:rsidRPr="000451A1">
        <w:t>użycia w</w:t>
      </w:r>
      <w:r w:rsidR="00E363F2" w:rsidRPr="000451A1">
        <w:t xml:space="preserve"> </w:t>
      </w:r>
      <w:r w:rsidRPr="000451A1">
        <w:t>Służbie Więziennej po dniu wejścia w</w:t>
      </w:r>
      <w:r w:rsidR="00E363F2" w:rsidRPr="000451A1">
        <w:t xml:space="preserve"> </w:t>
      </w:r>
      <w:r w:rsidRPr="000451A1">
        <w:t>życie niniejszej ustawy.</w:t>
      </w:r>
    </w:p>
    <w:p w14:paraId="530358E4" w14:textId="2A86DD7D" w:rsidR="009A794F" w:rsidRPr="000451A1" w:rsidRDefault="009A794F" w:rsidP="009A794F">
      <w:pPr>
        <w:pStyle w:val="USTustnpkodeksu"/>
      </w:pPr>
      <w:r w:rsidRPr="000451A1">
        <w:t>2.</w:t>
      </w:r>
      <w:r w:rsidR="00E363F2" w:rsidRPr="000451A1">
        <w:t xml:space="preserve"> </w:t>
      </w:r>
      <w:r w:rsidRPr="000451A1">
        <w:t>W</w:t>
      </w:r>
      <w:r w:rsidR="00E363F2" w:rsidRPr="000451A1">
        <w:t xml:space="preserve"> </w:t>
      </w:r>
      <w:r w:rsidRPr="000451A1">
        <w:t>przypadku przyznania wsparcia, o</w:t>
      </w:r>
      <w:r w:rsidR="00E363F2" w:rsidRPr="000451A1">
        <w:t xml:space="preserve"> </w:t>
      </w:r>
      <w:r w:rsidRPr="000451A1">
        <w:t>którym mowa w</w:t>
      </w:r>
      <w:r w:rsidR="00E363F2" w:rsidRPr="000451A1">
        <w:t xml:space="preserve"> </w:t>
      </w:r>
      <w:r w:rsidRPr="000451A1">
        <w:t>ust.</w:t>
      </w:r>
      <w:r w:rsidR="00E363F2" w:rsidRPr="000451A1">
        <w:t xml:space="preserve"> </w:t>
      </w:r>
      <w:r w:rsidRPr="000451A1">
        <w:t>1, mają odpowiednio zastosowanie przepisy określone w</w:t>
      </w:r>
      <w:r w:rsidR="00E363F2" w:rsidRPr="000451A1">
        <w:t xml:space="preserve"> </w:t>
      </w:r>
      <w:r w:rsidRPr="000451A1">
        <w:t>art.</w:t>
      </w:r>
      <w:r w:rsidR="00E363F2" w:rsidRPr="000451A1">
        <w:t xml:space="preserve"> </w:t>
      </w:r>
      <w:r w:rsidRPr="000451A1">
        <w:t>264d, art.</w:t>
      </w:r>
      <w:r w:rsidR="00E363F2" w:rsidRPr="000451A1">
        <w:t xml:space="preserve"> </w:t>
      </w:r>
      <w:r w:rsidRPr="000451A1">
        <w:t>264e, art.</w:t>
      </w:r>
      <w:r w:rsidR="00E363F2" w:rsidRPr="000451A1">
        <w:t xml:space="preserve"> </w:t>
      </w:r>
      <w:r w:rsidRPr="000451A1">
        <w:t>264f, art.</w:t>
      </w:r>
      <w:r w:rsidR="00E363F2" w:rsidRPr="000451A1">
        <w:t xml:space="preserve"> </w:t>
      </w:r>
      <w:r w:rsidRPr="000451A1">
        <w:t>264i i</w:t>
      </w:r>
      <w:r w:rsidR="00E363F2" w:rsidRPr="000451A1">
        <w:t xml:space="preserve"> </w:t>
      </w:r>
      <w:r w:rsidRPr="000451A1">
        <w:t>art.</w:t>
      </w:r>
      <w:r w:rsidR="00E363F2" w:rsidRPr="000451A1">
        <w:t xml:space="preserve"> </w:t>
      </w:r>
      <w:r w:rsidRPr="000451A1">
        <w:t>264j ustawy zmienianej w</w:t>
      </w:r>
      <w:r w:rsidR="00E363F2" w:rsidRPr="000451A1">
        <w:t xml:space="preserve"> </w:t>
      </w:r>
      <w:r w:rsidRPr="000451A1">
        <w:t>art.</w:t>
      </w:r>
      <w:r w:rsidR="00E363F2" w:rsidRPr="000451A1">
        <w:t xml:space="preserve"> </w:t>
      </w:r>
      <w:r w:rsidRPr="000451A1">
        <w:t>6</w:t>
      </w:r>
      <w:r w:rsidR="00037282">
        <w:t>.</w:t>
      </w:r>
    </w:p>
    <w:p w14:paraId="427614F2" w14:textId="3EFD3D63" w:rsidR="009A794F" w:rsidRPr="000451A1" w:rsidRDefault="009A794F" w:rsidP="009A794F">
      <w:pPr>
        <w:pStyle w:val="ARTartustawynprozporzdzenia"/>
      </w:pPr>
      <w:r w:rsidRPr="000451A1">
        <w:rPr>
          <w:rStyle w:val="Ppogrubienie"/>
        </w:rPr>
        <w:t>Art.</w:t>
      </w:r>
      <w:r w:rsidR="00E363F2" w:rsidRPr="000451A1">
        <w:rPr>
          <w:rStyle w:val="Ppogrubienie"/>
        </w:rPr>
        <w:t> </w:t>
      </w:r>
      <w:r w:rsidRPr="000451A1">
        <w:rPr>
          <w:rStyle w:val="Ppogrubienie"/>
        </w:rPr>
        <w:t>13.</w:t>
      </w:r>
      <w:r w:rsidR="00E363F2" w:rsidRPr="000451A1">
        <w:t xml:space="preserve"> </w:t>
      </w:r>
      <w:r w:rsidRPr="000451A1">
        <w:t>1.</w:t>
      </w:r>
      <w:r w:rsidR="00E363F2" w:rsidRPr="000451A1">
        <w:t xml:space="preserve"> </w:t>
      </w:r>
      <w:r w:rsidRPr="000451A1">
        <w:t>Jeżeli jest to uzasadnione dobrem psów służbowych wycofanych z</w:t>
      </w:r>
      <w:r w:rsidR="00E363F2" w:rsidRPr="000451A1">
        <w:t xml:space="preserve"> </w:t>
      </w:r>
      <w:r w:rsidRPr="000451A1">
        <w:t>użycia w</w:t>
      </w:r>
      <w:r w:rsidR="009D48EE">
        <w:t> </w:t>
      </w:r>
      <w:bookmarkStart w:id="3" w:name="_GoBack"/>
      <w:bookmarkEnd w:id="3"/>
      <w:r w:rsidRPr="000451A1">
        <w:t>Służbie Ochrony Państwa albo Biurze Ochrony Rządu, Komendant Służby Ochrony Państwa, na wniosek osoby albo organizacji, której statutowym celem działania jest ochrona zwierząt, którym przekazano zwierzę po wycofaniu z</w:t>
      </w:r>
      <w:r w:rsidR="00E363F2" w:rsidRPr="000451A1">
        <w:t xml:space="preserve"> </w:t>
      </w:r>
      <w:r w:rsidRPr="000451A1">
        <w:t>użycia w</w:t>
      </w:r>
      <w:r w:rsidR="00E363F2" w:rsidRPr="000451A1">
        <w:t xml:space="preserve"> </w:t>
      </w:r>
      <w:r w:rsidRPr="000451A1">
        <w:t>Służbie Ochrony Państwa albo Biurze Ochrony Rządu przed dniem wejścia w</w:t>
      </w:r>
      <w:r w:rsidR="00E363F2" w:rsidRPr="000451A1">
        <w:t xml:space="preserve"> </w:t>
      </w:r>
      <w:r w:rsidRPr="000451A1">
        <w:t>życie niniejszej ustawy,</w:t>
      </w:r>
      <w:r w:rsidR="00E363F2" w:rsidRPr="000451A1">
        <w:t xml:space="preserve"> </w:t>
      </w:r>
      <w:r w:rsidRPr="000451A1">
        <w:t>może objąć te zwierzęta takim samym wsparciem jak zwierzęta wycofane z</w:t>
      </w:r>
      <w:r w:rsidR="00E363F2" w:rsidRPr="000451A1">
        <w:t xml:space="preserve"> </w:t>
      </w:r>
      <w:r w:rsidRPr="000451A1">
        <w:t>użycia w</w:t>
      </w:r>
      <w:r w:rsidR="00E363F2" w:rsidRPr="000451A1">
        <w:t xml:space="preserve"> </w:t>
      </w:r>
      <w:r w:rsidRPr="000451A1">
        <w:t>Służbie Ochrony Państwa po dniu wejścia w</w:t>
      </w:r>
      <w:r w:rsidR="00E363F2" w:rsidRPr="000451A1">
        <w:t xml:space="preserve"> </w:t>
      </w:r>
      <w:r w:rsidRPr="000451A1">
        <w:t>życie niniejszej ustawy.</w:t>
      </w:r>
    </w:p>
    <w:p w14:paraId="470E53E4" w14:textId="7070B641" w:rsidR="009A794F" w:rsidRPr="000451A1" w:rsidRDefault="009A794F" w:rsidP="009A794F">
      <w:pPr>
        <w:pStyle w:val="USTustnpkodeksu"/>
      </w:pPr>
      <w:r w:rsidRPr="000451A1">
        <w:t>2.</w:t>
      </w:r>
      <w:r w:rsidR="00E363F2" w:rsidRPr="000451A1">
        <w:t xml:space="preserve"> </w:t>
      </w:r>
      <w:r w:rsidRPr="000451A1">
        <w:t>W</w:t>
      </w:r>
      <w:r w:rsidR="00E363F2" w:rsidRPr="000451A1">
        <w:t xml:space="preserve"> </w:t>
      </w:r>
      <w:r w:rsidRPr="000451A1">
        <w:t>przypadku przyznania wsparcia, o</w:t>
      </w:r>
      <w:r w:rsidR="00E363F2" w:rsidRPr="000451A1">
        <w:t xml:space="preserve"> </w:t>
      </w:r>
      <w:r w:rsidRPr="000451A1">
        <w:t>którym mowa w</w:t>
      </w:r>
      <w:r w:rsidR="00E363F2" w:rsidRPr="000451A1">
        <w:t xml:space="preserve"> </w:t>
      </w:r>
      <w:r w:rsidRPr="000451A1">
        <w:t>ust.</w:t>
      </w:r>
      <w:r w:rsidR="00E363F2" w:rsidRPr="000451A1">
        <w:t xml:space="preserve"> </w:t>
      </w:r>
      <w:r w:rsidRPr="000451A1">
        <w:t>1, mają odpowiednio zastosowanie przepisy określone w</w:t>
      </w:r>
      <w:r w:rsidR="00E363F2" w:rsidRPr="000451A1">
        <w:t xml:space="preserve"> </w:t>
      </w:r>
      <w:r w:rsidRPr="000451A1">
        <w:t>art.</w:t>
      </w:r>
      <w:r w:rsidR="00E363F2" w:rsidRPr="000451A1">
        <w:t xml:space="preserve"> </w:t>
      </w:r>
      <w:r w:rsidRPr="000451A1">
        <w:t>245d, art.</w:t>
      </w:r>
      <w:r w:rsidR="00E363F2" w:rsidRPr="000451A1">
        <w:t xml:space="preserve"> </w:t>
      </w:r>
      <w:r w:rsidRPr="000451A1">
        <w:t>245e, art.</w:t>
      </w:r>
      <w:r w:rsidR="00E363F2" w:rsidRPr="000451A1">
        <w:t xml:space="preserve"> </w:t>
      </w:r>
      <w:r w:rsidRPr="000451A1">
        <w:t>245f, art.</w:t>
      </w:r>
      <w:r w:rsidR="00E363F2" w:rsidRPr="000451A1">
        <w:t xml:space="preserve"> </w:t>
      </w:r>
      <w:r w:rsidRPr="000451A1">
        <w:t>245i i</w:t>
      </w:r>
      <w:r w:rsidR="00E363F2" w:rsidRPr="000451A1">
        <w:t xml:space="preserve"> </w:t>
      </w:r>
      <w:r w:rsidRPr="000451A1">
        <w:t>art.</w:t>
      </w:r>
      <w:r w:rsidR="00E363F2" w:rsidRPr="000451A1">
        <w:t xml:space="preserve"> </w:t>
      </w:r>
      <w:r w:rsidRPr="000451A1">
        <w:t>245j ustawy zmienianej w</w:t>
      </w:r>
      <w:r w:rsidR="00E363F2" w:rsidRPr="000451A1">
        <w:t xml:space="preserve"> </w:t>
      </w:r>
      <w:r w:rsidRPr="000451A1">
        <w:t>art.</w:t>
      </w:r>
      <w:r w:rsidR="00E363F2" w:rsidRPr="000451A1">
        <w:t xml:space="preserve"> </w:t>
      </w:r>
      <w:r w:rsidRPr="000451A1">
        <w:t>7.</w:t>
      </w:r>
    </w:p>
    <w:p w14:paraId="31C0F6DC" w14:textId="3A77FAD5" w:rsidR="00261A16" w:rsidRPr="000451A1" w:rsidRDefault="009A794F" w:rsidP="00867793">
      <w:pPr>
        <w:pStyle w:val="ARTartustawynprozporzdzenia"/>
      </w:pPr>
      <w:r w:rsidRPr="000451A1">
        <w:rPr>
          <w:rStyle w:val="Ppogrubienie"/>
        </w:rPr>
        <w:t>Art.</w:t>
      </w:r>
      <w:r w:rsidR="00E363F2" w:rsidRPr="000451A1">
        <w:rPr>
          <w:rStyle w:val="Ppogrubienie"/>
        </w:rPr>
        <w:t> </w:t>
      </w:r>
      <w:r w:rsidRPr="000451A1">
        <w:rPr>
          <w:rStyle w:val="Ppogrubienie"/>
        </w:rPr>
        <w:t>14.</w:t>
      </w:r>
      <w:r w:rsidR="00E363F2" w:rsidRPr="000451A1">
        <w:rPr>
          <w:rStyle w:val="Ppogrubienie"/>
        </w:rPr>
        <w:t xml:space="preserve"> </w:t>
      </w:r>
      <w:r w:rsidRPr="000451A1">
        <w:t>Ustawa wchodzi w</w:t>
      </w:r>
      <w:r w:rsidR="00E363F2" w:rsidRPr="000451A1">
        <w:t xml:space="preserve"> </w:t>
      </w:r>
      <w:r w:rsidRPr="000451A1">
        <w:t>życie po upływie 3</w:t>
      </w:r>
      <w:r w:rsidR="00E363F2" w:rsidRPr="000451A1">
        <w:t xml:space="preserve"> </w:t>
      </w:r>
      <w:r w:rsidRPr="000451A1">
        <w:t>miesięcy od dnia ogłoszenia.</w:t>
      </w:r>
    </w:p>
    <w:sectPr w:rsidR="00261A16" w:rsidRPr="000451A1"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32402" w14:textId="77777777" w:rsidR="00CF5B80" w:rsidRDefault="00CF5B80">
      <w:r>
        <w:separator/>
      </w:r>
    </w:p>
  </w:endnote>
  <w:endnote w:type="continuationSeparator" w:id="0">
    <w:p w14:paraId="6756E2BE" w14:textId="77777777" w:rsidR="00CF5B80" w:rsidRDefault="00CF5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E4D92" w14:textId="77777777" w:rsidR="00CF5B80" w:rsidRDefault="00CF5B80">
      <w:r>
        <w:separator/>
      </w:r>
    </w:p>
  </w:footnote>
  <w:footnote w:type="continuationSeparator" w:id="0">
    <w:p w14:paraId="1CFAA3F5" w14:textId="77777777" w:rsidR="00CF5B80" w:rsidRDefault="00CF5B80">
      <w:r>
        <w:continuationSeparator/>
      </w:r>
    </w:p>
  </w:footnote>
  <w:footnote w:id="1">
    <w:p w14:paraId="016CC497" w14:textId="52B484EA" w:rsidR="00CF5B80" w:rsidRPr="00F7435F" w:rsidRDefault="00CF5B80" w:rsidP="009A794F">
      <w:pPr>
        <w:pStyle w:val="ODNONIKtreodnonika"/>
      </w:pPr>
      <w:r>
        <w:rPr>
          <w:rStyle w:val="Odwoanieprzypisudolnego"/>
        </w:rPr>
        <w:footnoteRef/>
      </w:r>
      <w:r>
        <w:rPr>
          <w:rStyle w:val="IGindeksgrny"/>
        </w:rPr>
        <w:t>)</w:t>
      </w:r>
      <w:r>
        <w:tab/>
        <w:t xml:space="preserve">Niniejszą ustawą zmienia się ustawy: ustawę z dnia 21 listopada 1967 r. o powszechnym obowiązku obrony Rzeczypospolitej Polskiej, ustawę z dnia 12 października 1990 r. o Straży Granicznej, ustawę z dnia 24 sierpnia 1991 r. o Państwowej Straży Pożarnej, ustawę z dnia 21 sierpnia 1997 r. o ochronie zwierząt, ustawę z dnia 9 kwietnia 2010 r. o Służbie Więziennej oraz ustawę z dnia </w:t>
      </w:r>
      <w:r w:rsidRPr="003D390E">
        <w:t>8</w:t>
      </w:r>
      <w:r>
        <w:t xml:space="preserve"> grudnia 2017 r. o Służbie Ochrony Państwa.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C9C2" w14:textId="3FF8755B" w:rsidR="00CF5B80" w:rsidRPr="00B371CC" w:rsidRDefault="00CF5B80" w:rsidP="00B371CC">
    <w:pPr>
      <w:pStyle w:val="Nagwek"/>
      <w:jc w:val="center"/>
    </w:pPr>
    <w:r>
      <w:t xml:space="preserve">– </w:t>
    </w:r>
    <w:r>
      <w:fldChar w:fldCharType="begin"/>
    </w:r>
    <w:r>
      <w:instrText xml:space="preserve"> PAGE  \* MERGEFORMAT </w:instrText>
    </w:r>
    <w:r>
      <w:fldChar w:fldCharType="separate"/>
    </w:r>
    <w:r w:rsidR="009D48EE">
      <w:rPr>
        <w:noProof/>
      </w:rPr>
      <w:t>50</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8E620FB"/>
    <w:multiLevelType w:val="hybridMultilevel"/>
    <w:tmpl w:val="F3AA8A66"/>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7CB7D4D"/>
    <w:multiLevelType w:val="hybridMultilevel"/>
    <w:tmpl w:val="607CEC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20F3237"/>
    <w:multiLevelType w:val="hybridMultilevel"/>
    <w:tmpl w:val="53BE1874"/>
    <w:lvl w:ilvl="0" w:tplc="3D987D7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20"/>
  </w:num>
  <w:num w:numId="4">
    <w:abstractNumId w:val="20"/>
  </w:num>
  <w:num w:numId="5">
    <w:abstractNumId w:val="38"/>
  </w:num>
  <w:num w:numId="6">
    <w:abstractNumId w:val="34"/>
  </w:num>
  <w:num w:numId="7">
    <w:abstractNumId w:val="38"/>
  </w:num>
  <w:num w:numId="8">
    <w:abstractNumId w:val="34"/>
  </w:num>
  <w:num w:numId="9">
    <w:abstractNumId w:val="38"/>
  </w:num>
  <w:num w:numId="10">
    <w:abstractNumId w:val="34"/>
  </w:num>
  <w:num w:numId="11">
    <w:abstractNumId w:val="15"/>
  </w:num>
  <w:num w:numId="12">
    <w:abstractNumId w:val="10"/>
  </w:num>
  <w:num w:numId="13">
    <w:abstractNumId w:val="17"/>
  </w:num>
  <w:num w:numId="14">
    <w:abstractNumId w:val="28"/>
  </w:num>
  <w:num w:numId="15">
    <w:abstractNumId w:val="15"/>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7"/>
  </w:num>
  <w:num w:numId="29">
    <w:abstractNumId w:val="39"/>
  </w:num>
  <w:num w:numId="30">
    <w:abstractNumId w:val="35"/>
  </w:num>
  <w:num w:numId="31">
    <w:abstractNumId w:val="21"/>
  </w:num>
  <w:num w:numId="32">
    <w:abstractNumId w:val="12"/>
  </w:num>
  <w:num w:numId="33">
    <w:abstractNumId w:val="32"/>
  </w:num>
  <w:num w:numId="34">
    <w:abstractNumId w:val="22"/>
  </w:num>
  <w:num w:numId="35">
    <w:abstractNumId w:val="19"/>
  </w:num>
  <w:num w:numId="36">
    <w:abstractNumId w:val="24"/>
  </w:num>
  <w:num w:numId="37">
    <w:abstractNumId w:val="29"/>
  </w:num>
  <w:num w:numId="38">
    <w:abstractNumId w:val="26"/>
  </w:num>
  <w:num w:numId="39">
    <w:abstractNumId w:val="14"/>
  </w:num>
  <w:num w:numId="40">
    <w:abstractNumId w:val="31"/>
  </w:num>
  <w:num w:numId="41">
    <w:abstractNumId w:val="30"/>
  </w:num>
  <w:num w:numId="42">
    <w:abstractNumId w:val="23"/>
  </w:num>
  <w:num w:numId="43">
    <w:abstractNumId w:val="37"/>
  </w:num>
  <w:num w:numId="44">
    <w:abstractNumId w:val="13"/>
  </w:num>
  <w:num w:numId="45">
    <w:abstractNumId w:val="33"/>
  </w:num>
  <w:num w:numId="46">
    <w:abstractNumId w:val="11"/>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94F"/>
    <w:rsid w:val="000012DA"/>
    <w:rsid w:val="0000246E"/>
    <w:rsid w:val="00003862"/>
    <w:rsid w:val="00010456"/>
    <w:rsid w:val="00012A35"/>
    <w:rsid w:val="00016099"/>
    <w:rsid w:val="00017DC2"/>
    <w:rsid w:val="000206ED"/>
    <w:rsid w:val="00021522"/>
    <w:rsid w:val="00023471"/>
    <w:rsid w:val="00023F13"/>
    <w:rsid w:val="00030634"/>
    <w:rsid w:val="000319C1"/>
    <w:rsid w:val="00031A8B"/>
    <w:rsid w:val="00031BCA"/>
    <w:rsid w:val="000330FA"/>
    <w:rsid w:val="0003362F"/>
    <w:rsid w:val="00036B63"/>
    <w:rsid w:val="00036C0B"/>
    <w:rsid w:val="00037282"/>
    <w:rsid w:val="00037E1A"/>
    <w:rsid w:val="00043495"/>
    <w:rsid w:val="000451A1"/>
    <w:rsid w:val="00046A75"/>
    <w:rsid w:val="00047312"/>
    <w:rsid w:val="000508BD"/>
    <w:rsid w:val="000517AB"/>
    <w:rsid w:val="0005339C"/>
    <w:rsid w:val="0005571B"/>
    <w:rsid w:val="00057AB3"/>
    <w:rsid w:val="00060076"/>
    <w:rsid w:val="00060432"/>
    <w:rsid w:val="00060D87"/>
    <w:rsid w:val="000615A5"/>
    <w:rsid w:val="00064E4C"/>
    <w:rsid w:val="00064EE8"/>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44F7"/>
    <w:rsid w:val="0009732D"/>
    <w:rsid w:val="000973F0"/>
    <w:rsid w:val="000A1296"/>
    <w:rsid w:val="000A1C27"/>
    <w:rsid w:val="000A1DAD"/>
    <w:rsid w:val="000A2649"/>
    <w:rsid w:val="000A323B"/>
    <w:rsid w:val="000A6E84"/>
    <w:rsid w:val="000B298D"/>
    <w:rsid w:val="000B5B2D"/>
    <w:rsid w:val="000B5DCE"/>
    <w:rsid w:val="000C05BA"/>
    <w:rsid w:val="000C0E8F"/>
    <w:rsid w:val="000C4BC4"/>
    <w:rsid w:val="000D0110"/>
    <w:rsid w:val="000D2468"/>
    <w:rsid w:val="000D318A"/>
    <w:rsid w:val="000D6173"/>
    <w:rsid w:val="000D6F83"/>
    <w:rsid w:val="000E25CC"/>
    <w:rsid w:val="000E31C9"/>
    <w:rsid w:val="000E3694"/>
    <w:rsid w:val="000E490F"/>
    <w:rsid w:val="000E6241"/>
    <w:rsid w:val="000F255E"/>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3BB"/>
    <w:rsid w:val="00147A47"/>
    <w:rsid w:val="00147AA1"/>
    <w:rsid w:val="001520CF"/>
    <w:rsid w:val="0015667C"/>
    <w:rsid w:val="00157110"/>
    <w:rsid w:val="0015742A"/>
    <w:rsid w:val="00157DA1"/>
    <w:rsid w:val="00163147"/>
    <w:rsid w:val="00164C57"/>
    <w:rsid w:val="00164C9D"/>
    <w:rsid w:val="00171276"/>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3F02"/>
    <w:rsid w:val="001D07F9"/>
    <w:rsid w:val="001D1783"/>
    <w:rsid w:val="001D53CD"/>
    <w:rsid w:val="001D55A3"/>
    <w:rsid w:val="001D5AF5"/>
    <w:rsid w:val="001E1E73"/>
    <w:rsid w:val="001E4E0C"/>
    <w:rsid w:val="001E526D"/>
    <w:rsid w:val="001E5655"/>
    <w:rsid w:val="001F006F"/>
    <w:rsid w:val="001F1832"/>
    <w:rsid w:val="001F220F"/>
    <w:rsid w:val="001F25B3"/>
    <w:rsid w:val="001F265C"/>
    <w:rsid w:val="001F6616"/>
    <w:rsid w:val="00202BD4"/>
    <w:rsid w:val="00204A97"/>
    <w:rsid w:val="002114EF"/>
    <w:rsid w:val="00216539"/>
    <w:rsid w:val="002166AD"/>
    <w:rsid w:val="00217871"/>
    <w:rsid w:val="00221ED8"/>
    <w:rsid w:val="002231EA"/>
    <w:rsid w:val="00223FDF"/>
    <w:rsid w:val="002279C0"/>
    <w:rsid w:val="0023727E"/>
    <w:rsid w:val="00242081"/>
    <w:rsid w:val="00243777"/>
    <w:rsid w:val="002441CD"/>
    <w:rsid w:val="002501A3"/>
    <w:rsid w:val="0025166C"/>
    <w:rsid w:val="0025199E"/>
    <w:rsid w:val="002555D4"/>
    <w:rsid w:val="00261A16"/>
    <w:rsid w:val="00263522"/>
    <w:rsid w:val="00264EC6"/>
    <w:rsid w:val="00267B94"/>
    <w:rsid w:val="00270EEE"/>
    <w:rsid w:val="00271013"/>
    <w:rsid w:val="00273CF7"/>
    <w:rsid w:val="00273FE4"/>
    <w:rsid w:val="00275575"/>
    <w:rsid w:val="002765B4"/>
    <w:rsid w:val="00276A94"/>
    <w:rsid w:val="002818CF"/>
    <w:rsid w:val="0029405D"/>
    <w:rsid w:val="00294FA6"/>
    <w:rsid w:val="00295A6F"/>
    <w:rsid w:val="002965C8"/>
    <w:rsid w:val="002A20C4"/>
    <w:rsid w:val="002A570F"/>
    <w:rsid w:val="002A7292"/>
    <w:rsid w:val="002A7358"/>
    <w:rsid w:val="002A7902"/>
    <w:rsid w:val="002B0F6B"/>
    <w:rsid w:val="002B23B8"/>
    <w:rsid w:val="002B4429"/>
    <w:rsid w:val="002B5D46"/>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2E6"/>
    <w:rsid w:val="003105F6"/>
    <w:rsid w:val="00311297"/>
    <w:rsid w:val="003113BE"/>
    <w:rsid w:val="003122CA"/>
    <w:rsid w:val="003137B3"/>
    <w:rsid w:val="003148FD"/>
    <w:rsid w:val="00321080"/>
    <w:rsid w:val="00322D45"/>
    <w:rsid w:val="0032569A"/>
    <w:rsid w:val="00325A1F"/>
    <w:rsid w:val="003268F9"/>
    <w:rsid w:val="00330BAF"/>
    <w:rsid w:val="0033103A"/>
    <w:rsid w:val="00334E3A"/>
    <w:rsid w:val="003361DD"/>
    <w:rsid w:val="00341A6A"/>
    <w:rsid w:val="00345B9C"/>
    <w:rsid w:val="00352DAE"/>
    <w:rsid w:val="003538DF"/>
    <w:rsid w:val="00354EB9"/>
    <w:rsid w:val="003602AE"/>
    <w:rsid w:val="00360929"/>
    <w:rsid w:val="003647D5"/>
    <w:rsid w:val="003674B0"/>
    <w:rsid w:val="003702D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C4E62"/>
    <w:rsid w:val="003D12C2"/>
    <w:rsid w:val="003D31B9"/>
    <w:rsid w:val="003D3867"/>
    <w:rsid w:val="003D5025"/>
    <w:rsid w:val="003E0D1A"/>
    <w:rsid w:val="003E2DA3"/>
    <w:rsid w:val="003F020D"/>
    <w:rsid w:val="003F03D9"/>
    <w:rsid w:val="003F2FBE"/>
    <w:rsid w:val="003F318D"/>
    <w:rsid w:val="003F5BAE"/>
    <w:rsid w:val="003F6ED7"/>
    <w:rsid w:val="003F7000"/>
    <w:rsid w:val="00401C84"/>
    <w:rsid w:val="00403210"/>
    <w:rsid w:val="004035BB"/>
    <w:rsid w:val="004035EB"/>
    <w:rsid w:val="00407332"/>
    <w:rsid w:val="00407828"/>
    <w:rsid w:val="00413D8E"/>
    <w:rsid w:val="004140F2"/>
    <w:rsid w:val="0041510A"/>
    <w:rsid w:val="00417B22"/>
    <w:rsid w:val="00421085"/>
    <w:rsid w:val="00421233"/>
    <w:rsid w:val="0042465E"/>
    <w:rsid w:val="00424DF7"/>
    <w:rsid w:val="00432B76"/>
    <w:rsid w:val="00434D01"/>
    <w:rsid w:val="00434D1E"/>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0F9"/>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4E16"/>
    <w:rsid w:val="004D7FD9"/>
    <w:rsid w:val="004E1324"/>
    <w:rsid w:val="004E19A5"/>
    <w:rsid w:val="004E37E5"/>
    <w:rsid w:val="004E3FDB"/>
    <w:rsid w:val="004F1F4A"/>
    <w:rsid w:val="004F296D"/>
    <w:rsid w:val="004F4178"/>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1AEB"/>
    <w:rsid w:val="00526DFC"/>
    <w:rsid w:val="00526F43"/>
    <w:rsid w:val="00527651"/>
    <w:rsid w:val="005318FF"/>
    <w:rsid w:val="005363AB"/>
    <w:rsid w:val="00544EF4"/>
    <w:rsid w:val="00545E53"/>
    <w:rsid w:val="005479D9"/>
    <w:rsid w:val="00551A00"/>
    <w:rsid w:val="00552A97"/>
    <w:rsid w:val="005557DE"/>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04DF"/>
    <w:rsid w:val="005835E7"/>
    <w:rsid w:val="0058397F"/>
    <w:rsid w:val="00583BF8"/>
    <w:rsid w:val="00585F33"/>
    <w:rsid w:val="00591124"/>
    <w:rsid w:val="00596909"/>
    <w:rsid w:val="00597024"/>
    <w:rsid w:val="005A0274"/>
    <w:rsid w:val="005A095C"/>
    <w:rsid w:val="005A669D"/>
    <w:rsid w:val="005A75D8"/>
    <w:rsid w:val="005B713E"/>
    <w:rsid w:val="005C03B6"/>
    <w:rsid w:val="005C348E"/>
    <w:rsid w:val="005C68E1"/>
    <w:rsid w:val="005D3763"/>
    <w:rsid w:val="005D55E1"/>
    <w:rsid w:val="005E19F7"/>
    <w:rsid w:val="005E4F04"/>
    <w:rsid w:val="005E5C6C"/>
    <w:rsid w:val="005E62C2"/>
    <w:rsid w:val="005E6C71"/>
    <w:rsid w:val="005F0963"/>
    <w:rsid w:val="005F1300"/>
    <w:rsid w:val="005F2824"/>
    <w:rsid w:val="005F2EBA"/>
    <w:rsid w:val="005F35ED"/>
    <w:rsid w:val="005F7812"/>
    <w:rsid w:val="005F7A88"/>
    <w:rsid w:val="0060199C"/>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A777A"/>
    <w:rsid w:val="006C419E"/>
    <w:rsid w:val="006C4A31"/>
    <w:rsid w:val="006C5AC2"/>
    <w:rsid w:val="006C6AFB"/>
    <w:rsid w:val="006D2735"/>
    <w:rsid w:val="006D45B2"/>
    <w:rsid w:val="006E0FCC"/>
    <w:rsid w:val="006E1E96"/>
    <w:rsid w:val="006E326C"/>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3F9F"/>
    <w:rsid w:val="0072457F"/>
    <w:rsid w:val="00725406"/>
    <w:rsid w:val="0072621B"/>
    <w:rsid w:val="00730555"/>
    <w:rsid w:val="007310FC"/>
    <w:rsid w:val="007312CC"/>
    <w:rsid w:val="00736A64"/>
    <w:rsid w:val="00737F6A"/>
    <w:rsid w:val="007410B6"/>
    <w:rsid w:val="00744C6F"/>
    <w:rsid w:val="007457F6"/>
    <w:rsid w:val="00745ABB"/>
    <w:rsid w:val="00746E38"/>
    <w:rsid w:val="00747CD5"/>
    <w:rsid w:val="00753B51"/>
    <w:rsid w:val="007546BE"/>
    <w:rsid w:val="00756629"/>
    <w:rsid w:val="007575D2"/>
    <w:rsid w:val="00757B4F"/>
    <w:rsid w:val="00757B6A"/>
    <w:rsid w:val="007610E0"/>
    <w:rsid w:val="007621AA"/>
    <w:rsid w:val="0076260A"/>
    <w:rsid w:val="00764A67"/>
    <w:rsid w:val="00770F6B"/>
    <w:rsid w:val="00771883"/>
    <w:rsid w:val="00773380"/>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C6972"/>
    <w:rsid w:val="007D07D5"/>
    <w:rsid w:val="007D1C64"/>
    <w:rsid w:val="007D32DD"/>
    <w:rsid w:val="007D6DCE"/>
    <w:rsid w:val="007D72C4"/>
    <w:rsid w:val="007E2CFE"/>
    <w:rsid w:val="007E59C9"/>
    <w:rsid w:val="007F0072"/>
    <w:rsid w:val="007F2EB6"/>
    <w:rsid w:val="007F54C3"/>
    <w:rsid w:val="00802949"/>
    <w:rsid w:val="0080301E"/>
    <w:rsid w:val="0080365F"/>
    <w:rsid w:val="008067AB"/>
    <w:rsid w:val="00807F0D"/>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448"/>
    <w:rsid w:val="00866867"/>
    <w:rsid w:val="00867793"/>
    <w:rsid w:val="00872257"/>
    <w:rsid w:val="008753E6"/>
    <w:rsid w:val="0087738C"/>
    <w:rsid w:val="008802AF"/>
    <w:rsid w:val="00881926"/>
    <w:rsid w:val="00882F71"/>
    <w:rsid w:val="0088318F"/>
    <w:rsid w:val="0088331D"/>
    <w:rsid w:val="008852B0"/>
    <w:rsid w:val="00885AE7"/>
    <w:rsid w:val="00886B60"/>
    <w:rsid w:val="00887889"/>
    <w:rsid w:val="008920FF"/>
    <w:rsid w:val="008926E8"/>
    <w:rsid w:val="00894F19"/>
    <w:rsid w:val="00896A10"/>
    <w:rsid w:val="008971B5"/>
    <w:rsid w:val="008A428A"/>
    <w:rsid w:val="008A5D26"/>
    <w:rsid w:val="008A6B13"/>
    <w:rsid w:val="008A6ECB"/>
    <w:rsid w:val="008B0BF9"/>
    <w:rsid w:val="008B2866"/>
    <w:rsid w:val="008B3859"/>
    <w:rsid w:val="008B436D"/>
    <w:rsid w:val="008B4E49"/>
    <w:rsid w:val="008B7712"/>
    <w:rsid w:val="008B7B26"/>
    <w:rsid w:val="008C27A1"/>
    <w:rsid w:val="008C3524"/>
    <w:rsid w:val="008C4061"/>
    <w:rsid w:val="008C4229"/>
    <w:rsid w:val="008C5BE0"/>
    <w:rsid w:val="008C7233"/>
    <w:rsid w:val="008D2434"/>
    <w:rsid w:val="008D47C8"/>
    <w:rsid w:val="008E171D"/>
    <w:rsid w:val="008E2785"/>
    <w:rsid w:val="008E78A3"/>
    <w:rsid w:val="008F0654"/>
    <w:rsid w:val="008F06CB"/>
    <w:rsid w:val="008F2E83"/>
    <w:rsid w:val="008F612A"/>
    <w:rsid w:val="00900D5F"/>
    <w:rsid w:val="0090293D"/>
    <w:rsid w:val="009034DE"/>
    <w:rsid w:val="00905396"/>
    <w:rsid w:val="0090605D"/>
    <w:rsid w:val="00906419"/>
    <w:rsid w:val="00912889"/>
    <w:rsid w:val="0091328E"/>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02BE"/>
    <w:rsid w:val="00940F4A"/>
    <w:rsid w:val="00943751"/>
    <w:rsid w:val="00946DD0"/>
    <w:rsid w:val="009509E6"/>
    <w:rsid w:val="00951E86"/>
    <w:rsid w:val="00951EC5"/>
    <w:rsid w:val="00952018"/>
    <w:rsid w:val="00952800"/>
    <w:rsid w:val="0095300D"/>
    <w:rsid w:val="009554DE"/>
    <w:rsid w:val="00956812"/>
    <w:rsid w:val="0095719A"/>
    <w:rsid w:val="009623E9"/>
    <w:rsid w:val="00963EEB"/>
    <w:rsid w:val="009648BC"/>
    <w:rsid w:val="00964C2F"/>
    <w:rsid w:val="00965F88"/>
    <w:rsid w:val="00984E03"/>
    <w:rsid w:val="00987E85"/>
    <w:rsid w:val="009A0D12"/>
    <w:rsid w:val="009A1987"/>
    <w:rsid w:val="009A2BEE"/>
    <w:rsid w:val="009A5289"/>
    <w:rsid w:val="009A794F"/>
    <w:rsid w:val="009A7A53"/>
    <w:rsid w:val="009B0402"/>
    <w:rsid w:val="009B0B75"/>
    <w:rsid w:val="009B16DF"/>
    <w:rsid w:val="009B4CB2"/>
    <w:rsid w:val="009B6701"/>
    <w:rsid w:val="009B6EF7"/>
    <w:rsid w:val="009B7000"/>
    <w:rsid w:val="009B739C"/>
    <w:rsid w:val="009C028D"/>
    <w:rsid w:val="009C04EC"/>
    <w:rsid w:val="009C1DB8"/>
    <w:rsid w:val="009C328C"/>
    <w:rsid w:val="009C4444"/>
    <w:rsid w:val="009C79AD"/>
    <w:rsid w:val="009C7CA6"/>
    <w:rsid w:val="009D3316"/>
    <w:rsid w:val="009D48EE"/>
    <w:rsid w:val="009D55AA"/>
    <w:rsid w:val="009E3E77"/>
    <w:rsid w:val="009E3FAB"/>
    <w:rsid w:val="009E5B3F"/>
    <w:rsid w:val="009E7D90"/>
    <w:rsid w:val="009F18B2"/>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D24"/>
    <w:rsid w:val="00A30E4F"/>
    <w:rsid w:val="00A32253"/>
    <w:rsid w:val="00A3310E"/>
    <w:rsid w:val="00A333A0"/>
    <w:rsid w:val="00A37E70"/>
    <w:rsid w:val="00A401B8"/>
    <w:rsid w:val="00A437E1"/>
    <w:rsid w:val="00A4685E"/>
    <w:rsid w:val="00A50CD4"/>
    <w:rsid w:val="00A51191"/>
    <w:rsid w:val="00A53004"/>
    <w:rsid w:val="00A56D62"/>
    <w:rsid w:val="00A56F07"/>
    <w:rsid w:val="00A5762C"/>
    <w:rsid w:val="00A600FC"/>
    <w:rsid w:val="00A60BCA"/>
    <w:rsid w:val="00A638DA"/>
    <w:rsid w:val="00A65B41"/>
    <w:rsid w:val="00A65E00"/>
    <w:rsid w:val="00A66A78"/>
    <w:rsid w:val="00A7436E"/>
    <w:rsid w:val="00A74E96"/>
    <w:rsid w:val="00A75A8E"/>
    <w:rsid w:val="00A820BC"/>
    <w:rsid w:val="00A824DD"/>
    <w:rsid w:val="00A83676"/>
    <w:rsid w:val="00A83B7B"/>
    <w:rsid w:val="00A84274"/>
    <w:rsid w:val="00A850F3"/>
    <w:rsid w:val="00A864E3"/>
    <w:rsid w:val="00A94574"/>
    <w:rsid w:val="00A95936"/>
    <w:rsid w:val="00A96265"/>
    <w:rsid w:val="00A97084"/>
    <w:rsid w:val="00AA1C2C"/>
    <w:rsid w:val="00AA2F57"/>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237A"/>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037"/>
    <w:rsid w:val="00B55544"/>
    <w:rsid w:val="00B642FC"/>
    <w:rsid w:val="00B64D26"/>
    <w:rsid w:val="00B64FBB"/>
    <w:rsid w:val="00B70E22"/>
    <w:rsid w:val="00B71CF8"/>
    <w:rsid w:val="00B774CB"/>
    <w:rsid w:val="00B80402"/>
    <w:rsid w:val="00B80B9A"/>
    <w:rsid w:val="00B830B7"/>
    <w:rsid w:val="00B848EA"/>
    <w:rsid w:val="00B84B2B"/>
    <w:rsid w:val="00B85878"/>
    <w:rsid w:val="00B90500"/>
    <w:rsid w:val="00B9176C"/>
    <w:rsid w:val="00B935A4"/>
    <w:rsid w:val="00B95460"/>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E69CD"/>
    <w:rsid w:val="00BF3DDE"/>
    <w:rsid w:val="00BF6589"/>
    <w:rsid w:val="00BF6F7F"/>
    <w:rsid w:val="00C00647"/>
    <w:rsid w:val="00C02764"/>
    <w:rsid w:val="00C04CEF"/>
    <w:rsid w:val="00C0662F"/>
    <w:rsid w:val="00C11943"/>
    <w:rsid w:val="00C12E96"/>
    <w:rsid w:val="00C14763"/>
    <w:rsid w:val="00C16141"/>
    <w:rsid w:val="00C17CF1"/>
    <w:rsid w:val="00C2363F"/>
    <w:rsid w:val="00C236C8"/>
    <w:rsid w:val="00C258F1"/>
    <w:rsid w:val="00C260B1"/>
    <w:rsid w:val="00C26E56"/>
    <w:rsid w:val="00C2785E"/>
    <w:rsid w:val="00C27B5E"/>
    <w:rsid w:val="00C31406"/>
    <w:rsid w:val="00C37194"/>
    <w:rsid w:val="00C4012B"/>
    <w:rsid w:val="00C40637"/>
    <w:rsid w:val="00C40F6C"/>
    <w:rsid w:val="00C44426"/>
    <w:rsid w:val="00C445F3"/>
    <w:rsid w:val="00C451F4"/>
    <w:rsid w:val="00C45EB1"/>
    <w:rsid w:val="00C54A3A"/>
    <w:rsid w:val="00C55566"/>
    <w:rsid w:val="00C56448"/>
    <w:rsid w:val="00C667BE"/>
    <w:rsid w:val="00C6766B"/>
    <w:rsid w:val="00C67CF4"/>
    <w:rsid w:val="00C707AA"/>
    <w:rsid w:val="00C72223"/>
    <w:rsid w:val="00C76417"/>
    <w:rsid w:val="00C7726F"/>
    <w:rsid w:val="00C81A55"/>
    <w:rsid w:val="00C823DA"/>
    <w:rsid w:val="00C8259F"/>
    <w:rsid w:val="00C82746"/>
    <w:rsid w:val="00C8312F"/>
    <w:rsid w:val="00C84C47"/>
    <w:rsid w:val="00C858A4"/>
    <w:rsid w:val="00C86AFA"/>
    <w:rsid w:val="00CB0AE3"/>
    <w:rsid w:val="00CB18D0"/>
    <w:rsid w:val="00CB1C8A"/>
    <w:rsid w:val="00CB24F5"/>
    <w:rsid w:val="00CB2663"/>
    <w:rsid w:val="00CB3BBE"/>
    <w:rsid w:val="00CB5018"/>
    <w:rsid w:val="00CB59E9"/>
    <w:rsid w:val="00CB7EAA"/>
    <w:rsid w:val="00CC0D6A"/>
    <w:rsid w:val="00CC3831"/>
    <w:rsid w:val="00CC3E3D"/>
    <w:rsid w:val="00CC519B"/>
    <w:rsid w:val="00CD12C1"/>
    <w:rsid w:val="00CD214E"/>
    <w:rsid w:val="00CD46FA"/>
    <w:rsid w:val="00CD5973"/>
    <w:rsid w:val="00CE31A6"/>
    <w:rsid w:val="00CF09AA"/>
    <w:rsid w:val="00CF45A5"/>
    <w:rsid w:val="00CF4813"/>
    <w:rsid w:val="00CF5233"/>
    <w:rsid w:val="00CF5B80"/>
    <w:rsid w:val="00D029B8"/>
    <w:rsid w:val="00D02B7D"/>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26C"/>
    <w:rsid w:val="00D33387"/>
    <w:rsid w:val="00D402FB"/>
    <w:rsid w:val="00D43D74"/>
    <w:rsid w:val="00D47D7A"/>
    <w:rsid w:val="00D50ABD"/>
    <w:rsid w:val="00D55290"/>
    <w:rsid w:val="00D57791"/>
    <w:rsid w:val="00D6046A"/>
    <w:rsid w:val="00D60A0D"/>
    <w:rsid w:val="00D60DB6"/>
    <w:rsid w:val="00D62870"/>
    <w:rsid w:val="00D655D9"/>
    <w:rsid w:val="00D65872"/>
    <w:rsid w:val="00D676F3"/>
    <w:rsid w:val="00D70DAD"/>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B706F"/>
    <w:rsid w:val="00DC1C6B"/>
    <w:rsid w:val="00DC2C2E"/>
    <w:rsid w:val="00DC4AF0"/>
    <w:rsid w:val="00DC7886"/>
    <w:rsid w:val="00DD0CF2"/>
    <w:rsid w:val="00DE1554"/>
    <w:rsid w:val="00DE2901"/>
    <w:rsid w:val="00DE3C70"/>
    <w:rsid w:val="00DE590F"/>
    <w:rsid w:val="00DE7472"/>
    <w:rsid w:val="00DE7DC1"/>
    <w:rsid w:val="00DF3F7E"/>
    <w:rsid w:val="00DF7648"/>
    <w:rsid w:val="00E00E29"/>
    <w:rsid w:val="00E02BAB"/>
    <w:rsid w:val="00E04CEB"/>
    <w:rsid w:val="00E060BC"/>
    <w:rsid w:val="00E10562"/>
    <w:rsid w:val="00E11420"/>
    <w:rsid w:val="00E132FB"/>
    <w:rsid w:val="00E170B7"/>
    <w:rsid w:val="00E177DD"/>
    <w:rsid w:val="00E20900"/>
    <w:rsid w:val="00E20C7F"/>
    <w:rsid w:val="00E2396E"/>
    <w:rsid w:val="00E24728"/>
    <w:rsid w:val="00E276AC"/>
    <w:rsid w:val="00E34A35"/>
    <w:rsid w:val="00E363F2"/>
    <w:rsid w:val="00E37C2F"/>
    <w:rsid w:val="00E41C28"/>
    <w:rsid w:val="00E46308"/>
    <w:rsid w:val="00E51E17"/>
    <w:rsid w:val="00E52DAB"/>
    <w:rsid w:val="00E539B0"/>
    <w:rsid w:val="00E55994"/>
    <w:rsid w:val="00E60606"/>
    <w:rsid w:val="00E60C16"/>
    <w:rsid w:val="00E60C66"/>
    <w:rsid w:val="00E6164D"/>
    <w:rsid w:val="00E618C9"/>
    <w:rsid w:val="00E62774"/>
    <w:rsid w:val="00E6307C"/>
    <w:rsid w:val="00E636FA"/>
    <w:rsid w:val="00E66C50"/>
    <w:rsid w:val="00E679D3"/>
    <w:rsid w:val="00E71208"/>
    <w:rsid w:val="00E71444"/>
    <w:rsid w:val="00E71C91"/>
    <w:rsid w:val="00E71CDD"/>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35D1"/>
    <w:rsid w:val="00EC4265"/>
    <w:rsid w:val="00EC4CEB"/>
    <w:rsid w:val="00EC659E"/>
    <w:rsid w:val="00ED2072"/>
    <w:rsid w:val="00ED2AE0"/>
    <w:rsid w:val="00ED3028"/>
    <w:rsid w:val="00ED5553"/>
    <w:rsid w:val="00ED5E36"/>
    <w:rsid w:val="00ED6961"/>
    <w:rsid w:val="00EF0B96"/>
    <w:rsid w:val="00EF3486"/>
    <w:rsid w:val="00EF47AF"/>
    <w:rsid w:val="00EF53B6"/>
    <w:rsid w:val="00F00B73"/>
    <w:rsid w:val="00F02F41"/>
    <w:rsid w:val="00F1072E"/>
    <w:rsid w:val="00F115CA"/>
    <w:rsid w:val="00F13CC2"/>
    <w:rsid w:val="00F14817"/>
    <w:rsid w:val="00F14EBA"/>
    <w:rsid w:val="00F1510F"/>
    <w:rsid w:val="00F1533A"/>
    <w:rsid w:val="00F15E5A"/>
    <w:rsid w:val="00F162B5"/>
    <w:rsid w:val="00F17F0A"/>
    <w:rsid w:val="00F2668F"/>
    <w:rsid w:val="00F2742F"/>
    <w:rsid w:val="00F2753B"/>
    <w:rsid w:val="00F33F8B"/>
    <w:rsid w:val="00F340B2"/>
    <w:rsid w:val="00F35C93"/>
    <w:rsid w:val="00F43390"/>
    <w:rsid w:val="00F443B2"/>
    <w:rsid w:val="00F458D8"/>
    <w:rsid w:val="00F4747B"/>
    <w:rsid w:val="00F50237"/>
    <w:rsid w:val="00F53596"/>
    <w:rsid w:val="00F55BA8"/>
    <w:rsid w:val="00F55DB1"/>
    <w:rsid w:val="00F56ACA"/>
    <w:rsid w:val="00F56E56"/>
    <w:rsid w:val="00F600FE"/>
    <w:rsid w:val="00F62E4D"/>
    <w:rsid w:val="00F66B34"/>
    <w:rsid w:val="00F675B9"/>
    <w:rsid w:val="00F711C9"/>
    <w:rsid w:val="00F74C59"/>
    <w:rsid w:val="00F75913"/>
    <w:rsid w:val="00F75C3A"/>
    <w:rsid w:val="00F82E30"/>
    <w:rsid w:val="00F831CB"/>
    <w:rsid w:val="00F848A3"/>
    <w:rsid w:val="00F84ACF"/>
    <w:rsid w:val="00F856BB"/>
    <w:rsid w:val="00F85742"/>
    <w:rsid w:val="00F85BF8"/>
    <w:rsid w:val="00F871CE"/>
    <w:rsid w:val="00F87802"/>
    <w:rsid w:val="00F92C0A"/>
    <w:rsid w:val="00F9415B"/>
    <w:rsid w:val="00FA13C2"/>
    <w:rsid w:val="00FA7F91"/>
    <w:rsid w:val="00FB121C"/>
    <w:rsid w:val="00FB147D"/>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3AEC"/>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4359A6"/>
  <w15:docId w15:val="{9882B75B-0A0B-4D50-8080-5E507C544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16539"/>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9A794F"/>
    <w:pPr>
      <w:keepNext/>
      <w:keepLines/>
      <w:widowControl/>
      <w:autoSpaceDE/>
      <w:autoSpaceDN/>
      <w:adjustRightInd/>
      <w:spacing w:before="40" w:line="259" w:lineRule="auto"/>
      <w:outlineLvl w:val="2"/>
    </w:pPr>
    <w:rPr>
      <w:rFonts w:asciiTheme="majorHAnsi" w:eastAsiaTheme="majorEastAsia" w:hAnsiTheme="majorHAnsi" w:cstheme="majorBidi"/>
      <w:color w:val="243F60" w:themeColor="accent1" w:themeShade="7F"/>
      <w:sz w:val="22"/>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3Znak">
    <w:name w:val="Nagłówek 3 Znak"/>
    <w:basedOn w:val="Domylnaczcionkaakapitu"/>
    <w:link w:val="Nagwek3"/>
    <w:uiPriority w:val="99"/>
    <w:rsid w:val="009A794F"/>
    <w:rPr>
      <w:rFonts w:asciiTheme="majorHAnsi" w:eastAsiaTheme="majorEastAsia" w:hAnsiTheme="majorHAnsi" w:cstheme="majorBidi"/>
      <w:color w:val="243F60" w:themeColor="accent1" w:themeShade="7F"/>
      <w:sz w:val="22"/>
      <w:lang w:eastAsia="en-US"/>
    </w:rPr>
  </w:style>
  <w:style w:type="paragraph" w:styleId="Akapitzlist">
    <w:name w:val="List Paragraph"/>
    <w:basedOn w:val="Normalny"/>
    <w:uiPriority w:val="34"/>
    <w:qFormat/>
    <w:rsid w:val="009A794F"/>
    <w:pPr>
      <w:widowControl/>
      <w:autoSpaceDE/>
      <w:autoSpaceDN/>
      <w:adjustRightInd/>
      <w:spacing w:after="160" w:line="259" w:lineRule="auto"/>
      <w:ind w:left="720"/>
      <w:contextualSpacing/>
    </w:pPr>
    <w:rPr>
      <w:rFonts w:ascii="Calibri" w:eastAsia="Calibri" w:hAnsi="Calibri" w:cs="Times New Roman"/>
      <w:sz w:val="22"/>
      <w:szCs w:val="22"/>
      <w:lang w:eastAsia="en-US"/>
    </w:rPr>
  </w:style>
  <w:style w:type="character" w:styleId="Hipercze">
    <w:name w:val="Hyperlink"/>
    <w:basedOn w:val="Domylnaczcionkaakapitu"/>
    <w:uiPriority w:val="99"/>
    <w:unhideWhenUsed/>
    <w:rsid w:val="009A794F"/>
    <w:rPr>
      <w:color w:val="0000FF"/>
      <w:u w:val="single"/>
    </w:rPr>
  </w:style>
  <w:style w:type="paragraph" w:styleId="Poprawka">
    <w:name w:val="Revision"/>
    <w:hidden/>
    <w:uiPriority w:val="99"/>
    <w:semiHidden/>
    <w:rsid w:val="009A794F"/>
    <w:pPr>
      <w:spacing w:line="240" w:lineRule="auto"/>
    </w:pPr>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786DDE-6B50-426F-93B1-E5182A333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13</TotalTime>
  <Pages>50</Pages>
  <Words>15456</Words>
  <Characters>92378</Characters>
  <Application>Microsoft Office Word</Application>
  <DocSecurity>0</DocSecurity>
  <Lines>769</Lines>
  <Paragraphs>215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107619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Bodych Dominika</dc:creator>
  <cp:lastModifiedBy>DJS</cp:lastModifiedBy>
  <cp:revision>7</cp:revision>
  <cp:lastPrinted>2012-04-23T06:39:00Z</cp:lastPrinted>
  <dcterms:created xsi:type="dcterms:W3CDTF">2021-04-28T08:58:00Z</dcterms:created>
  <dcterms:modified xsi:type="dcterms:W3CDTF">2021-04-28T10:42:00Z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