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AD1CF" w14:textId="5FBEB626" w:rsidR="002C6D7F" w:rsidRPr="002C6D7F" w:rsidRDefault="008A38CD" w:rsidP="002C6D7F">
      <w:pPr>
        <w:pStyle w:val="OZNPROJEKTUwskazaniedatylubwersjiprojektu"/>
      </w:pPr>
      <w:r>
        <w:t>Projekt</w:t>
      </w:r>
      <w:r w:rsidR="003B1094">
        <w:t xml:space="preserve"> </w:t>
      </w:r>
      <w:bookmarkStart w:id="0" w:name="_GoBack"/>
      <w:bookmarkEnd w:id="0"/>
    </w:p>
    <w:p w14:paraId="5F6FC777" w14:textId="77777777" w:rsidR="00F035CB" w:rsidRDefault="00F035CB" w:rsidP="002C6D7F">
      <w:pPr>
        <w:pStyle w:val="OZNRODZAKTUtznustawalubrozporzdzenieiorganwydajcy"/>
      </w:pPr>
    </w:p>
    <w:p w14:paraId="5E441531" w14:textId="77777777" w:rsidR="002C6D7F" w:rsidRPr="002C6D7F" w:rsidRDefault="002C6D7F" w:rsidP="002C6D7F">
      <w:pPr>
        <w:pStyle w:val="OZNRODZAKTUtznustawalubrozporzdzenieiorganwydajcy"/>
      </w:pPr>
      <w:r w:rsidRPr="002C6D7F">
        <w:t>USTAWA</w:t>
      </w:r>
    </w:p>
    <w:p w14:paraId="74EDE764" w14:textId="77777777" w:rsidR="002C6D7F" w:rsidRPr="002C6D7F" w:rsidRDefault="008A38CD" w:rsidP="002C6D7F">
      <w:pPr>
        <w:pStyle w:val="DATAAKTUdatauchwalenialubwydaniaaktu"/>
      </w:pPr>
      <w:r>
        <w:t>z dnia</w:t>
      </w:r>
    </w:p>
    <w:p w14:paraId="65D2EB6D" w14:textId="5E3DACDD" w:rsidR="002C6D7F" w:rsidRPr="002C6D7F" w:rsidRDefault="004B682F" w:rsidP="00526CC8">
      <w:pPr>
        <w:pStyle w:val="TYTUAKTUprzedmiotregulacjiustawylubrozporzdzenia"/>
      </w:pPr>
      <w:r>
        <w:t>o zmianie ustawy</w:t>
      </w:r>
      <w:r w:rsidR="003B1094">
        <w:t xml:space="preserve"> o </w:t>
      </w:r>
      <w:r w:rsidRPr="004B682F">
        <w:t>Solidarnościowym Funduszu Wsparcia Osób Niepełnosprawnych</w:t>
      </w:r>
      <w:r w:rsidR="000B22E9" w:rsidRPr="000B22E9">
        <w:t xml:space="preserve"> oraz niektórych innych ustaw</w:t>
      </w:r>
      <w:r w:rsidR="000B22E9" w:rsidRPr="000B22E9">
        <w:rPr>
          <w:rStyle w:val="IGPindeksgrnyipogrubienie"/>
        </w:rPr>
        <w:footnoteReference w:id="1"/>
      </w:r>
      <w:r w:rsidR="000B22E9" w:rsidRPr="000B22E9">
        <w:rPr>
          <w:rStyle w:val="IGPindeksgrnyipogrubienie"/>
        </w:rPr>
        <w:t>)</w:t>
      </w:r>
    </w:p>
    <w:p w14:paraId="679E976D" w14:textId="12920265" w:rsidR="002C6D7F" w:rsidRDefault="002C6D7F" w:rsidP="002C6D7F">
      <w:pPr>
        <w:pStyle w:val="ARTartustawynprozporzdzenia"/>
        <w:keepNext/>
      </w:pPr>
      <w:r w:rsidRPr="002C6D7F">
        <w:rPr>
          <w:rStyle w:val="Ppogrubienie"/>
        </w:rPr>
        <w:t>Art.</w:t>
      </w:r>
      <w:r w:rsidR="00600435">
        <w:rPr>
          <w:rStyle w:val="Ppogrubienie"/>
        </w:rPr>
        <w:t> </w:t>
      </w:r>
      <w:r w:rsidRPr="002C6D7F">
        <w:rPr>
          <w:rStyle w:val="Ppogrubienie"/>
        </w:rPr>
        <w:t>1.</w:t>
      </w:r>
      <w:r w:rsidR="003B1094">
        <w:t xml:space="preserve"> </w:t>
      </w:r>
      <w:r w:rsidR="003B1094" w:rsidRPr="002C6D7F">
        <w:t>W</w:t>
      </w:r>
      <w:r w:rsidR="003B1094">
        <w:t> </w:t>
      </w:r>
      <w:r w:rsidRPr="002C6D7F">
        <w:t>ustawie</w:t>
      </w:r>
      <w:r w:rsidR="003B1094" w:rsidRPr="002C6D7F">
        <w:t xml:space="preserve"> </w:t>
      </w:r>
      <w:r w:rsidR="003B1094">
        <w:t>z </w:t>
      </w:r>
      <w:r w:rsidR="0063247D">
        <w:t>dnia 2</w:t>
      </w:r>
      <w:r w:rsidR="003B1094">
        <w:t>3 </w:t>
      </w:r>
      <w:r w:rsidR="0063247D">
        <w:t>października 201</w:t>
      </w:r>
      <w:r w:rsidR="003B1094">
        <w:t>8 </w:t>
      </w:r>
      <w:r w:rsidR="0063247D">
        <w:t>r.</w:t>
      </w:r>
      <w:r w:rsidR="003B1094">
        <w:t xml:space="preserve"> </w:t>
      </w:r>
      <w:r w:rsidR="003B1094" w:rsidRPr="004B682F">
        <w:t>o</w:t>
      </w:r>
      <w:r w:rsidR="003B1094">
        <w:t> </w:t>
      </w:r>
      <w:r w:rsidR="004B682F" w:rsidRPr="004B682F">
        <w:t>Solidarnościowym Funduszu Wsparcia Osób Niepełnosprawnych</w:t>
      </w:r>
      <w:r w:rsidRPr="002C6D7F">
        <w:t xml:space="preserve"> (</w:t>
      </w:r>
      <w:r w:rsidR="003B1094">
        <w:t>Dz. U. poz. </w:t>
      </w:r>
      <w:r w:rsidR="004B682F">
        <w:t>219</w:t>
      </w:r>
      <w:r w:rsidR="003B1094">
        <w:t>2 oraz z </w:t>
      </w:r>
      <w:r w:rsidR="001E4A4D">
        <w:t>201</w:t>
      </w:r>
      <w:r w:rsidR="003B1094">
        <w:t>9 </w:t>
      </w:r>
      <w:r w:rsidR="001E4A4D">
        <w:t>r.</w:t>
      </w:r>
      <w:r w:rsidR="003B1094">
        <w:t xml:space="preserve"> poz. </w:t>
      </w:r>
      <w:r w:rsidR="004B682F">
        <w:t>162</w:t>
      </w:r>
      <w:r w:rsidR="003B1094">
        <w:t>2 i </w:t>
      </w:r>
      <w:r w:rsidR="004B682F">
        <w:t>1696</w:t>
      </w:r>
      <w:r w:rsidR="001E4A4D">
        <w:t xml:space="preserve">) </w:t>
      </w:r>
      <w:r w:rsidR="004B682F" w:rsidRPr="004B682F">
        <w:t>wprowadza się następujące zmiany:</w:t>
      </w:r>
    </w:p>
    <w:p w14:paraId="4A2420D7" w14:textId="77777777" w:rsidR="0063247D" w:rsidRPr="004B682F" w:rsidRDefault="0063247D" w:rsidP="0063247D">
      <w:pPr>
        <w:pStyle w:val="PKTpunkt"/>
      </w:pPr>
      <w:r w:rsidRPr="002C6D7F">
        <w:t>1)</w:t>
      </w:r>
      <w:r>
        <w:tab/>
      </w:r>
      <w:r w:rsidRPr="0063247D">
        <w:t>tytuł ustawy otrzymuje brzmienie:</w:t>
      </w:r>
    </w:p>
    <w:p w14:paraId="670CB5B0" w14:textId="77777777" w:rsidR="0063247D" w:rsidRPr="002C6D7F" w:rsidRDefault="0063247D" w:rsidP="00E0796E">
      <w:pPr>
        <w:pStyle w:val="ZARTzmartartykuempunktem"/>
      </w:pPr>
      <w:r w:rsidRPr="0063247D">
        <w:t xml:space="preserve"> „o Fundusz</w:t>
      </w:r>
      <w:r>
        <w:t>u</w:t>
      </w:r>
      <w:r w:rsidRPr="0063247D">
        <w:t xml:space="preserve"> Solidarnościowy</w:t>
      </w:r>
      <w:r>
        <w:t>m</w:t>
      </w:r>
      <w:r w:rsidRPr="0063247D">
        <w:t>”;</w:t>
      </w:r>
    </w:p>
    <w:p w14:paraId="6DA31C1E" w14:textId="3727FE76" w:rsidR="004B682F" w:rsidRPr="004B682F" w:rsidRDefault="0063247D" w:rsidP="004B682F">
      <w:pPr>
        <w:pStyle w:val="PKTpunkt"/>
      </w:pPr>
      <w:r>
        <w:t>2</w:t>
      </w:r>
      <w:r w:rsidR="002C6D7F" w:rsidRPr="002C6D7F">
        <w:t>)</w:t>
      </w:r>
      <w:r w:rsidR="002C6D7F">
        <w:tab/>
      </w:r>
      <w:r w:rsidR="004B682F" w:rsidRPr="004B682F">
        <w:t xml:space="preserve">art. </w:t>
      </w:r>
      <w:r w:rsidR="003B1094">
        <w:t>1 </w:t>
      </w:r>
      <w:r w:rsidR="004B682F" w:rsidRPr="004B682F">
        <w:t>otrzymuje brzmienie:</w:t>
      </w:r>
    </w:p>
    <w:p w14:paraId="0B209E9A" w14:textId="06B68055" w:rsidR="004C222F" w:rsidRDefault="004B682F" w:rsidP="004C222F">
      <w:pPr>
        <w:pStyle w:val="ZARTzmartartykuempunktem"/>
      </w:pPr>
      <w:r w:rsidRPr="004B682F">
        <w:t>„Art.</w:t>
      </w:r>
      <w:r>
        <w:t xml:space="preserve"> 1. 1.</w:t>
      </w:r>
      <w:r w:rsidRPr="004B682F">
        <w:t xml:space="preserve"> Fundusz Solidarno</w:t>
      </w:r>
      <w:r w:rsidR="004C222F">
        <w:t>ściowy, zwany dalej „Funduszem”</w:t>
      </w:r>
      <w:r w:rsidRPr="004B682F">
        <w:t xml:space="preserve"> </w:t>
      </w:r>
      <w:r w:rsidR="004C222F">
        <w:t xml:space="preserve">ma na celu </w:t>
      </w:r>
      <w:r w:rsidR="00F8628D">
        <w:t>wsparcie:</w:t>
      </w:r>
    </w:p>
    <w:p w14:paraId="00243B49" w14:textId="2265E5B8" w:rsidR="004C222F" w:rsidRDefault="004C222F" w:rsidP="004C222F">
      <w:pPr>
        <w:pStyle w:val="ZARTzmartartykuempunktem"/>
      </w:pPr>
      <w:r>
        <w:t xml:space="preserve">1) </w:t>
      </w:r>
      <w:r w:rsidR="004B682F" w:rsidRPr="004B682F">
        <w:t>społeczne, zawodowe, zdrowotne oraz fi</w:t>
      </w:r>
      <w:r>
        <w:t>nansowe osób niepełnosprawnych;</w:t>
      </w:r>
    </w:p>
    <w:p w14:paraId="4CEAAF98" w14:textId="3F954821" w:rsidR="00F8628D" w:rsidRDefault="004C222F" w:rsidP="004C222F">
      <w:pPr>
        <w:pStyle w:val="ZARTzmartartykuempunktem"/>
      </w:pPr>
      <w:r>
        <w:t>2) finansow</w:t>
      </w:r>
      <w:r w:rsidR="00F8628D">
        <w:t>e</w:t>
      </w:r>
      <w:r w:rsidRPr="00205CDB">
        <w:t xml:space="preserve"> </w:t>
      </w:r>
      <w:r w:rsidRPr="004B682F">
        <w:t>emerytów i</w:t>
      </w:r>
      <w:r>
        <w:t> </w:t>
      </w:r>
      <w:r w:rsidR="00EB6F04">
        <w:t>rencistów, o którym mowa w przepisach odrębnych.</w:t>
      </w:r>
    </w:p>
    <w:p w14:paraId="257A9C6B" w14:textId="0EFFA6EF" w:rsidR="004B682F" w:rsidRPr="004B682F" w:rsidRDefault="00F8628D" w:rsidP="00F8628D">
      <w:pPr>
        <w:pStyle w:val="ZARTzmartartykuempunktem"/>
        <w:ind w:firstLine="0"/>
      </w:pPr>
      <w:r>
        <w:t xml:space="preserve">2. Fundusz </w:t>
      </w:r>
      <w:r w:rsidR="004B682F" w:rsidRPr="004B682F">
        <w:t>może wspierać działania</w:t>
      </w:r>
      <w:r w:rsidR="003B1094" w:rsidRPr="004B682F">
        <w:t xml:space="preserve"> w</w:t>
      </w:r>
      <w:r w:rsidR="003B1094">
        <w:t> </w:t>
      </w:r>
      <w:r w:rsidR="004B682F" w:rsidRPr="004B682F">
        <w:t>zakresie zapewnienia dostępności osobom ze szczególnymi potrzebami lub jej poprawy, osobom ze szczególnymi potrzebami,</w:t>
      </w:r>
      <w:r w:rsidR="003B1094" w:rsidRPr="004B682F">
        <w:t xml:space="preserve"> o</w:t>
      </w:r>
      <w:r w:rsidR="003B1094">
        <w:t> </w:t>
      </w:r>
      <w:r w:rsidR="004B682F" w:rsidRPr="004B682F">
        <w:t>których mowa</w:t>
      </w:r>
      <w:r w:rsidR="003B1094" w:rsidRPr="004B682F">
        <w:t xml:space="preserve"> w</w:t>
      </w:r>
      <w:r w:rsidR="003B1094">
        <w:t> </w:t>
      </w:r>
      <w:r w:rsidR="004B682F" w:rsidRPr="004B682F">
        <w:t>ustawie</w:t>
      </w:r>
      <w:r w:rsidR="003B1094" w:rsidRPr="004B682F">
        <w:t xml:space="preserve"> z</w:t>
      </w:r>
      <w:r w:rsidR="003B1094">
        <w:t> </w:t>
      </w:r>
      <w:r w:rsidR="004B682F" w:rsidRPr="004B682F">
        <w:t>dnia 1</w:t>
      </w:r>
      <w:r w:rsidR="003B1094" w:rsidRPr="004B682F">
        <w:t>9</w:t>
      </w:r>
      <w:r w:rsidR="003B1094">
        <w:t> </w:t>
      </w:r>
      <w:r w:rsidR="004B682F" w:rsidRPr="004B682F">
        <w:t>lipca 201</w:t>
      </w:r>
      <w:r w:rsidR="003B1094" w:rsidRPr="004B682F">
        <w:t>9</w:t>
      </w:r>
      <w:r w:rsidR="003B1094">
        <w:t> </w:t>
      </w:r>
      <w:r w:rsidR="004B682F" w:rsidRPr="004B682F">
        <w:t>r.</w:t>
      </w:r>
      <w:r w:rsidR="003B1094" w:rsidRPr="004B682F">
        <w:t xml:space="preserve"> o</w:t>
      </w:r>
      <w:r w:rsidR="003B1094">
        <w:t> </w:t>
      </w:r>
      <w:r w:rsidR="004B682F" w:rsidRPr="004B682F">
        <w:t>zapewnianiu dostępności osobom ze szczególnymi potrzebami (</w:t>
      </w:r>
      <w:r w:rsidR="003B1094">
        <w:t>Dz. U. poz. </w:t>
      </w:r>
      <w:r w:rsidR="004B682F" w:rsidRPr="004B682F">
        <w:t>1696)</w:t>
      </w:r>
      <w:r>
        <w:t xml:space="preserve">. </w:t>
      </w:r>
    </w:p>
    <w:p w14:paraId="6BCF6F8A" w14:textId="1012E911" w:rsidR="002C6D7F" w:rsidRPr="002C6D7F" w:rsidRDefault="00F8628D" w:rsidP="00F8628D">
      <w:pPr>
        <w:pStyle w:val="ZUSTzmustartykuempunktem"/>
        <w:ind w:firstLine="0"/>
      </w:pPr>
      <w:r>
        <w:t>3</w:t>
      </w:r>
      <w:r w:rsidR="004B682F" w:rsidRPr="004B682F">
        <w:t>. Fundusz jest państwowym funduszem celowym, którego dysponentem jest minister właściwy do spraw zabezpieczenia społecznego.</w:t>
      </w:r>
      <w:r w:rsidR="002C6D7F">
        <w:t>”</w:t>
      </w:r>
      <w:r w:rsidR="002C6D7F" w:rsidRPr="002C6D7F">
        <w:t>;</w:t>
      </w:r>
    </w:p>
    <w:p w14:paraId="649F1077" w14:textId="579E5575" w:rsidR="00430C4B" w:rsidRDefault="0063247D" w:rsidP="00862FF6">
      <w:pPr>
        <w:pStyle w:val="PKTpunkt"/>
        <w:keepNext/>
      </w:pPr>
      <w:r>
        <w:lastRenderedPageBreak/>
        <w:t>3</w:t>
      </w:r>
      <w:r w:rsidR="002C6D7F" w:rsidRPr="002C6D7F">
        <w:t>)</w:t>
      </w:r>
      <w:r w:rsidR="002C6D7F">
        <w:tab/>
      </w:r>
      <w:r w:rsidR="00430C4B">
        <w:t>w</w:t>
      </w:r>
      <w:r w:rsidR="003B1094">
        <w:t xml:space="preserve"> art. </w:t>
      </w:r>
      <w:r w:rsidR="00430C4B">
        <w:t>3</w:t>
      </w:r>
      <w:r w:rsidR="00862FF6">
        <w:t xml:space="preserve"> </w:t>
      </w:r>
      <w:r w:rsidR="00430C4B">
        <w:t>ust. 1a</w:t>
      </w:r>
      <w:r w:rsidR="00430C4B" w:rsidRPr="00430C4B">
        <w:t xml:space="preserve"> otrzymuje brzmienie:</w:t>
      </w:r>
    </w:p>
    <w:p w14:paraId="454792A0" w14:textId="2030D709" w:rsidR="00430C4B" w:rsidRPr="00430C4B" w:rsidRDefault="00430C4B" w:rsidP="00430C4B">
      <w:pPr>
        <w:pStyle w:val="ZUSTzmustartykuempunktem"/>
      </w:pPr>
      <w:r w:rsidRPr="00430C4B">
        <w:t>„1a. Dysponent Funduszu, za zgodą ministra właściwego do spraw finansów publicznych, może zaciągać nieoprocentowane pożyczki,</w:t>
      </w:r>
      <w:r w:rsidR="003B1094" w:rsidRPr="00430C4B">
        <w:t xml:space="preserve"> w</w:t>
      </w:r>
      <w:r w:rsidR="003B1094">
        <w:t> </w:t>
      </w:r>
      <w:r w:rsidRPr="00430C4B">
        <w:t>tym</w:t>
      </w:r>
      <w:r w:rsidR="003B1094" w:rsidRPr="00430C4B">
        <w:t xml:space="preserve"> z</w:t>
      </w:r>
      <w:r w:rsidR="003B1094">
        <w:t> </w:t>
      </w:r>
      <w:r w:rsidRPr="00430C4B">
        <w:t xml:space="preserve">budżetu państwa, na wypłatę: </w:t>
      </w:r>
    </w:p>
    <w:p w14:paraId="65D0E574" w14:textId="7477A6F1" w:rsidR="00430C4B" w:rsidRPr="00430C4B" w:rsidRDefault="00430C4B" w:rsidP="00430C4B">
      <w:pPr>
        <w:pStyle w:val="ZPKTzmpktartykuempunktem"/>
      </w:pPr>
      <w:r w:rsidRPr="00430C4B">
        <w:t>1)</w:t>
      </w:r>
      <w:r w:rsidRPr="00430C4B">
        <w:tab/>
      </w:r>
      <w:r w:rsidR="00215126" w:rsidRPr="003B2376">
        <w:t>świadczenia uzupełniającego, kosztów obsługi wypłaty świadczenia uzupełniającego</w:t>
      </w:r>
      <w:r w:rsidR="003B1094" w:rsidRPr="003B2376">
        <w:t xml:space="preserve"> i</w:t>
      </w:r>
      <w:r w:rsidR="003B1094">
        <w:t> </w:t>
      </w:r>
      <w:r w:rsidR="00215126" w:rsidRPr="003B2376">
        <w:t>kosztów obsługi wniosku</w:t>
      </w:r>
      <w:r w:rsidR="003B1094" w:rsidRPr="003B2376">
        <w:t xml:space="preserve"> o</w:t>
      </w:r>
      <w:r w:rsidR="003B1094">
        <w:t> </w:t>
      </w:r>
      <w:r w:rsidR="00215126" w:rsidRPr="003B2376">
        <w:t>świadczenie uzupełniające,</w:t>
      </w:r>
      <w:r w:rsidR="003B1094" w:rsidRPr="003B2376">
        <w:t xml:space="preserve"> o</w:t>
      </w:r>
      <w:r w:rsidR="003B1094">
        <w:t> </w:t>
      </w:r>
      <w:r w:rsidR="00215126" w:rsidRPr="003B2376">
        <w:t>których mowa</w:t>
      </w:r>
      <w:r w:rsidR="003B1094" w:rsidRPr="003B2376">
        <w:t xml:space="preserve"> w</w:t>
      </w:r>
      <w:r w:rsidR="003B1094">
        <w:t> art. </w:t>
      </w:r>
      <w:r w:rsidR="00215126" w:rsidRPr="003B2376">
        <w:t>1</w:t>
      </w:r>
      <w:r w:rsidR="003B1094" w:rsidRPr="003B2376">
        <w:t>1</w:t>
      </w:r>
      <w:r w:rsidR="003B1094">
        <w:t xml:space="preserve"> ust. </w:t>
      </w:r>
      <w:r w:rsidR="003B1094" w:rsidRPr="003B2376">
        <w:t>1</w:t>
      </w:r>
      <w:r w:rsidR="003B1094">
        <w:t> </w:t>
      </w:r>
      <w:r w:rsidR="00215126" w:rsidRPr="003B2376">
        <w:t>ustawy</w:t>
      </w:r>
      <w:r w:rsidR="003B1094" w:rsidRPr="003B2376">
        <w:t xml:space="preserve"> z</w:t>
      </w:r>
      <w:r w:rsidR="003B1094">
        <w:t> </w:t>
      </w:r>
      <w:r w:rsidR="00215126" w:rsidRPr="003B2376">
        <w:t>dnia 3</w:t>
      </w:r>
      <w:r w:rsidR="003B1094" w:rsidRPr="003B2376">
        <w:t>1</w:t>
      </w:r>
      <w:r w:rsidR="003B1094">
        <w:t> </w:t>
      </w:r>
      <w:r w:rsidR="00215126" w:rsidRPr="003B2376">
        <w:t>lipca 201</w:t>
      </w:r>
      <w:r w:rsidR="003B1094" w:rsidRPr="003B2376">
        <w:t>9</w:t>
      </w:r>
      <w:r w:rsidR="003B1094">
        <w:t> </w:t>
      </w:r>
      <w:r w:rsidR="00215126" w:rsidRPr="003B2376">
        <w:t>r.</w:t>
      </w:r>
      <w:r w:rsidR="003B1094" w:rsidRPr="003B2376">
        <w:t xml:space="preserve"> o</w:t>
      </w:r>
      <w:r w:rsidR="003B1094">
        <w:t> </w:t>
      </w:r>
      <w:r w:rsidR="00215126" w:rsidRPr="003B2376">
        <w:t>świadczeniu uzupełniającym dla osób niezdolnych do samodzielnej egzystencji</w:t>
      </w:r>
      <w:r w:rsidRPr="00430C4B">
        <w:t>;</w:t>
      </w:r>
    </w:p>
    <w:p w14:paraId="19FF9179" w14:textId="7A9DFC61" w:rsidR="00430C4B" w:rsidRPr="00430C4B" w:rsidRDefault="00430C4B" w:rsidP="00430C4B">
      <w:pPr>
        <w:pStyle w:val="ZPKTzmpktartykuempunktem"/>
      </w:pPr>
      <w:r w:rsidRPr="00430C4B">
        <w:t>2)</w:t>
      </w:r>
      <w:r w:rsidRPr="00430C4B">
        <w:tab/>
        <w:t>jednorazowego rocznego świadczenia pieniężnego dla emerytów</w:t>
      </w:r>
      <w:r w:rsidR="003B1094" w:rsidRPr="00430C4B">
        <w:t xml:space="preserve"> i</w:t>
      </w:r>
      <w:r w:rsidR="003B1094">
        <w:t> </w:t>
      </w:r>
      <w:r w:rsidRPr="00430C4B">
        <w:t xml:space="preserve">rencistów oraz kosztów obsługi wypłaty </w:t>
      </w:r>
      <w:r w:rsidR="00147C61">
        <w:t xml:space="preserve">tego </w:t>
      </w:r>
      <w:r w:rsidRPr="00430C4B">
        <w:t>świadczenia;</w:t>
      </w:r>
    </w:p>
    <w:p w14:paraId="7C7C8BDF" w14:textId="31A21E2A" w:rsidR="00430C4B" w:rsidRPr="002C6D7F" w:rsidRDefault="00430C4B" w:rsidP="00430C4B">
      <w:pPr>
        <w:pStyle w:val="ZPKTzmpktartykuempunktem"/>
      </w:pPr>
      <w:r w:rsidRPr="00430C4B">
        <w:t>3)</w:t>
      </w:r>
      <w:r w:rsidRPr="00430C4B">
        <w:tab/>
        <w:t xml:space="preserve">renty socjalnej, </w:t>
      </w:r>
      <w:r w:rsidR="00033177">
        <w:t>zasiłku pogrzebowego</w:t>
      </w:r>
      <w:r w:rsidR="00777873">
        <w:t>, o których mowa w odrębnych przepisach,</w:t>
      </w:r>
      <w:r w:rsidR="00033177">
        <w:t xml:space="preserve"> oraz </w:t>
      </w:r>
      <w:r w:rsidRPr="00430C4B">
        <w:t xml:space="preserve">kosztów </w:t>
      </w:r>
      <w:r w:rsidR="00033177">
        <w:t xml:space="preserve">ich </w:t>
      </w:r>
      <w:r w:rsidRPr="00430C4B">
        <w:t>obsługi,</w:t>
      </w:r>
      <w:r w:rsidR="003B1094" w:rsidRPr="00430C4B">
        <w:t xml:space="preserve"> o</w:t>
      </w:r>
      <w:r w:rsidR="003B1094">
        <w:t> </w:t>
      </w:r>
      <w:r w:rsidRPr="00430C4B">
        <w:t>których mowa</w:t>
      </w:r>
      <w:r w:rsidR="003B1094" w:rsidRPr="00430C4B">
        <w:t xml:space="preserve"> w</w:t>
      </w:r>
      <w:r w:rsidR="003B1094">
        <w:t> art. </w:t>
      </w:r>
      <w:r w:rsidR="00875313">
        <w:t>1</w:t>
      </w:r>
      <w:r w:rsidR="003B1094">
        <w:t>4 ust. 1 </w:t>
      </w:r>
      <w:r w:rsidRPr="00430C4B">
        <w:t>ustaw</w:t>
      </w:r>
      <w:r w:rsidR="00875313">
        <w:t>y</w:t>
      </w:r>
      <w:r w:rsidR="003B1094" w:rsidRPr="00430C4B">
        <w:t xml:space="preserve"> z</w:t>
      </w:r>
      <w:r w:rsidR="003B1094">
        <w:t> </w:t>
      </w:r>
      <w:r w:rsidRPr="00430C4B">
        <w:t>dnia 2</w:t>
      </w:r>
      <w:r w:rsidR="003B1094" w:rsidRPr="00430C4B">
        <w:t>7</w:t>
      </w:r>
      <w:r w:rsidR="003B1094">
        <w:t> </w:t>
      </w:r>
      <w:r w:rsidRPr="00430C4B">
        <w:t>cze</w:t>
      </w:r>
      <w:r>
        <w:t>rwca 200</w:t>
      </w:r>
      <w:r w:rsidR="003B1094">
        <w:t>3 </w:t>
      </w:r>
      <w:r>
        <w:t>r.</w:t>
      </w:r>
      <w:r w:rsidR="003B1094">
        <w:t xml:space="preserve"> o </w:t>
      </w:r>
      <w:r>
        <w:t>rencie socjalnej</w:t>
      </w:r>
      <w:r w:rsidRPr="00430C4B">
        <w:t>.”;</w:t>
      </w:r>
    </w:p>
    <w:p w14:paraId="510EDDB3" w14:textId="4B62FE94" w:rsidR="002C6D7F" w:rsidRPr="002C6D7F" w:rsidRDefault="00033177" w:rsidP="002C6D7F">
      <w:pPr>
        <w:pStyle w:val="PKTpunkt"/>
        <w:keepNext/>
      </w:pPr>
      <w:r>
        <w:t>4</w:t>
      </w:r>
      <w:r w:rsidR="002C6D7F" w:rsidRPr="002C6D7F">
        <w:t>)</w:t>
      </w:r>
      <w:r w:rsidR="002C6D7F">
        <w:tab/>
      </w:r>
      <w:r w:rsidR="00430C4B">
        <w:t>art. 6b</w:t>
      </w:r>
      <w:r w:rsidR="00600435">
        <w:t xml:space="preserve"> </w:t>
      </w:r>
      <w:r w:rsidR="002C6D7F" w:rsidRPr="002C6D7F">
        <w:t>otrzymuje brzmienie:</w:t>
      </w:r>
    </w:p>
    <w:p w14:paraId="425C0740" w14:textId="77777777" w:rsidR="00430C4B" w:rsidRPr="00430C4B" w:rsidRDefault="00430C4B" w:rsidP="00430C4B">
      <w:pPr>
        <w:pStyle w:val="ZARTzmartartykuempunktem"/>
      </w:pPr>
      <w:r w:rsidRPr="00430C4B">
        <w:t xml:space="preserve">„Art. 6b. 1. Środki Funduszu przeznacza się również na finansowanie: </w:t>
      </w:r>
    </w:p>
    <w:p w14:paraId="5F8EF951" w14:textId="3EB24937" w:rsidR="00430C4B" w:rsidRPr="00430C4B" w:rsidRDefault="00430C4B" w:rsidP="00430C4B">
      <w:pPr>
        <w:pStyle w:val="ZPKTzmpktartykuempunktem"/>
      </w:pPr>
      <w:r w:rsidRPr="00430C4B">
        <w:t>1)</w:t>
      </w:r>
      <w:r w:rsidRPr="00430C4B">
        <w:tab/>
      </w:r>
      <w:r w:rsidR="00215126" w:rsidRPr="003B2376">
        <w:t>świadczenia uzupełniającego, kosztów obsługi wypłaty świadczenia uzupełniającego</w:t>
      </w:r>
      <w:r w:rsidR="003B1094" w:rsidRPr="003B2376">
        <w:t xml:space="preserve"> i</w:t>
      </w:r>
      <w:r w:rsidR="003B1094">
        <w:t> </w:t>
      </w:r>
      <w:r w:rsidR="00215126" w:rsidRPr="003B2376">
        <w:t>kosztów obsługi wniosku</w:t>
      </w:r>
      <w:r w:rsidR="003B1094" w:rsidRPr="003B2376">
        <w:t xml:space="preserve"> o</w:t>
      </w:r>
      <w:r w:rsidR="003B1094">
        <w:t> </w:t>
      </w:r>
      <w:r w:rsidR="00215126" w:rsidRPr="003B2376">
        <w:t>świadczenie uzupełniające,</w:t>
      </w:r>
      <w:r w:rsidR="003B1094" w:rsidRPr="003B2376">
        <w:t xml:space="preserve"> o</w:t>
      </w:r>
      <w:r w:rsidR="003B1094">
        <w:t> </w:t>
      </w:r>
      <w:r w:rsidR="00215126" w:rsidRPr="003B2376">
        <w:t>których mowa</w:t>
      </w:r>
      <w:r w:rsidR="003B1094" w:rsidRPr="003B2376">
        <w:t xml:space="preserve"> w</w:t>
      </w:r>
      <w:r w:rsidR="003B1094">
        <w:t> art. </w:t>
      </w:r>
      <w:r w:rsidR="00215126" w:rsidRPr="003B2376">
        <w:t>1</w:t>
      </w:r>
      <w:r w:rsidR="003B1094" w:rsidRPr="003B2376">
        <w:t>1</w:t>
      </w:r>
      <w:r w:rsidR="003B1094">
        <w:t xml:space="preserve"> ust. </w:t>
      </w:r>
      <w:r w:rsidR="003B1094" w:rsidRPr="003B2376">
        <w:t>1</w:t>
      </w:r>
      <w:r w:rsidR="003B1094">
        <w:t> </w:t>
      </w:r>
      <w:r w:rsidR="00215126" w:rsidRPr="003B2376">
        <w:t>ustawy</w:t>
      </w:r>
      <w:r w:rsidR="003B1094" w:rsidRPr="003B2376">
        <w:t xml:space="preserve"> z</w:t>
      </w:r>
      <w:r w:rsidR="003B1094">
        <w:t> </w:t>
      </w:r>
      <w:r w:rsidR="00215126" w:rsidRPr="003B2376">
        <w:t>dnia 3</w:t>
      </w:r>
      <w:r w:rsidR="003B1094" w:rsidRPr="003B2376">
        <w:t>1</w:t>
      </w:r>
      <w:r w:rsidR="003B1094">
        <w:t> </w:t>
      </w:r>
      <w:r w:rsidR="00215126" w:rsidRPr="003B2376">
        <w:t>lipca 201</w:t>
      </w:r>
      <w:r w:rsidR="003B1094" w:rsidRPr="003B2376">
        <w:t>9</w:t>
      </w:r>
      <w:r w:rsidR="003B1094">
        <w:t> </w:t>
      </w:r>
      <w:r w:rsidR="00215126" w:rsidRPr="003B2376">
        <w:t>r.</w:t>
      </w:r>
      <w:r w:rsidR="003B1094" w:rsidRPr="003B2376">
        <w:t xml:space="preserve"> o</w:t>
      </w:r>
      <w:r w:rsidR="003B1094">
        <w:t> </w:t>
      </w:r>
      <w:r w:rsidR="00215126" w:rsidRPr="003B2376">
        <w:t>świadczeniu uzupełniającym dla osób niezdolnych do samodzielnej egzystencji</w:t>
      </w:r>
      <w:r w:rsidRPr="00430C4B">
        <w:t>;</w:t>
      </w:r>
    </w:p>
    <w:p w14:paraId="0AFF74D1" w14:textId="2ABC3ECB" w:rsidR="00430C4B" w:rsidRPr="00430C4B" w:rsidRDefault="00430C4B" w:rsidP="00430C4B">
      <w:pPr>
        <w:pStyle w:val="ZPKTzmpktartykuempunktem"/>
      </w:pPr>
      <w:r w:rsidRPr="00430C4B">
        <w:t>2)</w:t>
      </w:r>
      <w:r w:rsidRPr="00430C4B">
        <w:tab/>
        <w:t>jednorazowego rocznego świadczenia pieniężnego dla emerytów</w:t>
      </w:r>
      <w:r w:rsidR="003B1094" w:rsidRPr="00430C4B">
        <w:t xml:space="preserve"> i</w:t>
      </w:r>
      <w:r w:rsidR="003B1094">
        <w:t> </w:t>
      </w:r>
      <w:r w:rsidRPr="00430C4B">
        <w:t xml:space="preserve">rencistów oraz kosztów obsługi wypłaty </w:t>
      </w:r>
      <w:r w:rsidR="00147C61">
        <w:t xml:space="preserve">tego </w:t>
      </w:r>
      <w:r w:rsidRPr="00430C4B">
        <w:t>świadczenia;</w:t>
      </w:r>
    </w:p>
    <w:p w14:paraId="053127FB" w14:textId="7165E3C5" w:rsidR="00430C4B" w:rsidRPr="00430C4B" w:rsidRDefault="00430C4B" w:rsidP="00430C4B">
      <w:pPr>
        <w:pStyle w:val="ZPKTzmpktartykuempunktem"/>
      </w:pPr>
      <w:r w:rsidRPr="00430C4B">
        <w:t>3)</w:t>
      </w:r>
      <w:r w:rsidRPr="00430C4B">
        <w:tab/>
      </w:r>
      <w:r w:rsidR="00033177" w:rsidRPr="00430C4B">
        <w:t xml:space="preserve">renty socjalnej, </w:t>
      </w:r>
      <w:r w:rsidR="00033177">
        <w:t>zasiłku pogrzebowego</w:t>
      </w:r>
      <w:r w:rsidR="00777873">
        <w:t>, o których mowa w odrębnych przepisach,</w:t>
      </w:r>
      <w:r w:rsidR="00033177">
        <w:t xml:space="preserve"> oraz </w:t>
      </w:r>
      <w:r w:rsidR="00033177" w:rsidRPr="00430C4B">
        <w:t xml:space="preserve">kosztów </w:t>
      </w:r>
      <w:r w:rsidR="00033177">
        <w:t xml:space="preserve">ich </w:t>
      </w:r>
      <w:r w:rsidR="00033177" w:rsidRPr="00430C4B">
        <w:t>obsługi, o</w:t>
      </w:r>
      <w:r w:rsidR="00033177">
        <w:t> </w:t>
      </w:r>
      <w:r w:rsidR="00033177" w:rsidRPr="00430C4B">
        <w:t>których mowa w</w:t>
      </w:r>
      <w:r w:rsidR="00033177">
        <w:t> art. 14 ust. 1 </w:t>
      </w:r>
      <w:r w:rsidR="00033177" w:rsidRPr="00430C4B">
        <w:t>ustaw</w:t>
      </w:r>
      <w:r w:rsidR="00033177">
        <w:t>y</w:t>
      </w:r>
      <w:r w:rsidR="00033177" w:rsidRPr="00430C4B">
        <w:t xml:space="preserve"> z</w:t>
      </w:r>
      <w:r w:rsidR="00033177">
        <w:t> </w:t>
      </w:r>
      <w:r w:rsidR="00033177" w:rsidRPr="00430C4B">
        <w:t>dnia 27</w:t>
      </w:r>
      <w:r w:rsidR="00033177">
        <w:t> </w:t>
      </w:r>
      <w:r w:rsidR="00033177" w:rsidRPr="00430C4B">
        <w:t>cze</w:t>
      </w:r>
      <w:r w:rsidR="00033177">
        <w:t>rwca 2003 r. o rencie socjalnej</w:t>
      </w:r>
      <w:r>
        <w:t>.</w:t>
      </w:r>
    </w:p>
    <w:p w14:paraId="5C53D9BC" w14:textId="23A866FA" w:rsidR="00FA6B51" w:rsidRDefault="00430C4B" w:rsidP="00FA6B51">
      <w:pPr>
        <w:pStyle w:val="ZUSTzmustartykuempunktem"/>
      </w:pPr>
      <w:r w:rsidRPr="00430C4B">
        <w:t>2. Minister właściwy do spraw zabezpieczenia społecznego przekazu</w:t>
      </w:r>
      <w:r w:rsidR="00FA6B51">
        <w:t>je na wyodrębnione rachun</w:t>
      </w:r>
      <w:r w:rsidRPr="00430C4B">
        <w:t>k</w:t>
      </w:r>
      <w:r w:rsidR="00FA6B51">
        <w:t>i</w:t>
      </w:r>
      <w:r w:rsidRPr="00430C4B">
        <w:t xml:space="preserve"> bankow</w:t>
      </w:r>
      <w:r w:rsidR="00FA6B51">
        <w:t>e</w:t>
      </w:r>
      <w:r w:rsidRPr="00430C4B">
        <w:t xml:space="preserve"> </w:t>
      </w:r>
      <w:r w:rsidR="00816F48">
        <w:t>Zakładu Ubezpieczeń Społecznych i</w:t>
      </w:r>
      <w:r w:rsidR="00A1174A">
        <w:t xml:space="preserve"> Kasy</w:t>
      </w:r>
      <w:r w:rsidR="00A1174A" w:rsidRPr="00430C4B">
        <w:t xml:space="preserve"> Rolniczego Ubezpiecze</w:t>
      </w:r>
      <w:r w:rsidR="00A1174A">
        <w:t xml:space="preserve">nia Społecznego </w:t>
      </w:r>
      <w:r w:rsidRPr="00430C4B">
        <w:t>środki Funduszu na finansowanie</w:t>
      </w:r>
      <w:r w:rsidR="004E4B23">
        <w:t xml:space="preserve"> wydatków</w:t>
      </w:r>
      <w:r w:rsidR="00FA6B51" w:rsidRPr="00153FE3">
        <w:t>, o</w:t>
      </w:r>
      <w:r w:rsidR="00FA6B51">
        <w:t> </w:t>
      </w:r>
      <w:r w:rsidR="00FA6B51" w:rsidRPr="00153FE3">
        <w:t>których mowa</w:t>
      </w:r>
      <w:r w:rsidR="00FA6B51">
        <w:t xml:space="preserve"> ust. 1, </w:t>
      </w:r>
      <w:r w:rsidR="00FA6B51" w:rsidRPr="00430C4B">
        <w:t>w</w:t>
      </w:r>
      <w:r w:rsidR="00FA6B51">
        <w:t> </w:t>
      </w:r>
      <w:r w:rsidR="00FA6B51" w:rsidRPr="00430C4B">
        <w:t xml:space="preserve">terminie umożliwiającym wypłatę </w:t>
      </w:r>
      <w:r w:rsidR="00FA6B51">
        <w:t>tych świadczeń</w:t>
      </w:r>
      <w:r w:rsidR="00FA6B51" w:rsidRPr="00430C4B">
        <w:t>.</w:t>
      </w:r>
    </w:p>
    <w:p w14:paraId="0DB68EC3" w14:textId="48F40007" w:rsidR="00153FE3" w:rsidRDefault="00430C4B" w:rsidP="00905CEE">
      <w:pPr>
        <w:pStyle w:val="ZUSTzmustartykuempunktem"/>
      </w:pPr>
      <w:r w:rsidRPr="00430C4B">
        <w:t>3. Środki,</w:t>
      </w:r>
      <w:r w:rsidR="003B1094" w:rsidRPr="00430C4B">
        <w:t xml:space="preserve"> o</w:t>
      </w:r>
      <w:r w:rsidR="003B1094">
        <w:t> </w:t>
      </w:r>
      <w:r w:rsidRPr="00430C4B">
        <w:t>których mowa</w:t>
      </w:r>
      <w:r w:rsidR="003B1094" w:rsidRPr="00430C4B">
        <w:t xml:space="preserve"> w</w:t>
      </w:r>
      <w:r w:rsidR="003B1094">
        <w:t> ust. </w:t>
      </w:r>
      <w:r w:rsidR="003B1094" w:rsidRPr="00430C4B">
        <w:t>1</w:t>
      </w:r>
      <w:r w:rsidRPr="00430C4B">
        <w:t>, przekazuje się na podstawie um</w:t>
      </w:r>
      <w:r w:rsidR="007A3DAB">
        <w:t>ów zawartych</w:t>
      </w:r>
      <w:r w:rsidRPr="00430C4B">
        <w:t xml:space="preserve"> między ministrem właściwym do spraw zabezpieczenia społecznego</w:t>
      </w:r>
      <w:r w:rsidR="003B1094" w:rsidRPr="00430C4B">
        <w:t xml:space="preserve"> a</w:t>
      </w:r>
      <w:r w:rsidR="003B1094">
        <w:t> </w:t>
      </w:r>
      <w:r w:rsidR="00A521A0">
        <w:t xml:space="preserve">odpowiednio Prezesem </w:t>
      </w:r>
      <w:r w:rsidR="00816F48">
        <w:t>Zakładu Ubezpieczeń Społecznych i</w:t>
      </w:r>
      <w:r w:rsidR="00A521A0">
        <w:t xml:space="preserve"> Prezesem Kasy</w:t>
      </w:r>
      <w:r w:rsidRPr="00430C4B">
        <w:t xml:space="preserve"> Rolniczego Ubezpiecze</w:t>
      </w:r>
      <w:r w:rsidR="00905CEE">
        <w:t>nia Społecznego</w:t>
      </w:r>
      <w:r w:rsidR="002C6D7F" w:rsidRPr="002C6D7F">
        <w:t>.</w:t>
      </w:r>
      <w:r w:rsidR="00230497">
        <w:t>";</w:t>
      </w:r>
    </w:p>
    <w:p w14:paraId="426F7F6A" w14:textId="72A29F6B" w:rsidR="00466AB3" w:rsidRDefault="00033177" w:rsidP="00466AB3">
      <w:pPr>
        <w:pStyle w:val="PKTpunkt"/>
      </w:pPr>
      <w:r>
        <w:t>5</w:t>
      </w:r>
      <w:r w:rsidR="002C6D7F" w:rsidRPr="002C6D7F">
        <w:t>)</w:t>
      </w:r>
      <w:r w:rsidR="002C6D7F">
        <w:tab/>
      </w:r>
      <w:r w:rsidR="00AA6F8D">
        <w:t>w</w:t>
      </w:r>
      <w:r w:rsidR="003B1094">
        <w:t xml:space="preserve"> art. </w:t>
      </w:r>
      <w:r w:rsidR="00AA6F8D">
        <w:t>18</w:t>
      </w:r>
      <w:r w:rsidR="00AA6F8D" w:rsidRPr="00AA6F8D">
        <w:t>:</w:t>
      </w:r>
    </w:p>
    <w:p w14:paraId="72406C3B" w14:textId="76A578C4" w:rsidR="002C6D7F" w:rsidRPr="002C6D7F" w:rsidRDefault="00AA6F8D" w:rsidP="00AA6F8D">
      <w:pPr>
        <w:pStyle w:val="LITlitera"/>
      </w:pPr>
      <w:r>
        <w:t>a)</w:t>
      </w:r>
      <w:r>
        <w:tab/>
      </w:r>
      <w:r w:rsidRPr="00AA6F8D">
        <w:t xml:space="preserve">ust. </w:t>
      </w:r>
      <w:r w:rsidR="003B1094">
        <w:t>3 </w:t>
      </w:r>
      <w:r w:rsidRPr="00AA6F8D">
        <w:t>otrzymuje brzmienie:</w:t>
      </w:r>
    </w:p>
    <w:p w14:paraId="76A0B7A1" w14:textId="7BF4DCB4" w:rsidR="009D48DA" w:rsidRDefault="002C6D7F" w:rsidP="009D48DA">
      <w:pPr>
        <w:pStyle w:val="ZUSTzmustartykuempunktem"/>
      </w:pPr>
      <w:r>
        <w:t>„</w:t>
      </w:r>
      <w:r w:rsidR="00AA6F8D">
        <w:t>3</w:t>
      </w:r>
      <w:r w:rsidRPr="002C6D7F">
        <w:t>.</w:t>
      </w:r>
      <w:r w:rsidR="00600435">
        <w:t xml:space="preserve"> </w:t>
      </w:r>
      <w:r w:rsidR="00AA6F8D" w:rsidRPr="00AA6F8D">
        <w:t>Środki Funduszu na realizację zadań,</w:t>
      </w:r>
      <w:r w:rsidR="003B1094" w:rsidRPr="00AA6F8D">
        <w:t xml:space="preserve"> o</w:t>
      </w:r>
      <w:r w:rsidR="003B1094">
        <w:t> </w:t>
      </w:r>
      <w:r w:rsidR="00AA6F8D" w:rsidRPr="00AA6F8D">
        <w:t>których mowa</w:t>
      </w:r>
      <w:r w:rsidR="003B1094" w:rsidRPr="00AA6F8D">
        <w:t xml:space="preserve"> w</w:t>
      </w:r>
      <w:r w:rsidR="003B1094">
        <w:t> art. </w:t>
      </w:r>
      <w:r w:rsidR="00AA6F8D" w:rsidRPr="00AA6F8D">
        <w:t>6b</w:t>
      </w:r>
      <w:r w:rsidR="003B1094">
        <w:t xml:space="preserve"> ust. </w:t>
      </w:r>
      <w:r w:rsidR="00AA6F8D" w:rsidRPr="00AA6F8D">
        <w:t>1, przekazane na wyodrębnion</w:t>
      </w:r>
      <w:r w:rsidR="00A521A0">
        <w:t>e</w:t>
      </w:r>
      <w:r w:rsidR="00AA6F8D" w:rsidRPr="00AA6F8D">
        <w:t xml:space="preserve"> rachun</w:t>
      </w:r>
      <w:r w:rsidR="00A521A0">
        <w:t>ki</w:t>
      </w:r>
      <w:r w:rsidR="00AA6F8D" w:rsidRPr="00AA6F8D">
        <w:t xml:space="preserve"> bankow</w:t>
      </w:r>
      <w:r w:rsidR="00A521A0">
        <w:t>e</w:t>
      </w:r>
      <w:r w:rsidR="00AA6F8D" w:rsidRPr="00AA6F8D">
        <w:t xml:space="preserve"> </w:t>
      </w:r>
      <w:r w:rsidR="00A1174A">
        <w:t>Zakładu Ubezpieczeń Społecznych</w:t>
      </w:r>
      <w:r w:rsidR="008C6B00">
        <w:t xml:space="preserve"> i </w:t>
      </w:r>
      <w:r w:rsidR="00A1174A">
        <w:t>Kasy</w:t>
      </w:r>
      <w:r w:rsidR="00A1174A" w:rsidRPr="00430C4B">
        <w:t xml:space="preserve"> Rolniczego Ubezpiecze</w:t>
      </w:r>
      <w:r w:rsidR="00A1174A">
        <w:t xml:space="preserve">nia Społecznego </w:t>
      </w:r>
      <w:r w:rsidR="00AA6F8D">
        <w:t>stanowią koszty Funduszu</w:t>
      </w:r>
      <w:r w:rsidRPr="002C6D7F">
        <w:t>.</w:t>
      </w:r>
      <w:r>
        <w:t>”</w:t>
      </w:r>
      <w:r w:rsidR="00AA6F8D">
        <w:t>,</w:t>
      </w:r>
    </w:p>
    <w:p w14:paraId="6742C9B6" w14:textId="77777777" w:rsidR="007A3DAB" w:rsidRDefault="007A3DAB" w:rsidP="009D48DA">
      <w:r>
        <w:t>6)</w:t>
      </w:r>
      <w:r>
        <w:tab/>
      </w:r>
      <w:r>
        <w:tab/>
      </w:r>
      <w:r w:rsidR="009D48DA" w:rsidRPr="009D48DA">
        <w:t xml:space="preserve">w art. 36 </w:t>
      </w:r>
      <w:r w:rsidR="00DB7FC1">
        <w:t xml:space="preserve">w </w:t>
      </w:r>
      <w:r w:rsidR="009D48DA" w:rsidRPr="009D48DA">
        <w:t>ust. 1</w:t>
      </w:r>
      <w:r w:rsidR="00AA0B33">
        <w:t>:</w:t>
      </w:r>
    </w:p>
    <w:p w14:paraId="5B98F14B" w14:textId="08E41B16" w:rsidR="007A3DAB" w:rsidRDefault="007A3DAB" w:rsidP="007A3DAB">
      <w:pPr>
        <w:pStyle w:val="LITlitera"/>
      </w:pPr>
      <w:r>
        <w:t>a)</w:t>
      </w:r>
      <w:r>
        <w:tab/>
      </w:r>
      <w:r w:rsidR="004C5737" w:rsidRPr="004C5737">
        <w:t xml:space="preserve">wprowadzenie do wyliczenia </w:t>
      </w:r>
      <w:r w:rsidR="009D48DA" w:rsidRPr="009D48DA">
        <w:t>otrzymuje brzmienie:</w:t>
      </w:r>
    </w:p>
    <w:p w14:paraId="58495DD5" w14:textId="113E3FAE" w:rsidR="007A3DAB" w:rsidRDefault="007A3DAB" w:rsidP="007A3DAB">
      <w:pPr>
        <w:pStyle w:val="ZCZWSPPKTzmczciwsppktartykuempunktem"/>
      </w:pPr>
      <w:r>
        <w:t xml:space="preserve"> </w:t>
      </w:r>
      <w:r w:rsidR="009D48DA">
        <w:t>„</w:t>
      </w:r>
      <w:r w:rsidR="009D48DA" w:rsidRPr="009D48DA">
        <w:t>W latach 2019 - 2028 maksymalny l</w:t>
      </w:r>
      <w:r w:rsidR="00AA0B33">
        <w:t xml:space="preserve">imit wydatków będących skutkiem </w:t>
      </w:r>
      <w:r w:rsidR="009D48DA" w:rsidRPr="009D48DA">
        <w:t>finansowym ustawy będzie wynosić łącznie  3</w:t>
      </w:r>
      <w:r w:rsidR="00484953">
        <w:t>1</w:t>
      </w:r>
      <w:r w:rsidR="009D48DA" w:rsidRPr="009D48DA">
        <w:t>.</w:t>
      </w:r>
      <w:r w:rsidR="00484953">
        <w:t>7</w:t>
      </w:r>
      <w:r w:rsidR="009D48DA" w:rsidRPr="009D48DA">
        <w:t>94 tys. zł, z tego:</w:t>
      </w:r>
      <w:r w:rsidR="00AA0B33">
        <w:t>”</w:t>
      </w:r>
    </w:p>
    <w:p w14:paraId="3EA3C022" w14:textId="24A9AFAC" w:rsidR="007A3DAB" w:rsidRDefault="00AA0B33" w:rsidP="007A3DAB">
      <w:pPr>
        <w:pStyle w:val="LITlitera"/>
      </w:pPr>
      <w:r>
        <w:t xml:space="preserve">b) </w:t>
      </w:r>
      <w:r w:rsidR="00430B93">
        <w:tab/>
      </w:r>
      <w:r>
        <w:t>pkt 1 otrzymuje brzmienie:</w:t>
      </w:r>
    </w:p>
    <w:p w14:paraId="5E1E4C4E" w14:textId="77777777" w:rsidR="007A3DAB" w:rsidRDefault="00AA0B33" w:rsidP="007A3DAB">
      <w:pPr>
        <w:pStyle w:val="LITlitera"/>
      </w:pPr>
      <w:r w:rsidRPr="00430C4B">
        <w:t>„</w:t>
      </w:r>
      <w:r w:rsidR="009D48DA" w:rsidRPr="009D48DA">
        <w:t>1) w części 44 - Zabezpieczenie społeczne w:</w:t>
      </w:r>
    </w:p>
    <w:p w14:paraId="15AD4C02" w14:textId="77777777" w:rsidR="007A3DAB" w:rsidRDefault="009D48DA" w:rsidP="007A3DAB">
      <w:pPr>
        <w:pStyle w:val="LITlitera"/>
      </w:pPr>
      <w:r w:rsidRPr="009D48DA">
        <w:t>a) 2019 r. - 750 tys. zł,</w:t>
      </w:r>
    </w:p>
    <w:p w14:paraId="373D38A3" w14:textId="1BCCB56A" w:rsidR="007A3DAB" w:rsidRDefault="009D48DA" w:rsidP="007A3DAB">
      <w:pPr>
        <w:pStyle w:val="LITlitera"/>
      </w:pPr>
      <w:r w:rsidRPr="009D48DA">
        <w:t>b) 2020 r. - 1.</w:t>
      </w:r>
      <w:r w:rsidR="00484953">
        <w:t>7</w:t>
      </w:r>
      <w:r w:rsidRPr="009D48DA">
        <w:t>00 tys. zł,</w:t>
      </w:r>
    </w:p>
    <w:p w14:paraId="6B9D9E80" w14:textId="710ED18E" w:rsidR="007A3DAB" w:rsidRDefault="009D48DA" w:rsidP="007A3DAB">
      <w:pPr>
        <w:pStyle w:val="LITlitera"/>
      </w:pPr>
      <w:r w:rsidRPr="009D48DA">
        <w:t>c) 2021 r. - 1.</w:t>
      </w:r>
      <w:r w:rsidR="00484953">
        <w:t>7</w:t>
      </w:r>
      <w:r w:rsidRPr="009D48DA">
        <w:t>00 tys. zł,</w:t>
      </w:r>
    </w:p>
    <w:p w14:paraId="01EEFD38" w14:textId="78384014" w:rsidR="007A3DAB" w:rsidRDefault="009D48DA" w:rsidP="007A3DAB">
      <w:pPr>
        <w:pStyle w:val="LITlitera"/>
      </w:pPr>
      <w:r w:rsidRPr="009D48DA">
        <w:t>d) 2022 r. - 1.</w:t>
      </w:r>
      <w:r w:rsidR="00484953">
        <w:t>7</w:t>
      </w:r>
      <w:r w:rsidRPr="009D48DA">
        <w:t>00 tys. zł,</w:t>
      </w:r>
    </w:p>
    <w:p w14:paraId="7F2F2D82" w14:textId="11E93372" w:rsidR="007A3DAB" w:rsidRDefault="009D48DA" w:rsidP="007A3DAB">
      <w:pPr>
        <w:pStyle w:val="LITlitera"/>
      </w:pPr>
      <w:r w:rsidRPr="009D48DA">
        <w:t>e) 2023 r. - 1.</w:t>
      </w:r>
      <w:r w:rsidR="00484953">
        <w:t>7</w:t>
      </w:r>
      <w:r w:rsidRPr="009D48DA">
        <w:t>00 tys. zł,</w:t>
      </w:r>
    </w:p>
    <w:p w14:paraId="46B7890C" w14:textId="1B15019C" w:rsidR="007A3DAB" w:rsidRDefault="009D48DA" w:rsidP="007A3DAB">
      <w:pPr>
        <w:pStyle w:val="LITlitera"/>
      </w:pPr>
      <w:r w:rsidRPr="009D48DA">
        <w:t>f) 2024 r. - 1.</w:t>
      </w:r>
      <w:r w:rsidR="00484953">
        <w:t>7</w:t>
      </w:r>
      <w:r w:rsidRPr="009D48DA">
        <w:t>00 tys. zł,</w:t>
      </w:r>
    </w:p>
    <w:p w14:paraId="2141D594" w14:textId="5253D6E5" w:rsidR="007A3DAB" w:rsidRDefault="009D48DA" w:rsidP="007A3DAB">
      <w:pPr>
        <w:pStyle w:val="LITlitera"/>
      </w:pPr>
      <w:r w:rsidRPr="009D48DA">
        <w:t>g) 2025 r. - 1.</w:t>
      </w:r>
      <w:r w:rsidR="00484953">
        <w:t>7</w:t>
      </w:r>
      <w:r w:rsidRPr="009D48DA">
        <w:t>00 tys. zł,</w:t>
      </w:r>
    </w:p>
    <w:p w14:paraId="4A9B89E1" w14:textId="512CB377" w:rsidR="007A3DAB" w:rsidRDefault="009D48DA" w:rsidP="007A3DAB">
      <w:pPr>
        <w:pStyle w:val="LITlitera"/>
      </w:pPr>
      <w:r w:rsidRPr="009D48DA">
        <w:t>h) 2026 r. - 1.</w:t>
      </w:r>
      <w:r w:rsidR="00484953">
        <w:t>7</w:t>
      </w:r>
      <w:r w:rsidRPr="009D48DA">
        <w:t>00 tys. zł,</w:t>
      </w:r>
    </w:p>
    <w:p w14:paraId="06BF0B0A" w14:textId="5F43F3FF" w:rsidR="007A3DAB" w:rsidRDefault="009D48DA" w:rsidP="007A3DAB">
      <w:pPr>
        <w:pStyle w:val="LITlitera"/>
      </w:pPr>
      <w:r w:rsidRPr="009D48DA">
        <w:t>i) 2027 r. - 1.</w:t>
      </w:r>
      <w:r w:rsidR="00484953">
        <w:t>7</w:t>
      </w:r>
      <w:r w:rsidRPr="009D48DA">
        <w:t>00 tys. zł,</w:t>
      </w:r>
    </w:p>
    <w:p w14:paraId="4B19B03A" w14:textId="5CDDAD1D" w:rsidR="009D48DA" w:rsidRDefault="009D48DA" w:rsidP="007A3DAB">
      <w:pPr>
        <w:pStyle w:val="LITlitera"/>
      </w:pPr>
      <w:r w:rsidRPr="009D48DA">
        <w:t>j) 2028 r. - 1.</w:t>
      </w:r>
      <w:r w:rsidR="00484953">
        <w:t>7</w:t>
      </w:r>
      <w:r w:rsidRPr="009D48DA">
        <w:t>00 tys. zł</w:t>
      </w:r>
      <w:r>
        <w:t>;”</w:t>
      </w:r>
    </w:p>
    <w:p w14:paraId="7C042210" w14:textId="0D7116BE" w:rsidR="00AA6F8D" w:rsidRDefault="009D48DA" w:rsidP="00AA6F8D">
      <w:pPr>
        <w:pStyle w:val="PKTpunkt"/>
      </w:pPr>
      <w:r>
        <w:t>7</w:t>
      </w:r>
      <w:r w:rsidR="00AA6F8D" w:rsidRPr="00AA6F8D">
        <w:t>)</w:t>
      </w:r>
      <w:r w:rsidR="00AA6F8D" w:rsidRPr="00AA6F8D">
        <w:tab/>
        <w:t>po</w:t>
      </w:r>
      <w:r w:rsidR="003B1094">
        <w:t xml:space="preserve"> art. </w:t>
      </w:r>
      <w:r w:rsidR="00DC029D">
        <w:t>3</w:t>
      </w:r>
      <w:r w:rsidR="003B1094">
        <w:t>6 </w:t>
      </w:r>
      <w:r w:rsidR="00AA6F8D" w:rsidRPr="00AA6F8D">
        <w:t>dodaje się</w:t>
      </w:r>
      <w:r w:rsidR="003B1094">
        <w:t xml:space="preserve"> art. </w:t>
      </w:r>
      <w:r w:rsidR="004C5EFE">
        <w:t>36</w:t>
      </w:r>
      <w:r w:rsidR="006D776B">
        <w:t>a</w:t>
      </w:r>
      <w:r w:rsidR="00366219">
        <w:t xml:space="preserve"> </w:t>
      </w:r>
      <w:r w:rsidR="00153281">
        <w:t xml:space="preserve">i </w:t>
      </w:r>
      <w:r w:rsidR="00366219">
        <w:t>art. 36</w:t>
      </w:r>
      <w:r w:rsidR="00153281">
        <w:t>b</w:t>
      </w:r>
      <w:r w:rsidR="003B1094">
        <w:t xml:space="preserve"> </w:t>
      </w:r>
      <w:r w:rsidR="003B1094" w:rsidRPr="00AA6F8D">
        <w:t>w</w:t>
      </w:r>
      <w:r w:rsidR="003B1094">
        <w:t> </w:t>
      </w:r>
      <w:r w:rsidR="00AA6F8D" w:rsidRPr="00AA6F8D">
        <w:t>brzmieniu:</w:t>
      </w:r>
    </w:p>
    <w:p w14:paraId="1A4E03EC" w14:textId="0687EE0A" w:rsidR="0000251B" w:rsidRDefault="00984C13" w:rsidP="0000251B">
      <w:pPr>
        <w:pStyle w:val="ZARTzmartartykuempunktem"/>
      </w:pPr>
      <w:r w:rsidRPr="00984C13">
        <w:t>„Art. 36a.</w:t>
      </w:r>
      <w:r w:rsidR="0000251B">
        <w:t xml:space="preserve"> W roku</w:t>
      </w:r>
      <w:r w:rsidR="00B800DC">
        <w:t xml:space="preserve"> 2019</w:t>
      </w:r>
      <w:r w:rsidR="0000251B">
        <w:t>:</w:t>
      </w:r>
      <w:r w:rsidRPr="00984C13">
        <w:t xml:space="preserve"> </w:t>
      </w:r>
    </w:p>
    <w:p w14:paraId="0AE2AA0D" w14:textId="54787831" w:rsidR="007C27B3" w:rsidRDefault="0000251B" w:rsidP="0000251B">
      <w:pPr>
        <w:pStyle w:val="ZARTzmartartykuempunktem"/>
      </w:pPr>
      <w:r>
        <w:t>1) ś</w:t>
      </w:r>
      <w:r w:rsidR="007C27B3" w:rsidRPr="00984C13">
        <w:t xml:space="preserve">rodki na </w:t>
      </w:r>
      <w:r w:rsidR="00696282">
        <w:t xml:space="preserve">refundację </w:t>
      </w:r>
      <w:r w:rsidR="007C27B3" w:rsidRPr="00984C13">
        <w:t>jednorazowego świadczenia pieniężnego dla emerytów i</w:t>
      </w:r>
      <w:r w:rsidR="007C27B3">
        <w:t> </w:t>
      </w:r>
      <w:r w:rsidR="007C27B3" w:rsidRPr="00984C13">
        <w:t>rencistów, o</w:t>
      </w:r>
      <w:r w:rsidR="007C27B3">
        <w:t> </w:t>
      </w:r>
      <w:r w:rsidR="007C27B3" w:rsidRPr="00984C13">
        <w:t>którym mowa w</w:t>
      </w:r>
      <w:r w:rsidR="007C27B3">
        <w:t> art. </w:t>
      </w:r>
      <w:r w:rsidR="007C27B3" w:rsidRPr="00984C13">
        <w:t>2</w:t>
      </w:r>
      <w:r w:rsidR="007C27B3">
        <w:t xml:space="preserve"> ust. </w:t>
      </w:r>
      <w:r w:rsidR="007C27B3" w:rsidRPr="00984C13">
        <w:t>1</w:t>
      </w:r>
      <w:r w:rsidR="007C27B3">
        <w:t> </w:t>
      </w:r>
      <w:r w:rsidR="007C27B3" w:rsidRPr="00984C13">
        <w:t>ustawy z</w:t>
      </w:r>
      <w:r w:rsidR="007C27B3">
        <w:t> </w:t>
      </w:r>
      <w:r w:rsidR="007C27B3" w:rsidRPr="00984C13">
        <w:t>dnia 4</w:t>
      </w:r>
      <w:r w:rsidR="007C27B3">
        <w:t> </w:t>
      </w:r>
      <w:r w:rsidR="007C27B3" w:rsidRPr="00984C13">
        <w:t>kwietnia 2019</w:t>
      </w:r>
      <w:r w:rsidR="007C27B3">
        <w:t> </w:t>
      </w:r>
      <w:r w:rsidR="007C27B3" w:rsidRPr="00984C13">
        <w:t>r. o</w:t>
      </w:r>
      <w:r w:rsidR="007C27B3">
        <w:t> </w:t>
      </w:r>
      <w:r w:rsidR="007C27B3" w:rsidRPr="00984C13">
        <w:t>jednorazowym świadczeniu pieniężnym dla emerytów i</w:t>
      </w:r>
      <w:r w:rsidR="007C27B3">
        <w:t> </w:t>
      </w:r>
      <w:r w:rsidR="007C27B3" w:rsidRPr="00984C13">
        <w:t>rencistów w</w:t>
      </w:r>
      <w:r w:rsidR="007C27B3">
        <w:t> </w:t>
      </w:r>
      <w:r w:rsidR="007C27B3" w:rsidRPr="00984C13">
        <w:t>2019</w:t>
      </w:r>
      <w:r w:rsidR="007C27B3">
        <w:t> </w:t>
      </w:r>
      <w:r w:rsidR="007C27B3" w:rsidRPr="00984C13">
        <w:t>r.</w:t>
      </w:r>
      <w:r w:rsidR="007C27B3">
        <w:t xml:space="preserve"> (Dz. U. poz. 743) </w:t>
      </w:r>
      <w:r w:rsidR="007C27B3" w:rsidRPr="00984C13">
        <w:t>wypłacone z</w:t>
      </w:r>
      <w:r w:rsidR="007C27B3">
        <w:t> </w:t>
      </w:r>
      <w:r w:rsidR="007C27B3" w:rsidRPr="00984C13">
        <w:t>Funduszu Ubezpieczeń Społecznych stanowią koszty Funduszu</w:t>
      </w:r>
      <w:r>
        <w:t>;</w:t>
      </w:r>
    </w:p>
    <w:p w14:paraId="464AAD7C" w14:textId="6887B741" w:rsidR="007C27B3" w:rsidRDefault="0000251B" w:rsidP="007C27B3">
      <w:pPr>
        <w:pStyle w:val="ZARTzmartartykuempunktem"/>
      </w:pPr>
      <w:r>
        <w:t>2)</w:t>
      </w:r>
      <w:r w:rsidR="007C27B3">
        <w:tab/>
      </w:r>
      <w:r w:rsidR="00F15353">
        <w:t>F</w:t>
      </w:r>
      <w:r w:rsidR="007C27B3">
        <w:t xml:space="preserve">undusz </w:t>
      </w:r>
      <w:r w:rsidR="00A511EC">
        <w:t xml:space="preserve">przekazuje środki na </w:t>
      </w:r>
      <w:r w:rsidR="00C01BC2">
        <w:t xml:space="preserve">refundację </w:t>
      </w:r>
      <w:r w:rsidR="007C27B3">
        <w:t xml:space="preserve"> </w:t>
      </w:r>
      <w:r w:rsidR="000E2E1F">
        <w:t xml:space="preserve">świadczenia, o którym mowa w </w:t>
      </w:r>
      <w:r w:rsidR="00777873">
        <w:t>pkt</w:t>
      </w:r>
      <w:r w:rsidR="000E2E1F">
        <w:t xml:space="preserve"> 1 do</w:t>
      </w:r>
      <w:r w:rsidR="007C27B3">
        <w:t> </w:t>
      </w:r>
      <w:r w:rsidR="007C27B3" w:rsidRPr="00984C13">
        <w:t>F</w:t>
      </w:r>
      <w:r w:rsidR="00A511EC">
        <w:t>u</w:t>
      </w:r>
      <w:r w:rsidR="00F41B32">
        <w:t>nduszu Ubezpieczeń Społecznych;</w:t>
      </w:r>
    </w:p>
    <w:p w14:paraId="09ED0952" w14:textId="61BCDA4F" w:rsidR="0027133B" w:rsidRDefault="007C27B3" w:rsidP="00DC7615">
      <w:pPr>
        <w:pStyle w:val="ZARTzmartartykuempunktem"/>
      </w:pPr>
      <w:r w:rsidRPr="007A39C3">
        <w:t>3</w:t>
      </w:r>
      <w:r w:rsidR="0000251B">
        <w:t>)</w:t>
      </w:r>
      <w:r>
        <w:rPr>
          <w:rStyle w:val="Ppogrubienie"/>
        </w:rPr>
        <w:tab/>
        <w:t xml:space="preserve"> </w:t>
      </w:r>
      <w:r w:rsidR="00B800DC">
        <w:t>m</w:t>
      </w:r>
      <w:r w:rsidRPr="004229AD">
        <w:t>inister właściwy</w:t>
      </w:r>
      <w:r>
        <w:t xml:space="preserve"> do spraw finansów publicznych dokonuje wpłaty środków </w:t>
      </w:r>
      <w:r w:rsidRPr="007C27B3">
        <w:t xml:space="preserve">z budżetu państwa do </w:t>
      </w:r>
      <w:r w:rsidR="008E7FD1" w:rsidRPr="007C27B3">
        <w:t>Funduszu Rezerwy Demograficznej</w:t>
      </w:r>
      <w:r w:rsidR="00F15353">
        <w:t>,</w:t>
      </w:r>
      <w:r w:rsidR="0027133B">
        <w:t xml:space="preserve"> </w:t>
      </w:r>
      <w:r w:rsidRPr="007C27B3">
        <w:t>zablokowanych w części 73 </w:t>
      </w:r>
      <w:r w:rsidRPr="007C27B3">
        <w:noBreakHyphen/>
        <w:t xml:space="preserve"> Zakład Ubezpieczeń Społecznych na podstawie art. 177 ust. 1 pkt 3 i ust. 3 pkt 2 ustawy</w:t>
      </w:r>
      <w:r w:rsidR="0027133B">
        <w:t xml:space="preserve"> </w:t>
      </w:r>
      <w:r w:rsidRPr="007C27B3">
        <w:t>o finansach publicznych. Przepisu art. 177 ust. 6 i 7 ustawy o finans</w:t>
      </w:r>
      <w:r w:rsidR="0000251B">
        <w:t>ach publicznych nie stosuje się;</w:t>
      </w:r>
      <w:r w:rsidRPr="007C27B3">
        <w:t xml:space="preserve"> </w:t>
      </w:r>
    </w:p>
    <w:p w14:paraId="353D739B" w14:textId="0126700E" w:rsidR="000942B8" w:rsidRDefault="008E7FD1" w:rsidP="00314F8C">
      <w:pPr>
        <w:pStyle w:val="ZARTzmartartykuempunktem"/>
      </w:pPr>
      <w:r>
        <w:t>4</w:t>
      </w:r>
      <w:r w:rsidR="0000251B">
        <w:t>)</w:t>
      </w:r>
      <w:r w:rsidR="000942B8" w:rsidRPr="007C27B3">
        <w:tab/>
      </w:r>
      <w:r w:rsidR="00D36452">
        <w:t xml:space="preserve">Funduszowi zostanie udzielona pożyczka </w:t>
      </w:r>
      <w:r w:rsidR="00D36452" w:rsidRPr="007C27B3">
        <w:t xml:space="preserve">w kwocie </w:t>
      </w:r>
      <w:r w:rsidR="00B07684">
        <w:t xml:space="preserve">do </w:t>
      </w:r>
      <w:r w:rsidR="007613CA">
        <w:t>9 000</w:t>
      </w:r>
      <w:r w:rsidR="007B3130">
        <w:t xml:space="preserve"> 000 </w:t>
      </w:r>
      <w:r w:rsidR="00D36452" w:rsidRPr="007C27B3">
        <w:t>tys. zł</w:t>
      </w:r>
      <w:r w:rsidR="00D36452">
        <w:t xml:space="preserve"> ze środków</w:t>
      </w:r>
      <w:r w:rsidR="00D36452" w:rsidRPr="007C27B3">
        <w:t xml:space="preserve"> Funduszu Rezerwy Demograficznej</w:t>
      </w:r>
      <w:r w:rsidR="00314F8C">
        <w:t xml:space="preserve">, zgodnie z art. 59 ust. 1 pkt </w:t>
      </w:r>
      <w:r>
        <w:t>4</w:t>
      </w:r>
      <w:r w:rsidR="00314F8C">
        <w:t xml:space="preserve"> </w:t>
      </w:r>
      <w:r w:rsidR="00314F8C" w:rsidRPr="007C27B3">
        <w:t>ustawy o systemie ubezpiecz</w:t>
      </w:r>
      <w:r w:rsidR="00314F8C">
        <w:t xml:space="preserve">eń społecznych. </w:t>
      </w:r>
      <w:r>
        <w:t xml:space="preserve">Zgoda ministra właściwego do spraw finansów </w:t>
      </w:r>
      <w:r w:rsidR="00430B93">
        <w:t>publicznych, o </w:t>
      </w:r>
      <w:r>
        <w:t>której mowa w art. 3 ust. 1a nie jest wymagana.</w:t>
      </w:r>
    </w:p>
    <w:p w14:paraId="5377C10F" w14:textId="402251D2" w:rsidR="007543F8" w:rsidRDefault="00153281" w:rsidP="00636D67">
      <w:pPr>
        <w:pStyle w:val="ZARTzmartartykuempunktem"/>
      </w:pPr>
      <w:r>
        <w:t>Art. 36 b.</w:t>
      </w:r>
      <w:r w:rsidR="00C01BC2">
        <w:t xml:space="preserve"> </w:t>
      </w:r>
      <w:r>
        <w:t xml:space="preserve">Do zmian w planie finansowym Funduszu umożliwiających realizację zadań, o których mowa w art. 6b </w:t>
      </w:r>
      <w:r w:rsidR="008C6B00">
        <w:tab/>
      </w:r>
      <w:r>
        <w:t>p</w:t>
      </w:r>
      <w:r w:rsidR="008C6B00">
        <w:t>r</w:t>
      </w:r>
      <w:r w:rsidR="00CA7D88">
        <w:t>zepis</w:t>
      </w:r>
      <w:r w:rsidR="007543F8">
        <w:t>ów art. </w:t>
      </w:r>
      <w:r w:rsidR="007543F8" w:rsidRPr="00672337">
        <w:t>29</w:t>
      </w:r>
      <w:r w:rsidR="008A1E85">
        <w:t xml:space="preserve"> ust. 11 -</w:t>
      </w:r>
      <w:r w:rsidR="00636D67">
        <w:t xml:space="preserve"> </w:t>
      </w:r>
      <w:r w:rsidR="007543F8" w:rsidRPr="00672337">
        <w:t>12</w:t>
      </w:r>
      <w:r w:rsidR="00636D67">
        <w:t xml:space="preserve"> i art. 52 ust. 2 pkt 2</w:t>
      </w:r>
      <w:r w:rsidR="007543F8">
        <w:t> </w:t>
      </w:r>
      <w:r w:rsidR="007543F8" w:rsidRPr="007C27B3">
        <w:t>ustawy z dnia 27 sierpnia 2009 r. o finansach publicznych (Dz. U. z 2019 r. poz. 869, 1622, 1649 i 2020.)</w:t>
      </w:r>
      <w:r w:rsidR="007543F8">
        <w:t xml:space="preserve"> </w:t>
      </w:r>
      <w:r w:rsidR="008C6B00">
        <w:t>nie stosuje się</w:t>
      </w:r>
      <w:r w:rsidR="00636D67">
        <w:t>.</w:t>
      </w:r>
      <w:r w:rsidR="00F2440B">
        <w:t xml:space="preserve"> Zmiany wymagają uzyskania zgody Ministra Finansów.</w:t>
      </w:r>
      <w:r w:rsidR="00636D67" w:rsidRPr="00DC029D">
        <w:t>”</w:t>
      </w:r>
      <w:r w:rsidR="00366219">
        <w:t>.</w:t>
      </w:r>
    </w:p>
    <w:p w14:paraId="1DEE9576" w14:textId="46957C74" w:rsidR="00E54134" w:rsidRPr="00E54134" w:rsidRDefault="00E54134" w:rsidP="00E54134">
      <w:pPr>
        <w:pStyle w:val="ARTartustawynprozporzdzenia"/>
      </w:pPr>
      <w:r w:rsidRPr="00E54134">
        <w:rPr>
          <w:rStyle w:val="Ppogrubienie"/>
        </w:rPr>
        <w:t>Art. 2</w:t>
      </w:r>
      <w:r w:rsidRPr="00E54134">
        <w:t>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2</w:t>
      </w:r>
      <w:r w:rsidR="003B1094" w:rsidRPr="00E54134">
        <w:t>6</w:t>
      </w:r>
      <w:r w:rsidR="003B1094">
        <w:t> </w:t>
      </w:r>
      <w:r w:rsidRPr="00E54134">
        <w:t>lipca 199</w:t>
      </w:r>
      <w:r w:rsidR="003B1094" w:rsidRPr="00E54134">
        <w:t>1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podatku dochodowym od osób fizycznych (</w:t>
      </w:r>
      <w:r w:rsidR="003B1094">
        <w:t>Dz. U. z </w:t>
      </w:r>
      <w:r w:rsidR="009634E0">
        <w:t>201</w:t>
      </w:r>
      <w:r w:rsidR="003B1094">
        <w:t>9 </w:t>
      </w:r>
      <w:r w:rsidRPr="00E54134">
        <w:t>r.</w:t>
      </w:r>
      <w:r w:rsidR="003B1094">
        <w:t xml:space="preserve"> poz. </w:t>
      </w:r>
      <w:r w:rsidR="009634E0">
        <w:t>1387</w:t>
      </w:r>
      <w:r w:rsidRPr="00E54134">
        <w:t>,</w:t>
      </w:r>
      <w:r w:rsidR="003B1094" w:rsidRPr="00E54134">
        <w:t xml:space="preserve"> z</w:t>
      </w:r>
      <w:r w:rsidR="003B1094">
        <w:t> </w:t>
      </w:r>
      <w:proofErr w:type="spellStart"/>
      <w:r w:rsidRPr="00E54134">
        <w:t>późn</w:t>
      </w:r>
      <w:proofErr w:type="spellEnd"/>
      <w:r w:rsidRPr="00E54134">
        <w:t>. zm.</w:t>
      </w:r>
      <w:r w:rsidR="00B31445" w:rsidRPr="00B31445">
        <w:rPr>
          <w:rStyle w:val="IGPindeksgrnyipogrubienie"/>
        </w:rPr>
        <w:t xml:space="preserve"> </w:t>
      </w:r>
      <w:r w:rsidR="00B31445" w:rsidRPr="00B31445">
        <w:rPr>
          <w:rStyle w:val="IGindeksgrny"/>
        </w:rPr>
        <w:footnoteReference w:id="2"/>
      </w:r>
      <w:r w:rsidR="00B31445" w:rsidRPr="00B31445">
        <w:rPr>
          <w:rStyle w:val="IGindeksgrny"/>
        </w:rPr>
        <w:t>)</w:t>
      </w:r>
      <w:r w:rsidRPr="00E54134">
        <w:t>) wprowadza się następujące zmiany:</w:t>
      </w:r>
    </w:p>
    <w:p w14:paraId="64E88E6E" w14:textId="67D55039" w:rsidR="00E54134" w:rsidRPr="00E54134" w:rsidRDefault="00E54134" w:rsidP="00E54134">
      <w:pPr>
        <w:pStyle w:val="PKTpunkt"/>
      </w:pPr>
      <w:r w:rsidRPr="00E54134">
        <w:t xml:space="preserve">1) </w:t>
      </w:r>
      <w:r w:rsidR="003B1094" w:rsidRPr="00E54134">
        <w:t xml:space="preserve"> w</w:t>
      </w:r>
      <w:r w:rsidR="003B1094">
        <w:t> art. </w:t>
      </w:r>
      <w:r w:rsidRPr="00E54134">
        <w:t>2</w:t>
      </w:r>
      <w:r w:rsidR="003B1094" w:rsidRPr="00E54134">
        <w:t>2</w:t>
      </w:r>
      <w:r w:rsidR="003B1094">
        <w:t xml:space="preserve"> w ust. </w:t>
      </w:r>
      <w:r w:rsidRPr="00E54134">
        <w:t xml:space="preserve">6bb wprowadzenie do wyliczenia otrzymuje brzmienie: </w:t>
      </w:r>
    </w:p>
    <w:p w14:paraId="48AD0580" w14:textId="5257014E" w:rsidR="00E54134" w:rsidRPr="00E54134" w:rsidRDefault="00E54134" w:rsidP="00E54134">
      <w:pPr>
        <w:pStyle w:val="ZCZWSPPKTzmczciwsppktartykuempunktem"/>
      </w:pPr>
      <w:r>
        <w:t>,,</w:t>
      </w:r>
      <w:r w:rsidRPr="00E54134">
        <w:t>Składki</w:t>
      </w:r>
      <w:r w:rsidR="003B1094" w:rsidRPr="00E54134">
        <w:t xml:space="preserve"> z</w:t>
      </w:r>
      <w:r w:rsidR="003B1094">
        <w:t> </w:t>
      </w:r>
      <w:r w:rsidRPr="00E54134">
        <w:t>tytułu należności,</w:t>
      </w:r>
      <w:r w:rsidR="003B1094" w:rsidRPr="00E54134">
        <w:t xml:space="preserve"> o</w:t>
      </w:r>
      <w:r w:rsidR="003B1094">
        <w:t> </w:t>
      </w:r>
      <w:r w:rsidRPr="00E54134">
        <w:t>których mowa</w:t>
      </w:r>
      <w:r w:rsidR="003B1094" w:rsidRPr="00E54134">
        <w:t xml:space="preserve"> w</w:t>
      </w:r>
      <w:r w:rsidR="003B1094">
        <w:t> ust. </w:t>
      </w:r>
      <w:r w:rsidRPr="00E54134">
        <w:t>6ba, określone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1</w:t>
      </w:r>
      <w:r w:rsidR="003B1094" w:rsidRPr="00E54134">
        <w:t>3</w:t>
      </w:r>
      <w:r w:rsidR="003B1094">
        <w:t> </w:t>
      </w:r>
      <w:r w:rsidRPr="00E54134">
        <w:t>października 199</w:t>
      </w:r>
      <w:r w:rsidR="003B1094" w:rsidRPr="00E54134">
        <w:t>8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systemie ubezpieczeń społecznych,</w:t>
      </w:r>
      <w:r w:rsidR="003B1094" w:rsidRPr="00E54134">
        <w:t xml:space="preserve"> w</w:t>
      </w:r>
      <w:r w:rsidR="003B1094">
        <w:t> </w:t>
      </w:r>
      <w:r w:rsidRPr="00E54134">
        <w:t>części finansowanej przez płatnika składek, składki na Fundusz Pracy, Fundusz Solidarnościowy oraz Fundusz Gwarantowanych Świadczeń Pracowniczych,</w:t>
      </w:r>
      <w:r w:rsidR="003B1094" w:rsidRPr="00E54134">
        <w:t xml:space="preserve"> z</w:t>
      </w:r>
      <w:r w:rsidR="003B1094">
        <w:t> </w:t>
      </w:r>
      <w:r w:rsidRPr="00E54134">
        <w:t>zastrzeżeniem</w:t>
      </w:r>
      <w:r w:rsidR="003B1094">
        <w:t xml:space="preserve"> art. </w:t>
      </w:r>
      <w:r w:rsidRPr="00E54134">
        <w:t>2</w:t>
      </w:r>
      <w:r w:rsidR="003B1094" w:rsidRPr="00E54134">
        <w:t>3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37, stanowią koszty uzyskania przychodów</w:t>
      </w:r>
      <w:r w:rsidR="003B1094" w:rsidRPr="00E54134">
        <w:t xml:space="preserve"> w</w:t>
      </w:r>
      <w:r w:rsidR="003B1094">
        <w:t> </w:t>
      </w:r>
      <w:r w:rsidRPr="00E54134">
        <w:t xml:space="preserve">miesiącu, za który należności te są należne, pod warunkiem że składki zostaną opłacone: </w:t>
      </w:r>
      <w:r w:rsidRPr="00DC029D">
        <w:t>”</w:t>
      </w:r>
      <w:r w:rsidRPr="00E54134">
        <w:t>;</w:t>
      </w:r>
    </w:p>
    <w:p w14:paraId="30B8DCC9" w14:textId="75719A71" w:rsidR="00E54134" w:rsidRPr="00E54134" w:rsidRDefault="00E54134" w:rsidP="00E54134">
      <w:pPr>
        <w:pStyle w:val="PKTpunkt"/>
      </w:pPr>
      <w:r w:rsidRPr="00E54134">
        <w:t xml:space="preserve">2) </w:t>
      </w:r>
      <w:r w:rsidR="003B1094" w:rsidRPr="00E54134">
        <w:t xml:space="preserve"> w</w:t>
      </w:r>
      <w:r w:rsidR="003B1094">
        <w:t> art. </w:t>
      </w:r>
      <w:r w:rsidRPr="00E54134">
        <w:t xml:space="preserve">23: </w:t>
      </w:r>
    </w:p>
    <w:p w14:paraId="3EFAEA54" w14:textId="18DAEEE8" w:rsidR="00E54134" w:rsidRPr="00E54134" w:rsidRDefault="00E54134" w:rsidP="00E54134">
      <w:pPr>
        <w:pStyle w:val="LITlitera"/>
      </w:pPr>
      <w:r w:rsidRPr="00E54134">
        <w:t xml:space="preserve"> a) </w:t>
      </w:r>
      <w:r w:rsidR="003B1094" w:rsidRPr="00E54134">
        <w:t xml:space="preserve"> w</w:t>
      </w:r>
      <w:r w:rsidR="003B1094">
        <w:t> ust. </w:t>
      </w:r>
      <w:r w:rsidR="003B1094" w:rsidRPr="00E54134">
        <w:t>1</w:t>
      </w:r>
      <w:r w:rsidR="003B1094">
        <w:t xml:space="preserve"> pkt </w:t>
      </w:r>
      <w:r w:rsidRPr="00E54134">
        <w:t>3</w:t>
      </w:r>
      <w:r w:rsidR="003B1094" w:rsidRPr="00E54134">
        <w:t>7</w:t>
      </w:r>
      <w:r w:rsidR="003B1094">
        <w:t> </w:t>
      </w:r>
      <w:r w:rsidRPr="00E54134">
        <w:t xml:space="preserve">otrzymuje brzmienie: </w:t>
      </w:r>
    </w:p>
    <w:p w14:paraId="3AFC7427" w14:textId="7A38D2D1" w:rsidR="00E54134" w:rsidRPr="00E54134" w:rsidRDefault="00E54134" w:rsidP="00E54134">
      <w:pPr>
        <w:pStyle w:val="ZPKTzmpktartykuempunktem"/>
      </w:pPr>
      <w:r w:rsidRPr="00E54134">
        <w:t>,,37)  składek na ubezpieczenie społeczne oraz Fundusz Pracy, Fundusz Solidarnościowy</w:t>
      </w:r>
      <w:r w:rsidR="003B1094" w:rsidRPr="00E54134">
        <w:t xml:space="preserve"> i</w:t>
      </w:r>
      <w:r w:rsidR="003B1094">
        <w:t> </w:t>
      </w:r>
      <w:r w:rsidRPr="00E54134">
        <w:t xml:space="preserve">inne fundusze celowe utworzone na podstawie odrębnych ustaw </w:t>
      </w:r>
      <w:r w:rsidR="003B1094">
        <w:noBreakHyphen/>
        <w:t xml:space="preserve"> </w:t>
      </w:r>
      <w:r w:rsidRPr="00E54134">
        <w:t>od nagród</w:t>
      </w:r>
      <w:r w:rsidR="003B1094" w:rsidRPr="00E54134">
        <w:t xml:space="preserve"> i</w:t>
      </w:r>
      <w:r w:rsidR="003B1094">
        <w:t> </w:t>
      </w:r>
      <w:r w:rsidRPr="00E54134">
        <w:t>premii wypłaconych</w:t>
      </w:r>
      <w:r w:rsidR="003B1094" w:rsidRPr="00E54134">
        <w:t xml:space="preserve"> w</w:t>
      </w:r>
      <w:r w:rsidR="003B1094">
        <w:t> </w:t>
      </w:r>
      <w:r w:rsidRPr="00E54134">
        <w:t>gotówce lub papierach wartościowych</w:t>
      </w:r>
      <w:r w:rsidR="003B1094" w:rsidRPr="00E54134">
        <w:t xml:space="preserve"> z</w:t>
      </w:r>
      <w:r w:rsidR="003B1094">
        <w:t> </w:t>
      </w:r>
      <w:r w:rsidRPr="00E54134">
        <w:t>dochodu po opodatkowaniu podatkiem dochodowym;</w:t>
      </w:r>
      <w:r w:rsidRPr="00DC029D">
        <w:t>”</w:t>
      </w:r>
      <w:r w:rsidRPr="00E54134">
        <w:t>,</w:t>
      </w:r>
    </w:p>
    <w:p w14:paraId="0200DBA1" w14:textId="229E6AE5" w:rsidR="00E54134" w:rsidRPr="00E54134" w:rsidRDefault="00E54134" w:rsidP="00E54134">
      <w:pPr>
        <w:pStyle w:val="LITlitera"/>
      </w:pPr>
      <w:r w:rsidRPr="00E54134">
        <w:t xml:space="preserve"> b) </w:t>
      </w:r>
      <w:r w:rsidR="003B1094">
        <w:t xml:space="preserve"> ust. </w:t>
      </w:r>
      <w:r w:rsidRPr="00E54134">
        <w:t xml:space="preserve">3d otrzymuje brzmienie: </w:t>
      </w:r>
    </w:p>
    <w:p w14:paraId="75F672B2" w14:textId="72DB1A7B" w:rsidR="00E54134" w:rsidRPr="00E54134" w:rsidRDefault="00E54134" w:rsidP="00052009">
      <w:pPr>
        <w:pStyle w:val="ZLITzmlitartykuempunktem"/>
      </w:pPr>
      <w:r w:rsidRPr="00E54134">
        <w:t>„3d. Przepis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55a stosuje się odpowiednio,</w:t>
      </w:r>
      <w:r w:rsidR="003B1094" w:rsidRPr="00E54134">
        <w:t xml:space="preserve"> z</w:t>
      </w:r>
      <w:r w:rsidR="003B1094">
        <w:t> </w:t>
      </w:r>
      <w:r w:rsidRPr="00E54134">
        <w:t>zastrzeżeniem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3</w:t>
      </w:r>
      <w:r w:rsidR="003B1094" w:rsidRPr="00E54134">
        <w:t>7</w:t>
      </w:r>
      <w:r w:rsidR="003B1094">
        <w:t xml:space="preserve"> oraz art. </w:t>
      </w:r>
      <w:r w:rsidRPr="00E54134">
        <w:t>2</w:t>
      </w:r>
      <w:r w:rsidR="003B1094" w:rsidRPr="00E54134">
        <w:t>2</w:t>
      </w:r>
      <w:r w:rsidR="003B1094">
        <w:t xml:space="preserve"> ust. </w:t>
      </w:r>
      <w:r w:rsidRPr="00E54134">
        <w:t>6bb, do składek na Fundusz Pracy, Fundusz Solidarnościowy oraz Fundusz Gwarantowanych Świadczeń Pracowniczych.”.</w:t>
      </w:r>
    </w:p>
    <w:p w14:paraId="0A9B1440" w14:textId="7534F0E5" w:rsidR="00E54134" w:rsidRPr="00E54134" w:rsidRDefault="00E54134" w:rsidP="00E54134">
      <w:pPr>
        <w:pStyle w:val="ARTartustawynprozporzdzenia"/>
      </w:pPr>
      <w:r w:rsidRPr="00E54134">
        <w:rPr>
          <w:rStyle w:val="Ppogrubienie"/>
        </w:rPr>
        <w:t>Art. 3.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1</w:t>
      </w:r>
      <w:r w:rsidR="003B1094" w:rsidRPr="00E54134">
        <w:t>5</w:t>
      </w:r>
      <w:r w:rsidR="003B1094">
        <w:t> </w:t>
      </w:r>
      <w:r w:rsidRPr="00E54134">
        <w:t>lutego 199</w:t>
      </w:r>
      <w:r w:rsidR="003B1094" w:rsidRPr="00E54134">
        <w:t>2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podatku dochodowym od osób prawnych (</w:t>
      </w:r>
      <w:r w:rsidR="003B1094">
        <w:t>Dz. U. z </w:t>
      </w:r>
      <w:r>
        <w:t>201</w:t>
      </w:r>
      <w:r w:rsidR="003B1094">
        <w:t>9 </w:t>
      </w:r>
      <w:r w:rsidRPr="00E54134">
        <w:t>r.</w:t>
      </w:r>
      <w:r w:rsidR="003B1094">
        <w:t xml:space="preserve"> poz. </w:t>
      </w:r>
      <w:r>
        <w:t>865</w:t>
      </w:r>
      <w:r w:rsidRPr="00E54134">
        <w:t>,</w:t>
      </w:r>
      <w:r w:rsidR="003B1094" w:rsidRPr="00E54134">
        <w:t xml:space="preserve"> z</w:t>
      </w:r>
      <w:r w:rsidR="003B1094">
        <w:t> </w:t>
      </w:r>
      <w:proofErr w:type="spellStart"/>
      <w:r w:rsidRPr="00E54134">
        <w:t>późn</w:t>
      </w:r>
      <w:proofErr w:type="spellEnd"/>
      <w:r w:rsidRPr="00E54134">
        <w:t>. zm.</w:t>
      </w:r>
      <w:r w:rsidR="00B31445" w:rsidRPr="00B31445">
        <w:rPr>
          <w:rStyle w:val="IGindeksgrny"/>
        </w:rPr>
        <w:t xml:space="preserve"> </w:t>
      </w:r>
      <w:r w:rsidR="00B31445" w:rsidRPr="00B31445">
        <w:rPr>
          <w:rStyle w:val="IGindeksgrny"/>
        </w:rPr>
        <w:footnoteReference w:id="3"/>
      </w:r>
      <w:r w:rsidR="00B31445" w:rsidRPr="00B31445">
        <w:rPr>
          <w:rStyle w:val="IGindeksgrny"/>
        </w:rPr>
        <w:t>)</w:t>
      </w:r>
      <w:r w:rsidRPr="00E54134">
        <w:t>) wprowadza się następujące zmiany:</w:t>
      </w:r>
    </w:p>
    <w:p w14:paraId="7A648FEC" w14:textId="005950C9" w:rsidR="00E54134" w:rsidRPr="00E54134" w:rsidRDefault="00E54134" w:rsidP="00E54134">
      <w:pPr>
        <w:pStyle w:val="PKTpunkt"/>
      </w:pPr>
      <w:r w:rsidRPr="00E54134">
        <w:t xml:space="preserve">1) </w:t>
      </w:r>
      <w:r w:rsidR="003B1094" w:rsidRPr="00E54134">
        <w:t xml:space="preserve"> w</w:t>
      </w:r>
      <w:r w:rsidR="003B1094">
        <w:t> art. </w:t>
      </w:r>
      <w:r w:rsidRPr="00E54134">
        <w:t>1</w:t>
      </w:r>
      <w:r w:rsidR="003B1094" w:rsidRPr="00E54134">
        <w:t>5</w:t>
      </w:r>
      <w:r w:rsidR="003B1094">
        <w:t xml:space="preserve"> w ust. </w:t>
      </w:r>
      <w:r w:rsidRPr="00E54134">
        <w:t xml:space="preserve">4h wprowadzenie do wyliczenia otrzymuje brzmienie: </w:t>
      </w:r>
    </w:p>
    <w:p w14:paraId="7EF2452B" w14:textId="33B9E1C4" w:rsidR="00E54134" w:rsidRPr="00E54134" w:rsidRDefault="00E54134" w:rsidP="00E54134">
      <w:pPr>
        <w:pStyle w:val="ZCZWSPPKTzmczciwsppktartykuempunktem"/>
      </w:pPr>
      <w:r w:rsidRPr="00E54134">
        <w:t>,,Składki</w:t>
      </w:r>
      <w:r w:rsidR="003B1094" w:rsidRPr="00E54134">
        <w:t xml:space="preserve"> z</w:t>
      </w:r>
      <w:r w:rsidR="003B1094">
        <w:t> </w:t>
      </w:r>
      <w:r w:rsidRPr="00E54134">
        <w:t>tytułu należności,</w:t>
      </w:r>
      <w:r w:rsidR="003B1094" w:rsidRPr="00E54134">
        <w:t xml:space="preserve"> o</w:t>
      </w:r>
      <w:r w:rsidR="003B1094">
        <w:t> </w:t>
      </w:r>
      <w:r w:rsidRPr="00E54134">
        <w:t>których mowa</w:t>
      </w:r>
      <w:r w:rsidR="003B1094" w:rsidRPr="00E54134">
        <w:t xml:space="preserve"> w</w:t>
      </w:r>
      <w:r w:rsidR="003B1094">
        <w:t> ust. </w:t>
      </w:r>
      <w:r w:rsidRPr="00E54134">
        <w:t>4g, określone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1</w:t>
      </w:r>
      <w:r w:rsidR="003B1094" w:rsidRPr="00E54134">
        <w:t>3</w:t>
      </w:r>
      <w:r w:rsidR="003B1094">
        <w:t> </w:t>
      </w:r>
      <w:r w:rsidRPr="00E54134">
        <w:t>października 199</w:t>
      </w:r>
      <w:r w:rsidR="003B1094" w:rsidRPr="00E54134">
        <w:t>8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systemie ubezpieczeń społecznych,</w:t>
      </w:r>
      <w:r w:rsidR="003B1094" w:rsidRPr="00E54134">
        <w:t xml:space="preserve"> w</w:t>
      </w:r>
      <w:r w:rsidR="003B1094">
        <w:t> </w:t>
      </w:r>
      <w:r w:rsidRPr="00E54134">
        <w:t>części finansowanej przez płatnika składek, składki na Fundusz Pracy, Fundusz Solidarnościowy oraz Fundusz Gwarantowanych Świadczeń Pracowniczych,</w:t>
      </w:r>
      <w:r w:rsidR="003B1094" w:rsidRPr="00E54134">
        <w:t xml:space="preserve"> z</w:t>
      </w:r>
      <w:r w:rsidR="003B1094">
        <w:t> </w:t>
      </w:r>
      <w:r w:rsidRPr="00E54134">
        <w:t>zastrzeżeniem</w:t>
      </w:r>
      <w:r w:rsidR="003B1094">
        <w:t xml:space="preserve"> art. </w:t>
      </w:r>
      <w:r w:rsidRPr="00E54134">
        <w:t>1</w:t>
      </w:r>
      <w:r w:rsidR="003B1094" w:rsidRPr="00E54134">
        <w:t>6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40, stanowią koszty uzyskania przychodów</w:t>
      </w:r>
      <w:r w:rsidR="003B1094" w:rsidRPr="00E54134">
        <w:t xml:space="preserve"> w</w:t>
      </w:r>
      <w:r w:rsidR="003B1094">
        <w:t> </w:t>
      </w:r>
      <w:r w:rsidRPr="00E54134">
        <w:t>miesiącu, za który należności te są należne, pod warunkiem że składki zostaną opłacone:</w:t>
      </w:r>
      <w:r w:rsidRPr="00DC029D">
        <w:t>”</w:t>
      </w:r>
      <w:r w:rsidRPr="00E54134">
        <w:t>;</w:t>
      </w:r>
    </w:p>
    <w:p w14:paraId="2F548D51" w14:textId="7DF95B8C" w:rsidR="00E54134" w:rsidRPr="00E54134" w:rsidRDefault="00E54134" w:rsidP="00E54134">
      <w:pPr>
        <w:pStyle w:val="PKTpunkt"/>
      </w:pPr>
      <w:r w:rsidRPr="00E54134">
        <w:t xml:space="preserve">2) </w:t>
      </w:r>
      <w:r w:rsidR="003B1094" w:rsidRPr="00E54134">
        <w:t xml:space="preserve"> w</w:t>
      </w:r>
      <w:r w:rsidR="003B1094">
        <w:t> art. </w:t>
      </w:r>
      <w:r w:rsidRPr="00E54134">
        <w:t xml:space="preserve">16: </w:t>
      </w:r>
    </w:p>
    <w:p w14:paraId="59BE184B" w14:textId="66B920BC" w:rsidR="00E54134" w:rsidRPr="00E54134" w:rsidRDefault="00E54134" w:rsidP="00E54134">
      <w:pPr>
        <w:pStyle w:val="LITlitera"/>
      </w:pPr>
      <w:r w:rsidRPr="00E54134">
        <w:t xml:space="preserve"> a) </w:t>
      </w:r>
      <w:r w:rsidR="003B1094" w:rsidRPr="00E54134">
        <w:t xml:space="preserve"> w</w:t>
      </w:r>
      <w:r w:rsidR="003B1094">
        <w:t> ust. </w:t>
      </w:r>
      <w:r w:rsidR="003B1094" w:rsidRPr="00E54134">
        <w:t>1</w:t>
      </w:r>
      <w:r w:rsidR="003B1094">
        <w:t xml:space="preserve"> pkt </w:t>
      </w:r>
      <w:r w:rsidRPr="00E54134">
        <w:t>4</w:t>
      </w:r>
      <w:r w:rsidR="003B1094" w:rsidRPr="00E54134">
        <w:t>0</w:t>
      </w:r>
      <w:r w:rsidR="003B1094">
        <w:t> </w:t>
      </w:r>
      <w:r w:rsidRPr="00E54134">
        <w:t xml:space="preserve">otrzymuje brzmienie: </w:t>
      </w:r>
    </w:p>
    <w:p w14:paraId="6CB6D41A" w14:textId="1F21B121" w:rsidR="00E54134" w:rsidRPr="00E54134" w:rsidRDefault="00E54134" w:rsidP="00D74568">
      <w:pPr>
        <w:pStyle w:val="ZPKTzmpktartykuempunktem"/>
      </w:pPr>
      <w:r w:rsidRPr="00E54134">
        <w:t>,,40) składek na ubezpieczenie społeczne oraz na Fundusz Pracy, Fundusz Solidarnościowy</w:t>
      </w:r>
      <w:r w:rsidR="003B1094" w:rsidRPr="00E54134">
        <w:t xml:space="preserve"> i</w:t>
      </w:r>
      <w:r w:rsidR="003B1094">
        <w:t> </w:t>
      </w:r>
      <w:r w:rsidRPr="00E54134">
        <w:t xml:space="preserve">na inne fundusze celowe utworzone na podstawie odrębnych ustaw </w:t>
      </w:r>
      <w:r w:rsidR="003B1094">
        <w:noBreakHyphen/>
        <w:t xml:space="preserve"> </w:t>
      </w:r>
      <w:r w:rsidRPr="00E54134">
        <w:t>od nagród</w:t>
      </w:r>
      <w:r w:rsidR="003B1094" w:rsidRPr="00E54134">
        <w:t xml:space="preserve"> i</w:t>
      </w:r>
      <w:r w:rsidR="003B1094">
        <w:t> </w:t>
      </w:r>
      <w:r w:rsidRPr="00E54134">
        <w:t>premii, wypłacanych</w:t>
      </w:r>
      <w:r w:rsidR="003B1094" w:rsidRPr="00E54134">
        <w:t xml:space="preserve"> w</w:t>
      </w:r>
      <w:r w:rsidR="003B1094">
        <w:t> </w:t>
      </w:r>
      <w:r w:rsidRPr="00E54134">
        <w:t>gotówce lub</w:t>
      </w:r>
      <w:r w:rsidR="003B1094" w:rsidRPr="00E54134">
        <w:t xml:space="preserve"> w</w:t>
      </w:r>
      <w:r w:rsidR="003B1094">
        <w:t> </w:t>
      </w:r>
      <w:r w:rsidRPr="00E54134">
        <w:t>papierach wartościowych</w:t>
      </w:r>
      <w:r w:rsidR="003B1094" w:rsidRPr="00E54134">
        <w:t xml:space="preserve"> z</w:t>
      </w:r>
      <w:r w:rsidR="003B1094">
        <w:t> </w:t>
      </w:r>
      <w:r w:rsidRPr="00E54134">
        <w:t>dochodu po opodat</w:t>
      </w:r>
      <w:r>
        <w:t>kowaniu podatkiem dochodowym;</w:t>
      </w:r>
      <w:r w:rsidRPr="00DC029D">
        <w:t>”</w:t>
      </w:r>
      <w:r w:rsidRPr="00E54134">
        <w:t>,</w:t>
      </w:r>
    </w:p>
    <w:p w14:paraId="3CF3E800" w14:textId="0A6887B6" w:rsidR="00E54134" w:rsidRPr="00E54134" w:rsidRDefault="00E54134" w:rsidP="00D74568">
      <w:pPr>
        <w:pStyle w:val="LITlitera"/>
      </w:pPr>
      <w:r w:rsidRPr="00E54134">
        <w:t xml:space="preserve"> b) </w:t>
      </w:r>
      <w:r w:rsidR="003B1094">
        <w:t xml:space="preserve"> ust. </w:t>
      </w:r>
      <w:r w:rsidRPr="00E54134">
        <w:t xml:space="preserve">7d otrzymuje brzmienie: </w:t>
      </w:r>
    </w:p>
    <w:p w14:paraId="741819E5" w14:textId="38A1A0FC" w:rsidR="00E54134" w:rsidRPr="00E54134" w:rsidRDefault="00E54134" w:rsidP="00D74568">
      <w:pPr>
        <w:pStyle w:val="ZLITzmlitartykuempunktem"/>
      </w:pPr>
      <w:r w:rsidRPr="00E54134">
        <w:t>„7d. Przepis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57a stosuje się odpowiednio,</w:t>
      </w:r>
      <w:r w:rsidR="003B1094" w:rsidRPr="00E54134">
        <w:t xml:space="preserve"> z</w:t>
      </w:r>
      <w:r w:rsidR="003B1094">
        <w:t> </w:t>
      </w:r>
      <w:r w:rsidRPr="00E54134">
        <w:t>zastrzeżeniem</w:t>
      </w:r>
      <w:r w:rsidR="003B1094">
        <w:t xml:space="preserve"> ust. </w:t>
      </w:r>
      <w:r w:rsidR="003B1094" w:rsidRPr="00E54134">
        <w:t>1</w:t>
      </w:r>
      <w:r w:rsidR="003B1094">
        <w:t xml:space="preserve"> pkt </w:t>
      </w:r>
      <w:r w:rsidRPr="00E54134">
        <w:t>4</w:t>
      </w:r>
      <w:r w:rsidR="003B1094" w:rsidRPr="00E54134">
        <w:t>0</w:t>
      </w:r>
      <w:r w:rsidR="003B1094">
        <w:t xml:space="preserve"> oraz art. </w:t>
      </w:r>
      <w:r w:rsidRPr="00E54134">
        <w:t>1</w:t>
      </w:r>
      <w:r w:rsidR="003B1094" w:rsidRPr="00E54134">
        <w:t>5</w:t>
      </w:r>
      <w:r w:rsidR="003B1094">
        <w:t xml:space="preserve"> ust. </w:t>
      </w:r>
      <w:r w:rsidRPr="00E54134">
        <w:t xml:space="preserve">4h, do składek na Fundusz Pracy, Fundusz Solidarnościowy oraz Fundusz Gwarantowanych Świadczeń Pracowniczych.”. </w:t>
      </w:r>
    </w:p>
    <w:p w14:paraId="5BA6547C" w14:textId="6537DE3A" w:rsidR="00E54134" w:rsidRPr="00E54134" w:rsidRDefault="00E54134" w:rsidP="00D74568">
      <w:pPr>
        <w:pStyle w:val="ARTartustawynprozporzdzenia"/>
      </w:pPr>
      <w:r w:rsidRPr="00D74568">
        <w:rPr>
          <w:rStyle w:val="Ppogrubienie"/>
        </w:rPr>
        <w:t>Art. 4.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2</w:t>
      </w:r>
      <w:r w:rsidR="003B1094" w:rsidRPr="00E54134">
        <w:t>7</w:t>
      </w:r>
      <w:r w:rsidR="003B1094">
        <w:t> </w:t>
      </w:r>
      <w:r w:rsidRPr="00E54134">
        <w:t>sierpnia 199</w:t>
      </w:r>
      <w:r w:rsidR="003B1094" w:rsidRPr="00E54134">
        <w:t>7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rehabilitacji zawodowej</w:t>
      </w:r>
      <w:r w:rsidR="003B1094" w:rsidRPr="00E54134">
        <w:t xml:space="preserve"> i</w:t>
      </w:r>
      <w:r w:rsidR="003B1094">
        <w:t> </w:t>
      </w:r>
      <w:r w:rsidRPr="00E54134">
        <w:t>społecznej oraz zatrudnianiu osób niepełnosprawnych (</w:t>
      </w:r>
      <w:r w:rsidR="003B1094">
        <w:t>Dz. U. z </w:t>
      </w:r>
      <w:r w:rsidR="0069522B">
        <w:t>201</w:t>
      </w:r>
      <w:r w:rsidR="003B1094">
        <w:t>9 </w:t>
      </w:r>
      <w:r w:rsidRPr="00E54134">
        <w:t>r.</w:t>
      </w:r>
      <w:r w:rsidR="003B1094">
        <w:t xml:space="preserve"> poz. </w:t>
      </w:r>
      <w:r w:rsidR="0069522B">
        <w:t>1172</w:t>
      </w:r>
      <w:r w:rsidRPr="00E54134">
        <w:t xml:space="preserve">, </w:t>
      </w:r>
      <w:r w:rsidR="0069522B">
        <w:t>1495</w:t>
      </w:r>
      <w:r w:rsidRPr="00E54134">
        <w:t>, 1</w:t>
      </w:r>
      <w:r w:rsidR="0069522B">
        <w:t>69</w:t>
      </w:r>
      <w:r w:rsidR="003B1094">
        <w:t>6 i </w:t>
      </w:r>
      <w:r w:rsidRPr="00E54134">
        <w:t>1</w:t>
      </w:r>
      <w:r w:rsidR="0069522B">
        <w:t>818</w:t>
      </w:r>
      <w:r w:rsidRPr="00E54134">
        <w:t>)</w:t>
      </w:r>
      <w:r w:rsidR="003B1094">
        <w:t xml:space="preserve"> art. </w:t>
      </w:r>
      <w:r w:rsidRPr="00E54134">
        <w:t>48</w:t>
      </w:r>
      <w:r w:rsidR="003B1094" w:rsidRPr="00E54134">
        <w:t>1</w:t>
      </w:r>
      <w:r w:rsidR="003B1094">
        <w:t> </w:t>
      </w:r>
      <w:r w:rsidRPr="00E54134">
        <w:t xml:space="preserve">otrzymuje brzmienie: </w:t>
      </w:r>
    </w:p>
    <w:p w14:paraId="17040146" w14:textId="08414244" w:rsidR="00E54134" w:rsidRPr="00E54134" w:rsidRDefault="00E54134" w:rsidP="00D74568">
      <w:pPr>
        <w:pStyle w:val="ZARTzmartartykuempunktem"/>
      </w:pPr>
      <w:r w:rsidRPr="00E54134">
        <w:t>,,Art. 481. Samorządy wojewódzkie</w:t>
      </w:r>
      <w:r w:rsidR="003B1094" w:rsidRPr="00E54134">
        <w:t xml:space="preserve"> i</w:t>
      </w:r>
      <w:r w:rsidR="003B1094">
        <w:t> </w:t>
      </w:r>
      <w:r w:rsidRPr="00E54134">
        <w:t>powiatowe mogą otrzymać środki</w:t>
      </w:r>
      <w:r w:rsidR="003B1094" w:rsidRPr="00E54134">
        <w:t xml:space="preserve"> z</w:t>
      </w:r>
      <w:r w:rsidR="003B1094">
        <w:t> </w:t>
      </w:r>
      <w:r w:rsidRPr="00E54134">
        <w:t xml:space="preserve">Funduszu </w:t>
      </w:r>
      <w:r w:rsidR="007D1BAE">
        <w:t>Solidarnościowego</w:t>
      </w:r>
      <w:r w:rsidRPr="00E54134">
        <w:t>, na zasadach określonych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…</w:t>
      </w:r>
      <w:r w:rsidR="003B1094" w:rsidRPr="00E54134">
        <w:t xml:space="preserve"> o</w:t>
      </w:r>
      <w:r w:rsidR="003B1094">
        <w:t> </w:t>
      </w:r>
      <w:r w:rsidRPr="00E54134">
        <w:t>Funduszu Solidarnościowym (</w:t>
      </w:r>
      <w:r w:rsidR="003B1094">
        <w:t>Dz. U. poz. </w:t>
      </w:r>
      <w:r w:rsidRPr="00E54134">
        <w:t>…), na finansowanie zadań,</w:t>
      </w:r>
      <w:r w:rsidR="003B1094" w:rsidRPr="00E54134">
        <w:t xml:space="preserve"> o</w:t>
      </w:r>
      <w:r w:rsidR="003B1094">
        <w:t> </w:t>
      </w:r>
      <w:r w:rsidRPr="00E54134">
        <w:t>których mowa</w:t>
      </w:r>
      <w:r w:rsidR="003B1094" w:rsidRPr="00E54134">
        <w:t xml:space="preserve"> w</w:t>
      </w:r>
      <w:r w:rsidR="003B1094">
        <w:t> art. </w:t>
      </w:r>
      <w:r w:rsidRPr="00E54134">
        <w:t>3</w:t>
      </w:r>
      <w:r w:rsidR="003B1094" w:rsidRPr="00E54134">
        <w:t>5</w:t>
      </w:r>
      <w:r w:rsidR="003B1094">
        <w:t xml:space="preserve"> i art. </w:t>
      </w:r>
      <w:r w:rsidRPr="00E54134">
        <w:t>35a.</w:t>
      </w:r>
      <w:r w:rsidR="00D74568" w:rsidRPr="00DC029D">
        <w:t>”</w:t>
      </w:r>
      <w:r w:rsidRPr="00E54134">
        <w:t>.</w:t>
      </w:r>
    </w:p>
    <w:p w14:paraId="0FB1A74F" w14:textId="4030C7BE" w:rsidR="00E54134" w:rsidRPr="00E54134" w:rsidRDefault="00E54134" w:rsidP="00D74568">
      <w:pPr>
        <w:pStyle w:val="ARTartustawynprozporzdzenia"/>
      </w:pPr>
      <w:r w:rsidRPr="00D74568">
        <w:rPr>
          <w:rStyle w:val="Ppogrubienie"/>
        </w:rPr>
        <w:t>Art. 5.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1</w:t>
      </w:r>
      <w:r w:rsidR="003B1094" w:rsidRPr="00E54134">
        <w:t>3</w:t>
      </w:r>
      <w:r w:rsidR="003B1094">
        <w:t> </w:t>
      </w:r>
      <w:r w:rsidRPr="00E54134">
        <w:t>października 199</w:t>
      </w:r>
      <w:r w:rsidR="003B1094" w:rsidRPr="00E54134">
        <w:t>8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systemie ubezpieczeń społecznych (</w:t>
      </w:r>
      <w:r w:rsidR="003B1094">
        <w:t>Dz. U.</w:t>
      </w:r>
      <w:r w:rsidRPr="00E54134">
        <w:t xml:space="preserve"> 201</w:t>
      </w:r>
      <w:r w:rsidR="003B1094" w:rsidRPr="00E54134">
        <w:t>9</w:t>
      </w:r>
      <w:r w:rsidR="003B1094">
        <w:t> </w:t>
      </w:r>
      <w:r w:rsidR="00B31445">
        <w:t>r.</w:t>
      </w:r>
      <w:r w:rsidR="003B1094">
        <w:t xml:space="preserve"> poz. </w:t>
      </w:r>
      <w:r w:rsidRPr="00E54134">
        <w:t>300,</w:t>
      </w:r>
      <w:r w:rsidR="003B1094" w:rsidRPr="00E54134">
        <w:t xml:space="preserve"> z</w:t>
      </w:r>
      <w:r w:rsidR="003B1094">
        <w:t> </w:t>
      </w:r>
      <w:proofErr w:type="spellStart"/>
      <w:r w:rsidRPr="00E54134">
        <w:t>późn</w:t>
      </w:r>
      <w:proofErr w:type="spellEnd"/>
      <w:r w:rsidRPr="00E54134">
        <w:t>. zm.</w:t>
      </w:r>
      <w:r w:rsidR="00B31445" w:rsidRPr="00B31445">
        <w:rPr>
          <w:rStyle w:val="IGindeksgrny"/>
        </w:rPr>
        <w:footnoteReference w:id="4"/>
      </w:r>
      <w:r w:rsidR="00B31445" w:rsidRPr="00B31445">
        <w:rPr>
          <w:rStyle w:val="IGindeksgrny"/>
        </w:rPr>
        <w:t>)</w:t>
      </w:r>
      <w:r w:rsidRPr="00E54134">
        <w:t>) wprowadza się następujące zmiany:</w:t>
      </w:r>
    </w:p>
    <w:p w14:paraId="0FC875DF" w14:textId="5B202AFB" w:rsidR="00E54134" w:rsidRPr="00E54134" w:rsidRDefault="009A0EBB" w:rsidP="004C5EFE">
      <w:pPr>
        <w:pStyle w:val="PKTpunkt"/>
      </w:pPr>
      <w:r>
        <w:t>1</w:t>
      </w:r>
      <w:r w:rsidR="00D74568">
        <w:t>)</w:t>
      </w:r>
      <w:r w:rsidR="00D74568">
        <w:tab/>
      </w:r>
      <w:r w:rsidR="00E54134" w:rsidRPr="00E54134">
        <w:t>art. 3</w:t>
      </w:r>
      <w:r w:rsidR="003B1094" w:rsidRPr="00E54134">
        <w:t>2</w:t>
      </w:r>
      <w:r w:rsidR="003B1094">
        <w:t> </w:t>
      </w:r>
      <w:r w:rsidR="00E54134" w:rsidRPr="00E54134">
        <w:t xml:space="preserve">otrzymuje brzmienie: </w:t>
      </w:r>
    </w:p>
    <w:p w14:paraId="185EB332" w14:textId="41418DBE" w:rsidR="00E54134" w:rsidRPr="00E54134" w:rsidRDefault="00E54134" w:rsidP="004C5EFE">
      <w:pPr>
        <w:pStyle w:val="ZARTzmartartykuempunktem"/>
      </w:pPr>
      <w:r w:rsidRPr="00E54134">
        <w:t>,,Art. 32. Do składek na Fundusz Pracy, Fundusz Solidarnościowy, Fundusz Gwarantowanych Świadczeń Pracowniczych</w:t>
      </w:r>
      <w:r w:rsidR="003B1094" w:rsidRPr="00E54134">
        <w:t xml:space="preserve"> i</w:t>
      </w:r>
      <w:r w:rsidR="003B1094">
        <w:t> </w:t>
      </w:r>
      <w:r w:rsidRPr="00E54134">
        <w:t>Fundusz Emerytur Pomostowych oraz na ubezpieczenie zdrowotne</w:t>
      </w:r>
      <w:r w:rsidR="003B1094" w:rsidRPr="00E54134">
        <w:t xml:space="preserve"> w</w:t>
      </w:r>
      <w:r w:rsidR="003B1094">
        <w:t> </w:t>
      </w:r>
      <w:r w:rsidRPr="00E54134">
        <w:t>zakresie: ich poboru, egzekucji, wymierzania odsetek za zwłokę</w:t>
      </w:r>
      <w:r w:rsidR="003B1094" w:rsidRPr="00E54134">
        <w:t xml:space="preserve"> i</w:t>
      </w:r>
      <w:r w:rsidR="003B1094">
        <w:t> </w:t>
      </w:r>
      <w:r w:rsidRPr="00E54134">
        <w:t>dodatkowej opłaty, przepisów karnych, dokonywania zabezpieczeń na wszystkich nieruchomościach, ruchomościach</w:t>
      </w:r>
      <w:r w:rsidR="003B1094" w:rsidRPr="00E54134">
        <w:t xml:space="preserve"> i</w:t>
      </w:r>
      <w:r w:rsidR="003B1094">
        <w:t> </w:t>
      </w:r>
      <w:r w:rsidRPr="00E54134">
        <w:t>prawach zbywalnych dłużnika, odpowiedzialności osób trzecich</w:t>
      </w:r>
      <w:r w:rsidR="003B1094" w:rsidRPr="00E54134">
        <w:t xml:space="preserve"> i</w:t>
      </w:r>
      <w:r w:rsidR="003B1094">
        <w:t> </w:t>
      </w:r>
      <w:r w:rsidRPr="00E54134">
        <w:t>spadkobierców oraz stosowania ulg</w:t>
      </w:r>
      <w:r w:rsidR="003B1094" w:rsidRPr="00E54134">
        <w:t xml:space="preserve"> i</w:t>
      </w:r>
      <w:r w:rsidR="003B1094">
        <w:t> </w:t>
      </w:r>
      <w:r w:rsidRPr="00E54134">
        <w:t>umorzeń stosuje się odpowiednio przepisy dotyczące skła</w:t>
      </w:r>
      <w:r w:rsidR="004C5EFE">
        <w:t>dek na ubezpieczenia społeczne.</w:t>
      </w:r>
      <w:r w:rsidR="004C5EFE" w:rsidRPr="00DC029D">
        <w:t>”</w:t>
      </w:r>
      <w:r w:rsidRPr="00E54134">
        <w:t>;</w:t>
      </w:r>
    </w:p>
    <w:p w14:paraId="040D4E13" w14:textId="1E524A32" w:rsidR="00E54134" w:rsidRPr="00E54134" w:rsidRDefault="009A0EBB" w:rsidP="004C5EFE">
      <w:pPr>
        <w:pStyle w:val="PKTpunkt"/>
      </w:pPr>
      <w:r>
        <w:t>2</w:t>
      </w:r>
      <w:r w:rsidR="004C5EFE">
        <w:t>)</w:t>
      </w:r>
      <w:r w:rsidR="004C5EFE">
        <w:tab/>
      </w:r>
      <w:r w:rsidR="00E54134" w:rsidRPr="00E54134">
        <w:t>w</w:t>
      </w:r>
      <w:r w:rsidR="003B1094">
        <w:t xml:space="preserve"> art. </w:t>
      </w:r>
      <w:r w:rsidR="00E54134" w:rsidRPr="00E54134">
        <w:t>38a</w:t>
      </w:r>
      <w:r w:rsidR="003B1094">
        <w:t xml:space="preserve"> ust. </w:t>
      </w:r>
      <w:r w:rsidR="003B1094" w:rsidRPr="00E54134">
        <w:t>7</w:t>
      </w:r>
      <w:r w:rsidR="003B1094">
        <w:t> </w:t>
      </w:r>
      <w:r w:rsidR="00E54134" w:rsidRPr="00E54134">
        <w:t>otrzymuje brzmienie:</w:t>
      </w:r>
    </w:p>
    <w:p w14:paraId="0D78D844" w14:textId="2B0CB939" w:rsidR="00E54134" w:rsidRPr="00E54134" w:rsidRDefault="00E54134" w:rsidP="004C5EFE">
      <w:pPr>
        <w:pStyle w:val="ZUSTzmustartykuempunktem"/>
      </w:pPr>
      <w:r w:rsidRPr="00E54134">
        <w:t>„7. Do należności płatnika składek</w:t>
      </w:r>
      <w:r w:rsidR="003B1094" w:rsidRPr="00E54134">
        <w:t xml:space="preserve"> z</w:t>
      </w:r>
      <w:r w:rsidR="003B1094">
        <w:t> </w:t>
      </w:r>
      <w:r w:rsidRPr="00E54134">
        <w:t>tytułu składek na Fundusz</w:t>
      </w:r>
      <w:r w:rsidR="002A2A05">
        <w:t xml:space="preserve"> Pracy, Fundusz Solidarnościowy</w:t>
      </w:r>
      <w:r w:rsidRPr="00E54134">
        <w:t>, Fundusz Gwarantowanych Świadczeń Pracowniczych</w:t>
      </w:r>
      <w:r w:rsidR="003B1094" w:rsidRPr="00E54134">
        <w:t xml:space="preserve"> i</w:t>
      </w:r>
      <w:r w:rsidR="003B1094">
        <w:t> </w:t>
      </w:r>
      <w:r w:rsidRPr="00E54134">
        <w:t>Fundusz Emerytur Pomostowych oraz na ubezpieczenie zdrowotne</w:t>
      </w:r>
      <w:r w:rsidR="003B1094">
        <w:t xml:space="preserve"> ust. </w:t>
      </w:r>
      <w:r w:rsidR="003B1094" w:rsidRPr="00E54134">
        <w:t>4</w:t>
      </w:r>
      <w:r w:rsidR="003B1094">
        <w:noBreakHyphen/>
      </w:r>
      <w:r w:rsidR="003B1094" w:rsidRPr="00E54134">
        <w:t>6</w:t>
      </w:r>
      <w:r w:rsidR="003B1094">
        <w:t> </w:t>
      </w:r>
      <w:r w:rsidRPr="00E54134">
        <w:t xml:space="preserve">stosuje się odpowiednio.”; </w:t>
      </w:r>
    </w:p>
    <w:p w14:paraId="700D665E" w14:textId="372A3ECD" w:rsidR="00E54134" w:rsidRPr="00E54134" w:rsidRDefault="009A0EBB" w:rsidP="004C5EFE">
      <w:pPr>
        <w:pStyle w:val="PKTpunkt"/>
      </w:pPr>
      <w:r>
        <w:t>3</w:t>
      </w:r>
      <w:r w:rsidR="00E54134" w:rsidRPr="00E54134">
        <w:t xml:space="preserve">) </w:t>
      </w:r>
      <w:r w:rsidR="003B1094" w:rsidRPr="00E54134">
        <w:t xml:space="preserve"> w</w:t>
      </w:r>
      <w:r w:rsidR="003B1094">
        <w:t> art. </w:t>
      </w:r>
      <w:r w:rsidR="00E54134" w:rsidRPr="00E54134">
        <w:t>4</w:t>
      </w:r>
      <w:r w:rsidR="003B1094" w:rsidRPr="00E54134">
        <w:t>6</w:t>
      </w:r>
      <w:r w:rsidR="003B1094">
        <w:t xml:space="preserve"> w ust. </w:t>
      </w:r>
      <w:r w:rsidR="003B1094" w:rsidRPr="00E54134">
        <w:t>4</w:t>
      </w:r>
      <w:r w:rsidR="003B1094">
        <w:t xml:space="preserve"> w pkt </w:t>
      </w:r>
      <w:r w:rsidR="003B1094" w:rsidRPr="00E54134">
        <w:t>6</w:t>
      </w:r>
      <w:r w:rsidR="003B1094">
        <w:t xml:space="preserve"> lit. </w:t>
      </w:r>
      <w:r w:rsidR="00E54134" w:rsidRPr="00E54134">
        <w:t xml:space="preserve">b otrzymuje brzmienie: </w:t>
      </w:r>
    </w:p>
    <w:p w14:paraId="4D1D10CB" w14:textId="6CA95A61" w:rsidR="00E54134" w:rsidRPr="00E54134" w:rsidRDefault="00E54134" w:rsidP="004C5EFE">
      <w:pPr>
        <w:pStyle w:val="ZLITzmlitartykuempunktem"/>
      </w:pPr>
      <w:r w:rsidRPr="00E54134">
        <w:t>,,b)  Fundusz Pracy, Fundusz Solidarnościowy</w:t>
      </w:r>
      <w:r w:rsidR="003B1094" w:rsidRPr="00E54134">
        <w:t xml:space="preserve"> i</w:t>
      </w:r>
      <w:r w:rsidR="003B1094">
        <w:t> </w:t>
      </w:r>
      <w:r w:rsidRPr="00E54134">
        <w:t>Fundusz Gwaranto</w:t>
      </w:r>
      <w:r w:rsidR="00265BE5">
        <w:t>wanych Świadczeń Pracowniczych;</w:t>
      </w:r>
      <w:r w:rsidR="00265BE5" w:rsidRPr="00E54134">
        <w:t>”</w:t>
      </w:r>
      <w:r w:rsidRPr="00E54134">
        <w:t>;</w:t>
      </w:r>
    </w:p>
    <w:p w14:paraId="6F1A2445" w14:textId="327B52E4" w:rsidR="00E54134" w:rsidRPr="00E54134" w:rsidRDefault="009A0EBB" w:rsidP="004C5EFE">
      <w:pPr>
        <w:pStyle w:val="PKTpunkt"/>
      </w:pPr>
      <w:r>
        <w:t>4</w:t>
      </w:r>
      <w:r w:rsidR="00E54134" w:rsidRPr="00E54134">
        <w:t xml:space="preserve">) </w:t>
      </w:r>
      <w:r w:rsidR="003B1094" w:rsidRPr="00E54134">
        <w:t xml:space="preserve"> w</w:t>
      </w:r>
      <w:r w:rsidR="003B1094">
        <w:t> art. </w:t>
      </w:r>
      <w:r w:rsidR="00E54134" w:rsidRPr="00E54134">
        <w:t xml:space="preserve">47: </w:t>
      </w:r>
    </w:p>
    <w:p w14:paraId="58EE53D1" w14:textId="5F487C90" w:rsidR="00E54134" w:rsidRPr="00E54134" w:rsidRDefault="00E54134" w:rsidP="00265BE5">
      <w:pPr>
        <w:pStyle w:val="LITlitera"/>
      </w:pPr>
      <w:r w:rsidRPr="00E54134">
        <w:t xml:space="preserve"> a) </w:t>
      </w:r>
      <w:r w:rsidR="003B1094" w:rsidRPr="00E54134">
        <w:t xml:space="preserve"> w</w:t>
      </w:r>
      <w:r w:rsidR="003B1094">
        <w:t> ust. </w:t>
      </w:r>
      <w:r w:rsidR="003B1094" w:rsidRPr="00E54134">
        <w:t>4</w:t>
      </w:r>
      <w:r w:rsidR="003B1094">
        <w:t xml:space="preserve"> pkt </w:t>
      </w:r>
      <w:r w:rsidR="003B1094" w:rsidRPr="00E54134">
        <w:t>3</w:t>
      </w:r>
      <w:r w:rsidR="003B1094">
        <w:t> </w:t>
      </w:r>
      <w:r w:rsidRPr="00E54134">
        <w:t xml:space="preserve">otrzymuje brzmienie: </w:t>
      </w:r>
    </w:p>
    <w:p w14:paraId="4A12505E" w14:textId="2E7DB70A" w:rsidR="00E54134" w:rsidRPr="00E54134" w:rsidRDefault="006C73E9" w:rsidP="00265BE5">
      <w:pPr>
        <w:pStyle w:val="ZPKTzmpktartykuempunktem"/>
      </w:pPr>
      <w:r>
        <w:t>,,</w:t>
      </w:r>
      <w:r w:rsidR="00E54134" w:rsidRPr="00E54134">
        <w:t xml:space="preserve">3)  Fundusz Pracy, Fundusz Solidarnościowy </w:t>
      </w:r>
      <w:r w:rsidR="003B1094" w:rsidRPr="00E54134">
        <w:t xml:space="preserve"> i</w:t>
      </w:r>
      <w:r w:rsidR="003B1094">
        <w:t> </w:t>
      </w:r>
      <w:r w:rsidR="00E54134" w:rsidRPr="00E54134">
        <w:t>Fundusz Gwarantowanych Świadczeń Pracowniczych;</w:t>
      </w:r>
      <w:r w:rsidR="00265BE5" w:rsidRPr="00E54134">
        <w:t>”</w:t>
      </w:r>
      <w:r w:rsidR="00E54134" w:rsidRPr="00E54134">
        <w:t>,</w:t>
      </w:r>
    </w:p>
    <w:p w14:paraId="3BA1FF04" w14:textId="642F6FDA" w:rsidR="00E54134" w:rsidRPr="00E54134" w:rsidRDefault="00E54134" w:rsidP="00265BE5">
      <w:pPr>
        <w:pStyle w:val="LITlitera"/>
      </w:pPr>
      <w:r w:rsidRPr="00E54134">
        <w:t xml:space="preserve"> b) </w:t>
      </w:r>
      <w:r w:rsidR="003B1094">
        <w:t xml:space="preserve"> ust. </w:t>
      </w:r>
      <w:r w:rsidRPr="00E54134">
        <w:t>1</w:t>
      </w:r>
      <w:r w:rsidR="003B1094" w:rsidRPr="00E54134">
        <w:t>4</w:t>
      </w:r>
      <w:r w:rsidR="003B1094">
        <w:t> </w:t>
      </w:r>
      <w:r w:rsidRPr="00E54134">
        <w:t xml:space="preserve">otrzymuje brzmienie: </w:t>
      </w:r>
    </w:p>
    <w:p w14:paraId="50C10043" w14:textId="2A5E549C" w:rsidR="00E54134" w:rsidRPr="00E54134" w:rsidRDefault="00E54134" w:rsidP="00265BE5">
      <w:pPr>
        <w:pStyle w:val="ZUSTzmustartykuempunktem"/>
      </w:pPr>
      <w:r w:rsidRPr="00E54134">
        <w:t>„14. Przepisy niniejszego artykułu stosuje się odpowiednio do składek na Fundusz Pracy, Fundusz Solidarnościowy, Fundusz Gwarantowanych Świadczeń Pracowniczych, Fundusz Emerytur Pomostowych</w:t>
      </w:r>
      <w:r w:rsidR="003B1094" w:rsidRPr="00E54134">
        <w:t xml:space="preserve"> i</w:t>
      </w:r>
      <w:r w:rsidR="003B1094">
        <w:t> </w:t>
      </w:r>
      <w:r w:rsidRPr="00E54134">
        <w:t xml:space="preserve">ubezpieczenie zdrowotne.”; </w:t>
      </w:r>
    </w:p>
    <w:p w14:paraId="1733F2F1" w14:textId="52AEC21A" w:rsidR="00E54134" w:rsidRPr="00E54134" w:rsidRDefault="009A0EBB" w:rsidP="00265BE5">
      <w:pPr>
        <w:pStyle w:val="PKTpunkt"/>
      </w:pPr>
      <w:r>
        <w:t>5</w:t>
      </w:r>
      <w:r w:rsidR="00E54134" w:rsidRPr="00E54134">
        <w:t xml:space="preserve">) </w:t>
      </w:r>
      <w:r w:rsidR="003B1094" w:rsidRPr="00E54134">
        <w:t xml:space="preserve"> w</w:t>
      </w:r>
      <w:r w:rsidR="003B1094">
        <w:t> art. </w:t>
      </w:r>
      <w:r w:rsidR="00E54134" w:rsidRPr="00E54134">
        <w:t xml:space="preserve">50: </w:t>
      </w:r>
    </w:p>
    <w:p w14:paraId="3EFBD0E8" w14:textId="7A1D86B9" w:rsidR="00E54134" w:rsidRPr="00E54134" w:rsidRDefault="00E54134" w:rsidP="006C73E9">
      <w:pPr>
        <w:pStyle w:val="LITlitera"/>
      </w:pPr>
      <w:r w:rsidRPr="00E54134">
        <w:t xml:space="preserve"> a) </w:t>
      </w:r>
      <w:r w:rsidR="003B1094" w:rsidRPr="00E54134">
        <w:t xml:space="preserve"> w</w:t>
      </w:r>
      <w:r w:rsidR="003B1094">
        <w:t> ust. </w:t>
      </w:r>
      <w:r w:rsidRPr="00E54134">
        <w:t>14a</w:t>
      </w:r>
      <w:r w:rsidR="003B1094" w:rsidRPr="00E54134">
        <w:t xml:space="preserve"> w</w:t>
      </w:r>
      <w:r w:rsidR="003B1094">
        <w:t> pkt </w:t>
      </w:r>
      <w:r w:rsidR="003B1094" w:rsidRPr="00E54134">
        <w:t>3</w:t>
      </w:r>
      <w:r w:rsidR="003B1094">
        <w:t xml:space="preserve"> lit. </w:t>
      </w:r>
      <w:r w:rsidRPr="00E54134">
        <w:t xml:space="preserve">c otrzymuje brzmienie: </w:t>
      </w:r>
    </w:p>
    <w:p w14:paraId="5D8A2773" w14:textId="67CBB622" w:rsidR="00E54134" w:rsidRPr="00E54134" w:rsidRDefault="00D541A0" w:rsidP="006C73E9">
      <w:pPr>
        <w:pStyle w:val="ZLITzmlitartykuempunktem"/>
      </w:pPr>
      <w:r>
        <w:t>,,</w:t>
      </w:r>
      <w:r w:rsidR="00E54134" w:rsidRPr="00E54134">
        <w:t>c)  Fundusz Pracy, Fundusz Solidarnościowy</w:t>
      </w:r>
      <w:r w:rsidR="003B1094" w:rsidRPr="00E54134">
        <w:t xml:space="preserve"> i</w:t>
      </w:r>
      <w:r w:rsidR="003B1094">
        <w:t> </w:t>
      </w:r>
      <w:r w:rsidR="00E54134" w:rsidRPr="00E54134">
        <w:t>Fundusz Gwarantowanych Świadczeń Pracowniczych</w:t>
      </w:r>
      <w:r w:rsidR="006C73E9">
        <w:t>,</w:t>
      </w:r>
      <w:r w:rsidR="006C73E9" w:rsidRPr="00E54134">
        <w:t>”</w:t>
      </w:r>
      <w:r w:rsidR="00E13291">
        <w:t>;</w:t>
      </w:r>
    </w:p>
    <w:p w14:paraId="18185872" w14:textId="19E85803" w:rsidR="00E54134" w:rsidRPr="00E54134" w:rsidRDefault="00E54134" w:rsidP="006C73E9">
      <w:pPr>
        <w:pStyle w:val="LITlitera"/>
      </w:pPr>
      <w:r w:rsidRPr="00E54134">
        <w:t xml:space="preserve"> b) </w:t>
      </w:r>
      <w:r w:rsidR="003B1094" w:rsidRPr="00E54134">
        <w:t xml:space="preserve"> w</w:t>
      </w:r>
      <w:r w:rsidR="003B1094">
        <w:t> ust. </w:t>
      </w:r>
      <w:r w:rsidRPr="00E54134">
        <w:t>1</w:t>
      </w:r>
      <w:r w:rsidR="003B1094" w:rsidRPr="00E54134">
        <w:t>7</w:t>
      </w:r>
      <w:r w:rsidR="003B1094">
        <w:t xml:space="preserve"> w pkt </w:t>
      </w:r>
      <w:r w:rsidR="003B1094" w:rsidRPr="00E54134">
        <w:t>3</w:t>
      </w:r>
      <w:r w:rsidR="003B1094">
        <w:t xml:space="preserve"> lit. </w:t>
      </w:r>
      <w:r w:rsidRPr="00E54134">
        <w:t xml:space="preserve">f otrzymuje brzmienie: </w:t>
      </w:r>
    </w:p>
    <w:p w14:paraId="7905D5F1" w14:textId="2F3B299D" w:rsidR="00E54134" w:rsidRDefault="006C73E9" w:rsidP="00B31445">
      <w:pPr>
        <w:pStyle w:val="ZLITzmlitartykuempunktem"/>
      </w:pPr>
      <w:r>
        <w:t>,,</w:t>
      </w:r>
      <w:r w:rsidR="00E54134" w:rsidRPr="00E54134">
        <w:t>f)  kwota należnych składek na Fundusz Pracy</w:t>
      </w:r>
      <w:r w:rsidR="003B1094" w:rsidRPr="00E54134">
        <w:t xml:space="preserve"> i</w:t>
      </w:r>
      <w:r w:rsidR="003B1094">
        <w:t> </w:t>
      </w:r>
      <w:r w:rsidR="00E54134" w:rsidRPr="00E54134">
        <w:t>Fundusz Solidarnościowy</w:t>
      </w:r>
      <w:r w:rsidR="00D541A0" w:rsidRPr="00E54134">
        <w:t>”</w:t>
      </w:r>
      <w:r w:rsidR="00E54134" w:rsidRPr="00E54134">
        <w:t>;</w:t>
      </w:r>
    </w:p>
    <w:p w14:paraId="4C4BC8C3" w14:textId="6BF72739" w:rsidR="008E7FD1" w:rsidRDefault="008E7FD1" w:rsidP="008E7FD1">
      <w:pPr>
        <w:pStyle w:val="ZLITzmlitartykuempunktem"/>
        <w:ind w:left="0" w:firstLine="0"/>
      </w:pPr>
      <w:r>
        <w:t>6) w art. 59 ust. 1 dodaje się pkt 4 w brzmieniu:</w:t>
      </w:r>
    </w:p>
    <w:p w14:paraId="49A577F1" w14:textId="411DC357" w:rsidR="008E7FD1" w:rsidRPr="00E54134" w:rsidRDefault="008E7FD1" w:rsidP="008E7FD1">
      <w:pPr>
        <w:pStyle w:val="ZLITzmlitartykuempunktem"/>
        <w:ind w:left="0" w:firstLine="0"/>
      </w:pPr>
      <w:r>
        <w:t>,,4) nieoprocentowaną pożyczkę</w:t>
      </w:r>
      <w:r w:rsidR="00E94E1D">
        <w:t xml:space="preserve"> </w:t>
      </w:r>
      <w:r w:rsidRPr="00984C13">
        <w:t xml:space="preserve">na </w:t>
      </w:r>
      <w:r w:rsidRPr="008E7FD1">
        <w:t>realizację jednorazowego świadczenia pieniężnego dla emerytów i rencistów,</w:t>
      </w:r>
      <w:r w:rsidR="00F14DA0">
        <w:t xml:space="preserve"> w tym świadczenia,</w:t>
      </w:r>
      <w:r w:rsidRPr="008E7FD1">
        <w:t xml:space="preserve"> o którym mowa w art. 2 ust. 1 ustawy z dnia 4 kwietnia 2019 r. o jednorazowym świadczeniu pieniężnym dla emerytów i rencistów w 2019 r. (Dz. U. poz. 743)</w:t>
      </w:r>
      <w:r w:rsidR="00E94E1D">
        <w:t>, zwrotną w terminie określonym w umowie pożyczki,</w:t>
      </w:r>
      <w:r w:rsidR="00F14DA0" w:rsidRPr="00F14DA0">
        <w:t>”;</w:t>
      </w:r>
    </w:p>
    <w:p w14:paraId="6FED7828" w14:textId="180BA30B" w:rsidR="00E54134" w:rsidRPr="00E54134" w:rsidRDefault="00E94E1D" w:rsidP="006C73E9">
      <w:pPr>
        <w:pStyle w:val="PKTpunkt"/>
      </w:pPr>
      <w:r>
        <w:t>7</w:t>
      </w:r>
      <w:r w:rsidR="00E54134" w:rsidRPr="00E54134">
        <w:t xml:space="preserve">) </w:t>
      </w:r>
      <w:r w:rsidR="003B1094" w:rsidRPr="00E54134">
        <w:t xml:space="preserve"> w</w:t>
      </w:r>
      <w:r w:rsidR="003B1094">
        <w:t> art. </w:t>
      </w:r>
      <w:r w:rsidR="00E54134" w:rsidRPr="00E54134">
        <w:t>6</w:t>
      </w:r>
      <w:r w:rsidR="003B1094" w:rsidRPr="00E54134">
        <w:t>8</w:t>
      </w:r>
      <w:r w:rsidR="003B1094">
        <w:t xml:space="preserve"> w ust. </w:t>
      </w:r>
      <w:r w:rsidR="003B1094" w:rsidRPr="00E54134">
        <w:t>1</w:t>
      </w:r>
      <w:r w:rsidR="003B1094">
        <w:t xml:space="preserve"> w pkt </w:t>
      </w:r>
      <w:r w:rsidR="003B1094" w:rsidRPr="00E54134">
        <w:t>1</w:t>
      </w:r>
      <w:r w:rsidR="003B1094">
        <w:t xml:space="preserve"> lit. </w:t>
      </w:r>
      <w:r w:rsidR="00E54134" w:rsidRPr="00E54134">
        <w:t xml:space="preserve">c otrzymuje brzmienie: </w:t>
      </w:r>
    </w:p>
    <w:p w14:paraId="04278F3F" w14:textId="7CAE34F9" w:rsidR="00E54134" w:rsidRPr="00E54134" w:rsidRDefault="006C73E9" w:rsidP="006C73E9">
      <w:pPr>
        <w:pStyle w:val="ZLITzmlitartykuempunktem"/>
      </w:pPr>
      <w:r>
        <w:t>,,</w:t>
      </w:r>
      <w:r w:rsidR="00E54134" w:rsidRPr="00E54134">
        <w:t>c) wymierzanie</w:t>
      </w:r>
      <w:r w:rsidR="003B1094" w:rsidRPr="00E54134">
        <w:t xml:space="preserve"> i</w:t>
      </w:r>
      <w:r w:rsidR="003B1094">
        <w:t> </w:t>
      </w:r>
      <w:r w:rsidR="00E54134" w:rsidRPr="00E54134">
        <w:t>pobieranie składek na ubezpieczenia społeczne, ubezpieczenie zdrowotne, Fundusz</w:t>
      </w:r>
      <w:r w:rsidR="00E13291">
        <w:t xml:space="preserve"> Pracy, Fundusz Solidarnościowy</w:t>
      </w:r>
      <w:r w:rsidR="00E54134" w:rsidRPr="00E54134">
        <w:t>, Fundusz Gwarantow</w:t>
      </w:r>
      <w:r>
        <w:t>anych Świadczeń Pracowniczych,</w:t>
      </w:r>
      <w:r w:rsidRPr="00E54134">
        <w:t>”</w:t>
      </w:r>
      <w:r w:rsidR="00E54134" w:rsidRPr="00E54134">
        <w:t>;</w:t>
      </w:r>
    </w:p>
    <w:p w14:paraId="7CAF08F9" w14:textId="2A27140A" w:rsidR="00E54134" w:rsidRPr="00E54134" w:rsidRDefault="00E94E1D" w:rsidP="006C73E9">
      <w:pPr>
        <w:pStyle w:val="PKTpunkt"/>
      </w:pPr>
      <w:r>
        <w:t>8</w:t>
      </w:r>
      <w:r w:rsidR="00E13291">
        <w:t xml:space="preserve">) </w:t>
      </w:r>
      <w:r w:rsidR="003B1094">
        <w:t xml:space="preserve"> w art. </w:t>
      </w:r>
      <w:r w:rsidR="00E13291">
        <w:t>7</w:t>
      </w:r>
      <w:r w:rsidR="003B1094">
        <w:t>6 w ust. 1 w pkt 2 lit. </w:t>
      </w:r>
      <w:r w:rsidR="00E54134" w:rsidRPr="00E54134">
        <w:t xml:space="preserve">e otrzymuje brzmienie: </w:t>
      </w:r>
    </w:p>
    <w:p w14:paraId="61F83549" w14:textId="77777777" w:rsidR="00E54134" w:rsidRPr="00E54134" w:rsidRDefault="006C73E9" w:rsidP="006C73E9">
      <w:pPr>
        <w:pStyle w:val="ZLITzmlitartykuempunktem"/>
      </w:pPr>
      <w:r>
        <w:t>,,</w:t>
      </w:r>
      <w:r w:rsidR="00D541A0">
        <w:t>e)  Fundusz Solidarnościowy</w:t>
      </w:r>
      <w:r w:rsidR="00D541A0" w:rsidRPr="00E54134">
        <w:t>”</w:t>
      </w:r>
      <w:r w:rsidR="00E54134" w:rsidRPr="00E54134">
        <w:t>;</w:t>
      </w:r>
    </w:p>
    <w:p w14:paraId="0A21230A" w14:textId="6BDEE094" w:rsidR="00E54134" w:rsidRPr="00E54134" w:rsidRDefault="00E94E1D" w:rsidP="006C73E9">
      <w:pPr>
        <w:pStyle w:val="PKTpunkt"/>
      </w:pPr>
      <w:r>
        <w:t>9</w:t>
      </w:r>
      <w:r w:rsidR="00E54134" w:rsidRPr="00E54134">
        <w:t xml:space="preserve">) </w:t>
      </w:r>
      <w:r w:rsidR="003B1094" w:rsidRPr="00E54134">
        <w:t xml:space="preserve"> w</w:t>
      </w:r>
      <w:r w:rsidR="003B1094">
        <w:t> art. </w:t>
      </w:r>
      <w:r w:rsidR="00E54134" w:rsidRPr="00E54134">
        <w:t>83d</w:t>
      </w:r>
      <w:r w:rsidR="003B1094">
        <w:t xml:space="preserve"> ust. </w:t>
      </w:r>
      <w:r w:rsidR="003B1094" w:rsidRPr="00E54134">
        <w:t>1</w:t>
      </w:r>
      <w:r w:rsidR="003B1094">
        <w:t> </w:t>
      </w:r>
      <w:r w:rsidR="00E54134" w:rsidRPr="00E54134">
        <w:t xml:space="preserve">otrzymuje brzmienie: </w:t>
      </w:r>
    </w:p>
    <w:p w14:paraId="3449F13A" w14:textId="2D9BB213" w:rsidR="00D74568" w:rsidRDefault="00E54134" w:rsidP="006C73E9">
      <w:pPr>
        <w:pStyle w:val="ZUSTzmustartykuempunktem"/>
      </w:pPr>
      <w:r w:rsidRPr="00E54134">
        <w:t>„1. Zakład wydaje interpretacje indywidualne,</w:t>
      </w:r>
      <w:r w:rsidR="003B1094" w:rsidRPr="00E54134">
        <w:t xml:space="preserve"> o</w:t>
      </w:r>
      <w:r w:rsidR="003B1094">
        <w:t> </w:t>
      </w:r>
      <w:r w:rsidRPr="00E54134">
        <w:t>których mowa</w:t>
      </w:r>
      <w:r w:rsidR="003B1094" w:rsidRPr="00E54134">
        <w:t xml:space="preserve"> w</w:t>
      </w:r>
      <w:r w:rsidR="003B1094">
        <w:t> art. </w:t>
      </w:r>
      <w:r w:rsidRPr="00E54134">
        <w:t>3</w:t>
      </w:r>
      <w:r w:rsidR="003B1094" w:rsidRPr="00E54134">
        <w:t>4</w:t>
      </w:r>
      <w:r w:rsidR="003B1094">
        <w:t> </w:t>
      </w:r>
      <w:r w:rsidRPr="00E54134">
        <w:t>ustawy</w:t>
      </w:r>
      <w:r w:rsidR="003B1094" w:rsidRPr="00E54134">
        <w:t xml:space="preserve"> z</w:t>
      </w:r>
      <w:r w:rsidR="003B1094">
        <w:t> </w:t>
      </w:r>
      <w:r w:rsidRPr="00E54134">
        <w:t xml:space="preserve">dnia </w:t>
      </w:r>
      <w:r w:rsidR="003B1094" w:rsidRPr="00E54134">
        <w:t>6</w:t>
      </w:r>
      <w:r w:rsidR="003B1094">
        <w:t> </w:t>
      </w:r>
      <w:r w:rsidRPr="00E54134">
        <w:t>marca 201</w:t>
      </w:r>
      <w:r w:rsidR="003B1094" w:rsidRPr="00E54134">
        <w:t>8</w:t>
      </w:r>
      <w:r w:rsidR="003B1094">
        <w:t> </w:t>
      </w:r>
      <w:r w:rsidRPr="00E54134">
        <w:t xml:space="preserve">r. </w:t>
      </w:r>
      <w:r w:rsidR="003B1094">
        <w:noBreakHyphen/>
        <w:t xml:space="preserve"> </w:t>
      </w:r>
      <w:r w:rsidRPr="00E54134">
        <w:t>Prawo przedsiębiorców,</w:t>
      </w:r>
      <w:r w:rsidR="003B1094" w:rsidRPr="00E54134">
        <w:t xml:space="preserve"> w</w:t>
      </w:r>
      <w:r w:rsidR="003B1094">
        <w:t> </w:t>
      </w:r>
      <w:r w:rsidRPr="00E54134">
        <w:t>zakresie obowiązku podlegania ubezpieczeniom społecznym, zasad obliczania składek na ubezpieczenia społeczne, ubezpieczenie zdrowotne, Fundusz Pracy, Fundusz Solidarnościowy, Fundusz Gwarantowanych Świadczeń Pracowniczych</w:t>
      </w:r>
      <w:r w:rsidR="003B1094" w:rsidRPr="00E54134">
        <w:t xml:space="preserve"> i</w:t>
      </w:r>
      <w:r w:rsidR="003B1094">
        <w:t> </w:t>
      </w:r>
      <w:r w:rsidRPr="00E54134">
        <w:t>Fundusz Emerytur Pomostowych oraz podstawy wymiaru tych składek. Interpretacje indywidualne wraz</w:t>
      </w:r>
      <w:r w:rsidR="003B1094" w:rsidRPr="00E54134">
        <w:t xml:space="preserve"> z</w:t>
      </w:r>
      <w:r w:rsidR="003B1094">
        <w:t> </w:t>
      </w:r>
      <w:r w:rsidRPr="00E54134">
        <w:t>wnioskiem</w:t>
      </w:r>
      <w:r w:rsidR="003B1094" w:rsidRPr="00E54134">
        <w:t xml:space="preserve"> o</w:t>
      </w:r>
      <w:r w:rsidR="003B1094">
        <w:t> </w:t>
      </w:r>
      <w:r w:rsidRPr="00E54134">
        <w:t>wydanie interpretacji, po usunięciu danych identyfikujących wnioskodawcę oraz inne podmioty wskazane</w:t>
      </w:r>
      <w:r w:rsidR="003B1094" w:rsidRPr="00E54134">
        <w:t xml:space="preserve"> w</w:t>
      </w:r>
      <w:r w:rsidR="003B1094">
        <w:t> </w:t>
      </w:r>
      <w:r w:rsidRPr="00E54134">
        <w:t>treści interpretacji, Zakład niezwłocznie zamieszcza</w:t>
      </w:r>
      <w:r w:rsidR="003B1094" w:rsidRPr="00E54134">
        <w:t xml:space="preserve"> w</w:t>
      </w:r>
      <w:r w:rsidR="003B1094">
        <w:t> </w:t>
      </w:r>
      <w:r w:rsidRPr="00E54134">
        <w:t xml:space="preserve">Biuletynie Informacji Publicznej.”. </w:t>
      </w:r>
    </w:p>
    <w:p w14:paraId="4E7F1D3B" w14:textId="553E8C38" w:rsidR="003917E9" w:rsidRDefault="00E54134" w:rsidP="003917E9">
      <w:pPr>
        <w:pStyle w:val="ARTartustawynprozporzdzenia"/>
      </w:pPr>
      <w:r w:rsidRPr="006C73E9">
        <w:rPr>
          <w:rStyle w:val="Ppogrubienie"/>
        </w:rPr>
        <w:t>Art. 6.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2</w:t>
      </w:r>
      <w:r w:rsidR="003B1094" w:rsidRPr="00E54134">
        <w:t>7</w:t>
      </w:r>
      <w:r w:rsidR="003B1094">
        <w:t> </w:t>
      </w:r>
      <w:r w:rsidRPr="00E54134">
        <w:t>czerwca 200</w:t>
      </w:r>
      <w:r w:rsidR="003B1094" w:rsidRPr="00E54134">
        <w:t>3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rencie socjalnej (</w:t>
      </w:r>
      <w:r w:rsidR="003B1094">
        <w:t>Dz. U.</w:t>
      </w:r>
      <w:r w:rsidRPr="00E54134">
        <w:t xml:space="preserve"> 201</w:t>
      </w:r>
      <w:r w:rsidR="003B1094" w:rsidRPr="00E54134">
        <w:t>9</w:t>
      </w:r>
      <w:r w:rsidR="003B1094">
        <w:t> </w:t>
      </w:r>
      <w:r w:rsidR="00B31445">
        <w:t>r.</w:t>
      </w:r>
      <w:r w:rsidR="003B1094">
        <w:t xml:space="preserve"> poz. </w:t>
      </w:r>
      <w:r w:rsidR="00B31445">
        <w:t>145</w:t>
      </w:r>
      <w:r w:rsidR="003B1094">
        <w:t>5 i </w:t>
      </w:r>
      <w:r w:rsidR="00B31445">
        <w:t>1622</w:t>
      </w:r>
      <w:r w:rsidRPr="00E54134">
        <w:t>)</w:t>
      </w:r>
      <w:r w:rsidR="003B1094">
        <w:t xml:space="preserve"> art. </w:t>
      </w:r>
      <w:r w:rsidRPr="00E54134">
        <w:t>1</w:t>
      </w:r>
      <w:r w:rsidR="003B1094" w:rsidRPr="00E54134">
        <w:t>4</w:t>
      </w:r>
      <w:r w:rsidR="003B1094">
        <w:t> </w:t>
      </w:r>
      <w:r w:rsidRPr="00E54134">
        <w:t xml:space="preserve">otrzymuje brzmienie: </w:t>
      </w:r>
    </w:p>
    <w:p w14:paraId="46F6E6CB" w14:textId="0E8D5090" w:rsidR="003917E9" w:rsidRDefault="003917E9" w:rsidP="003917E9">
      <w:pPr>
        <w:pStyle w:val="ZARTzmartartykuempunktem"/>
      </w:pPr>
      <w:r w:rsidRPr="00E54134">
        <w:t xml:space="preserve">„Art. 14. </w:t>
      </w:r>
      <w:r>
        <w:t xml:space="preserve">1. </w:t>
      </w:r>
      <w:r w:rsidRPr="00E54134">
        <w:t>Renta socjalna</w:t>
      </w:r>
      <w:r>
        <w:t>, zasiłek pogrzebowy</w:t>
      </w:r>
      <w:r w:rsidRPr="00E54134">
        <w:t xml:space="preserve"> oraz koszty </w:t>
      </w:r>
      <w:r>
        <w:t>ich</w:t>
      </w:r>
      <w:r w:rsidRPr="00E54134">
        <w:t xml:space="preserve"> obsługi </w:t>
      </w:r>
      <w:r>
        <w:t>wypłacane przez Zakład i Kasę Rolniczego Ubezpieczenia Spo</w:t>
      </w:r>
      <w:r w:rsidRPr="003917E9">
        <w:t>ł</w:t>
      </w:r>
      <w:r>
        <w:t xml:space="preserve">ecznego </w:t>
      </w:r>
      <w:r w:rsidRPr="00E54134">
        <w:t xml:space="preserve">są finansowane </w:t>
      </w:r>
      <w:r>
        <w:t>ze środków Funduszu Solidarnościowego, o którym mowa</w:t>
      </w:r>
      <w:r w:rsidRPr="00E54134">
        <w:t xml:space="preserve"> w</w:t>
      </w:r>
      <w:r>
        <w:t> </w:t>
      </w:r>
      <w:r w:rsidRPr="00E54134">
        <w:t>przepisach ustawy z</w:t>
      </w:r>
      <w:r>
        <w:t> </w:t>
      </w:r>
      <w:r w:rsidRPr="00E54134">
        <w:t xml:space="preserve">dnia </w:t>
      </w:r>
      <w:r>
        <w:t>…</w:t>
      </w:r>
      <w:r w:rsidRPr="00E54134">
        <w:t xml:space="preserve"> o</w:t>
      </w:r>
      <w:r>
        <w:t> </w:t>
      </w:r>
      <w:r w:rsidRPr="00E54134">
        <w:t>Funduszu Solidarnościowym (</w:t>
      </w:r>
      <w:r>
        <w:t>Dz. U.</w:t>
      </w:r>
      <w:r w:rsidRPr="00E54134">
        <w:t xml:space="preserve"> z</w:t>
      </w:r>
      <w:r>
        <w:t> …).</w:t>
      </w:r>
    </w:p>
    <w:p w14:paraId="63B7CB57" w14:textId="0A6F02EE" w:rsidR="003917E9" w:rsidRDefault="003917E9" w:rsidP="00FD5F26">
      <w:pPr>
        <w:pStyle w:val="ZARTzmartartykuempunktem"/>
      </w:pPr>
      <w:r w:rsidRPr="003917E9">
        <w:t>2. Koszty obsługi, o których</w:t>
      </w:r>
      <w:r w:rsidR="00B01224">
        <w:t xml:space="preserve"> mowa w ust. 1 wynoszą łącznie 2,5 </w:t>
      </w:r>
      <w:r w:rsidRPr="003917E9">
        <w:t>% kwoty przeznaczonej na wypłatę renty socjalnej i zasiłku pogrzebowego.</w:t>
      </w:r>
    </w:p>
    <w:p w14:paraId="7D9136F9" w14:textId="21062AF7" w:rsidR="003917E9" w:rsidRPr="00E54134" w:rsidRDefault="00FD5F26" w:rsidP="003917E9">
      <w:pPr>
        <w:pStyle w:val="ZARTzmartartykuempunktem"/>
      </w:pPr>
      <w:r>
        <w:t>3</w:t>
      </w:r>
      <w:r w:rsidR="003917E9">
        <w:t>.</w:t>
      </w:r>
      <w:r w:rsidR="003917E9" w:rsidRPr="0025409E">
        <w:t xml:space="preserve"> </w:t>
      </w:r>
      <w:r w:rsidR="003917E9" w:rsidRPr="00E54134">
        <w:t>Renta socjalna</w:t>
      </w:r>
      <w:r w:rsidR="003917E9">
        <w:t>, zasiłek pogrzebowy</w:t>
      </w:r>
      <w:r w:rsidR="003917E9" w:rsidRPr="00E54134">
        <w:t xml:space="preserve"> oraz koszty </w:t>
      </w:r>
      <w:r w:rsidR="003917E9">
        <w:t>ich</w:t>
      </w:r>
      <w:r w:rsidR="003917E9" w:rsidRPr="00E54134">
        <w:t xml:space="preserve"> obsługi</w:t>
      </w:r>
      <w:r w:rsidR="003917E9">
        <w:t xml:space="preserve"> wypłacane przez organy emerytalno-rentowe, z wyłączeniem Kasy Rolniczego Ubezpieczenia Spo</w:t>
      </w:r>
      <w:r w:rsidR="003917E9" w:rsidRPr="003917E9">
        <w:t>ł</w:t>
      </w:r>
      <w:r w:rsidR="003917E9">
        <w:t>ecznego s</w:t>
      </w:r>
      <w:r w:rsidR="003917E9" w:rsidRPr="0025409E">
        <w:t>ą</w:t>
      </w:r>
      <w:r w:rsidR="003917E9">
        <w:t xml:space="preserve"> finansowane ze </w:t>
      </w:r>
      <w:r w:rsidR="003917E9" w:rsidRPr="0025409E">
        <w:t>ś</w:t>
      </w:r>
      <w:r w:rsidR="003917E9">
        <w:t>rodków bud</w:t>
      </w:r>
      <w:r w:rsidR="003917E9" w:rsidRPr="0025409E">
        <w:t>ż</w:t>
      </w:r>
      <w:r w:rsidR="003917E9">
        <w:t>etu pa</w:t>
      </w:r>
      <w:r w:rsidR="003917E9" w:rsidRPr="0025409E">
        <w:t>ń</w:t>
      </w:r>
      <w:r w:rsidR="003917E9">
        <w:t>stwa.</w:t>
      </w:r>
      <w:r w:rsidR="003917E9" w:rsidRPr="00E54134">
        <w:t>”.</w:t>
      </w:r>
    </w:p>
    <w:p w14:paraId="7280F3BA" w14:textId="6F0B744E" w:rsidR="00E54134" w:rsidRPr="00E54134" w:rsidRDefault="006C73E9" w:rsidP="006C73E9">
      <w:pPr>
        <w:pStyle w:val="ARTartustawynprozporzdzenia"/>
      </w:pPr>
      <w:r w:rsidRPr="006C73E9">
        <w:rPr>
          <w:rStyle w:val="Ppogrubienie"/>
        </w:rPr>
        <w:t xml:space="preserve">Art. </w:t>
      </w:r>
      <w:r w:rsidR="00E54134" w:rsidRPr="006C73E9">
        <w:rPr>
          <w:rStyle w:val="Ppogrubienie"/>
        </w:rPr>
        <w:t>7.</w:t>
      </w:r>
      <w:r w:rsidR="003B1094" w:rsidRPr="00E54134">
        <w:t xml:space="preserve"> W</w:t>
      </w:r>
      <w:r w:rsidR="003B1094">
        <w:t> </w:t>
      </w:r>
      <w:r w:rsidR="00E54134" w:rsidRPr="00E54134">
        <w:t>ustawie</w:t>
      </w:r>
      <w:r w:rsidR="003B1094" w:rsidRPr="00E54134">
        <w:t xml:space="preserve"> z</w:t>
      </w:r>
      <w:r w:rsidR="003B1094">
        <w:t> </w:t>
      </w:r>
      <w:r w:rsidR="00E54134" w:rsidRPr="00E54134">
        <w:t>dnia 1</w:t>
      </w:r>
      <w:r w:rsidR="003B1094" w:rsidRPr="00E54134">
        <w:t>2</w:t>
      </w:r>
      <w:r w:rsidR="003B1094">
        <w:t> </w:t>
      </w:r>
      <w:r w:rsidR="00E54134" w:rsidRPr="00E54134">
        <w:t>marca 200</w:t>
      </w:r>
      <w:r w:rsidR="003B1094" w:rsidRPr="00E54134">
        <w:t>4</w:t>
      </w:r>
      <w:r w:rsidR="003B1094">
        <w:t> </w:t>
      </w:r>
      <w:r w:rsidR="00E54134" w:rsidRPr="00E54134">
        <w:t>r.</w:t>
      </w:r>
      <w:r w:rsidR="003B1094" w:rsidRPr="00E54134">
        <w:t xml:space="preserve"> o</w:t>
      </w:r>
      <w:r w:rsidR="003B1094">
        <w:t> </w:t>
      </w:r>
      <w:r w:rsidR="00E54134" w:rsidRPr="00E54134">
        <w:t>pomocy społecznej (</w:t>
      </w:r>
      <w:r w:rsidR="003B1094">
        <w:t>Dz. U.</w:t>
      </w:r>
      <w:r w:rsidR="003B1094" w:rsidRPr="00E54134">
        <w:t xml:space="preserve"> z</w:t>
      </w:r>
      <w:r w:rsidR="003B1094">
        <w:t> </w:t>
      </w:r>
      <w:r w:rsidR="00E54134" w:rsidRPr="00E54134">
        <w:t>201</w:t>
      </w:r>
      <w:r w:rsidR="003B1094" w:rsidRPr="00E54134">
        <w:t>8</w:t>
      </w:r>
      <w:r w:rsidR="003B1094">
        <w:t> </w:t>
      </w:r>
      <w:r w:rsidR="00E54134" w:rsidRPr="00E54134">
        <w:t>r.</w:t>
      </w:r>
      <w:r w:rsidR="003B1094">
        <w:t xml:space="preserve"> poz. </w:t>
      </w:r>
      <w:r w:rsidR="00E54134" w:rsidRPr="00E54134">
        <w:t>150</w:t>
      </w:r>
      <w:r w:rsidR="003B1094" w:rsidRPr="00E54134">
        <w:t>8</w:t>
      </w:r>
      <w:r w:rsidR="003B1094">
        <w:t xml:space="preserve"> i </w:t>
      </w:r>
      <w:r w:rsidR="00E54134" w:rsidRPr="00E54134">
        <w:t>1693)</w:t>
      </w:r>
      <w:r w:rsidR="003B1094">
        <w:t xml:space="preserve"> art. </w:t>
      </w:r>
      <w:r w:rsidR="00E54134" w:rsidRPr="00E54134">
        <w:t xml:space="preserve">115a otrzymuje brzmienie: </w:t>
      </w:r>
    </w:p>
    <w:p w14:paraId="58131144" w14:textId="1FF3CDB4" w:rsidR="00E54134" w:rsidRPr="00E54134" w:rsidRDefault="00E54134" w:rsidP="006C73E9">
      <w:pPr>
        <w:pStyle w:val="ZARTzmartartykuempunktem"/>
      </w:pPr>
      <w:r w:rsidRPr="00E54134">
        <w:t>,,Art. 115a. Zadania określone</w:t>
      </w:r>
      <w:r w:rsidR="003B1094" w:rsidRPr="00E54134">
        <w:t xml:space="preserve"> w</w:t>
      </w:r>
      <w:r w:rsidR="003B1094">
        <w:t> </w:t>
      </w:r>
      <w:r w:rsidRPr="00E54134">
        <w:t>ustawie mogą być finansowane ze środków Funduszu Solidarnościowego, na zasadach określonych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….</w:t>
      </w:r>
      <w:r w:rsidR="003B1094" w:rsidRPr="00E54134">
        <w:t xml:space="preserve"> o</w:t>
      </w:r>
      <w:r w:rsidR="003B1094">
        <w:t> </w:t>
      </w:r>
      <w:r w:rsidRPr="00E54134">
        <w:t>Funduszu Solidarnościowym (</w:t>
      </w:r>
      <w:r w:rsidR="003B1094">
        <w:t>Dz. U. poz. </w:t>
      </w:r>
      <w:r w:rsidRPr="00E54134">
        <w:t>…). ".</w:t>
      </w:r>
    </w:p>
    <w:p w14:paraId="6E8A50B7" w14:textId="707DA232" w:rsidR="00E54134" w:rsidRPr="00E54134" w:rsidRDefault="00E54134" w:rsidP="006C73E9">
      <w:pPr>
        <w:pStyle w:val="ARTartustawynprozporzdzenia"/>
      </w:pPr>
      <w:r w:rsidRPr="006C73E9">
        <w:rPr>
          <w:rStyle w:val="Ppogrubienie"/>
        </w:rPr>
        <w:t>Art. 8.</w:t>
      </w:r>
      <w:r w:rsidR="003B1094" w:rsidRPr="006C73E9">
        <w:t xml:space="preserve"> W</w:t>
      </w:r>
      <w:r w:rsidR="003B1094">
        <w:t> </w:t>
      </w:r>
      <w:r w:rsidRPr="006C73E9">
        <w:t>ustawie</w:t>
      </w:r>
      <w:r w:rsidR="003B1094" w:rsidRPr="006C73E9">
        <w:t xml:space="preserve"> z</w:t>
      </w:r>
      <w:r w:rsidR="003B1094">
        <w:t> </w:t>
      </w:r>
      <w:r w:rsidRPr="006C73E9">
        <w:t>dnia 2</w:t>
      </w:r>
      <w:r w:rsidR="003B1094" w:rsidRPr="006C73E9">
        <w:t>0</w:t>
      </w:r>
      <w:r w:rsidR="003B1094">
        <w:t> </w:t>
      </w:r>
      <w:r w:rsidRPr="006C73E9">
        <w:t>kwietnia 200</w:t>
      </w:r>
      <w:r w:rsidR="003B1094" w:rsidRPr="006C73E9">
        <w:t>4</w:t>
      </w:r>
      <w:r w:rsidR="003B1094">
        <w:t> </w:t>
      </w:r>
      <w:r w:rsidRPr="006C73E9">
        <w:t>r.</w:t>
      </w:r>
      <w:r w:rsidR="003B1094" w:rsidRPr="006C73E9">
        <w:t xml:space="preserve"> o</w:t>
      </w:r>
      <w:r w:rsidR="003B1094">
        <w:t> </w:t>
      </w:r>
      <w:r w:rsidRPr="006C73E9">
        <w:t>promocji zatrudnienia</w:t>
      </w:r>
      <w:r w:rsidR="003B1094" w:rsidRPr="006C73E9">
        <w:t xml:space="preserve"> i</w:t>
      </w:r>
      <w:r w:rsidR="003B1094">
        <w:t> </w:t>
      </w:r>
      <w:r w:rsidRPr="006C73E9">
        <w:t xml:space="preserve">instytucjach rynku </w:t>
      </w:r>
      <w:r w:rsidRPr="00E54134">
        <w:t>pracy (</w:t>
      </w:r>
      <w:r w:rsidR="003B1094">
        <w:t>Dz. U. z </w:t>
      </w:r>
      <w:r w:rsidR="00D541A0">
        <w:t>201</w:t>
      </w:r>
      <w:r w:rsidR="003B1094">
        <w:t>9 </w:t>
      </w:r>
      <w:r w:rsidR="00D541A0">
        <w:t>r.</w:t>
      </w:r>
      <w:r w:rsidR="003B1094">
        <w:t xml:space="preserve"> poz. </w:t>
      </w:r>
      <w:r w:rsidR="00D541A0">
        <w:t>1482)</w:t>
      </w:r>
      <w:r w:rsidR="003B1094">
        <w:t xml:space="preserve"> art. </w:t>
      </w:r>
      <w:r w:rsidR="00D541A0">
        <w:t>109l</w:t>
      </w:r>
      <w:r w:rsidRPr="00E54134">
        <w:t xml:space="preserve"> otrzymuje brzmienie:</w:t>
      </w:r>
    </w:p>
    <w:p w14:paraId="4A0C13F1" w14:textId="7E34CA98" w:rsidR="006C73E9" w:rsidRDefault="006C73E9" w:rsidP="00631A14">
      <w:pPr>
        <w:pStyle w:val="ZARTzmartartykuempunktem"/>
      </w:pPr>
      <w:r w:rsidRPr="003B2376">
        <w:t>„Art. 109l. Ze środków Funduszu Pracy mogą być udzielane nieoprocentowane pożyczki do Funduszu Solidarnościowe</w:t>
      </w:r>
      <w:r w:rsidR="00631A14">
        <w:t xml:space="preserve">go na finansowanie </w:t>
      </w:r>
      <w:r w:rsidR="003A43E6">
        <w:t xml:space="preserve">wydatków, </w:t>
      </w:r>
      <w:r w:rsidR="00631A14">
        <w:t xml:space="preserve">o których mowa w art. 6b </w:t>
      </w:r>
      <w:r w:rsidR="00631A14" w:rsidRPr="00E54134">
        <w:t>ustawy z</w:t>
      </w:r>
      <w:r w:rsidR="00631A14">
        <w:t> </w:t>
      </w:r>
      <w:r w:rsidR="00631A14" w:rsidRPr="00E54134">
        <w:t>dnia X r. o</w:t>
      </w:r>
      <w:r w:rsidR="00631A14">
        <w:t> </w:t>
      </w:r>
      <w:r w:rsidR="00631A14" w:rsidRPr="00E54134">
        <w:t>Funduszu Solidarnościowym (</w:t>
      </w:r>
      <w:r w:rsidR="00631A14">
        <w:t>Dz. U. poz. </w:t>
      </w:r>
      <w:r w:rsidR="00631A14" w:rsidRPr="00E54134">
        <w:t>…)</w:t>
      </w:r>
      <w:r w:rsidR="00631A14">
        <w:t>.</w:t>
      </w:r>
    </w:p>
    <w:p w14:paraId="4C65E5A8" w14:textId="4C6E86B5" w:rsidR="00E54134" w:rsidRPr="00E54134" w:rsidRDefault="00E54134" w:rsidP="006C73E9">
      <w:pPr>
        <w:pStyle w:val="ARTartustawynprozporzdzenia"/>
      </w:pPr>
      <w:r w:rsidRPr="006C73E9">
        <w:rPr>
          <w:rStyle w:val="Ppogrubienie"/>
        </w:rPr>
        <w:t>Art. 9.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2</w:t>
      </w:r>
      <w:r w:rsidR="003B1094" w:rsidRPr="00E54134">
        <w:t>7</w:t>
      </w:r>
      <w:r w:rsidR="003B1094">
        <w:t> </w:t>
      </w:r>
      <w:r w:rsidRPr="00E54134">
        <w:t>sierpnia 200</w:t>
      </w:r>
      <w:r w:rsidR="003B1094" w:rsidRPr="00E54134">
        <w:t>4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świadczeniach opieki zdrowotnej finansowanych ze środków publicznych (</w:t>
      </w:r>
      <w:r w:rsidR="003B1094">
        <w:t>Dz. U. z </w:t>
      </w:r>
      <w:r w:rsidR="00D541A0">
        <w:t>201</w:t>
      </w:r>
      <w:r w:rsidR="003B1094">
        <w:t>9 </w:t>
      </w:r>
      <w:r w:rsidRPr="00E54134">
        <w:t>r.</w:t>
      </w:r>
      <w:r w:rsidR="003B1094">
        <w:t xml:space="preserve"> poz. </w:t>
      </w:r>
      <w:r w:rsidR="00D541A0">
        <w:t>1373</w:t>
      </w:r>
      <w:r w:rsidRPr="00E54134">
        <w:t>,</w:t>
      </w:r>
      <w:r w:rsidR="003B1094" w:rsidRPr="00E54134">
        <w:t xml:space="preserve"> z</w:t>
      </w:r>
      <w:r w:rsidR="003B1094">
        <w:t> </w:t>
      </w:r>
      <w:proofErr w:type="spellStart"/>
      <w:r w:rsidRPr="00E54134">
        <w:t>późn</w:t>
      </w:r>
      <w:proofErr w:type="spellEnd"/>
      <w:r w:rsidRPr="00E54134">
        <w:t>. zm.</w:t>
      </w:r>
      <w:r w:rsidR="00D541A0" w:rsidRPr="00D541A0">
        <w:rPr>
          <w:rStyle w:val="IGindeksgrny"/>
        </w:rPr>
        <w:footnoteReference w:id="5"/>
      </w:r>
      <w:r w:rsidR="00D541A0" w:rsidRPr="00D541A0">
        <w:rPr>
          <w:rStyle w:val="IGindeksgrny"/>
        </w:rPr>
        <w:t>)</w:t>
      </w:r>
      <w:r w:rsidRPr="00E54134">
        <w:t>) wprowadza się następujące zmiany:</w:t>
      </w:r>
    </w:p>
    <w:p w14:paraId="7C284774" w14:textId="1ADC88A9" w:rsidR="00E54134" w:rsidRPr="00E54134" w:rsidRDefault="00E54134" w:rsidP="006C73E9">
      <w:pPr>
        <w:pStyle w:val="PKTpunkt"/>
      </w:pPr>
      <w:r w:rsidRPr="00E54134">
        <w:t xml:space="preserve">1) </w:t>
      </w:r>
      <w:r w:rsidR="003B1094" w:rsidRPr="00E54134">
        <w:t xml:space="preserve"> w</w:t>
      </w:r>
      <w:r w:rsidR="003B1094">
        <w:t> art. </w:t>
      </w:r>
      <w:r w:rsidRPr="00E54134">
        <w:t>9</w:t>
      </w:r>
      <w:r w:rsidR="003B1094" w:rsidRPr="00E54134">
        <w:t>7</w:t>
      </w:r>
      <w:r w:rsidR="003B1094">
        <w:t xml:space="preserve"> w ust. </w:t>
      </w:r>
      <w:r w:rsidR="003B1094" w:rsidRPr="00E54134">
        <w:t>3</w:t>
      </w:r>
      <w:r w:rsidR="003B1094">
        <w:t xml:space="preserve"> pkt </w:t>
      </w:r>
      <w:r w:rsidRPr="00E54134">
        <w:t>1</w:t>
      </w:r>
      <w:r w:rsidR="003B1094" w:rsidRPr="00E54134">
        <w:t>3</w:t>
      </w:r>
      <w:r w:rsidR="003B1094">
        <w:t> </w:t>
      </w:r>
      <w:r w:rsidRPr="00E54134">
        <w:t xml:space="preserve">otrzymuje brzmienie: </w:t>
      </w:r>
    </w:p>
    <w:p w14:paraId="304A1CC9" w14:textId="29F4C04F" w:rsidR="00E54134" w:rsidRPr="00E54134" w:rsidRDefault="006C73E9" w:rsidP="006C73E9">
      <w:pPr>
        <w:pStyle w:val="ZPKTzmpktartykuempunktem"/>
      </w:pPr>
      <w:r>
        <w:t>,,</w:t>
      </w:r>
      <w:r w:rsidR="00E54134" w:rsidRPr="00E54134">
        <w:t>13)  realizacja programów rządowych,</w:t>
      </w:r>
      <w:r w:rsidR="003B1094" w:rsidRPr="00E54134">
        <w:t xml:space="preserve"> o</w:t>
      </w:r>
      <w:r w:rsidR="003B1094">
        <w:t> </w:t>
      </w:r>
      <w:r w:rsidR="00E54134" w:rsidRPr="00E54134">
        <w:t>których mowa</w:t>
      </w:r>
      <w:r w:rsidR="003B1094" w:rsidRPr="00E54134">
        <w:t xml:space="preserve"> w</w:t>
      </w:r>
      <w:r w:rsidR="003B1094">
        <w:t> art. </w:t>
      </w:r>
      <w:r w:rsidR="003B1094" w:rsidRPr="00E54134">
        <w:t>7</w:t>
      </w:r>
      <w:r w:rsidR="003B1094">
        <w:t xml:space="preserve"> ust. </w:t>
      </w:r>
      <w:r w:rsidR="003B1094" w:rsidRPr="00E54134">
        <w:t>1</w:t>
      </w:r>
      <w:r w:rsidR="003B1094">
        <w:t> </w:t>
      </w:r>
      <w:r w:rsidR="00E54134" w:rsidRPr="00E54134">
        <w:t>ustawy</w:t>
      </w:r>
      <w:r w:rsidR="003B1094" w:rsidRPr="00E54134">
        <w:t xml:space="preserve"> z</w:t>
      </w:r>
      <w:r w:rsidR="003B1094">
        <w:t> </w:t>
      </w:r>
      <w:r w:rsidR="00E54134" w:rsidRPr="00E54134">
        <w:t>dnia X r.</w:t>
      </w:r>
      <w:r w:rsidR="003B1094" w:rsidRPr="00E54134">
        <w:t xml:space="preserve"> o</w:t>
      </w:r>
      <w:r w:rsidR="003B1094">
        <w:t> </w:t>
      </w:r>
      <w:r w:rsidR="00E54134" w:rsidRPr="00E54134">
        <w:t>Funduszu Solidarnościowym (</w:t>
      </w:r>
      <w:r w:rsidR="003B1094">
        <w:t>Dz. U. poz. </w:t>
      </w:r>
      <w:r w:rsidR="00E54134" w:rsidRPr="00E54134">
        <w:t>…)</w:t>
      </w:r>
      <w:r w:rsidR="003B1094" w:rsidRPr="00E54134">
        <w:t xml:space="preserve"> w</w:t>
      </w:r>
      <w:r w:rsidR="003B1094">
        <w:t> </w:t>
      </w:r>
      <w:r w:rsidR="00E54134" w:rsidRPr="00E54134">
        <w:t>zakresie wsparcia zdrowotnego osób niepełnosprawnych.</w:t>
      </w:r>
      <w:r w:rsidRPr="003B2376">
        <w:t>”</w:t>
      </w:r>
      <w:r w:rsidR="00E54134" w:rsidRPr="00E54134">
        <w:t>;</w:t>
      </w:r>
    </w:p>
    <w:p w14:paraId="263F1760" w14:textId="47AABF67" w:rsidR="00E54134" w:rsidRPr="00E54134" w:rsidRDefault="00E54134" w:rsidP="006C73E9">
      <w:pPr>
        <w:pStyle w:val="PKTpunkt"/>
      </w:pPr>
      <w:r w:rsidRPr="00E54134">
        <w:t xml:space="preserve">2) </w:t>
      </w:r>
      <w:r w:rsidR="003B1094" w:rsidRPr="00E54134">
        <w:t xml:space="preserve"> w</w:t>
      </w:r>
      <w:r w:rsidR="003B1094">
        <w:t> art. </w:t>
      </w:r>
      <w:r w:rsidRPr="00E54134">
        <w:t>131c</w:t>
      </w:r>
      <w:r w:rsidR="003B1094" w:rsidRPr="00E54134">
        <w:t xml:space="preserve"> w</w:t>
      </w:r>
      <w:r w:rsidR="003B1094">
        <w:t> ust. </w:t>
      </w:r>
      <w:r w:rsidR="003B1094" w:rsidRPr="00E54134">
        <w:t>3</w:t>
      </w:r>
      <w:r w:rsidR="003B1094">
        <w:t xml:space="preserve"> pkt </w:t>
      </w:r>
      <w:r w:rsidR="003B1094" w:rsidRPr="00E54134">
        <w:t>7</w:t>
      </w:r>
      <w:r w:rsidR="003B1094">
        <w:t> </w:t>
      </w:r>
      <w:r w:rsidRPr="00E54134">
        <w:t xml:space="preserve">otrzymuje brzmienie: </w:t>
      </w:r>
    </w:p>
    <w:p w14:paraId="5D7074DF" w14:textId="7C4AE513" w:rsidR="00E54134" w:rsidRPr="00E54134" w:rsidRDefault="006C73E9" w:rsidP="006C73E9">
      <w:pPr>
        <w:pStyle w:val="ZPKTzmpktartykuempunktem"/>
      </w:pPr>
      <w:r>
        <w:t>,,</w:t>
      </w:r>
      <w:r w:rsidR="00E54134" w:rsidRPr="00E54134">
        <w:t>7)  koszty realizacji programów rządowych,</w:t>
      </w:r>
      <w:r w:rsidR="003B1094" w:rsidRPr="00E54134">
        <w:t xml:space="preserve"> o</w:t>
      </w:r>
      <w:r w:rsidR="003B1094">
        <w:t> </w:t>
      </w:r>
      <w:r w:rsidR="00E54134" w:rsidRPr="00E54134">
        <w:t>których mowa</w:t>
      </w:r>
      <w:r w:rsidR="003B1094" w:rsidRPr="00E54134">
        <w:t xml:space="preserve"> w</w:t>
      </w:r>
      <w:r w:rsidR="003B1094">
        <w:t> art. </w:t>
      </w:r>
      <w:r w:rsidR="003B1094" w:rsidRPr="00E54134">
        <w:t>7</w:t>
      </w:r>
      <w:r w:rsidR="003B1094">
        <w:t xml:space="preserve"> ust. </w:t>
      </w:r>
      <w:r w:rsidR="003B1094" w:rsidRPr="00E54134">
        <w:t>1</w:t>
      </w:r>
      <w:r w:rsidR="003B1094">
        <w:t> </w:t>
      </w:r>
      <w:r w:rsidR="00E54134" w:rsidRPr="00E54134">
        <w:t>ustawy</w:t>
      </w:r>
      <w:r w:rsidR="003B1094" w:rsidRPr="00E54134">
        <w:t xml:space="preserve"> z</w:t>
      </w:r>
      <w:r w:rsidR="003B1094">
        <w:t> </w:t>
      </w:r>
      <w:r w:rsidR="00E54134" w:rsidRPr="00E54134">
        <w:t>dnia X r.</w:t>
      </w:r>
      <w:r w:rsidR="003B1094" w:rsidRPr="00E54134">
        <w:t xml:space="preserve"> o</w:t>
      </w:r>
      <w:r w:rsidR="003B1094">
        <w:t> </w:t>
      </w:r>
      <w:r w:rsidR="00E54134" w:rsidRPr="00E54134">
        <w:t>Funduszu Solidarnościowym (</w:t>
      </w:r>
      <w:r w:rsidR="003B1094">
        <w:t>Dz. U. poz. </w:t>
      </w:r>
      <w:r w:rsidR="00E54134" w:rsidRPr="00E54134">
        <w:t>…)</w:t>
      </w:r>
      <w:r w:rsidR="003B1094" w:rsidRPr="00E54134">
        <w:t xml:space="preserve"> w</w:t>
      </w:r>
      <w:r w:rsidR="003B1094">
        <w:t> </w:t>
      </w:r>
      <w:r w:rsidR="00E54134" w:rsidRPr="00E54134">
        <w:t>zakresie wsparcia zdro</w:t>
      </w:r>
      <w:r>
        <w:t>wotnego osób niepełnosprawnych.</w:t>
      </w:r>
      <w:r w:rsidRPr="003B2376">
        <w:t>”</w:t>
      </w:r>
      <w:r w:rsidR="00E54134" w:rsidRPr="00E54134">
        <w:t>.</w:t>
      </w:r>
    </w:p>
    <w:p w14:paraId="3E40754A" w14:textId="308BC4C0" w:rsidR="00E54134" w:rsidRPr="00E54134" w:rsidRDefault="00E54134" w:rsidP="00052009">
      <w:pPr>
        <w:pStyle w:val="ARTartustawynprozporzdzenia"/>
      </w:pPr>
      <w:r w:rsidRPr="006C73E9">
        <w:rPr>
          <w:rStyle w:val="Ppogrubienie"/>
        </w:rPr>
        <w:t>Art. 10.</w:t>
      </w:r>
      <w:r w:rsidR="003B1094" w:rsidRPr="00E54134">
        <w:t xml:space="preserve"> W</w:t>
      </w:r>
      <w:r w:rsidR="003B1094">
        <w:t> </w:t>
      </w:r>
      <w:r w:rsidRPr="00E54134">
        <w:t>ustawie</w:t>
      </w:r>
      <w:r w:rsidR="003B1094" w:rsidRPr="00E54134">
        <w:t xml:space="preserve"> z</w:t>
      </w:r>
      <w:r w:rsidR="003B1094">
        <w:t> </w:t>
      </w:r>
      <w:r w:rsidRPr="00E54134">
        <w:t>dnia 1</w:t>
      </w:r>
      <w:r w:rsidR="003B1094" w:rsidRPr="00E54134">
        <w:t>7</w:t>
      </w:r>
      <w:r w:rsidR="003B1094">
        <w:t> </w:t>
      </w:r>
      <w:r w:rsidRPr="00E54134">
        <w:t>grudnia 200</w:t>
      </w:r>
      <w:r w:rsidR="003B1094" w:rsidRPr="00E54134">
        <w:t>4</w:t>
      </w:r>
      <w:r w:rsidR="003B1094">
        <w:t> </w:t>
      </w:r>
      <w:r w:rsidRPr="00E54134">
        <w:t>r.</w:t>
      </w:r>
      <w:r w:rsidR="003B1094" w:rsidRPr="00E54134">
        <w:t xml:space="preserve"> o</w:t>
      </w:r>
      <w:r w:rsidR="003B1094">
        <w:t> </w:t>
      </w:r>
      <w:r w:rsidRPr="00E54134">
        <w:t>odpowiedzialności za naruszenie dyscypliny finansów publicznych (</w:t>
      </w:r>
      <w:r w:rsidR="003B1094">
        <w:t>Dz. U.</w:t>
      </w:r>
      <w:r w:rsidR="003B1094" w:rsidRPr="00E54134">
        <w:t xml:space="preserve"> z</w:t>
      </w:r>
      <w:r w:rsidR="003B1094">
        <w:t> </w:t>
      </w:r>
      <w:r w:rsidRPr="00E54134">
        <w:t>2</w:t>
      </w:r>
      <w:r w:rsidR="00052009">
        <w:t>01</w:t>
      </w:r>
      <w:r w:rsidR="003B1094">
        <w:t>8 </w:t>
      </w:r>
      <w:r w:rsidR="00052009">
        <w:t>r.</w:t>
      </w:r>
      <w:r w:rsidR="003B1094">
        <w:t xml:space="preserve"> poz. </w:t>
      </w:r>
      <w:r w:rsidR="00052009">
        <w:t>1458, 166</w:t>
      </w:r>
      <w:r w:rsidR="003B1094">
        <w:t>9 i </w:t>
      </w:r>
      <w:r w:rsidR="00052009">
        <w:t>1693)</w:t>
      </w:r>
      <w:r w:rsidR="003B1094">
        <w:t xml:space="preserve"> </w:t>
      </w:r>
      <w:r w:rsidR="003B1094" w:rsidRPr="00E54134">
        <w:t>w</w:t>
      </w:r>
      <w:r w:rsidR="003B1094">
        <w:t> art. </w:t>
      </w:r>
      <w:r w:rsidRPr="00E54134">
        <w:t>1</w:t>
      </w:r>
      <w:r w:rsidR="003B1094" w:rsidRPr="00E54134">
        <w:t>4</w:t>
      </w:r>
      <w:r w:rsidR="003B1094">
        <w:t xml:space="preserve"> pkt 6 </w:t>
      </w:r>
      <w:r w:rsidR="00052009">
        <w:t>otrzymuje brzmienie</w:t>
      </w:r>
      <w:r w:rsidRPr="00E54134">
        <w:t xml:space="preserve">: </w:t>
      </w:r>
    </w:p>
    <w:p w14:paraId="72918986" w14:textId="28F8B0EC" w:rsidR="005160E6" w:rsidRDefault="006C73E9" w:rsidP="00430B93">
      <w:pPr>
        <w:pStyle w:val="ZPKTzmpktartykuempunktem"/>
      </w:pPr>
      <w:r>
        <w:t>,,</w:t>
      </w:r>
      <w:r w:rsidR="00E54134" w:rsidRPr="00E54134">
        <w:t xml:space="preserve">6)  składek na Fundusz </w:t>
      </w:r>
      <w:r w:rsidR="00B31445">
        <w:t>Solidarnościowy</w:t>
      </w:r>
      <w:r w:rsidR="00B31445" w:rsidRPr="003B2376">
        <w:t>”</w:t>
      </w:r>
      <w:r w:rsidR="00E54134" w:rsidRPr="00E54134">
        <w:t>.</w:t>
      </w:r>
    </w:p>
    <w:p w14:paraId="1742DE44" w14:textId="6E9A81F0" w:rsidR="006E54D2" w:rsidRPr="006E54D2" w:rsidRDefault="006E54D2" w:rsidP="00F2440B">
      <w:pPr>
        <w:pStyle w:val="ARTartustawynprozporzdzenia"/>
      </w:pPr>
      <w:r w:rsidRPr="00F2440B">
        <w:rPr>
          <w:rStyle w:val="Ppogrubienie"/>
        </w:rPr>
        <w:t>Art. 11 .</w:t>
      </w:r>
      <w:r w:rsidRPr="006E54D2">
        <w:t xml:space="preserve"> W ustawie</w:t>
      </w:r>
      <w:r>
        <w:t xml:space="preserve"> z dnia 27 sierpnia 2009 r.</w:t>
      </w:r>
      <w:r w:rsidRPr="006E54D2">
        <w:t xml:space="preserve"> o finansach publicznych </w:t>
      </w:r>
      <w:r>
        <w:t>(Dz. U. z 2019 r. poz. 869)</w:t>
      </w:r>
      <w:r w:rsidRPr="006E54D2">
        <w:t xml:space="preserve"> art. 50 ust. 6 pkt 7a otrzymuje brzmienie:</w:t>
      </w:r>
    </w:p>
    <w:p w14:paraId="7B558681" w14:textId="099DC546" w:rsidR="006E54D2" w:rsidRPr="006E54D2" w:rsidRDefault="006E54D2" w:rsidP="00F2440B">
      <w:pPr>
        <w:pStyle w:val="ARTartustawynprozporzdzenia"/>
      </w:pPr>
      <w:r w:rsidRPr="006E54D2">
        <w:t>"7a</w:t>
      </w:r>
      <w:r>
        <w:t>)</w:t>
      </w:r>
      <w:r w:rsidRPr="006E54D2">
        <w:t xml:space="preserve"> dotacji celowej dla Funduszu Solidarnościowego na dofinansowanie świadczenia uzupełniającego, kosztów obsługi wypłaty świadczenia uzupełniającego i kosztów obsługi wniosku, </w:t>
      </w:r>
      <w:bookmarkStart w:id="1" w:name="highlightHit_192"/>
      <w:bookmarkEnd w:id="1"/>
      <w:r w:rsidRPr="006E54D2">
        <w:t xml:space="preserve">o których mowa w </w:t>
      </w:r>
      <w:hyperlink r:id="rId9" w:history="1">
        <w:r w:rsidRPr="006E54D2">
          <w:t>art. 11 ust. 1</w:t>
        </w:r>
      </w:hyperlink>
      <w:r w:rsidRPr="006E54D2">
        <w:t xml:space="preserve"> </w:t>
      </w:r>
      <w:bookmarkStart w:id="2" w:name="highlightHit_193"/>
      <w:bookmarkEnd w:id="2"/>
      <w:r w:rsidRPr="006E54D2">
        <w:t xml:space="preserve">ustawy z dnia 31 lipca 2019 r. </w:t>
      </w:r>
      <w:bookmarkStart w:id="3" w:name="highlightHit_194"/>
      <w:bookmarkEnd w:id="3"/>
      <w:r w:rsidRPr="006E54D2">
        <w:t xml:space="preserve">o świadczeniu uzupełniającym dla osób niezdolnych do samodzielnej egzystencji (Dz.U. </w:t>
      </w:r>
      <w:hyperlink r:id="rId10" w:history="1">
        <w:r w:rsidRPr="006E54D2">
          <w:t>poz. 1622</w:t>
        </w:r>
      </w:hyperlink>
      <w:r w:rsidRPr="006E54D2">
        <w:t>);"</w:t>
      </w:r>
      <w:r>
        <w:t>.</w:t>
      </w:r>
    </w:p>
    <w:p w14:paraId="67A810A5" w14:textId="77777777" w:rsidR="006E54D2" w:rsidRPr="00430B93" w:rsidRDefault="006E54D2" w:rsidP="00F2440B">
      <w:pPr>
        <w:pStyle w:val="ARTartustawynprozporzdzenia"/>
        <w:rPr>
          <w:rStyle w:val="Ppogrubienie"/>
          <w:b w:val="0"/>
          <w:bCs/>
        </w:rPr>
      </w:pPr>
    </w:p>
    <w:p w14:paraId="5F489DA2" w14:textId="39700849" w:rsidR="005160E6" w:rsidRDefault="00430B93" w:rsidP="00430B93">
      <w:pPr>
        <w:pStyle w:val="ARTartustawynprozporzdzenia"/>
      </w:pPr>
      <w:r w:rsidRPr="006C73E9">
        <w:rPr>
          <w:rStyle w:val="Ppogrubienie"/>
        </w:rPr>
        <w:t>Art. 1</w:t>
      </w:r>
      <w:r w:rsidR="006E54D2">
        <w:rPr>
          <w:rStyle w:val="Ppogrubienie"/>
        </w:rPr>
        <w:t>2</w:t>
      </w:r>
      <w:r w:rsidRPr="006C73E9">
        <w:rPr>
          <w:rStyle w:val="Ppogrubienie"/>
        </w:rPr>
        <w:t>.</w:t>
      </w:r>
      <w:r w:rsidRPr="00E54134">
        <w:t xml:space="preserve"> W</w:t>
      </w:r>
      <w:r>
        <w:t> </w:t>
      </w:r>
      <w:r w:rsidRPr="00E54134">
        <w:t>ustawie z</w:t>
      </w:r>
      <w:r>
        <w:t> </w:t>
      </w:r>
      <w:r w:rsidRPr="00E54134">
        <w:t xml:space="preserve">dnia </w:t>
      </w:r>
      <w:r w:rsidRPr="009E3EB3">
        <w:t>19 lipca 2019 r.</w:t>
      </w:r>
      <w:r>
        <w:t xml:space="preserve"> </w:t>
      </w:r>
      <w:r w:rsidRPr="009E3EB3">
        <w:t>o za</w:t>
      </w:r>
      <w:r>
        <w:t xml:space="preserve">pewnianiu dostępności osobom ze szczególnymi </w:t>
      </w:r>
      <w:r w:rsidRPr="009E3EB3">
        <w:t>potrzebami</w:t>
      </w:r>
      <w:r w:rsidRPr="004B682F">
        <w:t xml:space="preserve"> (</w:t>
      </w:r>
      <w:r>
        <w:t>Dz. U. poz. </w:t>
      </w:r>
      <w:r w:rsidRPr="004B682F">
        <w:t>1696)</w:t>
      </w:r>
      <w:r>
        <w:t xml:space="preserve"> </w:t>
      </w:r>
      <w:r w:rsidRPr="00E54134">
        <w:t>w</w:t>
      </w:r>
      <w:r>
        <w:t> art. 36 w ust. 1 pkt 7 otrzymuje brzmienie</w:t>
      </w:r>
      <w:r w:rsidRPr="00E54134">
        <w:t xml:space="preserve">: </w:t>
      </w:r>
    </w:p>
    <w:p w14:paraId="0549BE48" w14:textId="620F8911" w:rsidR="009E3EB3" w:rsidRDefault="009E3EB3" w:rsidP="00F2440B">
      <w:pPr>
        <w:pStyle w:val="ARTartustawynprozporzdzenia"/>
      </w:pPr>
      <w:r w:rsidRPr="009E3EB3">
        <w:t xml:space="preserve">,,7)   ze środków Funduszu Solidarnościowego, o których mowa w art. 6a ust. 1 </w:t>
      </w:r>
      <w:r w:rsidR="00C87E31" w:rsidRPr="00C87E31">
        <w:t>ustawy z dnia X r. o Funduszu Solidarnościowym (</w:t>
      </w:r>
      <w:r w:rsidR="00C87E31">
        <w:t xml:space="preserve">Dz. U. </w:t>
      </w:r>
      <w:proofErr w:type="spellStart"/>
      <w:r w:rsidR="00C87E31">
        <w:t>poz</w:t>
      </w:r>
      <w:proofErr w:type="spellEnd"/>
      <w:r w:rsidR="00C87E31">
        <w:t>…)</w:t>
      </w:r>
      <w:r w:rsidRPr="009E3EB3">
        <w:t>, w wysokości określonej w rocznym planie finansowym tego funduszu;</w:t>
      </w:r>
      <w:r w:rsidR="00C87E31" w:rsidRPr="00C87E31">
        <w:t>”.</w:t>
      </w:r>
    </w:p>
    <w:p w14:paraId="7CDA9268" w14:textId="076DC827" w:rsidR="00147C61" w:rsidRDefault="00147C61" w:rsidP="00F2440B">
      <w:pPr>
        <w:pStyle w:val="ARTartustawynprozporzdzenia"/>
      </w:pPr>
      <w:r w:rsidRPr="00F2440B">
        <w:rPr>
          <w:rStyle w:val="Ppogrubienie"/>
        </w:rPr>
        <w:t>Art.</w:t>
      </w:r>
      <w:r w:rsidR="006E54D2" w:rsidRPr="00F2440B">
        <w:rPr>
          <w:rStyle w:val="Ppogrubienie"/>
        </w:rPr>
        <w:t xml:space="preserve"> 13</w:t>
      </w:r>
      <w:r w:rsidRPr="00F2440B">
        <w:rPr>
          <w:rStyle w:val="Ppogrubienie"/>
        </w:rPr>
        <w:t>.</w:t>
      </w:r>
      <w:r>
        <w:t xml:space="preserve"> W ustawie z dnia 31 lipca 2019 r. o świadczeniu uzupełniającym dla osób niezdolnych do samodzielnej egzystencji</w:t>
      </w:r>
      <w:r w:rsidR="00A51BD8" w:rsidRPr="00A51BD8">
        <w:t xml:space="preserve"> </w:t>
      </w:r>
      <w:r w:rsidR="00A51BD8">
        <w:t xml:space="preserve">(Dz. U. </w:t>
      </w:r>
      <w:r w:rsidR="00067A3C">
        <w:t xml:space="preserve">poz. 1622) </w:t>
      </w:r>
      <w:r w:rsidR="00A51BD8" w:rsidRPr="00A51BD8">
        <w:t>wprowadza się następujące zmiany:</w:t>
      </w:r>
    </w:p>
    <w:p w14:paraId="49AB12B1" w14:textId="05BE0F68" w:rsidR="00067A3C" w:rsidRDefault="00067A3C" w:rsidP="00F2440B">
      <w:pPr>
        <w:pStyle w:val="PKTpunkt"/>
      </w:pPr>
      <w:r>
        <w:t xml:space="preserve">1) </w:t>
      </w:r>
      <w:r w:rsidR="006E54D2">
        <w:t>w art.</w:t>
      </w:r>
      <w:r w:rsidR="00D92BF0">
        <w:t xml:space="preserve"> 8</w:t>
      </w:r>
      <w:r w:rsidR="006E54D2">
        <w:t xml:space="preserve"> ust. 9 otrzymuje brzmienie:</w:t>
      </w:r>
    </w:p>
    <w:p w14:paraId="090A41A6" w14:textId="5DDFA366" w:rsidR="00147C61" w:rsidRDefault="006E54D2" w:rsidP="00F2440B">
      <w:pPr>
        <w:pStyle w:val="PKTpunkt"/>
      </w:pPr>
      <w:r>
        <w:t xml:space="preserve">"9. </w:t>
      </w:r>
      <w:r w:rsidRPr="006E54D2">
        <w:t xml:space="preserve">Organ właściwy dokonuje zwrotu środków uzyskanych z tytułu nienależnie pobranych świadczeń wraz z odsetkami odpowiednio na rachunek bankowy Funduszu Solidarnościowego </w:t>
      </w:r>
      <w:r>
        <w:t xml:space="preserve"> </w:t>
      </w:r>
      <w:r w:rsidRPr="006E54D2">
        <w:t xml:space="preserve"> albo budżetu państwa.</w:t>
      </w:r>
      <w:r>
        <w:t>";</w:t>
      </w:r>
    </w:p>
    <w:p w14:paraId="678C6D26" w14:textId="45A9B49E" w:rsidR="006E54D2" w:rsidRDefault="006E54D2" w:rsidP="00F2440B">
      <w:pPr>
        <w:pStyle w:val="PKTpunkt"/>
      </w:pPr>
      <w:r>
        <w:t>2) w art. 11 ust. 1 otrzymuje brzmienie:</w:t>
      </w:r>
    </w:p>
    <w:p w14:paraId="2E4FE7AD" w14:textId="4A6710C8" w:rsidR="006E54D2" w:rsidRDefault="006E54D2" w:rsidP="00F2440B">
      <w:pPr>
        <w:pStyle w:val="PKTpunkt"/>
      </w:pPr>
      <w:r>
        <w:t>"</w:t>
      </w:r>
      <w:r w:rsidRPr="006E54D2">
        <w:t xml:space="preserve">1. Świadczenie uzupełniające, koszty obsługi wypłaty tego świadczenia oraz koszty obsługi wniosku o świadczenie uzupełniające są finansowane ze środków </w:t>
      </w:r>
      <w:r>
        <w:t xml:space="preserve">Funduszu </w:t>
      </w:r>
      <w:r w:rsidRPr="006E54D2">
        <w:t>Solidarnościowego.</w:t>
      </w:r>
      <w:r>
        <w:t>"</w:t>
      </w:r>
      <w:r w:rsidR="00615062">
        <w:t>.</w:t>
      </w:r>
    </w:p>
    <w:p w14:paraId="6EFBAE42" w14:textId="274937FF" w:rsidR="001A7DC9" w:rsidRDefault="001A7DC9" w:rsidP="00F2440B">
      <w:pPr>
        <w:pStyle w:val="ARTartustawynprozporzdzenia"/>
      </w:pPr>
      <w:r w:rsidRPr="00F2440B">
        <w:rPr>
          <w:rStyle w:val="Ppogrubienie"/>
        </w:rPr>
        <w:t xml:space="preserve">Art. 14. </w:t>
      </w:r>
      <w:r>
        <w:t>Ilekroć w aktach wykonawczych do ustaw jest mowa o Solidarnościowym Funduszu Wsparcia Osób Niepełnosprawnych oznacza to Fundusz Solidarnościowy, o którym mowa w niniejszej ustawie.</w:t>
      </w:r>
    </w:p>
    <w:p w14:paraId="1367B5F4" w14:textId="19FAB43C" w:rsidR="00117086" w:rsidRDefault="00C87E31" w:rsidP="00A47904">
      <w:pPr>
        <w:pStyle w:val="ARTartustawynprozporzdzenia"/>
      </w:pPr>
      <w:r w:rsidRPr="00C87E31">
        <w:rPr>
          <w:rStyle w:val="Ppogrubienie"/>
        </w:rPr>
        <w:t>Art. 1</w:t>
      </w:r>
      <w:r w:rsidR="001A7DC9">
        <w:rPr>
          <w:rStyle w:val="Ppogrubienie"/>
        </w:rPr>
        <w:t>5</w:t>
      </w:r>
      <w:r w:rsidRPr="00C87E31">
        <w:rPr>
          <w:rStyle w:val="Ppogrubienie"/>
        </w:rPr>
        <w:t>.</w:t>
      </w:r>
      <w:r w:rsidRPr="00C87E31">
        <w:tab/>
      </w:r>
      <w:r w:rsidR="009351D9" w:rsidRPr="00415E58">
        <w:t xml:space="preserve">Ustawa wchodzi w życie z dniem </w:t>
      </w:r>
      <w:r w:rsidR="003B1094">
        <w:t>1 </w:t>
      </w:r>
      <w:r w:rsidR="009351D9">
        <w:t>stycznia 202</w:t>
      </w:r>
      <w:r w:rsidR="003B1094">
        <w:t>0 </w:t>
      </w:r>
      <w:r w:rsidR="009351D9">
        <w:t>r., z wyjątkiem</w:t>
      </w:r>
      <w:r w:rsidR="00117086">
        <w:t>:</w:t>
      </w:r>
    </w:p>
    <w:p w14:paraId="1FE78E91" w14:textId="6AAD182C" w:rsidR="00117086" w:rsidRDefault="00117086" w:rsidP="009351D9">
      <w:pPr>
        <w:pStyle w:val="ARTartustawynprozporzdzenia"/>
      </w:pPr>
      <w:r>
        <w:t>1)</w:t>
      </w:r>
      <w:r>
        <w:tab/>
      </w:r>
      <w:r w:rsidR="003B1094">
        <w:t xml:space="preserve"> art. 1 pkt 1 i </w:t>
      </w:r>
      <w:r w:rsidR="009351D9">
        <w:t>2, które wchodzą</w:t>
      </w:r>
      <w:r w:rsidR="003B1094">
        <w:t xml:space="preserve"> w </w:t>
      </w:r>
      <w:r w:rsidR="009351D9">
        <w:t xml:space="preserve">życie </w:t>
      </w:r>
      <w:r w:rsidRPr="00415E58">
        <w:t>z dniem następującym po dniu ogłoszenia, z mocą od dnia 1 </w:t>
      </w:r>
      <w:r>
        <w:t>maja</w:t>
      </w:r>
      <w:r w:rsidRPr="00415E58">
        <w:t xml:space="preserve"> 201</w:t>
      </w:r>
      <w:r>
        <w:t>9</w:t>
      </w:r>
      <w:r w:rsidRPr="00415E58">
        <w:t> r.</w:t>
      </w:r>
      <w:r w:rsidR="00B113E0">
        <w:t>,</w:t>
      </w:r>
    </w:p>
    <w:p w14:paraId="02EAEB14" w14:textId="77777777" w:rsidR="006E54D2" w:rsidRDefault="00117086" w:rsidP="009A0EBB">
      <w:pPr>
        <w:pStyle w:val="ARTartustawynprozporzdzenia"/>
      </w:pPr>
      <w:r>
        <w:t>2)</w:t>
      </w:r>
      <w:r>
        <w:tab/>
      </w:r>
      <w:r w:rsidR="009351D9">
        <w:t xml:space="preserve">art. </w:t>
      </w:r>
      <w:r w:rsidR="003B1094">
        <w:t>1 pkt </w:t>
      </w:r>
      <w:r w:rsidR="00E94E1D">
        <w:t>3 -</w:t>
      </w:r>
      <w:r w:rsidR="00BF55CA">
        <w:t xml:space="preserve"> </w:t>
      </w:r>
      <w:r w:rsidR="00B113E0">
        <w:t>4</w:t>
      </w:r>
      <w:r w:rsidR="0043689D">
        <w:t xml:space="preserve"> i </w:t>
      </w:r>
      <w:r w:rsidR="00B113E0">
        <w:t>6</w:t>
      </w:r>
      <w:r w:rsidR="0043689D">
        <w:t xml:space="preserve">, </w:t>
      </w:r>
      <w:r w:rsidR="00E94E1D">
        <w:t>art. 5 pkt 6</w:t>
      </w:r>
      <w:r w:rsidR="0087778F">
        <w:t xml:space="preserve"> i 7</w:t>
      </w:r>
      <w:r w:rsidR="00E94E1D">
        <w:t xml:space="preserve">, </w:t>
      </w:r>
      <w:r w:rsidR="0043689D">
        <w:t>które wchodzą</w:t>
      </w:r>
      <w:r w:rsidR="003B1094">
        <w:t xml:space="preserve"> w </w:t>
      </w:r>
      <w:r w:rsidR="009351D9">
        <w:t>życie</w:t>
      </w:r>
      <w:r w:rsidR="003B1094">
        <w:t xml:space="preserve"> z </w:t>
      </w:r>
      <w:r w:rsidR="009A0EBB">
        <w:t>dniem ogłoszenia</w:t>
      </w:r>
    </w:p>
    <w:p w14:paraId="1F71E005" w14:textId="41E121DC" w:rsidR="009351D9" w:rsidRDefault="006E54D2" w:rsidP="009A0EBB">
      <w:pPr>
        <w:pStyle w:val="ARTartustawynprozporzdzenia"/>
      </w:pPr>
      <w:r>
        <w:t>3) art. 11, który wchodzi w życie z dniem 1 stycznia 2021 r.</w:t>
      </w:r>
    </w:p>
    <w:p w14:paraId="26839985" w14:textId="77777777" w:rsidR="00415E58" w:rsidRPr="002C6D7F" w:rsidRDefault="00415E58" w:rsidP="00631A14">
      <w:pPr>
        <w:pStyle w:val="ARTartustawynprozporzdzenia"/>
        <w:ind w:firstLine="0"/>
      </w:pPr>
    </w:p>
    <w:sectPr w:rsidR="00415E58" w:rsidRPr="002C6D7F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A881D" w14:textId="77777777" w:rsidR="00AE6359" w:rsidRDefault="00AE6359">
      <w:r>
        <w:separator/>
      </w:r>
    </w:p>
  </w:endnote>
  <w:endnote w:type="continuationSeparator" w:id="0">
    <w:p w14:paraId="63ECF4D4" w14:textId="77777777" w:rsidR="00AE6359" w:rsidRDefault="00AE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E7C78" w14:textId="77777777" w:rsidR="00AE6359" w:rsidRDefault="00AE6359">
      <w:r>
        <w:separator/>
      </w:r>
    </w:p>
  </w:footnote>
  <w:footnote w:type="continuationSeparator" w:id="0">
    <w:p w14:paraId="7FA565C2" w14:textId="77777777" w:rsidR="00AE6359" w:rsidRDefault="00AE6359">
      <w:r>
        <w:continuationSeparator/>
      </w:r>
    </w:p>
  </w:footnote>
  <w:footnote w:id="1">
    <w:p w14:paraId="76065AF2" w14:textId="74DCDA5F" w:rsidR="003B1094" w:rsidRDefault="003B1094" w:rsidP="000B22E9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Niniejszą ustawą zmienia się ustawy:</w:t>
      </w:r>
      <w:r w:rsidRPr="00052009">
        <w:t xml:space="preserve"> </w:t>
      </w:r>
      <w:r>
        <w:t xml:space="preserve">ustawę </w:t>
      </w:r>
      <w:r w:rsidRPr="00E54134">
        <w:t>z dnia 26 lipca 1991 r. o podatku dochodowym od osób fizycznych</w:t>
      </w:r>
      <w:r>
        <w:t>, ustawę</w:t>
      </w:r>
      <w:r w:rsidRPr="00E54134">
        <w:t xml:space="preserve"> z dnia 15 lutego 1992 r. o podatku dochodowym od osób prawnych</w:t>
      </w:r>
      <w:r>
        <w:t>,</w:t>
      </w:r>
      <w:r w:rsidRPr="00E54134">
        <w:t xml:space="preserve"> </w:t>
      </w:r>
      <w:r>
        <w:t xml:space="preserve">ustawę </w:t>
      </w:r>
      <w:r w:rsidRPr="00E54134">
        <w:t>z dnia 27 sierpnia 1997 r. o rehabilitacji zawodowej i społecznej oraz zatrudnianiu osób niepełnosprawnych</w:t>
      </w:r>
      <w:r>
        <w:t>,</w:t>
      </w:r>
      <w:r w:rsidRPr="00737EAC">
        <w:t xml:space="preserve"> </w:t>
      </w:r>
      <w:r>
        <w:t xml:space="preserve">ustawę </w:t>
      </w:r>
      <w:r w:rsidRPr="00737EAC">
        <w:t>z dnia 13 października 1998 r. o systemie ubezpieczeń społecznych</w:t>
      </w:r>
      <w:r>
        <w:t xml:space="preserve">, ustawę </w:t>
      </w:r>
      <w:r w:rsidRPr="00737EAC">
        <w:t>z dnia 27 czerwca 2003 r. o rencie socjalnej</w:t>
      </w:r>
      <w:r>
        <w:t>, ustawę</w:t>
      </w:r>
      <w:r w:rsidRPr="00E54134">
        <w:t xml:space="preserve"> z dnia 12 marca 2004 r. o pomocy społecznej</w:t>
      </w:r>
      <w:r>
        <w:t xml:space="preserve">, ustawę </w:t>
      </w:r>
      <w:r w:rsidRPr="00737EAC">
        <w:t>z dnia 20 kwietnia 2004 r. o promocji zatrudnienia i instytucjach rynku pracy</w:t>
      </w:r>
      <w:r>
        <w:t>,</w:t>
      </w:r>
      <w:r w:rsidRPr="007D1BAE">
        <w:t xml:space="preserve"> </w:t>
      </w:r>
      <w:r>
        <w:t>ustawę</w:t>
      </w:r>
      <w:r w:rsidRPr="006536C4">
        <w:t xml:space="preserve"> </w:t>
      </w:r>
      <w:r w:rsidRPr="00E54134">
        <w:t>z dnia 27 sierpnia 2004 r. o świadczeniach opieki zdrowotnej finansowanych ze środków publicznych</w:t>
      </w:r>
      <w:r>
        <w:t>,</w:t>
      </w:r>
      <w:r w:rsidRPr="007D1BAE">
        <w:t xml:space="preserve"> </w:t>
      </w:r>
      <w:r>
        <w:t>ustawę</w:t>
      </w:r>
      <w:r w:rsidRPr="007D1BAE">
        <w:t xml:space="preserve"> </w:t>
      </w:r>
      <w:r w:rsidRPr="00E54134">
        <w:t>z dnia 17 grudnia 2004 r. o odpowiedzialności za naruszenie dyscypliny finansów publicznych</w:t>
      </w:r>
      <w:r w:rsidR="00147C61">
        <w:t xml:space="preserve">, </w:t>
      </w:r>
      <w:r w:rsidR="001A7DC9">
        <w:t xml:space="preserve">ustawę z dnia 27 sierpnia 2009 r. o finansach publicznych, ustawę z dnia19 lipca 2019 r. o zapewnieniu dostępności osobom ze szczególnymi potrzebami oraz </w:t>
      </w:r>
      <w:r w:rsidR="00147C61">
        <w:t>ustawę z dnia 31 lipca 2019 r. o świadczeniu uzupełniającym dla osób niezdolnych do samodzielnej egzystencji</w:t>
      </w:r>
    </w:p>
  </w:footnote>
  <w:footnote w:id="2">
    <w:p w14:paraId="4DA02D18" w14:textId="77777777" w:rsidR="003B1094" w:rsidRDefault="003B1094" w:rsidP="00B31445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B31445">
        <w:t xml:space="preserve">Zmiany tekstu jednolitego wymienionej ustawy zostały </w:t>
      </w:r>
      <w:r>
        <w:t>ogłoszone w Dz. U.</w:t>
      </w:r>
      <w:r w:rsidRPr="00B31445">
        <w:t xml:space="preserve"> poz. </w:t>
      </w:r>
      <w:r>
        <w:t>1358</w:t>
      </w:r>
      <w:r w:rsidRPr="00B31445">
        <w:t xml:space="preserve">, </w:t>
      </w:r>
      <w:r>
        <w:t>1394</w:t>
      </w:r>
      <w:r w:rsidRPr="00B31445">
        <w:t xml:space="preserve">, </w:t>
      </w:r>
      <w:r>
        <w:t>1495</w:t>
      </w:r>
      <w:r w:rsidRPr="00B31445">
        <w:t>, 16</w:t>
      </w:r>
      <w:r>
        <w:t>22</w:t>
      </w:r>
      <w:r w:rsidRPr="00B31445">
        <w:t>, 16</w:t>
      </w:r>
      <w:r>
        <w:t>49</w:t>
      </w:r>
      <w:r w:rsidRPr="00B31445">
        <w:t xml:space="preserve">, </w:t>
      </w:r>
      <w:r>
        <w:t>1655</w:t>
      </w:r>
      <w:r w:rsidRPr="00B31445">
        <w:t xml:space="preserve">, </w:t>
      </w:r>
      <w:r>
        <w:t>1726, 1751, 1798, 1818, 1834, 1835, 1978 i 2020</w:t>
      </w:r>
      <w:r w:rsidRPr="00B31445">
        <w:t>.</w:t>
      </w:r>
    </w:p>
  </w:footnote>
  <w:footnote w:id="3">
    <w:p w14:paraId="14EEC711" w14:textId="77777777" w:rsidR="003B1094" w:rsidRDefault="003B1094" w:rsidP="00B31445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B31445">
        <w:t>Zmiany tekstu jednolitego wymienionej ustawy zost</w:t>
      </w:r>
      <w:r>
        <w:t>ały ogłoszone w Dz. U.</w:t>
      </w:r>
      <w:r w:rsidRPr="00B31445">
        <w:t xml:space="preserve"> poz. </w:t>
      </w:r>
      <w:r>
        <w:t>1018</w:t>
      </w:r>
      <w:r w:rsidRPr="00B31445">
        <w:t xml:space="preserve">, </w:t>
      </w:r>
      <w:r>
        <w:t>1309</w:t>
      </w:r>
      <w:r w:rsidRPr="00B31445">
        <w:t xml:space="preserve">, </w:t>
      </w:r>
      <w:r>
        <w:t>1358</w:t>
      </w:r>
      <w:r w:rsidRPr="00B31445">
        <w:t xml:space="preserve">, </w:t>
      </w:r>
      <w:r>
        <w:t>1495</w:t>
      </w:r>
      <w:r w:rsidRPr="00B31445">
        <w:t xml:space="preserve">, </w:t>
      </w:r>
      <w:r>
        <w:t>1571</w:t>
      </w:r>
      <w:r w:rsidRPr="00B31445">
        <w:t xml:space="preserve">, </w:t>
      </w:r>
      <w:r>
        <w:t>1572, 1649, 1655, 1751, 1798, 1978 i 2020</w:t>
      </w:r>
      <w:r w:rsidRPr="00B31445">
        <w:t>.</w:t>
      </w:r>
    </w:p>
  </w:footnote>
  <w:footnote w:id="4">
    <w:p w14:paraId="27578662" w14:textId="77777777" w:rsidR="003B1094" w:rsidRDefault="003B1094" w:rsidP="00B31445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280041">
        <w:t xml:space="preserve">Zmiany tekstu jednolitego wymienionej ustawy zostały ogłoszone w Dz. U. poz. </w:t>
      </w:r>
      <w:r>
        <w:t>303</w:t>
      </w:r>
      <w:r w:rsidRPr="00280041">
        <w:t xml:space="preserve">, </w:t>
      </w:r>
      <w:r>
        <w:t>730</w:t>
      </w:r>
      <w:r w:rsidRPr="00280041">
        <w:t xml:space="preserve">, </w:t>
      </w:r>
      <w:r>
        <w:t>1495</w:t>
      </w:r>
      <w:r w:rsidRPr="00280041">
        <w:t xml:space="preserve">, </w:t>
      </w:r>
      <w:r>
        <w:t>1553</w:t>
      </w:r>
      <w:r w:rsidRPr="00280041">
        <w:t xml:space="preserve">, </w:t>
      </w:r>
      <w:r>
        <w:t>1590</w:t>
      </w:r>
      <w:r w:rsidRPr="00280041">
        <w:t xml:space="preserve">, </w:t>
      </w:r>
      <w:r>
        <w:t>1655</w:t>
      </w:r>
      <w:r w:rsidRPr="00280041">
        <w:t xml:space="preserve">, </w:t>
      </w:r>
      <w:r>
        <w:t xml:space="preserve">1818 </w:t>
      </w:r>
      <w:r w:rsidRPr="00280041">
        <w:t xml:space="preserve">i </w:t>
      </w:r>
      <w:r>
        <w:t>2020</w:t>
      </w:r>
      <w:r w:rsidRPr="00B31445">
        <w:t>.</w:t>
      </w:r>
    </w:p>
  </w:footnote>
  <w:footnote w:id="5">
    <w:p w14:paraId="63CB21B6" w14:textId="77777777" w:rsidR="003B1094" w:rsidRDefault="003B1094" w:rsidP="00D541A0">
      <w:pPr>
        <w:pStyle w:val="ODNONIKtreodnonika"/>
      </w:pPr>
      <w:r w:rsidRPr="00D541A0">
        <w:rPr>
          <w:rStyle w:val="IGindeksgrny"/>
        </w:rPr>
        <w:footnoteRef/>
      </w:r>
      <w:r w:rsidRPr="00D541A0">
        <w:rPr>
          <w:rStyle w:val="IGindeksgrny"/>
        </w:rPr>
        <w:t>)</w:t>
      </w:r>
      <w:r w:rsidRPr="00D541A0">
        <w:t xml:space="preserve"> </w:t>
      </w:r>
      <w:r w:rsidRPr="00280041">
        <w:t>Zmiany tekstu jednolitego wymienionej ustawy zostały ogłoszone w Dz. U.</w:t>
      </w:r>
      <w:r w:rsidRPr="001E6C28">
        <w:t xml:space="preserve"> poz. 1394, 1590, 1694, 1726, 1818, 1905 i 2020.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0EF26" w14:textId="580D7843" w:rsidR="003B1094" w:rsidRPr="00B371CC" w:rsidRDefault="003B109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45D7E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B6E7037"/>
    <w:multiLevelType w:val="hybridMultilevel"/>
    <w:tmpl w:val="8A5A41C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6050A2C"/>
    <w:multiLevelType w:val="multilevel"/>
    <w:tmpl w:val="C76A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337A8"/>
    <w:multiLevelType w:val="hybridMultilevel"/>
    <w:tmpl w:val="A8C040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8"/>
  </w:num>
  <w:num w:numId="6">
    <w:abstractNumId w:val="32"/>
  </w:num>
  <w:num w:numId="7">
    <w:abstractNumId w:val="38"/>
  </w:num>
  <w:num w:numId="8">
    <w:abstractNumId w:val="32"/>
  </w:num>
  <w:num w:numId="9">
    <w:abstractNumId w:val="38"/>
  </w:num>
  <w:num w:numId="10">
    <w:abstractNumId w:val="32"/>
  </w:num>
  <w:num w:numId="11">
    <w:abstractNumId w:val="14"/>
  </w:num>
  <w:num w:numId="12">
    <w:abstractNumId w:val="10"/>
  </w:num>
  <w:num w:numId="13">
    <w:abstractNumId w:val="16"/>
  </w:num>
  <w:num w:numId="14">
    <w:abstractNumId w:val="27"/>
  </w:num>
  <w:num w:numId="15">
    <w:abstractNumId w:val="14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6"/>
  </w:num>
  <w:num w:numId="29">
    <w:abstractNumId w:val="39"/>
  </w:num>
  <w:num w:numId="30">
    <w:abstractNumId w:val="35"/>
  </w:num>
  <w:num w:numId="31">
    <w:abstractNumId w:val="20"/>
  </w:num>
  <w:num w:numId="32">
    <w:abstractNumId w:val="11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7"/>
  </w:num>
  <w:num w:numId="44">
    <w:abstractNumId w:val="12"/>
  </w:num>
  <w:num w:numId="45">
    <w:abstractNumId w:val="34"/>
  </w:num>
  <w:num w:numId="46">
    <w:abstractNumId w:val="15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FA"/>
    <w:rsid w:val="000012DA"/>
    <w:rsid w:val="0000246E"/>
    <w:rsid w:val="0000251B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177"/>
    <w:rsid w:val="0003362F"/>
    <w:rsid w:val="00036B63"/>
    <w:rsid w:val="00037E1A"/>
    <w:rsid w:val="00043495"/>
    <w:rsid w:val="00045D7E"/>
    <w:rsid w:val="00046A75"/>
    <w:rsid w:val="00047312"/>
    <w:rsid w:val="000508BD"/>
    <w:rsid w:val="000517AB"/>
    <w:rsid w:val="00052009"/>
    <w:rsid w:val="0005339C"/>
    <w:rsid w:val="0005571B"/>
    <w:rsid w:val="00057AB3"/>
    <w:rsid w:val="00060076"/>
    <w:rsid w:val="00060432"/>
    <w:rsid w:val="00060433"/>
    <w:rsid w:val="00060D87"/>
    <w:rsid w:val="000615A5"/>
    <w:rsid w:val="00064E4C"/>
    <w:rsid w:val="00066901"/>
    <w:rsid w:val="00067A3C"/>
    <w:rsid w:val="00071BEE"/>
    <w:rsid w:val="000736CD"/>
    <w:rsid w:val="0007533B"/>
    <w:rsid w:val="0007545D"/>
    <w:rsid w:val="000760BF"/>
    <w:rsid w:val="0007613E"/>
    <w:rsid w:val="00076BFC"/>
    <w:rsid w:val="000814A7"/>
    <w:rsid w:val="00083B8F"/>
    <w:rsid w:val="0008557B"/>
    <w:rsid w:val="00085CE7"/>
    <w:rsid w:val="000906EE"/>
    <w:rsid w:val="00091BA2"/>
    <w:rsid w:val="000942B8"/>
    <w:rsid w:val="000944EF"/>
    <w:rsid w:val="0009732D"/>
    <w:rsid w:val="000973F0"/>
    <w:rsid w:val="000A1296"/>
    <w:rsid w:val="000A1C27"/>
    <w:rsid w:val="000A1DAD"/>
    <w:rsid w:val="000A2649"/>
    <w:rsid w:val="000A323B"/>
    <w:rsid w:val="000B22E9"/>
    <w:rsid w:val="000B298D"/>
    <w:rsid w:val="000B5B2D"/>
    <w:rsid w:val="000B5DCE"/>
    <w:rsid w:val="000B68E2"/>
    <w:rsid w:val="000C05BA"/>
    <w:rsid w:val="000C0E8F"/>
    <w:rsid w:val="000C4BC4"/>
    <w:rsid w:val="000C5388"/>
    <w:rsid w:val="000D0110"/>
    <w:rsid w:val="000D2468"/>
    <w:rsid w:val="000D318A"/>
    <w:rsid w:val="000D6173"/>
    <w:rsid w:val="000D6F83"/>
    <w:rsid w:val="000E0CE0"/>
    <w:rsid w:val="000E25CC"/>
    <w:rsid w:val="000E2E1F"/>
    <w:rsid w:val="000E3694"/>
    <w:rsid w:val="000E490F"/>
    <w:rsid w:val="000E6241"/>
    <w:rsid w:val="000F0073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7086"/>
    <w:rsid w:val="001209EC"/>
    <w:rsid w:val="00120A9E"/>
    <w:rsid w:val="0012306A"/>
    <w:rsid w:val="00125A9C"/>
    <w:rsid w:val="001270A2"/>
    <w:rsid w:val="00127977"/>
    <w:rsid w:val="00131237"/>
    <w:rsid w:val="001329AC"/>
    <w:rsid w:val="00134CA0"/>
    <w:rsid w:val="0014026F"/>
    <w:rsid w:val="0014148C"/>
    <w:rsid w:val="00144314"/>
    <w:rsid w:val="00147A47"/>
    <w:rsid w:val="00147AA1"/>
    <w:rsid w:val="00147C61"/>
    <w:rsid w:val="001520CF"/>
    <w:rsid w:val="00153281"/>
    <w:rsid w:val="00153FE3"/>
    <w:rsid w:val="0015535D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AF3"/>
    <w:rsid w:val="00173BB3"/>
    <w:rsid w:val="001740D0"/>
    <w:rsid w:val="00174F2C"/>
    <w:rsid w:val="00176154"/>
    <w:rsid w:val="00180F2A"/>
    <w:rsid w:val="00181DC1"/>
    <w:rsid w:val="00184B91"/>
    <w:rsid w:val="00184D4A"/>
    <w:rsid w:val="00186EC1"/>
    <w:rsid w:val="00191E1F"/>
    <w:rsid w:val="0019217C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FCF"/>
    <w:rsid w:val="001A5BEF"/>
    <w:rsid w:val="001A7DC9"/>
    <w:rsid w:val="001A7F15"/>
    <w:rsid w:val="001A7F42"/>
    <w:rsid w:val="001B342E"/>
    <w:rsid w:val="001B4EE0"/>
    <w:rsid w:val="001C1832"/>
    <w:rsid w:val="001C188C"/>
    <w:rsid w:val="001C21E3"/>
    <w:rsid w:val="001C737D"/>
    <w:rsid w:val="001D1783"/>
    <w:rsid w:val="001D53CD"/>
    <w:rsid w:val="001D55A3"/>
    <w:rsid w:val="001D5AF5"/>
    <w:rsid w:val="001E1E73"/>
    <w:rsid w:val="001E4135"/>
    <w:rsid w:val="001E4A4D"/>
    <w:rsid w:val="001E4E0C"/>
    <w:rsid w:val="001E526D"/>
    <w:rsid w:val="001E5655"/>
    <w:rsid w:val="001E6C28"/>
    <w:rsid w:val="001F1832"/>
    <w:rsid w:val="001F220F"/>
    <w:rsid w:val="001F25B3"/>
    <w:rsid w:val="001F6616"/>
    <w:rsid w:val="00202BD4"/>
    <w:rsid w:val="00204A97"/>
    <w:rsid w:val="00205CDB"/>
    <w:rsid w:val="002114EF"/>
    <w:rsid w:val="00215126"/>
    <w:rsid w:val="002166AD"/>
    <w:rsid w:val="00217871"/>
    <w:rsid w:val="00221175"/>
    <w:rsid w:val="0022139F"/>
    <w:rsid w:val="00221ED8"/>
    <w:rsid w:val="002231EA"/>
    <w:rsid w:val="00223FDF"/>
    <w:rsid w:val="00226512"/>
    <w:rsid w:val="002279C0"/>
    <w:rsid w:val="00230497"/>
    <w:rsid w:val="0023727E"/>
    <w:rsid w:val="00242081"/>
    <w:rsid w:val="00243777"/>
    <w:rsid w:val="002441CD"/>
    <w:rsid w:val="00247923"/>
    <w:rsid w:val="002501A3"/>
    <w:rsid w:val="0025166C"/>
    <w:rsid w:val="0025409E"/>
    <w:rsid w:val="00254346"/>
    <w:rsid w:val="002555D4"/>
    <w:rsid w:val="002578E7"/>
    <w:rsid w:val="00261A16"/>
    <w:rsid w:val="00263522"/>
    <w:rsid w:val="00264EC6"/>
    <w:rsid w:val="00265BE5"/>
    <w:rsid w:val="00271013"/>
    <w:rsid w:val="0027133B"/>
    <w:rsid w:val="00273FE4"/>
    <w:rsid w:val="002765B4"/>
    <w:rsid w:val="00276A94"/>
    <w:rsid w:val="00280041"/>
    <w:rsid w:val="00281283"/>
    <w:rsid w:val="0029405D"/>
    <w:rsid w:val="00294FA6"/>
    <w:rsid w:val="00295A6F"/>
    <w:rsid w:val="002A20C4"/>
    <w:rsid w:val="002A2A0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B92"/>
    <w:rsid w:val="002C528C"/>
    <w:rsid w:val="002C6D7F"/>
    <w:rsid w:val="002D0C4F"/>
    <w:rsid w:val="002D1364"/>
    <w:rsid w:val="002D4D30"/>
    <w:rsid w:val="002D5000"/>
    <w:rsid w:val="002D598D"/>
    <w:rsid w:val="002D5AD6"/>
    <w:rsid w:val="002D7188"/>
    <w:rsid w:val="002E1DE3"/>
    <w:rsid w:val="002E2AB6"/>
    <w:rsid w:val="002E3F34"/>
    <w:rsid w:val="002E5AC6"/>
    <w:rsid w:val="002E5D83"/>
    <w:rsid w:val="002E5F79"/>
    <w:rsid w:val="002E64FA"/>
    <w:rsid w:val="002F0A00"/>
    <w:rsid w:val="002F0CFA"/>
    <w:rsid w:val="002F2261"/>
    <w:rsid w:val="002F669F"/>
    <w:rsid w:val="00301C97"/>
    <w:rsid w:val="0031004C"/>
    <w:rsid w:val="003103BA"/>
    <w:rsid w:val="003105F6"/>
    <w:rsid w:val="00311297"/>
    <w:rsid w:val="003113BE"/>
    <w:rsid w:val="003122CA"/>
    <w:rsid w:val="003148FD"/>
    <w:rsid w:val="00314F8C"/>
    <w:rsid w:val="00321080"/>
    <w:rsid w:val="00322D45"/>
    <w:rsid w:val="00324F6E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55D6"/>
    <w:rsid w:val="00366219"/>
    <w:rsid w:val="003674B0"/>
    <w:rsid w:val="0037727C"/>
    <w:rsid w:val="00377E70"/>
    <w:rsid w:val="00380904"/>
    <w:rsid w:val="00381376"/>
    <w:rsid w:val="003823EE"/>
    <w:rsid w:val="00382960"/>
    <w:rsid w:val="003846F7"/>
    <w:rsid w:val="003851ED"/>
    <w:rsid w:val="00385B39"/>
    <w:rsid w:val="00386785"/>
    <w:rsid w:val="00390E89"/>
    <w:rsid w:val="003917E9"/>
    <w:rsid w:val="00391B1A"/>
    <w:rsid w:val="00394423"/>
    <w:rsid w:val="003959E3"/>
    <w:rsid w:val="00396942"/>
    <w:rsid w:val="00396B49"/>
    <w:rsid w:val="00396E3E"/>
    <w:rsid w:val="003A0DC7"/>
    <w:rsid w:val="003A2A0F"/>
    <w:rsid w:val="003A306E"/>
    <w:rsid w:val="003A43E6"/>
    <w:rsid w:val="003A60DC"/>
    <w:rsid w:val="003A6A46"/>
    <w:rsid w:val="003A7A63"/>
    <w:rsid w:val="003B000C"/>
    <w:rsid w:val="003B0F1D"/>
    <w:rsid w:val="003B0FDB"/>
    <w:rsid w:val="003B1094"/>
    <w:rsid w:val="003B2376"/>
    <w:rsid w:val="003B4A57"/>
    <w:rsid w:val="003C0AD9"/>
    <w:rsid w:val="003C0ED0"/>
    <w:rsid w:val="003C1D49"/>
    <w:rsid w:val="003C35C4"/>
    <w:rsid w:val="003D12C2"/>
    <w:rsid w:val="003D31B9"/>
    <w:rsid w:val="003D3867"/>
    <w:rsid w:val="003D5629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3DDB"/>
    <w:rsid w:val="00404D0D"/>
    <w:rsid w:val="00407332"/>
    <w:rsid w:val="00407828"/>
    <w:rsid w:val="00413D8E"/>
    <w:rsid w:val="004140F2"/>
    <w:rsid w:val="00415E58"/>
    <w:rsid w:val="00417B22"/>
    <w:rsid w:val="00421085"/>
    <w:rsid w:val="004229AD"/>
    <w:rsid w:val="0042465E"/>
    <w:rsid w:val="00424DF7"/>
    <w:rsid w:val="00430B93"/>
    <w:rsid w:val="00430C4B"/>
    <w:rsid w:val="00432B76"/>
    <w:rsid w:val="00434D01"/>
    <w:rsid w:val="00435D26"/>
    <w:rsid w:val="0043689D"/>
    <w:rsid w:val="00440C99"/>
    <w:rsid w:val="0044175C"/>
    <w:rsid w:val="00442DFC"/>
    <w:rsid w:val="00445F4D"/>
    <w:rsid w:val="00447AFB"/>
    <w:rsid w:val="004504C0"/>
    <w:rsid w:val="00453C8F"/>
    <w:rsid w:val="004550FB"/>
    <w:rsid w:val="004553B2"/>
    <w:rsid w:val="004561BC"/>
    <w:rsid w:val="0046111A"/>
    <w:rsid w:val="00462946"/>
    <w:rsid w:val="00463F43"/>
    <w:rsid w:val="00464B94"/>
    <w:rsid w:val="004653A8"/>
    <w:rsid w:val="00465A0B"/>
    <w:rsid w:val="00466AB3"/>
    <w:rsid w:val="0047077C"/>
    <w:rsid w:val="00470B05"/>
    <w:rsid w:val="0047207C"/>
    <w:rsid w:val="00472CD6"/>
    <w:rsid w:val="00474E3C"/>
    <w:rsid w:val="00480A58"/>
    <w:rsid w:val="00482151"/>
    <w:rsid w:val="00484953"/>
    <w:rsid w:val="00485FAD"/>
    <w:rsid w:val="00487AED"/>
    <w:rsid w:val="00491EDF"/>
    <w:rsid w:val="00492A3F"/>
    <w:rsid w:val="00494F62"/>
    <w:rsid w:val="004A2001"/>
    <w:rsid w:val="004A3590"/>
    <w:rsid w:val="004A53DE"/>
    <w:rsid w:val="004A712A"/>
    <w:rsid w:val="004B00A7"/>
    <w:rsid w:val="004B25E2"/>
    <w:rsid w:val="004B34D7"/>
    <w:rsid w:val="004B5037"/>
    <w:rsid w:val="004B5B2F"/>
    <w:rsid w:val="004B626A"/>
    <w:rsid w:val="004B660E"/>
    <w:rsid w:val="004B682F"/>
    <w:rsid w:val="004C05BD"/>
    <w:rsid w:val="004C07C3"/>
    <w:rsid w:val="004C222F"/>
    <w:rsid w:val="004C3B06"/>
    <w:rsid w:val="004C3F97"/>
    <w:rsid w:val="004C5737"/>
    <w:rsid w:val="004C5EFE"/>
    <w:rsid w:val="004C7EE7"/>
    <w:rsid w:val="004D2DEE"/>
    <w:rsid w:val="004D2E1F"/>
    <w:rsid w:val="004D7FD9"/>
    <w:rsid w:val="004E1324"/>
    <w:rsid w:val="004E19A5"/>
    <w:rsid w:val="004E1F03"/>
    <w:rsid w:val="004E24F1"/>
    <w:rsid w:val="004E37E5"/>
    <w:rsid w:val="004E3FDB"/>
    <w:rsid w:val="004E4B23"/>
    <w:rsid w:val="004F1F4A"/>
    <w:rsid w:val="004F296D"/>
    <w:rsid w:val="004F478A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60E6"/>
    <w:rsid w:val="00526CC8"/>
    <w:rsid w:val="00526DFC"/>
    <w:rsid w:val="00526F43"/>
    <w:rsid w:val="00527651"/>
    <w:rsid w:val="005363AB"/>
    <w:rsid w:val="00544EF4"/>
    <w:rsid w:val="00545E53"/>
    <w:rsid w:val="005479D9"/>
    <w:rsid w:val="00547E7E"/>
    <w:rsid w:val="00550A5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48C8"/>
    <w:rsid w:val="005B713E"/>
    <w:rsid w:val="005C03B6"/>
    <w:rsid w:val="005C348E"/>
    <w:rsid w:val="005C68E1"/>
    <w:rsid w:val="005C6BC5"/>
    <w:rsid w:val="005C7156"/>
    <w:rsid w:val="005D3763"/>
    <w:rsid w:val="005D55E1"/>
    <w:rsid w:val="005D7113"/>
    <w:rsid w:val="005E19F7"/>
    <w:rsid w:val="005E42BE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435"/>
    <w:rsid w:val="00603A1A"/>
    <w:rsid w:val="006046D5"/>
    <w:rsid w:val="00607A93"/>
    <w:rsid w:val="00610C08"/>
    <w:rsid w:val="00611F74"/>
    <w:rsid w:val="00615062"/>
    <w:rsid w:val="00615772"/>
    <w:rsid w:val="00621256"/>
    <w:rsid w:val="00621FCC"/>
    <w:rsid w:val="00622473"/>
    <w:rsid w:val="00622E4B"/>
    <w:rsid w:val="006256FF"/>
    <w:rsid w:val="00631151"/>
    <w:rsid w:val="00631A14"/>
    <w:rsid w:val="0063247D"/>
    <w:rsid w:val="006333DA"/>
    <w:rsid w:val="00635134"/>
    <w:rsid w:val="006356E2"/>
    <w:rsid w:val="00636D67"/>
    <w:rsid w:val="00642A65"/>
    <w:rsid w:val="00643011"/>
    <w:rsid w:val="00643388"/>
    <w:rsid w:val="00645DCE"/>
    <w:rsid w:val="006460A3"/>
    <w:rsid w:val="006465AC"/>
    <w:rsid w:val="006465BF"/>
    <w:rsid w:val="006536C4"/>
    <w:rsid w:val="00653B22"/>
    <w:rsid w:val="00653D8E"/>
    <w:rsid w:val="00657BF4"/>
    <w:rsid w:val="006603FB"/>
    <w:rsid w:val="006608DF"/>
    <w:rsid w:val="00661556"/>
    <w:rsid w:val="006623AC"/>
    <w:rsid w:val="006664A4"/>
    <w:rsid w:val="006678AF"/>
    <w:rsid w:val="00667D71"/>
    <w:rsid w:val="006701EF"/>
    <w:rsid w:val="00670CAE"/>
    <w:rsid w:val="00672337"/>
    <w:rsid w:val="00673BA5"/>
    <w:rsid w:val="00680058"/>
    <w:rsid w:val="00681F9F"/>
    <w:rsid w:val="006827DB"/>
    <w:rsid w:val="00682BB4"/>
    <w:rsid w:val="006840EA"/>
    <w:rsid w:val="006844E2"/>
    <w:rsid w:val="00684875"/>
    <w:rsid w:val="00685267"/>
    <w:rsid w:val="006872AE"/>
    <w:rsid w:val="00690082"/>
    <w:rsid w:val="00690252"/>
    <w:rsid w:val="006946BB"/>
    <w:rsid w:val="0069522B"/>
    <w:rsid w:val="00696282"/>
    <w:rsid w:val="006969FA"/>
    <w:rsid w:val="006A35D5"/>
    <w:rsid w:val="006A748A"/>
    <w:rsid w:val="006A7861"/>
    <w:rsid w:val="006C15EB"/>
    <w:rsid w:val="006C419E"/>
    <w:rsid w:val="006C4A31"/>
    <w:rsid w:val="006C5AC2"/>
    <w:rsid w:val="006C6AFB"/>
    <w:rsid w:val="006C73E9"/>
    <w:rsid w:val="006D2735"/>
    <w:rsid w:val="006D45B2"/>
    <w:rsid w:val="006D776B"/>
    <w:rsid w:val="006E0FCC"/>
    <w:rsid w:val="006E1E96"/>
    <w:rsid w:val="006E54D2"/>
    <w:rsid w:val="006E5580"/>
    <w:rsid w:val="006E5E21"/>
    <w:rsid w:val="006F1FBA"/>
    <w:rsid w:val="006F2648"/>
    <w:rsid w:val="006F2F10"/>
    <w:rsid w:val="006F482B"/>
    <w:rsid w:val="006F6311"/>
    <w:rsid w:val="00701476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0A1"/>
    <w:rsid w:val="00737EAC"/>
    <w:rsid w:val="00737F6A"/>
    <w:rsid w:val="007410B6"/>
    <w:rsid w:val="00744C6F"/>
    <w:rsid w:val="007457F6"/>
    <w:rsid w:val="00745ABB"/>
    <w:rsid w:val="00746E38"/>
    <w:rsid w:val="00747CD5"/>
    <w:rsid w:val="00753B51"/>
    <w:rsid w:val="007543F8"/>
    <w:rsid w:val="00755B2C"/>
    <w:rsid w:val="00756629"/>
    <w:rsid w:val="007575D2"/>
    <w:rsid w:val="00757B4F"/>
    <w:rsid w:val="00757B6A"/>
    <w:rsid w:val="007610E0"/>
    <w:rsid w:val="007613CA"/>
    <w:rsid w:val="007621AA"/>
    <w:rsid w:val="0076260A"/>
    <w:rsid w:val="00764A67"/>
    <w:rsid w:val="0077031C"/>
    <w:rsid w:val="00770F6B"/>
    <w:rsid w:val="00771371"/>
    <w:rsid w:val="00771883"/>
    <w:rsid w:val="00776DC2"/>
    <w:rsid w:val="00777873"/>
    <w:rsid w:val="00780122"/>
    <w:rsid w:val="00780493"/>
    <w:rsid w:val="0078214B"/>
    <w:rsid w:val="0078498A"/>
    <w:rsid w:val="007878FE"/>
    <w:rsid w:val="00792207"/>
    <w:rsid w:val="00792B64"/>
    <w:rsid w:val="00792E29"/>
    <w:rsid w:val="0079379A"/>
    <w:rsid w:val="00794953"/>
    <w:rsid w:val="007A1E63"/>
    <w:rsid w:val="007A1F2F"/>
    <w:rsid w:val="007A2A5C"/>
    <w:rsid w:val="007A39C3"/>
    <w:rsid w:val="007A3DAB"/>
    <w:rsid w:val="007A5150"/>
    <w:rsid w:val="007A5373"/>
    <w:rsid w:val="007A789F"/>
    <w:rsid w:val="007B3130"/>
    <w:rsid w:val="007B39FA"/>
    <w:rsid w:val="007B75BC"/>
    <w:rsid w:val="007C0BD6"/>
    <w:rsid w:val="007C27B3"/>
    <w:rsid w:val="007C3806"/>
    <w:rsid w:val="007C5BB7"/>
    <w:rsid w:val="007D07D5"/>
    <w:rsid w:val="007D1BAE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6F48"/>
    <w:rsid w:val="00817429"/>
    <w:rsid w:val="00821514"/>
    <w:rsid w:val="00821669"/>
    <w:rsid w:val="00821E35"/>
    <w:rsid w:val="00822018"/>
    <w:rsid w:val="00824591"/>
    <w:rsid w:val="00824AED"/>
    <w:rsid w:val="00827820"/>
    <w:rsid w:val="00831B8B"/>
    <w:rsid w:val="008325C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0D8"/>
    <w:rsid w:val="00852B59"/>
    <w:rsid w:val="00856272"/>
    <w:rsid w:val="008563FF"/>
    <w:rsid w:val="0086018B"/>
    <w:rsid w:val="008611DD"/>
    <w:rsid w:val="008620DE"/>
    <w:rsid w:val="00862FF6"/>
    <w:rsid w:val="008649B4"/>
    <w:rsid w:val="00866867"/>
    <w:rsid w:val="00872257"/>
    <w:rsid w:val="008739A2"/>
    <w:rsid w:val="00875313"/>
    <w:rsid w:val="008753E6"/>
    <w:rsid w:val="00876918"/>
    <w:rsid w:val="0087738C"/>
    <w:rsid w:val="0087778F"/>
    <w:rsid w:val="008802AF"/>
    <w:rsid w:val="00880A67"/>
    <w:rsid w:val="00881926"/>
    <w:rsid w:val="0088318F"/>
    <w:rsid w:val="0088331D"/>
    <w:rsid w:val="008852B0"/>
    <w:rsid w:val="00885AE7"/>
    <w:rsid w:val="00886B60"/>
    <w:rsid w:val="00887889"/>
    <w:rsid w:val="00887C50"/>
    <w:rsid w:val="008920FF"/>
    <w:rsid w:val="008926E8"/>
    <w:rsid w:val="00894F19"/>
    <w:rsid w:val="00896A10"/>
    <w:rsid w:val="008971B5"/>
    <w:rsid w:val="008978EC"/>
    <w:rsid w:val="008A1E85"/>
    <w:rsid w:val="008A38CD"/>
    <w:rsid w:val="008A5D26"/>
    <w:rsid w:val="008A62BC"/>
    <w:rsid w:val="008A6B13"/>
    <w:rsid w:val="008A6ECB"/>
    <w:rsid w:val="008B0BF9"/>
    <w:rsid w:val="008B2866"/>
    <w:rsid w:val="008B3859"/>
    <w:rsid w:val="008B436D"/>
    <w:rsid w:val="008B4E49"/>
    <w:rsid w:val="008B5ABE"/>
    <w:rsid w:val="008B7712"/>
    <w:rsid w:val="008B7B26"/>
    <w:rsid w:val="008B7C0D"/>
    <w:rsid w:val="008C3524"/>
    <w:rsid w:val="008C4061"/>
    <w:rsid w:val="008C4229"/>
    <w:rsid w:val="008C5BE0"/>
    <w:rsid w:val="008C6B00"/>
    <w:rsid w:val="008C7233"/>
    <w:rsid w:val="008D073F"/>
    <w:rsid w:val="008D2434"/>
    <w:rsid w:val="008E171D"/>
    <w:rsid w:val="008E2785"/>
    <w:rsid w:val="008E78A3"/>
    <w:rsid w:val="008E7FD1"/>
    <w:rsid w:val="008F0654"/>
    <w:rsid w:val="008F06CB"/>
    <w:rsid w:val="008F24AF"/>
    <w:rsid w:val="008F2E83"/>
    <w:rsid w:val="008F612A"/>
    <w:rsid w:val="0090293D"/>
    <w:rsid w:val="00902CD4"/>
    <w:rsid w:val="009034DE"/>
    <w:rsid w:val="00904ED4"/>
    <w:rsid w:val="00905396"/>
    <w:rsid w:val="00905CEE"/>
    <w:rsid w:val="0090605D"/>
    <w:rsid w:val="00906419"/>
    <w:rsid w:val="00907446"/>
    <w:rsid w:val="0091125D"/>
    <w:rsid w:val="00912889"/>
    <w:rsid w:val="00913A42"/>
    <w:rsid w:val="00914167"/>
    <w:rsid w:val="009143DB"/>
    <w:rsid w:val="00914D2E"/>
    <w:rsid w:val="00915065"/>
    <w:rsid w:val="00917CE5"/>
    <w:rsid w:val="009217C0"/>
    <w:rsid w:val="00925241"/>
    <w:rsid w:val="00925CEC"/>
    <w:rsid w:val="00926A3F"/>
    <w:rsid w:val="0092794E"/>
    <w:rsid w:val="00930D30"/>
    <w:rsid w:val="009319D8"/>
    <w:rsid w:val="009332A2"/>
    <w:rsid w:val="009351D9"/>
    <w:rsid w:val="00937598"/>
    <w:rsid w:val="0093790B"/>
    <w:rsid w:val="00943751"/>
    <w:rsid w:val="00946DD0"/>
    <w:rsid w:val="009509E6"/>
    <w:rsid w:val="00952018"/>
    <w:rsid w:val="00952800"/>
    <w:rsid w:val="0095294A"/>
    <w:rsid w:val="00952B2E"/>
    <w:rsid w:val="0095300D"/>
    <w:rsid w:val="00956812"/>
    <w:rsid w:val="0095719A"/>
    <w:rsid w:val="009623E9"/>
    <w:rsid w:val="00962D7B"/>
    <w:rsid w:val="009634E0"/>
    <w:rsid w:val="00963EEB"/>
    <w:rsid w:val="009648BC"/>
    <w:rsid w:val="00964C2F"/>
    <w:rsid w:val="00965F88"/>
    <w:rsid w:val="00975152"/>
    <w:rsid w:val="00984C13"/>
    <w:rsid w:val="00984E03"/>
    <w:rsid w:val="00987E85"/>
    <w:rsid w:val="009A0D12"/>
    <w:rsid w:val="009A0EBB"/>
    <w:rsid w:val="009A1987"/>
    <w:rsid w:val="009A2BEE"/>
    <w:rsid w:val="009A5289"/>
    <w:rsid w:val="009A7A53"/>
    <w:rsid w:val="009B0402"/>
    <w:rsid w:val="009B0B75"/>
    <w:rsid w:val="009B16DF"/>
    <w:rsid w:val="009B16E7"/>
    <w:rsid w:val="009B4CB2"/>
    <w:rsid w:val="009B6701"/>
    <w:rsid w:val="009B6EF7"/>
    <w:rsid w:val="009B7000"/>
    <w:rsid w:val="009B739C"/>
    <w:rsid w:val="009C04EC"/>
    <w:rsid w:val="009C06BF"/>
    <w:rsid w:val="009C328C"/>
    <w:rsid w:val="009C4444"/>
    <w:rsid w:val="009C4EF7"/>
    <w:rsid w:val="009C6A91"/>
    <w:rsid w:val="009C79AD"/>
    <w:rsid w:val="009C7CA6"/>
    <w:rsid w:val="009D3316"/>
    <w:rsid w:val="009D48DA"/>
    <w:rsid w:val="009D55AA"/>
    <w:rsid w:val="009E3E77"/>
    <w:rsid w:val="009E3EB3"/>
    <w:rsid w:val="009E3FAB"/>
    <w:rsid w:val="009E5B3F"/>
    <w:rsid w:val="009E7D90"/>
    <w:rsid w:val="009F142E"/>
    <w:rsid w:val="009F1AB0"/>
    <w:rsid w:val="009F501D"/>
    <w:rsid w:val="00A039D5"/>
    <w:rsid w:val="00A046AD"/>
    <w:rsid w:val="00A04744"/>
    <w:rsid w:val="00A04C73"/>
    <w:rsid w:val="00A079C1"/>
    <w:rsid w:val="00A1174A"/>
    <w:rsid w:val="00A12520"/>
    <w:rsid w:val="00A130FD"/>
    <w:rsid w:val="00A13428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65F"/>
    <w:rsid w:val="00A30E4F"/>
    <w:rsid w:val="00A32253"/>
    <w:rsid w:val="00A3310E"/>
    <w:rsid w:val="00A333A0"/>
    <w:rsid w:val="00A35E3F"/>
    <w:rsid w:val="00A37E70"/>
    <w:rsid w:val="00A4374E"/>
    <w:rsid w:val="00A437E1"/>
    <w:rsid w:val="00A4685E"/>
    <w:rsid w:val="00A47904"/>
    <w:rsid w:val="00A50CD4"/>
    <w:rsid w:val="00A51191"/>
    <w:rsid w:val="00A511EC"/>
    <w:rsid w:val="00A51BD8"/>
    <w:rsid w:val="00A521A0"/>
    <w:rsid w:val="00A55E7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6E9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5C8"/>
    <w:rsid w:val="00A95936"/>
    <w:rsid w:val="00A96265"/>
    <w:rsid w:val="00A97084"/>
    <w:rsid w:val="00AA0B33"/>
    <w:rsid w:val="00AA1C2C"/>
    <w:rsid w:val="00AA35F6"/>
    <w:rsid w:val="00AA4136"/>
    <w:rsid w:val="00AA5491"/>
    <w:rsid w:val="00AA667C"/>
    <w:rsid w:val="00AA6E91"/>
    <w:rsid w:val="00AA6F8D"/>
    <w:rsid w:val="00AA7439"/>
    <w:rsid w:val="00AB047E"/>
    <w:rsid w:val="00AB0B0A"/>
    <w:rsid w:val="00AB0BB7"/>
    <w:rsid w:val="00AB22C6"/>
    <w:rsid w:val="00AB2AD0"/>
    <w:rsid w:val="00AB67FC"/>
    <w:rsid w:val="00AC00F2"/>
    <w:rsid w:val="00AC11CA"/>
    <w:rsid w:val="00AC31B5"/>
    <w:rsid w:val="00AC353A"/>
    <w:rsid w:val="00AC4EA1"/>
    <w:rsid w:val="00AC5381"/>
    <w:rsid w:val="00AC5920"/>
    <w:rsid w:val="00AD0E65"/>
    <w:rsid w:val="00AD2BF2"/>
    <w:rsid w:val="00AD4E90"/>
    <w:rsid w:val="00AD5422"/>
    <w:rsid w:val="00AE0AA0"/>
    <w:rsid w:val="00AE4179"/>
    <w:rsid w:val="00AE4425"/>
    <w:rsid w:val="00AE4FBE"/>
    <w:rsid w:val="00AE6359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224"/>
    <w:rsid w:val="00B024C2"/>
    <w:rsid w:val="00B07684"/>
    <w:rsid w:val="00B07700"/>
    <w:rsid w:val="00B1118F"/>
    <w:rsid w:val="00B113E0"/>
    <w:rsid w:val="00B13921"/>
    <w:rsid w:val="00B1528C"/>
    <w:rsid w:val="00B16ACD"/>
    <w:rsid w:val="00B21487"/>
    <w:rsid w:val="00B232D1"/>
    <w:rsid w:val="00B24DB5"/>
    <w:rsid w:val="00B31445"/>
    <w:rsid w:val="00B31F9E"/>
    <w:rsid w:val="00B3268F"/>
    <w:rsid w:val="00B32C2C"/>
    <w:rsid w:val="00B33A1A"/>
    <w:rsid w:val="00B33E6C"/>
    <w:rsid w:val="00B36849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89B"/>
    <w:rsid w:val="00B64D26"/>
    <w:rsid w:val="00B64FBB"/>
    <w:rsid w:val="00B70E22"/>
    <w:rsid w:val="00B7344C"/>
    <w:rsid w:val="00B774CB"/>
    <w:rsid w:val="00B800DC"/>
    <w:rsid w:val="00B80402"/>
    <w:rsid w:val="00B80B9A"/>
    <w:rsid w:val="00B830B7"/>
    <w:rsid w:val="00B84133"/>
    <w:rsid w:val="00B848EA"/>
    <w:rsid w:val="00B84B2B"/>
    <w:rsid w:val="00B90500"/>
    <w:rsid w:val="00B9176C"/>
    <w:rsid w:val="00B92453"/>
    <w:rsid w:val="00B935A4"/>
    <w:rsid w:val="00B96CA4"/>
    <w:rsid w:val="00BA561A"/>
    <w:rsid w:val="00BB0DC6"/>
    <w:rsid w:val="00BB15E4"/>
    <w:rsid w:val="00BB1E19"/>
    <w:rsid w:val="00BB21D1"/>
    <w:rsid w:val="00BB32F2"/>
    <w:rsid w:val="00BB42C7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561"/>
    <w:rsid w:val="00BE2A18"/>
    <w:rsid w:val="00BE2C01"/>
    <w:rsid w:val="00BE41EC"/>
    <w:rsid w:val="00BE56FB"/>
    <w:rsid w:val="00BF3DDE"/>
    <w:rsid w:val="00BF55CA"/>
    <w:rsid w:val="00BF6589"/>
    <w:rsid w:val="00BF6F7F"/>
    <w:rsid w:val="00C00647"/>
    <w:rsid w:val="00C01BC2"/>
    <w:rsid w:val="00C02764"/>
    <w:rsid w:val="00C04CEF"/>
    <w:rsid w:val="00C0614C"/>
    <w:rsid w:val="00C0662F"/>
    <w:rsid w:val="00C11943"/>
    <w:rsid w:val="00C11F7A"/>
    <w:rsid w:val="00C12E96"/>
    <w:rsid w:val="00C14763"/>
    <w:rsid w:val="00C16141"/>
    <w:rsid w:val="00C2363F"/>
    <w:rsid w:val="00C236C8"/>
    <w:rsid w:val="00C260B1"/>
    <w:rsid w:val="00C26E56"/>
    <w:rsid w:val="00C31406"/>
    <w:rsid w:val="00C370A2"/>
    <w:rsid w:val="00C37194"/>
    <w:rsid w:val="00C40637"/>
    <w:rsid w:val="00C40F6C"/>
    <w:rsid w:val="00C44426"/>
    <w:rsid w:val="00C445F3"/>
    <w:rsid w:val="00C451F4"/>
    <w:rsid w:val="00C45EB1"/>
    <w:rsid w:val="00C46D1C"/>
    <w:rsid w:val="00C503A7"/>
    <w:rsid w:val="00C54A3A"/>
    <w:rsid w:val="00C55566"/>
    <w:rsid w:val="00C56448"/>
    <w:rsid w:val="00C6556A"/>
    <w:rsid w:val="00C667BE"/>
    <w:rsid w:val="00C6766B"/>
    <w:rsid w:val="00C704DB"/>
    <w:rsid w:val="00C72223"/>
    <w:rsid w:val="00C753EF"/>
    <w:rsid w:val="00C76417"/>
    <w:rsid w:val="00C7726F"/>
    <w:rsid w:val="00C773E7"/>
    <w:rsid w:val="00C823DA"/>
    <w:rsid w:val="00C8259F"/>
    <w:rsid w:val="00C82746"/>
    <w:rsid w:val="00C8312F"/>
    <w:rsid w:val="00C84C47"/>
    <w:rsid w:val="00C858A4"/>
    <w:rsid w:val="00C86AFA"/>
    <w:rsid w:val="00C87E31"/>
    <w:rsid w:val="00C917D1"/>
    <w:rsid w:val="00CA1845"/>
    <w:rsid w:val="00CA7D88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3C28"/>
    <w:rsid w:val="00CD46FA"/>
    <w:rsid w:val="00CD5973"/>
    <w:rsid w:val="00CE31A6"/>
    <w:rsid w:val="00CF09AA"/>
    <w:rsid w:val="00CF4813"/>
    <w:rsid w:val="00CF5094"/>
    <w:rsid w:val="00CF5233"/>
    <w:rsid w:val="00D029B8"/>
    <w:rsid w:val="00D02F60"/>
    <w:rsid w:val="00D0464E"/>
    <w:rsid w:val="00D04A96"/>
    <w:rsid w:val="00D07A7B"/>
    <w:rsid w:val="00D10E06"/>
    <w:rsid w:val="00D14124"/>
    <w:rsid w:val="00D15197"/>
    <w:rsid w:val="00D16820"/>
    <w:rsid w:val="00D169C8"/>
    <w:rsid w:val="00D1793F"/>
    <w:rsid w:val="00D22AF5"/>
    <w:rsid w:val="00D235EA"/>
    <w:rsid w:val="00D247A9"/>
    <w:rsid w:val="00D24DA4"/>
    <w:rsid w:val="00D32721"/>
    <w:rsid w:val="00D328DC"/>
    <w:rsid w:val="00D33387"/>
    <w:rsid w:val="00D36452"/>
    <w:rsid w:val="00D402FB"/>
    <w:rsid w:val="00D42055"/>
    <w:rsid w:val="00D47D7A"/>
    <w:rsid w:val="00D50ABD"/>
    <w:rsid w:val="00D541A0"/>
    <w:rsid w:val="00D55290"/>
    <w:rsid w:val="00D57791"/>
    <w:rsid w:val="00D6046A"/>
    <w:rsid w:val="00D62870"/>
    <w:rsid w:val="00D655D9"/>
    <w:rsid w:val="00D65872"/>
    <w:rsid w:val="00D65DED"/>
    <w:rsid w:val="00D676F3"/>
    <w:rsid w:val="00D70EF5"/>
    <w:rsid w:val="00D71024"/>
    <w:rsid w:val="00D71A25"/>
    <w:rsid w:val="00D71FCF"/>
    <w:rsid w:val="00D72A54"/>
    <w:rsid w:val="00D72CC1"/>
    <w:rsid w:val="00D74568"/>
    <w:rsid w:val="00D76EC9"/>
    <w:rsid w:val="00D80E7D"/>
    <w:rsid w:val="00D81397"/>
    <w:rsid w:val="00D82219"/>
    <w:rsid w:val="00D848B9"/>
    <w:rsid w:val="00D90E69"/>
    <w:rsid w:val="00D91368"/>
    <w:rsid w:val="00D92BF0"/>
    <w:rsid w:val="00D93106"/>
    <w:rsid w:val="00D933E9"/>
    <w:rsid w:val="00D9505D"/>
    <w:rsid w:val="00D953D0"/>
    <w:rsid w:val="00D959F5"/>
    <w:rsid w:val="00D96649"/>
    <w:rsid w:val="00D96884"/>
    <w:rsid w:val="00DA3FDD"/>
    <w:rsid w:val="00DA7017"/>
    <w:rsid w:val="00DA7028"/>
    <w:rsid w:val="00DB02CC"/>
    <w:rsid w:val="00DB1AD2"/>
    <w:rsid w:val="00DB2B58"/>
    <w:rsid w:val="00DB5206"/>
    <w:rsid w:val="00DB6276"/>
    <w:rsid w:val="00DB63F5"/>
    <w:rsid w:val="00DB7FC1"/>
    <w:rsid w:val="00DC029D"/>
    <w:rsid w:val="00DC1C6B"/>
    <w:rsid w:val="00DC2C2E"/>
    <w:rsid w:val="00DC4AF0"/>
    <w:rsid w:val="00DC7615"/>
    <w:rsid w:val="00DC7886"/>
    <w:rsid w:val="00DC789F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394B"/>
    <w:rsid w:val="00E04A57"/>
    <w:rsid w:val="00E04CEB"/>
    <w:rsid w:val="00E060BC"/>
    <w:rsid w:val="00E0796E"/>
    <w:rsid w:val="00E11420"/>
    <w:rsid w:val="00E12277"/>
    <w:rsid w:val="00E13291"/>
    <w:rsid w:val="00E132FB"/>
    <w:rsid w:val="00E158C4"/>
    <w:rsid w:val="00E170B7"/>
    <w:rsid w:val="00E177DD"/>
    <w:rsid w:val="00E20900"/>
    <w:rsid w:val="00E209B7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4134"/>
    <w:rsid w:val="00E55994"/>
    <w:rsid w:val="00E60606"/>
    <w:rsid w:val="00E60C66"/>
    <w:rsid w:val="00E60F0A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034"/>
    <w:rsid w:val="00E94E1D"/>
    <w:rsid w:val="00E96E3F"/>
    <w:rsid w:val="00EA270C"/>
    <w:rsid w:val="00EA2990"/>
    <w:rsid w:val="00EA4974"/>
    <w:rsid w:val="00EA532E"/>
    <w:rsid w:val="00EB06D9"/>
    <w:rsid w:val="00EB192B"/>
    <w:rsid w:val="00EB19ED"/>
    <w:rsid w:val="00EB1CAB"/>
    <w:rsid w:val="00EB4B2A"/>
    <w:rsid w:val="00EB6F04"/>
    <w:rsid w:val="00EC0268"/>
    <w:rsid w:val="00EC0F5A"/>
    <w:rsid w:val="00EC0FDE"/>
    <w:rsid w:val="00EC4265"/>
    <w:rsid w:val="00EC4CEB"/>
    <w:rsid w:val="00EC659E"/>
    <w:rsid w:val="00EC727D"/>
    <w:rsid w:val="00ED2072"/>
    <w:rsid w:val="00ED2AE0"/>
    <w:rsid w:val="00ED5553"/>
    <w:rsid w:val="00ED5E36"/>
    <w:rsid w:val="00ED6961"/>
    <w:rsid w:val="00EE5DD4"/>
    <w:rsid w:val="00EF0B96"/>
    <w:rsid w:val="00EF3486"/>
    <w:rsid w:val="00EF47AF"/>
    <w:rsid w:val="00EF53B6"/>
    <w:rsid w:val="00EF594E"/>
    <w:rsid w:val="00EF60CB"/>
    <w:rsid w:val="00F00B73"/>
    <w:rsid w:val="00F035CB"/>
    <w:rsid w:val="00F115CA"/>
    <w:rsid w:val="00F14817"/>
    <w:rsid w:val="00F14DA0"/>
    <w:rsid w:val="00F14EBA"/>
    <w:rsid w:val="00F1510F"/>
    <w:rsid w:val="00F1533A"/>
    <w:rsid w:val="00F15353"/>
    <w:rsid w:val="00F15E5A"/>
    <w:rsid w:val="00F17F0A"/>
    <w:rsid w:val="00F202D1"/>
    <w:rsid w:val="00F2440B"/>
    <w:rsid w:val="00F2668F"/>
    <w:rsid w:val="00F2742F"/>
    <w:rsid w:val="00F2753B"/>
    <w:rsid w:val="00F27A77"/>
    <w:rsid w:val="00F30B9E"/>
    <w:rsid w:val="00F33F8B"/>
    <w:rsid w:val="00F340B2"/>
    <w:rsid w:val="00F3642A"/>
    <w:rsid w:val="00F41B32"/>
    <w:rsid w:val="00F43390"/>
    <w:rsid w:val="00F443B2"/>
    <w:rsid w:val="00F458D8"/>
    <w:rsid w:val="00F50237"/>
    <w:rsid w:val="00F53596"/>
    <w:rsid w:val="00F55BA8"/>
    <w:rsid w:val="00F55DB1"/>
    <w:rsid w:val="00F56A00"/>
    <w:rsid w:val="00F56ACA"/>
    <w:rsid w:val="00F600FE"/>
    <w:rsid w:val="00F62E4D"/>
    <w:rsid w:val="00F66B34"/>
    <w:rsid w:val="00F675B9"/>
    <w:rsid w:val="00F711C9"/>
    <w:rsid w:val="00F74C59"/>
    <w:rsid w:val="00F75C3A"/>
    <w:rsid w:val="00F7660F"/>
    <w:rsid w:val="00F81FF4"/>
    <w:rsid w:val="00F82E30"/>
    <w:rsid w:val="00F831CB"/>
    <w:rsid w:val="00F848A3"/>
    <w:rsid w:val="00F84ACF"/>
    <w:rsid w:val="00F85742"/>
    <w:rsid w:val="00F85BF8"/>
    <w:rsid w:val="00F8628D"/>
    <w:rsid w:val="00F871CE"/>
    <w:rsid w:val="00F87802"/>
    <w:rsid w:val="00F92C0A"/>
    <w:rsid w:val="00F94026"/>
    <w:rsid w:val="00F9415B"/>
    <w:rsid w:val="00F9609B"/>
    <w:rsid w:val="00F97287"/>
    <w:rsid w:val="00FA13C2"/>
    <w:rsid w:val="00FA5B16"/>
    <w:rsid w:val="00FA6B51"/>
    <w:rsid w:val="00FA7F91"/>
    <w:rsid w:val="00FB121C"/>
    <w:rsid w:val="00FB1CDD"/>
    <w:rsid w:val="00FB2C2F"/>
    <w:rsid w:val="00FB305C"/>
    <w:rsid w:val="00FB55F8"/>
    <w:rsid w:val="00FC2E3D"/>
    <w:rsid w:val="00FC3BDE"/>
    <w:rsid w:val="00FC70DC"/>
    <w:rsid w:val="00FD1DBE"/>
    <w:rsid w:val="00FD25A7"/>
    <w:rsid w:val="00FD27B6"/>
    <w:rsid w:val="00FD3689"/>
    <w:rsid w:val="00FD42A3"/>
    <w:rsid w:val="00FD5F26"/>
    <w:rsid w:val="00FD7468"/>
    <w:rsid w:val="00FD7CE0"/>
    <w:rsid w:val="00FE0B3B"/>
    <w:rsid w:val="00FE1BE2"/>
    <w:rsid w:val="00FE5824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25BE02"/>
  <w15:docId w15:val="{641668DF-B2B5-4092-88F9-5FB5B76E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043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4B68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46E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46E9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46E9"/>
    <w:rPr>
      <w:vertAlign w:val="superscript"/>
    </w:rPr>
  </w:style>
  <w:style w:type="paragraph" w:styleId="Poprawka">
    <w:name w:val="Revision"/>
    <w:hidden/>
    <w:uiPriority w:val="99"/>
    <w:semiHidden/>
    <w:rsid w:val="008A38CD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4B682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nyWeb">
    <w:name w:val="Normal (Web)"/>
    <w:basedOn w:val="Normalny"/>
    <w:uiPriority w:val="99"/>
    <w:semiHidden/>
    <w:unhideWhenUsed/>
    <w:rsid w:val="00415E58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Pogrubienie">
    <w:name w:val="Strong"/>
    <w:basedOn w:val="Domylnaczcionkaakapitu"/>
    <w:uiPriority w:val="22"/>
    <w:qFormat/>
    <w:rsid w:val="00415E58"/>
    <w:rPr>
      <w:b/>
      <w:bCs/>
    </w:rPr>
  </w:style>
  <w:style w:type="character" w:styleId="Uwydatnienie">
    <w:name w:val="Emphasis"/>
    <w:basedOn w:val="Domylnaczcionkaakapitu"/>
    <w:uiPriority w:val="20"/>
    <w:qFormat/>
    <w:rsid w:val="00415E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6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2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8527">
                      <w:marLeft w:val="0"/>
                      <w:marRight w:val="0"/>
                      <w:marTop w:val="0"/>
                      <w:marBottom w:val="570"/>
                      <w:divBdr>
                        <w:top w:val="none" w:sz="0" w:space="0" w:color="auto"/>
                        <w:left w:val="single" w:sz="6" w:space="26" w:color="BABABA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6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1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ytgojzguzts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gojzguztsltqmfyc4njqgi4domjx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CU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1B9F54-FB0D-452C-903B-9DC31FEF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9</Pages>
  <Words>2479</Words>
  <Characters>13863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cp:lastPrinted>2019-11-13T08:21:00Z</cp:lastPrinted>
  <dcterms:created xsi:type="dcterms:W3CDTF">2019-11-13T15:10:00Z</dcterms:created>
  <dcterms:modified xsi:type="dcterms:W3CDTF">2019-11-13T15:12:00Z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