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C33D6" w14:textId="37940A55" w:rsidR="00234EFE" w:rsidRPr="00234EFE" w:rsidRDefault="00234EFE" w:rsidP="00234EFE">
      <w:pPr>
        <w:pStyle w:val="OZNPROJEKTUwskazaniedatylubwersjiprojektu"/>
      </w:pPr>
      <w:bookmarkStart w:id="0" w:name="_GoBack"/>
      <w:bookmarkEnd w:id="0"/>
      <w:r>
        <w:t>Projekt</w:t>
      </w:r>
    </w:p>
    <w:p w14:paraId="6CBD9858" w14:textId="77777777" w:rsidR="00234EFE" w:rsidRPr="00036F9C" w:rsidRDefault="00234EFE" w:rsidP="00234EFE">
      <w:pPr>
        <w:pStyle w:val="OZNRODZAKTUtznustawalubrozporzdzenieiorganwydajcy"/>
      </w:pPr>
      <w:r>
        <w:t>US</w:t>
      </w:r>
      <w:r w:rsidRPr="00036F9C">
        <w:t>TAWA</w:t>
      </w:r>
    </w:p>
    <w:p w14:paraId="408A4EB2" w14:textId="3431628B" w:rsidR="00234EFE" w:rsidRPr="00036F9C" w:rsidRDefault="00234EFE" w:rsidP="00234EFE">
      <w:pPr>
        <w:pStyle w:val="DATAAKTUdatauchwalenialubwydaniaaktu"/>
      </w:pPr>
      <w:r>
        <w:t>z dnia</w:t>
      </w:r>
    </w:p>
    <w:p w14:paraId="14F9DDB4" w14:textId="5BFDE68F" w:rsidR="00234EFE" w:rsidRDefault="00234EFE" w:rsidP="00234EFE">
      <w:pPr>
        <w:pStyle w:val="TYTUAKTUprzedmiotregulacjiustawylubrozporzdzenia"/>
      </w:pPr>
      <w:r w:rsidRPr="00036F9C">
        <w:t xml:space="preserve">o </w:t>
      </w:r>
      <w:r>
        <w:t>kasach zapomogowo-pożyczkowych</w:t>
      </w:r>
      <w:r w:rsidR="00FF3809" w:rsidRPr="008870B4">
        <w:rPr>
          <w:rStyle w:val="IGPindeksgrnyipogrubienie"/>
        </w:rPr>
        <w:footnoteReference w:id="2"/>
      </w:r>
      <w:r w:rsidR="00FF3809" w:rsidRPr="008870B4">
        <w:rPr>
          <w:rStyle w:val="IGPindeksgrnyipogrubienie"/>
        </w:rPr>
        <w:t>)</w:t>
      </w:r>
    </w:p>
    <w:p w14:paraId="50BB1077" w14:textId="77777777" w:rsidR="00234EFE" w:rsidRPr="00267494" w:rsidRDefault="00234EFE">
      <w:pPr>
        <w:pStyle w:val="ROZDZODDZOZNoznaczenierozdziauluboddziau"/>
      </w:pPr>
      <w:r w:rsidRPr="00267494">
        <w:t>Rozdział 1</w:t>
      </w:r>
    </w:p>
    <w:p w14:paraId="33738969" w14:textId="77777777" w:rsidR="00234EFE" w:rsidRPr="00267494" w:rsidRDefault="00234EFE" w:rsidP="00267494">
      <w:pPr>
        <w:pStyle w:val="TYTDZPRZEDMprzedmiotregulacjitytuulubdziau"/>
      </w:pPr>
      <w:r w:rsidRPr="00267494">
        <w:t>Przepisy ogólne</w:t>
      </w:r>
    </w:p>
    <w:p w14:paraId="726B555C" w14:textId="37F3F231" w:rsidR="00234EFE" w:rsidRDefault="00234EFE" w:rsidP="00234EFE">
      <w:pPr>
        <w:pStyle w:val="ARTartustawynprozporzdzenia"/>
      </w:pPr>
      <w:r w:rsidRPr="00602AA5">
        <w:rPr>
          <w:rStyle w:val="Ppogrubienie"/>
        </w:rPr>
        <w:t>Art. 1.</w:t>
      </w:r>
      <w:r>
        <w:t xml:space="preserve"> Ustawa określa </w:t>
      </w:r>
      <w:r w:rsidRPr="009A53C0">
        <w:t>zasady tworzenia, organizowania i działania u pracodawc</w:t>
      </w:r>
      <w:r w:rsidR="00347DF1">
        <w:t>y</w:t>
      </w:r>
      <w:r w:rsidRPr="009A53C0">
        <w:t xml:space="preserve"> kas</w:t>
      </w:r>
      <w:r w:rsidR="00347DF1">
        <w:t>y</w:t>
      </w:r>
      <w:r w:rsidRPr="009A53C0">
        <w:t xml:space="preserve"> zapomogowo</w:t>
      </w:r>
      <w:r>
        <w:t>-</w:t>
      </w:r>
      <w:r w:rsidRPr="009A53C0">
        <w:t>pożyczkow</w:t>
      </w:r>
      <w:r w:rsidR="00347DF1">
        <w:t xml:space="preserve">ej, </w:t>
      </w:r>
      <w:r w:rsidR="00347DF1" w:rsidRPr="00347DF1">
        <w:t>zwanej dalej „KZP”</w:t>
      </w:r>
      <w:r w:rsidR="006600E9">
        <w:t>,</w:t>
      </w:r>
      <w:r w:rsidRPr="009A53C0">
        <w:t xml:space="preserve"> oraz </w:t>
      </w:r>
      <w:r w:rsidR="00347DF1">
        <w:t>jej</w:t>
      </w:r>
      <w:r w:rsidRPr="009A53C0">
        <w:t xml:space="preserve"> likwidacji</w:t>
      </w:r>
      <w:r>
        <w:t>.</w:t>
      </w:r>
    </w:p>
    <w:p w14:paraId="1AB6B0EC" w14:textId="5A45CD69" w:rsidR="00234EFE" w:rsidRPr="00234EFE" w:rsidRDefault="00234EFE" w:rsidP="00234EFE">
      <w:pPr>
        <w:pStyle w:val="ARTartustawynprozporzdzenia"/>
      </w:pPr>
      <w:r w:rsidRPr="00602AA5">
        <w:rPr>
          <w:rStyle w:val="Ppogrubienie"/>
        </w:rPr>
        <w:t>Art.</w:t>
      </w:r>
      <w:r w:rsidR="00BD6319">
        <w:rPr>
          <w:rStyle w:val="Ppogrubienie"/>
        </w:rPr>
        <w:t> </w:t>
      </w:r>
      <w:r w:rsidRPr="00602AA5">
        <w:rPr>
          <w:rStyle w:val="Ppogrubienie"/>
        </w:rPr>
        <w:t>2.</w:t>
      </w:r>
      <w:r w:rsidRPr="00234EFE">
        <w:t xml:space="preserve"> Ilekroć w niniejszej ustawie jest mowa o:</w:t>
      </w:r>
    </w:p>
    <w:p w14:paraId="47B6432F" w14:textId="29D99F6B" w:rsidR="00234EFE" w:rsidRDefault="00234EFE" w:rsidP="00234EFE">
      <w:pPr>
        <w:pStyle w:val="PKTpunkt"/>
      </w:pPr>
      <w:r>
        <w:t>1)</w:t>
      </w:r>
      <w:r w:rsidR="00BD6319">
        <w:tab/>
      </w:r>
      <w:r>
        <w:t>osob</w:t>
      </w:r>
      <w:r w:rsidR="00A913CA">
        <w:t>ie</w:t>
      </w:r>
      <w:r>
        <w:t xml:space="preserve"> wykonując</w:t>
      </w:r>
      <w:r w:rsidR="00A913CA">
        <w:t xml:space="preserve">ej </w:t>
      </w:r>
      <w:r>
        <w:t xml:space="preserve">pracę zarobkową </w:t>
      </w:r>
      <w:r w:rsidR="00BD6319">
        <w:t>–</w:t>
      </w:r>
      <w:r>
        <w:t xml:space="preserve"> należy przez to rozumieć osob</w:t>
      </w:r>
      <w:r w:rsidR="00A913CA">
        <w:t>ę</w:t>
      </w:r>
      <w:r>
        <w:t xml:space="preserve"> wykonując</w:t>
      </w:r>
      <w:r w:rsidR="00A913CA">
        <w:t>ą</w:t>
      </w:r>
      <w:r>
        <w:t xml:space="preserve"> pracę zarobkową w rozumieniu art. 1</w:t>
      </w:r>
      <w:r w:rsidRPr="009A53C0">
        <w:rPr>
          <w:rStyle w:val="IGindeksgrny"/>
        </w:rPr>
        <w:t>1</w:t>
      </w:r>
      <w:r>
        <w:t xml:space="preserve"> pkt 1 ustawy z dnia 23 maja 1991 r. o związkach zawodowych (Dz. U. z 2019 r. poz. 263);</w:t>
      </w:r>
    </w:p>
    <w:p w14:paraId="363C4BCD" w14:textId="1CC59AEC" w:rsidR="00234EFE" w:rsidRDefault="002B1824" w:rsidP="00234EFE">
      <w:pPr>
        <w:pStyle w:val="PKTpunkt"/>
      </w:pPr>
      <w:r>
        <w:t>2</w:t>
      </w:r>
      <w:r w:rsidR="00234EFE">
        <w:t>)</w:t>
      </w:r>
      <w:r w:rsidR="00BD6319">
        <w:tab/>
      </w:r>
      <w:r w:rsidR="00234EFE">
        <w:t xml:space="preserve">pracodawcy </w:t>
      </w:r>
      <w:r w:rsidR="00BD6319">
        <w:t>–</w:t>
      </w:r>
      <w:r w:rsidR="00234EFE">
        <w:t xml:space="preserve"> należy przez to rozumieć pracodawcę w rozumieniu </w:t>
      </w:r>
      <w:r w:rsidR="00234EFE" w:rsidRPr="00D82922">
        <w:t>art. 1</w:t>
      </w:r>
      <w:r w:rsidR="00234EFE" w:rsidRPr="00D82922">
        <w:rPr>
          <w:rStyle w:val="IGindeksgrny"/>
        </w:rPr>
        <w:t>1</w:t>
      </w:r>
      <w:r w:rsidR="00234EFE" w:rsidRPr="00D82922">
        <w:t xml:space="preserve"> pkt </w:t>
      </w:r>
      <w:r w:rsidR="00234EFE">
        <w:t>2</w:t>
      </w:r>
      <w:r w:rsidR="00234EFE" w:rsidRPr="00D82922">
        <w:t xml:space="preserve"> ustawy z</w:t>
      </w:r>
      <w:r w:rsidR="00C853FE">
        <w:t> </w:t>
      </w:r>
      <w:r w:rsidR="00234EFE" w:rsidRPr="00D82922">
        <w:t>dnia 23 maja 1991 r. o związkach zawodowych</w:t>
      </w:r>
      <w:r w:rsidR="00234EFE">
        <w:t>;</w:t>
      </w:r>
    </w:p>
    <w:p w14:paraId="4234B643" w14:textId="63D51B69" w:rsidR="003E297F" w:rsidRDefault="002B1824" w:rsidP="00234EFE">
      <w:pPr>
        <w:pStyle w:val="PKTpunkt"/>
      </w:pPr>
      <w:r>
        <w:t>3</w:t>
      </w:r>
      <w:r w:rsidR="00234EFE">
        <w:t>)</w:t>
      </w:r>
      <w:r w:rsidR="00BD6319">
        <w:tab/>
      </w:r>
      <w:r w:rsidR="003E297F">
        <w:t>w</w:t>
      </w:r>
      <w:r w:rsidR="003E297F" w:rsidRPr="00347DF1">
        <w:t>kład</w:t>
      </w:r>
      <w:r w:rsidR="003E297F">
        <w:t>zie</w:t>
      </w:r>
      <w:r w:rsidR="003E297F" w:rsidRPr="00347DF1">
        <w:t xml:space="preserve"> członkowskim </w:t>
      </w:r>
      <w:r w:rsidR="00BD6319">
        <w:t>–</w:t>
      </w:r>
      <w:r w:rsidR="003E297F">
        <w:t xml:space="preserve"> należy przez to rozumieć </w:t>
      </w:r>
      <w:r w:rsidR="003E297F" w:rsidRPr="00347DF1">
        <w:t>sum</w:t>
      </w:r>
      <w:r w:rsidR="003E297F">
        <w:t>ę</w:t>
      </w:r>
      <w:r w:rsidR="003E297F" w:rsidRPr="00347DF1">
        <w:t xml:space="preserve"> zgromadzonych przez członka KZP miesięcznych wkładów członkowskich</w:t>
      </w:r>
      <w:r w:rsidR="00C94DE1">
        <w:t>;</w:t>
      </w:r>
      <w:r w:rsidR="003E297F">
        <w:t xml:space="preserve"> </w:t>
      </w:r>
    </w:p>
    <w:p w14:paraId="7B410A6B" w14:textId="01897685" w:rsidR="00234EFE" w:rsidRDefault="002B1824" w:rsidP="00234EFE">
      <w:pPr>
        <w:pStyle w:val="PKTpunkt"/>
      </w:pPr>
      <w:r>
        <w:t>4</w:t>
      </w:r>
      <w:r w:rsidR="003E297F">
        <w:t>)</w:t>
      </w:r>
      <w:r w:rsidR="00BD6319">
        <w:tab/>
      </w:r>
      <w:r w:rsidR="00234EFE">
        <w:t xml:space="preserve">zasiłku </w:t>
      </w:r>
      <w:r w:rsidR="00BD6319">
        <w:t>–</w:t>
      </w:r>
      <w:r w:rsidR="00234EFE">
        <w:t xml:space="preserve"> należy przez to rozumieć </w:t>
      </w:r>
      <w:r w:rsidR="00234EFE" w:rsidRPr="00D82922">
        <w:t>zasił</w:t>
      </w:r>
      <w:r w:rsidR="008C4E1E">
        <w:t>e</w:t>
      </w:r>
      <w:r w:rsidR="00234EFE" w:rsidRPr="00D82922">
        <w:t xml:space="preserve">k </w:t>
      </w:r>
      <w:r w:rsidR="0053702B">
        <w:t>lub</w:t>
      </w:r>
      <w:r w:rsidR="00234EFE" w:rsidRPr="00D82922">
        <w:t xml:space="preserve"> świadczeni</w:t>
      </w:r>
      <w:r w:rsidR="008C4E1E">
        <w:t>e</w:t>
      </w:r>
      <w:r w:rsidR="00234EFE" w:rsidRPr="00D82922">
        <w:t xml:space="preserve"> rehabilitacyjne z</w:t>
      </w:r>
      <w:r w:rsidR="00234EFE">
        <w:t>:</w:t>
      </w:r>
      <w:r w:rsidR="00234EFE" w:rsidRPr="00D82922">
        <w:t xml:space="preserve"> </w:t>
      </w:r>
    </w:p>
    <w:p w14:paraId="0939A229" w14:textId="157D6F45" w:rsidR="00234EFE" w:rsidRPr="00DB7317" w:rsidRDefault="00DB7317" w:rsidP="00DB7317">
      <w:pPr>
        <w:pStyle w:val="LITlitera"/>
      </w:pPr>
      <w:r>
        <w:t>a)</w:t>
      </w:r>
      <w:r w:rsidR="00BD6319">
        <w:tab/>
      </w:r>
      <w:r w:rsidR="00234EFE" w:rsidRPr="00DB7317">
        <w:t>ubezpieczenia w razie choroby i macierzyństwa, o których mowa w ustawie z dnia 25 czerwca 1999 r. o świadczeniach pieniężnych z ubezpieczenia społecznego w</w:t>
      </w:r>
      <w:r w:rsidR="00C853FE">
        <w:t> </w:t>
      </w:r>
      <w:r w:rsidR="00234EFE" w:rsidRPr="00DB7317">
        <w:t xml:space="preserve">razie choroby i macierzyństwa (Dz. U. z </w:t>
      </w:r>
      <w:r w:rsidR="001253C5">
        <w:t xml:space="preserve">2020 r. poz. </w:t>
      </w:r>
      <w:r w:rsidR="008627F1">
        <w:t>870</w:t>
      </w:r>
      <w:r w:rsidR="00A85C85">
        <w:t>,</w:t>
      </w:r>
      <w:r w:rsidR="00C860D9">
        <w:t xml:space="preserve"> 211</w:t>
      </w:r>
      <w:r w:rsidR="004422FD">
        <w:t>2</w:t>
      </w:r>
      <w:r w:rsidR="00A85C85">
        <w:t xml:space="preserve"> i 2320</w:t>
      </w:r>
      <w:r w:rsidR="00234EFE" w:rsidRPr="00DB7317">
        <w:t xml:space="preserve">), </w:t>
      </w:r>
    </w:p>
    <w:p w14:paraId="030EB8F8" w14:textId="6D34296E" w:rsidR="00234EFE" w:rsidRPr="00DB7317" w:rsidRDefault="00DB7317" w:rsidP="00DB7317">
      <w:pPr>
        <w:pStyle w:val="LITlitera"/>
      </w:pPr>
      <w:r>
        <w:t>b)</w:t>
      </w:r>
      <w:r w:rsidR="00BD6319">
        <w:tab/>
      </w:r>
      <w:r w:rsidR="00234EFE" w:rsidRPr="00DB7317">
        <w:t xml:space="preserve">ubezpieczenia z tytułu wypadków przy pracy i chorób zawodowych, o których mowa w ustawie z dnia 30 października 2002 r. o ubezpieczeniu społecznym z tytułu wypadków przy pracy i chorób zawodowych (Dz. U. z 2019 r. poz. 1205) </w:t>
      </w:r>
    </w:p>
    <w:p w14:paraId="66DAACCD" w14:textId="77777777" w:rsidR="00347DF1" w:rsidRPr="00347DF1" w:rsidRDefault="00234EFE" w:rsidP="0094495F">
      <w:pPr>
        <w:pStyle w:val="CZWSPLITczwsplnaliter"/>
      </w:pPr>
      <w:r w:rsidRPr="00234EFE">
        <w:sym w:font="Symbol" w:char="F02D"/>
      </w:r>
      <w:r>
        <w:t xml:space="preserve"> </w:t>
      </w:r>
      <w:r w:rsidRPr="00D82922">
        <w:t>wypłacane przez pracodawcę i podlegające rozliczeniu w ciężar składek na ubezpieczenia społeczne</w:t>
      </w:r>
      <w:r>
        <w:t>.</w:t>
      </w:r>
    </w:p>
    <w:p w14:paraId="6E2422D8" w14:textId="4D7C3BCF" w:rsidR="003E3160" w:rsidRDefault="00234EFE" w:rsidP="00234EFE">
      <w:pPr>
        <w:pStyle w:val="ARTartustawynprozporzdzenia"/>
      </w:pPr>
      <w:r w:rsidRPr="00B40B0F">
        <w:rPr>
          <w:rStyle w:val="Ppogrubienie"/>
        </w:rPr>
        <w:lastRenderedPageBreak/>
        <w:t>Art.</w:t>
      </w:r>
      <w:r w:rsidR="00BD6319">
        <w:rPr>
          <w:rStyle w:val="Ppogrubienie"/>
        </w:rPr>
        <w:t> </w:t>
      </w:r>
      <w:r w:rsidRPr="00B40B0F">
        <w:rPr>
          <w:rStyle w:val="Ppogrubienie"/>
        </w:rPr>
        <w:t>3.</w:t>
      </w:r>
      <w:r>
        <w:t xml:space="preserve"> Celem działania </w:t>
      </w:r>
      <w:r w:rsidR="006600E9">
        <w:t>KZP</w:t>
      </w:r>
      <w:r>
        <w:t xml:space="preserve"> jest udzielanie </w:t>
      </w:r>
      <w:r w:rsidR="0053702B">
        <w:t>jej</w:t>
      </w:r>
      <w:r>
        <w:t xml:space="preserve"> członkom pomocy materialnej w formie </w:t>
      </w:r>
      <w:r w:rsidR="008A258E">
        <w:t xml:space="preserve">nieoprocentowanych </w:t>
      </w:r>
      <w:r>
        <w:t>pożyczek, a w miarę posiadanych środków także zapomóg.</w:t>
      </w:r>
    </w:p>
    <w:p w14:paraId="2BAEF45D" w14:textId="30E15246" w:rsidR="004523F0" w:rsidRDefault="003D11C0" w:rsidP="001253C5">
      <w:pPr>
        <w:pStyle w:val="ARTartustawynprozporzdzenia"/>
      </w:pPr>
      <w:r w:rsidRPr="003D11C0">
        <w:rPr>
          <w:rStyle w:val="Ppogrubienie"/>
        </w:rPr>
        <w:t>Art.</w:t>
      </w:r>
      <w:r w:rsidR="00BD6319">
        <w:rPr>
          <w:rStyle w:val="Ppogrubienie"/>
        </w:rPr>
        <w:t> </w:t>
      </w:r>
      <w:r w:rsidR="0029452A">
        <w:rPr>
          <w:rStyle w:val="Ppogrubienie"/>
        </w:rPr>
        <w:t>4</w:t>
      </w:r>
      <w:r w:rsidRPr="003D11C0">
        <w:rPr>
          <w:rStyle w:val="Ppogrubienie"/>
        </w:rPr>
        <w:t>.</w:t>
      </w:r>
      <w:r w:rsidRPr="003D11C0">
        <w:t xml:space="preserve"> Pisma składane przez KZP w </w:t>
      </w:r>
      <w:r w:rsidR="006A395C">
        <w:t>postaci</w:t>
      </w:r>
      <w:r w:rsidRPr="003D11C0">
        <w:t xml:space="preserve"> papierowej lub elektronicznej, a także informacje na stron</w:t>
      </w:r>
      <w:r w:rsidR="000E3FA3">
        <w:t>ie</w:t>
      </w:r>
      <w:r w:rsidRPr="003D11C0">
        <w:t xml:space="preserve"> internetow</w:t>
      </w:r>
      <w:r w:rsidR="000E3FA3">
        <w:t>ej</w:t>
      </w:r>
      <w:r w:rsidRPr="003D11C0">
        <w:t xml:space="preserve"> KZP, o ile KZP j</w:t>
      </w:r>
      <w:r w:rsidR="00AE3563">
        <w:t xml:space="preserve">ą </w:t>
      </w:r>
      <w:r w:rsidRPr="003D11C0">
        <w:t>prowadzi, powinny zawierać nazwę KZP</w:t>
      </w:r>
      <w:r w:rsidR="00D270BA">
        <w:t>,</w:t>
      </w:r>
      <w:r w:rsidRPr="003D11C0">
        <w:t xml:space="preserve"> </w:t>
      </w:r>
      <w:r w:rsidR="00842F3F">
        <w:t>nr REGON</w:t>
      </w:r>
      <w:r w:rsidR="00D270BA">
        <w:t xml:space="preserve"> nadany KZP</w:t>
      </w:r>
      <w:r w:rsidR="00842F3F" w:rsidRPr="003D11C0">
        <w:t xml:space="preserve"> </w:t>
      </w:r>
      <w:r w:rsidRPr="003D11C0">
        <w:t>oraz jej siedzibę ze wskazaniem nazwy i adresu pracodawcy, u którego została utworzona.</w:t>
      </w:r>
      <w:r>
        <w:t xml:space="preserve"> </w:t>
      </w:r>
    </w:p>
    <w:p w14:paraId="3734A81A" w14:textId="15B14AB8" w:rsidR="00234EFE" w:rsidRDefault="00234EFE" w:rsidP="001253C5">
      <w:pPr>
        <w:pStyle w:val="ARTartustawynprozporzdzenia"/>
      </w:pPr>
      <w:r w:rsidRPr="00B40B0F">
        <w:rPr>
          <w:rStyle w:val="Ppogrubienie"/>
        </w:rPr>
        <w:t>Art.</w:t>
      </w:r>
      <w:r w:rsidR="00BD6319">
        <w:rPr>
          <w:rStyle w:val="Ppogrubienie"/>
        </w:rPr>
        <w:t> </w:t>
      </w:r>
      <w:r w:rsidR="0029452A">
        <w:rPr>
          <w:rStyle w:val="Ppogrubienie"/>
        </w:rPr>
        <w:t>5</w:t>
      </w:r>
      <w:r w:rsidRPr="00B40B0F">
        <w:rPr>
          <w:rStyle w:val="Ppogrubienie"/>
        </w:rPr>
        <w:t>.</w:t>
      </w:r>
      <w:r>
        <w:t xml:space="preserve"> 1. </w:t>
      </w:r>
      <w:r w:rsidR="00641F99">
        <w:t>Kontrolę</w:t>
      </w:r>
      <w:r>
        <w:t xml:space="preserve"> nad </w:t>
      </w:r>
      <w:r w:rsidR="00A913CA">
        <w:t>KZP</w:t>
      </w:r>
      <w:r w:rsidR="00815346">
        <w:t xml:space="preserve"> </w:t>
      </w:r>
      <w:r>
        <w:t>sprawuj</w:t>
      </w:r>
      <w:r w:rsidR="0023615A">
        <w:t>e</w:t>
      </w:r>
      <w:r>
        <w:t xml:space="preserve"> </w:t>
      </w:r>
      <w:r w:rsidR="001E0545">
        <w:t xml:space="preserve">działająca u pracodawcy </w:t>
      </w:r>
      <w:r>
        <w:t>zakładow</w:t>
      </w:r>
      <w:r w:rsidR="001E0545">
        <w:t>a</w:t>
      </w:r>
      <w:r>
        <w:t xml:space="preserve"> organizacj</w:t>
      </w:r>
      <w:r w:rsidR="001E0545">
        <w:t>a</w:t>
      </w:r>
      <w:r>
        <w:t xml:space="preserve"> związkow</w:t>
      </w:r>
      <w:r w:rsidR="001E0545">
        <w:t>a</w:t>
      </w:r>
      <w:r w:rsidR="000D56A9">
        <w:t>, o której mowa w art. 25</w:t>
      </w:r>
      <w:r w:rsidR="000D56A9" w:rsidRPr="009A53C0">
        <w:rPr>
          <w:rStyle w:val="IGindeksgrny"/>
        </w:rPr>
        <w:t>1</w:t>
      </w:r>
      <w:r w:rsidR="000D56A9">
        <w:t xml:space="preserve"> ustawy z dnia 23 maja 1991 r. o związkach zawodowych</w:t>
      </w:r>
      <w:r>
        <w:t xml:space="preserve">. </w:t>
      </w:r>
    </w:p>
    <w:p w14:paraId="7A21B719" w14:textId="11948AF6" w:rsidR="00815346" w:rsidRDefault="00815346" w:rsidP="005D5A96">
      <w:pPr>
        <w:pStyle w:val="USTustnpkodeksu"/>
      </w:pPr>
      <w:r>
        <w:t xml:space="preserve">2. Jeżeli u pracodawcy działa </w:t>
      </w:r>
      <w:r w:rsidR="001E0545">
        <w:t xml:space="preserve">więcej niż </w:t>
      </w:r>
      <w:r>
        <w:t xml:space="preserve">jedna zakładowa organizacja związkowa, </w:t>
      </w:r>
      <w:r w:rsidR="00641F99">
        <w:t>kontrolę</w:t>
      </w:r>
      <w:r w:rsidR="001E0545">
        <w:t xml:space="preserve"> nad KZP </w:t>
      </w:r>
      <w:r>
        <w:t>sprawuj</w:t>
      </w:r>
      <w:r w:rsidR="001E0545">
        <w:t>ą</w:t>
      </w:r>
      <w:r>
        <w:t xml:space="preserve"> </w:t>
      </w:r>
      <w:r w:rsidR="001E0545">
        <w:t>wspólnie te organizacje</w:t>
      </w:r>
      <w:r w:rsidR="006D3D8B">
        <w:t xml:space="preserve">, tworząc wspólną </w:t>
      </w:r>
      <w:r w:rsidR="006D3D8B" w:rsidRPr="006D3D8B">
        <w:t>reprezentację związkową</w:t>
      </w:r>
      <w:r w:rsidR="006D3D8B">
        <w:t xml:space="preserve">, o której mowa w art. 30 ust. 4 ustawy </w:t>
      </w:r>
      <w:r w:rsidR="006D3D8B" w:rsidRPr="006D3D8B">
        <w:t>z dnia 23 maja 1991 r. o związkach zawodowych</w:t>
      </w:r>
      <w:r w:rsidR="006600E9">
        <w:t>,</w:t>
      </w:r>
      <w:r w:rsidR="00511955">
        <w:t xml:space="preserve"> oraz wyznaczając osobę, o której mowa w ust. </w:t>
      </w:r>
      <w:r w:rsidR="002E37BE">
        <w:t>6</w:t>
      </w:r>
      <w:r w:rsidR="006D3D8B">
        <w:t>.</w:t>
      </w:r>
      <w:r w:rsidR="00C716FE">
        <w:t xml:space="preserve"> </w:t>
      </w:r>
      <w:r w:rsidR="00E73023" w:rsidRPr="00E73023">
        <w:t xml:space="preserve">W przypadku nieutworzenia wspólnej reprezentacji kontrolę nad KZP sprawuje zakładowa organizacja związkowa zrzeszająca </w:t>
      </w:r>
      <w:r w:rsidR="00BB34D8">
        <w:t xml:space="preserve">największą liczbę </w:t>
      </w:r>
      <w:r w:rsidR="00E73023" w:rsidRPr="00E73023">
        <w:t>osób wykonujących pracę zarobkową u pracodawcy</w:t>
      </w:r>
      <w:r w:rsidR="00B94D9E">
        <w:t>, u którego działa ta organizacja</w:t>
      </w:r>
      <w:r w:rsidR="00E73023" w:rsidRPr="00E73023">
        <w:t>.</w:t>
      </w:r>
    </w:p>
    <w:p w14:paraId="7A7A291F" w14:textId="171BB4FE" w:rsidR="00234EFE" w:rsidRDefault="00815346" w:rsidP="005D5A96">
      <w:pPr>
        <w:pStyle w:val="USTustnpkodeksu"/>
      </w:pPr>
      <w:r>
        <w:t>3</w:t>
      </w:r>
      <w:r w:rsidR="00234EFE">
        <w:t>. Jeżeli u</w:t>
      </w:r>
      <w:r w:rsidR="00234EFE" w:rsidRPr="00A838F4">
        <w:t xml:space="preserve"> pracodawcy</w:t>
      </w:r>
      <w:r w:rsidR="00234EFE">
        <w:t xml:space="preserve"> nie działa zakładowa organizacja związkowa</w:t>
      </w:r>
      <w:r w:rsidR="00234EFE" w:rsidRPr="00A838F4">
        <w:t xml:space="preserve">, </w:t>
      </w:r>
      <w:r w:rsidR="00641F99">
        <w:t>kontrolę</w:t>
      </w:r>
      <w:r w:rsidR="00234EFE" w:rsidRPr="00A838F4">
        <w:t xml:space="preserve"> nad </w:t>
      </w:r>
      <w:r w:rsidR="001E0545">
        <w:t>KZP</w:t>
      </w:r>
      <w:r w:rsidR="00234EFE" w:rsidRPr="00A838F4">
        <w:t xml:space="preserve"> sprawuje </w:t>
      </w:r>
      <w:r w:rsidR="00234EFE">
        <w:t xml:space="preserve">rada pracowników, o której mowa w ustawie z dnia </w:t>
      </w:r>
      <w:r w:rsidR="00234EFE" w:rsidRPr="004B2993">
        <w:t>7 kwietnia 2006 r. o</w:t>
      </w:r>
      <w:r w:rsidR="00C853FE">
        <w:t> </w:t>
      </w:r>
      <w:r w:rsidR="00234EFE" w:rsidRPr="004B2993">
        <w:t>informowaniu pracowników i przeprowadzaniu z nimi konsultacji</w:t>
      </w:r>
      <w:r w:rsidR="00234EFE">
        <w:t xml:space="preserve"> (Dz. U. poz. 550, z</w:t>
      </w:r>
      <w:r w:rsidR="00C853FE">
        <w:t> </w:t>
      </w:r>
      <w:r w:rsidR="00234EFE">
        <w:t>2008</w:t>
      </w:r>
      <w:r w:rsidR="00C853FE">
        <w:t> </w:t>
      </w:r>
      <w:r w:rsidR="00234EFE">
        <w:t xml:space="preserve">r. poz. 584 </w:t>
      </w:r>
      <w:r w:rsidR="00583A01">
        <w:t>i</w:t>
      </w:r>
      <w:r w:rsidR="00C5697F">
        <w:t xml:space="preserve"> 778 </w:t>
      </w:r>
      <w:r w:rsidR="00234EFE">
        <w:t xml:space="preserve">oraz z 2009 r. </w:t>
      </w:r>
      <w:r w:rsidR="006C411E">
        <w:t xml:space="preserve">poz. </w:t>
      </w:r>
      <w:r w:rsidR="00234EFE">
        <w:t>805).</w:t>
      </w:r>
    </w:p>
    <w:p w14:paraId="3B8891F5" w14:textId="7F9D1FE9" w:rsidR="00234EFE" w:rsidRDefault="00815346" w:rsidP="00E11482">
      <w:pPr>
        <w:pStyle w:val="USTustnpkodeksu"/>
      </w:pPr>
      <w:r>
        <w:t>4</w:t>
      </w:r>
      <w:r w:rsidR="00234EFE">
        <w:t xml:space="preserve">. Jeżeli u pracodawcy nie działa rada pracowników, </w:t>
      </w:r>
      <w:r w:rsidR="00641F99">
        <w:t>kontrolę</w:t>
      </w:r>
      <w:r w:rsidR="00234EFE" w:rsidRPr="00A838F4">
        <w:t xml:space="preserve"> nad </w:t>
      </w:r>
      <w:r w:rsidR="001E0545">
        <w:t>KZP</w:t>
      </w:r>
      <w:r w:rsidR="00234EFE" w:rsidRPr="00A838F4">
        <w:t xml:space="preserve"> sprawuje</w:t>
      </w:r>
      <w:r w:rsidR="00234EFE">
        <w:t xml:space="preserve"> </w:t>
      </w:r>
      <w:r w:rsidR="00234EFE" w:rsidRPr="00A838F4">
        <w:t>reprezentacja osób wykonujących pracę zarobkową wyłoniona w trybi</w:t>
      </w:r>
      <w:r w:rsidR="00234EFE">
        <w:t>e przyjętym u danego pracodawcy</w:t>
      </w:r>
      <w:r w:rsidR="00234EFE" w:rsidRPr="00A838F4">
        <w:t>.</w:t>
      </w:r>
    </w:p>
    <w:p w14:paraId="01543C0C" w14:textId="318AC9B4" w:rsidR="006D3D8B" w:rsidRPr="006D3D8B" w:rsidRDefault="006D3D8B" w:rsidP="006D3D8B">
      <w:pPr>
        <w:pStyle w:val="USTustnpkodeksu"/>
      </w:pPr>
      <w:bookmarkStart w:id="1" w:name="_Hlk52380250"/>
      <w:r w:rsidRPr="006D3D8B">
        <w:t xml:space="preserve">5. KZP przekazuje </w:t>
      </w:r>
      <w:r w:rsidR="002B68C4">
        <w:t>podmiotowi</w:t>
      </w:r>
      <w:r w:rsidR="00C24A61" w:rsidRPr="006D3D8B">
        <w:t xml:space="preserve"> </w:t>
      </w:r>
      <w:r w:rsidRPr="006D3D8B">
        <w:t>sprawujące</w:t>
      </w:r>
      <w:r w:rsidR="002B68C4">
        <w:t>mu</w:t>
      </w:r>
      <w:r w:rsidRPr="006D3D8B">
        <w:t xml:space="preserve"> </w:t>
      </w:r>
      <w:r w:rsidR="00DC78AB">
        <w:t xml:space="preserve">nad nią </w:t>
      </w:r>
      <w:r w:rsidR="00641F99">
        <w:t>kontrolę</w:t>
      </w:r>
      <w:r w:rsidRPr="006D3D8B">
        <w:t>:</w:t>
      </w:r>
    </w:p>
    <w:p w14:paraId="17905C3F" w14:textId="08659729" w:rsidR="006D3D8B" w:rsidRDefault="006D3D8B" w:rsidP="006D3D8B">
      <w:pPr>
        <w:pStyle w:val="PKTpunkt"/>
      </w:pPr>
      <w:r>
        <w:t>1)</w:t>
      </w:r>
      <w:r w:rsidR="00BD6319">
        <w:tab/>
      </w:r>
      <w:r>
        <w:t xml:space="preserve">protokoły z posiedzeń </w:t>
      </w:r>
      <w:r w:rsidRPr="006D3D8B">
        <w:t>organów KZP oraz protokoł</w:t>
      </w:r>
      <w:r>
        <w:t>y</w:t>
      </w:r>
      <w:r w:rsidRPr="006D3D8B">
        <w:t xml:space="preserve"> </w:t>
      </w:r>
      <w:r w:rsidR="008B1523">
        <w:t xml:space="preserve">z </w:t>
      </w:r>
      <w:r w:rsidRPr="006D3D8B">
        <w:t xml:space="preserve">kontroli </w:t>
      </w:r>
      <w:r w:rsidR="0052438E" w:rsidRPr="00795975">
        <w:t xml:space="preserve">działalności KZP </w:t>
      </w:r>
      <w:r w:rsidR="0052438E">
        <w:t>sporządzone</w:t>
      </w:r>
      <w:r w:rsidR="0052438E" w:rsidRPr="006D3D8B">
        <w:t xml:space="preserve"> </w:t>
      </w:r>
      <w:r w:rsidRPr="006D3D8B">
        <w:t>przez komisję rewizyjną;</w:t>
      </w:r>
    </w:p>
    <w:p w14:paraId="182FA618" w14:textId="0A429A7F" w:rsidR="003B7FE8" w:rsidRDefault="006D3D8B" w:rsidP="006D3D8B">
      <w:pPr>
        <w:pStyle w:val="PKTpunkt"/>
      </w:pPr>
      <w:r>
        <w:t>2)</w:t>
      </w:r>
      <w:r w:rsidR="00BD6319">
        <w:tab/>
      </w:r>
      <w:r>
        <w:t>sprawozdania</w:t>
      </w:r>
      <w:r w:rsidRPr="00E11482">
        <w:t xml:space="preserve"> z bieżącej działaln</w:t>
      </w:r>
      <w:r>
        <w:t>ości organów KZP oraz sprawozdania finansowe</w:t>
      </w:r>
      <w:r w:rsidR="003B7FE8">
        <w:t>;</w:t>
      </w:r>
    </w:p>
    <w:p w14:paraId="7703B773" w14:textId="554D459E" w:rsidR="006D3D8B" w:rsidRDefault="003B7FE8" w:rsidP="006D3D8B">
      <w:pPr>
        <w:pStyle w:val="PKTpunkt"/>
      </w:pPr>
      <w:r>
        <w:t>3)</w:t>
      </w:r>
      <w:r w:rsidR="00BD6319">
        <w:tab/>
      </w:r>
      <w:bookmarkStart w:id="2" w:name="_Hlk55212688"/>
      <w:r>
        <w:t>statut KZP</w:t>
      </w:r>
      <w:r w:rsidR="00EE5B8B">
        <w:t xml:space="preserve"> i jego zmiany</w:t>
      </w:r>
      <w:bookmarkEnd w:id="2"/>
      <w:r w:rsidR="006D3D8B">
        <w:t>.</w:t>
      </w:r>
    </w:p>
    <w:bookmarkEnd w:id="1"/>
    <w:p w14:paraId="64A1BF55" w14:textId="74D6E9C2" w:rsidR="001253C5" w:rsidRDefault="006D3D8B" w:rsidP="006D3D8B">
      <w:pPr>
        <w:pStyle w:val="USTustnpkodeksu"/>
      </w:pPr>
      <w:r>
        <w:t xml:space="preserve">6. </w:t>
      </w:r>
      <w:r w:rsidR="00BB34D8">
        <w:t>Podmiot</w:t>
      </w:r>
      <w:r w:rsidR="00641F99" w:rsidRPr="00E11482">
        <w:t xml:space="preserve"> </w:t>
      </w:r>
      <w:r w:rsidR="00E11482" w:rsidRPr="00E11482">
        <w:t xml:space="preserve">sprawujący </w:t>
      </w:r>
      <w:r w:rsidR="00641F99">
        <w:t>kontrolę</w:t>
      </w:r>
      <w:r w:rsidR="00913872">
        <w:t xml:space="preserve"> nad KZP</w:t>
      </w:r>
      <w:r w:rsidR="00E11482" w:rsidRPr="00E11482">
        <w:t xml:space="preserve"> </w:t>
      </w:r>
      <w:r w:rsidR="00D465D9">
        <w:t>wyznacza jedną o</w:t>
      </w:r>
      <w:r w:rsidR="00D465D9" w:rsidRPr="00E11482">
        <w:t>sob</w:t>
      </w:r>
      <w:r w:rsidR="00D465D9">
        <w:t>ę, która</w:t>
      </w:r>
      <w:r w:rsidR="00D465D9" w:rsidRPr="00E11482">
        <w:t xml:space="preserve"> </w:t>
      </w:r>
      <w:r w:rsidR="00E11482" w:rsidRPr="00E11482">
        <w:t>ma prawo</w:t>
      </w:r>
      <w:r>
        <w:t xml:space="preserve"> </w:t>
      </w:r>
      <w:r w:rsidR="00E11482" w:rsidRPr="00E11482">
        <w:t>uczestnictwa w posiedzeniach walnego zebrania członków.</w:t>
      </w:r>
      <w:r w:rsidR="00D465D9">
        <w:t xml:space="preserve"> </w:t>
      </w:r>
    </w:p>
    <w:p w14:paraId="2C360E8D" w14:textId="57EA090C" w:rsidR="00212AD1" w:rsidRPr="00212AD1" w:rsidRDefault="00212AD1" w:rsidP="00212AD1">
      <w:pPr>
        <w:pStyle w:val="ARTartustawynprozporzdzenia"/>
      </w:pPr>
      <w:r w:rsidRPr="00212AD1">
        <w:rPr>
          <w:rStyle w:val="Ppogrubienie"/>
        </w:rPr>
        <w:t>Art.</w:t>
      </w:r>
      <w:r w:rsidR="00BD6319">
        <w:rPr>
          <w:rStyle w:val="Ppogrubienie"/>
        </w:rPr>
        <w:t> </w:t>
      </w:r>
      <w:r w:rsidR="00D142E7">
        <w:rPr>
          <w:rStyle w:val="Ppogrubienie"/>
        </w:rPr>
        <w:t>6</w:t>
      </w:r>
      <w:r w:rsidRPr="00212AD1">
        <w:rPr>
          <w:rStyle w:val="Ppogrubienie"/>
        </w:rPr>
        <w:t>.</w:t>
      </w:r>
      <w:r w:rsidRPr="00212AD1">
        <w:t xml:space="preserve"> 1. Pracodawca świadczy KZP pomoc w zakresie:</w:t>
      </w:r>
    </w:p>
    <w:p w14:paraId="30D8F590" w14:textId="584E1AC8" w:rsidR="00212AD1" w:rsidRPr="00212AD1" w:rsidRDefault="00212AD1" w:rsidP="00212AD1">
      <w:pPr>
        <w:pStyle w:val="PKTpunkt"/>
      </w:pPr>
      <w:r w:rsidRPr="00212AD1">
        <w:t>1)</w:t>
      </w:r>
      <w:r w:rsidR="00BD6319">
        <w:tab/>
      </w:r>
      <w:r w:rsidRPr="00212AD1">
        <w:t>udostępniania pomieszczeń biurowych;</w:t>
      </w:r>
    </w:p>
    <w:p w14:paraId="0E5173F3" w14:textId="0D0780D3" w:rsidR="00212AD1" w:rsidRPr="00212AD1" w:rsidRDefault="00212AD1" w:rsidP="00212AD1">
      <w:pPr>
        <w:pStyle w:val="PKTpunkt"/>
      </w:pPr>
      <w:r w:rsidRPr="00212AD1">
        <w:lastRenderedPageBreak/>
        <w:t>2)</w:t>
      </w:r>
      <w:r w:rsidR="00BD6319">
        <w:tab/>
      </w:r>
      <w:r w:rsidRPr="00212AD1">
        <w:t>udostępniania odpowiednio zabezpieczonego miejsca na przechowywanie gotówki;</w:t>
      </w:r>
    </w:p>
    <w:p w14:paraId="65D9F490" w14:textId="4EC0D6C0" w:rsidR="00212AD1" w:rsidRPr="00212AD1" w:rsidRDefault="00212AD1" w:rsidP="00212AD1">
      <w:pPr>
        <w:pStyle w:val="PKTpunkt"/>
      </w:pPr>
      <w:r w:rsidRPr="00212AD1">
        <w:t>3)</w:t>
      </w:r>
      <w:r w:rsidR="00BD6319">
        <w:tab/>
      </w:r>
      <w:r w:rsidRPr="00212AD1">
        <w:t xml:space="preserve">transportu gotówki do </w:t>
      </w:r>
      <w:bookmarkStart w:id="3" w:name="_Hlk52364491"/>
      <w:r w:rsidRPr="00212AD1">
        <w:t>banku i z banku</w:t>
      </w:r>
      <w:bookmarkEnd w:id="3"/>
      <w:r w:rsidRPr="00212AD1">
        <w:t>, jeśli pracodawca prowadzi obrót gotówkowy;</w:t>
      </w:r>
    </w:p>
    <w:p w14:paraId="7588167F" w14:textId="775F3CEC" w:rsidR="00212AD1" w:rsidRPr="00212AD1" w:rsidRDefault="00212AD1" w:rsidP="00212AD1">
      <w:pPr>
        <w:pStyle w:val="PKTpunkt"/>
      </w:pPr>
      <w:r w:rsidRPr="00212AD1">
        <w:t>4)</w:t>
      </w:r>
      <w:r w:rsidR="00BD6319">
        <w:tab/>
      </w:r>
      <w:r w:rsidRPr="00212AD1">
        <w:t xml:space="preserve">udzielania informacji umożliwiających dokonanie weryfikacji, czy określona osoba spełnia warunki, o których mowa w art. </w:t>
      </w:r>
      <w:r w:rsidR="0029452A">
        <w:t>7</w:t>
      </w:r>
      <w:r w:rsidRPr="00212AD1">
        <w:t xml:space="preserve"> ust. 1 oraz art. 3</w:t>
      </w:r>
      <w:r w:rsidR="0029452A">
        <w:t>5</w:t>
      </w:r>
      <w:r w:rsidRPr="00212AD1">
        <w:t xml:space="preserve"> ust. 4 pkt 1</w:t>
      </w:r>
      <w:r w:rsidR="007932DD" w:rsidRPr="00A33808">
        <w:t>–</w:t>
      </w:r>
      <w:r w:rsidR="007F2704">
        <w:t>3</w:t>
      </w:r>
      <w:r w:rsidRPr="00212AD1">
        <w:t>;</w:t>
      </w:r>
    </w:p>
    <w:p w14:paraId="00D3EC58" w14:textId="7801DFA7" w:rsidR="00212AD1" w:rsidRPr="00212AD1" w:rsidRDefault="00212AD1" w:rsidP="00212AD1">
      <w:pPr>
        <w:pStyle w:val="PKTpunkt"/>
      </w:pPr>
      <w:r w:rsidRPr="00212AD1">
        <w:t>5)</w:t>
      </w:r>
      <w:r w:rsidR="00BD6319">
        <w:tab/>
      </w:r>
      <w:r w:rsidRPr="00212AD1">
        <w:t>prowadzenia rachunkowości, obsługi kasowej i prawnej;</w:t>
      </w:r>
    </w:p>
    <w:p w14:paraId="5D1E9627" w14:textId="0AA3AD27" w:rsidR="00212AD1" w:rsidRPr="00212AD1" w:rsidRDefault="00212AD1" w:rsidP="00212AD1">
      <w:pPr>
        <w:pStyle w:val="PKTpunkt"/>
      </w:pPr>
      <w:r w:rsidRPr="00212AD1">
        <w:t>6)</w:t>
      </w:r>
      <w:r w:rsidR="00BD6319">
        <w:tab/>
      </w:r>
      <w:r w:rsidRPr="00212AD1">
        <w:t xml:space="preserve">dokonywania na rzecz KZP potrąceń wpisowego, miesięcznych wkładów członkowskich i rat pożyczek na listach płac, listach wypłat i zasiłków, a w przypadku braku możliwości dokonania takiego potrącenia </w:t>
      </w:r>
      <w:r w:rsidR="00BD6319">
        <w:t>–</w:t>
      </w:r>
      <w:r w:rsidRPr="00212AD1">
        <w:t xml:space="preserve"> informuje o tym zarząd;</w:t>
      </w:r>
    </w:p>
    <w:p w14:paraId="79733A1F" w14:textId="0B929C7B" w:rsidR="00212AD1" w:rsidRPr="00212AD1" w:rsidRDefault="00212AD1" w:rsidP="00212AD1">
      <w:pPr>
        <w:pStyle w:val="PKTpunkt"/>
      </w:pPr>
      <w:r w:rsidRPr="00212AD1">
        <w:t>7)</w:t>
      </w:r>
      <w:r w:rsidR="00BD6319">
        <w:tab/>
      </w:r>
      <w:r w:rsidRPr="00212AD1">
        <w:t xml:space="preserve">niezwłocznego </w:t>
      </w:r>
      <w:bookmarkStart w:id="4" w:name="_Hlk53562847"/>
      <w:r w:rsidRPr="00212AD1">
        <w:t>odprowadzania wpłat wpisowego, miesięcznych wkładów członkowskich i rat pożyczek na rachunek płatniczy KZP</w:t>
      </w:r>
      <w:bookmarkEnd w:id="4"/>
      <w:r w:rsidRPr="00212AD1">
        <w:t>;</w:t>
      </w:r>
    </w:p>
    <w:p w14:paraId="5489A867" w14:textId="09D62101" w:rsidR="00212AD1" w:rsidRPr="00212AD1" w:rsidRDefault="00212AD1" w:rsidP="00212AD1">
      <w:pPr>
        <w:pStyle w:val="PKTpunkt"/>
      </w:pPr>
      <w:r w:rsidRPr="00212AD1">
        <w:t>8)</w:t>
      </w:r>
      <w:r w:rsidR="00BD6319">
        <w:tab/>
      </w:r>
      <w:r>
        <w:t>przekazy</w:t>
      </w:r>
      <w:r w:rsidRPr="00212AD1">
        <w:t>wania przez zarząd członk</w:t>
      </w:r>
      <w:r>
        <w:t>om</w:t>
      </w:r>
      <w:r w:rsidRPr="00212AD1">
        <w:t xml:space="preserve"> KZP </w:t>
      </w:r>
      <w:r>
        <w:t xml:space="preserve">informacji </w:t>
      </w:r>
      <w:r w:rsidRPr="00212AD1">
        <w:t>o stanie ich wkładów członkowskich i zadłuże</w:t>
      </w:r>
      <w:r>
        <w:t>nia</w:t>
      </w:r>
      <w:r w:rsidRPr="00212AD1">
        <w:t>.</w:t>
      </w:r>
    </w:p>
    <w:p w14:paraId="400E5C0C" w14:textId="6C35F0D7" w:rsidR="00212AD1" w:rsidRDefault="00212AD1" w:rsidP="00212AD1">
      <w:pPr>
        <w:pStyle w:val="USTustnpkodeksu"/>
      </w:pPr>
      <w:r w:rsidRPr="00212AD1">
        <w:t xml:space="preserve">2. </w:t>
      </w:r>
      <w:bookmarkStart w:id="5" w:name="_Hlk52386709"/>
      <w:r w:rsidRPr="00212AD1">
        <w:t>Szczegółowe warunki świadczenia pomocy</w:t>
      </w:r>
      <w:bookmarkEnd w:id="5"/>
      <w:r w:rsidRPr="00212AD1">
        <w:t>, o której mowa w ust. 1</w:t>
      </w:r>
      <w:r w:rsidR="00F66127">
        <w:t>,</w:t>
      </w:r>
      <w:r w:rsidR="00C86ABD">
        <w:t xml:space="preserve"> </w:t>
      </w:r>
      <w:r w:rsidRPr="00212AD1">
        <w:t>określa umowa zawarta między pracodawcą a KZP.</w:t>
      </w:r>
    </w:p>
    <w:p w14:paraId="77B35E7D" w14:textId="6FFE7F3E" w:rsidR="00F31529" w:rsidRDefault="00F31529" w:rsidP="00212AD1">
      <w:pPr>
        <w:pStyle w:val="USTustnpkodeksu"/>
      </w:pPr>
      <w:r>
        <w:t>3. Umowa, o której mowa w ust. 2</w:t>
      </w:r>
      <w:r w:rsidR="007E6ED1">
        <w:t>,</w:t>
      </w:r>
      <w:r>
        <w:t xml:space="preserve"> może określać </w:t>
      </w:r>
      <w:r w:rsidRPr="00F31529">
        <w:t>zasad</w:t>
      </w:r>
      <w:r>
        <w:t>y</w:t>
      </w:r>
      <w:r w:rsidRPr="00F31529">
        <w:t xml:space="preserve"> wykonywania czynności </w:t>
      </w:r>
      <w:r w:rsidR="007E6ED1">
        <w:t xml:space="preserve">podejmowanych u pracodawcy </w:t>
      </w:r>
      <w:r w:rsidRPr="00F31529">
        <w:t>przez członków</w:t>
      </w:r>
      <w:r w:rsidR="007E6ED1">
        <w:t xml:space="preserve"> </w:t>
      </w:r>
      <w:r w:rsidRPr="00F31529">
        <w:t>KZP</w:t>
      </w:r>
      <w:r w:rsidR="007E6ED1">
        <w:t xml:space="preserve"> w związku z realizacją ich obowiązków w zarządzie i komisji rewizyjnej KZP</w:t>
      </w:r>
      <w:r>
        <w:t>.</w:t>
      </w:r>
    </w:p>
    <w:p w14:paraId="01EE1008" w14:textId="77777777" w:rsidR="00234EFE" w:rsidRPr="00267494" w:rsidRDefault="00234EFE">
      <w:pPr>
        <w:pStyle w:val="ROZDZODDZOZNoznaczenierozdziauluboddziau"/>
      </w:pPr>
      <w:r w:rsidRPr="00267494">
        <w:t>Rozdział 2</w:t>
      </w:r>
    </w:p>
    <w:p w14:paraId="24E9A3F4" w14:textId="77777777" w:rsidR="00234EFE" w:rsidRPr="00267494" w:rsidRDefault="00234EFE" w:rsidP="00267494">
      <w:pPr>
        <w:pStyle w:val="TYTDZPRZEDMprzedmiotregulacjitytuulubdziau"/>
      </w:pPr>
      <w:r w:rsidRPr="00267494">
        <w:t>Członkowie</w:t>
      </w:r>
      <w:r w:rsidR="00BA20C9" w:rsidRPr="00267494">
        <w:t xml:space="preserve"> </w:t>
      </w:r>
      <w:r w:rsidR="00FC21A2" w:rsidRPr="00267494">
        <w:t>KZP</w:t>
      </w:r>
      <w:r w:rsidRPr="00267494">
        <w:t>, ich prawa i obowiązki</w:t>
      </w:r>
    </w:p>
    <w:p w14:paraId="32437F17" w14:textId="33EFF5F6" w:rsidR="00234EFE" w:rsidRDefault="00234EFE" w:rsidP="00922588">
      <w:pPr>
        <w:pStyle w:val="ARTartustawynprozporzdzenia"/>
      </w:pPr>
      <w:r w:rsidRPr="00602AA5">
        <w:rPr>
          <w:rStyle w:val="Ppogrubienie"/>
        </w:rPr>
        <w:t>Art.</w:t>
      </w:r>
      <w:r w:rsidR="00DF0AF2">
        <w:rPr>
          <w:rStyle w:val="Ppogrubienie"/>
        </w:rPr>
        <w:t> </w:t>
      </w:r>
      <w:r w:rsidR="0029452A">
        <w:rPr>
          <w:rStyle w:val="Ppogrubienie"/>
        </w:rPr>
        <w:t>7</w:t>
      </w:r>
      <w:r w:rsidRPr="00602AA5">
        <w:rPr>
          <w:rStyle w:val="Ppogrubienie"/>
        </w:rPr>
        <w:t>.</w:t>
      </w:r>
      <w:r>
        <w:t xml:space="preserve"> 1. Osoby wykonujące pracę zarobkową u danego pracodawcy mogą utworzyć</w:t>
      </w:r>
      <w:r w:rsidR="00815346">
        <w:t xml:space="preserve"> KZP,</w:t>
      </w:r>
      <w:r>
        <w:t xml:space="preserve"> jeżeli gotowość przynależności do niej zadeklaruje co najmniej 10 z tych osób. </w:t>
      </w:r>
    </w:p>
    <w:p w14:paraId="626F6FB8" w14:textId="1BB128AA" w:rsidR="00C20564" w:rsidRDefault="00234EFE" w:rsidP="00922588">
      <w:pPr>
        <w:pStyle w:val="USTustnpkodeksu"/>
      </w:pPr>
      <w:r w:rsidRPr="001B5C6D">
        <w:t>2. O utworzeniu KZP decydują osoby, o których mowa w ust. 1, uchwalając statut</w:t>
      </w:r>
      <w:r w:rsidR="00527843">
        <w:t xml:space="preserve"> KZP</w:t>
      </w:r>
      <w:r w:rsidR="003C44F3">
        <w:t xml:space="preserve">, </w:t>
      </w:r>
      <w:r w:rsidR="003C44F3" w:rsidRPr="003C44F3">
        <w:t>potwierdzając jego przyjęcie przez złożenie pod nim swoich podpisów</w:t>
      </w:r>
      <w:r w:rsidRPr="001B5C6D">
        <w:t xml:space="preserve"> i dokonując wyboru organów przewidzianych w statucie</w:t>
      </w:r>
      <w:r w:rsidR="00527843">
        <w:t xml:space="preserve"> KZP</w:t>
      </w:r>
      <w:r w:rsidRPr="001B5C6D">
        <w:t>.</w:t>
      </w:r>
    </w:p>
    <w:p w14:paraId="681DC1EE" w14:textId="6E272AAF" w:rsidR="008F71EB" w:rsidRDefault="00922588" w:rsidP="00922588">
      <w:pPr>
        <w:pStyle w:val="USTustnpkodeksu"/>
      </w:pPr>
      <w:r>
        <w:t>3</w:t>
      </w:r>
      <w:r w:rsidR="00C20564" w:rsidRPr="00494506">
        <w:t xml:space="preserve">. </w:t>
      </w:r>
      <w:r w:rsidR="00C20564" w:rsidRPr="000F62FA">
        <w:t>U jednego pracodawcy może działać tylko jedna KZP.</w:t>
      </w:r>
    </w:p>
    <w:p w14:paraId="24B7B7CF" w14:textId="074D61EA" w:rsidR="00DB669E" w:rsidRDefault="00DB669E" w:rsidP="00DB669E">
      <w:pPr>
        <w:pStyle w:val="USTustnpkodeksu"/>
      </w:pPr>
      <w:r>
        <w:t xml:space="preserve">4. </w:t>
      </w:r>
      <w:r w:rsidR="007E6ED1">
        <w:t>W</w:t>
      </w:r>
      <w:r>
        <w:t>alne zebranie członków może podjąć uchwałę o przekształceniu KZP w</w:t>
      </w:r>
      <w:r w:rsidR="00C853FE">
        <w:t> </w:t>
      </w:r>
      <w:r>
        <w:t>międzyzakładową KZP</w:t>
      </w:r>
      <w:r w:rsidR="007B4E9D">
        <w:t>, o której mowa w art. 8 ust. 1</w:t>
      </w:r>
      <w:r w:rsidR="004D2635">
        <w:t xml:space="preserve">, zwaną dalej </w:t>
      </w:r>
      <w:r w:rsidR="00DF0AF2">
        <w:t>„</w:t>
      </w:r>
      <w:r w:rsidR="004D2635">
        <w:t>uchwałą o</w:t>
      </w:r>
      <w:r w:rsidR="00C853FE">
        <w:t> </w:t>
      </w:r>
      <w:r w:rsidR="004D2635">
        <w:t>przekształceniu</w:t>
      </w:r>
      <w:r w:rsidR="00DF0AF2">
        <w:t>”</w:t>
      </w:r>
      <w:r>
        <w:t>.</w:t>
      </w:r>
    </w:p>
    <w:p w14:paraId="28576030" w14:textId="57F4F9A6" w:rsidR="007E6ED1" w:rsidRDefault="00DB669E" w:rsidP="00922588">
      <w:pPr>
        <w:pStyle w:val="USTustnpkodeksu"/>
      </w:pPr>
      <w:r>
        <w:t xml:space="preserve">5. </w:t>
      </w:r>
      <w:r w:rsidR="007E6ED1" w:rsidRPr="007E6ED1">
        <w:t>W dniu podjęcia uchwały o przekształceniu</w:t>
      </w:r>
      <w:r w:rsidR="007E6ED1">
        <w:t>:</w:t>
      </w:r>
      <w:r w:rsidR="007E6ED1" w:rsidRPr="007E6ED1">
        <w:t xml:space="preserve"> </w:t>
      </w:r>
    </w:p>
    <w:p w14:paraId="6F9D5F14" w14:textId="713B086D" w:rsidR="00DB669E" w:rsidRDefault="007E6ED1" w:rsidP="00267494">
      <w:pPr>
        <w:pStyle w:val="PKTpunkt"/>
      </w:pPr>
      <w:r>
        <w:t>1)</w:t>
      </w:r>
      <w:r w:rsidR="00DF0AF2">
        <w:tab/>
      </w:r>
      <w:r>
        <w:t>o</w:t>
      </w:r>
      <w:r w:rsidR="00396555">
        <w:t>soby będące członkami</w:t>
      </w:r>
      <w:r w:rsidR="00DB669E">
        <w:t xml:space="preserve"> KZP </w:t>
      </w:r>
      <w:r w:rsidR="00396555">
        <w:t>w</w:t>
      </w:r>
      <w:r w:rsidR="00DB669E">
        <w:t xml:space="preserve"> dni</w:t>
      </w:r>
      <w:r w:rsidR="00396555">
        <w:t>u</w:t>
      </w:r>
      <w:r w:rsidR="00DB669E">
        <w:t xml:space="preserve"> podjęcia uchwały o </w:t>
      </w:r>
      <w:r w:rsidR="004D2635">
        <w:t>przekształceniu</w:t>
      </w:r>
      <w:r w:rsidR="00DB669E">
        <w:t xml:space="preserve"> stają się członkami międzyzakładowej KZP</w:t>
      </w:r>
      <w:r>
        <w:t>;</w:t>
      </w:r>
    </w:p>
    <w:p w14:paraId="462246AD" w14:textId="7F6A33BA" w:rsidR="00DB669E" w:rsidRPr="000F62FA" w:rsidRDefault="007E6ED1" w:rsidP="00267494">
      <w:pPr>
        <w:pStyle w:val="PKTpunkt"/>
      </w:pPr>
      <w:r>
        <w:lastRenderedPageBreak/>
        <w:t>2)</w:t>
      </w:r>
      <w:r w:rsidR="00DF0AF2">
        <w:tab/>
      </w:r>
      <w:r w:rsidR="00F66127">
        <w:t>w</w:t>
      </w:r>
      <w:r w:rsidR="00DB669E">
        <w:t xml:space="preserve">pisowe i dotychczasowe wkłady członkowskie w KZP stają się </w:t>
      </w:r>
      <w:r w:rsidR="00F66127">
        <w:t>wpisowym i wkładami członkowskimi</w:t>
      </w:r>
      <w:r w:rsidR="00DB669E">
        <w:t xml:space="preserve"> w międzyzakładowej KZP.</w:t>
      </w:r>
    </w:p>
    <w:p w14:paraId="2AFCE2FF" w14:textId="0F420DAE" w:rsidR="00C9614A" w:rsidRDefault="00234EFE" w:rsidP="008F71EB">
      <w:pPr>
        <w:pStyle w:val="ARTartustawynprozporzdzenia"/>
      </w:pPr>
      <w:bookmarkStart w:id="6" w:name="_Hlk53425189"/>
      <w:r w:rsidRPr="00B40B0F">
        <w:rPr>
          <w:rStyle w:val="Ppogrubienie"/>
        </w:rPr>
        <w:t>Art.</w:t>
      </w:r>
      <w:r w:rsidR="00DF0AF2">
        <w:rPr>
          <w:rStyle w:val="Ppogrubienie"/>
        </w:rPr>
        <w:t> </w:t>
      </w:r>
      <w:r w:rsidR="0029452A">
        <w:rPr>
          <w:rStyle w:val="Ppogrubienie"/>
        </w:rPr>
        <w:t>8</w:t>
      </w:r>
      <w:r w:rsidRPr="00B40B0F">
        <w:rPr>
          <w:rStyle w:val="Ppogrubienie"/>
        </w:rPr>
        <w:t>.</w:t>
      </w:r>
      <w:r>
        <w:t xml:space="preserve"> 1.</w:t>
      </w:r>
      <w:r w:rsidRPr="00536B4F">
        <w:t xml:space="preserve"> </w:t>
      </w:r>
      <w:r w:rsidR="003A4F15">
        <w:t xml:space="preserve">Dopuszcza się </w:t>
      </w:r>
      <w:r w:rsidR="00C9614A">
        <w:t>utworz</w:t>
      </w:r>
      <w:r w:rsidR="003A4F15">
        <w:t>enie</w:t>
      </w:r>
      <w:r w:rsidR="00C9614A">
        <w:t xml:space="preserve"> międzyzakładow</w:t>
      </w:r>
      <w:r w:rsidR="003A4F15">
        <w:t>ej</w:t>
      </w:r>
      <w:r w:rsidR="00C9614A">
        <w:t xml:space="preserve"> KZP obejmując</w:t>
      </w:r>
      <w:r w:rsidR="003A4F15">
        <w:t>ej</w:t>
      </w:r>
      <w:r w:rsidR="00C9614A">
        <w:t xml:space="preserve"> zakresem swojego działania co najmniej dwóch pracodawców. </w:t>
      </w:r>
      <w:bookmarkStart w:id="7" w:name="_Hlk52382252"/>
      <w:r w:rsidR="00C9614A">
        <w:t>Łączna liczba osób wykonujących pracę zarobkową, od której zależy utworzenie międzyzakładowej KZP</w:t>
      </w:r>
      <w:r w:rsidR="00CD2632">
        <w:t>,</w:t>
      </w:r>
      <w:r w:rsidR="00C9614A">
        <w:t xml:space="preserve"> nie może być mniejsza niż 10.</w:t>
      </w:r>
    </w:p>
    <w:bookmarkEnd w:id="6"/>
    <w:bookmarkEnd w:id="7"/>
    <w:p w14:paraId="429D1618" w14:textId="00DCD91C" w:rsidR="00234EFE" w:rsidRDefault="00234EFE" w:rsidP="00234EFE">
      <w:pPr>
        <w:pStyle w:val="USTustnpkodeksu"/>
      </w:pPr>
      <w:r>
        <w:t>2</w:t>
      </w:r>
      <w:r w:rsidRPr="00536B4F">
        <w:t xml:space="preserve">. </w:t>
      </w:r>
      <w:bookmarkStart w:id="8" w:name="_Hlk52388051"/>
      <w:r w:rsidRPr="00536B4F">
        <w:t xml:space="preserve">Do międzyzakładowej </w:t>
      </w:r>
      <w:r>
        <w:t xml:space="preserve">KZP </w:t>
      </w:r>
      <w:r w:rsidRPr="00536B4F">
        <w:t>stosuje się odpowiednio przepisy dotyczące KZP.</w:t>
      </w:r>
    </w:p>
    <w:p w14:paraId="35F9A5EF" w14:textId="77777777" w:rsidR="00DB669E" w:rsidRDefault="00776BCA" w:rsidP="00DB669E">
      <w:pPr>
        <w:pStyle w:val="USTustnpkodeksu"/>
      </w:pPr>
      <w:r>
        <w:t xml:space="preserve">3. </w:t>
      </w:r>
      <w:bookmarkStart w:id="9" w:name="_Hlk62742479"/>
      <w:r>
        <w:t>Adresem międzyzakładowej KZP jest adres pracodawcy, u którego odbywają się posiedzenia zarządu.</w:t>
      </w:r>
      <w:r w:rsidR="00DB669E">
        <w:t xml:space="preserve"> </w:t>
      </w:r>
    </w:p>
    <w:bookmarkEnd w:id="9"/>
    <w:p w14:paraId="1F657F2C" w14:textId="4B95D460" w:rsidR="004E6EDD" w:rsidRDefault="00776BCA" w:rsidP="00776BCA">
      <w:pPr>
        <w:pStyle w:val="USTustnpkodeksu"/>
      </w:pPr>
      <w:r>
        <w:t>4</w:t>
      </w:r>
      <w:bookmarkStart w:id="10" w:name="_Hlk52384503"/>
      <w:bookmarkEnd w:id="8"/>
      <w:r w:rsidR="00234EFE">
        <w:t>.</w:t>
      </w:r>
      <w:r w:rsidR="00234EFE" w:rsidRPr="00A17D45">
        <w:t xml:space="preserve"> </w:t>
      </w:r>
      <w:r w:rsidR="004E6EDD" w:rsidRPr="00776BCA">
        <w:t xml:space="preserve">Pracodawcy, </w:t>
      </w:r>
      <w:bookmarkStart w:id="11" w:name="_Hlk52367394"/>
      <w:r w:rsidR="004E6EDD" w:rsidRPr="00776BCA">
        <w:t xml:space="preserve">których zakresem swojego działania obejmuje międzyzakładowa KZP, </w:t>
      </w:r>
      <w:r w:rsidR="009574A6" w:rsidRPr="00776BCA">
        <w:t>zawierają</w:t>
      </w:r>
      <w:r w:rsidR="004E6EDD" w:rsidRPr="00DB669E">
        <w:t xml:space="preserve"> umowę </w:t>
      </w:r>
      <w:r w:rsidR="00B21EFF" w:rsidRPr="00DB669E">
        <w:t xml:space="preserve">określającą </w:t>
      </w:r>
      <w:r w:rsidR="00B21EFF" w:rsidRPr="00776BCA">
        <w:t xml:space="preserve">szczegółowe warunki </w:t>
      </w:r>
      <w:r w:rsidR="004E6EDD" w:rsidRPr="00776BCA">
        <w:t xml:space="preserve">świadczonej </w:t>
      </w:r>
      <w:r w:rsidR="009574A6" w:rsidRPr="00776BCA">
        <w:t xml:space="preserve">na rzecz KZP </w:t>
      </w:r>
      <w:r w:rsidR="004E6EDD" w:rsidRPr="00776BCA">
        <w:t>pomocy, o</w:t>
      </w:r>
      <w:r w:rsidR="00C853FE">
        <w:t> </w:t>
      </w:r>
      <w:r w:rsidR="004E6EDD" w:rsidRPr="00776BCA">
        <w:t xml:space="preserve">której mowa w art. </w:t>
      </w:r>
      <w:r w:rsidR="0029452A" w:rsidRPr="00776BCA">
        <w:t>6</w:t>
      </w:r>
      <w:r w:rsidR="004D7DD3" w:rsidRPr="00776BCA">
        <w:t xml:space="preserve"> ust. 1</w:t>
      </w:r>
      <w:r w:rsidR="000F31D0">
        <w:t>.</w:t>
      </w:r>
    </w:p>
    <w:bookmarkEnd w:id="11"/>
    <w:p w14:paraId="13CC7668" w14:textId="1BB36339" w:rsidR="009965C0" w:rsidRDefault="00DB669E" w:rsidP="00234EFE">
      <w:pPr>
        <w:pStyle w:val="USTustnpkodeksu"/>
      </w:pPr>
      <w:r>
        <w:t>5</w:t>
      </w:r>
      <w:r w:rsidR="004E6EDD">
        <w:t xml:space="preserve">. </w:t>
      </w:r>
      <w:bookmarkStart w:id="12" w:name="_Hlk52367497"/>
      <w:r w:rsidR="009965C0">
        <w:t>Jeżeli umowa zawarta między pracodawcami nie stanowi inaczej</w:t>
      </w:r>
      <w:bookmarkEnd w:id="12"/>
      <w:r w:rsidR="00DA3F8C">
        <w:t>:</w:t>
      </w:r>
      <w:r w:rsidR="009965C0">
        <w:t xml:space="preserve"> </w:t>
      </w:r>
    </w:p>
    <w:p w14:paraId="25E728D5" w14:textId="3AA815D9" w:rsidR="009965C0" w:rsidRDefault="009965C0" w:rsidP="009965C0">
      <w:pPr>
        <w:pStyle w:val="PKTpunkt"/>
      </w:pPr>
      <w:r>
        <w:t>1)</w:t>
      </w:r>
      <w:r w:rsidR="00DF0AF2">
        <w:tab/>
      </w:r>
      <w:r>
        <w:t>k</w:t>
      </w:r>
      <w:r w:rsidR="00234EFE" w:rsidRPr="00A17D45">
        <w:t>oszty działania międzyzakładowej KZP</w:t>
      </w:r>
      <w:r w:rsidR="001661D4">
        <w:t>, wynikające z</w:t>
      </w:r>
      <w:r w:rsidR="00D9659B">
        <w:t>e</w:t>
      </w:r>
      <w:r w:rsidR="00D9659B" w:rsidRPr="00D9659B">
        <w:t xml:space="preserve"> świadcz</w:t>
      </w:r>
      <w:r w:rsidR="00D9659B">
        <w:t>onej przez pracodawcę</w:t>
      </w:r>
      <w:r w:rsidR="00D9659B" w:rsidRPr="00D9659B">
        <w:t xml:space="preserve"> pomocy</w:t>
      </w:r>
      <w:r w:rsidR="001661D4">
        <w:t xml:space="preserve"> określon</w:t>
      </w:r>
      <w:r w:rsidR="00D9659B">
        <w:t>ej</w:t>
      </w:r>
      <w:r w:rsidR="001661D4">
        <w:t xml:space="preserve"> w art. </w:t>
      </w:r>
      <w:r w:rsidR="0029452A">
        <w:t>6</w:t>
      </w:r>
      <w:r w:rsidR="004D7DD3">
        <w:t xml:space="preserve"> ust. 1</w:t>
      </w:r>
      <w:r w:rsidR="001661D4">
        <w:t>,</w:t>
      </w:r>
      <w:r w:rsidR="00234EFE" w:rsidRPr="00A17D45">
        <w:t xml:space="preserve"> ponoszą pracodawcy, u których ona działa, proporcjonalnie do liczby członków międzyzakładowej KZP u każdego z tych pracodawców</w:t>
      </w:r>
      <w:r>
        <w:t>;</w:t>
      </w:r>
    </w:p>
    <w:p w14:paraId="30163DEF" w14:textId="06B3CB6E" w:rsidR="001D090C" w:rsidRDefault="009965C0" w:rsidP="0034564F">
      <w:pPr>
        <w:pStyle w:val="PKTpunkt"/>
      </w:pPr>
      <w:r>
        <w:t>2)</w:t>
      </w:r>
      <w:r w:rsidR="00DF0AF2">
        <w:tab/>
      </w:r>
      <w:r>
        <w:t>l</w:t>
      </w:r>
      <w:r w:rsidRPr="009965C0">
        <w:t>iczba członków międzyzakładowej KZP jest ustalana</w:t>
      </w:r>
      <w:r w:rsidR="0034564F">
        <w:t xml:space="preserve"> </w:t>
      </w:r>
      <w:bookmarkStart w:id="13" w:name="_Hlk52367588"/>
      <w:r w:rsidR="0034564F">
        <w:t xml:space="preserve">w pierwszym roku działalności według stanu na dzień jej utworzenia, a </w:t>
      </w:r>
      <w:r w:rsidR="004D7DD3">
        <w:t xml:space="preserve">w kolejnych latach działalności </w:t>
      </w:r>
      <w:r w:rsidRPr="009965C0">
        <w:t xml:space="preserve">według stanu na dzień </w:t>
      </w:r>
      <w:r w:rsidR="00894A0C">
        <w:t>3</w:t>
      </w:r>
      <w:r w:rsidRPr="009965C0">
        <w:t xml:space="preserve">1 </w:t>
      </w:r>
      <w:r w:rsidR="00894A0C">
        <w:t>grudnia</w:t>
      </w:r>
      <w:r w:rsidRPr="009965C0">
        <w:t xml:space="preserve"> poprzedniego roku kalendarzowego</w:t>
      </w:r>
      <w:r w:rsidR="00234EFE" w:rsidRPr="00A17D45">
        <w:t>.</w:t>
      </w:r>
      <w:r w:rsidR="00AB5210">
        <w:t xml:space="preserve"> </w:t>
      </w:r>
    </w:p>
    <w:bookmarkEnd w:id="10"/>
    <w:bookmarkEnd w:id="13"/>
    <w:p w14:paraId="57489454" w14:textId="5245F0AD" w:rsidR="00234EFE" w:rsidRDefault="00234EFE" w:rsidP="008D4886">
      <w:pPr>
        <w:pStyle w:val="ARTartustawynprozporzdzenia"/>
      </w:pPr>
      <w:r w:rsidRPr="00B40B0F">
        <w:rPr>
          <w:rStyle w:val="Ppogrubienie"/>
        </w:rPr>
        <w:t>Art.</w:t>
      </w:r>
      <w:r w:rsidR="00DF0AF2">
        <w:rPr>
          <w:rStyle w:val="Ppogrubienie"/>
        </w:rPr>
        <w:t> </w:t>
      </w:r>
      <w:r w:rsidR="0029452A">
        <w:rPr>
          <w:rStyle w:val="Ppogrubienie"/>
        </w:rPr>
        <w:t>9</w:t>
      </w:r>
      <w:r w:rsidRPr="00B40B0F">
        <w:rPr>
          <w:rStyle w:val="Ppogrubienie"/>
        </w:rPr>
        <w:t>.</w:t>
      </w:r>
      <w:r>
        <w:t xml:space="preserve"> </w:t>
      </w:r>
      <w:r w:rsidR="00A400F6">
        <w:t xml:space="preserve">1. </w:t>
      </w:r>
      <w:r>
        <w:t>KZP, w zakresie niezbędnym do</w:t>
      </w:r>
      <w:r w:rsidRPr="00B93911">
        <w:t xml:space="preserve"> realizacji jej celów</w:t>
      </w:r>
      <w:r>
        <w:t xml:space="preserve"> statutowych, </w:t>
      </w:r>
      <w:r w:rsidRPr="00D35A15">
        <w:t>może nabywać prawa i zaciągać zobo</w:t>
      </w:r>
      <w:r>
        <w:t>wiązania, pozywać i być pozywana</w:t>
      </w:r>
      <w:r w:rsidR="008D4886">
        <w:t xml:space="preserve">, od daty złożenia pod statutem podpisów </w:t>
      </w:r>
      <w:r w:rsidR="008D4886" w:rsidRPr="008D4886">
        <w:t xml:space="preserve">przez </w:t>
      </w:r>
      <w:r w:rsidR="006E79AF">
        <w:t xml:space="preserve">wszystkie </w:t>
      </w:r>
      <w:r w:rsidR="008D4886" w:rsidRPr="008D4886">
        <w:t>osoby, o których mowa w art. 7 ust. 1</w:t>
      </w:r>
      <w:r w:rsidRPr="00D35A15">
        <w:t>.</w:t>
      </w:r>
    </w:p>
    <w:p w14:paraId="53D20D10" w14:textId="77777777" w:rsidR="001C7F18" w:rsidRDefault="001A6D5A">
      <w:pPr>
        <w:pStyle w:val="USTustnpkodeksu"/>
      </w:pPr>
      <w:r>
        <w:t xml:space="preserve">2. </w:t>
      </w:r>
      <w:r w:rsidRPr="001A6D5A">
        <w:t xml:space="preserve">KZP </w:t>
      </w:r>
      <w:r w:rsidR="00FB36EF">
        <w:t xml:space="preserve">nie </w:t>
      </w:r>
      <w:r w:rsidRPr="001A6D5A">
        <w:t>może prowadzić działalnoś</w:t>
      </w:r>
      <w:r w:rsidR="00FB36EF">
        <w:t>ci</w:t>
      </w:r>
      <w:r w:rsidRPr="001A6D5A">
        <w:t xml:space="preserve"> gospodarcz</w:t>
      </w:r>
      <w:r w:rsidR="00FB36EF">
        <w:t>ej.</w:t>
      </w:r>
    </w:p>
    <w:p w14:paraId="454940EF" w14:textId="4EFA690D" w:rsidR="001A6D5A" w:rsidRDefault="001A6D5A">
      <w:pPr>
        <w:pStyle w:val="USTustnpkodeksu"/>
      </w:pPr>
      <w:r>
        <w:t>3. Członek KZP odpowiada z</w:t>
      </w:r>
      <w:r w:rsidRPr="001A6D5A">
        <w:rPr>
          <w:lang w:eastAsia="en-US"/>
        </w:rPr>
        <w:t xml:space="preserve">a zobowiązania </w:t>
      </w:r>
      <w:r>
        <w:t>KZP</w:t>
      </w:r>
      <w:r w:rsidRPr="001A6D5A">
        <w:rPr>
          <w:lang w:eastAsia="en-US"/>
        </w:rPr>
        <w:t xml:space="preserve"> </w:t>
      </w:r>
      <w:bookmarkStart w:id="14" w:name="highlightHit_120"/>
      <w:bookmarkEnd w:id="14"/>
      <w:r w:rsidRPr="001A6D5A">
        <w:rPr>
          <w:lang w:eastAsia="en-US"/>
        </w:rPr>
        <w:t xml:space="preserve">w części odpowiadającej jego </w:t>
      </w:r>
      <w:r>
        <w:t>wkładowi członkowskiemu</w:t>
      </w:r>
      <w:r w:rsidRPr="001A6D5A">
        <w:rPr>
          <w:lang w:eastAsia="en-US"/>
        </w:rPr>
        <w:t>.</w:t>
      </w:r>
    </w:p>
    <w:p w14:paraId="264CF335" w14:textId="45F64432" w:rsidR="00234EFE" w:rsidRDefault="00234EFE" w:rsidP="00234EFE">
      <w:pPr>
        <w:pStyle w:val="ARTartustawynprozporzdzenia"/>
      </w:pPr>
      <w:r w:rsidRPr="00B40B0F">
        <w:rPr>
          <w:rStyle w:val="Ppogrubienie"/>
        </w:rPr>
        <w:t>Art.</w:t>
      </w:r>
      <w:r w:rsidR="00DF0AF2">
        <w:rPr>
          <w:rStyle w:val="Ppogrubienie"/>
        </w:rPr>
        <w:t> </w:t>
      </w:r>
      <w:r w:rsidR="00947F40">
        <w:rPr>
          <w:rStyle w:val="Ppogrubienie"/>
        </w:rPr>
        <w:t>10</w:t>
      </w:r>
      <w:r w:rsidRPr="00B40B0F">
        <w:rPr>
          <w:rStyle w:val="Ppogrubienie"/>
        </w:rPr>
        <w:t>.</w:t>
      </w:r>
      <w:r>
        <w:t xml:space="preserve"> 1. Członk</w:t>
      </w:r>
      <w:r w:rsidR="007752C8">
        <w:t>iem</w:t>
      </w:r>
      <w:r>
        <w:t xml:space="preserve"> KZP mo</w:t>
      </w:r>
      <w:r w:rsidR="007752C8">
        <w:t>że</w:t>
      </w:r>
      <w:r>
        <w:t xml:space="preserve"> być osob</w:t>
      </w:r>
      <w:r w:rsidR="007752C8">
        <w:t>a</w:t>
      </w:r>
      <w:r>
        <w:t xml:space="preserve"> wykonując</w:t>
      </w:r>
      <w:r w:rsidR="007752C8">
        <w:t>a</w:t>
      </w:r>
      <w:r>
        <w:t xml:space="preserve"> pracę zarobkową u danego pracodawcy. </w:t>
      </w:r>
    </w:p>
    <w:p w14:paraId="711AFEAF" w14:textId="07F80309" w:rsidR="00234EFE" w:rsidRPr="001C67D0" w:rsidRDefault="00234EFE" w:rsidP="001C67D0">
      <w:pPr>
        <w:pStyle w:val="USTustnpkodeksu"/>
      </w:pPr>
      <w:r w:rsidRPr="001C67D0">
        <w:t>2. Przejście na emeryturę lub rentę nie pozbawia os</w:t>
      </w:r>
      <w:r w:rsidR="007752C8" w:rsidRPr="001C67D0">
        <w:t>oby</w:t>
      </w:r>
      <w:r w:rsidRPr="001C67D0">
        <w:t>, o któr</w:t>
      </w:r>
      <w:r w:rsidR="007752C8" w:rsidRPr="001C67D0">
        <w:t>ej</w:t>
      </w:r>
      <w:r w:rsidRPr="001C67D0">
        <w:t xml:space="preserve"> mowa w </w:t>
      </w:r>
      <w:r w:rsidR="00F911E8" w:rsidRPr="001C67D0">
        <w:t xml:space="preserve">ust. </w:t>
      </w:r>
      <w:r w:rsidRPr="001C67D0">
        <w:t>1</w:t>
      </w:r>
      <w:r w:rsidR="000C26C7">
        <w:t xml:space="preserve"> i 4</w:t>
      </w:r>
      <w:r w:rsidRPr="001C67D0">
        <w:t>, prawa członkostwa w KZP.</w:t>
      </w:r>
    </w:p>
    <w:p w14:paraId="33A975E3" w14:textId="77777777" w:rsidR="00234EFE" w:rsidRPr="001C67D0" w:rsidRDefault="00234EFE" w:rsidP="001C67D0">
      <w:pPr>
        <w:pStyle w:val="USTustnpkodeksu"/>
      </w:pPr>
      <w:r w:rsidRPr="001C67D0">
        <w:lastRenderedPageBreak/>
        <w:t>3. Osob</w:t>
      </w:r>
      <w:r w:rsidR="007752C8" w:rsidRPr="001C67D0">
        <w:t>a</w:t>
      </w:r>
      <w:r w:rsidRPr="001C67D0">
        <w:t xml:space="preserve"> skierowan</w:t>
      </w:r>
      <w:r w:rsidR="007752C8" w:rsidRPr="001C67D0">
        <w:t>a</w:t>
      </w:r>
      <w:r w:rsidRPr="001C67D0">
        <w:t xml:space="preserve"> do pracodawc</w:t>
      </w:r>
      <w:r w:rsidR="009D17C4" w:rsidRPr="001C67D0">
        <w:t>y</w:t>
      </w:r>
      <w:r w:rsidRPr="001C67D0">
        <w:t xml:space="preserve"> w celu odbycia służby zastępczej mo</w:t>
      </w:r>
      <w:r w:rsidR="009D17C4" w:rsidRPr="001C67D0">
        <w:t>że</w:t>
      </w:r>
      <w:r w:rsidRPr="001C67D0">
        <w:t xml:space="preserve"> być członk</w:t>
      </w:r>
      <w:r w:rsidR="009D17C4" w:rsidRPr="001C67D0">
        <w:t xml:space="preserve">iem </w:t>
      </w:r>
      <w:r w:rsidR="00EC26B4" w:rsidRPr="001C67D0">
        <w:t>KZP</w:t>
      </w:r>
      <w:r w:rsidRPr="001C67D0">
        <w:t xml:space="preserve"> działając</w:t>
      </w:r>
      <w:r w:rsidR="009D17C4" w:rsidRPr="001C67D0">
        <w:t xml:space="preserve">ej </w:t>
      </w:r>
      <w:r w:rsidRPr="001C67D0">
        <w:t>u t</w:t>
      </w:r>
      <w:r w:rsidR="009D17C4" w:rsidRPr="001C67D0">
        <w:t>ego</w:t>
      </w:r>
      <w:r w:rsidRPr="001C67D0">
        <w:t xml:space="preserve"> pracodawc</w:t>
      </w:r>
      <w:r w:rsidR="009D17C4" w:rsidRPr="001C67D0">
        <w:t>y</w:t>
      </w:r>
      <w:r w:rsidRPr="001C67D0">
        <w:t>. Do t</w:t>
      </w:r>
      <w:r w:rsidR="009D17C4" w:rsidRPr="001C67D0">
        <w:t>ej</w:t>
      </w:r>
      <w:r w:rsidRPr="001C67D0">
        <w:t xml:space="preserve"> os</w:t>
      </w:r>
      <w:r w:rsidR="009D17C4" w:rsidRPr="001C67D0">
        <w:t>oby</w:t>
      </w:r>
      <w:r w:rsidRPr="001C67D0">
        <w:t xml:space="preserve"> przepisy ustawy stosuje się odpowiednio.</w:t>
      </w:r>
    </w:p>
    <w:p w14:paraId="071C581D" w14:textId="17206833" w:rsidR="00234EFE" w:rsidRPr="001C67D0" w:rsidRDefault="00234EFE" w:rsidP="009E4136">
      <w:pPr>
        <w:pStyle w:val="USTustnpkodeksu"/>
      </w:pPr>
      <w:bookmarkStart w:id="15" w:name="_Hlk52380601"/>
      <w:r w:rsidRPr="001C67D0">
        <w:t>4.</w:t>
      </w:r>
      <w:r w:rsidR="00F1615A">
        <w:t xml:space="preserve"> </w:t>
      </w:r>
      <w:bookmarkStart w:id="16" w:name="_Hlk62743351"/>
      <w:r w:rsidR="00A73B58">
        <w:t>Ż</w:t>
      </w:r>
      <w:r w:rsidR="007C7375">
        <w:t>ołnierz</w:t>
      </w:r>
      <w:r w:rsidR="00A73B58">
        <w:t>e</w:t>
      </w:r>
      <w:r w:rsidR="007C7375">
        <w:t xml:space="preserve"> zawodow</w:t>
      </w:r>
      <w:r w:rsidR="00A73B58">
        <w:t>i</w:t>
      </w:r>
      <w:r w:rsidR="007C7375">
        <w:t>, funkcjonariusz</w:t>
      </w:r>
      <w:r w:rsidR="00A73B58">
        <w:t>e</w:t>
      </w:r>
      <w:r w:rsidR="007C7375">
        <w:t xml:space="preserve"> Policji, Straży Granicznej, Straży Pożarnej, Służby Ochrony Państwa</w:t>
      </w:r>
      <w:r w:rsidR="009E4136">
        <w:t>,</w:t>
      </w:r>
      <w:r w:rsidR="007C7375">
        <w:t xml:space="preserve"> pełniąc</w:t>
      </w:r>
      <w:r w:rsidR="00A73B58">
        <w:t>y</w:t>
      </w:r>
      <w:r w:rsidR="007C7375">
        <w:t xml:space="preserve"> służbę u pracodawcy i </w:t>
      </w:r>
      <w:r w:rsidR="005D7F31">
        <w:t xml:space="preserve">otrzymujący </w:t>
      </w:r>
      <w:r w:rsidR="009E4136">
        <w:t xml:space="preserve">z tego tytułu </w:t>
      </w:r>
      <w:r w:rsidR="005D7F31">
        <w:t>uposażenie</w:t>
      </w:r>
      <w:r w:rsidR="00A32AC9">
        <w:t>,</w:t>
      </w:r>
      <w:r w:rsidR="00A73B58">
        <w:t xml:space="preserve"> </w:t>
      </w:r>
      <w:r w:rsidR="00F1615A">
        <w:t>mogą tworzyć i być członkami KZP na zasadach określonych w niniejszej ustawie</w:t>
      </w:r>
      <w:r w:rsidRPr="001C67D0">
        <w:t>.</w:t>
      </w:r>
    </w:p>
    <w:bookmarkEnd w:id="15"/>
    <w:bookmarkEnd w:id="16"/>
    <w:p w14:paraId="656D116C" w14:textId="271FF82A" w:rsidR="00234EFE" w:rsidRPr="00536B4F" w:rsidRDefault="00234EFE" w:rsidP="006234B1">
      <w:pPr>
        <w:pStyle w:val="ARTartustawynprozporzdzenia"/>
      </w:pPr>
      <w:r w:rsidRPr="00676A74">
        <w:rPr>
          <w:rStyle w:val="Ppogrubienie"/>
        </w:rPr>
        <w:t>Art.</w:t>
      </w:r>
      <w:r w:rsidR="00DF0AF2">
        <w:rPr>
          <w:rStyle w:val="Ppogrubienie"/>
        </w:rPr>
        <w:t> </w:t>
      </w:r>
      <w:r w:rsidR="00B40B0F">
        <w:rPr>
          <w:rStyle w:val="Ppogrubienie"/>
        </w:rPr>
        <w:t>1</w:t>
      </w:r>
      <w:r w:rsidR="00947F40">
        <w:rPr>
          <w:rStyle w:val="Ppogrubienie"/>
        </w:rPr>
        <w:t>1</w:t>
      </w:r>
      <w:r w:rsidRPr="00676A74">
        <w:rPr>
          <w:rStyle w:val="Ppogrubienie"/>
        </w:rPr>
        <w:t>.</w:t>
      </w:r>
      <w:r>
        <w:t xml:space="preserve"> </w:t>
      </w:r>
      <w:r w:rsidRPr="00536B4F">
        <w:t xml:space="preserve">1. </w:t>
      </w:r>
      <w:r>
        <w:t>Osob</w:t>
      </w:r>
      <w:r w:rsidR="009D17C4">
        <w:t>a</w:t>
      </w:r>
      <w:r>
        <w:t xml:space="preserve"> wykonując</w:t>
      </w:r>
      <w:r w:rsidR="009D17C4">
        <w:t>a</w:t>
      </w:r>
      <w:r>
        <w:t xml:space="preserve"> pracę zarobkową </w:t>
      </w:r>
      <w:r w:rsidR="00136FEE">
        <w:t xml:space="preserve">u danego pracodawcy </w:t>
      </w:r>
      <w:r w:rsidR="009D17C4">
        <w:t xml:space="preserve">jest </w:t>
      </w:r>
      <w:r w:rsidRPr="00536B4F">
        <w:t>przyjmowan</w:t>
      </w:r>
      <w:r w:rsidR="009D17C4">
        <w:t>a</w:t>
      </w:r>
      <w:r w:rsidRPr="00536B4F">
        <w:t xml:space="preserve"> </w:t>
      </w:r>
      <w:r>
        <w:t xml:space="preserve">w poczet członków KZP </w:t>
      </w:r>
      <w:r w:rsidRPr="00536B4F">
        <w:t>na podstawie deklaracji</w:t>
      </w:r>
      <w:r w:rsidR="004A4BC5">
        <w:t xml:space="preserve"> </w:t>
      </w:r>
      <w:r w:rsidR="008627F1" w:rsidRPr="00536B4F">
        <w:t>złożonej</w:t>
      </w:r>
      <w:r w:rsidR="008627F1">
        <w:t xml:space="preserve"> </w:t>
      </w:r>
      <w:r w:rsidR="004A4BC5">
        <w:t>w formie pisemnej</w:t>
      </w:r>
      <w:r w:rsidR="00972CDA">
        <w:t>, elektronicznej lub dokumentowej</w:t>
      </w:r>
      <w:r w:rsidRPr="00536B4F">
        <w:t>.</w:t>
      </w:r>
    </w:p>
    <w:p w14:paraId="2442419D" w14:textId="083AF3AE" w:rsidR="00234EFE" w:rsidRDefault="00234EFE" w:rsidP="001C67D0">
      <w:pPr>
        <w:pStyle w:val="USTustnpkodeksu"/>
      </w:pPr>
      <w:r w:rsidRPr="00536B4F">
        <w:t>2. Uchwałę o przyjęciu</w:t>
      </w:r>
      <w:r>
        <w:t xml:space="preserve"> osoby wykonującej pracę zarobkową </w:t>
      </w:r>
      <w:r w:rsidR="00136FEE">
        <w:t xml:space="preserve">u danego pracodawcy </w:t>
      </w:r>
      <w:r>
        <w:t>w</w:t>
      </w:r>
      <w:r w:rsidR="00C853FE">
        <w:t> </w:t>
      </w:r>
      <w:r>
        <w:t>poczet członków</w:t>
      </w:r>
      <w:r w:rsidRPr="00536B4F">
        <w:t xml:space="preserve"> </w:t>
      </w:r>
      <w:r>
        <w:t xml:space="preserve">KZP </w:t>
      </w:r>
      <w:r w:rsidRPr="00536B4F">
        <w:t>podejmuje zarząd</w:t>
      </w:r>
      <w:r>
        <w:t>,</w:t>
      </w:r>
      <w:r w:rsidRPr="00536B4F">
        <w:t xml:space="preserve"> nie później niż w </w:t>
      </w:r>
      <w:r w:rsidR="005F65DC">
        <w:t>terminie</w:t>
      </w:r>
      <w:r w:rsidR="005F65DC" w:rsidRPr="00536B4F">
        <w:t xml:space="preserve"> </w:t>
      </w:r>
      <w:r w:rsidRPr="00536B4F">
        <w:t>miesiąca od dnia złożenia deklaracji.</w:t>
      </w:r>
    </w:p>
    <w:p w14:paraId="1CDBF4A9" w14:textId="61833C3C" w:rsidR="00234EFE" w:rsidRPr="00E63603" w:rsidRDefault="00234EFE" w:rsidP="001C67D0">
      <w:pPr>
        <w:pStyle w:val="ARTartustawynprozporzdzenia"/>
      </w:pPr>
      <w:r w:rsidRPr="00563B94">
        <w:rPr>
          <w:rStyle w:val="Ppogrubienie"/>
        </w:rPr>
        <w:t>Art.</w:t>
      </w:r>
      <w:r w:rsidR="00DF0AF2">
        <w:rPr>
          <w:rStyle w:val="Ppogrubienie"/>
        </w:rPr>
        <w:t> </w:t>
      </w:r>
      <w:r>
        <w:rPr>
          <w:rStyle w:val="Ppogrubienie"/>
        </w:rPr>
        <w:t>1</w:t>
      </w:r>
      <w:r w:rsidR="00947F40">
        <w:rPr>
          <w:rStyle w:val="Ppogrubienie"/>
        </w:rPr>
        <w:t>2</w:t>
      </w:r>
      <w:r w:rsidRPr="00563B94">
        <w:rPr>
          <w:rStyle w:val="Ppogrubienie"/>
        </w:rPr>
        <w:t xml:space="preserve">. </w:t>
      </w:r>
      <w:r>
        <w:t>1.</w:t>
      </w:r>
      <w:r w:rsidRPr="00E63603">
        <w:t xml:space="preserve"> Członek </w:t>
      </w:r>
      <w:r>
        <w:t>KZP</w:t>
      </w:r>
      <w:r w:rsidRPr="00E63603">
        <w:t xml:space="preserve"> jest obowiązany:</w:t>
      </w:r>
    </w:p>
    <w:p w14:paraId="3D45BBF4" w14:textId="32700702" w:rsidR="00234EFE" w:rsidRPr="00E63603" w:rsidRDefault="00234EFE" w:rsidP="00234EFE">
      <w:pPr>
        <w:pStyle w:val="PKTpunkt"/>
      </w:pPr>
      <w:r w:rsidRPr="00E63603">
        <w:t>1)</w:t>
      </w:r>
      <w:r w:rsidR="00DF0AF2">
        <w:tab/>
      </w:r>
      <w:r w:rsidRPr="00E63603">
        <w:t>wpłacić wpisowe</w:t>
      </w:r>
      <w:r>
        <w:t xml:space="preserve"> w wysokości ustalonej przez walne zebranie</w:t>
      </w:r>
      <w:r w:rsidR="00821FC5">
        <w:t xml:space="preserve"> członków</w:t>
      </w:r>
      <w:r w:rsidR="00B411F5">
        <w:t xml:space="preserve"> lub wyrazić zgodę na potrącenie wpisowego</w:t>
      </w:r>
      <w:r w:rsidR="00B411F5" w:rsidRPr="00E63603">
        <w:t xml:space="preserve"> z wynagrodzenia</w:t>
      </w:r>
      <w:r w:rsidR="00B411F5">
        <w:t xml:space="preserve"> lub</w:t>
      </w:r>
      <w:r w:rsidR="00B411F5" w:rsidRPr="00E63603">
        <w:t xml:space="preserve"> zasiłku;</w:t>
      </w:r>
    </w:p>
    <w:p w14:paraId="37486133" w14:textId="4E91C405" w:rsidR="00234EFE" w:rsidRPr="00E63603" w:rsidRDefault="00234EFE" w:rsidP="00234EFE">
      <w:pPr>
        <w:pStyle w:val="PKTpunkt"/>
      </w:pPr>
      <w:r w:rsidRPr="00E63603">
        <w:t>2)</w:t>
      </w:r>
      <w:r w:rsidR="00DF0AF2">
        <w:tab/>
      </w:r>
      <w:r w:rsidR="009D17C4" w:rsidRPr="009D17C4">
        <w:t>wpłacać miesięczne wkłady członkowskie</w:t>
      </w:r>
      <w:r w:rsidR="009D17C4">
        <w:t xml:space="preserve"> </w:t>
      </w:r>
      <w:r>
        <w:t xml:space="preserve">w wysokości </w:t>
      </w:r>
      <w:r w:rsidR="00C93CC9" w:rsidRPr="00C93CC9">
        <w:t xml:space="preserve">ustalonej przez walne zebranie członków </w:t>
      </w:r>
      <w:r w:rsidRPr="00E63603">
        <w:t>lub wyrazić zgodę na potrąca</w:t>
      </w:r>
      <w:r>
        <w:t>nie tych wkładów</w:t>
      </w:r>
      <w:r w:rsidRPr="00E63603">
        <w:t xml:space="preserve"> z wynagrodzenia</w:t>
      </w:r>
      <w:r>
        <w:t xml:space="preserve"> lub</w:t>
      </w:r>
      <w:r w:rsidRPr="00E63603">
        <w:t xml:space="preserve"> zasiłku;</w:t>
      </w:r>
    </w:p>
    <w:p w14:paraId="6EC5A808" w14:textId="39FA9FF6" w:rsidR="007A4DC5" w:rsidRDefault="00234EFE" w:rsidP="00234EFE">
      <w:pPr>
        <w:pStyle w:val="PKTpunkt"/>
      </w:pPr>
      <w:r w:rsidRPr="00E63603">
        <w:t>3)</w:t>
      </w:r>
      <w:r w:rsidR="00DF0AF2">
        <w:tab/>
      </w:r>
      <w:r w:rsidRPr="00E63603">
        <w:t xml:space="preserve">przestrzegać </w:t>
      </w:r>
      <w:r>
        <w:t>postanowień</w:t>
      </w:r>
      <w:r w:rsidRPr="00E63603">
        <w:t xml:space="preserve"> statutu</w:t>
      </w:r>
      <w:r w:rsidR="00527843">
        <w:t xml:space="preserve"> KZP</w:t>
      </w:r>
      <w:r w:rsidRPr="00E63603">
        <w:t xml:space="preserve"> oraz uchwał organów </w:t>
      </w:r>
      <w:r>
        <w:t>KZP</w:t>
      </w:r>
      <w:r w:rsidR="007A4DC5">
        <w:t>;</w:t>
      </w:r>
    </w:p>
    <w:p w14:paraId="2FCC3830" w14:textId="6AAD9873" w:rsidR="00347352" w:rsidRDefault="00347352" w:rsidP="00234EFE">
      <w:pPr>
        <w:pStyle w:val="PKTpunkt"/>
      </w:pPr>
      <w:r>
        <w:t>4)</w:t>
      </w:r>
      <w:r w:rsidR="00DF0AF2">
        <w:tab/>
      </w:r>
      <w:r>
        <w:t>wskazać</w:t>
      </w:r>
      <w:r w:rsidRPr="00F31527">
        <w:t xml:space="preserve"> </w:t>
      </w:r>
      <w:r>
        <w:t xml:space="preserve">co najmniej jedną </w:t>
      </w:r>
      <w:r w:rsidRPr="00F31527">
        <w:t>os</w:t>
      </w:r>
      <w:r>
        <w:t>o</w:t>
      </w:r>
      <w:r w:rsidRPr="00F31527">
        <w:t>b</w:t>
      </w:r>
      <w:r>
        <w:t>ę</w:t>
      </w:r>
      <w:r w:rsidRPr="00F31527">
        <w:t xml:space="preserve"> uprawnion</w:t>
      </w:r>
      <w:r>
        <w:t>ą</w:t>
      </w:r>
      <w:r w:rsidRPr="00F31527">
        <w:t xml:space="preserve"> do otrzymania </w:t>
      </w:r>
      <w:r>
        <w:t>wkładu członkowskiego</w:t>
      </w:r>
      <w:r w:rsidRPr="00F31527">
        <w:t xml:space="preserve"> w</w:t>
      </w:r>
      <w:r w:rsidR="00C853FE">
        <w:t> </w:t>
      </w:r>
      <w:r w:rsidRPr="00F31527">
        <w:t>razie</w:t>
      </w:r>
      <w:r>
        <w:t xml:space="preserve"> swojej</w:t>
      </w:r>
      <w:r w:rsidRPr="00F31527">
        <w:t xml:space="preserve"> śmierci</w:t>
      </w:r>
      <w:r>
        <w:t>, zwaną dalej „osobą uprawnioną”</w:t>
      </w:r>
      <w:r w:rsidR="005F65DC">
        <w:t>,</w:t>
      </w:r>
      <w:r w:rsidR="00922B0A">
        <w:t xml:space="preserve"> i przedłożyć oświadczenie tej osoby, o którym mowa w art. 4</w:t>
      </w:r>
      <w:r w:rsidR="000C584E">
        <w:t>3</w:t>
      </w:r>
      <w:r w:rsidR="00922B0A">
        <w:t xml:space="preserve"> ust. 1</w:t>
      </w:r>
      <w:r>
        <w:t>;</w:t>
      </w:r>
    </w:p>
    <w:p w14:paraId="489457E3" w14:textId="09E2A217" w:rsidR="00234EFE" w:rsidRPr="00E63603" w:rsidRDefault="00347352" w:rsidP="00234EFE">
      <w:pPr>
        <w:pStyle w:val="PKTpunkt"/>
      </w:pPr>
      <w:r>
        <w:t>5</w:t>
      </w:r>
      <w:r w:rsidR="007A4DC5">
        <w:t>)</w:t>
      </w:r>
      <w:r w:rsidR="00DF0AF2">
        <w:tab/>
      </w:r>
      <w:bookmarkStart w:id="17" w:name="_Hlk53426719"/>
      <w:r w:rsidR="007A4DC5">
        <w:t xml:space="preserve">aktualizować swoje dane </w:t>
      </w:r>
      <w:r w:rsidR="00125A86">
        <w:t>osobowe</w:t>
      </w:r>
      <w:r w:rsidR="004F4F8B">
        <w:t>, w szczególności dane teleadresowe</w:t>
      </w:r>
      <w:bookmarkEnd w:id="17"/>
      <w:r w:rsidR="00234EFE" w:rsidRPr="00E63603">
        <w:t>.</w:t>
      </w:r>
    </w:p>
    <w:p w14:paraId="7DFC801E" w14:textId="77777777" w:rsidR="00234EFE" w:rsidRPr="00E63603" w:rsidRDefault="00234EFE" w:rsidP="00234EFE">
      <w:pPr>
        <w:pStyle w:val="USTustnpkodeksu"/>
      </w:pPr>
      <w:r>
        <w:t>2</w:t>
      </w:r>
      <w:r w:rsidRPr="00E63603">
        <w:t xml:space="preserve">. Członek </w:t>
      </w:r>
      <w:r>
        <w:t>KZP</w:t>
      </w:r>
      <w:r w:rsidRPr="00E63603">
        <w:t xml:space="preserve"> ma prawo:</w:t>
      </w:r>
    </w:p>
    <w:p w14:paraId="5ACC0B3D" w14:textId="7DACF156" w:rsidR="00234EFE" w:rsidRPr="002B41F3" w:rsidRDefault="00234EFE" w:rsidP="00234EFE">
      <w:pPr>
        <w:pStyle w:val="PKTpunkt"/>
      </w:pPr>
      <w:r w:rsidRPr="002B41F3">
        <w:t>1)</w:t>
      </w:r>
      <w:r w:rsidR="00DF0AF2">
        <w:tab/>
      </w:r>
      <w:r w:rsidRPr="002B41F3">
        <w:t xml:space="preserve">gromadzić </w:t>
      </w:r>
      <w:r w:rsidR="00FA7BA2">
        <w:t>wkłady członkowskie</w:t>
      </w:r>
      <w:r w:rsidRPr="002B41F3">
        <w:t xml:space="preserve"> w </w:t>
      </w:r>
      <w:r>
        <w:t>KZP</w:t>
      </w:r>
      <w:r w:rsidRPr="002B41F3">
        <w:t xml:space="preserve"> według zasad określonych w statucie</w:t>
      </w:r>
      <w:r w:rsidR="00527843">
        <w:t xml:space="preserve"> KZP</w:t>
      </w:r>
      <w:r w:rsidRPr="002B41F3">
        <w:t>;</w:t>
      </w:r>
    </w:p>
    <w:p w14:paraId="60D8053D" w14:textId="6EB3662D" w:rsidR="00234EFE" w:rsidRPr="002B41F3" w:rsidRDefault="00234EFE" w:rsidP="00234EFE">
      <w:pPr>
        <w:pStyle w:val="PKTpunkt"/>
      </w:pPr>
      <w:r w:rsidRPr="002B41F3">
        <w:t>2)</w:t>
      </w:r>
      <w:r w:rsidR="00DF0AF2">
        <w:tab/>
      </w:r>
      <w:r>
        <w:t>zaciągać</w:t>
      </w:r>
      <w:r w:rsidRPr="002B41F3">
        <w:t xml:space="preserve"> pożycz</w:t>
      </w:r>
      <w:r>
        <w:t>ki</w:t>
      </w:r>
      <w:r w:rsidRPr="002B41F3">
        <w:t>;</w:t>
      </w:r>
    </w:p>
    <w:p w14:paraId="5A4DEC72" w14:textId="7363C8F3" w:rsidR="00234EFE" w:rsidRPr="002B41F3" w:rsidRDefault="00234EFE" w:rsidP="00234EFE">
      <w:pPr>
        <w:pStyle w:val="PKTpunkt"/>
      </w:pPr>
      <w:r w:rsidRPr="002B41F3">
        <w:t>3)</w:t>
      </w:r>
      <w:r w:rsidR="00DF0AF2">
        <w:tab/>
      </w:r>
      <w:r w:rsidRPr="002B41F3">
        <w:t>w razie wydarzeń losowych ubiegać się o udzielenie zapom</w:t>
      </w:r>
      <w:r w:rsidR="0095787F">
        <w:t>óg</w:t>
      </w:r>
      <w:r w:rsidR="009F3489">
        <w:t>, o ile</w:t>
      </w:r>
      <w:r w:rsidR="0095787F">
        <w:t xml:space="preserve"> KZP </w:t>
      </w:r>
      <w:r w:rsidR="0095787F" w:rsidRPr="0095787F">
        <w:t>posiada środk</w:t>
      </w:r>
      <w:r w:rsidR="0095787F">
        <w:t>i na ich udzielenie</w:t>
      </w:r>
      <w:r w:rsidRPr="002B41F3">
        <w:t>;</w:t>
      </w:r>
    </w:p>
    <w:p w14:paraId="7A74B1D8" w14:textId="5621152D" w:rsidR="00234EFE" w:rsidRPr="002B41F3" w:rsidRDefault="00234EFE" w:rsidP="00234EFE">
      <w:pPr>
        <w:pStyle w:val="PKTpunkt"/>
      </w:pPr>
      <w:r w:rsidRPr="002B41F3">
        <w:t>4)</w:t>
      </w:r>
      <w:r w:rsidR="00DF0AF2">
        <w:tab/>
      </w:r>
      <w:r w:rsidRPr="002B41F3">
        <w:t>brać udział w obradach walnego zebrania</w:t>
      </w:r>
      <w:r w:rsidR="00821FC5">
        <w:t xml:space="preserve"> członków</w:t>
      </w:r>
      <w:r w:rsidRPr="002B41F3">
        <w:t>;</w:t>
      </w:r>
    </w:p>
    <w:p w14:paraId="69D7A2E7" w14:textId="4E3645C6" w:rsidR="00435E79" w:rsidRDefault="00234EFE" w:rsidP="00234EFE">
      <w:pPr>
        <w:pStyle w:val="PKTpunkt"/>
      </w:pPr>
      <w:r w:rsidRPr="002B41F3">
        <w:t>5)</w:t>
      </w:r>
      <w:r w:rsidR="00DF0AF2">
        <w:tab/>
      </w:r>
      <w:r w:rsidRPr="002B41F3">
        <w:t xml:space="preserve">wybierać i być wybieranym do zarządu </w:t>
      </w:r>
      <w:r>
        <w:t>lub</w:t>
      </w:r>
      <w:r w:rsidRPr="002B41F3">
        <w:t xml:space="preserve"> komisji rewizyjnej</w:t>
      </w:r>
      <w:r w:rsidR="00435E79">
        <w:t>;</w:t>
      </w:r>
    </w:p>
    <w:p w14:paraId="10916671" w14:textId="131FA263" w:rsidR="00435E79" w:rsidRDefault="00435E79" w:rsidP="00234EFE">
      <w:pPr>
        <w:pStyle w:val="PKTpunkt"/>
      </w:pPr>
      <w:r>
        <w:t>6)</w:t>
      </w:r>
      <w:r w:rsidR="00DF0AF2">
        <w:tab/>
      </w:r>
      <w:bookmarkStart w:id="18" w:name="_Hlk53141378"/>
      <w:r w:rsidR="00811B46">
        <w:t>zapozna</w:t>
      </w:r>
      <w:r w:rsidR="00093402">
        <w:t>wać</w:t>
      </w:r>
      <w:r w:rsidR="00811B46">
        <w:t xml:space="preserve"> się z treścią</w:t>
      </w:r>
      <w:r w:rsidR="006842AA">
        <w:t xml:space="preserve"> aktualnego</w:t>
      </w:r>
      <w:r w:rsidRPr="00435E79">
        <w:t xml:space="preserve"> statutu</w:t>
      </w:r>
      <w:r>
        <w:t xml:space="preserve"> KZP</w:t>
      </w:r>
      <w:r w:rsidR="008543D0">
        <w:t>;</w:t>
      </w:r>
      <w:bookmarkEnd w:id="18"/>
    </w:p>
    <w:p w14:paraId="3513AD75" w14:textId="1923B7E2" w:rsidR="00234EFE" w:rsidRPr="002B41F3" w:rsidRDefault="00435E79" w:rsidP="00234EFE">
      <w:pPr>
        <w:pStyle w:val="PKTpunkt"/>
      </w:pPr>
      <w:r>
        <w:lastRenderedPageBreak/>
        <w:t>7)</w:t>
      </w:r>
      <w:r w:rsidR="00DF0AF2">
        <w:tab/>
      </w:r>
      <w:r w:rsidRPr="00435E79">
        <w:t>zaznajamia</w:t>
      </w:r>
      <w:r w:rsidR="00566251">
        <w:t>ć s</w:t>
      </w:r>
      <w:r w:rsidRPr="00435E79">
        <w:t xml:space="preserve">ię z uchwałami organów </w:t>
      </w:r>
      <w:r>
        <w:t>KZP</w:t>
      </w:r>
      <w:r w:rsidRPr="00435E79">
        <w:t>, protokołami</w:t>
      </w:r>
      <w:r w:rsidR="00B04681">
        <w:t xml:space="preserve"> z</w:t>
      </w:r>
      <w:r w:rsidRPr="00435E79">
        <w:t xml:space="preserve"> </w:t>
      </w:r>
      <w:r w:rsidR="00566251">
        <w:t>posiedzeń</w:t>
      </w:r>
      <w:r w:rsidRPr="00435E79">
        <w:t xml:space="preserve"> organów </w:t>
      </w:r>
      <w:r>
        <w:t>KZP</w:t>
      </w:r>
      <w:r w:rsidRPr="00435E79">
        <w:t xml:space="preserve">, </w:t>
      </w:r>
      <w:r w:rsidR="00B04681" w:rsidRPr="00B04681">
        <w:t>protokoł</w:t>
      </w:r>
      <w:r w:rsidR="00B04681">
        <w:t>ami</w:t>
      </w:r>
      <w:r w:rsidR="00FD21A7">
        <w:t xml:space="preserve"> z</w:t>
      </w:r>
      <w:r w:rsidR="00B04681">
        <w:t xml:space="preserve"> </w:t>
      </w:r>
      <w:r w:rsidR="00B04681" w:rsidRPr="00B04681">
        <w:t>kontroli przeprowa</w:t>
      </w:r>
      <w:r w:rsidR="00B04681">
        <w:t>dzanych przez komisję rewizyjną oraz</w:t>
      </w:r>
      <w:r w:rsidR="00B04681" w:rsidRPr="00B04681">
        <w:t xml:space="preserve"> </w:t>
      </w:r>
      <w:r w:rsidRPr="00435E79">
        <w:t>sprawozdaniami finansowymi.</w:t>
      </w:r>
    </w:p>
    <w:p w14:paraId="4EF22204" w14:textId="77777777" w:rsidR="00E6167A" w:rsidRPr="00EB498D" w:rsidRDefault="00E6167A">
      <w:pPr>
        <w:pStyle w:val="USTustnpkodeksu"/>
      </w:pPr>
      <w:r w:rsidRPr="00EB498D">
        <w:t>3. Członek KZP nabywa</w:t>
      </w:r>
      <w:r w:rsidR="009D17C4">
        <w:t>:</w:t>
      </w:r>
    </w:p>
    <w:p w14:paraId="3A0FDC5A" w14:textId="3EB20DC6" w:rsidR="00E6167A" w:rsidRDefault="00E6167A" w:rsidP="00D94E93">
      <w:pPr>
        <w:pStyle w:val="PKTpunkt"/>
      </w:pPr>
      <w:r>
        <w:t>1)</w:t>
      </w:r>
      <w:r w:rsidR="00DF0AF2">
        <w:tab/>
      </w:r>
      <w:r w:rsidR="009D17C4" w:rsidRPr="009D17C4">
        <w:t>uprawnienia określone w ust. 2</w:t>
      </w:r>
      <w:r w:rsidR="009D17C4">
        <w:t xml:space="preserve"> </w:t>
      </w:r>
      <w:r>
        <w:t>pkt 1, 4</w:t>
      </w:r>
      <w:r w:rsidR="00C7499C">
        <w:sym w:font="Symbol" w:char="F02D"/>
      </w:r>
      <w:r w:rsidR="00C7499C">
        <w:t>7</w:t>
      </w:r>
      <w:r w:rsidRPr="00E63603">
        <w:t xml:space="preserve"> </w:t>
      </w:r>
      <w:r w:rsidR="00BD6319">
        <w:t>–</w:t>
      </w:r>
      <w:r>
        <w:t xml:space="preserve"> </w:t>
      </w:r>
      <w:r w:rsidR="00C169C2">
        <w:t>po wpłaceniu wpisowego</w:t>
      </w:r>
      <w:r>
        <w:t>;</w:t>
      </w:r>
    </w:p>
    <w:p w14:paraId="0D854DED" w14:textId="4FC72E82" w:rsidR="005A1E22" w:rsidRDefault="00E6167A" w:rsidP="00D94E93">
      <w:pPr>
        <w:pStyle w:val="PKTpunkt"/>
      </w:pPr>
      <w:r>
        <w:t>2)</w:t>
      </w:r>
      <w:r w:rsidR="00DF0AF2">
        <w:tab/>
      </w:r>
      <w:r w:rsidR="009D17C4" w:rsidRPr="009D17C4">
        <w:t>uprawnienia określone w ust. 2</w:t>
      </w:r>
      <w:r w:rsidR="009D17C4">
        <w:t xml:space="preserve"> </w:t>
      </w:r>
      <w:r>
        <w:t xml:space="preserve">pkt 2 </w:t>
      </w:r>
      <w:r w:rsidR="003A535F">
        <w:t xml:space="preserve">i </w:t>
      </w:r>
      <w:r>
        <w:t xml:space="preserve">3 </w:t>
      </w:r>
      <w:r w:rsidR="00BD6319">
        <w:t>–</w:t>
      </w:r>
      <w:r w:rsidRPr="00E63603">
        <w:t xml:space="preserve"> po wpłaceniu wpisowego i dwóch kolejnych </w:t>
      </w:r>
      <w:r w:rsidR="00654E89" w:rsidRPr="00E63603">
        <w:t xml:space="preserve">miesięcznych </w:t>
      </w:r>
      <w:r w:rsidRPr="00E63603">
        <w:t>wkładów</w:t>
      </w:r>
      <w:r w:rsidR="00654E89">
        <w:t xml:space="preserve"> członkowskich</w:t>
      </w:r>
      <w:r w:rsidR="00EB498D">
        <w:t>.</w:t>
      </w:r>
      <w:r w:rsidDel="00E6167A">
        <w:t xml:space="preserve"> </w:t>
      </w:r>
    </w:p>
    <w:p w14:paraId="4E0B3FC9" w14:textId="268485FB" w:rsidR="00234EFE" w:rsidRPr="005A1E22" w:rsidRDefault="00234EFE">
      <w:pPr>
        <w:pStyle w:val="ARTartustawynprozporzdzenia"/>
      </w:pPr>
      <w:r w:rsidRPr="005A1E22">
        <w:rPr>
          <w:rStyle w:val="Ppogrubienie"/>
        </w:rPr>
        <w:t>Art.</w:t>
      </w:r>
      <w:r w:rsidR="00DF0AF2">
        <w:rPr>
          <w:rStyle w:val="Ppogrubienie"/>
        </w:rPr>
        <w:t> </w:t>
      </w:r>
      <w:r w:rsidRPr="005A1E22">
        <w:rPr>
          <w:rStyle w:val="Ppogrubienie"/>
        </w:rPr>
        <w:t>1</w:t>
      </w:r>
      <w:r w:rsidR="00947F40">
        <w:rPr>
          <w:rStyle w:val="Ppogrubienie"/>
        </w:rPr>
        <w:t>3</w:t>
      </w:r>
      <w:r w:rsidRPr="005A1E22">
        <w:rPr>
          <w:rStyle w:val="Ppogrubienie"/>
        </w:rPr>
        <w:t>.</w:t>
      </w:r>
      <w:r w:rsidRPr="00D94E93">
        <w:rPr>
          <w:rStyle w:val="Ppogrubienie"/>
        </w:rPr>
        <w:t xml:space="preserve"> </w:t>
      </w:r>
      <w:r w:rsidRPr="005A1E22">
        <w:t>1. Skreślenie z listy członków KZP następuje</w:t>
      </w:r>
      <w:r w:rsidR="004A4BC5" w:rsidRPr="004A4BC5">
        <w:t xml:space="preserve"> na skutek uchwały zarządu</w:t>
      </w:r>
      <w:r w:rsidR="004A4BC5">
        <w:t xml:space="preserve"> podjętej</w:t>
      </w:r>
      <w:r w:rsidRPr="005A1E22">
        <w:t>:</w:t>
      </w:r>
    </w:p>
    <w:p w14:paraId="209ACED3" w14:textId="4514BB23" w:rsidR="00234EFE" w:rsidRPr="005A1E22" w:rsidRDefault="00234EFE">
      <w:pPr>
        <w:pStyle w:val="PKTpunkt"/>
      </w:pPr>
      <w:r w:rsidRPr="005A1E22">
        <w:t>1)</w:t>
      </w:r>
      <w:r w:rsidR="00DF0AF2">
        <w:tab/>
      </w:r>
      <w:r w:rsidRPr="005A1E22">
        <w:t>na wniosek członka KZP</w:t>
      </w:r>
      <w:r w:rsidR="00784346">
        <w:t xml:space="preserve">, którego </w:t>
      </w:r>
      <w:r w:rsidR="00F8311A">
        <w:t xml:space="preserve">wniosek ten </w:t>
      </w:r>
      <w:r w:rsidR="00784346">
        <w:t>dotyczy,</w:t>
      </w:r>
      <w:r w:rsidR="001C3C42">
        <w:t xml:space="preserve"> złożony w formie pisemnej, elektronicznej lub dokumentowej</w:t>
      </w:r>
      <w:r w:rsidRPr="005A1E22">
        <w:t>;</w:t>
      </w:r>
    </w:p>
    <w:p w14:paraId="6DFD2F18" w14:textId="475BF618" w:rsidR="002C618C" w:rsidRPr="005A1E22" w:rsidRDefault="002C618C">
      <w:pPr>
        <w:pStyle w:val="PKTpunkt"/>
      </w:pPr>
      <w:r w:rsidRPr="005A1E22">
        <w:rPr>
          <w:bCs w:val="0"/>
        </w:rPr>
        <w:t>2)</w:t>
      </w:r>
      <w:r w:rsidR="00DF0AF2">
        <w:tab/>
      </w:r>
      <w:r w:rsidRPr="005A1E22">
        <w:rPr>
          <w:bCs w:val="0"/>
        </w:rPr>
        <w:t>w razie ustania stosunku prawnego między członkiem KZP a pracodawcą, z wyjątkiem przejścia na emeryturę lub rentę;</w:t>
      </w:r>
    </w:p>
    <w:p w14:paraId="25049FA3" w14:textId="2DFCE264" w:rsidR="00174B87" w:rsidRDefault="002C618C" w:rsidP="00056CB7">
      <w:pPr>
        <w:pStyle w:val="PKTpunkt"/>
      </w:pPr>
      <w:r w:rsidRPr="005A1E22">
        <w:t>3</w:t>
      </w:r>
      <w:r w:rsidR="00234EFE" w:rsidRPr="005A1E22">
        <w:t>)</w:t>
      </w:r>
      <w:r w:rsidR="00DF0AF2">
        <w:tab/>
      </w:r>
      <w:r w:rsidR="00234EFE" w:rsidRPr="005A1E22">
        <w:t>w razie śmierci członka KZP</w:t>
      </w:r>
      <w:r w:rsidR="00174B87">
        <w:t>;</w:t>
      </w:r>
    </w:p>
    <w:p w14:paraId="3D6CE3B1" w14:textId="5985F0D7" w:rsidR="00174B87" w:rsidRPr="00174B87" w:rsidRDefault="00174B87" w:rsidP="00056CB7">
      <w:pPr>
        <w:pStyle w:val="PKTpunkt"/>
      </w:pPr>
      <w:r>
        <w:t>4</w:t>
      </w:r>
      <w:r w:rsidRPr="00174B87">
        <w:t>)</w:t>
      </w:r>
      <w:r w:rsidR="00DF0AF2">
        <w:tab/>
      </w:r>
      <w:r w:rsidRPr="00174B87">
        <w:t>w wyniku niedopełnienia przez członka</w:t>
      </w:r>
      <w:r>
        <w:t xml:space="preserve"> KZP</w:t>
      </w:r>
      <w:r w:rsidRPr="00174B87">
        <w:t xml:space="preserve"> </w:t>
      </w:r>
      <w:r>
        <w:t>obowiązku</w:t>
      </w:r>
      <w:r w:rsidR="00B3392C">
        <w:t xml:space="preserve">, o którym mowa </w:t>
      </w:r>
      <w:r w:rsidRPr="00174B87">
        <w:t>w art. 1</w:t>
      </w:r>
      <w:r w:rsidR="00947F40">
        <w:t>2</w:t>
      </w:r>
      <w:r w:rsidRPr="00174B87">
        <w:t xml:space="preserve"> ust. 1</w:t>
      </w:r>
      <w:r>
        <w:t xml:space="preserve"> pkt 1</w:t>
      </w:r>
      <w:r w:rsidRPr="00174B87">
        <w:t>.</w:t>
      </w:r>
    </w:p>
    <w:p w14:paraId="1567CEFA" w14:textId="35D5297E" w:rsidR="00B3392C" w:rsidRDefault="00085F77" w:rsidP="00267494">
      <w:pPr>
        <w:pStyle w:val="USTustnpkodeksu"/>
      </w:pPr>
      <w:r>
        <w:t>2</w:t>
      </w:r>
      <w:r w:rsidR="0090528C" w:rsidRPr="0090528C">
        <w:t xml:space="preserve">. </w:t>
      </w:r>
      <w:r w:rsidR="003E4BC2">
        <w:t>Zarząd</w:t>
      </w:r>
      <w:r w:rsidR="0090528C" w:rsidRPr="0090528C">
        <w:t xml:space="preserve"> </w:t>
      </w:r>
      <w:r w:rsidR="0090528C">
        <w:t>może</w:t>
      </w:r>
      <w:r w:rsidR="003E4BC2">
        <w:t xml:space="preserve"> podjąć uchwałę o skreśleniu z listy</w:t>
      </w:r>
      <w:r w:rsidR="0090528C" w:rsidRPr="0090528C">
        <w:t xml:space="preserve"> </w:t>
      </w:r>
      <w:r w:rsidR="003E4BC2">
        <w:t xml:space="preserve">członków </w:t>
      </w:r>
      <w:r w:rsidR="008627F1">
        <w:t xml:space="preserve">KZP </w:t>
      </w:r>
      <w:r w:rsidR="00234EFE" w:rsidRPr="005A1E22">
        <w:t xml:space="preserve">na skutek </w:t>
      </w:r>
      <w:r w:rsidR="00234EFE" w:rsidRPr="00536B4F">
        <w:t>niedopełnienia przez członka</w:t>
      </w:r>
      <w:r w:rsidR="008627F1">
        <w:t xml:space="preserve"> KZP</w:t>
      </w:r>
      <w:r w:rsidR="00234EFE" w:rsidRPr="00536B4F">
        <w:t xml:space="preserve"> </w:t>
      </w:r>
      <w:r w:rsidR="00234EFE">
        <w:t xml:space="preserve">co najmniej jednego z </w:t>
      </w:r>
      <w:r w:rsidR="00234EFE" w:rsidRPr="00536B4F">
        <w:t>obowiązków określonych w</w:t>
      </w:r>
      <w:r w:rsidR="00234EFE">
        <w:t xml:space="preserve"> art. </w:t>
      </w:r>
      <w:r w:rsidR="00DA7E3E">
        <w:t>1</w:t>
      </w:r>
      <w:r w:rsidR="00947F40">
        <w:t>2</w:t>
      </w:r>
      <w:r w:rsidR="00DA7E3E">
        <w:t xml:space="preserve"> </w:t>
      </w:r>
      <w:r w:rsidR="00234EFE">
        <w:t>ust.</w:t>
      </w:r>
      <w:r w:rsidR="00F77A23">
        <w:t xml:space="preserve"> 1 pkt</w:t>
      </w:r>
      <w:r w:rsidR="00234EFE">
        <w:t xml:space="preserve"> </w:t>
      </w:r>
      <w:r w:rsidR="00174B87">
        <w:t>2 lub 3</w:t>
      </w:r>
      <w:r w:rsidR="002C618C">
        <w:t>.</w:t>
      </w:r>
    </w:p>
    <w:p w14:paraId="4A7BFFD9" w14:textId="32215431" w:rsidR="003F2290" w:rsidRDefault="00056CB7">
      <w:pPr>
        <w:pStyle w:val="USTustnpkodeksu"/>
      </w:pPr>
      <w:r>
        <w:t>3</w:t>
      </w:r>
      <w:r w:rsidR="00234EFE">
        <w:t>.</w:t>
      </w:r>
      <w:r w:rsidR="00234EFE" w:rsidRPr="00536B4F">
        <w:t xml:space="preserve"> </w:t>
      </w:r>
      <w:r w:rsidR="00D4462C">
        <w:t>W przypadkach, o których mowa w ust. 1 pkt 1</w:t>
      </w:r>
      <w:r w:rsidR="00C636B7">
        <w:t>,</w:t>
      </w:r>
      <w:r w:rsidR="00753146">
        <w:t xml:space="preserve"> </w:t>
      </w:r>
      <w:r w:rsidR="00D4462C">
        <w:t>2 i 4 oraz ust. 2, u</w:t>
      </w:r>
      <w:r w:rsidR="004A4BC5">
        <w:t>chwała o</w:t>
      </w:r>
      <w:r w:rsidR="00BD6319">
        <w:t xml:space="preserve"> </w:t>
      </w:r>
      <w:r w:rsidR="004A4BC5">
        <w:t>skreśleniu</w:t>
      </w:r>
      <w:r w:rsidR="00972AF0">
        <w:t xml:space="preserve"> </w:t>
      </w:r>
      <w:r w:rsidR="008627F1">
        <w:t>z listy członków KZP</w:t>
      </w:r>
      <w:r w:rsidR="004A4BC5">
        <w:t xml:space="preserve"> jest doręczana członkowi KZP wraz z uzasadnieniem.</w:t>
      </w:r>
    </w:p>
    <w:p w14:paraId="1212F60F" w14:textId="47B117DC" w:rsidR="00655F89" w:rsidRDefault="004A4BC5" w:rsidP="005F2337">
      <w:pPr>
        <w:pStyle w:val="ARTartustawynprozporzdzenia"/>
      </w:pPr>
      <w:r w:rsidRPr="005A1E22">
        <w:rPr>
          <w:rStyle w:val="Ppogrubienie"/>
        </w:rPr>
        <w:t>Art.</w:t>
      </w:r>
      <w:r w:rsidR="00DF0AF2">
        <w:rPr>
          <w:rStyle w:val="Ppogrubienie"/>
        </w:rPr>
        <w:t> </w:t>
      </w:r>
      <w:r w:rsidRPr="005A1E22">
        <w:rPr>
          <w:rStyle w:val="Ppogrubienie"/>
        </w:rPr>
        <w:t>1</w:t>
      </w:r>
      <w:r w:rsidR="00947F40">
        <w:rPr>
          <w:rStyle w:val="Ppogrubienie"/>
        </w:rPr>
        <w:t>4</w:t>
      </w:r>
      <w:r w:rsidRPr="005A1E22">
        <w:rPr>
          <w:rStyle w:val="Ppogrubienie"/>
        </w:rPr>
        <w:t>.</w:t>
      </w:r>
      <w:r w:rsidRPr="00D94E93">
        <w:rPr>
          <w:rStyle w:val="Ppogrubienie"/>
        </w:rPr>
        <w:t xml:space="preserve"> </w:t>
      </w:r>
      <w:r>
        <w:t xml:space="preserve">1. </w:t>
      </w:r>
      <w:r w:rsidR="00234EFE" w:rsidRPr="00536B4F">
        <w:t>Osob</w:t>
      </w:r>
      <w:r w:rsidR="00234EFE">
        <w:t>ie</w:t>
      </w:r>
      <w:r w:rsidR="00234EFE" w:rsidRPr="00536B4F">
        <w:t xml:space="preserve"> skreślon</w:t>
      </w:r>
      <w:r w:rsidR="00234EFE">
        <w:t>ej</w:t>
      </w:r>
      <w:r w:rsidR="00234EFE" w:rsidRPr="00536B4F">
        <w:t xml:space="preserve"> z listy członków </w:t>
      </w:r>
      <w:r w:rsidR="00234EFE">
        <w:t>KZP</w:t>
      </w:r>
      <w:r w:rsidR="009601BB">
        <w:t xml:space="preserve">, a w przypadku śmierci członka KZP </w:t>
      </w:r>
      <w:r w:rsidR="00596964">
        <w:sym w:font="Symbol" w:char="F02D"/>
      </w:r>
      <w:r w:rsidR="009601BB">
        <w:t xml:space="preserve"> osobie </w:t>
      </w:r>
      <w:r w:rsidR="00347352">
        <w:t>uprawnionej</w:t>
      </w:r>
      <w:r w:rsidR="009601BB">
        <w:t>,</w:t>
      </w:r>
      <w:r w:rsidR="00234EFE" w:rsidRPr="00536B4F">
        <w:t xml:space="preserve"> przysługuje zwrot wkład</w:t>
      </w:r>
      <w:r w:rsidR="00234EFE">
        <w:t>u</w:t>
      </w:r>
      <w:r w:rsidR="00234EFE" w:rsidRPr="00536B4F">
        <w:t xml:space="preserve"> członkowski</w:t>
      </w:r>
      <w:r w:rsidR="00234EFE">
        <w:t>ego</w:t>
      </w:r>
      <w:r w:rsidR="00234EFE" w:rsidRPr="00536B4F">
        <w:t xml:space="preserve"> w terminie</w:t>
      </w:r>
      <w:r w:rsidR="001739DB">
        <w:t xml:space="preserve"> i na zasadach</w:t>
      </w:r>
      <w:r w:rsidR="00234EFE" w:rsidRPr="00536B4F">
        <w:t xml:space="preserve"> określony</w:t>
      </w:r>
      <w:r w:rsidR="001739DB">
        <w:t>ch</w:t>
      </w:r>
      <w:r w:rsidR="00234EFE" w:rsidRPr="00536B4F">
        <w:t xml:space="preserve"> w statucie</w:t>
      </w:r>
      <w:r w:rsidR="00B3392C">
        <w:t xml:space="preserve"> KZP</w:t>
      </w:r>
      <w:r w:rsidR="00655F89">
        <w:t>.</w:t>
      </w:r>
    </w:p>
    <w:p w14:paraId="7B6A14AD" w14:textId="7B727732" w:rsidR="00234EFE" w:rsidRDefault="004A4BC5" w:rsidP="00234EFE">
      <w:pPr>
        <w:pStyle w:val="USTustnpkodeksu"/>
      </w:pPr>
      <w:r>
        <w:t>2</w:t>
      </w:r>
      <w:r w:rsidR="00655F89">
        <w:t xml:space="preserve">. </w:t>
      </w:r>
      <w:r w:rsidR="00234EFE" w:rsidRPr="0000427D">
        <w:t>Jeżeli członek KZP wskaże kilka osób uprawnionych</w:t>
      </w:r>
      <w:r w:rsidR="006A0641">
        <w:t>,</w:t>
      </w:r>
      <w:r w:rsidR="00234EFE" w:rsidRPr="0000427D">
        <w:t xml:space="preserve"> a nie oznaczy ich udziałów w</w:t>
      </w:r>
      <w:r w:rsidR="006D3CBA">
        <w:t>e</w:t>
      </w:r>
      <w:r w:rsidR="00234EFE" w:rsidRPr="0000427D">
        <w:t xml:space="preserve"> wkładzie</w:t>
      </w:r>
      <w:r w:rsidR="006D3CBA">
        <w:t xml:space="preserve"> członkowskim</w:t>
      </w:r>
      <w:r w:rsidR="00234EFE" w:rsidRPr="0000427D">
        <w:t>, uważa się, że udziały tych osób są równe.</w:t>
      </w:r>
    </w:p>
    <w:p w14:paraId="2FA839AB" w14:textId="578C427A" w:rsidR="00074429" w:rsidRDefault="00347DF1" w:rsidP="00F9786F">
      <w:pPr>
        <w:pStyle w:val="USTustnpkodeksu"/>
      </w:pPr>
      <w:r>
        <w:t>3</w:t>
      </w:r>
      <w:r w:rsidR="00F9786F">
        <w:t xml:space="preserve">. </w:t>
      </w:r>
      <w:bookmarkStart w:id="19" w:name="_Hlk53427246"/>
      <w:r w:rsidR="006F19C0">
        <w:t>Po śmierci członka KZP zarząd niezwłocznie wzywa osobę uprawnion</w:t>
      </w:r>
      <w:r w:rsidR="00347352">
        <w:t>ą</w:t>
      </w:r>
      <w:r w:rsidR="006F19C0">
        <w:t xml:space="preserve"> </w:t>
      </w:r>
      <w:r w:rsidR="006F19C0" w:rsidRPr="006F19C0">
        <w:t xml:space="preserve">do </w:t>
      </w:r>
      <w:r w:rsidR="006F19C0">
        <w:t>odbioru</w:t>
      </w:r>
      <w:r w:rsidR="006F19C0" w:rsidRPr="006F19C0">
        <w:t xml:space="preserve"> wkładu członkowskiego</w:t>
      </w:r>
      <w:r w:rsidR="006F19C0">
        <w:t>.</w:t>
      </w:r>
      <w:bookmarkEnd w:id="19"/>
    </w:p>
    <w:p w14:paraId="0C5433F5" w14:textId="6B05FA65" w:rsidR="00074429" w:rsidRDefault="00012729" w:rsidP="00132694">
      <w:pPr>
        <w:pStyle w:val="USTustnpkodeksu"/>
      </w:pPr>
      <w:r>
        <w:t>4</w:t>
      </w:r>
      <w:r w:rsidR="00074429">
        <w:t>. Kwota wypłacona</w:t>
      </w:r>
      <w:r w:rsidR="00074429" w:rsidRPr="00A72F9F">
        <w:t xml:space="preserve"> </w:t>
      </w:r>
      <w:r w:rsidR="009C4882" w:rsidRPr="009C4882">
        <w:t>osob</w:t>
      </w:r>
      <w:r w:rsidR="009C4882">
        <w:t>ie</w:t>
      </w:r>
      <w:r w:rsidR="009C4882" w:rsidRPr="009C4882">
        <w:t xml:space="preserve"> uprawnion</w:t>
      </w:r>
      <w:r w:rsidR="00347352">
        <w:t>ej</w:t>
      </w:r>
      <w:r w:rsidR="009C4882" w:rsidRPr="009C4882">
        <w:t xml:space="preserve"> </w:t>
      </w:r>
      <w:r w:rsidR="00074429" w:rsidRPr="00A72F9F">
        <w:t xml:space="preserve">nie wchodzi do spadku po </w:t>
      </w:r>
      <w:r w:rsidR="00074429">
        <w:t>członku KZP</w:t>
      </w:r>
      <w:r w:rsidR="00074429" w:rsidRPr="00A72F9F">
        <w:t>.</w:t>
      </w:r>
    </w:p>
    <w:p w14:paraId="543BF7F4" w14:textId="77777777" w:rsidR="00234EFE" w:rsidRPr="00267494" w:rsidRDefault="00234EFE">
      <w:pPr>
        <w:pStyle w:val="ROZDZODDZOZNoznaczenierozdziauluboddziau"/>
      </w:pPr>
      <w:r w:rsidRPr="00267494">
        <w:lastRenderedPageBreak/>
        <w:t>Rozdział 3</w:t>
      </w:r>
    </w:p>
    <w:p w14:paraId="1BA43E95" w14:textId="77777777" w:rsidR="00234EFE" w:rsidRPr="00267494" w:rsidRDefault="00234EFE" w:rsidP="00267494">
      <w:pPr>
        <w:pStyle w:val="TYTDZPRZEDMprzedmiotregulacjitytuulubdziau"/>
      </w:pPr>
      <w:r w:rsidRPr="00267494">
        <w:t xml:space="preserve">Organy </w:t>
      </w:r>
      <w:r w:rsidR="00644033" w:rsidRPr="00267494">
        <w:t>KZP</w:t>
      </w:r>
    </w:p>
    <w:p w14:paraId="0701A609" w14:textId="5C9DDC69" w:rsidR="00A13C21" w:rsidRPr="00A13C21" w:rsidRDefault="00DF0AF2" w:rsidP="003F28AB">
      <w:pPr>
        <w:pStyle w:val="ARTartustawynprozporzdzenia"/>
      </w:pPr>
      <w:r>
        <w:rPr>
          <w:rStyle w:val="Ppogrubienie"/>
        </w:rPr>
        <w:t>Art. </w:t>
      </w:r>
      <w:r w:rsidR="00947F40">
        <w:rPr>
          <w:rStyle w:val="Ppogrubienie"/>
        </w:rPr>
        <w:t>15</w:t>
      </w:r>
      <w:r w:rsidR="00A13C21" w:rsidRPr="00A13C21">
        <w:rPr>
          <w:rStyle w:val="Ppogrubienie"/>
        </w:rPr>
        <w:t xml:space="preserve">. </w:t>
      </w:r>
      <w:r w:rsidR="00A13C21" w:rsidRPr="003F28AB">
        <w:rPr>
          <w:rStyle w:val="Ppogrubienie"/>
          <w:b w:val="0"/>
        </w:rPr>
        <w:t xml:space="preserve">1. </w:t>
      </w:r>
      <w:r w:rsidR="00A13C21" w:rsidRPr="003F28AB">
        <w:t>Statut</w:t>
      </w:r>
      <w:r w:rsidR="00A13C21" w:rsidRPr="00A13C21">
        <w:t xml:space="preserve"> KZP określa:</w:t>
      </w:r>
    </w:p>
    <w:p w14:paraId="654B5AD1" w14:textId="1146DF6D" w:rsidR="00A13C21" w:rsidRPr="00A13C21" w:rsidRDefault="00A13C21" w:rsidP="00A13C21">
      <w:pPr>
        <w:pStyle w:val="PKTpunkt"/>
      </w:pPr>
      <w:r w:rsidRPr="00A13C21">
        <w:t>1)</w:t>
      </w:r>
      <w:r w:rsidR="00DF0AF2">
        <w:tab/>
      </w:r>
      <w:r w:rsidRPr="00A13C21">
        <w:t>nazwę KZP oraz jej siedzibę ze wskazaniem nazwy i adresu pracodawcy, u którego została utworzona;</w:t>
      </w:r>
    </w:p>
    <w:p w14:paraId="16E802EF" w14:textId="0E19ECCF" w:rsidR="00A13C21" w:rsidRPr="00A13C21" w:rsidRDefault="00A13C21" w:rsidP="00A13C21">
      <w:pPr>
        <w:pStyle w:val="PKTpunkt"/>
      </w:pPr>
      <w:r w:rsidRPr="00A13C21">
        <w:t>2)</w:t>
      </w:r>
      <w:r w:rsidR="00DF0AF2">
        <w:tab/>
      </w:r>
      <w:r w:rsidRPr="00A13C21">
        <w:t>cele i zadania KZP;</w:t>
      </w:r>
    </w:p>
    <w:p w14:paraId="5DC539BA" w14:textId="20715CE1" w:rsidR="00A13C21" w:rsidRPr="00A13C21" w:rsidRDefault="00A13C21" w:rsidP="00A13C21">
      <w:pPr>
        <w:pStyle w:val="PKTpunkt"/>
      </w:pPr>
      <w:r w:rsidRPr="00A13C21">
        <w:t>3)</w:t>
      </w:r>
      <w:r w:rsidR="00DF0AF2">
        <w:tab/>
      </w:r>
      <w:r w:rsidRPr="00A13C21">
        <w:t>sposób reprezentowania KZP;</w:t>
      </w:r>
    </w:p>
    <w:p w14:paraId="72448988" w14:textId="295F1615" w:rsidR="00A13C21" w:rsidRPr="00A13C21" w:rsidRDefault="00A13C21" w:rsidP="00A13C21">
      <w:pPr>
        <w:pStyle w:val="PKTpunkt"/>
      </w:pPr>
      <w:r w:rsidRPr="00A13C21">
        <w:t>4)</w:t>
      </w:r>
      <w:r w:rsidR="00DF0AF2">
        <w:tab/>
      </w:r>
      <w:r w:rsidRPr="00A13C21">
        <w:t>tryb wyboru i odwołania organów KZP oraz zakres ich kompetencji;</w:t>
      </w:r>
    </w:p>
    <w:p w14:paraId="4A5D1500" w14:textId="591F8B6E" w:rsidR="00A13C21" w:rsidRPr="00A13C21" w:rsidRDefault="00A13C21" w:rsidP="00A13C21">
      <w:pPr>
        <w:pStyle w:val="PKTpunkt"/>
      </w:pPr>
      <w:r w:rsidRPr="00A13C21">
        <w:t>5)</w:t>
      </w:r>
      <w:r w:rsidR="00DF0AF2">
        <w:tab/>
      </w:r>
      <w:r w:rsidRPr="00A13C21">
        <w:t>zasady zwoływania walnych zebrań członków i obradowania na nich;</w:t>
      </w:r>
    </w:p>
    <w:p w14:paraId="6FFB7EBC" w14:textId="5A3E554A" w:rsidR="00A13C21" w:rsidRPr="00A13C21" w:rsidRDefault="00A13C21" w:rsidP="00A13C21">
      <w:pPr>
        <w:pStyle w:val="PKTpunkt"/>
      </w:pPr>
      <w:r w:rsidRPr="00A13C21">
        <w:t>6)</w:t>
      </w:r>
      <w:r w:rsidR="00DF0AF2">
        <w:tab/>
      </w:r>
      <w:r w:rsidRPr="00A13C21">
        <w:t xml:space="preserve">tryb </w:t>
      </w:r>
      <w:r w:rsidR="00FD1DFF">
        <w:t xml:space="preserve">i sposób </w:t>
      </w:r>
      <w:r w:rsidRPr="00A13C21">
        <w:t>podejmowania uchwał, w tym wykorzystani</w:t>
      </w:r>
      <w:r w:rsidR="006C7F58">
        <w:t>a</w:t>
      </w:r>
      <w:r w:rsidRPr="00A13C21">
        <w:t xml:space="preserve"> środków komunikacji elektronicznej w głosowaniach na </w:t>
      </w:r>
      <w:r w:rsidR="00784346">
        <w:t xml:space="preserve">posiedzeniach </w:t>
      </w:r>
      <w:r w:rsidR="00784346" w:rsidRPr="00A13C21">
        <w:t xml:space="preserve">organów KZP </w:t>
      </w:r>
      <w:r w:rsidRPr="00A13C21">
        <w:t xml:space="preserve">oraz poza </w:t>
      </w:r>
      <w:r w:rsidR="00784346">
        <w:t>nimi</w:t>
      </w:r>
      <w:r w:rsidRPr="00A13C21">
        <w:t>;</w:t>
      </w:r>
    </w:p>
    <w:p w14:paraId="1E39D50E" w14:textId="72CEE9FD" w:rsidR="00A13C21" w:rsidRPr="00A13C21" w:rsidRDefault="00A13C21" w:rsidP="00A13C21">
      <w:pPr>
        <w:pStyle w:val="PKTpunkt"/>
      </w:pPr>
      <w:r w:rsidRPr="00A13C21">
        <w:t>7)</w:t>
      </w:r>
      <w:r w:rsidR="00DF0AF2">
        <w:tab/>
      </w:r>
      <w:r w:rsidR="00FD1DFF">
        <w:t xml:space="preserve">tryb i </w:t>
      </w:r>
      <w:r w:rsidRPr="00A13C21">
        <w:t>sposób wybierania delegatów, o których mowa w art. 1</w:t>
      </w:r>
      <w:r w:rsidR="00947F40">
        <w:t>6</w:t>
      </w:r>
      <w:r w:rsidRPr="00A13C21">
        <w:t xml:space="preserve"> ust. 2</w:t>
      </w:r>
      <w:r w:rsidR="00661CBF">
        <w:t>,</w:t>
      </w:r>
      <w:r w:rsidR="00B802A9">
        <w:t xml:space="preserve"> oraz </w:t>
      </w:r>
      <w:r w:rsidR="00B802A9" w:rsidRPr="00B802A9">
        <w:t>proporcj</w:t>
      </w:r>
      <w:r w:rsidR="00753146">
        <w:t>ę</w:t>
      </w:r>
      <w:r w:rsidR="00B802A9" w:rsidRPr="00B802A9">
        <w:t>, w</w:t>
      </w:r>
      <w:r w:rsidR="00C853FE">
        <w:t> </w:t>
      </w:r>
      <w:r w:rsidR="00B802A9" w:rsidRPr="00B802A9">
        <w:t>jakiej ustalana jest liczba delegatów w stosunku do członków KZP</w:t>
      </w:r>
      <w:r w:rsidRPr="00A13C21">
        <w:t>;</w:t>
      </w:r>
    </w:p>
    <w:p w14:paraId="2BAF3D26" w14:textId="6CE73C5C" w:rsidR="00A13C21" w:rsidRPr="00A13C21" w:rsidRDefault="00A13C21" w:rsidP="00A13C21">
      <w:pPr>
        <w:pStyle w:val="PKTpunkt"/>
      </w:pPr>
      <w:bookmarkStart w:id="20" w:name="_Hlk52896324"/>
      <w:r w:rsidRPr="00A13C21">
        <w:t>8)</w:t>
      </w:r>
      <w:r w:rsidR="00DF0AF2">
        <w:tab/>
      </w:r>
      <w:r w:rsidR="003A1ECA">
        <w:t xml:space="preserve">zasady gromadzenia wkładów członkowskich, </w:t>
      </w:r>
      <w:r w:rsidRPr="00A13C21">
        <w:t>terminy wpłaty wpisowego oraz terminy wpłat miesięcznych wkładów członkowskich;</w:t>
      </w:r>
    </w:p>
    <w:bookmarkEnd w:id="20"/>
    <w:p w14:paraId="7CC9A415" w14:textId="4C351F06" w:rsidR="00A13C21" w:rsidRPr="00A13C21" w:rsidRDefault="00A13C21" w:rsidP="00A13C21">
      <w:pPr>
        <w:pStyle w:val="PKTpunkt"/>
      </w:pPr>
      <w:r w:rsidRPr="00A13C21">
        <w:t>9)</w:t>
      </w:r>
      <w:r w:rsidR="00DF0AF2">
        <w:tab/>
      </w:r>
      <w:r w:rsidRPr="00A13C21">
        <w:t>zasady i terminy zwrotu wkładu członkowskiego w razie skreślenia członka KZP z listy członków KZP;</w:t>
      </w:r>
    </w:p>
    <w:p w14:paraId="5EA8AC31" w14:textId="2945CD5D" w:rsidR="00A13C21" w:rsidRPr="00A13C21" w:rsidRDefault="00A13C21" w:rsidP="00A13C21">
      <w:pPr>
        <w:pStyle w:val="PKTpunkt"/>
      </w:pPr>
      <w:r w:rsidRPr="00A13C21">
        <w:t>10)</w:t>
      </w:r>
      <w:r w:rsidR="00DF0AF2">
        <w:tab/>
      </w:r>
      <w:r w:rsidRPr="00A13C21">
        <w:t>rodzaje udzielanych pożyczek, a także warunki ich udzielania i spłaty;</w:t>
      </w:r>
    </w:p>
    <w:p w14:paraId="07E2C9AB" w14:textId="26C4C8EB" w:rsidR="00A13C21" w:rsidRPr="00A13C21" w:rsidRDefault="00A13C21" w:rsidP="00A13C21">
      <w:pPr>
        <w:pStyle w:val="PKTpunkt"/>
      </w:pPr>
      <w:r w:rsidRPr="00A13C21">
        <w:t>11)</w:t>
      </w:r>
      <w:r w:rsidR="00DF0AF2">
        <w:tab/>
      </w:r>
      <w:r w:rsidRPr="00A13C21">
        <w:t>zasady poręczania spłaty zadłużenia;</w:t>
      </w:r>
    </w:p>
    <w:p w14:paraId="225F4DE2" w14:textId="3E086A4B" w:rsidR="00A13C21" w:rsidRPr="00A13C21" w:rsidRDefault="00A13C21" w:rsidP="00490442">
      <w:pPr>
        <w:pStyle w:val="PKTpunkt"/>
      </w:pPr>
      <w:r w:rsidRPr="00A13C21">
        <w:t>12)</w:t>
      </w:r>
      <w:r w:rsidR="00DF0AF2">
        <w:tab/>
      </w:r>
      <w:r w:rsidRPr="00A13C21">
        <w:t xml:space="preserve">termin zwyczajnego walnego zebrania członków, o którym mowa w art. </w:t>
      </w:r>
      <w:r w:rsidR="00947F40">
        <w:t>20</w:t>
      </w:r>
      <w:r w:rsidRPr="00A13C21">
        <w:t xml:space="preserve"> ust. 2;</w:t>
      </w:r>
    </w:p>
    <w:p w14:paraId="3D3BA9BF" w14:textId="60721E54" w:rsidR="00490442" w:rsidRDefault="00A13C21" w:rsidP="00A13C21">
      <w:pPr>
        <w:pStyle w:val="PKTpunkt"/>
      </w:pPr>
      <w:r w:rsidRPr="00A13C21">
        <w:t>13)</w:t>
      </w:r>
      <w:r w:rsidR="00DF0AF2">
        <w:tab/>
      </w:r>
      <w:r w:rsidR="00490442" w:rsidRPr="00490442">
        <w:t>zasady informowania członków KZP przez zarząd o stanie ich wkładów członkowskich i</w:t>
      </w:r>
      <w:r w:rsidR="00C853FE">
        <w:t> </w:t>
      </w:r>
      <w:r w:rsidR="00490442" w:rsidRPr="00490442">
        <w:t>zadłużeń;</w:t>
      </w:r>
    </w:p>
    <w:p w14:paraId="34EBEBA4" w14:textId="2043D855" w:rsidR="00A13C21" w:rsidRPr="00A13C21" w:rsidRDefault="00490442" w:rsidP="00A13C21">
      <w:pPr>
        <w:pStyle w:val="PKTpunkt"/>
      </w:pPr>
      <w:r>
        <w:t>14)</w:t>
      </w:r>
      <w:r w:rsidR="00DF0AF2">
        <w:tab/>
      </w:r>
      <w:r w:rsidRPr="00490442">
        <w:t>zasady ustalania wysokości odpisów z funduszu rezerwowego na fundusz zapomogowy oraz zasad</w:t>
      </w:r>
      <w:r w:rsidR="00A47343">
        <w:t>y</w:t>
      </w:r>
      <w:r w:rsidRPr="00490442">
        <w:t xml:space="preserve"> ich dokonywania</w:t>
      </w:r>
      <w:r>
        <w:t>;</w:t>
      </w:r>
    </w:p>
    <w:p w14:paraId="59BBB197" w14:textId="6D91704D" w:rsidR="00A13C21" w:rsidRPr="00A13C21" w:rsidRDefault="00A13C21" w:rsidP="00A13C21">
      <w:pPr>
        <w:pStyle w:val="PKTpunkt"/>
      </w:pPr>
      <w:r w:rsidRPr="00A13C21">
        <w:t>1</w:t>
      </w:r>
      <w:r w:rsidR="00490442">
        <w:t>5</w:t>
      </w:r>
      <w:r w:rsidRPr="00A13C21">
        <w:t>)</w:t>
      </w:r>
      <w:r w:rsidR="00DF0AF2">
        <w:tab/>
      </w:r>
      <w:r w:rsidRPr="00A13C21">
        <w:t>zasady</w:t>
      </w:r>
      <w:r w:rsidR="00F26AEA">
        <w:t xml:space="preserve"> i</w:t>
      </w:r>
      <w:r w:rsidR="005C05D8">
        <w:t xml:space="preserve"> sposób </w:t>
      </w:r>
      <w:r w:rsidRPr="00A13C21">
        <w:t>przetwarzania danych osobowych</w:t>
      </w:r>
      <w:r w:rsidR="00F26AEA">
        <w:t xml:space="preserve"> </w:t>
      </w:r>
      <w:r w:rsidR="00F26AEA" w:rsidRPr="00F26AEA">
        <w:t xml:space="preserve">oraz </w:t>
      </w:r>
      <w:r w:rsidR="00CF545A">
        <w:t xml:space="preserve">ich </w:t>
      </w:r>
      <w:r w:rsidR="00F26AEA" w:rsidRPr="00F26AEA">
        <w:t>zabezpieczenia</w:t>
      </w:r>
      <w:r w:rsidRPr="00A13C21">
        <w:t>;</w:t>
      </w:r>
    </w:p>
    <w:p w14:paraId="1098E4D8" w14:textId="515190B9" w:rsidR="00A13C21" w:rsidRPr="00A13C21" w:rsidRDefault="00A13C21" w:rsidP="00A13C21">
      <w:pPr>
        <w:pStyle w:val="PKTpunkt"/>
      </w:pPr>
      <w:r w:rsidRPr="00A13C21">
        <w:t>1</w:t>
      </w:r>
      <w:r w:rsidR="00490442">
        <w:t>6</w:t>
      </w:r>
      <w:r w:rsidRPr="00A13C21">
        <w:t>)</w:t>
      </w:r>
      <w:r w:rsidR="00DF0AF2">
        <w:tab/>
      </w:r>
      <w:r w:rsidRPr="00A13C21">
        <w:t>wzór oświadczenia woli, którego treścią jest zgoda na przetwarzanie danych osobowych tego, kto składa oświadczenie</w:t>
      </w:r>
      <w:r w:rsidR="006A0641">
        <w:t>,</w:t>
      </w:r>
      <w:r w:rsidRPr="00A13C21">
        <w:t xml:space="preserve"> oraz wskazanie administratora danych osobowych;</w:t>
      </w:r>
    </w:p>
    <w:p w14:paraId="548FF707" w14:textId="315B8A46" w:rsidR="00A13C21" w:rsidRPr="00A13C21" w:rsidRDefault="00A13C21" w:rsidP="00A13C21">
      <w:pPr>
        <w:pStyle w:val="PKTpunkt"/>
      </w:pPr>
      <w:r w:rsidRPr="00A13C21">
        <w:t>1</w:t>
      </w:r>
      <w:r w:rsidR="00490442">
        <w:t>7</w:t>
      </w:r>
      <w:r w:rsidRPr="00A13C21">
        <w:t>)</w:t>
      </w:r>
      <w:r w:rsidR="00DF0AF2">
        <w:tab/>
      </w:r>
      <w:r w:rsidRPr="00A13C21">
        <w:t xml:space="preserve">zasady uchwalania </w:t>
      </w:r>
      <w:r w:rsidR="004812CB" w:rsidRPr="00A13C21">
        <w:t xml:space="preserve">statutu KZP </w:t>
      </w:r>
      <w:r w:rsidRPr="00A13C21">
        <w:t xml:space="preserve">i </w:t>
      </w:r>
      <w:r w:rsidR="004812CB">
        <w:t xml:space="preserve">wprowadzania w nim </w:t>
      </w:r>
      <w:r w:rsidRPr="00A13C21">
        <w:t>zmian.</w:t>
      </w:r>
    </w:p>
    <w:p w14:paraId="3204A91A" w14:textId="004282E9" w:rsidR="00A13C21" w:rsidRPr="00A13C21" w:rsidRDefault="00A13C21" w:rsidP="00A13C21">
      <w:pPr>
        <w:pStyle w:val="USTustnpkodeksu"/>
      </w:pPr>
      <w:r w:rsidRPr="00A13C21">
        <w:t xml:space="preserve">2. Statut może zawierać również inne postanowienia </w:t>
      </w:r>
      <w:r w:rsidR="00362914">
        <w:t>niż te</w:t>
      </w:r>
      <w:r w:rsidR="00E76DDA">
        <w:t>,</w:t>
      </w:r>
      <w:r w:rsidR="00362914">
        <w:t xml:space="preserve"> o których mowa w ust. 1, </w:t>
      </w:r>
      <w:r w:rsidRPr="00A13C21">
        <w:t>w</w:t>
      </w:r>
      <w:r w:rsidR="00C853FE">
        <w:t> </w:t>
      </w:r>
      <w:r w:rsidRPr="00A13C21">
        <w:t xml:space="preserve">szczególności dotyczące </w:t>
      </w:r>
      <w:r w:rsidR="006C7F58">
        <w:t>udzielania zapomóg</w:t>
      </w:r>
      <w:r w:rsidRPr="00A13C21">
        <w:t>.</w:t>
      </w:r>
    </w:p>
    <w:p w14:paraId="77D810F3" w14:textId="414982A5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F0AF2">
        <w:rPr>
          <w:rStyle w:val="Ppogrubienie"/>
        </w:rPr>
        <w:t> </w:t>
      </w:r>
      <w:r w:rsidRPr="0035783B">
        <w:rPr>
          <w:rStyle w:val="Ppogrubienie"/>
        </w:rPr>
        <w:t>1</w:t>
      </w:r>
      <w:r w:rsidR="00947F40">
        <w:rPr>
          <w:rStyle w:val="Ppogrubienie"/>
        </w:rPr>
        <w:t>6</w:t>
      </w:r>
      <w:r w:rsidRPr="0035783B">
        <w:rPr>
          <w:rStyle w:val="Ppogrubienie"/>
        </w:rPr>
        <w:t>.</w:t>
      </w:r>
      <w:r>
        <w:t xml:space="preserve"> </w:t>
      </w:r>
      <w:r w:rsidRPr="00536B4F">
        <w:t xml:space="preserve">1. Organami </w:t>
      </w:r>
      <w:r>
        <w:t>KZP</w:t>
      </w:r>
      <w:r w:rsidRPr="00536B4F">
        <w:t xml:space="preserve"> są:</w:t>
      </w:r>
    </w:p>
    <w:p w14:paraId="370F378F" w14:textId="60DF3631" w:rsidR="00234EFE" w:rsidRPr="00536B4F" w:rsidRDefault="00234EFE" w:rsidP="00234EFE">
      <w:pPr>
        <w:pStyle w:val="PKTpunkt"/>
      </w:pPr>
      <w:r w:rsidRPr="00536B4F">
        <w:t>1)</w:t>
      </w:r>
      <w:r w:rsidR="00D011A9">
        <w:tab/>
      </w:r>
      <w:r w:rsidRPr="00536B4F">
        <w:t>walne zebranie członków</w:t>
      </w:r>
      <w:r>
        <w:t>;</w:t>
      </w:r>
    </w:p>
    <w:p w14:paraId="5DD33766" w14:textId="4BCBE439" w:rsidR="00234EFE" w:rsidRPr="00536B4F" w:rsidRDefault="00234EFE" w:rsidP="00234EFE">
      <w:pPr>
        <w:pStyle w:val="PKTpunkt"/>
      </w:pPr>
      <w:r w:rsidRPr="00536B4F">
        <w:lastRenderedPageBreak/>
        <w:t>2)</w:t>
      </w:r>
      <w:r w:rsidR="00D011A9">
        <w:tab/>
      </w:r>
      <w:r w:rsidRPr="00536B4F">
        <w:t>zarząd</w:t>
      </w:r>
      <w:r>
        <w:t>;</w:t>
      </w:r>
    </w:p>
    <w:p w14:paraId="0B0124B7" w14:textId="5154A70C" w:rsidR="00234EFE" w:rsidRPr="00536B4F" w:rsidRDefault="00234EFE" w:rsidP="00234EFE">
      <w:pPr>
        <w:pStyle w:val="PKTpunkt"/>
      </w:pPr>
      <w:r w:rsidRPr="00536B4F">
        <w:t>3)</w:t>
      </w:r>
      <w:r w:rsidR="00D011A9">
        <w:tab/>
      </w:r>
      <w:r w:rsidRPr="00536B4F">
        <w:t>komisja rewizyjna.</w:t>
      </w:r>
    </w:p>
    <w:p w14:paraId="45EA4018" w14:textId="7F33FFC9" w:rsidR="00234EFE" w:rsidRDefault="00234EFE" w:rsidP="00234EFE">
      <w:pPr>
        <w:pStyle w:val="USTustnpkodeksu"/>
      </w:pPr>
      <w:r w:rsidRPr="00536B4F">
        <w:t xml:space="preserve">2. Jeżeli </w:t>
      </w:r>
      <w:r>
        <w:t>KZP</w:t>
      </w:r>
      <w:r w:rsidRPr="00536B4F">
        <w:t xml:space="preserve"> liczy więcej niż 1</w:t>
      </w:r>
      <w:r w:rsidR="00E22B2B">
        <w:t>0</w:t>
      </w:r>
      <w:r w:rsidRPr="00536B4F">
        <w:t xml:space="preserve">0 członków, zamiast walnego zebrania członków zarząd może zwołać walne zebranie delegatów. Liczbę delegatów ustala </w:t>
      </w:r>
      <w:bookmarkStart w:id="21" w:name="_Hlk63336241"/>
      <w:r w:rsidR="00532580">
        <w:t xml:space="preserve">zarząd </w:t>
      </w:r>
      <w:r w:rsidR="00984BF3">
        <w:t xml:space="preserve">w drodze uchwały, </w:t>
      </w:r>
      <w:r w:rsidR="00532580">
        <w:t>zgodnie z proporcją, o której mowa w art. 15 ust. 1 pkt 7</w:t>
      </w:r>
      <w:bookmarkEnd w:id="21"/>
      <w:r w:rsidRPr="00536B4F">
        <w:t>.</w:t>
      </w:r>
      <w:r w:rsidR="00816434">
        <w:t xml:space="preserve"> Do walnego zebrania delegatów stosuje się odpowiednio przepisy o walnym zebraniu członków.</w:t>
      </w:r>
    </w:p>
    <w:p w14:paraId="32FC38BC" w14:textId="605ABE32" w:rsidR="003C5F56" w:rsidRPr="003C5F56" w:rsidRDefault="00AB48B2" w:rsidP="003C5F56">
      <w:pPr>
        <w:pStyle w:val="USTustnpkodeksu"/>
      </w:pPr>
      <w:r>
        <w:t xml:space="preserve">3. </w:t>
      </w:r>
      <w:bookmarkStart w:id="22" w:name="_Hlk63174123"/>
      <w:r w:rsidR="003C5F56" w:rsidRPr="003C5F56">
        <w:t>Organy KZP mogą obradować na posiedzeniach prowadzonych z wykorzystaniem środków komunikacji elektronicznej, o których mowa w art. 2 pkt 5 ustawy z dnia 18 lipca 2002 r. o świadczeniu usług drogą elektroniczną (Dz. U</w:t>
      </w:r>
      <w:r w:rsidR="00A85C85">
        <w:t>. z 2020 r. poz. 344</w:t>
      </w:r>
      <w:r w:rsidR="003C5F56" w:rsidRPr="003C5F56">
        <w:t xml:space="preserve">), co może obejmować w szczególności: </w:t>
      </w:r>
    </w:p>
    <w:p w14:paraId="11195380" w14:textId="4DB8BBF1" w:rsidR="003C5F56" w:rsidRPr="003C5F56" w:rsidRDefault="003C5F56" w:rsidP="00267494">
      <w:pPr>
        <w:pStyle w:val="PKTpunkt"/>
      </w:pPr>
      <w:r w:rsidRPr="003C5F56">
        <w:t>1)</w:t>
      </w:r>
      <w:r w:rsidR="00D011A9">
        <w:tab/>
      </w:r>
      <w:r w:rsidRPr="003C5F56">
        <w:t xml:space="preserve">transmisję posiedzenia w czasie rzeczywistym między uczestnikami posiedzenia; </w:t>
      </w:r>
    </w:p>
    <w:p w14:paraId="13A508C1" w14:textId="32CA7997" w:rsidR="003C5F56" w:rsidRPr="003C5F56" w:rsidRDefault="003C5F56" w:rsidP="00267494">
      <w:pPr>
        <w:pStyle w:val="PKTpunkt"/>
      </w:pPr>
      <w:r w:rsidRPr="003C5F56">
        <w:t>2)</w:t>
      </w:r>
      <w:r w:rsidR="00D011A9">
        <w:tab/>
      </w:r>
      <w:r w:rsidRPr="003C5F56">
        <w:t>wielostronną komunikację w czasie rzeczywistym, w ramach której uczestnicy posiedzenia mogą wypowiadać się w jego toku;</w:t>
      </w:r>
    </w:p>
    <w:p w14:paraId="3D4D90E1" w14:textId="1C19DB4D" w:rsidR="003C5F56" w:rsidRPr="003C5F56" w:rsidRDefault="003C5F56" w:rsidP="00267494">
      <w:pPr>
        <w:pStyle w:val="PKTpunkt"/>
      </w:pPr>
      <w:r w:rsidRPr="003C5F56">
        <w:t>3)</w:t>
      </w:r>
      <w:r w:rsidR="00D011A9">
        <w:tab/>
      </w:r>
      <w:r w:rsidRPr="003C5F56">
        <w:t>identyfikację osoby, która korzysta ze środków komunikacji elektronicznej;</w:t>
      </w:r>
    </w:p>
    <w:p w14:paraId="1B6D5BF0" w14:textId="7CD198DE" w:rsidR="003C5F56" w:rsidRDefault="003C5F56" w:rsidP="00267494">
      <w:pPr>
        <w:pStyle w:val="PKTpunkt"/>
      </w:pPr>
      <w:r w:rsidRPr="003C5F56">
        <w:t>4)</w:t>
      </w:r>
      <w:r w:rsidR="00D011A9">
        <w:tab/>
      </w:r>
      <w:r w:rsidRPr="003C5F56">
        <w:t>oddanie głosu z wykorzystaniem środków komunikacji elektronicznej</w:t>
      </w:r>
      <w:bookmarkEnd w:id="22"/>
      <w:r w:rsidRPr="003C5F56">
        <w:t>.</w:t>
      </w:r>
    </w:p>
    <w:p w14:paraId="3567235D" w14:textId="5A5CD88C" w:rsidR="00680E9D" w:rsidRDefault="00234EFE" w:rsidP="007016E8">
      <w:pPr>
        <w:pStyle w:val="ARTartustawynprozporzdzenia"/>
      </w:pPr>
      <w:bookmarkStart w:id="23" w:name="mip53764536"/>
      <w:bookmarkStart w:id="24" w:name="mip53764537"/>
      <w:bookmarkStart w:id="25" w:name="_Hlk53430614"/>
      <w:bookmarkEnd w:id="23"/>
      <w:bookmarkEnd w:id="24"/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35783B">
        <w:rPr>
          <w:rStyle w:val="Ppogrubienie"/>
        </w:rPr>
        <w:t>1</w:t>
      </w:r>
      <w:r w:rsidR="007016E8">
        <w:rPr>
          <w:rStyle w:val="Ppogrubienie"/>
        </w:rPr>
        <w:t>7</w:t>
      </w:r>
      <w:r w:rsidRPr="0035783B">
        <w:rPr>
          <w:rStyle w:val="Ppogrubienie"/>
        </w:rPr>
        <w:t>.</w:t>
      </w:r>
      <w:r>
        <w:t xml:space="preserve"> </w:t>
      </w:r>
      <w:r w:rsidRPr="00536B4F">
        <w:t xml:space="preserve">Uchwały organów </w:t>
      </w:r>
      <w:r>
        <w:t>KZP</w:t>
      </w:r>
      <w:r w:rsidRPr="00536B4F">
        <w:t xml:space="preserve"> zapadają zwykłą większością głosów w obecności co najmniej połowy liczby </w:t>
      </w:r>
      <w:r w:rsidR="00FC5974">
        <w:t xml:space="preserve">ich </w:t>
      </w:r>
      <w:r w:rsidRPr="00536B4F">
        <w:t>członków.</w:t>
      </w:r>
    </w:p>
    <w:bookmarkEnd w:id="25"/>
    <w:p w14:paraId="5ADF7AAA" w14:textId="6259F710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35783B">
        <w:rPr>
          <w:rStyle w:val="Ppogrubienie"/>
        </w:rPr>
        <w:t>1</w:t>
      </w:r>
      <w:r w:rsidR="007513B9">
        <w:rPr>
          <w:rStyle w:val="Ppogrubienie"/>
        </w:rPr>
        <w:t>8</w:t>
      </w:r>
      <w:r w:rsidRPr="0035783B">
        <w:rPr>
          <w:rStyle w:val="Ppogrubienie"/>
        </w:rPr>
        <w:t>.</w:t>
      </w:r>
      <w:r w:rsidRPr="00536B4F">
        <w:t xml:space="preserve"> </w:t>
      </w:r>
      <w:r>
        <w:t xml:space="preserve">1. </w:t>
      </w:r>
      <w:r w:rsidRPr="00D10BFD">
        <w:t>Zarząd i komisja rewizyjna pochodzą z wyboru.</w:t>
      </w:r>
    </w:p>
    <w:p w14:paraId="4A71BEFF" w14:textId="77777777" w:rsidR="00796554" w:rsidRDefault="00234EFE" w:rsidP="00623B20">
      <w:pPr>
        <w:pStyle w:val="USTustnpkodeksu"/>
      </w:pPr>
      <w:r>
        <w:t xml:space="preserve">2. </w:t>
      </w:r>
      <w:r w:rsidRPr="00536B4F">
        <w:t xml:space="preserve">Kadencja zarządu </w:t>
      </w:r>
      <w:r w:rsidR="005D6364">
        <w:t>i</w:t>
      </w:r>
      <w:r w:rsidR="005D6364" w:rsidRPr="00536B4F">
        <w:t xml:space="preserve"> </w:t>
      </w:r>
      <w:r w:rsidRPr="00536B4F">
        <w:t xml:space="preserve">komisji rewizyjnej trwa cztery lata. </w:t>
      </w:r>
      <w:bookmarkStart w:id="26" w:name="highlightHit_0"/>
      <w:bookmarkStart w:id="27" w:name="highlightHit_1"/>
      <w:bookmarkStart w:id="28" w:name="_Hlk53434305"/>
      <w:bookmarkEnd w:id="26"/>
      <w:bookmarkEnd w:id="27"/>
    </w:p>
    <w:p w14:paraId="08B9246B" w14:textId="57C1A0F2" w:rsidR="00850EDA" w:rsidRDefault="00796554" w:rsidP="00623B20">
      <w:pPr>
        <w:pStyle w:val="USTustnpkodeksu"/>
      </w:pPr>
      <w:bookmarkStart w:id="29" w:name="_Hlk53474215"/>
      <w:r>
        <w:t xml:space="preserve">3. </w:t>
      </w:r>
      <w:bookmarkStart w:id="30" w:name="_Hlk53473841"/>
      <w:r w:rsidRPr="00D10BFD">
        <w:t xml:space="preserve">Zarząd i komisja rewizyjna </w:t>
      </w:r>
      <w:r w:rsidR="0000791C" w:rsidRPr="0000791C">
        <w:t>działa</w:t>
      </w:r>
      <w:r>
        <w:t>ją</w:t>
      </w:r>
      <w:r w:rsidR="0000791C" w:rsidRPr="0000791C">
        <w:t xml:space="preserve"> do dnia </w:t>
      </w:r>
      <w:r w:rsidR="00FF51C5">
        <w:t xml:space="preserve">pierwszego </w:t>
      </w:r>
      <w:r w:rsidR="0000791C" w:rsidRPr="0000791C">
        <w:t>posiedzenia nowo wybrane</w:t>
      </w:r>
      <w:r>
        <w:t>go zarządu i komisji rewizyjnej</w:t>
      </w:r>
      <w:r w:rsidR="0000791C" w:rsidRPr="0000791C">
        <w:t>.</w:t>
      </w:r>
      <w:bookmarkEnd w:id="30"/>
    </w:p>
    <w:p w14:paraId="487A0410" w14:textId="13A9FC69" w:rsidR="008A38F4" w:rsidRDefault="00A54258">
      <w:pPr>
        <w:pStyle w:val="USTustnpkodeksu"/>
      </w:pPr>
      <w:r>
        <w:t>4. J</w:t>
      </w:r>
      <w:r w:rsidRPr="00A54258">
        <w:rPr>
          <w:lang w:eastAsia="en-US"/>
        </w:rPr>
        <w:t xml:space="preserve">eżeli kadencja </w:t>
      </w:r>
      <w:r w:rsidR="00B7261B">
        <w:t>z</w:t>
      </w:r>
      <w:r w:rsidR="00B7261B" w:rsidRPr="00B7261B">
        <w:t>arząd</w:t>
      </w:r>
      <w:r w:rsidR="00B7261B">
        <w:t>u</w:t>
      </w:r>
      <w:r w:rsidR="00B7261B" w:rsidRPr="00B7261B">
        <w:t xml:space="preserve"> i komisj</w:t>
      </w:r>
      <w:r w:rsidR="00B7261B">
        <w:t>i</w:t>
      </w:r>
      <w:r w:rsidR="00B7261B" w:rsidRPr="00B7261B">
        <w:t xml:space="preserve"> rewizyjn</w:t>
      </w:r>
      <w:r w:rsidR="00B7261B">
        <w:t>ej</w:t>
      </w:r>
      <w:r w:rsidR="00B7261B" w:rsidRPr="00B7261B">
        <w:t xml:space="preserve"> </w:t>
      </w:r>
      <w:r w:rsidRPr="00A54258">
        <w:rPr>
          <w:lang w:eastAsia="en-US"/>
        </w:rPr>
        <w:t>upływa w okresie obowiązywania stanu zagrożenia epidemicznego lub stanu epidemii, o których mowa w ustawie z dnia 5 grudnia 2008 r. o zapobieganiu oraz zwalczaniu zakażeń i chorób zakaźnych u ludzi</w:t>
      </w:r>
      <w:r w:rsidR="00F97A5D">
        <w:t xml:space="preserve"> (Dz. U. z 2020 r. poz. 1845</w:t>
      </w:r>
      <w:r w:rsidR="00A85C85">
        <w:t>,</w:t>
      </w:r>
      <w:r w:rsidR="00B604E7">
        <w:t xml:space="preserve"> </w:t>
      </w:r>
      <w:r w:rsidR="00DE5545">
        <w:t>z późn. zm.</w:t>
      </w:r>
      <w:r w:rsidR="00DE5545">
        <w:rPr>
          <w:rStyle w:val="Odwoanieprzypisudolnego"/>
        </w:rPr>
        <w:footnoteReference w:id="3"/>
      </w:r>
      <w:r w:rsidR="00DE5545">
        <w:rPr>
          <w:rStyle w:val="IGindeksgrny"/>
        </w:rPr>
        <w:t>)</w:t>
      </w:r>
      <w:r w:rsidR="00F97A5D">
        <w:t>)</w:t>
      </w:r>
      <w:r w:rsidRPr="00A54258">
        <w:rPr>
          <w:lang w:eastAsia="en-US"/>
        </w:rPr>
        <w:t xml:space="preserve">, lub do 30 dni po odwołaniu danego stanu, podlega ona przedłużeniu do czasu wyboru </w:t>
      </w:r>
      <w:r w:rsidRPr="00A54258">
        <w:t>tych organów</w:t>
      </w:r>
      <w:r w:rsidRPr="00A54258">
        <w:rPr>
          <w:lang w:eastAsia="en-US"/>
        </w:rPr>
        <w:t xml:space="preserve"> na nową kadencję, jednak nie dłużej niż do 60 dni od dnia odwołania stanu zagrożenia epidemicznego lub stanu epidemii.</w:t>
      </w:r>
      <w:bookmarkEnd w:id="28"/>
      <w:bookmarkEnd w:id="29"/>
    </w:p>
    <w:p w14:paraId="1AEE3454" w14:textId="0BFAB83A" w:rsidR="00234EFE" w:rsidRPr="00AA6622" w:rsidRDefault="00A54258">
      <w:pPr>
        <w:pStyle w:val="USTustnpkodeksu"/>
      </w:pPr>
      <w:r>
        <w:t>5</w:t>
      </w:r>
      <w:r w:rsidR="00234EFE" w:rsidRPr="007F00D2">
        <w:t>. Wal</w:t>
      </w:r>
      <w:r w:rsidR="00234EFE" w:rsidRPr="00AA6622">
        <w:t>ne zebranie</w:t>
      </w:r>
      <w:r w:rsidR="00821FC5">
        <w:t xml:space="preserve"> członków</w:t>
      </w:r>
      <w:r w:rsidR="00234EFE" w:rsidRPr="00AA6622">
        <w:t xml:space="preserve"> może odwołać członka </w:t>
      </w:r>
      <w:r w:rsidR="00D0444F">
        <w:t>z</w:t>
      </w:r>
      <w:r w:rsidR="00D0444F" w:rsidRPr="00D0444F">
        <w:t>arząd</w:t>
      </w:r>
      <w:r w:rsidR="00D0444F">
        <w:t>u</w:t>
      </w:r>
      <w:r w:rsidR="00D0444F" w:rsidRPr="00D0444F">
        <w:t xml:space="preserve"> </w:t>
      </w:r>
      <w:r w:rsidR="00D0444F">
        <w:t>lub</w:t>
      </w:r>
      <w:r w:rsidR="00D0444F" w:rsidRPr="00D0444F">
        <w:t xml:space="preserve"> komisj</w:t>
      </w:r>
      <w:r w:rsidR="00D0444F">
        <w:t>i</w:t>
      </w:r>
      <w:r w:rsidR="00D0444F" w:rsidRPr="00D0444F">
        <w:t xml:space="preserve"> rewizyjn</w:t>
      </w:r>
      <w:r w:rsidR="00D0444F">
        <w:t xml:space="preserve">ej </w:t>
      </w:r>
      <w:r w:rsidR="00234EFE" w:rsidRPr="00AA6622">
        <w:t>przed upływem jego kadencji:</w:t>
      </w:r>
    </w:p>
    <w:p w14:paraId="3F5A41B3" w14:textId="364649BE" w:rsidR="00234EFE" w:rsidRDefault="008943C2" w:rsidP="00234EFE">
      <w:pPr>
        <w:pStyle w:val="PKTpunkt"/>
      </w:pPr>
      <w:r>
        <w:lastRenderedPageBreak/>
        <w:t>1</w:t>
      </w:r>
      <w:r w:rsidR="00234EFE">
        <w:t>)</w:t>
      </w:r>
      <w:r w:rsidR="00D011A9">
        <w:tab/>
      </w:r>
      <w:r w:rsidR="00234EFE">
        <w:t>na wniosek organu</w:t>
      </w:r>
      <w:r w:rsidR="00597173">
        <w:t xml:space="preserve"> KZP</w:t>
      </w:r>
      <w:r w:rsidR="00234EFE">
        <w:t>, którego</w:t>
      </w:r>
      <w:r w:rsidR="000F77D5">
        <w:t xml:space="preserve"> jest członkiem</w:t>
      </w:r>
      <w:r w:rsidR="00234EFE">
        <w:t>;</w:t>
      </w:r>
    </w:p>
    <w:p w14:paraId="049738F0" w14:textId="4187DD42" w:rsidR="00234EFE" w:rsidRDefault="008943C2" w:rsidP="00234EFE">
      <w:pPr>
        <w:pStyle w:val="PKTpunkt"/>
      </w:pPr>
      <w:r>
        <w:t>2</w:t>
      </w:r>
      <w:r w:rsidR="00234EFE">
        <w:t>)</w:t>
      </w:r>
      <w:r w:rsidR="00D011A9">
        <w:tab/>
      </w:r>
      <w:r w:rsidR="00234EFE">
        <w:t xml:space="preserve">w razie </w:t>
      </w:r>
      <w:r w:rsidR="00234EFE" w:rsidRPr="00AA6622">
        <w:t xml:space="preserve">rażącego naruszenia </w:t>
      </w:r>
      <w:r w:rsidR="00234EFE">
        <w:t>przez niego postanowień statutu KZP;</w:t>
      </w:r>
    </w:p>
    <w:p w14:paraId="386FF88C" w14:textId="7C90471E" w:rsidR="00234EFE" w:rsidRDefault="008943C2" w:rsidP="00234EFE">
      <w:pPr>
        <w:pStyle w:val="PKTpunkt"/>
      </w:pPr>
      <w:r>
        <w:t>3</w:t>
      </w:r>
      <w:r w:rsidR="00234EFE">
        <w:t>)</w:t>
      </w:r>
      <w:r w:rsidR="00D011A9">
        <w:tab/>
      </w:r>
      <w:r w:rsidR="00234EFE">
        <w:t xml:space="preserve">w razie </w:t>
      </w:r>
      <w:r w:rsidR="00234EFE" w:rsidRPr="00AA6622">
        <w:t>skazania prawomocnym wyrokiem sądu za</w:t>
      </w:r>
      <w:r w:rsidR="007B24A5">
        <w:t xml:space="preserve"> przestępstwo umyślne ścigane z</w:t>
      </w:r>
      <w:r w:rsidR="00C853FE">
        <w:t> </w:t>
      </w:r>
      <w:r w:rsidR="00234EFE" w:rsidRPr="00AA6622">
        <w:t>oskarżenia publicznego lub umyślne przestępstwo skarbo</w:t>
      </w:r>
      <w:r w:rsidR="00234EFE">
        <w:t>we.</w:t>
      </w:r>
    </w:p>
    <w:p w14:paraId="3A9EF6E4" w14:textId="3F61A745" w:rsidR="001243EC" w:rsidRDefault="00A54258" w:rsidP="00234EFE">
      <w:pPr>
        <w:pStyle w:val="USTustnpkodeksu"/>
      </w:pPr>
      <w:r>
        <w:t>6</w:t>
      </w:r>
      <w:r w:rsidR="00234EFE">
        <w:t xml:space="preserve">. </w:t>
      </w:r>
      <w:r w:rsidR="001243EC">
        <w:t>W</w:t>
      </w:r>
      <w:r w:rsidR="001243EC" w:rsidRPr="00536B4F">
        <w:t>ybory uzupełniające</w:t>
      </w:r>
      <w:r w:rsidR="00D41160">
        <w:t xml:space="preserve"> do </w:t>
      </w:r>
      <w:r w:rsidR="00B7261B">
        <w:t>z</w:t>
      </w:r>
      <w:r w:rsidR="00B7261B" w:rsidRPr="00B7261B">
        <w:t>arząd</w:t>
      </w:r>
      <w:r w:rsidR="00B7261B">
        <w:t>u</w:t>
      </w:r>
      <w:r w:rsidR="00B7261B" w:rsidRPr="00B7261B">
        <w:t xml:space="preserve"> i komis</w:t>
      </w:r>
      <w:r w:rsidR="00B7261B">
        <w:t>ji</w:t>
      </w:r>
      <w:r w:rsidR="00B7261B" w:rsidRPr="00B7261B">
        <w:t xml:space="preserve"> rewizyjn</w:t>
      </w:r>
      <w:r w:rsidR="00B7261B">
        <w:t>ej</w:t>
      </w:r>
      <w:r w:rsidR="00B7261B" w:rsidRPr="00B7261B">
        <w:t xml:space="preserve"> </w:t>
      </w:r>
      <w:r w:rsidR="001243EC" w:rsidRPr="00536B4F">
        <w:t xml:space="preserve">przeprowadza się </w:t>
      </w:r>
      <w:r w:rsidR="001243EC">
        <w:t>w</w:t>
      </w:r>
      <w:r w:rsidR="00234EFE" w:rsidRPr="00536B4F">
        <w:t xml:space="preserve"> razie</w:t>
      </w:r>
      <w:r w:rsidR="001243EC">
        <w:t>:</w:t>
      </w:r>
      <w:r w:rsidR="00234EFE" w:rsidRPr="00536B4F">
        <w:t xml:space="preserve"> </w:t>
      </w:r>
    </w:p>
    <w:p w14:paraId="7F724F1B" w14:textId="40A40D38" w:rsidR="00D41160" w:rsidRDefault="001243EC" w:rsidP="006234B1">
      <w:pPr>
        <w:pStyle w:val="PKTpunkt"/>
      </w:pPr>
      <w:r>
        <w:t>1)</w:t>
      </w:r>
      <w:r w:rsidR="00D011A9">
        <w:tab/>
      </w:r>
      <w:r w:rsidR="00234EFE" w:rsidRPr="00536B4F">
        <w:t xml:space="preserve">odwołania </w:t>
      </w:r>
      <w:bookmarkStart w:id="31" w:name="_Hlk27598077"/>
      <w:r w:rsidR="00234EFE" w:rsidRPr="00536B4F">
        <w:t>członka</w:t>
      </w:r>
      <w:bookmarkEnd w:id="31"/>
      <w:r w:rsidR="007B24A5">
        <w:t>;</w:t>
      </w:r>
      <w:r w:rsidR="00234EFE" w:rsidRPr="00536B4F">
        <w:t xml:space="preserve"> </w:t>
      </w:r>
    </w:p>
    <w:p w14:paraId="5F51CD8C" w14:textId="709BF42F" w:rsidR="00D41160" w:rsidRDefault="00D41160" w:rsidP="006234B1">
      <w:pPr>
        <w:pStyle w:val="PKTpunkt"/>
      </w:pPr>
      <w:r>
        <w:t>2)</w:t>
      </w:r>
      <w:r w:rsidR="00D011A9">
        <w:tab/>
      </w:r>
      <w:r w:rsidR="00234EFE" w:rsidRPr="00536B4F">
        <w:t xml:space="preserve">zrzeczenia się </w:t>
      </w:r>
      <w:r w:rsidR="00401A0D" w:rsidRPr="00536B4F">
        <w:t xml:space="preserve">pełnienia funkcji </w:t>
      </w:r>
      <w:r w:rsidR="00234EFE" w:rsidRPr="00536B4F">
        <w:t xml:space="preserve">przez </w:t>
      </w:r>
      <w:r w:rsidRPr="00536B4F">
        <w:t>członka</w:t>
      </w:r>
      <w:r w:rsidR="00136FEE">
        <w:t>;</w:t>
      </w:r>
    </w:p>
    <w:p w14:paraId="60474EBF" w14:textId="29F39CEC" w:rsidR="00234EFE" w:rsidRDefault="00D41160" w:rsidP="006234B1">
      <w:pPr>
        <w:pStyle w:val="PKTpunkt"/>
      </w:pPr>
      <w:r>
        <w:t>3)</w:t>
      </w:r>
      <w:r w:rsidR="00D011A9">
        <w:tab/>
      </w:r>
      <w:r w:rsidR="00234EFE" w:rsidRPr="00536B4F">
        <w:t xml:space="preserve">ustania stosunku </w:t>
      </w:r>
      <w:r w:rsidR="00234EFE">
        <w:t>prawnego łączącego</w:t>
      </w:r>
      <w:r w:rsidRPr="00D41160">
        <w:t xml:space="preserve"> członka</w:t>
      </w:r>
      <w:r w:rsidR="00234EFE">
        <w:t xml:space="preserve"> z pracodawcą, z wyjątkiem przejścia na emeryturę lub rentę</w:t>
      </w:r>
      <w:r>
        <w:t>.</w:t>
      </w:r>
    </w:p>
    <w:p w14:paraId="11947FE4" w14:textId="45495C7A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35783B">
        <w:rPr>
          <w:rStyle w:val="Ppogrubienie"/>
        </w:rPr>
        <w:t>1</w:t>
      </w:r>
      <w:r w:rsidR="007513B9">
        <w:rPr>
          <w:rStyle w:val="Ppogrubienie"/>
        </w:rPr>
        <w:t>9</w:t>
      </w:r>
      <w:r w:rsidRPr="0035783B">
        <w:rPr>
          <w:rStyle w:val="Ppogrubienie"/>
        </w:rPr>
        <w:t>.</w:t>
      </w:r>
      <w:r w:rsidRPr="00D42A1D">
        <w:t xml:space="preserve"> Członkowie organów</w:t>
      </w:r>
      <w:r>
        <w:t xml:space="preserve"> KZP </w:t>
      </w:r>
      <w:r w:rsidRPr="003A57F4">
        <w:t>nie otrzymują wynagrodzenia</w:t>
      </w:r>
      <w:r>
        <w:t xml:space="preserve"> z tytułu </w:t>
      </w:r>
      <w:r w:rsidRPr="003A57F4">
        <w:t>wykonywan</w:t>
      </w:r>
      <w:r>
        <w:t>ych</w:t>
      </w:r>
      <w:r w:rsidRPr="003A57F4">
        <w:t xml:space="preserve"> czynności</w:t>
      </w:r>
      <w:r w:rsidRPr="00D42A1D">
        <w:t>.</w:t>
      </w:r>
    </w:p>
    <w:p w14:paraId="08FAFAF0" w14:textId="28002720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7513B9">
        <w:rPr>
          <w:rStyle w:val="Ppogrubienie"/>
        </w:rPr>
        <w:t>20</w:t>
      </w:r>
      <w:r w:rsidRPr="0035783B">
        <w:rPr>
          <w:rStyle w:val="Ppogrubienie"/>
        </w:rPr>
        <w:t>.</w:t>
      </w:r>
      <w:r w:rsidRPr="00D42A1D">
        <w:t xml:space="preserve"> 1. Walne zebranie </w:t>
      </w:r>
      <w:r w:rsidRPr="00AA3B28">
        <w:t>członków</w:t>
      </w:r>
      <w:r w:rsidRPr="00D42A1D">
        <w:t xml:space="preserve"> może być zwyczajne lub nadzwyczajne</w:t>
      </w:r>
      <w:r w:rsidRPr="00536B4F">
        <w:t>.</w:t>
      </w:r>
    </w:p>
    <w:p w14:paraId="1F798A01" w14:textId="77777777" w:rsidR="00234EFE" w:rsidRPr="00536B4F" w:rsidRDefault="00234EFE" w:rsidP="00234EFE">
      <w:pPr>
        <w:pStyle w:val="USTustnpkodeksu"/>
      </w:pPr>
      <w:r w:rsidRPr="00536B4F">
        <w:t xml:space="preserve">2. Zwyczajne </w:t>
      </w:r>
      <w:r w:rsidR="00C03406">
        <w:t xml:space="preserve">walne </w:t>
      </w:r>
      <w:r w:rsidRPr="00536B4F">
        <w:t>zebranie członków zwołuje zarząd przynajmniej raz w roku.</w:t>
      </w:r>
    </w:p>
    <w:p w14:paraId="14B0006A" w14:textId="77777777" w:rsidR="00234EFE" w:rsidRPr="0020711F" w:rsidRDefault="00234EFE" w:rsidP="0020711F">
      <w:pPr>
        <w:pStyle w:val="USTustnpkodeksu"/>
      </w:pPr>
      <w:r w:rsidRPr="0020711F">
        <w:rPr>
          <w:rStyle w:val="Ppogrubienie"/>
          <w:b w:val="0"/>
        </w:rPr>
        <w:t xml:space="preserve">3. </w:t>
      </w:r>
      <w:r w:rsidRPr="0020711F">
        <w:t xml:space="preserve">Nadzwyczajne walne zebranie członków zwołuje zarząd w razie potrzeby lub na </w:t>
      </w:r>
      <w:r w:rsidR="001344B5">
        <w:t>wniosek</w:t>
      </w:r>
      <w:r w:rsidRPr="0020711F">
        <w:t>:</w:t>
      </w:r>
    </w:p>
    <w:p w14:paraId="3F0C90E4" w14:textId="4D1505E2" w:rsidR="00234EFE" w:rsidRPr="00AA3B28" w:rsidRDefault="00234EFE" w:rsidP="00234EFE">
      <w:pPr>
        <w:pStyle w:val="PKTpunkt"/>
      </w:pPr>
      <w:r w:rsidRPr="00AA3B28">
        <w:t>1)</w:t>
      </w:r>
      <w:r w:rsidR="00D011A9">
        <w:tab/>
      </w:r>
      <w:r w:rsidRPr="00AA3B28">
        <w:t>komisji rewizyjnej;</w:t>
      </w:r>
    </w:p>
    <w:p w14:paraId="601F3F03" w14:textId="4AA85733" w:rsidR="00234EFE" w:rsidRDefault="00234EFE" w:rsidP="00234EFE">
      <w:pPr>
        <w:pStyle w:val="PKTpunkt"/>
      </w:pPr>
      <w:r w:rsidRPr="00E80FDE">
        <w:t>2)</w:t>
      </w:r>
      <w:r w:rsidR="00D011A9">
        <w:tab/>
      </w:r>
      <w:r w:rsidRPr="00AA3B28">
        <w:t>1/3 liczby członków KZP</w:t>
      </w:r>
      <w:r w:rsidR="007B24A5">
        <w:t>;</w:t>
      </w:r>
    </w:p>
    <w:p w14:paraId="29C13B2B" w14:textId="784BFAD7" w:rsidR="00EB498D" w:rsidRDefault="00234EFE" w:rsidP="00EB498D">
      <w:pPr>
        <w:pStyle w:val="PKTpunkt"/>
      </w:pPr>
      <w:r>
        <w:t>3)</w:t>
      </w:r>
      <w:r w:rsidR="00D011A9">
        <w:tab/>
      </w:r>
      <w:r w:rsidR="00EB498D">
        <w:t>p</w:t>
      </w:r>
      <w:r w:rsidR="00EB498D" w:rsidRPr="00EB498D">
        <w:t xml:space="preserve">odmiotu sprawującego </w:t>
      </w:r>
      <w:r w:rsidR="00B30765">
        <w:t>kontrolę</w:t>
      </w:r>
      <w:r w:rsidR="00913872">
        <w:t xml:space="preserve"> nad KZP</w:t>
      </w:r>
      <w:r w:rsidR="007B0643">
        <w:t>, o którym mowa w</w:t>
      </w:r>
      <w:r w:rsidR="00EB498D" w:rsidRPr="00EB498D">
        <w:t xml:space="preserve"> art. </w:t>
      </w:r>
      <w:r w:rsidR="007513B9">
        <w:t>5</w:t>
      </w:r>
      <w:r w:rsidR="00EB498D">
        <w:t>.</w:t>
      </w:r>
    </w:p>
    <w:p w14:paraId="7507BBBB" w14:textId="700EC0C4" w:rsidR="00234EFE" w:rsidRDefault="00234EFE" w:rsidP="00A15060">
      <w:pPr>
        <w:pStyle w:val="USTustnpkodeksu"/>
      </w:pPr>
      <w:r>
        <w:t>4</w:t>
      </w:r>
      <w:r w:rsidRPr="00536B4F">
        <w:t xml:space="preserve">. Nadzwyczajne walne zebranie członków zwołuje się nie później niż w </w:t>
      </w:r>
      <w:r w:rsidR="006A14A7">
        <w:t>terminie</w:t>
      </w:r>
      <w:r w:rsidR="006A14A7" w:rsidRPr="00536B4F">
        <w:t xml:space="preserve"> </w:t>
      </w:r>
      <w:r w:rsidRPr="00536B4F">
        <w:t xml:space="preserve">miesiąca od dnia zgłoszenia żądania i nie wcześniej niż po upływie 5 dni </w:t>
      </w:r>
      <w:r w:rsidR="00EC26B4">
        <w:t xml:space="preserve">roboczych </w:t>
      </w:r>
      <w:r w:rsidRPr="00536B4F">
        <w:t xml:space="preserve">od zawiadomienia członków </w:t>
      </w:r>
      <w:r>
        <w:t>KZP</w:t>
      </w:r>
      <w:r w:rsidRPr="00536B4F">
        <w:t xml:space="preserve"> o zebraniu.</w:t>
      </w:r>
    </w:p>
    <w:p w14:paraId="44B9F057" w14:textId="77777777" w:rsidR="006628F6" w:rsidRDefault="006628F6" w:rsidP="00A15060">
      <w:pPr>
        <w:pStyle w:val="USTustnpkodeksu"/>
      </w:pPr>
      <w:r>
        <w:t xml:space="preserve">5. Z przebiegu </w:t>
      </w:r>
      <w:r w:rsidRPr="006628F6">
        <w:t>walnego z</w:t>
      </w:r>
      <w:r w:rsidR="00184665">
        <w:t>ebrania</w:t>
      </w:r>
      <w:r>
        <w:t xml:space="preserve"> sporządza się protokół.</w:t>
      </w:r>
    </w:p>
    <w:p w14:paraId="2C4619BD" w14:textId="2B2B32E7" w:rsidR="00A47033" w:rsidRPr="00A47033" w:rsidRDefault="00A47033" w:rsidP="00756E1D">
      <w:pPr>
        <w:pStyle w:val="USTustnpkodeksu"/>
      </w:pPr>
      <w:r>
        <w:t xml:space="preserve">6. </w:t>
      </w:r>
      <w:r w:rsidRPr="00A47033">
        <w:t xml:space="preserve">Członek KZP ma prawo zaskarżyć </w:t>
      </w:r>
      <w:r w:rsidR="00FB36EF" w:rsidRPr="00A47033">
        <w:t xml:space="preserve">do sądu </w:t>
      </w:r>
      <w:r w:rsidRPr="00A47033">
        <w:t xml:space="preserve">uchwałę </w:t>
      </w:r>
      <w:r w:rsidR="00756E1D">
        <w:t>walnego zebrania</w:t>
      </w:r>
      <w:r w:rsidR="00440C78">
        <w:t xml:space="preserve"> </w:t>
      </w:r>
      <w:r w:rsidRPr="00A47033">
        <w:t xml:space="preserve">w terminie miesiąca od dnia </w:t>
      </w:r>
      <w:r w:rsidR="00184665">
        <w:t>jej uchwalenia</w:t>
      </w:r>
      <w:r w:rsidRPr="00A47033">
        <w:t>.</w:t>
      </w:r>
    </w:p>
    <w:p w14:paraId="1856433A" w14:textId="0239DCD3" w:rsidR="00A47033" w:rsidRPr="00A47033" w:rsidRDefault="001C4638" w:rsidP="00A47033">
      <w:pPr>
        <w:pStyle w:val="USTustnpkodeksu"/>
      </w:pPr>
      <w:r>
        <w:t>7</w:t>
      </w:r>
      <w:r w:rsidR="00A47033" w:rsidRPr="00A47033">
        <w:t xml:space="preserve">. </w:t>
      </w:r>
      <w:r w:rsidR="00184665">
        <w:t>Uchwała</w:t>
      </w:r>
      <w:r w:rsidR="00A47033" w:rsidRPr="00A47033">
        <w:t xml:space="preserve"> </w:t>
      </w:r>
      <w:r w:rsidR="00184665" w:rsidRPr="00184665">
        <w:t>walnego zebrania</w:t>
      </w:r>
      <w:r w:rsidR="00440C78">
        <w:t xml:space="preserve"> </w:t>
      </w:r>
      <w:r w:rsidR="00A47033" w:rsidRPr="00A47033">
        <w:t>staje się skuteczn</w:t>
      </w:r>
      <w:r w:rsidR="00EA4374">
        <w:t>a</w:t>
      </w:r>
      <w:r w:rsidR="00A47033" w:rsidRPr="00A47033">
        <w:t xml:space="preserve"> z </w:t>
      </w:r>
      <w:r w:rsidR="006A14A7">
        <w:t>dniem</w:t>
      </w:r>
      <w:r w:rsidR="00A47033" w:rsidRPr="00A47033">
        <w:t xml:space="preserve">: </w:t>
      </w:r>
    </w:p>
    <w:p w14:paraId="405DBA33" w14:textId="7B5BA673" w:rsidR="00A47033" w:rsidRPr="00A47033" w:rsidRDefault="00A47033" w:rsidP="00A47033">
      <w:pPr>
        <w:pStyle w:val="PKTpunkt"/>
      </w:pPr>
      <w:r w:rsidRPr="00A47033">
        <w:t>1)</w:t>
      </w:r>
      <w:r w:rsidR="00D011A9">
        <w:tab/>
      </w:r>
      <w:r w:rsidRPr="00A47033">
        <w:t xml:space="preserve">bezskutecznego upływu terminu do </w:t>
      </w:r>
      <w:r w:rsidR="00E65007">
        <w:t xml:space="preserve">jej </w:t>
      </w:r>
      <w:r w:rsidRPr="00A47033">
        <w:t>zaskarżenia do sądu;</w:t>
      </w:r>
    </w:p>
    <w:p w14:paraId="66BCFDDB" w14:textId="063B407F" w:rsidR="00A47033" w:rsidRDefault="00A47033" w:rsidP="001C4638">
      <w:pPr>
        <w:pStyle w:val="PKTpunkt"/>
      </w:pPr>
      <w:r w:rsidRPr="00A47033">
        <w:t>2)</w:t>
      </w:r>
      <w:r w:rsidR="00D011A9">
        <w:tab/>
      </w:r>
      <w:r w:rsidRPr="00A47033">
        <w:t xml:space="preserve">prawomocnego oddalenia przez sąd powództwa </w:t>
      </w:r>
      <w:r w:rsidR="00311363">
        <w:t>zaskarżającego</w:t>
      </w:r>
      <w:r w:rsidRPr="00A47033">
        <w:t xml:space="preserve"> uchwał</w:t>
      </w:r>
      <w:r w:rsidR="00311363">
        <w:t>ę</w:t>
      </w:r>
      <w:r w:rsidRPr="00A47033">
        <w:t xml:space="preserve"> </w:t>
      </w:r>
      <w:r w:rsidR="00184665" w:rsidRPr="00184665">
        <w:t>walnego zebrania</w:t>
      </w:r>
      <w:r w:rsidRPr="00A47033">
        <w:t>.</w:t>
      </w:r>
    </w:p>
    <w:p w14:paraId="7B63B7C3" w14:textId="2B3FEE0F" w:rsidR="001C4638" w:rsidRPr="00536B4F" w:rsidRDefault="001C4638" w:rsidP="001C4638">
      <w:pPr>
        <w:pStyle w:val="USTustnpkodeksu"/>
      </w:pPr>
      <w:r>
        <w:t xml:space="preserve">8. </w:t>
      </w:r>
      <w:r w:rsidRPr="001C4638">
        <w:rPr>
          <w:lang w:eastAsia="en-US"/>
        </w:rPr>
        <w:t xml:space="preserve">Orzeczenie sądu ustalające nieistnienie albo nieważność </w:t>
      </w:r>
      <w:bookmarkStart w:id="32" w:name="highlightHit_52"/>
      <w:bookmarkEnd w:id="32"/>
      <w:r w:rsidRPr="001C4638">
        <w:rPr>
          <w:lang w:eastAsia="en-US"/>
        </w:rPr>
        <w:t>uchwały walnego z</w:t>
      </w:r>
      <w:r>
        <w:t>ebran</w:t>
      </w:r>
      <w:r w:rsidRPr="001C4638">
        <w:rPr>
          <w:lang w:eastAsia="en-US"/>
        </w:rPr>
        <w:t>ia</w:t>
      </w:r>
      <w:r w:rsidR="00440C78">
        <w:t xml:space="preserve"> </w:t>
      </w:r>
      <w:r w:rsidR="006A14A7">
        <w:t xml:space="preserve">albo </w:t>
      </w:r>
      <w:r w:rsidRPr="001C4638">
        <w:rPr>
          <w:lang w:eastAsia="en-US"/>
        </w:rPr>
        <w:t xml:space="preserve">uchylające </w:t>
      </w:r>
      <w:bookmarkStart w:id="33" w:name="highlightHit_53"/>
      <w:bookmarkEnd w:id="33"/>
      <w:r w:rsidR="006A14A7">
        <w:t xml:space="preserve">tę </w:t>
      </w:r>
      <w:r w:rsidRPr="001C4638">
        <w:rPr>
          <w:lang w:eastAsia="en-US"/>
        </w:rPr>
        <w:t xml:space="preserve">uchwałę ma moc prawną względem wszystkich członków </w:t>
      </w:r>
      <w:r w:rsidR="007016E8">
        <w:t>KZP</w:t>
      </w:r>
      <w:r w:rsidRPr="001C4638">
        <w:rPr>
          <w:lang w:eastAsia="en-US"/>
        </w:rPr>
        <w:t xml:space="preserve"> oraz wszystkich jej organów.</w:t>
      </w:r>
    </w:p>
    <w:p w14:paraId="3B8DA1AF" w14:textId="53433248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4A4BC5">
        <w:rPr>
          <w:rStyle w:val="Ppogrubienie"/>
        </w:rPr>
        <w:t>2</w:t>
      </w:r>
      <w:r w:rsidR="007513B9">
        <w:rPr>
          <w:rStyle w:val="Ppogrubienie"/>
        </w:rPr>
        <w:t>1</w:t>
      </w:r>
      <w:r>
        <w:t>.</w:t>
      </w:r>
      <w:r w:rsidRPr="00536B4F">
        <w:t xml:space="preserve"> Do kompetencji walnego zebrania członków należy:</w:t>
      </w:r>
    </w:p>
    <w:p w14:paraId="43809B81" w14:textId="1F2BCA26" w:rsidR="00234EFE" w:rsidRPr="00536B4F" w:rsidRDefault="00234EFE" w:rsidP="00234EFE">
      <w:pPr>
        <w:pStyle w:val="PKTpunkt"/>
      </w:pPr>
      <w:r w:rsidRPr="00536B4F">
        <w:lastRenderedPageBreak/>
        <w:t>1)</w:t>
      </w:r>
      <w:r w:rsidR="00D011A9">
        <w:tab/>
      </w:r>
      <w:r w:rsidRPr="00536B4F">
        <w:t>uchwalanie statutu</w:t>
      </w:r>
      <w:r w:rsidR="00527843">
        <w:t xml:space="preserve"> KZP</w:t>
      </w:r>
      <w:r w:rsidRPr="00536B4F">
        <w:t xml:space="preserve"> i wprowadzanie w nim zmian</w:t>
      </w:r>
      <w:r>
        <w:t>;</w:t>
      </w:r>
    </w:p>
    <w:p w14:paraId="37DA710A" w14:textId="06F4D17A" w:rsidR="00234EFE" w:rsidRPr="00536B4F" w:rsidRDefault="00234EFE" w:rsidP="00234EFE">
      <w:pPr>
        <w:pStyle w:val="PKTpunkt"/>
      </w:pPr>
      <w:r w:rsidRPr="00536B4F">
        <w:t>2)</w:t>
      </w:r>
      <w:r w:rsidR="00D011A9">
        <w:tab/>
      </w:r>
      <w:r w:rsidRPr="00536B4F">
        <w:t>wybór i odwoływanie członków zarządu oraz członków komisji rewizyjnej</w:t>
      </w:r>
      <w:r>
        <w:t>;</w:t>
      </w:r>
    </w:p>
    <w:p w14:paraId="522F69EB" w14:textId="4556BEA2" w:rsidR="00234EFE" w:rsidRDefault="00234EFE" w:rsidP="00234EFE">
      <w:pPr>
        <w:pStyle w:val="PKTpunkt"/>
      </w:pPr>
      <w:r w:rsidRPr="00536B4F">
        <w:t>3)</w:t>
      </w:r>
      <w:r w:rsidR="00D011A9">
        <w:tab/>
      </w:r>
      <w:r w:rsidRPr="00536B4F">
        <w:t>ustalanie wysokości wpisowego</w:t>
      </w:r>
      <w:r w:rsidR="0049652A">
        <w:t xml:space="preserve"> i minimalnych miesięcznych wkładów członkowskich</w:t>
      </w:r>
      <w:r w:rsidR="00C316A7">
        <w:t xml:space="preserve"> oraz zasad udzielania zapomóg</w:t>
      </w:r>
      <w:r>
        <w:t>;</w:t>
      </w:r>
    </w:p>
    <w:p w14:paraId="329A2D5E" w14:textId="719DBDB3" w:rsidR="008C6F83" w:rsidRDefault="007B0643">
      <w:pPr>
        <w:pStyle w:val="PKTpunkt"/>
      </w:pPr>
      <w:r>
        <w:t>4</w:t>
      </w:r>
      <w:r w:rsidR="00FD5846">
        <w:t>)</w:t>
      </w:r>
      <w:r w:rsidR="00D011A9">
        <w:tab/>
      </w:r>
      <w:r w:rsidR="00234EFE" w:rsidRPr="00536B4F">
        <w:t>zatwierdzanie sprawozdań</w:t>
      </w:r>
      <w:r w:rsidR="00234EFE">
        <w:t xml:space="preserve"> finansowych, o których mowa w art. 45 ust. 1 </w:t>
      </w:r>
      <w:r w:rsidR="00234EFE" w:rsidRPr="003E3A5E">
        <w:t>ustawy z dnia 29 września 1994 r. o rachunkowości (Dz. U. z 20</w:t>
      </w:r>
      <w:r w:rsidR="00F40625">
        <w:t>21</w:t>
      </w:r>
      <w:r w:rsidR="00234EFE" w:rsidRPr="003E3A5E">
        <w:t xml:space="preserve"> r. poz. </w:t>
      </w:r>
      <w:r w:rsidR="00F40625">
        <w:t>217</w:t>
      </w:r>
      <w:r w:rsidR="00C25BD0">
        <w:t>)</w:t>
      </w:r>
      <w:r w:rsidR="008C6F83">
        <w:t>;</w:t>
      </w:r>
    </w:p>
    <w:p w14:paraId="5FCB3967" w14:textId="1722885B" w:rsidR="00234EFE" w:rsidRPr="00536B4F" w:rsidRDefault="00B802A9" w:rsidP="008C6F83">
      <w:pPr>
        <w:pStyle w:val="PKTpunkt"/>
      </w:pPr>
      <w:r>
        <w:t>5</w:t>
      </w:r>
      <w:r w:rsidR="008C6F83">
        <w:t>)</w:t>
      </w:r>
      <w:r w:rsidR="00D011A9">
        <w:tab/>
      </w:r>
      <w:r w:rsidR="00234EFE" w:rsidRPr="00536B4F">
        <w:t>przyjmowanie sprawozdań zarządu z bieżącej działalności oraz sprawozdań i wniosków komisji rewizyjnej</w:t>
      </w:r>
      <w:r w:rsidR="00234EFE">
        <w:t>;</w:t>
      </w:r>
    </w:p>
    <w:p w14:paraId="1265FE7C" w14:textId="275CD21A" w:rsidR="00234EFE" w:rsidRDefault="00B802A9" w:rsidP="00234EFE">
      <w:pPr>
        <w:pStyle w:val="PKTpunkt"/>
      </w:pPr>
      <w:r>
        <w:t>6</w:t>
      </w:r>
      <w:r w:rsidR="00234EFE" w:rsidRPr="00536B4F">
        <w:t>)</w:t>
      </w:r>
      <w:r w:rsidR="00D011A9">
        <w:tab/>
      </w:r>
      <w:r w:rsidR="00234EFE" w:rsidRPr="00536B4F">
        <w:t>rozpatrywanie przyczyn</w:t>
      </w:r>
      <w:r w:rsidR="00F92EA2">
        <w:t xml:space="preserve"> powstałych szkód i strat</w:t>
      </w:r>
      <w:r w:rsidR="00234EFE" w:rsidRPr="00536B4F">
        <w:t xml:space="preserve"> oraz podejmowanie decyzji w sprawach ich pokrycia</w:t>
      </w:r>
      <w:r w:rsidR="00234EFE">
        <w:t>;</w:t>
      </w:r>
    </w:p>
    <w:p w14:paraId="6DE09B42" w14:textId="5125FB8F" w:rsidR="00AA3079" w:rsidRPr="00536B4F" w:rsidRDefault="00B802A9" w:rsidP="00234EFE">
      <w:pPr>
        <w:pStyle w:val="PKTpunkt"/>
      </w:pPr>
      <w:r>
        <w:t>7</w:t>
      </w:r>
      <w:r w:rsidR="00AA3079">
        <w:t>)</w:t>
      </w:r>
      <w:r w:rsidR="00D011A9">
        <w:tab/>
      </w:r>
      <w:r w:rsidR="00AA3079">
        <w:t>ustalanie sposobu tworzenia i podziału fun</w:t>
      </w:r>
      <w:r w:rsidR="00047B93">
        <w:t>duszy</w:t>
      </w:r>
      <w:r w:rsidR="00AD13CE">
        <w:t>, o których mowa w art. 30 pkt 4</w:t>
      </w:r>
      <w:r w:rsidR="00AA3079">
        <w:t>;</w:t>
      </w:r>
    </w:p>
    <w:p w14:paraId="5CB1265D" w14:textId="670889D0" w:rsidR="00234EFE" w:rsidRDefault="00B802A9" w:rsidP="00234EFE">
      <w:pPr>
        <w:pStyle w:val="PKTpunkt"/>
      </w:pPr>
      <w:r>
        <w:t>8</w:t>
      </w:r>
      <w:r w:rsidR="00234EFE" w:rsidRPr="00536B4F">
        <w:t>)</w:t>
      </w:r>
      <w:r w:rsidR="00D011A9">
        <w:tab/>
      </w:r>
      <w:r w:rsidR="00234EFE" w:rsidRPr="00536B4F">
        <w:t>pod</w:t>
      </w:r>
      <w:r w:rsidR="008C6F83">
        <w:t>jęcie</w:t>
      </w:r>
      <w:r w:rsidR="00234EFE" w:rsidRPr="00536B4F">
        <w:t xml:space="preserve"> uchwał</w:t>
      </w:r>
      <w:r w:rsidR="008C6F83">
        <w:t>y</w:t>
      </w:r>
      <w:r w:rsidR="00234EFE" w:rsidRPr="00536B4F">
        <w:t xml:space="preserve"> </w:t>
      </w:r>
      <w:r w:rsidR="008C6F83">
        <w:t>o</w:t>
      </w:r>
      <w:r w:rsidR="00234EFE" w:rsidRPr="00536B4F">
        <w:t xml:space="preserve"> likwidacji </w:t>
      </w:r>
      <w:r w:rsidR="00234EFE">
        <w:t>KZP;</w:t>
      </w:r>
    </w:p>
    <w:p w14:paraId="52B3FFCA" w14:textId="53DE6D1A" w:rsidR="00F51FAE" w:rsidRDefault="00B802A9" w:rsidP="00234EFE">
      <w:pPr>
        <w:pStyle w:val="PKTpunkt"/>
      </w:pPr>
      <w:r>
        <w:t>9</w:t>
      </w:r>
      <w:r w:rsidR="00234EFE">
        <w:t>)</w:t>
      </w:r>
      <w:r w:rsidR="00D011A9">
        <w:tab/>
      </w:r>
      <w:r w:rsidR="00234EFE">
        <w:t>pod</w:t>
      </w:r>
      <w:r w:rsidR="008E60E1">
        <w:t>jęcie</w:t>
      </w:r>
      <w:r w:rsidR="00234EFE">
        <w:t xml:space="preserve"> uchwał</w:t>
      </w:r>
      <w:r w:rsidR="008E60E1">
        <w:t>y</w:t>
      </w:r>
      <w:r w:rsidR="00234EFE">
        <w:t xml:space="preserve"> o dostosowaniu struktury organizacyjnej KZP </w:t>
      </w:r>
      <w:r w:rsidR="008C6F83">
        <w:t>w związku ze</w:t>
      </w:r>
      <w:r w:rsidR="00234EFE">
        <w:t xml:space="preserve"> zmian</w:t>
      </w:r>
      <w:r w:rsidR="008C6F83">
        <w:t>ą</w:t>
      </w:r>
      <w:r w:rsidR="00234EFE">
        <w:t xml:space="preserve"> struktury organizacyjnej pracodawcy</w:t>
      </w:r>
      <w:r w:rsidR="00F51FAE">
        <w:t>;</w:t>
      </w:r>
    </w:p>
    <w:p w14:paraId="1319B380" w14:textId="1CD0C05B" w:rsidR="00234EFE" w:rsidRPr="00536B4F" w:rsidRDefault="00F51FAE" w:rsidP="00234EFE">
      <w:pPr>
        <w:pStyle w:val="PKTpunkt"/>
      </w:pPr>
      <w:r>
        <w:t>1</w:t>
      </w:r>
      <w:r w:rsidR="00B802A9">
        <w:t>0</w:t>
      </w:r>
      <w:r>
        <w:t>)</w:t>
      </w:r>
      <w:r w:rsidR="00D011A9">
        <w:tab/>
      </w:r>
      <w:r>
        <w:t>podjęcie uchwały o przekształceniu</w:t>
      </w:r>
      <w:r w:rsidR="00234EFE">
        <w:t>.</w:t>
      </w:r>
    </w:p>
    <w:p w14:paraId="5C07F6B0" w14:textId="4927AC95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B40B0F">
        <w:rPr>
          <w:rStyle w:val="Ppogrubienie"/>
        </w:rPr>
        <w:t>2</w:t>
      </w:r>
      <w:r w:rsidR="007513B9">
        <w:rPr>
          <w:rStyle w:val="Ppogrubienie"/>
        </w:rPr>
        <w:t>2</w:t>
      </w:r>
      <w:r w:rsidRPr="0035783B">
        <w:rPr>
          <w:rStyle w:val="Ppogrubienie"/>
        </w:rPr>
        <w:t>.</w:t>
      </w:r>
      <w:r>
        <w:t xml:space="preserve"> </w:t>
      </w:r>
      <w:r w:rsidRPr="00536B4F">
        <w:t>1. Zarząd składa się co najmniej z 3 członków.</w:t>
      </w:r>
    </w:p>
    <w:p w14:paraId="388F98D4" w14:textId="77777777" w:rsidR="00234EFE" w:rsidRPr="00536B4F" w:rsidRDefault="00234EFE" w:rsidP="00234EFE">
      <w:pPr>
        <w:pStyle w:val="USTustnpkodeksu"/>
      </w:pPr>
      <w:r w:rsidRPr="00536B4F">
        <w:t>2. Zarząd na pierwszym posiedzeniu wybiera ze swojego grona przewodniczącego, sekretarza i skarbnika.</w:t>
      </w:r>
    </w:p>
    <w:p w14:paraId="77E6BD27" w14:textId="560B2A11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3</w:t>
      </w:r>
      <w:r w:rsidRPr="0035783B">
        <w:rPr>
          <w:rStyle w:val="Ppogrubienie"/>
        </w:rPr>
        <w:t>.</w:t>
      </w:r>
      <w:r w:rsidRPr="00536B4F">
        <w:t xml:space="preserve"> Posiedzenia zarządu odbywają się w miarę potrzeby, nie rzadziej jednak niż raz w miesiącu. Z każdego posiedzenia zarządu sporządza się protokół.</w:t>
      </w:r>
    </w:p>
    <w:p w14:paraId="69F36D96" w14:textId="300ED3C5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4</w:t>
      </w:r>
      <w:r w:rsidRPr="0035783B">
        <w:rPr>
          <w:rStyle w:val="Ppogrubienie"/>
        </w:rPr>
        <w:t>.</w:t>
      </w:r>
      <w:r w:rsidRPr="00536B4F">
        <w:t xml:space="preserve"> </w:t>
      </w:r>
      <w:bookmarkStart w:id="34" w:name="_Hlk52391374"/>
      <w:r w:rsidRPr="00536B4F">
        <w:t xml:space="preserve">Do kompetencji zarządu </w:t>
      </w:r>
      <w:bookmarkEnd w:id="34"/>
      <w:r w:rsidRPr="00536B4F">
        <w:t>należy</w:t>
      </w:r>
      <w:r>
        <w:t xml:space="preserve"> w szczególności</w:t>
      </w:r>
      <w:r w:rsidRPr="00536B4F">
        <w:t>:</w:t>
      </w:r>
    </w:p>
    <w:p w14:paraId="3AC00D67" w14:textId="2BA58628" w:rsidR="00234EFE" w:rsidRPr="00536B4F" w:rsidRDefault="00234EFE" w:rsidP="00234EFE">
      <w:pPr>
        <w:pStyle w:val="PKTpunkt"/>
      </w:pPr>
      <w:r w:rsidRPr="00536B4F">
        <w:t>1)</w:t>
      </w:r>
      <w:r w:rsidR="00D011A9">
        <w:tab/>
      </w:r>
      <w:bookmarkStart w:id="35" w:name="_Hlk53142203"/>
      <w:r w:rsidRPr="00536B4F">
        <w:t xml:space="preserve">przyjmowanie członków </w:t>
      </w:r>
      <w:r>
        <w:t>KZP</w:t>
      </w:r>
      <w:r w:rsidRPr="00536B4F">
        <w:t xml:space="preserve"> i skreślanie ich z listy</w:t>
      </w:r>
      <w:r w:rsidR="00FC21A2">
        <w:t xml:space="preserve"> członków KZP</w:t>
      </w:r>
      <w:r>
        <w:t>;</w:t>
      </w:r>
    </w:p>
    <w:p w14:paraId="74CEF032" w14:textId="08187C1C" w:rsidR="00234EFE" w:rsidRPr="00536B4F" w:rsidRDefault="00234EFE" w:rsidP="00234EFE">
      <w:pPr>
        <w:pStyle w:val="PKTpunkt"/>
      </w:pPr>
      <w:r w:rsidRPr="00536B4F">
        <w:t>2)</w:t>
      </w:r>
      <w:r w:rsidR="00D011A9">
        <w:tab/>
      </w:r>
      <w:r w:rsidRPr="00536B4F">
        <w:t xml:space="preserve">prowadzenie ewidencji członków </w:t>
      </w:r>
      <w:r>
        <w:t>KZP;</w:t>
      </w:r>
    </w:p>
    <w:p w14:paraId="41E1AED1" w14:textId="2E5DEDE7" w:rsidR="00234EFE" w:rsidRPr="00536B4F" w:rsidRDefault="007B0643" w:rsidP="00234EFE">
      <w:pPr>
        <w:pStyle w:val="PKTpunkt"/>
      </w:pPr>
      <w:r>
        <w:t>3</w:t>
      </w:r>
      <w:r w:rsidR="00234EFE" w:rsidRPr="00536B4F">
        <w:t>)</w:t>
      </w:r>
      <w:r w:rsidR="00D011A9">
        <w:tab/>
      </w:r>
      <w:r w:rsidR="00234EFE" w:rsidRPr="00536B4F">
        <w:t>przyznawanie pożyczek i ustalanie okresu ich spłaty</w:t>
      </w:r>
      <w:r w:rsidR="00234EFE">
        <w:t>;</w:t>
      </w:r>
    </w:p>
    <w:p w14:paraId="09FC5D1F" w14:textId="647C8571" w:rsidR="00234EFE" w:rsidRPr="00536B4F" w:rsidRDefault="007B0643" w:rsidP="00234EFE">
      <w:pPr>
        <w:pStyle w:val="PKTpunkt"/>
      </w:pPr>
      <w:r>
        <w:t>4</w:t>
      </w:r>
      <w:r w:rsidR="00234EFE" w:rsidRPr="00536B4F">
        <w:t>)</w:t>
      </w:r>
      <w:r w:rsidR="00D011A9">
        <w:tab/>
      </w:r>
      <w:bookmarkStart w:id="36" w:name="_Hlk53521385"/>
      <w:r w:rsidR="00234EFE" w:rsidRPr="00536B4F">
        <w:t>pod</w:t>
      </w:r>
      <w:r w:rsidR="009A19E4">
        <w:t>j</w:t>
      </w:r>
      <w:r w:rsidR="008E60E1">
        <w:t>ęcie</w:t>
      </w:r>
      <w:r w:rsidR="00234EFE" w:rsidRPr="00536B4F">
        <w:t xml:space="preserve"> decyzji w sprawie </w:t>
      </w:r>
      <w:r w:rsidR="00C2737B">
        <w:t>zwolnienia</w:t>
      </w:r>
      <w:r w:rsidR="00AC08FD">
        <w:t xml:space="preserve"> </w:t>
      </w:r>
      <w:r w:rsidR="00C2737B">
        <w:t xml:space="preserve">lub </w:t>
      </w:r>
      <w:r w:rsidR="00234EFE" w:rsidRPr="00536B4F">
        <w:t>odr</w:t>
      </w:r>
      <w:r w:rsidR="008E60E1">
        <w:t>oc</w:t>
      </w:r>
      <w:r w:rsidR="00234EFE" w:rsidRPr="00536B4F">
        <w:t>z</w:t>
      </w:r>
      <w:r w:rsidR="008E60E1">
        <w:t xml:space="preserve">enia </w:t>
      </w:r>
      <w:r w:rsidR="00234EFE" w:rsidRPr="00536B4F">
        <w:t>spłaty pożyczek</w:t>
      </w:r>
      <w:bookmarkEnd w:id="36"/>
      <w:r w:rsidR="00234EFE">
        <w:t>;</w:t>
      </w:r>
    </w:p>
    <w:p w14:paraId="318D35E5" w14:textId="181827AE" w:rsidR="00234EFE" w:rsidRPr="00536B4F" w:rsidRDefault="007B0643" w:rsidP="00234EFE">
      <w:pPr>
        <w:pStyle w:val="PKTpunkt"/>
      </w:pPr>
      <w:r>
        <w:t>5</w:t>
      </w:r>
      <w:r w:rsidR="00234EFE" w:rsidRPr="00536B4F">
        <w:t>)</w:t>
      </w:r>
      <w:r w:rsidR="00D011A9">
        <w:tab/>
      </w:r>
      <w:r w:rsidR="002C389F">
        <w:t>udzielanie</w:t>
      </w:r>
      <w:r w:rsidR="002C389F" w:rsidRPr="00536B4F">
        <w:t xml:space="preserve"> </w:t>
      </w:r>
      <w:r w:rsidR="00234EFE" w:rsidRPr="00536B4F">
        <w:t>zapomóg</w:t>
      </w:r>
      <w:r w:rsidR="00234EFE">
        <w:t>;</w:t>
      </w:r>
    </w:p>
    <w:bookmarkEnd w:id="35"/>
    <w:p w14:paraId="11595E8C" w14:textId="5089D99B" w:rsidR="00234EFE" w:rsidRDefault="007B0643" w:rsidP="00234EFE">
      <w:pPr>
        <w:pStyle w:val="PKTpunkt"/>
      </w:pPr>
      <w:r>
        <w:t>6</w:t>
      </w:r>
      <w:r w:rsidR="005E2645">
        <w:t>)</w:t>
      </w:r>
      <w:r w:rsidR="00D011A9">
        <w:tab/>
      </w:r>
      <w:r w:rsidR="00234EFE" w:rsidRPr="00536B4F">
        <w:t xml:space="preserve">sprawowanie kontroli nad terminowym i właściwym dokonywaniem wpłat i wypłat oraz </w:t>
      </w:r>
      <w:r w:rsidR="00F03637">
        <w:t>ewidencjonowaniem</w:t>
      </w:r>
      <w:r w:rsidR="00F03637" w:rsidRPr="00536B4F">
        <w:t xml:space="preserve"> </w:t>
      </w:r>
      <w:r w:rsidR="00234EFE" w:rsidRPr="00536B4F">
        <w:t>tych operacji</w:t>
      </w:r>
      <w:r w:rsidR="00234EFE">
        <w:t>;</w:t>
      </w:r>
    </w:p>
    <w:p w14:paraId="2C8CD7DC" w14:textId="536DDDC2" w:rsidR="00234EFE" w:rsidRDefault="007B0643" w:rsidP="00234EFE">
      <w:pPr>
        <w:pStyle w:val="PKTpunkt"/>
      </w:pPr>
      <w:r>
        <w:t>7</w:t>
      </w:r>
      <w:r w:rsidR="00234EFE" w:rsidRPr="00536B4F">
        <w:t>)</w:t>
      </w:r>
      <w:r w:rsidR="00D011A9">
        <w:tab/>
      </w:r>
      <w:r w:rsidR="00234EFE" w:rsidRPr="00536B4F">
        <w:t xml:space="preserve">czuwanie nad terminowym prowadzeniem obsługi kasowej i </w:t>
      </w:r>
      <w:r w:rsidR="000574B7">
        <w:t>rachunkowości</w:t>
      </w:r>
      <w:r w:rsidR="000574B7" w:rsidRPr="00536B4F">
        <w:t xml:space="preserve"> </w:t>
      </w:r>
      <w:r w:rsidR="00234EFE">
        <w:t>KZP</w:t>
      </w:r>
      <w:r w:rsidR="00234EFE" w:rsidRPr="00536B4F">
        <w:t xml:space="preserve"> przez </w:t>
      </w:r>
      <w:r w:rsidR="00234EFE">
        <w:t>pracodawcę;</w:t>
      </w:r>
    </w:p>
    <w:p w14:paraId="3241D2D6" w14:textId="38E13C23" w:rsidR="001739DB" w:rsidRPr="00536B4F" w:rsidRDefault="007B0643" w:rsidP="00234EFE">
      <w:pPr>
        <w:pStyle w:val="PKTpunkt"/>
      </w:pPr>
      <w:r>
        <w:lastRenderedPageBreak/>
        <w:t>8</w:t>
      </w:r>
      <w:r w:rsidR="001739DB">
        <w:t>)</w:t>
      </w:r>
      <w:r w:rsidR="00D011A9">
        <w:tab/>
      </w:r>
      <w:r w:rsidR="001739DB">
        <w:t xml:space="preserve">informowanie </w:t>
      </w:r>
      <w:r w:rsidR="001739DB" w:rsidRPr="001739DB">
        <w:t>członków KZP</w:t>
      </w:r>
      <w:r w:rsidR="001739DB">
        <w:t xml:space="preserve">, </w:t>
      </w:r>
      <w:r w:rsidR="001739DB" w:rsidRPr="001739DB">
        <w:t>przynajmniej raz w roku</w:t>
      </w:r>
      <w:r w:rsidR="001739DB">
        <w:t>,</w:t>
      </w:r>
      <w:r w:rsidR="001739DB" w:rsidRPr="001739DB">
        <w:t xml:space="preserve"> o stanie ich wkładów </w:t>
      </w:r>
      <w:r w:rsidR="00C03406">
        <w:t xml:space="preserve">członkowskich </w:t>
      </w:r>
      <w:r w:rsidR="001739DB" w:rsidRPr="001739DB">
        <w:t>i zadłużeń</w:t>
      </w:r>
      <w:r w:rsidR="00D1077F" w:rsidRPr="00D1077F">
        <w:t>, w sytuacji braku możliwości bieżącego dostępu przez członków KZP do tych informacji</w:t>
      </w:r>
      <w:r w:rsidR="001739DB" w:rsidRPr="001739DB">
        <w:t>;</w:t>
      </w:r>
    </w:p>
    <w:p w14:paraId="22423343" w14:textId="33CCCA54" w:rsidR="00234EFE" w:rsidRPr="00536B4F" w:rsidRDefault="007B0643" w:rsidP="00234EFE">
      <w:pPr>
        <w:pStyle w:val="PKTpunkt"/>
      </w:pPr>
      <w:r>
        <w:t>9</w:t>
      </w:r>
      <w:r w:rsidR="00234EFE" w:rsidRPr="00536B4F">
        <w:t>)</w:t>
      </w:r>
      <w:r w:rsidR="00D011A9">
        <w:tab/>
      </w:r>
      <w:r w:rsidR="00234EFE" w:rsidRPr="00536B4F">
        <w:t>podpisywanie dyspozycji pieniężnych i innych dokumentów</w:t>
      </w:r>
      <w:r w:rsidR="00234EFE">
        <w:t>;</w:t>
      </w:r>
    </w:p>
    <w:p w14:paraId="60B54ACF" w14:textId="527ADA85" w:rsidR="00234EFE" w:rsidRDefault="00C271B7" w:rsidP="00234EFE">
      <w:pPr>
        <w:pStyle w:val="PKTpunkt"/>
      </w:pPr>
      <w:r>
        <w:t>1</w:t>
      </w:r>
      <w:r w:rsidR="007B0643">
        <w:t>0</w:t>
      </w:r>
      <w:r w:rsidR="00234EFE" w:rsidRPr="00536B4F">
        <w:t>)</w:t>
      </w:r>
      <w:r w:rsidR="00D011A9">
        <w:tab/>
      </w:r>
      <w:r w:rsidR="00234EFE" w:rsidRPr="00536B4F">
        <w:t>zwoływanie walnych zebrań członków</w:t>
      </w:r>
      <w:r w:rsidR="00234EFE">
        <w:t xml:space="preserve">; </w:t>
      </w:r>
    </w:p>
    <w:p w14:paraId="2603CD41" w14:textId="4E1E10A2" w:rsidR="00234EFE" w:rsidRDefault="00C271B7" w:rsidP="00234EFE">
      <w:pPr>
        <w:pStyle w:val="PKTpunkt"/>
      </w:pPr>
      <w:r w:rsidRPr="00536B4F">
        <w:t>1</w:t>
      </w:r>
      <w:r w:rsidR="007B0643">
        <w:t>1</w:t>
      </w:r>
      <w:r w:rsidR="00234EFE" w:rsidRPr="00536B4F">
        <w:t>)</w:t>
      </w:r>
      <w:r w:rsidR="00D011A9">
        <w:tab/>
      </w:r>
      <w:r w:rsidR="00234EFE" w:rsidRPr="00536B4F">
        <w:t>składanie walnemu zebraniu członków sprawozdań z bieżącej działalności</w:t>
      </w:r>
      <w:r w:rsidR="00234EFE">
        <w:t>;</w:t>
      </w:r>
      <w:r w:rsidR="00234EFE" w:rsidRPr="00536B4F">
        <w:t xml:space="preserve"> </w:t>
      </w:r>
    </w:p>
    <w:p w14:paraId="7AE5F939" w14:textId="7270FB67" w:rsidR="00234EFE" w:rsidRPr="00536B4F" w:rsidRDefault="00C271B7" w:rsidP="00234EFE">
      <w:pPr>
        <w:pStyle w:val="PKTpunkt"/>
      </w:pPr>
      <w:r>
        <w:t>1</w:t>
      </w:r>
      <w:r w:rsidR="007B0643">
        <w:t>2</w:t>
      </w:r>
      <w:r w:rsidR="00234EFE">
        <w:t>)</w:t>
      </w:r>
      <w:r w:rsidR="00D011A9">
        <w:tab/>
      </w:r>
      <w:r w:rsidR="008C6F83">
        <w:t>przed</w:t>
      </w:r>
      <w:r w:rsidR="00796DB8">
        <w:t>kładanie</w:t>
      </w:r>
      <w:r w:rsidR="00AA043C">
        <w:t xml:space="preserve"> walnemu zebraniu członków</w:t>
      </w:r>
      <w:r w:rsidR="00234EFE">
        <w:t xml:space="preserve"> </w:t>
      </w:r>
      <w:r w:rsidR="00AA043C">
        <w:t xml:space="preserve">do zatwierdzenia </w:t>
      </w:r>
      <w:r w:rsidR="007B24A5">
        <w:t>sprawozdania finansowego KZP</w:t>
      </w:r>
      <w:r w:rsidR="007F367D">
        <w:t xml:space="preserve">, </w:t>
      </w:r>
      <w:r w:rsidR="00234EFE">
        <w:t xml:space="preserve">o którym mowa w art. 45 ust. 1 </w:t>
      </w:r>
      <w:r w:rsidR="00234EFE" w:rsidRPr="00DF323C">
        <w:t>ustawy z dnia 29 września 1994 r. o rachunkowości</w:t>
      </w:r>
      <w:r w:rsidR="00795975">
        <w:t xml:space="preserve">, </w:t>
      </w:r>
      <w:r w:rsidR="00795975" w:rsidRPr="00795975">
        <w:t xml:space="preserve">wraz z protokołem </w:t>
      </w:r>
      <w:r w:rsidR="00171D0C">
        <w:t xml:space="preserve">z </w:t>
      </w:r>
      <w:r w:rsidR="001914BF">
        <w:t xml:space="preserve">kontroli </w:t>
      </w:r>
      <w:r w:rsidR="00795975" w:rsidRPr="00795975">
        <w:t>działalności KZP sporządzonym przez komisję rewizyjną</w:t>
      </w:r>
      <w:r w:rsidR="00A15060">
        <w:t>;</w:t>
      </w:r>
      <w:r w:rsidR="00234EFE">
        <w:t xml:space="preserve"> </w:t>
      </w:r>
    </w:p>
    <w:p w14:paraId="6396EBE7" w14:textId="1EDC1193" w:rsidR="00234EFE" w:rsidRPr="00536B4F" w:rsidRDefault="00C271B7" w:rsidP="00234EFE">
      <w:pPr>
        <w:pStyle w:val="PKTpunkt"/>
      </w:pPr>
      <w:bookmarkStart w:id="37" w:name="_Hlk52391348"/>
      <w:r w:rsidRPr="00536B4F">
        <w:t>1</w:t>
      </w:r>
      <w:r w:rsidR="007B0643">
        <w:t>3</w:t>
      </w:r>
      <w:r w:rsidR="00234EFE" w:rsidRPr="00536B4F">
        <w:t>)</w:t>
      </w:r>
      <w:r w:rsidR="00D011A9">
        <w:tab/>
      </w:r>
      <w:bookmarkStart w:id="38" w:name="_Hlk53144630"/>
      <w:r w:rsidR="007428FB">
        <w:t>sporządzanie</w:t>
      </w:r>
      <w:r w:rsidR="007428FB" w:rsidRPr="00536B4F">
        <w:t xml:space="preserve"> </w:t>
      </w:r>
      <w:r w:rsidR="00234EFE" w:rsidRPr="00536B4F">
        <w:t>sprawozdań finansowych</w:t>
      </w:r>
      <w:bookmarkEnd w:id="37"/>
      <w:bookmarkEnd w:id="38"/>
      <w:r w:rsidR="00234EFE">
        <w:t>;</w:t>
      </w:r>
    </w:p>
    <w:p w14:paraId="2FE4E1D9" w14:textId="46AC3083" w:rsidR="00234EFE" w:rsidRPr="00536B4F" w:rsidRDefault="00C271B7" w:rsidP="00234EFE">
      <w:pPr>
        <w:pStyle w:val="PKTpunkt"/>
      </w:pPr>
      <w:r w:rsidRPr="00536B4F">
        <w:t>1</w:t>
      </w:r>
      <w:r w:rsidR="007B0643">
        <w:t>4</w:t>
      </w:r>
      <w:r w:rsidR="00234EFE" w:rsidRPr="00536B4F">
        <w:t>)</w:t>
      </w:r>
      <w:r w:rsidR="00D011A9">
        <w:tab/>
      </w:r>
      <w:r w:rsidR="00234EFE" w:rsidRPr="00536B4F">
        <w:t xml:space="preserve">reprezentowanie interesów </w:t>
      </w:r>
      <w:r w:rsidR="00234EFE">
        <w:t>KZP</w:t>
      </w:r>
      <w:r w:rsidR="00234EFE" w:rsidRPr="00536B4F">
        <w:t xml:space="preserve"> wobec </w:t>
      </w:r>
      <w:r w:rsidR="00234EFE">
        <w:t>pracodawcy;</w:t>
      </w:r>
    </w:p>
    <w:p w14:paraId="7AB90F01" w14:textId="56CDF28C" w:rsidR="00234EFE" w:rsidRDefault="00C271B7" w:rsidP="00234EFE">
      <w:pPr>
        <w:pStyle w:val="PKTpunkt"/>
      </w:pPr>
      <w:r w:rsidRPr="00536B4F">
        <w:t>1</w:t>
      </w:r>
      <w:r w:rsidR="007B0643">
        <w:t>5</w:t>
      </w:r>
      <w:r w:rsidR="00234EFE" w:rsidRPr="00536B4F">
        <w:t>)</w:t>
      </w:r>
      <w:r w:rsidR="00D011A9">
        <w:tab/>
      </w:r>
      <w:r w:rsidR="00234EFE" w:rsidRPr="00536B4F">
        <w:t>ustosunkowywanie się do wniosków i ustaleń komisji rewizyjnej</w:t>
      </w:r>
      <w:r w:rsidR="00234EFE">
        <w:t>;</w:t>
      </w:r>
    </w:p>
    <w:p w14:paraId="28819D04" w14:textId="35DEC059" w:rsidR="00815346" w:rsidRDefault="00C271B7" w:rsidP="00234EFE">
      <w:pPr>
        <w:pStyle w:val="PKTpunkt"/>
      </w:pPr>
      <w:r>
        <w:t>1</w:t>
      </w:r>
      <w:r w:rsidR="007B0643">
        <w:t>6</w:t>
      </w:r>
      <w:r w:rsidR="00234EFE">
        <w:t>)</w:t>
      </w:r>
      <w:r w:rsidR="00D011A9">
        <w:tab/>
      </w:r>
      <w:r w:rsidR="00EB498D">
        <w:t>współdziałanie z podmiotem</w:t>
      </w:r>
      <w:r w:rsidR="00EB498D" w:rsidRPr="00EB498D">
        <w:t xml:space="preserve"> sprawując</w:t>
      </w:r>
      <w:r w:rsidR="00EB498D">
        <w:t>ym</w:t>
      </w:r>
      <w:r w:rsidR="00EB498D" w:rsidRPr="00EB498D">
        <w:t xml:space="preserve"> </w:t>
      </w:r>
      <w:r w:rsidR="00B30765">
        <w:t>kontrolę</w:t>
      </w:r>
      <w:r w:rsidR="00913872">
        <w:t xml:space="preserve"> nad KZP, o którym mowa w</w:t>
      </w:r>
      <w:r w:rsidR="00EB498D">
        <w:t xml:space="preserve"> art. </w:t>
      </w:r>
      <w:r w:rsidR="007513B9">
        <w:t>5</w:t>
      </w:r>
      <w:r w:rsidR="00815346">
        <w:t>;</w:t>
      </w:r>
    </w:p>
    <w:p w14:paraId="0F715B7A" w14:textId="3D85E7DB" w:rsidR="00E0545C" w:rsidRDefault="00C271B7" w:rsidP="00234EFE">
      <w:pPr>
        <w:pStyle w:val="PKTpunkt"/>
      </w:pPr>
      <w:r w:rsidRPr="00536B4F">
        <w:t>1</w:t>
      </w:r>
      <w:r w:rsidR="007B0643">
        <w:t>7</w:t>
      </w:r>
      <w:r w:rsidR="00234EFE" w:rsidRPr="00536B4F">
        <w:t>)</w:t>
      </w:r>
      <w:r w:rsidR="00D011A9">
        <w:tab/>
      </w:r>
      <w:r w:rsidR="00234EFE" w:rsidRPr="00536B4F">
        <w:t xml:space="preserve">współdziałanie z </w:t>
      </w:r>
      <w:r w:rsidR="00234EFE">
        <w:t xml:space="preserve">osobami </w:t>
      </w:r>
      <w:r w:rsidR="00234EFE" w:rsidRPr="00536B4F">
        <w:t xml:space="preserve">wyznaczonymi przez </w:t>
      </w:r>
      <w:r w:rsidR="00234EFE">
        <w:t>pracodawcę</w:t>
      </w:r>
      <w:r w:rsidR="00234EFE" w:rsidRPr="00536B4F">
        <w:t xml:space="preserve"> do </w:t>
      </w:r>
      <w:r w:rsidR="00672C3F">
        <w:t>pomocy w zakresie</w:t>
      </w:r>
      <w:r w:rsidR="00672C3F" w:rsidRPr="00536B4F">
        <w:t xml:space="preserve"> </w:t>
      </w:r>
      <w:r w:rsidR="00234EFE" w:rsidRPr="00536B4F">
        <w:t xml:space="preserve">prowadzenia </w:t>
      </w:r>
      <w:r w:rsidR="00716A1F">
        <w:t>rachunkowości</w:t>
      </w:r>
      <w:r w:rsidR="00234EFE" w:rsidRPr="00536B4F">
        <w:t xml:space="preserve">, obsługi kasowej i prawnej </w:t>
      </w:r>
      <w:r w:rsidR="00234EFE">
        <w:t>KZP</w:t>
      </w:r>
      <w:r w:rsidR="00E0545C">
        <w:t>;</w:t>
      </w:r>
    </w:p>
    <w:p w14:paraId="299B0488" w14:textId="551C8803" w:rsidR="00940E02" w:rsidRDefault="00E0545C" w:rsidP="00234EFE">
      <w:pPr>
        <w:pStyle w:val="PKTpunkt"/>
      </w:pPr>
      <w:r>
        <w:t>1</w:t>
      </w:r>
      <w:r w:rsidR="007B0643">
        <w:t>8</w:t>
      </w:r>
      <w:r>
        <w:t>)</w:t>
      </w:r>
      <w:r w:rsidR="00D011A9">
        <w:tab/>
      </w:r>
      <w:r w:rsidRPr="00E0545C">
        <w:t>podjęcie uchwały o likwidacji KZP</w:t>
      </w:r>
      <w:r>
        <w:t xml:space="preserve"> w przypadku, o którym mowa w art. 4</w:t>
      </w:r>
      <w:r w:rsidR="007513B9">
        <w:t>4</w:t>
      </w:r>
      <w:r>
        <w:t xml:space="preserve"> ust. </w:t>
      </w:r>
      <w:r w:rsidR="007513B9">
        <w:t>5</w:t>
      </w:r>
      <w:r w:rsidR="00940E02">
        <w:t>;</w:t>
      </w:r>
    </w:p>
    <w:p w14:paraId="0ACF1391" w14:textId="429AB18F" w:rsidR="00234EFE" w:rsidRPr="00536B4F" w:rsidRDefault="00940E02" w:rsidP="0083754B">
      <w:pPr>
        <w:pStyle w:val="PKTpunkt"/>
      </w:pPr>
      <w:r>
        <w:t>19)</w:t>
      </w:r>
      <w:r w:rsidR="00D011A9">
        <w:tab/>
      </w:r>
      <w:r w:rsidR="00611A8B">
        <w:t xml:space="preserve">składanie wniosku o </w:t>
      </w:r>
      <w:r>
        <w:t>wpis do k</w:t>
      </w:r>
      <w:r w:rsidRPr="00940E02">
        <w:t>rajow</w:t>
      </w:r>
      <w:r>
        <w:t>ego</w:t>
      </w:r>
      <w:r w:rsidRPr="00940E02">
        <w:t xml:space="preserve"> rejestr</w:t>
      </w:r>
      <w:r>
        <w:t>u</w:t>
      </w:r>
      <w:r w:rsidRPr="00940E02">
        <w:t xml:space="preserve"> urzędow</w:t>
      </w:r>
      <w:r>
        <w:t>ego</w:t>
      </w:r>
      <w:r w:rsidRPr="00940E02">
        <w:t xml:space="preserve"> podmiotów gospodarki narodowej</w:t>
      </w:r>
      <w:r>
        <w:t xml:space="preserve"> </w:t>
      </w:r>
      <w:r w:rsidR="00611A8B">
        <w:t>oraz</w:t>
      </w:r>
      <w:r w:rsidR="00611A8B" w:rsidRPr="00611A8B">
        <w:t xml:space="preserve"> o </w:t>
      </w:r>
      <w:r w:rsidR="00F83428">
        <w:t xml:space="preserve">zmianę danych </w:t>
      </w:r>
      <w:r w:rsidR="00F83428" w:rsidRPr="00F83428">
        <w:t>objętych wpisem do tego rejestru</w:t>
      </w:r>
      <w:r w:rsidR="00F83428">
        <w:t>,</w:t>
      </w:r>
      <w:r w:rsidR="00F83428" w:rsidRPr="00F83428">
        <w:t xml:space="preserve"> zgodnie z przepisami ustawy z dnia 29 czerwca 1995 r. o statystyce publicznej </w:t>
      </w:r>
      <w:r w:rsidR="00243009" w:rsidRPr="00243009">
        <w:t>(Dz. U. z 2021 r. poz. 955)</w:t>
      </w:r>
      <w:r w:rsidR="00E0545C">
        <w:t>.</w:t>
      </w:r>
    </w:p>
    <w:p w14:paraId="452E56A6" w14:textId="6FC0F522" w:rsidR="00234EFE" w:rsidRPr="00536B4F" w:rsidRDefault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5</w:t>
      </w:r>
      <w:r w:rsidRPr="0035783B">
        <w:rPr>
          <w:rStyle w:val="Ppogrubienie"/>
        </w:rPr>
        <w:t>.</w:t>
      </w:r>
      <w:r w:rsidRPr="00536B4F">
        <w:t xml:space="preserve"> Zarząd </w:t>
      </w:r>
      <w:r w:rsidRPr="00D011A9">
        <w:t>reprezentuje</w:t>
      </w:r>
      <w:r w:rsidRPr="00536B4F">
        <w:t xml:space="preserve"> interesy </w:t>
      </w:r>
      <w:r>
        <w:t>KZP</w:t>
      </w:r>
      <w:r w:rsidRPr="00536B4F">
        <w:t xml:space="preserve"> </w:t>
      </w:r>
      <w:r>
        <w:t xml:space="preserve">w </w:t>
      </w:r>
      <w:r w:rsidRPr="00D011A9">
        <w:t>stosunkach</w:t>
      </w:r>
      <w:r>
        <w:t xml:space="preserve"> zewnętrznych</w:t>
      </w:r>
      <w:r w:rsidRPr="00536B4F">
        <w:t>.</w:t>
      </w:r>
    </w:p>
    <w:p w14:paraId="1DBF0841" w14:textId="27361EF2" w:rsidR="00234EFE" w:rsidRPr="00536B4F" w:rsidRDefault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6</w:t>
      </w:r>
      <w:r w:rsidRPr="0035783B">
        <w:rPr>
          <w:rStyle w:val="Ppogrubienie"/>
        </w:rPr>
        <w:t>.</w:t>
      </w:r>
      <w:r>
        <w:t xml:space="preserve"> </w:t>
      </w:r>
      <w:r w:rsidRPr="00536B4F">
        <w:t xml:space="preserve">1. </w:t>
      </w:r>
      <w:r w:rsidRPr="00D011A9">
        <w:t>Komisja</w:t>
      </w:r>
      <w:r w:rsidRPr="00536B4F">
        <w:t xml:space="preserve"> rewizyjna składa się co najmniej z 3 członków.</w:t>
      </w:r>
    </w:p>
    <w:p w14:paraId="44AC794F" w14:textId="77777777" w:rsidR="00234EFE" w:rsidRPr="00536B4F" w:rsidRDefault="00234EFE" w:rsidP="00234EFE">
      <w:pPr>
        <w:pStyle w:val="USTustnpkodeksu"/>
      </w:pPr>
      <w:r w:rsidRPr="00536B4F">
        <w:t>2. Komisja rewizyjna na pierwszym posiedzeniu wybiera ze swojego grona przewodniczącego i sekretarza.</w:t>
      </w:r>
    </w:p>
    <w:p w14:paraId="27B6A16B" w14:textId="55712B2D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7</w:t>
      </w:r>
      <w:r w:rsidRPr="0035783B">
        <w:rPr>
          <w:rStyle w:val="Ppogrubienie"/>
        </w:rPr>
        <w:t>.</w:t>
      </w:r>
      <w:r w:rsidRPr="00D42A1D">
        <w:t xml:space="preserve"> Przewodniczącemu komisji rewizyjnej lub delegowanemu przez niego członkowi komisji</w:t>
      </w:r>
      <w:r w:rsidR="007F3CA6">
        <w:t xml:space="preserve"> rewizyjnej</w:t>
      </w:r>
      <w:r w:rsidRPr="00D42A1D">
        <w:t xml:space="preserve"> przysługuje prawo uczestniczenia w posiedzeniach zarządu z</w:t>
      </w:r>
      <w:r w:rsidR="00C853FE">
        <w:t> </w:t>
      </w:r>
      <w:r w:rsidRPr="00D42A1D">
        <w:t>głosem doradczym.</w:t>
      </w:r>
    </w:p>
    <w:p w14:paraId="245B57EB" w14:textId="16A3545A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8</w:t>
      </w:r>
      <w:r w:rsidRPr="0035783B">
        <w:rPr>
          <w:rStyle w:val="Ppogrubienie"/>
        </w:rPr>
        <w:t>.</w:t>
      </w:r>
      <w:r w:rsidRPr="00D42A1D">
        <w:t xml:space="preserve"> 1. Komisja rewizyjna jest organem kontrolującym działalność finansową zarządu.</w:t>
      </w:r>
    </w:p>
    <w:p w14:paraId="5F48A83D" w14:textId="77777777" w:rsidR="00234EFE" w:rsidRPr="00536B4F" w:rsidRDefault="00234EFE" w:rsidP="00234EFE">
      <w:pPr>
        <w:pStyle w:val="USTustnpkodeksu"/>
      </w:pPr>
      <w:r w:rsidRPr="00536B4F">
        <w:t xml:space="preserve">2. Do </w:t>
      </w:r>
      <w:r w:rsidR="001F6081">
        <w:t>kompetencji</w:t>
      </w:r>
      <w:r w:rsidR="001F6081" w:rsidRPr="00536B4F">
        <w:t xml:space="preserve"> </w:t>
      </w:r>
      <w:r w:rsidRPr="00536B4F">
        <w:t>komisji rewizyjnej należy w szczególności:</w:t>
      </w:r>
    </w:p>
    <w:p w14:paraId="016B0C26" w14:textId="3B908104" w:rsidR="00234EFE" w:rsidRPr="00536B4F" w:rsidRDefault="00234EFE" w:rsidP="00234EFE">
      <w:pPr>
        <w:pStyle w:val="PKTpunkt"/>
      </w:pPr>
      <w:r w:rsidRPr="00536B4F">
        <w:t>1)</w:t>
      </w:r>
      <w:r w:rsidR="00D011A9">
        <w:tab/>
      </w:r>
      <w:r w:rsidRPr="00536B4F">
        <w:t xml:space="preserve">ochrona mienia </w:t>
      </w:r>
      <w:r>
        <w:t>KZP;</w:t>
      </w:r>
    </w:p>
    <w:p w14:paraId="02BDB512" w14:textId="1DE1C2B9" w:rsidR="00234EFE" w:rsidRPr="00536B4F" w:rsidRDefault="00234EFE" w:rsidP="00234EFE">
      <w:pPr>
        <w:pStyle w:val="PKTpunkt"/>
      </w:pPr>
      <w:r w:rsidRPr="00536B4F">
        <w:lastRenderedPageBreak/>
        <w:t>2)</w:t>
      </w:r>
      <w:r w:rsidR="00D011A9">
        <w:tab/>
      </w:r>
      <w:r w:rsidRPr="00536B4F">
        <w:t xml:space="preserve">kontrola przestrzegania przez zarząd </w:t>
      </w:r>
      <w:r>
        <w:t>przepisów prawa</w:t>
      </w:r>
      <w:r w:rsidR="008C4EC7">
        <w:t>,</w:t>
      </w:r>
      <w:r>
        <w:t xml:space="preserve"> </w:t>
      </w:r>
      <w:r w:rsidRPr="00536B4F">
        <w:t>postanowień statutu</w:t>
      </w:r>
      <w:r w:rsidR="00527843">
        <w:t xml:space="preserve"> KZP</w:t>
      </w:r>
      <w:r w:rsidR="008C4EC7">
        <w:t xml:space="preserve"> i uchwał organów KZP</w:t>
      </w:r>
      <w:r>
        <w:t>;</w:t>
      </w:r>
    </w:p>
    <w:p w14:paraId="42D82DE9" w14:textId="5B937813" w:rsidR="00234EFE" w:rsidRPr="00536B4F" w:rsidRDefault="00234EFE" w:rsidP="00234EFE">
      <w:pPr>
        <w:pStyle w:val="PKTpunkt"/>
      </w:pPr>
      <w:r w:rsidRPr="00536B4F">
        <w:t>3)</w:t>
      </w:r>
      <w:r w:rsidR="00D011A9">
        <w:tab/>
      </w:r>
      <w:r w:rsidRPr="00536B4F">
        <w:t>czuwanie nad prawidłowym dokumentowaniem wszystkich wpłat i wypłat</w:t>
      </w:r>
      <w:r>
        <w:t>.</w:t>
      </w:r>
    </w:p>
    <w:p w14:paraId="7A6615B9" w14:textId="77777777" w:rsidR="00234EFE" w:rsidRPr="00536B4F" w:rsidRDefault="00234EFE" w:rsidP="00234EFE">
      <w:pPr>
        <w:pStyle w:val="USTustnpkodeksu"/>
      </w:pPr>
      <w:r w:rsidRPr="00536B4F">
        <w:t>3. Komisja rewizyjna składa na walnym zebraniu członków sprawozdanie ze swojej działalności oraz ustosunkowuje się do działalności zarządu.</w:t>
      </w:r>
    </w:p>
    <w:p w14:paraId="395C5624" w14:textId="77777777" w:rsidR="00234EFE" w:rsidRPr="00536B4F" w:rsidRDefault="00234EFE" w:rsidP="00234EFE">
      <w:pPr>
        <w:pStyle w:val="USTustnpkodeksu"/>
      </w:pPr>
      <w:r w:rsidRPr="00536B4F">
        <w:t xml:space="preserve">4. Komisja rewizyjna przeprowadza kontrolę działalności </w:t>
      </w:r>
      <w:r>
        <w:t>KZP</w:t>
      </w:r>
      <w:r w:rsidRPr="00536B4F">
        <w:t xml:space="preserve"> co najmniej raz na kwartał </w:t>
      </w:r>
      <w:r>
        <w:t xml:space="preserve">i </w:t>
      </w:r>
      <w:r w:rsidRPr="00536B4F">
        <w:t>sporządza protokół</w:t>
      </w:r>
      <w:r w:rsidR="008C6F83">
        <w:t xml:space="preserve"> z tej kontroli</w:t>
      </w:r>
      <w:r w:rsidRPr="00536B4F">
        <w:t>.</w:t>
      </w:r>
    </w:p>
    <w:p w14:paraId="26616757" w14:textId="7B539971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2</w:t>
      </w:r>
      <w:r w:rsidR="007513B9">
        <w:rPr>
          <w:rStyle w:val="Ppogrubienie"/>
        </w:rPr>
        <w:t>9</w:t>
      </w:r>
      <w:r w:rsidRPr="0035783B">
        <w:rPr>
          <w:rStyle w:val="Ppogrubienie"/>
        </w:rPr>
        <w:t>.</w:t>
      </w:r>
      <w:r w:rsidRPr="00D42A1D">
        <w:t xml:space="preserve"> </w:t>
      </w:r>
      <w:r>
        <w:t xml:space="preserve">Jeżeli komisja rewizyjna </w:t>
      </w:r>
      <w:r w:rsidRPr="00D42A1D">
        <w:t>stwierdz</w:t>
      </w:r>
      <w:r>
        <w:t>i</w:t>
      </w:r>
      <w:r w:rsidRPr="00D42A1D">
        <w:t xml:space="preserve">, że zarząd w swojej działalności finansowej nie przestrzega przepisów prawa lub </w:t>
      </w:r>
      <w:r>
        <w:t>że</w:t>
      </w:r>
      <w:r w:rsidRPr="00D42A1D">
        <w:t xml:space="preserve"> działalność zarządu jest sprzeczna z </w:t>
      </w:r>
      <w:r>
        <w:t>postanowieniami statutu</w:t>
      </w:r>
      <w:r w:rsidR="00527843">
        <w:t xml:space="preserve"> KZP</w:t>
      </w:r>
      <w:r>
        <w:t xml:space="preserve"> lub zasadami współżycia społecznego</w:t>
      </w:r>
      <w:r w:rsidRPr="00D42A1D">
        <w:t xml:space="preserve">, </w:t>
      </w:r>
      <w:r>
        <w:t>występuje z</w:t>
      </w:r>
      <w:r w:rsidRPr="00D42A1D">
        <w:t xml:space="preserve"> żąda</w:t>
      </w:r>
      <w:r>
        <w:t>niem</w:t>
      </w:r>
      <w:r w:rsidRPr="00D42A1D">
        <w:t xml:space="preserve"> zwołania, w trybie natychmiastowym, nadzwyczajnego walnego zebrania członków</w:t>
      </w:r>
      <w:r>
        <w:t xml:space="preserve">, podczas którego składa </w:t>
      </w:r>
      <w:r w:rsidRPr="00D42A1D">
        <w:t>wnios</w:t>
      </w:r>
      <w:r>
        <w:t>e</w:t>
      </w:r>
      <w:r w:rsidRPr="00D42A1D">
        <w:t>k o odwołanie zarządu.</w:t>
      </w:r>
    </w:p>
    <w:p w14:paraId="01C63A4B" w14:textId="77777777" w:rsidR="00234EFE" w:rsidRPr="00D3406E" w:rsidRDefault="00234EFE">
      <w:pPr>
        <w:pStyle w:val="ROZDZODDZOZNoznaczenierozdziauluboddziau"/>
      </w:pPr>
      <w:r w:rsidRPr="00D3406E">
        <w:t>Rozdział 4</w:t>
      </w:r>
    </w:p>
    <w:p w14:paraId="2CB6FFE0" w14:textId="77777777" w:rsidR="00234EFE" w:rsidRPr="00267494" w:rsidRDefault="00234EFE" w:rsidP="00D3406E">
      <w:pPr>
        <w:pStyle w:val="TYTDZPRZEDMprzedmiotregulacjitytuulubdziau"/>
      </w:pPr>
      <w:r w:rsidRPr="00D3406E">
        <w:t xml:space="preserve">Gospodarka finansowa </w:t>
      </w:r>
      <w:r w:rsidR="00644033" w:rsidRPr="00D3406E">
        <w:t>KZP</w:t>
      </w:r>
    </w:p>
    <w:p w14:paraId="038309CD" w14:textId="1F484087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7513B9">
        <w:rPr>
          <w:rStyle w:val="Ppogrubienie"/>
        </w:rPr>
        <w:t>30</w:t>
      </w:r>
      <w:r>
        <w:rPr>
          <w:rStyle w:val="Ppogrubienie"/>
        </w:rPr>
        <w:t>.</w:t>
      </w:r>
      <w:r>
        <w:t xml:space="preserve"> </w:t>
      </w:r>
      <w:r w:rsidRPr="00536B4F">
        <w:t xml:space="preserve">Na środki finansowe </w:t>
      </w:r>
      <w:r>
        <w:t>KZP</w:t>
      </w:r>
      <w:r w:rsidRPr="00536B4F">
        <w:t xml:space="preserve"> składają się następujące fundusze:</w:t>
      </w:r>
    </w:p>
    <w:p w14:paraId="551BA449" w14:textId="1EFCD616" w:rsidR="00234EFE" w:rsidRPr="00536B4F" w:rsidRDefault="00234EFE" w:rsidP="00234EFE">
      <w:pPr>
        <w:pStyle w:val="PKTpunkt"/>
      </w:pPr>
      <w:r w:rsidRPr="00536B4F">
        <w:t>1)</w:t>
      </w:r>
      <w:r w:rsidR="00D011A9">
        <w:tab/>
      </w:r>
      <w:r w:rsidRPr="00536B4F">
        <w:t>fundusz oszczędnościowo</w:t>
      </w:r>
      <w:r>
        <w:t>-</w:t>
      </w:r>
      <w:r w:rsidRPr="00536B4F">
        <w:t>pożyczkowy</w:t>
      </w:r>
      <w:r>
        <w:t>;</w:t>
      </w:r>
    </w:p>
    <w:p w14:paraId="207A61CF" w14:textId="64ADCE7A" w:rsidR="00234EFE" w:rsidRPr="00536B4F" w:rsidRDefault="00234EFE" w:rsidP="00234EFE">
      <w:pPr>
        <w:pStyle w:val="PKTpunkt"/>
      </w:pPr>
      <w:r w:rsidRPr="00536B4F">
        <w:t>2)</w:t>
      </w:r>
      <w:r w:rsidR="00D011A9">
        <w:tab/>
      </w:r>
      <w:r w:rsidRPr="00536B4F">
        <w:t>fundusz rezerwowy</w:t>
      </w:r>
      <w:r>
        <w:t xml:space="preserve">; </w:t>
      </w:r>
    </w:p>
    <w:p w14:paraId="1206FB26" w14:textId="7AD6F8E8" w:rsidR="00C271B7" w:rsidRDefault="00234EFE" w:rsidP="00234EFE">
      <w:pPr>
        <w:pStyle w:val="PKTpunkt"/>
      </w:pPr>
      <w:r w:rsidRPr="00536B4F">
        <w:t>3)</w:t>
      </w:r>
      <w:r w:rsidR="00D011A9">
        <w:tab/>
      </w:r>
      <w:r w:rsidRPr="00536B4F">
        <w:t>fundusz zapomogowy</w:t>
      </w:r>
      <w:r w:rsidR="00C271B7">
        <w:t>;</w:t>
      </w:r>
    </w:p>
    <w:p w14:paraId="30DD9614" w14:textId="2417CD46" w:rsidR="00234EFE" w:rsidRDefault="00C271B7" w:rsidP="00234EFE">
      <w:pPr>
        <w:pStyle w:val="PKTpunkt"/>
      </w:pPr>
      <w:r>
        <w:t>4)</w:t>
      </w:r>
      <w:r w:rsidR="00D011A9">
        <w:tab/>
      </w:r>
      <w:r w:rsidR="00234EFE" w:rsidRPr="00536B4F">
        <w:t xml:space="preserve">inne fundusze, </w:t>
      </w:r>
      <w:r>
        <w:t xml:space="preserve">o ile są </w:t>
      </w:r>
      <w:r w:rsidR="00234EFE" w:rsidRPr="00536B4F">
        <w:t>przewidziane w statucie</w:t>
      </w:r>
      <w:r w:rsidR="008C6F83">
        <w:t xml:space="preserve"> KZP</w:t>
      </w:r>
      <w:r w:rsidR="00234EFE" w:rsidRPr="00536B4F">
        <w:t>.</w:t>
      </w:r>
    </w:p>
    <w:p w14:paraId="3FD35CB9" w14:textId="6BBE117F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4A4BC5">
        <w:rPr>
          <w:rStyle w:val="Ppogrubienie"/>
        </w:rPr>
        <w:t>3</w:t>
      </w:r>
      <w:r w:rsidR="007513B9">
        <w:rPr>
          <w:rStyle w:val="Ppogrubienie"/>
        </w:rPr>
        <w:t>1</w:t>
      </w:r>
      <w:r>
        <w:rPr>
          <w:rStyle w:val="Ppogrubienie"/>
        </w:rPr>
        <w:t>.</w:t>
      </w:r>
      <w:r>
        <w:t xml:space="preserve"> </w:t>
      </w:r>
      <w:r w:rsidRPr="00BC5E9B">
        <w:t>Fundusz oszczędnościowo-pożyczkowy powstaje z wkładów członkowskich i</w:t>
      </w:r>
      <w:r w:rsidR="00C853FE">
        <w:t> </w:t>
      </w:r>
      <w:r w:rsidRPr="00BC5E9B">
        <w:t>jest przeznaczony na udzielanie pożyczek.</w:t>
      </w:r>
    </w:p>
    <w:p w14:paraId="2A990EC8" w14:textId="45063E6E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B40B0F">
        <w:rPr>
          <w:rStyle w:val="Ppogrubienie"/>
        </w:rPr>
        <w:t>3</w:t>
      </w:r>
      <w:r w:rsidR="007513B9">
        <w:rPr>
          <w:rStyle w:val="Ppogrubienie"/>
        </w:rPr>
        <w:t>2</w:t>
      </w:r>
      <w:r>
        <w:rPr>
          <w:rStyle w:val="Ppogrubienie"/>
        </w:rPr>
        <w:t>.</w:t>
      </w:r>
      <w:r w:rsidRPr="00BC5E9B">
        <w:t xml:space="preserve"> </w:t>
      </w:r>
      <w:r w:rsidRPr="001E2754">
        <w:t>Fundusz rezerwowy powstaje z wpłat wpisowego wnoszonych przez członków wstępujących do KZP</w:t>
      </w:r>
      <w:r w:rsidRPr="00BC5E9B">
        <w:t>, z niepodjętych zwrotów wkładów członkowskich, z odsetek od lokat terminowych i odsetek zasądzonych przez sąd oraz z darowizn</w:t>
      </w:r>
      <w:r w:rsidR="00754E39">
        <w:t>, spadków lub zapisów</w:t>
      </w:r>
      <w:r w:rsidRPr="00BC5E9B">
        <w:t xml:space="preserve"> i jest przeznaczony na pokrycie szkód i strat, nieściągalnych zadłużeń</w:t>
      </w:r>
      <w:r>
        <w:t xml:space="preserve">, </w:t>
      </w:r>
      <w:r w:rsidRPr="00C91E53">
        <w:t xml:space="preserve">prowizji i opłat za czynności związane z </w:t>
      </w:r>
      <w:r>
        <w:t xml:space="preserve">prowadzeniem rachunku płatniczego </w:t>
      </w:r>
      <w:r w:rsidRPr="00BC5E9B">
        <w:t>oraz na odpis na fundusz zapomogowy.</w:t>
      </w:r>
    </w:p>
    <w:p w14:paraId="2DE9616B" w14:textId="676F0BFF" w:rsidR="001D36C4" w:rsidRDefault="00234EFE" w:rsidP="0026419F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7513B9">
        <w:rPr>
          <w:rStyle w:val="Ppogrubienie"/>
        </w:rPr>
        <w:t>3</w:t>
      </w:r>
      <w:r>
        <w:rPr>
          <w:rStyle w:val="Ppogrubienie"/>
        </w:rPr>
        <w:t>.</w:t>
      </w:r>
      <w:r>
        <w:t xml:space="preserve"> </w:t>
      </w:r>
      <w:r w:rsidRPr="00BC5E9B">
        <w:t>Fundusz zapomogowy powstaje z odpisów funduszu rezerwowego</w:t>
      </w:r>
      <w:r w:rsidR="002647E4">
        <w:t xml:space="preserve"> </w:t>
      </w:r>
      <w:r w:rsidRPr="00BC5E9B">
        <w:t>oraz z</w:t>
      </w:r>
      <w:r w:rsidR="00C853FE">
        <w:t> </w:t>
      </w:r>
      <w:r w:rsidRPr="00BC5E9B">
        <w:t>dobrowolnych wpłat członków</w:t>
      </w:r>
      <w:r w:rsidR="008C6F83">
        <w:t xml:space="preserve"> KZP</w:t>
      </w:r>
      <w:r w:rsidRPr="00BC5E9B">
        <w:t xml:space="preserve"> i innych wpływów określonych w statucie</w:t>
      </w:r>
      <w:r w:rsidR="00527843">
        <w:t xml:space="preserve"> KZP</w:t>
      </w:r>
      <w:r w:rsidRPr="00BC5E9B">
        <w:t xml:space="preserve"> i jest przeznaczony na udzielanie zapomóg członkom KZP w razie szczególnych </w:t>
      </w:r>
      <w:r w:rsidR="00F3788B">
        <w:t>zdarzeń</w:t>
      </w:r>
      <w:r w:rsidR="00F3788B" w:rsidRPr="00BC5E9B">
        <w:t xml:space="preserve"> </w:t>
      </w:r>
      <w:r w:rsidRPr="00BC5E9B">
        <w:t>losowych.</w:t>
      </w:r>
    </w:p>
    <w:p w14:paraId="6D4B06FB" w14:textId="6128FB91" w:rsidR="00234EFE" w:rsidRPr="001E2754" w:rsidRDefault="00234EFE" w:rsidP="007B0643">
      <w:pPr>
        <w:pStyle w:val="ARTartustawynprozporzdzenia"/>
      </w:pPr>
      <w:r w:rsidRPr="0035783B">
        <w:rPr>
          <w:rStyle w:val="Ppogrubienie"/>
        </w:rPr>
        <w:lastRenderedPageBreak/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142FBE">
        <w:rPr>
          <w:rStyle w:val="Ppogrubienie"/>
        </w:rPr>
        <w:t>4</w:t>
      </w:r>
      <w:r>
        <w:rPr>
          <w:rStyle w:val="Ppogrubienie"/>
        </w:rPr>
        <w:t xml:space="preserve">. </w:t>
      </w:r>
      <w:r w:rsidRPr="0057713D">
        <w:t>1. Członkowie KZP wpłacają wpisowe</w:t>
      </w:r>
      <w:r w:rsidR="00F76446">
        <w:t>,</w:t>
      </w:r>
      <w:r w:rsidRPr="0057713D">
        <w:t xml:space="preserve"> </w:t>
      </w:r>
      <w:r w:rsidR="00692BD0">
        <w:t xml:space="preserve">miesięczne </w:t>
      </w:r>
      <w:r w:rsidRPr="0057713D">
        <w:t>wkłady członkowskie</w:t>
      </w:r>
      <w:r w:rsidR="00F76446">
        <w:t xml:space="preserve"> i </w:t>
      </w:r>
      <w:r w:rsidR="00F76446" w:rsidRPr="00F76446">
        <w:t>rat</w:t>
      </w:r>
      <w:r w:rsidR="00F76446">
        <w:t>y</w:t>
      </w:r>
      <w:r w:rsidR="00F76446" w:rsidRPr="00F76446">
        <w:t xml:space="preserve"> pożyczek</w:t>
      </w:r>
      <w:r w:rsidRPr="0057713D">
        <w:t xml:space="preserve"> na rachunek </w:t>
      </w:r>
      <w:r>
        <w:t>płatniczy KZP lub w kasie KZP</w:t>
      </w:r>
      <w:r w:rsidR="00692BD0">
        <w:t>.</w:t>
      </w:r>
      <w:r w:rsidR="00692BD0" w:rsidDel="00692BD0">
        <w:t xml:space="preserve"> </w:t>
      </w:r>
    </w:p>
    <w:p w14:paraId="7257C577" w14:textId="77777777" w:rsidR="00234EFE" w:rsidRDefault="00F76446" w:rsidP="00692BD0">
      <w:pPr>
        <w:pStyle w:val="USTustnpkodeksu"/>
      </w:pPr>
      <w:bookmarkStart w:id="39" w:name="_Hlk53467308"/>
      <w:r>
        <w:t>2</w:t>
      </w:r>
      <w:r w:rsidR="00234EFE" w:rsidRPr="0057713D">
        <w:t xml:space="preserve">. </w:t>
      </w:r>
      <w:r w:rsidR="005A0D78">
        <w:t>W</w:t>
      </w:r>
      <w:r w:rsidR="005A0D78" w:rsidRPr="0017268E">
        <w:t>pisowe, miesięczn</w:t>
      </w:r>
      <w:r w:rsidR="005A0D78">
        <w:t>e</w:t>
      </w:r>
      <w:r w:rsidR="005A0D78" w:rsidRPr="0017268E">
        <w:t xml:space="preserve"> wkład</w:t>
      </w:r>
      <w:r w:rsidR="005A0D78">
        <w:t>y członkowskie</w:t>
      </w:r>
      <w:r w:rsidR="005A0D78" w:rsidRPr="0017268E">
        <w:t xml:space="preserve"> i rat</w:t>
      </w:r>
      <w:r w:rsidR="005A0D78">
        <w:t>y</w:t>
      </w:r>
      <w:r w:rsidR="005A0D78" w:rsidRPr="0017268E">
        <w:t xml:space="preserve"> pożyczek</w:t>
      </w:r>
      <w:r w:rsidR="00234EFE" w:rsidRPr="0057713D">
        <w:t xml:space="preserve"> członków KZP będących osobami wykonującymi pracę zarobkową mogą być</w:t>
      </w:r>
      <w:r w:rsidR="000C25CE">
        <w:t>,</w:t>
      </w:r>
      <w:r w:rsidR="00234EFE" w:rsidRPr="0057713D">
        <w:t xml:space="preserve"> za ich zgodą</w:t>
      </w:r>
      <w:r w:rsidR="00A9694B">
        <w:t xml:space="preserve"> wyrażoną w formie pisemnej, elektronicznej lub dokumentowej</w:t>
      </w:r>
      <w:r w:rsidR="000C25CE">
        <w:t>,</w:t>
      </w:r>
      <w:r w:rsidR="00234EFE" w:rsidRPr="0057713D">
        <w:t xml:space="preserve"> potrącane z wynagrodzenia</w:t>
      </w:r>
      <w:r w:rsidR="00234EFE">
        <w:t xml:space="preserve"> lub</w:t>
      </w:r>
      <w:r w:rsidR="00234EFE" w:rsidRPr="0057713D">
        <w:t xml:space="preserve"> z zasiłku.</w:t>
      </w:r>
    </w:p>
    <w:bookmarkEnd w:id="39"/>
    <w:p w14:paraId="2C3F50DB" w14:textId="77777777" w:rsidR="00F76446" w:rsidRDefault="00F76446" w:rsidP="00692BD0">
      <w:pPr>
        <w:pStyle w:val="USTustnpkodeksu"/>
      </w:pPr>
      <w:r>
        <w:t>3</w:t>
      </w:r>
      <w:r w:rsidRPr="0057713D">
        <w:t>.</w:t>
      </w:r>
      <w:r w:rsidR="001B19B8">
        <w:t xml:space="preserve"> M</w:t>
      </w:r>
      <w:r w:rsidR="00692BD0">
        <w:t xml:space="preserve">iesięczne </w:t>
      </w:r>
      <w:r w:rsidRPr="0057713D">
        <w:t xml:space="preserve">wkłady członkowskie </w:t>
      </w:r>
      <w:r w:rsidR="001B19B8">
        <w:t xml:space="preserve">i </w:t>
      </w:r>
      <w:r w:rsidR="0032463A">
        <w:t xml:space="preserve">raty pożyczek </w:t>
      </w:r>
      <w:r w:rsidRPr="0057713D">
        <w:t>zapisuje się na imiennych rachunkach członków KZP.</w:t>
      </w:r>
    </w:p>
    <w:p w14:paraId="140DA752" w14:textId="0CA58502" w:rsidR="00491A73" w:rsidRDefault="00491A73" w:rsidP="00491A73">
      <w:pPr>
        <w:pStyle w:val="USTustnpkodeksu"/>
      </w:pPr>
      <w:r>
        <w:t>4</w:t>
      </w:r>
      <w:r w:rsidRPr="00491A73">
        <w:t xml:space="preserve">. W przypadkach uzasadnionych zdarzeniami losowymi zarząd, na wniosek członka KZP, może wyrazić zgodę na czasowe zawieszenie obowiązku </w:t>
      </w:r>
      <w:r>
        <w:t>wpłacania</w:t>
      </w:r>
      <w:r w:rsidRPr="00491A73">
        <w:t xml:space="preserve"> miesięczn</w:t>
      </w:r>
      <w:r>
        <w:t>ych</w:t>
      </w:r>
      <w:r w:rsidRPr="00491A73">
        <w:t xml:space="preserve"> wkład</w:t>
      </w:r>
      <w:r>
        <w:t>ów</w:t>
      </w:r>
      <w:r w:rsidRPr="00491A73">
        <w:t xml:space="preserve"> członkowski</w:t>
      </w:r>
      <w:r>
        <w:t xml:space="preserve">ch </w:t>
      </w:r>
      <w:r w:rsidRPr="00491A73">
        <w:t>i rat pożyczek</w:t>
      </w:r>
      <w:r>
        <w:t>.</w:t>
      </w:r>
    </w:p>
    <w:p w14:paraId="6AD8AC62" w14:textId="1D0F5A9C" w:rsidR="00234EFE" w:rsidRPr="005B3018" w:rsidRDefault="00234EFE" w:rsidP="00234EFE">
      <w:pPr>
        <w:pStyle w:val="ARTartustawynprozporzdzenia"/>
      </w:pPr>
      <w:r w:rsidRPr="00B40B0F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B40B0F">
        <w:rPr>
          <w:rStyle w:val="Ppogrubienie"/>
        </w:rPr>
        <w:t>3</w:t>
      </w:r>
      <w:r w:rsidR="00142FBE">
        <w:rPr>
          <w:rStyle w:val="Ppogrubienie"/>
        </w:rPr>
        <w:t>5</w:t>
      </w:r>
      <w:r w:rsidRPr="00B40B0F">
        <w:rPr>
          <w:rStyle w:val="Ppogrubienie"/>
        </w:rPr>
        <w:t>.</w:t>
      </w:r>
      <w:r w:rsidRPr="00C56671">
        <w:t xml:space="preserve"> 1. </w:t>
      </w:r>
      <w:r w:rsidRPr="005B3018">
        <w:t>Pożyczka lub zapomoga jest udzielana na wniosek członka KZP.</w:t>
      </w:r>
    </w:p>
    <w:p w14:paraId="155A2344" w14:textId="77777777" w:rsidR="00234EFE" w:rsidRPr="005B3018" w:rsidRDefault="00234EFE" w:rsidP="00234EFE">
      <w:pPr>
        <w:pStyle w:val="USTustnpkodeksu"/>
      </w:pPr>
      <w:r w:rsidRPr="005B3018">
        <w:t>2. Umowa pożyczki wymaga zachowania formy</w:t>
      </w:r>
      <w:r w:rsidR="00E32590">
        <w:t xml:space="preserve"> </w:t>
      </w:r>
      <w:r w:rsidR="00E32590" w:rsidRPr="00E32590">
        <w:t>pisemnej, elektronicznej lub</w:t>
      </w:r>
      <w:r w:rsidRPr="005B3018">
        <w:t xml:space="preserve"> dokumentowej.</w:t>
      </w:r>
    </w:p>
    <w:p w14:paraId="3E079E54" w14:textId="414DD4E1" w:rsidR="00754E16" w:rsidRDefault="00234EFE" w:rsidP="00CF010D">
      <w:pPr>
        <w:pStyle w:val="USTustnpkodeksu"/>
      </w:pPr>
      <w:r w:rsidRPr="005B3018">
        <w:t xml:space="preserve">3. </w:t>
      </w:r>
      <w:r w:rsidRPr="009223E6">
        <w:t xml:space="preserve">Jeżeli suma </w:t>
      </w:r>
      <w:r w:rsidR="007B24A5">
        <w:t xml:space="preserve">pożyczki przekracza </w:t>
      </w:r>
      <w:r w:rsidRPr="00372D09">
        <w:t>wysokość</w:t>
      </w:r>
      <w:r w:rsidRPr="00E80FDE">
        <w:t xml:space="preserve"> zgromadzonego </w:t>
      </w:r>
      <w:r w:rsidRPr="00C56671">
        <w:t xml:space="preserve">wkładu członkowskiego, warunkiem udzielenia pożyczki jest zobowiązanie się co najmniej dwóch </w:t>
      </w:r>
      <w:r>
        <w:t>poręczycieli</w:t>
      </w:r>
      <w:r w:rsidRPr="00C56671">
        <w:t xml:space="preserve"> do spłaty zadłużenia członka KZP, w </w:t>
      </w:r>
      <w:r w:rsidR="00185264">
        <w:t>przy</w:t>
      </w:r>
      <w:r w:rsidR="00185264" w:rsidRPr="00C56671">
        <w:t>padku</w:t>
      </w:r>
      <w:r w:rsidRPr="00C56671">
        <w:t xml:space="preserve"> gdyby członek KZP nie spłacił zadłużenia w terminie</w:t>
      </w:r>
      <w:r w:rsidR="00C271B7">
        <w:t>.</w:t>
      </w:r>
      <w:r w:rsidR="00754E16">
        <w:t xml:space="preserve"> Statut KZP może</w:t>
      </w:r>
      <w:r w:rsidR="00CF010D">
        <w:t xml:space="preserve"> określać inne warunki udzielenia pożyczki.</w:t>
      </w:r>
    </w:p>
    <w:p w14:paraId="4551BFF3" w14:textId="77777777" w:rsidR="00893137" w:rsidRDefault="00234EFE" w:rsidP="00C271B7">
      <w:pPr>
        <w:pStyle w:val="USTustnpkodeksu"/>
      </w:pPr>
      <w:r>
        <w:t>4</w:t>
      </w:r>
      <w:r w:rsidRPr="005B3018">
        <w:t>. Poręczycielem może być</w:t>
      </w:r>
      <w:r w:rsidR="00C271B7">
        <w:t xml:space="preserve"> </w:t>
      </w:r>
      <w:r w:rsidR="00893137" w:rsidRPr="005B3018">
        <w:t>osoba</w:t>
      </w:r>
      <w:r w:rsidR="00893137" w:rsidRPr="009223E6">
        <w:t xml:space="preserve"> wykonująca pracę zarobkową</w:t>
      </w:r>
      <w:r w:rsidR="00893137" w:rsidRPr="00893137">
        <w:t xml:space="preserve"> </w:t>
      </w:r>
      <w:r w:rsidR="00893137" w:rsidRPr="00C56671">
        <w:t>u pracodawcy</w:t>
      </w:r>
      <w:r w:rsidR="00893137">
        <w:t xml:space="preserve">, u którego działa KZP, jeżeli: </w:t>
      </w:r>
    </w:p>
    <w:p w14:paraId="7A5E5968" w14:textId="7710D4AC" w:rsidR="00DB50C5" w:rsidRDefault="00C271B7" w:rsidP="00F351DF">
      <w:pPr>
        <w:pStyle w:val="PKTpunkt"/>
      </w:pPr>
      <w:r>
        <w:t>1</w:t>
      </w:r>
      <w:r w:rsidR="00893137">
        <w:t>)</w:t>
      </w:r>
      <w:r w:rsidR="00D011A9">
        <w:tab/>
      </w:r>
      <w:r w:rsidR="00DB50C5">
        <w:t>świadczy pracę</w:t>
      </w:r>
      <w:r w:rsidR="00893137" w:rsidRPr="00F351DF">
        <w:t xml:space="preserve"> </w:t>
      </w:r>
      <w:r w:rsidR="00234EFE" w:rsidRPr="00F351DF">
        <w:t>przez okres nie krótszy niż 6 miesięcy</w:t>
      </w:r>
      <w:r w:rsidR="00DB50C5">
        <w:t>;</w:t>
      </w:r>
      <w:r w:rsidR="003C2183" w:rsidRPr="00F351DF">
        <w:t xml:space="preserve"> </w:t>
      </w:r>
    </w:p>
    <w:p w14:paraId="6C3DB966" w14:textId="5BBBB9D4" w:rsidR="00234EFE" w:rsidRPr="00F351DF" w:rsidRDefault="00DB50C5" w:rsidP="00F351DF">
      <w:pPr>
        <w:pStyle w:val="PKTpunkt"/>
      </w:pPr>
      <w:r>
        <w:t>2)</w:t>
      </w:r>
      <w:r w:rsidR="00D011A9">
        <w:tab/>
      </w:r>
      <w:r w:rsidR="003C2183" w:rsidRPr="00F351DF">
        <w:t>umowa lub inny akt, na podstawie których osoba wykonująca pracę zarobkową świadczy pracę, zostały zawarte co najmniej na okres spłaty pożyczki przez członka KZP</w:t>
      </w:r>
      <w:r w:rsidR="00B552EC" w:rsidRPr="00F351DF">
        <w:t>;</w:t>
      </w:r>
    </w:p>
    <w:p w14:paraId="16FE5C05" w14:textId="4BD4D0DB" w:rsidR="001F7830" w:rsidRPr="00F351DF" w:rsidRDefault="00DB50C5" w:rsidP="00F351DF">
      <w:pPr>
        <w:pStyle w:val="PKTpunkt"/>
      </w:pPr>
      <w:r>
        <w:t>3</w:t>
      </w:r>
      <w:r w:rsidR="00234EFE" w:rsidRPr="00F351DF">
        <w:t>)</w:t>
      </w:r>
      <w:r w:rsidR="00D011A9">
        <w:tab/>
      </w:r>
      <w:r w:rsidR="00234EFE" w:rsidRPr="00F351DF">
        <w:t>stosunek prawny łączący ją z pracodawcą nie został wypowiedziany</w:t>
      </w:r>
      <w:r w:rsidR="001F7830" w:rsidRPr="00F351DF">
        <w:t>;</w:t>
      </w:r>
    </w:p>
    <w:p w14:paraId="371CD6E7" w14:textId="3E5D4F67" w:rsidR="00B141F0" w:rsidRPr="00F351DF" w:rsidRDefault="00DB50C5" w:rsidP="00F351DF">
      <w:pPr>
        <w:pStyle w:val="PKTpunkt"/>
      </w:pPr>
      <w:r>
        <w:t>4</w:t>
      </w:r>
      <w:r w:rsidR="001F7830" w:rsidRPr="00F351DF">
        <w:t>)</w:t>
      </w:r>
      <w:r w:rsidR="00D011A9">
        <w:tab/>
      </w:r>
      <w:r w:rsidR="001F7830" w:rsidRPr="00F351DF">
        <w:t xml:space="preserve">nie jest małżonkiem pożyczkobiorcy, chyba że </w:t>
      </w:r>
      <w:r w:rsidR="00E73650" w:rsidRPr="00F351DF">
        <w:t>między małżonkami została ustanowiona rozdzielność majątkowa</w:t>
      </w:r>
      <w:r w:rsidR="001F7830" w:rsidRPr="00F351DF">
        <w:t>.</w:t>
      </w:r>
    </w:p>
    <w:p w14:paraId="686D2066" w14:textId="023F3B1D" w:rsidR="00D90499" w:rsidRDefault="00846E01">
      <w:pPr>
        <w:pStyle w:val="USTustnpkodeksu"/>
      </w:pPr>
      <w:r>
        <w:t xml:space="preserve">5. </w:t>
      </w:r>
      <w:r w:rsidR="00D90499">
        <w:t>Wraz ze zobowiązaniem, o którym mowa w ust. 3, p</w:t>
      </w:r>
      <w:r>
        <w:t xml:space="preserve">oręczyciel </w:t>
      </w:r>
      <w:r w:rsidRPr="00846E01">
        <w:t>wyraża zgodę na</w:t>
      </w:r>
      <w:r w:rsidR="00E3015B">
        <w:t xml:space="preserve"> </w:t>
      </w:r>
      <w:r w:rsidRPr="00846E01">
        <w:t xml:space="preserve">potrącanie </w:t>
      </w:r>
      <w:r w:rsidR="00D90499">
        <w:t>z przysługującego mu od pracodawcy wynagrodzenia lub zasiłku zobowiązań z</w:t>
      </w:r>
      <w:r w:rsidR="00C853FE">
        <w:t> </w:t>
      </w:r>
      <w:r w:rsidR="00D90499">
        <w:t>tytułu pożyczki udzielonej członkowi KZP.</w:t>
      </w:r>
    </w:p>
    <w:p w14:paraId="3D80EA02" w14:textId="0429965A" w:rsidR="00234EFE" w:rsidRPr="0057713D" w:rsidRDefault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142FBE">
        <w:rPr>
          <w:rStyle w:val="Ppogrubienie"/>
        </w:rPr>
        <w:t>6</w:t>
      </w:r>
      <w:r w:rsidRPr="00BC5E9B">
        <w:t>. Wypłata pożyczk</w:t>
      </w:r>
      <w:r w:rsidRPr="001E2754">
        <w:t>i lub zapomogi jest dokonywan</w:t>
      </w:r>
      <w:r w:rsidRPr="0057713D">
        <w:t>a</w:t>
      </w:r>
      <w:r>
        <w:t xml:space="preserve"> przez KZP</w:t>
      </w:r>
      <w:r w:rsidRPr="0057713D">
        <w:t xml:space="preserve"> na wskazany przez </w:t>
      </w:r>
      <w:r>
        <w:t>jej członka rachunek płatniczy, c</w:t>
      </w:r>
      <w:r w:rsidRPr="00F96D5D">
        <w:t xml:space="preserve">hyba że </w:t>
      </w:r>
      <w:r>
        <w:t>członek KZP</w:t>
      </w:r>
      <w:r w:rsidRPr="00F96D5D">
        <w:t xml:space="preserve"> złożył w postaci papierowej lub elektronicznej wniosek o wypłatę </w:t>
      </w:r>
      <w:r>
        <w:t>pożyczki lub zapomogi</w:t>
      </w:r>
      <w:r w:rsidRPr="00F96D5D">
        <w:t xml:space="preserve"> do rąk własnych.</w:t>
      </w:r>
    </w:p>
    <w:p w14:paraId="159E195C" w14:textId="10083580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lastRenderedPageBreak/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142FBE">
        <w:rPr>
          <w:rStyle w:val="Ppogrubienie"/>
        </w:rPr>
        <w:t>7</w:t>
      </w:r>
      <w:r>
        <w:rPr>
          <w:rStyle w:val="Ppogrubienie"/>
        </w:rPr>
        <w:t>.</w:t>
      </w:r>
      <w:r>
        <w:t xml:space="preserve"> </w:t>
      </w:r>
      <w:r w:rsidRPr="00536B4F">
        <w:t xml:space="preserve">1. Środki pieniężne </w:t>
      </w:r>
      <w:r>
        <w:t>KZP</w:t>
      </w:r>
      <w:r w:rsidRPr="00536B4F">
        <w:t xml:space="preserve"> są przechowywane na rachunkach </w:t>
      </w:r>
      <w:r>
        <w:t>płatniczych</w:t>
      </w:r>
      <w:r w:rsidRPr="00536B4F">
        <w:t>.</w:t>
      </w:r>
    </w:p>
    <w:p w14:paraId="6D3F8E99" w14:textId="35C8DBE4" w:rsidR="00234EFE" w:rsidRPr="00536B4F" w:rsidRDefault="00234EFE" w:rsidP="00234EFE">
      <w:pPr>
        <w:pStyle w:val="USTustnpkodeksu"/>
      </w:pPr>
      <w:r w:rsidRPr="00536B4F">
        <w:t xml:space="preserve">2. Rachunki </w:t>
      </w:r>
      <w:r>
        <w:t>płatnicze</w:t>
      </w:r>
      <w:r w:rsidRPr="00536B4F">
        <w:t xml:space="preserve"> </w:t>
      </w:r>
      <w:r>
        <w:t>KZP</w:t>
      </w:r>
      <w:r w:rsidRPr="00536B4F">
        <w:t xml:space="preserve"> są otwierane na wniosek zarządu. Zarząd</w:t>
      </w:r>
      <w:r w:rsidR="00E3015B">
        <w:t xml:space="preserve"> </w:t>
      </w:r>
      <w:r w:rsidRPr="00536B4F">
        <w:t xml:space="preserve">wskazuje osoby </w:t>
      </w:r>
      <w:r w:rsidR="00720EDE">
        <w:t>mające prawo</w:t>
      </w:r>
      <w:r w:rsidRPr="00536B4F">
        <w:t xml:space="preserve"> dysponowania tymi rachunkami.</w:t>
      </w:r>
    </w:p>
    <w:p w14:paraId="3A4E7BEB" w14:textId="75A89B62" w:rsidR="00234EFE" w:rsidRDefault="00234EFE" w:rsidP="00234EFE">
      <w:pPr>
        <w:pStyle w:val="USTustnpkodeksu"/>
      </w:pPr>
      <w:r w:rsidRPr="00536B4F">
        <w:t xml:space="preserve">3. Wzory podpisów osób </w:t>
      </w:r>
      <w:r w:rsidR="00720EDE">
        <w:t>mających prawo</w:t>
      </w:r>
      <w:r w:rsidRPr="00536B4F">
        <w:t xml:space="preserve"> dysponowania rachunkami</w:t>
      </w:r>
      <w:r>
        <w:t xml:space="preserve"> płatniczymi</w:t>
      </w:r>
      <w:r w:rsidRPr="00536B4F">
        <w:t xml:space="preserve"> </w:t>
      </w:r>
      <w:r>
        <w:t>KZP</w:t>
      </w:r>
      <w:r w:rsidRPr="00536B4F">
        <w:t xml:space="preserve"> zatwierdza zarząd.</w:t>
      </w:r>
    </w:p>
    <w:p w14:paraId="6FF4B56B" w14:textId="3AE1FBFF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142FBE">
        <w:rPr>
          <w:rStyle w:val="Ppogrubienie"/>
        </w:rPr>
        <w:t>8</w:t>
      </w:r>
      <w:r>
        <w:rPr>
          <w:rStyle w:val="Ppogrubienie"/>
        </w:rPr>
        <w:t>.</w:t>
      </w:r>
      <w:r>
        <w:t xml:space="preserve"> 1.</w:t>
      </w:r>
      <w:r w:rsidRPr="00536B4F">
        <w:t xml:space="preserve"> W razie skreślenia z listy członków </w:t>
      </w:r>
      <w:r>
        <w:t>KZP</w:t>
      </w:r>
      <w:r w:rsidRPr="0074649E">
        <w:t xml:space="preserve"> </w:t>
      </w:r>
      <w:r w:rsidRPr="00536B4F">
        <w:t>członka posiadającego zadłużenie, zadłużenie podlega potrąceniu z wkład</w:t>
      </w:r>
      <w:r>
        <w:t>u</w:t>
      </w:r>
      <w:r w:rsidR="00655F89">
        <w:t xml:space="preserve"> członkowskiego</w:t>
      </w:r>
      <w:r w:rsidRPr="00536B4F">
        <w:t>.</w:t>
      </w:r>
    </w:p>
    <w:p w14:paraId="19E0BBEA" w14:textId="3181918F" w:rsidR="00234EFE" w:rsidRPr="00536B4F" w:rsidRDefault="00234EFE" w:rsidP="00234EFE">
      <w:pPr>
        <w:pStyle w:val="USTustnpkodeksu"/>
      </w:pPr>
      <w:r>
        <w:t>2.</w:t>
      </w:r>
      <w:r w:rsidRPr="00536B4F">
        <w:t xml:space="preserve"> </w:t>
      </w:r>
      <w:r>
        <w:t>W razie</w:t>
      </w:r>
      <w:r w:rsidRPr="00536B4F">
        <w:t xml:space="preserve"> braku pełnego pokrycia</w:t>
      </w:r>
      <w:r>
        <w:t xml:space="preserve"> </w:t>
      </w:r>
      <w:r w:rsidRPr="00536B4F">
        <w:t>na spłatę zadłużenia</w:t>
      </w:r>
      <w:r>
        <w:t xml:space="preserve"> </w:t>
      </w:r>
      <w:r w:rsidRPr="00536B4F">
        <w:t>z wkładu</w:t>
      </w:r>
      <w:r w:rsidR="00644033">
        <w:t xml:space="preserve"> członkowskiego</w:t>
      </w:r>
      <w:r>
        <w:t>,</w:t>
      </w:r>
      <w:r w:rsidRPr="00536B4F">
        <w:t xml:space="preserve"> resztę </w:t>
      </w:r>
      <w:r>
        <w:t>za</w:t>
      </w:r>
      <w:r w:rsidRPr="00536B4F">
        <w:t>dłu</w:t>
      </w:r>
      <w:r>
        <w:t xml:space="preserve">żenia </w:t>
      </w:r>
      <w:r w:rsidR="005755FC">
        <w:t>członek KZP</w:t>
      </w:r>
      <w:r>
        <w:t xml:space="preserve"> </w:t>
      </w:r>
      <w:r w:rsidRPr="00536B4F">
        <w:t>spłaca w ratach</w:t>
      </w:r>
      <w:r>
        <w:t>,</w:t>
      </w:r>
      <w:r w:rsidRPr="00536B4F">
        <w:t xml:space="preserve"> na zasadach ustalonych w umowie pożyczki</w:t>
      </w:r>
      <w:r>
        <w:t xml:space="preserve"> lub w</w:t>
      </w:r>
      <w:r w:rsidR="00C853FE">
        <w:t> </w:t>
      </w:r>
      <w:r>
        <w:t>statucie</w:t>
      </w:r>
      <w:r w:rsidR="00F318B2">
        <w:t xml:space="preserve"> KZP</w:t>
      </w:r>
      <w:r>
        <w:t>.</w:t>
      </w:r>
    </w:p>
    <w:p w14:paraId="5D95C52A" w14:textId="3F584477" w:rsidR="00234EFE" w:rsidRDefault="00234EFE" w:rsidP="00234EFE">
      <w:pPr>
        <w:pStyle w:val="USTustnpkodeksu"/>
      </w:pPr>
      <w:r>
        <w:t xml:space="preserve">3. </w:t>
      </w:r>
      <w:r w:rsidRPr="00D42A1D">
        <w:t xml:space="preserve">W razie skreślenia członka </w:t>
      </w:r>
      <w:r>
        <w:t>KZP</w:t>
      </w:r>
      <w:r w:rsidRPr="00D42A1D">
        <w:t xml:space="preserve"> z listy członków</w:t>
      </w:r>
      <w:r w:rsidR="00B24695">
        <w:t xml:space="preserve"> KZP</w:t>
      </w:r>
      <w:r w:rsidR="00B70226">
        <w:t xml:space="preserve"> w przypadkach, o których mowa w art. 1</w:t>
      </w:r>
      <w:r w:rsidR="00142FBE">
        <w:t>3</w:t>
      </w:r>
      <w:r w:rsidR="00B70226">
        <w:t xml:space="preserve"> ust. 1 pkt 1 i 4</w:t>
      </w:r>
      <w:r w:rsidR="005E4C1E">
        <w:t xml:space="preserve"> oraz ust. </w:t>
      </w:r>
      <w:r w:rsidR="00056CB7">
        <w:t>2</w:t>
      </w:r>
      <w:r w:rsidR="00B70226">
        <w:t xml:space="preserve">, </w:t>
      </w:r>
      <w:r w:rsidRPr="00D42A1D">
        <w:t>spłata zadłużenia jest natychmiast wymagalna, niezależnie od terminów spłaty ustalonych przy udzielaniu pożyczki.</w:t>
      </w:r>
    </w:p>
    <w:p w14:paraId="55B9CF32" w14:textId="72466A64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3</w:t>
      </w:r>
      <w:r w:rsidR="00142FBE">
        <w:rPr>
          <w:rStyle w:val="Ppogrubienie"/>
        </w:rPr>
        <w:t>9</w:t>
      </w:r>
      <w:r>
        <w:rPr>
          <w:rStyle w:val="Ppogrubienie"/>
        </w:rPr>
        <w:t>.</w:t>
      </w:r>
      <w:r>
        <w:t xml:space="preserve"> 1. </w:t>
      </w:r>
      <w:r w:rsidRPr="00D42A1D">
        <w:t xml:space="preserve">W razie opóźnienia w spłacie zadłużenia, </w:t>
      </w:r>
      <w:r w:rsidR="00362C7F">
        <w:t xml:space="preserve">KZP </w:t>
      </w:r>
      <w:r w:rsidRPr="00D42A1D">
        <w:t xml:space="preserve">wzywa dłużnika na piśmie do uregulowania należności, wyznaczając mu termin spłaty. </w:t>
      </w:r>
    </w:p>
    <w:p w14:paraId="544EA36E" w14:textId="77777777" w:rsidR="00234EFE" w:rsidRDefault="00234EFE" w:rsidP="002973C4">
      <w:pPr>
        <w:pStyle w:val="USTustnpkodeksu"/>
      </w:pPr>
      <w:r>
        <w:t xml:space="preserve">2. </w:t>
      </w:r>
      <w:r w:rsidRPr="00D42A1D">
        <w:t>Kopię wezwania</w:t>
      </w:r>
      <w:r>
        <w:t>, o którym mowa w ust. 1,</w:t>
      </w:r>
      <w:r w:rsidRPr="00D42A1D">
        <w:t xml:space="preserve"> doręcza się poręczycielom. </w:t>
      </w:r>
    </w:p>
    <w:p w14:paraId="67E08CDF" w14:textId="77777777" w:rsidR="00234EFE" w:rsidRDefault="00234EFE" w:rsidP="002973C4">
      <w:pPr>
        <w:pStyle w:val="USTustnpkodeksu"/>
      </w:pPr>
      <w:r>
        <w:t xml:space="preserve">3. </w:t>
      </w:r>
      <w:r w:rsidRPr="00D42A1D">
        <w:t xml:space="preserve">W razie niedokonania przez dłużnika </w:t>
      </w:r>
      <w:r>
        <w:t>s</w:t>
      </w:r>
      <w:r w:rsidRPr="00D42A1D">
        <w:t>płaty</w:t>
      </w:r>
      <w:r>
        <w:t xml:space="preserve"> </w:t>
      </w:r>
      <w:r w:rsidRPr="00FE71BF">
        <w:t>zadłużenia</w:t>
      </w:r>
      <w:r w:rsidRPr="00D42A1D">
        <w:t xml:space="preserve"> w wyznaczonym terminie, zarząd ma prawo pokryć to zadłużenie z wkładów </w:t>
      </w:r>
      <w:r w:rsidR="00640852">
        <w:t xml:space="preserve">członkowskich </w:t>
      </w:r>
      <w:r w:rsidRPr="00D42A1D">
        <w:t>poręczycieli</w:t>
      </w:r>
      <w:r>
        <w:t xml:space="preserve"> lub potrącić je z</w:t>
      </w:r>
      <w:r w:rsidRPr="00A02681">
        <w:t xml:space="preserve"> </w:t>
      </w:r>
      <w:r>
        <w:t xml:space="preserve">ich </w:t>
      </w:r>
      <w:r w:rsidRPr="00A02681">
        <w:t>wynagrodzenia</w:t>
      </w:r>
      <w:r>
        <w:t xml:space="preserve"> lub</w:t>
      </w:r>
      <w:r w:rsidRPr="00A02681">
        <w:t xml:space="preserve"> zasiłku</w:t>
      </w:r>
      <w:r w:rsidRPr="00D42A1D">
        <w:t>.</w:t>
      </w:r>
    </w:p>
    <w:p w14:paraId="2C894604" w14:textId="2C1F7350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142FBE">
        <w:rPr>
          <w:rStyle w:val="Ppogrubienie"/>
        </w:rPr>
        <w:t>40</w:t>
      </w:r>
      <w:r>
        <w:rPr>
          <w:rStyle w:val="Ppogrubienie"/>
        </w:rPr>
        <w:t>.</w:t>
      </w:r>
      <w:r w:rsidRPr="00D42A1D">
        <w:t xml:space="preserve"> W razie śmierci członka </w:t>
      </w:r>
      <w:r>
        <w:t>KZP</w:t>
      </w:r>
      <w:r w:rsidRPr="00D42A1D">
        <w:t>, jego zadłużenie nie podlega spłacie przez poręczycieli.</w:t>
      </w:r>
    </w:p>
    <w:p w14:paraId="294FDCB9" w14:textId="752E8DB1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4A4BC5">
        <w:rPr>
          <w:rStyle w:val="Ppogrubienie"/>
        </w:rPr>
        <w:t>4</w:t>
      </w:r>
      <w:r w:rsidR="00142FBE">
        <w:rPr>
          <w:rStyle w:val="Ppogrubienie"/>
        </w:rPr>
        <w:t>1</w:t>
      </w:r>
      <w:r>
        <w:rPr>
          <w:rStyle w:val="Ppogrubienie"/>
        </w:rPr>
        <w:t>.</w:t>
      </w:r>
      <w:r w:rsidRPr="00D42A1D">
        <w:t xml:space="preserve"> Nieściągalne zadłużenie może być umorzone i pokryte z funduszu rezerwowego.</w:t>
      </w:r>
    </w:p>
    <w:p w14:paraId="77D373CE" w14:textId="32CC2269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B40B0F">
        <w:rPr>
          <w:rStyle w:val="Ppogrubienie"/>
        </w:rPr>
        <w:t>4</w:t>
      </w:r>
      <w:r w:rsidR="00142FBE">
        <w:rPr>
          <w:rStyle w:val="Ppogrubienie"/>
        </w:rPr>
        <w:t>2</w:t>
      </w:r>
      <w:r>
        <w:rPr>
          <w:rStyle w:val="Ppogrubienie"/>
        </w:rPr>
        <w:t>.</w:t>
      </w:r>
      <w:r w:rsidRPr="00D42A1D">
        <w:t xml:space="preserve"> W sporze wynikającym z niespłacenia </w:t>
      </w:r>
      <w:r w:rsidR="00F318B2" w:rsidRPr="00D42A1D">
        <w:t xml:space="preserve">przez członka </w:t>
      </w:r>
      <w:r w:rsidR="00F318B2">
        <w:t>KZP</w:t>
      </w:r>
      <w:r w:rsidR="00F318B2" w:rsidRPr="00D42A1D">
        <w:t xml:space="preserve"> </w:t>
      </w:r>
      <w:r w:rsidRPr="00D42A1D">
        <w:t xml:space="preserve">pożyczki, </w:t>
      </w:r>
      <w:r w:rsidR="00F318B2">
        <w:t xml:space="preserve">KZP </w:t>
      </w:r>
      <w:r w:rsidRPr="00D42A1D">
        <w:t>reprezentuje członek zarządu lub inna upoważniona przez zarząd osoba.</w:t>
      </w:r>
    </w:p>
    <w:p w14:paraId="060E946F" w14:textId="65E67358" w:rsidR="00A33808" w:rsidRPr="00A33808" w:rsidRDefault="00A33808" w:rsidP="00A33808">
      <w:pPr>
        <w:pStyle w:val="ARTartustawynprozporzdzenia"/>
      </w:pPr>
      <w:r w:rsidRPr="00A33808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A33808">
        <w:rPr>
          <w:rStyle w:val="Ppogrubienie"/>
        </w:rPr>
        <w:t>4</w:t>
      </w:r>
      <w:r w:rsidR="00142FBE">
        <w:rPr>
          <w:rStyle w:val="Ppogrubienie"/>
        </w:rPr>
        <w:t>3</w:t>
      </w:r>
      <w:r w:rsidRPr="00A33808">
        <w:rPr>
          <w:rStyle w:val="Ppogrubienie"/>
        </w:rPr>
        <w:t>.</w:t>
      </w:r>
      <w:r w:rsidRPr="00A33808">
        <w:t xml:space="preserve"> 1. </w:t>
      </w:r>
      <w:bookmarkStart w:id="40" w:name="_Hlk52975574"/>
      <w:r w:rsidRPr="00A33808">
        <w:t xml:space="preserve">Przetwarzanie przez KZP danych osobowych w celu realizacji zadań ustawowych związanych z członkostwem w KZP, w tym </w:t>
      </w:r>
      <w:r w:rsidR="002C389F" w:rsidRPr="002B41F3">
        <w:t>gromad</w:t>
      </w:r>
      <w:r w:rsidR="002C389F">
        <w:t>zeniem</w:t>
      </w:r>
      <w:r w:rsidR="002C389F" w:rsidRPr="002B41F3">
        <w:t xml:space="preserve"> </w:t>
      </w:r>
      <w:r w:rsidR="002C389F">
        <w:t>wkładów członkowskich</w:t>
      </w:r>
      <w:r w:rsidR="000130AA">
        <w:t xml:space="preserve"> oraz</w:t>
      </w:r>
      <w:r w:rsidR="002C389F" w:rsidRPr="002B41F3">
        <w:t xml:space="preserve"> </w:t>
      </w:r>
      <w:r w:rsidRPr="00A33808">
        <w:t xml:space="preserve">udzielaniem pomocy materialnej w formie pożyczek </w:t>
      </w:r>
      <w:r w:rsidR="000130AA">
        <w:t>lub</w:t>
      </w:r>
      <w:r w:rsidR="002C389F">
        <w:t xml:space="preserve"> </w:t>
      </w:r>
      <w:r w:rsidRPr="00A33808">
        <w:t>zapomóg</w:t>
      </w:r>
      <w:r w:rsidR="00757197">
        <w:t>,</w:t>
      </w:r>
      <w:r w:rsidR="00214116">
        <w:t xml:space="preserve"> </w:t>
      </w:r>
      <w:bookmarkStart w:id="41" w:name="_Hlk53059393"/>
      <w:r w:rsidR="00214116">
        <w:t>a także dochodzeni</w:t>
      </w:r>
      <w:r w:rsidR="003C6694">
        <w:t>em</w:t>
      </w:r>
      <w:r w:rsidR="00214116">
        <w:t xml:space="preserve"> związanych z nimi praw</w:t>
      </w:r>
      <w:bookmarkEnd w:id="41"/>
      <w:r w:rsidR="00D00341">
        <w:t xml:space="preserve"> lub roszczeń</w:t>
      </w:r>
      <w:r w:rsidRPr="00A33808">
        <w:t xml:space="preserve">, następuje na podstawie zgody udzielonej w formie oświadczenia członka KZP, osoby uprawnionej lub poręczyciela. </w:t>
      </w:r>
      <w:bookmarkEnd w:id="40"/>
    </w:p>
    <w:p w14:paraId="78611DB1" w14:textId="615D1DCD" w:rsidR="00A33808" w:rsidRPr="00A33808" w:rsidRDefault="00A33808" w:rsidP="00635D11">
      <w:pPr>
        <w:pStyle w:val="USTustnpkodeksu"/>
      </w:pPr>
      <w:r w:rsidRPr="00A33808">
        <w:t>2. KZP przetwarza dane osobowe:</w:t>
      </w:r>
    </w:p>
    <w:p w14:paraId="40BD186B" w14:textId="32A072BE" w:rsidR="00A33808" w:rsidRPr="00A33808" w:rsidRDefault="00A33808" w:rsidP="00A33808">
      <w:pPr>
        <w:pStyle w:val="PKTpunkt"/>
      </w:pPr>
      <w:r w:rsidRPr="00A33808">
        <w:lastRenderedPageBreak/>
        <w:t>1)</w:t>
      </w:r>
      <w:r w:rsidR="00D011A9">
        <w:tab/>
      </w:r>
      <w:r w:rsidRPr="00A33808">
        <w:t>członk</w:t>
      </w:r>
      <w:r w:rsidR="005C05D8">
        <w:t>a</w:t>
      </w:r>
      <w:r w:rsidRPr="00A33808">
        <w:t xml:space="preserve"> KZP obejmujące: </w:t>
      </w:r>
    </w:p>
    <w:p w14:paraId="315EAA4C" w14:textId="05DB641F" w:rsidR="00A33808" w:rsidRPr="00A33808" w:rsidRDefault="00A33808" w:rsidP="00A33808">
      <w:pPr>
        <w:pStyle w:val="LITlitera"/>
      </w:pPr>
      <w:r>
        <w:t>a</w:t>
      </w:r>
      <w:r w:rsidR="00D011A9">
        <w:t>)</w:t>
      </w:r>
      <w:r w:rsidR="00D011A9">
        <w:tab/>
      </w:r>
      <w:r w:rsidRPr="00A33808">
        <w:t xml:space="preserve">imię (imiona) i nazwisko, </w:t>
      </w:r>
    </w:p>
    <w:p w14:paraId="17B7EEE4" w14:textId="1746CA24" w:rsidR="00A33808" w:rsidRPr="00A33808" w:rsidRDefault="00A33808" w:rsidP="00A33808">
      <w:pPr>
        <w:pStyle w:val="LITlitera"/>
      </w:pPr>
      <w:r>
        <w:t>b</w:t>
      </w:r>
      <w:r w:rsidR="00D011A9">
        <w:t>)</w:t>
      </w:r>
      <w:r w:rsidR="00D011A9">
        <w:tab/>
      </w:r>
      <w:r w:rsidRPr="00A33808">
        <w:t>numer PESEL, a w przypadku braku numeru PESEL – nazwę i numer dokumentu potwierdzającego tożsamość oraz nazwę państwa, które go wydało,</w:t>
      </w:r>
      <w:r w:rsidRPr="00A33808" w:rsidDel="00143BB8">
        <w:t xml:space="preserve"> </w:t>
      </w:r>
    </w:p>
    <w:p w14:paraId="06546D09" w14:textId="2F3B43F0" w:rsidR="00A33808" w:rsidRPr="00A33808" w:rsidRDefault="00A33808" w:rsidP="00A33808">
      <w:pPr>
        <w:pStyle w:val="LITlitera"/>
      </w:pPr>
      <w:r>
        <w:t>c)</w:t>
      </w:r>
      <w:r w:rsidR="00D011A9">
        <w:tab/>
      </w:r>
      <w:r w:rsidRPr="00A33808">
        <w:t>adres do korespondencji oraz numer telefonu lub adres poczty elektronicznej,</w:t>
      </w:r>
    </w:p>
    <w:p w14:paraId="6FE79B54" w14:textId="5C4870A2" w:rsidR="00A33808" w:rsidRPr="00A33808" w:rsidRDefault="00A33808" w:rsidP="00A33808">
      <w:pPr>
        <w:pStyle w:val="LITlitera"/>
      </w:pPr>
      <w:r>
        <w:t>d)</w:t>
      </w:r>
      <w:r w:rsidR="00D011A9">
        <w:tab/>
      </w:r>
      <w:r w:rsidRPr="00A33808">
        <w:t>stan cywilny oraz ustrój majątkowy,</w:t>
      </w:r>
    </w:p>
    <w:p w14:paraId="233ED409" w14:textId="7F527C7A" w:rsidR="00A33808" w:rsidRPr="00A33808" w:rsidRDefault="00A33808" w:rsidP="00A33808">
      <w:pPr>
        <w:pStyle w:val="LITlitera"/>
      </w:pPr>
      <w:r>
        <w:t>e)</w:t>
      </w:r>
      <w:r w:rsidR="00D011A9">
        <w:tab/>
      </w:r>
      <w:r w:rsidRPr="00A33808">
        <w:t>stan zdrowia,</w:t>
      </w:r>
    </w:p>
    <w:p w14:paraId="3C59341D" w14:textId="02E92D14" w:rsidR="00A33808" w:rsidRPr="00A33808" w:rsidRDefault="00A33808" w:rsidP="00A33808">
      <w:pPr>
        <w:pStyle w:val="LITlitera"/>
      </w:pPr>
      <w:r>
        <w:t>f)</w:t>
      </w:r>
      <w:r w:rsidR="00D011A9">
        <w:tab/>
      </w:r>
      <w:r w:rsidRPr="00A33808">
        <w:t>otrzymywane wynagrodzenie lub zasiłek;</w:t>
      </w:r>
    </w:p>
    <w:p w14:paraId="45310404" w14:textId="43EFDE6D" w:rsidR="00A33808" w:rsidRPr="00A33808" w:rsidRDefault="00A33808" w:rsidP="00A33808">
      <w:pPr>
        <w:pStyle w:val="PKTpunkt"/>
      </w:pPr>
      <w:r w:rsidRPr="00A33808">
        <w:t>2)</w:t>
      </w:r>
      <w:r w:rsidR="00D011A9">
        <w:tab/>
      </w:r>
      <w:r w:rsidRPr="00A33808">
        <w:t>os</w:t>
      </w:r>
      <w:r w:rsidR="005C05D8">
        <w:t>o</w:t>
      </w:r>
      <w:r w:rsidRPr="00A33808">
        <w:t>b</w:t>
      </w:r>
      <w:r w:rsidR="005C05D8">
        <w:t>y</w:t>
      </w:r>
      <w:r w:rsidRPr="00A33808">
        <w:t xml:space="preserve"> uprawnion</w:t>
      </w:r>
      <w:r w:rsidR="005C05D8">
        <w:t>ej</w:t>
      </w:r>
      <w:r w:rsidRPr="00A33808">
        <w:t xml:space="preserve"> obejmujące dane, o których mowa w pkt 1 lit. a–c;</w:t>
      </w:r>
    </w:p>
    <w:p w14:paraId="0473F23C" w14:textId="223F0078" w:rsidR="00A33808" w:rsidRPr="00A33808" w:rsidRDefault="00A33808" w:rsidP="00A33808">
      <w:pPr>
        <w:pStyle w:val="PKTpunkt"/>
      </w:pPr>
      <w:r w:rsidRPr="00A33808">
        <w:t>3)</w:t>
      </w:r>
      <w:r w:rsidR="00D011A9">
        <w:tab/>
      </w:r>
      <w:r w:rsidRPr="00A33808">
        <w:t>poręczyciel</w:t>
      </w:r>
      <w:r w:rsidR="005C05D8">
        <w:t>a</w:t>
      </w:r>
      <w:r w:rsidRPr="00A33808">
        <w:t xml:space="preserve"> obejmujące dane, o których mowa w pkt 1 lit. a–d. </w:t>
      </w:r>
    </w:p>
    <w:p w14:paraId="6F20A709" w14:textId="77777777" w:rsidR="00A33808" w:rsidRPr="00A33808" w:rsidRDefault="00A33808" w:rsidP="00A33808">
      <w:pPr>
        <w:pStyle w:val="USTustnpkodeksu"/>
      </w:pPr>
      <w:r w:rsidRPr="00A33808">
        <w:t>3. KZP może żądać udokumentowania danych osobowych w zakresie niezbędnym do ich potwierdzenia. Potwierdzenie może odbywać się w szczególności na podstawie oświadcze</w:t>
      </w:r>
      <w:r w:rsidR="000130AA">
        <w:t>nia</w:t>
      </w:r>
      <w:r w:rsidRPr="00A33808">
        <w:t xml:space="preserve"> lub zaświadcze</w:t>
      </w:r>
      <w:r w:rsidR="000130AA">
        <w:t>nia</w:t>
      </w:r>
      <w:r w:rsidRPr="00A33808">
        <w:t>.</w:t>
      </w:r>
    </w:p>
    <w:p w14:paraId="52B4E9CC" w14:textId="77777777" w:rsidR="00A33808" w:rsidRPr="00A33808" w:rsidRDefault="00A33808" w:rsidP="00AB386C">
      <w:pPr>
        <w:pStyle w:val="USTustnpkodeksu"/>
      </w:pPr>
      <w:r w:rsidRPr="00A33808">
        <w:t>4. Do przetwarzania danych osobowych</w:t>
      </w:r>
      <w:r w:rsidR="00EA3B75">
        <w:t>, o których mowa w ust. 2,</w:t>
      </w:r>
      <w:r w:rsidRPr="00A33808">
        <w:t xml:space="preserve"> mogą być dopuszczone wyłącznie osoby posiadające pisemne upoważnienie do przetwarzania takich danych wydane przez zarząd. Osoby dopuszczone do przetwarzania takich danych są obowiązane do zachowania ich w tajemnicy</w:t>
      </w:r>
      <w:r w:rsidR="00AB386C">
        <w:t xml:space="preserve"> oraz </w:t>
      </w:r>
      <w:r w:rsidR="00AB386C" w:rsidRPr="00AB386C">
        <w:t>ochrony przed niedozwolonym lub</w:t>
      </w:r>
      <w:r w:rsidR="00AB386C">
        <w:t xml:space="preserve"> </w:t>
      </w:r>
      <w:r w:rsidR="00AB386C" w:rsidRPr="00AB386C">
        <w:t>niezgodnym z prawem przetwarzaniem</w:t>
      </w:r>
      <w:r w:rsidR="00AB386C">
        <w:t>,</w:t>
      </w:r>
      <w:r w:rsidR="00AB386C" w:rsidRPr="00AB386C">
        <w:t xml:space="preserve"> przypadkową utratą, zniszczeniem lub</w:t>
      </w:r>
      <w:r w:rsidR="00AB386C">
        <w:t xml:space="preserve"> </w:t>
      </w:r>
      <w:r w:rsidR="00AB386C" w:rsidRPr="00AB386C">
        <w:t>uszkodzeniem</w:t>
      </w:r>
      <w:r w:rsidRPr="00A33808">
        <w:t>.</w:t>
      </w:r>
    </w:p>
    <w:p w14:paraId="017A15BF" w14:textId="77777777" w:rsidR="00A33808" w:rsidRPr="00A33808" w:rsidRDefault="00A33808" w:rsidP="00A33808">
      <w:pPr>
        <w:pStyle w:val="USTustnpkodeksu"/>
      </w:pPr>
      <w:r w:rsidRPr="00A33808">
        <w:t xml:space="preserve">5. KZP przetwarza dane osobowe, o których mowa w ust. 2: </w:t>
      </w:r>
    </w:p>
    <w:p w14:paraId="43A103AC" w14:textId="2750194E" w:rsidR="00A33808" w:rsidRPr="00A33808" w:rsidRDefault="00A33808" w:rsidP="00D3406E">
      <w:pPr>
        <w:pStyle w:val="PKTpunkt"/>
      </w:pPr>
      <w:r w:rsidRPr="00A33808">
        <w:t>1)</w:t>
      </w:r>
      <w:r w:rsidR="00D011A9">
        <w:tab/>
      </w:r>
      <w:r w:rsidRPr="00A33808">
        <w:t xml:space="preserve">pkt 1 </w:t>
      </w:r>
      <w:r w:rsidR="007932DD" w:rsidRPr="00A33808">
        <w:t xml:space="preserve">– </w:t>
      </w:r>
      <w:r w:rsidRPr="00A33808">
        <w:t>od dnia złożenia oświadczenia</w:t>
      </w:r>
      <w:r w:rsidR="00FB1C97">
        <w:t>, o którym mowa w ust. 1,</w:t>
      </w:r>
      <w:r w:rsidRPr="00A33808">
        <w:t xml:space="preserve"> do upływu 10 lat od dnia ustania członkostwa;</w:t>
      </w:r>
    </w:p>
    <w:p w14:paraId="1316BBAC" w14:textId="46E78447" w:rsidR="00A33808" w:rsidRPr="00A33808" w:rsidRDefault="00A33808" w:rsidP="00D3406E">
      <w:pPr>
        <w:pStyle w:val="PKTpunkt"/>
      </w:pPr>
      <w:r w:rsidRPr="00A33808">
        <w:t>2)</w:t>
      </w:r>
      <w:r w:rsidR="00D011A9">
        <w:tab/>
      </w:r>
      <w:r w:rsidRPr="00A33808">
        <w:t xml:space="preserve">pkt 2 </w:t>
      </w:r>
      <w:r w:rsidR="007932DD" w:rsidRPr="00A33808">
        <w:t xml:space="preserve">– </w:t>
      </w:r>
      <w:r w:rsidRPr="00A33808">
        <w:t>od dnia złożenia oświadczenia</w:t>
      </w:r>
      <w:r w:rsidR="00FB1C97">
        <w:t>,</w:t>
      </w:r>
      <w:r w:rsidRPr="00A33808">
        <w:t xml:space="preserve"> </w:t>
      </w:r>
      <w:r w:rsidR="00FB1C97">
        <w:t>o którym mowa w ust. 1,</w:t>
      </w:r>
      <w:r w:rsidR="00FB1C97" w:rsidRPr="00A33808">
        <w:t xml:space="preserve"> </w:t>
      </w:r>
      <w:r w:rsidRPr="00A33808">
        <w:t xml:space="preserve">do upływu 5 lat od dnia wypłaty wkładu członkowskiego; </w:t>
      </w:r>
    </w:p>
    <w:p w14:paraId="6A2A80C9" w14:textId="3ACA6173" w:rsidR="00A33808" w:rsidRPr="00A33808" w:rsidRDefault="009A2931" w:rsidP="00D3406E">
      <w:pPr>
        <w:pStyle w:val="PKTpunkt"/>
      </w:pPr>
      <w:r>
        <w:t>3</w:t>
      </w:r>
      <w:r w:rsidR="00A33808" w:rsidRPr="00A33808">
        <w:t>)</w:t>
      </w:r>
      <w:r w:rsidR="00D011A9">
        <w:tab/>
      </w:r>
      <w:r w:rsidR="00A33808" w:rsidRPr="00A33808">
        <w:t xml:space="preserve">pkt 3 </w:t>
      </w:r>
      <w:r w:rsidR="007932DD" w:rsidRPr="00A33808">
        <w:t xml:space="preserve">– </w:t>
      </w:r>
      <w:r w:rsidR="00A33808" w:rsidRPr="00A33808">
        <w:t>od dnia złożenia oświadczenia</w:t>
      </w:r>
      <w:r w:rsidR="00FB1C97">
        <w:t>, o którym mowa w ust. 1,</w:t>
      </w:r>
      <w:r w:rsidR="00FB1C97" w:rsidRPr="00A33808">
        <w:t xml:space="preserve"> </w:t>
      </w:r>
      <w:r w:rsidR="00A33808" w:rsidRPr="00A33808">
        <w:t xml:space="preserve">do upływu 5 lat od dnia spłaty </w:t>
      </w:r>
      <w:r w:rsidR="00185264" w:rsidRPr="00A33808">
        <w:t>poręczane</w:t>
      </w:r>
      <w:r w:rsidR="00185264">
        <w:t>j pożyczki</w:t>
      </w:r>
      <w:r w:rsidR="00A33808" w:rsidRPr="00A33808">
        <w:t xml:space="preserve">. </w:t>
      </w:r>
    </w:p>
    <w:p w14:paraId="7B9B8DE9" w14:textId="5E33C085" w:rsidR="00411423" w:rsidRDefault="00A33808" w:rsidP="00206C32">
      <w:pPr>
        <w:pStyle w:val="USTustnpkodeksu"/>
      </w:pPr>
      <w:r w:rsidRPr="00A33808">
        <w:t xml:space="preserve">6. </w:t>
      </w:r>
      <w:bookmarkStart w:id="42" w:name="_Hlk53056744"/>
      <w:r w:rsidR="00411423" w:rsidRPr="00A33808">
        <w:t>Upływ terminów wskazanych w ust</w:t>
      </w:r>
      <w:r w:rsidR="00411423">
        <w:t>.</w:t>
      </w:r>
      <w:r w:rsidR="00411423" w:rsidRPr="00A33808">
        <w:t xml:space="preserve"> 5 obliguje administratora do niezwłocznego zniszczenia dokumentów zawierających dane osobowe w wersji papierowej </w:t>
      </w:r>
      <w:r w:rsidR="001149E5">
        <w:t>i</w:t>
      </w:r>
      <w:r w:rsidR="00411423" w:rsidRPr="00A33808">
        <w:t xml:space="preserve"> trwałego ich usunięcia z nośników elektronicznych. </w:t>
      </w:r>
    </w:p>
    <w:p w14:paraId="19A01D41" w14:textId="7C1F00ED" w:rsidR="00A33808" w:rsidRPr="00A33808" w:rsidRDefault="00411423" w:rsidP="00A33808">
      <w:pPr>
        <w:pStyle w:val="USTustnpkodeksu"/>
      </w:pPr>
      <w:r>
        <w:t xml:space="preserve">7. </w:t>
      </w:r>
      <w:r w:rsidR="00A33808" w:rsidRPr="00A33808">
        <w:t xml:space="preserve">Administratorem danych osobowych jest KZP. </w:t>
      </w:r>
      <w:bookmarkEnd w:id="42"/>
    </w:p>
    <w:p w14:paraId="2E8F18F6" w14:textId="5B2106AF" w:rsidR="00A33808" w:rsidRPr="00A33808" w:rsidRDefault="00411423" w:rsidP="00A33808">
      <w:pPr>
        <w:pStyle w:val="USTustnpkodeksu"/>
      </w:pPr>
      <w:r>
        <w:t>8</w:t>
      </w:r>
      <w:r w:rsidR="00A33808" w:rsidRPr="00A33808">
        <w:t xml:space="preserve">. </w:t>
      </w:r>
      <w:bookmarkStart w:id="43" w:name="_Hlk53056820"/>
      <w:r w:rsidR="00A33808" w:rsidRPr="00A33808">
        <w:t>Pracodawca, u którego funkcjonuje KZP</w:t>
      </w:r>
      <w:r w:rsidR="00B1600B">
        <w:t>,</w:t>
      </w:r>
      <w:r w:rsidR="00A33808" w:rsidRPr="00A33808">
        <w:t xml:space="preserve"> przetwarza dane osobowe</w:t>
      </w:r>
      <w:r w:rsidR="00991DD7">
        <w:t>, o których mowa w ust. 2</w:t>
      </w:r>
      <w:r w:rsidR="00F079AC">
        <w:t xml:space="preserve">, </w:t>
      </w:r>
      <w:r w:rsidR="00A33808" w:rsidRPr="00A33808">
        <w:t xml:space="preserve">w </w:t>
      </w:r>
      <w:r w:rsidR="0015070A">
        <w:t>celu świadczenia KZP pomocy</w:t>
      </w:r>
      <w:r w:rsidR="00A33808" w:rsidRPr="00A33808">
        <w:t xml:space="preserve">, o </w:t>
      </w:r>
      <w:r w:rsidR="0015070A">
        <w:t>której</w:t>
      </w:r>
      <w:r w:rsidR="00A33808" w:rsidRPr="00A33808">
        <w:t xml:space="preserve"> mowa w art. </w:t>
      </w:r>
      <w:r w:rsidR="000232DA">
        <w:t>6</w:t>
      </w:r>
      <w:r w:rsidR="00A33808" w:rsidRPr="00A33808">
        <w:t xml:space="preserve"> ust. 1 pkt 4–8. </w:t>
      </w:r>
    </w:p>
    <w:p w14:paraId="42BD60BF" w14:textId="3FA4149E" w:rsidR="00A33808" w:rsidRPr="00A33808" w:rsidRDefault="00411423" w:rsidP="00A33808">
      <w:pPr>
        <w:pStyle w:val="USTustnpkodeksu"/>
      </w:pPr>
      <w:r>
        <w:lastRenderedPageBreak/>
        <w:t>9</w:t>
      </w:r>
      <w:r w:rsidR="00A33808" w:rsidRPr="00A33808">
        <w:t xml:space="preserve">. Dane osobowe, o których mowa w ust. 2, mogą być przetwarzane w </w:t>
      </w:r>
      <w:r w:rsidR="00C404F3">
        <w:t>postaci</w:t>
      </w:r>
      <w:r w:rsidR="00C404F3" w:rsidRPr="00A33808">
        <w:t xml:space="preserve"> </w:t>
      </w:r>
      <w:r w:rsidR="00A33808" w:rsidRPr="00A33808">
        <w:t xml:space="preserve">elektronicznej lub papierowej. Sposób przetwarzania danych </w:t>
      </w:r>
      <w:r w:rsidR="00476DD7">
        <w:t xml:space="preserve">oraz </w:t>
      </w:r>
      <w:r w:rsidR="00644C66">
        <w:t xml:space="preserve">ich </w:t>
      </w:r>
      <w:r w:rsidR="00476DD7">
        <w:t xml:space="preserve">zabezpieczenia </w:t>
      </w:r>
      <w:r w:rsidR="00A33808" w:rsidRPr="00A33808">
        <w:t xml:space="preserve">reguluje statut KZP. </w:t>
      </w:r>
    </w:p>
    <w:bookmarkEnd w:id="43"/>
    <w:p w14:paraId="76354EE2" w14:textId="77777777" w:rsidR="00A33808" w:rsidRPr="00A33808" w:rsidRDefault="00A33808" w:rsidP="00A33808">
      <w:pPr>
        <w:pStyle w:val="USTustnpkodeksu"/>
      </w:pPr>
      <w:r w:rsidRPr="00A33808">
        <w:t>10. Zarząd dokonuje przeglądu danych osobowych, o których mowa w ust. 2, nie rzadziej niż raz w roku kalendarzowym w celu ustalenia niezbędności ich dalszego przechowywania. Zarząd usuwa dane osobowe, których dalsze przechowywanie jest zbędne do realizacji celu określonego w ust. 1.</w:t>
      </w:r>
    </w:p>
    <w:p w14:paraId="4CC699CC" w14:textId="77777777" w:rsidR="00234EFE" w:rsidRPr="00D3406E" w:rsidRDefault="00234EFE">
      <w:pPr>
        <w:pStyle w:val="ROZDZODDZOZNoznaczenierozdziauluboddziau"/>
      </w:pPr>
      <w:r w:rsidRPr="00D3406E">
        <w:t>Rozdział 5</w:t>
      </w:r>
    </w:p>
    <w:p w14:paraId="7A070524" w14:textId="77777777" w:rsidR="00234EFE" w:rsidRPr="00267494" w:rsidRDefault="00234EFE" w:rsidP="00D3406E">
      <w:pPr>
        <w:pStyle w:val="TYTDZPRZEDMprzedmiotregulacjitytuulubdziau"/>
      </w:pPr>
      <w:r w:rsidRPr="00D3406E">
        <w:t xml:space="preserve">Likwidacja </w:t>
      </w:r>
      <w:r w:rsidR="00644033" w:rsidRPr="00D3406E">
        <w:t>KZP</w:t>
      </w:r>
    </w:p>
    <w:p w14:paraId="7A5D34B4" w14:textId="19AD9FFD" w:rsidR="00234EFE" w:rsidRPr="00D42A1D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4</w:t>
      </w:r>
      <w:r w:rsidR="00142FBE">
        <w:rPr>
          <w:rStyle w:val="Ppogrubienie"/>
        </w:rPr>
        <w:t>4</w:t>
      </w:r>
      <w:r>
        <w:rPr>
          <w:rStyle w:val="Ppogrubienie"/>
        </w:rPr>
        <w:t xml:space="preserve">. </w:t>
      </w:r>
      <w:r w:rsidRPr="00D42A1D">
        <w:t>1. Walne zebranie</w:t>
      </w:r>
      <w:r w:rsidR="00821FC5">
        <w:t xml:space="preserve"> członków</w:t>
      </w:r>
      <w:r w:rsidRPr="00D42A1D">
        <w:t xml:space="preserve"> podejmuje uchwałę o likwidacji KZP w razie:</w:t>
      </w:r>
    </w:p>
    <w:p w14:paraId="64BBDCB1" w14:textId="1F46AD8C" w:rsidR="00234EFE" w:rsidRDefault="00234EFE" w:rsidP="00234EFE">
      <w:pPr>
        <w:pStyle w:val="PKTpunkt"/>
      </w:pPr>
      <w:r w:rsidRPr="00536B4F">
        <w:t>1)</w:t>
      </w:r>
      <w:r w:rsidR="00D011A9">
        <w:tab/>
      </w:r>
      <w:r w:rsidRPr="00536B4F">
        <w:t xml:space="preserve">ogłoszenia upadłości lub likwidacji </w:t>
      </w:r>
      <w:r>
        <w:t>pracodawcy;</w:t>
      </w:r>
    </w:p>
    <w:p w14:paraId="160E6385" w14:textId="350F9D69" w:rsidR="001170D0" w:rsidRDefault="00234EFE" w:rsidP="00234EFE">
      <w:pPr>
        <w:pStyle w:val="PKTpunkt"/>
      </w:pPr>
      <w:r>
        <w:t>2</w:t>
      </w:r>
      <w:r w:rsidRPr="00536B4F">
        <w:t>)</w:t>
      </w:r>
      <w:r w:rsidR="00D011A9">
        <w:tab/>
      </w:r>
      <w:r w:rsidRPr="00536B4F">
        <w:t>zmniejszenia się liczby członków</w:t>
      </w:r>
      <w:r w:rsidR="00F318B2">
        <w:t xml:space="preserve"> KZP</w:t>
      </w:r>
      <w:r w:rsidRPr="00536B4F">
        <w:t xml:space="preserve"> poniżej 10</w:t>
      </w:r>
      <w:r w:rsidR="00F318B2">
        <w:t xml:space="preserve"> osób</w:t>
      </w:r>
      <w:r w:rsidR="001170D0">
        <w:t>.</w:t>
      </w:r>
    </w:p>
    <w:p w14:paraId="410CAA67" w14:textId="6E743C0F" w:rsidR="005176BD" w:rsidRDefault="001170D0" w:rsidP="00A15060">
      <w:pPr>
        <w:pStyle w:val="USTustnpkodeksu"/>
      </w:pPr>
      <w:r>
        <w:t xml:space="preserve">2. </w:t>
      </w:r>
      <w:r w:rsidR="005176BD" w:rsidRPr="005176BD">
        <w:t xml:space="preserve">Uchwała walnego zebrania członków o likwidacji KZP jest podejmowana w terminie 2 miesięcy od </w:t>
      </w:r>
      <w:r w:rsidR="0098180B">
        <w:t>dnia</w:t>
      </w:r>
      <w:r w:rsidR="0098180B" w:rsidRPr="005176BD">
        <w:t xml:space="preserve"> </w:t>
      </w:r>
      <w:r w:rsidR="005176BD" w:rsidRPr="005176BD">
        <w:t>zajścia zdarzeń, o których mowa w ust. 1</w:t>
      </w:r>
      <w:r w:rsidR="005176BD">
        <w:t>.</w:t>
      </w:r>
    </w:p>
    <w:p w14:paraId="1DF1F707" w14:textId="77777777" w:rsidR="00234EFE" w:rsidRPr="00536B4F" w:rsidRDefault="005176BD" w:rsidP="00A15060">
      <w:pPr>
        <w:pStyle w:val="USTustnpkodeksu"/>
      </w:pPr>
      <w:r>
        <w:t xml:space="preserve">3. </w:t>
      </w:r>
      <w:r w:rsidR="001170D0" w:rsidRPr="001170D0">
        <w:t>Walne zebranie</w:t>
      </w:r>
      <w:r w:rsidR="00821FC5">
        <w:t xml:space="preserve"> członków</w:t>
      </w:r>
      <w:r w:rsidR="001170D0" w:rsidRPr="001170D0">
        <w:t xml:space="preserve"> </w:t>
      </w:r>
      <w:r w:rsidR="001170D0">
        <w:t xml:space="preserve">może </w:t>
      </w:r>
      <w:r w:rsidR="001170D0" w:rsidRPr="001170D0">
        <w:t>pod</w:t>
      </w:r>
      <w:r w:rsidR="001170D0">
        <w:t xml:space="preserve">jąć </w:t>
      </w:r>
      <w:r w:rsidR="001170D0" w:rsidRPr="001170D0">
        <w:t xml:space="preserve">uchwałę o likwidacji KZP </w:t>
      </w:r>
      <w:r w:rsidR="00234EFE">
        <w:t>z własnej inicjatywy, bezwzględną</w:t>
      </w:r>
      <w:r w:rsidR="00234EFE" w:rsidRPr="00C071CB">
        <w:t xml:space="preserve"> większością głosów w obecności co najmniej połowy liczby członków</w:t>
      </w:r>
      <w:r w:rsidR="00234EFE" w:rsidRPr="00536B4F">
        <w:t>.</w:t>
      </w:r>
    </w:p>
    <w:p w14:paraId="669E9790" w14:textId="728E6050" w:rsidR="00234EFE" w:rsidRDefault="005176BD" w:rsidP="00234EFE">
      <w:pPr>
        <w:pStyle w:val="USTustnpkodeksu"/>
      </w:pPr>
      <w:r>
        <w:t>4</w:t>
      </w:r>
      <w:r w:rsidR="00234EFE" w:rsidRPr="00536B4F">
        <w:t>. Uchwała walnego zebrania</w:t>
      </w:r>
      <w:r w:rsidR="00821FC5">
        <w:t xml:space="preserve"> członków</w:t>
      </w:r>
      <w:r w:rsidR="00234EFE" w:rsidRPr="00536B4F">
        <w:t xml:space="preserve"> o likwidacji </w:t>
      </w:r>
      <w:r w:rsidR="00234EFE">
        <w:t>KZP</w:t>
      </w:r>
      <w:r w:rsidR="00234EFE" w:rsidRPr="00536B4F">
        <w:t xml:space="preserve"> określa</w:t>
      </w:r>
      <w:r w:rsidR="00234EFE">
        <w:t xml:space="preserve"> w szczególności:</w:t>
      </w:r>
      <w:r w:rsidR="00234EFE" w:rsidRPr="00536B4F">
        <w:t xml:space="preserve"> </w:t>
      </w:r>
    </w:p>
    <w:p w14:paraId="6D296F36" w14:textId="4B853FC4" w:rsidR="00234EFE" w:rsidRDefault="00234EFE" w:rsidP="00234EFE">
      <w:pPr>
        <w:pStyle w:val="PKTpunkt"/>
      </w:pPr>
      <w:r>
        <w:t>1)</w:t>
      </w:r>
      <w:r w:rsidR="00D011A9">
        <w:tab/>
      </w:r>
      <w:r w:rsidRPr="00536B4F">
        <w:t xml:space="preserve">skład komisji likwidacyjnej w liczbie co najmniej 3 osób oraz </w:t>
      </w:r>
    </w:p>
    <w:p w14:paraId="699C6D24" w14:textId="73A7CE40" w:rsidR="00234EFE" w:rsidRDefault="00234EFE" w:rsidP="00234EFE">
      <w:pPr>
        <w:pStyle w:val="PKTpunkt"/>
      </w:pPr>
      <w:r>
        <w:t>2)</w:t>
      </w:r>
      <w:r w:rsidR="00D011A9">
        <w:tab/>
      </w:r>
      <w:r w:rsidRPr="00536B4F">
        <w:t>przeznaczenie środków pozostających na funduszu rezerwowym</w:t>
      </w:r>
      <w:r>
        <w:t xml:space="preserve"> i zapomogowym</w:t>
      </w:r>
      <w:r w:rsidRPr="00536B4F">
        <w:t xml:space="preserve"> po całkowitym rozliczeniu należności, zobowiązań i wkładów członkowskich.</w:t>
      </w:r>
    </w:p>
    <w:p w14:paraId="3113E81A" w14:textId="7D72F040" w:rsidR="00D61A8E" w:rsidRDefault="005176BD" w:rsidP="008F555E">
      <w:pPr>
        <w:pStyle w:val="USTustnpkodeksu"/>
      </w:pPr>
      <w:r>
        <w:t>5</w:t>
      </w:r>
      <w:r w:rsidR="00D61A8E">
        <w:t>. W razie niepodjęcia przez walne zebranie członków uchwały o likwidacji KZP w</w:t>
      </w:r>
      <w:r w:rsidR="00C853FE">
        <w:t> </w:t>
      </w:r>
      <w:r w:rsidR="00D61A8E">
        <w:t xml:space="preserve">przypadkach, o których mowa w ust. 1, uchwałę o jej likwidacji podejmuje zarząd. Przepis ust. </w:t>
      </w:r>
      <w:r w:rsidR="007A2B45">
        <w:t xml:space="preserve">4 </w:t>
      </w:r>
      <w:r w:rsidR="00D61A8E">
        <w:t>stosuje się odpowiednio.</w:t>
      </w:r>
    </w:p>
    <w:p w14:paraId="63BC081B" w14:textId="5337DB5B" w:rsidR="00234EFE" w:rsidRPr="00536B4F" w:rsidRDefault="005176BD" w:rsidP="00234EFE">
      <w:pPr>
        <w:pStyle w:val="USTustnpkodeksu"/>
      </w:pPr>
      <w:r>
        <w:t>6</w:t>
      </w:r>
      <w:r w:rsidR="00234EFE" w:rsidRPr="00536B4F">
        <w:t xml:space="preserve">. </w:t>
      </w:r>
      <w:r w:rsidR="00234EFE">
        <w:t>Komisja likwidacyjna powinna</w:t>
      </w:r>
      <w:r w:rsidR="00234EFE" w:rsidRPr="00536B4F">
        <w:t xml:space="preserve"> zakończ</w:t>
      </w:r>
      <w:r w:rsidR="00234EFE">
        <w:t xml:space="preserve">yć </w:t>
      </w:r>
      <w:r w:rsidR="00234EFE" w:rsidRPr="00536B4F">
        <w:t>bieżąc</w:t>
      </w:r>
      <w:r w:rsidR="00234EFE">
        <w:t>e sprawy KZP,</w:t>
      </w:r>
      <w:r w:rsidR="00234EFE" w:rsidRPr="00536B4F">
        <w:t xml:space="preserve"> </w:t>
      </w:r>
      <w:r w:rsidR="00234EFE">
        <w:t>wypełnić</w:t>
      </w:r>
      <w:r w:rsidR="00234EFE" w:rsidRPr="00536B4F">
        <w:t xml:space="preserve"> zobowiąza</w:t>
      </w:r>
      <w:r w:rsidR="00234EFE">
        <w:t>nia</w:t>
      </w:r>
      <w:r w:rsidR="00234EFE" w:rsidRPr="00536B4F">
        <w:t xml:space="preserve"> oraz ściągn</w:t>
      </w:r>
      <w:r w:rsidR="00234EFE">
        <w:t xml:space="preserve">ąć </w:t>
      </w:r>
      <w:r w:rsidR="00234EFE" w:rsidRPr="00536B4F">
        <w:t>wierzytelności.</w:t>
      </w:r>
    </w:p>
    <w:p w14:paraId="3F8FEBC5" w14:textId="20E705D5" w:rsidR="00234EFE" w:rsidRPr="00536B4F" w:rsidRDefault="005176BD" w:rsidP="00234EFE">
      <w:pPr>
        <w:pStyle w:val="USTustnpkodeksu"/>
      </w:pPr>
      <w:r>
        <w:t>7</w:t>
      </w:r>
      <w:r w:rsidR="00234EFE" w:rsidRPr="00536B4F">
        <w:t xml:space="preserve">. Z dniem podjęcia uchwały o likwidacji </w:t>
      </w:r>
      <w:r w:rsidR="00234EFE">
        <w:t>KZP</w:t>
      </w:r>
      <w:r w:rsidR="00234EFE" w:rsidRPr="00536B4F">
        <w:t xml:space="preserve"> </w:t>
      </w:r>
      <w:r w:rsidR="00234EFE">
        <w:t xml:space="preserve">nie są przyjmowani </w:t>
      </w:r>
      <w:r w:rsidR="00234EFE" w:rsidRPr="00536B4F">
        <w:t>now</w:t>
      </w:r>
      <w:r w:rsidR="00234EFE">
        <w:t xml:space="preserve">i </w:t>
      </w:r>
      <w:r w:rsidR="00234EFE" w:rsidRPr="00536B4F">
        <w:t>członk</w:t>
      </w:r>
      <w:r w:rsidR="00234EFE">
        <w:t xml:space="preserve">owie ani nowe </w:t>
      </w:r>
      <w:r w:rsidR="00234EFE" w:rsidRPr="00536B4F">
        <w:t>wkład</w:t>
      </w:r>
      <w:r w:rsidR="00234EFE">
        <w:t xml:space="preserve">y </w:t>
      </w:r>
      <w:r w:rsidR="00234EFE" w:rsidRPr="00536B4F">
        <w:t>członkowski</w:t>
      </w:r>
      <w:r w:rsidR="00234EFE">
        <w:t>e</w:t>
      </w:r>
      <w:r w:rsidR="00234EFE" w:rsidRPr="00536B4F">
        <w:t>,</w:t>
      </w:r>
      <w:r w:rsidR="00234EFE">
        <w:t xml:space="preserve"> a także nie są </w:t>
      </w:r>
      <w:r w:rsidR="00234EFE" w:rsidRPr="00536B4F">
        <w:t>wypła</w:t>
      </w:r>
      <w:r w:rsidR="00234EFE">
        <w:t>cane</w:t>
      </w:r>
      <w:r w:rsidR="00234EFE" w:rsidRPr="00536B4F">
        <w:t xml:space="preserve"> pożycz</w:t>
      </w:r>
      <w:r w:rsidR="00234EFE">
        <w:t xml:space="preserve">ki ani </w:t>
      </w:r>
      <w:r w:rsidR="00234EFE" w:rsidRPr="00536B4F">
        <w:t>zapom</w:t>
      </w:r>
      <w:r w:rsidR="00234EFE">
        <w:t>ogi</w:t>
      </w:r>
      <w:r w:rsidR="00234EFE" w:rsidRPr="00536B4F">
        <w:t>.</w:t>
      </w:r>
    </w:p>
    <w:p w14:paraId="0F54B6FE" w14:textId="3E9CAF25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4</w:t>
      </w:r>
      <w:r w:rsidR="00142FBE">
        <w:rPr>
          <w:rStyle w:val="Ppogrubienie"/>
        </w:rPr>
        <w:t>5</w:t>
      </w:r>
      <w:r>
        <w:rPr>
          <w:rStyle w:val="Ppogrubienie"/>
        </w:rPr>
        <w:t>.</w:t>
      </w:r>
      <w:r>
        <w:t xml:space="preserve"> </w:t>
      </w:r>
      <w:r w:rsidRPr="00536B4F">
        <w:t xml:space="preserve">Komisja likwidacyjna </w:t>
      </w:r>
      <w:r>
        <w:t>wstępuje</w:t>
      </w:r>
      <w:r w:rsidRPr="00536B4F">
        <w:t xml:space="preserve"> w prawa i obowiązki zarządu oraz komisji rewizyjnej.</w:t>
      </w:r>
    </w:p>
    <w:p w14:paraId="3FFCDA42" w14:textId="225827D0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4</w:t>
      </w:r>
      <w:r w:rsidR="00142FBE">
        <w:rPr>
          <w:rStyle w:val="Ppogrubienie"/>
        </w:rPr>
        <w:t>6</w:t>
      </w:r>
      <w:r>
        <w:rPr>
          <w:rStyle w:val="Ppogrubienie"/>
        </w:rPr>
        <w:t xml:space="preserve">. </w:t>
      </w:r>
      <w:r w:rsidRPr="00536B4F">
        <w:t xml:space="preserve">Uchwałę o likwidacji </w:t>
      </w:r>
      <w:r>
        <w:t>KZP</w:t>
      </w:r>
      <w:r w:rsidRPr="00536B4F">
        <w:t xml:space="preserve">, z podaniem składu komisji likwidacyjnej i miejsca jej urzędowania, wezwaniem dłużników do spłaty należności oraz wyznaczeniem </w:t>
      </w:r>
      <w:r w:rsidRPr="00536B4F">
        <w:lastRenderedPageBreak/>
        <w:t xml:space="preserve">trzymiesięcznego terminu zgłaszania roszczeń przez wierzycieli, należy podać do wiadomości wszystkich członków </w:t>
      </w:r>
      <w:r>
        <w:t>KZP</w:t>
      </w:r>
      <w:r w:rsidRPr="00536B4F">
        <w:t>.</w:t>
      </w:r>
    </w:p>
    <w:p w14:paraId="624DE15A" w14:textId="08655579" w:rsidR="00234EFE" w:rsidRDefault="00234EFE" w:rsidP="006234B1">
      <w:pPr>
        <w:pStyle w:val="ARTartustawynprozporzdzenia"/>
      </w:pPr>
      <w:r w:rsidRPr="00B40B0F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B40B0F">
        <w:rPr>
          <w:rStyle w:val="Ppogrubienie"/>
        </w:rPr>
        <w:t>4</w:t>
      </w:r>
      <w:r w:rsidR="00142FBE">
        <w:rPr>
          <w:rStyle w:val="Ppogrubienie"/>
        </w:rPr>
        <w:t>7</w:t>
      </w:r>
      <w:r w:rsidRPr="00B40B0F">
        <w:rPr>
          <w:rStyle w:val="Ppogrubienie"/>
        </w:rPr>
        <w:t>.</w:t>
      </w:r>
      <w:r>
        <w:t xml:space="preserve"> 1. Wkłady członkowskie osób posiadających względem KZP zadłużenie komisja likwidacyjna zalicza na spłatę tego zadłużenia.</w:t>
      </w:r>
    </w:p>
    <w:p w14:paraId="60CB2F8E" w14:textId="7F3A2730" w:rsidR="00234EFE" w:rsidRDefault="00234EFE" w:rsidP="00234EFE">
      <w:pPr>
        <w:pStyle w:val="USTustnpkodeksu"/>
      </w:pPr>
      <w:r>
        <w:t xml:space="preserve">2. Z </w:t>
      </w:r>
      <w:r w:rsidR="005755FC">
        <w:t xml:space="preserve">dniem </w:t>
      </w:r>
      <w:r>
        <w:t>przejścia KZP w stan likwidacji n</w:t>
      </w:r>
      <w:r w:rsidRPr="007D56BF">
        <w:t>iespłacona część pożyczki staje się natychmiast wymagalna</w:t>
      </w:r>
      <w:r>
        <w:t>.</w:t>
      </w:r>
    </w:p>
    <w:p w14:paraId="6DEC5012" w14:textId="77777777" w:rsidR="00234EFE" w:rsidRDefault="00234EFE" w:rsidP="00234EFE">
      <w:pPr>
        <w:pStyle w:val="USTustnpkodeksu"/>
      </w:pPr>
      <w:r>
        <w:t>3. Komisja likwidacyjna, na wniosek członka KZP, może rozłożyć na raty niespłaconą część pożyczki, z zastrzeżeniem, że jej całkowita spłata nastąpi przed dniem zakończenia likwidacji KZP.</w:t>
      </w:r>
    </w:p>
    <w:p w14:paraId="1DC8BB8D" w14:textId="77777777" w:rsidR="00FA58F3" w:rsidRDefault="00234EFE" w:rsidP="00234EFE">
      <w:pPr>
        <w:pStyle w:val="USTustnpkodeksu"/>
      </w:pPr>
      <w:r>
        <w:t xml:space="preserve">4. </w:t>
      </w:r>
      <w:r w:rsidR="00FA58F3">
        <w:t>Komisja likwidacyjna, w miarę wpływu środków pieniężnych na rachunek KZP, zwraca członkom KZP nieposiadającym względem niej zadłużenia ich wkłady członkowskie proporcjonalnie do wysokości wkładów wniesionych przez poszczególnych członków</w:t>
      </w:r>
      <w:r w:rsidR="008637D9">
        <w:t xml:space="preserve"> KZP</w:t>
      </w:r>
      <w:r w:rsidR="004E1F6F">
        <w:t xml:space="preserve">, </w:t>
      </w:r>
      <w:r w:rsidR="007165FD">
        <w:t>według stanu na dzień poprzedzający dzień podjęcia uchwały o proporcjonalnym zwrocie wkładów członkowskich.</w:t>
      </w:r>
    </w:p>
    <w:p w14:paraId="38CFD130" w14:textId="69CFFCFA" w:rsidR="00234EFE" w:rsidRDefault="00234EFE" w:rsidP="00234EFE">
      <w:pPr>
        <w:pStyle w:val="ARTartustawynprozporzdzenia"/>
      </w:pPr>
      <w:r w:rsidRPr="00B40B0F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B40B0F">
        <w:rPr>
          <w:rStyle w:val="Ppogrubienie"/>
        </w:rPr>
        <w:t>4</w:t>
      </w:r>
      <w:r w:rsidR="00142FBE">
        <w:rPr>
          <w:rStyle w:val="Ppogrubienie"/>
        </w:rPr>
        <w:t>8</w:t>
      </w:r>
      <w:r w:rsidRPr="00B40B0F">
        <w:rPr>
          <w:rStyle w:val="Ppogrubienie"/>
        </w:rPr>
        <w:t>.</w:t>
      </w:r>
      <w:r>
        <w:t xml:space="preserve"> </w:t>
      </w:r>
      <w:r w:rsidRPr="00536B4F">
        <w:t xml:space="preserve">Likwidacja </w:t>
      </w:r>
      <w:r>
        <w:t>KZP</w:t>
      </w:r>
      <w:r w:rsidRPr="00536B4F">
        <w:t xml:space="preserve"> powinna być zakończona nie </w:t>
      </w:r>
      <w:r>
        <w:t>później niż</w:t>
      </w:r>
      <w:r w:rsidRPr="00536B4F">
        <w:t xml:space="preserve"> </w:t>
      </w:r>
      <w:r>
        <w:t>do upływu</w:t>
      </w:r>
      <w:r w:rsidRPr="00536B4F">
        <w:t xml:space="preserve"> okresu likwidacji</w:t>
      </w:r>
      <w:r>
        <w:t xml:space="preserve"> pracodawcy. </w:t>
      </w:r>
    </w:p>
    <w:p w14:paraId="1798E46C" w14:textId="77777777" w:rsidR="00234EFE" w:rsidRPr="00D3406E" w:rsidRDefault="00234EFE">
      <w:pPr>
        <w:pStyle w:val="ROZDZODDZOZNoznaczenierozdziauluboddziau"/>
      </w:pPr>
      <w:r w:rsidRPr="00D3406E">
        <w:t>Rozdział 6</w:t>
      </w:r>
    </w:p>
    <w:p w14:paraId="5F7FCFBC" w14:textId="77777777" w:rsidR="00234EFE" w:rsidRPr="00267494" w:rsidRDefault="00234EFE" w:rsidP="00D3406E">
      <w:pPr>
        <w:pStyle w:val="TYTDZPRZEDMprzedmiotregulacjitytuulubdziau"/>
      </w:pPr>
      <w:r w:rsidRPr="00D3406E">
        <w:t xml:space="preserve">Rachunkowość </w:t>
      </w:r>
      <w:r w:rsidR="008637D9" w:rsidRPr="00D3406E">
        <w:t>KZP</w:t>
      </w:r>
    </w:p>
    <w:p w14:paraId="45514A98" w14:textId="60994CFD" w:rsidR="00234EFE" w:rsidRPr="00536B4F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4</w:t>
      </w:r>
      <w:r w:rsidR="00142FBE">
        <w:rPr>
          <w:rStyle w:val="Ppogrubienie"/>
        </w:rPr>
        <w:t>9</w:t>
      </w:r>
      <w:r>
        <w:rPr>
          <w:rStyle w:val="Ppogrubienie"/>
        </w:rPr>
        <w:t xml:space="preserve">. </w:t>
      </w:r>
      <w:r w:rsidRPr="00536B4F">
        <w:t xml:space="preserve">1. Rachunkowość </w:t>
      </w:r>
      <w:r>
        <w:t>KZP</w:t>
      </w:r>
      <w:r w:rsidRPr="00536B4F">
        <w:t xml:space="preserve"> jest prowadzona zgodnie z </w:t>
      </w:r>
      <w:r>
        <w:t xml:space="preserve">przepisami ustawy z dnia </w:t>
      </w:r>
      <w:r w:rsidRPr="000C132C">
        <w:t>29</w:t>
      </w:r>
      <w:r w:rsidR="00C853FE">
        <w:t> </w:t>
      </w:r>
      <w:r w:rsidRPr="000C132C">
        <w:t>września 1994 r.</w:t>
      </w:r>
      <w:r>
        <w:t xml:space="preserve"> o rachunkowości.</w:t>
      </w:r>
    </w:p>
    <w:p w14:paraId="5AA78741" w14:textId="77777777" w:rsidR="00234EFE" w:rsidRPr="00536B4F" w:rsidRDefault="00234EFE" w:rsidP="00234EFE">
      <w:pPr>
        <w:pStyle w:val="USTustnpkodeksu"/>
      </w:pPr>
      <w:r w:rsidRPr="00536B4F">
        <w:t xml:space="preserve">2. Rokiem </w:t>
      </w:r>
      <w:r w:rsidR="007A4A97">
        <w:t>obrotowym</w:t>
      </w:r>
      <w:r w:rsidR="007A4A97" w:rsidRPr="00536B4F">
        <w:t xml:space="preserve"> </w:t>
      </w:r>
      <w:r w:rsidRPr="00536B4F">
        <w:t>jest rok kalendarzowy.</w:t>
      </w:r>
    </w:p>
    <w:p w14:paraId="67FCA0E0" w14:textId="2257E5EA" w:rsidR="00234EFE" w:rsidRPr="00DF6BB7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142FBE">
        <w:rPr>
          <w:rStyle w:val="Ppogrubienie"/>
        </w:rPr>
        <w:t>50</w:t>
      </w:r>
      <w:r>
        <w:rPr>
          <w:rStyle w:val="Ppogrubienie"/>
        </w:rPr>
        <w:t xml:space="preserve">. </w:t>
      </w:r>
      <w:r w:rsidR="00362C7F">
        <w:t>1. R</w:t>
      </w:r>
      <w:r w:rsidRPr="00536B4F">
        <w:t xml:space="preserve">achunkowości </w:t>
      </w:r>
      <w:r>
        <w:t>KZP</w:t>
      </w:r>
      <w:r w:rsidRPr="00536B4F">
        <w:t xml:space="preserve"> nie mo</w:t>
      </w:r>
      <w:r>
        <w:t>że</w:t>
      </w:r>
      <w:r w:rsidRPr="00536B4F">
        <w:t xml:space="preserve"> prowadzić człon</w:t>
      </w:r>
      <w:r>
        <w:t xml:space="preserve">ek </w:t>
      </w:r>
      <w:r w:rsidRPr="00536B4F">
        <w:t>zarządu</w:t>
      </w:r>
      <w:r>
        <w:t xml:space="preserve">, członek </w:t>
      </w:r>
      <w:r w:rsidRPr="00536B4F">
        <w:t>komisji rewizyjnej</w:t>
      </w:r>
      <w:r w:rsidR="00A77C55">
        <w:t>, członek komisji likwidacyjnej</w:t>
      </w:r>
      <w:r>
        <w:t xml:space="preserve"> </w:t>
      </w:r>
      <w:r w:rsidRPr="00DF6BB7">
        <w:t xml:space="preserve">ani osoba prowadząca </w:t>
      </w:r>
      <w:r>
        <w:t xml:space="preserve">obrót gotówkowy w </w:t>
      </w:r>
      <w:r w:rsidRPr="00DF6BB7">
        <w:t xml:space="preserve">KZP. </w:t>
      </w:r>
    </w:p>
    <w:p w14:paraId="61B4B087" w14:textId="74FE6747" w:rsidR="00234EFE" w:rsidRDefault="00234EFE" w:rsidP="006234B1">
      <w:pPr>
        <w:pStyle w:val="USTustnpkodeksu"/>
      </w:pPr>
      <w:r w:rsidRPr="00DF6BB7">
        <w:t xml:space="preserve">2. </w:t>
      </w:r>
      <w:r w:rsidR="003B04D8">
        <w:t xml:space="preserve">Obrotu gotówkowego w </w:t>
      </w:r>
      <w:r w:rsidRPr="00DF6BB7">
        <w:t>KZP nie mo</w:t>
      </w:r>
      <w:r>
        <w:t>że</w:t>
      </w:r>
      <w:r w:rsidRPr="00DF6BB7">
        <w:t xml:space="preserve"> prowadzić człon</w:t>
      </w:r>
      <w:r>
        <w:t>ek</w:t>
      </w:r>
      <w:r w:rsidRPr="00DF6BB7">
        <w:t xml:space="preserve"> zarządu</w:t>
      </w:r>
      <w:r>
        <w:t>, członek</w:t>
      </w:r>
      <w:r w:rsidRPr="00DF6BB7">
        <w:t xml:space="preserve"> komisji rewizyjnej ani osoba prowadząca </w:t>
      </w:r>
      <w:r w:rsidR="00C2123E">
        <w:t>rachunkowość</w:t>
      </w:r>
      <w:r w:rsidR="00C2123E" w:rsidRPr="00DF6BB7">
        <w:t xml:space="preserve"> </w:t>
      </w:r>
      <w:r w:rsidRPr="00DF6BB7">
        <w:t>KZP.</w:t>
      </w:r>
    </w:p>
    <w:p w14:paraId="6BE50E3F" w14:textId="3602D174" w:rsidR="00D06FD6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4A4BC5">
        <w:rPr>
          <w:rStyle w:val="Ppogrubienie"/>
        </w:rPr>
        <w:t>5</w:t>
      </w:r>
      <w:r w:rsidR="00142FBE">
        <w:rPr>
          <w:rStyle w:val="Ppogrubienie"/>
        </w:rPr>
        <w:t>1</w:t>
      </w:r>
      <w:r>
        <w:rPr>
          <w:rStyle w:val="Ppogrubienie"/>
        </w:rPr>
        <w:t xml:space="preserve">. </w:t>
      </w:r>
      <w:bookmarkStart w:id="44" w:name="_Hlk53468196"/>
      <w:r>
        <w:t>S</w:t>
      </w:r>
      <w:r w:rsidRPr="00536B4F">
        <w:t>prawozdanie finansowe</w:t>
      </w:r>
      <w:r w:rsidR="00B42ADE">
        <w:t>,</w:t>
      </w:r>
      <w:r w:rsidRPr="00536B4F">
        <w:t xml:space="preserve"> sporządzone według zasad, o których mowa w</w:t>
      </w:r>
      <w:r w:rsidR="00C853FE">
        <w:t> </w:t>
      </w:r>
      <w:r>
        <w:t xml:space="preserve">przepisach ustawy z dnia </w:t>
      </w:r>
      <w:r w:rsidRPr="000C132C">
        <w:t>29 września 1994 r.</w:t>
      </w:r>
      <w:r>
        <w:t xml:space="preserve"> o rachunkowości, </w:t>
      </w:r>
      <w:r w:rsidRPr="00536B4F">
        <w:t>podpisuj</w:t>
      </w:r>
      <w:r w:rsidR="00D06FD6">
        <w:t>ą:</w:t>
      </w:r>
      <w:r w:rsidRPr="00536B4F">
        <w:t xml:space="preserve"> </w:t>
      </w:r>
    </w:p>
    <w:p w14:paraId="4D60739B" w14:textId="47AC423E" w:rsidR="00D06FD6" w:rsidRDefault="00D06FD6" w:rsidP="00D06FD6">
      <w:pPr>
        <w:pStyle w:val="PKTpunkt"/>
      </w:pPr>
      <w:r>
        <w:t>1)</w:t>
      </w:r>
      <w:r w:rsidR="00D011A9">
        <w:tab/>
      </w:r>
      <w:r w:rsidR="00234EFE" w:rsidRPr="00536B4F">
        <w:t>zarząd</w:t>
      </w:r>
      <w:r>
        <w:t>;</w:t>
      </w:r>
      <w:r w:rsidR="00234EFE" w:rsidRPr="00536B4F">
        <w:t xml:space="preserve"> </w:t>
      </w:r>
    </w:p>
    <w:p w14:paraId="083FF0BB" w14:textId="38F4EF86" w:rsidR="00D06FD6" w:rsidRDefault="00D06FD6" w:rsidP="00D06FD6">
      <w:pPr>
        <w:pStyle w:val="PKTpunkt"/>
      </w:pPr>
      <w:r>
        <w:t>2)</w:t>
      </w:r>
      <w:r w:rsidR="00D011A9">
        <w:tab/>
      </w:r>
      <w:r w:rsidR="00234EFE" w:rsidRPr="00536B4F">
        <w:t>komisja rewizyjna</w:t>
      </w:r>
      <w:r w:rsidR="00191751">
        <w:t xml:space="preserve"> </w:t>
      </w:r>
      <w:r>
        <w:t>po przeprowadzeniu kontroli działalności KZP, z której protokół dołącza s</w:t>
      </w:r>
      <w:r w:rsidR="00BD6319">
        <w:t>ię do sprawozdania finansowego;</w:t>
      </w:r>
    </w:p>
    <w:p w14:paraId="1802ED3C" w14:textId="2E3F4170" w:rsidR="00234EFE" w:rsidRPr="00536B4F" w:rsidRDefault="00D06FD6" w:rsidP="00D06FD6">
      <w:pPr>
        <w:pStyle w:val="PKTpunkt"/>
      </w:pPr>
      <w:r>
        <w:t>3)</w:t>
      </w:r>
      <w:r w:rsidR="00D011A9">
        <w:tab/>
      </w:r>
      <w:r w:rsidR="00191751">
        <w:t>osoba</w:t>
      </w:r>
      <w:r w:rsidR="00191751" w:rsidRPr="00191751">
        <w:t>, której powierzono prowadzenie ksiąg rachunkowych</w:t>
      </w:r>
      <w:r w:rsidR="00B73191">
        <w:t>.</w:t>
      </w:r>
      <w:bookmarkEnd w:id="44"/>
    </w:p>
    <w:p w14:paraId="00CE6DBE" w14:textId="77777777" w:rsidR="001F24C7" w:rsidRPr="00D3406E" w:rsidRDefault="001F24C7">
      <w:pPr>
        <w:pStyle w:val="ROZDZODDZOZNoznaczenierozdziauluboddziau"/>
      </w:pPr>
      <w:r w:rsidRPr="00D3406E">
        <w:lastRenderedPageBreak/>
        <w:t xml:space="preserve">Rozdział </w:t>
      </w:r>
      <w:r w:rsidR="0028783F" w:rsidRPr="00D3406E">
        <w:t>7</w:t>
      </w:r>
    </w:p>
    <w:p w14:paraId="0A54CCFF" w14:textId="77777777" w:rsidR="001F24C7" w:rsidRPr="00D3406E" w:rsidRDefault="001F24C7" w:rsidP="00D3406E">
      <w:pPr>
        <w:pStyle w:val="TYTDZPRZEDMprzedmiotregulacjitytuulubdziau"/>
      </w:pPr>
      <w:r w:rsidRPr="00D3406E">
        <w:t>Przepis</w:t>
      </w:r>
      <w:r w:rsidR="008C3A4A" w:rsidRPr="00D3406E">
        <w:t>y</w:t>
      </w:r>
      <w:r w:rsidRPr="00D3406E">
        <w:t xml:space="preserve"> karn</w:t>
      </w:r>
      <w:r w:rsidR="008C3A4A" w:rsidRPr="00D3406E">
        <w:t>e</w:t>
      </w:r>
    </w:p>
    <w:p w14:paraId="7249043D" w14:textId="65B5317A" w:rsidR="0013641F" w:rsidRDefault="001F24C7" w:rsidP="004F30FB">
      <w:pPr>
        <w:pStyle w:val="ARTartustawynprozporzdzenia"/>
      </w:pPr>
      <w:r>
        <w:rPr>
          <w:rStyle w:val="Ppogrubienie"/>
        </w:rPr>
        <w:t>Art.</w:t>
      </w:r>
      <w:r w:rsidR="00D011A9">
        <w:rPr>
          <w:rStyle w:val="Ppogrubienie"/>
        </w:rPr>
        <w:t> </w:t>
      </w:r>
      <w:r>
        <w:rPr>
          <w:rStyle w:val="Ppogrubienie"/>
        </w:rPr>
        <w:t>5</w:t>
      </w:r>
      <w:r w:rsidR="00C404F3">
        <w:rPr>
          <w:rStyle w:val="Ppogrubienie"/>
        </w:rPr>
        <w:t>2</w:t>
      </w:r>
      <w:r w:rsidR="008F71EB">
        <w:rPr>
          <w:rStyle w:val="Ppogrubienie"/>
        </w:rPr>
        <w:t>.</w:t>
      </w:r>
      <w:r>
        <w:rPr>
          <w:rStyle w:val="Ppogrubienie"/>
        </w:rPr>
        <w:t xml:space="preserve"> </w:t>
      </w:r>
      <w:r w:rsidR="008F71EB">
        <w:t>K</w:t>
      </w:r>
      <w:r w:rsidR="004F30FB">
        <w:t>to uniemożliwia podjęcie uchwały o likwidacji KZP</w:t>
      </w:r>
      <w:r w:rsidR="00725E0D">
        <w:t xml:space="preserve"> </w:t>
      </w:r>
      <w:r w:rsidR="004F30FB">
        <w:t xml:space="preserve">w razie </w:t>
      </w:r>
      <w:r w:rsidR="004F30FB" w:rsidRPr="004F30FB">
        <w:t>ogłoszenia upad</w:t>
      </w:r>
      <w:r w:rsidR="004F30FB">
        <w:t xml:space="preserve">łości lub likwidacji pracodawcy lub </w:t>
      </w:r>
      <w:r w:rsidR="00177F7D">
        <w:t xml:space="preserve">w razie </w:t>
      </w:r>
      <w:r w:rsidR="004F30FB" w:rsidRPr="004F30FB">
        <w:t>zmniejszenia się liczby członków</w:t>
      </w:r>
      <w:r w:rsidR="00177F7D">
        <w:t xml:space="preserve"> KZP</w:t>
      </w:r>
      <w:r w:rsidR="004F30FB" w:rsidRPr="004F30FB">
        <w:t xml:space="preserve"> poniżej 10</w:t>
      </w:r>
      <w:r w:rsidR="00177F7D">
        <w:t>, podlega grzywnie.</w:t>
      </w:r>
    </w:p>
    <w:p w14:paraId="5110FB32" w14:textId="56D1E90F" w:rsidR="0013641F" w:rsidRPr="004F30FB" w:rsidRDefault="008C3A4A" w:rsidP="006234B1">
      <w:pPr>
        <w:pStyle w:val="ARTartustawynprozporzdzenia"/>
        <w:rPr>
          <w:rStyle w:val="Ppogrubienie"/>
        </w:rPr>
      </w:pPr>
      <w:r w:rsidRPr="006234B1">
        <w:rPr>
          <w:rStyle w:val="Ppogrubienie"/>
        </w:rPr>
        <w:t>Art.</w:t>
      </w:r>
      <w:r w:rsidR="00D011A9">
        <w:rPr>
          <w:rStyle w:val="Ppogrubienie"/>
        </w:rPr>
        <w:t> </w:t>
      </w:r>
      <w:r w:rsidRPr="006234B1">
        <w:rPr>
          <w:rStyle w:val="Ppogrubienie"/>
        </w:rPr>
        <w:t>5</w:t>
      </w:r>
      <w:r w:rsidR="00C404F3">
        <w:rPr>
          <w:rStyle w:val="Ppogrubienie"/>
        </w:rPr>
        <w:t>3</w:t>
      </w:r>
      <w:r w:rsidR="00594284" w:rsidRPr="006234B1">
        <w:rPr>
          <w:rStyle w:val="Ppogrubienie"/>
        </w:rPr>
        <w:t>.</w:t>
      </w:r>
      <w:r w:rsidR="00594284">
        <w:t xml:space="preserve"> </w:t>
      </w:r>
      <w:r w:rsidR="00594284" w:rsidRPr="00594284">
        <w:t>Orzekanie w sprawach o czyny</w:t>
      </w:r>
      <w:r>
        <w:t xml:space="preserve"> określone </w:t>
      </w:r>
      <w:r w:rsidR="00594284" w:rsidRPr="00594284">
        <w:t>w</w:t>
      </w:r>
      <w:r>
        <w:t xml:space="preserve"> art. 5</w:t>
      </w:r>
      <w:r w:rsidR="00C404F3">
        <w:t>2</w:t>
      </w:r>
      <w:r w:rsidR="00594284">
        <w:t xml:space="preserve"> </w:t>
      </w:r>
      <w:r w:rsidR="00594284" w:rsidRPr="00594284">
        <w:t>następuje w trybie przepisów</w:t>
      </w:r>
      <w:r w:rsidR="00594284">
        <w:t xml:space="preserve"> ustawy z dnia </w:t>
      </w:r>
      <w:r w:rsidR="003D11C0" w:rsidRPr="003D11C0">
        <w:t>24 sierpnia 2001 r.</w:t>
      </w:r>
      <w:r w:rsidR="008539ED">
        <w:t xml:space="preserve"> </w:t>
      </w:r>
      <w:r w:rsidR="009F229F">
        <w:sym w:font="Symbol" w:char="F02D"/>
      </w:r>
      <w:r w:rsidR="009F229F">
        <w:t xml:space="preserve"> Kodeks</w:t>
      </w:r>
      <w:r w:rsidR="00594284" w:rsidRPr="00594284">
        <w:t xml:space="preserve"> postępowania </w:t>
      </w:r>
      <w:r w:rsidR="003D11C0">
        <w:t>w sprawach o wykroczenia</w:t>
      </w:r>
      <w:r w:rsidR="009F229F">
        <w:t xml:space="preserve"> </w:t>
      </w:r>
      <w:r w:rsidR="009F229F" w:rsidRPr="009F229F">
        <w:t>(Dz.</w:t>
      </w:r>
      <w:r w:rsidR="009F229F">
        <w:t xml:space="preserve"> </w:t>
      </w:r>
      <w:r w:rsidR="009F229F" w:rsidRPr="009F229F">
        <w:t>U. z 202</w:t>
      </w:r>
      <w:r w:rsidR="00F8311A">
        <w:t>1</w:t>
      </w:r>
      <w:r w:rsidR="009F229F" w:rsidRPr="009F229F">
        <w:t xml:space="preserve"> r. poz. </w:t>
      </w:r>
      <w:r w:rsidR="004159A9">
        <w:t>457</w:t>
      </w:r>
      <w:r w:rsidR="009F229F" w:rsidRPr="009F229F">
        <w:t>)</w:t>
      </w:r>
      <w:r w:rsidR="00594284" w:rsidRPr="00594284">
        <w:t>.</w:t>
      </w:r>
    </w:p>
    <w:p w14:paraId="6AD76686" w14:textId="77777777" w:rsidR="00234EFE" w:rsidRPr="00D3406E" w:rsidRDefault="00234EFE">
      <w:pPr>
        <w:pStyle w:val="ROZDZODDZOZNoznaczenierozdziauluboddziau"/>
      </w:pPr>
      <w:r w:rsidRPr="00D3406E">
        <w:t xml:space="preserve">Rozdział </w:t>
      </w:r>
      <w:r w:rsidR="0028783F" w:rsidRPr="00D3406E">
        <w:t>8</w:t>
      </w:r>
    </w:p>
    <w:p w14:paraId="64851E9C" w14:textId="77777777" w:rsidR="00234EFE" w:rsidRPr="00267494" w:rsidRDefault="00234EFE" w:rsidP="00D3406E">
      <w:pPr>
        <w:pStyle w:val="TYTDZPRZEDMprzedmiotregulacjitytuulubdziau"/>
      </w:pPr>
      <w:r w:rsidRPr="00D3406E">
        <w:t>Zmiany w przepisach obowiązujących, przepisy przejściowe i przepis końcowy</w:t>
      </w:r>
    </w:p>
    <w:p w14:paraId="61F4314B" w14:textId="42C5B9CB" w:rsidR="00234EFE" w:rsidRPr="00F553DE" w:rsidRDefault="00234EFE" w:rsidP="00234EFE">
      <w:pPr>
        <w:pStyle w:val="ARTartustawynprozporzdzenia"/>
      </w:pPr>
      <w:r w:rsidRPr="00F553DE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783D73">
        <w:rPr>
          <w:rStyle w:val="Ppogrubienie"/>
        </w:rPr>
        <w:t>5</w:t>
      </w:r>
      <w:r w:rsidR="00C404F3">
        <w:rPr>
          <w:rStyle w:val="Ppogrubienie"/>
        </w:rPr>
        <w:t>4</w:t>
      </w:r>
      <w:r w:rsidRPr="00F553DE">
        <w:rPr>
          <w:rStyle w:val="Ppogrubienie"/>
        </w:rPr>
        <w:t>.</w:t>
      </w:r>
      <w:r>
        <w:t xml:space="preserve"> </w:t>
      </w:r>
      <w:r w:rsidRPr="00F553DE">
        <w:t xml:space="preserve">W ustawie z dnia </w:t>
      </w:r>
      <w:r>
        <w:t>23</w:t>
      </w:r>
      <w:r w:rsidRPr="00F553DE">
        <w:t xml:space="preserve"> </w:t>
      </w:r>
      <w:r>
        <w:t>maja</w:t>
      </w:r>
      <w:r w:rsidRPr="00F553DE">
        <w:t xml:space="preserve"> 1991 r. o </w:t>
      </w:r>
      <w:r>
        <w:t>związkach zawodowych</w:t>
      </w:r>
      <w:r w:rsidRPr="00F553DE">
        <w:t xml:space="preserve"> (Dz.</w:t>
      </w:r>
      <w:r>
        <w:t xml:space="preserve"> </w:t>
      </w:r>
      <w:r w:rsidRPr="00F553DE">
        <w:t>U. z 2019 r. poz. 263) wprowadza się następujące zmiany:</w:t>
      </w:r>
    </w:p>
    <w:p w14:paraId="7013F64A" w14:textId="561020D5" w:rsidR="00234EFE" w:rsidRDefault="00234EFE" w:rsidP="00234EFE">
      <w:pPr>
        <w:pStyle w:val="PKTpunkt"/>
      </w:pPr>
      <w:r>
        <w:t>1)</w:t>
      </w:r>
      <w:r w:rsidR="00D011A9">
        <w:tab/>
      </w:r>
      <w:r>
        <w:t>w art. 1</w:t>
      </w:r>
      <w:r w:rsidRPr="00A15060">
        <w:rPr>
          <w:rStyle w:val="IGindeksgrny"/>
        </w:rPr>
        <w:t>1</w:t>
      </w:r>
      <w:r>
        <w:t xml:space="preserve"> pkt 2 otrzymuje brzmienie:</w:t>
      </w:r>
    </w:p>
    <w:p w14:paraId="48DC723D" w14:textId="1D0A57F8" w:rsidR="00234EFE" w:rsidRPr="00AC1D55" w:rsidRDefault="00234EFE" w:rsidP="00C271B7">
      <w:pPr>
        <w:pStyle w:val="ZPKTzmpktartykuempunktem"/>
      </w:pPr>
      <w:r>
        <w:t>„</w:t>
      </w:r>
      <w:r w:rsidR="000C68C8" w:rsidRPr="000C68C8">
        <w:t>2)</w:t>
      </w:r>
      <w:r w:rsidR="00D011A9">
        <w:tab/>
      </w:r>
      <w:r w:rsidRPr="000C68C8">
        <w:t>pracodawcy – należy przez to rozumieć pracodawcę w rozumieniu art. 3 ustawy z</w:t>
      </w:r>
      <w:r w:rsidR="00C853FE">
        <w:t> </w:t>
      </w:r>
      <w:r w:rsidRPr="000C68C8">
        <w:t xml:space="preserve">dnia 26 czerwca 1974 r. </w:t>
      </w:r>
      <w:r w:rsidR="00BD6319">
        <w:t>–</w:t>
      </w:r>
      <w:r w:rsidRPr="000C68C8">
        <w:t xml:space="preserve"> Kodeks pracy (Dz. U. z </w:t>
      </w:r>
      <w:r w:rsidR="00AB5D42">
        <w:t>2020 r. poz. 1320</w:t>
      </w:r>
      <w:r w:rsidRPr="000C68C8">
        <w:t>), a także osobę fizyczną, osobę prawną lub jednostkę organizacyjną niebędącą osobą prawną, której ustawa przyznaje zdolność prawną i do której stosuje się odpowiednio przepisy o</w:t>
      </w:r>
      <w:r w:rsidR="00C853FE">
        <w:t> </w:t>
      </w:r>
      <w:r w:rsidRPr="000C68C8">
        <w:t>osobach prawnych, jeżeli zatrudniają one inną niż pracownik osobę wykonującą pracę zarobkową.</w:t>
      </w:r>
      <w:r>
        <w:t>”;</w:t>
      </w:r>
    </w:p>
    <w:p w14:paraId="4C1763A7" w14:textId="4F13A3A0" w:rsidR="00234EFE" w:rsidRPr="00F553DE" w:rsidRDefault="00B41A67" w:rsidP="00234EFE">
      <w:pPr>
        <w:pStyle w:val="PKTpunkt"/>
      </w:pPr>
      <w:r>
        <w:t>2</w:t>
      </w:r>
      <w:r w:rsidR="00234EFE" w:rsidRPr="00F553DE">
        <w:t>)</w:t>
      </w:r>
      <w:r w:rsidR="00D011A9">
        <w:tab/>
      </w:r>
      <w:r w:rsidR="00234EFE">
        <w:t>uchyla się art. 39.</w:t>
      </w:r>
    </w:p>
    <w:p w14:paraId="513E0C52" w14:textId="76953493" w:rsidR="004902FF" w:rsidRPr="004902FF" w:rsidRDefault="00234EFE" w:rsidP="004902FF">
      <w:pPr>
        <w:pStyle w:val="ARTartustawynprozporzdzenia"/>
      </w:pPr>
      <w:r w:rsidRPr="0032053A">
        <w:rPr>
          <w:rStyle w:val="Ppogrubienie"/>
        </w:rPr>
        <w:t>Art.</w:t>
      </w:r>
      <w:r w:rsidR="00D011A9">
        <w:rPr>
          <w:rStyle w:val="Ppogrubienie"/>
        </w:rPr>
        <w:t> </w:t>
      </w:r>
      <w:r w:rsidR="00783D73">
        <w:rPr>
          <w:rStyle w:val="Ppogrubienie"/>
        </w:rPr>
        <w:t>5</w:t>
      </w:r>
      <w:r w:rsidR="00C404F3">
        <w:rPr>
          <w:rStyle w:val="Ppogrubienie"/>
        </w:rPr>
        <w:t>5</w:t>
      </w:r>
      <w:r w:rsidRPr="0032053A">
        <w:rPr>
          <w:rStyle w:val="Ppogrubienie"/>
        </w:rPr>
        <w:t>.</w:t>
      </w:r>
      <w:r>
        <w:t xml:space="preserve"> </w:t>
      </w:r>
      <w:r w:rsidR="004902FF" w:rsidRPr="004902FF">
        <w:t>W ustawie z dnia 15 lutego 1992 r. o podatku dochodowym od osób prawnych (Dz.</w:t>
      </w:r>
      <w:r w:rsidR="0062063A">
        <w:t xml:space="preserve"> </w:t>
      </w:r>
      <w:r w:rsidR="004902FF" w:rsidRPr="004902FF">
        <w:t>U. z 2020 r. poz.</w:t>
      </w:r>
      <w:r w:rsidR="004902FF">
        <w:t xml:space="preserve"> </w:t>
      </w:r>
      <w:r w:rsidR="004902FF" w:rsidRPr="004902FF">
        <w:t>1406</w:t>
      </w:r>
      <w:r w:rsidR="0062063A">
        <w:t>,</w:t>
      </w:r>
      <w:r w:rsidR="00C84AB7">
        <w:t xml:space="preserve"> z późn. zm.</w:t>
      </w:r>
      <w:r w:rsidR="00C84AB7">
        <w:rPr>
          <w:rStyle w:val="Odwoanieprzypisudolnego"/>
        </w:rPr>
        <w:footnoteReference w:id="4"/>
      </w:r>
      <w:r w:rsidR="00740687" w:rsidRPr="00740687">
        <w:rPr>
          <w:rStyle w:val="IGindeksgrny"/>
        </w:rPr>
        <w:t>)</w:t>
      </w:r>
      <w:r w:rsidR="00C84AB7">
        <w:t>)</w:t>
      </w:r>
      <w:r w:rsidR="004902FF" w:rsidRPr="004902FF">
        <w:t xml:space="preserve"> w art. 6 w ust. 1 </w:t>
      </w:r>
      <w:r w:rsidR="003254A0">
        <w:t>w</w:t>
      </w:r>
      <w:r w:rsidR="004902FF" w:rsidRPr="004902FF">
        <w:t xml:space="preserve"> pkt 22 </w:t>
      </w:r>
      <w:r w:rsidR="003254A0" w:rsidRPr="003254A0">
        <w:t xml:space="preserve">kropkę zastępuje się średnikiem i </w:t>
      </w:r>
      <w:r w:rsidR="004902FF" w:rsidRPr="004902FF">
        <w:t>dodaje się pkt 23 w brzmieniu:</w:t>
      </w:r>
    </w:p>
    <w:p w14:paraId="2C9E1229" w14:textId="5C559BF8" w:rsidR="004902FF" w:rsidRDefault="004902FF" w:rsidP="00D3406E">
      <w:pPr>
        <w:pStyle w:val="ZPKTzmpktartykuempunktem"/>
      </w:pPr>
      <w:r w:rsidRPr="004902FF">
        <w:t>„23)</w:t>
      </w:r>
      <w:r w:rsidR="00D011A9">
        <w:tab/>
      </w:r>
      <w:r w:rsidRPr="004902FF">
        <w:t>kas</w:t>
      </w:r>
      <w:r w:rsidR="005F69F5">
        <w:t>y zapomogowo-pożyczkowe</w:t>
      </w:r>
      <w:r w:rsidRPr="004902FF">
        <w:t>, o których mowa w ustawie z dnia … o kasach zapomogowo</w:t>
      </w:r>
      <w:r>
        <w:t>-</w:t>
      </w:r>
      <w:r w:rsidRPr="004902FF">
        <w:t>pożyczkowych</w:t>
      </w:r>
      <w:r w:rsidR="0024222C">
        <w:t xml:space="preserve"> (Dz. U. </w:t>
      </w:r>
      <w:r w:rsidR="00A253EA">
        <w:t xml:space="preserve">poz. </w:t>
      </w:r>
      <w:r w:rsidR="0024222C">
        <w:t>…</w:t>
      </w:r>
      <w:r w:rsidR="00354039">
        <w:t>)</w:t>
      </w:r>
      <w:r w:rsidRPr="004902FF">
        <w:t>.”.</w:t>
      </w:r>
    </w:p>
    <w:p w14:paraId="3856E12C" w14:textId="49BB6DE7" w:rsidR="00234EFE" w:rsidRDefault="004A7289" w:rsidP="00234EFE">
      <w:pPr>
        <w:pStyle w:val="ARTartustawynprozporzdzenia"/>
      </w:pPr>
      <w:r w:rsidRPr="0032053A">
        <w:rPr>
          <w:rStyle w:val="Ppogrubienie"/>
        </w:rPr>
        <w:t>Art.</w:t>
      </w:r>
      <w:r w:rsidR="00EB6524">
        <w:rPr>
          <w:rStyle w:val="Ppogrubienie"/>
        </w:rPr>
        <w:t> </w:t>
      </w:r>
      <w:r>
        <w:rPr>
          <w:rStyle w:val="Ppogrubienie"/>
        </w:rPr>
        <w:t>56</w:t>
      </w:r>
      <w:r w:rsidRPr="0032053A">
        <w:rPr>
          <w:rStyle w:val="Ppogrubienie"/>
        </w:rPr>
        <w:t>.</w:t>
      </w:r>
      <w:r>
        <w:rPr>
          <w:rStyle w:val="Ppogrubienie"/>
        </w:rPr>
        <w:t xml:space="preserve"> </w:t>
      </w:r>
      <w:r w:rsidR="00234EFE">
        <w:t xml:space="preserve">W ustawie </w:t>
      </w:r>
      <w:r w:rsidR="00234EFE" w:rsidRPr="0032053A">
        <w:t>z dnia 29 sierpnia 1997 r.</w:t>
      </w:r>
      <w:r w:rsidR="00234EFE">
        <w:t xml:space="preserve"> – Prawo bankowe </w:t>
      </w:r>
      <w:r w:rsidR="00234EFE" w:rsidRPr="0032053A">
        <w:t>(Dz.</w:t>
      </w:r>
      <w:r w:rsidR="00234EFE">
        <w:t xml:space="preserve"> </w:t>
      </w:r>
      <w:r w:rsidR="00234EFE" w:rsidRPr="0032053A">
        <w:t xml:space="preserve">U. z </w:t>
      </w:r>
      <w:r w:rsidR="00AB5D42">
        <w:t xml:space="preserve">2020 r. </w:t>
      </w:r>
      <w:r w:rsidR="009413A5">
        <w:t>poz.</w:t>
      </w:r>
      <w:r w:rsidR="00C853FE">
        <w:t> </w:t>
      </w:r>
      <w:r w:rsidR="00AB5D42">
        <w:t>1896</w:t>
      </w:r>
      <w:r w:rsidR="00A85C85">
        <w:t>, 2320 i 2419</w:t>
      </w:r>
      <w:r w:rsidR="004159A9">
        <w:t xml:space="preserve"> oraz z 2021 r. poz. 432</w:t>
      </w:r>
      <w:r w:rsidR="0026044C">
        <w:t xml:space="preserve">, </w:t>
      </w:r>
      <w:r w:rsidR="00F265C3">
        <w:t>680</w:t>
      </w:r>
      <w:r w:rsidR="0026044C">
        <w:t xml:space="preserve"> i 815</w:t>
      </w:r>
      <w:r w:rsidR="006B4186">
        <w:t>)</w:t>
      </w:r>
      <w:r w:rsidR="00234EFE">
        <w:t xml:space="preserve"> </w:t>
      </w:r>
      <w:r w:rsidR="0028532D">
        <w:t xml:space="preserve">w </w:t>
      </w:r>
      <w:r w:rsidR="00234EFE">
        <w:t xml:space="preserve">art. 49 </w:t>
      </w:r>
      <w:r w:rsidR="0028532D">
        <w:t xml:space="preserve">w </w:t>
      </w:r>
      <w:r w:rsidR="00234EFE">
        <w:t>ust. 3 pkt 3 otrzymuje brzmienie:</w:t>
      </w:r>
    </w:p>
    <w:p w14:paraId="78093736" w14:textId="77407DB6" w:rsidR="00234EFE" w:rsidRDefault="00234EFE" w:rsidP="00D3406E">
      <w:pPr>
        <w:pStyle w:val="ZPKTzmpktartykuempunktem"/>
      </w:pPr>
      <w:r w:rsidRPr="00F553DE">
        <w:lastRenderedPageBreak/>
        <w:t>„</w:t>
      </w:r>
      <w:r w:rsidRPr="0032053A">
        <w:t>3)</w:t>
      </w:r>
      <w:r w:rsidR="00912720">
        <w:tab/>
      </w:r>
      <w:r w:rsidRPr="0032053A">
        <w:t>kas</w:t>
      </w:r>
      <w:r w:rsidR="00486A1F">
        <w:t>y zapomogowo-pożyczkowe</w:t>
      </w:r>
      <w:r w:rsidRPr="0032053A">
        <w:t>;</w:t>
      </w:r>
      <w:r>
        <w:t>”.</w:t>
      </w:r>
    </w:p>
    <w:p w14:paraId="149817D8" w14:textId="194F8B32" w:rsidR="00234EFE" w:rsidRPr="000132C9" w:rsidRDefault="00234EFE" w:rsidP="00234EFE">
      <w:pPr>
        <w:pStyle w:val="ARTartustawynprozporzdzenia"/>
      </w:pPr>
      <w:r w:rsidRPr="0032053A">
        <w:rPr>
          <w:rStyle w:val="Ppogrubienie"/>
        </w:rPr>
        <w:t>Art.</w:t>
      </w:r>
      <w:r w:rsidR="00EB6524">
        <w:rPr>
          <w:rStyle w:val="Ppogrubienie"/>
        </w:rPr>
        <w:t> </w:t>
      </w:r>
      <w:r w:rsidR="00783D73">
        <w:rPr>
          <w:rStyle w:val="Ppogrubienie"/>
        </w:rPr>
        <w:t>5</w:t>
      </w:r>
      <w:r w:rsidR="004A7289">
        <w:rPr>
          <w:rStyle w:val="Ppogrubienie"/>
        </w:rPr>
        <w:t>7</w:t>
      </w:r>
      <w:r w:rsidRPr="0032053A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0132C9">
        <w:t>W ustawie z dnia 9 września 2000 r. o podatku od czynności cywilnoprawnych (Dz. U. z 20</w:t>
      </w:r>
      <w:r w:rsidR="00DA4510">
        <w:t>20</w:t>
      </w:r>
      <w:r w:rsidRPr="000132C9">
        <w:t xml:space="preserve"> r. poz. </w:t>
      </w:r>
      <w:r w:rsidR="00DA4510">
        <w:t>815</w:t>
      </w:r>
      <w:r w:rsidR="00A82E56">
        <w:t xml:space="preserve"> oraz z 2021 </w:t>
      </w:r>
      <w:r w:rsidR="00FC5CA7">
        <w:t xml:space="preserve">r. </w:t>
      </w:r>
      <w:r w:rsidR="00A82E56">
        <w:t>poz. 255</w:t>
      </w:r>
      <w:r w:rsidRPr="000132C9">
        <w:t>) w art. 9 w pkt 10 lit. e otrzymuje brzmienie:</w:t>
      </w:r>
    </w:p>
    <w:p w14:paraId="29D76B73" w14:textId="159DB20D" w:rsidR="00234EFE" w:rsidRPr="000132C9" w:rsidRDefault="00234EFE" w:rsidP="00234EFE">
      <w:pPr>
        <w:pStyle w:val="ZLITzmlitartykuempunktem"/>
      </w:pPr>
      <w:r w:rsidRPr="000132C9">
        <w:t>„e)</w:t>
      </w:r>
      <w:r w:rsidR="00912720">
        <w:tab/>
      </w:r>
      <w:r w:rsidRPr="000132C9">
        <w:t>z kas lub funduszów zakładowych, funduszów związków zawodowych, kas zapomogowo-pożyczkowych, spółdzielczych kas oszczędnościowo-kredytowych</w:t>
      </w:r>
      <w:r w:rsidR="003D7401">
        <w:t xml:space="preserve">, </w:t>
      </w:r>
      <w:bookmarkStart w:id="45" w:name="_Hlk62742283"/>
      <w:r w:rsidR="003D7401" w:rsidRPr="003D7401">
        <w:t>koleżeńskich kas oszczędnościowo-pożyczkowych działających w wojsku</w:t>
      </w:r>
      <w:r w:rsidR="007428FB">
        <w:t xml:space="preserve"> </w:t>
      </w:r>
      <w:bookmarkEnd w:id="45"/>
      <w:r w:rsidRPr="000132C9">
        <w:t>oraz z</w:t>
      </w:r>
      <w:r w:rsidR="00C853FE">
        <w:t> </w:t>
      </w:r>
      <w:r w:rsidRPr="000132C9">
        <w:t>zakładowego funduszu świadczeń socjalnych,</w:t>
      </w:r>
      <w:r>
        <w:t>”</w:t>
      </w:r>
      <w:r w:rsidRPr="000132C9">
        <w:t>.</w:t>
      </w:r>
    </w:p>
    <w:p w14:paraId="4841D42C" w14:textId="390825EA" w:rsidR="00A447E4" w:rsidRPr="00A447E4" w:rsidRDefault="00234EFE" w:rsidP="00A447E4">
      <w:pPr>
        <w:pStyle w:val="ARTartustawynprozporzdzenia"/>
      </w:pPr>
      <w:r w:rsidRPr="00B40B0F">
        <w:rPr>
          <w:rStyle w:val="Ppogrubienie"/>
        </w:rPr>
        <w:t>Art.</w:t>
      </w:r>
      <w:r w:rsidR="00912720">
        <w:rPr>
          <w:rStyle w:val="Ppogrubienie"/>
        </w:rPr>
        <w:t> </w:t>
      </w:r>
      <w:r w:rsidR="00783D73" w:rsidRPr="00B40B0F">
        <w:rPr>
          <w:rStyle w:val="Ppogrubienie"/>
        </w:rPr>
        <w:t>5</w:t>
      </w:r>
      <w:r w:rsidR="004A7289">
        <w:rPr>
          <w:rStyle w:val="Ppogrubienie"/>
        </w:rPr>
        <w:t>8</w:t>
      </w:r>
      <w:r w:rsidRPr="00B40B0F">
        <w:rPr>
          <w:rStyle w:val="Ppogrubienie"/>
        </w:rPr>
        <w:t>.</w:t>
      </w:r>
      <w:r w:rsidRPr="00B40B0F">
        <w:rPr>
          <w:rStyle w:val="Ppogrubienie"/>
          <w:b w:val="0"/>
        </w:rPr>
        <w:t xml:space="preserve"> </w:t>
      </w:r>
      <w:r w:rsidR="00A447E4" w:rsidRPr="00A447E4">
        <w:t>W ustawie z dnia</w:t>
      </w:r>
      <w:r w:rsidR="00A447E4">
        <w:t xml:space="preserve"> </w:t>
      </w:r>
      <w:r w:rsidR="00A447E4" w:rsidRPr="00A447E4">
        <w:t>11 września 2003 r. o służbie wojskowej żołnierzy zawodowych (Dz. U. z 2020 r. poz. 860</w:t>
      </w:r>
      <w:r w:rsidR="00A85C85">
        <w:t>,</w:t>
      </w:r>
      <w:r w:rsidR="00B604E7">
        <w:t xml:space="preserve"> 211</w:t>
      </w:r>
      <w:r w:rsidR="00F76261">
        <w:t>2</w:t>
      </w:r>
      <w:r w:rsidR="003C6694">
        <w:t xml:space="preserve"> i</w:t>
      </w:r>
      <w:r w:rsidR="00A85C85">
        <w:t xml:space="preserve"> 2320</w:t>
      </w:r>
      <w:r w:rsidR="003C6694">
        <w:t xml:space="preserve"> oraz z 2021 r. poz. 159</w:t>
      </w:r>
      <w:r w:rsidR="00A447E4" w:rsidRPr="00A447E4">
        <w:t>) w art. 108 po ust.</w:t>
      </w:r>
      <w:r w:rsidR="00C853FE">
        <w:t> </w:t>
      </w:r>
      <w:r w:rsidR="00A447E4" w:rsidRPr="00A447E4">
        <w:t>2 dodaje się ust. 2a w brzmieniu:</w:t>
      </w:r>
    </w:p>
    <w:p w14:paraId="20757B12" w14:textId="1CBDD205" w:rsidR="00A447E4" w:rsidRPr="00A447E4" w:rsidRDefault="00740687" w:rsidP="00D3406E">
      <w:pPr>
        <w:pStyle w:val="ZUSTzmustartykuempunktem"/>
      </w:pPr>
      <w:r w:rsidRPr="00F553DE">
        <w:t>„</w:t>
      </w:r>
      <w:r w:rsidR="00A447E4" w:rsidRPr="00A447E4">
        <w:t xml:space="preserve">2a. Żołnierzom zawodowym wolno zrzeszać się w organizacjach prowadzących działalność zapomogowo-pożyczkową u pracodawców, </w:t>
      </w:r>
      <w:r w:rsidR="007A2B45">
        <w:t>u</w:t>
      </w:r>
      <w:r w:rsidR="00A447E4" w:rsidRPr="00A447E4">
        <w:t xml:space="preserve"> których pełnią zawodową służbę wojskową.”.</w:t>
      </w:r>
    </w:p>
    <w:p w14:paraId="210148CC" w14:textId="21372645" w:rsidR="00234EFE" w:rsidRPr="00D3406E" w:rsidRDefault="00A447E4">
      <w:pPr>
        <w:pStyle w:val="ARTartustawynprozporzdzenia"/>
      </w:pPr>
      <w:r w:rsidRPr="00912720">
        <w:rPr>
          <w:rStyle w:val="Ppogrubienie"/>
        </w:rPr>
        <w:t>Art.</w:t>
      </w:r>
      <w:r w:rsidR="00912720" w:rsidRPr="00912720">
        <w:rPr>
          <w:rStyle w:val="Ppogrubienie"/>
        </w:rPr>
        <w:t> </w:t>
      </w:r>
      <w:r w:rsidR="00142FBE" w:rsidRPr="00912720">
        <w:rPr>
          <w:rStyle w:val="Ppogrubienie"/>
        </w:rPr>
        <w:t>5</w:t>
      </w:r>
      <w:r w:rsidR="004A7289" w:rsidRPr="00912720">
        <w:rPr>
          <w:rStyle w:val="Ppogrubienie"/>
        </w:rPr>
        <w:t>9</w:t>
      </w:r>
      <w:r w:rsidRPr="00912720">
        <w:rPr>
          <w:rStyle w:val="Ppogrubienie"/>
        </w:rPr>
        <w:t>.</w:t>
      </w:r>
      <w:r w:rsidRPr="00D3406E">
        <w:t xml:space="preserve"> </w:t>
      </w:r>
      <w:r w:rsidR="00234EFE" w:rsidRPr="00D3406E">
        <w:t xml:space="preserve">W ustawie z dnia 10 czerwca 2016 r. o Bankowym Funduszu Gwarancyjnym, systemie gwarantowania depozytów oraz przymusowej restrukturyzacji </w:t>
      </w:r>
      <w:r w:rsidR="00234EFE" w:rsidRPr="00912720">
        <w:t>(</w:t>
      </w:r>
      <w:r w:rsidR="006B4186" w:rsidRPr="00912720">
        <w:t>Dz. U. z 20</w:t>
      </w:r>
      <w:r w:rsidR="008739DB" w:rsidRPr="00912720">
        <w:t>20</w:t>
      </w:r>
      <w:r w:rsidR="006B4186" w:rsidRPr="00912720">
        <w:t xml:space="preserve"> r. poz.</w:t>
      </w:r>
      <w:r w:rsidR="00C853FE">
        <w:t> </w:t>
      </w:r>
      <w:r w:rsidR="008739DB" w:rsidRPr="00912720">
        <w:t>842</w:t>
      </w:r>
      <w:r w:rsidR="00DE5545" w:rsidRPr="00912720">
        <w:t xml:space="preserve"> oraz </w:t>
      </w:r>
      <w:r w:rsidR="00011A12" w:rsidRPr="00912720">
        <w:t>z 2021 r. poz. 680</w:t>
      </w:r>
      <w:r w:rsidR="00234EFE" w:rsidRPr="00912720">
        <w:t>)</w:t>
      </w:r>
      <w:r w:rsidR="00234EFE" w:rsidRPr="00D3406E">
        <w:t xml:space="preserve"> wprowadza się następujące zmiany:</w:t>
      </w:r>
    </w:p>
    <w:p w14:paraId="495284AA" w14:textId="6A5DEDDA" w:rsidR="00234EFE" w:rsidRDefault="00234EFE" w:rsidP="00234EFE">
      <w:pPr>
        <w:pStyle w:val="PKTpunkt"/>
      </w:pPr>
      <w:r>
        <w:t>1)</w:t>
      </w:r>
      <w:r w:rsidR="00B43A97">
        <w:tab/>
      </w:r>
      <w:r>
        <w:t>w art. 20 pkt 5 otrzymuje brzmienie:</w:t>
      </w:r>
    </w:p>
    <w:p w14:paraId="7DB83D54" w14:textId="23DEF134" w:rsidR="00234EFE" w:rsidRDefault="00234EFE" w:rsidP="00234EFE">
      <w:pPr>
        <w:pStyle w:val="ZPKTzmpktartykuempunktem"/>
      </w:pPr>
      <w:r w:rsidRPr="00F553DE">
        <w:t>„</w:t>
      </w:r>
      <w:r w:rsidRPr="0032053A">
        <w:t>5)</w:t>
      </w:r>
      <w:r w:rsidR="00B43A97">
        <w:tab/>
      </w:r>
      <w:r w:rsidRPr="0032053A">
        <w:t>kasy zapomogowo-pożyczkowe;</w:t>
      </w:r>
      <w:r>
        <w:t>”;</w:t>
      </w:r>
    </w:p>
    <w:p w14:paraId="2015BBF9" w14:textId="650CBFE0" w:rsidR="00234EFE" w:rsidRDefault="00234EFE" w:rsidP="00234EFE">
      <w:pPr>
        <w:pStyle w:val="PKTpunkt"/>
      </w:pPr>
      <w:r>
        <w:t>2)</w:t>
      </w:r>
      <w:r w:rsidR="00B43A97">
        <w:tab/>
      </w:r>
      <w:r>
        <w:t>w art. 22 w ust. 2 pkt 3 otrzymuje brzmienie:</w:t>
      </w:r>
    </w:p>
    <w:p w14:paraId="7CD90E0E" w14:textId="30DD95B8" w:rsidR="00234EFE" w:rsidRDefault="00234EFE" w:rsidP="00234EFE">
      <w:pPr>
        <w:pStyle w:val="ZPKTzmpktartykuempunktem"/>
      </w:pPr>
      <w:r w:rsidRPr="004C1F76">
        <w:t>„</w:t>
      </w:r>
      <w:r>
        <w:t>3)</w:t>
      </w:r>
      <w:r w:rsidR="00B43A97">
        <w:tab/>
      </w:r>
      <w:r w:rsidRPr="004C1F76">
        <w:t xml:space="preserve">w przypadku jednostek organizacyjnych niebędących osobami prawnymi, którym odrębna ustawa przyznaje zdolność prawną, szkolnych kas oszczędnościowych i kas zapomogowo-pożyczkowych </w:t>
      </w:r>
      <w:r w:rsidR="00BD6319">
        <w:t>–</w:t>
      </w:r>
      <w:r w:rsidRPr="004C1F76">
        <w:t xml:space="preserve"> nazwy, formy organizacyjnej, siedziby, adresu i</w:t>
      </w:r>
      <w:r w:rsidR="00C853FE">
        <w:t> </w:t>
      </w:r>
      <w:r w:rsidRPr="004C1F76">
        <w:t>numeru z właściwego rejestru, o ile dotyczy.</w:t>
      </w:r>
      <w:r>
        <w:t>”.</w:t>
      </w:r>
    </w:p>
    <w:p w14:paraId="2DFD1DAE" w14:textId="3FC57867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B43A97">
        <w:rPr>
          <w:rStyle w:val="Ppogrubienie"/>
        </w:rPr>
        <w:t> </w:t>
      </w:r>
      <w:r w:rsidR="00A447E4">
        <w:rPr>
          <w:rStyle w:val="Ppogrubienie"/>
        </w:rPr>
        <w:t>6</w:t>
      </w:r>
      <w:r w:rsidR="00012729">
        <w:rPr>
          <w:rStyle w:val="Ppogrubienie"/>
        </w:rPr>
        <w:t>0</w:t>
      </w:r>
      <w:r>
        <w:rPr>
          <w:rStyle w:val="Ppogrubienie"/>
        </w:rPr>
        <w:t xml:space="preserve">. </w:t>
      </w:r>
      <w:bookmarkStart w:id="46" w:name="_Hlk63597767"/>
      <w:r>
        <w:t xml:space="preserve">Kasy zapomogowo-pożyczkowe </w:t>
      </w:r>
      <w:r w:rsidRPr="00B90F66">
        <w:t xml:space="preserve">działające na podstawie </w:t>
      </w:r>
      <w:r>
        <w:t xml:space="preserve">art. 39 ustawy zmienianej w art. </w:t>
      </w:r>
      <w:r w:rsidR="00E92E6F">
        <w:t>5</w:t>
      </w:r>
      <w:r w:rsidR="00C404F3">
        <w:t>4</w:t>
      </w:r>
      <w:r w:rsidR="00DE69FA">
        <w:t>,</w:t>
      </w:r>
      <w:r w:rsidR="00E92E6F">
        <w:t xml:space="preserve"> </w:t>
      </w:r>
      <w:r>
        <w:t>w brzmieniu dotychczasowym</w:t>
      </w:r>
      <w:bookmarkEnd w:id="46"/>
      <w:r>
        <w:t xml:space="preserve">, z dniem wejścia w życie niniejszej ustawy stają się </w:t>
      </w:r>
      <w:r w:rsidRPr="00B90F66">
        <w:t>kasami zapomogowo</w:t>
      </w:r>
      <w:r w:rsidR="00BD6319">
        <w:t>-</w:t>
      </w:r>
      <w:r w:rsidRPr="00B90F66">
        <w:t>pożyczkowymi</w:t>
      </w:r>
      <w:r>
        <w:t xml:space="preserve"> w rozumieniu niniejszej ustawy.</w:t>
      </w:r>
      <w:r w:rsidRPr="00B90F66">
        <w:t xml:space="preserve"> </w:t>
      </w:r>
    </w:p>
    <w:p w14:paraId="1203F379" w14:textId="73C5DFD2" w:rsidR="00D2752C" w:rsidRDefault="00D2752C" w:rsidP="00395A65">
      <w:pPr>
        <w:pStyle w:val="ARTartustawynprozporzdzenia"/>
      </w:pPr>
      <w:r w:rsidRPr="00395A65">
        <w:rPr>
          <w:rStyle w:val="Ppogrubienie"/>
        </w:rPr>
        <w:t>Art.</w:t>
      </w:r>
      <w:r w:rsidR="00B43A97">
        <w:rPr>
          <w:rStyle w:val="Ppogrubienie"/>
        </w:rPr>
        <w:t> </w:t>
      </w:r>
      <w:r w:rsidRPr="00395A65">
        <w:rPr>
          <w:rStyle w:val="Ppogrubienie"/>
        </w:rPr>
        <w:t>61.</w:t>
      </w:r>
      <w:r>
        <w:t xml:space="preserve"> Osoby będące członkami k</w:t>
      </w:r>
      <w:r w:rsidRPr="00D2752C">
        <w:t>as zapomogowo-pożyczkow</w:t>
      </w:r>
      <w:r>
        <w:t>ych</w:t>
      </w:r>
      <w:r w:rsidRPr="00D2752C">
        <w:t xml:space="preserve"> działając</w:t>
      </w:r>
      <w:r>
        <w:t>ych</w:t>
      </w:r>
      <w:r w:rsidRPr="00D2752C">
        <w:t xml:space="preserve"> na podstawie art. 39 ustawy zmienianej w art. 54</w:t>
      </w:r>
      <w:r w:rsidR="00DE69FA">
        <w:t>,</w:t>
      </w:r>
      <w:r w:rsidRPr="00D2752C">
        <w:t xml:space="preserve"> w brzmieniu dotychczasowym</w:t>
      </w:r>
      <w:r>
        <w:t xml:space="preserve">, z dniem wejścia w życie niniejszej ustawy stają się członkami </w:t>
      </w:r>
      <w:r w:rsidRPr="00B90F66">
        <w:t>kas zapomogowo</w:t>
      </w:r>
      <w:r w:rsidR="000D3364">
        <w:t>-</w:t>
      </w:r>
      <w:r w:rsidRPr="00B90F66">
        <w:t>pożyczkowy</w:t>
      </w:r>
      <w:r>
        <w:t>ch w rozumieniu niniejszej ustawy.</w:t>
      </w:r>
    </w:p>
    <w:p w14:paraId="45BD80D3" w14:textId="15A8E8FA" w:rsidR="00D2752C" w:rsidRDefault="00D2752C" w:rsidP="00395A65">
      <w:pPr>
        <w:pStyle w:val="ARTartustawynprozporzdzenia"/>
      </w:pPr>
      <w:r w:rsidRPr="00395A65">
        <w:rPr>
          <w:rStyle w:val="Ppogrubienie"/>
        </w:rPr>
        <w:lastRenderedPageBreak/>
        <w:t>Art.</w:t>
      </w:r>
      <w:r w:rsidR="00B43A97">
        <w:rPr>
          <w:rStyle w:val="Ppogrubienie"/>
        </w:rPr>
        <w:t> </w:t>
      </w:r>
      <w:r w:rsidRPr="00395A65">
        <w:rPr>
          <w:rStyle w:val="Ppogrubienie"/>
        </w:rPr>
        <w:t>62.</w:t>
      </w:r>
      <w:r>
        <w:t xml:space="preserve"> Wpisowe i dotychczasowe wkłady członkowskie w k</w:t>
      </w:r>
      <w:r w:rsidRPr="00D2752C">
        <w:t>as</w:t>
      </w:r>
      <w:r>
        <w:t>ach</w:t>
      </w:r>
      <w:r w:rsidRPr="00D2752C">
        <w:t xml:space="preserve"> zapomogowo</w:t>
      </w:r>
      <w:r w:rsidR="00A253EA">
        <w:noBreakHyphen/>
      </w:r>
      <w:r w:rsidRPr="00D2752C">
        <w:t>pożyczkow</w:t>
      </w:r>
      <w:r>
        <w:t>ych</w:t>
      </w:r>
      <w:r w:rsidRPr="00D2752C">
        <w:t xml:space="preserve"> działając</w:t>
      </w:r>
      <w:r>
        <w:t>ych</w:t>
      </w:r>
      <w:r w:rsidRPr="00D2752C">
        <w:t xml:space="preserve"> na podstawie</w:t>
      </w:r>
      <w:r w:rsidR="000C7002">
        <w:t xml:space="preserve"> </w:t>
      </w:r>
      <w:r w:rsidRPr="00D2752C">
        <w:t>art. 39 ustawy zmienianej w art. 54</w:t>
      </w:r>
      <w:r w:rsidR="00DE69FA">
        <w:t>,</w:t>
      </w:r>
      <w:r w:rsidRPr="00D2752C">
        <w:t xml:space="preserve"> w</w:t>
      </w:r>
      <w:r w:rsidR="00A253EA">
        <w:t> </w:t>
      </w:r>
      <w:r w:rsidRPr="00D2752C">
        <w:t>brzmieniu dotychczasowym</w:t>
      </w:r>
      <w:r>
        <w:t>, z dniem wejścia w życie niniejszej ustawy stają się wpisowym i wkładami członkowskimi w kasach zapomogowo-pożyczkowych w rozumieniu niniejszej ustawy.</w:t>
      </w:r>
    </w:p>
    <w:p w14:paraId="626879F2" w14:textId="4FF90265" w:rsid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B43A97">
        <w:rPr>
          <w:rStyle w:val="Ppogrubienie"/>
        </w:rPr>
        <w:t> </w:t>
      </w:r>
      <w:r w:rsidR="004A4BC5">
        <w:rPr>
          <w:rStyle w:val="Ppogrubienie"/>
        </w:rPr>
        <w:t>6</w:t>
      </w:r>
      <w:r w:rsidR="00D2752C">
        <w:rPr>
          <w:rStyle w:val="Ppogrubienie"/>
        </w:rPr>
        <w:t>3</w:t>
      </w:r>
      <w:r>
        <w:rPr>
          <w:rStyle w:val="Ppogrubienie"/>
        </w:rPr>
        <w:t xml:space="preserve">. </w:t>
      </w:r>
      <w:r w:rsidRPr="00E2767F">
        <w:t xml:space="preserve">Członkowie organów kas zapomogowo-pożyczkowych </w:t>
      </w:r>
      <w:r w:rsidR="00836CA7">
        <w:t>działających</w:t>
      </w:r>
      <w:r w:rsidRPr="00E2767F">
        <w:t xml:space="preserve"> na podstawie art. 39 ustawy zmienianej w art. </w:t>
      </w:r>
      <w:r w:rsidR="00E92E6F">
        <w:t>5</w:t>
      </w:r>
      <w:r w:rsidR="00C404F3">
        <w:t>4</w:t>
      </w:r>
      <w:r w:rsidR="00DE69FA">
        <w:t>,</w:t>
      </w:r>
      <w:r>
        <w:t xml:space="preserve"> w brzmieniu dotychczasowym</w:t>
      </w:r>
      <w:r w:rsidRPr="00E2767F">
        <w:t xml:space="preserve">, pełnią </w:t>
      </w:r>
      <w:r>
        <w:t xml:space="preserve">swoje </w:t>
      </w:r>
      <w:r w:rsidRPr="00E2767F">
        <w:t xml:space="preserve">obowiązki do końca ich kadencji. </w:t>
      </w:r>
    </w:p>
    <w:p w14:paraId="405A70EA" w14:textId="19BFEB4C" w:rsidR="00EA01FA" w:rsidRDefault="00EA01FA" w:rsidP="00234EFE">
      <w:pPr>
        <w:pStyle w:val="ARTartustawynprozporzdzenia"/>
      </w:pPr>
      <w:r w:rsidRPr="00FF5EFD">
        <w:rPr>
          <w:rStyle w:val="Ppogrubienie"/>
        </w:rPr>
        <w:t>Art.</w:t>
      </w:r>
      <w:r w:rsidR="00B43A97">
        <w:rPr>
          <w:rStyle w:val="Ppogrubienie"/>
        </w:rPr>
        <w:t> </w:t>
      </w:r>
      <w:r w:rsidR="00796BD8" w:rsidRPr="00FF5EFD">
        <w:rPr>
          <w:rStyle w:val="Ppogrubienie"/>
        </w:rPr>
        <w:t>64.</w:t>
      </w:r>
      <w:r w:rsidR="00796BD8">
        <w:t xml:space="preserve"> Zarządy </w:t>
      </w:r>
      <w:r w:rsidRPr="00E2767F">
        <w:t xml:space="preserve">kas zapomogowo-pożyczkowych </w:t>
      </w:r>
      <w:r w:rsidR="000C7002">
        <w:t>działających</w:t>
      </w:r>
      <w:r w:rsidRPr="00E2767F">
        <w:t xml:space="preserve"> na podstawie art. 39 ustawy zmienianej w art. </w:t>
      </w:r>
      <w:r>
        <w:t>54</w:t>
      </w:r>
      <w:r w:rsidR="00DE69FA">
        <w:t>,</w:t>
      </w:r>
      <w:r>
        <w:t xml:space="preserve"> w brzmieniu dotychczasowym</w:t>
      </w:r>
      <w:r w:rsidRPr="00E2767F">
        <w:t xml:space="preserve">, </w:t>
      </w:r>
      <w:r w:rsidR="006F3D56" w:rsidRPr="006F3D56">
        <w:t xml:space="preserve">w terminie 18 miesięcy od dnia wejścia w życie niniejszej ustawy </w:t>
      </w:r>
      <w:r w:rsidR="00DB396B">
        <w:t>złożą</w:t>
      </w:r>
      <w:r>
        <w:t xml:space="preserve"> wniosk</w:t>
      </w:r>
      <w:r w:rsidR="00796BD8">
        <w:t xml:space="preserve">i </w:t>
      </w:r>
      <w:r>
        <w:t>do k</w:t>
      </w:r>
      <w:r w:rsidRPr="00940E02">
        <w:t>rajow</w:t>
      </w:r>
      <w:r>
        <w:t>ego</w:t>
      </w:r>
      <w:r w:rsidRPr="00940E02">
        <w:t xml:space="preserve"> rejestr</w:t>
      </w:r>
      <w:r>
        <w:t>u</w:t>
      </w:r>
      <w:r w:rsidRPr="00940E02">
        <w:t xml:space="preserve"> urzędow</w:t>
      </w:r>
      <w:r>
        <w:t>ego</w:t>
      </w:r>
      <w:r w:rsidRPr="00940E02">
        <w:t xml:space="preserve"> podmiotów gospodarki narodowej</w:t>
      </w:r>
      <w:r w:rsidR="00A371A9">
        <w:t>,</w:t>
      </w:r>
      <w:r>
        <w:t xml:space="preserve"> zgodnie </w:t>
      </w:r>
      <w:r w:rsidRPr="0083754B">
        <w:t>z przepisami ustawy</w:t>
      </w:r>
      <w:r>
        <w:t xml:space="preserve"> </w:t>
      </w:r>
      <w:r w:rsidR="00363C01" w:rsidRPr="0083754B">
        <w:t>z dnia 29 czerwca 1995 r.</w:t>
      </w:r>
      <w:r w:rsidR="00363C01">
        <w:t xml:space="preserve"> </w:t>
      </w:r>
      <w:r w:rsidRPr="0083754B">
        <w:t>o statystyce publicznej</w:t>
      </w:r>
      <w:r w:rsidR="00F8311A">
        <w:t xml:space="preserve"> </w:t>
      </w:r>
      <w:r w:rsidR="00243009" w:rsidRPr="00243009">
        <w:t>(Dz. U. z 2021 r. poz. 955)</w:t>
      </w:r>
      <w:r w:rsidR="000C7002">
        <w:t>,</w:t>
      </w:r>
      <w:r w:rsidR="000C7002" w:rsidRPr="000C7002">
        <w:t xml:space="preserve"> o zmian</w:t>
      </w:r>
      <w:r w:rsidR="006F3D56">
        <w:t xml:space="preserve">ę </w:t>
      </w:r>
      <w:r w:rsidR="000C7002" w:rsidRPr="000C7002">
        <w:t xml:space="preserve">danych </w:t>
      </w:r>
      <w:r w:rsidR="006F3D56">
        <w:t>objętych wpisem do tego rejestru</w:t>
      </w:r>
      <w:r w:rsidR="00796BD8">
        <w:t>.</w:t>
      </w:r>
    </w:p>
    <w:p w14:paraId="5D1B1BAB" w14:textId="25A1E6DB" w:rsidR="00234EFE" w:rsidRPr="00234EFE" w:rsidRDefault="00234EFE" w:rsidP="00234EFE">
      <w:pPr>
        <w:pStyle w:val="ARTartustawynprozporzdzenia"/>
      </w:pPr>
      <w:r w:rsidRPr="0035783B">
        <w:rPr>
          <w:rStyle w:val="Ppogrubienie"/>
        </w:rPr>
        <w:t>Art.</w:t>
      </w:r>
      <w:r w:rsidR="00B43A97">
        <w:rPr>
          <w:rStyle w:val="Ppogrubienie"/>
        </w:rPr>
        <w:t> </w:t>
      </w:r>
      <w:r w:rsidR="008C3A4A">
        <w:rPr>
          <w:rStyle w:val="Ppogrubienie"/>
        </w:rPr>
        <w:t>6</w:t>
      </w:r>
      <w:r w:rsidR="00796BD8">
        <w:rPr>
          <w:rStyle w:val="Ppogrubienie"/>
        </w:rPr>
        <w:t>5</w:t>
      </w:r>
      <w:r>
        <w:rPr>
          <w:rStyle w:val="Ppogrubienie"/>
        </w:rPr>
        <w:t>.</w:t>
      </w:r>
      <w:r w:rsidRPr="00AA6A7D">
        <w:rPr>
          <w:rStyle w:val="Ppogrubienie"/>
        </w:rPr>
        <w:t xml:space="preserve"> </w:t>
      </w:r>
      <w:r>
        <w:t xml:space="preserve">Kasy zapomogowo-pożyczkowe </w:t>
      </w:r>
      <w:r w:rsidRPr="00B90F66">
        <w:t xml:space="preserve">działające na podstawie </w:t>
      </w:r>
      <w:r>
        <w:t xml:space="preserve">art. 39 ustawy zmienianej w art. </w:t>
      </w:r>
      <w:r w:rsidR="00E92E6F">
        <w:t>5</w:t>
      </w:r>
      <w:r w:rsidR="00C404F3">
        <w:t>4</w:t>
      </w:r>
      <w:r w:rsidR="00DB396B">
        <w:t>,</w:t>
      </w:r>
      <w:r w:rsidR="00E92E6F">
        <w:t xml:space="preserve"> </w:t>
      </w:r>
      <w:r>
        <w:t xml:space="preserve">w brzmieniu dotychczasowym, </w:t>
      </w:r>
      <w:r w:rsidRPr="00C55763">
        <w:t xml:space="preserve">w terminie </w:t>
      </w:r>
      <w:r>
        <w:t>18</w:t>
      </w:r>
      <w:r w:rsidRPr="00C55763">
        <w:t xml:space="preserve"> miesięcy od dnia wejścia w życie</w:t>
      </w:r>
      <w:r>
        <w:t xml:space="preserve"> niniejszej ustawy</w:t>
      </w:r>
      <w:r w:rsidRPr="00C55763">
        <w:t xml:space="preserve"> dostosują swoje statuty do zmian </w:t>
      </w:r>
      <w:r>
        <w:t xml:space="preserve">z niej </w:t>
      </w:r>
      <w:r w:rsidRPr="00C55763">
        <w:t>wynikających.</w:t>
      </w:r>
    </w:p>
    <w:p w14:paraId="72A8FC65" w14:textId="63D0AECF" w:rsidR="006006C4" w:rsidRDefault="00234EFE" w:rsidP="004523F0">
      <w:pPr>
        <w:pStyle w:val="ARTartustawynprozporzdzenia"/>
      </w:pPr>
      <w:r w:rsidRPr="0035783B">
        <w:rPr>
          <w:rStyle w:val="Ppogrubienie"/>
        </w:rPr>
        <w:t>Art.</w:t>
      </w:r>
      <w:r w:rsidR="00B43A97">
        <w:rPr>
          <w:rStyle w:val="Ppogrubienie"/>
        </w:rPr>
        <w:t> </w:t>
      </w:r>
      <w:r w:rsidR="008C3A4A">
        <w:rPr>
          <w:rStyle w:val="Ppogrubienie"/>
        </w:rPr>
        <w:t>6</w:t>
      </w:r>
      <w:r w:rsidR="00796BD8">
        <w:rPr>
          <w:rStyle w:val="Ppogrubienie"/>
        </w:rPr>
        <w:t>6</w:t>
      </w:r>
      <w:r>
        <w:rPr>
          <w:rStyle w:val="Ppogrubienie"/>
        </w:rPr>
        <w:t xml:space="preserve">. </w:t>
      </w:r>
      <w:r>
        <w:t xml:space="preserve">Ustawa </w:t>
      </w:r>
      <w:r w:rsidRPr="00536B4F">
        <w:t xml:space="preserve">wchodzi w życie po upływie </w:t>
      </w:r>
      <w:r>
        <w:t>30</w:t>
      </w:r>
      <w:r w:rsidRPr="00536B4F">
        <w:t xml:space="preserve"> dni od dnia ogłoszenia.</w:t>
      </w:r>
    </w:p>
    <w:p w14:paraId="0F1BB479" w14:textId="170F5343" w:rsidR="00C57C51" w:rsidRDefault="00C57C51" w:rsidP="000E1452">
      <w:pPr>
        <w:pStyle w:val="ARTartustawynprozporzdzenia"/>
      </w:pPr>
    </w:p>
    <w:sectPr w:rsidR="00C57C5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46E96" w14:textId="77777777" w:rsidR="00E911ED" w:rsidRDefault="00E911ED">
      <w:r>
        <w:separator/>
      </w:r>
    </w:p>
  </w:endnote>
  <w:endnote w:type="continuationSeparator" w:id="0">
    <w:p w14:paraId="3DF58530" w14:textId="77777777" w:rsidR="00E911ED" w:rsidRDefault="00E911ED">
      <w:r>
        <w:continuationSeparator/>
      </w:r>
    </w:p>
  </w:endnote>
  <w:endnote w:type="continuationNotice" w:id="1">
    <w:p w14:paraId="0D4B94BD" w14:textId="77777777" w:rsidR="00E911ED" w:rsidRDefault="00E911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543FC" w14:textId="77777777" w:rsidR="00E911ED" w:rsidRDefault="00E911ED">
      <w:r>
        <w:separator/>
      </w:r>
    </w:p>
  </w:footnote>
  <w:footnote w:type="continuationSeparator" w:id="0">
    <w:p w14:paraId="0C075C5D" w14:textId="77777777" w:rsidR="00E911ED" w:rsidRDefault="00E911ED">
      <w:r>
        <w:continuationSeparator/>
      </w:r>
    </w:p>
  </w:footnote>
  <w:footnote w:type="continuationNotice" w:id="1">
    <w:p w14:paraId="6D7845B3" w14:textId="77777777" w:rsidR="00E911ED" w:rsidRDefault="00E911ED">
      <w:pPr>
        <w:spacing w:after="0" w:line="240" w:lineRule="auto"/>
      </w:pPr>
    </w:p>
  </w:footnote>
  <w:footnote w:id="2">
    <w:p w14:paraId="1139B28D" w14:textId="219010F7" w:rsidR="00D011A9" w:rsidRPr="00B372DF" w:rsidRDefault="00D011A9" w:rsidP="00B372DF">
      <w:pPr>
        <w:pStyle w:val="ODNONIKtreodnonika"/>
      </w:pPr>
      <w:r w:rsidRPr="00B372DF">
        <w:rPr>
          <w:rStyle w:val="IGindeksgrny"/>
        </w:rPr>
        <w:footnoteRef/>
      </w:r>
      <w:r>
        <w:rPr>
          <w:rStyle w:val="IGindeksgrny"/>
        </w:rPr>
        <w:t>)</w:t>
      </w:r>
      <w:r>
        <w:tab/>
      </w:r>
      <w:r w:rsidRPr="00B372DF">
        <w:t xml:space="preserve">Niniejszą ustawą zmienia się ustawy: ustawę z dnia 23 maja 1991 r. o związkach zawodowych, </w:t>
      </w:r>
      <w:r w:rsidRPr="004902FF">
        <w:t>ustaw</w:t>
      </w:r>
      <w:r>
        <w:t>ę</w:t>
      </w:r>
      <w:r w:rsidRPr="004902FF">
        <w:t xml:space="preserve"> z dnia 15 lutego 1992 r. o podatku dochodowym od osób prawnych</w:t>
      </w:r>
      <w:r>
        <w:t>,</w:t>
      </w:r>
      <w:r w:rsidRPr="004902FF">
        <w:t xml:space="preserve"> </w:t>
      </w:r>
      <w:r w:rsidRPr="00B372DF">
        <w:t xml:space="preserve">ustawę z dnia 29 sierpnia 1997 r. – Prawo bankowe, ustawę z dnia 9 września 2000 r. o podatku od czynności cywilnoprawnych, </w:t>
      </w:r>
      <w:r>
        <w:t xml:space="preserve">ustawę </w:t>
      </w:r>
      <w:r w:rsidRPr="00A447E4">
        <w:t>z dnia</w:t>
      </w:r>
      <w:r>
        <w:t xml:space="preserve"> </w:t>
      </w:r>
      <w:r w:rsidRPr="00A447E4">
        <w:t>11</w:t>
      </w:r>
      <w:r w:rsidR="00C853FE">
        <w:t> </w:t>
      </w:r>
      <w:r w:rsidRPr="00A447E4">
        <w:t>września 2003 r. o służbie wojskowej żołnierzy zawodowych</w:t>
      </w:r>
      <w:r>
        <w:t xml:space="preserve"> oraz</w:t>
      </w:r>
      <w:r w:rsidRPr="00724258">
        <w:t xml:space="preserve"> </w:t>
      </w:r>
      <w:r w:rsidRPr="00B372DF">
        <w:t>ustawę z dnia 10 czerwca 2016 r. o</w:t>
      </w:r>
      <w:r w:rsidR="00C853FE">
        <w:t> </w:t>
      </w:r>
      <w:r w:rsidRPr="00B372DF">
        <w:t>Bankowym Funduszu Gwarancyjnym, systemie gwarantowania depozytów oraz przymusowej restrukturyzacji.</w:t>
      </w:r>
    </w:p>
  </w:footnote>
  <w:footnote w:id="3">
    <w:p w14:paraId="52763B46" w14:textId="381D6BBC" w:rsidR="00D011A9" w:rsidRDefault="00D011A9" w:rsidP="00DE554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DE5545">
        <w:t>Zmiany tekstu jednolitego wymienionej ustawy zostały ogłoszone w Dz. U.</w:t>
      </w:r>
      <w:r>
        <w:t xml:space="preserve"> z 2020 r. poz. 2112 i 2401 oraz z</w:t>
      </w:r>
      <w:r w:rsidR="00C853FE">
        <w:t> </w:t>
      </w:r>
      <w:r>
        <w:t>2021 r. poz. 159, 180, 255, 616 i 981.</w:t>
      </w:r>
    </w:p>
  </w:footnote>
  <w:footnote w:id="4">
    <w:p w14:paraId="052C4EB4" w14:textId="576B4C79" w:rsidR="00D011A9" w:rsidRDefault="00D011A9" w:rsidP="00C84AB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912720">
        <w:tab/>
      </w:r>
      <w:r w:rsidRPr="00C84AB7">
        <w:t>Zmiany tekstu jednolitego wymienionej ustawy zostały ogłoszone w Dz. U. z 20</w:t>
      </w:r>
      <w:r>
        <w:t>20</w:t>
      </w:r>
      <w:r w:rsidRPr="00C84AB7">
        <w:t xml:space="preserve"> r. poz. 1492, 1565, 2122, 2123</w:t>
      </w:r>
      <w:r>
        <w:t xml:space="preserve"> i</w:t>
      </w:r>
      <w:r w:rsidRPr="00C84AB7">
        <w:t xml:space="preserve"> 2320 oraz z 2021 r. poz. 11 i 255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5659B" w14:textId="75CB7C3C" w:rsidR="00D011A9" w:rsidRPr="00B371CC" w:rsidRDefault="00D011A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9401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2D22F65"/>
    <w:multiLevelType w:val="hybridMultilevel"/>
    <w:tmpl w:val="FD8A62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D8373E"/>
    <w:multiLevelType w:val="hybridMultilevel"/>
    <w:tmpl w:val="F4982F8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92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7A71610"/>
    <w:multiLevelType w:val="hybridMultilevel"/>
    <w:tmpl w:val="56765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5"/>
  </w:num>
  <w:num w:numId="29">
    <w:abstractNumId w:val="38"/>
  </w:num>
  <w:num w:numId="30">
    <w:abstractNumId w:val="34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6"/>
  </w:num>
  <w:num w:numId="44">
    <w:abstractNumId w:val="12"/>
  </w:num>
  <w:num w:numId="45">
    <w:abstractNumId w:val="39"/>
  </w:num>
  <w:num w:numId="46">
    <w:abstractNumId w:val="26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FE"/>
    <w:rsid w:val="000012DA"/>
    <w:rsid w:val="0000246E"/>
    <w:rsid w:val="000028A4"/>
    <w:rsid w:val="00003862"/>
    <w:rsid w:val="00004EE1"/>
    <w:rsid w:val="00006B53"/>
    <w:rsid w:val="0000791C"/>
    <w:rsid w:val="000101F1"/>
    <w:rsid w:val="00010C04"/>
    <w:rsid w:val="00011A12"/>
    <w:rsid w:val="00012729"/>
    <w:rsid w:val="00012A35"/>
    <w:rsid w:val="000130AA"/>
    <w:rsid w:val="0001312C"/>
    <w:rsid w:val="00016099"/>
    <w:rsid w:val="00016EEA"/>
    <w:rsid w:val="00017DC2"/>
    <w:rsid w:val="00021522"/>
    <w:rsid w:val="000232DA"/>
    <w:rsid w:val="00023471"/>
    <w:rsid w:val="00023F13"/>
    <w:rsid w:val="0003045B"/>
    <w:rsid w:val="00030634"/>
    <w:rsid w:val="0003186F"/>
    <w:rsid w:val="000319C1"/>
    <w:rsid w:val="00031A8B"/>
    <w:rsid w:val="00031BCA"/>
    <w:rsid w:val="000330FA"/>
    <w:rsid w:val="0003362F"/>
    <w:rsid w:val="00034AD3"/>
    <w:rsid w:val="00035415"/>
    <w:rsid w:val="000364A7"/>
    <w:rsid w:val="00036615"/>
    <w:rsid w:val="00036B63"/>
    <w:rsid w:val="00037E1A"/>
    <w:rsid w:val="000420E8"/>
    <w:rsid w:val="0004268F"/>
    <w:rsid w:val="00043495"/>
    <w:rsid w:val="0004526C"/>
    <w:rsid w:val="000459D7"/>
    <w:rsid w:val="00045F34"/>
    <w:rsid w:val="00046A1C"/>
    <w:rsid w:val="00046A75"/>
    <w:rsid w:val="00047312"/>
    <w:rsid w:val="00047B93"/>
    <w:rsid w:val="000508BD"/>
    <w:rsid w:val="00050A92"/>
    <w:rsid w:val="00050AB4"/>
    <w:rsid w:val="000517AB"/>
    <w:rsid w:val="0005339C"/>
    <w:rsid w:val="0005571B"/>
    <w:rsid w:val="0005698E"/>
    <w:rsid w:val="00056CB7"/>
    <w:rsid w:val="000574B7"/>
    <w:rsid w:val="00057AB3"/>
    <w:rsid w:val="00060076"/>
    <w:rsid w:val="00060432"/>
    <w:rsid w:val="000608B3"/>
    <w:rsid w:val="0006097B"/>
    <w:rsid w:val="00060D87"/>
    <w:rsid w:val="000615A5"/>
    <w:rsid w:val="00064E4C"/>
    <w:rsid w:val="0006625D"/>
    <w:rsid w:val="000664B9"/>
    <w:rsid w:val="00066901"/>
    <w:rsid w:val="00066FAD"/>
    <w:rsid w:val="000671F3"/>
    <w:rsid w:val="00071BEE"/>
    <w:rsid w:val="000736CD"/>
    <w:rsid w:val="00074429"/>
    <w:rsid w:val="0007533B"/>
    <w:rsid w:val="0007545D"/>
    <w:rsid w:val="000760BF"/>
    <w:rsid w:val="0007613E"/>
    <w:rsid w:val="0007618B"/>
    <w:rsid w:val="00076BFC"/>
    <w:rsid w:val="00076D6D"/>
    <w:rsid w:val="00077C4B"/>
    <w:rsid w:val="000802D9"/>
    <w:rsid w:val="000814A7"/>
    <w:rsid w:val="000838EE"/>
    <w:rsid w:val="0008557B"/>
    <w:rsid w:val="00085CE7"/>
    <w:rsid w:val="00085F77"/>
    <w:rsid w:val="000906EE"/>
    <w:rsid w:val="00091BA2"/>
    <w:rsid w:val="000925C0"/>
    <w:rsid w:val="00093402"/>
    <w:rsid w:val="000939CF"/>
    <w:rsid w:val="000944EF"/>
    <w:rsid w:val="000945EE"/>
    <w:rsid w:val="0009608F"/>
    <w:rsid w:val="00096248"/>
    <w:rsid w:val="00097169"/>
    <w:rsid w:val="00097237"/>
    <w:rsid w:val="0009732D"/>
    <w:rsid w:val="000973F0"/>
    <w:rsid w:val="00097AA1"/>
    <w:rsid w:val="00097C96"/>
    <w:rsid w:val="00097F81"/>
    <w:rsid w:val="000A1296"/>
    <w:rsid w:val="000A1299"/>
    <w:rsid w:val="000A150D"/>
    <w:rsid w:val="000A1C27"/>
    <w:rsid w:val="000A1DAD"/>
    <w:rsid w:val="000A2649"/>
    <w:rsid w:val="000A323B"/>
    <w:rsid w:val="000A5A8B"/>
    <w:rsid w:val="000A5D74"/>
    <w:rsid w:val="000A6F17"/>
    <w:rsid w:val="000B100C"/>
    <w:rsid w:val="000B298D"/>
    <w:rsid w:val="000B55BB"/>
    <w:rsid w:val="000B5B2D"/>
    <w:rsid w:val="000B5DCE"/>
    <w:rsid w:val="000B7E18"/>
    <w:rsid w:val="000B7E62"/>
    <w:rsid w:val="000C05BA"/>
    <w:rsid w:val="000C0E8F"/>
    <w:rsid w:val="000C25CE"/>
    <w:rsid w:val="000C26C7"/>
    <w:rsid w:val="000C3210"/>
    <w:rsid w:val="000C4BC4"/>
    <w:rsid w:val="000C584E"/>
    <w:rsid w:val="000C68C8"/>
    <w:rsid w:val="000C6DA6"/>
    <w:rsid w:val="000C7002"/>
    <w:rsid w:val="000D0110"/>
    <w:rsid w:val="000D1C7F"/>
    <w:rsid w:val="000D2468"/>
    <w:rsid w:val="000D318A"/>
    <w:rsid w:val="000D3235"/>
    <w:rsid w:val="000D3364"/>
    <w:rsid w:val="000D56A9"/>
    <w:rsid w:val="000D5D92"/>
    <w:rsid w:val="000D6173"/>
    <w:rsid w:val="000D6F83"/>
    <w:rsid w:val="000E1452"/>
    <w:rsid w:val="000E25CC"/>
    <w:rsid w:val="000E3694"/>
    <w:rsid w:val="000E39E8"/>
    <w:rsid w:val="000E3FA3"/>
    <w:rsid w:val="000E3FFC"/>
    <w:rsid w:val="000E4398"/>
    <w:rsid w:val="000E490F"/>
    <w:rsid w:val="000E4DC6"/>
    <w:rsid w:val="000E6241"/>
    <w:rsid w:val="000E65DB"/>
    <w:rsid w:val="000E7F02"/>
    <w:rsid w:val="000F1331"/>
    <w:rsid w:val="000F17B6"/>
    <w:rsid w:val="000F1839"/>
    <w:rsid w:val="000F1B49"/>
    <w:rsid w:val="000F23F6"/>
    <w:rsid w:val="000F2BE3"/>
    <w:rsid w:val="000F31D0"/>
    <w:rsid w:val="000F3D0D"/>
    <w:rsid w:val="000F3F4E"/>
    <w:rsid w:val="000F62FA"/>
    <w:rsid w:val="000F6ED4"/>
    <w:rsid w:val="000F77D5"/>
    <w:rsid w:val="000F7A6E"/>
    <w:rsid w:val="001042BA"/>
    <w:rsid w:val="00106D03"/>
    <w:rsid w:val="00110465"/>
    <w:rsid w:val="00110628"/>
    <w:rsid w:val="00110E16"/>
    <w:rsid w:val="0011245A"/>
    <w:rsid w:val="001139B0"/>
    <w:rsid w:val="001139DD"/>
    <w:rsid w:val="0011493E"/>
    <w:rsid w:val="001149E5"/>
    <w:rsid w:val="00115B72"/>
    <w:rsid w:val="00116E97"/>
    <w:rsid w:val="001170D0"/>
    <w:rsid w:val="001209EC"/>
    <w:rsid w:val="00120A9E"/>
    <w:rsid w:val="001243EC"/>
    <w:rsid w:val="001253C5"/>
    <w:rsid w:val="00125441"/>
    <w:rsid w:val="00125A86"/>
    <w:rsid w:val="00125A9C"/>
    <w:rsid w:val="001270A2"/>
    <w:rsid w:val="00131237"/>
    <w:rsid w:val="0013234E"/>
    <w:rsid w:val="00132694"/>
    <w:rsid w:val="001329AC"/>
    <w:rsid w:val="00133A1E"/>
    <w:rsid w:val="001344B5"/>
    <w:rsid w:val="00134CA0"/>
    <w:rsid w:val="0013641F"/>
    <w:rsid w:val="00136FEE"/>
    <w:rsid w:val="0014026F"/>
    <w:rsid w:val="00140A58"/>
    <w:rsid w:val="00141658"/>
    <w:rsid w:val="00142FBE"/>
    <w:rsid w:val="00143FA7"/>
    <w:rsid w:val="00144BFA"/>
    <w:rsid w:val="001452A4"/>
    <w:rsid w:val="00145F8E"/>
    <w:rsid w:val="00146363"/>
    <w:rsid w:val="00147A47"/>
    <w:rsid w:val="00147AA1"/>
    <w:rsid w:val="001505AA"/>
    <w:rsid w:val="0015070A"/>
    <w:rsid w:val="00150B8F"/>
    <w:rsid w:val="001520CF"/>
    <w:rsid w:val="0015231D"/>
    <w:rsid w:val="001529D0"/>
    <w:rsid w:val="00153050"/>
    <w:rsid w:val="0015324D"/>
    <w:rsid w:val="00153FE5"/>
    <w:rsid w:val="00154725"/>
    <w:rsid w:val="0015667C"/>
    <w:rsid w:val="00157110"/>
    <w:rsid w:val="0015742A"/>
    <w:rsid w:val="00157DA1"/>
    <w:rsid w:val="0016313D"/>
    <w:rsid w:val="00163147"/>
    <w:rsid w:val="00164C57"/>
    <w:rsid w:val="00164C9D"/>
    <w:rsid w:val="00165E73"/>
    <w:rsid w:val="001661D4"/>
    <w:rsid w:val="00167600"/>
    <w:rsid w:val="00171D0C"/>
    <w:rsid w:val="00171D4D"/>
    <w:rsid w:val="00172BA2"/>
    <w:rsid w:val="00172F7A"/>
    <w:rsid w:val="00173150"/>
    <w:rsid w:val="00173390"/>
    <w:rsid w:val="001736F0"/>
    <w:rsid w:val="0017372C"/>
    <w:rsid w:val="001739DB"/>
    <w:rsid w:val="00173BB3"/>
    <w:rsid w:val="001740D0"/>
    <w:rsid w:val="00174B87"/>
    <w:rsid w:val="00174F2C"/>
    <w:rsid w:val="001765AF"/>
    <w:rsid w:val="00176A71"/>
    <w:rsid w:val="00177380"/>
    <w:rsid w:val="00177F7D"/>
    <w:rsid w:val="00180F2A"/>
    <w:rsid w:val="00184665"/>
    <w:rsid w:val="00184B91"/>
    <w:rsid w:val="00184D4A"/>
    <w:rsid w:val="00185264"/>
    <w:rsid w:val="00186680"/>
    <w:rsid w:val="00186BCD"/>
    <w:rsid w:val="00186EC1"/>
    <w:rsid w:val="001914BF"/>
    <w:rsid w:val="00191751"/>
    <w:rsid w:val="00191E1F"/>
    <w:rsid w:val="0019473B"/>
    <w:rsid w:val="001952B1"/>
    <w:rsid w:val="00196447"/>
    <w:rsid w:val="001964C9"/>
    <w:rsid w:val="00196E39"/>
    <w:rsid w:val="00197649"/>
    <w:rsid w:val="001977B0"/>
    <w:rsid w:val="00197A56"/>
    <w:rsid w:val="00197CA8"/>
    <w:rsid w:val="001A01FB"/>
    <w:rsid w:val="001A0912"/>
    <w:rsid w:val="001A10E9"/>
    <w:rsid w:val="001A183D"/>
    <w:rsid w:val="001A2B65"/>
    <w:rsid w:val="001A2D83"/>
    <w:rsid w:val="001A3CD3"/>
    <w:rsid w:val="001A3FD7"/>
    <w:rsid w:val="001A4FFE"/>
    <w:rsid w:val="001A5BEF"/>
    <w:rsid w:val="001A6D5A"/>
    <w:rsid w:val="001A7F15"/>
    <w:rsid w:val="001B19B8"/>
    <w:rsid w:val="001B2F52"/>
    <w:rsid w:val="001B304C"/>
    <w:rsid w:val="001B342E"/>
    <w:rsid w:val="001B4E12"/>
    <w:rsid w:val="001B5C6D"/>
    <w:rsid w:val="001C1832"/>
    <w:rsid w:val="001C188C"/>
    <w:rsid w:val="001C3C42"/>
    <w:rsid w:val="001C4638"/>
    <w:rsid w:val="001C67D0"/>
    <w:rsid w:val="001C717D"/>
    <w:rsid w:val="001C7F18"/>
    <w:rsid w:val="001D090C"/>
    <w:rsid w:val="001D1783"/>
    <w:rsid w:val="001D237A"/>
    <w:rsid w:val="001D36C4"/>
    <w:rsid w:val="001D3F5A"/>
    <w:rsid w:val="001D53CD"/>
    <w:rsid w:val="001D55A3"/>
    <w:rsid w:val="001D5AF5"/>
    <w:rsid w:val="001E0545"/>
    <w:rsid w:val="001E1E73"/>
    <w:rsid w:val="001E2AA6"/>
    <w:rsid w:val="001E4E0C"/>
    <w:rsid w:val="001E526D"/>
    <w:rsid w:val="001E5444"/>
    <w:rsid w:val="001E5655"/>
    <w:rsid w:val="001E6FD2"/>
    <w:rsid w:val="001E792E"/>
    <w:rsid w:val="001F1832"/>
    <w:rsid w:val="001F220F"/>
    <w:rsid w:val="001F24C7"/>
    <w:rsid w:val="001F25B3"/>
    <w:rsid w:val="001F34BB"/>
    <w:rsid w:val="001F4AAF"/>
    <w:rsid w:val="001F538E"/>
    <w:rsid w:val="001F6081"/>
    <w:rsid w:val="001F6616"/>
    <w:rsid w:val="001F7830"/>
    <w:rsid w:val="00202835"/>
    <w:rsid w:val="00202BD4"/>
    <w:rsid w:val="002031C6"/>
    <w:rsid w:val="00204A97"/>
    <w:rsid w:val="00204C4A"/>
    <w:rsid w:val="00205B16"/>
    <w:rsid w:val="00206C32"/>
    <w:rsid w:val="0020711F"/>
    <w:rsid w:val="002114EF"/>
    <w:rsid w:val="00212AD1"/>
    <w:rsid w:val="00214116"/>
    <w:rsid w:val="002151F8"/>
    <w:rsid w:val="002166AD"/>
    <w:rsid w:val="00217871"/>
    <w:rsid w:val="00221ED8"/>
    <w:rsid w:val="002231EA"/>
    <w:rsid w:val="002238DA"/>
    <w:rsid w:val="00223FDF"/>
    <w:rsid w:val="002279C0"/>
    <w:rsid w:val="0023176C"/>
    <w:rsid w:val="00233B1E"/>
    <w:rsid w:val="00234900"/>
    <w:rsid w:val="00234EFE"/>
    <w:rsid w:val="0023615A"/>
    <w:rsid w:val="0023727E"/>
    <w:rsid w:val="00237738"/>
    <w:rsid w:val="00242081"/>
    <w:rsid w:val="0024222C"/>
    <w:rsid w:val="0024283A"/>
    <w:rsid w:val="00243009"/>
    <w:rsid w:val="00243777"/>
    <w:rsid w:val="002441CD"/>
    <w:rsid w:val="0024467C"/>
    <w:rsid w:val="002456EE"/>
    <w:rsid w:val="00247A84"/>
    <w:rsid w:val="002501A3"/>
    <w:rsid w:val="0025166C"/>
    <w:rsid w:val="002521C7"/>
    <w:rsid w:val="00252734"/>
    <w:rsid w:val="002537C0"/>
    <w:rsid w:val="002542EF"/>
    <w:rsid w:val="00255113"/>
    <w:rsid w:val="002555D4"/>
    <w:rsid w:val="00257836"/>
    <w:rsid w:val="00260434"/>
    <w:rsid w:val="0026044C"/>
    <w:rsid w:val="00260BCB"/>
    <w:rsid w:val="00261A16"/>
    <w:rsid w:val="00261EB1"/>
    <w:rsid w:val="0026256D"/>
    <w:rsid w:val="00263522"/>
    <w:rsid w:val="0026419F"/>
    <w:rsid w:val="002646B1"/>
    <w:rsid w:val="002647E4"/>
    <w:rsid w:val="00264EC6"/>
    <w:rsid w:val="00267494"/>
    <w:rsid w:val="00267F5C"/>
    <w:rsid w:val="002701CA"/>
    <w:rsid w:val="00270C35"/>
    <w:rsid w:val="00271013"/>
    <w:rsid w:val="002716DE"/>
    <w:rsid w:val="0027200C"/>
    <w:rsid w:val="00273FE4"/>
    <w:rsid w:val="002746AA"/>
    <w:rsid w:val="00274940"/>
    <w:rsid w:val="002765B4"/>
    <w:rsid w:val="00276A94"/>
    <w:rsid w:val="002772B5"/>
    <w:rsid w:val="00277680"/>
    <w:rsid w:val="00277E24"/>
    <w:rsid w:val="00280A42"/>
    <w:rsid w:val="00280F86"/>
    <w:rsid w:val="0028306D"/>
    <w:rsid w:val="0028440F"/>
    <w:rsid w:val="00284BCF"/>
    <w:rsid w:val="00285036"/>
    <w:rsid w:val="0028532D"/>
    <w:rsid w:val="00287409"/>
    <w:rsid w:val="0028783F"/>
    <w:rsid w:val="00292868"/>
    <w:rsid w:val="00294016"/>
    <w:rsid w:val="0029405D"/>
    <w:rsid w:val="0029452A"/>
    <w:rsid w:val="00294FA6"/>
    <w:rsid w:val="00295A6F"/>
    <w:rsid w:val="00295CD1"/>
    <w:rsid w:val="002973C4"/>
    <w:rsid w:val="00297B0B"/>
    <w:rsid w:val="002A053E"/>
    <w:rsid w:val="002A0D37"/>
    <w:rsid w:val="002A20C4"/>
    <w:rsid w:val="002A4AC7"/>
    <w:rsid w:val="002A570F"/>
    <w:rsid w:val="002A7292"/>
    <w:rsid w:val="002A7358"/>
    <w:rsid w:val="002A7902"/>
    <w:rsid w:val="002B0F6B"/>
    <w:rsid w:val="002B1824"/>
    <w:rsid w:val="002B225D"/>
    <w:rsid w:val="002B23B8"/>
    <w:rsid w:val="002B3127"/>
    <w:rsid w:val="002B4429"/>
    <w:rsid w:val="002B68A6"/>
    <w:rsid w:val="002B68C4"/>
    <w:rsid w:val="002B69D3"/>
    <w:rsid w:val="002B6C48"/>
    <w:rsid w:val="002B7FAF"/>
    <w:rsid w:val="002C2367"/>
    <w:rsid w:val="002C389F"/>
    <w:rsid w:val="002C618C"/>
    <w:rsid w:val="002D02F9"/>
    <w:rsid w:val="002D0C4F"/>
    <w:rsid w:val="002D1364"/>
    <w:rsid w:val="002D452E"/>
    <w:rsid w:val="002D4864"/>
    <w:rsid w:val="002D4D30"/>
    <w:rsid w:val="002D5000"/>
    <w:rsid w:val="002D598D"/>
    <w:rsid w:val="002D7188"/>
    <w:rsid w:val="002E163F"/>
    <w:rsid w:val="002E1DE3"/>
    <w:rsid w:val="002E2AB6"/>
    <w:rsid w:val="002E30C8"/>
    <w:rsid w:val="002E37BE"/>
    <w:rsid w:val="002E39CF"/>
    <w:rsid w:val="002E3F34"/>
    <w:rsid w:val="002E4636"/>
    <w:rsid w:val="002E59AF"/>
    <w:rsid w:val="002E5F79"/>
    <w:rsid w:val="002E64FA"/>
    <w:rsid w:val="002F049C"/>
    <w:rsid w:val="002F0A00"/>
    <w:rsid w:val="002F0CFA"/>
    <w:rsid w:val="002F669F"/>
    <w:rsid w:val="00301C97"/>
    <w:rsid w:val="00305B0E"/>
    <w:rsid w:val="0031004C"/>
    <w:rsid w:val="003105F6"/>
    <w:rsid w:val="00311297"/>
    <w:rsid w:val="00311363"/>
    <w:rsid w:val="003113BE"/>
    <w:rsid w:val="003122CA"/>
    <w:rsid w:val="0031271A"/>
    <w:rsid w:val="00312838"/>
    <w:rsid w:val="00313803"/>
    <w:rsid w:val="003148FD"/>
    <w:rsid w:val="00316597"/>
    <w:rsid w:val="00321080"/>
    <w:rsid w:val="00321A24"/>
    <w:rsid w:val="00322D45"/>
    <w:rsid w:val="00323044"/>
    <w:rsid w:val="003233BC"/>
    <w:rsid w:val="0032463A"/>
    <w:rsid w:val="003254A0"/>
    <w:rsid w:val="0032569A"/>
    <w:rsid w:val="00325A1F"/>
    <w:rsid w:val="003268F9"/>
    <w:rsid w:val="00326C11"/>
    <w:rsid w:val="003302F2"/>
    <w:rsid w:val="00330BAF"/>
    <w:rsid w:val="00330D4A"/>
    <w:rsid w:val="00334E3A"/>
    <w:rsid w:val="00335809"/>
    <w:rsid w:val="003361DD"/>
    <w:rsid w:val="00341A6A"/>
    <w:rsid w:val="0034288E"/>
    <w:rsid w:val="00343D20"/>
    <w:rsid w:val="00345026"/>
    <w:rsid w:val="0034516F"/>
    <w:rsid w:val="003455EA"/>
    <w:rsid w:val="0034564F"/>
    <w:rsid w:val="00345B9C"/>
    <w:rsid w:val="00345EBB"/>
    <w:rsid w:val="0034658C"/>
    <w:rsid w:val="00346CBB"/>
    <w:rsid w:val="0034729B"/>
    <w:rsid w:val="00347352"/>
    <w:rsid w:val="00347857"/>
    <w:rsid w:val="00347DF1"/>
    <w:rsid w:val="0035079A"/>
    <w:rsid w:val="00352DAE"/>
    <w:rsid w:val="00354039"/>
    <w:rsid w:val="00354EB9"/>
    <w:rsid w:val="00356BA7"/>
    <w:rsid w:val="00357044"/>
    <w:rsid w:val="003602AE"/>
    <w:rsid w:val="00360929"/>
    <w:rsid w:val="00362914"/>
    <w:rsid w:val="00362C7F"/>
    <w:rsid w:val="00362F14"/>
    <w:rsid w:val="003639FE"/>
    <w:rsid w:val="00363C01"/>
    <w:rsid w:val="003647D5"/>
    <w:rsid w:val="003674B0"/>
    <w:rsid w:val="003715A6"/>
    <w:rsid w:val="00371E61"/>
    <w:rsid w:val="0037430C"/>
    <w:rsid w:val="00374645"/>
    <w:rsid w:val="0037542B"/>
    <w:rsid w:val="00375B11"/>
    <w:rsid w:val="00375C4F"/>
    <w:rsid w:val="00376197"/>
    <w:rsid w:val="00376877"/>
    <w:rsid w:val="0037727C"/>
    <w:rsid w:val="00377E70"/>
    <w:rsid w:val="003804E3"/>
    <w:rsid w:val="00380904"/>
    <w:rsid w:val="00381CC2"/>
    <w:rsid w:val="003823EE"/>
    <w:rsid w:val="00382960"/>
    <w:rsid w:val="003846F7"/>
    <w:rsid w:val="003851ED"/>
    <w:rsid w:val="00385B39"/>
    <w:rsid w:val="00386785"/>
    <w:rsid w:val="00390E89"/>
    <w:rsid w:val="00390FB7"/>
    <w:rsid w:val="00391B1A"/>
    <w:rsid w:val="00394423"/>
    <w:rsid w:val="00395A65"/>
    <w:rsid w:val="00395F08"/>
    <w:rsid w:val="00396555"/>
    <w:rsid w:val="0039657E"/>
    <w:rsid w:val="00396942"/>
    <w:rsid w:val="00396B49"/>
    <w:rsid w:val="00396E3E"/>
    <w:rsid w:val="0039727C"/>
    <w:rsid w:val="003A0439"/>
    <w:rsid w:val="003A1ECA"/>
    <w:rsid w:val="003A306E"/>
    <w:rsid w:val="003A32D7"/>
    <w:rsid w:val="003A4F15"/>
    <w:rsid w:val="003A535F"/>
    <w:rsid w:val="003A60DC"/>
    <w:rsid w:val="003A6A46"/>
    <w:rsid w:val="003A7A63"/>
    <w:rsid w:val="003B000C"/>
    <w:rsid w:val="003B04D8"/>
    <w:rsid w:val="003B0F1D"/>
    <w:rsid w:val="003B2AAA"/>
    <w:rsid w:val="003B4A57"/>
    <w:rsid w:val="003B6C09"/>
    <w:rsid w:val="003B6F04"/>
    <w:rsid w:val="003B7FE8"/>
    <w:rsid w:val="003C0295"/>
    <w:rsid w:val="003C0AD9"/>
    <w:rsid w:val="003C0ED0"/>
    <w:rsid w:val="003C14C2"/>
    <w:rsid w:val="003C1D49"/>
    <w:rsid w:val="003C2183"/>
    <w:rsid w:val="003C35C4"/>
    <w:rsid w:val="003C44F3"/>
    <w:rsid w:val="003C5A44"/>
    <w:rsid w:val="003C5F56"/>
    <w:rsid w:val="003C6694"/>
    <w:rsid w:val="003C7EE9"/>
    <w:rsid w:val="003D0A1C"/>
    <w:rsid w:val="003D11C0"/>
    <w:rsid w:val="003D12C2"/>
    <w:rsid w:val="003D31B9"/>
    <w:rsid w:val="003D3867"/>
    <w:rsid w:val="003D73E0"/>
    <w:rsid w:val="003D7401"/>
    <w:rsid w:val="003E0D1A"/>
    <w:rsid w:val="003E297F"/>
    <w:rsid w:val="003E2DA3"/>
    <w:rsid w:val="003E3160"/>
    <w:rsid w:val="003E37D5"/>
    <w:rsid w:val="003E4BC2"/>
    <w:rsid w:val="003E618D"/>
    <w:rsid w:val="003E664B"/>
    <w:rsid w:val="003F020D"/>
    <w:rsid w:val="003F03D9"/>
    <w:rsid w:val="003F0B20"/>
    <w:rsid w:val="003F1F42"/>
    <w:rsid w:val="003F21C0"/>
    <w:rsid w:val="003F2290"/>
    <w:rsid w:val="003F28AB"/>
    <w:rsid w:val="003F2FBE"/>
    <w:rsid w:val="003F318D"/>
    <w:rsid w:val="003F5BAE"/>
    <w:rsid w:val="003F5D12"/>
    <w:rsid w:val="003F6ED7"/>
    <w:rsid w:val="00400725"/>
    <w:rsid w:val="00401462"/>
    <w:rsid w:val="00401A0D"/>
    <w:rsid w:val="00401C84"/>
    <w:rsid w:val="00401D58"/>
    <w:rsid w:val="00403210"/>
    <w:rsid w:val="00403563"/>
    <w:rsid w:val="004035BB"/>
    <w:rsid w:val="004035EB"/>
    <w:rsid w:val="00403E7E"/>
    <w:rsid w:val="004047FA"/>
    <w:rsid w:val="00405A8C"/>
    <w:rsid w:val="00406D3E"/>
    <w:rsid w:val="004070C8"/>
    <w:rsid w:val="00407332"/>
    <w:rsid w:val="004074A3"/>
    <w:rsid w:val="00407828"/>
    <w:rsid w:val="00411423"/>
    <w:rsid w:val="00412AD0"/>
    <w:rsid w:val="00413D8E"/>
    <w:rsid w:val="00413D9A"/>
    <w:rsid w:val="004140F2"/>
    <w:rsid w:val="004159A9"/>
    <w:rsid w:val="00417B22"/>
    <w:rsid w:val="00421085"/>
    <w:rsid w:val="004213DC"/>
    <w:rsid w:val="004216DB"/>
    <w:rsid w:val="00424107"/>
    <w:rsid w:val="0042465E"/>
    <w:rsid w:val="00424DF7"/>
    <w:rsid w:val="00424F8F"/>
    <w:rsid w:val="00425DE6"/>
    <w:rsid w:val="00426B53"/>
    <w:rsid w:val="004326FC"/>
    <w:rsid w:val="00432B76"/>
    <w:rsid w:val="00434D01"/>
    <w:rsid w:val="00435D26"/>
    <w:rsid w:val="00435E79"/>
    <w:rsid w:val="00440C78"/>
    <w:rsid w:val="00440C99"/>
    <w:rsid w:val="0044175C"/>
    <w:rsid w:val="004422FD"/>
    <w:rsid w:val="00442473"/>
    <w:rsid w:val="00445F4D"/>
    <w:rsid w:val="004504C0"/>
    <w:rsid w:val="004523F0"/>
    <w:rsid w:val="00452EEA"/>
    <w:rsid w:val="00453037"/>
    <w:rsid w:val="00454550"/>
    <w:rsid w:val="00454631"/>
    <w:rsid w:val="004550FB"/>
    <w:rsid w:val="00455615"/>
    <w:rsid w:val="0045672B"/>
    <w:rsid w:val="0046111A"/>
    <w:rsid w:val="00462946"/>
    <w:rsid w:val="00462F67"/>
    <w:rsid w:val="00463F43"/>
    <w:rsid w:val="00464B94"/>
    <w:rsid w:val="004653A8"/>
    <w:rsid w:val="00465A0B"/>
    <w:rsid w:val="00466A2C"/>
    <w:rsid w:val="004675ED"/>
    <w:rsid w:val="00467EB2"/>
    <w:rsid w:val="0047077C"/>
    <w:rsid w:val="004709B5"/>
    <w:rsid w:val="00470B05"/>
    <w:rsid w:val="00470CCB"/>
    <w:rsid w:val="0047207C"/>
    <w:rsid w:val="0047295F"/>
    <w:rsid w:val="00472CD6"/>
    <w:rsid w:val="00474CFF"/>
    <w:rsid w:val="00474E3C"/>
    <w:rsid w:val="00476DD7"/>
    <w:rsid w:val="00480A58"/>
    <w:rsid w:val="004812CB"/>
    <w:rsid w:val="00481320"/>
    <w:rsid w:val="00481892"/>
    <w:rsid w:val="00482151"/>
    <w:rsid w:val="00483DCA"/>
    <w:rsid w:val="00485FAD"/>
    <w:rsid w:val="00486A1F"/>
    <w:rsid w:val="00487AED"/>
    <w:rsid w:val="004902FF"/>
    <w:rsid w:val="00490442"/>
    <w:rsid w:val="00491A73"/>
    <w:rsid w:val="00491EDF"/>
    <w:rsid w:val="00492A3F"/>
    <w:rsid w:val="0049424D"/>
    <w:rsid w:val="00494506"/>
    <w:rsid w:val="00494E31"/>
    <w:rsid w:val="00494F62"/>
    <w:rsid w:val="0049652A"/>
    <w:rsid w:val="004A2001"/>
    <w:rsid w:val="004A27DD"/>
    <w:rsid w:val="004A2DEF"/>
    <w:rsid w:val="004A3590"/>
    <w:rsid w:val="004A4BC5"/>
    <w:rsid w:val="004A7289"/>
    <w:rsid w:val="004B00A7"/>
    <w:rsid w:val="004B1BE1"/>
    <w:rsid w:val="004B25E2"/>
    <w:rsid w:val="004B34D7"/>
    <w:rsid w:val="004B5037"/>
    <w:rsid w:val="004B5260"/>
    <w:rsid w:val="004B5B2F"/>
    <w:rsid w:val="004B626A"/>
    <w:rsid w:val="004B660E"/>
    <w:rsid w:val="004B6E5E"/>
    <w:rsid w:val="004C05BD"/>
    <w:rsid w:val="004C1BC5"/>
    <w:rsid w:val="004C2A54"/>
    <w:rsid w:val="004C326F"/>
    <w:rsid w:val="004C3B06"/>
    <w:rsid w:val="004C3F97"/>
    <w:rsid w:val="004C638D"/>
    <w:rsid w:val="004C6D41"/>
    <w:rsid w:val="004C6F07"/>
    <w:rsid w:val="004C7EE7"/>
    <w:rsid w:val="004D2635"/>
    <w:rsid w:val="004D2DEE"/>
    <w:rsid w:val="004D2E1F"/>
    <w:rsid w:val="004D39D1"/>
    <w:rsid w:val="004D4EE0"/>
    <w:rsid w:val="004D5AAC"/>
    <w:rsid w:val="004D7DD3"/>
    <w:rsid w:val="004D7FD9"/>
    <w:rsid w:val="004E1324"/>
    <w:rsid w:val="004E19A5"/>
    <w:rsid w:val="004E1F6F"/>
    <w:rsid w:val="004E2F33"/>
    <w:rsid w:val="004E37E5"/>
    <w:rsid w:val="004E3FDB"/>
    <w:rsid w:val="004E5DAB"/>
    <w:rsid w:val="004E6638"/>
    <w:rsid w:val="004E6A6D"/>
    <w:rsid w:val="004E6EDD"/>
    <w:rsid w:val="004F1F4A"/>
    <w:rsid w:val="004F2772"/>
    <w:rsid w:val="004F296D"/>
    <w:rsid w:val="004F30FB"/>
    <w:rsid w:val="004F3A26"/>
    <w:rsid w:val="004F4D42"/>
    <w:rsid w:val="004F4D61"/>
    <w:rsid w:val="004F4F8B"/>
    <w:rsid w:val="004F508B"/>
    <w:rsid w:val="004F695F"/>
    <w:rsid w:val="004F6CA4"/>
    <w:rsid w:val="004F7DC3"/>
    <w:rsid w:val="00500752"/>
    <w:rsid w:val="00501A50"/>
    <w:rsid w:val="005021F1"/>
    <w:rsid w:val="0050222D"/>
    <w:rsid w:val="00502236"/>
    <w:rsid w:val="00503AF3"/>
    <w:rsid w:val="0050696D"/>
    <w:rsid w:val="00506CA5"/>
    <w:rsid w:val="0051094B"/>
    <w:rsid w:val="00510A9D"/>
    <w:rsid w:val="005110D7"/>
    <w:rsid w:val="00511955"/>
    <w:rsid w:val="00511D99"/>
    <w:rsid w:val="005128D3"/>
    <w:rsid w:val="005147E8"/>
    <w:rsid w:val="005158F2"/>
    <w:rsid w:val="005176BD"/>
    <w:rsid w:val="00517ED1"/>
    <w:rsid w:val="00523FDD"/>
    <w:rsid w:val="0052438E"/>
    <w:rsid w:val="00525482"/>
    <w:rsid w:val="00525B79"/>
    <w:rsid w:val="00526DFC"/>
    <w:rsid w:val="00526F43"/>
    <w:rsid w:val="00527651"/>
    <w:rsid w:val="00527843"/>
    <w:rsid w:val="00532580"/>
    <w:rsid w:val="005333CD"/>
    <w:rsid w:val="005359A5"/>
    <w:rsid w:val="005363AB"/>
    <w:rsid w:val="0053684B"/>
    <w:rsid w:val="005368A1"/>
    <w:rsid w:val="0053702B"/>
    <w:rsid w:val="0054145F"/>
    <w:rsid w:val="00544EF4"/>
    <w:rsid w:val="00545918"/>
    <w:rsid w:val="00545E53"/>
    <w:rsid w:val="005479D9"/>
    <w:rsid w:val="00552583"/>
    <w:rsid w:val="00556412"/>
    <w:rsid w:val="005572BD"/>
    <w:rsid w:val="00557A12"/>
    <w:rsid w:val="00560AC7"/>
    <w:rsid w:val="00561AFB"/>
    <w:rsid w:val="00561FA8"/>
    <w:rsid w:val="005635ED"/>
    <w:rsid w:val="0056504B"/>
    <w:rsid w:val="00565253"/>
    <w:rsid w:val="00565EDE"/>
    <w:rsid w:val="00566251"/>
    <w:rsid w:val="00570191"/>
    <w:rsid w:val="00570570"/>
    <w:rsid w:val="00571AB3"/>
    <w:rsid w:val="005721DD"/>
    <w:rsid w:val="00572512"/>
    <w:rsid w:val="00573981"/>
    <w:rsid w:val="00573C50"/>
    <w:rsid w:val="00573EE6"/>
    <w:rsid w:val="00574543"/>
    <w:rsid w:val="0057547F"/>
    <w:rsid w:val="005754EE"/>
    <w:rsid w:val="005755FC"/>
    <w:rsid w:val="0057617E"/>
    <w:rsid w:val="00576497"/>
    <w:rsid w:val="00576C35"/>
    <w:rsid w:val="0058262B"/>
    <w:rsid w:val="005828C3"/>
    <w:rsid w:val="005834C3"/>
    <w:rsid w:val="005835E7"/>
    <w:rsid w:val="0058397F"/>
    <w:rsid w:val="00583A01"/>
    <w:rsid w:val="00583BF8"/>
    <w:rsid w:val="00585F33"/>
    <w:rsid w:val="0058659F"/>
    <w:rsid w:val="00586734"/>
    <w:rsid w:val="00586E1F"/>
    <w:rsid w:val="00591124"/>
    <w:rsid w:val="0059183F"/>
    <w:rsid w:val="00594284"/>
    <w:rsid w:val="00596964"/>
    <w:rsid w:val="00597024"/>
    <w:rsid w:val="00597173"/>
    <w:rsid w:val="005A0274"/>
    <w:rsid w:val="005A095C"/>
    <w:rsid w:val="005A0D78"/>
    <w:rsid w:val="005A1E22"/>
    <w:rsid w:val="005A30CB"/>
    <w:rsid w:val="005A3AEF"/>
    <w:rsid w:val="005A669D"/>
    <w:rsid w:val="005A69EC"/>
    <w:rsid w:val="005A75D8"/>
    <w:rsid w:val="005B3A04"/>
    <w:rsid w:val="005B3CC2"/>
    <w:rsid w:val="005B41F7"/>
    <w:rsid w:val="005B5D39"/>
    <w:rsid w:val="005B5F03"/>
    <w:rsid w:val="005B6123"/>
    <w:rsid w:val="005B713E"/>
    <w:rsid w:val="005C03B6"/>
    <w:rsid w:val="005C05D8"/>
    <w:rsid w:val="005C348E"/>
    <w:rsid w:val="005C41C4"/>
    <w:rsid w:val="005C4769"/>
    <w:rsid w:val="005C68E1"/>
    <w:rsid w:val="005D3763"/>
    <w:rsid w:val="005D55E1"/>
    <w:rsid w:val="005D5A96"/>
    <w:rsid w:val="005D6364"/>
    <w:rsid w:val="005D7F31"/>
    <w:rsid w:val="005E19F7"/>
    <w:rsid w:val="005E2645"/>
    <w:rsid w:val="005E494A"/>
    <w:rsid w:val="005E4C1E"/>
    <w:rsid w:val="005E4F04"/>
    <w:rsid w:val="005E556C"/>
    <w:rsid w:val="005E62C2"/>
    <w:rsid w:val="005E6C71"/>
    <w:rsid w:val="005F0963"/>
    <w:rsid w:val="005F0AC6"/>
    <w:rsid w:val="005F2337"/>
    <w:rsid w:val="005F2824"/>
    <w:rsid w:val="005F2EBA"/>
    <w:rsid w:val="005F35ED"/>
    <w:rsid w:val="005F4E77"/>
    <w:rsid w:val="005F58FE"/>
    <w:rsid w:val="005F65DC"/>
    <w:rsid w:val="005F69F5"/>
    <w:rsid w:val="005F7812"/>
    <w:rsid w:val="005F7A88"/>
    <w:rsid w:val="006006C4"/>
    <w:rsid w:val="006007BB"/>
    <w:rsid w:val="00603A1A"/>
    <w:rsid w:val="006046D5"/>
    <w:rsid w:val="006077E6"/>
    <w:rsid w:val="00607A93"/>
    <w:rsid w:val="00610377"/>
    <w:rsid w:val="00610C08"/>
    <w:rsid w:val="00610DC4"/>
    <w:rsid w:val="00611A8B"/>
    <w:rsid w:val="00611F74"/>
    <w:rsid w:val="00613330"/>
    <w:rsid w:val="00613397"/>
    <w:rsid w:val="006148BF"/>
    <w:rsid w:val="00615772"/>
    <w:rsid w:val="0062063A"/>
    <w:rsid w:val="00621256"/>
    <w:rsid w:val="00621FCC"/>
    <w:rsid w:val="00622E4B"/>
    <w:rsid w:val="006234B1"/>
    <w:rsid w:val="00623B20"/>
    <w:rsid w:val="00625F0C"/>
    <w:rsid w:val="00627C79"/>
    <w:rsid w:val="006327BB"/>
    <w:rsid w:val="00633037"/>
    <w:rsid w:val="0063330B"/>
    <w:rsid w:val="006333DA"/>
    <w:rsid w:val="00633C30"/>
    <w:rsid w:val="00635134"/>
    <w:rsid w:val="00635179"/>
    <w:rsid w:val="006356E2"/>
    <w:rsid w:val="00635D11"/>
    <w:rsid w:val="00635E55"/>
    <w:rsid w:val="00635F10"/>
    <w:rsid w:val="006369FB"/>
    <w:rsid w:val="00640852"/>
    <w:rsid w:val="00641F99"/>
    <w:rsid w:val="00642A65"/>
    <w:rsid w:val="006435CD"/>
    <w:rsid w:val="00644033"/>
    <w:rsid w:val="0064437A"/>
    <w:rsid w:val="00644C66"/>
    <w:rsid w:val="0064525D"/>
    <w:rsid w:val="00645DCE"/>
    <w:rsid w:val="006465AC"/>
    <w:rsid w:val="006465BF"/>
    <w:rsid w:val="00647ECE"/>
    <w:rsid w:val="006511C7"/>
    <w:rsid w:val="00653B22"/>
    <w:rsid w:val="00654E89"/>
    <w:rsid w:val="00655F89"/>
    <w:rsid w:val="00657BF4"/>
    <w:rsid w:val="006600E9"/>
    <w:rsid w:val="0066013D"/>
    <w:rsid w:val="006603FB"/>
    <w:rsid w:val="006608DF"/>
    <w:rsid w:val="00661CBF"/>
    <w:rsid w:val="006623AC"/>
    <w:rsid w:val="006628F6"/>
    <w:rsid w:val="006632A5"/>
    <w:rsid w:val="00666714"/>
    <w:rsid w:val="006678AF"/>
    <w:rsid w:val="006701EF"/>
    <w:rsid w:val="00672A45"/>
    <w:rsid w:val="00672C3F"/>
    <w:rsid w:val="00673BA5"/>
    <w:rsid w:val="006754A5"/>
    <w:rsid w:val="00680058"/>
    <w:rsid w:val="00680E9D"/>
    <w:rsid w:val="00681922"/>
    <w:rsid w:val="00681B5D"/>
    <w:rsid w:val="00681F9F"/>
    <w:rsid w:val="00683E09"/>
    <w:rsid w:val="006840EA"/>
    <w:rsid w:val="006842AA"/>
    <w:rsid w:val="006844E2"/>
    <w:rsid w:val="00685267"/>
    <w:rsid w:val="00686D54"/>
    <w:rsid w:val="00687001"/>
    <w:rsid w:val="006872AE"/>
    <w:rsid w:val="00690082"/>
    <w:rsid w:val="00690252"/>
    <w:rsid w:val="0069161E"/>
    <w:rsid w:val="00691D3E"/>
    <w:rsid w:val="00692BD0"/>
    <w:rsid w:val="00692D22"/>
    <w:rsid w:val="00693117"/>
    <w:rsid w:val="0069317C"/>
    <w:rsid w:val="006946BB"/>
    <w:rsid w:val="006969FA"/>
    <w:rsid w:val="006A0641"/>
    <w:rsid w:val="006A14A7"/>
    <w:rsid w:val="006A1EA9"/>
    <w:rsid w:val="006A35D5"/>
    <w:rsid w:val="006A395C"/>
    <w:rsid w:val="006A748A"/>
    <w:rsid w:val="006B1E78"/>
    <w:rsid w:val="006B3810"/>
    <w:rsid w:val="006B4186"/>
    <w:rsid w:val="006B524C"/>
    <w:rsid w:val="006C045B"/>
    <w:rsid w:val="006C07C6"/>
    <w:rsid w:val="006C0B5B"/>
    <w:rsid w:val="006C3DBF"/>
    <w:rsid w:val="006C411E"/>
    <w:rsid w:val="006C419E"/>
    <w:rsid w:val="006C43B1"/>
    <w:rsid w:val="006C4A31"/>
    <w:rsid w:val="006C5AC2"/>
    <w:rsid w:val="006C65D5"/>
    <w:rsid w:val="006C6AFB"/>
    <w:rsid w:val="006C7F58"/>
    <w:rsid w:val="006D01A3"/>
    <w:rsid w:val="006D2735"/>
    <w:rsid w:val="006D36DA"/>
    <w:rsid w:val="006D3CBA"/>
    <w:rsid w:val="006D3D8B"/>
    <w:rsid w:val="006D45B2"/>
    <w:rsid w:val="006D48FD"/>
    <w:rsid w:val="006D4D12"/>
    <w:rsid w:val="006D4D51"/>
    <w:rsid w:val="006D616B"/>
    <w:rsid w:val="006E0FCC"/>
    <w:rsid w:val="006E1E96"/>
    <w:rsid w:val="006E2780"/>
    <w:rsid w:val="006E3557"/>
    <w:rsid w:val="006E3624"/>
    <w:rsid w:val="006E5E21"/>
    <w:rsid w:val="006E79AF"/>
    <w:rsid w:val="006F0195"/>
    <w:rsid w:val="006F19C0"/>
    <w:rsid w:val="006F1F49"/>
    <w:rsid w:val="006F2648"/>
    <w:rsid w:val="006F2F10"/>
    <w:rsid w:val="006F3896"/>
    <w:rsid w:val="006F3D56"/>
    <w:rsid w:val="006F482B"/>
    <w:rsid w:val="006F6311"/>
    <w:rsid w:val="006F79FA"/>
    <w:rsid w:val="007016E8"/>
    <w:rsid w:val="00701952"/>
    <w:rsid w:val="00702556"/>
    <w:rsid w:val="0070277E"/>
    <w:rsid w:val="00704156"/>
    <w:rsid w:val="00704744"/>
    <w:rsid w:val="007069FC"/>
    <w:rsid w:val="00711221"/>
    <w:rsid w:val="00711DBE"/>
    <w:rsid w:val="00712675"/>
    <w:rsid w:val="00713808"/>
    <w:rsid w:val="0071403B"/>
    <w:rsid w:val="007151B6"/>
    <w:rsid w:val="0071520D"/>
    <w:rsid w:val="00715D88"/>
    <w:rsid w:val="00715EDB"/>
    <w:rsid w:val="007160D5"/>
    <w:rsid w:val="00716171"/>
    <w:rsid w:val="007163FB"/>
    <w:rsid w:val="007165FD"/>
    <w:rsid w:val="00716890"/>
    <w:rsid w:val="00716A1F"/>
    <w:rsid w:val="007176C3"/>
    <w:rsid w:val="00717C2E"/>
    <w:rsid w:val="007204FA"/>
    <w:rsid w:val="00720EDE"/>
    <w:rsid w:val="007213B3"/>
    <w:rsid w:val="00722715"/>
    <w:rsid w:val="00724258"/>
    <w:rsid w:val="0072457F"/>
    <w:rsid w:val="007253C9"/>
    <w:rsid w:val="00725406"/>
    <w:rsid w:val="00725E0D"/>
    <w:rsid w:val="0072621B"/>
    <w:rsid w:val="00730555"/>
    <w:rsid w:val="007312CC"/>
    <w:rsid w:val="00732514"/>
    <w:rsid w:val="00736A64"/>
    <w:rsid w:val="007378D8"/>
    <w:rsid w:val="00737F6A"/>
    <w:rsid w:val="00740687"/>
    <w:rsid w:val="007410B6"/>
    <w:rsid w:val="007413ED"/>
    <w:rsid w:val="0074183C"/>
    <w:rsid w:val="00741BCE"/>
    <w:rsid w:val="007428FB"/>
    <w:rsid w:val="00744C6F"/>
    <w:rsid w:val="007457F6"/>
    <w:rsid w:val="00745ABB"/>
    <w:rsid w:val="00745DD2"/>
    <w:rsid w:val="00746E38"/>
    <w:rsid w:val="00747498"/>
    <w:rsid w:val="00747CD5"/>
    <w:rsid w:val="0075043B"/>
    <w:rsid w:val="007513B9"/>
    <w:rsid w:val="00753146"/>
    <w:rsid w:val="00753B51"/>
    <w:rsid w:val="00753E30"/>
    <w:rsid w:val="00754E16"/>
    <w:rsid w:val="00754E39"/>
    <w:rsid w:val="00756629"/>
    <w:rsid w:val="00756E1D"/>
    <w:rsid w:val="00757197"/>
    <w:rsid w:val="007575D2"/>
    <w:rsid w:val="00757B4F"/>
    <w:rsid w:val="00757B6A"/>
    <w:rsid w:val="00760FB9"/>
    <w:rsid w:val="007610E0"/>
    <w:rsid w:val="007621AA"/>
    <w:rsid w:val="0076260A"/>
    <w:rsid w:val="00763665"/>
    <w:rsid w:val="0076445E"/>
    <w:rsid w:val="00764806"/>
    <w:rsid w:val="00764873"/>
    <w:rsid w:val="00764A67"/>
    <w:rsid w:val="00764D1D"/>
    <w:rsid w:val="007658C9"/>
    <w:rsid w:val="00766D97"/>
    <w:rsid w:val="00770F6B"/>
    <w:rsid w:val="0077155F"/>
    <w:rsid w:val="00771883"/>
    <w:rsid w:val="007752C8"/>
    <w:rsid w:val="007766E6"/>
    <w:rsid w:val="00776BCA"/>
    <w:rsid w:val="00776DC2"/>
    <w:rsid w:val="00780122"/>
    <w:rsid w:val="0078214B"/>
    <w:rsid w:val="00783D73"/>
    <w:rsid w:val="00784346"/>
    <w:rsid w:val="0078498A"/>
    <w:rsid w:val="00787772"/>
    <w:rsid w:val="007878FE"/>
    <w:rsid w:val="00792207"/>
    <w:rsid w:val="00792B64"/>
    <w:rsid w:val="00792E29"/>
    <w:rsid w:val="007932DD"/>
    <w:rsid w:val="0079379A"/>
    <w:rsid w:val="00793840"/>
    <w:rsid w:val="00793B91"/>
    <w:rsid w:val="00793B96"/>
    <w:rsid w:val="00794953"/>
    <w:rsid w:val="00794DCB"/>
    <w:rsid w:val="00795975"/>
    <w:rsid w:val="00796554"/>
    <w:rsid w:val="00796BD8"/>
    <w:rsid w:val="00796DB8"/>
    <w:rsid w:val="007A1797"/>
    <w:rsid w:val="007A1F2F"/>
    <w:rsid w:val="007A2A5C"/>
    <w:rsid w:val="007A2B45"/>
    <w:rsid w:val="007A4A97"/>
    <w:rsid w:val="007A4DC5"/>
    <w:rsid w:val="007A5150"/>
    <w:rsid w:val="007A5373"/>
    <w:rsid w:val="007A789F"/>
    <w:rsid w:val="007B0643"/>
    <w:rsid w:val="007B24A5"/>
    <w:rsid w:val="007B2AF9"/>
    <w:rsid w:val="007B3588"/>
    <w:rsid w:val="007B4E9D"/>
    <w:rsid w:val="007B5D5F"/>
    <w:rsid w:val="007B7152"/>
    <w:rsid w:val="007B75BC"/>
    <w:rsid w:val="007C052D"/>
    <w:rsid w:val="007C0BD6"/>
    <w:rsid w:val="007C0C1D"/>
    <w:rsid w:val="007C3424"/>
    <w:rsid w:val="007C3806"/>
    <w:rsid w:val="007C5BB7"/>
    <w:rsid w:val="007C63AA"/>
    <w:rsid w:val="007C7375"/>
    <w:rsid w:val="007D05BE"/>
    <w:rsid w:val="007D07D5"/>
    <w:rsid w:val="007D1C64"/>
    <w:rsid w:val="007D32DD"/>
    <w:rsid w:val="007D357E"/>
    <w:rsid w:val="007D6C90"/>
    <w:rsid w:val="007D6DCE"/>
    <w:rsid w:val="007D72C4"/>
    <w:rsid w:val="007D77BF"/>
    <w:rsid w:val="007E1446"/>
    <w:rsid w:val="007E1BD4"/>
    <w:rsid w:val="007E2CFE"/>
    <w:rsid w:val="007E4593"/>
    <w:rsid w:val="007E4F17"/>
    <w:rsid w:val="007E59C9"/>
    <w:rsid w:val="007E6ED1"/>
    <w:rsid w:val="007E6FE0"/>
    <w:rsid w:val="007F0072"/>
    <w:rsid w:val="007F012E"/>
    <w:rsid w:val="007F2704"/>
    <w:rsid w:val="007F2EB6"/>
    <w:rsid w:val="007F367D"/>
    <w:rsid w:val="007F3CA6"/>
    <w:rsid w:val="007F54C3"/>
    <w:rsid w:val="007F5B5B"/>
    <w:rsid w:val="008003B2"/>
    <w:rsid w:val="008024D7"/>
    <w:rsid w:val="00802949"/>
    <w:rsid w:val="008029F9"/>
    <w:rsid w:val="0080301E"/>
    <w:rsid w:val="0080365F"/>
    <w:rsid w:val="00804E8F"/>
    <w:rsid w:val="00806E16"/>
    <w:rsid w:val="0080724E"/>
    <w:rsid w:val="0080728C"/>
    <w:rsid w:val="00807D2D"/>
    <w:rsid w:val="00811B46"/>
    <w:rsid w:val="00812BE5"/>
    <w:rsid w:val="0081356A"/>
    <w:rsid w:val="00814140"/>
    <w:rsid w:val="00815346"/>
    <w:rsid w:val="00816434"/>
    <w:rsid w:val="00817429"/>
    <w:rsid w:val="00817ADE"/>
    <w:rsid w:val="00820063"/>
    <w:rsid w:val="00821514"/>
    <w:rsid w:val="008218F0"/>
    <w:rsid w:val="00821E35"/>
    <w:rsid w:val="00821FC5"/>
    <w:rsid w:val="008223A0"/>
    <w:rsid w:val="00824591"/>
    <w:rsid w:val="00824AED"/>
    <w:rsid w:val="00825A82"/>
    <w:rsid w:val="00826274"/>
    <w:rsid w:val="008274FF"/>
    <w:rsid w:val="00827820"/>
    <w:rsid w:val="00830044"/>
    <w:rsid w:val="00831B8B"/>
    <w:rsid w:val="0083249F"/>
    <w:rsid w:val="0083405D"/>
    <w:rsid w:val="008352D4"/>
    <w:rsid w:val="00836CA7"/>
    <w:rsid w:val="00836DB9"/>
    <w:rsid w:val="0083754B"/>
    <w:rsid w:val="00837763"/>
    <w:rsid w:val="00837C67"/>
    <w:rsid w:val="008415A7"/>
    <w:rsid w:val="008415B0"/>
    <w:rsid w:val="00841943"/>
    <w:rsid w:val="00842028"/>
    <w:rsid w:val="00842F3F"/>
    <w:rsid w:val="008436B8"/>
    <w:rsid w:val="008460B6"/>
    <w:rsid w:val="00846E01"/>
    <w:rsid w:val="00850C9D"/>
    <w:rsid w:val="00850EDA"/>
    <w:rsid w:val="00851C80"/>
    <w:rsid w:val="00851E4B"/>
    <w:rsid w:val="00852B59"/>
    <w:rsid w:val="008539ED"/>
    <w:rsid w:val="00853BE3"/>
    <w:rsid w:val="008543D0"/>
    <w:rsid w:val="00856272"/>
    <w:rsid w:val="008563FF"/>
    <w:rsid w:val="00857E8B"/>
    <w:rsid w:val="0086018B"/>
    <w:rsid w:val="00860C19"/>
    <w:rsid w:val="008611DD"/>
    <w:rsid w:val="008612D5"/>
    <w:rsid w:val="008620DE"/>
    <w:rsid w:val="008627F1"/>
    <w:rsid w:val="008637D9"/>
    <w:rsid w:val="00863ACF"/>
    <w:rsid w:val="00866867"/>
    <w:rsid w:val="00872257"/>
    <w:rsid w:val="00873956"/>
    <w:rsid w:val="008739DB"/>
    <w:rsid w:val="008753E6"/>
    <w:rsid w:val="0087738C"/>
    <w:rsid w:val="008802AF"/>
    <w:rsid w:val="00881926"/>
    <w:rsid w:val="0088318F"/>
    <w:rsid w:val="0088331D"/>
    <w:rsid w:val="00883B77"/>
    <w:rsid w:val="00883CA5"/>
    <w:rsid w:val="008846A7"/>
    <w:rsid w:val="008852B0"/>
    <w:rsid w:val="00885AE7"/>
    <w:rsid w:val="00886B60"/>
    <w:rsid w:val="008870B4"/>
    <w:rsid w:val="00887889"/>
    <w:rsid w:val="008920FF"/>
    <w:rsid w:val="008926E8"/>
    <w:rsid w:val="00893137"/>
    <w:rsid w:val="008931A9"/>
    <w:rsid w:val="0089439E"/>
    <w:rsid w:val="008943C2"/>
    <w:rsid w:val="008943DF"/>
    <w:rsid w:val="00894A0C"/>
    <w:rsid w:val="00894F19"/>
    <w:rsid w:val="00896A10"/>
    <w:rsid w:val="00896A1A"/>
    <w:rsid w:val="00896A61"/>
    <w:rsid w:val="008971B5"/>
    <w:rsid w:val="008A0C29"/>
    <w:rsid w:val="008A1CB3"/>
    <w:rsid w:val="008A258E"/>
    <w:rsid w:val="008A38F4"/>
    <w:rsid w:val="008A4468"/>
    <w:rsid w:val="008A57F7"/>
    <w:rsid w:val="008A5D26"/>
    <w:rsid w:val="008A6B13"/>
    <w:rsid w:val="008A6ECB"/>
    <w:rsid w:val="008B092D"/>
    <w:rsid w:val="008B0BF9"/>
    <w:rsid w:val="008B1523"/>
    <w:rsid w:val="008B2601"/>
    <w:rsid w:val="008B2866"/>
    <w:rsid w:val="008B3859"/>
    <w:rsid w:val="008B436D"/>
    <w:rsid w:val="008B44EF"/>
    <w:rsid w:val="008B4E49"/>
    <w:rsid w:val="008B73AC"/>
    <w:rsid w:val="008B7712"/>
    <w:rsid w:val="008B7B26"/>
    <w:rsid w:val="008C064C"/>
    <w:rsid w:val="008C2BE1"/>
    <w:rsid w:val="008C3524"/>
    <w:rsid w:val="008C3A4A"/>
    <w:rsid w:val="008C4061"/>
    <w:rsid w:val="008C4229"/>
    <w:rsid w:val="008C4E1E"/>
    <w:rsid w:val="008C4EC7"/>
    <w:rsid w:val="008C5BE0"/>
    <w:rsid w:val="008C6F83"/>
    <w:rsid w:val="008C7233"/>
    <w:rsid w:val="008D063E"/>
    <w:rsid w:val="008D110E"/>
    <w:rsid w:val="008D2434"/>
    <w:rsid w:val="008D4886"/>
    <w:rsid w:val="008E0D87"/>
    <w:rsid w:val="008E171D"/>
    <w:rsid w:val="008E187A"/>
    <w:rsid w:val="008E2785"/>
    <w:rsid w:val="008E2EF7"/>
    <w:rsid w:val="008E60E1"/>
    <w:rsid w:val="008E78A3"/>
    <w:rsid w:val="008E79F0"/>
    <w:rsid w:val="008F0336"/>
    <w:rsid w:val="008F0654"/>
    <w:rsid w:val="008F06CB"/>
    <w:rsid w:val="008F0DA9"/>
    <w:rsid w:val="008F2E83"/>
    <w:rsid w:val="008F555E"/>
    <w:rsid w:val="008F612A"/>
    <w:rsid w:val="008F69B4"/>
    <w:rsid w:val="008F71EB"/>
    <w:rsid w:val="0090293D"/>
    <w:rsid w:val="009034DE"/>
    <w:rsid w:val="0090528C"/>
    <w:rsid w:val="00905396"/>
    <w:rsid w:val="0090605D"/>
    <w:rsid w:val="00906236"/>
    <w:rsid w:val="00906419"/>
    <w:rsid w:val="00906A96"/>
    <w:rsid w:val="00906F33"/>
    <w:rsid w:val="00907DDF"/>
    <w:rsid w:val="00912720"/>
    <w:rsid w:val="00912889"/>
    <w:rsid w:val="00913872"/>
    <w:rsid w:val="00913A42"/>
    <w:rsid w:val="00913C2A"/>
    <w:rsid w:val="00914167"/>
    <w:rsid w:val="009143DB"/>
    <w:rsid w:val="0091478E"/>
    <w:rsid w:val="00915065"/>
    <w:rsid w:val="00917CE5"/>
    <w:rsid w:val="009213FE"/>
    <w:rsid w:val="009217C0"/>
    <w:rsid w:val="00922588"/>
    <w:rsid w:val="00922B0A"/>
    <w:rsid w:val="00925241"/>
    <w:rsid w:val="00925CEC"/>
    <w:rsid w:val="00926159"/>
    <w:rsid w:val="00926A3F"/>
    <w:rsid w:val="0092794E"/>
    <w:rsid w:val="00930903"/>
    <w:rsid w:val="00930D30"/>
    <w:rsid w:val="009332A2"/>
    <w:rsid w:val="009373B1"/>
    <w:rsid w:val="00937598"/>
    <w:rsid w:val="0093790B"/>
    <w:rsid w:val="00937FA8"/>
    <w:rsid w:val="00940E02"/>
    <w:rsid w:val="00940FF2"/>
    <w:rsid w:val="009410C7"/>
    <w:rsid w:val="009413A5"/>
    <w:rsid w:val="00942628"/>
    <w:rsid w:val="00943751"/>
    <w:rsid w:val="0094495F"/>
    <w:rsid w:val="00946DD0"/>
    <w:rsid w:val="00947F40"/>
    <w:rsid w:val="009509E6"/>
    <w:rsid w:val="00952018"/>
    <w:rsid w:val="00952800"/>
    <w:rsid w:val="0095300D"/>
    <w:rsid w:val="009538CB"/>
    <w:rsid w:val="00955B4E"/>
    <w:rsid w:val="0095650E"/>
    <w:rsid w:val="00956812"/>
    <w:rsid w:val="0095719A"/>
    <w:rsid w:val="009574A6"/>
    <w:rsid w:val="0095787F"/>
    <w:rsid w:val="009601BB"/>
    <w:rsid w:val="009623E9"/>
    <w:rsid w:val="00963EEB"/>
    <w:rsid w:val="009648BC"/>
    <w:rsid w:val="00964C2F"/>
    <w:rsid w:val="00965DEB"/>
    <w:rsid w:val="00965F88"/>
    <w:rsid w:val="00971CB6"/>
    <w:rsid w:val="009722A4"/>
    <w:rsid w:val="00972AF0"/>
    <w:rsid w:val="00972CDA"/>
    <w:rsid w:val="00972EF8"/>
    <w:rsid w:val="009756B7"/>
    <w:rsid w:val="0098180B"/>
    <w:rsid w:val="00981B82"/>
    <w:rsid w:val="00981D0E"/>
    <w:rsid w:val="00982AF6"/>
    <w:rsid w:val="00984BF3"/>
    <w:rsid w:val="00984E03"/>
    <w:rsid w:val="009855A7"/>
    <w:rsid w:val="00987E85"/>
    <w:rsid w:val="009911A2"/>
    <w:rsid w:val="00991DD7"/>
    <w:rsid w:val="00994627"/>
    <w:rsid w:val="009965C0"/>
    <w:rsid w:val="009A0D12"/>
    <w:rsid w:val="009A0EFB"/>
    <w:rsid w:val="009A1802"/>
    <w:rsid w:val="009A1987"/>
    <w:rsid w:val="009A19E4"/>
    <w:rsid w:val="009A285B"/>
    <w:rsid w:val="009A2931"/>
    <w:rsid w:val="009A2BEE"/>
    <w:rsid w:val="009A2D89"/>
    <w:rsid w:val="009A4769"/>
    <w:rsid w:val="009A4D9A"/>
    <w:rsid w:val="009A5289"/>
    <w:rsid w:val="009A5A5C"/>
    <w:rsid w:val="009A7A53"/>
    <w:rsid w:val="009B0402"/>
    <w:rsid w:val="009B0B75"/>
    <w:rsid w:val="009B16DF"/>
    <w:rsid w:val="009B2565"/>
    <w:rsid w:val="009B4C65"/>
    <w:rsid w:val="009B4CB2"/>
    <w:rsid w:val="009B4D1A"/>
    <w:rsid w:val="009B53DA"/>
    <w:rsid w:val="009B6701"/>
    <w:rsid w:val="009B6EF7"/>
    <w:rsid w:val="009B7000"/>
    <w:rsid w:val="009B739C"/>
    <w:rsid w:val="009C04EC"/>
    <w:rsid w:val="009C328C"/>
    <w:rsid w:val="009C4444"/>
    <w:rsid w:val="009C4882"/>
    <w:rsid w:val="009C4AC3"/>
    <w:rsid w:val="009C79AD"/>
    <w:rsid w:val="009C7CA6"/>
    <w:rsid w:val="009D17C4"/>
    <w:rsid w:val="009D2F9D"/>
    <w:rsid w:val="009D3316"/>
    <w:rsid w:val="009D55AA"/>
    <w:rsid w:val="009D6219"/>
    <w:rsid w:val="009E3E77"/>
    <w:rsid w:val="009E3FAB"/>
    <w:rsid w:val="009E4136"/>
    <w:rsid w:val="009E5ADA"/>
    <w:rsid w:val="009E5B3F"/>
    <w:rsid w:val="009E7D90"/>
    <w:rsid w:val="009F1AB0"/>
    <w:rsid w:val="009F229F"/>
    <w:rsid w:val="009F3489"/>
    <w:rsid w:val="009F38C6"/>
    <w:rsid w:val="009F501D"/>
    <w:rsid w:val="009F5275"/>
    <w:rsid w:val="009F59B1"/>
    <w:rsid w:val="00A00F9F"/>
    <w:rsid w:val="00A02A3B"/>
    <w:rsid w:val="00A0339D"/>
    <w:rsid w:val="00A039D5"/>
    <w:rsid w:val="00A046AD"/>
    <w:rsid w:val="00A0622E"/>
    <w:rsid w:val="00A077E7"/>
    <w:rsid w:val="00A07900"/>
    <w:rsid w:val="00A079C1"/>
    <w:rsid w:val="00A12394"/>
    <w:rsid w:val="00A12520"/>
    <w:rsid w:val="00A130FD"/>
    <w:rsid w:val="00A13C21"/>
    <w:rsid w:val="00A13D6D"/>
    <w:rsid w:val="00A14769"/>
    <w:rsid w:val="00A15060"/>
    <w:rsid w:val="00A16151"/>
    <w:rsid w:val="00A16EC6"/>
    <w:rsid w:val="00A17C06"/>
    <w:rsid w:val="00A17E23"/>
    <w:rsid w:val="00A2126E"/>
    <w:rsid w:val="00A21706"/>
    <w:rsid w:val="00A21768"/>
    <w:rsid w:val="00A23490"/>
    <w:rsid w:val="00A24826"/>
    <w:rsid w:val="00A24FCC"/>
    <w:rsid w:val="00A253EA"/>
    <w:rsid w:val="00A254B0"/>
    <w:rsid w:val="00A26A90"/>
    <w:rsid w:val="00A26B27"/>
    <w:rsid w:val="00A26F41"/>
    <w:rsid w:val="00A2784A"/>
    <w:rsid w:val="00A30E4F"/>
    <w:rsid w:val="00A32253"/>
    <w:rsid w:val="00A32AC9"/>
    <w:rsid w:val="00A3310E"/>
    <w:rsid w:val="00A333A0"/>
    <w:rsid w:val="00A33808"/>
    <w:rsid w:val="00A33D9E"/>
    <w:rsid w:val="00A34A11"/>
    <w:rsid w:val="00A36A3C"/>
    <w:rsid w:val="00A371A9"/>
    <w:rsid w:val="00A37E70"/>
    <w:rsid w:val="00A400F6"/>
    <w:rsid w:val="00A437E1"/>
    <w:rsid w:val="00A43976"/>
    <w:rsid w:val="00A44152"/>
    <w:rsid w:val="00A445DB"/>
    <w:rsid w:val="00A447E4"/>
    <w:rsid w:val="00A4685E"/>
    <w:rsid w:val="00A47033"/>
    <w:rsid w:val="00A47343"/>
    <w:rsid w:val="00A50CD4"/>
    <w:rsid w:val="00A51191"/>
    <w:rsid w:val="00A54258"/>
    <w:rsid w:val="00A55BEB"/>
    <w:rsid w:val="00A56D62"/>
    <w:rsid w:val="00A56F07"/>
    <w:rsid w:val="00A5762C"/>
    <w:rsid w:val="00A600FC"/>
    <w:rsid w:val="00A60911"/>
    <w:rsid w:val="00A60BCA"/>
    <w:rsid w:val="00A62196"/>
    <w:rsid w:val="00A638DA"/>
    <w:rsid w:val="00A64201"/>
    <w:rsid w:val="00A6503A"/>
    <w:rsid w:val="00A65315"/>
    <w:rsid w:val="00A65B41"/>
    <w:rsid w:val="00A65E00"/>
    <w:rsid w:val="00A66A78"/>
    <w:rsid w:val="00A72F9F"/>
    <w:rsid w:val="00A73B58"/>
    <w:rsid w:val="00A7436E"/>
    <w:rsid w:val="00A74E96"/>
    <w:rsid w:val="00A75A8E"/>
    <w:rsid w:val="00A75A8F"/>
    <w:rsid w:val="00A76E01"/>
    <w:rsid w:val="00A77C55"/>
    <w:rsid w:val="00A77F28"/>
    <w:rsid w:val="00A824DD"/>
    <w:rsid w:val="00A82955"/>
    <w:rsid w:val="00A829E9"/>
    <w:rsid w:val="00A82DF1"/>
    <w:rsid w:val="00A82E56"/>
    <w:rsid w:val="00A83676"/>
    <w:rsid w:val="00A83B7B"/>
    <w:rsid w:val="00A83F54"/>
    <w:rsid w:val="00A84274"/>
    <w:rsid w:val="00A850F3"/>
    <w:rsid w:val="00A852B0"/>
    <w:rsid w:val="00A8586C"/>
    <w:rsid w:val="00A85C85"/>
    <w:rsid w:val="00A85C9F"/>
    <w:rsid w:val="00A864E3"/>
    <w:rsid w:val="00A913CA"/>
    <w:rsid w:val="00A943A9"/>
    <w:rsid w:val="00A94574"/>
    <w:rsid w:val="00A95936"/>
    <w:rsid w:val="00A95D89"/>
    <w:rsid w:val="00A96265"/>
    <w:rsid w:val="00A9694B"/>
    <w:rsid w:val="00A96DBD"/>
    <w:rsid w:val="00A97084"/>
    <w:rsid w:val="00AA043C"/>
    <w:rsid w:val="00AA1C2C"/>
    <w:rsid w:val="00AA1EFE"/>
    <w:rsid w:val="00AA3079"/>
    <w:rsid w:val="00AA35F6"/>
    <w:rsid w:val="00AA4AE7"/>
    <w:rsid w:val="00AA64A9"/>
    <w:rsid w:val="00AA667C"/>
    <w:rsid w:val="00AA6E91"/>
    <w:rsid w:val="00AA7439"/>
    <w:rsid w:val="00AB047E"/>
    <w:rsid w:val="00AB0B0A"/>
    <w:rsid w:val="00AB0BB7"/>
    <w:rsid w:val="00AB22C6"/>
    <w:rsid w:val="00AB2AD0"/>
    <w:rsid w:val="00AB386C"/>
    <w:rsid w:val="00AB48B2"/>
    <w:rsid w:val="00AB4F59"/>
    <w:rsid w:val="00AB5009"/>
    <w:rsid w:val="00AB5210"/>
    <w:rsid w:val="00AB5D42"/>
    <w:rsid w:val="00AB67FC"/>
    <w:rsid w:val="00AB695A"/>
    <w:rsid w:val="00AB766D"/>
    <w:rsid w:val="00AC00F2"/>
    <w:rsid w:val="00AC08FD"/>
    <w:rsid w:val="00AC31B5"/>
    <w:rsid w:val="00AC3B2A"/>
    <w:rsid w:val="00AC45BC"/>
    <w:rsid w:val="00AC4EA1"/>
    <w:rsid w:val="00AC5381"/>
    <w:rsid w:val="00AC5920"/>
    <w:rsid w:val="00AC631F"/>
    <w:rsid w:val="00AC7D94"/>
    <w:rsid w:val="00AD093A"/>
    <w:rsid w:val="00AD0E65"/>
    <w:rsid w:val="00AD13CE"/>
    <w:rsid w:val="00AD1CC3"/>
    <w:rsid w:val="00AD2BF2"/>
    <w:rsid w:val="00AD4E90"/>
    <w:rsid w:val="00AD5422"/>
    <w:rsid w:val="00AD7F51"/>
    <w:rsid w:val="00AD7FED"/>
    <w:rsid w:val="00AE001A"/>
    <w:rsid w:val="00AE3563"/>
    <w:rsid w:val="00AE4179"/>
    <w:rsid w:val="00AE4425"/>
    <w:rsid w:val="00AE4FBE"/>
    <w:rsid w:val="00AE5F6C"/>
    <w:rsid w:val="00AE650F"/>
    <w:rsid w:val="00AE6555"/>
    <w:rsid w:val="00AE79E9"/>
    <w:rsid w:val="00AE7D16"/>
    <w:rsid w:val="00AE7EC4"/>
    <w:rsid w:val="00AF0AD9"/>
    <w:rsid w:val="00AF1EFB"/>
    <w:rsid w:val="00AF256D"/>
    <w:rsid w:val="00AF26A0"/>
    <w:rsid w:val="00AF2950"/>
    <w:rsid w:val="00AF4CAA"/>
    <w:rsid w:val="00AF50CD"/>
    <w:rsid w:val="00AF52B0"/>
    <w:rsid w:val="00AF5305"/>
    <w:rsid w:val="00AF5379"/>
    <w:rsid w:val="00AF54E6"/>
    <w:rsid w:val="00AF571A"/>
    <w:rsid w:val="00AF60A0"/>
    <w:rsid w:val="00AF67FC"/>
    <w:rsid w:val="00AF7DF5"/>
    <w:rsid w:val="00B006E5"/>
    <w:rsid w:val="00B0082F"/>
    <w:rsid w:val="00B015AA"/>
    <w:rsid w:val="00B01D28"/>
    <w:rsid w:val="00B024C2"/>
    <w:rsid w:val="00B0379A"/>
    <w:rsid w:val="00B04681"/>
    <w:rsid w:val="00B04D99"/>
    <w:rsid w:val="00B054C8"/>
    <w:rsid w:val="00B05DBC"/>
    <w:rsid w:val="00B07700"/>
    <w:rsid w:val="00B109F0"/>
    <w:rsid w:val="00B12ECE"/>
    <w:rsid w:val="00B13921"/>
    <w:rsid w:val="00B141F0"/>
    <w:rsid w:val="00B14C60"/>
    <w:rsid w:val="00B1528C"/>
    <w:rsid w:val="00B1600B"/>
    <w:rsid w:val="00B165F1"/>
    <w:rsid w:val="00B16666"/>
    <w:rsid w:val="00B16ACD"/>
    <w:rsid w:val="00B20BDB"/>
    <w:rsid w:val="00B21487"/>
    <w:rsid w:val="00B21EFF"/>
    <w:rsid w:val="00B232D1"/>
    <w:rsid w:val="00B24611"/>
    <w:rsid w:val="00B24695"/>
    <w:rsid w:val="00B24DB5"/>
    <w:rsid w:val="00B26914"/>
    <w:rsid w:val="00B30765"/>
    <w:rsid w:val="00B308DE"/>
    <w:rsid w:val="00B31F9E"/>
    <w:rsid w:val="00B3268F"/>
    <w:rsid w:val="00B32B6A"/>
    <w:rsid w:val="00B32C2C"/>
    <w:rsid w:val="00B3392C"/>
    <w:rsid w:val="00B33A1A"/>
    <w:rsid w:val="00B33E6C"/>
    <w:rsid w:val="00B34340"/>
    <w:rsid w:val="00B371CC"/>
    <w:rsid w:val="00B372DF"/>
    <w:rsid w:val="00B40B0F"/>
    <w:rsid w:val="00B411F5"/>
    <w:rsid w:val="00B41990"/>
    <w:rsid w:val="00B41A67"/>
    <w:rsid w:val="00B41CD9"/>
    <w:rsid w:val="00B427E6"/>
    <w:rsid w:val="00B428A6"/>
    <w:rsid w:val="00B42ADE"/>
    <w:rsid w:val="00B43A97"/>
    <w:rsid w:val="00B43E1F"/>
    <w:rsid w:val="00B44A12"/>
    <w:rsid w:val="00B4570B"/>
    <w:rsid w:val="00B45FBC"/>
    <w:rsid w:val="00B46AC3"/>
    <w:rsid w:val="00B51A7D"/>
    <w:rsid w:val="00B535C2"/>
    <w:rsid w:val="00B550C7"/>
    <w:rsid w:val="00B552EC"/>
    <w:rsid w:val="00B55544"/>
    <w:rsid w:val="00B55901"/>
    <w:rsid w:val="00B56981"/>
    <w:rsid w:val="00B57631"/>
    <w:rsid w:val="00B604E7"/>
    <w:rsid w:val="00B642FC"/>
    <w:rsid w:val="00B64678"/>
    <w:rsid w:val="00B64D26"/>
    <w:rsid w:val="00B64F61"/>
    <w:rsid w:val="00B64FBB"/>
    <w:rsid w:val="00B67AE9"/>
    <w:rsid w:val="00B70226"/>
    <w:rsid w:val="00B70E22"/>
    <w:rsid w:val="00B7229C"/>
    <w:rsid w:val="00B7261B"/>
    <w:rsid w:val="00B73191"/>
    <w:rsid w:val="00B74A75"/>
    <w:rsid w:val="00B76ABE"/>
    <w:rsid w:val="00B774CB"/>
    <w:rsid w:val="00B802A9"/>
    <w:rsid w:val="00B80402"/>
    <w:rsid w:val="00B80B9A"/>
    <w:rsid w:val="00B830B7"/>
    <w:rsid w:val="00B84576"/>
    <w:rsid w:val="00B848EA"/>
    <w:rsid w:val="00B84B2B"/>
    <w:rsid w:val="00B8566E"/>
    <w:rsid w:val="00B90500"/>
    <w:rsid w:val="00B9131D"/>
    <w:rsid w:val="00B9176C"/>
    <w:rsid w:val="00B935A4"/>
    <w:rsid w:val="00B94D9E"/>
    <w:rsid w:val="00B97670"/>
    <w:rsid w:val="00B976C1"/>
    <w:rsid w:val="00BA20C9"/>
    <w:rsid w:val="00BA313B"/>
    <w:rsid w:val="00BA4E7C"/>
    <w:rsid w:val="00BA51A4"/>
    <w:rsid w:val="00BA561A"/>
    <w:rsid w:val="00BA75C6"/>
    <w:rsid w:val="00BA7A22"/>
    <w:rsid w:val="00BB07FB"/>
    <w:rsid w:val="00BB0DC6"/>
    <w:rsid w:val="00BB15E4"/>
    <w:rsid w:val="00BB1E19"/>
    <w:rsid w:val="00BB21D1"/>
    <w:rsid w:val="00BB32F2"/>
    <w:rsid w:val="00BB34D8"/>
    <w:rsid w:val="00BB4338"/>
    <w:rsid w:val="00BB6C0E"/>
    <w:rsid w:val="00BB7B38"/>
    <w:rsid w:val="00BC11E5"/>
    <w:rsid w:val="00BC4BC6"/>
    <w:rsid w:val="00BC52FD"/>
    <w:rsid w:val="00BC61D2"/>
    <w:rsid w:val="00BC6473"/>
    <w:rsid w:val="00BC69FD"/>
    <w:rsid w:val="00BC6E62"/>
    <w:rsid w:val="00BC7443"/>
    <w:rsid w:val="00BD0144"/>
    <w:rsid w:val="00BD0648"/>
    <w:rsid w:val="00BD1040"/>
    <w:rsid w:val="00BD2B8A"/>
    <w:rsid w:val="00BD34AA"/>
    <w:rsid w:val="00BD4608"/>
    <w:rsid w:val="00BD6319"/>
    <w:rsid w:val="00BD7198"/>
    <w:rsid w:val="00BE07D7"/>
    <w:rsid w:val="00BE0A19"/>
    <w:rsid w:val="00BE0C44"/>
    <w:rsid w:val="00BE1B8B"/>
    <w:rsid w:val="00BE2361"/>
    <w:rsid w:val="00BE289E"/>
    <w:rsid w:val="00BE2A18"/>
    <w:rsid w:val="00BE2C01"/>
    <w:rsid w:val="00BE41EC"/>
    <w:rsid w:val="00BE4F6B"/>
    <w:rsid w:val="00BE5104"/>
    <w:rsid w:val="00BE52A0"/>
    <w:rsid w:val="00BE56FB"/>
    <w:rsid w:val="00BE695B"/>
    <w:rsid w:val="00BF2616"/>
    <w:rsid w:val="00BF317D"/>
    <w:rsid w:val="00BF3DDE"/>
    <w:rsid w:val="00BF6589"/>
    <w:rsid w:val="00BF6F7F"/>
    <w:rsid w:val="00BF78A2"/>
    <w:rsid w:val="00C00647"/>
    <w:rsid w:val="00C01D1B"/>
    <w:rsid w:val="00C02764"/>
    <w:rsid w:val="00C03406"/>
    <w:rsid w:val="00C03631"/>
    <w:rsid w:val="00C040C4"/>
    <w:rsid w:val="00C04CEF"/>
    <w:rsid w:val="00C064C0"/>
    <w:rsid w:val="00C0662F"/>
    <w:rsid w:val="00C10184"/>
    <w:rsid w:val="00C11344"/>
    <w:rsid w:val="00C11943"/>
    <w:rsid w:val="00C12E96"/>
    <w:rsid w:val="00C1457D"/>
    <w:rsid w:val="00C14763"/>
    <w:rsid w:val="00C16141"/>
    <w:rsid w:val="00C16741"/>
    <w:rsid w:val="00C169C2"/>
    <w:rsid w:val="00C20564"/>
    <w:rsid w:val="00C2123E"/>
    <w:rsid w:val="00C212F0"/>
    <w:rsid w:val="00C2363F"/>
    <w:rsid w:val="00C236C8"/>
    <w:rsid w:val="00C24A61"/>
    <w:rsid w:val="00C25BD0"/>
    <w:rsid w:val="00C260B1"/>
    <w:rsid w:val="00C269D5"/>
    <w:rsid w:val="00C26E56"/>
    <w:rsid w:val="00C271B7"/>
    <w:rsid w:val="00C2737B"/>
    <w:rsid w:val="00C3097B"/>
    <w:rsid w:val="00C31406"/>
    <w:rsid w:val="00C316A7"/>
    <w:rsid w:val="00C33AE6"/>
    <w:rsid w:val="00C37194"/>
    <w:rsid w:val="00C37E63"/>
    <w:rsid w:val="00C404F3"/>
    <w:rsid w:val="00C40637"/>
    <w:rsid w:val="00C408D7"/>
    <w:rsid w:val="00C40F6C"/>
    <w:rsid w:val="00C40FCF"/>
    <w:rsid w:val="00C424EB"/>
    <w:rsid w:val="00C4393B"/>
    <w:rsid w:val="00C43FAE"/>
    <w:rsid w:val="00C44426"/>
    <w:rsid w:val="00C445F3"/>
    <w:rsid w:val="00C451F4"/>
    <w:rsid w:val="00C45EB1"/>
    <w:rsid w:val="00C53E7C"/>
    <w:rsid w:val="00C54A3A"/>
    <w:rsid w:val="00C55566"/>
    <w:rsid w:val="00C56448"/>
    <w:rsid w:val="00C5697F"/>
    <w:rsid w:val="00C57C51"/>
    <w:rsid w:val="00C622B5"/>
    <w:rsid w:val="00C623A0"/>
    <w:rsid w:val="00C62BA6"/>
    <w:rsid w:val="00C636B7"/>
    <w:rsid w:val="00C667BE"/>
    <w:rsid w:val="00C6766B"/>
    <w:rsid w:val="00C716FE"/>
    <w:rsid w:val="00C72223"/>
    <w:rsid w:val="00C72629"/>
    <w:rsid w:val="00C7499C"/>
    <w:rsid w:val="00C76417"/>
    <w:rsid w:val="00C7726F"/>
    <w:rsid w:val="00C80097"/>
    <w:rsid w:val="00C82178"/>
    <w:rsid w:val="00C823DA"/>
    <w:rsid w:val="00C8259F"/>
    <w:rsid w:val="00C82746"/>
    <w:rsid w:val="00C8312F"/>
    <w:rsid w:val="00C84AB7"/>
    <w:rsid w:val="00C84C47"/>
    <w:rsid w:val="00C853FE"/>
    <w:rsid w:val="00C858A4"/>
    <w:rsid w:val="00C860D9"/>
    <w:rsid w:val="00C869FC"/>
    <w:rsid w:val="00C86ABD"/>
    <w:rsid w:val="00C86AFA"/>
    <w:rsid w:val="00C87B05"/>
    <w:rsid w:val="00C92BC1"/>
    <w:rsid w:val="00C9314C"/>
    <w:rsid w:val="00C93CC9"/>
    <w:rsid w:val="00C94DE1"/>
    <w:rsid w:val="00C9614A"/>
    <w:rsid w:val="00C96BD4"/>
    <w:rsid w:val="00CA3002"/>
    <w:rsid w:val="00CA4A05"/>
    <w:rsid w:val="00CA6F9F"/>
    <w:rsid w:val="00CB18D0"/>
    <w:rsid w:val="00CB1C1E"/>
    <w:rsid w:val="00CB1C8A"/>
    <w:rsid w:val="00CB24F5"/>
    <w:rsid w:val="00CB2663"/>
    <w:rsid w:val="00CB3BBE"/>
    <w:rsid w:val="00CB59E9"/>
    <w:rsid w:val="00CB6A60"/>
    <w:rsid w:val="00CC0D6A"/>
    <w:rsid w:val="00CC24A2"/>
    <w:rsid w:val="00CC255E"/>
    <w:rsid w:val="00CC3831"/>
    <w:rsid w:val="00CC3E3D"/>
    <w:rsid w:val="00CC519B"/>
    <w:rsid w:val="00CC5FE1"/>
    <w:rsid w:val="00CC603D"/>
    <w:rsid w:val="00CD12C1"/>
    <w:rsid w:val="00CD1D96"/>
    <w:rsid w:val="00CD214E"/>
    <w:rsid w:val="00CD2632"/>
    <w:rsid w:val="00CD3C4D"/>
    <w:rsid w:val="00CD46FA"/>
    <w:rsid w:val="00CD5866"/>
    <w:rsid w:val="00CD5973"/>
    <w:rsid w:val="00CD76A4"/>
    <w:rsid w:val="00CD76A7"/>
    <w:rsid w:val="00CE0030"/>
    <w:rsid w:val="00CE31A6"/>
    <w:rsid w:val="00CE4D76"/>
    <w:rsid w:val="00CE6D05"/>
    <w:rsid w:val="00CE73AE"/>
    <w:rsid w:val="00CF010D"/>
    <w:rsid w:val="00CF09AA"/>
    <w:rsid w:val="00CF0DEC"/>
    <w:rsid w:val="00CF4813"/>
    <w:rsid w:val="00CF5233"/>
    <w:rsid w:val="00CF545A"/>
    <w:rsid w:val="00CF6E3B"/>
    <w:rsid w:val="00D00341"/>
    <w:rsid w:val="00D00A90"/>
    <w:rsid w:val="00D00D7B"/>
    <w:rsid w:val="00D011A9"/>
    <w:rsid w:val="00D029B8"/>
    <w:rsid w:val="00D02F60"/>
    <w:rsid w:val="00D0444F"/>
    <w:rsid w:val="00D0464E"/>
    <w:rsid w:val="00D04A96"/>
    <w:rsid w:val="00D04D50"/>
    <w:rsid w:val="00D066E2"/>
    <w:rsid w:val="00D06FD6"/>
    <w:rsid w:val="00D07A7B"/>
    <w:rsid w:val="00D1077F"/>
    <w:rsid w:val="00D10E06"/>
    <w:rsid w:val="00D142E7"/>
    <w:rsid w:val="00D15197"/>
    <w:rsid w:val="00D15D6C"/>
    <w:rsid w:val="00D16820"/>
    <w:rsid w:val="00D169C8"/>
    <w:rsid w:val="00D1793F"/>
    <w:rsid w:val="00D21C9D"/>
    <w:rsid w:val="00D21F3E"/>
    <w:rsid w:val="00D22AF5"/>
    <w:rsid w:val="00D235EA"/>
    <w:rsid w:val="00D23D15"/>
    <w:rsid w:val="00D247A9"/>
    <w:rsid w:val="00D254D4"/>
    <w:rsid w:val="00D270BA"/>
    <w:rsid w:val="00D2752C"/>
    <w:rsid w:val="00D30C69"/>
    <w:rsid w:val="00D32721"/>
    <w:rsid w:val="00D328DC"/>
    <w:rsid w:val="00D33387"/>
    <w:rsid w:val="00D3406E"/>
    <w:rsid w:val="00D35979"/>
    <w:rsid w:val="00D402FB"/>
    <w:rsid w:val="00D41160"/>
    <w:rsid w:val="00D4462C"/>
    <w:rsid w:val="00D45ACF"/>
    <w:rsid w:val="00D460F6"/>
    <w:rsid w:val="00D465D9"/>
    <w:rsid w:val="00D47D7A"/>
    <w:rsid w:val="00D50ABD"/>
    <w:rsid w:val="00D53951"/>
    <w:rsid w:val="00D5494C"/>
    <w:rsid w:val="00D55290"/>
    <w:rsid w:val="00D55B4C"/>
    <w:rsid w:val="00D57119"/>
    <w:rsid w:val="00D57791"/>
    <w:rsid w:val="00D6046A"/>
    <w:rsid w:val="00D61A8E"/>
    <w:rsid w:val="00D62870"/>
    <w:rsid w:val="00D6439E"/>
    <w:rsid w:val="00D655D9"/>
    <w:rsid w:val="00D65872"/>
    <w:rsid w:val="00D676F3"/>
    <w:rsid w:val="00D7062C"/>
    <w:rsid w:val="00D70EF5"/>
    <w:rsid w:val="00D71024"/>
    <w:rsid w:val="00D7153A"/>
    <w:rsid w:val="00D71811"/>
    <w:rsid w:val="00D71A25"/>
    <w:rsid w:val="00D71FCF"/>
    <w:rsid w:val="00D72392"/>
    <w:rsid w:val="00D724CB"/>
    <w:rsid w:val="00D72A54"/>
    <w:rsid w:val="00D72CC1"/>
    <w:rsid w:val="00D751D6"/>
    <w:rsid w:val="00D76EC9"/>
    <w:rsid w:val="00D80E7D"/>
    <w:rsid w:val="00D81397"/>
    <w:rsid w:val="00D82F0E"/>
    <w:rsid w:val="00D848B9"/>
    <w:rsid w:val="00D84F94"/>
    <w:rsid w:val="00D90499"/>
    <w:rsid w:val="00D90747"/>
    <w:rsid w:val="00D90E69"/>
    <w:rsid w:val="00D91368"/>
    <w:rsid w:val="00D92077"/>
    <w:rsid w:val="00D9270F"/>
    <w:rsid w:val="00D93106"/>
    <w:rsid w:val="00D933E9"/>
    <w:rsid w:val="00D94E93"/>
    <w:rsid w:val="00D9505D"/>
    <w:rsid w:val="00D953D0"/>
    <w:rsid w:val="00D959F5"/>
    <w:rsid w:val="00D9659B"/>
    <w:rsid w:val="00D96884"/>
    <w:rsid w:val="00D97432"/>
    <w:rsid w:val="00D97E61"/>
    <w:rsid w:val="00DA3124"/>
    <w:rsid w:val="00DA3F8C"/>
    <w:rsid w:val="00DA3FDD"/>
    <w:rsid w:val="00DA4510"/>
    <w:rsid w:val="00DA5036"/>
    <w:rsid w:val="00DA5621"/>
    <w:rsid w:val="00DA5787"/>
    <w:rsid w:val="00DA645E"/>
    <w:rsid w:val="00DA6F40"/>
    <w:rsid w:val="00DA7017"/>
    <w:rsid w:val="00DA7028"/>
    <w:rsid w:val="00DA7D4E"/>
    <w:rsid w:val="00DA7DC7"/>
    <w:rsid w:val="00DA7E3E"/>
    <w:rsid w:val="00DB081B"/>
    <w:rsid w:val="00DB1AD2"/>
    <w:rsid w:val="00DB2B58"/>
    <w:rsid w:val="00DB396B"/>
    <w:rsid w:val="00DB478F"/>
    <w:rsid w:val="00DB50C5"/>
    <w:rsid w:val="00DB5206"/>
    <w:rsid w:val="00DB6276"/>
    <w:rsid w:val="00DB63F5"/>
    <w:rsid w:val="00DB669E"/>
    <w:rsid w:val="00DB690B"/>
    <w:rsid w:val="00DB7317"/>
    <w:rsid w:val="00DC05EE"/>
    <w:rsid w:val="00DC1C6B"/>
    <w:rsid w:val="00DC2C2E"/>
    <w:rsid w:val="00DC4AF0"/>
    <w:rsid w:val="00DC6DD0"/>
    <w:rsid w:val="00DC7886"/>
    <w:rsid w:val="00DC78AB"/>
    <w:rsid w:val="00DD0862"/>
    <w:rsid w:val="00DD0CF2"/>
    <w:rsid w:val="00DD32F3"/>
    <w:rsid w:val="00DD6B19"/>
    <w:rsid w:val="00DD6BBE"/>
    <w:rsid w:val="00DD6E0F"/>
    <w:rsid w:val="00DE0873"/>
    <w:rsid w:val="00DE0F8C"/>
    <w:rsid w:val="00DE0FBE"/>
    <w:rsid w:val="00DE145B"/>
    <w:rsid w:val="00DE1554"/>
    <w:rsid w:val="00DE2901"/>
    <w:rsid w:val="00DE425B"/>
    <w:rsid w:val="00DE4EFB"/>
    <w:rsid w:val="00DE5545"/>
    <w:rsid w:val="00DE590F"/>
    <w:rsid w:val="00DE5A6F"/>
    <w:rsid w:val="00DE64C5"/>
    <w:rsid w:val="00DE69FA"/>
    <w:rsid w:val="00DE7DC1"/>
    <w:rsid w:val="00DF04B0"/>
    <w:rsid w:val="00DF0AF2"/>
    <w:rsid w:val="00DF3F7E"/>
    <w:rsid w:val="00DF7648"/>
    <w:rsid w:val="00E00E29"/>
    <w:rsid w:val="00E014E8"/>
    <w:rsid w:val="00E02BAB"/>
    <w:rsid w:val="00E031E3"/>
    <w:rsid w:val="00E04CEB"/>
    <w:rsid w:val="00E0545C"/>
    <w:rsid w:val="00E060BC"/>
    <w:rsid w:val="00E11420"/>
    <w:rsid w:val="00E11482"/>
    <w:rsid w:val="00E132FB"/>
    <w:rsid w:val="00E16E18"/>
    <w:rsid w:val="00E170B7"/>
    <w:rsid w:val="00E17183"/>
    <w:rsid w:val="00E177DD"/>
    <w:rsid w:val="00E20900"/>
    <w:rsid w:val="00E20C7F"/>
    <w:rsid w:val="00E21A03"/>
    <w:rsid w:val="00E22B2B"/>
    <w:rsid w:val="00E2396E"/>
    <w:rsid w:val="00E24728"/>
    <w:rsid w:val="00E252E6"/>
    <w:rsid w:val="00E265F4"/>
    <w:rsid w:val="00E2661B"/>
    <w:rsid w:val="00E2688A"/>
    <w:rsid w:val="00E276AC"/>
    <w:rsid w:val="00E3015B"/>
    <w:rsid w:val="00E30D3A"/>
    <w:rsid w:val="00E32590"/>
    <w:rsid w:val="00E334F0"/>
    <w:rsid w:val="00E346B2"/>
    <w:rsid w:val="00E34A35"/>
    <w:rsid w:val="00E36475"/>
    <w:rsid w:val="00E37C2F"/>
    <w:rsid w:val="00E41C28"/>
    <w:rsid w:val="00E41EF8"/>
    <w:rsid w:val="00E46308"/>
    <w:rsid w:val="00E47851"/>
    <w:rsid w:val="00E51E17"/>
    <w:rsid w:val="00E52DAB"/>
    <w:rsid w:val="00E539B0"/>
    <w:rsid w:val="00E54536"/>
    <w:rsid w:val="00E55994"/>
    <w:rsid w:val="00E60606"/>
    <w:rsid w:val="00E60C66"/>
    <w:rsid w:val="00E6105B"/>
    <w:rsid w:val="00E6164D"/>
    <w:rsid w:val="00E6167A"/>
    <w:rsid w:val="00E618C9"/>
    <w:rsid w:val="00E62774"/>
    <w:rsid w:val="00E6307C"/>
    <w:rsid w:val="00E636FA"/>
    <w:rsid w:val="00E6412A"/>
    <w:rsid w:val="00E65007"/>
    <w:rsid w:val="00E66C50"/>
    <w:rsid w:val="00E67032"/>
    <w:rsid w:val="00E679D3"/>
    <w:rsid w:val="00E71208"/>
    <w:rsid w:val="00E71444"/>
    <w:rsid w:val="00E71C91"/>
    <w:rsid w:val="00E720A1"/>
    <w:rsid w:val="00E73023"/>
    <w:rsid w:val="00E730EC"/>
    <w:rsid w:val="00E73650"/>
    <w:rsid w:val="00E75804"/>
    <w:rsid w:val="00E75DDA"/>
    <w:rsid w:val="00E76DDA"/>
    <w:rsid w:val="00E77232"/>
    <w:rsid w:val="00E773E8"/>
    <w:rsid w:val="00E83ADD"/>
    <w:rsid w:val="00E84F38"/>
    <w:rsid w:val="00E8518B"/>
    <w:rsid w:val="00E85623"/>
    <w:rsid w:val="00E85D27"/>
    <w:rsid w:val="00E87441"/>
    <w:rsid w:val="00E911ED"/>
    <w:rsid w:val="00E91FAE"/>
    <w:rsid w:val="00E92AD4"/>
    <w:rsid w:val="00E92E6F"/>
    <w:rsid w:val="00E96738"/>
    <w:rsid w:val="00E96E3F"/>
    <w:rsid w:val="00EA01FA"/>
    <w:rsid w:val="00EA1C44"/>
    <w:rsid w:val="00EA265F"/>
    <w:rsid w:val="00EA270C"/>
    <w:rsid w:val="00EA2884"/>
    <w:rsid w:val="00EA3B75"/>
    <w:rsid w:val="00EA4374"/>
    <w:rsid w:val="00EA4974"/>
    <w:rsid w:val="00EA532E"/>
    <w:rsid w:val="00EA559D"/>
    <w:rsid w:val="00EA75C6"/>
    <w:rsid w:val="00EB06D9"/>
    <w:rsid w:val="00EB0A3B"/>
    <w:rsid w:val="00EB0EEF"/>
    <w:rsid w:val="00EB192B"/>
    <w:rsid w:val="00EB19ED"/>
    <w:rsid w:val="00EB1A0F"/>
    <w:rsid w:val="00EB1CAB"/>
    <w:rsid w:val="00EB498D"/>
    <w:rsid w:val="00EB5671"/>
    <w:rsid w:val="00EB5728"/>
    <w:rsid w:val="00EB6524"/>
    <w:rsid w:val="00EC0F5A"/>
    <w:rsid w:val="00EC26B4"/>
    <w:rsid w:val="00EC296E"/>
    <w:rsid w:val="00EC4265"/>
    <w:rsid w:val="00EC4466"/>
    <w:rsid w:val="00EC4CEB"/>
    <w:rsid w:val="00EC659E"/>
    <w:rsid w:val="00EC6B7B"/>
    <w:rsid w:val="00EC7227"/>
    <w:rsid w:val="00ED0BE9"/>
    <w:rsid w:val="00ED2072"/>
    <w:rsid w:val="00ED20B8"/>
    <w:rsid w:val="00ED2AE0"/>
    <w:rsid w:val="00ED33C1"/>
    <w:rsid w:val="00ED4DC4"/>
    <w:rsid w:val="00ED5553"/>
    <w:rsid w:val="00ED5E36"/>
    <w:rsid w:val="00ED67CB"/>
    <w:rsid w:val="00ED6961"/>
    <w:rsid w:val="00EE543E"/>
    <w:rsid w:val="00EE5B8B"/>
    <w:rsid w:val="00EF0B96"/>
    <w:rsid w:val="00EF3150"/>
    <w:rsid w:val="00EF3486"/>
    <w:rsid w:val="00EF4233"/>
    <w:rsid w:val="00EF47AF"/>
    <w:rsid w:val="00EF53B6"/>
    <w:rsid w:val="00F00B73"/>
    <w:rsid w:val="00F01105"/>
    <w:rsid w:val="00F01BB7"/>
    <w:rsid w:val="00F03637"/>
    <w:rsid w:val="00F0422F"/>
    <w:rsid w:val="00F06CB9"/>
    <w:rsid w:val="00F079AC"/>
    <w:rsid w:val="00F106D3"/>
    <w:rsid w:val="00F10DB7"/>
    <w:rsid w:val="00F115CA"/>
    <w:rsid w:val="00F141F0"/>
    <w:rsid w:val="00F14817"/>
    <w:rsid w:val="00F148E3"/>
    <w:rsid w:val="00F148FC"/>
    <w:rsid w:val="00F14EBA"/>
    <w:rsid w:val="00F1510F"/>
    <w:rsid w:val="00F1533A"/>
    <w:rsid w:val="00F158EB"/>
    <w:rsid w:val="00F15E5A"/>
    <w:rsid w:val="00F1615A"/>
    <w:rsid w:val="00F1681C"/>
    <w:rsid w:val="00F17650"/>
    <w:rsid w:val="00F17BC0"/>
    <w:rsid w:val="00F17F0A"/>
    <w:rsid w:val="00F20DB1"/>
    <w:rsid w:val="00F21526"/>
    <w:rsid w:val="00F245E1"/>
    <w:rsid w:val="00F2501D"/>
    <w:rsid w:val="00F265C3"/>
    <w:rsid w:val="00F2668F"/>
    <w:rsid w:val="00F26AEA"/>
    <w:rsid w:val="00F2742F"/>
    <w:rsid w:val="00F2753B"/>
    <w:rsid w:val="00F31529"/>
    <w:rsid w:val="00F318B2"/>
    <w:rsid w:val="00F32CDE"/>
    <w:rsid w:val="00F32E8C"/>
    <w:rsid w:val="00F32F5B"/>
    <w:rsid w:val="00F33F8B"/>
    <w:rsid w:val="00F340B2"/>
    <w:rsid w:val="00F3506B"/>
    <w:rsid w:val="00F351DF"/>
    <w:rsid w:val="00F3788B"/>
    <w:rsid w:val="00F40625"/>
    <w:rsid w:val="00F43390"/>
    <w:rsid w:val="00F443B2"/>
    <w:rsid w:val="00F458D8"/>
    <w:rsid w:val="00F45AB1"/>
    <w:rsid w:val="00F464CE"/>
    <w:rsid w:val="00F50237"/>
    <w:rsid w:val="00F50DB3"/>
    <w:rsid w:val="00F51FAE"/>
    <w:rsid w:val="00F53596"/>
    <w:rsid w:val="00F53988"/>
    <w:rsid w:val="00F55BA8"/>
    <w:rsid w:val="00F55C3D"/>
    <w:rsid w:val="00F55D6F"/>
    <w:rsid w:val="00F55DB1"/>
    <w:rsid w:val="00F55E00"/>
    <w:rsid w:val="00F56198"/>
    <w:rsid w:val="00F56ACA"/>
    <w:rsid w:val="00F600FE"/>
    <w:rsid w:val="00F60949"/>
    <w:rsid w:val="00F62E4D"/>
    <w:rsid w:val="00F65D84"/>
    <w:rsid w:val="00F66127"/>
    <w:rsid w:val="00F66B34"/>
    <w:rsid w:val="00F675B9"/>
    <w:rsid w:val="00F711C9"/>
    <w:rsid w:val="00F711E9"/>
    <w:rsid w:val="00F71393"/>
    <w:rsid w:val="00F7258C"/>
    <w:rsid w:val="00F74C59"/>
    <w:rsid w:val="00F751D1"/>
    <w:rsid w:val="00F75C3A"/>
    <w:rsid w:val="00F76261"/>
    <w:rsid w:val="00F76446"/>
    <w:rsid w:val="00F77A23"/>
    <w:rsid w:val="00F8211A"/>
    <w:rsid w:val="00F82B05"/>
    <w:rsid w:val="00F82E30"/>
    <w:rsid w:val="00F8311A"/>
    <w:rsid w:val="00F831CB"/>
    <w:rsid w:val="00F83428"/>
    <w:rsid w:val="00F848A3"/>
    <w:rsid w:val="00F84ACF"/>
    <w:rsid w:val="00F84B72"/>
    <w:rsid w:val="00F85742"/>
    <w:rsid w:val="00F85BF8"/>
    <w:rsid w:val="00F85DDA"/>
    <w:rsid w:val="00F871CE"/>
    <w:rsid w:val="00F87802"/>
    <w:rsid w:val="00F87990"/>
    <w:rsid w:val="00F911E8"/>
    <w:rsid w:val="00F92C0A"/>
    <w:rsid w:val="00F92EA2"/>
    <w:rsid w:val="00F93724"/>
    <w:rsid w:val="00F9415B"/>
    <w:rsid w:val="00F94AD8"/>
    <w:rsid w:val="00F9786F"/>
    <w:rsid w:val="00F97A5D"/>
    <w:rsid w:val="00FA13C2"/>
    <w:rsid w:val="00FA1D72"/>
    <w:rsid w:val="00FA204B"/>
    <w:rsid w:val="00FA3986"/>
    <w:rsid w:val="00FA56C1"/>
    <w:rsid w:val="00FA58F3"/>
    <w:rsid w:val="00FA7BA2"/>
    <w:rsid w:val="00FA7F91"/>
    <w:rsid w:val="00FB121C"/>
    <w:rsid w:val="00FB1C97"/>
    <w:rsid w:val="00FB1CDD"/>
    <w:rsid w:val="00FB2C2F"/>
    <w:rsid w:val="00FB305C"/>
    <w:rsid w:val="00FB36EF"/>
    <w:rsid w:val="00FB41A1"/>
    <w:rsid w:val="00FB5618"/>
    <w:rsid w:val="00FB775A"/>
    <w:rsid w:val="00FC21A2"/>
    <w:rsid w:val="00FC2E3D"/>
    <w:rsid w:val="00FC3BDE"/>
    <w:rsid w:val="00FC45CA"/>
    <w:rsid w:val="00FC5034"/>
    <w:rsid w:val="00FC5974"/>
    <w:rsid w:val="00FC5CA7"/>
    <w:rsid w:val="00FD1DBE"/>
    <w:rsid w:val="00FD1DFF"/>
    <w:rsid w:val="00FD21A7"/>
    <w:rsid w:val="00FD25A7"/>
    <w:rsid w:val="00FD27B6"/>
    <w:rsid w:val="00FD3643"/>
    <w:rsid w:val="00FD3689"/>
    <w:rsid w:val="00FD42A3"/>
    <w:rsid w:val="00FD5846"/>
    <w:rsid w:val="00FD7468"/>
    <w:rsid w:val="00FD7CE0"/>
    <w:rsid w:val="00FE0B3B"/>
    <w:rsid w:val="00FE1BE2"/>
    <w:rsid w:val="00FE2ECD"/>
    <w:rsid w:val="00FE662A"/>
    <w:rsid w:val="00FE69AF"/>
    <w:rsid w:val="00FE70AD"/>
    <w:rsid w:val="00FE730A"/>
    <w:rsid w:val="00FF156B"/>
    <w:rsid w:val="00FF1900"/>
    <w:rsid w:val="00FF1DD7"/>
    <w:rsid w:val="00FF3809"/>
    <w:rsid w:val="00FF421A"/>
    <w:rsid w:val="00FF4453"/>
    <w:rsid w:val="00FF4BFF"/>
    <w:rsid w:val="00FF51C5"/>
    <w:rsid w:val="00FF5EFD"/>
    <w:rsid w:val="00FF625F"/>
    <w:rsid w:val="00FF6455"/>
    <w:rsid w:val="00FF7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A0ED8"/>
  <w15:docId w15:val="{C3627ADD-2B3C-4B51-8F32-A3FB7076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D63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N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autoSpaceDN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234E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4EF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prawka">
    <w:name w:val="Revision"/>
    <w:hidden/>
    <w:uiPriority w:val="99"/>
    <w:semiHidden/>
    <w:rsid w:val="00234EFE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58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58F3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58F3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837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19217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37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49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1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866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73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63974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07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76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87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65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300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31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448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841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893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318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602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666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418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042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068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65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0331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713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156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605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734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17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5173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150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5122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01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662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277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73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243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8160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25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064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1200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037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0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21595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2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9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6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18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70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300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81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446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5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0870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86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572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719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562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6939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0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29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0778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5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99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994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716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162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0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2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D2A3D2-93DC-4FDA-92E4-9754E7150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21</TotalTime>
  <Pages>20</Pages>
  <Words>5260</Words>
  <Characters>31560</Characters>
  <Application>Microsoft Office Word</Application>
  <DocSecurity>0</DocSecurity>
  <Lines>263</Lines>
  <Paragraphs>73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Joanna Żeber</dc:creator>
  <cp:lastModifiedBy>Czarnecka Grażyna</cp:lastModifiedBy>
  <cp:revision>4</cp:revision>
  <cp:lastPrinted>2020-06-09T10:08:00Z</cp:lastPrinted>
  <dcterms:created xsi:type="dcterms:W3CDTF">2021-06-09T15:26:00Z</dcterms:created>
  <dcterms:modified xsi:type="dcterms:W3CDTF">2021-06-10T13:58:00Z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