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4961"/>
      </w:tblGrid>
      <w:tr w:rsidR="00992CB4">
        <w:tc>
          <w:tcPr>
            <w:tcW w:w="4537" w:type="dxa"/>
          </w:tcPr>
          <w:p w:rsidR="00992CB4" w:rsidRDefault="00992CB4">
            <w:pPr>
              <w:pStyle w:val="Nagwek4"/>
              <w:ind w:left="-426" w:firstLine="426"/>
              <w:rPr>
                <w:noProof/>
                <w:sz w:val="28"/>
              </w:rPr>
            </w:pPr>
          </w:p>
        </w:tc>
        <w:tc>
          <w:tcPr>
            <w:tcW w:w="4961" w:type="dxa"/>
          </w:tcPr>
          <w:p w:rsidR="00992CB4" w:rsidRDefault="00992CB4">
            <w:pPr>
              <w:pStyle w:val="Nagwek3"/>
              <w:rPr>
                <w:noProof/>
                <w:sz w:val="44"/>
              </w:rPr>
            </w:pPr>
          </w:p>
        </w:tc>
      </w:tr>
      <w:tr w:rsidR="00992CB4">
        <w:tc>
          <w:tcPr>
            <w:tcW w:w="4537" w:type="dxa"/>
          </w:tcPr>
          <w:p w:rsidR="00992CB4" w:rsidRDefault="002B1B36">
            <w:pPr>
              <w:pStyle w:val="Nagwek4"/>
              <w:ind w:left="-426" w:firstLine="426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4C9D80EC" wp14:editId="5167B074">
                  <wp:extent cx="438150" cy="47625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992CB4" w:rsidRDefault="00A43076" w:rsidP="006077BF">
            <w:pPr>
              <w:pStyle w:val="Nagwek4"/>
              <w:ind w:left="-426" w:firstLine="426"/>
              <w:jc w:val="right"/>
              <w:rPr>
                <w:sz w:val="26"/>
              </w:rPr>
            </w:pPr>
            <w:bookmarkStart w:id="0" w:name="data"/>
            <w:bookmarkEnd w:id="0"/>
            <w:r>
              <w:rPr>
                <w:sz w:val="26"/>
              </w:rPr>
              <w:t xml:space="preserve">Warszawa, </w:t>
            </w:r>
            <w:r w:rsidR="006077BF">
              <w:rPr>
                <w:sz w:val="26"/>
              </w:rPr>
              <w:t>21</w:t>
            </w:r>
            <w:r w:rsidR="002B1B36">
              <w:rPr>
                <w:sz w:val="26"/>
              </w:rPr>
              <w:t xml:space="preserve"> </w:t>
            </w:r>
            <w:r w:rsidR="006077BF">
              <w:rPr>
                <w:sz w:val="26"/>
              </w:rPr>
              <w:t>lipca</w:t>
            </w:r>
            <w:r w:rsidR="00B7771F">
              <w:rPr>
                <w:sz w:val="26"/>
              </w:rPr>
              <w:t xml:space="preserve"> 202</w:t>
            </w:r>
            <w:r w:rsidR="006077BF">
              <w:rPr>
                <w:sz w:val="26"/>
              </w:rPr>
              <w:t>2</w:t>
            </w:r>
            <w:r w:rsidR="00992CB4">
              <w:rPr>
                <w:sz w:val="26"/>
              </w:rPr>
              <w:t xml:space="preserve"> r.</w:t>
            </w:r>
          </w:p>
        </w:tc>
      </w:tr>
      <w:tr w:rsidR="00992CB4">
        <w:tc>
          <w:tcPr>
            <w:tcW w:w="4537" w:type="dxa"/>
          </w:tcPr>
          <w:p w:rsidR="00992CB4" w:rsidRDefault="00992CB4">
            <w:pPr>
              <w:pStyle w:val="Nagwek2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SEJM </w:t>
            </w:r>
          </w:p>
          <w:p w:rsidR="00992CB4" w:rsidRDefault="00992CB4">
            <w:pPr>
              <w:pStyle w:val="Nagwek2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RZECZYPOSPOLITEJ POLSKIEJ</w:t>
            </w:r>
          </w:p>
          <w:p w:rsidR="00992CB4" w:rsidRDefault="008864A1">
            <w:pPr>
              <w:jc w:val="center"/>
              <w:rPr>
                <w:sz w:val="26"/>
              </w:rPr>
            </w:pPr>
            <w:bookmarkStart w:id="1" w:name="kadencja"/>
            <w:bookmarkEnd w:id="1"/>
            <w:r>
              <w:rPr>
                <w:sz w:val="26"/>
              </w:rPr>
              <w:t>IX</w:t>
            </w:r>
            <w:r w:rsidR="00992CB4">
              <w:rPr>
                <w:sz w:val="26"/>
              </w:rPr>
              <w:t xml:space="preserve"> kadencja</w:t>
            </w:r>
          </w:p>
        </w:tc>
        <w:tc>
          <w:tcPr>
            <w:tcW w:w="4961" w:type="dxa"/>
          </w:tcPr>
          <w:p w:rsidR="00992CB4" w:rsidRDefault="00992CB4">
            <w:pPr>
              <w:pStyle w:val="Nagwek4"/>
              <w:ind w:left="-426" w:firstLine="426"/>
              <w:jc w:val="right"/>
              <w:rPr>
                <w:sz w:val="26"/>
              </w:rPr>
            </w:pPr>
          </w:p>
        </w:tc>
      </w:tr>
      <w:tr w:rsidR="00992CB4">
        <w:tc>
          <w:tcPr>
            <w:tcW w:w="4537" w:type="dxa"/>
          </w:tcPr>
          <w:p w:rsidR="00992CB4" w:rsidRDefault="00992CB4">
            <w:pPr>
              <w:pStyle w:val="Nagwek7"/>
            </w:pPr>
            <w:r>
              <w:t>Prezes Rady Ministrów</w:t>
            </w:r>
          </w:p>
        </w:tc>
        <w:tc>
          <w:tcPr>
            <w:tcW w:w="4961" w:type="dxa"/>
          </w:tcPr>
          <w:p w:rsidR="00992CB4" w:rsidRDefault="00992CB4">
            <w:pPr>
              <w:ind w:left="-851" w:firstLine="851"/>
              <w:jc w:val="center"/>
              <w:rPr>
                <w:sz w:val="26"/>
              </w:rPr>
            </w:pPr>
          </w:p>
        </w:tc>
      </w:tr>
      <w:tr w:rsidR="00992CB4">
        <w:tc>
          <w:tcPr>
            <w:tcW w:w="4537" w:type="dxa"/>
          </w:tcPr>
          <w:p w:rsidR="00992CB4" w:rsidRDefault="008864A1" w:rsidP="005E4126">
            <w:pPr>
              <w:pStyle w:val="Nagwek5"/>
              <w:ind w:left="0" w:firstLine="0"/>
              <w:jc w:val="center"/>
              <w:rPr>
                <w:sz w:val="26"/>
              </w:rPr>
            </w:pPr>
            <w:r>
              <w:rPr>
                <w:sz w:val="26"/>
              </w:rPr>
              <w:t>DSP.WPP</w:t>
            </w:r>
            <w:r w:rsidR="00817947">
              <w:rPr>
                <w:sz w:val="26"/>
              </w:rPr>
              <w:t>.140.</w:t>
            </w:r>
            <w:r w:rsidR="002B1B36">
              <w:rPr>
                <w:sz w:val="26"/>
              </w:rPr>
              <w:t>8</w:t>
            </w:r>
            <w:r>
              <w:rPr>
                <w:sz w:val="26"/>
              </w:rPr>
              <w:t>.2020</w:t>
            </w:r>
            <w:r w:rsidR="00186678">
              <w:rPr>
                <w:sz w:val="26"/>
              </w:rPr>
              <w:t>.</w:t>
            </w:r>
            <w:r w:rsidR="00FA10C9">
              <w:rPr>
                <w:sz w:val="26"/>
              </w:rPr>
              <w:t>ML</w:t>
            </w:r>
          </w:p>
        </w:tc>
        <w:tc>
          <w:tcPr>
            <w:tcW w:w="4961" w:type="dxa"/>
          </w:tcPr>
          <w:p w:rsidR="00992CB4" w:rsidRDefault="00992CB4">
            <w:pPr>
              <w:ind w:left="-851" w:firstLine="851"/>
              <w:jc w:val="center"/>
              <w:rPr>
                <w:sz w:val="26"/>
              </w:rPr>
            </w:pPr>
          </w:p>
        </w:tc>
      </w:tr>
    </w:tbl>
    <w:p w:rsidR="00992CB4" w:rsidRDefault="00992CB4">
      <w:pPr>
        <w:rPr>
          <w:sz w:val="26"/>
        </w:rPr>
      </w:pPr>
    </w:p>
    <w:tbl>
      <w:tblPr>
        <w:tblW w:w="12075" w:type="dxa"/>
        <w:tblLayout w:type="fixed"/>
        <w:tblLook w:val="0000" w:firstRow="0" w:lastRow="0" w:firstColumn="0" w:lastColumn="0" w:noHBand="0" w:noVBand="0"/>
      </w:tblPr>
      <w:tblGrid>
        <w:gridCol w:w="5637"/>
        <w:gridCol w:w="3219"/>
        <w:gridCol w:w="3219"/>
      </w:tblGrid>
      <w:tr w:rsidR="005E4126" w:rsidTr="005E4126">
        <w:tc>
          <w:tcPr>
            <w:tcW w:w="5637" w:type="dxa"/>
          </w:tcPr>
          <w:p w:rsidR="005E4126" w:rsidRDefault="005E4126">
            <w:pPr>
              <w:rPr>
                <w:sz w:val="26"/>
              </w:rPr>
            </w:pPr>
          </w:p>
        </w:tc>
        <w:tc>
          <w:tcPr>
            <w:tcW w:w="3219" w:type="dxa"/>
          </w:tcPr>
          <w:p w:rsidR="005E4126" w:rsidRDefault="005E4126" w:rsidP="00F16474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Pan</w:t>
            </w:r>
            <w:r w:rsidR="00B7771F">
              <w:rPr>
                <w:rFonts w:ascii="Times New Roman" w:hAnsi="Times New Roman"/>
                <w:sz w:val="26"/>
              </w:rPr>
              <w:t>i</w:t>
            </w:r>
          </w:p>
        </w:tc>
        <w:tc>
          <w:tcPr>
            <w:tcW w:w="3219" w:type="dxa"/>
          </w:tcPr>
          <w:p w:rsidR="005E4126" w:rsidRDefault="005E4126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</w:p>
        </w:tc>
      </w:tr>
      <w:tr w:rsidR="005E4126" w:rsidTr="005E4126">
        <w:tc>
          <w:tcPr>
            <w:tcW w:w="5637" w:type="dxa"/>
          </w:tcPr>
          <w:p w:rsidR="005E4126" w:rsidRDefault="005E4126">
            <w:pPr>
              <w:rPr>
                <w:sz w:val="26"/>
              </w:rPr>
            </w:pPr>
          </w:p>
        </w:tc>
        <w:tc>
          <w:tcPr>
            <w:tcW w:w="3219" w:type="dxa"/>
          </w:tcPr>
          <w:p w:rsidR="005E4126" w:rsidRDefault="00B7771F" w:rsidP="00F16474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Elżbieta Witek</w:t>
            </w:r>
          </w:p>
        </w:tc>
        <w:tc>
          <w:tcPr>
            <w:tcW w:w="3219" w:type="dxa"/>
          </w:tcPr>
          <w:p w:rsidR="005E4126" w:rsidRDefault="005E4126">
            <w:pPr>
              <w:pStyle w:val="Nagwek2"/>
              <w:spacing w:after="120"/>
              <w:rPr>
                <w:sz w:val="26"/>
              </w:rPr>
            </w:pPr>
          </w:p>
        </w:tc>
      </w:tr>
      <w:tr w:rsidR="005E4126" w:rsidTr="005E4126">
        <w:tc>
          <w:tcPr>
            <w:tcW w:w="5637" w:type="dxa"/>
          </w:tcPr>
          <w:p w:rsidR="005E4126" w:rsidRDefault="005E4126">
            <w:pPr>
              <w:rPr>
                <w:sz w:val="26"/>
              </w:rPr>
            </w:pPr>
          </w:p>
        </w:tc>
        <w:tc>
          <w:tcPr>
            <w:tcW w:w="3219" w:type="dxa"/>
          </w:tcPr>
          <w:p w:rsidR="005E4126" w:rsidRDefault="005E4126" w:rsidP="00F16474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Marszałek Sejmu</w:t>
            </w:r>
          </w:p>
        </w:tc>
        <w:tc>
          <w:tcPr>
            <w:tcW w:w="3219" w:type="dxa"/>
          </w:tcPr>
          <w:p w:rsidR="005E4126" w:rsidRDefault="005E4126">
            <w:pPr>
              <w:pStyle w:val="Nagwek2"/>
              <w:spacing w:after="120"/>
              <w:rPr>
                <w:sz w:val="26"/>
              </w:rPr>
            </w:pPr>
          </w:p>
        </w:tc>
      </w:tr>
      <w:tr w:rsidR="005E4126" w:rsidTr="005E4126">
        <w:tc>
          <w:tcPr>
            <w:tcW w:w="5637" w:type="dxa"/>
          </w:tcPr>
          <w:p w:rsidR="005E4126" w:rsidRDefault="005E4126">
            <w:pPr>
              <w:rPr>
                <w:sz w:val="26"/>
              </w:rPr>
            </w:pPr>
          </w:p>
        </w:tc>
        <w:tc>
          <w:tcPr>
            <w:tcW w:w="3219" w:type="dxa"/>
          </w:tcPr>
          <w:p w:rsidR="005E4126" w:rsidRDefault="005E4126" w:rsidP="00F16474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Rzeczypospolitej Polskiej</w:t>
            </w:r>
          </w:p>
        </w:tc>
        <w:tc>
          <w:tcPr>
            <w:tcW w:w="3219" w:type="dxa"/>
          </w:tcPr>
          <w:p w:rsidR="005E4126" w:rsidRDefault="005E4126">
            <w:pPr>
              <w:pStyle w:val="Nagwek2"/>
              <w:spacing w:after="120"/>
              <w:rPr>
                <w:sz w:val="26"/>
              </w:rPr>
            </w:pPr>
          </w:p>
        </w:tc>
      </w:tr>
    </w:tbl>
    <w:p w:rsidR="00992CB4" w:rsidRDefault="00992CB4">
      <w:pPr>
        <w:rPr>
          <w:sz w:val="26"/>
        </w:rPr>
      </w:pPr>
    </w:p>
    <w:p w:rsidR="000C61D0" w:rsidRDefault="000C61D0" w:rsidP="000C61D0">
      <w:pPr>
        <w:ind w:firstLine="851"/>
        <w:rPr>
          <w:sz w:val="26"/>
        </w:rPr>
      </w:pPr>
    </w:p>
    <w:p w:rsidR="000C61D0" w:rsidRPr="00573799" w:rsidRDefault="00B7771F" w:rsidP="000C61D0">
      <w:pPr>
        <w:ind w:firstLine="851"/>
        <w:rPr>
          <w:i/>
          <w:sz w:val="26"/>
        </w:rPr>
      </w:pPr>
      <w:r>
        <w:rPr>
          <w:i/>
          <w:sz w:val="26"/>
        </w:rPr>
        <w:t>Szanowna Pani Marszałek</w:t>
      </w:r>
      <w:r w:rsidR="00186678">
        <w:rPr>
          <w:i/>
          <w:sz w:val="26"/>
        </w:rPr>
        <w:t>,</w:t>
      </w:r>
    </w:p>
    <w:p w:rsidR="00992CB4" w:rsidRDefault="00992CB4">
      <w:pPr>
        <w:pStyle w:val="Tekstpodstawowy"/>
        <w:ind w:firstLine="851"/>
        <w:jc w:val="both"/>
        <w:rPr>
          <w:sz w:val="26"/>
        </w:rPr>
      </w:pPr>
    </w:p>
    <w:p w:rsidR="00992CB4" w:rsidRDefault="00B7771F">
      <w:pPr>
        <w:pStyle w:val="Tekstpodstawowy"/>
        <w:ind w:firstLine="851"/>
        <w:jc w:val="both"/>
        <w:rPr>
          <w:sz w:val="26"/>
        </w:rPr>
      </w:pPr>
      <w:r>
        <w:rPr>
          <w:sz w:val="26"/>
        </w:rPr>
        <w:t>p</w:t>
      </w:r>
      <w:r w:rsidR="00992CB4">
        <w:rPr>
          <w:sz w:val="26"/>
        </w:rPr>
        <w:t xml:space="preserve">rzekazuję </w:t>
      </w:r>
      <w:r w:rsidR="0055680C" w:rsidRPr="0055680C">
        <w:rPr>
          <w:sz w:val="26"/>
        </w:rPr>
        <w:t>przyjęte</w:t>
      </w:r>
      <w:r w:rsidR="0055680C">
        <w:rPr>
          <w:b/>
          <w:sz w:val="26"/>
        </w:rPr>
        <w:t xml:space="preserve"> </w:t>
      </w:r>
      <w:r w:rsidR="0055680C" w:rsidRPr="0055680C">
        <w:rPr>
          <w:sz w:val="26"/>
        </w:rPr>
        <w:t>przez</w:t>
      </w:r>
      <w:r w:rsidR="0055680C">
        <w:rPr>
          <w:b/>
          <w:sz w:val="26"/>
        </w:rPr>
        <w:t xml:space="preserve"> </w:t>
      </w:r>
      <w:r w:rsidR="00992CB4">
        <w:rPr>
          <w:b/>
          <w:sz w:val="26"/>
        </w:rPr>
        <w:t>R</w:t>
      </w:r>
      <w:r w:rsidR="0055680C">
        <w:rPr>
          <w:b/>
          <w:sz w:val="26"/>
        </w:rPr>
        <w:t>adę</w:t>
      </w:r>
      <w:r w:rsidR="00992CB4">
        <w:rPr>
          <w:b/>
          <w:sz w:val="26"/>
        </w:rPr>
        <w:t xml:space="preserve"> Ministrów </w:t>
      </w:r>
      <w:r w:rsidR="0055680C">
        <w:rPr>
          <w:b/>
          <w:sz w:val="26"/>
        </w:rPr>
        <w:t>stanowisko</w:t>
      </w:r>
      <w:r w:rsidR="0055680C">
        <w:rPr>
          <w:sz w:val="26"/>
        </w:rPr>
        <w:t xml:space="preserve"> </w:t>
      </w:r>
      <w:r w:rsidR="006165D6">
        <w:rPr>
          <w:sz w:val="26"/>
        </w:rPr>
        <w:t>wobec</w:t>
      </w:r>
      <w:r w:rsidR="000D5520">
        <w:rPr>
          <w:sz w:val="26"/>
        </w:rPr>
        <w:t xml:space="preserve"> </w:t>
      </w:r>
      <w:r w:rsidR="00B82307">
        <w:rPr>
          <w:sz w:val="26"/>
        </w:rPr>
        <w:t>poselskiego</w:t>
      </w:r>
      <w:r w:rsidR="00FA10C9">
        <w:rPr>
          <w:sz w:val="26"/>
        </w:rPr>
        <w:t xml:space="preserve"> </w:t>
      </w:r>
      <w:r w:rsidR="00992CB4">
        <w:rPr>
          <w:sz w:val="26"/>
        </w:rPr>
        <w:t xml:space="preserve"> projektu ustawy</w:t>
      </w:r>
    </w:p>
    <w:p w:rsidR="00992CB4" w:rsidRDefault="00992CB4">
      <w:pPr>
        <w:jc w:val="both"/>
        <w:rPr>
          <w:sz w:val="26"/>
        </w:rPr>
      </w:pPr>
    </w:p>
    <w:p w:rsidR="0055680C" w:rsidRDefault="0055680C">
      <w:pPr>
        <w:jc w:val="both"/>
        <w:rPr>
          <w:sz w:val="26"/>
        </w:rPr>
      </w:pPr>
    </w:p>
    <w:p w:rsidR="00817947" w:rsidRPr="00817947" w:rsidRDefault="00FA10C9" w:rsidP="00B7771F">
      <w:pPr>
        <w:pStyle w:val="Akapitzlist"/>
        <w:numPr>
          <w:ilvl w:val="0"/>
          <w:numId w:val="2"/>
        </w:numPr>
        <w:ind w:right="-149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2B1B36">
        <w:rPr>
          <w:b/>
          <w:sz w:val="44"/>
          <w:szCs w:val="44"/>
        </w:rPr>
        <w:t>K</w:t>
      </w:r>
      <w:r w:rsidR="00B82307">
        <w:rPr>
          <w:b/>
          <w:sz w:val="44"/>
          <w:szCs w:val="44"/>
        </w:rPr>
        <w:t>arta Praw Podatnika</w:t>
      </w:r>
      <w:r w:rsidR="002B1B36">
        <w:rPr>
          <w:b/>
          <w:sz w:val="44"/>
          <w:szCs w:val="44"/>
        </w:rPr>
        <w:t xml:space="preserve"> </w:t>
      </w:r>
      <w:r w:rsidR="00B7771F">
        <w:rPr>
          <w:b/>
          <w:sz w:val="44"/>
          <w:szCs w:val="44"/>
        </w:rPr>
        <w:t>(druk nr 1</w:t>
      </w:r>
      <w:r w:rsidR="00B82307">
        <w:rPr>
          <w:b/>
          <w:sz w:val="44"/>
          <w:szCs w:val="44"/>
        </w:rPr>
        <w:t>3</w:t>
      </w:r>
      <w:r w:rsidR="002B1B36">
        <w:rPr>
          <w:b/>
          <w:sz w:val="44"/>
          <w:szCs w:val="44"/>
        </w:rPr>
        <w:t>7</w:t>
      </w:r>
      <w:r w:rsidR="00817947" w:rsidRPr="00817947">
        <w:rPr>
          <w:b/>
          <w:sz w:val="44"/>
          <w:szCs w:val="44"/>
        </w:rPr>
        <w:t>)</w:t>
      </w:r>
      <w:r w:rsidR="00817947">
        <w:rPr>
          <w:b/>
          <w:sz w:val="44"/>
          <w:szCs w:val="44"/>
        </w:rPr>
        <w:t>.</w:t>
      </w:r>
    </w:p>
    <w:p w:rsidR="00B4039F" w:rsidRDefault="00B4039F" w:rsidP="00B4039F">
      <w:pPr>
        <w:jc w:val="both"/>
        <w:rPr>
          <w:b/>
          <w:sz w:val="44"/>
        </w:rPr>
      </w:pPr>
    </w:p>
    <w:p w:rsidR="00BA36F8" w:rsidRDefault="00992CB4">
      <w:pPr>
        <w:pStyle w:val="Tekstpodstawowy"/>
        <w:spacing w:after="160"/>
        <w:ind w:firstLine="851"/>
        <w:jc w:val="both"/>
        <w:rPr>
          <w:sz w:val="26"/>
        </w:rPr>
      </w:pPr>
      <w:bookmarkStart w:id="2" w:name="lapka"/>
      <w:bookmarkEnd w:id="2"/>
      <w:r>
        <w:rPr>
          <w:sz w:val="26"/>
        </w:rPr>
        <w:t xml:space="preserve">Jednocześnie informuję, że </w:t>
      </w:r>
      <w:r w:rsidR="0055680C">
        <w:rPr>
          <w:sz w:val="26"/>
        </w:rPr>
        <w:t xml:space="preserve">Rada Ministrów upoważniła </w:t>
      </w:r>
      <w:r w:rsidR="005E4126">
        <w:rPr>
          <w:sz w:val="26"/>
        </w:rPr>
        <w:t>M</w:t>
      </w:r>
      <w:r w:rsidR="00FA10C9">
        <w:rPr>
          <w:sz w:val="26"/>
        </w:rPr>
        <w:t>inistra</w:t>
      </w:r>
      <w:r w:rsidR="00B7771F">
        <w:rPr>
          <w:sz w:val="26"/>
        </w:rPr>
        <w:t xml:space="preserve"> </w:t>
      </w:r>
      <w:r w:rsidR="00B82307">
        <w:rPr>
          <w:sz w:val="26"/>
        </w:rPr>
        <w:t>Finansów</w:t>
      </w:r>
      <w:r w:rsidR="008A2145">
        <w:rPr>
          <w:sz w:val="26"/>
        </w:rPr>
        <w:t xml:space="preserve"> </w:t>
      </w:r>
      <w:r w:rsidR="0055680C">
        <w:rPr>
          <w:sz w:val="26"/>
        </w:rPr>
        <w:t>do reprezentowania Rządu</w:t>
      </w:r>
      <w:r>
        <w:rPr>
          <w:sz w:val="26"/>
        </w:rPr>
        <w:t xml:space="preserve"> w tej sprawie w toku prac parlamentarnych</w:t>
      </w:r>
      <w:r w:rsidR="0055680C">
        <w:rPr>
          <w:sz w:val="26"/>
        </w:rPr>
        <w:t>.</w:t>
      </w:r>
      <w:r>
        <w:rPr>
          <w:sz w:val="26"/>
        </w:rPr>
        <w:t xml:space="preserve"> </w:t>
      </w:r>
    </w:p>
    <w:p w:rsidR="003D403A" w:rsidRDefault="003D403A" w:rsidP="00B7771F">
      <w:pPr>
        <w:pStyle w:val="Tekstpodstawowywcity2"/>
        <w:ind w:firstLine="0"/>
        <w:rPr>
          <w:sz w:val="26"/>
        </w:rPr>
      </w:pPr>
    </w:p>
    <w:p w:rsidR="002B1B36" w:rsidRDefault="002B1B36" w:rsidP="00780545">
      <w:pPr>
        <w:spacing w:after="160"/>
        <w:ind w:firstLine="5103"/>
        <w:jc w:val="both"/>
        <w:rPr>
          <w:i/>
          <w:sz w:val="26"/>
        </w:rPr>
      </w:pPr>
    </w:p>
    <w:p w:rsidR="00780545" w:rsidRPr="00F87DF0" w:rsidRDefault="00C45216" w:rsidP="00780545">
      <w:pPr>
        <w:spacing w:after="160"/>
        <w:ind w:firstLine="5103"/>
        <w:jc w:val="both"/>
        <w:rPr>
          <w:i/>
          <w:sz w:val="26"/>
        </w:rPr>
      </w:pPr>
      <w:r w:rsidRPr="00F87DF0">
        <w:rPr>
          <w:i/>
          <w:sz w:val="26"/>
        </w:rPr>
        <w:t>Z poważaniem,</w:t>
      </w:r>
    </w:p>
    <w:p w:rsidR="00806827" w:rsidRDefault="00C45216" w:rsidP="00C45216">
      <w:pPr>
        <w:spacing w:after="160"/>
        <w:ind w:firstLine="4820"/>
        <w:rPr>
          <w:sz w:val="26"/>
        </w:rPr>
      </w:pPr>
      <w:r>
        <w:rPr>
          <w:sz w:val="26"/>
        </w:rPr>
        <w:t xml:space="preserve">   </w:t>
      </w:r>
      <w:r w:rsidR="00246B40">
        <w:rPr>
          <w:sz w:val="26"/>
        </w:rPr>
        <w:t xml:space="preserve"> </w:t>
      </w:r>
      <w:r>
        <w:rPr>
          <w:sz w:val="26"/>
        </w:rPr>
        <w:t>Mateusz Morawiecki</w:t>
      </w:r>
    </w:p>
    <w:p w:rsidR="00B7771F" w:rsidRPr="00B7771F" w:rsidRDefault="00B7771F" w:rsidP="00B7771F">
      <w:pPr>
        <w:spacing w:after="1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</w:t>
      </w:r>
      <w:r w:rsidRPr="00B7771F">
        <w:rPr>
          <w:sz w:val="18"/>
          <w:szCs w:val="18"/>
        </w:rPr>
        <w:t>/</w:t>
      </w:r>
      <w:r>
        <w:rPr>
          <w:sz w:val="18"/>
          <w:szCs w:val="18"/>
        </w:rPr>
        <w:t>podpisano kwalifikowanym podpisem elektronicznym/</w:t>
      </w:r>
    </w:p>
    <w:p w:rsidR="002B1B36" w:rsidRDefault="002B1B36" w:rsidP="00B7771F">
      <w:pPr>
        <w:pStyle w:val="Akapitzlist"/>
        <w:ind w:left="644"/>
        <w:jc w:val="both"/>
        <w:rPr>
          <w:sz w:val="16"/>
          <w:szCs w:val="16"/>
        </w:rPr>
      </w:pPr>
    </w:p>
    <w:p w:rsidR="002B1B36" w:rsidRDefault="002B1B36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</w:p>
    <w:p w:rsidR="00B82307" w:rsidRDefault="00B82307" w:rsidP="002B1B36">
      <w:pPr>
        <w:pStyle w:val="Akapitzlist"/>
        <w:ind w:left="644"/>
        <w:jc w:val="both"/>
        <w:rPr>
          <w:sz w:val="16"/>
          <w:szCs w:val="16"/>
        </w:rPr>
      </w:pPr>
      <w:bookmarkStart w:id="3" w:name="_GoBack"/>
      <w:bookmarkEnd w:id="3"/>
    </w:p>
    <w:p w:rsidR="002B1B36" w:rsidRDefault="002B1B36" w:rsidP="002B1B36">
      <w:pPr>
        <w:pStyle w:val="Akapitzlist"/>
        <w:ind w:left="644"/>
        <w:jc w:val="both"/>
        <w:rPr>
          <w:sz w:val="16"/>
          <w:szCs w:val="16"/>
        </w:rPr>
      </w:pPr>
    </w:p>
    <w:p w:rsidR="002B1B36" w:rsidRDefault="002B1B36" w:rsidP="002B1B36">
      <w:pPr>
        <w:pStyle w:val="Akapitzlist"/>
        <w:ind w:left="644"/>
        <w:jc w:val="both"/>
        <w:rPr>
          <w:sz w:val="16"/>
          <w:szCs w:val="16"/>
        </w:rPr>
      </w:pPr>
    </w:p>
    <w:p w:rsidR="00B7771F" w:rsidRDefault="00B7771F" w:rsidP="002B1B36">
      <w:pPr>
        <w:pStyle w:val="Akapitzlist"/>
        <w:ind w:left="644"/>
        <w:jc w:val="both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7D68DC2" wp14:editId="1D0902DA">
            <wp:simplePos x="0" y="0"/>
            <wp:positionH relativeFrom="column">
              <wp:posOffset>5104765</wp:posOffset>
            </wp:positionH>
            <wp:positionV relativeFrom="paragraph">
              <wp:posOffset>55245</wp:posOffset>
            </wp:positionV>
            <wp:extent cx="596265" cy="467995"/>
            <wp:effectExtent l="0" t="0" r="0" b="0"/>
            <wp:wrapThrough wrapText="bothSides">
              <wp:wrapPolygon edited="0">
                <wp:start x="0" y="0"/>
                <wp:lineTo x="0" y="21102"/>
                <wp:lineTo x="20703" y="21102"/>
                <wp:lineTo x="20703" y="0"/>
                <wp:lineTo x="0" y="0"/>
              </wp:wrapPolygon>
            </wp:wrapThrough>
            <wp:docPr id="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771F" w:rsidRDefault="00B7771F" w:rsidP="002B1B36">
      <w:pPr>
        <w:pStyle w:val="Akapitzlist"/>
        <w:pBdr>
          <w:top w:val="single" w:sz="4" w:space="1" w:color="auto"/>
          <w:bottom w:val="single" w:sz="4" w:space="1" w:color="auto"/>
        </w:pBdr>
        <w:spacing w:before="240"/>
        <w:ind w:left="646"/>
        <w:jc w:val="both"/>
        <w:rPr>
          <w:sz w:val="26"/>
        </w:rPr>
      </w:pPr>
      <w:r>
        <w:t xml:space="preserve">                Tłoczono z polecenia  Marszałka Sejmu Rzeczypospolitej Polskiej</w:t>
      </w:r>
    </w:p>
    <w:sectPr w:rsidR="00B7771F" w:rsidSect="002B1B36">
      <w:pgSz w:w="12240" w:h="15840"/>
      <w:pgMar w:top="993" w:right="1800" w:bottom="426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A232D"/>
    <w:multiLevelType w:val="singleLevel"/>
    <w:tmpl w:val="77BCF08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  <w:b/>
        <w:sz w:val="44"/>
      </w:rPr>
    </w:lvl>
  </w:abstractNum>
  <w:abstractNum w:abstractNumId="1" w15:restartNumberingAfterBreak="0">
    <w:nsid w:val="7B053F9C"/>
    <w:multiLevelType w:val="singleLevel"/>
    <w:tmpl w:val="F710B2D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  <w:b/>
        <w:sz w:val="4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haslo" w:val=",sps119"/>
    <w:docVar w:name="idpr" w:val="     5123"/>
    <w:docVar w:name="kto" w:val="wgintowt"/>
  </w:docVars>
  <w:rsids>
    <w:rsidRoot w:val="00BA36F8"/>
    <w:rsid w:val="0001400D"/>
    <w:rsid w:val="000505E2"/>
    <w:rsid w:val="000C61D0"/>
    <w:rsid w:val="000D5520"/>
    <w:rsid w:val="00107241"/>
    <w:rsid w:val="00126E6C"/>
    <w:rsid w:val="00186678"/>
    <w:rsid w:val="001C5336"/>
    <w:rsid w:val="0021438A"/>
    <w:rsid w:val="002306A7"/>
    <w:rsid w:val="00234887"/>
    <w:rsid w:val="00246B40"/>
    <w:rsid w:val="0025507A"/>
    <w:rsid w:val="00260954"/>
    <w:rsid w:val="0028643C"/>
    <w:rsid w:val="002B1B36"/>
    <w:rsid w:val="002B5FE7"/>
    <w:rsid w:val="002E3033"/>
    <w:rsid w:val="002F030F"/>
    <w:rsid w:val="00300281"/>
    <w:rsid w:val="003A2390"/>
    <w:rsid w:val="003D403A"/>
    <w:rsid w:val="003E59B9"/>
    <w:rsid w:val="004445D7"/>
    <w:rsid w:val="00475DB2"/>
    <w:rsid w:val="00491FD0"/>
    <w:rsid w:val="00493AFE"/>
    <w:rsid w:val="00515D3E"/>
    <w:rsid w:val="0055680C"/>
    <w:rsid w:val="00573799"/>
    <w:rsid w:val="005E4126"/>
    <w:rsid w:val="006077BF"/>
    <w:rsid w:val="006165D6"/>
    <w:rsid w:val="0064767C"/>
    <w:rsid w:val="006B2E8B"/>
    <w:rsid w:val="006E448B"/>
    <w:rsid w:val="0071219E"/>
    <w:rsid w:val="00756B02"/>
    <w:rsid w:val="00767135"/>
    <w:rsid w:val="00780545"/>
    <w:rsid w:val="007975FA"/>
    <w:rsid w:val="00806827"/>
    <w:rsid w:val="00817947"/>
    <w:rsid w:val="00843DA8"/>
    <w:rsid w:val="00882EE4"/>
    <w:rsid w:val="008864A1"/>
    <w:rsid w:val="0089346D"/>
    <w:rsid w:val="008A1F1F"/>
    <w:rsid w:val="008A2145"/>
    <w:rsid w:val="008B1665"/>
    <w:rsid w:val="008B2A0F"/>
    <w:rsid w:val="0090031A"/>
    <w:rsid w:val="00971589"/>
    <w:rsid w:val="0099182E"/>
    <w:rsid w:val="00992CB4"/>
    <w:rsid w:val="009B2A73"/>
    <w:rsid w:val="009E3246"/>
    <w:rsid w:val="009F5F42"/>
    <w:rsid w:val="00A10256"/>
    <w:rsid w:val="00A43076"/>
    <w:rsid w:val="00AB0E2E"/>
    <w:rsid w:val="00B000D8"/>
    <w:rsid w:val="00B03479"/>
    <w:rsid w:val="00B351C4"/>
    <w:rsid w:val="00B4039F"/>
    <w:rsid w:val="00B51B40"/>
    <w:rsid w:val="00B51D8A"/>
    <w:rsid w:val="00B7771F"/>
    <w:rsid w:val="00B82307"/>
    <w:rsid w:val="00BA36F8"/>
    <w:rsid w:val="00BB39CE"/>
    <w:rsid w:val="00C11FAE"/>
    <w:rsid w:val="00C45216"/>
    <w:rsid w:val="00C72851"/>
    <w:rsid w:val="00CB1F1D"/>
    <w:rsid w:val="00D60DEA"/>
    <w:rsid w:val="00D65888"/>
    <w:rsid w:val="00D70C1B"/>
    <w:rsid w:val="00D71812"/>
    <w:rsid w:val="00D80C49"/>
    <w:rsid w:val="00DC33A4"/>
    <w:rsid w:val="00E238DC"/>
    <w:rsid w:val="00E26C1C"/>
    <w:rsid w:val="00E30E3C"/>
    <w:rsid w:val="00EE2B73"/>
    <w:rsid w:val="00F16474"/>
    <w:rsid w:val="00F50821"/>
    <w:rsid w:val="00F55D93"/>
    <w:rsid w:val="00F564F8"/>
    <w:rsid w:val="00F57C5F"/>
    <w:rsid w:val="00F67D96"/>
    <w:rsid w:val="00F73196"/>
    <w:rsid w:val="00F87DF0"/>
    <w:rsid w:val="00FA10C9"/>
    <w:rsid w:val="00FD0DFB"/>
    <w:rsid w:val="00FE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D03E69"/>
  <w15:docId w15:val="{58663C4D-4AC0-4071-8F3C-AB6F0223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ascii="Arial" w:hAnsi="Arial"/>
      <w:b/>
      <w:sz w:val="28"/>
      <w:u w:val="single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/>
      <w:sz w:val="28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567" w:firstLine="851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after="160"/>
      <w:ind w:firstLine="4536"/>
      <w:jc w:val="both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ind w:left="-851" w:firstLine="851"/>
      <w:jc w:val="center"/>
      <w:outlineLvl w:val="6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firstLine="720"/>
      <w:jc w:val="both"/>
    </w:pPr>
    <w:rPr>
      <w:rFonts w:ascii="Arial" w:hAnsi="Arial"/>
      <w:sz w:val="28"/>
    </w:rPr>
  </w:style>
  <w:style w:type="paragraph" w:styleId="Tekstpodstawowy">
    <w:name w:val="Body Text"/>
    <w:basedOn w:val="Normalny"/>
    <w:rPr>
      <w:sz w:val="24"/>
    </w:rPr>
  </w:style>
  <w:style w:type="paragraph" w:styleId="Tekstpodstawowywcity2">
    <w:name w:val="Body Text Indent 2"/>
    <w:basedOn w:val="Normalny"/>
    <w:pPr>
      <w:spacing w:after="160"/>
      <w:ind w:firstLine="1134"/>
      <w:jc w:val="both"/>
    </w:pPr>
    <w:rPr>
      <w:sz w:val="28"/>
    </w:rPr>
  </w:style>
  <w:style w:type="paragraph" w:styleId="Tekstdymka">
    <w:name w:val="Balloon Text"/>
    <w:basedOn w:val="Normalny"/>
    <w:semiHidden/>
    <w:rsid w:val="00D6588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17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ector\raporty\Proces_legislacyjny\(67)Rzadowy%20projekt%20usta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(67)Rzadowy projekt ustawy</Template>
  <TotalTime>2</TotalTime>
  <Pages>1</Pages>
  <Words>74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SEJM</vt:lpstr>
    </vt:vector>
  </TitlesOfParts>
  <Company>Hector S.A.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SEJM</dc:title>
  <dc:creator>ks3236</dc:creator>
  <cp:lastModifiedBy>Agnieszka J. Łatecka</cp:lastModifiedBy>
  <cp:revision>3</cp:revision>
  <cp:lastPrinted>2020-06-09T09:15:00Z</cp:lastPrinted>
  <dcterms:created xsi:type="dcterms:W3CDTF">2022-07-21T15:14:00Z</dcterms:created>
  <dcterms:modified xsi:type="dcterms:W3CDTF">2022-07-21T15:16:00Z</dcterms:modified>
</cp:coreProperties>
</file>