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3EDFC7" w14:textId="1FACCEE2" w:rsidR="006E5DC0" w:rsidRPr="00E95165" w:rsidRDefault="006E5DC0" w:rsidP="006E5DC0">
      <w:pPr>
        <w:pStyle w:val="OZNPROJEKTUwskazaniedatylubwersjiprojektu"/>
      </w:pPr>
      <w:bookmarkStart w:id="0" w:name="_GoBack"/>
      <w:bookmarkEnd w:id="0"/>
      <w:r w:rsidRPr="00E95165">
        <w:t>Projekt</w:t>
      </w:r>
    </w:p>
    <w:p w14:paraId="56D88B82" w14:textId="77777777" w:rsidR="006E5DC0" w:rsidRPr="00E95165" w:rsidRDefault="006E5DC0" w:rsidP="006E5DC0">
      <w:pPr>
        <w:pStyle w:val="OZNRODZAKTUtznustawalubrozporzdzenieiorganwydajcy"/>
      </w:pPr>
      <w:r w:rsidRPr="00E95165">
        <w:t>USTAWA</w:t>
      </w:r>
    </w:p>
    <w:p w14:paraId="4C6CD4D1" w14:textId="1747FD27" w:rsidR="006E5DC0" w:rsidRPr="00E95165" w:rsidRDefault="006E5DC0" w:rsidP="006E5DC0">
      <w:pPr>
        <w:pStyle w:val="DATAAKTUdatauchwalenialubwydaniaaktu"/>
      </w:pPr>
      <w:r w:rsidRPr="00E95165">
        <w:t xml:space="preserve">z dnia </w:t>
      </w:r>
    </w:p>
    <w:p w14:paraId="0FB9366E" w14:textId="685FE912" w:rsidR="006E5DC0" w:rsidRPr="00E95165" w:rsidRDefault="006E5DC0" w:rsidP="00541821">
      <w:pPr>
        <w:pStyle w:val="TYTUAKTUprzedmiotregulacjiustawylubrozporzdzenia"/>
      </w:pPr>
      <w:r w:rsidRPr="00E95165">
        <w:t>o szczególnych zasadach wynagradzania osób realizujących zadania z</w:t>
      </w:r>
      <w:r w:rsidR="00D6438F">
        <w:t> </w:t>
      </w:r>
      <w:r w:rsidRPr="00E95165">
        <w:t>zakresu</w:t>
      </w:r>
      <w:r w:rsidR="00D6438F">
        <w:t> </w:t>
      </w:r>
      <w:proofErr w:type="spellStart"/>
      <w:r w:rsidRPr="00E95165">
        <w:t>cyberbezpieczeństwa</w:t>
      </w:r>
      <w:proofErr w:type="spellEnd"/>
      <w:r w:rsidRPr="009F4E9A">
        <w:rPr>
          <w:rStyle w:val="IGPindeksgrnyipogrubienie"/>
        </w:rPr>
        <w:footnoteReference w:id="1"/>
      </w:r>
      <w:r w:rsidRPr="009F4E9A">
        <w:rPr>
          <w:rStyle w:val="IGPindeksgrnyipogrubienie"/>
        </w:rPr>
        <w:t>)</w:t>
      </w:r>
    </w:p>
    <w:p w14:paraId="4F69C665" w14:textId="70C8537F" w:rsidR="006E5DC0" w:rsidRPr="00E95165" w:rsidRDefault="006E5DC0" w:rsidP="006E5DC0">
      <w:pPr>
        <w:pStyle w:val="ARTartustawynprozporzdzenia"/>
      </w:pPr>
      <w:r w:rsidRPr="00E95165">
        <w:rPr>
          <w:rStyle w:val="Ppogrubienie"/>
        </w:rPr>
        <w:t>Art.</w:t>
      </w:r>
      <w:r w:rsidR="004A4A88">
        <w:rPr>
          <w:rStyle w:val="Ppogrubienie"/>
        </w:rPr>
        <w:t> </w:t>
      </w:r>
      <w:r w:rsidRPr="00E95165">
        <w:rPr>
          <w:rStyle w:val="Ppogrubienie"/>
        </w:rPr>
        <w:t>1.</w:t>
      </w:r>
      <w:r w:rsidR="004A4A88">
        <w:t> </w:t>
      </w:r>
      <w:r w:rsidRPr="00E95165">
        <w:t>Ustawa określa zasady:</w:t>
      </w:r>
    </w:p>
    <w:p w14:paraId="27ECDF85" w14:textId="0118F6F0" w:rsidR="006E5DC0" w:rsidRPr="00E95165" w:rsidRDefault="00541821" w:rsidP="00541821">
      <w:pPr>
        <w:pStyle w:val="PKTpunkt"/>
      </w:pPr>
      <w:r w:rsidRPr="00E95165">
        <w:t>1)</w:t>
      </w:r>
      <w:r w:rsidRPr="00E95165">
        <w:tab/>
      </w:r>
      <w:r w:rsidR="006E5DC0" w:rsidRPr="00E95165">
        <w:t xml:space="preserve">działania Funduszu </w:t>
      </w:r>
      <w:proofErr w:type="spellStart"/>
      <w:r w:rsidR="006E5DC0" w:rsidRPr="00E95165">
        <w:t>Cyberbezpieczeństwa</w:t>
      </w:r>
      <w:proofErr w:type="spellEnd"/>
      <w:r w:rsidR="006E5DC0" w:rsidRPr="00E95165">
        <w:t xml:space="preserve">, zwanego dalej </w:t>
      </w:r>
      <w:r w:rsidR="003D61CD" w:rsidRPr="00E95165">
        <w:t>„</w:t>
      </w:r>
      <w:r w:rsidR="006E5DC0" w:rsidRPr="00E95165">
        <w:t>Funduszem</w:t>
      </w:r>
      <w:r w:rsidR="003D61CD" w:rsidRPr="00E95165">
        <w:t>”</w:t>
      </w:r>
      <w:r w:rsidR="006E5DC0" w:rsidRPr="00E95165">
        <w:t>;</w:t>
      </w:r>
    </w:p>
    <w:p w14:paraId="4547A817" w14:textId="5D5C71D7" w:rsidR="006E5DC0" w:rsidRPr="00E95165" w:rsidRDefault="00541821" w:rsidP="00541821">
      <w:pPr>
        <w:pStyle w:val="PKTpunkt"/>
      </w:pPr>
      <w:r w:rsidRPr="00E95165">
        <w:t>2)</w:t>
      </w:r>
      <w:r w:rsidRPr="00E95165">
        <w:tab/>
      </w:r>
      <w:r w:rsidR="006E5DC0" w:rsidRPr="00E95165">
        <w:t>gromadzenia środków Funduszu;</w:t>
      </w:r>
    </w:p>
    <w:p w14:paraId="69084BBA" w14:textId="031AF742" w:rsidR="006E5DC0" w:rsidRPr="00E95165" w:rsidRDefault="00541821" w:rsidP="00541821">
      <w:pPr>
        <w:pStyle w:val="PKTpunkt"/>
      </w:pPr>
      <w:r w:rsidRPr="00E95165">
        <w:t>3)</w:t>
      </w:r>
      <w:r w:rsidRPr="00E95165">
        <w:tab/>
      </w:r>
      <w:r w:rsidR="006E5DC0" w:rsidRPr="00E95165">
        <w:t>udzielania finansowania ze środków Funduszu;</w:t>
      </w:r>
    </w:p>
    <w:p w14:paraId="7E4E0272" w14:textId="629BF5CA" w:rsidR="006E5DC0" w:rsidRPr="00E95165" w:rsidRDefault="00541821" w:rsidP="00541821">
      <w:pPr>
        <w:pStyle w:val="PKTpunkt"/>
      </w:pPr>
      <w:r w:rsidRPr="00E95165">
        <w:t>4)</w:t>
      </w:r>
      <w:r w:rsidRPr="00E95165">
        <w:tab/>
      </w:r>
      <w:r w:rsidR="006E5DC0" w:rsidRPr="00E95165">
        <w:t xml:space="preserve">przyznawania świadczenia teleinformatycznego osobom realizującym zadania z zakresu </w:t>
      </w:r>
      <w:proofErr w:type="spellStart"/>
      <w:r w:rsidR="006E5DC0" w:rsidRPr="00E95165">
        <w:t>cyberbezpieczeństwa</w:t>
      </w:r>
      <w:proofErr w:type="spellEnd"/>
      <w:r w:rsidR="006E5DC0" w:rsidRPr="00E95165">
        <w:t>.</w:t>
      </w:r>
    </w:p>
    <w:p w14:paraId="11C0D47D" w14:textId="4EA63E27" w:rsidR="006E5DC0" w:rsidRPr="00E95165" w:rsidRDefault="009F4E9A" w:rsidP="007C7097">
      <w:pPr>
        <w:pStyle w:val="ARTartustawynprozporzdzenia"/>
      </w:pPr>
      <w:r>
        <w:rPr>
          <w:rStyle w:val="Ppogrubienie"/>
        </w:rPr>
        <w:t>Art. </w:t>
      </w:r>
      <w:r w:rsidR="006E5DC0" w:rsidRPr="00E95165">
        <w:rPr>
          <w:rStyle w:val="Ppogrubienie"/>
        </w:rPr>
        <w:t>2.</w:t>
      </w:r>
      <w:r w:rsidR="004A4A88">
        <w:rPr>
          <w:rStyle w:val="Ppogrubienie"/>
        </w:rPr>
        <w:t> </w:t>
      </w:r>
      <w:r w:rsidR="004A4A88">
        <w:t>1. </w:t>
      </w:r>
      <w:r w:rsidR="006E5DC0" w:rsidRPr="00E95165">
        <w:t xml:space="preserve">Celem Funduszu jest wsparcie działań zmierzających do zapewnienia bezpieczeństwa systemów teleinformatycznych przed </w:t>
      </w:r>
      <w:proofErr w:type="spellStart"/>
      <w:r w:rsidR="006E5DC0" w:rsidRPr="00E95165">
        <w:t>cyberzagrożeniami</w:t>
      </w:r>
      <w:proofErr w:type="spellEnd"/>
      <w:r w:rsidR="006E5DC0" w:rsidRPr="00E95165">
        <w:t>.</w:t>
      </w:r>
    </w:p>
    <w:p w14:paraId="2DA489AA" w14:textId="77777777" w:rsidR="006E5DC0" w:rsidRPr="00E95165" w:rsidRDefault="006E5DC0" w:rsidP="00541821">
      <w:pPr>
        <w:pStyle w:val="USTustnpkodeksu"/>
      </w:pPr>
      <w:r w:rsidRPr="00E95165">
        <w:t>2. Fundusz jest państwowym funduszem celowym.</w:t>
      </w:r>
    </w:p>
    <w:p w14:paraId="1C4218D3" w14:textId="77777777" w:rsidR="006E5DC0" w:rsidRPr="00E95165" w:rsidRDefault="006E5DC0" w:rsidP="00541821">
      <w:pPr>
        <w:pStyle w:val="USTustnpkodeksu"/>
      </w:pPr>
      <w:r w:rsidRPr="00E95165">
        <w:t>3. Dysponentem Funduszu jest minister właściwy do spraw informatyzacji.</w:t>
      </w:r>
    </w:p>
    <w:p w14:paraId="2EBF16DE" w14:textId="77777777" w:rsidR="006E5DC0" w:rsidRPr="00E95165" w:rsidRDefault="006E5DC0" w:rsidP="00541821">
      <w:pPr>
        <w:pStyle w:val="USTustnpkodeksu"/>
      </w:pPr>
      <w:r w:rsidRPr="00E95165">
        <w:t>4. Przychodami Funduszu są:</w:t>
      </w:r>
    </w:p>
    <w:p w14:paraId="73DD0FAC" w14:textId="745110D9" w:rsidR="006E5DC0" w:rsidRPr="00E95165" w:rsidRDefault="006E5DC0" w:rsidP="007C7097">
      <w:pPr>
        <w:pStyle w:val="PKTpunkt"/>
      </w:pPr>
      <w:r w:rsidRPr="00E95165">
        <w:t>1)</w:t>
      </w:r>
      <w:r w:rsidRPr="00E95165">
        <w:tab/>
      </w:r>
      <w:r w:rsidR="00727632">
        <w:t>wpływy z kar pieniężnych, o których mowa w art. 73 ustawy z dnia 5 lipca 2018 r. o</w:t>
      </w:r>
      <w:r w:rsidR="001627A7">
        <w:t> </w:t>
      </w:r>
      <w:r w:rsidR="00727632">
        <w:t xml:space="preserve">krajowym systemie </w:t>
      </w:r>
      <w:proofErr w:type="spellStart"/>
      <w:r w:rsidR="00727632">
        <w:t>cyberbezpieczeństwa</w:t>
      </w:r>
      <w:proofErr w:type="spellEnd"/>
      <w:r w:rsidR="00727632">
        <w:t xml:space="preserve"> (Dz. U. z 2020 r. poz. 1369);</w:t>
      </w:r>
    </w:p>
    <w:p w14:paraId="1F232969" w14:textId="7A65AF37" w:rsidR="00B35F34" w:rsidRDefault="006E5DC0" w:rsidP="003D61CD">
      <w:pPr>
        <w:pStyle w:val="PKTpunkt"/>
      </w:pPr>
      <w:r w:rsidRPr="00E95165">
        <w:t>2)</w:t>
      </w:r>
      <w:r w:rsidRPr="00E95165">
        <w:tab/>
        <w:t xml:space="preserve">środki, o których mowa w ust. 6 i </w:t>
      </w:r>
      <w:r w:rsidR="00BB0C9D">
        <w:t>8</w:t>
      </w:r>
      <w:r w:rsidR="00B35F34">
        <w:t xml:space="preserve">; </w:t>
      </w:r>
    </w:p>
    <w:p w14:paraId="513FAF16" w14:textId="1CCCE8C4" w:rsidR="00B35F34" w:rsidRDefault="00B35F34" w:rsidP="003D61CD">
      <w:pPr>
        <w:pStyle w:val="PKTpunkt"/>
      </w:pPr>
      <w:r>
        <w:t>3)</w:t>
      </w:r>
      <w:r>
        <w:tab/>
      </w:r>
      <w:r w:rsidR="00727632" w:rsidRPr="00E95165">
        <w:t>dotacje z budżetu państwa</w:t>
      </w:r>
      <w:r>
        <w:t>;</w:t>
      </w:r>
    </w:p>
    <w:p w14:paraId="25E8CF13" w14:textId="40390D9A" w:rsidR="003D61CD" w:rsidRPr="00E95165" w:rsidRDefault="00B35F34" w:rsidP="003D61CD">
      <w:pPr>
        <w:pStyle w:val="PKTpunkt"/>
      </w:pPr>
      <w:r>
        <w:t>4)</w:t>
      </w:r>
      <w:r>
        <w:tab/>
      </w:r>
      <w:r w:rsidR="00F66A11">
        <w:t>inne przychody</w:t>
      </w:r>
      <w:r w:rsidR="006E5DC0" w:rsidRPr="00E95165">
        <w:t xml:space="preserve">. </w:t>
      </w:r>
    </w:p>
    <w:p w14:paraId="15B278CB" w14:textId="2E182BD0" w:rsidR="006E5DC0" w:rsidRPr="00E95165" w:rsidRDefault="003D61CD" w:rsidP="003D61CD">
      <w:pPr>
        <w:pStyle w:val="USTustnpkodeksu"/>
      </w:pPr>
      <w:r w:rsidRPr="00E95165">
        <w:lastRenderedPageBreak/>
        <w:t>5</w:t>
      </w:r>
      <w:r w:rsidR="006E5DC0" w:rsidRPr="00E95165">
        <w:t>. Śr</w:t>
      </w:r>
      <w:r w:rsidRPr="00E95165">
        <w:t xml:space="preserve">odki Funduszu przeznacza się na </w:t>
      </w:r>
      <w:r w:rsidR="006E5DC0" w:rsidRPr="00E95165">
        <w:t>świadczenie teleinformatyczne, o którym mowa w</w:t>
      </w:r>
      <w:r w:rsidR="00847ACA">
        <w:t> </w:t>
      </w:r>
      <w:r w:rsidR="006E5DC0" w:rsidRPr="00E95165">
        <w:t>art. 5</w:t>
      </w:r>
      <w:r w:rsidR="000C6779">
        <w:t>,</w:t>
      </w:r>
      <w:r w:rsidRPr="00E95165">
        <w:t xml:space="preserve"> oraz koszty z nim związane.</w:t>
      </w:r>
    </w:p>
    <w:p w14:paraId="7AD0BF3D" w14:textId="45AF0E69" w:rsidR="006E5DC0" w:rsidRPr="00E95165" w:rsidRDefault="006E5DC0" w:rsidP="00541821">
      <w:pPr>
        <w:pStyle w:val="USTustnpkodeksu"/>
      </w:pPr>
      <w:r w:rsidRPr="00E95165">
        <w:t xml:space="preserve">6. Dyrektor Naukowej i Akademickiej Sieci Komputerowej </w:t>
      </w:r>
      <w:r w:rsidR="000D3AB2">
        <w:t>–</w:t>
      </w:r>
      <w:r w:rsidRPr="00E95165">
        <w:t xml:space="preserve"> Państwowego Instytutu Badawczego może, w drodze porozumienia z ministrem właściwym do spraw informatyzacji, przekazać część środków z planu fina</w:t>
      </w:r>
      <w:r w:rsidR="007C7097">
        <w:t xml:space="preserve">nsowego tego instytutu, w tym z </w:t>
      </w:r>
      <w:r w:rsidRPr="00E95165">
        <w:t xml:space="preserve">wypracowanego przez Naukową i Akademicką Sieć Komputerową </w:t>
      </w:r>
      <w:r w:rsidR="000D3AB2">
        <w:t>–</w:t>
      </w:r>
      <w:r w:rsidRPr="00E95165">
        <w:t xml:space="preserve"> Państwowy Instytut Badawczy zysku netto za poprzedni rok obrotowy, do Funduszu.</w:t>
      </w:r>
    </w:p>
    <w:p w14:paraId="3545808C" w14:textId="0F53F104" w:rsidR="006E5DC0" w:rsidRPr="00E95165" w:rsidRDefault="006E5DC0" w:rsidP="003D61CD">
      <w:pPr>
        <w:pStyle w:val="USTustnpkodeksu"/>
      </w:pPr>
      <w:r w:rsidRPr="00E95165">
        <w:t xml:space="preserve">7. Koszty obsługi Funduszu </w:t>
      </w:r>
      <w:r w:rsidR="008730E4">
        <w:t xml:space="preserve">są finansowane </w:t>
      </w:r>
      <w:r w:rsidRPr="00E95165">
        <w:t>z budżetu państwa, z części</w:t>
      </w:r>
      <w:r w:rsidR="009B7122">
        <w:t>,</w:t>
      </w:r>
      <w:r w:rsidRPr="00E95165">
        <w:t xml:space="preserve"> </w:t>
      </w:r>
      <w:r w:rsidR="007C7097">
        <w:t>której dysponentem jest minister</w:t>
      </w:r>
      <w:r w:rsidR="008730E4">
        <w:t xml:space="preserve"> właściwy do spraw informatyzacji.</w:t>
      </w:r>
    </w:p>
    <w:p w14:paraId="4661383A" w14:textId="10E7D5E2" w:rsidR="006E5DC0" w:rsidRDefault="00C743ED" w:rsidP="003D61CD">
      <w:pPr>
        <w:pStyle w:val="USTustnpkodeksu"/>
      </w:pPr>
      <w:r>
        <w:t>8</w:t>
      </w:r>
      <w:r w:rsidR="006E5DC0" w:rsidRPr="00E95165">
        <w:t>. Minister właściwy do spraw informatyzacji może, w drodze porozumienia z ministrem właściwym do spraw finansów publicznych, przekazać część środków z Funduszu Szerokopasmowego, o którym mowa w art. 16a ustawy z dnia 7 maja 2010 r. o wspieraniu rozwoju usług i sieci telekomunikacyjnych (Dz. U. z 2021 r. poz. 777 i 784), do Funduszu.</w:t>
      </w:r>
    </w:p>
    <w:p w14:paraId="4B193064" w14:textId="5082A9B0" w:rsidR="009B547D" w:rsidRDefault="00C743ED" w:rsidP="003D61CD">
      <w:pPr>
        <w:pStyle w:val="USTustnpkodeksu"/>
      </w:pPr>
      <w:r>
        <w:t>9</w:t>
      </w:r>
      <w:r w:rsidR="009B547D">
        <w:t xml:space="preserve">. </w:t>
      </w:r>
      <w:bookmarkStart w:id="1" w:name="mip58711479"/>
      <w:bookmarkEnd w:id="1"/>
      <w:r w:rsidR="009B547D" w:rsidRPr="009B547D">
        <w:t>Warunkiem ubiegania się o wsparcie ze środków Funduszu jest</w:t>
      </w:r>
      <w:r w:rsidR="00950A26">
        <w:t xml:space="preserve"> realizacja</w:t>
      </w:r>
      <w:r w:rsidR="009B547D" w:rsidRPr="009B547D">
        <w:t xml:space="preserve"> </w:t>
      </w:r>
      <w:r w:rsidR="00950A26">
        <w:t xml:space="preserve">przez osoby, o których mowa w art. 5, zadań </w:t>
      </w:r>
      <w:r w:rsidR="009B547D" w:rsidRPr="009B547D">
        <w:t xml:space="preserve">zmierzających do zapewnienia bezpieczeństwa systemów teleinformatycznych przed </w:t>
      </w:r>
      <w:proofErr w:type="spellStart"/>
      <w:r w:rsidR="009B547D" w:rsidRPr="009B547D">
        <w:t>cyberzagrożeniami</w:t>
      </w:r>
      <w:proofErr w:type="spellEnd"/>
      <w:r w:rsidR="00950A26">
        <w:t>.</w:t>
      </w:r>
    </w:p>
    <w:p w14:paraId="5B95200C" w14:textId="0FB1F021" w:rsidR="009B547D" w:rsidRDefault="00C743ED" w:rsidP="003D61CD">
      <w:pPr>
        <w:pStyle w:val="USTustnpkodeksu"/>
      </w:pPr>
      <w:r>
        <w:t>10</w:t>
      </w:r>
      <w:r w:rsidR="009B547D">
        <w:t xml:space="preserve">. </w:t>
      </w:r>
      <w:r w:rsidR="009B547D" w:rsidRPr="009B547D">
        <w:t xml:space="preserve">Wsparcia ze środków Funduszu udziela się na podstawie umowy zawartej pomiędzy dysponentem Funduszu a </w:t>
      </w:r>
      <w:r w:rsidR="009B547D">
        <w:t>wnioskodawcą</w:t>
      </w:r>
      <w:r w:rsidR="00886C60">
        <w:t xml:space="preserve">, będącym podmiotem wskazanym </w:t>
      </w:r>
      <w:r w:rsidR="00950A26">
        <w:t>w art. 5.</w:t>
      </w:r>
    </w:p>
    <w:p w14:paraId="1AB6D9D8" w14:textId="532DD334" w:rsidR="006E5DC0" w:rsidRPr="00E95165" w:rsidRDefault="00950A26" w:rsidP="003D61CD">
      <w:pPr>
        <w:pStyle w:val="USTustnpkodeksu"/>
      </w:pPr>
      <w:r>
        <w:t>1</w:t>
      </w:r>
      <w:r w:rsidR="00C743ED">
        <w:t>1</w:t>
      </w:r>
      <w:r w:rsidR="006E5DC0" w:rsidRPr="00E95165">
        <w:t>. Minister właściwy do spraw info</w:t>
      </w:r>
      <w:r w:rsidR="007C7097">
        <w:t xml:space="preserve">rmatyzacji przedstawia sejmowej Komisji do Spraw Służb Specjalnych </w:t>
      </w:r>
      <w:r w:rsidR="006E5DC0" w:rsidRPr="00E95165">
        <w:t>sprawozdanie z dysponowania środkami Fundus</w:t>
      </w:r>
      <w:r w:rsidR="00C50DA9" w:rsidRPr="00E95165">
        <w:t>zu za dany kwartał w</w:t>
      </w:r>
      <w:r w:rsidR="00847ACA">
        <w:t> </w:t>
      </w:r>
      <w:r w:rsidR="00C50DA9" w:rsidRPr="00E95165">
        <w:t>terminie 21</w:t>
      </w:r>
      <w:r w:rsidR="007C7097">
        <w:t xml:space="preserve"> dni od zakończenia</w:t>
      </w:r>
      <w:r w:rsidR="006E5DC0" w:rsidRPr="00E95165">
        <w:t xml:space="preserve"> kwartału.</w:t>
      </w:r>
    </w:p>
    <w:p w14:paraId="73D005F6" w14:textId="2846FB30" w:rsidR="006E5DC0" w:rsidRPr="00E95165" w:rsidRDefault="009F4E9A" w:rsidP="003D61CD">
      <w:pPr>
        <w:pStyle w:val="ARTartustawynprozporzdzenia"/>
      </w:pPr>
      <w:r>
        <w:rPr>
          <w:rStyle w:val="Ppogrubienie"/>
        </w:rPr>
        <w:t>Art. </w:t>
      </w:r>
      <w:r w:rsidR="006E5DC0" w:rsidRPr="00E95165">
        <w:rPr>
          <w:rStyle w:val="Ppogrubienie"/>
        </w:rPr>
        <w:t>3.</w:t>
      </w:r>
      <w:r w:rsidR="004A4A88">
        <w:rPr>
          <w:rStyle w:val="Ppogrubienie"/>
        </w:rPr>
        <w:t> </w:t>
      </w:r>
      <w:r w:rsidR="006E5DC0" w:rsidRPr="00E95165">
        <w:t>1.</w:t>
      </w:r>
      <w:r w:rsidR="004A4A88">
        <w:t> </w:t>
      </w:r>
      <w:r w:rsidR="006E5DC0" w:rsidRPr="00E95165">
        <w:t>Warunkiem ubiegania się o wsparcie ze</w:t>
      </w:r>
      <w:r w:rsidR="007C7097">
        <w:t xml:space="preserve"> środków Funduszu w zakresie, o</w:t>
      </w:r>
      <w:r w:rsidR="00847ACA">
        <w:t> </w:t>
      </w:r>
      <w:r w:rsidR="006E5DC0" w:rsidRPr="00E95165">
        <w:t>którym mowa w art. 2 ust. 5, jest złożenie wniosku do ministra właściwego do spraw informatyzacji, zawierającego:</w:t>
      </w:r>
    </w:p>
    <w:p w14:paraId="0E81AE0C" w14:textId="4BC96065" w:rsidR="006E5DC0" w:rsidRPr="00E95165" w:rsidRDefault="003D61CD" w:rsidP="003D61CD">
      <w:pPr>
        <w:pStyle w:val="PKTpunkt"/>
      </w:pPr>
      <w:r w:rsidRPr="00E95165">
        <w:t>1)</w:t>
      </w:r>
      <w:r w:rsidRPr="00E95165">
        <w:tab/>
      </w:r>
      <w:r w:rsidR="006E5DC0" w:rsidRPr="00E95165">
        <w:t xml:space="preserve">szczegółowy opis zadań z zakresu </w:t>
      </w:r>
      <w:proofErr w:type="spellStart"/>
      <w:r w:rsidR="006E5DC0" w:rsidRPr="00E95165">
        <w:t>cyberbezpieczeństwa</w:t>
      </w:r>
      <w:proofErr w:type="spellEnd"/>
      <w:r w:rsidR="006E5DC0" w:rsidRPr="00E95165">
        <w:t xml:space="preserve"> wraz z liczbą o</w:t>
      </w:r>
      <w:r w:rsidR="00C50DA9" w:rsidRPr="00E95165">
        <w:t>sób wykonujących dane zadanie;</w:t>
      </w:r>
    </w:p>
    <w:p w14:paraId="1FFEC99E" w14:textId="2904F9FF" w:rsidR="006E5DC0" w:rsidRPr="00E95165" w:rsidRDefault="006E5DC0" w:rsidP="003D61CD">
      <w:pPr>
        <w:pStyle w:val="PKTpunkt"/>
      </w:pPr>
      <w:r w:rsidRPr="00E95165">
        <w:t>2)</w:t>
      </w:r>
      <w:r w:rsidR="003D61CD" w:rsidRPr="00E95165">
        <w:tab/>
      </w:r>
      <w:r w:rsidRPr="00E95165">
        <w:t>oświadczenie kierownika podmiotu będącego wnioskodawcą o spełnieniu wymagań określonych w przepisach wydanych na podstawie art. 7</w:t>
      </w:r>
      <w:r w:rsidR="00F56795" w:rsidRPr="00E95165">
        <w:t xml:space="preserve"> ust. 1</w:t>
      </w:r>
      <w:r w:rsidRPr="00E95165">
        <w:t>;</w:t>
      </w:r>
    </w:p>
    <w:p w14:paraId="0C898247" w14:textId="4E3D7808" w:rsidR="006E5DC0" w:rsidRPr="00E95165" w:rsidRDefault="006E5DC0" w:rsidP="003D61CD">
      <w:pPr>
        <w:pStyle w:val="PKTpunkt"/>
      </w:pPr>
      <w:r w:rsidRPr="00E95165">
        <w:t>3)</w:t>
      </w:r>
      <w:r w:rsidR="003D61CD" w:rsidRPr="00E95165">
        <w:tab/>
      </w:r>
      <w:r w:rsidRPr="00E95165">
        <w:t>wskazanie maksymalnej kwoty prognozowanych kosztów, związanych z przyznaniem świadczenia teleinformatycznego;</w:t>
      </w:r>
    </w:p>
    <w:p w14:paraId="12578309" w14:textId="7C3CEBB1" w:rsidR="006E5DC0" w:rsidRPr="00E95165" w:rsidRDefault="006E5DC0" w:rsidP="003D61CD">
      <w:pPr>
        <w:pStyle w:val="PKTpunkt"/>
      </w:pPr>
      <w:r w:rsidRPr="00E95165">
        <w:t>4)</w:t>
      </w:r>
      <w:r w:rsidR="003D61CD" w:rsidRPr="00E95165">
        <w:tab/>
      </w:r>
      <w:r w:rsidRPr="00E95165">
        <w:t>oczekiwany termin otrzymania z Funduszu środków na wypłatę świadczenia teleinformatycznego</w:t>
      </w:r>
      <w:r w:rsidR="003B6889" w:rsidRPr="00E95165">
        <w:t>.</w:t>
      </w:r>
    </w:p>
    <w:p w14:paraId="424AAE4F" w14:textId="4FAAAE28" w:rsidR="006E5DC0" w:rsidRPr="00E95165" w:rsidRDefault="003B6889" w:rsidP="003D61CD">
      <w:pPr>
        <w:pStyle w:val="USTustnpkodeksu"/>
      </w:pPr>
      <w:r w:rsidRPr="00E95165">
        <w:lastRenderedPageBreak/>
        <w:t>2</w:t>
      </w:r>
      <w:r w:rsidR="006E5DC0" w:rsidRPr="00E95165">
        <w:t xml:space="preserve">. Maksymalna kwota prognozowanych </w:t>
      </w:r>
      <w:r w:rsidR="00C50DA9" w:rsidRPr="00E95165">
        <w:t>kosztów</w:t>
      </w:r>
      <w:r w:rsidR="006E5DC0" w:rsidRPr="00E95165">
        <w:t xml:space="preserve"> stanowi limit kosztów</w:t>
      </w:r>
      <w:r w:rsidR="00C50DA9" w:rsidRPr="00E95165">
        <w:t>,</w:t>
      </w:r>
      <w:r w:rsidR="006E5DC0" w:rsidRPr="00E95165">
        <w:t xml:space="preserve"> jakie ponosi Fundusz w związku z finansowaniem świadczenia teleinformatycznego dla danego podmiotu w danym roku.</w:t>
      </w:r>
    </w:p>
    <w:p w14:paraId="460DF5D3" w14:textId="124D802C" w:rsidR="006E5DC0" w:rsidRPr="00E95165" w:rsidRDefault="003B6889" w:rsidP="003D61CD">
      <w:pPr>
        <w:pStyle w:val="USTustnpkodeksu"/>
      </w:pPr>
      <w:r w:rsidRPr="00E95165">
        <w:t>3</w:t>
      </w:r>
      <w:r w:rsidR="006E5DC0" w:rsidRPr="00E95165">
        <w:t xml:space="preserve">. Wnioskodawca składa wniosek </w:t>
      </w:r>
      <w:r w:rsidR="00886C60">
        <w:t xml:space="preserve">raz w roku </w:t>
      </w:r>
      <w:r w:rsidR="008730E4">
        <w:t xml:space="preserve">w terminie do dnia </w:t>
      </w:r>
      <w:r w:rsidR="00BE6AA9">
        <w:t xml:space="preserve">31 </w:t>
      </w:r>
      <w:r w:rsidR="00886C60">
        <w:t>sierpnia</w:t>
      </w:r>
      <w:r w:rsidR="00886C60" w:rsidRPr="00E95165">
        <w:t xml:space="preserve"> </w:t>
      </w:r>
      <w:r w:rsidR="006E5DC0" w:rsidRPr="00E95165">
        <w:t>roku poprzedzającego wypłatę świadczenia teleinformatycznego</w:t>
      </w:r>
      <w:r w:rsidR="003F2860">
        <w:t xml:space="preserve">, </w:t>
      </w:r>
      <w:r w:rsidR="003F2860" w:rsidRPr="003F2860">
        <w:t>pod rygorem pozostawienia wniosku bez rozpoznania</w:t>
      </w:r>
      <w:r w:rsidR="003F2860">
        <w:t>.</w:t>
      </w:r>
    </w:p>
    <w:p w14:paraId="209C736D" w14:textId="50F612BF" w:rsidR="006E5DC0" w:rsidRPr="00E95165" w:rsidRDefault="003B6889" w:rsidP="003D61CD">
      <w:pPr>
        <w:pStyle w:val="USTustnpkodeksu"/>
      </w:pPr>
      <w:r w:rsidRPr="00E95165">
        <w:t>4</w:t>
      </w:r>
      <w:r w:rsidR="006E5DC0" w:rsidRPr="00E95165">
        <w:t>. W razie stwierdzenia braków formalnych minister właściwy do spraw informatyzacji wzywa wnioskodawcę do uzupełnienia wniosku w terminie 7 dni od dnia otrzymania wezwania, pod rygorem pozost</w:t>
      </w:r>
      <w:r w:rsidR="007C7097">
        <w:t>awienia wniosku bez rozpoznania</w:t>
      </w:r>
      <w:r w:rsidR="006E5DC0" w:rsidRPr="00E95165">
        <w:t>.</w:t>
      </w:r>
    </w:p>
    <w:p w14:paraId="2D04D2EC" w14:textId="33FC36BA" w:rsidR="006E5DC0" w:rsidRPr="00E95165" w:rsidRDefault="003B6889" w:rsidP="003D61CD">
      <w:pPr>
        <w:pStyle w:val="USTustnpkodeksu"/>
      </w:pPr>
      <w:r w:rsidRPr="00E95165">
        <w:t>5</w:t>
      </w:r>
      <w:r w:rsidR="006E5DC0" w:rsidRPr="00E95165">
        <w:t>. W razie stwierdzenia omyłki we wniosku minister właściwy do spraw informatyzacji:</w:t>
      </w:r>
    </w:p>
    <w:p w14:paraId="2D1C75A9" w14:textId="280BD656" w:rsidR="006E5DC0" w:rsidRPr="00E95165" w:rsidRDefault="006E5DC0" w:rsidP="003D61CD">
      <w:pPr>
        <w:pStyle w:val="PKTpunkt"/>
      </w:pPr>
      <w:r w:rsidRPr="00E95165">
        <w:t>1)</w:t>
      </w:r>
      <w:r w:rsidR="003D61CD" w:rsidRPr="00E95165">
        <w:tab/>
      </w:r>
      <w:r w:rsidRPr="00E95165">
        <w:t xml:space="preserve">poprawia tę omyłkę z urzędu, jeżeli jest to oczywista omyłka pisarska, informując o tym wnioskodawcę, albo </w:t>
      </w:r>
    </w:p>
    <w:p w14:paraId="37DAAAA3" w14:textId="1D4DAB7A" w:rsidR="006E5DC0" w:rsidRPr="00E95165" w:rsidRDefault="006E5DC0" w:rsidP="003D61CD">
      <w:pPr>
        <w:pStyle w:val="PKTpunkt"/>
      </w:pPr>
      <w:r w:rsidRPr="00E95165">
        <w:t>2)</w:t>
      </w:r>
      <w:r w:rsidR="003D61CD" w:rsidRPr="00E95165">
        <w:tab/>
      </w:r>
      <w:r w:rsidRPr="00E95165">
        <w:t>wzywa wnioskodawcę do poprawienia omyłki w terminie 7 dni od dnia otrzymania wezwania, pod rygorem pozostawienia wniosku bez rozpoznania.</w:t>
      </w:r>
    </w:p>
    <w:p w14:paraId="5AD10BAD" w14:textId="6E1A85A5" w:rsidR="006E5DC0" w:rsidRPr="00E95165" w:rsidRDefault="009F4E9A" w:rsidP="003D61CD">
      <w:pPr>
        <w:pStyle w:val="ARTartustawynprozporzdzenia"/>
      </w:pPr>
      <w:r>
        <w:rPr>
          <w:rStyle w:val="Ppogrubienie"/>
        </w:rPr>
        <w:t>Art. </w:t>
      </w:r>
      <w:r w:rsidR="006E5DC0" w:rsidRPr="00E95165">
        <w:rPr>
          <w:rStyle w:val="Ppogrubienie"/>
        </w:rPr>
        <w:t>4.</w:t>
      </w:r>
      <w:r w:rsidR="004A4A88">
        <w:t> </w:t>
      </w:r>
      <w:r w:rsidR="006E5DC0" w:rsidRPr="00E95165">
        <w:t>1.</w:t>
      </w:r>
      <w:r w:rsidR="004A4A88">
        <w:t> </w:t>
      </w:r>
      <w:r w:rsidR="006E5DC0" w:rsidRPr="00E95165">
        <w:t xml:space="preserve">Minister właściwy do spraw informatyzacji przekazuje spełniający wymagania formalne wniosek do Kolegium do Spraw </w:t>
      </w:r>
      <w:proofErr w:type="spellStart"/>
      <w:r w:rsidR="006E5DC0" w:rsidRPr="00E95165">
        <w:t>Cyberbezpieczeństwa</w:t>
      </w:r>
      <w:proofErr w:type="spellEnd"/>
      <w:r w:rsidR="006E5DC0" w:rsidRPr="00E95165">
        <w:t>, o którym mowa w ustawie z</w:t>
      </w:r>
      <w:r w:rsidR="00847ACA">
        <w:t> </w:t>
      </w:r>
      <w:r w:rsidR="006E5DC0" w:rsidRPr="00E95165">
        <w:t xml:space="preserve">dnia 5 lipca 2018 r. o krajowym systemie </w:t>
      </w:r>
      <w:proofErr w:type="spellStart"/>
      <w:r w:rsidR="006E5DC0" w:rsidRPr="00E95165">
        <w:t>cyberbezpieczeństwa</w:t>
      </w:r>
      <w:proofErr w:type="spellEnd"/>
      <w:r w:rsidR="006E5DC0" w:rsidRPr="00E95165">
        <w:t xml:space="preserve">. </w:t>
      </w:r>
    </w:p>
    <w:p w14:paraId="20B9CB3C" w14:textId="67DDC999" w:rsidR="006E5DC0" w:rsidRPr="00E95165" w:rsidRDefault="006E5DC0" w:rsidP="003D61CD">
      <w:pPr>
        <w:pStyle w:val="USTustnpkodeksu"/>
      </w:pPr>
      <w:r w:rsidRPr="00E95165">
        <w:t xml:space="preserve">2. Kolegium do Spraw </w:t>
      </w:r>
      <w:proofErr w:type="spellStart"/>
      <w:r w:rsidRPr="00E95165">
        <w:t>Cyberbezpieczeństwa</w:t>
      </w:r>
      <w:proofErr w:type="spellEnd"/>
      <w:r w:rsidRPr="00E95165">
        <w:t xml:space="preserve"> nie później niż do dnia 31 grudnia roku poprzedzającego wypłatę świadczenia teleinformatycznego</w:t>
      </w:r>
      <w:r w:rsidR="003B6889" w:rsidRPr="00E95165">
        <w:t xml:space="preserve"> wydaje opinię w przedmiocie wniosku w zakresie maksymalnej kwoty prognozowanych kosztów związanych z przyznaniem świadczenia teleinformatycznego</w:t>
      </w:r>
      <w:r w:rsidRPr="00E95165">
        <w:t xml:space="preserve">. </w:t>
      </w:r>
    </w:p>
    <w:p w14:paraId="0FF8A736" w14:textId="77777777" w:rsidR="00BB0C9D" w:rsidRDefault="003B6889" w:rsidP="007C7097">
      <w:pPr>
        <w:pStyle w:val="USTustnpkodeksu"/>
      </w:pPr>
      <w:r w:rsidRPr="00E95165">
        <w:t>3</w:t>
      </w:r>
      <w:r w:rsidR="006E5DC0" w:rsidRPr="00E95165">
        <w:t>. Minister właściwy do spraw informatyzacji przekazuje z Funduszu środki na wypłatę świadczenia teleinformatycznego</w:t>
      </w:r>
      <w:r w:rsidR="00886C60">
        <w:t xml:space="preserve"> na dany rok</w:t>
      </w:r>
      <w:r w:rsidR="00A565A9">
        <w:t xml:space="preserve"> kalendarzowy</w:t>
      </w:r>
      <w:r w:rsidR="006E5DC0" w:rsidRPr="00E95165">
        <w:t>, w terminie wskazany</w:t>
      </w:r>
      <w:r w:rsidRPr="00E95165">
        <w:t xml:space="preserve">m przez wnioskodawcę we wniosku, po uzyskaniu pozytywnej opinii Kolegium </w:t>
      </w:r>
      <w:r w:rsidR="00655DF3" w:rsidRPr="00E95165">
        <w:t xml:space="preserve">do Spraw </w:t>
      </w:r>
      <w:proofErr w:type="spellStart"/>
      <w:r w:rsidR="00655DF3" w:rsidRPr="00E95165">
        <w:t>C</w:t>
      </w:r>
      <w:r w:rsidRPr="00E95165">
        <w:t>yberbezpieczeństwa</w:t>
      </w:r>
      <w:proofErr w:type="spellEnd"/>
      <w:r w:rsidR="00655DF3" w:rsidRPr="00E95165">
        <w:t>.</w:t>
      </w:r>
    </w:p>
    <w:p w14:paraId="427A785B" w14:textId="3EF77CA2" w:rsidR="006E655A" w:rsidRPr="00E95165" w:rsidRDefault="006E655A" w:rsidP="007C7097">
      <w:pPr>
        <w:pStyle w:val="USTustnpkodeksu"/>
      </w:pPr>
      <w:r w:rsidRPr="00E95165">
        <w:t>4. W przypadku zmiany maksymalnej kwoty prognozowanych kosztów związanych z</w:t>
      </w:r>
      <w:r w:rsidR="00847ACA">
        <w:t> </w:t>
      </w:r>
      <w:r w:rsidRPr="00E95165">
        <w:t xml:space="preserve">przyznaniem świadczenia teleinformatycznego </w:t>
      </w:r>
      <w:r w:rsidR="00E33E6A">
        <w:t xml:space="preserve">albo negatywnej opinii </w:t>
      </w:r>
      <w:r w:rsidR="00E33E6A" w:rsidRPr="00E95165">
        <w:t xml:space="preserve">Kolegium do Spraw </w:t>
      </w:r>
      <w:proofErr w:type="spellStart"/>
      <w:r w:rsidR="00E33E6A" w:rsidRPr="00E95165">
        <w:t>Cyberbezpieczeństwa</w:t>
      </w:r>
      <w:proofErr w:type="spellEnd"/>
      <w:r w:rsidR="00E33E6A" w:rsidRPr="00E95165">
        <w:t xml:space="preserve"> </w:t>
      </w:r>
      <w:r w:rsidRPr="00E95165">
        <w:t>wnioskodawca może złożyć zmieniony wniosek po terminie, o którym mowa w art. 3 ust. 3.</w:t>
      </w:r>
    </w:p>
    <w:p w14:paraId="405EC70B" w14:textId="2761C8BF" w:rsidR="006E5DC0" w:rsidRDefault="006E655A" w:rsidP="00A3659D">
      <w:pPr>
        <w:pStyle w:val="USTustnpkodeksu"/>
      </w:pPr>
      <w:r w:rsidRPr="00E95165">
        <w:t xml:space="preserve">5. Zmieniony wniosek wymaga uzyskania </w:t>
      </w:r>
      <w:r w:rsidR="00655DF3" w:rsidRPr="00E95165">
        <w:t>pozytywnej opinii</w:t>
      </w:r>
      <w:r w:rsidR="006E5DC0" w:rsidRPr="00E95165">
        <w:t xml:space="preserve"> Kolegiu</w:t>
      </w:r>
      <w:r w:rsidRPr="00E95165">
        <w:t xml:space="preserve">m do Spraw </w:t>
      </w:r>
      <w:proofErr w:type="spellStart"/>
      <w:r w:rsidRPr="00E95165">
        <w:t>Cyberbezpieczeństwa</w:t>
      </w:r>
      <w:proofErr w:type="spellEnd"/>
      <w:r w:rsidRPr="00E95165">
        <w:t>.</w:t>
      </w:r>
    </w:p>
    <w:p w14:paraId="6E0ADCB0" w14:textId="6D5F208D" w:rsidR="00E33E6A" w:rsidRPr="00E95165" w:rsidRDefault="00E33E6A" w:rsidP="00A3659D">
      <w:pPr>
        <w:pStyle w:val="USTustnpkodeksu"/>
      </w:pPr>
      <w:r>
        <w:t xml:space="preserve">6. </w:t>
      </w:r>
      <w:r w:rsidRPr="00A565A9">
        <w:t xml:space="preserve">Niewykorzystane w danym roku kalendarzowym środki </w:t>
      </w:r>
      <w:r>
        <w:t>na wypłatę świadczenia teleinformatycznego wnioskodawca zwraca do Funduszu.</w:t>
      </w:r>
    </w:p>
    <w:p w14:paraId="0F06C4D8" w14:textId="1435117E" w:rsidR="006E5DC0" w:rsidRPr="00E95165" w:rsidRDefault="009F4E9A" w:rsidP="003D61CD">
      <w:pPr>
        <w:pStyle w:val="ARTartustawynprozporzdzenia"/>
      </w:pPr>
      <w:r>
        <w:rPr>
          <w:rStyle w:val="Ppogrubienie"/>
        </w:rPr>
        <w:lastRenderedPageBreak/>
        <w:t>Art. </w:t>
      </w:r>
      <w:r w:rsidR="006E5DC0" w:rsidRPr="00E95165">
        <w:rPr>
          <w:rStyle w:val="Ppogrubienie"/>
        </w:rPr>
        <w:t>5.</w:t>
      </w:r>
      <w:r w:rsidR="00A422DE">
        <w:t> </w:t>
      </w:r>
      <w:r w:rsidR="006E5DC0" w:rsidRPr="00E95165">
        <w:t xml:space="preserve">Dodatek do wynagrodzenia za pracę, a w przypadku funkcjonariuszy i żołnierzy zawodowych świadczenie pieniężne, zwane dalej </w:t>
      </w:r>
      <w:r w:rsidR="003D61CD" w:rsidRPr="00E95165">
        <w:t>„</w:t>
      </w:r>
      <w:r w:rsidR="006E5DC0" w:rsidRPr="00E95165">
        <w:t>świadczeniem teleinformatycznym</w:t>
      </w:r>
      <w:r w:rsidR="003B7654" w:rsidRPr="00E95165">
        <w:t>”</w:t>
      </w:r>
      <w:r w:rsidR="006E5DC0" w:rsidRPr="00E95165">
        <w:t xml:space="preserve">, </w:t>
      </w:r>
      <w:r w:rsidR="00207935">
        <w:t xml:space="preserve">może być przyznane </w:t>
      </w:r>
      <w:r w:rsidR="006E5DC0" w:rsidRPr="00E95165">
        <w:t>osobom realizującym zadania:</w:t>
      </w:r>
    </w:p>
    <w:p w14:paraId="11BA4FC3" w14:textId="4A8F2991" w:rsidR="006E5DC0" w:rsidRPr="00E95165" w:rsidRDefault="006E5DC0" w:rsidP="003D61CD">
      <w:pPr>
        <w:pStyle w:val="PKTpunkt"/>
      </w:pPr>
      <w:r w:rsidRPr="00E95165">
        <w:t>1)</w:t>
      </w:r>
      <w:r w:rsidRPr="00E95165">
        <w:tab/>
        <w:t xml:space="preserve">w organach i podmiotach, o których mowa w art. 26, art. </w:t>
      </w:r>
      <w:r w:rsidR="005B4E05">
        <w:t>41</w:t>
      </w:r>
      <w:r w:rsidRPr="00E95165">
        <w:t xml:space="preserve">, art. 44 lub art. 62 ustawy </w:t>
      </w:r>
      <w:r w:rsidR="00207ADE">
        <w:t>z</w:t>
      </w:r>
      <w:r w:rsidR="00847ACA">
        <w:t> </w:t>
      </w:r>
      <w:r w:rsidRPr="00E95165">
        <w:t xml:space="preserve">dnia 5 lipca 2018 r. o krajowym systemie </w:t>
      </w:r>
      <w:proofErr w:type="spellStart"/>
      <w:r w:rsidRPr="00E95165">
        <w:t>cyberbezpieczeństwa</w:t>
      </w:r>
      <w:proofErr w:type="spellEnd"/>
      <w:r w:rsidRPr="00E95165">
        <w:t>;</w:t>
      </w:r>
    </w:p>
    <w:p w14:paraId="3392B5A5" w14:textId="77777777" w:rsidR="006E5DC0" w:rsidRPr="00E95165" w:rsidRDefault="006E5DC0" w:rsidP="003D61CD">
      <w:pPr>
        <w:pStyle w:val="PKTpunkt"/>
      </w:pPr>
      <w:r w:rsidRPr="00E95165">
        <w:t>2)</w:t>
      </w:r>
      <w:r w:rsidRPr="00E95165">
        <w:tab/>
        <w:t xml:space="preserve">w zakresie zapewnienia </w:t>
      </w:r>
      <w:proofErr w:type="spellStart"/>
      <w:r w:rsidRPr="00E95165">
        <w:t>cyberbezpieczeństwa</w:t>
      </w:r>
      <w:proofErr w:type="spellEnd"/>
      <w:r w:rsidRPr="00E95165">
        <w:t xml:space="preserve"> w:</w:t>
      </w:r>
    </w:p>
    <w:p w14:paraId="1E4F5190" w14:textId="77777777" w:rsidR="006E5DC0" w:rsidRPr="00E95165" w:rsidRDefault="006E5DC0" w:rsidP="003D61CD">
      <w:pPr>
        <w:pStyle w:val="LITlitera"/>
      </w:pPr>
      <w:r w:rsidRPr="00E95165">
        <w:t>a)</w:t>
      </w:r>
      <w:r w:rsidRPr="00E95165">
        <w:tab/>
        <w:t>Agencji Bezpieczeństwa Wewnętrznego,</w:t>
      </w:r>
    </w:p>
    <w:p w14:paraId="63F8B3E3" w14:textId="77777777" w:rsidR="006E5DC0" w:rsidRPr="00E95165" w:rsidRDefault="006E5DC0" w:rsidP="003D61CD">
      <w:pPr>
        <w:pStyle w:val="LITlitera"/>
      </w:pPr>
      <w:r w:rsidRPr="00E95165">
        <w:t>b)</w:t>
      </w:r>
      <w:r w:rsidRPr="00E95165">
        <w:tab/>
        <w:t>Agencji Wywiadu,</w:t>
      </w:r>
    </w:p>
    <w:p w14:paraId="5719FC9B" w14:textId="77777777" w:rsidR="006E5DC0" w:rsidRPr="00E95165" w:rsidRDefault="006E5DC0" w:rsidP="003D61CD">
      <w:pPr>
        <w:pStyle w:val="LITlitera"/>
      </w:pPr>
      <w:r w:rsidRPr="00E95165">
        <w:t>c)</w:t>
      </w:r>
      <w:r w:rsidRPr="00E95165">
        <w:tab/>
        <w:t xml:space="preserve">Centralnym Biurze Antykorupcyjnym, </w:t>
      </w:r>
    </w:p>
    <w:p w14:paraId="4C140878" w14:textId="2B1B6F82" w:rsidR="00BF17F6" w:rsidRDefault="006E5DC0" w:rsidP="003D61CD">
      <w:pPr>
        <w:pStyle w:val="LITlitera"/>
      </w:pPr>
      <w:r w:rsidRPr="00E95165">
        <w:t>d)</w:t>
      </w:r>
      <w:r w:rsidRPr="00E95165">
        <w:tab/>
      </w:r>
      <w:r w:rsidR="00BF17F6">
        <w:t>jednostkach organizacyjnych podległy</w:t>
      </w:r>
      <w:r w:rsidR="008730E4">
        <w:t>ch Prezesowi Rady Ministrów lub</w:t>
      </w:r>
      <w:r w:rsidR="00BF17F6">
        <w:t xml:space="preserve"> ministrom</w:t>
      </w:r>
      <w:r w:rsidR="003B7654">
        <w:t>,</w:t>
      </w:r>
    </w:p>
    <w:p w14:paraId="4CF544AE" w14:textId="5B6726CB" w:rsidR="00CF48C3" w:rsidRDefault="00BF17F6" w:rsidP="003D61CD">
      <w:pPr>
        <w:pStyle w:val="LITlitera"/>
      </w:pPr>
      <w:r>
        <w:t>e)</w:t>
      </w:r>
      <w:r>
        <w:tab/>
      </w:r>
      <w:r w:rsidR="006E5DC0" w:rsidRPr="00E95165">
        <w:t xml:space="preserve">Kancelarii Prezesa Rady Ministrów oraz </w:t>
      </w:r>
      <w:r w:rsidR="003B7654">
        <w:t xml:space="preserve">w </w:t>
      </w:r>
      <w:r w:rsidR="006E5DC0" w:rsidRPr="00E95165">
        <w:t>urzędach obsługujących ministrów,</w:t>
      </w:r>
    </w:p>
    <w:p w14:paraId="6A30D11C" w14:textId="78589C07" w:rsidR="006E5DC0" w:rsidRPr="00E95165" w:rsidRDefault="00BF17F6" w:rsidP="003D61CD">
      <w:pPr>
        <w:pStyle w:val="LITlitera"/>
      </w:pPr>
      <w:r>
        <w:t>f</w:t>
      </w:r>
      <w:r w:rsidR="00617686" w:rsidRPr="00E95165">
        <w:t>)</w:t>
      </w:r>
      <w:r w:rsidR="006E5DC0" w:rsidRPr="00E95165">
        <w:tab/>
        <w:t>Policji,</w:t>
      </w:r>
    </w:p>
    <w:p w14:paraId="6DD3152E" w14:textId="173A61AF" w:rsidR="006E5DC0" w:rsidRPr="00E95165" w:rsidRDefault="00BF17F6" w:rsidP="003D61CD">
      <w:pPr>
        <w:pStyle w:val="LITlitera"/>
      </w:pPr>
      <w:r>
        <w:t>g</w:t>
      </w:r>
      <w:r w:rsidR="006E5DC0" w:rsidRPr="00E95165">
        <w:t>)</w:t>
      </w:r>
      <w:r w:rsidR="006E5DC0" w:rsidRPr="00E95165">
        <w:tab/>
        <w:t>Prokuraturze,</w:t>
      </w:r>
    </w:p>
    <w:p w14:paraId="55E08922" w14:textId="35C2439A" w:rsidR="006E5DC0" w:rsidRPr="00E95165" w:rsidRDefault="00BF17F6" w:rsidP="003D61CD">
      <w:pPr>
        <w:pStyle w:val="LITlitera"/>
      </w:pPr>
      <w:r>
        <w:t>h</w:t>
      </w:r>
      <w:r w:rsidR="006E5DC0" w:rsidRPr="00E95165">
        <w:t>)</w:t>
      </w:r>
      <w:r w:rsidR="006E5DC0" w:rsidRPr="00E95165">
        <w:tab/>
        <w:t>Służbie Kontrwywiadu Wojskowego,</w:t>
      </w:r>
    </w:p>
    <w:p w14:paraId="21F9CE45" w14:textId="78A83A4B" w:rsidR="006E5DC0" w:rsidRPr="00E95165" w:rsidRDefault="00BF17F6" w:rsidP="003D61CD">
      <w:pPr>
        <w:pStyle w:val="LITlitera"/>
      </w:pPr>
      <w:r>
        <w:t>i</w:t>
      </w:r>
      <w:r w:rsidR="006E5DC0" w:rsidRPr="00E95165">
        <w:t>)</w:t>
      </w:r>
      <w:r w:rsidR="006E5DC0" w:rsidRPr="00E95165">
        <w:tab/>
        <w:t>Służbie Wywiadu Wojskowego,</w:t>
      </w:r>
    </w:p>
    <w:p w14:paraId="076AFCA5" w14:textId="68D136CB" w:rsidR="006E5DC0" w:rsidRDefault="00BF17F6" w:rsidP="003D61CD">
      <w:pPr>
        <w:pStyle w:val="LITlitera"/>
      </w:pPr>
      <w:r>
        <w:t>j</w:t>
      </w:r>
      <w:r w:rsidR="006E5DC0" w:rsidRPr="00E95165">
        <w:t>)</w:t>
      </w:r>
      <w:r w:rsidR="006E5DC0" w:rsidRPr="00E95165">
        <w:tab/>
        <w:t>Straży Granicznej</w:t>
      </w:r>
      <w:r w:rsidR="002A78DA">
        <w:t>,</w:t>
      </w:r>
    </w:p>
    <w:p w14:paraId="31E67616" w14:textId="292C8854" w:rsidR="001A6829" w:rsidRPr="00E95165" w:rsidRDefault="00BF17F6" w:rsidP="003D61CD">
      <w:pPr>
        <w:pStyle w:val="LITlitera"/>
      </w:pPr>
      <w:r>
        <w:t>k</w:t>
      </w:r>
      <w:r w:rsidR="001A6829">
        <w:t>)</w:t>
      </w:r>
      <w:r w:rsidR="001A6829">
        <w:tab/>
        <w:t>Służbie Ochrony Państwa</w:t>
      </w:r>
    </w:p>
    <w:p w14:paraId="2E6AF5AC" w14:textId="56918F1D" w:rsidR="006E5DC0" w:rsidRPr="00E95165" w:rsidRDefault="003D61CD" w:rsidP="00A3659D">
      <w:pPr>
        <w:pStyle w:val="CZWSPLITczwsplnaliter"/>
      </w:pPr>
      <w:r w:rsidRPr="00E95165">
        <w:t>–</w:t>
      </w:r>
      <w:r w:rsidRPr="00E95165">
        <w:tab/>
      </w:r>
      <w:r w:rsidR="006E5DC0" w:rsidRPr="00E95165">
        <w:t>zwan</w:t>
      </w:r>
      <w:r w:rsidR="003B7654">
        <w:t xml:space="preserve">e </w:t>
      </w:r>
      <w:r w:rsidR="006E5DC0" w:rsidRPr="00E95165">
        <w:t xml:space="preserve">dalej </w:t>
      </w:r>
      <w:r w:rsidRPr="00E95165">
        <w:t>„</w:t>
      </w:r>
      <w:r w:rsidR="006E5DC0" w:rsidRPr="00E95165">
        <w:t>zadaniami</w:t>
      </w:r>
      <w:r w:rsidRPr="00E95165">
        <w:t xml:space="preserve"> z zakresu </w:t>
      </w:r>
      <w:proofErr w:type="spellStart"/>
      <w:r w:rsidRPr="00E95165">
        <w:t>cyberbezpieczeństwa</w:t>
      </w:r>
      <w:proofErr w:type="spellEnd"/>
      <w:r w:rsidRPr="00E95165">
        <w:t>”</w:t>
      </w:r>
      <w:r w:rsidR="006E5DC0" w:rsidRPr="00E95165">
        <w:t>.</w:t>
      </w:r>
    </w:p>
    <w:p w14:paraId="585F9602" w14:textId="1E92F949" w:rsidR="006E5DC0" w:rsidRPr="00E95165" w:rsidRDefault="00A422DE" w:rsidP="00F746F6">
      <w:pPr>
        <w:pStyle w:val="ARTartustawynprozporzdzenia"/>
      </w:pPr>
      <w:r>
        <w:rPr>
          <w:rStyle w:val="Ppogrubienie"/>
        </w:rPr>
        <w:t>Art. </w:t>
      </w:r>
      <w:r w:rsidR="006E5DC0" w:rsidRPr="00E95165">
        <w:rPr>
          <w:rStyle w:val="Ppogrubienie"/>
        </w:rPr>
        <w:t>6.</w:t>
      </w:r>
      <w:r>
        <w:rPr>
          <w:rStyle w:val="Ppogrubienie"/>
        </w:rPr>
        <w:t> </w:t>
      </w:r>
      <w:r w:rsidR="006E5DC0" w:rsidRPr="00E95165">
        <w:t>1.</w:t>
      </w:r>
      <w:r>
        <w:t> </w:t>
      </w:r>
      <w:r w:rsidR="006E5DC0" w:rsidRPr="00E95165">
        <w:t>Wysokość wynagrodzenia za pracę wraz z dodatkami albo uposażenia wraz z</w:t>
      </w:r>
      <w:r w:rsidR="00847ACA">
        <w:t> </w:t>
      </w:r>
      <w:r w:rsidR="006E5DC0" w:rsidRPr="00E95165">
        <w:t xml:space="preserve">dodatkami, z uwzględnieniem świadczenia teleinformatycznego, nie może przekroczyć </w:t>
      </w:r>
      <w:proofErr w:type="spellStart"/>
      <w:r w:rsidR="006E5DC0" w:rsidRPr="00E95165">
        <w:t>dwudziestojednokrotności</w:t>
      </w:r>
      <w:proofErr w:type="spellEnd"/>
      <w:r w:rsidR="006E5DC0" w:rsidRPr="00E95165">
        <w:t xml:space="preserve"> kwoty bazowej dla członków korpusu służby cywilnej, określonej w ustawie budżetowej.</w:t>
      </w:r>
    </w:p>
    <w:p w14:paraId="660AB25A" w14:textId="3517892A" w:rsidR="006E5DC0" w:rsidRPr="00E95165" w:rsidRDefault="006E5DC0" w:rsidP="00F746F6">
      <w:pPr>
        <w:pStyle w:val="USTustnpkodeksu"/>
      </w:pPr>
      <w:r w:rsidRPr="00E95165">
        <w:t xml:space="preserve">2. Świadczenie teleinformatyczne jest przyznawane </w:t>
      </w:r>
      <w:r w:rsidR="00200F64">
        <w:t xml:space="preserve">corocznie </w:t>
      </w:r>
      <w:r w:rsidRPr="00E95165">
        <w:t>na okres realizacji zadań z</w:t>
      </w:r>
      <w:r w:rsidR="00847ACA">
        <w:t> </w:t>
      </w:r>
      <w:r w:rsidRPr="00E95165">
        <w:t xml:space="preserve">zakresu </w:t>
      </w:r>
      <w:proofErr w:type="spellStart"/>
      <w:r w:rsidRPr="00E95165">
        <w:t>cyberbezpieczeństwa</w:t>
      </w:r>
      <w:proofErr w:type="spellEnd"/>
      <w:r w:rsidR="003F2860">
        <w:t xml:space="preserve">. </w:t>
      </w:r>
    </w:p>
    <w:p w14:paraId="4369088D" w14:textId="77777777" w:rsidR="006E5DC0" w:rsidRPr="00E95165" w:rsidRDefault="006E5DC0" w:rsidP="00F746F6">
      <w:pPr>
        <w:pStyle w:val="USTustnpkodeksu"/>
      </w:pPr>
      <w:r w:rsidRPr="00E95165">
        <w:t xml:space="preserve">3. Przyznania i cofnięcia świadczenia teleinformatycznego dokonuje kierownik podmiotu, w którym osoby realizujące zadania z zakresu </w:t>
      </w:r>
      <w:proofErr w:type="spellStart"/>
      <w:r w:rsidRPr="00E95165">
        <w:t>cyberbezpieczeństwa</w:t>
      </w:r>
      <w:proofErr w:type="spellEnd"/>
      <w:r w:rsidRPr="00E95165">
        <w:t xml:space="preserve"> są zatrudnione albo pełnią służbę jako funkcjonariusze albo żołnierze zawodowi. </w:t>
      </w:r>
    </w:p>
    <w:p w14:paraId="73505FBD" w14:textId="77287EE0" w:rsidR="006E5DC0" w:rsidRPr="00E95165" w:rsidRDefault="00200F64" w:rsidP="00F746F6">
      <w:pPr>
        <w:pStyle w:val="USTustnpkodeksu"/>
      </w:pPr>
      <w:r>
        <w:t>4</w:t>
      </w:r>
      <w:r w:rsidR="006E5DC0" w:rsidRPr="00E95165">
        <w:t xml:space="preserve">. Osoba realizująca zadania z zakresu </w:t>
      </w:r>
      <w:proofErr w:type="spellStart"/>
      <w:r w:rsidR="006E5DC0" w:rsidRPr="00E95165">
        <w:t>cyberbezpieczeństwa</w:t>
      </w:r>
      <w:proofErr w:type="spellEnd"/>
      <w:r w:rsidR="006E5DC0" w:rsidRPr="00E95165">
        <w:t xml:space="preserve"> traci prawo do przyznanego świadczenia teleinformatycznego w przypadku: </w:t>
      </w:r>
    </w:p>
    <w:p w14:paraId="6D75CBF8" w14:textId="77777777" w:rsidR="006E5DC0" w:rsidRPr="00E95165" w:rsidRDefault="006E5DC0" w:rsidP="00F746F6">
      <w:pPr>
        <w:pStyle w:val="PKTpunkt"/>
      </w:pPr>
      <w:r w:rsidRPr="00E95165">
        <w:t>1)</w:t>
      </w:r>
      <w:r w:rsidRPr="00E95165">
        <w:tab/>
        <w:t xml:space="preserve">ukarania karą porządkową albo karą dyscyplinarną; </w:t>
      </w:r>
    </w:p>
    <w:p w14:paraId="5B1EE21A" w14:textId="77777777" w:rsidR="006E5DC0" w:rsidRPr="00E95165" w:rsidRDefault="006E5DC0" w:rsidP="00F746F6">
      <w:pPr>
        <w:pStyle w:val="PKTpunkt"/>
      </w:pPr>
      <w:r w:rsidRPr="00E95165">
        <w:t>2)</w:t>
      </w:r>
      <w:r w:rsidRPr="00E95165">
        <w:tab/>
        <w:t xml:space="preserve">nieusprawiedliwionej nieobecności w pracy, trwającej co najmniej 2 dni; </w:t>
      </w:r>
    </w:p>
    <w:p w14:paraId="4AD4E6C5" w14:textId="77777777" w:rsidR="006E5DC0" w:rsidRPr="00E95165" w:rsidRDefault="006E5DC0" w:rsidP="00F746F6">
      <w:pPr>
        <w:pStyle w:val="PKTpunkt"/>
      </w:pPr>
      <w:r w:rsidRPr="00E95165">
        <w:t>3)</w:t>
      </w:r>
      <w:r w:rsidRPr="00E95165">
        <w:tab/>
        <w:t xml:space="preserve">stawienia się do pracy albo do pełnienia służby w stanie nietrzeźwości lub wskazującym na spożycie alkoholu albo pod wpływem środków odurzających; </w:t>
      </w:r>
    </w:p>
    <w:p w14:paraId="64A5FFE9" w14:textId="77777777" w:rsidR="006E5DC0" w:rsidRPr="00E95165" w:rsidRDefault="006E5DC0" w:rsidP="00F746F6">
      <w:pPr>
        <w:pStyle w:val="PKTpunkt"/>
      </w:pPr>
      <w:r w:rsidRPr="00E95165">
        <w:lastRenderedPageBreak/>
        <w:t>4)</w:t>
      </w:r>
      <w:r w:rsidRPr="00E95165">
        <w:tab/>
        <w:t xml:space="preserve">spożywania alkoholu lub używania środków odurzających w czasie pracy albo pełnienia służby; </w:t>
      </w:r>
    </w:p>
    <w:p w14:paraId="6AE9E686" w14:textId="2CA45A83" w:rsidR="006E5DC0" w:rsidRPr="00E95165" w:rsidRDefault="006E5DC0" w:rsidP="006E655A">
      <w:pPr>
        <w:pStyle w:val="PKTpunkt"/>
      </w:pPr>
      <w:r w:rsidRPr="00E95165">
        <w:t>5)</w:t>
      </w:r>
      <w:r w:rsidRPr="00E95165">
        <w:tab/>
        <w:t>opuszczenia miejsca pracy albo pełnien</w:t>
      </w:r>
      <w:r w:rsidR="006E655A" w:rsidRPr="00E95165">
        <w:t xml:space="preserve">ia służby bez usprawiedliwienia. </w:t>
      </w:r>
    </w:p>
    <w:p w14:paraId="2A3D80B7" w14:textId="51337472" w:rsidR="006E5DC0" w:rsidRPr="00E95165" w:rsidRDefault="00200F64" w:rsidP="00F746F6">
      <w:pPr>
        <w:pStyle w:val="USTustnpkodeksu"/>
      </w:pPr>
      <w:r>
        <w:t>5</w:t>
      </w:r>
      <w:r w:rsidR="006E5DC0" w:rsidRPr="00E95165">
        <w:t>. Ponowne ustalenie wysokości świadczenia teleinformatycznego, w przypadku zaistnienia okoliczności, o których mowa w ust.</w:t>
      </w:r>
      <w:r w:rsidR="00BB0C9D">
        <w:t xml:space="preserve"> </w:t>
      </w:r>
      <w:r>
        <w:t>4</w:t>
      </w:r>
      <w:r w:rsidR="006E5DC0" w:rsidRPr="00E95165">
        <w:t>, nie może nastąpić wcześniej niż po upływie:</w:t>
      </w:r>
    </w:p>
    <w:p w14:paraId="147FC4D3" w14:textId="527D88DC" w:rsidR="006E5DC0" w:rsidRPr="00E95165" w:rsidRDefault="006E5DC0" w:rsidP="00F746F6">
      <w:pPr>
        <w:pStyle w:val="PKTpunkt"/>
      </w:pPr>
      <w:r w:rsidRPr="00E95165">
        <w:t>1)</w:t>
      </w:r>
      <w:r w:rsidRPr="00E95165">
        <w:tab/>
        <w:t xml:space="preserve">okresu 3 miesięcy – w przypadkach, o których mowa w ust. </w:t>
      </w:r>
      <w:r w:rsidR="00200F64">
        <w:t>4</w:t>
      </w:r>
      <w:r w:rsidRPr="00E95165">
        <w:t xml:space="preserve"> pkt 2 lub 5; </w:t>
      </w:r>
    </w:p>
    <w:p w14:paraId="04AE8C0D" w14:textId="34F8375D" w:rsidR="006E5DC0" w:rsidRPr="00E95165" w:rsidRDefault="006E5DC0" w:rsidP="00F746F6">
      <w:pPr>
        <w:pStyle w:val="PKTpunkt"/>
      </w:pPr>
      <w:r w:rsidRPr="00E95165">
        <w:t>2)</w:t>
      </w:r>
      <w:r w:rsidRPr="00E95165">
        <w:tab/>
        <w:t xml:space="preserve">okresu 6 miesięcy – w przypadkach innych niż określone w ust. </w:t>
      </w:r>
      <w:r w:rsidR="00200F64">
        <w:t>4</w:t>
      </w:r>
      <w:r w:rsidRPr="00E95165">
        <w:t xml:space="preserve"> pkt 2 lub 5.</w:t>
      </w:r>
    </w:p>
    <w:p w14:paraId="373F8772" w14:textId="3170C3A7" w:rsidR="006E5DC0" w:rsidRPr="00E95165" w:rsidRDefault="00200F64" w:rsidP="00F746F6">
      <w:pPr>
        <w:pStyle w:val="USTustnpkodeksu"/>
      </w:pPr>
      <w:r>
        <w:t>6</w:t>
      </w:r>
      <w:r w:rsidR="006E5DC0" w:rsidRPr="00E95165">
        <w:t xml:space="preserve">. Świadczenia teleinformatycznego nie wypłaca się za okres: </w:t>
      </w:r>
    </w:p>
    <w:p w14:paraId="1B3BE726" w14:textId="77777777" w:rsidR="006E5DC0" w:rsidRPr="00E95165" w:rsidRDefault="006E5DC0" w:rsidP="00F746F6">
      <w:pPr>
        <w:pStyle w:val="PKTpunkt"/>
      </w:pPr>
      <w:r w:rsidRPr="00E95165">
        <w:t>1)</w:t>
      </w:r>
      <w:r w:rsidRPr="00E95165">
        <w:tab/>
        <w:t xml:space="preserve">korzystania z urlopu bezpłatnego; </w:t>
      </w:r>
    </w:p>
    <w:p w14:paraId="641F6243" w14:textId="77777777" w:rsidR="006E5DC0" w:rsidRPr="00E95165" w:rsidRDefault="006E5DC0" w:rsidP="00F746F6">
      <w:pPr>
        <w:pStyle w:val="PKTpunkt"/>
      </w:pPr>
      <w:r w:rsidRPr="00E95165">
        <w:t>2)</w:t>
      </w:r>
      <w:r w:rsidRPr="00E95165">
        <w:tab/>
        <w:t xml:space="preserve">nieusprawiedliwionej nieobecności w pracy albo w służbie, trwającej krócej niż 2 dni; </w:t>
      </w:r>
    </w:p>
    <w:p w14:paraId="23098CCB" w14:textId="77777777" w:rsidR="006E5DC0" w:rsidRPr="00E95165" w:rsidRDefault="006E5DC0" w:rsidP="00F746F6">
      <w:pPr>
        <w:pStyle w:val="PKTpunkt"/>
      </w:pPr>
      <w:r w:rsidRPr="00E95165">
        <w:t>3)</w:t>
      </w:r>
      <w:r w:rsidRPr="00E95165">
        <w:tab/>
        <w:t>usprawiedliwionej nieobecności w pracy albo w służbie, z wyłączeniem urlopu wypoczynkowego, dodatkowego urlopu wypoczynkowego oraz urlopu okolicznościowego.</w:t>
      </w:r>
    </w:p>
    <w:p w14:paraId="406B032A" w14:textId="68F88FF3" w:rsidR="006E5DC0" w:rsidRDefault="00200F64" w:rsidP="00F746F6">
      <w:pPr>
        <w:pStyle w:val="USTustnpkodeksu"/>
      </w:pPr>
      <w:r>
        <w:t>7</w:t>
      </w:r>
      <w:r w:rsidR="006E5DC0" w:rsidRPr="00E95165">
        <w:t>. Świadczenie teleinformatyczne jest wypłacane w terminie płatności wynagrodzenia za pracę albo uposażenia</w:t>
      </w:r>
      <w:r w:rsidR="008E673B">
        <w:t xml:space="preserve"> </w:t>
      </w:r>
      <w:r w:rsidR="008E673B" w:rsidRPr="008E673B">
        <w:t>w miesiącu następującym po miesiącu, za k</w:t>
      </w:r>
      <w:r w:rsidR="008E673B">
        <w:t xml:space="preserve">tóry to świadczenie przysługuje, a za grudzień </w:t>
      </w:r>
      <w:r w:rsidR="000D3AB2">
        <w:t>–</w:t>
      </w:r>
      <w:r w:rsidR="008E673B">
        <w:t xml:space="preserve"> w tym miesiącu</w:t>
      </w:r>
      <w:r w:rsidR="006E5DC0" w:rsidRPr="00E95165">
        <w:t xml:space="preserve">. </w:t>
      </w:r>
    </w:p>
    <w:p w14:paraId="7462B43B" w14:textId="20D18569" w:rsidR="003F2860" w:rsidRPr="00E95165" w:rsidRDefault="00200F64" w:rsidP="00F746F6">
      <w:pPr>
        <w:pStyle w:val="USTustnpkodeksu"/>
      </w:pPr>
      <w:r>
        <w:t>8</w:t>
      </w:r>
      <w:r w:rsidR="003F2860">
        <w:t xml:space="preserve">. </w:t>
      </w:r>
      <w:r w:rsidR="00D47B1C">
        <w:t>J</w:t>
      </w:r>
      <w:r w:rsidR="003F2860">
        <w:t xml:space="preserve">eżeli </w:t>
      </w:r>
      <w:r w:rsidR="003F2860" w:rsidRPr="003F2860">
        <w:t>podmiot zobowiązany do wypłaty</w:t>
      </w:r>
      <w:r w:rsidR="00D47B1C">
        <w:t xml:space="preserve"> świadczenia teleinformatycznego</w:t>
      </w:r>
      <w:r w:rsidR="003F2860" w:rsidRPr="003F2860">
        <w:t xml:space="preserve"> </w:t>
      </w:r>
      <w:r w:rsidR="003F2860">
        <w:t>nie otrzymał środków finansowych</w:t>
      </w:r>
      <w:r w:rsidR="003F2860" w:rsidRPr="003F2860">
        <w:t xml:space="preserve"> na ten cel</w:t>
      </w:r>
      <w:r w:rsidR="00D47B1C">
        <w:t>, świadczenie może nie zostać wypłacone.</w:t>
      </w:r>
    </w:p>
    <w:p w14:paraId="64653DAB" w14:textId="20F7C1F9" w:rsidR="006E5DC0" w:rsidRDefault="006E5DC0" w:rsidP="00F746F6">
      <w:pPr>
        <w:pStyle w:val="USTustnpkodeksu"/>
      </w:pPr>
      <w:r w:rsidRPr="00E95165">
        <w:t xml:space="preserve">9. W zakresie nieuregulowanym w ustawie stosuje się przepisy dotyczące zatrudnienia albo pełnienia służby stosowane odpowiednio w podmiotach, w których osoby realizujące zadania z zakresu </w:t>
      </w:r>
      <w:proofErr w:type="spellStart"/>
      <w:r w:rsidRPr="00E95165">
        <w:t>cyberbezpieczeństwa</w:t>
      </w:r>
      <w:proofErr w:type="spellEnd"/>
      <w:r w:rsidRPr="00E95165">
        <w:t xml:space="preserve"> są zatrudnione albo pełnią służbę. </w:t>
      </w:r>
    </w:p>
    <w:p w14:paraId="1579523A" w14:textId="714E9DF6" w:rsidR="008370E7" w:rsidRPr="00E95165" w:rsidRDefault="008370E7" w:rsidP="00F746F6">
      <w:pPr>
        <w:pStyle w:val="USTustnpkodeksu"/>
      </w:pPr>
      <w:r w:rsidRPr="008370E7">
        <w:t xml:space="preserve">10. </w:t>
      </w:r>
      <w:r>
        <w:t>Świadczenia teleinformatycznego</w:t>
      </w:r>
      <w:r w:rsidRPr="008370E7">
        <w:t xml:space="preserve">, o którym mowa w art. 5, nie wlicza się do ustalania wysokości wynagrodzenia na potrzeby obliczenia wysokości nagrody jubileuszowej lub odprawy emerytalnej lub rentowej, a także nie uwzględnia się przy ustalaniu wynagrodzenia rocznego, o którym mowa w art. 4 ust. 1 ustawy z dnia 12 grudnia 1997 r. o dodatkowym wynagrodzeniu rocznym dla pracowników jednostek sfery budżetowej (Dz. U. </w:t>
      </w:r>
      <w:r w:rsidR="00BB0C9D">
        <w:t xml:space="preserve">z </w:t>
      </w:r>
      <w:r w:rsidRPr="008370E7">
        <w:t>2018 r. poz.</w:t>
      </w:r>
      <w:r w:rsidR="00847ACA">
        <w:t> </w:t>
      </w:r>
      <w:r w:rsidRPr="008370E7">
        <w:t>1872</w:t>
      </w:r>
      <w:r>
        <w:t>).</w:t>
      </w:r>
    </w:p>
    <w:p w14:paraId="1AFBBA0A" w14:textId="27C866DA" w:rsidR="006E5DC0" w:rsidRPr="00E95165" w:rsidRDefault="009F4E9A" w:rsidP="00F746F6">
      <w:pPr>
        <w:pStyle w:val="ARTartustawynprozporzdzenia"/>
      </w:pPr>
      <w:r>
        <w:rPr>
          <w:rStyle w:val="Ppogrubienie"/>
        </w:rPr>
        <w:t>Art. </w:t>
      </w:r>
      <w:r w:rsidR="006E5DC0" w:rsidRPr="00E95165">
        <w:rPr>
          <w:rStyle w:val="Ppogrubienie"/>
        </w:rPr>
        <w:t>7.</w:t>
      </w:r>
      <w:r w:rsidR="00A422DE">
        <w:t> 1. </w:t>
      </w:r>
      <w:r w:rsidR="006E5DC0" w:rsidRPr="00E95165">
        <w:t xml:space="preserve">Rada Ministrów określi, w drodze rozporządzenia: </w:t>
      </w:r>
    </w:p>
    <w:p w14:paraId="461CE135" w14:textId="4BFE0017" w:rsidR="006E5DC0" w:rsidRPr="00E95165" w:rsidRDefault="006E5DC0" w:rsidP="00F746F6">
      <w:pPr>
        <w:pStyle w:val="PKTpunkt"/>
      </w:pPr>
      <w:r w:rsidRPr="00E95165">
        <w:t>1)</w:t>
      </w:r>
      <w:r w:rsidRPr="00E95165">
        <w:tab/>
      </w:r>
      <w:r w:rsidR="00200F64">
        <w:t xml:space="preserve">szczegółowe </w:t>
      </w:r>
      <w:r w:rsidRPr="00E95165">
        <w:t>zada</w:t>
      </w:r>
      <w:r w:rsidR="00200F64">
        <w:t xml:space="preserve">nia </w:t>
      </w:r>
      <w:r w:rsidRPr="00E95165">
        <w:t xml:space="preserve">z zakresu </w:t>
      </w:r>
      <w:proofErr w:type="spellStart"/>
      <w:r w:rsidRPr="00E95165">
        <w:t>cyberbez</w:t>
      </w:r>
      <w:r w:rsidR="006E655A" w:rsidRPr="00E95165">
        <w:t>pieczeństwa</w:t>
      </w:r>
      <w:proofErr w:type="spellEnd"/>
      <w:r w:rsidR="006E655A" w:rsidRPr="00E95165">
        <w:t xml:space="preserve"> </w:t>
      </w:r>
      <w:r w:rsidR="00200F64">
        <w:t xml:space="preserve">i podział ich </w:t>
      </w:r>
      <w:r w:rsidR="006E655A" w:rsidRPr="00E95165">
        <w:t>na grupy,</w:t>
      </w:r>
    </w:p>
    <w:p w14:paraId="5CF88458" w14:textId="4B1378DE" w:rsidR="006E5DC0" w:rsidRPr="00E95165" w:rsidRDefault="006E5DC0" w:rsidP="00F746F6">
      <w:pPr>
        <w:pStyle w:val="PKTpunkt"/>
      </w:pPr>
      <w:r w:rsidRPr="00E95165">
        <w:t>2)</w:t>
      </w:r>
      <w:r w:rsidRPr="00E95165">
        <w:tab/>
        <w:t xml:space="preserve">doświadczenie zawodowe </w:t>
      </w:r>
      <w:r w:rsidR="009E5287">
        <w:t xml:space="preserve">lub wymóg posiadania specjalistycznej wiedzy </w:t>
      </w:r>
      <w:r w:rsidR="00F34460" w:rsidRPr="00F34460">
        <w:t xml:space="preserve">z zakresu </w:t>
      </w:r>
      <w:proofErr w:type="spellStart"/>
      <w:r w:rsidR="00F34460" w:rsidRPr="00F34460">
        <w:t>cyberbezpieczeństwa</w:t>
      </w:r>
      <w:proofErr w:type="spellEnd"/>
      <w:r w:rsidR="00F34460" w:rsidRPr="00F34460">
        <w:t xml:space="preserve"> </w:t>
      </w:r>
      <w:r w:rsidRPr="00E95165">
        <w:t>wymagane do realizacji zadań z poszczególnych grup,</w:t>
      </w:r>
    </w:p>
    <w:p w14:paraId="44FA18DB" w14:textId="0435A74E" w:rsidR="006E5DC0" w:rsidRPr="00E95165" w:rsidRDefault="006E5DC0" w:rsidP="00F746F6">
      <w:pPr>
        <w:pStyle w:val="PKTpunkt"/>
      </w:pPr>
      <w:r w:rsidRPr="00E95165">
        <w:t>3)</w:t>
      </w:r>
      <w:r w:rsidRPr="00E95165">
        <w:tab/>
        <w:t>przedziały kwotowe wysokości św</w:t>
      </w:r>
      <w:r w:rsidR="006E655A" w:rsidRPr="00E95165">
        <w:t>iadczenia teleinformatycznego</w:t>
      </w:r>
      <w:r w:rsidR="00BE30D9">
        <w:t>,</w:t>
      </w:r>
      <w:r w:rsidR="006E655A" w:rsidRPr="00E95165">
        <w:t xml:space="preserve"> </w:t>
      </w:r>
      <w:r w:rsidRPr="00E95165">
        <w:t>uwzględniając podział zadań z zakres</w:t>
      </w:r>
      <w:r w:rsidR="00200F64">
        <w:t>u</w:t>
      </w:r>
      <w:r w:rsidRPr="00E95165">
        <w:t xml:space="preserve"> </w:t>
      </w:r>
      <w:proofErr w:type="spellStart"/>
      <w:r w:rsidRPr="00E95165">
        <w:t>cyberbezpieczeństwa</w:t>
      </w:r>
      <w:proofErr w:type="spellEnd"/>
      <w:r w:rsidRPr="00E95165">
        <w:t xml:space="preserve"> na grupy, o którym mowa w pkt 1</w:t>
      </w:r>
    </w:p>
    <w:p w14:paraId="4998712F" w14:textId="300213D6" w:rsidR="006E5DC0" w:rsidRPr="00E95165" w:rsidRDefault="006E5DC0" w:rsidP="00BE30D9">
      <w:pPr>
        <w:pStyle w:val="CZWSPPKTczwsplnapunktw"/>
      </w:pPr>
      <w:r w:rsidRPr="00E95165">
        <w:t>–</w:t>
      </w:r>
      <w:r w:rsidRPr="00E95165">
        <w:tab/>
        <w:t xml:space="preserve">biorąc pod uwagę </w:t>
      </w:r>
      <w:r w:rsidR="00200F64">
        <w:t xml:space="preserve">znaczenie i wpływ realizacji poszczególnych zadań dla zapewnienia </w:t>
      </w:r>
      <w:r w:rsidR="00200F64" w:rsidRPr="00200F64">
        <w:t xml:space="preserve">bezpieczeństwa systemów teleinformatycznych przed </w:t>
      </w:r>
      <w:proofErr w:type="spellStart"/>
      <w:r w:rsidR="00200F64" w:rsidRPr="00200F64">
        <w:t>cyberzagrożeniami</w:t>
      </w:r>
      <w:proofErr w:type="spellEnd"/>
      <w:r w:rsidR="009E5287">
        <w:t>,</w:t>
      </w:r>
      <w:r w:rsidR="00200F64">
        <w:t xml:space="preserve"> </w:t>
      </w:r>
      <w:r w:rsidRPr="00E95165">
        <w:t>stawki rynkowe, plan finansowy Funduszu</w:t>
      </w:r>
      <w:r w:rsidR="009E5287">
        <w:t xml:space="preserve">, </w:t>
      </w:r>
      <w:r w:rsidRPr="00E95165">
        <w:t>wymagania kwalifikacyjne określone dla osób realizując</w:t>
      </w:r>
      <w:r w:rsidR="00200F64">
        <w:t>ych</w:t>
      </w:r>
      <w:r w:rsidRPr="00E95165">
        <w:t xml:space="preserve"> podobne zadania z zakresu </w:t>
      </w:r>
      <w:proofErr w:type="spellStart"/>
      <w:r w:rsidRPr="00E95165">
        <w:t>cyberbezpieczeństwa</w:t>
      </w:r>
      <w:proofErr w:type="spellEnd"/>
      <w:r w:rsidRPr="00E95165">
        <w:t xml:space="preserve"> na rynku</w:t>
      </w:r>
      <w:r w:rsidR="009E5287">
        <w:t xml:space="preserve"> oraz potrzebę zapewnienia właściwej realizacji zadań</w:t>
      </w:r>
      <w:r w:rsidRPr="00E95165">
        <w:t>.</w:t>
      </w:r>
    </w:p>
    <w:p w14:paraId="22AEEB7D" w14:textId="5ABFB881" w:rsidR="008E673B" w:rsidRPr="00E95165" w:rsidRDefault="006E5DC0" w:rsidP="00F746F6">
      <w:pPr>
        <w:pStyle w:val="USTustnpkodeksu"/>
      </w:pPr>
      <w:r w:rsidRPr="00E95165">
        <w:t xml:space="preserve">2. Kierownik podmiotu, w którym </w:t>
      </w:r>
      <w:r w:rsidR="008730E4">
        <w:t xml:space="preserve">są zatrudnione </w:t>
      </w:r>
      <w:r w:rsidRPr="00E95165">
        <w:t xml:space="preserve">osoby realizujące zadania z zakresu </w:t>
      </w:r>
      <w:proofErr w:type="spellStart"/>
      <w:r w:rsidRPr="00E95165">
        <w:t>cyberbezpieczeństwa</w:t>
      </w:r>
      <w:proofErr w:type="spellEnd"/>
      <w:r w:rsidRPr="00E95165">
        <w:t xml:space="preserve"> albo na rzecz którego realizują te zadania osoby będące funkcjonariuszami bądź żołnierzami zawodowymi, przed przyznaniem świadczenia teleinformatycznego weryfikuje spełnienie przez te osoby wymagań.</w:t>
      </w:r>
    </w:p>
    <w:p w14:paraId="099301D8" w14:textId="77777777" w:rsidR="006E5DC0" w:rsidRPr="00E95165" w:rsidRDefault="006E5DC0" w:rsidP="00F746F6">
      <w:pPr>
        <w:pStyle w:val="USTustnpkodeksu"/>
      </w:pPr>
      <w:r w:rsidRPr="00E95165">
        <w:t xml:space="preserve">3. Weryfikacja spełnienia wymogów w zakresie wymaganego doświadczenia zawodowego odbywa się przez analizę dokumentów potwierdzających ich spełnienie, przedłożonych przez osobę realizującą albo mającą realizować zadania z zakresu </w:t>
      </w:r>
      <w:proofErr w:type="spellStart"/>
      <w:r w:rsidRPr="00E95165">
        <w:t>cyberbezpieczeństwa</w:t>
      </w:r>
      <w:proofErr w:type="spellEnd"/>
      <w:r w:rsidRPr="00E95165">
        <w:t xml:space="preserve">. </w:t>
      </w:r>
    </w:p>
    <w:p w14:paraId="67BA81F9" w14:textId="0DC46261" w:rsidR="006E5DC0" w:rsidRPr="00E95165" w:rsidRDefault="006E5DC0" w:rsidP="00F746F6">
      <w:pPr>
        <w:pStyle w:val="USTustnpkodeksu"/>
      </w:pPr>
      <w:r w:rsidRPr="00E95165">
        <w:t xml:space="preserve">4. Wymóg </w:t>
      </w:r>
      <w:r w:rsidR="009E5287">
        <w:t xml:space="preserve">posiadania </w:t>
      </w:r>
      <w:r w:rsidRPr="00E95165">
        <w:t xml:space="preserve">specjalistycznej wiedzy z zakresu </w:t>
      </w:r>
      <w:proofErr w:type="spellStart"/>
      <w:r w:rsidRPr="00E95165">
        <w:t>cyberbezpieczeństwa</w:t>
      </w:r>
      <w:proofErr w:type="spellEnd"/>
      <w:r w:rsidRPr="00E95165">
        <w:t xml:space="preserve"> </w:t>
      </w:r>
      <w:r w:rsidR="00A3659D">
        <w:t>jest weryfikowany</w:t>
      </w:r>
      <w:r w:rsidRPr="00E95165">
        <w:t xml:space="preserve"> przez sprawdzian wiedzy, przeprowadzany w formie pisemnej lub ustnej</w:t>
      </w:r>
      <w:r w:rsidR="008E673B">
        <w:t>, przez kierownika podmiotu.</w:t>
      </w:r>
      <w:r w:rsidR="004322ED">
        <w:t xml:space="preserve"> </w:t>
      </w:r>
    </w:p>
    <w:p w14:paraId="79192ABC" w14:textId="7DB62840" w:rsidR="006E5DC0" w:rsidRPr="00E95165" w:rsidRDefault="00A3659D" w:rsidP="00F746F6">
      <w:pPr>
        <w:pStyle w:val="USTustnpkodeksu"/>
      </w:pPr>
      <w:r>
        <w:t>5. Kierownik podmiotu może z</w:t>
      </w:r>
      <w:r w:rsidR="006E5DC0" w:rsidRPr="00E95165">
        <w:t>decydować o przeprowadzeniu sprawdzianu wiedzy, o</w:t>
      </w:r>
      <w:r w:rsidR="00752A15">
        <w:t> </w:t>
      </w:r>
      <w:r w:rsidR="006E5DC0" w:rsidRPr="00E95165">
        <w:t>którym mowa w ust. 4, przy użyciu środków komunikacji elektronicznej. Przeprowadzenie sprawdzianu przy użyciu środków komunikacji elektronicznej obejmuje w szczególności wielostronną komunikację w czasie rzeczywistym, w ramach której sprawdzający wiedzę i</w:t>
      </w:r>
      <w:r w:rsidR="00752A15">
        <w:t> </w:t>
      </w:r>
      <w:r w:rsidR="006E5DC0" w:rsidRPr="00E95165">
        <w:t>osoba, której wiedza jest sprawdzana, mogą wypowiadać się w toku posiedzenia, z</w:t>
      </w:r>
      <w:r w:rsidR="00752A15">
        <w:t> </w:t>
      </w:r>
      <w:r w:rsidR="006E5DC0" w:rsidRPr="00E95165">
        <w:t>zachowaniem niezbędnych zasad bezpieczeństwa. Z przeprowadzonego sprawdzianu sporządza się protokół.</w:t>
      </w:r>
    </w:p>
    <w:p w14:paraId="5589631C" w14:textId="5836517C" w:rsidR="006E5DC0" w:rsidRPr="00E95165" w:rsidRDefault="006E5DC0" w:rsidP="00F746F6">
      <w:pPr>
        <w:pStyle w:val="USTustnpkodeksu"/>
      </w:pPr>
      <w:r w:rsidRPr="00E95165">
        <w:t>6. Kierownik podmiotu może odstąpić od przeprowadzenia sprawdzianu wiedzy, o</w:t>
      </w:r>
      <w:r w:rsidR="00752A15">
        <w:t> </w:t>
      </w:r>
      <w:r w:rsidRPr="00E95165">
        <w:t xml:space="preserve">którym mowa w ust. </w:t>
      </w:r>
      <w:r w:rsidR="000C6779">
        <w:t>4,</w:t>
      </w:r>
      <w:r w:rsidRPr="00E95165">
        <w:t xml:space="preserve"> w przypadku przedłożenia przez osobę realizującą albo mającą realizować zadania z zakresu </w:t>
      </w:r>
      <w:proofErr w:type="spellStart"/>
      <w:r w:rsidRPr="00E95165">
        <w:t>cyberbezpieczeństwa</w:t>
      </w:r>
      <w:proofErr w:type="spellEnd"/>
      <w:r w:rsidRPr="00E95165">
        <w:t xml:space="preserve"> aktualnego </w:t>
      </w:r>
      <w:r w:rsidR="00F2773E">
        <w:t>dokumentu</w:t>
      </w:r>
      <w:r w:rsidR="00F2773E" w:rsidRPr="00E95165">
        <w:t xml:space="preserve"> </w:t>
      </w:r>
      <w:r w:rsidRPr="00E95165">
        <w:t xml:space="preserve">potwierdzającego posiadanie specjalistycznej wiedzy z zakresu </w:t>
      </w:r>
      <w:proofErr w:type="spellStart"/>
      <w:r w:rsidRPr="00E95165">
        <w:t>cyberbezpieczeństwa</w:t>
      </w:r>
      <w:proofErr w:type="spellEnd"/>
      <w:r w:rsidRPr="00E95165">
        <w:t xml:space="preserve"> w zakresie zgodnym z</w:t>
      </w:r>
      <w:r w:rsidR="00752A15">
        <w:t> </w:t>
      </w:r>
      <w:r w:rsidRPr="00E95165">
        <w:t>zadaniami na stanowisku.</w:t>
      </w:r>
    </w:p>
    <w:p w14:paraId="12AC09E8" w14:textId="3E40FED9" w:rsidR="006E5DC0" w:rsidRPr="00E95165" w:rsidRDefault="00A422DE" w:rsidP="00F746F6">
      <w:pPr>
        <w:pStyle w:val="USTustnpkodeksu"/>
      </w:pPr>
      <w:r>
        <w:t>7. </w:t>
      </w:r>
      <w:r w:rsidR="006E5DC0" w:rsidRPr="00E95165">
        <w:t>W przypadku odstąpienia od przeprowadzenia sprawdzianu wiedzy w trybie określonym w ust. 5, w miejsce kopii arkusza egzaminacyjnego lub protokołu przeprowadzonego egzaminu załącza się kopi</w:t>
      </w:r>
      <w:r w:rsidR="00315B54">
        <w:t>e</w:t>
      </w:r>
      <w:r w:rsidR="006E5DC0" w:rsidRPr="00E95165">
        <w:t xml:space="preserve"> </w:t>
      </w:r>
      <w:r w:rsidR="00F2773E">
        <w:t>dokumentów</w:t>
      </w:r>
      <w:r w:rsidR="006E5DC0" w:rsidRPr="00E95165">
        <w:t xml:space="preserve"> potwierdzających posiadanie specjalistycznej wiedzy z zakresu </w:t>
      </w:r>
      <w:proofErr w:type="spellStart"/>
      <w:r w:rsidR="006E5DC0" w:rsidRPr="00E95165">
        <w:t>cyberbezpieczeństwa</w:t>
      </w:r>
      <w:proofErr w:type="spellEnd"/>
      <w:r w:rsidR="006E5DC0" w:rsidRPr="00E95165">
        <w:t>.</w:t>
      </w:r>
    </w:p>
    <w:p w14:paraId="0F0FA5A9" w14:textId="4359A10F" w:rsidR="001A6829" w:rsidRPr="001A6829" w:rsidRDefault="009F4E9A" w:rsidP="00EC38C3">
      <w:pPr>
        <w:pStyle w:val="ARTartustawynprozporzdzenia"/>
        <w:rPr>
          <w:rStyle w:val="Ppogrubienie"/>
          <w:b w:val="0"/>
        </w:rPr>
      </w:pPr>
      <w:r w:rsidRPr="00EC38C3">
        <w:rPr>
          <w:rStyle w:val="Ppogrubienie"/>
        </w:rPr>
        <w:t>Art. </w:t>
      </w:r>
      <w:r w:rsidR="001A6829" w:rsidRPr="00EC38C3">
        <w:rPr>
          <w:rStyle w:val="Ppogrubienie"/>
        </w:rPr>
        <w:t>8.</w:t>
      </w:r>
      <w:r w:rsidR="00A422DE" w:rsidRPr="00EC38C3">
        <w:t> </w:t>
      </w:r>
      <w:r w:rsidR="001A6829" w:rsidRPr="00EC38C3">
        <w:rPr>
          <w:rStyle w:val="Ppogrubienie"/>
          <w:b w:val="0"/>
        </w:rPr>
        <w:t>W ustawie z dnia 6 kwietnia 1990 r. o Policji (Dz. U. z 2021 r. poz. 1882</w:t>
      </w:r>
      <w:r w:rsidR="007B441F" w:rsidRPr="00EC38C3">
        <w:t xml:space="preserve"> i …</w:t>
      </w:r>
      <w:r w:rsidR="001A6829" w:rsidRPr="00EC38C3">
        <w:rPr>
          <w:rStyle w:val="Ppogrubienie"/>
          <w:b w:val="0"/>
        </w:rPr>
        <w:t>) wprowadza się następu</w:t>
      </w:r>
      <w:r w:rsidR="001A6829" w:rsidRPr="001A6829">
        <w:rPr>
          <w:rStyle w:val="Ppogrubienie"/>
          <w:b w:val="0"/>
        </w:rPr>
        <w:t>jące zmiany:</w:t>
      </w:r>
    </w:p>
    <w:p w14:paraId="665300DC" w14:textId="36ACEDC8" w:rsidR="001A6829" w:rsidRPr="00EC38C3" w:rsidRDefault="001A6829" w:rsidP="00EC38C3">
      <w:pPr>
        <w:pStyle w:val="PKTpunkt"/>
        <w:rPr>
          <w:rStyle w:val="Ppogrubienie"/>
          <w:b w:val="0"/>
        </w:rPr>
      </w:pPr>
      <w:r w:rsidRPr="00EC38C3">
        <w:rPr>
          <w:rStyle w:val="Ppogrubienie"/>
          <w:b w:val="0"/>
        </w:rPr>
        <w:t>1)</w:t>
      </w:r>
      <w:r w:rsidRPr="00EC38C3">
        <w:rPr>
          <w:rStyle w:val="Ppogrubienie"/>
          <w:b w:val="0"/>
        </w:rPr>
        <w:tab/>
        <w:t>w art. 108 w ust. 1 po pkt 5b dodaje się pkt 5c w brzmieniu:</w:t>
      </w:r>
    </w:p>
    <w:p w14:paraId="1954E82B" w14:textId="795690C2" w:rsidR="001A6829" w:rsidRPr="001A6829" w:rsidRDefault="001A6829" w:rsidP="00EC38C3">
      <w:pPr>
        <w:pStyle w:val="ZPKTzmpktartykuempunktem"/>
        <w:rPr>
          <w:rStyle w:val="Ppogrubienie"/>
          <w:b w:val="0"/>
        </w:rPr>
      </w:pPr>
      <w:r w:rsidRPr="001A6829">
        <w:rPr>
          <w:rStyle w:val="Ppogrubienie"/>
          <w:b w:val="0"/>
        </w:rPr>
        <w:t>„5c)</w:t>
      </w:r>
      <w:r w:rsidR="00CF48C3">
        <w:rPr>
          <w:rStyle w:val="Ppogrubienie"/>
        </w:rPr>
        <w:tab/>
      </w:r>
      <w:r w:rsidRPr="001A6829">
        <w:rPr>
          <w:rStyle w:val="Ppogrubienie"/>
          <w:b w:val="0"/>
        </w:rPr>
        <w:t>świadczenie teleinformatyczne, o którym</w:t>
      </w:r>
      <w:r w:rsidR="005F7A2C">
        <w:rPr>
          <w:rStyle w:val="Ppogrubienie"/>
        </w:rPr>
        <w:t xml:space="preserve"> </w:t>
      </w:r>
      <w:r w:rsidR="005F7A2C" w:rsidRPr="005F7A2C">
        <w:t>mowa</w:t>
      </w:r>
      <w:r w:rsidRPr="001A6829">
        <w:rPr>
          <w:rStyle w:val="Ppogrubienie"/>
          <w:b w:val="0"/>
        </w:rPr>
        <w:t xml:space="preserve"> w art. 5 ustawy z dnia … o</w:t>
      </w:r>
      <w:r w:rsidR="00752A15">
        <w:rPr>
          <w:rStyle w:val="Ppogrubienie"/>
        </w:rPr>
        <w:t> </w:t>
      </w:r>
      <w:r w:rsidRPr="001A6829">
        <w:rPr>
          <w:rStyle w:val="Ppogrubienie"/>
          <w:b w:val="0"/>
        </w:rPr>
        <w:t xml:space="preserve">szczególnych zasadach wynagradzania osób realizujących zadania z zakresu </w:t>
      </w:r>
      <w:proofErr w:type="spellStart"/>
      <w:r w:rsidRPr="001A6829">
        <w:rPr>
          <w:rStyle w:val="Ppogrubienie"/>
          <w:b w:val="0"/>
        </w:rPr>
        <w:t>cyberbezpieczeństwa</w:t>
      </w:r>
      <w:proofErr w:type="spellEnd"/>
      <w:r w:rsidRPr="001A6829">
        <w:rPr>
          <w:rStyle w:val="Ppogrubienie"/>
          <w:b w:val="0"/>
        </w:rPr>
        <w:t xml:space="preserve"> (Dz. U. …</w:t>
      </w:r>
      <w:r w:rsidR="003D0BF7">
        <w:rPr>
          <w:rStyle w:val="Ppogrubienie"/>
        </w:rPr>
        <w:t xml:space="preserve"> </w:t>
      </w:r>
      <w:r w:rsidRPr="001A6829">
        <w:rPr>
          <w:rStyle w:val="Ppogrubienie"/>
          <w:b w:val="0"/>
        </w:rPr>
        <w:t xml:space="preserve">), zwane dalej </w:t>
      </w:r>
      <w:r w:rsidR="00A422DE" w:rsidRPr="00A422DE">
        <w:t>„</w:t>
      </w:r>
      <w:r w:rsidRPr="001A6829">
        <w:rPr>
          <w:rStyle w:val="Ppogrubienie"/>
          <w:b w:val="0"/>
        </w:rPr>
        <w:t xml:space="preserve">świadczeniem teleinformatycznym”;”; </w:t>
      </w:r>
    </w:p>
    <w:p w14:paraId="695B70D7" w14:textId="40263DFB" w:rsidR="001A6829" w:rsidRPr="001A6829" w:rsidRDefault="001A6829" w:rsidP="00EC38C3">
      <w:pPr>
        <w:pStyle w:val="PKTpunkt"/>
        <w:rPr>
          <w:rStyle w:val="Ppogrubienie"/>
          <w:b w:val="0"/>
        </w:rPr>
      </w:pPr>
      <w:r>
        <w:rPr>
          <w:rStyle w:val="Ppogrubienie"/>
          <w:b w:val="0"/>
        </w:rPr>
        <w:t>2)</w:t>
      </w:r>
      <w:r>
        <w:rPr>
          <w:rStyle w:val="Ppogrubienie"/>
          <w:b w:val="0"/>
        </w:rPr>
        <w:tab/>
      </w:r>
      <w:r w:rsidRPr="001A6829">
        <w:rPr>
          <w:rStyle w:val="Ppogrubienie"/>
          <w:b w:val="0"/>
        </w:rPr>
        <w:t>po art. 120b dodaje się art. 120c w brzmieniu:</w:t>
      </w:r>
    </w:p>
    <w:p w14:paraId="7A905908" w14:textId="16620A8B" w:rsidR="001A6829" w:rsidRPr="001A6829" w:rsidRDefault="001A6829" w:rsidP="00EC38C3">
      <w:pPr>
        <w:pStyle w:val="ZARTzmartartykuempunktem"/>
        <w:rPr>
          <w:rStyle w:val="Ppogrubienie"/>
          <w:b w:val="0"/>
        </w:rPr>
      </w:pPr>
      <w:r w:rsidRPr="001A6829">
        <w:rPr>
          <w:rStyle w:val="Ppogrubienie"/>
          <w:b w:val="0"/>
        </w:rPr>
        <w:t>„Art. 120c. 1. Policjantowi wykonującemu zadania, o których mowa w art. 26, art.</w:t>
      </w:r>
      <w:r w:rsidR="00752A15">
        <w:rPr>
          <w:rStyle w:val="Ppogrubienie"/>
        </w:rPr>
        <w:t> </w:t>
      </w:r>
      <w:r w:rsidRPr="008730E4">
        <w:t>4</w:t>
      </w:r>
      <w:r w:rsidR="00AE3FCF" w:rsidRPr="008730E4">
        <w:t>2 ust. 1</w:t>
      </w:r>
      <w:r w:rsidRPr="008730E4">
        <w:t>,</w:t>
      </w:r>
      <w:r w:rsidRPr="001A6829">
        <w:rPr>
          <w:rStyle w:val="Ppogrubienie"/>
          <w:b w:val="0"/>
        </w:rPr>
        <w:t xml:space="preserve"> art. 44</w:t>
      </w:r>
      <w:r>
        <w:rPr>
          <w:rStyle w:val="Ppogrubienie"/>
        </w:rPr>
        <w:t xml:space="preserve"> </w:t>
      </w:r>
      <w:r w:rsidRPr="001A6829">
        <w:rPr>
          <w:rStyle w:val="Ppogrubienie"/>
          <w:b w:val="0"/>
        </w:rPr>
        <w:t xml:space="preserve">i art. 62 ustawy z dnia 5 lipca 2018 r. o krajowym systemie </w:t>
      </w:r>
      <w:proofErr w:type="spellStart"/>
      <w:r w:rsidRPr="001A6829">
        <w:rPr>
          <w:rStyle w:val="Ppogrubienie"/>
          <w:b w:val="0"/>
        </w:rPr>
        <w:t>cyberbezpieczeństwa</w:t>
      </w:r>
      <w:proofErr w:type="spellEnd"/>
      <w:r w:rsidRPr="001A6829">
        <w:rPr>
          <w:rStyle w:val="Ppogrubienie"/>
          <w:b w:val="0"/>
        </w:rPr>
        <w:t xml:space="preserve"> (Dz. U. z 2020 r. poz. 1369)</w:t>
      </w:r>
      <w:r w:rsidR="005F7A2C" w:rsidRPr="005F7A2C">
        <w:t>,</w:t>
      </w:r>
      <w:r w:rsidRPr="001A6829">
        <w:rPr>
          <w:rStyle w:val="Ppogrubienie"/>
          <w:b w:val="0"/>
        </w:rPr>
        <w:t xml:space="preserve"> lub w zakresie zapewnienia </w:t>
      </w:r>
      <w:proofErr w:type="spellStart"/>
      <w:r w:rsidRPr="001A6829">
        <w:rPr>
          <w:rStyle w:val="Ppogrubienie"/>
          <w:b w:val="0"/>
        </w:rPr>
        <w:t>cyberbezpieczeństwa</w:t>
      </w:r>
      <w:proofErr w:type="spellEnd"/>
      <w:r w:rsidRPr="001A6829">
        <w:rPr>
          <w:rStyle w:val="Ppogrubienie"/>
          <w:b w:val="0"/>
        </w:rPr>
        <w:t xml:space="preserve"> w Policji przyznaje się na okres ich wykonywania świadczenie teleinformatyczne. </w:t>
      </w:r>
    </w:p>
    <w:p w14:paraId="0EB48F4E" w14:textId="01577B72" w:rsidR="001A6829" w:rsidRPr="00EC38C3" w:rsidRDefault="001A6829" w:rsidP="000B0387">
      <w:pPr>
        <w:pStyle w:val="ZUSTzmustartykuempunktem"/>
        <w:rPr>
          <w:rStyle w:val="Ppogrubienie"/>
          <w:b w:val="0"/>
        </w:rPr>
      </w:pPr>
      <w:r w:rsidRPr="00EC38C3">
        <w:rPr>
          <w:rStyle w:val="Ppogrubienie"/>
          <w:b w:val="0"/>
        </w:rPr>
        <w:t>2. Do ustalenia wysokości świadczenia teleinformatycznego, o którym mowa w</w:t>
      </w:r>
      <w:r w:rsidR="00752A15">
        <w:rPr>
          <w:rStyle w:val="Ppogrubienie"/>
        </w:rPr>
        <w:t> </w:t>
      </w:r>
      <w:r w:rsidRPr="00EC38C3">
        <w:rPr>
          <w:rStyle w:val="Ppogrubienie"/>
          <w:b w:val="0"/>
        </w:rPr>
        <w:t>ust.</w:t>
      </w:r>
      <w:r w:rsidR="00752A15">
        <w:rPr>
          <w:rStyle w:val="Ppogrubienie"/>
        </w:rPr>
        <w:t> </w:t>
      </w:r>
      <w:r w:rsidRPr="00EC38C3">
        <w:rPr>
          <w:rStyle w:val="Ppogrubienie"/>
          <w:b w:val="0"/>
        </w:rPr>
        <w:t>1, stosuje się przepisy wydane na podstawie art. 7 ust. 1 ustawy z dnia … o</w:t>
      </w:r>
      <w:r w:rsidR="00752A15">
        <w:rPr>
          <w:rStyle w:val="Ppogrubienie"/>
        </w:rPr>
        <w:t> </w:t>
      </w:r>
      <w:r w:rsidRPr="00EC38C3">
        <w:rPr>
          <w:rStyle w:val="Ppogrubienie"/>
          <w:b w:val="0"/>
        </w:rPr>
        <w:t xml:space="preserve">szczególnych zasadach wynagradzania osób realizujących zadania z zakresu </w:t>
      </w:r>
      <w:proofErr w:type="spellStart"/>
      <w:r w:rsidRPr="00EC38C3">
        <w:rPr>
          <w:rStyle w:val="Ppogrubienie"/>
          <w:b w:val="0"/>
        </w:rPr>
        <w:t>cyberbezpieczeństwa</w:t>
      </w:r>
      <w:proofErr w:type="spellEnd"/>
      <w:r w:rsidRPr="00EC38C3">
        <w:rPr>
          <w:rStyle w:val="Ppogrubienie"/>
          <w:b w:val="0"/>
        </w:rPr>
        <w:t xml:space="preserve">. </w:t>
      </w:r>
    </w:p>
    <w:p w14:paraId="1D5EAC3C" w14:textId="51E8B99C" w:rsidR="001A6829" w:rsidRPr="00EC38C3" w:rsidRDefault="001A6829" w:rsidP="000B0387">
      <w:pPr>
        <w:pStyle w:val="ZUSTzmustartykuempunktem"/>
        <w:rPr>
          <w:rStyle w:val="Ppogrubienie"/>
          <w:b w:val="0"/>
        </w:rPr>
      </w:pPr>
      <w:r w:rsidRPr="00EC38C3">
        <w:rPr>
          <w:rStyle w:val="Ppogrubienie"/>
          <w:b w:val="0"/>
        </w:rPr>
        <w:t xml:space="preserve">3. Decyzję o przyznaniu świadczenia teleinformatycznego przełożony, o którym mowa w art. 32 ust. 1, wydaje nie później niż w terminie 30 dni </w:t>
      </w:r>
      <w:r w:rsidRPr="00FF66DB">
        <w:t xml:space="preserve">po </w:t>
      </w:r>
      <w:r w:rsidRPr="00EC38C3">
        <w:rPr>
          <w:rStyle w:val="Ppogrubienie"/>
          <w:b w:val="0"/>
        </w:rPr>
        <w:t>rozpoczęci</w:t>
      </w:r>
      <w:r w:rsidRPr="00FF66DB">
        <w:t>u</w:t>
      </w:r>
      <w:r w:rsidRPr="00EC38C3">
        <w:rPr>
          <w:rStyle w:val="Ppogrubienie"/>
          <w:b w:val="0"/>
        </w:rPr>
        <w:t xml:space="preserve"> przez policjanta wykonywania zadań, o który</w:t>
      </w:r>
      <w:r w:rsidRPr="000B0387">
        <w:t>m</w:t>
      </w:r>
      <w:r w:rsidR="008C23D7">
        <w:t xml:space="preserve"> </w:t>
      </w:r>
      <w:r w:rsidRPr="00EC38C3">
        <w:rPr>
          <w:rStyle w:val="Ppogrubienie"/>
          <w:b w:val="0"/>
        </w:rPr>
        <w:t>mowa w ust. 1.</w:t>
      </w:r>
    </w:p>
    <w:p w14:paraId="54024181" w14:textId="77777777" w:rsidR="001A6829" w:rsidRPr="00EC38C3" w:rsidRDefault="001A6829" w:rsidP="000B0387">
      <w:pPr>
        <w:pStyle w:val="ZUSTzmustartykuempunktem"/>
        <w:rPr>
          <w:rStyle w:val="Ppogrubienie"/>
          <w:b w:val="0"/>
        </w:rPr>
      </w:pPr>
      <w:r w:rsidRPr="00EC38C3">
        <w:rPr>
          <w:rStyle w:val="Ppogrubienie"/>
          <w:b w:val="0"/>
        </w:rPr>
        <w:t>4. Przed wydaniem decyzji, o której mowa w ust. 3, policjant podlega opiniowaniu służbowemu na zasadach, o których mowa w art. 35, jeżeli od dnia wydania ostatniej opinii o tym policjancie upłynęły co najmniej 3 miesiące.</w:t>
      </w:r>
    </w:p>
    <w:p w14:paraId="7597C52E" w14:textId="77777777" w:rsidR="001A6829" w:rsidRPr="00EC38C3" w:rsidRDefault="001A6829" w:rsidP="000B0387">
      <w:pPr>
        <w:pStyle w:val="ZUSTzmustartykuempunktem"/>
        <w:rPr>
          <w:rStyle w:val="Ppogrubienie"/>
          <w:b w:val="0"/>
        </w:rPr>
      </w:pPr>
      <w:r w:rsidRPr="00EC38C3">
        <w:rPr>
          <w:rStyle w:val="Ppogrubienie"/>
          <w:b w:val="0"/>
        </w:rPr>
        <w:t>5. Świadczenia teleinformatycznego nie przyznaje się w przypadkach, o których mowa w art. 120a ust. 7. Przepisy art. 120a ust. 8 i 9 stosuje się odpowiednio.</w:t>
      </w:r>
    </w:p>
    <w:p w14:paraId="40C564CA" w14:textId="63E439C4" w:rsidR="001A6829" w:rsidRPr="00EC38C3" w:rsidRDefault="001A6829" w:rsidP="000B0387">
      <w:pPr>
        <w:pStyle w:val="ZUSTzmustartykuempunktem"/>
        <w:rPr>
          <w:rStyle w:val="Ppogrubienie"/>
          <w:b w:val="0"/>
        </w:rPr>
      </w:pPr>
      <w:r w:rsidRPr="00EC38C3">
        <w:rPr>
          <w:rStyle w:val="Ppogrubienie"/>
          <w:b w:val="0"/>
        </w:rPr>
        <w:t xml:space="preserve">6. Świadczenia teleinformatycznego nie wypłaca się w przypadkach, o których mowa w art. 120a ust. 10. </w:t>
      </w:r>
    </w:p>
    <w:p w14:paraId="6FB87458" w14:textId="6D1E957F" w:rsidR="001A6829" w:rsidRPr="00EC38C3" w:rsidRDefault="001A6829" w:rsidP="000B0387">
      <w:pPr>
        <w:pStyle w:val="ZUSTzmustartykuempunktem"/>
        <w:rPr>
          <w:rStyle w:val="Ppogrubienie"/>
          <w:b w:val="0"/>
        </w:rPr>
      </w:pPr>
      <w:r w:rsidRPr="00EC38C3">
        <w:rPr>
          <w:rStyle w:val="Ppogrubienie"/>
          <w:b w:val="0"/>
        </w:rPr>
        <w:t>7. Do wypłaty świadczenia teleinformatycznego stosuje się odpowiednio przepisy art. 120a ust. 11</w:t>
      </w:r>
      <w:r w:rsidR="000D3AB2" w:rsidRPr="00EC38C3">
        <w:rPr>
          <w:rStyle w:val="Ppogrubienie"/>
          <w:b w:val="0"/>
        </w:rPr>
        <w:t>–</w:t>
      </w:r>
      <w:r w:rsidRPr="00EC38C3">
        <w:rPr>
          <w:rStyle w:val="Ppogrubienie"/>
          <w:b w:val="0"/>
        </w:rPr>
        <w:t>13.”.</w:t>
      </w:r>
    </w:p>
    <w:p w14:paraId="6D04CFDC" w14:textId="0AB9D54F" w:rsidR="006E5DC0" w:rsidRPr="00E95165" w:rsidRDefault="009F4E9A" w:rsidP="00F746F6">
      <w:pPr>
        <w:pStyle w:val="ARTartustawynprozporzdzenia"/>
      </w:pPr>
      <w:r>
        <w:rPr>
          <w:rStyle w:val="Ppogrubienie"/>
        </w:rPr>
        <w:t>Art. </w:t>
      </w:r>
      <w:r w:rsidR="001A6829">
        <w:rPr>
          <w:rStyle w:val="Ppogrubienie"/>
        </w:rPr>
        <w:t>9</w:t>
      </w:r>
      <w:r w:rsidR="006E5DC0" w:rsidRPr="00E95165">
        <w:rPr>
          <w:rStyle w:val="Ppogrubienie"/>
        </w:rPr>
        <w:t>.</w:t>
      </w:r>
      <w:r w:rsidR="00752A15">
        <w:t> </w:t>
      </w:r>
      <w:r w:rsidR="006E5DC0" w:rsidRPr="00E95165">
        <w:t>W ustawie z dnia 12 października 1990 r. o Straży Granicznej (Dz. U. z 2021 r. poz. 1486, 1728 i 1898) wprowadza się następujące zmiany:</w:t>
      </w:r>
    </w:p>
    <w:p w14:paraId="21F229AE" w14:textId="64C84FD4" w:rsidR="001A6829" w:rsidRPr="001A6829" w:rsidRDefault="006E5DC0" w:rsidP="001A6829">
      <w:pPr>
        <w:pStyle w:val="PKTpunkt"/>
      </w:pPr>
      <w:r w:rsidRPr="00E95165">
        <w:t>1)</w:t>
      </w:r>
      <w:r w:rsidRPr="00E95165">
        <w:tab/>
        <w:t>w art. 112</w:t>
      </w:r>
      <w:r w:rsidR="001A6829">
        <w:t xml:space="preserve"> </w:t>
      </w:r>
      <w:r w:rsidR="001A6829" w:rsidRPr="001A6829">
        <w:t>po pkt 5b dodaje się pkt 5c w brzmieniu:</w:t>
      </w:r>
    </w:p>
    <w:p w14:paraId="64C97563" w14:textId="0183EBA0" w:rsidR="006E5DC0" w:rsidRPr="00E95165" w:rsidRDefault="001A6829" w:rsidP="00EC6690">
      <w:pPr>
        <w:pStyle w:val="ZPKTzmpktartykuempunktem"/>
      </w:pPr>
      <w:r w:rsidRPr="001A6829">
        <w:t>„5c)</w:t>
      </w:r>
      <w:r w:rsidR="00CF48C3">
        <w:tab/>
      </w:r>
      <w:r w:rsidRPr="001A6829">
        <w:t>świadczenie teleinformatyczne, o który</w:t>
      </w:r>
      <w:r w:rsidR="00501334">
        <w:t>m mowa w art. 5 ustawy z dnia …</w:t>
      </w:r>
      <w:r w:rsidRPr="001A6829">
        <w:t xml:space="preserve"> o</w:t>
      </w:r>
      <w:r w:rsidR="001E4D98">
        <w:t> </w:t>
      </w:r>
      <w:r w:rsidRPr="001A6829">
        <w:t xml:space="preserve">szczególnych zasadach wynagradzania osób realizujących zadania z zakresu </w:t>
      </w:r>
      <w:proofErr w:type="spellStart"/>
      <w:r w:rsidR="00EC6690">
        <w:t>cyberbezpieczeństwa</w:t>
      </w:r>
      <w:proofErr w:type="spellEnd"/>
      <w:r w:rsidR="00EC6690">
        <w:t xml:space="preserve"> (Dz. U. </w:t>
      </w:r>
      <w:r w:rsidRPr="001A6829">
        <w:t>…), zwane dalej „świadczeniem teleinformatycznym”;”;</w:t>
      </w:r>
    </w:p>
    <w:p w14:paraId="59D23A7D" w14:textId="26CAA1D7" w:rsidR="001A6829" w:rsidRPr="001A6829" w:rsidRDefault="00A3659D" w:rsidP="001A6829">
      <w:pPr>
        <w:pStyle w:val="PKTpunkt"/>
      </w:pPr>
      <w:r>
        <w:t>2)</w:t>
      </w:r>
      <w:r>
        <w:tab/>
      </w:r>
      <w:r w:rsidR="001A6829" w:rsidRPr="001A6829">
        <w:t>po art. 117d dodaje się art. 117e w brzmieniu:</w:t>
      </w:r>
    </w:p>
    <w:p w14:paraId="711AC4B1" w14:textId="299DC15F" w:rsidR="001A6829" w:rsidRPr="001A6829" w:rsidRDefault="001A6829" w:rsidP="00EC6690">
      <w:pPr>
        <w:pStyle w:val="ZARTzmartartykuempunktem"/>
      </w:pPr>
      <w:r w:rsidRPr="001A6829">
        <w:t>„Art. 117e. 1. Funkcjonariuszowi wykonującemu zadania, o których mowa w art.</w:t>
      </w:r>
      <w:r w:rsidR="001E4D98">
        <w:t> </w:t>
      </w:r>
      <w:r w:rsidRPr="001A6829">
        <w:t>26, art. 4</w:t>
      </w:r>
      <w:r w:rsidR="00AE3FCF">
        <w:t>2 ust. 1</w:t>
      </w:r>
      <w:r w:rsidRPr="001A6829">
        <w:t xml:space="preserve">, art. 44 i art. 62 ustawy z dnia 5 lipca 2018 r. o krajowym systemie </w:t>
      </w:r>
      <w:proofErr w:type="spellStart"/>
      <w:r w:rsidRPr="001A6829">
        <w:t>cyberbezpieczeństwa</w:t>
      </w:r>
      <w:proofErr w:type="spellEnd"/>
      <w:r w:rsidRPr="001A6829">
        <w:t xml:space="preserve"> (Dz. U. z 2020 r. poz. 1369)</w:t>
      </w:r>
      <w:r w:rsidR="00CD1B9D">
        <w:t>,</w:t>
      </w:r>
      <w:r w:rsidRPr="001A6829">
        <w:t xml:space="preserve"> lub w zakresie zapewnienia </w:t>
      </w:r>
      <w:proofErr w:type="spellStart"/>
      <w:r w:rsidRPr="001A6829">
        <w:t>cyberbezpieczeństwa</w:t>
      </w:r>
      <w:proofErr w:type="spellEnd"/>
      <w:r w:rsidRPr="001A6829">
        <w:t xml:space="preserve"> w Straży Granicznej przyznaje się na okres ich wykonywania świadczenie teleinformatyczne.</w:t>
      </w:r>
    </w:p>
    <w:p w14:paraId="2AF8C119" w14:textId="65522D5B" w:rsidR="001A6829" w:rsidRPr="001A6829" w:rsidRDefault="001A6829" w:rsidP="001A6829">
      <w:pPr>
        <w:pStyle w:val="ZUSTzmustartykuempunktem"/>
      </w:pPr>
      <w:r w:rsidRPr="001A6829">
        <w:t>2. Do ustalenia wysokości świadczenia teleinformatycznego, o którym mowa w</w:t>
      </w:r>
      <w:r w:rsidR="001E4D98">
        <w:t> </w:t>
      </w:r>
      <w:r w:rsidRPr="001A6829">
        <w:t>ust.</w:t>
      </w:r>
      <w:r w:rsidR="001E4D98">
        <w:t> </w:t>
      </w:r>
      <w:r w:rsidRPr="001A6829">
        <w:t xml:space="preserve">1, stosuje się przepisy wydane na podstawie art. 7 ust. </w:t>
      </w:r>
      <w:r w:rsidR="00501334">
        <w:t>1 ustawy z dnia …</w:t>
      </w:r>
      <w:r w:rsidRPr="001A6829">
        <w:t xml:space="preserve"> o</w:t>
      </w:r>
      <w:r w:rsidR="001E4D98">
        <w:t> </w:t>
      </w:r>
      <w:r w:rsidRPr="001A6829">
        <w:t xml:space="preserve">szczególnych zasadach wynagradzania osób realizujących zadania z zakresu </w:t>
      </w:r>
      <w:proofErr w:type="spellStart"/>
      <w:r w:rsidRPr="001A6829">
        <w:t>cyberbezpieczeństwa</w:t>
      </w:r>
      <w:proofErr w:type="spellEnd"/>
      <w:r w:rsidRPr="001A6829">
        <w:t xml:space="preserve">. </w:t>
      </w:r>
    </w:p>
    <w:p w14:paraId="2414AD3B" w14:textId="7583F863" w:rsidR="001A6829" w:rsidRPr="001A6829" w:rsidRDefault="001A6829" w:rsidP="001A6829">
      <w:pPr>
        <w:pStyle w:val="ZUSTzmustartykuempunktem"/>
      </w:pPr>
      <w:r w:rsidRPr="001A6829">
        <w:t>3. Decyzję o przyznaniu świadczenia teleinformatycznego przełożony, o którym mowa w art. 36 ust. 1, wydaje nie później niż w terminie 30 dni po rozpoczęciu przez funkcjonariusza wykonywania zadań, o którym mowa w ust. 1.</w:t>
      </w:r>
    </w:p>
    <w:p w14:paraId="48467F68" w14:textId="77777777" w:rsidR="001A6829" w:rsidRPr="001A6829" w:rsidRDefault="001A6829" w:rsidP="001A6829">
      <w:pPr>
        <w:pStyle w:val="ZUSTzmustartykuempunktem"/>
      </w:pPr>
      <w:r w:rsidRPr="001A6829">
        <w:t>4. Przed wydaniem decyzji, o której mowa w ust. 3, funkcjonariusz podlega opiniowaniu służbowemu na zasadach, o których mowa w art. 39, jeżeli od dnia wydania ostatniej opinii o tym funkcjonariuszu upłynęły co najmniej 3 miesiące.</w:t>
      </w:r>
    </w:p>
    <w:p w14:paraId="5392A3DA" w14:textId="77777777" w:rsidR="001A6829" w:rsidRPr="001A6829" w:rsidRDefault="001A6829" w:rsidP="001A6829">
      <w:pPr>
        <w:pStyle w:val="ZUSTzmustartykuempunktem"/>
      </w:pPr>
      <w:r w:rsidRPr="001A6829">
        <w:t>5. Świadczenia teleinformatycznego nie przyznaje się w przypadkach, o których mowa w art. 117d ust. 6. Przepisy art. 117d ust. 7 i 8 stosuje się odpowiednio.</w:t>
      </w:r>
    </w:p>
    <w:p w14:paraId="3BA4D1B0" w14:textId="77777777" w:rsidR="001A6829" w:rsidRPr="001A6829" w:rsidRDefault="001A6829" w:rsidP="001A6829">
      <w:pPr>
        <w:pStyle w:val="ZUSTzmustartykuempunktem"/>
      </w:pPr>
      <w:r w:rsidRPr="001A6829">
        <w:t xml:space="preserve">6. Świadczenia teleinformatycznego nie wypłaca się w przypadkach, o których mowa w art. 117d ust. 9. </w:t>
      </w:r>
    </w:p>
    <w:p w14:paraId="46AF77CB" w14:textId="5E000B82" w:rsidR="001A6829" w:rsidRPr="00E95165" w:rsidRDefault="001A6829" w:rsidP="008730E4">
      <w:pPr>
        <w:pStyle w:val="ZUSTzmustartykuempunktem"/>
      </w:pPr>
      <w:r w:rsidRPr="001A6829">
        <w:t>7. Do wypłaty świadczenia teleinformatycznego stosuje się odpowiednio przepisy art. 117d ust. 10</w:t>
      </w:r>
      <w:r w:rsidR="004322ED">
        <w:t>–</w:t>
      </w:r>
      <w:r w:rsidRPr="001A6829">
        <w:t>12.”.</w:t>
      </w:r>
    </w:p>
    <w:p w14:paraId="30CAFFDF" w14:textId="473F76C8" w:rsidR="006E5DC0" w:rsidRPr="00E95165" w:rsidRDefault="009F4E9A" w:rsidP="00F746F6">
      <w:pPr>
        <w:pStyle w:val="ARTartustawynprozporzdzenia"/>
      </w:pPr>
      <w:r>
        <w:rPr>
          <w:rStyle w:val="Ppogrubienie"/>
        </w:rPr>
        <w:t>Art. </w:t>
      </w:r>
      <w:r w:rsidR="001A6829">
        <w:rPr>
          <w:rStyle w:val="Ppogrubienie"/>
        </w:rPr>
        <w:t>10</w:t>
      </w:r>
      <w:r w:rsidR="006E5DC0" w:rsidRPr="00E95165">
        <w:rPr>
          <w:rStyle w:val="Ppogrubienie"/>
        </w:rPr>
        <w:t>.</w:t>
      </w:r>
      <w:r w:rsidR="00EC6690">
        <w:t> </w:t>
      </w:r>
      <w:r w:rsidR="006E5DC0" w:rsidRPr="00E95165">
        <w:t>W ustawie z dnia 10 grudnia 1993 r. o zaopatrzeniu emerytalnym żołnierzy zawodowych oraz ich rodzin (Dz. U. z 2020 r. poz. 586 i 2320) wprowadza się następujące zmiany:</w:t>
      </w:r>
    </w:p>
    <w:p w14:paraId="76C6CD79" w14:textId="52ACF338" w:rsidR="006E5DC0" w:rsidRPr="00E95165" w:rsidRDefault="006E5DC0" w:rsidP="00F746F6">
      <w:pPr>
        <w:pStyle w:val="PKTpunkt"/>
      </w:pPr>
      <w:r w:rsidRPr="00E95165">
        <w:t>1)</w:t>
      </w:r>
      <w:r w:rsidR="00F746F6" w:rsidRPr="00E95165">
        <w:tab/>
      </w:r>
      <w:r w:rsidRPr="00E95165">
        <w:t>w art. 5 po ust. 1 dodaje się ust. 1a w brzmieniu:</w:t>
      </w:r>
    </w:p>
    <w:p w14:paraId="43C59564" w14:textId="4E2E75E0" w:rsidR="006E5DC0" w:rsidRPr="00E95165" w:rsidRDefault="003D61CD" w:rsidP="00617686">
      <w:pPr>
        <w:pStyle w:val="ZUSTzmustartykuempunktem"/>
      </w:pPr>
      <w:r w:rsidRPr="00E95165">
        <w:t>„</w:t>
      </w:r>
      <w:r w:rsidR="006E5DC0" w:rsidRPr="00E95165">
        <w:t xml:space="preserve">1a. Świadczenia teleinformatycznego, o którym mowa w art. 5 </w:t>
      </w:r>
      <w:r w:rsidR="008B4F4C" w:rsidRPr="00E95165">
        <w:t>ustawy z dnia</w:t>
      </w:r>
      <w:r w:rsidR="00093F1D">
        <w:t xml:space="preserve"> </w:t>
      </w:r>
      <w:r w:rsidR="008B4F4C" w:rsidRPr="00E95165">
        <w:t>… o</w:t>
      </w:r>
      <w:r w:rsidR="001E4D98">
        <w:t> </w:t>
      </w:r>
      <w:r w:rsidR="008B4F4C" w:rsidRPr="00E95165">
        <w:t xml:space="preserve">szczególnych zasadach wynagradzania osób realizujących zadania z zakresu </w:t>
      </w:r>
      <w:proofErr w:type="spellStart"/>
      <w:r w:rsidR="008B4F4C" w:rsidRPr="00E95165">
        <w:t>cyberbezpieczeństwa</w:t>
      </w:r>
      <w:proofErr w:type="spellEnd"/>
      <w:r w:rsidR="008B4F4C" w:rsidRPr="00E95165">
        <w:t xml:space="preserve"> (Dz. U. </w:t>
      </w:r>
      <w:r w:rsidR="000C6779">
        <w:t>…</w:t>
      </w:r>
      <w:r w:rsidR="008B4F4C" w:rsidRPr="00E95165">
        <w:t>)</w:t>
      </w:r>
      <w:r w:rsidR="006E5DC0" w:rsidRPr="00E95165">
        <w:t>, nie wlicza się do podstawy wymiaru emerytury lub renty inwalidzkiej, o której mowa w ust. 1.</w:t>
      </w:r>
      <w:r w:rsidRPr="00E95165">
        <w:t>”</w:t>
      </w:r>
      <w:r w:rsidR="006E5DC0" w:rsidRPr="00E95165">
        <w:t>;</w:t>
      </w:r>
    </w:p>
    <w:p w14:paraId="0E00EFAD" w14:textId="6A069BED" w:rsidR="006E5DC0" w:rsidRPr="00E95165" w:rsidRDefault="006E5DC0" w:rsidP="00F746F6">
      <w:pPr>
        <w:pStyle w:val="PKTpunkt"/>
      </w:pPr>
      <w:r w:rsidRPr="00E95165">
        <w:t>2)</w:t>
      </w:r>
      <w:r w:rsidR="00F746F6" w:rsidRPr="00E95165">
        <w:tab/>
      </w:r>
      <w:r w:rsidRPr="00E95165">
        <w:t>w art. 6a po ust. 2 dodaje się ust. 2a w brzmieniu:</w:t>
      </w:r>
    </w:p>
    <w:p w14:paraId="50B473FC" w14:textId="0AD79B73" w:rsidR="00E60FB3" w:rsidRDefault="003D61CD" w:rsidP="00617686">
      <w:pPr>
        <w:pStyle w:val="ZUSTzmustartykuempunktem"/>
      </w:pPr>
      <w:r w:rsidRPr="00E95165">
        <w:t>„</w:t>
      </w:r>
      <w:r w:rsidR="006E5DC0" w:rsidRPr="00E95165">
        <w:t xml:space="preserve">2a. Świadczenia teleinformatycznego, </w:t>
      </w:r>
      <w:r w:rsidR="00D5311E">
        <w:t xml:space="preserve">o </w:t>
      </w:r>
      <w:r w:rsidR="006E5DC0" w:rsidRPr="00E95165">
        <w:t xml:space="preserve">którym mowa w art. 5 </w:t>
      </w:r>
      <w:r w:rsidR="008B4F4C" w:rsidRPr="00E95165">
        <w:t>ustawy z dnia</w:t>
      </w:r>
      <w:r w:rsidR="00E00A6B">
        <w:t xml:space="preserve"> .</w:t>
      </w:r>
      <w:r w:rsidR="008B4F4C" w:rsidRPr="00E95165">
        <w:t>.. o</w:t>
      </w:r>
      <w:r w:rsidR="001E4D98">
        <w:t> </w:t>
      </w:r>
      <w:r w:rsidR="008B4F4C" w:rsidRPr="00E95165">
        <w:t xml:space="preserve">szczególnych zasadach wynagradzania osób realizujących zadania z zakresu </w:t>
      </w:r>
      <w:proofErr w:type="spellStart"/>
      <w:r w:rsidR="008B4F4C" w:rsidRPr="00E95165">
        <w:t>cyberbezpieczeństwa</w:t>
      </w:r>
      <w:proofErr w:type="spellEnd"/>
      <w:r w:rsidR="006E5DC0" w:rsidRPr="00E95165">
        <w:t>, nie wlicza się do uposażenia stanowiącego podstawę wymiaru składek na ubezpieczenie emerytalne i rentowe, o którym mowa w ust. 2</w:t>
      </w:r>
      <w:r w:rsidR="00EC6690">
        <w:t>.</w:t>
      </w:r>
      <w:r w:rsidR="00EC6690" w:rsidRPr="00E95165">
        <w:t>”</w:t>
      </w:r>
      <w:r w:rsidR="00E60FB3">
        <w:t>;</w:t>
      </w:r>
    </w:p>
    <w:p w14:paraId="0D1F90E2" w14:textId="77777777" w:rsidR="00E60FB3" w:rsidRDefault="00E60FB3" w:rsidP="008730E4">
      <w:pPr>
        <w:pStyle w:val="PKTpunkt"/>
      </w:pPr>
      <w:r>
        <w:t>3)</w:t>
      </w:r>
      <w:r>
        <w:tab/>
        <w:t>w art. 24 pkt 6 otrzymuje brzmienie:</w:t>
      </w:r>
    </w:p>
    <w:p w14:paraId="54F78B39" w14:textId="45B98A3C" w:rsidR="006E5DC0" w:rsidRPr="00E95165" w:rsidRDefault="00E60FB3" w:rsidP="008730E4">
      <w:pPr>
        <w:pStyle w:val="ZPKTzmpktartykuempunktem"/>
      </w:pPr>
      <w:r w:rsidRPr="00E60FB3">
        <w:t>„</w:t>
      </w:r>
      <w:r>
        <w:t>6)</w:t>
      </w:r>
      <w:r>
        <w:tab/>
      </w:r>
      <w:r w:rsidRPr="00E60FB3">
        <w:t>w razie śmierci albo zaginięcia żołnierza w przypadkach wskazanych w pkt 1a i 1c renta rodzinna przysługuje w wysokości uposażenia.</w:t>
      </w:r>
      <w:r>
        <w:t xml:space="preserve"> </w:t>
      </w:r>
      <w:r w:rsidRPr="00E60FB3">
        <w:t>W tym wypadku do wysokości uposażenia nie jest wliczane świadczenie teleinformatyczne, o któr</w:t>
      </w:r>
      <w:r w:rsidR="00E00A6B">
        <w:t>ym mowa w art.</w:t>
      </w:r>
      <w:r w:rsidR="001E4D98">
        <w:t> </w:t>
      </w:r>
      <w:r w:rsidR="00E00A6B">
        <w:t>5 ustawy z dnia …</w:t>
      </w:r>
      <w:r w:rsidRPr="00E60FB3">
        <w:t xml:space="preserve"> o szczególnych zasadach wynagradzania osób realizujących zadania z zakresu </w:t>
      </w:r>
      <w:proofErr w:type="spellStart"/>
      <w:r w:rsidRPr="00E60FB3">
        <w:t>cyberbezpieczeństwa</w:t>
      </w:r>
      <w:proofErr w:type="spellEnd"/>
      <w:r w:rsidRPr="00E60FB3">
        <w:t>.</w:t>
      </w:r>
      <w:r w:rsidR="003D61CD" w:rsidRPr="00E95165">
        <w:t>”</w:t>
      </w:r>
      <w:r w:rsidR="006E5DC0" w:rsidRPr="00E95165">
        <w:t>.</w:t>
      </w:r>
    </w:p>
    <w:p w14:paraId="2267D203" w14:textId="3E3AB2F3" w:rsidR="00541433" w:rsidRPr="00541433" w:rsidRDefault="009F4E9A" w:rsidP="001A6829">
      <w:pPr>
        <w:pStyle w:val="ARTartustawynprozporzdzenia"/>
      </w:pPr>
      <w:r>
        <w:rPr>
          <w:rStyle w:val="Ppogrubienie"/>
        </w:rPr>
        <w:t>Art. </w:t>
      </w:r>
      <w:r w:rsidR="006E5DC0" w:rsidRPr="00E95165">
        <w:rPr>
          <w:rStyle w:val="Ppogrubienie"/>
        </w:rPr>
        <w:t>1</w:t>
      </w:r>
      <w:r w:rsidR="001A6829">
        <w:rPr>
          <w:rStyle w:val="Ppogrubienie"/>
        </w:rPr>
        <w:t>1</w:t>
      </w:r>
      <w:r w:rsidR="006E5DC0" w:rsidRPr="00E95165">
        <w:rPr>
          <w:rStyle w:val="Ppogrubienie"/>
        </w:rPr>
        <w:t>.</w:t>
      </w:r>
      <w:r w:rsidR="00C92425">
        <w:t> </w:t>
      </w:r>
      <w:r w:rsidR="006E5DC0" w:rsidRPr="00E95165">
        <w:t>W ustawie z dnia 18 lutego 1994 r. o zaopatrzeniu emerytalnym funkcjonariuszy Policji, Agencji Bezpieczeństwa Wewnętrznego, Agencji Wywiadu, Służby Kontrwywiadu Wojskowego, Służby Wywiadu Wojskowego, Centralnego Biura Antykorupcyjnego, Straży Granicznej, Straży Marszałkowskiej, Służby Ochrony Państwa, Państwowej Straży Pożarnej, Służby Celno-Skarbowej i Służby Więziennej oraz ich rodzin (Dz.</w:t>
      </w:r>
      <w:r w:rsidR="00AE3FCF">
        <w:t xml:space="preserve"> </w:t>
      </w:r>
      <w:r w:rsidR="006E5DC0" w:rsidRPr="00E95165">
        <w:t xml:space="preserve">U. </w:t>
      </w:r>
      <w:r w:rsidR="00AE3FCF">
        <w:t xml:space="preserve">z </w:t>
      </w:r>
      <w:r w:rsidR="006E5DC0" w:rsidRPr="00E95165">
        <w:t xml:space="preserve">2020 r. poz. 723 i 2320) </w:t>
      </w:r>
      <w:r w:rsidR="00541433" w:rsidRPr="00541433">
        <w:t>wprowadza się następujące zmiany:</w:t>
      </w:r>
    </w:p>
    <w:p w14:paraId="37A4FF92" w14:textId="03F088D9" w:rsidR="006E5DC0" w:rsidRPr="00E95165" w:rsidRDefault="00541433" w:rsidP="008730E4">
      <w:pPr>
        <w:pStyle w:val="PKTpunkt"/>
      </w:pPr>
      <w:r>
        <w:t>1)</w:t>
      </w:r>
      <w:r>
        <w:tab/>
      </w:r>
      <w:r w:rsidR="006E5DC0" w:rsidRPr="00E95165">
        <w:t>w art. 5</w:t>
      </w:r>
      <w:r w:rsidR="00A3659D">
        <w:t xml:space="preserve"> po ust. 1a dodaje się ust. 1b</w:t>
      </w:r>
      <w:r w:rsidR="006E5DC0" w:rsidRPr="00E95165">
        <w:t xml:space="preserve"> w brzmieniu:</w:t>
      </w:r>
    </w:p>
    <w:p w14:paraId="79B61274" w14:textId="571F3DA1" w:rsidR="00541433" w:rsidRDefault="003D61CD" w:rsidP="00541433">
      <w:pPr>
        <w:pStyle w:val="ZUSTzmustartykuempunktem"/>
      </w:pPr>
      <w:r w:rsidRPr="00E95165">
        <w:t>„</w:t>
      </w:r>
      <w:r w:rsidR="006E5DC0" w:rsidRPr="00E95165">
        <w:t xml:space="preserve">1b. Świadczenia teleinformatycznego, o którym mowa w art. 5 </w:t>
      </w:r>
      <w:r w:rsidR="008B4F4C" w:rsidRPr="00E95165">
        <w:t>ustawy z dnia</w:t>
      </w:r>
      <w:r w:rsidR="00E00A6B">
        <w:t xml:space="preserve"> .</w:t>
      </w:r>
      <w:r w:rsidR="008B4F4C" w:rsidRPr="00E95165">
        <w:t>.. o</w:t>
      </w:r>
      <w:r w:rsidR="001E4D98">
        <w:t> </w:t>
      </w:r>
      <w:r w:rsidR="008B4F4C" w:rsidRPr="00E95165">
        <w:t xml:space="preserve">szczególnych zasadach wynagradzania osób realizujących zadania z zakresu </w:t>
      </w:r>
      <w:proofErr w:type="spellStart"/>
      <w:r w:rsidR="008B4F4C" w:rsidRPr="00E95165">
        <w:t>cyberbezpieczeństwa</w:t>
      </w:r>
      <w:proofErr w:type="spellEnd"/>
      <w:r w:rsidR="008B4F4C" w:rsidRPr="00E95165">
        <w:t xml:space="preserve"> (Dz. U. …)</w:t>
      </w:r>
      <w:r w:rsidR="001F2785">
        <w:t>,</w:t>
      </w:r>
      <w:r w:rsidR="006E5DC0" w:rsidRPr="00E95165">
        <w:t xml:space="preserve"> nie wlicza się do podstawy wymiaru emerytury lub renty inwalidzkiej, o której mowa w ust. 1</w:t>
      </w:r>
      <w:r w:rsidR="00541433">
        <w:t xml:space="preserve"> lub 1a</w:t>
      </w:r>
      <w:r w:rsidR="006E5DC0" w:rsidRPr="00E95165">
        <w:t>.</w:t>
      </w:r>
      <w:r w:rsidRPr="00E95165">
        <w:t>”</w:t>
      </w:r>
      <w:r w:rsidR="00541433">
        <w:t>;</w:t>
      </w:r>
    </w:p>
    <w:p w14:paraId="6F121CD2" w14:textId="0A8E37E0" w:rsidR="00541433" w:rsidRPr="00541433" w:rsidRDefault="00541433" w:rsidP="008730E4">
      <w:pPr>
        <w:pStyle w:val="PKTpunkt"/>
      </w:pPr>
      <w:r>
        <w:t>2)</w:t>
      </w:r>
      <w:r>
        <w:tab/>
      </w:r>
      <w:r w:rsidRPr="00541433">
        <w:t>w art. 18f po ust. 2c dodaje się ust. 2d w brzmieniu:</w:t>
      </w:r>
    </w:p>
    <w:p w14:paraId="1A5C24F0" w14:textId="6A03F777" w:rsidR="00541433" w:rsidRDefault="00541433" w:rsidP="00541433">
      <w:pPr>
        <w:pStyle w:val="ZUSTzmustartykuempunktem"/>
      </w:pPr>
      <w:r w:rsidRPr="00541433">
        <w:t>„2d. Świadczenia teleinformatycznego, o którym mowa w art. 5 ustawy z dnia … o</w:t>
      </w:r>
      <w:r w:rsidR="001E4D98">
        <w:t> </w:t>
      </w:r>
      <w:r w:rsidRPr="00541433">
        <w:t xml:space="preserve">szczególnych zasadach wynagradzania osób realizujących zadania z zakresu </w:t>
      </w:r>
      <w:proofErr w:type="spellStart"/>
      <w:r w:rsidRPr="00541433">
        <w:t>cyberbezpieczeństwa</w:t>
      </w:r>
      <w:proofErr w:type="spellEnd"/>
      <w:r w:rsidRPr="00541433">
        <w:t>, nie wlicza się do podstawy wymiaru emerytury, o które</w:t>
      </w:r>
      <w:r>
        <w:t>j mowa w</w:t>
      </w:r>
      <w:r w:rsidR="001E4D98">
        <w:t> </w:t>
      </w:r>
      <w:r>
        <w:t>ust. 1.”;</w:t>
      </w:r>
    </w:p>
    <w:p w14:paraId="198D52E6" w14:textId="325A004C" w:rsidR="00541433" w:rsidRDefault="00541433" w:rsidP="008730E4">
      <w:pPr>
        <w:pStyle w:val="PKTpunkt"/>
      </w:pPr>
      <w:r>
        <w:t>3)</w:t>
      </w:r>
      <w:r>
        <w:tab/>
        <w:t xml:space="preserve"> w art. 24 </w:t>
      </w:r>
      <w:r w:rsidR="001867A1">
        <w:t xml:space="preserve">pkt </w:t>
      </w:r>
      <w:r>
        <w:t>7 otrzymuje brzmienie:</w:t>
      </w:r>
    </w:p>
    <w:p w14:paraId="4FED532A" w14:textId="205A508D" w:rsidR="006E5DC0" w:rsidRPr="00E95165" w:rsidRDefault="00541433" w:rsidP="008730E4">
      <w:pPr>
        <w:pStyle w:val="ZPKTzmpktartykuempunktem"/>
      </w:pPr>
      <w:r w:rsidRPr="00541433">
        <w:t>„7)</w:t>
      </w:r>
      <w:r w:rsidRPr="00541433">
        <w:tab/>
        <w:t>w razie śmierci albo zaginięcia funkcjonariusza w związku z pełnieniem służby, o</w:t>
      </w:r>
      <w:r w:rsidR="00E6206D">
        <w:t> </w:t>
      </w:r>
      <w:r w:rsidRPr="00541433">
        <w:t xml:space="preserve">której mowa w pkt 1a, renta rodzinna przysługuje w wysokości uposażenia. W tym wypadku do wysokości uposażenia nie jest wliczane świadczenie teleinformatyczne, o którym mowa w art. 5 ustawy z dnia …. o szczególnych zasadach wynagradzania osób realizujących zadania z zakresu </w:t>
      </w:r>
      <w:proofErr w:type="spellStart"/>
      <w:r w:rsidRPr="00541433">
        <w:t>cy</w:t>
      </w:r>
      <w:r>
        <w:t>berbezpieczeństwa</w:t>
      </w:r>
      <w:proofErr w:type="spellEnd"/>
      <w:r>
        <w:t>.”</w:t>
      </w:r>
      <w:r w:rsidR="00AE3FCF">
        <w:t>.</w:t>
      </w:r>
    </w:p>
    <w:p w14:paraId="5E9C44E7" w14:textId="727D7CF5" w:rsidR="006E5DC0" w:rsidRPr="00E95165" w:rsidRDefault="009F4E9A" w:rsidP="00F746F6">
      <w:pPr>
        <w:pStyle w:val="ARTartustawynprozporzdzenia"/>
      </w:pPr>
      <w:r>
        <w:rPr>
          <w:rStyle w:val="Ppogrubienie"/>
        </w:rPr>
        <w:t>Art. </w:t>
      </w:r>
      <w:r w:rsidR="006E5DC0" w:rsidRPr="00E95165">
        <w:rPr>
          <w:rStyle w:val="Ppogrubienie"/>
        </w:rPr>
        <w:t>1</w:t>
      </w:r>
      <w:r w:rsidR="001A6829">
        <w:rPr>
          <w:rStyle w:val="Ppogrubienie"/>
        </w:rPr>
        <w:t>2</w:t>
      </w:r>
      <w:r w:rsidR="006E5DC0" w:rsidRPr="00E95165">
        <w:rPr>
          <w:rStyle w:val="Ppogrubienie"/>
        </w:rPr>
        <w:t>.</w:t>
      </w:r>
      <w:r w:rsidR="006E5DC0" w:rsidRPr="00E95165">
        <w:t xml:space="preserve"> W ustawie z dnia 24 maja 2002 r. o Agencji Bezpieczeństwa Wewnętrznego oraz Agencji Wywiadu (Dz. U. z 2020 r. poz. 27 i 2320) wprowadza się następujące zmiany:</w:t>
      </w:r>
    </w:p>
    <w:p w14:paraId="2C0C392C" w14:textId="77777777" w:rsidR="006E5DC0" w:rsidRPr="00E95165" w:rsidRDefault="006E5DC0" w:rsidP="00E53E94">
      <w:pPr>
        <w:pStyle w:val="PKTpunkt"/>
      </w:pPr>
      <w:r w:rsidRPr="00E95165">
        <w:t>1)</w:t>
      </w:r>
      <w:r w:rsidRPr="00E95165">
        <w:tab/>
        <w:t>w art. 123 po ust. 1 dodaje się ust. la w brzmieniu:</w:t>
      </w:r>
    </w:p>
    <w:p w14:paraId="6BFA0BFF" w14:textId="257EC5F7" w:rsidR="006E5DC0" w:rsidRPr="00E95165" w:rsidRDefault="003D61CD" w:rsidP="00617686">
      <w:pPr>
        <w:pStyle w:val="ZUSTzmustartykuempunktem"/>
      </w:pPr>
      <w:r w:rsidRPr="00E95165">
        <w:t>„</w:t>
      </w:r>
      <w:r w:rsidR="006E5DC0" w:rsidRPr="00E95165">
        <w:t xml:space="preserve">la. Funkcjonariuszowi, realizującemu zadania, o których mowa w art. 5 </w:t>
      </w:r>
      <w:r w:rsidR="008B4F4C" w:rsidRPr="00E95165">
        <w:t>ustawy z</w:t>
      </w:r>
      <w:r w:rsidR="00E6206D">
        <w:t> </w:t>
      </w:r>
      <w:r w:rsidR="008B4F4C" w:rsidRPr="00E95165">
        <w:t>dnia</w:t>
      </w:r>
      <w:r w:rsidR="009D39C4">
        <w:t xml:space="preserve"> </w:t>
      </w:r>
      <w:r w:rsidR="008B4F4C" w:rsidRPr="00E95165">
        <w:t xml:space="preserve">… o szczególnych zasadach wynagradzania osób realizujących zadania z zakresu </w:t>
      </w:r>
      <w:proofErr w:type="spellStart"/>
      <w:r w:rsidR="008B4F4C" w:rsidRPr="00E95165">
        <w:t>cyberbezpieczeństwa</w:t>
      </w:r>
      <w:proofErr w:type="spellEnd"/>
      <w:r w:rsidR="008B4F4C" w:rsidRPr="00E95165">
        <w:t xml:space="preserve"> (Dz. U. …)</w:t>
      </w:r>
      <w:r w:rsidR="006E5DC0" w:rsidRPr="00E95165">
        <w:t>, poza świadczeniami pieniężnymi, o których mowa w</w:t>
      </w:r>
      <w:r w:rsidR="003D0BF7">
        <w:t> </w:t>
      </w:r>
      <w:r w:rsidR="006E5DC0" w:rsidRPr="00E95165">
        <w:t>ust. 1, przysługuje świadczenie teleinformatyczne, o którym mowa w art. 5 tej ustawy.</w:t>
      </w:r>
      <w:r w:rsidRPr="00E95165">
        <w:t>”</w:t>
      </w:r>
      <w:r w:rsidR="006E5DC0" w:rsidRPr="00E95165">
        <w:t>;</w:t>
      </w:r>
    </w:p>
    <w:p w14:paraId="72AB2C9F" w14:textId="77777777" w:rsidR="006E5DC0" w:rsidRPr="00E95165" w:rsidRDefault="006E5DC0" w:rsidP="00E53E94">
      <w:pPr>
        <w:pStyle w:val="PKTpunkt"/>
      </w:pPr>
      <w:r w:rsidRPr="00E95165">
        <w:t>2)</w:t>
      </w:r>
      <w:r w:rsidRPr="00E95165">
        <w:tab/>
        <w:t>po art. 126 dodaje się art. 126a w brzmieniu:</w:t>
      </w:r>
    </w:p>
    <w:p w14:paraId="2BDBBAB0" w14:textId="0ABFA29D" w:rsidR="006E5DC0" w:rsidRPr="00E95165" w:rsidRDefault="003D61CD" w:rsidP="00617686">
      <w:pPr>
        <w:pStyle w:val="ZARTzmartartykuempunktem"/>
      </w:pPr>
      <w:r w:rsidRPr="00E95165">
        <w:t>„</w:t>
      </w:r>
      <w:r w:rsidR="006E5DC0" w:rsidRPr="00E95165">
        <w:t xml:space="preserve">Art. 126a. 1. Do ustalenia wysokości świadczenia teleinformatycznego, o którym mowa w art. 5 </w:t>
      </w:r>
      <w:r w:rsidR="008B4F4C" w:rsidRPr="00E95165">
        <w:t>ustawy z dnia</w:t>
      </w:r>
      <w:r w:rsidR="009D39C4">
        <w:t xml:space="preserve"> </w:t>
      </w:r>
      <w:r w:rsidR="008B4F4C" w:rsidRPr="00E95165">
        <w:t>…</w:t>
      </w:r>
      <w:r w:rsidR="009D39C4">
        <w:t xml:space="preserve"> </w:t>
      </w:r>
      <w:r w:rsidR="008B4F4C" w:rsidRPr="00E95165">
        <w:t xml:space="preserve">o szczególnych zasadach wynagradzania osób realizujących zadania z zakresu </w:t>
      </w:r>
      <w:proofErr w:type="spellStart"/>
      <w:r w:rsidR="008B4F4C" w:rsidRPr="00E95165">
        <w:t>cyberbezpieczeństwa</w:t>
      </w:r>
      <w:proofErr w:type="spellEnd"/>
      <w:r w:rsidR="006E5DC0" w:rsidRPr="00E95165">
        <w:t>, stosuje się przepisy wydane na podstawie art. 7</w:t>
      </w:r>
      <w:r w:rsidR="00F56795" w:rsidRPr="00E95165">
        <w:t xml:space="preserve"> ust. 1</w:t>
      </w:r>
      <w:r w:rsidR="006E5DC0" w:rsidRPr="00E95165">
        <w:t xml:space="preserve"> tej ustawy. </w:t>
      </w:r>
    </w:p>
    <w:p w14:paraId="2795AD35" w14:textId="3A014035" w:rsidR="006E5DC0" w:rsidRPr="00E95165" w:rsidRDefault="006E5DC0" w:rsidP="00617686">
      <w:pPr>
        <w:pStyle w:val="ZUSTzmustartykuempunktem"/>
      </w:pPr>
      <w:r w:rsidRPr="00E95165">
        <w:t>2.</w:t>
      </w:r>
      <w:r w:rsidRPr="00E95165">
        <w:tab/>
        <w:t>Świadczenie teleinformatyczne jest przyznawane na czas wykonywania zadań, o</w:t>
      </w:r>
      <w:r w:rsidR="00E6206D">
        <w:t> </w:t>
      </w:r>
      <w:r w:rsidRPr="00E95165">
        <w:t xml:space="preserve">których mowa w art. 5 </w:t>
      </w:r>
      <w:r w:rsidR="008B4F4C" w:rsidRPr="00E95165">
        <w:t>ustawy z dnia</w:t>
      </w:r>
      <w:r w:rsidR="009D39C4">
        <w:t xml:space="preserve"> </w:t>
      </w:r>
      <w:r w:rsidR="008B4F4C" w:rsidRPr="00E95165">
        <w:t xml:space="preserve">… o szczególnych zasadach wynagradzania osób realizujących zadania z zakresu </w:t>
      </w:r>
      <w:proofErr w:type="spellStart"/>
      <w:r w:rsidR="008B4F4C" w:rsidRPr="00E95165">
        <w:t>cyberbezpieczeństwa</w:t>
      </w:r>
      <w:proofErr w:type="spellEnd"/>
      <w:r w:rsidRPr="00E95165">
        <w:t>.</w:t>
      </w:r>
    </w:p>
    <w:p w14:paraId="342297BB" w14:textId="77777777" w:rsidR="006E5DC0" w:rsidRPr="00E95165" w:rsidRDefault="006E5DC0" w:rsidP="00617686">
      <w:pPr>
        <w:pStyle w:val="ZUSTzmustartykuempunktem"/>
      </w:pPr>
      <w:r w:rsidRPr="00E95165">
        <w:t>3.</w:t>
      </w:r>
      <w:r w:rsidRPr="00E95165">
        <w:tab/>
        <w:t>Szef właściwej Agencji wydaje rozkaz personalny w formie decyzji administracyjnej w przedmiocie przyznania świadczenia teleinformatycznego.</w:t>
      </w:r>
    </w:p>
    <w:p w14:paraId="2E23B3BB" w14:textId="77777777" w:rsidR="006E5DC0" w:rsidRPr="00E95165" w:rsidRDefault="006E5DC0" w:rsidP="00617686">
      <w:pPr>
        <w:pStyle w:val="ZUSTzmustartykuempunktem"/>
      </w:pPr>
      <w:r w:rsidRPr="00E95165">
        <w:t>4.</w:t>
      </w:r>
      <w:r w:rsidRPr="00E95165">
        <w:tab/>
        <w:t>Świadczenia teleinformatycznego nie przyznaje się funkcjonariuszowi:</w:t>
      </w:r>
    </w:p>
    <w:p w14:paraId="2AB2DBC3" w14:textId="77777777" w:rsidR="006E5DC0" w:rsidRPr="00E95165" w:rsidRDefault="006E5DC0" w:rsidP="00617686">
      <w:pPr>
        <w:pStyle w:val="ZPKTzmpktartykuempunktem"/>
      </w:pPr>
      <w:r w:rsidRPr="00E95165">
        <w:t>1)</w:t>
      </w:r>
      <w:r w:rsidRPr="00E95165">
        <w:tab/>
        <w:t>przeciwko któremu wszczęto postępowanie karne lub dyscyplinarne do czasu prawomocnego zakończenia tego postępowania;</w:t>
      </w:r>
    </w:p>
    <w:p w14:paraId="2AA57E9D" w14:textId="196C1DD1" w:rsidR="006E5DC0" w:rsidRPr="00E95165" w:rsidRDefault="006E5DC0" w:rsidP="00617686">
      <w:pPr>
        <w:pStyle w:val="ZPKTzmpktartykuempunktem"/>
      </w:pPr>
      <w:r w:rsidRPr="00E95165">
        <w:t>2)</w:t>
      </w:r>
      <w:r w:rsidRPr="00E95165">
        <w:tab/>
        <w:t xml:space="preserve">ukaranemu karą dyscyplinarną </w:t>
      </w:r>
      <w:r w:rsidR="000D3AB2">
        <w:t>–</w:t>
      </w:r>
      <w:r w:rsidRPr="00E95165">
        <w:t xml:space="preserve"> do czasu jej zatarcia;</w:t>
      </w:r>
    </w:p>
    <w:p w14:paraId="29F71E69" w14:textId="77777777" w:rsidR="006E5DC0" w:rsidRPr="00E95165" w:rsidRDefault="006E5DC0" w:rsidP="00617686">
      <w:pPr>
        <w:pStyle w:val="ZPKTzmpktartykuempunktem"/>
      </w:pPr>
      <w:r w:rsidRPr="00E95165">
        <w:t>3)</w:t>
      </w:r>
      <w:r w:rsidRPr="00E95165">
        <w:tab/>
        <w:t>tymczasowo aresztowanemu;</w:t>
      </w:r>
    </w:p>
    <w:p w14:paraId="08565FAA" w14:textId="491F913A" w:rsidR="006E5DC0" w:rsidRPr="00E95165" w:rsidRDefault="006E5DC0" w:rsidP="00617686">
      <w:pPr>
        <w:pStyle w:val="ZPKTzmpktartykuempunktem"/>
      </w:pPr>
      <w:r w:rsidRPr="00E95165">
        <w:t>4)</w:t>
      </w:r>
      <w:r w:rsidRPr="00E95165">
        <w:tab/>
        <w:t xml:space="preserve">skazanemu wyrokiem sądu lub w stosunku do którego postępowanie karne zostało warunkowo umorzone </w:t>
      </w:r>
      <w:r w:rsidR="000D3AB2">
        <w:t>–</w:t>
      </w:r>
      <w:r w:rsidRPr="00E95165">
        <w:t xml:space="preserve"> przez okres jednego roku od dnia uprawomocnienia się orzeczenia.</w:t>
      </w:r>
    </w:p>
    <w:p w14:paraId="74A0B51A" w14:textId="19728950" w:rsidR="006E5DC0" w:rsidRPr="00E95165" w:rsidRDefault="006E5DC0" w:rsidP="00617686">
      <w:pPr>
        <w:pStyle w:val="ZUSTzmustartykuempunktem"/>
      </w:pPr>
      <w:r w:rsidRPr="00E95165">
        <w:t>5.</w:t>
      </w:r>
      <w:r w:rsidRPr="00E95165">
        <w:tab/>
        <w:t xml:space="preserve">Jeżeli po przyznaniu świadczenia teleinformatycznego funkcjonariusz przestanie realizować zadania, o których mowa w art. 5 </w:t>
      </w:r>
      <w:r w:rsidR="008B4F4C" w:rsidRPr="00E95165">
        <w:t>ustawy z dnia</w:t>
      </w:r>
      <w:r w:rsidR="0087562F">
        <w:t xml:space="preserve"> </w:t>
      </w:r>
      <w:r w:rsidR="008B4F4C" w:rsidRPr="00E95165">
        <w:t xml:space="preserve">… o szczególnych zasadach wynagradzania osób realizujących zadania z zakresu </w:t>
      </w:r>
      <w:proofErr w:type="spellStart"/>
      <w:r w:rsidR="008B4F4C" w:rsidRPr="00E95165">
        <w:t>cyberbezpieczeństwa</w:t>
      </w:r>
      <w:proofErr w:type="spellEnd"/>
      <w:r w:rsidR="0087562F">
        <w:t>,</w:t>
      </w:r>
      <w:r w:rsidRPr="00E95165">
        <w:t xml:space="preserve"> albo wystąpią okoliczności, o których mowa w ust. 4, Szef właściwej Agencji niezwłocznie wydaje rozkaz personalny w formie decyzji administracyjnej w przedmiocie cofnięcia świadczenia teleinformatycznego.</w:t>
      </w:r>
    </w:p>
    <w:p w14:paraId="54509710" w14:textId="77777777" w:rsidR="006E5DC0" w:rsidRPr="00E95165" w:rsidRDefault="006E5DC0" w:rsidP="00617686">
      <w:pPr>
        <w:pStyle w:val="ZUSTzmustartykuempunktem"/>
      </w:pPr>
      <w:r w:rsidRPr="00E95165">
        <w:t>6.</w:t>
      </w:r>
      <w:r w:rsidRPr="00E95165">
        <w:tab/>
        <w:t>Świadczenia teleinformatycznego nie wypłaca się za okres:</w:t>
      </w:r>
    </w:p>
    <w:p w14:paraId="32C01AF4" w14:textId="20177C63" w:rsidR="006E5DC0" w:rsidRPr="00E95165" w:rsidRDefault="006E5DC0" w:rsidP="00617686">
      <w:pPr>
        <w:pStyle w:val="ZPKTzmpktartykuempunktem"/>
      </w:pPr>
      <w:r w:rsidRPr="00E95165">
        <w:t>1)</w:t>
      </w:r>
      <w:r w:rsidRPr="00E95165">
        <w:tab/>
        <w:t>przerw w wykonywaniu obowiązków służbowych, wymienionych w art. 141 ust. 1</w:t>
      </w:r>
      <w:r w:rsidR="000D3AB2">
        <w:t>–</w:t>
      </w:r>
      <w:r w:rsidRPr="00E95165">
        <w:t>3, za które funkcjonariusz ABW albo AW nie zachował prawa do uposażenia;</w:t>
      </w:r>
    </w:p>
    <w:p w14:paraId="0ED6C9D3" w14:textId="58D50F87" w:rsidR="006E5DC0" w:rsidRPr="00E95165" w:rsidRDefault="006E5DC0" w:rsidP="00617686">
      <w:pPr>
        <w:pStyle w:val="ZPKTzmpktartykuempunktem"/>
      </w:pPr>
      <w:r w:rsidRPr="00E95165">
        <w:t>2)</w:t>
      </w:r>
      <w:r w:rsidRPr="00E95165">
        <w:tab/>
        <w:t>zawieszenia w czynnościach służbowych</w:t>
      </w:r>
      <w:r w:rsidR="0087562F">
        <w:t>,</w:t>
      </w:r>
      <w:r w:rsidRPr="00E95165" w:rsidDel="00EA1ECA">
        <w:t xml:space="preserve"> </w:t>
      </w:r>
      <w:r w:rsidRPr="00E95165">
        <w:t>o którym mowa w art. 136b ust. 2 pkt 1 i</w:t>
      </w:r>
      <w:r w:rsidR="00E6206D">
        <w:t> </w:t>
      </w:r>
      <w:r w:rsidRPr="00E95165">
        <w:t>3</w:t>
      </w:r>
      <w:r w:rsidR="000D3AB2">
        <w:t>–</w:t>
      </w:r>
      <w:r w:rsidRPr="00E95165">
        <w:t>5;</w:t>
      </w:r>
    </w:p>
    <w:p w14:paraId="61096C8E" w14:textId="78DFC82F" w:rsidR="006E5DC0" w:rsidRPr="00E95165" w:rsidRDefault="006E5DC0" w:rsidP="00617686">
      <w:pPr>
        <w:pStyle w:val="ZPKTzmpktartykuempunktem"/>
      </w:pPr>
      <w:r w:rsidRPr="00E95165">
        <w:t>3)</w:t>
      </w:r>
      <w:r w:rsidRPr="00E95165">
        <w:tab/>
        <w:t xml:space="preserve">innej nieobecności trwającej co najmniej jeden miesiąc, z wyłączeniem urlopu wypoczynkowego lub dodatkowego, o którym mowa w art. 97 ust. 1 i 2 </w:t>
      </w:r>
      <w:r w:rsidR="000D3AB2">
        <w:t>–</w:t>
      </w:r>
      <w:r w:rsidRPr="00E95165">
        <w:t xml:space="preserve"> proporcjonalnie do tego okresu.</w:t>
      </w:r>
    </w:p>
    <w:p w14:paraId="419679AC" w14:textId="77777777" w:rsidR="006E5DC0" w:rsidRPr="00E95165" w:rsidRDefault="006E5DC0" w:rsidP="00617686">
      <w:pPr>
        <w:pStyle w:val="ZUSTzmustartykuempunktem"/>
      </w:pPr>
      <w:r w:rsidRPr="00E95165">
        <w:t>7. Jeżeli funkcjonariusz pobrał już świadczenie teleinformatyczne za czas nieobecności, o których mowa w ust. 6, potrąca mu się za każdy dzień 1/30 część świadczenia teleinformatycznego przy najbliższej wypłacie uposażenia lub z należności przysługujących mu z tytułu zwolnienia ze służby albo funkcjonariusz zwraca odpowiednią część świadczenia teleinformatycznego w dniu ustania stosunku służbowego.</w:t>
      </w:r>
    </w:p>
    <w:p w14:paraId="44C69F84" w14:textId="6AFB1418" w:rsidR="006E5DC0" w:rsidRPr="00E95165" w:rsidRDefault="0087562F" w:rsidP="00617686">
      <w:pPr>
        <w:pStyle w:val="ZUSTzmustartykuempunktem"/>
      </w:pPr>
      <w:r>
        <w:t>8. </w:t>
      </w:r>
      <w:r w:rsidR="006E5DC0" w:rsidRPr="00E95165">
        <w:t>Świadczenie teleinformatyczne wypłaca się w każdym kolejnym miesiącu kalendarzowym, począwszy od miesiąca następującego po miesiącu, w którym został wydany rozkaz personalny w formie decyzji administracyjnej o przyznaniu świadczenia teleinformatycznego.</w:t>
      </w:r>
    </w:p>
    <w:p w14:paraId="12E2513D" w14:textId="46758133" w:rsidR="006E5DC0" w:rsidRPr="00E95165" w:rsidRDefault="0087562F" w:rsidP="00617686">
      <w:pPr>
        <w:pStyle w:val="ZUSTzmustartykuempunktem"/>
      </w:pPr>
      <w:r>
        <w:t>9. </w:t>
      </w:r>
      <w:r w:rsidR="006E5DC0" w:rsidRPr="00E95165">
        <w:t>Świadczenie teleinformatyczne płatne jest w terminie płatności uposażenia.</w:t>
      </w:r>
    </w:p>
    <w:p w14:paraId="0F53532D" w14:textId="112A6E68" w:rsidR="006E5DC0" w:rsidRPr="00E95165" w:rsidRDefault="006E5DC0" w:rsidP="00617686">
      <w:pPr>
        <w:pStyle w:val="ZUSTzmustartykuempunktem"/>
      </w:pPr>
      <w:r w:rsidRPr="00E95165">
        <w:t>10.</w:t>
      </w:r>
      <w:r w:rsidR="0087562F">
        <w:t> </w:t>
      </w:r>
      <w:r w:rsidRPr="00E95165">
        <w:t>Prawo do świadczenia teleinformatycznego wygasa z ostatnim dniem miesiąca, w którym rozkaz personalny, o którym mowa w ust. 5, stał się wykonalny lub nastąpiło rozwiązanie stosunku służbowego w związku ze zwolnieniem funkcjonariusza ABW albo AW ze służby albo nastąpiło wygaśnięcie stosunku służbowego w związku ze śmiercią funkcjonariusza ABW albo AW.</w:t>
      </w:r>
      <w:r w:rsidR="00EC5310" w:rsidRPr="00E95165">
        <w:t>”</w:t>
      </w:r>
      <w:r w:rsidR="00AE3FCF">
        <w:t>.</w:t>
      </w:r>
    </w:p>
    <w:p w14:paraId="0AAA99CD" w14:textId="4ADE14CF" w:rsidR="006E5DC0" w:rsidRPr="00E95165" w:rsidRDefault="006E5DC0" w:rsidP="00E53E94">
      <w:pPr>
        <w:pStyle w:val="ARTartustawynprozporzdzenia"/>
      </w:pPr>
      <w:r w:rsidRPr="00E95165">
        <w:rPr>
          <w:rStyle w:val="Ppogrubienie"/>
        </w:rPr>
        <w:t>Art.</w:t>
      </w:r>
      <w:r w:rsidR="0087562F">
        <w:rPr>
          <w:rStyle w:val="Ppogrubienie"/>
        </w:rPr>
        <w:t> </w:t>
      </w:r>
      <w:r w:rsidRPr="00E95165">
        <w:rPr>
          <w:rStyle w:val="Ppogrubienie"/>
        </w:rPr>
        <w:t>1</w:t>
      </w:r>
      <w:r w:rsidR="001A6829">
        <w:rPr>
          <w:rStyle w:val="Ppogrubienie"/>
        </w:rPr>
        <w:t>3</w:t>
      </w:r>
      <w:r w:rsidRPr="00E95165">
        <w:rPr>
          <w:rStyle w:val="Ppogrubienie"/>
        </w:rPr>
        <w:t>.</w:t>
      </w:r>
      <w:r w:rsidR="0087562F">
        <w:t> </w:t>
      </w:r>
      <w:r w:rsidRPr="00E95165">
        <w:t>W ustawie z dnia 11 września 2003 r. o służbie wojskowej żołnierzy zawodowych (Dz.</w:t>
      </w:r>
      <w:r w:rsidR="00A3659D">
        <w:t xml:space="preserve"> </w:t>
      </w:r>
      <w:r w:rsidRPr="00E95165">
        <w:t>U. z 2021 r. poz. 1131 i 1666) wprowadza się następujące zmiany:</w:t>
      </w:r>
    </w:p>
    <w:p w14:paraId="4DDB06A4" w14:textId="179A5B2A" w:rsidR="006E5DC0" w:rsidRPr="00E95165" w:rsidRDefault="00E53E94" w:rsidP="00E53E94">
      <w:pPr>
        <w:pStyle w:val="PKTpunkt"/>
      </w:pPr>
      <w:r w:rsidRPr="00E95165">
        <w:t>1)</w:t>
      </w:r>
      <w:r w:rsidRPr="00E95165">
        <w:tab/>
      </w:r>
      <w:r w:rsidR="006E5DC0" w:rsidRPr="00E95165">
        <w:t>po art. 25a dodaje się art. 25b w brzmieniu:</w:t>
      </w:r>
    </w:p>
    <w:p w14:paraId="669AB21E" w14:textId="09AAB6C5" w:rsidR="006E5DC0" w:rsidRPr="00E95165" w:rsidRDefault="003D61CD" w:rsidP="00617686">
      <w:pPr>
        <w:pStyle w:val="ZARTzmartartykuempunktem"/>
      </w:pPr>
      <w:r w:rsidRPr="00E95165">
        <w:t>„</w:t>
      </w:r>
      <w:r w:rsidR="006E5DC0" w:rsidRPr="00E95165">
        <w:t>Art. 25b. 1. Żołnierzowi zawodowemu można powierzyć realizację zadań, o</w:t>
      </w:r>
      <w:r w:rsidR="00E6206D">
        <w:t> </w:t>
      </w:r>
      <w:r w:rsidR="006E5DC0" w:rsidRPr="00E95165">
        <w:t xml:space="preserve">których mowa w art. 5 </w:t>
      </w:r>
      <w:r w:rsidR="008B4F4C" w:rsidRPr="00E95165">
        <w:t>ustawy z dnia</w:t>
      </w:r>
      <w:r w:rsidR="00A60C70">
        <w:t xml:space="preserve"> </w:t>
      </w:r>
      <w:r w:rsidR="008B4F4C" w:rsidRPr="00E95165">
        <w:t xml:space="preserve">… o szczególnych zasadach wynagradzania osób realizujących zadania z zakresu </w:t>
      </w:r>
      <w:proofErr w:type="spellStart"/>
      <w:r w:rsidR="008B4F4C" w:rsidRPr="00E95165">
        <w:t>cyberbezpieczeństwa</w:t>
      </w:r>
      <w:proofErr w:type="spellEnd"/>
      <w:r w:rsidR="008B4F4C" w:rsidRPr="00E95165">
        <w:t xml:space="preserve"> (Dz. U. …)</w:t>
      </w:r>
      <w:r w:rsidR="006E5DC0" w:rsidRPr="00E95165">
        <w:t>.</w:t>
      </w:r>
    </w:p>
    <w:p w14:paraId="57B0225B" w14:textId="53AD45B9" w:rsidR="006E5DC0" w:rsidRPr="00E95165" w:rsidRDefault="006E5DC0" w:rsidP="00617686">
      <w:pPr>
        <w:pStyle w:val="ZUSTzmustartykuempunktem"/>
      </w:pPr>
      <w:r w:rsidRPr="00E95165">
        <w:t>2. Zadania powierza żołnierzowi zawodowemu Minister Obrony Narodowej, a</w:t>
      </w:r>
      <w:r w:rsidR="00E6206D">
        <w:t> </w:t>
      </w:r>
      <w:r w:rsidRPr="00E95165">
        <w:t>żołnierzom wyznaczonym na stanowiska w Służbie Kontrwywiadu Wojskowego albo Służbie Wywiadu Wojskowego zadania powierza Szef danej służby.</w:t>
      </w:r>
    </w:p>
    <w:p w14:paraId="1B22E7C2" w14:textId="2744EBB5" w:rsidR="006E5DC0" w:rsidRPr="00E95165" w:rsidRDefault="006E5DC0" w:rsidP="00617686">
      <w:pPr>
        <w:pStyle w:val="ZUSTzmustartykuempunktem"/>
      </w:pPr>
      <w:r w:rsidRPr="00E95165">
        <w:t>3. Powierzając żołnierzowi zawodowemu wykonywanie zadań</w:t>
      </w:r>
      <w:r w:rsidR="0087562F">
        <w:t>,</w:t>
      </w:r>
      <w:r w:rsidRPr="00E95165">
        <w:t xml:space="preserve"> określa się:</w:t>
      </w:r>
    </w:p>
    <w:p w14:paraId="2521CA21" w14:textId="32781687" w:rsidR="006E5DC0" w:rsidRPr="00E95165" w:rsidRDefault="00617686" w:rsidP="00AB47FD">
      <w:pPr>
        <w:pStyle w:val="ZPKTzmpktartykuempunktem"/>
      </w:pPr>
      <w:r w:rsidRPr="00E95165">
        <w:t>1)</w:t>
      </w:r>
      <w:r w:rsidRPr="00E95165">
        <w:tab/>
      </w:r>
      <w:r w:rsidR="006E5DC0" w:rsidRPr="00E95165">
        <w:t>jednostkę organizacyjną, na rzecz której żołnierz zawodowy będzie wykonywał zadania;</w:t>
      </w:r>
    </w:p>
    <w:p w14:paraId="1C5426DD" w14:textId="1711B802" w:rsidR="006E5DC0" w:rsidRPr="00E95165" w:rsidRDefault="00617686" w:rsidP="00AB47FD">
      <w:pPr>
        <w:pStyle w:val="ZPKTzmpktartykuempunktem"/>
      </w:pPr>
      <w:r w:rsidRPr="00E95165">
        <w:t>2)</w:t>
      </w:r>
      <w:r w:rsidRPr="00E95165">
        <w:tab/>
      </w:r>
      <w:r w:rsidR="006E5DC0" w:rsidRPr="00E95165">
        <w:t>okres, na który żołnierzowi zostają powierzone zadania;</w:t>
      </w:r>
    </w:p>
    <w:p w14:paraId="63639BB7" w14:textId="12C2D119" w:rsidR="006E5DC0" w:rsidRPr="00E95165" w:rsidRDefault="00617686" w:rsidP="00AB47FD">
      <w:pPr>
        <w:pStyle w:val="ZPKTzmpktartykuempunktem"/>
      </w:pPr>
      <w:r w:rsidRPr="00E95165">
        <w:t>3)</w:t>
      </w:r>
      <w:r w:rsidRPr="00E95165">
        <w:tab/>
      </w:r>
      <w:r w:rsidR="006E5DC0" w:rsidRPr="00E95165">
        <w:t>wysokość świadczenia teleinformatycznego dla żołnierza zawodowego.</w:t>
      </w:r>
      <w:r w:rsidR="003D61CD" w:rsidRPr="00E95165">
        <w:t>”</w:t>
      </w:r>
      <w:r w:rsidR="006E5DC0" w:rsidRPr="00E95165">
        <w:t>;</w:t>
      </w:r>
    </w:p>
    <w:p w14:paraId="7F59947E" w14:textId="29486740" w:rsidR="006E5DC0" w:rsidRPr="00E95165" w:rsidRDefault="006E5DC0" w:rsidP="00E53E94">
      <w:pPr>
        <w:pStyle w:val="PKTpunkt"/>
      </w:pPr>
      <w:r w:rsidRPr="00E95165">
        <w:t>2)</w:t>
      </w:r>
      <w:r w:rsidR="00E53E94" w:rsidRPr="00E95165">
        <w:tab/>
      </w:r>
      <w:r w:rsidRPr="00E95165">
        <w:t>w art. 73 w ust. 1 po pkt 7 dodaje się pkt 7a w brzmieniu:</w:t>
      </w:r>
    </w:p>
    <w:p w14:paraId="2AA29DE3" w14:textId="46E3D044" w:rsidR="006E5DC0" w:rsidRPr="00E95165" w:rsidRDefault="003D61CD" w:rsidP="00AB47FD">
      <w:pPr>
        <w:pStyle w:val="ZPKTzmpktartykuempunktem"/>
      </w:pPr>
      <w:r w:rsidRPr="00E95165">
        <w:t>„</w:t>
      </w:r>
      <w:r w:rsidR="006E5DC0" w:rsidRPr="00E95165">
        <w:t>7a)</w:t>
      </w:r>
      <w:r w:rsidR="006E5DC0" w:rsidRPr="00E95165">
        <w:tab/>
        <w:t>świadczenie teleinformatyczne;</w:t>
      </w:r>
      <w:r w:rsidRPr="00E95165">
        <w:t>”</w:t>
      </w:r>
      <w:r w:rsidR="006E5DC0" w:rsidRPr="00E95165">
        <w:t xml:space="preserve">; </w:t>
      </w:r>
    </w:p>
    <w:p w14:paraId="3B8FC789" w14:textId="77777777" w:rsidR="006E5DC0" w:rsidRPr="00E95165" w:rsidRDefault="006E5DC0" w:rsidP="00E53E94">
      <w:pPr>
        <w:pStyle w:val="PKTpunkt"/>
      </w:pPr>
      <w:r w:rsidRPr="00E95165">
        <w:t>3)</w:t>
      </w:r>
      <w:r w:rsidRPr="00E95165">
        <w:tab/>
        <w:t>po art. 88 dodaje się art. 88a w brzmieniu:</w:t>
      </w:r>
    </w:p>
    <w:p w14:paraId="15E6A3D8" w14:textId="7C0A44FA" w:rsidR="006E5DC0" w:rsidRPr="00E95165" w:rsidRDefault="003D61CD" w:rsidP="00AB47FD">
      <w:pPr>
        <w:pStyle w:val="ZARTzmartartykuempunktem"/>
      </w:pPr>
      <w:r w:rsidRPr="00E95165">
        <w:t>„</w:t>
      </w:r>
      <w:r w:rsidR="006E5DC0" w:rsidRPr="00E95165">
        <w:t>Art. 88a. 1. Żołnierzowi zawodowemu realizującemu zadania, o których mowa w</w:t>
      </w:r>
      <w:r w:rsidR="00E6206D">
        <w:t> </w:t>
      </w:r>
      <w:r w:rsidR="006E5DC0" w:rsidRPr="00E95165">
        <w:t xml:space="preserve">art. 5 </w:t>
      </w:r>
      <w:r w:rsidR="008B4F4C" w:rsidRPr="00E95165">
        <w:t>ustawy z dnia</w:t>
      </w:r>
      <w:r w:rsidR="00A60C70">
        <w:t xml:space="preserve"> </w:t>
      </w:r>
      <w:r w:rsidR="008B4F4C" w:rsidRPr="00E95165">
        <w:t xml:space="preserve">… o szczególnych zasadach wynagradzania osób realizujących zadania z zakresu </w:t>
      </w:r>
      <w:proofErr w:type="spellStart"/>
      <w:r w:rsidR="008B4F4C" w:rsidRPr="00E95165">
        <w:t>cyberbezpieczeństwa</w:t>
      </w:r>
      <w:proofErr w:type="spellEnd"/>
      <w:r w:rsidR="00A60C70">
        <w:t>,</w:t>
      </w:r>
      <w:r w:rsidR="006E5DC0" w:rsidRPr="00E95165">
        <w:t xml:space="preserve"> przysługuje świadczenie teleinformatyczne na czas wykonywania tych zadań w wysokości ustalonej zgodnie z przepisami wydanymi </w:t>
      </w:r>
      <w:r w:rsidR="00AB47FD" w:rsidRPr="00E95165">
        <w:t xml:space="preserve">na podstawie art. 7 </w:t>
      </w:r>
      <w:r w:rsidR="00F56795" w:rsidRPr="00E95165">
        <w:t>ust. 1</w:t>
      </w:r>
      <w:r w:rsidR="00AB47FD" w:rsidRPr="00E95165">
        <w:t xml:space="preserve"> tej ustawy.</w:t>
      </w:r>
    </w:p>
    <w:p w14:paraId="4C285D79" w14:textId="6930F406" w:rsidR="006E5DC0" w:rsidRPr="00E95165" w:rsidRDefault="006E5DC0" w:rsidP="00AB47FD">
      <w:pPr>
        <w:pStyle w:val="ZUSTzmustartykuempunktem"/>
      </w:pPr>
      <w:r w:rsidRPr="00E95165">
        <w:t>2. Przy ustalaniu wysokości świadczenia teleinformatycznego uwzględnia się w</w:t>
      </w:r>
      <w:r w:rsidR="00E6206D">
        <w:t> </w:t>
      </w:r>
      <w:r w:rsidRPr="00E95165">
        <w:t xml:space="preserve">szczególności kwalifikacje zawodowe posiadane przez żołnierza zawodowego oraz stopień złożoności zadań, o których mowa w art. 5 </w:t>
      </w:r>
      <w:r w:rsidR="008B4F4C" w:rsidRPr="00E95165">
        <w:t>ustawy z dnia</w:t>
      </w:r>
      <w:r w:rsidR="00260FA8">
        <w:t xml:space="preserve"> </w:t>
      </w:r>
      <w:r w:rsidR="008B4F4C" w:rsidRPr="00E95165">
        <w:t xml:space="preserve">… o szczególnych zasadach wynagradzania osób realizujących zadania z zakresu </w:t>
      </w:r>
      <w:proofErr w:type="spellStart"/>
      <w:r w:rsidR="008B4F4C" w:rsidRPr="00E95165">
        <w:t>cyberbezpieczeństwa</w:t>
      </w:r>
      <w:proofErr w:type="spellEnd"/>
      <w:r w:rsidRPr="00E95165">
        <w:t>.</w:t>
      </w:r>
    </w:p>
    <w:p w14:paraId="14CE4BF4" w14:textId="6477F2D3" w:rsidR="00F2773E" w:rsidRPr="00F2773E" w:rsidRDefault="00F2773E" w:rsidP="00F2773E">
      <w:pPr>
        <w:pStyle w:val="ZUSTzmustartykuempunktem"/>
      </w:pPr>
      <w:r w:rsidRPr="00F2773E">
        <w:t>3. Wysokość świadczenia teleinformatycznego za dany miesiąc obniża się proporcjonalnie do okresu niewykonywania w tym miesiącu zadań, o których mowa w</w:t>
      </w:r>
      <w:r w:rsidR="00E6206D">
        <w:t> </w:t>
      </w:r>
      <w:r w:rsidRPr="00F2773E">
        <w:t>ust. 1, z powodu:</w:t>
      </w:r>
    </w:p>
    <w:p w14:paraId="49447BFF" w14:textId="368A550F" w:rsidR="00F2773E" w:rsidRPr="00F2773E" w:rsidRDefault="00260FA8" w:rsidP="008730E4">
      <w:pPr>
        <w:pStyle w:val="ZPKTzmpktartykuempunktem"/>
      </w:pPr>
      <w:r>
        <w:t>1)</w:t>
      </w:r>
      <w:r>
        <w:tab/>
      </w:r>
      <w:r w:rsidR="00F2773E" w:rsidRPr="00F2773E">
        <w:t>przebywania żołnierza zawodowego na zwolnieniu lekarskim;</w:t>
      </w:r>
    </w:p>
    <w:p w14:paraId="6355D3DB" w14:textId="40755C7A" w:rsidR="00F2773E" w:rsidRPr="00F2773E" w:rsidRDefault="00260FA8" w:rsidP="008730E4">
      <w:pPr>
        <w:pStyle w:val="ZPKTzmpktartykuempunktem"/>
      </w:pPr>
      <w:r>
        <w:t>2)</w:t>
      </w:r>
      <w:r>
        <w:tab/>
      </w:r>
      <w:r w:rsidR="00F2773E" w:rsidRPr="00F2773E">
        <w:t>przebywania żołnierza zawodowego na urlopie macierzyńskim, urlopie na warunkach urlopu macierzyńskiego oraz na urlopie rodzicielskim i urlopie na warunkach urlopu rodzicielskiego;</w:t>
      </w:r>
    </w:p>
    <w:p w14:paraId="6EAD59D0" w14:textId="6B95E4DD" w:rsidR="00F2773E" w:rsidRPr="00F2773E" w:rsidRDefault="00260FA8" w:rsidP="008730E4">
      <w:pPr>
        <w:pStyle w:val="ZPKTzmpktartykuempunktem"/>
      </w:pPr>
      <w:r>
        <w:t>3)</w:t>
      </w:r>
      <w:r>
        <w:tab/>
      </w:r>
      <w:r w:rsidR="00F2773E" w:rsidRPr="00F2773E">
        <w:t>przebywania żołnierza zawodowego na urlopie wychowawczym;</w:t>
      </w:r>
    </w:p>
    <w:p w14:paraId="0B5B77ED" w14:textId="388BFAF3" w:rsidR="00F2773E" w:rsidRPr="00F2773E" w:rsidRDefault="00260FA8" w:rsidP="008730E4">
      <w:pPr>
        <w:pStyle w:val="ZPKTzmpktartykuempunktem"/>
      </w:pPr>
      <w:r>
        <w:t>4)</w:t>
      </w:r>
      <w:r>
        <w:tab/>
      </w:r>
      <w:r w:rsidR="00F2773E" w:rsidRPr="00F2773E">
        <w:t xml:space="preserve">przebywania żołnierza zawodowego na: urlopie bezpłatnym, urlopie zdrowotnym, urlopie aklimatyzacyjnym, urlopie szkoleniowym, urlopie nagrodowym, urlopie ojcowskim; </w:t>
      </w:r>
    </w:p>
    <w:p w14:paraId="4F148036" w14:textId="6B9033EC" w:rsidR="00F2773E" w:rsidRPr="00F2773E" w:rsidRDefault="00260FA8" w:rsidP="008730E4">
      <w:pPr>
        <w:pStyle w:val="ZPKTzmpktartykuempunktem"/>
      </w:pPr>
      <w:r>
        <w:t>5)</w:t>
      </w:r>
      <w:r>
        <w:tab/>
      </w:r>
      <w:r w:rsidR="00F2773E" w:rsidRPr="00F2773E">
        <w:t>zwolnienia żołnierza zawodowego z wykonywania zadań służbowych w przypadku, o którym mowa w art. 62 ust. 11 ustawy;</w:t>
      </w:r>
    </w:p>
    <w:p w14:paraId="46355164" w14:textId="065B88BC" w:rsidR="00F2773E" w:rsidRDefault="00260FA8" w:rsidP="008730E4">
      <w:pPr>
        <w:pStyle w:val="ZPKTzmpktartykuempunktem"/>
      </w:pPr>
      <w:r>
        <w:t>6)</w:t>
      </w:r>
      <w:r>
        <w:tab/>
      </w:r>
      <w:r w:rsidR="00F2773E" w:rsidRPr="00F2773E">
        <w:t>zaistnienia innych, niż wymienione w pkt 1</w:t>
      </w:r>
      <w:r w:rsidR="000D3AB2">
        <w:t>–</w:t>
      </w:r>
      <w:r w:rsidR="00F2773E" w:rsidRPr="00F2773E">
        <w:t>5, okoliczności powodujących niewykonywanie zadań, trwających co najmniej jeden miesiąc.</w:t>
      </w:r>
    </w:p>
    <w:p w14:paraId="1C587FFC" w14:textId="77777777" w:rsidR="006E5DC0" w:rsidRPr="00E95165" w:rsidRDefault="006E5DC0" w:rsidP="00AB47FD">
      <w:pPr>
        <w:pStyle w:val="ZUSTzmustartykuempunktem"/>
      </w:pPr>
      <w:r w:rsidRPr="00E95165">
        <w:t xml:space="preserve">4. Do ustalania wysokości świadczenia teleinformatycznego stosuje się art. 76 ust. 2 i 3 ustawy. </w:t>
      </w:r>
    </w:p>
    <w:p w14:paraId="0A3294A2" w14:textId="77777777" w:rsidR="006E5DC0" w:rsidRPr="00E95165" w:rsidRDefault="006E5DC0" w:rsidP="00AB47FD">
      <w:pPr>
        <w:pStyle w:val="ZUSTzmustartykuempunktem"/>
      </w:pPr>
      <w:r w:rsidRPr="00E95165">
        <w:t>5. W przypadku niewykonywania zadań, o których mowa w ust. 1, przez żołnierza zawodowego przez okres całego miesiąca kalendarzowego, świadczenia teleinformatycznego nie wypłaca się.</w:t>
      </w:r>
    </w:p>
    <w:p w14:paraId="517CB32A" w14:textId="6E1071F7" w:rsidR="006E5DC0" w:rsidRPr="00E95165" w:rsidRDefault="006E5DC0" w:rsidP="00AB47FD">
      <w:pPr>
        <w:pStyle w:val="ZUSTzmustartykuempunktem"/>
      </w:pPr>
      <w:r w:rsidRPr="00E95165">
        <w:t>6. Świadczenia teleinformatycznego nie wypłaca się za miesiąc kalendarzowy, w</w:t>
      </w:r>
      <w:r w:rsidR="00E6206D">
        <w:t> </w:t>
      </w:r>
      <w:r w:rsidRPr="00E95165">
        <w:t>którym:</w:t>
      </w:r>
    </w:p>
    <w:p w14:paraId="37F22175" w14:textId="5CE1A15A" w:rsidR="006E5DC0" w:rsidRPr="00E95165" w:rsidRDefault="007B1D38" w:rsidP="00AB47FD">
      <w:pPr>
        <w:pStyle w:val="ZPKTzmpktartykuempunktem"/>
      </w:pPr>
      <w:r w:rsidRPr="00E95165">
        <w:t>1)</w:t>
      </w:r>
      <w:r w:rsidRPr="00E95165">
        <w:tab/>
      </w:r>
      <w:r w:rsidR="006E5DC0" w:rsidRPr="00E95165">
        <w:t>żołnierz zawodowy utracił prawo do uposażenia w przypadkach, o których mowa w</w:t>
      </w:r>
      <w:r w:rsidR="00E6206D">
        <w:t> </w:t>
      </w:r>
      <w:r w:rsidR="006E5DC0" w:rsidRPr="00E95165">
        <w:t>art. 60e ust. 3–6 ustawy;</w:t>
      </w:r>
    </w:p>
    <w:p w14:paraId="5EFA5F1E" w14:textId="7DD10EDE" w:rsidR="006E5DC0" w:rsidRPr="00E95165" w:rsidRDefault="007B1D38" w:rsidP="00AB47FD">
      <w:pPr>
        <w:pStyle w:val="ZPKTzmpktartykuempunktem"/>
      </w:pPr>
      <w:r w:rsidRPr="00E95165">
        <w:t>2)</w:t>
      </w:r>
      <w:r w:rsidRPr="00E95165">
        <w:tab/>
      </w:r>
      <w:r w:rsidR="006E5DC0" w:rsidRPr="00E95165">
        <w:t>żołnierz zawodowy był nieobecny w służbie z przyczyn nieusprawiedliwionych w</w:t>
      </w:r>
      <w:r w:rsidR="00E6206D">
        <w:t> </w:t>
      </w:r>
      <w:r w:rsidR="006E5DC0" w:rsidRPr="00E95165">
        <w:t>wymiarze co najmniej jednego dnia;</w:t>
      </w:r>
    </w:p>
    <w:p w14:paraId="461FE507" w14:textId="22044959" w:rsidR="006E5DC0" w:rsidRPr="00E95165" w:rsidRDefault="007B1D38" w:rsidP="00AB47FD">
      <w:pPr>
        <w:pStyle w:val="ZPKTzmpktartykuempunktem"/>
      </w:pPr>
      <w:r w:rsidRPr="00E95165">
        <w:t>3)</w:t>
      </w:r>
      <w:r w:rsidRPr="00E95165">
        <w:tab/>
      </w:r>
      <w:r w:rsidR="006E5DC0" w:rsidRPr="00E95165">
        <w:t>zastosowano wobec żołnierza zawodowego środek zapobiegawczy w postaci zawieszenia w czynnościach służbowych lub tymczasowego aresztowania;</w:t>
      </w:r>
    </w:p>
    <w:p w14:paraId="50A2234B" w14:textId="3601645C" w:rsidR="006E5DC0" w:rsidRPr="00E95165" w:rsidRDefault="006E5DC0" w:rsidP="00AB47FD">
      <w:pPr>
        <w:pStyle w:val="ZPKTzmpktartykuempunktem"/>
      </w:pPr>
      <w:r w:rsidRPr="00E95165">
        <w:t>4)</w:t>
      </w:r>
      <w:r w:rsidRPr="00E95165">
        <w:tab/>
        <w:t>prowadzono wobec żołnierza kontrolne post</w:t>
      </w:r>
      <w:r w:rsidR="009C6B00">
        <w:t>ę</w:t>
      </w:r>
      <w:r w:rsidRPr="00E95165">
        <w:t>powanie sprawdzające na podstawie przepisów ustawy z dnia 5 sierpnia 2010 r. o ochronie informacji niejawnych (Dz.</w:t>
      </w:r>
      <w:r w:rsidR="00D90A4B">
        <w:t> </w:t>
      </w:r>
      <w:r w:rsidRPr="00E95165">
        <w:t>U. z 2019 r. poz. 742).</w:t>
      </w:r>
      <w:r w:rsidR="003D61CD" w:rsidRPr="00E95165">
        <w:t>”</w:t>
      </w:r>
      <w:r w:rsidR="00AB47FD" w:rsidRPr="00E95165">
        <w:t>.</w:t>
      </w:r>
    </w:p>
    <w:p w14:paraId="7730E7B5" w14:textId="61BB98B8" w:rsidR="006E5DC0" w:rsidRPr="00E95165" w:rsidRDefault="009F4E9A" w:rsidP="001B7A3B">
      <w:pPr>
        <w:pStyle w:val="ARTartustawynprozporzdzenia"/>
      </w:pPr>
      <w:r>
        <w:rPr>
          <w:rStyle w:val="Ppogrubienie"/>
        </w:rPr>
        <w:t>Art. </w:t>
      </w:r>
      <w:r w:rsidR="006E5DC0" w:rsidRPr="00E95165">
        <w:rPr>
          <w:rStyle w:val="Ppogrubienie"/>
        </w:rPr>
        <w:t>1</w:t>
      </w:r>
      <w:r w:rsidR="001A6829">
        <w:rPr>
          <w:rStyle w:val="Ppogrubienie"/>
        </w:rPr>
        <w:t>4</w:t>
      </w:r>
      <w:r w:rsidR="006E5DC0" w:rsidRPr="00E95165">
        <w:rPr>
          <w:rStyle w:val="Ppogrubienie"/>
        </w:rPr>
        <w:t>.</w:t>
      </w:r>
      <w:r w:rsidR="00260FA8">
        <w:t> </w:t>
      </w:r>
      <w:r w:rsidR="006E5DC0" w:rsidRPr="00E95165">
        <w:t>W ustawie z dnia 9 czerwca 2006 r. o Centralnym Biurze Antykorupcyjnym (Dz.</w:t>
      </w:r>
      <w:r w:rsidR="00D90A4B">
        <w:t> </w:t>
      </w:r>
      <w:r w:rsidR="006E5DC0" w:rsidRPr="00E95165">
        <w:t>U. z 2021 r. poz. 1671) wprowadza się następując</w:t>
      </w:r>
      <w:r w:rsidR="0050385F">
        <w:t>e</w:t>
      </w:r>
      <w:r w:rsidR="006E5DC0" w:rsidRPr="00E95165">
        <w:t xml:space="preserve"> zmiany:</w:t>
      </w:r>
    </w:p>
    <w:p w14:paraId="2A360770" w14:textId="77777777" w:rsidR="006E5DC0" w:rsidRPr="00E95165" w:rsidRDefault="006E5DC0" w:rsidP="001B7A3B">
      <w:pPr>
        <w:pStyle w:val="PKTpunkt"/>
      </w:pPr>
      <w:r w:rsidRPr="00E95165">
        <w:t>1)</w:t>
      </w:r>
      <w:r w:rsidRPr="00E95165">
        <w:tab/>
        <w:t>w art. 92 po ust. 1 dodaje się ust. la w brzmieniu:</w:t>
      </w:r>
    </w:p>
    <w:p w14:paraId="75C810C0" w14:textId="138B86CB" w:rsidR="006E5DC0" w:rsidRPr="00E95165" w:rsidRDefault="003D61CD" w:rsidP="00AB47FD">
      <w:pPr>
        <w:pStyle w:val="ZUSTzmustartykuempunktem"/>
      </w:pPr>
      <w:r w:rsidRPr="00E95165">
        <w:t>„</w:t>
      </w:r>
      <w:r w:rsidR="006E5DC0" w:rsidRPr="00E95165">
        <w:t xml:space="preserve">1a. Funkcjonariuszowi realizującemu zadania, o których mowa w art. 5 </w:t>
      </w:r>
      <w:r w:rsidR="008B4F4C" w:rsidRPr="00E95165">
        <w:t>ustawy z</w:t>
      </w:r>
      <w:r w:rsidR="00E6206D">
        <w:t> </w:t>
      </w:r>
      <w:r w:rsidR="008B4F4C" w:rsidRPr="00E95165">
        <w:t>dnia</w:t>
      </w:r>
      <w:r w:rsidR="006334F6">
        <w:t xml:space="preserve"> </w:t>
      </w:r>
      <w:r w:rsidR="008B4F4C" w:rsidRPr="00E95165">
        <w:t xml:space="preserve">… o szczególnych zasadach wynagradzania osób realizujących zadania z zakresu </w:t>
      </w:r>
      <w:proofErr w:type="spellStart"/>
      <w:r w:rsidR="008B4F4C" w:rsidRPr="00E95165">
        <w:t>cyberbezpieczeństwa</w:t>
      </w:r>
      <w:proofErr w:type="spellEnd"/>
      <w:r w:rsidR="008B4F4C" w:rsidRPr="00E95165">
        <w:t xml:space="preserve"> (Dz. U. …)</w:t>
      </w:r>
      <w:r w:rsidR="006E5DC0" w:rsidRPr="00E95165">
        <w:t>, poza świadczeniami pieniężnymi, o których mowa w</w:t>
      </w:r>
      <w:r w:rsidR="008522BA">
        <w:t> </w:t>
      </w:r>
      <w:r w:rsidR="006E5DC0" w:rsidRPr="00E95165">
        <w:t>ust. 1, przysługuje świadczenie teleinformatyczne, o którym mowa w art. 5 tej ustawy.</w:t>
      </w:r>
      <w:r w:rsidRPr="00E95165">
        <w:t>”</w:t>
      </w:r>
      <w:r w:rsidR="006E5DC0" w:rsidRPr="00E95165">
        <w:t>;</w:t>
      </w:r>
    </w:p>
    <w:p w14:paraId="17379761" w14:textId="77777777" w:rsidR="006E5DC0" w:rsidRPr="00E95165" w:rsidRDefault="006E5DC0" w:rsidP="001B7A3B">
      <w:pPr>
        <w:pStyle w:val="PKTpunkt"/>
      </w:pPr>
      <w:r w:rsidRPr="00E95165">
        <w:t>2)</w:t>
      </w:r>
      <w:r w:rsidRPr="00E95165">
        <w:tab/>
        <w:t>po art. 99 dodaje się art. 99a w brzmieniu:</w:t>
      </w:r>
    </w:p>
    <w:p w14:paraId="4AB72101" w14:textId="4D5FE045" w:rsidR="006E5DC0" w:rsidRPr="00E95165" w:rsidRDefault="003D61CD" w:rsidP="00AB47FD">
      <w:pPr>
        <w:pStyle w:val="ZARTzmartartykuempunktem"/>
      </w:pPr>
      <w:r w:rsidRPr="00E95165">
        <w:t>„</w:t>
      </w:r>
      <w:r w:rsidR="006E5DC0" w:rsidRPr="00E95165">
        <w:t xml:space="preserve">Art. 99a. 1. Świadczenie teleinformatyczne, o którym mowa w art. 5 </w:t>
      </w:r>
      <w:r w:rsidR="008B4F4C" w:rsidRPr="00E95165">
        <w:t>ustawy z dnia</w:t>
      </w:r>
      <w:r w:rsidR="006334F6">
        <w:t xml:space="preserve"> </w:t>
      </w:r>
      <w:r w:rsidR="008B4F4C" w:rsidRPr="00E95165">
        <w:t xml:space="preserve">… o szczególnych zasadach wynagradzania osób realizujących zadania z zakresu </w:t>
      </w:r>
      <w:proofErr w:type="spellStart"/>
      <w:r w:rsidR="008B4F4C" w:rsidRPr="00E95165">
        <w:t>cyberbezpieczeństwa</w:t>
      </w:r>
      <w:proofErr w:type="spellEnd"/>
      <w:r w:rsidR="006E5DC0" w:rsidRPr="00E95165">
        <w:t>, jest przyznawane na czas wykonywania zadań, o których mowa w</w:t>
      </w:r>
      <w:r w:rsidR="00E6206D">
        <w:t> </w:t>
      </w:r>
      <w:r w:rsidR="006E5DC0" w:rsidRPr="00E95165">
        <w:t>art. 5 tej ustawy.</w:t>
      </w:r>
    </w:p>
    <w:p w14:paraId="6E7A091D" w14:textId="62E87DCC" w:rsidR="006E5DC0" w:rsidRPr="00E95165" w:rsidRDefault="006334F6" w:rsidP="00AB47FD">
      <w:pPr>
        <w:pStyle w:val="ZUSTzmustartykuempunktem"/>
      </w:pPr>
      <w:r>
        <w:t>2. </w:t>
      </w:r>
      <w:r w:rsidR="006E5DC0" w:rsidRPr="00E95165">
        <w:t>Szef CBA przyznaje świadczenie teleinformatyczne w drodze decyzji administracyjnej.</w:t>
      </w:r>
    </w:p>
    <w:p w14:paraId="5ABC9100" w14:textId="2ED0A0FA" w:rsidR="006E5DC0" w:rsidRPr="00E95165" w:rsidRDefault="006334F6" w:rsidP="00AB47FD">
      <w:pPr>
        <w:pStyle w:val="ZUSTzmustartykuempunktem"/>
      </w:pPr>
      <w:r>
        <w:t>3. </w:t>
      </w:r>
      <w:r w:rsidR="006E5DC0" w:rsidRPr="00E95165">
        <w:t>Świadczenia teleinformatycznego nie przyznaje się funkcjonariuszowi:</w:t>
      </w:r>
    </w:p>
    <w:p w14:paraId="0F138365" w14:textId="35A927F7" w:rsidR="006E5DC0" w:rsidRPr="00E95165" w:rsidRDefault="006E5DC0" w:rsidP="00AB47FD">
      <w:pPr>
        <w:pStyle w:val="ZPKTzmpktartykuempunktem"/>
      </w:pPr>
      <w:r w:rsidRPr="00E95165">
        <w:t>1)</w:t>
      </w:r>
      <w:r w:rsidRPr="00E95165">
        <w:tab/>
        <w:t>przeciwko któremu wszczęto postępowanie karne lub dyscyplinarne do czasu prawomocnego zakończenia tego postępowania</w:t>
      </w:r>
      <w:r w:rsidR="000C6779">
        <w:t>;</w:t>
      </w:r>
    </w:p>
    <w:p w14:paraId="7AA47DB9" w14:textId="4E8B8903" w:rsidR="006E5DC0" w:rsidRPr="00E95165" w:rsidRDefault="006E5DC0" w:rsidP="00AB47FD">
      <w:pPr>
        <w:pStyle w:val="ZPKTzmpktartykuempunktem"/>
      </w:pPr>
      <w:r w:rsidRPr="00E95165">
        <w:t>2)</w:t>
      </w:r>
      <w:r w:rsidRPr="00E95165">
        <w:tab/>
        <w:t xml:space="preserve">ukaranemu karą dyscyplinarną </w:t>
      </w:r>
      <w:r w:rsidR="000D3AB2">
        <w:t>–</w:t>
      </w:r>
      <w:r w:rsidRPr="00E95165">
        <w:t xml:space="preserve"> do czasu jej zatarcia;</w:t>
      </w:r>
    </w:p>
    <w:p w14:paraId="13781FB7" w14:textId="77777777" w:rsidR="006E5DC0" w:rsidRPr="00E95165" w:rsidRDefault="006E5DC0" w:rsidP="00AB47FD">
      <w:pPr>
        <w:pStyle w:val="ZPKTzmpktartykuempunktem"/>
      </w:pPr>
      <w:r w:rsidRPr="00E95165">
        <w:t>3)</w:t>
      </w:r>
      <w:r w:rsidRPr="00E95165">
        <w:tab/>
        <w:t>tymczasowo aresztowanemu;</w:t>
      </w:r>
    </w:p>
    <w:p w14:paraId="02656C8D" w14:textId="5CBAA908" w:rsidR="006E5DC0" w:rsidRPr="00E95165" w:rsidRDefault="006E5DC0" w:rsidP="00AB47FD">
      <w:pPr>
        <w:pStyle w:val="ZPKTzmpktartykuempunktem"/>
      </w:pPr>
      <w:r w:rsidRPr="00E95165">
        <w:t>4)</w:t>
      </w:r>
      <w:r w:rsidRPr="00E95165">
        <w:tab/>
        <w:t xml:space="preserve">skazanemu wyrokiem sądu lub w stosunku do którego postępowanie karne zostało warunkowo umorzone </w:t>
      </w:r>
      <w:r w:rsidR="000D3AB2">
        <w:t>–</w:t>
      </w:r>
      <w:r w:rsidRPr="00E95165">
        <w:t xml:space="preserve"> przez okres jednego roku od dnia uprawomocnienia się orzeczenia.</w:t>
      </w:r>
    </w:p>
    <w:p w14:paraId="08021220" w14:textId="73F973F0" w:rsidR="006E5DC0" w:rsidRPr="00E95165" w:rsidRDefault="006334F6" w:rsidP="00AB47FD">
      <w:pPr>
        <w:pStyle w:val="ZUSTzmustartykuempunktem"/>
      </w:pPr>
      <w:r>
        <w:t>4. </w:t>
      </w:r>
      <w:r w:rsidR="006E5DC0" w:rsidRPr="00E95165">
        <w:t>Jeżeli po przyznaniu świadczenia teleinformatycznego funkcjonariusz przestanie realizować zadania, o których mowa w ust. 1</w:t>
      </w:r>
      <w:r>
        <w:t>,</w:t>
      </w:r>
      <w:r w:rsidR="006E5DC0" w:rsidRPr="00E95165">
        <w:t xml:space="preserve"> albo wystąpią okoliczności, o których mowa w art. 5 </w:t>
      </w:r>
      <w:r w:rsidR="008B4F4C" w:rsidRPr="00E95165">
        <w:t>ustawy z dnia</w:t>
      </w:r>
      <w:r w:rsidR="0050385F">
        <w:t xml:space="preserve"> </w:t>
      </w:r>
      <w:r w:rsidR="008B4F4C" w:rsidRPr="00E95165">
        <w:t xml:space="preserve">… o szczególnych zasadach wynagradzania osób realizujących zadania z zakresu </w:t>
      </w:r>
      <w:proofErr w:type="spellStart"/>
      <w:r w:rsidR="008B4F4C" w:rsidRPr="00E95165">
        <w:t>cyberbezpieczeństwa</w:t>
      </w:r>
      <w:proofErr w:type="spellEnd"/>
      <w:r w:rsidR="006E5DC0" w:rsidRPr="00E95165">
        <w:t>, Szef CBA niezwłocznie wydaje decyzję o</w:t>
      </w:r>
      <w:r w:rsidR="00E6206D">
        <w:t> </w:t>
      </w:r>
      <w:r w:rsidR="006E5DC0" w:rsidRPr="00E95165">
        <w:t>cofnięciu świadczenia teleinformatycznego.</w:t>
      </w:r>
    </w:p>
    <w:p w14:paraId="527E123E" w14:textId="140EED1E" w:rsidR="006E5DC0" w:rsidRPr="00E95165" w:rsidRDefault="006334F6" w:rsidP="00AB47FD">
      <w:pPr>
        <w:pStyle w:val="ZUSTzmustartykuempunktem"/>
      </w:pPr>
      <w:r>
        <w:t>5. </w:t>
      </w:r>
      <w:r w:rsidR="006E5DC0" w:rsidRPr="00E95165">
        <w:t>Świadczenia teleinformatycznego nie wypłaca się za okres:</w:t>
      </w:r>
    </w:p>
    <w:p w14:paraId="498EC355" w14:textId="5A4C15D3" w:rsidR="006E5DC0" w:rsidRPr="00E95165" w:rsidRDefault="006E5DC0" w:rsidP="00AB47FD">
      <w:pPr>
        <w:pStyle w:val="ZPKTzmpktartykuempunktem"/>
      </w:pPr>
      <w:r w:rsidRPr="00E95165">
        <w:t>1)</w:t>
      </w:r>
      <w:r w:rsidRPr="00E95165">
        <w:tab/>
        <w:t>przerw w wykonywaniu obowiązków służbowych, wymienionych w art. 105 ust. 1</w:t>
      </w:r>
      <w:r w:rsidR="000D3AB2">
        <w:t>–</w:t>
      </w:r>
      <w:r w:rsidRPr="00E95165">
        <w:t>3, za które funkcjonariusz nie zachował prawa do uposażenia</w:t>
      </w:r>
      <w:r w:rsidR="000C6779">
        <w:t>;</w:t>
      </w:r>
    </w:p>
    <w:p w14:paraId="04E8773D" w14:textId="58376EDE" w:rsidR="006E5DC0" w:rsidRPr="00E95165" w:rsidRDefault="006E5DC0" w:rsidP="00AB47FD">
      <w:pPr>
        <w:pStyle w:val="ZPKTzmpktartykuempunktem"/>
      </w:pPr>
      <w:r w:rsidRPr="00E95165">
        <w:t>2)</w:t>
      </w:r>
      <w:r w:rsidRPr="00E95165">
        <w:tab/>
        <w:t>zawieszenia w czynnościach służbowych, o którym mowa w art. 102b ust. 2 pkt 1 i</w:t>
      </w:r>
      <w:r w:rsidR="00E6206D">
        <w:t> </w:t>
      </w:r>
      <w:r w:rsidRPr="00E95165">
        <w:t>3</w:t>
      </w:r>
      <w:r w:rsidR="000D3AB2">
        <w:t>–</w:t>
      </w:r>
      <w:r w:rsidRPr="00E95165">
        <w:t>5</w:t>
      </w:r>
      <w:r w:rsidR="000C6779">
        <w:t>;</w:t>
      </w:r>
    </w:p>
    <w:p w14:paraId="65330D17" w14:textId="3C88AFAF" w:rsidR="006E5DC0" w:rsidRPr="00E95165" w:rsidRDefault="006E5DC0" w:rsidP="00AB47FD">
      <w:pPr>
        <w:pStyle w:val="ZPKTzmpktartykuempunktem"/>
      </w:pPr>
      <w:r w:rsidRPr="00E95165">
        <w:t>3)</w:t>
      </w:r>
      <w:r w:rsidRPr="00E95165">
        <w:tab/>
        <w:t xml:space="preserve">innej nieobecności trwającej co najmniej jeden miesiąc, z wyłączeniem urlopu wypoczynkowego lub dodatkowego, o którym mowa w art. 85 ust. 1 </w:t>
      </w:r>
      <w:r w:rsidR="000D3AB2">
        <w:t>–</w:t>
      </w:r>
      <w:r w:rsidRPr="00E95165">
        <w:t xml:space="preserve"> proporcjonalnie do tego okresu.</w:t>
      </w:r>
    </w:p>
    <w:p w14:paraId="728A1274" w14:textId="5771C1E3" w:rsidR="006E5DC0" w:rsidRPr="00E95165" w:rsidRDefault="006334F6" w:rsidP="00AB47FD">
      <w:pPr>
        <w:pStyle w:val="ZUSTzmustartykuempunktem"/>
      </w:pPr>
      <w:r>
        <w:t>6. </w:t>
      </w:r>
      <w:r w:rsidR="006E5DC0" w:rsidRPr="00E95165">
        <w:t>Świadczenie teleinformatyczne wypłaca się w każdym kolejnym miesiącu kalendarzowym, począwszy od miesiąca następującego po miesiącu, w którym została wydana decyzja o przyznaniu świadczenia teleinformatycznego.</w:t>
      </w:r>
    </w:p>
    <w:p w14:paraId="35F2E9F2" w14:textId="22B36019" w:rsidR="006E5DC0" w:rsidRPr="00E95165" w:rsidRDefault="006334F6" w:rsidP="00AB47FD">
      <w:pPr>
        <w:pStyle w:val="ZUSTzmustartykuempunktem"/>
      </w:pPr>
      <w:r>
        <w:t>7. </w:t>
      </w:r>
      <w:r w:rsidR="006E5DC0" w:rsidRPr="00E95165">
        <w:t>Świadczenie teleinformatyczne płatne jest w terminie płatności uposażenia.</w:t>
      </w:r>
    </w:p>
    <w:p w14:paraId="4305C1DB" w14:textId="051DEEF3" w:rsidR="006E5DC0" w:rsidRPr="00E95165" w:rsidRDefault="006334F6" w:rsidP="00AB47FD">
      <w:pPr>
        <w:pStyle w:val="ZUSTzmustartykuempunktem"/>
      </w:pPr>
      <w:r>
        <w:t>8. </w:t>
      </w:r>
      <w:r w:rsidR="006E5DC0" w:rsidRPr="00E95165">
        <w:t>Prawo do świadczenia teleinformatycznego wygasa z ostatnim dniem miesiąca, w</w:t>
      </w:r>
      <w:r w:rsidR="00E6206D">
        <w:t> </w:t>
      </w:r>
      <w:r w:rsidR="006E5DC0" w:rsidRPr="00E95165">
        <w:t>którym decyzja, o której mowa w ust. 5, stała się wykonalna lub nastąpiło rozwiązanie stosunku służbowego w związku ze zwolnieniem funkcjonariusza ze służby albo nastąpiło wygaśnięcie stosunku służbowego w związku ze śmiercią funkcjonariusza.</w:t>
      </w:r>
      <w:r w:rsidR="003D61CD" w:rsidRPr="00E95165">
        <w:t>”</w:t>
      </w:r>
      <w:r w:rsidR="006E5DC0" w:rsidRPr="00E95165">
        <w:t>.</w:t>
      </w:r>
    </w:p>
    <w:p w14:paraId="1DD4FCB9" w14:textId="611E97F7" w:rsidR="006E5DC0" w:rsidRPr="00E95165" w:rsidRDefault="009F4E9A" w:rsidP="00D13D62">
      <w:pPr>
        <w:pStyle w:val="ARTartustawynprozporzdzenia"/>
      </w:pPr>
      <w:r>
        <w:rPr>
          <w:rStyle w:val="Ppogrubienie"/>
        </w:rPr>
        <w:t>Art. </w:t>
      </w:r>
      <w:r w:rsidR="006E5DC0" w:rsidRPr="00E95165">
        <w:rPr>
          <w:rStyle w:val="Ppogrubienie"/>
        </w:rPr>
        <w:t>1</w:t>
      </w:r>
      <w:r w:rsidR="001A6829">
        <w:rPr>
          <w:rStyle w:val="Ppogrubienie"/>
        </w:rPr>
        <w:t>5</w:t>
      </w:r>
      <w:r w:rsidR="006E5DC0" w:rsidRPr="00E95165">
        <w:rPr>
          <w:rStyle w:val="Ppogrubienie"/>
        </w:rPr>
        <w:t>.</w:t>
      </w:r>
      <w:r>
        <w:t> </w:t>
      </w:r>
      <w:r w:rsidR="006E5DC0" w:rsidRPr="00E95165">
        <w:t>W ustawie z dnia 9 czerwca 2006 r. o Służb</w:t>
      </w:r>
      <w:r w:rsidR="00450770">
        <w:t>ie</w:t>
      </w:r>
      <w:r w:rsidR="006E5DC0" w:rsidRPr="00E95165">
        <w:t xml:space="preserve"> Kontrwywiadu Wojskowego oraz Służb</w:t>
      </w:r>
      <w:r w:rsidR="007620FC">
        <w:t>ie</w:t>
      </w:r>
      <w:r w:rsidR="006E5DC0" w:rsidRPr="00E95165">
        <w:t xml:space="preserve"> Wywiadu Wojskowego (Dz. U. z 20</w:t>
      </w:r>
      <w:r w:rsidR="007620FC">
        <w:t>19</w:t>
      </w:r>
      <w:r w:rsidR="006E5DC0" w:rsidRPr="00E95165">
        <w:t xml:space="preserve"> r. poz.</w:t>
      </w:r>
      <w:r w:rsidR="00A3659D">
        <w:t xml:space="preserve"> </w:t>
      </w:r>
      <w:r w:rsidR="007620FC">
        <w:t>687 oraz z 2020 r. poz. 2320</w:t>
      </w:r>
      <w:r w:rsidR="006E5DC0" w:rsidRPr="00E95165">
        <w:t>) w art. 46 dodaje się ust. 2b w brzmieniu:</w:t>
      </w:r>
    </w:p>
    <w:p w14:paraId="6E4413A9" w14:textId="3B9BDA06" w:rsidR="00450770" w:rsidRDefault="003D61CD" w:rsidP="00AB47FD">
      <w:pPr>
        <w:pStyle w:val="ZUSTzmustartykuempunktem"/>
      </w:pPr>
      <w:r w:rsidRPr="00E95165">
        <w:t>„</w:t>
      </w:r>
      <w:r w:rsidR="006E5DC0" w:rsidRPr="00E95165">
        <w:t xml:space="preserve">2b. W zakresie świadczenia teleinformatycznego, o którym mowa w art. 5 </w:t>
      </w:r>
      <w:r w:rsidR="008B4F4C" w:rsidRPr="00E95165">
        <w:t>ustawy z dnia</w:t>
      </w:r>
      <w:r w:rsidR="006334F6">
        <w:t xml:space="preserve"> </w:t>
      </w:r>
      <w:r w:rsidR="008B4F4C" w:rsidRPr="00E95165">
        <w:t xml:space="preserve">… o szczególnych zasadach wynagradzania osób realizujących zadania z zakresu </w:t>
      </w:r>
      <w:proofErr w:type="spellStart"/>
      <w:r w:rsidR="008B4F4C" w:rsidRPr="00E95165">
        <w:t>cyberbezpieczeństwa</w:t>
      </w:r>
      <w:proofErr w:type="spellEnd"/>
      <w:r w:rsidR="008B4F4C" w:rsidRPr="00E95165">
        <w:t xml:space="preserve"> (Dz. U. …)</w:t>
      </w:r>
      <w:r w:rsidR="006E5DC0" w:rsidRPr="00E95165">
        <w:t>, do żołnierzy zawodowych, o których mowa w</w:t>
      </w:r>
      <w:r w:rsidR="00D90A4B">
        <w:t> </w:t>
      </w:r>
      <w:r w:rsidR="006E5DC0" w:rsidRPr="00E95165">
        <w:t>ust.</w:t>
      </w:r>
      <w:r w:rsidR="00D90A4B">
        <w:t> </w:t>
      </w:r>
      <w:r w:rsidR="006E5DC0" w:rsidRPr="00E95165">
        <w:t>1, stosuje się odpowiednio zasady określone w art. 83 ust. 1a i art. 83a ustawy z</w:t>
      </w:r>
      <w:r w:rsidR="00D90A4B">
        <w:t> </w:t>
      </w:r>
      <w:r w:rsidR="006E5DC0" w:rsidRPr="00E95165">
        <w:t>dnia 9</w:t>
      </w:r>
      <w:r w:rsidR="008522BA">
        <w:t> </w:t>
      </w:r>
      <w:r w:rsidR="006E5DC0" w:rsidRPr="00E95165">
        <w:t>czerwca 2006 r. o służbie funkcjonariuszy Służby Kontrwywiadu Wojskowego oraz Służby Wywiadu Wojskowego.</w:t>
      </w:r>
      <w:r w:rsidRPr="00E95165">
        <w:t>”</w:t>
      </w:r>
      <w:r w:rsidR="00450770">
        <w:t>.</w:t>
      </w:r>
    </w:p>
    <w:p w14:paraId="0EF00EF1" w14:textId="15388496" w:rsidR="006E5DC0" w:rsidRPr="00E95165" w:rsidRDefault="009F4E9A" w:rsidP="007620FC">
      <w:pPr>
        <w:pStyle w:val="ARTartustawynprozporzdzenia"/>
      </w:pPr>
      <w:r>
        <w:rPr>
          <w:rStyle w:val="Ppogrubienie"/>
        </w:rPr>
        <w:t>Art. </w:t>
      </w:r>
      <w:r w:rsidR="001A6829">
        <w:rPr>
          <w:rStyle w:val="Ppogrubienie"/>
        </w:rPr>
        <w:t>16</w:t>
      </w:r>
      <w:r w:rsidR="007620FC" w:rsidRPr="007620FC">
        <w:rPr>
          <w:rStyle w:val="Ppogrubienie"/>
        </w:rPr>
        <w:t>.</w:t>
      </w:r>
      <w:r>
        <w:t> </w:t>
      </w:r>
      <w:r w:rsidR="007620FC" w:rsidRPr="007620FC">
        <w:t xml:space="preserve">W ustawie z dnia 9 czerwca 2006 r. o </w:t>
      </w:r>
      <w:r w:rsidR="007620FC">
        <w:t>służbie funkcjonariuszy Służby</w:t>
      </w:r>
      <w:r w:rsidR="007620FC" w:rsidRPr="007620FC">
        <w:t xml:space="preserve"> Kontrwywiadu Wojskowego oraz Służby Wywiadu Wojskowego</w:t>
      </w:r>
      <w:r w:rsidR="007620FC">
        <w:t xml:space="preserve"> </w:t>
      </w:r>
      <w:r w:rsidR="007620FC" w:rsidRPr="007620FC">
        <w:t>(Dz. U. z 2021 r. poz. 1362)</w:t>
      </w:r>
      <w:r w:rsidR="007620FC">
        <w:t xml:space="preserve"> wprowadza się następujące zmiany:</w:t>
      </w:r>
    </w:p>
    <w:p w14:paraId="04A409D0" w14:textId="651CAF19" w:rsidR="00F2773E" w:rsidRDefault="007620FC" w:rsidP="001B7A3B">
      <w:pPr>
        <w:pStyle w:val="PKTpunkt"/>
      </w:pPr>
      <w:r>
        <w:t>1</w:t>
      </w:r>
      <w:r w:rsidR="006E5DC0" w:rsidRPr="00E95165">
        <w:t>)</w:t>
      </w:r>
      <w:r w:rsidR="001B7A3B" w:rsidRPr="00E95165">
        <w:tab/>
      </w:r>
      <w:r w:rsidR="00F2773E">
        <w:t xml:space="preserve">w </w:t>
      </w:r>
      <w:r w:rsidR="00F2773E" w:rsidRPr="00F2773E">
        <w:t xml:space="preserve">art. 52 ust. 2 </w:t>
      </w:r>
      <w:r w:rsidR="00F2773E">
        <w:t>otrzymuje brzmienie:</w:t>
      </w:r>
    </w:p>
    <w:p w14:paraId="579DE078" w14:textId="6507EA7D" w:rsidR="00F2773E" w:rsidRDefault="00F2773E" w:rsidP="00F2773E">
      <w:pPr>
        <w:pStyle w:val="ZUSTzmustartykuempunktem"/>
      </w:pPr>
      <w:r w:rsidRPr="00F2773E">
        <w:t xml:space="preserve">„2. Przez uposażenie stanowiące podstawę wymiaru składek na ubezpieczenia emerytalne i rentowe, o którym mowa w ust. 1, rozumie się uposażenie zasadnicze, dodatki do uposażenia oraz nagrody roczne i uznaniowe, a także świadczenie teleinformatyczne, o którym mowa w art. 5 ustawy z dnia ... o szczególnych zasadach wynagrodzenia osób realizujących zadania z zakresu </w:t>
      </w:r>
      <w:proofErr w:type="spellStart"/>
      <w:r w:rsidRPr="00F2773E">
        <w:t>cyberbezpieczeństwa</w:t>
      </w:r>
      <w:proofErr w:type="spellEnd"/>
      <w:r w:rsidRPr="00F2773E">
        <w:t xml:space="preserve"> (Dz. U.</w:t>
      </w:r>
      <w:r w:rsidR="00E6206D">
        <w:t xml:space="preserve"> </w:t>
      </w:r>
      <w:r w:rsidRPr="00F2773E">
        <w:t>...) odpowiednio przeliczone zgodnie z art. 110 u</w:t>
      </w:r>
      <w:r>
        <w:t>stawy, o której mowa w ust. 1.”;</w:t>
      </w:r>
    </w:p>
    <w:p w14:paraId="2A79DCD7" w14:textId="2A62E16B" w:rsidR="006E5DC0" w:rsidRPr="00E95165" w:rsidRDefault="00F2773E" w:rsidP="001B7A3B">
      <w:pPr>
        <w:pStyle w:val="PKTpunkt"/>
      </w:pPr>
      <w:r>
        <w:t>2)</w:t>
      </w:r>
      <w:r>
        <w:tab/>
      </w:r>
      <w:r w:rsidR="006E5DC0" w:rsidRPr="00E95165">
        <w:t>w art</w:t>
      </w:r>
      <w:r w:rsidR="00B21F6A">
        <w:t>.</w:t>
      </w:r>
      <w:r w:rsidR="006E5DC0" w:rsidRPr="00E95165">
        <w:t xml:space="preserve"> 83 po ust. 1 dodaje się ust. la w brzmieniu:</w:t>
      </w:r>
    </w:p>
    <w:p w14:paraId="2019DACE" w14:textId="444F3E08" w:rsidR="006E5DC0" w:rsidRPr="00E95165" w:rsidRDefault="003D61CD" w:rsidP="00AB47FD">
      <w:pPr>
        <w:pStyle w:val="ZUSTzmustartykuempunktem"/>
      </w:pPr>
      <w:r w:rsidRPr="00E95165">
        <w:t>„</w:t>
      </w:r>
      <w:r w:rsidR="006E5DC0" w:rsidRPr="00E95165">
        <w:t>1a. Funkcjonariuszowi, realizującemu zadania, o których mowa odpowiednio w</w:t>
      </w:r>
      <w:r w:rsidR="008522BA">
        <w:t> </w:t>
      </w:r>
      <w:r w:rsidR="006E5DC0" w:rsidRPr="00E95165">
        <w:t>art.</w:t>
      </w:r>
      <w:r w:rsidR="008522BA">
        <w:t> </w:t>
      </w:r>
      <w:r w:rsidR="006E5DC0" w:rsidRPr="00E95165">
        <w:t>5</w:t>
      </w:r>
      <w:r w:rsidR="005C4A9D">
        <w:t xml:space="preserve"> </w:t>
      </w:r>
      <w:r w:rsidR="008B4F4C" w:rsidRPr="00E95165">
        <w:t>ustawy z dnia</w:t>
      </w:r>
      <w:r w:rsidR="006334F6">
        <w:t xml:space="preserve"> </w:t>
      </w:r>
      <w:r w:rsidR="008B4F4C" w:rsidRPr="00E95165">
        <w:t xml:space="preserve">… o szczególnych zasadach wynagradzania osób realizujących zadania z zakresu </w:t>
      </w:r>
      <w:proofErr w:type="spellStart"/>
      <w:r w:rsidR="008B4F4C" w:rsidRPr="00E95165">
        <w:t>cyberbezpieczeństwa</w:t>
      </w:r>
      <w:proofErr w:type="spellEnd"/>
      <w:r w:rsidR="006E5DC0" w:rsidRPr="00E95165">
        <w:t>, przysługuje świadczenie teleinformatyczne, o</w:t>
      </w:r>
      <w:r w:rsidR="008522BA">
        <w:t> </w:t>
      </w:r>
      <w:r w:rsidR="006E5DC0" w:rsidRPr="00E95165">
        <w:t>którym mowa w art. 5 tej ustawy.</w:t>
      </w:r>
      <w:r w:rsidRPr="00E95165">
        <w:t>”</w:t>
      </w:r>
      <w:r w:rsidR="006E5DC0" w:rsidRPr="00E95165">
        <w:t>;</w:t>
      </w:r>
    </w:p>
    <w:p w14:paraId="1AEBDB3E" w14:textId="0C1D64C4" w:rsidR="006E5DC0" w:rsidRPr="00E95165" w:rsidRDefault="00F2773E" w:rsidP="001B7A3B">
      <w:pPr>
        <w:pStyle w:val="PKTpunkt"/>
      </w:pPr>
      <w:r>
        <w:t>3</w:t>
      </w:r>
      <w:r w:rsidR="006E5DC0" w:rsidRPr="00E95165">
        <w:t>)</w:t>
      </w:r>
      <w:r w:rsidR="001B7A3B" w:rsidRPr="00E95165">
        <w:tab/>
      </w:r>
      <w:r w:rsidR="006E5DC0" w:rsidRPr="00E95165">
        <w:t>po art. 83 dodaje się art. 83a</w:t>
      </w:r>
      <w:r w:rsidR="008B4F4C" w:rsidRPr="00E95165">
        <w:t xml:space="preserve"> </w:t>
      </w:r>
      <w:r w:rsidR="006E5DC0" w:rsidRPr="00E95165">
        <w:t>w brzmieniu:</w:t>
      </w:r>
    </w:p>
    <w:p w14:paraId="65469B29" w14:textId="43556E4E" w:rsidR="006E5DC0" w:rsidRPr="00E95165" w:rsidRDefault="003D61CD" w:rsidP="00AB47FD">
      <w:pPr>
        <w:pStyle w:val="ZARTzmartartykuempunktem"/>
      </w:pPr>
      <w:r w:rsidRPr="00E95165">
        <w:t>„</w:t>
      </w:r>
      <w:r w:rsidR="006E5DC0" w:rsidRPr="00E95165">
        <w:t xml:space="preserve">Art. 83a. 1. Do ustalenia wysokości świadczenia teleinformatycznego, o którym mowa w art. 5 </w:t>
      </w:r>
      <w:r w:rsidR="008B4F4C" w:rsidRPr="00E95165">
        <w:t>ustawy z dnia</w:t>
      </w:r>
      <w:r w:rsidR="006334F6">
        <w:t xml:space="preserve"> </w:t>
      </w:r>
      <w:r w:rsidR="008B4F4C" w:rsidRPr="00E95165">
        <w:t xml:space="preserve">… o szczególnych zasadach wynagradzania osób realizujących zadania z zakresu </w:t>
      </w:r>
      <w:proofErr w:type="spellStart"/>
      <w:r w:rsidR="008B4F4C" w:rsidRPr="00E95165">
        <w:t>cyberbezpieczeństwa</w:t>
      </w:r>
      <w:proofErr w:type="spellEnd"/>
      <w:r w:rsidR="00B21F6A">
        <w:t>,</w:t>
      </w:r>
      <w:r w:rsidR="008B4F4C" w:rsidRPr="00E95165">
        <w:t xml:space="preserve"> </w:t>
      </w:r>
      <w:r w:rsidR="006E5DC0" w:rsidRPr="00E95165">
        <w:t>stosuje się przepisy wydane na podstawie art. 7</w:t>
      </w:r>
      <w:r w:rsidR="00F56795" w:rsidRPr="00E95165">
        <w:t xml:space="preserve"> ust. 1</w:t>
      </w:r>
      <w:r w:rsidR="00C35D75">
        <w:t xml:space="preserve"> tej ustawy.</w:t>
      </w:r>
    </w:p>
    <w:p w14:paraId="60BB523A" w14:textId="70A3B2AB" w:rsidR="006E5DC0" w:rsidRPr="00E95165" w:rsidRDefault="006E5DC0" w:rsidP="00AB47FD">
      <w:pPr>
        <w:pStyle w:val="ZUSTzmustartykuempunktem"/>
      </w:pPr>
      <w:r w:rsidRPr="00E95165">
        <w:t>2. Świadczenie teleinformatyczne jest przyznawane na czas wykonywania zadań, o</w:t>
      </w:r>
      <w:r w:rsidR="00351DC6">
        <w:t> </w:t>
      </w:r>
      <w:r w:rsidRPr="00E95165">
        <w:t xml:space="preserve">których mowa odpowiednio w art. 5 </w:t>
      </w:r>
      <w:r w:rsidR="008B4F4C" w:rsidRPr="00E95165">
        <w:t>ustawy z dnia</w:t>
      </w:r>
      <w:r w:rsidR="006334F6">
        <w:t xml:space="preserve"> </w:t>
      </w:r>
      <w:r w:rsidR="008B4F4C" w:rsidRPr="00E95165">
        <w:t xml:space="preserve">… o szczególnych zasadach wynagradzania osób realizujących zadania z zakresu </w:t>
      </w:r>
      <w:proofErr w:type="spellStart"/>
      <w:r w:rsidR="008B4F4C" w:rsidRPr="00E95165">
        <w:t>cyberbezpieczeństwa</w:t>
      </w:r>
      <w:proofErr w:type="spellEnd"/>
      <w:r w:rsidRPr="00E95165">
        <w:t>.</w:t>
      </w:r>
    </w:p>
    <w:p w14:paraId="0D4E6F36" w14:textId="77777777" w:rsidR="006E5DC0" w:rsidRPr="00E95165" w:rsidRDefault="006E5DC0" w:rsidP="00AB47FD">
      <w:pPr>
        <w:pStyle w:val="ZUSTzmustartykuempunktem"/>
      </w:pPr>
      <w:r w:rsidRPr="00E95165">
        <w:t>3. Świadczenie teleinformatyczne nie stanowi dodatku do uposażenia, o którym mowa w art. 79, i nie wlicza się go do uposażenia otrzymanego w roku kalendarzowym, o którym mowa w art. 85 ust. 1a.</w:t>
      </w:r>
    </w:p>
    <w:p w14:paraId="150D32ED" w14:textId="08B04F91" w:rsidR="006E5DC0" w:rsidRPr="00E95165" w:rsidRDefault="008B4F4C" w:rsidP="00AB47FD">
      <w:pPr>
        <w:pStyle w:val="ZUSTzmustartykuempunktem"/>
      </w:pPr>
      <w:r w:rsidRPr="00E95165">
        <w:t>4</w:t>
      </w:r>
      <w:r w:rsidR="006E5DC0" w:rsidRPr="00E95165">
        <w:t xml:space="preserve">. Świadczenie teleinformatyczne jest przyznawane na wniosek kierownika jednostki organizacyjnej, wykonującej zadania określone w art. 5 </w:t>
      </w:r>
      <w:r w:rsidRPr="00E95165">
        <w:t>ustawy z dnia</w:t>
      </w:r>
      <w:r w:rsidR="006334F6">
        <w:t xml:space="preserve"> </w:t>
      </w:r>
      <w:r w:rsidRPr="00E95165">
        <w:t>… o</w:t>
      </w:r>
      <w:r w:rsidR="00351DC6">
        <w:t> </w:t>
      </w:r>
      <w:r w:rsidRPr="00E95165">
        <w:t xml:space="preserve">szczególnych zasadach wynagradzania osób realizujących zadania z zakresu </w:t>
      </w:r>
      <w:proofErr w:type="spellStart"/>
      <w:r w:rsidRPr="00E95165">
        <w:t>cyberbezpieczeństwa</w:t>
      </w:r>
      <w:proofErr w:type="spellEnd"/>
      <w:r w:rsidR="006E5DC0" w:rsidRPr="00E95165">
        <w:t>.</w:t>
      </w:r>
    </w:p>
    <w:p w14:paraId="36676C70" w14:textId="0C80DC93" w:rsidR="006E5DC0" w:rsidRPr="00E95165" w:rsidRDefault="008B4F4C" w:rsidP="00AB47FD">
      <w:pPr>
        <w:pStyle w:val="ZUSTzmustartykuempunktem"/>
      </w:pPr>
      <w:r w:rsidRPr="00E95165">
        <w:t>5</w:t>
      </w:r>
      <w:r w:rsidR="006E5DC0" w:rsidRPr="00E95165">
        <w:t>. Szef SKW albo SWW wydaje rozkaz personalny w formie decyzji administracyjnej w przedmiocie przyznania świadczenia teleinformatycznego.</w:t>
      </w:r>
    </w:p>
    <w:p w14:paraId="38B7E353" w14:textId="364B940C" w:rsidR="006E5DC0" w:rsidRPr="00E95165" w:rsidRDefault="008B4F4C" w:rsidP="00AB47FD">
      <w:pPr>
        <w:pStyle w:val="ZUSTzmustartykuempunktem"/>
      </w:pPr>
      <w:r w:rsidRPr="00E95165">
        <w:t>6</w:t>
      </w:r>
      <w:r w:rsidR="006E5DC0" w:rsidRPr="00E95165">
        <w:t>. Świadczenia teleinformatycznego nie przyznaje się funkcjonariuszowi:</w:t>
      </w:r>
    </w:p>
    <w:p w14:paraId="0198AA71" w14:textId="6E9FE23B" w:rsidR="006E5DC0" w:rsidRPr="00E95165" w:rsidRDefault="006E5DC0" w:rsidP="00AB47FD">
      <w:pPr>
        <w:pStyle w:val="ZPKTzmpktartykuempunktem"/>
      </w:pPr>
      <w:r w:rsidRPr="00E95165">
        <w:t>1)</w:t>
      </w:r>
      <w:r w:rsidR="003B1FA4" w:rsidRPr="00E95165">
        <w:tab/>
      </w:r>
      <w:r w:rsidRPr="00E95165">
        <w:t>przeciwko któremu wszczęto postępowanie karne lub dyscyplinarne do czasu prawomocnego zakończenia tego postępowania;</w:t>
      </w:r>
    </w:p>
    <w:p w14:paraId="58CF68DF" w14:textId="53324047" w:rsidR="006E5DC0" w:rsidRPr="00E95165" w:rsidRDefault="006E5DC0" w:rsidP="00AB47FD">
      <w:pPr>
        <w:pStyle w:val="ZPKTzmpktartykuempunktem"/>
      </w:pPr>
      <w:r w:rsidRPr="00E95165">
        <w:t>2)</w:t>
      </w:r>
      <w:r w:rsidR="003B1FA4" w:rsidRPr="00E95165">
        <w:tab/>
      </w:r>
      <w:r w:rsidRPr="00E95165">
        <w:t>ukaranemu karą dyscyplinarną</w:t>
      </w:r>
      <w:r w:rsidR="007C2E39">
        <w:t>;</w:t>
      </w:r>
    </w:p>
    <w:p w14:paraId="27F71938" w14:textId="798D533E" w:rsidR="006E5DC0" w:rsidRPr="00E95165" w:rsidRDefault="006E5DC0" w:rsidP="00AB47FD">
      <w:pPr>
        <w:pStyle w:val="ZPKTzmpktartykuempunktem"/>
      </w:pPr>
      <w:r w:rsidRPr="00E95165">
        <w:t>3)</w:t>
      </w:r>
      <w:r w:rsidR="003B1FA4" w:rsidRPr="00E95165">
        <w:tab/>
      </w:r>
      <w:r w:rsidRPr="00E95165">
        <w:t>tymczasowo aresztowanemu;</w:t>
      </w:r>
    </w:p>
    <w:p w14:paraId="4D8F2EFE" w14:textId="73330D0F" w:rsidR="006E5DC0" w:rsidRPr="00E95165" w:rsidRDefault="006E5DC0" w:rsidP="00AB47FD">
      <w:pPr>
        <w:pStyle w:val="ZPKTzmpktartykuempunktem"/>
      </w:pPr>
      <w:r w:rsidRPr="00E95165">
        <w:t>4)</w:t>
      </w:r>
      <w:r w:rsidR="003B1FA4" w:rsidRPr="00E95165">
        <w:tab/>
      </w:r>
      <w:r w:rsidRPr="00E95165">
        <w:t>skazanemu prawomocnym wyrokiem sądu za ścigane z oskarżenia publicznego przestępstwo umyślne lub w stosunku do którego postępowanie karne zostało warunkowo umorzone – do czasu zatarcia odpowiednio skazania lub warunkowego umorzenia postępowania.</w:t>
      </w:r>
    </w:p>
    <w:p w14:paraId="090AA237" w14:textId="5CE04BF4" w:rsidR="006E5DC0" w:rsidRPr="00E95165" w:rsidRDefault="008B4F4C" w:rsidP="00AB47FD">
      <w:pPr>
        <w:pStyle w:val="ZUSTzmustartykuempunktem"/>
      </w:pPr>
      <w:r w:rsidRPr="00E95165">
        <w:t>7</w:t>
      </w:r>
      <w:r w:rsidR="006E5DC0" w:rsidRPr="00E95165">
        <w:t xml:space="preserve">. Jeżeli po przyznaniu świadczenia teleinformatycznego funkcjonariusz przestanie realizować </w:t>
      </w:r>
      <w:r w:rsidRPr="00E95165">
        <w:t xml:space="preserve">zadania, o których mowa </w:t>
      </w:r>
      <w:r w:rsidR="006E5DC0" w:rsidRPr="00E95165">
        <w:t xml:space="preserve">w art. 5 </w:t>
      </w:r>
      <w:r w:rsidRPr="00E95165">
        <w:t>ustawy z dnia</w:t>
      </w:r>
      <w:r w:rsidR="007C2E39">
        <w:t xml:space="preserve"> </w:t>
      </w:r>
      <w:r w:rsidRPr="00E95165">
        <w:t xml:space="preserve">… o szczególnych zasadach wynagradzania osób realizujących zadania z zakresu </w:t>
      </w:r>
      <w:proofErr w:type="spellStart"/>
      <w:r w:rsidRPr="00E95165">
        <w:t>cyberbezpieczeństwa</w:t>
      </w:r>
      <w:proofErr w:type="spellEnd"/>
      <w:r w:rsidR="007C2E39">
        <w:t>,</w:t>
      </w:r>
      <w:r w:rsidR="006E5DC0" w:rsidRPr="00E95165">
        <w:t xml:space="preserve"> albo wystąpią okoliczn</w:t>
      </w:r>
      <w:r w:rsidRPr="00E95165">
        <w:t xml:space="preserve">ości, o których mowa w ust. </w:t>
      </w:r>
      <w:r w:rsidR="00F2773E">
        <w:t>6</w:t>
      </w:r>
      <w:r w:rsidRPr="00E95165">
        <w:t>,</w:t>
      </w:r>
      <w:r w:rsidR="006E5DC0" w:rsidRPr="00E95165">
        <w:t xml:space="preserve"> Szef SKW albo SWW niezwłocznie wydaje rozkaz personalny w formie decyzji administracyjnej w przedmiocie cofnięcia świadczenia teleinformatycznego.</w:t>
      </w:r>
    </w:p>
    <w:p w14:paraId="77FDC695" w14:textId="38F70C0E" w:rsidR="006E5DC0" w:rsidRPr="00E95165" w:rsidRDefault="008B4F4C" w:rsidP="00AB47FD">
      <w:pPr>
        <w:pStyle w:val="ZUSTzmustartykuempunktem"/>
      </w:pPr>
      <w:r w:rsidRPr="00E95165">
        <w:t>8</w:t>
      </w:r>
      <w:r w:rsidR="006E5DC0" w:rsidRPr="00E95165">
        <w:t xml:space="preserve">. Wysokość świadczenia teleinformatycznego za dany miesiąc obniża się o 1/30 część świadczenia teleinformatycznego za każdy dzień niewykonywania przez funkcjonariusza obowiązków, o których mowa w art. 5 </w:t>
      </w:r>
      <w:r w:rsidRPr="00E95165">
        <w:t>ustawy z dnia</w:t>
      </w:r>
      <w:r w:rsidR="007C2E39">
        <w:t xml:space="preserve"> </w:t>
      </w:r>
      <w:r w:rsidRPr="00E95165">
        <w:t xml:space="preserve">… o szczególnych zasadach wynagradzania osób realizujących zadania z zakresu </w:t>
      </w:r>
      <w:proofErr w:type="spellStart"/>
      <w:r w:rsidRPr="00E95165">
        <w:t>cyberbezpieczeństwa</w:t>
      </w:r>
      <w:proofErr w:type="spellEnd"/>
      <w:r w:rsidR="006E5DC0" w:rsidRPr="00E95165">
        <w:t>, z</w:t>
      </w:r>
      <w:r w:rsidR="00351DC6">
        <w:t> </w:t>
      </w:r>
      <w:r w:rsidR="006E5DC0" w:rsidRPr="00E95165">
        <w:t>powodu:</w:t>
      </w:r>
    </w:p>
    <w:p w14:paraId="5DB84195" w14:textId="6FA81ADC" w:rsidR="006E5DC0" w:rsidRPr="00E95165" w:rsidRDefault="006E5DC0" w:rsidP="00AB47FD">
      <w:pPr>
        <w:pStyle w:val="ZPKTzmpktartykuempunktem"/>
      </w:pPr>
      <w:r w:rsidRPr="00E95165">
        <w:t>1)</w:t>
      </w:r>
      <w:r w:rsidR="003B1FA4" w:rsidRPr="00E95165">
        <w:tab/>
      </w:r>
      <w:r w:rsidRPr="00E95165">
        <w:t>korzystania z urlopu bezpłatnego;</w:t>
      </w:r>
    </w:p>
    <w:p w14:paraId="00B8C9EC" w14:textId="0AD9DFD3" w:rsidR="006E5DC0" w:rsidRPr="00E95165" w:rsidRDefault="006E5DC0" w:rsidP="00AB47FD">
      <w:pPr>
        <w:pStyle w:val="ZPKTzmpktartykuempunktem"/>
      </w:pPr>
      <w:r w:rsidRPr="00E95165">
        <w:t>2)</w:t>
      </w:r>
      <w:r w:rsidR="003B1FA4" w:rsidRPr="00E95165">
        <w:tab/>
      </w:r>
      <w:r w:rsidRPr="00E95165">
        <w:t>przerw w wykonywaniu obowiązków służbowych, wymienionych w art. 101 ust. 1</w:t>
      </w:r>
      <w:r w:rsidR="000D3AB2">
        <w:t>–</w:t>
      </w:r>
      <w:r w:rsidRPr="00E95165">
        <w:t>3, za które funkcjonariusz nie zachował prawa do uposażenia;</w:t>
      </w:r>
    </w:p>
    <w:p w14:paraId="4C271F93" w14:textId="6DE66BEE" w:rsidR="006E5DC0" w:rsidRPr="00E95165" w:rsidRDefault="006E5DC0" w:rsidP="00AB47FD">
      <w:pPr>
        <w:pStyle w:val="ZPKTzmpktartykuempunktem"/>
      </w:pPr>
      <w:r w:rsidRPr="00E95165">
        <w:t>3)</w:t>
      </w:r>
      <w:r w:rsidR="003B1FA4" w:rsidRPr="00E95165">
        <w:tab/>
      </w:r>
      <w:r w:rsidRPr="00E95165">
        <w:t>zawieszenia w czynnościach służbowych;</w:t>
      </w:r>
    </w:p>
    <w:p w14:paraId="13F33721" w14:textId="661623F7" w:rsidR="006E5DC0" w:rsidRPr="00E95165" w:rsidRDefault="006E5DC0" w:rsidP="00AB47FD">
      <w:pPr>
        <w:pStyle w:val="ZPKTzmpktartykuempunktem"/>
      </w:pPr>
      <w:r w:rsidRPr="00E95165">
        <w:t>4)</w:t>
      </w:r>
      <w:r w:rsidR="003B1FA4" w:rsidRPr="00E95165">
        <w:tab/>
      </w:r>
      <w:r w:rsidRPr="00E95165">
        <w:t>zwolnienia od zajęć służbowych, o którym mowa w art. 96b ust. 2 pkt 1 i 3</w:t>
      </w:r>
      <w:r w:rsidR="000D3AB2">
        <w:t>–</w:t>
      </w:r>
      <w:r w:rsidRPr="00E95165">
        <w:t>5;</w:t>
      </w:r>
    </w:p>
    <w:p w14:paraId="74969B11" w14:textId="1FCCFED7" w:rsidR="006E5DC0" w:rsidRPr="00E95165" w:rsidRDefault="006E5DC0" w:rsidP="00AB47FD">
      <w:pPr>
        <w:pStyle w:val="ZPKTzmpktartykuempunktem"/>
      </w:pPr>
      <w:r w:rsidRPr="00E95165">
        <w:t>5)</w:t>
      </w:r>
      <w:r w:rsidR="003B1FA4" w:rsidRPr="00E95165">
        <w:tab/>
      </w:r>
      <w:r w:rsidRPr="00E95165">
        <w:t>innej nieobecności trwającej co najmniej jeden miesiąc, z wyłączeniem urlopu wypoczynkowego i urlopów, o których mowa w art. 57 i art. 59a, proporcjonalnie do tego okresu.</w:t>
      </w:r>
    </w:p>
    <w:p w14:paraId="50C7D037" w14:textId="0F27B3F8" w:rsidR="006E5DC0" w:rsidRPr="00E95165" w:rsidRDefault="008B4F4C" w:rsidP="00AB47FD">
      <w:pPr>
        <w:pStyle w:val="ZUSTzmustartykuempunktem"/>
      </w:pPr>
      <w:r w:rsidRPr="00E95165">
        <w:t>9</w:t>
      </w:r>
      <w:r w:rsidR="006E5DC0" w:rsidRPr="00E95165">
        <w:t>. Prawo do świadczenia teleinformatycznego wygasa z ostatnim dniem miesiąca, w</w:t>
      </w:r>
      <w:r w:rsidR="00351DC6">
        <w:t> </w:t>
      </w:r>
      <w:r w:rsidR="006E5DC0" w:rsidRPr="00E95165">
        <w:t>którym nastąpiło zwolnienie funkcjonariusza ze służby lub zaistniały okoliczności uzasadniające wygaśnięcie tego prawa.</w:t>
      </w:r>
      <w:r w:rsidR="003D61CD" w:rsidRPr="00E95165">
        <w:t>”</w:t>
      </w:r>
      <w:r w:rsidR="006E5DC0" w:rsidRPr="00E95165">
        <w:t>;</w:t>
      </w:r>
    </w:p>
    <w:p w14:paraId="1C8B9D55" w14:textId="3BA65506" w:rsidR="006E5DC0" w:rsidRPr="00E95165" w:rsidRDefault="00F2773E" w:rsidP="003B1FA4">
      <w:pPr>
        <w:pStyle w:val="PKTpunkt"/>
      </w:pPr>
      <w:r>
        <w:t>4</w:t>
      </w:r>
      <w:r w:rsidR="003B1FA4" w:rsidRPr="00E95165">
        <w:t>)</w:t>
      </w:r>
      <w:r w:rsidR="003B1FA4" w:rsidRPr="00E95165">
        <w:tab/>
      </w:r>
      <w:r w:rsidR="006E5DC0" w:rsidRPr="00E95165">
        <w:t>art. 103 otrzymuje brzmienie:</w:t>
      </w:r>
    </w:p>
    <w:p w14:paraId="5B8D7210" w14:textId="59961E8E" w:rsidR="006E5DC0" w:rsidRPr="00E95165" w:rsidRDefault="003D61CD" w:rsidP="00AB47FD">
      <w:pPr>
        <w:pStyle w:val="ZARTzmartartykuempunktem"/>
      </w:pPr>
      <w:r w:rsidRPr="00E95165">
        <w:t>„</w:t>
      </w:r>
      <w:r w:rsidR="006E5DC0" w:rsidRPr="00E95165">
        <w:t>Art. 103. Przepisu art. 102 ust. 1 i 2 nie stosuje się do świadczenia teleinformatycznego oraz zaliczek pobieranych do rozliczenia, a w szczególności na koszty podróży służbowej, delegacji i przeniesienia. Należności te potrąca się z</w:t>
      </w:r>
      <w:r w:rsidR="00351DC6">
        <w:t> </w:t>
      </w:r>
      <w:r w:rsidR="006E5DC0" w:rsidRPr="00E95165">
        <w:t>uposażenia w pełnej wysokości, niezależnie od potrąceń z innych tytułów.</w:t>
      </w:r>
      <w:r w:rsidRPr="00E95165">
        <w:t>”</w:t>
      </w:r>
      <w:r w:rsidR="006E5DC0" w:rsidRPr="00E95165">
        <w:t>.</w:t>
      </w:r>
    </w:p>
    <w:p w14:paraId="05FA6681" w14:textId="081A20C0" w:rsidR="00A565A9" w:rsidRDefault="009F4E9A" w:rsidP="00A565A9">
      <w:pPr>
        <w:pStyle w:val="ARTartustawynprozporzdzenia"/>
      </w:pPr>
      <w:r>
        <w:rPr>
          <w:rStyle w:val="Ppogrubienie"/>
        </w:rPr>
        <w:t>Art. </w:t>
      </w:r>
      <w:r w:rsidR="00A565A9" w:rsidRPr="00E95165">
        <w:rPr>
          <w:rStyle w:val="Ppogrubienie"/>
        </w:rPr>
        <w:t>1</w:t>
      </w:r>
      <w:r w:rsidR="001A6829">
        <w:rPr>
          <w:rStyle w:val="Ppogrubienie"/>
        </w:rPr>
        <w:t>7</w:t>
      </w:r>
      <w:r w:rsidR="00A565A9" w:rsidRPr="00E95165">
        <w:rPr>
          <w:rStyle w:val="Ppogrubienie"/>
        </w:rPr>
        <w:t>.</w:t>
      </w:r>
      <w:r>
        <w:t> </w:t>
      </w:r>
      <w:r w:rsidR="00A565A9">
        <w:t>W ustawie z dnia 30 kwietnia 2010 r.</w:t>
      </w:r>
      <w:r w:rsidR="00A565A9" w:rsidRPr="00721CF1">
        <w:t xml:space="preserve"> </w:t>
      </w:r>
      <w:r w:rsidR="00A565A9">
        <w:t>o instytutach badawczych (</w:t>
      </w:r>
      <w:r w:rsidR="008C35C9" w:rsidRPr="008C35C9">
        <w:t>Dz. U. z 2020</w:t>
      </w:r>
      <w:r w:rsidR="002A3799">
        <w:t> </w:t>
      </w:r>
      <w:r w:rsidR="008C35C9" w:rsidRPr="008C35C9">
        <w:t>r. poz. 1383 oraz z 2021 r. poz. 1192</w:t>
      </w:r>
      <w:r w:rsidR="00A565A9">
        <w:t>) w</w:t>
      </w:r>
      <w:r w:rsidR="00515C7D">
        <w:t xml:space="preserve"> art. 19 po ust. 4 dodaje się us</w:t>
      </w:r>
      <w:r w:rsidR="00A565A9">
        <w:t>t. 4a w brzmieniu:</w:t>
      </w:r>
    </w:p>
    <w:p w14:paraId="34F001F2" w14:textId="3CB6F0ED" w:rsidR="00A565A9" w:rsidRDefault="00A565A9" w:rsidP="00515C7D">
      <w:pPr>
        <w:pStyle w:val="ZUSTzmustartykuempunktem"/>
      </w:pPr>
      <w:r w:rsidRPr="00A565A9">
        <w:t>„</w:t>
      </w:r>
      <w:r w:rsidR="008C35C9">
        <w:t xml:space="preserve">4a. Instytuty badawcze </w:t>
      </w:r>
      <w:r w:rsidR="008C35C9" w:rsidRPr="008C35C9">
        <w:t>nadzor</w:t>
      </w:r>
      <w:r w:rsidR="008C35C9">
        <w:t>owane przez</w:t>
      </w:r>
      <w:r w:rsidR="008C35C9" w:rsidRPr="008C35C9">
        <w:t xml:space="preserve"> </w:t>
      </w:r>
      <w:r w:rsidR="008C35C9">
        <w:t xml:space="preserve">ministra właściwego do spraw informatyzacji mogą przeznaczyć zysk, o którym mowa w ust. 4, na zwiększenie </w:t>
      </w:r>
      <w:r w:rsidR="008C35C9" w:rsidRPr="008C35C9">
        <w:t xml:space="preserve">Funduszu </w:t>
      </w:r>
      <w:proofErr w:type="spellStart"/>
      <w:r w:rsidR="008C35C9" w:rsidRPr="008C35C9">
        <w:t>Cyberbezpieczeństwa</w:t>
      </w:r>
      <w:proofErr w:type="spellEnd"/>
      <w:r w:rsidR="008C35C9" w:rsidRPr="008C35C9">
        <w:t>, o którym mowa w ustawie z dnia</w:t>
      </w:r>
      <w:r w:rsidR="007C2E39">
        <w:t xml:space="preserve"> </w:t>
      </w:r>
      <w:r w:rsidR="008C35C9" w:rsidRPr="008C35C9">
        <w:t xml:space="preserve">… o szczególnych zasadach wynagradzania osób realizujących zadania z zakresu </w:t>
      </w:r>
      <w:proofErr w:type="spellStart"/>
      <w:r w:rsidR="008C35C9" w:rsidRPr="008C35C9">
        <w:t>cyberbezpieczeństwa</w:t>
      </w:r>
      <w:proofErr w:type="spellEnd"/>
      <w:r w:rsidR="008C35C9" w:rsidRPr="008C35C9">
        <w:t>.”</w:t>
      </w:r>
      <w:r w:rsidR="008C35C9">
        <w:t>.</w:t>
      </w:r>
    </w:p>
    <w:p w14:paraId="5E23620F" w14:textId="1E0E314F" w:rsidR="00721CF1" w:rsidRDefault="009F4E9A" w:rsidP="00A565A9">
      <w:pPr>
        <w:pStyle w:val="ARTartustawynprozporzdzenia"/>
      </w:pPr>
      <w:r>
        <w:rPr>
          <w:rStyle w:val="Ppogrubienie"/>
        </w:rPr>
        <w:t>Art. </w:t>
      </w:r>
      <w:r w:rsidR="006E5DC0" w:rsidRPr="00E95165">
        <w:rPr>
          <w:rStyle w:val="Ppogrubienie"/>
        </w:rPr>
        <w:t>1</w:t>
      </w:r>
      <w:r w:rsidR="001A6829">
        <w:rPr>
          <w:rStyle w:val="Ppogrubienie"/>
        </w:rPr>
        <w:t>8</w:t>
      </w:r>
      <w:r w:rsidR="006E5DC0" w:rsidRPr="00E95165">
        <w:rPr>
          <w:rStyle w:val="Ppogrubienie"/>
        </w:rPr>
        <w:t>.</w:t>
      </w:r>
      <w:r>
        <w:t> </w:t>
      </w:r>
      <w:r w:rsidR="00721CF1">
        <w:t>W ustawie z dnia 7 maja 2010 r.</w:t>
      </w:r>
      <w:r w:rsidR="00721CF1" w:rsidRPr="00721CF1">
        <w:t xml:space="preserve"> o wspieraniu rozwoju usług i sieci telekomunikacyjnych</w:t>
      </w:r>
      <w:r w:rsidR="00721CF1">
        <w:t xml:space="preserve"> (Dz. U. z 2021 r. poz. 777 i 784) w a</w:t>
      </w:r>
      <w:r w:rsidR="00515C7D">
        <w:t>rt. 16a po ust. 4 dodaje się ust</w:t>
      </w:r>
      <w:r w:rsidR="00721CF1">
        <w:t>. 4a w</w:t>
      </w:r>
      <w:r w:rsidR="00351DC6">
        <w:t> </w:t>
      </w:r>
      <w:r w:rsidR="00721CF1">
        <w:t>brzmieniu:</w:t>
      </w:r>
    </w:p>
    <w:p w14:paraId="480F8F9C" w14:textId="754B1188" w:rsidR="00721CF1" w:rsidRDefault="00721CF1" w:rsidP="00515C7D">
      <w:pPr>
        <w:pStyle w:val="ZUSTzmustartykuempunktem"/>
      </w:pPr>
      <w:r w:rsidRPr="00721CF1">
        <w:t>„</w:t>
      </w:r>
      <w:r>
        <w:t xml:space="preserve">4a. Środki Funduszu mogą </w:t>
      </w:r>
      <w:r w:rsidR="007620FC">
        <w:t xml:space="preserve">stanowić przychód Funduszu </w:t>
      </w:r>
      <w:proofErr w:type="spellStart"/>
      <w:r w:rsidR="007620FC">
        <w:t>Cyberbezpieczeństwa</w:t>
      </w:r>
      <w:proofErr w:type="spellEnd"/>
      <w:r w:rsidR="007620FC">
        <w:t>, o</w:t>
      </w:r>
      <w:r w:rsidR="00351DC6">
        <w:t> </w:t>
      </w:r>
      <w:r w:rsidR="007620FC">
        <w:t>którym mowa w ustawie</w:t>
      </w:r>
      <w:r w:rsidR="007620FC" w:rsidRPr="007620FC">
        <w:t xml:space="preserve"> z dnia</w:t>
      </w:r>
      <w:r w:rsidR="007C2E39">
        <w:t xml:space="preserve"> </w:t>
      </w:r>
      <w:r w:rsidR="007620FC" w:rsidRPr="007620FC">
        <w:t xml:space="preserve">… o szczególnych zasadach wynagradzania osób realizujących zadania z zakresu </w:t>
      </w:r>
      <w:proofErr w:type="spellStart"/>
      <w:r w:rsidR="007620FC" w:rsidRPr="007620FC">
        <w:t>cyberbezpieczeństwa</w:t>
      </w:r>
      <w:proofErr w:type="spellEnd"/>
      <w:r w:rsidR="007620FC">
        <w:t>.</w:t>
      </w:r>
      <w:r w:rsidR="00DA1AA4">
        <w:t xml:space="preserve"> Przekazanie środków następuje w</w:t>
      </w:r>
      <w:r w:rsidR="00351DC6">
        <w:t> </w:t>
      </w:r>
      <w:r w:rsidR="00DA1AA4">
        <w:t>drodze porozumienia.</w:t>
      </w:r>
      <w:r w:rsidR="007620FC" w:rsidRPr="007620FC">
        <w:t>”</w:t>
      </w:r>
      <w:r w:rsidR="007620FC">
        <w:t>.</w:t>
      </w:r>
    </w:p>
    <w:p w14:paraId="6CEF7AE9" w14:textId="269EEF6B" w:rsidR="005B2217" w:rsidRPr="005B2217" w:rsidRDefault="009F4E9A" w:rsidP="005B2217">
      <w:pPr>
        <w:pStyle w:val="ARTartustawynprozporzdzenia"/>
      </w:pPr>
      <w:r>
        <w:rPr>
          <w:rStyle w:val="Ppogrubienie"/>
        </w:rPr>
        <w:t>Art. </w:t>
      </w:r>
      <w:r w:rsidR="005B2217" w:rsidRPr="005B2217">
        <w:rPr>
          <w:rStyle w:val="Ppogrubienie"/>
        </w:rPr>
        <w:t>1</w:t>
      </w:r>
      <w:r w:rsidR="005B2217">
        <w:rPr>
          <w:rStyle w:val="Ppogrubienie"/>
        </w:rPr>
        <w:t>9.</w:t>
      </w:r>
      <w:r>
        <w:rPr>
          <w:rStyle w:val="Ppogrubienie"/>
        </w:rPr>
        <w:t> </w:t>
      </w:r>
      <w:r w:rsidR="005B2217" w:rsidRPr="005B2217">
        <w:t>W ustawie z dnia 8 grudnia 2017 r. o Służbie Ochrony Państwa (Dz. U. z 2021 r. poz. 575</w:t>
      </w:r>
      <w:r w:rsidR="005B2217">
        <w:t xml:space="preserve"> </w:t>
      </w:r>
      <w:r w:rsidR="005B2217" w:rsidRPr="005B2217">
        <w:t>i 1728) wprowadza się następujące zmiany:</w:t>
      </w:r>
    </w:p>
    <w:p w14:paraId="43ACF753" w14:textId="65173E2A" w:rsidR="001A6829" w:rsidRPr="001A6829" w:rsidRDefault="001A6829" w:rsidP="005B2217">
      <w:pPr>
        <w:pStyle w:val="PKTpunkt"/>
      </w:pPr>
      <w:r>
        <w:t>1)</w:t>
      </w:r>
      <w:r>
        <w:tab/>
      </w:r>
      <w:r w:rsidRPr="001A6829">
        <w:t>w art. 172</w:t>
      </w:r>
      <w:r w:rsidR="005762BB">
        <w:t xml:space="preserve"> w</w:t>
      </w:r>
      <w:r w:rsidRPr="001A6829">
        <w:t xml:space="preserve"> ust. 1 </w:t>
      </w:r>
      <w:r w:rsidR="005B2217">
        <w:t xml:space="preserve">w </w:t>
      </w:r>
      <w:r w:rsidRPr="001A6829">
        <w:t xml:space="preserve">pkt 8 </w:t>
      </w:r>
      <w:r w:rsidR="005B2217" w:rsidRPr="005B2217">
        <w:t xml:space="preserve">kropkę zastępuje się średnikiem i </w:t>
      </w:r>
      <w:r w:rsidRPr="001A6829">
        <w:t>dodaje się pkt 9 w brzmieniu:</w:t>
      </w:r>
    </w:p>
    <w:p w14:paraId="5D9900F2" w14:textId="1892D12F" w:rsidR="001A6829" w:rsidRPr="001A6829" w:rsidRDefault="001A6829" w:rsidP="00515C7D">
      <w:pPr>
        <w:pStyle w:val="ZPKTzmpktartykuempunktem"/>
      </w:pPr>
      <w:r w:rsidRPr="001A6829">
        <w:t>„9) świadczenie teleinformatyczne, o którym mowa w art. 5 ustawy z dnia … o</w:t>
      </w:r>
      <w:r w:rsidR="00351DC6">
        <w:t> </w:t>
      </w:r>
      <w:r w:rsidRPr="001A6829">
        <w:t xml:space="preserve">szczególnych zasadach wynagradzania osób realizujących zadania z zakresu </w:t>
      </w:r>
      <w:proofErr w:type="spellStart"/>
      <w:r w:rsidRPr="001A6829">
        <w:t>cyberbezpieczeństwa</w:t>
      </w:r>
      <w:proofErr w:type="spellEnd"/>
      <w:r w:rsidRPr="001A6829">
        <w:t xml:space="preserve"> (Dz. U. …), zwane dalej „świadczeniem teleinformatycznym”;”;</w:t>
      </w:r>
    </w:p>
    <w:p w14:paraId="51C61CEE" w14:textId="09BF8A7E" w:rsidR="001A6829" w:rsidRPr="001A6829" w:rsidRDefault="001A6829" w:rsidP="005B2217">
      <w:pPr>
        <w:pStyle w:val="PKTpunkt"/>
      </w:pPr>
      <w:r>
        <w:t>2)</w:t>
      </w:r>
      <w:r>
        <w:tab/>
      </w:r>
      <w:r w:rsidRPr="001A6829">
        <w:t>po art. 172b dodaje się art. 172c w brzmieniu:</w:t>
      </w:r>
    </w:p>
    <w:p w14:paraId="3850A835" w14:textId="3DB8787D" w:rsidR="001A6829" w:rsidRPr="001A6829" w:rsidRDefault="001A6829" w:rsidP="00B11E58">
      <w:pPr>
        <w:pStyle w:val="ZARTzmartartykuempunktem"/>
      </w:pPr>
      <w:r w:rsidRPr="001A6829">
        <w:t>„Art. 172c. 1. Funkcjonariuszowi wykonującemu zadania, o który</w:t>
      </w:r>
      <w:r w:rsidR="00B11E58">
        <w:t>ch mowa w art.</w:t>
      </w:r>
      <w:r w:rsidR="00351DC6">
        <w:t> </w:t>
      </w:r>
      <w:r w:rsidR="00B11E58">
        <w:t xml:space="preserve">26, art. 42 ust. </w:t>
      </w:r>
      <w:r w:rsidRPr="001A6829">
        <w:t xml:space="preserve">1, art. 44 i art. 62 ustawy z dnia 5 lipca 2018 r. o krajowym systemie </w:t>
      </w:r>
      <w:proofErr w:type="spellStart"/>
      <w:r w:rsidRPr="001A6829">
        <w:t>cyberbezpieczeństwa</w:t>
      </w:r>
      <w:proofErr w:type="spellEnd"/>
      <w:r w:rsidRPr="001A6829">
        <w:t xml:space="preserve"> (Dz.</w:t>
      </w:r>
      <w:r w:rsidR="007C2E39">
        <w:t xml:space="preserve"> </w:t>
      </w:r>
      <w:r w:rsidRPr="001A6829">
        <w:t>U.</w:t>
      </w:r>
      <w:r w:rsidR="007C2E39">
        <w:t xml:space="preserve"> </w:t>
      </w:r>
      <w:r w:rsidRPr="001A6829">
        <w:t>z</w:t>
      </w:r>
      <w:r w:rsidR="007C2E39">
        <w:t xml:space="preserve"> </w:t>
      </w:r>
      <w:r w:rsidRPr="001A6829">
        <w:t>2020</w:t>
      </w:r>
      <w:r w:rsidR="007C2E39">
        <w:t xml:space="preserve"> </w:t>
      </w:r>
      <w:r w:rsidRPr="001A6829">
        <w:t>r. poz. 1369)</w:t>
      </w:r>
      <w:r w:rsidR="00BA3964">
        <w:t>,</w:t>
      </w:r>
      <w:r w:rsidRPr="001A6829">
        <w:t xml:space="preserve"> lub w zakresie zapewnienia </w:t>
      </w:r>
      <w:proofErr w:type="spellStart"/>
      <w:r w:rsidRPr="001A6829">
        <w:t>cyberbezpieczeństwa</w:t>
      </w:r>
      <w:proofErr w:type="spellEnd"/>
      <w:r w:rsidRPr="001A6829">
        <w:t xml:space="preserve"> w Służbie Ochrony Państwa przyznaje się na okres ich wykonywania świadczenie teleinformatyczne.</w:t>
      </w:r>
    </w:p>
    <w:p w14:paraId="0951D99E" w14:textId="377E3520" w:rsidR="001A6829" w:rsidRPr="001A6829" w:rsidRDefault="001A6829" w:rsidP="005B2217">
      <w:pPr>
        <w:pStyle w:val="ZUSTzmustartykuempunktem"/>
      </w:pPr>
      <w:r w:rsidRPr="001A6829">
        <w:t>2. Do ustalenia wysokości świadczenia teleinformatycznego, o którym mowa w</w:t>
      </w:r>
      <w:r w:rsidR="00351DC6">
        <w:t> </w:t>
      </w:r>
      <w:r w:rsidRPr="001A6829">
        <w:t>ust.</w:t>
      </w:r>
      <w:r w:rsidR="00351DC6">
        <w:t> </w:t>
      </w:r>
      <w:r w:rsidRPr="001A6829">
        <w:t>1, stosuje si</w:t>
      </w:r>
      <w:r w:rsidR="005B2217">
        <w:t xml:space="preserve">ę przepisy wydane na podstawie </w:t>
      </w:r>
      <w:r w:rsidR="00B11E58">
        <w:t>art. 7 ust. 1 ustawy z dnia …</w:t>
      </w:r>
      <w:r w:rsidRPr="001A6829">
        <w:t xml:space="preserve"> o</w:t>
      </w:r>
      <w:r w:rsidR="00351DC6">
        <w:t> </w:t>
      </w:r>
      <w:r w:rsidRPr="001A6829">
        <w:t xml:space="preserve">szczególnych zasadach wynagradzania osób realizujących zadania z zakresu </w:t>
      </w:r>
      <w:proofErr w:type="spellStart"/>
      <w:r w:rsidRPr="001A6829">
        <w:t>cyberbezpieczeństwa</w:t>
      </w:r>
      <w:proofErr w:type="spellEnd"/>
      <w:r w:rsidR="00E166B0">
        <w:t>.</w:t>
      </w:r>
    </w:p>
    <w:p w14:paraId="24162624" w14:textId="72A855C6" w:rsidR="001A6829" w:rsidRPr="001A6829" w:rsidRDefault="001A6829" w:rsidP="005B2217">
      <w:pPr>
        <w:pStyle w:val="ZUSTzmustartykuempunktem"/>
      </w:pPr>
      <w:r w:rsidRPr="001A6829">
        <w:t>3. Decyzję o przyznaniu świadczenia teleinformatycznego Komendant SOP wydaje nie później niż</w:t>
      </w:r>
      <w:r w:rsidR="00347573">
        <w:t xml:space="preserve"> </w:t>
      </w:r>
      <w:r w:rsidRPr="001A6829">
        <w:t>w terminie 30 dni po rozpoczęciu przez funkcjonariusza wykonywania zadań, o którym mowa w ust. 1.</w:t>
      </w:r>
    </w:p>
    <w:p w14:paraId="00C1FF36" w14:textId="6E3BB0B6" w:rsidR="001A6829" w:rsidRPr="001A6829" w:rsidRDefault="001A6829" w:rsidP="005B2217">
      <w:pPr>
        <w:pStyle w:val="ZUSTzmustartykuempunktem"/>
      </w:pPr>
      <w:r w:rsidRPr="001A6829">
        <w:t>4. Przed wydaniem decyzji, o której mowa w ust. 3, funkcjonariusz po</w:t>
      </w:r>
      <w:r w:rsidR="00B11E58">
        <w:t xml:space="preserve">dlega opiniowaniu służbowemu na </w:t>
      </w:r>
      <w:r w:rsidRPr="001A6829">
        <w:t>zasadach, o których mowa w art. 82, jeżeli od dnia wydania ostatniej opinii o tym funkcjonariuszu upłynęły co najmniej 3 miesiące.</w:t>
      </w:r>
    </w:p>
    <w:p w14:paraId="2D685CB6" w14:textId="77777777" w:rsidR="001A6829" w:rsidRPr="001A6829" w:rsidRDefault="001A6829" w:rsidP="005B2217">
      <w:pPr>
        <w:pStyle w:val="ZUSTzmustartykuempunktem"/>
      </w:pPr>
      <w:r w:rsidRPr="001A6829">
        <w:t>5. Świadczenia teleinformatycznego nie przyznaje się w przypadkach, o których mowa w art. 172b ust. 6. Przepisy art. 172b ust. 7 i 8 stosuje się odpowiednio.</w:t>
      </w:r>
    </w:p>
    <w:p w14:paraId="17B97E66" w14:textId="77777777" w:rsidR="001A6829" w:rsidRPr="001A6829" w:rsidRDefault="001A6829" w:rsidP="005B2217">
      <w:pPr>
        <w:pStyle w:val="ZUSTzmustartykuempunktem"/>
      </w:pPr>
      <w:r w:rsidRPr="001A6829">
        <w:t xml:space="preserve">6. Świadczenia teleinformatycznego nie wypłaca się w przypadkach, o których mowa w art. 172b ust. 9. </w:t>
      </w:r>
    </w:p>
    <w:p w14:paraId="395176C8" w14:textId="6B1BE5E7" w:rsidR="001A6829" w:rsidRDefault="001A6829" w:rsidP="005B2217">
      <w:pPr>
        <w:pStyle w:val="ZUSTzmustartykuempunktem"/>
      </w:pPr>
      <w:r w:rsidRPr="001A6829">
        <w:t>7. Do wypłaty świadczenia teleinformatycznego stosuje się odpowiednio przepisy art. 172b ust. 10</w:t>
      </w:r>
      <w:r w:rsidR="000D3AB2">
        <w:t>–</w:t>
      </w:r>
      <w:r w:rsidRPr="001A6829">
        <w:t>12.”.</w:t>
      </w:r>
    </w:p>
    <w:p w14:paraId="14DFFE1E" w14:textId="0A2544BE" w:rsidR="00B35F34" w:rsidRDefault="009F4E9A" w:rsidP="003B1FA4">
      <w:pPr>
        <w:pStyle w:val="ARTartustawynprozporzdzenia"/>
      </w:pPr>
      <w:r>
        <w:rPr>
          <w:rStyle w:val="Ppogrubienie"/>
        </w:rPr>
        <w:t>Art. </w:t>
      </w:r>
      <w:r w:rsidR="005B2217">
        <w:rPr>
          <w:rStyle w:val="Ppogrubienie"/>
        </w:rPr>
        <w:t>20</w:t>
      </w:r>
      <w:r w:rsidR="007620FC">
        <w:rPr>
          <w:rStyle w:val="Ppogrubienie"/>
        </w:rPr>
        <w:t>.</w:t>
      </w:r>
      <w:r>
        <w:rPr>
          <w:rStyle w:val="Ppogrubienie"/>
        </w:rPr>
        <w:t> </w:t>
      </w:r>
      <w:r w:rsidR="006E5DC0" w:rsidRPr="00E95165">
        <w:t xml:space="preserve">W ustawie z dnia 5 lipca 2018 r. o krajowym systemie </w:t>
      </w:r>
      <w:proofErr w:type="spellStart"/>
      <w:r w:rsidR="006E5DC0" w:rsidRPr="00E95165">
        <w:t>cyberbezpieczeństwa</w:t>
      </w:r>
      <w:proofErr w:type="spellEnd"/>
      <w:r w:rsidR="006E5DC0" w:rsidRPr="00E95165">
        <w:t xml:space="preserve"> (Dz.</w:t>
      </w:r>
      <w:r w:rsidR="007136D3">
        <w:t> </w:t>
      </w:r>
      <w:r w:rsidR="006E5DC0" w:rsidRPr="00E95165">
        <w:t xml:space="preserve">U. z 2020 r. poz. 1369) </w:t>
      </w:r>
      <w:r w:rsidR="00B35F34">
        <w:t>wprowadza się następujące zmiany:</w:t>
      </w:r>
    </w:p>
    <w:p w14:paraId="5C5DB650" w14:textId="770ABF13" w:rsidR="006E5DC0" w:rsidRPr="00E95165" w:rsidRDefault="00B35F34" w:rsidP="00515C7D">
      <w:pPr>
        <w:pStyle w:val="PKTpunkt"/>
      </w:pPr>
      <w:r>
        <w:t>1)</w:t>
      </w:r>
      <w:r>
        <w:tab/>
      </w:r>
      <w:r w:rsidR="006E5DC0" w:rsidRPr="00E95165">
        <w:t xml:space="preserve">w art. 65 w ust. 1 </w:t>
      </w:r>
      <w:r w:rsidR="005B2217">
        <w:t xml:space="preserve">w </w:t>
      </w:r>
      <w:r w:rsidR="00C35D75">
        <w:t xml:space="preserve">pkt 6 kropkę zastępuje się średnikiem i </w:t>
      </w:r>
      <w:r w:rsidR="006E5DC0" w:rsidRPr="00E95165">
        <w:t>dodaje się pkt 7 w brzmieniu:</w:t>
      </w:r>
    </w:p>
    <w:p w14:paraId="3C28082B" w14:textId="25FF775E" w:rsidR="00B35F34" w:rsidRDefault="003D61CD" w:rsidP="00C35D75">
      <w:pPr>
        <w:pStyle w:val="ZPKTzmpktartykuempunktem"/>
      </w:pPr>
      <w:r w:rsidRPr="00E95165">
        <w:t>„</w:t>
      </w:r>
      <w:r w:rsidR="00C35D75">
        <w:t>7)</w:t>
      </w:r>
      <w:r w:rsidR="00C35D75">
        <w:tab/>
      </w:r>
      <w:r w:rsidR="006E5DC0" w:rsidRPr="00E95165">
        <w:t>wniosków o przyznanie świadczeni</w:t>
      </w:r>
      <w:r w:rsidR="00BA3964">
        <w:t>a</w:t>
      </w:r>
      <w:r w:rsidR="006E5DC0" w:rsidRPr="00E95165">
        <w:t xml:space="preserve"> teleinformatycznego, o którym mowa w</w:t>
      </w:r>
      <w:r w:rsidR="00351DC6">
        <w:t> </w:t>
      </w:r>
      <w:r w:rsidR="006E5DC0" w:rsidRPr="00E95165">
        <w:t>ustawie z dnia</w:t>
      </w:r>
      <w:r w:rsidR="00B11E58">
        <w:t xml:space="preserve"> </w:t>
      </w:r>
      <w:r w:rsidR="006E5DC0" w:rsidRPr="00E95165">
        <w:t xml:space="preserve">… </w:t>
      </w:r>
      <w:r w:rsidR="006E655A" w:rsidRPr="00E95165">
        <w:t xml:space="preserve">o szczególnych zasadach wynagradzania osób realizujących zadania z zakresu </w:t>
      </w:r>
      <w:proofErr w:type="spellStart"/>
      <w:r w:rsidR="006E655A" w:rsidRPr="00E95165">
        <w:t>cyberbezpieczeństwa</w:t>
      </w:r>
      <w:proofErr w:type="spellEnd"/>
      <w:r w:rsidR="006E655A" w:rsidRPr="00E95165">
        <w:t xml:space="preserve"> </w:t>
      </w:r>
      <w:r w:rsidR="006E5DC0" w:rsidRPr="00E95165">
        <w:t xml:space="preserve">(Dz. </w:t>
      </w:r>
      <w:r w:rsidR="006E655A" w:rsidRPr="00E95165">
        <w:t>U. …) w zakresie maksymalnej kwoty prognozowanych kosztów, związanych z przyznaniem świadczenia teleinformatycznego.”</w:t>
      </w:r>
      <w:r w:rsidR="00B35F34">
        <w:t>;</w:t>
      </w:r>
    </w:p>
    <w:p w14:paraId="5E93CC85" w14:textId="77777777" w:rsidR="00B35F34" w:rsidRDefault="00B35F34" w:rsidP="00515C7D">
      <w:pPr>
        <w:pStyle w:val="PKTpunkt"/>
      </w:pPr>
      <w:r>
        <w:t>2)</w:t>
      </w:r>
      <w:r>
        <w:tab/>
        <w:t xml:space="preserve"> w art. 74 ust. 2 otrzymuje brzmienie:</w:t>
      </w:r>
    </w:p>
    <w:p w14:paraId="24B3F385" w14:textId="5736201F" w:rsidR="006E5DC0" w:rsidRPr="00E95165" w:rsidRDefault="00B35F34" w:rsidP="00515C7D">
      <w:pPr>
        <w:pStyle w:val="ZUSTzmustartykuempunktem"/>
      </w:pPr>
      <w:r w:rsidRPr="00E95165">
        <w:t>„</w:t>
      </w:r>
      <w:r>
        <w:t>2. Wpływy z tytułu kar pieniężnych, o których mowa w art. 73</w:t>
      </w:r>
      <w:r w:rsidR="00C2314E">
        <w:t>,</w:t>
      </w:r>
      <w:r>
        <w:t xml:space="preserve"> stanowią przychód Funduszu </w:t>
      </w:r>
      <w:proofErr w:type="spellStart"/>
      <w:r>
        <w:t>Cyberbezpieczeństwa</w:t>
      </w:r>
      <w:proofErr w:type="spellEnd"/>
      <w:r>
        <w:t xml:space="preserve">, o którym mowa w ustawie </w:t>
      </w:r>
      <w:r w:rsidRPr="00E95165">
        <w:t>z dnia</w:t>
      </w:r>
      <w:r w:rsidR="00C2314E">
        <w:t xml:space="preserve"> </w:t>
      </w:r>
      <w:r w:rsidRPr="00E95165">
        <w:t>…</w:t>
      </w:r>
      <w:r w:rsidR="00C2314E">
        <w:t xml:space="preserve"> </w:t>
      </w:r>
      <w:r w:rsidRPr="00E95165">
        <w:t xml:space="preserve">o szczególnych zasadach wynagradzania osób realizujących zadania z zakresu </w:t>
      </w:r>
      <w:proofErr w:type="spellStart"/>
      <w:r w:rsidRPr="00E95165">
        <w:t>cyberbezpieczeństwa</w:t>
      </w:r>
      <w:proofErr w:type="spellEnd"/>
      <w:r w:rsidR="00C2314E">
        <w:t>,</w:t>
      </w:r>
      <w:r w:rsidRPr="00E95165">
        <w:t xml:space="preserve"> w zakresie maksymalnej kwoty prognozowanych kosztów, związanych z</w:t>
      </w:r>
      <w:r w:rsidR="00351DC6">
        <w:t> </w:t>
      </w:r>
      <w:r w:rsidRPr="00E95165">
        <w:t>przyznaniem świadczenia teleinformatycznego</w:t>
      </w:r>
      <w:r w:rsidR="00AE3FCF">
        <w:t>.</w:t>
      </w:r>
      <w:r w:rsidR="00B11E58" w:rsidRPr="00E95165">
        <w:t>”</w:t>
      </w:r>
      <w:r w:rsidR="00AE3FCF">
        <w:t>.</w:t>
      </w:r>
    </w:p>
    <w:p w14:paraId="2691F622" w14:textId="48925E4A" w:rsidR="006E5DC0" w:rsidRPr="00E95165" w:rsidRDefault="009F4E9A" w:rsidP="003B1FA4">
      <w:pPr>
        <w:pStyle w:val="ARTartustawynprozporzdzenia"/>
      </w:pPr>
      <w:r>
        <w:rPr>
          <w:rStyle w:val="Ppogrubienie"/>
        </w:rPr>
        <w:t>Art. </w:t>
      </w:r>
      <w:r w:rsidR="005B2217">
        <w:rPr>
          <w:rStyle w:val="Ppogrubienie"/>
        </w:rPr>
        <w:t>21</w:t>
      </w:r>
      <w:r w:rsidR="006E5DC0" w:rsidRPr="00E95165">
        <w:rPr>
          <w:rStyle w:val="Ppogrubienie"/>
        </w:rPr>
        <w:t>.</w:t>
      </w:r>
      <w:r>
        <w:t> </w:t>
      </w:r>
      <w:r w:rsidR="006E5DC0" w:rsidRPr="00E95165">
        <w:t xml:space="preserve">Tworzy się Fundusz. </w:t>
      </w:r>
    </w:p>
    <w:p w14:paraId="489C2E66" w14:textId="36268034" w:rsidR="006E5DC0" w:rsidRPr="00E95165" w:rsidRDefault="009F4E9A" w:rsidP="003B1FA4">
      <w:pPr>
        <w:pStyle w:val="ARTartustawynprozporzdzenia"/>
      </w:pPr>
      <w:r>
        <w:rPr>
          <w:rStyle w:val="Ppogrubienie"/>
        </w:rPr>
        <w:t>Art. </w:t>
      </w:r>
      <w:r w:rsidR="005B2217">
        <w:rPr>
          <w:rStyle w:val="Ppogrubienie"/>
        </w:rPr>
        <w:t>22</w:t>
      </w:r>
      <w:r w:rsidR="006E5DC0" w:rsidRPr="00E95165">
        <w:rPr>
          <w:rStyle w:val="Ppogrubienie"/>
        </w:rPr>
        <w:t>.</w:t>
      </w:r>
      <w:r>
        <w:t> </w:t>
      </w:r>
      <w:r w:rsidR="006E5DC0" w:rsidRPr="00E95165">
        <w:t>1.</w:t>
      </w:r>
      <w:r>
        <w:t> </w:t>
      </w:r>
      <w:r w:rsidR="006E5DC0" w:rsidRPr="00E95165">
        <w:t xml:space="preserve">W terminie </w:t>
      </w:r>
      <w:r w:rsidR="00D449AE">
        <w:t>2 miesięcy</w:t>
      </w:r>
      <w:r w:rsidR="00C35D75">
        <w:t xml:space="preserve"> od dnia wejścia w życie ustawy</w:t>
      </w:r>
      <w:r w:rsidR="006E5DC0" w:rsidRPr="00E95165">
        <w:t xml:space="preserve"> minister właściwy do spraw informatyzacji przekaże ś</w:t>
      </w:r>
      <w:r w:rsidR="00C35D75">
        <w:t>rodki w wysokości do 150</w:t>
      </w:r>
      <w:r w:rsidR="004548C1">
        <w:t>,00 mln</w:t>
      </w:r>
      <w:r w:rsidR="006E5DC0" w:rsidRPr="00E95165">
        <w:t xml:space="preserve"> zł na rachunek Funduszu, ze środków budżetu państwa, z części</w:t>
      </w:r>
      <w:r w:rsidR="00C2314E">
        <w:t>,</w:t>
      </w:r>
      <w:r w:rsidR="006E5DC0" w:rsidRPr="00E95165">
        <w:t xml:space="preserve"> której jest dysponentem.</w:t>
      </w:r>
    </w:p>
    <w:p w14:paraId="2AACD3CD" w14:textId="0C69CF04" w:rsidR="006E5DC0" w:rsidRPr="00E95165" w:rsidRDefault="006E5DC0" w:rsidP="003B1FA4">
      <w:pPr>
        <w:pStyle w:val="USTustnpkodeksu"/>
      </w:pPr>
      <w:r w:rsidRPr="00E95165">
        <w:t>2. Dyrektor Naukowej i Akademickiej Sieci Komputerowej – Państwowego Instytutu Badawczego może przekazać, na podstawie porozumienia zawartego z ministrem właściwym do spraw informatyzacji, do dnia 31 grudnia 2022 r. na rachunek Funduszu łącznie środki w</w:t>
      </w:r>
      <w:r w:rsidR="00351DC6">
        <w:t> </w:t>
      </w:r>
      <w:r w:rsidRPr="00E95165">
        <w:t>wysokości do 100</w:t>
      </w:r>
      <w:r w:rsidR="004548C1">
        <w:t>,00 mln</w:t>
      </w:r>
      <w:r w:rsidRPr="00E95165">
        <w:t xml:space="preserve"> zł ze środków z zysku instytutu oraz z funduszu rezerwowego, o</w:t>
      </w:r>
      <w:r w:rsidR="00351DC6">
        <w:t> </w:t>
      </w:r>
      <w:r w:rsidRPr="00E95165">
        <w:t>którym mowa w art. 19 ust. 1 pkt 2 ustawy z dnia 30 kwietnia 2010 r. o instytutach badawczych (Dz. U. z 2020 r. poz. 1383 oraz z 2021 r. poz. 1192).</w:t>
      </w:r>
    </w:p>
    <w:p w14:paraId="434623A8" w14:textId="527B2432" w:rsidR="006E5DC0" w:rsidRPr="00E95165" w:rsidRDefault="006E5DC0" w:rsidP="003B1FA4">
      <w:pPr>
        <w:pStyle w:val="USTustnpkodeksu"/>
      </w:pPr>
      <w:r w:rsidRPr="00E95165">
        <w:t>3. Przekazanie środków, o których mowa w ust. 2, ujmuje się w planie finansowym Naukowej i Akademickiej Sieci Komputerowej – Państwowego Instytutu Badawczego jako odrębną pozycję.</w:t>
      </w:r>
    </w:p>
    <w:p w14:paraId="74D2C91B" w14:textId="6CBF74EE" w:rsidR="006E5DC0" w:rsidRPr="00E95165" w:rsidRDefault="006E5DC0" w:rsidP="003B1FA4">
      <w:pPr>
        <w:pStyle w:val="ARTartustawynprozporzdzenia"/>
      </w:pPr>
      <w:r w:rsidRPr="00E95165">
        <w:rPr>
          <w:rStyle w:val="Ppogrubienie"/>
        </w:rPr>
        <w:t>A</w:t>
      </w:r>
      <w:r w:rsidR="009F4E9A">
        <w:rPr>
          <w:rStyle w:val="Ppogrubienie"/>
        </w:rPr>
        <w:t>rt. </w:t>
      </w:r>
      <w:r w:rsidR="005B2217">
        <w:rPr>
          <w:rStyle w:val="Ppogrubienie"/>
        </w:rPr>
        <w:t>23</w:t>
      </w:r>
      <w:r w:rsidRPr="00E95165">
        <w:rPr>
          <w:rStyle w:val="Ppogrubienie"/>
        </w:rPr>
        <w:t>.</w:t>
      </w:r>
      <w:r w:rsidR="009F4E9A">
        <w:t> 1. </w:t>
      </w:r>
      <w:r w:rsidRPr="00E95165">
        <w:t>Wniosek, o którym mowa w art. 3 ust. 1, składany w celu sfinansowania świadczenia teleinformatycznego w 2022 r., kierownik podmiotu składa w terminie do dnia 21</w:t>
      </w:r>
      <w:r w:rsidR="007136D3">
        <w:t> </w:t>
      </w:r>
      <w:r w:rsidRPr="00E95165">
        <w:t>stycznia 2022 r.</w:t>
      </w:r>
    </w:p>
    <w:p w14:paraId="557A1249" w14:textId="77777777" w:rsidR="006E5DC0" w:rsidRPr="00E95165" w:rsidRDefault="006E5DC0" w:rsidP="003B1FA4">
      <w:pPr>
        <w:pStyle w:val="USTustnpkodeksu"/>
      </w:pPr>
      <w:r w:rsidRPr="00E95165">
        <w:t xml:space="preserve">2. Kolegium do Spraw </w:t>
      </w:r>
      <w:proofErr w:type="spellStart"/>
      <w:r w:rsidRPr="00E95165">
        <w:t>Cyberbezpieczeństwa</w:t>
      </w:r>
      <w:proofErr w:type="spellEnd"/>
      <w:r w:rsidRPr="00E95165">
        <w:t xml:space="preserve"> wydaje opinię, o której mowa w art. 4, nie później niż do dnia 14 lutego 2022 r.</w:t>
      </w:r>
    </w:p>
    <w:p w14:paraId="2425275F" w14:textId="56EDA3A5" w:rsidR="006E5DC0" w:rsidRPr="00E95165" w:rsidRDefault="006E655A" w:rsidP="003B1FA4">
      <w:pPr>
        <w:pStyle w:val="USTustnpkodeksu"/>
      </w:pPr>
      <w:r w:rsidRPr="00E95165">
        <w:t>3</w:t>
      </w:r>
      <w:r w:rsidR="006E5DC0" w:rsidRPr="00E95165">
        <w:t>. Świadczenie teleinformatyczne jest wypłacane od dnia 1 marca 2022 r.</w:t>
      </w:r>
    </w:p>
    <w:p w14:paraId="40643C1B" w14:textId="3A5CCA8D" w:rsidR="006E5DC0" w:rsidRDefault="009F4E9A" w:rsidP="003B1FA4">
      <w:pPr>
        <w:pStyle w:val="ARTartustawynprozporzdzenia"/>
      </w:pPr>
      <w:r>
        <w:rPr>
          <w:rStyle w:val="Ppogrubienie"/>
        </w:rPr>
        <w:t>Art. </w:t>
      </w:r>
      <w:r w:rsidR="008C35C9">
        <w:rPr>
          <w:rStyle w:val="Ppogrubienie"/>
        </w:rPr>
        <w:t>2</w:t>
      </w:r>
      <w:r w:rsidR="005B2217">
        <w:rPr>
          <w:rStyle w:val="Ppogrubienie"/>
        </w:rPr>
        <w:t>4</w:t>
      </w:r>
      <w:r w:rsidR="006E5DC0" w:rsidRPr="00E95165">
        <w:rPr>
          <w:rStyle w:val="Ppogrubienie"/>
        </w:rPr>
        <w:t>.</w:t>
      </w:r>
      <w:r>
        <w:rPr>
          <w:rStyle w:val="Ppogrubienie"/>
        </w:rPr>
        <w:t> </w:t>
      </w:r>
      <w:r w:rsidR="006E5DC0" w:rsidRPr="00E95165">
        <w:t xml:space="preserve">Minister właściwy do spraw informatyzacji </w:t>
      </w:r>
      <w:r w:rsidR="00C35D75">
        <w:t xml:space="preserve">przekaże sejmowej Komisji do Spraw Służb Specjalnych </w:t>
      </w:r>
      <w:r w:rsidR="006E5DC0" w:rsidRPr="00E95165">
        <w:t>pierwsze sprawozdanie z dysponowa</w:t>
      </w:r>
      <w:r w:rsidR="00C35D75">
        <w:t xml:space="preserve">nia środkami Funduszu, </w:t>
      </w:r>
      <w:r w:rsidR="006E5DC0" w:rsidRPr="00E95165">
        <w:t>za I</w:t>
      </w:r>
      <w:r w:rsidR="00351DC6">
        <w:t> </w:t>
      </w:r>
      <w:r w:rsidR="006E5DC0" w:rsidRPr="00E95165">
        <w:t>kwartał 2022 r</w:t>
      </w:r>
      <w:r w:rsidR="00C35D75">
        <w:t>.,</w:t>
      </w:r>
      <w:r w:rsidR="006E5DC0" w:rsidRPr="00E95165">
        <w:t xml:space="preserve"> </w:t>
      </w:r>
      <w:r w:rsidR="00C35D75">
        <w:t xml:space="preserve">w terminie 21 dni od </w:t>
      </w:r>
      <w:r w:rsidR="006E655A" w:rsidRPr="00E95165">
        <w:t xml:space="preserve">zakończenia </w:t>
      </w:r>
      <w:r w:rsidR="008B4F4C" w:rsidRPr="00E95165">
        <w:t xml:space="preserve">tego </w:t>
      </w:r>
      <w:r w:rsidR="006E655A" w:rsidRPr="00E95165">
        <w:t>kwartału</w:t>
      </w:r>
      <w:r w:rsidR="006E5DC0" w:rsidRPr="00E95165">
        <w:t>.</w:t>
      </w:r>
    </w:p>
    <w:p w14:paraId="3A0E5E92" w14:textId="730F1A7A" w:rsidR="00602BC2" w:rsidRPr="00602BC2" w:rsidRDefault="00602BC2" w:rsidP="00602BC2">
      <w:pPr>
        <w:pStyle w:val="ARTartustawynprozporzdzenia"/>
      </w:pPr>
      <w:r w:rsidRPr="00602BC2">
        <w:rPr>
          <w:rStyle w:val="Ppogrubienie"/>
        </w:rPr>
        <w:t>Art.</w:t>
      </w:r>
      <w:r w:rsidR="009F4E9A">
        <w:rPr>
          <w:rStyle w:val="Ppogrubienie"/>
        </w:rPr>
        <w:t> </w:t>
      </w:r>
      <w:r w:rsidR="005B2217">
        <w:rPr>
          <w:rStyle w:val="Ppogrubienie"/>
        </w:rPr>
        <w:t>25</w:t>
      </w:r>
      <w:r>
        <w:rPr>
          <w:rStyle w:val="Ppogrubienie"/>
        </w:rPr>
        <w:t>.</w:t>
      </w:r>
      <w:r w:rsidR="009F4E9A">
        <w:t> 1. </w:t>
      </w:r>
      <w:r w:rsidRPr="00602BC2">
        <w:t>Maksymalny limit wydatków z budżetu państwa dla części budżetowej 27 – informatyzacja, będący skutkiem finansowym wejścia w życie niniejszej ustawy, wynosi:</w:t>
      </w:r>
    </w:p>
    <w:p w14:paraId="544EC767" w14:textId="2EE2B642" w:rsidR="00602BC2" w:rsidRPr="00602BC2" w:rsidRDefault="00602BC2" w:rsidP="00602BC2">
      <w:pPr>
        <w:pStyle w:val="PKTpunkt"/>
      </w:pPr>
      <w:r>
        <w:t>1)</w:t>
      </w:r>
      <w:r>
        <w:tab/>
        <w:t>w 2022</w:t>
      </w:r>
      <w:r w:rsidRPr="00602BC2">
        <w:t xml:space="preserve"> r. – 150,00 mln zł;</w:t>
      </w:r>
    </w:p>
    <w:p w14:paraId="6D449561" w14:textId="6FDEAD4B" w:rsidR="00602BC2" w:rsidRPr="00602BC2" w:rsidRDefault="00602BC2" w:rsidP="00602BC2">
      <w:pPr>
        <w:pStyle w:val="PKTpunkt"/>
      </w:pPr>
      <w:r w:rsidRPr="00602BC2">
        <w:t>2)</w:t>
      </w:r>
      <w:r>
        <w:tab/>
      </w:r>
      <w:r w:rsidRPr="00602BC2">
        <w:t>w 202</w:t>
      </w:r>
      <w:r>
        <w:t>3</w:t>
      </w:r>
      <w:r w:rsidRPr="00602BC2">
        <w:t xml:space="preserve"> r. – </w:t>
      </w:r>
      <w:r w:rsidR="005B2217">
        <w:t>100,00</w:t>
      </w:r>
      <w:r w:rsidRPr="00602BC2">
        <w:t xml:space="preserve"> mln zł;</w:t>
      </w:r>
    </w:p>
    <w:p w14:paraId="7B2397B5" w14:textId="4553C935" w:rsidR="00602BC2" w:rsidRPr="00602BC2" w:rsidRDefault="00602BC2" w:rsidP="00602BC2">
      <w:pPr>
        <w:pStyle w:val="PKTpunkt"/>
      </w:pPr>
      <w:r>
        <w:t>3)</w:t>
      </w:r>
      <w:r>
        <w:tab/>
        <w:t>w 2024</w:t>
      </w:r>
      <w:r w:rsidRPr="00602BC2">
        <w:t xml:space="preserve"> r. – </w:t>
      </w:r>
      <w:r w:rsidR="005B2217" w:rsidRPr="005B2217">
        <w:t xml:space="preserve">100,00 </w:t>
      </w:r>
      <w:r w:rsidRPr="00602BC2">
        <w:t>mln zł;</w:t>
      </w:r>
    </w:p>
    <w:p w14:paraId="1F7FE322" w14:textId="4C1DE587" w:rsidR="00602BC2" w:rsidRPr="00602BC2" w:rsidRDefault="00602BC2" w:rsidP="00602BC2">
      <w:pPr>
        <w:pStyle w:val="PKTpunkt"/>
      </w:pPr>
      <w:r w:rsidRPr="00602BC2">
        <w:t>4)</w:t>
      </w:r>
      <w:r>
        <w:tab/>
      </w:r>
      <w:r w:rsidRPr="00602BC2">
        <w:t>w 202</w:t>
      </w:r>
      <w:r>
        <w:t>5</w:t>
      </w:r>
      <w:r w:rsidRPr="00602BC2">
        <w:t xml:space="preserve"> r. –</w:t>
      </w:r>
      <w:r w:rsidR="006D3198">
        <w:t xml:space="preserve"> </w:t>
      </w:r>
      <w:r w:rsidR="004548C1">
        <w:t>100,00</w:t>
      </w:r>
      <w:r w:rsidRPr="00602BC2">
        <w:t xml:space="preserve"> mln zł;</w:t>
      </w:r>
    </w:p>
    <w:p w14:paraId="083943E1" w14:textId="542CE12E" w:rsidR="00602BC2" w:rsidRPr="00602BC2" w:rsidRDefault="007538CD" w:rsidP="00602BC2">
      <w:pPr>
        <w:pStyle w:val="PKTpunkt"/>
      </w:pPr>
      <w:r>
        <w:t>5)</w:t>
      </w:r>
      <w:r>
        <w:tab/>
      </w:r>
      <w:r w:rsidR="00602BC2">
        <w:t>w 2026</w:t>
      </w:r>
      <w:r w:rsidR="005B2217">
        <w:t xml:space="preserve"> r. – </w:t>
      </w:r>
      <w:r w:rsidR="005B2217" w:rsidRPr="005B2217">
        <w:t>100,00</w:t>
      </w:r>
      <w:r w:rsidR="00602BC2" w:rsidRPr="00602BC2">
        <w:t xml:space="preserve"> mln zł;</w:t>
      </w:r>
    </w:p>
    <w:p w14:paraId="17EDCEE1" w14:textId="0F7B59A1" w:rsidR="00602BC2" w:rsidRPr="00602BC2" w:rsidRDefault="00602BC2" w:rsidP="00602BC2">
      <w:pPr>
        <w:pStyle w:val="PKTpunkt"/>
      </w:pPr>
      <w:r>
        <w:t>6)</w:t>
      </w:r>
      <w:r>
        <w:tab/>
        <w:t>w 2027</w:t>
      </w:r>
      <w:r w:rsidRPr="00602BC2">
        <w:t xml:space="preserve"> r. – </w:t>
      </w:r>
      <w:r w:rsidR="005B2217" w:rsidRPr="005B2217">
        <w:t xml:space="preserve">100,00 </w:t>
      </w:r>
      <w:r w:rsidRPr="00602BC2">
        <w:t>mln zł;</w:t>
      </w:r>
    </w:p>
    <w:p w14:paraId="192653CD" w14:textId="4E80FC16" w:rsidR="00602BC2" w:rsidRPr="00602BC2" w:rsidRDefault="00602BC2" w:rsidP="00602BC2">
      <w:pPr>
        <w:pStyle w:val="PKTpunkt"/>
      </w:pPr>
      <w:r w:rsidRPr="00602BC2">
        <w:t>7)</w:t>
      </w:r>
      <w:r>
        <w:tab/>
      </w:r>
      <w:r w:rsidRPr="00602BC2">
        <w:t>w 202</w:t>
      </w:r>
      <w:r>
        <w:t>8</w:t>
      </w:r>
      <w:r w:rsidRPr="00602BC2">
        <w:t xml:space="preserve"> r. – </w:t>
      </w:r>
      <w:r w:rsidR="004548C1">
        <w:t>100,00</w:t>
      </w:r>
      <w:r w:rsidRPr="00602BC2">
        <w:t xml:space="preserve"> mln zł;</w:t>
      </w:r>
    </w:p>
    <w:p w14:paraId="6E698C94" w14:textId="3246F6B1" w:rsidR="00602BC2" w:rsidRPr="00602BC2" w:rsidRDefault="00602BC2" w:rsidP="00602BC2">
      <w:pPr>
        <w:pStyle w:val="PKTpunkt"/>
      </w:pPr>
      <w:r w:rsidRPr="00602BC2">
        <w:t>8)</w:t>
      </w:r>
      <w:r>
        <w:tab/>
      </w:r>
      <w:r w:rsidRPr="00602BC2">
        <w:t>w 202</w:t>
      </w:r>
      <w:r>
        <w:t>9</w:t>
      </w:r>
      <w:r w:rsidRPr="00602BC2">
        <w:t xml:space="preserve"> r. – </w:t>
      </w:r>
      <w:r w:rsidR="005B2217" w:rsidRPr="005B2217">
        <w:t xml:space="preserve">100,00 </w:t>
      </w:r>
      <w:r w:rsidRPr="00602BC2">
        <w:t>mln zł;</w:t>
      </w:r>
    </w:p>
    <w:p w14:paraId="6242F0F1" w14:textId="73A8B0F3" w:rsidR="00602BC2" w:rsidRPr="00602BC2" w:rsidRDefault="00602BC2" w:rsidP="00602BC2">
      <w:pPr>
        <w:pStyle w:val="PKTpunkt"/>
      </w:pPr>
      <w:r>
        <w:t>9)</w:t>
      </w:r>
      <w:r>
        <w:tab/>
        <w:t>w 2030</w:t>
      </w:r>
      <w:r w:rsidR="005B2217">
        <w:t xml:space="preserve"> r. – </w:t>
      </w:r>
      <w:r w:rsidR="005B2217" w:rsidRPr="005B2217">
        <w:t xml:space="preserve">100,00 </w:t>
      </w:r>
      <w:r w:rsidRPr="00602BC2">
        <w:t>mln zł;</w:t>
      </w:r>
    </w:p>
    <w:p w14:paraId="3D222C09" w14:textId="616B2280" w:rsidR="00602BC2" w:rsidRPr="00602BC2" w:rsidRDefault="00602BC2" w:rsidP="00602BC2">
      <w:pPr>
        <w:pStyle w:val="PKTpunkt"/>
      </w:pPr>
      <w:r>
        <w:t>10)</w:t>
      </w:r>
      <w:r>
        <w:tab/>
        <w:t>w 2031</w:t>
      </w:r>
      <w:r w:rsidRPr="00602BC2">
        <w:t xml:space="preserve"> r. – </w:t>
      </w:r>
      <w:r w:rsidR="005B2217" w:rsidRPr="005B2217">
        <w:t>100,00</w:t>
      </w:r>
      <w:r w:rsidRPr="00602BC2">
        <w:t xml:space="preserve"> mln zł.</w:t>
      </w:r>
    </w:p>
    <w:p w14:paraId="4C890887" w14:textId="3185D0A1" w:rsidR="00602BC2" w:rsidRPr="00602BC2" w:rsidRDefault="00602BC2" w:rsidP="007538CD">
      <w:pPr>
        <w:pStyle w:val="USTustnpkodeksu"/>
      </w:pPr>
      <w:r w:rsidRPr="00602BC2">
        <w:t xml:space="preserve">2. Minister właściwy do spraw informatyzacji nadzoruje i monitoruje wykorzystanie limitu wydatków, o których mowa w ust. 1, i dokonuje oceny wykorzystania tego limitu według stanu na koniec każdego kwartału, a w przypadku IV kwartału </w:t>
      </w:r>
      <w:r w:rsidR="000D3AB2">
        <w:t>–</w:t>
      </w:r>
      <w:r w:rsidRPr="00602BC2">
        <w:t xml:space="preserve"> według </w:t>
      </w:r>
      <w:r>
        <w:t>stanu na dzień 20</w:t>
      </w:r>
      <w:r w:rsidR="00847ACA">
        <w:t> </w:t>
      </w:r>
      <w:r>
        <w:t>listopada</w:t>
      </w:r>
      <w:r w:rsidRPr="00602BC2">
        <w:t>.</w:t>
      </w:r>
    </w:p>
    <w:p w14:paraId="526DF90C" w14:textId="6EF9437B" w:rsidR="00602BC2" w:rsidRPr="007538CD" w:rsidRDefault="00602BC2" w:rsidP="007538CD">
      <w:pPr>
        <w:pStyle w:val="USTustnpkodeksu"/>
      </w:pPr>
      <w:r w:rsidRPr="007538CD">
        <w:t>3. W przypadku gdy wielkość wydatków, o których mowa w ust. 1, po trzech kwartałach wyniesie łącznie więcej niż 75% limitu przewidzianego na dany rok, wielkość wydatków w</w:t>
      </w:r>
      <w:r w:rsidR="00847ACA">
        <w:t> </w:t>
      </w:r>
      <w:r w:rsidRPr="007538CD">
        <w:t xml:space="preserve">czwartym kwartale obniża się o kwotę przekroczenia, określając zakres ograniczeń dla poszczególnych zadań realizowanych na podstawie </w:t>
      </w:r>
      <w:r w:rsidR="00CA5E36">
        <w:t>niniejszej ustawy</w:t>
      </w:r>
      <w:r w:rsidRPr="007538CD">
        <w:t>.</w:t>
      </w:r>
    </w:p>
    <w:p w14:paraId="1980E42B" w14:textId="3E0D9367" w:rsidR="00261A16" w:rsidRDefault="009F4E9A" w:rsidP="003B1FA4">
      <w:pPr>
        <w:pStyle w:val="ARTartustawynprozporzdzenia"/>
      </w:pPr>
      <w:r>
        <w:rPr>
          <w:rStyle w:val="Ppogrubienie"/>
        </w:rPr>
        <w:t>Art. </w:t>
      </w:r>
      <w:r w:rsidR="008C35C9">
        <w:rPr>
          <w:rStyle w:val="Ppogrubienie"/>
        </w:rPr>
        <w:t>2</w:t>
      </w:r>
      <w:r w:rsidR="007136D3">
        <w:rPr>
          <w:rStyle w:val="Ppogrubienie"/>
        </w:rPr>
        <w:t>6</w:t>
      </w:r>
      <w:r w:rsidR="006E5DC0" w:rsidRPr="00E95165">
        <w:rPr>
          <w:rStyle w:val="Ppogrubienie"/>
        </w:rPr>
        <w:t>.</w:t>
      </w:r>
      <w:r>
        <w:t> </w:t>
      </w:r>
      <w:r w:rsidR="006E5DC0" w:rsidRPr="00E95165">
        <w:t>Ustawa wchodzi w życie po upływie 14 dni od dnia ogłoszenia.</w:t>
      </w:r>
    </w:p>
    <w:sectPr w:rsidR="00261A16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19BF61" w14:textId="77777777" w:rsidR="00424C7B" w:rsidRDefault="00424C7B">
      <w:r>
        <w:separator/>
      </w:r>
    </w:p>
  </w:endnote>
  <w:endnote w:type="continuationSeparator" w:id="0">
    <w:p w14:paraId="7D0D8409" w14:textId="77777777" w:rsidR="00424C7B" w:rsidRDefault="00424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BFC4CB" w14:textId="77777777" w:rsidR="00424C7B" w:rsidRDefault="00424C7B">
      <w:r>
        <w:separator/>
      </w:r>
    </w:p>
  </w:footnote>
  <w:footnote w:type="continuationSeparator" w:id="0">
    <w:p w14:paraId="6694DEB4" w14:textId="77777777" w:rsidR="00424C7B" w:rsidRDefault="00424C7B">
      <w:r>
        <w:continuationSeparator/>
      </w:r>
    </w:p>
  </w:footnote>
  <w:footnote w:id="1">
    <w:p w14:paraId="4BFF53B3" w14:textId="3776EB3A" w:rsidR="00C92425" w:rsidRPr="00527ADE" w:rsidRDefault="00C92425" w:rsidP="00541433">
      <w:pPr>
        <w:pStyle w:val="ODNONIKtreodnonika"/>
      </w:pPr>
      <w:r w:rsidRPr="00527ADE">
        <w:rPr>
          <w:rStyle w:val="Odwoanieprzypisudolnego"/>
        </w:rPr>
        <w:footnoteRef/>
      </w:r>
      <w:r w:rsidRPr="00527ADE">
        <w:rPr>
          <w:vertAlign w:val="superscript"/>
        </w:rPr>
        <w:t>)</w:t>
      </w:r>
      <w:r>
        <w:tab/>
      </w:r>
      <w:r w:rsidRPr="00527ADE">
        <w:t xml:space="preserve">Niniejszą ustawą zmienia się ustawy: </w:t>
      </w:r>
      <w:r w:rsidRPr="00347573">
        <w:t>ustawę z dnia 6 kwietnia 1990 r. o Policji,</w:t>
      </w:r>
      <w:r>
        <w:t xml:space="preserve"> </w:t>
      </w:r>
      <w:r w:rsidRPr="00527ADE">
        <w:t>ustawę z</w:t>
      </w:r>
      <w:r w:rsidRPr="00527ADE">
        <w:rPr>
          <w:sz w:val="22"/>
          <w:szCs w:val="22"/>
        </w:rPr>
        <w:t xml:space="preserve"> </w:t>
      </w:r>
      <w:r w:rsidRPr="00527ADE">
        <w:t xml:space="preserve">dnia 12 października 1990 r. o Straży Granicznej, ustawę z dnia 10 grudnia 1993 r. o zaopatrzeniu emerytalnym żołnierzy zawodowych oraz ich rodzin, ustawę z dnia 18 lutego 1994 r. o zaopatrzeniu emerytalnym funkcjonariuszy Policji, Agencji Bezpieczeństwa Wewnętrznego, Agencji Wywiadu, Służby Kontrwywiadu Wojskowego, Służby Wywiadu Wojskowego, Centralnego Biura Antykorupcyjnego, Straży Granicznej, Straży Marszałkowskiej, Służby Ochrony Państwa, Państwowej Straży Pożarnej, Służby Celno-Skarbowej i Służby Więziennej oraz ich rodzin, </w:t>
      </w:r>
      <w:r w:rsidRPr="00527ADE">
        <w:rPr>
          <w:bCs/>
        </w:rPr>
        <w:t>ustawę</w:t>
      </w:r>
      <w:r w:rsidRPr="00527ADE">
        <w:t xml:space="preserve"> z dnia 24 maja 2002 r. o Agencji Bezpieczeństwa Wewnętrznego oraz Agencji Wywiadu, ustawę z dnia 11 września 2003 r. o służbie wojskowej żołnierzy zawodowych, ustawę z dnia 9 czerwca 2006 r. o Centralnym Biurze Antykorupcyjnym, </w:t>
      </w:r>
      <w:r>
        <w:t>ustawę</w:t>
      </w:r>
      <w:r w:rsidRPr="007620FC">
        <w:t xml:space="preserve"> z dnia 9 czerwca 2006 r. o </w:t>
      </w:r>
      <w:r>
        <w:t>Służb</w:t>
      </w:r>
      <w:r w:rsidRPr="007620FC">
        <w:t>ie Kontrwywiadu Wojskowego oraz Służbie Wywiadu Wojskowego</w:t>
      </w:r>
      <w:r>
        <w:t>,</w:t>
      </w:r>
      <w:r w:rsidRPr="007620FC">
        <w:t xml:space="preserve"> </w:t>
      </w:r>
      <w:r w:rsidRPr="00527ADE">
        <w:t>ustawę z dnia 9 czerwca 2006 r. o służbie funkcjonariuszy Służby Kontrwywiadu Wojskowego oraz Służby Wywiadu Wojskowego</w:t>
      </w:r>
      <w:r>
        <w:t>, ustawę</w:t>
      </w:r>
      <w:r w:rsidRPr="00541433">
        <w:t xml:space="preserve"> z dnia 30 kwietnia 20</w:t>
      </w:r>
      <w:r>
        <w:t xml:space="preserve">10 r. o instytutach badawczych, ustawę </w:t>
      </w:r>
      <w:r w:rsidRPr="00541433">
        <w:t>z dnia 7 maja 2010 r. o wspieraniu rozwoju usług i sieci telekomunikacyjnych</w:t>
      </w:r>
      <w:r>
        <w:t>, ustawę</w:t>
      </w:r>
      <w:r w:rsidRPr="00347573">
        <w:t xml:space="preserve"> z dnia 8 grudnia 2017 r. o Służbie Ochrony Państwa</w:t>
      </w:r>
      <w:r>
        <w:t xml:space="preserve">, ustawę z dnia 5 lipca 2018 r. o krajowym systemie </w:t>
      </w:r>
      <w:proofErr w:type="spellStart"/>
      <w:r>
        <w:t>cyberbezpieczeństwa</w:t>
      </w:r>
      <w:proofErr w:type="spellEnd"/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211B84" w14:textId="7562E20A" w:rsidR="00C92425" w:rsidRPr="00B371CC" w:rsidRDefault="00C92425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7414E">
      <w:rPr>
        <w:noProof/>
      </w:rPr>
      <w:t>20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078B0"/>
    <w:multiLevelType w:val="hybridMultilevel"/>
    <w:tmpl w:val="B71AE024"/>
    <w:lvl w:ilvl="0" w:tplc="8E62B2EE">
      <w:start w:val="1"/>
      <w:numFmt w:val="decimal"/>
      <w:lvlText w:val="%1)"/>
      <w:lvlJc w:val="left"/>
      <w:pPr>
        <w:ind w:left="882" w:hanging="37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03211B4"/>
    <w:multiLevelType w:val="hybridMultilevel"/>
    <w:tmpl w:val="D652816A"/>
    <w:lvl w:ilvl="0" w:tplc="FBDCEA44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4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6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7" w15:restartNumberingAfterBreak="0">
    <w:nsid w:val="1B3575FB"/>
    <w:multiLevelType w:val="hybridMultilevel"/>
    <w:tmpl w:val="CDB66168"/>
    <w:lvl w:ilvl="0" w:tplc="6C78A2D2">
      <w:start w:val="1"/>
      <w:numFmt w:val="decimal"/>
      <w:lvlText w:val="%1)"/>
      <w:lvlJc w:val="left"/>
      <w:pPr>
        <w:ind w:left="516" w:hanging="51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9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2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6EE25F6"/>
    <w:multiLevelType w:val="hybridMultilevel"/>
    <w:tmpl w:val="3EA83E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6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8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1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85A6DFC"/>
    <w:multiLevelType w:val="hybridMultilevel"/>
    <w:tmpl w:val="75F0F9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3852A2"/>
    <w:multiLevelType w:val="hybridMultilevel"/>
    <w:tmpl w:val="0A329D3A"/>
    <w:lvl w:ilvl="0" w:tplc="47725F60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5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6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8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1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2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7"/>
  </w:num>
  <w:num w:numId="2">
    <w:abstractNumId w:val="27"/>
  </w:num>
  <w:num w:numId="3">
    <w:abstractNumId w:val="21"/>
  </w:num>
  <w:num w:numId="4">
    <w:abstractNumId w:val="21"/>
  </w:num>
  <w:num w:numId="5">
    <w:abstractNumId w:val="41"/>
  </w:num>
  <w:num w:numId="6">
    <w:abstractNumId w:val="37"/>
  </w:num>
  <w:num w:numId="7">
    <w:abstractNumId w:val="41"/>
  </w:num>
  <w:num w:numId="8">
    <w:abstractNumId w:val="37"/>
  </w:num>
  <w:num w:numId="9">
    <w:abstractNumId w:val="41"/>
  </w:num>
  <w:num w:numId="10">
    <w:abstractNumId w:val="37"/>
  </w:num>
  <w:num w:numId="11">
    <w:abstractNumId w:val="16"/>
  </w:num>
  <w:num w:numId="12">
    <w:abstractNumId w:val="11"/>
  </w:num>
  <w:num w:numId="13">
    <w:abstractNumId w:val="18"/>
  </w:num>
  <w:num w:numId="14">
    <w:abstractNumId w:val="30"/>
  </w:num>
  <w:num w:numId="15">
    <w:abstractNumId w:val="16"/>
  </w:num>
  <w:num w:numId="16">
    <w:abstractNumId w:val="19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9"/>
  </w:num>
  <w:num w:numId="28">
    <w:abstractNumId w:val="29"/>
  </w:num>
  <w:num w:numId="29">
    <w:abstractNumId w:val="42"/>
  </w:num>
  <w:num w:numId="30">
    <w:abstractNumId w:val="38"/>
  </w:num>
  <w:num w:numId="31">
    <w:abstractNumId w:val="22"/>
  </w:num>
  <w:num w:numId="32">
    <w:abstractNumId w:val="12"/>
  </w:num>
  <w:num w:numId="33">
    <w:abstractNumId w:val="36"/>
  </w:num>
  <w:num w:numId="34">
    <w:abstractNumId w:val="24"/>
  </w:num>
  <w:num w:numId="35">
    <w:abstractNumId w:val="20"/>
  </w:num>
  <w:num w:numId="36">
    <w:abstractNumId w:val="26"/>
  </w:num>
  <w:num w:numId="37">
    <w:abstractNumId w:val="31"/>
  </w:num>
  <w:num w:numId="38">
    <w:abstractNumId w:val="28"/>
  </w:num>
  <w:num w:numId="39">
    <w:abstractNumId w:val="15"/>
  </w:num>
  <w:num w:numId="40">
    <w:abstractNumId w:val="35"/>
  </w:num>
  <w:num w:numId="41">
    <w:abstractNumId w:val="34"/>
  </w:num>
  <w:num w:numId="42">
    <w:abstractNumId w:val="25"/>
  </w:num>
  <w:num w:numId="43">
    <w:abstractNumId w:val="40"/>
  </w:num>
  <w:num w:numId="44">
    <w:abstractNumId w:val="14"/>
  </w:num>
  <w:num w:numId="45">
    <w:abstractNumId w:val="10"/>
  </w:num>
  <w:num w:numId="46">
    <w:abstractNumId w:val="32"/>
  </w:num>
  <w:num w:numId="47">
    <w:abstractNumId w:val="13"/>
  </w:num>
  <w:num w:numId="48">
    <w:abstractNumId w:val="17"/>
  </w:num>
  <w:num w:numId="49">
    <w:abstractNumId w:val="23"/>
  </w:num>
  <w:num w:numId="5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DC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26987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3F1D"/>
    <w:rsid w:val="000944EF"/>
    <w:rsid w:val="0009732D"/>
    <w:rsid w:val="000973F0"/>
    <w:rsid w:val="000A1296"/>
    <w:rsid w:val="000A1C27"/>
    <w:rsid w:val="000A1DAD"/>
    <w:rsid w:val="000A2649"/>
    <w:rsid w:val="000A323B"/>
    <w:rsid w:val="000A7A61"/>
    <w:rsid w:val="000B0387"/>
    <w:rsid w:val="000B298D"/>
    <w:rsid w:val="000B356B"/>
    <w:rsid w:val="000B5B2D"/>
    <w:rsid w:val="000B5DCE"/>
    <w:rsid w:val="000C05BA"/>
    <w:rsid w:val="000C0E8F"/>
    <w:rsid w:val="000C4BC4"/>
    <w:rsid w:val="000C6223"/>
    <w:rsid w:val="000C6779"/>
    <w:rsid w:val="000C6D7F"/>
    <w:rsid w:val="000D0110"/>
    <w:rsid w:val="000D2468"/>
    <w:rsid w:val="000D318A"/>
    <w:rsid w:val="000D3AB2"/>
    <w:rsid w:val="000D6173"/>
    <w:rsid w:val="000D6F83"/>
    <w:rsid w:val="000E25CC"/>
    <w:rsid w:val="000E3694"/>
    <w:rsid w:val="000E490F"/>
    <w:rsid w:val="000E6241"/>
    <w:rsid w:val="000F13AF"/>
    <w:rsid w:val="000F2BE3"/>
    <w:rsid w:val="000F3D0D"/>
    <w:rsid w:val="000F5C77"/>
    <w:rsid w:val="000F6ED4"/>
    <w:rsid w:val="000F705A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0A7E"/>
    <w:rsid w:val="001520CF"/>
    <w:rsid w:val="0015667C"/>
    <w:rsid w:val="00157110"/>
    <w:rsid w:val="0015742A"/>
    <w:rsid w:val="00157D2D"/>
    <w:rsid w:val="00157DA1"/>
    <w:rsid w:val="001627A7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7A1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6829"/>
    <w:rsid w:val="001A7F15"/>
    <w:rsid w:val="001B32EA"/>
    <w:rsid w:val="001B342E"/>
    <w:rsid w:val="001B7A3B"/>
    <w:rsid w:val="001B7B8A"/>
    <w:rsid w:val="001C1832"/>
    <w:rsid w:val="001C188C"/>
    <w:rsid w:val="001D0ACA"/>
    <w:rsid w:val="001D1783"/>
    <w:rsid w:val="001D53CD"/>
    <w:rsid w:val="001D55A3"/>
    <w:rsid w:val="001D5AF5"/>
    <w:rsid w:val="001E1E73"/>
    <w:rsid w:val="001E4D98"/>
    <w:rsid w:val="001E4E0C"/>
    <w:rsid w:val="001E526D"/>
    <w:rsid w:val="001E5655"/>
    <w:rsid w:val="001F0C97"/>
    <w:rsid w:val="001F1832"/>
    <w:rsid w:val="001F220F"/>
    <w:rsid w:val="001F25B3"/>
    <w:rsid w:val="001F2785"/>
    <w:rsid w:val="001F6616"/>
    <w:rsid w:val="00200F64"/>
    <w:rsid w:val="00202BD4"/>
    <w:rsid w:val="00204A97"/>
    <w:rsid w:val="00207935"/>
    <w:rsid w:val="00207ADE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0FA8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3799"/>
    <w:rsid w:val="002A570F"/>
    <w:rsid w:val="002A7292"/>
    <w:rsid w:val="002A7358"/>
    <w:rsid w:val="002A78DA"/>
    <w:rsid w:val="002A7902"/>
    <w:rsid w:val="002B0F6B"/>
    <w:rsid w:val="002B23B8"/>
    <w:rsid w:val="002B4429"/>
    <w:rsid w:val="002B6033"/>
    <w:rsid w:val="002B68A6"/>
    <w:rsid w:val="002B7FAF"/>
    <w:rsid w:val="002C7496"/>
    <w:rsid w:val="002D0C4F"/>
    <w:rsid w:val="002D1364"/>
    <w:rsid w:val="002D4D30"/>
    <w:rsid w:val="002D5000"/>
    <w:rsid w:val="002D598D"/>
    <w:rsid w:val="002D5B37"/>
    <w:rsid w:val="002D7188"/>
    <w:rsid w:val="002E1DE3"/>
    <w:rsid w:val="002E23F8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5B54"/>
    <w:rsid w:val="00321080"/>
    <w:rsid w:val="00322D45"/>
    <w:rsid w:val="0032569A"/>
    <w:rsid w:val="00325A1F"/>
    <w:rsid w:val="003268F9"/>
    <w:rsid w:val="00330BAF"/>
    <w:rsid w:val="00332279"/>
    <w:rsid w:val="00332486"/>
    <w:rsid w:val="00334E3A"/>
    <w:rsid w:val="003361DD"/>
    <w:rsid w:val="00341A6A"/>
    <w:rsid w:val="00345B9C"/>
    <w:rsid w:val="00347573"/>
    <w:rsid w:val="00351DC6"/>
    <w:rsid w:val="003524D2"/>
    <w:rsid w:val="00352DAE"/>
    <w:rsid w:val="00354EB9"/>
    <w:rsid w:val="003602AE"/>
    <w:rsid w:val="00360929"/>
    <w:rsid w:val="003647D5"/>
    <w:rsid w:val="00365B0B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1FA4"/>
    <w:rsid w:val="003B4A57"/>
    <w:rsid w:val="003B6889"/>
    <w:rsid w:val="003B7654"/>
    <w:rsid w:val="003C0AD9"/>
    <w:rsid w:val="003C0ED0"/>
    <w:rsid w:val="003C1D49"/>
    <w:rsid w:val="003C35C4"/>
    <w:rsid w:val="003D0BF7"/>
    <w:rsid w:val="003D12C2"/>
    <w:rsid w:val="003D31B9"/>
    <w:rsid w:val="003D3867"/>
    <w:rsid w:val="003D61CD"/>
    <w:rsid w:val="003E0D1A"/>
    <w:rsid w:val="003E2DA3"/>
    <w:rsid w:val="003F020D"/>
    <w:rsid w:val="003F03D9"/>
    <w:rsid w:val="003F2860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055C"/>
    <w:rsid w:val="00413D8E"/>
    <w:rsid w:val="004140F2"/>
    <w:rsid w:val="00417B22"/>
    <w:rsid w:val="00421085"/>
    <w:rsid w:val="0042465E"/>
    <w:rsid w:val="00424C7B"/>
    <w:rsid w:val="00424DF7"/>
    <w:rsid w:val="004322ED"/>
    <w:rsid w:val="00432B76"/>
    <w:rsid w:val="00434D01"/>
    <w:rsid w:val="00435D26"/>
    <w:rsid w:val="00436EB3"/>
    <w:rsid w:val="00440C99"/>
    <w:rsid w:val="0044175C"/>
    <w:rsid w:val="00445F4D"/>
    <w:rsid w:val="004504C0"/>
    <w:rsid w:val="00450770"/>
    <w:rsid w:val="004548C1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7AC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A4A88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334"/>
    <w:rsid w:val="00501A50"/>
    <w:rsid w:val="0050222D"/>
    <w:rsid w:val="0050385F"/>
    <w:rsid w:val="00503AF3"/>
    <w:rsid w:val="0050696D"/>
    <w:rsid w:val="0051094B"/>
    <w:rsid w:val="005110D7"/>
    <w:rsid w:val="00511D99"/>
    <w:rsid w:val="005128D3"/>
    <w:rsid w:val="005147E8"/>
    <w:rsid w:val="005158F2"/>
    <w:rsid w:val="00515C7D"/>
    <w:rsid w:val="00526DFC"/>
    <w:rsid w:val="00526F43"/>
    <w:rsid w:val="00527651"/>
    <w:rsid w:val="00530A84"/>
    <w:rsid w:val="00531617"/>
    <w:rsid w:val="005363AB"/>
    <w:rsid w:val="00541433"/>
    <w:rsid w:val="00541821"/>
    <w:rsid w:val="00544EF4"/>
    <w:rsid w:val="00545E53"/>
    <w:rsid w:val="005479D9"/>
    <w:rsid w:val="005572BD"/>
    <w:rsid w:val="00557A12"/>
    <w:rsid w:val="005603AD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2BB"/>
    <w:rsid w:val="00576497"/>
    <w:rsid w:val="005835E7"/>
    <w:rsid w:val="0058397F"/>
    <w:rsid w:val="00583BF8"/>
    <w:rsid w:val="00584B8D"/>
    <w:rsid w:val="00585F33"/>
    <w:rsid w:val="00591124"/>
    <w:rsid w:val="00597024"/>
    <w:rsid w:val="00597289"/>
    <w:rsid w:val="005A0274"/>
    <w:rsid w:val="005A095C"/>
    <w:rsid w:val="005A669D"/>
    <w:rsid w:val="005A75D8"/>
    <w:rsid w:val="005B2217"/>
    <w:rsid w:val="005B4E05"/>
    <w:rsid w:val="005B713E"/>
    <w:rsid w:val="005C03B6"/>
    <w:rsid w:val="005C348E"/>
    <w:rsid w:val="005C4A9D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2C"/>
    <w:rsid w:val="005F7A88"/>
    <w:rsid w:val="00602BC2"/>
    <w:rsid w:val="00603A1A"/>
    <w:rsid w:val="006046D5"/>
    <w:rsid w:val="00607A93"/>
    <w:rsid w:val="00610C08"/>
    <w:rsid w:val="00611F74"/>
    <w:rsid w:val="00615772"/>
    <w:rsid w:val="00617686"/>
    <w:rsid w:val="00621256"/>
    <w:rsid w:val="00621FCC"/>
    <w:rsid w:val="00622E4B"/>
    <w:rsid w:val="006333DA"/>
    <w:rsid w:val="006334F6"/>
    <w:rsid w:val="00635134"/>
    <w:rsid w:val="006356E2"/>
    <w:rsid w:val="00642A65"/>
    <w:rsid w:val="00642D61"/>
    <w:rsid w:val="006453B0"/>
    <w:rsid w:val="00645DCE"/>
    <w:rsid w:val="006465AC"/>
    <w:rsid w:val="006465BF"/>
    <w:rsid w:val="0065220A"/>
    <w:rsid w:val="00653B22"/>
    <w:rsid w:val="00655DF3"/>
    <w:rsid w:val="00657BF4"/>
    <w:rsid w:val="006603FB"/>
    <w:rsid w:val="006608DF"/>
    <w:rsid w:val="006623AC"/>
    <w:rsid w:val="00664814"/>
    <w:rsid w:val="006678AF"/>
    <w:rsid w:val="006701EF"/>
    <w:rsid w:val="00673BA5"/>
    <w:rsid w:val="006755DF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163D"/>
    <w:rsid w:val="006C419E"/>
    <w:rsid w:val="006C4A31"/>
    <w:rsid w:val="006C5AC2"/>
    <w:rsid w:val="006C6AFB"/>
    <w:rsid w:val="006D2735"/>
    <w:rsid w:val="006D3198"/>
    <w:rsid w:val="006D45B2"/>
    <w:rsid w:val="006E0FCC"/>
    <w:rsid w:val="006E1E96"/>
    <w:rsid w:val="006E5DC0"/>
    <w:rsid w:val="006E5E21"/>
    <w:rsid w:val="006E655A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2A44"/>
    <w:rsid w:val="007136D3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1CF1"/>
    <w:rsid w:val="007240E0"/>
    <w:rsid w:val="0072457F"/>
    <w:rsid w:val="00725406"/>
    <w:rsid w:val="0072621B"/>
    <w:rsid w:val="00727632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0E54"/>
    <w:rsid w:val="00752A15"/>
    <w:rsid w:val="007538CD"/>
    <w:rsid w:val="00753B51"/>
    <w:rsid w:val="00756629"/>
    <w:rsid w:val="007575D2"/>
    <w:rsid w:val="00757B4F"/>
    <w:rsid w:val="00757B6A"/>
    <w:rsid w:val="007610E0"/>
    <w:rsid w:val="007620FC"/>
    <w:rsid w:val="007621AA"/>
    <w:rsid w:val="0076260A"/>
    <w:rsid w:val="00764A67"/>
    <w:rsid w:val="00770F6B"/>
    <w:rsid w:val="00771883"/>
    <w:rsid w:val="0077371C"/>
    <w:rsid w:val="00776DC2"/>
    <w:rsid w:val="00780122"/>
    <w:rsid w:val="0078214B"/>
    <w:rsid w:val="0078498A"/>
    <w:rsid w:val="007872A2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1D38"/>
    <w:rsid w:val="007B441F"/>
    <w:rsid w:val="007B75BC"/>
    <w:rsid w:val="007C0BD6"/>
    <w:rsid w:val="007C2E39"/>
    <w:rsid w:val="007C3806"/>
    <w:rsid w:val="007C5BB7"/>
    <w:rsid w:val="007C709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0E7"/>
    <w:rsid w:val="00837C67"/>
    <w:rsid w:val="008415B0"/>
    <w:rsid w:val="00842028"/>
    <w:rsid w:val="008436B8"/>
    <w:rsid w:val="0084560F"/>
    <w:rsid w:val="008460B6"/>
    <w:rsid w:val="00847ACA"/>
    <w:rsid w:val="00850C9D"/>
    <w:rsid w:val="008522BA"/>
    <w:rsid w:val="00852B59"/>
    <w:rsid w:val="00856272"/>
    <w:rsid w:val="008563FF"/>
    <w:rsid w:val="0086018B"/>
    <w:rsid w:val="008611DD"/>
    <w:rsid w:val="008620DE"/>
    <w:rsid w:val="00866867"/>
    <w:rsid w:val="00872257"/>
    <w:rsid w:val="008730E4"/>
    <w:rsid w:val="008753E6"/>
    <w:rsid w:val="0087562F"/>
    <w:rsid w:val="0087738C"/>
    <w:rsid w:val="008802AF"/>
    <w:rsid w:val="00881926"/>
    <w:rsid w:val="0088318F"/>
    <w:rsid w:val="0088331D"/>
    <w:rsid w:val="008852B0"/>
    <w:rsid w:val="00885AE7"/>
    <w:rsid w:val="00886B60"/>
    <w:rsid w:val="00886C60"/>
    <w:rsid w:val="00887889"/>
    <w:rsid w:val="008920FF"/>
    <w:rsid w:val="008921C8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4F4C"/>
    <w:rsid w:val="008B7712"/>
    <w:rsid w:val="008B7B26"/>
    <w:rsid w:val="008C23D7"/>
    <w:rsid w:val="008C3524"/>
    <w:rsid w:val="008C35C9"/>
    <w:rsid w:val="008C4061"/>
    <w:rsid w:val="008C4229"/>
    <w:rsid w:val="008C53AF"/>
    <w:rsid w:val="008C5BE0"/>
    <w:rsid w:val="008C7233"/>
    <w:rsid w:val="008D2434"/>
    <w:rsid w:val="008E171D"/>
    <w:rsid w:val="008E2785"/>
    <w:rsid w:val="008E673B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591D"/>
    <w:rsid w:val="00946DD0"/>
    <w:rsid w:val="009509E6"/>
    <w:rsid w:val="00950A2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09D5"/>
    <w:rsid w:val="0097558E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547D"/>
    <w:rsid w:val="009B6701"/>
    <w:rsid w:val="009B6EF7"/>
    <w:rsid w:val="009B7000"/>
    <w:rsid w:val="009B7122"/>
    <w:rsid w:val="009B739C"/>
    <w:rsid w:val="009C04EC"/>
    <w:rsid w:val="009C328C"/>
    <w:rsid w:val="009C4444"/>
    <w:rsid w:val="009C6B00"/>
    <w:rsid w:val="009C79AD"/>
    <w:rsid w:val="009C7CA6"/>
    <w:rsid w:val="009D3316"/>
    <w:rsid w:val="009D39C4"/>
    <w:rsid w:val="009D55AA"/>
    <w:rsid w:val="009E3E77"/>
    <w:rsid w:val="009E3FAB"/>
    <w:rsid w:val="009E5287"/>
    <w:rsid w:val="009E5B3F"/>
    <w:rsid w:val="009E7D90"/>
    <w:rsid w:val="009F1AB0"/>
    <w:rsid w:val="009F4E9A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56BA"/>
    <w:rsid w:val="00A26A90"/>
    <w:rsid w:val="00A26B27"/>
    <w:rsid w:val="00A30E4F"/>
    <w:rsid w:val="00A32253"/>
    <w:rsid w:val="00A3310E"/>
    <w:rsid w:val="00A333A0"/>
    <w:rsid w:val="00A3659D"/>
    <w:rsid w:val="00A37E70"/>
    <w:rsid w:val="00A42127"/>
    <w:rsid w:val="00A422DE"/>
    <w:rsid w:val="00A437E1"/>
    <w:rsid w:val="00A4685E"/>
    <w:rsid w:val="00A50CD4"/>
    <w:rsid w:val="00A51191"/>
    <w:rsid w:val="00A565A9"/>
    <w:rsid w:val="00A56D62"/>
    <w:rsid w:val="00A56F07"/>
    <w:rsid w:val="00A5762C"/>
    <w:rsid w:val="00A600FC"/>
    <w:rsid w:val="00A60BCA"/>
    <w:rsid w:val="00A60C70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42DA"/>
    <w:rsid w:val="00AB47FD"/>
    <w:rsid w:val="00AB67FC"/>
    <w:rsid w:val="00AC00F2"/>
    <w:rsid w:val="00AC31B5"/>
    <w:rsid w:val="00AC4EA1"/>
    <w:rsid w:val="00AC5381"/>
    <w:rsid w:val="00AC5920"/>
    <w:rsid w:val="00AC70BC"/>
    <w:rsid w:val="00AD0E65"/>
    <w:rsid w:val="00AD2BF2"/>
    <w:rsid w:val="00AD4E90"/>
    <w:rsid w:val="00AD5422"/>
    <w:rsid w:val="00AE16F1"/>
    <w:rsid w:val="00AE3FCF"/>
    <w:rsid w:val="00AE4179"/>
    <w:rsid w:val="00AE4425"/>
    <w:rsid w:val="00AE4FBE"/>
    <w:rsid w:val="00AE650F"/>
    <w:rsid w:val="00AE6555"/>
    <w:rsid w:val="00AE6D64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1E58"/>
    <w:rsid w:val="00B13921"/>
    <w:rsid w:val="00B1528C"/>
    <w:rsid w:val="00B16ACD"/>
    <w:rsid w:val="00B21487"/>
    <w:rsid w:val="00B21F6A"/>
    <w:rsid w:val="00B232D1"/>
    <w:rsid w:val="00B24DB5"/>
    <w:rsid w:val="00B31F9E"/>
    <w:rsid w:val="00B3268F"/>
    <w:rsid w:val="00B32C2C"/>
    <w:rsid w:val="00B33A1A"/>
    <w:rsid w:val="00B33E6C"/>
    <w:rsid w:val="00B35F34"/>
    <w:rsid w:val="00B371CC"/>
    <w:rsid w:val="00B41CD9"/>
    <w:rsid w:val="00B427E6"/>
    <w:rsid w:val="00B428A6"/>
    <w:rsid w:val="00B43E1F"/>
    <w:rsid w:val="00B45157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3964"/>
    <w:rsid w:val="00BA561A"/>
    <w:rsid w:val="00BB0C9D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30D9"/>
    <w:rsid w:val="00BE41EC"/>
    <w:rsid w:val="00BE56FB"/>
    <w:rsid w:val="00BE6AA9"/>
    <w:rsid w:val="00BF17F6"/>
    <w:rsid w:val="00BF345D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14E"/>
    <w:rsid w:val="00C2363F"/>
    <w:rsid w:val="00C236C8"/>
    <w:rsid w:val="00C260B1"/>
    <w:rsid w:val="00C26E56"/>
    <w:rsid w:val="00C31406"/>
    <w:rsid w:val="00C35D75"/>
    <w:rsid w:val="00C37194"/>
    <w:rsid w:val="00C40637"/>
    <w:rsid w:val="00C40F6C"/>
    <w:rsid w:val="00C44426"/>
    <w:rsid w:val="00C445F3"/>
    <w:rsid w:val="00C451F4"/>
    <w:rsid w:val="00C45EB1"/>
    <w:rsid w:val="00C50DA9"/>
    <w:rsid w:val="00C54A3A"/>
    <w:rsid w:val="00C55566"/>
    <w:rsid w:val="00C56448"/>
    <w:rsid w:val="00C62052"/>
    <w:rsid w:val="00C667BE"/>
    <w:rsid w:val="00C6766B"/>
    <w:rsid w:val="00C72223"/>
    <w:rsid w:val="00C743ED"/>
    <w:rsid w:val="00C76417"/>
    <w:rsid w:val="00C7726F"/>
    <w:rsid w:val="00C77AAA"/>
    <w:rsid w:val="00C823DA"/>
    <w:rsid w:val="00C8259F"/>
    <w:rsid w:val="00C82746"/>
    <w:rsid w:val="00C8312F"/>
    <w:rsid w:val="00C84C47"/>
    <w:rsid w:val="00C858A4"/>
    <w:rsid w:val="00C86AFA"/>
    <w:rsid w:val="00C92425"/>
    <w:rsid w:val="00C93E24"/>
    <w:rsid w:val="00CA5E36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1683"/>
    <w:rsid w:val="00CD1B9D"/>
    <w:rsid w:val="00CD214E"/>
    <w:rsid w:val="00CD46FA"/>
    <w:rsid w:val="00CD5973"/>
    <w:rsid w:val="00CE31A6"/>
    <w:rsid w:val="00CF026E"/>
    <w:rsid w:val="00CF09AA"/>
    <w:rsid w:val="00CF4813"/>
    <w:rsid w:val="00CF48C3"/>
    <w:rsid w:val="00CF5233"/>
    <w:rsid w:val="00CF54A9"/>
    <w:rsid w:val="00D029B8"/>
    <w:rsid w:val="00D02F60"/>
    <w:rsid w:val="00D0464E"/>
    <w:rsid w:val="00D04A96"/>
    <w:rsid w:val="00D07A7B"/>
    <w:rsid w:val="00D10E06"/>
    <w:rsid w:val="00D10F91"/>
    <w:rsid w:val="00D13D62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49AE"/>
    <w:rsid w:val="00D44E33"/>
    <w:rsid w:val="00D47B1C"/>
    <w:rsid w:val="00D47D7A"/>
    <w:rsid w:val="00D50ABD"/>
    <w:rsid w:val="00D52CF3"/>
    <w:rsid w:val="00D5311E"/>
    <w:rsid w:val="00D55290"/>
    <w:rsid w:val="00D57791"/>
    <w:rsid w:val="00D6046A"/>
    <w:rsid w:val="00D62870"/>
    <w:rsid w:val="00D6438F"/>
    <w:rsid w:val="00D655D9"/>
    <w:rsid w:val="00D65872"/>
    <w:rsid w:val="00D676F3"/>
    <w:rsid w:val="00D70EF5"/>
    <w:rsid w:val="00D71024"/>
    <w:rsid w:val="00D7126F"/>
    <w:rsid w:val="00D71A25"/>
    <w:rsid w:val="00D71FCF"/>
    <w:rsid w:val="00D72A54"/>
    <w:rsid w:val="00D72CC1"/>
    <w:rsid w:val="00D7414E"/>
    <w:rsid w:val="00D76EC9"/>
    <w:rsid w:val="00D80E7D"/>
    <w:rsid w:val="00D81397"/>
    <w:rsid w:val="00D848B9"/>
    <w:rsid w:val="00D90A4B"/>
    <w:rsid w:val="00D90E69"/>
    <w:rsid w:val="00D91368"/>
    <w:rsid w:val="00D93106"/>
    <w:rsid w:val="00D933E9"/>
    <w:rsid w:val="00D9505D"/>
    <w:rsid w:val="00D953D0"/>
    <w:rsid w:val="00D959F5"/>
    <w:rsid w:val="00D96884"/>
    <w:rsid w:val="00DA1AA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310B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A6B"/>
    <w:rsid w:val="00E00E29"/>
    <w:rsid w:val="00E02BAB"/>
    <w:rsid w:val="00E04CEB"/>
    <w:rsid w:val="00E060BC"/>
    <w:rsid w:val="00E11420"/>
    <w:rsid w:val="00E132FB"/>
    <w:rsid w:val="00E166B0"/>
    <w:rsid w:val="00E170B7"/>
    <w:rsid w:val="00E177DD"/>
    <w:rsid w:val="00E17B89"/>
    <w:rsid w:val="00E20900"/>
    <w:rsid w:val="00E20C7F"/>
    <w:rsid w:val="00E23380"/>
    <w:rsid w:val="00E2396E"/>
    <w:rsid w:val="00E243BB"/>
    <w:rsid w:val="00E24728"/>
    <w:rsid w:val="00E276AC"/>
    <w:rsid w:val="00E33E6A"/>
    <w:rsid w:val="00E34733"/>
    <w:rsid w:val="00E34A35"/>
    <w:rsid w:val="00E37C2F"/>
    <w:rsid w:val="00E41C28"/>
    <w:rsid w:val="00E46308"/>
    <w:rsid w:val="00E51E17"/>
    <w:rsid w:val="00E52DAB"/>
    <w:rsid w:val="00E539B0"/>
    <w:rsid w:val="00E53E94"/>
    <w:rsid w:val="00E55994"/>
    <w:rsid w:val="00E60606"/>
    <w:rsid w:val="00E60C66"/>
    <w:rsid w:val="00E60FB3"/>
    <w:rsid w:val="00E6164D"/>
    <w:rsid w:val="00E618C9"/>
    <w:rsid w:val="00E6206D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5165"/>
    <w:rsid w:val="00E96E3F"/>
    <w:rsid w:val="00EA073A"/>
    <w:rsid w:val="00EA270C"/>
    <w:rsid w:val="00EA4974"/>
    <w:rsid w:val="00EA532E"/>
    <w:rsid w:val="00EB06D9"/>
    <w:rsid w:val="00EB192B"/>
    <w:rsid w:val="00EB19ED"/>
    <w:rsid w:val="00EB1CAB"/>
    <w:rsid w:val="00EC0F5A"/>
    <w:rsid w:val="00EC38C3"/>
    <w:rsid w:val="00EC4265"/>
    <w:rsid w:val="00EC4CEB"/>
    <w:rsid w:val="00EC5310"/>
    <w:rsid w:val="00EC659E"/>
    <w:rsid w:val="00EC6690"/>
    <w:rsid w:val="00ED2072"/>
    <w:rsid w:val="00ED2AE0"/>
    <w:rsid w:val="00ED5553"/>
    <w:rsid w:val="00ED5E36"/>
    <w:rsid w:val="00ED6961"/>
    <w:rsid w:val="00EF0B96"/>
    <w:rsid w:val="00EF1CD8"/>
    <w:rsid w:val="00EF3486"/>
    <w:rsid w:val="00EF3A1D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6590"/>
    <w:rsid w:val="00F17F0A"/>
    <w:rsid w:val="00F2668F"/>
    <w:rsid w:val="00F2742F"/>
    <w:rsid w:val="00F2753B"/>
    <w:rsid w:val="00F2773E"/>
    <w:rsid w:val="00F33F8B"/>
    <w:rsid w:val="00F340B2"/>
    <w:rsid w:val="00F34460"/>
    <w:rsid w:val="00F36DE9"/>
    <w:rsid w:val="00F43390"/>
    <w:rsid w:val="00F443B2"/>
    <w:rsid w:val="00F458D8"/>
    <w:rsid w:val="00F50237"/>
    <w:rsid w:val="00F53596"/>
    <w:rsid w:val="00F55BA8"/>
    <w:rsid w:val="00F55DB1"/>
    <w:rsid w:val="00F56795"/>
    <w:rsid w:val="00F56ACA"/>
    <w:rsid w:val="00F600FE"/>
    <w:rsid w:val="00F62E4D"/>
    <w:rsid w:val="00F66A11"/>
    <w:rsid w:val="00F66B34"/>
    <w:rsid w:val="00F675B9"/>
    <w:rsid w:val="00F711C9"/>
    <w:rsid w:val="00F746F6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2EBA"/>
    <w:rsid w:val="00F9415B"/>
    <w:rsid w:val="00FA13C2"/>
    <w:rsid w:val="00FA7F91"/>
    <w:rsid w:val="00FB121C"/>
    <w:rsid w:val="00FB1CDD"/>
    <w:rsid w:val="00FB1FBF"/>
    <w:rsid w:val="00FB2C2F"/>
    <w:rsid w:val="00FB305C"/>
    <w:rsid w:val="00FB6525"/>
    <w:rsid w:val="00FC2E3D"/>
    <w:rsid w:val="00FC3BDE"/>
    <w:rsid w:val="00FD1DBE"/>
    <w:rsid w:val="00FD25A7"/>
    <w:rsid w:val="00FD27B6"/>
    <w:rsid w:val="00FD3689"/>
    <w:rsid w:val="00FD42A3"/>
    <w:rsid w:val="00FD7468"/>
    <w:rsid w:val="00FD7566"/>
    <w:rsid w:val="00FD7CE0"/>
    <w:rsid w:val="00FE0B3B"/>
    <w:rsid w:val="00FE1BE2"/>
    <w:rsid w:val="00FE53E6"/>
    <w:rsid w:val="00FE730A"/>
    <w:rsid w:val="00FF1DD7"/>
    <w:rsid w:val="00FF4453"/>
    <w:rsid w:val="00FF66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C41CD"/>
  <w15:docId w15:val="{D06E9073-8E5B-493C-975C-707E5F4C1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6E5DC0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332279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C2480E3-5957-440C-9817-2B58FB0EC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20</Pages>
  <Words>5750</Words>
  <Characters>34331</Characters>
  <Application>Microsoft Office Word</Application>
  <DocSecurity>0</DocSecurity>
  <Lines>286</Lines>
  <Paragraphs>80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Lewandowski Mariusz</dc:creator>
  <cp:lastModifiedBy>Kołakowska Iwona</cp:lastModifiedBy>
  <cp:revision>3</cp:revision>
  <cp:lastPrinted>2012-04-23T06:39:00Z</cp:lastPrinted>
  <dcterms:created xsi:type="dcterms:W3CDTF">2021-11-12T13:48:00Z</dcterms:created>
  <dcterms:modified xsi:type="dcterms:W3CDTF">2021-11-12T13:48:00Z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