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3BC9F2" w14:textId="77777777" w:rsidR="00DC13E8" w:rsidRPr="00DC13E8" w:rsidRDefault="00672775" w:rsidP="00DC13E8">
      <w:pPr>
        <w:pStyle w:val="OZNPROJEKTUwskazaniedatylubwersjiprojektu"/>
      </w:pPr>
      <w:bookmarkStart w:id="0" w:name="_GoBack"/>
      <w:bookmarkEnd w:id="0"/>
      <w:r>
        <w:t>Projekt</w:t>
      </w:r>
    </w:p>
    <w:p w14:paraId="6FBF2DC1" w14:textId="77777777" w:rsidR="00DC13E8" w:rsidRPr="006D2802" w:rsidRDefault="00DC13E8" w:rsidP="00DC13E8">
      <w:pPr>
        <w:pStyle w:val="OZNRODZAKTUtznustawalubrozporzdzenieiorganwydajcy"/>
      </w:pPr>
      <w:r w:rsidRPr="006D2802">
        <w:t>USTAWA</w:t>
      </w:r>
    </w:p>
    <w:p w14:paraId="144B48EA" w14:textId="77777777" w:rsidR="00DC13E8" w:rsidRPr="006D2802" w:rsidRDefault="001F724C" w:rsidP="00DC13E8">
      <w:pPr>
        <w:pStyle w:val="DATAAKTUdatauchwalenialubwydaniaaktu"/>
      </w:pPr>
      <w:r>
        <w:t>z dnia</w:t>
      </w:r>
    </w:p>
    <w:p w14:paraId="2738FFF7" w14:textId="77777777" w:rsidR="00DC13E8" w:rsidRPr="00CD1A73" w:rsidRDefault="00DC13E8" w:rsidP="00DC13E8">
      <w:pPr>
        <w:pStyle w:val="TYTUAKTUprzedmiotregulacjiustawylubrozporzdzenia"/>
        <w:rPr>
          <w:rStyle w:val="IGindeksgrny"/>
        </w:rPr>
      </w:pPr>
      <w:r w:rsidRPr="006D2802">
        <w:t xml:space="preserve">o </w:t>
      </w:r>
      <w:r>
        <w:t>o</w:t>
      </w:r>
      <w:r w:rsidRPr="006D2802">
        <w:t xml:space="preserve">chotniczych </w:t>
      </w:r>
      <w:r>
        <w:t>s</w:t>
      </w:r>
      <w:r w:rsidRPr="006D2802">
        <w:t xml:space="preserve">trażach </w:t>
      </w:r>
      <w:r>
        <w:t>p</w:t>
      </w:r>
      <w:r w:rsidRPr="006D2802">
        <w:t>ożarnych</w:t>
      </w:r>
      <w:r w:rsidRPr="002252B5">
        <w:rPr>
          <w:rStyle w:val="IGPindeksgrnyipogrubienie"/>
        </w:rPr>
        <w:footnoteReference w:id="1"/>
      </w:r>
      <w:r w:rsidRPr="002252B5">
        <w:rPr>
          <w:rStyle w:val="IGPindeksgrnyipogrubienie"/>
        </w:rPr>
        <w:t>)</w:t>
      </w:r>
    </w:p>
    <w:p w14:paraId="50C08118" w14:textId="77777777" w:rsidR="00DC13E8" w:rsidRPr="006D2802" w:rsidRDefault="00DC13E8" w:rsidP="00DC13E8">
      <w:pPr>
        <w:pStyle w:val="NIEARTTEKSTtekstnieartykuowanynppodstprawnarozplubpreambua"/>
      </w:pPr>
      <w:r w:rsidRPr="006D2802">
        <w:t>Doceniając szczególną postawę obywatelską ochotniczego pożarnictwa „Bogu na chwałę</w:t>
      </w:r>
      <w:r>
        <w:t>,</w:t>
      </w:r>
      <w:r w:rsidRPr="006D2802">
        <w:t xml:space="preserve"> ludziom na pożytek” na przestrzeni dziejów naszej państwowości</w:t>
      </w:r>
      <w:r>
        <w:t xml:space="preserve">, </w:t>
      </w:r>
      <w:r w:rsidRPr="006D2802">
        <w:t>kierując się konstytucyjnym prawem do dobrowolnego zrzeszania się</w:t>
      </w:r>
      <w:r>
        <w:t xml:space="preserve">, </w:t>
      </w:r>
      <w:r w:rsidRPr="006D2802">
        <w:t>uchwala się niniejszą ustawę.</w:t>
      </w:r>
    </w:p>
    <w:p w14:paraId="042551CF" w14:textId="77777777" w:rsidR="00DC13E8" w:rsidRPr="005B4D51" w:rsidRDefault="00DC13E8" w:rsidP="005B4D51">
      <w:pPr>
        <w:pStyle w:val="ROZDZODDZOZNoznaczenierozdziauluboddziau"/>
      </w:pPr>
      <w:r w:rsidRPr="005B4D51">
        <w:t>Rozdział 1</w:t>
      </w:r>
    </w:p>
    <w:p w14:paraId="26C02EBE" w14:textId="77777777" w:rsidR="00DC13E8" w:rsidRPr="006D2802" w:rsidRDefault="00DC13E8" w:rsidP="00DC13E8">
      <w:pPr>
        <w:pStyle w:val="ROZDZODDZPRZEDMprzedmiotregulacjirozdziauluboddziau"/>
      </w:pPr>
      <w:r w:rsidRPr="006D2802">
        <w:t>Przepisy ogólne</w:t>
      </w:r>
    </w:p>
    <w:p w14:paraId="35CDFFDF" w14:textId="77777777" w:rsidR="00DC13E8" w:rsidRPr="004605EE" w:rsidRDefault="00DC13E8" w:rsidP="00DC13E8">
      <w:pPr>
        <w:pStyle w:val="ARTartustawynprozporzdzenia"/>
      </w:pPr>
      <w:r w:rsidRPr="00E0512D">
        <w:rPr>
          <w:rStyle w:val="Ppogrubienie"/>
        </w:rPr>
        <w:t>Art.</w:t>
      </w:r>
      <w:r w:rsidR="00672775">
        <w:rPr>
          <w:rStyle w:val="Ppogrubienie"/>
        </w:rPr>
        <w:t> </w:t>
      </w:r>
      <w:r w:rsidRPr="00E0512D">
        <w:rPr>
          <w:rStyle w:val="Ppogrubienie"/>
        </w:rPr>
        <w:t>1.</w:t>
      </w:r>
      <w:r w:rsidR="00672775">
        <w:rPr>
          <w:rStyle w:val="Ppogrubienie"/>
        </w:rPr>
        <w:t xml:space="preserve"> </w:t>
      </w:r>
      <w:r w:rsidRPr="004605EE">
        <w:t xml:space="preserve">1. Ochotnicze </w:t>
      </w:r>
      <w:r>
        <w:t>s</w:t>
      </w:r>
      <w:r w:rsidRPr="004605EE">
        <w:t xml:space="preserve">traże </w:t>
      </w:r>
      <w:r>
        <w:t>p</w:t>
      </w:r>
      <w:r w:rsidRPr="004605EE">
        <w:t>ożarne to jednostki ochrony przeciwpożarowej będące stowarzyszeniami w</w:t>
      </w:r>
      <w:r w:rsidR="00672775">
        <w:t xml:space="preserve"> </w:t>
      </w:r>
      <w:r w:rsidRPr="004605EE">
        <w:t>rozumieniu ustawy z</w:t>
      </w:r>
      <w:r w:rsidR="00672775">
        <w:t xml:space="preserve"> </w:t>
      </w:r>
      <w:r w:rsidRPr="004605EE">
        <w:t>dnia 7</w:t>
      </w:r>
      <w:r w:rsidR="00672775">
        <w:t xml:space="preserve"> </w:t>
      </w:r>
      <w:r w:rsidRPr="004605EE">
        <w:t>kwietnia 1989</w:t>
      </w:r>
      <w:r w:rsidR="00672775">
        <w:t xml:space="preserve"> </w:t>
      </w:r>
      <w:r w:rsidRPr="004605EE">
        <w:t>r. – Prawo o</w:t>
      </w:r>
      <w:r w:rsidR="00672775">
        <w:t xml:space="preserve"> </w:t>
      </w:r>
      <w:r w:rsidRPr="004605EE">
        <w:t>stowarzyszeniach (</w:t>
      </w:r>
      <w:r>
        <w:t>Dz.</w:t>
      </w:r>
      <w:r w:rsidR="00672775">
        <w:t xml:space="preserve"> </w:t>
      </w:r>
      <w:r>
        <w:t>U.</w:t>
      </w:r>
      <w:r w:rsidRPr="004605EE">
        <w:t xml:space="preserve"> z</w:t>
      </w:r>
      <w:r w:rsidR="00672775">
        <w:t xml:space="preserve"> </w:t>
      </w:r>
      <w:r w:rsidRPr="004605EE">
        <w:t>2020</w:t>
      </w:r>
      <w:r w:rsidR="00672775">
        <w:t xml:space="preserve"> </w:t>
      </w:r>
      <w:r w:rsidRPr="004605EE">
        <w:t>r.</w:t>
      </w:r>
      <w:r>
        <w:t xml:space="preserve"> poz.</w:t>
      </w:r>
      <w:r w:rsidR="00672775">
        <w:t xml:space="preserve"> </w:t>
      </w:r>
      <w:r w:rsidRPr="004605EE">
        <w:t>2261).</w:t>
      </w:r>
    </w:p>
    <w:p w14:paraId="3ADDE77A" w14:textId="77777777" w:rsidR="00DC13E8" w:rsidRPr="006D2802" w:rsidRDefault="00DC13E8" w:rsidP="00DC13E8">
      <w:pPr>
        <w:pStyle w:val="USTustnpkodeksu"/>
      </w:pPr>
      <w:r w:rsidRPr="006D2802">
        <w:t xml:space="preserve">2. Ochotnicze </w:t>
      </w:r>
      <w:r>
        <w:t>s</w:t>
      </w:r>
      <w:r w:rsidRPr="006D2802">
        <w:t xml:space="preserve">traże </w:t>
      </w:r>
      <w:r>
        <w:t>p</w:t>
      </w:r>
      <w:r w:rsidRPr="006D2802">
        <w:t>ożarne są umundurowanymi, wyposażonymi w</w:t>
      </w:r>
      <w:r w:rsidR="00672775">
        <w:t xml:space="preserve"> </w:t>
      </w:r>
      <w:r w:rsidRPr="006D2802">
        <w:t>specjalistyczny sprzęt, przeznaczonymi do walki z</w:t>
      </w:r>
      <w:r w:rsidR="00672775">
        <w:t xml:space="preserve"> </w:t>
      </w:r>
      <w:r w:rsidRPr="006D2802">
        <w:t>pożarami, klęskami żywiołowymi lub innymi miejscowymi zagrożeniami, w</w:t>
      </w:r>
      <w:r w:rsidR="00672775">
        <w:t xml:space="preserve"> </w:t>
      </w:r>
      <w:r w:rsidRPr="006D2802">
        <w:t>tym prowadzącymi działania w</w:t>
      </w:r>
      <w:r w:rsidR="00672775">
        <w:t xml:space="preserve"> </w:t>
      </w:r>
      <w:r w:rsidRPr="006D2802">
        <w:t>zakresie ratownictwa specjalistycznego</w:t>
      </w:r>
      <w:r>
        <w:t>,</w:t>
      </w:r>
      <w:r w:rsidRPr="006D2802">
        <w:t xml:space="preserve"> jednostkami ochrony przeciwpożarowej.</w:t>
      </w:r>
    </w:p>
    <w:p w14:paraId="6E060883" w14:textId="77777777" w:rsidR="00DC13E8" w:rsidRPr="006D2802" w:rsidRDefault="00DC13E8" w:rsidP="00DC13E8">
      <w:pPr>
        <w:pStyle w:val="USTustnpkodeksu"/>
      </w:pPr>
      <w:r w:rsidRPr="006D2802">
        <w:t xml:space="preserve">3. Ochotnicze </w:t>
      </w:r>
      <w:r>
        <w:t>s</w:t>
      </w:r>
      <w:r w:rsidRPr="006D2802">
        <w:t xml:space="preserve">traże </w:t>
      </w:r>
      <w:r>
        <w:t>p</w:t>
      </w:r>
      <w:r w:rsidRPr="006D2802">
        <w:t xml:space="preserve">ożarne zrzeszają członków </w:t>
      </w:r>
      <w:r>
        <w:t>o</w:t>
      </w:r>
      <w:r w:rsidRPr="006D2802">
        <w:t xml:space="preserve">chotniczych </w:t>
      </w:r>
      <w:r>
        <w:t>s</w:t>
      </w:r>
      <w:r w:rsidRPr="006D2802">
        <w:t xml:space="preserve">traży </w:t>
      </w:r>
      <w:r>
        <w:t>p</w:t>
      </w:r>
      <w:r w:rsidRPr="006D2802">
        <w:t>ożarnych, zwanych dalej „strażakami OSP”.</w:t>
      </w:r>
    </w:p>
    <w:p w14:paraId="78817795" w14:textId="77777777" w:rsidR="00DC13E8" w:rsidRDefault="00DC13E8" w:rsidP="00DC13E8">
      <w:pPr>
        <w:pStyle w:val="USTustnpkodeksu"/>
      </w:pPr>
      <w:r>
        <w:t>4</w:t>
      </w:r>
      <w:r w:rsidRPr="006D2802">
        <w:t xml:space="preserve">. Ochotnicze </w:t>
      </w:r>
      <w:r>
        <w:t>s</w:t>
      </w:r>
      <w:r w:rsidRPr="006D2802">
        <w:t xml:space="preserve">traże </w:t>
      </w:r>
      <w:r>
        <w:t>p</w:t>
      </w:r>
      <w:r w:rsidRPr="006D2802">
        <w:t xml:space="preserve">ożarne spełniają służebną rolę </w:t>
      </w:r>
      <w:r>
        <w:t>wobec</w:t>
      </w:r>
      <w:r w:rsidRPr="006D2802">
        <w:t xml:space="preserve"> społeczności lokalnej, wykonując swoje zadania z</w:t>
      </w:r>
      <w:r w:rsidR="00672775">
        <w:t xml:space="preserve"> </w:t>
      </w:r>
      <w:r w:rsidRPr="006D2802">
        <w:t>poszanowaniem godności i</w:t>
      </w:r>
      <w:r w:rsidR="00672775">
        <w:t xml:space="preserve"> </w:t>
      </w:r>
      <w:r w:rsidRPr="006D2802">
        <w:t>praw obywateli.</w:t>
      </w:r>
    </w:p>
    <w:p w14:paraId="19D581D9" w14:textId="77777777" w:rsidR="00DC13E8" w:rsidRPr="00DC13E8" w:rsidRDefault="00DC13E8" w:rsidP="000413F3">
      <w:pPr>
        <w:pStyle w:val="ARTartustawynprozporzdzenia"/>
        <w:keepNext/>
      </w:pPr>
      <w:bookmarkStart w:id="1" w:name="_Hlk74043689"/>
      <w:r w:rsidRPr="006D2802">
        <w:rPr>
          <w:rStyle w:val="Ppogrubienie"/>
        </w:rPr>
        <w:lastRenderedPageBreak/>
        <w:t>Art.</w:t>
      </w:r>
      <w:r w:rsidR="00672775">
        <w:rPr>
          <w:rStyle w:val="Ppogrubienie"/>
        </w:rPr>
        <w:t> </w:t>
      </w:r>
      <w:r w:rsidRPr="006D2802">
        <w:rPr>
          <w:rStyle w:val="Ppogrubienie"/>
        </w:rPr>
        <w:t>2.</w:t>
      </w:r>
      <w:r w:rsidRPr="00DC13E8">
        <w:t xml:space="preserve"> Ilekroć w</w:t>
      </w:r>
      <w:r w:rsidR="00672775">
        <w:t xml:space="preserve"> </w:t>
      </w:r>
      <w:r w:rsidRPr="00DC13E8">
        <w:t>ustawie jest mowa o:</w:t>
      </w:r>
    </w:p>
    <w:p w14:paraId="2EE318E8" w14:textId="77777777" w:rsidR="00DC13E8" w:rsidRPr="006D2802" w:rsidRDefault="00DC13E8" w:rsidP="00DC13E8">
      <w:pPr>
        <w:pStyle w:val="PKTpunkt"/>
      </w:pPr>
      <w:r w:rsidRPr="006D2802">
        <w:t>1)</w:t>
      </w:r>
      <w:r w:rsidRPr="006D2802">
        <w:tab/>
        <w:t>działaniach ratowniczych – należy przez to rozumieć działania, o</w:t>
      </w:r>
      <w:r w:rsidR="00672775">
        <w:t xml:space="preserve"> </w:t>
      </w:r>
      <w:r w:rsidRPr="006D2802">
        <w:t>których mowa w</w:t>
      </w:r>
      <w:r w:rsidR="00672775">
        <w:t xml:space="preserve"> </w:t>
      </w:r>
      <w:r>
        <w:t>art.</w:t>
      </w:r>
      <w:r w:rsidR="00672775">
        <w:t xml:space="preserve"> </w:t>
      </w:r>
      <w:r w:rsidRPr="006D2802">
        <w:t>2</w:t>
      </w:r>
      <w:r>
        <w:t xml:space="preserve"> pkt</w:t>
      </w:r>
      <w:r w:rsidR="00672775">
        <w:t xml:space="preserve"> </w:t>
      </w:r>
      <w:r w:rsidRPr="006D2802">
        <w:t>2</w:t>
      </w:r>
      <w:r w:rsidR="00672775">
        <w:t xml:space="preserve"> </w:t>
      </w:r>
      <w:r w:rsidRPr="006D2802">
        <w:t>ustawy z</w:t>
      </w:r>
      <w:r w:rsidR="00672775">
        <w:t xml:space="preserve"> </w:t>
      </w:r>
      <w:r w:rsidRPr="006D2802">
        <w:t>dnia 24</w:t>
      </w:r>
      <w:r w:rsidR="00672775">
        <w:t xml:space="preserve"> </w:t>
      </w:r>
      <w:r w:rsidRPr="006D2802">
        <w:t>sierpnia 1991</w:t>
      </w:r>
      <w:r w:rsidR="00672775">
        <w:t xml:space="preserve"> </w:t>
      </w:r>
      <w:r w:rsidRPr="006D2802">
        <w:t>r. o</w:t>
      </w:r>
      <w:r w:rsidR="00672775">
        <w:t xml:space="preserve"> </w:t>
      </w:r>
      <w:r w:rsidRPr="006D2802">
        <w:t>ochronie przeciwpożarowej (</w:t>
      </w:r>
      <w:r>
        <w:t>Dz.</w:t>
      </w:r>
      <w:r w:rsidR="00672775">
        <w:t xml:space="preserve"> </w:t>
      </w:r>
      <w:r>
        <w:t>U.</w:t>
      </w:r>
      <w:r w:rsidRPr="006D2802">
        <w:t xml:space="preserve"> z</w:t>
      </w:r>
      <w:r w:rsidR="00672775">
        <w:t xml:space="preserve"> </w:t>
      </w:r>
      <w:r w:rsidRPr="006D2802">
        <w:t>2021</w:t>
      </w:r>
      <w:r w:rsidR="00672775">
        <w:t xml:space="preserve"> </w:t>
      </w:r>
      <w:r w:rsidRPr="006D2802">
        <w:t>r.</w:t>
      </w:r>
      <w:r>
        <w:t xml:space="preserve"> poz.</w:t>
      </w:r>
      <w:r w:rsidR="00672775">
        <w:t xml:space="preserve"> </w:t>
      </w:r>
      <w:r w:rsidRPr="006D2802">
        <w:t>869);</w:t>
      </w:r>
    </w:p>
    <w:p w14:paraId="593F432A" w14:textId="77777777" w:rsidR="00DC13E8" w:rsidRPr="006D2802" w:rsidRDefault="00DC13E8" w:rsidP="00DC13E8">
      <w:pPr>
        <w:pStyle w:val="PKTpunkt"/>
      </w:pPr>
      <w:r w:rsidRPr="006D2802">
        <w:t>2)</w:t>
      </w:r>
      <w:r w:rsidRPr="006D2802">
        <w:tab/>
        <w:t>akcjach ratowniczych – należy przez to rozumieć akcje, o</w:t>
      </w:r>
      <w:r w:rsidR="00672775">
        <w:t xml:space="preserve"> </w:t>
      </w:r>
      <w:r w:rsidRPr="006D2802">
        <w:t>których mowa w</w:t>
      </w:r>
      <w:r w:rsidR="00672775">
        <w:t xml:space="preserve"> </w:t>
      </w:r>
      <w:r>
        <w:t>art.</w:t>
      </w:r>
      <w:r w:rsidR="00672775">
        <w:t xml:space="preserve"> </w:t>
      </w:r>
      <w:r w:rsidRPr="006D2802">
        <w:t>7</w:t>
      </w:r>
      <w:r>
        <w:t xml:space="preserve"> pkt</w:t>
      </w:r>
      <w:r w:rsidR="00672775">
        <w:t xml:space="preserve"> </w:t>
      </w:r>
      <w:r w:rsidRPr="006D2802">
        <w:t>1</w:t>
      </w:r>
      <w:r w:rsidR="00672775">
        <w:t xml:space="preserve"> </w:t>
      </w:r>
      <w:r w:rsidRPr="006D2802">
        <w:t>ustawy z</w:t>
      </w:r>
      <w:r w:rsidR="00672775">
        <w:t xml:space="preserve"> </w:t>
      </w:r>
      <w:r w:rsidRPr="006D2802">
        <w:t>dnia 24</w:t>
      </w:r>
      <w:r w:rsidR="00672775">
        <w:t xml:space="preserve"> </w:t>
      </w:r>
      <w:r w:rsidRPr="006D2802">
        <w:t>sierpnia 1991</w:t>
      </w:r>
      <w:r w:rsidR="00672775">
        <w:t xml:space="preserve"> </w:t>
      </w:r>
      <w:r w:rsidRPr="006D2802">
        <w:t>r. o</w:t>
      </w:r>
      <w:r w:rsidR="00672775">
        <w:t xml:space="preserve"> </w:t>
      </w:r>
      <w:r w:rsidRPr="006D2802">
        <w:t>Państwowej Straży Pożarnej (</w:t>
      </w:r>
      <w:r>
        <w:t>Dz.</w:t>
      </w:r>
      <w:r w:rsidR="00672775">
        <w:t xml:space="preserve"> </w:t>
      </w:r>
      <w:r>
        <w:t>U.</w:t>
      </w:r>
      <w:r w:rsidRPr="006D2802">
        <w:t xml:space="preserve"> z</w:t>
      </w:r>
      <w:r w:rsidR="00672775">
        <w:t xml:space="preserve"> </w:t>
      </w:r>
      <w:r w:rsidRPr="006D2802">
        <w:t>202</w:t>
      </w:r>
      <w:r>
        <w:t>1</w:t>
      </w:r>
      <w:r w:rsidR="00672775">
        <w:t xml:space="preserve"> </w:t>
      </w:r>
      <w:r w:rsidRPr="006D2802">
        <w:t>r.</w:t>
      </w:r>
      <w:r>
        <w:t xml:space="preserve"> poz.</w:t>
      </w:r>
      <w:r w:rsidR="001F724C">
        <w:t> </w:t>
      </w:r>
      <w:r w:rsidRPr="006D2802">
        <w:t>1</w:t>
      </w:r>
      <w:r>
        <w:t>940</w:t>
      </w:r>
      <w:r w:rsidRPr="006D2802">
        <w:t>).</w:t>
      </w:r>
    </w:p>
    <w:bookmarkEnd w:id="1"/>
    <w:p w14:paraId="6B0075A7" w14:textId="6AEE4942" w:rsidR="00DC13E8" w:rsidRPr="00DC13E8" w:rsidRDefault="00DC13E8" w:rsidP="00DC13E8">
      <w:pPr>
        <w:pStyle w:val="ARTartustawynprozporzdzenia"/>
      </w:pPr>
      <w:r w:rsidRPr="006D2802">
        <w:rPr>
          <w:rStyle w:val="Ppogrubienie"/>
        </w:rPr>
        <w:t>Art.</w:t>
      </w:r>
      <w:r w:rsidR="00672775">
        <w:rPr>
          <w:rStyle w:val="Ppogrubienie"/>
        </w:rPr>
        <w:t> </w:t>
      </w:r>
      <w:r w:rsidRPr="006D2802">
        <w:rPr>
          <w:rStyle w:val="Ppogrubienie"/>
        </w:rPr>
        <w:t>3.</w:t>
      </w:r>
      <w:r w:rsidRPr="00DC13E8">
        <w:t xml:space="preserve"> Do zadań ochotniczych straży pożarnych należy podejmowanie działań w</w:t>
      </w:r>
      <w:r w:rsidR="00672775">
        <w:t xml:space="preserve"> </w:t>
      </w:r>
      <w:r w:rsidRPr="00DC13E8">
        <w:t>celu ochrony życia,</w:t>
      </w:r>
      <w:r w:rsidR="00D85DF1">
        <w:t xml:space="preserve"> zdrowia, mienia lub środowiska</w:t>
      </w:r>
      <w:r w:rsidRPr="00DC13E8">
        <w:t xml:space="preserve"> przez:</w:t>
      </w:r>
    </w:p>
    <w:p w14:paraId="0BAE67E1" w14:textId="77777777" w:rsidR="00DC13E8" w:rsidRPr="006D2802" w:rsidRDefault="00DC13E8" w:rsidP="00DC13E8">
      <w:pPr>
        <w:pStyle w:val="PKTpunkt"/>
      </w:pPr>
      <w:r w:rsidRPr="006D2802">
        <w:t>1)</w:t>
      </w:r>
      <w:r w:rsidRPr="006D2802">
        <w:tab/>
        <w:t>prowadzenie działań ratowniczych, udział w</w:t>
      </w:r>
      <w:r w:rsidR="00672775">
        <w:t xml:space="preserve"> </w:t>
      </w:r>
      <w:r w:rsidRPr="006D2802">
        <w:t>działaniach ratowniczych oraz akcjach ratowniczych organizowanych i</w:t>
      </w:r>
      <w:r w:rsidR="00672775">
        <w:t xml:space="preserve"> </w:t>
      </w:r>
      <w:r w:rsidRPr="006D2802">
        <w:t>prowadzonych przez Państwową Straż Pożarną, a</w:t>
      </w:r>
      <w:r w:rsidR="00672775">
        <w:t xml:space="preserve"> </w:t>
      </w:r>
      <w:r w:rsidRPr="006D2802">
        <w:t>także udział w</w:t>
      </w:r>
      <w:r w:rsidR="00672775">
        <w:t xml:space="preserve"> </w:t>
      </w:r>
      <w:r w:rsidRPr="006D2802">
        <w:t>działaniach prowadzonych przez inne służby, inspekcje i</w:t>
      </w:r>
      <w:r w:rsidR="00672775">
        <w:t xml:space="preserve"> </w:t>
      </w:r>
      <w:r w:rsidRPr="006D2802">
        <w:t>straże;</w:t>
      </w:r>
    </w:p>
    <w:p w14:paraId="3CD3DEE8" w14:textId="77777777" w:rsidR="00DC13E8" w:rsidRPr="006D2802" w:rsidRDefault="00DC13E8" w:rsidP="00DC13E8">
      <w:pPr>
        <w:pStyle w:val="PKTpunkt"/>
      </w:pPr>
      <w:r w:rsidRPr="006D2802">
        <w:t>2)</w:t>
      </w:r>
      <w:r w:rsidRPr="006D2802">
        <w:tab/>
        <w:t>udział w</w:t>
      </w:r>
      <w:r w:rsidR="00672775">
        <w:t xml:space="preserve"> </w:t>
      </w:r>
      <w:r w:rsidRPr="006D2802">
        <w:t>działaniach ratowniczych i</w:t>
      </w:r>
      <w:r w:rsidR="00672775">
        <w:t xml:space="preserve"> </w:t>
      </w:r>
      <w:r w:rsidRPr="006D2802">
        <w:t>akcjach ratowniczych poza granicami kraju na podstawie umów międzynarodowych;</w:t>
      </w:r>
    </w:p>
    <w:p w14:paraId="271B3EA7" w14:textId="77777777" w:rsidR="00DC13E8" w:rsidRPr="006D2802" w:rsidRDefault="00DC13E8" w:rsidP="00DC13E8">
      <w:pPr>
        <w:pStyle w:val="PKTpunkt"/>
      </w:pPr>
      <w:r w:rsidRPr="006D2802">
        <w:t>3)</w:t>
      </w:r>
      <w:r w:rsidRPr="006D2802">
        <w:tab/>
        <w:t>udział w</w:t>
      </w:r>
      <w:r w:rsidR="00672775">
        <w:t xml:space="preserve"> </w:t>
      </w:r>
      <w:r w:rsidRPr="006D2802">
        <w:t>alarmowaniu i</w:t>
      </w:r>
      <w:r w:rsidR="00672775">
        <w:t xml:space="preserve"> </w:t>
      </w:r>
      <w:r w:rsidRPr="006D2802">
        <w:t>ostrzeganiu ludności o</w:t>
      </w:r>
      <w:r w:rsidR="00672775">
        <w:t xml:space="preserve"> </w:t>
      </w:r>
      <w:r w:rsidRPr="006D2802">
        <w:t>zagrożeniach;</w:t>
      </w:r>
    </w:p>
    <w:p w14:paraId="5B3F545F" w14:textId="77777777" w:rsidR="00DC13E8" w:rsidRPr="006D2802" w:rsidRDefault="00DC13E8" w:rsidP="00DC13E8">
      <w:pPr>
        <w:pStyle w:val="PKTpunkt"/>
      </w:pPr>
      <w:r w:rsidRPr="006D2802">
        <w:t>4)</w:t>
      </w:r>
      <w:r w:rsidRPr="006D2802">
        <w:tab/>
        <w:t>wykonywanie zadań na rzecz ochrony ludności;</w:t>
      </w:r>
    </w:p>
    <w:p w14:paraId="2794BA32" w14:textId="77777777" w:rsidR="00DC13E8" w:rsidRPr="006D2802" w:rsidRDefault="00DC13E8" w:rsidP="00DC13E8">
      <w:pPr>
        <w:pStyle w:val="PKTpunkt"/>
      </w:pPr>
      <w:r w:rsidRPr="006D2802">
        <w:t>5)</w:t>
      </w:r>
      <w:r w:rsidRPr="006D2802">
        <w:tab/>
        <w:t>wykonywanie kwalifikowanej pierwszej pomocy;</w:t>
      </w:r>
    </w:p>
    <w:p w14:paraId="0FB7E968" w14:textId="77777777" w:rsidR="00DC13E8" w:rsidRPr="006D2802" w:rsidRDefault="00DC13E8" w:rsidP="00DC13E8">
      <w:pPr>
        <w:pStyle w:val="PKTpunkt"/>
      </w:pPr>
      <w:r w:rsidRPr="006D2802">
        <w:t>6)</w:t>
      </w:r>
      <w:r w:rsidRPr="006D2802">
        <w:tab/>
        <w:t>organizowanie ćwiczeń oraz udział w</w:t>
      </w:r>
      <w:r w:rsidR="00672775">
        <w:t xml:space="preserve"> </w:t>
      </w:r>
      <w:r w:rsidRPr="006D2802">
        <w:t>szkoleniach, ćwiczeniach i</w:t>
      </w:r>
      <w:r w:rsidR="00672775">
        <w:t xml:space="preserve"> </w:t>
      </w:r>
      <w:r w:rsidRPr="006D2802">
        <w:t>zawodach sportowo</w:t>
      </w:r>
      <w:r w:rsidR="000D6384">
        <w:noBreakHyphen/>
      </w:r>
      <w:r w:rsidRPr="006D2802">
        <w:t>pożarniczych organizowanych przez Państwową Straż Pożarną, gminę lub inne uprawnione podmioty;</w:t>
      </w:r>
    </w:p>
    <w:p w14:paraId="1D81FB12" w14:textId="77777777" w:rsidR="00DC13E8" w:rsidRPr="006D2802" w:rsidRDefault="00DC13E8" w:rsidP="00DC13E8">
      <w:pPr>
        <w:pStyle w:val="PKTpunkt"/>
      </w:pPr>
      <w:r w:rsidRPr="006D2802">
        <w:t>7)</w:t>
      </w:r>
      <w:r w:rsidRPr="006D2802">
        <w:tab/>
        <w:t>zabezpiecz</w:t>
      </w:r>
      <w:r>
        <w:t>a</w:t>
      </w:r>
      <w:r w:rsidRPr="006D2802">
        <w:t>nie obszaru chronionego właściwej jednostki ratowniczo</w:t>
      </w:r>
      <w:r w:rsidR="00672775">
        <w:t>-</w:t>
      </w:r>
      <w:r w:rsidRPr="006D2802">
        <w:t>gaśniczej Państwowej Straży Pożarnej, określonego w</w:t>
      </w:r>
      <w:r w:rsidR="00672775">
        <w:t xml:space="preserve"> </w:t>
      </w:r>
      <w:r w:rsidRPr="006D2802">
        <w:t>powiatowym (miejskim) planie ratowniczym;</w:t>
      </w:r>
    </w:p>
    <w:p w14:paraId="1E89B589" w14:textId="77777777" w:rsidR="00DC13E8" w:rsidRPr="006D2802" w:rsidRDefault="00DC13E8" w:rsidP="00DC13E8">
      <w:pPr>
        <w:pStyle w:val="PKTpunkt"/>
      </w:pPr>
      <w:r w:rsidRPr="006D2802">
        <w:t>8)</w:t>
      </w:r>
      <w:r w:rsidRPr="006D2802">
        <w:tab/>
        <w:t>propagowanie zasad i</w:t>
      </w:r>
      <w:r w:rsidR="00672775">
        <w:t xml:space="preserve"> </w:t>
      </w:r>
      <w:r w:rsidRPr="006D2802">
        <w:t>dobrych praktyk w</w:t>
      </w:r>
      <w:r w:rsidR="00672775">
        <w:t xml:space="preserve"> </w:t>
      </w:r>
      <w:r w:rsidRPr="006D2802">
        <w:t>zakresie ochrony przeciwpożarowej budynków, innych obiektów budowlanych i</w:t>
      </w:r>
      <w:r w:rsidR="00672775">
        <w:t xml:space="preserve"> </w:t>
      </w:r>
      <w:r w:rsidRPr="006D2802">
        <w:t>terenów;</w:t>
      </w:r>
    </w:p>
    <w:p w14:paraId="24061400" w14:textId="77777777" w:rsidR="00DC13E8" w:rsidRPr="006D2802" w:rsidRDefault="00DC13E8" w:rsidP="00DC13E8">
      <w:pPr>
        <w:pStyle w:val="PKTpunkt"/>
      </w:pPr>
      <w:r w:rsidRPr="006D2802">
        <w:t>9)</w:t>
      </w:r>
      <w:r w:rsidRPr="006D2802">
        <w:tab/>
        <w:t>organizowanie przedsięwzięć służących krzewieniu sportu i</w:t>
      </w:r>
      <w:r w:rsidR="00672775">
        <w:t xml:space="preserve"> </w:t>
      </w:r>
      <w:r w:rsidRPr="006D2802">
        <w:t>kultury fizycznej;</w:t>
      </w:r>
    </w:p>
    <w:p w14:paraId="183A0591" w14:textId="77777777" w:rsidR="00DC13E8" w:rsidRPr="006D2802" w:rsidRDefault="00DC13E8" w:rsidP="00DC13E8">
      <w:pPr>
        <w:pStyle w:val="PKTpunkt"/>
      </w:pPr>
      <w:r w:rsidRPr="006D2802">
        <w:t>10)</w:t>
      </w:r>
      <w:r w:rsidRPr="006D2802">
        <w:tab/>
        <w:t>organizowanie przedsięwzięć oświatowo</w:t>
      </w:r>
      <w:r w:rsidR="00672775">
        <w:t>-</w:t>
      </w:r>
      <w:r w:rsidRPr="006D2802">
        <w:t>kulturalnych propagujących wiedzę i</w:t>
      </w:r>
      <w:r w:rsidR="001F724C">
        <w:t> </w:t>
      </w:r>
      <w:r w:rsidRPr="006D2802">
        <w:t>umiejętności w</w:t>
      </w:r>
      <w:r w:rsidR="00672775">
        <w:t xml:space="preserve"> </w:t>
      </w:r>
      <w:r w:rsidRPr="006D2802">
        <w:t>zakresie ochrony przeciwpożarowej;</w:t>
      </w:r>
    </w:p>
    <w:p w14:paraId="04F43CAF" w14:textId="77777777" w:rsidR="00DC13E8" w:rsidRPr="006D2802" w:rsidRDefault="00DC13E8" w:rsidP="00DC13E8">
      <w:pPr>
        <w:pStyle w:val="PKTpunkt"/>
      </w:pPr>
      <w:r w:rsidRPr="006D2802">
        <w:t>11)</w:t>
      </w:r>
      <w:r w:rsidRPr="006D2802">
        <w:tab/>
        <w:t>upowszechnianie i</w:t>
      </w:r>
      <w:r w:rsidR="00672775">
        <w:t xml:space="preserve"> </w:t>
      </w:r>
      <w:r w:rsidRPr="006D2802">
        <w:t>wspieranie współdziałania między lokalnymi partnerami społecznymi i</w:t>
      </w:r>
      <w:r w:rsidR="00672775">
        <w:t xml:space="preserve"> </w:t>
      </w:r>
      <w:r w:rsidRPr="006D2802">
        <w:t>gospodarczymi z</w:t>
      </w:r>
      <w:r w:rsidR="00672775">
        <w:t xml:space="preserve"> </w:t>
      </w:r>
      <w:r w:rsidRPr="006D2802">
        <w:t>zakresu ochrony przeciwpożarowej;</w:t>
      </w:r>
    </w:p>
    <w:p w14:paraId="28C8B11C" w14:textId="77777777" w:rsidR="00DC13E8" w:rsidRPr="006D2802" w:rsidRDefault="00DC13E8" w:rsidP="00DC13E8">
      <w:pPr>
        <w:pStyle w:val="PKTpunkt"/>
      </w:pPr>
      <w:r w:rsidRPr="006D2802">
        <w:t>12)</w:t>
      </w:r>
      <w:r w:rsidRPr="006D2802">
        <w:tab/>
        <w:t>propagowanie zasad udzielania pierwszej pomocy;</w:t>
      </w:r>
    </w:p>
    <w:p w14:paraId="363F471B" w14:textId="77777777" w:rsidR="00DC13E8" w:rsidRPr="006D2802" w:rsidRDefault="00DC13E8" w:rsidP="00DC13E8">
      <w:pPr>
        <w:pStyle w:val="PKTpunkt"/>
      </w:pPr>
      <w:r w:rsidRPr="006D2802">
        <w:t>13)</w:t>
      </w:r>
      <w:r w:rsidRPr="006D2802">
        <w:tab/>
        <w:t>wspieranie gminy w</w:t>
      </w:r>
      <w:r w:rsidR="00672775">
        <w:t xml:space="preserve"> </w:t>
      </w:r>
      <w:r w:rsidRPr="006D2802">
        <w:t>realizacji pomocy na rzecz lokalnej społeczności;</w:t>
      </w:r>
    </w:p>
    <w:p w14:paraId="349798AC" w14:textId="77777777" w:rsidR="00DC13E8" w:rsidRPr="006D2802" w:rsidRDefault="00DC13E8" w:rsidP="00DC13E8">
      <w:pPr>
        <w:pStyle w:val="PKTpunkt"/>
      </w:pPr>
      <w:r w:rsidRPr="006D2802">
        <w:t>14)</w:t>
      </w:r>
      <w:r w:rsidRPr="006D2802">
        <w:tab/>
        <w:t>integrowanie społeczności lokalnej;</w:t>
      </w:r>
    </w:p>
    <w:p w14:paraId="36C8CB5D" w14:textId="77777777" w:rsidR="00DC13E8" w:rsidRPr="006D2802" w:rsidRDefault="00DC13E8" w:rsidP="00DC13E8">
      <w:pPr>
        <w:pStyle w:val="PKTpunkt"/>
      </w:pPr>
      <w:r w:rsidRPr="006D2802">
        <w:lastRenderedPageBreak/>
        <w:t>15)</w:t>
      </w:r>
      <w:r w:rsidRPr="006D2802">
        <w:tab/>
        <w:t>udział we współpracy międzynarodowej gminy z</w:t>
      </w:r>
      <w:r w:rsidR="00672775">
        <w:t xml:space="preserve"> </w:t>
      </w:r>
      <w:r w:rsidRPr="006D2802">
        <w:t>państwami i</w:t>
      </w:r>
      <w:r w:rsidR="00672775">
        <w:t xml:space="preserve"> </w:t>
      </w:r>
      <w:r w:rsidRPr="006D2802">
        <w:t>miastami partnerskimi.</w:t>
      </w:r>
    </w:p>
    <w:p w14:paraId="502E7032" w14:textId="77777777" w:rsidR="00DC13E8" w:rsidRPr="006D2802" w:rsidRDefault="00DC13E8" w:rsidP="00DC13E8">
      <w:pPr>
        <w:pStyle w:val="ARTartustawynprozporzdzenia"/>
      </w:pPr>
      <w:r w:rsidRPr="006D2802">
        <w:rPr>
          <w:rStyle w:val="Ppogrubienie"/>
        </w:rPr>
        <w:t>Art.</w:t>
      </w:r>
      <w:r w:rsidR="00672775">
        <w:rPr>
          <w:rStyle w:val="Ppogrubienie"/>
        </w:rPr>
        <w:t> </w:t>
      </w:r>
      <w:r w:rsidRPr="006D2802">
        <w:rPr>
          <w:rStyle w:val="Ppogrubienie"/>
        </w:rPr>
        <w:t>4.</w:t>
      </w:r>
      <w:r w:rsidRPr="006D2802">
        <w:t xml:space="preserve"> 1. Ochotnicze </w:t>
      </w:r>
      <w:r>
        <w:t>s</w:t>
      </w:r>
      <w:r w:rsidRPr="006D2802">
        <w:t xml:space="preserve">traże </w:t>
      </w:r>
      <w:r>
        <w:t>p</w:t>
      </w:r>
      <w:r w:rsidRPr="006D2802">
        <w:t>ożarne mogą tworzyć młodzieżowe drużyny pożarnicze lub dziecięce drużyny pożarnicze w</w:t>
      </w:r>
      <w:r w:rsidR="00672775">
        <w:t xml:space="preserve"> </w:t>
      </w:r>
      <w:r w:rsidRPr="006D2802">
        <w:t>celu zainteresowania dzieci i</w:t>
      </w:r>
      <w:r w:rsidR="00672775">
        <w:t xml:space="preserve"> </w:t>
      </w:r>
      <w:r w:rsidRPr="006D2802">
        <w:t>młodzieży działalnością szkoleniową, sportową i</w:t>
      </w:r>
      <w:r w:rsidR="00672775">
        <w:t xml:space="preserve"> </w:t>
      </w:r>
      <w:r w:rsidRPr="006D2802">
        <w:t>społeczną na rzecz ochrony przeciwpożarowej i</w:t>
      </w:r>
      <w:r w:rsidR="00672775">
        <w:t xml:space="preserve"> </w:t>
      </w:r>
      <w:r w:rsidRPr="006D2802">
        <w:t>ochrony ludności.</w:t>
      </w:r>
    </w:p>
    <w:p w14:paraId="20931DF6" w14:textId="77777777" w:rsidR="00DC13E8" w:rsidRPr="006D2802" w:rsidRDefault="00DC13E8" w:rsidP="00DC13E8">
      <w:pPr>
        <w:pStyle w:val="USTustnpkodeksu"/>
      </w:pPr>
      <w:r w:rsidRPr="006D2802">
        <w:t>2. Do młodzieżowej drużyny pożarniczej lub dziecięcej drużyny pożarniczej mogą należeć osoby w</w:t>
      </w:r>
      <w:r w:rsidR="00672775">
        <w:t xml:space="preserve"> </w:t>
      </w:r>
      <w:r w:rsidRPr="006D2802">
        <w:t>wieku do 18</w:t>
      </w:r>
      <w:r w:rsidR="00672775">
        <w:t xml:space="preserve"> </w:t>
      </w:r>
      <w:r w:rsidRPr="006D2802">
        <w:t xml:space="preserve">lat </w:t>
      </w:r>
      <w:bookmarkStart w:id="2" w:name="_Hlk78967221"/>
      <w:r>
        <w:t xml:space="preserve">– </w:t>
      </w:r>
      <w:r w:rsidRPr="006D2802">
        <w:t>za zgodą jednego z</w:t>
      </w:r>
      <w:r w:rsidR="00672775">
        <w:t xml:space="preserve"> </w:t>
      </w:r>
      <w:r w:rsidRPr="006D2802">
        <w:t>rodziców, opiekunów prawnych albo opiekunów faktycznych</w:t>
      </w:r>
      <w:bookmarkEnd w:id="2"/>
      <w:r w:rsidRPr="006D2802">
        <w:t>.</w:t>
      </w:r>
    </w:p>
    <w:p w14:paraId="46F11A24" w14:textId="527D4DC1" w:rsidR="00DC13E8" w:rsidRPr="006D2802" w:rsidRDefault="00DC13E8" w:rsidP="00DC13E8">
      <w:pPr>
        <w:pStyle w:val="ARTartustawynprozporzdzenia"/>
      </w:pPr>
      <w:r w:rsidRPr="006D2802">
        <w:rPr>
          <w:rStyle w:val="Ppogrubienie"/>
        </w:rPr>
        <w:t>Art.</w:t>
      </w:r>
      <w:r w:rsidR="00672775">
        <w:rPr>
          <w:rStyle w:val="Ppogrubienie"/>
        </w:rPr>
        <w:t> </w:t>
      </w:r>
      <w:r w:rsidRPr="006D2802">
        <w:rPr>
          <w:rStyle w:val="Ppogrubienie"/>
        </w:rPr>
        <w:t>5.</w:t>
      </w:r>
      <w:r w:rsidR="00672775">
        <w:t xml:space="preserve"> </w:t>
      </w:r>
      <w:r w:rsidRPr="006D2802">
        <w:t>1. Komendant powiatowy (miejski) Państwowej Straży Pożarnej prowadzi ewidencję sił i</w:t>
      </w:r>
      <w:r w:rsidR="00672775">
        <w:t xml:space="preserve"> </w:t>
      </w:r>
      <w:r w:rsidRPr="006D2802">
        <w:t xml:space="preserve">środków </w:t>
      </w:r>
      <w:r>
        <w:t>o</w:t>
      </w:r>
      <w:r w:rsidRPr="006D2802">
        <w:t xml:space="preserve">chotniczych </w:t>
      </w:r>
      <w:r>
        <w:t>s</w:t>
      </w:r>
      <w:r w:rsidRPr="006D2802">
        <w:t xml:space="preserve">traży </w:t>
      </w:r>
      <w:r>
        <w:t>p</w:t>
      </w:r>
      <w:r w:rsidRPr="006D2802">
        <w:t>ożarnych, któr</w:t>
      </w:r>
      <w:r w:rsidR="00A52376">
        <w:t>ymi</w:t>
      </w:r>
      <w:r w:rsidRPr="006D2802">
        <w:t xml:space="preserve"> może dysponować do działań ratowniczych we współpracy z</w:t>
      </w:r>
      <w:r w:rsidR="00672775">
        <w:t xml:space="preserve"> </w:t>
      </w:r>
      <w:r w:rsidRPr="006D2802">
        <w:t>właściwym wójtem (burmistrzem, prezydentem miasta) oraz starostą.</w:t>
      </w:r>
    </w:p>
    <w:p w14:paraId="2A84C4A0" w14:textId="79828112" w:rsidR="00DC13E8" w:rsidRPr="006D2802" w:rsidRDefault="00DC13E8" w:rsidP="00DC13E8">
      <w:pPr>
        <w:pStyle w:val="USTustnpkodeksu"/>
      </w:pPr>
      <w:r w:rsidRPr="006D2802">
        <w:t>2. Ewidencja, o</w:t>
      </w:r>
      <w:r w:rsidR="00672775">
        <w:t xml:space="preserve"> </w:t>
      </w:r>
      <w:r w:rsidRPr="006D2802">
        <w:t>której mowa w</w:t>
      </w:r>
      <w:r w:rsidR="00672775">
        <w:t xml:space="preserve"> </w:t>
      </w:r>
      <w:r>
        <w:t>ust.</w:t>
      </w:r>
      <w:r w:rsidR="00672775">
        <w:t xml:space="preserve"> </w:t>
      </w:r>
      <w:r w:rsidRPr="006D2802">
        <w:t xml:space="preserve">1, </w:t>
      </w:r>
      <w:r>
        <w:t xml:space="preserve">jest </w:t>
      </w:r>
      <w:r w:rsidRPr="006D2802">
        <w:t>prowadzona w</w:t>
      </w:r>
      <w:r w:rsidR="00672775">
        <w:t xml:space="preserve"> </w:t>
      </w:r>
      <w:r w:rsidRPr="006D2802">
        <w:t xml:space="preserve">celu właściwego dysponowania </w:t>
      </w:r>
      <w:r>
        <w:t>o</w:t>
      </w:r>
      <w:r w:rsidRPr="006D2802">
        <w:t xml:space="preserve">chotniczych </w:t>
      </w:r>
      <w:r>
        <w:t>s</w:t>
      </w:r>
      <w:r w:rsidRPr="006D2802">
        <w:t xml:space="preserve">traży </w:t>
      </w:r>
      <w:r>
        <w:t>p</w:t>
      </w:r>
      <w:r w:rsidRPr="006D2802">
        <w:t>ożarnych do działań ratowniczych, uwzględniających potencjał i</w:t>
      </w:r>
      <w:r w:rsidR="00F6090C">
        <w:t> </w:t>
      </w:r>
      <w:r w:rsidRPr="006D2802">
        <w:t>możliwości tych jednostek.</w:t>
      </w:r>
    </w:p>
    <w:p w14:paraId="4277F708" w14:textId="77777777" w:rsidR="00DC13E8" w:rsidRDefault="00DC13E8" w:rsidP="00DC13E8">
      <w:pPr>
        <w:pStyle w:val="ARTartustawynprozporzdzenia"/>
      </w:pPr>
      <w:r w:rsidRPr="006D2802">
        <w:rPr>
          <w:rStyle w:val="Ppogrubienie"/>
        </w:rPr>
        <w:t>Art.</w:t>
      </w:r>
      <w:r w:rsidR="00672775">
        <w:rPr>
          <w:rStyle w:val="Ppogrubienie"/>
        </w:rPr>
        <w:t> </w:t>
      </w:r>
      <w:r w:rsidRPr="006D2802">
        <w:rPr>
          <w:rStyle w:val="Ppogrubienie"/>
        </w:rPr>
        <w:t>6.</w:t>
      </w:r>
      <w:r w:rsidRPr="006D2802">
        <w:t xml:space="preserve"> </w:t>
      </w:r>
      <w:bookmarkStart w:id="3" w:name="_Hlk58934726"/>
      <w:r w:rsidRPr="006D2802">
        <w:t xml:space="preserve">Komendant wojewódzki Państwowej Straży Pożarnej, przy pomocy wskazanego zastępcy, zapewnia wsparcie </w:t>
      </w:r>
      <w:r>
        <w:t>o</w:t>
      </w:r>
      <w:r w:rsidRPr="006D2802">
        <w:t xml:space="preserve">chotniczych </w:t>
      </w:r>
      <w:r>
        <w:t>s</w:t>
      </w:r>
      <w:r w:rsidRPr="006D2802">
        <w:t xml:space="preserve">traży </w:t>
      </w:r>
      <w:r>
        <w:t>p</w:t>
      </w:r>
      <w:r w:rsidRPr="006D2802">
        <w:t>ożarnych w</w:t>
      </w:r>
      <w:r w:rsidR="00672775">
        <w:t xml:space="preserve"> </w:t>
      </w:r>
      <w:r w:rsidRPr="006D2802">
        <w:t>celu realizacji zadań ochrony przeciwpożarowej, a</w:t>
      </w:r>
      <w:r w:rsidR="00672775">
        <w:t xml:space="preserve"> </w:t>
      </w:r>
      <w:r w:rsidRPr="006D2802">
        <w:t>także współdziałanie ze związkami i</w:t>
      </w:r>
      <w:r w:rsidR="00672775">
        <w:t xml:space="preserve"> </w:t>
      </w:r>
      <w:r w:rsidRPr="006D2802">
        <w:t xml:space="preserve">stowarzyszeniami zrzeszającymi </w:t>
      </w:r>
      <w:r>
        <w:t>o</w:t>
      </w:r>
      <w:r w:rsidRPr="006D2802">
        <w:t xml:space="preserve">chotnicze </w:t>
      </w:r>
      <w:r>
        <w:t>s</w:t>
      </w:r>
      <w:r w:rsidRPr="006D2802">
        <w:t xml:space="preserve">traże </w:t>
      </w:r>
      <w:r>
        <w:t>p</w:t>
      </w:r>
      <w:r w:rsidRPr="006D2802">
        <w:t>ożarne.</w:t>
      </w:r>
    </w:p>
    <w:p w14:paraId="0F4CBDA2" w14:textId="77777777" w:rsidR="00DC13E8" w:rsidRPr="004605EE" w:rsidRDefault="00672775" w:rsidP="00DC13E8">
      <w:pPr>
        <w:pStyle w:val="ARTartustawynprozporzdzenia"/>
      </w:pPr>
      <w:r>
        <w:rPr>
          <w:rStyle w:val="Ppogrubienie"/>
        </w:rPr>
        <w:t>Art. </w:t>
      </w:r>
      <w:r w:rsidR="00DC13E8" w:rsidRPr="004605EE">
        <w:rPr>
          <w:rStyle w:val="Ppogrubienie"/>
        </w:rPr>
        <w:t xml:space="preserve">7. </w:t>
      </w:r>
      <w:r w:rsidR="00DC13E8" w:rsidRPr="004605EE">
        <w:t xml:space="preserve">1. Gmina jest obowiązana do zawarcia </w:t>
      </w:r>
      <w:r w:rsidR="00DC13E8">
        <w:t xml:space="preserve">umowy </w:t>
      </w:r>
      <w:r w:rsidR="00DC13E8" w:rsidRPr="004605EE">
        <w:t>z</w:t>
      </w:r>
      <w:r>
        <w:t xml:space="preserve"> </w:t>
      </w:r>
      <w:r w:rsidR="00DC13E8">
        <w:t>o</w:t>
      </w:r>
      <w:r w:rsidR="00DC13E8" w:rsidRPr="004605EE">
        <w:t xml:space="preserve">chotniczymi </w:t>
      </w:r>
      <w:r w:rsidR="00DC13E8">
        <w:t>s</w:t>
      </w:r>
      <w:r w:rsidR="00DC13E8" w:rsidRPr="004605EE">
        <w:t xml:space="preserve">trażami </w:t>
      </w:r>
      <w:r w:rsidR="00DC13E8">
        <w:t>p</w:t>
      </w:r>
      <w:r w:rsidR="00DC13E8" w:rsidRPr="004605EE">
        <w:t>ożarniczymi działającymi na jej terenie, zawierającej zapisy dotyczące podejmowanych działań wynikających z</w:t>
      </w:r>
      <w:r>
        <w:t xml:space="preserve"> </w:t>
      </w:r>
      <w:r w:rsidR="00DC13E8">
        <w:t>art.</w:t>
      </w:r>
      <w:r>
        <w:t xml:space="preserve"> </w:t>
      </w:r>
      <w:r w:rsidR="00DC13E8" w:rsidRPr="004605EE">
        <w:t>3</w:t>
      </w:r>
      <w:r w:rsidR="00DC13E8">
        <w:t xml:space="preserve"> oraz</w:t>
      </w:r>
      <w:r w:rsidR="00DC13E8" w:rsidRPr="004605EE">
        <w:t xml:space="preserve"> </w:t>
      </w:r>
      <w:r w:rsidR="00DC13E8">
        <w:t xml:space="preserve">zapisy </w:t>
      </w:r>
      <w:r w:rsidR="00DC13E8" w:rsidRPr="004605EE">
        <w:t>dotyczące zobowiązań wynikających z</w:t>
      </w:r>
      <w:r>
        <w:t xml:space="preserve"> </w:t>
      </w:r>
      <w:r w:rsidR="00DC13E8">
        <w:t>art.</w:t>
      </w:r>
      <w:r>
        <w:t xml:space="preserve"> </w:t>
      </w:r>
      <w:r w:rsidR="00DC13E8" w:rsidRPr="004605EE">
        <w:t>10</w:t>
      </w:r>
      <w:r w:rsidR="00DC13E8">
        <w:t xml:space="preserve"> ust.</w:t>
      </w:r>
      <w:r>
        <w:t xml:space="preserve"> </w:t>
      </w:r>
      <w:r w:rsidR="00DC13E8" w:rsidRPr="004605EE">
        <w:t>1, 3, 4, 6</w:t>
      </w:r>
      <w:r w:rsidR="00DC13E8">
        <w:t xml:space="preserve"> i</w:t>
      </w:r>
      <w:r>
        <w:t xml:space="preserve"> </w:t>
      </w:r>
      <w:r w:rsidR="00DC13E8" w:rsidRPr="004605EE">
        <w:t>7.</w:t>
      </w:r>
    </w:p>
    <w:p w14:paraId="0E13AD85" w14:textId="77777777" w:rsidR="00DC13E8" w:rsidRPr="004605EE" w:rsidRDefault="00DC13E8" w:rsidP="00DC13E8">
      <w:pPr>
        <w:pStyle w:val="USTustnpkodeksu"/>
      </w:pPr>
      <w:r w:rsidRPr="004605EE">
        <w:t>2. W</w:t>
      </w:r>
      <w:r w:rsidR="00672775">
        <w:t xml:space="preserve"> </w:t>
      </w:r>
      <w:r w:rsidRPr="004605EE">
        <w:t xml:space="preserve">przypadku </w:t>
      </w:r>
      <w:r>
        <w:t>gdy</w:t>
      </w:r>
      <w:r w:rsidRPr="004605EE">
        <w:t xml:space="preserve"> na terenie gminy </w:t>
      </w:r>
      <w:r>
        <w:t xml:space="preserve">nie ma </w:t>
      </w:r>
      <w:r w:rsidRPr="004605EE">
        <w:t>jednostki ochrony przeciwpożarowej, gmina ta jest obowiązana do zawarcia umowy z</w:t>
      </w:r>
      <w:r w:rsidR="00672775">
        <w:t xml:space="preserve"> </w:t>
      </w:r>
      <w:r w:rsidRPr="004605EE">
        <w:t>gminą sąsiednią, w</w:t>
      </w:r>
      <w:r w:rsidR="00672775">
        <w:t xml:space="preserve"> </w:t>
      </w:r>
      <w:r w:rsidRPr="004605EE">
        <w:t>której funkcjonuje taka jednostka, w</w:t>
      </w:r>
      <w:r w:rsidR="00672775">
        <w:t xml:space="preserve"> </w:t>
      </w:r>
      <w:r w:rsidRPr="004605EE">
        <w:t>uzgodnieniu z</w:t>
      </w:r>
      <w:r w:rsidR="00672775">
        <w:t xml:space="preserve"> </w:t>
      </w:r>
      <w:r w:rsidRPr="004605EE">
        <w:t>właściwym komendantem powiatowym (miejskim) Państwowej Straży Pożarnej</w:t>
      </w:r>
      <w:r>
        <w:t>,</w:t>
      </w:r>
      <w:r w:rsidRPr="004605EE">
        <w:t xml:space="preserve"> w</w:t>
      </w:r>
      <w:r w:rsidR="00672775">
        <w:t xml:space="preserve"> </w:t>
      </w:r>
      <w:r w:rsidRPr="004605EE">
        <w:t>celu właściwego dla tej gminy zabezpieczenia przed pożarem, klęską żywiołową lub innym miejscowym zagrożeniem.</w:t>
      </w:r>
    </w:p>
    <w:p w14:paraId="23F48D9A" w14:textId="77777777" w:rsidR="00DC13E8" w:rsidRPr="006D2802" w:rsidRDefault="00DC13E8" w:rsidP="00DC13E8">
      <w:pPr>
        <w:pStyle w:val="ROZDZODDZOZNoznaczenierozdziauluboddziau"/>
      </w:pPr>
      <w:r w:rsidRPr="006D2802">
        <w:lastRenderedPageBreak/>
        <w:t>Rozdział 2</w:t>
      </w:r>
    </w:p>
    <w:bookmarkEnd w:id="3"/>
    <w:p w14:paraId="77E90EF4" w14:textId="77777777" w:rsidR="00DC13E8" w:rsidRPr="006D2802" w:rsidRDefault="00DC13E8" w:rsidP="00DC13E8">
      <w:pPr>
        <w:pStyle w:val="ROZDZODDZPRZEDMprzedmiotregulacjirozdziauluboddziau"/>
      </w:pPr>
      <w:r w:rsidRPr="006D2802">
        <w:t>Zasady przygotowania strażaków</w:t>
      </w:r>
      <w:r>
        <w:t xml:space="preserve"> </w:t>
      </w:r>
      <w:r w:rsidRPr="006D2802">
        <w:t xml:space="preserve">ratowników </w:t>
      </w:r>
      <w:r>
        <w:t>o</w:t>
      </w:r>
      <w:r w:rsidRPr="006D2802">
        <w:t xml:space="preserve">chotniczych </w:t>
      </w:r>
      <w:r>
        <w:t>s</w:t>
      </w:r>
      <w:r w:rsidRPr="006D2802">
        <w:t xml:space="preserve">traży </w:t>
      </w:r>
      <w:r>
        <w:t>p</w:t>
      </w:r>
      <w:r w:rsidRPr="006D2802">
        <w:t>ożarnych</w:t>
      </w:r>
      <w:r w:rsidR="005B4D51">
        <w:t xml:space="preserve"> </w:t>
      </w:r>
      <w:r w:rsidRPr="006D2802">
        <w:t>do udziału w</w:t>
      </w:r>
      <w:r w:rsidR="00672775">
        <w:t xml:space="preserve"> </w:t>
      </w:r>
      <w:r w:rsidRPr="006D2802">
        <w:t>działaniach ratowniczych</w:t>
      </w:r>
    </w:p>
    <w:p w14:paraId="42EFA7D1" w14:textId="77777777" w:rsidR="00DC13E8" w:rsidRPr="006D2802" w:rsidRDefault="00DC13E8" w:rsidP="00DC13E8">
      <w:pPr>
        <w:pStyle w:val="ARTartustawynprozporzdzenia"/>
      </w:pPr>
      <w:r w:rsidRPr="006D2802">
        <w:rPr>
          <w:rStyle w:val="Ppogrubienie"/>
        </w:rPr>
        <w:t>Art.</w:t>
      </w:r>
      <w:r w:rsidR="00672775">
        <w:rPr>
          <w:rStyle w:val="Ppogrubienie"/>
        </w:rPr>
        <w:t> </w:t>
      </w:r>
      <w:r>
        <w:rPr>
          <w:rStyle w:val="Ppogrubienie"/>
        </w:rPr>
        <w:t>8</w:t>
      </w:r>
      <w:r w:rsidRPr="006D2802">
        <w:rPr>
          <w:rStyle w:val="Ppogrubienie"/>
        </w:rPr>
        <w:t xml:space="preserve">. </w:t>
      </w:r>
      <w:r w:rsidRPr="00252F5F">
        <w:t>1.</w:t>
      </w:r>
      <w:r w:rsidRPr="00962076">
        <w:rPr>
          <w:rStyle w:val="Ppogrubienie"/>
        </w:rPr>
        <w:t xml:space="preserve"> </w:t>
      </w:r>
      <w:r w:rsidRPr="006D2802">
        <w:t>Do udziału w</w:t>
      </w:r>
      <w:r w:rsidR="00672775">
        <w:t xml:space="preserve"> </w:t>
      </w:r>
      <w:r w:rsidRPr="006D2802">
        <w:t xml:space="preserve">działaniach ratowniczych prowadzonych przez </w:t>
      </w:r>
      <w:r>
        <w:t>o</w:t>
      </w:r>
      <w:r w:rsidRPr="006D2802">
        <w:t xml:space="preserve">chotnicze </w:t>
      </w:r>
      <w:r>
        <w:t>s</w:t>
      </w:r>
      <w:r w:rsidRPr="006D2802">
        <w:t xml:space="preserve">traże </w:t>
      </w:r>
      <w:r>
        <w:t>p</w:t>
      </w:r>
      <w:r w:rsidRPr="006D2802">
        <w:t xml:space="preserve">ożarne </w:t>
      </w:r>
      <w:r>
        <w:t xml:space="preserve">są </w:t>
      </w:r>
      <w:r w:rsidRPr="006D2802">
        <w:t>uprawnieni strażacy OSP, zwani dalej „strażakami</w:t>
      </w:r>
      <w:r>
        <w:t xml:space="preserve"> </w:t>
      </w:r>
      <w:r w:rsidRPr="006D2802">
        <w:t>ratownikami OSP”.</w:t>
      </w:r>
    </w:p>
    <w:p w14:paraId="7F05DC75" w14:textId="77777777" w:rsidR="00DC13E8" w:rsidRPr="006D2802" w:rsidRDefault="00DC13E8" w:rsidP="00DC13E8">
      <w:pPr>
        <w:pStyle w:val="USTustnpkodeksu"/>
      </w:pPr>
      <w:r w:rsidRPr="006D2802">
        <w:t>2. Działania strażaków</w:t>
      </w:r>
      <w:r>
        <w:t xml:space="preserve"> </w:t>
      </w:r>
      <w:r w:rsidRPr="006D2802">
        <w:t>ratowników OSP organizuje i</w:t>
      </w:r>
      <w:r w:rsidR="00672775">
        <w:t xml:space="preserve"> </w:t>
      </w:r>
      <w:r w:rsidRPr="006D2802">
        <w:t xml:space="preserve">koordynuje naczelnik wyznaczony przez </w:t>
      </w:r>
      <w:r>
        <w:t>z</w:t>
      </w:r>
      <w:r w:rsidRPr="006D2802">
        <w:t xml:space="preserve">arząd </w:t>
      </w:r>
      <w:r>
        <w:t>o</w:t>
      </w:r>
      <w:r w:rsidRPr="006D2802">
        <w:t xml:space="preserve">chotniczej </w:t>
      </w:r>
      <w:r>
        <w:t>s</w:t>
      </w:r>
      <w:r w:rsidRPr="006D2802">
        <w:t xml:space="preserve">traży </w:t>
      </w:r>
      <w:r>
        <w:t>p</w:t>
      </w:r>
      <w:r w:rsidRPr="006D2802">
        <w:t>ożarnej, zwany dalej „</w:t>
      </w:r>
      <w:r>
        <w:t>z</w:t>
      </w:r>
      <w:r w:rsidRPr="006D2802">
        <w:t>arządem OSP”.</w:t>
      </w:r>
    </w:p>
    <w:p w14:paraId="1EE7650C" w14:textId="77777777" w:rsidR="00DC13E8" w:rsidRPr="00DC13E8" w:rsidRDefault="00DC13E8" w:rsidP="00DC13E8">
      <w:pPr>
        <w:pStyle w:val="ARTartustawynprozporzdzenia"/>
      </w:pPr>
      <w:r w:rsidRPr="006D2802">
        <w:rPr>
          <w:rStyle w:val="Ppogrubienie"/>
        </w:rPr>
        <w:t>Art.</w:t>
      </w:r>
      <w:r w:rsidR="00672775">
        <w:rPr>
          <w:rStyle w:val="Ppogrubienie"/>
        </w:rPr>
        <w:t> </w:t>
      </w:r>
      <w:r w:rsidRPr="00DC13E8">
        <w:rPr>
          <w:rStyle w:val="Ppogrubienie"/>
        </w:rPr>
        <w:t>9.</w:t>
      </w:r>
      <w:r w:rsidR="00672775">
        <w:rPr>
          <w:rStyle w:val="Ppogrubienie"/>
        </w:rPr>
        <w:t xml:space="preserve"> </w:t>
      </w:r>
      <w:r w:rsidRPr="00DC13E8">
        <w:t>1.</w:t>
      </w:r>
      <w:r w:rsidR="00672775">
        <w:t xml:space="preserve"> </w:t>
      </w:r>
      <w:r w:rsidRPr="00DC13E8">
        <w:t>Strażakiem ratownikiem OSP może być strażak OSP, który:</w:t>
      </w:r>
    </w:p>
    <w:p w14:paraId="2E1C509B" w14:textId="77777777" w:rsidR="00DC13E8" w:rsidRPr="006D2802" w:rsidRDefault="00DC13E8" w:rsidP="00DC13E8">
      <w:pPr>
        <w:pStyle w:val="PKTpunkt"/>
      </w:pPr>
      <w:r w:rsidRPr="006D2802">
        <w:t>1)</w:t>
      </w:r>
      <w:r w:rsidRPr="006D2802">
        <w:tab/>
        <w:t>ukończył 18</w:t>
      </w:r>
      <w:r w:rsidR="00672775">
        <w:t xml:space="preserve"> </w:t>
      </w:r>
      <w:r w:rsidRPr="006D2802">
        <w:t>lat, a</w:t>
      </w:r>
      <w:r w:rsidR="00672775">
        <w:t xml:space="preserve"> </w:t>
      </w:r>
      <w:r w:rsidRPr="006D2802">
        <w:t>nie ukończył 65</w:t>
      </w:r>
      <w:r w:rsidR="00672775">
        <w:t xml:space="preserve"> </w:t>
      </w:r>
      <w:r w:rsidRPr="006D2802">
        <w:t>lat;</w:t>
      </w:r>
    </w:p>
    <w:p w14:paraId="0F4D1C95" w14:textId="77777777" w:rsidR="00DC13E8" w:rsidRPr="006D2802" w:rsidRDefault="00DC13E8" w:rsidP="00DC13E8">
      <w:pPr>
        <w:pStyle w:val="PKTpunkt"/>
      </w:pPr>
      <w:r w:rsidRPr="006D2802">
        <w:t>2)</w:t>
      </w:r>
      <w:r w:rsidRPr="006D2802">
        <w:tab/>
        <w:t>posiada aktualne ubezpieczenie, o</w:t>
      </w:r>
      <w:r w:rsidR="00672775">
        <w:t xml:space="preserve"> </w:t>
      </w:r>
      <w:r w:rsidRPr="006D2802">
        <w:t>którym mowa w</w:t>
      </w:r>
      <w:r w:rsidR="00672775">
        <w:t xml:space="preserve"> </w:t>
      </w:r>
      <w:r>
        <w:t>art.</w:t>
      </w:r>
      <w:r w:rsidR="00672775">
        <w:t xml:space="preserve"> </w:t>
      </w:r>
      <w:r>
        <w:t>10 ust.</w:t>
      </w:r>
      <w:r w:rsidR="00672775">
        <w:t xml:space="preserve"> </w:t>
      </w:r>
      <w:r w:rsidRPr="006D2802">
        <w:t>1</w:t>
      </w:r>
      <w:r>
        <w:t xml:space="preserve"> pkt</w:t>
      </w:r>
      <w:r w:rsidR="00672775">
        <w:t xml:space="preserve"> </w:t>
      </w:r>
      <w:r w:rsidRPr="006D2802">
        <w:t>2;</w:t>
      </w:r>
    </w:p>
    <w:p w14:paraId="1C4E448A" w14:textId="5FBB7F68" w:rsidR="00DC13E8" w:rsidRPr="006D2802" w:rsidRDefault="00DC13E8" w:rsidP="00DC13E8">
      <w:pPr>
        <w:pStyle w:val="PKTpunkt"/>
      </w:pPr>
      <w:r w:rsidRPr="006D2802">
        <w:t>3)</w:t>
      </w:r>
      <w:r w:rsidRPr="006D2802">
        <w:tab/>
        <w:t>posiada aktualne orzeczenie lekarskie stwierdzające brak przeciwwskazań do udziału w</w:t>
      </w:r>
      <w:r w:rsidR="00F6090C">
        <w:t> </w:t>
      </w:r>
      <w:r w:rsidRPr="006D2802">
        <w:t>działaniach ratowniczych;</w:t>
      </w:r>
    </w:p>
    <w:p w14:paraId="01A835C2" w14:textId="77777777" w:rsidR="00DC13E8" w:rsidRPr="006D2802" w:rsidRDefault="00DC13E8" w:rsidP="00DC13E8">
      <w:pPr>
        <w:pStyle w:val="PKTpunkt"/>
      </w:pPr>
      <w:r w:rsidRPr="006D2802">
        <w:t>4)</w:t>
      </w:r>
      <w:r w:rsidRPr="006D2802">
        <w:tab/>
        <w:t>ukończył z</w:t>
      </w:r>
      <w:r w:rsidR="00672775">
        <w:t xml:space="preserve"> </w:t>
      </w:r>
      <w:r w:rsidRPr="006D2802">
        <w:t>wynikiem pozytywnym szkolenie podstawowe uprawniające do bezpośredniego udziału w</w:t>
      </w:r>
      <w:r w:rsidR="00672775">
        <w:t xml:space="preserve"> </w:t>
      </w:r>
      <w:r w:rsidRPr="006D2802">
        <w:t>działaniach ratowniczych;</w:t>
      </w:r>
    </w:p>
    <w:p w14:paraId="2D22FBDD" w14:textId="77777777" w:rsidR="00DC13E8" w:rsidRPr="006D2802" w:rsidRDefault="00DC13E8" w:rsidP="00DC13E8">
      <w:pPr>
        <w:pStyle w:val="PKTpunkt"/>
      </w:pPr>
      <w:r w:rsidRPr="006D2802">
        <w:t>5)</w:t>
      </w:r>
      <w:r w:rsidRPr="006D2802">
        <w:tab/>
        <w:t>odbył szkolenie z</w:t>
      </w:r>
      <w:r w:rsidR="00672775">
        <w:t xml:space="preserve"> </w:t>
      </w:r>
      <w:r w:rsidRPr="006D2802">
        <w:t>zakresu bezpieczeństwa i</w:t>
      </w:r>
      <w:r w:rsidR="00672775">
        <w:t xml:space="preserve"> </w:t>
      </w:r>
      <w:r w:rsidRPr="006D2802">
        <w:t>higieny pracy.</w:t>
      </w:r>
    </w:p>
    <w:p w14:paraId="32252374" w14:textId="679C93E0" w:rsidR="00DC13E8" w:rsidRPr="006D2802" w:rsidRDefault="00DC13E8" w:rsidP="00DC13E8">
      <w:pPr>
        <w:pStyle w:val="USTustnpkodeksu"/>
      </w:pPr>
      <w:r w:rsidRPr="006D2802">
        <w:t>2. Dopuszcza się pełnienie funkcji kierowcy przez strażaków</w:t>
      </w:r>
      <w:r>
        <w:t xml:space="preserve"> </w:t>
      </w:r>
      <w:r w:rsidRPr="006D2802">
        <w:t>ratowników OSP po ukończeniu przez nich 65</w:t>
      </w:r>
      <w:r w:rsidR="00672775">
        <w:t xml:space="preserve"> </w:t>
      </w:r>
      <w:r w:rsidR="000842BE">
        <w:t>lat</w:t>
      </w:r>
      <w:r w:rsidRPr="006D2802">
        <w:t xml:space="preserve"> pod warunkiem posiadania aktualnych badań lekarskich dopuszczających do prowadzenia pojazdów uprzywilejowanych.</w:t>
      </w:r>
    </w:p>
    <w:p w14:paraId="55CDFA22" w14:textId="637B6DC6" w:rsidR="00DC13E8" w:rsidRPr="006D2802" w:rsidRDefault="00DC13E8" w:rsidP="00DC13E8">
      <w:pPr>
        <w:pStyle w:val="USTustnpkodeksu"/>
      </w:pPr>
      <w:r w:rsidRPr="006D2802">
        <w:t>3. Kandydatem na strażaka</w:t>
      </w:r>
      <w:r>
        <w:t xml:space="preserve"> </w:t>
      </w:r>
      <w:r w:rsidRPr="006D2802">
        <w:t>ratownika OSP może być strażak OSP w</w:t>
      </w:r>
      <w:r w:rsidR="00672775">
        <w:t xml:space="preserve"> </w:t>
      </w:r>
      <w:r w:rsidRPr="006D2802">
        <w:t>wieku od 16</w:t>
      </w:r>
      <w:r w:rsidR="00672775">
        <w:t xml:space="preserve"> </w:t>
      </w:r>
      <w:r w:rsidRPr="006D2802">
        <w:t>do 18</w:t>
      </w:r>
      <w:r w:rsidR="00F6090C">
        <w:t> </w:t>
      </w:r>
      <w:r w:rsidRPr="006D2802">
        <w:t>lat, który za zgodą jednego z</w:t>
      </w:r>
      <w:r w:rsidR="00672775">
        <w:t xml:space="preserve"> </w:t>
      </w:r>
      <w:r w:rsidRPr="006D2802">
        <w:t>rodziców, opiekunów prawnych albo opiekunów faktycznych został dopuszczony do szkolenia podstawowego przygotowującego do udziału w</w:t>
      </w:r>
      <w:r w:rsidR="00672775">
        <w:t xml:space="preserve"> </w:t>
      </w:r>
      <w:r w:rsidRPr="006D2802">
        <w:t>działaniach ratowniczych.</w:t>
      </w:r>
    </w:p>
    <w:p w14:paraId="5A01DC81" w14:textId="77777777" w:rsidR="00DC13E8" w:rsidRPr="006D2802" w:rsidRDefault="00DC13E8" w:rsidP="00DC13E8">
      <w:pPr>
        <w:pStyle w:val="USTustnpkodeksu"/>
      </w:pPr>
      <w:r w:rsidRPr="006D2802">
        <w:t>4. Zarząd OSP prowadzi wykaz strażaków</w:t>
      </w:r>
      <w:r>
        <w:t xml:space="preserve"> </w:t>
      </w:r>
      <w:r w:rsidRPr="006D2802">
        <w:t>ratowników OSP, który na bieżąco aktualizuje i</w:t>
      </w:r>
      <w:r w:rsidR="00672775">
        <w:t xml:space="preserve"> </w:t>
      </w:r>
      <w:r w:rsidRPr="006D2802">
        <w:t>przekazuje właściwemu komendantowi powiatowemu (miejskiemu) Państwowej Straży Pożarnej oraz właściwemu wójtowi (burmistrzowi, prezydentowi miasta).</w:t>
      </w:r>
    </w:p>
    <w:p w14:paraId="14752379" w14:textId="77777777" w:rsidR="00DC13E8" w:rsidRPr="00DC13E8" w:rsidRDefault="00DC13E8" w:rsidP="00DC13E8">
      <w:pPr>
        <w:pStyle w:val="ARTartustawynprozporzdzenia"/>
      </w:pPr>
      <w:r w:rsidRPr="006D2802">
        <w:rPr>
          <w:rStyle w:val="Ppogrubienie"/>
        </w:rPr>
        <w:t>Art.</w:t>
      </w:r>
      <w:r w:rsidR="00672775">
        <w:rPr>
          <w:rStyle w:val="Ppogrubienie"/>
        </w:rPr>
        <w:t> </w:t>
      </w:r>
      <w:r w:rsidRPr="00DC13E8">
        <w:rPr>
          <w:rStyle w:val="Ppogrubienie"/>
        </w:rPr>
        <w:t>10.</w:t>
      </w:r>
      <w:r w:rsidR="00672775">
        <w:t xml:space="preserve"> </w:t>
      </w:r>
      <w:r w:rsidRPr="00DC13E8">
        <w:t>1. W</w:t>
      </w:r>
      <w:r w:rsidR="00672775">
        <w:t xml:space="preserve"> </w:t>
      </w:r>
      <w:r w:rsidRPr="00DC13E8">
        <w:t>ramach realizacji zadania własnego ochrony przeciwpożarowej gmina zapewnia, stosownie do posiadanych sił i</w:t>
      </w:r>
      <w:r w:rsidR="00672775">
        <w:t xml:space="preserve"> </w:t>
      </w:r>
      <w:r w:rsidRPr="00DC13E8">
        <w:t>środków, ochotniczym strażom pożarnym:</w:t>
      </w:r>
    </w:p>
    <w:p w14:paraId="6CDE8DEE" w14:textId="77777777" w:rsidR="00DC13E8" w:rsidRPr="006D2802" w:rsidRDefault="00DC13E8" w:rsidP="00DC13E8">
      <w:pPr>
        <w:pStyle w:val="PKTpunkt"/>
      </w:pPr>
      <w:r>
        <w:t>1)</w:t>
      </w:r>
      <w:r>
        <w:tab/>
      </w:r>
      <w:r w:rsidRPr="006D2802">
        <w:t>obiekty, tereny, pojazdy i</w:t>
      </w:r>
      <w:r w:rsidR="00672775">
        <w:t xml:space="preserve"> </w:t>
      </w:r>
      <w:r w:rsidRPr="006D2802">
        <w:t>sprzęt specjalistyczny, środki ochrony indywidualnej, umundurowanie i</w:t>
      </w:r>
      <w:r w:rsidR="00672775">
        <w:t xml:space="preserve"> </w:t>
      </w:r>
      <w:r w:rsidRPr="006D2802">
        <w:t>środki łączności oraz ich utrzymanie;</w:t>
      </w:r>
    </w:p>
    <w:p w14:paraId="30F7CD69" w14:textId="77777777" w:rsidR="00DC13E8" w:rsidRPr="006D2802" w:rsidRDefault="00DC13E8" w:rsidP="00DC13E8">
      <w:pPr>
        <w:pStyle w:val="PKTpunkt"/>
      </w:pPr>
      <w:r w:rsidRPr="006D2802">
        <w:t>2)</w:t>
      </w:r>
      <w:r w:rsidRPr="006D2802">
        <w:tab/>
        <w:t>ubezpieczenie strażaków</w:t>
      </w:r>
      <w:r>
        <w:t xml:space="preserve"> </w:t>
      </w:r>
      <w:r w:rsidRPr="006D2802">
        <w:t>ratowników OSP i</w:t>
      </w:r>
      <w:r w:rsidR="00672775">
        <w:t xml:space="preserve"> </w:t>
      </w:r>
      <w:r w:rsidRPr="006D2802">
        <w:t>kandydatów na strażaków</w:t>
      </w:r>
      <w:r>
        <w:t xml:space="preserve"> </w:t>
      </w:r>
      <w:r w:rsidRPr="006D2802">
        <w:t>ratowników OSP, w</w:t>
      </w:r>
      <w:r w:rsidR="00672775">
        <w:t xml:space="preserve"> </w:t>
      </w:r>
      <w:r w:rsidRPr="006D2802">
        <w:t xml:space="preserve">tym ubezpieczenie grupowe, </w:t>
      </w:r>
      <w:r>
        <w:t>od odpowiedzialności cywilnej i</w:t>
      </w:r>
      <w:r w:rsidR="00672775">
        <w:t xml:space="preserve"> </w:t>
      </w:r>
      <w:r>
        <w:t>od następstw nieszczęśliwych wypadków,</w:t>
      </w:r>
      <w:r w:rsidRPr="006D2802">
        <w:t xml:space="preserve"> </w:t>
      </w:r>
      <w:r>
        <w:t>podczas</w:t>
      </w:r>
      <w:r w:rsidRPr="006D2802">
        <w:t xml:space="preserve"> wykonywan</w:t>
      </w:r>
      <w:r>
        <w:t>ia</w:t>
      </w:r>
      <w:r w:rsidRPr="006D2802">
        <w:t xml:space="preserve"> powierzonych zadań;</w:t>
      </w:r>
    </w:p>
    <w:p w14:paraId="2D9008FE" w14:textId="77777777" w:rsidR="00DC13E8" w:rsidRPr="006D2802" w:rsidRDefault="00DC13E8" w:rsidP="00DC13E8">
      <w:pPr>
        <w:pStyle w:val="PKTpunkt"/>
      </w:pPr>
      <w:r w:rsidRPr="006D2802">
        <w:lastRenderedPageBreak/>
        <w:t>3)</w:t>
      </w:r>
      <w:r w:rsidRPr="006D2802">
        <w:tab/>
        <w:t>badania lekarskie strażaków</w:t>
      </w:r>
      <w:r>
        <w:t xml:space="preserve"> </w:t>
      </w:r>
      <w:r w:rsidRPr="006D2802">
        <w:t>ratowników OSP przeprowadzane w</w:t>
      </w:r>
      <w:r w:rsidR="00672775">
        <w:t xml:space="preserve"> </w:t>
      </w:r>
      <w:r w:rsidRPr="006D2802">
        <w:t>celu stwierdzenia braku przeciwwskazań do udziału w</w:t>
      </w:r>
      <w:r w:rsidR="00672775">
        <w:t xml:space="preserve"> </w:t>
      </w:r>
      <w:r w:rsidRPr="006D2802">
        <w:t>działaniach ratowniczych;</w:t>
      </w:r>
    </w:p>
    <w:p w14:paraId="09B5B592" w14:textId="77777777" w:rsidR="00DC13E8" w:rsidRPr="006D2802" w:rsidRDefault="00DC13E8" w:rsidP="00DC13E8">
      <w:pPr>
        <w:pStyle w:val="PKTpunkt"/>
      </w:pPr>
      <w:r w:rsidRPr="006D2802">
        <w:t>4)</w:t>
      </w:r>
      <w:r w:rsidRPr="006D2802">
        <w:tab/>
        <w:t>badania lekarskie kandydatów na strażaków</w:t>
      </w:r>
      <w:r>
        <w:t xml:space="preserve"> </w:t>
      </w:r>
      <w:r w:rsidRPr="006D2802">
        <w:t>ratowników OSP przeprowadzane w</w:t>
      </w:r>
      <w:r w:rsidR="00672775">
        <w:t xml:space="preserve"> </w:t>
      </w:r>
      <w:r w:rsidRPr="006D2802">
        <w:t>celu stwierdzenia braku przeciwskazań do udziału w</w:t>
      </w:r>
      <w:r w:rsidR="00672775">
        <w:t xml:space="preserve"> </w:t>
      </w:r>
      <w:r w:rsidRPr="006D2802">
        <w:t>szkoleniu podstawowym przygotowującym do udziału w</w:t>
      </w:r>
      <w:r w:rsidR="00672775">
        <w:t xml:space="preserve"> </w:t>
      </w:r>
      <w:r w:rsidRPr="006D2802">
        <w:t>działaniach ratowniczych.</w:t>
      </w:r>
    </w:p>
    <w:p w14:paraId="1B03457C" w14:textId="77777777" w:rsidR="00DC13E8" w:rsidRPr="006D2802" w:rsidRDefault="00DC13E8" w:rsidP="00DC13E8">
      <w:pPr>
        <w:pStyle w:val="USTustnpkodeksu"/>
      </w:pPr>
      <w:r w:rsidRPr="006D2802">
        <w:t>2. Obowiązku wynikającego z</w:t>
      </w:r>
      <w:r w:rsidR="00672775">
        <w:t xml:space="preserve"> </w:t>
      </w:r>
      <w:r>
        <w:t>ust.</w:t>
      </w:r>
      <w:r w:rsidR="00672775">
        <w:t xml:space="preserve"> </w:t>
      </w:r>
      <w:r w:rsidRPr="006D2802">
        <w:t>1</w:t>
      </w:r>
      <w:r>
        <w:t xml:space="preserve"> pkt</w:t>
      </w:r>
      <w:r w:rsidR="00672775">
        <w:t xml:space="preserve"> </w:t>
      </w:r>
      <w:r w:rsidRPr="006D2802">
        <w:t>3</w:t>
      </w:r>
      <w:r w:rsidR="00672775">
        <w:t xml:space="preserve"> </w:t>
      </w:r>
      <w:r w:rsidRPr="006D2802">
        <w:t>nie stosuje się w</w:t>
      </w:r>
      <w:r w:rsidR="00672775">
        <w:t xml:space="preserve"> </w:t>
      </w:r>
      <w:r w:rsidRPr="006D2802">
        <w:t>przypadku posiadania przez strażaka</w:t>
      </w:r>
      <w:r>
        <w:t xml:space="preserve"> </w:t>
      </w:r>
      <w:r w:rsidRPr="006D2802">
        <w:t>ratownika OSP równorzędnego i</w:t>
      </w:r>
      <w:r w:rsidR="00672775">
        <w:t xml:space="preserve"> </w:t>
      </w:r>
      <w:r w:rsidRPr="006D2802">
        <w:t>aktualnego orzeczenia lekarskiego stwierdzającego brak przeciwskazań do udziału w</w:t>
      </w:r>
      <w:r w:rsidR="00672775">
        <w:t xml:space="preserve"> </w:t>
      </w:r>
      <w:r w:rsidRPr="006D2802">
        <w:t>działaniach ratowniczych.</w:t>
      </w:r>
    </w:p>
    <w:p w14:paraId="678D564C" w14:textId="77777777" w:rsidR="00DC13E8" w:rsidRPr="006D2802" w:rsidRDefault="00DC13E8" w:rsidP="00DC13E8">
      <w:pPr>
        <w:pStyle w:val="USTustnpkodeksu"/>
      </w:pPr>
      <w:r w:rsidRPr="006D2802">
        <w:t>3. Strażak</w:t>
      </w:r>
      <w:r>
        <w:t xml:space="preserve"> </w:t>
      </w:r>
      <w:r w:rsidRPr="006D2802">
        <w:t>ratownik OSP ma prawo do okresowych i</w:t>
      </w:r>
      <w:r w:rsidR="00672775">
        <w:t xml:space="preserve"> </w:t>
      </w:r>
      <w:r w:rsidRPr="006D2802">
        <w:t>bezpłatnych badań lekarskich stwierdzających brak przeciwwskazań do udziału w</w:t>
      </w:r>
      <w:r w:rsidR="00672775">
        <w:t xml:space="preserve"> </w:t>
      </w:r>
      <w:r w:rsidRPr="006D2802">
        <w:t>działaniach ratowniczych.</w:t>
      </w:r>
    </w:p>
    <w:p w14:paraId="3434A0EA" w14:textId="77777777" w:rsidR="00DC13E8" w:rsidRPr="006D2802" w:rsidRDefault="00DC13E8" w:rsidP="00DC13E8">
      <w:pPr>
        <w:pStyle w:val="USTustnpkodeksu"/>
      </w:pPr>
      <w:r w:rsidRPr="006D2802">
        <w:t>4. Kandydat na strażaka</w:t>
      </w:r>
      <w:r>
        <w:t xml:space="preserve"> </w:t>
      </w:r>
      <w:r w:rsidRPr="006D2802">
        <w:t>ratownika OSP ma prawo do bezpłatnych badań lekarskich stwierdzających brak przeciwwskazań do udziału w</w:t>
      </w:r>
      <w:r w:rsidR="00672775">
        <w:t xml:space="preserve"> </w:t>
      </w:r>
      <w:r w:rsidRPr="006D2802">
        <w:t>szkoleniu podstawowym przygotowującym do udziału w</w:t>
      </w:r>
      <w:r w:rsidR="00672775">
        <w:t xml:space="preserve"> </w:t>
      </w:r>
      <w:r w:rsidRPr="006D2802">
        <w:t>działaniach ratowniczych.</w:t>
      </w:r>
    </w:p>
    <w:p w14:paraId="620DFBC9" w14:textId="77777777" w:rsidR="00DC13E8" w:rsidRPr="006D2802" w:rsidRDefault="00DC13E8" w:rsidP="00DC13E8">
      <w:pPr>
        <w:pStyle w:val="USTustnpkodeksu"/>
      </w:pPr>
      <w:r w:rsidRPr="006D2802">
        <w:t>5. Badania przeprowadza lekarz, o</w:t>
      </w:r>
      <w:r w:rsidR="00672775">
        <w:t xml:space="preserve"> </w:t>
      </w:r>
      <w:r w:rsidRPr="006D2802">
        <w:t>którym mowa w</w:t>
      </w:r>
      <w:r w:rsidR="00672775">
        <w:t xml:space="preserve"> </w:t>
      </w:r>
      <w:r w:rsidRPr="006D2802">
        <w:t>przepisach wydanych na podstawie</w:t>
      </w:r>
      <w:r>
        <w:t xml:space="preserve"> art.</w:t>
      </w:r>
      <w:r w:rsidR="00672775">
        <w:t xml:space="preserve"> </w:t>
      </w:r>
      <w:r w:rsidRPr="006D2802">
        <w:t>229</w:t>
      </w:r>
      <w:r>
        <w:t xml:space="preserve"> §</w:t>
      </w:r>
      <w:r w:rsidR="00672775">
        <w:t xml:space="preserve"> </w:t>
      </w:r>
      <w:r w:rsidRPr="006D2802">
        <w:t>8</w:t>
      </w:r>
      <w:r w:rsidR="00672775">
        <w:t xml:space="preserve"> </w:t>
      </w:r>
      <w:r w:rsidRPr="006D2802">
        <w:t>ustawy z</w:t>
      </w:r>
      <w:r w:rsidR="00672775">
        <w:t xml:space="preserve"> </w:t>
      </w:r>
      <w:r w:rsidRPr="006D2802">
        <w:t>dnia 26</w:t>
      </w:r>
      <w:r w:rsidR="00672775">
        <w:t xml:space="preserve"> </w:t>
      </w:r>
      <w:r w:rsidRPr="006D2802">
        <w:t>czerwca 1974</w:t>
      </w:r>
      <w:r w:rsidR="00672775">
        <w:t xml:space="preserve"> </w:t>
      </w:r>
      <w:r w:rsidRPr="006D2802">
        <w:t xml:space="preserve">r. </w:t>
      </w:r>
      <w:r w:rsidR="00672775">
        <w:t>–</w:t>
      </w:r>
      <w:r>
        <w:t xml:space="preserve"> </w:t>
      </w:r>
      <w:r w:rsidRPr="006D2802">
        <w:t>Kodeks pracy (</w:t>
      </w:r>
      <w:r>
        <w:t>Dz.</w:t>
      </w:r>
      <w:r w:rsidR="00672775">
        <w:t xml:space="preserve"> </w:t>
      </w:r>
      <w:r>
        <w:t>U.</w:t>
      </w:r>
      <w:r w:rsidRPr="006D2802">
        <w:t xml:space="preserve"> z</w:t>
      </w:r>
      <w:r w:rsidR="00672775">
        <w:t xml:space="preserve"> </w:t>
      </w:r>
      <w:r w:rsidRPr="006D2802">
        <w:t>2020</w:t>
      </w:r>
      <w:r w:rsidR="00672775">
        <w:t xml:space="preserve"> </w:t>
      </w:r>
      <w:r w:rsidRPr="006D2802">
        <w:t>r.</w:t>
      </w:r>
      <w:r>
        <w:t xml:space="preserve"> poz.</w:t>
      </w:r>
      <w:r w:rsidR="00672775">
        <w:t xml:space="preserve"> </w:t>
      </w:r>
      <w:r w:rsidRPr="006D2802">
        <w:t>1320</w:t>
      </w:r>
      <w:r>
        <w:t xml:space="preserve"> oraz</w:t>
      </w:r>
      <w:r w:rsidRPr="006D2802">
        <w:t xml:space="preserve"> z</w:t>
      </w:r>
      <w:r w:rsidR="00672775">
        <w:t xml:space="preserve"> </w:t>
      </w:r>
      <w:r w:rsidRPr="006D2802">
        <w:t>2021</w:t>
      </w:r>
      <w:r w:rsidR="00672775">
        <w:t xml:space="preserve"> </w:t>
      </w:r>
      <w:r w:rsidRPr="006D2802">
        <w:t>r.</w:t>
      </w:r>
      <w:r>
        <w:t xml:space="preserve"> poz.</w:t>
      </w:r>
      <w:r w:rsidR="00672775">
        <w:t xml:space="preserve"> </w:t>
      </w:r>
      <w:r w:rsidRPr="006D2802">
        <w:t>1162).</w:t>
      </w:r>
    </w:p>
    <w:p w14:paraId="4D81327F" w14:textId="7CE1F92C" w:rsidR="00DC13E8" w:rsidRPr="006D2802" w:rsidRDefault="00DC13E8" w:rsidP="00DC13E8">
      <w:pPr>
        <w:pStyle w:val="USTustnpkodeksu"/>
      </w:pPr>
      <w:r w:rsidRPr="006D2802">
        <w:t xml:space="preserve">6. </w:t>
      </w:r>
      <w:r>
        <w:t>Podczas</w:t>
      </w:r>
      <w:r w:rsidR="00672775">
        <w:t xml:space="preserve"> </w:t>
      </w:r>
      <w:r w:rsidRPr="006D2802">
        <w:t>realiz</w:t>
      </w:r>
      <w:r>
        <w:t>owania</w:t>
      </w:r>
      <w:r w:rsidRPr="006D2802">
        <w:t xml:space="preserve"> </w:t>
      </w:r>
      <w:r w:rsidRPr="007D2F1B">
        <w:t>zadania własnego ochrony przeciwpożarowej</w:t>
      </w:r>
      <w:r w:rsidRPr="006D2802">
        <w:t xml:space="preserve"> </w:t>
      </w:r>
      <w:r>
        <w:t xml:space="preserve">gmina </w:t>
      </w:r>
      <w:r w:rsidRPr="006D2802">
        <w:t>może korzystać ze wsparcia właściwego komendanta powiatowego (miejskiego) Państwowej Straży Pożarnej oraz wojewody.</w:t>
      </w:r>
    </w:p>
    <w:p w14:paraId="707B223A" w14:textId="77777777" w:rsidR="00DC13E8" w:rsidRPr="006D2802" w:rsidRDefault="00DC13E8" w:rsidP="00DC13E8">
      <w:pPr>
        <w:pStyle w:val="USTustnpkodeksu"/>
      </w:pPr>
      <w:r w:rsidRPr="006D2802">
        <w:t>7. W</w:t>
      </w:r>
      <w:r w:rsidR="00672775">
        <w:t xml:space="preserve"> </w:t>
      </w:r>
      <w:r w:rsidRPr="006D2802">
        <w:t xml:space="preserve">celu koordynacji </w:t>
      </w:r>
      <w:r>
        <w:t>o</w:t>
      </w:r>
      <w:r w:rsidRPr="006D2802">
        <w:t xml:space="preserve">chotniczych </w:t>
      </w:r>
      <w:r>
        <w:t>s</w:t>
      </w:r>
      <w:r w:rsidRPr="006D2802">
        <w:t xml:space="preserve">traży </w:t>
      </w:r>
      <w:r>
        <w:t>p</w:t>
      </w:r>
      <w:r w:rsidRPr="006D2802">
        <w:t>ożarnych funkcjonujących na terenie gminy właściwy wójt (burmistrz, prezydent miasta) może powołać komendanta gminnego ochrony przeciwpożarowej, którego wyznacza spośród strażaków OSP lub pracowników podległego mu urzędu.</w:t>
      </w:r>
    </w:p>
    <w:p w14:paraId="3EDD0115" w14:textId="77777777" w:rsidR="00DC13E8" w:rsidRPr="006D2802" w:rsidRDefault="00DC13E8" w:rsidP="00DC13E8">
      <w:pPr>
        <w:pStyle w:val="USTustnpkodeksu"/>
      </w:pPr>
      <w:bookmarkStart w:id="4" w:name="_Hlk82089642"/>
      <w:r w:rsidRPr="006D2802">
        <w:t>8. Minister właściwy do spraw zdrowia w</w:t>
      </w:r>
      <w:r w:rsidR="00672775">
        <w:t xml:space="preserve"> </w:t>
      </w:r>
      <w:r w:rsidRPr="006D2802">
        <w:t>porozumieniu z</w:t>
      </w:r>
      <w:r w:rsidR="00672775">
        <w:t xml:space="preserve"> </w:t>
      </w:r>
      <w:r w:rsidRPr="006D2802">
        <w:t>ministrem właściwym do spraw wewnętrznych określi, w</w:t>
      </w:r>
      <w:r w:rsidR="00672775">
        <w:t xml:space="preserve"> </w:t>
      </w:r>
      <w:r w:rsidRPr="006D2802">
        <w:t>drodze rozporządzenia, tryb, sposób, częstotliwość oraz zakres przeprowadzania badań, o</w:t>
      </w:r>
      <w:r w:rsidR="00672775">
        <w:t xml:space="preserve"> </w:t>
      </w:r>
      <w:r w:rsidRPr="006D2802">
        <w:t>których mowa w</w:t>
      </w:r>
      <w:r w:rsidR="00672775">
        <w:t xml:space="preserve"> </w:t>
      </w:r>
      <w:r>
        <w:t>ust.</w:t>
      </w:r>
      <w:r w:rsidR="00672775">
        <w:t xml:space="preserve"> </w:t>
      </w:r>
      <w:r w:rsidRPr="006D2802">
        <w:t>3</w:t>
      </w:r>
      <w:r>
        <w:t xml:space="preserve"> i</w:t>
      </w:r>
      <w:r w:rsidR="00672775">
        <w:t xml:space="preserve"> </w:t>
      </w:r>
      <w:r>
        <w:t>4</w:t>
      </w:r>
      <w:r w:rsidRPr="006D2802">
        <w:t>, w</w:t>
      </w:r>
      <w:r w:rsidR="00672775">
        <w:t xml:space="preserve"> </w:t>
      </w:r>
      <w:r w:rsidRPr="006D2802">
        <w:t>celu zapewnienia ochrony zdrowia strażaka</w:t>
      </w:r>
      <w:r>
        <w:t xml:space="preserve"> </w:t>
      </w:r>
      <w:r w:rsidRPr="006D2802">
        <w:t>ratownika OSP w</w:t>
      </w:r>
      <w:r w:rsidR="00672775">
        <w:t xml:space="preserve"> </w:t>
      </w:r>
      <w:r w:rsidRPr="006D2802">
        <w:t>sposób umożliwiający prawidłowe wykonywanie zadań, o</w:t>
      </w:r>
      <w:r w:rsidR="00672775">
        <w:t xml:space="preserve"> </w:t>
      </w:r>
      <w:r w:rsidRPr="006D2802">
        <w:t>których mowa w</w:t>
      </w:r>
      <w:r w:rsidR="00672775">
        <w:t xml:space="preserve"> </w:t>
      </w:r>
      <w:r>
        <w:t>art.</w:t>
      </w:r>
      <w:r w:rsidR="00672775">
        <w:t xml:space="preserve"> </w:t>
      </w:r>
      <w:r w:rsidRPr="006D2802">
        <w:t>3, biorąc pod uwagę specyfikę działań ratowniczych oraz szkoleń.</w:t>
      </w:r>
    </w:p>
    <w:bookmarkEnd w:id="4"/>
    <w:p w14:paraId="3F7F5FC4" w14:textId="77777777" w:rsidR="00DC13E8" w:rsidRPr="006D2802" w:rsidRDefault="00DC13E8" w:rsidP="00DC13E8">
      <w:pPr>
        <w:pStyle w:val="ARTartustawynprozporzdzenia"/>
      </w:pPr>
      <w:r w:rsidRPr="006D2802">
        <w:rPr>
          <w:rStyle w:val="Ppogrubienie"/>
        </w:rPr>
        <w:t>Art.</w:t>
      </w:r>
      <w:r w:rsidR="00672775">
        <w:rPr>
          <w:rStyle w:val="Ppogrubienie"/>
        </w:rPr>
        <w:t> </w:t>
      </w:r>
      <w:r>
        <w:rPr>
          <w:rStyle w:val="Ppogrubienie"/>
        </w:rPr>
        <w:t>11</w:t>
      </w:r>
      <w:r w:rsidRPr="006D2802">
        <w:rPr>
          <w:rStyle w:val="Ppogrubienie"/>
        </w:rPr>
        <w:t>.</w:t>
      </w:r>
      <w:r w:rsidR="00672775">
        <w:t xml:space="preserve"> </w:t>
      </w:r>
      <w:r w:rsidRPr="006D2802">
        <w:t>1. Szkolenia, w</w:t>
      </w:r>
      <w:r w:rsidR="00672775">
        <w:t xml:space="preserve"> </w:t>
      </w:r>
      <w:r w:rsidRPr="006D2802">
        <w:t>tym specjalistyczne, strażaków</w:t>
      </w:r>
      <w:r>
        <w:t xml:space="preserve"> </w:t>
      </w:r>
      <w:r w:rsidRPr="006D2802">
        <w:t>ratowników OSP oraz kandydatów na strażaków</w:t>
      </w:r>
      <w:r>
        <w:t xml:space="preserve"> </w:t>
      </w:r>
      <w:r w:rsidRPr="006D2802">
        <w:t>ratowników OSP prowadzi nieodpłatnie Państwowa Straż Pożarna.</w:t>
      </w:r>
    </w:p>
    <w:p w14:paraId="1489B394" w14:textId="04211668" w:rsidR="00DC13E8" w:rsidRPr="006D2802" w:rsidRDefault="00DC13E8" w:rsidP="00DC13E8">
      <w:pPr>
        <w:pStyle w:val="USTustnpkodeksu"/>
      </w:pPr>
      <w:r w:rsidRPr="006D2802">
        <w:t>2. W</w:t>
      </w:r>
      <w:r w:rsidR="00672775">
        <w:t xml:space="preserve"> </w:t>
      </w:r>
      <w:r w:rsidRPr="006D2802">
        <w:t>ramach szkolenia, o</w:t>
      </w:r>
      <w:r w:rsidR="00672775">
        <w:t xml:space="preserve"> </w:t>
      </w:r>
      <w:r w:rsidRPr="006D2802">
        <w:t>którym mowa w</w:t>
      </w:r>
      <w:r w:rsidR="00672775">
        <w:t xml:space="preserve"> </w:t>
      </w:r>
      <w:r>
        <w:t>ust.</w:t>
      </w:r>
      <w:r w:rsidR="00672775">
        <w:t xml:space="preserve"> </w:t>
      </w:r>
      <w:r w:rsidRPr="006D2802">
        <w:t xml:space="preserve">1, </w:t>
      </w:r>
      <w:r w:rsidR="00DC05C9" w:rsidRPr="006D2802">
        <w:t xml:space="preserve">są </w:t>
      </w:r>
      <w:r w:rsidRPr="006D2802">
        <w:t>realizowane kursy przygotowujące do uzyskiwania przez strażaków</w:t>
      </w:r>
      <w:r>
        <w:t xml:space="preserve"> </w:t>
      </w:r>
      <w:r w:rsidRPr="006D2802">
        <w:t>ratowników OSP kwalifikacji i</w:t>
      </w:r>
      <w:r w:rsidR="00672775">
        <w:t xml:space="preserve"> </w:t>
      </w:r>
      <w:r w:rsidRPr="006D2802">
        <w:t>uprawnień do prowadzenia pojazdów uprzywilejowanych o</w:t>
      </w:r>
      <w:r w:rsidR="00672775">
        <w:t xml:space="preserve"> </w:t>
      </w:r>
      <w:r w:rsidRPr="006D2802">
        <w:t>dopuszczalnej masie całkowitej powyżej 3,5</w:t>
      </w:r>
      <w:r w:rsidR="00672775">
        <w:t xml:space="preserve"> </w:t>
      </w:r>
      <w:r w:rsidRPr="006D2802">
        <w:t>t.</w:t>
      </w:r>
    </w:p>
    <w:p w14:paraId="01BAF249" w14:textId="77777777" w:rsidR="00DC13E8" w:rsidRPr="006D2802" w:rsidRDefault="00DC13E8" w:rsidP="00DC13E8">
      <w:pPr>
        <w:pStyle w:val="USTustnpkodeksu"/>
      </w:pPr>
      <w:r w:rsidRPr="006D2802">
        <w:lastRenderedPageBreak/>
        <w:t>3. Skierowanie strażaków</w:t>
      </w:r>
      <w:r>
        <w:t xml:space="preserve"> </w:t>
      </w:r>
      <w:r w:rsidRPr="006D2802">
        <w:t>ratowników OSP na kursy, o</w:t>
      </w:r>
      <w:r w:rsidR="00672775">
        <w:t xml:space="preserve"> </w:t>
      </w:r>
      <w:r w:rsidRPr="006D2802">
        <w:t>których mowa w</w:t>
      </w:r>
      <w:r w:rsidR="00672775">
        <w:t xml:space="preserve"> </w:t>
      </w:r>
      <w:r>
        <w:t>ust.</w:t>
      </w:r>
      <w:r w:rsidR="00672775">
        <w:t xml:space="preserve"> </w:t>
      </w:r>
      <w:r w:rsidRPr="006D2802">
        <w:t>2, wymaga zawarcia umowy między właściwym komendantem powiatowym (miejskim) Państwowej Straży Pożarnej a</w:t>
      </w:r>
      <w:r w:rsidR="00672775">
        <w:t xml:space="preserve"> </w:t>
      </w:r>
      <w:r w:rsidRPr="006D2802">
        <w:t>strażakiem</w:t>
      </w:r>
      <w:r>
        <w:t xml:space="preserve"> </w:t>
      </w:r>
      <w:r w:rsidRPr="006D2802">
        <w:t>ratownikiem OSP na pełnienie funkcji kierowcy na okres nie krótszy niż 5</w:t>
      </w:r>
      <w:r w:rsidR="00672775">
        <w:t xml:space="preserve"> </w:t>
      </w:r>
      <w:r w:rsidRPr="006D2802">
        <w:t>lat w</w:t>
      </w:r>
      <w:r w:rsidR="00672775">
        <w:t xml:space="preserve"> </w:t>
      </w:r>
      <w:r w:rsidRPr="006D2802">
        <w:t xml:space="preserve">danej </w:t>
      </w:r>
      <w:r>
        <w:t>o</w:t>
      </w:r>
      <w:r w:rsidRPr="006D2802">
        <w:t xml:space="preserve">chotniczej </w:t>
      </w:r>
      <w:r>
        <w:t>s</w:t>
      </w:r>
      <w:r w:rsidRPr="006D2802">
        <w:t xml:space="preserve">traży </w:t>
      </w:r>
      <w:r>
        <w:t>p</w:t>
      </w:r>
      <w:r w:rsidRPr="006D2802">
        <w:t>ożarnej, liczony od momentu uzyskania kwalifikacji i</w:t>
      </w:r>
      <w:r w:rsidR="00672775">
        <w:t xml:space="preserve"> </w:t>
      </w:r>
      <w:r w:rsidRPr="006D2802">
        <w:t>uprawnień. O</w:t>
      </w:r>
      <w:r w:rsidR="00672775">
        <w:t xml:space="preserve"> </w:t>
      </w:r>
      <w:r w:rsidRPr="006D2802">
        <w:t>zawarciu umowy właściwy komendant powiatowy (miejski) Państwowej Straży Pożarnej powiadamia właściwego wójta (burmistrza, prezydenta miasta).</w:t>
      </w:r>
    </w:p>
    <w:p w14:paraId="7BED92DD" w14:textId="77777777" w:rsidR="00DC13E8" w:rsidRPr="006D2802" w:rsidRDefault="00DC13E8" w:rsidP="00DC13E8">
      <w:pPr>
        <w:pStyle w:val="USTustnpkodeksu"/>
      </w:pPr>
      <w:r w:rsidRPr="006D2802">
        <w:t>4. Ukończenie przez strażaka</w:t>
      </w:r>
      <w:r>
        <w:t xml:space="preserve"> </w:t>
      </w:r>
      <w:r w:rsidRPr="006D2802">
        <w:t>ratownika OSP szkolenia podstawowego, kursu z</w:t>
      </w:r>
      <w:r w:rsidR="00672775">
        <w:t xml:space="preserve"> </w:t>
      </w:r>
      <w:r w:rsidRPr="006D2802">
        <w:t>zakresu kwalifikowanej pierwszej pomocy oraz szkoleń z</w:t>
      </w:r>
      <w:r w:rsidR="00672775">
        <w:t xml:space="preserve"> </w:t>
      </w:r>
      <w:r w:rsidRPr="006D2802">
        <w:t>poszczególnych dziedzin ratowniczych w</w:t>
      </w:r>
      <w:r w:rsidR="00672775">
        <w:t xml:space="preserve"> </w:t>
      </w:r>
      <w:r w:rsidRPr="006D2802">
        <w:t>zakresie podstawowym uznaje się za równorzędne z</w:t>
      </w:r>
      <w:r w:rsidR="00672775">
        <w:t xml:space="preserve"> </w:t>
      </w:r>
      <w:r w:rsidRPr="006D2802">
        <w:t>ukończeniem szkolenia w</w:t>
      </w:r>
      <w:r w:rsidR="00672775">
        <w:t xml:space="preserve"> </w:t>
      </w:r>
      <w:r w:rsidRPr="006D2802">
        <w:t>zawodzie strażak.</w:t>
      </w:r>
    </w:p>
    <w:p w14:paraId="642818E7" w14:textId="77777777" w:rsidR="00DC13E8" w:rsidRPr="006D2802" w:rsidRDefault="00DC13E8" w:rsidP="00DC13E8">
      <w:pPr>
        <w:pStyle w:val="USTustnpkodeksu"/>
      </w:pPr>
      <w:r w:rsidRPr="006D2802">
        <w:t>5. Programy szkolenia, o</w:t>
      </w:r>
      <w:r w:rsidR="00672775">
        <w:t xml:space="preserve"> </w:t>
      </w:r>
      <w:r w:rsidRPr="006D2802">
        <w:t>których mowa w</w:t>
      </w:r>
      <w:r w:rsidR="00672775">
        <w:t xml:space="preserve"> </w:t>
      </w:r>
      <w:r>
        <w:t>ust.</w:t>
      </w:r>
      <w:r w:rsidR="00672775">
        <w:t xml:space="preserve"> </w:t>
      </w:r>
      <w:r w:rsidRPr="006D2802">
        <w:t>1, opracowuje Komendant Główny Państwowej Straży Pożarnej, a</w:t>
      </w:r>
      <w:r w:rsidR="00672775">
        <w:t xml:space="preserve"> </w:t>
      </w:r>
      <w:r w:rsidRPr="006D2802">
        <w:t>zatwierdza minister właściwy do spraw wewnętrznych.</w:t>
      </w:r>
    </w:p>
    <w:p w14:paraId="715046FB" w14:textId="77777777" w:rsidR="00DC13E8" w:rsidRPr="006D2802" w:rsidRDefault="00DC13E8" w:rsidP="00DC13E8">
      <w:pPr>
        <w:pStyle w:val="ROZDZODDZOZNoznaczenierozdziauluboddziau"/>
      </w:pPr>
      <w:r w:rsidRPr="006D2802">
        <w:t>Rozdział 3</w:t>
      </w:r>
    </w:p>
    <w:p w14:paraId="2FC00F0F" w14:textId="77777777" w:rsidR="00DC13E8" w:rsidRPr="006D2802" w:rsidRDefault="00DC13E8" w:rsidP="00DC13E8">
      <w:pPr>
        <w:pStyle w:val="ROZDZODDZPRZEDMprzedmiotregulacjirozdziauluboddziau"/>
      </w:pPr>
      <w:r w:rsidRPr="006D2802">
        <w:t>Świadczenia na rzecz strażaków</w:t>
      </w:r>
      <w:r>
        <w:t xml:space="preserve"> </w:t>
      </w:r>
      <w:r w:rsidRPr="006D2802">
        <w:t>ratowników OSP</w:t>
      </w:r>
    </w:p>
    <w:p w14:paraId="760E804C" w14:textId="072A07FF" w:rsidR="00DC13E8" w:rsidRPr="006D2802" w:rsidRDefault="00DC13E8" w:rsidP="00DC13E8">
      <w:pPr>
        <w:pStyle w:val="ARTartustawynprozporzdzenia"/>
      </w:pPr>
      <w:r w:rsidRPr="006D2802">
        <w:rPr>
          <w:rStyle w:val="Ppogrubienie"/>
        </w:rPr>
        <w:t>Art.</w:t>
      </w:r>
      <w:r w:rsidR="00672775">
        <w:rPr>
          <w:rStyle w:val="Ppogrubienie"/>
        </w:rPr>
        <w:t> </w:t>
      </w:r>
      <w:r>
        <w:rPr>
          <w:rStyle w:val="Ppogrubienie"/>
        </w:rPr>
        <w:t>12</w:t>
      </w:r>
      <w:r w:rsidRPr="006D2802">
        <w:rPr>
          <w:rStyle w:val="Ppogrubienie"/>
        </w:rPr>
        <w:t>.</w:t>
      </w:r>
      <w:r w:rsidR="00672775">
        <w:t xml:space="preserve"> </w:t>
      </w:r>
      <w:r w:rsidRPr="006D2802">
        <w:t>Pracodawca zw</w:t>
      </w:r>
      <w:r>
        <w:t>alnia</w:t>
      </w:r>
      <w:r w:rsidRPr="006D2802">
        <w:t xml:space="preserve"> od świadczenia pracy strażaka</w:t>
      </w:r>
      <w:r>
        <w:t xml:space="preserve"> </w:t>
      </w:r>
      <w:r w:rsidRPr="006D2802">
        <w:t>ratownika OSP biorącego udział w</w:t>
      </w:r>
      <w:r w:rsidR="00672775">
        <w:t xml:space="preserve"> </w:t>
      </w:r>
      <w:r w:rsidRPr="006D2802">
        <w:t>działaniach ratowniczych i</w:t>
      </w:r>
      <w:r w:rsidR="00672775">
        <w:t xml:space="preserve"> </w:t>
      </w:r>
      <w:r w:rsidRPr="006D2802">
        <w:t>akcjach ratowniczych lub ćwiczeniach organizowanych przez gminę, Państwową Straż Pożarną lub inne uprawnione podmioty na czas ich trwania, a</w:t>
      </w:r>
      <w:r w:rsidR="00672775">
        <w:t xml:space="preserve"> </w:t>
      </w:r>
      <w:r w:rsidRPr="006D2802">
        <w:t>także na czas niezbędny do odpoczynku zgodnie z</w:t>
      </w:r>
      <w:r w:rsidR="00672775">
        <w:t xml:space="preserve"> </w:t>
      </w:r>
      <w:r>
        <w:t>art.</w:t>
      </w:r>
      <w:r w:rsidR="00672775">
        <w:t xml:space="preserve"> </w:t>
      </w:r>
      <w:r w:rsidRPr="006D2802">
        <w:t>132</w:t>
      </w:r>
      <w:r>
        <w:t xml:space="preserve"> §</w:t>
      </w:r>
      <w:r w:rsidR="00672775">
        <w:t xml:space="preserve"> </w:t>
      </w:r>
      <w:r w:rsidRPr="006D2802">
        <w:t>1</w:t>
      </w:r>
      <w:r w:rsidR="00672775">
        <w:t xml:space="preserve"> </w:t>
      </w:r>
      <w:r w:rsidRPr="006D2802">
        <w:t>ustawy z</w:t>
      </w:r>
      <w:r w:rsidR="00672775">
        <w:t xml:space="preserve"> </w:t>
      </w:r>
      <w:r w:rsidRPr="006D2802">
        <w:t>dnia 26</w:t>
      </w:r>
      <w:r w:rsidR="00672775">
        <w:t xml:space="preserve"> </w:t>
      </w:r>
      <w:r w:rsidRPr="006D2802">
        <w:t>czerwca 1974</w:t>
      </w:r>
      <w:r w:rsidR="00A1363D">
        <w:t> </w:t>
      </w:r>
      <w:r w:rsidRPr="006D2802">
        <w:t xml:space="preserve">r. </w:t>
      </w:r>
      <w:r w:rsidR="00672775">
        <w:t>–</w:t>
      </w:r>
      <w:r>
        <w:t xml:space="preserve"> </w:t>
      </w:r>
      <w:r w:rsidRPr="006D2802">
        <w:t>Kodeks pracy.</w:t>
      </w:r>
    </w:p>
    <w:p w14:paraId="255CD940" w14:textId="77777777" w:rsidR="00DC13E8" w:rsidRPr="00DC13E8" w:rsidRDefault="00DC13E8" w:rsidP="00DC13E8">
      <w:pPr>
        <w:pStyle w:val="ARTartustawynprozporzdzenia"/>
      </w:pPr>
      <w:r w:rsidRPr="006D2802">
        <w:rPr>
          <w:rStyle w:val="Ppogrubienie"/>
        </w:rPr>
        <w:t>Art.</w:t>
      </w:r>
      <w:r w:rsidR="00672775">
        <w:rPr>
          <w:rStyle w:val="Ppogrubienie"/>
        </w:rPr>
        <w:t> </w:t>
      </w:r>
      <w:r w:rsidRPr="00DC13E8">
        <w:rPr>
          <w:rStyle w:val="Ppogrubienie"/>
        </w:rPr>
        <w:t>13.</w:t>
      </w:r>
      <w:r w:rsidR="00672775">
        <w:rPr>
          <w:rStyle w:val="Ppogrubienie"/>
        </w:rPr>
        <w:t xml:space="preserve"> </w:t>
      </w:r>
      <w:r w:rsidRPr="00DC13E8">
        <w:t>1.</w:t>
      </w:r>
      <w:r w:rsidR="00672775">
        <w:t xml:space="preserve"> </w:t>
      </w:r>
      <w:r w:rsidRPr="00DC13E8">
        <w:t>Strażakowi ratownikowi OSP, który doznał uszczerbku na zdrowiu lub poniósł szkodę w</w:t>
      </w:r>
      <w:r w:rsidR="00672775">
        <w:t xml:space="preserve"> </w:t>
      </w:r>
      <w:r w:rsidRPr="00DC13E8">
        <w:t>mieniu w</w:t>
      </w:r>
      <w:r w:rsidR="00672775">
        <w:t xml:space="preserve"> </w:t>
      </w:r>
      <w:r w:rsidRPr="00DC13E8">
        <w:t>czasie, gdy był dysponowany przez Państwową Straż Pożarną do działań ratowniczych lub akcji ratowniczych, przysługuje:</w:t>
      </w:r>
    </w:p>
    <w:p w14:paraId="7607269E" w14:textId="77777777" w:rsidR="00DC13E8" w:rsidRPr="006D2802" w:rsidRDefault="00DC13E8" w:rsidP="00DC13E8">
      <w:pPr>
        <w:pStyle w:val="PKTpunkt"/>
      </w:pPr>
      <w:r w:rsidRPr="006D2802">
        <w:t>1)</w:t>
      </w:r>
      <w:r w:rsidRPr="006D2802">
        <w:tab/>
        <w:t>jednorazowe odszkodowanie w</w:t>
      </w:r>
      <w:r w:rsidR="00672775">
        <w:t xml:space="preserve"> </w:t>
      </w:r>
      <w:r w:rsidRPr="006D2802">
        <w:t>razie doznania stałego lub długotrwałego uszczerbku na zdrowiu;</w:t>
      </w:r>
    </w:p>
    <w:p w14:paraId="0B616859" w14:textId="77777777" w:rsidR="00DC13E8" w:rsidRPr="006D2802" w:rsidRDefault="00DC13E8" w:rsidP="00DC13E8">
      <w:pPr>
        <w:pStyle w:val="PKTpunkt"/>
      </w:pPr>
      <w:r w:rsidRPr="006D2802">
        <w:t>2</w:t>
      </w:r>
      <w:r>
        <w:t>)</w:t>
      </w:r>
      <w:r w:rsidRPr="006D2802">
        <w:tab/>
        <w:t>renta z</w:t>
      </w:r>
      <w:r w:rsidR="00672775">
        <w:t xml:space="preserve"> </w:t>
      </w:r>
      <w:r w:rsidRPr="006D2802">
        <w:t>tytułu całkowitej lub częściowej niezdolności do pracy;</w:t>
      </w:r>
    </w:p>
    <w:p w14:paraId="32ECD601" w14:textId="77777777" w:rsidR="00DC13E8" w:rsidRPr="006D2802" w:rsidRDefault="00DC13E8" w:rsidP="00DC13E8">
      <w:pPr>
        <w:pStyle w:val="PKTpunkt"/>
      </w:pPr>
      <w:r w:rsidRPr="006D2802">
        <w:t>3)</w:t>
      </w:r>
      <w:r w:rsidRPr="006D2802">
        <w:tab/>
        <w:t>odszkodowanie z</w:t>
      </w:r>
      <w:r w:rsidR="00672775">
        <w:t xml:space="preserve"> </w:t>
      </w:r>
      <w:r w:rsidRPr="006D2802">
        <w:t>tytułu szkody w</w:t>
      </w:r>
      <w:r w:rsidR="00672775">
        <w:t xml:space="preserve"> </w:t>
      </w:r>
      <w:r w:rsidRPr="006D2802">
        <w:t>mieniu.</w:t>
      </w:r>
    </w:p>
    <w:p w14:paraId="42DABCA1" w14:textId="04654C5B" w:rsidR="00DC13E8" w:rsidRPr="006D2802" w:rsidRDefault="00DC13E8" w:rsidP="00DC13E8">
      <w:pPr>
        <w:pStyle w:val="USTustnpkodeksu"/>
      </w:pPr>
      <w:r w:rsidRPr="006D2802">
        <w:t>2.</w:t>
      </w:r>
      <w:r w:rsidR="00672775">
        <w:t xml:space="preserve"> </w:t>
      </w:r>
      <w:r w:rsidRPr="006D2802">
        <w:t>Świadczenia, o</w:t>
      </w:r>
      <w:r w:rsidR="00672775">
        <w:t xml:space="preserve"> </w:t>
      </w:r>
      <w:r w:rsidRPr="006D2802">
        <w:t>których mowa w</w:t>
      </w:r>
      <w:r w:rsidR="00672775">
        <w:t xml:space="preserve"> </w:t>
      </w:r>
      <w:r>
        <w:t>ust.</w:t>
      </w:r>
      <w:r w:rsidR="00672775">
        <w:t xml:space="preserve"> </w:t>
      </w:r>
      <w:r w:rsidRPr="006D2802">
        <w:t>1</w:t>
      </w:r>
      <w:r>
        <w:t xml:space="preserve"> oraz art.</w:t>
      </w:r>
      <w:r w:rsidR="00672775">
        <w:t xml:space="preserve"> </w:t>
      </w:r>
      <w:r>
        <w:t>14 ust.</w:t>
      </w:r>
      <w:r w:rsidR="00672775">
        <w:t xml:space="preserve"> </w:t>
      </w:r>
      <w:r w:rsidRPr="006D2802">
        <w:t>1, przysługują również strażakowi</w:t>
      </w:r>
      <w:r>
        <w:t xml:space="preserve"> </w:t>
      </w:r>
      <w:r w:rsidRPr="006D2802">
        <w:t>ratownikowi OSP, który doznał uszczerbku na zdrowiu lub poniósł szkodę w</w:t>
      </w:r>
      <w:r w:rsidR="00672775">
        <w:t xml:space="preserve"> </w:t>
      </w:r>
      <w:r w:rsidRPr="006D2802">
        <w:t>mieniu w</w:t>
      </w:r>
      <w:r w:rsidR="00672775">
        <w:t xml:space="preserve"> </w:t>
      </w:r>
      <w:r w:rsidRPr="006D2802">
        <w:t xml:space="preserve">drodze do siedziby </w:t>
      </w:r>
      <w:r>
        <w:t>o</w:t>
      </w:r>
      <w:r w:rsidRPr="006D2802">
        <w:t xml:space="preserve">chotniczej </w:t>
      </w:r>
      <w:r>
        <w:t>s</w:t>
      </w:r>
      <w:r w:rsidRPr="006D2802">
        <w:t xml:space="preserve">traży </w:t>
      </w:r>
      <w:r>
        <w:t>p</w:t>
      </w:r>
      <w:r w:rsidRPr="006D2802">
        <w:t>ożarnej</w:t>
      </w:r>
      <w:r>
        <w:t>,</w:t>
      </w:r>
      <w:r w:rsidRPr="00C11A04">
        <w:t xml:space="preserve"> </w:t>
      </w:r>
      <w:r>
        <w:t xml:space="preserve">co nastąpiło </w:t>
      </w:r>
      <w:r w:rsidRPr="006D2802">
        <w:t>po zaalarmowaniu przez właściwe stanowisko kierowania komendanta powiatowego (miejskiego) Państwowej Straży Pożarnej.</w:t>
      </w:r>
    </w:p>
    <w:p w14:paraId="5C834547" w14:textId="4028443B" w:rsidR="00DC13E8" w:rsidRPr="00DC13E8" w:rsidRDefault="00DC13E8" w:rsidP="00DC13E8">
      <w:pPr>
        <w:pStyle w:val="USTustnpkodeksu"/>
      </w:pPr>
      <w:r w:rsidRPr="006D2802">
        <w:lastRenderedPageBreak/>
        <w:t>3. Członkom rodziny strażaka</w:t>
      </w:r>
      <w:r w:rsidRPr="00DC13E8">
        <w:t xml:space="preserve"> ratownika OSP, który zmarł wskutek okoliczności, o</w:t>
      </w:r>
      <w:r w:rsidR="00F6090C">
        <w:t> </w:t>
      </w:r>
      <w:r w:rsidRPr="00DC13E8">
        <w:t>których mowa w</w:t>
      </w:r>
      <w:r w:rsidR="00672775">
        <w:t xml:space="preserve"> </w:t>
      </w:r>
      <w:r w:rsidRPr="00DC13E8">
        <w:t>ust.</w:t>
      </w:r>
      <w:r w:rsidR="00672775">
        <w:t xml:space="preserve"> </w:t>
      </w:r>
      <w:r w:rsidRPr="00DC13E8">
        <w:t>1 i</w:t>
      </w:r>
      <w:r w:rsidR="00672775">
        <w:t xml:space="preserve"> </w:t>
      </w:r>
      <w:r w:rsidRPr="00DC13E8">
        <w:t>2, przysługuje:</w:t>
      </w:r>
    </w:p>
    <w:p w14:paraId="33059800" w14:textId="77777777" w:rsidR="00DC13E8" w:rsidRPr="006D2802" w:rsidRDefault="00DC13E8" w:rsidP="00DC13E8">
      <w:pPr>
        <w:pStyle w:val="PKTpunkt"/>
      </w:pPr>
      <w:r w:rsidRPr="006D2802">
        <w:t>1)</w:t>
      </w:r>
      <w:r w:rsidRPr="006D2802">
        <w:tab/>
        <w:t>jednorazowe odszkodowanie z</w:t>
      </w:r>
      <w:r w:rsidR="00672775">
        <w:t xml:space="preserve"> </w:t>
      </w:r>
      <w:r w:rsidRPr="006D2802">
        <w:t>tytułu śmierci osoby poszkodowanej;</w:t>
      </w:r>
    </w:p>
    <w:p w14:paraId="78A4FE5B" w14:textId="77777777" w:rsidR="00DC13E8" w:rsidRPr="006D2802" w:rsidRDefault="00DC13E8" w:rsidP="00DC13E8">
      <w:pPr>
        <w:pStyle w:val="PKTpunkt"/>
      </w:pPr>
      <w:r w:rsidRPr="006D2802">
        <w:t>2)</w:t>
      </w:r>
      <w:r w:rsidRPr="006D2802">
        <w:tab/>
        <w:t>renta rodzinna;</w:t>
      </w:r>
    </w:p>
    <w:p w14:paraId="6CBED866" w14:textId="77777777" w:rsidR="00DC13E8" w:rsidRPr="006D2802" w:rsidRDefault="00DC13E8" w:rsidP="00DC13E8">
      <w:pPr>
        <w:pStyle w:val="PKTpunkt"/>
      </w:pPr>
      <w:r w:rsidRPr="006D2802">
        <w:t>3)</w:t>
      </w:r>
      <w:r w:rsidRPr="006D2802">
        <w:tab/>
        <w:t>odszkodowanie z</w:t>
      </w:r>
      <w:r w:rsidR="00672775">
        <w:t xml:space="preserve"> </w:t>
      </w:r>
      <w:r w:rsidRPr="006D2802">
        <w:t>tytułu szkody w</w:t>
      </w:r>
      <w:r w:rsidR="00672775">
        <w:t xml:space="preserve"> </w:t>
      </w:r>
      <w:r w:rsidRPr="006D2802">
        <w:t>mieniu.</w:t>
      </w:r>
    </w:p>
    <w:p w14:paraId="7080BE42" w14:textId="77777777" w:rsidR="00DC13E8" w:rsidRPr="006D2802" w:rsidRDefault="00DC13E8" w:rsidP="00DC13E8">
      <w:pPr>
        <w:pStyle w:val="USTustnpkodeksu"/>
      </w:pPr>
      <w:r w:rsidRPr="006D2802">
        <w:t>4.</w:t>
      </w:r>
      <w:r w:rsidR="00672775">
        <w:t xml:space="preserve"> </w:t>
      </w:r>
      <w:r w:rsidRPr="006D2802">
        <w:t>Jednorazowe odszkodowania, o</w:t>
      </w:r>
      <w:r w:rsidR="00672775">
        <w:t xml:space="preserve"> </w:t>
      </w:r>
      <w:r w:rsidRPr="006D2802">
        <w:t>których mowa w</w:t>
      </w:r>
      <w:r w:rsidR="00672775">
        <w:t xml:space="preserve"> </w:t>
      </w:r>
      <w:r>
        <w:t>ust.</w:t>
      </w:r>
      <w:r w:rsidR="00672775">
        <w:t xml:space="preserve"> </w:t>
      </w:r>
      <w:r w:rsidRPr="006D2802">
        <w:t>1</w:t>
      </w:r>
      <w:r>
        <w:t xml:space="preserve"> pkt</w:t>
      </w:r>
      <w:r w:rsidR="00672775">
        <w:t xml:space="preserve"> </w:t>
      </w:r>
      <w:r w:rsidRPr="006D2802">
        <w:t>1</w:t>
      </w:r>
      <w:r>
        <w:t xml:space="preserve"> i</w:t>
      </w:r>
      <w:r w:rsidR="00672775">
        <w:t xml:space="preserve"> </w:t>
      </w:r>
      <w:r>
        <w:t>ust.</w:t>
      </w:r>
      <w:r w:rsidR="00672775">
        <w:t xml:space="preserve"> </w:t>
      </w:r>
      <w:r w:rsidRPr="006D2802">
        <w:t>3</w:t>
      </w:r>
      <w:r>
        <w:t xml:space="preserve"> pkt</w:t>
      </w:r>
      <w:r w:rsidR="00672775">
        <w:t xml:space="preserve"> </w:t>
      </w:r>
      <w:r w:rsidRPr="006D2802">
        <w:t>1, przysługują na zasadach określonych w</w:t>
      </w:r>
      <w:r w:rsidR="00672775">
        <w:t xml:space="preserve"> </w:t>
      </w:r>
      <w:r w:rsidRPr="006D2802">
        <w:t>przepisach ustawy z</w:t>
      </w:r>
      <w:r w:rsidR="00672775">
        <w:t xml:space="preserve"> </w:t>
      </w:r>
      <w:r w:rsidRPr="006D2802">
        <w:t>dnia 24</w:t>
      </w:r>
      <w:r w:rsidR="00672775">
        <w:t xml:space="preserve"> </w:t>
      </w:r>
      <w:r w:rsidRPr="006D2802">
        <w:t>sierpnia 1991</w:t>
      </w:r>
      <w:r w:rsidR="00672775">
        <w:t xml:space="preserve"> </w:t>
      </w:r>
      <w:r w:rsidRPr="006D2802">
        <w:t>r. o</w:t>
      </w:r>
      <w:r w:rsidR="00672775">
        <w:t xml:space="preserve"> </w:t>
      </w:r>
      <w:r w:rsidRPr="006D2802">
        <w:t>Państwowej Straży Pożarnej</w:t>
      </w:r>
      <w:r w:rsidRPr="006D2802" w:rsidDel="005317E9">
        <w:t xml:space="preserve"> </w:t>
      </w:r>
      <w:r w:rsidRPr="006D2802">
        <w:t>dla strażaków Państwowej Straży Pożarnej w</w:t>
      </w:r>
      <w:r w:rsidR="00672775">
        <w:t xml:space="preserve"> </w:t>
      </w:r>
      <w:r w:rsidRPr="006D2802">
        <w:t>wysokości kwot ustalanych na podstawie przepisów o</w:t>
      </w:r>
      <w:r w:rsidR="00672775">
        <w:t xml:space="preserve"> </w:t>
      </w:r>
      <w:r w:rsidRPr="006D2802">
        <w:t>ubezpieczeniu społecznym z</w:t>
      </w:r>
      <w:r w:rsidR="00672775">
        <w:t xml:space="preserve"> </w:t>
      </w:r>
      <w:r w:rsidRPr="006D2802">
        <w:t>tytułu wypadków przy pracy i</w:t>
      </w:r>
      <w:r w:rsidR="00672775">
        <w:t xml:space="preserve"> </w:t>
      </w:r>
      <w:r w:rsidRPr="006D2802">
        <w:t>chorób zawodowych i</w:t>
      </w:r>
      <w:r w:rsidR="00672775">
        <w:t xml:space="preserve"> </w:t>
      </w:r>
      <w:r w:rsidRPr="006D2802">
        <w:t>są wypłacane przez właściwego komendanta wojewódzkiego Państwowej Straży Pożarnej.</w:t>
      </w:r>
    </w:p>
    <w:p w14:paraId="160FD7E6" w14:textId="4DE75A42" w:rsidR="00DC13E8" w:rsidRPr="006D2802" w:rsidRDefault="00DC13E8" w:rsidP="00DC13E8">
      <w:pPr>
        <w:pStyle w:val="USTustnpkodeksu"/>
      </w:pPr>
      <w:r w:rsidRPr="006D2802">
        <w:t>5.</w:t>
      </w:r>
      <w:r w:rsidR="00672775">
        <w:t xml:space="preserve"> </w:t>
      </w:r>
      <w:r w:rsidRPr="006D2802">
        <w:t>Renty, o</w:t>
      </w:r>
      <w:r w:rsidR="00672775">
        <w:t xml:space="preserve"> </w:t>
      </w:r>
      <w:r w:rsidRPr="006D2802">
        <w:t>których mowa w</w:t>
      </w:r>
      <w:r w:rsidR="00672775">
        <w:t xml:space="preserve"> </w:t>
      </w:r>
      <w:r>
        <w:t>ust.</w:t>
      </w:r>
      <w:r w:rsidR="00672775">
        <w:t xml:space="preserve"> </w:t>
      </w:r>
      <w:r w:rsidRPr="006D2802">
        <w:t>1</w:t>
      </w:r>
      <w:r>
        <w:t xml:space="preserve"> pkt</w:t>
      </w:r>
      <w:r w:rsidR="00672775">
        <w:t xml:space="preserve"> </w:t>
      </w:r>
      <w:r w:rsidRPr="006D2802">
        <w:t>2</w:t>
      </w:r>
      <w:r>
        <w:t xml:space="preserve"> i</w:t>
      </w:r>
      <w:r w:rsidR="00672775">
        <w:t xml:space="preserve"> </w:t>
      </w:r>
      <w:r>
        <w:t>ust.</w:t>
      </w:r>
      <w:r w:rsidR="00672775">
        <w:t xml:space="preserve"> </w:t>
      </w:r>
      <w:r w:rsidRPr="006D2802">
        <w:t>3</w:t>
      </w:r>
      <w:r>
        <w:t xml:space="preserve"> pkt</w:t>
      </w:r>
      <w:r w:rsidR="00672775">
        <w:t xml:space="preserve"> </w:t>
      </w:r>
      <w:r w:rsidRPr="006D2802">
        <w:t>2, przysługują strażakom</w:t>
      </w:r>
      <w:r>
        <w:t xml:space="preserve"> </w:t>
      </w:r>
      <w:r w:rsidRPr="006D2802">
        <w:t>ratownikom OSP oraz członkom ich rodzin na zasadach, w</w:t>
      </w:r>
      <w:r w:rsidR="00672775">
        <w:t xml:space="preserve"> </w:t>
      </w:r>
      <w:r w:rsidRPr="006D2802">
        <w:t>trybie i</w:t>
      </w:r>
      <w:r w:rsidR="00672775">
        <w:t xml:space="preserve"> </w:t>
      </w:r>
      <w:r w:rsidRPr="006D2802">
        <w:t>wysokości określonych w</w:t>
      </w:r>
      <w:r w:rsidR="00672775">
        <w:t xml:space="preserve"> </w:t>
      </w:r>
      <w:r w:rsidRPr="006D2802">
        <w:t>ustawie z</w:t>
      </w:r>
      <w:r w:rsidR="00672775">
        <w:t xml:space="preserve"> </w:t>
      </w:r>
      <w:r w:rsidRPr="006D2802">
        <w:t>dnia 30</w:t>
      </w:r>
      <w:r w:rsidR="00672775">
        <w:t xml:space="preserve"> </w:t>
      </w:r>
      <w:r w:rsidRPr="006D2802">
        <w:t>października 2002</w:t>
      </w:r>
      <w:r w:rsidR="00672775">
        <w:t xml:space="preserve"> </w:t>
      </w:r>
      <w:r w:rsidRPr="006D2802">
        <w:t>r. o</w:t>
      </w:r>
      <w:r w:rsidR="00672775">
        <w:t xml:space="preserve"> </w:t>
      </w:r>
      <w:r w:rsidRPr="006D2802">
        <w:t>zaopatrzeniu z</w:t>
      </w:r>
      <w:r w:rsidR="00672775">
        <w:t xml:space="preserve"> </w:t>
      </w:r>
      <w:r w:rsidRPr="006D2802">
        <w:t>tytułu wypadków lub chorób zawodowych powstałych w</w:t>
      </w:r>
      <w:r w:rsidR="00672775">
        <w:t xml:space="preserve"> </w:t>
      </w:r>
      <w:r w:rsidRPr="006D2802">
        <w:t>szczególnych okolicznościach (</w:t>
      </w:r>
      <w:r>
        <w:t>Dz.</w:t>
      </w:r>
      <w:r w:rsidR="00672775">
        <w:t xml:space="preserve"> </w:t>
      </w:r>
      <w:r>
        <w:t>U.</w:t>
      </w:r>
      <w:r w:rsidRPr="006D2802">
        <w:t xml:space="preserve"> z</w:t>
      </w:r>
      <w:r w:rsidR="00672775">
        <w:t xml:space="preserve"> </w:t>
      </w:r>
      <w:r w:rsidRPr="006D2802">
        <w:t>2020</w:t>
      </w:r>
      <w:r w:rsidR="00672775">
        <w:t xml:space="preserve"> </w:t>
      </w:r>
      <w:r w:rsidRPr="006D2802">
        <w:t>r.</w:t>
      </w:r>
      <w:r>
        <w:t xml:space="preserve"> poz.</w:t>
      </w:r>
      <w:r w:rsidR="00672775">
        <w:t xml:space="preserve"> </w:t>
      </w:r>
      <w:r w:rsidRPr="006D2802">
        <w:t>984).</w:t>
      </w:r>
    </w:p>
    <w:p w14:paraId="78DA5803" w14:textId="77777777" w:rsidR="00DC13E8" w:rsidRPr="006D2802" w:rsidRDefault="00DC13E8" w:rsidP="00DC13E8">
      <w:pPr>
        <w:pStyle w:val="USTustnpkodeksu"/>
      </w:pPr>
      <w:r w:rsidRPr="006D2802">
        <w:t>6.</w:t>
      </w:r>
      <w:r w:rsidR="00672775">
        <w:t xml:space="preserve"> </w:t>
      </w:r>
      <w:r w:rsidRPr="006D2802">
        <w:t>Odszkodowanie, o</w:t>
      </w:r>
      <w:r w:rsidR="00672775">
        <w:t xml:space="preserve"> </w:t>
      </w:r>
      <w:r w:rsidRPr="006D2802">
        <w:t>którym mowa w</w:t>
      </w:r>
      <w:r w:rsidR="00672775">
        <w:t xml:space="preserve"> </w:t>
      </w:r>
      <w:r>
        <w:t>ust.</w:t>
      </w:r>
      <w:r w:rsidR="00672775">
        <w:t xml:space="preserve"> </w:t>
      </w:r>
      <w:r w:rsidRPr="006D2802">
        <w:t>1</w:t>
      </w:r>
      <w:r>
        <w:t xml:space="preserve"> pkt</w:t>
      </w:r>
      <w:r w:rsidR="00672775">
        <w:t xml:space="preserve"> </w:t>
      </w:r>
      <w:r w:rsidRPr="006D2802">
        <w:t>3</w:t>
      </w:r>
      <w:r>
        <w:t xml:space="preserve"> i</w:t>
      </w:r>
      <w:r w:rsidR="00672775">
        <w:t xml:space="preserve"> </w:t>
      </w:r>
      <w:r>
        <w:t>ust.</w:t>
      </w:r>
      <w:r w:rsidR="00672775">
        <w:t xml:space="preserve"> </w:t>
      </w:r>
      <w:r w:rsidRPr="006D2802">
        <w:t>3</w:t>
      </w:r>
      <w:r>
        <w:t xml:space="preserve"> pkt</w:t>
      </w:r>
      <w:r w:rsidR="00672775">
        <w:t xml:space="preserve"> </w:t>
      </w:r>
      <w:r w:rsidRPr="006D2802">
        <w:t>3, ustala i</w:t>
      </w:r>
      <w:r w:rsidR="00672775">
        <w:t xml:space="preserve"> </w:t>
      </w:r>
      <w:r w:rsidRPr="006D2802">
        <w:t>wypłaca na podstawie przepisów o</w:t>
      </w:r>
      <w:r w:rsidR="00672775">
        <w:t xml:space="preserve"> </w:t>
      </w:r>
      <w:r w:rsidRPr="006D2802">
        <w:t>odszkodowaniach przysługujących w</w:t>
      </w:r>
      <w:r w:rsidR="00672775">
        <w:t xml:space="preserve"> </w:t>
      </w:r>
      <w:r w:rsidRPr="006D2802">
        <w:t>związku ze służbą w</w:t>
      </w:r>
      <w:r w:rsidR="00672775">
        <w:t xml:space="preserve"> </w:t>
      </w:r>
      <w:r w:rsidRPr="006D2802">
        <w:t>Państwowej Straży Pożarnej właściwy komendant wojewódzki Państwowej Straży Pożarnej.</w:t>
      </w:r>
    </w:p>
    <w:p w14:paraId="6B6F538A" w14:textId="77777777" w:rsidR="00DC13E8" w:rsidRPr="00DC13E8" w:rsidRDefault="00DC13E8" w:rsidP="00DC13E8">
      <w:pPr>
        <w:pStyle w:val="USTustnpkodeksu"/>
      </w:pPr>
      <w:r w:rsidRPr="006D2802">
        <w:t>7.</w:t>
      </w:r>
      <w:r w:rsidR="00672775">
        <w:t xml:space="preserve"> </w:t>
      </w:r>
      <w:r w:rsidRPr="006D2802">
        <w:t xml:space="preserve">Wysokość </w:t>
      </w:r>
      <w:r w:rsidRPr="00DC13E8">
        <w:t>odszkodowania, o</w:t>
      </w:r>
      <w:r w:rsidR="00672775">
        <w:t xml:space="preserve"> </w:t>
      </w:r>
      <w:r w:rsidRPr="00DC13E8">
        <w:t>którym mowa w</w:t>
      </w:r>
      <w:r w:rsidR="00672775">
        <w:t xml:space="preserve"> </w:t>
      </w:r>
      <w:r w:rsidRPr="00DC13E8">
        <w:t>ust.</w:t>
      </w:r>
      <w:r w:rsidR="00672775">
        <w:t xml:space="preserve"> </w:t>
      </w:r>
      <w:r w:rsidRPr="00DC13E8">
        <w:t>1 pkt</w:t>
      </w:r>
      <w:r w:rsidR="00672775">
        <w:t xml:space="preserve"> </w:t>
      </w:r>
      <w:r w:rsidRPr="00DC13E8">
        <w:t>3 i</w:t>
      </w:r>
      <w:r w:rsidR="00672775">
        <w:t xml:space="preserve"> </w:t>
      </w:r>
      <w:r w:rsidRPr="00DC13E8">
        <w:t>ust.</w:t>
      </w:r>
      <w:r w:rsidR="00672775">
        <w:t xml:space="preserve"> </w:t>
      </w:r>
      <w:r w:rsidRPr="00DC13E8">
        <w:t>3 pkt</w:t>
      </w:r>
      <w:r w:rsidR="00672775">
        <w:t xml:space="preserve"> </w:t>
      </w:r>
      <w:r w:rsidRPr="00DC13E8">
        <w:t>3, ustala się według następujących zasad:</w:t>
      </w:r>
    </w:p>
    <w:p w14:paraId="28E4B711" w14:textId="77777777" w:rsidR="00DC13E8" w:rsidRPr="006D2802" w:rsidRDefault="00DC13E8" w:rsidP="00DC13E8">
      <w:pPr>
        <w:pStyle w:val="PKTpunkt"/>
      </w:pPr>
      <w:r w:rsidRPr="006D2802">
        <w:t>1)</w:t>
      </w:r>
      <w:r w:rsidRPr="006D2802">
        <w:tab/>
        <w:t>w razie utraty lub całkowitego zniszczenia mienia odszkodowanie ustala się według ceny jego zakupu obowiązującej w</w:t>
      </w:r>
      <w:r w:rsidR="00672775">
        <w:t xml:space="preserve"> </w:t>
      </w:r>
      <w:r w:rsidRPr="006D2802">
        <w:t>czasie ustalania odszkodowania, z</w:t>
      </w:r>
      <w:r w:rsidR="00672775">
        <w:t xml:space="preserve"> </w:t>
      </w:r>
      <w:r w:rsidRPr="006D2802">
        <w:t>uwzględnieniem stopnia zużycia tego mienia;</w:t>
      </w:r>
    </w:p>
    <w:p w14:paraId="694FCA3C" w14:textId="77777777" w:rsidR="00DC13E8" w:rsidRPr="006D2802" w:rsidRDefault="00DC13E8" w:rsidP="00DC13E8">
      <w:pPr>
        <w:pStyle w:val="PKTpunkt"/>
      </w:pPr>
      <w:r w:rsidRPr="006D2802">
        <w:t>2)</w:t>
      </w:r>
      <w:r w:rsidRPr="006D2802">
        <w:tab/>
        <w:t>w razie uszkodzenia mienia odszkodowanie stanowi równowartość przywrócenia go do stanu sprzed wypadku; jeżeli jednak stopień uszkodzenia mienia jest znaczny albo koszty naprawy przekroczyłyby wartość uszkodzonego mienia, wypłaca się odszkodowanie w</w:t>
      </w:r>
      <w:r w:rsidR="00672775">
        <w:t xml:space="preserve"> </w:t>
      </w:r>
      <w:r w:rsidRPr="006D2802">
        <w:t>wysokości określonej w</w:t>
      </w:r>
      <w:r w:rsidR="00672775">
        <w:t xml:space="preserve"> </w:t>
      </w:r>
      <w:r>
        <w:t>pkt</w:t>
      </w:r>
      <w:r w:rsidR="00672775">
        <w:t xml:space="preserve"> </w:t>
      </w:r>
      <w:r w:rsidRPr="006D2802">
        <w:t>1.</w:t>
      </w:r>
    </w:p>
    <w:p w14:paraId="350E4F71" w14:textId="77777777" w:rsidR="00DC13E8" w:rsidRPr="006D2802" w:rsidRDefault="00DC13E8" w:rsidP="00DC13E8">
      <w:pPr>
        <w:pStyle w:val="USTustnpkodeksu"/>
      </w:pPr>
      <w:r w:rsidRPr="006D2802">
        <w:t>8.</w:t>
      </w:r>
      <w:r w:rsidR="00672775">
        <w:t xml:space="preserve"> </w:t>
      </w:r>
      <w:r w:rsidRPr="006D2802">
        <w:t>Strażakowi</w:t>
      </w:r>
      <w:r>
        <w:t xml:space="preserve"> </w:t>
      </w:r>
      <w:r w:rsidRPr="006D2802">
        <w:t>ratownikowi OSP, któremu świadczenia odszkodowawcze, o</w:t>
      </w:r>
      <w:r w:rsidR="00672775">
        <w:t xml:space="preserve"> </w:t>
      </w:r>
      <w:r w:rsidRPr="006D2802">
        <w:t>których mowa w</w:t>
      </w:r>
      <w:r w:rsidR="00672775">
        <w:t xml:space="preserve"> </w:t>
      </w:r>
      <w:r>
        <w:t>ust.</w:t>
      </w:r>
      <w:r w:rsidR="00672775">
        <w:t xml:space="preserve"> </w:t>
      </w:r>
      <w:r w:rsidRPr="006D2802">
        <w:t>1, przysługują także z</w:t>
      </w:r>
      <w:r w:rsidR="00672775">
        <w:t xml:space="preserve"> </w:t>
      </w:r>
      <w:r w:rsidRPr="006D2802">
        <w:t>tytułu stosunku pracy lub służby albo ubezpieczenia społecznego lub majątkowego, przyznaje się jedno świadczenie wybrane przez uprawnionego.</w:t>
      </w:r>
    </w:p>
    <w:p w14:paraId="010A6E42" w14:textId="77777777" w:rsidR="00DC13E8" w:rsidRPr="006D2802" w:rsidRDefault="00DC13E8" w:rsidP="00DC13E8">
      <w:pPr>
        <w:pStyle w:val="USTustnpkodeksu"/>
      </w:pPr>
      <w:bookmarkStart w:id="5" w:name="_Hlk79063589"/>
      <w:r w:rsidRPr="006D2802">
        <w:t>9. W</w:t>
      </w:r>
      <w:r w:rsidR="00672775">
        <w:t xml:space="preserve"> </w:t>
      </w:r>
      <w:r w:rsidRPr="006D2802">
        <w:t>razie śmierci strażaka</w:t>
      </w:r>
      <w:r>
        <w:t xml:space="preserve"> </w:t>
      </w:r>
      <w:r w:rsidRPr="006D2802">
        <w:t>ratownika OSP, który został zadysponowany przez Państwową Straż Pożarną do działań, o</w:t>
      </w:r>
      <w:r w:rsidR="00672775">
        <w:t xml:space="preserve"> </w:t>
      </w:r>
      <w:r w:rsidRPr="006D2802">
        <w:t>których mowa w</w:t>
      </w:r>
      <w:r w:rsidR="00672775">
        <w:t xml:space="preserve"> </w:t>
      </w:r>
      <w:r>
        <w:t>art.</w:t>
      </w:r>
      <w:r w:rsidR="00672775">
        <w:t xml:space="preserve"> </w:t>
      </w:r>
      <w:r w:rsidRPr="006D2802">
        <w:t xml:space="preserve">3, koszty pogrzebu pokrywa się </w:t>
      </w:r>
      <w:r w:rsidRPr="006D2802">
        <w:lastRenderedPageBreak/>
        <w:t>ze środków pozostających w</w:t>
      </w:r>
      <w:r w:rsidR="00672775">
        <w:t xml:space="preserve"> </w:t>
      </w:r>
      <w:r w:rsidRPr="006D2802">
        <w:t>dyspozycji właściwego komendanta wojewódzkiego Państwowej Straży Pożarnej.</w:t>
      </w:r>
    </w:p>
    <w:p w14:paraId="0834830A" w14:textId="77777777" w:rsidR="00DC13E8" w:rsidRPr="006D2802" w:rsidRDefault="00DC13E8" w:rsidP="00DC13E8">
      <w:pPr>
        <w:pStyle w:val="USTustnpkodeksu"/>
      </w:pPr>
      <w:r w:rsidRPr="006D2802">
        <w:t>10. W</w:t>
      </w:r>
      <w:r w:rsidR="00672775">
        <w:t xml:space="preserve"> </w:t>
      </w:r>
      <w:r w:rsidRPr="006D2802">
        <w:t>razie pokrycia kosztów pogrzebu ze środków pozostających w</w:t>
      </w:r>
      <w:r w:rsidR="00672775">
        <w:t xml:space="preserve"> </w:t>
      </w:r>
      <w:r w:rsidRPr="006D2802">
        <w:t>dyspozycji właściwego komendanta wojewódzkiego Państwowej Straży Pożarnej uprawnionym członkom rodziny zmarłego przysługuje połowa zasiłku pogrzebowego.</w:t>
      </w:r>
    </w:p>
    <w:bookmarkEnd w:id="5"/>
    <w:p w14:paraId="6193DECA" w14:textId="77777777" w:rsidR="00DC13E8" w:rsidRPr="006D2802" w:rsidRDefault="00DC13E8" w:rsidP="00DC13E8">
      <w:pPr>
        <w:pStyle w:val="ARTartustawynprozporzdzenia"/>
      </w:pPr>
      <w:r w:rsidRPr="006D2802">
        <w:rPr>
          <w:rStyle w:val="Ppogrubienie"/>
        </w:rPr>
        <w:t>Art.</w:t>
      </w:r>
      <w:r w:rsidR="00672775">
        <w:rPr>
          <w:rStyle w:val="Ppogrubienie"/>
        </w:rPr>
        <w:t> </w:t>
      </w:r>
      <w:r>
        <w:rPr>
          <w:rStyle w:val="Ppogrubienie"/>
        </w:rPr>
        <w:t>14</w:t>
      </w:r>
      <w:r w:rsidRPr="006D2802">
        <w:rPr>
          <w:rStyle w:val="Ppogrubienie"/>
        </w:rPr>
        <w:t>.</w:t>
      </w:r>
      <w:r w:rsidR="00672775">
        <w:rPr>
          <w:rStyle w:val="Ppogrubienie"/>
        </w:rPr>
        <w:t xml:space="preserve"> </w:t>
      </w:r>
      <w:r w:rsidRPr="006D2802">
        <w:t>1.</w:t>
      </w:r>
      <w:r w:rsidR="00672775">
        <w:t xml:space="preserve"> </w:t>
      </w:r>
      <w:r w:rsidRPr="006D2802">
        <w:t>Strażakowi</w:t>
      </w:r>
      <w:r>
        <w:t xml:space="preserve"> </w:t>
      </w:r>
      <w:r w:rsidRPr="006D2802">
        <w:t>ratownikowi OSP, który</w:t>
      </w:r>
      <w:bookmarkStart w:id="6" w:name="_Hlk69845706"/>
      <w:r w:rsidRPr="006D2802">
        <w:t xml:space="preserve"> doznał uszczerbku na zdrowiu wskutek wypadku </w:t>
      </w:r>
      <w:r>
        <w:t>w</w:t>
      </w:r>
      <w:r w:rsidR="00672775">
        <w:t xml:space="preserve"> </w:t>
      </w:r>
      <w:r>
        <w:t xml:space="preserve">czasie, gdy </w:t>
      </w:r>
      <w:r w:rsidRPr="006D2802">
        <w:t>b</w:t>
      </w:r>
      <w:r>
        <w:t>ył</w:t>
      </w:r>
      <w:r w:rsidRPr="006D2802">
        <w:t xml:space="preserve"> dysponowany przez Państwową Straż Pożarną </w:t>
      </w:r>
      <w:bookmarkStart w:id="7" w:name="_Hlk82770185"/>
      <w:r w:rsidRPr="006D2802">
        <w:t xml:space="preserve">do działań ratowniczych </w:t>
      </w:r>
      <w:bookmarkStart w:id="8" w:name="_Hlk82692545"/>
      <w:r w:rsidRPr="006D2802">
        <w:t>lub akcji ratowniczych</w:t>
      </w:r>
      <w:bookmarkEnd w:id="6"/>
      <w:bookmarkEnd w:id="7"/>
      <w:bookmarkEnd w:id="8"/>
      <w:r w:rsidRPr="006D2802">
        <w:t xml:space="preserve">, </w:t>
      </w:r>
      <w:r>
        <w:t>przysługuje –</w:t>
      </w:r>
      <w:r w:rsidRPr="006D2802">
        <w:t xml:space="preserve"> na jego </w:t>
      </w:r>
      <w:r>
        <w:t xml:space="preserve">wniosek </w:t>
      </w:r>
      <w:r w:rsidRPr="00B92FCB">
        <w:t>–</w:t>
      </w:r>
      <w:r>
        <w:t xml:space="preserve"> rekompensata pieniężna</w:t>
      </w:r>
      <w:r w:rsidRPr="006D2802">
        <w:t xml:space="preserve"> za czas niezdolności do pracy, za który nie zachował prawa do wynagrodzenia</w:t>
      </w:r>
      <w:r w:rsidR="00672775">
        <w:t xml:space="preserve"> </w:t>
      </w:r>
      <w:r>
        <w:t>lub</w:t>
      </w:r>
      <w:r w:rsidRPr="006D2802">
        <w:t xml:space="preserve"> nie otrzymał zasiłku chorobowego albo świadczenia rehabilitacyjnego na podstawie odrębnych przepisów, zwana dalej „rekompensatą”.</w:t>
      </w:r>
    </w:p>
    <w:p w14:paraId="00D6CDA8" w14:textId="77777777" w:rsidR="00DC13E8" w:rsidRPr="006D2802" w:rsidRDefault="00DC13E8" w:rsidP="00DC13E8">
      <w:pPr>
        <w:pStyle w:val="USTustnpkodeksu"/>
      </w:pPr>
      <w:r w:rsidRPr="006D2802">
        <w:t>2. Rekompensata przysługuje za każdy dzień niezdolności do pracy w</w:t>
      </w:r>
      <w:r w:rsidR="00672775">
        <w:t xml:space="preserve"> </w:t>
      </w:r>
      <w:r w:rsidRPr="006D2802">
        <w:t>wysokości 1/30</w:t>
      </w:r>
      <w:r w:rsidR="00672775">
        <w:t xml:space="preserve"> </w:t>
      </w:r>
      <w:r w:rsidRPr="006D2802">
        <w:t>minimalnego wynagrodzenia za pracę ustalanego na podstawie ustawy z</w:t>
      </w:r>
      <w:r w:rsidR="00672775">
        <w:t xml:space="preserve"> </w:t>
      </w:r>
      <w:r w:rsidRPr="006D2802">
        <w:t>dnia 10</w:t>
      </w:r>
      <w:r w:rsidR="00672775">
        <w:t xml:space="preserve"> </w:t>
      </w:r>
      <w:r w:rsidRPr="006D2802">
        <w:t>października 2002</w:t>
      </w:r>
      <w:r w:rsidR="00672775">
        <w:t xml:space="preserve"> </w:t>
      </w:r>
      <w:r w:rsidRPr="006D2802">
        <w:t>r. o</w:t>
      </w:r>
      <w:r w:rsidR="00672775">
        <w:t xml:space="preserve"> </w:t>
      </w:r>
      <w:r w:rsidRPr="006D2802">
        <w:t>minimalnym wynagrodzeniu za pracę (</w:t>
      </w:r>
      <w:r>
        <w:t>Dz.</w:t>
      </w:r>
      <w:r w:rsidR="00672775">
        <w:t xml:space="preserve"> </w:t>
      </w:r>
      <w:r>
        <w:t>U.</w:t>
      </w:r>
      <w:r w:rsidRPr="006D2802">
        <w:t xml:space="preserve"> z</w:t>
      </w:r>
      <w:r w:rsidR="00672775">
        <w:t xml:space="preserve"> </w:t>
      </w:r>
      <w:r w:rsidRPr="006D2802">
        <w:t>2020</w:t>
      </w:r>
      <w:r w:rsidR="00672775">
        <w:t xml:space="preserve"> </w:t>
      </w:r>
      <w:r w:rsidRPr="006D2802">
        <w:t>r.</w:t>
      </w:r>
      <w:r>
        <w:t xml:space="preserve"> poz.</w:t>
      </w:r>
      <w:r w:rsidR="00672775">
        <w:t xml:space="preserve"> </w:t>
      </w:r>
      <w:r w:rsidRPr="006D2802">
        <w:t>2207).</w:t>
      </w:r>
    </w:p>
    <w:p w14:paraId="4B9C4ECB" w14:textId="77777777" w:rsidR="00DC13E8" w:rsidRPr="006D2802" w:rsidRDefault="00DC13E8" w:rsidP="00DC13E8">
      <w:pPr>
        <w:pStyle w:val="USTustnpkodeksu"/>
      </w:pPr>
      <w:r w:rsidRPr="006D2802">
        <w:t>3.</w:t>
      </w:r>
      <w:r w:rsidR="00672775">
        <w:t xml:space="preserve"> </w:t>
      </w:r>
      <w:r w:rsidRPr="006D2802">
        <w:t>Rekompensatę przysługującą strażakowi</w:t>
      </w:r>
      <w:r>
        <w:t xml:space="preserve"> </w:t>
      </w:r>
      <w:r w:rsidRPr="006D2802">
        <w:t>ratownikowi OSP ustala i</w:t>
      </w:r>
      <w:r w:rsidR="00672775">
        <w:t xml:space="preserve"> </w:t>
      </w:r>
      <w:r w:rsidRPr="006D2802">
        <w:t>wypłaca właściwy komendant wojewódzki Państwowej Straży Pożarnej.</w:t>
      </w:r>
    </w:p>
    <w:p w14:paraId="46879465" w14:textId="3F7E7DAD" w:rsidR="00DC13E8" w:rsidRPr="006D2802" w:rsidRDefault="00DC13E8" w:rsidP="00DC13E8">
      <w:pPr>
        <w:pStyle w:val="USTustnpkodeksu"/>
      </w:pPr>
      <w:r w:rsidRPr="006D2802">
        <w:t>4.</w:t>
      </w:r>
      <w:r w:rsidR="00672775">
        <w:t xml:space="preserve"> </w:t>
      </w:r>
      <w:r w:rsidRPr="006D2802">
        <w:t>W</w:t>
      </w:r>
      <w:r w:rsidR="00672775">
        <w:t xml:space="preserve"> </w:t>
      </w:r>
      <w:r w:rsidRPr="006D2802">
        <w:t>przypadku gdy strażakowi</w:t>
      </w:r>
      <w:r>
        <w:t xml:space="preserve"> </w:t>
      </w:r>
      <w:r w:rsidRPr="006D2802">
        <w:t>ratownikowi OSP przysługiwałaby rekompensata przyznana w</w:t>
      </w:r>
      <w:r w:rsidR="00672775">
        <w:t xml:space="preserve"> </w:t>
      </w:r>
      <w:r w:rsidRPr="006D2802">
        <w:t>wysokości wyższej niż otrzymane wynagrodzenie albo otrzymany zasiłek chorobowy</w:t>
      </w:r>
      <w:r>
        <w:t>,</w:t>
      </w:r>
      <w:r w:rsidRPr="006D2802">
        <w:t xml:space="preserve"> albo </w:t>
      </w:r>
      <w:r>
        <w:t xml:space="preserve">otrzymane </w:t>
      </w:r>
      <w:r w:rsidRPr="006D2802">
        <w:t>świadczenie rehabilitacyjne, na jego wniosek wypłaca się wyrównanie do wysokości rekompensaty. Przepis</w:t>
      </w:r>
      <w:r>
        <w:t xml:space="preserve"> ust.</w:t>
      </w:r>
      <w:r w:rsidR="00672775">
        <w:t xml:space="preserve"> </w:t>
      </w:r>
      <w:r w:rsidRPr="006D2802">
        <w:t>3</w:t>
      </w:r>
      <w:r w:rsidR="00672775">
        <w:t xml:space="preserve"> </w:t>
      </w:r>
      <w:r w:rsidRPr="006D2802">
        <w:t>stosuje się odpowiednio.</w:t>
      </w:r>
    </w:p>
    <w:p w14:paraId="5A54B30B" w14:textId="77777777" w:rsidR="00DC13E8" w:rsidRPr="006D2802" w:rsidRDefault="00DC13E8" w:rsidP="00DC13E8">
      <w:pPr>
        <w:pStyle w:val="USTustnpkodeksu"/>
      </w:pPr>
      <w:r w:rsidRPr="006D2802">
        <w:t>5.</w:t>
      </w:r>
      <w:r w:rsidR="00672775">
        <w:t xml:space="preserve"> </w:t>
      </w:r>
      <w:r w:rsidRPr="006D2802">
        <w:t xml:space="preserve">Rekompensata </w:t>
      </w:r>
      <w:r>
        <w:t xml:space="preserve">jest </w:t>
      </w:r>
      <w:r w:rsidRPr="006D2802">
        <w:t>wypłacana za okres niezdolności do pracy, lecz nie dłużej niż przez okres łącznego pobierania zasiłku chorobowego i</w:t>
      </w:r>
      <w:r w:rsidR="00672775">
        <w:t xml:space="preserve"> </w:t>
      </w:r>
      <w:r w:rsidRPr="006D2802">
        <w:t>świadczenia rehabilitacyjnego na podstawie przepisów ustawy z</w:t>
      </w:r>
      <w:r w:rsidR="00672775">
        <w:t xml:space="preserve"> </w:t>
      </w:r>
      <w:r w:rsidRPr="006D2802">
        <w:t>dnia 25</w:t>
      </w:r>
      <w:r w:rsidR="00672775">
        <w:t xml:space="preserve"> </w:t>
      </w:r>
      <w:r w:rsidRPr="006D2802">
        <w:t>czerwca 1999</w:t>
      </w:r>
      <w:r w:rsidR="00672775">
        <w:t xml:space="preserve"> </w:t>
      </w:r>
      <w:r w:rsidRPr="006D2802">
        <w:t>r. o</w:t>
      </w:r>
      <w:r w:rsidR="00672775">
        <w:t xml:space="preserve"> </w:t>
      </w:r>
      <w:r w:rsidRPr="006D2802">
        <w:t>świadczeniach pieniężnych z</w:t>
      </w:r>
      <w:r w:rsidR="00672775">
        <w:t xml:space="preserve"> </w:t>
      </w:r>
      <w:r w:rsidRPr="006D2802">
        <w:t>ubezpieczenia społecznego w</w:t>
      </w:r>
      <w:r w:rsidR="00672775">
        <w:t xml:space="preserve"> </w:t>
      </w:r>
      <w:r w:rsidRPr="006D2802">
        <w:t>razie choroby i</w:t>
      </w:r>
      <w:r w:rsidR="00672775">
        <w:t xml:space="preserve"> </w:t>
      </w:r>
      <w:r w:rsidRPr="006D2802">
        <w:t>macierzyństwa (</w:t>
      </w:r>
      <w:r>
        <w:t>Dz.</w:t>
      </w:r>
      <w:r w:rsidR="00672775">
        <w:t xml:space="preserve"> </w:t>
      </w:r>
      <w:r>
        <w:t>U.</w:t>
      </w:r>
      <w:r w:rsidRPr="006D2802">
        <w:t xml:space="preserve"> z</w:t>
      </w:r>
      <w:r w:rsidR="00672775">
        <w:t xml:space="preserve"> </w:t>
      </w:r>
      <w:r w:rsidRPr="006D2802">
        <w:t>2021</w:t>
      </w:r>
      <w:r w:rsidR="00672775">
        <w:t xml:space="preserve"> </w:t>
      </w:r>
      <w:r w:rsidRPr="006D2802">
        <w:t>r.</w:t>
      </w:r>
      <w:r>
        <w:t xml:space="preserve"> poz.</w:t>
      </w:r>
      <w:r w:rsidR="00672775">
        <w:t xml:space="preserve"> </w:t>
      </w:r>
      <w:r w:rsidRPr="006D2802">
        <w:t>1133</w:t>
      </w:r>
      <w:r>
        <w:t>,</w:t>
      </w:r>
      <w:r w:rsidR="00672775">
        <w:t xml:space="preserve"> </w:t>
      </w:r>
      <w:r w:rsidRPr="006D2802">
        <w:t>1621</w:t>
      </w:r>
      <w:r>
        <w:t xml:space="preserve"> i</w:t>
      </w:r>
      <w:r w:rsidR="00672775">
        <w:t xml:space="preserve"> </w:t>
      </w:r>
      <w:r>
        <w:t>1834</w:t>
      </w:r>
      <w:r w:rsidRPr="006D2802">
        <w:t>).</w:t>
      </w:r>
    </w:p>
    <w:p w14:paraId="7E658A5A" w14:textId="73E33A6B" w:rsidR="00DC13E8" w:rsidRPr="006D2802" w:rsidRDefault="00DC13E8" w:rsidP="00DC13E8">
      <w:pPr>
        <w:pStyle w:val="USTustnpkodeksu"/>
      </w:pPr>
      <w:r w:rsidRPr="006D2802">
        <w:t>6. W</w:t>
      </w:r>
      <w:r w:rsidR="00672775">
        <w:t xml:space="preserve"> </w:t>
      </w:r>
      <w:r w:rsidRPr="006D2802">
        <w:t>celu przyznania rekompensaty albo wyrównania do wysokości rekompensaty strażak</w:t>
      </w:r>
      <w:r>
        <w:t xml:space="preserve"> </w:t>
      </w:r>
      <w:r w:rsidRPr="006D2802">
        <w:t>ratownik OSP przedkłada dokumenty potwierdzające zaistnienie zdarzenia, o</w:t>
      </w:r>
      <w:r w:rsidR="00672775">
        <w:t xml:space="preserve"> </w:t>
      </w:r>
      <w:r w:rsidRPr="006D2802">
        <w:t>którym mowa w</w:t>
      </w:r>
      <w:r w:rsidR="00F6090C">
        <w:t> </w:t>
      </w:r>
      <w:r>
        <w:t>ust.</w:t>
      </w:r>
      <w:r w:rsidR="00672775">
        <w:t xml:space="preserve"> </w:t>
      </w:r>
      <w:r w:rsidRPr="006D2802">
        <w:t>1.</w:t>
      </w:r>
    </w:p>
    <w:p w14:paraId="1879AB57" w14:textId="75F4C965" w:rsidR="00DC13E8" w:rsidRPr="006D2802" w:rsidRDefault="00DC13E8" w:rsidP="00DC13E8">
      <w:pPr>
        <w:pStyle w:val="USTustnpkodeksu"/>
      </w:pPr>
      <w:r w:rsidRPr="006D2802">
        <w:t>7.</w:t>
      </w:r>
      <w:r w:rsidR="00672775">
        <w:t xml:space="preserve"> </w:t>
      </w:r>
      <w:r w:rsidRPr="006D2802">
        <w:t>Minister właściwy do spraw wewnętrznych określi, w</w:t>
      </w:r>
      <w:r w:rsidR="00672775">
        <w:t xml:space="preserve"> </w:t>
      </w:r>
      <w:r w:rsidRPr="006D2802">
        <w:t>drodze rozporządzenia, tryb przyznawania rekompensaty oraz wyrównania do wysokości rekompensaty, wzór wniosków</w:t>
      </w:r>
      <w:r>
        <w:t xml:space="preserve"> </w:t>
      </w:r>
      <w:r w:rsidRPr="006D2802">
        <w:t>o</w:t>
      </w:r>
      <w:r w:rsidR="00F6090C">
        <w:t> </w:t>
      </w:r>
      <w:r w:rsidRPr="006D2802">
        <w:t>ustalenie prawa do rekompensaty i</w:t>
      </w:r>
      <w:r w:rsidR="00672775">
        <w:t xml:space="preserve"> </w:t>
      </w:r>
      <w:r w:rsidRPr="006D2802">
        <w:t>wyrównania do wysokości rekompensaty oraz dokumenty stanowiące podstawę do ich ustalenia i</w:t>
      </w:r>
      <w:r w:rsidR="00672775">
        <w:t xml:space="preserve"> </w:t>
      </w:r>
      <w:r w:rsidRPr="006D2802">
        <w:t>wypłaty, kierując się koniecznością ujednolicenia procedur oraz zapewnienia sprawnej realizacji przyznawania rekompensaty oraz wyrównania do wysokości rekompensaty.</w:t>
      </w:r>
    </w:p>
    <w:p w14:paraId="0EAED9D6" w14:textId="77777777" w:rsidR="00DC13E8" w:rsidRPr="006D2802" w:rsidRDefault="00DC13E8" w:rsidP="00DC13E8">
      <w:pPr>
        <w:pStyle w:val="ARTartustawynprozporzdzenia"/>
      </w:pPr>
      <w:r w:rsidRPr="006D2802">
        <w:rPr>
          <w:rStyle w:val="Ppogrubienie"/>
        </w:rPr>
        <w:lastRenderedPageBreak/>
        <w:t>Art.</w:t>
      </w:r>
      <w:r w:rsidR="00672775">
        <w:rPr>
          <w:rStyle w:val="Ppogrubienie"/>
        </w:rPr>
        <w:t> </w:t>
      </w:r>
      <w:r>
        <w:rPr>
          <w:rStyle w:val="Ppogrubienie"/>
        </w:rPr>
        <w:t>15</w:t>
      </w:r>
      <w:r w:rsidRPr="006D2802">
        <w:rPr>
          <w:rStyle w:val="Ppogrubienie"/>
        </w:rPr>
        <w:t>.</w:t>
      </w:r>
      <w:bookmarkStart w:id="9" w:name="mip54432775"/>
      <w:bookmarkEnd w:id="9"/>
      <w:r w:rsidR="00672775">
        <w:t xml:space="preserve"> </w:t>
      </w:r>
      <w:r w:rsidRPr="006D2802">
        <w:t>1. Strażak</w:t>
      </w:r>
      <w:r>
        <w:t xml:space="preserve"> </w:t>
      </w:r>
      <w:r w:rsidRPr="006D2802">
        <w:t xml:space="preserve">ratownik </w:t>
      </w:r>
      <w:bookmarkStart w:id="10" w:name="highlightHit_140"/>
      <w:bookmarkEnd w:id="10"/>
      <w:r w:rsidRPr="006D2802">
        <w:t>OSP, który był dysponowany przez Państwową Straż Pożarną do działań ratowniczych lub akcji ratowniczych</w:t>
      </w:r>
      <w:r>
        <w:t>,</w:t>
      </w:r>
      <w:r w:rsidRPr="006D2802">
        <w:t xml:space="preserve"> otrzymuje</w:t>
      </w:r>
      <w:r>
        <w:t xml:space="preserve"> </w:t>
      </w:r>
      <w:r w:rsidRPr="006D2802">
        <w:t>ekwiwalent pieniężny niezależnie od otrzymywanego wynagrodzenia.</w:t>
      </w:r>
    </w:p>
    <w:p w14:paraId="64E7A72E" w14:textId="72A83EAB" w:rsidR="00DC13E8" w:rsidRPr="006D2802" w:rsidRDefault="00DC13E8" w:rsidP="00DC13E8">
      <w:pPr>
        <w:pStyle w:val="USTustnpkodeksu"/>
      </w:pPr>
      <w:bookmarkStart w:id="11" w:name="mip54432776"/>
      <w:bookmarkEnd w:id="11"/>
      <w:r w:rsidRPr="006D2802">
        <w:t>2. Wysokość ekwiwalentu pieniężnego ustala, nie rzadziej niż raz na dwa lata, właściwa rada gminy w</w:t>
      </w:r>
      <w:r w:rsidR="00672775">
        <w:t xml:space="preserve"> </w:t>
      </w:r>
      <w:r w:rsidRPr="006D2802">
        <w:t>drodze uchwały. Wysokość ekwiwalentu pieniężnego nie może przekraczać 1/175</w:t>
      </w:r>
      <w:r w:rsidR="00672775">
        <w:t xml:space="preserve"> </w:t>
      </w:r>
      <w:r w:rsidRPr="006D2802">
        <w:t>przeciętnego wynagrodzenia miesięcznego brutto, ogłoszonego przez Prezesa Głównego Urzędu Statystycznego w</w:t>
      </w:r>
      <w:r w:rsidR="00672775">
        <w:t xml:space="preserve"> </w:t>
      </w:r>
      <w:r w:rsidRPr="006D2802">
        <w:t>Dzienniku Urzędowym Rzeczypospolitej Polskiej „Monitor Polski” na podstawie</w:t>
      </w:r>
      <w:r>
        <w:t xml:space="preserve"> art.</w:t>
      </w:r>
      <w:r w:rsidR="00672775">
        <w:t xml:space="preserve"> </w:t>
      </w:r>
      <w:r w:rsidRPr="006D2802">
        <w:t>20</w:t>
      </w:r>
      <w:r>
        <w:t xml:space="preserve"> pkt</w:t>
      </w:r>
      <w:r w:rsidR="00672775">
        <w:t xml:space="preserve"> </w:t>
      </w:r>
      <w:r w:rsidRPr="006D2802">
        <w:t>2</w:t>
      </w:r>
      <w:r w:rsidR="00672775">
        <w:t xml:space="preserve"> </w:t>
      </w:r>
      <w:r w:rsidRPr="006D2802">
        <w:t>ustawy z</w:t>
      </w:r>
      <w:r w:rsidR="00672775">
        <w:t xml:space="preserve"> </w:t>
      </w:r>
      <w:r w:rsidRPr="006D2802">
        <w:t>dnia 17</w:t>
      </w:r>
      <w:r w:rsidR="00672775">
        <w:t xml:space="preserve"> </w:t>
      </w:r>
      <w:r w:rsidRPr="006D2802">
        <w:t>grudnia 1998</w:t>
      </w:r>
      <w:r w:rsidR="00672775">
        <w:t xml:space="preserve"> </w:t>
      </w:r>
      <w:r w:rsidRPr="006D2802">
        <w:t>r. o</w:t>
      </w:r>
      <w:r w:rsidR="00672775">
        <w:t xml:space="preserve"> </w:t>
      </w:r>
      <w:r w:rsidRPr="006D2802">
        <w:t>emeryturach i</w:t>
      </w:r>
      <w:r w:rsidR="00672775">
        <w:t xml:space="preserve"> </w:t>
      </w:r>
      <w:r w:rsidRPr="006D2802">
        <w:t>rentach z</w:t>
      </w:r>
      <w:r w:rsidR="00672775">
        <w:t xml:space="preserve"> </w:t>
      </w:r>
      <w:r w:rsidRPr="006D2802">
        <w:t>Funduszu Ubezpieczeń Społecznych (</w:t>
      </w:r>
      <w:r>
        <w:t>Dz.</w:t>
      </w:r>
      <w:r w:rsidR="00672775">
        <w:t xml:space="preserve"> </w:t>
      </w:r>
      <w:r>
        <w:t>U.</w:t>
      </w:r>
      <w:r w:rsidRPr="006D2802">
        <w:t xml:space="preserve"> z</w:t>
      </w:r>
      <w:r w:rsidR="00672775">
        <w:t xml:space="preserve"> </w:t>
      </w:r>
      <w:r w:rsidRPr="006D2802">
        <w:t>2021</w:t>
      </w:r>
      <w:r w:rsidR="00672775">
        <w:t xml:space="preserve"> </w:t>
      </w:r>
      <w:r w:rsidRPr="006D2802">
        <w:t>r.</w:t>
      </w:r>
      <w:r>
        <w:t xml:space="preserve"> poz.</w:t>
      </w:r>
      <w:r w:rsidR="00672775">
        <w:t xml:space="preserve"> </w:t>
      </w:r>
      <w:r w:rsidRPr="006D2802">
        <w:t>291, 353, 794</w:t>
      </w:r>
      <w:r w:rsidR="001F724C">
        <w:t>,</w:t>
      </w:r>
      <w:r w:rsidR="00672775">
        <w:t xml:space="preserve"> </w:t>
      </w:r>
      <w:r w:rsidRPr="006D2802">
        <w:t>1621</w:t>
      </w:r>
      <w:r w:rsidR="001F724C">
        <w:t xml:space="preserve"> i 1981</w:t>
      </w:r>
      <w:r w:rsidRPr="006D2802">
        <w:t>) przed dniem ustalenia ekwiwalentu pieniężnego, naliczanego za każdą rozpoczętą godzinę od zgłoszenia wyjazdu z</w:t>
      </w:r>
      <w:r w:rsidR="00672775">
        <w:t xml:space="preserve"> </w:t>
      </w:r>
      <w:r w:rsidRPr="006D2802">
        <w:t xml:space="preserve">jednostki </w:t>
      </w:r>
      <w:r>
        <w:t>o</w:t>
      </w:r>
      <w:r w:rsidRPr="006D2802">
        <w:t xml:space="preserve">chotniczej </w:t>
      </w:r>
      <w:r>
        <w:t>s</w:t>
      </w:r>
      <w:r w:rsidRPr="006D2802">
        <w:t xml:space="preserve">traży </w:t>
      </w:r>
      <w:r>
        <w:t>p</w:t>
      </w:r>
      <w:r w:rsidRPr="006D2802">
        <w:t>ożarnej. Ekwiwalent pieniężny jest wypłacany z</w:t>
      </w:r>
      <w:r w:rsidR="00F6090C">
        <w:t> </w:t>
      </w:r>
      <w:r w:rsidRPr="006D2802">
        <w:t>budżetu właściwej gminy.</w:t>
      </w:r>
    </w:p>
    <w:p w14:paraId="260571A5" w14:textId="77777777" w:rsidR="00DC13E8" w:rsidRPr="006D2802" w:rsidRDefault="00DC13E8" w:rsidP="00DC13E8">
      <w:pPr>
        <w:pStyle w:val="USTustnpkodeksu"/>
      </w:pPr>
      <w:bookmarkStart w:id="12" w:name="mip54432777"/>
      <w:bookmarkStart w:id="13" w:name="mip54432778"/>
      <w:bookmarkEnd w:id="12"/>
      <w:bookmarkEnd w:id="13"/>
      <w:r w:rsidRPr="006D2802">
        <w:t>3.</w:t>
      </w:r>
      <w:r w:rsidR="00672775">
        <w:t xml:space="preserve"> </w:t>
      </w:r>
      <w:r>
        <w:t>Z</w:t>
      </w:r>
      <w:r w:rsidRPr="006D2802">
        <w:t>a czas nieobecności w</w:t>
      </w:r>
      <w:r w:rsidR="00672775">
        <w:t xml:space="preserve"> </w:t>
      </w:r>
      <w:r w:rsidRPr="006D2802">
        <w:t>pracy z</w:t>
      </w:r>
      <w:r w:rsidR="00672775">
        <w:t xml:space="preserve"> </w:t>
      </w:r>
      <w:r w:rsidRPr="006D2802">
        <w:t>przyczyn określonych w</w:t>
      </w:r>
      <w:r w:rsidR="00672775">
        <w:t xml:space="preserve"> </w:t>
      </w:r>
      <w:r>
        <w:t>ust.</w:t>
      </w:r>
      <w:r w:rsidR="00672775">
        <w:t xml:space="preserve"> </w:t>
      </w:r>
      <w:r w:rsidRPr="006D2802">
        <w:t>1</w:t>
      </w:r>
      <w:r w:rsidR="00672775">
        <w:t xml:space="preserve"> </w:t>
      </w:r>
      <w:r>
        <w:t>s</w:t>
      </w:r>
      <w:r w:rsidRPr="006D2802">
        <w:t>trażacy</w:t>
      </w:r>
      <w:r>
        <w:t xml:space="preserve"> </w:t>
      </w:r>
      <w:r w:rsidRPr="006D2802">
        <w:t>ratownicy OSP zachowują uprawnienie do innych niż wynagrodzenie świadczeń związanych z</w:t>
      </w:r>
      <w:r w:rsidR="00672775">
        <w:t xml:space="preserve"> </w:t>
      </w:r>
      <w:r w:rsidRPr="006D2802">
        <w:t>pracą</w:t>
      </w:r>
      <w:r>
        <w:t xml:space="preserve">, </w:t>
      </w:r>
      <w:r w:rsidRPr="006D2802">
        <w:t>przewidziane w</w:t>
      </w:r>
      <w:r w:rsidR="00672775">
        <w:t xml:space="preserve"> </w:t>
      </w:r>
      <w:r w:rsidRPr="006D2802">
        <w:t>odrębnych przepisach.</w:t>
      </w:r>
    </w:p>
    <w:p w14:paraId="39E589EE" w14:textId="77777777" w:rsidR="00DC13E8" w:rsidRPr="006D2802" w:rsidRDefault="00DC13E8" w:rsidP="00DC13E8">
      <w:pPr>
        <w:pStyle w:val="ARTartustawynprozporzdzenia"/>
      </w:pPr>
      <w:bookmarkStart w:id="14" w:name="mip54432779"/>
      <w:bookmarkStart w:id="15" w:name="mip54432780"/>
      <w:bookmarkStart w:id="16" w:name="_Hlk79059495"/>
      <w:bookmarkEnd w:id="14"/>
      <w:bookmarkEnd w:id="15"/>
      <w:r w:rsidRPr="006D2802">
        <w:rPr>
          <w:rStyle w:val="Ppogrubienie"/>
        </w:rPr>
        <w:t>Art.</w:t>
      </w:r>
      <w:r w:rsidR="00672775">
        <w:rPr>
          <w:rStyle w:val="Ppogrubienie"/>
        </w:rPr>
        <w:t> </w:t>
      </w:r>
      <w:r>
        <w:rPr>
          <w:rStyle w:val="Ppogrubienie"/>
        </w:rPr>
        <w:t>16</w:t>
      </w:r>
      <w:r w:rsidRPr="006D2802">
        <w:rPr>
          <w:rStyle w:val="Ppogrubienie"/>
        </w:rPr>
        <w:t>.</w:t>
      </w:r>
      <w:r w:rsidR="00672775">
        <w:t xml:space="preserve"> </w:t>
      </w:r>
      <w:r w:rsidRPr="006D2802">
        <w:t>1. Strażakowi</w:t>
      </w:r>
      <w:r>
        <w:t xml:space="preserve"> </w:t>
      </w:r>
      <w:r w:rsidRPr="006D2802">
        <w:t>ratownikowi OSP przysługuje świadczenie ratownicze z</w:t>
      </w:r>
      <w:r w:rsidR="00672775">
        <w:t xml:space="preserve"> </w:t>
      </w:r>
      <w:r w:rsidRPr="006D2802">
        <w:t>tytułu wysługi lat w</w:t>
      </w:r>
      <w:r w:rsidR="00672775">
        <w:t xml:space="preserve"> </w:t>
      </w:r>
      <w:r>
        <w:t>o</w:t>
      </w:r>
      <w:r w:rsidRPr="006D2802">
        <w:t xml:space="preserve">chotniczej </w:t>
      </w:r>
      <w:r>
        <w:t>s</w:t>
      </w:r>
      <w:r w:rsidRPr="006D2802">
        <w:t xml:space="preserve">traży </w:t>
      </w:r>
      <w:r>
        <w:t>p</w:t>
      </w:r>
      <w:r w:rsidRPr="006D2802">
        <w:t>ożarnej w</w:t>
      </w:r>
      <w:r w:rsidR="00672775">
        <w:t xml:space="preserve"> </w:t>
      </w:r>
      <w:r w:rsidRPr="006D2802">
        <w:t>wysokości 200</w:t>
      </w:r>
      <w:r w:rsidR="00672775">
        <w:t xml:space="preserve"> </w:t>
      </w:r>
      <w:r w:rsidRPr="006D2802">
        <w:t>zł.</w:t>
      </w:r>
    </w:p>
    <w:p w14:paraId="35E931C6" w14:textId="77777777" w:rsidR="00DC13E8" w:rsidRPr="00DC13E8" w:rsidRDefault="00DC13E8" w:rsidP="00DC13E8">
      <w:pPr>
        <w:pStyle w:val="USTustnpkodeksu"/>
      </w:pPr>
      <w:r w:rsidRPr="006D2802">
        <w:t>2.</w:t>
      </w:r>
      <w:r w:rsidR="00672775">
        <w:t xml:space="preserve"> </w:t>
      </w:r>
      <w:r w:rsidRPr="006D2802">
        <w:t>Prawo do świadczenia ratowniczego przysługuje strażakowi</w:t>
      </w:r>
      <w:r w:rsidRPr="00DC13E8">
        <w:t xml:space="preserve"> ratownikowi OSP, który:</w:t>
      </w:r>
    </w:p>
    <w:p w14:paraId="4E274941" w14:textId="77777777" w:rsidR="00DC13E8" w:rsidRPr="00DC13E8" w:rsidRDefault="00DC13E8" w:rsidP="00DC13E8">
      <w:pPr>
        <w:pStyle w:val="PKTpunkt"/>
      </w:pPr>
      <w:r w:rsidRPr="006D2802">
        <w:t>1</w:t>
      </w:r>
      <w:r w:rsidRPr="00DC13E8">
        <w:t>)</w:t>
      </w:r>
      <w:r w:rsidRPr="00DC13E8">
        <w:tab/>
        <w:t>czynnie uczestniczył w</w:t>
      </w:r>
      <w:r w:rsidR="00672775">
        <w:t xml:space="preserve"> </w:t>
      </w:r>
      <w:r w:rsidRPr="00DC13E8">
        <w:t>działaniach ratowniczych lub akcjach ratowniczych:</w:t>
      </w:r>
    </w:p>
    <w:p w14:paraId="543211A9" w14:textId="77777777" w:rsidR="00DC13E8" w:rsidRPr="006D2802" w:rsidRDefault="00DC13E8" w:rsidP="00DC13E8">
      <w:pPr>
        <w:pStyle w:val="LITlitera"/>
      </w:pPr>
      <w:r w:rsidRPr="006D2802">
        <w:t>a)</w:t>
      </w:r>
      <w:r w:rsidRPr="006D2802">
        <w:tab/>
        <w:t xml:space="preserve">w przypadku mężczyzn </w:t>
      </w:r>
      <w:r>
        <w:t xml:space="preserve">– </w:t>
      </w:r>
      <w:r w:rsidRPr="006D2802">
        <w:t>przez co najmniej 25</w:t>
      </w:r>
      <w:r w:rsidR="00672775">
        <w:t xml:space="preserve"> </w:t>
      </w:r>
      <w:r w:rsidRPr="006D2802">
        <w:t>lat,</w:t>
      </w:r>
    </w:p>
    <w:p w14:paraId="1FDC7270" w14:textId="77777777" w:rsidR="00DC13E8" w:rsidRPr="006D2802" w:rsidRDefault="00DC13E8" w:rsidP="00DC13E8">
      <w:pPr>
        <w:pStyle w:val="LITlitera"/>
      </w:pPr>
      <w:r w:rsidRPr="006D2802">
        <w:t>b)</w:t>
      </w:r>
      <w:r w:rsidRPr="006D2802">
        <w:tab/>
        <w:t xml:space="preserve">w przypadku kobiet </w:t>
      </w:r>
      <w:r>
        <w:t xml:space="preserve">– </w:t>
      </w:r>
      <w:r w:rsidRPr="006D2802">
        <w:t>przez co najmniej 20</w:t>
      </w:r>
      <w:r w:rsidR="00672775">
        <w:t xml:space="preserve"> </w:t>
      </w:r>
      <w:r w:rsidRPr="006D2802">
        <w:t>lat;</w:t>
      </w:r>
    </w:p>
    <w:p w14:paraId="671EF7B2" w14:textId="77777777" w:rsidR="00DC13E8" w:rsidRPr="00DC13E8" w:rsidRDefault="00DC13E8" w:rsidP="00DC13E8">
      <w:pPr>
        <w:pStyle w:val="PKTpunkt"/>
      </w:pPr>
      <w:r w:rsidRPr="006D2802">
        <w:t>2</w:t>
      </w:r>
      <w:r w:rsidRPr="00DC13E8">
        <w:t>)</w:t>
      </w:r>
      <w:r w:rsidRPr="00DC13E8">
        <w:tab/>
        <w:t>osiągnął:</w:t>
      </w:r>
    </w:p>
    <w:p w14:paraId="2A114CAB" w14:textId="77777777" w:rsidR="00DC13E8" w:rsidRPr="006D2802" w:rsidRDefault="00DC13E8" w:rsidP="00DC13E8">
      <w:pPr>
        <w:pStyle w:val="LITlitera"/>
      </w:pPr>
      <w:r w:rsidRPr="006D2802">
        <w:t>a)</w:t>
      </w:r>
      <w:r w:rsidRPr="006D2802">
        <w:tab/>
        <w:t xml:space="preserve">w przypadku mężczyzn </w:t>
      </w:r>
      <w:r>
        <w:t xml:space="preserve">– </w:t>
      </w:r>
      <w:r w:rsidRPr="006D2802">
        <w:t>65</w:t>
      </w:r>
      <w:r w:rsidR="00872EAF">
        <w:t>.</w:t>
      </w:r>
      <w:r w:rsidR="00672775">
        <w:t xml:space="preserve"> </w:t>
      </w:r>
      <w:r w:rsidRPr="006D2802">
        <w:t>rok życia,</w:t>
      </w:r>
    </w:p>
    <w:p w14:paraId="74B71043" w14:textId="77777777" w:rsidR="00DC13E8" w:rsidRPr="006D2802" w:rsidRDefault="00DC13E8" w:rsidP="00DC13E8">
      <w:pPr>
        <w:pStyle w:val="LITlitera"/>
      </w:pPr>
      <w:r w:rsidRPr="006D2802">
        <w:t>b)</w:t>
      </w:r>
      <w:r w:rsidRPr="006D2802">
        <w:tab/>
        <w:t>w przypadku kobiet</w:t>
      </w:r>
      <w:r>
        <w:t xml:space="preserve"> – </w:t>
      </w:r>
      <w:r w:rsidRPr="006D2802">
        <w:t>60</w:t>
      </w:r>
      <w:r w:rsidR="00872EAF">
        <w:t>.</w:t>
      </w:r>
      <w:r w:rsidR="00672775">
        <w:t xml:space="preserve"> </w:t>
      </w:r>
      <w:r w:rsidRPr="006D2802">
        <w:t>rok życia.</w:t>
      </w:r>
    </w:p>
    <w:p w14:paraId="2DF7D9DF" w14:textId="77777777" w:rsidR="00DC13E8" w:rsidRPr="006D2802" w:rsidRDefault="00DC13E8" w:rsidP="00DC13E8">
      <w:pPr>
        <w:pStyle w:val="USTustnpkodeksu"/>
      </w:pPr>
      <w:r w:rsidRPr="006D2802">
        <w:t>3. Przez czynne uczestnictwo należy rozumieć bezpośredni udział co najmniej raz w</w:t>
      </w:r>
      <w:r w:rsidR="00672775">
        <w:t xml:space="preserve"> </w:t>
      </w:r>
      <w:r w:rsidRPr="006D2802">
        <w:t>roku w</w:t>
      </w:r>
      <w:r w:rsidR="00672775">
        <w:t xml:space="preserve"> </w:t>
      </w:r>
      <w:r w:rsidRPr="006D2802">
        <w:t>działaniach ratowniczych lub akcjach ratowniczych organizowanych i</w:t>
      </w:r>
      <w:r w:rsidR="00672775">
        <w:t xml:space="preserve"> </w:t>
      </w:r>
      <w:r w:rsidRPr="006D2802">
        <w:t>prowadzonych przez Państwową Straż Pożarną.</w:t>
      </w:r>
    </w:p>
    <w:p w14:paraId="186DF97C" w14:textId="77777777" w:rsidR="00DC13E8" w:rsidRPr="006D2802" w:rsidRDefault="00DC13E8" w:rsidP="00DC13E8">
      <w:pPr>
        <w:pStyle w:val="USTustnpkodeksu"/>
      </w:pPr>
      <w:r w:rsidRPr="006D2802">
        <w:t>4. Ewidencję udziału strażaków</w:t>
      </w:r>
      <w:r>
        <w:t xml:space="preserve"> </w:t>
      </w:r>
      <w:r w:rsidRPr="006D2802">
        <w:t>ratowników OSP w</w:t>
      </w:r>
      <w:r w:rsidR="00672775">
        <w:t xml:space="preserve"> </w:t>
      </w:r>
      <w:r w:rsidRPr="006D2802">
        <w:t>działaniach ratowniczych lub akcjach ratowniczych</w:t>
      </w:r>
      <w:r>
        <w:t>,</w:t>
      </w:r>
      <w:r w:rsidRPr="006D2802">
        <w:t xml:space="preserve"> obejmującą datę, numer i</w:t>
      </w:r>
      <w:r w:rsidR="00672775">
        <w:t xml:space="preserve"> </w:t>
      </w:r>
      <w:r w:rsidRPr="006D2802">
        <w:t>miejsce podjętych działań ratowniczych lub akcji ratowniczych oraz imienny wykaz ich uczestników</w:t>
      </w:r>
      <w:r>
        <w:t>,</w:t>
      </w:r>
      <w:r w:rsidRPr="006D2802">
        <w:t xml:space="preserve"> prowadzi właściwy komendant powiatowy (miejski) Państwowej Straży Pożarnej.</w:t>
      </w:r>
    </w:p>
    <w:p w14:paraId="4E08C9BC" w14:textId="77777777" w:rsidR="00DC13E8" w:rsidRPr="006D2802" w:rsidRDefault="00DC13E8" w:rsidP="00DC13E8">
      <w:pPr>
        <w:pStyle w:val="USTustnpkodeksu"/>
      </w:pPr>
      <w:r w:rsidRPr="006D2802">
        <w:t>5. Przy naliczaniu okresu czynnego uczestnictwa w</w:t>
      </w:r>
      <w:r w:rsidR="00672775">
        <w:t xml:space="preserve"> </w:t>
      </w:r>
      <w:r w:rsidRPr="006D2802">
        <w:t>działaniach ratowniczych nie jest wymagane zachowanie ciągłości wysługi lat w</w:t>
      </w:r>
      <w:r w:rsidR="00672775">
        <w:t xml:space="preserve"> </w:t>
      </w:r>
      <w:r>
        <w:t>o</w:t>
      </w:r>
      <w:r w:rsidRPr="006D2802">
        <w:t xml:space="preserve">chotniczej </w:t>
      </w:r>
      <w:r>
        <w:t>s</w:t>
      </w:r>
      <w:r w:rsidRPr="006D2802">
        <w:t xml:space="preserve">traży </w:t>
      </w:r>
      <w:r>
        <w:t>p</w:t>
      </w:r>
      <w:r w:rsidRPr="006D2802">
        <w:t>ożarnej.</w:t>
      </w:r>
    </w:p>
    <w:p w14:paraId="42301A46" w14:textId="77777777" w:rsidR="00DC13E8" w:rsidRPr="006D2802" w:rsidRDefault="00DC13E8" w:rsidP="00DC13E8">
      <w:pPr>
        <w:pStyle w:val="USTustnpkodeksu"/>
      </w:pPr>
      <w:r w:rsidRPr="006D2802">
        <w:lastRenderedPageBreak/>
        <w:t>6. Świadczenie ratownicze, o</w:t>
      </w:r>
      <w:r w:rsidR="00672775">
        <w:t xml:space="preserve"> </w:t>
      </w:r>
      <w:r w:rsidRPr="006D2802">
        <w:t>którym mowa w</w:t>
      </w:r>
      <w:r w:rsidR="00672775">
        <w:t xml:space="preserve"> </w:t>
      </w:r>
      <w:r>
        <w:t>ust.</w:t>
      </w:r>
      <w:r w:rsidR="00672775">
        <w:t xml:space="preserve"> </w:t>
      </w:r>
      <w:r w:rsidRPr="006D2802">
        <w:t>1</w:t>
      </w:r>
      <w:r>
        <w:t xml:space="preserve"> oraz art.</w:t>
      </w:r>
      <w:r w:rsidR="00672775">
        <w:t xml:space="preserve"> </w:t>
      </w:r>
      <w:r>
        <w:t>48</w:t>
      </w:r>
      <w:r w:rsidRPr="006D2802">
        <w:t>, a</w:t>
      </w:r>
      <w:r w:rsidR="00672775">
        <w:t xml:space="preserve"> </w:t>
      </w:r>
      <w:r w:rsidRPr="006D2802">
        <w:t>także koszty jego obsługi</w:t>
      </w:r>
      <w:r>
        <w:t xml:space="preserve"> są</w:t>
      </w:r>
      <w:r w:rsidRPr="006D2802">
        <w:t xml:space="preserve"> finansowane z</w:t>
      </w:r>
      <w:r w:rsidR="00672775">
        <w:t xml:space="preserve"> </w:t>
      </w:r>
      <w:r w:rsidRPr="006D2802">
        <w:t>budżetu państwa.</w:t>
      </w:r>
    </w:p>
    <w:bookmarkEnd w:id="16"/>
    <w:p w14:paraId="4A6CB543" w14:textId="77777777" w:rsidR="00DC13E8" w:rsidRPr="00DC13E8" w:rsidRDefault="00DC13E8" w:rsidP="00DC13E8">
      <w:pPr>
        <w:pStyle w:val="ARTartustawynprozporzdzenia"/>
      </w:pPr>
      <w:r w:rsidRPr="006D2802">
        <w:rPr>
          <w:rStyle w:val="Ppogrubienie"/>
        </w:rPr>
        <w:t>Art.</w:t>
      </w:r>
      <w:r w:rsidR="00672775">
        <w:rPr>
          <w:rStyle w:val="Ppogrubienie"/>
        </w:rPr>
        <w:t> </w:t>
      </w:r>
      <w:r w:rsidRPr="00DC13E8">
        <w:rPr>
          <w:rStyle w:val="Ppogrubienie"/>
        </w:rPr>
        <w:t>17.</w:t>
      </w:r>
      <w:r w:rsidR="00672775">
        <w:t xml:space="preserve"> </w:t>
      </w:r>
      <w:r w:rsidRPr="00DC13E8">
        <w:t>1.</w:t>
      </w:r>
      <w:r w:rsidR="00672775">
        <w:t xml:space="preserve"> </w:t>
      </w:r>
      <w:r w:rsidRPr="00DC13E8">
        <w:t>Komendant powiatowy (miejski) Państwowej Straży Pożarnej właściwy dla siedziby ochotniczej straży pożarnej strażaka ratownika OSP, zwany dalej „organem przyznającym”, na wniosek tego strażaka ratownika OSP lub jego przedstawiciela ustawowego, pełnomocnika albo opiekuna prawnego przyznaje, w</w:t>
      </w:r>
      <w:r w:rsidR="00672775">
        <w:t xml:space="preserve"> </w:t>
      </w:r>
      <w:r w:rsidRPr="00DC13E8">
        <w:t>formie decyzji, świadczenie ratownicze i</w:t>
      </w:r>
      <w:r w:rsidR="00672775">
        <w:t xml:space="preserve"> </w:t>
      </w:r>
      <w:r w:rsidRPr="00DC13E8">
        <w:t>ustala jego wysokość po:</w:t>
      </w:r>
    </w:p>
    <w:p w14:paraId="4772B045" w14:textId="77777777" w:rsidR="00DC13E8" w:rsidRPr="006D2802" w:rsidRDefault="00DC13E8" w:rsidP="00DC13E8">
      <w:pPr>
        <w:pStyle w:val="PKTpunkt"/>
      </w:pPr>
      <w:r w:rsidRPr="006D2802">
        <w:t>1)</w:t>
      </w:r>
      <w:r w:rsidRPr="006D2802">
        <w:tab/>
        <w:t>sprawdzeniu kompletności wniosku o</w:t>
      </w:r>
      <w:r w:rsidR="00672775">
        <w:t xml:space="preserve"> </w:t>
      </w:r>
      <w:r w:rsidRPr="006D2802">
        <w:t>przyznanie świadczenia ratowniczego;</w:t>
      </w:r>
    </w:p>
    <w:p w14:paraId="15E1143F" w14:textId="77777777" w:rsidR="00DC13E8" w:rsidRPr="006D2802" w:rsidRDefault="00DC13E8" w:rsidP="00DC13E8">
      <w:pPr>
        <w:pStyle w:val="PKTpunkt"/>
      </w:pPr>
      <w:r w:rsidRPr="006D2802">
        <w:t>2)</w:t>
      </w:r>
      <w:r w:rsidRPr="006D2802">
        <w:tab/>
        <w:t>spełnieniu przez wnioskodawcę wymogu, o</w:t>
      </w:r>
      <w:r w:rsidR="00672775">
        <w:t xml:space="preserve"> </w:t>
      </w:r>
      <w:r w:rsidRPr="006D2802">
        <w:t>którym mowa w</w:t>
      </w:r>
      <w:r w:rsidR="00672775">
        <w:t xml:space="preserve"> </w:t>
      </w:r>
      <w:r>
        <w:t>art.</w:t>
      </w:r>
      <w:r w:rsidR="00672775">
        <w:t xml:space="preserve"> </w:t>
      </w:r>
      <w:r>
        <w:t>16 ust.</w:t>
      </w:r>
      <w:r w:rsidR="00672775">
        <w:t xml:space="preserve"> </w:t>
      </w:r>
      <w:r w:rsidRPr="006D2802">
        <w:t>2</w:t>
      </w:r>
      <w:r>
        <w:t xml:space="preserve"> pkt</w:t>
      </w:r>
      <w:r w:rsidR="00672775">
        <w:t xml:space="preserve"> </w:t>
      </w:r>
      <w:r w:rsidRPr="006D2802">
        <w:t>1, na podstawie potwierdzenia właściwego wójta (burmistrza, prezydenta miasta) o</w:t>
      </w:r>
      <w:r w:rsidR="00672775">
        <w:t xml:space="preserve"> </w:t>
      </w:r>
      <w:r w:rsidRPr="006D2802">
        <w:t xml:space="preserve">spełnieniu </w:t>
      </w:r>
      <w:r w:rsidR="00B35CCA">
        <w:t xml:space="preserve">przez </w:t>
      </w:r>
      <w:r w:rsidRPr="006D2802">
        <w:t>wnioskodawcę wymagań do przyznania świadczenia ratowniczego;</w:t>
      </w:r>
    </w:p>
    <w:p w14:paraId="76D26BCE" w14:textId="77777777" w:rsidR="00DC13E8" w:rsidRPr="006D2802" w:rsidRDefault="00DC13E8" w:rsidP="00DC13E8">
      <w:pPr>
        <w:pStyle w:val="PKTpunkt"/>
      </w:pPr>
      <w:r w:rsidRPr="006D2802">
        <w:t>3)</w:t>
      </w:r>
      <w:r w:rsidRPr="006D2802">
        <w:tab/>
        <w:t>osiągni</w:t>
      </w:r>
      <w:r>
        <w:t>ę</w:t>
      </w:r>
      <w:r w:rsidRPr="006D2802">
        <w:t>ciu przez wnioskodawcę wieku uprawniającego do przyznania świadczenia ratowniczego.</w:t>
      </w:r>
    </w:p>
    <w:p w14:paraId="017EC383" w14:textId="3B792ABF" w:rsidR="00DC13E8" w:rsidRPr="00DC13E8" w:rsidRDefault="00DC13E8" w:rsidP="00DC13E8">
      <w:pPr>
        <w:pStyle w:val="USTustnpkodeksu"/>
      </w:pPr>
      <w:r w:rsidRPr="006D2802">
        <w:t>2.</w:t>
      </w:r>
      <w:r w:rsidR="00672775">
        <w:t xml:space="preserve"> </w:t>
      </w:r>
      <w:r w:rsidRPr="006D2802">
        <w:t>Wniosek o</w:t>
      </w:r>
      <w:r w:rsidR="00672775">
        <w:t xml:space="preserve"> </w:t>
      </w:r>
      <w:r w:rsidRPr="006D2802">
        <w:t>przyznanie świadczenia ratowniczego zawiera</w:t>
      </w:r>
      <w:r w:rsidRPr="00DC13E8">
        <w:t>:</w:t>
      </w:r>
    </w:p>
    <w:p w14:paraId="771F2DDC" w14:textId="77777777" w:rsidR="00DC13E8" w:rsidRPr="00DC13E8" w:rsidRDefault="00DC13E8" w:rsidP="00DC13E8">
      <w:pPr>
        <w:pStyle w:val="PKTpunkt"/>
      </w:pPr>
      <w:r w:rsidRPr="006D2802">
        <w:t>1)</w:t>
      </w:r>
      <w:r w:rsidRPr="006D2802">
        <w:tab/>
        <w:t>dane wnioskodawcy, który ubiega się</w:t>
      </w:r>
      <w:r w:rsidRPr="00DC13E8">
        <w:t xml:space="preserve"> o</w:t>
      </w:r>
      <w:r w:rsidR="00672775">
        <w:t xml:space="preserve"> </w:t>
      </w:r>
      <w:r w:rsidRPr="00DC13E8">
        <w:t>świadczenie ratownicze, w</w:t>
      </w:r>
      <w:r w:rsidR="00672775">
        <w:t xml:space="preserve"> </w:t>
      </w:r>
      <w:r w:rsidRPr="00DC13E8">
        <w:t>tym:</w:t>
      </w:r>
    </w:p>
    <w:p w14:paraId="022F56C0" w14:textId="77777777" w:rsidR="00DC13E8" w:rsidRPr="006D2802" w:rsidRDefault="00DC13E8" w:rsidP="00DC13E8">
      <w:pPr>
        <w:pStyle w:val="LITlitera"/>
      </w:pPr>
      <w:r w:rsidRPr="006D2802">
        <w:t>a)</w:t>
      </w:r>
      <w:r w:rsidRPr="006D2802">
        <w:tab/>
        <w:t>pierwsze i</w:t>
      </w:r>
      <w:r w:rsidR="00672775">
        <w:t xml:space="preserve"> </w:t>
      </w:r>
      <w:r w:rsidRPr="006D2802">
        <w:t>drugie imię oraz nazwisko,</w:t>
      </w:r>
    </w:p>
    <w:p w14:paraId="6D1FAC22" w14:textId="77777777" w:rsidR="00DC13E8" w:rsidRPr="006D2802" w:rsidRDefault="00DC13E8" w:rsidP="00DC13E8">
      <w:pPr>
        <w:pStyle w:val="LITlitera"/>
      </w:pPr>
      <w:r w:rsidRPr="006D2802">
        <w:t>b)</w:t>
      </w:r>
      <w:r w:rsidRPr="006D2802">
        <w:tab/>
        <w:t>datę urodzenia,</w:t>
      </w:r>
    </w:p>
    <w:p w14:paraId="731B90E2" w14:textId="77777777" w:rsidR="00DC13E8" w:rsidRPr="006D2802" w:rsidRDefault="00DC13E8" w:rsidP="00DC13E8">
      <w:pPr>
        <w:pStyle w:val="LITlitera"/>
      </w:pPr>
      <w:r w:rsidRPr="006D2802">
        <w:t>c)</w:t>
      </w:r>
      <w:r w:rsidRPr="006D2802">
        <w:tab/>
        <w:t>numer PESEL albo, jeśli nie nadano tego numeru, serię i</w:t>
      </w:r>
      <w:r w:rsidR="00672775">
        <w:t xml:space="preserve"> </w:t>
      </w:r>
      <w:r w:rsidRPr="006D2802">
        <w:t>numer dowodu osobistego lub numer paszportu,</w:t>
      </w:r>
    </w:p>
    <w:p w14:paraId="03921AAD" w14:textId="77777777" w:rsidR="00DC13E8" w:rsidRPr="006D2802" w:rsidRDefault="00DC13E8" w:rsidP="00DC13E8">
      <w:pPr>
        <w:pStyle w:val="LITlitera"/>
      </w:pPr>
      <w:r w:rsidRPr="006D2802">
        <w:t>d)</w:t>
      </w:r>
      <w:r w:rsidRPr="006D2802">
        <w:tab/>
        <w:t>adres miejsca zamieszkania,</w:t>
      </w:r>
    </w:p>
    <w:p w14:paraId="171619F8" w14:textId="77777777" w:rsidR="00DC13E8" w:rsidRPr="006D2802" w:rsidRDefault="00DC13E8" w:rsidP="00DC13E8">
      <w:pPr>
        <w:pStyle w:val="LITlitera"/>
      </w:pPr>
      <w:r w:rsidRPr="006D2802">
        <w:t>e)</w:t>
      </w:r>
      <w:r w:rsidRPr="006D2802">
        <w:tab/>
        <w:t>adres do korespondencji, jeśli jest inny niż adres zamieszkania;</w:t>
      </w:r>
    </w:p>
    <w:p w14:paraId="45EEFEA2" w14:textId="77777777" w:rsidR="00DC13E8" w:rsidRPr="006D2802" w:rsidRDefault="00DC13E8" w:rsidP="00DC13E8">
      <w:pPr>
        <w:pStyle w:val="PKTpunkt"/>
      </w:pPr>
      <w:r w:rsidRPr="006D2802">
        <w:t>2)</w:t>
      </w:r>
      <w:r w:rsidRPr="006D2802">
        <w:tab/>
        <w:t>wskazanie sposobu wypłaty świadczenia ratowniczego wraz z</w:t>
      </w:r>
      <w:r w:rsidR="00672775">
        <w:t xml:space="preserve"> </w:t>
      </w:r>
      <w:r w:rsidRPr="006D2802">
        <w:t>podaniem danych niezbędnych do jego wypłaty;</w:t>
      </w:r>
    </w:p>
    <w:p w14:paraId="7CAB67E3" w14:textId="77777777" w:rsidR="00DC13E8" w:rsidRPr="006D2802" w:rsidRDefault="00DC13E8" w:rsidP="00DC13E8">
      <w:pPr>
        <w:pStyle w:val="PKTpunkt"/>
      </w:pPr>
      <w:r w:rsidRPr="006D2802">
        <w:t>3)</w:t>
      </w:r>
      <w:r w:rsidRPr="006D2802">
        <w:tab/>
        <w:t>podpis wnioskodawcy lub jego przedstawiciela ustawowego, pełnomocnika albo opiekuna prawnego;</w:t>
      </w:r>
    </w:p>
    <w:p w14:paraId="56BD63E7" w14:textId="77777777" w:rsidR="00DC13E8" w:rsidRPr="006D2802" w:rsidRDefault="00DC13E8" w:rsidP="00DC13E8">
      <w:pPr>
        <w:pStyle w:val="PKTpunkt"/>
      </w:pPr>
      <w:r w:rsidRPr="006D2802">
        <w:t>4)</w:t>
      </w:r>
      <w:r w:rsidRPr="006D2802">
        <w:tab/>
        <w:t>potwierdzenie, o</w:t>
      </w:r>
      <w:r w:rsidR="00672775">
        <w:t xml:space="preserve"> </w:t>
      </w:r>
      <w:r w:rsidRPr="006D2802">
        <w:t>którym mowa w</w:t>
      </w:r>
      <w:r w:rsidR="00672775">
        <w:t xml:space="preserve"> </w:t>
      </w:r>
      <w:r>
        <w:t>ust.</w:t>
      </w:r>
      <w:r w:rsidR="00672775">
        <w:t xml:space="preserve"> </w:t>
      </w:r>
      <w:r w:rsidRPr="006D2802">
        <w:t>1</w:t>
      </w:r>
      <w:r>
        <w:t xml:space="preserve"> pkt</w:t>
      </w:r>
      <w:r w:rsidR="00672775">
        <w:t xml:space="preserve"> </w:t>
      </w:r>
      <w:r w:rsidRPr="006D2802">
        <w:t>2.</w:t>
      </w:r>
    </w:p>
    <w:p w14:paraId="3AAE793F" w14:textId="77777777" w:rsidR="00DC13E8" w:rsidRPr="006D2802" w:rsidRDefault="00DC13E8" w:rsidP="00DC13E8">
      <w:pPr>
        <w:pStyle w:val="USTustnpkodeksu"/>
      </w:pPr>
      <w:r w:rsidRPr="006D2802">
        <w:t>3.</w:t>
      </w:r>
      <w:r w:rsidR="00672775">
        <w:t xml:space="preserve"> </w:t>
      </w:r>
      <w:r w:rsidRPr="006D2802">
        <w:t>Niekompletny wniosek o</w:t>
      </w:r>
      <w:r w:rsidR="00672775">
        <w:t xml:space="preserve"> </w:t>
      </w:r>
      <w:r w:rsidRPr="006D2802">
        <w:t>przyznanie świadczenia ratowniczego organ przyznający pozostawia bez rozpoznania.</w:t>
      </w:r>
    </w:p>
    <w:p w14:paraId="526E480B" w14:textId="77777777" w:rsidR="00DC13E8" w:rsidRPr="006D2802" w:rsidRDefault="00DC13E8" w:rsidP="00DC13E8">
      <w:pPr>
        <w:pStyle w:val="USTustnpkodeksu"/>
      </w:pPr>
      <w:r w:rsidRPr="006D2802">
        <w:t>4. Prawo do świadczenia ratowniczego powstaje z</w:t>
      </w:r>
      <w:r w:rsidR="00672775">
        <w:t xml:space="preserve"> </w:t>
      </w:r>
      <w:r w:rsidRPr="006D2802">
        <w:t>dniem spełnienia przesłanek, o</w:t>
      </w:r>
      <w:r w:rsidR="00672775">
        <w:t xml:space="preserve"> </w:t>
      </w:r>
      <w:r w:rsidRPr="006D2802">
        <w:t>których mowa w</w:t>
      </w:r>
      <w:r w:rsidR="00672775">
        <w:t xml:space="preserve"> </w:t>
      </w:r>
      <w:r>
        <w:t>art.</w:t>
      </w:r>
      <w:r w:rsidR="00672775">
        <w:t xml:space="preserve"> </w:t>
      </w:r>
      <w:r>
        <w:t>16 ust.</w:t>
      </w:r>
      <w:r w:rsidR="00672775">
        <w:t xml:space="preserve"> </w:t>
      </w:r>
      <w:r w:rsidRPr="006D2802">
        <w:t>2.</w:t>
      </w:r>
    </w:p>
    <w:p w14:paraId="6BCEA5E2" w14:textId="77777777" w:rsidR="00DC13E8" w:rsidRPr="006D2802" w:rsidRDefault="00DC13E8" w:rsidP="00DC13E8">
      <w:pPr>
        <w:pStyle w:val="USTustnpkodeksu"/>
      </w:pPr>
      <w:r w:rsidRPr="006D2802">
        <w:t>5. Świadczenie ratownicze organ przyznający przyznaje od miesiąca złożenia wniosku.</w:t>
      </w:r>
    </w:p>
    <w:p w14:paraId="71BED1C6" w14:textId="77777777" w:rsidR="00DC13E8" w:rsidRPr="006D2802" w:rsidRDefault="00DC13E8" w:rsidP="00DC13E8">
      <w:pPr>
        <w:pStyle w:val="USTustnpkodeksu"/>
      </w:pPr>
      <w:r w:rsidRPr="006D2802">
        <w:lastRenderedPageBreak/>
        <w:t>6.</w:t>
      </w:r>
      <w:r w:rsidR="00672775">
        <w:t xml:space="preserve"> </w:t>
      </w:r>
      <w:r w:rsidRPr="006D2802">
        <w:t>Organ przyznający przekazuje właściwemu komendantowi wojewódzkiemu Państwowej Straży Pożarnej kopię wniosku o</w:t>
      </w:r>
      <w:r w:rsidR="00672775">
        <w:t xml:space="preserve"> </w:t>
      </w:r>
      <w:r w:rsidRPr="006D2802">
        <w:t xml:space="preserve">przyznanie świadczenia ratowniczego oraz </w:t>
      </w:r>
      <w:r>
        <w:t xml:space="preserve">kopię </w:t>
      </w:r>
      <w:r w:rsidRPr="006D2802">
        <w:t>decyzji o</w:t>
      </w:r>
      <w:r w:rsidR="00672775">
        <w:t xml:space="preserve"> </w:t>
      </w:r>
      <w:r w:rsidRPr="006D2802">
        <w:t>przyznaniu świadczenia ratowniczego, poświadczone za zgodność z</w:t>
      </w:r>
      <w:r w:rsidR="00672775">
        <w:t xml:space="preserve"> </w:t>
      </w:r>
      <w:r w:rsidRPr="006D2802">
        <w:t>oryginałem.</w:t>
      </w:r>
    </w:p>
    <w:p w14:paraId="408290BE" w14:textId="77777777" w:rsidR="00DC13E8" w:rsidRPr="006D2802" w:rsidRDefault="00DC13E8" w:rsidP="00DC13E8">
      <w:pPr>
        <w:pStyle w:val="USTustnpkodeksu"/>
      </w:pPr>
      <w:r w:rsidRPr="006D2802">
        <w:t>7.</w:t>
      </w:r>
      <w:r w:rsidR="00672775">
        <w:t xml:space="preserve"> </w:t>
      </w:r>
      <w:r w:rsidRPr="006D2802">
        <w:t>Decyzję o</w:t>
      </w:r>
      <w:r w:rsidR="00672775">
        <w:t xml:space="preserve"> </w:t>
      </w:r>
      <w:r w:rsidRPr="006D2802">
        <w:t>przyznaniu świadczenia ratowniczego doręcza się wnioskodawcy na piśmie wraz z</w:t>
      </w:r>
      <w:r w:rsidR="00672775">
        <w:t xml:space="preserve"> </w:t>
      </w:r>
      <w:r w:rsidRPr="006D2802">
        <w:t>uzasadnieniem oraz pouczeniem.</w:t>
      </w:r>
    </w:p>
    <w:p w14:paraId="6BF78D95" w14:textId="77777777" w:rsidR="00DC13E8" w:rsidRPr="006D2802" w:rsidRDefault="00DC13E8" w:rsidP="00DC13E8">
      <w:pPr>
        <w:pStyle w:val="USTustnpkodeksu"/>
      </w:pPr>
      <w:r w:rsidRPr="006D2802">
        <w:t>8.</w:t>
      </w:r>
      <w:r w:rsidR="00672775">
        <w:t xml:space="preserve"> </w:t>
      </w:r>
      <w:r w:rsidRPr="006D2802">
        <w:t>Postępowanie o</w:t>
      </w:r>
      <w:r w:rsidR="00672775">
        <w:t xml:space="preserve"> </w:t>
      </w:r>
      <w:r w:rsidRPr="006D2802">
        <w:t>przyznanie świadczenia ratowniczego powinno być zakończone nie później niż w</w:t>
      </w:r>
      <w:r w:rsidR="00672775">
        <w:t xml:space="preserve"> </w:t>
      </w:r>
      <w:r w:rsidRPr="006D2802">
        <w:t>terminie 60</w:t>
      </w:r>
      <w:r w:rsidR="00672775">
        <w:t xml:space="preserve"> </w:t>
      </w:r>
      <w:r w:rsidRPr="006D2802">
        <w:t>dni od dnia złożenia wniosku o</w:t>
      </w:r>
      <w:r w:rsidR="00672775">
        <w:t xml:space="preserve"> </w:t>
      </w:r>
      <w:r w:rsidRPr="006D2802">
        <w:t>przyznanie tego świadczenia.</w:t>
      </w:r>
    </w:p>
    <w:p w14:paraId="12FF6EB0" w14:textId="77777777" w:rsidR="00DC13E8" w:rsidRPr="006D2802" w:rsidRDefault="00DC13E8" w:rsidP="00DC13E8">
      <w:pPr>
        <w:pStyle w:val="USTustnpkodeksu"/>
      </w:pPr>
      <w:r w:rsidRPr="006D2802">
        <w:t>9. Od decyzji o</w:t>
      </w:r>
      <w:r w:rsidR="00672775">
        <w:t xml:space="preserve"> </w:t>
      </w:r>
      <w:r w:rsidRPr="006D2802">
        <w:t>przyznaniu świadczenia ratowniczego przysługuje wnioskodawcy odwołanie w</w:t>
      </w:r>
      <w:r w:rsidR="00672775">
        <w:t xml:space="preserve"> </w:t>
      </w:r>
      <w:r w:rsidRPr="006D2802">
        <w:t>terminach i</w:t>
      </w:r>
      <w:r w:rsidR="00672775">
        <w:t xml:space="preserve"> </w:t>
      </w:r>
      <w:r w:rsidRPr="006D2802">
        <w:t>na zasadach określonych w</w:t>
      </w:r>
      <w:r w:rsidR="00672775">
        <w:t xml:space="preserve"> </w:t>
      </w:r>
      <w:r w:rsidRPr="006D2802">
        <w:t>ustawie z</w:t>
      </w:r>
      <w:r w:rsidR="00672775">
        <w:t xml:space="preserve"> </w:t>
      </w:r>
      <w:r w:rsidRPr="006D2802">
        <w:t>dnia 14</w:t>
      </w:r>
      <w:r w:rsidR="00672775">
        <w:t xml:space="preserve"> </w:t>
      </w:r>
      <w:r w:rsidRPr="006D2802">
        <w:t>czerwca 1960</w:t>
      </w:r>
      <w:r w:rsidR="00672775">
        <w:t xml:space="preserve"> </w:t>
      </w:r>
      <w:r w:rsidRPr="006D2802">
        <w:t>r. – Kodeks postępowania administracyjnego (</w:t>
      </w:r>
      <w:r>
        <w:t>Dz.</w:t>
      </w:r>
      <w:r w:rsidR="00672775">
        <w:t xml:space="preserve"> </w:t>
      </w:r>
      <w:r>
        <w:t>U.</w:t>
      </w:r>
      <w:r w:rsidRPr="006D2802">
        <w:t xml:space="preserve"> z</w:t>
      </w:r>
      <w:r w:rsidR="00672775">
        <w:t xml:space="preserve"> </w:t>
      </w:r>
      <w:r w:rsidRPr="006D2802">
        <w:t>2021</w:t>
      </w:r>
      <w:r w:rsidR="00672775">
        <w:t xml:space="preserve"> </w:t>
      </w:r>
      <w:r w:rsidRPr="006D2802">
        <w:t>r.</w:t>
      </w:r>
      <w:r>
        <w:t xml:space="preserve"> poz.</w:t>
      </w:r>
      <w:r w:rsidR="00672775">
        <w:t xml:space="preserve"> </w:t>
      </w:r>
      <w:r w:rsidRPr="006D2802">
        <w:t>735</w:t>
      </w:r>
      <w:r>
        <w:t xml:space="preserve"> i</w:t>
      </w:r>
      <w:r w:rsidR="00672775">
        <w:t xml:space="preserve"> </w:t>
      </w:r>
      <w:r w:rsidRPr="006D2802">
        <w:t>1491).</w:t>
      </w:r>
    </w:p>
    <w:p w14:paraId="6C461C98" w14:textId="77777777" w:rsidR="00DC13E8" w:rsidRPr="006D2802" w:rsidRDefault="00DC13E8" w:rsidP="00DC13E8">
      <w:pPr>
        <w:pStyle w:val="USTustnpkodeksu"/>
      </w:pPr>
      <w:r w:rsidRPr="006D2802">
        <w:t>10. Złożenie odwołania od decyzji o</w:t>
      </w:r>
      <w:r w:rsidR="00672775">
        <w:t xml:space="preserve"> </w:t>
      </w:r>
      <w:r w:rsidRPr="006D2802">
        <w:t>przyznaniu świadczenia ratowniczego nie wstrzymuje jej wykonania.</w:t>
      </w:r>
    </w:p>
    <w:p w14:paraId="58C3D812" w14:textId="77777777" w:rsidR="00DC13E8" w:rsidRPr="006D2802" w:rsidRDefault="00DC13E8" w:rsidP="00DC13E8">
      <w:pPr>
        <w:pStyle w:val="USTustnpkodeksu"/>
      </w:pPr>
      <w:r w:rsidRPr="006D2802">
        <w:t>11. Minister właściwy do spraw wewnętrznych określi, w</w:t>
      </w:r>
      <w:r w:rsidR="00672775">
        <w:t xml:space="preserve"> </w:t>
      </w:r>
      <w:r w:rsidRPr="006D2802">
        <w:t>drodze rozporządzenia, wzór wniosku o</w:t>
      </w:r>
      <w:r w:rsidR="00672775">
        <w:t xml:space="preserve"> </w:t>
      </w:r>
      <w:r w:rsidRPr="006D2802">
        <w:t xml:space="preserve">przyznanie świadczenia ratowniczego, mając na względzie </w:t>
      </w:r>
      <w:r>
        <w:t>zawarcie we wniosku o</w:t>
      </w:r>
      <w:r w:rsidRPr="006D2802">
        <w:t>kreślenia informacji niezbędnych do ustalenia i</w:t>
      </w:r>
      <w:r w:rsidR="00672775">
        <w:t xml:space="preserve"> </w:t>
      </w:r>
      <w:r w:rsidRPr="006D2802">
        <w:t>wypłaty świadczenia ratowniczego.</w:t>
      </w:r>
    </w:p>
    <w:p w14:paraId="6C451742" w14:textId="77777777" w:rsidR="00DC13E8" w:rsidRPr="006D2802" w:rsidRDefault="00DC13E8" w:rsidP="00DC13E8">
      <w:pPr>
        <w:pStyle w:val="ARTartustawynprozporzdzenia"/>
      </w:pPr>
      <w:r w:rsidRPr="006D2802">
        <w:rPr>
          <w:rStyle w:val="Ppogrubienie"/>
        </w:rPr>
        <w:t>Art.</w:t>
      </w:r>
      <w:r w:rsidR="00672775">
        <w:rPr>
          <w:rStyle w:val="Ppogrubienie"/>
        </w:rPr>
        <w:t> </w:t>
      </w:r>
      <w:r>
        <w:rPr>
          <w:rStyle w:val="Ppogrubienie"/>
        </w:rPr>
        <w:t>18</w:t>
      </w:r>
      <w:r w:rsidRPr="006D2802">
        <w:rPr>
          <w:rStyle w:val="Ppogrubienie"/>
        </w:rPr>
        <w:t>.</w:t>
      </w:r>
      <w:r w:rsidRPr="006D2802">
        <w:t xml:space="preserve"> 1.</w:t>
      </w:r>
      <w:r w:rsidR="00672775">
        <w:t xml:space="preserve"> </w:t>
      </w:r>
      <w:r w:rsidRPr="006D2802">
        <w:t>Świadczenie ratownicze wypłaca organ emerytalny określony przez ministra właściwego do spraw wewnętrznych, zwany dalej „organem wypłacającym”.</w:t>
      </w:r>
    </w:p>
    <w:p w14:paraId="319A2E52" w14:textId="77777777" w:rsidR="00DC13E8" w:rsidRPr="006D2802" w:rsidRDefault="00DC13E8" w:rsidP="00DC13E8">
      <w:pPr>
        <w:pStyle w:val="USTustnpkodeksu"/>
      </w:pPr>
      <w:r w:rsidRPr="006D2802">
        <w:t>2.</w:t>
      </w:r>
      <w:r w:rsidR="00672775">
        <w:t xml:space="preserve"> </w:t>
      </w:r>
      <w:r w:rsidRPr="006D2802">
        <w:t>Świadczenie ratownicze wypłaca się miesięcznie, do 15</w:t>
      </w:r>
      <w:r w:rsidR="00EB24EB">
        <w:t>.</w:t>
      </w:r>
      <w:r w:rsidR="00672775">
        <w:t xml:space="preserve"> </w:t>
      </w:r>
      <w:r w:rsidRPr="006D2802">
        <w:t>dnia każdego miesiąca kalendarzowego, począwszy od miesiąca, w</w:t>
      </w:r>
      <w:r w:rsidR="00672775">
        <w:t xml:space="preserve"> </w:t>
      </w:r>
      <w:r w:rsidRPr="006D2802">
        <w:t>którym przyznano świadczenie ratownicze.</w:t>
      </w:r>
    </w:p>
    <w:p w14:paraId="02EFD6A3" w14:textId="77777777" w:rsidR="00DC13E8" w:rsidRPr="00DC13E8" w:rsidRDefault="00DC13E8" w:rsidP="00DC13E8">
      <w:pPr>
        <w:pStyle w:val="USTustnpkodeksu"/>
      </w:pPr>
      <w:r w:rsidRPr="006D2802">
        <w:t>3.</w:t>
      </w:r>
      <w:r w:rsidR="00672775">
        <w:t xml:space="preserve"> </w:t>
      </w:r>
      <w:r w:rsidRPr="006D2802">
        <w:t>Właściwy komendant wojewódzki Państwowej Straży Pożarnej przekazuje organowi wypłacającemu równocześnie:</w:t>
      </w:r>
    </w:p>
    <w:p w14:paraId="4609CC55" w14:textId="77777777" w:rsidR="00DC13E8" w:rsidRPr="006D2802" w:rsidRDefault="00DC13E8" w:rsidP="00DC13E8">
      <w:pPr>
        <w:pStyle w:val="PKTpunkt"/>
      </w:pPr>
      <w:r w:rsidRPr="006D2802">
        <w:t>1)</w:t>
      </w:r>
      <w:r w:rsidRPr="006D2802">
        <w:tab/>
        <w:t>sporządzone w</w:t>
      </w:r>
      <w:r w:rsidR="00672775">
        <w:t xml:space="preserve"> </w:t>
      </w:r>
      <w:r w:rsidRPr="006D2802">
        <w:t>postaci elektronicznej, w</w:t>
      </w:r>
      <w:r w:rsidR="00672775">
        <w:t xml:space="preserve"> </w:t>
      </w:r>
      <w:r w:rsidRPr="006D2802">
        <w:t>formacie uzgodnionym z</w:t>
      </w:r>
      <w:r w:rsidR="00672775">
        <w:t xml:space="preserve"> </w:t>
      </w:r>
      <w:r w:rsidRPr="006D2802">
        <w:t>organem wypłacającym, zbiorcze zestawienie świadczeń ratowniczych przyznanych w</w:t>
      </w:r>
      <w:r w:rsidR="00672775">
        <w:t xml:space="preserve"> </w:t>
      </w:r>
      <w:r w:rsidRPr="006D2802">
        <w:t>danym miesiącu,</w:t>
      </w:r>
    </w:p>
    <w:p w14:paraId="00F0BDAA" w14:textId="77777777" w:rsidR="00DC13E8" w:rsidRPr="00DC13E8" w:rsidRDefault="00DC13E8" w:rsidP="00DC13E8">
      <w:pPr>
        <w:pStyle w:val="PKTpunkt"/>
      </w:pPr>
      <w:r w:rsidRPr="006D2802">
        <w:t>2)</w:t>
      </w:r>
      <w:r w:rsidRPr="006D2802">
        <w:tab/>
        <w:t>kopie wniosków</w:t>
      </w:r>
      <w:r w:rsidRPr="00DC13E8">
        <w:t xml:space="preserve"> i</w:t>
      </w:r>
      <w:r w:rsidR="00672775">
        <w:t xml:space="preserve"> </w:t>
      </w:r>
      <w:r w:rsidRPr="00DC13E8">
        <w:t>decyzji, o</w:t>
      </w:r>
      <w:r w:rsidR="00672775">
        <w:t xml:space="preserve"> </w:t>
      </w:r>
      <w:r w:rsidRPr="00DC13E8">
        <w:t>których mowa w</w:t>
      </w:r>
      <w:r w:rsidR="00672775">
        <w:t xml:space="preserve"> </w:t>
      </w:r>
      <w:r w:rsidRPr="00DC13E8">
        <w:t>art.</w:t>
      </w:r>
      <w:r w:rsidR="00672775">
        <w:t xml:space="preserve"> </w:t>
      </w:r>
      <w:r w:rsidRPr="00DC13E8">
        <w:t>17 ust.</w:t>
      </w:r>
      <w:r w:rsidR="00672775">
        <w:t xml:space="preserve"> </w:t>
      </w:r>
      <w:r w:rsidRPr="00DC13E8">
        <w:t>6, poświadczonych za zgodność z</w:t>
      </w:r>
      <w:r w:rsidR="00672775">
        <w:t xml:space="preserve"> </w:t>
      </w:r>
      <w:r w:rsidRPr="00DC13E8">
        <w:t>oryginałem, wydanych w</w:t>
      </w:r>
      <w:r w:rsidR="00672775">
        <w:t xml:space="preserve"> </w:t>
      </w:r>
      <w:r w:rsidRPr="00DC13E8">
        <w:t>danym miesiącu</w:t>
      </w:r>
    </w:p>
    <w:p w14:paraId="2EA8D2A3" w14:textId="77777777" w:rsidR="00DC13E8" w:rsidRPr="006D2802" w:rsidRDefault="00DC13E8" w:rsidP="00DC13E8">
      <w:pPr>
        <w:pStyle w:val="CZWSPPKTczwsplnapunktw"/>
      </w:pPr>
      <w:r w:rsidRPr="006D2802">
        <w:t>– w</w:t>
      </w:r>
      <w:r w:rsidR="00672775">
        <w:t xml:space="preserve"> </w:t>
      </w:r>
      <w:r w:rsidRPr="006D2802">
        <w:t>terminie 7</w:t>
      </w:r>
      <w:r w:rsidR="00672775">
        <w:t xml:space="preserve"> </w:t>
      </w:r>
      <w:r w:rsidRPr="006D2802">
        <w:t>dni po upływie miesiąca, w</w:t>
      </w:r>
      <w:r w:rsidR="00672775">
        <w:t xml:space="preserve"> </w:t>
      </w:r>
      <w:r w:rsidRPr="006D2802">
        <w:t>którym zostały przyznane świadczenia ratownicze.</w:t>
      </w:r>
    </w:p>
    <w:p w14:paraId="1DA593AE" w14:textId="3269A858" w:rsidR="00DC13E8" w:rsidRPr="006D2802" w:rsidRDefault="00DC13E8" w:rsidP="00DC13E8">
      <w:pPr>
        <w:pStyle w:val="USTustnpkodeksu"/>
      </w:pPr>
      <w:r w:rsidRPr="006D2802">
        <w:t>4. W</w:t>
      </w:r>
      <w:r w:rsidR="00672775">
        <w:t xml:space="preserve"> </w:t>
      </w:r>
      <w:r w:rsidRPr="006D2802">
        <w:t>przypadku niezgodności liczby przekazanych kopii wniosków i</w:t>
      </w:r>
      <w:r w:rsidR="00672775">
        <w:t xml:space="preserve"> </w:t>
      </w:r>
      <w:r w:rsidRPr="006D2802">
        <w:t>decyzji z</w:t>
      </w:r>
      <w:r w:rsidR="00672775">
        <w:t xml:space="preserve"> </w:t>
      </w:r>
      <w:r w:rsidRPr="006D2802">
        <w:t>liczbą świadczeń ratowniczych zawartych w</w:t>
      </w:r>
      <w:r w:rsidR="00672775">
        <w:t xml:space="preserve"> </w:t>
      </w:r>
      <w:r w:rsidRPr="006D2802">
        <w:t>zbiorczym zestawieniu świadczeń ratowniczych przyznanych w</w:t>
      </w:r>
      <w:r w:rsidR="00672775">
        <w:t xml:space="preserve"> </w:t>
      </w:r>
      <w:r w:rsidRPr="006D2802">
        <w:t>danym miesiącu są one łącznie niezwłocznie zwracane przekazującemu je właściwemu komendantowi wojewódzkiemu Państwowej Straży Pożarnej</w:t>
      </w:r>
      <w:r>
        <w:t>.</w:t>
      </w:r>
      <w:r w:rsidRPr="006D2802">
        <w:t xml:space="preserve"> </w:t>
      </w:r>
      <w:r>
        <w:t>P</w:t>
      </w:r>
      <w:r w:rsidRPr="006D2802">
        <w:t>o skorygowaniu niezgodności, w</w:t>
      </w:r>
      <w:r w:rsidR="00672775">
        <w:t xml:space="preserve"> </w:t>
      </w:r>
      <w:r w:rsidRPr="006D2802">
        <w:t>terminie najpóźniej 3</w:t>
      </w:r>
      <w:r w:rsidR="00672775">
        <w:t xml:space="preserve"> </w:t>
      </w:r>
      <w:r w:rsidRPr="006D2802">
        <w:t>dni od otrzymania zwróconych kopii wniosków i</w:t>
      </w:r>
      <w:r w:rsidR="00F6090C">
        <w:t> </w:t>
      </w:r>
      <w:r w:rsidRPr="006D2802">
        <w:t>decyzji, o</w:t>
      </w:r>
      <w:r w:rsidR="00672775">
        <w:t xml:space="preserve"> </w:t>
      </w:r>
      <w:r w:rsidRPr="006D2802">
        <w:t>których mowa w</w:t>
      </w:r>
      <w:r w:rsidR="00672775">
        <w:t xml:space="preserve"> </w:t>
      </w:r>
      <w:r>
        <w:t>art.</w:t>
      </w:r>
      <w:r w:rsidR="00672775">
        <w:t xml:space="preserve"> </w:t>
      </w:r>
      <w:r>
        <w:t>17 ust.</w:t>
      </w:r>
      <w:r w:rsidR="00672775">
        <w:t xml:space="preserve"> </w:t>
      </w:r>
      <w:r w:rsidRPr="006D2802">
        <w:t xml:space="preserve">6, oraz zbiorczego zestawienia świadczeń ratowniczych </w:t>
      </w:r>
      <w:r w:rsidRPr="006D2802">
        <w:lastRenderedPageBreak/>
        <w:t>przyznanych w</w:t>
      </w:r>
      <w:r w:rsidR="00672775">
        <w:t xml:space="preserve"> </w:t>
      </w:r>
      <w:r w:rsidRPr="006D2802">
        <w:t>danym miesiącu właściw</w:t>
      </w:r>
      <w:r>
        <w:t>y</w:t>
      </w:r>
      <w:r w:rsidRPr="006D2802">
        <w:t xml:space="preserve"> komendant</w:t>
      </w:r>
      <w:r>
        <w:t xml:space="preserve"> wojewódzki</w:t>
      </w:r>
      <w:r w:rsidRPr="006D2802">
        <w:t xml:space="preserve"> Państwowej Straży Pożarnej ponownie przekazuje je organowi wypłacającemu.</w:t>
      </w:r>
    </w:p>
    <w:p w14:paraId="741F3EBB" w14:textId="77777777" w:rsidR="00DC13E8" w:rsidRPr="006D2802" w:rsidRDefault="00DC13E8" w:rsidP="00DC13E8">
      <w:pPr>
        <w:pStyle w:val="USTustnpkodeksu"/>
      </w:pPr>
      <w:r w:rsidRPr="006D2802">
        <w:t>5. Minister właściwy do spraw wewnętrznych określi, w</w:t>
      </w:r>
      <w:r w:rsidR="00672775">
        <w:t xml:space="preserve"> </w:t>
      </w:r>
      <w:r w:rsidRPr="006D2802">
        <w:t>drodze rozporządzenia, zakres danych zawartych w</w:t>
      </w:r>
      <w:r w:rsidR="00672775">
        <w:t xml:space="preserve"> </w:t>
      </w:r>
      <w:r w:rsidRPr="006D2802">
        <w:t>zbiorczym zestawieniu świadczeń ratowniczych przyznanych w</w:t>
      </w:r>
      <w:r w:rsidR="00672775">
        <w:t xml:space="preserve"> </w:t>
      </w:r>
      <w:r w:rsidRPr="006D2802">
        <w:t>danym miesiącu, mając na względzie zapewnienie właściwego określenia informacji niezbędnych do wypłaty świadczenia ratowniczego.</w:t>
      </w:r>
    </w:p>
    <w:p w14:paraId="6DB67D2F" w14:textId="57897CEA" w:rsidR="00DC13E8" w:rsidRPr="006D2802" w:rsidRDefault="00DC13E8" w:rsidP="00DC13E8">
      <w:pPr>
        <w:pStyle w:val="ARTartustawynprozporzdzenia"/>
      </w:pPr>
      <w:r w:rsidRPr="006D2802">
        <w:rPr>
          <w:rStyle w:val="Ppogrubienie"/>
        </w:rPr>
        <w:t>Art.</w:t>
      </w:r>
      <w:r w:rsidR="00672775">
        <w:rPr>
          <w:rStyle w:val="Ppogrubienie"/>
        </w:rPr>
        <w:t> </w:t>
      </w:r>
      <w:r>
        <w:rPr>
          <w:rStyle w:val="Ppogrubienie"/>
        </w:rPr>
        <w:t>19</w:t>
      </w:r>
      <w:r w:rsidRPr="006D2802">
        <w:rPr>
          <w:rStyle w:val="Ppogrubienie"/>
        </w:rPr>
        <w:t>.</w:t>
      </w:r>
      <w:r w:rsidR="00672775">
        <w:t xml:space="preserve"> </w:t>
      </w:r>
      <w:r w:rsidRPr="006D2802">
        <w:t>1.</w:t>
      </w:r>
      <w:r w:rsidR="00672775">
        <w:t xml:space="preserve"> </w:t>
      </w:r>
      <w:r w:rsidRPr="006D2802">
        <w:t>Organ przyznający zawiadamia organ wypłacający o</w:t>
      </w:r>
      <w:r w:rsidR="00672775">
        <w:t xml:space="preserve"> </w:t>
      </w:r>
      <w:r w:rsidRPr="006D2802">
        <w:t>braku albo ustaniu prawa do świadczenia ratowniczego lub o</w:t>
      </w:r>
      <w:r w:rsidR="00672775">
        <w:t xml:space="preserve"> </w:t>
      </w:r>
      <w:r w:rsidRPr="006D2802">
        <w:t>zmianach w</w:t>
      </w:r>
      <w:r w:rsidR="00672775">
        <w:t xml:space="preserve"> </w:t>
      </w:r>
      <w:r w:rsidRPr="006D2802">
        <w:t>zakresie danych wskazanych we wniosku o</w:t>
      </w:r>
      <w:r w:rsidR="00F6090C">
        <w:t> </w:t>
      </w:r>
      <w:r w:rsidRPr="006D2802">
        <w:t>przyznanie świadczenia ratowniczego, o</w:t>
      </w:r>
      <w:r w:rsidR="00672775">
        <w:t xml:space="preserve"> </w:t>
      </w:r>
      <w:r w:rsidRPr="006D2802">
        <w:t>którym mowa w</w:t>
      </w:r>
      <w:r w:rsidR="00672775">
        <w:t xml:space="preserve"> </w:t>
      </w:r>
      <w:r>
        <w:t>art.</w:t>
      </w:r>
      <w:r w:rsidR="00672775">
        <w:t xml:space="preserve"> </w:t>
      </w:r>
      <w:r>
        <w:t>17 ust.</w:t>
      </w:r>
      <w:r w:rsidR="00672775">
        <w:t xml:space="preserve"> </w:t>
      </w:r>
      <w:r w:rsidRPr="006D2802">
        <w:t>2, w</w:t>
      </w:r>
      <w:r w:rsidR="00672775">
        <w:t xml:space="preserve"> </w:t>
      </w:r>
      <w:r w:rsidRPr="006D2802">
        <w:t>terminie 7</w:t>
      </w:r>
      <w:r w:rsidR="00672775">
        <w:t xml:space="preserve"> </w:t>
      </w:r>
      <w:r w:rsidRPr="006D2802">
        <w:t xml:space="preserve">dni od dnia </w:t>
      </w:r>
      <w:r>
        <w:t>uzyskania</w:t>
      </w:r>
      <w:r w:rsidRPr="006D2802">
        <w:t xml:space="preserve"> informacji w</w:t>
      </w:r>
      <w:r w:rsidR="00672775">
        <w:t xml:space="preserve"> </w:t>
      </w:r>
      <w:r w:rsidRPr="006D2802">
        <w:t>tym zakresie.</w:t>
      </w:r>
    </w:p>
    <w:p w14:paraId="0CED763A" w14:textId="77777777" w:rsidR="00DC13E8" w:rsidRPr="006D2802" w:rsidRDefault="00DC13E8" w:rsidP="00DC13E8">
      <w:pPr>
        <w:pStyle w:val="USTustnpkodeksu"/>
      </w:pPr>
      <w:r w:rsidRPr="006D2802">
        <w:t>2. Organ przyznający zawiad</w:t>
      </w:r>
      <w:r>
        <w:t>o</w:t>
      </w:r>
      <w:r w:rsidRPr="006D2802">
        <w:t>mi organ wypłacający o</w:t>
      </w:r>
      <w:r w:rsidR="00672775">
        <w:t xml:space="preserve"> </w:t>
      </w:r>
      <w:r w:rsidRPr="006D2802">
        <w:t>braku prawa do świadczenia ratowniczego</w:t>
      </w:r>
      <w:r>
        <w:t>,</w:t>
      </w:r>
      <w:r w:rsidRPr="006D2802">
        <w:t xml:space="preserve"> </w:t>
      </w:r>
      <w:r>
        <w:t>jeśli</w:t>
      </w:r>
      <w:r w:rsidRPr="006D2802">
        <w:t xml:space="preserve"> okaże się, że </w:t>
      </w:r>
      <w:r w:rsidRPr="00DD18B7">
        <w:t xml:space="preserve">nie zaistniał </w:t>
      </w:r>
      <w:r w:rsidRPr="006D2802">
        <w:t>którykolwiek z</w:t>
      </w:r>
      <w:r w:rsidR="00672775">
        <w:t xml:space="preserve"> </w:t>
      </w:r>
      <w:r w:rsidRPr="006D2802">
        <w:t>warunków wymaganych do uzyskania prawa do świadczenia ratowniczego.</w:t>
      </w:r>
    </w:p>
    <w:p w14:paraId="0CDD562E" w14:textId="77777777" w:rsidR="00DC13E8" w:rsidRPr="006D2802" w:rsidRDefault="00DC13E8" w:rsidP="00DC13E8">
      <w:pPr>
        <w:pStyle w:val="USTustnpkodeksu"/>
      </w:pPr>
      <w:r w:rsidRPr="006D2802">
        <w:t>3. Prawo do świadczenia ratowniczego ustaje wraz ze śmiercią osoby uprawnionej.</w:t>
      </w:r>
    </w:p>
    <w:p w14:paraId="223FE4A6" w14:textId="77777777" w:rsidR="00DC13E8" w:rsidRPr="006D2802" w:rsidRDefault="00DC13E8" w:rsidP="00DC13E8">
      <w:pPr>
        <w:pStyle w:val="USTustnpkodeksu"/>
      </w:pPr>
      <w:r w:rsidRPr="006D2802">
        <w:t>4. Do wstrzymania oraz do wznowienia wypłaty świadczenia ratowniczego stosuje się odpowiednio</w:t>
      </w:r>
      <w:r>
        <w:t xml:space="preserve"> art.</w:t>
      </w:r>
      <w:r w:rsidR="00672775">
        <w:t xml:space="preserve"> </w:t>
      </w:r>
      <w:r w:rsidRPr="006D2802">
        <w:t>45</w:t>
      </w:r>
      <w:r>
        <w:t xml:space="preserve"> lub</w:t>
      </w:r>
      <w:r w:rsidRPr="006D2802">
        <w:t xml:space="preserve"> </w:t>
      </w:r>
      <w:r w:rsidR="00884EDE">
        <w:t xml:space="preserve">art. </w:t>
      </w:r>
      <w:r w:rsidRPr="006D2802">
        <w:t>46</w:t>
      </w:r>
      <w:r w:rsidR="00672775">
        <w:t xml:space="preserve"> </w:t>
      </w:r>
      <w:r w:rsidRPr="006D2802">
        <w:t>ustawy z</w:t>
      </w:r>
      <w:r w:rsidR="00672775">
        <w:t xml:space="preserve"> </w:t>
      </w:r>
      <w:r w:rsidRPr="006D2802">
        <w:t>dnia 18</w:t>
      </w:r>
      <w:r w:rsidR="00672775">
        <w:t xml:space="preserve"> </w:t>
      </w:r>
      <w:r w:rsidRPr="006D2802">
        <w:t>lutego 1994</w:t>
      </w:r>
      <w:r w:rsidR="00672775">
        <w:t xml:space="preserve"> </w:t>
      </w:r>
      <w:r w:rsidRPr="006D2802">
        <w:t>r. o</w:t>
      </w:r>
      <w:r w:rsidR="00672775">
        <w:t xml:space="preserve"> </w:t>
      </w:r>
      <w:r w:rsidRPr="006D2802">
        <w:t>zaopatrzeniu emerytalnym funkcjonariuszy Policji, Agencji Bezpieczeństwa Wewnętrznego, Agencji Wywiadu, Służby Kontrwywiadu Wojskowego, Służby Wywiadu Wojskowego, Centralnego Biura Antykorupcyjnego, Straży Granicznej, Straży Marszałkowskiej, Służby Ochrony Państwa, Państwowej Straży Pożarnej, Służby Celno</w:t>
      </w:r>
      <w:r w:rsidR="00672775">
        <w:t>-</w:t>
      </w:r>
      <w:r w:rsidRPr="006D2802">
        <w:t>Skarbowej i</w:t>
      </w:r>
      <w:r w:rsidR="00672775">
        <w:t xml:space="preserve"> </w:t>
      </w:r>
      <w:r w:rsidRPr="006D2802">
        <w:t>Służby Więziennej oraz ich rodzin (</w:t>
      </w:r>
      <w:r>
        <w:t>Dz.</w:t>
      </w:r>
      <w:r w:rsidR="00672775">
        <w:t xml:space="preserve"> </w:t>
      </w:r>
      <w:r>
        <w:t>U.</w:t>
      </w:r>
      <w:r w:rsidRPr="006D2802">
        <w:t xml:space="preserve"> z</w:t>
      </w:r>
      <w:r w:rsidR="00672775">
        <w:t xml:space="preserve"> </w:t>
      </w:r>
      <w:r w:rsidRPr="006D2802">
        <w:t>2020</w:t>
      </w:r>
      <w:r w:rsidR="00672775">
        <w:t xml:space="preserve"> </w:t>
      </w:r>
      <w:r w:rsidRPr="006D2802">
        <w:t>r.</w:t>
      </w:r>
      <w:r>
        <w:t xml:space="preserve"> poz.</w:t>
      </w:r>
      <w:r w:rsidR="00672775">
        <w:t xml:space="preserve"> </w:t>
      </w:r>
      <w:r w:rsidRPr="006D2802">
        <w:t>723</w:t>
      </w:r>
      <w:r>
        <w:t xml:space="preserve"> i</w:t>
      </w:r>
      <w:r w:rsidR="00672775">
        <w:t xml:space="preserve"> </w:t>
      </w:r>
      <w:r w:rsidRPr="006D2802">
        <w:t>2320), zwanej dalej „ustawą zaopatrzeniową”.</w:t>
      </w:r>
    </w:p>
    <w:p w14:paraId="08338827" w14:textId="77777777" w:rsidR="00DC13E8" w:rsidRPr="006D2802" w:rsidRDefault="00DC13E8" w:rsidP="00DC13E8">
      <w:pPr>
        <w:pStyle w:val="USTustnpkodeksu"/>
      </w:pPr>
      <w:r w:rsidRPr="006D2802">
        <w:t>5. W</w:t>
      </w:r>
      <w:r w:rsidR="00672775">
        <w:t xml:space="preserve"> </w:t>
      </w:r>
      <w:r w:rsidRPr="006D2802">
        <w:t>razie śmierci osoby uprawnionej do świadczenia ratowniczego wstrzymanie wypłaty tego świadczenia następuje od miesiąca przypadającego po miesiącu, w</w:t>
      </w:r>
      <w:r w:rsidR="00672775">
        <w:t xml:space="preserve"> </w:t>
      </w:r>
      <w:r w:rsidRPr="006D2802">
        <w:t>którym osoba uprawniona do świadczenia ratowniczego zmarła.</w:t>
      </w:r>
    </w:p>
    <w:p w14:paraId="3BFAFD76" w14:textId="77777777" w:rsidR="00DC13E8" w:rsidRPr="006D2802" w:rsidRDefault="00DC13E8" w:rsidP="00DC13E8">
      <w:pPr>
        <w:pStyle w:val="USTustnpkodeksu"/>
      </w:pPr>
      <w:r w:rsidRPr="006D2802">
        <w:t>6. Organ wypłacający jest uprawniony do bezpłatnego pozyskiwania drogą elektroniczną z</w:t>
      </w:r>
      <w:r w:rsidR="00672775">
        <w:t xml:space="preserve"> </w:t>
      </w:r>
      <w:r w:rsidRPr="006D2802">
        <w:t>rejestru PESEL informacji o</w:t>
      </w:r>
      <w:r w:rsidR="00672775">
        <w:t xml:space="preserve"> </w:t>
      </w:r>
      <w:r w:rsidRPr="006D2802">
        <w:t>śmierci osób uprawnionych do świadczenia ratowniczego.</w:t>
      </w:r>
    </w:p>
    <w:p w14:paraId="26DA61AC" w14:textId="77777777" w:rsidR="00DC13E8" w:rsidRPr="006D2802" w:rsidRDefault="00DC13E8" w:rsidP="00DC13E8">
      <w:pPr>
        <w:pStyle w:val="ARTartustawynprozporzdzenia"/>
      </w:pPr>
      <w:r w:rsidRPr="006D2802">
        <w:rPr>
          <w:rStyle w:val="Ppogrubienie"/>
        </w:rPr>
        <w:t>Art.</w:t>
      </w:r>
      <w:r w:rsidR="00672775">
        <w:rPr>
          <w:rStyle w:val="Ppogrubienie"/>
        </w:rPr>
        <w:t> </w:t>
      </w:r>
      <w:r>
        <w:rPr>
          <w:rStyle w:val="Ppogrubienie"/>
        </w:rPr>
        <w:t>20</w:t>
      </w:r>
      <w:r w:rsidRPr="006D2802">
        <w:rPr>
          <w:rStyle w:val="Ppogrubienie"/>
        </w:rPr>
        <w:t>.</w:t>
      </w:r>
      <w:r w:rsidR="00672775">
        <w:t xml:space="preserve"> </w:t>
      </w:r>
      <w:r w:rsidRPr="006D2802">
        <w:t>1. Kwota świadczenia ratowniczego podlega corocznej waloryzacji od dnia 1</w:t>
      </w:r>
      <w:r w:rsidR="00672775">
        <w:t xml:space="preserve"> </w:t>
      </w:r>
      <w:r w:rsidRPr="006D2802">
        <w:t>marca.</w:t>
      </w:r>
    </w:p>
    <w:p w14:paraId="22E1DA1B" w14:textId="77777777" w:rsidR="00DC13E8" w:rsidRPr="006D2802" w:rsidRDefault="00DC13E8" w:rsidP="00DC13E8">
      <w:pPr>
        <w:pStyle w:val="USTustnpkodeksu"/>
      </w:pPr>
      <w:r w:rsidRPr="006D2802">
        <w:t>2.</w:t>
      </w:r>
      <w:r w:rsidR="00672775">
        <w:t xml:space="preserve"> </w:t>
      </w:r>
      <w:r w:rsidRPr="006D2802">
        <w:t>Organ wypłacający dokonuje waloryzacji świadczenia ratowniczego z</w:t>
      </w:r>
      <w:r w:rsidR="00672775">
        <w:t xml:space="preserve"> </w:t>
      </w:r>
      <w:r w:rsidRPr="006D2802">
        <w:t>urzędu.</w:t>
      </w:r>
    </w:p>
    <w:p w14:paraId="4D78F062" w14:textId="77777777" w:rsidR="00DC13E8" w:rsidRPr="006D2802" w:rsidRDefault="00DC13E8" w:rsidP="00DC13E8">
      <w:pPr>
        <w:pStyle w:val="USTustnpkodeksu"/>
      </w:pPr>
      <w:r w:rsidRPr="006D2802">
        <w:t>3.</w:t>
      </w:r>
      <w:r w:rsidR="00672775">
        <w:t xml:space="preserve"> </w:t>
      </w:r>
      <w:r w:rsidRPr="006D2802">
        <w:t>Waloryzacja polega na pomnożeniu kwoty świadczenia ratowniczego w</w:t>
      </w:r>
      <w:r w:rsidR="00672775">
        <w:t xml:space="preserve"> </w:t>
      </w:r>
      <w:r w:rsidRPr="006D2802">
        <w:t>wysokości przysługującej ostatniego dnia lutego roku kalendarzowego, w</w:t>
      </w:r>
      <w:r w:rsidR="00672775">
        <w:t xml:space="preserve"> </w:t>
      </w:r>
      <w:r w:rsidRPr="006D2802">
        <w:t xml:space="preserve">którym przeprowadza się </w:t>
      </w:r>
      <w:r w:rsidRPr="006D2802">
        <w:lastRenderedPageBreak/>
        <w:t>waloryzację, przez wskaźnik waloryzacji, o</w:t>
      </w:r>
      <w:r w:rsidR="00672775">
        <w:t xml:space="preserve"> </w:t>
      </w:r>
      <w:r w:rsidRPr="006D2802">
        <w:t>którym mowa w</w:t>
      </w:r>
      <w:r w:rsidR="00672775">
        <w:t xml:space="preserve"> </w:t>
      </w:r>
      <w:r>
        <w:t>art.</w:t>
      </w:r>
      <w:r w:rsidR="00672775">
        <w:t xml:space="preserve"> </w:t>
      </w:r>
      <w:r w:rsidRPr="006D2802">
        <w:t>89</w:t>
      </w:r>
      <w:r>
        <w:t xml:space="preserve"> ust.</w:t>
      </w:r>
      <w:r w:rsidR="00672775">
        <w:t xml:space="preserve"> </w:t>
      </w:r>
      <w:r w:rsidRPr="006D2802">
        <w:t>1</w:t>
      </w:r>
      <w:r w:rsidR="00672775">
        <w:t xml:space="preserve"> </w:t>
      </w:r>
      <w:r w:rsidRPr="006D2802">
        <w:t>ustawy z</w:t>
      </w:r>
      <w:r w:rsidR="00672775">
        <w:t xml:space="preserve"> </w:t>
      </w:r>
      <w:r w:rsidRPr="006D2802">
        <w:t>dnia 17</w:t>
      </w:r>
      <w:r w:rsidR="00672775">
        <w:t xml:space="preserve"> </w:t>
      </w:r>
      <w:r w:rsidRPr="006D2802">
        <w:t>grudnia 1998</w:t>
      </w:r>
      <w:r w:rsidR="00672775">
        <w:t xml:space="preserve"> </w:t>
      </w:r>
      <w:r w:rsidRPr="006D2802">
        <w:t>r.</w:t>
      </w:r>
      <w:r w:rsidR="00672775">
        <w:t xml:space="preserve"> </w:t>
      </w:r>
      <w:r w:rsidRPr="006D2802">
        <w:t>o</w:t>
      </w:r>
      <w:r w:rsidR="00672775">
        <w:t xml:space="preserve"> </w:t>
      </w:r>
      <w:r w:rsidRPr="006D2802">
        <w:t>emeryturach i</w:t>
      </w:r>
      <w:r w:rsidR="00672775">
        <w:t xml:space="preserve"> </w:t>
      </w:r>
      <w:r w:rsidRPr="006D2802">
        <w:t>rentach z</w:t>
      </w:r>
      <w:r w:rsidR="00672775">
        <w:t xml:space="preserve"> </w:t>
      </w:r>
      <w:r w:rsidRPr="006D2802">
        <w:t>Funduszu Ubezpieczeń Społecznych.</w:t>
      </w:r>
    </w:p>
    <w:p w14:paraId="33AAD0BF" w14:textId="77777777" w:rsidR="00DC13E8" w:rsidRPr="006D2802" w:rsidRDefault="00DC13E8" w:rsidP="00DC13E8">
      <w:pPr>
        <w:pStyle w:val="USTustnpkodeksu"/>
      </w:pPr>
      <w:r w:rsidRPr="006D2802">
        <w:t>4.</w:t>
      </w:r>
      <w:r w:rsidR="00672775">
        <w:t xml:space="preserve"> </w:t>
      </w:r>
      <w:r w:rsidRPr="006D2802">
        <w:t>Wysokość kwoty świadczenia ratowniczego, ustalanej w</w:t>
      </w:r>
      <w:r w:rsidR="00672775">
        <w:t xml:space="preserve"> </w:t>
      </w:r>
      <w:r w:rsidRPr="006D2802">
        <w:t>sposób określony w</w:t>
      </w:r>
      <w:r w:rsidR="00672775">
        <w:t xml:space="preserve"> </w:t>
      </w:r>
      <w:r>
        <w:t>ust.</w:t>
      </w:r>
      <w:r w:rsidR="00672775">
        <w:t xml:space="preserve"> </w:t>
      </w:r>
      <w:r w:rsidRPr="006D2802">
        <w:t>3, zaokrągla się do pełnych złotych w</w:t>
      </w:r>
      <w:r w:rsidR="00672775">
        <w:t xml:space="preserve"> </w:t>
      </w:r>
      <w:r w:rsidRPr="006D2802">
        <w:t>górę.</w:t>
      </w:r>
    </w:p>
    <w:p w14:paraId="3B16ED81" w14:textId="77777777" w:rsidR="00DC13E8" w:rsidRPr="006D2802" w:rsidRDefault="00DC13E8" w:rsidP="00DC13E8">
      <w:pPr>
        <w:pStyle w:val="USTustnpkodeksu"/>
      </w:pPr>
      <w:r w:rsidRPr="006D2802">
        <w:t>5.</w:t>
      </w:r>
      <w:r w:rsidR="00672775">
        <w:t xml:space="preserve"> </w:t>
      </w:r>
      <w:r w:rsidRPr="006D2802">
        <w:t>Waloryzacja świadczenia ratowniczego nie wymaga wydania decyzji.</w:t>
      </w:r>
    </w:p>
    <w:p w14:paraId="79A23797" w14:textId="77777777" w:rsidR="00DC13E8" w:rsidRPr="006D2802" w:rsidRDefault="00DC13E8" w:rsidP="00DC13E8">
      <w:pPr>
        <w:pStyle w:val="USTustnpkodeksu"/>
      </w:pPr>
      <w:r w:rsidRPr="006D2802">
        <w:t>6.</w:t>
      </w:r>
      <w:r w:rsidR="00672775">
        <w:t xml:space="preserve"> </w:t>
      </w:r>
      <w:r w:rsidRPr="009F6176">
        <w:t>Prezes Zakładu Ubezpieczeń Społecznych ogłasza, w</w:t>
      </w:r>
      <w:r w:rsidR="00672775">
        <w:t xml:space="preserve"> </w:t>
      </w:r>
      <w:r w:rsidRPr="009F6176">
        <w:t>drodze komunikatu w</w:t>
      </w:r>
      <w:r w:rsidR="00672775">
        <w:t xml:space="preserve"> </w:t>
      </w:r>
      <w:r w:rsidRPr="009F6176">
        <w:t>Dzienniku Urzędowym Rzeczypospolitej Polskiej „Monitor Polski”, co najmniej na 7</w:t>
      </w:r>
      <w:r w:rsidR="00672775">
        <w:t xml:space="preserve"> </w:t>
      </w:r>
      <w:r w:rsidRPr="009F6176">
        <w:t>dni roboczych przed najbliższym terminem waloryzacji, należną od terminu waloryzacji kwotę świadczenia ratowniczego</w:t>
      </w:r>
      <w:r w:rsidRPr="006D2802">
        <w:t>.</w:t>
      </w:r>
    </w:p>
    <w:p w14:paraId="5F3B91DE" w14:textId="77777777" w:rsidR="00DC13E8" w:rsidRPr="006D2802" w:rsidRDefault="00DC13E8" w:rsidP="00DC13E8">
      <w:pPr>
        <w:pStyle w:val="ARTartustawynprozporzdzenia"/>
      </w:pPr>
      <w:r w:rsidRPr="006D2802">
        <w:rPr>
          <w:rStyle w:val="Ppogrubienie"/>
        </w:rPr>
        <w:t>Art.</w:t>
      </w:r>
      <w:r w:rsidR="00672775">
        <w:rPr>
          <w:rStyle w:val="Ppogrubienie"/>
        </w:rPr>
        <w:t> </w:t>
      </w:r>
      <w:r>
        <w:rPr>
          <w:rStyle w:val="Ppogrubienie"/>
        </w:rPr>
        <w:t>21</w:t>
      </w:r>
      <w:r w:rsidRPr="006D2802">
        <w:rPr>
          <w:rStyle w:val="Ppogrubienie"/>
        </w:rPr>
        <w:t>.</w:t>
      </w:r>
      <w:r w:rsidR="00672775">
        <w:rPr>
          <w:rStyle w:val="Ppogrubienie"/>
        </w:rPr>
        <w:t xml:space="preserve"> </w:t>
      </w:r>
      <w:r w:rsidRPr="006D2802">
        <w:t>1. Do nienależnie pobranych świadczeń ratowniczych stosuje się odpowiednio</w:t>
      </w:r>
      <w:r>
        <w:t xml:space="preserve"> art.</w:t>
      </w:r>
      <w:r w:rsidR="00672775">
        <w:t xml:space="preserve"> </w:t>
      </w:r>
      <w:r w:rsidRPr="006D2802">
        <w:t>49</w:t>
      </w:r>
      <w:r w:rsidR="00672775">
        <w:t xml:space="preserve"> </w:t>
      </w:r>
      <w:r w:rsidRPr="006D2802">
        <w:t>ustawy zaopatrzeniowej.</w:t>
      </w:r>
    </w:p>
    <w:p w14:paraId="0B57CECA" w14:textId="77777777" w:rsidR="00DC13E8" w:rsidRPr="006D2802" w:rsidRDefault="00DC13E8" w:rsidP="00DC13E8">
      <w:pPr>
        <w:pStyle w:val="USTustnpkodeksu"/>
      </w:pPr>
      <w:r>
        <w:t xml:space="preserve">2. </w:t>
      </w:r>
      <w:r w:rsidRPr="006D2802">
        <w:t>Podmiot prowadzący rachunek płatniczy oraz bank i</w:t>
      </w:r>
      <w:r w:rsidR="00672775">
        <w:t xml:space="preserve"> </w:t>
      </w:r>
      <w:r w:rsidRPr="006D2802">
        <w:t>spółdzielcza kasa oszczędnościowo</w:t>
      </w:r>
      <w:r w:rsidR="00672775">
        <w:t>-</w:t>
      </w:r>
      <w:r w:rsidRPr="006D2802">
        <w:t>kredytowa prowadzące rachunek inny niż płatniczy, a</w:t>
      </w:r>
      <w:r w:rsidR="00672775">
        <w:t xml:space="preserve"> </w:t>
      </w:r>
      <w:r w:rsidRPr="006D2802">
        <w:t>także wystawca instrumentu płatniczego są obowiązani zwrócić organowi wypłacającemu kwoty świadczeń ratowniczych przekazane na ten rachunek albo instrument płatniczy za miesiące następujące po miesiącu, w</w:t>
      </w:r>
      <w:r w:rsidR="00672775">
        <w:t xml:space="preserve"> </w:t>
      </w:r>
      <w:r w:rsidRPr="006D2802">
        <w:t>którym nastąpiła śmierć osoby uprawnionej do świadczenia ratowniczego.</w:t>
      </w:r>
    </w:p>
    <w:p w14:paraId="42A4C664" w14:textId="77777777" w:rsidR="00DC13E8" w:rsidRPr="006D2802" w:rsidRDefault="00DC13E8" w:rsidP="00DC13E8">
      <w:pPr>
        <w:pStyle w:val="ARTartustawynprozporzdzenia"/>
      </w:pPr>
      <w:r w:rsidRPr="006D2802">
        <w:rPr>
          <w:rStyle w:val="Ppogrubienie"/>
        </w:rPr>
        <w:t>Art.</w:t>
      </w:r>
      <w:r w:rsidR="00672775">
        <w:rPr>
          <w:rStyle w:val="Ppogrubienie"/>
        </w:rPr>
        <w:t> </w:t>
      </w:r>
      <w:r>
        <w:rPr>
          <w:rStyle w:val="Ppogrubienie"/>
        </w:rPr>
        <w:t>22</w:t>
      </w:r>
      <w:r w:rsidRPr="006D2802">
        <w:rPr>
          <w:rStyle w:val="Ppogrubienie"/>
        </w:rPr>
        <w:t>.</w:t>
      </w:r>
      <w:r w:rsidRPr="006D2802">
        <w:t xml:space="preserve"> 1. Organ wypłacający jest uprawniony do przetwarzania danych osobowych w</w:t>
      </w:r>
      <w:r w:rsidR="00672775">
        <w:t xml:space="preserve"> </w:t>
      </w:r>
      <w:r w:rsidRPr="006D2802">
        <w:t>zakresie niezbędnym do wypłaty świadczenia ratowniczego oraz do żądania i</w:t>
      </w:r>
      <w:r w:rsidR="00672775">
        <w:t xml:space="preserve"> </w:t>
      </w:r>
      <w:r w:rsidRPr="006D2802">
        <w:t>dochodzenia nienależnie pobranego świadczenia ratowniczego.</w:t>
      </w:r>
    </w:p>
    <w:p w14:paraId="465BCE35" w14:textId="77777777" w:rsidR="00DC13E8" w:rsidRPr="00DC13E8" w:rsidRDefault="00DC13E8" w:rsidP="00DC13E8">
      <w:pPr>
        <w:pStyle w:val="USTustnpkodeksu"/>
      </w:pPr>
      <w:r w:rsidRPr="006D2802">
        <w:t xml:space="preserve">2. Zabezpieczenia przetwarzania danych osobowych przez </w:t>
      </w:r>
      <w:r w:rsidRPr="00DC13E8">
        <w:t>organ wypłacający polegają co najmniej na:</w:t>
      </w:r>
    </w:p>
    <w:p w14:paraId="4B02A5F7" w14:textId="77777777" w:rsidR="00DC13E8" w:rsidRPr="006D2802" w:rsidRDefault="00DC13E8" w:rsidP="00DC13E8">
      <w:pPr>
        <w:pStyle w:val="PKTpunkt"/>
      </w:pPr>
      <w:r w:rsidRPr="006D2802">
        <w:t>1)</w:t>
      </w:r>
      <w:r w:rsidRPr="006D2802">
        <w:tab/>
        <w:t>dopuszczeniu do przetwarzania danych osobowych wyłącznie osób posiadających pisemne upoważnienie wydane przez administratora danych;</w:t>
      </w:r>
    </w:p>
    <w:p w14:paraId="3FA5BEFC" w14:textId="77777777" w:rsidR="00DC13E8" w:rsidRPr="006D2802" w:rsidRDefault="00DC13E8" w:rsidP="00DC13E8">
      <w:pPr>
        <w:pStyle w:val="PKTpunkt"/>
      </w:pPr>
      <w:r w:rsidRPr="006D2802">
        <w:t>2)</w:t>
      </w:r>
      <w:r w:rsidRPr="006D2802">
        <w:tab/>
        <w:t>pisemnym zobowiązaniu osób upoważnionych do przetwarzania danych osobowych do zachowania poufności</w:t>
      </w:r>
      <w:r>
        <w:t xml:space="preserve"> tych danych</w:t>
      </w:r>
      <w:r w:rsidRPr="006D2802">
        <w:t>.</w:t>
      </w:r>
    </w:p>
    <w:p w14:paraId="549CA39C" w14:textId="77777777" w:rsidR="00DC13E8" w:rsidRPr="006D2802" w:rsidRDefault="00DC13E8" w:rsidP="00DC13E8">
      <w:pPr>
        <w:pStyle w:val="ARTartustawynprozporzdzenia"/>
      </w:pPr>
      <w:r w:rsidRPr="006D2802">
        <w:rPr>
          <w:rStyle w:val="Ppogrubienie"/>
        </w:rPr>
        <w:t>Art.</w:t>
      </w:r>
      <w:r w:rsidR="00672775">
        <w:rPr>
          <w:rStyle w:val="Ppogrubienie"/>
        </w:rPr>
        <w:t> </w:t>
      </w:r>
      <w:r>
        <w:rPr>
          <w:rStyle w:val="Ppogrubienie"/>
        </w:rPr>
        <w:t>23</w:t>
      </w:r>
      <w:r w:rsidRPr="006D2802">
        <w:rPr>
          <w:rStyle w:val="Ppogrubienie"/>
        </w:rPr>
        <w:t xml:space="preserve">. </w:t>
      </w:r>
      <w:r w:rsidRPr="006D2802">
        <w:t>Właściwy komendant powiatowy (miejski) Państwowej Straży Pożarnej prowadzi rejestr przyznanych świadczeń ratowniczych oraz przekazuje go właściwym wójtom (burmistrzom, prezydentom miast).</w:t>
      </w:r>
    </w:p>
    <w:p w14:paraId="183D7E40" w14:textId="77777777" w:rsidR="00DC13E8" w:rsidRPr="006D2802" w:rsidRDefault="00DC13E8" w:rsidP="00DC13E8">
      <w:pPr>
        <w:pStyle w:val="ARTartustawynprozporzdzenia"/>
      </w:pPr>
      <w:r w:rsidRPr="006D2802">
        <w:rPr>
          <w:rStyle w:val="Ppogrubienie"/>
        </w:rPr>
        <w:t>Art.</w:t>
      </w:r>
      <w:r w:rsidR="00672775">
        <w:rPr>
          <w:rStyle w:val="Ppogrubienie"/>
        </w:rPr>
        <w:t> </w:t>
      </w:r>
      <w:r>
        <w:rPr>
          <w:rStyle w:val="Ppogrubienie"/>
        </w:rPr>
        <w:t>24</w:t>
      </w:r>
      <w:r w:rsidRPr="006D2802">
        <w:rPr>
          <w:rStyle w:val="Ppogrubienie"/>
        </w:rPr>
        <w:t>.</w:t>
      </w:r>
      <w:r w:rsidR="00672775">
        <w:t xml:space="preserve"> </w:t>
      </w:r>
      <w:r w:rsidRPr="006D2802">
        <w:t>Strażacy</w:t>
      </w:r>
      <w:r>
        <w:t xml:space="preserve"> </w:t>
      </w:r>
      <w:r w:rsidRPr="006D2802">
        <w:t>ratownicy OSP zadysponowani do działań przez Państwową Straż Pożarną korzystają z</w:t>
      </w:r>
      <w:r w:rsidR="00672775">
        <w:t xml:space="preserve"> </w:t>
      </w:r>
      <w:r w:rsidRPr="006D2802">
        <w:t>ochrony przewidzianej</w:t>
      </w:r>
      <w:r w:rsidR="00672775">
        <w:t xml:space="preserve"> </w:t>
      </w:r>
      <w:r w:rsidRPr="00CA75B8">
        <w:t>w</w:t>
      </w:r>
      <w:r w:rsidR="00672775">
        <w:t xml:space="preserve"> </w:t>
      </w:r>
      <w:r w:rsidRPr="00CA75B8">
        <w:t>ustawie z</w:t>
      </w:r>
      <w:r w:rsidR="00672775">
        <w:t xml:space="preserve"> </w:t>
      </w:r>
      <w:r w:rsidRPr="00CA75B8">
        <w:t>dnia 6</w:t>
      </w:r>
      <w:r w:rsidR="00672775">
        <w:t xml:space="preserve"> </w:t>
      </w:r>
      <w:r>
        <w:t>czerwca 1997</w:t>
      </w:r>
      <w:r w:rsidR="00672775">
        <w:t xml:space="preserve"> </w:t>
      </w:r>
      <w:r>
        <w:t>r. – Kodeks karny (Dz.</w:t>
      </w:r>
      <w:r w:rsidR="00672775">
        <w:t xml:space="preserve"> </w:t>
      </w:r>
      <w:r>
        <w:t>U. z</w:t>
      </w:r>
      <w:r w:rsidR="00672775">
        <w:t xml:space="preserve"> </w:t>
      </w:r>
      <w:r>
        <w:t>2020</w:t>
      </w:r>
      <w:r w:rsidR="00672775">
        <w:t xml:space="preserve"> </w:t>
      </w:r>
      <w:r>
        <w:t>r. poz.</w:t>
      </w:r>
      <w:r w:rsidR="00672775">
        <w:t xml:space="preserve"> </w:t>
      </w:r>
      <w:r>
        <w:t>1444 i</w:t>
      </w:r>
      <w:r w:rsidR="00672775">
        <w:t xml:space="preserve"> </w:t>
      </w:r>
      <w:r>
        <w:t>1517 oraz z</w:t>
      </w:r>
      <w:r w:rsidR="00672775">
        <w:t xml:space="preserve"> </w:t>
      </w:r>
      <w:r>
        <w:t>2021</w:t>
      </w:r>
      <w:r w:rsidR="00672775">
        <w:t xml:space="preserve"> </w:t>
      </w:r>
      <w:r>
        <w:t>r. poz.</w:t>
      </w:r>
      <w:r w:rsidR="00672775">
        <w:t xml:space="preserve"> </w:t>
      </w:r>
      <w:r>
        <w:t xml:space="preserve">1023) </w:t>
      </w:r>
      <w:r w:rsidRPr="006D2802">
        <w:t>dla funkcjonariuszy publicznych.</w:t>
      </w:r>
    </w:p>
    <w:p w14:paraId="0A212A48" w14:textId="77777777" w:rsidR="00DC13E8" w:rsidRPr="00592022" w:rsidRDefault="00DC13E8" w:rsidP="00DC13E8">
      <w:pPr>
        <w:pStyle w:val="ARTartustawynprozporzdzenia"/>
        <w:rPr>
          <w:rStyle w:val="Ppogrubienie"/>
        </w:rPr>
      </w:pPr>
      <w:r w:rsidRPr="002104D9">
        <w:rPr>
          <w:rStyle w:val="Ppogrubienie"/>
        </w:rPr>
        <w:lastRenderedPageBreak/>
        <w:t>Art.</w:t>
      </w:r>
      <w:r w:rsidR="00672775">
        <w:rPr>
          <w:rStyle w:val="Ppogrubienie"/>
        </w:rPr>
        <w:t> </w:t>
      </w:r>
      <w:r w:rsidRPr="002104D9">
        <w:rPr>
          <w:rStyle w:val="Ppogrubienie"/>
        </w:rPr>
        <w:t>25.</w:t>
      </w:r>
      <w:r w:rsidRPr="00592022">
        <w:rPr>
          <w:rStyle w:val="Ppogrubienie"/>
        </w:rPr>
        <w:t xml:space="preserve"> </w:t>
      </w:r>
      <w:r w:rsidRPr="00592022">
        <w:t xml:space="preserve">Strażakowi ratownikowi OSP przysługuje prawo do używania środków ochrony indywidualnej takich jak </w:t>
      </w:r>
      <w:r>
        <w:t xml:space="preserve">przeznaczone </w:t>
      </w:r>
      <w:r w:rsidRPr="00592022">
        <w:t>dla strażaków Państwowej Straży Pożarnej.</w:t>
      </w:r>
    </w:p>
    <w:p w14:paraId="355FB525" w14:textId="1F341F4F" w:rsidR="00DC13E8" w:rsidRPr="00233D2D" w:rsidRDefault="00DC13E8" w:rsidP="00DC13E8">
      <w:pPr>
        <w:pStyle w:val="ARTartustawynprozporzdzenia"/>
        <w:rPr>
          <w:rStyle w:val="TEKSTOZNACZONYWDOKUMENCIERDOWYMJAKOUKRYTY"/>
          <w:color w:val="auto"/>
        </w:rPr>
      </w:pPr>
      <w:r w:rsidRPr="006D2802">
        <w:rPr>
          <w:rStyle w:val="Ppogrubienie"/>
        </w:rPr>
        <w:t>Art.</w:t>
      </w:r>
      <w:r w:rsidR="00672775">
        <w:rPr>
          <w:rStyle w:val="Ppogrubienie"/>
        </w:rPr>
        <w:t> </w:t>
      </w:r>
      <w:r>
        <w:rPr>
          <w:rStyle w:val="Ppogrubienie"/>
        </w:rPr>
        <w:t>26</w:t>
      </w:r>
      <w:r w:rsidRPr="006D2802">
        <w:rPr>
          <w:rStyle w:val="Ppogrubienie"/>
        </w:rPr>
        <w:t>.</w:t>
      </w:r>
      <w:r w:rsidR="00672775">
        <w:t xml:space="preserve"> </w:t>
      </w:r>
      <w:r w:rsidRPr="006D2802">
        <w:t>Wymagania, o</w:t>
      </w:r>
      <w:r w:rsidR="00672775">
        <w:t xml:space="preserve"> </w:t>
      </w:r>
      <w:r w:rsidRPr="006D2802">
        <w:t>których mowa w</w:t>
      </w:r>
      <w:r w:rsidR="00672775">
        <w:t xml:space="preserve"> </w:t>
      </w:r>
      <w:r w:rsidRPr="006D2802">
        <w:t>rozporządzeniu wydanym na podstawie</w:t>
      </w:r>
      <w:r>
        <w:t xml:space="preserve"> art.</w:t>
      </w:r>
      <w:r w:rsidR="00672775">
        <w:t xml:space="preserve"> </w:t>
      </w:r>
      <w:r w:rsidRPr="006D2802">
        <w:t>29a</w:t>
      </w:r>
      <w:r>
        <w:t xml:space="preserve"> ust.</w:t>
      </w:r>
      <w:r w:rsidR="00672775">
        <w:t xml:space="preserve"> </w:t>
      </w:r>
      <w:r w:rsidRPr="006D2802">
        <w:t>2</w:t>
      </w:r>
      <w:r w:rsidR="00672775">
        <w:t xml:space="preserve"> </w:t>
      </w:r>
      <w:r w:rsidRPr="006D2802">
        <w:t>ustawy z</w:t>
      </w:r>
      <w:r w:rsidR="00672775">
        <w:t xml:space="preserve"> </w:t>
      </w:r>
      <w:r w:rsidRPr="006D2802">
        <w:t>dnia 24</w:t>
      </w:r>
      <w:r w:rsidR="00672775">
        <w:t xml:space="preserve"> </w:t>
      </w:r>
      <w:r w:rsidRPr="006D2802">
        <w:t>sierpnia 1991</w:t>
      </w:r>
      <w:r w:rsidR="00672775">
        <w:t xml:space="preserve"> </w:t>
      </w:r>
      <w:r w:rsidRPr="006D2802">
        <w:t>r. o</w:t>
      </w:r>
      <w:r w:rsidR="00672775">
        <w:t xml:space="preserve"> </w:t>
      </w:r>
      <w:r w:rsidRPr="006D2802">
        <w:t>Państwowej S</w:t>
      </w:r>
      <w:r>
        <w:t>traży Pożarnej, mają</w:t>
      </w:r>
      <w:r w:rsidRPr="006D2802">
        <w:t xml:space="preserve"> zastosowanie do strażaków</w:t>
      </w:r>
      <w:r>
        <w:t xml:space="preserve"> </w:t>
      </w:r>
      <w:r w:rsidRPr="006D2802">
        <w:t>ratowników OSP biorących udział w</w:t>
      </w:r>
      <w:r w:rsidR="00672775">
        <w:t xml:space="preserve"> </w:t>
      </w:r>
      <w:r w:rsidRPr="006D2802">
        <w:t>działaniach ratowniczych oraz akcjach ratowniczych organizowanych i</w:t>
      </w:r>
      <w:r w:rsidR="00672775">
        <w:t xml:space="preserve"> </w:t>
      </w:r>
      <w:r w:rsidRPr="006D2802">
        <w:t>prowadzonych przez Państwową Straż Pożarną, a</w:t>
      </w:r>
      <w:r w:rsidR="00672775">
        <w:t xml:space="preserve"> </w:t>
      </w:r>
      <w:r w:rsidRPr="006D2802">
        <w:t>także w</w:t>
      </w:r>
      <w:r w:rsidR="00F6090C">
        <w:t> </w:t>
      </w:r>
      <w:r w:rsidRPr="006D2802">
        <w:t>szkoleniach i</w:t>
      </w:r>
      <w:r w:rsidR="00672775">
        <w:t xml:space="preserve"> </w:t>
      </w:r>
      <w:r w:rsidRPr="006D2802">
        <w:t>ćwiczeniach.</w:t>
      </w:r>
    </w:p>
    <w:p w14:paraId="33B50DA1" w14:textId="77777777" w:rsidR="00DC13E8" w:rsidRPr="006D2802" w:rsidRDefault="00DC13E8" w:rsidP="00DC13E8">
      <w:pPr>
        <w:pStyle w:val="ARTartustawynprozporzdzenia"/>
      </w:pPr>
      <w:r w:rsidRPr="006D2802">
        <w:rPr>
          <w:rStyle w:val="Ppogrubienie"/>
        </w:rPr>
        <w:t>Art.</w:t>
      </w:r>
      <w:r w:rsidR="00672775">
        <w:rPr>
          <w:rStyle w:val="Ppogrubienie"/>
        </w:rPr>
        <w:t> </w:t>
      </w:r>
      <w:r>
        <w:rPr>
          <w:rStyle w:val="Ppogrubienie"/>
        </w:rPr>
        <w:t>27</w:t>
      </w:r>
      <w:r w:rsidRPr="006D2802">
        <w:rPr>
          <w:rStyle w:val="Ppogrubienie"/>
        </w:rPr>
        <w:t>.</w:t>
      </w:r>
      <w:r w:rsidR="00672775">
        <w:t xml:space="preserve"> </w:t>
      </w:r>
      <w:r w:rsidRPr="006D2802">
        <w:t>1. Strażakowi</w:t>
      </w:r>
      <w:r>
        <w:t xml:space="preserve"> </w:t>
      </w:r>
      <w:r w:rsidRPr="006D2802">
        <w:t xml:space="preserve">ratownikowi OSP mogą przysługiwać dodatkowe </w:t>
      </w:r>
      <w:r>
        <w:t>świadczenia</w:t>
      </w:r>
      <w:r w:rsidRPr="006D2802">
        <w:t>.</w:t>
      </w:r>
    </w:p>
    <w:p w14:paraId="43D8B460" w14:textId="77777777" w:rsidR="00DC13E8" w:rsidRPr="00082349" w:rsidRDefault="00DC13E8" w:rsidP="00DC13E8">
      <w:pPr>
        <w:pStyle w:val="USTustnpkodeksu"/>
      </w:pPr>
      <w:r w:rsidRPr="006D2802">
        <w:t>2.</w:t>
      </w:r>
      <w:r w:rsidRPr="00622B64">
        <w:t xml:space="preserve"> </w:t>
      </w:r>
      <w:r>
        <w:t>Dodatkowe świadczenia</w:t>
      </w:r>
      <w:r w:rsidRPr="00082349">
        <w:t>, o</w:t>
      </w:r>
      <w:r w:rsidR="00672775">
        <w:t xml:space="preserve"> </w:t>
      </w:r>
      <w:r w:rsidRPr="00082349">
        <w:t>których mowa w</w:t>
      </w:r>
      <w:r w:rsidR="00672775">
        <w:t xml:space="preserve"> </w:t>
      </w:r>
      <w:r>
        <w:t>ust.</w:t>
      </w:r>
      <w:r w:rsidR="00672775">
        <w:t xml:space="preserve"> </w:t>
      </w:r>
      <w:r w:rsidRPr="00082349">
        <w:t>1, mogą być przyznane przez:</w:t>
      </w:r>
    </w:p>
    <w:p w14:paraId="6B8CAD60" w14:textId="77777777" w:rsidR="00DC13E8" w:rsidRDefault="00DC13E8" w:rsidP="00DC13E8">
      <w:pPr>
        <w:pStyle w:val="PKTpunkt"/>
      </w:pPr>
      <w:r>
        <w:t>1)</w:t>
      </w:r>
      <w:r>
        <w:tab/>
        <w:t>ministrów innych niż wymieniony w</w:t>
      </w:r>
      <w:r w:rsidR="00672775">
        <w:t xml:space="preserve"> </w:t>
      </w:r>
      <w:r>
        <w:t>ust.</w:t>
      </w:r>
      <w:r w:rsidR="00672775">
        <w:t xml:space="preserve"> </w:t>
      </w:r>
      <w:r>
        <w:t>3</w:t>
      </w:r>
      <w:r w:rsidRPr="006D2802">
        <w:t>;</w:t>
      </w:r>
    </w:p>
    <w:p w14:paraId="0EE4284D" w14:textId="77777777" w:rsidR="00DC13E8" w:rsidRDefault="00DC13E8" w:rsidP="00DC13E8">
      <w:pPr>
        <w:pStyle w:val="PKTpunkt"/>
      </w:pPr>
      <w:r>
        <w:t>2)</w:t>
      </w:r>
      <w:r>
        <w:tab/>
        <w:t>jednostki samorządu terytorialnego;</w:t>
      </w:r>
    </w:p>
    <w:p w14:paraId="61EABF27" w14:textId="77777777" w:rsidR="00DC13E8" w:rsidRDefault="00DC13E8" w:rsidP="00DC13E8">
      <w:pPr>
        <w:pStyle w:val="PKTpunkt"/>
      </w:pPr>
      <w:r>
        <w:t>3)</w:t>
      </w:r>
      <w:r>
        <w:tab/>
        <w:t>przedsiębiorców.</w:t>
      </w:r>
    </w:p>
    <w:p w14:paraId="05B42951" w14:textId="472CB954" w:rsidR="00DC13E8" w:rsidRDefault="00DC13E8" w:rsidP="00DC13E8">
      <w:pPr>
        <w:pStyle w:val="USTustnpkodeksu"/>
      </w:pPr>
      <w:r>
        <w:t xml:space="preserve">3. </w:t>
      </w:r>
      <w:r w:rsidRPr="00622B64">
        <w:t>Minister właściwy do spraw wewnętrznych może zawrzeć umowę z</w:t>
      </w:r>
      <w:r w:rsidR="00672775">
        <w:t xml:space="preserve"> </w:t>
      </w:r>
      <w:r w:rsidRPr="00622B64">
        <w:t>podmiotem, o</w:t>
      </w:r>
      <w:r w:rsidR="00F6090C">
        <w:t> </w:t>
      </w:r>
      <w:r w:rsidRPr="00622B64">
        <w:t>którym mowa w</w:t>
      </w:r>
      <w:r w:rsidR="00672775">
        <w:t xml:space="preserve"> </w:t>
      </w:r>
      <w:r>
        <w:t>ust.</w:t>
      </w:r>
      <w:r w:rsidR="00672775">
        <w:t xml:space="preserve"> </w:t>
      </w:r>
      <w:r>
        <w:t>2 pkt</w:t>
      </w:r>
      <w:r w:rsidR="00672775">
        <w:t xml:space="preserve"> </w:t>
      </w:r>
      <w:r>
        <w:t>2 i</w:t>
      </w:r>
      <w:r w:rsidR="00672775">
        <w:t xml:space="preserve"> </w:t>
      </w:r>
      <w:r>
        <w:t>3</w:t>
      </w:r>
      <w:r w:rsidRPr="00622B64">
        <w:t>, w</w:t>
      </w:r>
      <w:r w:rsidR="00672775">
        <w:t xml:space="preserve"> </w:t>
      </w:r>
      <w:r w:rsidRPr="00622B64">
        <w:t>celu przyznania dodatkowych świadczeń, w</w:t>
      </w:r>
      <w:r w:rsidR="00672775">
        <w:t xml:space="preserve"> </w:t>
      </w:r>
      <w:r w:rsidRPr="00622B64">
        <w:t>szczególności zniżek</w:t>
      </w:r>
      <w:r>
        <w:t xml:space="preserve"> </w:t>
      </w:r>
      <w:r w:rsidRPr="00622B64">
        <w:t>dla strażaków</w:t>
      </w:r>
      <w:r w:rsidRPr="00205D0F">
        <w:t xml:space="preserve"> ratowników OSP </w:t>
      </w:r>
      <w:r>
        <w:t>na przejazdy środkami transportu publicznego oraz udział w</w:t>
      </w:r>
      <w:r w:rsidR="00672775">
        <w:t xml:space="preserve"> </w:t>
      </w:r>
      <w:r>
        <w:t>przedsięwzięciach kulturalno</w:t>
      </w:r>
      <w:r w:rsidR="00672775">
        <w:t>-</w:t>
      </w:r>
      <w:r>
        <w:t>oświatowych i</w:t>
      </w:r>
      <w:r w:rsidR="00672775">
        <w:t xml:space="preserve"> </w:t>
      </w:r>
      <w:r>
        <w:t>sportowych</w:t>
      </w:r>
      <w:r w:rsidRPr="00622B64">
        <w:t>.</w:t>
      </w:r>
    </w:p>
    <w:p w14:paraId="6BA1BC59" w14:textId="77777777" w:rsidR="00DC13E8" w:rsidRPr="006D2802" w:rsidRDefault="00DC13E8" w:rsidP="00DC13E8">
      <w:pPr>
        <w:pStyle w:val="USTustnpkodeksu"/>
      </w:pPr>
      <w:r>
        <w:t>4.</w:t>
      </w:r>
      <w:r w:rsidR="00672775">
        <w:t xml:space="preserve"> </w:t>
      </w:r>
      <w:r w:rsidRPr="006D2802">
        <w:t>W</w:t>
      </w:r>
      <w:r w:rsidR="00672775">
        <w:t xml:space="preserve"> </w:t>
      </w:r>
      <w:r w:rsidRPr="006D2802">
        <w:t>przypadku przyznania strażakom</w:t>
      </w:r>
      <w:r>
        <w:t xml:space="preserve"> </w:t>
      </w:r>
      <w:r w:rsidRPr="006D2802">
        <w:t xml:space="preserve">ratownikom OSP dodatkowych </w:t>
      </w:r>
      <w:r>
        <w:t>świadczeń</w:t>
      </w:r>
      <w:r w:rsidR="00672775">
        <w:t xml:space="preserve"> </w:t>
      </w:r>
      <w:r w:rsidRPr="006D2802">
        <w:t xml:space="preserve">przez </w:t>
      </w:r>
      <w:r>
        <w:t>podmioty</w:t>
      </w:r>
      <w:r w:rsidRPr="006D2802">
        <w:t>, o</w:t>
      </w:r>
      <w:r w:rsidR="00672775">
        <w:t xml:space="preserve"> </w:t>
      </w:r>
      <w:r w:rsidRPr="006D2802">
        <w:t>których mowa w</w:t>
      </w:r>
      <w:r w:rsidR="00672775">
        <w:t xml:space="preserve"> </w:t>
      </w:r>
      <w:r>
        <w:t>ust.</w:t>
      </w:r>
      <w:r w:rsidR="00672775">
        <w:t xml:space="preserve"> </w:t>
      </w:r>
      <w:r>
        <w:t>2</w:t>
      </w:r>
      <w:r w:rsidRPr="006D2802">
        <w:t xml:space="preserve">, wykaz tych </w:t>
      </w:r>
      <w:r>
        <w:t>świadczeń</w:t>
      </w:r>
      <w:r w:rsidRPr="006D2802">
        <w:t xml:space="preserve"> oraz </w:t>
      </w:r>
      <w:r>
        <w:t>podmiotów</w:t>
      </w:r>
      <w:r w:rsidR="00672775">
        <w:t xml:space="preserve"> </w:t>
      </w:r>
      <w:r w:rsidRPr="006D2802">
        <w:t>je przyznających jest niezwłocznie przekazywany ministrowi właściwemu do spraw wewnętrznych.</w:t>
      </w:r>
    </w:p>
    <w:p w14:paraId="36C39DD1" w14:textId="77777777" w:rsidR="00DC13E8" w:rsidRPr="006D2802" w:rsidRDefault="00DC13E8" w:rsidP="00DC13E8">
      <w:pPr>
        <w:pStyle w:val="ARTartustawynprozporzdzenia"/>
      </w:pPr>
      <w:r w:rsidRPr="006D2802">
        <w:rPr>
          <w:rStyle w:val="Ppogrubienie"/>
        </w:rPr>
        <w:t>Art.</w:t>
      </w:r>
      <w:r w:rsidR="00672775">
        <w:rPr>
          <w:rStyle w:val="Ppogrubienie"/>
        </w:rPr>
        <w:t> </w:t>
      </w:r>
      <w:r w:rsidRPr="006D2802">
        <w:rPr>
          <w:rStyle w:val="Ppogrubienie"/>
        </w:rPr>
        <w:t>28.</w:t>
      </w:r>
      <w:r w:rsidR="00672775">
        <w:t xml:space="preserve"> </w:t>
      </w:r>
      <w:r w:rsidRPr="006D2802">
        <w:t>1. Wykaz</w:t>
      </w:r>
      <w:r>
        <w:t xml:space="preserve"> dodatkowych</w:t>
      </w:r>
      <w:r w:rsidRPr="006D2802">
        <w:t xml:space="preserve"> </w:t>
      </w:r>
      <w:r>
        <w:t>świadczeń</w:t>
      </w:r>
      <w:r w:rsidRPr="006D2802">
        <w:t xml:space="preserve"> oraz podmiotów, o</w:t>
      </w:r>
      <w:r w:rsidR="00672775">
        <w:t xml:space="preserve"> </w:t>
      </w:r>
      <w:r w:rsidRPr="006D2802">
        <w:t>których mowa w</w:t>
      </w:r>
      <w:r w:rsidR="00672775">
        <w:t xml:space="preserve"> </w:t>
      </w:r>
      <w:r>
        <w:t>art.</w:t>
      </w:r>
      <w:r w:rsidR="00672775">
        <w:t xml:space="preserve"> </w:t>
      </w:r>
      <w:r>
        <w:t>27 ust.</w:t>
      </w:r>
      <w:r w:rsidR="00672775">
        <w:t xml:space="preserve"> </w:t>
      </w:r>
      <w:r>
        <w:t>2</w:t>
      </w:r>
      <w:r w:rsidRPr="006D2802">
        <w:t>, minister właściwy do spraw wewnętrznych zamieszcza na stronie internetowej obsługującego go urzędu.</w:t>
      </w:r>
    </w:p>
    <w:p w14:paraId="098A1B98" w14:textId="00A8451C" w:rsidR="00DC13E8" w:rsidRPr="006D2802" w:rsidRDefault="00DC13E8" w:rsidP="00DC13E8">
      <w:pPr>
        <w:pStyle w:val="USTustnpkodeksu"/>
      </w:pPr>
      <w:r w:rsidRPr="006D2802">
        <w:t>2.</w:t>
      </w:r>
      <w:r w:rsidR="00672775">
        <w:t xml:space="preserve"> </w:t>
      </w:r>
      <w:r w:rsidRPr="006D2802">
        <w:t>Wykaz</w:t>
      </w:r>
      <w:r>
        <w:t xml:space="preserve"> dodatkowych świadczeń oraz podmiotów</w:t>
      </w:r>
      <w:r w:rsidRPr="006D2802">
        <w:t xml:space="preserve"> jest aktualizowany każdorazowo w</w:t>
      </w:r>
      <w:r w:rsidR="00F6090C">
        <w:t> </w:t>
      </w:r>
      <w:r w:rsidRPr="006D2802">
        <w:t xml:space="preserve">przypadku zmiany </w:t>
      </w:r>
      <w:r>
        <w:t>świadczenia</w:t>
      </w:r>
      <w:r w:rsidRPr="006D2802">
        <w:t xml:space="preserve"> lub podmiot</w:t>
      </w:r>
      <w:r>
        <w:t>u</w:t>
      </w:r>
      <w:r w:rsidRPr="006D2802">
        <w:t>, któr</w:t>
      </w:r>
      <w:r>
        <w:t>y</w:t>
      </w:r>
      <w:r w:rsidRPr="006D2802">
        <w:t xml:space="preserve"> </w:t>
      </w:r>
      <w:r>
        <w:t>je</w:t>
      </w:r>
      <w:r w:rsidRPr="006D2802">
        <w:t xml:space="preserve"> przyznał.</w:t>
      </w:r>
    </w:p>
    <w:p w14:paraId="12514055" w14:textId="77777777" w:rsidR="00DC13E8" w:rsidRPr="00DC13E8" w:rsidRDefault="00DC13E8" w:rsidP="00DC13E8">
      <w:pPr>
        <w:pStyle w:val="ARTartustawynprozporzdzenia"/>
      </w:pPr>
      <w:r w:rsidRPr="006D2802">
        <w:rPr>
          <w:rStyle w:val="Ppogrubienie"/>
        </w:rPr>
        <w:t>Art.</w:t>
      </w:r>
      <w:r w:rsidR="00672775">
        <w:rPr>
          <w:rStyle w:val="Ppogrubienie"/>
        </w:rPr>
        <w:t> </w:t>
      </w:r>
      <w:r w:rsidRPr="006D2802">
        <w:rPr>
          <w:rStyle w:val="Ppogrubienie"/>
        </w:rPr>
        <w:t>29.</w:t>
      </w:r>
      <w:r w:rsidR="00672775">
        <w:rPr>
          <w:rStyle w:val="Ppogrubienie"/>
        </w:rPr>
        <w:t xml:space="preserve"> </w:t>
      </w:r>
      <w:r w:rsidRPr="00DC13E8">
        <w:t>1.</w:t>
      </w:r>
      <w:r w:rsidR="00672775">
        <w:t xml:space="preserve"> </w:t>
      </w:r>
      <w:r w:rsidRPr="00DC13E8">
        <w:t>Strażak ratownik OSP, na czas pełnienia tej funkcji, otrzymuje w</w:t>
      </w:r>
      <w:r w:rsidR="00672775">
        <w:t xml:space="preserve"> </w:t>
      </w:r>
      <w:r w:rsidRPr="00DC13E8">
        <w:t>celu identyfikacji i</w:t>
      </w:r>
      <w:r w:rsidR="00672775">
        <w:t xml:space="preserve"> </w:t>
      </w:r>
      <w:r w:rsidRPr="00DC13E8">
        <w:t>korzystania z</w:t>
      </w:r>
      <w:r w:rsidR="00672775">
        <w:t xml:space="preserve"> </w:t>
      </w:r>
      <w:r w:rsidRPr="00DC13E8">
        <w:t>dodatkowych świadczeń, o</w:t>
      </w:r>
      <w:r w:rsidR="00672775">
        <w:t xml:space="preserve"> </w:t>
      </w:r>
      <w:r w:rsidRPr="00DC13E8">
        <w:t>których mowa w</w:t>
      </w:r>
      <w:r w:rsidR="00672775">
        <w:t xml:space="preserve"> </w:t>
      </w:r>
      <w:r w:rsidRPr="00DC13E8">
        <w:t>art.</w:t>
      </w:r>
      <w:r w:rsidR="00672775">
        <w:t xml:space="preserve"> </w:t>
      </w:r>
      <w:r w:rsidRPr="00DC13E8">
        <w:t>27, legitymację, która zawiera następujące dane:</w:t>
      </w:r>
    </w:p>
    <w:p w14:paraId="521DB380" w14:textId="77777777" w:rsidR="00DC13E8" w:rsidRPr="006D2802" w:rsidRDefault="00DC13E8" w:rsidP="00DC13E8">
      <w:pPr>
        <w:pStyle w:val="PKTpunkt"/>
      </w:pPr>
      <w:r w:rsidRPr="006D2802">
        <w:t>1)</w:t>
      </w:r>
      <w:r w:rsidRPr="006D2802">
        <w:tab/>
        <w:t>imię i</w:t>
      </w:r>
      <w:r w:rsidR="00672775">
        <w:t xml:space="preserve"> </w:t>
      </w:r>
      <w:r w:rsidRPr="006D2802">
        <w:t>nazwisko;</w:t>
      </w:r>
    </w:p>
    <w:p w14:paraId="587C1F4C" w14:textId="77777777" w:rsidR="00DC13E8" w:rsidRPr="006D2802" w:rsidRDefault="00DC13E8" w:rsidP="00DC13E8">
      <w:pPr>
        <w:pStyle w:val="PKTpunkt"/>
      </w:pPr>
      <w:r w:rsidRPr="006D2802">
        <w:t>2)</w:t>
      </w:r>
      <w:r w:rsidRPr="006D2802">
        <w:tab/>
        <w:t>fotografię strażaka</w:t>
      </w:r>
      <w:r>
        <w:t xml:space="preserve"> </w:t>
      </w:r>
      <w:r w:rsidRPr="006D2802">
        <w:t>ratownika OSP;</w:t>
      </w:r>
    </w:p>
    <w:p w14:paraId="2CC992BB" w14:textId="77777777" w:rsidR="00DC13E8" w:rsidRPr="006D2802" w:rsidRDefault="00DC13E8" w:rsidP="00DC13E8">
      <w:pPr>
        <w:pStyle w:val="PKTpunkt"/>
      </w:pPr>
      <w:r w:rsidRPr="006D2802">
        <w:t>3)</w:t>
      </w:r>
      <w:r w:rsidRPr="006D2802">
        <w:tab/>
        <w:t>numer legitymacji;</w:t>
      </w:r>
    </w:p>
    <w:p w14:paraId="4C0EEDE5" w14:textId="77777777" w:rsidR="00DC13E8" w:rsidRPr="006D2802" w:rsidRDefault="00DC13E8" w:rsidP="00DC13E8">
      <w:pPr>
        <w:pStyle w:val="PKTpunkt"/>
      </w:pPr>
      <w:r w:rsidRPr="006D2802">
        <w:t>4)</w:t>
      </w:r>
      <w:r w:rsidRPr="006D2802">
        <w:tab/>
        <w:t xml:space="preserve">nazwę jednostki </w:t>
      </w:r>
      <w:r>
        <w:t>o</w:t>
      </w:r>
      <w:r w:rsidRPr="006D2802">
        <w:t xml:space="preserve">chotniczej </w:t>
      </w:r>
      <w:r>
        <w:t>s</w:t>
      </w:r>
      <w:r w:rsidRPr="006D2802">
        <w:t xml:space="preserve">traży </w:t>
      </w:r>
      <w:r>
        <w:t>p</w:t>
      </w:r>
      <w:r w:rsidRPr="006D2802">
        <w:t>ożarnej;</w:t>
      </w:r>
    </w:p>
    <w:p w14:paraId="73C93B7C" w14:textId="77777777" w:rsidR="00DC13E8" w:rsidRPr="006D2802" w:rsidRDefault="00DC13E8" w:rsidP="00DC13E8">
      <w:pPr>
        <w:pStyle w:val="PKTpunkt"/>
      </w:pPr>
      <w:r w:rsidRPr="006D2802">
        <w:t>5)</w:t>
      </w:r>
      <w:r w:rsidRPr="006D2802">
        <w:tab/>
        <w:t>podmiot wydający;</w:t>
      </w:r>
    </w:p>
    <w:p w14:paraId="09FC0753" w14:textId="77777777" w:rsidR="00DC13E8" w:rsidRPr="006D2802" w:rsidRDefault="00DC13E8" w:rsidP="00DC13E8">
      <w:pPr>
        <w:pStyle w:val="PKTpunkt"/>
      </w:pPr>
      <w:r w:rsidRPr="006D2802">
        <w:lastRenderedPageBreak/>
        <w:t>6)</w:t>
      </w:r>
      <w:r w:rsidRPr="006D2802">
        <w:tab/>
        <w:t>datę wydania legitymacji.</w:t>
      </w:r>
    </w:p>
    <w:p w14:paraId="24B1B79F" w14:textId="77777777" w:rsidR="00DC13E8" w:rsidRPr="00DC13E8" w:rsidRDefault="00DC13E8" w:rsidP="00DC13E8">
      <w:pPr>
        <w:pStyle w:val="USTustnpkodeksu"/>
      </w:pPr>
      <w:r>
        <w:t>2</w:t>
      </w:r>
      <w:r w:rsidRPr="00DC13E8">
        <w:t>.</w:t>
      </w:r>
      <w:r w:rsidR="00672775">
        <w:t xml:space="preserve"> </w:t>
      </w:r>
      <w:r w:rsidRPr="00DC13E8">
        <w:t>Minister właściwy do spraw wewnętrznych określi, w</w:t>
      </w:r>
      <w:r w:rsidR="00672775">
        <w:t xml:space="preserve"> </w:t>
      </w:r>
      <w:r w:rsidRPr="00DC13E8">
        <w:t>drodze rozporządzenia:</w:t>
      </w:r>
    </w:p>
    <w:p w14:paraId="50DE18A4" w14:textId="77777777" w:rsidR="00DC13E8" w:rsidRPr="006D2802" w:rsidRDefault="00DC13E8" w:rsidP="00DC13E8">
      <w:pPr>
        <w:pStyle w:val="PKTpunkt"/>
      </w:pPr>
      <w:r>
        <w:t>1)</w:t>
      </w:r>
      <w:r>
        <w:tab/>
        <w:t>tryb wydania legitymacji,</w:t>
      </w:r>
    </w:p>
    <w:p w14:paraId="73642929" w14:textId="77777777" w:rsidR="00DC13E8" w:rsidRPr="006D2802" w:rsidRDefault="00DC13E8" w:rsidP="00DC13E8">
      <w:pPr>
        <w:pStyle w:val="PKTpunkt"/>
      </w:pPr>
      <w:r w:rsidRPr="006D2802">
        <w:t>2)</w:t>
      </w:r>
      <w:r w:rsidRPr="006D2802">
        <w:tab/>
        <w:t>rodzaj i</w:t>
      </w:r>
      <w:r w:rsidR="00672775">
        <w:t xml:space="preserve"> </w:t>
      </w:r>
      <w:r>
        <w:t>wzór legitymacji,</w:t>
      </w:r>
    </w:p>
    <w:p w14:paraId="648C0513" w14:textId="77777777" w:rsidR="00DC13E8" w:rsidRPr="006D2802" w:rsidRDefault="00DC13E8" w:rsidP="00DC13E8">
      <w:pPr>
        <w:pStyle w:val="PKTpunkt"/>
      </w:pPr>
      <w:r w:rsidRPr="006D2802">
        <w:t>3)</w:t>
      </w:r>
      <w:r w:rsidRPr="006D2802">
        <w:tab/>
        <w:t>podmiot wł</w:t>
      </w:r>
      <w:r>
        <w:t>aściwy do wydawania legitymacji,</w:t>
      </w:r>
    </w:p>
    <w:p w14:paraId="6AAB9B6B" w14:textId="77777777" w:rsidR="00DC13E8" w:rsidRPr="006D2802" w:rsidRDefault="00DC13E8" w:rsidP="00DC13E8">
      <w:pPr>
        <w:pStyle w:val="PKTpunkt"/>
      </w:pPr>
      <w:r w:rsidRPr="006D2802">
        <w:t>4)</w:t>
      </w:r>
      <w:r w:rsidRPr="006D2802">
        <w:tab/>
        <w:t>przypadki, w</w:t>
      </w:r>
      <w:r w:rsidR="00672775">
        <w:t xml:space="preserve"> </w:t>
      </w:r>
      <w:r w:rsidRPr="006D2802">
        <w:t>których legitymacja podlega zwrotowi</w:t>
      </w:r>
      <w:r>
        <w:t>, wymianie lub unieważnieniu,</w:t>
      </w:r>
    </w:p>
    <w:p w14:paraId="547638D4" w14:textId="77777777" w:rsidR="00DC13E8" w:rsidRPr="00DC13E8" w:rsidRDefault="00DC13E8" w:rsidP="00DC13E8">
      <w:pPr>
        <w:pStyle w:val="PKTpunkt"/>
      </w:pPr>
      <w:r w:rsidRPr="006D2802">
        <w:t>5)</w:t>
      </w:r>
      <w:r w:rsidRPr="006D2802">
        <w:tab/>
        <w:t>tryb postępowania</w:t>
      </w:r>
      <w:r w:rsidRPr="00DC13E8">
        <w:t xml:space="preserve"> w</w:t>
      </w:r>
      <w:r w:rsidR="00672775">
        <w:t xml:space="preserve"> </w:t>
      </w:r>
      <w:r w:rsidRPr="00DC13E8">
        <w:t>przypadku utraty legitymacji</w:t>
      </w:r>
    </w:p>
    <w:p w14:paraId="566EF881" w14:textId="77777777" w:rsidR="00DC13E8" w:rsidRPr="006D2802" w:rsidRDefault="00DC13E8" w:rsidP="00DC13E8">
      <w:pPr>
        <w:pStyle w:val="CZWSPPKTczwsplnapunktw"/>
      </w:pPr>
      <w:r w:rsidRPr="006D2802">
        <w:t>–</w:t>
      </w:r>
      <w:r w:rsidR="00672775">
        <w:t xml:space="preserve"> </w:t>
      </w:r>
      <w:r w:rsidRPr="006D2802">
        <w:t>mając na uwadze potrzebę zapewnieni</w:t>
      </w:r>
      <w:r>
        <w:t>a</w:t>
      </w:r>
      <w:r w:rsidRPr="006D2802">
        <w:t xml:space="preserve"> właściwej identyfikacji strażaka</w:t>
      </w:r>
      <w:r>
        <w:t xml:space="preserve"> </w:t>
      </w:r>
      <w:r w:rsidRPr="006D2802">
        <w:t xml:space="preserve">ratownika OSP </w:t>
      </w:r>
      <w:r>
        <w:t xml:space="preserve">oraz potrzebę </w:t>
      </w:r>
      <w:r w:rsidRPr="006D2802">
        <w:t xml:space="preserve">zabezpieczenia legitymacji przed fałszerstwem </w:t>
      </w:r>
      <w:r>
        <w:t>i</w:t>
      </w:r>
      <w:r w:rsidR="00672775">
        <w:t xml:space="preserve"> </w:t>
      </w:r>
      <w:r w:rsidRPr="006D2802">
        <w:t xml:space="preserve">zapewnienia </w:t>
      </w:r>
      <w:r>
        <w:t>jej</w:t>
      </w:r>
      <w:r w:rsidRPr="006D2802">
        <w:t xml:space="preserve"> właściwej ochrony.</w:t>
      </w:r>
    </w:p>
    <w:p w14:paraId="7A403E62" w14:textId="77777777" w:rsidR="00DC13E8" w:rsidRPr="00DC13E8" w:rsidRDefault="00DC13E8" w:rsidP="00DC13E8">
      <w:pPr>
        <w:pStyle w:val="ARTartustawynprozporzdzenia"/>
      </w:pPr>
      <w:r w:rsidRPr="006D2802">
        <w:rPr>
          <w:rStyle w:val="Ppogrubienie"/>
        </w:rPr>
        <w:t>Art.</w:t>
      </w:r>
      <w:r w:rsidR="00672775">
        <w:rPr>
          <w:rStyle w:val="Ppogrubienie"/>
        </w:rPr>
        <w:t> </w:t>
      </w:r>
      <w:r w:rsidRPr="006D2802">
        <w:rPr>
          <w:rStyle w:val="Ppogrubienie"/>
        </w:rPr>
        <w:t>30.</w:t>
      </w:r>
      <w:r w:rsidRPr="00DC13E8">
        <w:t xml:space="preserve"> 1. Strażakowi OSP, w</w:t>
      </w:r>
      <w:r w:rsidR="00672775">
        <w:t xml:space="preserve"> </w:t>
      </w:r>
      <w:r w:rsidRPr="00DC13E8">
        <w:t>tym członkowi młodzieżowej drużyny pożarniczej, mogą być przyznane wyróżnienia:</w:t>
      </w:r>
    </w:p>
    <w:p w14:paraId="0DA6276C" w14:textId="77777777" w:rsidR="00DC13E8" w:rsidRPr="006D2802" w:rsidRDefault="004A510A" w:rsidP="00DC13E8">
      <w:pPr>
        <w:pStyle w:val="PKTpunkt"/>
      </w:pPr>
      <w:r>
        <w:t>1)</w:t>
      </w:r>
      <w:r w:rsidR="00DC13E8" w:rsidRPr="006D2802">
        <w:tab/>
      </w:r>
      <w:r w:rsidR="00DC13E8">
        <w:t>O</w:t>
      </w:r>
      <w:r w:rsidR="00DC13E8" w:rsidRPr="006D2802">
        <w:t xml:space="preserve">dznaka Świętego Floriana </w:t>
      </w:r>
      <w:r w:rsidR="00DC13E8">
        <w:t>„Z</w:t>
      </w:r>
      <w:r w:rsidR="00DC13E8" w:rsidRPr="006D2802">
        <w:t xml:space="preserve">a </w:t>
      </w:r>
      <w:r w:rsidR="00DC13E8">
        <w:t>Z</w:t>
      </w:r>
      <w:r w:rsidR="00DC13E8" w:rsidRPr="006D2802">
        <w:t xml:space="preserve">asługi dla </w:t>
      </w:r>
      <w:r w:rsidR="00DC13E8">
        <w:t>S</w:t>
      </w:r>
      <w:r w:rsidR="00DC13E8" w:rsidRPr="006D2802">
        <w:t xml:space="preserve">połeczności </w:t>
      </w:r>
      <w:r w:rsidR="00DC13E8">
        <w:t>L</w:t>
      </w:r>
      <w:r w:rsidR="00DC13E8" w:rsidRPr="006D2802">
        <w:t>okalnej”</w:t>
      </w:r>
      <w:r w:rsidR="00DC13E8">
        <w:t xml:space="preserve">, którą </w:t>
      </w:r>
      <w:r w:rsidR="00DC13E8" w:rsidRPr="009949D1">
        <w:t>przyznaje się osobom</w:t>
      </w:r>
      <w:r w:rsidR="00672775">
        <w:t xml:space="preserve"> </w:t>
      </w:r>
      <w:r w:rsidR="00DC13E8" w:rsidRPr="009949D1">
        <w:t>wyróżniającym się w</w:t>
      </w:r>
      <w:r w:rsidR="00672775">
        <w:t xml:space="preserve"> </w:t>
      </w:r>
      <w:r w:rsidR="00DC13E8" w:rsidRPr="009949D1">
        <w:t>podejmowani</w:t>
      </w:r>
      <w:r w:rsidR="00DC13E8">
        <w:t>u</w:t>
      </w:r>
      <w:r w:rsidR="00DC13E8" w:rsidRPr="009949D1">
        <w:t xml:space="preserve"> działań w</w:t>
      </w:r>
      <w:r w:rsidR="00672775">
        <w:t xml:space="preserve"> </w:t>
      </w:r>
      <w:r w:rsidR="00DC13E8" w:rsidRPr="009949D1">
        <w:t>celu ochrony życia, zdrowia, mienia lub środowiska</w:t>
      </w:r>
      <w:r w:rsidR="00DC13E8">
        <w:t>;</w:t>
      </w:r>
    </w:p>
    <w:p w14:paraId="3A430A6A" w14:textId="77777777" w:rsidR="00DC13E8" w:rsidRPr="006D2802" w:rsidRDefault="004A510A" w:rsidP="00DC13E8">
      <w:pPr>
        <w:pStyle w:val="PKTpunkt"/>
      </w:pPr>
      <w:r>
        <w:t>2)</w:t>
      </w:r>
      <w:r w:rsidR="00DC13E8" w:rsidRPr="006D2802">
        <w:tab/>
        <w:t>przedstawienie do orderu lub odznaczenia na podstawie odrębnych ustaw.</w:t>
      </w:r>
    </w:p>
    <w:p w14:paraId="38F3567B" w14:textId="77777777" w:rsidR="00DC13E8" w:rsidRPr="006D2802" w:rsidRDefault="00DC13E8" w:rsidP="00DC13E8">
      <w:pPr>
        <w:pStyle w:val="USTustnpkodeksu"/>
      </w:pPr>
      <w:r w:rsidRPr="006D2802">
        <w:t>2. Minister właściwy do spraw wewnętrznych, kierując się szczególnym charakterem wykonywanych zadań i</w:t>
      </w:r>
      <w:r w:rsidR="00672775">
        <w:t xml:space="preserve"> </w:t>
      </w:r>
      <w:r w:rsidRPr="006D2802">
        <w:t>warunkami ich wykonywania, określi, w</w:t>
      </w:r>
      <w:r w:rsidR="00672775">
        <w:t xml:space="preserve"> </w:t>
      </w:r>
      <w:r w:rsidRPr="006D2802">
        <w:t xml:space="preserve">drodze rozporządzenia, sposób nadawania </w:t>
      </w:r>
      <w:r>
        <w:t>O</w:t>
      </w:r>
      <w:r w:rsidRPr="006D2802">
        <w:t xml:space="preserve">dznaki Świętego Floriana </w:t>
      </w:r>
      <w:r w:rsidRPr="000E583F">
        <w:t>„</w:t>
      </w:r>
      <w:r>
        <w:t>Z</w:t>
      </w:r>
      <w:r w:rsidRPr="006D2802">
        <w:t xml:space="preserve">a </w:t>
      </w:r>
      <w:r>
        <w:t>Z</w:t>
      </w:r>
      <w:r w:rsidRPr="006D2802">
        <w:t xml:space="preserve">asługi dla </w:t>
      </w:r>
      <w:r>
        <w:t>S</w:t>
      </w:r>
      <w:r w:rsidRPr="006D2802">
        <w:t xml:space="preserve">połeczności </w:t>
      </w:r>
      <w:r>
        <w:t>L</w:t>
      </w:r>
      <w:r w:rsidRPr="006D2802">
        <w:t>okalnej”, tryb przedstawiania wniosków o</w:t>
      </w:r>
      <w:r w:rsidR="00672775">
        <w:t xml:space="preserve"> </w:t>
      </w:r>
      <w:r w:rsidRPr="006D2802">
        <w:t>jej nadanie, wzór odznaki oraz tryb jej wręczania i</w:t>
      </w:r>
      <w:r w:rsidR="00672775">
        <w:t xml:space="preserve"> </w:t>
      </w:r>
      <w:r w:rsidRPr="006D2802">
        <w:t>sposób noszenia.</w:t>
      </w:r>
    </w:p>
    <w:p w14:paraId="6A497B95" w14:textId="54A87109" w:rsidR="00DC13E8" w:rsidRPr="006D2802" w:rsidRDefault="00DC13E8" w:rsidP="00DC13E8">
      <w:pPr>
        <w:pStyle w:val="ARTartustawynprozporzdzenia"/>
      </w:pPr>
      <w:r w:rsidRPr="006D2802">
        <w:rPr>
          <w:rStyle w:val="Ppogrubienie"/>
        </w:rPr>
        <w:t>Art.</w:t>
      </w:r>
      <w:r w:rsidR="00672775">
        <w:rPr>
          <w:rStyle w:val="Ppogrubienie"/>
        </w:rPr>
        <w:t> </w:t>
      </w:r>
      <w:r w:rsidRPr="006D2802">
        <w:rPr>
          <w:rStyle w:val="Ppogrubienie"/>
        </w:rPr>
        <w:t>31.</w:t>
      </w:r>
      <w:r w:rsidRPr="006D2802">
        <w:t xml:space="preserve"> </w:t>
      </w:r>
      <w:bookmarkStart w:id="17" w:name="_Hlk82693161"/>
      <w:r w:rsidRPr="006D2802">
        <w:t>Wójtowie (burmistrzowie, prezydenci miast), zastępcy wójtów (burmistrzów, prezydentów miast), skarbnicy gmin, sekretarze gmin, kierownicy jednostek organizacyjnych gminy, osoby zarządzające i</w:t>
      </w:r>
      <w:r w:rsidR="00672775">
        <w:t xml:space="preserve"> </w:t>
      </w:r>
      <w:r w:rsidRPr="006D2802">
        <w:t>członkowie organów zarządzających gminnymi osobami prawnymi, inne osoby wydające decyzje administracyjne w</w:t>
      </w:r>
      <w:r w:rsidR="00672775">
        <w:t xml:space="preserve"> </w:t>
      </w:r>
      <w:r w:rsidRPr="006D2802">
        <w:t xml:space="preserve">imieniu wójta (burmistrza, prezydenta miasta) oraz radni mogą być członkami władz </w:t>
      </w:r>
      <w:r>
        <w:t>o</w:t>
      </w:r>
      <w:r w:rsidRPr="006D2802">
        <w:t xml:space="preserve">chotniczych </w:t>
      </w:r>
      <w:r>
        <w:t>s</w:t>
      </w:r>
      <w:r w:rsidRPr="006D2802">
        <w:t xml:space="preserve">traży </w:t>
      </w:r>
      <w:r>
        <w:t>p</w:t>
      </w:r>
      <w:r w:rsidRPr="006D2802">
        <w:t>ożarnych, w</w:t>
      </w:r>
      <w:r w:rsidR="00F6090C">
        <w:t> </w:t>
      </w:r>
      <w:r w:rsidRPr="006D2802">
        <w:t xml:space="preserve">tym </w:t>
      </w:r>
      <w:r>
        <w:t>o</w:t>
      </w:r>
      <w:r w:rsidRPr="006D2802">
        <w:t xml:space="preserve">chotniczych </w:t>
      </w:r>
      <w:r>
        <w:t>s</w:t>
      </w:r>
      <w:r w:rsidRPr="006D2802">
        <w:t xml:space="preserve">traży </w:t>
      </w:r>
      <w:r>
        <w:t>p</w:t>
      </w:r>
      <w:r w:rsidRPr="006D2802">
        <w:t>ożarnych prowadzących działalność gospodarczą z</w:t>
      </w:r>
      <w:r w:rsidR="00F6090C">
        <w:t> </w:t>
      </w:r>
      <w:r w:rsidRPr="006D2802">
        <w:t>wykorzystaniem mienia komunalnego gminy.</w:t>
      </w:r>
    </w:p>
    <w:bookmarkEnd w:id="17"/>
    <w:p w14:paraId="2016E73C" w14:textId="77777777" w:rsidR="00DC13E8" w:rsidRPr="006D2802" w:rsidRDefault="00DC13E8" w:rsidP="00DC13E8">
      <w:pPr>
        <w:pStyle w:val="ROZDZODDZOZNoznaczenierozdziauluboddziau"/>
      </w:pPr>
      <w:r w:rsidRPr="006D2802">
        <w:t>Rozdział 4</w:t>
      </w:r>
    </w:p>
    <w:p w14:paraId="29B1B60D" w14:textId="77777777" w:rsidR="00DC13E8" w:rsidRPr="006D2802" w:rsidRDefault="00DC13E8" w:rsidP="00DC13E8">
      <w:pPr>
        <w:pStyle w:val="ROZDZODDZPRZEDMprzedmiotregulacjirozdziauluboddziau"/>
      </w:pPr>
      <w:r w:rsidRPr="006D2802">
        <w:t xml:space="preserve">Finansowanie </w:t>
      </w:r>
      <w:r>
        <w:t>o</w:t>
      </w:r>
      <w:r w:rsidRPr="006D2802">
        <w:t xml:space="preserve">chotniczych </w:t>
      </w:r>
      <w:r>
        <w:t>s</w:t>
      </w:r>
      <w:r w:rsidRPr="006D2802">
        <w:t xml:space="preserve">traży </w:t>
      </w:r>
      <w:r>
        <w:t>p</w:t>
      </w:r>
      <w:r w:rsidRPr="006D2802">
        <w:t>ożarnych</w:t>
      </w:r>
    </w:p>
    <w:p w14:paraId="21A1CE9E" w14:textId="4F68E1A4" w:rsidR="00DC13E8" w:rsidRPr="00DC13E8" w:rsidRDefault="00DC13E8" w:rsidP="00DC13E8">
      <w:pPr>
        <w:pStyle w:val="ARTartustawynprozporzdzenia"/>
      </w:pPr>
      <w:r w:rsidRPr="006D2802">
        <w:rPr>
          <w:rStyle w:val="Ppogrubienie"/>
        </w:rPr>
        <w:t>Art.</w:t>
      </w:r>
      <w:r w:rsidR="00672775">
        <w:rPr>
          <w:rStyle w:val="Ppogrubienie"/>
        </w:rPr>
        <w:t> </w:t>
      </w:r>
      <w:r w:rsidRPr="006D2802">
        <w:rPr>
          <w:rStyle w:val="Ppogrubienie"/>
        </w:rPr>
        <w:t>32.</w:t>
      </w:r>
      <w:r w:rsidR="00672775">
        <w:t xml:space="preserve"> </w:t>
      </w:r>
      <w:r w:rsidRPr="00DC13E8">
        <w:t>1. Koszty funkcjonowania ochotniczych straży pożarnych są pokrywane w</w:t>
      </w:r>
      <w:r w:rsidR="00F6090C">
        <w:t> </w:t>
      </w:r>
      <w:r w:rsidRPr="00DC13E8">
        <w:t>szczególności z:</w:t>
      </w:r>
    </w:p>
    <w:p w14:paraId="57803839" w14:textId="77777777" w:rsidR="00DC13E8" w:rsidRPr="006D2802" w:rsidRDefault="00DC13E8" w:rsidP="00DC13E8">
      <w:pPr>
        <w:pStyle w:val="PKTpunkt"/>
      </w:pPr>
      <w:bookmarkStart w:id="18" w:name="mip54432785"/>
      <w:bookmarkEnd w:id="18"/>
      <w:r w:rsidRPr="006D2802">
        <w:t>1)</w:t>
      </w:r>
      <w:r w:rsidRPr="006D2802">
        <w:tab/>
        <w:t>budżetów jednostek samorządu terytorialnego;</w:t>
      </w:r>
    </w:p>
    <w:p w14:paraId="6CF9BEB7" w14:textId="77777777" w:rsidR="00DC13E8" w:rsidRPr="006D2802" w:rsidRDefault="00DC13E8" w:rsidP="00DC13E8">
      <w:pPr>
        <w:pStyle w:val="PKTpunkt"/>
      </w:pPr>
      <w:r w:rsidRPr="006D2802">
        <w:lastRenderedPageBreak/>
        <w:t>2)</w:t>
      </w:r>
      <w:r w:rsidRPr="006D2802">
        <w:tab/>
        <w:t>środków z</w:t>
      </w:r>
      <w:r w:rsidR="00672775">
        <w:t xml:space="preserve"> </w:t>
      </w:r>
      <w:r w:rsidRPr="006D2802">
        <w:t>budżetu państwa przekazywanych Komendantowi Głównemu Państwowej Straży Pożarnej;</w:t>
      </w:r>
    </w:p>
    <w:p w14:paraId="441674C8" w14:textId="77777777" w:rsidR="00DC13E8" w:rsidRPr="006D2802" w:rsidRDefault="00C2219F" w:rsidP="00DC13E8">
      <w:pPr>
        <w:pStyle w:val="PKTpunkt"/>
      </w:pPr>
      <w:bookmarkStart w:id="19" w:name="mip54432787"/>
      <w:bookmarkEnd w:id="19"/>
      <w:r>
        <w:t>3)</w:t>
      </w:r>
      <w:r w:rsidR="00DC13E8" w:rsidRPr="006D2802">
        <w:tab/>
        <w:t>wpływów instytucji ubezpieczeniowych, o</w:t>
      </w:r>
      <w:r w:rsidR="00672775">
        <w:t xml:space="preserve"> </w:t>
      </w:r>
      <w:r w:rsidR="00DC13E8" w:rsidRPr="006D2802">
        <w:t>których mowa w</w:t>
      </w:r>
      <w:r w:rsidR="00672775">
        <w:t xml:space="preserve"> </w:t>
      </w:r>
      <w:r w:rsidR="00DC13E8">
        <w:t>art.</w:t>
      </w:r>
      <w:r w:rsidR="00672775">
        <w:t xml:space="preserve"> </w:t>
      </w:r>
      <w:r w:rsidR="00DC13E8" w:rsidRPr="006D2802">
        <w:t>38</w:t>
      </w:r>
      <w:r w:rsidR="00DC13E8">
        <w:t xml:space="preserve"> i</w:t>
      </w:r>
      <w:r w:rsidR="00672775">
        <w:t xml:space="preserve"> </w:t>
      </w:r>
      <w:r w:rsidR="00DC13E8">
        <w:t>art.</w:t>
      </w:r>
      <w:r w:rsidR="00672775">
        <w:t xml:space="preserve"> </w:t>
      </w:r>
      <w:r w:rsidR="00DC13E8" w:rsidRPr="006D2802">
        <w:t>39</w:t>
      </w:r>
      <w:r w:rsidR="00672775">
        <w:t xml:space="preserve"> </w:t>
      </w:r>
      <w:r w:rsidR="00DC13E8" w:rsidRPr="006D2802">
        <w:t>ustawy z</w:t>
      </w:r>
      <w:r w:rsidR="00672775">
        <w:t xml:space="preserve"> </w:t>
      </w:r>
      <w:r w:rsidR="00DC13E8" w:rsidRPr="006D2802">
        <w:t>dnia 24</w:t>
      </w:r>
      <w:r w:rsidR="00672775">
        <w:t xml:space="preserve"> </w:t>
      </w:r>
      <w:r w:rsidR="00DC13E8" w:rsidRPr="006D2802">
        <w:t>sierpnia 1991</w:t>
      </w:r>
      <w:r w:rsidR="00672775">
        <w:t xml:space="preserve"> </w:t>
      </w:r>
      <w:r w:rsidR="00DC13E8" w:rsidRPr="006D2802">
        <w:t>r. o</w:t>
      </w:r>
      <w:r w:rsidR="00672775">
        <w:t xml:space="preserve"> </w:t>
      </w:r>
      <w:r w:rsidR="00DC13E8" w:rsidRPr="006D2802">
        <w:t>ochronie przeciwpożarowej;</w:t>
      </w:r>
    </w:p>
    <w:p w14:paraId="2C8AF1B4" w14:textId="5B5833E0" w:rsidR="00DC13E8" w:rsidRPr="006D2802" w:rsidRDefault="00DC13E8" w:rsidP="00DC13E8">
      <w:pPr>
        <w:pStyle w:val="PKTpunkt"/>
      </w:pPr>
      <w:bookmarkStart w:id="20" w:name="mip54432788"/>
      <w:bookmarkEnd w:id="20"/>
      <w:r w:rsidRPr="006D2802">
        <w:t>4)</w:t>
      </w:r>
      <w:r w:rsidRPr="006D2802">
        <w:tab/>
        <w:t>środków pochodzących od osób fizycznych i</w:t>
      </w:r>
      <w:r w:rsidR="00672775">
        <w:t xml:space="preserve"> </w:t>
      </w:r>
      <w:r w:rsidRPr="006D2802">
        <w:t>osób prawnych przekazywanych w</w:t>
      </w:r>
      <w:r w:rsidR="00F6090C">
        <w:t> </w:t>
      </w:r>
      <w:r w:rsidRPr="006D2802">
        <w:t>szczególności w</w:t>
      </w:r>
      <w:r w:rsidR="00672775">
        <w:t xml:space="preserve"> </w:t>
      </w:r>
      <w:r w:rsidRPr="006D2802">
        <w:t>formie dobrowolnych składek lub darowizn;</w:t>
      </w:r>
    </w:p>
    <w:p w14:paraId="69674015" w14:textId="77777777" w:rsidR="00DC13E8" w:rsidRPr="006D2802" w:rsidRDefault="00DC13E8" w:rsidP="00DC13E8">
      <w:pPr>
        <w:pStyle w:val="PKTpunkt"/>
      </w:pPr>
      <w:r w:rsidRPr="006D2802">
        <w:t>5)</w:t>
      </w:r>
      <w:r w:rsidRPr="006D2802">
        <w:tab/>
        <w:t>środków pochodzących ze zbiórek publicznych;</w:t>
      </w:r>
    </w:p>
    <w:p w14:paraId="39126096" w14:textId="77777777" w:rsidR="00DC13E8" w:rsidRPr="006D2802" w:rsidRDefault="00DC13E8" w:rsidP="00DC13E8">
      <w:pPr>
        <w:pStyle w:val="PKTpunkt"/>
      </w:pPr>
      <w:r w:rsidRPr="006D2802">
        <w:t>6)</w:t>
      </w:r>
      <w:r w:rsidRPr="006D2802">
        <w:tab/>
        <w:t>środków własnych.</w:t>
      </w:r>
    </w:p>
    <w:p w14:paraId="1110371B" w14:textId="77777777" w:rsidR="00DC13E8" w:rsidRPr="006D2802" w:rsidRDefault="00DC13E8" w:rsidP="00DC13E8">
      <w:pPr>
        <w:pStyle w:val="USTustnpkodeksu"/>
      </w:pPr>
      <w:bookmarkStart w:id="21" w:name="_Hlk59012872"/>
      <w:r w:rsidRPr="006D2802">
        <w:t>2.</w:t>
      </w:r>
      <w:r w:rsidR="00672775">
        <w:t xml:space="preserve"> </w:t>
      </w:r>
      <w:r w:rsidRPr="006D2802">
        <w:t>Środki, o</w:t>
      </w:r>
      <w:r w:rsidR="00672775">
        <w:t xml:space="preserve"> </w:t>
      </w:r>
      <w:r w:rsidRPr="006D2802">
        <w:t>których mowa w</w:t>
      </w:r>
      <w:r w:rsidR="00672775">
        <w:t xml:space="preserve"> </w:t>
      </w:r>
      <w:r>
        <w:t>ust.</w:t>
      </w:r>
      <w:r w:rsidR="00672775">
        <w:t xml:space="preserve"> </w:t>
      </w:r>
      <w:r w:rsidRPr="006D2802">
        <w:t>1</w:t>
      </w:r>
      <w:r>
        <w:t xml:space="preserve"> pkt</w:t>
      </w:r>
      <w:r w:rsidR="00672775">
        <w:t xml:space="preserve"> </w:t>
      </w:r>
      <w:r w:rsidRPr="006D2802">
        <w:t xml:space="preserve">2, </w:t>
      </w:r>
      <w:r w:rsidRPr="003A50C7">
        <w:t>są</w:t>
      </w:r>
      <w:r w:rsidRPr="006D2802">
        <w:t xml:space="preserve"> przekazywane w</w:t>
      </w:r>
      <w:r w:rsidR="00672775">
        <w:t xml:space="preserve"> </w:t>
      </w:r>
      <w:r w:rsidRPr="006D2802">
        <w:t>formie dotacji na realizację zadań określonych w</w:t>
      </w:r>
      <w:r w:rsidR="00672775">
        <w:t xml:space="preserve"> </w:t>
      </w:r>
      <w:r>
        <w:t>art.</w:t>
      </w:r>
      <w:r w:rsidR="00672775">
        <w:t xml:space="preserve"> </w:t>
      </w:r>
      <w:r w:rsidRPr="006D2802">
        <w:t>3</w:t>
      </w:r>
      <w:r>
        <w:t xml:space="preserve"> pkt</w:t>
      </w:r>
      <w:r w:rsidR="00672775">
        <w:t xml:space="preserve"> </w:t>
      </w:r>
      <w:r w:rsidRPr="006D2802">
        <w:t>1–12</w:t>
      </w:r>
      <w:r>
        <w:t xml:space="preserve"> oraz art.</w:t>
      </w:r>
      <w:r w:rsidR="00672775">
        <w:t xml:space="preserve"> </w:t>
      </w:r>
      <w:r w:rsidRPr="006D2802">
        <w:t>4</w:t>
      </w:r>
      <w:r>
        <w:t xml:space="preserve"> ust.</w:t>
      </w:r>
      <w:r w:rsidR="00672775">
        <w:t xml:space="preserve"> </w:t>
      </w:r>
      <w:r w:rsidRPr="006721BD">
        <w:t>1,</w:t>
      </w:r>
      <w:r>
        <w:t xml:space="preserve"> </w:t>
      </w:r>
      <w:r w:rsidRPr="006D2802">
        <w:t xml:space="preserve">na podstawie wniosków złożonych przez </w:t>
      </w:r>
      <w:r>
        <w:t>o</w:t>
      </w:r>
      <w:r w:rsidRPr="006D2802">
        <w:t xml:space="preserve">chotniczą </w:t>
      </w:r>
      <w:r>
        <w:t>s</w:t>
      </w:r>
      <w:r w:rsidRPr="006D2802">
        <w:t xml:space="preserve">traż </w:t>
      </w:r>
      <w:r>
        <w:t>p</w:t>
      </w:r>
      <w:r w:rsidRPr="006D2802">
        <w:t xml:space="preserve">ożarną do Komendanta Głównego Państwowej Straży Pożarnej za pośrednictwem komendanta powiatowego (miejskiego) Państwowej Straży Pożarnej właściwego ze względu na teren działania </w:t>
      </w:r>
      <w:r>
        <w:t>o</w:t>
      </w:r>
      <w:r w:rsidRPr="006D2802">
        <w:t xml:space="preserve">chotniczej </w:t>
      </w:r>
      <w:r>
        <w:t>s</w:t>
      </w:r>
      <w:r w:rsidRPr="006D2802">
        <w:t xml:space="preserve">traży </w:t>
      </w:r>
      <w:r>
        <w:t>p</w:t>
      </w:r>
      <w:r w:rsidRPr="006D2802">
        <w:t>ożarnej, która złożyła wniosek.</w:t>
      </w:r>
    </w:p>
    <w:p w14:paraId="361ECDC4" w14:textId="77777777" w:rsidR="00DC13E8" w:rsidRPr="006D2802" w:rsidRDefault="00DC13E8" w:rsidP="00DC13E8">
      <w:pPr>
        <w:pStyle w:val="USTustnpkodeksu"/>
      </w:pPr>
      <w:r w:rsidRPr="006D2802">
        <w:t>3. Komendant Główny Państwowej Straży Pożarnej przekazuje środki, o</w:t>
      </w:r>
      <w:r w:rsidR="00672775">
        <w:t xml:space="preserve"> </w:t>
      </w:r>
      <w:r w:rsidRPr="006D2802">
        <w:t>których mowa w</w:t>
      </w:r>
      <w:r w:rsidR="00672775">
        <w:t xml:space="preserve"> </w:t>
      </w:r>
      <w:r>
        <w:t>ust.</w:t>
      </w:r>
      <w:r w:rsidR="00672775">
        <w:t xml:space="preserve"> </w:t>
      </w:r>
      <w:r w:rsidRPr="006D2802">
        <w:t>2, na podstawie umowy zawartej z</w:t>
      </w:r>
      <w:r w:rsidR="00672775">
        <w:t xml:space="preserve"> </w:t>
      </w:r>
      <w:r>
        <w:t>o</w:t>
      </w:r>
      <w:r w:rsidRPr="006D2802">
        <w:t xml:space="preserve">chotniczą </w:t>
      </w:r>
      <w:r>
        <w:t>s</w:t>
      </w:r>
      <w:r w:rsidRPr="006D2802">
        <w:t xml:space="preserve">trażą </w:t>
      </w:r>
      <w:r>
        <w:t>p</w:t>
      </w:r>
      <w:r w:rsidRPr="006D2802">
        <w:t>ożarną.</w:t>
      </w:r>
    </w:p>
    <w:p w14:paraId="56C8B291" w14:textId="77777777" w:rsidR="00DC13E8" w:rsidRPr="006D2802" w:rsidRDefault="00DC13E8" w:rsidP="00DC13E8">
      <w:pPr>
        <w:pStyle w:val="USTustnpkodeksu"/>
      </w:pPr>
      <w:r w:rsidRPr="006D2802">
        <w:t>4. Umowa, o</w:t>
      </w:r>
      <w:r w:rsidR="00672775">
        <w:t xml:space="preserve"> </w:t>
      </w:r>
      <w:r w:rsidRPr="006D2802">
        <w:t>której mowa w</w:t>
      </w:r>
      <w:r w:rsidR="00672775">
        <w:t xml:space="preserve"> </w:t>
      </w:r>
      <w:r>
        <w:t>ust.</w:t>
      </w:r>
      <w:r w:rsidR="00672775">
        <w:t xml:space="preserve"> </w:t>
      </w:r>
      <w:r w:rsidRPr="006D2802">
        <w:t xml:space="preserve">3, wymaga </w:t>
      </w:r>
      <w:r w:rsidRPr="006D596E">
        <w:t>pod rygorem nieważności</w:t>
      </w:r>
      <w:r w:rsidRPr="006D2802">
        <w:t xml:space="preserve"> formy pisemnej lub złożenia oświadczenia woli w</w:t>
      </w:r>
      <w:r w:rsidR="00672775">
        <w:t xml:space="preserve"> </w:t>
      </w:r>
      <w:r w:rsidRPr="006D2802">
        <w:t>postaci elektronicznej opatrzonej podpisem zaufanym lub podpisem osobistym.</w:t>
      </w:r>
    </w:p>
    <w:p w14:paraId="6C7740C3" w14:textId="77777777" w:rsidR="00DC13E8" w:rsidRPr="006D2802" w:rsidRDefault="00DC13E8" w:rsidP="00DC13E8">
      <w:pPr>
        <w:pStyle w:val="USTustnpkodeksu"/>
      </w:pPr>
      <w:r w:rsidRPr="006D2802">
        <w:t xml:space="preserve">5. Jednostki samorządu terytorialnego mogą przekazywać </w:t>
      </w:r>
      <w:bookmarkStart w:id="22" w:name="highlightHit_180"/>
      <w:bookmarkEnd w:id="22"/>
      <w:r>
        <w:t>o</w:t>
      </w:r>
      <w:r w:rsidRPr="006D2802">
        <w:t xml:space="preserve">chotniczym </w:t>
      </w:r>
      <w:r>
        <w:t>s</w:t>
      </w:r>
      <w:r w:rsidRPr="006D2802">
        <w:t xml:space="preserve">trażom </w:t>
      </w:r>
      <w:r>
        <w:t>p</w:t>
      </w:r>
      <w:r w:rsidRPr="006D2802">
        <w:t>ożarnym dodatkowe środki pieniężne również w</w:t>
      </w:r>
      <w:r w:rsidR="00672775">
        <w:t xml:space="preserve"> </w:t>
      </w:r>
      <w:r w:rsidRPr="006D2802">
        <w:t>formie dotacji.</w:t>
      </w:r>
      <w:bookmarkEnd w:id="21"/>
    </w:p>
    <w:p w14:paraId="35FC5BBF" w14:textId="0542E7B0" w:rsidR="00DC13E8" w:rsidRPr="006D2802" w:rsidRDefault="00DC13E8" w:rsidP="00DC13E8">
      <w:pPr>
        <w:pStyle w:val="ARTartustawynprozporzdzenia"/>
      </w:pPr>
      <w:bookmarkStart w:id="23" w:name="mip54432801"/>
      <w:bookmarkStart w:id="24" w:name="mip54432802"/>
      <w:bookmarkStart w:id="25" w:name="mip54432803"/>
      <w:bookmarkEnd w:id="23"/>
      <w:bookmarkEnd w:id="24"/>
      <w:bookmarkEnd w:id="25"/>
      <w:r w:rsidRPr="006D2802">
        <w:rPr>
          <w:rStyle w:val="Ppogrubienie"/>
        </w:rPr>
        <w:t>Art.</w:t>
      </w:r>
      <w:r w:rsidR="00672775">
        <w:rPr>
          <w:rStyle w:val="Ppogrubienie"/>
        </w:rPr>
        <w:t> </w:t>
      </w:r>
      <w:r>
        <w:rPr>
          <w:rStyle w:val="Ppogrubienie"/>
        </w:rPr>
        <w:t>33</w:t>
      </w:r>
      <w:r w:rsidRPr="006D2802">
        <w:rPr>
          <w:rStyle w:val="Ppogrubienie"/>
        </w:rPr>
        <w:t>.</w:t>
      </w:r>
      <w:bookmarkStart w:id="26" w:name="mip54432816"/>
      <w:bookmarkEnd w:id="26"/>
      <w:r w:rsidR="00672775">
        <w:t xml:space="preserve"> </w:t>
      </w:r>
      <w:r w:rsidRPr="006D2802">
        <w:t>1. Nieruchomości, środki transportu, urządzenia i</w:t>
      </w:r>
      <w:r w:rsidR="00672775">
        <w:t xml:space="preserve"> </w:t>
      </w:r>
      <w:r w:rsidRPr="006D2802">
        <w:t>sprzęt pozostając</w:t>
      </w:r>
      <w:r>
        <w:t>e</w:t>
      </w:r>
      <w:r w:rsidRPr="006D2802">
        <w:t xml:space="preserve"> w</w:t>
      </w:r>
      <w:r w:rsidR="00F6090C">
        <w:t> </w:t>
      </w:r>
      <w:r w:rsidRPr="006D2802">
        <w:t xml:space="preserve">posiadaniu </w:t>
      </w:r>
      <w:bookmarkStart w:id="27" w:name="highlightHit_214"/>
      <w:bookmarkEnd w:id="27"/>
      <w:r>
        <w:t>o</w:t>
      </w:r>
      <w:r w:rsidRPr="006D2802">
        <w:t xml:space="preserve">chotniczej </w:t>
      </w:r>
      <w:r>
        <w:t>s</w:t>
      </w:r>
      <w:r w:rsidRPr="006D2802">
        <w:t xml:space="preserve">traży </w:t>
      </w:r>
      <w:r>
        <w:t>p</w:t>
      </w:r>
      <w:bookmarkStart w:id="28" w:name="highlightHit_215"/>
      <w:bookmarkStart w:id="29" w:name="highlightHit_216"/>
      <w:bookmarkEnd w:id="28"/>
      <w:bookmarkEnd w:id="29"/>
      <w:r w:rsidRPr="006D2802">
        <w:t>ożarnej mogą być odpłatnie wykorzystywane do innych społecznie użytecznych celów określonych w</w:t>
      </w:r>
      <w:r w:rsidR="00672775">
        <w:t xml:space="preserve"> </w:t>
      </w:r>
      <w:r w:rsidRPr="006D2802">
        <w:t xml:space="preserve">statucie </w:t>
      </w:r>
      <w:bookmarkStart w:id="30" w:name="highlightHit_217"/>
      <w:bookmarkEnd w:id="30"/>
      <w:r>
        <w:t>o</w:t>
      </w:r>
      <w:r w:rsidRPr="006D2802">
        <w:t xml:space="preserve">chotniczej </w:t>
      </w:r>
      <w:r>
        <w:t>s</w:t>
      </w:r>
      <w:r w:rsidRPr="006D2802">
        <w:t xml:space="preserve">traży </w:t>
      </w:r>
      <w:r>
        <w:t>p</w:t>
      </w:r>
      <w:r w:rsidRPr="006D2802">
        <w:t>ożarnej, w</w:t>
      </w:r>
      <w:r w:rsidR="00672775">
        <w:t xml:space="preserve"> </w:t>
      </w:r>
      <w:r w:rsidRPr="006D2802">
        <w:t>zakresie ustalonym z</w:t>
      </w:r>
      <w:r w:rsidR="00672775">
        <w:t xml:space="preserve"> </w:t>
      </w:r>
      <w:r w:rsidRPr="006D2802">
        <w:t>właściwą gminą.</w:t>
      </w:r>
    </w:p>
    <w:p w14:paraId="2D587F3C" w14:textId="77777777" w:rsidR="00DC13E8" w:rsidRPr="006D2802" w:rsidRDefault="00DC13E8" w:rsidP="00DC13E8">
      <w:pPr>
        <w:pStyle w:val="USTustnpkodeksu"/>
      </w:pPr>
      <w:bookmarkStart w:id="31" w:name="mip54432817"/>
      <w:bookmarkEnd w:id="31"/>
      <w:r w:rsidRPr="006D2802">
        <w:t>2.</w:t>
      </w:r>
      <w:r w:rsidR="00672775">
        <w:t xml:space="preserve"> </w:t>
      </w:r>
      <w:r w:rsidRPr="006D2802">
        <w:t>Środki uzyskane z</w:t>
      </w:r>
      <w:r w:rsidR="00672775">
        <w:t xml:space="preserve"> </w:t>
      </w:r>
      <w:r w:rsidRPr="006D2802">
        <w:t>tytułu, o</w:t>
      </w:r>
      <w:r w:rsidR="00672775">
        <w:t xml:space="preserve"> </w:t>
      </w:r>
      <w:r w:rsidRPr="006D2802">
        <w:t>którym mowa w</w:t>
      </w:r>
      <w:r w:rsidR="00672775">
        <w:t xml:space="preserve"> </w:t>
      </w:r>
      <w:r>
        <w:t>ust.</w:t>
      </w:r>
      <w:r w:rsidR="00672775">
        <w:t xml:space="preserve"> </w:t>
      </w:r>
      <w:r w:rsidRPr="006D2802">
        <w:t>1, pozostają w</w:t>
      </w:r>
      <w:r w:rsidR="00672775">
        <w:t xml:space="preserve"> </w:t>
      </w:r>
      <w:r w:rsidRPr="006D2802">
        <w:t xml:space="preserve">dyspozycji </w:t>
      </w:r>
      <w:r>
        <w:t>z</w:t>
      </w:r>
      <w:r w:rsidRPr="006D2802">
        <w:t>arządu OSP</w:t>
      </w:r>
      <w:bookmarkStart w:id="32" w:name="highlightHit_220"/>
      <w:bookmarkEnd w:id="32"/>
      <w:r w:rsidRPr="006D2802">
        <w:t xml:space="preserve"> z</w:t>
      </w:r>
      <w:r w:rsidR="00672775">
        <w:t xml:space="preserve"> </w:t>
      </w:r>
      <w:r w:rsidRPr="006D2802">
        <w:t>przeznaczeniem na działalność statutową.</w:t>
      </w:r>
      <w:bookmarkStart w:id="33" w:name="highlightHit_222"/>
      <w:bookmarkStart w:id="34" w:name="highlightHit_221"/>
      <w:bookmarkEnd w:id="33"/>
      <w:bookmarkEnd w:id="34"/>
    </w:p>
    <w:p w14:paraId="3715FA43" w14:textId="77777777" w:rsidR="00DC13E8" w:rsidRPr="006D2802" w:rsidRDefault="00DC13E8" w:rsidP="00DC13E8">
      <w:pPr>
        <w:pStyle w:val="ARTartustawynprozporzdzenia"/>
      </w:pPr>
      <w:r w:rsidRPr="006D2802">
        <w:rPr>
          <w:rStyle w:val="Ppogrubienie"/>
        </w:rPr>
        <w:t>Art.</w:t>
      </w:r>
      <w:r w:rsidR="00672775">
        <w:rPr>
          <w:rStyle w:val="Ppogrubienie"/>
        </w:rPr>
        <w:t> </w:t>
      </w:r>
      <w:r>
        <w:rPr>
          <w:rStyle w:val="Ppogrubienie"/>
        </w:rPr>
        <w:t>34</w:t>
      </w:r>
      <w:r w:rsidRPr="006D2802">
        <w:rPr>
          <w:rStyle w:val="Ppogrubienie"/>
        </w:rPr>
        <w:t>.</w:t>
      </w:r>
      <w:r w:rsidRPr="006D2802">
        <w:t xml:space="preserve"> 1. W</w:t>
      </w:r>
      <w:r w:rsidR="00672775">
        <w:t xml:space="preserve"> </w:t>
      </w:r>
      <w:r w:rsidRPr="006D2802">
        <w:t>celu realizacji zadań, o</w:t>
      </w:r>
      <w:r w:rsidR="00672775">
        <w:t xml:space="preserve"> </w:t>
      </w:r>
      <w:r w:rsidRPr="006D2802">
        <w:t>których mowa w</w:t>
      </w:r>
      <w:r w:rsidR="00672775">
        <w:t xml:space="preserve"> </w:t>
      </w:r>
      <w:r>
        <w:t>art.</w:t>
      </w:r>
      <w:r w:rsidR="00672775">
        <w:t xml:space="preserve"> </w:t>
      </w:r>
      <w:r w:rsidRPr="006D2802">
        <w:t>3</w:t>
      </w:r>
      <w:r>
        <w:t xml:space="preserve"> pkt</w:t>
      </w:r>
      <w:r w:rsidR="00672775">
        <w:t xml:space="preserve"> </w:t>
      </w:r>
      <w:r w:rsidRPr="006D2802">
        <w:t>8</w:t>
      </w:r>
      <w:r w:rsidRPr="006D596E">
        <w:t>–</w:t>
      </w:r>
      <w:r w:rsidRPr="006D2802">
        <w:t xml:space="preserve">15, </w:t>
      </w:r>
      <w:r>
        <w:t>o</w:t>
      </w:r>
      <w:r w:rsidRPr="006D2802">
        <w:t xml:space="preserve">chotnicze </w:t>
      </w:r>
      <w:r>
        <w:t>s</w:t>
      </w:r>
      <w:r w:rsidRPr="006D2802">
        <w:t xml:space="preserve">traże </w:t>
      </w:r>
      <w:r>
        <w:t>p</w:t>
      </w:r>
      <w:r w:rsidRPr="006D2802">
        <w:t>ożarne mogą organizować imprezy</w:t>
      </w:r>
      <w:r>
        <w:t>, podczas których</w:t>
      </w:r>
      <w:r w:rsidR="00672775">
        <w:t xml:space="preserve"> </w:t>
      </w:r>
      <w:r w:rsidRPr="006D2802">
        <w:t xml:space="preserve">zapewniają </w:t>
      </w:r>
      <w:r w:rsidRPr="000A75EC">
        <w:t xml:space="preserve">porządek </w:t>
      </w:r>
      <w:r>
        <w:t xml:space="preserve">oraz </w:t>
      </w:r>
      <w:r w:rsidRPr="006D2802">
        <w:t>bezpieczeństwo osobom</w:t>
      </w:r>
      <w:r>
        <w:t xml:space="preserve"> obecnym</w:t>
      </w:r>
      <w:r w:rsidRPr="006D2802">
        <w:t xml:space="preserve"> na imprezie.</w:t>
      </w:r>
    </w:p>
    <w:p w14:paraId="612EB188" w14:textId="3F0822F7" w:rsidR="00DC13E8" w:rsidRPr="006D2802" w:rsidRDefault="00DC13E8" w:rsidP="00DC13E8">
      <w:pPr>
        <w:pStyle w:val="USTustnpkodeksu"/>
      </w:pPr>
      <w:r w:rsidRPr="006D2802">
        <w:t xml:space="preserve">2. </w:t>
      </w:r>
      <w:r>
        <w:t>Na</w:t>
      </w:r>
      <w:r w:rsidRPr="006D2802">
        <w:t xml:space="preserve"> organizacj</w:t>
      </w:r>
      <w:r>
        <w:t>ę</w:t>
      </w:r>
      <w:r w:rsidRPr="006D2802">
        <w:t xml:space="preserve"> imprezy spełniającej kryteria imprezy masowej, o</w:t>
      </w:r>
      <w:r w:rsidR="00672775">
        <w:t xml:space="preserve"> </w:t>
      </w:r>
      <w:r w:rsidRPr="006D2802">
        <w:t>któr</w:t>
      </w:r>
      <w:r w:rsidR="005322ED">
        <w:t>ej</w:t>
      </w:r>
      <w:r w:rsidRPr="006D2802">
        <w:t xml:space="preserve"> mowa w</w:t>
      </w:r>
      <w:r w:rsidR="00CA7BF1">
        <w:t> </w:t>
      </w:r>
      <w:r>
        <w:t>art.</w:t>
      </w:r>
      <w:r w:rsidR="00CA7BF1">
        <w:t> </w:t>
      </w:r>
      <w:r w:rsidRPr="006D2802">
        <w:t>3</w:t>
      </w:r>
      <w:r>
        <w:t xml:space="preserve"> pkt</w:t>
      </w:r>
      <w:r w:rsidR="00672775">
        <w:t xml:space="preserve"> </w:t>
      </w:r>
      <w:r w:rsidRPr="006D2802">
        <w:t>1</w:t>
      </w:r>
      <w:r w:rsidR="00672775">
        <w:t xml:space="preserve"> </w:t>
      </w:r>
      <w:r w:rsidRPr="006D2802">
        <w:t>ustawy z</w:t>
      </w:r>
      <w:r w:rsidR="00672775">
        <w:t xml:space="preserve"> </w:t>
      </w:r>
      <w:r w:rsidRPr="006D2802">
        <w:t>dnia 20</w:t>
      </w:r>
      <w:r w:rsidR="00672775">
        <w:t xml:space="preserve"> </w:t>
      </w:r>
      <w:r w:rsidRPr="006D2802">
        <w:t>marca 2009</w:t>
      </w:r>
      <w:r w:rsidR="00672775">
        <w:t xml:space="preserve"> </w:t>
      </w:r>
      <w:r w:rsidRPr="006D2802">
        <w:t>r. o</w:t>
      </w:r>
      <w:r w:rsidR="00672775">
        <w:t xml:space="preserve"> </w:t>
      </w:r>
      <w:r w:rsidRPr="006D2802">
        <w:t>bezpieczeństwie imprez masowych (</w:t>
      </w:r>
      <w:r>
        <w:t>Dz.</w:t>
      </w:r>
      <w:r w:rsidR="00672775">
        <w:t xml:space="preserve"> </w:t>
      </w:r>
      <w:r>
        <w:t>U.</w:t>
      </w:r>
      <w:r w:rsidRPr="006D2802">
        <w:t xml:space="preserve"> z</w:t>
      </w:r>
      <w:r w:rsidR="00CA7BF1">
        <w:t> </w:t>
      </w:r>
      <w:r w:rsidRPr="006D2802">
        <w:t>2019</w:t>
      </w:r>
      <w:r w:rsidR="00672775">
        <w:t xml:space="preserve"> </w:t>
      </w:r>
      <w:r w:rsidRPr="006D2802">
        <w:t>r.</w:t>
      </w:r>
      <w:r>
        <w:t xml:space="preserve"> poz.</w:t>
      </w:r>
      <w:r w:rsidR="00672775">
        <w:t xml:space="preserve"> </w:t>
      </w:r>
      <w:r w:rsidRPr="006D2802">
        <w:t>2171), w</w:t>
      </w:r>
      <w:r w:rsidR="00672775">
        <w:t xml:space="preserve"> </w:t>
      </w:r>
      <w:r w:rsidRPr="006D2802">
        <w:t>miejsc</w:t>
      </w:r>
      <w:r>
        <w:t xml:space="preserve">u </w:t>
      </w:r>
      <w:r w:rsidRPr="006D2802">
        <w:t>inny</w:t>
      </w:r>
      <w:r>
        <w:t>m</w:t>
      </w:r>
      <w:r w:rsidRPr="006D2802">
        <w:t xml:space="preserve"> niż nieruchomości zarządzane przez </w:t>
      </w:r>
      <w:r>
        <w:t>o</w:t>
      </w:r>
      <w:r w:rsidRPr="006D2802">
        <w:t xml:space="preserve">chotnicze </w:t>
      </w:r>
      <w:r>
        <w:t>s</w:t>
      </w:r>
      <w:r w:rsidRPr="006D2802">
        <w:t xml:space="preserve">traże </w:t>
      </w:r>
      <w:r>
        <w:t>p</w:t>
      </w:r>
      <w:r w:rsidRPr="006D2802">
        <w:t xml:space="preserve">ożarne </w:t>
      </w:r>
      <w:r w:rsidR="000A47FD" w:rsidRPr="006D2802">
        <w:lastRenderedPageBreak/>
        <w:t xml:space="preserve">jest </w:t>
      </w:r>
      <w:r w:rsidRPr="006D2802">
        <w:t>wymagana zgoda wójta (burmistrza, prezydenta miasta) właściwego ze względu na miejsce organizacji imprezy.</w:t>
      </w:r>
    </w:p>
    <w:p w14:paraId="575D9C66" w14:textId="77777777" w:rsidR="00DC13E8" w:rsidRPr="006D2802" w:rsidRDefault="00DC13E8" w:rsidP="00DC13E8">
      <w:pPr>
        <w:pStyle w:val="USTustnpkodeksu"/>
      </w:pPr>
      <w:r w:rsidRPr="006D2802">
        <w:t>3. Zgodę, o</w:t>
      </w:r>
      <w:r w:rsidR="00672775">
        <w:t xml:space="preserve"> </w:t>
      </w:r>
      <w:r w:rsidRPr="006D2802">
        <w:t>której mowa w</w:t>
      </w:r>
      <w:r w:rsidR="00672775">
        <w:t xml:space="preserve"> </w:t>
      </w:r>
      <w:r>
        <w:t>ust.</w:t>
      </w:r>
      <w:r w:rsidR="00672775">
        <w:t xml:space="preserve"> </w:t>
      </w:r>
      <w:r w:rsidRPr="006D2802">
        <w:t xml:space="preserve">2, wydaje się na wniosek </w:t>
      </w:r>
      <w:r>
        <w:t>o</w:t>
      </w:r>
      <w:r w:rsidRPr="006D2802">
        <w:t xml:space="preserve">chotniczej </w:t>
      </w:r>
      <w:r>
        <w:t>s</w:t>
      </w:r>
      <w:r w:rsidRPr="006D2802">
        <w:t xml:space="preserve">traży </w:t>
      </w:r>
      <w:r>
        <w:t>p</w:t>
      </w:r>
      <w:r w:rsidRPr="006D2802">
        <w:t>ożarnej, złożony co najmniej 14</w:t>
      </w:r>
      <w:r w:rsidR="00672775">
        <w:t xml:space="preserve"> </w:t>
      </w:r>
      <w:r w:rsidRPr="006D2802">
        <w:t>dni przed planowanym terminem rozpoczęcia imprezy.</w:t>
      </w:r>
    </w:p>
    <w:p w14:paraId="3D45E7C5" w14:textId="77777777" w:rsidR="00DC13E8" w:rsidRPr="00DC13E8" w:rsidRDefault="00DC13E8" w:rsidP="00DC13E8">
      <w:pPr>
        <w:pStyle w:val="USTustnpkodeksu"/>
      </w:pPr>
      <w:r w:rsidRPr="006D2802">
        <w:t>4. Wniosek,</w:t>
      </w:r>
      <w:r w:rsidRPr="00DC13E8">
        <w:t xml:space="preserve"> o</w:t>
      </w:r>
      <w:r w:rsidR="00672775">
        <w:t xml:space="preserve"> </w:t>
      </w:r>
      <w:r w:rsidRPr="00DC13E8">
        <w:t>którym mowa w</w:t>
      </w:r>
      <w:r w:rsidR="00672775">
        <w:t xml:space="preserve"> </w:t>
      </w:r>
      <w:r w:rsidRPr="00DC13E8">
        <w:t>ust.</w:t>
      </w:r>
      <w:r w:rsidR="00672775">
        <w:t xml:space="preserve"> </w:t>
      </w:r>
      <w:r w:rsidRPr="00DC13E8">
        <w:t>3, zawiera w</w:t>
      </w:r>
      <w:r w:rsidR="00672775">
        <w:t xml:space="preserve"> </w:t>
      </w:r>
      <w:r w:rsidRPr="00DC13E8">
        <w:t>szczególności:</w:t>
      </w:r>
    </w:p>
    <w:p w14:paraId="3DD94DED" w14:textId="77777777" w:rsidR="00DC13E8" w:rsidRPr="00C424AD" w:rsidRDefault="00DC13E8" w:rsidP="00DC13E8">
      <w:pPr>
        <w:pStyle w:val="PKTpunkt"/>
      </w:pPr>
      <w:r>
        <w:t>1)</w:t>
      </w:r>
      <w:r>
        <w:tab/>
      </w:r>
      <w:r w:rsidRPr="00C424AD">
        <w:t xml:space="preserve">wskazanie </w:t>
      </w:r>
      <w:r>
        <w:t>o</w:t>
      </w:r>
      <w:r w:rsidRPr="00C424AD">
        <w:t xml:space="preserve">chotniczej </w:t>
      </w:r>
      <w:r>
        <w:t>s</w:t>
      </w:r>
      <w:r w:rsidRPr="00C424AD">
        <w:t xml:space="preserve">traży </w:t>
      </w:r>
      <w:r>
        <w:t>p</w:t>
      </w:r>
      <w:r w:rsidRPr="00C424AD">
        <w:t>ożarnej będącej organizatorem imprezy;</w:t>
      </w:r>
    </w:p>
    <w:p w14:paraId="548F6360" w14:textId="77777777" w:rsidR="00DC13E8" w:rsidRPr="00C424AD" w:rsidRDefault="00DC13E8" w:rsidP="00DC13E8">
      <w:pPr>
        <w:pStyle w:val="PKTpunkt"/>
      </w:pPr>
      <w:r>
        <w:t>2)</w:t>
      </w:r>
      <w:r>
        <w:tab/>
      </w:r>
      <w:r w:rsidRPr="00C424AD">
        <w:t>rodzaj i</w:t>
      </w:r>
      <w:r w:rsidR="00672775">
        <w:t xml:space="preserve"> </w:t>
      </w:r>
      <w:r w:rsidRPr="00C424AD">
        <w:t>nazwę imprezy;</w:t>
      </w:r>
    </w:p>
    <w:p w14:paraId="1BE43165" w14:textId="77777777" w:rsidR="00DC13E8" w:rsidRPr="00C424AD" w:rsidRDefault="00DC13E8" w:rsidP="00DC13E8">
      <w:pPr>
        <w:pStyle w:val="PKTpunkt"/>
      </w:pPr>
      <w:r>
        <w:t>3)</w:t>
      </w:r>
      <w:r>
        <w:tab/>
      </w:r>
      <w:r w:rsidRPr="00C424AD">
        <w:t>informację o</w:t>
      </w:r>
      <w:r w:rsidR="00672775">
        <w:t xml:space="preserve"> </w:t>
      </w:r>
      <w:r w:rsidRPr="00C424AD">
        <w:t>miejscu oraz terminie rozpoczęcia i</w:t>
      </w:r>
      <w:r w:rsidR="00672775">
        <w:t xml:space="preserve"> </w:t>
      </w:r>
      <w:r w:rsidRPr="00C424AD">
        <w:t>zakończenia imprezy;</w:t>
      </w:r>
    </w:p>
    <w:p w14:paraId="1C47A92A" w14:textId="77777777" w:rsidR="00DC13E8" w:rsidRPr="00C424AD" w:rsidRDefault="00DC13E8" w:rsidP="00DC13E8">
      <w:pPr>
        <w:pStyle w:val="PKTpunkt"/>
      </w:pPr>
      <w:r>
        <w:t>4)</w:t>
      </w:r>
      <w:r>
        <w:tab/>
      </w:r>
      <w:r w:rsidRPr="00C424AD">
        <w:t>informację o</w:t>
      </w:r>
      <w:r w:rsidR="00672775">
        <w:t xml:space="preserve"> </w:t>
      </w:r>
      <w:r w:rsidRPr="00C424AD">
        <w:t>przewidywanej liczbie uczestników imprezy;</w:t>
      </w:r>
    </w:p>
    <w:p w14:paraId="04316FF3" w14:textId="77777777" w:rsidR="00DC13E8" w:rsidRPr="00C424AD" w:rsidRDefault="00DC13E8" w:rsidP="00DC13E8">
      <w:pPr>
        <w:pStyle w:val="PKTpunkt"/>
      </w:pPr>
      <w:r>
        <w:t>5)</w:t>
      </w:r>
      <w:r>
        <w:tab/>
      </w:r>
      <w:r w:rsidRPr="00C424AD">
        <w:t xml:space="preserve">wskazanie osoby reprezentującej </w:t>
      </w:r>
      <w:r>
        <w:t>o</w:t>
      </w:r>
      <w:r w:rsidRPr="00C424AD">
        <w:t xml:space="preserve">chotniczą </w:t>
      </w:r>
      <w:r>
        <w:t>s</w:t>
      </w:r>
      <w:r w:rsidRPr="00C424AD">
        <w:t xml:space="preserve">traż </w:t>
      </w:r>
      <w:r>
        <w:t>p</w:t>
      </w:r>
      <w:r w:rsidRPr="00C424AD">
        <w:t>ożarną w</w:t>
      </w:r>
      <w:r w:rsidR="00672775">
        <w:t xml:space="preserve"> </w:t>
      </w:r>
      <w:r w:rsidRPr="00C424AD">
        <w:t xml:space="preserve">sprawach bezpieczeństwa imprezy </w:t>
      </w:r>
      <w:r>
        <w:t>oraz</w:t>
      </w:r>
      <w:r w:rsidR="00672775">
        <w:t xml:space="preserve"> </w:t>
      </w:r>
      <w:r w:rsidRPr="00C424AD">
        <w:t>informacj</w:t>
      </w:r>
      <w:r>
        <w:t>e</w:t>
      </w:r>
      <w:r w:rsidRPr="00C424AD">
        <w:t xml:space="preserve"> umożliwiając</w:t>
      </w:r>
      <w:r>
        <w:t>e</w:t>
      </w:r>
      <w:r w:rsidRPr="00C424AD">
        <w:t xml:space="preserve"> kontakt z</w:t>
      </w:r>
      <w:r w:rsidR="00672775">
        <w:t xml:space="preserve"> </w:t>
      </w:r>
      <w:r w:rsidRPr="00C424AD">
        <w:t>tą osobą.</w:t>
      </w:r>
    </w:p>
    <w:p w14:paraId="77A07FE3" w14:textId="77777777" w:rsidR="00DC13E8" w:rsidRPr="006D2802" w:rsidRDefault="00DC13E8" w:rsidP="00DC13E8">
      <w:pPr>
        <w:pStyle w:val="USTustnpkodeksu"/>
      </w:pPr>
      <w:r w:rsidRPr="006D2802">
        <w:t>5. Przepisów</w:t>
      </w:r>
      <w:r>
        <w:t xml:space="preserve"> ust.</w:t>
      </w:r>
      <w:r w:rsidR="00672775">
        <w:t xml:space="preserve"> </w:t>
      </w:r>
      <w:r w:rsidRPr="006D2802">
        <w:t>2–4</w:t>
      </w:r>
      <w:r w:rsidR="00672775">
        <w:t xml:space="preserve"> </w:t>
      </w:r>
      <w:r w:rsidRPr="006D2802">
        <w:t>nie stosuje się</w:t>
      </w:r>
      <w:r>
        <w:t>,</w:t>
      </w:r>
      <w:r w:rsidRPr="006D2802">
        <w:t xml:space="preserve"> jeżeli przepisy odrębne wymagają zezwolenia na organizację imprez</w:t>
      </w:r>
      <w:r>
        <w:t>y</w:t>
      </w:r>
      <w:r w:rsidRPr="006D2802">
        <w:t xml:space="preserve"> lub zawiadomienia właściwego organu.</w:t>
      </w:r>
    </w:p>
    <w:p w14:paraId="635713A9" w14:textId="77777777" w:rsidR="00DC13E8" w:rsidRPr="006D2802" w:rsidRDefault="00DC13E8" w:rsidP="00DC13E8">
      <w:pPr>
        <w:pStyle w:val="USTustnpkodeksu"/>
      </w:pPr>
      <w:r w:rsidRPr="006D2802">
        <w:t>6. Dochody z</w:t>
      </w:r>
      <w:r w:rsidR="00672775">
        <w:t xml:space="preserve"> </w:t>
      </w:r>
      <w:r w:rsidRPr="006D2802">
        <w:t xml:space="preserve">imprez są przeznaczane na realizację zadań </w:t>
      </w:r>
      <w:r>
        <w:t>ustawowych</w:t>
      </w:r>
      <w:r w:rsidRPr="006D2802">
        <w:t xml:space="preserve"> </w:t>
      </w:r>
      <w:r>
        <w:t>o</w:t>
      </w:r>
      <w:r w:rsidRPr="006D2802">
        <w:t xml:space="preserve">chotniczych </w:t>
      </w:r>
      <w:r>
        <w:t>s</w:t>
      </w:r>
      <w:r w:rsidRPr="006D2802">
        <w:t xml:space="preserve">traży </w:t>
      </w:r>
      <w:r>
        <w:t>p</w:t>
      </w:r>
      <w:r w:rsidRPr="006D2802">
        <w:t>ożarnych.</w:t>
      </w:r>
      <w:bookmarkStart w:id="35" w:name="mip54432818"/>
      <w:bookmarkStart w:id="36" w:name="mip54432824"/>
      <w:bookmarkStart w:id="37" w:name="mip54432820"/>
      <w:bookmarkStart w:id="38" w:name="mip54432826"/>
      <w:bookmarkEnd w:id="35"/>
      <w:bookmarkEnd w:id="36"/>
      <w:bookmarkEnd w:id="37"/>
      <w:bookmarkEnd w:id="38"/>
    </w:p>
    <w:p w14:paraId="1E9A1F53" w14:textId="77777777" w:rsidR="00DC13E8" w:rsidRPr="006D2802" w:rsidRDefault="00DC13E8" w:rsidP="00DC13E8">
      <w:pPr>
        <w:pStyle w:val="ROZDZODDZOZNoznaczenierozdziauluboddziau"/>
      </w:pPr>
      <w:r w:rsidRPr="006D2802">
        <w:t>Rozdział 5</w:t>
      </w:r>
    </w:p>
    <w:p w14:paraId="19B08055" w14:textId="77777777" w:rsidR="00DC13E8" w:rsidRPr="006D2802" w:rsidRDefault="00DC13E8" w:rsidP="00DC13E8">
      <w:pPr>
        <w:pStyle w:val="ROZDZODDZPRZEDMprzedmiotregulacjirozdziauluboddziau"/>
      </w:pPr>
      <w:r w:rsidRPr="006D2802">
        <w:t xml:space="preserve">Majątek </w:t>
      </w:r>
      <w:r>
        <w:t>o</w:t>
      </w:r>
      <w:r w:rsidRPr="006D2802">
        <w:t xml:space="preserve">chotniczych </w:t>
      </w:r>
      <w:r>
        <w:t>s</w:t>
      </w:r>
      <w:r w:rsidRPr="006D2802">
        <w:t xml:space="preserve">traży </w:t>
      </w:r>
      <w:r>
        <w:t>p</w:t>
      </w:r>
      <w:r w:rsidRPr="006D2802">
        <w:t>ożarnych</w:t>
      </w:r>
    </w:p>
    <w:p w14:paraId="2337F3CE" w14:textId="77777777" w:rsidR="00DC13E8" w:rsidRPr="006D2802" w:rsidRDefault="00DC13E8" w:rsidP="00DC13E8">
      <w:pPr>
        <w:pStyle w:val="ARTartustawynprozporzdzenia"/>
      </w:pPr>
      <w:r w:rsidRPr="006D2802">
        <w:rPr>
          <w:rStyle w:val="Ppogrubienie"/>
        </w:rPr>
        <w:t>Art.</w:t>
      </w:r>
      <w:r w:rsidR="00672775">
        <w:rPr>
          <w:rStyle w:val="Ppogrubienie"/>
        </w:rPr>
        <w:t> </w:t>
      </w:r>
      <w:r>
        <w:rPr>
          <w:rStyle w:val="Ppogrubienie"/>
        </w:rPr>
        <w:t>35</w:t>
      </w:r>
      <w:r w:rsidRPr="006D2802">
        <w:rPr>
          <w:rStyle w:val="Ppogrubienie"/>
        </w:rPr>
        <w:t>.</w:t>
      </w:r>
      <w:r w:rsidR="00672775">
        <w:t xml:space="preserve"> </w:t>
      </w:r>
      <w:r w:rsidRPr="006D2802">
        <w:t xml:space="preserve">1. Ochotnicze </w:t>
      </w:r>
      <w:r>
        <w:t>s</w:t>
      </w:r>
      <w:r w:rsidRPr="006D2802">
        <w:t xml:space="preserve">traże </w:t>
      </w:r>
      <w:r>
        <w:t>p</w:t>
      </w:r>
      <w:r w:rsidRPr="006D2802">
        <w:t>ożarne prowadz</w:t>
      </w:r>
      <w:r>
        <w:t>ą</w:t>
      </w:r>
      <w:r w:rsidRPr="006D2802">
        <w:t xml:space="preserve"> ewidencję majątku niezbędnego do prowadzenia działań ratowniczych oraz udziału w</w:t>
      </w:r>
      <w:r w:rsidR="00672775">
        <w:t xml:space="preserve"> </w:t>
      </w:r>
      <w:r w:rsidRPr="006D2802">
        <w:t>akcjach ratowniczych.</w:t>
      </w:r>
    </w:p>
    <w:p w14:paraId="3490DEC8" w14:textId="77777777" w:rsidR="00DC13E8" w:rsidRPr="00DC13E8" w:rsidRDefault="00DC13E8" w:rsidP="00DC13E8">
      <w:pPr>
        <w:pStyle w:val="USTustnpkodeksu"/>
      </w:pPr>
      <w:r w:rsidRPr="006D2802">
        <w:t>2.</w:t>
      </w:r>
      <w:r w:rsidR="00672775">
        <w:t xml:space="preserve"> </w:t>
      </w:r>
      <w:r w:rsidRPr="00DC13E8">
        <w:t>W</w:t>
      </w:r>
      <w:r w:rsidR="00672775">
        <w:t xml:space="preserve"> </w:t>
      </w:r>
      <w:r w:rsidRPr="00DC13E8">
        <w:t>skład ewidencji, o</w:t>
      </w:r>
      <w:r w:rsidR="00672775">
        <w:t xml:space="preserve"> </w:t>
      </w:r>
      <w:r w:rsidRPr="00DC13E8">
        <w:t>której mowa w</w:t>
      </w:r>
      <w:r w:rsidR="00672775">
        <w:t xml:space="preserve"> </w:t>
      </w:r>
      <w:r w:rsidRPr="00DC13E8">
        <w:t>ust.</w:t>
      </w:r>
      <w:r w:rsidR="00672775">
        <w:t xml:space="preserve"> </w:t>
      </w:r>
      <w:r w:rsidRPr="00DC13E8">
        <w:t>1, wchodzi:</w:t>
      </w:r>
    </w:p>
    <w:p w14:paraId="34BF7A4B" w14:textId="4B92AE79" w:rsidR="00DC13E8" w:rsidRPr="006D2802" w:rsidRDefault="00DC13E8" w:rsidP="00DC13E8">
      <w:pPr>
        <w:pStyle w:val="PKTpunkt"/>
      </w:pPr>
      <w:r w:rsidRPr="006D2802">
        <w:t>1)</w:t>
      </w:r>
      <w:r w:rsidRPr="006D2802">
        <w:tab/>
        <w:t>ewidencja materiałowa;</w:t>
      </w:r>
    </w:p>
    <w:p w14:paraId="30C36EB5" w14:textId="356AF3D4" w:rsidR="00DC13E8" w:rsidRPr="006D2802" w:rsidRDefault="00DC13E8" w:rsidP="00DC13E8">
      <w:pPr>
        <w:pStyle w:val="PKTpunkt"/>
      </w:pPr>
      <w:r w:rsidRPr="006D2802">
        <w:t>2)</w:t>
      </w:r>
      <w:r w:rsidRPr="006D2802">
        <w:tab/>
        <w:t>ewidencja przedmiotów nietrwałych;</w:t>
      </w:r>
    </w:p>
    <w:p w14:paraId="547AD8F7" w14:textId="26682F79" w:rsidR="00DC13E8" w:rsidRPr="006D2802" w:rsidRDefault="00DC13E8" w:rsidP="00DC13E8">
      <w:pPr>
        <w:pStyle w:val="PKTpunkt"/>
      </w:pPr>
      <w:r w:rsidRPr="006D2802">
        <w:t>3)</w:t>
      </w:r>
      <w:r w:rsidRPr="006D2802">
        <w:tab/>
        <w:t>ewidencja środków trwałych;</w:t>
      </w:r>
    </w:p>
    <w:p w14:paraId="07E252F3" w14:textId="05E1F309" w:rsidR="00DC13E8" w:rsidRPr="006D2802" w:rsidRDefault="00DC13E8" w:rsidP="00DC13E8">
      <w:pPr>
        <w:pStyle w:val="PKTpunkt"/>
      </w:pPr>
      <w:r w:rsidRPr="006D2802">
        <w:t>4)</w:t>
      </w:r>
      <w:r w:rsidRPr="006D2802">
        <w:tab/>
        <w:t>ewidencja wyposażenia osobistego.</w:t>
      </w:r>
    </w:p>
    <w:p w14:paraId="1094F83E" w14:textId="77777777" w:rsidR="00DC13E8" w:rsidRPr="006D2802" w:rsidRDefault="00DC13E8" w:rsidP="00DC13E8">
      <w:pPr>
        <w:pStyle w:val="USTustnpkodeksu"/>
      </w:pPr>
      <w:r w:rsidRPr="006D2802">
        <w:t>3.</w:t>
      </w:r>
      <w:r w:rsidR="00672775">
        <w:t xml:space="preserve"> </w:t>
      </w:r>
      <w:r w:rsidRPr="006D2802">
        <w:t>Osobą odpowiedzialną za dokonywanie wpisów w</w:t>
      </w:r>
      <w:r w:rsidR="00672775">
        <w:t xml:space="preserve"> </w:t>
      </w:r>
      <w:r w:rsidRPr="006D2802">
        <w:t xml:space="preserve">ewidencji majątku jest członek </w:t>
      </w:r>
      <w:r>
        <w:t>z</w:t>
      </w:r>
      <w:r w:rsidRPr="006D2802">
        <w:t>arządu OSP, któremu powierzono taką funkcję.</w:t>
      </w:r>
    </w:p>
    <w:p w14:paraId="3E040C55" w14:textId="77777777" w:rsidR="00DC13E8" w:rsidRDefault="00DC13E8" w:rsidP="00DC13E8">
      <w:pPr>
        <w:pStyle w:val="USTustnpkodeksu"/>
      </w:pPr>
      <w:r w:rsidRPr="006D2802">
        <w:t>4.</w:t>
      </w:r>
      <w:r w:rsidR="00672775">
        <w:t xml:space="preserve"> </w:t>
      </w:r>
      <w:r>
        <w:t>N</w:t>
      </w:r>
      <w:r w:rsidRPr="006D2802">
        <w:t xml:space="preserve">a wniosek </w:t>
      </w:r>
      <w:r>
        <w:t>z</w:t>
      </w:r>
      <w:r w:rsidRPr="006D2802">
        <w:t xml:space="preserve">arządu OSP </w:t>
      </w:r>
      <w:r>
        <w:t xml:space="preserve">gmina </w:t>
      </w:r>
      <w:r w:rsidRPr="006D2802">
        <w:t>bezpłatnie prowadzi ewidencję majątku</w:t>
      </w:r>
      <w:r>
        <w:t xml:space="preserve">, </w:t>
      </w:r>
      <w:r w:rsidRPr="006D2802">
        <w:t>księgowość</w:t>
      </w:r>
      <w:r>
        <w:t xml:space="preserve"> oraz rachunkowość</w:t>
      </w:r>
      <w:r w:rsidRPr="006D2802">
        <w:t xml:space="preserve"> </w:t>
      </w:r>
      <w:r>
        <w:t>o</w:t>
      </w:r>
      <w:r w:rsidRPr="006D2802">
        <w:t xml:space="preserve">chotniczej </w:t>
      </w:r>
      <w:r>
        <w:t>s</w:t>
      </w:r>
      <w:r w:rsidRPr="006D2802">
        <w:t xml:space="preserve">traży </w:t>
      </w:r>
      <w:r>
        <w:t>p</w:t>
      </w:r>
      <w:r w:rsidRPr="006D2802">
        <w:t>ożarnej.</w:t>
      </w:r>
    </w:p>
    <w:p w14:paraId="3C5A005B" w14:textId="77777777" w:rsidR="00DC13E8" w:rsidRPr="006D2802" w:rsidRDefault="00DC13E8" w:rsidP="00DC13E8">
      <w:pPr>
        <w:pStyle w:val="ARTartustawynprozporzdzenia"/>
      </w:pPr>
      <w:r w:rsidRPr="006D2802">
        <w:rPr>
          <w:rStyle w:val="Ppogrubienie"/>
        </w:rPr>
        <w:t>Art.</w:t>
      </w:r>
      <w:r w:rsidR="00672775">
        <w:rPr>
          <w:rStyle w:val="Ppogrubienie"/>
        </w:rPr>
        <w:t> </w:t>
      </w:r>
      <w:r>
        <w:rPr>
          <w:rStyle w:val="Ppogrubienie"/>
        </w:rPr>
        <w:t>36</w:t>
      </w:r>
      <w:r w:rsidRPr="006D2802">
        <w:rPr>
          <w:rStyle w:val="Ppogrubienie"/>
        </w:rPr>
        <w:t>.</w:t>
      </w:r>
      <w:r w:rsidR="00672775">
        <w:rPr>
          <w:rStyle w:val="Ppogrubienie"/>
        </w:rPr>
        <w:t xml:space="preserve"> </w:t>
      </w:r>
      <w:r w:rsidRPr="006D2802">
        <w:t>1.</w:t>
      </w:r>
      <w:r w:rsidR="00672775">
        <w:t xml:space="preserve"> </w:t>
      </w:r>
      <w:r w:rsidRPr="006D2802">
        <w:t>W</w:t>
      </w:r>
      <w:r w:rsidR="00672775">
        <w:t xml:space="preserve"> </w:t>
      </w:r>
      <w:r w:rsidRPr="006D2802">
        <w:t xml:space="preserve">przypadku likwidacji </w:t>
      </w:r>
      <w:r>
        <w:t>o</w:t>
      </w:r>
      <w:r w:rsidRPr="006D2802">
        <w:t xml:space="preserve">chotniczej </w:t>
      </w:r>
      <w:r>
        <w:t>s</w:t>
      </w:r>
      <w:r w:rsidRPr="006D2802">
        <w:t xml:space="preserve">traży </w:t>
      </w:r>
      <w:r>
        <w:t>p</w:t>
      </w:r>
      <w:r w:rsidRPr="006D2802">
        <w:t>ożarnej stosuje się odpowiednio</w:t>
      </w:r>
      <w:r>
        <w:t xml:space="preserve"> art.</w:t>
      </w:r>
      <w:r w:rsidR="00672775">
        <w:t xml:space="preserve"> </w:t>
      </w:r>
      <w:r w:rsidRPr="006D2802">
        <w:t>38</w:t>
      </w:r>
      <w:r w:rsidR="00672775">
        <w:t xml:space="preserve"> </w:t>
      </w:r>
      <w:r w:rsidRPr="006D2802">
        <w:t>ustawy z</w:t>
      </w:r>
      <w:r w:rsidR="00672775">
        <w:t xml:space="preserve"> </w:t>
      </w:r>
      <w:r w:rsidRPr="006D2802">
        <w:t>dnia 7</w:t>
      </w:r>
      <w:r w:rsidR="00672775">
        <w:t xml:space="preserve"> </w:t>
      </w:r>
      <w:r w:rsidRPr="006D2802">
        <w:t>kwietnia 1989</w:t>
      </w:r>
      <w:r w:rsidR="00672775">
        <w:t xml:space="preserve"> </w:t>
      </w:r>
      <w:r w:rsidRPr="006D2802">
        <w:t>r. – Prawo o</w:t>
      </w:r>
      <w:r w:rsidR="00672775">
        <w:t xml:space="preserve"> </w:t>
      </w:r>
      <w:r w:rsidRPr="006D2802">
        <w:t>stowarzyszeniach.</w:t>
      </w:r>
    </w:p>
    <w:p w14:paraId="63CC76FA" w14:textId="77777777" w:rsidR="00DC13E8" w:rsidRPr="006D2802" w:rsidRDefault="00DC13E8" w:rsidP="00DC13E8">
      <w:pPr>
        <w:pStyle w:val="USTustnpkodeksu"/>
      </w:pPr>
      <w:r w:rsidRPr="006D2802">
        <w:t>2.</w:t>
      </w:r>
      <w:r w:rsidR="00672775">
        <w:t xml:space="preserve"> </w:t>
      </w:r>
      <w:r w:rsidRPr="006D2802">
        <w:t>Majątek stanowiący wyposażenie przeznaczone na potrzeby prowadzonych działań ratowniczych, który zakupiono przy udziale środków pochodzących z</w:t>
      </w:r>
      <w:r w:rsidR="00672775">
        <w:t xml:space="preserve"> </w:t>
      </w:r>
      <w:r w:rsidRPr="006D2802">
        <w:t xml:space="preserve">budżetu państwa lub </w:t>
      </w:r>
      <w:r w:rsidRPr="006D2802">
        <w:lastRenderedPageBreak/>
        <w:t xml:space="preserve">gminy, </w:t>
      </w:r>
      <w:r w:rsidRPr="00E7419C">
        <w:t xml:space="preserve">jest </w:t>
      </w:r>
      <w:r w:rsidRPr="006D2802">
        <w:t xml:space="preserve">przekazywany jednostce ochrony przeciwpożarowej zapewniającej utrzymanie właściwego zabezpieczenia operacyjnego mieszkańcom gminy, na terenie której działała likwidowana </w:t>
      </w:r>
      <w:r>
        <w:t>o</w:t>
      </w:r>
      <w:r w:rsidRPr="006D2802">
        <w:t xml:space="preserve">chotnicza </w:t>
      </w:r>
      <w:r>
        <w:t>s</w:t>
      </w:r>
      <w:r w:rsidRPr="006D2802">
        <w:t xml:space="preserve">traż </w:t>
      </w:r>
      <w:r>
        <w:t>p</w:t>
      </w:r>
      <w:r w:rsidRPr="006D2802">
        <w:t>ożarna.</w:t>
      </w:r>
    </w:p>
    <w:p w14:paraId="35FD3F72" w14:textId="77777777" w:rsidR="00DC13E8" w:rsidRPr="006D2802" w:rsidRDefault="00DC13E8" w:rsidP="00DC13E8">
      <w:pPr>
        <w:pStyle w:val="ROZDZODDZOZNoznaczenierozdziauluboddziau"/>
      </w:pPr>
      <w:bookmarkStart w:id="39" w:name="mip54432827"/>
      <w:bookmarkEnd w:id="39"/>
      <w:r w:rsidRPr="006D2802">
        <w:t>Rozdział 6</w:t>
      </w:r>
    </w:p>
    <w:p w14:paraId="4F77BE19" w14:textId="77777777" w:rsidR="00DC13E8" w:rsidRPr="006D2802" w:rsidRDefault="00DC13E8" w:rsidP="00DC13E8">
      <w:pPr>
        <w:pStyle w:val="ROZDZODDZPRZEDMprzedmiotregulacjirozdziauluboddziau"/>
      </w:pPr>
      <w:r w:rsidRPr="006D2802">
        <w:t>Przepisy zmieniające</w:t>
      </w:r>
    </w:p>
    <w:p w14:paraId="3FC49C13" w14:textId="290FB796" w:rsidR="00DC13E8" w:rsidRPr="00DC13E8" w:rsidRDefault="00DC13E8" w:rsidP="00DC13E8">
      <w:pPr>
        <w:pStyle w:val="ARTartustawynprozporzdzenia"/>
      </w:pPr>
      <w:r w:rsidRPr="006D2802">
        <w:rPr>
          <w:rStyle w:val="Ppogrubienie"/>
        </w:rPr>
        <w:t>Art.</w:t>
      </w:r>
      <w:r w:rsidR="00672775">
        <w:rPr>
          <w:rStyle w:val="Ppogrubienie"/>
        </w:rPr>
        <w:t> </w:t>
      </w:r>
      <w:r w:rsidRPr="00DC13E8">
        <w:rPr>
          <w:rStyle w:val="Ppogrubienie"/>
        </w:rPr>
        <w:t>37.</w:t>
      </w:r>
      <w:r w:rsidRPr="00DC13E8">
        <w:t xml:space="preserve"> W</w:t>
      </w:r>
      <w:r w:rsidR="00672775">
        <w:t xml:space="preserve"> </w:t>
      </w:r>
      <w:r w:rsidRPr="00DC13E8">
        <w:t>ustawie z</w:t>
      </w:r>
      <w:r w:rsidR="00672775">
        <w:t xml:space="preserve"> </w:t>
      </w:r>
      <w:r w:rsidRPr="00DC13E8">
        <w:t>dnia 24</w:t>
      </w:r>
      <w:r w:rsidR="00672775">
        <w:t xml:space="preserve"> </w:t>
      </w:r>
      <w:r w:rsidRPr="00DC13E8">
        <w:t>sierpnia 1991</w:t>
      </w:r>
      <w:r w:rsidR="00672775">
        <w:t xml:space="preserve"> </w:t>
      </w:r>
      <w:r w:rsidRPr="00DC13E8">
        <w:t>r. o</w:t>
      </w:r>
      <w:r w:rsidR="00672775">
        <w:t xml:space="preserve"> </w:t>
      </w:r>
      <w:r w:rsidRPr="00DC13E8">
        <w:t>ochronie przeciwpożarowej (Dz.</w:t>
      </w:r>
      <w:r w:rsidR="00672775">
        <w:t xml:space="preserve"> </w:t>
      </w:r>
      <w:r w:rsidRPr="00DC13E8">
        <w:t>U. z</w:t>
      </w:r>
      <w:r w:rsidR="00F6090C">
        <w:t> </w:t>
      </w:r>
      <w:r w:rsidRPr="00DC13E8">
        <w:t>2021</w:t>
      </w:r>
      <w:r w:rsidR="00F6090C">
        <w:t> </w:t>
      </w:r>
      <w:r w:rsidRPr="00DC13E8">
        <w:t>r. poz.</w:t>
      </w:r>
      <w:r w:rsidR="00672775">
        <w:t xml:space="preserve"> </w:t>
      </w:r>
      <w:r w:rsidRPr="00DC13E8">
        <w:t>869) wprowadza się następujące zmiany:</w:t>
      </w:r>
    </w:p>
    <w:p w14:paraId="74A45A51" w14:textId="77777777" w:rsidR="00DC13E8" w:rsidRPr="00DC13E8" w:rsidRDefault="00DC13E8" w:rsidP="00DC13E8">
      <w:pPr>
        <w:pStyle w:val="PKTpunkt"/>
      </w:pPr>
      <w:r w:rsidRPr="006D2802">
        <w:t>1)</w:t>
      </w:r>
      <w:r w:rsidRPr="006D2802">
        <w:tab/>
        <w:t>w</w:t>
      </w:r>
      <w:r w:rsidRPr="00DC13E8">
        <w:t xml:space="preserve"> art.</w:t>
      </w:r>
      <w:r w:rsidR="00672775">
        <w:t xml:space="preserve"> </w:t>
      </w:r>
      <w:r w:rsidRPr="00DC13E8">
        <w:t>1 pkt</w:t>
      </w:r>
      <w:r w:rsidR="00672775">
        <w:t xml:space="preserve"> </w:t>
      </w:r>
      <w:r w:rsidRPr="00DC13E8">
        <w:t>2 i</w:t>
      </w:r>
      <w:r w:rsidR="00672775">
        <w:t xml:space="preserve"> </w:t>
      </w:r>
      <w:r w:rsidRPr="00DC13E8">
        <w:t>3</w:t>
      </w:r>
      <w:r w:rsidR="00672775">
        <w:t xml:space="preserve"> </w:t>
      </w:r>
      <w:r w:rsidRPr="00DC13E8">
        <w:t>otrzymują brzmienie:</w:t>
      </w:r>
    </w:p>
    <w:p w14:paraId="6029D853" w14:textId="77777777" w:rsidR="00DC13E8" w:rsidRPr="006D2802" w:rsidRDefault="00DC13E8" w:rsidP="00DC13E8">
      <w:pPr>
        <w:pStyle w:val="ZPKTzmpktartykuempunktem"/>
      </w:pPr>
      <w:r w:rsidRPr="006D2802">
        <w:t>„2)</w:t>
      </w:r>
      <w:r w:rsidR="00672775">
        <w:tab/>
      </w:r>
      <w:r w:rsidRPr="006D2802">
        <w:t>zapewnianie sił i</w:t>
      </w:r>
      <w:r w:rsidR="00672775">
        <w:t xml:space="preserve"> </w:t>
      </w:r>
      <w:r w:rsidRPr="006D2802">
        <w:t>środków do zwalczania pożarów, klęsk żywiołowych lub innych miejscowych zagrożeń oraz na rzecz ochrony ludności;</w:t>
      </w:r>
    </w:p>
    <w:p w14:paraId="405CCE94" w14:textId="77777777" w:rsidR="00DC13E8" w:rsidRPr="006D2802" w:rsidRDefault="00DC13E8" w:rsidP="00DC13E8">
      <w:pPr>
        <w:pStyle w:val="ZPKTzmpktartykuempunktem"/>
      </w:pPr>
      <w:r w:rsidRPr="006D2802">
        <w:t>3)</w:t>
      </w:r>
      <w:r w:rsidR="00672775">
        <w:tab/>
      </w:r>
      <w:r w:rsidRPr="006D2802">
        <w:t>prowadzenie działań ratowniczych przez jednostki ochrony przeciwpożarowej.”;</w:t>
      </w:r>
    </w:p>
    <w:p w14:paraId="436DE938" w14:textId="77777777" w:rsidR="00DC13E8" w:rsidRPr="00DC13E8" w:rsidRDefault="00DC13E8" w:rsidP="00DC13E8">
      <w:pPr>
        <w:pStyle w:val="PKTpunkt"/>
      </w:pPr>
      <w:r w:rsidRPr="006D2802">
        <w:t>2)</w:t>
      </w:r>
      <w:r w:rsidRPr="006D2802">
        <w:tab/>
        <w:t>w</w:t>
      </w:r>
      <w:r w:rsidRPr="00DC13E8">
        <w:t xml:space="preserve"> art.</w:t>
      </w:r>
      <w:r w:rsidR="00672775">
        <w:t xml:space="preserve"> </w:t>
      </w:r>
      <w:r w:rsidRPr="00DC13E8">
        <w:t>3</w:t>
      </w:r>
      <w:r w:rsidR="00672775">
        <w:t xml:space="preserve"> </w:t>
      </w:r>
      <w:r w:rsidRPr="00DC13E8">
        <w:t>dodaje się ust.</w:t>
      </w:r>
      <w:r w:rsidR="00672775">
        <w:t xml:space="preserve"> </w:t>
      </w:r>
      <w:r w:rsidRPr="00DC13E8">
        <w:t>3 w</w:t>
      </w:r>
      <w:r w:rsidR="00672775">
        <w:t xml:space="preserve"> </w:t>
      </w:r>
      <w:r w:rsidRPr="00DC13E8">
        <w:t>brzmieniu:</w:t>
      </w:r>
    </w:p>
    <w:p w14:paraId="6A98E0EF" w14:textId="77777777" w:rsidR="00DC13E8" w:rsidRPr="006D2802" w:rsidRDefault="00DC13E8" w:rsidP="00DC13E8">
      <w:pPr>
        <w:pStyle w:val="ZUSTzmustartykuempunktem"/>
      </w:pPr>
      <w:r w:rsidRPr="006D2802">
        <w:t>„3. Obowiązki zawarte w</w:t>
      </w:r>
      <w:r w:rsidR="00672775">
        <w:t xml:space="preserve"> </w:t>
      </w:r>
      <w:r>
        <w:t>ust.</w:t>
      </w:r>
      <w:r w:rsidR="00672775">
        <w:t xml:space="preserve"> </w:t>
      </w:r>
      <w:r w:rsidRPr="006D2802">
        <w:t>1</w:t>
      </w:r>
      <w:r>
        <w:t xml:space="preserve"> i</w:t>
      </w:r>
      <w:r w:rsidR="00672775">
        <w:t xml:space="preserve"> </w:t>
      </w:r>
      <w:r w:rsidRPr="006D2802">
        <w:t>2</w:t>
      </w:r>
      <w:r w:rsidR="00672775">
        <w:t xml:space="preserve"> </w:t>
      </w:r>
      <w:r w:rsidRPr="006D2802">
        <w:t>dotyczą również gmin w</w:t>
      </w:r>
      <w:r w:rsidR="00672775">
        <w:t xml:space="preserve"> </w:t>
      </w:r>
      <w:r w:rsidRPr="006D2802">
        <w:t>zakresie sprawowania nadzoru nad zadaniami określonymi w</w:t>
      </w:r>
      <w:r w:rsidR="00672775">
        <w:t xml:space="preserve"> </w:t>
      </w:r>
      <w:r>
        <w:t>art.</w:t>
      </w:r>
      <w:r w:rsidR="00672775">
        <w:t xml:space="preserve"> </w:t>
      </w:r>
      <w:r w:rsidRPr="006D2802">
        <w:t>1</w:t>
      </w:r>
      <w:r>
        <w:t xml:space="preserve"> pkt</w:t>
      </w:r>
      <w:r w:rsidR="00672775">
        <w:t xml:space="preserve"> </w:t>
      </w:r>
      <w:r w:rsidRPr="006D2802">
        <w:t>1.”;</w:t>
      </w:r>
    </w:p>
    <w:p w14:paraId="05FA17A1" w14:textId="77777777" w:rsidR="00DC13E8" w:rsidRPr="00DC13E8" w:rsidRDefault="00DC13E8" w:rsidP="00DC13E8">
      <w:pPr>
        <w:pStyle w:val="PKTpunkt"/>
      </w:pPr>
      <w:r w:rsidRPr="006D2802">
        <w:t>3)</w:t>
      </w:r>
      <w:r w:rsidRPr="006D2802">
        <w:tab/>
        <w:t>w</w:t>
      </w:r>
      <w:r w:rsidRPr="00DC13E8">
        <w:t xml:space="preserve"> art.</w:t>
      </w:r>
      <w:r w:rsidR="00672775">
        <w:t xml:space="preserve"> </w:t>
      </w:r>
      <w:r w:rsidRPr="00DC13E8">
        <w:t>14h ust.</w:t>
      </w:r>
      <w:r w:rsidR="00672775">
        <w:t xml:space="preserve"> </w:t>
      </w:r>
      <w:r w:rsidRPr="00DC13E8">
        <w:t>1 i</w:t>
      </w:r>
      <w:r w:rsidR="00672775">
        <w:t xml:space="preserve"> </w:t>
      </w:r>
      <w:r w:rsidRPr="00DC13E8">
        <w:t>2</w:t>
      </w:r>
      <w:r w:rsidR="00672775">
        <w:t xml:space="preserve"> </w:t>
      </w:r>
      <w:r w:rsidRPr="00DC13E8">
        <w:t>otrzymują brzmienie:</w:t>
      </w:r>
    </w:p>
    <w:p w14:paraId="6669370E" w14:textId="77777777" w:rsidR="00DC13E8" w:rsidRPr="006D2802" w:rsidRDefault="00DC13E8" w:rsidP="00DC13E8">
      <w:pPr>
        <w:pStyle w:val="ZUSTzmustartykuempunktem"/>
      </w:pPr>
      <w:r w:rsidRPr="006D2802">
        <w:t>„1.</w:t>
      </w:r>
      <w:r w:rsidR="00672775">
        <w:t xml:space="preserve"> </w:t>
      </w:r>
      <w:r w:rsidRPr="006D2802">
        <w:t>Państwowa Straż Pożarna przetwarza w</w:t>
      </w:r>
      <w:r w:rsidR="00672775">
        <w:t xml:space="preserve"> </w:t>
      </w:r>
      <w:r w:rsidRPr="006D2802">
        <w:t>celu ochrony życia, zdrowia, mienia lub środowiska przed pożarem, klęską żywiołową lub innym miejscowym zagrożeniem, w</w:t>
      </w:r>
      <w:r w:rsidR="00672775">
        <w:t xml:space="preserve"> </w:t>
      </w:r>
      <w:r w:rsidRPr="006D2802">
        <w:t>szczególności w</w:t>
      </w:r>
      <w:r w:rsidR="00672775">
        <w:t xml:space="preserve"> </w:t>
      </w:r>
      <w:r w:rsidRPr="006D2802">
        <w:t>SWD PSP, w</w:t>
      </w:r>
      <w:r w:rsidR="00672775">
        <w:t xml:space="preserve"> </w:t>
      </w:r>
      <w:r w:rsidRPr="006D2802">
        <w:t>zakresie niezbędnym do realizacji zadań wynikających z</w:t>
      </w:r>
      <w:r w:rsidR="00672775">
        <w:t xml:space="preserve"> </w:t>
      </w:r>
      <w:r w:rsidRPr="006D2802">
        <w:t xml:space="preserve">ustawy, </w:t>
      </w:r>
      <w:r w:rsidRPr="00D30301">
        <w:t xml:space="preserve">dane osobowe </w:t>
      </w:r>
      <w:r w:rsidRPr="006D2802">
        <w:t>uzyskane w</w:t>
      </w:r>
      <w:r w:rsidR="00672775">
        <w:t xml:space="preserve"> </w:t>
      </w:r>
      <w:r w:rsidRPr="006D2802">
        <w:t>związku z</w:t>
      </w:r>
      <w:r w:rsidR="00672775">
        <w:t xml:space="preserve"> </w:t>
      </w:r>
      <w:r w:rsidRPr="006D2802">
        <w:t>prowadzeniem działań ratowniczych oraz obsługą zgłoszeń alarmowych, o</w:t>
      </w:r>
      <w:r w:rsidR="00672775">
        <w:t xml:space="preserve"> </w:t>
      </w:r>
      <w:r w:rsidRPr="006D2802">
        <w:t>których mowa w</w:t>
      </w:r>
      <w:r w:rsidR="00672775">
        <w:t xml:space="preserve"> </w:t>
      </w:r>
      <w:r>
        <w:t>art.</w:t>
      </w:r>
      <w:r w:rsidR="00672775">
        <w:t xml:space="preserve"> </w:t>
      </w:r>
      <w:r w:rsidRPr="006D2802">
        <w:t>2</w:t>
      </w:r>
      <w:r>
        <w:t xml:space="preserve"> pkt</w:t>
      </w:r>
      <w:r w:rsidR="00672775">
        <w:t xml:space="preserve"> </w:t>
      </w:r>
      <w:r w:rsidRPr="006D2802">
        <w:t>2</w:t>
      </w:r>
      <w:r w:rsidR="00672775">
        <w:t xml:space="preserve"> </w:t>
      </w:r>
      <w:r w:rsidRPr="006D2802">
        <w:t>ustawy z</w:t>
      </w:r>
      <w:r w:rsidR="00672775">
        <w:t xml:space="preserve"> </w:t>
      </w:r>
      <w:r w:rsidRPr="006D2802">
        <w:t>dnia 22</w:t>
      </w:r>
      <w:r w:rsidR="00672775">
        <w:t xml:space="preserve"> </w:t>
      </w:r>
      <w:r w:rsidRPr="006D2802">
        <w:t>listopada 2013</w:t>
      </w:r>
      <w:r w:rsidR="00672775">
        <w:t xml:space="preserve"> </w:t>
      </w:r>
      <w:r w:rsidRPr="006D2802">
        <w:t>r.</w:t>
      </w:r>
      <w:r w:rsidR="00672775">
        <w:t xml:space="preserve"> </w:t>
      </w:r>
      <w:r w:rsidRPr="006D2802">
        <w:t>o</w:t>
      </w:r>
      <w:r w:rsidR="00672775">
        <w:t xml:space="preserve"> </w:t>
      </w:r>
      <w:r w:rsidRPr="006D2802">
        <w:t>systemie powiadamiania ratunkowego, w</w:t>
      </w:r>
      <w:r w:rsidR="00672775">
        <w:t xml:space="preserve"> </w:t>
      </w:r>
      <w:r w:rsidRPr="006D2802">
        <w:t>tym dane osobowe osoby zgłaszającej oraz osób, których zgłoszenie dotyczy.</w:t>
      </w:r>
    </w:p>
    <w:p w14:paraId="6D71FD6F" w14:textId="748F047E" w:rsidR="00DC13E8" w:rsidRPr="006D2802" w:rsidRDefault="00DC13E8" w:rsidP="00DC13E8">
      <w:pPr>
        <w:pStyle w:val="ZUSTzmustartykuempunktem"/>
      </w:pPr>
      <w:r w:rsidRPr="006D2802">
        <w:t>2.</w:t>
      </w:r>
      <w:r w:rsidR="00672775">
        <w:t xml:space="preserve"> </w:t>
      </w:r>
      <w:r w:rsidRPr="006D2802">
        <w:t>Jednostka organizacyjna Państwowej Straży Pożarnej, w</w:t>
      </w:r>
      <w:r w:rsidR="00672775">
        <w:t xml:space="preserve"> </w:t>
      </w:r>
      <w:r w:rsidRPr="006D2802">
        <w:t>związku z</w:t>
      </w:r>
      <w:r w:rsidR="00672775">
        <w:t xml:space="preserve"> </w:t>
      </w:r>
      <w:r w:rsidRPr="006D2802">
        <w:t>przetwarzaniem danych osobowych, o</w:t>
      </w:r>
      <w:r w:rsidR="00672775">
        <w:t xml:space="preserve"> </w:t>
      </w:r>
      <w:r w:rsidRPr="006D2802">
        <w:t>których mowa w</w:t>
      </w:r>
      <w:r w:rsidR="00672775">
        <w:t xml:space="preserve"> </w:t>
      </w:r>
      <w:r>
        <w:t>ust.</w:t>
      </w:r>
      <w:r w:rsidR="00672775">
        <w:t xml:space="preserve"> </w:t>
      </w:r>
      <w:r w:rsidRPr="006D2802">
        <w:t>1, wykonuje obowiązek, o</w:t>
      </w:r>
      <w:r w:rsidR="00F6090C">
        <w:t> </w:t>
      </w:r>
      <w:r w:rsidRPr="006D2802">
        <w:t>którym mowa w</w:t>
      </w:r>
      <w:r w:rsidR="00672775">
        <w:t xml:space="preserve"> </w:t>
      </w:r>
      <w:r>
        <w:t>art.</w:t>
      </w:r>
      <w:r w:rsidR="00672775">
        <w:t xml:space="preserve"> </w:t>
      </w:r>
      <w:r w:rsidRPr="006D2802">
        <w:t>13</w:t>
      </w:r>
      <w:r>
        <w:t xml:space="preserve"> ust.</w:t>
      </w:r>
      <w:r w:rsidR="00672775">
        <w:t xml:space="preserve"> </w:t>
      </w:r>
      <w:r w:rsidRPr="006D2802">
        <w:t>1</w:t>
      </w:r>
      <w:r>
        <w:t xml:space="preserve"> i</w:t>
      </w:r>
      <w:r w:rsidR="00672775">
        <w:t xml:space="preserve"> </w:t>
      </w:r>
      <w:r w:rsidRPr="006D2802">
        <w:t>2</w:t>
      </w:r>
      <w:r w:rsidR="00672775">
        <w:t xml:space="preserve"> </w:t>
      </w:r>
      <w:r w:rsidRPr="006D2802">
        <w:t>rozporządzenia Parlamentu Europejskiego i</w:t>
      </w:r>
      <w:r w:rsidR="00672775">
        <w:t xml:space="preserve"> </w:t>
      </w:r>
      <w:r w:rsidRPr="006D2802">
        <w:t>Rady (UE) 2016/679</w:t>
      </w:r>
      <w:r w:rsidR="00672775">
        <w:t xml:space="preserve"> </w:t>
      </w:r>
      <w:r w:rsidRPr="006D2802">
        <w:t>z</w:t>
      </w:r>
      <w:r w:rsidR="00672775">
        <w:t xml:space="preserve"> </w:t>
      </w:r>
      <w:r w:rsidRPr="006D2802">
        <w:t>dnia 27</w:t>
      </w:r>
      <w:r w:rsidR="00672775">
        <w:t xml:space="preserve"> </w:t>
      </w:r>
      <w:r w:rsidRPr="006D2802">
        <w:t>kwietnia 2016</w:t>
      </w:r>
      <w:r w:rsidR="00672775">
        <w:t xml:space="preserve"> </w:t>
      </w:r>
      <w:r w:rsidRPr="006D2802">
        <w:t>r. w</w:t>
      </w:r>
      <w:r w:rsidR="00672775">
        <w:t xml:space="preserve"> </w:t>
      </w:r>
      <w:r w:rsidRPr="006D2802">
        <w:t>sprawie ochrony osób fizycznych w</w:t>
      </w:r>
      <w:r w:rsidR="00672775">
        <w:t xml:space="preserve"> </w:t>
      </w:r>
      <w:r w:rsidRPr="006D2802">
        <w:t>związku z</w:t>
      </w:r>
      <w:r w:rsidR="00672775">
        <w:t xml:space="preserve"> </w:t>
      </w:r>
      <w:r w:rsidRPr="006D2802">
        <w:t>przetwarzaniem danych osobowych i</w:t>
      </w:r>
      <w:r w:rsidR="00672775">
        <w:t xml:space="preserve"> </w:t>
      </w:r>
      <w:r w:rsidRPr="006D2802">
        <w:t>w</w:t>
      </w:r>
      <w:r w:rsidR="00672775">
        <w:t xml:space="preserve"> </w:t>
      </w:r>
      <w:r w:rsidRPr="006D2802">
        <w:t>sprawie swobodnego przepływu takich danych oraz uchylenia dyrektywy 95/46/WE (ogólne rozporządzenie o</w:t>
      </w:r>
      <w:r w:rsidR="00672775">
        <w:t xml:space="preserve"> </w:t>
      </w:r>
      <w:r w:rsidRPr="006D2802">
        <w:t>ochronie danych) (Dz.</w:t>
      </w:r>
      <w:r w:rsidR="00672775">
        <w:t xml:space="preserve"> </w:t>
      </w:r>
      <w:r w:rsidRPr="006D2802">
        <w:t>Urz. UE L 119</w:t>
      </w:r>
      <w:r w:rsidR="00672775">
        <w:t xml:space="preserve"> </w:t>
      </w:r>
      <w:r w:rsidRPr="006D2802">
        <w:t>z</w:t>
      </w:r>
      <w:r w:rsidR="00672775">
        <w:t xml:space="preserve"> </w:t>
      </w:r>
      <w:r w:rsidRPr="006D2802">
        <w:t>04.05.2016, str. 1, Dz. Urz. UE L 127</w:t>
      </w:r>
      <w:r w:rsidR="00672775">
        <w:t xml:space="preserve"> </w:t>
      </w:r>
      <w:r w:rsidRPr="006D2802">
        <w:t>z</w:t>
      </w:r>
      <w:r w:rsidR="00672775">
        <w:t xml:space="preserve"> </w:t>
      </w:r>
      <w:r w:rsidRPr="006D2802">
        <w:t>23.05.2018, str. 2</w:t>
      </w:r>
      <w:r>
        <w:t xml:space="preserve"> oraz</w:t>
      </w:r>
      <w:r w:rsidRPr="006D2802">
        <w:t xml:space="preserve"> Dz. Urz. UE L 74</w:t>
      </w:r>
      <w:r w:rsidR="00672775">
        <w:t xml:space="preserve"> </w:t>
      </w:r>
      <w:r w:rsidRPr="006D2802">
        <w:t>z</w:t>
      </w:r>
      <w:r w:rsidR="00672775">
        <w:t xml:space="preserve"> </w:t>
      </w:r>
      <w:r w:rsidRPr="006D2802">
        <w:t>04.03.2021, str. 35), zwanego dalej „rozporządzeniem 2016/679”, przez udostępnienie informacji w</w:t>
      </w:r>
      <w:r w:rsidR="00672775">
        <w:t xml:space="preserve"> </w:t>
      </w:r>
      <w:r w:rsidRPr="006D2802">
        <w:t>Biuletynie Informacji Publicznej na swojej stronie podmiotowej lub na swojej stronie internetowej lub w</w:t>
      </w:r>
      <w:r w:rsidR="00672775">
        <w:t xml:space="preserve"> </w:t>
      </w:r>
      <w:r w:rsidRPr="006D2802">
        <w:t>widocznym miejscu w</w:t>
      </w:r>
      <w:r w:rsidR="00672775">
        <w:t xml:space="preserve"> </w:t>
      </w:r>
      <w:r w:rsidRPr="006D2802">
        <w:t>siedzibie.”;</w:t>
      </w:r>
    </w:p>
    <w:p w14:paraId="49147400" w14:textId="77777777" w:rsidR="00DC13E8" w:rsidRPr="00DC13E8" w:rsidRDefault="00DC13E8" w:rsidP="00DC13E8">
      <w:pPr>
        <w:pStyle w:val="PKTpunkt"/>
      </w:pPr>
      <w:r w:rsidRPr="006D2802">
        <w:lastRenderedPageBreak/>
        <w:t>4)</w:t>
      </w:r>
      <w:r w:rsidRPr="006D2802">
        <w:tab/>
        <w:t>w</w:t>
      </w:r>
      <w:r w:rsidRPr="00DC13E8">
        <w:t xml:space="preserve"> art.</w:t>
      </w:r>
      <w:r w:rsidR="00672775">
        <w:t xml:space="preserve"> </w:t>
      </w:r>
      <w:r w:rsidRPr="00DC13E8">
        <w:t>14ha ust.</w:t>
      </w:r>
      <w:r w:rsidR="00672775">
        <w:t xml:space="preserve"> </w:t>
      </w:r>
      <w:r w:rsidRPr="00DC13E8">
        <w:t>6</w:t>
      </w:r>
      <w:r w:rsidR="00672775">
        <w:t xml:space="preserve"> </w:t>
      </w:r>
      <w:r w:rsidRPr="00DC13E8">
        <w:t>otrzymuje brzmienie:</w:t>
      </w:r>
    </w:p>
    <w:p w14:paraId="30B2F466" w14:textId="5A7A7BA4" w:rsidR="00DC13E8" w:rsidRPr="006D2802" w:rsidRDefault="00DC13E8" w:rsidP="00DC13E8">
      <w:pPr>
        <w:pStyle w:val="ZUSTzmustartykuempunktem"/>
      </w:pPr>
      <w:r w:rsidRPr="006D2802">
        <w:t>„6.</w:t>
      </w:r>
      <w:r w:rsidR="00672775">
        <w:t xml:space="preserve"> </w:t>
      </w:r>
      <w:r w:rsidRPr="006D2802">
        <w:t>Przepisy</w:t>
      </w:r>
      <w:r>
        <w:t xml:space="preserve"> art.</w:t>
      </w:r>
      <w:r w:rsidR="00672775">
        <w:t xml:space="preserve"> </w:t>
      </w:r>
      <w:r w:rsidRPr="006D2802">
        <w:t>14h oraz</w:t>
      </w:r>
      <w:r>
        <w:t xml:space="preserve"> art.</w:t>
      </w:r>
      <w:r w:rsidR="00672775">
        <w:t xml:space="preserve"> </w:t>
      </w:r>
      <w:r w:rsidRPr="006D2802">
        <w:t>14ha stosuje się odpowiednio do przetwarzania danych osobowych przez jednostki ochrony przeciwpożarowej, o</w:t>
      </w:r>
      <w:r w:rsidR="00672775">
        <w:t xml:space="preserve"> </w:t>
      </w:r>
      <w:r w:rsidRPr="006D2802">
        <w:t>których mowa w</w:t>
      </w:r>
      <w:r w:rsidR="00672775">
        <w:t xml:space="preserve"> </w:t>
      </w:r>
      <w:r>
        <w:t>art.</w:t>
      </w:r>
      <w:r w:rsidR="00672775">
        <w:t xml:space="preserve"> </w:t>
      </w:r>
      <w:r w:rsidRPr="006D2802">
        <w:t>15</w:t>
      </w:r>
      <w:r>
        <w:t xml:space="preserve"> </w:t>
      </w:r>
      <w:r w:rsidR="00F6090C">
        <w:br/>
      </w:r>
      <w:r>
        <w:t>pkt</w:t>
      </w:r>
      <w:r w:rsidR="00672775">
        <w:t xml:space="preserve"> </w:t>
      </w:r>
      <w:r w:rsidRPr="006D2802">
        <w:t>1a–8.”;</w:t>
      </w:r>
    </w:p>
    <w:p w14:paraId="5C56C312" w14:textId="77777777" w:rsidR="00DC13E8" w:rsidRPr="00DC13E8" w:rsidRDefault="00DC13E8" w:rsidP="00DC13E8">
      <w:pPr>
        <w:pStyle w:val="PKTpunkt"/>
      </w:pPr>
      <w:r w:rsidRPr="006D2802">
        <w:t>5)</w:t>
      </w:r>
      <w:r w:rsidRPr="006D2802">
        <w:tab/>
        <w:t>w</w:t>
      </w:r>
      <w:r w:rsidRPr="00DC13E8">
        <w:t xml:space="preserve"> art.</w:t>
      </w:r>
      <w:r w:rsidR="00672775">
        <w:t xml:space="preserve"> </w:t>
      </w:r>
      <w:r w:rsidRPr="00DC13E8">
        <w:t>16</w:t>
      </w:r>
      <w:r w:rsidR="00672775">
        <w:t xml:space="preserve"> </w:t>
      </w:r>
      <w:r w:rsidRPr="00DC13E8">
        <w:t>dotychczasową treść oznacza się jako ust.</w:t>
      </w:r>
      <w:r w:rsidR="00672775">
        <w:t xml:space="preserve"> </w:t>
      </w:r>
      <w:r w:rsidRPr="00DC13E8">
        <w:t>1 i</w:t>
      </w:r>
      <w:r w:rsidR="00672775">
        <w:t xml:space="preserve"> </w:t>
      </w:r>
      <w:r w:rsidRPr="00DC13E8">
        <w:t>dodaje się ust.</w:t>
      </w:r>
      <w:r w:rsidR="00672775">
        <w:t xml:space="preserve"> </w:t>
      </w:r>
      <w:r w:rsidRPr="00DC13E8">
        <w:t>2 w</w:t>
      </w:r>
      <w:r w:rsidR="00672775">
        <w:t xml:space="preserve"> </w:t>
      </w:r>
      <w:r w:rsidRPr="00DC13E8">
        <w:t>brzmieniu:</w:t>
      </w:r>
    </w:p>
    <w:p w14:paraId="07867776" w14:textId="77777777" w:rsidR="00DC13E8" w:rsidRPr="006D2802" w:rsidRDefault="00DC13E8" w:rsidP="00DC13E8">
      <w:pPr>
        <w:pStyle w:val="ZUSTzmustartykuempunktem"/>
      </w:pPr>
      <w:r w:rsidRPr="006D2802">
        <w:t>„2. Organizację i</w:t>
      </w:r>
      <w:r w:rsidR="00672775">
        <w:t xml:space="preserve"> </w:t>
      </w:r>
      <w:r w:rsidRPr="006D2802">
        <w:t xml:space="preserve">zadania </w:t>
      </w:r>
      <w:r>
        <w:t>o</w:t>
      </w:r>
      <w:r w:rsidRPr="006D2802">
        <w:t xml:space="preserve">chotniczych </w:t>
      </w:r>
      <w:r>
        <w:t>s</w:t>
      </w:r>
      <w:r w:rsidRPr="006D2802">
        <w:t xml:space="preserve">traży </w:t>
      </w:r>
      <w:r>
        <w:t>p</w:t>
      </w:r>
      <w:r w:rsidRPr="006D2802">
        <w:t>ożarnych określa odrębna ustawa.”;</w:t>
      </w:r>
    </w:p>
    <w:p w14:paraId="4CA1AF40" w14:textId="77777777" w:rsidR="00DC13E8" w:rsidRPr="00DC13E8" w:rsidRDefault="00DC13E8" w:rsidP="00DC13E8">
      <w:pPr>
        <w:pStyle w:val="PKTpunkt"/>
      </w:pPr>
      <w:r w:rsidRPr="006D2802">
        <w:t>6)</w:t>
      </w:r>
      <w:r w:rsidRPr="006D2802">
        <w:tab/>
      </w:r>
      <w:r w:rsidRPr="00DC13E8">
        <w:t>uchyla się art.</w:t>
      </w:r>
      <w:r w:rsidR="00672775">
        <w:t xml:space="preserve"> </w:t>
      </w:r>
      <w:r w:rsidRPr="00DC13E8">
        <w:t>19;</w:t>
      </w:r>
    </w:p>
    <w:p w14:paraId="71CD0BBB" w14:textId="77777777" w:rsidR="00DC13E8" w:rsidRPr="00DC13E8" w:rsidRDefault="00DC13E8" w:rsidP="00DC13E8">
      <w:pPr>
        <w:pStyle w:val="PKTpunkt"/>
      </w:pPr>
      <w:r w:rsidRPr="006D2802">
        <w:t>7)</w:t>
      </w:r>
      <w:r w:rsidRPr="006D2802">
        <w:tab/>
        <w:t>w</w:t>
      </w:r>
      <w:r w:rsidRPr="00DC13E8">
        <w:t xml:space="preserve"> art.</w:t>
      </w:r>
      <w:r w:rsidR="00672775">
        <w:t xml:space="preserve"> </w:t>
      </w:r>
      <w:r w:rsidRPr="00DC13E8">
        <w:t>21b pkt</w:t>
      </w:r>
      <w:r w:rsidR="00672775">
        <w:t xml:space="preserve"> </w:t>
      </w:r>
      <w:r w:rsidRPr="00DC13E8">
        <w:t>4</w:t>
      </w:r>
      <w:r w:rsidR="00672775">
        <w:t xml:space="preserve"> </w:t>
      </w:r>
      <w:r w:rsidRPr="00DC13E8">
        <w:t>otrzymuje brzmienie:</w:t>
      </w:r>
    </w:p>
    <w:p w14:paraId="6247EAD6" w14:textId="77777777" w:rsidR="00DC13E8" w:rsidRPr="006D2802" w:rsidRDefault="00DC13E8" w:rsidP="00DC13E8">
      <w:pPr>
        <w:pStyle w:val="ZPKTzmpktartykuempunktem"/>
      </w:pPr>
      <w:r w:rsidRPr="006D2802">
        <w:t>„4)</w:t>
      </w:r>
      <w:r w:rsidR="00672775">
        <w:tab/>
      </w:r>
      <w:r w:rsidRPr="006D2802">
        <w:t>organizowanie systemów teleinformatycznych, ostrzegania i</w:t>
      </w:r>
      <w:r w:rsidR="00672775">
        <w:t xml:space="preserve"> </w:t>
      </w:r>
      <w:r w:rsidRPr="006D2802">
        <w:t>alarmowania ludności oraz współdziałania podmiotów biorących udział w</w:t>
      </w:r>
      <w:r w:rsidR="00672775">
        <w:t xml:space="preserve"> </w:t>
      </w:r>
      <w:r w:rsidRPr="006D2802">
        <w:t>działaniach ratowniczych.”;</w:t>
      </w:r>
    </w:p>
    <w:p w14:paraId="7C08EEC7" w14:textId="77777777" w:rsidR="00DC13E8" w:rsidRPr="00DC13E8" w:rsidRDefault="00DC13E8" w:rsidP="00DC13E8">
      <w:pPr>
        <w:pStyle w:val="PKTpunkt"/>
      </w:pPr>
      <w:r w:rsidRPr="006D2802">
        <w:t>8)</w:t>
      </w:r>
      <w:r w:rsidRPr="006D2802">
        <w:tab/>
        <w:t>w</w:t>
      </w:r>
      <w:r w:rsidRPr="00DC13E8">
        <w:t xml:space="preserve"> art.</w:t>
      </w:r>
      <w:r w:rsidR="00672775">
        <w:t xml:space="preserve"> </w:t>
      </w:r>
      <w:r w:rsidRPr="00DC13E8">
        <w:t>26 w</w:t>
      </w:r>
      <w:r w:rsidR="00672775">
        <w:t xml:space="preserve"> </w:t>
      </w:r>
      <w:r w:rsidRPr="00DC13E8">
        <w:t>ust.</w:t>
      </w:r>
      <w:r w:rsidR="00672775">
        <w:t xml:space="preserve"> </w:t>
      </w:r>
      <w:r w:rsidRPr="00DC13E8">
        <w:t>1</w:t>
      </w:r>
      <w:r w:rsidR="00672775">
        <w:t xml:space="preserve"> </w:t>
      </w:r>
      <w:r w:rsidRPr="00DC13E8">
        <w:t>wprowadzenie do wyliczenia otrzymuje brzmienie:</w:t>
      </w:r>
    </w:p>
    <w:p w14:paraId="7DBD3CBA" w14:textId="77777777" w:rsidR="00DC13E8" w:rsidRPr="00DC13E8" w:rsidRDefault="00DC13E8" w:rsidP="002252B5">
      <w:pPr>
        <w:pStyle w:val="ZFRAGzmfragmentunpzdaniaartykuempunktem"/>
      </w:pPr>
      <w:r>
        <w:t>„</w:t>
      </w:r>
      <w:r w:rsidRPr="00DC13E8">
        <w:t>Strażakowi jednostki ochrony przeciwpożarowej, zwanemu dalej „osobą poszkodowaną”, który w</w:t>
      </w:r>
      <w:r w:rsidR="00672775">
        <w:t xml:space="preserve"> </w:t>
      </w:r>
      <w:r w:rsidRPr="00DC13E8">
        <w:t>związku z</w:t>
      </w:r>
      <w:r w:rsidR="00672775">
        <w:t xml:space="preserve"> </w:t>
      </w:r>
      <w:r w:rsidRPr="00DC13E8">
        <w:t>udziałem w</w:t>
      </w:r>
      <w:r w:rsidR="00672775">
        <w:t xml:space="preserve"> </w:t>
      </w:r>
      <w:r w:rsidRPr="00DC13E8">
        <w:t>działaniach ratowniczych lub ćwiczeniach doznał uszczerbku na zdrowiu lub poniósł szkodę w</w:t>
      </w:r>
      <w:r w:rsidR="00672775">
        <w:t xml:space="preserve"> </w:t>
      </w:r>
      <w:r w:rsidRPr="00DC13E8">
        <w:t>mieniu, przysługuje:”;</w:t>
      </w:r>
    </w:p>
    <w:p w14:paraId="5FCFB643" w14:textId="0EE69BB6" w:rsidR="00DC13E8" w:rsidRPr="006D2802" w:rsidRDefault="00DC13E8" w:rsidP="00DC13E8">
      <w:pPr>
        <w:pStyle w:val="PKTpunkt"/>
      </w:pPr>
      <w:r w:rsidRPr="006D2802">
        <w:t>9)</w:t>
      </w:r>
      <w:r w:rsidRPr="006D2802">
        <w:tab/>
        <w:t>uchyla się</w:t>
      </w:r>
      <w:r>
        <w:t xml:space="preserve"> art.</w:t>
      </w:r>
      <w:r w:rsidR="00672775">
        <w:t xml:space="preserve"> </w:t>
      </w:r>
      <w:r w:rsidRPr="006D2802">
        <w:t>26a;</w:t>
      </w:r>
    </w:p>
    <w:p w14:paraId="3E900A92" w14:textId="55A879A0" w:rsidR="00DC13E8" w:rsidRPr="00DC13E8" w:rsidRDefault="00DC13E8" w:rsidP="00DC13E8">
      <w:pPr>
        <w:pStyle w:val="PKTpunkt"/>
      </w:pPr>
      <w:r w:rsidRPr="006D2802">
        <w:t>1</w:t>
      </w:r>
      <w:r w:rsidR="005D5A4B">
        <w:t>0)</w:t>
      </w:r>
      <w:r w:rsidRPr="00DC13E8">
        <w:tab/>
        <w:t>w art.</w:t>
      </w:r>
      <w:r w:rsidR="00672775">
        <w:t xml:space="preserve"> </w:t>
      </w:r>
      <w:r w:rsidRPr="00DC13E8">
        <w:t>27 pkt</w:t>
      </w:r>
      <w:r w:rsidR="00672775">
        <w:t xml:space="preserve"> </w:t>
      </w:r>
      <w:r w:rsidRPr="00DC13E8">
        <w:t>2 i</w:t>
      </w:r>
      <w:r w:rsidR="00672775">
        <w:t xml:space="preserve"> </w:t>
      </w:r>
      <w:r w:rsidRPr="00DC13E8">
        <w:t>3</w:t>
      </w:r>
      <w:r w:rsidR="00672775">
        <w:t xml:space="preserve"> </w:t>
      </w:r>
      <w:r w:rsidRPr="00DC13E8">
        <w:t>otrzymują brzmienie:</w:t>
      </w:r>
    </w:p>
    <w:p w14:paraId="36F261E6" w14:textId="77777777" w:rsidR="00DC13E8" w:rsidRPr="006D2802" w:rsidRDefault="00DC13E8" w:rsidP="00DC13E8">
      <w:pPr>
        <w:pStyle w:val="ZPKTzmpktartykuempunktem"/>
      </w:pPr>
      <w:r w:rsidRPr="006D2802">
        <w:t>„2)</w:t>
      </w:r>
      <w:r w:rsidRPr="006D2802">
        <w:tab/>
        <w:t>strażacy jednostek ochrony przeciwpożarowej biorący udział w</w:t>
      </w:r>
      <w:r w:rsidR="00672775">
        <w:t xml:space="preserve"> </w:t>
      </w:r>
      <w:r w:rsidRPr="006D2802">
        <w:t>działaniach ratowniczych lub wykonujący inne zadania związane z</w:t>
      </w:r>
      <w:r w:rsidR="00672775">
        <w:t xml:space="preserve"> </w:t>
      </w:r>
      <w:r w:rsidRPr="006D2802">
        <w:t>ochroną przeciwpożarową;</w:t>
      </w:r>
    </w:p>
    <w:p w14:paraId="0BA28CC0" w14:textId="03BB33FE" w:rsidR="00DC13E8" w:rsidRPr="006D2802" w:rsidRDefault="005D5A4B" w:rsidP="00DC13E8">
      <w:pPr>
        <w:pStyle w:val="ZPKTzmpktartykuempunktem"/>
      </w:pPr>
      <w:r>
        <w:t>3)</w:t>
      </w:r>
      <w:r w:rsidR="00DC13E8" w:rsidRPr="006D2802">
        <w:tab/>
        <w:t>osoby fizyczne, które na podstawie</w:t>
      </w:r>
      <w:r w:rsidR="00DC13E8">
        <w:t xml:space="preserve"> art.</w:t>
      </w:r>
      <w:r w:rsidR="00672775">
        <w:t xml:space="preserve"> </w:t>
      </w:r>
      <w:r w:rsidR="00DC13E8" w:rsidRPr="006D2802">
        <w:t>25</w:t>
      </w:r>
      <w:r w:rsidR="00DC13E8">
        <w:t xml:space="preserve"> ust.</w:t>
      </w:r>
      <w:r w:rsidR="00672775">
        <w:t xml:space="preserve"> </w:t>
      </w:r>
      <w:r w:rsidR="00DC13E8" w:rsidRPr="006D2802">
        <w:t>2</w:t>
      </w:r>
      <w:r w:rsidR="00672775">
        <w:t xml:space="preserve"> </w:t>
      </w:r>
      <w:r w:rsidR="00DC13E8" w:rsidRPr="006D2802">
        <w:t>zostały zobowiązane do udziału</w:t>
      </w:r>
      <w:r w:rsidR="00DC13E8">
        <w:t xml:space="preserve"> </w:t>
      </w:r>
      <w:r w:rsidR="00DC13E8" w:rsidRPr="006D2802">
        <w:t>w</w:t>
      </w:r>
      <w:r w:rsidR="00F6090C">
        <w:t> </w:t>
      </w:r>
      <w:r w:rsidR="00DC13E8" w:rsidRPr="006D2802">
        <w:t>działaniach ratowniczych.”;</w:t>
      </w:r>
    </w:p>
    <w:p w14:paraId="75FE4D35" w14:textId="77777777" w:rsidR="00DC13E8" w:rsidRPr="006D2802" w:rsidRDefault="00DC13E8" w:rsidP="00DC13E8">
      <w:pPr>
        <w:pStyle w:val="PKTpunkt"/>
      </w:pPr>
      <w:r w:rsidRPr="006D2802">
        <w:t>11)</w:t>
      </w:r>
      <w:r w:rsidRPr="006D2802">
        <w:tab/>
        <w:t>uchyla się</w:t>
      </w:r>
      <w:r>
        <w:t xml:space="preserve"> art.</w:t>
      </w:r>
      <w:r w:rsidR="00672775">
        <w:t xml:space="preserve"> </w:t>
      </w:r>
      <w:r w:rsidRPr="006D2802">
        <w:t>28;</w:t>
      </w:r>
    </w:p>
    <w:p w14:paraId="37E4D195" w14:textId="68F6B61C" w:rsidR="00DC13E8" w:rsidRPr="00DC13E8" w:rsidRDefault="00DC13E8" w:rsidP="00DC13E8">
      <w:pPr>
        <w:pStyle w:val="PKTpunkt"/>
      </w:pPr>
      <w:r w:rsidRPr="006D2802">
        <w:t>1</w:t>
      </w:r>
      <w:r w:rsidR="005D5A4B">
        <w:t>2)</w:t>
      </w:r>
      <w:r w:rsidRPr="00DC13E8">
        <w:tab/>
        <w:t>w art.</w:t>
      </w:r>
      <w:r w:rsidR="00672775">
        <w:t xml:space="preserve"> </w:t>
      </w:r>
      <w:r w:rsidRPr="00DC13E8">
        <w:t>29</w:t>
      </w:r>
      <w:r w:rsidR="00672775">
        <w:t xml:space="preserve"> </w:t>
      </w:r>
      <w:r w:rsidRPr="00DC13E8">
        <w:t>wprowadzenie do wyliczenia otrzymuje brzmienie:</w:t>
      </w:r>
    </w:p>
    <w:p w14:paraId="6049072F" w14:textId="77777777" w:rsidR="00DC13E8" w:rsidRPr="00DC13E8" w:rsidRDefault="00DC13E8" w:rsidP="002252B5">
      <w:pPr>
        <w:pStyle w:val="ZFRAGzmfragmentunpzdaniaartykuempunktem"/>
      </w:pPr>
      <w:r>
        <w:t>„</w:t>
      </w:r>
      <w:r w:rsidRPr="00DC13E8">
        <w:t>Koszty funkcjonowania jednostek ochrony przeciwpożarowej, z</w:t>
      </w:r>
      <w:r w:rsidR="00672775">
        <w:t xml:space="preserve"> </w:t>
      </w:r>
      <w:r w:rsidRPr="00DC13E8">
        <w:t>wyłączeniem ochotniczych straży pożarnych, są pokrywane z:”;</w:t>
      </w:r>
    </w:p>
    <w:p w14:paraId="6CA58FE8" w14:textId="77777777" w:rsidR="00DC13E8" w:rsidRPr="006D2802" w:rsidRDefault="00DC13E8" w:rsidP="00DC13E8">
      <w:pPr>
        <w:pStyle w:val="PKTpunkt"/>
      </w:pPr>
      <w:r w:rsidRPr="006D2802">
        <w:t>13)</w:t>
      </w:r>
      <w:r w:rsidRPr="006D2802">
        <w:tab/>
        <w:t>w</w:t>
      </w:r>
      <w:r>
        <w:t xml:space="preserve"> art.</w:t>
      </w:r>
      <w:r w:rsidR="00672775">
        <w:t xml:space="preserve"> </w:t>
      </w:r>
      <w:r w:rsidRPr="006D2802">
        <w:t>32</w:t>
      </w:r>
      <w:r w:rsidR="00672775">
        <w:t xml:space="preserve"> </w:t>
      </w:r>
      <w:r w:rsidRPr="006D2802">
        <w:t>uchyla się</w:t>
      </w:r>
      <w:r>
        <w:t xml:space="preserve"> ust.</w:t>
      </w:r>
      <w:r w:rsidR="00672775">
        <w:t xml:space="preserve"> </w:t>
      </w:r>
      <w:r w:rsidRPr="006D2802">
        <w:t>2–4;</w:t>
      </w:r>
    </w:p>
    <w:p w14:paraId="268E9E76" w14:textId="77777777" w:rsidR="00DC13E8" w:rsidRPr="00DC13E8" w:rsidRDefault="00DC13E8" w:rsidP="00DC13E8">
      <w:pPr>
        <w:pStyle w:val="PKTpunkt"/>
      </w:pPr>
      <w:r w:rsidRPr="006D2802">
        <w:t>14</w:t>
      </w:r>
      <w:r w:rsidRPr="00DC13E8">
        <w:t>)</w:t>
      </w:r>
      <w:r w:rsidRPr="00DC13E8">
        <w:tab/>
        <w:t>w art.</w:t>
      </w:r>
      <w:r w:rsidR="00672775">
        <w:t xml:space="preserve"> </w:t>
      </w:r>
      <w:r w:rsidRPr="00DC13E8">
        <w:t>33:</w:t>
      </w:r>
    </w:p>
    <w:p w14:paraId="4861CCFD" w14:textId="77777777" w:rsidR="00DC13E8" w:rsidRPr="00DC13E8" w:rsidRDefault="00DC13E8" w:rsidP="00DC13E8">
      <w:pPr>
        <w:pStyle w:val="LITlitera"/>
      </w:pPr>
      <w:r w:rsidRPr="006D2802">
        <w:t>a)</w:t>
      </w:r>
      <w:r w:rsidRPr="00DC13E8">
        <w:tab/>
        <w:t>ust.</w:t>
      </w:r>
      <w:r w:rsidR="00672775">
        <w:t xml:space="preserve"> </w:t>
      </w:r>
      <w:r w:rsidRPr="00DC13E8">
        <w:t>1</w:t>
      </w:r>
      <w:r w:rsidR="00672775">
        <w:t xml:space="preserve"> </w:t>
      </w:r>
      <w:r w:rsidRPr="00DC13E8">
        <w:t>otrzymuje brzmienie:</w:t>
      </w:r>
    </w:p>
    <w:p w14:paraId="6B01E19F" w14:textId="77777777" w:rsidR="00DC13E8" w:rsidRPr="006D2802" w:rsidRDefault="00DC13E8" w:rsidP="00DC13E8">
      <w:pPr>
        <w:pStyle w:val="ZLITUSTzmustliter"/>
      </w:pPr>
      <w:r w:rsidRPr="006D2802">
        <w:t>„1. Budżet państwa uczestniczy w</w:t>
      </w:r>
      <w:r w:rsidR="00672775">
        <w:t xml:space="preserve"> </w:t>
      </w:r>
      <w:r w:rsidRPr="006D2802">
        <w:t>kosztach funkcjonowania jednostek ochrony przeciwpożarowej, o</w:t>
      </w:r>
      <w:r w:rsidR="00672775">
        <w:t xml:space="preserve"> </w:t>
      </w:r>
      <w:r w:rsidRPr="006D2802">
        <w:t>których mowa w</w:t>
      </w:r>
      <w:r w:rsidR="00672775">
        <w:t xml:space="preserve"> </w:t>
      </w:r>
      <w:r>
        <w:t>art.</w:t>
      </w:r>
      <w:r w:rsidR="00672775">
        <w:t xml:space="preserve"> </w:t>
      </w:r>
      <w:r w:rsidRPr="006D2802">
        <w:t>15</w:t>
      </w:r>
      <w:r>
        <w:t xml:space="preserve"> pkt</w:t>
      </w:r>
      <w:r w:rsidR="00672775">
        <w:t xml:space="preserve"> </w:t>
      </w:r>
      <w:r w:rsidRPr="006D2802">
        <w:t>2–5</w:t>
      </w:r>
      <w:r>
        <w:t xml:space="preserve"> i</w:t>
      </w:r>
      <w:r w:rsidR="00672775">
        <w:t xml:space="preserve"> </w:t>
      </w:r>
      <w:r w:rsidRPr="006D2802">
        <w:t>8, jeżeli jednostki te działają w</w:t>
      </w:r>
      <w:r w:rsidR="00672775">
        <w:t xml:space="preserve"> </w:t>
      </w:r>
      <w:r w:rsidRPr="006D2802">
        <w:t>ramach krajowego systemu ratowniczo</w:t>
      </w:r>
      <w:r w:rsidR="00672775">
        <w:t>-</w:t>
      </w:r>
      <w:r w:rsidRPr="006D2802">
        <w:t>gaśniczego.”,</w:t>
      </w:r>
    </w:p>
    <w:p w14:paraId="42397730" w14:textId="77777777" w:rsidR="00DC13E8" w:rsidRPr="00DC13E8" w:rsidRDefault="00DC13E8" w:rsidP="00DC13E8">
      <w:pPr>
        <w:pStyle w:val="LITlitera"/>
      </w:pPr>
      <w:r>
        <w:t>b)</w:t>
      </w:r>
      <w:r>
        <w:tab/>
      </w:r>
      <w:r w:rsidRPr="00DC13E8">
        <w:t>dodaje się ust.</w:t>
      </w:r>
      <w:r w:rsidR="00672775">
        <w:t xml:space="preserve"> </w:t>
      </w:r>
      <w:r w:rsidRPr="00DC13E8">
        <w:t>3 w</w:t>
      </w:r>
      <w:r w:rsidR="00672775">
        <w:t xml:space="preserve"> </w:t>
      </w:r>
      <w:r w:rsidRPr="00DC13E8">
        <w:t>brzmieniu:</w:t>
      </w:r>
    </w:p>
    <w:p w14:paraId="319E51F7" w14:textId="40E67E10" w:rsidR="00DC13E8" w:rsidRPr="006D2802" w:rsidRDefault="00DC13E8" w:rsidP="00DC13E8">
      <w:pPr>
        <w:pStyle w:val="ZLITUSTzmustliter"/>
      </w:pPr>
      <w:r w:rsidRPr="006D2802">
        <w:lastRenderedPageBreak/>
        <w:t xml:space="preserve">„3. Finansowanie </w:t>
      </w:r>
      <w:r>
        <w:t>o</w:t>
      </w:r>
      <w:r w:rsidRPr="006D2802">
        <w:t xml:space="preserve">chotniczych </w:t>
      </w:r>
      <w:r>
        <w:t>s</w:t>
      </w:r>
      <w:r w:rsidRPr="006D2802">
        <w:t xml:space="preserve">traży </w:t>
      </w:r>
      <w:r>
        <w:t>p</w:t>
      </w:r>
      <w:r w:rsidRPr="006D2802">
        <w:t>ożarnych z</w:t>
      </w:r>
      <w:r w:rsidR="00672775">
        <w:t xml:space="preserve"> </w:t>
      </w:r>
      <w:r w:rsidRPr="006D2802">
        <w:t>budżetu państwa odbywa się na zasadach określonych w</w:t>
      </w:r>
      <w:r w:rsidR="00672775">
        <w:t xml:space="preserve"> </w:t>
      </w:r>
      <w:r w:rsidRPr="006D2802">
        <w:t>ustawie z</w:t>
      </w:r>
      <w:r w:rsidR="00672775">
        <w:t xml:space="preserve"> </w:t>
      </w:r>
      <w:r w:rsidRPr="006D2802">
        <w:t>dnia</w:t>
      </w:r>
      <w:r>
        <w:t xml:space="preserve"> </w:t>
      </w:r>
      <w:r w:rsidRPr="006D2802">
        <w:t>… o</w:t>
      </w:r>
      <w:r w:rsidR="00672775">
        <w:t xml:space="preserve"> </w:t>
      </w:r>
      <w:r>
        <w:t>o</w:t>
      </w:r>
      <w:r w:rsidRPr="006D2802">
        <w:t xml:space="preserve">chotniczych </w:t>
      </w:r>
      <w:r>
        <w:t>s</w:t>
      </w:r>
      <w:r w:rsidRPr="006D2802">
        <w:t xml:space="preserve">trażach </w:t>
      </w:r>
      <w:r>
        <w:t>p</w:t>
      </w:r>
      <w:r w:rsidRPr="006D2802">
        <w:t>ożarnych (</w:t>
      </w:r>
      <w:r>
        <w:t>Dz.</w:t>
      </w:r>
      <w:r w:rsidR="00672775">
        <w:t xml:space="preserve"> </w:t>
      </w:r>
      <w:r>
        <w:t>U. poz.</w:t>
      </w:r>
      <w:r w:rsidR="00672775">
        <w:t xml:space="preserve"> </w:t>
      </w:r>
      <w:r w:rsidRPr="006D2802">
        <w:t>…).”;</w:t>
      </w:r>
    </w:p>
    <w:p w14:paraId="21BB4F4B" w14:textId="657F0546" w:rsidR="00DC13E8" w:rsidRDefault="00DC13E8" w:rsidP="00DC13E8">
      <w:pPr>
        <w:pStyle w:val="PKTpunkt"/>
      </w:pPr>
      <w:r w:rsidRPr="006D2802">
        <w:t>15)</w:t>
      </w:r>
      <w:r w:rsidRPr="006D2802">
        <w:tab/>
        <w:t>uchyla się</w:t>
      </w:r>
      <w:r>
        <w:t xml:space="preserve"> art.</w:t>
      </w:r>
      <w:r w:rsidR="00672775">
        <w:t xml:space="preserve"> </w:t>
      </w:r>
      <w:r w:rsidRPr="006D2802">
        <w:t>33a–</w:t>
      </w:r>
      <w:r>
        <w:t>35 i</w:t>
      </w:r>
      <w:r w:rsidR="00672775">
        <w:t xml:space="preserve"> </w:t>
      </w:r>
      <w:r>
        <w:t>art.</w:t>
      </w:r>
      <w:r w:rsidR="00672775">
        <w:t xml:space="preserve"> </w:t>
      </w:r>
      <w:r>
        <w:t>37;</w:t>
      </w:r>
    </w:p>
    <w:p w14:paraId="29DDAC91" w14:textId="77777777" w:rsidR="00DC13E8" w:rsidRDefault="00DC13E8" w:rsidP="00DC13E8">
      <w:pPr>
        <w:pStyle w:val="PKTpunkt"/>
      </w:pPr>
      <w:r>
        <w:t>16)</w:t>
      </w:r>
      <w:r>
        <w:tab/>
        <w:t>w art.</w:t>
      </w:r>
      <w:r w:rsidR="00672775">
        <w:t xml:space="preserve"> </w:t>
      </w:r>
      <w:r>
        <w:t>39 ust.</w:t>
      </w:r>
      <w:r w:rsidR="00672775">
        <w:t xml:space="preserve"> </w:t>
      </w:r>
      <w:r>
        <w:t>1</w:t>
      </w:r>
      <w:r w:rsidR="00672775">
        <w:t xml:space="preserve"> </w:t>
      </w:r>
      <w:r>
        <w:t>otrzymuje brzmienie:</w:t>
      </w:r>
    </w:p>
    <w:p w14:paraId="3831F29F" w14:textId="77777777" w:rsidR="00DC13E8" w:rsidRPr="006D2802" w:rsidRDefault="00DC13E8" w:rsidP="002252B5">
      <w:pPr>
        <w:pStyle w:val="ZUSTzmustartykuempunktem"/>
      </w:pPr>
      <w:r>
        <w:t>„1. Środki finansowe przekazane Komendantowi Głównemu Państwowej Straży Pożarnej na podstawie przepisów art.</w:t>
      </w:r>
      <w:r w:rsidR="00672775">
        <w:t xml:space="preserve"> </w:t>
      </w:r>
      <w:r>
        <w:t>38 ust.</w:t>
      </w:r>
      <w:r w:rsidR="00672775">
        <w:t xml:space="preserve"> </w:t>
      </w:r>
      <w:r>
        <w:t>1</w:t>
      </w:r>
      <w:r w:rsidR="00672775">
        <w:t xml:space="preserve"> </w:t>
      </w:r>
      <w:r>
        <w:t xml:space="preserve">są przeznaczone wyłącznie na cele ochrony przeciwpożarowej.”. </w:t>
      </w:r>
    </w:p>
    <w:p w14:paraId="6F357D39" w14:textId="2807E779" w:rsidR="00DC13E8" w:rsidRPr="00DC13E8" w:rsidRDefault="00DC13E8" w:rsidP="00DC13E8">
      <w:pPr>
        <w:pStyle w:val="ARTartustawynprozporzdzenia"/>
      </w:pPr>
      <w:bookmarkStart w:id="40" w:name="_Hlk69846776"/>
      <w:r w:rsidRPr="006D2802">
        <w:rPr>
          <w:rStyle w:val="Ppogrubienie"/>
        </w:rPr>
        <w:t>Art.</w:t>
      </w:r>
      <w:r w:rsidR="00672775">
        <w:rPr>
          <w:rStyle w:val="Ppogrubienie"/>
        </w:rPr>
        <w:t> </w:t>
      </w:r>
      <w:r w:rsidRPr="00DC13E8">
        <w:rPr>
          <w:rStyle w:val="Ppogrubienie"/>
        </w:rPr>
        <w:t>38.</w:t>
      </w:r>
      <w:r w:rsidRPr="00DC13E8">
        <w:t xml:space="preserve"> W</w:t>
      </w:r>
      <w:r w:rsidR="00672775">
        <w:t xml:space="preserve"> </w:t>
      </w:r>
      <w:r w:rsidRPr="00DC13E8">
        <w:t>ustawie z</w:t>
      </w:r>
      <w:r w:rsidR="00672775">
        <w:t xml:space="preserve"> </w:t>
      </w:r>
      <w:r w:rsidRPr="00DC13E8">
        <w:t>dnia 24</w:t>
      </w:r>
      <w:r w:rsidR="00672775">
        <w:t xml:space="preserve"> </w:t>
      </w:r>
      <w:r w:rsidRPr="00DC13E8">
        <w:t>sierpnia 1991</w:t>
      </w:r>
      <w:r w:rsidR="00672775">
        <w:t xml:space="preserve"> </w:t>
      </w:r>
      <w:r w:rsidRPr="00DC13E8">
        <w:t>r. o</w:t>
      </w:r>
      <w:r w:rsidR="00672775">
        <w:t xml:space="preserve"> </w:t>
      </w:r>
      <w:r w:rsidRPr="00DC13E8">
        <w:t>Państwowej Straży Pożarnej (Dz.</w:t>
      </w:r>
      <w:r w:rsidR="00672775">
        <w:t xml:space="preserve"> </w:t>
      </w:r>
      <w:r w:rsidRPr="00DC13E8">
        <w:t>U. z</w:t>
      </w:r>
      <w:r w:rsidR="00F6090C">
        <w:t> </w:t>
      </w:r>
      <w:r w:rsidRPr="00DC13E8">
        <w:t>2021</w:t>
      </w:r>
      <w:r w:rsidR="00672775">
        <w:t xml:space="preserve"> </w:t>
      </w:r>
      <w:r w:rsidRPr="00DC13E8">
        <w:t>r. poz.</w:t>
      </w:r>
      <w:r w:rsidR="00672775">
        <w:t xml:space="preserve"> </w:t>
      </w:r>
      <w:r w:rsidRPr="00DC13E8">
        <w:t>1940) wprowadza się następujące zmiany:</w:t>
      </w:r>
    </w:p>
    <w:p w14:paraId="7211EE23" w14:textId="77777777" w:rsidR="00DC13E8" w:rsidRPr="00DC13E8" w:rsidRDefault="00DC13E8" w:rsidP="00DC13E8">
      <w:pPr>
        <w:pStyle w:val="PKTpunkt"/>
      </w:pPr>
      <w:r w:rsidRPr="006D2802">
        <w:t>1)</w:t>
      </w:r>
      <w:r w:rsidRPr="006D2802">
        <w:tab/>
        <w:t>w</w:t>
      </w:r>
      <w:r w:rsidRPr="00DC13E8">
        <w:t xml:space="preserve"> art.</w:t>
      </w:r>
      <w:r w:rsidR="00672775">
        <w:t xml:space="preserve"> </w:t>
      </w:r>
      <w:r w:rsidRPr="00DC13E8">
        <w:t>1 w</w:t>
      </w:r>
      <w:r w:rsidR="00672775">
        <w:t xml:space="preserve"> </w:t>
      </w:r>
      <w:r w:rsidRPr="00DC13E8">
        <w:t>ust.</w:t>
      </w:r>
      <w:r w:rsidR="00672775">
        <w:t xml:space="preserve"> </w:t>
      </w:r>
      <w:r w:rsidRPr="00DC13E8">
        <w:t>2 w</w:t>
      </w:r>
      <w:r w:rsidR="00672775">
        <w:t xml:space="preserve"> </w:t>
      </w:r>
      <w:r w:rsidRPr="00DC13E8">
        <w:t>pkt</w:t>
      </w:r>
      <w:r w:rsidR="00672775">
        <w:t xml:space="preserve"> </w:t>
      </w:r>
      <w:r w:rsidRPr="00DC13E8">
        <w:t>9</w:t>
      </w:r>
      <w:r w:rsidR="00672775">
        <w:t xml:space="preserve"> </w:t>
      </w:r>
      <w:r w:rsidRPr="00DC13E8">
        <w:t>kropkę zastępuje się średnikiem i</w:t>
      </w:r>
      <w:r w:rsidR="00672775">
        <w:t xml:space="preserve"> </w:t>
      </w:r>
      <w:r w:rsidRPr="00DC13E8">
        <w:t>dodaje się pkt</w:t>
      </w:r>
      <w:r w:rsidR="00672775">
        <w:t xml:space="preserve"> </w:t>
      </w:r>
      <w:r w:rsidRPr="00DC13E8">
        <w:t>10 w</w:t>
      </w:r>
      <w:r w:rsidR="00672775">
        <w:t xml:space="preserve"> </w:t>
      </w:r>
      <w:r w:rsidRPr="00DC13E8">
        <w:t>brzmieniu:</w:t>
      </w:r>
    </w:p>
    <w:p w14:paraId="34E9AD6D" w14:textId="77777777" w:rsidR="00DC13E8" w:rsidRPr="006D2802" w:rsidRDefault="00DC13E8" w:rsidP="00DC13E8">
      <w:pPr>
        <w:pStyle w:val="ZPKTzmpktartykuempunktem"/>
      </w:pPr>
      <w:r w:rsidRPr="006D2802">
        <w:t>„10)</w:t>
      </w:r>
      <w:r w:rsidR="00672775">
        <w:tab/>
      </w:r>
      <w:r w:rsidRPr="006D2802">
        <w:t>realizacja zadań na potrzeby obrony państwa, ochrony ludności i</w:t>
      </w:r>
      <w:r w:rsidR="00672775">
        <w:t xml:space="preserve"> </w:t>
      </w:r>
      <w:r w:rsidRPr="006D2802">
        <w:t>obrony cywilnej.”;</w:t>
      </w:r>
    </w:p>
    <w:p w14:paraId="03AEFA0E" w14:textId="77777777" w:rsidR="00DC13E8" w:rsidRPr="00DC13E8" w:rsidRDefault="00DC13E8" w:rsidP="00DC13E8">
      <w:pPr>
        <w:pStyle w:val="PKTpunkt"/>
      </w:pPr>
      <w:r w:rsidRPr="006D2802">
        <w:t>2)</w:t>
      </w:r>
      <w:r w:rsidRPr="006D2802">
        <w:tab/>
      </w:r>
      <w:r w:rsidRPr="00DC13E8">
        <w:t>w art.</w:t>
      </w:r>
      <w:r w:rsidR="00672775">
        <w:t xml:space="preserve"> </w:t>
      </w:r>
      <w:r w:rsidRPr="00DC13E8">
        <w:t>7 pkt</w:t>
      </w:r>
      <w:r w:rsidR="00672775">
        <w:t xml:space="preserve"> </w:t>
      </w:r>
      <w:r w:rsidRPr="00DC13E8">
        <w:t>1</w:t>
      </w:r>
      <w:r w:rsidR="00672775">
        <w:t xml:space="preserve"> </w:t>
      </w:r>
      <w:r w:rsidRPr="00DC13E8">
        <w:t>otrzymuje brzmienie:</w:t>
      </w:r>
    </w:p>
    <w:p w14:paraId="6ABB9B30" w14:textId="77777777" w:rsidR="00DC13E8" w:rsidRPr="006D2802" w:rsidRDefault="00DC13E8" w:rsidP="00DC13E8">
      <w:pPr>
        <w:pStyle w:val="ZPKTzmpktartykuempunktem"/>
        <w:rPr>
          <w:rStyle w:val="Ppogrubienie"/>
        </w:rPr>
      </w:pPr>
      <w:r w:rsidRPr="006D2802">
        <w:t>„1)</w:t>
      </w:r>
      <w:r w:rsidR="00672775">
        <w:tab/>
      </w:r>
      <w:r w:rsidRPr="006D2802">
        <w:t>akcjach ratowniczych – rozumie się przez to działania organizowane i</w:t>
      </w:r>
      <w:r w:rsidR="00672775">
        <w:t xml:space="preserve"> </w:t>
      </w:r>
      <w:r w:rsidRPr="006D2802">
        <w:t>kierowane przez Państwową Straż Pożarną</w:t>
      </w:r>
      <w:r>
        <w:t>;</w:t>
      </w:r>
      <w:r w:rsidRPr="006D2802">
        <w:t>”.</w:t>
      </w:r>
    </w:p>
    <w:p w14:paraId="3A3D71CE" w14:textId="447F9753" w:rsidR="00DC13E8" w:rsidRPr="00DC13E8" w:rsidRDefault="00DC13E8" w:rsidP="00DC13E8">
      <w:pPr>
        <w:pStyle w:val="ARTartustawynprozporzdzenia"/>
      </w:pPr>
      <w:r w:rsidRPr="006D2802">
        <w:rPr>
          <w:rStyle w:val="Ppogrubienie"/>
        </w:rPr>
        <w:t>Art.</w:t>
      </w:r>
      <w:r w:rsidR="00672775">
        <w:rPr>
          <w:rStyle w:val="Ppogrubienie"/>
        </w:rPr>
        <w:t> </w:t>
      </w:r>
      <w:r w:rsidRPr="00DC13E8">
        <w:rPr>
          <w:rStyle w:val="Ppogrubienie"/>
        </w:rPr>
        <w:t>39.</w:t>
      </w:r>
      <w:bookmarkEnd w:id="40"/>
      <w:r w:rsidRPr="00DC13E8">
        <w:t xml:space="preserve"> W</w:t>
      </w:r>
      <w:r w:rsidR="00672775">
        <w:t xml:space="preserve"> </w:t>
      </w:r>
      <w:r w:rsidRPr="00DC13E8">
        <w:t>ustawie z</w:t>
      </w:r>
      <w:r w:rsidR="00672775">
        <w:t xml:space="preserve"> </w:t>
      </w:r>
      <w:r w:rsidRPr="00DC13E8">
        <w:t>dnia 16</w:t>
      </w:r>
      <w:r w:rsidR="00672775">
        <w:t xml:space="preserve"> </w:t>
      </w:r>
      <w:r w:rsidRPr="00DC13E8">
        <w:t>października 1992</w:t>
      </w:r>
      <w:r w:rsidR="00672775">
        <w:t xml:space="preserve"> </w:t>
      </w:r>
      <w:r w:rsidRPr="00DC13E8">
        <w:t>r. o</w:t>
      </w:r>
      <w:r w:rsidR="00672775">
        <w:t xml:space="preserve"> </w:t>
      </w:r>
      <w:r w:rsidRPr="00DC13E8">
        <w:t>orderach i</w:t>
      </w:r>
      <w:r w:rsidR="00672775">
        <w:t xml:space="preserve"> </w:t>
      </w:r>
      <w:r w:rsidRPr="00DC13E8">
        <w:t>odznaczeniach (Dz.</w:t>
      </w:r>
      <w:r w:rsidR="00672775">
        <w:t xml:space="preserve"> </w:t>
      </w:r>
      <w:r w:rsidRPr="00DC13E8">
        <w:t>U. z</w:t>
      </w:r>
      <w:r w:rsidR="00F6090C">
        <w:t> </w:t>
      </w:r>
      <w:r w:rsidRPr="00DC13E8">
        <w:t>2020</w:t>
      </w:r>
      <w:r w:rsidR="00672775">
        <w:t xml:space="preserve"> </w:t>
      </w:r>
      <w:r w:rsidRPr="00DC13E8">
        <w:t>r. poz.</w:t>
      </w:r>
      <w:r w:rsidR="00672775">
        <w:t xml:space="preserve"> </w:t>
      </w:r>
      <w:r w:rsidRPr="00DC13E8">
        <w:t>138) wprowadza się następujące zmiany:</w:t>
      </w:r>
    </w:p>
    <w:p w14:paraId="6243BEDB" w14:textId="14AD6CC9" w:rsidR="00DC13E8" w:rsidRPr="00DC13E8" w:rsidRDefault="00486E82" w:rsidP="00DC13E8">
      <w:pPr>
        <w:pStyle w:val="PKTpunkt"/>
      </w:pPr>
      <w:r>
        <w:t>1)</w:t>
      </w:r>
      <w:r w:rsidR="00DC13E8" w:rsidRPr="00DC13E8">
        <w:tab/>
        <w:t>po art.</w:t>
      </w:r>
      <w:r w:rsidR="00672775">
        <w:t xml:space="preserve"> </w:t>
      </w:r>
      <w:r w:rsidR="00DC13E8" w:rsidRPr="00DC13E8">
        <w:t>17b dodaje się art.</w:t>
      </w:r>
      <w:r w:rsidR="00672775">
        <w:t xml:space="preserve"> </w:t>
      </w:r>
      <w:r w:rsidR="00DC13E8" w:rsidRPr="00DC13E8">
        <w:t>17c w</w:t>
      </w:r>
      <w:r w:rsidR="00672775">
        <w:t xml:space="preserve"> </w:t>
      </w:r>
      <w:r w:rsidR="00DC13E8" w:rsidRPr="00DC13E8">
        <w:t>brzmieniu:</w:t>
      </w:r>
    </w:p>
    <w:p w14:paraId="5BFDBB49" w14:textId="77777777" w:rsidR="00DC13E8" w:rsidRPr="006D2802" w:rsidRDefault="00DC13E8" w:rsidP="00DC13E8">
      <w:pPr>
        <w:pStyle w:val="ZARTzmartartykuempunktem"/>
      </w:pPr>
      <w:r w:rsidRPr="006D2802">
        <w:t>„Art. 17c. Nagrodą za wybitne osiągnięcia w</w:t>
      </w:r>
      <w:r w:rsidR="00672775">
        <w:t xml:space="preserve"> </w:t>
      </w:r>
      <w:r w:rsidRPr="006D2802">
        <w:t>realizacji zadań wynikających z</w:t>
      </w:r>
      <w:r w:rsidR="00672775">
        <w:t xml:space="preserve"> </w:t>
      </w:r>
      <w:r>
        <w:t xml:space="preserve">bycia członkiem ochotniczej straży pożarnej </w:t>
      </w:r>
      <w:r w:rsidRPr="006D2802">
        <w:t>jest Krzyż Świętego Floriana.”;</w:t>
      </w:r>
    </w:p>
    <w:p w14:paraId="3006D6A8" w14:textId="603C0208" w:rsidR="00DC13E8" w:rsidRPr="00DC13E8" w:rsidRDefault="00486E82" w:rsidP="00DC13E8">
      <w:pPr>
        <w:pStyle w:val="PKTpunkt"/>
      </w:pPr>
      <w:r>
        <w:t>2)</w:t>
      </w:r>
      <w:r w:rsidR="00DC13E8" w:rsidRPr="00DC13E8">
        <w:tab/>
        <w:t>w art.</w:t>
      </w:r>
      <w:r w:rsidR="00672775">
        <w:t xml:space="preserve"> </w:t>
      </w:r>
      <w:r w:rsidR="00DC13E8" w:rsidRPr="00DC13E8">
        <w:t>31</w:t>
      </w:r>
      <w:r w:rsidR="00672775">
        <w:t xml:space="preserve"> </w:t>
      </w:r>
      <w:r w:rsidR="00DC13E8" w:rsidRPr="00DC13E8">
        <w:t>dodaje się ust.</w:t>
      </w:r>
      <w:r w:rsidR="00672775">
        <w:t xml:space="preserve"> </w:t>
      </w:r>
      <w:r w:rsidR="00DC13E8" w:rsidRPr="00DC13E8">
        <w:t>8 w</w:t>
      </w:r>
      <w:r w:rsidR="00672775">
        <w:t xml:space="preserve"> </w:t>
      </w:r>
      <w:r w:rsidR="00DC13E8" w:rsidRPr="00DC13E8">
        <w:t>brzmieniu:</w:t>
      </w:r>
    </w:p>
    <w:p w14:paraId="1165BD88" w14:textId="77777777" w:rsidR="00DC13E8" w:rsidRPr="006D2802" w:rsidRDefault="00DC13E8" w:rsidP="00DC13E8">
      <w:pPr>
        <w:pStyle w:val="ZUSTzmustartykuempunktem"/>
      </w:pPr>
      <w:r w:rsidRPr="006D2802">
        <w:t>„8. Wnioski o</w:t>
      </w:r>
      <w:r w:rsidR="00672775">
        <w:t xml:space="preserve"> </w:t>
      </w:r>
      <w:r w:rsidRPr="006D2802">
        <w:t>nadanie Krzyża Świętego Floriana przedstawia Prezydentowi minister właściwy do spraw wewnętrznych.”.</w:t>
      </w:r>
    </w:p>
    <w:p w14:paraId="0724BD5C" w14:textId="77777777" w:rsidR="00DC13E8" w:rsidRPr="00DC13E8" w:rsidRDefault="00DC13E8" w:rsidP="00DC13E8">
      <w:pPr>
        <w:pStyle w:val="ARTartustawynprozporzdzenia"/>
      </w:pPr>
      <w:r w:rsidRPr="006D2802">
        <w:rPr>
          <w:rStyle w:val="Ppogrubienie"/>
        </w:rPr>
        <w:t>Art.</w:t>
      </w:r>
      <w:r w:rsidR="00672775">
        <w:rPr>
          <w:rStyle w:val="Ppogrubienie"/>
        </w:rPr>
        <w:t> </w:t>
      </w:r>
      <w:r w:rsidRPr="00DC13E8">
        <w:rPr>
          <w:rStyle w:val="Ppogrubienie"/>
        </w:rPr>
        <w:t>40.</w:t>
      </w:r>
      <w:r w:rsidRPr="00DC13E8">
        <w:t xml:space="preserve"> W</w:t>
      </w:r>
      <w:r w:rsidR="00672775">
        <w:t xml:space="preserve"> </w:t>
      </w:r>
      <w:r w:rsidRPr="00DC13E8">
        <w:t>ustawie z</w:t>
      </w:r>
      <w:r w:rsidR="00672775">
        <w:t xml:space="preserve"> </w:t>
      </w:r>
      <w:r w:rsidRPr="00DC13E8">
        <w:t>dnia 18</w:t>
      </w:r>
      <w:r w:rsidR="00672775">
        <w:t xml:space="preserve"> </w:t>
      </w:r>
      <w:r w:rsidRPr="00DC13E8">
        <w:t>lutego 1994</w:t>
      </w:r>
      <w:r w:rsidR="00672775">
        <w:t xml:space="preserve"> </w:t>
      </w:r>
      <w:r w:rsidRPr="00DC13E8">
        <w:t>r. o</w:t>
      </w:r>
      <w:r w:rsidR="00672775">
        <w:t xml:space="preserve"> </w:t>
      </w:r>
      <w:r w:rsidRPr="00DC13E8">
        <w:t>zaopatrzeniu emerytalnym funkcjonariuszy Policji, Agencji Bezpieczeństwa Wewnętrznego, Agencji Wywiadu, Służby Kontrwywiadu Wojskowego, Służby Wywiadu Wojskowego, Centralnego Biura Antykorupcyjnego, Straży Granicznej, Straży Marszałkowskiej, Służby Ochrony Państwa, Państwowej Straży Pożarnej, Służby Celno</w:t>
      </w:r>
      <w:r w:rsidR="00672775">
        <w:t>-</w:t>
      </w:r>
      <w:r w:rsidRPr="00DC13E8">
        <w:t>Skarbowej i</w:t>
      </w:r>
      <w:r w:rsidR="00672775">
        <w:t xml:space="preserve"> </w:t>
      </w:r>
      <w:r w:rsidRPr="00DC13E8">
        <w:t>Służby Więziennej oraz ich rodzin (Dz.</w:t>
      </w:r>
      <w:r w:rsidR="00672775">
        <w:t xml:space="preserve"> </w:t>
      </w:r>
      <w:r w:rsidRPr="00DC13E8">
        <w:t>U. z</w:t>
      </w:r>
      <w:r w:rsidR="00672775">
        <w:t xml:space="preserve"> </w:t>
      </w:r>
      <w:r w:rsidRPr="00DC13E8">
        <w:t>2020</w:t>
      </w:r>
      <w:r w:rsidR="00672775">
        <w:t xml:space="preserve"> </w:t>
      </w:r>
      <w:r w:rsidRPr="00DC13E8">
        <w:t>r. poz.</w:t>
      </w:r>
      <w:r w:rsidR="00672775">
        <w:t xml:space="preserve"> </w:t>
      </w:r>
      <w:r w:rsidRPr="00DC13E8">
        <w:t>723 i</w:t>
      </w:r>
      <w:r w:rsidR="00672775">
        <w:t xml:space="preserve"> </w:t>
      </w:r>
      <w:r w:rsidRPr="00DC13E8">
        <w:t>2320) po art.</w:t>
      </w:r>
      <w:r w:rsidR="00672775">
        <w:t xml:space="preserve"> </w:t>
      </w:r>
      <w:r w:rsidRPr="00DC13E8">
        <w:t>48</w:t>
      </w:r>
      <w:r w:rsidR="00672775">
        <w:t xml:space="preserve"> </w:t>
      </w:r>
      <w:r w:rsidRPr="00DC13E8">
        <w:t>dodaje się art.</w:t>
      </w:r>
      <w:r w:rsidR="00672775">
        <w:t xml:space="preserve"> </w:t>
      </w:r>
      <w:r w:rsidRPr="00DC13E8">
        <w:t>48a w</w:t>
      </w:r>
      <w:r w:rsidR="00672775">
        <w:t xml:space="preserve"> </w:t>
      </w:r>
      <w:r w:rsidRPr="00DC13E8">
        <w:t>brzmieniu:</w:t>
      </w:r>
    </w:p>
    <w:p w14:paraId="278139AE" w14:textId="11B63A20" w:rsidR="00DC13E8" w:rsidRPr="006D2802" w:rsidRDefault="00DC13E8" w:rsidP="00DC13E8">
      <w:pPr>
        <w:pStyle w:val="ZARTzmartartykuempunktem"/>
      </w:pPr>
      <w:r w:rsidRPr="006D2802">
        <w:t xml:space="preserve">„Art. 48a. Organ emerytalny określony </w:t>
      </w:r>
      <w:r w:rsidRPr="00E03D28">
        <w:t>na podstawie</w:t>
      </w:r>
      <w:r>
        <w:t xml:space="preserve"> art.</w:t>
      </w:r>
      <w:r w:rsidR="00672775">
        <w:t xml:space="preserve"> </w:t>
      </w:r>
      <w:r w:rsidRPr="00E03D28">
        <w:t>32</w:t>
      </w:r>
      <w:r>
        <w:t xml:space="preserve"> ust.</w:t>
      </w:r>
      <w:r w:rsidR="00672775">
        <w:t xml:space="preserve"> </w:t>
      </w:r>
      <w:r w:rsidRPr="00E03D28">
        <w:t>2a</w:t>
      </w:r>
      <w:r w:rsidRPr="006D2802">
        <w:t xml:space="preserve"> przez ministra właściwego do spraw wewnętrznych wypłaca świadczenia ratownicze, o</w:t>
      </w:r>
      <w:r w:rsidR="00672775">
        <w:t xml:space="preserve"> </w:t>
      </w:r>
      <w:r w:rsidRPr="006D2802">
        <w:t>których mowa w</w:t>
      </w:r>
      <w:r w:rsidR="00672775">
        <w:t xml:space="preserve"> </w:t>
      </w:r>
      <w:r>
        <w:t>art.</w:t>
      </w:r>
      <w:r w:rsidR="00672775">
        <w:t xml:space="preserve"> </w:t>
      </w:r>
      <w:r>
        <w:t>16</w:t>
      </w:r>
      <w:r w:rsidR="00672775">
        <w:t xml:space="preserve"> </w:t>
      </w:r>
      <w:r w:rsidRPr="006D2802">
        <w:t>ustawy z</w:t>
      </w:r>
      <w:r w:rsidR="00672775">
        <w:t xml:space="preserve"> </w:t>
      </w:r>
      <w:r w:rsidRPr="006D2802">
        <w:t>dnia … o</w:t>
      </w:r>
      <w:r w:rsidR="00672775">
        <w:t xml:space="preserve"> </w:t>
      </w:r>
      <w:r>
        <w:t>o</w:t>
      </w:r>
      <w:r w:rsidRPr="006D2802">
        <w:t xml:space="preserve">chotniczych </w:t>
      </w:r>
      <w:r>
        <w:t>s</w:t>
      </w:r>
      <w:r w:rsidRPr="006D2802">
        <w:t xml:space="preserve">trażach </w:t>
      </w:r>
      <w:r>
        <w:t>p</w:t>
      </w:r>
      <w:r w:rsidRPr="006D2802">
        <w:t>ożarnych (</w:t>
      </w:r>
      <w:r>
        <w:t>Dz.</w:t>
      </w:r>
      <w:r w:rsidR="00672775">
        <w:t xml:space="preserve"> </w:t>
      </w:r>
      <w:r>
        <w:t>U. poz.</w:t>
      </w:r>
      <w:r w:rsidR="00672775">
        <w:t xml:space="preserve"> </w:t>
      </w:r>
      <w:r w:rsidRPr="006D2802">
        <w:t xml:space="preserve">…) oraz </w:t>
      </w:r>
      <w:r w:rsidRPr="006D2802">
        <w:lastRenderedPageBreak/>
        <w:t>w</w:t>
      </w:r>
      <w:r w:rsidR="00F6090C">
        <w:t> </w:t>
      </w:r>
      <w:r>
        <w:t>art.</w:t>
      </w:r>
      <w:r w:rsidR="00F6090C">
        <w:t> </w:t>
      </w:r>
      <w:r w:rsidRPr="006D2802">
        <w:t>11a ustawy z</w:t>
      </w:r>
      <w:r w:rsidR="00672775">
        <w:t xml:space="preserve"> </w:t>
      </w:r>
      <w:r w:rsidRPr="006D2802">
        <w:t>dnia 18</w:t>
      </w:r>
      <w:r w:rsidR="00672775">
        <w:t xml:space="preserve"> </w:t>
      </w:r>
      <w:r w:rsidRPr="006D2802">
        <w:t>sierpnia 2011</w:t>
      </w:r>
      <w:r w:rsidR="00672775">
        <w:t xml:space="preserve"> </w:t>
      </w:r>
      <w:r w:rsidRPr="006D2802">
        <w:t>r. o</w:t>
      </w:r>
      <w:r w:rsidR="00672775">
        <w:t xml:space="preserve"> </w:t>
      </w:r>
      <w:r w:rsidRPr="006D2802">
        <w:t>bezpieczeństwie i</w:t>
      </w:r>
      <w:r w:rsidR="00672775">
        <w:t xml:space="preserve"> </w:t>
      </w:r>
      <w:r w:rsidRPr="006D2802">
        <w:t>ratownictwie w</w:t>
      </w:r>
      <w:r w:rsidR="00672775">
        <w:t xml:space="preserve"> </w:t>
      </w:r>
      <w:r w:rsidRPr="006D2802">
        <w:t>górach i</w:t>
      </w:r>
      <w:r w:rsidR="00F6090C">
        <w:t> </w:t>
      </w:r>
      <w:r w:rsidRPr="006D2802">
        <w:t>na zorganizowanych terenach narciarskich (</w:t>
      </w:r>
      <w:r>
        <w:t>Dz.</w:t>
      </w:r>
      <w:r w:rsidR="00672775">
        <w:t xml:space="preserve"> </w:t>
      </w:r>
      <w:r>
        <w:t>U.</w:t>
      </w:r>
      <w:r w:rsidRPr="006D2802">
        <w:t xml:space="preserve"> z</w:t>
      </w:r>
      <w:r w:rsidR="00672775">
        <w:t xml:space="preserve"> </w:t>
      </w:r>
      <w:r w:rsidRPr="006D2802">
        <w:t>2019</w:t>
      </w:r>
      <w:r w:rsidR="00672775">
        <w:t xml:space="preserve"> </w:t>
      </w:r>
      <w:r w:rsidRPr="006D2802">
        <w:t>r.</w:t>
      </w:r>
      <w:r>
        <w:t xml:space="preserve"> poz.</w:t>
      </w:r>
      <w:r w:rsidR="00672775">
        <w:t xml:space="preserve"> </w:t>
      </w:r>
      <w:r w:rsidRPr="006D2802">
        <w:t>1084).”.</w:t>
      </w:r>
    </w:p>
    <w:p w14:paraId="238E9816" w14:textId="77777777" w:rsidR="00DC13E8" w:rsidRPr="00E8053E" w:rsidRDefault="00DC13E8" w:rsidP="00DC13E8">
      <w:pPr>
        <w:pStyle w:val="ARTartustawynprozporzdzenia"/>
      </w:pPr>
      <w:r w:rsidRPr="006D2802">
        <w:rPr>
          <w:rStyle w:val="Ppogrubienie"/>
        </w:rPr>
        <w:t>Art.</w:t>
      </w:r>
      <w:r w:rsidR="00672775">
        <w:rPr>
          <w:rStyle w:val="Ppogrubienie"/>
        </w:rPr>
        <w:t> </w:t>
      </w:r>
      <w:r>
        <w:rPr>
          <w:rStyle w:val="Ppogrubienie"/>
        </w:rPr>
        <w:t>41.</w:t>
      </w:r>
      <w:r w:rsidRPr="00E8053E">
        <w:t xml:space="preserve"> W</w:t>
      </w:r>
      <w:r w:rsidR="00672775">
        <w:t xml:space="preserve"> </w:t>
      </w:r>
      <w:r w:rsidRPr="00E8053E">
        <w:t>ustawie z</w:t>
      </w:r>
      <w:r w:rsidR="00672775">
        <w:t xml:space="preserve"> </w:t>
      </w:r>
      <w:r w:rsidRPr="00E8053E">
        <w:t>dnia 10</w:t>
      </w:r>
      <w:r w:rsidR="00672775">
        <w:t xml:space="preserve"> </w:t>
      </w:r>
      <w:r w:rsidRPr="00E8053E">
        <w:t>kwietnia 1997</w:t>
      </w:r>
      <w:r w:rsidR="00672775">
        <w:t xml:space="preserve"> </w:t>
      </w:r>
      <w:r w:rsidRPr="00E8053E">
        <w:t>r. – Prawo energetyczne (</w:t>
      </w:r>
      <w:r>
        <w:t>Dz.</w:t>
      </w:r>
      <w:r w:rsidR="00672775">
        <w:t xml:space="preserve"> </w:t>
      </w:r>
      <w:r>
        <w:t>U.</w:t>
      </w:r>
      <w:r w:rsidRPr="00E8053E">
        <w:t xml:space="preserve"> z</w:t>
      </w:r>
      <w:r w:rsidR="00672775">
        <w:t xml:space="preserve"> </w:t>
      </w:r>
      <w:r w:rsidRPr="00E8053E">
        <w:t>2021</w:t>
      </w:r>
      <w:r w:rsidR="00672775">
        <w:t xml:space="preserve"> </w:t>
      </w:r>
      <w:r w:rsidRPr="00E8053E">
        <w:t>r.</w:t>
      </w:r>
      <w:r>
        <w:t xml:space="preserve"> poz.</w:t>
      </w:r>
      <w:r w:rsidR="00672775">
        <w:t xml:space="preserve"> </w:t>
      </w:r>
      <w:r w:rsidRPr="00E8053E">
        <w:t>716</w:t>
      </w:r>
      <w:r>
        <w:t>, 868, 1093, 1505, 1642 i</w:t>
      </w:r>
      <w:r w:rsidR="00672775">
        <w:t xml:space="preserve"> </w:t>
      </w:r>
      <w:r>
        <w:t>1873</w:t>
      </w:r>
      <w:r w:rsidRPr="00E8053E">
        <w:t>) wprowadza się następujące zmiany:</w:t>
      </w:r>
    </w:p>
    <w:p w14:paraId="306D4F99" w14:textId="77777777" w:rsidR="00DC13E8" w:rsidRPr="00E8053E" w:rsidRDefault="00DC13E8" w:rsidP="00DC13E8">
      <w:pPr>
        <w:pStyle w:val="PKTpunkt"/>
      </w:pPr>
      <w:r>
        <w:t>1)</w:t>
      </w:r>
      <w:r>
        <w:tab/>
      </w:r>
      <w:r w:rsidRPr="00E8053E">
        <w:t>w</w:t>
      </w:r>
      <w:r>
        <w:t xml:space="preserve"> art.</w:t>
      </w:r>
      <w:r w:rsidR="00672775">
        <w:t xml:space="preserve"> </w:t>
      </w:r>
      <w:r w:rsidRPr="00E8053E">
        <w:t>45:</w:t>
      </w:r>
    </w:p>
    <w:p w14:paraId="6C935E9F" w14:textId="3E3221BE" w:rsidR="00DC13E8" w:rsidRPr="00E8053E" w:rsidRDefault="00DC13E8" w:rsidP="00DC13E8">
      <w:pPr>
        <w:pStyle w:val="LITlitera"/>
      </w:pPr>
      <w:r w:rsidRPr="00E8053E">
        <w:t>a)</w:t>
      </w:r>
      <w:r w:rsidR="00672775">
        <w:tab/>
      </w:r>
      <w:r w:rsidRPr="00E8053E">
        <w:t>w</w:t>
      </w:r>
      <w:r w:rsidR="00672775">
        <w:t xml:space="preserve"> </w:t>
      </w:r>
      <w:r>
        <w:t>ust.</w:t>
      </w:r>
      <w:r w:rsidR="00672775">
        <w:t xml:space="preserve"> </w:t>
      </w:r>
      <w:r w:rsidRPr="00E8053E">
        <w:t>1</w:t>
      </w:r>
      <w:r>
        <w:t xml:space="preserve"> w</w:t>
      </w:r>
      <w:r w:rsidR="00672775">
        <w:t xml:space="preserve"> </w:t>
      </w:r>
      <w:r>
        <w:t>pkt</w:t>
      </w:r>
      <w:r w:rsidR="00672775">
        <w:t xml:space="preserve"> </w:t>
      </w:r>
      <w:r w:rsidRPr="00E8053E">
        <w:t>3</w:t>
      </w:r>
      <w:r w:rsidR="00672775">
        <w:t xml:space="preserve"> </w:t>
      </w:r>
      <w:r w:rsidRPr="00E8053E">
        <w:t>kropkę zastępuje się średnikiem i</w:t>
      </w:r>
      <w:r w:rsidR="00672775">
        <w:t xml:space="preserve"> </w:t>
      </w:r>
      <w:r w:rsidRPr="00E8053E">
        <w:t>dodaje</w:t>
      </w:r>
      <w:r>
        <w:t xml:space="preserve"> </w:t>
      </w:r>
      <w:r w:rsidR="00486E82">
        <w:t xml:space="preserve">się </w:t>
      </w:r>
      <w:r>
        <w:t>pkt</w:t>
      </w:r>
      <w:r w:rsidR="00672775">
        <w:t xml:space="preserve"> </w:t>
      </w:r>
      <w:r w:rsidRPr="00E8053E">
        <w:t>4</w:t>
      </w:r>
      <w:r>
        <w:t xml:space="preserve"> w</w:t>
      </w:r>
      <w:r w:rsidR="00672775">
        <w:t xml:space="preserve"> </w:t>
      </w:r>
      <w:r w:rsidRPr="00E8053E">
        <w:t>brzmieniu:</w:t>
      </w:r>
    </w:p>
    <w:p w14:paraId="6CA1E2E2" w14:textId="139E8DE7" w:rsidR="00DC13E8" w:rsidRPr="00E8053E" w:rsidRDefault="00DC13E8" w:rsidP="002252B5">
      <w:pPr>
        <w:pStyle w:val="ZLITPKTzmpktliter"/>
      </w:pPr>
      <w:r w:rsidRPr="00E8053E">
        <w:t>„4)</w:t>
      </w:r>
      <w:r w:rsidR="00672775">
        <w:tab/>
      </w:r>
      <w:r w:rsidRPr="00E8053E">
        <w:t>w</w:t>
      </w:r>
      <w:r w:rsidR="00672775">
        <w:t xml:space="preserve"> </w:t>
      </w:r>
      <w:r w:rsidRPr="00E8053E">
        <w:t xml:space="preserve">odniesieniu do taryf dla energii elektrycznej </w:t>
      </w:r>
      <w:r w:rsidRPr="00E03D28">
        <w:t>–</w:t>
      </w:r>
      <w:r w:rsidRPr="00E8053E">
        <w:t xml:space="preserve"> realizację przedsięwzięć z</w:t>
      </w:r>
      <w:r w:rsidR="003211A1">
        <w:t> </w:t>
      </w:r>
      <w:r w:rsidRPr="00E8053E">
        <w:t>zakresu ochrony przeciwpożarowej.”,</w:t>
      </w:r>
    </w:p>
    <w:p w14:paraId="1989F250" w14:textId="77777777" w:rsidR="00DC13E8" w:rsidRPr="00E8053E" w:rsidRDefault="00DC13E8" w:rsidP="00DC13E8">
      <w:pPr>
        <w:pStyle w:val="LITlitera"/>
      </w:pPr>
      <w:r w:rsidRPr="00E8053E">
        <w:t>b)</w:t>
      </w:r>
      <w:r w:rsidR="00672775">
        <w:tab/>
      </w:r>
      <w:r w:rsidRPr="00E8053E">
        <w:t>po</w:t>
      </w:r>
      <w:r>
        <w:t xml:space="preserve"> ust.</w:t>
      </w:r>
      <w:r w:rsidR="00672775">
        <w:t xml:space="preserve"> </w:t>
      </w:r>
      <w:r w:rsidRPr="00E8053E">
        <w:t>4</w:t>
      </w:r>
      <w:r w:rsidR="00672775">
        <w:t xml:space="preserve"> </w:t>
      </w:r>
      <w:r w:rsidRPr="00E8053E">
        <w:t>dodaje się</w:t>
      </w:r>
      <w:r>
        <w:t xml:space="preserve"> ust.</w:t>
      </w:r>
      <w:r w:rsidR="00672775">
        <w:t xml:space="preserve"> </w:t>
      </w:r>
      <w:r w:rsidRPr="00E8053E">
        <w:t>4a w</w:t>
      </w:r>
      <w:r w:rsidR="00672775">
        <w:t xml:space="preserve"> </w:t>
      </w:r>
      <w:r w:rsidRPr="00E8053E">
        <w:t>brzmieniu:</w:t>
      </w:r>
    </w:p>
    <w:p w14:paraId="5C21A46D" w14:textId="54FA49FC" w:rsidR="00DC13E8" w:rsidRPr="00E8053E" w:rsidRDefault="00DC13E8" w:rsidP="00DC13E8">
      <w:pPr>
        <w:pStyle w:val="ZLITUSTzmustliter"/>
      </w:pPr>
      <w:r w:rsidRPr="00E8053E">
        <w:t>„4a. Przedsiębiorstwo energetyczne tworzy odrębną grupę taryfową dla odbiorców energii elektrycznej przyłączonych do sieci, niezależnie od poziomu napięcia znamionowego sieci, będących jednostkami ochrony przeciwpożarowej, o</w:t>
      </w:r>
      <w:r w:rsidR="003211A1">
        <w:t> </w:t>
      </w:r>
      <w:r w:rsidRPr="00E8053E">
        <w:t>których mowa w</w:t>
      </w:r>
      <w:r w:rsidR="00672775">
        <w:t xml:space="preserve"> </w:t>
      </w:r>
      <w:r w:rsidRPr="00E8053E">
        <w:t>ustawie z</w:t>
      </w:r>
      <w:r w:rsidR="00672775">
        <w:t xml:space="preserve"> </w:t>
      </w:r>
      <w:r w:rsidRPr="00E8053E">
        <w:t>dnia</w:t>
      </w:r>
      <w:r>
        <w:t xml:space="preserve"> </w:t>
      </w:r>
      <w:r w:rsidRPr="00E8053E">
        <w:t>… o</w:t>
      </w:r>
      <w:r w:rsidR="00672775">
        <w:t xml:space="preserve"> </w:t>
      </w:r>
      <w:r>
        <w:t>o</w:t>
      </w:r>
      <w:r w:rsidRPr="00E8053E">
        <w:t xml:space="preserve">chotniczych </w:t>
      </w:r>
      <w:r>
        <w:t>s</w:t>
      </w:r>
      <w:r w:rsidRPr="00E8053E">
        <w:t xml:space="preserve">trażach </w:t>
      </w:r>
      <w:r>
        <w:t>p</w:t>
      </w:r>
      <w:r w:rsidRPr="00E8053E">
        <w:t>ożarnych (</w:t>
      </w:r>
      <w:r>
        <w:t>Dz.</w:t>
      </w:r>
      <w:r w:rsidR="00672775">
        <w:t xml:space="preserve"> </w:t>
      </w:r>
      <w:r>
        <w:t>U. poz.</w:t>
      </w:r>
      <w:r w:rsidR="003211A1">
        <w:t> </w:t>
      </w:r>
      <w:r w:rsidRPr="00E8053E">
        <w:t>…)</w:t>
      </w:r>
      <w:r>
        <w:t>,</w:t>
      </w:r>
      <w:r w:rsidRPr="00E8053E">
        <w:t xml:space="preserve"> biorąc pod uwagę znaczenie tych jednostek dla realizacji przedsięwzięć mających na celu ochronę życia, zdrowia, mienia lub środowiska przed pożarem, klęską żywiołową lub innym miejscowym zagrożeniem.”;</w:t>
      </w:r>
    </w:p>
    <w:p w14:paraId="11ADE0BD" w14:textId="77777777" w:rsidR="00DC13E8" w:rsidRPr="00E8053E" w:rsidRDefault="00DC13E8" w:rsidP="00DC13E8">
      <w:pPr>
        <w:pStyle w:val="PKTpunkt"/>
      </w:pPr>
      <w:r>
        <w:t>2)</w:t>
      </w:r>
      <w:r>
        <w:tab/>
      </w:r>
      <w:r w:rsidRPr="00E8053E">
        <w:t>w</w:t>
      </w:r>
      <w:r>
        <w:t xml:space="preserve"> art.</w:t>
      </w:r>
      <w:r w:rsidR="00672775">
        <w:t xml:space="preserve"> </w:t>
      </w:r>
      <w:r w:rsidRPr="00E8053E">
        <w:t>46</w:t>
      </w:r>
      <w:r>
        <w:t xml:space="preserve"> ust.</w:t>
      </w:r>
      <w:r w:rsidR="00672775">
        <w:t xml:space="preserve"> </w:t>
      </w:r>
      <w:r w:rsidRPr="00E8053E">
        <w:t>3</w:t>
      </w:r>
      <w:r w:rsidR="00672775">
        <w:t xml:space="preserve"> </w:t>
      </w:r>
      <w:r w:rsidRPr="00E8053E">
        <w:t>otrzymuje brzmienie:</w:t>
      </w:r>
    </w:p>
    <w:p w14:paraId="56935ECB" w14:textId="7B218EBA" w:rsidR="00DC13E8" w:rsidRPr="00E8053E" w:rsidRDefault="00DC13E8" w:rsidP="002252B5">
      <w:pPr>
        <w:pStyle w:val="ZUSTzmustartykuempunktem"/>
      </w:pPr>
      <w:r w:rsidRPr="00E8053E">
        <w:t>„3. Minister właściwy do spraw energii określi, w</w:t>
      </w:r>
      <w:r w:rsidR="00672775">
        <w:t xml:space="preserve"> </w:t>
      </w:r>
      <w:r w:rsidRPr="00E8053E">
        <w:t xml:space="preserve">drodze rozporządzenia, </w:t>
      </w:r>
      <w:r>
        <w:t xml:space="preserve">sposób </w:t>
      </w:r>
      <w:r w:rsidRPr="00E8053E">
        <w:t>kształtowania i</w:t>
      </w:r>
      <w:r w:rsidR="00672775">
        <w:t xml:space="preserve"> </w:t>
      </w:r>
      <w:r w:rsidRPr="00E8053E">
        <w:t xml:space="preserve">kalkulacji taryf dla energii elektrycznej oraz </w:t>
      </w:r>
      <w:r>
        <w:t>sposób</w:t>
      </w:r>
      <w:r w:rsidRPr="00E8053E">
        <w:t xml:space="preserve"> rozliczeń w</w:t>
      </w:r>
      <w:r w:rsidR="00672775">
        <w:t xml:space="preserve"> </w:t>
      </w:r>
      <w:r w:rsidRPr="00E8053E">
        <w:t>obrocie energią elektryczną, biorąc pod uwagę: politykę energetyczną państwa, zapewnienie pokrycia uzasadnionych kosztów przedsiębiorstw energetycznych, w</w:t>
      </w:r>
      <w:r w:rsidR="00672775">
        <w:t xml:space="preserve"> </w:t>
      </w:r>
      <w:r w:rsidRPr="00E8053E">
        <w:t>tym kosztów ich rozwoju, realizację przedsięwzięć z</w:t>
      </w:r>
      <w:r w:rsidR="00672775">
        <w:t xml:space="preserve"> </w:t>
      </w:r>
      <w:r w:rsidRPr="00E8053E">
        <w:t>zakresu ochrony przeciwpożarowej, ochronę interesów odbiorców przed nieuzasadnionym poziomem cen i</w:t>
      </w:r>
      <w:r w:rsidR="00672775">
        <w:t xml:space="preserve"> </w:t>
      </w:r>
      <w:r w:rsidRPr="00E8053E">
        <w:t>opłat, poprawę efektywności dostarczania i</w:t>
      </w:r>
      <w:r w:rsidR="00672775">
        <w:t xml:space="preserve"> </w:t>
      </w:r>
      <w:r w:rsidRPr="00E8053E">
        <w:t>wykorzystywania energii elektrycznej, równoprawne traktowanie odbiorców, eliminowanie subsydiowania skrośnego oraz przejrzystość cen i</w:t>
      </w:r>
      <w:r w:rsidR="003211A1">
        <w:t> </w:t>
      </w:r>
      <w:r w:rsidRPr="00E8053E">
        <w:t>stawek opłat.”.</w:t>
      </w:r>
    </w:p>
    <w:p w14:paraId="6EA86B0F" w14:textId="77777777" w:rsidR="00DC13E8" w:rsidRPr="006D2802" w:rsidRDefault="00672775" w:rsidP="00DC13E8">
      <w:pPr>
        <w:pStyle w:val="ARTartustawynprozporzdzenia"/>
      </w:pPr>
      <w:r>
        <w:rPr>
          <w:rStyle w:val="Ppogrubienie"/>
        </w:rPr>
        <w:t>Art. </w:t>
      </w:r>
      <w:r w:rsidR="00DC13E8" w:rsidRPr="008230E9">
        <w:rPr>
          <w:rStyle w:val="Ppogrubienie"/>
        </w:rPr>
        <w:t>42.</w:t>
      </w:r>
      <w:r w:rsidR="00DC13E8">
        <w:t xml:space="preserve"> </w:t>
      </w:r>
      <w:r w:rsidR="00DC13E8" w:rsidRPr="006D2802">
        <w:t>W</w:t>
      </w:r>
      <w:r>
        <w:t xml:space="preserve"> </w:t>
      </w:r>
      <w:r w:rsidR="00DC13E8" w:rsidRPr="006D2802">
        <w:t>ustawie z</w:t>
      </w:r>
      <w:r>
        <w:t xml:space="preserve"> </w:t>
      </w:r>
      <w:r w:rsidR="00DC13E8" w:rsidRPr="006D2802">
        <w:t>dnia 24</w:t>
      </w:r>
      <w:r>
        <w:t xml:space="preserve"> </w:t>
      </w:r>
      <w:r w:rsidR="00DC13E8" w:rsidRPr="006D2802">
        <w:t>kwietnia 2003</w:t>
      </w:r>
      <w:r>
        <w:t xml:space="preserve"> </w:t>
      </w:r>
      <w:r w:rsidR="00DC13E8" w:rsidRPr="006D2802">
        <w:t>r. o</w:t>
      </w:r>
      <w:r>
        <w:t xml:space="preserve"> </w:t>
      </w:r>
      <w:r w:rsidR="00DC13E8" w:rsidRPr="006D2802">
        <w:t>działalności pożytku publicznego</w:t>
      </w:r>
      <w:r w:rsidR="00DC13E8">
        <w:t xml:space="preserve"> </w:t>
      </w:r>
      <w:r w:rsidR="00DC13E8" w:rsidRPr="006D2802">
        <w:t>i</w:t>
      </w:r>
      <w:r w:rsidR="001F724C">
        <w:t> o </w:t>
      </w:r>
      <w:r w:rsidR="00DC13E8" w:rsidRPr="006D2802">
        <w:t>wolontariacie (</w:t>
      </w:r>
      <w:r w:rsidR="00DC13E8">
        <w:t>Dz.</w:t>
      </w:r>
      <w:r>
        <w:t xml:space="preserve"> </w:t>
      </w:r>
      <w:r w:rsidR="00DC13E8">
        <w:t>U.</w:t>
      </w:r>
      <w:r w:rsidR="00DC13E8" w:rsidRPr="006D2802">
        <w:t xml:space="preserve"> z</w:t>
      </w:r>
      <w:r>
        <w:t xml:space="preserve"> </w:t>
      </w:r>
      <w:r w:rsidR="00DC13E8" w:rsidRPr="006D2802">
        <w:t>2020</w:t>
      </w:r>
      <w:r>
        <w:t xml:space="preserve"> </w:t>
      </w:r>
      <w:r w:rsidR="00DC13E8" w:rsidRPr="006D2802">
        <w:t>r.</w:t>
      </w:r>
      <w:r w:rsidR="00DC13E8">
        <w:t xml:space="preserve"> poz.</w:t>
      </w:r>
      <w:r>
        <w:t xml:space="preserve"> </w:t>
      </w:r>
      <w:r w:rsidR="00DC13E8" w:rsidRPr="006D2802">
        <w:t>1057</w:t>
      </w:r>
      <w:r w:rsidR="00DC13E8">
        <w:t xml:space="preserve"> oraz</w:t>
      </w:r>
      <w:r w:rsidR="00DC13E8" w:rsidRPr="006D2802">
        <w:t xml:space="preserve"> z</w:t>
      </w:r>
      <w:r>
        <w:t xml:space="preserve"> </w:t>
      </w:r>
      <w:r w:rsidR="00DC13E8" w:rsidRPr="006D2802">
        <w:t>2021</w:t>
      </w:r>
      <w:r>
        <w:t xml:space="preserve"> </w:t>
      </w:r>
      <w:r w:rsidR="00DC13E8" w:rsidRPr="006D2802">
        <w:t>r.</w:t>
      </w:r>
      <w:r w:rsidR="00DC13E8">
        <w:t xml:space="preserve"> poz.</w:t>
      </w:r>
      <w:r>
        <w:t xml:space="preserve"> </w:t>
      </w:r>
      <w:r w:rsidR="00DC13E8" w:rsidRPr="006D2802">
        <w:t>1038, 1243</w:t>
      </w:r>
      <w:r w:rsidR="00DC13E8">
        <w:t xml:space="preserve"> i</w:t>
      </w:r>
      <w:r>
        <w:t xml:space="preserve"> </w:t>
      </w:r>
      <w:r w:rsidR="00DC13E8" w:rsidRPr="006D2802">
        <w:t>1535) w</w:t>
      </w:r>
      <w:r>
        <w:t xml:space="preserve"> </w:t>
      </w:r>
      <w:r w:rsidR="00DC13E8">
        <w:t>art.</w:t>
      </w:r>
      <w:r>
        <w:t xml:space="preserve"> </w:t>
      </w:r>
      <w:r w:rsidR="00DC13E8" w:rsidRPr="006D2802">
        <w:t>22</w:t>
      </w:r>
      <w:r>
        <w:t xml:space="preserve"> </w:t>
      </w:r>
      <w:r w:rsidR="00DC13E8" w:rsidRPr="006D2802">
        <w:t>po</w:t>
      </w:r>
      <w:r w:rsidR="00DC13E8">
        <w:t xml:space="preserve"> ust.</w:t>
      </w:r>
      <w:r>
        <w:t xml:space="preserve"> </w:t>
      </w:r>
      <w:r w:rsidR="00DC13E8" w:rsidRPr="006D2802">
        <w:t>1</w:t>
      </w:r>
      <w:r>
        <w:t xml:space="preserve"> </w:t>
      </w:r>
      <w:r w:rsidR="00DC13E8" w:rsidRPr="006D2802">
        <w:t>dodaje się</w:t>
      </w:r>
      <w:r w:rsidR="00DC13E8">
        <w:t xml:space="preserve"> ust.</w:t>
      </w:r>
      <w:r>
        <w:t xml:space="preserve"> </w:t>
      </w:r>
      <w:r w:rsidR="00DC13E8" w:rsidRPr="006D2802">
        <w:t>1a w</w:t>
      </w:r>
      <w:r>
        <w:t xml:space="preserve"> </w:t>
      </w:r>
      <w:r w:rsidR="00DC13E8" w:rsidRPr="006D2802">
        <w:t>brzmieniu:</w:t>
      </w:r>
    </w:p>
    <w:p w14:paraId="4E200C12" w14:textId="77777777" w:rsidR="00DC13E8" w:rsidRPr="006D2802" w:rsidRDefault="00DC13E8" w:rsidP="00DC13E8">
      <w:pPr>
        <w:pStyle w:val="ZUSTzmustartykuempunktem"/>
      </w:pPr>
      <w:r w:rsidRPr="006D2802">
        <w:t>„1a.</w:t>
      </w:r>
      <w:r w:rsidR="00672775">
        <w:t xml:space="preserve"> </w:t>
      </w:r>
      <w:r w:rsidRPr="006D2802">
        <w:t>Warunek, o</w:t>
      </w:r>
      <w:r w:rsidR="00672775">
        <w:t xml:space="preserve"> </w:t>
      </w:r>
      <w:r w:rsidRPr="006D2802">
        <w:t>którym mowa w</w:t>
      </w:r>
      <w:r w:rsidR="00672775">
        <w:t xml:space="preserve"> </w:t>
      </w:r>
      <w:r>
        <w:t>ust.</w:t>
      </w:r>
      <w:r w:rsidR="00672775">
        <w:t xml:space="preserve"> </w:t>
      </w:r>
      <w:r w:rsidRPr="006D2802">
        <w:t xml:space="preserve">1, nie dotyczy </w:t>
      </w:r>
      <w:r>
        <w:t>o</w:t>
      </w:r>
      <w:r w:rsidRPr="006D2802">
        <w:t xml:space="preserve">chotniczych </w:t>
      </w:r>
      <w:r>
        <w:t>s</w:t>
      </w:r>
      <w:r w:rsidRPr="006D2802">
        <w:t xml:space="preserve">traży </w:t>
      </w:r>
      <w:r>
        <w:t>p</w:t>
      </w:r>
      <w:r w:rsidRPr="006D2802">
        <w:t>ożarnych.”.</w:t>
      </w:r>
    </w:p>
    <w:p w14:paraId="3E7BDE7D" w14:textId="2789E832" w:rsidR="00DC13E8" w:rsidRDefault="00DC13E8" w:rsidP="00DC13E8">
      <w:pPr>
        <w:pStyle w:val="ARTartustawynprozporzdzenia"/>
      </w:pPr>
      <w:r w:rsidRPr="006D2802">
        <w:rPr>
          <w:rStyle w:val="Ppogrubienie"/>
        </w:rPr>
        <w:lastRenderedPageBreak/>
        <w:t>Art.</w:t>
      </w:r>
      <w:r w:rsidR="00672775">
        <w:rPr>
          <w:rStyle w:val="Ppogrubienie"/>
        </w:rPr>
        <w:t> </w:t>
      </w:r>
      <w:r>
        <w:rPr>
          <w:rStyle w:val="Ppogrubienie"/>
        </w:rPr>
        <w:t>43</w:t>
      </w:r>
      <w:r w:rsidRPr="006D2802">
        <w:rPr>
          <w:rStyle w:val="Ppogrubienie"/>
        </w:rPr>
        <w:t>.</w:t>
      </w:r>
      <w:bookmarkStart w:id="41" w:name="_Hlk79498377"/>
      <w:r w:rsidRPr="006D2802">
        <w:rPr>
          <w:rStyle w:val="Ppogrubienie"/>
        </w:rPr>
        <w:t xml:space="preserve"> </w:t>
      </w:r>
      <w:r w:rsidRPr="006D2802">
        <w:t>W</w:t>
      </w:r>
      <w:r w:rsidR="00672775">
        <w:rPr>
          <w:rStyle w:val="Ppogrubienie"/>
        </w:rPr>
        <w:t xml:space="preserve"> </w:t>
      </w:r>
      <w:r w:rsidRPr="006D2802">
        <w:t>ustawie z</w:t>
      </w:r>
      <w:r w:rsidR="00672775">
        <w:t xml:space="preserve"> </w:t>
      </w:r>
      <w:r w:rsidRPr="006D2802">
        <w:t>dnia 20</w:t>
      </w:r>
      <w:r w:rsidR="00672775">
        <w:t xml:space="preserve"> </w:t>
      </w:r>
      <w:r w:rsidRPr="006D2802">
        <w:t>marca 2009</w:t>
      </w:r>
      <w:r w:rsidR="00672775">
        <w:t xml:space="preserve"> </w:t>
      </w:r>
      <w:r w:rsidRPr="006D2802">
        <w:t>r. o</w:t>
      </w:r>
      <w:r w:rsidR="00672775">
        <w:t xml:space="preserve"> </w:t>
      </w:r>
      <w:r w:rsidRPr="006D2802">
        <w:t>bezpieczeństwie imprez masowych (</w:t>
      </w:r>
      <w:r>
        <w:t>Dz.</w:t>
      </w:r>
      <w:r w:rsidR="00672775">
        <w:t xml:space="preserve"> </w:t>
      </w:r>
      <w:r>
        <w:t>U.</w:t>
      </w:r>
      <w:r w:rsidRPr="006D2802">
        <w:t xml:space="preserve"> z</w:t>
      </w:r>
      <w:r w:rsidR="00672775">
        <w:t xml:space="preserve"> </w:t>
      </w:r>
      <w:r w:rsidRPr="006D2802">
        <w:t>2019</w:t>
      </w:r>
      <w:r w:rsidR="00672775">
        <w:t xml:space="preserve"> </w:t>
      </w:r>
      <w:r w:rsidRPr="006D2802">
        <w:t>r.</w:t>
      </w:r>
      <w:r>
        <w:t xml:space="preserve"> poz.</w:t>
      </w:r>
      <w:r w:rsidR="00672775">
        <w:t xml:space="preserve"> </w:t>
      </w:r>
      <w:r w:rsidRPr="006D2802">
        <w:t>2171) w</w:t>
      </w:r>
      <w:r w:rsidR="00672775">
        <w:t xml:space="preserve"> </w:t>
      </w:r>
      <w:r>
        <w:t>art.</w:t>
      </w:r>
      <w:r w:rsidR="00672775">
        <w:t xml:space="preserve"> </w:t>
      </w:r>
      <w:r w:rsidRPr="006D2802">
        <w:t>3</w:t>
      </w:r>
      <w:r>
        <w:t xml:space="preserve"> w</w:t>
      </w:r>
      <w:r w:rsidR="00672775">
        <w:t xml:space="preserve"> </w:t>
      </w:r>
      <w:r>
        <w:t>pkt</w:t>
      </w:r>
      <w:r w:rsidR="00672775">
        <w:t xml:space="preserve"> </w:t>
      </w:r>
      <w:r w:rsidRPr="006D2802">
        <w:t>1</w:t>
      </w:r>
      <w:r w:rsidR="00672775">
        <w:t xml:space="preserve"> </w:t>
      </w:r>
      <w:r>
        <w:t>po lit.</w:t>
      </w:r>
      <w:r w:rsidR="00672775">
        <w:t xml:space="preserve"> </w:t>
      </w:r>
      <w:r w:rsidR="005322ED">
        <w:t>f</w:t>
      </w:r>
      <w:r>
        <w:t xml:space="preserve"> dodaje się przecinek i</w:t>
      </w:r>
      <w:r w:rsidR="00672775">
        <w:t xml:space="preserve"> </w:t>
      </w:r>
      <w:r>
        <w:t>lit</w:t>
      </w:r>
      <w:r w:rsidR="00A21F6B">
        <w:t>.</w:t>
      </w:r>
      <w:r>
        <w:t xml:space="preserve"> </w:t>
      </w:r>
      <w:r w:rsidR="005322ED">
        <w:t>g</w:t>
      </w:r>
      <w:r>
        <w:t xml:space="preserve"> w</w:t>
      </w:r>
      <w:r w:rsidR="00672775">
        <w:t xml:space="preserve"> </w:t>
      </w:r>
      <w:r>
        <w:t>brzmieniu:</w:t>
      </w:r>
      <w:r w:rsidR="00672775">
        <w:t xml:space="preserve"> </w:t>
      </w:r>
    </w:p>
    <w:p w14:paraId="311333FB" w14:textId="66334485" w:rsidR="00DC13E8" w:rsidRPr="006D2802" w:rsidRDefault="00DC13E8" w:rsidP="00DC13E8">
      <w:pPr>
        <w:pStyle w:val="ZLITzmlitartykuempunktem"/>
      </w:pPr>
      <w:r w:rsidRPr="006D2802">
        <w:t>„</w:t>
      </w:r>
      <w:r w:rsidR="005322ED">
        <w:t>g</w:t>
      </w:r>
      <w:r>
        <w:t>)</w:t>
      </w:r>
      <w:r w:rsidR="00672775">
        <w:tab/>
      </w:r>
      <w:r w:rsidRPr="006D2802">
        <w:t>o</w:t>
      </w:r>
      <w:r w:rsidR="00672775">
        <w:t xml:space="preserve"> </w:t>
      </w:r>
      <w:r w:rsidRPr="006D2802">
        <w:t>których mowa w</w:t>
      </w:r>
      <w:r w:rsidR="00672775">
        <w:t xml:space="preserve"> </w:t>
      </w:r>
      <w:r>
        <w:t>art.</w:t>
      </w:r>
      <w:r w:rsidR="00672775">
        <w:t xml:space="preserve"> </w:t>
      </w:r>
      <w:r>
        <w:t>34 ust.</w:t>
      </w:r>
      <w:r w:rsidR="00672775">
        <w:t xml:space="preserve"> </w:t>
      </w:r>
      <w:r w:rsidRPr="006D2802">
        <w:t>2</w:t>
      </w:r>
      <w:r w:rsidR="00672775">
        <w:t xml:space="preserve"> </w:t>
      </w:r>
      <w:r w:rsidRPr="006D2802">
        <w:t>ustawy z</w:t>
      </w:r>
      <w:r w:rsidR="00672775">
        <w:t xml:space="preserve"> </w:t>
      </w:r>
      <w:r w:rsidRPr="006D2802">
        <w:t>dnia … o</w:t>
      </w:r>
      <w:r w:rsidR="00672775">
        <w:t xml:space="preserve"> </w:t>
      </w:r>
      <w:r>
        <w:t>o</w:t>
      </w:r>
      <w:r w:rsidRPr="006D2802">
        <w:t xml:space="preserve">chotniczych </w:t>
      </w:r>
      <w:r>
        <w:t>s</w:t>
      </w:r>
      <w:r w:rsidRPr="006D2802">
        <w:t xml:space="preserve">trażach </w:t>
      </w:r>
      <w:r>
        <w:t>p</w:t>
      </w:r>
      <w:r w:rsidRPr="006D2802">
        <w:t>ożarnych (</w:t>
      </w:r>
      <w:r>
        <w:t>Dz.</w:t>
      </w:r>
      <w:r w:rsidR="00672775">
        <w:t xml:space="preserve"> </w:t>
      </w:r>
      <w:r>
        <w:t>U. poz.</w:t>
      </w:r>
      <w:r w:rsidR="003646CE">
        <w:t xml:space="preserve"> </w:t>
      </w:r>
      <w:r>
        <w:t>…)</w:t>
      </w:r>
      <w:r w:rsidRPr="006D2802">
        <w:t>”.</w:t>
      </w:r>
    </w:p>
    <w:bookmarkEnd w:id="41"/>
    <w:p w14:paraId="48BE0477" w14:textId="77777777" w:rsidR="00DC13E8" w:rsidRPr="00DC13E8" w:rsidRDefault="00DC13E8" w:rsidP="00DC13E8">
      <w:pPr>
        <w:pStyle w:val="ARTartustawynprozporzdzenia"/>
      </w:pPr>
      <w:r w:rsidRPr="006D2802">
        <w:rPr>
          <w:rStyle w:val="Ppogrubienie"/>
        </w:rPr>
        <w:t>Art.</w:t>
      </w:r>
      <w:r w:rsidR="00672775">
        <w:rPr>
          <w:rStyle w:val="Ppogrubienie"/>
        </w:rPr>
        <w:t> </w:t>
      </w:r>
      <w:r w:rsidRPr="00DC13E8">
        <w:rPr>
          <w:rStyle w:val="Ppogrubienie"/>
        </w:rPr>
        <w:t>44.</w:t>
      </w:r>
      <w:r w:rsidRPr="00DC13E8">
        <w:t xml:space="preserve"> W</w:t>
      </w:r>
      <w:r w:rsidR="00672775">
        <w:t xml:space="preserve"> </w:t>
      </w:r>
      <w:r w:rsidRPr="00DC13E8">
        <w:t>ustawie z</w:t>
      </w:r>
      <w:r w:rsidR="00672775">
        <w:t xml:space="preserve"> </w:t>
      </w:r>
      <w:r w:rsidRPr="00DC13E8">
        <w:t>dnia 5</w:t>
      </w:r>
      <w:r w:rsidR="00672775">
        <w:t xml:space="preserve"> </w:t>
      </w:r>
      <w:r w:rsidRPr="00DC13E8">
        <w:t>stycznia 2011</w:t>
      </w:r>
      <w:r w:rsidR="00672775">
        <w:t xml:space="preserve"> </w:t>
      </w:r>
      <w:r w:rsidRPr="00DC13E8">
        <w:t>r. o</w:t>
      </w:r>
      <w:r w:rsidR="00672775">
        <w:t xml:space="preserve"> </w:t>
      </w:r>
      <w:r w:rsidRPr="00DC13E8">
        <w:t>kierujących pojazdami (Dz.</w:t>
      </w:r>
      <w:r w:rsidR="00672775">
        <w:t xml:space="preserve"> </w:t>
      </w:r>
      <w:r w:rsidRPr="00DC13E8">
        <w:t>U. z</w:t>
      </w:r>
      <w:r w:rsidR="00672775">
        <w:t xml:space="preserve"> </w:t>
      </w:r>
      <w:r w:rsidRPr="00DC13E8">
        <w:t>2021</w:t>
      </w:r>
      <w:r w:rsidR="00672775">
        <w:t xml:space="preserve"> </w:t>
      </w:r>
      <w:r w:rsidRPr="00DC13E8">
        <w:t>r. poz.</w:t>
      </w:r>
      <w:r w:rsidR="00672775">
        <w:t xml:space="preserve"> </w:t>
      </w:r>
      <w:r w:rsidRPr="00DC13E8">
        <w:t>1212) w</w:t>
      </w:r>
      <w:r w:rsidR="00672775">
        <w:t xml:space="preserve"> </w:t>
      </w:r>
      <w:r w:rsidRPr="00DC13E8">
        <w:t>art.</w:t>
      </w:r>
      <w:r w:rsidR="00672775">
        <w:t xml:space="preserve"> </w:t>
      </w:r>
      <w:r w:rsidRPr="00DC13E8">
        <w:t>26 w</w:t>
      </w:r>
      <w:r w:rsidR="00672775">
        <w:t xml:space="preserve"> </w:t>
      </w:r>
      <w:r w:rsidRPr="00DC13E8">
        <w:t>ust.</w:t>
      </w:r>
      <w:r w:rsidR="00672775">
        <w:t xml:space="preserve"> </w:t>
      </w:r>
      <w:r w:rsidRPr="00DC13E8">
        <w:t>1 pkt</w:t>
      </w:r>
      <w:r w:rsidR="00672775">
        <w:t xml:space="preserve"> </w:t>
      </w:r>
      <w:r w:rsidRPr="00DC13E8">
        <w:t>3</w:t>
      </w:r>
      <w:r w:rsidR="00672775">
        <w:t xml:space="preserve"> </w:t>
      </w:r>
      <w:r w:rsidRPr="00DC13E8">
        <w:t>otrzymuje brzmienie:</w:t>
      </w:r>
    </w:p>
    <w:p w14:paraId="3CBE32BB" w14:textId="500B5CF5" w:rsidR="00DC13E8" w:rsidRPr="006D2802" w:rsidRDefault="00DC13E8" w:rsidP="00DC13E8">
      <w:pPr>
        <w:pStyle w:val="ZPKTzmpktartykuempunktem"/>
      </w:pPr>
      <w:r w:rsidRPr="006D2802">
        <w:t>„3)</w:t>
      </w:r>
      <w:r w:rsidR="00672775">
        <w:tab/>
      </w:r>
      <w:r w:rsidRPr="006D2802">
        <w:t xml:space="preserve">jednostkę organizacyjną służb podległych </w:t>
      </w:r>
      <w:r w:rsidRPr="00C33B4F">
        <w:t>ministr</w:t>
      </w:r>
      <w:r>
        <w:t>owi</w:t>
      </w:r>
      <w:r w:rsidRPr="00C33B4F">
        <w:t xml:space="preserve"> właściwe</w:t>
      </w:r>
      <w:r>
        <w:t>mu</w:t>
      </w:r>
      <w:r w:rsidRPr="00C33B4F">
        <w:t xml:space="preserve"> do spraw wewnętrznych </w:t>
      </w:r>
      <w:r w:rsidRPr="006D2802">
        <w:t xml:space="preserve">lub nadzorowanych przez </w:t>
      </w:r>
      <w:r>
        <w:t>tego ministra</w:t>
      </w:r>
      <w:r w:rsidRPr="006D2802">
        <w:t xml:space="preserve"> – w</w:t>
      </w:r>
      <w:r w:rsidR="00672775">
        <w:t xml:space="preserve"> </w:t>
      </w:r>
      <w:r w:rsidRPr="006D2802">
        <w:t xml:space="preserve">zakresie szkolenia osób na potrzeby tych służb oraz strażaków ratowników </w:t>
      </w:r>
      <w:r>
        <w:t>o</w:t>
      </w:r>
      <w:r w:rsidRPr="006D2802">
        <w:t xml:space="preserve">chotniczej </w:t>
      </w:r>
      <w:r>
        <w:t>s</w:t>
      </w:r>
      <w:r w:rsidRPr="006D2802">
        <w:t xml:space="preserve">traży </w:t>
      </w:r>
      <w:r>
        <w:t>p</w:t>
      </w:r>
      <w:r w:rsidRPr="006D2802">
        <w:t>ożarnej, na zasadach określonych w</w:t>
      </w:r>
      <w:r w:rsidR="00672775">
        <w:t xml:space="preserve"> </w:t>
      </w:r>
      <w:r w:rsidRPr="006D2802">
        <w:t>ustawie z</w:t>
      </w:r>
      <w:r w:rsidR="00672775">
        <w:t xml:space="preserve"> </w:t>
      </w:r>
      <w:r w:rsidRPr="006D2802">
        <w:t>dnia … o</w:t>
      </w:r>
      <w:r w:rsidR="00672775">
        <w:t xml:space="preserve"> </w:t>
      </w:r>
      <w:r>
        <w:t>o</w:t>
      </w:r>
      <w:r w:rsidRPr="006D2802">
        <w:t xml:space="preserve">chotniczych </w:t>
      </w:r>
      <w:r>
        <w:t>s</w:t>
      </w:r>
      <w:r w:rsidRPr="006D2802">
        <w:t xml:space="preserve">trażach </w:t>
      </w:r>
      <w:r>
        <w:t>p</w:t>
      </w:r>
      <w:r w:rsidRPr="006D2802">
        <w:t>ożarnych (</w:t>
      </w:r>
      <w:r>
        <w:t>Dz.</w:t>
      </w:r>
      <w:r w:rsidR="003211A1">
        <w:t> </w:t>
      </w:r>
      <w:r>
        <w:t>U. poz.</w:t>
      </w:r>
      <w:r w:rsidR="00672775">
        <w:t xml:space="preserve"> </w:t>
      </w:r>
      <w:r w:rsidRPr="006D2802">
        <w:t>…).”.</w:t>
      </w:r>
    </w:p>
    <w:p w14:paraId="67AD002E" w14:textId="77777777" w:rsidR="00DC13E8" w:rsidRPr="00DC13E8" w:rsidRDefault="00DC13E8" w:rsidP="00DC13E8">
      <w:pPr>
        <w:pStyle w:val="ARTartustawynprozporzdzenia"/>
      </w:pPr>
      <w:r w:rsidRPr="006D2802">
        <w:rPr>
          <w:rStyle w:val="Ppogrubienie"/>
        </w:rPr>
        <w:t>Art.</w:t>
      </w:r>
      <w:r w:rsidR="00672775">
        <w:rPr>
          <w:rStyle w:val="Ppogrubienie"/>
        </w:rPr>
        <w:t> </w:t>
      </w:r>
      <w:r w:rsidRPr="00DC13E8">
        <w:rPr>
          <w:rStyle w:val="Ppogrubienie"/>
        </w:rPr>
        <w:t>45.</w:t>
      </w:r>
      <w:r w:rsidRPr="00DC13E8">
        <w:t xml:space="preserve"> W</w:t>
      </w:r>
      <w:r w:rsidR="00672775">
        <w:t xml:space="preserve"> </w:t>
      </w:r>
      <w:r w:rsidRPr="00DC13E8">
        <w:t>ustawie z</w:t>
      </w:r>
      <w:r w:rsidR="00672775">
        <w:t xml:space="preserve"> </w:t>
      </w:r>
      <w:r w:rsidRPr="00DC13E8">
        <w:t>dnia 18</w:t>
      </w:r>
      <w:r w:rsidR="00672775">
        <w:t xml:space="preserve"> </w:t>
      </w:r>
      <w:r w:rsidRPr="00DC13E8">
        <w:t>sierpnia 2011</w:t>
      </w:r>
      <w:r w:rsidR="00672775">
        <w:t xml:space="preserve"> </w:t>
      </w:r>
      <w:r w:rsidRPr="00DC13E8">
        <w:t>r. o</w:t>
      </w:r>
      <w:r w:rsidR="00672775">
        <w:t xml:space="preserve"> </w:t>
      </w:r>
      <w:r w:rsidRPr="00DC13E8">
        <w:t>bezpieczeństwie i</w:t>
      </w:r>
      <w:r w:rsidR="00672775">
        <w:t xml:space="preserve"> </w:t>
      </w:r>
      <w:r w:rsidRPr="00DC13E8">
        <w:t>ratownictwie w</w:t>
      </w:r>
      <w:r w:rsidR="00672775">
        <w:t xml:space="preserve"> </w:t>
      </w:r>
      <w:r w:rsidRPr="00DC13E8">
        <w:t>górach i</w:t>
      </w:r>
      <w:r w:rsidR="00672775">
        <w:t xml:space="preserve"> </w:t>
      </w:r>
      <w:r w:rsidRPr="00DC13E8">
        <w:t>na zorganizowanych terenach narciarskich (Dz.</w:t>
      </w:r>
      <w:r w:rsidR="00672775">
        <w:t xml:space="preserve"> </w:t>
      </w:r>
      <w:r w:rsidRPr="00DC13E8">
        <w:t>U. z</w:t>
      </w:r>
      <w:r w:rsidR="00672775">
        <w:t xml:space="preserve"> </w:t>
      </w:r>
      <w:r w:rsidRPr="00DC13E8">
        <w:t>2019</w:t>
      </w:r>
      <w:r w:rsidR="00672775">
        <w:t xml:space="preserve"> </w:t>
      </w:r>
      <w:r w:rsidRPr="00DC13E8">
        <w:t>r. poz.</w:t>
      </w:r>
      <w:r w:rsidR="00672775">
        <w:t xml:space="preserve"> </w:t>
      </w:r>
      <w:r w:rsidRPr="00DC13E8">
        <w:t>1084) po art.</w:t>
      </w:r>
      <w:r w:rsidR="00672775">
        <w:t xml:space="preserve"> </w:t>
      </w:r>
      <w:r w:rsidRPr="00DC13E8">
        <w:t>11</w:t>
      </w:r>
      <w:r w:rsidR="00672775">
        <w:t xml:space="preserve"> </w:t>
      </w:r>
      <w:r w:rsidRPr="00DC13E8">
        <w:t>dodaje się art.</w:t>
      </w:r>
      <w:r w:rsidR="00672775">
        <w:t xml:space="preserve"> </w:t>
      </w:r>
      <w:r w:rsidRPr="00DC13E8">
        <w:t>11a–11d w</w:t>
      </w:r>
      <w:r w:rsidR="00672775">
        <w:t xml:space="preserve"> </w:t>
      </w:r>
      <w:r w:rsidRPr="00DC13E8">
        <w:t>brzmieniu:</w:t>
      </w:r>
    </w:p>
    <w:p w14:paraId="72ECD327" w14:textId="5D097684" w:rsidR="00DC13E8" w:rsidRPr="00DC13E8" w:rsidRDefault="00DC13E8" w:rsidP="002252B5">
      <w:pPr>
        <w:pStyle w:val="ZARTzmartartykuempunktem"/>
      </w:pPr>
      <w:r w:rsidRPr="006D2802">
        <w:t>„Art. 11a. 1. Ratownikowi górskiemu przysługuje świadczenie ratownicze</w:t>
      </w:r>
      <w:r w:rsidRPr="00DC13E8">
        <w:t xml:space="preserve"> w</w:t>
      </w:r>
      <w:r w:rsidR="003211A1">
        <w:t> </w:t>
      </w:r>
      <w:r w:rsidRPr="00DC13E8">
        <w:t>wysokości 200</w:t>
      </w:r>
      <w:r w:rsidR="00672775">
        <w:t xml:space="preserve"> </w:t>
      </w:r>
      <w:r w:rsidRPr="00DC13E8">
        <w:t>złotych, pod warunkiem że:</w:t>
      </w:r>
    </w:p>
    <w:p w14:paraId="026D7555" w14:textId="77777777" w:rsidR="00DC13E8" w:rsidRPr="006D2802" w:rsidRDefault="00DC13E8" w:rsidP="00DC13E8">
      <w:pPr>
        <w:pStyle w:val="ZPKTzmpktartykuempunktem"/>
      </w:pPr>
      <w:r>
        <w:t>1)</w:t>
      </w:r>
      <w:r>
        <w:tab/>
      </w:r>
      <w:r w:rsidRPr="006D2802">
        <w:t>osiągnął 65</w:t>
      </w:r>
      <w:r w:rsidR="00872EAF">
        <w:t>.</w:t>
      </w:r>
      <w:r w:rsidR="00672775">
        <w:t xml:space="preserve"> </w:t>
      </w:r>
      <w:r w:rsidRPr="006D2802">
        <w:t xml:space="preserve">rok życia </w:t>
      </w:r>
      <w:r w:rsidRPr="003E1EE7">
        <w:t>–</w:t>
      </w:r>
      <w:r>
        <w:t xml:space="preserve"> </w:t>
      </w:r>
      <w:r w:rsidRPr="006D2802">
        <w:t>w</w:t>
      </w:r>
      <w:r w:rsidR="00672775">
        <w:t xml:space="preserve"> </w:t>
      </w:r>
      <w:r w:rsidRPr="006D2802">
        <w:t>przypadku mężczyzn oraz 60</w:t>
      </w:r>
      <w:r w:rsidR="00872EAF">
        <w:t>.</w:t>
      </w:r>
      <w:r w:rsidR="00672775">
        <w:t xml:space="preserve"> </w:t>
      </w:r>
      <w:r w:rsidRPr="006D2802">
        <w:t xml:space="preserve">rok życia </w:t>
      </w:r>
      <w:r w:rsidRPr="003E1EE7">
        <w:t>–</w:t>
      </w:r>
      <w:r w:rsidRPr="006D2802">
        <w:t xml:space="preserve"> w</w:t>
      </w:r>
      <w:r w:rsidR="00672775">
        <w:t xml:space="preserve"> </w:t>
      </w:r>
      <w:r w:rsidRPr="006D2802">
        <w:t>przypadku kobiet oraz</w:t>
      </w:r>
    </w:p>
    <w:p w14:paraId="3C3B0297" w14:textId="77777777" w:rsidR="00DC13E8" w:rsidRPr="006D2802" w:rsidRDefault="00DC13E8" w:rsidP="00DC13E8">
      <w:pPr>
        <w:pStyle w:val="ZPKTzmpktartykuempunktem"/>
      </w:pPr>
      <w:r>
        <w:t>2)</w:t>
      </w:r>
      <w:r>
        <w:tab/>
      </w:r>
      <w:r w:rsidRPr="006D2802">
        <w:t>przez co najmniej 25</w:t>
      </w:r>
      <w:r w:rsidR="00672775">
        <w:t xml:space="preserve"> </w:t>
      </w:r>
      <w:r w:rsidRPr="006D2802">
        <w:t xml:space="preserve">lat </w:t>
      </w:r>
      <w:r w:rsidRPr="003E1EE7">
        <w:t>–</w:t>
      </w:r>
      <w:r>
        <w:t xml:space="preserve"> </w:t>
      </w:r>
      <w:r w:rsidRPr="006D2802">
        <w:t>w</w:t>
      </w:r>
      <w:r w:rsidR="00672775">
        <w:t xml:space="preserve"> </w:t>
      </w:r>
      <w:r w:rsidRPr="006D2802">
        <w:t>przypadku mężczyzn oraz 20</w:t>
      </w:r>
      <w:r w:rsidR="00672775">
        <w:t xml:space="preserve"> </w:t>
      </w:r>
      <w:r w:rsidRPr="006D2802">
        <w:t xml:space="preserve">lat </w:t>
      </w:r>
      <w:r w:rsidRPr="003E1EE7">
        <w:t>–</w:t>
      </w:r>
      <w:r w:rsidRPr="006D2802">
        <w:t xml:space="preserve"> w</w:t>
      </w:r>
      <w:r w:rsidR="00672775">
        <w:t xml:space="preserve"> </w:t>
      </w:r>
      <w:r w:rsidRPr="006D2802">
        <w:t>przypadku kobiet</w:t>
      </w:r>
      <w:r w:rsidR="00672775">
        <w:t xml:space="preserve"> </w:t>
      </w:r>
      <w:r w:rsidRPr="006D2802">
        <w:t>wykonywał działania ratownicze podejmowane w</w:t>
      </w:r>
      <w:r w:rsidR="00672775">
        <w:t xml:space="preserve"> </w:t>
      </w:r>
      <w:r w:rsidRPr="006D2802">
        <w:t>ramach ratownictwa górskiego jako członek podmiotu uprawnionego do wykonywania ratownictwa górskiego i</w:t>
      </w:r>
      <w:r w:rsidR="00672775">
        <w:t xml:space="preserve"> </w:t>
      </w:r>
      <w:r w:rsidRPr="006D2802">
        <w:t>nie był zatrudniony do wykonywania tych działań.</w:t>
      </w:r>
    </w:p>
    <w:p w14:paraId="3EDF23FD" w14:textId="57D8A06B" w:rsidR="00DC13E8" w:rsidRPr="006D2802" w:rsidRDefault="00DC13E8" w:rsidP="00DC13E8">
      <w:pPr>
        <w:pStyle w:val="ZUSTzmustartykuempunktem"/>
      </w:pPr>
      <w:r w:rsidRPr="006D2802">
        <w:t>2. Wysokość świadczenia ratowniczego, o</w:t>
      </w:r>
      <w:r w:rsidR="00672775">
        <w:t xml:space="preserve"> </w:t>
      </w:r>
      <w:r w:rsidRPr="006D2802">
        <w:t>którym mowa w</w:t>
      </w:r>
      <w:r w:rsidR="00672775">
        <w:t xml:space="preserve"> </w:t>
      </w:r>
      <w:r>
        <w:t>ust.</w:t>
      </w:r>
      <w:r w:rsidR="00672775">
        <w:t xml:space="preserve"> </w:t>
      </w:r>
      <w:r w:rsidRPr="006D2802">
        <w:t>1, podlega corocznej waloryzacji na zasadach określonych w</w:t>
      </w:r>
      <w:r w:rsidR="00672775">
        <w:t xml:space="preserve"> </w:t>
      </w:r>
      <w:r w:rsidRPr="006D2802">
        <w:t>przepisach ustawy z</w:t>
      </w:r>
      <w:r w:rsidR="00672775">
        <w:t xml:space="preserve"> </w:t>
      </w:r>
      <w:r w:rsidRPr="006D2802">
        <w:t>dnia …</w:t>
      </w:r>
      <w:r>
        <w:t xml:space="preserve"> </w:t>
      </w:r>
      <w:r w:rsidRPr="006D2802">
        <w:t>o</w:t>
      </w:r>
      <w:r w:rsidR="00672775">
        <w:t xml:space="preserve"> </w:t>
      </w:r>
      <w:r>
        <w:t>o</w:t>
      </w:r>
      <w:r w:rsidRPr="006D2802">
        <w:t xml:space="preserve">chotniczych </w:t>
      </w:r>
      <w:r>
        <w:t>s</w:t>
      </w:r>
      <w:r w:rsidRPr="006D2802">
        <w:t xml:space="preserve">trażach </w:t>
      </w:r>
      <w:r>
        <w:t>p</w:t>
      </w:r>
      <w:r w:rsidRPr="006D2802">
        <w:t>ożarnych (</w:t>
      </w:r>
      <w:r>
        <w:t>Dz.</w:t>
      </w:r>
      <w:r w:rsidR="00672775">
        <w:t xml:space="preserve"> </w:t>
      </w:r>
      <w:r>
        <w:t>U. poz.</w:t>
      </w:r>
      <w:r w:rsidR="00672775">
        <w:t xml:space="preserve"> </w:t>
      </w:r>
      <w:r>
        <w:t>…</w:t>
      </w:r>
      <w:r w:rsidRPr="006D2802">
        <w:t>).</w:t>
      </w:r>
    </w:p>
    <w:p w14:paraId="1174762F" w14:textId="2C8F1D9C" w:rsidR="00DC13E8" w:rsidRPr="006D2802" w:rsidRDefault="00DC13E8" w:rsidP="00DC13E8">
      <w:pPr>
        <w:pStyle w:val="ZUSTzmustartykuempunktem"/>
      </w:pPr>
      <w:r w:rsidRPr="006D2802">
        <w:t>3. Do okresu, o</w:t>
      </w:r>
      <w:r w:rsidR="00672775">
        <w:t xml:space="preserve"> </w:t>
      </w:r>
      <w:r w:rsidRPr="006D2802">
        <w:t>którym mowa w</w:t>
      </w:r>
      <w:r w:rsidR="00672775">
        <w:t xml:space="preserve"> </w:t>
      </w:r>
      <w:r>
        <w:t>ust.</w:t>
      </w:r>
      <w:r w:rsidR="00672775">
        <w:t xml:space="preserve"> </w:t>
      </w:r>
      <w:r w:rsidRPr="006D2802">
        <w:t>1</w:t>
      </w:r>
      <w:r>
        <w:t xml:space="preserve"> pkt</w:t>
      </w:r>
      <w:r w:rsidR="00672775">
        <w:t xml:space="preserve"> </w:t>
      </w:r>
      <w:r w:rsidRPr="006D2802">
        <w:t>2, ratownikowi górskiemu wlicza się okres wykonywania przed 1</w:t>
      </w:r>
      <w:r w:rsidR="00672775">
        <w:t xml:space="preserve"> </w:t>
      </w:r>
      <w:r w:rsidRPr="006D2802">
        <w:t>stycznia 2012</w:t>
      </w:r>
      <w:r w:rsidR="00672775">
        <w:t xml:space="preserve"> </w:t>
      </w:r>
      <w:r w:rsidRPr="006D2802">
        <w:t>r</w:t>
      </w:r>
      <w:r>
        <w:t>.</w:t>
      </w:r>
      <w:r w:rsidRPr="006D2802">
        <w:t xml:space="preserve"> działań ratowniczych podejmowanych w</w:t>
      </w:r>
      <w:r w:rsidR="00672775">
        <w:t xml:space="preserve"> </w:t>
      </w:r>
      <w:r w:rsidRPr="006D2802">
        <w:t>ramach ratownictwa górskiego jako członek</w:t>
      </w:r>
      <w:r w:rsidR="00672775">
        <w:t xml:space="preserve"> </w:t>
      </w:r>
      <w:r w:rsidRPr="006D2802">
        <w:t xml:space="preserve">specjalistycznej organizacji ratowniczej </w:t>
      </w:r>
      <w:r w:rsidRPr="003E1EE7">
        <w:t>–</w:t>
      </w:r>
      <w:r w:rsidRPr="006D2802">
        <w:t xml:space="preserve"> Górskiego Ochotniczego Pogotowia Ratunkowego lub Tatrzańskiego Ochotniczego Pogotowia Ratunkowego, o</w:t>
      </w:r>
      <w:r w:rsidR="00672775">
        <w:t xml:space="preserve"> </w:t>
      </w:r>
      <w:r w:rsidRPr="006D2802">
        <w:t>ile nie był zatrudniony do wykonywania tych działań.</w:t>
      </w:r>
    </w:p>
    <w:p w14:paraId="3BE69150" w14:textId="77777777" w:rsidR="00DC13E8" w:rsidRPr="006D2802" w:rsidRDefault="00DC13E8" w:rsidP="00DC13E8">
      <w:pPr>
        <w:pStyle w:val="ZUSTzmustartykuempunktem"/>
      </w:pPr>
      <w:r w:rsidRPr="006D2802">
        <w:lastRenderedPageBreak/>
        <w:t>4. Przy ustalaniu okresu, o</w:t>
      </w:r>
      <w:r w:rsidR="00672775">
        <w:t xml:space="preserve"> </w:t>
      </w:r>
      <w:r w:rsidRPr="006D2802">
        <w:t>którym mowa w</w:t>
      </w:r>
      <w:r w:rsidR="00672775">
        <w:t xml:space="preserve"> </w:t>
      </w:r>
      <w:r>
        <w:t>ust.</w:t>
      </w:r>
      <w:r w:rsidR="00672775">
        <w:t xml:space="preserve"> </w:t>
      </w:r>
      <w:r w:rsidRPr="006D2802">
        <w:t>1</w:t>
      </w:r>
      <w:r>
        <w:t xml:space="preserve"> pkt</w:t>
      </w:r>
      <w:r w:rsidR="00672775">
        <w:t xml:space="preserve"> </w:t>
      </w:r>
      <w:r w:rsidRPr="006D2802">
        <w:t>2, nie jest wymagane zachowanie ciągłości wykonywania działań ratowniczych, pod warunkiem że działania ratownicze były wykonywane co najmniej raz w</w:t>
      </w:r>
      <w:r w:rsidR="00672775">
        <w:t xml:space="preserve"> </w:t>
      </w:r>
      <w:r w:rsidRPr="006D2802">
        <w:t>roku.</w:t>
      </w:r>
    </w:p>
    <w:p w14:paraId="1761724C" w14:textId="096FC35D" w:rsidR="00DC13E8" w:rsidRPr="006D2802" w:rsidRDefault="00DC13E8" w:rsidP="002252B5">
      <w:pPr>
        <w:pStyle w:val="ZARTzmartartykuempunktem"/>
      </w:pPr>
      <w:r w:rsidRPr="006D2802">
        <w:t>Art. 11b. 1. Przyznanie prawa do świadczenia ratowniczego, jego wypłata oraz obsługa następuje na zasadach określonych w</w:t>
      </w:r>
      <w:r w:rsidR="00672775">
        <w:t xml:space="preserve"> </w:t>
      </w:r>
      <w:r>
        <w:t>art.</w:t>
      </w:r>
      <w:r w:rsidR="00672775">
        <w:t xml:space="preserve"> </w:t>
      </w:r>
      <w:r>
        <w:t>16 ust.</w:t>
      </w:r>
      <w:r w:rsidR="00672775">
        <w:t xml:space="preserve"> </w:t>
      </w:r>
      <w:r w:rsidRPr="006D2802">
        <w:t>6</w:t>
      </w:r>
      <w:r>
        <w:t xml:space="preserve"> oraz art.</w:t>
      </w:r>
      <w:r w:rsidR="00672775">
        <w:t xml:space="preserve"> </w:t>
      </w:r>
      <w:r>
        <w:t>17</w:t>
      </w:r>
      <w:r w:rsidRPr="003E1EE7">
        <w:t>–</w:t>
      </w:r>
      <w:r>
        <w:t>22</w:t>
      </w:r>
      <w:r w:rsidR="00672775">
        <w:t xml:space="preserve"> </w:t>
      </w:r>
      <w:r w:rsidRPr="006D2802">
        <w:t>ustawy z</w:t>
      </w:r>
      <w:r w:rsidR="00672775">
        <w:t xml:space="preserve"> </w:t>
      </w:r>
      <w:r w:rsidRPr="006D2802">
        <w:t>dnia …</w:t>
      </w:r>
      <w:r>
        <w:t xml:space="preserve"> </w:t>
      </w:r>
      <w:r w:rsidRPr="006D2802">
        <w:t>o</w:t>
      </w:r>
      <w:r w:rsidR="00672775">
        <w:t xml:space="preserve"> </w:t>
      </w:r>
      <w:r>
        <w:t>o</w:t>
      </w:r>
      <w:r w:rsidRPr="006D2802">
        <w:t xml:space="preserve">chotniczych </w:t>
      </w:r>
      <w:r>
        <w:t>s</w:t>
      </w:r>
      <w:r w:rsidRPr="006D2802">
        <w:t>t</w:t>
      </w:r>
      <w:r>
        <w:t>rażach pożarnych, z</w:t>
      </w:r>
      <w:r w:rsidR="00672775">
        <w:t xml:space="preserve"> </w:t>
      </w:r>
      <w:r w:rsidRPr="006D2802">
        <w:t>zastrzeżeniem</w:t>
      </w:r>
      <w:r>
        <w:t xml:space="preserve"> ust.</w:t>
      </w:r>
      <w:r w:rsidR="00672775">
        <w:t xml:space="preserve"> </w:t>
      </w:r>
      <w:r w:rsidRPr="006D2802">
        <w:t>2–9.</w:t>
      </w:r>
    </w:p>
    <w:p w14:paraId="106A84FC" w14:textId="77777777" w:rsidR="00DC13E8" w:rsidRPr="006D2802" w:rsidRDefault="00DC13E8" w:rsidP="00DC13E8">
      <w:pPr>
        <w:pStyle w:val="ZUSTzmustartykuempunktem"/>
      </w:pPr>
      <w:r w:rsidRPr="006D2802">
        <w:t>2. Wraz z</w:t>
      </w:r>
      <w:r w:rsidR="00672775">
        <w:t xml:space="preserve"> </w:t>
      </w:r>
      <w:r w:rsidRPr="006D2802">
        <w:t>wnioskiem w</w:t>
      </w:r>
      <w:r w:rsidR="00672775">
        <w:t xml:space="preserve"> </w:t>
      </w:r>
      <w:r w:rsidRPr="006D2802">
        <w:t>sprawie przyznania świadczenia ratowniczego należy przedłożyć dokumenty potwierdzające spełnienie warunków, o</w:t>
      </w:r>
      <w:r w:rsidR="00672775">
        <w:t xml:space="preserve"> </w:t>
      </w:r>
      <w:r w:rsidRPr="006D2802">
        <w:t>których mowa w</w:t>
      </w:r>
      <w:r w:rsidR="00672775">
        <w:t xml:space="preserve"> </w:t>
      </w:r>
      <w:r>
        <w:t>art.</w:t>
      </w:r>
      <w:r w:rsidR="00672775">
        <w:t xml:space="preserve"> </w:t>
      </w:r>
      <w:r w:rsidRPr="006D2802">
        <w:t>11a</w:t>
      </w:r>
      <w:r>
        <w:t xml:space="preserve"> ust.</w:t>
      </w:r>
      <w:r w:rsidR="00672775">
        <w:t xml:space="preserve"> </w:t>
      </w:r>
      <w:r w:rsidRPr="006D2802">
        <w:t>1</w:t>
      </w:r>
      <w:r>
        <w:t xml:space="preserve"> pkt</w:t>
      </w:r>
      <w:r w:rsidR="00672775">
        <w:t xml:space="preserve"> </w:t>
      </w:r>
      <w:r w:rsidRPr="006D2802">
        <w:t>2</w:t>
      </w:r>
      <w:r>
        <w:t xml:space="preserve"> i</w:t>
      </w:r>
      <w:r w:rsidR="00672775">
        <w:t xml:space="preserve"> </w:t>
      </w:r>
      <w:r>
        <w:t>ust.</w:t>
      </w:r>
      <w:r w:rsidR="00672775">
        <w:t xml:space="preserve"> </w:t>
      </w:r>
      <w:r w:rsidRPr="006D2802">
        <w:t>3.</w:t>
      </w:r>
    </w:p>
    <w:p w14:paraId="617C73F0" w14:textId="77777777" w:rsidR="00DC13E8" w:rsidRPr="006D2802" w:rsidRDefault="00DC13E8" w:rsidP="00DC13E8">
      <w:pPr>
        <w:pStyle w:val="ZUSTzmustartykuempunktem"/>
      </w:pPr>
      <w:r w:rsidRPr="006D2802">
        <w:t>3. Spełnienie warunku, o</w:t>
      </w:r>
      <w:r w:rsidR="00672775">
        <w:t xml:space="preserve"> </w:t>
      </w:r>
      <w:r w:rsidRPr="006D2802">
        <w:t>którym mowa w</w:t>
      </w:r>
      <w:r w:rsidR="00672775">
        <w:t xml:space="preserve"> </w:t>
      </w:r>
      <w:r>
        <w:t>art.</w:t>
      </w:r>
      <w:r w:rsidR="00672775">
        <w:t xml:space="preserve"> </w:t>
      </w:r>
      <w:r w:rsidRPr="006D2802">
        <w:t>11a</w:t>
      </w:r>
      <w:r>
        <w:t xml:space="preserve"> ust.</w:t>
      </w:r>
      <w:r w:rsidR="00672775">
        <w:t xml:space="preserve"> </w:t>
      </w:r>
      <w:r w:rsidRPr="006D2802">
        <w:t>1</w:t>
      </w:r>
      <w:r>
        <w:t xml:space="preserve"> pkt</w:t>
      </w:r>
      <w:r w:rsidR="00672775">
        <w:t xml:space="preserve"> </w:t>
      </w:r>
      <w:r w:rsidRPr="006D2802">
        <w:t>2</w:t>
      </w:r>
      <w:r>
        <w:t>,</w:t>
      </w:r>
      <w:r w:rsidR="00672775">
        <w:t xml:space="preserve"> </w:t>
      </w:r>
      <w:r w:rsidRPr="006D2802">
        <w:t>potwierdza zaświadczenie o</w:t>
      </w:r>
      <w:r w:rsidR="00672775">
        <w:t xml:space="preserve"> </w:t>
      </w:r>
      <w:r w:rsidRPr="006D2802">
        <w:t>okresach wykonywania działań ratowniczych podejmowanych w</w:t>
      </w:r>
      <w:r w:rsidR="00672775">
        <w:t xml:space="preserve"> </w:t>
      </w:r>
      <w:r w:rsidRPr="006D2802">
        <w:t>ramach ratownictwa górskiego wydane przez podmiot uprawniony do wykonywania ratownictwa górskiego.</w:t>
      </w:r>
    </w:p>
    <w:p w14:paraId="7E78A775" w14:textId="77777777" w:rsidR="00DC13E8" w:rsidRPr="006D2802" w:rsidRDefault="00DC13E8" w:rsidP="00DC13E8">
      <w:pPr>
        <w:pStyle w:val="ZUSTzmustartykuempunktem"/>
      </w:pPr>
      <w:r w:rsidRPr="006D2802">
        <w:t>4. Na żądanie organu przyznającego w</w:t>
      </w:r>
      <w:r w:rsidR="00672775">
        <w:t xml:space="preserve"> </w:t>
      </w:r>
      <w:r w:rsidRPr="006D2802">
        <w:t>rozumieniu ustawy, o</w:t>
      </w:r>
      <w:r w:rsidR="00672775">
        <w:t xml:space="preserve"> </w:t>
      </w:r>
      <w:r w:rsidRPr="006D2802">
        <w:t>której mowa w</w:t>
      </w:r>
      <w:r w:rsidR="00672775">
        <w:t xml:space="preserve"> </w:t>
      </w:r>
      <w:r>
        <w:t>ust.</w:t>
      </w:r>
      <w:r w:rsidR="00672775">
        <w:t xml:space="preserve"> </w:t>
      </w:r>
      <w:r w:rsidRPr="006D2802">
        <w:t>1, podmiot uprawniony do wykonywania ratownictwa górskiego przedkłada dokumenty, na podstawie których wydał zaświadczenie, o</w:t>
      </w:r>
      <w:r w:rsidR="00672775">
        <w:t xml:space="preserve"> </w:t>
      </w:r>
      <w:r w:rsidRPr="006D2802">
        <w:t xml:space="preserve">którym mowa </w:t>
      </w:r>
      <w:r>
        <w:t>w</w:t>
      </w:r>
      <w:r w:rsidR="00672775">
        <w:t xml:space="preserve"> </w:t>
      </w:r>
      <w:r>
        <w:t>ust.</w:t>
      </w:r>
      <w:r w:rsidR="00672775">
        <w:t xml:space="preserve"> </w:t>
      </w:r>
      <w:r w:rsidRPr="006D2802">
        <w:t>3.</w:t>
      </w:r>
    </w:p>
    <w:p w14:paraId="75BD3B92" w14:textId="77777777" w:rsidR="00DC13E8" w:rsidRPr="006D2802" w:rsidRDefault="00DC13E8" w:rsidP="00DC13E8">
      <w:pPr>
        <w:pStyle w:val="ZUSTzmustartykuempunktem"/>
      </w:pPr>
      <w:r w:rsidRPr="006D2802">
        <w:t>5. Podmiot uprawniony do wykonywania ratownictwa górskiego jest zobowiązany do wskazania na piśmie przyczyn, z</w:t>
      </w:r>
      <w:r w:rsidR="00672775">
        <w:t xml:space="preserve"> </w:t>
      </w:r>
      <w:r w:rsidRPr="006D2802">
        <w:t>powodu których nie jest możliwe wydanie zaświadczenia, o</w:t>
      </w:r>
      <w:r w:rsidR="00672775">
        <w:t xml:space="preserve"> </w:t>
      </w:r>
      <w:r w:rsidRPr="006D2802">
        <w:t>którym mowa w</w:t>
      </w:r>
      <w:r w:rsidR="00672775">
        <w:t xml:space="preserve"> </w:t>
      </w:r>
      <w:r>
        <w:t>ust.</w:t>
      </w:r>
      <w:r w:rsidR="00672775">
        <w:t xml:space="preserve"> </w:t>
      </w:r>
      <w:r w:rsidRPr="006D2802">
        <w:t>3.</w:t>
      </w:r>
    </w:p>
    <w:p w14:paraId="77A34AD8" w14:textId="01375339" w:rsidR="00DC13E8" w:rsidRPr="006D2802" w:rsidRDefault="00DC13E8" w:rsidP="00DC13E8">
      <w:pPr>
        <w:pStyle w:val="ZUSTzmustartykuempunktem"/>
      </w:pPr>
      <w:r w:rsidRPr="006D2802">
        <w:t>6. W</w:t>
      </w:r>
      <w:r w:rsidR="00672775">
        <w:t xml:space="preserve"> </w:t>
      </w:r>
      <w:r w:rsidRPr="006D2802">
        <w:t>przypadku wskazanym w</w:t>
      </w:r>
      <w:r w:rsidR="00672775">
        <w:t xml:space="preserve"> </w:t>
      </w:r>
      <w:r>
        <w:t>ust.</w:t>
      </w:r>
      <w:r w:rsidR="00672775">
        <w:t xml:space="preserve"> </w:t>
      </w:r>
      <w:r w:rsidRPr="006D2802">
        <w:t>5</w:t>
      </w:r>
      <w:r w:rsidR="00672775">
        <w:t xml:space="preserve"> </w:t>
      </w:r>
      <w:r w:rsidRPr="006D2802">
        <w:t>spełnienie warunku, o</w:t>
      </w:r>
      <w:r w:rsidR="00672775">
        <w:t xml:space="preserve"> </w:t>
      </w:r>
      <w:r w:rsidRPr="006D2802">
        <w:t>którym mowa w</w:t>
      </w:r>
      <w:r w:rsidR="00672775">
        <w:t xml:space="preserve"> </w:t>
      </w:r>
      <w:r>
        <w:t>art.</w:t>
      </w:r>
      <w:r w:rsidR="00672775">
        <w:t xml:space="preserve"> </w:t>
      </w:r>
      <w:r w:rsidRPr="006D2802">
        <w:t>11a</w:t>
      </w:r>
      <w:r>
        <w:t xml:space="preserve"> ust.</w:t>
      </w:r>
      <w:r w:rsidR="00672775">
        <w:t xml:space="preserve"> </w:t>
      </w:r>
      <w:r w:rsidRPr="006D2802">
        <w:t>1</w:t>
      </w:r>
      <w:r>
        <w:t xml:space="preserve"> pkt</w:t>
      </w:r>
      <w:r w:rsidR="00672775">
        <w:t xml:space="preserve"> </w:t>
      </w:r>
      <w:r w:rsidRPr="006D2802">
        <w:t>2, potwierdza się na podstawie pisemnych oświadczeń trzech ratowników górskich, którzy wykonywali działania ratownicze w</w:t>
      </w:r>
      <w:r w:rsidR="00672775">
        <w:t xml:space="preserve"> </w:t>
      </w:r>
      <w:r w:rsidRPr="006D2802">
        <w:t>ramach ratownictwa górskiego z</w:t>
      </w:r>
      <w:r w:rsidR="00F6090C">
        <w:t> </w:t>
      </w:r>
      <w:r w:rsidRPr="006D2802">
        <w:t>osobą ubiegającą się o</w:t>
      </w:r>
      <w:r w:rsidR="00672775">
        <w:t xml:space="preserve"> </w:t>
      </w:r>
      <w:r w:rsidRPr="006D2802">
        <w:t>przyznanie świadczenia ratowniczego.</w:t>
      </w:r>
    </w:p>
    <w:p w14:paraId="4E7B3595" w14:textId="1619D53B" w:rsidR="00DC13E8" w:rsidRPr="006D2802" w:rsidRDefault="00DC13E8" w:rsidP="00DC13E8">
      <w:pPr>
        <w:pStyle w:val="ZUSTzmustartykuempunktem"/>
      </w:pPr>
      <w:r w:rsidRPr="006D2802">
        <w:t>7. Składający oświadczenie jest obowiązany do zawarcia w</w:t>
      </w:r>
      <w:r w:rsidR="00672775">
        <w:t xml:space="preserve"> </w:t>
      </w:r>
      <w:r w:rsidRPr="006D2802">
        <w:t xml:space="preserve">nim klauzuli </w:t>
      </w:r>
      <w:r w:rsidR="00D009CC">
        <w:t>o</w:t>
      </w:r>
      <w:r w:rsidR="00221DAC">
        <w:t xml:space="preserve"> </w:t>
      </w:r>
      <w:r w:rsidRPr="006D2802">
        <w:t>następującej treści: „Jestem świadomy odpowiedzialności karnej za złożenie fałszywego oświadczenia.”. Klauzula ta zastępuje pouczenie organu o</w:t>
      </w:r>
      <w:r w:rsidR="00672775">
        <w:t xml:space="preserve"> </w:t>
      </w:r>
      <w:r w:rsidRPr="006D2802">
        <w:t>odpowiedzialności karnej za składanie fałszywych oświadczeń.</w:t>
      </w:r>
    </w:p>
    <w:p w14:paraId="67C36B5F" w14:textId="340DCF91" w:rsidR="00DC13E8" w:rsidRPr="006D2802" w:rsidRDefault="00DC13E8" w:rsidP="00DC13E8">
      <w:pPr>
        <w:pStyle w:val="ZUSTzmustartykuempunktem"/>
      </w:pPr>
      <w:r w:rsidRPr="006D2802">
        <w:t>8. Podmiot uprawniony do wykonywania ratownictwa górskiego potwierdza fakt wykonywania działań ratowniczych podejmowanych w</w:t>
      </w:r>
      <w:r w:rsidR="00672775">
        <w:t xml:space="preserve"> </w:t>
      </w:r>
      <w:r w:rsidRPr="006D2802">
        <w:t>ramach ratownictwa górskiego przez ratownika górskiego składającego oświadczenie, o</w:t>
      </w:r>
      <w:r w:rsidR="00672775">
        <w:t xml:space="preserve"> </w:t>
      </w:r>
      <w:r w:rsidRPr="006D2802">
        <w:t>którym mowa w</w:t>
      </w:r>
      <w:r w:rsidR="00672775">
        <w:t xml:space="preserve"> </w:t>
      </w:r>
      <w:r>
        <w:t>ust.</w:t>
      </w:r>
      <w:r w:rsidR="00672775">
        <w:t xml:space="preserve"> </w:t>
      </w:r>
      <w:r w:rsidRPr="006D2802">
        <w:t>6, w</w:t>
      </w:r>
      <w:r w:rsidR="003211A1">
        <w:t> </w:t>
      </w:r>
      <w:r w:rsidRPr="006D2802">
        <w:t>okresach wskazanych w</w:t>
      </w:r>
      <w:r w:rsidR="00672775">
        <w:t xml:space="preserve"> </w:t>
      </w:r>
      <w:r w:rsidRPr="006D2802">
        <w:t>tym oświadczeniu.</w:t>
      </w:r>
    </w:p>
    <w:p w14:paraId="4EFAF7F9" w14:textId="77777777" w:rsidR="00DC13E8" w:rsidRPr="006D2802" w:rsidRDefault="00DC13E8" w:rsidP="00DC13E8">
      <w:pPr>
        <w:pStyle w:val="ZUSTzmustartykuempunktem"/>
      </w:pPr>
      <w:r w:rsidRPr="006D2802">
        <w:t>9. W</w:t>
      </w:r>
      <w:r w:rsidR="00672775">
        <w:t xml:space="preserve"> </w:t>
      </w:r>
      <w:r w:rsidRPr="006D2802">
        <w:t>przypadku, o</w:t>
      </w:r>
      <w:r w:rsidR="00672775">
        <w:t xml:space="preserve"> </w:t>
      </w:r>
      <w:r w:rsidRPr="006D2802">
        <w:t>którym mowa w</w:t>
      </w:r>
      <w:r w:rsidR="00672775">
        <w:t xml:space="preserve"> </w:t>
      </w:r>
      <w:r>
        <w:t>art.</w:t>
      </w:r>
      <w:r w:rsidR="00672775">
        <w:t xml:space="preserve"> </w:t>
      </w:r>
      <w:r w:rsidRPr="006D2802">
        <w:t>11a</w:t>
      </w:r>
      <w:r>
        <w:t xml:space="preserve"> ust.</w:t>
      </w:r>
      <w:r w:rsidR="00672775">
        <w:t xml:space="preserve"> </w:t>
      </w:r>
      <w:r w:rsidRPr="006D2802">
        <w:t>3, zaświadczenie o</w:t>
      </w:r>
      <w:r w:rsidR="00672775">
        <w:t xml:space="preserve"> </w:t>
      </w:r>
      <w:r w:rsidRPr="006D2802">
        <w:t>okresach wykonywania działań ratowniczych podejmowanych w</w:t>
      </w:r>
      <w:r w:rsidR="00672775">
        <w:t xml:space="preserve"> </w:t>
      </w:r>
      <w:r w:rsidRPr="006D2802">
        <w:t xml:space="preserve">ramach ratownictwa górskiego </w:t>
      </w:r>
      <w:r w:rsidRPr="006D2802">
        <w:lastRenderedPageBreak/>
        <w:t>wydaje Górskie Ochotnicze Pogotowie Ratunkowe lub Tatrzańskie Ochotnicze Pogotowie Ratunkowe. Przepis</w:t>
      </w:r>
      <w:r>
        <w:t>y ust.</w:t>
      </w:r>
      <w:r w:rsidR="00672775">
        <w:t xml:space="preserve"> </w:t>
      </w:r>
      <w:r w:rsidRPr="006D2802">
        <w:t>2–8</w:t>
      </w:r>
      <w:r w:rsidR="00672775">
        <w:t xml:space="preserve"> </w:t>
      </w:r>
      <w:r w:rsidRPr="006D2802">
        <w:t>stosuje się odpowiednio.</w:t>
      </w:r>
    </w:p>
    <w:p w14:paraId="0D07EAD8" w14:textId="77777777" w:rsidR="00DC13E8" w:rsidRPr="00DC13E8" w:rsidRDefault="00DC13E8" w:rsidP="002252B5">
      <w:pPr>
        <w:pStyle w:val="ZARTzmartartykuempunktem"/>
      </w:pPr>
      <w:r w:rsidRPr="006D2802">
        <w:t>Art. 11c. 1. Świadczenie,</w:t>
      </w:r>
      <w:r w:rsidRPr="00DC13E8">
        <w:t xml:space="preserve"> o</w:t>
      </w:r>
      <w:r w:rsidR="00672775">
        <w:t xml:space="preserve"> </w:t>
      </w:r>
      <w:r w:rsidRPr="00DC13E8">
        <w:t>którym mowa w</w:t>
      </w:r>
      <w:r w:rsidR="00672775">
        <w:t xml:space="preserve"> </w:t>
      </w:r>
      <w:r w:rsidRPr="00DC13E8">
        <w:t>art.</w:t>
      </w:r>
      <w:r w:rsidR="00672775">
        <w:t xml:space="preserve"> </w:t>
      </w:r>
      <w:r w:rsidRPr="00DC13E8">
        <w:t>11a ust.</w:t>
      </w:r>
      <w:r w:rsidR="00672775">
        <w:t xml:space="preserve"> </w:t>
      </w:r>
      <w:r w:rsidRPr="00DC13E8">
        <w:t>1, przysługuje również członkowi specjalistycznej organizacji ratowniczej – Górskiego Ochotniczego Pogotowia Ratunkowego lub Tatrzańskiego Ochotniczego Pogotowia Ratunkowego, który przed dniem 1</w:t>
      </w:r>
      <w:r w:rsidR="00672775">
        <w:t xml:space="preserve"> </w:t>
      </w:r>
      <w:r w:rsidRPr="00DC13E8">
        <w:t>stycznia 2012</w:t>
      </w:r>
      <w:r w:rsidR="00672775">
        <w:t xml:space="preserve"> </w:t>
      </w:r>
      <w:r w:rsidRPr="00DC13E8">
        <w:t>r.:</w:t>
      </w:r>
    </w:p>
    <w:p w14:paraId="03C91CB7" w14:textId="77777777" w:rsidR="00DC13E8" w:rsidRPr="006D2802" w:rsidRDefault="00DC13E8" w:rsidP="00DC13E8">
      <w:pPr>
        <w:pStyle w:val="ZPKTzmpktartykuempunktem"/>
      </w:pPr>
      <w:r>
        <w:t>1)</w:t>
      </w:r>
      <w:r>
        <w:tab/>
      </w:r>
      <w:r w:rsidRPr="006D2802">
        <w:t>osiągnął 65</w:t>
      </w:r>
      <w:r w:rsidR="00872EAF">
        <w:t>.</w:t>
      </w:r>
      <w:r w:rsidR="00672775">
        <w:t xml:space="preserve"> </w:t>
      </w:r>
      <w:r w:rsidRPr="006D2802">
        <w:t xml:space="preserve">rok życia </w:t>
      </w:r>
      <w:r w:rsidRPr="00AC1733">
        <w:t>–</w:t>
      </w:r>
      <w:r>
        <w:t xml:space="preserve"> </w:t>
      </w:r>
      <w:r w:rsidRPr="006D2802">
        <w:t>w</w:t>
      </w:r>
      <w:r w:rsidR="00672775">
        <w:t xml:space="preserve"> </w:t>
      </w:r>
      <w:r w:rsidRPr="006D2802">
        <w:t>przypadku mężczyzn oraz 60</w:t>
      </w:r>
      <w:r w:rsidR="00872EAF">
        <w:t>.</w:t>
      </w:r>
      <w:r w:rsidR="00672775">
        <w:t xml:space="preserve"> </w:t>
      </w:r>
      <w:r w:rsidRPr="006D2802">
        <w:t xml:space="preserve">rok życia </w:t>
      </w:r>
      <w:r w:rsidRPr="00AC1733">
        <w:t>–</w:t>
      </w:r>
      <w:r>
        <w:t xml:space="preserve"> </w:t>
      </w:r>
      <w:r w:rsidRPr="006D2802">
        <w:t>w</w:t>
      </w:r>
      <w:r w:rsidR="00672775">
        <w:t xml:space="preserve"> </w:t>
      </w:r>
      <w:r w:rsidRPr="006D2802">
        <w:t>przypadku kobiet oraz</w:t>
      </w:r>
    </w:p>
    <w:p w14:paraId="555F4D74" w14:textId="6F8DCC7B" w:rsidR="00DC13E8" w:rsidRPr="006D2802" w:rsidRDefault="00DC13E8" w:rsidP="00DC13E8">
      <w:pPr>
        <w:pStyle w:val="ZPKTzmpktartykuempunktem"/>
      </w:pPr>
      <w:r>
        <w:t>2)</w:t>
      </w:r>
      <w:r>
        <w:tab/>
      </w:r>
      <w:r w:rsidRPr="006D2802">
        <w:t>przez co najmniej 25</w:t>
      </w:r>
      <w:r w:rsidR="00672775">
        <w:t xml:space="preserve"> </w:t>
      </w:r>
      <w:r w:rsidRPr="006D2802">
        <w:t xml:space="preserve">lat </w:t>
      </w:r>
      <w:r w:rsidRPr="00AC1733">
        <w:t>–</w:t>
      </w:r>
      <w:r>
        <w:t xml:space="preserve"> </w:t>
      </w:r>
      <w:r w:rsidRPr="006D2802">
        <w:t>w</w:t>
      </w:r>
      <w:r w:rsidR="00672775">
        <w:t xml:space="preserve"> </w:t>
      </w:r>
      <w:r w:rsidRPr="006D2802">
        <w:t>przypadku mężczyzn oraz 20</w:t>
      </w:r>
      <w:r w:rsidR="00672775">
        <w:t xml:space="preserve"> </w:t>
      </w:r>
      <w:r w:rsidRPr="006D2802">
        <w:t xml:space="preserve">lat </w:t>
      </w:r>
      <w:r w:rsidRPr="00AC1733">
        <w:t>–</w:t>
      </w:r>
      <w:r w:rsidRPr="006D2802">
        <w:t xml:space="preserve"> w</w:t>
      </w:r>
      <w:r w:rsidR="00672775">
        <w:t xml:space="preserve"> </w:t>
      </w:r>
      <w:r w:rsidRPr="006D2802">
        <w:t>przypadku kobiet wykonywał działania ratownicze podejmowane w</w:t>
      </w:r>
      <w:r w:rsidR="00672775">
        <w:t xml:space="preserve"> </w:t>
      </w:r>
      <w:r w:rsidRPr="006D2802">
        <w:t>ramach ratownictwa górskiego i</w:t>
      </w:r>
      <w:r w:rsidR="003211A1">
        <w:t> </w:t>
      </w:r>
      <w:r w:rsidRPr="006D2802">
        <w:t>nie był zatrudniony do wykonywania tych działań.</w:t>
      </w:r>
    </w:p>
    <w:p w14:paraId="442B4517" w14:textId="77777777" w:rsidR="00DC13E8" w:rsidRPr="006D2802" w:rsidRDefault="00DC13E8" w:rsidP="00DC13E8">
      <w:pPr>
        <w:pStyle w:val="ZUSTzmustartykuempunktem"/>
      </w:pPr>
      <w:r w:rsidRPr="006D2802">
        <w:t>2. Przepisy</w:t>
      </w:r>
      <w:r>
        <w:t xml:space="preserve"> art.</w:t>
      </w:r>
      <w:r w:rsidR="00672775">
        <w:t xml:space="preserve"> </w:t>
      </w:r>
      <w:r w:rsidRPr="006D2802">
        <w:t>11a</w:t>
      </w:r>
      <w:r>
        <w:t xml:space="preserve"> ust.</w:t>
      </w:r>
      <w:r w:rsidR="00672775">
        <w:t xml:space="preserve"> </w:t>
      </w:r>
      <w:r w:rsidRPr="006D2802">
        <w:t>3</w:t>
      </w:r>
      <w:r>
        <w:t xml:space="preserve"> i</w:t>
      </w:r>
      <w:r w:rsidR="00672775">
        <w:t xml:space="preserve"> </w:t>
      </w:r>
      <w:r>
        <w:t>art.</w:t>
      </w:r>
      <w:r w:rsidR="00672775">
        <w:t xml:space="preserve"> </w:t>
      </w:r>
      <w:r w:rsidRPr="006D2802">
        <w:t>11b stosuje się odpowiednio.</w:t>
      </w:r>
    </w:p>
    <w:p w14:paraId="4B06570D" w14:textId="1FA68A86" w:rsidR="00DC13E8" w:rsidRPr="006D2802" w:rsidRDefault="00DC13E8" w:rsidP="002252B5">
      <w:pPr>
        <w:pStyle w:val="ZARTzmartartykuempunktem"/>
      </w:pPr>
      <w:r w:rsidRPr="006D2802">
        <w:t>Art.</w:t>
      </w:r>
      <w:r w:rsidR="00D70E68">
        <w:t xml:space="preserve"> </w:t>
      </w:r>
      <w:r w:rsidRPr="006D2802">
        <w:t>11d. Ratownikowi górskiemu, który przy wykonywaniu działań ratowniczych podejmowanych w</w:t>
      </w:r>
      <w:r w:rsidR="00672775">
        <w:t xml:space="preserve"> </w:t>
      </w:r>
      <w:r w:rsidRPr="006D2802">
        <w:t>ramach ratownictwa górskiego doznał uszczerbku na zdrowiu lub poniósł szkodę w</w:t>
      </w:r>
      <w:r w:rsidR="00672775">
        <w:t xml:space="preserve"> </w:t>
      </w:r>
      <w:r w:rsidRPr="006D2802">
        <w:t>mieniu, oraz członkom jego rodziny przysługują świadczenia, o</w:t>
      </w:r>
      <w:r w:rsidR="00672775">
        <w:t xml:space="preserve"> </w:t>
      </w:r>
      <w:r w:rsidRPr="006D2802">
        <w:t>których mowa w</w:t>
      </w:r>
      <w:r w:rsidR="00672775">
        <w:t xml:space="preserve"> </w:t>
      </w:r>
      <w:r>
        <w:t>art.</w:t>
      </w:r>
      <w:r w:rsidR="00672775">
        <w:t xml:space="preserve"> </w:t>
      </w:r>
      <w:r>
        <w:t>13 i</w:t>
      </w:r>
      <w:r w:rsidR="00672775">
        <w:t xml:space="preserve"> </w:t>
      </w:r>
      <w:r w:rsidR="00BA1BC0">
        <w:t xml:space="preserve">art. </w:t>
      </w:r>
      <w:r>
        <w:t>14</w:t>
      </w:r>
      <w:r w:rsidR="00672775">
        <w:t xml:space="preserve"> </w:t>
      </w:r>
      <w:r w:rsidRPr="006D2802">
        <w:t>ustawy, o</w:t>
      </w:r>
      <w:r w:rsidR="00672775">
        <w:t xml:space="preserve"> </w:t>
      </w:r>
      <w:r w:rsidRPr="006D2802">
        <w:t>której mowa w</w:t>
      </w:r>
      <w:r w:rsidR="00672775">
        <w:t xml:space="preserve"> </w:t>
      </w:r>
      <w:r>
        <w:t>art.</w:t>
      </w:r>
      <w:r w:rsidR="00672775">
        <w:t xml:space="preserve"> </w:t>
      </w:r>
      <w:r w:rsidRPr="006D2802">
        <w:t>11b</w:t>
      </w:r>
      <w:r>
        <w:t xml:space="preserve"> ust.</w:t>
      </w:r>
      <w:r w:rsidR="00672775">
        <w:t xml:space="preserve"> </w:t>
      </w:r>
      <w:r w:rsidRPr="006D2802">
        <w:t>1.”.</w:t>
      </w:r>
    </w:p>
    <w:p w14:paraId="4D466371" w14:textId="77777777" w:rsidR="00DC13E8" w:rsidRPr="006D2802" w:rsidRDefault="00DC13E8" w:rsidP="00DC13E8">
      <w:pPr>
        <w:pStyle w:val="ROZDZODDZOZNoznaczenierozdziauluboddziau"/>
      </w:pPr>
      <w:r w:rsidRPr="006D2802">
        <w:t>Rozdział 7</w:t>
      </w:r>
    </w:p>
    <w:p w14:paraId="2061B819" w14:textId="77777777" w:rsidR="00DC13E8" w:rsidRPr="006D2802" w:rsidRDefault="00DC13E8" w:rsidP="00DC13E8">
      <w:pPr>
        <w:pStyle w:val="ROZDZODDZPRZEDMprzedmiotregulacjirozdziauluboddziau"/>
      </w:pPr>
      <w:r w:rsidRPr="006D2802">
        <w:t>Przepisy przejściowe i</w:t>
      </w:r>
      <w:r w:rsidR="00672775">
        <w:t xml:space="preserve"> </w:t>
      </w:r>
      <w:r w:rsidRPr="006D2802">
        <w:t>końcowe</w:t>
      </w:r>
    </w:p>
    <w:p w14:paraId="5FE06CF3" w14:textId="63087222" w:rsidR="00DC13E8" w:rsidRPr="006D2802" w:rsidRDefault="00DC13E8" w:rsidP="00DC13E8">
      <w:pPr>
        <w:pStyle w:val="ARTartustawynprozporzdzenia"/>
        <w:rPr>
          <w:rStyle w:val="Ppogrubienie"/>
        </w:rPr>
      </w:pPr>
      <w:r w:rsidRPr="006D2802">
        <w:rPr>
          <w:rStyle w:val="Ppogrubienie"/>
        </w:rPr>
        <w:t>Art.</w:t>
      </w:r>
      <w:r w:rsidR="00672775">
        <w:rPr>
          <w:rStyle w:val="Ppogrubienie"/>
        </w:rPr>
        <w:t> </w:t>
      </w:r>
      <w:r>
        <w:rPr>
          <w:rStyle w:val="Ppogrubienie"/>
        </w:rPr>
        <w:t>46</w:t>
      </w:r>
      <w:r w:rsidRPr="006D2802">
        <w:rPr>
          <w:rStyle w:val="Ppogrubienie"/>
        </w:rPr>
        <w:t xml:space="preserve">. </w:t>
      </w:r>
      <w:r w:rsidRPr="006D2802">
        <w:t>Uchwałę, o</w:t>
      </w:r>
      <w:r w:rsidR="00672775">
        <w:t xml:space="preserve"> </w:t>
      </w:r>
      <w:r w:rsidRPr="006D2802">
        <w:t>której mowa w</w:t>
      </w:r>
      <w:r w:rsidR="00672775">
        <w:t xml:space="preserve"> </w:t>
      </w:r>
      <w:r>
        <w:t>art.</w:t>
      </w:r>
      <w:r w:rsidR="00672775">
        <w:t xml:space="preserve"> </w:t>
      </w:r>
      <w:r>
        <w:t>15 ust.</w:t>
      </w:r>
      <w:r w:rsidR="00672775">
        <w:t xml:space="preserve"> </w:t>
      </w:r>
      <w:r w:rsidRPr="006D2802">
        <w:t>2, należy podjąć w</w:t>
      </w:r>
      <w:r w:rsidR="00672775">
        <w:t xml:space="preserve"> </w:t>
      </w:r>
      <w:r w:rsidRPr="006D2802">
        <w:t>terminie do</w:t>
      </w:r>
      <w:r w:rsidR="00672775">
        <w:t xml:space="preserve"> </w:t>
      </w:r>
      <w:r>
        <w:t xml:space="preserve">dnia </w:t>
      </w:r>
      <w:r w:rsidRPr="006D2802">
        <w:t>30</w:t>
      </w:r>
      <w:r w:rsidR="003211A1">
        <w:t> </w:t>
      </w:r>
      <w:r w:rsidRPr="006D2802">
        <w:t>czerwca 2022</w:t>
      </w:r>
      <w:r w:rsidR="00672775">
        <w:t xml:space="preserve"> </w:t>
      </w:r>
      <w:r w:rsidRPr="006D2802">
        <w:t>r.</w:t>
      </w:r>
    </w:p>
    <w:p w14:paraId="3FC08643" w14:textId="77777777" w:rsidR="00DC13E8" w:rsidRPr="006D2802" w:rsidRDefault="00DC13E8" w:rsidP="00DC13E8">
      <w:pPr>
        <w:pStyle w:val="ARTartustawynprozporzdzenia"/>
      </w:pPr>
      <w:r w:rsidRPr="006D2802">
        <w:rPr>
          <w:rStyle w:val="Ppogrubienie"/>
        </w:rPr>
        <w:t>Art.</w:t>
      </w:r>
      <w:r w:rsidR="00672775">
        <w:rPr>
          <w:rStyle w:val="Ppogrubienie"/>
        </w:rPr>
        <w:t> </w:t>
      </w:r>
      <w:r>
        <w:rPr>
          <w:rStyle w:val="Ppogrubienie"/>
        </w:rPr>
        <w:t>47</w:t>
      </w:r>
      <w:r w:rsidRPr="006D2802">
        <w:rPr>
          <w:rStyle w:val="Ppogrubienie"/>
        </w:rPr>
        <w:t>.</w:t>
      </w:r>
      <w:r w:rsidRPr="006D2802">
        <w:t xml:space="preserve"> Statuty </w:t>
      </w:r>
      <w:r>
        <w:t>o</w:t>
      </w:r>
      <w:r w:rsidRPr="006D2802">
        <w:t xml:space="preserve">chotniczych </w:t>
      </w:r>
      <w:r>
        <w:t>s</w:t>
      </w:r>
      <w:r w:rsidRPr="006D2802">
        <w:t xml:space="preserve">traży </w:t>
      </w:r>
      <w:r>
        <w:t>p</w:t>
      </w:r>
      <w:r w:rsidRPr="006D2802">
        <w:t>ożarnych uchwalone przed dniem wejścia w</w:t>
      </w:r>
      <w:r w:rsidR="00672775">
        <w:t xml:space="preserve"> </w:t>
      </w:r>
      <w:r w:rsidRPr="006D2802">
        <w:t>życie ustawy zachowują ważność, o</w:t>
      </w:r>
      <w:r w:rsidR="00672775">
        <w:t xml:space="preserve"> </w:t>
      </w:r>
      <w:r w:rsidRPr="006D2802">
        <w:t>ile nie są sprzeczne z</w:t>
      </w:r>
      <w:r w:rsidR="00672775">
        <w:t xml:space="preserve"> </w:t>
      </w:r>
      <w:r w:rsidRPr="006D2802">
        <w:t>przepisami ustawy.</w:t>
      </w:r>
    </w:p>
    <w:p w14:paraId="57EB85F7" w14:textId="4587AEA8" w:rsidR="00DC13E8" w:rsidRPr="006D2802" w:rsidRDefault="00DC13E8" w:rsidP="00DC13E8">
      <w:pPr>
        <w:pStyle w:val="ARTartustawynprozporzdzenia"/>
      </w:pPr>
      <w:r w:rsidRPr="006D2802">
        <w:rPr>
          <w:rStyle w:val="Ppogrubienie"/>
        </w:rPr>
        <w:t>Art.</w:t>
      </w:r>
      <w:r w:rsidR="00672775">
        <w:rPr>
          <w:rStyle w:val="Ppogrubienie"/>
        </w:rPr>
        <w:t> </w:t>
      </w:r>
      <w:r>
        <w:rPr>
          <w:rStyle w:val="Ppogrubienie"/>
        </w:rPr>
        <w:t>48</w:t>
      </w:r>
      <w:r w:rsidRPr="006D2802">
        <w:rPr>
          <w:rStyle w:val="Ppogrubienie"/>
        </w:rPr>
        <w:t>.</w:t>
      </w:r>
      <w:r w:rsidR="00672775">
        <w:rPr>
          <w:rStyle w:val="Ppogrubienie"/>
        </w:rPr>
        <w:t xml:space="preserve"> </w:t>
      </w:r>
      <w:r w:rsidRPr="006D2802">
        <w:t xml:space="preserve">1. Członkom </w:t>
      </w:r>
      <w:r>
        <w:t>o</w:t>
      </w:r>
      <w:r w:rsidRPr="006D2802">
        <w:t xml:space="preserve">chotniczych </w:t>
      </w:r>
      <w:r>
        <w:t>s</w:t>
      </w:r>
      <w:r w:rsidRPr="006D2802">
        <w:t xml:space="preserve">traży </w:t>
      </w:r>
      <w:r>
        <w:t>p</w:t>
      </w:r>
      <w:r w:rsidRPr="006D2802">
        <w:t>ożarnych, o</w:t>
      </w:r>
      <w:r w:rsidR="00672775">
        <w:t xml:space="preserve"> </w:t>
      </w:r>
      <w:r w:rsidRPr="006D2802">
        <w:t>których mowa w</w:t>
      </w:r>
      <w:r w:rsidR="00672775">
        <w:t xml:space="preserve"> </w:t>
      </w:r>
      <w:r>
        <w:t>art.</w:t>
      </w:r>
      <w:r w:rsidR="00672775">
        <w:t xml:space="preserve"> </w:t>
      </w:r>
      <w:r w:rsidRPr="006D2802">
        <w:t>19</w:t>
      </w:r>
      <w:r w:rsidR="00672775">
        <w:t xml:space="preserve"> </w:t>
      </w:r>
      <w:r w:rsidRPr="006D2802">
        <w:t>ustawy z</w:t>
      </w:r>
      <w:r w:rsidR="00672775">
        <w:t xml:space="preserve"> </w:t>
      </w:r>
      <w:r w:rsidRPr="006D2802">
        <w:t>dnia 24</w:t>
      </w:r>
      <w:r w:rsidR="00672775">
        <w:t xml:space="preserve"> </w:t>
      </w:r>
      <w:r w:rsidRPr="006D2802">
        <w:t>sierpnia 1991</w:t>
      </w:r>
      <w:r w:rsidR="00672775">
        <w:t xml:space="preserve"> </w:t>
      </w:r>
      <w:r w:rsidRPr="006D2802">
        <w:t>r. o</w:t>
      </w:r>
      <w:r w:rsidR="00672775">
        <w:t xml:space="preserve"> </w:t>
      </w:r>
      <w:r w:rsidRPr="006D2802">
        <w:t>ochronie przeciwpożarowej w</w:t>
      </w:r>
      <w:r w:rsidR="00672775">
        <w:t xml:space="preserve"> </w:t>
      </w:r>
      <w:r w:rsidRPr="006D2802">
        <w:t>jego dotychczasowym brzmieniu, którzy ukończyli 65</w:t>
      </w:r>
      <w:r w:rsidR="00672775">
        <w:t xml:space="preserve"> </w:t>
      </w:r>
      <w:r w:rsidRPr="006D2802">
        <w:t xml:space="preserve">lat </w:t>
      </w:r>
      <w:r w:rsidRPr="0004309D">
        <w:t>–</w:t>
      </w:r>
      <w:r>
        <w:t xml:space="preserve"> </w:t>
      </w:r>
      <w:r w:rsidRPr="006D2802">
        <w:t>w</w:t>
      </w:r>
      <w:r w:rsidR="00672775">
        <w:t xml:space="preserve"> </w:t>
      </w:r>
      <w:r w:rsidRPr="006D2802">
        <w:t>przypadku mężczyzn</w:t>
      </w:r>
      <w:r w:rsidR="00FD4E42">
        <w:t>,</w:t>
      </w:r>
      <w:r w:rsidRPr="006D2802">
        <w:t xml:space="preserve"> i</w:t>
      </w:r>
      <w:r w:rsidR="00672775">
        <w:t xml:space="preserve"> </w:t>
      </w:r>
      <w:r w:rsidRPr="006D2802">
        <w:t>60</w:t>
      </w:r>
      <w:r w:rsidR="00672775">
        <w:t xml:space="preserve"> </w:t>
      </w:r>
      <w:r w:rsidRPr="006D2802">
        <w:t xml:space="preserve">lat </w:t>
      </w:r>
      <w:r w:rsidRPr="0004309D">
        <w:t>–</w:t>
      </w:r>
      <w:r>
        <w:t xml:space="preserve"> </w:t>
      </w:r>
      <w:r w:rsidRPr="006D2802">
        <w:t>w</w:t>
      </w:r>
      <w:r w:rsidR="00672775">
        <w:t xml:space="preserve"> </w:t>
      </w:r>
      <w:r w:rsidRPr="006D2802">
        <w:t>przypadku kobiet</w:t>
      </w:r>
      <w:r w:rsidR="00FD4E42">
        <w:t>,</w:t>
      </w:r>
      <w:r w:rsidRPr="006D2802">
        <w:t xml:space="preserve"> oraz przez co najmniej 25</w:t>
      </w:r>
      <w:r w:rsidR="00672775">
        <w:t xml:space="preserve"> </w:t>
      </w:r>
      <w:r w:rsidRPr="006D2802">
        <w:t xml:space="preserve">lat </w:t>
      </w:r>
      <w:r w:rsidRPr="0004309D">
        <w:t>–</w:t>
      </w:r>
      <w:r>
        <w:t xml:space="preserve"> </w:t>
      </w:r>
      <w:r w:rsidRPr="006D2802">
        <w:t>w</w:t>
      </w:r>
      <w:r w:rsidR="00672775">
        <w:t xml:space="preserve"> </w:t>
      </w:r>
      <w:r w:rsidRPr="006D2802">
        <w:t>przypadku mężczyzn</w:t>
      </w:r>
      <w:r w:rsidR="0090074C">
        <w:t>,</w:t>
      </w:r>
      <w:r w:rsidRPr="006D2802">
        <w:t xml:space="preserve"> i</w:t>
      </w:r>
      <w:r w:rsidR="00672775">
        <w:t xml:space="preserve"> </w:t>
      </w:r>
      <w:r w:rsidRPr="006D2802">
        <w:t>20</w:t>
      </w:r>
      <w:r w:rsidR="00672775">
        <w:t xml:space="preserve"> </w:t>
      </w:r>
      <w:r w:rsidRPr="006D2802">
        <w:t xml:space="preserve">lat </w:t>
      </w:r>
      <w:r w:rsidRPr="0004309D">
        <w:t>–</w:t>
      </w:r>
      <w:r w:rsidRPr="006D2802">
        <w:t xml:space="preserve"> w</w:t>
      </w:r>
      <w:r w:rsidR="00672775">
        <w:t xml:space="preserve"> </w:t>
      </w:r>
      <w:r w:rsidRPr="006D2802">
        <w:t>przypadku kobiet</w:t>
      </w:r>
      <w:r w:rsidR="0090074C">
        <w:t>,</w:t>
      </w:r>
      <w:r w:rsidRPr="006D2802">
        <w:t xml:space="preserve"> brali bezpośredni udział w</w:t>
      </w:r>
      <w:r w:rsidR="00672775">
        <w:t xml:space="preserve"> </w:t>
      </w:r>
      <w:r w:rsidRPr="006D2802">
        <w:t>działaniach ratowniczych, przysługuje świadczenie ratownicze, o</w:t>
      </w:r>
      <w:r w:rsidR="00672775">
        <w:t xml:space="preserve"> </w:t>
      </w:r>
      <w:r w:rsidRPr="006D2802">
        <w:t>którym mowa w</w:t>
      </w:r>
      <w:r w:rsidR="00115A1E">
        <w:t> </w:t>
      </w:r>
      <w:r>
        <w:t>art.</w:t>
      </w:r>
      <w:r w:rsidR="00115A1E">
        <w:t> </w:t>
      </w:r>
      <w:r>
        <w:t>16</w:t>
      </w:r>
      <w:r w:rsidRPr="006D2802">
        <w:t>.</w:t>
      </w:r>
    </w:p>
    <w:p w14:paraId="017F3578" w14:textId="7C8AA09C" w:rsidR="00DC13E8" w:rsidRPr="00DC13E8" w:rsidRDefault="00DC13E8" w:rsidP="00DC13E8">
      <w:pPr>
        <w:pStyle w:val="USTustnpkodeksu"/>
      </w:pPr>
      <w:r w:rsidRPr="006D2802">
        <w:t>2.</w:t>
      </w:r>
      <w:r w:rsidR="00672775">
        <w:t xml:space="preserve"> </w:t>
      </w:r>
      <w:r w:rsidRPr="006D2802">
        <w:t>Osobom, które ukończyły 6</w:t>
      </w:r>
      <w:r w:rsidRPr="00DC13E8">
        <w:t>5</w:t>
      </w:r>
      <w:r w:rsidR="00672775">
        <w:t xml:space="preserve"> </w:t>
      </w:r>
      <w:r w:rsidRPr="00DC13E8">
        <w:t>lat – w</w:t>
      </w:r>
      <w:r w:rsidR="00672775">
        <w:t xml:space="preserve"> </w:t>
      </w:r>
      <w:r w:rsidRPr="00DC13E8">
        <w:t>przypadku mężczyzn</w:t>
      </w:r>
      <w:r w:rsidR="00AA5193">
        <w:t>,</w:t>
      </w:r>
      <w:r w:rsidRPr="00DC13E8">
        <w:t xml:space="preserve"> i</w:t>
      </w:r>
      <w:r w:rsidR="00672775">
        <w:t xml:space="preserve"> </w:t>
      </w:r>
      <w:r w:rsidRPr="00DC13E8">
        <w:t>60</w:t>
      </w:r>
      <w:r w:rsidR="00672775">
        <w:t xml:space="preserve"> </w:t>
      </w:r>
      <w:r w:rsidRPr="00DC13E8">
        <w:t>lat – w</w:t>
      </w:r>
      <w:r w:rsidR="00672775">
        <w:t xml:space="preserve"> </w:t>
      </w:r>
      <w:r w:rsidRPr="00DC13E8">
        <w:t>przypadku kobiet</w:t>
      </w:r>
      <w:r w:rsidR="00AA5193">
        <w:t>,</w:t>
      </w:r>
      <w:r w:rsidRPr="00DC13E8">
        <w:t xml:space="preserve"> oraz przez co najmniej 25</w:t>
      </w:r>
      <w:r w:rsidR="00672775">
        <w:t xml:space="preserve"> </w:t>
      </w:r>
      <w:r w:rsidRPr="00DC13E8">
        <w:t>lat – w</w:t>
      </w:r>
      <w:r w:rsidR="00672775">
        <w:t xml:space="preserve"> </w:t>
      </w:r>
      <w:r w:rsidRPr="00DC13E8">
        <w:t>przypadku mężczyzn</w:t>
      </w:r>
      <w:r w:rsidR="00AA5193">
        <w:t>,</w:t>
      </w:r>
      <w:r w:rsidRPr="00DC13E8">
        <w:t xml:space="preserve"> i</w:t>
      </w:r>
      <w:r w:rsidR="00672775">
        <w:t xml:space="preserve"> </w:t>
      </w:r>
      <w:r w:rsidRPr="00DC13E8">
        <w:t>20</w:t>
      </w:r>
      <w:r w:rsidR="00672775">
        <w:t xml:space="preserve"> </w:t>
      </w:r>
      <w:r w:rsidRPr="00DC13E8">
        <w:t>lat – w</w:t>
      </w:r>
      <w:r w:rsidR="00672775">
        <w:t xml:space="preserve"> </w:t>
      </w:r>
      <w:r w:rsidRPr="00DC13E8">
        <w:t>przypadku kobiet</w:t>
      </w:r>
      <w:r w:rsidR="00AA5193">
        <w:t>,</w:t>
      </w:r>
      <w:r w:rsidRPr="00DC13E8">
        <w:t xml:space="preserve"> spełniły łącznie następujące warunki:</w:t>
      </w:r>
    </w:p>
    <w:p w14:paraId="0832DCD1" w14:textId="77777777" w:rsidR="00DC13E8" w:rsidRPr="006D2802" w:rsidRDefault="00DC13E8" w:rsidP="00DC13E8">
      <w:pPr>
        <w:pStyle w:val="PKTpunkt"/>
      </w:pPr>
      <w:r w:rsidRPr="006D2802">
        <w:t>1)</w:t>
      </w:r>
      <w:r w:rsidRPr="006D2802">
        <w:tab/>
        <w:t>brały bezpośredni udział w</w:t>
      </w:r>
      <w:r w:rsidR="00672775">
        <w:t xml:space="preserve"> </w:t>
      </w:r>
      <w:r>
        <w:t>działaniach ratowniczych,</w:t>
      </w:r>
    </w:p>
    <w:p w14:paraId="224DF573" w14:textId="77777777" w:rsidR="00DC13E8" w:rsidRPr="00DC13E8" w:rsidRDefault="00DC13E8" w:rsidP="00DC13E8">
      <w:pPr>
        <w:pStyle w:val="PKTpunkt"/>
      </w:pPr>
      <w:r w:rsidRPr="006D2802">
        <w:lastRenderedPageBreak/>
        <w:t>2)</w:t>
      </w:r>
      <w:r w:rsidRPr="006D2802">
        <w:tab/>
      </w:r>
      <w:r w:rsidRPr="00DC13E8">
        <w:t>były strażakami ratownikami OSP</w:t>
      </w:r>
    </w:p>
    <w:p w14:paraId="23CE129C" w14:textId="77777777" w:rsidR="00DC13E8" w:rsidRPr="006D2802" w:rsidRDefault="00DC13E8" w:rsidP="00DC13E8">
      <w:pPr>
        <w:pStyle w:val="CZWSPPKTczwsplnapunktw"/>
      </w:pPr>
      <w:r w:rsidRPr="006D2802">
        <w:t>–</w:t>
      </w:r>
      <w:r w:rsidR="00672775">
        <w:t xml:space="preserve"> </w:t>
      </w:r>
      <w:r w:rsidRPr="006D2802">
        <w:t>przysługuje świadczenie ratownicze, o</w:t>
      </w:r>
      <w:r w:rsidR="00672775">
        <w:t xml:space="preserve"> </w:t>
      </w:r>
      <w:r w:rsidRPr="006D2802">
        <w:t>którym mowa w</w:t>
      </w:r>
      <w:r w:rsidR="00672775">
        <w:t xml:space="preserve"> </w:t>
      </w:r>
      <w:r>
        <w:t>art.</w:t>
      </w:r>
      <w:r w:rsidR="00672775">
        <w:t xml:space="preserve"> </w:t>
      </w:r>
      <w:r>
        <w:t>16</w:t>
      </w:r>
      <w:r w:rsidRPr="006D2802">
        <w:t>.</w:t>
      </w:r>
    </w:p>
    <w:p w14:paraId="33ACB3FE" w14:textId="77777777" w:rsidR="00DC13E8" w:rsidRPr="00DC13E8" w:rsidRDefault="00DC13E8" w:rsidP="00DC13E8">
      <w:pPr>
        <w:pStyle w:val="USTustnpkodeksu"/>
      </w:pPr>
      <w:r w:rsidRPr="006D2802">
        <w:t>3.</w:t>
      </w:r>
      <w:r w:rsidR="00672775">
        <w:t xml:space="preserve"> </w:t>
      </w:r>
      <w:r w:rsidRPr="006D2802">
        <w:t>Potwierdzeniem bezpośredniego udziału</w:t>
      </w:r>
      <w:r w:rsidRPr="00DC13E8">
        <w:t xml:space="preserve"> w</w:t>
      </w:r>
      <w:r w:rsidR="00672775">
        <w:t xml:space="preserve"> </w:t>
      </w:r>
      <w:r w:rsidRPr="00DC13E8">
        <w:t>działaniach ratowniczych jest:</w:t>
      </w:r>
    </w:p>
    <w:p w14:paraId="0381D3C8" w14:textId="77777777" w:rsidR="00DC13E8" w:rsidRPr="006D2802" w:rsidRDefault="00DC13E8" w:rsidP="00DC13E8">
      <w:pPr>
        <w:pStyle w:val="PKTpunkt"/>
      </w:pPr>
      <w:r w:rsidRPr="006D2802">
        <w:t>1)</w:t>
      </w:r>
      <w:r w:rsidRPr="006D2802">
        <w:tab/>
        <w:t>od 1</w:t>
      </w:r>
      <w:r w:rsidR="00672775">
        <w:t xml:space="preserve"> </w:t>
      </w:r>
      <w:r w:rsidRPr="006D2802">
        <w:t>stycznia 2022</w:t>
      </w:r>
      <w:r w:rsidR="00672775">
        <w:t xml:space="preserve"> </w:t>
      </w:r>
      <w:r w:rsidRPr="006D2802">
        <w:t>r</w:t>
      </w:r>
      <w:r>
        <w:t xml:space="preserve">. </w:t>
      </w:r>
      <w:r w:rsidRPr="006D2802">
        <w:t>– dokumentacja prowadzona przez Państwową Straż Pożarną;</w:t>
      </w:r>
    </w:p>
    <w:p w14:paraId="26A659D7" w14:textId="77777777" w:rsidR="00DC13E8" w:rsidRPr="006D2802" w:rsidRDefault="00DC13E8" w:rsidP="00DC13E8">
      <w:pPr>
        <w:pStyle w:val="PKTpunkt"/>
      </w:pPr>
      <w:r w:rsidRPr="006D2802">
        <w:t>2)</w:t>
      </w:r>
      <w:r w:rsidRPr="006D2802">
        <w:tab/>
        <w:t>od 1</w:t>
      </w:r>
      <w:r w:rsidR="00672775">
        <w:t xml:space="preserve"> </w:t>
      </w:r>
      <w:r w:rsidRPr="006D2802">
        <w:t>stycznia 2012</w:t>
      </w:r>
      <w:r w:rsidR="00672775">
        <w:t xml:space="preserve"> </w:t>
      </w:r>
      <w:r w:rsidRPr="006D2802">
        <w:t>r</w:t>
      </w:r>
      <w:r>
        <w:t>.</w:t>
      </w:r>
      <w:r w:rsidRPr="006D2802">
        <w:t xml:space="preserve"> do 31</w:t>
      </w:r>
      <w:r w:rsidR="00672775">
        <w:t xml:space="preserve"> </w:t>
      </w:r>
      <w:r w:rsidRPr="006D2802">
        <w:t>grudnia 2021</w:t>
      </w:r>
      <w:r w:rsidR="00672775">
        <w:t xml:space="preserve"> </w:t>
      </w:r>
      <w:r w:rsidRPr="006D2802">
        <w:t>r</w:t>
      </w:r>
      <w:r>
        <w:t>.</w:t>
      </w:r>
      <w:r w:rsidRPr="006D2802">
        <w:t xml:space="preserve"> – dokumentacja prowadzona przez Państwową Straż Pożarną lub pisemne oświadczenie trzech świadków, zgodnie z</w:t>
      </w:r>
      <w:r w:rsidR="00672775">
        <w:t xml:space="preserve"> </w:t>
      </w:r>
      <w:r w:rsidRPr="006D2802">
        <w:t>zasadami określonymi w</w:t>
      </w:r>
      <w:r w:rsidR="00672775">
        <w:t xml:space="preserve"> </w:t>
      </w:r>
      <w:r>
        <w:t>ust.</w:t>
      </w:r>
      <w:r w:rsidR="00672775">
        <w:t xml:space="preserve"> </w:t>
      </w:r>
      <w:r w:rsidRPr="006D2802">
        <w:t>4</w:t>
      </w:r>
      <w:r>
        <w:t xml:space="preserve"> i</w:t>
      </w:r>
      <w:r w:rsidR="00672775">
        <w:t xml:space="preserve"> </w:t>
      </w:r>
      <w:r w:rsidRPr="006D2802">
        <w:t>5;</w:t>
      </w:r>
    </w:p>
    <w:p w14:paraId="56D15573" w14:textId="77777777" w:rsidR="00DC13E8" w:rsidRPr="006D2802" w:rsidRDefault="00DC13E8" w:rsidP="00DC13E8">
      <w:pPr>
        <w:pStyle w:val="PKTpunkt"/>
      </w:pPr>
      <w:r w:rsidRPr="006D2802">
        <w:t>3)</w:t>
      </w:r>
      <w:r w:rsidRPr="006D2802">
        <w:tab/>
        <w:t>do 31</w:t>
      </w:r>
      <w:r w:rsidR="00672775">
        <w:t xml:space="preserve"> </w:t>
      </w:r>
      <w:r w:rsidRPr="006D2802">
        <w:t>grudnia 2011</w:t>
      </w:r>
      <w:r w:rsidR="00672775">
        <w:t xml:space="preserve"> </w:t>
      </w:r>
      <w:r w:rsidRPr="006D2802">
        <w:t>r</w:t>
      </w:r>
      <w:r>
        <w:t xml:space="preserve">. </w:t>
      </w:r>
      <w:r w:rsidRPr="006D2802">
        <w:t>– pisemne oświadczenie trzech świadków, zgodnie z</w:t>
      </w:r>
      <w:r w:rsidR="00672775">
        <w:t xml:space="preserve"> </w:t>
      </w:r>
      <w:r w:rsidRPr="006D2802">
        <w:t>zasadami określonymi w</w:t>
      </w:r>
      <w:r w:rsidR="00672775">
        <w:t xml:space="preserve"> </w:t>
      </w:r>
      <w:r>
        <w:t>ust.</w:t>
      </w:r>
      <w:r w:rsidR="00672775">
        <w:t xml:space="preserve"> </w:t>
      </w:r>
      <w:r w:rsidRPr="006D2802">
        <w:t>4</w:t>
      </w:r>
      <w:r>
        <w:t xml:space="preserve"> i</w:t>
      </w:r>
      <w:r w:rsidR="00672775">
        <w:t xml:space="preserve"> </w:t>
      </w:r>
      <w:r w:rsidRPr="006D2802">
        <w:t>5.</w:t>
      </w:r>
    </w:p>
    <w:p w14:paraId="37C7F1C9" w14:textId="77777777" w:rsidR="00DC13E8" w:rsidRPr="00DC13E8" w:rsidRDefault="00DC13E8" w:rsidP="00DC13E8">
      <w:pPr>
        <w:pStyle w:val="USTustnpkodeksu"/>
      </w:pPr>
      <w:r w:rsidRPr="006D2802">
        <w:t>4.</w:t>
      </w:r>
      <w:r w:rsidR="00672775">
        <w:t xml:space="preserve"> </w:t>
      </w:r>
      <w:r w:rsidRPr="006D2802">
        <w:t>Świadkiem nie może być:</w:t>
      </w:r>
    </w:p>
    <w:p w14:paraId="0C937574" w14:textId="77777777" w:rsidR="00DC13E8" w:rsidRPr="006D2802" w:rsidRDefault="00DC13E8" w:rsidP="00DC13E8">
      <w:pPr>
        <w:pStyle w:val="PKTpunkt"/>
      </w:pPr>
      <w:r>
        <w:t>1)</w:t>
      </w:r>
      <w:r>
        <w:tab/>
      </w:r>
      <w:r w:rsidRPr="006D2802">
        <w:t>małżonek, rodzeństwo, wstępny, zstępny lub powinowaty do drugiego stopnia wnioskodawcy;</w:t>
      </w:r>
    </w:p>
    <w:p w14:paraId="100D96EB" w14:textId="77777777" w:rsidR="00DC13E8" w:rsidRPr="006D2802" w:rsidRDefault="00DC13E8" w:rsidP="00DC13E8">
      <w:pPr>
        <w:pStyle w:val="PKTpunkt"/>
      </w:pPr>
      <w:r>
        <w:t>2)</w:t>
      </w:r>
      <w:r>
        <w:tab/>
      </w:r>
      <w:r w:rsidRPr="006D2802">
        <w:t>osoba związana z</w:t>
      </w:r>
      <w:r w:rsidR="00672775">
        <w:t xml:space="preserve"> </w:t>
      </w:r>
      <w:r w:rsidRPr="006D2802">
        <w:t>wnioskodawcą tytułem przysposobienia, opieki lub kurateli;</w:t>
      </w:r>
    </w:p>
    <w:p w14:paraId="74637C8D" w14:textId="77777777" w:rsidR="00DC13E8" w:rsidRPr="006D2802" w:rsidRDefault="00DC13E8" w:rsidP="00DC13E8">
      <w:pPr>
        <w:pStyle w:val="PKTpunkt"/>
      </w:pPr>
      <w:r>
        <w:t>3)</w:t>
      </w:r>
      <w:r>
        <w:tab/>
      </w:r>
      <w:r w:rsidRPr="006D2802">
        <w:t>osoba pozostająca wobec wnioskodawcy w</w:t>
      </w:r>
      <w:r w:rsidR="00672775">
        <w:t xml:space="preserve"> </w:t>
      </w:r>
      <w:r w:rsidRPr="006D2802">
        <w:t>stosunku podrzędności służbowej;</w:t>
      </w:r>
    </w:p>
    <w:p w14:paraId="27AE1C7E" w14:textId="77777777" w:rsidR="00DC13E8" w:rsidRPr="006D2802" w:rsidRDefault="00DC13E8" w:rsidP="00DC13E8">
      <w:pPr>
        <w:pStyle w:val="PKTpunkt"/>
      </w:pPr>
      <w:r>
        <w:t>4)</w:t>
      </w:r>
      <w:r>
        <w:tab/>
        <w:t xml:space="preserve">osoba </w:t>
      </w:r>
      <w:r w:rsidRPr="006D2802">
        <w:t>skazana prawomocnym wyrokiem sądu za popełnione umyślnie przestępstwo ścigane z</w:t>
      </w:r>
      <w:r w:rsidR="00672775">
        <w:t xml:space="preserve"> </w:t>
      </w:r>
      <w:r w:rsidRPr="006D2802">
        <w:t>oskarżenia publicznego lub przestępstwo skarbowe.</w:t>
      </w:r>
    </w:p>
    <w:p w14:paraId="5D87DD92" w14:textId="77777777" w:rsidR="00DC13E8" w:rsidRPr="006D2802" w:rsidRDefault="00DC13E8" w:rsidP="00DC13E8">
      <w:pPr>
        <w:pStyle w:val="USTustnpkodeksu"/>
      </w:pPr>
      <w:r w:rsidRPr="006D2802">
        <w:t>5. Co najmniej jednym ze świadków jest osoba, która pełniła funkcje publiczne lub była zatrudniona w</w:t>
      </w:r>
      <w:r w:rsidR="00672775">
        <w:t xml:space="preserve"> </w:t>
      </w:r>
      <w:r w:rsidRPr="006D2802">
        <w:t>urzędzie obsługującym organ administracji samorządowej w</w:t>
      </w:r>
      <w:r w:rsidR="00672775">
        <w:t xml:space="preserve"> </w:t>
      </w:r>
      <w:r w:rsidRPr="006D2802">
        <w:t>okresie, który ma potwierdzić bezpośredni udział wnioskodawcy w</w:t>
      </w:r>
      <w:r w:rsidR="00672775">
        <w:t xml:space="preserve"> </w:t>
      </w:r>
      <w:r w:rsidRPr="006D2802">
        <w:t>działaniach ratowniczych.</w:t>
      </w:r>
    </w:p>
    <w:p w14:paraId="404C1509" w14:textId="77777777" w:rsidR="00DC13E8" w:rsidRPr="006D2802" w:rsidRDefault="00DC13E8" w:rsidP="00DC13E8">
      <w:pPr>
        <w:pStyle w:val="USTustnpkodeksu"/>
      </w:pPr>
      <w:r w:rsidRPr="006D2802">
        <w:t>6. Oświadczenie, o</w:t>
      </w:r>
      <w:r w:rsidR="00672775">
        <w:t xml:space="preserve"> </w:t>
      </w:r>
      <w:r w:rsidRPr="006D2802">
        <w:t>którym mowa w</w:t>
      </w:r>
      <w:r w:rsidR="00672775">
        <w:t xml:space="preserve"> </w:t>
      </w:r>
      <w:r>
        <w:t>ust.</w:t>
      </w:r>
      <w:r w:rsidR="00672775">
        <w:t xml:space="preserve"> </w:t>
      </w:r>
      <w:r w:rsidRPr="006D2802">
        <w:t>3</w:t>
      </w:r>
      <w:r>
        <w:t xml:space="preserve"> pkt</w:t>
      </w:r>
      <w:r w:rsidR="00672775">
        <w:t xml:space="preserve"> </w:t>
      </w:r>
      <w:r w:rsidRPr="006D2802">
        <w:t>2</w:t>
      </w:r>
      <w:r>
        <w:t xml:space="preserve"> i</w:t>
      </w:r>
      <w:r w:rsidR="00672775">
        <w:t xml:space="preserve"> </w:t>
      </w:r>
      <w:r w:rsidRPr="006D2802">
        <w:t xml:space="preserve">3, podlega weryfikacji przez właściwego wójta (burmistrza, prezydenta miasta) </w:t>
      </w:r>
      <w:r>
        <w:t xml:space="preserve">pod względem </w:t>
      </w:r>
      <w:r w:rsidRPr="006D2802">
        <w:t>jego wiarygodności, a</w:t>
      </w:r>
      <w:r w:rsidR="00672775">
        <w:t xml:space="preserve"> </w:t>
      </w:r>
      <w:r w:rsidRPr="006D2802">
        <w:t>następnie jest przekazywane do właściwego komendanta powiatowego (miejskiego) Państwowej Straży Pożarnej w</w:t>
      </w:r>
      <w:r w:rsidR="00672775">
        <w:t xml:space="preserve"> </w:t>
      </w:r>
      <w:r w:rsidRPr="006D2802">
        <w:t>celu jego zatwierdzenia.</w:t>
      </w:r>
    </w:p>
    <w:p w14:paraId="41CFE2CB" w14:textId="4CF4FDD2" w:rsidR="00DC13E8" w:rsidRPr="006D2802" w:rsidRDefault="00DC13E8" w:rsidP="00DC13E8">
      <w:pPr>
        <w:pStyle w:val="USTustnpkodeksu"/>
      </w:pPr>
      <w:r w:rsidRPr="006D2802">
        <w:t>7.</w:t>
      </w:r>
      <w:r w:rsidR="00672775">
        <w:t xml:space="preserve"> </w:t>
      </w:r>
      <w:r w:rsidRPr="006D2802">
        <w:t>Oświadczeni</w:t>
      </w:r>
      <w:r>
        <w:t>e</w:t>
      </w:r>
      <w:r w:rsidRPr="006D2802">
        <w:t xml:space="preserve"> składa się pod rygorem </w:t>
      </w:r>
      <w:bookmarkStart w:id="42" w:name="highlightHit_35"/>
      <w:bookmarkEnd w:id="42"/>
      <w:r w:rsidRPr="006D2802">
        <w:t xml:space="preserve">odpowiedzialności </w:t>
      </w:r>
      <w:bookmarkStart w:id="43" w:name="highlightHit_36"/>
      <w:bookmarkEnd w:id="43"/>
      <w:r w:rsidRPr="006D2802">
        <w:t xml:space="preserve">karnej za składanie fałszywych </w:t>
      </w:r>
      <w:bookmarkStart w:id="44" w:name="highlightHit_37"/>
      <w:bookmarkEnd w:id="44"/>
      <w:r w:rsidRPr="006D2802">
        <w:t xml:space="preserve">oświadczeń. Składający </w:t>
      </w:r>
      <w:bookmarkStart w:id="45" w:name="highlightHit_38"/>
      <w:bookmarkEnd w:id="45"/>
      <w:r w:rsidRPr="006D2802">
        <w:t>oświadczenie jest obowiązany do zawarcia w</w:t>
      </w:r>
      <w:r w:rsidR="00672775">
        <w:t xml:space="preserve"> </w:t>
      </w:r>
      <w:r w:rsidRPr="006D2802">
        <w:t xml:space="preserve">nim klauzuli </w:t>
      </w:r>
      <w:r w:rsidR="00D009CC">
        <w:t xml:space="preserve">o </w:t>
      </w:r>
      <w:r w:rsidRPr="006D2802">
        <w:t xml:space="preserve">następującej treści: „Jestem świadomy </w:t>
      </w:r>
      <w:bookmarkStart w:id="46" w:name="highlightHit_39"/>
      <w:bookmarkEnd w:id="46"/>
      <w:r w:rsidRPr="006D2802">
        <w:t xml:space="preserve">odpowiedzialności </w:t>
      </w:r>
      <w:bookmarkStart w:id="47" w:name="highlightHit_40"/>
      <w:bookmarkEnd w:id="47"/>
      <w:r w:rsidRPr="006D2802">
        <w:t xml:space="preserve">karnej za złożenie fałszywego </w:t>
      </w:r>
      <w:bookmarkStart w:id="48" w:name="highlightHit_41"/>
      <w:bookmarkEnd w:id="48"/>
      <w:r w:rsidRPr="006D2802">
        <w:t>oświadczenia.”. Klauzula ta zastępuje pouczenie organu o</w:t>
      </w:r>
      <w:r w:rsidR="00672775">
        <w:t xml:space="preserve"> </w:t>
      </w:r>
      <w:bookmarkStart w:id="49" w:name="highlightHit_42"/>
      <w:bookmarkEnd w:id="49"/>
      <w:r w:rsidRPr="006D2802">
        <w:t xml:space="preserve">odpowiedzialności </w:t>
      </w:r>
      <w:bookmarkStart w:id="50" w:name="highlightHit_43"/>
      <w:bookmarkEnd w:id="50"/>
      <w:r w:rsidRPr="006D2802">
        <w:t xml:space="preserve">karnej za składanie fałszywych </w:t>
      </w:r>
      <w:bookmarkStart w:id="51" w:name="highlightHit_44"/>
      <w:bookmarkEnd w:id="51"/>
      <w:r w:rsidRPr="006D2802">
        <w:t>oświadczeń.</w:t>
      </w:r>
    </w:p>
    <w:p w14:paraId="5F3C6E7F" w14:textId="77777777" w:rsidR="00DC13E8" w:rsidRPr="006D2802" w:rsidRDefault="00DC13E8" w:rsidP="00DC13E8">
      <w:pPr>
        <w:pStyle w:val="USTustnpkodeksu"/>
      </w:pPr>
      <w:r w:rsidRPr="006D2802">
        <w:t>8.</w:t>
      </w:r>
      <w:r w:rsidR="00672775">
        <w:t xml:space="preserve"> </w:t>
      </w:r>
      <w:r w:rsidRPr="006D2802">
        <w:t>W</w:t>
      </w:r>
      <w:r w:rsidR="00672775">
        <w:t xml:space="preserve"> </w:t>
      </w:r>
      <w:r w:rsidRPr="006D2802">
        <w:t xml:space="preserve">celu </w:t>
      </w:r>
      <w:bookmarkStart w:id="52" w:name="highlightHit_0"/>
      <w:bookmarkEnd w:id="52"/>
      <w:r w:rsidRPr="006D2802">
        <w:t>weryfikacji oświadczenia organ może wezwać wnioskodawcę do przekazania dodatkowych dokumentów, wyznaczając termin nie krótszy niż 14</w:t>
      </w:r>
      <w:r w:rsidR="00672775">
        <w:t xml:space="preserve"> </w:t>
      </w:r>
      <w:r w:rsidRPr="006D2802">
        <w:t>dni.</w:t>
      </w:r>
    </w:p>
    <w:p w14:paraId="2C67D56E" w14:textId="77777777" w:rsidR="00DC13E8" w:rsidRPr="006D2802" w:rsidRDefault="00DC13E8" w:rsidP="00DC13E8">
      <w:pPr>
        <w:pStyle w:val="USTustnpkodeksu"/>
      </w:pPr>
      <w:r w:rsidRPr="006D2802">
        <w:t>9.</w:t>
      </w:r>
      <w:r w:rsidR="00672775">
        <w:t xml:space="preserve"> </w:t>
      </w:r>
      <w:r w:rsidRPr="006D2802">
        <w:t>Organ może odmówić potwierdzenia</w:t>
      </w:r>
      <w:r>
        <w:t>,</w:t>
      </w:r>
      <w:r w:rsidRPr="006D2802">
        <w:t xml:space="preserve"> w</w:t>
      </w:r>
      <w:r w:rsidR="00672775">
        <w:t xml:space="preserve"> </w:t>
      </w:r>
      <w:r w:rsidRPr="006D2802">
        <w:t xml:space="preserve">przypadku </w:t>
      </w:r>
      <w:r>
        <w:t xml:space="preserve">gdy </w:t>
      </w:r>
      <w:r w:rsidRPr="006D2802">
        <w:t xml:space="preserve">uzna, </w:t>
      </w:r>
      <w:r>
        <w:t>że</w:t>
      </w:r>
      <w:r w:rsidRPr="006D2802">
        <w:t xml:space="preserve"> oświadczenia świadków lub przekazane dodatkowe dokumenty nie są obiektywne lub w</w:t>
      </w:r>
      <w:r w:rsidR="00672775">
        <w:t xml:space="preserve"> </w:t>
      </w:r>
      <w:r w:rsidRPr="006D2802">
        <w:t xml:space="preserve">nienależyty sposób potwierdzają fakt bezpośredniego udziału </w:t>
      </w:r>
      <w:r w:rsidRPr="00EF165B">
        <w:t xml:space="preserve">wnioskodawcy </w:t>
      </w:r>
      <w:r w:rsidRPr="006D2802">
        <w:t>w</w:t>
      </w:r>
      <w:r w:rsidR="00672775">
        <w:t xml:space="preserve"> </w:t>
      </w:r>
      <w:r w:rsidRPr="006D2802">
        <w:t>działaniach ratowniczych.</w:t>
      </w:r>
    </w:p>
    <w:p w14:paraId="2673A7E4" w14:textId="29AEE8C9" w:rsidR="00DC13E8" w:rsidRPr="006D2802" w:rsidRDefault="00DC13E8" w:rsidP="00DC13E8">
      <w:pPr>
        <w:pStyle w:val="ARTartustawynprozporzdzenia"/>
      </w:pPr>
      <w:r w:rsidRPr="006D2802">
        <w:rPr>
          <w:rStyle w:val="Ppogrubienie"/>
        </w:rPr>
        <w:lastRenderedPageBreak/>
        <w:t>Art.</w:t>
      </w:r>
      <w:r w:rsidR="00672775">
        <w:rPr>
          <w:rStyle w:val="Ppogrubienie"/>
        </w:rPr>
        <w:t> </w:t>
      </w:r>
      <w:r>
        <w:rPr>
          <w:rStyle w:val="Ppogrubienie"/>
        </w:rPr>
        <w:t>49</w:t>
      </w:r>
      <w:r w:rsidRPr="006D2802">
        <w:rPr>
          <w:rStyle w:val="Ppogrubienie"/>
        </w:rPr>
        <w:t>.</w:t>
      </w:r>
      <w:r w:rsidRPr="006D2802">
        <w:t xml:space="preserve"> 1. Osobie, która złoży wniosek o</w:t>
      </w:r>
      <w:r w:rsidR="00672775">
        <w:t xml:space="preserve"> </w:t>
      </w:r>
      <w:r w:rsidRPr="006D2802">
        <w:t>przyznanie świadczenia ratowniczego w</w:t>
      </w:r>
      <w:r w:rsidR="00F6090C">
        <w:t> </w:t>
      </w:r>
      <w:r w:rsidRPr="006D2802">
        <w:t>terminie 9</w:t>
      </w:r>
      <w:r w:rsidR="00672775">
        <w:t xml:space="preserve"> </w:t>
      </w:r>
      <w:r w:rsidRPr="006D2802">
        <w:t>miesięcy od dnia wejścia w</w:t>
      </w:r>
      <w:r w:rsidR="00672775">
        <w:t xml:space="preserve"> </w:t>
      </w:r>
      <w:r w:rsidRPr="006D2802">
        <w:t>życie ustawy, przyznaje się prawo do świadczenia ratowniczego od miesiąca wejści</w:t>
      </w:r>
      <w:r>
        <w:t>a</w:t>
      </w:r>
      <w:r w:rsidRPr="006D2802">
        <w:t xml:space="preserve"> w</w:t>
      </w:r>
      <w:r w:rsidR="00672775">
        <w:t xml:space="preserve"> </w:t>
      </w:r>
      <w:r w:rsidRPr="006D2802">
        <w:t>życie ustawy, o</w:t>
      </w:r>
      <w:r w:rsidR="00672775">
        <w:t xml:space="preserve"> </w:t>
      </w:r>
      <w:r w:rsidRPr="006D2802">
        <w:t>ile w</w:t>
      </w:r>
      <w:r w:rsidR="00672775">
        <w:t xml:space="preserve"> </w:t>
      </w:r>
      <w:r w:rsidRPr="006D2802">
        <w:t>miesiącu wejścia w</w:t>
      </w:r>
      <w:r w:rsidR="00672775">
        <w:t xml:space="preserve"> </w:t>
      </w:r>
      <w:r w:rsidRPr="006D2802">
        <w:t>życie ustawy spełnia wszystkie niezbędne warunki do nabycia prawa do świadczenia ratowniczego.</w:t>
      </w:r>
    </w:p>
    <w:p w14:paraId="3DFCA1E1" w14:textId="7B0F5EDE" w:rsidR="00DC13E8" w:rsidRPr="006D2802" w:rsidRDefault="00DC13E8" w:rsidP="00DC13E8">
      <w:pPr>
        <w:pStyle w:val="USTustnpkodeksu"/>
      </w:pPr>
      <w:r w:rsidRPr="006D2802">
        <w:t>2. Do przyznania świadczenia ratowniczego, o</w:t>
      </w:r>
      <w:r w:rsidR="00672775">
        <w:t xml:space="preserve"> </w:t>
      </w:r>
      <w:r w:rsidRPr="006D2802">
        <w:t>którym mowa w</w:t>
      </w:r>
      <w:r w:rsidR="00672775">
        <w:t xml:space="preserve"> </w:t>
      </w:r>
      <w:r>
        <w:t>ust.</w:t>
      </w:r>
      <w:r w:rsidR="00672775">
        <w:t xml:space="preserve"> </w:t>
      </w:r>
      <w:r w:rsidRPr="006D2802">
        <w:t>1, jego wypłaty i</w:t>
      </w:r>
      <w:r w:rsidR="003211A1">
        <w:t> </w:t>
      </w:r>
      <w:r w:rsidRPr="006D2802">
        <w:t>obsługi stosuje się odpowiednio</w:t>
      </w:r>
      <w:r>
        <w:t xml:space="preserve"> art.</w:t>
      </w:r>
      <w:r w:rsidR="00672775">
        <w:t xml:space="preserve"> </w:t>
      </w:r>
      <w:r>
        <w:t>16</w:t>
      </w:r>
      <w:r w:rsidRPr="00E062FE">
        <w:t>–</w:t>
      </w:r>
      <w:r>
        <w:t>22</w:t>
      </w:r>
      <w:r w:rsidRPr="006D2802">
        <w:t>.</w:t>
      </w:r>
    </w:p>
    <w:p w14:paraId="1FDB1C97" w14:textId="52E7D138" w:rsidR="00DC13E8" w:rsidRPr="006D2802" w:rsidRDefault="00DC13E8" w:rsidP="00DC13E8">
      <w:pPr>
        <w:pStyle w:val="ARTartustawynprozporzdzenia"/>
      </w:pPr>
      <w:r w:rsidRPr="006D2802">
        <w:rPr>
          <w:rStyle w:val="Ppogrubienie"/>
        </w:rPr>
        <w:t>Art.</w:t>
      </w:r>
      <w:r w:rsidR="00672775">
        <w:rPr>
          <w:rStyle w:val="Ppogrubienie"/>
        </w:rPr>
        <w:t> </w:t>
      </w:r>
      <w:r>
        <w:rPr>
          <w:rStyle w:val="Ppogrubienie"/>
        </w:rPr>
        <w:t>50</w:t>
      </w:r>
      <w:r w:rsidRPr="006D2802">
        <w:rPr>
          <w:rStyle w:val="Ppogrubienie"/>
        </w:rPr>
        <w:t>.</w:t>
      </w:r>
      <w:r w:rsidRPr="006D2802">
        <w:t xml:space="preserve"> Pierwsza wypłata świadczeń ratowniczych dla osób, o</w:t>
      </w:r>
      <w:r w:rsidR="00672775">
        <w:t xml:space="preserve"> </w:t>
      </w:r>
      <w:r w:rsidRPr="006D2802">
        <w:t>których mowa w</w:t>
      </w:r>
      <w:r w:rsidR="00672775">
        <w:t xml:space="preserve"> </w:t>
      </w:r>
      <w:r>
        <w:t>art.</w:t>
      </w:r>
      <w:r w:rsidR="00672775">
        <w:t xml:space="preserve"> </w:t>
      </w:r>
      <w:r>
        <w:t>16</w:t>
      </w:r>
      <w:r w:rsidRPr="006D2802">
        <w:t>,</w:t>
      </w:r>
      <w:r>
        <w:t xml:space="preserve"> art.</w:t>
      </w:r>
      <w:r w:rsidR="00672775">
        <w:t xml:space="preserve"> </w:t>
      </w:r>
      <w:r>
        <w:t>45 i</w:t>
      </w:r>
      <w:r w:rsidR="00672775">
        <w:t xml:space="preserve"> </w:t>
      </w:r>
      <w:r>
        <w:t>art.</w:t>
      </w:r>
      <w:r w:rsidR="00672775">
        <w:t xml:space="preserve"> </w:t>
      </w:r>
      <w:r>
        <w:t>48,</w:t>
      </w:r>
      <w:r w:rsidR="00672775">
        <w:t xml:space="preserve"> </w:t>
      </w:r>
      <w:r w:rsidRPr="006D2802">
        <w:t>nastąpi nie później niż w</w:t>
      </w:r>
      <w:r w:rsidR="00672775">
        <w:t xml:space="preserve"> </w:t>
      </w:r>
      <w:r w:rsidRPr="006D2802">
        <w:t>terminie 9</w:t>
      </w:r>
      <w:r w:rsidR="00672775">
        <w:t xml:space="preserve"> </w:t>
      </w:r>
      <w:r w:rsidRPr="006D2802">
        <w:t>miesięcy od pierwszego dnia miesiąca, w</w:t>
      </w:r>
      <w:r w:rsidR="003211A1">
        <w:t> </w:t>
      </w:r>
      <w:r w:rsidRPr="006D2802">
        <w:t>którym ustawa weszła w</w:t>
      </w:r>
      <w:r w:rsidR="00672775">
        <w:t xml:space="preserve"> </w:t>
      </w:r>
      <w:r w:rsidRPr="006D2802">
        <w:t>życie, z</w:t>
      </w:r>
      <w:r w:rsidR="00672775">
        <w:t xml:space="preserve"> </w:t>
      </w:r>
      <w:r w:rsidRPr="006D2802">
        <w:t>wyrównaniem od miesiąca przyznania prawa do świadczenia ratowniczego.</w:t>
      </w:r>
    </w:p>
    <w:p w14:paraId="33E49D41" w14:textId="77777777" w:rsidR="00DC13E8" w:rsidRPr="006D2802" w:rsidRDefault="00DC13E8" w:rsidP="00DC13E8">
      <w:pPr>
        <w:pStyle w:val="ARTartustawynprozporzdzenia"/>
      </w:pPr>
      <w:r w:rsidRPr="006D2802">
        <w:rPr>
          <w:rStyle w:val="Ppogrubienie"/>
        </w:rPr>
        <w:t>Art.</w:t>
      </w:r>
      <w:r w:rsidR="00672775">
        <w:rPr>
          <w:rStyle w:val="Ppogrubienie"/>
        </w:rPr>
        <w:t> </w:t>
      </w:r>
      <w:r>
        <w:rPr>
          <w:rStyle w:val="Ppogrubienie"/>
        </w:rPr>
        <w:t>51</w:t>
      </w:r>
      <w:r w:rsidRPr="006D2802">
        <w:rPr>
          <w:rStyle w:val="Ppogrubienie"/>
        </w:rPr>
        <w:t>.</w:t>
      </w:r>
      <w:r w:rsidR="00672775">
        <w:t xml:space="preserve"> </w:t>
      </w:r>
      <w:r w:rsidRPr="006D2802">
        <w:t>Pierwsza waloryzacja kwoty świadczenia ratowniczego zostanie przeprowadzona od dnia 1</w:t>
      </w:r>
      <w:r w:rsidR="00672775">
        <w:t xml:space="preserve"> </w:t>
      </w:r>
      <w:r w:rsidRPr="006D2802">
        <w:t>marca 2023</w:t>
      </w:r>
      <w:r w:rsidR="00672775">
        <w:t xml:space="preserve"> </w:t>
      </w:r>
      <w:r w:rsidRPr="006D2802">
        <w:t>r.</w:t>
      </w:r>
    </w:p>
    <w:p w14:paraId="64719CA1" w14:textId="77777777" w:rsidR="00DC13E8" w:rsidRPr="006D2802" w:rsidRDefault="00DC13E8" w:rsidP="00DC13E8">
      <w:pPr>
        <w:pStyle w:val="ARTartustawynprozporzdzenia"/>
      </w:pPr>
      <w:r w:rsidRPr="006D2802">
        <w:rPr>
          <w:rStyle w:val="Ppogrubienie"/>
        </w:rPr>
        <w:t>Art.</w:t>
      </w:r>
      <w:r w:rsidR="00672775">
        <w:rPr>
          <w:rStyle w:val="Ppogrubienie"/>
        </w:rPr>
        <w:t> </w:t>
      </w:r>
      <w:r>
        <w:rPr>
          <w:rStyle w:val="Ppogrubienie"/>
        </w:rPr>
        <w:t>52</w:t>
      </w:r>
      <w:r w:rsidRPr="006D2802">
        <w:rPr>
          <w:rStyle w:val="Ppogrubienie"/>
        </w:rPr>
        <w:t>.</w:t>
      </w:r>
      <w:r w:rsidR="00672775">
        <w:t xml:space="preserve"> </w:t>
      </w:r>
      <w:r w:rsidRPr="006D2802">
        <w:t>1. W</w:t>
      </w:r>
      <w:r w:rsidR="00672775">
        <w:t xml:space="preserve"> </w:t>
      </w:r>
      <w:r w:rsidRPr="006D2802">
        <w:t>okresie dwóch lat od dnia wejścia w</w:t>
      </w:r>
      <w:r w:rsidR="00672775">
        <w:t xml:space="preserve"> </w:t>
      </w:r>
      <w:r w:rsidRPr="006D2802">
        <w:t>życie ustawy właściwy wójt (burmistrz, prezydent miasta) powiadamia organ wypłacający o</w:t>
      </w:r>
      <w:r w:rsidR="00672775">
        <w:t xml:space="preserve"> </w:t>
      </w:r>
      <w:r w:rsidRPr="006D2802">
        <w:t>śmierci osoby, której przyznano świadczenie ratownicze.</w:t>
      </w:r>
    </w:p>
    <w:p w14:paraId="7592BA68" w14:textId="3DC4381B" w:rsidR="00DC13E8" w:rsidRDefault="00DC13E8" w:rsidP="00DC13E8">
      <w:pPr>
        <w:pStyle w:val="USTustnpkodeksu"/>
      </w:pPr>
      <w:r w:rsidRPr="006D2802">
        <w:t>2.</w:t>
      </w:r>
      <w:r w:rsidR="00672775">
        <w:t xml:space="preserve"> </w:t>
      </w:r>
      <w:r w:rsidRPr="006D2802">
        <w:t>W</w:t>
      </w:r>
      <w:r w:rsidR="00672775">
        <w:t xml:space="preserve"> </w:t>
      </w:r>
      <w:r w:rsidRPr="006D2802">
        <w:t>przypadku uzyskania przez organ wypłacający pełnej funkcjonalności systemu pozwalającej na bezpłatne pozyskiwanie drogą elektroniczną z</w:t>
      </w:r>
      <w:r w:rsidR="00672775">
        <w:t xml:space="preserve"> </w:t>
      </w:r>
      <w:r w:rsidRPr="006D2802">
        <w:t>rejestru PESEL informacji o</w:t>
      </w:r>
      <w:r w:rsidR="0014065D">
        <w:t> </w:t>
      </w:r>
      <w:r w:rsidRPr="006D2802">
        <w:t>śmierci osób uprawnionych do świadczenia ratowniczego przed upływem terminu, o</w:t>
      </w:r>
      <w:r w:rsidR="00672775">
        <w:t xml:space="preserve"> </w:t>
      </w:r>
      <w:r w:rsidRPr="006D2802">
        <w:t>którym mowa w</w:t>
      </w:r>
      <w:r w:rsidR="00672775">
        <w:t xml:space="preserve"> </w:t>
      </w:r>
      <w:r>
        <w:t>ust.</w:t>
      </w:r>
      <w:r w:rsidR="00672775">
        <w:t xml:space="preserve"> </w:t>
      </w:r>
      <w:r w:rsidRPr="006D2802">
        <w:t>1, organ wypłacający powiadomi niezwłocznie o</w:t>
      </w:r>
      <w:r w:rsidR="00672775">
        <w:t xml:space="preserve"> </w:t>
      </w:r>
      <w:r w:rsidRPr="006D2802">
        <w:t>tym fakcie komendantów wojewódzkich Państwowej Straży Pożarnej, którzy przekażą t</w:t>
      </w:r>
      <w:r>
        <w:t>ę</w:t>
      </w:r>
      <w:r w:rsidRPr="006D2802">
        <w:t xml:space="preserve"> informację właściwym wójtom (burmistrzom, prezydentom miast).</w:t>
      </w:r>
    </w:p>
    <w:p w14:paraId="19061388" w14:textId="5CC58E17" w:rsidR="00DC13E8" w:rsidRPr="006D2802" w:rsidRDefault="00DC13E8" w:rsidP="00DC13E8">
      <w:pPr>
        <w:pStyle w:val="ARTartustawynprozporzdzenia"/>
      </w:pPr>
      <w:r w:rsidRPr="00DF3E7F">
        <w:rPr>
          <w:rStyle w:val="Ppogrubienie"/>
        </w:rPr>
        <w:t>Art.</w:t>
      </w:r>
      <w:r w:rsidR="00672775">
        <w:rPr>
          <w:rStyle w:val="Ppogrubienie"/>
        </w:rPr>
        <w:t> </w:t>
      </w:r>
      <w:r w:rsidRPr="00DF3E7F">
        <w:rPr>
          <w:rStyle w:val="Ppogrubienie"/>
        </w:rPr>
        <w:t>53</w:t>
      </w:r>
      <w:r w:rsidRPr="00DF3E7F">
        <w:t>.</w:t>
      </w:r>
      <w:r w:rsidR="00672775">
        <w:t xml:space="preserve"> </w:t>
      </w:r>
      <w:r w:rsidRPr="00DF3E7F">
        <w:t>Przepisy wykonawcze wydane na podstawie</w:t>
      </w:r>
      <w:r>
        <w:t xml:space="preserve"> art.</w:t>
      </w:r>
      <w:r w:rsidR="00672775">
        <w:t xml:space="preserve"> </w:t>
      </w:r>
      <w:r w:rsidRPr="00DF3E7F">
        <w:t>46</w:t>
      </w:r>
      <w:r>
        <w:t xml:space="preserve"> ust.</w:t>
      </w:r>
      <w:r w:rsidR="00672775">
        <w:t xml:space="preserve"> </w:t>
      </w:r>
      <w:r w:rsidRPr="00DF3E7F">
        <w:t>3</w:t>
      </w:r>
      <w:r w:rsidR="00672775">
        <w:t xml:space="preserve"> </w:t>
      </w:r>
      <w:r w:rsidRPr="00DF3E7F">
        <w:t>ustawy zmienianej w</w:t>
      </w:r>
      <w:r w:rsidR="0014065D">
        <w:t> </w:t>
      </w:r>
      <w:r>
        <w:t>art.</w:t>
      </w:r>
      <w:r w:rsidR="00672775">
        <w:t xml:space="preserve"> </w:t>
      </w:r>
      <w:r w:rsidRPr="00DF3E7F">
        <w:t>41</w:t>
      </w:r>
      <w:r w:rsidR="005F35CC">
        <w:t>,</w:t>
      </w:r>
      <w:r>
        <w:t xml:space="preserve"> w</w:t>
      </w:r>
      <w:r w:rsidR="00672775">
        <w:t xml:space="preserve"> </w:t>
      </w:r>
      <w:r w:rsidRPr="00DF3E7F">
        <w:t>brzmieniu dotychczasowym</w:t>
      </w:r>
      <w:r w:rsidR="005F35CC">
        <w:t>,</w:t>
      </w:r>
      <w:r w:rsidRPr="00DF3E7F">
        <w:t xml:space="preserve"> zachowują moc do</w:t>
      </w:r>
      <w:r w:rsidR="00672775">
        <w:t xml:space="preserve"> </w:t>
      </w:r>
      <w:r>
        <w:t xml:space="preserve">dnia </w:t>
      </w:r>
      <w:r w:rsidRPr="00DF3E7F">
        <w:t>wejścia w</w:t>
      </w:r>
      <w:r w:rsidR="00672775">
        <w:t xml:space="preserve"> </w:t>
      </w:r>
      <w:r w:rsidRPr="00DF3E7F">
        <w:t>życie nowych przepisów wykonawczych wydanych na podstawie</w:t>
      </w:r>
      <w:r>
        <w:t xml:space="preserve"> art.</w:t>
      </w:r>
      <w:r w:rsidR="00672775">
        <w:t xml:space="preserve"> </w:t>
      </w:r>
      <w:r w:rsidRPr="00DF3E7F">
        <w:t>46</w:t>
      </w:r>
      <w:r>
        <w:t xml:space="preserve"> ust.</w:t>
      </w:r>
      <w:r w:rsidR="00672775">
        <w:t xml:space="preserve"> </w:t>
      </w:r>
      <w:r w:rsidRPr="00DF3E7F">
        <w:t>3</w:t>
      </w:r>
      <w:r w:rsidR="00672775">
        <w:t xml:space="preserve"> </w:t>
      </w:r>
      <w:r w:rsidRPr="00DF3E7F">
        <w:t>ustawy zmienianej w</w:t>
      </w:r>
      <w:r w:rsidR="00672775">
        <w:t xml:space="preserve"> </w:t>
      </w:r>
      <w:r>
        <w:t>art.</w:t>
      </w:r>
      <w:r w:rsidR="00672775">
        <w:t xml:space="preserve"> </w:t>
      </w:r>
      <w:r w:rsidRPr="00DF3E7F">
        <w:t>41</w:t>
      </w:r>
      <w:r w:rsidR="005F35CC">
        <w:t>,</w:t>
      </w:r>
      <w:r>
        <w:t xml:space="preserve"> w</w:t>
      </w:r>
      <w:r w:rsidR="00672775">
        <w:t xml:space="preserve"> </w:t>
      </w:r>
      <w:r w:rsidRPr="00DF3E7F">
        <w:t>brzmieniu nadanym</w:t>
      </w:r>
      <w:r>
        <w:t xml:space="preserve"> niniejszą ustawą, </w:t>
      </w:r>
      <w:r w:rsidRPr="00DF3E7F">
        <w:t xml:space="preserve">nie dłużej jednak niż przez okres </w:t>
      </w:r>
      <w:r w:rsidRPr="009B2A0B">
        <w:t>12</w:t>
      </w:r>
      <w:r w:rsidR="00672775">
        <w:t xml:space="preserve"> </w:t>
      </w:r>
      <w:r w:rsidRPr="009B2A0B">
        <w:t xml:space="preserve">miesięcy od </w:t>
      </w:r>
      <w:r w:rsidRPr="00DF3E7F">
        <w:t>dnia wejścia w</w:t>
      </w:r>
      <w:r w:rsidR="00672775">
        <w:t xml:space="preserve"> </w:t>
      </w:r>
      <w:r w:rsidRPr="00DF3E7F">
        <w:t>życie niniejszej ustawy.</w:t>
      </w:r>
    </w:p>
    <w:p w14:paraId="192803AD" w14:textId="77777777" w:rsidR="00DC13E8" w:rsidRPr="00DC13E8" w:rsidRDefault="00DC13E8" w:rsidP="00DC13E8">
      <w:pPr>
        <w:pStyle w:val="ARTartustawynprozporzdzenia"/>
      </w:pPr>
      <w:r w:rsidRPr="006D2802">
        <w:rPr>
          <w:rStyle w:val="Ppogrubienie"/>
        </w:rPr>
        <w:t>Art.</w:t>
      </w:r>
      <w:r w:rsidR="00672775">
        <w:rPr>
          <w:rStyle w:val="Ppogrubienie"/>
        </w:rPr>
        <w:t> </w:t>
      </w:r>
      <w:r w:rsidRPr="00DC13E8">
        <w:rPr>
          <w:rStyle w:val="Ppogrubienie"/>
        </w:rPr>
        <w:t>54.</w:t>
      </w:r>
      <w:r w:rsidR="00672775">
        <w:t xml:space="preserve"> </w:t>
      </w:r>
      <w:r w:rsidRPr="00DC13E8">
        <w:t>1. Maksymalny limit wydatków budżetu państwa przeznaczonych na realizację zadań wynikających z</w:t>
      </w:r>
      <w:r w:rsidR="00672775">
        <w:t xml:space="preserve"> </w:t>
      </w:r>
      <w:r w:rsidRPr="00DC13E8">
        <w:t>ustawy wynosi:</w:t>
      </w:r>
    </w:p>
    <w:p w14:paraId="2F21D153" w14:textId="77777777" w:rsidR="00DC13E8" w:rsidRPr="00970C4F" w:rsidRDefault="00DC13E8" w:rsidP="002252B5">
      <w:pPr>
        <w:pStyle w:val="PKTpunkt"/>
      </w:pPr>
      <w:r w:rsidRPr="003274EC">
        <w:t>1)</w:t>
      </w:r>
      <w:r w:rsidRPr="003274EC">
        <w:tab/>
        <w:t>w 202</w:t>
      </w:r>
      <w:r w:rsidRPr="00D2690B">
        <w:t>2</w:t>
      </w:r>
      <w:r w:rsidR="00672775">
        <w:t xml:space="preserve"> </w:t>
      </w:r>
      <w:r w:rsidRPr="00D2690B">
        <w:t>r. – 104</w:t>
      </w:r>
      <w:r w:rsidR="00672775">
        <w:t xml:space="preserve"> </w:t>
      </w:r>
      <w:r w:rsidRPr="00D2690B">
        <w:t>830</w:t>
      </w:r>
      <w:r w:rsidR="00672775">
        <w:t xml:space="preserve"> </w:t>
      </w:r>
      <w:r w:rsidRPr="00D2690B">
        <w:t>000</w:t>
      </w:r>
      <w:r w:rsidR="00672775">
        <w:t xml:space="preserve"> </w:t>
      </w:r>
      <w:r w:rsidRPr="00970C4F">
        <w:t>zł;</w:t>
      </w:r>
    </w:p>
    <w:p w14:paraId="3F682FF3" w14:textId="77777777" w:rsidR="00DC13E8" w:rsidRPr="009D477B" w:rsidRDefault="00DC13E8" w:rsidP="002252B5">
      <w:pPr>
        <w:pStyle w:val="PKTpunkt"/>
      </w:pPr>
      <w:r w:rsidRPr="00993D2A">
        <w:t>2)</w:t>
      </w:r>
      <w:r w:rsidRPr="00993D2A">
        <w:tab/>
        <w:t>w 2023</w:t>
      </w:r>
      <w:r w:rsidR="00672775">
        <w:t xml:space="preserve"> </w:t>
      </w:r>
      <w:r w:rsidRPr="00993D2A">
        <w:t xml:space="preserve">r. </w:t>
      </w:r>
      <w:r w:rsidRPr="00806191">
        <w:t>–</w:t>
      </w:r>
      <w:r w:rsidRPr="00993D2A">
        <w:t xml:space="preserve"> 21</w:t>
      </w:r>
      <w:r w:rsidRPr="009448D5">
        <w:t>5</w:t>
      </w:r>
      <w:r w:rsidR="00672775">
        <w:t xml:space="preserve"> </w:t>
      </w:r>
      <w:r w:rsidRPr="009D477B">
        <w:t>330</w:t>
      </w:r>
      <w:r w:rsidR="00672775">
        <w:t xml:space="preserve"> </w:t>
      </w:r>
      <w:r w:rsidRPr="009D477B">
        <w:t>000</w:t>
      </w:r>
      <w:r w:rsidR="00672775">
        <w:t xml:space="preserve"> </w:t>
      </w:r>
      <w:r w:rsidRPr="009D477B">
        <w:t>zł;</w:t>
      </w:r>
    </w:p>
    <w:p w14:paraId="1B044C1B" w14:textId="77777777" w:rsidR="00DC13E8" w:rsidRPr="008230E9" w:rsidRDefault="00DC13E8" w:rsidP="002252B5">
      <w:pPr>
        <w:pStyle w:val="PKTpunkt"/>
      </w:pPr>
      <w:r w:rsidRPr="00A529B6">
        <w:t>3)</w:t>
      </w:r>
      <w:r w:rsidRPr="00A529B6">
        <w:tab/>
        <w:t>w 2024</w:t>
      </w:r>
      <w:r w:rsidR="00672775">
        <w:t xml:space="preserve"> </w:t>
      </w:r>
      <w:r w:rsidRPr="004605EE">
        <w:t xml:space="preserve">r. </w:t>
      </w:r>
      <w:r w:rsidRPr="00806191">
        <w:t>–</w:t>
      </w:r>
      <w:r w:rsidRPr="006721BD">
        <w:t xml:space="preserve"> 182</w:t>
      </w:r>
      <w:r w:rsidR="00672775">
        <w:t xml:space="preserve"> </w:t>
      </w:r>
      <w:r w:rsidRPr="006721BD">
        <w:t>680</w:t>
      </w:r>
      <w:r w:rsidR="00672775">
        <w:t xml:space="preserve"> </w:t>
      </w:r>
      <w:r w:rsidRPr="006721BD">
        <w:t>00</w:t>
      </w:r>
      <w:r w:rsidRPr="00095670">
        <w:t>0</w:t>
      </w:r>
      <w:r w:rsidR="00672775">
        <w:t xml:space="preserve"> </w:t>
      </w:r>
      <w:r w:rsidRPr="00851731">
        <w:t>zł;</w:t>
      </w:r>
    </w:p>
    <w:p w14:paraId="0EE85E96" w14:textId="77777777" w:rsidR="00DC13E8" w:rsidRPr="00306E51" w:rsidRDefault="00DC13E8" w:rsidP="002252B5">
      <w:pPr>
        <w:pStyle w:val="PKTpunkt"/>
      </w:pPr>
      <w:r w:rsidRPr="00306E51">
        <w:t>4)</w:t>
      </w:r>
      <w:r w:rsidRPr="00306E51">
        <w:tab/>
        <w:t>w 2025</w:t>
      </w:r>
      <w:r w:rsidR="00672775">
        <w:t xml:space="preserve"> </w:t>
      </w:r>
      <w:r w:rsidRPr="00306E51">
        <w:t xml:space="preserve">r. </w:t>
      </w:r>
      <w:r w:rsidRPr="00806191">
        <w:t>–</w:t>
      </w:r>
      <w:r w:rsidRPr="00306E51">
        <w:t xml:space="preserve"> 207</w:t>
      </w:r>
      <w:r w:rsidR="00672775">
        <w:t xml:space="preserve"> </w:t>
      </w:r>
      <w:r w:rsidRPr="00306E51">
        <w:t>500</w:t>
      </w:r>
      <w:r w:rsidR="00672775">
        <w:t xml:space="preserve"> </w:t>
      </w:r>
      <w:r w:rsidRPr="00306E51">
        <w:t>000</w:t>
      </w:r>
      <w:r w:rsidR="00672775">
        <w:t xml:space="preserve"> </w:t>
      </w:r>
      <w:r w:rsidRPr="00306E51">
        <w:t>zł;</w:t>
      </w:r>
    </w:p>
    <w:p w14:paraId="03814B81" w14:textId="77777777" w:rsidR="00DC13E8" w:rsidRPr="00306E51" w:rsidRDefault="00DC13E8" w:rsidP="002252B5">
      <w:pPr>
        <w:pStyle w:val="PKTpunkt"/>
      </w:pPr>
      <w:r w:rsidRPr="00306E51">
        <w:lastRenderedPageBreak/>
        <w:t>5)</w:t>
      </w:r>
      <w:r w:rsidRPr="00306E51">
        <w:tab/>
        <w:t>w 2026</w:t>
      </w:r>
      <w:r w:rsidR="00672775">
        <w:t xml:space="preserve"> </w:t>
      </w:r>
      <w:r w:rsidRPr="00306E51">
        <w:t xml:space="preserve">r. </w:t>
      </w:r>
      <w:r w:rsidRPr="00806191">
        <w:t>–</w:t>
      </w:r>
      <w:r>
        <w:t xml:space="preserve"> </w:t>
      </w:r>
      <w:r w:rsidRPr="00306E51">
        <w:t>234</w:t>
      </w:r>
      <w:r w:rsidR="00672775">
        <w:t xml:space="preserve"> </w:t>
      </w:r>
      <w:r w:rsidRPr="00306E51">
        <w:t>340</w:t>
      </w:r>
      <w:r w:rsidR="00672775">
        <w:t xml:space="preserve"> </w:t>
      </w:r>
      <w:r w:rsidRPr="00306E51">
        <w:t>000</w:t>
      </w:r>
      <w:r w:rsidR="00672775">
        <w:t xml:space="preserve"> </w:t>
      </w:r>
      <w:r w:rsidRPr="00306E51">
        <w:t>zł;</w:t>
      </w:r>
    </w:p>
    <w:p w14:paraId="123A5162" w14:textId="77777777" w:rsidR="00DC13E8" w:rsidRPr="00306E51" w:rsidRDefault="00DC13E8" w:rsidP="002252B5">
      <w:pPr>
        <w:pStyle w:val="PKTpunkt"/>
      </w:pPr>
      <w:r w:rsidRPr="00306E51">
        <w:t>6)</w:t>
      </w:r>
      <w:r w:rsidRPr="00306E51">
        <w:tab/>
        <w:t>w 2027</w:t>
      </w:r>
      <w:r w:rsidR="00672775">
        <w:t xml:space="preserve"> </w:t>
      </w:r>
      <w:r w:rsidRPr="00306E51">
        <w:t xml:space="preserve">r. </w:t>
      </w:r>
      <w:r w:rsidRPr="00806191">
        <w:t>–</w:t>
      </w:r>
      <w:r w:rsidRPr="00306E51">
        <w:t xml:space="preserve"> 264</w:t>
      </w:r>
      <w:r w:rsidR="00672775">
        <w:t xml:space="preserve"> </w:t>
      </w:r>
      <w:r w:rsidRPr="00306E51">
        <w:t>690</w:t>
      </w:r>
      <w:r w:rsidR="00672775">
        <w:t xml:space="preserve"> </w:t>
      </w:r>
      <w:r w:rsidRPr="00306E51">
        <w:t>000</w:t>
      </w:r>
      <w:r w:rsidR="00672775">
        <w:t xml:space="preserve"> </w:t>
      </w:r>
      <w:r w:rsidRPr="00306E51">
        <w:t>zł;</w:t>
      </w:r>
    </w:p>
    <w:p w14:paraId="6250D4F2" w14:textId="77777777" w:rsidR="00DC13E8" w:rsidRPr="00306E51" w:rsidRDefault="00DC13E8" w:rsidP="002252B5">
      <w:pPr>
        <w:pStyle w:val="PKTpunkt"/>
      </w:pPr>
      <w:r w:rsidRPr="00306E51">
        <w:t>7)</w:t>
      </w:r>
      <w:r w:rsidRPr="00306E51">
        <w:tab/>
        <w:t>w 2028</w:t>
      </w:r>
      <w:r w:rsidR="00672775">
        <w:t xml:space="preserve"> </w:t>
      </w:r>
      <w:r w:rsidRPr="00306E51">
        <w:t>r.</w:t>
      </w:r>
      <w:r w:rsidR="00672775">
        <w:t xml:space="preserve"> </w:t>
      </w:r>
      <w:r w:rsidRPr="00806191">
        <w:t>–</w:t>
      </w:r>
      <w:r>
        <w:t xml:space="preserve"> </w:t>
      </w:r>
      <w:r w:rsidRPr="00306E51">
        <w:t>297</w:t>
      </w:r>
      <w:r w:rsidR="00672775">
        <w:t xml:space="preserve"> </w:t>
      </w:r>
      <w:r w:rsidRPr="00306E51">
        <w:t>000</w:t>
      </w:r>
      <w:r w:rsidR="00672775">
        <w:t xml:space="preserve"> </w:t>
      </w:r>
      <w:r w:rsidRPr="00306E51">
        <w:t>000</w:t>
      </w:r>
      <w:r w:rsidR="00672775">
        <w:t xml:space="preserve"> </w:t>
      </w:r>
      <w:r w:rsidRPr="00306E51">
        <w:t>zł;</w:t>
      </w:r>
    </w:p>
    <w:p w14:paraId="52063888" w14:textId="77777777" w:rsidR="00DC13E8" w:rsidRPr="00306E51" w:rsidRDefault="00DC13E8" w:rsidP="002252B5">
      <w:pPr>
        <w:pStyle w:val="PKTpunkt"/>
      </w:pPr>
      <w:r w:rsidRPr="00306E51">
        <w:t>8)</w:t>
      </w:r>
      <w:r w:rsidRPr="00306E51">
        <w:tab/>
        <w:t>w 2029</w:t>
      </w:r>
      <w:r w:rsidR="00672775">
        <w:t xml:space="preserve"> </w:t>
      </w:r>
      <w:r w:rsidRPr="00306E51">
        <w:t xml:space="preserve">r. </w:t>
      </w:r>
      <w:r w:rsidRPr="00806191">
        <w:t>–</w:t>
      </w:r>
      <w:r w:rsidRPr="00306E51">
        <w:t xml:space="preserve"> 332</w:t>
      </w:r>
      <w:r w:rsidR="00672775">
        <w:t xml:space="preserve"> </w:t>
      </w:r>
      <w:r w:rsidRPr="00306E51">
        <w:t>420</w:t>
      </w:r>
      <w:r w:rsidR="00672775">
        <w:t xml:space="preserve"> </w:t>
      </w:r>
      <w:r w:rsidRPr="00306E51">
        <w:t>000</w:t>
      </w:r>
      <w:r w:rsidR="00672775">
        <w:t xml:space="preserve"> </w:t>
      </w:r>
      <w:r w:rsidRPr="00306E51">
        <w:t>zł;</w:t>
      </w:r>
    </w:p>
    <w:p w14:paraId="53B39378" w14:textId="77777777" w:rsidR="00DC13E8" w:rsidRPr="00306E51" w:rsidRDefault="00DC13E8" w:rsidP="002252B5">
      <w:pPr>
        <w:pStyle w:val="PKTpunkt"/>
      </w:pPr>
      <w:r w:rsidRPr="00306E51">
        <w:t>9)</w:t>
      </w:r>
      <w:r w:rsidRPr="00306E51">
        <w:tab/>
        <w:t>w 2030</w:t>
      </w:r>
      <w:r w:rsidR="00672775">
        <w:t xml:space="preserve"> </w:t>
      </w:r>
      <w:r w:rsidRPr="00306E51">
        <w:t xml:space="preserve">r. </w:t>
      </w:r>
      <w:r w:rsidRPr="00806191">
        <w:t>–</w:t>
      </w:r>
      <w:r w:rsidRPr="00306E51">
        <w:t xml:space="preserve"> 371</w:t>
      </w:r>
      <w:r w:rsidR="00672775">
        <w:t xml:space="preserve"> </w:t>
      </w:r>
      <w:r w:rsidRPr="00306E51">
        <w:t>660</w:t>
      </w:r>
      <w:r w:rsidR="00672775">
        <w:t xml:space="preserve"> </w:t>
      </w:r>
      <w:r w:rsidRPr="00306E51">
        <w:t>000</w:t>
      </w:r>
      <w:r w:rsidR="00672775">
        <w:t xml:space="preserve"> </w:t>
      </w:r>
      <w:r w:rsidRPr="00306E51">
        <w:t>zł;</w:t>
      </w:r>
    </w:p>
    <w:p w14:paraId="2B2D492C" w14:textId="77777777" w:rsidR="00DC13E8" w:rsidRPr="00306E51" w:rsidRDefault="00DC13E8" w:rsidP="002252B5">
      <w:pPr>
        <w:pStyle w:val="PKTpunkt"/>
      </w:pPr>
      <w:r w:rsidRPr="00306E51">
        <w:t>10)</w:t>
      </w:r>
      <w:r w:rsidRPr="00306E51">
        <w:tab/>
        <w:t>w 2031</w:t>
      </w:r>
      <w:r w:rsidR="00672775">
        <w:t xml:space="preserve"> </w:t>
      </w:r>
      <w:r w:rsidRPr="00306E51">
        <w:t xml:space="preserve">r. </w:t>
      </w:r>
      <w:r w:rsidRPr="00806191">
        <w:t>–</w:t>
      </w:r>
      <w:r w:rsidRPr="00306E51">
        <w:t xml:space="preserve"> 420</w:t>
      </w:r>
      <w:r w:rsidR="00672775">
        <w:t xml:space="preserve"> </w:t>
      </w:r>
      <w:r w:rsidRPr="00306E51">
        <w:t>7</w:t>
      </w:r>
      <w:r>
        <w:t>4</w:t>
      </w:r>
      <w:r w:rsidRPr="00306E51">
        <w:t>0</w:t>
      </w:r>
      <w:r w:rsidR="00672775">
        <w:t xml:space="preserve"> </w:t>
      </w:r>
      <w:r w:rsidRPr="00306E51">
        <w:t>000</w:t>
      </w:r>
      <w:r w:rsidR="00672775">
        <w:t xml:space="preserve"> </w:t>
      </w:r>
      <w:r w:rsidRPr="00306E51">
        <w:t>zł.</w:t>
      </w:r>
    </w:p>
    <w:p w14:paraId="035CEA04" w14:textId="77777777" w:rsidR="00DC13E8" w:rsidRPr="006D2802" w:rsidRDefault="00DC13E8" w:rsidP="00DC13E8">
      <w:pPr>
        <w:pStyle w:val="USTustnpkodeksu"/>
      </w:pPr>
      <w:r w:rsidRPr="006D2802">
        <w:t>2. Minister właściwy do spraw wewnętrznych monitoruje wykorzystanie limitu wydatków, o</w:t>
      </w:r>
      <w:r w:rsidR="00672775">
        <w:t xml:space="preserve"> </w:t>
      </w:r>
      <w:r w:rsidRPr="006D2802">
        <w:t>którym mowa w</w:t>
      </w:r>
      <w:r w:rsidR="00672775">
        <w:t xml:space="preserve"> </w:t>
      </w:r>
      <w:r>
        <w:t>ust.</w:t>
      </w:r>
      <w:r w:rsidR="00672775">
        <w:t xml:space="preserve"> </w:t>
      </w:r>
      <w:r w:rsidRPr="006D2802">
        <w:t>1, i</w:t>
      </w:r>
      <w:r w:rsidR="00672775">
        <w:t xml:space="preserve"> </w:t>
      </w:r>
      <w:r w:rsidRPr="006D2802">
        <w:t>dokonuje oceny wykorzystania tego limitu według stanu na koniec każdego półrocza i</w:t>
      </w:r>
      <w:r w:rsidR="00672775">
        <w:t xml:space="preserve"> </w:t>
      </w:r>
      <w:r w:rsidRPr="006D2802">
        <w:t>na koniec każdego roku kalendarzowego oraz w</w:t>
      </w:r>
      <w:r w:rsidR="00672775">
        <w:t xml:space="preserve"> </w:t>
      </w:r>
      <w:r w:rsidRPr="006D2802">
        <w:t>razie konieczności wdraża mechanizm korygujący określony w</w:t>
      </w:r>
      <w:r w:rsidR="00672775">
        <w:t xml:space="preserve"> </w:t>
      </w:r>
      <w:r>
        <w:t>ust.</w:t>
      </w:r>
      <w:r w:rsidR="00672775">
        <w:t xml:space="preserve"> </w:t>
      </w:r>
      <w:r w:rsidRPr="006D2802">
        <w:t>3.</w:t>
      </w:r>
    </w:p>
    <w:p w14:paraId="1E8A4471" w14:textId="77777777" w:rsidR="00DC13E8" w:rsidRPr="006D2802" w:rsidRDefault="00DC13E8" w:rsidP="00DC13E8">
      <w:pPr>
        <w:pStyle w:val="USTustnpkodeksu"/>
      </w:pPr>
      <w:r w:rsidRPr="006D2802">
        <w:t>3.</w:t>
      </w:r>
      <w:r w:rsidR="00672775">
        <w:t xml:space="preserve"> </w:t>
      </w:r>
      <w:r w:rsidRPr="006D2802">
        <w:t>W</w:t>
      </w:r>
      <w:r w:rsidR="00672775">
        <w:t xml:space="preserve"> </w:t>
      </w:r>
      <w:r w:rsidRPr="006D2802">
        <w:t>przypadku zagrożenia przekroczeni</w:t>
      </w:r>
      <w:r>
        <w:t>em</w:t>
      </w:r>
      <w:r w:rsidRPr="006D2802">
        <w:t xml:space="preserve"> lub przekroczenia w</w:t>
      </w:r>
      <w:r w:rsidR="00672775">
        <w:t xml:space="preserve"> </w:t>
      </w:r>
      <w:r w:rsidRPr="006D2802">
        <w:t>danym roku budżetowym limitu wydatków, o</w:t>
      </w:r>
      <w:r w:rsidR="00672775">
        <w:t xml:space="preserve"> </w:t>
      </w:r>
      <w:r w:rsidRPr="006D2802">
        <w:t>którym mowa w</w:t>
      </w:r>
      <w:r w:rsidR="00672775">
        <w:t xml:space="preserve"> </w:t>
      </w:r>
      <w:r>
        <w:t>ust.</w:t>
      </w:r>
      <w:r w:rsidR="00672775">
        <w:t xml:space="preserve"> </w:t>
      </w:r>
      <w:r w:rsidRPr="006D2802">
        <w:t>1, minister właściwy do spraw wewnętrznych wprowadza mechanizm korygujący polegający na zmniejszeniu wydatków budżetu państwa będących skutkiem finansowym niniejszej ustawy.</w:t>
      </w:r>
    </w:p>
    <w:p w14:paraId="3970643D" w14:textId="77777777" w:rsidR="00DC13E8" w:rsidRPr="006D2802" w:rsidRDefault="00DC13E8" w:rsidP="00DC13E8">
      <w:pPr>
        <w:pStyle w:val="USTustnpkodeksu"/>
      </w:pPr>
      <w:r w:rsidRPr="006D2802">
        <w:t>4. Mechanizm korygujący, o</w:t>
      </w:r>
      <w:r w:rsidR="00672775">
        <w:t xml:space="preserve"> </w:t>
      </w:r>
      <w:r w:rsidRPr="006D2802">
        <w:t>którym mowa w</w:t>
      </w:r>
      <w:r w:rsidR="00672775">
        <w:t xml:space="preserve"> </w:t>
      </w:r>
      <w:r>
        <w:t>ust.</w:t>
      </w:r>
      <w:r w:rsidR="00672775">
        <w:t xml:space="preserve"> </w:t>
      </w:r>
      <w:r w:rsidRPr="006D2802">
        <w:t>3, może polegać na ograniczaniu wydatków na szkolenia i</w:t>
      </w:r>
      <w:r w:rsidR="00672775">
        <w:t xml:space="preserve"> </w:t>
      </w:r>
      <w:r w:rsidRPr="006D2802">
        <w:t>obsługę finansową świadczeń, z</w:t>
      </w:r>
      <w:r w:rsidR="00672775">
        <w:t xml:space="preserve"> </w:t>
      </w:r>
      <w:r w:rsidRPr="006D2802">
        <w:t>wyłączeniem świadczeń, o</w:t>
      </w:r>
      <w:r w:rsidR="00672775">
        <w:t xml:space="preserve"> </w:t>
      </w:r>
      <w:r w:rsidRPr="006D2802">
        <w:t>których mowa w</w:t>
      </w:r>
      <w:r w:rsidR="00672775">
        <w:t xml:space="preserve"> </w:t>
      </w:r>
      <w:r>
        <w:t>art.</w:t>
      </w:r>
      <w:r w:rsidR="00672775">
        <w:t xml:space="preserve"> </w:t>
      </w:r>
      <w:r>
        <w:t>16</w:t>
      </w:r>
      <w:r w:rsidRPr="006D2802">
        <w:t>,</w:t>
      </w:r>
      <w:r>
        <w:t xml:space="preserve"> art.</w:t>
      </w:r>
      <w:r w:rsidR="00672775">
        <w:t xml:space="preserve"> </w:t>
      </w:r>
      <w:r>
        <w:t>45 i</w:t>
      </w:r>
      <w:r w:rsidR="00672775">
        <w:t xml:space="preserve"> </w:t>
      </w:r>
      <w:r>
        <w:t>art.</w:t>
      </w:r>
      <w:r w:rsidR="00672775">
        <w:t xml:space="preserve"> </w:t>
      </w:r>
      <w:r>
        <w:t>48</w:t>
      </w:r>
      <w:r w:rsidRPr="006D2802">
        <w:t>, oraz na pokrycie kosztów wydania legitymacji, o</w:t>
      </w:r>
      <w:r w:rsidR="00672775">
        <w:t xml:space="preserve"> </w:t>
      </w:r>
      <w:r w:rsidRPr="006D2802">
        <w:t>której mowa w</w:t>
      </w:r>
      <w:r w:rsidR="00672775">
        <w:t xml:space="preserve"> </w:t>
      </w:r>
      <w:r>
        <w:t>art.</w:t>
      </w:r>
      <w:r w:rsidR="00672775">
        <w:t xml:space="preserve"> </w:t>
      </w:r>
      <w:r w:rsidRPr="006D2802">
        <w:t>29.</w:t>
      </w:r>
    </w:p>
    <w:p w14:paraId="27C2530D" w14:textId="77777777" w:rsidR="00261A16" w:rsidRPr="005F4014" w:rsidRDefault="00DC13E8" w:rsidP="002252B5">
      <w:pPr>
        <w:pStyle w:val="ARTartustawynprozporzdzenia"/>
      </w:pPr>
      <w:r w:rsidRPr="006D2802">
        <w:rPr>
          <w:rStyle w:val="Ppogrubienie"/>
        </w:rPr>
        <w:t>Art.</w:t>
      </w:r>
      <w:r w:rsidR="00672775">
        <w:rPr>
          <w:rStyle w:val="Ppogrubienie"/>
        </w:rPr>
        <w:t> </w:t>
      </w:r>
      <w:r>
        <w:rPr>
          <w:rStyle w:val="Ppogrubienie"/>
        </w:rPr>
        <w:t>55</w:t>
      </w:r>
      <w:r w:rsidRPr="006D2802">
        <w:rPr>
          <w:rStyle w:val="Ppogrubienie"/>
        </w:rPr>
        <w:t>.</w:t>
      </w:r>
      <w:r w:rsidR="00672775">
        <w:rPr>
          <w:rStyle w:val="Ppogrubienie"/>
        </w:rPr>
        <w:t xml:space="preserve"> </w:t>
      </w:r>
      <w:r w:rsidRPr="006D2802">
        <w:t>Ustawa wchodzi w</w:t>
      </w:r>
      <w:r w:rsidR="00672775">
        <w:t xml:space="preserve"> </w:t>
      </w:r>
      <w:r w:rsidRPr="006D2802">
        <w:t>życie z</w:t>
      </w:r>
      <w:r w:rsidR="00672775">
        <w:t xml:space="preserve"> </w:t>
      </w:r>
      <w:r w:rsidRPr="006D2802">
        <w:t>dniem 1</w:t>
      </w:r>
      <w:r w:rsidR="00672775">
        <w:t xml:space="preserve"> </w:t>
      </w:r>
      <w:r w:rsidRPr="006D2802">
        <w:t>stycznia 2022</w:t>
      </w:r>
      <w:r w:rsidR="00672775">
        <w:t xml:space="preserve"> </w:t>
      </w:r>
      <w:r w:rsidRPr="006D2802">
        <w:t>r.</w:t>
      </w:r>
      <w:r>
        <w:t>, z</w:t>
      </w:r>
      <w:r w:rsidR="00672775">
        <w:t xml:space="preserve"> </w:t>
      </w:r>
      <w:r>
        <w:t>wyjątkiem art.</w:t>
      </w:r>
      <w:r w:rsidR="00672775">
        <w:t xml:space="preserve"> </w:t>
      </w:r>
      <w:r>
        <w:t>42, który wchodzi w</w:t>
      </w:r>
      <w:r w:rsidR="00672775">
        <w:t xml:space="preserve"> </w:t>
      </w:r>
      <w:r>
        <w:t>życie z</w:t>
      </w:r>
      <w:r w:rsidR="00672775">
        <w:t xml:space="preserve"> </w:t>
      </w:r>
      <w:r>
        <w:t>dniem 1</w:t>
      </w:r>
      <w:r w:rsidR="00672775">
        <w:t xml:space="preserve"> </w:t>
      </w:r>
      <w:r>
        <w:t>lipca 2022</w:t>
      </w:r>
      <w:r w:rsidR="00672775">
        <w:t xml:space="preserve"> </w:t>
      </w:r>
      <w:r>
        <w:t>r.</w:t>
      </w:r>
    </w:p>
    <w:sectPr w:rsidR="00261A16" w:rsidRPr="005F4014"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5F75E1" w14:textId="77777777" w:rsidR="007C43D0" w:rsidRDefault="007C43D0">
      <w:r>
        <w:separator/>
      </w:r>
    </w:p>
  </w:endnote>
  <w:endnote w:type="continuationSeparator" w:id="0">
    <w:p w14:paraId="79BBBD56" w14:textId="77777777" w:rsidR="007C43D0" w:rsidRDefault="007C4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C7637" w14:textId="77777777" w:rsidR="007C43D0" w:rsidRDefault="007C43D0">
      <w:r>
        <w:separator/>
      </w:r>
    </w:p>
  </w:footnote>
  <w:footnote w:type="continuationSeparator" w:id="0">
    <w:p w14:paraId="3E71228E" w14:textId="77777777" w:rsidR="007C43D0" w:rsidRDefault="007C43D0">
      <w:r>
        <w:continuationSeparator/>
      </w:r>
    </w:p>
  </w:footnote>
  <w:footnote w:id="1">
    <w:p w14:paraId="0172CFE9" w14:textId="77777777" w:rsidR="00D11CED" w:rsidRPr="00CA5BF7" w:rsidRDefault="00D11CED" w:rsidP="00DC13E8">
      <w:pPr>
        <w:pStyle w:val="ODNONIKtreodnonika"/>
      </w:pPr>
      <w:r>
        <w:rPr>
          <w:rStyle w:val="Odwoanieprzypisudolnego"/>
        </w:rPr>
        <w:footnoteRef/>
      </w:r>
      <w:r>
        <w:rPr>
          <w:vertAlign w:val="superscript"/>
        </w:rPr>
        <w:t>)</w:t>
      </w:r>
      <w:r>
        <w:tab/>
      </w:r>
      <w:r w:rsidRPr="00A5603A">
        <w:t>Niniejszą ustawą zmienia się ustawy: ustawę z</w:t>
      </w:r>
      <w:r>
        <w:t xml:space="preserve"> </w:t>
      </w:r>
      <w:r w:rsidRPr="00A5603A">
        <w:t>dnia 24</w:t>
      </w:r>
      <w:r>
        <w:t xml:space="preserve"> </w:t>
      </w:r>
      <w:r w:rsidRPr="00A5603A">
        <w:t>sierpnia 1991</w:t>
      </w:r>
      <w:r>
        <w:t xml:space="preserve"> </w:t>
      </w:r>
      <w:r w:rsidRPr="00A5603A">
        <w:t>r. o</w:t>
      </w:r>
      <w:r>
        <w:t xml:space="preserve"> ochronie przeciwpożarowej,</w:t>
      </w:r>
      <w:r w:rsidRPr="00A5603A">
        <w:t xml:space="preserve"> ustawę z</w:t>
      </w:r>
      <w:r>
        <w:t xml:space="preserve"> </w:t>
      </w:r>
      <w:r w:rsidRPr="00A5603A">
        <w:t>dnia 24</w:t>
      </w:r>
      <w:r>
        <w:t xml:space="preserve"> </w:t>
      </w:r>
      <w:r w:rsidRPr="00A5603A">
        <w:t>sierpnia 1991</w:t>
      </w:r>
      <w:r>
        <w:t xml:space="preserve"> </w:t>
      </w:r>
      <w:r w:rsidRPr="00A5603A">
        <w:t>r. o</w:t>
      </w:r>
      <w:r>
        <w:t xml:space="preserve"> </w:t>
      </w:r>
      <w:r w:rsidRPr="00A5603A">
        <w:t>Państwowej Straży Pożarnej, ustawę z</w:t>
      </w:r>
      <w:r>
        <w:t xml:space="preserve"> </w:t>
      </w:r>
      <w:r w:rsidRPr="00A5603A">
        <w:t>dnia 16</w:t>
      </w:r>
      <w:r>
        <w:t xml:space="preserve"> </w:t>
      </w:r>
      <w:r w:rsidRPr="00A5603A">
        <w:t>października 1992</w:t>
      </w:r>
      <w:r>
        <w:t xml:space="preserve"> </w:t>
      </w:r>
      <w:r w:rsidRPr="00A5603A">
        <w:t>r. o</w:t>
      </w:r>
      <w:r>
        <w:t xml:space="preserve"> </w:t>
      </w:r>
      <w:r w:rsidRPr="00A5603A">
        <w:t>orderach i</w:t>
      </w:r>
      <w:r w:rsidR="001F724C">
        <w:t> </w:t>
      </w:r>
      <w:r w:rsidRPr="00A5603A">
        <w:t>odznaczeniach, ustawę z</w:t>
      </w:r>
      <w:r>
        <w:t xml:space="preserve"> </w:t>
      </w:r>
      <w:r w:rsidRPr="00A5603A">
        <w:t>dnia 18</w:t>
      </w:r>
      <w:r>
        <w:t xml:space="preserve"> </w:t>
      </w:r>
      <w:r w:rsidRPr="00A5603A">
        <w:t>lutego 1994</w:t>
      </w:r>
      <w:r>
        <w:t xml:space="preserve"> </w:t>
      </w:r>
      <w:r w:rsidRPr="00A5603A">
        <w:t>r. o</w:t>
      </w:r>
      <w:r>
        <w:t xml:space="preserve"> </w:t>
      </w:r>
      <w:r w:rsidRPr="00A5603A">
        <w:t>zaopatrzeniu emerytalnym funkcjonariuszy Policji, Agencji Bezpieczeństwa Wewnętrznego, Agencji Wywiadu, Służby Kontrwywiadu Wojskowego, Służby Wywiadu Wojskowego, Centralnego Biura Antykorupcyjnego, Straży Granicznej, Straży Marszałkowskiej, Służby Ochrony Państwa, Państwowej Straży Pożarnej, Służby Celno</w:t>
      </w:r>
      <w:r>
        <w:t>-</w:t>
      </w:r>
      <w:r w:rsidRPr="00A5603A">
        <w:t>Skarbowej i</w:t>
      </w:r>
      <w:r>
        <w:t xml:space="preserve"> </w:t>
      </w:r>
      <w:r w:rsidRPr="00A5603A">
        <w:t>Służby Więziennej oraz ich rodzin, ustawę z dnia 10 kwietnia 1997 r. – Prawo energetyczne, ustawę z</w:t>
      </w:r>
      <w:r>
        <w:t xml:space="preserve"> </w:t>
      </w:r>
      <w:r w:rsidRPr="00A5603A">
        <w:t>dnia 24</w:t>
      </w:r>
      <w:r>
        <w:t xml:space="preserve"> </w:t>
      </w:r>
      <w:r w:rsidRPr="00A5603A">
        <w:t>kwietnia 2003</w:t>
      </w:r>
      <w:r>
        <w:t xml:space="preserve"> </w:t>
      </w:r>
      <w:r w:rsidRPr="00A5603A">
        <w:t>r. o</w:t>
      </w:r>
      <w:r>
        <w:t xml:space="preserve"> </w:t>
      </w:r>
      <w:r w:rsidRPr="00A5603A">
        <w:t>działalności pożytku publicznego i</w:t>
      </w:r>
      <w:r>
        <w:t xml:space="preserve"> </w:t>
      </w:r>
      <w:r w:rsidR="001F724C">
        <w:t xml:space="preserve">o </w:t>
      </w:r>
      <w:r w:rsidRPr="00A5603A">
        <w:t>wolontariacie, ustawę z</w:t>
      </w:r>
      <w:r>
        <w:t xml:space="preserve"> </w:t>
      </w:r>
      <w:r w:rsidRPr="00A5603A">
        <w:t>dnia 20</w:t>
      </w:r>
      <w:r>
        <w:t xml:space="preserve"> </w:t>
      </w:r>
      <w:r w:rsidRPr="00A5603A">
        <w:t>marca 2009</w:t>
      </w:r>
      <w:r>
        <w:t xml:space="preserve"> </w:t>
      </w:r>
      <w:r w:rsidRPr="00A5603A">
        <w:t>r. o</w:t>
      </w:r>
      <w:r>
        <w:t xml:space="preserve"> </w:t>
      </w:r>
      <w:r w:rsidRPr="00A5603A">
        <w:t>bezpieczeństwie imprez masowych, ustawę z</w:t>
      </w:r>
      <w:r>
        <w:t xml:space="preserve"> </w:t>
      </w:r>
      <w:r w:rsidRPr="00A5603A">
        <w:t>dnia 5</w:t>
      </w:r>
      <w:r>
        <w:t xml:space="preserve"> </w:t>
      </w:r>
      <w:r w:rsidRPr="00A5603A">
        <w:t>stycznia 2011</w:t>
      </w:r>
      <w:r>
        <w:t xml:space="preserve"> </w:t>
      </w:r>
      <w:r w:rsidRPr="00A5603A">
        <w:t>r. o</w:t>
      </w:r>
      <w:r>
        <w:t xml:space="preserve"> </w:t>
      </w:r>
      <w:r w:rsidRPr="00A5603A">
        <w:t>kierujących pojazdami oraz ustawę z</w:t>
      </w:r>
      <w:r>
        <w:t xml:space="preserve"> </w:t>
      </w:r>
      <w:r w:rsidRPr="00A5603A">
        <w:t>dnia 18</w:t>
      </w:r>
      <w:r>
        <w:t xml:space="preserve"> </w:t>
      </w:r>
      <w:r w:rsidRPr="00A5603A">
        <w:t>sierpnia 2011</w:t>
      </w:r>
      <w:r>
        <w:t xml:space="preserve"> </w:t>
      </w:r>
      <w:r w:rsidRPr="00A5603A">
        <w:t>r. o</w:t>
      </w:r>
      <w:r w:rsidR="001F724C">
        <w:t> </w:t>
      </w:r>
      <w:r w:rsidRPr="00A5603A">
        <w:t>bezpieczeństwie i</w:t>
      </w:r>
      <w:r>
        <w:t xml:space="preserve"> </w:t>
      </w:r>
      <w:r w:rsidRPr="00A5603A">
        <w:t>ratownictwie w</w:t>
      </w:r>
      <w:r>
        <w:t xml:space="preserve"> </w:t>
      </w:r>
      <w:r w:rsidRPr="00A5603A">
        <w:t>górach i</w:t>
      </w:r>
      <w:r>
        <w:t xml:space="preserve"> </w:t>
      </w:r>
      <w:r w:rsidRPr="00A5603A">
        <w:t>na zorganizowanych terenach narciarskich.</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5E349" w14:textId="53635A0B" w:rsidR="00D11CED" w:rsidRPr="00B371CC" w:rsidRDefault="00D11CED" w:rsidP="00B371CC">
    <w:pPr>
      <w:pStyle w:val="Nagwek"/>
      <w:jc w:val="center"/>
    </w:pPr>
    <w:r>
      <w:t xml:space="preserve">– </w:t>
    </w:r>
    <w:r>
      <w:fldChar w:fldCharType="begin"/>
    </w:r>
    <w:r>
      <w:instrText xml:space="preserve"> PAGE  \* MERGEFORMAT </w:instrText>
    </w:r>
    <w:r>
      <w:fldChar w:fldCharType="separate"/>
    </w:r>
    <w:r w:rsidR="003E4804">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3E8"/>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13F3"/>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2817"/>
    <w:rsid w:val="000842BE"/>
    <w:rsid w:val="0008557B"/>
    <w:rsid w:val="00085CE7"/>
    <w:rsid w:val="000906EE"/>
    <w:rsid w:val="00091BA2"/>
    <w:rsid w:val="000944EF"/>
    <w:rsid w:val="0009732D"/>
    <w:rsid w:val="000973F0"/>
    <w:rsid w:val="000A1296"/>
    <w:rsid w:val="000A1C27"/>
    <w:rsid w:val="000A1DAD"/>
    <w:rsid w:val="000A2649"/>
    <w:rsid w:val="000A3066"/>
    <w:rsid w:val="000A323B"/>
    <w:rsid w:val="000A47FD"/>
    <w:rsid w:val="000A79F6"/>
    <w:rsid w:val="000B298D"/>
    <w:rsid w:val="000B5B2D"/>
    <w:rsid w:val="000B5DCE"/>
    <w:rsid w:val="000C05BA"/>
    <w:rsid w:val="000C0E8F"/>
    <w:rsid w:val="000C4BC4"/>
    <w:rsid w:val="000D0110"/>
    <w:rsid w:val="000D2468"/>
    <w:rsid w:val="000D318A"/>
    <w:rsid w:val="000D6173"/>
    <w:rsid w:val="000D6384"/>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A1E"/>
    <w:rsid w:val="00115B72"/>
    <w:rsid w:val="001209EC"/>
    <w:rsid w:val="00120A9E"/>
    <w:rsid w:val="00125A9C"/>
    <w:rsid w:val="001270A2"/>
    <w:rsid w:val="00131237"/>
    <w:rsid w:val="001329AC"/>
    <w:rsid w:val="00134CA0"/>
    <w:rsid w:val="0014026F"/>
    <w:rsid w:val="0014065D"/>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304B"/>
    <w:rsid w:val="001F6616"/>
    <w:rsid w:val="001F724C"/>
    <w:rsid w:val="00202BD4"/>
    <w:rsid w:val="00204A97"/>
    <w:rsid w:val="002114EF"/>
    <w:rsid w:val="002166AD"/>
    <w:rsid w:val="00217871"/>
    <w:rsid w:val="00221DAC"/>
    <w:rsid w:val="00221ED8"/>
    <w:rsid w:val="002231EA"/>
    <w:rsid w:val="00223FDF"/>
    <w:rsid w:val="002252B5"/>
    <w:rsid w:val="002279C0"/>
    <w:rsid w:val="00233D2D"/>
    <w:rsid w:val="00234AB8"/>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05B1A"/>
    <w:rsid w:val="0031004C"/>
    <w:rsid w:val="003105F6"/>
    <w:rsid w:val="00311297"/>
    <w:rsid w:val="003113BE"/>
    <w:rsid w:val="003122CA"/>
    <w:rsid w:val="003148FD"/>
    <w:rsid w:val="00321080"/>
    <w:rsid w:val="003211A1"/>
    <w:rsid w:val="00322D45"/>
    <w:rsid w:val="0032569A"/>
    <w:rsid w:val="00325A1F"/>
    <w:rsid w:val="003268F9"/>
    <w:rsid w:val="00330BAF"/>
    <w:rsid w:val="00334E3A"/>
    <w:rsid w:val="003361DD"/>
    <w:rsid w:val="00341A6A"/>
    <w:rsid w:val="00342793"/>
    <w:rsid w:val="00345B9C"/>
    <w:rsid w:val="00352DAE"/>
    <w:rsid w:val="00354EB9"/>
    <w:rsid w:val="003602AE"/>
    <w:rsid w:val="00360929"/>
    <w:rsid w:val="003646CE"/>
    <w:rsid w:val="003647D5"/>
    <w:rsid w:val="003674B0"/>
    <w:rsid w:val="0037727C"/>
    <w:rsid w:val="00377E70"/>
    <w:rsid w:val="00380904"/>
    <w:rsid w:val="003823EE"/>
    <w:rsid w:val="00382960"/>
    <w:rsid w:val="00382FD5"/>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745"/>
    <w:rsid w:val="003B4A57"/>
    <w:rsid w:val="003C09C7"/>
    <w:rsid w:val="003C0AD9"/>
    <w:rsid w:val="003C0ED0"/>
    <w:rsid w:val="003C1D49"/>
    <w:rsid w:val="003C35C4"/>
    <w:rsid w:val="003D12C2"/>
    <w:rsid w:val="003D31B9"/>
    <w:rsid w:val="003D3867"/>
    <w:rsid w:val="003E0D1A"/>
    <w:rsid w:val="003E2DA3"/>
    <w:rsid w:val="003E4804"/>
    <w:rsid w:val="003E699D"/>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5FCD"/>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6E82"/>
    <w:rsid w:val="00487AED"/>
    <w:rsid w:val="00491EDF"/>
    <w:rsid w:val="00492A3F"/>
    <w:rsid w:val="00494F62"/>
    <w:rsid w:val="004A2001"/>
    <w:rsid w:val="004A3590"/>
    <w:rsid w:val="004A510A"/>
    <w:rsid w:val="004B00A7"/>
    <w:rsid w:val="004B25E2"/>
    <w:rsid w:val="004B2CE2"/>
    <w:rsid w:val="004B34D7"/>
    <w:rsid w:val="004B5037"/>
    <w:rsid w:val="004B5B2F"/>
    <w:rsid w:val="004B626A"/>
    <w:rsid w:val="004B660E"/>
    <w:rsid w:val="004C05BD"/>
    <w:rsid w:val="004C231E"/>
    <w:rsid w:val="004C3B06"/>
    <w:rsid w:val="004C3F97"/>
    <w:rsid w:val="004C7EE7"/>
    <w:rsid w:val="004D2DEE"/>
    <w:rsid w:val="004D2E1F"/>
    <w:rsid w:val="004D7FD9"/>
    <w:rsid w:val="004E1324"/>
    <w:rsid w:val="004E19A5"/>
    <w:rsid w:val="004E37E5"/>
    <w:rsid w:val="004E3FDB"/>
    <w:rsid w:val="004E6B48"/>
    <w:rsid w:val="004F1958"/>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22ED"/>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3FFA"/>
    <w:rsid w:val="005B4D51"/>
    <w:rsid w:val="005B713E"/>
    <w:rsid w:val="005C03B6"/>
    <w:rsid w:val="005C348E"/>
    <w:rsid w:val="005C68E1"/>
    <w:rsid w:val="005D3763"/>
    <w:rsid w:val="005D55E1"/>
    <w:rsid w:val="005D5A4B"/>
    <w:rsid w:val="005E19F7"/>
    <w:rsid w:val="005E4F04"/>
    <w:rsid w:val="005E62C2"/>
    <w:rsid w:val="005E6C71"/>
    <w:rsid w:val="005F0963"/>
    <w:rsid w:val="005F2824"/>
    <w:rsid w:val="005F2EBA"/>
    <w:rsid w:val="005F35CC"/>
    <w:rsid w:val="005F35ED"/>
    <w:rsid w:val="005F4014"/>
    <w:rsid w:val="005F7812"/>
    <w:rsid w:val="005F7A88"/>
    <w:rsid w:val="00601981"/>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084C"/>
    <w:rsid w:val="00653B22"/>
    <w:rsid w:val="00657BF4"/>
    <w:rsid w:val="006603FB"/>
    <w:rsid w:val="006608DF"/>
    <w:rsid w:val="006623AC"/>
    <w:rsid w:val="006678AF"/>
    <w:rsid w:val="006701EF"/>
    <w:rsid w:val="00672775"/>
    <w:rsid w:val="00673BA5"/>
    <w:rsid w:val="00680058"/>
    <w:rsid w:val="00681F9F"/>
    <w:rsid w:val="006840EA"/>
    <w:rsid w:val="006844E2"/>
    <w:rsid w:val="00685267"/>
    <w:rsid w:val="006854CB"/>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4EA8"/>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52"/>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577"/>
    <w:rsid w:val="00747CD5"/>
    <w:rsid w:val="00753B51"/>
    <w:rsid w:val="00756629"/>
    <w:rsid w:val="0075710B"/>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187A"/>
    <w:rsid w:val="007C3806"/>
    <w:rsid w:val="007C43D0"/>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4055"/>
    <w:rsid w:val="00817429"/>
    <w:rsid w:val="00821514"/>
    <w:rsid w:val="00821E35"/>
    <w:rsid w:val="00824591"/>
    <w:rsid w:val="00824AED"/>
    <w:rsid w:val="00827820"/>
    <w:rsid w:val="00831B8B"/>
    <w:rsid w:val="0083405D"/>
    <w:rsid w:val="008352D4"/>
    <w:rsid w:val="00836DB9"/>
    <w:rsid w:val="00837C67"/>
    <w:rsid w:val="008415B0"/>
    <w:rsid w:val="00841B44"/>
    <w:rsid w:val="00841DF3"/>
    <w:rsid w:val="00842028"/>
    <w:rsid w:val="008436B8"/>
    <w:rsid w:val="008460B6"/>
    <w:rsid w:val="00850C9D"/>
    <w:rsid w:val="00852B59"/>
    <w:rsid w:val="00856272"/>
    <w:rsid w:val="008563FF"/>
    <w:rsid w:val="0086018B"/>
    <w:rsid w:val="008611DD"/>
    <w:rsid w:val="008620DE"/>
    <w:rsid w:val="00866867"/>
    <w:rsid w:val="00872257"/>
    <w:rsid w:val="00872859"/>
    <w:rsid w:val="00872EAF"/>
    <w:rsid w:val="008753E6"/>
    <w:rsid w:val="0087738C"/>
    <w:rsid w:val="008802AF"/>
    <w:rsid w:val="00881926"/>
    <w:rsid w:val="0088318F"/>
    <w:rsid w:val="0088331D"/>
    <w:rsid w:val="00884EDE"/>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50CE"/>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074C"/>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1C13"/>
    <w:rsid w:val="009E3E77"/>
    <w:rsid w:val="009E3FAB"/>
    <w:rsid w:val="009E5B3F"/>
    <w:rsid w:val="009E7D90"/>
    <w:rsid w:val="009F1AB0"/>
    <w:rsid w:val="009F501D"/>
    <w:rsid w:val="00A039D5"/>
    <w:rsid w:val="00A046AD"/>
    <w:rsid w:val="00A079C1"/>
    <w:rsid w:val="00A12520"/>
    <w:rsid w:val="00A130FD"/>
    <w:rsid w:val="00A1363D"/>
    <w:rsid w:val="00A13D6D"/>
    <w:rsid w:val="00A14769"/>
    <w:rsid w:val="00A16151"/>
    <w:rsid w:val="00A16EC6"/>
    <w:rsid w:val="00A17C06"/>
    <w:rsid w:val="00A2126E"/>
    <w:rsid w:val="00A21706"/>
    <w:rsid w:val="00A21F6B"/>
    <w:rsid w:val="00A24FCC"/>
    <w:rsid w:val="00A26A90"/>
    <w:rsid w:val="00A26B27"/>
    <w:rsid w:val="00A30E4F"/>
    <w:rsid w:val="00A32253"/>
    <w:rsid w:val="00A3310E"/>
    <w:rsid w:val="00A333A0"/>
    <w:rsid w:val="00A347F7"/>
    <w:rsid w:val="00A37E70"/>
    <w:rsid w:val="00A437E1"/>
    <w:rsid w:val="00A4685E"/>
    <w:rsid w:val="00A50CD4"/>
    <w:rsid w:val="00A51191"/>
    <w:rsid w:val="00A52376"/>
    <w:rsid w:val="00A55792"/>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5193"/>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6BAF"/>
    <w:rsid w:val="00B07700"/>
    <w:rsid w:val="00B13921"/>
    <w:rsid w:val="00B1528C"/>
    <w:rsid w:val="00B16ACD"/>
    <w:rsid w:val="00B21487"/>
    <w:rsid w:val="00B232D1"/>
    <w:rsid w:val="00B24DB5"/>
    <w:rsid w:val="00B31F9E"/>
    <w:rsid w:val="00B3268F"/>
    <w:rsid w:val="00B32C2C"/>
    <w:rsid w:val="00B33A1A"/>
    <w:rsid w:val="00B33E6C"/>
    <w:rsid w:val="00B35CCA"/>
    <w:rsid w:val="00B3606E"/>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1BC0"/>
    <w:rsid w:val="00BA561A"/>
    <w:rsid w:val="00BB0DC6"/>
    <w:rsid w:val="00BB15E4"/>
    <w:rsid w:val="00BB1E19"/>
    <w:rsid w:val="00BB21D1"/>
    <w:rsid w:val="00BB32F2"/>
    <w:rsid w:val="00BB4338"/>
    <w:rsid w:val="00BB6C0E"/>
    <w:rsid w:val="00BB7609"/>
    <w:rsid w:val="00BB7B38"/>
    <w:rsid w:val="00BC11E5"/>
    <w:rsid w:val="00BC4BC6"/>
    <w:rsid w:val="00BC52FD"/>
    <w:rsid w:val="00BC6E62"/>
    <w:rsid w:val="00BC7443"/>
    <w:rsid w:val="00BD0648"/>
    <w:rsid w:val="00BD1040"/>
    <w:rsid w:val="00BD34AA"/>
    <w:rsid w:val="00BD3DCE"/>
    <w:rsid w:val="00BE0C44"/>
    <w:rsid w:val="00BE1B8B"/>
    <w:rsid w:val="00BE2A18"/>
    <w:rsid w:val="00BE2C01"/>
    <w:rsid w:val="00BE41EC"/>
    <w:rsid w:val="00BE56FB"/>
    <w:rsid w:val="00BF3DDE"/>
    <w:rsid w:val="00BF6589"/>
    <w:rsid w:val="00BF6F7F"/>
    <w:rsid w:val="00C00647"/>
    <w:rsid w:val="00C02764"/>
    <w:rsid w:val="00C04CEF"/>
    <w:rsid w:val="00C0662F"/>
    <w:rsid w:val="00C10587"/>
    <w:rsid w:val="00C11943"/>
    <w:rsid w:val="00C12E96"/>
    <w:rsid w:val="00C14763"/>
    <w:rsid w:val="00C16141"/>
    <w:rsid w:val="00C2219F"/>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2D9"/>
    <w:rsid w:val="00C86AFA"/>
    <w:rsid w:val="00C91845"/>
    <w:rsid w:val="00CA5DE7"/>
    <w:rsid w:val="00CA7BF1"/>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CF7FE3"/>
    <w:rsid w:val="00D009CC"/>
    <w:rsid w:val="00D029B8"/>
    <w:rsid w:val="00D02F60"/>
    <w:rsid w:val="00D0464E"/>
    <w:rsid w:val="00D04A96"/>
    <w:rsid w:val="00D07A7B"/>
    <w:rsid w:val="00D10E06"/>
    <w:rsid w:val="00D11CED"/>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6642"/>
    <w:rsid w:val="00D676F3"/>
    <w:rsid w:val="00D70E68"/>
    <w:rsid w:val="00D70EF5"/>
    <w:rsid w:val="00D71024"/>
    <w:rsid w:val="00D71A25"/>
    <w:rsid w:val="00D71FCF"/>
    <w:rsid w:val="00D72A54"/>
    <w:rsid w:val="00D72CC1"/>
    <w:rsid w:val="00D76EC9"/>
    <w:rsid w:val="00D80E7D"/>
    <w:rsid w:val="00D81397"/>
    <w:rsid w:val="00D848B9"/>
    <w:rsid w:val="00D85DF1"/>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05C9"/>
    <w:rsid w:val="00DC13E8"/>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4075"/>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B24E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0873"/>
    <w:rsid w:val="00F43390"/>
    <w:rsid w:val="00F443B2"/>
    <w:rsid w:val="00F458D8"/>
    <w:rsid w:val="00F50237"/>
    <w:rsid w:val="00F53596"/>
    <w:rsid w:val="00F55BA8"/>
    <w:rsid w:val="00F55DB1"/>
    <w:rsid w:val="00F56ACA"/>
    <w:rsid w:val="00F600FE"/>
    <w:rsid w:val="00F6090C"/>
    <w:rsid w:val="00F62E4D"/>
    <w:rsid w:val="00F66B34"/>
    <w:rsid w:val="00F675B9"/>
    <w:rsid w:val="00F711C9"/>
    <w:rsid w:val="00F74C59"/>
    <w:rsid w:val="00F75C3A"/>
    <w:rsid w:val="00F82E30"/>
    <w:rsid w:val="00F831CB"/>
    <w:rsid w:val="00F848A3"/>
    <w:rsid w:val="00F84ACF"/>
    <w:rsid w:val="00F85742"/>
    <w:rsid w:val="00F85BF8"/>
    <w:rsid w:val="00F871CE"/>
    <w:rsid w:val="00F8762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4E42"/>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8EACAA"/>
  <w15:docId w15:val="{E866EF22-9B03-4B65-B43F-246DBAFAE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A5DE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99"/>
    <w:qFormat/>
    <w:rsid w:val="006A748A"/>
    <w:pPr>
      <w:spacing w:before="0"/>
    </w:pPr>
    <w:rPr>
      <w:bCs/>
    </w:rPr>
  </w:style>
  <w:style w:type="paragraph" w:customStyle="1" w:styleId="PKTpunkt">
    <w:name w:val="PKT – punkt"/>
    <w:uiPriority w:val="99"/>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Uwydatnienie">
    <w:name w:val="Emphasis"/>
    <w:basedOn w:val="Domylnaczcionkaakapitu"/>
    <w:uiPriority w:val="20"/>
    <w:qFormat/>
    <w:rsid w:val="00DC13E8"/>
    <w:rPr>
      <w:i/>
      <w:iCs/>
    </w:rPr>
  </w:style>
  <w:style w:type="paragraph" w:styleId="Akapitzlist">
    <w:name w:val="List Paragraph"/>
    <w:basedOn w:val="Normalny"/>
    <w:uiPriority w:val="34"/>
    <w:qFormat/>
    <w:rsid w:val="00DC13E8"/>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semiHidden/>
    <w:unhideWhenUsed/>
    <w:rsid w:val="00DC13E8"/>
    <w:rPr>
      <w:color w:val="0000FF"/>
      <w:u w:val="single"/>
    </w:rPr>
  </w:style>
  <w:style w:type="paragraph" w:styleId="Tekstpodstawowywcity">
    <w:name w:val="Body Text Indent"/>
    <w:basedOn w:val="Normalny"/>
    <w:link w:val="TekstpodstawowywcityZnak"/>
    <w:uiPriority w:val="99"/>
    <w:rsid w:val="00DC13E8"/>
    <w:pPr>
      <w:widowControl/>
      <w:autoSpaceDE/>
      <w:autoSpaceDN/>
      <w:adjustRightInd/>
      <w:spacing w:after="120" w:line="240" w:lineRule="auto"/>
      <w:ind w:left="283"/>
    </w:pPr>
    <w:rPr>
      <w:rFonts w:eastAsia="Calibri" w:cs="Times New Roman"/>
      <w:szCs w:val="24"/>
    </w:rPr>
  </w:style>
  <w:style w:type="character" w:customStyle="1" w:styleId="TekstpodstawowywcityZnak">
    <w:name w:val="Tekst podstawowy wcięty Znak"/>
    <w:basedOn w:val="Domylnaczcionkaakapitu"/>
    <w:link w:val="Tekstpodstawowywcity"/>
    <w:uiPriority w:val="99"/>
    <w:rsid w:val="00DC13E8"/>
    <w:rPr>
      <w:rFonts w:ascii="Times New Roman" w:eastAsia="Calibri" w:hAnsi="Times New Roman"/>
    </w:rPr>
  </w:style>
  <w:style w:type="paragraph" w:styleId="Poprawka">
    <w:name w:val="Revision"/>
    <w:hidden/>
    <w:uiPriority w:val="99"/>
    <w:semiHidden/>
    <w:rsid w:val="00DC13E8"/>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8A5C6D-C34D-4210-B525-01C5CDC9D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27</Pages>
  <Words>7848</Words>
  <Characters>48075</Characters>
  <Application>Microsoft Office Word</Application>
  <DocSecurity>0</DocSecurity>
  <Lines>400</Lines>
  <Paragraphs>111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55812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Pietrzak Ewa</dc:creator>
  <cp:lastModifiedBy>Grażyna D. Grabowska</cp:lastModifiedBy>
  <cp:revision>2</cp:revision>
  <cp:lastPrinted>2012-04-23T06:39:00Z</cp:lastPrinted>
  <dcterms:created xsi:type="dcterms:W3CDTF">2021-11-16T10:39:00Z</dcterms:created>
  <dcterms:modified xsi:type="dcterms:W3CDTF">2021-11-16T10:39:00Z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