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02990" w14:textId="77777777" w:rsidR="00554B3A" w:rsidRDefault="006C48D8" w:rsidP="00AA5923">
      <w:pPr>
        <w:pStyle w:val="TEKSTZacznikido"/>
        <w:ind w:left="7797"/>
      </w:pPr>
      <w:bookmarkStart w:id="0" w:name="_GoBack"/>
      <w:bookmarkEnd w:id="0"/>
      <w:r w:rsidRPr="006C48D8">
        <w:t xml:space="preserve">Załączniki </w:t>
      </w:r>
    </w:p>
    <w:p w14:paraId="5373AE2A" w14:textId="77777777" w:rsidR="00554B3A" w:rsidRDefault="006C48D8" w:rsidP="00AA5923">
      <w:pPr>
        <w:pStyle w:val="TEKSTZacznikido"/>
        <w:ind w:left="7797"/>
      </w:pPr>
      <w:r w:rsidRPr="006C48D8">
        <w:t xml:space="preserve">do ustawy </w:t>
      </w:r>
    </w:p>
    <w:p w14:paraId="3B8E5A73" w14:textId="0971F49A" w:rsidR="00554B3A" w:rsidRDefault="006C48D8" w:rsidP="00AA5923">
      <w:pPr>
        <w:pStyle w:val="TEKSTZacznikido"/>
        <w:ind w:left="7797"/>
      </w:pPr>
      <w:r w:rsidRPr="006C48D8">
        <w:t xml:space="preserve">z dnia … </w:t>
      </w:r>
    </w:p>
    <w:p w14:paraId="00CF22E3" w14:textId="6470197A" w:rsidR="006C48D8" w:rsidRPr="006C48D8" w:rsidRDefault="006C48D8" w:rsidP="00AA5923">
      <w:pPr>
        <w:pStyle w:val="TEKSTZacznikido"/>
        <w:ind w:left="7797"/>
      </w:pPr>
      <w:r w:rsidRPr="006C48D8">
        <w:t>(poz. …)</w:t>
      </w:r>
    </w:p>
    <w:p w14:paraId="257A1E4F" w14:textId="77777777" w:rsidR="006C48D8" w:rsidRDefault="006C48D8" w:rsidP="00665FD5">
      <w:pPr>
        <w:pStyle w:val="OZNZACZNIKAwskazanienrzacznika"/>
      </w:pPr>
    </w:p>
    <w:p w14:paraId="58E97DE1" w14:textId="77777777" w:rsidR="00426E93" w:rsidRPr="00426E93" w:rsidRDefault="00426E93" w:rsidP="00FB5CF1">
      <w:pPr>
        <w:pStyle w:val="OZNZACZNIKAwskazanienrzacznika"/>
      </w:pPr>
      <w:r w:rsidRPr="00426E93">
        <w:t>Z</w:t>
      </w:r>
      <w:r w:rsidR="006C48D8">
        <w:t>ałącznik</w:t>
      </w:r>
      <w:r w:rsidRPr="00426E93">
        <w:t> </w:t>
      </w:r>
      <w:r w:rsidR="003E62D0">
        <w:t>n</w:t>
      </w:r>
      <w:r w:rsidRPr="00426E93">
        <w:t xml:space="preserve">r </w:t>
      </w:r>
      <w:r w:rsidRPr="006C48D8">
        <w:t>1</w:t>
      </w:r>
    </w:p>
    <w:p w14:paraId="108F0ED9" w14:textId="77777777" w:rsidR="00426E93" w:rsidRPr="006C48D8" w:rsidRDefault="00426E93" w:rsidP="006C48D8">
      <w:pPr>
        <w:pStyle w:val="TYTTABELItytutabeli"/>
      </w:pPr>
      <w:r w:rsidRPr="006C48D8">
        <w:t>WYKAZ SEKTORÓW I PODSEKTORÓW ENERGOCHŁONNYCH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2684"/>
        <w:gridCol w:w="5683"/>
      </w:tblGrid>
      <w:tr w:rsidR="00426E93" w:rsidRPr="003B16E8" w14:paraId="67ADD6BC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395E6B" w14:textId="77777777" w:rsidR="00426E93" w:rsidRPr="00426E93" w:rsidRDefault="00426E93" w:rsidP="00485F5B">
            <w:pPr>
              <w:pStyle w:val="TEKSTwTABELIWYRODKOWANYtekstwyrodkowanywpoziomie"/>
            </w:pPr>
            <w:r>
              <w:t xml:space="preserve">Lp. 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E80291" w14:textId="77777777" w:rsidR="00426E93" w:rsidRPr="00426E93" w:rsidRDefault="00426E93" w:rsidP="00485F5B">
            <w:pPr>
              <w:pStyle w:val="TEKSTwTABELIWYRODKOWANYtekstwyrodkowanywpoziomie"/>
            </w:pPr>
            <w:r>
              <w:t>PKD 2007 / PKWiU 2015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B74A64" w14:textId="77777777" w:rsidR="00426E93" w:rsidRPr="00426E93" w:rsidRDefault="00426E93" w:rsidP="006C48D8">
            <w:pPr>
              <w:pStyle w:val="TEKSTwTABELItekstzwcitympierwwierszem"/>
            </w:pPr>
            <w:r>
              <w:t>Opis</w:t>
            </w:r>
          </w:p>
        </w:tc>
      </w:tr>
      <w:tr w:rsidR="00426E93" w:rsidRPr="003B16E8" w14:paraId="5D78355A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13E688" w14:textId="77777777" w:rsidR="00426E93" w:rsidRPr="00426E93" w:rsidRDefault="00426E93" w:rsidP="00485F5B">
            <w:pPr>
              <w:pStyle w:val="TEKSTwTABELIWYRODKOWANYtekstwyrodkowanywpoziomie"/>
            </w:pPr>
            <w:r w:rsidRPr="00426E93">
              <w:t>1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7FA906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14.11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843F2C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Produkcja odzieży skórzanej</w:t>
            </w:r>
          </w:p>
        </w:tc>
      </w:tr>
      <w:tr w:rsidR="00426E93" w:rsidRPr="003B16E8" w14:paraId="45B11CFB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A3AAA4" w14:textId="77777777" w:rsidR="00426E93" w:rsidRPr="00426E93" w:rsidRDefault="00426E93" w:rsidP="00485F5B">
            <w:pPr>
              <w:pStyle w:val="TEKSTwTABELIWYRODKOWANYtekstwyrodkowanywpoziomie"/>
              <w:rPr>
                <w:rFonts w:eastAsiaTheme="minorEastAsia" w:cs="Arial"/>
                <w:bCs w:val="0"/>
              </w:rPr>
            </w:pPr>
            <w:r w:rsidRPr="00426E93">
              <w:t>2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D63377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24.42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812690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Produkcja aluminium</w:t>
            </w:r>
          </w:p>
        </w:tc>
      </w:tr>
      <w:tr w:rsidR="00426E93" w:rsidRPr="003B16E8" w14:paraId="2DF29008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B1ABA4" w14:textId="77777777" w:rsidR="00426E93" w:rsidRPr="00426E93" w:rsidRDefault="00426E93" w:rsidP="00485F5B">
            <w:pPr>
              <w:pStyle w:val="TEKSTwTABELIWYRODKOWANYtekstwyrodkowanywpoziomie"/>
              <w:rPr>
                <w:rFonts w:eastAsiaTheme="minorEastAsia" w:cs="Arial"/>
                <w:bCs w:val="0"/>
              </w:rPr>
            </w:pPr>
            <w:r w:rsidRPr="00426E93">
              <w:t>3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127FFA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20.13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C48C03" w14:textId="77777777" w:rsidR="00D94CC0" w:rsidRPr="005B445C" w:rsidRDefault="00426E93" w:rsidP="006C48D8">
            <w:pPr>
              <w:pStyle w:val="TEKSTwTABELItekstzwcitympierwwierszem"/>
            </w:pPr>
            <w:r w:rsidRPr="005B445C">
              <w:t>Produkcja pozostałych podstawowych chemikaliów</w:t>
            </w:r>
          </w:p>
          <w:p w14:paraId="503C2209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nieorganicznych</w:t>
            </w:r>
          </w:p>
        </w:tc>
      </w:tr>
      <w:tr w:rsidR="00426E93" w:rsidRPr="003B16E8" w14:paraId="0E2095F4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8C57CD" w14:textId="77777777" w:rsidR="00426E93" w:rsidRPr="00426E93" w:rsidRDefault="00426E93" w:rsidP="00485F5B">
            <w:pPr>
              <w:pStyle w:val="TEKSTwTABELIWYRODKOWANYtekstwyrodkowanywpoziomie"/>
              <w:rPr>
                <w:rFonts w:eastAsiaTheme="minorEastAsia" w:cs="Arial"/>
                <w:bCs w:val="0"/>
              </w:rPr>
            </w:pPr>
            <w:r w:rsidRPr="00426E93">
              <w:t>4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112599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24.43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DC150E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Produkcja ołowiu, cynku i cyny</w:t>
            </w:r>
          </w:p>
        </w:tc>
      </w:tr>
      <w:tr w:rsidR="00426E93" w:rsidRPr="003B16E8" w14:paraId="23882527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255948" w14:textId="77777777" w:rsidR="00426E93" w:rsidRPr="00426E93" w:rsidRDefault="00426E93" w:rsidP="00485F5B">
            <w:pPr>
              <w:pStyle w:val="TEKSTwTABELIWYRODKOWANYtekstwyrodkowanywpoziomie"/>
              <w:rPr>
                <w:rFonts w:eastAsiaTheme="minorEastAsia" w:cs="Arial"/>
                <w:bCs w:val="0"/>
              </w:rPr>
            </w:pPr>
            <w:r w:rsidRPr="00426E93">
              <w:t>5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DED602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17.11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C4BCB3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Produkcja masy włóknistej</w:t>
            </w:r>
          </w:p>
        </w:tc>
      </w:tr>
      <w:tr w:rsidR="00426E93" w:rsidRPr="003B16E8" w14:paraId="0621A16D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06020A" w14:textId="77777777" w:rsidR="00426E93" w:rsidRPr="00426E93" w:rsidRDefault="00426E93" w:rsidP="00485F5B">
            <w:pPr>
              <w:pStyle w:val="TEKSTwTABELIWYRODKOWANYtekstwyrodkowanywpoziomie"/>
              <w:rPr>
                <w:rFonts w:eastAsiaTheme="minorEastAsia" w:cs="Arial"/>
                <w:bCs w:val="0"/>
              </w:rPr>
            </w:pPr>
            <w:r w:rsidRPr="00426E93">
              <w:t>6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890E4D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17.12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F6838D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Produkcja papieru i tektury</w:t>
            </w:r>
          </w:p>
        </w:tc>
      </w:tr>
      <w:tr w:rsidR="00426E93" w:rsidRPr="003B16E8" w14:paraId="027781A4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3A86F9" w14:textId="77777777" w:rsidR="00426E93" w:rsidRPr="00426E93" w:rsidRDefault="00426E93" w:rsidP="00485F5B">
            <w:pPr>
              <w:pStyle w:val="TEKSTwTABELIWYRODKOWANYtekstwyrodkowanywpoziomie"/>
              <w:rPr>
                <w:rFonts w:eastAsiaTheme="minorEastAsia" w:cs="Arial"/>
                <w:bCs w:val="0"/>
              </w:rPr>
            </w:pPr>
            <w:r w:rsidRPr="00426E93">
              <w:t>7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58D707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24.10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3DCF7A" w14:textId="22615FF6" w:rsidR="00D94CC0" w:rsidRPr="005B445C" w:rsidRDefault="00426E93" w:rsidP="006C48D8">
            <w:pPr>
              <w:pStyle w:val="TEKSTwTABELItekstzwcitympierwwierszem"/>
            </w:pPr>
            <w:r w:rsidRPr="005B445C">
              <w:t>Produkcja surówki żelazostopów, żeliwa i stali oraz</w:t>
            </w:r>
            <w:r w:rsidR="00F67A72">
              <w:t xml:space="preserve"> </w:t>
            </w:r>
          </w:p>
          <w:p w14:paraId="3C4D7468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wyrobów hutniczych</w:t>
            </w:r>
          </w:p>
        </w:tc>
      </w:tr>
      <w:tr w:rsidR="00426E93" w:rsidRPr="003B16E8" w14:paraId="0A1CA618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B52B79" w14:textId="77777777" w:rsidR="00426E93" w:rsidRPr="00426E93" w:rsidRDefault="00426E93" w:rsidP="00485F5B">
            <w:pPr>
              <w:pStyle w:val="TEKSTwTABELIWYRODKOWANYtekstwyrodkowanywpoziomie"/>
              <w:rPr>
                <w:rFonts w:eastAsiaTheme="minorEastAsia" w:cs="Arial"/>
                <w:bCs w:val="0"/>
              </w:rPr>
            </w:pPr>
            <w:r w:rsidRPr="00426E93">
              <w:t>8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5191F4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19.20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593C0B" w14:textId="77777777" w:rsidR="00D94CC0" w:rsidRPr="005B445C" w:rsidRDefault="00426E93" w:rsidP="006C48D8">
            <w:pPr>
              <w:pStyle w:val="TEKSTwTABELItekstzwcitympierwwierszem"/>
            </w:pPr>
            <w:r w:rsidRPr="005B445C">
              <w:t xml:space="preserve">Wytwarzanie i przetwarzanie produktów rafinacji </w:t>
            </w:r>
          </w:p>
          <w:p w14:paraId="38615C3F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ropy naftowej</w:t>
            </w:r>
          </w:p>
        </w:tc>
      </w:tr>
      <w:tr w:rsidR="00426E93" w:rsidRPr="003B16E8" w14:paraId="540F8EA2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1CABF5" w14:textId="77777777" w:rsidR="00426E93" w:rsidRPr="00426E93" w:rsidRDefault="00426E93" w:rsidP="00485F5B">
            <w:pPr>
              <w:pStyle w:val="TEKSTwTABELIWYRODKOWANYtekstwyrodkowanywpoziomie"/>
              <w:rPr>
                <w:rFonts w:eastAsiaTheme="minorEastAsia" w:cs="Arial"/>
                <w:bCs w:val="0"/>
              </w:rPr>
            </w:pPr>
            <w:r w:rsidRPr="00426E93">
              <w:t>9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FD832F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24.44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9E9037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Produkcja miedzi</w:t>
            </w:r>
          </w:p>
        </w:tc>
      </w:tr>
      <w:tr w:rsidR="00426E93" w:rsidRPr="003B16E8" w14:paraId="73ADA87C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DFB20B" w14:textId="77777777" w:rsidR="00426E93" w:rsidRPr="00426E93" w:rsidRDefault="00426E93" w:rsidP="00485F5B">
            <w:pPr>
              <w:pStyle w:val="TEKSTwTABELIWYRODKOWANYtekstwyrodkowanywpoziomie"/>
              <w:rPr>
                <w:rFonts w:eastAsiaTheme="minorEastAsia" w:cs="Arial"/>
                <w:bCs w:val="0"/>
              </w:rPr>
            </w:pPr>
            <w:r w:rsidRPr="00426E93">
              <w:t>10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BE3DFD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24.45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5D05A1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Produkcja pozostałych metali nieżelaznych</w:t>
            </w:r>
          </w:p>
        </w:tc>
      </w:tr>
      <w:tr w:rsidR="00426E93" w:rsidRPr="003B16E8" w14:paraId="56A55196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258352" w14:textId="77777777" w:rsidR="00426E93" w:rsidRPr="00426E93" w:rsidRDefault="00426E93" w:rsidP="00485F5B">
            <w:pPr>
              <w:pStyle w:val="TEKSTwTABELIWYRODKOWANYtekstwyrodkowanywpoziomie"/>
              <w:rPr>
                <w:rFonts w:eastAsiaTheme="minorEastAsia" w:cs="Arial"/>
                <w:bCs w:val="0"/>
              </w:rPr>
            </w:pPr>
            <w:r w:rsidRPr="00426E93">
              <w:t>11 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2BDEBF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20.16.40.15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C93B29" w14:textId="72EAA661" w:rsidR="006A0775" w:rsidRPr="005B445C" w:rsidRDefault="006A0775" w:rsidP="006C48D8">
            <w:pPr>
              <w:pStyle w:val="TEKSTwTABELItekstzwcitympierwwierszem"/>
            </w:pPr>
            <w:r w:rsidRPr="005B445C">
              <w:t>Glikole polietylenowe oraz pozostałe alkohole</w:t>
            </w:r>
            <w:r w:rsidR="00F67A72">
              <w:t xml:space="preserve"> </w:t>
            </w:r>
          </w:p>
          <w:p w14:paraId="680D05D3" w14:textId="4661B0D2" w:rsidR="00426E93" w:rsidRPr="005B445C" w:rsidRDefault="006A0775" w:rsidP="006C48D8">
            <w:pPr>
              <w:pStyle w:val="TEKSTwTABELItekstzwcitympierwwierszem"/>
            </w:pPr>
            <w:proofErr w:type="spellStart"/>
            <w:r w:rsidRPr="005B445C">
              <w:t>polieterowe</w:t>
            </w:r>
            <w:proofErr w:type="spellEnd"/>
            <w:r w:rsidRPr="005B445C">
              <w:t>, w formach podstawowych</w:t>
            </w:r>
          </w:p>
        </w:tc>
      </w:tr>
      <w:tr w:rsidR="00426E93" w:rsidRPr="003B16E8" w14:paraId="660406D4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37C17C" w14:textId="3EEF69B0" w:rsidR="00426E93" w:rsidRPr="00426E93" w:rsidRDefault="00426E93" w:rsidP="00485F5B">
            <w:pPr>
              <w:pStyle w:val="TEKSTwTABELIWYRODKOWANYtekstwyrodkowanywpoziomie"/>
              <w:rPr>
                <w:rFonts w:eastAsiaTheme="minorEastAsia" w:cs="Arial"/>
                <w:bCs w:val="0"/>
              </w:rPr>
            </w:pPr>
            <w:r w:rsidRPr="00426E93">
              <w:t>12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066B4B" w14:textId="77777777" w:rsidR="00426E93" w:rsidRPr="005B445C" w:rsidRDefault="00426E93" w:rsidP="006C48D8">
            <w:pPr>
              <w:pStyle w:val="TEKSTwTABELItekstzwcitympierwwierszem"/>
            </w:pPr>
            <w:r w:rsidRPr="005B445C">
              <w:t>24.51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4EED65" w14:textId="77777777" w:rsidR="00D94CC0" w:rsidRPr="005B445C" w:rsidRDefault="00426E93" w:rsidP="006C48D8">
            <w:pPr>
              <w:pStyle w:val="TEKSTwTABELItekstzwcitympierwwierszem"/>
            </w:pPr>
            <w:r w:rsidRPr="005B445C">
              <w:t xml:space="preserve">Wszystkie kategorie produktu w sektorze </w:t>
            </w:r>
          </w:p>
          <w:p w14:paraId="5CF60AAA" w14:textId="634D5EB1" w:rsidR="00426E93" w:rsidRPr="005B445C" w:rsidRDefault="00426E93" w:rsidP="00E80294">
            <w:pPr>
              <w:pStyle w:val="TEKSTwTABELItekstzwcitympierwwierszem"/>
            </w:pPr>
            <w:r w:rsidRPr="005B445C">
              <w:t xml:space="preserve">odlewnictwa </w:t>
            </w:r>
            <w:r w:rsidR="00E80294" w:rsidRPr="005B445C">
              <w:t>żeliwa</w:t>
            </w:r>
          </w:p>
        </w:tc>
      </w:tr>
      <w:tr w:rsidR="00426E93" w:rsidRPr="003B16E8" w14:paraId="0A40CC36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86E282" w14:textId="77777777" w:rsidR="00426E93" w:rsidRPr="00426E93" w:rsidRDefault="00426E93" w:rsidP="00485F5B">
            <w:pPr>
              <w:pStyle w:val="TEKSTwTABELIWYRODKOWANYtekstwyrodkowanywpoziomie"/>
              <w:rPr>
                <w:rFonts w:eastAsiaTheme="minorEastAsia" w:cs="Arial"/>
                <w:bCs w:val="0"/>
              </w:rPr>
            </w:pPr>
            <w:r w:rsidRPr="00426E93">
              <w:t>13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AC79DB" w14:textId="77777777" w:rsidR="00426E93" w:rsidRPr="00426E93" w:rsidRDefault="00426E93" w:rsidP="006C48D8">
            <w:pPr>
              <w:pStyle w:val="TEKSTwTABELItekstzwcitympierwwierszem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CB9E39" w14:textId="77777777" w:rsidR="00D94CC0" w:rsidRDefault="00426E93" w:rsidP="006C48D8">
            <w:pPr>
              <w:pStyle w:val="TEKSTwTABELItekstzwcitympierwwierszem"/>
            </w:pPr>
            <w:r w:rsidRPr="00426E93">
              <w:t xml:space="preserve">Następujące podsektory w ramach sektora włókna </w:t>
            </w:r>
          </w:p>
          <w:p w14:paraId="4D81DE7A" w14:textId="77777777" w:rsidR="00426E93" w:rsidRPr="00426E93" w:rsidRDefault="00426E93" w:rsidP="006C48D8">
            <w:pPr>
              <w:pStyle w:val="TEKSTwTABELItekstzwcitympierwwierszem"/>
            </w:pPr>
            <w:r w:rsidRPr="00426E93">
              <w:t>szklanego (23.14):</w:t>
            </w:r>
          </w:p>
        </w:tc>
      </w:tr>
      <w:tr w:rsidR="00426E93" w:rsidRPr="003B16E8" w14:paraId="71C1BCCA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E6D794" w14:textId="77777777" w:rsidR="00426E93" w:rsidRPr="00426E93" w:rsidRDefault="00426E93" w:rsidP="00485F5B">
            <w:pPr>
              <w:pStyle w:val="TEKSTwTABELIWYRODKOWANYtekstwyrodkowanywpoziomie"/>
            </w:pP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E9502A" w14:textId="3925D90B" w:rsidR="00426E93" w:rsidRPr="00426E93" w:rsidRDefault="00426E93" w:rsidP="006C48D8">
            <w:pPr>
              <w:pStyle w:val="TEKSTwTABELItekstzwcitympierwwierszem"/>
            </w:pPr>
            <w:r w:rsidRPr="00426E93">
              <w:t>23.14.12.</w:t>
            </w:r>
            <w:r w:rsidR="006A0775">
              <w:t>2</w:t>
            </w:r>
            <w:r w:rsidRPr="00426E93">
              <w:t>0</w:t>
            </w:r>
          </w:p>
          <w:p w14:paraId="3DB5176D" w14:textId="7B0C58D6" w:rsidR="00426E93" w:rsidRPr="00426E93" w:rsidRDefault="00426E93" w:rsidP="006C48D8">
            <w:pPr>
              <w:pStyle w:val="TEKSTwTABELItekstzwcitympierwwierszem"/>
            </w:pPr>
            <w:r w:rsidRPr="00426E93">
              <w:t>23.14.12.</w:t>
            </w:r>
            <w:r w:rsidR="001F62D2">
              <w:t>4</w:t>
            </w:r>
            <w:r w:rsidRPr="00426E93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5084F7" w14:textId="77777777" w:rsidR="00426E93" w:rsidRPr="00426E93" w:rsidRDefault="00426E93" w:rsidP="006C48D8">
            <w:pPr>
              <w:pStyle w:val="TEKSTwTABELItekstzwcitympierwwierszem"/>
            </w:pPr>
            <w:r w:rsidRPr="00426E93">
              <w:t>Maty z włókna szklanego</w:t>
            </w:r>
          </w:p>
          <w:p w14:paraId="1709E5CE" w14:textId="77777777" w:rsidR="00426E93" w:rsidRPr="00426E93" w:rsidRDefault="00426E93" w:rsidP="006C48D8">
            <w:pPr>
              <w:pStyle w:val="TEKSTwTABELItekstzwcitympierwwierszem"/>
            </w:pPr>
            <w:r w:rsidRPr="00426E93">
              <w:t>Woale z włókna szklanego</w:t>
            </w:r>
          </w:p>
        </w:tc>
      </w:tr>
      <w:tr w:rsidR="00426E93" w:rsidRPr="003B16E8" w14:paraId="72183067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7490FD" w14:textId="77777777" w:rsidR="00426E93" w:rsidRPr="00426E93" w:rsidRDefault="00426E93" w:rsidP="00485F5B">
            <w:pPr>
              <w:pStyle w:val="TEKSTwTABELIWYRODKOWANYtekstwyrodkowanywpoziomie"/>
              <w:rPr>
                <w:rFonts w:eastAsiaTheme="minorEastAsia" w:cs="Arial"/>
                <w:bCs w:val="0"/>
              </w:rPr>
            </w:pPr>
            <w:r w:rsidRPr="00426E93">
              <w:t>14</w:t>
            </w: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EAFA47" w14:textId="77777777" w:rsidR="00426E93" w:rsidRPr="00426E93" w:rsidRDefault="00426E93" w:rsidP="006C48D8">
            <w:pPr>
              <w:pStyle w:val="TEKSTwTABELItekstzwcitympierwwierszem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902A65" w14:textId="77777777" w:rsidR="00D94CC0" w:rsidRDefault="00426E93" w:rsidP="006C48D8">
            <w:pPr>
              <w:pStyle w:val="TEKSTwTABELItekstzwcitympierwwierszem"/>
            </w:pPr>
            <w:r w:rsidRPr="00426E93">
              <w:t xml:space="preserve">Następujące podsektory w ramach sektora gazów </w:t>
            </w:r>
          </w:p>
          <w:p w14:paraId="34B72BCD" w14:textId="77777777" w:rsidR="00426E93" w:rsidRPr="00426E93" w:rsidRDefault="00426E93" w:rsidP="006C48D8">
            <w:pPr>
              <w:pStyle w:val="TEKSTwTABELItekstzwcitympierwwierszem"/>
            </w:pPr>
            <w:r w:rsidRPr="00426E93">
              <w:t>przemysłowych (20.11):</w:t>
            </w:r>
          </w:p>
        </w:tc>
      </w:tr>
      <w:tr w:rsidR="00426E93" w:rsidRPr="003B16E8" w14:paraId="75762A78" w14:textId="77777777" w:rsidTr="004C2A41"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05C150" w14:textId="77777777" w:rsidR="00426E93" w:rsidRPr="00426E93" w:rsidRDefault="00426E93" w:rsidP="00485F5B">
            <w:pPr>
              <w:pStyle w:val="TEKSTwTABELIWYRODKOWANYtekstwyrodkowanywpoziomie"/>
            </w:pPr>
          </w:p>
        </w:tc>
        <w:tc>
          <w:tcPr>
            <w:tcW w:w="1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D5ECDB" w14:textId="77777777" w:rsidR="00426E93" w:rsidRPr="00426E93" w:rsidRDefault="00426E93" w:rsidP="006C48D8">
            <w:pPr>
              <w:pStyle w:val="TEKSTwTABELItekstzwcitympierwwierszem"/>
            </w:pPr>
            <w:r w:rsidRPr="00426E93">
              <w:t>20.11.11.50</w:t>
            </w:r>
          </w:p>
          <w:p w14:paraId="71EC82BE" w14:textId="77777777" w:rsidR="00426E93" w:rsidRPr="00426E93" w:rsidRDefault="00426E93" w:rsidP="006C48D8">
            <w:pPr>
              <w:pStyle w:val="TEKSTwTABELItekstzwcitympierwwierszem"/>
            </w:pPr>
            <w:r w:rsidRPr="00426E93">
              <w:t>20.11.12.90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60B686" w14:textId="77777777" w:rsidR="00426E93" w:rsidRPr="00426E93" w:rsidRDefault="00426E93" w:rsidP="006C48D8">
            <w:pPr>
              <w:pStyle w:val="TEKSTwTABELItekstzwcitympierwwierszem"/>
            </w:pPr>
            <w:r w:rsidRPr="00426E93">
              <w:t>Wodór</w:t>
            </w:r>
          </w:p>
          <w:p w14:paraId="2E470421" w14:textId="77777777" w:rsidR="00426E93" w:rsidRPr="00426E93" w:rsidRDefault="00426E93" w:rsidP="006C48D8">
            <w:pPr>
              <w:pStyle w:val="TEKSTwTABELItekstzwcitympierwwierszem"/>
            </w:pPr>
            <w:r w:rsidRPr="00426E93">
              <w:t>Nieorganiczne związki tlenowe niemetali</w:t>
            </w:r>
          </w:p>
        </w:tc>
      </w:tr>
    </w:tbl>
    <w:p w14:paraId="51483E8B" w14:textId="77777777" w:rsidR="00426E93" w:rsidRDefault="00426E93" w:rsidP="00426E93"/>
    <w:p w14:paraId="5B944B90" w14:textId="77777777" w:rsidR="00426E93" w:rsidRDefault="00426E93" w:rsidP="00426E93"/>
    <w:p w14:paraId="0DBA96AA" w14:textId="77777777" w:rsidR="008E14B2" w:rsidRDefault="008E14B2" w:rsidP="00426E93"/>
    <w:p w14:paraId="4A32C263" w14:textId="77777777" w:rsidR="008E14B2" w:rsidRDefault="008E14B2" w:rsidP="00426E93"/>
    <w:p w14:paraId="18582683" w14:textId="77777777" w:rsidR="008E14B2" w:rsidRDefault="008E14B2" w:rsidP="00426E93"/>
    <w:p w14:paraId="08CA1B34" w14:textId="77777777" w:rsidR="008E14B2" w:rsidRDefault="008E14B2" w:rsidP="00426E93"/>
    <w:p w14:paraId="4C82426D" w14:textId="77777777" w:rsidR="008E14B2" w:rsidRDefault="008E14B2" w:rsidP="00426E93"/>
    <w:p w14:paraId="3C3B33B4" w14:textId="77777777" w:rsidR="008E14B2" w:rsidRDefault="008E14B2" w:rsidP="00426E93"/>
    <w:p w14:paraId="463B4DA4" w14:textId="77777777" w:rsidR="008E14B2" w:rsidRDefault="008E14B2" w:rsidP="00426E93"/>
    <w:p w14:paraId="6C1E70D4" w14:textId="77777777" w:rsidR="008E14B2" w:rsidRDefault="008E14B2" w:rsidP="00426E93"/>
    <w:p w14:paraId="66DB7691" w14:textId="77777777" w:rsidR="008E14B2" w:rsidRDefault="008E14B2" w:rsidP="00426E93"/>
    <w:p w14:paraId="0C6074C4" w14:textId="77777777" w:rsidR="008E14B2" w:rsidRDefault="008E14B2" w:rsidP="00426E93"/>
    <w:p w14:paraId="6B6C3FBE" w14:textId="77777777" w:rsidR="008E14B2" w:rsidRDefault="008E14B2" w:rsidP="00426E93"/>
    <w:p w14:paraId="32D6533C" w14:textId="77777777" w:rsidR="008E14B2" w:rsidRDefault="008E14B2" w:rsidP="00426E93"/>
    <w:p w14:paraId="6343FE56" w14:textId="77777777" w:rsidR="008E14B2" w:rsidRDefault="008E14B2" w:rsidP="00426E93"/>
    <w:p w14:paraId="42810567" w14:textId="77777777" w:rsidR="008E14B2" w:rsidRDefault="008E14B2" w:rsidP="00426E93"/>
    <w:p w14:paraId="6AB92A4A" w14:textId="77777777" w:rsidR="008E14B2" w:rsidRDefault="008E14B2" w:rsidP="00426E93"/>
    <w:p w14:paraId="5C984BF9" w14:textId="77777777" w:rsidR="008E14B2" w:rsidRDefault="008E14B2" w:rsidP="00426E93"/>
    <w:p w14:paraId="067F5A49" w14:textId="77777777" w:rsidR="008E14B2" w:rsidRDefault="008E14B2" w:rsidP="00FB5CF1">
      <w:pPr>
        <w:pStyle w:val="OZNZACZNIKAwskazanienrzacznika"/>
        <w:sectPr w:rsidR="008E14B2" w:rsidSect="001A7F15">
          <w:headerReference w:type="default" r:id="rId9"/>
          <w:footnotePr>
            <w:numRestart w:val="eachSect"/>
          </w:footnotePr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</w:p>
    <w:p w14:paraId="6323B0D2" w14:textId="59A7694B" w:rsidR="00426E93" w:rsidRPr="00426E93" w:rsidRDefault="00426E93" w:rsidP="00FB5CF1">
      <w:pPr>
        <w:pStyle w:val="OZNZACZNIKAwskazanienrzacznika"/>
      </w:pPr>
      <w:r w:rsidRPr="00426E93">
        <w:lastRenderedPageBreak/>
        <w:t>Z</w:t>
      </w:r>
      <w:r w:rsidR="006C48D8">
        <w:t>ałącznik</w:t>
      </w:r>
      <w:r w:rsidRPr="00426E93">
        <w:t> </w:t>
      </w:r>
      <w:r w:rsidR="003E62D0">
        <w:t>n</w:t>
      </w:r>
      <w:r w:rsidRPr="00426E93">
        <w:t>r 2</w:t>
      </w:r>
    </w:p>
    <w:p w14:paraId="6B435C80" w14:textId="77777777" w:rsidR="00426E93" w:rsidRDefault="00426E93" w:rsidP="00B17DFA">
      <w:pPr>
        <w:pStyle w:val="TYTTABELItytutabeli"/>
      </w:pPr>
      <w:r w:rsidRPr="00426E93">
        <w:t>WSKAŹNIKI EFEKTYWNOŚCI ZUŻYCIA ENERGII ELEKTRYCZNEJ W</w:t>
      </w:r>
      <w:r w:rsidR="003E62D0">
        <w:t> </w:t>
      </w:r>
      <w:r w:rsidRPr="00426E93">
        <w:t>ODNIESIENIU DO PRODUKTÓW Z SEKTORÓW LUB PODSEKTORÓW ENERGOCHŁONNYCH</w:t>
      </w:r>
    </w:p>
    <w:p w14:paraId="12409024" w14:textId="77777777" w:rsidR="00B17DFA" w:rsidRDefault="00B17DFA" w:rsidP="00B17DFA">
      <w:pPr>
        <w:pStyle w:val="TYTTABELItytutabeli"/>
      </w:pPr>
    </w:p>
    <w:tbl>
      <w:tblPr>
        <w:tblW w:w="14813" w:type="dxa"/>
        <w:tblInd w:w="-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135"/>
        <w:gridCol w:w="1556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83"/>
        <w:gridCol w:w="1701"/>
        <w:gridCol w:w="1701"/>
      </w:tblGrid>
      <w:tr w:rsidR="008E14B2" w:rsidRPr="00D02C0B" w14:paraId="6FAD0257" w14:textId="77777777" w:rsidTr="004E7487">
        <w:trPr>
          <w:trHeight w:val="580"/>
        </w:trPr>
        <w:tc>
          <w:tcPr>
            <w:tcW w:w="567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687A3B00" w14:textId="77777777" w:rsidR="008E14B2" w:rsidRPr="008E14B2" w:rsidRDefault="008E14B2" w:rsidP="008E14B2"/>
        </w:tc>
        <w:tc>
          <w:tcPr>
            <w:tcW w:w="1135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34365EB8" w14:textId="77777777" w:rsidR="008E14B2" w:rsidRPr="008E14B2" w:rsidRDefault="008E14B2" w:rsidP="008E14B2"/>
        </w:tc>
        <w:tc>
          <w:tcPr>
            <w:tcW w:w="155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DC8C04" w14:textId="77777777" w:rsidR="008E14B2" w:rsidRPr="008E14B2" w:rsidRDefault="008E14B2" w:rsidP="008E14B2"/>
        </w:tc>
        <w:tc>
          <w:tcPr>
            <w:tcW w:w="737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F440C2" w14:textId="77777777" w:rsidR="008E14B2" w:rsidRPr="008E14B2" w:rsidRDefault="008E14B2" w:rsidP="008E14B2">
            <w:r w:rsidRPr="008E14B2">
              <w:t>Wartość wskaźnika efektywności zużycia energii w poszczególnych latach</w:t>
            </w:r>
          </w:p>
        </w:tc>
        <w:tc>
          <w:tcPr>
            <w:tcW w:w="78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4651B02" w14:textId="77777777" w:rsidR="008E14B2" w:rsidRPr="008E14B2" w:rsidRDefault="008E14B2" w:rsidP="008E14B2"/>
        </w:tc>
        <w:tc>
          <w:tcPr>
            <w:tcW w:w="1701" w:type="dxa"/>
            <w:tcBorders>
              <w:bottom w:val="single" w:sz="8" w:space="0" w:color="auto"/>
            </w:tcBorders>
          </w:tcPr>
          <w:p w14:paraId="55C9EEF9" w14:textId="77777777" w:rsidR="008E14B2" w:rsidRPr="008E14B2" w:rsidRDefault="008E14B2" w:rsidP="008E14B2"/>
        </w:tc>
        <w:tc>
          <w:tcPr>
            <w:tcW w:w="1701" w:type="dxa"/>
            <w:tcBorders>
              <w:bottom w:val="single" w:sz="8" w:space="0" w:color="auto"/>
            </w:tcBorders>
          </w:tcPr>
          <w:p w14:paraId="3EE198BB" w14:textId="77777777" w:rsidR="008E14B2" w:rsidRPr="008E14B2" w:rsidRDefault="008E14B2" w:rsidP="008E14B2"/>
        </w:tc>
      </w:tr>
      <w:tr w:rsidR="008E14B2" w:rsidRPr="00D02C0B" w14:paraId="47098C9E" w14:textId="77777777" w:rsidTr="004E7487">
        <w:trPr>
          <w:trHeight w:val="58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3FBD96" w14:textId="77777777" w:rsidR="008E14B2" w:rsidRPr="008E14B2" w:rsidRDefault="008E14B2" w:rsidP="008E14B2">
            <w:r w:rsidRPr="008E14B2">
              <w:t>NACE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59189B" w14:textId="77777777" w:rsidR="008E14B2" w:rsidRPr="008E14B2" w:rsidRDefault="008E14B2" w:rsidP="008E14B2">
            <w:r w:rsidRPr="008E14B2">
              <w:t>PRODCOM</w:t>
            </w:r>
          </w:p>
        </w:tc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1C879" w14:textId="77777777" w:rsidR="008E14B2" w:rsidRPr="008E14B2" w:rsidRDefault="008E14B2" w:rsidP="008E14B2">
            <w:r w:rsidRPr="008E14B2">
              <w:t>Produkt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44C5D0" w14:textId="77777777" w:rsidR="008E14B2" w:rsidRPr="008E14B2" w:rsidRDefault="008E14B2" w:rsidP="008E14B2">
            <w:r w:rsidRPr="008E14B2">
              <w:t>2021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65A024" w14:textId="77777777" w:rsidR="008E14B2" w:rsidRPr="008E14B2" w:rsidRDefault="008E14B2" w:rsidP="008E14B2">
            <w:r w:rsidRPr="008E14B2">
              <w:t>2022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BD6E5A" w14:textId="77777777" w:rsidR="008E14B2" w:rsidRPr="008E14B2" w:rsidRDefault="008E14B2" w:rsidP="008E14B2">
            <w:r w:rsidRPr="008E14B2">
              <w:t>2023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3F5468" w14:textId="77777777" w:rsidR="008E14B2" w:rsidRPr="008E14B2" w:rsidRDefault="008E14B2" w:rsidP="008E14B2">
            <w:r w:rsidRPr="008E14B2">
              <w:t>2024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95C7DD" w14:textId="77777777" w:rsidR="008E14B2" w:rsidRPr="008E14B2" w:rsidRDefault="008E14B2" w:rsidP="008E14B2">
            <w:r w:rsidRPr="008E14B2">
              <w:t>2025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2137F5" w14:textId="77777777" w:rsidR="008E14B2" w:rsidRPr="008E14B2" w:rsidRDefault="008E14B2" w:rsidP="008E14B2">
            <w:r w:rsidRPr="008E14B2">
              <w:t>2026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6CA792" w14:textId="77777777" w:rsidR="008E14B2" w:rsidRPr="008E14B2" w:rsidRDefault="008E14B2" w:rsidP="008E14B2">
            <w:r w:rsidRPr="008E14B2">
              <w:t>2027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653F4B" w14:textId="77777777" w:rsidR="008E14B2" w:rsidRPr="008E14B2" w:rsidRDefault="008E14B2" w:rsidP="008E14B2">
            <w:r w:rsidRPr="008E14B2">
              <w:t>2028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39DD04" w14:textId="77777777" w:rsidR="008E14B2" w:rsidRPr="008E14B2" w:rsidRDefault="008E14B2" w:rsidP="008E14B2">
            <w:r w:rsidRPr="008E14B2">
              <w:t>2029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E0A1D7" w14:textId="77777777" w:rsidR="008E14B2" w:rsidRPr="008E14B2" w:rsidRDefault="008E14B2" w:rsidP="008E14B2">
            <w:r w:rsidRPr="008E14B2">
              <w:t>2030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ADA891" w14:textId="77777777" w:rsidR="008E14B2" w:rsidRPr="008E14B2" w:rsidRDefault="008E14B2" w:rsidP="008E14B2">
            <w:r w:rsidRPr="008E14B2">
              <w:t>Jednostka</w:t>
            </w:r>
          </w:p>
          <w:p w14:paraId="6828BF6E" w14:textId="77777777" w:rsidR="008E14B2" w:rsidRPr="008E14B2" w:rsidRDefault="008E14B2" w:rsidP="008E14B2">
            <w:r w:rsidRPr="008E14B2">
              <w:t>wskaźnika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44C96E" w14:textId="77777777" w:rsidR="008E14B2" w:rsidRPr="008E14B2" w:rsidRDefault="008E14B2" w:rsidP="008E14B2"/>
          <w:p w14:paraId="2FF0856F" w14:textId="77777777" w:rsidR="008E14B2" w:rsidRPr="008E14B2" w:rsidRDefault="008E14B2" w:rsidP="008E14B2">
            <w:r w:rsidRPr="008E14B2">
              <w:t>Definicja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3BD28F" w14:textId="10BE036D" w:rsidR="008E14B2" w:rsidRPr="008E14B2" w:rsidRDefault="008E14B2" w:rsidP="008E14B2">
            <w:r w:rsidRPr="008E14B2">
              <w:t>Proces objęty wskaźnikiem produktowym</w:t>
            </w:r>
          </w:p>
        </w:tc>
      </w:tr>
      <w:tr w:rsidR="008E14B2" w:rsidRPr="00C241AC" w14:paraId="3929FDF7" w14:textId="77777777" w:rsidTr="004E7487">
        <w:trPr>
          <w:trHeight w:val="58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4646CFA" w14:textId="77777777" w:rsidR="008E14B2" w:rsidRPr="008E14B2" w:rsidRDefault="008E14B2" w:rsidP="008E14B2">
            <w:r w:rsidRPr="008E14B2">
              <w:t>17.11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B59C05" w14:textId="77777777" w:rsidR="008E14B2" w:rsidRPr="008E14B2" w:rsidRDefault="008E14B2" w:rsidP="008E14B2">
            <w:r w:rsidRPr="008E14B2">
              <w:t>17.11.11.00</w:t>
            </w:r>
          </w:p>
        </w:tc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2F468D" w14:textId="77777777" w:rsidR="008E14B2" w:rsidRPr="008E14B2" w:rsidRDefault="008E14B2" w:rsidP="008E14B2">
            <w:r w:rsidRPr="008E14B2">
              <w:t>Masa celulozowa drzewna do przerobu chemicznego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B28E27" w14:textId="77777777" w:rsidR="008E14B2" w:rsidRPr="008E14B2" w:rsidRDefault="008E14B2" w:rsidP="008E14B2">
            <w:r w:rsidRPr="008E14B2">
              <w:t>0,904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43C79" w14:textId="77777777" w:rsidR="008E14B2" w:rsidRPr="008E14B2" w:rsidRDefault="008E14B2" w:rsidP="008E14B2">
            <w:r w:rsidRPr="008E14B2">
              <w:t>0,894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909A50" w14:textId="77777777" w:rsidR="008E14B2" w:rsidRPr="008E14B2" w:rsidRDefault="008E14B2" w:rsidP="008E14B2">
            <w:r w:rsidRPr="008E14B2">
              <w:t>0,884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7CDD49" w14:textId="77777777" w:rsidR="008E14B2" w:rsidRPr="008E14B2" w:rsidRDefault="008E14B2" w:rsidP="008E14B2">
            <w:r w:rsidRPr="008E14B2">
              <w:t>0,875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41F47D" w14:textId="77777777" w:rsidR="008E14B2" w:rsidRPr="008E14B2" w:rsidRDefault="008E14B2" w:rsidP="008E14B2">
            <w:r w:rsidRPr="008E14B2">
              <w:t>0,865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4D375F" w14:textId="77777777" w:rsidR="008E14B2" w:rsidRPr="008E14B2" w:rsidRDefault="008E14B2" w:rsidP="008E14B2">
            <w:r w:rsidRPr="008E14B2">
              <w:t>0,856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524127" w14:textId="77777777" w:rsidR="008E14B2" w:rsidRPr="008E14B2" w:rsidRDefault="008E14B2" w:rsidP="008E14B2">
            <w:r w:rsidRPr="008E14B2">
              <w:t>0,846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9A68EF" w14:textId="77777777" w:rsidR="008E14B2" w:rsidRPr="008E14B2" w:rsidRDefault="008E14B2" w:rsidP="008E14B2">
            <w:r w:rsidRPr="008E14B2">
              <w:t>0,837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B864A6" w14:textId="77777777" w:rsidR="008E14B2" w:rsidRPr="008E14B2" w:rsidRDefault="008E14B2" w:rsidP="008E14B2">
            <w:r w:rsidRPr="008E14B2">
              <w:t>0,828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FA2D9E" w14:textId="77777777" w:rsidR="008E14B2" w:rsidRPr="008E14B2" w:rsidRDefault="008E14B2" w:rsidP="008E14B2">
            <w:r w:rsidRPr="008E14B2">
              <w:t>0,819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B4BCCC" w14:textId="77777777" w:rsidR="008E14B2" w:rsidRPr="008E14B2" w:rsidRDefault="008E14B2" w:rsidP="008E14B2">
            <w:r w:rsidRPr="008E14B2">
              <w:t>MWh/t</w:t>
            </w:r>
          </w:p>
          <w:p w14:paraId="50BBB301" w14:textId="2BC15CA2" w:rsidR="008E14B2" w:rsidRPr="008E14B2" w:rsidRDefault="008E14B2" w:rsidP="008E14B2">
            <w:r w:rsidRPr="008E14B2">
              <w:t>90%</w:t>
            </w:r>
            <w:r w:rsidR="00F67A72">
              <w:t xml:space="preserve"> </w:t>
            </w:r>
            <w:proofErr w:type="spellStart"/>
            <w:r w:rsidRPr="008E14B2">
              <w:t>sdt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CEFF7C" w14:textId="409CAC92" w:rsidR="008E14B2" w:rsidRPr="008E14B2" w:rsidRDefault="008E14B2" w:rsidP="008E14B2">
            <w:r w:rsidRPr="008E14B2">
              <w:t xml:space="preserve">Masa celulozowa drzewna do </w:t>
            </w:r>
            <w:r w:rsidR="00957101" w:rsidRPr="00957101">
              <w:t>przeróbki chemicznej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2C14E2" w14:textId="403A6452" w:rsidR="008E14B2" w:rsidRPr="008E14B2" w:rsidRDefault="008E14B2" w:rsidP="008E14B2">
            <w:r w:rsidRPr="008E14B2">
              <w:t>Wszystkie procesy bezpośrednio lub pośrednio związane z produkcją masy chemicznej, w tym suszenie, mycie i przesiewanie oraz bielenie</w:t>
            </w:r>
          </w:p>
        </w:tc>
      </w:tr>
      <w:tr w:rsidR="008E14B2" w:rsidRPr="00C241AC" w14:paraId="2A973D33" w14:textId="77777777" w:rsidTr="004E7487">
        <w:trPr>
          <w:trHeight w:val="580"/>
        </w:trPr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0BABC" w14:textId="77777777" w:rsidR="008E14B2" w:rsidRPr="008E14B2" w:rsidRDefault="008E14B2" w:rsidP="008E14B2">
            <w:r w:rsidRPr="008E14B2">
              <w:t>17.11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87526" w14:textId="77777777" w:rsidR="008E14B2" w:rsidRPr="008E14B2" w:rsidRDefault="008E14B2" w:rsidP="008E14B2">
            <w:r w:rsidRPr="008E14B2">
              <w:t>17.11.12.00</w:t>
            </w: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2E4C9" w14:textId="77777777" w:rsidR="008E14B2" w:rsidRPr="008E14B2" w:rsidRDefault="008E14B2" w:rsidP="008E14B2">
            <w:r w:rsidRPr="008E14B2">
              <w:t>Masa celulozowa drzewna sodowa lub siarczanowa, inna niż do przeróbki chemicznej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FAC69" w14:textId="77777777" w:rsidR="008E14B2" w:rsidRPr="008E14B2" w:rsidRDefault="008E14B2" w:rsidP="008E14B2">
            <w:r w:rsidRPr="008E14B2">
              <w:t>0,329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63D98" w14:textId="77777777" w:rsidR="008E14B2" w:rsidRPr="008E14B2" w:rsidRDefault="008E14B2" w:rsidP="008E14B2">
            <w:r w:rsidRPr="008E14B2">
              <w:t>0,325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5B707" w14:textId="77777777" w:rsidR="008E14B2" w:rsidRPr="008E14B2" w:rsidRDefault="008E14B2" w:rsidP="008E14B2">
            <w:r w:rsidRPr="008E14B2">
              <w:t>0,322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53F7" w14:textId="77777777" w:rsidR="008E14B2" w:rsidRPr="008E14B2" w:rsidRDefault="008E14B2" w:rsidP="008E14B2">
            <w:r w:rsidRPr="008E14B2">
              <w:t>0,318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356D" w14:textId="77777777" w:rsidR="008E14B2" w:rsidRPr="008E14B2" w:rsidRDefault="008E14B2" w:rsidP="008E14B2">
            <w:r w:rsidRPr="008E14B2">
              <w:t>0,315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5277" w14:textId="77777777" w:rsidR="008E14B2" w:rsidRPr="008E14B2" w:rsidRDefault="008E14B2" w:rsidP="008E14B2">
            <w:r w:rsidRPr="008E14B2">
              <w:t>0,311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7E17" w14:textId="77777777" w:rsidR="008E14B2" w:rsidRPr="008E14B2" w:rsidRDefault="008E14B2" w:rsidP="008E14B2">
            <w:r w:rsidRPr="008E14B2">
              <w:t>0,308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108B" w14:textId="77777777" w:rsidR="008E14B2" w:rsidRPr="008E14B2" w:rsidRDefault="008E14B2" w:rsidP="008E14B2">
            <w:r w:rsidRPr="008E14B2">
              <w:t>0,305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9CAE" w14:textId="77777777" w:rsidR="008E14B2" w:rsidRPr="008E14B2" w:rsidRDefault="008E14B2" w:rsidP="008E14B2">
            <w:r w:rsidRPr="008E14B2">
              <w:t>0,301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A68A" w14:textId="77777777" w:rsidR="008E14B2" w:rsidRPr="008E14B2" w:rsidRDefault="008E14B2" w:rsidP="008E14B2">
            <w:r w:rsidRPr="008E14B2">
              <w:t>0,298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C21D" w14:textId="77777777" w:rsidR="008E14B2" w:rsidRPr="008E14B2" w:rsidRDefault="008E14B2" w:rsidP="008E14B2">
            <w:r w:rsidRPr="008E14B2">
              <w:t>MWh/t</w:t>
            </w:r>
          </w:p>
          <w:p w14:paraId="3DCFC567" w14:textId="39353C13" w:rsidR="008E14B2" w:rsidRPr="008E14B2" w:rsidRDefault="008E14B2" w:rsidP="008E14B2">
            <w:r w:rsidRPr="008E14B2">
              <w:t>90%</w:t>
            </w:r>
            <w:r w:rsidR="00F67A72">
              <w:t xml:space="preserve"> </w:t>
            </w:r>
            <w:proofErr w:type="spellStart"/>
            <w:r w:rsidRPr="008E14B2">
              <w:t>sdt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C55A" w14:textId="77777777" w:rsidR="008E14B2" w:rsidRPr="008E14B2" w:rsidRDefault="008E14B2" w:rsidP="008E14B2">
            <w:r w:rsidRPr="008E14B2">
              <w:t>Masa celulozowa drzewna sodowa lub siarczanowa, inna niż do przeróbki chemicznej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0BA3EBBC" w14:textId="77777777" w:rsidR="008E14B2" w:rsidRPr="008E14B2" w:rsidRDefault="008E14B2" w:rsidP="008E14B2"/>
        </w:tc>
      </w:tr>
      <w:tr w:rsidR="008E14B2" w:rsidRPr="00C241AC" w14:paraId="15BC53FC" w14:textId="77777777" w:rsidTr="004E7487">
        <w:trPr>
          <w:trHeight w:val="5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3A652" w14:textId="77777777" w:rsidR="008E14B2" w:rsidRPr="008E14B2" w:rsidRDefault="008E14B2" w:rsidP="008E14B2">
            <w:r w:rsidRPr="008E14B2">
              <w:lastRenderedPageBreak/>
              <w:t>17.11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054A2" w14:textId="77777777" w:rsidR="008E14B2" w:rsidRPr="008E14B2" w:rsidRDefault="008E14B2" w:rsidP="008E14B2">
            <w:r w:rsidRPr="008E14B2">
              <w:t>17.11.13.00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B9136" w14:textId="77777777" w:rsidR="008E14B2" w:rsidRPr="008E14B2" w:rsidRDefault="008E14B2" w:rsidP="008E14B2">
            <w:r w:rsidRPr="008E14B2">
              <w:t>Masa celulozowa drzewna siarczynowa, inna niż do przeróbki chemicznej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E8D9A" w14:textId="77777777" w:rsidR="008E14B2" w:rsidRPr="008E14B2" w:rsidRDefault="008E14B2" w:rsidP="008E14B2">
            <w:r w:rsidRPr="008E14B2">
              <w:t>0,443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AFD46" w14:textId="77777777" w:rsidR="008E14B2" w:rsidRPr="008E14B2" w:rsidRDefault="008E14B2" w:rsidP="008E14B2">
            <w:r w:rsidRPr="008E14B2">
              <w:t>0,438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4658" w14:textId="77777777" w:rsidR="008E14B2" w:rsidRPr="008E14B2" w:rsidRDefault="008E14B2" w:rsidP="008E14B2">
            <w:r w:rsidRPr="008E14B2">
              <w:t>0,433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49B9" w14:textId="77777777" w:rsidR="008E14B2" w:rsidRPr="008E14B2" w:rsidRDefault="008E14B2" w:rsidP="008E14B2">
            <w:r w:rsidRPr="008E14B2">
              <w:t>0,429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4169" w14:textId="77777777" w:rsidR="008E14B2" w:rsidRPr="008E14B2" w:rsidRDefault="008E14B2" w:rsidP="008E14B2">
            <w:r w:rsidRPr="008E14B2">
              <w:t>0,424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0EB9" w14:textId="77777777" w:rsidR="008E14B2" w:rsidRPr="008E14B2" w:rsidRDefault="008E14B2" w:rsidP="008E14B2">
            <w:r w:rsidRPr="008E14B2">
              <w:t>0,419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7DCF" w14:textId="77777777" w:rsidR="008E14B2" w:rsidRPr="008E14B2" w:rsidRDefault="008E14B2" w:rsidP="008E14B2">
            <w:r w:rsidRPr="008E14B2">
              <w:t>0,415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6DA7" w14:textId="77777777" w:rsidR="008E14B2" w:rsidRPr="008E14B2" w:rsidRDefault="008E14B2" w:rsidP="008E14B2">
            <w:r w:rsidRPr="008E14B2">
              <w:t>0,410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7875" w14:textId="77777777" w:rsidR="008E14B2" w:rsidRPr="008E14B2" w:rsidRDefault="008E14B2" w:rsidP="008E14B2">
            <w:r w:rsidRPr="008E14B2">
              <w:t>0,406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03B5" w14:textId="77777777" w:rsidR="008E14B2" w:rsidRPr="008E14B2" w:rsidRDefault="008E14B2" w:rsidP="008E14B2">
            <w:r w:rsidRPr="008E14B2">
              <w:t>0,401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237B" w14:textId="77777777" w:rsidR="008E14B2" w:rsidRPr="008E14B2" w:rsidRDefault="008E14B2" w:rsidP="008E14B2">
            <w:r w:rsidRPr="008E14B2">
              <w:t>MWh/t</w:t>
            </w:r>
          </w:p>
          <w:p w14:paraId="2CC6C860" w14:textId="1F64771C" w:rsidR="008E14B2" w:rsidRPr="008E14B2" w:rsidRDefault="008E14B2" w:rsidP="008E14B2">
            <w:r w:rsidRPr="008E14B2">
              <w:t>90%</w:t>
            </w:r>
            <w:r w:rsidR="00F67A72">
              <w:t xml:space="preserve"> </w:t>
            </w:r>
            <w:proofErr w:type="spellStart"/>
            <w:r w:rsidRPr="008E14B2">
              <w:t>sdt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E889" w14:textId="77777777" w:rsidR="008E14B2" w:rsidRPr="008E14B2" w:rsidRDefault="008E14B2" w:rsidP="008E14B2">
            <w:r w:rsidRPr="008E14B2">
              <w:t>Masa celulozowa drzewna siarczynowa, inna niż do przeróbki chemicznej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2AB8F" w14:textId="77777777" w:rsidR="008E14B2" w:rsidRPr="008E14B2" w:rsidRDefault="008E14B2" w:rsidP="008E14B2"/>
        </w:tc>
      </w:tr>
      <w:tr w:rsidR="008E14B2" w:rsidRPr="00C241AC" w14:paraId="1575E817" w14:textId="77777777" w:rsidTr="004E7487">
        <w:trPr>
          <w:trHeight w:val="8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EA583" w14:textId="77777777" w:rsidR="008E14B2" w:rsidRPr="008E14B2" w:rsidRDefault="008E14B2" w:rsidP="008E14B2">
            <w:r w:rsidRPr="008E14B2">
              <w:t>17.11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090EC" w14:textId="77777777" w:rsidR="008E14B2" w:rsidRPr="008E14B2" w:rsidRDefault="008E14B2" w:rsidP="008E14B2">
            <w:r w:rsidRPr="008E14B2">
              <w:t>ex 17.11.14.00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46AA6" w14:textId="77777777" w:rsidR="008E14B2" w:rsidRPr="008E14B2" w:rsidRDefault="008E14B2" w:rsidP="008E14B2">
            <w:r w:rsidRPr="008E14B2">
              <w:t xml:space="preserve">Masa włóknista drzewna </w:t>
            </w:r>
            <w:proofErr w:type="spellStart"/>
            <w:r w:rsidRPr="008E14B2">
              <w:t>półchemiczna</w:t>
            </w:r>
            <w:proofErr w:type="spellEnd"/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C55FF" w14:textId="77777777" w:rsidR="008E14B2" w:rsidRPr="008E14B2" w:rsidRDefault="008E14B2" w:rsidP="008E14B2">
            <w:r w:rsidRPr="008E14B2">
              <w:t>0,443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BF381" w14:textId="77777777" w:rsidR="008E14B2" w:rsidRPr="008E14B2" w:rsidRDefault="008E14B2" w:rsidP="008E14B2">
            <w:r w:rsidRPr="008E14B2">
              <w:t>0,438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4381" w14:textId="77777777" w:rsidR="008E14B2" w:rsidRPr="008E14B2" w:rsidRDefault="008E14B2" w:rsidP="008E14B2">
            <w:r w:rsidRPr="008E14B2">
              <w:t>0,433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62B7" w14:textId="77777777" w:rsidR="008E14B2" w:rsidRPr="008E14B2" w:rsidRDefault="008E14B2" w:rsidP="008E14B2">
            <w:r w:rsidRPr="008E14B2">
              <w:t>0,429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CF76" w14:textId="77777777" w:rsidR="008E14B2" w:rsidRPr="008E14B2" w:rsidRDefault="008E14B2" w:rsidP="008E14B2">
            <w:r w:rsidRPr="008E14B2">
              <w:t>0,424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B88E" w14:textId="77777777" w:rsidR="008E14B2" w:rsidRPr="008E14B2" w:rsidRDefault="008E14B2" w:rsidP="008E14B2">
            <w:r w:rsidRPr="008E14B2">
              <w:t>0,419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25DC" w14:textId="77777777" w:rsidR="008E14B2" w:rsidRPr="008E14B2" w:rsidRDefault="008E14B2" w:rsidP="008E14B2">
            <w:r w:rsidRPr="008E14B2">
              <w:t>0,415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2F94" w14:textId="77777777" w:rsidR="008E14B2" w:rsidRPr="008E14B2" w:rsidRDefault="008E14B2" w:rsidP="008E14B2">
            <w:r w:rsidRPr="008E14B2">
              <w:t>0,410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259F" w14:textId="77777777" w:rsidR="008E14B2" w:rsidRPr="008E14B2" w:rsidRDefault="008E14B2" w:rsidP="008E14B2">
            <w:r w:rsidRPr="008E14B2">
              <w:t>0,406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0AF8" w14:textId="77777777" w:rsidR="008E14B2" w:rsidRPr="008E14B2" w:rsidRDefault="008E14B2" w:rsidP="008E14B2">
            <w:r w:rsidRPr="008E14B2">
              <w:t>0,401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AD80" w14:textId="77777777" w:rsidR="008E14B2" w:rsidRPr="008E14B2" w:rsidRDefault="008E14B2" w:rsidP="008E14B2">
            <w:r w:rsidRPr="008E14B2">
              <w:t>MWh/t</w:t>
            </w:r>
          </w:p>
          <w:p w14:paraId="09A6E670" w14:textId="6D1566BD" w:rsidR="008E14B2" w:rsidRPr="008E14B2" w:rsidRDefault="008E14B2" w:rsidP="008E14B2">
            <w:r w:rsidRPr="008E14B2">
              <w:t>90%</w:t>
            </w:r>
            <w:r w:rsidR="00F67A72">
              <w:t xml:space="preserve"> </w:t>
            </w:r>
            <w:proofErr w:type="spellStart"/>
            <w:r w:rsidRPr="008E14B2">
              <w:t>sdt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0F7B" w14:textId="77777777" w:rsidR="008E14B2" w:rsidRPr="008E14B2" w:rsidRDefault="008E14B2" w:rsidP="008E14B2">
            <w:r w:rsidRPr="008E14B2">
              <w:t xml:space="preserve">Masa włóknista drzewna </w:t>
            </w:r>
            <w:proofErr w:type="spellStart"/>
            <w:r w:rsidRPr="008E14B2">
              <w:t>półchemiczna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D5C0" w14:textId="77777777" w:rsidR="008E14B2" w:rsidRPr="008E14B2" w:rsidRDefault="008E14B2" w:rsidP="008E14B2"/>
        </w:tc>
      </w:tr>
      <w:tr w:rsidR="008E14B2" w:rsidRPr="009D03B7" w14:paraId="4632873C" w14:textId="77777777" w:rsidTr="004E7487">
        <w:trPr>
          <w:trHeight w:val="2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57CD1" w14:textId="77777777" w:rsidR="008E14B2" w:rsidRPr="008E14B2" w:rsidRDefault="008E14B2" w:rsidP="008E14B2">
            <w:r w:rsidRPr="008E14B2">
              <w:t>17.11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23C2F" w14:textId="77777777" w:rsidR="008E14B2" w:rsidRPr="008E14B2" w:rsidRDefault="008E14B2" w:rsidP="008E14B2">
            <w:r w:rsidRPr="008E14B2">
              <w:t>ex 17.11.14.00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BC43F" w14:textId="77777777" w:rsidR="008E14B2" w:rsidRPr="008E14B2" w:rsidRDefault="008E14B2" w:rsidP="008E14B2">
            <w:r w:rsidRPr="008E14B2">
              <w:t>Masa włóknista z pozostałych surowców celulozowych, innych niż drewno: Papier odzyskany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47151" w14:textId="77777777" w:rsidR="008E14B2" w:rsidRPr="008E14B2" w:rsidRDefault="008E14B2" w:rsidP="008E14B2">
            <w:r w:rsidRPr="008E14B2">
              <w:t>0,26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BEE65" w14:textId="77777777" w:rsidR="008E14B2" w:rsidRPr="008E14B2" w:rsidRDefault="008E14B2" w:rsidP="008E14B2">
            <w:r w:rsidRPr="008E14B2">
              <w:t>0,257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547D" w14:textId="77777777" w:rsidR="008E14B2" w:rsidRPr="008E14B2" w:rsidRDefault="008E14B2" w:rsidP="008E14B2">
            <w:r w:rsidRPr="008E14B2">
              <w:t>0,254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6F0F1" w14:textId="77777777" w:rsidR="008E14B2" w:rsidRPr="008E14B2" w:rsidRDefault="008E14B2" w:rsidP="008E14B2">
            <w:r w:rsidRPr="008E14B2">
              <w:t>0,252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037F" w14:textId="77777777" w:rsidR="008E14B2" w:rsidRPr="008E14B2" w:rsidRDefault="008E14B2" w:rsidP="008E14B2">
            <w:r w:rsidRPr="008E14B2">
              <w:t>0,249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116F3" w14:textId="77777777" w:rsidR="008E14B2" w:rsidRPr="008E14B2" w:rsidRDefault="008E14B2" w:rsidP="008E14B2">
            <w:r w:rsidRPr="008E14B2">
              <w:t>0,246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2CC3" w14:textId="77777777" w:rsidR="008E14B2" w:rsidRPr="008E14B2" w:rsidRDefault="008E14B2" w:rsidP="008E14B2">
            <w:r w:rsidRPr="008E14B2">
              <w:t>0,243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0F6E" w14:textId="77777777" w:rsidR="008E14B2" w:rsidRPr="008E14B2" w:rsidRDefault="008E14B2" w:rsidP="008E14B2">
            <w:r w:rsidRPr="008E14B2">
              <w:t>0,241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D098" w14:textId="77777777" w:rsidR="008E14B2" w:rsidRPr="008E14B2" w:rsidRDefault="008E14B2" w:rsidP="008E14B2">
            <w:r w:rsidRPr="008E14B2">
              <w:t>0,238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24C6" w14:textId="77777777" w:rsidR="008E14B2" w:rsidRPr="008E14B2" w:rsidRDefault="008E14B2" w:rsidP="008E14B2">
            <w:r w:rsidRPr="008E14B2">
              <w:t>0,236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7354" w14:textId="77777777" w:rsidR="008E14B2" w:rsidRPr="008E14B2" w:rsidRDefault="008E14B2" w:rsidP="008E14B2">
            <w:r w:rsidRPr="008E14B2">
              <w:t>MWh/t</w:t>
            </w:r>
          </w:p>
          <w:p w14:paraId="6EDF4E94" w14:textId="2F1AC0AF" w:rsidR="008E14B2" w:rsidRPr="008E14B2" w:rsidRDefault="008E14B2" w:rsidP="008E14B2">
            <w:r w:rsidRPr="008E14B2">
              <w:t>90%</w:t>
            </w:r>
            <w:r w:rsidR="00F67A72">
              <w:t xml:space="preserve"> </w:t>
            </w:r>
            <w:proofErr w:type="spellStart"/>
            <w:r w:rsidRPr="008E14B2">
              <w:t>sdt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87A5" w14:textId="77777777" w:rsidR="008E14B2" w:rsidRPr="008E14B2" w:rsidRDefault="008E14B2" w:rsidP="008E14B2">
            <w:r w:rsidRPr="008E14B2">
              <w:t>Masa włóknista z pozostałych surowców celulozowych, innych niż drewno: Papier odzyskany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C1E6C6E" w14:textId="4FD79E9F" w:rsidR="008E14B2" w:rsidRPr="008E14B2" w:rsidRDefault="008E14B2" w:rsidP="008E14B2">
            <w:r w:rsidRPr="008E14B2">
              <w:t>Wszystkie procesy bezpośrednio lub pośrednio związane z produkcją makulatury, w tym zagęszczanie, dyspersja oraz bielenie</w:t>
            </w:r>
          </w:p>
        </w:tc>
      </w:tr>
      <w:tr w:rsidR="008E14B2" w:rsidRPr="00C241AC" w14:paraId="45810738" w14:textId="77777777" w:rsidTr="004E7487">
        <w:trPr>
          <w:trHeight w:val="8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AE962" w14:textId="77777777" w:rsidR="008E14B2" w:rsidRPr="008E14B2" w:rsidRDefault="008E14B2" w:rsidP="008E14B2">
            <w:r w:rsidRPr="008E14B2">
              <w:t>17.11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80D3F" w14:textId="77777777" w:rsidR="008E14B2" w:rsidRPr="008E14B2" w:rsidRDefault="008E14B2" w:rsidP="008E14B2">
            <w:r w:rsidRPr="008E14B2">
              <w:t>ex 17.11.14.00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E011004" w14:textId="77777777" w:rsidR="008E14B2" w:rsidRPr="008E14B2" w:rsidRDefault="008E14B2" w:rsidP="008E14B2">
            <w:r w:rsidRPr="008E14B2">
              <w:t xml:space="preserve">Masa włóknista z pozostałych surowców celulozowych, </w:t>
            </w:r>
            <w:r w:rsidRPr="008E14B2">
              <w:lastRenderedPageBreak/>
              <w:t>innych niż drewno: Odbarwiony papier odzyskany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03308" w14:textId="77777777" w:rsidR="008E14B2" w:rsidRPr="008E14B2" w:rsidRDefault="008E14B2" w:rsidP="008E14B2">
            <w:r w:rsidRPr="008E14B2">
              <w:lastRenderedPageBreak/>
              <w:t>0,39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2A1FB" w14:textId="77777777" w:rsidR="008E14B2" w:rsidRPr="008E14B2" w:rsidRDefault="008E14B2" w:rsidP="008E14B2">
            <w:r w:rsidRPr="008E14B2">
              <w:t>0,386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4CFF8F" w14:textId="77777777" w:rsidR="008E14B2" w:rsidRPr="008E14B2" w:rsidRDefault="008E14B2" w:rsidP="008E14B2">
            <w:r w:rsidRPr="008E14B2">
              <w:t>0,382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F507F0" w14:textId="77777777" w:rsidR="008E14B2" w:rsidRPr="008E14B2" w:rsidRDefault="008E14B2" w:rsidP="008E14B2">
            <w:r w:rsidRPr="008E14B2">
              <w:t>0,377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53E46BF" w14:textId="77777777" w:rsidR="008E14B2" w:rsidRPr="008E14B2" w:rsidRDefault="008E14B2" w:rsidP="008E14B2">
            <w:r w:rsidRPr="008E14B2">
              <w:t>0,373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2CEEF3" w14:textId="77777777" w:rsidR="008E14B2" w:rsidRPr="008E14B2" w:rsidRDefault="008E14B2" w:rsidP="008E14B2">
            <w:r w:rsidRPr="008E14B2">
              <w:t>0,369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3D7806C" w14:textId="77777777" w:rsidR="008E14B2" w:rsidRPr="008E14B2" w:rsidRDefault="008E14B2" w:rsidP="008E14B2">
            <w:r w:rsidRPr="008E14B2">
              <w:t>0,365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D668626" w14:textId="77777777" w:rsidR="008E14B2" w:rsidRPr="008E14B2" w:rsidRDefault="008E14B2" w:rsidP="008E14B2">
            <w:r w:rsidRPr="008E14B2">
              <w:t>0,361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135601F" w14:textId="77777777" w:rsidR="008E14B2" w:rsidRPr="008E14B2" w:rsidRDefault="008E14B2" w:rsidP="008E14B2">
            <w:r w:rsidRPr="008E14B2">
              <w:t>0,357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B54E2B" w14:textId="77777777" w:rsidR="008E14B2" w:rsidRPr="008E14B2" w:rsidRDefault="008E14B2" w:rsidP="008E14B2">
            <w:r w:rsidRPr="008E14B2">
              <w:t>0,353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1849759" w14:textId="77777777" w:rsidR="008E14B2" w:rsidRPr="008E14B2" w:rsidRDefault="008E14B2" w:rsidP="008E14B2">
            <w:r w:rsidRPr="008E14B2">
              <w:t>MWh/t</w:t>
            </w:r>
          </w:p>
          <w:p w14:paraId="26AEEF00" w14:textId="0854CBB9" w:rsidR="008E14B2" w:rsidRPr="008E14B2" w:rsidRDefault="008E14B2" w:rsidP="008E14B2">
            <w:r w:rsidRPr="008E14B2">
              <w:t>90%</w:t>
            </w:r>
            <w:r w:rsidR="00F67A72">
              <w:t xml:space="preserve"> </w:t>
            </w:r>
            <w:proofErr w:type="spellStart"/>
            <w:r w:rsidRPr="008E14B2">
              <w:t>sdt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0139949" w14:textId="77777777" w:rsidR="008E14B2" w:rsidRPr="008E14B2" w:rsidRDefault="008E14B2" w:rsidP="008E14B2">
            <w:r w:rsidRPr="008E14B2">
              <w:t xml:space="preserve">Masa włóknista z pozostałych surowców celulozowych, innych niż </w:t>
            </w:r>
            <w:r w:rsidRPr="008E14B2">
              <w:lastRenderedPageBreak/>
              <w:t>drewno: Odbarwiony papier odzyskany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AEC4788" w14:textId="77777777" w:rsidR="008E14B2" w:rsidRPr="008E14B2" w:rsidRDefault="008E14B2" w:rsidP="008E14B2"/>
        </w:tc>
      </w:tr>
      <w:tr w:rsidR="008E14B2" w:rsidRPr="009D03B7" w14:paraId="162E5AD3" w14:textId="77777777" w:rsidTr="004E7487">
        <w:trPr>
          <w:trHeight w:val="29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FECEE2" w14:textId="77777777" w:rsidR="008E14B2" w:rsidRPr="008E14B2" w:rsidRDefault="008E14B2" w:rsidP="008E14B2">
            <w:r w:rsidRPr="008E14B2">
              <w:t>17.12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75357EB" w14:textId="77777777" w:rsidR="008E14B2" w:rsidRPr="008E14B2" w:rsidRDefault="008E14B2" w:rsidP="008E14B2">
            <w:r w:rsidRPr="008E14B2">
              <w:t>17.12.11.00</w:t>
            </w:r>
          </w:p>
        </w:tc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60A578" w14:textId="77777777" w:rsidR="008E14B2" w:rsidRPr="008E14B2" w:rsidRDefault="008E14B2" w:rsidP="008E14B2">
            <w:r w:rsidRPr="008E14B2">
              <w:t>Papier gazetowy w zwojach lub arkuszach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8C7EE" w14:textId="77777777" w:rsidR="008E14B2" w:rsidRPr="008E14B2" w:rsidRDefault="008E14B2" w:rsidP="008E14B2">
            <w:r w:rsidRPr="008E14B2">
              <w:t>0,801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DADF68" w14:textId="77777777" w:rsidR="008E14B2" w:rsidRPr="008E14B2" w:rsidRDefault="008E14B2" w:rsidP="008E14B2">
            <w:r w:rsidRPr="008E14B2">
              <w:t>0,792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B992D7" w14:textId="77777777" w:rsidR="008E14B2" w:rsidRPr="008E14B2" w:rsidRDefault="008E14B2" w:rsidP="008E14B2">
            <w:r w:rsidRPr="008E14B2">
              <w:t>0,784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4317D2" w14:textId="77777777" w:rsidR="008E14B2" w:rsidRPr="008E14B2" w:rsidRDefault="008E14B2" w:rsidP="008E14B2">
            <w:r w:rsidRPr="008E14B2">
              <w:t>0,775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F5CBB2" w14:textId="77777777" w:rsidR="008E14B2" w:rsidRPr="008E14B2" w:rsidRDefault="008E14B2" w:rsidP="008E14B2">
            <w:r w:rsidRPr="008E14B2">
              <w:t>0,767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467E5" w14:textId="77777777" w:rsidR="008E14B2" w:rsidRPr="008E14B2" w:rsidRDefault="008E14B2" w:rsidP="008E14B2">
            <w:r w:rsidRPr="008E14B2">
              <w:t>0,758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629C2D" w14:textId="77777777" w:rsidR="008E14B2" w:rsidRPr="008E14B2" w:rsidRDefault="008E14B2" w:rsidP="008E14B2">
            <w:r w:rsidRPr="008E14B2">
              <w:t>0,750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0E37F9" w14:textId="77777777" w:rsidR="008E14B2" w:rsidRPr="008E14B2" w:rsidRDefault="008E14B2" w:rsidP="008E14B2">
            <w:r w:rsidRPr="008E14B2">
              <w:t>0,742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862C31" w14:textId="77777777" w:rsidR="008E14B2" w:rsidRPr="008E14B2" w:rsidRDefault="008E14B2" w:rsidP="008E14B2">
            <w:r w:rsidRPr="008E14B2">
              <w:t>0,734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5A1A62" w14:textId="77777777" w:rsidR="008E14B2" w:rsidRPr="008E14B2" w:rsidRDefault="008E14B2" w:rsidP="008E14B2">
            <w:r w:rsidRPr="008E14B2">
              <w:t>0,726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B2FF7C" w14:textId="77777777" w:rsidR="008E14B2" w:rsidRPr="008E14B2" w:rsidRDefault="008E14B2" w:rsidP="008E14B2">
            <w:r w:rsidRPr="008E14B2">
              <w:t>MWh/t</w:t>
            </w:r>
          </w:p>
          <w:p w14:paraId="7A0028BC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27BBB1" w14:textId="77777777" w:rsidR="008E14B2" w:rsidRPr="008E14B2" w:rsidRDefault="008E14B2" w:rsidP="008E14B2">
            <w:r w:rsidRPr="008E14B2">
              <w:t>Papier gazetowy w zwojach lub arkuszach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5857D5" w14:textId="5FB61EB1" w:rsidR="008E14B2" w:rsidRPr="008E14B2" w:rsidRDefault="008E14B2" w:rsidP="008E14B2">
            <w:r w:rsidRPr="008E14B2">
              <w:t>Wszystkie procesy bezpośrednio lub pośrednio związane z produkcją papieru, w tym oczyszczanie, prasowanie i suszenie termiczne</w:t>
            </w:r>
          </w:p>
        </w:tc>
      </w:tr>
      <w:tr w:rsidR="008E14B2" w:rsidRPr="00C241AC" w14:paraId="1410D613" w14:textId="77777777" w:rsidTr="004E7487">
        <w:trPr>
          <w:trHeight w:val="232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B5F1F55" w14:textId="77777777" w:rsidR="008E14B2" w:rsidRPr="008E14B2" w:rsidRDefault="008E14B2" w:rsidP="008E14B2">
            <w:r w:rsidRPr="008E14B2">
              <w:t>17.12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41A8B7" w14:textId="77777777" w:rsidR="008E14B2" w:rsidRPr="008E14B2" w:rsidRDefault="008E14B2" w:rsidP="008E14B2">
            <w:r w:rsidRPr="008E14B2">
              <w:t xml:space="preserve">17.12.12.00 </w:t>
            </w:r>
            <w:r w:rsidRPr="008E14B2">
              <w:br/>
              <w:t xml:space="preserve">17.12.13.00 </w:t>
            </w:r>
            <w:r w:rsidRPr="008E14B2">
              <w:br/>
              <w:t xml:space="preserve">17.12.14.10 </w:t>
            </w:r>
            <w:r w:rsidRPr="008E14B2">
              <w:br/>
              <w:t xml:space="preserve">17.12.14.35 </w:t>
            </w:r>
            <w:r w:rsidRPr="008E14B2">
              <w:br/>
              <w:t xml:space="preserve">17.12.14.39 </w:t>
            </w:r>
            <w:r w:rsidRPr="008E14B2">
              <w:br/>
              <w:t xml:space="preserve">17.12.14.50 </w:t>
            </w:r>
            <w:r w:rsidRPr="008E14B2">
              <w:br/>
              <w:t>17.12.14.70</w:t>
            </w:r>
          </w:p>
        </w:tc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F24E19" w14:textId="77777777" w:rsidR="008E14B2" w:rsidRPr="008E14B2" w:rsidRDefault="008E14B2" w:rsidP="008E14B2">
            <w:r w:rsidRPr="008E14B2">
              <w:t>Papier niepowleczony</w:t>
            </w:r>
          </w:p>
          <w:p w14:paraId="6AAAD1D9" w14:textId="77777777" w:rsidR="008E14B2" w:rsidRPr="008E14B2" w:rsidRDefault="008E14B2" w:rsidP="008E14B2"/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415796" w14:textId="77777777" w:rsidR="008E14B2" w:rsidRPr="008E14B2" w:rsidRDefault="008E14B2" w:rsidP="008E14B2">
            <w:r w:rsidRPr="008E14B2">
              <w:t>0,645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C9EE10" w14:textId="77777777" w:rsidR="008E14B2" w:rsidRPr="008E14B2" w:rsidRDefault="008E14B2" w:rsidP="008E14B2">
            <w:r w:rsidRPr="008E14B2">
              <w:t>0,638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BE83BF" w14:textId="77777777" w:rsidR="008E14B2" w:rsidRPr="008E14B2" w:rsidRDefault="008E14B2" w:rsidP="008E14B2">
            <w:r w:rsidRPr="008E14B2">
              <w:t>0,631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D12F78" w14:textId="77777777" w:rsidR="008E14B2" w:rsidRPr="008E14B2" w:rsidRDefault="008E14B2" w:rsidP="008E14B2">
            <w:r w:rsidRPr="008E14B2">
              <w:t>0,624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16FCD0" w14:textId="77777777" w:rsidR="008E14B2" w:rsidRPr="008E14B2" w:rsidRDefault="008E14B2" w:rsidP="008E14B2">
            <w:r w:rsidRPr="008E14B2">
              <w:t>0,617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ED98D3" w14:textId="77777777" w:rsidR="008E14B2" w:rsidRPr="008E14B2" w:rsidRDefault="008E14B2" w:rsidP="008E14B2">
            <w:r w:rsidRPr="008E14B2">
              <w:t>0,611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0C814A" w14:textId="77777777" w:rsidR="008E14B2" w:rsidRPr="008E14B2" w:rsidRDefault="008E14B2" w:rsidP="008E14B2">
            <w:r w:rsidRPr="008E14B2">
              <w:t>0,604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C8B4ED" w14:textId="77777777" w:rsidR="008E14B2" w:rsidRPr="008E14B2" w:rsidRDefault="008E14B2" w:rsidP="008E14B2">
            <w:r w:rsidRPr="008E14B2">
              <w:t>0,597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D18EB0" w14:textId="77777777" w:rsidR="008E14B2" w:rsidRPr="008E14B2" w:rsidRDefault="008E14B2" w:rsidP="008E14B2">
            <w:r w:rsidRPr="008E14B2">
              <w:t>0,591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5BBE52" w14:textId="77777777" w:rsidR="008E14B2" w:rsidRPr="008E14B2" w:rsidRDefault="008E14B2" w:rsidP="008E14B2">
            <w:r w:rsidRPr="008E14B2">
              <w:t>0,584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A11519" w14:textId="77777777" w:rsidR="008E14B2" w:rsidRPr="008E14B2" w:rsidRDefault="008E14B2" w:rsidP="008E14B2">
            <w:r w:rsidRPr="008E14B2">
              <w:t>MWh/t</w:t>
            </w:r>
          </w:p>
          <w:p w14:paraId="5BB33A98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DBC33F" w14:textId="77777777" w:rsidR="008E14B2" w:rsidRPr="008E14B2" w:rsidRDefault="008E14B2" w:rsidP="008E14B2">
            <w:r w:rsidRPr="008E14B2">
              <w:t xml:space="preserve">Papier i tektura czerpane; </w:t>
            </w:r>
          </w:p>
          <w:p w14:paraId="5ADDFC2F" w14:textId="77777777" w:rsidR="008E14B2" w:rsidRPr="008E14B2" w:rsidRDefault="008E14B2" w:rsidP="008E14B2"/>
          <w:p w14:paraId="11208F0A" w14:textId="77777777" w:rsidR="008E14B2" w:rsidRPr="008E14B2" w:rsidRDefault="008E14B2" w:rsidP="008E14B2">
            <w:r w:rsidRPr="008E14B2">
              <w:t xml:space="preserve">Papier i tektura w rodzaju stosowanych jako podłoże dla papieru lub tektury światłoczułych, ciepłoczułych lub </w:t>
            </w:r>
            <w:proofErr w:type="spellStart"/>
            <w:r w:rsidRPr="008E14B2">
              <w:t>elektroczułych</w:t>
            </w:r>
            <w:proofErr w:type="spellEnd"/>
            <w:r w:rsidRPr="008E14B2">
              <w:t xml:space="preserve">; papier karbonizowany podłożowy; </w:t>
            </w:r>
            <w:r w:rsidRPr="008E14B2">
              <w:lastRenderedPageBreak/>
              <w:t xml:space="preserve">podłoże do tapet; </w:t>
            </w:r>
          </w:p>
          <w:p w14:paraId="36D23EA6" w14:textId="13DF9908" w:rsidR="008E14B2" w:rsidRPr="008E14B2" w:rsidRDefault="008E14B2" w:rsidP="008E14B2">
            <w:r w:rsidRPr="008E14B2">
              <w:t>Pozostały papier i tektura do celów graficznych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BA31AF" w14:textId="77777777" w:rsidR="008E14B2" w:rsidRPr="008E14B2" w:rsidRDefault="008E14B2" w:rsidP="008E14B2"/>
        </w:tc>
      </w:tr>
      <w:tr w:rsidR="008E14B2" w:rsidRPr="00C241AC" w14:paraId="7F616756" w14:textId="77777777" w:rsidTr="004E7487">
        <w:trPr>
          <w:trHeight w:val="699"/>
        </w:trPr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16606" w14:textId="77777777" w:rsidR="008E14B2" w:rsidRPr="008E14B2" w:rsidRDefault="008E14B2" w:rsidP="008E14B2">
            <w:r w:rsidRPr="008E14B2">
              <w:t>17.12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3ED31" w14:textId="77777777" w:rsidR="008E14B2" w:rsidRPr="008E14B2" w:rsidRDefault="008E14B2" w:rsidP="008E14B2">
            <w:r w:rsidRPr="008E14B2">
              <w:t xml:space="preserve">17.12.73.36 </w:t>
            </w:r>
            <w:r w:rsidRPr="008E14B2">
              <w:br/>
              <w:t xml:space="preserve">17.12.73.60 </w:t>
            </w:r>
            <w:r w:rsidRPr="008E14B2">
              <w:br/>
              <w:t xml:space="preserve">17.12.73.75 </w:t>
            </w:r>
            <w:r w:rsidRPr="008E14B2">
              <w:br/>
              <w:t xml:space="preserve">17.12.73.79 </w:t>
            </w:r>
            <w:r w:rsidRPr="008E14B2">
              <w:br/>
              <w:t>17.12.76.00</w:t>
            </w:r>
          </w:p>
        </w:tc>
        <w:tc>
          <w:tcPr>
            <w:tcW w:w="15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F31B1" w14:textId="77777777" w:rsidR="008E14B2" w:rsidRPr="008E14B2" w:rsidRDefault="008E14B2" w:rsidP="008E14B2">
            <w:r w:rsidRPr="008E14B2">
              <w:t>Papier powleczony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21250" w14:textId="77777777" w:rsidR="008E14B2" w:rsidRPr="008E14B2" w:rsidRDefault="008E14B2" w:rsidP="008E14B2">
            <w:r w:rsidRPr="008E14B2">
              <w:t>0,538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57E0D" w14:textId="77777777" w:rsidR="008E14B2" w:rsidRPr="008E14B2" w:rsidRDefault="008E14B2" w:rsidP="008E14B2">
            <w:r w:rsidRPr="008E14B2">
              <w:t>0,532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7D49" w14:textId="77777777" w:rsidR="008E14B2" w:rsidRPr="008E14B2" w:rsidRDefault="008E14B2" w:rsidP="008E14B2">
            <w:r w:rsidRPr="008E14B2">
              <w:t>0,526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14B6" w14:textId="77777777" w:rsidR="008E14B2" w:rsidRPr="008E14B2" w:rsidRDefault="008E14B2" w:rsidP="008E14B2">
            <w:r w:rsidRPr="008E14B2">
              <w:t>0,521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76FE" w14:textId="77777777" w:rsidR="008E14B2" w:rsidRPr="008E14B2" w:rsidRDefault="008E14B2" w:rsidP="008E14B2">
            <w:r w:rsidRPr="008E14B2">
              <w:t>0,515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9EE7" w14:textId="77777777" w:rsidR="008E14B2" w:rsidRPr="008E14B2" w:rsidRDefault="008E14B2" w:rsidP="008E14B2">
            <w:r w:rsidRPr="008E14B2">
              <w:t>0,509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D956" w14:textId="77777777" w:rsidR="008E14B2" w:rsidRPr="008E14B2" w:rsidRDefault="008E14B2" w:rsidP="008E14B2">
            <w:r w:rsidRPr="008E14B2">
              <w:t>0,504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6ABC8" w14:textId="77777777" w:rsidR="008E14B2" w:rsidRPr="008E14B2" w:rsidRDefault="008E14B2" w:rsidP="008E14B2">
            <w:r w:rsidRPr="008E14B2">
              <w:t>0,498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F4F2" w14:textId="77777777" w:rsidR="008E14B2" w:rsidRPr="008E14B2" w:rsidRDefault="008E14B2" w:rsidP="008E14B2">
            <w:r w:rsidRPr="008E14B2">
              <w:t>0,493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A0DD" w14:textId="77777777" w:rsidR="008E14B2" w:rsidRPr="008E14B2" w:rsidRDefault="008E14B2" w:rsidP="008E14B2">
            <w:r w:rsidRPr="008E14B2">
              <w:t>0,487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CF38E" w14:textId="77777777" w:rsidR="008E14B2" w:rsidRPr="008E14B2" w:rsidRDefault="008E14B2" w:rsidP="008E14B2"/>
          <w:p w14:paraId="3B289469" w14:textId="77777777" w:rsidR="008E14B2" w:rsidRPr="008E14B2" w:rsidRDefault="008E14B2" w:rsidP="008E14B2"/>
          <w:p w14:paraId="1ED2435C" w14:textId="77777777" w:rsidR="008E14B2" w:rsidRPr="008E14B2" w:rsidRDefault="008E14B2" w:rsidP="008E14B2"/>
          <w:p w14:paraId="036ED147" w14:textId="77777777" w:rsidR="008E14B2" w:rsidRPr="008E14B2" w:rsidRDefault="008E14B2" w:rsidP="008E14B2"/>
          <w:p w14:paraId="4D5F54C1" w14:textId="77777777" w:rsidR="008E14B2" w:rsidRPr="008E14B2" w:rsidRDefault="008E14B2" w:rsidP="008E14B2"/>
          <w:p w14:paraId="5D434049" w14:textId="77777777" w:rsidR="008E14B2" w:rsidRPr="008E14B2" w:rsidRDefault="008E14B2" w:rsidP="008E14B2"/>
          <w:p w14:paraId="780617FE" w14:textId="77777777" w:rsidR="008E14B2" w:rsidRPr="008E14B2" w:rsidRDefault="008E14B2" w:rsidP="008E14B2">
            <w:r w:rsidRPr="008E14B2">
              <w:t>MWh/t</w:t>
            </w:r>
          </w:p>
          <w:p w14:paraId="1CD3658F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E335" w14:textId="77777777" w:rsidR="008E14B2" w:rsidRPr="008E14B2" w:rsidRDefault="008E14B2" w:rsidP="008E14B2">
            <w:r w:rsidRPr="008E14B2">
              <w:t xml:space="preserve">Papier i tektura w rodzaju stosowanych do pisania, drukowania lub innych celów graficznych, powleczone kaolinem lub innymi substancjami nieorganicznymi; </w:t>
            </w:r>
          </w:p>
          <w:p w14:paraId="1878544E" w14:textId="77777777" w:rsidR="008E14B2" w:rsidRPr="008E14B2" w:rsidRDefault="008E14B2" w:rsidP="008E14B2"/>
          <w:p w14:paraId="5B46E4F7" w14:textId="4E14A2CA" w:rsidR="008E14B2" w:rsidRPr="008E14B2" w:rsidRDefault="008E14B2" w:rsidP="008E14B2">
            <w:r w:rsidRPr="008E14B2">
              <w:t xml:space="preserve">Kalka maszynowa, papier samokopiujący i pozostałe </w:t>
            </w:r>
            <w:r w:rsidRPr="008E14B2">
              <w:lastRenderedPageBreak/>
              <w:t>papiery do kopiowania lub papiery przedrukowe, w zwojach lub arkuszach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49CAAD26" w14:textId="77777777" w:rsidR="008E14B2" w:rsidRPr="008E14B2" w:rsidRDefault="008E14B2" w:rsidP="008E14B2"/>
        </w:tc>
      </w:tr>
      <w:tr w:rsidR="008E14B2" w:rsidRPr="009D03B7" w14:paraId="15D8D8E7" w14:textId="77777777" w:rsidTr="004E7487">
        <w:trPr>
          <w:trHeight w:val="11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65AF5" w14:textId="77777777" w:rsidR="008E14B2" w:rsidRPr="008E14B2" w:rsidRDefault="008E14B2" w:rsidP="008E14B2">
            <w:r w:rsidRPr="008E14B2">
              <w:t>17.12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C477E" w14:textId="77777777" w:rsidR="008E14B2" w:rsidRPr="008E14B2" w:rsidRDefault="008E14B2" w:rsidP="008E14B2">
            <w:r w:rsidRPr="008E14B2">
              <w:t xml:space="preserve">17.12.20.30 </w:t>
            </w:r>
            <w:r w:rsidRPr="008E14B2">
              <w:br/>
              <w:t xml:space="preserve">17.12.20.55 </w:t>
            </w:r>
            <w:r w:rsidRPr="008E14B2">
              <w:br/>
              <w:t xml:space="preserve">17.12.20.57 </w:t>
            </w:r>
            <w:r w:rsidRPr="008E14B2">
              <w:br/>
              <w:t>17.12.20.90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F6220" w14:textId="77777777" w:rsidR="008E14B2" w:rsidRPr="008E14B2" w:rsidRDefault="008E14B2" w:rsidP="008E14B2">
            <w:proofErr w:type="spellStart"/>
            <w:r w:rsidRPr="008E14B2">
              <w:t>Tissue</w:t>
            </w:r>
            <w:proofErr w:type="spell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425B1" w14:textId="77777777" w:rsidR="008E14B2" w:rsidRPr="008E14B2" w:rsidRDefault="008E14B2" w:rsidP="008E14B2">
            <w:r w:rsidRPr="008E14B2">
              <w:t>0,925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B664" w14:textId="77777777" w:rsidR="008E14B2" w:rsidRPr="008E14B2" w:rsidRDefault="008E14B2" w:rsidP="008E14B2">
            <w:r w:rsidRPr="008E14B2">
              <w:t>0,915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F1EB" w14:textId="77777777" w:rsidR="008E14B2" w:rsidRPr="008E14B2" w:rsidRDefault="008E14B2" w:rsidP="008E14B2">
            <w:r w:rsidRPr="008E14B2">
              <w:t>0,905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AB2D" w14:textId="77777777" w:rsidR="008E14B2" w:rsidRPr="008E14B2" w:rsidRDefault="008E14B2" w:rsidP="008E14B2">
            <w:r w:rsidRPr="008E14B2">
              <w:t>0,895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98EB" w14:textId="77777777" w:rsidR="008E14B2" w:rsidRPr="008E14B2" w:rsidRDefault="008E14B2" w:rsidP="008E14B2">
            <w:r w:rsidRPr="008E14B2">
              <w:t>0,885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325B" w14:textId="77777777" w:rsidR="008E14B2" w:rsidRPr="008E14B2" w:rsidRDefault="008E14B2" w:rsidP="008E14B2">
            <w:r w:rsidRPr="008E14B2">
              <w:t>0,876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EB5BC" w14:textId="77777777" w:rsidR="008E14B2" w:rsidRPr="008E14B2" w:rsidRDefault="008E14B2" w:rsidP="008E14B2">
            <w:r w:rsidRPr="008E14B2">
              <w:t>0,866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BD9E" w14:textId="77777777" w:rsidR="008E14B2" w:rsidRPr="008E14B2" w:rsidRDefault="008E14B2" w:rsidP="008E14B2">
            <w:r w:rsidRPr="008E14B2">
              <w:t>0,857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D4BCF" w14:textId="77777777" w:rsidR="008E14B2" w:rsidRPr="008E14B2" w:rsidRDefault="008E14B2" w:rsidP="008E14B2">
            <w:r w:rsidRPr="008E14B2">
              <w:t>0,847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363E" w14:textId="77777777" w:rsidR="008E14B2" w:rsidRPr="008E14B2" w:rsidRDefault="008E14B2" w:rsidP="008E14B2">
            <w:r w:rsidRPr="008E14B2">
              <w:t>0,838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AD89" w14:textId="77777777" w:rsidR="008E14B2" w:rsidRPr="008E14B2" w:rsidRDefault="008E14B2" w:rsidP="008E14B2"/>
          <w:p w14:paraId="0C291F6A" w14:textId="77777777" w:rsidR="008E14B2" w:rsidRPr="008E14B2" w:rsidRDefault="008E14B2" w:rsidP="008E14B2"/>
          <w:p w14:paraId="20A6D34B" w14:textId="77777777" w:rsidR="008E14B2" w:rsidRPr="008E14B2" w:rsidRDefault="008E14B2" w:rsidP="008E14B2"/>
          <w:p w14:paraId="3B04970C" w14:textId="77777777" w:rsidR="008E14B2" w:rsidRPr="008E14B2" w:rsidRDefault="008E14B2" w:rsidP="008E14B2"/>
          <w:p w14:paraId="3A23870B" w14:textId="77777777" w:rsidR="008E14B2" w:rsidRPr="008E14B2" w:rsidRDefault="008E14B2" w:rsidP="008E14B2"/>
          <w:p w14:paraId="0000891E" w14:textId="77777777" w:rsidR="008E14B2" w:rsidRPr="008E14B2" w:rsidRDefault="008E14B2" w:rsidP="008E14B2"/>
          <w:p w14:paraId="2F98E864" w14:textId="77777777" w:rsidR="008E14B2" w:rsidRPr="008E14B2" w:rsidRDefault="008E14B2" w:rsidP="008E14B2"/>
          <w:p w14:paraId="1818096B" w14:textId="77777777" w:rsidR="008E14B2" w:rsidRPr="008E14B2" w:rsidRDefault="008E14B2" w:rsidP="008E14B2">
            <w:r w:rsidRPr="008E14B2">
              <w:t>MWh/t</w:t>
            </w:r>
          </w:p>
          <w:p w14:paraId="6D2DFAE7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5021" w14:textId="77777777" w:rsidR="008E14B2" w:rsidRPr="008E14B2" w:rsidRDefault="008E14B2" w:rsidP="008E14B2">
            <w:r w:rsidRPr="008E14B2">
              <w:t xml:space="preserve">Bibułka </w:t>
            </w:r>
            <w:proofErr w:type="spellStart"/>
            <w:r w:rsidRPr="008E14B2">
              <w:t>tissue</w:t>
            </w:r>
            <w:proofErr w:type="spellEnd"/>
            <w:r w:rsidRPr="008E14B2">
              <w:t xml:space="preserve"> do produkcji papieru toaletowego, chusteczek higienicznych, ręczników, serwetek itp.; wata celulozowa i wstęgi z włókien celulozowych</w:t>
            </w:r>
            <w:r w:rsidRPr="008E14B2">
              <w:tab/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1BE28" w14:textId="77777777" w:rsidR="008E14B2" w:rsidRPr="008E14B2" w:rsidRDefault="008E14B2" w:rsidP="008E14B2"/>
        </w:tc>
      </w:tr>
      <w:tr w:rsidR="008E14B2" w:rsidRPr="009D03B7" w14:paraId="76524F8A" w14:textId="77777777" w:rsidTr="004E7487">
        <w:trPr>
          <w:trHeight w:val="11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5DDA0" w14:textId="77777777" w:rsidR="008E14B2" w:rsidRPr="008E14B2" w:rsidRDefault="008E14B2" w:rsidP="008E14B2">
            <w:r w:rsidRPr="008E14B2">
              <w:t>17.12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41671" w14:textId="77777777" w:rsidR="008E14B2" w:rsidRPr="008E14B2" w:rsidRDefault="008E14B2" w:rsidP="008E14B2">
            <w:r w:rsidRPr="008E14B2">
              <w:t xml:space="preserve">17.12.33.00 </w:t>
            </w:r>
            <w:r w:rsidRPr="008E14B2">
              <w:br/>
              <w:t xml:space="preserve">17.12.34.00 </w:t>
            </w:r>
            <w:r w:rsidRPr="008E14B2">
              <w:br/>
              <w:t>17.12.35.</w:t>
            </w:r>
            <w:r w:rsidRPr="008E14B2">
              <w:lastRenderedPageBreak/>
              <w:t xml:space="preserve">20 </w:t>
            </w:r>
            <w:r w:rsidRPr="008E14B2">
              <w:br/>
              <w:t>17.12.35.40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DECA6" w14:textId="77777777" w:rsidR="008E14B2" w:rsidRPr="008E14B2" w:rsidRDefault="008E14B2" w:rsidP="008E14B2">
            <w:proofErr w:type="spellStart"/>
            <w:r w:rsidRPr="008E14B2">
              <w:lastRenderedPageBreak/>
              <w:t>Testliner</w:t>
            </w:r>
            <w:proofErr w:type="spellEnd"/>
            <w:r w:rsidRPr="008E14B2">
              <w:t xml:space="preserve"> i </w:t>
            </w:r>
            <w:proofErr w:type="spellStart"/>
            <w:r w:rsidRPr="008E14B2">
              <w:t>fluting</w:t>
            </w:r>
            <w:proofErr w:type="spell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CA965" w14:textId="77777777" w:rsidR="008E14B2" w:rsidRPr="008E14B2" w:rsidRDefault="008E14B2" w:rsidP="008E14B2">
            <w:r w:rsidRPr="008E14B2">
              <w:t>0,26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B62BA" w14:textId="77777777" w:rsidR="008E14B2" w:rsidRPr="008E14B2" w:rsidRDefault="008E14B2" w:rsidP="008E14B2">
            <w:r w:rsidRPr="008E14B2">
              <w:t>0,257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6E03" w14:textId="77777777" w:rsidR="008E14B2" w:rsidRPr="008E14B2" w:rsidRDefault="008E14B2" w:rsidP="008E14B2">
            <w:r w:rsidRPr="008E14B2">
              <w:t>0,254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426E9" w14:textId="77777777" w:rsidR="008E14B2" w:rsidRPr="008E14B2" w:rsidRDefault="008E14B2" w:rsidP="008E14B2">
            <w:r w:rsidRPr="008E14B2">
              <w:t>0,252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6681" w14:textId="77777777" w:rsidR="008E14B2" w:rsidRPr="008E14B2" w:rsidRDefault="008E14B2" w:rsidP="008E14B2">
            <w:r w:rsidRPr="008E14B2">
              <w:t>0,249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1CA3" w14:textId="77777777" w:rsidR="008E14B2" w:rsidRPr="008E14B2" w:rsidRDefault="008E14B2" w:rsidP="008E14B2">
            <w:r w:rsidRPr="008E14B2">
              <w:t>0,246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656B" w14:textId="77777777" w:rsidR="008E14B2" w:rsidRPr="008E14B2" w:rsidRDefault="008E14B2" w:rsidP="008E14B2">
            <w:r w:rsidRPr="008E14B2">
              <w:t>0,243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894B" w14:textId="77777777" w:rsidR="008E14B2" w:rsidRPr="008E14B2" w:rsidRDefault="008E14B2" w:rsidP="008E14B2">
            <w:r w:rsidRPr="008E14B2">
              <w:t>0,241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F0C3" w14:textId="77777777" w:rsidR="008E14B2" w:rsidRPr="008E14B2" w:rsidRDefault="008E14B2" w:rsidP="008E14B2">
            <w:r w:rsidRPr="008E14B2">
              <w:t>0,238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660B" w14:textId="77777777" w:rsidR="008E14B2" w:rsidRPr="008E14B2" w:rsidRDefault="008E14B2" w:rsidP="008E14B2">
            <w:r w:rsidRPr="008E14B2">
              <w:t>0,236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FA1EB" w14:textId="77777777" w:rsidR="008E14B2" w:rsidRPr="008E14B2" w:rsidRDefault="008E14B2" w:rsidP="008E14B2"/>
          <w:p w14:paraId="011379C2" w14:textId="77777777" w:rsidR="008E14B2" w:rsidRPr="008E14B2" w:rsidRDefault="008E14B2" w:rsidP="008E14B2"/>
          <w:p w14:paraId="6332C298" w14:textId="77777777" w:rsidR="008E14B2" w:rsidRPr="008E14B2" w:rsidRDefault="008E14B2" w:rsidP="008E14B2"/>
          <w:p w14:paraId="2D602720" w14:textId="77777777" w:rsidR="008E14B2" w:rsidRPr="008E14B2" w:rsidRDefault="008E14B2" w:rsidP="008E14B2">
            <w:r w:rsidRPr="008E14B2">
              <w:lastRenderedPageBreak/>
              <w:t>MWh/t</w:t>
            </w:r>
          </w:p>
          <w:p w14:paraId="5CC9B6C3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4343" w14:textId="77777777" w:rsidR="008E14B2" w:rsidRPr="008E14B2" w:rsidRDefault="008E14B2" w:rsidP="008E14B2">
            <w:r w:rsidRPr="008E14B2">
              <w:lastRenderedPageBreak/>
              <w:t xml:space="preserve">Papier </w:t>
            </w:r>
            <w:proofErr w:type="spellStart"/>
            <w:r w:rsidRPr="008E14B2">
              <w:t>półchemiczny</w:t>
            </w:r>
            <w:proofErr w:type="spellEnd"/>
            <w:r w:rsidRPr="008E14B2">
              <w:t xml:space="preserve"> na warstwę pofalowaną; </w:t>
            </w:r>
          </w:p>
          <w:p w14:paraId="4AA234CF" w14:textId="77777777" w:rsidR="008E14B2" w:rsidRPr="008E14B2" w:rsidRDefault="008E14B2" w:rsidP="008E14B2"/>
          <w:p w14:paraId="4BD0D060" w14:textId="77777777" w:rsidR="008E14B2" w:rsidRPr="008E14B2" w:rsidRDefault="008E14B2" w:rsidP="008E14B2">
            <w:r w:rsidRPr="008E14B2">
              <w:t xml:space="preserve">Papier z makulatury na warstwę pofalowaną i pozostały papier na warstwę pofalowaną; </w:t>
            </w:r>
          </w:p>
          <w:p w14:paraId="24D6D149" w14:textId="77777777" w:rsidR="008E14B2" w:rsidRPr="008E14B2" w:rsidRDefault="008E14B2" w:rsidP="008E14B2"/>
          <w:p w14:paraId="6027B243" w14:textId="77777777" w:rsidR="008E14B2" w:rsidRPr="008E14B2" w:rsidRDefault="008E14B2" w:rsidP="008E14B2">
            <w:r w:rsidRPr="008E14B2">
              <w:t>»</w:t>
            </w:r>
            <w:proofErr w:type="spellStart"/>
            <w:r w:rsidRPr="008E14B2">
              <w:t>Testliner</w:t>
            </w:r>
            <w:proofErr w:type="spellEnd"/>
            <w:r w:rsidRPr="008E14B2">
              <w:t>« — papier z makulatury na pokrycie tektury falistej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E9EE3" w14:textId="77777777" w:rsidR="008E14B2" w:rsidRPr="008E14B2" w:rsidRDefault="008E14B2" w:rsidP="008E14B2"/>
        </w:tc>
      </w:tr>
      <w:tr w:rsidR="008E14B2" w:rsidRPr="009D03B7" w14:paraId="4CEA0B2F" w14:textId="77777777" w:rsidTr="004E7487">
        <w:trPr>
          <w:trHeight w:val="17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262AF" w14:textId="77777777" w:rsidR="008E14B2" w:rsidRPr="008E14B2" w:rsidRDefault="008E14B2" w:rsidP="008E14B2">
            <w:r w:rsidRPr="008E14B2">
              <w:t>17.12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0AFAA" w14:textId="77777777" w:rsidR="008E14B2" w:rsidRPr="008E14B2" w:rsidRDefault="008E14B2" w:rsidP="008E14B2">
            <w:r w:rsidRPr="008E14B2">
              <w:t xml:space="preserve">17.12.31.00 </w:t>
            </w:r>
            <w:r w:rsidRPr="008E14B2">
              <w:br/>
              <w:t xml:space="preserve">17.12.32.00 </w:t>
            </w:r>
            <w:r w:rsidRPr="008E14B2">
              <w:br/>
              <w:t xml:space="preserve">17.12.42.60 </w:t>
            </w:r>
            <w:r w:rsidRPr="008E14B2">
              <w:br/>
              <w:t xml:space="preserve">17.12.42.80 </w:t>
            </w:r>
            <w:r w:rsidRPr="008E14B2">
              <w:br/>
              <w:t xml:space="preserve">17.12.51.10 </w:t>
            </w:r>
            <w:r w:rsidRPr="008E14B2">
              <w:br/>
            </w:r>
            <w:r w:rsidRPr="008E14B2">
              <w:lastRenderedPageBreak/>
              <w:t>17.12.59.10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FC94D" w14:textId="77777777" w:rsidR="008E14B2" w:rsidRPr="008E14B2" w:rsidRDefault="008E14B2" w:rsidP="008E14B2">
            <w:r w:rsidRPr="008E14B2">
              <w:lastRenderedPageBreak/>
              <w:t>Tektura niepowleczona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A5FD2" w14:textId="77777777" w:rsidR="008E14B2" w:rsidRPr="008E14B2" w:rsidRDefault="008E14B2" w:rsidP="008E14B2">
            <w:r w:rsidRPr="008E14B2">
              <w:t>0,268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AD4C2" w14:textId="77777777" w:rsidR="008E14B2" w:rsidRPr="008E14B2" w:rsidRDefault="008E14B2" w:rsidP="008E14B2">
            <w:r w:rsidRPr="008E14B2">
              <w:t>0,265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C54F" w14:textId="77777777" w:rsidR="008E14B2" w:rsidRPr="008E14B2" w:rsidRDefault="008E14B2" w:rsidP="008E14B2">
            <w:r w:rsidRPr="008E14B2">
              <w:t>0,262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2F55" w14:textId="77777777" w:rsidR="008E14B2" w:rsidRPr="008E14B2" w:rsidRDefault="008E14B2" w:rsidP="008E14B2">
            <w:r w:rsidRPr="008E14B2">
              <w:t>0,259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AB33B" w14:textId="77777777" w:rsidR="008E14B2" w:rsidRPr="008E14B2" w:rsidRDefault="008E14B2" w:rsidP="008E14B2">
            <w:r w:rsidRPr="008E14B2">
              <w:t>0,257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D917" w14:textId="77777777" w:rsidR="008E14B2" w:rsidRPr="008E14B2" w:rsidRDefault="008E14B2" w:rsidP="008E14B2">
            <w:r w:rsidRPr="008E14B2">
              <w:t>0,254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2E88" w14:textId="77777777" w:rsidR="008E14B2" w:rsidRPr="008E14B2" w:rsidRDefault="008E14B2" w:rsidP="008E14B2">
            <w:r w:rsidRPr="008E14B2">
              <w:t>0,251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F5D1" w14:textId="77777777" w:rsidR="008E14B2" w:rsidRPr="008E14B2" w:rsidRDefault="008E14B2" w:rsidP="008E14B2">
            <w:r w:rsidRPr="008E14B2">
              <w:t>0,248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27AC" w14:textId="77777777" w:rsidR="008E14B2" w:rsidRPr="008E14B2" w:rsidRDefault="008E14B2" w:rsidP="008E14B2">
            <w:r w:rsidRPr="008E14B2">
              <w:t>0,246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B5AC" w14:textId="77777777" w:rsidR="008E14B2" w:rsidRPr="008E14B2" w:rsidRDefault="008E14B2" w:rsidP="008E14B2">
            <w:r w:rsidRPr="008E14B2">
              <w:t>0,243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4634" w14:textId="77777777" w:rsidR="008E14B2" w:rsidRPr="008E14B2" w:rsidRDefault="008E14B2" w:rsidP="008E14B2"/>
          <w:p w14:paraId="5AACEDA4" w14:textId="77777777" w:rsidR="008E14B2" w:rsidRPr="008E14B2" w:rsidRDefault="008E14B2" w:rsidP="008E14B2"/>
          <w:p w14:paraId="3725819F" w14:textId="77777777" w:rsidR="008E14B2" w:rsidRPr="008E14B2" w:rsidRDefault="008E14B2" w:rsidP="008E14B2"/>
          <w:p w14:paraId="34EA90D2" w14:textId="77777777" w:rsidR="008E14B2" w:rsidRPr="008E14B2" w:rsidRDefault="008E14B2" w:rsidP="008E14B2"/>
          <w:p w14:paraId="25C29CE3" w14:textId="77777777" w:rsidR="008E14B2" w:rsidRPr="008E14B2" w:rsidRDefault="008E14B2" w:rsidP="008E14B2"/>
          <w:p w14:paraId="360966B7" w14:textId="77777777" w:rsidR="008E14B2" w:rsidRPr="008E14B2" w:rsidRDefault="008E14B2" w:rsidP="008E14B2"/>
          <w:p w14:paraId="21B64171" w14:textId="77777777" w:rsidR="008E14B2" w:rsidRPr="008E14B2" w:rsidRDefault="008E14B2" w:rsidP="008E14B2">
            <w:r w:rsidRPr="008E14B2">
              <w:lastRenderedPageBreak/>
              <w:t>MWh/t</w:t>
            </w:r>
          </w:p>
          <w:p w14:paraId="67F9400D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0ECF" w14:textId="5595427E" w:rsidR="008E14B2" w:rsidRPr="008E14B2" w:rsidRDefault="00957101" w:rsidP="008E14B2">
            <w:r w:rsidRPr="00957101">
              <w:lastRenderedPageBreak/>
              <w:t xml:space="preserve">Papier siarczanowy niepowleczony na warstwę pokryciową tektury falistej, niebielony (z wyłączeniem stosowanego do pisania, druku </w:t>
            </w:r>
            <w:r w:rsidRPr="00957101">
              <w:lastRenderedPageBreak/>
              <w:t>lub innych celów graficznych, kart dziurkowanych i dziurkowanej taśmy papierowej)</w:t>
            </w:r>
            <w:r w:rsidR="008E14B2" w:rsidRPr="008E14B2">
              <w:t>;</w:t>
            </w:r>
          </w:p>
          <w:p w14:paraId="5F0822A8" w14:textId="529838DE" w:rsidR="008E14B2" w:rsidRPr="008E14B2" w:rsidRDefault="00957101" w:rsidP="008E14B2">
            <w:r w:rsidRPr="00957101">
              <w:t xml:space="preserve">Papier siarczanowy niepowleczony na warstwę pokryciową tektury falistej, bielony (z wyłączeniem niebielonego, stosowanego do pisania, druku lub innych celów graficznych, kart dziurkowanych i dziurkowanej taśmy </w:t>
            </w:r>
            <w:r w:rsidRPr="00957101">
              <w:lastRenderedPageBreak/>
              <w:t>papierowej)</w:t>
            </w:r>
            <w:r w:rsidR="007557AC">
              <w:t xml:space="preserve"> </w:t>
            </w:r>
            <w:r w:rsidR="008E14B2" w:rsidRPr="008E14B2">
              <w:t>falistej bielony;</w:t>
            </w:r>
          </w:p>
          <w:p w14:paraId="1950BD55" w14:textId="77777777" w:rsidR="008E14B2" w:rsidRPr="008E14B2" w:rsidRDefault="008E14B2" w:rsidP="008E14B2">
            <w:r w:rsidRPr="008E14B2">
              <w:t>Pozostały papier i tektura, niepowleczone, w zwojach lub arkuszach, o gramaturze &gt; 150 g/m² lecz &lt; 225 g/m² (z wyłączeniem produktów objętych pozycją HS 4802, papieru na warstwę pofalowaną, pokryciowego (</w:t>
            </w:r>
            <w:proofErr w:type="spellStart"/>
            <w:r w:rsidRPr="008E14B2">
              <w:t>testliner</w:t>
            </w:r>
            <w:proofErr w:type="spellEnd"/>
            <w:r w:rsidRPr="008E14B2">
              <w:t>), pakowego siarczynowego, papieru i tektury filtracyjnych i dachowych);</w:t>
            </w:r>
          </w:p>
          <w:p w14:paraId="497C2D83" w14:textId="77777777" w:rsidR="008E14B2" w:rsidRPr="008E14B2" w:rsidRDefault="008E14B2" w:rsidP="008E14B2">
            <w:r w:rsidRPr="008E14B2">
              <w:tab/>
            </w:r>
          </w:p>
          <w:p w14:paraId="3BEAC6F1" w14:textId="77777777" w:rsidR="008E14B2" w:rsidRPr="008E14B2" w:rsidRDefault="008E14B2" w:rsidP="008E14B2">
            <w:r w:rsidRPr="008E14B2">
              <w:lastRenderedPageBreak/>
              <w:t>Pozostały papier i tektura, niepowleczone, w zwojach lub arkuszach, o gramaturze nie mniejszej niż 225 g/m² (z wyłączeniem produktów objętych pozycją HS 4802, papieru na warstwę pofalowaną, pokryciowego (</w:t>
            </w:r>
            <w:proofErr w:type="spellStart"/>
            <w:r w:rsidRPr="008E14B2">
              <w:t>testliner</w:t>
            </w:r>
            <w:proofErr w:type="spellEnd"/>
            <w:r w:rsidRPr="008E14B2">
              <w:t>), pakowego siarczynowego, papieru i tektury filtracyjnych i dachowych;</w:t>
            </w:r>
          </w:p>
          <w:p w14:paraId="38DEE8EA" w14:textId="77777777" w:rsidR="008E14B2" w:rsidRPr="008E14B2" w:rsidRDefault="008E14B2" w:rsidP="008E14B2">
            <w:r w:rsidRPr="008E14B2">
              <w:t>Tektura niepowleczona, szara wewnątrz</w:t>
            </w:r>
          </w:p>
          <w:p w14:paraId="64BAED40" w14:textId="199D62B3" w:rsidR="008E14B2" w:rsidRPr="008E14B2" w:rsidRDefault="00F67A72" w:rsidP="008E14B2">
            <w:r>
              <w:lastRenderedPageBreak/>
              <w:t xml:space="preserve"> </w:t>
            </w:r>
            <w:r w:rsidR="008E14B2" w:rsidRPr="008E14B2">
              <w:t>Pozostała tektura niepowleczona</w:t>
            </w:r>
          </w:p>
          <w:p w14:paraId="722C9015" w14:textId="33A62F17" w:rsidR="008E14B2" w:rsidRPr="008E14B2" w:rsidRDefault="00F67A72" w:rsidP="008E14B2">
            <w:r>
              <w:t xml:space="preserve">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05BAF" w14:textId="77777777" w:rsidR="008E14B2" w:rsidRPr="008E14B2" w:rsidRDefault="008E14B2" w:rsidP="008E14B2"/>
        </w:tc>
      </w:tr>
      <w:tr w:rsidR="008E14B2" w:rsidRPr="009D03B7" w14:paraId="28EE1282" w14:textId="77777777" w:rsidTr="004E7487">
        <w:trPr>
          <w:trHeight w:val="20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BF645" w14:textId="77777777" w:rsidR="008E14B2" w:rsidRPr="008E14B2" w:rsidRDefault="008E14B2" w:rsidP="008E14B2">
            <w:r w:rsidRPr="008E14B2">
              <w:lastRenderedPageBreak/>
              <w:t>17.12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399FF" w14:textId="77777777" w:rsidR="008E14B2" w:rsidRPr="008E14B2" w:rsidRDefault="008E14B2" w:rsidP="008E14B2">
            <w:r w:rsidRPr="008E14B2">
              <w:t xml:space="preserve">17.12.75.00 </w:t>
            </w:r>
            <w:r w:rsidRPr="008E14B2">
              <w:br/>
              <w:t xml:space="preserve">17.12.77.55 </w:t>
            </w:r>
            <w:r w:rsidRPr="008E14B2">
              <w:br/>
              <w:t xml:space="preserve">17.12.77.59 </w:t>
            </w:r>
            <w:r w:rsidRPr="008E14B2">
              <w:br/>
              <w:t xml:space="preserve">17.12.78.20 </w:t>
            </w:r>
            <w:r w:rsidRPr="008E14B2">
              <w:br/>
              <w:t xml:space="preserve">17.12.78.50 </w:t>
            </w:r>
            <w:r w:rsidRPr="008E14B2">
              <w:br/>
              <w:t xml:space="preserve">17.12.79.53 </w:t>
            </w:r>
            <w:r w:rsidRPr="008E14B2">
              <w:br/>
              <w:t>17.12.79.55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798D1" w14:textId="77777777" w:rsidR="008E14B2" w:rsidRPr="008E14B2" w:rsidRDefault="008E14B2" w:rsidP="008E14B2">
            <w:r w:rsidRPr="008E14B2">
              <w:t>Tektura powleczona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E40DA" w14:textId="77777777" w:rsidR="008E14B2" w:rsidRPr="008E14B2" w:rsidRDefault="008E14B2" w:rsidP="008E14B2">
            <w:r w:rsidRPr="008E14B2">
              <w:t>0,403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AA425" w14:textId="77777777" w:rsidR="008E14B2" w:rsidRPr="008E14B2" w:rsidRDefault="008E14B2" w:rsidP="008E14B2">
            <w:r w:rsidRPr="008E14B2">
              <w:t>0,399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7D4B7" w14:textId="77777777" w:rsidR="008E14B2" w:rsidRPr="008E14B2" w:rsidRDefault="008E14B2" w:rsidP="008E14B2">
            <w:r w:rsidRPr="008E14B2">
              <w:t>0,394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84FF1" w14:textId="77777777" w:rsidR="008E14B2" w:rsidRPr="008E14B2" w:rsidRDefault="008E14B2" w:rsidP="008E14B2">
            <w:r w:rsidRPr="008E14B2">
              <w:t>0,390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93C3" w14:textId="77777777" w:rsidR="008E14B2" w:rsidRPr="008E14B2" w:rsidRDefault="008E14B2" w:rsidP="008E14B2">
            <w:r w:rsidRPr="008E14B2">
              <w:t>0,386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770F" w14:textId="77777777" w:rsidR="008E14B2" w:rsidRPr="008E14B2" w:rsidRDefault="008E14B2" w:rsidP="008E14B2">
            <w:r w:rsidRPr="008E14B2">
              <w:t>0,382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3E68" w14:textId="77777777" w:rsidR="008E14B2" w:rsidRPr="008E14B2" w:rsidRDefault="008E14B2" w:rsidP="008E14B2">
            <w:r w:rsidRPr="008E14B2">
              <w:t>0,377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1252" w14:textId="77777777" w:rsidR="008E14B2" w:rsidRPr="008E14B2" w:rsidRDefault="008E14B2" w:rsidP="008E14B2">
            <w:r w:rsidRPr="008E14B2">
              <w:t>0,373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94E6" w14:textId="77777777" w:rsidR="008E14B2" w:rsidRPr="008E14B2" w:rsidRDefault="008E14B2" w:rsidP="008E14B2">
            <w:r w:rsidRPr="008E14B2">
              <w:t>0,369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335D6" w14:textId="77777777" w:rsidR="008E14B2" w:rsidRPr="008E14B2" w:rsidRDefault="008E14B2" w:rsidP="008E14B2">
            <w:r w:rsidRPr="008E14B2">
              <w:t>0,365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3D5E" w14:textId="77777777" w:rsidR="008E14B2" w:rsidRPr="008E14B2" w:rsidRDefault="008E14B2" w:rsidP="008E14B2"/>
          <w:p w14:paraId="657004E8" w14:textId="77777777" w:rsidR="008E14B2" w:rsidRPr="008E14B2" w:rsidRDefault="008E14B2" w:rsidP="008E14B2"/>
          <w:p w14:paraId="1579163F" w14:textId="77777777" w:rsidR="008E14B2" w:rsidRPr="008E14B2" w:rsidRDefault="008E14B2" w:rsidP="008E14B2"/>
          <w:p w14:paraId="615719D2" w14:textId="77777777" w:rsidR="008E14B2" w:rsidRPr="008E14B2" w:rsidRDefault="008E14B2" w:rsidP="008E14B2"/>
          <w:p w14:paraId="65866A33" w14:textId="77777777" w:rsidR="008E14B2" w:rsidRPr="008E14B2" w:rsidRDefault="008E14B2" w:rsidP="008E14B2"/>
          <w:p w14:paraId="70A5095B" w14:textId="77777777" w:rsidR="008E14B2" w:rsidRPr="008E14B2" w:rsidRDefault="008E14B2" w:rsidP="008E14B2"/>
          <w:p w14:paraId="0664D84E" w14:textId="77777777" w:rsidR="008E14B2" w:rsidRPr="008E14B2" w:rsidRDefault="008E14B2" w:rsidP="008E14B2"/>
          <w:p w14:paraId="65CADF8E" w14:textId="77777777" w:rsidR="008E14B2" w:rsidRPr="008E14B2" w:rsidRDefault="008E14B2" w:rsidP="008E14B2">
            <w:r w:rsidRPr="008E14B2">
              <w:t>MWh/t</w:t>
            </w:r>
          </w:p>
          <w:p w14:paraId="32EF45C5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61B9" w14:textId="77777777" w:rsidR="008E14B2" w:rsidRPr="008E14B2" w:rsidRDefault="008E14B2" w:rsidP="008E14B2">
            <w:r w:rsidRPr="008E14B2">
              <w:t>Tektura siarczanowa powleczona kaolinem lub innymi substancjami nieorganicznymi, z wyłączeniem w rodzaju stosowanej do pisania, drukowania lub innych celów graficznych;</w:t>
            </w:r>
          </w:p>
          <w:p w14:paraId="6035B0CD" w14:textId="77777777" w:rsidR="008E14B2" w:rsidRPr="008E14B2" w:rsidRDefault="008E14B2" w:rsidP="008E14B2"/>
          <w:p w14:paraId="06CC83F7" w14:textId="77777777" w:rsidR="008E14B2" w:rsidRPr="008E14B2" w:rsidRDefault="008E14B2" w:rsidP="008E14B2">
            <w:r w:rsidRPr="008E14B2">
              <w:t xml:space="preserve">Bielony papier i tektura, w zwojach lub arkuszach, powleczone, </w:t>
            </w:r>
            <w:r w:rsidRPr="008E14B2">
              <w:lastRenderedPageBreak/>
              <w:t>impregnowane lub pokryte tworzywami sztucznymi, o gramaturze większej niż 150 g/m² (z wyłączeniem powleczonych klejami);</w:t>
            </w:r>
          </w:p>
          <w:p w14:paraId="6C590747" w14:textId="77777777" w:rsidR="008E14B2" w:rsidRPr="008E14B2" w:rsidRDefault="008E14B2" w:rsidP="008E14B2">
            <w:r w:rsidRPr="008E14B2">
              <w:t>Papier i tektura w zwojach lub arkuszach, powleczone, impregnowane lub pokryte tworzywami sztucznymi (z wyłączeniem powleczonych klejami, bielonych i o gramaturze większej niż 150 g/m²);</w:t>
            </w:r>
          </w:p>
          <w:p w14:paraId="2E792BB3" w14:textId="77777777" w:rsidR="008E14B2" w:rsidRPr="008E14B2" w:rsidRDefault="008E14B2" w:rsidP="008E14B2"/>
          <w:p w14:paraId="798E4412" w14:textId="77777777" w:rsidR="008E14B2" w:rsidRPr="008E14B2" w:rsidRDefault="008E14B2" w:rsidP="008E14B2">
            <w:r w:rsidRPr="008E14B2">
              <w:lastRenderedPageBreak/>
              <w:t>Tektura szara wewnątrz, powleczona kaolinem lub innymi substancjami nieorganicznymi, z wyłączeniem w rodzaju stosowanej do pisania, drukowania lub innych celów graficznych;</w:t>
            </w:r>
          </w:p>
          <w:p w14:paraId="7897FF8C" w14:textId="1D86956E" w:rsidR="008E14B2" w:rsidRPr="008E14B2" w:rsidRDefault="008E14B2" w:rsidP="008E14B2">
            <w:r w:rsidRPr="008E14B2">
              <w:t>Papier i tektura, wielowarstwowe, powleczone, każda warstwa bielona</w:t>
            </w:r>
            <w:r w:rsidR="00ED6578">
              <w:t>;</w:t>
            </w:r>
          </w:p>
          <w:p w14:paraId="276F1291" w14:textId="77777777" w:rsidR="008E14B2" w:rsidRPr="008E14B2" w:rsidRDefault="008E14B2" w:rsidP="008E14B2">
            <w:r w:rsidRPr="008E14B2">
              <w:t xml:space="preserve">Papier i tektura, wielowarstwowe, powleczone, tylko jedna zewnętrzna </w:t>
            </w:r>
            <w:r w:rsidRPr="008E14B2">
              <w:lastRenderedPageBreak/>
              <w:t>warstwa bielona</w:t>
            </w:r>
          </w:p>
          <w:p w14:paraId="6B280B55" w14:textId="77777777" w:rsidR="008E14B2" w:rsidRPr="008E14B2" w:rsidRDefault="008E14B2" w:rsidP="008E14B2"/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A0BB" w14:textId="77777777" w:rsidR="008E14B2" w:rsidRPr="008E14B2" w:rsidRDefault="008E14B2" w:rsidP="008E14B2"/>
        </w:tc>
      </w:tr>
      <w:tr w:rsidR="008E14B2" w:rsidRPr="009D03B7" w14:paraId="06D1A147" w14:textId="77777777" w:rsidTr="004E7487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8C058" w14:textId="77777777" w:rsidR="008E14B2" w:rsidRPr="008E14B2" w:rsidRDefault="008E14B2" w:rsidP="008E14B2">
            <w:r w:rsidRPr="008E14B2">
              <w:lastRenderedPageBreak/>
              <w:t>20.13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7D5E0" w14:textId="77777777" w:rsidR="008E14B2" w:rsidRPr="008E14B2" w:rsidRDefault="008E14B2" w:rsidP="008E14B2">
            <w:r w:rsidRPr="008E14B2">
              <w:t>20.13.24.34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4A70D" w14:textId="77777777" w:rsidR="008E14B2" w:rsidRPr="008E14B2" w:rsidRDefault="008E14B2" w:rsidP="008E14B2">
            <w:r w:rsidRPr="008E14B2">
              <w:t>Kwas siarkowy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96BCD" w14:textId="77777777" w:rsidR="008E14B2" w:rsidRPr="008E14B2" w:rsidRDefault="008E14B2" w:rsidP="008E14B2">
            <w:r w:rsidRPr="008E14B2">
              <w:t>0,056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95549" w14:textId="77777777" w:rsidR="008E14B2" w:rsidRPr="008E14B2" w:rsidRDefault="008E14B2" w:rsidP="008E14B2">
            <w:r w:rsidRPr="008E14B2">
              <w:t>0,055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9CC1B" w14:textId="77777777" w:rsidR="008E14B2" w:rsidRPr="008E14B2" w:rsidRDefault="008E14B2" w:rsidP="008E14B2">
            <w:r w:rsidRPr="008E14B2">
              <w:t>0,055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7E195" w14:textId="77777777" w:rsidR="008E14B2" w:rsidRPr="008E14B2" w:rsidRDefault="008E14B2" w:rsidP="008E14B2">
            <w:r w:rsidRPr="008E14B2">
              <w:t>0,054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C653" w14:textId="77777777" w:rsidR="008E14B2" w:rsidRPr="008E14B2" w:rsidRDefault="008E14B2" w:rsidP="008E14B2">
            <w:r w:rsidRPr="008E14B2">
              <w:t>0,054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5D01" w14:textId="77777777" w:rsidR="008E14B2" w:rsidRPr="008E14B2" w:rsidRDefault="008E14B2" w:rsidP="008E14B2">
            <w:r w:rsidRPr="008E14B2">
              <w:t>0,053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DD22" w14:textId="77777777" w:rsidR="008E14B2" w:rsidRPr="008E14B2" w:rsidRDefault="008E14B2" w:rsidP="008E14B2">
            <w:r w:rsidRPr="008E14B2">
              <w:t>0,052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3F3D" w14:textId="77777777" w:rsidR="008E14B2" w:rsidRPr="008E14B2" w:rsidRDefault="008E14B2" w:rsidP="008E14B2">
            <w:r w:rsidRPr="008E14B2">
              <w:t>0,052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D17E" w14:textId="77777777" w:rsidR="008E14B2" w:rsidRPr="008E14B2" w:rsidRDefault="008E14B2" w:rsidP="008E14B2">
            <w:r w:rsidRPr="008E14B2">
              <w:t>0,051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8971" w14:textId="77777777" w:rsidR="008E14B2" w:rsidRPr="008E14B2" w:rsidRDefault="008E14B2" w:rsidP="008E14B2">
            <w:r w:rsidRPr="008E14B2">
              <w:t>0,051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9682" w14:textId="77777777" w:rsidR="008E14B2" w:rsidRPr="008E14B2" w:rsidRDefault="008E14B2" w:rsidP="008E14B2">
            <w:r w:rsidRPr="008E14B2">
              <w:t>MWh/t</w:t>
            </w:r>
          </w:p>
          <w:p w14:paraId="75A4C6A0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DA51" w14:textId="77777777" w:rsidR="008E14B2" w:rsidRPr="008E14B2" w:rsidRDefault="008E14B2" w:rsidP="008E14B2">
            <w:r w:rsidRPr="008E14B2">
              <w:t>Kwas siarkowy; oleum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285F" w14:textId="449FF109" w:rsidR="008E14B2" w:rsidRPr="008E14B2" w:rsidRDefault="008E14B2" w:rsidP="008E14B2">
            <w:r w:rsidRPr="008E14B2">
              <w:t>Wszystkie procesy bezpośrednio lub pośrednio związane z produkcją kwasu siarkowego</w:t>
            </w:r>
          </w:p>
        </w:tc>
      </w:tr>
      <w:tr w:rsidR="008E14B2" w:rsidRPr="009D03B7" w14:paraId="34EACC77" w14:textId="77777777" w:rsidTr="004E74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4CF53" w14:textId="77777777" w:rsidR="008E14B2" w:rsidRPr="008E14B2" w:rsidRDefault="008E14B2" w:rsidP="008E14B2">
            <w:r w:rsidRPr="008E14B2">
              <w:t>20.13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27547" w14:textId="77777777" w:rsidR="008E14B2" w:rsidRPr="008E14B2" w:rsidRDefault="008E14B2" w:rsidP="008E14B2">
            <w:r w:rsidRPr="008E14B2">
              <w:t>20.13.21.11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9DB43" w14:textId="77777777" w:rsidR="008E14B2" w:rsidRPr="008E14B2" w:rsidRDefault="008E14B2" w:rsidP="008E14B2">
            <w:r w:rsidRPr="008E14B2">
              <w:t>Chlor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D9B90" w14:textId="77777777" w:rsidR="008E14B2" w:rsidRPr="008E14B2" w:rsidRDefault="008E14B2" w:rsidP="008E14B2">
            <w:r w:rsidRPr="008E14B2">
              <w:t>1,846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5D7AE" w14:textId="77777777" w:rsidR="008E14B2" w:rsidRPr="008E14B2" w:rsidRDefault="008E14B2" w:rsidP="008E14B2">
            <w:r w:rsidRPr="008E14B2">
              <w:t>1,826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E522" w14:textId="77777777" w:rsidR="008E14B2" w:rsidRPr="008E14B2" w:rsidRDefault="008E14B2" w:rsidP="008E14B2">
            <w:r w:rsidRPr="008E14B2">
              <w:t>1,806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28AA" w14:textId="77777777" w:rsidR="008E14B2" w:rsidRPr="008E14B2" w:rsidRDefault="008E14B2" w:rsidP="008E14B2">
            <w:r w:rsidRPr="008E14B2">
              <w:t>1,786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2B709" w14:textId="77777777" w:rsidR="008E14B2" w:rsidRPr="008E14B2" w:rsidRDefault="008E14B2" w:rsidP="008E14B2">
            <w:r w:rsidRPr="008E14B2">
              <w:t>1,767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8D5E" w14:textId="77777777" w:rsidR="008E14B2" w:rsidRPr="008E14B2" w:rsidRDefault="008E14B2" w:rsidP="008E14B2">
            <w:r w:rsidRPr="008E14B2">
              <w:t>1,748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125B" w14:textId="77777777" w:rsidR="008E14B2" w:rsidRPr="008E14B2" w:rsidRDefault="008E14B2" w:rsidP="008E14B2">
            <w:r w:rsidRPr="008E14B2">
              <w:t>1,729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2AA3" w14:textId="77777777" w:rsidR="008E14B2" w:rsidRPr="008E14B2" w:rsidRDefault="008E14B2" w:rsidP="008E14B2">
            <w:r w:rsidRPr="008E14B2">
              <w:t>1,710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9989" w14:textId="77777777" w:rsidR="008E14B2" w:rsidRPr="008E14B2" w:rsidRDefault="008E14B2" w:rsidP="008E14B2">
            <w:r w:rsidRPr="008E14B2">
              <w:t>1,691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134F" w14:textId="77777777" w:rsidR="008E14B2" w:rsidRPr="008E14B2" w:rsidRDefault="008E14B2" w:rsidP="008E14B2">
            <w:r w:rsidRPr="008E14B2">
              <w:t>1,673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7ED0" w14:textId="77777777" w:rsidR="008E14B2" w:rsidRPr="008E14B2" w:rsidRDefault="008E14B2" w:rsidP="008E14B2">
            <w:r w:rsidRPr="008E14B2">
              <w:t>MWh/t</w:t>
            </w:r>
          </w:p>
          <w:p w14:paraId="787EC57B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EA4F" w14:textId="77777777" w:rsidR="008E14B2" w:rsidRPr="008E14B2" w:rsidRDefault="008E14B2" w:rsidP="008E14B2">
            <w:r w:rsidRPr="008E14B2">
              <w:t>Chlor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9E75" w14:textId="5E574E7A" w:rsidR="008E14B2" w:rsidRPr="008E14B2" w:rsidRDefault="008E14B2" w:rsidP="008E14B2">
            <w:r w:rsidRPr="008E14B2">
              <w:t>Wszystkie procesy bezpośrednio lub pośrednio związane z urządzeniem do elektrolizy, w tym procesy pomocnicze</w:t>
            </w:r>
          </w:p>
        </w:tc>
      </w:tr>
      <w:tr w:rsidR="008E14B2" w:rsidRPr="009D03B7" w14:paraId="2DD2F534" w14:textId="77777777" w:rsidTr="004E74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2C287" w14:textId="77777777" w:rsidR="008E14B2" w:rsidRPr="008E14B2" w:rsidRDefault="008E14B2" w:rsidP="008E14B2">
            <w:r w:rsidRPr="008E14B2">
              <w:t>20.13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D91F5" w14:textId="77777777" w:rsidR="008E14B2" w:rsidRPr="008E14B2" w:rsidRDefault="008E14B2" w:rsidP="008E14B2">
            <w:r w:rsidRPr="008E14B2">
              <w:t>20.13.21.70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52079" w14:textId="77777777" w:rsidR="008E14B2" w:rsidRPr="008E14B2" w:rsidRDefault="008E14B2" w:rsidP="008E14B2">
            <w:r w:rsidRPr="008E14B2">
              <w:t>Krzem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B8BD6" w14:textId="77777777" w:rsidR="008E14B2" w:rsidRPr="008E14B2" w:rsidRDefault="008E14B2" w:rsidP="008E14B2">
            <w:r w:rsidRPr="008E14B2">
              <w:t>11,87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06E54" w14:textId="77777777" w:rsidR="008E14B2" w:rsidRPr="008E14B2" w:rsidRDefault="008E14B2" w:rsidP="008E14B2">
            <w:r w:rsidRPr="008E14B2">
              <w:t>11,741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6156" w14:textId="77777777" w:rsidR="008E14B2" w:rsidRPr="008E14B2" w:rsidRDefault="008E14B2" w:rsidP="008E14B2">
            <w:r w:rsidRPr="008E14B2">
              <w:t>11,613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EB66" w14:textId="77777777" w:rsidR="008E14B2" w:rsidRPr="008E14B2" w:rsidRDefault="008E14B2" w:rsidP="008E14B2">
            <w:r w:rsidRPr="008E14B2">
              <w:t>11,486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A62A6" w14:textId="77777777" w:rsidR="008E14B2" w:rsidRPr="008E14B2" w:rsidRDefault="008E14B2" w:rsidP="008E14B2">
            <w:r w:rsidRPr="008E14B2">
              <w:t>11,361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55CC" w14:textId="77777777" w:rsidR="008E14B2" w:rsidRPr="008E14B2" w:rsidRDefault="008E14B2" w:rsidP="008E14B2">
            <w:r w:rsidRPr="008E14B2">
              <w:t>11,237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1E45" w14:textId="77777777" w:rsidR="008E14B2" w:rsidRPr="008E14B2" w:rsidRDefault="008E14B2" w:rsidP="008E14B2">
            <w:r w:rsidRPr="008E14B2">
              <w:t>11,115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0885" w14:textId="77777777" w:rsidR="008E14B2" w:rsidRPr="008E14B2" w:rsidRDefault="008E14B2" w:rsidP="008E14B2">
            <w:r w:rsidRPr="008E14B2">
              <w:t>10,993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CACC8" w14:textId="77777777" w:rsidR="008E14B2" w:rsidRPr="008E14B2" w:rsidRDefault="008E14B2" w:rsidP="008E14B2">
            <w:r w:rsidRPr="008E14B2">
              <w:t>10,874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D6606" w14:textId="77777777" w:rsidR="008E14B2" w:rsidRPr="008E14B2" w:rsidRDefault="008E14B2" w:rsidP="008E14B2">
            <w:r w:rsidRPr="008E14B2">
              <w:t>10,755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C733" w14:textId="77777777" w:rsidR="008E14B2" w:rsidRPr="008E14B2" w:rsidRDefault="008E14B2" w:rsidP="008E14B2">
            <w:r w:rsidRPr="008E14B2">
              <w:t>MWh/t</w:t>
            </w:r>
          </w:p>
          <w:p w14:paraId="0619D343" w14:textId="77777777" w:rsidR="008E14B2" w:rsidRPr="008E14B2" w:rsidRDefault="008E14B2" w:rsidP="008E14B2">
            <w:r w:rsidRPr="008E14B2">
              <w:lastRenderedPageBreak/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5BC0" w14:textId="77777777" w:rsidR="008E14B2" w:rsidRPr="008E14B2" w:rsidRDefault="008E14B2" w:rsidP="008E14B2">
            <w:r w:rsidRPr="008E14B2">
              <w:lastRenderedPageBreak/>
              <w:t xml:space="preserve">Krzem. Inny niż zawierający nie mniej niż </w:t>
            </w:r>
            <w:r w:rsidRPr="008E14B2">
              <w:lastRenderedPageBreak/>
              <w:t>99,99 % masy krzemu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A740" w14:textId="3CAF9C4D" w:rsidR="008E14B2" w:rsidRPr="008E14B2" w:rsidRDefault="008E14B2" w:rsidP="008E14B2">
            <w:r w:rsidRPr="008E14B2">
              <w:lastRenderedPageBreak/>
              <w:t xml:space="preserve">Wszystkie procesy bezpośrednio </w:t>
            </w:r>
            <w:r w:rsidRPr="008E14B2">
              <w:lastRenderedPageBreak/>
              <w:t>lub pośrednio związane z produkcją krzemu</w:t>
            </w:r>
          </w:p>
        </w:tc>
      </w:tr>
      <w:tr w:rsidR="008E14B2" w:rsidRPr="009D03B7" w14:paraId="61656121" w14:textId="77777777" w:rsidTr="004E74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59327" w14:textId="77777777" w:rsidR="008E14B2" w:rsidRPr="008E14B2" w:rsidRDefault="008E14B2" w:rsidP="008E14B2">
            <w:r w:rsidRPr="008E14B2">
              <w:lastRenderedPageBreak/>
              <w:t>20.13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AE8AF" w14:textId="77777777" w:rsidR="008E14B2" w:rsidRPr="008E14B2" w:rsidRDefault="008E14B2" w:rsidP="008E14B2">
            <w:r w:rsidRPr="008E14B2">
              <w:t>20.13.21.60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D26D1" w14:textId="77777777" w:rsidR="008E14B2" w:rsidRPr="008E14B2" w:rsidRDefault="008E14B2" w:rsidP="008E14B2">
            <w:r w:rsidRPr="008E14B2">
              <w:t xml:space="preserve">Krzem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6DDF7" w14:textId="77777777" w:rsidR="008E14B2" w:rsidRPr="008E14B2" w:rsidRDefault="008E14B2" w:rsidP="008E14B2">
            <w:r w:rsidRPr="008E14B2">
              <w:t>60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E35DA" w14:textId="77777777" w:rsidR="008E14B2" w:rsidRPr="008E14B2" w:rsidRDefault="008E14B2" w:rsidP="008E14B2">
            <w:r w:rsidRPr="008E14B2">
              <w:t>59,346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E655" w14:textId="77777777" w:rsidR="008E14B2" w:rsidRPr="008E14B2" w:rsidRDefault="008E14B2" w:rsidP="008E14B2">
            <w:r w:rsidRPr="008E14B2">
              <w:t>58,699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0134" w14:textId="77777777" w:rsidR="008E14B2" w:rsidRPr="008E14B2" w:rsidRDefault="008E14B2" w:rsidP="008E14B2">
            <w:r w:rsidRPr="008E14B2">
              <w:t>58,059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F5D2" w14:textId="77777777" w:rsidR="008E14B2" w:rsidRPr="008E14B2" w:rsidRDefault="008E14B2" w:rsidP="008E14B2">
            <w:r w:rsidRPr="008E14B2">
              <w:t>57,426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292C" w14:textId="77777777" w:rsidR="008E14B2" w:rsidRPr="008E14B2" w:rsidRDefault="008E14B2" w:rsidP="008E14B2">
            <w:r w:rsidRPr="008E14B2">
              <w:t>56,801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3315" w14:textId="77777777" w:rsidR="008E14B2" w:rsidRPr="008E14B2" w:rsidRDefault="008E14B2" w:rsidP="008E14B2">
            <w:r w:rsidRPr="008E14B2">
              <w:t>56,181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E8C04" w14:textId="77777777" w:rsidR="008E14B2" w:rsidRPr="008E14B2" w:rsidRDefault="008E14B2" w:rsidP="008E14B2">
            <w:r w:rsidRPr="008E14B2">
              <w:t>55,569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31B1" w14:textId="77777777" w:rsidR="008E14B2" w:rsidRPr="008E14B2" w:rsidRDefault="008E14B2" w:rsidP="008E14B2">
            <w:r w:rsidRPr="008E14B2">
              <w:t>54,963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5500" w14:textId="77777777" w:rsidR="008E14B2" w:rsidRPr="008E14B2" w:rsidRDefault="008E14B2" w:rsidP="008E14B2">
            <w:r w:rsidRPr="008E14B2">
              <w:t>54,364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CB06" w14:textId="77777777" w:rsidR="008E14B2" w:rsidRPr="008E14B2" w:rsidRDefault="008E14B2" w:rsidP="008E14B2">
            <w:r w:rsidRPr="008E14B2">
              <w:t>MWh/t</w:t>
            </w:r>
          </w:p>
          <w:p w14:paraId="4BDB7FEB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32F0" w14:textId="77777777" w:rsidR="008E14B2" w:rsidRPr="008E14B2" w:rsidRDefault="008E14B2" w:rsidP="008E14B2">
            <w:r w:rsidRPr="008E14B2">
              <w:t>Krzem. Zawierający nie mniej niż 99,99 % masy krzemu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EF7C" w14:textId="3CC7BE1F" w:rsidR="008E14B2" w:rsidRPr="008E14B2" w:rsidRDefault="008E14B2" w:rsidP="008E14B2">
            <w:r w:rsidRPr="008E14B2">
              <w:t>Wszystkie procesy bezpośrednio lub pośrednio związane z wypalaniem, w tym procesy pomocnicze</w:t>
            </w:r>
          </w:p>
        </w:tc>
      </w:tr>
      <w:tr w:rsidR="008E14B2" w:rsidRPr="009D03B7" w14:paraId="6A346D91" w14:textId="77777777" w:rsidTr="004E7487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C1D36" w14:textId="77777777" w:rsidR="008E14B2" w:rsidRPr="008E14B2" w:rsidRDefault="008E14B2" w:rsidP="008E14B2">
            <w:r w:rsidRPr="008E14B2">
              <w:t>20.13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95B83" w14:textId="77777777" w:rsidR="008E14B2" w:rsidRPr="008E14B2" w:rsidRDefault="008E14B2" w:rsidP="008E14B2">
            <w:r w:rsidRPr="008E14B2">
              <w:t>20.13.64.10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88197" w14:textId="77777777" w:rsidR="008E14B2" w:rsidRPr="008E14B2" w:rsidRDefault="008E14B2" w:rsidP="008E14B2">
            <w:r w:rsidRPr="008E14B2">
              <w:t>Węglik krzemu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3EE5" w14:textId="77777777" w:rsidR="008E14B2" w:rsidRPr="008E14B2" w:rsidRDefault="008E14B2" w:rsidP="008E14B2">
            <w:r w:rsidRPr="008E14B2">
              <w:t>6,2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9A425" w14:textId="77777777" w:rsidR="008E14B2" w:rsidRPr="008E14B2" w:rsidRDefault="008E14B2" w:rsidP="008E14B2">
            <w:r w:rsidRPr="008E14B2">
              <w:t>6,132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E7D3" w14:textId="77777777" w:rsidR="008E14B2" w:rsidRPr="008E14B2" w:rsidRDefault="008E14B2" w:rsidP="008E14B2">
            <w:r w:rsidRPr="008E14B2">
              <w:t>6,066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4EF6" w14:textId="77777777" w:rsidR="008E14B2" w:rsidRPr="008E14B2" w:rsidRDefault="008E14B2" w:rsidP="008E14B2">
            <w:r w:rsidRPr="008E14B2">
              <w:t>5,999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0DE2" w14:textId="77777777" w:rsidR="008E14B2" w:rsidRPr="008E14B2" w:rsidRDefault="008E14B2" w:rsidP="008E14B2">
            <w:r w:rsidRPr="008E14B2">
              <w:t>5,934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5AC4" w14:textId="77777777" w:rsidR="008E14B2" w:rsidRPr="008E14B2" w:rsidRDefault="008E14B2" w:rsidP="008E14B2">
            <w:r w:rsidRPr="008E14B2">
              <w:t>5,869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C581" w14:textId="77777777" w:rsidR="008E14B2" w:rsidRPr="008E14B2" w:rsidRDefault="008E14B2" w:rsidP="008E14B2">
            <w:r w:rsidRPr="008E14B2">
              <w:t>5,805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B776" w14:textId="77777777" w:rsidR="008E14B2" w:rsidRPr="008E14B2" w:rsidRDefault="008E14B2" w:rsidP="008E14B2">
            <w:r w:rsidRPr="008E14B2">
              <w:t>5,742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FC4B" w14:textId="77777777" w:rsidR="008E14B2" w:rsidRPr="008E14B2" w:rsidRDefault="008E14B2" w:rsidP="008E14B2">
            <w:r w:rsidRPr="008E14B2">
              <w:t>5,680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753A" w14:textId="77777777" w:rsidR="008E14B2" w:rsidRPr="008E14B2" w:rsidRDefault="008E14B2" w:rsidP="008E14B2">
            <w:r w:rsidRPr="008E14B2">
              <w:t>5,618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123D0" w14:textId="77777777" w:rsidR="008E14B2" w:rsidRPr="008E14B2" w:rsidRDefault="008E14B2" w:rsidP="008E14B2">
            <w:r w:rsidRPr="008E14B2">
              <w:t>MWh/t</w:t>
            </w:r>
          </w:p>
          <w:p w14:paraId="10B7C8FE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776F" w14:textId="77777777" w:rsidR="008E14B2" w:rsidRPr="008E14B2" w:rsidRDefault="008E14B2" w:rsidP="008E14B2">
            <w:r w:rsidRPr="008E14B2">
              <w:t>Węgliki krzemu, nawet niezdefiniowane chemicznie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E240" w14:textId="19580A4F" w:rsidR="008E14B2" w:rsidRPr="008E14B2" w:rsidRDefault="008E14B2" w:rsidP="008E14B2">
            <w:r w:rsidRPr="008E14B2">
              <w:t>Wszystkie procesy bezpośrednio lub pośrednio związane z produkcją węglika krzemu</w:t>
            </w:r>
          </w:p>
        </w:tc>
      </w:tr>
      <w:tr w:rsidR="008E14B2" w:rsidRPr="00C241AC" w14:paraId="763CA463" w14:textId="77777777" w:rsidTr="004E7487">
        <w:trPr>
          <w:trHeight w:val="8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C35FB" w14:textId="77777777" w:rsidR="008E14B2" w:rsidRPr="008E14B2" w:rsidRDefault="008E14B2" w:rsidP="008E14B2">
            <w:r w:rsidRPr="008E14B2">
              <w:t>24.10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FC404" w14:textId="77777777" w:rsidR="008E14B2" w:rsidRPr="008E14B2" w:rsidRDefault="008E14B2" w:rsidP="008E14B2">
            <w:r w:rsidRPr="008E14B2">
              <w:t>24.10.T1.22</w:t>
            </w:r>
          </w:p>
          <w:p w14:paraId="1A5F7B3D" w14:textId="77777777" w:rsidR="008E14B2" w:rsidRPr="008E14B2" w:rsidRDefault="008E14B2" w:rsidP="008E14B2">
            <w:r w:rsidRPr="008E14B2">
              <w:t>24.10.T1.32</w:t>
            </w:r>
          </w:p>
          <w:p w14:paraId="5C0785F6" w14:textId="77777777" w:rsidR="008E14B2" w:rsidRPr="008E14B2" w:rsidRDefault="008E14B2" w:rsidP="008E14B2">
            <w:r w:rsidRPr="008E14B2">
              <w:lastRenderedPageBreak/>
              <w:t>24.12.T1.42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B0E0D" w14:textId="77777777" w:rsidR="008E14B2" w:rsidRPr="008E14B2" w:rsidRDefault="008E14B2" w:rsidP="008E14B2">
            <w:r w:rsidRPr="008E14B2">
              <w:lastRenderedPageBreak/>
              <w:t>Stal surowa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6E0D6" w14:textId="77777777" w:rsidR="008E14B2" w:rsidRPr="008E14B2" w:rsidRDefault="008E14B2" w:rsidP="008E14B2">
            <w:r w:rsidRPr="008E14B2">
              <w:t>0,03385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C62F7" w14:textId="77777777" w:rsidR="008E14B2" w:rsidRPr="008E14B2" w:rsidRDefault="008E14B2" w:rsidP="008E14B2">
            <w:r w:rsidRPr="008E14B2">
              <w:t>0,03365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D3C73" w14:textId="77777777" w:rsidR="008E14B2" w:rsidRPr="008E14B2" w:rsidRDefault="008E14B2" w:rsidP="008E14B2">
            <w:r w:rsidRPr="008E14B2">
              <w:t>0,03345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F3C0" w14:textId="77777777" w:rsidR="008E14B2" w:rsidRPr="008E14B2" w:rsidRDefault="008E14B2" w:rsidP="008E14B2">
            <w:r w:rsidRPr="008E14B2">
              <w:t>0,03324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F3C7" w14:textId="77777777" w:rsidR="008E14B2" w:rsidRPr="008E14B2" w:rsidRDefault="008E14B2" w:rsidP="008E14B2">
            <w:r w:rsidRPr="008E14B2">
              <w:t>0,03304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E9D8" w14:textId="77777777" w:rsidR="008E14B2" w:rsidRPr="008E14B2" w:rsidRDefault="008E14B2" w:rsidP="008E14B2">
            <w:r w:rsidRPr="008E14B2">
              <w:t>0,03285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C110" w14:textId="77777777" w:rsidR="008E14B2" w:rsidRPr="008E14B2" w:rsidRDefault="008E14B2" w:rsidP="008E14B2">
            <w:r w:rsidRPr="008E14B2">
              <w:t>0,03265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4221" w14:textId="77777777" w:rsidR="008E14B2" w:rsidRPr="008E14B2" w:rsidRDefault="008E14B2" w:rsidP="008E14B2">
            <w:r w:rsidRPr="008E14B2">
              <w:t>0,03245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B21F" w14:textId="77777777" w:rsidR="008E14B2" w:rsidRPr="008E14B2" w:rsidRDefault="008E14B2" w:rsidP="008E14B2">
            <w:r w:rsidRPr="008E14B2">
              <w:t>0,03226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429B4" w14:textId="77777777" w:rsidR="008E14B2" w:rsidRPr="008E14B2" w:rsidRDefault="008E14B2" w:rsidP="008E14B2">
            <w:r w:rsidRPr="008E14B2">
              <w:t>0,03207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09B15" w14:textId="77777777" w:rsidR="008E14B2" w:rsidRPr="008E14B2" w:rsidRDefault="008E14B2" w:rsidP="008E14B2">
            <w:r w:rsidRPr="008E14B2">
              <w:t>MWh/t</w:t>
            </w:r>
          </w:p>
          <w:p w14:paraId="757A5369" w14:textId="77777777" w:rsidR="008E14B2" w:rsidRPr="008E14B2" w:rsidRDefault="008E14B2" w:rsidP="008E14B2">
            <w:r w:rsidRPr="008E14B2">
              <w:t>produktu</w:t>
            </w:r>
          </w:p>
          <w:p w14:paraId="70DEDABA" w14:textId="77777777" w:rsidR="008E14B2" w:rsidRPr="008E14B2" w:rsidRDefault="008E14B2" w:rsidP="008E14B2"/>
          <w:p w14:paraId="307A0DE1" w14:textId="77777777" w:rsidR="008E14B2" w:rsidRPr="008E14B2" w:rsidRDefault="008E14B2" w:rsidP="008E14B2">
            <w:r w:rsidRPr="008E14B2">
              <w:lastRenderedPageBreak/>
              <w:t>Tona surowej (odlewnej) stali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3167" w14:textId="77777777" w:rsidR="008E14B2" w:rsidRPr="008E14B2" w:rsidRDefault="008E14B2" w:rsidP="008E14B2">
            <w:r w:rsidRPr="008E14B2">
              <w:lastRenderedPageBreak/>
              <w:t xml:space="preserve">Stal surowa: stal niestopowa produkowana w innych procesach niż w </w:t>
            </w:r>
            <w:r w:rsidRPr="008E14B2">
              <w:lastRenderedPageBreak/>
              <w:t>piecach elektrycznych;</w:t>
            </w:r>
          </w:p>
          <w:p w14:paraId="576A63D0" w14:textId="77777777" w:rsidR="008E14B2" w:rsidRPr="008E14B2" w:rsidRDefault="008E14B2" w:rsidP="008E14B2">
            <w:r w:rsidRPr="008E14B2">
              <w:t>Stal surowa: stal stopowa inna niż stal nierdzewna produkowana w innych procesach niż w piecach elektrycznych;</w:t>
            </w:r>
          </w:p>
          <w:p w14:paraId="0FDB118C" w14:textId="77777777" w:rsidR="008E14B2" w:rsidRPr="008E14B2" w:rsidRDefault="008E14B2" w:rsidP="008E14B2">
            <w:r w:rsidRPr="008E14B2">
              <w:t>Stal surowa: stal nierdzewna i stal żaroodporna produkowana w innych procesach niż w piecach elektrycznych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DF74" w14:textId="77777777" w:rsidR="008E14B2" w:rsidRPr="008E14B2" w:rsidRDefault="008E14B2" w:rsidP="008E14B2"/>
          <w:p w14:paraId="54555CCD" w14:textId="77777777" w:rsidR="008E14B2" w:rsidRPr="008E14B2" w:rsidRDefault="008E14B2" w:rsidP="008E14B2"/>
          <w:p w14:paraId="69D60162" w14:textId="77777777" w:rsidR="008E14B2" w:rsidRPr="008E14B2" w:rsidRDefault="008E14B2" w:rsidP="008E14B2">
            <w:r w:rsidRPr="008E14B2">
              <w:t>Obróbka pozapiecowa,</w:t>
            </w:r>
          </w:p>
          <w:p w14:paraId="41FBDC3B" w14:textId="72F32F58" w:rsidR="008E14B2" w:rsidRPr="008E14B2" w:rsidRDefault="008E14B2" w:rsidP="00ED6578">
            <w:r w:rsidRPr="008E14B2">
              <w:lastRenderedPageBreak/>
              <w:t>podgrzewanie materiałów</w:t>
            </w:r>
            <w:r w:rsidR="00ED6578">
              <w:t xml:space="preserve"> </w:t>
            </w:r>
            <w:r w:rsidRPr="008E14B2">
              <w:t>ogniotrwałych, procesy pomocnicze i urządzenia</w:t>
            </w:r>
            <w:r w:rsidR="00ED6578">
              <w:t xml:space="preserve"> </w:t>
            </w:r>
            <w:r w:rsidRPr="008E14B2">
              <w:t>odlewnicze aż po cięcie wyrobów</w:t>
            </w:r>
            <w:r w:rsidR="00ED6578">
              <w:t xml:space="preserve"> </w:t>
            </w:r>
            <w:r w:rsidRPr="008E14B2">
              <w:t>ze stali surowej</w:t>
            </w:r>
          </w:p>
        </w:tc>
      </w:tr>
      <w:tr w:rsidR="008E14B2" w:rsidRPr="00E66E0C" w14:paraId="70F3403B" w14:textId="77777777" w:rsidTr="004E7487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B6BD2" w14:textId="77777777" w:rsidR="008E14B2" w:rsidRPr="008E14B2" w:rsidRDefault="008E14B2" w:rsidP="008E14B2">
            <w:r w:rsidRPr="008E14B2">
              <w:lastRenderedPageBreak/>
              <w:t>24.10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40287" w14:textId="77777777" w:rsidR="008E14B2" w:rsidRPr="008E14B2" w:rsidRDefault="008E14B2" w:rsidP="008E14B2">
            <w:r w:rsidRPr="008E14B2">
              <w:t>24.10.12.10</w:t>
            </w:r>
          </w:p>
          <w:p w14:paraId="2241A11A" w14:textId="77777777" w:rsidR="008E14B2" w:rsidRPr="008E14B2" w:rsidRDefault="008E14B2" w:rsidP="008E14B2">
            <w:r w:rsidRPr="008E14B2">
              <w:t>24.10.12.20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E34CB" w14:textId="77777777" w:rsidR="008E14B2" w:rsidRPr="008E14B2" w:rsidRDefault="008E14B2" w:rsidP="008E14B2">
            <w:r w:rsidRPr="008E14B2">
              <w:t>Żelazomangan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C1B1F" w14:textId="77777777" w:rsidR="008E14B2" w:rsidRPr="008E14B2" w:rsidRDefault="008E14B2" w:rsidP="008E14B2">
            <w:r w:rsidRPr="008E14B2">
              <w:t>2,2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96A20" w14:textId="77777777" w:rsidR="008E14B2" w:rsidRPr="008E14B2" w:rsidRDefault="008E14B2" w:rsidP="008E14B2">
            <w:r w:rsidRPr="008E14B2">
              <w:t>2,155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1CC0" w14:textId="77777777" w:rsidR="008E14B2" w:rsidRPr="008E14B2" w:rsidRDefault="008E14B2" w:rsidP="008E14B2">
            <w:r w:rsidRPr="008E14B2">
              <w:t>2,112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C466" w14:textId="77777777" w:rsidR="008E14B2" w:rsidRPr="008E14B2" w:rsidRDefault="008E14B2" w:rsidP="008E14B2">
            <w:r w:rsidRPr="008E14B2">
              <w:t>2,069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3DF1" w14:textId="77777777" w:rsidR="008E14B2" w:rsidRPr="008E14B2" w:rsidRDefault="008E14B2" w:rsidP="008E14B2">
            <w:r w:rsidRPr="008E14B2">
              <w:t>2,027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42BED" w14:textId="77777777" w:rsidR="008E14B2" w:rsidRPr="008E14B2" w:rsidRDefault="008E14B2" w:rsidP="008E14B2">
            <w:r w:rsidRPr="008E14B2">
              <w:t>1,986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1A16" w14:textId="77777777" w:rsidR="008E14B2" w:rsidRPr="008E14B2" w:rsidRDefault="008E14B2" w:rsidP="008E14B2">
            <w:r w:rsidRPr="008E14B2">
              <w:t>1,945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3828D" w14:textId="77777777" w:rsidR="008E14B2" w:rsidRPr="008E14B2" w:rsidRDefault="008E14B2" w:rsidP="008E14B2">
            <w:r w:rsidRPr="008E14B2">
              <w:t>1,906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3CC8" w14:textId="77777777" w:rsidR="008E14B2" w:rsidRPr="008E14B2" w:rsidRDefault="008E14B2" w:rsidP="008E14B2">
            <w:r w:rsidRPr="008E14B2">
              <w:t>1,867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C8B29" w14:textId="77777777" w:rsidR="008E14B2" w:rsidRPr="008E14B2" w:rsidRDefault="008E14B2" w:rsidP="008E14B2">
            <w:r w:rsidRPr="008E14B2">
              <w:t>1,829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A12C" w14:textId="77777777" w:rsidR="008E14B2" w:rsidRPr="008E14B2" w:rsidRDefault="008E14B2" w:rsidP="008E14B2">
            <w:r w:rsidRPr="008E14B2">
              <w:t>MWh/t</w:t>
            </w:r>
          </w:p>
          <w:p w14:paraId="7BBB09CB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B7D7" w14:textId="77777777" w:rsidR="008E14B2" w:rsidRPr="008E14B2" w:rsidRDefault="008E14B2" w:rsidP="008E14B2">
            <w:r w:rsidRPr="008E14B2">
              <w:t>Żelazomangan, zawierający więcej niż 2 % masy węgla, o granulacji nieprzekraczają</w:t>
            </w:r>
            <w:r w:rsidRPr="008E14B2">
              <w:lastRenderedPageBreak/>
              <w:t>cej 5 mm i o zawartości manganu przekraczającej 65 % masy;</w:t>
            </w:r>
          </w:p>
          <w:p w14:paraId="18EBD07B" w14:textId="77777777" w:rsidR="008E14B2" w:rsidRPr="008E14B2" w:rsidRDefault="008E14B2" w:rsidP="008D69B7">
            <w:r w:rsidRPr="008E14B2">
              <w:t>Pozostały żelazomangan, zawierający więcej niż 2 % masy węgla (z wyłączeniem żelazomanganu o granulacji nieprzekraczającej 5 mm i o zawartości manganu przekraczającej 65 % masy)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C4E5" w14:textId="77777777" w:rsidR="008E14B2" w:rsidRPr="008E14B2" w:rsidRDefault="008E14B2" w:rsidP="008E14B2"/>
        </w:tc>
      </w:tr>
      <w:tr w:rsidR="008E14B2" w:rsidRPr="009D03B7" w14:paraId="6616DD01" w14:textId="77777777" w:rsidTr="004E7487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41CBB" w14:textId="77777777" w:rsidR="008E14B2" w:rsidRPr="008E14B2" w:rsidRDefault="008E14B2" w:rsidP="008E14B2">
            <w:r w:rsidRPr="008E14B2">
              <w:t>24.10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F112B" w14:textId="77777777" w:rsidR="008E14B2" w:rsidRPr="008E14B2" w:rsidRDefault="008E14B2" w:rsidP="008E14B2">
            <w:r w:rsidRPr="008E14B2">
              <w:t>24.10.12.25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2734B" w14:textId="77777777" w:rsidR="008E14B2" w:rsidRPr="008E14B2" w:rsidRDefault="008E14B2" w:rsidP="008E14B2">
            <w:r w:rsidRPr="008E14B2">
              <w:t>Żelazomangan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DC177" w14:textId="77777777" w:rsidR="008E14B2" w:rsidRPr="008E14B2" w:rsidRDefault="008E14B2" w:rsidP="008E14B2">
            <w:r w:rsidRPr="008E14B2">
              <w:t>1,4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3B512" w14:textId="77777777" w:rsidR="008E14B2" w:rsidRPr="008E14B2" w:rsidRDefault="008E14B2" w:rsidP="008E14B2">
            <w:r w:rsidRPr="008E14B2">
              <w:t>1,385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27EB" w14:textId="77777777" w:rsidR="008E14B2" w:rsidRPr="008E14B2" w:rsidRDefault="008E14B2" w:rsidP="008E14B2">
            <w:r w:rsidRPr="008E14B2">
              <w:t>1,370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1493" w14:textId="77777777" w:rsidR="008E14B2" w:rsidRPr="008E14B2" w:rsidRDefault="008E14B2" w:rsidP="008E14B2">
            <w:r w:rsidRPr="008E14B2">
              <w:t>1,355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19B4" w14:textId="77777777" w:rsidR="008E14B2" w:rsidRPr="008E14B2" w:rsidRDefault="008E14B2" w:rsidP="008E14B2">
            <w:r w:rsidRPr="008E14B2">
              <w:t>1,340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E11D" w14:textId="77777777" w:rsidR="008E14B2" w:rsidRPr="008E14B2" w:rsidRDefault="008E14B2" w:rsidP="008E14B2">
            <w:r w:rsidRPr="008E14B2">
              <w:t>1,325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DD65" w14:textId="77777777" w:rsidR="008E14B2" w:rsidRPr="008E14B2" w:rsidRDefault="008E14B2" w:rsidP="008E14B2">
            <w:r w:rsidRPr="008E14B2">
              <w:t>1,311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2695" w14:textId="77777777" w:rsidR="008E14B2" w:rsidRPr="008E14B2" w:rsidRDefault="008E14B2" w:rsidP="008E14B2">
            <w:r w:rsidRPr="008E14B2">
              <w:t>1,297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197E" w14:textId="77777777" w:rsidR="008E14B2" w:rsidRPr="008E14B2" w:rsidRDefault="008E14B2" w:rsidP="008E14B2">
            <w:r w:rsidRPr="008E14B2">
              <w:t>1,282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7C346" w14:textId="77777777" w:rsidR="008E14B2" w:rsidRPr="008E14B2" w:rsidRDefault="008E14B2" w:rsidP="008E14B2">
            <w:r w:rsidRPr="008E14B2">
              <w:t>1,268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3FBB" w14:textId="77777777" w:rsidR="008E14B2" w:rsidRPr="008E14B2" w:rsidRDefault="008E14B2" w:rsidP="008E14B2">
            <w:r w:rsidRPr="008E14B2">
              <w:t>MWh/t</w:t>
            </w:r>
          </w:p>
          <w:p w14:paraId="0E18A09C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3293" w14:textId="77777777" w:rsidR="008E14B2" w:rsidRPr="008E14B2" w:rsidRDefault="008E14B2" w:rsidP="008E14B2">
            <w:r w:rsidRPr="008E14B2">
              <w:t>Pozostały żelazomangan zawierający nie więcej niż 2 % masy węgla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A31" w14:textId="77777777" w:rsidR="008E14B2" w:rsidRPr="008E14B2" w:rsidRDefault="008E14B2" w:rsidP="008E14B2"/>
        </w:tc>
      </w:tr>
      <w:tr w:rsidR="008E14B2" w:rsidRPr="009D03B7" w14:paraId="4BEB1E0A" w14:textId="77777777" w:rsidTr="004E74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95C16" w14:textId="77777777" w:rsidR="008E14B2" w:rsidRPr="008E14B2" w:rsidRDefault="008E14B2" w:rsidP="008E14B2">
            <w:r w:rsidRPr="008E14B2">
              <w:lastRenderedPageBreak/>
              <w:t>24.10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E80F9" w14:textId="77777777" w:rsidR="008E14B2" w:rsidRPr="008E14B2" w:rsidRDefault="008E14B2" w:rsidP="008E14B2">
            <w:r w:rsidRPr="008E14B2">
              <w:t>24.10.12.35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6A726" w14:textId="77777777" w:rsidR="008E14B2" w:rsidRPr="008E14B2" w:rsidRDefault="008E14B2" w:rsidP="008E14B2">
            <w:r w:rsidRPr="008E14B2">
              <w:t>Żelazokrzem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73CB7" w14:textId="77777777" w:rsidR="008E14B2" w:rsidRPr="008E14B2" w:rsidRDefault="008E14B2" w:rsidP="008E14B2">
            <w:r w:rsidRPr="008E14B2">
              <w:t>8,54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0FF22" w14:textId="77777777" w:rsidR="008E14B2" w:rsidRPr="008E14B2" w:rsidRDefault="008E14B2" w:rsidP="008E14B2">
            <w:r w:rsidRPr="008E14B2">
              <w:t>8,447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C691" w14:textId="77777777" w:rsidR="008E14B2" w:rsidRPr="008E14B2" w:rsidRDefault="008E14B2" w:rsidP="008E14B2">
            <w:r w:rsidRPr="008E14B2">
              <w:t>8,355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9540" w14:textId="77777777" w:rsidR="008E14B2" w:rsidRPr="008E14B2" w:rsidRDefault="008E14B2" w:rsidP="008E14B2">
            <w:r w:rsidRPr="008E14B2">
              <w:t>8,264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735E" w14:textId="77777777" w:rsidR="008E14B2" w:rsidRPr="008E14B2" w:rsidRDefault="008E14B2" w:rsidP="008E14B2">
            <w:r w:rsidRPr="008E14B2">
              <w:t>8,174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C30D" w14:textId="77777777" w:rsidR="008E14B2" w:rsidRPr="008E14B2" w:rsidRDefault="008E14B2" w:rsidP="008E14B2">
            <w:r w:rsidRPr="008E14B2">
              <w:t>8,085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BBC3" w14:textId="77777777" w:rsidR="008E14B2" w:rsidRPr="008E14B2" w:rsidRDefault="008E14B2" w:rsidP="008E14B2">
            <w:r w:rsidRPr="008E14B2">
              <w:t>7,996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91336" w14:textId="77777777" w:rsidR="008E14B2" w:rsidRPr="008E14B2" w:rsidRDefault="008E14B2" w:rsidP="008E14B2">
            <w:r w:rsidRPr="008E14B2">
              <w:t>7,909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E39E" w14:textId="77777777" w:rsidR="008E14B2" w:rsidRPr="008E14B2" w:rsidRDefault="008E14B2" w:rsidP="008E14B2">
            <w:r w:rsidRPr="008E14B2">
              <w:t>7,823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1EE9" w14:textId="77777777" w:rsidR="008E14B2" w:rsidRPr="008E14B2" w:rsidRDefault="008E14B2" w:rsidP="008E14B2">
            <w:r w:rsidRPr="008E14B2">
              <w:t>7,738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8385" w14:textId="77777777" w:rsidR="008E14B2" w:rsidRPr="008E14B2" w:rsidRDefault="008E14B2" w:rsidP="008E14B2"/>
          <w:p w14:paraId="4E536BF8" w14:textId="77777777" w:rsidR="008E14B2" w:rsidRPr="008E14B2" w:rsidRDefault="008E14B2" w:rsidP="008E14B2"/>
          <w:p w14:paraId="7161DD16" w14:textId="77777777" w:rsidR="008E14B2" w:rsidRPr="008E14B2" w:rsidRDefault="008E14B2" w:rsidP="008E14B2">
            <w:r w:rsidRPr="008E14B2">
              <w:t>MWh/t</w:t>
            </w:r>
          </w:p>
          <w:p w14:paraId="526B8695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EA0F" w14:textId="77777777" w:rsidR="008E14B2" w:rsidRPr="008E14B2" w:rsidRDefault="008E14B2" w:rsidP="008E14B2">
            <w:r w:rsidRPr="008E14B2">
              <w:t>Żelazokrzem zawierający więcej niż 55 % masy krzemu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F274" w14:textId="77777777" w:rsidR="008E14B2" w:rsidRPr="008E14B2" w:rsidRDefault="008E14B2" w:rsidP="008E14B2"/>
        </w:tc>
      </w:tr>
      <w:tr w:rsidR="008E14B2" w:rsidRPr="009D03B7" w14:paraId="2F40997F" w14:textId="77777777" w:rsidTr="004E74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C4492" w14:textId="77777777" w:rsidR="008E14B2" w:rsidRPr="008E14B2" w:rsidRDefault="008E14B2" w:rsidP="008E14B2">
            <w:r w:rsidRPr="008E14B2">
              <w:t>24.10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F4DD6" w14:textId="77777777" w:rsidR="008E14B2" w:rsidRPr="008E14B2" w:rsidRDefault="008E14B2" w:rsidP="008E14B2">
            <w:r w:rsidRPr="008E14B2">
              <w:t>24.10.12.40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9D871" w14:textId="77777777" w:rsidR="008E14B2" w:rsidRPr="008E14B2" w:rsidRDefault="008E14B2" w:rsidP="008E14B2">
            <w:proofErr w:type="spellStart"/>
            <w:r w:rsidRPr="008E14B2">
              <w:t>Żelazonikiel</w:t>
            </w:r>
            <w:proofErr w:type="spell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14EC1" w14:textId="77777777" w:rsidR="008E14B2" w:rsidRPr="008E14B2" w:rsidRDefault="008E14B2" w:rsidP="008E14B2">
            <w:r w:rsidRPr="008E14B2">
              <w:t>9,28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70493" w14:textId="77777777" w:rsidR="008E14B2" w:rsidRPr="008E14B2" w:rsidRDefault="008E14B2" w:rsidP="008E14B2">
            <w:r w:rsidRPr="008E14B2">
              <w:t>9,179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759AA" w14:textId="77777777" w:rsidR="008E14B2" w:rsidRPr="008E14B2" w:rsidRDefault="008E14B2" w:rsidP="008E14B2">
            <w:r w:rsidRPr="008E14B2">
              <w:t>9,079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9590" w14:textId="77777777" w:rsidR="008E14B2" w:rsidRPr="008E14B2" w:rsidRDefault="008E14B2" w:rsidP="008E14B2">
            <w:r w:rsidRPr="008E14B2">
              <w:t>8,980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A81B" w14:textId="77777777" w:rsidR="008E14B2" w:rsidRPr="008E14B2" w:rsidRDefault="008E14B2" w:rsidP="008E14B2">
            <w:r w:rsidRPr="008E14B2">
              <w:t>8,882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AD1C6" w14:textId="77777777" w:rsidR="008E14B2" w:rsidRPr="008E14B2" w:rsidRDefault="008E14B2" w:rsidP="008E14B2">
            <w:r w:rsidRPr="008E14B2">
              <w:t>8,785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E7B15" w14:textId="77777777" w:rsidR="008E14B2" w:rsidRPr="008E14B2" w:rsidRDefault="008E14B2" w:rsidP="008E14B2">
            <w:r w:rsidRPr="008E14B2">
              <w:t>8,689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4D2E2" w14:textId="77777777" w:rsidR="008E14B2" w:rsidRPr="008E14B2" w:rsidRDefault="008E14B2" w:rsidP="008E14B2">
            <w:r w:rsidRPr="008E14B2">
              <w:t>8,595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B047C" w14:textId="77777777" w:rsidR="008E14B2" w:rsidRPr="008E14B2" w:rsidRDefault="008E14B2" w:rsidP="008E14B2">
            <w:r w:rsidRPr="008E14B2">
              <w:t>8,501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07D4" w14:textId="77777777" w:rsidR="008E14B2" w:rsidRPr="008E14B2" w:rsidRDefault="008E14B2" w:rsidP="008E14B2">
            <w:r w:rsidRPr="008E14B2">
              <w:t>8,408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1062" w14:textId="77777777" w:rsidR="008E14B2" w:rsidRPr="008E14B2" w:rsidRDefault="008E14B2" w:rsidP="008E14B2">
            <w:r w:rsidRPr="008E14B2">
              <w:t>MWh/t</w:t>
            </w:r>
          </w:p>
          <w:p w14:paraId="013E3435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75FF" w14:textId="77777777" w:rsidR="008E14B2" w:rsidRPr="008E14B2" w:rsidRDefault="008E14B2" w:rsidP="008E14B2">
            <w:proofErr w:type="spellStart"/>
            <w:r w:rsidRPr="008E14B2">
              <w:t>Żelazonikiel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9FF0" w14:textId="77777777" w:rsidR="008E14B2" w:rsidRPr="008E14B2" w:rsidRDefault="008E14B2" w:rsidP="008E14B2"/>
        </w:tc>
      </w:tr>
      <w:tr w:rsidR="008E14B2" w:rsidRPr="009D03B7" w14:paraId="1BABABBA" w14:textId="77777777" w:rsidTr="004E7487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D78C6" w14:textId="77777777" w:rsidR="008E14B2" w:rsidRPr="008E14B2" w:rsidRDefault="008E14B2" w:rsidP="008E14B2">
            <w:r w:rsidRPr="008E14B2">
              <w:t>24.10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F2364" w14:textId="77777777" w:rsidR="008E14B2" w:rsidRPr="008E14B2" w:rsidRDefault="008E14B2" w:rsidP="008E14B2">
            <w:r w:rsidRPr="008E14B2">
              <w:t>24.10.12.45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D7689" w14:textId="77777777" w:rsidR="008E14B2" w:rsidRPr="008E14B2" w:rsidRDefault="008E14B2" w:rsidP="008E14B2">
            <w:proofErr w:type="spellStart"/>
            <w:r w:rsidRPr="008E14B2">
              <w:t>Żelazokrzemomangan</w:t>
            </w:r>
            <w:proofErr w:type="spell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635A" w14:textId="77777777" w:rsidR="008E14B2" w:rsidRPr="008E14B2" w:rsidRDefault="008E14B2" w:rsidP="008E14B2">
            <w:r w:rsidRPr="008E14B2">
              <w:t>3,419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537A9" w14:textId="77777777" w:rsidR="008E14B2" w:rsidRPr="008E14B2" w:rsidRDefault="008E14B2" w:rsidP="008E14B2">
            <w:r w:rsidRPr="008E14B2">
              <w:t>3,381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4F834" w14:textId="77777777" w:rsidR="008E14B2" w:rsidRPr="008E14B2" w:rsidRDefault="008E14B2" w:rsidP="008E14B2">
            <w:r w:rsidRPr="008E14B2">
              <w:t>3,343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2CA5E" w14:textId="77777777" w:rsidR="008E14B2" w:rsidRPr="008E14B2" w:rsidRDefault="008E14B2" w:rsidP="008E14B2">
            <w:r w:rsidRPr="008E14B2">
              <w:t>3,305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4C11" w14:textId="77777777" w:rsidR="008E14B2" w:rsidRPr="008E14B2" w:rsidRDefault="008E14B2" w:rsidP="008E14B2">
            <w:r w:rsidRPr="008E14B2">
              <w:t>3,268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12CD" w14:textId="77777777" w:rsidR="008E14B2" w:rsidRPr="008E14B2" w:rsidRDefault="008E14B2" w:rsidP="008E14B2">
            <w:r w:rsidRPr="008E14B2">
              <w:t>3,232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0829" w14:textId="77777777" w:rsidR="008E14B2" w:rsidRPr="008E14B2" w:rsidRDefault="008E14B2" w:rsidP="008E14B2">
            <w:r w:rsidRPr="008E14B2">
              <w:t>3,196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8BD86" w14:textId="77777777" w:rsidR="008E14B2" w:rsidRPr="008E14B2" w:rsidRDefault="008E14B2" w:rsidP="008E14B2">
            <w:r w:rsidRPr="008E14B2">
              <w:t>3,160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B9319" w14:textId="77777777" w:rsidR="008E14B2" w:rsidRPr="008E14B2" w:rsidRDefault="008E14B2" w:rsidP="008E14B2">
            <w:r w:rsidRPr="008E14B2">
              <w:t>3,124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7029E" w14:textId="77777777" w:rsidR="008E14B2" w:rsidRPr="008E14B2" w:rsidRDefault="008E14B2" w:rsidP="008E14B2">
            <w:r w:rsidRPr="008E14B2">
              <w:t>3,089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4DC1" w14:textId="77777777" w:rsidR="008E14B2" w:rsidRPr="008E14B2" w:rsidRDefault="008E14B2" w:rsidP="008E14B2"/>
          <w:p w14:paraId="30EF9D3C" w14:textId="77777777" w:rsidR="008E14B2" w:rsidRPr="008E14B2" w:rsidRDefault="008E14B2" w:rsidP="008E14B2">
            <w:r w:rsidRPr="008E14B2">
              <w:t>MWh/t</w:t>
            </w:r>
          </w:p>
          <w:p w14:paraId="736FE282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7BA8" w14:textId="77777777" w:rsidR="008E14B2" w:rsidRPr="008E14B2" w:rsidRDefault="008E14B2" w:rsidP="008E14B2">
            <w:proofErr w:type="spellStart"/>
            <w:r w:rsidRPr="008E14B2">
              <w:t>Żelazokrzemomangan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9B33" w14:textId="77777777" w:rsidR="008E14B2" w:rsidRPr="008E14B2" w:rsidRDefault="008E14B2" w:rsidP="008E14B2"/>
        </w:tc>
      </w:tr>
      <w:tr w:rsidR="008E14B2" w:rsidRPr="009D03B7" w14:paraId="1FA3989C" w14:textId="77777777" w:rsidTr="004E7487">
        <w:trPr>
          <w:trHeight w:val="8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7BAE4" w14:textId="77777777" w:rsidR="008E14B2" w:rsidRPr="008E14B2" w:rsidRDefault="008E14B2" w:rsidP="008E14B2">
            <w:r w:rsidRPr="008E14B2">
              <w:t>24.10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978C6" w14:textId="77777777" w:rsidR="008E14B2" w:rsidRPr="008E14B2" w:rsidRDefault="008E14B2" w:rsidP="008E14B2">
            <w:r w:rsidRPr="008E14B2">
              <w:t>24.42.11.30 24.42.11.54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B0364" w14:textId="77777777" w:rsidR="008E14B2" w:rsidRPr="008E14B2" w:rsidRDefault="008E14B2" w:rsidP="008E14B2">
            <w:r w:rsidRPr="008E14B2">
              <w:t>Aluminium pierwotne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E0DC2" w14:textId="77777777" w:rsidR="008E14B2" w:rsidRPr="008E14B2" w:rsidRDefault="008E14B2" w:rsidP="008E14B2">
            <w:r w:rsidRPr="008E14B2">
              <w:t>13,9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2C40A" w14:textId="77777777" w:rsidR="008E14B2" w:rsidRPr="008E14B2" w:rsidRDefault="008E14B2" w:rsidP="008E14B2">
            <w:r w:rsidRPr="008E14B2">
              <w:t>13,865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7113" w14:textId="77777777" w:rsidR="008E14B2" w:rsidRPr="008E14B2" w:rsidRDefault="008E14B2" w:rsidP="008E14B2">
            <w:r w:rsidRPr="008E14B2">
              <w:t>13,831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BDA5" w14:textId="77777777" w:rsidR="008E14B2" w:rsidRPr="008E14B2" w:rsidRDefault="008E14B2" w:rsidP="008E14B2">
            <w:r w:rsidRPr="008E14B2">
              <w:t>13,796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3151" w14:textId="77777777" w:rsidR="008E14B2" w:rsidRPr="008E14B2" w:rsidRDefault="008E14B2" w:rsidP="008E14B2">
            <w:r w:rsidRPr="008E14B2">
              <w:t>13,762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CA1E" w14:textId="77777777" w:rsidR="008E14B2" w:rsidRPr="008E14B2" w:rsidRDefault="008E14B2" w:rsidP="008E14B2">
            <w:r w:rsidRPr="008E14B2">
              <w:t>13,727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BA4A3" w14:textId="77777777" w:rsidR="008E14B2" w:rsidRPr="008E14B2" w:rsidRDefault="008E14B2" w:rsidP="008E14B2">
            <w:r w:rsidRPr="008E14B2">
              <w:t>13,693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BC7B" w14:textId="77777777" w:rsidR="008E14B2" w:rsidRPr="008E14B2" w:rsidRDefault="008E14B2" w:rsidP="008E14B2">
            <w:r w:rsidRPr="008E14B2">
              <w:t>13,659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AE86" w14:textId="77777777" w:rsidR="008E14B2" w:rsidRPr="008E14B2" w:rsidRDefault="008E14B2" w:rsidP="008E14B2">
            <w:r w:rsidRPr="008E14B2">
              <w:t>13,624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21D7A" w14:textId="77777777" w:rsidR="008E14B2" w:rsidRPr="008E14B2" w:rsidRDefault="008E14B2" w:rsidP="008E14B2">
            <w:r w:rsidRPr="008E14B2">
              <w:t>13,590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A025" w14:textId="77777777" w:rsidR="008E14B2" w:rsidRPr="008E14B2" w:rsidRDefault="008E14B2" w:rsidP="008E14B2"/>
          <w:p w14:paraId="14B98895" w14:textId="77777777" w:rsidR="008E14B2" w:rsidRPr="008E14B2" w:rsidRDefault="008E14B2" w:rsidP="008E14B2"/>
          <w:p w14:paraId="2CB96724" w14:textId="77777777" w:rsidR="008E14B2" w:rsidRPr="008E14B2" w:rsidRDefault="008E14B2" w:rsidP="008E14B2">
            <w:r w:rsidRPr="008E14B2">
              <w:t>MWh/t</w:t>
            </w:r>
          </w:p>
          <w:p w14:paraId="5FB68D98" w14:textId="77777777" w:rsidR="008E14B2" w:rsidRPr="008E14B2" w:rsidRDefault="008E14B2" w:rsidP="008E14B2">
            <w:r w:rsidRPr="008E14B2">
              <w:lastRenderedPageBreak/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DEED" w14:textId="77777777" w:rsidR="008E14B2" w:rsidRPr="008E14B2" w:rsidRDefault="008E14B2" w:rsidP="008E14B2">
            <w:r w:rsidRPr="008E14B2">
              <w:lastRenderedPageBreak/>
              <w:t xml:space="preserve">Aluminium nieobrobione plastycznie, niestopowe (z wyłączeniem aluminium w </w:t>
            </w:r>
            <w:r w:rsidRPr="008E14B2">
              <w:lastRenderedPageBreak/>
              <w:t>postaci proszku i płatków);</w:t>
            </w:r>
          </w:p>
          <w:p w14:paraId="610F1AB7" w14:textId="77777777" w:rsidR="008E14B2" w:rsidRPr="008E14B2" w:rsidRDefault="008E14B2" w:rsidP="008E14B2">
            <w:r w:rsidRPr="008E14B2">
              <w:t>Stopy aluminium nieobrobione plastycznie (z wyłączeniem aluminium w postaci proszku i płatków)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7730" w14:textId="0027BF81" w:rsidR="008E14B2" w:rsidRPr="008E14B2" w:rsidRDefault="008E14B2" w:rsidP="008E14B2">
            <w:r w:rsidRPr="008E14B2">
              <w:lastRenderedPageBreak/>
              <w:t>Nieobrobione plastycznie płynne aluminium niestopowe</w:t>
            </w:r>
            <w:r w:rsidR="00ED6578">
              <w:t xml:space="preserve"> </w:t>
            </w:r>
            <w:r w:rsidRPr="008E14B2">
              <w:t xml:space="preserve">z elektrolizy, w tym z </w:t>
            </w:r>
            <w:r w:rsidRPr="008E14B2">
              <w:lastRenderedPageBreak/>
              <w:t>urządzenia</w:t>
            </w:r>
            <w:r w:rsidR="00ED6578">
              <w:t xml:space="preserve"> </w:t>
            </w:r>
            <w:r w:rsidRPr="008E14B2">
              <w:t>sterujące produkcją, procesy</w:t>
            </w:r>
            <w:r w:rsidR="00ED6578">
              <w:t xml:space="preserve"> </w:t>
            </w:r>
            <w:r w:rsidRPr="008E14B2">
              <w:t>pomocnicze i odlewanie. Uwzględnia się tu</w:t>
            </w:r>
            <w:r w:rsidR="00ED6578">
              <w:t xml:space="preserve"> </w:t>
            </w:r>
            <w:r w:rsidRPr="008E14B2">
              <w:t>fabryki anod (anody wstępnie</w:t>
            </w:r>
            <w:r w:rsidR="00ED6578">
              <w:t xml:space="preserve"> </w:t>
            </w:r>
            <w:r w:rsidRPr="008E14B2">
              <w:t>spiekane). W przypadku gdy</w:t>
            </w:r>
            <w:r w:rsidR="00ED6578">
              <w:t xml:space="preserve"> </w:t>
            </w:r>
            <w:r w:rsidRPr="008E14B2">
              <w:t>anody dostarczane są z odrębnego zakładu w UE, zakład ten nie</w:t>
            </w:r>
            <w:r w:rsidR="00ED6578">
              <w:t xml:space="preserve"> </w:t>
            </w:r>
            <w:r w:rsidRPr="008E14B2">
              <w:t>powinien otrzymywać</w:t>
            </w:r>
            <w:r w:rsidR="00ED6578">
              <w:t xml:space="preserve"> </w:t>
            </w:r>
            <w:r w:rsidRPr="008E14B2">
              <w:t>rekompensaty, gdyż jest on już objęty wskaźnikiem.</w:t>
            </w:r>
          </w:p>
          <w:p w14:paraId="43B8B279" w14:textId="3CD62503" w:rsidR="008E14B2" w:rsidRPr="008E14B2" w:rsidRDefault="008E14B2" w:rsidP="00ED6578">
            <w:r w:rsidRPr="008E14B2">
              <w:t>W przypadku gdy anody są</w:t>
            </w:r>
            <w:r w:rsidR="00ED6578">
              <w:t xml:space="preserve"> </w:t>
            </w:r>
            <w:r w:rsidRPr="008E14B2">
              <w:t>produkowane poza UE,</w:t>
            </w:r>
            <w:r w:rsidR="00ED6578">
              <w:t xml:space="preserve"> </w:t>
            </w:r>
            <w:r w:rsidRPr="008E14B2">
              <w:lastRenderedPageBreak/>
              <w:t>można zastosować korektę</w:t>
            </w:r>
          </w:p>
        </w:tc>
      </w:tr>
      <w:tr w:rsidR="008E14B2" w:rsidRPr="009D03B7" w14:paraId="425C4142" w14:textId="77777777" w:rsidTr="004E7487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26B8A" w14:textId="77777777" w:rsidR="008E14B2" w:rsidRPr="008E14B2" w:rsidRDefault="008E14B2" w:rsidP="008E14B2">
            <w:r w:rsidRPr="008E14B2">
              <w:lastRenderedPageBreak/>
              <w:t>24.42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4894A" w14:textId="77777777" w:rsidR="008E14B2" w:rsidRPr="008E14B2" w:rsidRDefault="008E14B2" w:rsidP="008E14B2">
            <w:r w:rsidRPr="008E14B2">
              <w:t>24.42.12.00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3B4E6" w14:textId="77777777" w:rsidR="008E14B2" w:rsidRPr="008E14B2" w:rsidRDefault="008E14B2" w:rsidP="008E14B2">
            <w:r w:rsidRPr="008E14B2">
              <w:t xml:space="preserve">Tlenek </w:t>
            </w:r>
            <w:proofErr w:type="spellStart"/>
            <w:r w:rsidRPr="008E14B2">
              <w:t>glinu</w:t>
            </w:r>
            <w:proofErr w:type="spell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FAD4C" w14:textId="77777777" w:rsidR="008E14B2" w:rsidRPr="008E14B2" w:rsidRDefault="008E14B2" w:rsidP="008E14B2">
            <w:r w:rsidRPr="008E14B2">
              <w:t>0,2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84355" w14:textId="77777777" w:rsidR="008E14B2" w:rsidRPr="008E14B2" w:rsidRDefault="008E14B2" w:rsidP="008E14B2">
            <w:r w:rsidRPr="008E14B2">
              <w:t>0,198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BDDFC" w14:textId="77777777" w:rsidR="008E14B2" w:rsidRPr="008E14B2" w:rsidRDefault="008E14B2" w:rsidP="008E14B2">
            <w:r w:rsidRPr="008E14B2">
              <w:t>0,196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D8AC" w14:textId="77777777" w:rsidR="008E14B2" w:rsidRPr="008E14B2" w:rsidRDefault="008E14B2" w:rsidP="008E14B2">
            <w:r w:rsidRPr="008E14B2">
              <w:t>0,193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82D4D" w14:textId="77777777" w:rsidR="008E14B2" w:rsidRPr="008E14B2" w:rsidRDefault="008E14B2" w:rsidP="008E14B2">
            <w:r w:rsidRPr="008E14B2">
              <w:t>0,191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D59E" w14:textId="77777777" w:rsidR="008E14B2" w:rsidRPr="008E14B2" w:rsidRDefault="008E14B2" w:rsidP="008E14B2">
            <w:r w:rsidRPr="008E14B2">
              <w:t>0,189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BE6D" w14:textId="77777777" w:rsidR="008E14B2" w:rsidRPr="008E14B2" w:rsidRDefault="008E14B2" w:rsidP="008E14B2">
            <w:r w:rsidRPr="008E14B2">
              <w:t>0,187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745FF" w14:textId="77777777" w:rsidR="008E14B2" w:rsidRPr="008E14B2" w:rsidRDefault="008E14B2" w:rsidP="008E14B2">
            <w:r w:rsidRPr="008E14B2">
              <w:t>0,185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1EC8" w14:textId="77777777" w:rsidR="008E14B2" w:rsidRPr="008E14B2" w:rsidRDefault="008E14B2" w:rsidP="008E14B2">
            <w:r w:rsidRPr="008E14B2">
              <w:t>0,183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9BA7" w14:textId="77777777" w:rsidR="008E14B2" w:rsidRPr="008E14B2" w:rsidRDefault="008E14B2" w:rsidP="008E14B2">
            <w:r w:rsidRPr="008E14B2">
              <w:t>0,181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039A" w14:textId="77777777" w:rsidR="008E14B2" w:rsidRPr="008E14B2" w:rsidRDefault="008E14B2" w:rsidP="008E14B2"/>
          <w:p w14:paraId="0520EBB0" w14:textId="77777777" w:rsidR="008E14B2" w:rsidRPr="008E14B2" w:rsidRDefault="008E14B2" w:rsidP="008E14B2">
            <w:r w:rsidRPr="008E14B2">
              <w:t>MWh/t</w:t>
            </w:r>
          </w:p>
          <w:p w14:paraId="5AFE7004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2251" w14:textId="77777777" w:rsidR="008E14B2" w:rsidRPr="008E14B2" w:rsidRDefault="008E14B2" w:rsidP="008E14B2">
            <w:r w:rsidRPr="008E14B2">
              <w:t xml:space="preserve">Tlenek </w:t>
            </w:r>
            <w:proofErr w:type="spellStart"/>
            <w:r w:rsidRPr="008E14B2">
              <w:t>glinu</w:t>
            </w:r>
            <w:proofErr w:type="spellEnd"/>
            <w:r w:rsidRPr="008E14B2">
              <w:t xml:space="preserve"> (z wyłączeniem sztucznego korundu)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6799" w14:textId="14815716" w:rsidR="008E14B2" w:rsidRPr="008E14B2" w:rsidRDefault="008E14B2" w:rsidP="008E14B2">
            <w:r w:rsidRPr="008E14B2">
              <w:t xml:space="preserve">Wszystkie procesy bezpośrednio lub pośrednio związane z produkcją (rafinacją) tlenku </w:t>
            </w:r>
            <w:proofErr w:type="spellStart"/>
            <w:r w:rsidRPr="008E14B2">
              <w:t>glinu</w:t>
            </w:r>
            <w:proofErr w:type="spellEnd"/>
          </w:p>
        </w:tc>
      </w:tr>
      <w:tr w:rsidR="008E14B2" w:rsidRPr="009D03B7" w14:paraId="3AE7815D" w14:textId="77777777" w:rsidTr="004E7487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0514C" w14:textId="77777777" w:rsidR="008E14B2" w:rsidRPr="008E14B2" w:rsidRDefault="008E14B2" w:rsidP="008E14B2">
            <w:r w:rsidRPr="008E14B2">
              <w:t>24.43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BC607" w14:textId="77777777" w:rsidR="008E14B2" w:rsidRPr="008E14B2" w:rsidRDefault="008E14B2" w:rsidP="008E14B2">
            <w:r w:rsidRPr="008E14B2">
              <w:t>24.43.12.30</w:t>
            </w:r>
          </w:p>
          <w:p w14:paraId="55689FDB" w14:textId="77777777" w:rsidR="008E14B2" w:rsidRPr="008E14B2" w:rsidRDefault="008E14B2" w:rsidP="008E14B2">
            <w:r w:rsidRPr="008E14B2">
              <w:t>24.43.12.50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97FEF" w14:textId="77777777" w:rsidR="008E14B2" w:rsidRPr="008E14B2" w:rsidRDefault="008E14B2" w:rsidP="008E14B2">
            <w:r w:rsidRPr="008E14B2">
              <w:t>Cynk nieobrobiony plastycznie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DB277" w14:textId="77777777" w:rsidR="008E14B2" w:rsidRPr="008E14B2" w:rsidRDefault="008E14B2" w:rsidP="008E14B2">
            <w:r w:rsidRPr="008E14B2">
              <w:t>3,994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45361" w14:textId="77777777" w:rsidR="008E14B2" w:rsidRPr="008E14B2" w:rsidRDefault="008E14B2" w:rsidP="008E14B2">
            <w:r w:rsidRPr="008E14B2">
              <w:t>3,994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630A" w14:textId="77777777" w:rsidR="008E14B2" w:rsidRPr="008E14B2" w:rsidRDefault="008E14B2" w:rsidP="008E14B2">
            <w:r w:rsidRPr="008E14B2">
              <w:t>3,993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5650" w14:textId="77777777" w:rsidR="008E14B2" w:rsidRPr="008E14B2" w:rsidRDefault="008E14B2" w:rsidP="008E14B2">
            <w:r w:rsidRPr="008E14B2">
              <w:t>3,993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398B" w14:textId="77777777" w:rsidR="008E14B2" w:rsidRPr="008E14B2" w:rsidRDefault="008E14B2" w:rsidP="008E14B2">
            <w:r w:rsidRPr="008E14B2">
              <w:t>3,992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545A" w14:textId="77777777" w:rsidR="008E14B2" w:rsidRPr="008E14B2" w:rsidRDefault="008E14B2" w:rsidP="008E14B2">
            <w:r w:rsidRPr="008E14B2">
              <w:t>3,992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BC5C8" w14:textId="77777777" w:rsidR="008E14B2" w:rsidRPr="008E14B2" w:rsidRDefault="008E14B2" w:rsidP="008E14B2">
            <w:r w:rsidRPr="008E14B2">
              <w:t>3,992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F4F44" w14:textId="77777777" w:rsidR="008E14B2" w:rsidRPr="008E14B2" w:rsidRDefault="008E14B2" w:rsidP="008E14B2">
            <w:r w:rsidRPr="008E14B2">
              <w:t>3,991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B3BA" w14:textId="77777777" w:rsidR="008E14B2" w:rsidRPr="008E14B2" w:rsidRDefault="008E14B2" w:rsidP="008E14B2">
            <w:r w:rsidRPr="008E14B2">
              <w:t>3,991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C01B" w14:textId="77777777" w:rsidR="008E14B2" w:rsidRPr="008E14B2" w:rsidRDefault="008E14B2" w:rsidP="008E14B2">
            <w:r w:rsidRPr="008E14B2">
              <w:t>3,990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CE56" w14:textId="77777777" w:rsidR="008E14B2" w:rsidRPr="008E14B2" w:rsidRDefault="008E14B2" w:rsidP="008E14B2"/>
          <w:p w14:paraId="09D97CC2" w14:textId="77777777" w:rsidR="008E14B2" w:rsidRPr="008E14B2" w:rsidRDefault="008E14B2" w:rsidP="008E14B2">
            <w:r w:rsidRPr="008E14B2">
              <w:t>MWh/t</w:t>
            </w:r>
          </w:p>
          <w:p w14:paraId="7793C4D6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45F1" w14:textId="77777777" w:rsidR="008E14B2" w:rsidRPr="008E14B2" w:rsidRDefault="008E14B2" w:rsidP="008E14B2">
            <w:r w:rsidRPr="008E14B2">
              <w:t>Cynk niestopowy nieobrobiony plastycznie (z wyłączeniem cynku w postaci pyłu, proszku i płatków);</w:t>
            </w:r>
          </w:p>
          <w:p w14:paraId="630B01D3" w14:textId="77777777" w:rsidR="008E14B2" w:rsidRPr="008E14B2" w:rsidRDefault="008E14B2" w:rsidP="008E14B2">
            <w:r w:rsidRPr="008E14B2">
              <w:t xml:space="preserve">Cynk stopowy nieobrobiony plastycznie (z wyłączeniem cynku w postaci </w:t>
            </w:r>
            <w:r w:rsidRPr="008E14B2">
              <w:lastRenderedPageBreak/>
              <w:t>pyłu, proszku i płatków)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F317" w14:textId="451588B4" w:rsidR="008E14B2" w:rsidRPr="008E14B2" w:rsidRDefault="008E14B2" w:rsidP="008E14B2">
            <w:r w:rsidRPr="008E14B2">
              <w:lastRenderedPageBreak/>
              <w:t>Wszystkie procesy bezpośrednio lub pośrednio związane z elektrolizą cynku, w tym procesy pomocnicze</w:t>
            </w:r>
          </w:p>
        </w:tc>
      </w:tr>
      <w:tr w:rsidR="008E14B2" w:rsidRPr="009D03B7" w14:paraId="1D9A9434" w14:textId="77777777" w:rsidTr="004E7487">
        <w:trPr>
          <w:trHeight w:val="8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A959D" w14:textId="77777777" w:rsidR="008E14B2" w:rsidRPr="008E14B2" w:rsidRDefault="008E14B2" w:rsidP="008E14B2">
            <w:r w:rsidRPr="008E14B2">
              <w:t>24.44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A9727" w14:textId="77777777" w:rsidR="008E14B2" w:rsidRPr="008E14B2" w:rsidRDefault="008E14B2" w:rsidP="008E14B2">
            <w:r w:rsidRPr="008E14B2">
              <w:t>24.44.13.30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59B53" w14:textId="77777777" w:rsidR="008E14B2" w:rsidRPr="008E14B2" w:rsidRDefault="008E14B2" w:rsidP="008E14B2">
            <w:r w:rsidRPr="008E14B2">
              <w:t>Miedź rafinowana, nieobrobiona plastycznie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45EB2" w14:textId="77777777" w:rsidR="008E14B2" w:rsidRPr="008E14B2" w:rsidRDefault="008E14B2" w:rsidP="008E14B2">
            <w:r w:rsidRPr="008E14B2">
              <w:t>0,31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1BE8F" w14:textId="77777777" w:rsidR="008E14B2" w:rsidRPr="008E14B2" w:rsidRDefault="008E14B2" w:rsidP="008E14B2">
            <w:r w:rsidRPr="008E14B2">
              <w:t>0,307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6ED4" w14:textId="77777777" w:rsidR="008E14B2" w:rsidRPr="008E14B2" w:rsidRDefault="008E14B2" w:rsidP="008E14B2">
            <w:r w:rsidRPr="008E14B2">
              <w:t>0,303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0B705" w14:textId="77777777" w:rsidR="008E14B2" w:rsidRPr="008E14B2" w:rsidRDefault="008E14B2" w:rsidP="008E14B2">
            <w:r w:rsidRPr="008E14B2">
              <w:t>0,300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A2C55" w14:textId="77777777" w:rsidR="008E14B2" w:rsidRPr="008E14B2" w:rsidRDefault="008E14B2" w:rsidP="008E14B2">
            <w:r w:rsidRPr="008E14B2">
              <w:t>0,297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99E9" w14:textId="77777777" w:rsidR="008E14B2" w:rsidRPr="008E14B2" w:rsidRDefault="008E14B2" w:rsidP="008E14B2">
            <w:r w:rsidRPr="008E14B2">
              <w:t>0,293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46219" w14:textId="77777777" w:rsidR="008E14B2" w:rsidRPr="008E14B2" w:rsidRDefault="008E14B2" w:rsidP="008E14B2">
            <w:r w:rsidRPr="008E14B2">
              <w:t>0,290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4CD8" w14:textId="77777777" w:rsidR="008E14B2" w:rsidRPr="008E14B2" w:rsidRDefault="008E14B2" w:rsidP="008E14B2">
            <w:r w:rsidRPr="008E14B2">
              <w:t>0,287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ECBD" w14:textId="77777777" w:rsidR="008E14B2" w:rsidRPr="008E14B2" w:rsidRDefault="008E14B2" w:rsidP="008E14B2">
            <w:r w:rsidRPr="008E14B2">
              <w:t>0,284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C235" w14:textId="77777777" w:rsidR="008E14B2" w:rsidRPr="008E14B2" w:rsidRDefault="008E14B2" w:rsidP="008E14B2">
            <w:r w:rsidRPr="008E14B2">
              <w:t>0,281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6A41" w14:textId="77777777" w:rsidR="008E14B2" w:rsidRPr="008E14B2" w:rsidRDefault="008E14B2" w:rsidP="008E14B2"/>
          <w:p w14:paraId="498E3B3F" w14:textId="77777777" w:rsidR="008E14B2" w:rsidRPr="008E14B2" w:rsidRDefault="008E14B2" w:rsidP="008E14B2"/>
          <w:p w14:paraId="7083AE7C" w14:textId="77777777" w:rsidR="008E14B2" w:rsidRPr="008E14B2" w:rsidRDefault="008E14B2" w:rsidP="008E14B2">
            <w:r w:rsidRPr="008E14B2">
              <w:t>MWh/t</w:t>
            </w:r>
          </w:p>
          <w:p w14:paraId="06C9B9A5" w14:textId="77777777" w:rsidR="008E14B2" w:rsidRPr="008E14B2" w:rsidRDefault="008E14B2" w:rsidP="008E14B2">
            <w:r w:rsidRPr="008E14B2">
              <w:t>produktu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A651" w14:textId="77777777" w:rsidR="008E14B2" w:rsidRPr="008E14B2" w:rsidRDefault="008E14B2" w:rsidP="008E14B2">
            <w:r w:rsidRPr="008E14B2">
              <w:t>Miedź rafinowana, nieobrobiona plastycznie, niestopowa (z wyłączeniem spiekanych wyrobów walcowanych, wytłaczanych, kutych)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2DD1" w14:textId="32481658" w:rsidR="008E14B2" w:rsidRPr="008E14B2" w:rsidRDefault="008E14B2" w:rsidP="008E14B2">
            <w:r w:rsidRPr="008E14B2">
              <w:t>Wszystkie procesy bezpośrednio lub pośrednio związane z procesem rafinacji elektrolitycznej, w tym odlew anod</w:t>
            </w:r>
          </w:p>
        </w:tc>
      </w:tr>
    </w:tbl>
    <w:p w14:paraId="29B3EA88" w14:textId="77777777" w:rsidR="008E14B2" w:rsidRDefault="008E14B2" w:rsidP="008E14B2">
      <w:pPr>
        <w:pStyle w:val="OZNZACZNIKAwskazanienrzacznika"/>
        <w:jc w:val="left"/>
      </w:pPr>
    </w:p>
    <w:p w14:paraId="74FA0290" w14:textId="77777777" w:rsidR="008E14B2" w:rsidRDefault="008E14B2" w:rsidP="008E14B2">
      <w:pPr>
        <w:pStyle w:val="OZNZACZNIKAwskazanienrzacznika"/>
        <w:jc w:val="left"/>
      </w:pPr>
    </w:p>
    <w:p w14:paraId="6E2A695B" w14:textId="2ECD81D2" w:rsidR="005921FE" w:rsidRDefault="005921FE">
      <w:pPr>
        <w:spacing w:after="0" w:line="360" w:lineRule="auto"/>
        <w:rPr>
          <w:rFonts w:eastAsiaTheme="minorEastAsia" w:cs="Arial"/>
          <w:b/>
          <w:szCs w:val="20"/>
        </w:rPr>
      </w:pPr>
      <w:r>
        <w:br w:type="page"/>
      </w:r>
    </w:p>
    <w:p w14:paraId="34DF24A3" w14:textId="77777777" w:rsidR="008E14B2" w:rsidRPr="00426E93" w:rsidRDefault="008E14B2" w:rsidP="008E14B2">
      <w:pPr>
        <w:pStyle w:val="OZNZACZNIKAwskazanienrzacznika"/>
      </w:pPr>
      <w:r w:rsidRPr="00426E93">
        <w:lastRenderedPageBreak/>
        <w:t>Z</w:t>
      </w:r>
      <w:r>
        <w:t>ałącznik</w:t>
      </w:r>
      <w:r w:rsidRPr="00426E93">
        <w:t> </w:t>
      </w:r>
      <w:r>
        <w:t>n</w:t>
      </w:r>
      <w:r w:rsidRPr="00426E93">
        <w:t xml:space="preserve">r </w:t>
      </w:r>
      <w:r>
        <w:t>3</w:t>
      </w:r>
    </w:p>
    <w:p w14:paraId="6F8D5069" w14:textId="77777777" w:rsidR="008E14B2" w:rsidRDefault="008E14B2" w:rsidP="008E14B2">
      <w:pPr>
        <w:pStyle w:val="TYTTABELItytutabeli"/>
      </w:pPr>
      <w:r w:rsidRPr="0058282D">
        <w:t>wskaźnik efektywności zużycia rezerwowej energii elektrycznej</w:t>
      </w:r>
      <w:r>
        <w:t xml:space="preserve"> </w:t>
      </w:r>
      <w:r w:rsidRPr="00426E93">
        <w:t>W</w:t>
      </w:r>
      <w:r>
        <w:t> </w:t>
      </w:r>
      <w:r w:rsidRPr="00426E93">
        <w:t>ODNIESIENIU DO PRODUKTÓW Z SEKTORÓW LUB PODSEKTORÓW ENERGOCHŁONNYCH</w:t>
      </w:r>
    </w:p>
    <w:p w14:paraId="1B52CC20" w14:textId="77777777" w:rsidR="008E14B2" w:rsidRPr="008E14B2" w:rsidRDefault="008E14B2" w:rsidP="008E14B2"/>
    <w:tbl>
      <w:tblPr>
        <w:tblpPr w:leftFromText="141" w:rightFromText="141" w:vertAnchor="text" w:horzAnchor="page" w:tblpX="3582" w:tblpY="368"/>
        <w:tblW w:w="977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"/>
        <w:gridCol w:w="977"/>
        <w:gridCol w:w="977"/>
        <w:gridCol w:w="977"/>
        <w:gridCol w:w="977"/>
        <w:gridCol w:w="977"/>
        <w:gridCol w:w="977"/>
        <w:gridCol w:w="977"/>
        <w:gridCol w:w="977"/>
        <w:gridCol w:w="978"/>
      </w:tblGrid>
      <w:tr w:rsidR="008E14B2" w:rsidRPr="00F37E2D" w14:paraId="53487614" w14:textId="77777777" w:rsidTr="002170DE">
        <w:trPr>
          <w:trHeight w:val="580"/>
        </w:trPr>
        <w:tc>
          <w:tcPr>
            <w:tcW w:w="977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6DA464" w14:textId="77777777" w:rsidR="008E14B2" w:rsidRPr="008E14B2" w:rsidRDefault="008E14B2" w:rsidP="008E14B2">
            <w:r w:rsidRPr="008E14B2">
              <w:t>Wartość wskaźnika efektywności zużycia rezerwowej energii elektrycznej w poszczególnych latach</w:t>
            </w:r>
          </w:p>
        </w:tc>
      </w:tr>
      <w:tr w:rsidR="008E14B2" w:rsidRPr="00F37E2D" w14:paraId="4224EA72" w14:textId="77777777" w:rsidTr="002170DE">
        <w:trPr>
          <w:trHeight w:val="580"/>
        </w:trPr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E6D0BC" w14:textId="77777777" w:rsidR="008E14B2" w:rsidRPr="008E14B2" w:rsidRDefault="008E14B2" w:rsidP="008E14B2">
            <w:r w:rsidRPr="008E14B2">
              <w:t>2021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E26C40" w14:textId="77777777" w:rsidR="008E14B2" w:rsidRPr="008E14B2" w:rsidRDefault="008E14B2" w:rsidP="008E14B2">
            <w:r w:rsidRPr="008E14B2">
              <w:t>2022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5FB6AF" w14:textId="77777777" w:rsidR="008E14B2" w:rsidRPr="008E14B2" w:rsidRDefault="008E14B2" w:rsidP="008E14B2">
            <w:r w:rsidRPr="008E14B2">
              <w:t>2023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F00C79" w14:textId="77777777" w:rsidR="008E14B2" w:rsidRPr="008E14B2" w:rsidRDefault="008E14B2" w:rsidP="008E14B2">
            <w:r w:rsidRPr="008E14B2">
              <w:t>2024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B60F0" w14:textId="77777777" w:rsidR="008E14B2" w:rsidRPr="008E14B2" w:rsidRDefault="008E14B2" w:rsidP="008E14B2">
            <w:r w:rsidRPr="008E14B2">
              <w:t>2025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62AF02" w14:textId="77777777" w:rsidR="008E14B2" w:rsidRPr="008E14B2" w:rsidRDefault="008E14B2" w:rsidP="008E14B2">
            <w:r w:rsidRPr="008E14B2">
              <w:t>2026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E08EB5" w14:textId="77777777" w:rsidR="008E14B2" w:rsidRPr="008E14B2" w:rsidRDefault="008E14B2" w:rsidP="008E14B2">
            <w:r w:rsidRPr="008E14B2">
              <w:t>2027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CF8B53" w14:textId="77777777" w:rsidR="008E14B2" w:rsidRPr="008E14B2" w:rsidRDefault="008E14B2" w:rsidP="008E14B2">
            <w:r w:rsidRPr="008E14B2">
              <w:t>2028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20CA43" w14:textId="77777777" w:rsidR="008E14B2" w:rsidRPr="008E14B2" w:rsidRDefault="008E14B2" w:rsidP="008E14B2">
            <w:r w:rsidRPr="008E14B2">
              <w:t>2029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FC67BF" w14:textId="77777777" w:rsidR="008E14B2" w:rsidRPr="008E14B2" w:rsidRDefault="008E14B2" w:rsidP="008E14B2">
            <w:r w:rsidRPr="008E14B2">
              <w:t>2030</w:t>
            </w:r>
          </w:p>
        </w:tc>
      </w:tr>
      <w:tr w:rsidR="008E14B2" w:rsidRPr="00F37E2D" w14:paraId="65A97AEF" w14:textId="77777777" w:rsidTr="002170DE">
        <w:trPr>
          <w:trHeight w:val="580"/>
        </w:trPr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42EC03" w14:textId="77777777" w:rsidR="008E14B2" w:rsidRPr="008E14B2" w:rsidRDefault="008E14B2" w:rsidP="008E14B2">
            <w:r w:rsidRPr="008E14B2">
              <w:t>80%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64E557" w14:textId="77777777" w:rsidR="008E14B2" w:rsidRPr="008E14B2" w:rsidRDefault="008E14B2" w:rsidP="008E14B2">
            <w:r w:rsidRPr="008E14B2">
              <w:t>79,128%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BF0190" w14:textId="77777777" w:rsidR="008E14B2" w:rsidRPr="008E14B2" w:rsidRDefault="008E14B2" w:rsidP="008E14B2">
            <w:r w:rsidRPr="008E14B2">
              <w:t>78,266%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BCBAD" w14:textId="77777777" w:rsidR="008E14B2" w:rsidRPr="008E14B2" w:rsidRDefault="008E14B2" w:rsidP="008E14B2">
            <w:r w:rsidRPr="008E14B2">
              <w:t>77,412%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B187F0" w14:textId="77777777" w:rsidR="008E14B2" w:rsidRPr="008E14B2" w:rsidRDefault="008E14B2" w:rsidP="008E14B2">
            <w:r w:rsidRPr="008E14B2">
              <w:t>76,569%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B8BEBB" w14:textId="77777777" w:rsidR="008E14B2" w:rsidRPr="008E14B2" w:rsidRDefault="008E14B2" w:rsidP="008E14B2">
            <w:r w:rsidRPr="008E14B2">
              <w:t>75,734%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79DCC7" w14:textId="77777777" w:rsidR="008E14B2" w:rsidRPr="008E14B2" w:rsidRDefault="008E14B2" w:rsidP="008E14B2">
            <w:r w:rsidRPr="008E14B2">
              <w:t>74,909%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17BE1E" w14:textId="77777777" w:rsidR="008E14B2" w:rsidRPr="008E14B2" w:rsidRDefault="008E14B2" w:rsidP="008E14B2">
            <w:r w:rsidRPr="008E14B2">
              <w:t>74,092%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E58074" w14:textId="77777777" w:rsidR="008E14B2" w:rsidRPr="008E14B2" w:rsidRDefault="008E14B2" w:rsidP="008E14B2">
            <w:r w:rsidRPr="008E14B2">
              <w:t>73,284%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7DD036" w14:textId="77777777" w:rsidR="008E14B2" w:rsidRPr="008E14B2" w:rsidRDefault="008E14B2" w:rsidP="008E14B2">
            <w:r w:rsidRPr="008E14B2">
              <w:t>72,486%</w:t>
            </w:r>
          </w:p>
        </w:tc>
      </w:tr>
    </w:tbl>
    <w:p w14:paraId="62B43443" w14:textId="77777777" w:rsidR="00261A16" w:rsidRPr="00426E93" w:rsidRDefault="00261A16" w:rsidP="00737F6A">
      <w:pPr>
        <w:rPr>
          <w:rStyle w:val="IDindeksdolny"/>
        </w:rPr>
      </w:pPr>
    </w:p>
    <w:sectPr w:rsidR="00261A16" w:rsidRPr="00426E93" w:rsidSect="00D81DC1">
      <w:footnotePr>
        <w:numRestart w:val="eachSect"/>
      </w:footnotePr>
      <w:pgSz w:w="16838" w:h="11906" w:orient="landscape"/>
      <w:pgMar w:top="1418" w:right="1559" w:bottom="1435" w:left="1559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8B610" w14:textId="77777777" w:rsidR="00693A8E" w:rsidRDefault="00693A8E">
      <w:r>
        <w:separator/>
      </w:r>
    </w:p>
  </w:endnote>
  <w:endnote w:type="continuationSeparator" w:id="0">
    <w:p w14:paraId="442B4B3E" w14:textId="77777777" w:rsidR="00693A8E" w:rsidRDefault="00693A8E">
      <w:r>
        <w:continuationSeparator/>
      </w:r>
    </w:p>
  </w:endnote>
  <w:endnote w:type="continuationNotice" w:id="1">
    <w:p w14:paraId="2BAA062B" w14:textId="77777777" w:rsidR="00693A8E" w:rsidRDefault="00693A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9465C1" w14:textId="77777777" w:rsidR="00693A8E" w:rsidRDefault="00693A8E">
      <w:r>
        <w:separator/>
      </w:r>
    </w:p>
  </w:footnote>
  <w:footnote w:type="continuationSeparator" w:id="0">
    <w:p w14:paraId="039CCF43" w14:textId="77777777" w:rsidR="00693A8E" w:rsidRDefault="00693A8E">
      <w:r>
        <w:continuationSeparator/>
      </w:r>
    </w:p>
  </w:footnote>
  <w:footnote w:type="continuationNotice" w:id="1">
    <w:p w14:paraId="5E5754A1" w14:textId="77777777" w:rsidR="00693A8E" w:rsidRDefault="00693A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F3E5F" w14:textId="775283B9" w:rsidR="00F67A72" w:rsidRPr="00B371CC" w:rsidRDefault="00F67A7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F212F">
      <w:rPr>
        <w:noProof/>
      </w:rPr>
      <w:t>22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05C"/>
    <w:multiLevelType w:val="hybridMultilevel"/>
    <w:tmpl w:val="CDA83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1EA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770CB"/>
    <w:multiLevelType w:val="hybridMultilevel"/>
    <w:tmpl w:val="BB60D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6" w15:restartNumberingAfterBreak="0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FEA0893"/>
    <w:multiLevelType w:val="hybridMultilevel"/>
    <w:tmpl w:val="C7C08A1C"/>
    <w:lvl w:ilvl="0" w:tplc="9B48A6B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1" w15:restartNumberingAfterBreak="0">
    <w:nsid w:val="23553C0F"/>
    <w:multiLevelType w:val="hybridMultilevel"/>
    <w:tmpl w:val="8EDC1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FA7D3B"/>
    <w:multiLevelType w:val="hybridMultilevel"/>
    <w:tmpl w:val="36C0F2A4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6121E"/>
    <w:multiLevelType w:val="hybridMultilevel"/>
    <w:tmpl w:val="73CE01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B3461"/>
    <w:multiLevelType w:val="hybridMultilevel"/>
    <w:tmpl w:val="F3362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FE2C29"/>
    <w:multiLevelType w:val="hybridMultilevel"/>
    <w:tmpl w:val="BFE2E0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831CB"/>
    <w:multiLevelType w:val="hybridMultilevel"/>
    <w:tmpl w:val="CA4C736C"/>
    <w:lvl w:ilvl="0" w:tplc="686C60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20" w15:restartNumberingAfterBreak="0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46A31A2F"/>
    <w:multiLevelType w:val="hybridMultilevel"/>
    <w:tmpl w:val="480AFE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4" w15:restartNumberingAfterBreak="0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8" w15:restartNumberingAfterBreak="0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0" w15:restartNumberingAfterBreak="0">
    <w:nsid w:val="67590BC3"/>
    <w:multiLevelType w:val="hybridMultilevel"/>
    <w:tmpl w:val="82124F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1104D"/>
    <w:multiLevelType w:val="hybridMultilevel"/>
    <w:tmpl w:val="569E7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9D39AD"/>
    <w:multiLevelType w:val="hybridMultilevel"/>
    <w:tmpl w:val="AE70A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7B0504"/>
    <w:multiLevelType w:val="hybridMultilevel"/>
    <w:tmpl w:val="3586A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E13636D"/>
    <w:multiLevelType w:val="hybridMultilevel"/>
    <w:tmpl w:val="C220F8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0"/>
  </w:num>
  <w:num w:numId="3">
    <w:abstractNumId w:val="36"/>
  </w:num>
  <w:num w:numId="4">
    <w:abstractNumId w:val="6"/>
  </w:num>
  <w:num w:numId="5">
    <w:abstractNumId w:val="2"/>
  </w:num>
  <w:num w:numId="6">
    <w:abstractNumId w:val="18"/>
  </w:num>
  <w:num w:numId="7">
    <w:abstractNumId w:val="28"/>
  </w:num>
  <w:num w:numId="8">
    <w:abstractNumId w:val="4"/>
  </w:num>
  <w:num w:numId="9">
    <w:abstractNumId w:val="13"/>
  </w:num>
  <w:num w:numId="10">
    <w:abstractNumId w:val="22"/>
  </w:num>
  <w:num w:numId="11">
    <w:abstractNumId w:val="8"/>
  </w:num>
  <w:num w:numId="12">
    <w:abstractNumId w:val="24"/>
  </w:num>
  <w:num w:numId="13">
    <w:abstractNumId w:val="20"/>
  </w:num>
  <w:num w:numId="14">
    <w:abstractNumId w:val="23"/>
  </w:num>
  <w:num w:numId="15">
    <w:abstractNumId w:val="5"/>
  </w:num>
  <w:num w:numId="16">
    <w:abstractNumId w:val="19"/>
  </w:num>
  <w:num w:numId="17">
    <w:abstractNumId w:val="29"/>
  </w:num>
  <w:num w:numId="18">
    <w:abstractNumId w:val="25"/>
  </w:num>
  <w:num w:numId="19">
    <w:abstractNumId w:val="27"/>
  </w:num>
  <w:num w:numId="20">
    <w:abstractNumId w:val="9"/>
  </w:num>
  <w:num w:numId="21">
    <w:abstractNumId w:val="32"/>
  </w:num>
  <w:num w:numId="22">
    <w:abstractNumId w:val="35"/>
  </w:num>
  <w:num w:numId="23">
    <w:abstractNumId w:val="26"/>
  </w:num>
  <w:num w:numId="24">
    <w:abstractNumId w:val="10"/>
  </w:num>
  <w:num w:numId="25">
    <w:abstractNumId w:val="12"/>
  </w:num>
  <w:num w:numId="26">
    <w:abstractNumId w:val="14"/>
  </w:num>
  <w:num w:numId="27">
    <w:abstractNumId w:val="21"/>
  </w:num>
  <w:num w:numId="28">
    <w:abstractNumId w:val="34"/>
  </w:num>
  <w:num w:numId="29">
    <w:abstractNumId w:val="11"/>
  </w:num>
  <w:num w:numId="30">
    <w:abstractNumId w:val="33"/>
  </w:num>
  <w:num w:numId="31">
    <w:abstractNumId w:val="3"/>
  </w:num>
  <w:num w:numId="32">
    <w:abstractNumId w:val="2"/>
  </w:num>
  <w:num w:numId="33">
    <w:abstractNumId w:val="35"/>
  </w:num>
  <w:num w:numId="34">
    <w:abstractNumId w:val="35"/>
    <w:lvlOverride w:ilvl="0">
      <w:startOverride w:val="2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E93"/>
    <w:rsid w:val="0000059E"/>
    <w:rsid w:val="000012DA"/>
    <w:rsid w:val="0000246E"/>
    <w:rsid w:val="00002941"/>
    <w:rsid w:val="000030EA"/>
    <w:rsid w:val="00003862"/>
    <w:rsid w:val="00012A35"/>
    <w:rsid w:val="00015B9D"/>
    <w:rsid w:val="00015F3D"/>
    <w:rsid w:val="00016099"/>
    <w:rsid w:val="000178B7"/>
    <w:rsid w:val="00017DC2"/>
    <w:rsid w:val="00021522"/>
    <w:rsid w:val="00023471"/>
    <w:rsid w:val="00023F13"/>
    <w:rsid w:val="00030634"/>
    <w:rsid w:val="000319C1"/>
    <w:rsid w:val="000319F8"/>
    <w:rsid w:val="00031A8B"/>
    <w:rsid w:val="00031B30"/>
    <w:rsid w:val="00031BCA"/>
    <w:rsid w:val="000330FA"/>
    <w:rsid w:val="0003362F"/>
    <w:rsid w:val="000357FB"/>
    <w:rsid w:val="00036B63"/>
    <w:rsid w:val="0003794F"/>
    <w:rsid w:val="00037E1A"/>
    <w:rsid w:val="00040F9C"/>
    <w:rsid w:val="00042169"/>
    <w:rsid w:val="00042550"/>
    <w:rsid w:val="00043495"/>
    <w:rsid w:val="000438EB"/>
    <w:rsid w:val="00046A75"/>
    <w:rsid w:val="00047312"/>
    <w:rsid w:val="00047688"/>
    <w:rsid w:val="000508BD"/>
    <w:rsid w:val="000517AB"/>
    <w:rsid w:val="0005339C"/>
    <w:rsid w:val="00053705"/>
    <w:rsid w:val="00054F62"/>
    <w:rsid w:val="0005571B"/>
    <w:rsid w:val="00057009"/>
    <w:rsid w:val="00057AB3"/>
    <w:rsid w:val="00060076"/>
    <w:rsid w:val="0006023B"/>
    <w:rsid w:val="00060432"/>
    <w:rsid w:val="00060D87"/>
    <w:rsid w:val="0006106C"/>
    <w:rsid w:val="000615A5"/>
    <w:rsid w:val="00064E4C"/>
    <w:rsid w:val="00065F82"/>
    <w:rsid w:val="00066901"/>
    <w:rsid w:val="000677F7"/>
    <w:rsid w:val="00071BEE"/>
    <w:rsid w:val="0007356C"/>
    <w:rsid w:val="000736CD"/>
    <w:rsid w:val="0007533B"/>
    <w:rsid w:val="0007545D"/>
    <w:rsid w:val="000760BF"/>
    <w:rsid w:val="0007613E"/>
    <w:rsid w:val="000764E5"/>
    <w:rsid w:val="00076BFC"/>
    <w:rsid w:val="000806F6"/>
    <w:rsid w:val="000814A7"/>
    <w:rsid w:val="00081843"/>
    <w:rsid w:val="00081F3A"/>
    <w:rsid w:val="000824F4"/>
    <w:rsid w:val="000849B5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083D"/>
    <w:rsid w:val="000B298D"/>
    <w:rsid w:val="000B2B67"/>
    <w:rsid w:val="000B2D73"/>
    <w:rsid w:val="000B3802"/>
    <w:rsid w:val="000B5B2D"/>
    <w:rsid w:val="000B5DCE"/>
    <w:rsid w:val="000C0143"/>
    <w:rsid w:val="000C05BA"/>
    <w:rsid w:val="000C0E8F"/>
    <w:rsid w:val="000C2CD3"/>
    <w:rsid w:val="000C2ECF"/>
    <w:rsid w:val="000C4BC4"/>
    <w:rsid w:val="000C5F65"/>
    <w:rsid w:val="000C729D"/>
    <w:rsid w:val="000C79AC"/>
    <w:rsid w:val="000D0110"/>
    <w:rsid w:val="000D2468"/>
    <w:rsid w:val="000D2C27"/>
    <w:rsid w:val="000D318A"/>
    <w:rsid w:val="000D440E"/>
    <w:rsid w:val="000D5077"/>
    <w:rsid w:val="000D6173"/>
    <w:rsid w:val="000D6B55"/>
    <w:rsid w:val="000D6F83"/>
    <w:rsid w:val="000D7117"/>
    <w:rsid w:val="000E21BF"/>
    <w:rsid w:val="000E25CC"/>
    <w:rsid w:val="000E2CF0"/>
    <w:rsid w:val="000E3694"/>
    <w:rsid w:val="000E490F"/>
    <w:rsid w:val="000E4D10"/>
    <w:rsid w:val="000E6241"/>
    <w:rsid w:val="000E7961"/>
    <w:rsid w:val="000F14AE"/>
    <w:rsid w:val="000F1775"/>
    <w:rsid w:val="000F2864"/>
    <w:rsid w:val="000F29B5"/>
    <w:rsid w:val="000F2BE3"/>
    <w:rsid w:val="000F3D0D"/>
    <w:rsid w:val="000F5C7E"/>
    <w:rsid w:val="000F6ED4"/>
    <w:rsid w:val="000F7A6E"/>
    <w:rsid w:val="001005E4"/>
    <w:rsid w:val="00101025"/>
    <w:rsid w:val="001021FC"/>
    <w:rsid w:val="0010411F"/>
    <w:rsid w:val="001042BA"/>
    <w:rsid w:val="0010663F"/>
    <w:rsid w:val="00106D03"/>
    <w:rsid w:val="0011020A"/>
    <w:rsid w:val="00110465"/>
    <w:rsid w:val="00110628"/>
    <w:rsid w:val="00111A65"/>
    <w:rsid w:val="0011245A"/>
    <w:rsid w:val="0011493E"/>
    <w:rsid w:val="00115AA4"/>
    <w:rsid w:val="00115B72"/>
    <w:rsid w:val="001209EC"/>
    <w:rsid w:val="00120A9E"/>
    <w:rsid w:val="00125A9C"/>
    <w:rsid w:val="001270A2"/>
    <w:rsid w:val="00131237"/>
    <w:rsid w:val="001329AC"/>
    <w:rsid w:val="001331EB"/>
    <w:rsid w:val="00133DCB"/>
    <w:rsid w:val="00134CA0"/>
    <w:rsid w:val="001365D3"/>
    <w:rsid w:val="0014026F"/>
    <w:rsid w:val="00141FBE"/>
    <w:rsid w:val="00143456"/>
    <w:rsid w:val="00145126"/>
    <w:rsid w:val="00147A47"/>
    <w:rsid w:val="00147AA1"/>
    <w:rsid w:val="001518DB"/>
    <w:rsid w:val="00152004"/>
    <w:rsid w:val="001520CF"/>
    <w:rsid w:val="0015399D"/>
    <w:rsid w:val="0015667C"/>
    <w:rsid w:val="00157110"/>
    <w:rsid w:val="0015742A"/>
    <w:rsid w:val="00157DA1"/>
    <w:rsid w:val="0016296C"/>
    <w:rsid w:val="00163147"/>
    <w:rsid w:val="0016479D"/>
    <w:rsid w:val="00164C57"/>
    <w:rsid w:val="00164C9D"/>
    <w:rsid w:val="00164DB4"/>
    <w:rsid w:val="001664D5"/>
    <w:rsid w:val="00172F7A"/>
    <w:rsid w:val="00173150"/>
    <w:rsid w:val="00173390"/>
    <w:rsid w:val="001736F0"/>
    <w:rsid w:val="00173BB3"/>
    <w:rsid w:val="001740D0"/>
    <w:rsid w:val="00174D90"/>
    <w:rsid w:val="00174F2C"/>
    <w:rsid w:val="001765F0"/>
    <w:rsid w:val="00176A85"/>
    <w:rsid w:val="00177D36"/>
    <w:rsid w:val="00180F2A"/>
    <w:rsid w:val="00182724"/>
    <w:rsid w:val="00183CC5"/>
    <w:rsid w:val="0018469B"/>
    <w:rsid w:val="00184B91"/>
    <w:rsid w:val="00184D4A"/>
    <w:rsid w:val="00186EC1"/>
    <w:rsid w:val="00186F51"/>
    <w:rsid w:val="00187510"/>
    <w:rsid w:val="0019022F"/>
    <w:rsid w:val="00191E1F"/>
    <w:rsid w:val="0019283E"/>
    <w:rsid w:val="0019303F"/>
    <w:rsid w:val="0019437D"/>
    <w:rsid w:val="0019473B"/>
    <w:rsid w:val="00194B57"/>
    <w:rsid w:val="001952B1"/>
    <w:rsid w:val="00196E39"/>
    <w:rsid w:val="00197649"/>
    <w:rsid w:val="001A01FB"/>
    <w:rsid w:val="001A10E9"/>
    <w:rsid w:val="001A183D"/>
    <w:rsid w:val="001A22FC"/>
    <w:rsid w:val="001A2B65"/>
    <w:rsid w:val="001A3CD3"/>
    <w:rsid w:val="001A3F0B"/>
    <w:rsid w:val="001A45BC"/>
    <w:rsid w:val="001A4FD3"/>
    <w:rsid w:val="001A5BEF"/>
    <w:rsid w:val="001A72A9"/>
    <w:rsid w:val="001A7676"/>
    <w:rsid w:val="001A7F15"/>
    <w:rsid w:val="001B0FE2"/>
    <w:rsid w:val="001B2540"/>
    <w:rsid w:val="001B342E"/>
    <w:rsid w:val="001B647D"/>
    <w:rsid w:val="001B68AE"/>
    <w:rsid w:val="001B77F3"/>
    <w:rsid w:val="001C1832"/>
    <w:rsid w:val="001C188C"/>
    <w:rsid w:val="001C39CF"/>
    <w:rsid w:val="001D1783"/>
    <w:rsid w:val="001D53CD"/>
    <w:rsid w:val="001D55A3"/>
    <w:rsid w:val="001D5AF5"/>
    <w:rsid w:val="001D6744"/>
    <w:rsid w:val="001E0935"/>
    <w:rsid w:val="001E1A91"/>
    <w:rsid w:val="001E1E73"/>
    <w:rsid w:val="001E437F"/>
    <w:rsid w:val="001E4E0C"/>
    <w:rsid w:val="001E526D"/>
    <w:rsid w:val="001E5655"/>
    <w:rsid w:val="001E7496"/>
    <w:rsid w:val="001F1832"/>
    <w:rsid w:val="001F2078"/>
    <w:rsid w:val="001F220F"/>
    <w:rsid w:val="001F25B3"/>
    <w:rsid w:val="001F3F54"/>
    <w:rsid w:val="001F62D2"/>
    <w:rsid w:val="001F6616"/>
    <w:rsid w:val="001F7823"/>
    <w:rsid w:val="00202BD4"/>
    <w:rsid w:val="00204A97"/>
    <w:rsid w:val="00205EC5"/>
    <w:rsid w:val="0020669E"/>
    <w:rsid w:val="002114EF"/>
    <w:rsid w:val="002124B5"/>
    <w:rsid w:val="002143AD"/>
    <w:rsid w:val="00214D38"/>
    <w:rsid w:val="002158C1"/>
    <w:rsid w:val="0021656A"/>
    <w:rsid w:val="002166AD"/>
    <w:rsid w:val="002170DE"/>
    <w:rsid w:val="00217871"/>
    <w:rsid w:val="00221ED8"/>
    <w:rsid w:val="002231EA"/>
    <w:rsid w:val="00223FDF"/>
    <w:rsid w:val="00224581"/>
    <w:rsid w:val="00224A4A"/>
    <w:rsid w:val="00224CBB"/>
    <w:rsid w:val="00224FEF"/>
    <w:rsid w:val="0022571A"/>
    <w:rsid w:val="002279C0"/>
    <w:rsid w:val="00230EFD"/>
    <w:rsid w:val="0023208A"/>
    <w:rsid w:val="00232EE7"/>
    <w:rsid w:val="0023727E"/>
    <w:rsid w:val="00242081"/>
    <w:rsid w:val="002426EB"/>
    <w:rsid w:val="00243777"/>
    <w:rsid w:val="002441CD"/>
    <w:rsid w:val="00244EA6"/>
    <w:rsid w:val="0024663A"/>
    <w:rsid w:val="00246CAF"/>
    <w:rsid w:val="002501A3"/>
    <w:rsid w:val="00250D22"/>
    <w:rsid w:val="0025166C"/>
    <w:rsid w:val="002516B1"/>
    <w:rsid w:val="00251A93"/>
    <w:rsid w:val="002555D4"/>
    <w:rsid w:val="00255621"/>
    <w:rsid w:val="00255BAF"/>
    <w:rsid w:val="0025772E"/>
    <w:rsid w:val="002617F6"/>
    <w:rsid w:val="00261A16"/>
    <w:rsid w:val="00263522"/>
    <w:rsid w:val="00264369"/>
    <w:rsid w:val="00264EC6"/>
    <w:rsid w:val="00265464"/>
    <w:rsid w:val="00271013"/>
    <w:rsid w:val="00273FE4"/>
    <w:rsid w:val="002765B4"/>
    <w:rsid w:val="00276A94"/>
    <w:rsid w:val="00277372"/>
    <w:rsid w:val="00284A38"/>
    <w:rsid w:val="002861EF"/>
    <w:rsid w:val="0029343B"/>
    <w:rsid w:val="0029405D"/>
    <w:rsid w:val="00294762"/>
    <w:rsid w:val="00294EEF"/>
    <w:rsid w:val="00294FA6"/>
    <w:rsid w:val="00295A6F"/>
    <w:rsid w:val="00296D85"/>
    <w:rsid w:val="002970EB"/>
    <w:rsid w:val="002972A3"/>
    <w:rsid w:val="002A20C4"/>
    <w:rsid w:val="002A570F"/>
    <w:rsid w:val="002A69F0"/>
    <w:rsid w:val="002A7292"/>
    <w:rsid w:val="002A7358"/>
    <w:rsid w:val="002A744D"/>
    <w:rsid w:val="002A7902"/>
    <w:rsid w:val="002B020A"/>
    <w:rsid w:val="002B0F6B"/>
    <w:rsid w:val="002B14DD"/>
    <w:rsid w:val="002B23B8"/>
    <w:rsid w:val="002B316D"/>
    <w:rsid w:val="002B368F"/>
    <w:rsid w:val="002B3943"/>
    <w:rsid w:val="002B4429"/>
    <w:rsid w:val="002B68A6"/>
    <w:rsid w:val="002B75CE"/>
    <w:rsid w:val="002B7FAF"/>
    <w:rsid w:val="002C7BB8"/>
    <w:rsid w:val="002C7FED"/>
    <w:rsid w:val="002D0C4F"/>
    <w:rsid w:val="002D1364"/>
    <w:rsid w:val="002D18C6"/>
    <w:rsid w:val="002D4D30"/>
    <w:rsid w:val="002D5000"/>
    <w:rsid w:val="002D5958"/>
    <w:rsid w:val="002D598D"/>
    <w:rsid w:val="002D624C"/>
    <w:rsid w:val="002D7188"/>
    <w:rsid w:val="002D77CC"/>
    <w:rsid w:val="002E1051"/>
    <w:rsid w:val="002E1DE3"/>
    <w:rsid w:val="002E24AE"/>
    <w:rsid w:val="002E2AB6"/>
    <w:rsid w:val="002E3F34"/>
    <w:rsid w:val="002E5F79"/>
    <w:rsid w:val="002E64FA"/>
    <w:rsid w:val="002E7F02"/>
    <w:rsid w:val="002F0A00"/>
    <w:rsid w:val="002F0CFA"/>
    <w:rsid w:val="002F396E"/>
    <w:rsid w:val="002F669F"/>
    <w:rsid w:val="00301131"/>
    <w:rsid w:val="00301C97"/>
    <w:rsid w:val="0030397A"/>
    <w:rsid w:val="00304E4C"/>
    <w:rsid w:val="0031004C"/>
    <w:rsid w:val="003105F6"/>
    <w:rsid w:val="00310D3E"/>
    <w:rsid w:val="00311297"/>
    <w:rsid w:val="00311370"/>
    <w:rsid w:val="003113BE"/>
    <w:rsid w:val="003122CA"/>
    <w:rsid w:val="003148FD"/>
    <w:rsid w:val="003170FD"/>
    <w:rsid w:val="00320811"/>
    <w:rsid w:val="00321080"/>
    <w:rsid w:val="00322D45"/>
    <w:rsid w:val="00323D91"/>
    <w:rsid w:val="00324B4E"/>
    <w:rsid w:val="0032569A"/>
    <w:rsid w:val="00325A1F"/>
    <w:rsid w:val="003268F9"/>
    <w:rsid w:val="00330BAF"/>
    <w:rsid w:val="00331770"/>
    <w:rsid w:val="00332B9D"/>
    <w:rsid w:val="00334E3A"/>
    <w:rsid w:val="003361DD"/>
    <w:rsid w:val="00336204"/>
    <w:rsid w:val="00336DDB"/>
    <w:rsid w:val="00341A6A"/>
    <w:rsid w:val="00343969"/>
    <w:rsid w:val="00343C63"/>
    <w:rsid w:val="00345893"/>
    <w:rsid w:val="00345B9C"/>
    <w:rsid w:val="00352DAE"/>
    <w:rsid w:val="003541CA"/>
    <w:rsid w:val="00354EB9"/>
    <w:rsid w:val="003552F3"/>
    <w:rsid w:val="00355950"/>
    <w:rsid w:val="0036020C"/>
    <w:rsid w:val="003602AE"/>
    <w:rsid w:val="00360929"/>
    <w:rsid w:val="0036287F"/>
    <w:rsid w:val="00363043"/>
    <w:rsid w:val="003647D5"/>
    <w:rsid w:val="00364F83"/>
    <w:rsid w:val="003674B0"/>
    <w:rsid w:val="00371D32"/>
    <w:rsid w:val="003738E1"/>
    <w:rsid w:val="0037727C"/>
    <w:rsid w:val="00377DDD"/>
    <w:rsid w:val="00377E70"/>
    <w:rsid w:val="00380904"/>
    <w:rsid w:val="003822B7"/>
    <w:rsid w:val="003823EE"/>
    <w:rsid w:val="0038264C"/>
    <w:rsid w:val="00382960"/>
    <w:rsid w:val="00383DA0"/>
    <w:rsid w:val="003846F7"/>
    <w:rsid w:val="003851ED"/>
    <w:rsid w:val="00385B39"/>
    <w:rsid w:val="00386785"/>
    <w:rsid w:val="00386F4F"/>
    <w:rsid w:val="00390E89"/>
    <w:rsid w:val="00391B1A"/>
    <w:rsid w:val="00394423"/>
    <w:rsid w:val="00396942"/>
    <w:rsid w:val="00396B49"/>
    <w:rsid w:val="00396E3E"/>
    <w:rsid w:val="003A306E"/>
    <w:rsid w:val="003A33F9"/>
    <w:rsid w:val="003A3A78"/>
    <w:rsid w:val="003A3CDA"/>
    <w:rsid w:val="003A442F"/>
    <w:rsid w:val="003A60DC"/>
    <w:rsid w:val="003A6A46"/>
    <w:rsid w:val="003A7A63"/>
    <w:rsid w:val="003B000C"/>
    <w:rsid w:val="003B0F1D"/>
    <w:rsid w:val="003B1A1A"/>
    <w:rsid w:val="003B3ABF"/>
    <w:rsid w:val="003B4A57"/>
    <w:rsid w:val="003B6BB7"/>
    <w:rsid w:val="003B6F04"/>
    <w:rsid w:val="003B74E5"/>
    <w:rsid w:val="003C0900"/>
    <w:rsid w:val="003C0AD9"/>
    <w:rsid w:val="003C0ED0"/>
    <w:rsid w:val="003C0FCE"/>
    <w:rsid w:val="003C18AE"/>
    <w:rsid w:val="003C1D49"/>
    <w:rsid w:val="003C248E"/>
    <w:rsid w:val="003C35C4"/>
    <w:rsid w:val="003D12C2"/>
    <w:rsid w:val="003D31B9"/>
    <w:rsid w:val="003D3867"/>
    <w:rsid w:val="003D58B4"/>
    <w:rsid w:val="003E0D1A"/>
    <w:rsid w:val="003E2DA3"/>
    <w:rsid w:val="003E3603"/>
    <w:rsid w:val="003E62D0"/>
    <w:rsid w:val="003F020D"/>
    <w:rsid w:val="003F0323"/>
    <w:rsid w:val="003F03D9"/>
    <w:rsid w:val="003F16B5"/>
    <w:rsid w:val="003F1833"/>
    <w:rsid w:val="003F2FBE"/>
    <w:rsid w:val="003F318D"/>
    <w:rsid w:val="003F5BAE"/>
    <w:rsid w:val="003F6ED7"/>
    <w:rsid w:val="00400F4C"/>
    <w:rsid w:val="00401C84"/>
    <w:rsid w:val="00402D02"/>
    <w:rsid w:val="00403210"/>
    <w:rsid w:val="004032E8"/>
    <w:rsid w:val="004035BB"/>
    <w:rsid w:val="004035EB"/>
    <w:rsid w:val="00406503"/>
    <w:rsid w:val="00406AAC"/>
    <w:rsid w:val="00407332"/>
    <w:rsid w:val="0040769E"/>
    <w:rsid w:val="00407828"/>
    <w:rsid w:val="00412C5F"/>
    <w:rsid w:val="00413D8E"/>
    <w:rsid w:val="004140F2"/>
    <w:rsid w:val="0041672C"/>
    <w:rsid w:val="004171BE"/>
    <w:rsid w:val="00417B22"/>
    <w:rsid w:val="00421085"/>
    <w:rsid w:val="0042316E"/>
    <w:rsid w:val="0042349D"/>
    <w:rsid w:val="0042465E"/>
    <w:rsid w:val="00424DF7"/>
    <w:rsid w:val="00425831"/>
    <w:rsid w:val="00426E56"/>
    <w:rsid w:val="00426E93"/>
    <w:rsid w:val="00431A49"/>
    <w:rsid w:val="00431C3B"/>
    <w:rsid w:val="00432602"/>
    <w:rsid w:val="00432B76"/>
    <w:rsid w:val="00433434"/>
    <w:rsid w:val="00434D01"/>
    <w:rsid w:val="004357BD"/>
    <w:rsid w:val="00435D26"/>
    <w:rsid w:val="00440C99"/>
    <w:rsid w:val="0044175C"/>
    <w:rsid w:val="00441858"/>
    <w:rsid w:val="004420EF"/>
    <w:rsid w:val="00445DDB"/>
    <w:rsid w:val="00445F4D"/>
    <w:rsid w:val="00446956"/>
    <w:rsid w:val="00446E44"/>
    <w:rsid w:val="004504C0"/>
    <w:rsid w:val="004514A1"/>
    <w:rsid w:val="00452312"/>
    <w:rsid w:val="004550FB"/>
    <w:rsid w:val="004567D6"/>
    <w:rsid w:val="0046111A"/>
    <w:rsid w:val="0046116E"/>
    <w:rsid w:val="00462946"/>
    <w:rsid w:val="00462BA9"/>
    <w:rsid w:val="00463F43"/>
    <w:rsid w:val="00464B94"/>
    <w:rsid w:val="004653A8"/>
    <w:rsid w:val="00465A0B"/>
    <w:rsid w:val="0046742B"/>
    <w:rsid w:val="0047077C"/>
    <w:rsid w:val="00470B05"/>
    <w:rsid w:val="00471FC3"/>
    <w:rsid w:val="0047207C"/>
    <w:rsid w:val="00472AEF"/>
    <w:rsid w:val="00472CD6"/>
    <w:rsid w:val="00474856"/>
    <w:rsid w:val="00474E3C"/>
    <w:rsid w:val="00475E5A"/>
    <w:rsid w:val="00480A58"/>
    <w:rsid w:val="00482151"/>
    <w:rsid w:val="00485F5B"/>
    <w:rsid w:val="00485FAD"/>
    <w:rsid w:val="004862FB"/>
    <w:rsid w:val="00487AED"/>
    <w:rsid w:val="00490BF1"/>
    <w:rsid w:val="00491EDF"/>
    <w:rsid w:val="00492A3F"/>
    <w:rsid w:val="00493B16"/>
    <w:rsid w:val="00494F62"/>
    <w:rsid w:val="00495AC4"/>
    <w:rsid w:val="00495D4E"/>
    <w:rsid w:val="00497B62"/>
    <w:rsid w:val="004A15EA"/>
    <w:rsid w:val="004A1B3F"/>
    <w:rsid w:val="004A2001"/>
    <w:rsid w:val="004A3590"/>
    <w:rsid w:val="004B00A7"/>
    <w:rsid w:val="004B0D0F"/>
    <w:rsid w:val="004B149C"/>
    <w:rsid w:val="004B25E2"/>
    <w:rsid w:val="004B34D7"/>
    <w:rsid w:val="004B4621"/>
    <w:rsid w:val="004B4E5F"/>
    <w:rsid w:val="004B5037"/>
    <w:rsid w:val="004B5B2F"/>
    <w:rsid w:val="004B5C98"/>
    <w:rsid w:val="004B626A"/>
    <w:rsid w:val="004B660E"/>
    <w:rsid w:val="004C05BD"/>
    <w:rsid w:val="004C0A42"/>
    <w:rsid w:val="004C28C5"/>
    <w:rsid w:val="004C2A41"/>
    <w:rsid w:val="004C3B06"/>
    <w:rsid w:val="004C3F97"/>
    <w:rsid w:val="004C7EE7"/>
    <w:rsid w:val="004D135A"/>
    <w:rsid w:val="004D1D13"/>
    <w:rsid w:val="004D2DEE"/>
    <w:rsid w:val="004D2E1F"/>
    <w:rsid w:val="004D5BBD"/>
    <w:rsid w:val="004D5CF0"/>
    <w:rsid w:val="004D60D3"/>
    <w:rsid w:val="004D7FD9"/>
    <w:rsid w:val="004E1324"/>
    <w:rsid w:val="004E147A"/>
    <w:rsid w:val="004E19A5"/>
    <w:rsid w:val="004E37E5"/>
    <w:rsid w:val="004E3C0D"/>
    <w:rsid w:val="004E3FDB"/>
    <w:rsid w:val="004E5757"/>
    <w:rsid w:val="004E5947"/>
    <w:rsid w:val="004E6E05"/>
    <w:rsid w:val="004E7487"/>
    <w:rsid w:val="004F1F4A"/>
    <w:rsid w:val="004F296D"/>
    <w:rsid w:val="004F46CC"/>
    <w:rsid w:val="004F508B"/>
    <w:rsid w:val="004F695F"/>
    <w:rsid w:val="004F6CA4"/>
    <w:rsid w:val="004F7790"/>
    <w:rsid w:val="00500162"/>
    <w:rsid w:val="00500752"/>
    <w:rsid w:val="00501A50"/>
    <w:rsid w:val="0050222D"/>
    <w:rsid w:val="00503AF3"/>
    <w:rsid w:val="0050696D"/>
    <w:rsid w:val="00507682"/>
    <w:rsid w:val="0051094B"/>
    <w:rsid w:val="005109B5"/>
    <w:rsid w:val="00510F00"/>
    <w:rsid w:val="005110D7"/>
    <w:rsid w:val="00511D99"/>
    <w:rsid w:val="005128D3"/>
    <w:rsid w:val="00512C13"/>
    <w:rsid w:val="00513AAB"/>
    <w:rsid w:val="00513FA9"/>
    <w:rsid w:val="005147E8"/>
    <w:rsid w:val="00515450"/>
    <w:rsid w:val="005158F2"/>
    <w:rsid w:val="005162EC"/>
    <w:rsid w:val="005167C3"/>
    <w:rsid w:val="00521B81"/>
    <w:rsid w:val="005265C3"/>
    <w:rsid w:val="00526DFC"/>
    <w:rsid w:val="00526F43"/>
    <w:rsid w:val="00527651"/>
    <w:rsid w:val="00532F5F"/>
    <w:rsid w:val="005363AB"/>
    <w:rsid w:val="005403E5"/>
    <w:rsid w:val="00542FAF"/>
    <w:rsid w:val="005437FC"/>
    <w:rsid w:val="00544CCC"/>
    <w:rsid w:val="00544EF4"/>
    <w:rsid w:val="00545E53"/>
    <w:rsid w:val="005462B7"/>
    <w:rsid w:val="005479D9"/>
    <w:rsid w:val="005517A0"/>
    <w:rsid w:val="00551D63"/>
    <w:rsid w:val="00554B3A"/>
    <w:rsid w:val="005572BD"/>
    <w:rsid w:val="00557A12"/>
    <w:rsid w:val="005606A0"/>
    <w:rsid w:val="00560AC7"/>
    <w:rsid w:val="005619E0"/>
    <w:rsid w:val="00561AFB"/>
    <w:rsid w:val="00561F54"/>
    <w:rsid w:val="00561FA8"/>
    <w:rsid w:val="00562347"/>
    <w:rsid w:val="0056271A"/>
    <w:rsid w:val="005635ED"/>
    <w:rsid w:val="00565253"/>
    <w:rsid w:val="00566762"/>
    <w:rsid w:val="00567DBE"/>
    <w:rsid w:val="00570191"/>
    <w:rsid w:val="00570301"/>
    <w:rsid w:val="00570570"/>
    <w:rsid w:val="00571C3B"/>
    <w:rsid w:val="00572512"/>
    <w:rsid w:val="005739FD"/>
    <w:rsid w:val="00573EE6"/>
    <w:rsid w:val="00574DBF"/>
    <w:rsid w:val="0057547F"/>
    <w:rsid w:val="005754EE"/>
    <w:rsid w:val="0057617E"/>
    <w:rsid w:val="00576497"/>
    <w:rsid w:val="005772AA"/>
    <w:rsid w:val="00577B5E"/>
    <w:rsid w:val="0058352C"/>
    <w:rsid w:val="005835E7"/>
    <w:rsid w:val="0058397F"/>
    <w:rsid w:val="00583BF8"/>
    <w:rsid w:val="00584BDF"/>
    <w:rsid w:val="00585F33"/>
    <w:rsid w:val="00591124"/>
    <w:rsid w:val="005911EA"/>
    <w:rsid w:val="005921FE"/>
    <w:rsid w:val="00597024"/>
    <w:rsid w:val="00597F06"/>
    <w:rsid w:val="005A024A"/>
    <w:rsid w:val="005A0274"/>
    <w:rsid w:val="005A03E3"/>
    <w:rsid w:val="005A095C"/>
    <w:rsid w:val="005A32C3"/>
    <w:rsid w:val="005A4DC1"/>
    <w:rsid w:val="005A5A0B"/>
    <w:rsid w:val="005A669D"/>
    <w:rsid w:val="005A7291"/>
    <w:rsid w:val="005A75D8"/>
    <w:rsid w:val="005B0BD7"/>
    <w:rsid w:val="005B1617"/>
    <w:rsid w:val="005B21CE"/>
    <w:rsid w:val="005B30E8"/>
    <w:rsid w:val="005B445C"/>
    <w:rsid w:val="005B5C13"/>
    <w:rsid w:val="005B713E"/>
    <w:rsid w:val="005B76CF"/>
    <w:rsid w:val="005C03B6"/>
    <w:rsid w:val="005C090C"/>
    <w:rsid w:val="005C11E9"/>
    <w:rsid w:val="005C1D6B"/>
    <w:rsid w:val="005C348E"/>
    <w:rsid w:val="005C4330"/>
    <w:rsid w:val="005C68E1"/>
    <w:rsid w:val="005C7646"/>
    <w:rsid w:val="005D0F9D"/>
    <w:rsid w:val="005D2BD4"/>
    <w:rsid w:val="005D3763"/>
    <w:rsid w:val="005D55E1"/>
    <w:rsid w:val="005E176A"/>
    <w:rsid w:val="005E19F7"/>
    <w:rsid w:val="005E3DB8"/>
    <w:rsid w:val="005E4F04"/>
    <w:rsid w:val="005E58AC"/>
    <w:rsid w:val="005E62C2"/>
    <w:rsid w:val="005E6C71"/>
    <w:rsid w:val="005E7457"/>
    <w:rsid w:val="005E78B9"/>
    <w:rsid w:val="005F0963"/>
    <w:rsid w:val="005F10D8"/>
    <w:rsid w:val="005F2824"/>
    <w:rsid w:val="005F2EBA"/>
    <w:rsid w:val="005F33F1"/>
    <w:rsid w:val="005F35ED"/>
    <w:rsid w:val="005F3872"/>
    <w:rsid w:val="005F591F"/>
    <w:rsid w:val="005F5F10"/>
    <w:rsid w:val="005F76A0"/>
    <w:rsid w:val="005F7812"/>
    <w:rsid w:val="005F7A88"/>
    <w:rsid w:val="00600DC9"/>
    <w:rsid w:val="006018DB"/>
    <w:rsid w:val="006029D3"/>
    <w:rsid w:val="00602E95"/>
    <w:rsid w:val="006031A6"/>
    <w:rsid w:val="00603A1A"/>
    <w:rsid w:val="006046D5"/>
    <w:rsid w:val="006072C1"/>
    <w:rsid w:val="00607A93"/>
    <w:rsid w:val="00607B03"/>
    <w:rsid w:val="00610C08"/>
    <w:rsid w:val="00611395"/>
    <w:rsid w:val="00611F74"/>
    <w:rsid w:val="00612BE2"/>
    <w:rsid w:val="00615772"/>
    <w:rsid w:val="006158B3"/>
    <w:rsid w:val="0061680E"/>
    <w:rsid w:val="00617D0F"/>
    <w:rsid w:val="00621256"/>
    <w:rsid w:val="00621FCC"/>
    <w:rsid w:val="00622E4B"/>
    <w:rsid w:val="006235FB"/>
    <w:rsid w:val="00623A3D"/>
    <w:rsid w:val="006273D3"/>
    <w:rsid w:val="00630952"/>
    <w:rsid w:val="00631B02"/>
    <w:rsid w:val="006333DA"/>
    <w:rsid w:val="00635134"/>
    <w:rsid w:val="006356E2"/>
    <w:rsid w:val="00635B7B"/>
    <w:rsid w:val="00637009"/>
    <w:rsid w:val="00637258"/>
    <w:rsid w:val="00641188"/>
    <w:rsid w:val="006414B7"/>
    <w:rsid w:val="00642A65"/>
    <w:rsid w:val="0064332F"/>
    <w:rsid w:val="00645DCE"/>
    <w:rsid w:val="006465AC"/>
    <w:rsid w:val="006465BF"/>
    <w:rsid w:val="006471DF"/>
    <w:rsid w:val="00647D12"/>
    <w:rsid w:val="00647FE0"/>
    <w:rsid w:val="006515FF"/>
    <w:rsid w:val="00652E04"/>
    <w:rsid w:val="00653B22"/>
    <w:rsid w:val="00654507"/>
    <w:rsid w:val="006566DB"/>
    <w:rsid w:val="00657BF4"/>
    <w:rsid w:val="006603FB"/>
    <w:rsid w:val="006607E8"/>
    <w:rsid w:val="006608DF"/>
    <w:rsid w:val="006623AC"/>
    <w:rsid w:val="00663D1C"/>
    <w:rsid w:val="0066449D"/>
    <w:rsid w:val="00665C6C"/>
    <w:rsid w:val="00665FD5"/>
    <w:rsid w:val="006678AF"/>
    <w:rsid w:val="006701EF"/>
    <w:rsid w:val="00671D36"/>
    <w:rsid w:val="00673BA5"/>
    <w:rsid w:val="0067407A"/>
    <w:rsid w:val="00677635"/>
    <w:rsid w:val="00680058"/>
    <w:rsid w:val="00680A51"/>
    <w:rsid w:val="00680EFA"/>
    <w:rsid w:val="00681422"/>
    <w:rsid w:val="00681F9F"/>
    <w:rsid w:val="006840EA"/>
    <w:rsid w:val="006844E2"/>
    <w:rsid w:val="00685267"/>
    <w:rsid w:val="006872AE"/>
    <w:rsid w:val="00690082"/>
    <w:rsid w:val="00690252"/>
    <w:rsid w:val="006918E7"/>
    <w:rsid w:val="00693A8E"/>
    <w:rsid w:val="006946BB"/>
    <w:rsid w:val="006969FA"/>
    <w:rsid w:val="00696F6D"/>
    <w:rsid w:val="006A0775"/>
    <w:rsid w:val="006A1418"/>
    <w:rsid w:val="006A35D5"/>
    <w:rsid w:val="006A608C"/>
    <w:rsid w:val="006A6EA2"/>
    <w:rsid w:val="006A748A"/>
    <w:rsid w:val="006B20F8"/>
    <w:rsid w:val="006B4145"/>
    <w:rsid w:val="006B625E"/>
    <w:rsid w:val="006C3AD0"/>
    <w:rsid w:val="006C419E"/>
    <w:rsid w:val="006C48D8"/>
    <w:rsid w:val="006C4A31"/>
    <w:rsid w:val="006C5AC2"/>
    <w:rsid w:val="006C6AFB"/>
    <w:rsid w:val="006D112D"/>
    <w:rsid w:val="006D2735"/>
    <w:rsid w:val="006D29B0"/>
    <w:rsid w:val="006D45B2"/>
    <w:rsid w:val="006D7281"/>
    <w:rsid w:val="006D7663"/>
    <w:rsid w:val="006E0FCC"/>
    <w:rsid w:val="006E1E96"/>
    <w:rsid w:val="006E5E21"/>
    <w:rsid w:val="006F1410"/>
    <w:rsid w:val="006F2648"/>
    <w:rsid w:val="006F2C4E"/>
    <w:rsid w:val="006F2F10"/>
    <w:rsid w:val="006F482B"/>
    <w:rsid w:val="006F51B9"/>
    <w:rsid w:val="006F5C25"/>
    <w:rsid w:val="006F6311"/>
    <w:rsid w:val="00701952"/>
    <w:rsid w:val="00701DE2"/>
    <w:rsid w:val="00702556"/>
    <w:rsid w:val="0070277E"/>
    <w:rsid w:val="00703F79"/>
    <w:rsid w:val="00704156"/>
    <w:rsid w:val="007069FC"/>
    <w:rsid w:val="00707E10"/>
    <w:rsid w:val="007101D9"/>
    <w:rsid w:val="00711221"/>
    <w:rsid w:val="00712675"/>
    <w:rsid w:val="00713808"/>
    <w:rsid w:val="0071488D"/>
    <w:rsid w:val="007151B6"/>
    <w:rsid w:val="0071520D"/>
    <w:rsid w:val="00715EDB"/>
    <w:rsid w:val="007160D5"/>
    <w:rsid w:val="007163FB"/>
    <w:rsid w:val="00717B4E"/>
    <w:rsid w:val="00717C2E"/>
    <w:rsid w:val="007204FA"/>
    <w:rsid w:val="00720961"/>
    <w:rsid w:val="00721212"/>
    <w:rsid w:val="007213B3"/>
    <w:rsid w:val="00721CB1"/>
    <w:rsid w:val="0072457F"/>
    <w:rsid w:val="00725406"/>
    <w:rsid w:val="0072621B"/>
    <w:rsid w:val="0072670A"/>
    <w:rsid w:val="00730555"/>
    <w:rsid w:val="007312CC"/>
    <w:rsid w:val="00733C09"/>
    <w:rsid w:val="007344B7"/>
    <w:rsid w:val="007352B1"/>
    <w:rsid w:val="00736A64"/>
    <w:rsid w:val="00737F6A"/>
    <w:rsid w:val="007407DC"/>
    <w:rsid w:val="007410B6"/>
    <w:rsid w:val="00741632"/>
    <w:rsid w:val="00744C6F"/>
    <w:rsid w:val="007457F6"/>
    <w:rsid w:val="00745ABB"/>
    <w:rsid w:val="00746E38"/>
    <w:rsid w:val="00747272"/>
    <w:rsid w:val="00747CD5"/>
    <w:rsid w:val="00753B51"/>
    <w:rsid w:val="007554D1"/>
    <w:rsid w:val="007557AC"/>
    <w:rsid w:val="007557C0"/>
    <w:rsid w:val="00756629"/>
    <w:rsid w:val="007575D2"/>
    <w:rsid w:val="00757B4F"/>
    <w:rsid w:val="00757B6A"/>
    <w:rsid w:val="007610E0"/>
    <w:rsid w:val="007621AA"/>
    <w:rsid w:val="0076260A"/>
    <w:rsid w:val="0076291E"/>
    <w:rsid w:val="007636F0"/>
    <w:rsid w:val="00764A67"/>
    <w:rsid w:val="00770020"/>
    <w:rsid w:val="00770F6B"/>
    <w:rsid w:val="00771883"/>
    <w:rsid w:val="00772534"/>
    <w:rsid w:val="00776DC2"/>
    <w:rsid w:val="00780021"/>
    <w:rsid w:val="00780122"/>
    <w:rsid w:val="007818C9"/>
    <w:rsid w:val="0078214B"/>
    <w:rsid w:val="00784814"/>
    <w:rsid w:val="00784884"/>
    <w:rsid w:val="0078498A"/>
    <w:rsid w:val="007850FC"/>
    <w:rsid w:val="007852C5"/>
    <w:rsid w:val="007878FE"/>
    <w:rsid w:val="00792207"/>
    <w:rsid w:val="00792B64"/>
    <w:rsid w:val="00792E29"/>
    <w:rsid w:val="00793323"/>
    <w:rsid w:val="0079379A"/>
    <w:rsid w:val="00794953"/>
    <w:rsid w:val="007964CF"/>
    <w:rsid w:val="00797E91"/>
    <w:rsid w:val="007A1835"/>
    <w:rsid w:val="007A1F2F"/>
    <w:rsid w:val="007A2A5C"/>
    <w:rsid w:val="007A2B33"/>
    <w:rsid w:val="007A5150"/>
    <w:rsid w:val="007A5373"/>
    <w:rsid w:val="007A6898"/>
    <w:rsid w:val="007A6FC9"/>
    <w:rsid w:val="007A702A"/>
    <w:rsid w:val="007A789F"/>
    <w:rsid w:val="007A7C44"/>
    <w:rsid w:val="007B13DB"/>
    <w:rsid w:val="007B190F"/>
    <w:rsid w:val="007B207D"/>
    <w:rsid w:val="007B2948"/>
    <w:rsid w:val="007B2C2C"/>
    <w:rsid w:val="007B4515"/>
    <w:rsid w:val="007B4E7C"/>
    <w:rsid w:val="007B6EB0"/>
    <w:rsid w:val="007B75BC"/>
    <w:rsid w:val="007B7878"/>
    <w:rsid w:val="007C0BD6"/>
    <w:rsid w:val="007C13CD"/>
    <w:rsid w:val="007C3806"/>
    <w:rsid w:val="007C4462"/>
    <w:rsid w:val="007C4607"/>
    <w:rsid w:val="007C4C7C"/>
    <w:rsid w:val="007C53D2"/>
    <w:rsid w:val="007C5BB7"/>
    <w:rsid w:val="007C6BBE"/>
    <w:rsid w:val="007C7262"/>
    <w:rsid w:val="007D07D5"/>
    <w:rsid w:val="007D1C64"/>
    <w:rsid w:val="007D32DD"/>
    <w:rsid w:val="007D6DCE"/>
    <w:rsid w:val="007D72C4"/>
    <w:rsid w:val="007E198D"/>
    <w:rsid w:val="007E2CFE"/>
    <w:rsid w:val="007E3D4F"/>
    <w:rsid w:val="007E59C9"/>
    <w:rsid w:val="007E5F69"/>
    <w:rsid w:val="007F0072"/>
    <w:rsid w:val="007F2EB6"/>
    <w:rsid w:val="007F3738"/>
    <w:rsid w:val="007F54C3"/>
    <w:rsid w:val="007F76EB"/>
    <w:rsid w:val="008019B0"/>
    <w:rsid w:val="008025D4"/>
    <w:rsid w:val="00802949"/>
    <w:rsid w:val="00802CE7"/>
    <w:rsid w:val="00802DC3"/>
    <w:rsid w:val="0080301E"/>
    <w:rsid w:val="0080365F"/>
    <w:rsid w:val="00804C4D"/>
    <w:rsid w:val="00807DF6"/>
    <w:rsid w:val="0081135D"/>
    <w:rsid w:val="008117D1"/>
    <w:rsid w:val="00812BE5"/>
    <w:rsid w:val="00816C0C"/>
    <w:rsid w:val="00817429"/>
    <w:rsid w:val="00821514"/>
    <w:rsid w:val="00821E35"/>
    <w:rsid w:val="008229A8"/>
    <w:rsid w:val="00823AE0"/>
    <w:rsid w:val="00824591"/>
    <w:rsid w:val="00824AED"/>
    <w:rsid w:val="00824B3C"/>
    <w:rsid w:val="00827575"/>
    <w:rsid w:val="00827820"/>
    <w:rsid w:val="00831551"/>
    <w:rsid w:val="00831B8B"/>
    <w:rsid w:val="008327B6"/>
    <w:rsid w:val="0083405D"/>
    <w:rsid w:val="008352D4"/>
    <w:rsid w:val="00835375"/>
    <w:rsid w:val="00836DB9"/>
    <w:rsid w:val="00837C67"/>
    <w:rsid w:val="008415B0"/>
    <w:rsid w:val="00842028"/>
    <w:rsid w:val="00843216"/>
    <w:rsid w:val="008436B8"/>
    <w:rsid w:val="008460B6"/>
    <w:rsid w:val="0084778C"/>
    <w:rsid w:val="00850C9D"/>
    <w:rsid w:val="00852B59"/>
    <w:rsid w:val="00856272"/>
    <w:rsid w:val="008563FF"/>
    <w:rsid w:val="0086018B"/>
    <w:rsid w:val="008611DD"/>
    <w:rsid w:val="008620DE"/>
    <w:rsid w:val="00862639"/>
    <w:rsid w:val="00862922"/>
    <w:rsid w:val="00865CFA"/>
    <w:rsid w:val="00866867"/>
    <w:rsid w:val="0086704F"/>
    <w:rsid w:val="00871A00"/>
    <w:rsid w:val="00871CC6"/>
    <w:rsid w:val="00872257"/>
    <w:rsid w:val="00872826"/>
    <w:rsid w:val="00872E21"/>
    <w:rsid w:val="008739B0"/>
    <w:rsid w:val="008753E6"/>
    <w:rsid w:val="0087738C"/>
    <w:rsid w:val="008802AF"/>
    <w:rsid w:val="00881926"/>
    <w:rsid w:val="0088318F"/>
    <w:rsid w:val="0088331D"/>
    <w:rsid w:val="008852B0"/>
    <w:rsid w:val="00885873"/>
    <w:rsid w:val="00885AE7"/>
    <w:rsid w:val="00886B60"/>
    <w:rsid w:val="00887889"/>
    <w:rsid w:val="008920FF"/>
    <w:rsid w:val="008926E8"/>
    <w:rsid w:val="008933A8"/>
    <w:rsid w:val="00894F19"/>
    <w:rsid w:val="00895A79"/>
    <w:rsid w:val="008967FD"/>
    <w:rsid w:val="00896A10"/>
    <w:rsid w:val="00896A9B"/>
    <w:rsid w:val="008971B5"/>
    <w:rsid w:val="00897D19"/>
    <w:rsid w:val="008A59C5"/>
    <w:rsid w:val="008A5D26"/>
    <w:rsid w:val="008A6B13"/>
    <w:rsid w:val="008A6ECB"/>
    <w:rsid w:val="008B0BF9"/>
    <w:rsid w:val="008B2866"/>
    <w:rsid w:val="008B3859"/>
    <w:rsid w:val="008B39B7"/>
    <w:rsid w:val="008B436D"/>
    <w:rsid w:val="008B4E49"/>
    <w:rsid w:val="008B4F82"/>
    <w:rsid w:val="008B7712"/>
    <w:rsid w:val="008B7B26"/>
    <w:rsid w:val="008C068F"/>
    <w:rsid w:val="008C3524"/>
    <w:rsid w:val="008C3852"/>
    <w:rsid w:val="008C4061"/>
    <w:rsid w:val="008C4229"/>
    <w:rsid w:val="008C5687"/>
    <w:rsid w:val="008C5BE0"/>
    <w:rsid w:val="008C7233"/>
    <w:rsid w:val="008D2434"/>
    <w:rsid w:val="008D69B7"/>
    <w:rsid w:val="008E14B2"/>
    <w:rsid w:val="008E171D"/>
    <w:rsid w:val="008E17FE"/>
    <w:rsid w:val="008E2785"/>
    <w:rsid w:val="008E38C6"/>
    <w:rsid w:val="008E646B"/>
    <w:rsid w:val="008E78A3"/>
    <w:rsid w:val="008F0654"/>
    <w:rsid w:val="008F06CB"/>
    <w:rsid w:val="008F156D"/>
    <w:rsid w:val="008F2A2E"/>
    <w:rsid w:val="008F2E83"/>
    <w:rsid w:val="008F4931"/>
    <w:rsid w:val="008F612A"/>
    <w:rsid w:val="008F63F8"/>
    <w:rsid w:val="0090115A"/>
    <w:rsid w:val="00901DE0"/>
    <w:rsid w:val="0090293D"/>
    <w:rsid w:val="009034DE"/>
    <w:rsid w:val="00905044"/>
    <w:rsid w:val="00905396"/>
    <w:rsid w:val="0090605D"/>
    <w:rsid w:val="00906419"/>
    <w:rsid w:val="0090706F"/>
    <w:rsid w:val="009102E7"/>
    <w:rsid w:val="00912889"/>
    <w:rsid w:val="00913A42"/>
    <w:rsid w:val="00914167"/>
    <w:rsid w:val="009143DB"/>
    <w:rsid w:val="00915065"/>
    <w:rsid w:val="00917CE5"/>
    <w:rsid w:val="00920524"/>
    <w:rsid w:val="00920E8A"/>
    <w:rsid w:val="009217C0"/>
    <w:rsid w:val="0092181D"/>
    <w:rsid w:val="00925241"/>
    <w:rsid w:val="00925CEC"/>
    <w:rsid w:val="00925D2E"/>
    <w:rsid w:val="00926A3F"/>
    <w:rsid w:val="00927016"/>
    <w:rsid w:val="0092794E"/>
    <w:rsid w:val="009302D0"/>
    <w:rsid w:val="00930D30"/>
    <w:rsid w:val="00932A47"/>
    <w:rsid w:val="009332A2"/>
    <w:rsid w:val="00933E23"/>
    <w:rsid w:val="009344E1"/>
    <w:rsid w:val="00934AA4"/>
    <w:rsid w:val="00935CC3"/>
    <w:rsid w:val="00936722"/>
    <w:rsid w:val="00936C4F"/>
    <w:rsid w:val="00937598"/>
    <w:rsid w:val="0093790B"/>
    <w:rsid w:val="00940F1A"/>
    <w:rsid w:val="00943751"/>
    <w:rsid w:val="009459B9"/>
    <w:rsid w:val="00946DD0"/>
    <w:rsid w:val="0095030D"/>
    <w:rsid w:val="00950531"/>
    <w:rsid w:val="009509E6"/>
    <w:rsid w:val="00952018"/>
    <w:rsid w:val="00952800"/>
    <w:rsid w:val="0095300D"/>
    <w:rsid w:val="00956812"/>
    <w:rsid w:val="00957101"/>
    <w:rsid w:val="00957131"/>
    <w:rsid w:val="00957166"/>
    <w:rsid w:val="0095719A"/>
    <w:rsid w:val="00957675"/>
    <w:rsid w:val="00957D9C"/>
    <w:rsid w:val="0096143D"/>
    <w:rsid w:val="009623E9"/>
    <w:rsid w:val="00963EEB"/>
    <w:rsid w:val="009648BC"/>
    <w:rsid w:val="00964C2F"/>
    <w:rsid w:val="00965F88"/>
    <w:rsid w:val="009676C8"/>
    <w:rsid w:val="00975DD6"/>
    <w:rsid w:val="009765BB"/>
    <w:rsid w:val="009802E3"/>
    <w:rsid w:val="00981937"/>
    <w:rsid w:val="00982367"/>
    <w:rsid w:val="00984CDF"/>
    <w:rsid w:val="00984E03"/>
    <w:rsid w:val="00987E85"/>
    <w:rsid w:val="00990044"/>
    <w:rsid w:val="009909BA"/>
    <w:rsid w:val="00991026"/>
    <w:rsid w:val="00991E76"/>
    <w:rsid w:val="00995D83"/>
    <w:rsid w:val="00997C00"/>
    <w:rsid w:val="009A0D12"/>
    <w:rsid w:val="009A1987"/>
    <w:rsid w:val="009A2038"/>
    <w:rsid w:val="009A2BEE"/>
    <w:rsid w:val="009A346A"/>
    <w:rsid w:val="009A5289"/>
    <w:rsid w:val="009A6350"/>
    <w:rsid w:val="009A7A53"/>
    <w:rsid w:val="009B0402"/>
    <w:rsid w:val="009B0B75"/>
    <w:rsid w:val="009B16DF"/>
    <w:rsid w:val="009B2174"/>
    <w:rsid w:val="009B4CB2"/>
    <w:rsid w:val="009B58DB"/>
    <w:rsid w:val="009B6701"/>
    <w:rsid w:val="009B6EF7"/>
    <w:rsid w:val="009B7000"/>
    <w:rsid w:val="009B739C"/>
    <w:rsid w:val="009C04EC"/>
    <w:rsid w:val="009C0AA0"/>
    <w:rsid w:val="009C328C"/>
    <w:rsid w:val="009C428A"/>
    <w:rsid w:val="009C4444"/>
    <w:rsid w:val="009C5DD8"/>
    <w:rsid w:val="009C6386"/>
    <w:rsid w:val="009C6B20"/>
    <w:rsid w:val="009C79AD"/>
    <w:rsid w:val="009C7CA6"/>
    <w:rsid w:val="009D0685"/>
    <w:rsid w:val="009D11BF"/>
    <w:rsid w:val="009D3316"/>
    <w:rsid w:val="009D3BEC"/>
    <w:rsid w:val="009D55AA"/>
    <w:rsid w:val="009D6131"/>
    <w:rsid w:val="009E3E77"/>
    <w:rsid w:val="009E3FAB"/>
    <w:rsid w:val="009E5B3F"/>
    <w:rsid w:val="009E6038"/>
    <w:rsid w:val="009E7D90"/>
    <w:rsid w:val="009F1AB0"/>
    <w:rsid w:val="009F501D"/>
    <w:rsid w:val="00A02822"/>
    <w:rsid w:val="00A02EC6"/>
    <w:rsid w:val="00A03602"/>
    <w:rsid w:val="00A039D5"/>
    <w:rsid w:val="00A046AD"/>
    <w:rsid w:val="00A060ED"/>
    <w:rsid w:val="00A079C1"/>
    <w:rsid w:val="00A12520"/>
    <w:rsid w:val="00A130FD"/>
    <w:rsid w:val="00A13D6D"/>
    <w:rsid w:val="00A14769"/>
    <w:rsid w:val="00A15907"/>
    <w:rsid w:val="00A15E70"/>
    <w:rsid w:val="00A16151"/>
    <w:rsid w:val="00A16EC6"/>
    <w:rsid w:val="00A17686"/>
    <w:rsid w:val="00A17C06"/>
    <w:rsid w:val="00A17F33"/>
    <w:rsid w:val="00A2126E"/>
    <w:rsid w:val="00A21706"/>
    <w:rsid w:val="00A236C6"/>
    <w:rsid w:val="00A24C6C"/>
    <w:rsid w:val="00A24FCC"/>
    <w:rsid w:val="00A26A90"/>
    <w:rsid w:val="00A26B27"/>
    <w:rsid w:val="00A2736A"/>
    <w:rsid w:val="00A3005B"/>
    <w:rsid w:val="00A30D0D"/>
    <w:rsid w:val="00A30E4F"/>
    <w:rsid w:val="00A32253"/>
    <w:rsid w:val="00A32EC7"/>
    <w:rsid w:val="00A3310E"/>
    <w:rsid w:val="00A333A0"/>
    <w:rsid w:val="00A37E70"/>
    <w:rsid w:val="00A400EE"/>
    <w:rsid w:val="00A4121A"/>
    <w:rsid w:val="00A41242"/>
    <w:rsid w:val="00A42B19"/>
    <w:rsid w:val="00A437E1"/>
    <w:rsid w:val="00A4685E"/>
    <w:rsid w:val="00A5031D"/>
    <w:rsid w:val="00A50CD4"/>
    <w:rsid w:val="00A51191"/>
    <w:rsid w:val="00A5305F"/>
    <w:rsid w:val="00A5326C"/>
    <w:rsid w:val="00A53E1C"/>
    <w:rsid w:val="00A54A21"/>
    <w:rsid w:val="00A56D62"/>
    <w:rsid w:val="00A56F07"/>
    <w:rsid w:val="00A573BB"/>
    <w:rsid w:val="00A5762C"/>
    <w:rsid w:val="00A600FC"/>
    <w:rsid w:val="00A60BCA"/>
    <w:rsid w:val="00A610F4"/>
    <w:rsid w:val="00A62691"/>
    <w:rsid w:val="00A638DA"/>
    <w:rsid w:val="00A63BE3"/>
    <w:rsid w:val="00A65971"/>
    <w:rsid w:val="00A65B41"/>
    <w:rsid w:val="00A65E00"/>
    <w:rsid w:val="00A66A78"/>
    <w:rsid w:val="00A66F0F"/>
    <w:rsid w:val="00A703D6"/>
    <w:rsid w:val="00A7436E"/>
    <w:rsid w:val="00A743E4"/>
    <w:rsid w:val="00A74E96"/>
    <w:rsid w:val="00A75A8E"/>
    <w:rsid w:val="00A81A32"/>
    <w:rsid w:val="00A824DD"/>
    <w:rsid w:val="00A83676"/>
    <w:rsid w:val="00A83B7B"/>
    <w:rsid w:val="00A841D1"/>
    <w:rsid w:val="00A84274"/>
    <w:rsid w:val="00A850F3"/>
    <w:rsid w:val="00A864E3"/>
    <w:rsid w:val="00A86FBA"/>
    <w:rsid w:val="00A90F6B"/>
    <w:rsid w:val="00A94574"/>
    <w:rsid w:val="00A95936"/>
    <w:rsid w:val="00A96265"/>
    <w:rsid w:val="00A96299"/>
    <w:rsid w:val="00A96E30"/>
    <w:rsid w:val="00A96F52"/>
    <w:rsid w:val="00A97084"/>
    <w:rsid w:val="00AA1C2C"/>
    <w:rsid w:val="00AA200A"/>
    <w:rsid w:val="00AA25F8"/>
    <w:rsid w:val="00AA2B9F"/>
    <w:rsid w:val="00AA2D1C"/>
    <w:rsid w:val="00AA35F6"/>
    <w:rsid w:val="00AA56F1"/>
    <w:rsid w:val="00AA5923"/>
    <w:rsid w:val="00AA63DA"/>
    <w:rsid w:val="00AA667C"/>
    <w:rsid w:val="00AA6E91"/>
    <w:rsid w:val="00AA7439"/>
    <w:rsid w:val="00AA7E64"/>
    <w:rsid w:val="00AB047E"/>
    <w:rsid w:val="00AB0B0A"/>
    <w:rsid w:val="00AB0BB7"/>
    <w:rsid w:val="00AB22C6"/>
    <w:rsid w:val="00AB2AD0"/>
    <w:rsid w:val="00AB4B2B"/>
    <w:rsid w:val="00AB67FC"/>
    <w:rsid w:val="00AC00F2"/>
    <w:rsid w:val="00AC31B5"/>
    <w:rsid w:val="00AC4EA1"/>
    <w:rsid w:val="00AC5381"/>
    <w:rsid w:val="00AC5770"/>
    <w:rsid w:val="00AC5920"/>
    <w:rsid w:val="00AC5F19"/>
    <w:rsid w:val="00AD0991"/>
    <w:rsid w:val="00AD0E65"/>
    <w:rsid w:val="00AD1449"/>
    <w:rsid w:val="00AD2B08"/>
    <w:rsid w:val="00AD2BF2"/>
    <w:rsid w:val="00AD46A6"/>
    <w:rsid w:val="00AD4E90"/>
    <w:rsid w:val="00AD5422"/>
    <w:rsid w:val="00AD7D3B"/>
    <w:rsid w:val="00AE0EBF"/>
    <w:rsid w:val="00AE36EB"/>
    <w:rsid w:val="00AE4179"/>
    <w:rsid w:val="00AE4425"/>
    <w:rsid w:val="00AE4FBE"/>
    <w:rsid w:val="00AE56F7"/>
    <w:rsid w:val="00AE650F"/>
    <w:rsid w:val="00AE6555"/>
    <w:rsid w:val="00AE7416"/>
    <w:rsid w:val="00AE7D16"/>
    <w:rsid w:val="00AF0DE8"/>
    <w:rsid w:val="00AF3D64"/>
    <w:rsid w:val="00AF4CAA"/>
    <w:rsid w:val="00AF571A"/>
    <w:rsid w:val="00AF60A0"/>
    <w:rsid w:val="00AF67FC"/>
    <w:rsid w:val="00AF7DF5"/>
    <w:rsid w:val="00B006E5"/>
    <w:rsid w:val="00B024C2"/>
    <w:rsid w:val="00B02971"/>
    <w:rsid w:val="00B036BB"/>
    <w:rsid w:val="00B04CDA"/>
    <w:rsid w:val="00B04DBB"/>
    <w:rsid w:val="00B05DC9"/>
    <w:rsid w:val="00B07700"/>
    <w:rsid w:val="00B0792A"/>
    <w:rsid w:val="00B111E7"/>
    <w:rsid w:val="00B11533"/>
    <w:rsid w:val="00B12AC1"/>
    <w:rsid w:val="00B13921"/>
    <w:rsid w:val="00B14450"/>
    <w:rsid w:val="00B1528C"/>
    <w:rsid w:val="00B15978"/>
    <w:rsid w:val="00B16ACD"/>
    <w:rsid w:val="00B17DFA"/>
    <w:rsid w:val="00B20812"/>
    <w:rsid w:val="00B212A1"/>
    <w:rsid w:val="00B21487"/>
    <w:rsid w:val="00B232D1"/>
    <w:rsid w:val="00B24DB5"/>
    <w:rsid w:val="00B24E1E"/>
    <w:rsid w:val="00B25A0F"/>
    <w:rsid w:val="00B27AF2"/>
    <w:rsid w:val="00B31F9E"/>
    <w:rsid w:val="00B32517"/>
    <w:rsid w:val="00B32527"/>
    <w:rsid w:val="00B3268F"/>
    <w:rsid w:val="00B32C2C"/>
    <w:rsid w:val="00B33A1A"/>
    <w:rsid w:val="00B33E6C"/>
    <w:rsid w:val="00B367E2"/>
    <w:rsid w:val="00B371CC"/>
    <w:rsid w:val="00B37641"/>
    <w:rsid w:val="00B41CD9"/>
    <w:rsid w:val="00B427E6"/>
    <w:rsid w:val="00B428A6"/>
    <w:rsid w:val="00B43E1F"/>
    <w:rsid w:val="00B441B1"/>
    <w:rsid w:val="00B45FBC"/>
    <w:rsid w:val="00B46B83"/>
    <w:rsid w:val="00B47A30"/>
    <w:rsid w:val="00B5171F"/>
    <w:rsid w:val="00B51A7D"/>
    <w:rsid w:val="00B535C2"/>
    <w:rsid w:val="00B55544"/>
    <w:rsid w:val="00B55631"/>
    <w:rsid w:val="00B55E05"/>
    <w:rsid w:val="00B60F61"/>
    <w:rsid w:val="00B617BB"/>
    <w:rsid w:val="00B624C7"/>
    <w:rsid w:val="00B642FC"/>
    <w:rsid w:val="00B64D26"/>
    <w:rsid w:val="00B64FBB"/>
    <w:rsid w:val="00B661A7"/>
    <w:rsid w:val="00B67A1D"/>
    <w:rsid w:val="00B708DC"/>
    <w:rsid w:val="00B70E22"/>
    <w:rsid w:val="00B71BAF"/>
    <w:rsid w:val="00B7203B"/>
    <w:rsid w:val="00B74808"/>
    <w:rsid w:val="00B774CB"/>
    <w:rsid w:val="00B77D55"/>
    <w:rsid w:val="00B80402"/>
    <w:rsid w:val="00B80B9A"/>
    <w:rsid w:val="00B830B7"/>
    <w:rsid w:val="00B8421E"/>
    <w:rsid w:val="00B848EA"/>
    <w:rsid w:val="00B84B2B"/>
    <w:rsid w:val="00B8664D"/>
    <w:rsid w:val="00B903C9"/>
    <w:rsid w:val="00B90500"/>
    <w:rsid w:val="00B9176C"/>
    <w:rsid w:val="00B91A26"/>
    <w:rsid w:val="00B91F3E"/>
    <w:rsid w:val="00B935A4"/>
    <w:rsid w:val="00B94AC3"/>
    <w:rsid w:val="00B94E37"/>
    <w:rsid w:val="00B961AD"/>
    <w:rsid w:val="00B96BD3"/>
    <w:rsid w:val="00BA561A"/>
    <w:rsid w:val="00BA6E5B"/>
    <w:rsid w:val="00BA7315"/>
    <w:rsid w:val="00BB0DC6"/>
    <w:rsid w:val="00BB15E4"/>
    <w:rsid w:val="00BB1E19"/>
    <w:rsid w:val="00BB21D1"/>
    <w:rsid w:val="00BB2E05"/>
    <w:rsid w:val="00BB32F2"/>
    <w:rsid w:val="00BB3F1E"/>
    <w:rsid w:val="00BB4338"/>
    <w:rsid w:val="00BB443E"/>
    <w:rsid w:val="00BB4D27"/>
    <w:rsid w:val="00BB5A0D"/>
    <w:rsid w:val="00BB5F70"/>
    <w:rsid w:val="00BB6345"/>
    <w:rsid w:val="00BB6B9C"/>
    <w:rsid w:val="00BB6C0E"/>
    <w:rsid w:val="00BB7B38"/>
    <w:rsid w:val="00BC018B"/>
    <w:rsid w:val="00BC11E5"/>
    <w:rsid w:val="00BC3AE8"/>
    <w:rsid w:val="00BC3AFA"/>
    <w:rsid w:val="00BC4BC6"/>
    <w:rsid w:val="00BC52FD"/>
    <w:rsid w:val="00BC6DCA"/>
    <w:rsid w:val="00BC6E62"/>
    <w:rsid w:val="00BC7443"/>
    <w:rsid w:val="00BC7690"/>
    <w:rsid w:val="00BD0648"/>
    <w:rsid w:val="00BD1040"/>
    <w:rsid w:val="00BD207A"/>
    <w:rsid w:val="00BD34AA"/>
    <w:rsid w:val="00BD3F8E"/>
    <w:rsid w:val="00BD65EA"/>
    <w:rsid w:val="00BE0C44"/>
    <w:rsid w:val="00BE1B8B"/>
    <w:rsid w:val="00BE2A18"/>
    <w:rsid w:val="00BE2C01"/>
    <w:rsid w:val="00BE41EC"/>
    <w:rsid w:val="00BE56FB"/>
    <w:rsid w:val="00BE67FF"/>
    <w:rsid w:val="00BF1C6E"/>
    <w:rsid w:val="00BF3DDE"/>
    <w:rsid w:val="00BF6589"/>
    <w:rsid w:val="00BF6F7F"/>
    <w:rsid w:val="00C001E7"/>
    <w:rsid w:val="00C00452"/>
    <w:rsid w:val="00C00647"/>
    <w:rsid w:val="00C00902"/>
    <w:rsid w:val="00C02764"/>
    <w:rsid w:val="00C03CC7"/>
    <w:rsid w:val="00C04CEF"/>
    <w:rsid w:val="00C0662F"/>
    <w:rsid w:val="00C07E2D"/>
    <w:rsid w:val="00C114AB"/>
    <w:rsid w:val="00C11943"/>
    <w:rsid w:val="00C12E96"/>
    <w:rsid w:val="00C13EB7"/>
    <w:rsid w:val="00C14763"/>
    <w:rsid w:val="00C16141"/>
    <w:rsid w:val="00C22975"/>
    <w:rsid w:val="00C2363F"/>
    <w:rsid w:val="00C236C8"/>
    <w:rsid w:val="00C260B1"/>
    <w:rsid w:val="00C268F8"/>
    <w:rsid w:val="00C26E56"/>
    <w:rsid w:val="00C278FE"/>
    <w:rsid w:val="00C31406"/>
    <w:rsid w:val="00C33F13"/>
    <w:rsid w:val="00C37194"/>
    <w:rsid w:val="00C40637"/>
    <w:rsid w:val="00C40C6F"/>
    <w:rsid w:val="00C40F6C"/>
    <w:rsid w:val="00C41551"/>
    <w:rsid w:val="00C42BA9"/>
    <w:rsid w:val="00C436C5"/>
    <w:rsid w:val="00C44426"/>
    <w:rsid w:val="00C445F3"/>
    <w:rsid w:val="00C451F4"/>
    <w:rsid w:val="00C45EB1"/>
    <w:rsid w:val="00C468B0"/>
    <w:rsid w:val="00C51E2C"/>
    <w:rsid w:val="00C53322"/>
    <w:rsid w:val="00C54A3A"/>
    <w:rsid w:val="00C55566"/>
    <w:rsid w:val="00C56448"/>
    <w:rsid w:val="00C57D02"/>
    <w:rsid w:val="00C667BE"/>
    <w:rsid w:val="00C6766B"/>
    <w:rsid w:val="00C7174E"/>
    <w:rsid w:val="00C71811"/>
    <w:rsid w:val="00C72223"/>
    <w:rsid w:val="00C72AA5"/>
    <w:rsid w:val="00C73792"/>
    <w:rsid w:val="00C7532E"/>
    <w:rsid w:val="00C7640D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04E7"/>
    <w:rsid w:val="00C931A6"/>
    <w:rsid w:val="00C937D1"/>
    <w:rsid w:val="00C953FE"/>
    <w:rsid w:val="00C97DBE"/>
    <w:rsid w:val="00CB17A9"/>
    <w:rsid w:val="00CB18D0"/>
    <w:rsid w:val="00CB1C8A"/>
    <w:rsid w:val="00CB24F5"/>
    <w:rsid w:val="00CB2663"/>
    <w:rsid w:val="00CB3BBE"/>
    <w:rsid w:val="00CB59E9"/>
    <w:rsid w:val="00CB779A"/>
    <w:rsid w:val="00CB789E"/>
    <w:rsid w:val="00CC0D6A"/>
    <w:rsid w:val="00CC3831"/>
    <w:rsid w:val="00CC39E4"/>
    <w:rsid w:val="00CC3E3D"/>
    <w:rsid w:val="00CC519B"/>
    <w:rsid w:val="00CC6A80"/>
    <w:rsid w:val="00CD0177"/>
    <w:rsid w:val="00CD12C1"/>
    <w:rsid w:val="00CD1950"/>
    <w:rsid w:val="00CD214E"/>
    <w:rsid w:val="00CD39CB"/>
    <w:rsid w:val="00CD46FA"/>
    <w:rsid w:val="00CD5500"/>
    <w:rsid w:val="00CD5973"/>
    <w:rsid w:val="00CD63FC"/>
    <w:rsid w:val="00CD785B"/>
    <w:rsid w:val="00CE2A51"/>
    <w:rsid w:val="00CE2F5B"/>
    <w:rsid w:val="00CE31A6"/>
    <w:rsid w:val="00CE4180"/>
    <w:rsid w:val="00CF058C"/>
    <w:rsid w:val="00CF09AA"/>
    <w:rsid w:val="00CF2378"/>
    <w:rsid w:val="00CF4813"/>
    <w:rsid w:val="00CF5233"/>
    <w:rsid w:val="00D00866"/>
    <w:rsid w:val="00D029B8"/>
    <w:rsid w:val="00D02F60"/>
    <w:rsid w:val="00D03625"/>
    <w:rsid w:val="00D03E6D"/>
    <w:rsid w:val="00D04429"/>
    <w:rsid w:val="00D0464E"/>
    <w:rsid w:val="00D04A96"/>
    <w:rsid w:val="00D06240"/>
    <w:rsid w:val="00D07A7B"/>
    <w:rsid w:val="00D07EAE"/>
    <w:rsid w:val="00D10E06"/>
    <w:rsid w:val="00D146C2"/>
    <w:rsid w:val="00D14AAA"/>
    <w:rsid w:val="00D15197"/>
    <w:rsid w:val="00D1642A"/>
    <w:rsid w:val="00D1667E"/>
    <w:rsid w:val="00D16820"/>
    <w:rsid w:val="00D169C8"/>
    <w:rsid w:val="00D1793F"/>
    <w:rsid w:val="00D22755"/>
    <w:rsid w:val="00D22AF5"/>
    <w:rsid w:val="00D23331"/>
    <w:rsid w:val="00D235EA"/>
    <w:rsid w:val="00D247A9"/>
    <w:rsid w:val="00D31B4A"/>
    <w:rsid w:val="00D32149"/>
    <w:rsid w:val="00D32721"/>
    <w:rsid w:val="00D328DC"/>
    <w:rsid w:val="00D33387"/>
    <w:rsid w:val="00D3713D"/>
    <w:rsid w:val="00D402FB"/>
    <w:rsid w:val="00D420BC"/>
    <w:rsid w:val="00D47D7A"/>
    <w:rsid w:val="00D501F7"/>
    <w:rsid w:val="00D50ABD"/>
    <w:rsid w:val="00D5227A"/>
    <w:rsid w:val="00D528EA"/>
    <w:rsid w:val="00D52F01"/>
    <w:rsid w:val="00D55290"/>
    <w:rsid w:val="00D56487"/>
    <w:rsid w:val="00D57791"/>
    <w:rsid w:val="00D6046A"/>
    <w:rsid w:val="00D62870"/>
    <w:rsid w:val="00D63A25"/>
    <w:rsid w:val="00D63DF7"/>
    <w:rsid w:val="00D655D9"/>
    <w:rsid w:val="00D65872"/>
    <w:rsid w:val="00D66506"/>
    <w:rsid w:val="00D674A4"/>
    <w:rsid w:val="00D676F3"/>
    <w:rsid w:val="00D70EF5"/>
    <w:rsid w:val="00D71024"/>
    <w:rsid w:val="00D71A25"/>
    <w:rsid w:val="00D71FCF"/>
    <w:rsid w:val="00D721AC"/>
    <w:rsid w:val="00D72A54"/>
    <w:rsid w:val="00D72CC1"/>
    <w:rsid w:val="00D748B3"/>
    <w:rsid w:val="00D759DF"/>
    <w:rsid w:val="00D76EC9"/>
    <w:rsid w:val="00D80E7D"/>
    <w:rsid w:val="00D81397"/>
    <w:rsid w:val="00D81DC1"/>
    <w:rsid w:val="00D848B9"/>
    <w:rsid w:val="00D85C08"/>
    <w:rsid w:val="00D87B30"/>
    <w:rsid w:val="00D90E69"/>
    <w:rsid w:val="00D91368"/>
    <w:rsid w:val="00D92D34"/>
    <w:rsid w:val="00D93106"/>
    <w:rsid w:val="00D93265"/>
    <w:rsid w:val="00D933E9"/>
    <w:rsid w:val="00D94CC0"/>
    <w:rsid w:val="00D9505D"/>
    <w:rsid w:val="00D953D0"/>
    <w:rsid w:val="00D95620"/>
    <w:rsid w:val="00D959F5"/>
    <w:rsid w:val="00D96884"/>
    <w:rsid w:val="00D970A6"/>
    <w:rsid w:val="00DA1AD9"/>
    <w:rsid w:val="00DA249F"/>
    <w:rsid w:val="00DA3330"/>
    <w:rsid w:val="00DA3FDD"/>
    <w:rsid w:val="00DA576B"/>
    <w:rsid w:val="00DA7017"/>
    <w:rsid w:val="00DA7028"/>
    <w:rsid w:val="00DB070D"/>
    <w:rsid w:val="00DB09A1"/>
    <w:rsid w:val="00DB1AD2"/>
    <w:rsid w:val="00DB2B58"/>
    <w:rsid w:val="00DB3A4E"/>
    <w:rsid w:val="00DB3C58"/>
    <w:rsid w:val="00DB44A7"/>
    <w:rsid w:val="00DB5206"/>
    <w:rsid w:val="00DB6276"/>
    <w:rsid w:val="00DB63F5"/>
    <w:rsid w:val="00DB7A4F"/>
    <w:rsid w:val="00DC1BC0"/>
    <w:rsid w:val="00DC1C6B"/>
    <w:rsid w:val="00DC2C2E"/>
    <w:rsid w:val="00DC2DE6"/>
    <w:rsid w:val="00DC33CF"/>
    <w:rsid w:val="00DC3E5E"/>
    <w:rsid w:val="00DC4AF0"/>
    <w:rsid w:val="00DC7886"/>
    <w:rsid w:val="00DD0CF2"/>
    <w:rsid w:val="00DD1CB4"/>
    <w:rsid w:val="00DD3345"/>
    <w:rsid w:val="00DD3F63"/>
    <w:rsid w:val="00DD4F10"/>
    <w:rsid w:val="00DE003A"/>
    <w:rsid w:val="00DE0C93"/>
    <w:rsid w:val="00DE1554"/>
    <w:rsid w:val="00DE232D"/>
    <w:rsid w:val="00DE2901"/>
    <w:rsid w:val="00DE590F"/>
    <w:rsid w:val="00DE5D83"/>
    <w:rsid w:val="00DE5F68"/>
    <w:rsid w:val="00DE79C3"/>
    <w:rsid w:val="00DE7DC1"/>
    <w:rsid w:val="00DF1557"/>
    <w:rsid w:val="00DF3F7E"/>
    <w:rsid w:val="00DF4B8D"/>
    <w:rsid w:val="00DF5C89"/>
    <w:rsid w:val="00DF7648"/>
    <w:rsid w:val="00DF773B"/>
    <w:rsid w:val="00E00E29"/>
    <w:rsid w:val="00E01B4B"/>
    <w:rsid w:val="00E02AD0"/>
    <w:rsid w:val="00E02BAB"/>
    <w:rsid w:val="00E04CEB"/>
    <w:rsid w:val="00E0531C"/>
    <w:rsid w:val="00E060BC"/>
    <w:rsid w:val="00E0642D"/>
    <w:rsid w:val="00E11420"/>
    <w:rsid w:val="00E12077"/>
    <w:rsid w:val="00E132FB"/>
    <w:rsid w:val="00E135E0"/>
    <w:rsid w:val="00E15222"/>
    <w:rsid w:val="00E16A8A"/>
    <w:rsid w:val="00E170B7"/>
    <w:rsid w:val="00E177DD"/>
    <w:rsid w:val="00E20900"/>
    <w:rsid w:val="00E20C7F"/>
    <w:rsid w:val="00E210FF"/>
    <w:rsid w:val="00E2396E"/>
    <w:rsid w:val="00E24728"/>
    <w:rsid w:val="00E26634"/>
    <w:rsid w:val="00E276AC"/>
    <w:rsid w:val="00E304D4"/>
    <w:rsid w:val="00E3124C"/>
    <w:rsid w:val="00E33C62"/>
    <w:rsid w:val="00E34A35"/>
    <w:rsid w:val="00E37C2F"/>
    <w:rsid w:val="00E37CAA"/>
    <w:rsid w:val="00E41C28"/>
    <w:rsid w:val="00E42B96"/>
    <w:rsid w:val="00E4300E"/>
    <w:rsid w:val="00E45209"/>
    <w:rsid w:val="00E46308"/>
    <w:rsid w:val="00E46D82"/>
    <w:rsid w:val="00E51E17"/>
    <w:rsid w:val="00E52A74"/>
    <w:rsid w:val="00E52DAB"/>
    <w:rsid w:val="00E53323"/>
    <w:rsid w:val="00E539B0"/>
    <w:rsid w:val="00E55994"/>
    <w:rsid w:val="00E57464"/>
    <w:rsid w:val="00E60606"/>
    <w:rsid w:val="00E60C66"/>
    <w:rsid w:val="00E6164D"/>
    <w:rsid w:val="00E618C9"/>
    <w:rsid w:val="00E62774"/>
    <w:rsid w:val="00E6307C"/>
    <w:rsid w:val="00E636FA"/>
    <w:rsid w:val="00E63A27"/>
    <w:rsid w:val="00E64455"/>
    <w:rsid w:val="00E65518"/>
    <w:rsid w:val="00E66C50"/>
    <w:rsid w:val="00E672F4"/>
    <w:rsid w:val="00E679D3"/>
    <w:rsid w:val="00E709FF"/>
    <w:rsid w:val="00E71208"/>
    <w:rsid w:val="00E71444"/>
    <w:rsid w:val="00E71C91"/>
    <w:rsid w:val="00E720A1"/>
    <w:rsid w:val="00E7379E"/>
    <w:rsid w:val="00E752D6"/>
    <w:rsid w:val="00E7590C"/>
    <w:rsid w:val="00E75DDA"/>
    <w:rsid w:val="00E773E8"/>
    <w:rsid w:val="00E80294"/>
    <w:rsid w:val="00E80EE3"/>
    <w:rsid w:val="00E83ADD"/>
    <w:rsid w:val="00E84F38"/>
    <w:rsid w:val="00E85623"/>
    <w:rsid w:val="00E87441"/>
    <w:rsid w:val="00E91FAE"/>
    <w:rsid w:val="00E9225F"/>
    <w:rsid w:val="00E9441A"/>
    <w:rsid w:val="00E95B11"/>
    <w:rsid w:val="00E96E3F"/>
    <w:rsid w:val="00E96F8A"/>
    <w:rsid w:val="00EA0D4F"/>
    <w:rsid w:val="00EA2256"/>
    <w:rsid w:val="00EA270C"/>
    <w:rsid w:val="00EA4974"/>
    <w:rsid w:val="00EA532E"/>
    <w:rsid w:val="00EA63C8"/>
    <w:rsid w:val="00EB000D"/>
    <w:rsid w:val="00EB06D9"/>
    <w:rsid w:val="00EB192B"/>
    <w:rsid w:val="00EB19ED"/>
    <w:rsid w:val="00EB1CAB"/>
    <w:rsid w:val="00EB3293"/>
    <w:rsid w:val="00EB39D3"/>
    <w:rsid w:val="00EB4960"/>
    <w:rsid w:val="00EB72DE"/>
    <w:rsid w:val="00EB7CD1"/>
    <w:rsid w:val="00EB7EB0"/>
    <w:rsid w:val="00EC03F4"/>
    <w:rsid w:val="00EC0B8E"/>
    <w:rsid w:val="00EC0F5A"/>
    <w:rsid w:val="00EC4265"/>
    <w:rsid w:val="00EC44F7"/>
    <w:rsid w:val="00EC4CEB"/>
    <w:rsid w:val="00EC5ABD"/>
    <w:rsid w:val="00EC659E"/>
    <w:rsid w:val="00ED0941"/>
    <w:rsid w:val="00ED0AA6"/>
    <w:rsid w:val="00ED2072"/>
    <w:rsid w:val="00ED2AE0"/>
    <w:rsid w:val="00ED413E"/>
    <w:rsid w:val="00ED5553"/>
    <w:rsid w:val="00ED5E36"/>
    <w:rsid w:val="00ED6578"/>
    <w:rsid w:val="00ED6961"/>
    <w:rsid w:val="00EE3FC9"/>
    <w:rsid w:val="00EE6113"/>
    <w:rsid w:val="00EE6B07"/>
    <w:rsid w:val="00EF0B96"/>
    <w:rsid w:val="00EF212F"/>
    <w:rsid w:val="00EF23DD"/>
    <w:rsid w:val="00EF25E0"/>
    <w:rsid w:val="00EF3486"/>
    <w:rsid w:val="00EF47AF"/>
    <w:rsid w:val="00EF4E96"/>
    <w:rsid w:val="00EF53B6"/>
    <w:rsid w:val="00EF68B9"/>
    <w:rsid w:val="00EF6BF0"/>
    <w:rsid w:val="00F00B73"/>
    <w:rsid w:val="00F05D1D"/>
    <w:rsid w:val="00F05ED7"/>
    <w:rsid w:val="00F063EC"/>
    <w:rsid w:val="00F115CA"/>
    <w:rsid w:val="00F13CCF"/>
    <w:rsid w:val="00F14817"/>
    <w:rsid w:val="00F14EBA"/>
    <w:rsid w:val="00F1510F"/>
    <w:rsid w:val="00F15139"/>
    <w:rsid w:val="00F151D9"/>
    <w:rsid w:val="00F1533A"/>
    <w:rsid w:val="00F15E51"/>
    <w:rsid w:val="00F15E5A"/>
    <w:rsid w:val="00F173C4"/>
    <w:rsid w:val="00F17F0A"/>
    <w:rsid w:val="00F20261"/>
    <w:rsid w:val="00F219B4"/>
    <w:rsid w:val="00F23191"/>
    <w:rsid w:val="00F2668F"/>
    <w:rsid w:val="00F2742F"/>
    <w:rsid w:val="00F2753B"/>
    <w:rsid w:val="00F27B67"/>
    <w:rsid w:val="00F33F8B"/>
    <w:rsid w:val="00F340B2"/>
    <w:rsid w:val="00F3525D"/>
    <w:rsid w:val="00F379B4"/>
    <w:rsid w:val="00F41364"/>
    <w:rsid w:val="00F43390"/>
    <w:rsid w:val="00F443B2"/>
    <w:rsid w:val="00F458D8"/>
    <w:rsid w:val="00F45DB1"/>
    <w:rsid w:val="00F46D70"/>
    <w:rsid w:val="00F47D86"/>
    <w:rsid w:val="00F50237"/>
    <w:rsid w:val="00F52BF6"/>
    <w:rsid w:val="00F53596"/>
    <w:rsid w:val="00F5540C"/>
    <w:rsid w:val="00F55BA8"/>
    <w:rsid w:val="00F55D13"/>
    <w:rsid w:val="00F55DB1"/>
    <w:rsid w:val="00F56ACA"/>
    <w:rsid w:val="00F600FE"/>
    <w:rsid w:val="00F62E4D"/>
    <w:rsid w:val="00F65590"/>
    <w:rsid w:val="00F66B34"/>
    <w:rsid w:val="00F675B9"/>
    <w:rsid w:val="00F67A72"/>
    <w:rsid w:val="00F711C9"/>
    <w:rsid w:val="00F7287E"/>
    <w:rsid w:val="00F74C59"/>
    <w:rsid w:val="00F75994"/>
    <w:rsid w:val="00F75C3A"/>
    <w:rsid w:val="00F76738"/>
    <w:rsid w:val="00F80769"/>
    <w:rsid w:val="00F81AC3"/>
    <w:rsid w:val="00F82E30"/>
    <w:rsid w:val="00F831CB"/>
    <w:rsid w:val="00F848A3"/>
    <w:rsid w:val="00F84ACF"/>
    <w:rsid w:val="00F85476"/>
    <w:rsid w:val="00F85659"/>
    <w:rsid w:val="00F85742"/>
    <w:rsid w:val="00F85BF8"/>
    <w:rsid w:val="00F86046"/>
    <w:rsid w:val="00F86B20"/>
    <w:rsid w:val="00F871CE"/>
    <w:rsid w:val="00F87802"/>
    <w:rsid w:val="00F9288F"/>
    <w:rsid w:val="00F92C0A"/>
    <w:rsid w:val="00F92C4A"/>
    <w:rsid w:val="00F93F3D"/>
    <w:rsid w:val="00F9415B"/>
    <w:rsid w:val="00FA13C2"/>
    <w:rsid w:val="00FA470B"/>
    <w:rsid w:val="00FA7CF6"/>
    <w:rsid w:val="00FA7F91"/>
    <w:rsid w:val="00FB121C"/>
    <w:rsid w:val="00FB1CDD"/>
    <w:rsid w:val="00FB1FBF"/>
    <w:rsid w:val="00FB2C2F"/>
    <w:rsid w:val="00FB2D74"/>
    <w:rsid w:val="00FB305C"/>
    <w:rsid w:val="00FB35F6"/>
    <w:rsid w:val="00FB5CF1"/>
    <w:rsid w:val="00FB6978"/>
    <w:rsid w:val="00FC22B5"/>
    <w:rsid w:val="00FC2E3D"/>
    <w:rsid w:val="00FC3BDE"/>
    <w:rsid w:val="00FC42AE"/>
    <w:rsid w:val="00FC45FD"/>
    <w:rsid w:val="00FC74EB"/>
    <w:rsid w:val="00FC7CDE"/>
    <w:rsid w:val="00FD0995"/>
    <w:rsid w:val="00FD151E"/>
    <w:rsid w:val="00FD1DBE"/>
    <w:rsid w:val="00FD25A7"/>
    <w:rsid w:val="00FD27B6"/>
    <w:rsid w:val="00FD3689"/>
    <w:rsid w:val="00FD42A3"/>
    <w:rsid w:val="00FD7468"/>
    <w:rsid w:val="00FD7C5C"/>
    <w:rsid w:val="00FD7CE0"/>
    <w:rsid w:val="00FE0B3B"/>
    <w:rsid w:val="00FE1BE2"/>
    <w:rsid w:val="00FE2BBD"/>
    <w:rsid w:val="00FE7042"/>
    <w:rsid w:val="00FE730A"/>
    <w:rsid w:val="00FE7EAA"/>
    <w:rsid w:val="00FF1DD7"/>
    <w:rsid w:val="00FF3490"/>
    <w:rsid w:val="00FF4026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C77BA9D"/>
  <w15:docId w15:val="{1B628DD5-35C1-4253-B282-BB5C6404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semiHidden/>
    <w:qFormat/>
    <w:locked/>
    <w:rsid w:val="00295A6F"/>
    <w:pPr>
      <w:spacing w:after="200" w:line="276" w:lineRule="auto"/>
    </w:pPr>
    <w:rPr>
      <w:rFonts w:ascii="Times New Roman" w:hAnsi="Times New Roman"/>
      <w:szCs w:val="22"/>
    </w:rPr>
  </w:style>
  <w:style w:type="paragraph" w:styleId="Nagwek1">
    <w:name w:val="heading 1"/>
    <w:basedOn w:val="Normalny"/>
    <w:next w:val="Normalny"/>
    <w:link w:val="Nagwek1Znak"/>
    <w:qFormat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B17DF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Style 49,fr,o,Style 18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aliases w:val="Wyliczanie,BulletC,A_wyliczenie,K-P_odwolanie,Akapit z listą5,maz_wyliczenie,opis dzialania,Table of contents numbered,Numerowanie,Tytuły tabel i wykresów,Akapit z listą 1,L1,T_SZ_List Paragraph,Dot pt,F5 List Paragraph,lp1"/>
    <w:basedOn w:val="Normalny"/>
    <w:uiPriority w:val="34"/>
    <w:qFormat/>
    <w:rsid w:val="00426E93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B17DFA"/>
    <w:rPr>
      <w:rFonts w:ascii="Arial" w:hAnsi="Arial" w:cs="Arial"/>
      <w:b/>
      <w:bCs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7DFA"/>
    <w:pPr>
      <w:spacing w:after="0" w:line="240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7DFA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B17DFA"/>
    <w:rPr>
      <w:vertAlign w:val="superscript"/>
    </w:rPr>
  </w:style>
  <w:style w:type="character" w:styleId="Hipercze">
    <w:name w:val="Hyperlink"/>
    <w:uiPriority w:val="99"/>
    <w:unhideWhenUsed/>
    <w:rsid w:val="00B17DFA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B17DFA"/>
    <w:rPr>
      <w:color w:val="800080"/>
      <w:u w:val="single"/>
    </w:rPr>
  </w:style>
  <w:style w:type="paragraph" w:styleId="Poprawka">
    <w:name w:val="Revision"/>
    <w:hidden/>
    <w:uiPriority w:val="99"/>
    <w:semiHidden/>
    <w:rsid w:val="00B17DFA"/>
    <w:pPr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2143AD"/>
    <w:rPr>
      <w:i/>
      <w:iCs/>
    </w:rPr>
  </w:style>
  <w:style w:type="character" w:styleId="Pogrubienie">
    <w:name w:val="Strong"/>
    <w:basedOn w:val="Domylnaczcionkaakapitu"/>
    <w:uiPriority w:val="99"/>
    <w:qFormat/>
    <w:rsid w:val="00872E2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A3330"/>
    <w:pPr>
      <w:spacing w:before="100" w:beforeAutospacing="1" w:after="100" w:afterAutospacing="1" w:line="240" w:lineRule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5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43B02C-FBB7-4A50-AA0A-19CF48E4B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23</Pages>
  <Words>1606</Words>
  <Characters>10706</Characters>
  <Application>Microsoft Office Word</Application>
  <DocSecurity>0</DocSecurity>
  <Lines>89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Akt prawny</vt:lpstr>
    </vt:vector>
  </TitlesOfParts>
  <Company>&lt;nazwa organu&gt;</Company>
  <LinksUpToDate>false</LinksUpToDate>
  <CharactersWithSpaces>12288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Agnieszka Boniewicz</dc:creator>
  <cp:lastModifiedBy>Kołakowska Iwona</cp:lastModifiedBy>
  <cp:revision>3</cp:revision>
  <cp:lastPrinted>2021-12-15T12:30:00Z</cp:lastPrinted>
  <dcterms:created xsi:type="dcterms:W3CDTF">2022-02-02T11:25:00Z</dcterms:created>
  <dcterms:modified xsi:type="dcterms:W3CDTF">2022-02-02T12:20:00Z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