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B5BC1" w14:textId="77777777" w:rsidR="0081269C" w:rsidRPr="0081269C" w:rsidRDefault="0081269C" w:rsidP="0081269C">
      <w:pPr>
        <w:pStyle w:val="OZNPROJEKTUwskazaniedatylubwersjiprojektu"/>
      </w:pPr>
      <w:bookmarkStart w:id="0" w:name="_GoBack"/>
      <w:bookmarkEnd w:id="0"/>
      <w:r w:rsidRPr="0081269C">
        <w:t>Projekt</w:t>
      </w:r>
    </w:p>
    <w:p w14:paraId="727BCB06" w14:textId="77777777" w:rsidR="0081269C" w:rsidRPr="0081269C" w:rsidRDefault="0081269C" w:rsidP="0081269C">
      <w:pPr>
        <w:pStyle w:val="OZNRODZAKTUtznustawalubrozporzdzenieiorganwydajcy"/>
      </w:pPr>
      <w:r w:rsidRPr="0081269C">
        <w:t>Ustawa</w:t>
      </w:r>
    </w:p>
    <w:p w14:paraId="12288774" w14:textId="77777777" w:rsidR="0081269C" w:rsidRPr="0081269C" w:rsidRDefault="0081269C" w:rsidP="0081269C">
      <w:pPr>
        <w:pStyle w:val="DATAAKTUdatauchwalenialubwydaniaaktu"/>
      </w:pPr>
      <w:r>
        <w:t xml:space="preserve">z dnia </w:t>
      </w:r>
    </w:p>
    <w:p w14:paraId="37E115FA" w14:textId="77777777" w:rsidR="0081269C" w:rsidRPr="0081269C" w:rsidRDefault="0081269C" w:rsidP="0081269C">
      <w:pPr>
        <w:pStyle w:val="TYTUAKTUprzedmiotregulacjiustawylubrozporzdzenia"/>
      </w:pPr>
      <w:r w:rsidRPr="0081269C">
        <w:t>o ratyfikacji Umowy o partnerstwie gospodarczy</w:t>
      </w:r>
      <w:r>
        <w:t>m między państwami CARIFORUM, z </w:t>
      </w:r>
      <w:r w:rsidRPr="0081269C">
        <w:t>jednej strony, a Wspólnotą Europejską i jej państwami członkowskimi, z drugiej strony, sporządzonej w Bridgetown na Barbadosie dnia 15 października 2008 r.</w:t>
      </w:r>
    </w:p>
    <w:p w14:paraId="5114F16F" w14:textId="77777777" w:rsidR="0081269C" w:rsidRPr="0081269C" w:rsidRDefault="0081269C" w:rsidP="0081269C">
      <w:pPr>
        <w:pStyle w:val="ARTartustawynprozporzdzenia"/>
      </w:pPr>
      <w:r w:rsidRPr="0081269C">
        <w:rPr>
          <w:rStyle w:val="Ppogrubienie"/>
        </w:rPr>
        <w:t>Art. 1.</w:t>
      </w:r>
      <w:r>
        <w:t xml:space="preserve"> </w:t>
      </w:r>
      <w:r w:rsidRPr="0081269C">
        <w:t>Wyraża się zgodę na dokonanie przez Prezydenta Rzeczypospolitej Polskiej ratyfikacji Umowy o partnerstwie gospodarczym między państwami CARIFORUM, z jednej strony, a Wspólnotą Europejską i jej państwami członkowskimi, z drugiej strony, sporządzo</w:t>
      </w:r>
      <w:r w:rsidR="003B07C9">
        <w:t xml:space="preserve">nej w Bridgetown na </w:t>
      </w:r>
      <w:r w:rsidRPr="0081269C">
        <w:t>Barbadosie dnia 15 października 2008 r.</w:t>
      </w:r>
    </w:p>
    <w:p w14:paraId="2B7F1275" w14:textId="77777777" w:rsidR="00261A16" w:rsidRPr="00737F6A" w:rsidRDefault="0081269C" w:rsidP="0081269C">
      <w:pPr>
        <w:pStyle w:val="ARTartustawynprozporzdzenia"/>
      </w:pPr>
      <w:r w:rsidRPr="0081269C">
        <w:rPr>
          <w:rStyle w:val="Ppogrubienie"/>
        </w:rPr>
        <w:t>Art. 2.</w:t>
      </w:r>
      <w:r>
        <w:t xml:space="preserve"> </w:t>
      </w:r>
      <w:r w:rsidRPr="0081269C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03AF1" w14:textId="77777777" w:rsidR="002107D5" w:rsidRDefault="002107D5">
      <w:r>
        <w:separator/>
      </w:r>
    </w:p>
  </w:endnote>
  <w:endnote w:type="continuationSeparator" w:id="0">
    <w:p w14:paraId="643B7489" w14:textId="77777777" w:rsidR="002107D5" w:rsidRDefault="0021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429CC" w14:textId="77777777" w:rsidR="002107D5" w:rsidRDefault="002107D5">
      <w:r>
        <w:separator/>
      </w:r>
    </w:p>
  </w:footnote>
  <w:footnote w:type="continuationSeparator" w:id="0">
    <w:p w14:paraId="49317EB4" w14:textId="77777777" w:rsidR="002107D5" w:rsidRDefault="0021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BC92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69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7D5"/>
    <w:rsid w:val="002114EF"/>
    <w:rsid w:val="002166AD"/>
    <w:rsid w:val="00217871"/>
    <w:rsid w:val="00221ED8"/>
    <w:rsid w:val="002231EA"/>
    <w:rsid w:val="00223FDF"/>
    <w:rsid w:val="002279C0"/>
    <w:rsid w:val="002312BD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2FC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7C9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E5D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69C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073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BE492"/>
  <w15:docId w15:val="{4564E1A5-7452-4991-9C38-6DFC4C3F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269C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F9B625-84FE-4E51-818D-0807D70D4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Autor</cp:lastModifiedBy>
  <cp:revision>3</cp:revision>
  <cp:lastPrinted>2012-04-23T06:39:00Z</cp:lastPrinted>
  <dcterms:created xsi:type="dcterms:W3CDTF">2022-01-31T08:50:00Z</dcterms:created>
  <dcterms:modified xsi:type="dcterms:W3CDTF">2022-02-02T12:29:00Z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