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DB80B" w14:textId="22ED7B2F" w:rsidR="00B13085" w:rsidRPr="007E67F1" w:rsidRDefault="00B13085" w:rsidP="00912234">
      <w:pPr>
        <w:pStyle w:val="OZNPROJEKTUwskazaniedatylubwersjiprojektu"/>
      </w:pPr>
      <w:bookmarkStart w:id="0" w:name="_GoBack"/>
      <w:bookmarkEnd w:id="0"/>
      <w:r w:rsidRPr="007E67F1">
        <w:t>Pro</w:t>
      </w:r>
      <w:r w:rsidR="007158B3" w:rsidRPr="007E67F1">
        <w:t>jekt</w:t>
      </w:r>
    </w:p>
    <w:p w14:paraId="1DCA416F" w14:textId="77777777" w:rsidR="00B13085" w:rsidRPr="007E67F1" w:rsidRDefault="00B13085" w:rsidP="00B13085">
      <w:pPr>
        <w:pStyle w:val="OZNRODZAKTUtznustawalubrozporzdzenieiorganwydajcy"/>
      </w:pPr>
      <w:r w:rsidRPr="007E67F1">
        <w:t>USTAWA</w:t>
      </w:r>
    </w:p>
    <w:p w14:paraId="733D0514" w14:textId="0231A8A5" w:rsidR="00B13085" w:rsidRPr="007E67F1" w:rsidRDefault="00B13085" w:rsidP="00B13085">
      <w:pPr>
        <w:pStyle w:val="DATAAKTUdatauchwalenialubwydaniaaktu"/>
      </w:pPr>
      <w:r w:rsidRPr="007E67F1">
        <w:t xml:space="preserve">z dnia </w:t>
      </w:r>
    </w:p>
    <w:p w14:paraId="06F8D498" w14:textId="77777777" w:rsidR="00B13085" w:rsidRPr="007E67F1" w:rsidRDefault="00B13085" w:rsidP="00F959AA">
      <w:pPr>
        <w:pStyle w:val="TYTUAKTUprzedmiotregulacjiustawylubrozporzdzenia"/>
      </w:pPr>
      <w:r w:rsidRPr="007E67F1">
        <w:t>o</w:t>
      </w:r>
      <w:r w:rsidR="005902E9" w:rsidRPr="007E67F1">
        <w:t xml:space="preserve"> pomocy obywatelom Ukrainy</w:t>
      </w:r>
      <w:r w:rsidR="00792C06" w:rsidRPr="007E67F1">
        <w:t xml:space="preserve"> w </w:t>
      </w:r>
      <w:r w:rsidR="005902E9" w:rsidRPr="007E67F1">
        <w:t>związku</w:t>
      </w:r>
      <w:r w:rsidR="00792C06" w:rsidRPr="007E67F1">
        <w:t xml:space="preserve"> z </w:t>
      </w:r>
      <w:r w:rsidR="005902E9" w:rsidRPr="007E67F1">
        <w:t>konfliktem zbrojnym na terytorium tego państwa</w:t>
      </w:r>
      <w:r w:rsidR="00FB007A" w:rsidRPr="00912234">
        <w:rPr>
          <w:rStyle w:val="IGPindeksgrnyipogrubienie"/>
        </w:rPr>
        <w:footnoteReference w:id="1"/>
      </w:r>
      <w:r w:rsidR="00FB007A" w:rsidRPr="00912234">
        <w:rPr>
          <w:rStyle w:val="IGPindeksgrnyipogrubienie"/>
        </w:rPr>
        <w:t>)</w:t>
      </w:r>
    </w:p>
    <w:p w14:paraId="1300764E" w14:textId="77777777" w:rsidR="00B13085" w:rsidRPr="007E67F1" w:rsidRDefault="00B13085" w:rsidP="005902E9">
      <w:pPr>
        <w:pStyle w:val="ARTartustawynprozporzdzenia"/>
      </w:pPr>
      <w:r w:rsidRPr="007E67F1">
        <w:rPr>
          <w:rStyle w:val="Ppogrubienie"/>
        </w:rPr>
        <w:t>Art. 1.</w:t>
      </w:r>
      <w:r w:rsidR="00E34CE4" w:rsidRPr="007E67F1">
        <w:t xml:space="preserve"> </w:t>
      </w:r>
      <w:r w:rsidR="00362FB3" w:rsidRPr="007E67F1">
        <w:t xml:space="preserve">1. </w:t>
      </w:r>
      <w:r w:rsidRPr="007E67F1">
        <w:t xml:space="preserve">Ustawa określa szczególne zasady zalegalizowania pobytu </w:t>
      </w:r>
      <w:r w:rsidR="005902E9" w:rsidRPr="007E67F1">
        <w:t>obywateli</w:t>
      </w:r>
      <w:r w:rsidRPr="007E67F1">
        <w:t xml:space="preserve"> Ukrainy,</w:t>
      </w:r>
      <w:r w:rsidR="005902E9" w:rsidRPr="007E67F1">
        <w:t xml:space="preserve"> </w:t>
      </w:r>
      <w:r w:rsidRPr="007E67F1">
        <w:t>którzy wjechali na terytorium Rzeczypospolitej Polskiej bezpośrednio</w:t>
      </w:r>
      <w:r w:rsidR="00A54E2B" w:rsidRPr="007E67F1">
        <w:t xml:space="preserve"> z </w:t>
      </w:r>
      <w:r w:rsidRPr="007E67F1">
        <w:t>terytorium Ukrainy</w:t>
      </w:r>
      <w:r w:rsidR="00A54E2B" w:rsidRPr="007E67F1">
        <w:t xml:space="preserve"> w </w:t>
      </w:r>
      <w:r w:rsidRPr="007E67F1">
        <w:t>związku</w:t>
      </w:r>
      <w:r w:rsidR="00A54E2B" w:rsidRPr="007E67F1">
        <w:t xml:space="preserve"> z </w:t>
      </w:r>
      <w:r w:rsidRPr="007E67F1">
        <w:t>działaniami wojennymi prowadzonymi na t</w:t>
      </w:r>
      <w:r w:rsidR="00512808" w:rsidRPr="007E67F1">
        <w:t>erytorium</w:t>
      </w:r>
      <w:r w:rsidR="00230E11" w:rsidRPr="007E67F1">
        <w:t xml:space="preserve"> tego państwa</w:t>
      </w:r>
      <w:r w:rsidRPr="007E67F1">
        <w:t>.</w:t>
      </w:r>
    </w:p>
    <w:p w14:paraId="13C752D3" w14:textId="77777777" w:rsidR="00362FB3" w:rsidRPr="007E67F1" w:rsidRDefault="00362FB3" w:rsidP="003C7AC4">
      <w:pPr>
        <w:pStyle w:val="USTustnpkodeksu"/>
        <w:rPr>
          <w:lang w:eastAsia="en-US"/>
        </w:rPr>
      </w:pPr>
      <w:r w:rsidRPr="007E67F1">
        <w:t>2. Ustawa określa również:</w:t>
      </w:r>
    </w:p>
    <w:p w14:paraId="60C11CE0" w14:textId="77777777" w:rsidR="00362FB3" w:rsidRPr="007E67F1" w:rsidRDefault="00362FB3" w:rsidP="003C7AC4">
      <w:pPr>
        <w:pStyle w:val="PKTpunkt"/>
      </w:pPr>
      <w:r w:rsidRPr="007E67F1">
        <w:t>1)</w:t>
      </w:r>
      <w:r w:rsidRPr="007E67F1">
        <w:tab/>
        <w:t>szczególne zasady powierzenia pracy obywatelom Ukrainy</w:t>
      </w:r>
      <w:r w:rsidR="00E34CE4" w:rsidRPr="007E67F1">
        <w:t>,</w:t>
      </w:r>
      <w:r w:rsidRPr="007E67F1">
        <w:t xml:space="preserve"> przebywającym legalnie na terytorium Rzeczypospolitej Polskiej;</w:t>
      </w:r>
    </w:p>
    <w:p w14:paraId="6B7DAE5D" w14:textId="77777777" w:rsidR="000951B9" w:rsidRPr="007E67F1" w:rsidRDefault="00362FB3" w:rsidP="003C7AC4">
      <w:pPr>
        <w:pStyle w:val="PKTpunkt"/>
      </w:pPr>
      <w:r w:rsidRPr="007E67F1">
        <w:t>2)</w:t>
      </w:r>
      <w:r w:rsidRPr="007E67F1">
        <w:tab/>
      </w:r>
      <w:r w:rsidR="00D17C33" w:rsidRPr="007E67F1">
        <w:t>pomoc zapewnianą</w:t>
      </w:r>
      <w:r w:rsidR="002073F5" w:rsidRPr="007E67F1">
        <w:t xml:space="preserve"> przez wojewodów</w:t>
      </w:r>
      <w:r w:rsidR="00A40CD9" w:rsidRPr="007E67F1">
        <w:t>,</w:t>
      </w:r>
      <w:r w:rsidR="00084A86" w:rsidRPr="007E67F1">
        <w:t xml:space="preserve"> jednostki samorządu terytorialnego</w:t>
      </w:r>
      <w:r w:rsidR="002073F5" w:rsidRPr="007E67F1">
        <w:t xml:space="preserve"> </w:t>
      </w:r>
      <w:r w:rsidR="00A40CD9" w:rsidRPr="007E67F1">
        <w:t xml:space="preserve">oraz inne podmioty </w:t>
      </w:r>
      <w:r w:rsidR="002D73BA" w:rsidRPr="007E67F1">
        <w:t>obywatelom Ukrainy</w:t>
      </w:r>
      <w:r w:rsidR="002073F5" w:rsidRPr="007E67F1">
        <w:t>;</w:t>
      </w:r>
    </w:p>
    <w:p w14:paraId="4F9722B1" w14:textId="6D0FBE29" w:rsidR="00311940" w:rsidRPr="007E67F1" w:rsidRDefault="004E0EFF" w:rsidP="00311940">
      <w:pPr>
        <w:pStyle w:val="PKTpunkt"/>
      </w:pPr>
      <w:r w:rsidRPr="007E67F1">
        <w:t>3)</w:t>
      </w:r>
      <w:r w:rsidRPr="007E67F1">
        <w:tab/>
        <w:t xml:space="preserve">utworzenie </w:t>
      </w:r>
      <w:r w:rsidR="00311940" w:rsidRPr="007E67F1">
        <w:t>Funduszu Pomocy</w:t>
      </w:r>
      <w:r w:rsidR="009A5A15">
        <w:t xml:space="preserve"> </w:t>
      </w:r>
      <w:r w:rsidR="004F461E" w:rsidRPr="007E67F1">
        <w:t xml:space="preserve">w celu finansowania lub dofinansowania realizacji zadań na rzecz </w:t>
      </w:r>
      <w:r w:rsidRPr="007E67F1">
        <w:t>pomocy obywatelom Ukrainy;</w:t>
      </w:r>
    </w:p>
    <w:p w14:paraId="741AB258" w14:textId="77777777" w:rsidR="00F45F35" w:rsidRPr="007E67F1" w:rsidRDefault="000951B9" w:rsidP="003C7AC4">
      <w:pPr>
        <w:pStyle w:val="PKTpunkt"/>
      </w:pPr>
      <w:r w:rsidRPr="007E67F1">
        <w:t>4</w:t>
      </w:r>
      <w:r w:rsidR="00362FB3" w:rsidRPr="007E67F1">
        <w:t>)</w:t>
      </w:r>
      <w:r w:rsidR="00362FB3" w:rsidRPr="007E67F1">
        <w:tab/>
      </w:r>
      <w:r w:rsidR="002073F5" w:rsidRPr="007E67F1">
        <w:t xml:space="preserve">niektóre uprawnienia </w:t>
      </w:r>
      <w:r w:rsidR="002D73BA" w:rsidRPr="007E67F1">
        <w:t>obywateli Ukrainy</w:t>
      </w:r>
      <w:r w:rsidR="002073F5" w:rsidRPr="007E67F1">
        <w:t>, których pobyt na terytorium Rzeczypospolitej Polskiej jest uznawany za legalny;</w:t>
      </w:r>
    </w:p>
    <w:p w14:paraId="3F38D633" w14:textId="77777777" w:rsidR="000951B9" w:rsidRPr="007E67F1" w:rsidRDefault="000951B9" w:rsidP="003C7AC4">
      <w:pPr>
        <w:pStyle w:val="PKTpunkt"/>
      </w:pPr>
      <w:r w:rsidRPr="007E67F1">
        <w:t>5</w:t>
      </w:r>
      <w:r w:rsidR="00F45F35" w:rsidRPr="007E67F1">
        <w:t>)</w:t>
      </w:r>
      <w:r w:rsidR="00F45F35" w:rsidRPr="007E67F1">
        <w:tab/>
        <w:t>szczególne zasady przedłużania okresów legalnego pobytu obywateli Ukrainy oraz wydanych im przez organy polskie dokumentów dotyczących uprawnień</w:t>
      </w:r>
      <w:r w:rsidR="00A7502C" w:rsidRPr="007E67F1">
        <w:t xml:space="preserve"> w </w:t>
      </w:r>
      <w:r w:rsidR="00F45F35" w:rsidRPr="007E67F1">
        <w:t>zakresie wjazdu</w:t>
      </w:r>
      <w:r w:rsidR="00A7502C" w:rsidRPr="007E67F1">
        <w:t xml:space="preserve"> i </w:t>
      </w:r>
      <w:r w:rsidR="00F45F35" w:rsidRPr="007E67F1">
        <w:t>pobytu na terytorium Rzeczypospolitej Polskiej</w:t>
      </w:r>
      <w:r w:rsidRPr="007E67F1">
        <w:t>;</w:t>
      </w:r>
    </w:p>
    <w:p w14:paraId="027E42AA" w14:textId="470EDEE7" w:rsidR="00362FB3" w:rsidRPr="007E67F1" w:rsidRDefault="000951B9" w:rsidP="00DF2A55">
      <w:pPr>
        <w:pStyle w:val="PKTpunkt"/>
      </w:pPr>
      <w:r w:rsidRPr="007E67F1">
        <w:lastRenderedPageBreak/>
        <w:t>6)</w:t>
      </w:r>
      <w:r w:rsidRPr="007E67F1">
        <w:tab/>
        <w:t>niektóre uprawnienia obywateli polskich</w:t>
      </w:r>
      <w:r w:rsidR="00C01733" w:rsidRPr="007E67F1">
        <w:t xml:space="preserve"> i </w:t>
      </w:r>
      <w:r w:rsidR="005F7B8D" w:rsidRPr="007E67F1">
        <w:t>obywateli Ukrainy</w:t>
      </w:r>
      <w:r w:rsidRPr="007E67F1">
        <w:t xml:space="preserve"> będących studentami</w:t>
      </w:r>
      <w:r w:rsidR="00620D27" w:rsidRPr="007E67F1">
        <w:t>,</w:t>
      </w:r>
      <w:r w:rsidR="009A5A15">
        <w:t xml:space="preserve"> </w:t>
      </w:r>
      <w:r w:rsidRPr="007E67F1">
        <w:t xml:space="preserve">nauczycielami akademickimi </w:t>
      </w:r>
      <w:r w:rsidR="00620D27" w:rsidRPr="007E67F1">
        <w:t>lub pracownikami naukowymi wjeżdżającymi</w:t>
      </w:r>
      <w:r w:rsidR="00C01733" w:rsidRPr="007E67F1">
        <w:t xml:space="preserve"> z </w:t>
      </w:r>
      <w:r w:rsidRPr="007E67F1">
        <w:t>terytorium Ukrainy;</w:t>
      </w:r>
    </w:p>
    <w:p w14:paraId="40D028F5" w14:textId="77777777" w:rsidR="00D35FD1" w:rsidRPr="007E67F1" w:rsidRDefault="00DF2A55" w:rsidP="00CF7887">
      <w:pPr>
        <w:pStyle w:val="PKTpunkt"/>
      </w:pPr>
      <w:r w:rsidRPr="007E67F1">
        <w:t>7</w:t>
      </w:r>
      <w:r w:rsidR="00CF7887" w:rsidRPr="007E67F1">
        <w:t>)</w:t>
      </w:r>
      <w:r w:rsidR="00CF7887" w:rsidRPr="007E67F1">
        <w:tab/>
      </w:r>
      <w:r w:rsidR="00D35FD1" w:rsidRPr="007E67F1">
        <w:t>szczególne regulacje dotyczące kształcenia, wychowania i op</w:t>
      </w:r>
      <w:r w:rsidR="00BD0E8B" w:rsidRPr="007E67F1">
        <w:t>ieki dzieci i uczniów będących o</w:t>
      </w:r>
      <w:r w:rsidR="00D35FD1" w:rsidRPr="007E67F1">
        <w:t>bywatelami Ukrainy, w tym wsparcia jednostek samorządu terytorialnego w realizacji dodatkowych zadań oświatowych w tym zakresie;</w:t>
      </w:r>
    </w:p>
    <w:p w14:paraId="0CC01780" w14:textId="77777777" w:rsidR="00D35FD1" w:rsidRPr="007E67F1" w:rsidRDefault="007A3B38" w:rsidP="00D35FD1">
      <w:pPr>
        <w:pStyle w:val="PKTpunkt"/>
      </w:pPr>
      <w:r w:rsidRPr="007E67F1">
        <w:t>8)</w:t>
      </w:r>
      <w:r w:rsidRPr="007E67F1">
        <w:tab/>
      </w:r>
      <w:r w:rsidR="00D35FD1" w:rsidRPr="007E67F1">
        <w:t>szczególne zasady organizacji</w:t>
      </w:r>
      <w:r w:rsidR="00034831" w:rsidRPr="007E67F1">
        <w:t xml:space="preserve"> i </w:t>
      </w:r>
      <w:r w:rsidR="00D35FD1" w:rsidRPr="007E67F1">
        <w:t>funkcjonowania uczelni</w:t>
      </w:r>
      <w:r w:rsidR="00034831" w:rsidRPr="007E67F1">
        <w:t xml:space="preserve"> w </w:t>
      </w:r>
      <w:r w:rsidR="00D35FD1" w:rsidRPr="007E67F1">
        <w:t>związku</w:t>
      </w:r>
      <w:r w:rsidR="00034831" w:rsidRPr="007E67F1">
        <w:t xml:space="preserve"> z </w:t>
      </w:r>
      <w:r w:rsidR="00D35FD1" w:rsidRPr="007E67F1">
        <w:t>zapewnianiem miejsc na studiach dla obywateli Ukrainy,</w:t>
      </w:r>
      <w:r w:rsidR="00034831" w:rsidRPr="007E67F1">
        <w:t xml:space="preserve"> o </w:t>
      </w:r>
      <w:r w:rsidR="00D35FD1" w:rsidRPr="007E67F1">
        <w:t>których mowa</w:t>
      </w:r>
      <w:r w:rsidR="00034831" w:rsidRPr="007E67F1">
        <w:t xml:space="preserve"> w ust. </w:t>
      </w:r>
      <w:r w:rsidR="00311940" w:rsidRPr="007E67F1">
        <w:t>1;</w:t>
      </w:r>
    </w:p>
    <w:p w14:paraId="40524179" w14:textId="77777777" w:rsidR="00311940" w:rsidRPr="007E67F1" w:rsidRDefault="00311940" w:rsidP="00F72EB4">
      <w:pPr>
        <w:pStyle w:val="PKTpunkt"/>
      </w:pPr>
      <w:r w:rsidRPr="007E67F1">
        <w:t>9</w:t>
      </w:r>
      <w:r w:rsidR="00F72EB4" w:rsidRPr="007E67F1">
        <w:t>)</w:t>
      </w:r>
      <w:r w:rsidR="00F72EB4" w:rsidRPr="007E67F1">
        <w:tab/>
      </w:r>
      <w:r w:rsidRPr="007E67F1">
        <w:t>szczególne zasady podejmowania i wykonywania działalności gospodarczej przez obywateli Ukrainy, przebywających legalnie na teryto</w:t>
      </w:r>
      <w:r w:rsidR="003F07EB" w:rsidRPr="007E67F1">
        <w:t>rium Rzeczypospolitej Polskiej.</w:t>
      </w:r>
    </w:p>
    <w:p w14:paraId="2EA68CBC" w14:textId="77777777" w:rsidR="00B13085" w:rsidRPr="007E67F1" w:rsidRDefault="00B13085" w:rsidP="00B13085">
      <w:pPr>
        <w:pStyle w:val="ARTartustawynprozporzdzenia"/>
      </w:pPr>
      <w:r w:rsidRPr="007E67F1">
        <w:rPr>
          <w:rStyle w:val="Ppogrubienie"/>
        </w:rPr>
        <w:t>Art.</w:t>
      </w:r>
      <w:r w:rsidR="00F959AA" w:rsidRPr="007E67F1">
        <w:rPr>
          <w:rStyle w:val="Ppogrubienie"/>
        </w:rPr>
        <w:t> </w:t>
      </w:r>
      <w:r w:rsidR="0056338C" w:rsidRPr="007E67F1">
        <w:rPr>
          <w:rStyle w:val="Ppogrubienie"/>
        </w:rPr>
        <w:t>2</w:t>
      </w:r>
      <w:r w:rsidRPr="007E67F1">
        <w:rPr>
          <w:rStyle w:val="Ppogrubienie"/>
        </w:rPr>
        <w:t>.</w:t>
      </w:r>
      <w:r w:rsidR="005902E9" w:rsidRPr="007E67F1">
        <w:t xml:space="preserve"> 1. Jeżeli obywatel Ukrainy</w:t>
      </w:r>
      <w:r w:rsidRPr="007E67F1">
        <w:t>,</w:t>
      </w:r>
      <w:r w:rsidR="00A54E2B" w:rsidRPr="007E67F1">
        <w:t xml:space="preserve"> o </w:t>
      </w:r>
      <w:r w:rsidRPr="007E67F1">
        <w:t>którym mowa</w:t>
      </w:r>
      <w:r w:rsidR="00034831" w:rsidRPr="007E67F1">
        <w:t xml:space="preserve"> w art. 1 ust. </w:t>
      </w:r>
      <w:r w:rsidR="00A2745D" w:rsidRPr="007E67F1">
        <w:t>1</w:t>
      </w:r>
      <w:r w:rsidR="00C155D2" w:rsidRPr="007E67F1">
        <w:t>,</w:t>
      </w:r>
      <w:r w:rsidRPr="007E67F1">
        <w:t xml:space="preserve"> wjechał legalnie na terytorium Rzeczypospolitej Polskiej </w:t>
      </w:r>
      <w:r w:rsidR="00A54E2B" w:rsidRPr="007E67F1">
        <w:t>w </w:t>
      </w:r>
      <w:r w:rsidRPr="007E67F1">
        <w:t xml:space="preserve">okresie od dnia </w:t>
      </w:r>
      <w:r w:rsidR="00112867" w:rsidRPr="007E67F1">
        <w:t>2</w:t>
      </w:r>
      <w:r w:rsidR="00A7502C" w:rsidRPr="007E67F1">
        <w:t>4 </w:t>
      </w:r>
      <w:r w:rsidR="00112867" w:rsidRPr="007E67F1">
        <w:t>lutego 202</w:t>
      </w:r>
      <w:r w:rsidR="00A7502C" w:rsidRPr="007E67F1">
        <w:t>2 </w:t>
      </w:r>
      <w:r w:rsidR="00112867" w:rsidRPr="007E67F1">
        <w:t xml:space="preserve">r. </w:t>
      </w:r>
      <w:r w:rsidRPr="007E67F1">
        <w:t>do dnia określonego</w:t>
      </w:r>
      <w:r w:rsidR="00A54E2B" w:rsidRPr="007E67F1">
        <w:t xml:space="preserve"> w </w:t>
      </w:r>
      <w:r w:rsidRPr="007E67F1">
        <w:t>przepisach wydanych na podstawie</w:t>
      </w:r>
      <w:r w:rsidR="00034831" w:rsidRPr="007E67F1">
        <w:t xml:space="preserve"> ust. 3 i </w:t>
      </w:r>
      <w:r w:rsidRPr="007E67F1">
        <w:t>deklaruje zamiar pozostania na terytorium Rzeczypospolitej Polskiej, je</w:t>
      </w:r>
      <w:r w:rsidR="00511E47" w:rsidRPr="007E67F1">
        <w:t>go pobyt na tym terytorium uznaje</w:t>
      </w:r>
      <w:r w:rsidRPr="007E67F1">
        <w:t xml:space="preserve"> się za legalny</w:t>
      </w:r>
      <w:r w:rsidR="00A54E2B" w:rsidRPr="007E67F1">
        <w:t xml:space="preserve"> w </w:t>
      </w:r>
      <w:r w:rsidRPr="007E67F1">
        <w:t xml:space="preserve">okresie </w:t>
      </w:r>
      <w:r w:rsidR="00DE647B" w:rsidRPr="007E67F1">
        <w:t>1</w:t>
      </w:r>
      <w:r w:rsidR="00A7502C" w:rsidRPr="007E67F1">
        <w:t>8 </w:t>
      </w:r>
      <w:r w:rsidR="00DE647B" w:rsidRPr="007E67F1">
        <w:t>miesięcy</w:t>
      </w:r>
      <w:r w:rsidR="005902E9" w:rsidRPr="007E67F1">
        <w:t xml:space="preserve"> licząc od dnia 2</w:t>
      </w:r>
      <w:r w:rsidR="00792C06" w:rsidRPr="007E67F1">
        <w:t>4 </w:t>
      </w:r>
      <w:r w:rsidR="005902E9" w:rsidRPr="007E67F1">
        <w:t>lutego 202</w:t>
      </w:r>
      <w:r w:rsidR="00792C06" w:rsidRPr="007E67F1">
        <w:t>2 </w:t>
      </w:r>
      <w:r w:rsidR="005902E9" w:rsidRPr="007E67F1">
        <w:t>r.</w:t>
      </w:r>
      <w:r w:rsidRPr="007E67F1">
        <w:t xml:space="preserve"> Do określenia okresu pobytu uznawanego za legalny stosuje się</w:t>
      </w:r>
      <w:r w:rsidR="00034831" w:rsidRPr="007E67F1">
        <w:t xml:space="preserve"> art. </w:t>
      </w:r>
      <w:r w:rsidRPr="007E67F1">
        <w:t>5</w:t>
      </w:r>
      <w:r w:rsidR="00034831" w:rsidRPr="007E67F1">
        <w:t>7 § </w:t>
      </w:r>
      <w:r w:rsidR="00C01733" w:rsidRPr="007E67F1">
        <w:t>3 </w:t>
      </w:r>
      <w:r w:rsidRPr="007E67F1">
        <w:t>ustawy</w:t>
      </w:r>
      <w:r w:rsidR="00A54E2B" w:rsidRPr="007E67F1">
        <w:t xml:space="preserve"> z </w:t>
      </w:r>
      <w:r w:rsidRPr="007E67F1">
        <w:t>dnia 1</w:t>
      </w:r>
      <w:r w:rsidR="00A54E2B" w:rsidRPr="007E67F1">
        <w:t>4 </w:t>
      </w:r>
      <w:r w:rsidRPr="007E67F1">
        <w:t>czerwca 196</w:t>
      </w:r>
      <w:r w:rsidR="00A54E2B" w:rsidRPr="007E67F1">
        <w:t>0 </w:t>
      </w:r>
      <w:r w:rsidRPr="007E67F1">
        <w:t>r. – Kodeks postępowania administracyjnego (</w:t>
      </w:r>
      <w:r w:rsidR="00034831" w:rsidRPr="007E67F1">
        <w:t>Dz. U.</w:t>
      </w:r>
      <w:r w:rsidR="00A54E2B" w:rsidRPr="007E67F1">
        <w:t xml:space="preserve"> z </w:t>
      </w:r>
      <w:r w:rsidRPr="007E67F1">
        <w:t>202</w:t>
      </w:r>
      <w:r w:rsidR="00A54E2B" w:rsidRPr="007E67F1">
        <w:t>1 </w:t>
      </w:r>
      <w:r w:rsidRPr="007E67F1">
        <w:t>r.</w:t>
      </w:r>
      <w:r w:rsidR="00034831" w:rsidRPr="007E67F1">
        <w:t xml:space="preserve"> poz. </w:t>
      </w:r>
      <w:r w:rsidRPr="007E67F1">
        <w:t>735, 149</w:t>
      </w:r>
      <w:r w:rsidR="00034831" w:rsidRPr="007E67F1">
        <w:t>1 i </w:t>
      </w:r>
      <w:r w:rsidRPr="007E67F1">
        <w:t>2052).</w:t>
      </w:r>
    </w:p>
    <w:p w14:paraId="4671D09A" w14:textId="77777777" w:rsidR="00FF350F" w:rsidRPr="007E67F1" w:rsidRDefault="00FF350F" w:rsidP="00FF350F">
      <w:pPr>
        <w:pStyle w:val="USTustnpkodeksu"/>
      </w:pPr>
      <w:r w:rsidRPr="007E67F1">
        <w:t>2. Przepisu</w:t>
      </w:r>
      <w:r w:rsidR="00034831" w:rsidRPr="007E67F1">
        <w:t xml:space="preserve"> ust. 1 </w:t>
      </w:r>
      <w:r w:rsidRPr="007E67F1">
        <w:t xml:space="preserve">nie stosuje się do obywateli Ukrainy: </w:t>
      </w:r>
    </w:p>
    <w:p w14:paraId="175C88A7" w14:textId="77777777" w:rsidR="00FF350F" w:rsidRPr="007E67F1" w:rsidRDefault="00DC5903" w:rsidP="00FF350F">
      <w:pPr>
        <w:pStyle w:val="PKTpunkt"/>
      </w:pPr>
      <w:r w:rsidRPr="007E67F1">
        <w:t>1)</w:t>
      </w:r>
      <w:r w:rsidRPr="007E67F1">
        <w:tab/>
      </w:r>
      <w:r w:rsidR="00FF350F" w:rsidRPr="007E67F1">
        <w:t xml:space="preserve">posiadających: </w:t>
      </w:r>
    </w:p>
    <w:p w14:paraId="53F326F0" w14:textId="77777777" w:rsidR="00FF350F" w:rsidRPr="007E67F1" w:rsidRDefault="00DC5903" w:rsidP="00FF350F">
      <w:pPr>
        <w:pStyle w:val="LITlitera"/>
      </w:pPr>
      <w:r w:rsidRPr="007E67F1">
        <w:t>a)</w:t>
      </w:r>
      <w:r w:rsidRPr="007E67F1">
        <w:tab/>
      </w:r>
      <w:r w:rsidR="00FF350F" w:rsidRPr="007E67F1">
        <w:t xml:space="preserve">zezwolenie na pobyt stały, </w:t>
      </w:r>
    </w:p>
    <w:p w14:paraId="3229AED6" w14:textId="77777777" w:rsidR="00FF350F" w:rsidRPr="007E67F1" w:rsidRDefault="00DC5903" w:rsidP="00FF350F">
      <w:pPr>
        <w:pStyle w:val="LITlitera"/>
      </w:pPr>
      <w:r w:rsidRPr="007E67F1">
        <w:t>b)</w:t>
      </w:r>
      <w:r w:rsidRPr="007E67F1">
        <w:tab/>
      </w:r>
      <w:r w:rsidR="00FF350F" w:rsidRPr="007E67F1">
        <w:t xml:space="preserve">zezwolenie na pobyt rezydenta długoterminowego Unii Europejskiej, </w:t>
      </w:r>
    </w:p>
    <w:p w14:paraId="042525EE" w14:textId="77777777" w:rsidR="00FF350F" w:rsidRPr="007E67F1" w:rsidRDefault="00DC5903" w:rsidP="00FF350F">
      <w:pPr>
        <w:pStyle w:val="LITlitera"/>
      </w:pPr>
      <w:r w:rsidRPr="007E67F1">
        <w:t>c)</w:t>
      </w:r>
      <w:r w:rsidRPr="007E67F1">
        <w:tab/>
      </w:r>
      <w:r w:rsidR="00FF350F" w:rsidRPr="007E67F1">
        <w:t xml:space="preserve">zezwolenie na pobyt czasowy, </w:t>
      </w:r>
    </w:p>
    <w:p w14:paraId="202CDB4D" w14:textId="77777777" w:rsidR="00FF350F" w:rsidRPr="007E67F1" w:rsidRDefault="00DC5903" w:rsidP="00FF350F">
      <w:pPr>
        <w:pStyle w:val="LITlitera"/>
      </w:pPr>
      <w:r w:rsidRPr="007E67F1">
        <w:t>d)</w:t>
      </w:r>
      <w:r w:rsidRPr="007E67F1">
        <w:tab/>
      </w:r>
      <w:r w:rsidR="00FF350F" w:rsidRPr="007E67F1">
        <w:t xml:space="preserve">status uchodźcy, </w:t>
      </w:r>
    </w:p>
    <w:p w14:paraId="73E5E985" w14:textId="77777777" w:rsidR="00FF350F" w:rsidRPr="007E67F1" w:rsidRDefault="00DC5903" w:rsidP="00FF350F">
      <w:pPr>
        <w:pStyle w:val="LITlitera"/>
      </w:pPr>
      <w:r w:rsidRPr="007E67F1">
        <w:t>e)</w:t>
      </w:r>
      <w:r w:rsidRPr="007E67F1">
        <w:tab/>
      </w:r>
      <w:r w:rsidR="00FF350F" w:rsidRPr="007E67F1">
        <w:t xml:space="preserve">ochronę uzupełniającą, </w:t>
      </w:r>
    </w:p>
    <w:p w14:paraId="563C7745" w14:textId="77777777" w:rsidR="00FF350F" w:rsidRPr="007E67F1" w:rsidRDefault="00DC5903" w:rsidP="00FF350F">
      <w:pPr>
        <w:pStyle w:val="LITlitera"/>
      </w:pPr>
      <w:r w:rsidRPr="007E67F1">
        <w:t>f)</w:t>
      </w:r>
      <w:r w:rsidRPr="007E67F1">
        <w:tab/>
      </w:r>
      <w:r w:rsidR="00FF350F" w:rsidRPr="007E67F1">
        <w:t xml:space="preserve">zgodę na pobyt tolerowany; </w:t>
      </w:r>
    </w:p>
    <w:p w14:paraId="68B877E4" w14:textId="77777777" w:rsidR="00FF350F" w:rsidRPr="007E67F1" w:rsidRDefault="00DC5903" w:rsidP="00FF350F">
      <w:pPr>
        <w:pStyle w:val="PKTpunkt"/>
      </w:pPr>
      <w:r w:rsidRPr="007E67F1">
        <w:t>2)</w:t>
      </w:r>
      <w:r w:rsidRPr="007E67F1">
        <w:tab/>
      </w:r>
      <w:r w:rsidR="00FF350F" w:rsidRPr="007E67F1">
        <w:t xml:space="preserve">którzy: </w:t>
      </w:r>
    </w:p>
    <w:p w14:paraId="07DC6044" w14:textId="77777777" w:rsidR="00FF350F" w:rsidRPr="007E67F1" w:rsidRDefault="00DC5903" w:rsidP="00FF350F">
      <w:pPr>
        <w:pStyle w:val="LITlitera"/>
      </w:pPr>
      <w:r w:rsidRPr="007E67F1">
        <w:t>a)</w:t>
      </w:r>
      <w:r w:rsidRPr="007E67F1">
        <w:tab/>
      </w:r>
      <w:r w:rsidR="00FF350F" w:rsidRPr="007E67F1">
        <w:t>złożyli</w:t>
      </w:r>
      <w:r w:rsidR="00034831" w:rsidRPr="007E67F1">
        <w:t xml:space="preserve"> w </w:t>
      </w:r>
      <w:r w:rsidR="00FF350F" w:rsidRPr="007E67F1">
        <w:t>Rzeczypospolitej Polskiej wnioski</w:t>
      </w:r>
      <w:r w:rsidR="00034831" w:rsidRPr="007E67F1">
        <w:t xml:space="preserve"> o </w:t>
      </w:r>
      <w:r w:rsidR="00FF350F" w:rsidRPr="007E67F1">
        <w:t>udzielenie ochrony międzynarodowej lub</w:t>
      </w:r>
      <w:r w:rsidR="00034831" w:rsidRPr="007E67F1">
        <w:t xml:space="preserve"> w </w:t>
      </w:r>
      <w:r w:rsidR="00FF350F" w:rsidRPr="007E67F1">
        <w:t xml:space="preserve">imieniu których takie wnioski zostały złożone, </w:t>
      </w:r>
    </w:p>
    <w:p w14:paraId="2C65BC8A" w14:textId="77777777" w:rsidR="00FF350F" w:rsidRPr="007E67F1" w:rsidRDefault="00DC5903" w:rsidP="00FF350F">
      <w:pPr>
        <w:pStyle w:val="LITlitera"/>
      </w:pPr>
      <w:r w:rsidRPr="007E67F1">
        <w:t>b)</w:t>
      </w:r>
      <w:r w:rsidRPr="007E67F1">
        <w:tab/>
      </w:r>
      <w:r w:rsidR="00FF350F" w:rsidRPr="007E67F1">
        <w:t>zadeklarowali zamiar złożenia wniosków</w:t>
      </w:r>
      <w:r w:rsidR="00034831" w:rsidRPr="007E67F1">
        <w:t xml:space="preserve"> o </w:t>
      </w:r>
      <w:r w:rsidR="00FF350F" w:rsidRPr="007E67F1">
        <w:t>udzielenie ochrony międzynarodowej</w:t>
      </w:r>
      <w:r w:rsidR="00034831" w:rsidRPr="007E67F1">
        <w:t xml:space="preserve"> w </w:t>
      </w:r>
      <w:r w:rsidR="00FF350F" w:rsidRPr="007E67F1">
        <w:t>Rzeczypospolitej Polskiej na podstawie</w:t>
      </w:r>
      <w:r w:rsidR="00034831" w:rsidRPr="007E67F1">
        <w:t xml:space="preserve"> art. </w:t>
      </w:r>
      <w:r w:rsidR="00FF350F" w:rsidRPr="007E67F1">
        <w:t>2</w:t>
      </w:r>
      <w:r w:rsidR="00034831" w:rsidRPr="007E67F1">
        <w:t>8 ust. 1 lub art. </w:t>
      </w:r>
      <w:r w:rsidR="00FF350F" w:rsidRPr="007E67F1">
        <w:t>6</w:t>
      </w:r>
      <w:r w:rsidR="00034831" w:rsidRPr="007E67F1">
        <w:t>1 ust. 1 </w:t>
      </w:r>
      <w:r w:rsidR="00FF350F" w:rsidRPr="007E67F1">
        <w:t>ustawy</w:t>
      </w:r>
      <w:r w:rsidR="00034831" w:rsidRPr="007E67F1">
        <w:t xml:space="preserve"> z </w:t>
      </w:r>
      <w:r w:rsidR="00FF350F" w:rsidRPr="007E67F1">
        <w:t>dnia 1</w:t>
      </w:r>
      <w:r w:rsidR="00034831" w:rsidRPr="007E67F1">
        <w:t>3 </w:t>
      </w:r>
      <w:r w:rsidR="00FF350F" w:rsidRPr="007E67F1">
        <w:t>czerwca 200</w:t>
      </w:r>
      <w:r w:rsidR="00034831" w:rsidRPr="007E67F1">
        <w:t>3 </w:t>
      </w:r>
      <w:r w:rsidR="00FF350F" w:rsidRPr="007E67F1">
        <w:t>r.</w:t>
      </w:r>
      <w:r w:rsidR="00034831" w:rsidRPr="007E67F1">
        <w:t xml:space="preserve"> o </w:t>
      </w:r>
      <w:r w:rsidR="00FF350F" w:rsidRPr="007E67F1">
        <w:t xml:space="preserve">udzielaniu cudzoziemcom ochrony na terytorium Rzeczypospolitej Polskiej </w:t>
      </w:r>
      <w:r w:rsidR="00FF350F" w:rsidRPr="007E67F1">
        <w:lastRenderedPageBreak/>
        <w:t>(</w:t>
      </w:r>
      <w:r w:rsidR="00034831" w:rsidRPr="007E67F1">
        <w:t>Dz. U. z </w:t>
      </w:r>
      <w:r w:rsidR="00FF350F" w:rsidRPr="007E67F1">
        <w:t>202</w:t>
      </w:r>
      <w:r w:rsidR="00034831" w:rsidRPr="007E67F1">
        <w:t>1 </w:t>
      </w:r>
      <w:r w:rsidR="00FF350F" w:rsidRPr="007E67F1">
        <w:t>r.</w:t>
      </w:r>
      <w:r w:rsidR="00034831" w:rsidRPr="007E67F1">
        <w:t xml:space="preserve"> poz. </w:t>
      </w:r>
      <w:r w:rsidR="00FF350F" w:rsidRPr="007E67F1">
        <w:t>110</w:t>
      </w:r>
      <w:r w:rsidR="00034831" w:rsidRPr="007E67F1">
        <w:t>8 i </w:t>
      </w:r>
      <w:r w:rsidR="00FF350F" w:rsidRPr="007E67F1">
        <w:t>191</w:t>
      </w:r>
      <w:r w:rsidR="00034831" w:rsidRPr="007E67F1">
        <w:t>8 oraz z </w:t>
      </w:r>
      <w:r w:rsidR="00741E2A" w:rsidRPr="007E67F1">
        <w:t>202</w:t>
      </w:r>
      <w:r w:rsidR="00034831" w:rsidRPr="007E67F1">
        <w:t>2 </w:t>
      </w:r>
      <w:r w:rsidR="00741E2A" w:rsidRPr="007E67F1">
        <w:t>r.</w:t>
      </w:r>
      <w:r w:rsidR="00034831" w:rsidRPr="007E67F1">
        <w:t xml:space="preserve"> poz. </w:t>
      </w:r>
      <w:r w:rsidR="00741E2A" w:rsidRPr="007E67F1">
        <w:t>…</w:t>
      </w:r>
      <w:r w:rsidR="00FF350F" w:rsidRPr="007E67F1">
        <w:t>) lub których takie deklaracje zamiaru dotyczą.</w:t>
      </w:r>
    </w:p>
    <w:p w14:paraId="55FEB793" w14:textId="77777777" w:rsidR="00B13085" w:rsidRPr="007E67F1" w:rsidRDefault="0056338C" w:rsidP="00715BD3">
      <w:pPr>
        <w:pStyle w:val="USTustnpkodeksu"/>
      </w:pPr>
      <w:r w:rsidRPr="007E67F1">
        <w:t>3</w:t>
      </w:r>
      <w:r w:rsidR="00B13085" w:rsidRPr="007E67F1">
        <w:t>. Rada Ministrów określi,</w:t>
      </w:r>
      <w:r w:rsidR="00A54E2B" w:rsidRPr="007E67F1">
        <w:t xml:space="preserve"> w </w:t>
      </w:r>
      <w:r w:rsidR="00B13085" w:rsidRPr="007E67F1">
        <w:t>drodze rozporządzenia, datę stanowiącą ostatni dzień okresu,</w:t>
      </w:r>
      <w:r w:rsidR="00A54E2B" w:rsidRPr="007E67F1">
        <w:t xml:space="preserve"> w </w:t>
      </w:r>
      <w:r w:rsidR="00B13085" w:rsidRPr="007E67F1">
        <w:t>którym legalny wjazd na terytorium Rzeczypospolitej Polskiej bezpośrednio</w:t>
      </w:r>
      <w:r w:rsidR="00A54E2B" w:rsidRPr="007E67F1">
        <w:t xml:space="preserve"> z </w:t>
      </w:r>
      <w:r w:rsidR="00B13085" w:rsidRPr="007E67F1">
        <w:t xml:space="preserve">terytorium Ukrainy </w:t>
      </w:r>
      <w:r w:rsidR="00AE432B" w:rsidRPr="007E67F1">
        <w:t>obywatela Ukrainy</w:t>
      </w:r>
      <w:r w:rsidR="00B13085" w:rsidRPr="007E67F1">
        <w:t xml:space="preserve"> deklarującego zamiar pozostania na teryt</w:t>
      </w:r>
      <w:r w:rsidR="00DC5903" w:rsidRPr="007E67F1">
        <w:t>orium Rzeczypospolitej Polskiej</w:t>
      </w:r>
      <w:r w:rsidR="00B13085" w:rsidRPr="007E67F1">
        <w:t xml:space="preserve"> skutkuje tym, że </w:t>
      </w:r>
      <w:r w:rsidR="003E156C" w:rsidRPr="007E67F1">
        <w:t>jego pobyt</w:t>
      </w:r>
      <w:r w:rsidR="00B13085" w:rsidRPr="007E67F1">
        <w:t xml:space="preserve"> na tym terytorium jest uznawany za legalny, biorąc pod uwagę liczbę cudzoziemców napływających na terytorium Rzeczypospolitej Polskiej, sytuację ludności cywilnej</w:t>
      </w:r>
      <w:r w:rsidR="00A54E2B" w:rsidRPr="007E67F1">
        <w:t xml:space="preserve"> i </w:t>
      </w:r>
      <w:r w:rsidR="00B13085" w:rsidRPr="007E67F1">
        <w:t>perspektywy zakończenia działań wojennych na terytorium Ukrainy oraz względy obronności, bezpieczeństwa państwa oraz względy ochrony bezpieczeństwa</w:t>
      </w:r>
      <w:r w:rsidR="00A54E2B" w:rsidRPr="007E67F1">
        <w:t xml:space="preserve"> i </w:t>
      </w:r>
      <w:r w:rsidR="00B13085" w:rsidRPr="007E67F1">
        <w:t>porządku publicznego.</w:t>
      </w:r>
    </w:p>
    <w:p w14:paraId="27D55A25" w14:textId="77777777" w:rsidR="006C24F1" w:rsidRPr="007E67F1" w:rsidRDefault="0056338C" w:rsidP="00912234">
      <w:pPr>
        <w:pStyle w:val="ARTartustawynprozporzdzenia"/>
      </w:pPr>
      <w:r w:rsidRPr="007E67F1">
        <w:rPr>
          <w:rStyle w:val="Ppogrubienie"/>
        </w:rPr>
        <w:t>Art. 3</w:t>
      </w:r>
      <w:r w:rsidR="003E106C" w:rsidRPr="007E67F1">
        <w:rPr>
          <w:rStyle w:val="Ppogrubienie"/>
        </w:rPr>
        <w:t>.</w:t>
      </w:r>
      <w:r w:rsidR="003E106C" w:rsidRPr="007E67F1">
        <w:t xml:space="preserve"> 1.</w:t>
      </w:r>
      <w:r w:rsidR="006C24F1" w:rsidRPr="007E67F1">
        <w:t xml:space="preserve"> W przypadku gdy wjazd obywatela Ukrainy, o którym mowa w art. 1 ust. 1, na terytorium Rzeczypospolitej Polskiej nie został zarejestrowany przez komendanta placówki Straży Granicznej podczas kontroli granicznej, Komendant Główny Straży Granicznej rejestruje pobyt obywatela Ukrainy na terytorium Rzeczypospolitej Polskiej, na jego wniosek, </w:t>
      </w:r>
      <w:r w:rsidR="00A72007" w:rsidRPr="007E67F1">
        <w:t>o którym mowa w art. 4 ust. 1</w:t>
      </w:r>
      <w:r w:rsidR="006C24F1" w:rsidRPr="007E67F1">
        <w:t>.</w:t>
      </w:r>
    </w:p>
    <w:p w14:paraId="3EF00BD1" w14:textId="77777777" w:rsidR="003E106C" w:rsidRPr="007E67F1" w:rsidRDefault="003E106C">
      <w:pPr>
        <w:pStyle w:val="USTustnpkodeksu"/>
      </w:pPr>
      <w:r w:rsidRPr="007E67F1">
        <w:t>2. Zarejestrowanie pobytu obywatela Ukrainy,</w:t>
      </w:r>
      <w:r w:rsidR="00792C06" w:rsidRPr="007E67F1">
        <w:t xml:space="preserve"> o </w:t>
      </w:r>
      <w:r w:rsidRPr="007E67F1">
        <w:t>którym mowa</w:t>
      </w:r>
      <w:r w:rsidR="00034831" w:rsidRPr="007E67F1">
        <w:t xml:space="preserve"> w ust. </w:t>
      </w:r>
      <w:r w:rsidRPr="007E67F1">
        <w:t>1, na terytorium Rzeczypospolitej Polskiej następuje na jego wniosek</w:t>
      </w:r>
      <w:r w:rsidR="00CB0617" w:rsidRPr="007E67F1">
        <w:t xml:space="preserve">, o którym mowa w </w:t>
      </w:r>
      <w:r w:rsidR="007838F6" w:rsidRPr="007E67F1">
        <w:t>art. 4 ust. 1</w:t>
      </w:r>
      <w:r w:rsidRPr="007E67F1">
        <w:t xml:space="preserve">, złożony nie później niż </w:t>
      </w:r>
      <w:r w:rsidR="00FA783C" w:rsidRPr="007E67F1">
        <w:t>6</w:t>
      </w:r>
      <w:r w:rsidR="00792C06" w:rsidRPr="007E67F1">
        <w:t>0 </w:t>
      </w:r>
      <w:r w:rsidRPr="007E67F1">
        <w:t>dni od dnia wjazdu na terytorium Rzeczypospolitej Polskiej.</w:t>
      </w:r>
      <w:r w:rsidR="00034831" w:rsidRPr="007E67F1">
        <w:t xml:space="preserve"> W </w:t>
      </w:r>
      <w:r w:rsidR="00C800A3" w:rsidRPr="007E67F1">
        <w:t>przypadku obywatela Ukrainy</w:t>
      </w:r>
      <w:r w:rsidR="00B303AF" w:rsidRPr="007E67F1">
        <w:t xml:space="preserve"> nieposiadającego pełnej zdolności do czynności prawnych </w:t>
      </w:r>
      <w:r w:rsidR="00CB0617" w:rsidRPr="007E67F1">
        <w:t xml:space="preserve">ten </w:t>
      </w:r>
      <w:r w:rsidR="00B303AF" w:rsidRPr="007E67F1">
        <w:t>wniosek</w:t>
      </w:r>
      <w:r w:rsidR="00034831" w:rsidRPr="007E67F1">
        <w:t xml:space="preserve"> </w:t>
      </w:r>
      <w:r w:rsidR="00B303AF" w:rsidRPr="007E67F1">
        <w:t>składa przedstawiciel ustawowy albo osoba</w:t>
      </w:r>
      <w:r w:rsidR="00F44A75" w:rsidRPr="007E67F1">
        <w:t xml:space="preserve"> sprawująca </w:t>
      </w:r>
      <w:r w:rsidR="00A77581" w:rsidRPr="007E67F1">
        <w:t>faktyczną pieczę</w:t>
      </w:r>
      <w:r w:rsidR="00F44A75" w:rsidRPr="007E67F1">
        <w:t xml:space="preserve"> nad dzieckiem.</w:t>
      </w:r>
    </w:p>
    <w:p w14:paraId="1A022A9E" w14:textId="77777777" w:rsidR="00AC2EF8" w:rsidRPr="007E67F1" w:rsidRDefault="007838F6" w:rsidP="00912234">
      <w:pPr>
        <w:pStyle w:val="USTustnpkodeksu"/>
      </w:pPr>
      <w:r w:rsidRPr="007E67F1">
        <w:t>3</w:t>
      </w:r>
      <w:r w:rsidR="00AC2EF8" w:rsidRPr="007E67F1">
        <w:t>. Komendant Główny Straży Granicznej prowadzi</w:t>
      </w:r>
      <w:r w:rsidR="00034831" w:rsidRPr="007E67F1">
        <w:t xml:space="preserve"> w </w:t>
      </w:r>
      <w:r w:rsidR="00AC2EF8" w:rsidRPr="007E67F1">
        <w:t>systemie teleinformatycznym S</w:t>
      </w:r>
      <w:r w:rsidR="003E156C" w:rsidRPr="007E67F1">
        <w:t>traży Granicznej rejestr</w:t>
      </w:r>
      <w:r w:rsidR="00AC2EF8" w:rsidRPr="007E67F1">
        <w:t xml:space="preserve"> obywateli Ukrainy, którzy wjechali na terytorium Rzeczypospolitej Polskiej bezpośrednio z</w:t>
      </w:r>
      <w:r w:rsidR="00EC50BD" w:rsidRPr="007E67F1">
        <w:t xml:space="preserve"> terytorium Ukrainy w związku z </w:t>
      </w:r>
      <w:r w:rsidR="00AC2EF8" w:rsidRPr="007E67F1">
        <w:t>działaniami wojennymi prowadzonymi na terytorium drugiego z tych państw oraz k</w:t>
      </w:r>
      <w:r w:rsidR="00603053" w:rsidRPr="007E67F1">
        <w:t>tórzy</w:t>
      </w:r>
      <w:r w:rsidR="007B78FD" w:rsidRPr="007E67F1">
        <w:t xml:space="preserve"> złożyli</w:t>
      </w:r>
      <w:r w:rsidR="00AC2EF8" w:rsidRPr="007E67F1">
        <w:t xml:space="preserve"> wniosek</w:t>
      </w:r>
      <w:r w:rsidR="001F1945">
        <w:t>,</w:t>
      </w:r>
      <w:r w:rsidR="00034831" w:rsidRPr="007E67F1">
        <w:t xml:space="preserve"> o </w:t>
      </w:r>
      <w:r w:rsidR="00CB0617" w:rsidRPr="007E67F1">
        <w:t>któ</w:t>
      </w:r>
      <w:r w:rsidRPr="007E67F1">
        <w:t>rym mowa w art. 4 ust. 1</w:t>
      </w:r>
      <w:r w:rsidR="00AC2EF8" w:rsidRPr="007E67F1">
        <w:t>, zwany dalej „rejestrem”.</w:t>
      </w:r>
    </w:p>
    <w:p w14:paraId="6029B322" w14:textId="77777777" w:rsidR="003E106C" w:rsidRPr="007E67F1" w:rsidRDefault="007838F6" w:rsidP="0043574E">
      <w:pPr>
        <w:pStyle w:val="USTustnpkodeksu"/>
      </w:pPr>
      <w:r w:rsidRPr="007E67F1">
        <w:t>4</w:t>
      </w:r>
      <w:r w:rsidR="003E106C" w:rsidRPr="007E67F1">
        <w:t>.</w:t>
      </w:r>
      <w:r w:rsidR="00792C06" w:rsidRPr="007E67F1">
        <w:t xml:space="preserve"> W </w:t>
      </w:r>
      <w:r w:rsidR="003E106C" w:rsidRPr="007E67F1">
        <w:t>rejestrze przechowuje się:</w:t>
      </w:r>
    </w:p>
    <w:p w14:paraId="3ACA00FC" w14:textId="77777777" w:rsidR="003E106C" w:rsidRPr="007E67F1" w:rsidRDefault="003E106C" w:rsidP="0043574E">
      <w:pPr>
        <w:pStyle w:val="PKTpunkt"/>
      </w:pPr>
      <w:r w:rsidRPr="007E67F1">
        <w:t>1)</w:t>
      </w:r>
      <w:r w:rsidRPr="007E67F1">
        <w:tab/>
        <w:t>dane:</w:t>
      </w:r>
    </w:p>
    <w:p w14:paraId="72949105" w14:textId="77777777" w:rsidR="003E106C" w:rsidRPr="007E67F1" w:rsidRDefault="003E106C" w:rsidP="0043574E">
      <w:pPr>
        <w:pStyle w:val="LITlitera"/>
      </w:pPr>
      <w:r w:rsidRPr="007E67F1">
        <w:t>a)</w:t>
      </w:r>
      <w:r w:rsidRPr="007E67F1">
        <w:tab/>
        <w:t>imię (imiona)</w:t>
      </w:r>
      <w:r w:rsidR="00792C06" w:rsidRPr="007E67F1">
        <w:t xml:space="preserve"> i </w:t>
      </w:r>
      <w:r w:rsidRPr="007E67F1">
        <w:t>nazwisko (nazwiska),</w:t>
      </w:r>
    </w:p>
    <w:p w14:paraId="488C65FA" w14:textId="77777777" w:rsidR="003E106C" w:rsidRPr="007E67F1" w:rsidRDefault="003E106C" w:rsidP="0043574E">
      <w:pPr>
        <w:pStyle w:val="LITlitera"/>
      </w:pPr>
      <w:r w:rsidRPr="007E67F1">
        <w:t>b)</w:t>
      </w:r>
      <w:r w:rsidRPr="007E67F1">
        <w:tab/>
        <w:t>datę urodzenia,</w:t>
      </w:r>
    </w:p>
    <w:p w14:paraId="4D30F6B8" w14:textId="77777777" w:rsidR="003E106C" w:rsidRPr="007E67F1" w:rsidRDefault="003E106C" w:rsidP="0043574E">
      <w:pPr>
        <w:pStyle w:val="LITlitera"/>
      </w:pPr>
      <w:r w:rsidRPr="007E67F1">
        <w:t>c)</w:t>
      </w:r>
      <w:r w:rsidRPr="007E67F1">
        <w:tab/>
        <w:t>obywatelstwo (obywatelstwa),</w:t>
      </w:r>
    </w:p>
    <w:p w14:paraId="6A75D4F2" w14:textId="77777777" w:rsidR="003E106C" w:rsidRPr="007E67F1" w:rsidRDefault="003E106C" w:rsidP="0043574E">
      <w:pPr>
        <w:pStyle w:val="LITlitera"/>
      </w:pPr>
      <w:r w:rsidRPr="007E67F1">
        <w:t>d)</w:t>
      </w:r>
      <w:r w:rsidRPr="007E67F1">
        <w:tab/>
        <w:t>narodowość, jeżeli jest znana,</w:t>
      </w:r>
    </w:p>
    <w:p w14:paraId="45773B87" w14:textId="77777777" w:rsidR="003E106C" w:rsidRPr="007E67F1" w:rsidRDefault="003E106C" w:rsidP="0043574E">
      <w:pPr>
        <w:pStyle w:val="LITlitera"/>
      </w:pPr>
      <w:r w:rsidRPr="007E67F1">
        <w:t>e)</w:t>
      </w:r>
      <w:r w:rsidRPr="007E67F1">
        <w:tab/>
        <w:t>płeć,</w:t>
      </w:r>
    </w:p>
    <w:p w14:paraId="0A338E4D" w14:textId="77777777" w:rsidR="00553C43" w:rsidRPr="007E67F1" w:rsidRDefault="00553C43" w:rsidP="0043574E">
      <w:pPr>
        <w:pStyle w:val="LITlitera"/>
      </w:pPr>
      <w:r w:rsidRPr="007E67F1">
        <w:lastRenderedPageBreak/>
        <w:t>f)</w:t>
      </w:r>
      <w:r w:rsidRPr="007E67F1">
        <w:tab/>
        <w:t>rodzaj dokumentu stanowiącego podstawę przekroczenia granicy, jeżeli występuje,</w:t>
      </w:r>
    </w:p>
    <w:p w14:paraId="76E6D4CB" w14:textId="77777777" w:rsidR="003E106C" w:rsidRPr="007E67F1" w:rsidRDefault="00553C43" w:rsidP="0043574E">
      <w:pPr>
        <w:pStyle w:val="LITlitera"/>
      </w:pPr>
      <w:r w:rsidRPr="007E67F1">
        <w:t>g</w:t>
      </w:r>
      <w:r w:rsidR="003E106C" w:rsidRPr="007E67F1">
        <w:t>)</w:t>
      </w:r>
      <w:r w:rsidR="003E106C" w:rsidRPr="007E67F1">
        <w:tab/>
        <w:t>serię</w:t>
      </w:r>
      <w:r w:rsidR="00792C06" w:rsidRPr="007E67F1">
        <w:t xml:space="preserve"> i </w:t>
      </w:r>
      <w:r w:rsidR="003E106C" w:rsidRPr="007E67F1">
        <w:t>numer dokumentu stanowiącego</w:t>
      </w:r>
      <w:r w:rsidR="00CD115B" w:rsidRPr="007E67F1">
        <w:t xml:space="preserve"> podstawę przekroczenia granicy,</w:t>
      </w:r>
      <w:r w:rsidRPr="007E67F1">
        <w:t xml:space="preserve"> jeżeli występuje,</w:t>
      </w:r>
    </w:p>
    <w:p w14:paraId="107E7220" w14:textId="77777777" w:rsidR="00E96EBB" w:rsidRPr="007E67F1" w:rsidRDefault="00553C43" w:rsidP="0043574E">
      <w:pPr>
        <w:pStyle w:val="LITlitera"/>
      </w:pPr>
      <w:r w:rsidRPr="007E67F1">
        <w:t>h</w:t>
      </w:r>
      <w:r w:rsidR="00CD115B" w:rsidRPr="007E67F1">
        <w:t>)</w:t>
      </w:r>
      <w:r w:rsidR="00CD115B" w:rsidRPr="007E67F1">
        <w:tab/>
        <w:t>unikalny numer</w:t>
      </w:r>
      <w:r w:rsidR="00034831" w:rsidRPr="007E67F1">
        <w:t xml:space="preserve"> w </w:t>
      </w:r>
      <w:r w:rsidR="00CD115B" w:rsidRPr="007E67F1">
        <w:t>rejestrze</w:t>
      </w:r>
      <w:r w:rsidR="00E96EBB" w:rsidRPr="007E67F1">
        <w:t>,</w:t>
      </w:r>
    </w:p>
    <w:p w14:paraId="5DECEB32" w14:textId="77777777" w:rsidR="00CD115B" w:rsidRDefault="00E96EBB" w:rsidP="0043574E">
      <w:pPr>
        <w:pStyle w:val="LITlitera"/>
      </w:pPr>
      <w:r w:rsidRPr="007E67F1">
        <w:t>i)</w:t>
      </w:r>
      <w:r w:rsidRPr="007E67F1">
        <w:tab/>
        <w:t>numer PESEL</w:t>
      </w:r>
      <w:r w:rsidR="00236E0E" w:rsidRPr="007E67F1">
        <w:t xml:space="preserve"> –</w:t>
      </w:r>
      <w:r w:rsidRPr="007E67F1">
        <w:t xml:space="preserve"> jeżeli został nadany</w:t>
      </w:r>
      <w:r w:rsidR="00AC7842">
        <w:t>,</w:t>
      </w:r>
    </w:p>
    <w:p w14:paraId="6507D87E" w14:textId="2E6E9277" w:rsidR="00AC7842" w:rsidRPr="007E67F1" w:rsidRDefault="00AC7842" w:rsidP="0043574E">
      <w:pPr>
        <w:pStyle w:val="LITlitera"/>
      </w:pPr>
      <w:r>
        <w:t>j)</w:t>
      </w:r>
      <w:r>
        <w:tab/>
        <w:t>dat</w:t>
      </w:r>
      <w:r w:rsidR="001F1945">
        <w:t>ę</w:t>
      </w:r>
      <w:r>
        <w:t xml:space="preserve"> dokonania i zmiany wpisu do rejestru;</w:t>
      </w:r>
    </w:p>
    <w:p w14:paraId="79095939" w14:textId="77777777" w:rsidR="003E106C" w:rsidRPr="007E67F1" w:rsidRDefault="003E106C" w:rsidP="0043574E">
      <w:pPr>
        <w:pStyle w:val="PKTpunkt"/>
      </w:pPr>
      <w:r w:rsidRPr="007E67F1">
        <w:t>2)</w:t>
      </w:r>
      <w:r w:rsidRPr="007E67F1">
        <w:tab/>
        <w:t>informację</w:t>
      </w:r>
      <w:r w:rsidR="00792C06" w:rsidRPr="007E67F1">
        <w:t xml:space="preserve"> o </w:t>
      </w:r>
      <w:r w:rsidRPr="007E67F1">
        <w:t>dacie:</w:t>
      </w:r>
    </w:p>
    <w:p w14:paraId="76B0DEC8" w14:textId="23230A06" w:rsidR="003E106C" w:rsidRPr="007E67F1" w:rsidRDefault="00CC18BA" w:rsidP="0043574E">
      <w:pPr>
        <w:pStyle w:val="LITlitera"/>
      </w:pPr>
      <w:r>
        <w:t>a)</w:t>
      </w:r>
      <w:r>
        <w:tab/>
        <w:t>przekroczenia granicy,</w:t>
      </w:r>
    </w:p>
    <w:p w14:paraId="7A5FA141" w14:textId="77777777" w:rsidR="003E106C" w:rsidRPr="007E67F1" w:rsidRDefault="003E106C" w:rsidP="0043574E">
      <w:pPr>
        <w:pStyle w:val="LITlitera"/>
      </w:pPr>
      <w:r w:rsidRPr="007E67F1">
        <w:t>b)</w:t>
      </w:r>
      <w:r w:rsidRPr="007E67F1">
        <w:tab/>
        <w:t>złożenia wniosku,</w:t>
      </w:r>
      <w:r w:rsidR="00792C06" w:rsidRPr="007E67F1">
        <w:t xml:space="preserve"> o </w:t>
      </w:r>
      <w:r w:rsidRPr="007E67F1">
        <w:t>którym mowa</w:t>
      </w:r>
      <w:r w:rsidR="00034831" w:rsidRPr="007E67F1">
        <w:t xml:space="preserve"> w</w:t>
      </w:r>
      <w:r w:rsidR="00F51EED" w:rsidRPr="007E67F1">
        <w:t> art. 4 ust. 1</w:t>
      </w:r>
      <w:r w:rsidRPr="007E67F1">
        <w:t>;</w:t>
      </w:r>
    </w:p>
    <w:p w14:paraId="41BA2B88" w14:textId="77777777" w:rsidR="003E106C" w:rsidRPr="007E67F1" w:rsidRDefault="003E106C" w:rsidP="0043574E">
      <w:pPr>
        <w:pStyle w:val="PKTpunkt"/>
      </w:pPr>
      <w:r w:rsidRPr="007E67F1">
        <w:t>3)</w:t>
      </w:r>
      <w:r w:rsidRPr="007E67F1">
        <w:tab/>
        <w:t>informację</w:t>
      </w:r>
      <w:r w:rsidR="00792C06" w:rsidRPr="007E67F1">
        <w:t xml:space="preserve"> o </w:t>
      </w:r>
      <w:r w:rsidRPr="007E67F1">
        <w:t>dacie końcowej okresu pobytu na terytorium Rzeczypospolitej Polskiej uznawanego za legalny na podstawie</w:t>
      </w:r>
      <w:r w:rsidR="00034831" w:rsidRPr="007E67F1">
        <w:t xml:space="preserve"> art. 2 ust. </w:t>
      </w:r>
      <w:r w:rsidR="00553C43" w:rsidRPr="007E67F1">
        <w:t>1;</w:t>
      </w:r>
    </w:p>
    <w:p w14:paraId="1E24D00F" w14:textId="77777777" w:rsidR="00553C43" w:rsidRPr="007E67F1" w:rsidRDefault="00553C43" w:rsidP="0043574E">
      <w:pPr>
        <w:pStyle w:val="PKTpunkt"/>
      </w:pPr>
      <w:r w:rsidRPr="007E67F1">
        <w:t>4)</w:t>
      </w:r>
      <w:r w:rsidRPr="007E67F1">
        <w:tab/>
        <w:t>informacje</w:t>
      </w:r>
      <w:r w:rsidR="00034831" w:rsidRPr="007E67F1">
        <w:t xml:space="preserve"> o </w:t>
      </w:r>
      <w:r w:rsidRPr="007E67F1">
        <w:t>oso</w:t>
      </w:r>
      <w:r w:rsidR="00A77581" w:rsidRPr="007E67F1">
        <w:t>bie sprawującej faktyczną pieczę</w:t>
      </w:r>
      <w:r w:rsidRPr="007E67F1">
        <w:t xml:space="preserve"> nad dzieckiem obejmujące:</w:t>
      </w:r>
    </w:p>
    <w:p w14:paraId="054E8627" w14:textId="304E591C" w:rsidR="00553C43" w:rsidRPr="007E67F1" w:rsidRDefault="00DC5903" w:rsidP="00553C43">
      <w:pPr>
        <w:pStyle w:val="LITlitera"/>
      </w:pPr>
      <w:r w:rsidRPr="007E67F1">
        <w:t>a)</w:t>
      </w:r>
      <w:r w:rsidR="001F1945">
        <w:tab/>
      </w:r>
      <w:r w:rsidR="00553C43" w:rsidRPr="007E67F1">
        <w:t>dane,</w:t>
      </w:r>
      <w:r w:rsidR="00034831" w:rsidRPr="007E67F1">
        <w:t xml:space="preserve"> o </w:t>
      </w:r>
      <w:r w:rsidR="00553C43" w:rsidRPr="007E67F1">
        <w:t>których mowa</w:t>
      </w:r>
      <w:r w:rsidR="00034831" w:rsidRPr="007E67F1">
        <w:t xml:space="preserve"> w pkt </w:t>
      </w:r>
      <w:r w:rsidR="00553C43" w:rsidRPr="007E67F1">
        <w:t>1,</w:t>
      </w:r>
    </w:p>
    <w:p w14:paraId="307D2A36" w14:textId="1460F53A" w:rsidR="00553C43" w:rsidRPr="007E67F1" w:rsidRDefault="00DC5903" w:rsidP="00553C43">
      <w:pPr>
        <w:pStyle w:val="LITlitera"/>
      </w:pPr>
      <w:r w:rsidRPr="007E67F1">
        <w:t>b)</w:t>
      </w:r>
      <w:r w:rsidR="001F1945">
        <w:tab/>
      </w:r>
      <w:r w:rsidR="00553C43" w:rsidRPr="007E67F1">
        <w:t>wskazanie stosunku pokrewieństwa</w:t>
      </w:r>
      <w:r w:rsidR="00034831" w:rsidRPr="007E67F1">
        <w:t xml:space="preserve"> z </w:t>
      </w:r>
      <w:r w:rsidR="00553C43" w:rsidRPr="007E67F1">
        <w:t>dzieckiem – jeżeli taki istniej</w:t>
      </w:r>
      <w:r w:rsidR="00771245" w:rsidRPr="007E67F1">
        <w:t>e</w:t>
      </w:r>
      <w:r w:rsidR="00553C43" w:rsidRPr="007E67F1">
        <w:t>,</w:t>
      </w:r>
      <w:r w:rsidR="00034831" w:rsidRPr="007E67F1">
        <w:t xml:space="preserve"> a w </w:t>
      </w:r>
      <w:r w:rsidR="00553C43" w:rsidRPr="007E67F1">
        <w:t>przypadku jego braku – innej relacj</w:t>
      </w:r>
      <w:r w:rsidR="00771245" w:rsidRPr="007E67F1">
        <w:t>i łączącej tę osobę</w:t>
      </w:r>
      <w:r w:rsidR="00034831" w:rsidRPr="007E67F1">
        <w:t xml:space="preserve"> z </w:t>
      </w:r>
      <w:r w:rsidR="00771245" w:rsidRPr="007E67F1">
        <w:t>dzieckiem.</w:t>
      </w:r>
    </w:p>
    <w:p w14:paraId="4CC91B41" w14:textId="77777777" w:rsidR="003E106C" w:rsidRPr="007E67F1" w:rsidRDefault="007838F6" w:rsidP="00912234">
      <w:pPr>
        <w:pStyle w:val="USTustnpkodeksu"/>
      </w:pPr>
      <w:r w:rsidRPr="007E67F1">
        <w:t>5</w:t>
      </w:r>
      <w:r w:rsidR="003E106C" w:rsidRPr="007E67F1">
        <w:t>. Komendant Główny Straży Granicznej umieszcza dane</w:t>
      </w:r>
      <w:r w:rsidR="00792C06" w:rsidRPr="007E67F1">
        <w:t xml:space="preserve"> w </w:t>
      </w:r>
      <w:r w:rsidR="003E106C" w:rsidRPr="007E67F1">
        <w:t>rejestrze</w:t>
      </w:r>
      <w:r w:rsidR="00792C06" w:rsidRPr="007E67F1">
        <w:t xml:space="preserve"> w </w:t>
      </w:r>
      <w:r w:rsidR="00FA783C" w:rsidRPr="007E67F1">
        <w:t>terminie 3</w:t>
      </w:r>
      <w:r w:rsidR="00792C06" w:rsidRPr="007E67F1">
        <w:t>0 </w:t>
      </w:r>
      <w:r w:rsidR="003E106C" w:rsidRPr="007E67F1">
        <w:t>dni od dnia przekazania przez organy gminy informacji</w:t>
      </w:r>
      <w:r w:rsidR="00792C06" w:rsidRPr="007E67F1">
        <w:t xml:space="preserve"> o </w:t>
      </w:r>
      <w:r w:rsidR="003E106C" w:rsidRPr="007E67F1">
        <w:t>złożeniu wniosku</w:t>
      </w:r>
      <w:r w:rsidR="00CB0617" w:rsidRPr="007E67F1">
        <w:t>, o któ</w:t>
      </w:r>
      <w:r w:rsidR="00214377" w:rsidRPr="007E67F1">
        <w:t>rym mowa w art. 4 ust. 1</w:t>
      </w:r>
      <w:r w:rsidR="003E106C" w:rsidRPr="007E67F1">
        <w:t>.</w:t>
      </w:r>
    </w:p>
    <w:p w14:paraId="5A276AF2" w14:textId="77777777" w:rsidR="00DC5BA8" w:rsidRPr="007E67F1" w:rsidRDefault="00F3597A" w:rsidP="00DC5BA8">
      <w:pPr>
        <w:pStyle w:val="ARTartustawynprozporzdzenia"/>
      </w:pPr>
      <w:r w:rsidRPr="007E67F1">
        <w:rPr>
          <w:rStyle w:val="Ppogrubienie"/>
        </w:rPr>
        <w:t>Art. 4</w:t>
      </w:r>
      <w:r w:rsidR="00DC5BA8" w:rsidRPr="007E67F1">
        <w:rPr>
          <w:rStyle w:val="Ppogrubienie"/>
        </w:rPr>
        <w:t>.</w:t>
      </w:r>
      <w:r w:rsidR="00DC5BA8" w:rsidRPr="007E67F1">
        <w:t xml:space="preserve"> 1. Obywatelowi Ukrainy, którego pobyt na terytorium</w:t>
      </w:r>
      <w:r w:rsidR="00C34B29" w:rsidRPr="007E67F1">
        <w:t xml:space="preserve"> Rzeczypospolitej Polskiej uznaje</w:t>
      </w:r>
      <w:r w:rsidR="00DC5BA8" w:rsidRPr="007E67F1">
        <w:t xml:space="preserve"> się za legalny na podstawie</w:t>
      </w:r>
      <w:r w:rsidR="00034831" w:rsidRPr="007E67F1">
        <w:t xml:space="preserve"> art. 2 ust. </w:t>
      </w:r>
      <w:r w:rsidR="00DC5BA8" w:rsidRPr="007E67F1">
        <w:t>1, na podstawie wniosku złożonego</w:t>
      </w:r>
      <w:r w:rsidR="00034831" w:rsidRPr="007E67F1">
        <w:t xml:space="preserve"> w </w:t>
      </w:r>
      <w:r w:rsidR="00DC5BA8" w:rsidRPr="007E67F1">
        <w:t>dowolnym organie gminy na terytorium Rzeczypospolitej Polskie</w:t>
      </w:r>
      <w:r w:rsidR="00904D3D" w:rsidRPr="007E67F1">
        <w:t>j</w:t>
      </w:r>
      <w:r w:rsidR="00DC5BA8" w:rsidRPr="007E67F1">
        <w:t>, nadaje się numer PESEL,</w:t>
      </w:r>
      <w:r w:rsidR="00034831" w:rsidRPr="007E67F1">
        <w:t xml:space="preserve"> o </w:t>
      </w:r>
      <w:r w:rsidR="00DC5BA8" w:rsidRPr="007E67F1">
        <w:t>którym mowa</w:t>
      </w:r>
      <w:r w:rsidR="00034831" w:rsidRPr="007E67F1">
        <w:t xml:space="preserve"> w art. </w:t>
      </w:r>
      <w:r w:rsidR="00DC5BA8" w:rsidRPr="007E67F1">
        <w:t>1</w:t>
      </w:r>
      <w:r w:rsidR="00034831" w:rsidRPr="007E67F1">
        <w:t>5 </w:t>
      </w:r>
      <w:r w:rsidR="00DC5BA8" w:rsidRPr="007E67F1">
        <w:t>ustawy</w:t>
      </w:r>
      <w:r w:rsidR="00034831" w:rsidRPr="007E67F1">
        <w:t xml:space="preserve"> z </w:t>
      </w:r>
      <w:r w:rsidR="00DC5BA8" w:rsidRPr="007E67F1">
        <w:t>dnia 2</w:t>
      </w:r>
      <w:r w:rsidR="00034831" w:rsidRPr="007E67F1">
        <w:t>4 </w:t>
      </w:r>
      <w:r w:rsidR="00DC5BA8" w:rsidRPr="007E67F1">
        <w:t>września 201</w:t>
      </w:r>
      <w:r w:rsidR="00034831" w:rsidRPr="007E67F1">
        <w:t>0 </w:t>
      </w:r>
      <w:r w:rsidR="00DC5BA8" w:rsidRPr="007E67F1">
        <w:t>r.</w:t>
      </w:r>
      <w:r w:rsidR="00034831" w:rsidRPr="007E67F1">
        <w:t xml:space="preserve"> o </w:t>
      </w:r>
      <w:r w:rsidR="00DC5BA8" w:rsidRPr="007E67F1">
        <w:t>ewidencji ludności (</w:t>
      </w:r>
      <w:r w:rsidR="009C17E2" w:rsidRPr="007E67F1">
        <w:t xml:space="preserve">Dz. U. </w:t>
      </w:r>
      <w:r w:rsidR="00034831" w:rsidRPr="007E67F1">
        <w:t>z </w:t>
      </w:r>
      <w:r w:rsidR="00DC5BA8" w:rsidRPr="007E67F1">
        <w:t>202</w:t>
      </w:r>
      <w:r w:rsidR="00034831" w:rsidRPr="007E67F1">
        <w:t>1 </w:t>
      </w:r>
      <w:r w:rsidR="00DC5BA8" w:rsidRPr="007E67F1">
        <w:t>r.</w:t>
      </w:r>
      <w:r w:rsidR="00034831" w:rsidRPr="007E67F1">
        <w:t xml:space="preserve"> poz. </w:t>
      </w:r>
      <w:r w:rsidR="009C17E2" w:rsidRPr="007E67F1">
        <w:t>510, 1000, 1641 i 1978 oraz z 2022 r. poz. 350</w:t>
      </w:r>
      <w:r w:rsidR="000B7ADA" w:rsidRPr="007E67F1">
        <w:t xml:space="preserve"> i …</w:t>
      </w:r>
      <w:r w:rsidR="009C17E2" w:rsidRPr="007E67F1">
        <w:t>).</w:t>
      </w:r>
    </w:p>
    <w:p w14:paraId="353EBA0E" w14:textId="77777777" w:rsidR="00DC5BA8" w:rsidRPr="007E67F1" w:rsidRDefault="00DC5BA8" w:rsidP="00912234">
      <w:pPr>
        <w:pStyle w:val="USTustnpkodeksu"/>
      </w:pPr>
      <w:r w:rsidRPr="007E67F1">
        <w:t>2. Wniosek,</w:t>
      </w:r>
      <w:r w:rsidR="00034831" w:rsidRPr="007E67F1">
        <w:t xml:space="preserve"> o </w:t>
      </w:r>
      <w:r w:rsidRPr="007E67F1">
        <w:t>którym mowa</w:t>
      </w:r>
      <w:r w:rsidR="00034831" w:rsidRPr="007E67F1">
        <w:t xml:space="preserve"> w ust. </w:t>
      </w:r>
      <w:r w:rsidRPr="007E67F1">
        <w:t>1, składa się osobiście</w:t>
      </w:r>
      <w:r w:rsidR="00034831" w:rsidRPr="007E67F1">
        <w:t xml:space="preserve"> w </w:t>
      </w:r>
      <w:r w:rsidRPr="007E67F1">
        <w:t>siedzibie organu gminy na piśmie utrwalonym</w:t>
      </w:r>
      <w:r w:rsidR="00034831" w:rsidRPr="007E67F1">
        <w:t xml:space="preserve"> w </w:t>
      </w:r>
      <w:r w:rsidRPr="007E67F1">
        <w:t>postaci papierowej, opatrzonym własnoręcznym czytelnym podpisem, wypełnionym przez wnioskodawcę albo przez pracownika tego organu na podstawie danych podanych przez wnioskodawcę.</w:t>
      </w:r>
    </w:p>
    <w:p w14:paraId="42747364" w14:textId="77777777" w:rsidR="00DC5BA8" w:rsidRPr="007E67F1" w:rsidRDefault="00DC5BA8" w:rsidP="00912234">
      <w:pPr>
        <w:pStyle w:val="USTustnpkodeksu"/>
      </w:pPr>
      <w:r w:rsidRPr="007E67F1">
        <w:t>3.</w:t>
      </w:r>
      <w:r w:rsidR="00034831" w:rsidRPr="007E67F1">
        <w:t xml:space="preserve"> W </w:t>
      </w:r>
      <w:r w:rsidRPr="007E67F1">
        <w:t>imieniu osoby nieposiadającej zdolności do czynności prawnych lub posiadającej ograniczoną zdolność do czynności prawnych ubiegającej się</w:t>
      </w:r>
      <w:r w:rsidR="00034831" w:rsidRPr="007E67F1">
        <w:t xml:space="preserve"> o </w:t>
      </w:r>
      <w:r w:rsidRPr="007E67F1">
        <w:t>nadanie numeru PESEL wniosek,</w:t>
      </w:r>
      <w:r w:rsidR="00034831" w:rsidRPr="007E67F1">
        <w:t xml:space="preserve"> o </w:t>
      </w:r>
      <w:r w:rsidRPr="007E67F1">
        <w:t>którym mowa</w:t>
      </w:r>
      <w:r w:rsidR="00034831" w:rsidRPr="007E67F1">
        <w:t xml:space="preserve"> w ust. </w:t>
      </w:r>
      <w:r w:rsidRPr="007E67F1">
        <w:t>1, składa jedno</w:t>
      </w:r>
      <w:r w:rsidR="00034831" w:rsidRPr="007E67F1">
        <w:t xml:space="preserve"> z </w:t>
      </w:r>
      <w:r w:rsidRPr="007E67F1">
        <w:t>rodziców, opiekun, kurator lub opiekun tymczasowy,</w:t>
      </w:r>
      <w:r w:rsidR="00034831" w:rsidRPr="007E67F1">
        <w:t xml:space="preserve"> o </w:t>
      </w:r>
      <w:r w:rsidRPr="007E67F1">
        <w:t>którym mowa</w:t>
      </w:r>
      <w:r w:rsidR="00034831" w:rsidRPr="007E67F1">
        <w:t xml:space="preserve"> w art. </w:t>
      </w:r>
      <w:r w:rsidR="005F4796" w:rsidRPr="007E67F1">
        <w:t>22</w:t>
      </w:r>
      <w:r w:rsidR="00214377" w:rsidRPr="007E67F1">
        <w:t>.</w:t>
      </w:r>
    </w:p>
    <w:p w14:paraId="087BA809" w14:textId="77777777" w:rsidR="00DC5BA8" w:rsidRPr="007E67F1" w:rsidRDefault="00DC5BA8" w:rsidP="00912234">
      <w:pPr>
        <w:pStyle w:val="USTustnpkodeksu"/>
      </w:pPr>
      <w:r w:rsidRPr="007E67F1">
        <w:t>4. Wniosek,</w:t>
      </w:r>
      <w:r w:rsidR="00034831" w:rsidRPr="007E67F1">
        <w:t xml:space="preserve"> o </w:t>
      </w:r>
      <w:r w:rsidRPr="007E67F1">
        <w:t>którym mowa</w:t>
      </w:r>
      <w:r w:rsidR="00034831" w:rsidRPr="007E67F1">
        <w:t xml:space="preserve"> w ust. </w:t>
      </w:r>
      <w:r w:rsidRPr="007E67F1">
        <w:t xml:space="preserve">1, zawiera: </w:t>
      </w:r>
    </w:p>
    <w:p w14:paraId="0AEA198B" w14:textId="44CAF1BC" w:rsidR="00DC5BA8" w:rsidRPr="007E67F1" w:rsidRDefault="00DC5BA8" w:rsidP="00912234">
      <w:pPr>
        <w:pStyle w:val="PKTpunkt"/>
      </w:pPr>
      <w:r w:rsidRPr="007E67F1">
        <w:t>1)</w:t>
      </w:r>
      <w:r w:rsidR="001F1945">
        <w:tab/>
      </w:r>
      <w:r w:rsidRPr="007E67F1">
        <w:t xml:space="preserve">imię (imiona); </w:t>
      </w:r>
    </w:p>
    <w:p w14:paraId="51E2ACC8" w14:textId="78541A73" w:rsidR="00DC5BA8" w:rsidRPr="007E67F1" w:rsidRDefault="00DC5BA8" w:rsidP="00912234">
      <w:pPr>
        <w:pStyle w:val="PKTpunkt"/>
      </w:pPr>
      <w:r w:rsidRPr="007E67F1">
        <w:lastRenderedPageBreak/>
        <w:t>2)</w:t>
      </w:r>
      <w:r w:rsidR="001F1945">
        <w:tab/>
      </w:r>
      <w:r w:rsidRPr="007E67F1">
        <w:t xml:space="preserve">nazwisko; </w:t>
      </w:r>
    </w:p>
    <w:p w14:paraId="000B52D8" w14:textId="2EF1CAE9" w:rsidR="00DC5BA8" w:rsidRPr="007E67F1" w:rsidRDefault="00DC5BA8" w:rsidP="00912234">
      <w:pPr>
        <w:pStyle w:val="PKTpunkt"/>
      </w:pPr>
      <w:r w:rsidRPr="007E67F1">
        <w:t>3)</w:t>
      </w:r>
      <w:r w:rsidR="001F1945">
        <w:tab/>
      </w:r>
      <w:r w:rsidRPr="007E67F1">
        <w:t>nazwisko rodowe;</w:t>
      </w:r>
    </w:p>
    <w:p w14:paraId="4D75E84F" w14:textId="30CCDA1D" w:rsidR="00DC5BA8" w:rsidRPr="007E67F1" w:rsidRDefault="00DC5BA8" w:rsidP="00912234">
      <w:pPr>
        <w:pStyle w:val="PKTpunkt"/>
      </w:pPr>
      <w:r w:rsidRPr="007E67F1">
        <w:t>4)</w:t>
      </w:r>
      <w:r w:rsidR="001F1945">
        <w:tab/>
      </w:r>
      <w:r w:rsidRPr="007E67F1">
        <w:t>obywatelstwo;</w:t>
      </w:r>
    </w:p>
    <w:p w14:paraId="3F5DEF40" w14:textId="0304A3DF" w:rsidR="00DC5BA8" w:rsidRPr="007E67F1" w:rsidRDefault="00DC5BA8" w:rsidP="00912234">
      <w:pPr>
        <w:pStyle w:val="PKTpunkt"/>
      </w:pPr>
      <w:r w:rsidRPr="007E67F1">
        <w:t>5)</w:t>
      </w:r>
      <w:r w:rsidR="001F1945">
        <w:tab/>
      </w:r>
      <w:r w:rsidRPr="007E67F1">
        <w:t>imię matki osoby małoletniej,</w:t>
      </w:r>
      <w:r w:rsidR="00034831" w:rsidRPr="007E67F1">
        <w:t xml:space="preserve"> o </w:t>
      </w:r>
      <w:r w:rsidRPr="007E67F1">
        <w:t>ile zostało udokumentowane;</w:t>
      </w:r>
    </w:p>
    <w:p w14:paraId="11B0357B" w14:textId="7505C1CB" w:rsidR="00DC5BA8" w:rsidRPr="007E67F1" w:rsidRDefault="00DC5BA8" w:rsidP="00912234">
      <w:pPr>
        <w:pStyle w:val="PKTpunkt"/>
      </w:pPr>
      <w:r w:rsidRPr="007E67F1">
        <w:t>6)</w:t>
      </w:r>
      <w:r w:rsidR="001F1945">
        <w:tab/>
      </w:r>
      <w:r w:rsidRPr="007E67F1">
        <w:t>nazwisko matki osoby małoletniej,</w:t>
      </w:r>
      <w:r w:rsidR="00034831" w:rsidRPr="007E67F1">
        <w:t xml:space="preserve"> o </w:t>
      </w:r>
      <w:r w:rsidRPr="007E67F1">
        <w:t>ile zostało udokumentowane;</w:t>
      </w:r>
    </w:p>
    <w:p w14:paraId="3000713F" w14:textId="096992BD" w:rsidR="00DC5BA8" w:rsidRPr="007E67F1" w:rsidRDefault="00DC5BA8" w:rsidP="00912234">
      <w:pPr>
        <w:pStyle w:val="PKTpunkt"/>
      </w:pPr>
      <w:r w:rsidRPr="007E67F1">
        <w:t>7)</w:t>
      </w:r>
      <w:r w:rsidR="001F1945">
        <w:tab/>
      </w:r>
      <w:r w:rsidRPr="007E67F1">
        <w:t>imię ojca osoby małoletniej,</w:t>
      </w:r>
      <w:r w:rsidR="00034831" w:rsidRPr="007E67F1">
        <w:t xml:space="preserve"> o </w:t>
      </w:r>
      <w:r w:rsidRPr="007E67F1">
        <w:t>ile zostało udokumentowane;</w:t>
      </w:r>
    </w:p>
    <w:p w14:paraId="1C055541" w14:textId="725CEA3F" w:rsidR="00DC5BA8" w:rsidRPr="007E67F1" w:rsidRDefault="00DC5BA8" w:rsidP="00912234">
      <w:pPr>
        <w:pStyle w:val="PKTpunkt"/>
      </w:pPr>
      <w:r w:rsidRPr="007E67F1">
        <w:t>8)</w:t>
      </w:r>
      <w:r w:rsidR="001F1945">
        <w:tab/>
      </w:r>
      <w:r w:rsidRPr="007E67F1">
        <w:t>nazwisko ojca osoby małoletniej,</w:t>
      </w:r>
      <w:r w:rsidR="00034831" w:rsidRPr="007E67F1">
        <w:t xml:space="preserve"> o </w:t>
      </w:r>
      <w:r w:rsidRPr="007E67F1">
        <w:t>ile zostało udokumentowane;</w:t>
      </w:r>
    </w:p>
    <w:p w14:paraId="13A47083" w14:textId="250DEB1F" w:rsidR="00DC5BA8" w:rsidRPr="007E67F1" w:rsidRDefault="00DC5BA8" w:rsidP="00912234">
      <w:pPr>
        <w:pStyle w:val="PKTpunkt"/>
      </w:pPr>
      <w:r w:rsidRPr="007E67F1">
        <w:t>9)</w:t>
      </w:r>
      <w:r w:rsidR="001F1945">
        <w:tab/>
      </w:r>
      <w:r w:rsidRPr="007E67F1">
        <w:t>numery PESEL rodziców,</w:t>
      </w:r>
      <w:r w:rsidR="00034831" w:rsidRPr="007E67F1">
        <w:t xml:space="preserve"> o </w:t>
      </w:r>
      <w:r w:rsidRPr="007E67F1">
        <w:t>ile zostały nadane</w:t>
      </w:r>
      <w:r w:rsidR="00034831" w:rsidRPr="007E67F1">
        <w:t xml:space="preserve"> i </w:t>
      </w:r>
      <w:r w:rsidRPr="007E67F1">
        <w:t>są znane;</w:t>
      </w:r>
    </w:p>
    <w:p w14:paraId="267D1986" w14:textId="2FEE6CAE" w:rsidR="00DC5BA8" w:rsidRPr="007E67F1" w:rsidRDefault="00DC5BA8" w:rsidP="00912234">
      <w:pPr>
        <w:pStyle w:val="PKTpunkt"/>
      </w:pPr>
      <w:r w:rsidRPr="007E67F1">
        <w:t>10)</w:t>
      </w:r>
      <w:r w:rsidR="001F1945">
        <w:tab/>
      </w:r>
      <w:r w:rsidRPr="007E67F1">
        <w:t xml:space="preserve">datę urodzenia; </w:t>
      </w:r>
    </w:p>
    <w:p w14:paraId="2848EB8B" w14:textId="3608F166" w:rsidR="00DC5BA8" w:rsidRPr="007E67F1" w:rsidRDefault="00DC5BA8" w:rsidP="00912234">
      <w:pPr>
        <w:pStyle w:val="PKTpunkt"/>
      </w:pPr>
      <w:r w:rsidRPr="007E67F1">
        <w:t>11)</w:t>
      </w:r>
      <w:r w:rsidR="001F1945">
        <w:tab/>
      </w:r>
      <w:r w:rsidRPr="007E67F1">
        <w:t xml:space="preserve">miejsce urodzenia; </w:t>
      </w:r>
    </w:p>
    <w:p w14:paraId="10810060" w14:textId="648EA460" w:rsidR="00DC5BA8" w:rsidRPr="007E67F1" w:rsidRDefault="00DC5BA8" w:rsidP="00912234">
      <w:pPr>
        <w:pStyle w:val="PKTpunkt"/>
      </w:pPr>
      <w:r w:rsidRPr="007E67F1">
        <w:t>12)</w:t>
      </w:r>
      <w:r w:rsidR="001F1945">
        <w:tab/>
      </w:r>
      <w:r w:rsidRPr="007E67F1">
        <w:t xml:space="preserve">kraj urodzenia; </w:t>
      </w:r>
    </w:p>
    <w:p w14:paraId="3FF8244A" w14:textId="12F20A60" w:rsidR="00DC5BA8" w:rsidRPr="007E67F1" w:rsidRDefault="00DC5BA8" w:rsidP="00912234">
      <w:pPr>
        <w:pStyle w:val="PKTpunkt"/>
      </w:pPr>
      <w:r w:rsidRPr="007E67F1">
        <w:t>13)</w:t>
      </w:r>
      <w:r w:rsidR="001F1945">
        <w:tab/>
      </w:r>
      <w:r w:rsidRPr="007E67F1">
        <w:t xml:space="preserve">płeć; </w:t>
      </w:r>
    </w:p>
    <w:p w14:paraId="2D94F450" w14:textId="5B3C66EB" w:rsidR="00DC5BA8" w:rsidRPr="007E67F1" w:rsidRDefault="00DC5BA8" w:rsidP="00912234">
      <w:pPr>
        <w:pStyle w:val="PKTpunkt"/>
      </w:pPr>
      <w:r w:rsidRPr="007E67F1">
        <w:t>14)</w:t>
      </w:r>
      <w:r w:rsidR="001F1945">
        <w:tab/>
      </w:r>
      <w:r w:rsidRPr="007E67F1">
        <w:t>datę wjazdu na terytorium Rzeczypospolitej Polskiej;</w:t>
      </w:r>
    </w:p>
    <w:p w14:paraId="466D7B33" w14:textId="65CEE248" w:rsidR="00DC5BA8" w:rsidRPr="007E67F1" w:rsidRDefault="003828F6" w:rsidP="00912234">
      <w:pPr>
        <w:pStyle w:val="PKTpunkt"/>
      </w:pPr>
      <w:r>
        <w:t>15)</w:t>
      </w:r>
      <w:r w:rsidR="001F1945">
        <w:tab/>
      </w:r>
      <w:r>
        <w:t>datę złożenia wniosku;</w:t>
      </w:r>
    </w:p>
    <w:p w14:paraId="711C4112" w14:textId="3C13C055" w:rsidR="00DC5BA8" w:rsidRPr="007E67F1" w:rsidRDefault="00DC5BA8" w:rsidP="00912234">
      <w:pPr>
        <w:pStyle w:val="PKTpunkt"/>
      </w:pPr>
      <w:r w:rsidRPr="007E67F1">
        <w:t>16)</w:t>
      </w:r>
      <w:r w:rsidR="001F1945">
        <w:tab/>
      </w:r>
      <w:r w:rsidRPr="007E67F1">
        <w:t>adnotację</w:t>
      </w:r>
      <w:r w:rsidR="00034831" w:rsidRPr="007E67F1">
        <w:t xml:space="preserve"> o </w:t>
      </w:r>
      <w:r w:rsidRPr="007E67F1">
        <w:t>tym, czy</w:t>
      </w:r>
      <w:r w:rsidR="003828F6">
        <w:t xml:space="preserve"> odciski palców zostały pobrane;</w:t>
      </w:r>
    </w:p>
    <w:p w14:paraId="63F93ECE" w14:textId="56AE8454" w:rsidR="00DC5BA8" w:rsidRPr="007E67F1" w:rsidRDefault="00DC5BA8" w:rsidP="00912234">
      <w:pPr>
        <w:pStyle w:val="PKTpunkt"/>
      </w:pPr>
      <w:r w:rsidRPr="007E67F1">
        <w:t>17)</w:t>
      </w:r>
      <w:r w:rsidR="001F1945">
        <w:tab/>
      </w:r>
      <w:r w:rsidRPr="007E67F1">
        <w:t>adnotację</w:t>
      </w:r>
      <w:r w:rsidR="00034831" w:rsidRPr="007E67F1">
        <w:t xml:space="preserve"> o </w:t>
      </w:r>
      <w:r w:rsidRPr="007E67F1">
        <w:t>wyniku lub przyczynach braku weryfikacji,</w:t>
      </w:r>
      <w:r w:rsidR="00034831" w:rsidRPr="007E67F1">
        <w:t xml:space="preserve"> o </w:t>
      </w:r>
      <w:r w:rsidRPr="007E67F1">
        <w:t>której mowa</w:t>
      </w:r>
      <w:r w:rsidR="00034831" w:rsidRPr="007E67F1">
        <w:t xml:space="preserve"> w ust. </w:t>
      </w:r>
      <w:r w:rsidR="003828F6">
        <w:t>14;</w:t>
      </w:r>
    </w:p>
    <w:p w14:paraId="6BEB5AFF" w14:textId="0DC8AF21" w:rsidR="00DC5BA8" w:rsidRPr="007E67F1" w:rsidRDefault="00DC5BA8" w:rsidP="00912234">
      <w:pPr>
        <w:pStyle w:val="PKTpunkt"/>
      </w:pPr>
      <w:r w:rsidRPr="007E67F1">
        <w:t>18)</w:t>
      </w:r>
      <w:r w:rsidR="001F1945">
        <w:tab/>
      </w:r>
      <w:r w:rsidRPr="007E67F1">
        <w:t>informacje</w:t>
      </w:r>
      <w:r w:rsidR="00034831" w:rsidRPr="007E67F1">
        <w:t xml:space="preserve"> o </w:t>
      </w:r>
      <w:r w:rsidRPr="007E67F1">
        <w:t xml:space="preserve">osobie sprawującej faktyczną </w:t>
      </w:r>
      <w:r w:rsidR="00DC03AA" w:rsidRPr="007E67F1">
        <w:t xml:space="preserve">pieczę </w:t>
      </w:r>
      <w:r w:rsidRPr="007E67F1">
        <w:t>nad dzieckiem obejmujące dane,</w:t>
      </w:r>
      <w:r w:rsidR="00034831" w:rsidRPr="007E67F1">
        <w:t xml:space="preserve"> o </w:t>
      </w:r>
      <w:r w:rsidRPr="007E67F1">
        <w:t>których mowa</w:t>
      </w:r>
      <w:r w:rsidR="00034831" w:rsidRPr="007E67F1">
        <w:t xml:space="preserve"> w ust. 4 pkt </w:t>
      </w:r>
      <w:r w:rsidRPr="007E67F1">
        <w:t>1, 2, 4, 9, 1</w:t>
      </w:r>
      <w:r w:rsidR="00034831" w:rsidRPr="007E67F1">
        <w:t>2 i art. 8 pkt </w:t>
      </w:r>
      <w:r w:rsidRPr="007E67F1">
        <w:t>2</w:t>
      </w:r>
      <w:r w:rsidR="00034831" w:rsidRPr="007E67F1">
        <w:t>3 </w:t>
      </w:r>
      <w:r w:rsidR="00214377" w:rsidRPr="007E67F1">
        <w:t xml:space="preserve">ustawy z dnia 24 września 2010 r. </w:t>
      </w:r>
      <w:r w:rsidR="00034831" w:rsidRPr="007E67F1">
        <w:t>o </w:t>
      </w:r>
      <w:r w:rsidRPr="007E67F1">
        <w:t>ewidencji ludności</w:t>
      </w:r>
      <w:r w:rsidR="001F1945">
        <w:t>,</w:t>
      </w:r>
      <w:r w:rsidRPr="007E67F1">
        <w:t xml:space="preserve"> oraz wskazanie stosunku pokrewieństwa</w:t>
      </w:r>
      <w:r w:rsidR="00034831" w:rsidRPr="007E67F1">
        <w:t xml:space="preserve"> z </w:t>
      </w:r>
      <w:r w:rsidRPr="007E67F1">
        <w:t>dzieckiem – jeżeli taki istnieje,</w:t>
      </w:r>
      <w:r w:rsidR="00034831" w:rsidRPr="007E67F1">
        <w:t xml:space="preserve"> a w </w:t>
      </w:r>
      <w:r w:rsidRPr="007E67F1">
        <w:t>przypadku jego braku – innej relacji łączącej tę osobę</w:t>
      </w:r>
      <w:r w:rsidR="00034831" w:rsidRPr="007E67F1">
        <w:t xml:space="preserve"> z </w:t>
      </w:r>
      <w:r w:rsidRPr="007E67F1">
        <w:t>dzieckiem</w:t>
      </w:r>
      <w:r w:rsidR="000564C3" w:rsidRPr="007E67F1">
        <w:t>.</w:t>
      </w:r>
    </w:p>
    <w:p w14:paraId="3F0ED3A2" w14:textId="77777777" w:rsidR="00DC5BA8" w:rsidRPr="007E67F1" w:rsidRDefault="00DC5BA8" w:rsidP="00C63832">
      <w:pPr>
        <w:pStyle w:val="USTustnpkodeksu"/>
      </w:pPr>
      <w:r w:rsidRPr="007E67F1">
        <w:t>5. Wniosek,</w:t>
      </w:r>
      <w:r w:rsidR="00034831" w:rsidRPr="007E67F1">
        <w:t xml:space="preserve"> o </w:t>
      </w:r>
      <w:r w:rsidRPr="007E67F1">
        <w:t>którym mowa</w:t>
      </w:r>
      <w:r w:rsidR="00034831" w:rsidRPr="007E67F1">
        <w:t xml:space="preserve"> w ust. </w:t>
      </w:r>
      <w:r w:rsidRPr="007E67F1">
        <w:t>1, może zawierać:</w:t>
      </w:r>
    </w:p>
    <w:p w14:paraId="36D9D661" w14:textId="369BF58C" w:rsidR="00DC5BA8" w:rsidRPr="007E67F1" w:rsidRDefault="00DC5BA8" w:rsidP="00C63832">
      <w:pPr>
        <w:pStyle w:val="PKTpunkt"/>
      </w:pPr>
      <w:r w:rsidRPr="007E67F1">
        <w:t>1)</w:t>
      </w:r>
      <w:r w:rsidR="001F1945">
        <w:tab/>
      </w:r>
      <w:r w:rsidRPr="007E67F1">
        <w:t>adres poczty elektronicznej;</w:t>
      </w:r>
    </w:p>
    <w:p w14:paraId="5E0209A0" w14:textId="7E70541E" w:rsidR="00DC5BA8" w:rsidRPr="007E67F1" w:rsidRDefault="00DC5BA8" w:rsidP="00C63832">
      <w:pPr>
        <w:pStyle w:val="PKTpunkt"/>
      </w:pPr>
      <w:r w:rsidRPr="007E67F1">
        <w:t>2)</w:t>
      </w:r>
      <w:r w:rsidR="001F1945">
        <w:tab/>
      </w:r>
      <w:r w:rsidRPr="007E67F1">
        <w:t>numer telefonu komórkowego;</w:t>
      </w:r>
    </w:p>
    <w:p w14:paraId="0F38166B" w14:textId="2931108E" w:rsidR="00DC5BA8" w:rsidRPr="007E67F1" w:rsidRDefault="00DC5BA8" w:rsidP="00C63832">
      <w:pPr>
        <w:pStyle w:val="PKTpunkt"/>
      </w:pPr>
      <w:r w:rsidRPr="007E67F1">
        <w:t>3)</w:t>
      </w:r>
      <w:r w:rsidR="001F1945">
        <w:tab/>
      </w:r>
      <w:r w:rsidRPr="007E67F1">
        <w:t xml:space="preserve">zgodę na: </w:t>
      </w:r>
    </w:p>
    <w:p w14:paraId="75C0D1CC" w14:textId="64B781BB" w:rsidR="00DC5BA8" w:rsidRPr="007E67F1" w:rsidRDefault="00DC5BA8" w:rsidP="00C63832">
      <w:pPr>
        <w:pStyle w:val="LITlitera"/>
      </w:pPr>
      <w:r w:rsidRPr="007E67F1">
        <w:t>a)</w:t>
      </w:r>
      <w:r w:rsidR="001F1945">
        <w:tab/>
      </w:r>
      <w:r w:rsidRPr="007E67F1">
        <w:t>wprowadzenie danych,</w:t>
      </w:r>
      <w:r w:rsidR="00034831" w:rsidRPr="007E67F1">
        <w:t xml:space="preserve"> o </w:t>
      </w:r>
      <w:r w:rsidRPr="007E67F1">
        <w:t>których mowa</w:t>
      </w:r>
      <w:r w:rsidR="00034831" w:rsidRPr="007E67F1">
        <w:t xml:space="preserve"> w pkt 1 lub</w:t>
      </w:r>
      <w:r w:rsidRPr="007E67F1">
        <w:t xml:space="preserve"> 2, do rejestru danych kontaktowych,</w:t>
      </w:r>
      <w:r w:rsidR="00034831" w:rsidRPr="007E67F1">
        <w:t xml:space="preserve"> o </w:t>
      </w:r>
      <w:r w:rsidRPr="007E67F1">
        <w:t>którym mowa</w:t>
      </w:r>
      <w:r w:rsidR="00034831" w:rsidRPr="007E67F1">
        <w:t xml:space="preserve"> w art. </w:t>
      </w:r>
      <w:r w:rsidRPr="007E67F1">
        <w:t>20h ustawy</w:t>
      </w:r>
      <w:r w:rsidR="00034831" w:rsidRPr="007E67F1">
        <w:t xml:space="preserve"> z </w:t>
      </w:r>
      <w:r w:rsidRPr="007E67F1">
        <w:t>dnia 1</w:t>
      </w:r>
      <w:r w:rsidR="00034831" w:rsidRPr="007E67F1">
        <w:t>7 </w:t>
      </w:r>
      <w:r w:rsidRPr="007E67F1">
        <w:t>lutego 200</w:t>
      </w:r>
      <w:r w:rsidR="00034831" w:rsidRPr="007E67F1">
        <w:t>5 </w:t>
      </w:r>
      <w:r w:rsidRPr="007E67F1">
        <w:t>r.</w:t>
      </w:r>
      <w:r w:rsidR="007A628E" w:rsidRPr="007E67F1">
        <w:t xml:space="preserve"> o</w:t>
      </w:r>
      <w:r w:rsidRPr="007E67F1">
        <w:t xml:space="preserve"> informatyzacji działalności podmiotów realizujących zadania publiczne (</w:t>
      </w:r>
      <w:r w:rsidR="00034831" w:rsidRPr="007E67F1">
        <w:t>Dz. U. z </w:t>
      </w:r>
      <w:r w:rsidRPr="007E67F1">
        <w:t>202</w:t>
      </w:r>
      <w:r w:rsidR="00034831" w:rsidRPr="007E67F1">
        <w:t>1 </w:t>
      </w:r>
      <w:r w:rsidRPr="007E67F1">
        <w:t>r.</w:t>
      </w:r>
      <w:r w:rsidR="00034831" w:rsidRPr="007E67F1">
        <w:t xml:space="preserve"> poz. </w:t>
      </w:r>
      <w:r w:rsidR="00630DC6" w:rsidRPr="007E67F1">
        <w:t>2070),</w:t>
      </w:r>
    </w:p>
    <w:p w14:paraId="013D7187" w14:textId="6F91CEAE" w:rsidR="00DC5BA8" w:rsidRPr="007E67F1" w:rsidRDefault="00DC5BA8" w:rsidP="00C63832">
      <w:pPr>
        <w:pStyle w:val="LITlitera"/>
      </w:pPr>
      <w:r w:rsidRPr="007E67F1">
        <w:t>b)</w:t>
      </w:r>
      <w:r w:rsidR="001F1945">
        <w:tab/>
      </w:r>
      <w:r w:rsidRPr="007E67F1">
        <w:t>potwierdzenie profilu zaufanego,</w:t>
      </w:r>
      <w:r w:rsidR="00034831" w:rsidRPr="007E67F1">
        <w:t xml:space="preserve"> o </w:t>
      </w:r>
      <w:r w:rsidRPr="007E67F1">
        <w:t>którym mowa</w:t>
      </w:r>
      <w:r w:rsidR="00034831" w:rsidRPr="007E67F1">
        <w:t xml:space="preserve"> w art. 3 pkt </w:t>
      </w:r>
      <w:r w:rsidRPr="007E67F1">
        <w:t>1</w:t>
      </w:r>
      <w:r w:rsidR="00034831" w:rsidRPr="007E67F1">
        <w:t>4 </w:t>
      </w:r>
      <w:r w:rsidRPr="007E67F1">
        <w:t>ustawy</w:t>
      </w:r>
      <w:r w:rsidR="00034831" w:rsidRPr="007E67F1">
        <w:t xml:space="preserve"> z </w:t>
      </w:r>
      <w:r w:rsidRPr="007E67F1">
        <w:t>dnia 1</w:t>
      </w:r>
      <w:r w:rsidR="00034831" w:rsidRPr="007E67F1">
        <w:t>7 </w:t>
      </w:r>
      <w:r w:rsidRPr="007E67F1">
        <w:t>lutego 200</w:t>
      </w:r>
      <w:r w:rsidR="00034831" w:rsidRPr="007E67F1">
        <w:t>5 </w:t>
      </w:r>
      <w:r w:rsidRPr="007E67F1">
        <w:t>r.</w:t>
      </w:r>
      <w:r w:rsidR="00034831" w:rsidRPr="007E67F1">
        <w:t xml:space="preserve"> o </w:t>
      </w:r>
      <w:r w:rsidRPr="007E67F1">
        <w:t xml:space="preserve">informatyzacji działalności podmiotów realizujących zadania publiczne. </w:t>
      </w:r>
    </w:p>
    <w:p w14:paraId="2D39099B" w14:textId="77777777" w:rsidR="00DC5BA8" w:rsidRPr="00105FFC" w:rsidRDefault="00DC5BA8" w:rsidP="00105FFC">
      <w:pPr>
        <w:pStyle w:val="USTustnpkodeksu"/>
      </w:pPr>
      <w:r w:rsidRPr="00105FFC">
        <w:t>6. Do danych,</w:t>
      </w:r>
      <w:r w:rsidR="00034831" w:rsidRPr="00105FFC">
        <w:t xml:space="preserve"> o </w:t>
      </w:r>
      <w:r w:rsidRPr="00105FFC">
        <w:t>których mowa</w:t>
      </w:r>
      <w:r w:rsidR="00034831" w:rsidRPr="00105FFC">
        <w:t xml:space="preserve"> w ust. </w:t>
      </w:r>
      <w:r w:rsidRPr="00105FFC">
        <w:t>4, stosuje się sposób transliteracji określony</w:t>
      </w:r>
      <w:r w:rsidR="00034831" w:rsidRPr="00105FFC">
        <w:t xml:space="preserve"> w </w:t>
      </w:r>
      <w:r w:rsidRPr="00105FFC">
        <w:t>przepisach wydanych na podstawie</w:t>
      </w:r>
      <w:r w:rsidR="00034831" w:rsidRPr="00105FFC">
        <w:t xml:space="preserve"> art. 7 ust. 3 </w:t>
      </w:r>
      <w:r w:rsidRPr="00105FFC">
        <w:t>ustawy</w:t>
      </w:r>
      <w:r w:rsidR="00034831" w:rsidRPr="00105FFC">
        <w:t xml:space="preserve"> z </w:t>
      </w:r>
      <w:r w:rsidRPr="00105FFC">
        <w:t xml:space="preserve">dnia </w:t>
      </w:r>
      <w:r w:rsidR="00034831" w:rsidRPr="00105FFC">
        <w:t>6 </w:t>
      </w:r>
      <w:r w:rsidRPr="00105FFC">
        <w:t>stycznia 200</w:t>
      </w:r>
      <w:r w:rsidR="00034831" w:rsidRPr="00105FFC">
        <w:t>5 </w:t>
      </w:r>
      <w:r w:rsidRPr="00105FFC">
        <w:t>r.</w:t>
      </w:r>
      <w:r w:rsidR="00034831" w:rsidRPr="00105FFC">
        <w:t xml:space="preserve"> o </w:t>
      </w:r>
      <w:r w:rsidRPr="00105FFC">
        <w:t>mniejszościach narodowych</w:t>
      </w:r>
      <w:r w:rsidR="00034831" w:rsidRPr="00105FFC">
        <w:t xml:space="preserve"> i </w:t>
      </w:r>
      <w:r w:rsidRPr="00105FFC">
        <w:t>etnicznych oraz</w:t>
      </w:r>
      <w:r w:rsidR="00034831" w:rsidRPr="00105FFC">
        <w:t xml:space="preserve"> o </w:t>
      </w:r>
      <w:r w:rsidRPr="00105FFC">
        <w:t>języku regionalnym (</w:t>
      </w:r>
      <w:r w:rsidR="00034831" w:rsidRPr="00105FFC">
        <w:t>Dz. U. z </w:t>
      </w:r>
      <w:r w:rsidRPr="00105FFC">
        <w:t>201</w:t>
      </w:r>
      <w:r w:rsidR="00034831" w:rsidRPr="00105FFC">
        <w:t>7 </w:t>
      </w:r>
      <w:r w:rsidRPr="00105FFC">
        <w:t>r.</w:t>
      </w:r>
      <w:r w:rsidR="00034831" w:rsidRPr="00105FFC">
        <w:t xml:space="preserve"> poz. </w:t>
      </w:r>
      <w:r w:rsidRPr="00105FFC">
        <w:t>823).</w:t>
      </w:r>
    </w:p>
    <w:p w14:paraId="003256AE" w14:textId="77777777" w:rsidR="00DC5BA8" w:rsidRPr="00105FFC" w:rsidRDefault="00DC5BA8" w:rsidP="00105FFC">
      <w:pPr>
        <w:pStyle w:val="USTustnpkodeksu"/>
      </w:pPr>
      <w:r w:rsidRPr="00105FFC">
        <w:t>7. Do wniosku,</w:t>
      </w:r>
      <w:r w:rsidR="00034831" w:rsidRPr="00105FFC">
        <w:t xml:space="preserve"> o </w:t>
      </w:r>
      <w:r w:rsidRPr="00105FFC">
        <w:t>którym mowa</w:t>
      </w:r>
      <w:r w:rsidR="00034831" w:rsidRPr="00105FFC">
        <w:t xml:space="preserve"> w ust. </w:t>
      </w:r>
      <w:r w:rsidRPr="00105FFC">
        <w:t>1, załącza się fotografię, spełniającą</w:t>
      </w:r>
      <w:r w:rsidR="00514139" w:rsidRPr="00105FFC">
        <w:t xml:space="preserve"> wymagania określone</w:t>
      </w:r>
      <w:r w:rsidR="00034831" w:rsidRPr="00105FFC">
        <w:t xml:space="preserve"> w art. </w:t>
      </w:r>
      <w:r w:rsidR="00514139" w:rsidRPr="00105FFC">
        <w:t>2</w:t>
      </w:r>
      <w:r w:rsidR="00034831" w:rsidRPr="00105FFC">
        <w:t>9 </w:t>
      </w:r>
      <w:r w:rsidRPr="00105FFC">
        <w:t>ustawy</w:t>
      </w:r>
      <w:r w:rsidR="00034831" w:rsidRPr="00105FFC">
        <w:t xml:space="preserve"> z </w:t>
      </w:r>
      <w:r w:rsidRPr="00105FFC">
        <w:t xml:space="preserve">dnia </w:t>
      </w:r>
      <w:r w:rsidR="00034831" w:rsidRPr="00105FFC">
        <w:t>6 </w:t>
      </w:r>
      <w:r w:rsidRPr="00105FFC">
        <w:t>sierpnia 201</w:t>
      </w:r>
      <w:r w:rsidR="00034831" w:rsidRPr="00105FFC">
        <w:t>0 </w:t>
      </w:r>
      <w:r w:rsidRPr="00105FFC">
        <w:t>r.</w:t>
      </w:r>
      <w:r w:rsidR="00034831" w:rsidRPr="00105FFC">
        <w:t xml:space="preserve"> o </w:t>
      </w:r>
      <w:r w:rsidRPr="00105FFC">
        <w:t>dowodach osobistych (</w:t>
      </w:r>
      <w:r w:rsidR="00034831" w:rsidRPr="00105FFC">
        <w:t>Dz. U. z </w:t>
      </w:r>
      <w:r w:rsidRPr="00105FFC">
        <w:t>202</w:t>
      </w:r>
      <w:r w:rsidR="00034831" w:rsidRPr="00105FFC">
        <w:t>1 </w:t>
      </w:r>
      <w:r w:rsidRPr="00105FFC">
        <w:t>r.</w:t>
      </w:r>
      <w:r w:rsidR="00034831" w:rsidRPr="00105FFC">
        <w:t xml:space="preserve"> poz. </w:t>
      </w:r>
      <w:r w:rsidRPr="00105FFC">
        <w:t>816, 100</w:t>
      </w:r>
      <w:r w:rsidR="00034831" w:rsidRPr="00105FFC">
        <w:t>0 i </w:t>
      </w:r>
      <w:r w:rsidR="00681855" w:rsidRPr="00105FFC">
        <w:t>1978).</w:t>
      </w:r>
    </w:p>
    <w:p w14:paraId="2634083F" w14:textId="77777777" w:rsidR="00DC5BA8" w:rsidRPr="007E67F1" w:rsidRDefault="00DC5BA8" w:rsidP="00C63832">
      <w:pPr>
        <w:pStyle w:val="USTustnpkodeksu"/>
      </w:pPr>
      <w:r w:rsidRPr="007E67F1">
        <w:t>8. Podczas składania wniosku,</w:t>
      </w:r>
      <w:r w:rsidR="00034831" w:rsidRPr="007E67F1">
        <w:t xml:space="preserve"> o </w:t>
      </w:r>
      <w:r w:rsidRPr="007E67F1">
        <w:t>którym mowa</w:t>
      </w:r>
      <w:r w:rsidR="00034831" w:rsidRPr="007E67F1">
        <w:t xml:space="preserve"> w ust. </w:t>
      </w:r>
      <w:r w:rsidRPr="007E67F1">
        <w:t>1, pobiera się od osoby, której dotyczy wniosek, odciski palców.</w:t>
      </w:r>
    </w:p>
    <w:p w14:paraId="352D2F78" w14:textId="77777777" w:rsidR="00DC5BA8" w:rsidRPr="007E67F1" w:rsidRDefault="00DC5BA8" w:rsidP="00C63832">
      <w:pPr>
        <w:pStyle w:val="USTustnpkodeksu"/>
      </w:pPr>
      <w:r w:rsidRPr="007E67F1">
        <w:t xml:space="preserve">9. Odcisków palców nie pobiera się od osoby: </w:t>
      </w:r>
    </w:p>
    <w:p w14:paraId="2182DF42" w14:textId="35FE138D" w:rsidR="00DC5BA8" w:rsidRPr="007E67F1" w:rsidRDefault="00DC5BA8" w:rsidP="00C63832">
      <w:pPr>
        <w:pStyle w:val="PKTpunkt"/>
      </w:pPr>
      <w:r w:rsidRPr="007E67F1">
        <w:t>1)</w:t>
      </w:r>
      <w:r w:rsidR="001F1945">
        <w:tab/>
      </w:r>
      <w:r w:rsidRPr="007E67F1">
        <w:t>któ</w:t>
      </w:r>
      <w:r w:rsidR="00630DC6" w:rsidRPr="007E67F1">
        <w:t>ra nie ukończyła 12. roku życia;</w:t>
      </w:r>
      <w:r w:rsidRPr="007E67F1">
        <w:t xml:space="preserve"> </w:t>
      </w:r>
    </w:p>
    <w:p w14:paraId="34BB9BD7" w14:textId="4A51DF31" w:rsidR="00DC5BA8" w:rsidRPr="007E67F1" w:rsidRDefault="00DC5BA8" w:rsidP="00C63832">
      <w:pPr>
        <w:pStyle w:val="PKTpunkt"/>
      </w:pPr>
      <w:r w:rsidRPr="007E67F1">
        <w:t>2)</w:t>
      </w:r>
      <w:r w:rsidR="001F1945">
        <w:tab/>
      </w:r>
      <w:r w:rsidRPr="007E67F1">
        <w:t>od której chwilowo fizycznie nie jest możliwe pobranie odcisków któregokolwiek</w:t>
      </w:r>
      <w:r w:rsidR="00034831" w:rsidRPr="007E67F1">
        <w:t xml:space="preserve"> z </w:t>
      </w:r>
      <w:r w:rsidR="00630DC6" w:rsidRPr="007E67F1">
        <w:t>palców;</w:t>
      </w:r>
    </w:p>
    <w:p w14:paraId="1C56536C" w14:textId="1E2797D0" w:rsidR="00DC5BA8" w:rsidRPr="007E67F1" w:rsidRDefault="00DC5BA8" w:rsidP="00C63832">
      <w:pPr>
        <w:pStyle w:val="PKTpunkt"/>
      </w:pPr>
      <w:r w:rsidRPr="007E67F1">
        <w:t>3)</w:t>
      </w:r>
      <w:r w:rsidR="001F1945">
        <w:tab/>
      </w:r>
      <w:r w:rsidRPr="007E67F1">
        <w:t xml:space="preserve">od której pobranie odcisków palców jest fizycznie niemożliwe. </w:t>
      </w:r>
    </w:p>
    <w:p w14:paraId="36CB1CEE" w14:textId="77777777" w:rsidR="00DC5BA8" w:rsidRPr="007E67F1" w:rsidRDefault="00DC5BA8" w:rsidP="00912234">
      <w:pPr>
        <w:pStyle w:val="USTustnpkodeksu"/>
      </w:pPr>
      <w:r w:rsidRPr="007E67F1">
        <w:t>10. Odciski palców pobiera się</w:t>
      </w:r>
      <w:r w:rsidR="00034831" w:rsidRPr="007E67F1">
        <w:t xml:space="preserve"> w </w:t>
      </w:r>
      <w:r w:rsidRPr="007E67F1">
        <w:t>sposób określony</w:t>
      </w:r>
      <w:r w:rsidR="00034831" w:rsidRPr="007E67F1">
        <w:t xml:space="preserve"> w </w:t>
      </w:r>
      <w:r w:rsidRPr="007E67F1">
        <w:t>przepisach wydanych na podstawie</w:t>
      </w:r>
      <w:r w:rsidR="00034831" w:rsidRPr="007E67F1">
        <w:t xml:space="preserve"> art. </w:t>
      </w:r>
      <w:r w:rsidRPr="007E67F1">
        <w:t>5</w:t>
      </w:r>
      <w:r w:rsidR="00034831" w:rsidRPr="007E67F1">
        <w:t>4 </w:t>
      </w:r>
      <w:r w:rsidRPr="007E67F1">
        <w:t>ustawy</w:t>
      </w:r>
      <w:r w:rsidR="00034831" w:rsidRPr="007E67F1">
        <w:t xml:space="preserve"> z </w:t>
      </w:r>
      <w:r w:rsidRPr="007E67F1">
        <w:t xml:space="preserve">dnia </w:t>
      </w:r>
      <w:r w:rsidR="00034831" w:rsidRPr="007E67F1">
        <w:t>6 </w:t>
      </w:r>
      <w:r w:rsidRPr="007E67F1">
        <w:t>sierpnia 201</w:t>
      </w:r>
      <w:r w:rsidR="00034831" w:rsidRPr="007E67F1">
        <w:t>0 </w:t>
      </w:r>
      <w:r w:rsidRPr="007E67F1">
        <w:t>r.</w:t>
      </w:r>
      <w:r w:rsidR="00034831" w:rsidRPr="007E67F1">
        <w:t xml:space="preserve"> o </w:t>
      </w:r>
      <w:r w:rsidRPr="007E67F1">
        <w:t>dowodach osobistych.</w:t>
      </w:r>
    </w:p>
    <w:p w14:paraId="2921AB9E" w14:textId="77777777" w:rsidR="00DC5BA8" w:rsidRPr="007E67F1" w:rsidRDefault="00DC5BA8" w:rsidP="00912234">
      <w:pPr>
        <w:pStyle w:val="USTustnpkodeksu"/>
      </w:pPr>
      <w:r w:rsidRPr="007E67F1">
        <w:t>11. Organ gminy potwierdza tożsamość na podstawie dokumentu podróży, Karty Polaka lub innego dokumentu ze zdjęciem umożl</w:t>
      </w:r>
      <w:r w:rsidR="00514139" w:rsidRPr="007E67F1">
        <w:t>iwiającego ustalenie tożsamości</w:t>
      </w:r>
      <w:r w:rsidRPr="007E67F1">
        <w:t>,</w:t>
      </w:r>
      <w:r w:rsidR="00034831" w:rsidRPr="007E67F1">
        <w:t xml:space="preserve"> a w </w:t>
      </w:r>
      <w:r w:rsidRPr="007E67F1">
        <w:t>przypadku osób, które nie ukończyły 1</w:t>
      </w:r>
      <w:r w:rsidR="00034831" w:rsidRPr="007E67F1">
        <w:t>8</w:t>
      </w:r>
      <w:r w:rsidR="001F1945">
        <w:t>.</w:t>
      </w:r>
      <w:r w:rsidR="00034831" w:rsidRPr="007E67F1">
        <w:t> </w:t>
      </w:r>
      <w:r w:rsidRPr="007E67F1">
        <w:t>roku życia</w:t>
      </w:r>
      <w:r w:rsidR="001F1945">
        <w:t>,</w:t>
      </w:r>
      <w:r w:rsidRPr="007E67F1">
        <w:t xml:space="preserve"> również dokumentu potwierdzającego urodzenie,</w:t>
      </w:r>
      <w:r w:rsidR="00034831" w:rsidRPr="007E67F1">
        <w:t xml:space="preserve"> i </w:t>
      </w:r>
      <w:r w:rsidRPr="007E67F1">
        <w:t>wprowadza dane do rejestru PESEL.</w:t>
      </w:r>
    </w:p>
    <w:p w14:paraId="0BC1A3C5" w14:textId="06CCF0DC" w:rsidR="00DC5BA8" w:rsidRPr="007E67F1" w:rsidRDefault="00DC5BA8" w:rsidP="00912234">
      <w:pPr>
        <w:pStyle w:val="USTustnpkodeksu"/>
      </w:pPr>
      <w:r w:rsidRPr="007E67F1">
        <w:t>12. Potwierdzenie tożsamości może nastąpić na podstawie dokumentu unieważnionego, jeżeli umożliwia on ustalenie tożsamości osoby.</w:t>
      </w:r>
      <w:r w:rsidR="009A5A15">
        <w:t xml:space="preserve"> </w:t>
      </w:r>
    </w:p>
    <w:p w14:paraId="1EB4681A" w14:textId="75D76D9A" w:rsidR="00DC5BA8" w:rsidRPr="007E67F1" w:rsidRDefault="00DC5BA8" w:rsidP="00912234">
      <w:pPr>
        <w:pStyle w:val="USTustnpkodeksu"/>
      </w:pPr>
      <w:r w:rsidRPr="007E67F1">
        <w:t>13.</w:t>
      </w:r>
      <w:r w:rsidR="00034831" w:rsidRPr="007E67F1">
        <w:t xml:space="preserve"> W </w:t>
      </w:r>
      <w:r w:rsidRPr="007E67F1">
        <w:t>przypadku braku dokumentów,</w:t>
      </w:r>
      <w:r w:rsidR="00034831" w:rsidRPr="007E67F1">
        <w:t xml:space="preserve"> o </w:t>
      </w:r>
      <w:r w:rsidRPr="007E67F1">
        <w:t>których mowa</w:t>
      </w:r>
      <w:r w:rsidR="00034831" w:rsidRPr="007E67F1">
        <w:t xml:space="preserve"> w ust. </w:t>
      </w:r>
      <w:r w:rsidRPr="007E67F1">
        <w:t>11, wnioskodawca</w:t>
      </w:r>
      <w:r w:rsidR="009A5A15">
        <w:t xml:space="preserve"> </w:t>
      </w:r>
      <w:r w:rsidRPr="007E67F1">
        <w:t>składa oświadczenie pod rygorem odpowiedzialności karnej za złożenie fałszywego oświadczenia. Składający oświadczenie zamieszcza</w:t>
      </w:r>
      <w:r w:rsidR="00034831" w:rsidRPr="007E67F1">
        <w:t xml:space="preserve"> w </w:t>
      </w:r>
      <w:r w:rsidRPr="007E67F1">
        <w:t>nim klauzulę następującej treści: „Jestem świadomy odpowiedzialności karnej za złożenie fałszywego oświadczenia.”</w:t>
      </w:r>
      <w:r w:rsidR="001F1945">
        <w:t>.</w:t>
      </w:r>
      <w:r w:rsidRPr="007E67F1">
        <w:t xml:space="preserve"> Klauzula ta zastępuje pouczenie</w:t>
      </w:r>
      <w:r w:rsidR="00034831" w:rsidRPr="007E67F1">
        <w:t xml:space="preserve"> o </w:t>
      </w:r>
      <w:r w:rsidRPr="007E67F1">
        <w:t>odpowiedzialności karnej za złoż</w:t>
      </w:r>
      <w:r w:rsidR="000F65FE" w:rsidRPr="007E67F1">
        <w:t>enie fałszywego oświadczenia.</w:t>
      </w:r>
    </w:p>
    <w:p w14:paraId="0A0A7561" w14:textId="77777777" w:rsidR="00DC5BA8" w:rsidRPr="007E67F1" w:rsidRDefault="00DC5BA8" w:rsidP="00912234">
      <w:pPr>
        <w:pStyle w:val="USTustnpkodeksu"/>
      </w:pPr>
      <w:r w:rsidRPr="007E67F1">
        <w:t>14. Komendant Główny Straży Granicznej zapewnia możliwość weryfikacji danych osoby, której ma zostać nadany numer PESEL</w:t>
      </w:r>
      <w:r w:rsidR="001F1945">
        <w:t>,</w:t>
      </w:r>
      <w:r w:rsidR="00034831" w:rsidRPr="007E67F1">
        <w:t xml:space="preserve"> z </w:t>
      </w:r>
      <w:r w:rsidRPr="007E67F1">
        <w:t>danymi zgromadzonymi</w:t>
      </w:r>
      <w:r w:rsidR="00034831" w:rsidRPr="007E67F1">
        <w:t xml:space="preserve"> w </w:t>
      </w:r>
      <w:r w:rsidRPr="007E67F1">
        <w:t>rejestrze,</w:t>
      </w:r>
      <w:r w:rsidR="00034831" w:rsidRPr="007E67F1">
        <w:t xml:space="preserve"> o </w:t>
      </w:r>
      <w:r w:rsidRPr="007E67F1">
        <w:t>którym mowa</w:t>
      </w:r>
      <w:r w:rsidR="00034831" w:rsidRPr="007E67F1">
        <w:t xml:space="preserve"> w art. 3 ust. </w:t>
      </w:r>
      <w:r w:rsidR="000F65FE" w:rsidRPr="007E67F1">
        <w:t>3</w:t>
      </w:r>
      <w:r w:rsidRPr="007E67F1">
        <w:t>.</w:t>
      </w:r>
    </w:p>
    <w:p w14:paraId="4E45CC1A" w14:textId="77777777" w:rsidR="00DC5BA8" w:rsidRPr="007E67F1" w:rsidRDefault="00DC5BA8" w:rsidP="00912234">
      <w:pPr>
        <w:pStyle w:val="USTustnpkodeksu"/>
      </w:pPr>
      <w:r w:rsidRPr="007E67F1">
        <w:t>15. Kopię dokumentu, na podstawie którego dokonano ustalenia tożsamości</w:t>
      </w:r>
      <w:r w:rsidR="001F1945">
        <w:t>,</w:t>
      </w:r>
      <w:r w:rsidRPr="007E67F1">
        <w:t xml:space="preserve"> lub oświadczenie,</w:t>
      </w:r>
      <w:r w:rsidR="00034831" w:rsidRPr="007E67F1">
        <w:t xml:space="preserve"> o </w:t>
      </w:r>
      <w:r w:rsidRPr="007E67F1">
        <w:t>którym mowa</w:t>
      </w:r>
      <w:r w:rsidR="00034831" w:rsidRPr="007E67F1">
        <w:t xml:space="preserve"> w ust. </w:t>
      </w:r>
      <w:r w:rsidRPr="007E67F1">
        <w:t>13, przechowuje organ gminy wraz</w:t>
      </w:r>
      <w:r w:rsidR="00034831" w:rsidRPr="007E67F1">
        <w:t xml:space="preserve"> z </w:t>
      </w:r>
      <w:r w:rsidRPr="007E67F1">
        <w:t>wnioskiem.</w:t>
      </w:r>
    </w:p>
    <w:p w14:paraId="66B3CE52" w14:textId="77777777" w:rsidR="00DC5BA8" w:rsidRPr="007E67F1" w:rsidRDefault="00DC5BA8" w:rsidP="00912234">
      <w:pPr>
        <w:pStyle w:val="USTustnpkodeksu"/>
      </w:pPr>
      <w:r w:rsidRPr="007E67F1">
        <w:t>16. Organ gminy odmawia</w:t>
      </w:r>
      <w:r w:rsidR="00034831" w:rsidRPr="007E67F1">
        <w:t xml:space="preserve"> w </w:t>
      </w:r>
      <w:r w:rsidRPr="007E67F1">
        <w:t>drodze decyzji nadania numeru PESEL,</w:t>
      </w:r>
      <w:r w:rsidR="00034831" w:rsidRPr="007E67F1">
        <w:t xml:space="preserve"> w </w:t>
      </w:r>
      <w:r w:rsidRPr="007E67F1">
        <w:t>przypadku gdy:</w:t>
      </w:r>
    </w:p>
    <w:p w14:paraId="1AFF0791" w14:textId="7C92FF1D" w:rsidR="00DC5BA8" w:rsidRPr="007E67F1" w:rsidRDefault="00DC5BA8" w:rsidP="002E2ED2">
      <w:pPr>
        <w:pStyle w:val="PKTpunkt"/>
      </w:pPr>
      <w:r w:rsidRPr="007E67F1">
        <w:t>1)</w:t>
      </w:r>
      <w:r w:rsidR="001F1945">
        <w:tab/>
      </w:r>
      <w:r w:rsidRPr="007E67F1">
        <w:t>fotografia załączona do wniosku nie spełnia wymań określonych</w:t>
      </w:r>
      <w:r w:rsidR="00034831" w:rsidRPr="007E67F1">
        <w:t xml:space="preserve"> w art. </w:t>
      </w:r>
      <w:r w:rsidRPr="007E67F1">
        <w:t>2</w:t>
      </w:r>
      <w:r w:rsidR="00034831" w:rsidRPr="007E67F1">
        <w:t>9 </w:t>
      </w:r>
      <w:r w:rsidRPr="007E67F1">
        <w:t>ustawy</w:t>
      </w:r>
      <w:r w:rsidR="00034831" w:rsidRPr="007E67F1">
        <w:t xml:space="preserve"> z </w:t>
      </w:r>
      <w:r w:rsidRPr="007E67F1">
        <w:t xml:space="preserve">dnia </w:t>
      </w:r>
      <w:r w:rsidR="00034831" w:rsidRPr="007E67F1">
        <w:t>6 </w:t>
      </w:r>
      <w:r w:rsidRPr="007E67F1">
        <w:t>sierpnia 201</w:t>
      </w:r>
      <w:r w:rsidR="00034831" w:rsidRPr="007E67F1">
        <w:t>0 </w:t>
      </w:r>
      <w:r w:rsidRPr="007E67F1">
        <w:t>r.</w:t>
      </w:r>
      <w:r w:rsidR="00034831" w:rsidRPr="007E67F1">
        <w:t xml:space="preserve"> o </w:t>
      </w:r>
      <w:r w:rsidRPr="007E67F1">
        <w:t>dowodach osobistych;</w:t>
      </w:r>
    </w:p>
    <w:p w14:paraId="44D20F1B" w14:textId="7C5C4188" w:rsidR="00DC5BA8" w:rsidRPr="007E67F1" w:rsidRDefault="00DC5BA8" w:rsidP="002E2ED2">
      <w:pPr>
        <w:pStyle w:val="PKTpunkt"/>
      </w:pPr>
      <w:r w:rsidRPr="007E67F1">
        <w:t>2)</w:t>
      </w:r>
      <w:r w:rsidR="001F1945">
        <w:tab/>
      </w:r>
      <w:r w:rsidRPr="007E67F1">
        <w:t>nie zostały pobrane odciski palców,</w:t>
      </w:r>
      <w:r w:rsidR="00034831" w:rsidRPr="007E67F1">
        <w:t xml:space="preserve"> z </w:t>
      </w:r>
      <w:r w:rsidRPr="007E67F1">
        <w:t>wyjątkiem przypadków,</w:t>
      </w:r>
      <w:r w:rsidR="00034831" w:rsidRPr="007E67F1">
        <w:t xml:space="preserve"> o </w:t>
      </w:r>
      <w:r w:rsidRPr="007E67F1">
        <w:t>którym mowa</w:t>
      </w:r>
      <w:r w:rsidR="00034831" w:rsidRPr="007E67F1">
        <w:t xml:space="preserve"> w ust. </w:t>
      </w:r>
      <w:r w:rsidRPr="007E67F1">
        <w:t>9;</w:t>
      </w:r>
    </w:p>
    <w:p w14:paraId="499A58F2" w14:textId="47A7C298" w:rsidR="00DC5BA8" w:rsidRPr="007E67F1" w:rsidRDefault="00DC5BA8" w:rsidP="002E2ED2">
      <w:pPr>
        <w:pStyle w:val="PKTpunkt"/>
      </w:pPr>
      <w:r w:rsidRPr="007E67F1">
        <w:t>3)</w:t>
      </w:r>
      <w:r w:rsidR="001F1945">
        <w:tab/>
      </w:r>
      <w:r w:rsidRPr="007E67F1">
        <w:t>potwierdzenie tożsamości nastąpiło na podstawie oświadczenia,</w:t>
      </w:r>
      <w:r w:rsidR="00034831" w:rsidRPr="007E67F1">
        <w:t xml:space="preserve"> o </w:t>
      </w:r>
      <w:r w:rsidRPr="007E67F1">
        <w:t>którym mowa</w:t>
      </w:r>
      <w:r w:rsidR="00034831" w:rsidRPr="007E67F1">
        <w:t xml:space="preserve"> w ust. </w:t>
      </w:r>
      <w:r w:rsidRPr="007E67F1">
        <w:t>13,</w:t>
      </w:r>
      <w:r w:rsidR="00034831" w:rsidRPr="007E67F1">
        <w:t xml:space="preserve"> a w </w:t>
      </w:r>
      <w:r w:rsidRPr="007E67F1">
        <w:t>wyniku weryfikacji,</w:t>
      </w:r>
      <w:r w:rsidR="00034831" w:rsidRPr="007E67F1">
        <w:t xml:space="preserve"> o </w:t>
      </w:r>
      <w:r w:rsidRPr="007E67F1">
        <w:t>której mowa</w:t>
      </w:r>
      <w:r w:rsidR="00034831" w:rsidRPr="007E67F1">
        <w:t xml:space="preserve"> w ust. </w:t>
      </w:r>
      <w:r w:rsidRPr="007E67F1">
        <w:t>1</w:t>
      </w:r>
      <w:r w:rsidR="00034831" w:rsidRPr="007E67F1">
        <w:t>4</w:t>
      </w:r>
      <w:r w:rsidR="001F1945">
        <w:t>,</w:t>
      </w:r>
      <w:r w:rsidR="00034831" w:rsidRPr="007E67F1">
        <w:t> </w:t>
      </w:r>
      <w:r w:rsidRPr="007E67F1">
        <w:t>ustalono, że</w:t>
      </w:r>
      <w:r w:rsidR="00034831" w:rsidRPr="007E67F1">
        <w:t xml:space="preserve"> w </w:t>
      </w:r>
      <w:r w:rsidRPr="007E67F1">
        <w:t>rejestrze,</w:t>
      </w:r>
      <w:r w:rsidR="00034831" w:rsidRPr="007E67F1">
        <w:t xml:space="preserve"> o </w:t>
      </w:r>
      <w:r w:rsidRPr="007E67F1">
        <w:t>którym mowa</w:t>
      </w:r>
      <w:r w:rsidR="00034831" w:rsidRPr="007E67F1">
        <w:t xml:space="preserve"> w art. 3 ust. </w:t>
      </w:r>
      <w:r w:rsidR="00630DC6" w:rsidRPr="007E67F1">
        <w:t>3</w:t>
      </w:r>
      <w:r w:rsidR="001F1945">
        <w:t>,</w:t>
      </w:r>
      <w:r w:rsidR="00034831" w:rsidRPr="007E67F1">
        <w:t> </w:t>
      </w:r>
      <w:r w:rsidRPr="007E67F1">
        <w:t>zamieszczono serię</w:t>
      </w:r>
      <w:r w:rsidR="00034831" w:rsidRPr="007E67F1">
        <w:t xml:space="preserve"> i </w:t>
      </w:r>
      <w:r w:rsidRPr="007E67F1">
        <w:t xml:space="preserve">numer dokumentu stanowiącego podstawę przekroczenia granicy. </w:t>
      </w:r>
    </w:p>
    <w:p w14:paraId="41532976" w14:textId="77777777" w:rsidR="00DC5BA8" w:rsidRPr="007E67F1" w:rsidRDefault="00DC5BA8" w:rsidP="00912234">
      <w:pPr>
        <w:pStyle w:val="USTustnpkodeksu"/>
      </w:pPr>
      <w:r w:rsidRPr="007E67F1">
        <w:t>17. Od decyzji,</w:t>
      </w:r>
      <w:r w:rsidR="00034831" w:rsidRPr="007E67F1">
        <w:t xml:space="preserve"> o </w:t>
      </w:r>
      <w:r w:rsidRPr="007E67F1">
        <w:t>której mowa</w:t>
      </w:r>
      <w:r w:rsidR="00034831" w:rsidRPr="007E67F1">
        <w:t xml:space="preserve"> w ust. </w:t>
      </w:r>
      <w:r w:rsidRPr="007E67F1">
        <w:t>16, nie służy odwołanie.</w:t>
      </w:r>
    </w:p>
    <w:p w14:paraId="2E6A5CC6" w14:textId="279D35BD" w:rsidR="00DC5BA8" w:rsidRPr="007E67F1" w:rsidRDefault="00DC5BA8" w:rsidP="00912234">
      <w:pPr>
        <w:pStyle w:val="USTustnpkodeksu"/>
      </w:pPr>
      <w:r w:rsidRPr="007E67F1">
        <w:t>18. Minister właściwy do spraw informatyzacji</w:t>
      </w:r>
      <w:r w:rsidR="00034831" w:rsidRPr="007E67F1">
        <w:t xml:space="preserve"> </w:t>
      </w:r>
      <w:r w:rsidRPr="007E67F1">
        <w:t>udostępni</w:t>
      </w:r>
      <w:r w:rsidR="00034831" w:rsidRPr="007E67F1">
        <w:t xml:space="preserve"> w </w:t>
      </w:r>
      <w:r w:rsidRPr="007E67F1">
        <w:t>Biuletynie Informacji Publicznej na swojej stronie podmiotowej:</w:t>
      </w:r>
    </w:p>
    <w:p w14:paraId="4175E7A7" w14:textId="34DC1493" w:rsidR="00DC5BA8" w:rsidRPr="007E67F1" w:rsidRDefault="00DC5BA8" w:rsidP="00912234">
      <w:pPr>
        <w:pStyle w:val="PKTpunkt"/>
      </w:pPr>
      <w:r w:rsidRPr="007E67F1">
        <w:t>1)</w:t>
      </w:r>
      <w:r w:rsidR="001F1945">
        <w:tab/>
      </w:r>
      <w:r w:rsidRPr="007E67F1">
        <w:t>wzór wniosku,</w:t>
      </w:r>
      <w:r w:rsidR="00034831" w:rsidRPr="007E67F1">
        <w:t xml:space="preserve"> o </w:t>
      </w:r>
      <w:r w:rsidRPr="007E67F1">
        <w:t>którym mowa</w:t>
      </w:r>
      <w:r w:rsidR="00034831" w:rsidRPr="007E67F1">
        <w:t xml:space="preserve"> w ust. </w:t>
      </w:r>
      <w:r w:rsidRPr="007E67F1">
        <w:t>1</w:t>
      </w:r>
      <w:r w:rsidR="001F1945">
        <w:t>;</w:t>
      </w:r>
    </w:p>
    <w:p w14:paraId="6344D5B2" w14:textId="058DAFF5" w:rsidR="00DC5BA8" w:rsidRPr="007E67F1" w:rsidRDefault="00DC5BA8" w:rsidP="00912234">
      <w:pPr>
        <w:pStyle w:val="PKTpunkt"/>
      </w:pPr>
      <w:r w:rsidRPr="007E67F1">
        <w:t>2)</w:t>
      </w:r>
      <w:r w:rsidR="001F1945">
        <w:tab/>
      </w:r>
      <w:r w:rsidRPr="007E67F1">
        <w:t>wzór oświadczenia,</w:t>
      </w:r>
      <w:r w:rsidR="00034831" w:rsidRPr="007E67F1">
        <w:t xml:space="preserve"> o </w:t>
      </w:r>
      <w:r w:rsidRPr="007E67F1">
        <w:t>którym mowa</w:t>
      </w:r>
      <w:r w:rsidR="00034831" w:rsidRPr="007E67F1">
        <w:t xml:space="preserve"> w ust. </w:t>
      </w:r>
      <w:r w:rsidR="00F27C7B" w:rsidRPr="007E67F1">
        <w:t>13</w:t>
      </w:r>
      <w:r w:rsidRPr="007E67F1">
        <w:t xml:space="preserve">. </w:t>
      </w:r>
    </w:p>
    <w:p w14:paraId="62C6FA4F" w14:textId="5F7D52BA" w:rsidR="00DC5BA8" w:rsidRPr="007E67F1" w:rsidRDefault="00DC5BA8" w:rsidP="00912234">
      <w:pPr>
        <w:pStyle w:val="USTustnpkodeksu"/>
      </w:pPr>
      <w:r w:rsidRPr="007E67F1">
        <w:t>19. Wzory, których mowa</w:t>
      </w:r>
      <w:r w:rsidR="00034831" w:rsidRPr="007E67F1">
        <w:t xml:space="preserve"> w ust. </w:t>
      </w:r>
      <w:r w:rsidR="00F27C7B" w:rsidRPr="007E67F1">
        <w:t>18</w:t>
      </w:r>
      <w:r w:rsidRPr="007E67F1">
        <w:t>, mogą być sporządzone również</w:t>
      </w:r>
      <w:r w:rsidR="00034831" w:rsidRPr="007E67F1">
        <w:t xml:space="preserve"> w </w:t>
      </w:r>
      <w:r w:rsidRPr="007E67F1">
        <w:t>językach innych niż język urzędowy.</w:t>
      </w:r>
    </w:p>
    <w:p w14:paraId="067D9114" w14:textId="4C85A3D4" w:rsidR="00DC5BA8" w:rsidRPr="007E67F1" w:rsidRDefault="00DC5BA8" w:rsidP="00912234">
      <w:pPr>
        <w:pStyle w:val="USTustnpkodeksu"/>
      </w:pPr>
      <w:r w:rsidRPr="007E67F1">
        <w:t>20. Dane,</w:t>
      </w:r>
      <w:r w:rsidR="00034831" w:rsidRPr="007E67F1">
        <w:t xml:space="preserve"> o </w:t>
      </w:r>
      <w:r w:rsidRPr="007E67F1">
        <w:t>których mowa</w:t>
      </w:r>
      <w:r w:rsidR="00034831" w:rsidRPr="007E67F1">
        <w:t xml:space="preserve"> w art. 8 pkt </w:t>
      </w:r>
      <w:r w:rsidRPr="007E67F1">
        <w:t xml:space="preserve">1, 2, </w:t>
      </w:r>
      <w:r w:rsidR="00034831" w:rsidRPr="007E67F1">
        <w:t>4</w:t>
      </w:r>
      <w:r w:rsidR="008C6594" w:rsidRPr="007E67F1">
        <w:t>–</w:t>
      </w:r>
      <w:r w:rsidRPr="007E67F1">
        <w:t>6, 9, 11, 23, 24a</w:t>
      </w:r>
      <w:r w:rsidR="00034831" w:rsidRPr="007E67F1">
        <w:t xml:space="preserve"> lit. </w:t>
      </w:r>
      <w:r w:rsidRPr="007E67F1">
        <w:t>d ustawy</w:t>
      </w:r>
      <w:r w:rsidR="00034831" w:rsidRPr="007E67F1">
        <w:t xml:space="preserve"> z </w:t>
      </w:r>
      <w:r w:rsidRPr="007E67F1">
        <w:t>dnia 2</w:t>
      </w:r>
      <w:r w:rsidR="00034831" w:rsidRPr="007E67F1">
        <w:t>4 </w:t>
      </w:r>
      <w:r w:rsidRPr="007E67F1">
        <w:t>września 201</w:t>
      </w:r>
      <w:r w:rsidR="00034831" w:rsidRPr="007E67F1">
        <w:t>0 </w:t>
      </w:r>
      <w:r w:rsidRPr="007E67F1">
        <w:t>r.</w:t>
      </w:r>
      <w:r w:rsidR="00034831" w:rsidRPr="007E67F1">
        <w:t xml:space="preserve"> o </w:t>
      </w:r>
      <w:r w:rsidRPr="007E67F1">
        <w:t>ewidencji ludności, minister właściwy do spraw informatyzacji przekazuje</w:t>
      </w:r>
      <w:r w:rsidR="00034831" w:rsidRPr="007E67F1">
        <w:t xml:space="preserve"> z </w:t>
      </w:r>
      <w:r w:rsidRPr="007E67F1">
        <w:t>rejestru PESEL do rejestru,</w:t>
      </w:r>
      <w:r w:rsidR="00034831" w:rsidRPr="007E67F1">
        <w:t xml:space="preserve"> o </w:t>
      </w:r>
      <w:r w:rsidRPr="007E67F1">
        <w:t>którym mowa</w:t>
      </w:r>
      <w:r w:rsidR="00034831" w:rsidRPr="007E67F1">
        <w:t xml:space="preserve"> w art. 3 ust. </w:t>
      </w:r>
      <w:r w:rsidR="00F27C7B" w:rsidRPr="007E67F1">
        <w:t>3</w:t>
      </w:r>
      <w:r w:rsidRPr="007E67F1">
        <w:t>.</w:t>
      </w:r>
    </w:p>
    <w:p w14:paraId="1A3360B8" w14:textId="77777777" w:rsidR="00DC5BA8" w:rsidRPr="007E67F1" w:rsidRDefault="00DC5BA8" w:rsidP="00912234">
      <w:pPr>
        <w:pStyle w:val="USTustnpkodeksu"/>
      </w:pPr>
      <w:r w:rsidRPr="007E67F1">
        <w:t>21.</w:t>
      </w:r>
      <w:r w:rsidR="00034831" w:rsidRPr="007E67F1">
        <w:t xml:space="preserve"> W </w:t>
      </w:r>
      <w:r w:rsidRPr="007E67F1">
        <w:t>sprawach dotyczących numeru PESEL nieuregulowanych ustawą stosuje się przepisy ustawy</w:t>
      </w:r>
      <w:r w:rsidR="00034831" w:rsidRPr="007E67F1">
        <w:t xml:space="preserve"> z </w:t>
      </w:r>
      <w:r w:rsidRPr="007E67F1">
        <w:t>dnia 2</w:t>
      </w:r>
      <w:r w:rsidR="00034831" w:rsidRPr="007E67F1">
        <w:t>4 </w:t>
      </w:r>
      <w:r w:rsidRPr="007E67F1">
        <w:t>września 201</w:t>
      </w:r>
      <w:r w:rsidR="00034831" w:rsidRPr="007E67F1">
        <w:t>0 </w:t>
      </w:r>
      <w:r w:rsidRPr="007E67F1">
        <w:t>r.</w:t>
      </w:r>
      <w:r w:rsidR="00034831" w:rsidRPr="007E67F1">
        <w:t xml:space="preserve"> o </w:t>
      </w:r>
      <w:r w:rsidRPr="007E67F1">
        <w:t>ewidencji ludności.</w:t>
      </w:r>
    </w:p>
    <w:p w14:paraId="40122C04" w14:textId="37F9CE96" w:rsidR="00DC5BA8" w:rsidRPr="007E67F1" w:rsidRDefault="00F27C7B" w:rsidP="00DC5BA8">
      <w:pPr>
        <w:pStyle w:val="ARTartustawynprozporzdzenia"/>
      </w:pPr>
      <w:r w:rsidRPr="007E67F1">
        <w:rPr>
          <w:rStyle w:val="Ppogrubienie"/>
        </w:rPr>
        <w:t>Art. 5</w:t>
      </w:r>
      <w:r w:rsidR="00DC5BA8" w:rsidRPr="007E67F1">
        <w:rPr>
          <w:rStyle w:val="Ppogrubienie"/>
        </w:rPr>
        <w:t>.</w:t>
      </w:r>
      <w:r w:rsidR="00DC5BA8" w:rsidRPr="007E67F1">
        <w:t xml:space="preserve"> 1. Minister właściwy do spraw informatyzacji pro</w:t>
      </w:r>
      <w:r w:rsidRPr="007E67F1">
        <w:t>wadzi rejestr obywateli Ukrainy</w:t>
      </w:r>
      <w:r w:rsidR="00DC5BA8" w:rsidRPr="007E67F1">
        <w:t>, którym nadano numer PESEL,</w:t>
      </w:r>
      <w:r w:rsidR="00034831" w:rsidRPr="007E67F1">
        <w:t xml:space="preserve"> w </w:t>
      </w:r>
      <w:r w:rsidR="00DC5BA8" w:rsidRPr="007E67F1">
        <w:t>sposób określony</w:t>
      </w:r>
      <w:r w:rsidR="00034831" w:rsidRPr="007E67F1">
        <w:t xml:space="preserve"> w art. </w:t>
      </w:r>
      <w:r w:rsidRPr="007E67F1">
        <w:t>4</w:t>
      </w:r>
      <w:r w:rsidR="00DC5BA8" w:rsidRPr="007E67F1">
        <w:t>.</w:t>
      </w:r>
      <w:r w:rsidR="009A5A15">
        <w:t xml:space="preserve"> </w:t>
      </w:r>
    </w:p>
    <w:p w14:paraId="142F5FA3" w14:textId="77777777" w:rsidR="00DC5BA8" w:rsidRPr="007E67F1" w:rsidRDefault="00DC5BA8" w:rsidP="00912234">
      <w:pPr>
        <w:pStyle w:val="USTustnpkodeksu"/>
      </w:pPr>
      <w:r w:rsidRPr="007E67F1">
        <w:t>2. Rejestr prowadzi się</w:t>
      </w:r>
      <w:r w:rsidR="00034831" w:rsidRPr="007E67F1">
        <w:t xml:space="preserve"> w </w:t>
      </w:r>
      <w:r w:rsidRPr="007E67F1">
        <w:t>systemie teleinformatycznym,</w:t>
      </w:r>
      <w:r w:rsidR="00034831" w:rsidRPr="007E67F1">
        <w:t xml:space="preserve"> o </w:t>
      </w:r>
      <w:r w:rsidRPr="007E67F1">
        <w:t>którym mowa</w:t>
      </w:r>
      <w:r w:rsidR="00034831" w:rsidRPr="007E67F1">
        <w:t xml:space="preserve"> w art. </w:t>
      </w:r>
      <w:r w:rsidRPr="007E67F1">
        <w:t>5</w:t>
      </w:r>
      <w:r w:rsidR="00034831" w:rsidRPr="007E67F1">
        <w:t>5 </w:t>
      </w:r>
      <w:r w:rsidRPr="007E67F1">
        <w:t>ustawy</w:t>
      </w:r>
      <w:r w:rsidR="00034831" w:rsidRPr="007E67F1">
        <w:t xml:space="preserve"> z </w:t>
      </w:r>
      <w:r w:rsidRPr="007E67F1">
        <w:t xml:space="preserve">dnia </w:t>
      </w:r>
      <w:r w:rsidR="00034831" w:rsidRPr="007E67F1">
        <w:t>6 </w:t>
      </w:r>
      <w:r w:rsidRPr="007E67F1">
        <w:t>sierpnia 201</w:t>
      </w:r>
      <w:r w:rsidR="00034831" w:rsidRPr="007E67F1">
        <w:t>0 </w:t>
      </w:r>
      <w:r w:rsidRPr="007E67F1">
        <w:t>r.</w:t>
      </w:r>
      <w:r w:rsidR="00034831" w:rsidRPr="007E67F1">
        <w:t xml:space="preserve"> o </w:t>
      </w:r>
      <w:r w:rsidRPr="007E67F1">
        <w:t xml:space="preserve">dowodach osobistych. </w:t>
      </w:r>
    </w:p>
    <w:p w14:paraId="78749CF2" w14:textId="77777777" w:rsidR="00DC5BA8" w:rsidRPr="007E67F1" w:rsidRDefault="00DC5BA8" w:rsidP="00912234">
      <w:pPr>
        <w:pStyle w:val="USTustnpkodeksu"/>
      </w:pPr>
      <w:r w:rsidRPr="007E67F1">
        <w:t>3. Prowadząc rejestr,</w:t>
      </w:r>
      <w:r w:rsidR="00034831" w:rsidRPr="007E67F1">
        <w:t xml:space="preserve"> o </w:t>
      </w:r>
      <w:r w:rsidRPr="007E67F1">
        <w:t>którym mowa</w:t>
      </w:r>
      <w:r w:rsidR="00034831" w:rsidRPr="007E67F1">
        <w:t xml:space="preserve"> w ust. </w:t>
      </w:r>
      <w:r w:rsidRPr="007E67F1">
        <w:t xml:space="preserve">1, minister właściwy do sprawy informatyzacji: </w:t>
      </w:r>
    </w:p>
    <w:p w14:paraId="2CB5DA9D" w14:textId="6173FD56" w:rsidR="00DC5BA8" w:rsidRPr="007E67F1" w:rsidRDefault="00DC5BA8" w:rsidP="00912234">
      <w:pPr>
        <w:pStyle w:val="PKTpunkt"/>
      </w:pPr>
      <w:r w:rsidRPr="007E67F1">
        <w:t>1)</w:t>
      </w:r>
      <w:r w:rsidR="001F1945">
        <w:tab/>
      </w:r>
      <w:r w:rsidRPr="007E67F1">
        <w:t xml:space="preserve">zapewnia ochronę przed nieuprawnionym dostępem do rejestru; </w:t>
      </w:r>
    </w:p>
    <w:p w14:paraId="579085B0" w14:textId="5AB991DD" w:rsidR="00DC5BA8" w:rsidRPr="007E67F1" w:rsidRDefault="00DC5BA8" w:rsidP="00912234">
      <w:pPr>
        <w:pStyle w:val="PKTpunkt"/>
      </w:pPr>
      <w:r w:rsidRPr="007E67F1">
        <w:t>2)</w:t>
      </w:r>
      <w:r w:rsidR="001F1945">
        <w:tab/>
      </w:r>
      <w:r w:rsidRPr="007E67F1">
        <w:t>zapewnia integralność danych</w:t>
      </w:r>
      <w:r w:rsidR="00034831" w:rsidRPr="007E67F1">
        <w:t xml:space="preserve"> w </w:t>
      </w:r>
      <w:r w:rsidRPr="007E67F1">
        <w:t xml:space="preserve">rejestrze; </w:t>
      </w:r>
    </w:p>
    <w:p w14:paraId="5E6583CF" w14:textId="1108B9D6" w:rsidR="00DC5BA8" w:rsidRPr="007E67F1" w:rsidRDefault="00DC5BA8" w:rsidP="00912234">
      <w:pPr>
        <w:pStyle w:val="PKTpunkt"/>
      </w:pPr>
      <w:r w:rsidRPr="007E67F1">
        <w:t>3)</w:t>
      </w:r>
      <w:r w:rsidR="001F1945">
        <w:tab/>
      </w:r>
      <w:r w:rsidRPr="007E67F1">
        <w:t>zapewnia dostępność systemu teleinformatycznego,</w:t>
      </w:r>
      <w:r w:rsidR="00034831" w:rsidRPr="007E67F1">
        <w:t xml:space="preserve"> w </w:t>
      </w:r>
      <w:r w:rsidRPr="007E67F1">
        <w:t>którym rejestr jest prowadzony, dla podmiotów przetwarzających dane</w:t>
      </w:r>
      <w:r w:rsidR="00034831" w:rsidRPr="007E67F1">
        <w:t xml:space="preserve"> w </w:t>
      </w:r>
      <w:r w:rsidRPr="007E67F1">
        <w:t xml:space="preserve">rejestrze; </w:t>
      </w:r>
    </w:p>
    <w:p w14:paraId="777E71FD" w14:textId="2DBCA1A6" w:rsidR="00DC5BA8" w:rsidRPr="007E67F1" w:rsidRDefault="00DC5BA8" w:rsidP="00912234">
      <w:pPr>
        <w:pStyle w:val="PKTpunkt"/>
      </w:pPr>
      <w:r w:rsidRPr="007E67F1">
        <w:t>4)</w:t>
      </w:r>
      <w:r w:rsidR="008C6594">
        <w:tab/>
      </w:r>
      <w:r w:rsidRPr="007E67F1">
        <w:t>przeciwdziała uszkodzeniom systemu teleinformatycznego,</w:t>
      </w:r>
      <w:r w:rsidR="00034831" w:rsidRPr="007E67F1">
        <w:t xml:space="preserve"> w </w:t>
      </w:r>
      <w:r w:rsidRPr="007E67F1">
        <w:t xml:space="preserve">którym rejestr jest prowadzony; </w:t>
      </w:r>
    </w:p>
    <w:p w14:paraId="48E7F64A" w14:textId="394DEB20" w:rsidR="00DC5BA8" w:rsidRPr="007E67F1" w:rsidRDefault="00DC5BA8" w:rsidP="00912234">
      <w:pPr>
        <w:pStyle w:val="PKTpunkt"/>
      </w:pPr>
      <w:r w:rsidRPr="007E67F1">
        <w:t>5)</w:t>
      </w:r>
      <w:r w:rsidR="008C6594">
        <w:tab/>
      </w:r>
      <w:r w:rsidRPr="007E67F1">
        <w:t>określa zasady bezpieczeństwa przetwarzanych danych,</w:t>
      </w:r>
      <w:r w:rsidR="00034831" w:rsidRPr="007E67F1">
        <w:t xml:space="preserve"> w </w:t>
      </w:r>
      <w:r w:rsidRPr="007E67F1">
        <w:t xml:space="preserve">tym danych osobowych; </w:t>
      </w:r>
    </w:p>
    <w:p w14:paraId="05E046A2" w14:textId="4346A041" w:rsidR="00DC5BA8" w:rsidRPr="007E67F1" w:rsidRDefault="00DC5BA8" w:rsidP="00912234">
      <w:pPr>
        <w:pStyle w:val="PKTpunkt"/>
      </w:pPr>
      <w:r w:rsidRPr="007E67F1">
        <w:t>6)</w:t>
      </w:r>
      <w:r w:rsidR="008C6594">
        <w:tab/>
      </w:r>
      <w:r w:rsidRPr="007E67F1">
        <w:t xml:space="preserve">zapewnia rozliczalność działań dokonywanych na danych rejestru. </w:t>
      </w:r>
    </w:p>
    <w:p w14:paraId="08026EDA" w14:textId="77777777" w:rsidR="00DC5BA8" w:rsidRPr="007E67F1" w:rsidRDefault="00DC5BA8" w:rsidP="00912234">
      <w:pPr>
        <w:pStyle w:val="USTustnpkodeksu"/>
      </w:pPr>
      <w:r w:rsidRPr="007E67F1">
        <w:t>4. Minister właściwy do spraw informatyzacji jest administratorem danych przetwarzanych</w:t>
      </w:r>
      <w:r w:rsidR="00034831" w:rsidRPr="007E67F1">
        <w:t xml:space="preserve"> w </w:t>
      </w:r>
      <w:r w:rsidRPr="007E67F1">
        <w:t>rejestrze,</w:t>
      </w:r>
      <w:r w:rsidR="00034831" w:rsidRPr="007E67F1">
        <w:t xml:space="preserve"> o </w:t>
      </w:r>
      <w:r w:rsidRPr="007E67F1">
        <w:t>którym mowa</w:t>
      </w:r>
      <w:r w:rsidR="00034831" w:rsidRPr="007E67F1">
        <w:t xml:space="preserve"> w ust. </w:t>
      </w:r>
      <w:r w:rsidRPr="007E67F1">
        <w:t>1.</w:t>
      </w:r>
    </w:p>
    <w:p w14:paraId="606344EF" w14:textId="77777777" w:rsidR="00DC5BA8" w:rsidRPr="007E67F1" w:rsidRDefault="00DC5BA8" w:rsidP="00DC5BA8">
      <w:pPr>
        <w:pStyle w:val="ARTartustawynprozporzdzenia"/>
      </w:pPr>
      <w:r w:rsidRPr="007E67F1">
        <w:t>5.</w:t>
      </w:r>
      <w:r w:rsidR="00034831" w:rsidRPr="007E67F1">
        <w:t xml:space="preserve"> W </w:t>
      </w:r>
      <w:r w:rsidRPr="007E67F1">
        <w:t>rejestrze</w:t>
      </w:r>
      <w:r w:rsidR="001561ED" w:rsidRPr="007E67F1">
        <w:t>, o którym mowa w ust. 1,</w:t>
      </w:r>
      <w:r w:rsidRPr="007E67F1">
        <w:t xml:space="preserve"> gromadzi się: </w:t>
      </w:r>
    </w:p>
    <w:p w14:paraId="5B587750" w14:textId="15690D91" w:rsidR="00DC5BA8" w:rsidRPr="007E67F1" w:rsidRDefault="00DC5BA8" w:rsidP="00912234">
      <w:pPr>
        <w:pStyle w:val="PKTpunkt"/>
      </w:pPr>
      <w:r w:rsidRPr="007E67F1">
        <w:t>1)</w:t>
      </w:r>
      <w:r w:rsidR="008C6594">
        <w:tab/>
      </w:r>
      <w:r w:rsidRPr="007E67F1">
        <w:t>dane,</w:t>
      </w:r>
      <w:r w:rsidR="00034831" w:rsidRPr="007E67F1">
        <w:t xml:space="preserve"> o </w:t>
      </w:r>
      <w:r w:rsidRPr="007E67F1">
        <w:t>których mowa</w:t>
      </w:r>
      <w:r w:rsidR="00034831" w:rsidRPr="007E67F1">
        <w:t xml:space="preserve"> w art. </w:t>
      </w:r>
      <w:r w:rsidR="00F27C7B" w:rsidRPr="007E67F1">
        <w:t>4</w:t>
      </w:r>
      <w:r w:rsidR="00034831" w:rsidRPr="007E67F1">
        <w:t xml:space="preserve"> ust. </w:t>
      </w:r>
      <w:r w:rsidR="00F27C7B" w:rsidRPr="007E67F1">
        <w:t>4</w:t>
      </w:r>
      <w:r w:rsidR="00034831" w:rsidRPr="007E67F1">
        <w:t xml:space="preserve"> pkt 1</w:t>
      </w:r>
      <w:r w:rsidR="008C6594" w:rsidRPr="007E67F1">
        <w:t>–</w:t>
      </w:r>
      <w:r w:rsidRPr="007E67F1">
        <w:t xml:space="preserve">4, </w:t>
      </w:r>
      <w:r w:rsidR="00034831" w:rsidRPr="007E67F1">
        <w:t>9</w:t>
      </w:r>
      <w:r w:rsidR="008C6594" w:rsidRPr="007E67F1">
        <w:t>–</w:t>
      </w:r>
      <w:r w:rsidRPr="007E67F1">
        <w:t>1</w:t>
      </w:r>
      <w:r w:rsidR="00034831" w:rsidRPr="007E67F1">
        <w:t>6 i </w:t>
      </w:r>
      <w:r w:rsidRPr="007E67F1">
        <w:t>18;</w:t>
      </w:r>
    </w:p>
    <w:p w14:paraId="6BE626E1" w14:textId="3CE8E456" w:rsidR="00DC5BA8" w:rsidRPr="007E67F1" w:rsidRDefault="00DC5BA8" w:rsidP="00912234">
      <w:pPr>
        <w:pStyle w:val="PKTpunkt"/>
      </w:pPr>
      <w:r w:rsidRPr="007E67F1">
        <w:t>2)</w:t>
      </w:r>
      <w:r w:rsidR="008C6594">
        <w:tab/>
      </w:r>
      <w:r w:rsidRPr="007E67F1">
        <w:t>numer PESEL;</w:t>
      </w:r>
    </w:p>
    <w:p w14:paraId="776E7860" w14:textId="333FEE23" w:rsidR="00DC5BA8" w:rsidRPr="007E67F1" w:rsidRDefault="00DC5BA8" w:rsidP="00912234">
      <w:pPr>
        <w:pStyle w:val="PKTpunkt"/>
      </w:pPr>
      <w:r w:rsidRPr="007E67F1">
        <w:t>3)</w:t>
      </w:r>
      <w:r w:rsidR="008C6594">
        <w:tab/>
      </w:r>
      <w:r w:rsidRPr="007E67F1">
        <w:t>fotografię,</w:t>
      </w:r>
      <w:r w:rsidR="00034831" w:rsidRPr="007E67F1">
        <w:t xml:space="preserve"> o </w:t>
      </w:r>
      <w:r w:rsidRPr="007E67F1">
        <w:t>której mowa</w:t>
      </w:r>
      <w:r w:rsidR="00034831" w:rsidRPr="007E67F1">
        <w:t xml:space="preserve"> w art. </w:t>
      </w:r>
      <w:r w:rsidR="00F27C7B" w:rsidRPr="007E67F1">
        <w:t>4</w:t>
      </w:r>
      <w:r w:rsidR="00034831" w:rsidRPr="007E67F1">
        <w:t xml:space="preserve"> ust. </w:t>
      </w:r>
      <w:r w:rsidRPr="007E67F1">
        <w:t>7;</w:t>
      </w:r>
    </w:p>
    <w:p w14:paraId="640CF7C7" w14:textId="1FF21EDE" w:rsidR="00DC5BA8" w:rsidRPr="007E67F1" w:rsidRDefault="00DC5BA8" w:rsidP="00912234">
      <w:pPr>
        <w:pStyle w:val="PKTpunkt"/>
      </w:pPr>
      <w:r w:rsidRPr="007E67F1">
        <w:t>4)</w:t>
      </w:r>
      <w:r w:rsidR="008C6594">
        <w:tab/>
      </w:r>
      <w:r w:rsidRPr="007E67F1">
        <w:t>odciski palców</w:t>
      </w:r>
      <w:r w:rsidR="008C6594">
        <w:t>.</w:t>
      </w:r>
    </w:p>
    <w:p w14:paraId="608A85B3" w14:textId="77777777" w:rsidR="00DC5BA8" w:rsidRPr="007E67F1" w:rsidRDefault="00DC5BA8" w:rsidP="00912234">
      <w:pPr>
        <w:pStyle w:val="USTustnpkodeksu"/>
      </w:pPr>
      <w:r w:rsidRPr="007E67F1">
        <w:t>6. Danych zgromadzonych</w:t>
      </w:r>
      <w:r w:rsidR="00034831" w:rsidRPr="007E67F1">
        <w:t xml:space="preserve"> w </w:t>
      </w:r>
      <w:r w:rsidRPr="007E67F1">
        <w:t>rejestrze</w:t>
      </w:r>
      <w:r w:rsidR="001561ED" w:rsidRPr="007E67F1">
        <w:t>, o którym mowa w ust. 1,</w:t>
      </w:r>
      <w:r w:rsidRPr="007E67F1">
        <w:t xml:space="preserve"> nie usuwa się. </w:t>
      </w:r>
    </w:p>
    <w:p w14:paraId="3D382042" w14:textId="77777777" w:rsidR="00DC5BA8" w:rsidRPr="007E67F1" w:rsidRDefault="00DC5BA8" w:rsidP="00704AE1">
      <w:pPr>
        <w:pStyle w:val="USTustnpkodeksu"/>
      </w:pPr>
      <w:r w:rsidRPr="007E67F1">
        <w:t>7. Minister właściwy do spraw informatyzacji udostępnia zgromadzone</w:t>
      </w:r>
      <w:r w:rsidR="00034831" w:rsidRPr="007E67F1">
        <w:t xml:space="preserve"> w </w:t>
      </w:r>
      <w:r w:rsidRPr="007E67F1">
        <w:t>rejestrze,</w:t>
      </w:r>
      <w:r w:rsidR="00034831" w:rsidRPr="007E67F1">
        <w:t xml:space="preserve"> o </w:t>
      </w:r>
      <w:r w:rsidRPr="007E67F1">
        <w:t>którym mowa</w:t>
      </w:r>
      <w:r w:rsidR="00034831" w:rsidRPr="007E67F1">
        <w:t xml:space="preserve"> w ust. </w:t>
      </w:r>
      <w:r w:rsidRPr="007E67F1">
        <w:t>1</w:t>
      </w:r>
      <w:r w:rsidR="00E9386D" w:rsidRPr="007E67F1">
        <w:t>, dane</w:t>
      </w:r>
      <w:r w:rsidR="008C6594">
        <w:t>,</w:t>
      </w:r>
      <w:r w:rsidR="00E9386D" w:rsidRPr="007E67F1">
        <w:t xml:space="preserve"> o których mowa w</w:t>
      </w:r>
      <w:r w:rsidRPr="007E67F1">
        <w:t xml:space="preserve">: </w:t>
      </w:r>
    </w:p>
    <w:p w14:paraId="2D3A63F6" w14:textId="46A418D7" w:rsidR="00EA2C6D" w:rsidRPr="007E67F1" w:rsidRDefault="00DC5BA8" w:rsidP="00704AE1">
      <w:pPr>
        <w:pStyle w:val="PKTpunkt"/>
      </w:pPr>
      <w:r w:rsidRPr="007E67F1">
        <w:t>1)</w:t>
      </w:r>
      <w:r w:rsidR="008C6594">
        <w:tab/>
      </w:r>
      <w:r w:rsidR="00D111E2" w:rsidRPr="007E67F1">
        <w:t>ust. 5 pkt 1–</w:t>
      </w:r>
      <w:r w:rsidR="00EA2C6D" w:rsidRPr="007E67F1">
        <w:t xml:space="preserve">4: </w:t>
      </w:r>
    </w:p>
    <w:p w14:paraId="3419A1FE" w14:textId="45248D22" w:rsidR="00EA2C6D" w:rsidRPr="007E67F1" w:rsidRDefault="00EA2C6D" w:rsidP="00704AE1">
      <w:pPr>
        <w:pStyle w:val="LITlitera"/>
      </w:pPr>
      <w:r w:rsidRPr="007E67F1">
        <w:t>a)</w:t>
      </w:r>
      <w:r w:rsidR="008C6594">
        <w:tab/>
      </w:r>
      <w:r w:rsidRPr="007E67F1">
        <w:t>Policji,</w:t>
      </w:r>
      <w:r w:rsidR="009A5A15">
        <w:t xml:space="preserve"> </w:t>
      </w:r>
    </w:p>
    <w:p w14:paraId="56686E01" w14:textId="11C13A74" w:rsidR="00EA2C6D" w:rsidRPr="007E67F1" w:rsidRDefault="00EA2C6D" w:rsidP="00704AE1">
      <w:pPr>
        <w:pStyle w:val="LITlitera"/>
      </w:pPr>
      <w:r w:rsidRPr="007E67F1">
        <w:t>b</w:t>
      </w:r>
      <w:r w:rsidR="008C6594" w:rsidRPr="007E67F1">
        <w:t>)</w:t>
      </w:r>
      <w:r w:rsidR="008C6594">
        <w:tab/>
      </w:r>
      <w:r w:rsidRPr="007E67F1">
        <w:t>Straży Granicznej,</w:t>
      </w:r>
      <w:r w:rsidR="009A5A15">
        <w:t xml:space="preserve"> </w:t>
      </w:r>
    </w:p>
    <w:p w14:paraId="7F51094E" w14:textId="6133C50A" w:rsidR="00EA2C6D" w:rsidRPr="007E67F1" w:rsidRDefault="00EA2C6D" w:rsidP="00704AE1">
      <w:pPr>
        <w:pStyle w:val="LITlitera"/>
      </w:pPr>
      <w:r w:rsidRPr="007E67F1">
        <w:t>c</w:t>
      </w:r>
      <w:r w:rsidR="008C6594" w:rsidRPr="007E67F1">
        <w:t>)</w:t>
      </w:r>
      <w:r w:rsidR="008C6594">
        <w:tab/>
      </w:r>
      <w:r w:rsidRPr="007E67F1">
        <w:t>Agencji Bezpieczeństwa Wewnętrznego</w:t>
      </w:r>
      <w:r w:rsidR="008A426F">
        <w:t>,</w:t>
      </w:r>
      <w:r w:rsidR="009A5A15">
        <w:t xml:space="preserve"> </w:t>
      </w:r>
    </w:p>
    <w:p w14:paraId="62DEF995" w14:textId="0DBE9960" w:rsidR="00EA2C6D" w:rsidRPr="007E67F1" w:rsidRDefault="00EA2C6D" w:rsidP="00704AE1">
      <w:pPr>
        <w:pStyle w:val="LITlitera"/>
      </w:pPr>
      <w:r w:rsidRPr="007E67F1">
        <w:t>d</w:t>
      </w:r>
      <w:r w:rsidR="008C6594" w:rsidRPr="007E67F1">
        <w:t>)</w:t>
      </w:r>
      <w:r w:rsidR="008C6594">
        <w:tab/>
      </w:r>
      <w:r w:rsidRPr="007E67F1">
        <w:t>Agencji Wywiadu,</w:t>
      </w:r>
      <w:r w:rsidR="009A5A15">
        <w:t xml:space="preserve"> </w:t>
      </w:r>
    </w:p>
    <w:p w14:paraId="1F19B9E6" w14:textId="2418017C" w:rsidR="00EA2C6D" w:rsidRPr="007E67F1" w:rsidRDefault="00EA2C6D" w:rsidP="00704AE1">
      <w:pPr>
        <w:pStyle w:val="LITlitera"/>
      </w:pPr>
      <w:r w:rsidRPr="007E67F1">
        <w:t>e</w:t>
      </w:r>
      <w:r w:rsidR="008C6594" w:rsidRPr="007E67F1">
        <w:t>)</w:t>
      </w:r>
      <w:r w:rsidR="008C6594">
        <w:tab/>
      </w:r>
      <w:r w:rsidRPr="007E67F1">
        <w:t>Służbie Kontrwywiadu Wojskowego,</w:t>
      </w:r>
      <w:r w:rsidR="009A5A15">
        <w:t xml:space="preserve"> </w:t>
      </w:r>
    </w:p>
    <w:p w14:paraId="38FD6E31" w14:textId="6A450605" w:rsidR="00EA2C6D" w:rsidRPr="007E67F1" w:rsidRDefault="00EA2C6D" w:rsidP="00704AE1">
      <w:pPr>
        <w:pStyle w:val="LITlitera"/>
      </w:pPr>
      <w:r w:rsidRPr="007E67F1">
        <w:t>f</w:t>
      </w:r>
      <w:r w:rsidR="008C6594" w:rsidRPr="007E67F1">
        <w:t>)</w:t>
      </w:r>
      <w:r w:rsidR="008C6594">
        <w:tab/>
      </w:r>
      <w:r w:rsidRPr="007E67F1">
        <w:t>Służbie Wywiadu Wojskowego,</w:t>
      </w:r>
      <w:r w:rsidR="009A5A15">
        <w:t xml:space="preserve"> </w:t>
      </w:r>
    </w:p>
    <w:p w14:paraId="6D792C22" w14:textId="634DA57A" w:rsidR="00EA2C6D" w:rsidRPr="007E67F1" w:rsidRDefault="00EA2C6D" w:rsidP="00704AE1">
      <w:pPr>
        <w:pStyle w:val="LITlitera"/>
      </w:pPr>
      <w:r w:rsidRPr="007E67F1">
        <w:t>g</w:t>
      </w:r>
      <w:r w:rsidR="008C6594" w:rsidRPr="007E67F1">
        <w:t>)</w:t>
      </w:r>
      <w:r w:rsidR="008C6594">
        <w:tab/>
      </w:r>
      <w:r w:rsidRPr="007E67F1">
        <w:t xml:space="preserve">Centralnemu Biuru Antykorupcyjnemu, </w:t>
      </w:r>
    </w:p>
    <w:p w14:paraId="5C9F087D" w14:textId="6CBD35E5" w:rsidR="00EA2C6D" w:rsidRPr="007E67F1" w:rsidRDefault="00EA2C6D" w:rsidP="00704AE1">
      <w:pPr>
        <w:pStyle w:val="LITlitera"/>
      </w:pPr>
      <w:r w:rsidRPr="007E67F1">
        <w:t>h</w:t>
      </w:r>
      <w:r w:rsidR="008C6594" w:rsidRPr="007E67F1">
        <w:t>)</w:t>
      </w:r>
      <w:r w:rsidR="008C6594">
        <w:tab/>
      </w:r>
      <w:r w:rsidRPr="007E67F1">
        <w:t xml:space="preserve">Służbie Ochrony Państwa, </w:t>
      </w:r>
    </w:p>
    <w:p w14:paraId="5C15923A" w14:textId="5115036A" w:rsidR="00EA2C6D" w:rsidRPr="007E67F1" w:rsidRDefault="002D5F0E" w:rsidP="00704AE1">
      <w:pPr>
        <w:pStyle w:val="LITlitera"/>
      </w:pPr>
      <w:r>
        <w:t>i</w:t>
      </w:r>
      <w:r w:rsidR="008C6594" w:rsidRPr="007E67F1">
        <w:t>)</w:t>
      </w:r>
      <w:r w:rsidR="008C6594">
        <w:tab/>
      </w:r>
      <w:r w:rsidR="00CA4416">
        <w:t>Urzędowi do spraw Cudzoziemców;</w:t>
      </w:r>
    </w:p>
    <w:p w14:paraId="4297ADB6" w14:textId="5FBB9B21" w:rsidR="00EA2C6D" w:rsidRPr="007E67F1" w:rsidRDefault="00D111E2" w:rsidP="00704AE1">
      <w:pPr>
        <w:pStyle w:val="PKTpunkt"/>
      </w:pPr>
      <w:r w:rsidRPr="007E67F1">
        <w:t>2</w:t>
      </w:r>
      <w:r w:rsidR="008C6594" w:rsidRPr="007E67F1">
        <w:t>)</w:t>
      </w:r>
      <w:r w:rsidR="008C6594">
        <w:tab/>
      </w:r>
      <w:r w:rsidRPr="007E67F1">
        <w:t>w ust. 5 pkt 1–</w:t>
      </w:r>
      <w:r w:rsidR="00EA2C6D" w:rsidRPr="007E67F1">
        <w:t xml:space="preserve">3: </w:t>
      </w:r>
    </w:p>
    <w:p w14:paraId="4FEFF582" w14:textId="0C7097D7" w:rsidR="00EA2C6D" w:rsidRPr="007E67F1" w:rsidRDefault="00EA2C6D" w:rsidP="00704AE1">
      <w:pPr>
        <w:pStyle w:val="LITlitera"/>
      </w:pPr>
      <w:r w:rsidRPr="007E67F1">
        <w:t>a)</w:t>
      </w:r>
      <w:r w:rsidR="008C6594">
        <w:tab/>
      </w:r>
      <w:r w:rsidRPr="007E67F1">
        <w:t>ministrowi właściwemu do spraw pracy</w:t>
      </w:r>
      <w:r w:rsidR="008A426F">
        <w:t>,</w:t>
      </w:r>
      <w:r w:rsidRPr="007E67F1">
        <w:t xml:space="preserve"> </w:t>
      </w:r>
    </w:p>
    <w:p w14:paraId="43AA66A0" w14:textId="567DBB1E" w:rsidR="00EA2C6D" w:rsidRPr="007E67F1" w:rsidRDefault="00EA2C6D" w:rsidP="00704AE1">
      <w:pPr>
        <w:pStyle w:val="LITlitera"/>
      </w:pPr>
      <w:r w:rsidRPr="007E67F1">
        <w:t>b)</w:t>
      </w:r>
      <w:r w:rsidR="008C6594">
        <w:tab/>
      </w:r>
      <w:r w:rsidRPr="007E67F1">
        <w:t>ministrowi właściwemu do spraw rodziny</w:t>
      </w:r>
      <w:r w:rsidR="008A426F">
        <w:t>,</w:t>
      </w:r>
      <w:r w:rsidRPr="007E67F1">
        <w:t xml:space="preserve"> </w:t>
      </w:r>
    </w:p>
    <w:p w14:paraId="7B2FDF43" w14:textId="275C6D26" w:rsidR="00EA2C6D" w:rsidRPr="007E67F1" w:rsidRDefault="00EA2C6D" w:rsidP="00704AE1">
      <w:pPr>
        <w:pStyle w:val="LITlitera"/>
      </w:pPr>
      <w:r w:rsidRPr="007E67F1">
        <w:t>c)</w:t>
      </w:r>
      <w:r w:rsidR="008C6594">
        <w:tab/>
      </w:r>
      <w:r w:rsidRPr="007E67F1">
        <w:t xml:space="preserve">Zakładowi Ubezpieczeń Społecznych, </w:t>
      </w:r>
    </w:p>
    <w:p w14:paraId="7695170E" w14:textId="284AB21C" w:rsidR="00EA2C6D" w:rsidRPr="007E67F1" w:rsidRDefault="00EA2C6D" w:rsidP="00704AE1">
      <w:pPr>
        <w:pStyle w:val="LITlitera"/>
      </w:pPr>
      <w:r w:rsidRPr="007E67F1">
        <w:t>d)</w:t>
      </w:r>
      <w:r w:rsidR="008C6594">
        <w:tab/>
      </w:r>
      <w:r w:rsidRPr="007E67F1">
        <w:t xml:space="preserve">organowi właściwemu w rozumieniu ustawy z dnia 28 listopada 2003 r. o świadczeniach rodzinnych </w:t>
      </w:r>
      <w:r w:rsidR="007A628E" w:rsidRPr="007E67F1">
        <w:t>(Dz. U. z 2020 r. poz. 111 oraz z 2021 r. poz. 1162, 1981, 2105 i 2270),</w:t>
      </w:r>
      <w:r w:rsidR="009A5A15">
        <w:t xml:space="preserve"> </w:t>
      </w:r>
      <w:r w:rsidRPr="007E67F1">
        <w:t xml:space="preserve">w celu realizacji zadania, o którym mowa w art. 22c ustawy z dnia 28 listopada 2003 r. o świadczeniach rodzinnych, za pośrednictwem ministra właściwego do spraw rodziny </w:t>
      </w:r>
    </w:p>
    <w:p w14:paraId="50A26EE5" w14:textId="5D679CD5" w:rsidR="00EA2C6D" w:rsidRPr="007E67F1" w:rsidRDefault="00D111E2" w:rsidP="00704AE1">
      <w:pPr>
        <w:pStyle w:val="CZWSPLITczwsplnaliter"/>
      </w:pPr>
      <w:r w:rsidRPr="007E67F1">
        <w:t>–</w:t>
      </w:r>
      <w:r w:rsidR="00EA2C6D" w:rsidRPr="007E67F1">
        <w:t xml:space="preserve"> w zakresie niezbędnym do realizacji ich ustawowych zadań, po oświadczeniu spełnieni</w:t>
      </w:r>
      <w:r w:rsidR="008C6594">
        <w:t>a</w:t>
      </w:r>
      <w:r w:rsidR="00EA2C6D" w:rsidRPr="007E67F1">
        <w:t xml:space="preserve"> wymagań, o których mowa w art. 66 ust. 2 ustawy </w:t>
      </w:r>
      <w:r w:rsidR="00946B35" w:rsidRPr="007E67F1">
        <w:t xml:space="preserve">z dnia 6 sierpnia 2010 r. </w:t>
      </w:r>
      <w:r w:rsidR="00EA2C6D" w:rsidRPr="007E67F1">
        <w:t>o dowodach osobistych</w:t>
      </w:r>
      <w:r w:rsidR="00704AE1" w:rsidRPr="007E67F1">
        <w:t>.</w:t>
      </w:r>
    </w:p>
    <w:p w14:paraId="028515F2" w14:textId="77777777" w:rsidR="00DC5BA8" w:rsidRPr="007E67F1" w:rsidRDefault="00DC5BA8" w:rsidP="00DC5BA8">
      <w:pPr>
        <w:pStyle w:val="ARTartustawynprozporzdzenia"/>
      </w:pPr>
      <w:r w:rsidRPr="007E67F1">
        <w:rPr>
          <w:rStyle w:val="Ppogrubienie"/>
        </w:rPr>
        <w:t>Ar</w:t>
      </w:r>
      <w:r w:rsidR="00D85D8A" w:rsidRPr="007E67F1">
        <w:rPr>
          <w:rStyle w:val="Ppogrubienie"/>
        </w:rPr>
        <w:t>t. 6</w:t>
      </w:r>
      <w:r w:rsidRPr="007E67F1">
        <w:rPr>
          <w:rStyle w:val="Ppogrubienie"/>
        </w:rPr>
        <w:t>.</w:t>
      </w:r>
      <w:r w:rsidRPr="007E67F1">
        <w:t xml:space="preserve"> 1.</w:t>
      </w:r>
      <w:r w:rsidR="00034831" w:rsidRPr="007E67F1">
        <w:t xml:space="preserve"> W </w:t>
      </w:r>
      <w:r w:rsidRPr="007E67F1">
        <w:t>przypadku gdy wniosek,</w:t>
      </w:r>
      <w:r w:rsidR="00034831" w:rsidRPr="007E67F1">
        <w:t xml:space="preserve"> o </w:t>
      </w:r>
      <w:r w:rsidRPr="007E67F1">
        <w:t>którym mowa</w:t>
      </w:r>
      <w:r w:rsidR="00034831" w:rsidRPr="007E67F1">
        <w:t xml:space="preserve"> w</w:t>
      </w:r>
      <w:r w:rsidR="00776695" w:rsidRPr="007E67F1">
        <w:t> art. 4</w:t>
      </w:r>
      <w:r w:rsidR="00034831" w:rsidRPr="007E67F1">
        <w:t xml:space="preserve"> ust. </w:t>
      </w:r>
      <w:r w:rsidR="00776695" w:rsidRPr="007E67F1">
        <w:t>1</w:t>
      </w:r>
      <w:r w:rsidRPr="007E67F1">
        <w:t>, zawiera dane,</w:t>
      </w:r>
      <w:r w:rsidR="00034831" w:rsidRPr="007E67F1">
        <w:t xml:space="preserve"> o </w:t>
      </w:r>
      <w:r w:rsidRPr="007E67F1">
        <w:t>których mowa</w:t>
      </w:r>
      <w:r w:rsidR="00034831" w:rsidRPr="007E67F1">
        <w:t xml:space="preserve"> w art. </w:t>
      </w:r>
      <w:r w:rsidR="00776695" w:rsidRPr="007E67F1">
        <w:t>4</w:t>
      </w:r>
      <w:r w:rsidR="00034831" w:rsidRPr="007E67F1">
        <w:t xml:space="preserve"> ust. 5 pkt 1 i </w:t>
      </w:r>
      <w:r w:rsidRPr="007E67F1">
        <w:t>2,</w:t>
      </w:r>
      <w:r w:rsidR="00034831" w:rsidRPr="007E67F1">
        <w:t xml:space="preserve"> i </w:t>
      </w:r>
      <w:r w:rsidRPr="007E67F1">
        <w:t>zgodę,</w:t>
      </w:r>
      <w:r w:rsidR="00034831" w:rsidRPr="007E67F1">
        <w:t xml:space="preserve"> o </w:t>
      </w:r>
      <w:r w:rsidRPr="007E67F1">
        <w:t>której mowa</w:t>
      </w:r>
      <w:r w:rsidR="00034831" w:rsidRPr="007E67F1">
        <w:t xml:space="preserve"> w art. </w:t>
      </w:r>
      <w:r w:rsidR="00776695" w:rsidRPr="007E67F1">
        <w:t>4</w:t>
      </w:r>
      <w:r w:rsidR="00034831" w:rsidRPr="007E67F1">
        <w:t xml:space="preserve"> ust. 5 pkt 3 lit. </w:t>
      </w:r>
      <w:r w:rsidRPr="007E67F1">
        <w:t xml:space="preserve">b, minister właściwy do spraw informatyzacji automatycznie potwierdza profil zaufany dla osoby wnioskującej. </w:t>
      </w:r>
    </w:p>
    <w:p w14:paraId="46A794B8" w14:textId="77777777" w:rsidR="00DC5BA8" w:rsidRPr="007E67F1" w:rsidRDefault="00DC5BA8" w:rsidP="00912234">
      <w:pPr>
        <w:pStyle w:val="USTustnpkodeksu"/>
      </w:pPr>
      <w:r w:rsidRPr="007E67F1">
        <w:t>2. Utworzony automatycznie profil zaufany zawiera adres poczty elektronicznej</w:t>
      </w:r>
      <w:r w:rsidR="00034831" w:rsidRPr="007E67F1">
        <w:t xml:space="preserve"> i </w:t>
      </w:r>
      <w:r w:rsidRPr="007E67F1">
        <w:t>numer telefonu komórkowego podane we wniosku,</w:t>
      </w:r>
      <w:r w:rsidR="00034831" w:rsidRPr="007E67F1">
        <w:t xml:space="preserve"> o </w:t>
      </w:r>
      <w:r w:rsidRPr="007E67F1">
        <w:t>którym mowa</w:t>
      </w:r>
      <w:r w:rsidR="00034831" w:rsidRPr="007E67F1">
        <w:t xml:space="preserve"> w art. </w:t>
      </w:r>
      <w:r w:rsidR="002A6DE8" w:rsidRPr="007E67F1">
        <w:t>4</w:t>
      </w:r>
      <w:r w:rsidR="00034831" w:rsidRPr="007E67F1">
        <w:t xml:space="preserve"> ust. </w:t>
      </w:r>
      <w:r w:rsidR="002A6DE8" w:rsidRPr="007E67F1">
        <w:t>1</w:t>
      </w:r>
      <w:r w:rsidR="008C6594">
        <w:t>,</w:t>
      </w:r>
      <w:r w:rsidR="00034831" w:rsidRPr="007E67F1">
        <w:t xml:space="preserve"> oraz</w:t>
      </w:r>
      <w:r w:rsidRPr="007E67F1">
        <w:t xml:space="preserve"> oznaczenie potwierdzenia tożsamości</w:t>
      </w:r>
      <w:r w:rsidR="00034831" w:rsidRPr="007E67F1">
        <w:t xml:space="preserve"> w </w:t>
      </w:r>
      <w:r w:rsidRPr="007E67F1">
        <w:t>sposób,</w:t>
      </w:r>
      <w:r w:rsidR="00034831" w:rsidRPr="007E67F1">
        <w:t xml:space="preserve"> o </w:t>
      </w:r>
      <w:r w:rsidRPr="007E67F1">
        <w:t>którym mowa</w:t>
      </w:r>
      <w:r w:rsidR="00034831" w:rsidRPr="007E67F1">
        <w:t xml:space="preserve"> w ust. </w:t>
      </w:r>
      <w:r w:rsidRPr="007E67F1">
        <w:t>6.</w:t>
      </w:r>
    </w:p>
    <w:p w14:paraId="26012C57" w14:textId="77777777" w:rsidR="00DC5BA8" w:rsidRPr="007E67F1" w:rsidRDefault="00DC5BA8" w:rsidP="000564C3">
      <w:pPr>
        <w:pStyle w:val="USTustnpkodeksu"/>
      </w:pPr>
      <w:r w:rsidRPr="007E67F1">
        <w:t>3. Identyfikator użytkownika profilu zaufanego jest tworzony automatycznie,</w:t>
      </w:r>
      <w:r w:rsidR="00034831" w:rsidRPr="007E67F1">
        <w:t xml:space="preserve"> w </w:t>
      </w:r>
      <w:r w:rsidRPr="007E67F1">
        <w:t>sposób ustalony przez ministra właściwego do spraw informatyzacji,</w:t>
      </w:r>
      <w:r w:rsidR="00034831" w:rsidRPr="007E67F1">
        <w:t xml:space="preserve"> i </w:t>
      </w:r>
      <w:r w:rsidRPr="007E67F1">
        <w:t>przekazywany osobie wnioskującej:</w:t>
      </w:r>
    </w:p>
    <w:p w14:paraId="160ED9C1" w14:textId="605D9AE6" w:rsidR="00DC5BA8" w:rsidRPr="007E67F1" w:rsidRDefault="00DC5BA8" w:rsidP="00912234">
      <w:pPr>
        <w:pStyle w:val="PKTpunkt"/>
      </w:pPr>
      <w:r w:rsidRPr="007E67F1">
        <w:t>1)</w:t>
      </w:r>
      <w:r w:rsidR="008C6594">
        <w:tab/>
      </w:r>
      <w:r w:rsidRPr="007E67F1">
        <w:t>na adres poczty elektronicznej podany we wniosku,</w:t>
      </w:r>
      <w:r w:rsidR="00034831" w:rsidRPr="007E67F1">
        <w:t xml:space="preserve"> o </w:t>
      </w:r>
      <w:r w:rsidRPr="007E67F1">
        <w:t>którym mowa</w:t>
      </w:r>
      <w:r w:rsidR="00034831" w:rsidRPr="007E67F1">
        <w:t xml:space="preserve"> w art. </w:t>
      </w:r>
      <w:r w:rsidR="00C14B47">
        <w:t>4</w:t>
      </w:r>
      <w:r w:rsidR="00034831" w:rsidRPr="007E67F1">
        <w:t xml:space="preserve"> ust. 1</w:t>
      </w:r>
      <w:r w:rsidR="008C6594">
        <w:t>,</w:t>
      </w:r>
      <w:r w:rsidR="00034831" w:rsidRPr="007E67F1">
        <w:t xml:space="preserve"> lub</w:t>
      </w:r>
    </w:p>
    <w:p w14:paraId="52C473EA" w14:textId="14DA4220" w:rsidR="00DC5BA8" w:rsidRPr="007E67F1" w:rsidRDefault="00DC5BA8" w:rsidP="00912234">
      <w:pPr>
        <w:pStyle w:val="PKTpunkt"/>
      </w:pPr>
      <w:r w:rsidRPr="007E67F1">
        <w:t>2)</w:t>
      </w:r>
      <w:r w:rsidR="008C6594">
        <w:tab/>
      </w:r>
      <w:r w:rsidR="00034831" w:rsidRPr="007E67F1">
        <w:t>w </w:t>
      </w:r>
      <w:r w:rsidRPr="007E67F1">
        <w:t>postaci wydruku potwierdzenia utworzenia profilu zaufanego.</w:t>
      </w:r>
    </w:p>
    <w:p w14:paraId="559FB7B1" w14:textId="77777777" w:rsidR="00DC5BA8" w:rsidRPr="007E67F1" w:rsidRDefault="00DC5BA8" w:rsidP="00912234">
      <w:pPr>
        <w:pStyle w:val="USTustnpkodeksu"/>
      </w:pPr>
      <w:r w:rsidRPr="007E67F1">
        <w:t>4. Wydruk,</w:t>
      </w:r>
      <w:r w:rsidR="00034831" w:rsidRPr="007E67F1">
        <w:t xml:space="preserve"> o </w:t>
      </w:r>
      <w:r w:rsidRPr="007E67F1">
        <w:t>którym mowa</w:t>
      </w:r>
      <w:r w:rsidR="00034831" w:rsidRPr="007E67F1">
        <w:t xml:space="preserve"> w ust. 3 pkt </w:t>
      </w:r>
      <w:r w:rsidRPr="007E67F1">
        <w:t>2, zawiera:</w:t>
      </w:r>
    </w:p>
    <w:p w14:paraId="6B56D96A" w14:textId="3A03AB1F" w:rsidR="00DC5BA8" w:rsidRPr="007E67F1" w:rsidRDefault="00DC5BA8" w:rsidP="00912234">
      <w:pPr>
        <w:pStyle w:val="PKTpunkt"/>
      </w:pPr>
      <w:r w:rsidRPr="007E67F1">
        <w:t>1)</w:t>
      </w:r>
      <w:r w:rsidR="008C6594">
        <w:tab/>
      </w:r>
      <w:r w:rsidRPr="007E67F1">
        <w:t>identyfikator profilu zaufanego;</w:t>
      </w:r>
    </w:p>
    <w:p w14:paraId="7DDFA8B9" w14:textId="600712E4" w:rsidR="00DC5BA8" w:rsidRPr="007E67F1" w:rsidRDefault="00DC5BA8" w:rsidP="00912234">
      <w:pPr>
        <w:pStyle w:val="PKTpunkt"/>
      </w:pPr>
      <w:r w:rsidRPr="007E67F1">
        <w:t>2)</w:t>
      </w:r>
      <w:r w:rsidR="008C6594">
        <w:tab/>
      </w:r>
      <w:r w:rsidRPr="007E67F1">
        <w:t>imię (imiona)</w:t>
      </w:r>
      <w:r w:rsidR="00034831" w:rsidRPr="007E67F1">
        <w:t xml:space="preserve"> i </w:t>
      </w:r>
      <w:r w:rsidRPr="007E67F1">
        <w:t>nazwisko;</w:t>
      </w:r>
    </w:p>
    <w:p w14:paraId="0858ACBC" w14:textId="4DAFB69F" w:rsidR="00DC5BA8" w:rsidRPr="007E67F1" w:rsidRDefault="00DC5BA8" w:rsidP="00912234">
      <w:pPr>
        <w:pStyle w:val="PKTpunkt"/>
      </w:pPr>
      <w:r w:rsidRPr="007E67F1">
        <w:t>3)</w:t>
      </w:r>
      <w:r w:rsidR="008C6594">
        <w:tab/>
      </w:r>
      <w:r w:rsidRPr="007E67F1">
        <w:t>numer PESEL;</w:t>
      </w:r>
    </w:p>
    <w:p w14:paraId="4CE74E96" w14:textId="58DFC5F5" w:rsidR="00DC5BA8" w:rsidRPr="007E67F1" w:rsidRDefault="00DC5BA8" w:rsidP="00912234">
      <w:pPr>
        <w:pStyle w:val="PKTpunkt"/>
      </w:pPr>
      <w:r w:rsidRPr="007E67F1">
        <w:t>4)</w:t>
      </w:r>
      <w:r w:rsidR="008C6594">
        <w:tab/>
      </w:r>
      <w:r w:rsidRPr="007E67F1">
        <w:t>adres poczty elektronicznej;</w:t>
      </w:r>
    </w:p>
    <w:p w14:paraId="60BEA35C" w14:textId="53826526" w:rsidR="00DC5BA8" w:rsidRPr="007E67F1" w:rsidRDefault="00DC5BA8" w:rsidP="00912234">
      <w:pPr>
        <w:pStyle w:val="PKTpunkt"/>
      </w:pPr>
      <w:r w:rsidRPr="007E67F1">
        <w:t>5)</w:t>
      </w:r>
      <w:r w:rsidR="008C6594">
        <w:tab/>
      </w:r>
      <w:r w:rsidRPr="007E67F1">
        <w:t>numer telefonu komórkowego.</w:t>
      </w:r>
    </w:p>
    <w:p w14:paraId="0C8DFC95" w14:textId="355D5F44" w:rsidR="00DC5BA8" w:rsidRPr="007E67F1" w:rsidRDefault="00DC5BA8" w:rsidP="00912234">
      <w:pPr>
        <w:pStyle w:val="USTustnpkodeksu"/>
      </w:pPr>
      <w:r w:rsidRPr="007E67F1">
        <w:t>5. Jednorazowe hasło umożliwiające aktywację profilu zaufanego przez wnioskodawcę jest wysyłane na numer telefonu komórkowego podany we wniosku.</w:t>
      </w:r>
      <w:r w:rsidR="009A5A15">
        <w:t xml:space="preserve"> </w:t>
      </w:r>
    </w:p>
    <w:p w14:paraId="3E1F92C8" w14:textId="77777777" w:rsidR="00DC5BA8" w:rsidRPr="007E67F1" w:rsidRDefault="00DC5BA8" w:rsidP="00912234">
      <w:pPr>
        <w:pStyle w:val="USTustnpkodeksu"/>
      </w:pPr>
      <w:r w:rsidRPr="007E67F1">
        <w:t>6. Ustalenie tożsamości osoby wnioskującej</w:t>
      </w:r>
      <w:r w:rsidR="00034831" w:rsidRPr="007E67F1">
        <w:t xml:space="preserve"> o </w:t>
      </w:r>
      <w:r w:rsidRPr="007E67F1">
        <w:t>potwierdzenie profilu zaufanego dokonywane jest</w:t>
      </w:r>
      <w:r w:rsidR="00034831" w:rsidRPr="007E67F1">
        <w:t xml:space="preserve"> w </w:t>
      </w:r>
      <w:r w:rsidRPr="007E67F1">
        <w:t>sposób,</w:t>
      </w:r>
      <w:r w:rsidR="00034831" w:rsidRPr="007E67F1">
        <w:t xml:space="preserve"> o </w:t>
      </w:r>
      <w:r w:rsidRPr="007E67F1">
        <w:t>którym mowa</w:t>
      </w:r>
      <w:r w:rsidR="00034831" w:rsidRPr="007E67F1">
        <w:t xml:space="preserve"> w art. </w:t>
      </w:r>
      <w:r w:rsidR="002A6DE8" w:rsidRPr="007E67F1">
        <w:t>4</w:t>
      </w:r>
      <w:r w:rsidR="00034831" w:rsidRPr="007E67F1">
        <w:t xml:space="preserve"> ust. </w:t>
      </w:r>
      <w:r w:rsidRPr="007E67F1">
        <w:t>1</w:t>
      </w:r>
      <w:r w:rsidR="00034831" w:rsidRPr="007E67F1">
        <w:t>1</w:t>
      </w:r>
      <w:r w:rsidR="00A83475" w:rsidRPr="007E67F1">
        <w:t>–</w:t>
      </w:r>
      <w:r w:rsidR="00982D47" w:rsidRPr="007E67F1">
        <w:t>13</w:t>
      </w:r>
      <w:r w:rsidRPr="007E67F1">
        <w:t xml:space="preserve">. </w:t>
      </w:r>
    </w:p>
    <w:p w14:paraId="5C4ED467" w14:textId="77777777" w:rsidR="00DC5BA8" w:rsidRPr="007E67F1" w:rsidRDefault="00DC5BA8" w:rsidP="00912234">
      <w:pPr>
        <w:pStyle w:val="USTustnpkodeksu"/>
      </w:pPr>
      <w:r w:rsidRPr="007E67F1">
        <w:t>7.</w:t>
      </w:r>
      <w:r w:rsidR="00034831" w:rsidRPr="007E67F1">
        <w:t xml:space="preserve"> W </w:t>
      </w:r>
      <w:r w:rsidRPr="007E67F1">
        <w:t>sprawach dotyczących profilu zaufanego nieuregulowanych</w:t>
      </w:r>
      <w:r w:rsidR="00034831" w:rsidRPr="007E67F1">
        <w:t xml:space="preserve"> w </w:t>
      </w:r>
      <w:r w:rsidRPr="007E67F1">
        <w:t>ustawie stosuje się przepisy ustawy</w:t>
      </w:r>
      <w:r w:rsidR="00034831" w:rsidRPr="007E67F1">
        <w:t xml:space="preserve"> z </w:t>
      </w:r>
      <w:r w:rsidRPr="007E67F1">
        <w:t>dnia 1</w:t>
      </w:r>
      <w:r w:rsidR="00034831" w:rsidRPr="007E67F1">
        <w:t>7 </w:t>
      </w:r>
      <w:r w:rsidRPr="007E67F1">
        <w:t>lutego 200</w:t>
      </w:r>
      <w:r w:rsidR="00034831" w:rsidRPr="007E67F1">
        <w:t>5 </w:t>
      </w:r>
      <w:r w:rsidRPr="007E67F1">
        <w:t>r.</w:t>
      </w:r>
      <w:r w:rsidR="00034831" w:rsidRPr="007E67F1">
        <w:t xml:space="preserve"> o </w:t>
      </w:r>
      <w:r w:rsidRPr="007E67F1">
        <w:t>informatyzacji działalności podmiotów realizujących zadania publiczne.</w:t>
      </w:r>
    </w:p>
    <w:p w14:paraId="573753C6" w14:textId="43C9FB8D" w:rsidR="00DC5BA8" w:rsidRPr="007E67F1" w:rsidRDefault="002A6DE8" w:rsidP="00DC5BA8">
      <w:pPr>
        <w:pStyle w:val="ARTartustawynprozporzdzenia"/>
      </w:pPr>
      <w:r w:rsidRPr="007E67F1">
        <w:rPr>
          <w:rStyle w:val="Ppogrubienie"/>
        </w:rPr>
        <w:t>Art. 7</w:t>
      </w:r>
      <w:r w:rsidR="00DC5BA8" w:rsidRPr="007E67F1">
        <w:rPr>
          <w:rStyle w:val="Ppogrubienie"/>
        </w:rPr>
        <w:t>.</w:t>
      </w:r>
      <w:r w:rsidR="00DC5BA8" w:rsidRPr="007E67F1">
        <w:t xml:space="preserve"> 1. Minister właściwy do spraw informatyzacji może</w:t>
      </w:r>
      <w:r w:rsidR="00034831" w:rsidRPr="007E67F1">
        <w:t xml:space="preserve"> w </w:t>
      </w:r>
      <w:r w:rsidR="00DC5BA8" w:rsidRPr="007E67F1">
        <w:t>ramach publicznej aplikacji mobilnej,</w:t>
      </w:r>
      <w:r w:rsidR="00034831" w:rsidRPr="007E67F1">
        <w:t xml:space="preserve"> o </w:t>
      </w:r>
      <w:r w:rsidR="00DC5BA8" w:rsidRPr="007E67F1">
        <w:t>której mowa</w:t>
      </w:r>
      <w:r w:rsidR="00034831" w:rsidRPr="007E67F1">
        <w:t xml:space="preserve"> w art. </w:t>
      </w:r>
      <w:r w:rsidR="00DC5BA8" w:rsidRPr="007E67F1">
        <w:t>19e ustawy</w:t>
      </w:r>
      <w:r w:rsidR="00034831" w:rsidRPr="007E67F1">
        <w:t xml:space="preserve"> z </w:t>
      </w:r>
      <w:r w:rsidR="00DC5BA8" w:rsidRPr="007E67F1">
        <w:t>dnia 1</w:t>
      </w:r>
      <w:r w:rsidR="00034831" w:rsidRPr="007E67F1">
        <w:t>7 </w:t>
      </w:r>
      <w:r w:rsidR="00DC5BA8" w:rsidRPr="007E67F1">
        <w:t>lutego 200</w:t>
      </w:r>
      <w:r w:rsidR="00034831" w:rsidRPr="007E67F1">
        <w:t>5 </w:t>
      </w:r>
      <w:r w:rsidR="00DC5BA8" w:rsidRPr="007E67F1">
        <w:t>r.</w:t>
      </w:r>
      <w:r w:rsidR="00034831" w:rsidRPr="007E67F1">
        <w:t xml:space="preserve"> o </w:t>
      </w:r>
      <w:r w:rsidR="00DC5BA8" w:rsidRPr="007E67F1">
        <w:t>informatyzacji działalności podmiotów realizujących zadania publiczne, po uwierzytelnieniu przy użyciu środka identyfikacji elektronicznej,</w:t>
      </w:r>
      <w:r w:rsidR="00034831" w:rsidRPr="007E67F1">
        <w:t xml:space="preserve"> o </w:t>
      </w:r>
      <w:r w:rsidR="00DC5BA8" w:rsidRPr="007E67F1">
        <w:t>którym mowa</w:t>
      </w:r>
      <w:r w:rsidR="00034831" w:rsidRPr="007E67F1">
        <w:t xml:space="preserve"> w art. </w:t>
      </w:r>
      <w:r w:rsidR="00DC5BA8" w:rsidRPr="007E67F1">
        <w:t>20a</w:t>
      </w:r>
      <w:r w:rsidR="00034831" w:rsidRPr="007E67F1">
        <w:t xml:space="preserve"> ust. 1 </w:t>
      </w:r>
      <w:r w:rsidR="00DC5BA8" w:rsidRPr="007E67F1">
        <w:t>tej ustawy</w:t>
      </w:r>
      <w:r w:rsidR="008C6594">
        <w:t>,</w:t>
      </w:r>
      <w:r w:rsidR="00DC5BA8" w:rsidRPr="007E67F1">
        <w:t xml:space="preserve"> umożliwić </w:t>
      </w:r>
      <w:r w:rsidR="008C6594">
        <w:t>o</w:t>
      </w:r>
      <w:r w:rsidR="00DC5BA8" w:rsidRPr="007E67F1">
        <w:t>bywatelowi Ukrainy, którego pobyt na terytorium</w:t>
      </w:r>
      <w:r w:rsidR="00C34B29" w:rsidRPr="007E67F1">
        <w:t xml:space="preserve"> Rzeczypospolitej Polskiej uznaje</w:t>
      </w:r>
      <w:r w:rsidR="00DC5BA8" w:rsidRPr="007E67F1">
        <w:t xml:space="preserve"> się za legalny na podstawie</w:t>
      </w:r>
      <w:r w:rsidR="00034831" w:rsidRPr="007E67F1">
        <w:t xml:space="preserve"> art. 2 ust. </w:t>
      </w:r>
      <w:r w:rsidR="00DC5BA8" w:rsidRPr="007E67F1">
        <w:t>1:</w:t>
      </w:r>
    </w:p>
    <w:p w14:paraId="0095C367" w14:textId="24E45111" w:rsidR="00DC5BA8" w:rsidRPr="007E67F1" w:rsidRDefault="00DC5BA8" w:rsidP="00912234">
      <w:pPr>
        <w:pStyle w:val="PKTpunkt"/>
      </w:pPr>
      <w:r w:rsidRPr="007E67F1">
        <w:t>1)</w:t>
      </w:r>
      <w:r w:rsidR="008C6594">
        <w:tab/>
      </w:r>
      <w:r w:rsidRPr="007E67F1">
        <w:t>pobranie, przechowywanie</w:t>
      </w:r>
      <w:r w:rsidR="00034831" w:rsidRPr="007E67F1">
        <w:t xml:space="preserve"> i </w:t>
      </w:r>
      <w:r w:rsidRPr="007E67F1">
        <w:t>prezentację dokumentu elektronicznego zawierającego pobrane</w:t>
      </w:r>
      <w:r w:rsidR="00034831" w:rsidRPr="007E67F1">
        <w:t xml:space="preserve"> z </w:t>
      </w:r>
      <w:r w:rsidRPr="007E67F1">
        <w:t>rejestru osób,</w:t>
      </w:r>
      <w:r w:rsidR="00034831" w:rsidRPr="007E67F1">
        <w:t xml:space="preserve"> o </w:t>
      </w:r>
      <w:r w:rsidRPr="007E67F1">
        <w:t>którym mowa</w:t>
      </w:r>
      <w:r w:rsidR="00034831" w:rsidRPr="007E67F1">
        <w:t xml:space="preserve"> w art. </w:t>
      </w:r>
      <w:r w:rsidR="002A6DE8" w:rsidRPr="007E67F1">
        <w:t>5</w:t>
      </w:r>
      <w:r w:rsidR="00034831" w:rsidRPr="007E67F1">
        <w:t xml:space="preserve"> ust. </w:t>
      </w:r>
      <w:r w:rsidRPr="007E67F1">
        <w:t>1, aktualne dane,</w:t>
      </w:r>
      <w:r w:rsidR="00034831" w:rsidRPr="007E67F1">
        <w:t xml:space="preserve"> o </w:t>
      </w:r>
      <w:r w:rsidRPr="007E67F1">
        <w:t>których mowa</w:t>
      </w:r>
      <w:r w:rsidR="00034831" w:rsidRPr="007E67F1">
        <w:t xml:space="preserve"> w art. </w:t>
      </w:r>
      <w:r w:rsidR="005847D6" w:rsidRPr="007E67F1">
        <w:t>4</w:t>
      </w:r>
      <w:r w:rsidR="00034831" w:rsidRPr="007E67F1">
        <w:t xml:space="preserve"> ust. 4 pkt 1</w:t>
      </w:r>
      <w:r w:rsidR="008C6594" w:rsidRPr="007E67F1">
        <w:t>–</w:t>
      </w:r>
      <w:r w:rsidRPr="007E67F1">
        <w:t>1</w:t>
      </w:r>
      <w:r w:rsidR="00034831" w:rsidRPr="007E67F1">
        <w:t>5 oraz art. </w:t>
      </w:r>
      <w:r w:rsidR="005847D6" w:rsidRPr="007E67F1">
        <w:t>5</w:t>
      </w:r>
      <w:r w:rsidR="00034831" w:rsidRPr="007E67F1">
        <w:t xml:space="preserve"> ust. 5 pkt 2 i </w:t>
      </w:r>
      <w:r w:rsidR="005847D6" w:rsidRPr="007E67F1">
        <w:t>3</w:t>
      </w:r>
      <w:r w:rsidR="00982D47" w:rsidRPr="007E67F1">
        <w:t xml:space="preserve"> oraz art. 8 pkt 23 i 24a lit</w:t>
      </w:r>
      <w:r w:rsidR="00A83475" w:rsidRPr="007E67F1">
        <w:t>.</w:t>
      </w:r>
      <w:r w:rsidR="00982D47" w:rsidRPr="007E67F1">
        <w:t xml:space="preserve"> d ustawy z dnia 24 września 2010 r. o ewidencji ludności</w:t>
      </w:r>
      <w:r w:rsidR="005847D6" w:rsidRPr="007E67F1">
        <w:t>;</w:t>
      </w:r>
    </w:p>
    <w:p w14:paraId="0C75EC2F" w14:textId="744D02BD" w:rsidR="00DC5BA8" w:rsidRPr="007E67F1" w:rsidRDefault="00DC5BA8" w:rsidP="00912234">
      <w:pPr>
        <w:pStyle w:val="PKTpunkt"/>
      </w:pPr>
      <w:r w:rsidRPr="007E67F1">
        <w:t>2)</w:t>
      </w:r>
      <w:r w:rsidR="008C6594">
        <w:tab/>
      </w:r>
      <w:r w:rsidRPr="007E67F1">
        <w:t>weryfikację integralności</w:t>
      </w:r>
      <w:r w:rsidR="00034831" w:rsidRPr="007E67F1">
        <w:t xml:space="preserve"> i </w:t>
      </w:r>
      <w:r w:rsidRPr="007E67F1">
        <w:t>pochodzenia dokumentu elektronicznego</w:t>
      </w:r>
      <w:r w:rsidR="005847D6" w:rsidRPr="007E67F1">
        <w:t>.</w:t>
      </w:r>
    </w:p>
    <w:p w14:paraId="22F28F88" w14:textId="59810EDA" w:rsidR="00DC5BA8" w:rsidRPr="007E67F1" w:rsidRDefault="00DC5BA8" w:rsidP="00912234">
      <w:pPr>
        <w:pStyle w:val="USTustnpkodeksu"/>
      </w:pPr>
      <w:r w:rsidRPr="007E67F1">
        <w:t>2. Minister właściwy do spraw informatyzacji może</w:t>
      </w:r>
      <w:r w:rsidR="00034831" w:rsidRPr="007E67F1">
        <w:t xml:space="preserve"> w </w:t>
      </w:r>
      <w:r w:rsidRPr="007E67F1">
        <w:t xml:space="preserve">publicznej aplikacji mobilnej udostępnić obywatelowi Ukrainy, którego pobyt na terytorium Rzeczypospolitej Polskiej </w:t>
      </w:r>
      <w:r w:rsidR="00C34B29" w:rsidRPr="007E67F1">
        <w:t xml:space="preserve">uznaje </w:t>
      </w:r>
      <w:r w:rsidRPr="007E67F1">
        <w:t>się za legalny na podstawie</w:t>
      </w:r>
      <w:r w:rsidR="00034831" w:rsidRPr="007E67F1">
        <w:t xml:space="preserve"> art. 2 ust. </w:t>
      </w:r>
      <w:r w:rsidRPr="007E67F1">
        <w:t>1, który pobrał dokument elektroniczny,</w:t>
      </w:r>
      <w:r w:rsidR="00034831" w:rsidRPr="007E67F1">
        <w:t xml:space="preserve"> o </w:t>
      </w:r>
      <w:r w:rsidRPr="007E67F1">
        <w:t>którym mowa</w:t>
      </w:r>
      <w:r w:rsidR="00034831" w:rsidRPr="007E67F1">
        <w:t xml:space="preserve"> w ust. 1 pkt </w:t>
      </w:r>
      <w:r w:rsidRPr="007E67F1">
        <w:t>1, funkcjonalność pozwalającą na:</w:t>
      </w:r>
    </w:p>
    <w:p w14:paraId="4E792C2F" w14:textId="6D564361" w:rsidR="00DC5BA8" w:rsidRPr="007E67F1" w:rsidRDefault="00DC5BA8" w:rsidP="00912234">
      <w:pPr>
        <w:pStyle w:val="PKTpunkt"/>
      </w:pPr>
      <w:r w:rsidRPr="007E67F1">
        <w:t>1)</w:t>
      </w:r>
      <w:r w:rsidR="008C6594">
        <w:tab/>
      </w:r>
      <w:r w:rsidRPr="007E67F1">
        <w:t>dostęp do usługi online obsługiwanej przy użyciu tej aplikacji;</w:t>
      </w:r>
    </w:p>
    <w:p w14:paraId="19A0EC1E" w14:textId="5116CE50" w:rsidR="00DC5BA8" w:rsidRPr="007E67F1" w:rsidRDefault="00DC5BA8" w:rsidP="00912234">
      <w:pPr>
        <w:pStyle w:val="PKTpunkt"/>
      </w:pPr>
      <w:r w:rsidRPr="007E67F1">
        <w:t>2)</w:t>
      </w:r>
      <w:r w:rsidR="008C6594">
        <w:tab/>
      </w:r>
      <w:r w:rsidRPr="007E67F1">
        <w:t>potwierdzenie udziału</w:t>
      </w:r>
      <w:r w:rsidR="00034831" w:rsidRPr="007E67F1">
        <w:t xml:space="preserve"> w </w:t>
      </w:r>
      <w:r w:rsidRPr="007E67F1">
        <w:t>usługach świadczonych na rzecz użytkownika tej aplikacji</w:t>
      </w:r>
      <w:r w:rsidR="00034831" w:rsidRPr="007E67F1">
        <w:t xml:space="preserve"> w </w:t>
      </w:r>
      <w:r w:rsidRPr="007E67F1">
        <w:t>określonym miejscu</w:t>
      </w:r>
      <w:r w:rsidR="00034831" w:rsidRPr="007E67F1">
        <w:t xml:space="preserve"> i </w:t>
      </w:r>
      <w:r w:rsidRPr="007E67F1">
        <w:t>czasie;</w:t>
      </w:r>
    </w:p>
    <w:p w14:paraId="4D8EFF62" w14:textId="7147D219" w:rsidR="00DC5BA8" w:rsidRPr="007E67F1" w:rsidRDefault="00DC5BA8" w:rsidP="00912234">
      <w:pPr>
        <w:pStyle w:val="PKTpunkt"/>
      </w:pPr>
      <w:r w:rsidRPr="007E67F1">
        <w:t>3)</w:t>
      </w:r>
      <w:r w:rsidR="008C6594">
        <w:tab/>
      </w:r>
      <w:r w:rsidRPr="007E67F1">
        <w:t>wykorzystanie tej aplikacji</w:t>
      </w:r>
      <w:r w:rsidR="00034831" w:rsidRPr="007E67F1">
        <w:t xml:space="preserve"> w </w:t>
      </w:r>
      <w:r w:rsidRPr="007E67F1">
        <w:t>celu przekazywania danych</w:t>
      </w:r>
      <w:r w:rsidR="00034831" w:rsidRPr="007E67F1">
        <w:t xml:space="preserve"> w </w:t>
      </w:r>
      <w:r w:rsidRPr="007E67F1">
        <w:t>ramach usług świadczonych na rzecz użytkownika tej aplikacji.</w:t>
      </w:r>
    </w:p>
    <w:p w14:paraId="01E82D32" w14:textId="391A62E7" w:rsidR="00DC5BA8" w:rsidRPr="007E67F1" w:rsidRDefault="00DC5BA8" w:rsidP="00912234">
      <w:pPr>
        <w:pStyle w:val="USTustnpkodeksu"/>
      </w:pPr>
      <w:r w:rsidRPr="007E67F1">
        <w:t>3. Minister właściwy do spraw informatyzacji może zapewnić obywatelowi Ukrainy, którego pobyt na terytorium Rzeczypospolitej Polskiej</w:t>
      </w:r>
      <w:r w:rsidR="00C34B29" w:rsidRPr="007E67F1">
        <w:t xml:space="preserve"> uznaje </w:t>
      </w:r>
      <w:r w:rsidRPr="007E67F1">
        <w:t>się za legalny na podstawie</w:t>
      </w:r>
      <w:r w:rsidR="00034831" w:rsidRPr="007E67F1">
        <w:t xml:space="preserve"> art. 2 ust. </w:t>
      </w:r>
      <w:r w:rsidRPr="007E67F1">
        <w:t>1, będące</w:t>
      </w:r>
      <w:r w:rsidR="008C6594">
        <w:t>mu</w:t>
      </w:r>
      <w:r w:rsidRPr="007E67F1">
        <w:t xml:space="preserve"> użytkownikie</w:t>
      </w:r>
      <w:r w:rsidR="009B32F4" w:rsidRPr="007E67F1">
        <w:t>m publicznej aplikacji mobilnej</w:t>
      </w:r>
      <w:r w:rsidRPr="007E67F1">
        <w:t>,</w:t>
      </w:r>
      <w:r w:rsidR="009B32F4" w:rsidRPr="007E67F1">
        <w:t xml:space="preserve"> </w:t>
      </w:r>
      <w:r w:rsidRPr="007E67F1">
        <w:t>możliwość posługiwania się certyfikatem,</w:t>
      </w:r>
      <w:r w:rsidR="00034831" w:rsidRPr="007E67F1">
        <w:t xml:space="preserve"> o </w:t>
      </w:r>
      <w:r w:rsidRPr="007E67F1">
        <w:t>którym mowa</w:t>
      </w:r>
      <w:r w:rsidR="00034831" w:rsidRPr="007E67F1">
        <w:t xml:space="preserve"> w art. </w:t>
      </w:r>
      <w:r w:rsidRPr="007E67F1">
        <w:t>19e</w:t>
      </w:r>
      <w:r w:rsidR="00034831" w:rsidRPr="007E67F1">
        <w:t xml:space="preserve"> ust. </w:t>
      </w:r>
      <w:r w:rsidRPr="007E67F1">
        <w:t>2a ustawy</w:t>
      </w:r>
      <w:r w:rsidR="00034831" w:rsidRPr="007E67F1">
        <w:t xml:space="preserve"> z </w:t>
      </w:r>
      <w:r w:rsidRPr="007E67F1">
        <w:t>dnia 1</w:t>
      </w:r>
      <w:r w:rsidR="00034831" w:rsidRPr="007E67F1">
        <w:t>7 </w:t>
      </w:r>
      <w:r w:rsidRPr="007E67F1">
        <w:t>lutego 200</w:t>
      </w:r>
      <w:r w:rsidR="00034831" w:rsidRPr="007E67F1">
        <w:t>5 </w:t>
      </w:r>
      <w:r w:rsidRPr="007E67F1">
        <w:t>r.</w:t>
      </w:r>
      <w:r w:rsidR="00034831" w:rsidRPr="007E67F1">
        <w:t xml:space="preserve"> o </w:t>
      </w:r>
      <w:r w:rsidRPr="007E67F1">
        <w:t>informatyzacji działalności podmiotów r</w:t>
      </w:r>
      <w:r w:rsidR="001C6301" w:rsidRPr="007E67F1">
        <w:t>ealizujących zadania publiczne</w:t>
      </w:r>
      <w:r w:rsidRPr="007E67F1">
        <w:t>, po uwierzytelnieniu przy użyciu środka identyfikacji elektronicznej</w:t>
      </w:r>
      <w:r w:rsidR="008C6594">
        <w:t>,</w:t>
      </w:r>
      <w:r w:rsidR="00034831" w:rsidRPr="007E67F1">
        <w:t xml:space="preserve"> o </w:t>
      </w:r>
      <w:r w:rsidRPr="007E67F1">
        <w:t>którym</w:t>
      </w:r>
      <w:r w:rsidR="009A5A15">
        <w:t xml:space="preserve"> </w:t>
      </w:r>
      <w:r w:rsidRPr="007E67F1">
        <w:t>mowa</w:t>
      </w:r>
      <w:r w:rsidR="00034831" w:rsidRPr="007E67F1">
        <w:t xml:space="preserve"> w art. </w:t>
      </w:r>
      <w:r w:rsidRPr="007E67F1">
        <w:t>20a</w:t>
      </w:r>
      <w:r w:rsidR="00034831" w:rsidRPr="007E67F1">
        <w:t xml:space="preserve"> ust. 1 </w:t>
      </w:r>
      <w:r w:rsidRPr="007E67F1">
        <w:t>tej ustawy.</w:t>
      </w:r>
    </w:p>
    <w:p w14:paraId="431A7B6E" w14:textId="77777777" w:rsidR="00DC5BA8" w:rsidRPr="007E67F1" w:rsidRDefault="00DC5BA8" w:rsidP="00912234">
      <w:pPr>
        <w:pStyle w:val="USTustnpkodeksu"/>
      </w:pPr>
      <w:r w:rsidRPr="007E67F1">
        <w:t>4. Certyfikat może zawierać dane,</w:t>
      </w:r>
      <w:r w:rsidR="00034831" w:rsidRPr="007E67F1">
        <w:t xml:space="preserve"> o </w:t>
      </w:r>
      <w:r w:rsidRPr="007E67F1">
        <w:t>których mowa</w:t>
      </w:r>
      <w:r w:rsidR="00034831" w:rsidRPr="007E67F1">
        <w:t xml:space="preserve"> w art. </w:t>
      </w:r>
      <w:r w:rsidR="009B32F4" w:rsidRPr="007E67F1">
        <w:t>4</w:t>
      </w:r>
      <w:r w:rsidR="00034831" w:rsidRPr="007E67F1">
        <w:t xml:space="preserve"> ust. 4 pkt </w:t>
      </w:r>
      <w:r w:rsidRPr="007E67F1">
        <w:t xml:space="preserve">1, </w:t>
      </w:r>
      <w:r w:rsidR="00034831" w:rsidRPr="007E67F1">
        <w:t>2 i 9 oraz art. </w:t>
      </w:r>
      <w:r w:rsidR="009B32F4" w:rsidRPr="007E67F1">
        <w:t>5</w:t>
      </w:r>
      <w:r w:rsidR="00034831" w:rsidRPr="007E67F1">
        <w:t xml:space="preserve"> ust. 5 pkt 2</w:t>
      </w:r>
      <w:r w:rsidR="002D6C4A" w:rsidRPr="007E67F1">
        <w:t>.</w:t>
      </w:r>
      <w:r w:rsidR="002D6C4A" w:rsidRPr="007E67F1" w:rsidDel="002D6C4A">
        <w:t xml:space="preserve"> </w:t>
      </w:r>
    </w:p>
    <w:p w14:paraId="69FE0181" w14:textId="77777777" w:rsidR="00DC5BA8" w:rsidRPr="007E67F1" w:rsidRDefault="00DC5BA8" w:rsidP="00912234">
      <w:pPr>
        <w:pStyle w:val="USTustnpkodeksu"/>
      </w:pPr>
      <w:r w:rsidRPr="007E67F1">
        <w:t>5.</w:t>
      </w:r>
      <w:r w:rsidR="00034831" w:rsidRPr="007E67F1">
        <w:t xml:space="preserve"> W </w:t>
      </w:r>
      <w:r w:rsidRPr="007E67F1">
        <w:t>sprawach dotyczących publicznej aplikacji mobilnej nieuregulowanych</w:t>
      </w:r>
      <w:r w:rsidR="00034831" w:rsidRPr="007E67F1">
        <w:t xml:space="preserve"> w </w:t>
      </w:r>
      <w:r w:rsidRPr="007E67F1">
        <w:t>ustawie stosuje się przepisy ustawy</w:t>
      </w:r>
      <w:r w:rsidR="00034831" w:rsidRPr="007E67F1">
        <w:t xml:space="preserve"> z </w:t>
      </w:r>
      <w:r w:rsidRPr="007E67F1">
        <w:t>dnia 1</w:t>
      </w:r>
      <w:r w:rsidR="00034831" w:rsidRPr="007E67F1">
        <w:t>7 </w:t>
      </w:r>
      <w:r w:rsidRPr="007E67F1">
        <w:t>lutego 200</w:t>
      </w:r>
      <w:r w:rsidR="00034831" w:rsidRPr="007E67F1">
        <w:t>5 </w:t>
      </w:r>
      <w:r w:rsidRPr="007E67F1">
        <w:t>r.</w:t>
      </w:r>
      <w:r w:rsidR="00034831" w:rsidRPr="007E67F1">
        <w:t xml:space="preserve"> o </w:t>
      </w:r>
      <w:r w:rsidRPr="007E67F1">
        <w:t>informatyzacji działalności podmiotów realizujących zadania publiczne.</w:t>
      </w:r>
    </w:p>
    <w:p w14:paraId="508C9AD6" w14:textId="77777777" w:rsidR="00AA4B42" w:rsidRPr="007E67F1" w:rsidRDefault="00AA4B42" w:rsidP="00F959AA">
      <w:pPr>
        <w:pStyle w:val="ARTartustawynprozporzdzenia"/>
      </w:pPr>
      <w:r w:rsidRPr="007E67F1">
        <w:rPr>
          <w:rStyle w:val="Ppogrubienie"/>
        </w:rPr>
        <w:t>Art.</w:t>
      </w:r>
      <w:r w:rsidR="00F959AA" w:rsidRPr="007E67F1">
        <w:rPr>
          <w:rStyle w:val="Ppogrubienie"/>
        </w:rPr>
        <w:t> </w:t>
      </w:r>
      <w:r w:rsidR="004C77C4" w:rsidRPr="007E67F1">
        <w:rPr>
          <w:rStyle w:val="Ppogrubienie"/>
        </w:rPr>
        <w:t>8</w:t>
      </w:r>
      <w:r w:rsidRPr="007E67F1">
        <w:rPr>
          <w:rStyle w:val="Ppogrubienie"/>
        </w:rPr>
        <w:t>.</w:t>
      </w:r>
      <w:r w:rsidR="00F959AA" w:rsidRPr="007E67F1">
        <w:t> </w:t>
      </w:r>
      <w:r w:rsidRPr="007E67F1">
        <w:t>1. Uprawnienie,</w:t>
      </w:r>
      <w:r w:rsidR="00A54E2B" w:rsidRPr="007E67F1">
        <w:t xml:space="preserve"> o </w:t>
      </w:r>
      <w:r w:rsidRPr="007E67F1">
        <w:t>którym mowa</w:t>
      </w:r>
      <w:r w:rsidR="00034831" w:rsidRPr="007E67F1">
        <w:t xml:space="preserve"> w art. 2 ust. </w:t>
      </w:r>
      <w:r w:rsidRPr="007E67F1">
        <w:t>1, jest niezależne od innych uprawnień do wjazdu</w:t>
      </w:r>
      <w:r w:rsidR="00A54E2B" w:rsidRPr="007E67F1">
        <w:t xml:space="preserve"> i </w:t>
      </w:r>
      <w:r w:rsidRPr="007E67F1">
        <w:t>pobytu na terytorium Rzeczypospolitej Polskiej wynikających</w:t>
      </w:r>
      <w:r w:rsidR="00A54E2B" w:rsidRPr="007E67F1">
        <w:t xml:space="preserve"> z </w:t>
      </w:r>
      <w:r w:rsidRPr="007E67F1">
        <w:t>przepisów prawa.</w:t>
      </w:r>
    </w:p>
    <w:p w14:paraId="3D1CEFF0" w14:textId="77777777" w:rsidR="00AA4B42" w:rsidRPr="007E67F1" w:rsidRDefault="00AA4B42" w:rsidP="00715BD3">
      <w:pPr>
        <w:pStyle w:val="USTustnpkodeksu"/>
      </w:pPr>
      <w:r w:rsidRPr="007E67F1">
        <w:t>2.</w:t>
      </w:r>
      <w:r w:rsidR="00F959AA" w:rsidRPr="007E67F1">
        <w:t> </w:t>
      </w:r>
      <w:r w:rsidRPr="007E67F1">
        <w:t xml:space="preserve">Wyjazd </w:t>
      </w:r>
      <w:r w:rsidR="00AE432B" w:rsidRPr="007E67F1">
        <w:t>obywatela Ukrainy</w:t>
      </w:r>
      <w:r w:rsidR="00A54E2B" w:rsidRPr="007E67F1">
        <w:t xml:space="preserve"> z </w:t>
      </w:r>
      <w:r w:rsidRPr="007E67F1">
        <w:t xml:space="preserve">terytorium Rzeczypospolitej Polskiej </w:t>
      </w:r>
      <w:r w:rsidR="000548A9" w:rsidRPr="007E67F1">
        <w:t xml:space="preserve">na okres powyżej </w:t>
      </w:r>
      <w:r w:rsidR="00034831" w:rsidRPr="007E67F1">
        <w:t>1 </w:t>
      </w:r>
      <w:r w:rsidR="000548A9" w:rsidRPr="007E67F1">
        <w:t>miesiąca</w:t>
      </w:r>
      <w:r w:rsidRPr="007E67F1">
        <w:t xml:space="preserve"> pozbawia go uprawnienia,</w:t>
      </w:r>
      <w:r w:rsidR="00A54E2B" w:rsidRPr="007E67F1">
        <w:t xml:space="preserve"> o </w:t>
      </w:r>
      <w:r w:rsidRPr="007E67F1">
        <w:t>którym mowa</w:t>
      </w:r>
      <w:r w:rsidR="00034831" w:rsidRPr="007E67F1">
        <w:t xml:space="preserve"> w art. 2 ust. </w:t>
      </w:r>
      <w:r w:rsidRPr="007E67F1">
        <w:t>1.</w:t>
      </w:r>
    </w:p>
    <w:p w14:paraId="1A2DAF1E" w14:textId="77777777" w:rsidR="006A4469" w:rsidRPr="007E67F1" w:rsidRDefault="007F69F6" w:rsidP="006A4469">
      <w:pPr>
        <w:pStyle w:val="ARTartustawynprozporzdzenia"/>
      </w:pPr>
      <w:r w:rsidRPr="007E67F1">
        <w:rPr>
          <w:rStyle w:val="Ppogrubienie"/>
        </w:rPr>
        <w:t>Art. </w:t>
      </w:r>
      <w:r w:rsidR="004C77C4" w:rsidRPr="007E67F1">
        <w:rPr>
          <w:rStyle w:val="Ppogrubienie"/>
        </w:rPr>
        <w:t>9</w:t>
      </w:r>
      <w:r w:rsidRPr="007E67F1">
        <w:rPr>
          <w:rStyle w:val="Ppogrubienie"/>
        </w:rPr>
        <w:t xml:space="preserve">. </w:t>
      </w:r>
      <w:r w:rsidRPr="007E67F1">
        <w:t>1.</w:t>
      </w:r>
      <w:r w:rsidR="00A7502C" w:rsidRPr="007E67F1">
        <w:t xml:space="preserve"> </w:t>
      </w:r>
      <w:r w:rsidR="006A4469" w:rsidRPr="007E67F1">
        <w:t xml:space="preserve">Wojewoda może zapewnić pomoc </w:t>
      </w:r>
      <w:r w:rsidR="00AE432B" w:rsidRPr="007E67F1">
        <w:t>obywatelom Ukrainy</w:t>
      </w:r>
      <w:r w:rsidR="006A4469" w:rsidRPr="007E67F1">
        <w:t>, o których mowa</w:t>
      </w:r>
      <w:r w:rsidR="00034831" w:rsidRPr="007E67F1">
        <w:t xml:space="preserve"> w art. 1 ust. </w:t>
      </w:r>
      <w:r w:rsidR="006A4469" w:rsidRPr="007E67F1">
        <w:t>1, polegającą na:</w:t>
      </w:r>
    </w:p>
    <w:p w14:paraId="65A3DF13" w14:textId="77777777" w:rsidR="006A4469" w:rsidRPr="007E67F1" w:rsidRDefault="006A4469" w:rsidP="006A4469">
      <w:pPr>
        <w:pStyle w:val="PKTpunkt"/>
      </w:pPr>
      <w:r w:rsidRPr="007E67F1">
        <w:t>1)</w:t>
      </w:r>
      <w:r w:rsidRPr="007E67F1">
        <w:tab/>
        <w:t>zakwaterowaniu;</w:t>
      </w:r>
    </w:p>
    <w:p w14:paraId="5AB1B930" w14:textId="77777777" w:rsidR="006A4469" w:rsidRPr="007E67F1" w:rsidRDefault="006A4469" w:rsidP="006A4469">
      <w:pPr>
        <w:pStyle w:val="PKTpunkt"/>
      </w:pPr>
      <w:r w:rsidRPr="007E67F1">
        <w:t>2)</w:t>
      </w:r>
      <w:r w:rsidRPr="007E67F1">
        <w:tab/>
        <w:t>zapewnieniu całodziennego wyżywienia zbiorowego;</w:t>
      </w:r>
    </w:p>
    <w:p w14:paraId="6F1A45BE" w14:textId="77777777" w:rsidR="006A4469" w:rsidRPr="007E67F1" w:rsidRDefault="006A4469" w:rsidP="006A4469">
      <w:pPr>
        <w:pStyle w:val="PKTpunkt"/>
      </w:pPr>
      <w:r w:rsidRPr="007E67F1">
        <w:t>3)</w:t>
      </w:r>
      <w:r w:rsidRPr="007E67F1">
        <w:tab/>
        <w:t>zapewnieniu transportu do miejsc zakwaterowania, o którym mowa</w:t>
      </w:r>
      <w:r w:rsidR="00034831" w:rsidRPr="007E67F1">
        <w:t xml:space="preserve"> w pkt </w:t>
      </w:r>
      <w:r w:rsidRPr="007E67F1">
        <w:t>1, między nimi lub do ośrodków prowadzonych przez Szefa Urzędu do Spraw Cudzoziemców na podstawie przepisów ustawy z dnia 13 czerwca 2003 r. o udzielaniu cudzoziemcom ochrony na teryt</w:t>
      </w:r>
      <w:r w:rsidR="008656A5" w:rsidRPr="007E67F1">
        <w:t>orium Rzeczypospolitej Polskiej</w:t>
      </w:r>
      <w:r w:rsidR="00CA295C" w:rsidRPr="007E67F1">
        <w:t xml:space="preserve"> </w:t>
      </w:r>
      <w:r w:rsidRPr="007E67F1">
        <w:t xml:space="preserve">lub miejsc, w których </w:t>
      </w:r>
      <w:r w:rsidR="00AE432B" w:rsidRPr="007E67F1">
        <w:t>obywatelom Ukrainy</w:t>
      </w:r>
      <w:r w:rsidRPr="007E67F1">
        <w:t xml:space="preserve"> udzielana jest opieka medyczna;</w:t>
      </w:r>
    </w:p>
    <w:p w14:paraId="5DF28C06" w14:textId="77777777" w:rsidR="00DE6E79" w:rsidRPr="007E67F1" w:rsidRDefault="006A4469" w:rsidP="00DE6E79">
      <w:pPr>
        <w:pStyle w:val="PKTpunkt"/>
      </w:pPr>
      <w:r w:rsidRPr="007E67F1">
        <w:t>4)</w:t>
      </w:r>
      <w:r w:rsidRPr="007E67F1">
        <w:tab/>
        <w:t>finansowaniu przejazdów środkami transportu publicznego do miejsc lub pomiędzy miejscami, o których mowa</w:t>
      </w:r>
      <w:r w:rsidR="00034831" w:rsidRPr="007E67F1">
        <w:t xml:space="preserve"> w pkt </w:t>
      </w:r>
      <w:r w:rsidR="007F0FB7" w:rsidRPr="007E67F1">
        <w:t>3.</w:t>
      </w:r>
    </w:p>
    <w:p w14:paraId="3CF2A1B7" w14:textId="77777777" w:rsidR="00DE6E79" w:rsidRPr="007E67F1" w:rsidRDefault="00DE6E79" w:rsidP="00B178F9">
      <w:pPr>
        <w:pStyle w:val="USTustnpkodeksu"/>
      </w:pPr>
      <w:r w:rsidRPr="007E67F1">
        <w:t xml:space="preserve">2. </w:t>
      </w:r>
      <w:r w:rsidR="00B178F9" w:rsidRPr="007E67F1">
        <w:t xml:space="preserve">Inne organy administracji publicznej, </w:t>
      </w:r>
      <w:r w:rsidR="00DE449C" w:rsidRPr="007E67F1">
        <w:t xml:space="preserve">jednostki </w:t>
      </w:r>
      <w:r w:rsidR="00B178F9" w:rsidRPr="007E67F1">
        <w:t xml:space="preserve">podległe </w:t>
      </w:r>
      <w:r w:rsidR="00DE449C" w:rsidRPr="007E67F1">
        <w:t>lub</w:t>
      </w:r>
      <w:r w:rsidR="00D4051D" w:rsidRPr="007E67F1">
        <w:t xml:space="preserve"> nadzorowane </w:t>
      </w:r>
      <w:r w:rsidR="00DE449C" w:rsidRPr="007E67F1">
        <w:t>przez orga</w:t>
      </w:r>
      <w:r w:rsidR="00324DEA" w:rsidRPr="007E67F1">
        <w:t>n</w:t>
      </w:r>
      <w:r w:rsidR="00DE449C" w:rsidRPr="007E67F1">
        <w:t>y</w:t>
      </w:r>
      <w:r w:rsidR="00B178F9" w:rsidRPr="007E67F1">
        <w:t xml:space="preserve"> administracji publicznej</w:t>
      </w:r>
      <w:r w:rsidR="00DE449C" w:rsidRPr="007E67F1">
        <w:t>,</w:t>
      </w:r>
      <w:r w:rsidR="00B178F9" w:rsidRPr="007E67F1">
        <w:t xml:space="preserve"> jednostki sektora finansów publicznych</w:t>
      </w:r>
      <w:r w:rsidR="00D4051D" w:rsidRPr="007E67F1">
        <w:t xml:space="preserve"> oraz</w:t>
      </w:r>
      <w:r w:rsidR="00034831" w:rsidRPr="007E67F1">
        <w:t xml:space="preserve"> </w:t>
      </w:r>
      <w:r w:rsidR="00D4051D" w:rsidRPr="007E67F1">
        <w:t xml:space="preserve">inne organy władzy publicznej, </w:t>
      </w:r>
      <w:r w:rsidR="00034831" w:rsidRPr="007E67F1">
        <w:t>w </w:t>
      </w:r>
      <w:r w:rsidR="00E13A69" w:rsidRPr="007E67F1">
        <w:t>ramach posiadanych środków własnych, mogą</w:t>
      </w:r>
      <w:r w:rsidRPr="007E67F1">
        <w:t xml:space="preserve"> zapewnić pomoc,</w:t>
      </w:r>
      <w:r w:rsidR="00034831" w:rsidRPr="007E67F1">
        <w:t xml:space="preserve"> o </w:t>
      </w:r>
      <w:r w:rsidRPr="007E67F1">
        <w:t>której mowa</w:t>
      </w:r>
      <w:r w:rsidR="00034831" w:rsidRPr="007E67F1">
        <w:t xml:space="preserve"> w ust. </w:t>
      </w:r>
      <w:r w:rsidRPr="007E67F1">
        <w:t>1.</w:t>
      </w:r>
      <w:r w:rsidR="00AE18A3" w:rsidRPr="007E67F1">
        <w:t xml:space="preserve"> W tych celach organy lub jednostki, o których mowa w zdaniu pierwszym, mogą wykorzystywać nabyte lub powierzone tym organom lub jednostkom mienie Skarbu Państwa.</w:t>
      </w:r>
    </w:p>
    <w:p w14:paraId="4332B3A9" w14:textId="77777777" w:rsidR="00084A86" w:rsidRPr="007E67F1" w:rsidRDefault="00DE6E79" w:rsidP="00084A86">
      <w:pPr>
        <w:pStyle w:val="USTustnpkodeksu"/>
      </w:pPr>
      <w:r w:rsidRPr="007E67F1">
        <w:t>3</w:t>
      </w:r>
      <w:r w:rsidR="00084A86" w:rsidRPr="007E67F1">
        <w:t>. Jednostka samorządu terytorialnego, związek jednostek samorządu terytorialnego lub związek metropolitalny,</w:t>
      </w:r>
      <w:r w:rsidR="00034831" w:rsidRPr="007E67F1">
        <w:t xml:space="preserve"> z </w:t>
      </w:r>
      <w:r w:rsidR="00084A86" w:rsidRPr="007E67F1">
        <w:t>własnej inicjatywy</w:t>
      </w:r>
      <w:r w:rsidR="00034831" w:rsidRPr="007E67F1">
        <w:t xml:space="preserve"> i w </w:t>
      </w:r>
      <w:r w:rsidR="00084A86" w:rsidRPr="007E67F1">
        <w:t>zakresie posiadanych środków, może zapewnić pomoc obywatelom Ukrainy, o których mowa</w:t>
      </w:r>
      <w:r w:rsidR="00034831" w:rsidRPr="007E67F1">
        <w:t xml:space="preserve"> w art. 1 ust. </w:t>
      </w:r>
      <w:r w:rsidR="00084A86" w:rsidRPr="007E67F1">
        <w:t>1.</w:t>
      </w:r>
    </w:p>
    <w:p w14:paraId="0B232D7E" w14:textId="77777777" w:rsidR="00084A86" w:rsidRPr="007E67F1" w:rsidRDefault="00DE6E79" w:rsidP="00084A86">
      <w:pPr>
        <w:pStyle w:val="USTustnpkodeksu"/>
      </w:pPr>
      <w:r w:rsidRPr="007E67F1">
        <w:t>4</w:t>
      </w:r>
      <w:r w:rsidR="00084A86" w:rsidRPr="007E67F1">
        <w:t>. Zakres pomocy określa w uchwale organ stanowiący jednostki samorządu terytorialnego, związku jednostek samorządu terytor</w:t>
      </w:r>
      <w:r w:rsidR="00BA7C15" w:rsidRPr="007E67F1">
        <w:t>ialnego lub związku metropolital</w:t>
      </w:r>
      <w:r w:rsidR="00084A86" w:rsidRPr="007E67F1">
        <w:t>nego. Formy</w:t>
      </w:r>
      <w:r w:rsidR="00034831" w:rsidRPr="007E67F1">
        <w:t xml:space="preserve"> i </w:t>
      </w:r>
      <w:r w:rsidR="00084A86" w:rsidRPr="007E67F1">
        <w:t>tryb udzielania pomocy określa właściwy organ wykonawczy danej jednostki lub związku.</w:t>
      </w:r>
    </w:p>
    <w:p w14:paraId="5F94FF1B" w14:textId="1286C16E" w:rsidR="007F0FB7" w:rsidRPr="007E67F1" w:rsidRDefault="00DE6E79" w:rsidP="00D40550">
      <w:pPr>
        <w:pStyle w:val="USTustnpkodeksu"/>
      </w:pPr>
      <w:r w:rsidRPr="007E67F1">
        <w:t>5</w:t>
      </w:r>
      <w:r w:rsidR="008656A5" w:rsidRPr="007E67F1">
        <w:t>.</w:t>
      </w:r>
      <w:r w:rsidR="008C6594">
        <w:t xml:space="preserve"> </w:t>
      </w:r>
      <w:r w:rsidR="006A4469" w:rsidRPr="007E67F1">
        <w:t>Do zamówień publicznych niezbędnych do zapewnienia pomocy</w:t>
      </w:r>
      <w:r w:rsidR="008656A5" w:rsidRPr="007E67F1">
        <w:t>,</w:t>
      </w:r>
      <w:r w:rsidR="006A4469" w:rsidRPr="007E67F1">
        <w:t xml:space="preserve"> o której mowa</w:t>
      </w:r>
      <w:r w:rsidR="00034831" w:rsidRPr="007E67F1">
        <w:t xml:space="preserve"> w ust. </w:t>
      </w:r>
      <w:r w:rsidR="00FE460B" w:rsidRPr="007E67F1">
        <w:t>1–</w:t>
      </w:r>
      <w:r w:rsidRPr="007E67F1">
        <w:t>3</w:t>
      </w:r>
      <w:r w:rsidR="006A4469" w:rsidRPr="007E67F1">
        <w:t xml:space="preserve">, przez wojewodę, </w:t>
      </w:r>
      <w:r w:rsidR="00D40550" w:rsidRPr="007E67F1">
        <w:t xml:space="preserve">inne organy administracji publicznej, jednostki podległe lub nadzorowane przez organy administracji publicznej, jednostki sektora finansów publicznych oraz inne organy władzy publicznej, </w:t>
      </w:r>
      <w:r w:rsidR="00411D59" w:rsidRPr="007E67F1">
        <w:t>jednostki</w:t>
      </w:r>
      <w:r w:rsidR="006A4469" w:rsidRPr="007E67F1">
        <w:t xml:space="preserve"> s</w:t>
      </w:r>
      <w:r w:rsidR="00411D59" w:rsidRPr="007E67F1">
        <w:t>amorządu terytorialnego, związki</w:t>
      </w:r>
      <w:r w:rsidR="006A4469" w:rsidRPr="007E67F1">
        <w:t xml:space="preserve"> jednostek samorządu terytorialnego lub związ</w:t>
      </w:r>
      <w:r w:rsidR="00411D59" w:rsidRPr="007E67F1">
        <w:t>ki</w:t>
      </w:r>
      <w:r w:rsidR="00390182" w:rsidRPr="007E67F1">
        <w:t xml:space="preserve"> metropolitalne</w:t>
      </w:r>
      <w:r w:rsidR="006A4469" w:rsidRPr="007E67F1">
        <w:t>, nie stosuje się przepisów ustawy z dnia 11 września 2019 r. – Prawo zamówień publicznej (</w:t>
      </w:r>
      <w:r w:rsidR="00034831" w:rsidRPr="007E67F1">
        <w:t>Dz. U.</w:t>
      </w:r>
      <w:r w:rsidR="006A4469" w:rsidRPr="007E67F1">
        <w:t xml:space="preserve"> z 2021 r.</w:t>
      </w:r>
      <w:r w:rsidR="00034831" w:rsidRPr="007E67F1">
        <w:t xml:space="preserve"> poz. </w:t>
      </w:r>
      <w:r w:rsidR="006A4469" w:rsidRPr="007E67F1">
        <w:t xml:space="preserve">1129, </w:t>
      </w:r>
      <w:r w:rsidR="00D07499" w:rsidRPr="007E67F1">
        <w:t xml:space="preserve">1598, </w:t>
      </w:r>
      <w:r w:rsidR="006A4469" w:rsidRPr="007E67F1">
        <w:t>205</w:t>
      </w:r>
      <w:r w:rsidR="00034831" w:rsidRPr="007E67F1">
        <w:t>4 i </w:t>
      </w:r>
      <w:r w:rsidR="006A4469" w:rsidRPr="007E67F1">
        <w:t>226</w:t>
      </w:r>
      <w:r w:rsidR="00034831" w:rsidRPr="007E67F1">
        <w:t>9 oraz</w:t>
      </w:r>
      <w:r w:rsidR="006A4469" w:rsidRPr="007E67F1">
        <w:t xml:space="preserve"> z 2022 r.</w:t>
      </w:r>
      <w:r w:rsidR="00034831" w:rsidRPr="007E67F1">
        <w:t xml:space="preserve"> poz. </w:t>
      </w:r>
      <w:r w:rsidR="006A4469" w:rsidRPr="007E67F1">
        <w:t xml:space="preserve">25). </w:t>
      </w:r>
    </w:p>
    <w:p w14:paraId="720BA1D2" w14:textId="77777777" w:rsidR="00B2633D" w:rsidRPr="007E67F1" w:rsidRDefault="00DE6E79" w:rsidP="008901A8">
      <w:pPr>
        <w:pStyle w:val="USTustnpkodeksu"/>
      </w:pPr>
      <w:r w:rsidRPr="007E67F1">
        <w:t>6</w:t>
      </w:r>
      <w:r w:rsidR="007F0FB7" w:rsidRPr="007E67F1">
        <w:t>.</w:t>
      </w:r>
      <w:r w:rsidR="00792C06" w:rsidRPr="007E67F1">
        <w:t xml:space="preserve"> W </w:t>
      </w:r>
      <w:r w:rsidR="00B2633D" w:rsidRPr="007E67F1">
        <w:t>celu zapewnienia pomocy, o której mowa</w:t>
      </w:r>
      <w:r w:rsidR="00B65FF8">
        <w:t xml:space="preserve"> w ust. 1 i 3</w:t>
      </w:r>
      <w:r w:rsidR="00880672" w:rsidRPr="007E67F1">
        <w:t>,</w:t>
      </w:r>
      <w:r w:rsidR="00792C06" w:rsidRPr="007E67F1">
        <w:t> </w:t>
      </w:r>
      <w:r w:rsidR="00B2633D" w:rsidRPr="007E67F1">
        <w:t>wojewoda albo organ jednostki samorządu terytorialnego, związku jednostek samorządu terytorialne</w:t>
      </w:r>
      <w:r w:rsidR="008656A5" w:rsidRPr="007E67F1">
        <w:t>go lub związku metropolitalnego</w:t>
      </w:r>
      <w:r w:rsidR="00B2633D" w:rsidRPr="007E67F1">
        <w:t xml:space="preserve"> może zlecić organizacjom pozarządowym oraz podmiotom wymienionym</w:t>
      </w:r>
      <w:r w:rsidR="00034831" w:rsidRPr="007E67F1">
        <w:t xml:space="preserve"> w art. 3 ust. </w:t>
      </w:r>
      <w:r w:rsidR="00792C06" w:rsidRPr="007E67F1">
        <w:t>3 </w:t>
      </w:r>
      <w:r w:rsidR="00B2633D" w:rsidRPr="007E67F1">
        <w:t>ustawy</w:t>
      </w:r>
      <w:r w:rsidR="00792C06" w:rsidRPr="007E67F1">
        <w:t xml:space="preserve"> z </w:t>
      </w:r>
      <w:r w:rsidR="00B2633D" w:rsidRPr="007E67F1">
        <w:t>dnia 2</w:t>
      </w:r>
      <w:r w:rsidR="00792C06" w:rsidRPr="007E67F1">
        <w:t>4 </w:t>
      </w:r>
      <w:r w:rsidR="00B2633D" w:rsidRPr="007E67F1">
        <w:t>kwietnia 200</w:t>
      </w:r>
      <w:r w:rsidR="00792C06" w:rsidRPr="007E67F1">
        <w:t>3 </w:t>
      </w:r>
      <w:r w:rsidR="00B2633D" w:rsidRPr="007E67F1">
        <w:t>r.</w:t>
      </w:r>
      <w:r w:rsidR="00792C06" w:rsidRPr="007E67F1">
        <w:t xml:space="preserve"> o </w:t>
      </w:r>
      <w:r w:rsidR="00B2633D" w:rsidRPr="007E67F1">
        <w:t>działalności pożytku publicznego</w:t>
      </w:r>
      <w:r w:rsidR="00792C06" w:rsidRPr="007E67F1">
        <w:t xml:space="preserve"> i o </w:t>
      </w:r>
      <w:r w:rsidR="00B2633D" w:rsidRPr="007E67F1">
        <w:t xml:space="preserve">wolontariacie </w:t>
      </w:r>
      <w:r w:rsidR="00D67B72" w:rsidRPr="007E67F1">
        <w:t>(Dz.</w:t>
      </w:r>
      <w:r w:rsidR="00BD2F9B" w:rsidRPr="007E67F1">
        <w:t xml:space="preserve"> </w:t>
      </w:r>
      <w:r w:rsidR="00D67B72" w:rsidRPr="007E67F1">
        <w:t>U.</w:t>
      </w:r>
      <w:r w:rsidR="00034831" w:rsidRPr="007E67F1">
        <w:t xml:space="preserve"> z </w:t>
      </w:r>
      <w:r w:rsidR="00D67B72" w:rsidRPr="007E67F1">
        <w:t>202</w:t>
      </w:r>
      <w:r w:rsidR="00034831" w:rsidRPr="007E67F1">
        <w:t>0 </w:t>
      </w:r>
      <w:r w:rsidR="00D67B72" w:rsidRPr="007E67F1">
        <w:t>r.</w:t>
      </w:r>
      <w:r w:rsidR="00034831" w:rsidRPr="007E67F1">
        <w:t xml:space="preserve"> poz. </w:t>
      </w:r>
      <w:r w:rsidR="00D67B72" w:rsidRPr="007E67F1">
        <w:t>105</w:t>
      </w:r>
      <w:r w:rsidR="00034831" w:rsidRPr="007E67F1">
        <w:t>7 oraz z </w:t>
      </w:r>
      <w:r w:rsidR="00D67B72" w:rsidRPr="007E67F1">
        <w:t>202</w:t>
      </w:r>
      <w:r w:rsidR="00034831" w:rsidRPr="007E67F1">
        <w:t>1 </w:t>
      </w:r>
      <w:r w:rsidR="00D67B72" w:rsidRPr="007E67F1">
        <w:t>r.</w:t>
      </w:r>
      <w:r w:rsidR="00034831" w:rsidRPr="007E67F1">
        <w:t xml:space="preserve"> poz. </w:t>
      </w:r>
      <w:r w:rsidR="00D67B72" w:rsidRPr="007E67F1">
        <w:t>1038, 1243, 153</w:t>
      </w:r>
      <w:r w:rsidR="00034831" w:rsidRPr="007E67F1">
        <w:t>5 i </w:t>
      </w:r>
      <w:r w:rsidR="00D67B72" w:rsidRPr="007E67F1">
        <w:t xml:space="preserve">2490) </w:t>
      </w:r>
      <w:r w:rsidR="00B2633D" w:rsidRPr="007E67F1">
        <w:t>realizację zadania publicznego</w:t>
      </w:r>
      <w:r w:rsidR="00792C06" w:rsidRPr="007E67F1">
        <w:t xml:space="preserve"> z </w:t>
      </w:r>
      <w:r w:rsidR="00B2633D" w:rsidRPr="007E67F1">
        <w:t>pominięciem otwartego konkursu ofert,</w:t>
      </w:r>
      <w:r w:rsidR="00792C06" w:rsidRPr="007E67F1">
        <w:t xml:space="preserve"> o </w:t>
      </w:r>
      <w:r w:rsidR="00B2633D" w:rsidRPr="007E67F1">
        <w:t>którym mowa</w:t>
      </w:r>
      <w:r w:rsidR="00792C06" w:rsidRPr="007E67F1">
        <w:t xml:space="preserve"> w </w:t>
      </w:r>
      <w:r w:rsidR="00B2633D" w:rsidRPr="007E67F1">
        <w:t xml:space="preserve">dziale II rozdziale </w:t>
      </w:r>
      <w:r w:rsidR="00792C06" w:rsidRPr="007E67F1">
        <w:t>2 </w:t>
      </w:r>
      <w:r w:rsidR="00B2633D" w:rsidRPr="007E67F1">
        <w:t>tej ustawy. Przepisy</w:t>
      </w:r>
      <w:r w:rsidR="00034831" w:rsidRPr="007E67F1">
        <w:t xml:space="preserve"> art. </w:t>
      </w:r>
      <w:r w:rsidR="00B2633D" w:rsidRPr="007E67F1">
        <w:t>43,</w:t>
      </w:r>
      <w:r w:rsidR="00034831" w:rsidRPr="007E67F1">
        <w:t xml:space="preserve"> art. </w:t>
      </w:r>
      <w:r w:rsidR="00B2633D" w:rsidRPr="007E67F1">
        <w:t>47,</w:t>
      </w:r>
      <w:r w:rsidR="00034831" w:rsidRPr="007E67F1">
        <w:t xml:space="preserve"> art. </w:t>
      </w:r>
      <w:r w:rsidR="00B2633D" w:rsidRPr="007E67F1">
        <w:t>15</w:t>
      </w:r>
      <w:r w:rsidR="00034831" w:rsidRPr="007E67F1">
        <w:t>1 oraz art. </w:t>
      </w:r>
      <w:r w:rsidR="00B2633D" w:rsidRPr="007E67F1">
        <w:t>22</w:t>
      </w:r>
      <w:r w:rsidR="00034831" w:rsidRPr="007E67F1">
        <w:t>1 ust. </w:t>
      </w:r>
      <w:r w:rsidR="00B2633D" w:rsidRPr="007E67F1">
        <w:t>1–</w:t>
      </w:r>
      <w:r w:rsidR="00792C06" w:rsidRPr="007E67F1">
        <w:t>3 </w:t>
      </w:r>
      <w:r w:rsidR="00B2633D" w:rsidRPr="007E67F1">
        <w:t>ustawy</w:t>
      </w:r>
      <w:r w:rsidR="00792C06" w:rsidRPr="007E67F1">
        <w:t xml:space="preserve"> z </w:t>
      </w:r>
      <w:r w:rsidR="00B2633D" w:rsidRPr="007E67F1">
        <w:t>dnia 2</w:t>
      </w:r>
      <w:r w:rsidR="00792C06" w:rsidRPr="007E67F1">
        <w:t>7 </w:t>
      </w:r>
      <w:r w:rsidR="00B2633D" w:rsidRPr="007E67F1">
        <w:t>sierpnia 200</w:t>
      </w:r>
      <w:r w:rsidR="00792C06" w:rsidRPr="007E67F1">
        <w:t>9 </w:t>
      </w:r>
      <w:r w:rsidR="00B2633D" w:rsidRPr="007E67F1">
        <w:t>r.</w:t>
      </w:r>
      <w:r w:rsidR="00792C06" w:rsidRPr="007E67F1">
        <w:t xml:space="preserve"> o </w:t>
      </w:r>
      <w:r w:rsidR="00B2633D" w:rsidRPr="007E67F1">
        <w:t xml:space="preserve">finansach publicznych </w:t>
      </w:r>
      <w:r w:rsidR="008656A5" w:rsidRPr="007E67F1">
        <w:t>(</w:t>
      </w:r>
      <w:r w:rsidR="00034831" w:rsidRPr="007E67F1">
        <w:t>Dz. U.</w:t>
      </w:r>
      <w:r w:rsidR="008656A5" w:rsidRPr="007E67F1">
        <w:t xml:space="preserve"> z 2021 r.</w:t>
      </w:r>
      <w:r w:rsidR="00034831" w:rsidRPr="007E67F1">
        <w:t xml:space="preserve"> poz. </w:t>
      </w:r>
      <w:r w:rsidR="008656A5" w:rsidRPr="007E67F1">
        <w:t>305,</w:t>
      </w:r>
      <w:r w:rsidR="008901A8" w:rsidRPr="007E67F1">
        <w:t xml:space="preserve"> z późn. zm.</w:t>
      </w:r>
      <w:r w:rsidR="008901A8" w:rsidRPr="007E67F1">
        <w:rPr>
          <w:rStyle w:val="Odwoanieprzypisudolnego"/>
        </w:rPr>
        <w:footnoteReference w:id="2"/>
      </w:r>
      <w:r w:rsidR="008901A8" w:rsidRPr="007E67F1">
        <w:rPr>
          <w:rStyle w:val="IGindeksgrny"/>
        </w:rPr>
        <w:t>)</w:t>
      </w:r>
      <w:r w:rsidR="008901A8" w:rsidRPr="007E67F1">
        <w:t xml:space="preserve">) </w:t>
      </w:r>
      <w:r w:rsidR="00B2633D" w:rsidRPr="007E67F1">
        <w:t>stosuje się odpowiednio, przy czym tryb postępowania</w:t>
      </w:r>
      <w:r w:rsidR="00792C06" w:rsidRPr="007E67F1">
        <w:t xml:space="preserve"> o </w:t>
      </w:r>
      <w:r w:rsidR="00B2633D" w:rsidRPr="007E67F1">
        <w:t>udzielenie dotacji na zadania określone</w:t>
      </w:r>
      <w:r w:rsidR="00034831" w:rsidRPr="007E67F1">
        <w:t xml:space="preserve"> w art. </w:t>
      </w:r>
      <w:r w:rsidR="00B2633D" w:rsidRPr="007E67F1">
        <w:t>22</w:t>
      </w:r>
      <w:r w:rsidR="00034831" w:rsidRPr="007E67F1">
        <w:t>1 ust. </w:t>
      </w:r>
      <w:r w:rsidR="00792C06" w:rsidRPr="007E67F1">
        <w:t>2 </w:t>
      </w:r>
      <w:r w:rsidR="00B2633D" w:rsidRPr="007E67F1">
        <w:t>ustawy</w:t>
      </w:r>
      <w:r w:rsidR="00792C06" w:rsidRPr="007E67F1">
        <w:t xml:space="preserve"> z </w:t>
      </w:r>
      <w:r w:rsidR="00B2633D" w:rsidRPr="007E67F1">
        <w:t>dnia 2</w:t>
      </w:r>
      <w:r w:rsidR="00792C06" w:rsidRPr="007E67F1">
        <w:t>7 </w:t>
      </w:r>
      <w:r w:rsidR="00B2633D" w:rsidRPr="007E67F1">
        <w:t>sierpnia 200</w:t>
      </w:r>
      <w:r w:rsidR="00792C06" w:rsidRPr="007E67F1">
        <w:t>9 </w:t>
      </w:r>
      <w:r w:rsidR="00B2633D" w:rsidRPr="007E67F1">
        <w:t>r.</w:t>
      </w:r>
      <w:r w:rsidR="00792C06" w:rsidRPr="007E67F1">
        <w:t xml:space="preserve"> o </w:t>
      </w:r>
      <w:r w:rsidR="00B2633D" w:rsidRPr="007E67F1">
        <w:t>finansach publicznych, sposób jej rozliczania oraz sposób kontroli wykonywania zleconego zadania określa,</w:t>
      </w:r>
      <w:r w:rsidR="00792C06" w:rsidRPr="007E67F1">
        <w:t xml:space="preserve"> w </w:t>
      </w:r>
      <w:r w:rsidR="00B2633D" w:rsidRPr="007E67F1">
        <w:t>drodze zarządzenia lub uchwały, organ wykonawczy jednostki samorządu terytorialnego, związku jednostek samorządu terytorialnego lub związku metropolitalnego, mając na względzie zapewnienie jawności postępowania</w:t>
      </w:r>
      <w:r w:rsidR="00792C06" w:rsidRPr="007E67F1">
        <w:t xml:space="preserve"> o </w:t>
      </w:r>
      <w:r w:rsidR="00B2633D" w:rsidRPr="007E67F1">
        <w:t>udzielenie dotacji</w:t>
      </w:r>
      <w:r w:rsidR="00792C06" w:rsidRPr="007E67F1">
        <w:t xml:space="preserve"> i </w:t>
      </w:r>
      <w:r w:rsidR="00B2633D" w:rsidRPr="007E67F1">
        <w:t>jej rozliczenia.</w:t>
      </w:r>
    </w:p>
    <w:p w14:paraId="434BEE86" w14:textId="77777777" w:rsidR="006A4469" w:rsidRPr="007E67F1" w:rsidRDefault="00DE6E79" w:rsidP="00F31A38">
      <w:pPr>
        <w:pStyle w:val="USTustnpkodeksu"/>
      </w:pPr>
      <w:r w:rsidRPr="007E67F1">
        <w:t>7</w:t>
      </w:r>
      <w:r w:rsidR="006A4469" w:rsidRPr="007E67F1">
        <w:t>.</w:t>
      </w:r>
      <w:r w:rsidR="00685BEB" w:rsidRPr="007E67F1">
        <w:t xml:space="preserve"> W </w:t>
      </w:r>
      <w:r w:rsidR="006A4469" w:rsidRPr="007E67F1">
        <w:t>związku</w:t>
      </w:r>
      <w:r w:rsidR="00685BEB" w:rsidRPr="007E67F1">
        <w:t xml:space="preserve"> z </w:t>
      </w:r>
      <w:r w:rsidR="006A4469" w:rsidRPr="007E67F1">
        <w:t>realizacją zadań,</w:t>
      </w:r>
      <w:r w:rsidR="00685BEB" w:rsidRPr="007E67F1">
        <w:t xml:space="preserve"> o </w:t>
      </w:r>
      <w:r w:rsidR="006A4469" w:rsidRPr="007E67F1">
        <w:t>których mowa</w:t>
      </w:r>
      <w:r w:rsidR="00034831" w:rsidRPr="007E67F1">
        <w:t xml:space="preserve"> w ust. </w:t>
      </w:r>
      <w:r w:rsidR="006A4469" w:rsidRPr="007E67F1">
        <w:t>1</w:t>
      </w:r>
      <w:r w:rsidR="004967BD" w:rsidRPr="007E67F1">
        <w:t>,</w:t>
      </w:r>
      <w:r w:rsidR="006A4469" w:rsidRPr="007E67F1">
        <w:t xml:space="preserve"> wojewoda może wydawać polecenia obowiązujące wszystkie organy administracji rządowej działające</w:t>
      </w:r>
      <w:r w:rsidR="00685BEB" w:rsidRPr="007E67F1">
        <w:t xml:space="preserve"> </w:t>
      </w:r>
      <w:r w:rsidR="00941DF7" w:rsidRPr="007E67F1">
        <w:t>na obszarze</w:t>
      </w:r>
      <w:r w:rsidR="00685BEB" w:rsidRPr="007E67F1">
        <w:t> </w:t>
      </w:r>
      <w:r w:rsidR="00941DF7" w:rsidRPr="007E67F1">
        <w:t>województwa</w:t>
      </w:r>
      <w:r w:rsidR="006A4469" w:rsidRPr="007E67F1">
        <w:t>, państwowe osoby prawne, organy samorządu terytorialnego, samorządowe osoby prawne oraz samorządowe jednostki organizacyjne nieposiadające osobowości prawnej.</w:t>
      </w:r>
      <w:r w:rsidR="00685BEB" w:rsidRPr="007E67F1">
        <w:t xml:space="preserve"> O </w:t>
      </w:r>
      <w:r w:rsidR="006A4469" w:rsidRPr="007E67F1">
        <w:t>wydanych poleceniach wojewoda niezwłocznie informuje właściwego ministra.</w:t>
      </w:r>
    </w:p>
    <w:p w14:paraId="530A609F" w14:textId="77777777" w:rsidR="006A4469" w:rsidRPr="007E67F1" w:rsidRDefault="00DE6E79" w:rsidP="00F31A38">
      <w:pPr>
        <w:pStyle w:val="USTustnpkodeksu"/>
      </w:pPr>
      <w:r w:rsidRPr="007E67F1">
        <w:t>8</w:t>
      </w:r>
      <w:r w:rsidR="006A4469" w:rsidRPr="007E67F1">
        <w:t>. Polecenia,</w:t>
      </w:r>
      <w:r w:rsidR="00685BEB" w:rsidRPr="007E67F1">
        <w:t xml:space="preserve"> o </w:t>
      </w:r>
      <w:r w:rsidR="006A4469" w:rsidRPr="007E67F1">
        <w:t>których mowa</w:t>
      </w:r>
      <w:r w:rsidR="00034831" w:rsidRPr="007E67F1">
        <w:t xml:space="preserve"> w ust. </w:t>
      </w:r>
      <w:r w:rsidRPr="007E67F1">
        <w:t>7</w:t>
      </w:r>
      <w:r w:rsidR="004967BD" w:rsidRPr="007E67F1">
        <w:t>,</w:t>
      </w:r>
      <w:r w:rsidR="006A4469" w:rsidRPr="007E67F1">
        <w:t xml:space="preserve"> są wydawane</w:t>
      </w:r>
      <w:r w:rsidR="00685BEB" w:rsidRPr="007E67F1">
        <w:t xml:space="preserve"> w </w:t>
      </w:r>
      <w:r w:rsidR="006A4469" w:rsidRPr="007E67F1">
        <w:t>drodze decyzji administracyjnej</w:t>
      </w:r>
      <w:r w:rsidR="00685BEB" w:rsidRPr="007E67F1">
        <w:t xml:space="preserve"> i </w:t>
      </w:r>
      <w:r w:rsidR="006A4469" w:rsidRPr="007E67F1">
        <w:t>podlegają natychmiastowemu wykonaniu</w:t>
      </w:r>
      <w:r w:rsidR="00685BEB" w:rsidRPr="007E67F1">
        <w:t xml:space="preserve"> z </w:t>
      </w:r>
      <w:r w:rsidR="006A4469" w:rsidRPr="007E67F1">
        <w:t>chwilą ich doręczenia lub ogłoszenia</w:t>
      </w:r>
      <w:r w:rsidR="00685BEB" w:rsidRPr="007E67F1">
        <w:t xml:space="preserve"> i </w:t>
      </w:r>
      <w:r w:rsidR="006A4469" w:rsidRPr="007E67F1">
        <w:t>nie wymagają uzasadnienia.</w:t>
      </w:r>
    </w:p>
    <w:p w14:paraId="50299AB6" w14:textId="77777777" w:rsidR="006A4469" w:rsidRPr="007E67F1" w:rsidRDefault="00DE6E79" w:rsidP="00F31A38">
      <w:pPr>
        <w:pStyle w:val="USTustnpkodeksu"/>
      </w:pPr>
      <w:r w:rsidRPr="007E67F1">
        <w:t>9</w:t>
      </w:r>
      <w:r w:rsidR="006A4469" w:rsidRPr="007E67F1">
        <w:t>. Polecenia,</w:t>
      </w:r>
      <w:r w:rsidR="00685BEB" w:rsidRPr="007E67F1">
        <w:t xml:space="preserve"> o </w:t>
      </w:r>
      <w:r w:rsidR="006A4469" w:rsidRPr="007E67F1">
        <w:t>których mowa</w:t>
      </w:r>
      <w:r w:rsidR="00034831" w:rsidRPr="007E67F1">
        <w:t xml:space="preserve"> w ust. </w:t>
      </w:r>
      <w:r w:rsidRPr="007E67F1">
        <w:t>7</w:t>
      </w:r>
      <w:r w:rsidR="004967BD" w:rsidRPr="007E67F1">
        <w:t>,</w:t>
      </w:r>
      <w:r w:rsidR="006A4469" w:rsidRPr="007E67F1">
        <w:t xml:space="preserve"> mogą być uchylane lub zmieniane, jeżeli przemawia za tym interes społeczny lub słuszny interes strony. Ich uchylenie lub zmiana nie wymaga zgody stron.</w:t>
      </w:r>
    </w:p>
    <w:p w14:paraId="672127FC" w14:textId="77777777" w:rsidR="006A4469" w:rsidRPr="007E67F1" w:rsidRDefault="00DE6E79" w:rsidP="00F31A38">
      <w:pPr>
        <w:pStyle w:val="USTustnpkodeksu"/>
      </w:pPr>
      <w:r w:rsidRPr="007E67F1">
        <w:t>10</w:t>
      </w:r>
      <w:r w:rsidR="006A4469" w:rsidRPr="007E67F1">
        <w:t>. Polecenia,</w:t>
      </w:r>
      <w:r w:rsidR="00685BEB" w:rsidRPr="007E67F1">
        <w:t xml:space="preserve"> o </w:t>
      </w:r>
      <w:r w:rsidR="006A4469" w:rsidRPr="007E67F1">
        <w:t>których mowa</w:t>
      </w:r>
      <w:r w:rsidR="00034831" w:rsidRPr="007E67F1">
        <w:t xml:space="preserve"> w ust. </w:t>
      </w:r>
      <w:r w:rsidRPr="007E67F1">
        <w:t>7</w:t>
      </w:r>
      <w:r w:rsidR="006A4469" w:rsidRPr="007E67F1">
        <w:t>, nie mogą dotyczyć rozstrzygnięć co do istoty sprawy załatwianej</w:t>
      </w:r>
      <w:r w:rsidR="00685BEB" w:rsidRPr="007E67F1">
        <w:t xml:space="preserve"> w </w:t>
      </w:r>
      <w:r w:rsidR="006A4469" w:rsidRPr="007E67F1">
        <w:t>drodze decyzji administracyjnej,</w:t>
      </w:r>
      <w:r w:rsidR="00685BEB" w:rsidRPr="007E67F1">
        <w:t xml:space="preserve"> a </w:t>
      </w:r>
      <w:r w:rsidR="006A4469" w:rsidRPr="007E67F1">
        <w:t>także nie mogą dotyczyć czynności operacyjno</w:t>
      </w:r>
      <w:r w:rsidR="00685BEB" w:rsidRPr="007E67F1">
        <w:softHyphen/>
      </w:r>
      <w:r w:rsidR="00C01733" w:rsidRPr="007E67F1">
        <w:softHyphen/>
      </w:r>
      <w:r w:rsidR="00792C06" w:rsidRPr="007E67F1">
        <w:softHyphen/>
      </w:r>
      <w:r w:rsidR="00034831" w:rsidRPr="007E67F1">
        <w:softHyphen/>
      </w:r>
      <w:r w:rsidR="00034831" w:rsidRPr="007E67F1">
        <w:noBreakHyphen/>
      </w:r>
      <w:r w:rsidR="006A4469" w:rsidRPr="007E67F1">
        <w:t>rozpoznawczych, dochodzeniowo</w:t>
      </w:r>
      <w:r w:rsidR="00685BEB" w:rsidRPr="007E67F1">
        <w:softHyphen/>
      </w:r>
      <w:r w:rsidR="00C01733" w:rsidRPr="007E67F1">
        <w:softHyphen/>
      </w:r>
      <w:r w:rsidR="00792C06" w:rsidRPr="007E67F1">
        <w:softHyphen/>
      </w:r>
      <w:r w:rsidR="00034831" w:rsidRPr="007E67F1">
        <w:softHyphen/>
      </w:r>
      <w:r w:rsidR="00034831" w:rsidRPr="007E67F1">
        <w:noBreakHyphen/>
      </w:r>
      <w:r w:rsidR="006A4469" w:rsidRPr="007E67F1">
        <w:t>śledczych oraz czynności z zakresu ścigania wykroczeń.</w:t>
      </w:r>
    </w:p>
    <w:p w14:paraId="7E07CFA7" w14:textId="77777777" w:rsidR="006A4469" w:rsidRPr="007E67F1" w:rsidRDefault="006A4469" w:rsidP="00F31A38">
      <w:pPr>
        <w:pStyle w:val="USTustnpkodeksu"/>
      </w:pPr>
      <w:r w:rsidRPr="007E67F1">
        <w:t>1</w:t>
      </w:r>
      <w:r w:rsidR="00DE6E79" w:rsidRPr="007E67F1">
        <w:t>1</w:t>
      </w:r>
      <w:r w:rsidRPr="007E67F1">
        <w:t>. Polecenia,</w:t>
      </w:r>
      <w:r w:rsidR="00685BEB" w:rsidRPr="007E67F1">
        <w:t xml:space="preserve"> o </w:t>
      </w:r>
      <w:r w:rsidRPr="007E67F1">
        <w:t>których mowa</w:t>
      </w:r>
      <w:r w:rsidR="00034831" w:rsidRPr="007E67F1">
        <w:t xml:space="preserve"> w ust. </w:t>
      </w:r>
      <w:r w:rsidR="00DE6E79" w:rsidRPr="007E67F1">
        <w:t>7</w:t>
      </w:r>
      <w:r w:rsidRPr="007E67F1">
        <w:t xml:space="preserve">, mogą być wydawane także ustnie, pisemnie w formie adnotacji, telefonicznie, za pomocą środków komunikacji elektronicznej w rozumieniu </w:t>
      </w:r>
      <w:hyperlink r:id="rId10" w:anchor="/document/16979921?unitId=art(2)pkt(5)&amp;cm=DOCUMENT" w:history="1">
        <w:r w:rsidRPr="007E67F1">
          <w:t xml:space="preserve">art. </w:t>
        </w:r>
        <w:r w:rsidR="00034831" w:rsidRPr="007E67F1">
          <w:t>2 pkt </w:t>
        </w:r>
        <w:r w:rsidRPr="007E67F1">
          <w:t>5</w:t>
        </w:r>
      </w:hyperlink>
      <w:r w:rsidRPr="007E67F1">
        <w:t xml:space="preserve"> ustawy</w:t>
      </w:r>
      <w:r w:rsidR="00685BEB" w:rsidRPr="007E67F1">
        <w:t xml:space="preserve"> z </w:t>
      </w:r>
      <w:r w:rsidRPr="007E67F1">
        <w:t>dnia 1</w:t>
      </w:r>
      <w:r w:rsidR="00685BEB" w:rsidRPr="007E67F1">
        <w:t>8 </w:t>
      </w:r>
      <w:r w:rsidRPr="007E67F1">
        <w:t>lipca 200</w:t>
      </w:r>
      <w:r w:rsidR="00685BEB" w:rsidRPr="007E67F1">
        <w:t>2 </w:t>
      </w:r>
      <w:r w:rsidRPr="007E67F1">
        <w:t>r.</w:t>
      </w:r>
      <w:r w:rsidR="00685BEB" w:rsidRPr="007E67F1">
        <w:t xml:space="preserve"> o </w:t>
      </w:r>
      <w:r w:rsidRPr="007E67F1">
        <w:t>świadczeniu usług drogą elektroniczną (</w:t>
      </w:r>
      <w:r w:rsidR="00034831" w:rsidRPr="007E67F1">
        <w:t>Dz. U.</w:t>
      </w:r>
      <w:r w:rsidR="00685BEB" w:rsidRPr="007E67F1">
        <w:t xml:space="preserve"> z </w:t>
      </w:r>
      <w:r w:rsidRPr="007E67F1">
        <w:t>202</w:t>
      </w:r>
      <w:r w:rsidR="00685BEB" w:rsidRPr="007E67F1">
        <w:t>0 </w:t>
      </w:r>
      <w:r w:rsidRPr="007E67F1">
        <w:t>r.</w:t>
      </w:r>
      <w:r w:rsidR="00034831" w:rsidRPr="007E67F1">
        <w:t xml:space="preserve"> poz. </w:t>
      </w:r>
      <w:r w:rsidRPr="007E67F1">
        <w:t>344) lub za pomocą innych środków łączności. Istotne okoliczności takiego załatwienia sprawy powinny być utrwalone</w:t>
      </w:r>
      <w:r w:rsidR="00685BEB" w:rsidRPr="007E67F1">
        <w:t xml:space="preserve"> w </w:t>
      </w:r>
      <w:r w:rsidRPr="007E67F1">
        <w:t>formie protokołu.</w:t>
      </w:r>
    </w:p>
    <w:p w14:paraId="0CB62318" w14:textId="77777777" w:rsidR="006A4469" w:rsidRPr="007E67F1" w:rsidRDefault="006A4469" w:rsidP="00F31A38">
      <w:pPr>
        <w:pStyle w:val="USTustnpkodeksu"/>
      </w:pPr>
      <w:r w:rsidRPr="007E67F1">
        <w:t>1</w:t>
      </w:r>
      <w:r w:rsidR="00DE6E79" w:rsidRPr="007E67F1">
        <w:t>2</w:t>
      </w:r>
      <w:r w:rsidRPr="007E67F1">
        <w:t>. Właściwy minister może wstrzymać wykonanie poleceń,</w:t>
      </w:r>
      <w:r w:rsidR="00685BEB" w:rsidRPr="007E67F1">
        <w:t xml:space="preserve"> o </w:t>
      </w:r>
      <w:r w:rsidRPr="007E67F1">
        <w:t>których mowa</w:t>
      </w:r>
      <w:r w:rsidR="00034831" w:rsidRPr="007E67F1">
        <w:t xml:space="preserve"> w ust. </w:t>
      </w:r>
      <w:r w:rsidR="00DE6E79" w:rsidRPr="007E67F1">
        <w:t>7</w:t>
      </w:r>
      <w:r w:rsidRPr="007E67F1">
        <w:t>,</w:t>
      </w:r>
      <w:r w:rsidR="00685BEB" w:rsidRPr="007E67F1">
        <w:t xml:space="preserve"> i </w:t>
      </w:r>
      <w:r w:rsidRPr="007E67F1">
        <w:t>wystąpić</w:t>
      </w:r>
      <w:r w:rsidR="00685BEB" w:rsidRPr="007E67F1">
        <w:t xml:space="preserve"> z </w:t>
      </w:r>
      <w:r w:rsidRPr="007E67F1">
        <w:t>wnioskiem do Prezesa Rady Ministrów</w:t>
      </w:r>
      <w:r w:rsidR="00685BEB" w:rsidRPr="007E67F1">
        <w:t xml:space="preserve"> o </w:t>
      </w:r>
      <w:r w:rsidRPr="007E67F1">
        <w:t>rozstrzygnięcie sporu, przedstawiając jednocześnie stanowisko</w:t>
      </w:r>
      <w:r w:rsidR="00685BEB" w:rsidRPr="007E67F1">
        <w:t xml:space="preserve"> w </w:t>
      </w:r>
      <w:r w:rsidRPr="007E67F1">
        <w:t>sprawie.</w:t>
      </w:r>
    </w:p>
    <w:p w14:paraId="426D1913" w14:textId="77777777" w:rsidR="006A4469" w:rsidRPr="007E67F1" w:rsidRDefault="006A4469" w:rsidP="00F31A38">
      <w:pPr>
        <w:pStyle w:val="USTustnpkodeksu"/>
      </w:pPr>
      <w:r w:rsidRPr="007E67F1">
        <w:t>1</w:t>
      </w:r>
      <w:r w:rsidR="00DE6E79" w:rsidRPr="007E67F1">
        <w:t>3</w:t>
      </w:r>
      <w:r w:rsidRPr="007E67F1">
        <w:t>. Zadania nałożone</w:t>
      </w:r>
      <w:r w:rsidR="00685BEB" w:rsidRPr="007E67F1">
        <w:t xml:space="preserve"> w </w:t>
      </w:r>
      <w:r w:rsidRPr="007E67F1">
        <w:t>trybie,</w:t>
      </w:r>
      <w:r w:rsidR="00685BEB" w:rsidRPr="007E67F1">
        <w:t xml:space="preserve"> o </w:t>
      </w:r>
      <w:r w:rsidRPr="007E67F1">
        <w:t>którym mowa</w:t>
      </w:r>
      <w:r w:rsidR="00034831" w:rsidRPr="007E67F1">
        <w:t xml:space="preserve"> w ust. </w:t>
      </w:r>
      <w:r w:rsidR="00DE6E79" w:rsidRPr="007E67F1">
        <w:t>7</w:t>
      </w:r>
      <w:r w:rsidRPr="007E67F1">
        <w:t>, są realizowane przez jednostki samorządu terytorialnego jako zadania zlecone</w:t>
      </w:r>
      <w:r w:rsidR="00685BEB" w:rsidRPr="007E67F1">
        <w:t xml:space="preserve"> z </w:t>
      </w:r>
      <w:r w:rsidRPr="007E67F1">
        <w:t>zakresu administracji rządowej.</w:t>
      </w:r>
    </w:p>
    <w:p w14:paraId="6E67C112" w14:textId="62F3E507" w:rsidR="00E42EE1" w:rsidRPr="007E67F1" w:rsidRDefault="00DE6E79" w:rsidP="00411D59">
      <w:pPr>
        <w:pStyle w:val="USTustnpkodeksu"/>
      </w:pPr>
      <w:r w:rsidRPr="007E67F1">
        <w:t>14</w:t>
      </w:r>
      <w:r w:rsidR="00A84322" w:rsidRPr="007E67F1">
        <w:t>. Wojewoda zapewnia pomoc,</w:t>
      </w:r>
      <w:r w:rsidR="00034831" w:rsidRPr="007E67F1">
        <w:t xml:space="preserve"> o </w:t>
      </w:r>
      <w:r w:rsidR="00A84322" w:rsidRPr="007E67F1">
        <w:t>której mowa</w:t>
      </w:r>
      <w:r w:rsidR="00034831" w:rsidRPr="007E67F1">
        <w:t xml:space="preserve"> w ust. </w:t>
      </w:r>
      <w:r w:rsidR="00A84322" w:rsidRPr="007E67F1">
        <w:t>1, obywatelom Ukrainy, o których mowa</w:t>
      </w:r>
      <w:r w:rsidR="00034831" w:rsidRPr="007E67F1">
        <w:t xml:space="preserve"> w art. 1 ust. </w:t>
      </w:r>
      <w:r w:rsidR="00A84322" w:rsidRPr="007E67F1">
        <w:t>1,</w:t>
      </w:r>
      <w:r w:rsidR="00034831" w:rsidRPr="007E67F1">
        <w:t xml:space="preserve"> w </w:t>
      </w:r>
      <w:r w:rsidR="00E13A69" w:rsidRPr="007E67F1">
        <w:t xml:space="preserve">miarę posiadanych </w:t>
      </w:r>
      <w:r w:rsidR="00A84322" w:rsidRPr="007E67F1">
        <w:t>środków,</w:t>
      </w:r>
      <w:r w:rsidR="009A5A15">
        <w:t xml:space="preserve"> </w:t>
      </w:r>
      <w:r w:rsidR="00A84322" w:rsidRPr="007E67F1">
        <w:t xml:space="preserve">nie krócej niż przez okres </w:t>
      </w:r>
      <w:r w:rsidR="00034831" w:rsidRPr="007E67F1">
        <w:t>2 </w:t>
      </w:r>
      <w:r w:rsidR="00A84322" w:rsidRPr="007E67F1">
        <w:t>miesięcy</w:t>
      </w:r>
      <w:r w:rsidR="00423E38" w:rsidRPr="007E67F1">
        <w:t xml:space="preserve"> od dnia pierwszego wjazdu na terytorium Rzeczypospolitej Polskiej</w:t>
      </w:r>
      <w:r w:rsidR="00A84322" w:rsidRPr="007E67F1">
        <w:t>.</w:t>
      </w:r>
    </w:p>
    <w:p w14:paraId="1D66C135" w14:textId="1E2641E5" w:rsidR="00E42EE1" w:rsidRPr="007E67F1" w:rsidRDefault="004C77C4" w:rsidP="00912234">
      <w:pPr>
        <w:pStyle w:val="ARTartustawynprozporzdzenia"/>
      </w:pPr>
      <w:r w:rsidRPr="007E67F1">
        <w:rPr>
          <w:rStyle w:val="Ppogrubienie"/>
        </w:rPr>
        <w:t>Art. 10</w:t>
      </w:r>
      <w:r w:rsidR="00E42EE1" w:rsidRPr="007E67F1">
        <w:rPr>
          <w:rStyle w:val="Ppogrubienie"/>
        </w:rPr>
        <w:t>.</w:t>
      </w:r>
      <w:r w:rsidR="00E42EE1" w:rsidRPr="007E67F1">
        <w:t xml:space="preserve"> 1. Każdemu podmiotowi,</w:t>
      </w:r>
      <w:r w:rsidR="00034831" w:rsidRPr="007E67F1">
        <w:t xml:space="preserve"> w </w:t>
      </w:r>
      <w:r w:rsidR="00E42EE1" w:rsidRPr="007E67F1">
        <w:t>szczególności osobie fizycznej prowadzącej gospodarstwo domowe, który zapewni zakwaterowanie</w:t>
      </w:r>
      <w:r w:rsidR="00034831" w:rsidRPr="007E67F1">
        <w:t xml:space="preserve"> i </w:t>
      </w:r>
      <w:r w:rsidR="00E42EE1" w:rsidRPr="007E67F1">
        <w:t>wyżywienie obywatelom Ukrainy,</w:t>
      </w:r>
      <w:r w:rsidR="00034831" w:rsidRPr="007E67F1">
        <w:t xml:space="preserve"> o </w:t>
      </w:r>
      <w:r w:rsidR="00E42EE1" w:rsidRPr="007E67F1">
        <w:t>których mowa</w:t>
      </w:r>
      <w:r w:rsidR="00034831" w:rsidRPr="007E67F1">
        <w:t xml:space="preserve"> w art. 1 ust. </w:t>
      </w:r>
      <w:r w:rsidR="00E42EE1" w:rsidRPr="007E67F1">
        <w:t xml:space="preserve">1, może </w:t>
      </w:r>
      <w:r w:rsidR="00AE18A3" w:rsidRPr="007E67F1">
        <w:t>być przyznane</w:t>
      </w:r>
      <w:r w:rsidR="00E42EE1" w:rsidRPr="007E67F1">
        <w:t xml:space="preserve"> świadczenie</w:t>
      </w:r>
      <w:r w:rsidR="00034831" w:rsidRPr="007E67F1">
        <w:t xml:space="preserve"> </w:t>
      </w:r>
      <w:r w:rsidR="00390182" w:rsidRPr="007E67F1">
        <w:t xml:space="preserve">pieniężne </w:t>
      </w:r>
      <w:r w:rsidR="00034831" w:rsidRPr="007E67F1">
        <w:t>z </w:t>
      </w:r>
      <w:r w:rsidR="00E42EE1" w:rsidRPr="007E67F1">
        <w:t>tego tytułu</w:t>
      </w:r>
      <w:r w:rsidR="00034831" w:rsidRPr="007E67F1">
        <w:t xml:space="preserve"> </w:t>
      </w:r>
      <w:r w:rsidR="00E42EE1" w:rsidRPr="007E67F1">
        <w:t>na podstawie umowy zawartej</w:t>
      </w:r>
      <w:r w:rsidR="00034831" w:rsidRPr="007E67F1">
        <w:t xml:space="preserve"> z </w:t>
      </w:r>
      <w:r w:rsidR="008E767C" w:rsidRPr="007E67F1">
        <w:t>gminą</w:t>
      </w:r>
      <w:r w:rsidR="00E42EE1" w:rsidRPr="007E67F1">
        <w:t xml:space="preserve"> </w:t>
      </w:r>
      <w:r w:rsidR="008E767C" w:rsidRPr="007E67F1">
        <w:t xml:space="preserve">nie dłużej niż </w:t>
      </w:r>
      <w:r w:rsidR="00D77CD5" w:rsidRPr="007E67F1">
        <w:t>za okres</w:t>
      </w:r>
      <w:r w:rsidR="008E767C" w:rsidRPr="007E67F1">
        <w:t xml:space="preserve"> 60 dni. Okres wypłaty świadczenia może być przedłużony w szczególnie</w:t>
      </w:r>
      <w:r w:rsidR="009A5A15">
        <w:t xml:space="preserve"> </w:t>
      </w:r>
      <w:r w:rsidR="008E767C" w:rsidRPr="007E67F1">
        <w:t xml:space="preserve">uzasadnionych przypadkach. </w:t>
      </w:r>
    </w:p>
    <w:p w14:paraId="0A0ED6DD" w14:textId="77777777" w:rsidR="008B449F" w:rsidRPr="007E67F1" w:rsidRDefault="00E42EE1" w:rsidP="00F31A38">
      <w:pPr>
        <w:pStyle w:val="USTustnpkodeksu"/>
      </w:pPr>
      <w:r w:rsidRPr="007E67F1">
        <w:t>2. Zadania gminy</w:t>
      </w:r>
      <w:r w:rsidR="00411D59" w:rsidRPr="007E67F1">
        <w:t>,</w:t>
      </w:r>
      <w:r w:rsidRPr="007E67F1">
        <w:t xml:space="preserve"> określone</w:t>
      </w:r>
      <w:r w:rsidR="00034831" w:rsidRPr="007E67F1">
        <w:t xml:space="preserve"> w ust. 1</w:t>
      </w:r>
      <w:r w:rsidR="00411D59" w:rsidRPr="007E67F1">
        <w:t>,</w:t>
      </w:r>
      <w:r w:rsidR="00034831" w:rsidRPr="007E67F1">
        <w:t> </w:t>
      </w:r>
      <w:r w:rsidRPr="007E67F1">
        <w:t>są zadaniami</w:t>
      </w:r>
      <w:r w:rsidR="00034831" w:rsidRPr="007E67F1">
        <w:t xml:space="preserve"> z </w:t>
      </w:r>
      <w:r w:rsidRPr="007E67F1">
        <w:t>zakresu administracji rządowej zleconymi gminie,</w:t>
      </w:r>
      <w:r w:rsidR="00034831" w:rsidRPr="007E67F1">
        <w:t xml:space="preserve"> a </w:t>
      </w:r>
      <w:r w:rsidRPr="007E67F1">
        <w:t>środki przeznaczone na ich realizację zapewnia wojewoda.</w:t>
      </w:r>
    </w:p>
    <w:p w14:paraId="76559022" w14:textId="77777777" w:rsidR="00AE18A3" w:rsidRPr="007E67F1" w:rsidRDefault="00AE18A3" w:rsidP="00AE18A3">
      <w:pPr>
        <w:pStyle w:val="USTustnpkodeksu"/>
      </w:pPr>
      <w:r w:rsidRPr="007E67F1">
        <w:t>3. Rada Ministrów określi, w drodze rozporządzenia, maksymalną wysokość świadczenia pieniężnego oraz</w:t>
      </w:r>
      <w:r w:rsidR="00D22B64">
        <w:t xml:space="preserve"> warunki jego przyznawania i </w:t>
      </w:r>
      <w:r w:rsidRPr="007E67F1">
        <w:t>przedłużania jego wypłaty, uwzględniając liczbę obywateli Ukrainy napływających na terytorium Rzeczypospolitej Polskiej, sytuację ludności cywilnej i perspektywy zakończenia działań wojennych na terytorium Ukrainy oraz względy humanitarne, a także biorąc pod uwagę aktualną sytuację budżetu państwa i stan finansów publicznych.</w:t>
      </w:r>
    </w:p>
    <w:p w14:paraId="4B875CDD" w14:textId="77777777" w:rsidR="00717FE3" w:rsidRPr="007E67F1" w:rsidRDefault="00B15C58" w:rsidP="00390182">
      <w:pPr>
        <w:pStyle w:val="ARTartustawynprozporzdzenia"/>
      </w:pPr>
      <w:r w:rsidRPr="007E67F1">
        <w:rPr>
          <w:rStyle w:val="Ppogrubienie"/>
        </w:rPr>
        <w:t>Art. </w:t>
      </w:r>
      <w:r w:rsidR="00A63320" w:rsidRPr="007E67F1">
        <w:rPr>
          <w:rStyle w:val="Ppogrubienie"/>
        </w:rPr>
        <w:t>11</w:t>
      </w:r>
      <w:r w:rsidRPr="007E67F1">
        <w:rPr>
          <w:rStyle w:val="Ppogrubienie"/>
        </w:rPr>
        <w:t>.</w:t>
      </w:r>
      <w:r w:rsidR="00A43F12" w:rsidRPr="007E67F1">
        <w:t xml:space="preserve"> </w:t>
      </w:r>
      <w:bookmarkStart w:id="1" w:name="mip53763136"/>
      <w:bookmarkEnd w:id="1"/>
      <w:r w:rsidR="00717FE3" w:rsidRPr="007E67F1">
        <w:t>1.</w:t>
      </w:r>
      <w:r w:rsidR="00034831" w:rsidRPr="007E67F1">
        <w:t> W </w:t>
      </w:r>
      <w:r w:rsidR="00717FE3" w:rsidRPr="007E67F1">
        <w:t>Banku Gospodarstwa Krajowego tworzy się Fundusz Pomocy, zwany dalej „Funduszem”,</w:t>
      </w:r>
      <w:r w:rsidR="00034831" w:rsidRPr="007E67F1">
        <w:t xml:space="preserve"> w </w:t>
      </w:r>
      <w:r w:rsidR="00717FE3" w:rsidRPr="007E67F1">
        <w:t>celu finansowania lub dofinansowania realizacji zadań na rzecz pomocy</w:t>
      </w:r>
      <w:r w:rsidR="00A37F1C">
        <w:t xml:space="preserve"> obywatelom Ukrainy, dotkniętym</w:t>
      </w:r>
      <w:r w:rsidR="00717FE3" w:rsidRPr="007E67F1">
        <w:t xml:space="preserve"> konfliktem zbrojnym na terytorium Ukrainy,</w:t>
      </w:r>
      <w:r w:rsidR="00034831" w:rsidRPr="007E67F1">
        <w:t xml:space="preserve"> w </w:t>
      </w:r>
      <w:r w:rsidR="00717FE3" w:rsidRPr="007E67F1">
        <w:t>tym zadań realizowanych na terytorium Rzeczypospolitej Polskiej, jak</w:t>
      </w:r>
      <w:r w:rsidR="00034831" w:rsidRPr="007E67F1">
        <w:t xml:space="preserve"> i </w:t>
      </w:r>
      <w:r w:rsidR="00717FE3" w:rsidRPr="007E67F1">
        <w:t>poza nim.</w:t>
      </w:r>
    </w:p>
    <w:p w14:paraId="23027582" w14:textId="77777777" w:rsidR="00717FE3" w:rsidRPr="007E67F1" w:rsidRDefault="00717FE3" w:rsidP="00717FE3">
      <w:pPr>
        <w:pStyle w:val="USTustnpkodeksu"/>
      </w:pPr>
      <w:bookmarkStart w:id="2" w:name="mip53763137"/>
      <w:bookmarkEnd w:id="2"/>
      <w:r w:rsidRPr="007E67F1">
        <w:t>2. Prezes Rady Ministrów zawiera</w:t>
      </w:r>
      <w:r w:rsidR="00034831" w:rsidRPr="007E67F1">
        <w:t xml:space="preserve"> z </w:t>
      </w:r>
      <w:r w:rsidRPr="007E67F1">
        <w:t>Bankiem Gospodarstwa Krajowego umowę określającą</w:t>
      </w:r>
      <w:r w:rsidR="00034831" w:rsidRPr="007E67F1">
        <w:t xml:space="preserve"> w </w:t>
      </w:r>
      <w:r w:rsidRPr="007E67F1">
        <w:t>szczególności zasady dokonywania wypłat ze środków Funduszu, na finansowanie lub dofinansowanie realizowanych zadań,</w:t>
      </w:r>
      <w:r w:rsidR="00034831" w:rsidRPr="007E67F1">
        <w:t xml:space="preserve"> o </w:t>
      </w:r>
      <w:r w:rsidRPr="007E67F1">
        <w:t>których mowa</w:t>
      </w:r>
      <w:r w:rsidR="00034831" w:rsidRPr="007E67F1">
        <w:t xml:space="preserve"> w ust. </w:t>
      </w:r>
      <w:r w:rsidRPr="007E67F1">
        <w:t>1, oraz zasady zawierania porozumień,</w:t>
      </w:r>
      <w:r w:rsidR="00034831" w:rsidRPr="007E67F1">
        <w:t xml:space="preserve"> o </w:t>
      </w:r>
      <w:r w:rsidRPr="007E67F1">
        <w:t>których mowa</w:t>
      </w:r>
      <w:r w:rsidR="00034831" w:rsidRPr="007E67F1">
        <w:t xml:space="preserve"> w ust. </w:t>
      </w:r>
      <w:r w:rsidRPr="007E67F1">
        <w:t>10.</w:t>
      </w:r>
    </w:p>
    <w:p w14:paraId="3062D34B" w14:textId="77777777" w:rsidR="00717FE3" w:rsidRPr="007E67F1" w:rsidRDefault="00717FE3" w:rsidP="00717FE3">
      <w:pPr>
        <w:pStyle w:val="USTustnpkodeksu"/>
      </w:pPr>
      <w:bookmarkStart w:id="3" w:name="mip53763138"/>
      <w:bookmarkEnd w:id="3"/>
      <w:r w:rsidRPr="007E67F1">
        <w:t xml:space="preserve">3. Wypłaty ze środków Funduszu są realizowane na podstawie dyspozycji wypłaty składanej do Banku Gospodarstwa Krajowego przez Prezesa Rady Ministrów. </w:t>
      </w:r>
    </w:p>
    <w:p w14:paraId="5A50C0A2" w14:textId="77777777" w:rsidR="00717FE3" w:rsidRPr="007E67F1" w:rsidRDefault="00717FE3" w:rsidP="00717FE3">
      <w:pPr>
        <w:pStyle w:val="USTustnpkodeksu"/>
      </w:pPr>
      <w:r w:rsidRPr="007E67F1">
        <w:t>4. Prezes Rady Ministrów może upoważnić do składania dyspozycji wypłaty ze środków Funduszu dysponenta części budżetowej lub ministra kierującego określonym działem administracji rządowej zgodnie</w:t>
      </w:r>
      <w:r w:rsidR="00034831" w:rsidRPr="007E67F1">
        <w:t xml:space="preserve"> z </w:t>
      </w:r>
      <w:r w:rsidRPr="007E67F1">
        <w:t>ustawą</w:t>
      </w:r>
      <w:r w:rsidR="00034831" w:rsidRPr="007E67F1">
        <w:t xml:space="preserve"> z </w:t>
      </w:r>
      <w:r w:rsidRPr="007E67F1">
        <w:t xml:space="preserve">dnia </w:t>
      </w:r>
      <w:r w:rsidR="00034831" w:rsidRPr="007E67F1">
        <w:t>4 </w:t>
      </w:r>
      <w:r w:rsidRPr="007E67F1">
        <w:t>września 199</w:t>
      </w:r>
      <w:r w:rsidR="00034831" w:rsidRPr="007E67F1">
        <w:t>7 </w:t>
      </w:r>
      <w:r w:rsidRPr="007E67F1">
        <w:t>r.</w:t>
      </w:r>
      <w:r w:rsidR="00034831" w:rsidRPr="007E67F1">
        <w:t xml:space="preserve"> o </w:t>
      </w:r>
      <w:r w:rsidRPr="007E67F1">
        <w:t>działach administracji rządowej (</w:t>
      </w:r>
      <w:r w:rsidR="00034831" w:rsidRPr="007E67F1">
        <w:t>Dz. U. z </w:t>
      </w:r>
      <w:r w:rsidRPr="007E67F1">
        <w:t>202</w:t>
      </w:r>
      <w:r w:rsidR="00034831" w:rsidRPr="007E67F1">
        <w:t>1 </w:t>
      </w:r>
      <w:r w:rsidRPr="007E67F1">
        <w:t>r.</w:t>
      </w:r>
      <w:r w:rsidR="00034831" w:rsidRPr="007E67F1">
        <w:t xml:space="preserve"> poz. </w:t>
      </w:r>
      <w:r w:rsidRPr="007E67F1">
        <w:t>1893</w:t>
      </w:r>
      <w:r w:rsidR="00BF3F9B" w:rsidRPr="007E67F1">
        <w:t>, 2368, 2469 oraz z 2022 r. poz. 350</w:t>
      </w:r>
      <w:r w:rsidRPr="007E67F1">
        <w:t xml:space="preserve">), określając jednocześnie zakres tego upoważnienia. </w:t>
      </w:r>
    </w:p>
    <w:p w14:paraId="66FADF44" w14:textId="77777777" w:rsidR="00717FE3" w:rsidRPr="007E67F1" w:rsidRDefault="00717FE3" w:rsidP="00717FE3">
      <w:pPr>
        <w:pStyle w:val="USTustnpkodeksu"/>
      </w:pPr>
      <w:bookmarkStart w:id="4" w:name="mip53763139"/>
      <w:bookmarkEnd w:id="4"/>
      <w:r w:rsidRPr="007E67F1">
        <w:t>5. Środki Funduszu pochodzą z:</w:t>
      </w:r>
    </w:p>
    <w:p w14:paraId="41541A6E" w14:textId="1230A39D" w:rsidR="00717FE3" w:rsidRPr="007E67F1" w:rsidRDefault="00717FE3" w:rsidP="00717FE3">
      <w:pPr>
        <w:pStyle w:val="PKTpunkt"/>
      </w:pPr>
      <w:bookmarkStart w:id="5" w:name="mip53957339"/>
      <w:bookmarkEnd w:id="5"/>
      <w:r w:rsidRPr="007E67F1">
        <w:t>1)</w:t>
      </w:r>
      <w:r w:rsidRPr="007E67F1">
        <w:tab/>
        <w:t>wpłat środków pieniężnych jednostek sektora finansów publicznych,</w:t>
      </w:r>
      <w:r w:rsidR="00034831" w:rsidRPr="007E67F1">
        <w:t xml:space="preserve"> o </w:t>
      </w:r>
      <w:r w:rsidRPr="007E67F1">
        <w:t>których mowa</w:t>
      </w:r>
      <w:r w:rsidR="00034831" w:rsidRPr="007E67F1">
        <w:t xml:space="preserve"> w </w:t>
      </w:r>
      <w:hyperlink r:id="rId11" w:history="1">
        <w:r w:rsidRPr="007E67F1">
          <w:t xml:space="preserve">art. </w:t>
        </w:r>
        <w:r w:rsidR="00034831" w:rsidRPr="007E67F1">
          <w:t>9 pkt 5</w:t>
        </w:r>
        <w:r w:rsidR="009A5A15" w:rsidRPr="009A5A15">
          <w:t>–</w:t>
        </w:r>
        <w:r w:rsidR="00034831" w:rsidRPr="007E67F1">
          <w:t>8 i </w:t>
        </w:r>
        <w:r w:rsidRPr="007E67F1">
          <w:t>14</w:t>
        </w:r>
      </w:hyperlink>
      <w:r w:rsidRPr="007E67F1">
        <w:t xml:space="preserve"> 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00BD2F9B" w:rsidRPr="007E67F1">
        <w:t>finansach publicznych</w:t>
      </w:r>
      <w:r w:rsidRPr="007E67F1">
        <w:t>,</w:t>
      </w:r>
      <w:r w:rsidR="00034831" w:rsidRPr="007E67F1">
        <w:t xml:space="preserve"> z </w:t>
      </w:r>
      <w:r w:rsidRPr="007E67F1">
        <w:t>wyłączeniem samorządowych osób prawnych,</w:t>
      </w:r>
      <w:r w:rsidR="00034831" w:rsidRPr="007E67F1">
        <w:t xml:space="preserve"> z </w:t>
      </w:r>
      <w:r w:rsidRPr="007E67F1">
        <w:t>wyjątkiem środków pochodzących</w:t>
      </w:r>
      <w:r w:rsidR="00034831" w:rsidRPr="007E67F1">
        <w:t xml:space="preserve"> z </w:t>
      </w:r>
      <w:r w:rsidRPr="007E67F1">
        <w:t>dotacji</w:t>
      </w:r>
      <w:r w:rsidR="00034831" w:rsidRPr="007E67F1">
        <w:t xml:space="preserve"> z </w:t>
      </w:r>
      <w:r w:rsidRPr="007E67F1">
        <w:t>budżetu</w:t>
      </w:r>
      <w:r w:rsidR="00034831" w:rsidRPr="007E67F1">
        <w:t xml:space="preserve"> i </w:t>
      </w:r>
      <w:r w:rsidRPr="007E67F1">
        <w:t>środków,</w:t>
      </w:r>
      <w:r w:rsidR="00034831" w:rsidRPr="007E67F1">
        <w:t xml:space="preserve"> o </w:t>
      </w:r>
      <w:r w:rsidRPr="007E67F1">
        <w:t>których mowa</w:t>
      </w:r>
      <w:r w:rsidR="00034831" w:rsidRPr="007E67F1">
        <w:t xml:space="preserve"> w </w:t>
      </w:r>
      <w:hyperlink r:id="rId12" w:history="1">
        <w:r w:rsidRPr="007E67F1">
          <w:t xml:space="preserve">art. </w:t>
        </w:r>
        <w:r w:rsidR="00034831" w:rsidRPr="007E67F1">
          <w:t>5 ust. 1 pkt 2 i </w:t>
        </w:r>
        <w:r w:rsidRPr="007E67F1">
          <w:t>3</w:t>
        </w:r>
      </w:hyperlink>
      <w:r w:rsidRPr="007E67F1">
        <w:t xml:space="preserve"> 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 xml:space="preserve">finansach publicznych; </w:t>
      </w:r>
    </w:p>
    <w:p w14:paraId="5286C8EC" w14:textId="77777777" w:rsidR="00717FE3" w:rsidRPr="007E67F1" w:rsidRDefault="00717FE3" w:rsidP="00717FE3">
      <w:pPr>
        <w:pStyle w:val="PKTpunkt"/>
      </w:pPr>
      <w:bookmarkStart w:id="6" w:name="mip53957340"/>
      <w:bookmarkEnd w:id="6"/>
      <w:r w:rsidRPr="007E67F1">
        <w:t>2)</w:t>
      </w:r>
      <w:r w:rsidRPr="007E67F1">
        <w:tab/>
        <w:t>środków,</w:t>
      </w:r>
      <w:r w:rsidR="00034831" w:rsidRPr="007E67F1">
        <w:t xml:space="preserve"> o </w:t>
      </w:r>
      <w:r w:rsidRPr="007E67F1">
        <w:t>których mowa</w:t>
      </w:r>
      <w:r w:rsidR="00034831" w:rsidRPr="007E67F1">
        <w:t xml:space="preserve"> w </w:t>
      </w:r>
      <w:hyperlink r:id="rId13" w:history="1">
        <w:r w:rsidRPr="007E67F1">
          <w:t xml:space="preserve">art. </w:t>
        </w:r>
        <w:r w:rsidR="00034831" w:rsidRPr="007E67F1">
          <w:t>5 ust. 1 pkt </w:t>
        </w:r>
        <w:r w:rsidRPr="007E67F1">
          <w:t>2</w:t>
        </w:r>
      </w:hyperlink>
      <w:r w:rsidRPr="007E67F1">
        <w:t xml:space="preserve"> 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finansach publicznych, które za zgodą Komisji Europejskiej mogą zostać przeznaczone na wsparcie realizacji zadań</w:t>
      </w:r>
      <w:bookmarkStart w:id="7" w:name="highlightHit_390"/>
      <w:bookmarkStart w:id="8" w:name="highlightHit_391"/>
      <w:bookmarkEnd w:id="7"/>
      <w:bookmarkEnd w:id="8"/>
      <w:r w:rsidRPr="007E67F1">
        <w:t>,</w:t>
      </w:r>
      <w:r w:rsidR="00034831" w:rsidRPr="007E67F1">
        <w:t xml:space="preserve"> o </w:t>
      </w:r>
      <w:r w:rsidRPr="007E67F1">
        <w:t>których mowa</w:t>
      </w:r>
      <w:r w:rsidR="00034831" w:rsidRPr="007E67F1">
        <w:t xml:space="preserve"> w ust. </w:t>
      </w:r>
      <w:r w:rsidRPr="007E67F1">
        <w:t xml:space="preserve">1; </w:t>
      </w:r>
    </w:p>
    <w:p w14:paraId="17D6F335" w14:textId="77777777" w:rsidR="00717FE3" w:rsidRPr="007E67F1" w:rsidRDefault="00717FE3" w:rsidP="00717FE3">
      <w:pPr>
        <w:pStyle w:val="PKTpunkt"/>
      </w:pPr>
      <w:bookmarkStart w:id="9" w:name="mip53957341"/>
      <w:bookmarkEnd w:id="9"/>
      <w:r w:rsidRPr="007E67F1">
        <w:t>3)</w:t>
      </w:r>
      <w:r w:rsidRPr="007E67F1">
        <w:tab/>
        <w:t>wpłat</w:t>
      </w:r>
      <w:r w:rsidR="00034831" w:rsidRPr="007E67F1">
        <w:t xml:space="preserve"> z </w:t>
      </w:r>
      <w:r w:rsidRPr="007E67F1">
        <w:t>budżetu państwa;</w:t>
      </w:r>
    </w:p>
    <w:p w14:paraId="2C3CFA31" w14:textId="77777777" w:rsidR="00717FE3" w:rsidRPr="007E67F1" w:rsidRDefault="00717FE3" w:rsidP="00717FE3">
      <w:pPr>
        <w:pStyle w:val="PKTpunkt"/>
      </w:pPr>
      <w:bookmarkStart w:id="10" w:name="mip53957342"/>
      <w:bookmarkEnd w:id="10"/>
      <w:r w:rsidRPr="007E67F1">
        <w:t>4)</w:t>
      </w:r>
      <w:r w:rsidRPr="007E67F1">
        <w:tab/>
        <w:t>wpływów ze skarbowych papierów wartościowych,</w:t>
      </w:r>
      <w:r w:rsidR="00034831" w:rsidRPr="007E67F1">
        <w:t xml:space="preserve"> o </w:t>
      </w:r>
      <w:r w:rsidRPr="007E67F1">
        <w:t>których mowa</w:t>
      </w:r>
      <w:r w:rsidR="00034831" w:rsidRPr="007E67F1">
        <w:t xml:space="preserve"> w art. </w:t>
      </w:r>
      <w:r w:rsidR="00602D9F" w:rsidRPr="007E67F1">
        <w:t>12</w:t>
      </w:r>
      <w:r w:rsidRPr="007E67F1">
        <w:t xml:space="preserve">; </w:t>
      </w:r>
    </w:p>
    <w:p w14:paraId="3A56FDA5" w14:textId="77777777" w:rsidR="00717FE3" w:rsidRPr="007E67F1" w:rsidRDefault="00717FE3" w:rsidP="00717FE3">
      <w:pPr>
        <w:pStyle w:val="PKTpunkt"/>
      </w:pPr>
      <w:bookmarkStart w:id="11" w:name="mip53957343"/>
      <w:bookmarkEnd w:id="11"/>
      <w:r w:rsidRPr="007E67F1">
        <w:t>5)</w:t>
      </w:r>
      <w:r w:rsidRPr="007E67F1">
        <w:tab/>
        <w:t>środków</w:t>
      </w:r>
      <w:r w:rsidR="00034831" w:rsidRPr="007E67F1">
        <w:t xml:space="preserve"> z </w:t>
      </w:r>
      <w:r w:rsidRPr="007E67F1">
        <w:t>wyemitowanych obligacji,</w:t>
      </w:r>
      <w:r w:rsidR="00034831" w:rsidRPr="007E67F1">
        <w:t xml:space="preserve"> o </w:t>
      </w:r>
      <w:r w:rsidRPr="007E67F1">
        <w:t>których mowa</w:t>
      </w:r>
      <w:r w:rsidR="00034831" w:rsidRPr="007E67F1">
        <w:t xml:space="preserve"> w </w:t>
      </w:r>
      <w:hyperlink r:id="rId14" w:history="1">
        <w:r w:rsidR="00451330" w:rsidRPr="007E67F1">
          <w:t>art. 13</w:t>
        </w:r>
        <w:r w:rsidR="00034831" w:rsidRPr="007E67F1">
          <w:t xml:space="preserve"> ust. </w:t>
        </w:r>
        <w:r w:rsidRPr="007E67F1">
          <w:t>3</w:t>
        </w:r>
      </w:hyperlink>
      <w:r w:rsidRPr="007E67F1">
        <w:t xml:space="preserve">; </w:t>
      </w:r>
    </w:p>
    <w:p w14:paraId="364D8699" w14:textId="77777777" w:rsidR="00717FE3" w:rsidRPr="007E67F1" w:rsidRDefault="00717FE3" w:rsidP="00717FE3">
      <w:pPr>
        <w:pStyle w:val="PKTpunkt"/>
      </w:pPr>
      <w:bookmarkStart w:id="12" w:name="mip53957344"/>
      <w:bookmarkEnd w:id="12"/>
      <w:r w:rsidRPr="007E67F1">
        <w:t>6)</w:t>
      </w:r>
      <w:r w:rsidRPr="007E67F1">
        <w:tab/>
        <w:t>innych przychodów</w:t>
      </w:r>
      <w:r w:rsidR="007E67F1" w:rsidRPr="007E67F1">
        <w:t>, w tym darowizn</w:t>
      </w:r>
      <w:r w:rsidRPr="007E67F1">
        <w:t>;</w:t>
      </w:r>
    </w:p>
    <w:p w14:paraId="57316563" w14:textId="77777777" w:rsidR="00717FE3" w:rsidRPr="007E67F1" w:rsidRDefault="00717FE3" w:rsidP="00717FE3">
      <w:pPr>
        <w:pStyle w:val="PKTpunkt"/>
      </w:pPr>
      <w:r w:rsidRPr="007E67F1">
        <w:t xml:space="preserve">7) </w:t>
      </w:r>
      <w:r w:rsidRPr="007E67F1">
        <w:tab/>
        <w:t>środki pochodzące ze źródeł zagranicznych niepodlegające zwrotowi,</w:t>
      </w:r>
      <w:r w:rsidR="00034831" w:rsidRPr="007E67F1">
        <w:t xml:space="preserve"> o </w:t>
      </w:r>
      <w:r w:rsidRPr="007E67F1">
        <w:t>których mowa</w:t>
      </w:r>
      <w:r w:rsidR="00034831" w:rsidRPr="007E67F1">
        <w:t xml:space="preserve"> w art. 5 ust. 1 pkt 3 </w:t>
      </w:r>
      <w:r w:rsidRPr="007E67F1">
        <w:t>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finansach publicznych.</w:t>
      </w:r>
    </w:p>
    <w:p w14:paraId="1D0B5D96" w14:textId="77777777" w:rsidR="00717FE3" w:rsidRPr="007E67F1" w:rsidRDefault="00717FE3" w:rsidP="00717FE3">
      <w:pPr>
        <w:pStyle w:val="USTustnpkodeksu"/>
      </w:pPr>
      <w:bookmarkStart w:id="13" w:name="mip53763140"/>
      <w:bookmarkEnd w:id="13"/>
      <w:r w:rsidRPr="007E67F1">
        <w:t>6. Środki Funduszu mogą być przeznaczane na:</w:t>
      </w:r>
    </w:p>
    <w:p w14:paraId="5811F611" w14:textId="77777777" w:rsidR="00717FE3" w:rsidRPr="007E67F1" w:rsidRDefault="00717FE3" w:rsidP="00717FE3">
      <w:pPr>
        <w:pStyle w:val="PKTpunkt"/>
      </w:pPr>
      <w:bookmarkStart w:id="14" w:name="mip53763142"/>
      <w:bookmarkEnd w:id="14"/>
      <w:r w:rsidRPr="007E67F1">
        <w:t>1)</w:t>
      </w:r>
      <w:r w:rsidRPr="007E67F1">
        <w:tab/>
        <w:t>finansowanie lub dofinansowanie realizacji zadań</w:t>
      </w:r>
      <w:bookmarkStart w:id="15" w:name="highlightHit_392"/>
      <w:bookmarkStart w:id="16" w:name="highlightHit_393"/>
      <w:bookmarkEnd w:id="15"/>
      <w:bookmarkEnd w:id="16"/>
      <w:r w:rsidRPr="007E67F1">
        <w:t>,</w:t>
      </w:r>
      <w:r w:rsidR="00034831" w:rsidRPr="007E67F1">
        <w:t xml:space="preserve"> o </w:t>
      </w:r>
      <w:r w:rsidRPr="007E67F1">
        <w:t>których mowa</w:t>
      </w:r>
      <w:r w:rsidR="00034831" w:rsidRPr="007E67F1">
        <w:t xml:space="preserve"> w ust. 1 </w:t>
      </w:r>
      <w:r w:rsidRPr="007E67F1">
        <w:t>;</w:t>
      </w:r>
    </w:p>
    <w:p w14:paraId="4419DB51" w14:textId="77777777" w:rsidR="00717FE3" w:rsidRPr="007E67F1" w:rsidRDefault="00717FE3" w:rsidP="00717FE3">
      <w:pPr>
        <w:pStyle w:val="PKTpunkt"/>
      </w:pPr>
      <w:bookmarkStart w:id="17" w:name="mip53763143"/>
      <w:bookmarkEnd w:id="17"/>
      <w:r w:rsidRPr="007E67F1">
        <w:t>2)</w:t>
      </w:r>
      <w:r w:rsidRPr="007E67F1">
        <w:tab/>
        <w:t>wykup</w:t>
      </w:r>
      <w:r w:rsidR="00034831" w:rsidRPr="007E67F1">
        <w:t xml:space="preserve"> i </w:t>
      </w:r>
      <w:r w:rsidRPr="007E67F1">
        <w:t>zapłatę odsetek od obligacji,</w:t>
      </w:r>
      <w:r w:rsidR="00034831" w:rsidRPr="007E67F1">
        <w:t xml:space="preserve"> o </w:t>
      </w:r>
      <w:r w:rsidRPr="007E67F1">
        <w:t>których mowa</w:t>
      </w:r>
      <w:r w:rsidR="00034831" w:rsidRPr="007E67F1">
        <w:t xml:space="preserve"> w </w:t>
      </w:r>
      <w:hyperlink r:id="rId15" w:history="1">
        <w:r w:rsidR="00451330" w:rsidRPr="007E67F1">
          <w:t>art. 13</w:t>
        </w:r>
        <w:r w:rsidR="00034831" w:rsidRPr="007E67F1">
          <w:t xml:space="preserve"> ust. </w:t>
        </w:r>
        <w:r w:rsidRPr="007E67F1">
          <w:t>3</w:t>
        </w:r>
      </w:hyperlink>
      <w:r w:rsidRPr="007E67F1">
        <w:t xml:space="preserve">, oraz pokrycie kosztów ich emisji; </w:t>
      </w:r>
    </w:p>
    <w:p w14:paraId="2EFF96E8" w14:textId="77777777" w:rsidR="00717FE3" w:rsidRPr="007E67F1" w:rsidRDefault="00717FE3" w:rsidP="00717FE3">
      <w:pPr>
        <w:pStyle w:val="PKTpunkt"/>
      </w:pPr>
      <w:bookmarkStart w:id="18" w:name="mip53763144"/>
      <w:bookmarkEnd w:id="18"/>
      <w:r w:rsidRPr="007E67F1">
        <w:t>3)</w:t>
      </w:r>
      <w:r w:rsidRPr="007E67F1">
        <w:tab/>
        <w:t>zwrot Bankowi Gospodarstwa Krajowego środków,</w:t>
      </w:r>
      <w:r w:rsidR="00034831" w:rsidRPr="007E67F1">
        <w:t xml:space="preserve"> o </w:t>
      </w:r>
      <w:r w:rsidRPr="007E67F1">
        <w:t>których mowa</w:t>
      </w:r>
      <w:r w:rsidR="00034831" w:rsidRPr="007E67F1">
        <w:t xml:space="preserve"> w </w:t>
      </w:r>
      <w:hyperlink r:id="rId16" w:history="1">
        <w:r w:rsidR="00451330" w:rsidRPr="007E67F1">
          <w:t>art. 13</w:t>
        </w:r>
        <w:r w:rsidR="00034831" w:rsidRPr="007E67F1">
          <w:t xml:space="preserve"> ust. </w:t>
        </w:r>
        <w:r w:rsidRPr="007E67F1">
          <w:t>2</w:t>
        </w:r>
      </w:hyperlink>
      <w:r w:rsidRPr="007E67F1">
        <w:t>, wraz</w:t>
      </w:r>
      <w:r w:rsidR="00034831" w:rsidRPr="007E67F1">
        <w:t xml:space="preserve"> z </w:t>
      </w:r>
      <w:r w:rsidRPr="007E67F1">
        <w:t>wynagrodzeniem</w:t>
      </w:r>
      <w:r w:rsidR="00034831" w:rsidRPr="007E67F1">
        <w:t xml:space="preserve"> w </w:t>
      </w:r>
      <w:r w:rsidRPr="007E67F1">
        <w:t>wysokości ustalonej</w:t>
      </w:r>
      <w:r w:rsidR="00034831" w:rsidRPr="007E67F1">
        <w:t xml:space="preserve"> z </w:t>
      </w:r>
      <w:r w:rsidRPr="007E67F1">
        <w:t xml:space="preserve">ministrem właściwym do spraw finansów publicznych; </w:t>
      </w:r>
    </w:p>
    <w:p w14:paraId="1E4D0C03" w14:textId="77777777" w:rsidR="00717FE3" w:rsidRPr="007E67F1" w:rsidRDefault="00717FE3" w:rsidP="00717FE3">
      <w:pPr>
        <w:pStyle w:val="PKTpunkt"/>
      </w:pPr>
      <w:bookmarkStart w:id="19" w:name="mip54724497"/>
      <w:bookmarkEnd w:id="19"/>
      <w:r w:rsidRPr="007E67F1">
        <w:t>4)</w:t>
      </w:r>
      <w:r w:rsidRPr="007E67F1">
        <w:tab/>
        <w:t>zwrot wydatków poniesionych na realizację zadań</w:t>
      </w:r>
      <w:bookmarkStart w:id="20" w:name="highlightHit_394"/>
      <w:bookmarkStart w:id="21" w:name="highlightHit_395"/>
      <w:bookmarkEnd w:id="20"/>
      <w:bookmarkEnd w:id="21"/>
      <w:r w:rsidRPr="007E67F1">
        <w:t>,</w:t>
      </w:r>
      <w:r w:rsidR="00034831" w:rsidRPr="007E67F1">
        <w:t xml:space="preserve"> o </w:t>
      </w:r>
      <w:r w:rsidRPr="007E67F1">
        <w:t>których mowa</w:t>
      </w:r>
      <w:r w:rsidR="00034831" w:rsidRPr="007E67F1">
        <w:t xml:space="preserve"> w ust. </w:t>
      </w:r>
      <w:r w:rsidRPr="007E67F1">
        <w:t>1;</w:t>
      </w:r>
    </w:p>
    <w:p w14:paraId="0CD29EBE" w14:textId="77777777" w:rsidR="00717FE3" w:rsidRPr="007E67F1" w:rsidRDefault="00717FE3" w:rsidP="00717FE3">
      <w:pPr>
        <w:pStyle w:val="PKTpunkt"/>
      </w:pPr>
      <w:bookmarkStart w:id="22" w:name="mip62248398"/>
      <w:bookmarkEnd w:id="22"/>
      <w:r w:rsidRPr="007E67F1">
        <w:t>5)</w:t>
      </w:r>
      <w:r w:rsidRPr="007E67F1">
        <w:tab/>
        <w:t>udzielanie pożyczek.</w:t>
      </w:r>
    </w:p>
    <w:p w14:paraId="072095BA" w14:textId="77777777" w:rsidR="00717FE3" w:rsidRPr="007E67F1" w:rsidRDefault="00717FE3" w:rsidP="00717FE3">
      <w:pPr>
        <w:pStyle w:val="USTustnpkodeksu"/>
      </w:pPr>
      <w:bookmarkStart w:id="23" w:name="mip53763148"/>
      <w:bookmarkEnd w:id="23"/>
      <w:r w:rsidRPr="007E67F1">
        <w:t>7. Ze środków Funduszu dokonuje się wypłaty wynagrodzenia prowizyjnego przysługującego Bankowi Gospodarstwa Krajowego. Wysokość wynagrodzenia jest ustalana</w:t>
      </w:r>
      <w:r w:rsidR="00034831" w:rsidRPr="007E67F1">
        <w:t xml:space="preserve"> w </w:t>
      </w:r>
      <w:r w:rsidRPr="007E67F1">
        <w:t>umowie,</w:t>
      </w:r>
      <w:r w:rsidR="00034831" w:rsidRPr="007E67F1">
        <w:t xml:space="preserve"> o </w:t>
      </w:r>
      <w:r w:rsidRPr="007E67F1">
        <w:t>której mowa</w:t>
      </w:r>
      <w:r w:rsidR="00034831" w:rsidRPr="007E67F1">
        <w:t xml:space="preserve"> w ust. </w:t>
      </w:r>
      <w:r w:rsidR="00433EED">
        <w:t>2</w:t>
      </w:r>
      <w:r w:rsidRPr="007E67F1">
        <w:t>.</w:t>
      </w:r>
    </w:p>
    <w:p w14:paraId="081CA49D" w14:textId="77777777" w:rsidR="00717FE3" w:rsidRPr="007E67F1" w:rsidRDefault="00717FE3" w:rsidP="00717FE3">
      <w:pPr>
        <w:pStyle w:val="USTustnpkodeksu"/>
      </w:pPr>
      <w:bookmarkStart w:id="24" w:name="mip54724498"/>
      <w:bookmarkEnd w:id="24"/>
      <w:r w:rsidRPr="007E67F1">
        <w:t>8. Środki Funduszu mogą być przeznaczone na finansowanie, dofinansowanie lub zwrot wydatków poniesionych na realizację zadań,</w:t>
      </w:r>
      <w:r w:rsidR="00034831" w:rsidRPr="007E67F1">
        <w:t xml:space="preserve"> o </w:t>
      </w:r>
      <w:r w:rsidRPr="007E67F1">
        <w:t>których mowa</w:t>
      </w:r>
      <w:r w:rsidR="00034831" w:rsidRPr="007E67F1">
        <w:t xml:space="preserve"> w ust. 6 pkt 1 i </w:t>
      </w:r>
      <w:r w:rsidRPr="007E67F1">
        <w:t>4, również</w:t>
      </w:r>
      <w:r w:rsidR="00034831" w:rsidRPr="007E67F1">
        <w:t xml:space="preserve"> w </w:t>
      </w:r>
      <w:r w:rsidRPr="007E67F1">
        <w:t>przypadku, gdy ustawa lub przepisy odrębne przewidują finansowanie tego rodzaju zadań</w:t>
      </w:r>
      <w:r w:rsidR="00034831" w:rsidRPr="007E67F1">
        <w:t xml:space="preserve"> z </w:t>
      </w:r>
      <w:r w:rsidRPr="007E67F1">
        <w:t>budżetu państwa,</w:t>
      </w:r>
      <w:r w:rsidR="00034831" w:rsidRPr="007E67F1">
        <w:t xml:space="preserve"> w </w:t>
      </w:r>
      <w:r w:rsidRPr="007E67F1">
        <w:t>tym</w:t>
      </w:r>
      <w:r w:rsidR="00034831" w:rsidRPr="007E67F1">
        <w:t xml:space="preserve"> w </w:t>
      </w:r>
      <w:r w:rsidRPr="007E67F1">
        <w:t>formie wpłat lub dotacji</w:t>
      </w:r>
      <w:r w:rsidR="00034831" w:rsidRPr="007E67F1">
        <w:t xml:space="preserve"> z </w:t>
      </w:r>
      <w:r w:rsidRPr="007E67F1">
        <w:t>budżetu państwa.</w:t>
      </w:r>
    </w:p>
    <w:p w14:paraId="4DE3DCAC" w14:textId="77777777" w:rsidR="00717FE3" w:rsidRPr="007E67F1" w:rsidRDefault="00F167F6" w:rsidP="00F167F6">
      <w:pPr>
        <w:pStyle w:val="USTustnpkodeksu"/>
      </w:pPr>
      <w:bookmarkStart w:id="25" w:name="mip54724499"/>
      <w:bookmarkEnd w:id="25"/>
      <w:r w:rsidRPr="007E67F1">
        <w:t>9. Środki Funduszu mogą być przeznaczone na zwrot wydatków,</w:t>
      </w:r>
      <w:r w:rsidR="00034831" w:rsidRPr="007E67F1">
        <w:t xml:space="preserve"> o </w:t>
      </w:r>
      <w:r w:rsidRPr="007E67F1">
        <w:t>których mowa</w:t>
      </w:r>
      <w:r w:rsidR="00034831" w:rsidRPr="007E67F1">
        <w:t xml:space="preserve"> w ust. 6 pkt 4 i ust. </w:t>
      </w:r>
      <w:r w:rsidRPr="007E67F1">
        <w:t>8, poniesionych na realizację zadań, na rzecz pomocy obywatelom Ukrainy od dnia 2</w:t>
      </w:r>
      <w:r w:rsidR="00034831" w:rsidRPr="007E67F1">
        <w:t>4 </w:t>
      </w:r>
      <w:r w:rsidRPr="007E67F1">
        <w:t>lutego 202</w:t>
      </w:r>
      <w:r w:rsidR="00034831" w:rsidRPr="007E67F1">
        <w:t>2 </w:t>
      </w:r>
      <w:r w:rsidRPr="007E67F1">
        <w:t>r., przy czym nie później niż do dnia 3</w:t>
      </w:r>
      <w:r w:rsidR="00034831" w:rsidRPr="007E67F1">
        <w:t>1 </w:t>
      </w:r>
      <w:r w:rsidRPr="007E67F1">
        <w:t>grudnia 202</w:t>
      </w:r>
      <w:r w:rsidR="00034831" w:rsidRPr="007E67F1">
        <w:t>2 </w:t>
      </w:r>
      <w:r w:rsidRPr="007E67F1">
        <w:t>r.</w:t>
      </w:r>
    </w:p>
    <w:p w14:paraId="399590D2" w14:textId="77777777" w:rsidR="00717FE3" w:rsidRPr="007E67F1" w:rsidRDefault="00717FE3" w:rsidP="00717FE3">
      <w:pPr>
        <w:pStyle w:val="USTustnpkodeksu"/>
      </w:pPr>
      <w:bookmarkStart w:id="26" w:name="mip62063466"/>
      <w:bookmarkStart w:id="27" w:name="mip62063467"/>
      <w:bookmarkStart w:id="28" w:name="mip53763154"/>
      <w:bookmarkEnd w:id="26"/>
      <w:bookmarkEnd w:id="27"/>
      <w:bookmarkEnd w:id="28"/>
      <w:r w:rsidRPr="007E67F1">
        <w:t>10. Finansowanie lub dofinansowanie może zostać udzielone za pośrednictwem poszczególnych dysponentów części budżetowych,</w:t>
      </w:r>
      <w:r w:rsidR="00034831" w:rsidRPr="007E67F1">
        <w:t xml:space="preserve"> a </w:t>
      </w:r>
      <w:r w:rsidRPr="007E67F1">
        <w:t>środki dla poszczególnych dysponentów są gromadzone na wyodrębnionych rachunkach pomocniczych Funduszu. Bank Gospodarstwa Krajowego na podstawie dyspozycji Prezesa Rady Ministrów zawiera</w:t>
      </w:r>
      <w:r w:rsidR="00034831" w:rsidRPr="007E67F1">
        <w:t xml:space="preserve"> z </w:t>
      </w:r>
      <w:r w:rsidRPr="007E67F1">
        <w:t>dysponentami części budżetowych porozumienia określające sposób</w:t>
      </w:r>
      <w:r w:rsidR="00034831" w:rsidRPr="007E67F1">
        <w:t xml:space="preserve"> i </w:t>
      </w:r>
      <w:r w:rsidRPr="007E67F1">
        <w:t>terminy przekazywania, rozliczania</w:t>
      </w:r>
      <w:r w:rsidR="00034831" w:rsidRPr="007E67F1">
        <w:t xml:space="preserve"> i </w:t>
      </w:r>
      <w:r w:rsidRPr="007E67F1">
        <w:t>zwrotu środków oraz ich sprawozdawczości.</w:t>
      </w:r>
    </w:p>
    <w:p w14:paraId="39E19611" w14:textId="77777777" w:rsidR="00717FE3" w:rsidRPr="007E67F1" w:rsidRDefault="00717FE3" w:rsidP="00717FE3">
      <w:pPr>
        <w:pStyle w:val="USTustnpkodeksu"/>
      </w:pPr>
      <w:bookmarkStart w:id="29" w:name="mip53763155"/>
      <w:bookmarkEnd w:id="29"/>
      <w:r w:rsidRPr="007E67F1">
        <w:t>11. Finansowanie lub dofinansowanie ze środków Funduszu może być udzielone jednostkom sektora finansów publicznych oraz jednostkom spoza tego sektora.</w:t>
      </w:r>
    </w:p>
    <w:p w14:paraId="1E46D27C" w14:textId="77777777" w:rsidR="00717FE3" w:rsidRPr="007E67F1" w:rsidRDefault="00717FE3" w:rsidP="00717FE3">
      <w:pPr>
        <w:pStyle w:val="USTustnpkodeksu"/>
      </w:pPr>
      <w:bookmarkStart w:id="30" w:name="mip53763156"/>
      <w:bookmarkEnd w:id="30"/>
      <w:r w:rsidRPr="007E67F1">
        <w:t>12. Finansowanie lub dofinansowanie ze środków,</w:t>
      </w:r>
      <w:r w:rsidR="00034831" w:rsidRPr="007E67F1">
        <w:t xml:space="preserve"> o </w:t>
      </w:r>
      <w:r w:rsidRPr="007E67F1">
        <w:t>których mowa</w:t>
      </w:r>
      <w:r w:rsidR="00034831" w:rsidRPr="007E67F1">
        <w:t xml:space="preserve"> w </w:t>
      </w:r>
      <w:hyperlink r:id="rId17" w:history="1">
        <w:r w:rsidRPr="007E67F1">
          <w:t xml:space="preserve">art. </w:t>
        </w:r>
        <w:r w:rsidR="00034831" w:rsidRPr="007E67F1">
          <w:t>5 ust. 1 pkt </w:t>
        </w:r>
        <w:r w:rsidRPr="007E67F1">
          <w:t>2</w:t>
        </w:r>
      </w:hyperlink>
      <w:r w:rsidRPr="007E67F1">
        <w:t xml:space="preserve"> 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finansach publicznych, przekazanych przez Komisję Europejską oraz</w:t>
      </w:r>
      <w:r w:rsidR="00034831" w:rsidRPr="007E67F1">
        <w:t xml:space="preserve"> art. 5 ust. 1 pkt 3 </w:t>
      </w:r>
      <w:r w:rsidRPr="007E67F1">
        <w:t>tej ustawy, na wsparcie realizacji zadań,</w:t>
      </w:r>
      <w:r w:rsidR="00034831" w:rsidRPr="007E67F1">
        <w:t xml:space="preserve"> o </w:t>
      </w:r>
      <w:r w:rsidRPr="007E67F1">
        <w:t>których mowa</w:t>
      </w:r>
      <w:r w:rsidR="00034831" w:rsidRPr="007E67F1">
        <w:t xml:space="preserve"> w ust. </w:t>
      </w:r>
      <w:r w:rsidRPr="007E67F1">
        <w:t>1, jest udzielane zgodnie</w:t>
      </w:r>
      <w:r w:rsidR="00034831" w:rsidRPr="007E67F1">
        <w:t xml:space="preserve"> z </w:t>
      </w:r>
      <w:r w:rsidRPr="007E67F1">
        <w:t>procedurami obowiązującymi przy ich wykorzystaniu lub określonymi</w:t>
      </w:r>
      <w:r w:rsidR="00034831" w:rsidRPr="007E67F1">
        <w:t xml:space="preserve"> w </w:t>
      </w:r>
      <w:r w:rsidRPr="007E67F1">
        <w:t xml:space="preserve">deklaracji dawcy. </w:t>
      </w:r>
    </w:p>
    <w:p w14:paraId="1E059D64" w14:textId="6C12AF6C" w:rsidR="00717FE3" w:rsidRPr="007E67F1" w:rsidRDefault="00717FE3" w:rsidP="00717FE3">
      <w:pPr>
        <w:pStyle w:val="USTustnpkodeksu"/>
      </w:pPr>
      <w:bookmarkStart w:id="31" w:name="mip53763157"/>
      <w:bookmarkEnd w:id="31"/>
      <w:r w:rsidRPr="007E67F1">
        <w:t>13. Minister nadzorujący może zlecić podległym</w:t>
      </w:r>
      <w:r w:rsidR="00034831" w:rsidRPr="007E67F1">
        <w:t xml:space="preserve"> i </w:t>
      </w:r>
      <w:r w:rsidRPr="007E67F1">
        <w:t>nadzorowanym jednostkom sektora finansów publicznych,</w:t>
      </w:r>
      <w:r w:rsidR="00034831" w:rsidRPr="007E67F1">
        <w:t xml:space="preserve"> o </w:t>
      </w:r>
      <w:r w:rsidRPr="007E67F1">
        <w:t>których mowa</w:t>
      </w:r>
      <w:r w:rsidR="00034831" w:rsidRPr="007E67F1">
        <w:t xml:space="preserve"> w </w:t>
      </w:r>
      <w:r w:rsidR="00A644B5" w:rsidRPr="007E67F1">
        <w:t>art. 9 pkt 5–9 i 14</w:t>
      </w:r>
      <w:r w:rsidRPr="007E67F1">
        <w:t xml:space="preserve"> 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finansach publicznych,</w:t>
      </w:r>
      <w:r w:rsidR="00034831" w:rsidRPr="007E67F1">
        <w:t xml:space="preserve"> z </w:t>
      </w:r>
      <w:r w:rsidRPr="007E67F1">
        <w:t>wyłączeniem samorządowych osób prawnych, realizację zadań</w:t>
      </w:r>
      <w:bookmarkStart w:id="32" w:name="highlightHit_402"/>
      <w:bookmarkStart w:id="33" w:name="highlightHit_403"/>
      <w:bookmarkEnd w:id="32"/>
      <w:bookmarkEnd w:id="33"/>
      <w:r w:rsidRPr="007E67F1">
        <w:t>,</w:t>
      </w:r>
      <w:r w:rsidR="00034831" w:rsidRPr="007E67F1">
        <w:t xml:space="preserve"> o </w:t>
      </w:r>
      <w:r w:rsidRPr="007E67F1">
        <w:t>których mowa</w:t>
      </w:r>
      <w:r w:rsidR="00034831" w:rsidRPr="007E67F1">
        <w:t xml:space="preserve"> w ust. </w:t>
      </w:r>
      <w:r w:rsidRPr="007E67F1">
        <w:t xml:space="preserve">1, zapewniając wsparcie ze środków Funduszu. </w:t>
      </w:r>
    </w:p>
    <w:p w14:paraId="5873BD99" w14:textId="77777777" w:rsidR="00717FE3" w:rsidRPr="007E67F1" w:rsidRDefault="00717FE3" w:rsidP="00717FE3">
      <w:pPr>
        <w:pStyle w:val="USTustnpkodeksu"/>
      </w:pPr>
      <w:bookmarkStart w:id="34" w:name="mip53763158"/>
      <w:bookmarkEnd w:id="34"/>
      <w:r w:rsidRPr="007E67F1">
        <w:t>14. Państwowe jednostki budżetowe</w:t>
      </w:r>
      <w:r w:rsidR="00034831" w:rsidRPr="007E67F1">
        <w:t xml:space="preserve"> i </w:t>
      </w:r>
      <w:r w:rsidRPr="007E67F1">
        <w:t>jednostki samorządu terytorialnego gromadzą środki</w:t>
      </w:r>
      <w:r w:rsidR="00034831" w:rsidRPr="007E67F1">
        <w:t xml:space="preserve"> z </w:t>
      </w:r>
      <w:r w:rsidRPr="007E67F1">
        <w:t>Funduszu na wydzielonym rachunku dochodów</w:t>
      </w:r>
      <w:r w:rsidR="00034831" w:rsidRPr="007E67F1">
        <w:t xml:space="preserve"> i </w:t>
      </w:r>
      <w:r w:rsidRPr="007E67F1">
        <w:t>przeznaczają na wydatki</w:t>
      </w:r>
      <w:bookmarkStart w:id="35" w:name="highlightHit_404"/>
      <w:bookmarkStart w:id="36" w:name="highlightHit_405"/>
      <w:bookmarkEnd w:id="35"/>
      <w:bookmarkEnd w:id="36"/>
      <w:r w:rsidRPr="007E67F1">
        <w:t>,</w:t>
      </w:r>
      <w:r w:rsidR="00034831" w:rsidRPr="007E67F1">
        <w:t xml:space="preserve"> o </w:t>
      </w:r>
      <w:r w:rsidRPr="007E67F1">
        <w:t>których mowa</w:t>
      </w:r>
      <w:r w:rsidR="00034831" w:rsidRPr="007E67F1">
        <w:t xml:space="preserve"> w ust. </w:t>
      </w:r>
      <w:r w:rsidRPr="007E67F1">
        <w:t>1,</w:t>
      </w:r>
      <w:r w:rsidR="00034831" w:rsidRPr="007E67F1">
        <w:t xml:space="preserve"> w </w:t>
      </w:r>
      <w:r w:rsidRPr="007E67F1">
        <w:t>ramach planu finansowego tego rachunku.</w:t>
      </w:r>
    </w:p>
    <w:p w14:paraId="6B3D803B" w14:textId="77777777" w:rsidR="00717FE3" w:rsidRPr="007E67F1" w:rsidRDefault="00717FE3" w:rsidP="00717FE3">
      <w:pPr>
        <w:pStyle w:val="USTustnpkodeksu"/>
      </w:pPr>
      <w:bookmarkStart w:id="37" w:name="mip53763159"/>
      <w:bookmarkEnd w:id="37"/>
      <w:r w:rsidRPr="007E67F1">
        <w:t>15. Wójt (burmistrz, prezydent miasta), zarząd powiatu oraz zarząd województwa dysponują środkami oraz opracowują plan finansowy dla rachunku,</w:t>
      </w:r>
      <w:r w:rsidR="00034831" w:rsidRPr="007E67F1">
        <w:t xml:space="preserve"> o </w:t>
      </w:r>
      <w:r w:rsidRPr="007E67F1">
        <w:t>którym mowa</w:t>
      </w:r>
      <w:r w:rsidR="00034831" w:rsidRPr="007E67F1">
        <w:t xml:space="preserve"> w ust. </w:t>
      </w:r>
      <w:r w:rsidRPr="007E67F1">
        <w:t>14.</w:t>
      </w:r>
    </w:p>
    <w:p w14:paraId="316D359F" w14:textId="77777777" w:rsidR="00717FE3" w:rsidRPr="007E67F1" w:rsidRDefault="00717FE3" w:rsidP="00717FE3">
      <w:pPr>
        <w:pStyle w:val="USTustnpkodeksu"/>
      </w:pPr>
      <w:bookmarkStart w:id="38" w:name="mip53763160"/>
      <w:bookmarkEnd w:id="38"/>
      <w:r w:rsidRPr="007E67F1">
        <w:t>16. Jednostki sektora finansów publicznych,</w:t>
      </w:r>
      <w:r w:rsidR="00034831" w:rsidRPr="007E67F1">
        <w:t xml:space="preserve"> w </w:t>
      </w:r>
      <w:r w:rsidRPr="007E67F1">
        <w:t>tym również jednostki podległe</w:t>
      </w:r>
      <w:r w:rsidR="00034831" w:rsidRPr="007E67F1">
        <w:t xml:space="preserve"> i </w:t>
      </w:r>
      <w:r w:rsidRPr="007E67F1">
        <w:t>nadzorowane przez te jednostki, realizujące zadania Funduszu,</w:t>
      </w:r>
      <w:r w:rsidR="00034831" w:rsidRPr="007E67F1">
        <w:t xml:space="preserve"> w </w:t>
      </w:r>
      <w:r w:rsidRPr="007E67F1">
        <w:t>terminie 1</w:t>
      </w:r>
      <w:r w:rsidR="00034831" w:rsidRPr="007E67F1">
        <w:t>5 </w:t>
      </w:r>
      <w:r w:rsidRPr="007E67F1">
        <w:t>dni od dnia upływu każdego kwartału danego roku, informują dysponenta części budżetowej, od którego otrzymały środki</w:t>
      </w:r>
      <w:r w:rsidR="00034831" w:rsidRPr="007E67F1">
        <w:t xml:space="preserve"> z </w:t>
      </w:r>
      <w:r w:rsidRPr="007E67F1">
        <w:t>Funduszu</w:t>
      </w:r>
      <w:r w:rsidR="00A644B5">
        <w:t>,</w:t>
      </w:r>
      <w:r w:rsidRPr="007E67F1">
        <w:t xml:space="preserve"> lub Prezesa Rady Ministrów,</w:t>
      </w:r>
      <w:r w:rsidR="00034831" w:rsidRPr="007E67F1">
        <w:t xml:space="preserve"> w </w:t>
      </w:r>
      <w:r w:rsidRPr="007E67F1">
        <w:t>przypadku gdy środki otrzymały od niego,</w:t>
      </w:r>
      <w:r w:rsidR="00034831" w:rsidRPr="007E67F1">
        <w:t xml:space="preserve"> o </w:t>
      </w:r>
      <w:r w:rsidRPr="007E67F1">
        <w:t>wysokości niewykorzystanych środków pochodzących</w:t>
      </w:r>
      <w:r w:rsidR="00034831" w:rsidRPr="007E67F1">
        <w:t xml:space="preserve"> z </w:t>
      </w:r>
      <w:r w:rsidRPr="007E67F1">
        <w:t>Funduszu według stanu na koniec każdego kwartału.</w:t>
      </w:r>
    </w:p>
    <w:p w14:paraId="45AED4AD" w14:textId="77777777" w:rsidR="00717FE3" w:rsidRPr="007E67F1" w:rsidRDefault="00717FE3" w:rsidP="00717FE3">
      <w:pPr>
        <w:pStyle w:val="USTustnpkodeksu"/>
      </w:pPr>
      <w:r w:rsidRPr="007E67F1">
        <w:t>17. Dysponent części budżetowej przekazuje Prezesowi Rady Ministrów informację,</w:t>
      </w:r>
      <w:r w:rsidR="00034831" w:rsidRPr="007E67F1">
        <w:t xml:space="preserve"> o </w:t>
      </w:r>
      <w:r w:rsidRPr="007E67F1">
        <w:t>której mowa</w:t>
      </w:r>
      <w:r w:rsidR="00034831" w:rsidRPr="007E67F1">
        <w:t xml:space="preserve"> w ust. </w:t>
      </w:r>
      <w:r w:rsidRPr="007E67F1">
        <w:t>16,</w:t>
      </w:r>
      <w:r w:rsidR="00034831" w:rsidRPr="007E67F1">
        <w:t xml:space="preserve"> w </w:t>
      </w:r>
      <w:r w:rsidRPr="007E67F1">
        <w:t>terminie 1</w:t>
      </w:r>
      <w:r w:rsidR="00034831" w:rsidRPr="007E67F1">
        <w:t>0 </w:t>
      </w:r>
      <w:r w:rsidRPr="007E67F1">
        <w:t>dni od dnia jej otrzymania.</w:t>
      </w:r>
    </w:p>
    <w:p w14:paraId="5F21C85D" w14:textId="77777777" w:rsidR="00717FE3" w:rsidRPr="007E67F1" w:rsidRDefault="00717FE3" w:rsidP="00717FE3">
      <w:pPr>
        <w:pStyle w:val="USTustnpkodeksu"/>
      </w:pPr>
      <w:r w:rsidRPr="007E67F1">
        <w:t>18.</w:t>
      </w:r>
      <w:r w:rsidR="00034831" w:rsidRPr="007E67F1">
        <w:t xml:space="preserve"> W </w:t>
      </w:r>
      <w:r w:rsidRPr="007E67F1">
        <w:t>terminie wskazanym przez Prezesa Rady Ministrów, jednostki,</w:t>
      </w:r>
      <w:r w:rsidR="00034831" w:rsidRPr="007E67F1">
        <w:t xml:space="preserve"> o </w:t>
      </w:r>
      <w:r w:rsidRPr="007E67F1">
        <w:t>których mowa</w:t>
      </w:r>
      <w:r w:rsidR="00034831" w:rsidRPr="007E67F1">
        <w:t xml:space="preserve"> w ust. </w:t>
      </w:r>
      <w:r w:rsidRPr="007E67F1">
        <w:t>16, zwracają niewykorzystane środki pochodzące</w:t>
      </w:r>
      <w:r w:rsidR="00034831" w:rsidRPr="007E67F1">
        <w:t xml:space="preserve"> z </w:t>
      </w:r>
      <w:r w:rsidRPr="007E67F1">
        <w:t>Funduszu, na wyodrębniony rachunek Funduszu.</w:t>
      </w:r>
    </w:p>
    <w:p w14:paraId="2E10779F" w14:textId="77777777" w:rsidR="00717FE3" w:rsidRPr="007E67F1" w:rsidRDefault="00717FE3" w:rsidP="00717FE3">
      <w:pPr>
        <w:pStyle w:val="USTustnpkodeksu"/>
      </w:pPr>
      <w:r w:rsidRPr="007E67F1">
        <w:t>19. Po zakończeniu roku budżetowego organy,</w:t>
      </w:r>
      <w:r w:rsidR="00034831" w:rsidRPr="007E67F1">
        <w:t xml:space="preserve"> o </w:t>
      </w:r>
      <w:r w:rsidRPr="007E67F1">
        <w:t>których mowa</w:t>
      </w:r>
      <w:r w:rsidR="00034831" w:rsidRPr="007E67F1">
        <w:t xml:space="preserve"> w ust. </w:t>
      </w:r>
      <w:r w:rsidRPr="007E67F1">
        <w:t>15, przedkładają organowi stanowiącemu jednostki samorządu terytorialnego informację</w:t>
      </w:r>
      <w:r w:rsidR="00034831" w:rsidRPr="007E67F1">
        <w:t xml:space="preserve"> o </w:t>
      </w:r>
      <w:r w:rsidRPr="007E67F1">
        <w:t>wykonaniu planu finansowego rachunku,</w:t>
      </w:r>
      <w:r w:rsidR="00034831" w:rsidRPr="007E67F1">
        <w:t xml:space="preserve"> o </w:t>
      </w:r>
      <w:r w:rsidRPr="007E67F1">
        <w:t>którym mowa</w:t>
      </w:r>
      <w:r w:rsidR="00034831" w:rsidRPr="007E67F1">
        <w:t xml:space="preserve"> w ust. </w:t>
      </w:r>
      <w:r w:rsidRPr="007E67F1">
        <w:t>14.</w:t>
      </w:r>
    </w:p>
    <w:p w14:paraId="48C9CE73" w14:textId="4BC2C9DB" w:rsidR="00717FE3" w:rsidRPr="007E67F1" w:rsidRDefault="00717FE3" w:rsidP="00717FE3">
      <w:pPr>
        <w:pStyle w:val="USTustnpkodeksu"/>
      </w:pPr>
      <w:bookmarkStart w:id="39" w:name="mip53763161"/>
      <w:bookmarkEnd w:id="39"/>
      <w:r w:rsidRPr="007E67F1">
        <w:t>20. Finansowanie lub dofinansowanie ze środków Funduszu stanowi przychód jednostki sektora finansów publicznych,</w:t>
      </w:r>
      <w:r w:rsidR="00034831" w:rsidRPr="007E67F1">
        <w:t xml:space="preserve"> o </w:t>
      </w:r>
      <w:r w:rsidRPr="007E67F1">
        <w:t>której mowa</w:t>
      </w:r>
      <w:r w:rsidR="00034831" w:rsidRPr="007E67F1">
        <w:t xml:space="preserve"> w </w:t>
      </w:r>
      <w:r w:rsidR="00A644B5" w:rsidRPr="007E67F1">
        <w:t xml:space="preserve">art. </w:t>
      </w:r>
      <w:r w:rsidR="00A644B5">
        <w:t>9 pkt 5</w:t>
      </w:r>
      <w:r w:rsidR="00A644B5" w:rsidRPr="007E67F1">
        <w:t>–</w:t>
      </w:r>
      <w:r w:rsidR="00A644B5">
        <w:t>8</w:t>
      </w:r>
      <w:r w:rsidR="00A644B5" w:rsidRPr="007E67F1">
        <w:t xml:space="preserve"> i 14</w:t>
      </w:r>
      <w:r w:rsidRPr="007E67F1">
        <w:t xml:space="preserve"> 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finansach publicznych.</w:t>
      </w:r>
      <w:r w:rsidR="00034831" w:rsidRPr="007E67F1">
        <w:t xml:space="preserve"> W </w:t>
      </w:r>
      <w:r w:rsidRPr="007E67F1">
        <w:t>planie finansowym jednostka wyodrębnia przychody</w:t>
      </w:r>
      <w:r w:rsidR="00034831" w:rsidRPr="007E67F1">
        <w:t xml:space="preserve"> z </w:t>
      </w:r>
      <w:r w:rsidRPr="007E67F1">
        <w:t>tytułu wsparcia</w:t>
      </w:r>
      <w:r w:rsidR="00034831" w:rsidRPr="007E67F1">
        <w:t xml:space="preserve"> i </w:t>
      </w:r>
      <w:r w:rsidRPr="007E67F1">
        <w:t>koszty związane</w:t>
      </w:r>
      <w:r w:rsidR="00034831" w:rsidRPr="007E67F1">
        <w:t xml:space="preserve"> z </w:t>
      </w:r>
      <w:r w:rsidRPr="007E67F1">
        <w:t>realizacją zadań,</w:t>
      </w:r>
      <w:r w:rsidR="00034831" w:rsidRPr="007E67F1">
        <w:t xml:space="preserve"> o </w:t>
      </w:r>
      <w:r w:rsidRPr="007E67F1">
        <w:t>których mowa</w:t>
      </w:r>
      <w:r w:rsidR="00034831" w:rsidRPr="007E67F1">
        <w:t xml:space="preserve"> w ust. </w:t>
      </w:r>
      <w:r w:rsidRPr="007E67F1">
        <w:t>1.</w:t>
      </w:r>
    </w:p>
    <w:p w14:paraId="0101FAC2" w14:textId="29854A40" w:rsidR="00717FE3" w:rsidRPr="007E67F1" w:rsidRDefault="00717FE3" w:rsidP="00717FE3">
      <w:pPr>
        <w:pStyle w:val="USTustnpkodeksu"/>
      </w:pPr>
      <w:bookmarkStart w:id="40" w:name="mip53763162"/>
      <w:bookmarkEnd w:id="40"/>
      <w:r w:rsidRPr="007E67F1">
        <w:t>21. Prezes Rady Ministrów może zwrócić się</w:t>
      </w:r>
      <w:r w:rsidR="00034831" w:rsidRPr="007E67F1">
        <w:t xml:space="preserve"> z </w:t>
      </w:r>
      <w:r w:rsidRPr="007E67F1">
        <w:t>wiążącym poleceniem do dysponentów części budżetowych, którym podlegają albo którzy nadzorują jednostki sektora finansów publicznych,</w:t>
      </w:r>
      <w:r w:rsidR="00034831" w:rsidRPr="007E67F1">
        <w:t xml:space="preserve"> o </w:t>
      </w:r>
      <w:r w:rsidRPr="007E67F1">
        <w:t>których mowa</w:t>
      </w:r>
      <w:r w:rsidR="00034831" w:rsidRPr="007E67F1">
        <w:t xml:space="preserve"> w </w:t>
      </w:r>
      <w:r w:rsidR="00A644B5" w:rsidRPr="007E67F1">
        <w:t>art. 9 pkt 5–8 i 14</w:t>
      </w:r>
      <w:r w:rsidRPr="007E67F1">
        <w:t xml:space="preserve"> 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finansach publicznych,</w:t>
      </w:r>
      <w:r w:rsidR="00034831" w:rsidRPr="007E67F1">
        <w:t xml:space="preserve"> z </w:t>
      </w:r>
      <w:r w:rsidRPr="007E67F1">
        <w:t>wyłączeniem samorządowych osób prawnych,</w:t>
      </w:r>
      <w:r w:rsidR="00034831" w:rsidRPr="007E67F1">
        <w:t xml:space="preserve"> o </w:t>
      </w:r>
      <w:r w:rsidRPr="007E67F1">
        <w:t>informacje dotyczące</w:t>
      </w:r>
      <w:r w:rsidR="00034831" w:rsidRPr="007E67F1">
        <w:t xml:space="preserve"> w </w:t>
      </w:r>
      <w:r w:rsidRPr="007E67F1">
        <w:t xml:space="preserve">szczególności: </w:t>
      </w:r>
    </w:p>
    <w:p w14:paraId="43FD83F2" w14:textId="0EB091F0" w:rsidR="00717FE3" w:rsidRPr="007E67F1" w:rsidRDefault="00717FE3" w:rsidP="00717FE3">
      <w:pPr>
        <w:pStyle w:val="PKTpunkt"/>
      </w:pPr>
      <w:bookmarkStart w:id="41" w:name="mip53957346"/>
      <w:bookmarkEnd w:id="41"/>
      <w:r w:rsidRPr="007E67F1">
        <w:t>1)</w:t>
      </w:r>
      <w:r w:rsidRPr="007E67F1">
        <w:tab/>
        <w:t>wysokości środków pieniężnych jednostek na dzień przekazania informacji,</w:t>
      </w:r>
      <w:r w:rsidR="00034831" w:rsidRPr="007E67F1">
        <w:t xml:space="preserve"> z </w:t>
      </w:r>
      <w:r w:rsidRPr="007E67F1">
        <w:t>wyodrębnieniem środków</w:t>
      </w:r>
      <w:r w:rsidR="00034831" w:rsidRPr="007E67F1">
        <w:t xml:space="preserve"> z </w:t>
      </w:r>
      <w:r w:rsidRPr="007E67F1">
        <w:t>dotacji</w:t>
      </w:r>
      <w:r w:rsidR="00034831" w:rsidRPr="007E67F1">
        <w:t xml:space="preserve"> z </w:t>
      </w:r>
      <w:r w:rsidRPr="007E67F1">
        <w:t>budżetu</w:t>
      </w:r>
      <w:r w:rsidR="00034831" w:rsidRPr="007E67F1">
        <w:t xml:space="preserve"> i </w:t>
      </w:r>
      <w:r w:rsidRPr="007E67F1">
        <w:t>środków,</w:t>
      </w:r>
      <w:r w:rsidR="00034831" w:rsidRPr="007E67F1">
        <w:t xml:space="preserve"> o </w:t>
      </w:r>
      <w:r w:rsidRPr="007E67F1">
        <w:t>których mowa</w:t>
      </w:r>
      <w:r w:rsidR="00034831" w:rsidRPr="007E67F1">
        <w:t xml:space="preserve"> w </w:t>
      </w:r>
      <w:r w:rsidR="00A644B5" w:rsidRPr="007E67F1">
        <w:t>art. 5 ust. 1 pkt 2 i 3</w:t>
      </w:r>
      <w:r w:rsidRPr="007E67F1">
        <w:t xml:space="preserve"> 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 xml:space="preserve">finansach publicznych, </w:t>
      </w:r>
    </w:p>
    <w:p w14:paraId="6FBBBFD7" w14:textId="77777777" w:rsidR="00717FE3" w:rsidRPr="007E67F1" w:rsidRDefault="00717FE3" w:rsidP="00717FE3">
      <w:pPr>
        <w:pStyle w:val="PKTpunkt"/>
      </w:pPr>
      <w:bookmarkStart w:id="42" w:name="mip53957347"/>
      <w:bookmarkEnd w:id="42"/>
      <w:r w:rsidRPr="007E67F1">
        <w:t>2)</w:t>
      </w:r>
      <w:r w:rsidRPr="007E67F1">
        <w:tab/>
        <w:t>znanych</w:t>
      </w:r>
      <w:r w:rsidR="00034831" w:rsidRPr="007E67F1">
        <w:t xml:space="preserve"> w </w:t>
      </w:r>
      <w:r w:rsidRPr="007E67F1">
        <w:t>dniu przekazania informacji zobowiązań jednostki dotyczących danego roku</w:t>
      </w:r>
    </w:p>
    <w:p w14:paraId="10BB9A1D" w14:textId="77777777" w:rsidR="00717FE3" w:rsidRPr="007E67F1" w:rsidRDefault="00717FE3" w:rsidP="00390182">
      <w:pPr>
        <w:pStyle w:val="CZWSPPKTczwsplnapunktw"/>
      </w:pPr>
      <w:bookmarkStart w:id="43" w:name="mip53957348"/>
      <w:bookmarkEnd w:id="43"/>
      <w:r w:rsidRPr="007E67F1">
        <w:t>–</w:t>
      </w:r>
      <w:r w:rsidR="00034831" w:rsidRPr="007E67F1">
        <w:t> w </w:t>
      </w:r>
      <w:r w:rsidRPr="007E67F1">
        <w:t>terminie wyznaczonym, informując równocześnie ministra właściwego do spraw finansów publicznych.</w:t>
      </w:r>
    </w:p>
    <w:p w14:paraId="0813F985" w14:textId="430F61CD" w:rsidR="00717FE3" w:rsidRPr="007E67F1" w:rsidRDefault="00717FE3" w:rsidP="00717FE3">
      <w:pPr>
        <w:pStyle w:val="USTustnpkodeksu"/>
      </w:pPr>
      <w:bookmarkStart w:id="44" w:name="mip53763163"/>
      <w:bookmarkEnd w:id="44"/>
      <w:r w:rsidRPr="007E67F1">
        <w:t>22. Prezes Rady Ministrów na podstawie informacji,</w:t>
      </w:r>
      <w:r w:rsidR="00034831" w:rsidRPr="007E67F1">
        <w:t xml:space="preserve"> o </w:t>
      </w:r>
      <w:r w:rsidRPr="007E67F1">
        <w:t>których mowa</w:t>
      </w:r>
      <w:r w:rsidR="00034831" w:rsidRPr="007E67F1">
        <w:t xml:space="preserve"> w ust. </w:t>
      </w:r>
      <w:r w:rsidRPr="007E67F1">
        <w:t>1</w:t>
      </w:r>
      <w:r w:rsidR="009C1E76">
        <w:t>7</w:t>
      </w:r>
      <w:r w:rsidRPr="007E67F1">
        <w:t>, może wydać jednostkom sektora finansów publicznych,</w:t>
      </w:r>
      <w:r w:rsidR="00034831" w:rsidRPr="007E67F1">
        <w:t xml:space="preserve"> o </w:t>
      </w:r>
      <w:r w:rsidRPr="007E67F1">
        <w:t>których mowa</w:t>
      </w:r>
      <w:r w:rsidR="00034831" w:rsidRPr="007E67F1">
        <w:t xml:space="preserve"> w </w:t>
      </w:r>
      <w:r w:rsidR="00A644B5" w:rsidRPr="007E67F1">
        <w:t>art. 9 pkt 5–8</w:t>
      </w:r>
      <w:r w:rsidR="00034831" w:rsidRPr="007E67F1">
        <w:t xml:space="preserve"> i </w:t>
      </w:r>
      <w:r w:rsidR="00A644B5" w:rsidRPr="007E67F1">
        <w:t>14</w:t>
      </w:r>
      <w:r w:rsidRPr="007E67F1">
        <w:t xml:space="preserve"> 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finansach publicznych,</w:t>
      </w:r>
      <w:r w:rsidR="00034831" w:rsidRPr="007E67F1">
        <w:t xml:space="preserve"> z </w:t>
      </w:r>
      <w:r w:rsidRPr="007E67F1">
        <w:t xml:space="preserve">wyłączeniem samorządowych osób prawnych, wiążące polecenie dokonania wpłaty środków pieniężnych do Funduszu, określając ich wysokość oraz termin wpłaty. </w:t>
      </w:r>
    </w:p>
    <w:p w14:paraId="01581286" w14:textId="77777777" w:rsidR="00717FE3" w:rsidRPr="007E67F1" w:rsidRDefault="00717FE3" w:rsidP="00717FE3">
      <w:pPr>
        <w:pStyle w:val="USTustnpkodeksu"/>
      </w:pPr>
      <w:bookmarkStart w:id="45" w:name="mip53763168"/>
      <w:bookmarkEnd w:id="45"/>
      <w:r w:rsidRPr="007E67F1">
        <w:t>23. Wpłaty środków pieniężnych,</w:t>
      </w:r>
      <w:r w:rsidR="00034831" w:rsidRPr="007E67F1">
        <w:t xml:space="preserve"> o </w:t>
      </w:r>
      <w:r w:rsidRPr="007E67F1">
        <w:t>których mowa</w:t>
      </w:r>
      <w:r w:rsidR="00034831" w:rsidRPr="007E67F1">
        <w:t xml:space="preserve"> w ust. </w:t>
      </w:r>
      <w:r w:rsidRPr="007E67F1">
        <w:t>22, stanowią koszty tych jednostek, które ich dokonały.</w:t>
      </w:r>
    </w:p>
    <w:p w14:paraId="2ACB62CB" w14:textId="77777777" w:rsidR="00717FE3" w:rsidRPr="007E67F1" w:rsidRDefault="00717FE3" w:rsidP="00717FE3">
      <w:pPr>
        <w:pStyle w:val="USTustnpkodeksu"/>
      </w:pPr>
      <w:bookmarkStart w:id="46" w:name="mip53763169"/>
      <w:bookmarkEnd w:id="46"/>
      <w:r w:rsidRPr="007E67F1">
        <w:t>24. Prezes Rady Ministrów może nakazać Bankowi Gospodarstwa Krajowego zwrócić</w:t>
      </w:r>
      <w:r w:rsidR="00034831" w:rsidRPr="007E67F1">
        <w:t xml:space="preserve"> z </w:t>
      </w:r>
      <w:r w:rsidRPr="007E67F1">
        <w:t>Funduszu niewykorzystane</w:t>
      </w:r>
      <w:r w:rsidR="00034831" w:rsidRPr="007E67F1">
        <w:t xml:space="preserve"> w </w:t>
      </w:r>
      <w:r w:rsidRPr="007E67F1">
        <w:t>całości albo</w:t>
      </w:r>
      <w:r w:rsidR="00034831" w:rsidRPr="007E67F1">
        <w:t xml:space="preserve"> w </w:t>
      </w:r>
      <w:r w:rsidRPr="007E67F1">
        <w:t>części środki pieniężne tym jednostkom, które dokonały ich wpłaty,</w:t>
      </w:r>
      <w:r w:rsidR="00034831" w:rsidRPr="007E67F1">
        <w:t xml:space="preserve"> z </w:t>
      </w:r>
      <w:r w:rsidRPr="007E67F1">
        <w:t>wyłączeniem wpłat</w:t>
      </w:r>
      <w:r w:rsidR="00034831" w:rsidRPr="007E67F1">
        <w:t xml:space="preserve"> z </w:t>
      </w:r>
      <w:r w:rsidRPr="007E67F1">
        <w:t>budżetu państwa.</w:t>
      </w:r>
    </w:p>
    <w:p w14:paraId="5799BD7E" w14:textId="77777777" w:rsidR="00717FE3" w:rsidRPr="007E67F1" w:rsidRDefault="00717FE3" w:rsidP="00717FE3">
      <w:pPr>
        <w:pStyle w:val="USTustnpkodeksu"/>
      </w:pPr>
      <w:bookmarkStart w:id="47" w:name="mip53763170"/>
      <w:bookmarkEnd w:id="47"/>
      <w:r w:rsidRPr="007E67F1">
        <w:t>25. Zwrot środków dokonany</w:t>
      </w:r>
      <w:r w:rsidR="00034831" w:rsidRPr="007E67F1">
        <w:t xml:space="preserve"> w </w:t>
      </w:r>
      <w:r w:rsidRPr="007E67F1">
        <w:t>bieżącym roku budżetowym stanowi zmniejszenie:</w:t>
      </w:r>
    </w:p>
    <w:p w14:paraId="40077582" w14:textId="77777777" w:rsidR="00717FE3" w:rsidRPr="007E67F1" w:rsidRDefault="00717FE3" w:rsidP="00717FE3">
      <w:pPr>
        <w:pStyle w:val="PKTpunkt"/>
      </w:pPr>
      <w:bookmarkStart w:id="48" w:name="mip53957350"/>
      <w:bookmarkEnd w:id="48"/>
      <w:r w:rsidRPr="007E67F1">
        <w:t>1)</w:t>
      </w:r>
      <w:r w:rsidRPr="007E67F1">
        <w:tab/>
        <w:t>wpływów Funduszu;</w:t>
      </w:r>
    </w:p>
    <w:p w14:paraId="7933DF94" w14:textId="77777777" w:rsidR="00717FE3" w:rsidRPr="007E67F1" w:rsidRDefault="00717FE3" w:rsidP="00717FE3">
      <w:pPr>
        <w:pStyle w:val="PKTpunkt"/>
      </w:pPr>
      <w:bookmarkStart w:id="49" w:name="mip53957351"/>
      <w:bookmarkEnd w:id="49"/>
      <w:r w:rsidRPr="007E67F1">
        <w:t>2)</w:t>
      </w:r>
      <w:r w:rsidRPr="007E67F1">
        <w:tab/>
        <w:t>wydatków jednostki sektora finansów publicznych, która otrzymała zwrot środków pieniężnych.</w:t>
      </w:r>
    </w:p>
    <w:p w14:paraId="56152B6C" w14:textId="77777777" w:rsidR="00717FE3" w:rsidRPr="007E67F1" w:rsidRDefault="00717FE3" w:rsidP="00717FE3">
      <w:pPr>
        <w:pStyle w:val="USTustnpkodeksu"/>
      </w:pPr>
      <w:bookmarkStart w:id="50" w:name="mip53763171"/>
      <w:bookmarkEnd w:id="50"/>
      <w:r w:rsidRPr="007E67F1">
        <w:t>26. Zwrot środków dokonany</w:t>
      </w:r>
      <w:r w:rsidR="00034831" w:rsidRPr="007E67F1">
        <w:t xml:space="preserve"> w </w:t>
      </w:r>
      <w:r w:rsidRPr="007E67F1">
        <w:t>kolejnym roku budżetowym stanowi:</w:t>
      </w:r>
    </w:p>
    <w:p w14:paraId="052FB56A" w14:textId="77777777" w:rsidR="00717FE3" w:rsidRPr="007E67F1" w:rsidRDefault="00717FE3" w:rsidP="00717FE3">
      <w:pPr>
        <w:pStyle w:val="PKTpunkt"/>
      </w:pPr>
      <w:bookmarkStart w:id="51" w:name="mip53763173"/>
      <w:bookmarkEnd w:id="51"/>
      <w:r w:rsidRPr="007E67F1">
        <w:t>1)</w:t>
      </w:r>
      <w:r w:rsidRPr="007E67F1">
        <w:tab/>
        <w:t>wydatki Funduszu;</w:t>
      </w:r>
    </w:p>
    <w:p w14:paraId="124F5B8F" w14:textId="77777777" w:rsidR="00717FE3" w:rsidRPr="007E67F1" w:rsidRDefault="00717FE3" w:rsidP="00717FE3">
      <w:pPr>
        <w:pStyle w:val="PKTpunkt"/>
      </w:pPr>
      <w:bookmarkStart w:id="52" w:name="mip53763174"/>
      <w:bookmarkEnd w:id="52"/>
      <w:r w:rsidRPr="007E67F1">
        <w:t>2)</w:t>
      </w:r>
      <w:r w:rsidRPr="007E67F1">
        <w:tab/>
        <w:t>wpływy jednostki sektora finansów publicznych, która otrzymała zwrot środków pieniężnych.</w:t>
      </w:r>
    </w:p>
    <w:p w14:paraId="09782B55" w14:textId="77777777" w:rsidR="00717FE3" w:rsidRPr="007E67F1" w:rsidRDefault="00717FE3" w:rsidP="00717FE3">
      <w:pPr>
        <w:pStyle w:val="USTustnpkodeksu"/>
      </w:pPr>
      <w:bookmarkStart w:id="53" w:name="mip53763175"/>
      <w:bookmarkEnd w:id="53"/>
      <w:r w:rsidRPr="007E67F1">
        <w:t>27. Bank Gospodarstwa Krajowego sporządza plan finansowy Funduszu, który określa</w:t>
      </w:r>
      <w:r w:rsidR="00034831" w:rsidRPr="007E67F1">
        <w:t xml:space="preserve"> w </w:t>
      </w:r>
      <w:r w:rsidRPr="007E67F1">
        <w:t>szczególności:</w:t>
      </w:r>
    </w:p>
    <w:p w14:paraId="62232010" w14:textId="77777777" w:rsidR="00717FE3" w:rsidRPr="007E67F1" w:rsidRDefault="00717FE3" w:rsidP="00717FE3">
      <w:pPr>
        <w:pStyle w:val="PKTpunkt"/>
      </w:pPr>
      <w:bookmarkStart w:id="54" w:name="mip53763177"/>
      <w:bookmarkEnd w:id="54"/>
      <w:r w:rsidRPr="007E67F1">
        <w:t>1)</w:t>
      </w:r>
      <w:r w:rsidRPr="007E67F1">
        <w:tab/>
        <w:t>przeznaczenie środków Funduszu zgodnie</w:t>
      </w:r>
      <w:r w:rsidR="00034831" w:rsidRPr="007E67F1">
        <w:t xml:space="preserve"> z ust. </w:t>
      </w:r>
      <w:r w:rsidRPr="007E67F1">
        <w:t>6;</w:t>
      </w:r>
    </w:p>
    <w:p w14:paraId="7891EAE3" w14:textId="45E818CC" w:rsidR="00717FE3" w:rsidRPr="007E67F1" w:rsidRDefault="00717FE3" w:rsidP="00717FE3">
      <w:pPr>
        <w:pStyle w:val="PKTpunkt"/>
      </w:pPr>
      <w:bookmarkStart w:id="55" w:name="mip53763178"/>
      <w:bookmarkEnd w:id="55"/>
      <w:r w:rsidRPr="007E67F1">
        <w:t>2)</w:t>
      </w:r>
      <w:r w:rsidRPr="007E67F1">
        <w:tab/>
        <w:t>kwotę planowanych do wyemitowania przez Bank Gospodarstwa Krajowego obligacji</w:t>
      </w:r>
      <w:r w:rsidR="00034831" w:rsidRPr="007E67F1">
        <w:t xml:space="preserve"> w </w:t>
      </w:r>
      <w:r w:rsidRPr="007E67F1">
        <w:t>kraju</w:t>
      </w:r>
      <w:r w:rsidR="00034831" w:rsidRPr="007E67F1">
        <w:t xml:space="preserve"> i </w:t>
      </w:r>
      <w:r w:rsidRPr="007E67F1">
        <w:t>za granicą na rzecz Funduszu,</w:t>
      </w:r>
      <w:r w:rsidR="00034831" w:rsidRPr="007E67F1">
        <w:t xml:space="preserve"> o </w:t>
      </w:r>
      <w:r w:rsidRPr="007E67F1">
        <w:t>których mowa</w:t>
      </w:r>
      <w:r w:rsidR="00034831" w:rsidRPr="007E67F1">
        <w:t xml:space="preserve"> w </w:t>
      </w:r>
      <w:r w:rsidR="00A644B5" w:rsidRPr="007E67F1">
        <w:t>art. 13 ust. 3</w:t>
      </w:r>
      <w:r w:rsidRPr="007E67F1">
        <w:t xml:space="preserve">; </w:t>
      </w:r>
    </w:p>
    <w:p w14:paraId="10ED07F2" w14:textId="43C902B9" w:rsidR="00717FE3" w:rsidRPr="007E67F1" w:rsidRDefault="00717FE3" w:rsidP="00717FE3">
      <w:pPr>
        <w:pStyle w:val="PKTpunkt"/>
      </w:pPr>
      <w:bookmarkStart w:id="56" w:name="mip53957352"/>
      <w:bookmarkEnd w:id="56"/>
      <w:r w:rsidRPr="007E67F1">
        <w:t>3)</w:t>
      </w:r>
      <w:r w:rsidRPr="007E67F1">
        <w:tab/>
        <w:t>maksymalną kwotę oraz termin obowiązywania gwarancji,</w:t>
      </w:r>
      <w:r w:rsidR="00034831" w:rsidRPr="007E67F1">
        <w:t xml:space="preserve"> o </w:t>
      </w:r>
      <w:r w:rsidRPr="007E67F1">
        <w:t>których mowa</w:t>
      </w:r>
      <w:r w:rsidR="00034831" w:rsidRPr="007E67F1">
        <w:t xml:space="preserve"> w </w:t>
      </w:r>
      <w:r w:rsidR="00A644B5" w:rsidRPr="007E67F1">
        <w:t>art. 13 ust. 4</w:t>
      </w:r>
      <w:r w:rsidRPr="007E67F1">
        <w:t xml:space="preserve">. </w:t>
      </w:r>
    </w:p>
    <w:p w14:paraId="70567D97" w14:textId="77777777" w:rsidR="00717FE3" w:rsidRPr="007E67F1" w:rsidRDefault="00717FE3" w:rsidP="00717FE3">
      <w:pPr>
        <w:pStyle w:val="USTustnpkodeksu"/>
      </w:pPr>
      <w:bookmarkStart w:id="57" w:name="mip53957353"/>
      <w:bookmarkEnd w:id="57"/>
      <w:r w:rsidRPr="007E67F1">
        <w:t>28. Bank Gospodarstwa Krajowego przedstawia Prezesowi Rady Ministrów do dnia 1</w:t>
      </w:r>
      <w:r w:rsidR="00034831" w:rsidRPr="007E67F1">
        <w:t>5 </w:t>
      </w:r>
      <w:r w:rsidRPr="007E67F1">
        <w:t>kwietnia danego roku bilans oraz rachunek zysków</w:t>
      </w:r>
      <w:r w:rsidR="00034831" w:rsidRPr="007E67F1">
        <w:t xml:space="preserve"> i </w:t>
      </w:r>
      <w:r w:rsidRPr="007E67F1">
        <w:t>strat za rok poprzedni.</w:t>
      </w:r>
    </w:p>
    <w:p w14:paraId="411D1047" w14:textId="77777777" w:rsidR="00717FE3" w:rsidRPr="007E67F1" w:rsidRDefault="00717FE3" w:rsidP="00717FE3">
      <w:pPr>
        <w:pStyle w:val="USTustnpkodeksu"/>
      </w:pPr>
      <w:bookmarkStart w:id="58" w:name="mip53957354"/>
      <w:bookmarkEnd w:id="58"/>
      <w:r w:rsidRPr="007E67F1">
        <w:t>29. Bank Gospodarstwa Krajowego przekazuje Prezesowi Rady Ministrów sprawozdanie</w:t>
      </w:r>
      <w:r w:rsidR="00034831" w:rsidRPr="007E67F1">
        <w:t xml:space="preserve"> z </w:t>
      </w:r>
      <w:r w:rsidRPr="007E67F1">
        <w:t>realizacji planu finansowego Funduszu</w:t>
      </w:r>
      <w:r w:rsidR="00034831" w:rsidRPr="007E67F1">
        <w:t xml:space="preserve"> w </w:t>
      </w:r>
      <w:r w:rsidRPr="007E67F1">
        <w:t>trybie</w:t>
      </w:r>
      <w:r w:rsidR="00034831" w:rsidRPr="007E67F1">
        <w:t xml:space="preserve"> i </w:t>
      </w:r>
      <w:r w:rsidRPr="007E67F1">
        <w:t>terminach określonych</w:t>
      </w:r>
      <w:r w:rsidR="00034831" w:rsidRPr="007E67F1">
        <w:t xml:space="preserve"> w </w:t>
      </w:r>
      <w:r w:rsidRPr="007E67F1">
        <w:t>przepisach dotyczących sprawozdawczości budżetowej.</w:t>
      </w:r>
    </w:p>
    <w:p w14:paraId="1306488A" w14:textId="77777777" w:rsidR="00717FE3" w:rsidRPr="007E67F1" w:rsidRDefault="00717FE3" w:rsidP="00717FE3">
      <w:pPr>
        <w:pStyle w:val="USTustnpkodeksu"/>
      </w:pPr>
      <w:bookmarkStart w:id="59" w:name="mip53957355"/>
      <w:bookmarkEnd w:id="59"/>
      <w:r w:rsidRPr="007E67F1">
        <w:t>30. Bank Gospodarstwa Krajowego przedstawia projekt planu finansowego Funduszu do:</w:t>
      </w:r>
    </w:p>
    <w:p w14:paraId="73199A51" w14:textId="77777777" w:rsidR="00717FE3" w:rsidRPr="007E67F1" w:rsidRDefault="00717FE3" w:rsidP="00717FE3">
      <w:pPr>
        <w:pStyle w:val="PKTpunkt"/>
      </w:pPr>
      <w:bookmarkStart w:id="60" w:name="mip53957357"/>
      <w:bookmarkEnd w:id="60"/>
      <w:r w:rsidRPr="007E67F1">
        <w:t>1)</w:t>
      </w:r>
      <w:r w:rsidRPr="007E67F1">
        <w:tab/>
        <w:t xml:space="preserve">uzgodnienia </w:t>
      </w:r>
      <w:r w:rsidR="008F7B77" w:rsidRPr="008F7B77">
        <w:t>–</w:t>
      </w:r>
      <w:r w:rsidR="00034831" w:rsidRPr="007E67F1">
        <w:t xml:space="preserve"> </w:t>
      </w:r>
      <w:r w:rsidRPr="007E67F1">
        <w:t>ministrowi właściwemu do spraw finansów publicznych</w:t>
      </w:r>
      <w:r w:rsidR="00034831" w:rsidRPr="007E67F1">
        <w:t xml:space="preserve"> w </w:t>
      </w:r>
      <w:r w:rsidRPr="007E67F1">
        <w:t>terminie do dnia 1</w:t>
      </w:r>
      <w:r w:rsidR="00034831" w:rsidRPr="007E67F1">
        <w:t>5 </w:t>
      </w:r>
      <w:r w:rsidRPr="007E67F1">
        <w:t>czerwca roku poprzedzającego rok, którego dotyczy ten plan;</w:t>
      </w:r>
    </w:p>
    <w:p w14:paraId="3841FA81" w14:textId="77777777" w:rsidR="00717FE3" w:rsidRPr="007E67F1" w:rsidRDefault="00717FE3" w:rsidP="00717FE3">
      <w:pPr>
        <w:pStyle w:val="PKTpunkt"/>
      </w:pPr>
      <w:bookmarkStart w:id="61" w:name="mip53957358"/>
      <w:bookmarkEnd w:id="61"/>
      <w:r w:rsidRPr="007E67F1">
        <w:t>2)</w:t>
      </w:r>
      <w:r w:rsidRPr="007E67F1">
        <w:tab/>
        <w:t xml:space="preserve">zatwierdzenia </w:t>
      </w:r>
      <w:r w:rsidR="008F7B77" w:rsidRPr="008F7B77">
        <w:t>–</w:t>
      </w:r>
      <w:r w:rsidR="00034831" w:rsidRPr="007E67F1">
        <w:t xml:space="preserve"> </w:t>
      </w:r>
      <w:r w:rsidRPr="007E67F1">
        <w:t>Prezesowi Rady Ministrów.</w:t>
      </w:r>
    </w:p>
    <w:p w14:paraId="5634020D" w14:textId="77777777" w:rsidR="00717FE3" w:rsidRPr="007E67F1" w:rsidRDefault="00717FE3" w:rsidP="00717FE3">
      <w:pPr>
        <w:pStyle w:val="USTustnpkodeksu"/>
      </w:pPr>
      <w:bookmarkStart w:id="62" w:name="mip60039985"/>
      <w:bookmarkEnd w:id="62"/>
      <w:r w:rsidRPr="007E67F1">
        <w:t>31. Prezes Rady Ministrów zatwierdza projekt planu finansowego Funduszu</w:t>
      </w:r>
      <w:r w:rsidR="00034831" w:rsidRPr="007E67F1">
        <w:t xml:space="preserve"> w </w:t>
      </w:r>
      <w:r w:rsidRPr="007E67F1">
        <w:t>terminie do dnia 3</w:t>
      </w:r>
      <w:r w:rsidR="00034831" w:rsidRPr="007E67F1">
        <w:t>1 </w:t>
      </w:r>
      <w:r w:rsidRPr="007E67F1">
        <w:t>lipca roku poprzedzającego rok, którego dotyczy ten plan.</w:t>
      </w:r>
    </w:p>
    <w:p w14:paraId="243F88BD" w14:textId="15A8575B" w:rsidR="00717FE3" w:rsidRPr="007E67F1" w:rsidRDefault="00717FE3" w:rsidP="00717FE3">
      <w:pPr>
        <w:pStyle w:val="USTustnpkodeksu"/>
      </w:pPr>
      <w:bookmarkStart w:id="63" w:name="mip53957360"/>
      <w:bookmarkEnd w:id="63"/>
      <w:r w:rsidRPr="007E67F1">
        <w:t>32. Plan finansowy Funduszu stanowi podstawę dokonywania wypłat ze środków Funduszu oraz podstawę do przeprowadzenia emisji obligacji,</w:t>
      </w:r>
      <w:r w:rsidR="00034831" w:rsidRPr="007E67F1">
        <w:t xml:space="preserve"> o </w:t>
      </w:r>
      <w:r w:rsidRPr="007E67F1">
        <w:t>których mowa</w:t>
      </w:r>
      <w:r w:rsidR="00034831" w:rsidRPr="007E67F1">
        <w:t xml:space="preserve"> w </w:t>
      </w:r>
      <w:r w:rsidR="00A644B5" w:rsidRPr="007E67F1">
        <w:t>art. 13 ust. 3</w:t>
      </w:r>
      <w:r w:rsidRPr="007E67F1">
        <w:t xml:space="preserve">. </w:t>
      </w:r>
    </w:p>
    <w:p w14:paraId="346D703C" w14:textId="77777777" w:rsidR="00717FE3" w:rsidRPr="007E67F1" w:rsidRDefault="00717FE3" w:rsidP="00717FE3">
      <w:pPr>
        <w:pStyle w:val="USTustnpkodeksu"/>
      </w:pPr>
      <w:bookmarkStart w:id="64" w:name="mip53957361"/>
      <w:bookmarkEnd w:id="64"/>
      <w:r w:rsidRPr="007E67F1">
        <w:t>33. Okresowo wolne środki Funduszu Bank Gospodarstwa Krajowego może lokować w:</w:t>
      </w:r>
    </w:p>
    <w:p w14:paraId="657782C3" w14:textId="77777777" w:rsidR="00717FE3" w:rsidRPr="007E67F1" w:rsidRDefault="00717FE3" w:rsidP="00717FE3">
      <w:pPr>
        <w:pStyle w:val="PKTpunkt"/>
      </w:pPr>
      <w:bookmarkStart w:id="65" w:name="mip53957363"/>
      <w:bookmarkEnd w:id="65"/>
      <w:r w:rsidRPr="007E67F1">
        <w:t>1)</w:t>
      </w:r>
      <w:r w:rsidRPr="007E67F1">
        <w:tab/>
        <w:t>innych bankach;</w:t>
      </w:r>
    </w:p>
    <w:p w14:paraId="34E0724B" w14:textId="288D739D" w:rsidR="00717FE3" w:rsidRPr="007E67F1" w:rsidRDefault="00717FE3" w:rsidP="00717FE3">
      <w:pPr>
        <w:pStyle w:val="PKTpunkt"/>
      </w:pPr>
      <w:bookmarkStart w:id="66" w:name="mip53957364"/>
      <w:bookmarkEnd w:id="66"/>
      <w:r w:rsidRPr="007E67F1">
        <w:t>2)</w:t>
      </w:r>
      <w:r w:rsidRPr="007E67F1">
        <w:tab/>
        <w:t>w formie depozytu,</w:t>
      </w:r>
      <w:r w:rsidR="00034831" w:rsidRPr="007E67F1">
        <w:t xml:space="preserve"> o </w:t>
      </w:r>
      <w:r w:rsidRPr="007E67F1">
        <w:t>którym mowa</w:t>
      </w:r>
      <w:r w:rsidR="00034831" w:rsidRPr="007E67F1">
        <w:t xml:space="preserve"> w </w:t>
      </w:r>
      <w:r w:rsidR="00A644B5" w:rsidRPr="007E67F1">
        <w:t>art. 78b ust. 2</w:t>
      </w:r>
      <w:r w:rsidRPr="007E67F1">
        <w:t xml:space="preserve"> 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 xml:space="preserve">finansach publicznych; </w:t>
      </w:r>
    </w:p>
    <w:p w14:paraId="218D7FF7" w14:textId="77777777" w:rsidR="00717FE3" w:rsidRPr="007E67F1" w:rsidRDefault="00717FE3" w:rsidP="00717FE3">
      <w:pPr>
        <w:pStyle w:val="PKTpunkt"/>
      </w:pPr>
      <w:bookmarkStart w:id="67" w:name="mip53957365"/>
      <w:bookmarkEnd w:id="67"/>
      <w:r w:rsidRPr="007E67F1">
        <w:t>3)</w:t>
      </w:r>
      <w:r w:rsidRPr="007E67F1">
        <w:tab/>
        <w:t>papiery wartościowe emitowane lub gwarantowane przez Skarb Państwa;</w:t>
      </w:r>
    </w:p>
    <w:p w14:paraId="4C72DC9A" w14:textId="77777777" w:rsidR="00717FE3" w:rsidRPr="007E67F1" w:rsidRDefault="00717FE3" w:rsidP="00717FE3">
      <w:pPr>
        <w:pStyle w:val="PKTpunkt"/>
      </w:pPr>
      <w:bookmarkStart w:id="68" w:name="mip53957366"/>
      <w:bookmarkEnd w:id="68"/>
      <w:r w:rsidRPr="007E67F1">
        <w:t>4)</w:t>
      </w:r>
      <w:r w:rsidRPr="007E67F1">
        <w:tab/>
        <w:t>papiery wartościowe emitowane przez Narodowy Bank Polski.</w:t>
      </w:r>
    </w:p>
    <w:p w14:paraId="6D85F0C9" w14:textId="77777777" w:rsidR="00717FE3" w:rsidRPr="007E67F1" w:rsidRDefault="00717FE3" w:rsidP="00717FE3">
      <w:pPr>
        <w:pStyle w:val="USTustnpkodeksu"/>
      </w:pPr>
      <w:bookmarkStart w:id="69" w:name="mip53957367"/>
      <w:bookmarkEnd w:id="69"/>
      <w:r w:rsidRPr="007E67F1">
        <w:t>34. Suma lokat,</w:t>
      </w:r>
      <w:r w:rsidR="00034831" w:rsidRPr="007E67F1">
        <w:t xml:space="preserve"> o </w:t>
      </w:r>
      <w:r w:rsidRPr="007E67F1">
        <w:t>których mowa</w:t>
      </w:r>
      <w:r w:rsidR="00034831" w:rsidRPr="007E67F1">
        <w:t xml:space="preserve"> w ust. </w:t>
      </w:r>
      <w:r w:rsidRPr="007E67F1">
        <w:t>33,</w:t>
      </w:r>
      <w:r w:rsidR="00034831" w:rsidRPr="007E67F1">
        <w:t xml:space="preserve"> w </w:t>
      </w:r>
      <w:r w:rsidRPr="007E67F1">
        <w:t>jednym banku lub grupie banków powiązanych ze sobą kapitałowo lub organizacyjnie, nie może przekroczyć 25% okresowo wolnych środków Funduszu.</w:t>
      </w:r>
    </w:p>
    <w:p w14:paraId="46733DFD" w14:textId="77777777" w:rsidR="00717FE3" w:rsidRPr="007E67F1" w:rsidRDefault="00717FE3" w:rsidP="00717FE3">
      <w:pPr>
        <w:pStyle w:val="ARTartustawynprozporzdzenia"/>
      </w:pPr>
      <w:bookmarkStart w:id="70" w:name="mip55069455"/>
      <w:bookmarkStart w:id="71" w:name="mip53763179"/>
      <w:bookmarkEnd w:id="70"/>
      <w:bookmarkEnd w:id="71"/>
      <w:r w:rsidRPr="007E67F1">
        <w:rPr>
          <w:rStyle w:val="Ppogrubienie"/>
        </w:rPr>
        <w:t>Art. </w:t>
      </w:r>
      <w:bookmarkStart w:id="72" w:name="mip53763180"/>
      <w:bookmarkEnd w:id="72"/>
      <w:r w:rsidR="00605955" w:rsidRPr="007E67F1">
        <w:rPr>
          <w:rStyle w:val="Ppogrubienie"/>
        </w:rPr>
        <w:t>12</w:t>
      </w:r>
      <w:r w:rsidRPr="007E67F1">
        <w:rPr>
          <w:rStyle w:val="Ppogrubienie"/>
        </w:rPr>
        <w:t>. </w:t>
      </w:r>
      <w:r w:rsidRPr="007E67F1">
        <w:t>1. Minister właściwy do spraw finansów publicznych, na wniosek Prezesa Rady Ministrów, może przekazać Funduszowi skarbowe papiery wartościowe na dofinansowanie zadań,</w:t>
      </w:r>
      <w:r w:rsidR="00034831" w:rsidRPr="007E67F1">
        <w:t xml:space="preserve"> o </w:t>
      </w:r>
      <w:r w:rsidRPr="007E67F1">
        <w:t>których mowa</w:t>
      </w:r>
      <w:r w:rsidR="00034831" w:rsidRPr="007E67F1">
        <w:t xml:space="preserve"> w art. </w:t>
      </w:r>
      <w:r w:rsidR="00605955" w:rsidRPr="007E67F1">
        <w:t>11</w:t>
      </w:r>
      <w:r w:rsidR="00034831" w:rsidRPr="007E67F1">
        <w:t xml:space="preserve"> ust. </w:t>
      </w:r>
      <w:r w:rsidR="001E5E7C">
        <w:t>6.</w:t>
      </w:r>
    </w:p>
    <w:p w14:paraId="4E1DED33" w14:textId="2E082646" w:rsidR="00717FE3" w:rsidRPr="007E67F1" w:rsidRDefault="00717FE3" w:rsidP="00912234">
      <w:pPr>
        <w:pStyle w:val="USTustnpkodeksu"/>
      </w:pPr>
      <w:r w:rsidRPr="007E67F1">
        <w:t>2. Minister właściwy do spraw finansów publicznych rozpatruje wniosek,</w:t>
      </w:r>
      <w:r w:rsidR="00034831" w:rsidRPr="007E67F1">
        <w:t xml:space="preserve"> o </w:t>
      </w:r>
      <w:r w:rsidRPr="007E67F1">
        <w:t>którym mowa</w:t>
      </w:r>
      <w:r w:rsidR="00034831" w:rsidRPr="007E67F1">
        <w:t xml:space="preserve"> w ust. </w:t>
      </w:r>
      <w:r w:rsidRPr="007E67F1">
        <w:t>1,</w:t>
      </w:r>
      <w:r w:rsidR="00EB2E7D">
        <w:t xml:space="preserve"> i </w:t>
      </w:r>
      <w:r w:rsidRPr="007E67F1">
        <w:t>przekazuje skarbowe papiery wartościowe,</w:t>
      </w:r>
      <w:r w:rsidR="00034831" w:rsidRPr="007E67F1">
        <w:t xml:space="preserve"> o </w:t>
      </w:r>
      <w:r w:rsidRPr="007E67F1">
        <w:t>których mowa</w:t>
      </w:r>
      <w:r w:rsidR="00034831" w:rsidRPr="007E67F1">
        <w:t xml:space="preserve"> w ust. </w:t>
      </w:r>
      <w:r w:rsidRPr="007E67F1">
        <w:t>1, Funduszowi,</w:t>
      </w:r>
      <w:r w:rsidR="00034831" w:rsidRPr="007E67F1">
        <w:t xml:space="preserve"> w </w:t>
      </w:r>
      <w:r w:rsidRPr="007E67F1">
        <w:t>terminie 3</w:t>
      </w:r>
      <w:r w:rsidR="00034831" w:rsidRPr="007E67F1">
        <w:t>0 </w:t>
      </w:r>
      <w:r w:rsidRPr="007E67F1">
        <w:t>dni od dnia otrzymania wniosku.</w:t>
      </w:r>
    </w:p>
    <w:p w14:paraId="6D2192A5" w14:textId="77777777" w:rsidR="00717FE3" w:rsidRPr="007E67F1" w:rsidRDefault="00717FE3" w:rsidP="00717FE3">
      <w:pPr>
        <w:pStyle w:val="USTustnpkodeksu"/>
      </w:pPr>
      <w:bookmarkStart w:id="73" w:name="mip53763181"/>
      <w:bookmarkEnd w:id="73"/>
      <w:r w:rsidRPr="007E67F1">
        <w:t>3. Minister właściwy do spraw finansów publicznych określi, przez wydanie listu emisyjnego, warunki emisji skarbowych papierów wartościowych oraz sposób realizacji świadczeń</w:t>
      </w:r>
      <w:r w:rsidR="00034831" w:rsidRPr="007E67F1">
        <w:t xml:space="preserve"> z </w:t>
      </w:r>
      <w:r w:rsidRPr="007E67F1">
        <w:t>nich wynikających.</w:t>
      </w:r>
    </w:p>
    <w:p w14:paraId="3C03AAF8" w14:textId="77777777" w:rsidR="00717FE3" w:rsidRPr="007E67F1" w:rsidRDefault="00717FE3" w:rsidP="00717FE3">
      <w:pPr>
        <w:pStyle w:val="USTustnpkodeksu"/>
      </w:pPr>
      <w:bookmarkStart w:id="74" w:name="mip53763182"/>
      <w:bookmarkEnd w:id="74"/>
      <w:r w:rsidRPr="007E67F1">
        <w:t>4. List emisyjny zawiera</w:t>
      </w:r>
      <w:r w:rsidR="00034831" w:rsidRPr="007E67F1">
        <w:t xml:space="preserve"> w </w:t>
      </w:r>
      <w:r w:rsidRPr="007E67F1">
        <w:t>szczególności:</w:t>
      </w:r>
    </w:p>
    <w:p w14:paraId="73C2BCA4" w14:textId="77777777" w:rsidR="00717FE3" w:rsidRPr="007E67F1" w:rsidRDefault="00717FE3" w:rsidP="00717FE3">
      <w:pPr>
        <w:pStyle w:val="PKTpunkt"/>
      </w:pPr>
      <w:bookmarkStart w:id="75" w:name="mip53763184"/>
      <w:bookmarkEnd w:id="75"/>
      <w:r w:rsidRPr="007E67F1">
        <w:t>1)</w:t>
      </w:r>
      <w:r w:rsidRPr="007E67F1">
        <w:tab/>
        <w:t>datę emisji;</w:t>
      </w:r>
    </w:p>
    <w:p w14:paraId="10CBC389" w14:textId="77777777" w:rsidR="00717FE3" w:rsidRPr="007E67F1" w:rsidRDefault="00717FE3" w:rsidP="00717FE3">
      <w:pPr>
        <w:pStyle w:val="PKTpunkt"/>
      </w:pPr>
      <w:bookmarkStart w:id="76" w:name="mip53763185"/>
      <w:bookmarkEnd w:id="76"/>
      <w:r w:rsidRPr="007E67F1">
        <w:t>2)</w:t>
      </w:r>
      <w:r w:rsidRPr="007E67F1">
        <w:tab/>
        <w:t>powołanie podstawy prawnej emisji;</w:t>
      </w:r>
    </w:p>
    <w:p w14:paraId="74191E3B" w14:textId="77777777" w:rsidR="00717FE3" w:rsidRPr="007E67F1" w:rsidRDefault="00717FE3" w:rsidP="00717FE3">
      <w:pPr>
        <w:pStyle w:val="PKTpunkt"/>
      </w:pPr>
      <w:bookmarkStart w:id="77" w:name="mip53763186"/>
      <w:bookmarkEnd w:id="77"/>
      <w:r w:rsidRPr="007E67F1">
        <w:t>3)</w:t>
      </w:r>
      <w:r w:rsidRPr="007E67F1">
        <w:tab/>
        <w:t>jednostkową wartość nominalną</w:t>
      </w:r>
      <w:r w:rsidR="00034831" w:rsidRPr="007E67F1">
        <w:t xml:space="preserve"> w </w:t>
      </w:r>
      <w:r w:rsidRPr="007E67F1">
        <w:t>złotych;</w:t>
      </w:r>
    </w:p>
    <w:p w14:paraId="02A9B7DF" w14:textId="77777777" w:rsidR="00717FE3" w:rsidRPr="007E67F1" w:rsidRDefault="00717FE3" w:rsidP="00717FE3">
      <w:pPr>
        <w:pStyle w:val="PKTpunkt"/>
      </w:pPr>
      <w:bookmarkStart w:id="78" w:name="mip53763187"/>
      <w:bookmarkEnd w:id="78"/>
      <w:r w:rsidRPr="007E67F1">
        <w:t>4)</w:t>
      </w:r>
      <w:r w:rsidRPr="007E67F1">
        <w:tab/>
        <w:t>cenę zbycia lub sposób jej ustalenia;</w:t>
      </w:r>
    </w:p>
    <w:p w14:paraId="43FF91FF" w14:textId="77777777" w:rsidR="00717FE3" w:rsidRPr="007E67F1" w:rsidRDefault="00717FE3" w:rsidP="00717FE3">
      <w:pPr>
        <w:pStyle w:val="PKTpunkt"/>
      </w:pPr>
      <w:bookmarkStart w:id="79" w:name="mip53763188"/>
      <w:bookmarkEnd w:id="79"/>
      <w:r w:rsidRPr="007E67F1">
        <w:t>5)</w:t>
      </w:r>
      <w:r w:rsidRPr="007E67F1">
        <w:tab/>
        <w:t>stopę procentową lub sposób jej obliczania;</w:t>
      </w:r>
    </w:p>
    <w:p w14:paraId="3E90AF04" w14:textId="77777777" w:rsidR="00717FE3" w:rsidRPr="007E67F1" w:rsidRDefault="00717FE3" w:rsidP="00717FE3">
      <w:pPr>
        <w:pStyle w:val="PKTpunkt"/>
      </w:pPr>
      <w:bookmarkStart w:id="80" w:name="mip53763189"/>
      <w:bookmarkEnd w:id="80"/>
      <w:r w:rsidRPr="007E67F1">
        <w:t>6)</w:t>
      </w:r>
      <w:r w:rsidRPr="007E67F1">
        <w:tab/>
        <w:t>określenie sposobu</w:t>
      </w:r>
      <w:r w:rsidR="00034831" w:rsidRPr="007E67F1">
        <w:t xml:space="preserve"> i </w:t>
      </w:r>
      <w:r w:rsidRPr="007E67F1">
        <w:t>terminów wypłaty należności głównej oraz należności ubocznych;</w:t>
      </w:r>
    </w:p>
    <w:p w14:paraId="4F9712F4" w14:textId="77777777" w:rsidR="00717FE3" w:rsidRPr="007E67F1" w:rsidRDefault="00717FE3" w:rsidP="00717FE3">
      <w:pPr>
        <w:pStyle w:val="PKTpunkt"/>
      </w:pPr>
      <w:bookmarkStart w:id="81" w:name="mip53763190"/>
      <w:bookmarkEnd w:id="81"/>
      <w:r w:rsidRPr="007E67F1">
        <w:t>7)</w:t>
      </w:r>
      <w:r w:rsidRPr="007E67F1">
        <w:tab/>
        <w:t>datę, od której nalicza się oprocentowanie skarbowych papierów wartościowych tej emisji;</w:t>
      </w:r>
    </w:p>
    <w:p w14:paraId="71BF070F" w14:textId="33294FB8" w:rsidR="00717FE3" w:rsidRPr="007E67F1" w:rsidRDefault="00717FE3" w:rsidP="00717FE3">
      <w:pPr>
        <w:pStyle w:val="PKTpunkt"/>
      </w:pPr>
      <w:r w:rsidRPr="007E67F1">
        <w:t>8)</w:t>
      </w:r>
      <w:r w:rsidR="00A644B5">
        <w:tab/>
      </w:r>
      <w:r w:rsidRPr="007E67F1">
        <w:t>termin wykupu oraz zastrzeżenia</w:t>
      </w:r>
      <w:r w:rsidR="00034831" w:rsidRPr="007E67F1">
        <w:t xml:space="preserve"> w </w:t>
      </w:r>
      <w:r w:rsidRPr="007E67F1">
        <w:t>przedmiocie możliwości wcześniejszego wykupu.</w:t>
      </w:r>
    </w:p>
    <w:p w14:paraId="487EC448" w14:textId="77777777" w:rsidR="00717FE3" w:rsidRPr="007E67F1" w:rsidRDefault="00717FE3" w:rsidP="00717FE3">
      <w:pPr>
        <w:pStyle w:val="USTustnpkodeksu"/>
      </w:pPr>
      <w:bookmarkStart w:id="82" w:name="mip53763192"/>
      <w:bookmarkEnd w:id="82"/>
      <w:r w:rsidRPr="007E67F1">
        <w:t>5. Emisja skarbowych papierów wartościowych następuje</w:t>
      </w:r>
      <w:r w:rsidR="00034831" w:rsidRPr="007E67F1">
        <w:t xml:space="preserve"> z </w:t>
      </w:r>
      <w:r w:rsidRPr="007E67F1">
        <w:t>dniem zarejestrowania skarbowych papierów wartościowych</w:t>
      </w:r>
      <w:r w:rsidR="00034831" w:rsidRPr="007E67F1">
        <w:t xml:space="preserve"> w </w:t>
      </w:r>
      <w:r w:rsidRPr="007E67F1">
        <w:t>depozycie papierów wartościowych oraz</w:t>
      </w:r>
      <w:r w:rsidR="00034831" w:rsidRPr="007E67F1">
        <w:t xml:space="preserve"> w </w:t>
      </w:r>
      <w:r w:rsidRPr="007E67F1">
        <w:t>kwocie równej wartości nominalnej wyemitowanych papierów wartościowych.</w:t>
      </w:r>
    </w:p>
    <w:p w14:paraId="423CE57C" w14:textId="2ECD818C" w:rsidR="00717FE3" w:rsidRPr="007E67F1" w:rsidRDefault="00717FE3" w:rsidP="00717FE3">
      <w:pPr>
        <w:pStyle w:val="USTustnpkodeksu"/>
      </w:pPr>
      <w:bookmarkStart w:id="83" w:name="mip53763193"/>
      <w:bookmarkEnd w:id="83"/>
      <w:r w:rsidRPr="007E67F1">
        <w:t xml:space="preserve">6. Do emisji skarbowych papierów wartościowych nie stosuje się przepisów </w:t>
      </w:r>
      <w:r w:rsidR="00A644B5" w:rsidRPr="007E67F1">
        <w:t>art. 98</w:t>
      </w:r>
      <w:r w:rsidR="00034831" w:rsidRPr="007E67F1">
        <w:t xml:space="preserve"> i </w:t>
      </w:r>
      <w:r w:rsidR="00A644B5" w:rsidRPr="007E67F1">
        <w:t>art. 102</w:t>
      </w:r>
      <w:r w:rsidRPr="007E67F1">
        <w:t xml:space="preserve"> 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 xml:space="preserve">finansach publicznych oraz przepisów wydanych na podstawie </w:t>
      </w:r>
      <w:r w:rsidR="00A644B5" w:rsidRPr="007E67F1">
        <w:t>art. 97</w:t>
      </w:r>
      <w:r w:rsidRPr="007E67F1">
        <w:t xml:space="preserve"> tej ustawy.</w:t>
      </w:r>
    </w:p>
    <w:p w14:paraId="353C8C08" w14:textId="5F4629E1" w:rsidR="00717FE3" w:rsidRPr="007E67F1" w:rsidRDefault="00717FE3" w:rsidP="00717FE3">
      <w:pPr>
        <w:pStyle w:val="USTustnpkodeksu"/>
      </w:pPr>
      <w:r w:rsidRPr="007E67F1">
        <w:t>7. Przekazane</w:t>
      </w:r>
      <w:r w:rsidR="00034831" w:rsidRPr="007E67F1">
        <w:t xml:space="preserve"> i </w:t>
      </w:r>
      <w:r w:rsidRPr="007E67F1">
        <w:t>niewykorzystane skarbowe papiery wartościowe</w:t>
      </w:r>
      <w:r w:rsidR="009A5A15">
        <w:t xml:space="preserve"> </w:t>
      </w:r>
      <w:r w:rsidRPr="007E67F1">
        <w:t>na dofinasowanie zdań,</w:t>
      </w:r>
      <w:r w:rsidR="00034831" w:rsidRPr="007E67F1">
        <w:t xml:space="preserve"> o </w:t>
      </w:r>
      <w:r w:rsidRPr="007E67F1">
        <w:t>których mowa</w:t>
      </w:r>
      <w:r w:rsidR="00034831" w:rsidRPr="007E67F1">
        <w:t xml:space="preserve"> w art. </w:t>
      </w:r>
      <w:r w:rsidR="00605955" w:rsidRPr="007E67F1">
        <w:t>11</w:t>
      </w:r>
      <w:r w:rsidR="00034831" w:rsidRPr="007E67F1">
        <w:t xml:space="preserve"> ust. </w:t>
      </w:r>
      <w:r w:rsidRPr="007E67F1">
        <w:t>6, są przekazywane na rachunek wskazany przez ministra właściwego do spraw budżetu.</w:t>
      </w:r>
    </w:p>
    <w:p w14:paraId="6ED4DB68" w14:textId="77777777" w:rsidR="00717FE3" w:rsidRPr="007E67F1" w:rsidRDefault="00717FE3" w:rsidP="00912234">
      <w:pPr>
        <w:pStyle w:val="ARTartustawynprozporzdzenia"/>
      </w:pPr>
      <w:bookmarkStart w:id="84" w:name="mip53763194"/>
      <w:bookmarkEnd w:id="84"/>
      <w:r w:rsidRPr="007E67F1">
        <w:rPr>
          <w:rStyle w:val="Ppogrubienie"/>
        </w:rPr>
        <w:t>Art. </w:t>
      </w:r>
      <w:bookmarkStart w:id="85" w:name="mip53763195"/>
      <w:bookmarkEnd w:id="85"/>
      <w:r w:rsidR="00605955" w:rsidRPr="007E67F1">
        <w:rPr>
          <w:rStyle w:val="Ppogrubienie"/>
        </w:rPr>
        <w:t>13</w:t>
      </w:r>
      <w:r w:rsidRPr="007E67F1">
        <w:rPr>
          <w:rStyle w:val="Ppogrubienie"/>
        </w:rPr>
        <w:t>. </w:t>
      </w:r>
      <w:r w:rsidRPr="007E67F1">
        <w:t>1. Minister właściwy do spraw finansów publicznych przekazuje do Funduszu środki niezbędne do terminowej obsługi zobowiązań</w:t>
      </w:r>
      <w:r w:rsidR="00034831" w:rsidRPr="007E67F1">
        <w:t xml:space="preserve"> z </w:t>
      </w:r>
      <w:r w:rsidRPr="007E67F1">
        <w:t>tytułu wyemitowanych obligacji,</w:t>
      </w:r>
      <w:r w:rsidR="00034831" w:rsidRPr="007E67F1">
        <w:t xml:space="preserve"> o </w:t>
      </w:r>
      <w:r w:rsidRPr="007E67F1">
        <w:t>których mowa</w:t>
      </w:r>
      <w:r w:rsidR="00034831" w:rsidRPr="007E67F1">
        <w:t xml:space="preserve"> w ust. </w:t>
      </w:r>
      <w:r w:rsidRPr="007E67F1">
        <w:t>3,</w:t>
      </w:r>
      <w:r w:rsidR="00034831" w:rsidRPr="007E67F1">
        <w:t xml:space="preserve"> w </w:t>
      </w:r>
      <w:r w:rsidRPr="007E67F1">
        <w:t>przypadku gdy poziom środków Funduszu jest niewystarczający do obsługi tych zobowiązań.</w:t>
      </w:r>
    </w:p>
    <w:p w14:paraId="76F21013" w14:textId="77777777" w:rsidR="00717FE3" w:rsidRPr="007E67F1" w:rsidRDefault="00717FE3" w:rsidP="00717FE3">
      <w:pPr>
        <w:pStyle w:val="USTustnpkodeksu"/>
      </w:pPr>
      <w:bookmarkStart w:id="86" w:name="mip53763196"/>
      <w:bookmarkEnd w:id="86"/>
      <w:r w:rsidRPr="007E67F1">
        <w:t>2.</w:t>
      </w:r>
      <w:r w:rsidR="00034831" w:rsidRPr="007E67F1">
        <w:t> W </w:t>
      </w:r>
      <w:r w:rsidRPr="007E67F1">
        <w:t>przypadku niedoboru na rachunku Funduszu środków niezbędnych do terminowej obsługi działań,</w:t>
      </w:r>
      <w:r w:rsidR="00034831" w:rsidRPr="007E67F1">
        <w:t xml:space="preserve"> o </w:t>
      </w:r>
      <w:r w:rsidRPr="007E67F1">
        <w:t>których mowa</w:t>
      </w:r>
      <w:r w:rsidR="00034831" w:rsidRPr="007E67F1">
        <w:t xml:space="preserve"> w art. </w:t>
      </w:r>
      <w:r w:rsidR="00605955" w:rsidRPr="007E67F1">
        <w:t>11</w:t>
      </w:r>
      <w:r w:rsidR="00034831" w:rsidRPr="007E67F1">
        <w:t xml:space="preserve"> ust. </w:t>
      </w:r>
      <w:r w:rsidRPr="007E67F1">
        <w:t>6</w:t>
      </w:r>
      <w:hyperlink r:id="rId18" w:history="1"/>
      <w:r w:rsidRPr="007E67F1">
        <w:t>, finansowanie ich realizacji może odbywać się, po uzgodnieniu</w:t>
      </w:r>
      <w:r w:rsidR="00034831" w:rsidRPr="007E67F1">
        <w:t xml:space="preserve"> z </w:t>
      </w:r>
      <w:r w:rsidRPr="007E67F1">
        <w:t xml:space="preserve">ministrem właściwym do spraw finansów publicznych, ze środków Banku Gospodarstwa Krajowego. </w:t>
      </w:r>
    </w:p>
    <w:p w14:paraId="3F5FAD4D" w14:textId="77777777" w:rsidR="00717FE3" w:rsidRPr="007E67F1" w:rsidRDefault="00717FE3" w:rsidP="00717FE3">
      <w:pPr>
        <w:pStyle w:val="USTustnpkodeksu"/>
      </w:pPr>
      <w:bookmarkStart w:id="87" w:name="mip53763197"/>
      <w:bookmarkEnd w:id="87"/>
      <w:r w:rsidRPr="007E67F1">
        <w:t>3. Bank Gospodarstwa Krajowego może emitować obligacje</w:t>
      </w:r>
      <w:r w:rsidR="00034831" w:rsidRPr="007E67F1">
        <w:t xml:space="preserve"> w </w:t>
      </w:r>
      <w:r w:rsidRPr="007E67F1">
        <w:t>kraju</w:t>
      </w:r>
      <w:r w:rsidR="00034831" w:rsidRPr="007E67F1">
        <w:t xml:space="preserve"> i </w:t>
      </w:r>
      <w:r w:rsidRPr="007E67F1">
        <w:t>za granicą na rzecz Funduszu.</w:t>
      </w:r>
    </w:p>
    <w:p w14:paraId="54883B50" w14:textId="77777777" w:rsidR="00717FE3" w:rsidRPr="007E67F1" w:rsidRDefault="00717FE3" w:rsidP="00717FE3">
      <w:pPr>
        <w:pStyle w:val="USTustnpkodeksu"/>
      </w:pPr>
      <w:bookmarkStart w:id="88" w:name="mip53763198"/>
      <w:bookmarkEnd w:id="88"/>
      <w:r w:rsidRPr="007E67F1">
        <w:t>4. Zobowiązania Banku Gospodarstwa Krajowego</w:t>
      </w:r>
      <w:r w:rsidR="00034831" w:rsidRPr="007E67F1">
        <w:t xml:space="preserve"> z </w:t>
      </w:r>
      <w:r w:rsidRPr="007E67F1">
        <w:t>tytułu wyemitowanych obligacji,</w:t>
      </w:r>
      <w:r w:rsidR="00034831" w:rsidRPr="007E67F1">
        <w:t xml:space="preserve"> o </w:t>
      </w:r>
      <w:r w:rsidRPr="007E67F1">
        <w:t>których mowa</w:t>
      </w:r>
      <w:r w:rsidR="00034831" w:rsidRPr="007E67F1">
        <w:t xml:space="preserve"> w ust. </w:t>
      </w:r>
      <w:r w:rsidRPr="007E67F1">
        <w:t>3, są objęte gwarancją Skarbu Państwa, reprezentowanego przez ministra właściwego do spraw finansów publicznych.</w:t>
      </w:r>
    </w:p>
    <w:p w14:paraId="09584BD3" w14:textId="4CF43E46" w:rsidR="00717FE3" w:rsidRPr="007E67F1" w:rsidRDefault="00717FE3" w:rsidP="00717FE3">
      <w:pPr>
        <w:pStyle w:val="USTustnpkodeksu"/>
      </w:pPr>
      <w:bookmarkStart w:id="89" w:name="mip53763199"/>
      <w:bookmarkEnd w:id="89"/>
      <w:r w:rsidRPr="007E67F1">
        <w:t>5. Do gwarancji,</w:t>
      </w:r>
      <w:r w:rsidR="00034831" w:rsidRPr="007E67F1">
        <w:t xml:space="preserve"> o </w:t>
      </w:r>
      <w:r w:rsidRPr="007E67F1">
        <w:t>której mowa</w:t>
      </w:r>
      <w:r w:rsidR="00034831" w:rsidRPr="007E67F1">
        <w:t xml:space="preserve"> w ust. </w:t>
      </w:r>
      <w:r w:rsidRPr="007E67F1">
        <w:t>4, nie stosuje się przepisów ustawy</w:t>
      </w:r>
      <w:r w:rsidR="00034831" w:rsidRPr="007E67F1">
        <w:t xml:space="preserve"> z </w:t>
      </w:r>
      <w:r w:rsidRPr="007E67F1">
        <w:t xml:space="preserve">dnia </w:t>
      </w:r>
      <w:r w:rsidR="00034831" w:rsidRPr="007E67F1">
        <w:t>8 </w:t>
      </w:r>
      <w:r w:rsidRPr="007E67F1">
        <w:t>maja 199</w:t>
      </w:r>
      <w:r w:rsidR="00034831" w:rsidRPr="007E67F1">
        <w:t>7 </w:t>
      </w:r>
      <w:r w:rsidRPr="007E67F1">
        <w:t>r.</w:t>
      </w:r>
      <w:r w:rsidR="00034831" w:rsidRPr="007E67F1">
        <w:t xml:space="preserve"> o </w:t>
      </w:r>
      <w:r w:rsidRPr="007E67F1">
        <w:t>poręczeniach</w:t>
      </w:r>
      <w:r w:rsidR="00034831" w:rsidRPr="007E67F1">
        <w:t xml:space="preserve"> i </w:t>
      </w:r>
      <w:r w:rsidRPr="007E67F1">
        <w:t>gwarancjach udzielanych przez Skarb Państwa oraz niektóre osoby prawne (</w:t>
      </w:r>
      <w:r w:rsidR="00034831" w:rsidRPr="007E67F1">
        <w:t>Dz. U. z </w:t>
      </w:r>
      <w:r w:rsidRPr="007E67F1">
        <w:t>202</w:t>
      </w:r>
      <w:r w:rsidR="00034831" w:rsidRPr="007E67F1">
        <w:t>2 </w:t>
      </w:r>
      <w:r w:rsidRPr="007E67F1">
        <w:t xml:space="preserve">r. </w:t>
      </w:r>
      <w:hyperlink r:id="rId19" w:history="1">
        <w:r w:rsidRPr="007E67F1">
          <w:t xml:space="preserve">poz. </w:t>
        </w:r>
      </w:hyperlink>
      <w:r w:rsidRPr="007E67F1">
        <w:t>445),</w:t>
      </w:r>
      <w:r w:rsidR="00034831" w:rsidRPr="007E67F1">
        <w:t xml:space="preserve"> z </w:t>
      </w:r>
      <w:r w:rsidRPr="007E67F1">
        <w:t xml:space="preserve">wyjątkiem stosowanych odpowiednio </w:t>
      </w:r>
      <w:r w:rsidR="00A644B5" w:rsidRPr="007E67F1">
        <w:t>art. 43b</w:t>
      </w:r>
      <w:r w:rsidRPr="007E67F1">
        <w:t xml:space="preserve">, </w:t>
      </w:r>
      <w:r w:rsidR="00A644B5" w:rsidRPr="007E67F1">
        <w:t>art. 44</w:t>
      </w:r>
      <w:r w:rsidRPr="007E67F1">
        <w:t xml:space="preserve">, </w:t>
      </w:r>
      <w:r w:rsidR="00A644B5" w:rsidRPr="007E67F1">
        <w:t>art. 45</w:t>
      </w:r>
      <w:r w:rsidR="00034831" w:rsidRPr="007E67F1">
        <w:t xml:space="preserve"> i </w:t>
      </w:r>
      <w:r w:rsidR="00A644B5" w:rsidRPr="007E67F1">
        <w:t>art. 46</w:t>
      </w:r>
      <w:r w:rsidRPr="007E67F1">
        <w:t xml:space="preserve"> tej ustawy. </w:t>
      </w:r>
    </w:p>
    <w:p w14:paraId="1B619660" w14:textId="77777777" w:rsidR="00717FE3" w:rsidRPr="007E67F1" w:rsidRDefault="00717FE3" w:rsidP="00717FE3">
      <w:pPr>
        <w:pStyle w:val="USTustnpkodeksu"/>
      </w:pPr>
      <w:bookmarkStart w:id="90" w:name="mip53763200"/>
      <w:bookmarkEnd w:id="90"/>
      <w:r w:rsidRPr="007E67F1">
        <w:t>6. Gwarancja,</w:t>
      </w:r>
      <w:r w:rsidR="00034831" w:rsidRPr="007E67F1">
        <w:t xml:space="preserve"> o </w:t>
      </w:r>
      <w:r w:rsidRPr="007E67F1">
        <w:t>której mowa</w:t>
      </w:r>
      <w:r w:rsidR="00034831" w:rsidRPr="007E67F1">
        <w:t xml:space="preserve"> w ust. </w:t>
      </w:r>
      <w:r w:rsidRPr="007E67F1">
        <w:t>4, jest udzielana do wysokości 100% pozostających do wypłaty świadczeń pieniężnych wynikających</w:t>
      </w:r>
      <w:r w:rsidR="00034831" w:rsidRPr="007E67F1">
        <w:t xml:space="preserve"> z </w:t>
      </w:r>
      <w:r w:rsidRPr="007E67F1">
        <w:t>wyemitowanych obligacji objętych gwarancją wraz ze 100% należnych odsetek od tej kwoty</w:t>
      </w:r>
      <w:r w:rsidR="00034831" w:rsidRPr="007E67F1">
        <w:t xml:space="preserve"> i </w:t>
      </w:r>
      <w:r w:rsidRPr="007E67F1">
        <w:t>innych kosztów bezpośrednio związanych obligacjami.</w:t>
      </w:r>
    </w:p>
    <w:p w14:paraId="09D2A79C" w14:textId="77777777" w:rsidR="00717FE3" w:rsidRPr="007E67F1" w:rsidRDefault="00717FE3" w:rsidP="00717FE3">
      <w:pPr>
        <w:pStyle w:val="USTustnpkodeksu"/>
      </w:pPr>
      <w:bookmarkStart w:id="91" w:name="mip53763201"/>
      <w:bookmarkEnd w:id="91"/>
      <w:r w:rsidRPr="007E67F1">
        <w:t>7. Gwarancja,</w:t>
      </w:r>
      <w:r w:rsidR="00034831" w:rsidRPr="007E67F1">
        <w:t xml:space="preserve"> o </w:t>
      </w:r>
      <w:r w:rsidRPr="007E67F1">
        <w:t>której mowa</w:t>
      </w:r>
      <w:r w:rsidR="00034831" w:rsidRPr="007E67F1">
        <w:t xml:space="preserve"> w ust. </w:t>
      </w:r>
      <w:r w:rsidRPr="007E67F1">
        <w:t>4, jest wolna od opłaty prowizyjnej.</w:t>
      </w:r>
    </w:p>
    <w:p w14:paraId="7174D121" w14:textId="77777777" w:rsidR="00717FE3" w:rsidRPr="007E67F1" w:rsidRDefault="00717FE3" w:rsidP="00717FE3">
      <w:pPr>
        <w:pStyle w:val="USTustnpkodeksu"/>
      </w:pPr>
      <w:bookmarkStart w:id="92" w:name="mip53763202"/>
      <w:bookmarkEnd w:id="92"/>
      <w:r w:rsidRPr="007E67F1">
        <w:t>8. Jeżeli odzyskanie wierzytelności Skarbu Państwa, powstałych</w:t>
      </w:r>
      <w:r w:rsidR="00034831" w:rsidRPr="007E67F1">
        <w:t xml:space="preserve"> z </w:t>
      </w:r>
      <w:r w:rsidRPr="007E67F1">
        <w:t>tytułu udzielonej gwarancji, nie jest możliwe, Rada Ministrów, na wniosek ministra właściwego do spraw finansów publicznych, może umorzyć wierzytelność</w:t>
      </w:r>
      <w:r w:rsidR="00034831" w:rsidRPr="007E67F1">
        <w:t xml:space="preserve"> w </w:t>
      </w:r>
      <w:r w:rsidRPr="007E67F1">
        <w:t>całości albo części.</w:t>
      </w:r>
    </w:p>
    <w:p w14:paraId="2987C771" w14:textId="77777777" w:rsidR="00717FE3" w:rsidRPr="007E67F1" w:rsidRDefault="00717FE3" w:rsidP="00717FE3">
      <w:pPr>
        <w:pStyle w:val="USTustnpkodeksu"/>
      </w:pPr>
      <w:bookmarkStart w:id="93" w:name="mip53763203"/>
      <w:bookmarkEnd w:id="93"/>
      <w:r w:rsidRPr="007E67F1">
        <w:t>9. Bank Gospodarstwa Krajowego jest zwolniony</w:t>
      </w:r>
      <w:r w:rsidR="00034831" w:rsidRPr="007E67F1">
        <w:t xml:space="preserve"> z </w:t>
      </w:r>
      <w:r w:rsidRPr="007E67F1">
        <w:t>obowiązku udzielania zabezpieczenia do gwarancji,</w:t>
      </w:r>
      <w:r w:rsidR="00034831" w:rsidRPr="007E67F1">
        <w:t xml:space="preserve"> o </w:t>
      </w:r>
      <w:r w:rsidRPr="007E67F1">
        <w:t>których mowa</w:t>
      </w:r>
      <w:r w:rsidR="00034831" w:rsidRPr="007E67F1">
        <w:t xml:space="preserve"> w ust. </w:t>
      </w:r>
      <w:r w:rsidRPr="007E67F1">
        <w:t>4.</w:t>
      </w:r>
    </w:p>
    <w:p w14:paraId="58FAF59E" w14:textId="147A9A4B" w:rsidR="00717FE3" w:rsidRPr="007E67F1" w:rsidRDefault="00717FE3" w:rsidP="00717FE3">
      <w:pPr>
        <w:pStyle w:val="USTustnpkodeksu"/>
      </w:pPr>
      <w:bookmarkStart w:id="94" w:name="mip53763204"/>
      <w:bookmarkEnd w:id="94"/>
      <w:r w:rsidRPr="007E67F1">
        <w:t xml:space="preserve">10. Do emisji obligacji stosuje się odpowiednio </w:t>
      </w:r>
      <w:r w:rsidR="00A644B5" w:rsidRPr="007E67F1">
        <w:t>art. 39p</w:t>
      </w:r>
      <w:r w:rsidR="00A644B5">
        <w:softHyphen/>
      </w:r>
      <w:r w:rsidR="00A644B5" w:rsidRPr="008F7B77">
        <w:t>–</w:t>
      </w:r>
      <w:r w:rsidR="00A644B5" w:rsidRPr="007E67F1">
        <w:t>art. 39w</w:t>
      </w:r>
      <w:r w:rsidRPr="007E67F1">
        <w:t xml:space="preserve"> ustawy</w:t>
      </w:r>
      <w:r w:rsidR="00034831" w:rsidRPr="007E67F1">
        <w:t xml:space="preserve"> z </w:t>
      </w:r>
      <w:r w:rsidRPr="007E67F1">
        <w:t>dnia 2</w:t>
      </w:r>
      <w:r w:rsidR="00034831" w:rsidRPr="007E67F1">
        <w:t>7 </w:t>
      </w:r>
      <w:r w:rsidRPr="007E67F1">
        <w:t>października 199</w:t>
      </w:r>
      <w:r w:rsidR="00034831" w:rsidRPr="007E67F1">
        <w:t>4 </w:t>
      </w:r>
      <w:r w:rsidRPr="007E67F1">
        <w:t>r.</w:t>
      </w:r>
      <w:r w:rsidR="00034831" w:rsidRPr="007E67F1">
        <w:t xml:space="preserve"> o </w:t>
      </w:r>
      <w:r w:rsidRPr="007E67F1">
        <w:t>autostradach płatnych oraz</w:t>
      </w:r>
      <w:r w:rsidR="00034831" w:rsidRPr="007E67F1">
        <w:t xml:space="preserve"> o </w:t>
      </w:r>
      <w:r w:rsidR="007C2A50">
        <w:t xml:space="preserve">Krajowym Funduszu Drogowym </w:t>
      </w:r>
      <w:r w:rsidR="007C2A50" w:rsidRPr="007C2A50">
        <w:t>(Dz. U. z 2020 r. poz. 2268 oraz z 2021 r</w:t>
      </w:r>
      <w:r w:rsidR="007C2A50">
        <w:t>. poz. 802, 1005, 1595, 2328 i 2427).</w:t>
      </w:r>
    </w:p>
    <w:p w14:paraId="2EAD97C0" w14:textId="77777777" w:rsidR="00717FE3" w:rsidRPr="007E67F1" w:rsidRDefault="00605955" w:rsidP="00717FE3">
      <w:pPr>
        <w:pStyle w:val="ARTartustawynprozporzdzenia"/>
      </w:pPr>
      <w:bookmarkStart w:id="95" w:name="mip53763205"/>
      <w:bookmarkEnd w:id="95"/>
      <w:r w:rsidRPr="007E67F1">
        <w:rPr>
          <w:rStyle w:val="Ppogrubienie"/>
        </w:rPr>
        <w:t>Art. 14</w:t>
      </w:r>
      <w:r w:rsidR="00717FE3" w:rsidRPr="007E67F1">
        <w:rPr>
          <w:rStyle w:val="Ppogrubienie"/>
        </w:rPr>
        <w:t>.</w:t>
      </w:r>
      <w:r w:rsidR="00717FE3" w:rsidRPr="007E67F1">
        <w:t> 1. Bank Gospodarstwa Krajowego opracuje projekt planu finansowego Funduszu,</w:t>
      </w:r>
      <w:r w:rsidR="00034831" w:rsidRPr="007E67F1">
        <w:t xml:space="preserve"> o </w:t>
      </w:r>
      <w:r w:rsidR="00717FE3" w:rsidRPr="007E67F1">
        <w:t>którym mowa</w:t>
      </w:r>
      <w:r w:rsidR="00034831" w:rsidRPr="007E67F1">
        <w:t xml:space="preserve"> w art. </w:t>
      </w:r>
      <w:r w:rsidRPr="007E67F1">
        <w:t>11</w:t>
      </w:r>
      <w:r w:rsidR="00034831" w:rsidRPr="007E67F1">
        <w:t xml:space="preserve"> ust. </w:t>
      </w:r>
      <w:r w:rsidR="000D1435">
        <w:t>27</w:t>
      </w:r>
      <w:r w:rsidR="00717FE3" w:rsidRPr="007E67F1">
        <w:t>, na rok 202</w:t>
      </w:r>
      <w:r w:rsidR="00034831" w:rsidRPr="007E67F1">
        <w:t>2 </w:t>
      </w:r>
      <w:r w:rsidR="00717FE3" w:rsidRPr="007E67F1">
        <w:t>r.,</w:t>
      </w:r>
      <w:r w:rsidR="00034831" w:rsidRPr="007E67F1">
        <w:t xml:space="preserve"> w </w:t>
      </w:r>
      <w:r w:rsidR="00717FE3" w:rsidRPr="007E67F1">
        <w:t>uzgodnieniu</w:t>
      </w:r>
      <w:r w:rsidR="00034831" w:rsidRPr="007E67F1">
        <w:t xml:space="preserve"> z </w:t>
      </w:r>
      <w:r w:rsidR="00717FE3" w:rsidRPr="007E67F1">
        <w:t>Prezesem Rady Ministrów,</w:t>
      </w:r>
      <w:r w:rsidR="00034831" w:rsidRPr="007E67F1">
        <w:t xml:space="preserve"> w </w:t>
      </w:r>
      <w:r w:rsidR="00717FE3" w:rsidRPr="007E67F1">
        <w:t>terminie 1</w:t>
      </w:r>
      <w:r w:rsidR="00034831" w:rsidRPr="007E67F1">
        <w:t>4 </w:t>
      </w:r>
      <w:r w:rsidR="00717FE3" w:rsidRPr="007E67F1">
        <w:t>dni od dnia wejścia</w:t>
      </w:r>
      <w:r w:rsidR="00034831" w:rsidRPr="007E67F1">
        <w:t xml:space="preserve"> w </w:t>
      </w:r>
      <w:r w:rsidR="00390182" w:rsidRPr="007E67F1">
        <w:t>życie ustawy.</w:t>
      </w:r>
    </w:p>
    <w:p w14:paraId="54A36310" w14:textId="77777777" w:rsidR="00717FE3" w:rsidRPr="007E67F1" w:rsidRDefault="00717FE3" w:rsidP="00717FE3">
      <w:pPr>
        <w:pStyle w:val="USTustnpkodeksu"/>
      </w:pPr>
      <w:r w:rsidRPr="007E67F1">
        <w:t>2. Projekt planu,</w:t>
      </w:r>
      <w:r w:rsidR="00034831" w:rsidRPr="007E67F1">
        <w:t xml:space="preserve"> o </w:t>
      </w:r>
      <w:r w:rsidRPr="007E67F1">
        <w:t>którym mowa</w:t>
      </w:r>
      <w:r w:rsidR="00034831" w:rsidRPr="007E67F1">
        <w:t xml:space="preserve"> w ust. </w:t>
      </w:r>
      <w:r w:rsidRPr="007E67F1">
        <w:t>1, podlega</w:t>
      </w:r>
      <w:r w:rsidR="00034831" w:rsidRPr="007E67F1">
        <w:t xml:space="preserve"> w </w:t>
      </w:r>
      <w:r w:rsidRPr="007E67F1">
        <w:t>ciągu 1</w:t>
      </w:r>
      <w:r w:rsidR="00034831" w:rsidRPr="007E67F1">
        <w:t>0 </w:t>
      </w:r>
      <w:r w:rsidRPr="007E67F1">
        <w:t>dni:</w:t>
      </w:r>
    </w:p>
    <w:p w14:paraId="1B1C2D23" w14:textId="2741F232" w:rsidR="00717FE3" w:rsidRPr="007E67F1" w:rsidRDefault="00A644B5" w:rsidP="00912234">
      <w:pPr>
        <w:pStyle w:val="PKTpunkt"/>
      </w:pPr>
      <w:r>
        <w:t>1</w:t>
      </w:r>
      <w:r w:rsidR="00390182" w:rsidRPr="007E67F1">
        <w:t>)</w:t>
      </w:r>
      <w:r>
        <w:tab/>
      </w:r>
      <w:r w:rsidR="00717FE3" w:rsidRPr="007E67F1">
        <w:t>uzgodnieniu</w:t>
      </w:r>
      <w:r w:rsidR="00034831" w:rsidRPr="007E67F1">
        <w:t xml:space="preserve"> z </w:t>
      </w:r>
      <w:r w:rsidR="00717FE3" w:rsidRPr="007E67F1">
        <w:t>ministrem właściwym do spraw finansów publicznych</w:t>
      </w:r>
      <w:r>
        <w:t>;</w:t>
      </w:r>
      <w:r w:rsidR="00717FE3" w:rsidRPr="007E67F1">
        <w:t xml:space="preserve"> </w:t>
      </w:r>
    </w:p>
    <w:p w14:paraId="22FC66C4" w14:textId="43C61211" w:rsidR="00717FE3" w:rsidRPr="007E67F1" w:rsidRDefault="00A644B5" w:rsidP="00912234">
      <w:pPr>
        <w:pStyle w:val="PKTpunkt"/>
      </w:pPr>
      <w:r>
        <w:t>2</w:t>
      </w:r>
      <w:r w:rsidR="00390182" w:rsidRPr="007E67F1">
        <w:t>)</w:t>
      </w:r>
      <w:r>
        <w:tab/>
      </w:r>
      <w:r w:rsidR="00717FE3" w:rsidRPr="007E67F1">
        <w:t>zatwierdzeniu przez Prezesa Rady Ministrów.</w:t>
      </w:r>
    </w:p>
    <w:p w14:paraId="47FF38E1" w14:textId="1564E3A6" w:rsidR="00717FE3" w:rsidRPr="007E67F1" w:rsidRDefault="00717FE3" w:rsidP="00717FE3">
      <w:pPr>
        <w:pStyle w:val="USTustnpkodeksu"/>
      </w:pPr>
      <w:r w:rsidRPr="007E67F1">
        <w:t>3. Od dnia wejścia</w:t>
      </w:r>
      <w:r w:rsidR="00034831" w:rsidRPr="007E67F1">
        <w:t xml:space="preserve"> w </w:t>
      </w:r>
      <w:r w:rsidRPr="007E67F1">
        <w:t>życie niniejszej ustawy do dnia zatwierdzenia przez Prezesa Rady Ministrów planu finansowego Funduszu</w:t>
      </w:r>
      <w:r w:rsidR="009A5A15">
        <w:t xml:space="preserve"> </w:t>
      </w:r>
      <w:r w:rsidRPr="007E67F1">
        <w:t>na 202</w:t>
      </w:r>
      <w:r w:rsidR="00034831" w:rsidRPr="007E67F1">
        <w:t>2 </w:t>
      </w:r>
      <w:r w:rsidRPr="007E67F1">
        <w:t>r., Fundusz funkcjonuje</w:t>
      </w:r>
      <w:r w:rsidR="00034831" w:rsidRPr="007E67F1">
        <w:t xml:space="preserve"> w </w:t>
      </w:r>
      <w:r w:rsidRPr="007E67F1">
        <w:t>oparciu</w:t>
      </w:r>
      <w:r w:rsidR="00034831" w:rsidRPr="007E67F1">
        <w:t xml:space="preserve"> o </w:t>
      </w:r>
      <w:r w:rsidRPr="007E67F1">
        <w:t>projekt tego planu.</w:t>
      </w:r>
    </w:p>
    <w:p w14:paraId="2535FB1D" w14:textId="6C0ADB50" w:rsidR="00717FE3" w:rsidRPr="007E67F1" w:rsidRDefault="00605955" w:rsidP="00717FE3">
      <w:pPr>
        <w:pStyle w:val="ARTartustawynprozporzdzenia"/>
      </w:pPr>
      <w:bookmarkStart w:id="96" w:name="mip60039986"/>
      <w:bookmarkEnd w:id="96"/>
      <w:r w:rsidRPr="007E67F1">
        <w:rPr>
          <w:rStyle w:val="Ppogrubienie"/>
        </w:rPr>
        <w:t>Art. 15</w:t>
      </w:r>
      <w:r w:rsidR="00717FE3" w:rsidRPr="007E67F1">
        <w:rPr>
          <w:rStyle w:val="Ppogrubienie"/>
        </w:rPr>
        <w:t>.</w:t>
      </w:r>
      <w:r w:rsidR="00034831" w:rsidRPr="007E67F1">
        <w:t> W </w:t>
      </w:r>
      <w:r w:rsidR="00717FE3" w:rsidRPr="007E67F1">
        <w:t>okresie do dnia 3</w:t>
      </w:r>
      <w:r w:rsidR="00034831" w:rsidRPr="007E67F1">
        <w:t>1 </w:t>
      </w:r>
      <w:r w:rsidR="00717FE3" w:rsidRPr="007E67F1">
        <w:t>grudnia 202</w:t>
      </w:r>
      <w:r w:rsidR="00034831" w:rsidRPr="007E67F1">
        <w:t>2 </w:t>
      </w:r>
      <w:r w:rsidR="00717FE3" w:rsidRPr="007E67F1">
        <w:t>r. podmioty prawa publicznego,</w:t>
      </w:r>
      <w:r w:rsidR="00034831" w:rsidRPr="007E67F1">
        <w:t xml:space="preserve"> o </w:t>
      </w:r>
      <w:r w:rsidR="00717FE3" w:rsidRPr="007E67F1">
        <w:t>których mowa</w:t>
      </w:r>
      <w:r w:rsidR="00034831" w:rsidRPr="007E67F1">
        <w:t xml:space="preserve"> w </w:t>
      </w:r>
      <w:r w:rsidR="00A644B5" w:rsidRPr="007E67F1">
        <w:t>art. 4</w:t>
      </w:r>
      <w:r w:rsidR="00717FE3" w:rsidRPr="007E67F1">
        <w:t xml:space="preserve"> ustawy</w:t>
      </w:r>
      <w:r w:rsidR="00034831" w:rsidRPr="007E67F1">
        <w:t xml:space="preserve"> z </w:t>
      </w:r>
      <w:r w:rsidR="00717FE3" w:rsidRPr="007E67F1">
        <w:t>dnia 1</w:t>
      </w:r>
      <w:r w:rsidR="00034831" w:rsidRPr="007E67F1">
        <w:t>1 </w:t>
      </w:r>
      <w:r w:rsidR="00717FE3" w:rsidRPr="007E67F1">
        <w:t>września 201</w:t>
      </w:r>
      <w:r w:rsidR="00034831" w:rsidRPr="007E67F1">
        <w:t>9 </w:t>
      </w:r>
      <w:r w:rsidR="00717FE3" w:rsidRPr="007E67F1">
        <w:t xml:space="preserve">r. </w:t>
      </w:r>
      <w:r w:rsidR="007A39CA" w:rsidRPr="007A39CA">
        <w:t>–</w:t>
      </w:r>
      <w:r w:rsidR="00034831" w:rsidRPr="007E67F1">
        <w:t xml:space="preserve"> </w:t>
      </w:r>
      <w:r w:rsidR="00717FE3" w:rsidRPr="007E67F1">
        <w:t>Prawo zamówień publicznych, mogą, niezależnie od swoich celów ustawowych lub statutowych, dokonywać wpłat lub darowizn na państwowe fundusze celowe lub fundusze utworzone, powierzone lub przekazane Bankowi Gospodarstwa Krajowego na podstawie odrębnych ustaw,</w:t>
      </w:r>
      <w:r w:rsidR="00034831" w:rsidRPr="007E67F1">
        <w:t xml:space="preserve"> z </w:t>
      </w:r>
      <w:r w:rsidR="00717FE3" w:rsidRPr="007E67F1">
        <w:t>przeznaczeniem na zadania,</w:t>
      </w:r>
      <w:r w:rsidR="00034831" w:rsidRPr="007E67F1">
        <w:t xml:space="preserve"> o </w:t>
      </w:r>
      <w:r w:rsidR="00717FE3" w:rsidRPr="007E67F1">
        <w:t>których mowa</w:t>
      </w:r>
      <w:r w:rsidR="00034831" w:rsidRPr="007E67F1">
        <w:t xml:space="preserve"> w art. </w:t>
      </w:r>
      <w:r w:rsidRPr="007E67F1">
        <w:t>11</w:t>
      </w:r>
      <w:r w:rsidR="00034831" w:rsidRPr="007E67F1">
        <w:t xml:space="preserve"> ust. 1</w:t>
      </w:r>
      <w:r w:rsidR="002D6C4A" w:rsidRPr="007E67F1">
        <w:t>,</w:t>
      </w:r>
      <w:r w:rsidR="00034831" w:rsidRPr="007E67F1">
        <w:t xml:space="preserve"> lub</w:t>
      </w:r>
      <w:r w:rsidR="00717FE3" w:rsidRPr="007E67F1">
        <w:t xml:space="preserve"> realizację ich zadań ustawowych. </w:t>
      </w:r>
    </w:p>
    <w:p w14:paraId="22EF462D" w14:textId="77777777" w:rsidR="00717FE3" w:rsidRPr="007E67F1" w:rsidRDefault="00717FE3" w:rsidP="00717FE3">
      <w:pPr>
        <w:pStyle w:val="ARTartustawynprozporzdzenia"/>
      </w:pPr>
      <w:bookmarkStart w:id="97" w:name="mip53763208"/>
      <w:bookmarkEnd w:id="97"/>
      <w:r w:rsidRPr="007E67F1">
        <w:rPr>
          <w:rStyle w:val="Ppogrubienie"/>
        </w:rPr>
        <w:t>Art. </w:t>
      </w:r>
      <w:bookmarkStart w:id="98" w:name="mip53763209"/>
      <w:bookmarkEnd w:id="98"/>
      <w:r w:rsidR="00605955" w:rsidRPr="007E67F1">
        <w:rPr>
          <w:rStyle w:val="Ppogrubienie"/>
        </w:rPr>
        <w:t>16</w:t>
      </w:r>
      <w:r w:rsidRPr="007E67F1">
        <w:rPr>
          <w:rStyle w:val="Ppogrubienie"/>
        </w:rPr>
        <w:t>.</w:t>
      </w:r>
      <w:r w:rsidRPr="007E67F1">
        <w:t> 1. Ze środków budżetu państwa,</w:t>
      </w:r>
      <w:r w:rsidR="00034831" w:rsidRPr="007E67F1">
        <w:t xml:space="preserve"> w </w:t>
      </w:r>
      <w:r w:rsidRPr="007E67F1">
        <w:t>tym także budżetu środków europejskich, mogą być dokonywane wpłaty na Fundusz na zadania realizowane przez Fundusz.</w:t>
      </w:r>
    </w:p>
    <w:p w14:paraId="5064007E" w14:textId="774E8465" w:rsidR="00717FE3" w:rsidRPr="007E67F1" w:rsidRDefault="00717FE3" w:rsidP="00717FE3">
      <w:pPr>
        <w:pStyle w:val="USTustnpkodeksu"/>
      </w:pPr>
      <w:bookmarkStart w:id="99" w:name="mip53763210"/>
      <w:bookmarkEnd w:id="99"/>
      <w:r w:rsidRPr="007E67F1">
        <w:t>2. Prezes Rady Ministrów może wydać wiążące polecenie dysponentowi części budżetu państwa lub ministrowi właściwemu do spraw finansów publicznych</w:t>
      </w:r>
      <w:r w:rsidR="00034831" w:rsidRPr="007E67F1">
        <w:t xml:space="preserve"> w </w:t>
      </w:r>
      <w:r w:rsidRPr="007E67F1">
        <w:t>zakresie rezerw celowych wpłaty środków na Fundusz.</w:t>
      </w:r>
    </w:p>
    <w:p w14:paraId="2773BAF1" w14:textId="77777777" w:rsidR="00717FE3" w:rsidRPr="007E67F1" w:rsidRDefault="00717FE3" w:rsidP="00717FE3">
      <w:pPr>
        <w:pStyle w:val="USTustnpkodeksu"/>
      </w:pPr>
      <w:bookmarkStart w:id="100" w:name="mip53763211"/>
      <w:bookmarkEnd w:id="100"/>
      <w:r w:rsidRPr="007E67F1">
        <w:t>3.</w:t>
      </w:r>
      <w:r w:rsidR="00034831" w:rsidRPr="007E67F1">
        <w:t> W </w:t>
      </w:r>
      <w:r w:rsidRPr="007E67F1">
        <w:t>przypadku,</w:t>
      </w:r>
      <w:r w:rsidR="00034831" w:rsidRPr="007E67F1">
        <w:t xml:space="preserve"> o </w:t>
      </w:r>
      <w:r w:rsidRPr="007E67F1">
        <w:t>którym mowa</w:t>
      </w:r>
      <w:r w:rsidR="00034831" w:rsidRPr="007E67F1">
        <w:t xml:space="preserve"> w ust. </w:t>
      </w:r>
      <w:r w:rsidRPr="007E67F1">
        <w:t>1, środki budżetu środków europejskich mogą być wydatkowane</w:t>
      </w:r>
      <w:r w:rsidR="00034831" w:rsidRPr="007E67F1">
        <w:t xml:space="preserve"> z </w:t>
      </w:r>
      <w:r w:rsidRPr="007E67F1">
        <w:t>pominięciem zasad określonych</w:t>
      </w:r>
      <w:r w:rsidR="00034831" w:rsidRPr="007E67F1">
        <w:t xml:space="preserve"> w </w:t>
      </w:r>
      <w:r w:rsidRPr="007E67F1">
        <w:t xml:space="preserve">dziale III rozdziale </w:t>
      </w:r>
      <w:r w:rsidR="00034831" w:rsidRPr="007E67F1">
        <w:t>6 </w:t>
      </w:r>
      <w:r w:rsidRPr="007E67F1">
        <w:t>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finansach publicznych.</w:t>
      </w:r>
    </w:p>
    <w:p w14:paraId="1DD768E0" w14:textId="314522C2" w:rsidR="00717FE3" w:rsidRPr="007E67F1" w:rsidRDefault="00605955" w:rsidP="00BF58DE">
      <w:pPr>
        <w:pStyle w:val="ARTartustawynprozporzdzenia"/>
      </w:pPr>
      <w:r w:rsidRPr="007E67F1">
        <w:rPr>
          <w:rStyle w:val="Ppogrubienie"/>
        </w:rPr>
        <w:t>Art. 17</w:t>
      </w:r>
      <w:r w:rsidR="00717FE3" w:rsidRPr="007E67F1">
        <w:rPr>
          <w:rStyle w:val="Ppogrubienie"/>
        </w:rPr>
        <w:t>.</w:t>
      </w:r>
      <w:r w:rsidR="009A5A15">
        <w:rPr>
          <w:rStyle w:val="Ppogrubienie"/>
        </w:rPr>
        <w:t xml:space="preserve"> </w:t>
      </w:r>
      <w:r w:rsidR="00717FE3" w:rsidRPr="007E67F1">
        <w:t>W celu realizacji zadań, o których mowa</w:t>
      </w:r>
      <w:r w:rsidR="00034831" w:rsidRPr="007E67F1">
        <w:t> w art. </w:t>
      </w:r>
      <w:r w:rsidRPr="007E67F1">
        <w:t>11</w:t>
      </w:r>
      <w:r w:rsidR="00034831" w:rsidRPr="007E67F1">
        <w:t xml:space="preserve"> ust. </w:t>
      </w:r>
      <w:r w:rsidR="00717FE3" w:rsidRPr="007E67F1">
        <w:t>1:</w:t>
      </w:r>
    </w:p>
    <w:p w14:paraId="6BDF0B20" w14:textId="77777777" w:rsidR="00717FE3" w:rsidRPr="007E67F1" w:rsidRDefault="00717FE3" w:rsidP="00717FE3">
      <w:pPr>
        <w:pStyle w:val="PKTpunkt"/>
      </w:pPr>
      <w:r w:rsidRPr="007E67F1">
        <w:t>1)</w:t>
      </w:r>
      <w:r w:rsidRPr="007E67F1">
        <w:tab/>
        <w:t>przepisu</w:t>
      </w:r>
      <w:r w:rsidR="00034831" w:rsidRPr="007E67F1">
        <w:t xml:space="preserve"> art. </w:t>
      </w:r>
      <w:r w:rsidRPr="007E67F1">
        <w:t>15</w:t>
      </w:r>
      <w:r w:rsidR="00034831" w:rsidRPr="007E67F1">
        <w:t>5 ust. 3 </w:t>
      </w:r>
      <w:r w:rsidRPr="007E67F1">
        <w:t>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finansach publicznych nie stosuje się;</w:t>
      </w:r>
    </w:p>
    <w:p w14:paraId="66BABBD7" w14:textId="49F6E083" w:rsidR="00717FE3" w:rsidRPr="007E67F1" w:rsidRDefault="00BF58DE" w:rsidP="00717FE3">
      <w:pPr>
        <w:pStyle w:val="PKTpunkt"/>
      </w:pPr>
      <w:r w:rsidRPr="007E67F1">
        <w:t>2)</w:t>
      </w:r>
      <w:r w:rsidRPr="007E67F1">
        <w:tab/>
        <w:t>minister właściwy do spraw finansów publicznych</w:t>
      </w:r>
      <w:r w:rsidR="00717FE3" w:rsidRPr="007E67F1">
        <w:t>, na polecenie Prezesa Rady Ministrów, utworzy nową rezerwę celową</w:t>
      </w:r>
      <w:r w:rsidR="00034831" w:rsidRPr="007E67F1">
        <w:t xml:space="preserve"> i </w:t>
      </w:r>
      <w:r w:rsidR="00717FE3" w:rsidRPr="007E67F1">
        <w:t>może przenieść do tej rezerwy kwoty wydatków zablokowane na podstawie</w:t>
      </w:r>
      <w:r w:rsidR="00034831" w:rsidRPr="007E67F1">
        <w:t xml:space="preserve"> art. </w:t>
      </w:r>
      <w:r w:rsidR="00717FE3" w:rsidRPr="007E67F1">
        <w:t>17</w:t>
      </w:r>
      <w:r w:rsidR="00034831" w:rsidRPr="007E67F1">
        <w:t>7 ust. 1 </w:t>
      </w:r>
      <w:r w:rsidR="00717FE3" w:rsidRPr="007E67F1">
        <w:t>ustawy</w:t>
      </w:r>
      <w:r w:rsidR="00034831" w:rsidRPr="007E67F1">
        <w:t xml:space="preserve"> z </w:t>
      </w:r>
      <w:r w:rsidR="00717FE3" w:rsidRPr="007E67F1">
        <w:t>dnia 2</w:t>
      </w:r>
      <w:r w:rsidR="00034831" w:rsidRPr="007E67F1">
        <w:t>7 </w:t>
      </w:r>
      <w:r w:rsidR="00717FE3" w:rsidRPr="007E67F1">
        <w:t>sierpnia 200</w:t>
      </w:r>
      <w:r w:rsidR="00034831" w:rsidRPr="007E67F1">
        <w:t>9 </w:t>
      </w:r>
      <w:r w:rsidR="00717FE3" w:rsidRPr="007E67F1">
        <w:t>r.</w:t>
      </w:r>
      <w:r w:rsidR="00034831" w:rsidRPr="007E67F1">
        <w:t xml:space="preserve"> o </w:t>
      </w:r>
      <w:r w:rsidR="00717FE3" w:rsidRPr="007E67F1">
        <w:t>finansach publicznych. Ut</w:t>
      </w:r>
      <w:r w:rsidR="00A948C9" w:rsidRPr="007E67F1">
        <w:t>worzenie przez ministra właściwego do spraw finansów publicznych</w:t>
      </w:r>
      <w:r w:rsidR="009A5A15">
        <w:t xml:space="preserve"> </w:t>
      </w:r>
      <w:r w:rsidR="00717FE3" w:rsidRPr="007E67F1">
        <w:t>nowej rezerwy celowej nie wymaga uzyskania opinii sejmowej komisji właściwej do spraw budżetu. Przepisu</w:t>
      </w:r>
      <w:r w:rsidR="00034831" w:rsidRPr="007E67F1">
        <w:t xml:space="preserve"> art. </w:t>
      </w:r>
      <w:r w:rsidR="00717FE3" w:rsidRPr="007E67F1">
        <w:t>17</w:t>
      </w:r>
      <w:r w:rsidR="00034831" w:rsidRPr="007E67F1">
        <w:t>7 ust. 7 </w:t>
      </w:r>
      <w:r w:rsidR="00717FE3" w:rsidRPr="007E67F1">
        <w:t>ustawy</w:t>
      </w:r>
      <w:r w:rsidR="00034831" w:rsidRPr="007E67F1">
        <w:t xml:space="preserve"> z </w:t>
      </w:r>
      <w:r w:rsidR="00717FE3" w:rsidRPr="007E67F1">
        <w:t>dnia 2</w:t>
      </w:r>
      <w:r w:rsidR="00034831" w:rsidRPr="007E67F1">
        <w:t>7 </w:t>
      </w:r>
      <w:r w:rsidR="00717FE3" w:rsidRPr="007E67F1">
        <w:t>sierpnia 200</w:t>
      </w:r>
      <w:r w:rsidR="00034831" w:rsidRPr="007E67F1">
        <w:t>9 </w:t>
      </w:r>
      <w:r w:rsidR="00717FE3" w:rsidRPr="007E67F1">
        <w:t>r.</w:t>
      </w:r>
      <w:r w:rsidR="00034831" w:rsidRPr="007E67F1">
        <w:t xml:space="preserve"> o </w:t>
      </w:r>
      <w:r w:rsidR="00717FE3" w:rsidRPr="007E67F1">
        <w:t>finansach publicznych nie stosuje się;</w:t>
      </w:r>
    </w:p>
    <w:p w14:paraId="24C512A1" w14:textId="77777777" w:rsidR="00717FE3" w:rsidRPr="007E67F1" w:rsidRDefault="00717FE3" w:rsidP="00717FE3">
      <w:pPr>
        <w:pStyle w:val="PKTpunkt"/>
      </w:pPr>
      <w:r w:rsidRPr="007E67F1">
        <w:t>3)</w:t>
      </w:r>
      <w:r w:rsidRPr="007E67F1">
        <w:tab/>
        <w:t>przepisu</w:t>
      </w:r>
      <w:r w:rsidR="00034831" w:rsidRPr="007E67F1">
        <w:t xml:space="preserve"> art. </w:t>
      </w:r>
      <w:r w:rsidRPr="007E67F1">
        <w:t>17</w:t>
      </w:r>
      <w:r w:rsidR="00034831" w:rsidRPr="007E67F1">
        <w:t>7 ust. 8 </w:t>
      </w:r>
      <w:r w:rsidRPr="007E67F1">
        <w:t>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finansach publicznych nie stosuje się;</w:t>
      </w:r>
    </w:p>
    <w:p w14:paraId="37687711" w14:textId="77777777" w:rsidR="00717FE3" w:rsidRPr="007E67F1" w:rsidRDefault="00717FE3" w:rsidP="00717FE3">
      <w:pPr>
        <w:pStyle w:val="PKTpunkt"/>
      </w:pPr>
      <w:r w:rsidRPr="007E67F1">
        <w:t>4)</w:t>
      </w:r>
      <w:r w:rsidRPr="007E67F1">
        <w:tab/>
        <w:t>nie obowiązują terminy określone</w:t>
      </w:r>
      <w:r w:rsidR="00034831" w:rsidRPr="007E67F1">
        <w:t xml:space="preserve"> w art. </w:t>
      </w:r>
      <w:r w:rsidRPr="007E67F1">
        <w:t>17</w:t>
      </w:r>
      <w:r w:rsidR="00034831" w:rsidRPr="007E67F1">
        <w:t>0 ust. 1 </w:t>
      </w:r>
      <w:r w:rsidRPr="007E67F1">
        <w:t>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finansach publicznych</w:t>
      </w:r>
      <w:r w:rsidR="00034831" w:rsidRPr="007E67F1">
        <w:t xml:space="preserve"> w </w:t>
      </w:r>
      <w:r w:rsidRPr="007E67F1">
        <w:t>przypadku finansowania lub dofinansowania zadań realizowanych przez jednostki samorządu terytorialnego;</w:t>
      </w:r>
    </w:p>
    <w:p w14:paraId="3DAC9314" w14:textId="77777777" w:rsidR="00717FE3" w:rsidRPr="007E67F1" w:rsidRDefault="00717FE3" w:rsidP="00717FE3">
      <w:pPr>
        <w:pStyle w:val="PKTpunkt"/>
      </w:pPr>
      <w:r w:rsidRPr="007E67F1">
        <w:t>5)</w:t>
      </w:r>
      <w:r w:rsidRPr="007E67F1">
        <w:tab/>
        <w:t>przepisu</w:t>
      </w:r>
      <w:r w:rsidR="00034831" w:rsidRPr="007E67F1">
        <w:t xml:space="preserve"> art. </w:t>
      </w:r>
      <w:r w:rsidRPr="007E67F1">
        <w:t>17</w:t>
      </w:r>
      <w:r w:rsidR="00034831" w:rsidRPr="007E67F1">
        <w:t>3 </w:t>
      </w:r>
      <w:r w:rsidRPr="007E67F1">
        <w:t>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finansach publicznych nie stosuje się;</w:t>
      </w:r>
    </w:p>
    <w:p w14:paraId="2093402F" w14:textId="77777777" w:rsidR="00717FE3" w:rsidRPr="007E67F1" w:rsidRDefault="00717FE3" w:rsidP="00717FE3">
      <w:pPr>
        <w:pStyle w:val="PKTpunkt"/>
      </w:pPr>
      <w:r w:rsidRPr="007E67F1">
        <w:t xml:space="preserve">6) </w:t>
      </w:r>
      <w:r w:rsidRPr="007E67F1">
        <w:tab/>
        <w:t>do udzielenia jednostkom samorządu terytorialnego dotacji na dofinansowanie zadań własnych bieżących</w:t>
      </w:r>
      <w:r w:rsidR="00034831" w:rsidRPr="007E67F1">
        <w:t xml:space="preserve"> i </w:t>
      </w:r>
      <w:r w:rsidRPr="007E67F1">
        <w:t>inwestycyjnych nie stosuje się</w:t>
      </w:r>
      <w:r w:rsidR="00034831" w:rsidRPr="007E67F1">
        <w:t xml:space="preserve"> art. </w:t>
      </w:r>
      <w:r w:rsidRPr="007E67F1">
        <w:t>12</w:t>
      </w:r>
      <w:r w:rsidR="00034831" w:rsidRPr="007E67F1">
        <w:t>8 ust. 2 </w:t>
      </w:r>
      <w:r w:rsidRPr="007E67F1">
        <w:t>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finansach publicznych oraz</w:t>
      </w:r>
      <w:r w:rsidR="00034831" w:rsidRPr="007E67F1">
        <w:t xml:space="preserve"> art. </w:t>
      </w:r>
      <w:r w:rsidRPr="007E67F1">
        <w:t>4</w:t>
      </w:r>
      <w:r w:rsidR="00034831" w:rsidRPr="007E67F1">
        <w:t>2 ust. 3 </w:t>
      </w:r>
      <w:r w:rsidRPr="007E67F1">
        <w:t>ustawy</w:t>
      </w:r>
      <w:r w:rsidR="00034831" w:rsidRPr="007E67F1">
        <w:t xml:space="preserve"> z </w:t>
      </w:r>
      <w:r w:rsidRPr="007E67F1">
        <w:t>dnia 1</w:t>
      </w:r>
      <w:r w:rsidR="00034831" w:rsidRPr="007E67F1">
        <w:t>3 </w:t>
      </w:r>
      <w:r w:rsidRPr="007E67F1">
        <w:t>listopada 200</w:t>
      </w:r>
      <w:r w:rsidR="00034831" w:rsidRPr="007E67F1">
        <w:t>3 </w:t>
      </w:r>
      <w:r w:rsidRPr="007E67F1">
        <w:t>r.</w:t>
      </w:r>
      <w:r w:rsidR="00034831" w:rsidRPr="007E67F1">
        <w:t xml:space="preserve"> o </w:t>
      </w:r>
      <w:r w:rsidRPr="007E67F1">
        <w:t>dochodach jednostek samorządu terytorialnego</w:t>
      </w:r>
      <w:r w:rsidR="004B389E" w:rsidRPr="007E67F1">
        <w:t xml:space="preserve"> (Dz. U. z 2021 r. poz. 1672, 1901 i 1927)</w:t>
      </w:r>
      <w:r w:rsidRPr="007E67F1">
        <w:t>;</w:t>
      </w:r>
    </w:p>
    <w:p w14:paraId="4C11FD5A" w14:textId="77777777" w:rsidR="00717FE3" w:rsidRPr="007E67F1" w:rsidRDefault="00717FE3" w:rsidP="00494F5C">
      <w:pPr>
        <w:pStyle w:val="PKTpunkt"/>
      </w:pPr>
      <w:r w:rsidRPr="007E67F1">
        <w:t>7)</w:t>
      </w:r>
      <w:r w:rsidRPr="007E67F1">
        <w:tab/>
        <w:t>do udzielenia jednostkom niezaliczanym do sektora finansów publicznych dotacji celowej na dofinansowanie kosztów realizacji inwestycji nie stosuje się</w:t>
      </w:r>
      <w:r w:rsidR="00034831" w:rsidRPr="007E67F1">
        <w:t xml:space="preserve"> art. </w:t>
      </w:r>
      <w:r w:rsidRPr="007E67F1">
        <w:t>13</w:t>
      </w:r>
      <w:r w:rsidR="00034831" w:rsidRPr="007E67F1">
        <w:t>3 </w:t>
      </w:r>
      <w:r w:rsidRPr="007E67F1">
        <w:t>ustawy</w:t>
      </w:r>
      <w:r w:rsidR="00034831" w:rsidRPr="007E67F1">
        <w:t xml:space="preserve"> z </w:t>
      </w:r>
      <w:r w:rsidRPr="007E67F1">
        <w:t>dnia 2</w:t>
      </w:r>
      <w:r w:rsidR="00034831" w:rsidRPr="007E67F1">
        <w:t>7 </w:t>
      </w:r>
      <w:r w:rsidRPr="007E67F1">
        <w:t>sierpnia 201</w:t>
      </w:r>
      <w:r w:rsidR="00034831" w:rsidRPr="007E67F1">
        <w:t>9 </w:t>
      </w:r>
      <w:r w:rsidRPr="007E67F1">
        <w:t>r.</w:t>
      </w:r>
      <w:r w:rsidR="00034831" w:rsidRPr="007E67F1">
        <w:t xml:space="preserve"> o </w:t>
      </w:r>
      <w:r w:rsidRPr="007E67F1">
        <w:t>finansach publicznych.</w:t>
      </w:r>
      <w:bookmarkStart w:id="101" w:name="mip56910047"/>
      <w:bookmarkStart w:id="102" w:name="mip56910049"/>
      <w:bookmarkStart w:id="103" w:name="mip56910050"/>
      <w:bookmarkStart w:id="104" w:name="mip56910051"/>
      <w:bookmarkStart w:id="105" w:name="mip56910052"/>
      <w:bookmarkStart w:id="106" w:name="mip56910053"/>
      <w:bookmarkEnd w:id="101"/>
      <w:bookmarkEnd w:id="102"/>
      <w:bookmarkEnd w:id="103"/>
      <w:bookmarkEnd w:id="104"/>
      <w:bookmarkEnd w:id="105"/>
      <w:bookmarkEnd w:id="106"/>
    </w:p>
    <w:p w14:paraId="69313AF6" w14:textId="77777777" w:rsidR="00717FE3" w:rsidRPr="007E67F1" w:rsidRDefault="00605955" w:rsidP="00912234">
      <w:pPr>
        <w:pStyle w:val="ARTartustawynprozporzdzenia"/>
      </w:pPr>
      <w:r w:rsidRPr="007E67F1">
        <w:rPr>
          <w:rStyle w:val="Ppogrubienie"/>
        </w:rPr>
        <w:t>Art. 18</w:t>
      </w:r>
      <w:r w:rsidR="00717FE3" w:rsidRPr="007E67F1">
        <w:rPr>
          <w:rStyle w:val="Ppogrubienie"/>
        </w:rPr>
        <w:t>.</w:t>
      </w:r>
      <w:r w:rsidR="00717FE3" w:rsidRPr="007E67F1">
        <w:t xml:space="preserve"> 1. Środki zaplanowane</w:t>
      </w:r>
      <w:r w:rsidR="00034831" w:rsidRPr="007E67F1">
        <w:t xml:space="preserve"> w </w:t>
      </w:r>
      <w:r w:rsidR="00717FE3" w:rsidRPr="007E67F1">
        <w:t>ustawie budżetowej na rok 2022,</w:t>
      </w:r>
      <w:r w:rsidR="00034831" w:rsidRPr="007E67F1">
        <w:t xml:space="preserve"> w </w:t>
      </w:r>
      <w:r w:rsidR="00717FE3" w:rsidRPr="007E67F1">
        <w:t>tym środki ujęte</w:t>
      </w:r>
      <w:r w:rsidR="00034831" w:rsidRPr="007E67F1">
        <w:t xml:space="preserve"> w </w:t>
      </w:r>
      <w:r w:rsidR="00717FE3" w:rsidRPr="007E67F1">
        <w:t>ramach rezerw celowych budżetu państwa</w:t>
      </w:r>
      <w:r w:rsidR="001120EC">
        <w:t>,</w:t>
      </w:r>
      <w:r w:rsidR="00717FE3" w:rsidRPr="007E67F1">
        <w:t xml:space="preserve"> mogą zostać przeznaczone na realizację zadań związanych z udzielaniem pomocy obywatelom Ukrainy lub kosztów obsługi długu.</w:t>
      </w:r>
    </w:p>
    <w:p w14:paraId="20AFE455" w14:textId="77777777" w:rsidR="00717FE3" w:rsidRPr="007E67F1" w:rsidRDefault="00717FE3" w:rsidP="00717FE3">
      <w:pPr>
        <w:pStyle w:val="USTustnpkodeksu"/>
      </w:pPr>
      <w:r w:rsidRPr="007E67F1">
        <w:t>2.</w:t>
      </w:r>
      <w:r w:rsidR="00034831" w:rsidRPr="007E67F1">
        <w:t xml:space="preserve"> W </w:t>
      </w:r>
      <w:r w:rsidRPr="007E67F1">
        <w:t>celu realizacji zadań,</w:t>
      </w:r>
      <w:r w:rsidR="00034831" w:rsidRPr="007E67F1">
        <w:t xml:space="preserve"> o </w:t>
      </w:r>
      <w:r w:rsidRPr="007E67F1">
        <w:t>których mowa</w:t>
      </w:r>
      <w:r w:rsidR="00034831" w:rsidRPr="007E67F1">
        <w:t xml:space="preserve"> w ust. </w:t>
      </w:r>
      <w:r w:rsidRPr="007E67F1">
        <w:t>1, Prezes Rady Ministrów może podjąć decyzję</w:t>
      </w:r>
      <w:r w:rsidR="00034831" w:rsidRPr="007E67F1">
        <w:t xml:space="preserve"> o </w:t>
      </w:r>
      <w:r w:rsidRPr="007E67F1">
        <w:t>zablokowaniu planowanych wydatków</w:t>
      </w:r>
      <w:r w:rsidR="00034831" w:rsidRPr="007E67F1">
        <w:t xml:space="preserve"> w </w:t>
      </w:r>
      <w:r w:rsidRPr="007E67F1">
        <w:t>zakresie całego budżetu państwa</w:t>
      </w:r>
      <w:r w:rsidR="001120EC">
        <w:t>,</w:t>
      </w:r>
      <w:r w:rsidRPr="007E67F1">
        <w:t xml:space="preserve"> określając część budżetu państwa</w:t>
      </w:r>
      <w:r w:rsidR="00034831" w:rsidRPr="007E67F1">
        <w:t xml:space="preserve"> i </w:t>
      </w:r>
      <w:r w:rsidRPr="007E67F1">
        <w:t>łączną kwotę wydatków, która podlega blokowaniu. Do blokowania planowanych wydatków budżetu państwa przepisu</w:t>
      </w:r>
      <w:r w:rsidR="00034831" w:rsidRPr="007E67F1">
        <w:t xml:space="preserve"> art. </w:t>
      </w:r>
      <w:r w:rsidRPr="007E67F1">
        <w:t>17</w:t>
      </w:r>
      <w:r w:rsidR="00034831" w:rsidRPr="007E67F1">
        <w:t>7 </w:t>
      </w:r>
      <w:r w:rsidRPr="007E67F1">
        <w:t>ustawy</w:t>
      </w:r>
      <w:r w:rsidR="00034831" w:rsidRPr="007E67F1">
        <w:t xml:space="preserve"> z </w:t>
      </w:r>
      <w:r w:rsidRPr="007E67F1">
        <w:t>dnia 2</w:t>
      </w:r>
      <w:r w:rsidR="00034831" w:rsidRPr="007E67F1">
        <w:t>7 </w:t>
      </w:r>
      <w:r w:rsidRPr="007E67F1">
        <w:t>sierpnia 200</w:t>
      </w:r>
      <w:r w:rsidR="00034831" w:rsidRPr="007E67F1">
        <w:t>9 </w:t>
      </w:r>
      <w:r w:rsidRPr="007E67F1">
        <w:t xml:space="preserve">r. o finansach publicznych nie stosuje się. </w:t>
      </w:r>
    </w:p>
    <w:p w14:paraId="16D7591D" w14:textId="77777777" w:rsidR="00717FE3" w:rsidRPr="007E67F1" w:rsidRDefault="00717FE3" w:rsidP="00717FE3">
      <w:pPr>
        <w:pStyle w:val="USTustnpkodeksu"/>
      </w:pPr>
      <w:r w:rsidRPr="007E67F1">
        <w:t>3. Prezes Rady Minist</w:t>
      </w:r>
      <w:r w:rsidR="00BF58DE" w:rsidRPr="007E67F1">
        <w:t>rów powierza ministrowi właściwemu do spraw finansów publicznych</w:t>
      </w:r>
      <w:r w:rsidRPr="007E67F1">
        <w:t xml:space="preserve"> wykonanie decyzji,</w:t>
      </w:r>
      <w:r w:rsidR="00034831" w:rsidRPr="007E67F1">
        <w:t xml:space="preserve"> o </w:t>
      </w:r>
      <w:r w:rsidRPr="007E67F1">
        <w:t>której mowa</w:t>
      </w:r>
      <w:r w:rsidR="00034831" w:rsidRPr="007E67F1">
        <w:t xml:space="preserve"> w ust. </w:t>
      </w:r>
      <w:r w:rsidRPr="007E67F1">
        <w:t>2. Szczegółową klasyfikację wydatków, które podlegają blokowaniu, ustala dysponent części budżetowej.</w:t>
      </w:r>
      <w:r w:rsidR="00034831" w:rsidRPr="007E67F1">
        <w:t xml:space="preserve"> W </w:t>
      </w:r>
      <w:r w:rsidRPr="007E67F1">
        <w:t>przypadku blokowania środków ujętych w rezerwach celowych budżetu państwa szczegółow</w:t>
      </w:r>
      <w:r w:rsidR="004910D5" w:rsidRPr="007E67F1">
        <w:t>ą klasyfikację wydatków ustala m</w:t>
      </w:r>
      <w:r w:rsidRPr="007E67F1">
        <w:t xml:space="preserve">inister </w:t>
      </w:r>
      <w:r w:rsidR="004910D5" w:rsidRPr="007E67F1">
        <w:t>właściwy do spraw f</w:t>
      </w:r>
      <w:r w:rsidRPr="007E67F1">
        <w:t>inansów</w:t>
      </w:r>
      <w:r w:rsidR="004910D5" w:rsidRPr="007E67F1">
        <w:t xml:space="preserve"> publicznych</w:t>
      </w:r>
      <w:r w:rsidRPr="007E67F1">
        <w:t>.</w:t>
      </w:r>
    </w:p>
    <w:p w14:paraId="5E8264E8" w14:textId="77777777" w:rsidR="00717FE3" w:rsidRPr="007E67F1" w:rsidRDefault="00717FE3" w:rsidP="00717FE3">
      <w:pPr>
        <w:pStyle w:val="USTustnpkodeksu"/>
      </w:pPr>
      <w:r w:rsidRPr="007E67F1">
        <w:t>4. Ze środków zablokowanych na podstawie</w:t>
      </w:r>
      <w:r w:rsidR="00034831" w:rsidRPr="007E67F1">
        <w:t xml:space="preserve"> ust. 2 </w:t>
      </w:r>
      <w:r w:rsidR="00BF58DE" w:rsidRPr="007E67F1">
        <w:t>minister właściwy do spraw finansów publicznych</w:t>
      </w:r>
      <w:r w:rsidRPr="007E67F1">
        <w:t xml:space="preserve"> może utworzyć nową rezerwę celową</w:t>
      </w:r>
      <w:r w:rsidR="00034831" w:rsidRPr="007E67F1">
        <w:t xml:space="preserve"> z </w:t>
      </w:r>
      <w:r w:rsidRPr="007E67F1">
        <w:t>przeznaczeniem na realizację zadań,</w:t>
      </w:r>
      <w:r w:rsidR="00034831" w:rsidRPr="007E67F1">
        <w:t xml:space="preserve"> o </w:t>
      </w:r>
      <w:r w:rsidRPr="007E67F1">
        <w:t>których mowa</w:t>
      </w:r>
      <w:r w:rsidR="00034831" w:rsidRPr="007E67F1">
        <w:t xml:space="preserve"> w ust. </w:t>
      </w:r>
      <w:r w:rsidRPr="007E67F1">
        <w:t xml:space="preserve">1. </w:t>
      </w:r>
    </w:p>
    <w:p w14:paraId="4B65FB09" w14:textId="77777777" w:rsidR="00717FE3" w:rsidRPr="007E67F1" w:rsidRDefault="00717FE3" w:rsidP="00717FE3">
      <w:pPr>
        <w:pStyle w:val="USTustnpkodeksu"/>
      </w:pPr>
      <w:r w:rsidRPr="007E67F1">
        <w:t>5. Utworzenie rezerwy, o której mowa</w:t>
      </w:r>
      <w:r w:rsidR="00034831" w:rsidRPr="007E67F1">
        <w:t xml:space="preserve"> w ust. </w:t>
      </w:r>
      <w:r w:rsidRPr="007E67F1">
        <w:t xml:space="preserve">4, może nastąpić w terminie do dnia 21 grudnia 2022 r. i nie wymaga uzyskania opinii sejmowej komisji właściwej do spraw budżetu. </w:t>
      </w:r>
    </w:p>
    <w:p w14:paraId="225C718C" w14:textId="77777777" w:rsidR="00717FE3" w:rsidRPr="007E67F1" w:rsidRDefault="00717FE3" w:rsidP="00D14EC0">
      <w:pPr>
        <w:pStyle w:val="USTustnpkodeksu"/>
      </w:pPr>
      <w:r w:rsidRPr="007E67F1">
        <w:t>6. Podziału rezerwy celowej, o której mowa</w:t>
      </w:r>
      <w:r w:rsidR="00034831" w:rsidRPr="007E67F1">
        <w:t xml:space="preserve"> w ust. </w:t>
      </w:r>
      <w:r w:rsidR="004910D5" w:rsidRPr="007E67F1">
        <w:t>4, dokonuje m</w:t>
      </w:r>
      <w:r w:rsidRPr="007E67F1">
        <w:t>inister</w:t>
      </w:r>
      <w:r w:rsidR="004910D5" w:rsidRPr="007E67F1">
        <w:t xml:space="preserve"> właściwy do spraw f</w:t>
      </w:r>
      <w:r w:rsidRPr="007E67F1">
        <w:t>inansów</w:t>
      </w:r>
      <w:r w:rsidR="004910D5" w:rsidRPr="007E67F1">
        <w:t xml:space="preserve"> publicznych</w:t>
      </w:r>
      <w:r w:rsidRPr="007E67F1">
        <w:t xml:space="preserve"> na wniosek dysponenta realizującego zadania,</w:t>
      </w:r>
      <w:r w:rsidR="00034831" w:rsidRPr="007E67F1">
        <w:t xml:space="preserve"> o </w:t>
      </w:r>
      <w:r w:rsidRPr="007E67F1">
        <w:t>których mowa</w:t>
      </w:r>
      <w:r w:rsidR="00034831" w:rsidRPr="007E67F1">
        <w:t xml:space="preserve"> w ust. </w:t>
      </w:r>
      <w:r w:rsidRPr="007E67F1">
        <w:t>1, zaakceptowany przez Prezesa Rady Ministrów.</w:t>
      </w:r>
    </w:p>
    <w:p w14:paraId="4F7CC334" w14:textId="77777777" w:rsidR="00A036D4" w:rsidRPr="007E67F1" w:rsidRDefault="00AA4B42" w:rsidP="00B15C58">
      <w:pPr>
        <w:pStyle w:val="ARTartustawynprozporzdzenia"/>
      </w:pPr>
      <w:r w:rsidRPr="007E67F1">
        <w:rPr>
          <w:rStyle w:val="Ppogrubienie"/>
        </w:rPr>
        <w:t>Art.</w:t>
      </w:r>
      <w:r w:rsidR="00F959AA" w:rsidRPr="007E67F1">
        <w:rPr>
          <w:rStyle w:val="Ppogrubienie"/>
        </w:rPr>
        <w:t> </w:t>
      </w:r>
      <w:r w:rsidR="00C54AAA" w:rsidRPr="007E67F1">
        <w:rPr>
          <w:rStyle w:val="Ppogrubienie"/>
        </w:rPr>
        <w:t>19</w:t>
      </w:r>
      <w:r w:rsidRPr="007E67F1">
        <w:rPr>
          <w:rStyle w:val="Ppogrubienie"/>
        </w:rPr>
        <w:t>.</w:t>
      </w:r>
      <w:r w:rsidR="00F959AA" w:rsidRPr="007E67F1">
        <w:t> </w:t>
      </w:r>
      <w:r w:rsidR="00A036D4" w:rsidRPr="007E67F1">
        <w:t xml:space="preserve">1. </w:t>
      </w:r>
      <w:r w:rsidR="005902E9" w:rsidRPr="007E67F1">
        <w:t>Obywatel Ukrainy</w:t>
      </w:r>
      <w:r w:rsidR="00A036D4" w:rsidRPr="007E67F1">
        <w:t xml:space="preserve"> jest uprawniony do wykonywania pracy na terytorium Rzeczypospolitej Polskiej</w:t>
      </w:r>
      <w:r w:rsidR="00A7502C" w:rsidRPr="007E67F1">
        <w:t xml:space="preserve"> w </w:t>
      </w:r>
      <w:r w:rsidR="00A036D4" w:rsidRPr="007E67F1">
        <w:t>okresie pobytu zgodnego</w:t>
      </w:r>
      <w:r w:rsidR="00A7502C" w:rsidRPr="007E67F1">
        <w:t xml:space="preserve"> z </w:t>
      </w:r>
      <w:r w:rsidR="00A036D4" w:rsidRPr="007E67F1">
        <w:t>obowiązującymi przepisami,</w:t>
      </w:r>
      <w:r w:rsidR="00A7502C" w:rsidRPr="007E67F1">
        <w:t xml:space="preserve"> w </w:t>
      </w:r>
      <w:r w:rsidR="00A036D4" w:rsidRPr="007E67F1">
        <w:t>przypadku gdy:</w:t>
      </w:r>
    </w:p>
    <w:p w14:paraId="00597657" w14:textId="77777777" w:rsidR="00A036D4" w:rsidRPr="007E67F1" w:rsidRDefault="00A036D4" w:rsidP="003C7AC4">
      <w:pPr>
        <w:pStyle w:val="PKTpunkt"/>
      </w:pPr>
      <w:r w:rsidRPr="007E67F1">
        <w:t>1)</w:t>
      </w:r>
      <w:r w:rsidRPr="007E67F1">
        <w:tab/>
        <w:t>jego pobyt na terytorium</w:t>
      </w:r>
      <w:r w:rsidR="00C34B29" w:rsidRPr="007E67F1">
        <w:t xml:space="preserve"> Rzeczypospolitej Polskiej uznaje</w:t>
      </w:r>
      <w:r w:rsidRPr="007E67F1">
        <w:t xml:space="preserve"> się za legalny na podstawie</w:t>
      </w:r>
      <w:r w:rsidR="00034831" w:rsidRPr="007E67F1">
        <w:t xml:space="preserve"> art. 2 ust. 1 lub</w:t>
      </w:r>
    </w:p>
    <w:p w14:paraId="031D8FEC" w14:textId="77777777" w:rsidR="00A036D4" w:rsidRPr="007E67F1" w:rsidRDefault="00A036D4" w:rsidP="003C7AC4">
      <w:pPr>
        <w:pStyle w:val="PKTpunkt"/>
      </w:pPr>
      <w:r w:rsidRPr="007E67F1">
        <w:t>2)</w:t>
      </w:r>
      <w:r w:rsidRPr="007E67F1">
        <w:tab/>
        <w:t>jest obywatelem Ukrainy przebywającym legalnie na terytorium Rzeczypospolitej Polskiej</w:t>
      </w:r>
    </w:p>
    <w:p w14:paraId="2026F993" w14:textId="3D76273D" w:rsidR="00A036D4" w:rsidRPr="007E67F1" w:rsidRDefault="00780DE5" w:rsidP="003C7AC4">
      <w:pPr>
        <w:pStyle w:val="CZWSPPKTczwsplnapunktw"/>
      </w:pPr>
      <w:r w:rsidRPr="007E67F1">
        <w:t xml:space="preserve">– jeżeli </w:t>
      </w:r>
      <w:r w:rsidR="00A036D4" w:rsidRPr="007E67F1">
        <w:t>podmiot powierzający wykonywanie pracy powiadomi</w:t>
      </w:r>
      <w:r w:rsidR="00A7502C" w:rsidRPr="007E67F1">
        <w:t xml:space="preserve"> w </w:t>
      </w:r>
      <w:r w:rsidR="00A036D4" w:rsidRPr="007E67F1">
        <w:t xml:space="preserve">terminie </w:t>
      </w:r>
      <w:r w:rsidR="00A7502C" w:rsidRPr="007E67F1">
        <w:t>7 </w:t>
      </w:r>
      <w:r w:rsidR="00A036D4" w:rsidRPr="007E67F1">
        <w:t xml:space="preserve">dni od dnia podjęcia pracy przez </w:t>
      </w:r>
      <w:r w:rsidR="00AE432B" w:rsidRPr="007E67F1">
        <w:t>obywatela Ukrainy</w:t>
      </w:r>
      <w:r w:rsidR="00A036D4" w:rsidRPr="007E67F1">
        <w:t xml:space="preserve"> powiatowy urząd pracy właściwy ze względu</w:t>
      </w:r>
      <w:r w:rsidR="009A5A15">
        <w:t xml:space="preserve"> </w:t>
      </w:r>
      <w:r w:rsidR="00A036D4" w:rsidRPr="007E67F1">
        <w:t>na siedzibę lub miejsce zamieszkania podmiotu</w:t>
      </w:r>
      <w:r w:rsidR="00A7502C" w:rsidRPr="007E67F1">
        <w:t xml:space="preserve"> o </w:t>
      </w:r>
      <w:r w:rsidRPr="007E67F1">
        <w:t>powierzeniu wykonywania pracy</w:t>
      </w:r>
      <w:r w:rsidR="00A036D4" w:rsidRPr="007E67F1">
        <w:t xml:space="preserve"> temu </w:t>
      </w:r>
      <w:r w:rsidR="00AE432B" w:rsidRPr="007E67F1">
        <w:t>obywatelowi</w:t>
      </w:r>
      <w:r w:rsidR="00A036D4" w:rsidRPr="007E67F1">
        <w:t xml:space="preserve">. </w:t>
      </w:r>
    </w:p>
    <w:p w14:paraId="12413E08" w14:textId="77777777" w:rsidR="00A036D4" w:rsidRPr="007E67F1" w:rsidRDefault="00A036D4" w:rsidP="003C7AC4">
      <w:pPr>
        <w:pStyle w:val="USTustnpkodeksu"/>
      </w:pPr>
      <w:r w:rsidRPr="007E67F1">
        <w:t>2.</w:t>
      </w:r>
      <w:r w:rsidR="00A7502C" w:rsidRPr="007E67F1">
        <w:t xml:space="preserve"> W </w:t>
      </w:r>
      <w:r w:rsidRPr="007E67F1">
        <w:t>przypadku,</w:t>
      </w:r>
      <w:r w:rsidR="00A7502C" w:rsidRPr="007E67F1">
        <w:t xml:space="preserve"> o </w:t>
      </w:r>
      <w:r w:rsidRPr="007E67F1">
        <w:t>którym mowa</w:t>
      </w:r>
      <w:r w:rsidR="00034831" w:rsidRPr="007E67F1">
        <w:t xml:space="preserve"> w ust. </w:t>
      </w:r>
      <w:r w:rsidRPr="007E67F1">
        <w:t>1, powiadomienie następuje za pośrednictwem systemu teleinformatycznego – praca.gov.pl.</w:t>
      </w:r>
    </w:p>
    <w:p w14:paraId="6BF570FD" w14:textId="77777777" w:rsidR="00A036D4" w:rsidRPr="007E67F1" w:rsidRDefault="00A036D4" w:rsidP="003C7AC4">
      <w:pPr>
        <w:pStyle w:val="USTustnpkodeksu"/>
      </w:pPr>
      <w:r w:rsidRPr="007E67F1">
        <w:t>3.</w:t>
      </w:r>
      <w:r w:rsidR="00A7502C" w:rsidRPr="007E67F1">
        <w:t xml:space="preserve"> W </w:t>
      </w:r>
      <w:r w:rsidRPr="007E67F1">
        <w:t>powiadomieniu,</w:t>
      </w:r>
      <w:r w:rsidR="00A7502C" w:rsidRPr="007E67F1">
        <w:t xml:space="preserve"> o </w:t>
      </w:r>
      <w:r w:rsidRPr="007E67F1">
        <w:t>którym mowa</w:t>
      </w:r>
      <w:r w:rsidR="00034831" w:rsidRPr="007E67F1">
        <w:t xml:space="preserve"> w ust. </w:t>
      </w:r>
      <w:r w:rsidRPr="007E67F1">
        <w:t xml:space="preserve">1, podmiot powierzający wykonywanie pracy </w:t>
      </w:r>
      <w:r w:rsidR="00AE432B" w:rsidRPr="007E67F1">
        <w:t>obywatelowi Ukrainy</w:t>
      </w:r>
      <w:r w:rsidRPr="007E67F1">
        <w:t xml:space="preserve"> przekazuje: </w:t>
      </w:r>
    </w:p>
    <w:p w14:paraId="41FC8552" w14:textId="77777777" w:rsidR="00A036D4" w:rsidRPr="007E67F1" w:rsidRDefault="00A036D4" w:rsidP="003C7AC4">
      <w:pPr>
        <w:pStyle w:val="PKTpunkt"/>
      </w:pPr>
      <w:r w:rsidRPr="007E67F1">
        <w:t>1)</w:t>
      </w:r>
      <w:r w:rsidRPr="007E67F1">
        <w:tab/>
        <w:t xml:space="preserve">informacje dotyczące podmiotu powierzającego wykonywanie pracy </w:t>
      </w:r>
      <w:r w:rsidR="00AE432B" w:rsidRPr="007E67F1">
        <w:t>obywatelowi Ukrainy</w:t>
      </w:r>
      <w:r w:rsidRPr="007E67F1">
        <w:t>:</w:t>
      </w:r>
    </w:p>
    <w:p w14:paraId="0F937023" w14:textId="77777777" w:rsidR="00A036D4" w:rsidRPr="007E67F1" w:rsidRDefault="00A036D4" w:rsidP="003C7AC4">
      <w:pPr>
        <w:pStyle w:val="LITlitera"/>
      </w:pPr>
      <w:r w:rsidRPr="007E67F1">
        <w:t>a)</w:t>
      </w:r>
      <w:r w:rsidRPr="007E67F1">
        <w:tab/>
        <w:t>nazwę albo imię (imiona)</w:t>
      </w:r>
      <w:r w:rsidR="00A7502C" w:rsidRPr="007E67F1">
        <w:t xml:space="preserve"> i </w:t>
      </w:r>
      <w:r w:rsidRPr="007E67F1">
        <w:t>nazwisko,</w:t>
      </w:r>
    </w:p>
    <w:p w14:paraId="26419DEC" w14:textId="77777777" w:rsidR="00A036D4" w:rsidRPr="007E67F1" w:rsidRDefault="00A036D4" w:rsidP="003C7AC4">
      <w:pPr>
        <w:pStyle w:val="LITlitera"/>
      </w:pPr>
      <w:r w:rsidRPr="007E67F1">
        <w:t>b)</w:t>
      </w:r>
      <w:r w:rsidRPr="007E67F1">
        <w:tab/>
        <w:t>adres siedziby albo miejsca zamieszkania,</w:t>
      </w:r>
    </w:p>
    <w:p w14:paraId="3E542AD8" w14:textId="77777777" w:rsidR="00A036D4" w:rsidRPr="007E67F1" w:rsidRDefault="00A036D4" w:rsidP="003C7AC4">
      <w:pPr>
        <w:pStyle w:val="LITlitera"/>
      </w:pPr>
      <w:r w:rsidRPr="007E67F1">
        <w:t>c)</w:t>
      </w:r>
      <w:r w:rsidRPr="007E67F1">
        <w:tab/>
        <w:t>numer telefonu lub adres poczty elektronicznej</w:t>
      </w:r>
      <w:r w:rsidR="00A7502C" w:rsidRPr="007E67F1">
        <w:t xml:space="preserve"> o </w:t>
      </w:r>
      <w:r w:rsidRPr="007E67F1">
        <w:t>charakterze służbowym,</w:t>
      </w:r>
    </w:p>
    <w:p w14:paraId="3DFC7E94" w14:textId="77777777" w:rsidR="00A036D4" w:rsidRPr="007E67F1" w:rsidRDefault="00A036D4" w:rsidP="003C7AC4">
      <w:pPr>
        <w:pStyle w:val="LITlitera"/>
      </w:pPr>
      <w:r w:rsidRPr="007E67F1">
        <w:t>d)</w:t>
      </w:r>
      <w:r w:rsidRPr="007E67F1">
        <w:tab/>
        <w:t>numer identyfikacyjn</w:t>
      </w:r>
      <w:r w:rsidR="00EC6F6A" w:rsidRPr="007E67F1">
        <w:t>y</w:t>
      </w:r>
      <w:r w:rsidRPr="007E67F1">
        <w:t xml:space="preserve"> NIP</w:t>
      </w:r>
      <w:r w:rsidR="00A7502C" w:rsidRPr="007E67F1">
        <w:t xml:space="preserve"> i </w:t>
      </w:r>
      <w:r w:rsidRPr="007E67F1">
        <w:t xml:space="preserve">REGON </w:t>
      </w:r>
      <w:r w:rsidR="006E03D7" w:rsidRPr="007E67F1">
        <w:t>–</w:t>
      </w:r>
      <w:r w:rsidR="00A7502C" w:rsidRPr="007E67F1">
        <w:t xml:space="preserve"> w </w:t>
      </w:r>
      <w:r w:rsidRPr="007E67F1">
        <w:t xml:space="preserve">przypadku podmiotu prowadzącego działalność gospodarczą, albo numer PESEL </w:t>
      </w:r>
      <w:r w:rsidR="006E03D7" w:rsidRPr="007E67F1">
        <w:t>–</w:t>
      </w:r>
      <w:r w:rsidR="00A7502C" w:rsidRPr="007E67F1">
        <w:t xml:space="preserve"> w </w:t>
      </w:r>
      <w:r w:rsidRPr="007E67F1">
        <w:t>przypadku osoby fizycznej,</w:t>
      </w:r>
    </w:p>
    <w:p w14:paraId="1A90D301" w14:textId="77777777" w:rsidR="00A036D4" w:rsidRPr="007E67F1" w:rsidRDefault="00A036D4" w:rsidP="003C7AC4">
      <w:pPr>
        <w:pStyle w:val="LITlitera"/>
      </w:pPr>
      <w:r w:rsidRPr="007E67F1">
        <w:t>e)</w:t>
      </w:r>
      <w:r w:rsidRPr="007E67F1">
        <w:tab/>
        <w:t xml:space="preserve">numer wpisu do rejestru podmiotów prowadzących agencje zatrudnienia </w:t>
      </w:r>
      <w:r w:rsidR="006E03D7" w:rsidRPr="007E67F1">
        <w:t>–</w:t>
      </w:r>
      <w:r w:rsidR="00A7502C" w:rsidRPr="007E67F1">
        <w:t xml:space="preserve"> w </w:t>
      </w:r>
      <w:r w:rsidRPr="007E67F1">
        <w:t xml:space="preserve">przypadku podmiotu powierzającego wykonywanie pracy </w:t>
      </w:r>
      <w:r w:rsidR="00AE432B" w:rsidRPr="007E67F1">
        <w:t>obywatelowi Ukrainy</w:t>
      </w:r>
      <w:r w:rsidRPr="007E67F1">
        <w:t>, który prowadzi agencję zatrudnienia świadczącą usługi pracy tymczasowej,</w:t>
      </w:r>
    </w:p>
    <w:p w14:paraId="40FB7BAB" w14:textId="77777777" w:rsidR="00A036D4" w:rsidRPr="007E67F1" w:rsidRDefault="00A036D4" w:rsidP="003C7AC4">
      <w:pPr>
        <w:pStyle w:val="LITlitera"/>
      </w:pPr>
      <w:r w:rsidRPr="007E67F1">
        <w:t>f)</w:t>
      </w:r>
      <w:r w:rsidRPr="007E67F1">
        <w:tab/>
      </w:r>
      <w:r w:rsidR="00EC6F6A" w:rsidRPr="007E67F1">
        <w:t>symbol PKD oraz opis wykonywanej działalnoś</w:t>
      </w:r>
      <w:r w:rsidR="00495CCC" w:rsidRPr="007E67F1">
        <w:t>ci związanej z pracą obywateli Ukrainy</w:t>
      </w:r>
      <w:r w:rsidR="00EC6F6A" w:rsidRPr="007E67F1">
        <w:t>;</w:t>
      </w:r>
    </w:p>
    <w:p w14:paraId="0AC432B4" w14:textId="77777777" w:rsidR="00A036D4" w:rsidRPr="007E67F1" w:rsidRDefault="00A036D4" w:rsidP="003C7AC4">
      <w:pPr>
        <w:pStyle w:val="PKTpunkt"/>
      </w:pPr>
      <w:r w:rsidRPr="007E67F1">
        <w:t>2)</w:t>
      </w:r>
      <w:r w:rsidRPr="007E67F1">
        <w:tab/>
        <w:t xml:space="preserve">dane osobowe </w:t>
      </w:r>
      <w:r w:rsidR="00AE432B" w:rsidRPr="007E67F1">
        <w:t>obywatela Ukrainy</w:t>
      </w:r>
      <w:r w:rsidRPr="007E67F1">
        <w:t>:</w:t>
      </w:r>
    </w:p>
    <w:p w14:paraId="23D9E63B" w14:textId="77777777" w:rsidR="00A036D4" w:rsidRPr="007E67F1" w:rsidRDefault="00A036D4" w:rsidP="003C7AC4">
      <w:pPr>
        <w:pStyle w:val="LITlitera"/>
      </w:pPr>
      <w:r w:rsidRPr="007E67F1">
        <w:t>a)</w:t>
      </w:r>
      <w:r w:rsidRPr="007E67F1">
        <w:tab/>
      </w:r>
      <w:r w:rsidR="00BD0E8B" w:rsidRPr="007E67F1">
        <w:t>imię (</w:t>
      </w:r>
      <w:r w:rsidR="004A7897" w:rsidRPr="007E67F1">
        <w:t>imiona</w:t>
      </w:r>
      <w:r w:rsidR="00BD0E8B" w:rsidRPr="007E67F1">
        <w:t>)</w:t>
      </w:r>
      <w:r w:rsidR="004A7897" w:rsidRPr="007E67F1">
        <w:t xml:space="preserve"> </w:t>
      </w:r>
      <w:r w:rsidR="00A7502C" w:rsidRPr="007E67F1">
        <w:t>i </w:t>
      </w:r>
      <w:r w:rsidRPr="007E67F1">
        <w:t>nazwisko,</w:t>
      </w:r>
    </w:p>
    <w:p w14:paraId="796219CE" w14:textId="77777777" w:rsidR="00EC6F6A" w:rsidRPr="007E67F1" w:rsidRDefault="00A036D4" w:rsidP="00EC6F6A">
      <w:pPr>
        <w:pStyle w:val="LITlitera"/>
      </w:pPr>
      <w:r w:rsidRPr="007E67F1">
        <w:t>b)</w:t>
      </w:r>
      <w:r w:rsidRPr="007E67F1">
        <w:tab/>
        <w:t>datę urodzenia,</w:t>
      </w:r>
    </w:p>
    <w:p w14:paraId="4384F2C4" w14:textId="77777777" w:rsidR="00EC6F6A" w:rsidRPr="007E67F1" w:rsidRDefault="004942B2" w:rsidP="00EC6F6A">
      <w:pPr>
        <w:pStyle w:val="LITlitera"/>
      </w:pPr>
      <w:r w:rsidRPr="007E67F1">
        <w:t>c)</w:t>
      </w:r>
      <w:r w:rsidRPr="007E67F1">
        <w:tab/>
      </w:r>
      <w:r w:rsidR="00EC6F6A" w:rsidRPr="007E67F1">
        <w:t>płeć,</w:t>
      </w:r>
    </w:p>
    <w:p w14:paraId="5E6217A7" w14:textId="77777777" w:rsidR="00EC6F6A" w:rsidRPr="007E67F1" w:rsidRDefault="004942B2" w:rsidP="00EC6F6A">
      <w:pPr>
        <w:pStyle w:val="LITlitera"/>
      </w:pPr>
      <w:r w:rsidRPr="007E67F1">
        <w:t>d)</w:t>
      </w:r>
      <w:r w:rsidRPr="007E67F1">
        <w:tab/>
      </w:r>
      <w:r w:rsidR="00EC6F6A" w:rsidRPr="007E67F1">
        <w:t>obywatelstwo,</w:t>
      </w:r>
    </w:p>
    <w:p w14:paraId="74324253" w14:textId="77777777" w:rsidR="00EC6F6A" w:rsidRPr="007E67F1" w:rsidRDefault="00EC6F6A" w:rsidP="00EC6F6A">
      <w:pPr>
        <w:pStyle w:val="LITlitera"/>
      </w:pPr>
      <w:r w:rsidRPr="007E67F1">
        <w:t>e)</w:t>
      </w:r>
      <w:r w:rsidRPr="007E67F1">
        <w:tab/>
        <w:t>rodzaj, numer i serię dokumentu podróży lub innego dokumentu stwierdzającego lub pozwalającego ustalić tożsamość oraz państwo,</w:t>
      </w:r>
      <w:r w:rsidR="00792C06" w:rsidRPr="007E67F1">
        <w:t xml:space="preserve"> w </w:t>
      </w:r>
      <w:r w:rsidR="00626315" w:rsidRPr="007E67F1">
        <w:t>którym wydano ten dokument,</w:t>
      </w:r>
    </w:p>
    <w:p w14:paraId="47275021" w14:textId="77777777" w:rsidR="00626315" w:rsidRPr="007E67F1" w:rsidRDefault="00626315" w:rsidP="00C37993">
      <w:pPr>
        <w:pStyle w:val="LITlitera"/>
      </w:pPr>
      <w:r w:rsidRPr="007E67F1">
        <w:t>f)</w:t>
      </w:r>
      <w:r w:rsidR="00C37993" w:rsidRPr="007E67F1">
        <w:tab/>
      </w:r>
      <w:r w:rsidR="002D47C2" w:rsidRPr="007E67F1">
        <w:t xml:space="preserve">numer </w:t>
      </w:r>
      <w:r w:rsidR="00C37993" w:rsidRPr="007E67F1">
        <w:t>P</w:t>
      </w:r>
      <w:r w:rsidR="007A39CA">
        <w:t xml:space="preserve">ESEL </w:t>
      </w:r>
      <w:r w:rsidR="007A39CA" w:rsidRPr="007A39CA">
        <w:t>–</w:t>
      </w:r>
      <w:r w:rsidRPr="007E67F1">
        <w:t xml:space="preserve"> o ile został nadany</w:t>
      </w:r>
      <w:r w:rsidR="00C37993" w:rsidRPr="007E67F1">
        <w:t>;</w:t>
      </w:r>
    </w:p>
    <w:p w14:paraId="4A39E412" w14:textId="77777777" w:rsidR="00EC6F6A" w:rsidRPr="007E67F1" w:rsidRDefault="00EC6F6A" w:rsidP="00477577">
      <w:pPr>
        <w:pStyle w:val="PKTpunkt"/>
      </w:pPr>
      <w:r w:rsidRPr="007E67F1">
        <w:t>3)</w:t>
      </w:r>
      <w:r w:rsidRPr="007E67F1">
        <w:tab/>
        <w:t xml:space="preserve">rodzaj umowy pomiędzy podmiotem powierzającym </w:t>
      </w:r>
      <w:r w:rsidR="00495CCC" w:rsidRPr="007E67F1">
        <w:t>wykonywanie pracy a obywatelem Ukrainy</w:t>
      </w:r>
      <w:r w:rsidR="00CF711A" w:rsidRPr="007E67F1">
        <w:t>;</w:t>
      </w:r>
    </w:p>
    <w:p w14:paraId="29EF5777" w14:textId="4A05806F" w:rsidR="00CF711A" w:rsidRPr="007E67F1" w:rsidRDefault="00CF711A" w:rsidP="00477577">
      <w:pPr>
        <w:pStyle w:val="PKTpunkt"/>
      </w:pPr>
      <w:r w:rsidRPr="007E67F1">
        <w:t>4)</w:t>
      </w:r>
      <w:r w:rsidR="001120EC">
        <w:tab/>
      </w:r>
      <w:r w:rsidRPr="007E67F1">
        <w:t>stanowisko lub rodzaj wykonywanej pracy.</w:t>
      </w:r>
    </w:p>
    <w:p w14:paraId="5DFB2A4C" w14:textId="77777777" w:rsidR="00A036D4" w:rsidRPr="007E67F1" w:rsidRDefault="00A036D4" w:rsidP="003C7AC4">
      <w:pPr>
        <w:pStyle w:val="USTustnpkodeksu"/>
      </w:pPr>
      <w:r w:rsidRPr="007E67F1">
        <w:t>4. Minister właściwy do spraw pracy oraz właściwy powiatowy urząd pracy przetwarza dane,</w:t>
      </w:r>
      <w:r w:rsidR="00A7502C" w:rsidRPr="007E67F1">
        <w:t xml:space="preserve"> o </w:t>
      </w:r>
      <w:r w:rsidRPr="007E67F1">
        <w:t>których mowa</w:t>
      </w:r>
      <w:r w:rsidR="00034831" w:rsidRPr="007E67F1">
        <w:t xml:space="preserve"> w ust. </w:t>
      </w:r>
      <w:r w:rsidRPr="007E67F1">
        <w:t>3,</w:t>
      </w:r>
      <w:r w:rsidR="00A7502C" w:rsidRPr="007E67F1">
        <w:t xml:space="preserve"> w </w:t>
      </w:r>
      <w:r w:rsidRPr="007E67F1">
        <w:t>celu realizacji zadań ustawowych.</w:t>
      </w:r>
    </w:p>
    <w:p w14:paraId="07929D0D" w14:textId="77777777" w:rsidR="00EC6F6A" w:rsidRPr="007E67F1" w:rsidRDefault="00AC2E38" w:rsidP="00EC6F6A">
      <w:pPr>
        <w:pStyle w:val="USTustnpkodeksu"/>
      </w:pPr>
      <w:r w:rsidRPr="007E67F1">
        <w:t>5</w:t>
      </w:r>
      <w:r w:rsidR="00EC6F6A" w:rsidRPr="007E67F1">
        <w:t>. Minister właściwy do spraw pracy zapewnia udostępnienie danych,</w:t>
      </w:r>
      <w:r w:rsidR="00792C06" w:rsidRPr="007E67F1">
        <w:t xml:space="preserve"> o </w:t>
      </w:r>
      <w:r w:rsidR="00EC6F6A" w:rsidRPr="007E67F1">
        <w:t>których mowa</w:t>
      </w:r>
      <w:r w:rsidR="00034831" w:rsidRPr="007E67F1">
        <w:t xml:space="preserve"> w ust. </w:t>
      </w:r>
      <w:r w:rsidR="00EC6F6A" w:rsidRPr="007E67F1">
        <w:t>3,</w:t>
      </w:r>
      <w:r w:rsidR="00792C06" w:rsidRPr="007E67F1">
        <w:t xml:space="preserve"> w </w:t>
      </w:r>
      <w:r w:rsidR="00EC6F6A" w:rsidRPr="007E67F1">
        <w:t>drodze teletransmisji danych:</w:t>
      </w:r>
    </w:p>
    <w:p w14:paraId="1E9F9D5E" w14:textId="77777777" w:rsidR="00EC6F6A" w:rsidRPr="007E67F1" w:rsidRDefault="00E60023" w:rsidP="00E60023">
      <w:pPr>
        <w:pStyle w:val="PKTpunkt"/>
      </w:pPr>
      <w:r w:rsidRPr="007E67F1">
        <w:t>1)</w:t>
      </w:r>
      <w:r w:rsidRPr="007E67F1">
        <w:tab/>
      </w:r>
      <w:r w:rsidR="00EC6F6A" w:rsidRPr="007E67F1">
        <w:t>Kasie Rolniczego Ubezpieczenia Społecznego,</w:t>
      </w:r>
    </w:p>
    <w:p w14:paraId="6C64E7FA" w14:textId="77777777" w:rsidR="00EC6F6A" w:rsidRPr="007E67F1" w:rsidRDefault="00E60023" w:rsidP="00E60023">
      <w:pPr>
        <w:pStyle w:val="PKTpunkt"/>
      </w:pPr>
      <w:r w:rsidRPr="007E67F1">
        <w:t>2)</w:t>
      </w:r>
      <w:r w:rsidRPr="007E67F1">
        <w:tab/>
      </w:r>
      <w:r w:rsidR="00EC6F6A" w:rsidRPr="007E67F1">
        <w:t>Państwowej Inspekcji Pracy,</w:t>
      </w:r>
    </w:p>
    <w:p w14:paraId="762450F0" w14:textId="77777777" w:rsidR="00EC6F6A" w:rsidRPr="007E67F1" w:rsidRDefault="00E60023" w:rsidP="00E60023">
      <w:pPr>
        <w:pStyle w:val="PKTpunkt"/>
      </w:pPr>
      <w:r w:rsidRPr="007E67F1">
        <w:t>3)</w:t>
      </w:r>
      <w:r w:rsidRPr="007E67F1">
        <w:tab/>
      </w:r>
      <w:r w:rsidR="00EC6F6A" w:rsidRPr="007E67F1">
        <w:t>Straży Granicznej,</w:t>
      </w:r>
    </w:p>
    <w:p w14:paraId="6A41EF69" w14:textId="77777777" w:rsidR="00EC6F6A" w:rsidRPr="007E67F1" w:rsidRDefault="00E60023" w:rsidP="00E60023">
      <w:pPr>
        <w:pStyle w:val="PKTpunkt"/>
      </w:pPr>
      <w:r w:rsidRPr="007E67F1">
        <w:t>4)</w:t>
      </w:r>
      <w:r w:rsidRPr="007E67F1">
        <w:tab/>
      </w:r>
      <w:r w:rsidR="00EC6F6A" w:rsidRPr="007E67F1">
        <w:t>Zakładowi Ubezpieczeń Społecznych</w:t>
      </w:r>
    </w:p>
    <w:p w14:paraId="7E8A8275" w14:textId="77777777" w:rsidR="00EC6F6A" w:rsidRPr="007E67F1" w:rsidRDefault="00EC6F6A" w:rsidP="00DC4F53">
      <w:pPr>
        <w:pStyle w:val="CZWSPPKTczwsplnapunktw"/>
      </w:pPr>
      <w:r w:rsidRPr="007E67F1">
        <w:t>–</w:t>
      </w:r>
      <w:r w:rsidR="00792C06" w:rsidRPr="007E67F1">
        <w:t xml:space="preserve"> w </w:t>
      </w:r>
      <w:r w:rsidRPr="007E67F1">
        <w:t>zakresie niezbędnym do realizacji ich zadań ustawowych.</w:t>
      </w:r>
    </w:p>
    <w:p w14:paraId="22BBB140" w14:textId="26373341" w:rsidR="00A036D4" w:rsidRPr="007E67F1" w:rsidRDefault="00AC2E38" w:rsidP="00685BEB">
      <w:pPr>
        <w:pStyle w:val="USTustnpkodeksu"/>
      </w:pPr>
      <w:r w:rsidRPr="007E67F1">
        <w:t>6</w:t>
      </w:r>
      <w:r w:rsidR="00A036D4" w:rsidRPr="007E67F1">
        <w:t xml:space="preserve">. </w:t>
      </w:r>
      <w:r w:rsidR="00AE432B" w:rsidRPr="007E67F1">
        <w:t>Obywatel Ukrainy</w:t>
      </w:r>
      <w:r w:rsidR="00A036D4" w:rsidRPr="007E67F1">
        <w:t>,</w:t>
      </w:r>
      <w:r w:rsidR="00A7502C" w:rsidRPr="007E67F1">
        <w:t xml:space="preserve"> o </w:t>
      </w:r>
      <w:r w:rsidR="00A036D4" w:rsidRPr="007E67F1">
        <w:t>który</w:t>
      </w:r>
      <w:r w:rsidR="00682F3E" w:rsidRPr="007E67F1">
        <w:t>m</w:t>
      </w:r>
      <w:r w:rsidR="00A036D4" w:rsidRPr="007E67F1">
        <w:t xml:space="preserve"> mowa</w:t>
      </w:r>
      <w:r w:rsidR="00034831" w:rsidRPr="007E67F1">
        <w:t xml:space="preserve"> w ust. </w:t>
      </w:r>
      <w:r w:rsidR="00103D42" w:rsidRPr="007E67F1">
        <w:t>1</w:t>
      </w:r>
      <w:r w:rsidR="00A036D4" w:rsidRPr="007E67F1">
        <w:t>, mo</w:t>
      </w:r>
      <w:r w:rsidR="00682F3E" w:rsidRPr="007E67F1">
        <w:t>że</w:t>
      </w:r>
      <w:r w:rsidR="00A036D4" w:rsidRPr="007E67F1">
        <w:t xml:space="preserve"> zarejestrować się oraz zostać uznan</w:t>
      </w:r>
      <w:r w:rsidR="00682F3E" w:rsidRPr="007E67F1">
        <w:t>y</w:t>
      </w:r>
      <w:r w:rsidR="00A036D4" w:rsidRPr="007E67F1">
        <w:t xml:space="preserve"> jako osob</w:t>
      </w:r>
      <w:r w:rsidR="00682F3E" w:rsidRPr="007E67F1">
        <w:t>a</w:t>
      </w:r>
      <w:r w:rsidR="00A036D4" w:rsidRPr="007E67F1">
        <w:t xml:space="preserve"> bezrobotn</w:t>
      </w:r>
      <w:r w:rsidR="00682F3E" w:rsidRPr="007E67F1">
        <w:t>a</w:t>
      </w:r>
      <w:r w:rsidR="00A036D4" w:rsidRPr="007E67F1">
        <w:t xml:space="preserve"> albo poszukując</w:t>
      </w:r>
      <w:r w:rsidR="00682F3E" w:rsidRPr="007E67F1">
        <w:t>a</w:t>
      </w:r>
      <w:r w:rsidR="00A036D4" w:rsidRPr="007E67F1">
        <w:t xml:space="preserve"> pracy,</w:t>
      </w:r>
      <w:r w:rsidR="00A7502C" w:rsidRPr="007E67F1">
        <w:t xml:space="preserve"> o </w:t>
      </w:r>
      <w:r w:rsidR="00A036D4" w:rsidRPr="007E67F1">
        <w:t>któr</w:t>
      </w:r>
      <w:r w:rsidR="00682F3E" w:rsidRPr="007E67F1">
        <w:t>ej</w:t>
      </w:r>
      <w:r w:rsidR="00A036D4" w:rsidRPr="007E67F1">
        <w:t xml:space="preserve"> mowa</w:t>
      </w:r>
      <w:r w:rsidR="00034831" w:rsidRPr="007E67F1">
        <w:t xml:space="preserve"> w art. 2 ust. 1 pkt 2 albo pkt </w:t>
      </w:r>
      <w:r w:rsidR="00A036D4" w:rsidRPr="007E67F1">
        <w:t>2</w:t>
      </w:r>
      <w:r w:rsidR="00A7502C" w:rsidRPr="007E67F1">
        <w:t>2</w:t>
      </w:r>
      <w:r w:rsidR="009A5A15">
        <w:t xml:space="preserve"> </w:t>
      </w:r>
      <w:r w:rsidR="00780DE5" w:rsidRPr="007E67F1">
        <w:t>ustawy</w:t>
      </w:r>
      <w:r w:rsidR="00A7502C" w:rsidRPr="007E67F1">
        <w:t xml:space="preserve"> z </w:t>
      </w:r>
      <w:r w:rsidR="00A036D4" w:rsidRPr="007E67F1">
        <w:t>dnia 2</w:t>
      </w:r>
      <w:r w:rsidR="00A7502C" w:rsidRPr="007E67F1">
        <w:t>0 </w:t>
      </w:r>
      <w:r w:rsidR="00A036D4" w:rsidRPr="007E67F1">
        <w:t>kwietnia 200</w:t>
      </w:r>
      <w:r w:rsidR="00A7502C" w:rsidRPr="007E67F1">
        <w:t>4 </w:t>
      </w:r>
      <w:r w:rsidR="00A036D4" w:rsidRPr="007E67F1">
        <w:t>r.</w:t>
      </w:r>
      <w:r w:rsidR="00A7502C" w:rsidRPr="007E67F1">
        <w:t xml:space="preserve"> o </w:t>
      </w:r>
      <w:r w:rsidR="00A036D4" w:rsidRPr="007E67F1">
        <w:t>promocji zatrudnienia</w:t>
      </w:r>
      <w:r w:rsidR="00A7502C" w:rsidRPr="007E67F1">
        <w:t xml:space="preserve"> i </w:t>
      </w:r>
      <w:r w:rsidR="00A036D4" w:rsidRPr="007E67F1">
        <w:t>instytucjach rynku pracy (</w:t>
      </w:r>
      <w:r w:rsidR="00034831" w:rsidRPr="007E67F1">
        <w:t>Dz. U.</w:t>
      </w:r>
      <w:r w:rsidR="00682F3E" w:rsidRPr="007E67F1">
        <w:t xml:space="preserve"> </w:t>
      </w:r>
      <w:r w:rsidR="00A7502C" w:rsidRPr="007E67F1">
        <w:t>z</w:t>
      </w:r>
      <w:r w:rsidR="009A5A15">
        <w:t xml:space="preserve"> </w:t>
      </w:r>
      <w:r w:rsidR="00A036D4" w:rsidRPr="007E67F1">
        <w:t>202</w:t>
      </w:r>
      <w:r w:rsidR="00A7502C" w:rsidRPr="007E67F1">
        <w:t>1 </w:t>
      </w:r>
      <w:r w:rsidR="00A036D4" w:rsidRPr="007E67F1">
        <w:t>r.</w:t>
      </w:r>
      <w:r w:rsidR="00034831" w:rsidRPr="007E67F1">
        <w:t xml:space="preserve"> poz. </w:t>
      </w:r>
      <w:r w:rsidR="00A036D4" w:rsidRPr="007E67F1">
        <w:t>1100,</w:t>
      </w:r>
      <w:r w:rsidR="00A7502C" w:rsidRPr="007E67F1">
        <w:t xml:space="preserve"> z </w:t>
      </w:r>
      <w:r w:rsidR="00A036D4" w:rsidRPr="007E67F1">
        <w:t>późn. zm.</w:t>
      </w:r>
      <w:r w:rsidR="00886093" w:rsidRPr="007E67F1">
        <w:rPr>
          <w:rStyle w:val="Odwoanieprzypisudolnego"/>
        </w:rPr>
        <w:footnoteReference w:id="3"/>
      </w:r>
      <w:r w:rsidR="00886093" w:rsidRPr="007E67F1">
        <w:rPr>
          <w:rStyle w:val="IGindeksgrny"/>
        </w:rPr>
        <w:t>)</w:t>
      </w:r>
      <w:r w:rsidR="00A036D4" w:rsidRPr="007E67F1">
        <w:t xml:space="preserve">). </w:t>
      </w:r>
      <w:r w:rsidR="00150AA1" w:rsidRPr="007E67F1">
        <w:t xml:space="preserve">Do </w:t>
      </w:r>
      <w:r w:rsidR="001671B5" w:rsidRPr="007E67F1">
        <w:t>obywateli Ukrainy</w:t>
      </w:r>
      <w:r w:rsidR="00150AA1" w:rsidRPr="007E67F1">
        <w:t>,</w:t>
      </w:r>
      <w:r w:rsidR="00685BEB" w:rsidRPr="007E67F1">
        <w:t xml:space="preserve"> o </w:t>
      </w:r>
      <w:r w:rsidR="00150AA1" w:rsidRPr="007E67F1">
        <w:t>których mowa</w:t>
      </w:r>
      <w:r w:rsidR="00685BEB" w:rsidRPr="007E67F1">
        <w:t xml:space="preserve"> w </w:t>
      </w:r>
      <w:r w:rsidR="00150AA1" w:rsidRPr="007E67F1">
        <w:t>zdaniu pierwszym, nie stosuje si</w:t>
      </w:r>
      <w:r w:rsidR="00150AA1" w:rsidRPr="007E67F1">
        <w:rPr>
          <w:rFonts w:hint="eastAsia"/>
        </w:rPr>
        <w:t>ę</w:t>
      </w:r>
      <w:r w:rsidR="00150AA1" w:rsidRPr="007E67F1">
        <w:t xml:space="preserve"> warunku okre</w:t>
      </w:r>
      <w:r w:rsidR="00150AA1" w:rsidRPr="007E67F1">
        <w:rPr>
          <w:rFonts w:hint="eastAsia"/>
        </w:rPr>
        <w:t>ś</w:t>
      </w:r>
      <w:r w:rsidR="00150AA1" w:rsidRPr="007E67F1">
        <w:t>lonego</w:t>
      </w:r>
      <w:r w:rsidR="00034831" w:rsidRPr="007E67F1">
        <w:t xml:space="preserve"> w art. 2 ust. 1 pkt 2 lit. </w:t>
      </w:r>
      <w:r w:rsidR="00150AA1" w:rsidRPr="007E67F1">
        <w:t>b ustawy</w:t>
      </w:r>
      <w:r w:rsidR="00685BEB" w:rsidRPr="007E67F1">
        <w:t xml:space="preserve"> z </w:t>
      </w:r>
      <w:r w:rsidR="00150AA1" w:rsidRPr="007E67F1">
        <w:t>dnia 2</w:t>
      </w:r>
      <w:r w:rsidR="00685BEB" w:rsidRPr="007E67F1">
        <w:t>0 </w:t>
      </w:r>
      <w:r w:rsidR="00150AA1" w:rsidRPr="007E67F1">
        <w:t>kwietnia 200</w:t>
      </w:r>
      <w:r w:rsidR="00685BEB" w:rsidRPr="007E67F1">
        <w:t>4 </w:t>
      </w:r>
      <w:r w:rsidR="00150AA1" w:rsidRPr="007E67F1">
        <w:t>r.</w:t>
      </w:r>
      <w:r w:rsidR="00685BEB" w:rsidRPr="007E67F1">
        <w:t xml:space="preserve"> o </w:t>
      </w:r>
      <w:r w:rsidR="00150AA1" w:rsidRPr="007E67F1">
        <w:t>promocji zatrudnienia</w:t>
      </w:r>
      <w:r w:rsidR="00685BEB" w:rsidRPr="007E67F1">
        <w:t xml:space="preserve"> i </w:t>
      </w:r>
      <w:r w:rsidR="00150AA1" w:rsidRPr="007E67F1">
        <w:t>instytucjach rynku pracy.</w:t>
      </w:r>
      <w:r w:rsidR="00A036D4" w:rsidRPr="007E67F1">
        <w:t xml:space="preserve"> </w:t>
      </w:r>
    </w:p>
    <w:p w14:paraId="158BA9B6" w14:textId="77777777" w:rsidR="00150AA1" w:rsidRPr="007E67F1" w:rsidRDefault="00AC2E38" w:rsidP="00A036D4">
      <w:pPr>
        <w:pStyle w:val="USTustnpkodeksu"/>
      </w:pPr>
      <w:r w:rsidRPr="007E67F1">
        <w:t>7</w:t>
      </w:r>
      <w:r w:rsidR="00150AA1" w:rsidRPr="007E67F1">
        <w:t>.</w:t>
      </w:r>
      <w:r w:rsidR="00685BEB" w:rsidRPr="007E67F1">
        <w:t xml:space="preserve"> W </w:t>
      </w:r>
      <w:r w:rsidR="00150AA1" w:rsidRPr="007E67F1">
        <w:t>przypadku,</w:t>
      </w:r>
      <w:r w:rsidR="00685BEB" w:rsidRPr="007E67F1">
        <w:t xml:space="preserve"> o </w:t>
      </w:r>
      <w:r w:rsidR="00150AA1" w:rsidRPr="007E67F1">
        <w:t>którym mowa</w:t>
      </w:r>
      <w:r w:rsidR="00034831" w:rsidRPr="007E67F1">
        <w:t xml:space="preserve"> w ust. </w:t>
      </w:r>
      <w:r w:rsidRPr="007E67F1">
        <w:t>6</w:t>
      </w:r>
      <w:r w:rsidR="00150AA1" w:rsidRPr="007E67F1">
        <w:t>, przepisy wydane na podstawie</w:t>
      </w:r>
      <w:r w:rsidR="00034831" w:rsidRPr="007E67F1">
        <w:t xml:space="preserve"> art. </w:t>
      </w:r>
      <w:r w:rsidR="00150AA1" w:rsidRPr="007E67F1">
        <w:t>3</w:t>
      </w:r>
      <w:r w:rsidR="00034831" w:rsidRPr="007E67F1">
        <w:t>3 ust. </w:t>
      </w:r>
      <w:r w:rsidR="00150AA1" w:rsidRPr="007E67F1">
        <w:t>5 ustawy</w:t>
      </w:r>
      <w:r w:rsidR="00685BEB" w:rsidRPr="007E67F1">
        <w:t xml:space="preserve"> z </w:t>
      </w:r>
      <w:r w:rsidR="00150AA1" w:rsidRPr="007E67F1">
        <w:t>dnia 2</w:t>
      </w:r>
      <w:r w:rsidR="00685BEB" w:rsidRPr="007E67F1">
        <w:t>0 </w:t>
      </w:r>
      <w:r w:rsidR="00150AA1" w:rsidRPr="007E67F1">
        <w:t>kwietnia 200</w:t>
      </w:r>
      <w:r w:rsidR="00685BEB" w:rsidRPr="007E67F1">
        <w:t>4 </w:t>
      </w:r>
      <w:r w:rsidR="00150AA1" w:rsidRPr="007E67F1">
        <w:t>r.</w:t>
      </w:r>
      <w:r w:rsidR="00685BEB" w:rsidRPr="007E67F1">
        <w:t xml:space="preserve"> o </w:t>
      </w:r>
      <w:r w:rsidR="00150AA1" w:rsidRPr="007E67F1">
        <w:t>promocji zatrudnienia</w:t>
      </w:r>
      <w:r w:rsidR="00685BEB" w:rsidRPr="007E67F1">
        <w:t xml:space="preserve"> i </w:t>
      </w:r>
      <w:r w:rsidR="00150AA1" w:rsidRPr="007E67F1">
        <w:t>instytucjach rynku pracy stosuje si</w:t>
      </w:r>
      <w:r w:rsidR="00150AA1" w:rsidRPr="007E67F1">
        <w:rPr>
          <w:rFonts w:hint="eastAsia"/>
        </w:rPr>
        <w:t>ę</w:t>
      </w:r>
      <w:r w:rsidR="00150AA1" w:rsidRPr="007E67F1">
        <w:t xml:space="preserve"> odpowiednio.</w:t>
      </w:r>
    </w:p>
    <w:p w14:paraId="29FA6D35" w14:textId="77777777" w:rsidR="00A036D4" w:rsidRPr="007E67F1" w:rsidRDefault="007E028C" w:rsidP="003C7AC4">
      <w:pPr>
        <w:pStyle w:val="USTustnpkodeksu"/>
      </w:pPr>
      <w:r w:rsidRPr="007E67F1">
        <w:t>8</w:t>
      </w:r>
      <w:r w:rsidR="00A036D4" w:rsidRPr="007E67F1">
        <w:t>. Minister właściwy do spraw pracy może określić,</w:t>
      </w:r>
      <w:r w:rsidR="00A7502C" w:rsidRPr="007E67F1">
        <w:t xml:space="preserve"> w </w:t>
      </w:r>
      <w:r w:rsidR="00A036D4" w:rsidRPr="007E67F1">
        <w:t xml:space="preserve">drodze rozporządzenia, liczbę </w:t>
      </w:r>
      <w:r w:rsidR="003B1675" w:rsidRPr="007E67F1">
        <w:t>obywateli Ukrainy</w:t>
      </w:r>
      <w:r w:rsidR="00A036D4" w:rsidRPr="007E67F1">
        <w:t>,</w:t>
      </w:r>
      <w:r w:rsidR="00A7502C" w:rsidRPr="007E67F1">
        <w:t xml:space="preserve"> o </w:t>
      </w:r>
      <w:r w:rsidR="00A036D4" w:rsidRPr="007E67F1">
        <w:t>których mowa</w:t>
      </w:r>
      <w:r w:rsidR="00034831" w:rsidRPr="007E67F1">
        <w:t xml:space="preserve"> w ust. </w:t>
      </w:r>
      <w:r w:rsidR="00A036D4" w:rsidRPr="007E67F1">
        <w:t>1, którym</w:t>
      </w:r>
      <w:r w:rsidR="00927642" w:rsidRPr="007E67F1">
        <w:t xml:space="preserve"> podmiot powierzający wykonywanie pracy </w:t>
      </w:r>
      <w:r w:rsidR="00A036D4" w:rsidRPr="007E67F1">
        <w:t>może powierzyć wykonywanie pracy, ustaloną</w:t>
      </w:r>
      <w:r w:rsidR="00A7502C" w:rsidRPr="007E67F1">
        <w:t xml:space="preserve"> w </w:t>
      </w:r>
      <w:r w:rsidR="00A036D4" w:rsidRPr="007E67F1">
        <w:t>stosunku do liczby wszystkich osób</w:t>
      </w:r>
      <w:r w:rsidR="000D5C9D" w:rsidRPr="007E67F1">
        <w:t>,</w:t>
      </w:r>
      <w:r w:rsidR="00A036D4" w:rsidRPr="007E67F1">
        <w:t xml:space="preserve"> którym ten podmiot powierza wykonywanie pracy, kierując się względami bezpieczeństwa państwa</w:t>
      </w:r>
      <w:r w:rsidR="00A7502C" w:rsidRPr="007E67F1">
        <w:t xml:space="preserve"> i </w:t>
      </w:r>
      <w:r w:rsidR="00A036D4" w:rsidRPr="007E67F1">
        <w:t xml:space="preserve">porządku publicznego, ochroną lokalnych rynków pracy oraz zasadą komplementarności zatrudnienia </w:t>
      </w:r>
      <w:r w:rsidR="001D02C3" w:rsidRPr="007E67F1">
        <w:t>cudzoziemców</w:t>
      </w:r>
      <w:r w:rsidR="00A7502C" w:rsidRPr="007E67F1">
        <w:t xml:space="preserve"> w </w:t>
      </w:r>
      <w:r w:rsidR="00A036D4" w:rsidRPr="007E67F1">
        <w:t>stosunku do obywateli polskich.</w:t>
      </w:r>
    </w:p>
    <w:p w14:paraId="073C45AD" w14:textId="1B875C25" w:rsidR="00F65532" w:rsidRPr="007E67F1" w:rsidRDefault="00C54AAA" w:rsidP="00912234">
      <w:pPr>
        <w:pStyle w:val="ARTartustawynprozporzdzenia"/>
      </w:pPr>
      <w:r w:rsidRPr="007E67F1">
        <w:rPr>
          <w:rStyle w:val="Ppogrubienie"/>
        </w:rPr>
        <w:t>Art. 20</w:t>
      </w:r>
      <w:r w:rsidR="00F65532" w:rsidRPr="007E67F1">
        <w:rPr>
          <w:rStyle w:val="Ppogrubienie"/>
        </w:rPr>
        <w:t>.</w:t>
      </w:r>
      <w:r w:rsidR="00F65532" w:rsidRPr="007E67F1">
        <w:t xml:space="preserve"> 1. Obywatele Ukrainy,</w:t>
      </w:r>
      <w:r w:rsidR="009A5A15">
        <w:t xml:space="preserve"> </w:t>
      </w:r>
      <w:r w:rsidR="00F65532" w:rsidRPr="007E67F1">
        <w:t>których pobyt na terytorium</w:t>
      </w:r>
      <w:r w:rsidR="00C34B29" w:rsidRPr="007E67F1">
        <w:t xml:space="preserve"> Rzeczypospolitej Polskiej uznaje</w:t>
      </w:r>
      <w:r w:rsidR="00F65532" w:rsidRPr="007E67F1">
        <w:t xml:space="preserve"> się za legalny na podstawie niniejszej ustawy lub ustawy z dnia 12 grudnia 2013 r. o cudzoziemcach (Dz.</w:t>
      </w:r>
      <w:r w:rsidR="00371409" w:rsidRPr="007E67F1">
        <w:t xml:space="preserve"> </w:t>
      </w:r>
      <w:r w:rsidR="00311AD4" w:rsidRPr="007E67F1">
        <w:t>U. z 2021 r.</w:t>
      </w:r>
      <w:r w:rsidR="00F65532" w:rsidRPr="007E67F1">
        <w:t xml:space="preserve"> poz. 2354 </w:t>
      </w:r>
      <w:r w:rsidR="00311AD4" w:rsidRPr="007E67F1">
        <w:t>oraz z 2022 r.</w:t>
      </w:r>
      <w:r w:rsidR="00F65532" w:rsidRPr="007E67F1">
        <w:t xml:space="preserve"> poz. 91</w:t>
      </w:r>
      <w:r w:rsidR="00171E02">
        <w:t xml:space="preserve"> i …</w:t>
      </w:r>
      <w:r w:rsidR="00F65532" w:rsidRPr="007E67F1">
        <w:t>), mogą podejmować i wykonywać działalność gospodarczą na terytorium Rzeczypospolitej Polskiej na takich samych zasadach jak obywatele polscy, z zastrzeżeniem ust. 2.</w:t>
      </w:r>
    </w:p>
    <w:p w14:paraId="2E49B2E6" w14:textId="77777777" w:rsidR="00F65532" w:rsidRPr="007E67F1" w:rsidRDefault="00F65532" w:rsidP="00F65532">
      <w:pPr>
        <w:pStyle w:val="USTustnpkodeksu"/>
      </w:pPr>
      <w:r w:rsidRPr="007E67F1">
        <w:t>2. Uprawnienie, o którym mowa w ust. 1</w:t>
      </w:r>
      <w:r w:rsidR="00371409" w:rsidRPr="007E67F1">
        <w:t>,</w:t>
      </w:r>
      <w:r w:rsidRPr="007E67F1">
        <w:t xml:space="preserve"> przysługuje pod warunkiem uzyskania przez </w:t>
      </w:r>
      <w:r w:rsidR="00C37993" w:rsidRPr="007E67F1">
        <w:t>obywatela Ukrainy numeru PESEL.</w:t>
      </w:r>
    </w:p>
    <w:p w14:paraId="5C60EC1B" w14:textId="04DF6EF1" w:rsidR="00F65532" w:rsidRPr="007E67F1" w:rsidRDefault="009032D5" w:rsidP="00F65532">
      <w:pPr>
        <w:pStyle w:val="USTustnpkodeksu"/>
      </w:pPr>
      <w:r w:rsidRPr="007E67F1">
        <w:t>3. W przypadku</w:t>
      </w:r>
      <w:r w:rsidR="00F14FB0">
        <w:t xml:space="preserve"> gdy pobyt przedsiębiorcy </w:t>
      </w:r>
      <w:r w:rsidR="00F14FB0" w:rsidRPr="00F14FB0">
        <w:t>–</w:t>
      </w:r>
      <w:r w:rsidR="00F65532" w:rsidRPr="007E67F1">
        <w:t xml:space="preserve"> obywatela Ukrainy na terytorium Rzeczypospolitej przestanie być legalny na podstawie niniejszej ustawy oraz ustawy z dnia 12 grudnia 2013 r. o cudzoziemcach, przedsiębiorca podlega wykreśleniu z Centralnej Ewidencji i Informacji o Działalności Gospodarczej. Przepis art. 29 ust. 1 pkt 2 ustawy z dnia 6 marca 2018 r. o Centralnej Ewidencji i Informacji o Działalności Gospodarczej </w:t>
      </w:r>
      <w:r w:rsidR="00882D0D" w:rsidRPr="00882D0D">
        <w:t xml:space="preserve">i Punkcie Informacji dla Przedsiębiorcy </w:t>
      </w:r>
      <w:r w:rsidR="00F65532" w:rsidRPr="007E67F1">
        <w:t>(Dz.</w:t>
      </w:r>
      <w:r w:rsidR="00F864EF" w:rsidRPr="007E67F1">
        <w:t xml:space="preserve"> </w:t>
      </w:r>
      <w:r w:rsidR="00F65532" w:rsidRPr="007E67F1">
        <w:t>U.</w:t>
      </w:r>
      <w:r w:rsidR="00F864EF" w:rsidRPr="007E67F1">
        <w:t xml:space="preserve"> z 2020 r. poz. 2296</w:t>
      </w:r>
      <w:r w:rsidR="008A426F">
        <w:t xml:space="preserve"> i 2320 oraz</w:t>
      </w:r>
      <w:r w:rsidR="00F864EF" w:rsidRPr="007E67F1">
        <w:t xml:space="preserve"> z 2021 r. poz. 1641 i</w:t>
      </w:r>
      <w:r w:rsidR="00F65532" w:rsidRPr="007E67F1">
        <w:t xml:space="preserve"> 2105) stosuje się odpowiednio.</w:t>
      </w:r>
    </w:p>
    <w:p w14:paraId="0D4EBDC0" w14:textId="77777777" w:rsidR="00EC6F6A" w:rsidRPr="007E67F1" w:rsidRDefault="00EC6F6A" w:rsidP="00912234">
      <w:pPr>
        <w:pStyle w:val="ARTartustawynprozporzdzenia"/>
      </w:pPr>
      <w:r w:rsidRPr="007E67F1">
        <w:rPr>
          <w:rStyle w:val="Ppogrubienie"/>
        </w:rPr>
        <w:t>Art.</w:t>
      </w:r>
      <w:r w:rsidR="00DC4F53" w:rsidRPr="007E67F1">
        <w:rPr>
          <w:rStyle w:val="Ppogrubienie"/>
        </w:rPr>
        <w:t xml:space="preserve"> </w:t>
      </w:r>
      <w:r w:rsidR="00C54AAA" w:rsidRPr="007E67F1">
        <w:rPr>
          <w:rStyle w:val="Ppogrubienie"/>
        </w:rPr>
        <w:t>21</w:t>
      </w:r>
      <w:r w:rsidRPr="007E67F1">
        <w:rPr>
          <w:rStyle w:val="Ppogrubienie"/>
        </w:rPr>
        <w:t>.</w:t>
      </w:r>
      <w:r w:rsidRPr="007E67F1">
        <w:t xml:space="preserve"> Ochotnicze Hufce</w:t>
      </w:r>
      <w:r w:rsidR="00B7735D" w:rsidRPr="007E67F1">
        <w:t xml:space="preserve"> Pracy mogą realizować zadania,</w:t>
      </w:r>
      <w:r w:rsidR="00792C06" w:rsidRPr="007E67F1">
        <w:t xml:space="preserve"> o </w:t>
      </w:r>
      <w:r w:rsidRPr="007E67F1">
        <w:t>których mowa</w:t>
      </w:r>
      <w:r w:rsidR="00792C06" w:rsidRPr="007E67F1">
        <w:t xml:space="preserve"> w </w:t>
      </w:r>
      <w:r w:rsidRPr="007E67F1">
        <w:t>ustawie</w:t>
      </w:r>
      <w:r w:rsidR="00792C06" w:rsidRPr="007E67F1">
        <w:t xml:space="preserve"> z </w:t>
      </w:r>
      <w:r w:rsidRPr="007E67F1">
        <w:t>dnia 2</w:t>
      </w:r>
      <w:r w:rsidR="00792C06" w:rsidRPr="007E67F1">
        <w:t>0 </w:t>
      </w:r>
      <w:r w:rsidRPr="007E67F1">
        <w:t>kwietnia 200</w:t>
      </w:r>
      <w:r w:rsidR="00792C06" w:rsidRPr="007E67F1">
        <w:t>4 </w:t>
      </w:r>
      <w:r w:rsidRPr="007E67F1">
        <w:t>r.</w:t>
      </w:r>
      <w:r w:rsidR="00792C06" w:rsidRPr="007E67F1">
        <w:t xml:space="preserve"> o </w:t>
      </w:r>
      <w:r w:rsidRPr="007E67F1">
        <w:t>promocji zatrudnienia</w:t>
      </w:r>
      <w:r w:rsidR="00792C06" w:rsidRPr="007E67F1">
        <w:t xml:space="preserve"> i </w:t>
      </w:r>
      <w:r w:rsidRPr="007E67F1">
        <w:t>instytucjach ry</w:t>
      </w:r>
      <w:r w:rsidR="003B1675" w:rsidRPr="007E67F1">
        <w:t>nku pracy, na rzecz obywateli Ukrainy</w:t>
      </w:r>
      <w:r w:rsidRPr="007E67F1">
        <w:t>,</w:t>
      </w:r>
      <w:r w:rsidR="00792C06" w:rsidRPr="007E67F1">
        <w:t xml:space="preserve"> o </w:t>
      </w:r>
      <w:r w:rsidRPr="007E67F1">
        <w:t>których mowa</w:t>
      </w:r>
      <w:r w:rsidR="00034831" w:rsidRPr="007E67F1">
        <w:t xml:space="preserve"> w art. </w:t>
      </w:r>
      <w:r w:rsidR="00602D9F" w:rsidRPr="007E67F1">
        <w:t xml:space="preserve">19 </w:t>
      </w:r>
      <w:r w:rsidR="00034831" w:rsidRPr="007E67F1">
        <w:t>ust. </w:t>
      </w:r>
      <w:r w:rsidR="00792C06" w:rsidRPr="007E67F1">
        <w:t>1</w:t>
      </w:r>
      <w:r w:rsidRPr="007E67F1">
        <w:t>, którzy ukończyli 1</w:t>
      </w:r>
      <w:r w:rsidR="00792C06" w:rsidRPr="007E67F1">
        <w:t>5 </w:t>
      </w:r>
      <w:r w:rsidRPr="007E67F1">
        <w:t>lat</w:t>
      </w:r>
      <w:r w:rsidR="00792C06" w:rsidRPr="007E67F1">
        <w:t xml:space="preserve"> i </w:t>
      </w:r>
      <w:r w:rsidRPr="007E67F1">
        <w:t>nie ukończyli 2</w:t>
      </w:r>
      <w:r w:rsidR="00792C06" w:rsidRPr="007E67F1">
        <w:t>5 </w:t>
      </w:r>
      <w:r w:rsidRPr="007E67F1">
        <w:t>lat.</w:t>
      </w:r>
    </w:p>
    <w:p w14:paraId="20D21E7B" w14:textId="77777777" w:rsidR="00034831" w:rsidRPr="007E67F1" w:rsidRDefault="005631BC" w:rsidP="00034831">
      <w:pPr>
        <w:pStyle w:val="ARTartustawynprozporzdzenia"/>
      </w:pPr>
      <w:r w:rsidRPr="007E67F1">
        <w:rPr>
          <w:rStyle w:val="Ppogrubienie"/>
        </w:rPr>
        <w:t>Art. 22</w:t>
      </w:r>
      <w:r w:rsidR="007C5D12" w:rsidRPr="007E67F1">
        <w:rPr>
          <w:rStyle w:val="Ppogrubienie"/>
        </w:rPr>
        <w:t xml:space="preserve">. </w:t>
      </w:r>
      <w:r w:rsidR="007C5D12" w:rsidRPr="007E67F1">
        <w:t>1.</w:t>
      </w:r>
      <w:r w:rsidR="007C5D12" w:rsidRPr="007E67F1">
        <w:rPr>
          <w:rStyle w:val="Ppogrubienie"/>
        </w:rPr>
        <w:t xml:space="preserve"> </w:t>
      </w:r>
      <w:r w:rsidR="00677937" w:rsidRPr="007E67F1">
        <w:t xml:space="preserve">Małoletniego obywatela Ukrainy, </w:t>
      </w:r>
      <w:r w:rsidR="00B7735D" w:rsidRPr="007E67F1">
        <w:t xml:space="preserve">o którym mowa w art. 1 ust. 1, </w:t>
      </w:r>
      <w:r w:rsidR="00677937" w:rsidRPr="007E67F1">
        <w:t>który przebywa na terytorium Rzeczypospolitej Polskiej bez opieki osób dorosłych odpowiedzialnych za niego zgodnie</w:t>
      </w:r>
      <w:r w:rsidR="00034831" w:rsidRPr="007E67F1">
        <w:t xml:space="preserve"> z </w:t>
      </w:r>
      <w:r w:rsidR="00677937" w:rsidRPr="007E67F1">
        <w:t>prawem obowiązującym</w:t>
      </w:r>
      <w:r w:rsidR="00034831" w:rsidRPr="007E67F1">
        <w:t xml:space="preserve"> w </w:t>
      </w:r>
      <w:r w:rsidR="00677937" w:rsidRPr="007E67F1">
        <w:t>Rzeczypospolitej Polskiej</w:t>
      </w:r>
      <w:r w:rsidR="00677C66" w:rsidRPr="007E67F1">
        <w:t>,</w:t>
      </w:r>
      <w:r w:rsidR="00677937" w:rsidRPr="007E67F1">
        <w:t xml:space="preserve"> reprezentuje oraz sprawuje pieczę nad jego osobą</w:t>
      </w:r>
      <w:r w:rsidR="00034831" w:rsidRPr="007E67F1">
        <w:t xml:space="preserve"> i </w:t>
      </w:r>
      <w:r w:rsidR="00677937" w:rsidRPr="007E67F1">
        <w:t xml:space="preserve">majątkiem opiekun tymczasowy. </w:t>
      </w:r>
    </w:p>
    <w:p w14:paraId="37E82336" w14:textId="77777777" w:rsidR="00D90998" w:rsidRPr="007E67F1" w:rsidRDefault="00677937" w:rsidP="00912234">
      <w:pPr>
        <w:pStyle w:val="USTustnpkodeksu"/>
      </w:pPr>
      <w:r w:rsidRPr="007E67F1">
        <w:t>2. Opiekun tymczasowy,</w:t>
      </w:r>
      <w:r w:rsidR="00034831" w:rsidRPr="007E67F1">
        <w:t xml:space="preserve"> o </w:t>
      </w:r>
      <w:r w:rsidRPr="007E67F1">
        <w:t>ile przy jego ustanowieniu nie określono inaczej zakresu jego praw</w:t>
      </w:r>
      <w:r w:rsidR="00034831" w:rsidRPr="007E67F1">
        <w:t xml:space="preserve"> i </w:t>
      </w:r>
      <w:r w:rsidRPr="007E67F1">
        <w:t>obowiązków, jest upoważniony do reprezentowania małoletniego oraz sprawowania pieczy nad jego osobą</w:t>
      </w:r>
      <w:r w:rsidR="00034831" w:rsidRPr="007E67F1">
        <w:t xml:space="preserve"> i </w:t>
      </w:r>
      <w:r w:rsidRPr="007E67F1">
        <w:t xml:space="preserve">majątkiem. Opiekun tymczasowy powinien uzyskiwać zezwolenie sądu opiekuńczego we wszelkich ważniejszych sprawach, które dotyczą osoby lub majątku małoletniego. </w:t>
      </w:r>
    </w:p>
    <w:p w14:paraId="5F9B8FE1" w14:textId="77777777" w:rsidR="00D90998" w:rsidRPr="007E67F1" w:rsidRDefault="00677937" w:rsidP="00912234">
      <w:pPr>
        <w:pStyle w:val="USTustnpkodeksu"/>
      </w:pPr>
      <w:r w:rsidRPr="007E67F1">
        <w:t>3. Nadzór nad realizacją praw</w:t>
      </w:r>
      <w:r w:rsidR="00034831" w:rsidRPr="007E67F1">
        <w:t xml:space="preserve"> i </w:t>
      </w:r>
      <w:r w:rsidRPr="007E67F1">
        <w:t xml:space="preserve">obowiązków opiekuna tymczasowego sprawuje jednostka pomocy społecznej właściwa według miejsca pobytu małoletniego. </w:t>
      </w:r>
    </w:p>
    <w:p w14:paraId="6DEB8C98" w14:textId="77777777" w:rsidR="00D90998" w:rsidRPr="007E67F1" w:rsidRDefault="00677937" w:rsidP="00912234">
      <w:pPr>
        <w:pStyle w:val="USTustnpkodeksu"/>
      </w:pPr>
      <w:r w:rsidRPr="007E67F1">
        <w:t xml:space="preserve">4. Opiekuna tymczasowego ustanawia sąd opiekuńczy właściwy ze względu na miejsce pobytu małoletniego. </w:t>
      </w:r>
    </w:p>
    <w:p w14:paraId="007D859B" w14:textId="77777777" w:rsidR="00D90998" w:rsidRPr="007E67F1" w:rsidRDefault="00677937" w:rsidP="00912234">
      <w:pPr>
        <w:pStyle w:val="USTustnpkodeksu"/>
      </w:pPr>
      <w:r w:rsidRPr="007E67F1">
        <w:t>5. Ustanawiając opiekuna tymczasowego</w:t>
      </w:r>
      <w:r w:rsidR="001120EC">
        <w:t>,</w:t>
      </w:r>
      <w:r w:rsidRPr="007E67F1">
        <w:t xml:space="preserve"> sąd kieruje się dobrem dziecka. Opiekun tymczasowy powinien być ustanowiony przede wszystkim spośród krewnych, powinowatych lub innych osób dających rękojmię należytego wykonywania obowiązków opiekuna. </w:t>
      </w:r>
    </w:p>
    <w:p w14:paraId="6A7B2B73" w14:textId="77777777" w:rsidR="005631BC" w:rsidRPr="007E67F1" w:rsidRDefault="00677937" w:rsidP="00912234">
      <w:pPr>
        <w:pStyle w:val="USTustnpkodeksu"/>
      </w:pPr>
      <w:r w:rsidRPr="007E67F1">
        <w:t>6.</w:t>
      </w:r>
      <w:r w:rsidR="00034831" w:rsidRPr="007E67F1">
        <w:t xml:space="preserve"> W </w:t>
      </w:r>
      <w:r w:rsidR="001120EC">
        <w:t xml:space="preserve">przypadku </w:t>
      </w:r>
      <w:r w:rsidRPr="007E67F1">
        <w:t>braku osób wskazanych</w:t>
      </w:r>
      <w:r w:rsidR="00034831" w:rsidRPr="007E67F1">
        <w:t xml:space="preserve"> w ust. </w:t>
      </w:r>
      <w:r w:rsidRPr="007E67F1">
        <w:t>5, kandydata na opiekuna tymczasowego wskazuje, na wniosek sądu, jednostka pomocy społecznej właściwa dla miejsca pobytu małoletniego,</w:t>
      </w:r>
      <w:r w:rsidR="00034831" w:rsidRPr="007E67F1">
        <w:t xml:space="preserve"> w </w:t>
      </w:r>
      <w:r w:rsidRPr="007E67F1">
        <w:t>terminie 2</w:t>
      </w:r>
      <w:r w:rsidR="00034831" w:rsidRPr="007E67F1">
        <w:t>4 </w:t>
      </w:r>
      <w:r w:rsidRPr="007E67F1">
        <w:t xml:space="preserve">godzin. Wraz ze wskazaniem kandydata na opiekuna tymczasowego jednostka pomocy społecznej przesyła jego pisemną zgodę na ustanowienie opiekunem tymczasowym. </w:t>
      </w:r>
    </w:p>
    <w:p w14:paraId="123ED810" w14:textId="77777777" w:rsidR="00D90998" w:rsidRPr="007E67F1" w:rsidRDefault="00677937" w:rsidP="00912234">
      <w:pPr>
        <w:pStyle w:val="USTustnpkodeksu"/>
      </w:pPr>
      <w:r w:rsidRPr="007E67F1">
        <w:t>7. Dla kilku małoletnich można ustanowić jednego opiekuna tymczasowego, jeżeli nie zachodzi sprzeczność między ich interesami. Opiekunem tymczasowym dla rodzeństwa</w:t>
      </w:r>
      <w:r w:rsidR="00034831" w:rsidRPr="007E67F1">
        <w:t xml:space="preserve"> w </w:t>
      </w:r>
      <w:r w:rsidRPr="007E67F1">
        <w:t xml:space="preserve">miarę możliwości należy ustanowić tę samą osobę. </w:t>
      </w:r>
    </w:p>
    <w:p w14:paraId="0FF3915E" w14:textId="77777777" w:rsidR="00D90998" w:rsidRPr="007E67F1" w:rsidRDefault="00677937">
      <w:pPr>
        <w:pStyle w:val="USTustnpkodeksu"/>
      </w:pPr>
      <w:r w:rsidRPr="007E67F1">
        <w:t>8. Postępowanie</w:t>
      </w:r>
      <w:r w:rsidR="00034831" w:rsidRPr="007E67F1">
        <w:t xml:space="preserve"> o </w:t>
      </w:r>
      <w:r w:rsidRPr="007E67F1">
        <w:t>ustanowienie opiekuna tymczasowego może być wszczęte na wniosek lub</w:t>
      </w:r>
      <w:r w:rsidR="00034831" w:rsidRPr="007E67F1">
        <w:t xml:space="preserve"> z </w:t>
      </w:r>
      <w:r w:rsidRPr="007E67F1">
        <w:t xml:space="preserve">urzędu. </w:t>
      </w:r>
    </w:p>
    <w:p w14:paraId="0E1C756E" w14:textId="77777777" w:rsidR="00371409" w:rsidRPr="007E67F1" w:rsidRDefault="00677937">
      <w:pPr>
        <w:pStyle w:val="USTustnpkodeksu"/>
      </w:pPr>
      <w:r w:rsidRPr="007E67F1">
        <w:t>9. Wniosek</w:t>
      </w:r>
      <w:r w:rsidR="00034831" w:rsidRPr="007E67F1">
        <w:t xml:space="preserve"> o </w:t>
      </w:r>
      <w:r w:rsidRPr="007E67F1">
        <w:t xml:space="preserve">wszczęcie postępowania zawiera: </w:t>
      </w:r>
    </w:p>
    <w:p w14:paraId="74D1ABDD" w14:textId="750B1576" w:rsidR="00371409" w:rsidRPr="00F14FB0" w:rsidRDefault="00677937" w:rsidP="00F14FB0">
      <w:pPr>
        <w:pStyle w:val="PKTpunkt"/>
      </w:pPr>
      <w:r w:rsidRPr="00F14FB0">
        <w:t>1)</w:t>
      </w:r>
      <w:r w:rsidR="001120EC">
        <w:tab/>
      </w:r>
      <w:r w:rsidRPr="00F14FB0">
        <w:t xml:space="preserve">oznaczenie sądu, do którego jest skierowany; </w:t>
      </w:r>
    </w:p>
    <w:p w14:paraId="2ABB3240" w14:textId="5A60007A" w:rsidR="00371409" w:rsidRPr="00F14FB0" w:rsidRDefault="00677937" w:rsidP="00F14FB0">
      <w:pPr>
        <w:pStyle w:val="PKTpunkt"/>
      </w:pPr>
      <w:r w:rsidRPr="00F14FB0">
        <w:t>2)</w:t>
      </w:r>
      <w:r w:rsidR="001120EC">
        <w:tab/>
      </w:r>
      <w:r w:rsidRPr="00F14FB0">
        <w:t>imię</w:t>
      </w:r>
      <w:r w:rsidR="00034831" w:rsidRPr="00F14FB0">
        <w:t xml:space="preserve"> i </w:t>
      </w:r>
      <w:r w:rsidRPr="00F14FB0">
        <w:t xml:space="preserve">nazwisko lub nazwę wnioskodawcy, jego adres zamieszkania lub pobytu albo siedziby, numer telefonu lub adres poczty elektronicznej; </w:t>
      </w:r>
    </w:p>
    <w:p w14:paraId="6A83898E" w14:textId="33FE54E0" w:rsidR="00371409" w:rsidRPr="00F14FB0" w:rsidRDefault="00677937" w:rsidP="00F14FB0">
      <w:pPr>
        <w:pStyle w:val="PKTpunkt"/>
      </w:pPr>
      <w:r w:rsidRPr="00F14FB0">
        <w:t>3)</w:t>
      </w:r>
      <w:r w:rsidR="001120EC">
        <w:tab/>
      </w:r>
      <w:r w:rsidRPr="00F14FB0">
        <w:t>imię</w:t>
      </w:r>
      <w:r w:rsidR="00034831" w:rsidRPr="00F14FB0">
        <w:t xml:space="preserve"> i </w:t>
      </w:r>
      <w:r w:rsidRPr="00F14FB0">
        <w:t xml:space="preserve">nazwisko małoletniego, jego adres zamieszkania lub pobytu; </w:t>
      </w:r>
    </w:p>
    <w:p w14:paraId="5340F14A" w14:textId="1490D904" w:rsidR="00371409" w:rsidRPr="00F14FB0" w:rsidRDefault="00677937" w:rsidP="00F14FB0">
      <w:pPr>
        <w:pStyle w:val="PKTpunkt"/>
      </w:pPr>
      <w:r w:rsidRPr="00F14FB0">
        <w:t>4)</w:t>
      </w:r>
      <w:r w:rsidR="001120EC">
        <w:tab/>
      </w:r>
      <w:r w:rsidRPr="00F14FB0">
        <w:t>imiona</w:t>
      </w:r>
      <w:r w:rsidR="00034831" w:rsidRPr="00F14FB0">
        <w:t xml:space="preserve"> i </w:t>
      </w:r>
      <w:r w:rsidRPr="00F14FB0">
        <w:t xml:space="preserve">nazwiska rodziców oraz nazwisko rodowe matki małoletniego bądź informację, że nie są one znane; </w:t>
      </w:r>
    </w:p>
    <w:p w14:paraId="7D758284" w14:textId="56246718" w:rsidR="00371409" w:rsidRPr="00F14FB0" w:rsidRDefault="00677937" w:rsidP="00F14FB0">
      <w:pPr>
        <w:pStyle w:val="PKTpunkt"/>
      </w:pPr>
      <w:r w:rsidRPr="00F14FB0">
        <w:t>5)</w:t>
      </w:r>
      <w:r w:rsidR="001120EC">
        <w:tab/>
      </w:r>
      <w:r w:rsidRPr="00F14FB0">
        <w:t xml:space="preserve">płeć małoletniego; </w:t>
      </w:r>
    </w:p>
    <w:p w14:paraId="201CEB9B" w14:textId="70D2A490" w:rsidR="00371409" w:rsidRPr="00F14FB0" w:rsidRDefault="00677937" w:rsidP="00F14FB0">
      <w:pPr>
        <w:pStyle w:val="PKTpunkt"/>
      </w:pPr>
      <w:r w:rsidRPr="00F14FB0">
        <w:t>6)</w:t>
      </w:r>
      <w:r w:rsidR="001120EC">
        <w:tab/>
      </w:r>
      <w:r w:rsidRPr="00F14FB0">
        <w:t>datę</w:t>
      </w:r>
      <w:r w:rsidR="00034831" w:rsidRPr="00F14FB0">
        <w:t xml:space="preserve"> i </w:t>
      </w:r>
      <w:r w:rsidRPr="00F14FB0">
        <w:t xml:space="preserve">miejsce urodzenia małoletniego; </w:t>
      </w:r>
    </w:p>
    <w:p w14:paraId="10875149" w14:textId="1129FB31" w:rsidR="00371409" w:rsidRPr="00F14FB0" w:rsidRDefault="00677937" w:rsidP="00F14FB0">
      <w:pPr>
        <w:pStyle w:val="PKTpunkt"/>
      </w:pPr>
      <w:r w:rsidRPr="00F14FB0">
        <w:t>7)</w:t>
      </w:r>
      <w:r w:rsidR="001120EC">
        <w:tab/>
      </w:r>
      <w:r w:rsidRPr="00F14FB0">
        <w:t>rodzaj oraz serię</w:t>
      </w:r>
      <w:r w:rsidR="00034831" w:rsidRPr="00F14FB0">
        <w:t xml:space="preserve"> i </w:t>
      </w:r>
      <w:r w:rsidRPr="00F14FB0">
        <w:t xml:space="preserve">numer dokumentu, stanowiącego podstawę przekroczenia granicy przez małoletniego, jeżeli występuje; </w:t>
      </w:r>
    </w:p>
    <w:p w14:paraId="324604EF" w14:textId="5B6EEDB6" w:rsidR="00371409" w:rsidRPr="00F14FB0" w:rsidRDefault="00677937" w:rsidP="00F14FB0">
      <w:pPr>
        <w:pStyle w:val="PKTpunkt"/>
      </w:pPr>
      <w:r w:rsidRPr="00F14FB0">
        <w:t>8)</w:t>
      </w:r>
      <w:r w:rsidR="001120EC">
        <w:tab/>
      </w:r>
      <w:r w:rsidRPr="00F14FB0">
        <w:t>imię</w:t>
      </w:r>
      <w:r w:rsidR="00034831" w:rsidRPr="00F14FB0">
        <w:t xml:space="preserve"> i </w:t>
      </w:r>
      <w:r w:rsidRPr="00F14FB0">
        <w:t>nazwisko kandydata na opiekuna tymczasowego, jego datę urodzenia, adres zamieszkania lub pobytu oraz serię</w:t>
      </w:r>
      <w:r w:rsidR="00034831" w:rsidRPr="00F14FB0">
        <w:t xml:space="preserve"> i </w:t>
      </w:r>
      <w:r w:rsidRPr="00F14FB0">
        <w:t>numer dokumentu tożsamości albo informację</w:t>
      </w:r>
      <w:r w:rsidR="00034831" w:rsidRPr="00F14FB0">
        <w:t xml:space="preserve"> o </w:t>
      </w:r>
      <w:r w:rsidRPr="00F14FB0">
        <w:t xml:space="preserve">braku kandydata; </w:t>
      </w:r>
    </w:p>
    <w:p w14:paraId="43380D21" w14:textId="2307203D" w:rsidR="00371409" w:rsidRPr="00F14FB0" w:rsidRDefault="00677937" w:rsidP="00F14FB0">
      <w:pPr>
        <w:pStyle w:val="PKTpunkt"/>
      </w:pPr>
      <w:r w:rsidRPr="00F14FB0">
        <w:t>9)</w:t>
      </w:r>
      <w:r w:rsidR="001120EC">
        <w:tab/>
      </w:r>
      <w:r w:rsidRPr="00F14FB0">
        <w:t>imię</w:t>
      </w:r>
      <w:r w:rsidR="00034831" w:rsidRPr="00F14FB0">
        <w:t xml:space="preserve"> i </w:t>
      </w:r>
      <w:r w:rsidRPr="00F14FB0">
        <w:t xml:space="preserve">nazwisko oraz adres zamieszkania lub pobytu osoby sprawującej faktyczną pieczę nad małoletnim, jeżeli małoletni nie znajduje się pod pieczą kandydata na opiekuna tymczasowego; </w:t>
      </w:r>
    </w:p>
    <w:p w14:paraId="585C8FB1" w14:textId="2C9BF3AE" w:rsidR="00371409" w:rsidRPr="00F14FB0" w:rsidRDefault="00677937" w:rsidP="00F14FB0">
      <w:pPr>
        <w:pStyle w:val="PKTpunkt"/>
      </w:pPr>
      <w:r w:rsidRPr="00F14FB0">
        <w:t>10)</w:t>
      </w:r>
      <w:r w:rsidR="001120EC">
        <w:tab/>
      </w:r>
      <w:r w:rsidRPr="00F14FB0">
        <w:t xml:space="preserve">osnowę wniosku. </w:t>
      </w:r>
    </w:p>
    <w:p w14:paraId="720157EF" w14:textId="00646348" w:rsidR="005631BC" w:rsidRPr="007E67F1" w:rsidRDefault="00677937" w:rsidP="00311AD4">
      <w:pPr>
        <w:pStyle w:val="USTustnpkodeksu"/>
      </w:pPr>
      <w:r w:rsidRPr="007E67F1">
        <w:t>10. Jeżeli we wniosku wskazano kandydata na opiekuna tymczasowego, należy ponadto podać stopień pokrewieństwa albo powinowactwa kandydata na opiekuna tymczasowego</w:t>
      </w:r>
      <w:r w:rsidR="00034831" w:rsidRPr="007E67F1">
        <w:t xml:space="preserve"> z </w:t>
      </w:r>
      <w:r w:rsidRPr="007E67F1">
        <w:t>małoletnim bądź informację</w:t>
      </w:r>
      <w:r w:rsidR="00034831" w:rsidRPr="007E67F1">
        <w:t xml:space="preserve"> o </w:t>
      </w:r>
      <w:r w:rsidRPr="007E67F1">
        <w:t>braku pokrewieństwa albo powinowactwa,</w:t>
      </w:r>
      <w:r w:rsidR="00034831" w:rsidRPr="007E67F1">
        <w:t xml:space="preserve"> a w </w:t>
      </w:r>
      <w:r w:rsidRPr="007E67F1">
        <w:t xml:space="preserve">przypadku osoby sprawującej faktyczną pieczę nad małoletnim </w:t>
      </w:r>
      <w:r w:rsidR="001120EC" w:rsidRPr="007E67F1">
        <w:t>–</w:t>
      </w:r>
      <w:r w:rsidR="00034831" w:rsidRPr="007E67F1">
        <w:t xml:space="preserve"> </w:t>
      </w:r>
      <w:r w:rsidRPr="007E67F1">
        <w:t>datę, od której piecza jest sprawowana.</w:t>
      </w:r>
    </w:p>
    <w:p w14:paraId="38975579" w14:textId="77777777" w:rsidR="00371409" w:rsidRPr="007E67F1" w:rsidRDefault="00677937" w:rsidP="00311AD4">
      <w:pPr>
        <w:pStyle w:val="USTustnpkodeksu"/>
      </w:pPr>
      <w:r w:rsidRPr="007E67F1">
        <w:t xml:space="preserve">11. Uprawnionymi do złożenia wniosku są: </w:t>
      </w:r>
    </w:p>
    <w:p w14:paraId="20B6E14B" w14:textId="77777777" w:rsidR="00371409" w:rsidRPr="007E67F1" w:rsidRDefault="00F14FB0" w:rsidP="00311AD4">
      <w:pPr>
        <w:pStyle w:val="PKTpunkt"/>
      </w:pPr>
      <w:r>
        <w:t>1)</w:t>
      </w:r>
      <w:r>
        <w:tab/>
      </w:r>
      <w:r w:rsidR="00677937" w:rsidRPr="007E67F1">
        <w:t xml:space="preserve">Straż Graniczna; </w:t>
      </w:r>
    </w:p>
    <w:p w14:paraId="22EDC806" w14:textId="77777777" w:rsidR="00371409" w:rsidRPr="007E67F1" w:rsidRDefault="00F14FB0" w:rsidP="00311AD4">
      <w:pPr>
        <w:pStyle w:val="PKTpunkt"/>
      </w:pPr>
      <w:r>
        <w:t>2)</w:t>
      </w:r>
      <w:r>
        <w:tab/>
      </w:r>
      <w:r w:rsidR="00677937" w:rsidRPr="007E67F1">
        <w:t xml:space="preserve">organy samorządu terytorialnego; </w:t>
      </w:r>
    </w:p>
    <w:p w14:paraId="171F567D" w14:textId="77777777" w:rsidR="00371409" w:rsidRPr="007E67F1" w:rsidRDefault="00F14FB0" w:rsidP="00311AD4">
      <w:pPr>
        <w:pStyle w:val="PKTpunkt"/>
      </w:pPr>
      <w:r>
        <w:t>3)</w:t>
      </w:r>
      <w:r>
        <w:tab/>
      </w:r>
      <w:r w:rsidR="00677937" w:rsidRPr="007E67F1">
        <w:t xml:space="preserve">prokurator; </w:t>
      </w:r>
    </w:p>
    <w:p w14:paraId="2845B7C1" w14:textId="77777777" w:rsidR="00371409" w:rsidRPr="007E67F1" w:rsidRDefault="00F14FB0" w:rsidP="00311AD4">
      <w:pPr>
        <w:pStyle w:val="PKTpunkt"/>
      </w:pPr>
      <w:r>
        <w:t>4)</w:t>
      </w:r>
      <w:r>
        <w:tab/>
      </w:r>
      <w:r w:rsidR="00677937" w:rsidRPr="007E67F1">
        <w:t xml:space="preserve">Policja; </w:t>
      </w:r>
    </w:p>
    <w:p w14:paraId="15A71F63" w14:textId="77777777" w:rsidR="00371409" w:rsidRPr="007E67F1" w:rsidRDefault="00F14FB0" w:rsidP="00311AD4">
      <w:pPr>
        <w:pStyle w:val="PKTpunkt"/>
      </w:pPr>
      <w:r>
        <w:t>5)</w:t>
      </w:r>
      <w:r>
        <w:tab/>
      </w:r>
      <w:r w:rsidR="00677937" w:rsidRPr="007E67F1">
        <w:t xml:space="preserve">przedstawiciele organizacji międzynarodowych lub pozarządowych zajmujących się udzielaniem pomocy cudzoziemcom; </w:t>
      </w:r>
    </w:p>
    <w:p w14:paraId="476BDC40" w14:textId="77777777" w:rsidR="00371409" w:rsidRPr="007E67F1" w:rsidRDefault="00F14FB0" w:rsidP="00311AD4">
      <w:pPr>
        <w:pStyle w:val="PKTpunkt"/>
      </w:pPr>
      <w:r>
        <w:t>6)</w:t>
      </w:r>
      <w:r>
        <w:tab/>
      </w:r>
      <w:r w:rsidR="00677937" w:rsidRPr="007E67F1">
        <w:t xml:space="preserve">osoba sprawująca faktyczną pieczę nad małoletnim; </w:t>
      </w:r>
    </w:p>
    <w:p w14:paraId="0FED6170" w14:textId="77777777" w:rsidR="00371409" w:rsidRPr="007E67F1" w:rsidRDefault="00F14FB0" w:rsidP="00311AD4">
      <w:pPr>
        <w:pStyle w:val="PKTpunkt"/>
      </w:pPr>
      <w:r>
        <w:t>7)</w:t>
      </w:r>
      <w:r>
        <w:tab/>
      </w:r>
      <w:r w:rsidR="00677937" w:rsidRPr="007E67F1">
        <w:t>osoba, która objęła faktyczną pieczę nad małoletnim po wjeździe przez małoletniego na terytorium Rzecz</w:t>
      </w:r>
      <w:r w:rsidR="001120EC">
        <w:t>y</w:t>
      </w:r>
      <w:r w:rsidR="00677937" w:rsidRPr="007E67F1">
        <w:t>pospolitej Polskiej</w:t>
      </w:r>
      <w:r w:rsidR="00034831" w:rsidRPr="007E67F1">
        <w:t xml:space="preserve"> i </w:t>
      </w:r>
      <w:r w:rsidR="00677937" w:rsidRPr="007E67F1">
        <w:t>sprawuje ją</w:t>
      </w:r>
      <w:r w:rsidR="00034831" w:rsidRPr="007E67F1">
        <w:t xml:space="preserve"> w </w:t>
      </w:r>
      <w:r w:rsidR="00677937" w:rsidRPr="007E67F1">
        <w:t xml:space="preserve">dniu złożenia wniosku; </w:t>
      </w:r>
    </w:p>
    <w:p w14:paraId="20BFC587" w14:textId="77777777" w:rsidR="00371409" w:rsidRPr="007E67F1" w:rsidRDefault="00F14FB0" w:rsidP="00311AD4">
      <w:pPr>
        <w:pStyle w:val="PKTpunkt"/>
      </w:pPr>
      <w:r>
        <w:t>8)</w:t>
      </w:r>
      <w:r>
        <w:tab/>
      </w:r>
      <w:r w:rsidR="00677937" w:rsidRPr="007E67F1">
        <w:t>inne osoby lub podmioty,</w:t>
      </w:r>
      <w:r w:rsidR="00034831" w:rsidRPr="007E67F1">
        <w:t xml:space="preserve"> w </w:t>
      </w:r>
      <w:r w:rsidR="00677937" w:rsidRPr="007E67F1">
        <w:t xml:space="preserve">ramach swoich zadań. </w:t>
      </w:r>
    </w:p>
    <w:p w14:paraId="78099C96" w14:textId="77777777" w:rsidR="00371409" w:rsidRPr="007E67F1" w:rsidRDefault="00677937" w:rsidP="00912234">
      <w:pPr>
        <w:pStyle w:val="USTustnpkodeksu"/>
      </w:pPr>
      <w:r w:rsidRPr="007E67F1">
        <w:t>12.</w:t>
      </w:r>
      <w:r w:rsidR="00034831" w:rsidRPr="007E67F1">
        <w:t xml:space="preserve"> W </w:t>
      </w:r>
      <w:r w:rsidRPr="007E67F1">
        <w:t>sprawie</w:t>
      </w:r>
      <w:r w:rsidR="00034831" w:rsidRPr="007E67F1">
        <w:t xml:space="preserve"> o </w:t>
      </w:r>
      <w:r w:rsidRPr="007E67F1">
        <w:t>ustanowienie opiekuna tymczasowego sąd orzeka</w:t>
      </w:r>
      <w:r w:rsidR="00034831" w:rsidRPr="007E67F1">
        <w:t xml:space="preserve"> w </w:t>
      </w:r>
      <w:r w:rsidRPr="007E67F1">
        <w:t>postępowaniu nieprocesowym po przeprowadzeniu rozprawy. Sąd przesłuchuje kandydata na opiekuna tymczasowego</w:t>
      </w:r>
      <w:r w:rsidR="00034831" w:rsidRPr="007E67F1">
        <w:t xml:space="preserve"> i </w:t>
      </w:r>
      <w:r w:rsidRPr="007E67F1">
        <w:t>osobę sprawującą faktyczną pieczę nad małoletnim oraz wysłuchuje małoletniego, jeżeli jego rozwój umysłowy, stan zdrowia</w:t>
      </w:r>
      <w:r w:rsidR="00034831" w:rsidRPr="007E67F1">
        <w:t xml:space="preserve"> i </w:t>
      </w:r>
      <w:r w:rsidRPr="007E67F1">
        <w:t>stopień dojrzałości na to pozwala, uwzględniając</w:t>
      </w:r>
      <w:r w:rsidR="00034831" w:rsidRPr="007E67F1">
        <w:t xml:space="preserve"> w </w:t>
      </w:r>
      <w:r w:rsidRPr="007E67F1">
        <w:t xml:space="preserve">miarę możliwości jego rozsądne życzenie. </w:t>
      </w:r>
    </w:p>
    <w:p w14:paraId="23C930D0" w14:textId="77777777" w:rsidR="00371409" w:rsidRPr="007E67F1" w:rsidRDefault="00677937" w:rsidP="00912234">
      <w:pPr>
        <w:pStyle w:val="USTustnpkodeksu"/>
      </w:pPr>
      <w:r w:rsidRPr="007E67F1">
        <w:t>13.</w:t>
      </w:r>
      <w:r w:rsidR="00034831" w:rsidRPr="007E67F1">
        <w:t xml:space="preserve"> W </w:t>
      </w:r>
      <w:r w:rsidRPr="007E67F1">
        <w:t>szczególnie uzasadnionych przypadkach, jeżeli kandydat na opiekuna tymczasowego sprawuje faktyczną pieczę nad małoletnim,</w:t>
      </w:r>
      <w:r w:rsidR="00034831" w:rsidRPr="007E67F1">
        <w:t xml:space="preserve"> a </w:t>
      </w:r>
      <w:r w:rsidRPr="007E67F1">
        <w:t>okoliczności sprawy nie budzą wątpliwości co do prawidłowego wykonywania tej pieczy</w:t>
      </w:r>
      <w:r w:rsidR="00034831" w:rsidRPr="007E67F1">
        <w:t xml:space="preserve"> i </w:t>
      </w:r>
      <w:r w:rsidRPr="007E67F1">
        <w:t>dobro małoletniego się temu nie sprzeciwia, sąd może ograniczyć postępowanie dowodowe wyłącznie do dowodów</w:t>
      </w:r>
      <w:r w:rsidR="00034831" w:rsidRPr="007E67F1">
        <w:t xml:space="preserve"> z </w:t>
      </w:r>
      <w:r w:rsidRPr="007E67F1">
        <w:t>dokumentów</w:t>
      </w:r>
      <w:r w:rsidR="00034831" w:rsidRPr="007E67F1">
        <w:t xml:space="preserve"> i </w:t>
      </w:r>
      <w:r w:rsidRPr="007E67F1">
        <w:t xml:space="preserve">rozpoznać sprawę na posiedzeniu niejawnym. </w:t>
      </w:r>
    </w:p>
    <w:p w14:paraId="78625B06" w14:textId="77777777" w:rsidR="00371409" w:rsidRPr="007E67F1" w:rsidRDefault="00677937" w:rsidP="00912234">
      <w:pPr>
        <w:pStyle w:val="USTustnpkodeksu"/>
      </w:pPr>
      <w:r w:rsidRPr="007E67F1">
        <w:t>14. Sąd może dokonywać doręczeń zawiadomień</w:t>
      </w:r>
      <w:r w:rsidR="00034831" w:rsidRPr="007E67F1">
        <w:t xml:space="preserve"> i </w:t>
      </w:r>
      <w:r w:rsidRPr="007E67F1">
        <w:t>wezwań</w:t>
      </w:r>
      <w:r w:rsidR="00034831" w:rsidRPr="007E67F1">
        <w:t xml:space="preserve"> w </w:t>
      </w:r>
      <w:r w:rsidRPr="007E67F1">
        <w:t>sposób, który uzna za najbardziej celowy, kierując się sprawnością postępowania. Wezwanie lub zawiadomienie dokonane</w:t>
      </w:r>
      <w:r w:rsidR="00034831" w:rsidRPr="007E67F1">
        <w:t xml:space="preserve"> w </w:t>
      </w:r>
      <w:r w:rsidRPr="007E67F1">
        <w:t xml:space="preserve">ten sposób wywołuje skutki doręczenia, jeżeli jest niewątpliwe, że doszło ono do wiadomości adresata. </w:t>
      </w:r>
    </w:p>
    <w:p w14:paraId="704AEF9C" w14:textId="77777777" w:rsidR="00371409" w:rsidRPr="007E67F1" w:rsidRDefault="00677937" w:rsidP="00912234">
      <w:pPr>
        <w:pStyle w:val="USTustnpkodeksu"/>
      </w:pPr>
      <w:r w:rsidRPr="007E67F1">
        <w:t>15. Sąd rozpoznaje sprawę bezzwłocznie, nie później niż</w:t>
      </w:r>
      <w:r w:rsidR="00034831" w:rsidRPr="007E67F1">
        <w:t xml:space="preserve"> w </w:t>
      </w:r>
      <w:r w:rsidRPr="007E67F1">
        <w:t xml:space="preserve">terminie </w:t>
      </w:r>
      <w:r w:rsidR="00034831" w:rsidRPr="007E67F1">
        <w:t>3 </w:t>
      </w:r>
      <w:r w:rsidRPr="007E67F1">
        <w:t>dni od dnia wpływu do sądu wniosku lub powzięcia informacji</w:t>
      </w:r>
      <w:r w:rsidR="00034831" w:rsidRPr="007E67F1">
        <w:t xml:space="preserve"> o </w:t>
      </w:r>
      <w:r w:rsidRPr="007E67F1">
        <w:t xml:space="preserve">konieczności ustanowienia opiekuna tymczasowego. </w:t>
      </w:r>
    </w:p>
    <w:p w14:paraId="05D72C63" w14:textId="77777777" w:rsidR="00371409" w:rsidRPr="007E67F1" w:rsidRDefault="00677937" w:rsidP="00912234">
      <w:pPr>
        <w:pStyle w:val="USTustnpkodeksu"/>
      </w:pPr>
      <w:r w:rsidRPr="007E67F1">
        <w:t xml:space="preserve">16. Odpis postanowienia sąd doręcza uczestnikom postępowania, właściwej jednostce pomocy społecznej oraz Komendantowi </w:t>
      </w:r>
      <w:r w:rsidR="002D6C4A" w:rsidRPr="007E67F1">
        <w:t xml:space="preserve">Głównemu </w:t>
      </w:r>
      <w:r w:rsidRPr="007E67F1">
        <w:t xml:space="preserve">Straży Granicznej. </w:t>
      </w:r>
    </w:p>
    <w:p w14:paraId="2ACE770E" w14:textId="77777777" w:rsidR="00371409" w:rsidRPr="007E67F1" w:rsidRDefault="00677937" w:rsidP="00912234">
      <w:pPr>
        <w:pStyle w:val="USTustnpkodeksu"/>
      </w:pPr>
      <w:r w:rsidRPr="007E67F1">
        <w:t>17. Postanowienie</w:t>
      </w:r>
      <w:r w:rsidR="00034831" w:rsidRPr="007E67F1">
        <w:t xml:space="preserve"> o </w:t>
      </w:r>
      <w:r w:rsidRPr="007E67F1">
        <w:t>ustanowieniu opiekuna tymczasowego jest skuteczne</w:t>
      </w:r>
      <w:r w:rsidR="00034831" w:rsidRPr="007E67F1">
        <w:t xml:space="preserve"> i </w:t>
      </w:r>
      <w:r w:rsidRPr="007E67F1">
        <w:t>wykonalne</w:t>
      </w:r>
      <w:r w:rsidR="00034831" w:rsidRPr="007E67F1">
        <w:t xml:space="preserve"> z </w:t>
      </w:r>
      <w:r w:rsidRPr="007E67F1">
        <w:t>chwilą jego ogłoszenia,</w:t>
      </w:r>
      <w:r w:rsidR="00034831" w:rsidRPr="007E67F1">
        <w:t xml:space="preserve"> a </w:t>
      </w:r>
      <w:r w:rsidRPr="007E67F1">
        <w:t>gdy ogłoszenia nie było,</w:t>
      </w:r>
      <w:r w:rsidR="00034831" w:rsidRPr="007E67F1">
        <w:t xml:space="preserve"> z </w:t>
      </w:r>
      <w:r w:rsidRPr="007E67F1">
        <w:t>chwilą jego wydania.</w:t>
      </w:r>
    </w:p>
    <w:p w14:paraId="4DBA2A8D" w14:textId="7BFCCDF5" w:rsidR="00371409" w:rsidRPr="007E67F1" w:rsidRDefault="00677937" w:rsidP="00912234">
      <w:pPr>
        <w:pStyle w:val="USTustnpkodeksu"/>
      </w:pPr>
      <w:r w:rsidRPr="007E67F1">
        <w:t>18.</w:t>
      </w:r>
      <w:r w:rsidR="00034831" w:rsidRPr="007E67F1">
        <w:t xml:space="preserve"> W </w:t>
      </w:r>
      <w:r w:rsidRPr="007E67F1">
        <w:t>postępowaniu</w:t>
      </w:r>
      <w:r w:rsidR="00034831" w:rsidRPr="007E67F1">
        <w:t xml:space="preserve"> o </w:t>
      </w:r>
      <w:r w:rsidRPr="007E67F1">
        <w:t>ustanowienie opiekuna tymczasowego nie pobiera się opłat,</w:t>
      </w:r>
      <w:r w:rsidR="00034831" w:rsidRPr="007E67F1">
        <w:t xml:space="preserve"> a </w:t>
      </w:r>
      <w:r w:rsidRPr="007E67F1">
        <w:t xml:space="preserve">wydatki ponosi Skarb Państwa. </w:t>
      </w:r>
    </w:p>
    <w:p w14:paraId="79FF5496" w14:textId="71AF4561" w:rsidR="00677937" w:rsidRPr="007E67F1" w:rsidRDefault="00677937" w:rsidP="00912234">
      <w:pPr>
        <w:pStyle w:val="USTustnpkodeksu"/>
        <w:rPr>
          <w:rStyle w:val="Ppogrubienie"/>
          <w:b w:val="0"/>
        </w:rPr>
      </w:pPr>
      <w:r w:rsidRPr="007E67F1">
        <w:t>19. Do postępowania</w:t>
      </w:r>
      <w:r w:rsidR="00034831" w:rsidRPr="007E67F1">
        <w:t xml:space="preserve"> o </w:t>
      </w:r>
      <w:r w:rsidRPr="007E67F1">
        <w:t>ustanowienie opiekuna tymczasowego</w:t>
      </w:r>
      <w:r w:rsidR="00034831" w:rsidRPr="007E67F1">
        <w:t xml:space="preserve"> w </w:t>
      </w:r>
      <w:r w:rsidRPr="007E67F1">
        <w:t xml:space="preserve">zakresie nieuregulowanym </w:t>
      </w:r>
      <w:r w:rsidR="001120EC">
        <w:t xml:space="preserve">w ustawie </w:t>
      </w:r>
      <w:r w:rsidRPr="007E67F1">
        <w:t>przepisy</w:t>
      </w:r>
      <w:r w:rsidR="0030719C" w:rsidRPr="007E67F1">
        <w:t xml:space="preserve"> ustawy z dnia</w:t>
      </w:r>
      <w:r w:rsidR="00832766" w:rsidRPr="007E67F1">
        <w:t xml:space="preserve"> 16 listopada 1964</w:t>
      </w:r>
      <w:r w:rsidR="00BD6D11">
        <w:t xml:space="preserve"> r.</w:t>
      </w:r>
      <w:r w:rsidR="003855DE" w:rsidRPr="007E67F1">
        <w:t xml:space="preserve"> –</w:t>
      </w:r>
      <w:r w:rsidR="00832766" w:rsidRPr="007E67F1">
        <w:t xml:space="preserve"> Kodeks</w:t>
      </w:r>
      <w:r w:rsidRPr="007E67F1">
        <w:t xml:space="preserve"> postępowania cywilnego</w:t>
      </w:r>
      <w:r w:rsidR="00832766" w:rsidRPr="007E67F1">
        <w:t xml:space="preserve"> (Dz. U.</w:t>
      </w:r>
      <w:r w:rsidR="008E7A75" w:rsidRPr="007E67F1">
        <w:t xml:space="preserve"> z 2021 r. </w:t>
      </w:r>
      <w:r w:rsidR="008A426F">
        <w:t xml:space="preserve">poz. </w:t>
      </w:r>
      <w:r w:rsidR="008E7A75" w:rsidRPr="007E67F1">
        <w:t>1805, z późn. zm.</w:t>
      </w:r>
      <w:r w:rsidR="007F65AD">
        <w:rPr>
          <w:rStyle w:val="Odwoanieprzypisudolnego"/>
        </w:rPr>
        <w:footnoteReference w:id="4"/>
      </w:r>
      <w:r w:rsidR="007F65AD">
        <w:rPr>
          <w:rStyle w:val="IGindeksgrny"/>
        </w:rPr>
        <w:t>)</w:t>
      </w:r>
      <w:r w:rsidR="00832766" w:rsidRPr="007E67F1">
        <w:t>)</w:t>
      </w:r>
      <w:r w:rsidRPr="007E67F1">
        <w:t xml:space="preserve"> stosuje się odpowiednio</w:t>
      </w:r>
      <w:r w:rsidR="008A426F">
        <w:t>,</w:t>
      </w:r>
      <w:r w:rsidR="00034831" w:rsidRPr="007E67F1">
        <w:t xml:space="preserve"> z </w:t>
      </w:r>
      <w:r w:rsidRPr="007E67F1">
        <w:t>wyłączeniem</w:t>
      </w:r>
      <w:r w:rsidR="00034831" w:rsidRPr="007E67F1">
        <w:t xml:space="preserve"> art. </w:t>
      </w:r>
      <w:r w:rsidR="00311AD4" w:rsidRPr="007E67F1">
        <w:t>130.</w:t>
      </w:r>
    </w:p>
    <w:p w14:paraId="535CF7E0" w14:textId="77777777" w:rsidR="00A036D4" w:rsidRPr="007E67F1" w:rsidRDefault="009C07FB" w:rsidP="00A036D4">
      <w:pPr>
        <w:pStyle w:val="ARTartustawynprozporzdzenia"/>
      </w:pPr>
      <w:r w:rsidRPr="007E67F1">
        <w:rPr>
          <w:rStyle w:val="Ppogrubienie"/>
        </w:rPr>
        <w:t xml:space="preserve">Art. </w:t>
      </w:r>
      <w:r w:rsidR="003053C8" w:rsidRPr="007E67F1">
        <w:rPr>
          <w:rStyle w:val="Ppogrubienie"/>
        </w:rPr>
        <w:t>23</w:t>
      </w:r>
      <w:r w:rsidR="00A036D4" w:rsidRPr="007E67F1">
        <w:rPr>
          <w:rStyle w:val="Ppogrubienie"/>
        </w:rPr>
        <w:t>.</w:t>
      </w:r>
      <w:r w:rsidR="00A036D4" w:rsidRPr="007E67F1">
        <w:t xml:space="preserve"> 1. </w:t>
      </w:r>
      <w:r w:rsidR="00AC797B" w:rsidRPr="007E67F1">
        <w:t>Obywatelowi Ukrainy</w:t>
      </w:r>
      <w:r w:rsidR="00A036D4" w:rsidRPr="007E67F1">
        <w:t xml:space="preserve"> przebywającemu na terytorium Rzeczypospolitej Polskiej, którego pobyt na terytorium Rzeczypospolitej Polskiej jest uznawany za legalny na podstawie</w:t>
      </w:r>
      <w:r w:rsidR="00034831" w:rsidRPr="007E67F1">
        <w:t xml:space="preserve"> art. 2 ust. </w:t>
      </w:r>
      <w:r w:rsidR="00A036D4" w:rsidRPr="007E67F1">
        <w:t>1, przysługuje prawo do:</w:t>
      </w:r>
    </w:p>
    <w:p w14:paraId="309E301B" w14:textId="77777777" w:rsidR="00A036D4" w:rsidRPr="007E67F1" w:rsidRDefault="00A036D4" w:rsidP="005902E9">
      <w:pPr>
        <w:pStyle w:val="PKTpunkt"/>
      </w:pPr>
      <w:r w:rsidRPr="007E67F1">
        <w:t>1)</w:t>
      </w:r>
      <w:r w:rsidRPr="007E67F1">
        <w:tab/>
        <w:t>świadczeń rodzinnych,</w:t>
      </w:r>
      <w:r w:rsidR="00A7502C" w:rsidRPr="007E67F1">
        <w:t xml:space="preserve"> o </w:t>
      </w:r>
      <w:r w:rsidRPr="007E67F1">
        <w:t>których mowa</w:t>
      </w:r>
      <w:r w:rsidR="00A7502C" w:rsidRPr="007E67F1">
        <w:t xml:space="preserve"> w </w:t>
      </w:r>
      <w:r w:rsidRPr="007E67F1">
        <w:t>ustawie</w:t>
      </w:r>
      <w:r w:rsidR="00A7502C" w:rsidRPr="007E67F1">
        <w:t xml:space="preserve"> z </w:t>
      </w:r>
      <w:r w:rsidRPr="007E67F1">
        <w:t>dnia 2</w:t>
      </w:r>
      <w:r w:rsidR="00A7502C" w:rsidRPr="007E67F1">
        <w:t>8 </w:t>
      </w:r>
      <w:r w:rsidRPr="007E67F1">
        <w:t>listopada 200</w:t>
      </w:r>
      <w:r w:rsidR="00A7502C" w:rsidRPr="007E67F1">
        <w:t>3 </w:t>
      </w:r>
      <w:r w:rsidRPr="007E67F1">
        <w:t>r.</w:t>
      </w:r>
      <w:r w:rsidR="00A7502C" w:rsidRPr="007E67F1">
        <w:t xml:space="preserve"> o </w:t>
      </w:r>
      <w:r w:rsidRPr="007E67F1">
        <w:t>świadczeniach rodzinnych</w:t>
      </w:r>
      <w:r w:rsidR="007A628E" w:rsidRPr="007E67F1">
        <w:t>,</w:t>
      </w:r>
      <w:r w:rsidRPr="007E67F1">
        <w:t xml:space="preserve"> </w:t>
      </w:r>
    </w:p>
    <w:p w14:paraId="3FA84C95" w14:textId="77777777" w:rsidR="00A036D4" w:rsidRPr="007E67F1" w:rsidRDefault="005902E9" w:rsidP="003C7AC4">
      <w:pPr>
        <w:pStyle w:val="PKTpunkt"/>
      </w:pPr>
      <w:r w:rsidRPr="007E67F1">
        <w:t>2</w:t>
      </w:r>
      <w:r w:rsidR="00A036D4" w:rsidRPr="007E67F1">
        <w:t>)</w:t>
      </w:r>
      <w:r w:rsidR="00A036D4" w:rsidRPr="007E67F1">
        <w:tab/>
        <w:t>świadczenia wychowawczego,</w:t>
      </w:r>
      <w:r w:rsidR="00A7502C" w:rsidRPr="007E67F1">
        <w:t xml:space="preserve"> o </w:t>
      </w:r>
      <w:r w:rsidR="00A036D4" w:rsidRPr="007E67F1">
        <w:t>którym mowa</w:t>
      </w:r>
      <w:r w:rsidR="00A7502C" w:rsidRPr="007E67F1">
        <w:t xml:space="preserve"> w </w:t>
      </w:r>
      <w:r w:rsidR="00A036D4" w:rsidRPr="007E67F1">
        <w:t>ustawie</w:t>
      </w:r>
      <w:r w:rsidR="00A7502C" w:rsidRPr="007E67F1">
        <w:t xml:space="preserve"> z </w:t>
      </w:r>
      <w:r w:rsidR="00A036D4" w:rsidRPr="007E67F1">
        <w:t>dnia 1</w:t>
      </w:r>
      <w:r w:rsidR="00A7502C" w:rsidRPr="007E67F1">
        <w:t>1 </w:t>
      </w:r>
      <w:r w:rsidR="00A036D4" w:rsidRPr="007E67F1">
        <w:t>lutego 201</w:t>
      </w:r>
      <w:r w:rsidR="00A7502C" w:rsidRPr="007E67F1">
        <w:t>6 </w:t>
      </w:r>
      <w:r w:rsidR="00A036D4" w:rsidRPr="007E67F1">
        <w:t>r.</w:t>
      </w:r>
      <w:r w:rsidR="00A7502C" w:rsidRPr="007E67F1">
        <w:t xml:space="preserve"> o </w:t>
      </w:r>
      <w:r w:rsidR="00A036D4" w:rsidRPr="007E67F1">
        <w:t>pomocy państwa</w:t>
      </w:r>
      <w:r w:rsidR="00A7502C" w:rsidRPr="007E67F1">
        <w:t xml:space="preserve"> w </w:t>
      </w:r>
      <w:r w:rsidR="00A036D4" w:rsidRPr="007E67F1">
        <w:t>wychowywaniu dzieci (</w:t>
      </w:r>
      <w:r w:rsidR="00034831" w:rsidRPr="007E67F1">
        <w:t>Dz. U.</w:t>
      </w:r>
      <w:r w:rsidR="00A7502C" w:rsidRPr="007E67F1">
        <w:t xml:space="preserve"> z </w:t>
      </w:r>
      <w:r w:rsidR="00A036D4" w:rsidRPr="007E67F1">
        <w:t>201</w:t>
      </w:r>
      <w:r w:rsidR="00A7502C" w:rsidRPr="007E67F1">
        <w:t>9 </w:t>
      </w:r>
      <w:r w:rsidR="00A036D4" w:rsidRPr="007E67F1">
        <w:t>r.</w:t>
      </w:r>
      <w:r w:rsidR="00034831" w:rsidRPr="007E67F1">
        <w:t xml:space="preserve"> poz. </w:t>
      </w:r>
      <w:r w:rsidR="00A036D4" w:rsidRPr="007E67F1">
        <w:t>240</w:t>
      </w:r>
      <w:r w:rsidR="00034831" w:rsidRPr="007E67F1">
        <w:t>7 oraz</w:t>
      </w:r>
      <w:r w:rsidR="00A7502C" w:rsidRPr="007E67F1">
        <w:t xml:space="preserve"> z </w:t>
      </w:r>
      <w:r w:rsidR="00A036D4" w:rsidRPr="007E67F1">
        <w:t>202</w:t>
      </w:r>
      <w:r w:rsidR="00A7502C" w:rsidRPr="007E67F1">
        <w:t>1 </w:t>
      </w:r>
      <w:r w:rsidR="00A036D4" w:rsidRPr="007E67F1">
        <w:t>r.</w:t>
      </w:r>
      <w:r w:rsidR="00034831" w:rsidRPr="007E67F1">
        <w:t xml:space="preserve"> poz. </w:t>
      </w:r>
      <w:r w:rsidR="00A036D4" w:rsidRPr="007E67F1">
        <w:t>1162, 198</w:t>
      </w:r>
      <w:r w:rsidR="00034831" w:rsidRPr="007E67F1">
        <w:t>1 i </w:t>
      </w:r>
      <w:r w:rsidR="00A036D4" w:rsidRPr="007E67F1">
        <w:t>2270), jeżeli zamieszkuje</w:t>
      </w:r>
      <w:r w:rsidR="00A7502C" w:rsidRPr="007E67F1">
        <w:t xml:space="preserve"> z </w:t>
      </w:r>
      <w:r w:rsidR="00A036D4" w:rsidRPr="007E67F1">
        <w:t>dziećmi na terytorium Rzeczypospolitej Polskiej,</w:t>
      </w:r>
    </w:p>
    <w:p w14:paraId="368EC2A0" w14:textId="77777777" w:rsidR="00A036D4" w:rsidRPr="007E67F1" w:rsidRDefault="005902E9" w:rsidP="003C7AC4">
      <w:pPr>
        <w:pStyle w:val="PKTpunkt"/>
      </w:pPr>
      <w:r w:rsidRPr="007E67F1">
        <w:t>3</w:t>
      </w:r>
      <w:r w:rsidR="00A036D4" w:rsidRPr="007E67F1">
        <w:t>)</w:t>
      </w:r>
      <w:r w:rsidR="00A036D4" w:rsidRPr="007E67F1">
        <w:tab/>
        <w:t>świadczenia dobry start,</w:t>
      </w:r>
      <w:r w:rsidR="00A7502C" w:rsidRPr="007E67F1">
        <w:t xml:space="preserve"> o </w:t>
      </w:r>
      <w:r w:rsidR="00A036D4" w:rsidRPr="007E67F1">
        <w:t>którym mowa</w:t>
      </w:r>
      <w:r w:rsidR="00A7502C" w:rsidRPr="007E67F1">
        <w:t xml:space="preserve"> w </w:t>
      </w:r>
      <w:r w:rsidR="00A036D4" w:rsidRPr="007E67F1">
        <w:t>przepisach wydanych na podstawie</w:t>
      </w:r>
      <w:r w:rsidR="00034831" w:rsidRPr="007E67F1">
        <w:t xml:space="preserve"> art. </w:t>
      </w:r>
      <w:r w:rsidR="00A036D4" w:rsidRPr="007E67F1">
        <w:t>187a ustawy</w:t>
      </w:r>
      <w:r w:rsidR="00A7502C" w:rsidRPr="007E67F1">
        <w:t xml:space="preserve"> z </w:t>
      </w:r>
      <w:r w:rsidR="00A036D4" w:rsidRPr="007E67F1">
        <w:t xml:space="preserve">dnia </w:t>
      </w:r>
      <w:r w:rsidR="00A7502C" w:rsidRPr="007E67F1">
        <w:t>9 </w:t>
      </w:r>
      <w:r w:rsidR="00A036D4" w:rsidRPr="007E67F1">
        <w:t>czerwca 201</w:t>
      </w:r>
      <w:r w:rsidR="00A7502C" w:rsidRPr="007E67F1">
        <w:t>1 </w:t>
      </w:r>
      <w:r w:rsidR="00A036D4" w:rsidRPr="007E67F1">
        <w:t>r.</w:t>
      </w:r>
      <w:r w:rsidR="00A7502C" w:rsidRPr="007E67F1">
        <w:t xml:space="preserve"> o </w:t>
      </w:r>
      <w:r w:rsidR="00A036D4" w:rsidRPr="007E67F1">
        <w:t>wspieraniu rodziny</w:t>
      </w:r>
      <w:r w:rsidR="00A7502C" w:rsidRPr="007E67F1">
        <w:t xml:space="preserve"> i </w:t>
      </w:r>
      <w:r w:rsidR="00A036D4" w:rsidRPr="007E67F1">
        <w:t>systemie pieczy zastępczej (</w:t>
      </w:r>
      <w:r w:rsidR="00034831" w:rsidRPr="007E67F1">
        <w:t>Dz. U.</w:t>
      </w:r>
      <w:r w:rsidR="00A7502C" w:rsidRPr="007E67F1">
        <w:t xml:space="preserve"> z </w:t>
      </w:r>
      <w:r w:rsidR="00A036D4" w:rsidRPr="007E67F1">
        <w:t>202</w:t>
      </w:r>
      <w:r w:rsidR="00A7502C" w:rsidRPr="007E67F1">
        <w:t>2 </w:t>
      </w:r>
      <w:r w:rsidR="00A036D4" w:rsidRPr="007E67F1">
        <w:t>r.</w:t>
      </w:r>
      <w:r w:rsidR="00034831" w:rsidRPr="007E67F1">
        <w:t xml:space="preserve"> poz. </w:t>
      </w:r>
      <w:r w:rsidR="00A036D4" w:rsidRPr="007E67F1">
        <w:t>447), jeżeli zamieszkuje</w:t>
      </w:r>
      <w:r w:rsidR="00A7502C" w:rsidRPr="007E67F1">
        <w:t xml:space="preserve"> z </w:t>
      </w:r>
      <w:r w:rsidR="00A036D4" w:rsidRPr="007E67F1">
        <w:t>dziećmi na terytorium Rzeczypospolitej Polskiej,</w:t>
      </w:r>
    </w:p>
    <w:p w14:paraId="1DCD4D71" w14:textId="77777777" w:rsidR="00A036D4" w:rsidRPr="007E67F1" w:rsidRDefault="005902E9" w:rsidP="00A036D4">
      <w:pPr>
        <w:pStyle w:val="PKTpunkt"/>
      </w:pPr>
      <w:r w:rsidRPr="007E67F1">
        <w:t>4</w:t>
      </w:r>
      <w:r w:rsidR="00A036D4" w:rsidRPr="007E67F1">
        <w:t>)</w:t>
      </w:r>
      <w:r w:rsidR="00A036D4" w:rsidRPr="007E67F1">
        <w:tab/>
        <w:t>rodzinnego kapitału opiekuńczego,</w:t>
      </w:r>
      <w:r w:rsidR="00A7502C" w:rsidRPr="007E67F1">
        <w:t xml:space="preserve"> o </w:t>
      </w:r>
      <w:r w:rsidR="00A036D4" w:rsidRPr="007E67F1">
        <w:t>którym mowa</w:t>
      </w:r>
      <w:r w:rsidR="00A7502C" w:rsidRPr="007E67F1">
        <w:t xml:space="preserve"> w </w:t>
      </w:r>
      <w:r w:rsidR="00A036D4" w:rsidRPr="007E67F1">
        <w:t>ustawie</w:t>
      </w:r>
      <w:r w:rsidR="00A7502C" w:rsidRPr="007E67F1">
        <w:t xml:space="preserve"> z </w:t>
      </w:r>
      <w:r w:rsidR="00A036D4" w:rsidRPr="007E67F1">
        <w:t>dnia 1</w:t>
      </w:r>
      <w:r w:rsidR="00A7502C" w:rsidRPr="007E67F1">
        <w:t>7 </w:t>
      </w:r>
      <w:r w:rsidR="00A036D4" w:rsidRPr="007E67F1">
        <w:t>listopada 202</w:t>
      </w:r>
      <w:r w:rsidR="00A7502C" w:rsidRPr="007E67F1">
        <w:t>1 </w:t>
      </w:r>
      <w:r w:rsidR="00A036D4" w:rsidRPr="007E67F1">
        <w:t>r.</w:t>
      </w:r>
      <w:r w:rsidR="00A7502C" w:rsidRPr="007E67F1">
        <w:t xml:space="preserve"> o </w:t>
      </w:r>
      <w:r w:rsidR="00A036D4" w:rsidRPr="007E67F1">
        <w:t>rodzinnym kapitale opiekuńczym (</w:t>
      </w:r>
      <w:r w:rsidR="00034831" w:rsidRPr="007E67F1">
        <w:t>Dz. U. poz. </w:t>
      </w:r>
      <w:r w:rsidR="00A036D4" w:rsidRPr="007E67F1">
        <w:t>2270), jeżeli zamieszkuje</w:t>
      </w:r>
      <w:r w:rsidR="00A7502C" w:rsidRPr="007E67F1">
        <w:t xml:space="preserve"> z </w:t>
      </w:r>
      <w:r w:rsidR="00A036D4" w:rsidRPr="007E67F1">
        <w:t>dziećmi na terytorium Rzeczypospolitej Polskiej</w:t>
      </w:r>
      <w:r w:rsidR="00A2745D" w:rsidRPr="007E67F1">
        <w:t>,</w:t>
      </w:r>
    </w:p>
    <w:p w14:paraId="6820AF4E" w14:textId="17AC7D91" w:rsidR="00A036D4" w:rsidRPr="007E67F1" w:rsidRDefault="005902E9" w:rsidP="003C7AC4">
      <w:pPr>
        <w:pStyle w:val="PKTpunkt"/>
      </w:pPr>
      <w:r w:rsidRPr="007E67F1">
        <w:t>5</w:t>
      </w:r>
      <w:r w:rsidR="00A036D4" w:rsidRPr="007E67F1">
        <w:t>)</w:t>
      </w:r>
      <w:r w:rsidR="00A036D4" w:rsidRPr="007E67F1">
        <w:tab/>
        <w:t>dofinansowania obniżenia opłaty rodzica za pobyt dziecka</w:t>
      </w:r>
      <w:r w:rsidR="00A7502C" w:rsidRPr="007E67F1">
        <w:t xml:space="preserve"> w </w:t>
      </w:r>
      <w:r w:rsidR="00A036D4" w:rsidRPr="007E67F1">
        <w:t>żłobku, klubie dziecięcym lub u dziennego opiekuna,</w:t>
      </w:r>
      <w:r w:rsidR="00A7502C" w:rsidRPr="007E67F1">
        <w:t xml:space="preserve"> o </w:t>
      </w:r>
      <w:r w:rsidR="00A036D4" w:rsidRPr="007E67F1">
        <w:t>którym mowa</w:t>
      </w:r>
      <w:r w:rsidR="00034831" w:rsidRPr="007E67F1">
        <w:t xml:space="preserve"> w art. </w:t>
      </w:r>
      <w:r w:rsidR="00A036D4" w:rsidRPr="007E67F1">
        <w:t>64c</w:t>
      </w:r>
      <w:r w:rsidR="00034831" w:rsidRPr="007E67F1">
        <w:t xml:space="preserve"> ust. </w:t>
      </w:r>
      <w:r w:rsidR="00A7502C" w:rsidRPr="007E67F1">
        <w:t>1 </w:t>
      </w:r>
      <w:r w:rsidR="00A036D4" w:rsidRPr="007E67F1">
        <w:t>ustawy</w:t>
      </w:r>
      <w:r w:rsidR="00A7502C" w:rsidRPr="007E67F1">
        <w:t xml:space="preserve"> z </w:t>
      </w:r>
      <w:r w:rsidR="00A036D4" w:rsidRPr="007E67F1">
        <w:t xml:space="preserve">dnia </w:t>
      </w:r>
      <w:r w:rsidR="00A7502C" w:rsidRPr="007E67F1">
        <w:t>4 </w:t>
      </w:r>
      <w:r w:rsidR="00A036D4" w:rsidRPr="007E67F1">
        <w:t>lutego 201</w:t>
      </w:r>
      <w:r w:rsidR="00A7502C" w:rsidRPr="007E67F1">
        <w:t>1 </w:t>
      </w:r>
      <w:r w:rsidR="00A036D4" w:rsidRPr="007E67F1">
        <w:t>r.</w:t>
      </w:r>
      <w:r w:rsidR="00A7502C" w:rsidRPr="007E67F1">
        <w:t xml:space="preserve"> o </w:t>
      </w:r>
      <w:r w:rsidR="00A036D4" w:rsidRPr="007E67F1">
        <w:t>opiece nad dziećmi</w:t>
      </w:r>
      <w:r w:rsidR="00A7502C" w:rsidRPr="007E67F1">
        <w:t xml:space="preserve"> w </w:t>
      </w:r>
      <w:r w:rsidR="00A036D4" w:rsidRPr="007E67F1">
        <w:t xml:space="preserve">wieku do lat </w:t>
      </w:r>
      <w:r w:rsidR="00A7502C" w:rsidRPr="007E67F1">
        <w:t>3 </w:t>
      </w:r>
      <w:r w:rsidR="00A036D4" w:rsidRPr="007E67F1">
        <w:t>(</w:t>
      </w:r>
      <w:r w:rsidR="00034831" w:rsidRPr="007E67F1">
        <w:t>Dz. U.</w:t>
      </w:r>
      <w:r w:rsidR="00A7502C" w:rsidRPr="007E67F1">
        <w:t xml:space="preserve"> z </w:t>
      </w:r>
      <w:r w:rsidR="00A036D4" w:rsidRPr="007E67F1">
        <w:t>202</w:t>
      </w:r>
      <w:r w:rsidR="00A7502C" w:rsidRPr="007E67F1">
        <w:t>1 </w:t>
      </w:r>
      <w:r w:rsidR="00A036D4" w:rsidRPr="007E67F1">
        <w:t>r.</w:t>
      </w:r>
      <w:r w:rsidR="00034831" w:rsidRPr="007E67F1">
        <w:t xml:space="preserve"> poz. </w:t>
      </w:r>
      <w:r w:rsidR="00A036D4" w:rsidRPr="007E67F1">
        <w:t>75, 95</w:t>
      </w:r>
      <w:r w:rsidR="00034831" w:rsidRPr="007E67F1">
        <w:t>2</w:t>
      </w:r>
      <w:r w:rsidR="008A426F">
        <w:t>, 1901</w:t>
      </w:r>
      <w:r w:rsidR="00034831" w:rsidRPr="007E67F1">
        <w:t xml:space="preserve"> i </w:t>
      </w:r>
      <w:r w:rsidR="00A036D4" w:rsidRPr="007E67F1">
        <w:t>2270)</w:t>
      </w:r>
      <w:r w:rsidR="00A0261B" w:rsidRPr="007E67F1">
        <w:t>, jeżeli zamieszkuje z dzieckiem na terytorium Rzeczypospolitej Polskiej</w:t>
      </w:r>
    </w:p>
    <w:p w14:paraId="48F23993" w14:textId="77777777" w:rsidR="00A036D4" w:rsidRPr="007E67F1" w:rsidRDefault="00A036D4" w:rsidP="003C7AC4">
      <w:pPr>
        <w:pStyle w:val="CZWSPPKTczwsplnapunktw"/>
      </w:pPr>
      <w:r w:rsidRPr="007E67F1">
        <w:t>– odpowiednio na zasadach</w:t>
      </w:r>
      <w:r w:rsidR="00A7502C" w:rsidRPr="007E67F1">
        <w:t xml:space="preserve"> i w </w:t>
      </w:r>
      <w:r w:rsidRPr="007E67F1">
        <w:t>trybie określonych</w:t>
      </w:r>
      <w:r w:rsidR="00A7502C" w:rsidRPr="007E67F1">
        <w:t xml:space="preserve"> w </w:t>
      </w:r>
      <w:r w:rsidRPr="007E67F1">
        <w:t>tych przepisach,</w:t>
      </w:r>
      <w:r w:rsidR="00A7502C" w:rsidRPr="007E67F1">
        <w:t xml:space="preserve"> z </w:t>
      </w:r>
      <w:r w:rsidRPr="007E67F1">
        <w:t>wyłączeniem warunku posiadania karty pobytu</w:t>
      </w:r>
      <w:r w:rsidR="00A7502C" w:rsidRPr="007E67F1">
        <w:t xml:space="preserve"> z </w:t>
      </w:r>
      <w:r w:rsidRPr="007E67F1">
        <w:t xml:space="preserve">adnotacją </w:t>
      </w:r>
      <w:r w:rsidR="00B43A5D" w:rsidRPr="007E67F1">
        <w:t>„</w:t>
      </w:r>
      <w:r w:rsidRPr="007E67F1">
        <w:t>dostęp do rynku pracy</w:t>
      </w:r>
      <w:r w:rsidR="00B43A5D" w:rsidRPr="007E67F1">
        <w:t>”</w:t>
      </w:r>
      <w:r w:rsidRPr="007E67F1">
        <w:t>.</w:t>
      </w:r>
    </w:p>
    <w:p w14:paraId="0F978802" w14:textId="77777777" w:rsidR="00A036D4" w:rsidRPr="007E67F1" w:rsidRDefault="00150AA1" w:rsidP="003C7AC4">
      <w:pPr>
        <w:pStyle w:val="USTustnpkodeksu"/>
      </w:pPr>
      <w:r w:rsidRPr="007E67F1">
        <w:t>2</w:t>
      </w:r>
      <w:r w:rsidR="00A036D4" w:rsidRPr="007E67F1">
        <w:t>. Ustalając prawo do świadczeń rodzinnych uzależnionych od kryterium dochodowego</w:t>
      </w:r>
      <w:r w:rsidR="00780DE5" w:rsidRPr="007E67F1">
        <w:t>,</w:t>
      </w:r>
      <w:r w:rsidR="00A036D4" w:rsidRPr="007E67F1">
        <w:t xml:space="preserve"> przy ustalaniu dochodu rodziny</w:t>
      </w:r>
      <w:r w:rsidR="00A7502C" w:rsidRPr="007E67F1">
        <w:t xml:space="preserve"> w </w:t>
      </w:r>
      <w:r w:rsidR="00A036D4" w:rsidRPr="007E67F1">
        <w:t>przeliczeniu na osobę nie uwzględnia się członka rodziny, który, zgodnie</w:t>
      </w:r>
      <w:r w:rsidR="00A7502C" w:rsidRPr="007E67F1">
        <w:t xml:space="preserve"> z </w:t>
      </w:r>
      <w:r w:rsidR="00A036D4" w:rsidRPr="007E67F1">
        <w:t>oświadczeniem osoby ubiegającej się</w:t>
      </w:r>
      <w:r w:rsidR="00034831" w:rsidRPr="007E67F1">
        <w:t xml:space="preserve"> o </w:t>
      </w:r>
      <w:r w:rsidR="00A036D4" w:rsidRPr="007E67F1">
        <w:t>te świadczenia, nie przebywa na terytorium Rzeczypospolitej Polskiej.</w:t>
      </w:r>
    </w:p>
    <w:p w14:paraId="434972C4" w14:textId="55C4D037" w:rsidR="002674DF" w:rsidRPr="007E67F1" w:rsidRDefault="00B22C77" w:rsidP="002674DF">
      <w:pPr>
        <w:pStyle w:val="USTustnpkodeksu"/>
      </w:pPr>
      <w:r w:rsidRPr="007E67F1">
        <w:t xml:space="preserve">3. </w:t>
      </w:r>
      <w:r w:rsidR="002674DF" w:rsidRPr="002674DF">
        <w:t>Obywatelowi Ukrainy przebywającemu na terytorium Rzeczypospolitej Polskiej, którego pobyt na terytorium Rzeczypospolitej Polskiej jest uznawany za legalny na podstawie art. 2 ust. 1,</w:t>
      </w:r>
      <w:r w:rsidR="009A5A15">
        <w:t xml:space="preserve"> </w:t>
      </w:r>
      <w:r w:rsidR="002674DF" w:rsidRPr="002674DF">
        <w:t>prawo do świadczeń, o których mowa w ust. 1, ustala się</w:t>
      </w:r>
      <w:r w:rsidR="00707033">
        <w:t>,</w:t>
      </w:r>
      <w:r w:rsidR="002674DF" w:rsidRPr="002674DF">
        <w:t xml:space="preserve"> począwszy od miesiąca, w którym wpłynął wniosek</w:t>
      </w:r>
      <w:r w:rsidR="00707033">
        <w:t>,</w:t>
      </w:r>
      <w:r w:rsidR="002674DF" w:rsidRPr="002674DF">
        <w:t xml:space="preserve"> nie wcześniej niż od miesiąca, w którym obywatel ten został wpisany do rejestru, a w przypadku świadczeń przysługujących na dziecko – również dziecko zostało wpisane do rejestru.</w:t>
      </w:r>
    </w:p>
    <w:p w14:paraId="73C4B253" w14:textId="77777777" w:rsidR="00331C70" w:rsidRPr="007E67F1" w:rsidRDefault="003053C8" w:rsidP="00331C70">
      <w:pPr>
        <w:pStyle w:val="USTustnpkodeksu"/>
      </w:pPr>
      <w:r w:rsidRPr="007E67F1">
        <w:t>4</w:t>
      </w:r>
      <w:r w:rsidR="00331C70" w:rsidRPr="007E67F1">
        <w:t>. Przysługujące na dziecko świadczenia lub dofinansowanie, o których mowa</w:t>
      </w:r>
      <w:r w:rsidR="00034831" w:rsidRPr="007E67F1">
        <w:t xml:space="preserve"> w ust. </w:t>
      </w:r>
      <w:r w:rsidR="00331C70" w:rsidRPr="007E67F1">
        <w:t>1, przysługują także obywatelowi Ukrainy przebywającemu na terytorium Rzeczypospolitej Polskiej, którego pobyt na terytorium Rzeczypospolitej Polskiej jest uznawany za legalny na podstawie</w:t>
      </w:r>
      <w:r w:rsidR="00034831" w:rsidRPr="007E67F1">
        <w:t xml:space="preserve"> art. 2 ust. </w:t>
      </w:r>
      <w:r w:rsidR="00331C70" w:rsidRPr="007E67F1">
        <w:t>1, będącemu opiekunem tymczasowym dziecka,</w:t>
      </w:r>
      <w:r w:rsidR="00034831" w:rsidRPr="007E67F1">
        <w:t xml:space="preserve"> o </w:t>
      </w:r>
      <w:r w:rsidR="00331C70" w:rsidRPr="007E67F1">
        <w:t>którym mowa</w:t>
      </w:r>
      <w:r w:rsidR="00034831" w:rsidRPr="007E67F1">
        <w:t xml:space="preserve"> w art. </w:t>
      </w:r>
      <w:r w:rsidR="009B1796" w:rsidRPr="007E67F1">
        <w:t>22</w:t>
      </w:r>
      <w:r w:rsidR="00331C70" w:rsidRPr="007E67F1">
        <w:t>. Ustalając prawo do świadczeń,</w:t>
      </w:r>
      <w:r w:rsidR="00034831" w:rsidRPr="007E67F1">
        <w:t xml:space="preserve"> o </w:t>
      </w:r>
      <w:r w:rsidR="00331C70" w:rsidRPr="007E67F1">
        <w:t>których mowa</w:t>
      </w:r>
      <w:r w:rsidR="00034831" w:rsidRPr="007E67F1">
        <w:t xml:space="preserve"> w ust. 1 pkt </w:t>
      </w:r>
      <w:r w:rsidR="00331C70" w:rsidRPr="007E67F1">
        <w:t>1, przepisy</w:t>
      </w:r>
      <w:r w:rsidR="00034831" w:rsidRPr="007E67F1">
        <w:t xml:space="preserve"> art. 5 ust. </w:t>
      </w:r>
      <w:r w:rsidR="00331C70" w:rsidRPr="007E67F1">
        <w:t>1</w:t>
      </w:r>
      <w:r w:rsidR="00034831" w:rsidRPr="007E67F1">
        <w:t>1 </w:t>
      </w:r>
      <w:r w:rsidR="00331C70" w:rsidRPr="007E67F1">
        <w:t>ustawy z dnia 28 listopada 2003 r. o świadczeniach rodzinnych stosuje się odpowiednio.</w:t>
      </w:r>
    </w:p>
    <w:p w14:paraId="5BFA1449" w14:textId="77777777" w:rsidR="00FB0CF5" w:rsidRPr="007E67F1" w:rsidRDefault="003053C8" w:rsidP="00DA7F72">
      <w:pPr>
        <w:pStyle w:val="USTustnpkodeksu"/>
      </w:pPr>
      <w:r w:rsidRPr="007E67F1">
        <w:t>5</w:t>
      </w:r>
      <w:r w:rsidR="006145CE" w:rsidRPr="007E67F1">
        <w:t>. Do zamówień publicznych niezbędnych do zapewnienia prawa do świadczeń,</w:t>
      </w:r>
      <w:r w:rsidR="00792C06" w:rsidRPr="007E67F1">
        <w:t xml:space="preserve"> o </w:t>
      </w:r>
      <w:r w:rsidR="006145CE" w:rsidRPr="007E67F1">
        <w:t>których mowa</w:t>
      </w:r>
      <w:r w:rsidR="00034831" w:rsidRPr="007E67F1">
        <w:t xml:space="preserve"> w ust. 1 pkt </w:t>
      </w:r>
      <w:r w:rsidR="006145CE" w:rsidRPr="007E67F1">
        <w:t>1–</w:t>
      </w:r>
      <w:r w:rsidR="001F1D25" w:rsidRPr="007E67F1">
        <w:t>4</w:t>
      </w:r>
      <w:r w:rsidR="00CD3A99" w:rsidRPr="007E67F1">
        <w:t>,</w:t>
      </w:r>
      <w:r w:rsidR="00792C06" w:rsidRPr="007E67F1">
        <w:t xml:space="preserve"> oraz</w:t>
      </w:r>
      <w:r w:rsidR="006145CE" w:rsidRPr="007E67F1">
        <w:t xml:space="preserve"> dofinansowania,</w:t>
      </w:r>
      <w:r w:rsidR="00792C06" w:rsidRPr="007E67F1">
        <w:t xml:space="preserve"> o </w:t>
      </w:r>
      <w:r w:rsidR="006145CE" w:rsidRPr="007E67F1">
        <w:t>którym mowa</w:t>
      </w:r>
      <w:r w:rsidR="00034831" w:rsidRPr="007E67F1">
        <w:t xml:space="preserve"> w ust. 1 pkt </w:t>
      </w:r>
      <w:r w:rsidR="001F1D25" w:rsidRPr="007E67F1">
        <w:t>5</w:t>
      </w:r>
      <w:r w:rsidR="006145CE" w:rsidRPr="007E67F1">
        <w:t>,</w:t>
      </w:r>
      <w:r w:rsidR="00792C06" w:rsidRPr="007E67F1">
        <w:t xml:space="preserve"> </w:t>
      </w:r>
      <w:r w:rsidR="006145CE" w:rsidRPr="007E67F1">
        <w:t>nie stosuje się przepisów ustawy</w:t>
      </w:r>
      <w:r w:rsidR="00792C06" w:rsidRPr="007E67F1">
        <w:t xml:space="preserve"> z </w:t>
      </w:r>
      <w:r w:rsidR="006145CE" w:rsidRPr="007E67F1">
        <w:t>dnia 1</w:t>
      </w:r>
      <w:r w:rsidR="00792C06" w:rsidRPr="007E67F1">
        <w:t>1 </w:t>
      </w:r>
      <w:r w:rsidR="006145CE" w:rsidRPr="007E67F1">
        <w:t>września 201</w:t>
      </w:r>
      <w:r w:rsidR="00792C06" w:rsidRPr="007E67F1">
        <w:t>9 </w:t>
      </w:r>
      <w:r w:rsidR="006145CE" w:rsidRPr="007E67F1">
        <w:t>r. – Prawo zamówień publicznych.</w:t>
      </w:r>
    </w:p>
    <w:p w14:paraId="23E9115C" w14:textId="0857E78F" w:rsidR="00FB0CF5" w:rsidRPr="007E67F1" w:rsidRDefault="00A83D4D" w:rsidP="00912234">
      <w:pPr>
        <w:pStyle w:val="ARTartustawynprozporzdzenia"/>
      </w:pPr>
      <w:r w:rsidRPr="007E67F1">
        <w:rPr>
          <w:rStyle w:val="Ppogrubienie"/>
        </w:rPr>
        <w:t>Art. 24</w:t>
      </w:r>
      <w:r w:rsidR="00FB0CF5" w:rsidRPr="007E67F1">
        <w:rPr>
          <w:rStyle w:val="Ppogrubienie"/>
        </w:rPr>
        <w:t>.</w:t>
      </w:r>
      <w:r w:rsidR="00FB0CF5" w:rsidRPr="007E67F1">
        <w:t xml:space="preserve"> 1. Sąd może powierzyć pełnienie funkcji rodziny zastępczej lub prowadzenie rodzinnego domu dziecka wobec dziecka będącego obywatelem Ukrainy, przebywając</w:t>
      </w:r>
      <w:r w:rsidR="00707033">
        <w:t>ego</w:t>
      </w:r>
      <w:r w:rsidR="00FB0CF5" w:rsidRPr="007E67F1">
        <w:t xml:space="preserve"> na terytorium Rzeczypospolitej Polskiej, którego pobyt na terytorium Rzeczypospolitej Polskiej jest uznawany za legalny na podstawie</w:t>
      </w:r>
      <w:r w:rsidR="00034831" w:rsidRPr="007E67F1">
        <w:t xml:space="preserve"> art. 2 ust. </w:t>
      </w:r>
      <w:r w:rsidR="00FB0CF5" w:rsidRPr="007E67F1">
        <w:t>1, obywatelowi Ukrainy przebywającemu na terytorium Rzeczypospolitej Polskiej, którego pobyt na terytorium Rzeczypospolitej Polskiej jest uznawany za legalny na podstawie</w:t>
      </w:r>
      <w:r w:rsidR="00034831" w:rsidRPr="007E67F1">
        <w:t xml:space="preserve"> art. 2 ust. </w:t>
      </w:r>
      <w:r w:rsidR="00FB0CF5" w:rsidRPr="007E67F1">
        <w:t>1</w:t>
      </w:r>
      <w:r w:rsidR="00034831" w:rsidRPr="007E67F1">
        <w:t xml:space="preserve"> i </w:t>
      </w:r>
      <w:r w:rsidR="00FB0CF5" w:rsidRPr="007E67F1">
        <w:t>który nie spełnia warunków dotyczących rodzin zastępczych lub prowadzących rodzinne domy dziecka</w:t>
      </w:r>
      <w:r w:rsidR="00034831" w:rsidRPr="007E67F1">
        <w:t xml:space="preserve"> w </w:t>
      </w:r>
      <w:r w:rsidR="00FB0CF5" w:rsidRPr="007E67F1">
        <w:t>zakresie niezbędnych szkoleń.</w:t>
      </w:r>
    </w:p>
    <w:p w14:paraId="3F4BABEC" w14:textId="0573B3DD" w:rsidR="00FB0CF5" w:rsidRPr="007E67F1" w:rsidRDefault="00FB0CF5" w:rsidP="00FB0CF5">
      <w:pPr>
        <w:pStyle w:val="USTustnpkodeksu"/>
      </w:pPr>
      <w:r w:rsidRPr="007E67F1">
        <w:t>2. Do pełnienia funkcji rodziny zastępczej lub prowadzenia rodzinnego domu dziecka przez obywatela Ukrainy przebywającego na terytorium Rzeczypospolitej Polskiej, którego pobyt na terytorium Rzeczypospolitej Polskiej jest uznawany za legalny na podstawie</w:t>
      </w:r>
      <w:r w:rsidR="00034831" w:rsidRPr="007E67F1">
        <w:t xml:space="preserve"> art. 2 ust. </w:t>
      </w:r>
      <w:r w:rsidRPr="007E67F1">
        <w:t>1</w:t>
      </w:r>
      <w:r w:rsidR="00034831" w:rsidRPr="007E67F1">
        <w:t xml:space="preserve"> i </w:t>
      </w:r>
      <w:r w:rsidRPr="007E67F1">
        <w:t>któremu sąd polski powierzył sprawowanie pieczy zastępczej nad dzieckiem będącym obywatelem Ukrainy przebywającym na terytorium Rzeczypospolitej Polskiej, którego pobyt na terytorium Rzeczypospolitej Polskiej jest uznawany za legalny na podstawie</w:t>
      </w:r>
      <w:r w:rsidR="00034831" w:rsidRPr="007E67F1">
        <w:t xml:space="preserve"> art. 2 ust. </w:t>
      </w:r>
      <w:r w:rsidRPr="007E67F1">
        <w:t>1, stosuje się odpowiednio przepisy ustawy</w:t>
      </w:r>
      <w:r w:rsidR="00034831" w:rsidRPr="007E67F1">
        <w:t xml:space="preserve"> z </w:t>
      </w:r>
      <w:r w:rsidRPr="007E67F1">
        <w:t xml:space="preserve">dnia </w:t>
      </w:r>
      <w:r w:rsidR="00034831" w:rsidRPr="007E67F1">
        <w:t>9 </w:t>
      </w:r>
      <w:r w:rsidRPr="007E67F1">
        <w:t>czerwca 201</w:t>
      </w:r>
      <w:r w:rsidR="00034831" w:rsidRPr="007E67F1">
        <w:t>1 </w:t>
      </w:r>
      <w:r w:rsidRPr="007E67F1">
        <w:t>r.</w:t>
      </w:r>
      <w:r w:rsidR="00034831" w:rsidRPr="007E67F1">
        <w:t xml:space="preserve"> o </w:t>
      </w:r>
      <w:r w:rsidRPr="007E67F1">
        <w:t>wspieraniu rodziny</w:t>
      </w:r>
      <w:r w:rsidR="00034831" w:rsidRPr="007E67F1">
        <w:t xml:space="preserve"> i </w:t>
      </w:r>
      <w:r w:rsidRPr="007E67F1">
        <w:t>systemie pieczy zastępczej.</w:t>
      </w:r>
    </w:p>
    <w:p w14:paraId="550F4ABC" w14:textId="77777777" w:rsidR="00FB0CF5" w:rsidRPr="007E67F1" w:rsidRDefault="00FB0CF5" w:rsidP="00FB0CF5">
      <w:pPr>
        <w:pStyle w:val="USTustnpkodeksu"/>
      </w:pPr>
      <w:r w:rsidRPr="007E67F1">
        <w:t>3. Za zgodą wojewody oraz odpowiednio starosty lub marszałka województwa do limitów,</w:t>
      </w:r>
      <w:r w:rsidR="00034831" w:rsidRPr="007E67F1">
        <w:t xml:space="preserve"> o </w:t>
      </w:r>
      <w:r w:rsidRPr="007E67F1">
        <w:t>których mowa</w:t>
      </w:r>
      <w:r w:rsidR="00034831" w:rsidRPr="007E67F1">
        <w:t xml:space="preserve"> w art. </w:t>
      </w:r>
      <w:r w:rsidRPr="007E67F1">
        <w:t>2</w:t>
      </w:r>
      <w:r w:rsidR="00034831" w:rsidRPr="007E67F1">
        <w:t>8 ust. </w:t>
      </w:r>
      <w:r w:rsidRPr="007E67F1">
        <w:t xml:space="preserve">2, </w:t>
      </w:r>
      <w:r w:rsidR="00707033">
        <w:t>art.</w:t>
      </w:r>
      <w:r w:rsidRPr="007E67F1">
        <w:t xml:space="preserve"> 5</w:t>
      </w:r>
      <w:r w:rsidR="00034831" w:rsidRPr="007E67F1">
        <w:t>3 ust. </w:t>
      </w:r>
      <w:r w:rsidRPr="007E67F1">
        <w:t xml:space="preserve">1, </w:t>
      </w:r>
      <w:r w:rsidR="00707033">
        <w:t xml:space="preserve">art. </w:t>
      </w:r>
      <w:r w:rsidRPr="007E67F1">
        <w:t>6</w:t>
      </w:r>
      <w:r w:rsidR="00034831" w:rsidRPr="007E67F1">
        <w:t>1 ust. </w:t>
      </w:r>
      <w:r w:rsidRPr="007E67F1">
        <w:t xml:space="preserve">1, </w:t>
      </w:r>
      <w:r w:rsidR="00707033">
        <w:t xml:space="preserve">art. </w:t>
      </w:r>
      <w:r w:rsidRPr="007E67F1">
        <w:t>6</w:t>
      </w:r>
      <w:r w:rsidR="00034831" w:rsidRPr="007E67F1">
        <w:t>7 ust. 2 i </w:t>
      </w:r>
      <w:r w:rsidRPr="007E67F1">
        <w:t>3,</w:t>
      </w:r>
      <w:r w:rsidR="00034831" w:rsidRPr="007E67F1">
        <w:t xml:space="preserve"> art. </w:t>
      </w:r>
      <w:r w:rsidRPr="007E67F1">
        <w:t>9</w:t>
      </w:r>
      <w:r w:rsidR="00034831" w:rsidRPr="007E67F1">
        <w:t>5 ust. </w:t>
      </w:r>
      <w:r w:rsidRPr="007E67F1">
        <w:t xml:space="preserve">3, </w:t>
      </w:r>
      <w:r w:rsidR="00034831" w:rsidRPr="007E67F1">
        <w:t>4 i </w:t>
      </w:r>
      <w:r w:rsidRPr="007E67F1">
        <w:t>4a,</w:t>
      </w:r>
      <w:r w:rsidR="00034831" w:rsidRPr="007E67F1">
        <w:t xml:space="preserve"> art. </w:t>
      </w:r>
      <w:r w:rsidRPr="007E67F1">
        <w:t>10</w:t>
      </w:r>
      <w:r w:rsidR="00034831" w:rsidRPr="007E67F1">
        <w:t>9 ust. 2 i 3 i art. </w:t>
      </w:r>
      <w:r w:rsidRPr="007E67F1">
        <w:t>11</w:t>
      </w:r>
      <w:r w:rsidR="00034831" w:rsidRPr="007E67F1">
        <w:t>1 ust. 2 </w:t>
      </w:r>
      <w:r w:rsidRPr="007E67F1">
        <w:t>ustawy</w:t>
      </w:r>
      <w:r w:rsidR="00034831" w:rsidRPr="007E67F1">
        <w:t xml:space="preserve"> z </w:t>
      </w:r>
      <w:r w:rsidRPr="007E67F1">
        <w:t xml:space="preserve">dnia </w:t>
      </w:r>
      <w:r w:rsidR="00034831" w:rsidRPr="007E67F1">
        <w:t>9 </w:t>
      </w:r>
      <w:r w:rsidRPr="007E67F1">
        <w:t>czerwca 201</w:t>
      </w:r>
      <w:r w:rsidR="00034831" w:rsidRPr="007E67F1">
        <w:t>1 </w:t>
      </w:r>
      <w:r w:rsidRPr="007E67F1">
        <w:t>r.</w:t>
      </w:r>
      <w:r w:rsidR="00034831" w:rsidRPr="007E67F1">
        <w:t xml:space="preserve"> o </w:t>
      </w:r>
      <w:r w:rsidRPr="007E67F1">
        <w:t>wspieraniu rodziny</w:t>
      </w:r>
      <w:r w:rsidR="00034831" w:rsidRPr="007E67F1">
        <w:t xml:space="preserve"> i </w:t>
      </w:r>
      <w:r w:rsidRPr="007E67F1">
        <w:t>systemie pieczy zastępczej</w:t>
      </w:r>
      <w:r w:rsidR="00707033">
        <w:t>,</w:t>
      </w:r>
      <w:r w:rsidRPr="007E67F1">
        <w:t xml:space="preserve"> oraz limitów określonych</w:t>
      </w:r>
      <w:r w:rsidR="00034831" w:rsidRPr="007E67F1">
        <w:t xml:space="preserve"> w </w:t>
      </w:r>
      <w:r w:rsidRPr="007E67F1">
        <w:t>przepisach wydanych na podstawie</w:t>
      </w:r>
      <w:r w:rsidR="00034831" w:rsidRPr="007E67F1">
        <w:t xml:space="preserve"> art. </w:t>
      </w:r>
      <w:r w:rsidRPr="007E67F1">
        <w:t>12</w:t>
      </w:r>
      <w:r w:rsidR="00034831" w:rsidRPr="007E67F1">
        <w:t>7 </w:t>
      </w:r>
      <w:r w:rsidRPr="007E67F1">
        <w:t>tej ustawy nie wlicza się umieszczonych</w:t>
      </w:r>
      <w:r w:rsidR="00034831" w:rsidRPr="007E67F1">
        <w:t xml:space="preserve"> w </w:t>
      </w:r>
      <w:r w:rsidRPr="007E67F1">
        <w:t>pieczy zastępczej dzieci będących obywatelami Ukrainy, przebywających na terytorium Rzeczypospolitej Polskiej, których pobyt na terytorium Rzeczypospolitej Polskiej jest uznawany za legalny na podstawie</w:t>
      </w:r>
      <w:r w:rsidR="00034831" w:rsidRPr="007E67F1">
        <w:t xml:space="preserve"> art. 2 ust. </w:t>
      </w:r>
      <w:r w:rsidRPr="007E67F1">
        <w:t xml:space="preserve">1. </w:t>
      </w:r>
    </w:p>
    <w:p w14:paraId="46B2EB82" w14:textId="69FAA214" w:rsidR="00FB0CF5" w:rsidRPr="007E67F1" w:rsidRDefault="00FB0CF5" w:rsidP="00FB0CF5">
      <w:pPr>
        <w:pStyle w:val="USTustnpkodeksu"/>
      </w:pPr>
      <w:r w:rsidRPr="007E67F1">
        <w:t>4. Przepisów</w:t>
      </w:r>
      <w:r w:rsidR="00034831" w:rsidRPr="007E67F1">
        <w:t xml:space="preserve"> art. </w:t>
      </w:r>
      <w:r w:rsidRPr="007E67F1">
        <w:t>9</w:t>
      </w:r>
      <w:r w:rsidR="00034831" w:rsidRPr="007E67F1">
        <w:t>5 ust. 1 i 2 </w:t>
      </w:r>
      <w:r w:rsidRPr="007E67F1">
        <w:t>ustawy</w:t>
      </w:r>
      <w:r w:rsidR="00034831" w:rsidRPr="007E67F1">
        <w:t xml:space="preserve"> z </w:t>
      </w:r>
      <w:r w:rsidRPr="007E67F1">
        <w:t xml:space="preserve">dnia </w:t>
      </w:r>
      <w:r w:rsidR="00034831" w:rsidRPr="007E67F1">
        <w:t>9 </w:t>
      </w:r>
      <w:r w:rsidRPr="007E67F1">
        <w:t>czerwca 201</w:t>
      </w:r>
      <w:r w:rsidR="00034831" w:rsidRPr="007E67F1">
        <w:t>1 </w:t>
      </w:r>
      <w:r w:rsidRPr="007E67F1">
        <w:t>r.</w:t>
      </w:r>
      <w:r w:rsidR="00034831" w:rsidRPr="007E67F1">
        <w:t xml:space="preserve"> o </w:t>
      </w:r>
      <w:r w:rsidRPr="007E67F1">
        <w:t>wspieraniu rodziny</w:t>
      </w:r>
      <w:r w:rsidR="00034831" w:rsidRPr="007E67F1">
        <w:t xml:space="preserve"> i </w:t>
      </w:r>
      <w:r w:rsidRPr="007E67F1">
        <w:t>systemie pieczy zastępczej nie stosuje się do dzieci będących obywatelami Ukrainy,</w:t>
      </w:r>
      <w:r w:rsidR="009A5A15">
        <w:t xml:space="preserve"> </w:t>
      </w:r>
      <w:r w:rsidRPr="007E67F1">
        <w:t>przebywających na terytorium Rzeczypospolitej Polskiej, których pobyt na terytorium Rzeczypospolitej Polskiej jest uznawany za legalny na podstawie</w:t>
      </w:r>
      <w:r w:rsidR="00034831" w:rsidRPr="007E67F1">
        <w:t xml:space="preserve"> art. 2 ust. </w:t>
      </w:r>
      <w:r w:rsidRPr="007E67F1">
        <w:t>1.</w:t>
      </w:r>
    </w:p>
    <w:p w14:paraId="5901B291" w14:textId="77777777" w:rsidR="00FB0CF5" w:rsidRPr="007E67F1" w:rsidRDefault="00FB0CF5" w:rsidP="00FB0CF5">
      <w:pPr>
        <w:pStyle w:val="USTustnpkodeksu"/>
      </w:pPr>
      <w:r w:rsidRPr="007E67F1">
        <w:t>5. Wojewoda,</w:t>
      </w:r>
      <w:r w:rsidR="00034831" w:rsidRPr="007E67F1">
        <w:t xml:space="preserve"> w </w:t>
      </w:r>
      <w:r w:rsidRPr="007E67F1">
        <w:t>szczególnie uzasadnionych przypadkach, może wydać zezwolenie na prowadzenie placówki opiekuńczo</w:t>
      </w:r>
      <w:r w:rsidR="00034831" w:rsidRPr="007E67F1">
        <w:softHyphen/>
      </w:r>
      <w:r w:rsidR="00034831" w:rsidRPr="007E67F1">
        <w:noBreakHyphen/>
      </w:r>
      <w:r w:rsidRPr="007E67F1">
        <w:t>wychowawczej,</w:t>
      </w:r>
      <w:r w:rsidR="00034831" w:rsidRPr="007E67F1">
        <w:t xml:space="preserve"> w </w:t>
      </w:r>
      <w:r w:rsidRPr="007E67F1">
        <w:t>której będą umieszczane wyłącznie dzieci będące obywatelami Ukrainy, przebywające na terytorium Rzeczypospolitej Polskiej, których pobyt na terytorium Rzeczypospolitej Polskiej jest uznawany za legalny na podstawie</w:t>
      </w:r>
      <w:r w:rsidR="00034831" w:rsidRPr="007E67F1">
        <w:t xml:space="preserve"> art. 2 ust. </w:t>
      </w:r>
      <w:r w:rsidRPr="007E67F1">
        <w:t>1, pomimo niespełnienia warunków,</w:t>
      </w:r>
      <w:r w:rsidR="00034831" w:rsidRPr="007E67F1">
        <w:t xml:space="preserve"> o </w:t>
      </w:r>
      <w:r w:rsidRPr="007E67F1">
        <w:t>których mowa</w:t>
      </w:r>
      <w:r w:rsidR="00034831" w:rsidRPr="007E67F1">
        <w:t xml:space="preserve"> w art. </w:t>
      </w:r>
      <w:r w:rsidRPr="007E67F1">
        <w:t>10</w:t>
      </w:r>
      <w:r w:rsidR="00034831" w:rsidRPr="007E67F1">
        <w:t>6 </w:t>
      </w:r>
      <w:r w:rsidRPr="007E67F1">
        <w:t>ustawy</w:t>
      </w:r>
      <w:r w:rsidR="00034831" w:rsidRPr="007E67F1">
        <w:t xml:space="preserve"> z </w:t>
      </w:r>
      <w:r w:rsidRPr="007E67F1">
        <w:t xml:space="preserve">dnia </w:t>
      </w:r>
      <w:r w:rsidR="00034831" w:rsidRPr="007E67F1">
        <w:t>9 </w:t>
      </w:r>
      <w:r w:rsidRPr="007E67F1">
        <w:t>czerwca 201</w:t>
      </w:r>
      <w:r w:rsidR="00034831" w:rsidRPr="007E67F1">
        <w:t>1 </w:t>
      </w:r>
      <w:r w:rsidRPr="007E67F1">
        <w:t>r.</w:t>
      </w:r>
      <w:r w:rsidR="00034831" w:rsidRPr="007E67F1">
        <w:t xml:space="preserve"> o </w:t>
      </w:r>
      <w:r w:rsidRPr="007E67F1">
        <w:t>wspieraniu rodziny</w:t>
      </w:r>
      <w:r w:rsidR="00034831" w:rsidRPr="007E67F1">
        <w:t xml:space="preserve"> i </w:t>
      </w:r>
      <w:r w:rsidRPr="007E67F1">
        <w:t>systemie pieczy zastępczej.</w:t>
      </w:r>
    </w:p>
    <w:p w14:paraId="312C446F" w14:textId="6F845246" w:rsidR="00FB0CF5" w:rsidRPr="007E67F1" w:rsidRDefault="00FB0CF5" w:rsidP="00FB0CF5">
      <w:pPr>
        <w:pStyle w:val="USTustnpkodeksu"/>
      </w:pPr>
      <w:r w:rsidRPr="007E67F1">
        <w:t>6. Wojewoda,</w:t>
      </w:r>
      <w:r w:rsidR="00034831" w:rsidRPr="007E67F1">
        <w:t xml:space="preserve"> w </w:t>
      </w:r>
      <w:r w:rsidRPr="007E67F1">
        <w:t>szczególnie uzasadnionych przypadkach,</w:t>
      </w:r>
      <w:r w:rsidR="00034831" w:rsidRPr="007E67F1">
        <w:t xml:space="preserve"> w </w:t>
      </w:r>
      <w:r w:rsidRPr="007E67F1">
        <w:t>związku</w:t>
      </w:r>
      <w:r w:rsidR="00034831" w:rsidRPr="007E67F1">
        <w:t xml:space="preserve"> z </w:t>
      </w:r>
      <w:r w:rsidRPr="007E67F1">
        <w:t>koniecznością zapewnienia pieczy zastępczej dzieciom będącym obywatelami Ukrainy</w:t>
      </w:r>
      <w:r w:rsidR="00707033">
        <w:t>,</w:t>
      </w:r>
      <w:r w:rsidRPr="007E67F1">
        <w:t xml:space="preserve"> przebywającym na terytorium Rzeczypospolitej Polskiej, których pobyt na terytorium Rzeczypospolitej Polskiej jest uznawany za legalny na podstawie</w:t>
      </w:r>
      <w:r w:rsidR="00034831" w:rsidRPr="007E67F1">
        <w:t xml:space="preserve"> art. 2 ust. </w:t>
      </w:r>
      <w:r w:rsidRPr="007E67F1">
        <w:t>1, może wydawać starostom oraz marszałkom województw polecenia</w:t>
      </w:r>
      <w:r w:rsidR="00034831" w:rsidRPr="007E67F1">
        <w:t xml:space="preserve"> w </w:t>
      </w:r>
      <w:r w:rsidRPr="007E67F1">
        <w:t>zakresie organizacj</w:t>
      </w:r>
      <w:r w:rsidR="00A83D4D" w:rsidRPr="007E67F1">
        <w:t xml:space="preserve">i pieczy zastępczej. Do poleceń </w:t>
      </w:r>
      <w:r w:rsidRPr="007E67F1">
        <w:t>stosuje się odpowiednio</w:t>
      </w:r>
      <w:r w:rsidR="00034831" w:rsidRPr="007E67F1">
        <w:t xml:space="preserve"> art. </w:t>
      </w:r>
      <w:r w:rsidR="00D777C1" w:rsidRPr="007E67F1">
        <w:t>9</w:t>
      </w:r>
      <w:r w:rsidR="00034831" w:rsidRPr="007E67F1">
        <w:t xml:space="preserve"> ust. </w:t>
      </w:r>
      <w:r w:rsidRPr="007E67F1">
        <w:t>7–13.</w:t>
      </w:r>
    </w:p>
    <w:p w14:paraId="0A4A3569" w14:textId="692C504E" w:rsidR="00FB0CF5" w:rsidRPr="007E67F1" w:rsidRDefault="00FB0CF5" w:rsidP="00FB0CF5">
      <w:pPr>
        <w:pStyle w:val="USTustnpkodeksu"/>
      </w:pPr>
      <w:r w:rsidRPr="007E67F1">
        <w:t>7. Obywatele Ukrainy,</w:t>
      </w:r>
      <w:r w:rsidR="009A5A15">
        <w:t xml:space="preserve"> </w:t>
      </w:r>
      <w:r w:rsidRPr="007E67F1">
        <w:t>przebywający na terytorium Rzeczypospolitej Polskiej, których pobyt na terytorium Rzeczypospolitej Polskiej jest uznawany za legalny na podstawie</w:t>
      </w:r>
      <w:r w:rsidR="00034831" w:rsidRPr="007E67F1">
        <w:t xml:space="preserve"> art. 2 ust. </w:t>
      </w:r>
      <w:r w:rsidRPr="007E67F1">
        <w:t>1, są uprawnieni do uzyskania wsparcia,</w:t>
      </w:r>
      <w:r w:rsidR="00034831" w:rsidRPr="007E67F1">
        <w:t xml:space="preserve"> o </w:t>
      </w:r>
      <w:r w:rsidRPr="007E67F1">
        <w:t>którym mowa</w:t>
      </w:r>
      <w:r w:rsidR="00034831" w:rsidRPr="007E67F1">
        <w:t xml:space="preserve"> w </w:t>
      </w:r>
      <w:r w:rsidR="001561ED" w:rsidRPr="007E67F1">
        <w:t xml:space="preserve">dziale </w:t>
      </w:r>
      <w:r w:rsidRPr="007E67F1">
        <w:t>II ustawy</w:t>
      </w:r>
      <w:r w:rsidR="00034831" w:rsidRPr="007E67F1">
        <w:t xml:space="preserve"> z </w:t>
      </w:r>
      <w:r w:rsidRPr="007E67F1">
        <w:t xml:space="preserve">dnia </w:t>
      </w:r>
      <w:r w:rsidR="00034831" w:rsidRPr="007E67F1">
        <w:t>9 </w:t>
      </w:r>
      <w:r w:rsidRPr="007E67F1">
        <w:t>czerwca 201</w:t>
      </w:r>
      <w:r w:rsidR="00034831" w:rsidRPr="007E67F1">
        <w:t>1 </w:t>
      </w:r>
      <w:r w:rsidRPr="007E67F1">
        <w:t>r.</w:t>
      </w:r>
      <w:r w:rsidR="00034831" w:rsidRPr="007E67F1">
        <w:t xml:space="preserve"> o </w:t>
      </w:r>
      <w:r w:rsidRPr="007E67F1">
        <w:t>wspieraniu rodziny</w:t>
      </w:r>
      <w:r w:rsidR="00034831" w:rsidRPr="007E67F1">
        <w:t xml:space="preserve"> i </w:t>
      </w:r>
      <w:r w:rsidRPr="007E67F1">
        <w:t xml:space="preserve">systemie pieczy zastępczej. </w:t>
      </w:r>
    </w:p>
    <w:p w14:paraId="5BEFC3E0" w14:textId="13A7B2C3" w:rsidR="00FB0CF5" w:rsidRPr="007E67F1" w:rsidRDefault="00FB0CF5" w:rsidP="00FB0CF5">
      <w:pPr>
        <w:pStyle w:val="USTustnpkodeksu"/>
      </w:pPr>
      <w:r w:rsidRPr="007E67F1">
        <w:t>8. Do limitów określonych</w:t>
      </w:r>
      <w:r w:rsidR="00034831" w:rsidRPr="007E67F1">
        <w:t xml:space="preserve"> w </w:t>
      </w:r>
      <w:r w:rsidRPr="007E67F1">
        <w:t>przepisach wydanych na podstawie</w:t>
      </w:r>
      <w:r w:rsidR="00034831" w:rsidRPr="007E67F1">
        <w:t xml:space="preserve"> art. </w:t>
      </w:r>
      <w:r w:rsidRPr="007E67F1">
        <w:t>18b</w:t>
      </w:r>
      <w:r w:rsidR="00034831" w:rsidRPr="007E67F1">
        <w:t xml:space="preserve"> ust. 3 </w:t>
      </w:r>
      <w:r w:rsidRPr="007E67F1">
        <w:t>ustawy</w:t>
      </w:r>
      <w:r w:rsidR="00034831" w:rsidRPr="007E67F1">
        <w:t xml:space="preserve"> z </w:t>
      </w:r>
      <w:r w:rsidRPr="007E67F1">
        <w:t xml:space="preserve">dnia </w:t>
      </w:r>
      <w:r w:rsidR="00034831" w:rsidRPr="007E67F1">
        <w:t>9 </w:t>
      </w:r>
      <w:r w:rsidRPr="007E67F1">
        <w:t>czerwca 201</w:t>
      </w:r>
      <w:r w:rsidR="00034831" w:rsidRPr="007E67F1">
        <w:t>1 </w:t>
      </w:r>
      <w:r w:rsidRPr="007E67F1">
        <w:t>r.</w:t>
      </w:r>
      <w:r w:rsidR="00034831" w:rsidRPr="007E67F1">
        <w:t xml:space="preserve"> o </w:t>
      </w:r>
      <w:r w:rsidRPr="007E67F1">
        <w:t>wspieraniu rodziny</w:t>
      </w:r>
      <w:r w:rsidR="00034831" w:rsidRPr="007E67F1">
        <w:t xml:space="preserve"> i </w:t>
      </w:r>
      <w:r w:rsidRPr="007E67F1">
        <w:t>systemie pieczy zastępczej nie wlicza się umieszczonych dzieci będących obywatelami Ukrainy, przebywających na terytorium Rzeczypospolitej Polskiej, których pobyt na terytorium Rzeczypospolitej Polskiej jest uznawany za legalny na podstawie</w:t>
      </w:r>
      <w:r w:rsidR="00034831" w:rsidRPr="007E67F1">
        <w:t xml:space="preserve"> art. 2 ust. </w:t>
      </w:r>
      <w:r w:rsidRPr="007E67F1">
        <w:t>1.</w:t>
      </w:r>
      <w:r w:rsidR="009A5A15">
        <w:t xml:space="preserve"> </w:t>
      </w:r>
    </w:p>
    <w:p w14:paraId="183A5433" w14:textId="77777777" w:rsidR="00FB0CF5" w:rsidRPr="007E67F1" w:rsidRDefault="00FB0CF5" w:rsidP="00FB0CF5">
      <w:pPr>
        <w:pStyle w:val="USTustnpkodeksu"/>
      </w:pPr>
      <w:r w:rsidRPr="007E67F1">
        <w:t>9. Za zgodą wojewody oraz odpowiednio starosty lub marszałka województwa obywatele Ukrainy, przebywający na terytorium Rzeczypospolitej Polskiej, których pobyt na terytorium Rzeczypospolitej Polskiej jest uznawany za legalny na podstawie</w:t>
      </w:r>
      <w:r w:rsidR="00034831" w:rsidRPr="007E67F1">
        <w:t xml:space="preserve"> art. 2 ust. 1</w:t>
      </w:r>
      <w:r w:rsidR="00707033">
        <w:t>,</w:t>
      </w:r>
      <w:r w:rsidR="00034831" w:rsidRPr="007E67F1">
        <w:t> </w:t>
      </w:r>
      <w:r w:rsidRPr="007E67F1">
        <w:t>mogą być zatrudniani jako wychowawcy oraz opiekunowie dziecięcy</w:t>
      </w:r>
      <w:r w:rsidR="00034831" w:rsidRPr="007E67F1">
        <w:t xml:space="preserve"> w </w:t>
      </w:r>
      <w:r w:rsidRPr="007E67F1">
        <w:t>instytucjonalnych formach pieczy zastępczej pomimo niespełniania wymagań,</w:t>
      </w:r>
      <w:r w:rsidR="00034831" w:rsidRPr="007E67F1">
        <w:t xml:space="preserve"> o </w:t>
      </w:r>
      <w:r w:rsidRPr="007E67F1">
        <w:t>których mowa</w:t>
      </w:r>
      <w:r w:rsidR="00034831" w:rsidRPr="007E67F1">
        <w:t xml:space="preserve"> w art. </w:t>
      </w:r>
      <w:r w:rsidRPr="007E67F1">
        <w:t>9</w:t>
      </w:r>
      <w:r w:rsidR="00034831" w:rsidRPr="007E67F1">
        <w:t>8 ust. 1 i 2 </w:t>
      </w:r>
      <w:r w:rsidRPr="007E67F1">
        <w:t>ustawy</w:t>
      </w:r>
      <w:r w:rsidR="00034831" w:rsidRPr="007E67F1">
        <w:t xml:space="preserve"> z </w:t>
      </w:r>
      <w:r w:rsidRPr="007E67F1">
        <w:t xml:space="preserve">dnia </w:t>
      </w:r>
      <w:r w:rsidR="00034831" w:rsidRPr="007E67F1">
        <w:t>9 </w:t>
      </w:r>
      <w:r w:rsidRPr="007E67F1">
        <w:t>czerwca 201</w:t>
      </w:r>
      <w:r w:rsidR="00034831" w:rsidRPr="007E67F1">
        <w:t>1 </w:t>
      </w:r>
      <w:r w:rsidRPr="007E67F1">
        <w:t>r.</w:t>
      </w:r>
      <w:r w:rsidR="00034831" w:rsidRPr="007E67F1">
        <w:t xml:space="preserve"> o </w:t>
      </w:r>
      <w:r w:rsidRPr="007E67F1">
        <w:t>wspieraniu rodziny</w:t>
      </w:r>
      <w:r w:rsidR="00034831" w:rsidRPr="007E67F1">
        <w:t xml:space="preserve"> i </w:t>
      </w:r>
      <w:r w:rsidRPr="007E67F1">
        <w:t>systemie pieczy zastępczej oraz</w:t>
      </w:r>
      <w:r w:rsidR="00034831" w:rsidRPr="007E67F1">
        <w:t xml:space="preserve"> w art. </w:t>
      </w:r>
      <w:r w:rsidRPr="007E67F1">
        <w:t>1</w:t>
      </w:r>
      <w:r w:rsidR="00034831" w:rsidRPr="007E67F1">
        <w:t>1 ust. 3 </w:t>
      </w:r>
      <w:r w:rsidRPr="007E67F1">
        <w:t>ustawy</w:t>
      </w:r>
      <w:r w:rsidR="00034831" w:rsidRPr="007E67F1">
        <w:t xml:space="preserve"> z </w:t>
      </w:r>
      <w:r w:rsidRPr="007E67F1">
        <w:t>dnia 2</w:t>
      </w:r>
      <w:r w:rsidR="00034831" w:rsidRPr="007E67F1">
        <w:t>1 </w:t>
      </w:r>
      <w:r w:rsidRPr="007E67F1">
        <w:t>listopada 200</w:t>
      </w:r>
      <w:r w:rsidR="00034831" w:rsidRPr="007E67F1">
        <w:t>8 </w:t>
      </w:r>
      <w:r w:rsidRPr="007E67F1">
        <w:t>r.</w:t>
      </w:r>
      <w:r w:rsidR="00034831" w:rsidRPr="007E67F1">
        <w:t xml:space="preserve"> o </w:t>
      </w:r>
      <w:r w:rsidRPr="007E67F1">
        <w:t>pracownikach samorządowych (</w:t>
      </w:r>
      <w:r w:rsidR="00034831" w:rsidRPr="007E67F1">
        <w:t>Dz. U. z </w:t>
      </w:r>
      <w:r w:rsidR="0077138D">
        <w:t>2022 r. poz. 530</w:t>
      </w:r>
      <w:r w:rsidRPr="007E67F1">
        <w:t>).</w:t>
      </w:r>
    </w:p>
    <w:p w14:paraId="10BCEA9E" w14:textId="3F3C5E68" w:rsidR="00FB0CF5" w:rsidRPr="007E67F1" w:rsidRDefault="00FB0CF5" w:rsidP="00FB0CF5">
      <w:pPr>
        <w:pStyle w:val="USTustnpkodeksu"/>
      </w:pPr>
      <w:r w:rsidRPr="007E67F1">
        <w:t>10. Za zgodą wojewody oraz odpowiednio starosty lub marszałka województwa obywatele Ukrainy, przebywający na terytorium Rzeczypospolitej Polskiej, których pobyt na terytorium Rzeczypospolitej Polskiej jest uznawany za legalny na podstawie</w:t>
      </w:r>
      <w:r w:rsidR="00034831" w:rsidRPr="007E67F1">
        <w:t xml:space="preserve"> art. 2 ust. 1</w:t>
      </w:r>
      <w:r w:rsidR="00707033">
        <w:t>,</w:t>
      </w:r>
      <w:r w:rsidR="00034831" w:rsidRPr="007E67F1">
        <w:t xml:space="preserve"> oraz</w:t>
      </w:r>
      <w:r w:rsidRPr="007E67F1">
        <w:t xml:space="preserve"> posiadają</w:t>
      </w:r>
      <w:r w:rsidR="00707033">
        <w:t>cy</w:t>
      </w:r>
      <w:r w:rsidRPr="007E67F1">
        <w:t xml:space="preserve"> prawo wykonywania zawodu psychologa na terytorium Rzeczypospolitej Polskiej, mogą być zatrudniani jako psycholodzy</w:t>
      </w:r>
      <w:r w:rsidR="00034831" w:rsidRPr="007E67F1">
        <w:t xml:space="preserve"> w </w:t>
      </w:r>
      <w:r w:rsidRPr="007E67F1">
        <w:t>instytucjonalnych formach pieczy zastępczej, pomimo niespełniania wymogu,</w:t>
      </w:r>
      <w:r w:rsidR="00034831" w:rsidRPr="007E67F1">
        <w:t xml:space="preserve"> o </w:t>
      </w:r>
      <w:r w:rsidRPr="007E67F1">
        <w:t>którym</w:t>
      </w:r>
      <w:r w:rsidR="009A5A15">
        <w:t xml:space="preserve"> </w:t>
      </w:r>
      <w:r w:rsidRPr="007E67F1">
        <w:t>mowa</w:t>
      </w:r>
      <w:r w:rsidR="00034831" w:rsidRPr="007E67F1">
        <w:t xml:space="preserve"> w art. </w:t>
      </w:r>
      <w:r w:rsidRPr="007E67F1">
        <w:t>1</w:t>
      </w:r>
      <w:r w:rsidR="00034831" w:rsidRPr="007E67F1">
        <w:t>1 ust. 3 </w:t>
      </w:r>
      <w:r w:rsidRPr="007E67F1">
        <w:t>ustawy</w:t>
      </w:r>
      <w:r w:rsidR="00034831" w:rsidRPr="007E67F1">
        <w:t xml:space="preserve"> z </w:t>
      </w:r>
      <w:r w:rsidRPr="007E67F1">
        <w:t>dnia 2</w:t>
      </w:r>
      <w:r w:rsidR="00034831" w:rsidRPr="007E67F1">
        <w:t>1 </w:t>
      </w:r>
      <w:r w:rsidRPr="007E67F1">
        <w:t>listopada 200</w:t>
      </w:r>
      <w:r w:rsidR="00034831" w:rsidRPr="007E67F1">
        <w:t>8 </w:t>
      </w:r>
      <w:r w:rsidRPr="007E67F1">
        <w:t>r.</w:t>
      </w:r>
      <w:r w:rsidR="00034831" w:rsidRPr="007E67F1">
        <w:t xml:space="preserve"> o </w:t>
      </w:r>
      <w:r w:rsidRPr="007E67F1">
        <w:t xml:space="preserve">pracownikach samorządowych. </w:t>
      </w:r>
    </w:p>
    <w:p w14:paraId="3A816AD1" w14:textId="059993A1" w:rsidR="00FB0CF5" w:rsidRPr="007E67F1" w:rsidRDefault="00FB0CF5" w:rsidP="00FB0CF5">
      <w:pPr>
        <w:pStyle w:val="USTustnpkodeksu"/>
      </w:pPr>
      <w:r w:rsidRPr="007E67F1">
        <w:t>11. Za zgodą wojewody oraz odpowiednio starosty lub marszałka województwa obywatele Ukrainy, przebywający na terytorium Rzeczypospolitej Polskiej, których pobyt na terytorium Rzeczypospolitej Polskiej jest uznawany za legalny na podstawie</w:t>
      </w:r>
      <w:r w:rsidR="00034831" w:rsidRPr="007E67F1">
        <w:t xml:space="preserve"> art. 2 ust. </w:t>
      </w:r>
      <w:r w:rsidRPr="007E67F1">
        <w:t>1, mogą być zatrudniani jako pedagodzy</w:t>
      </w:r>
      <w:r w:rsidR="00034831" w:rsidRPr="007E67F1">
        <w:t xml:space="preserve"> w </w:t>
      </w:r>
      <w:r w:rsidRPr="007E67F1">
        <w:t>instytucjonalnych formach pieczy zastępczej pomimo niespełniania wymogu,</w:t>
      </w:r>
      <w:r w:rsidR="00034831" w:rsidRPr="007E67F1">
        <w:t xml:space="preserve"> o </w:t>
      </w:r>
      <w:r w:rsidRPr="007E67F1">
        <w:t>którym</w:t>
      </w:r>
      <w:r w:rsidR="009A5A15">
        <w:t xml:space="preserve"> </w:t>
      </w:r>
      <w:r w:rsidRPr="007E67F1">
        <w:t>mowa</w:t>
      </w:r>
      <w:r w:rsidR="00034831" w:rsidRPr="007E67F1">
        <w:t xml:space="preserve"> w art. </w:t>
      </w:r>
      <w:r w:rsidRPr="007E67F1">
        <w:t>1</w:t>
      </w:r>
      <w:r w:rsidR="00034831" w:rsidRPr="007E67F1">
        <w:t>1 ust. 3 </w:t>
      </w:r>
      <w:r w:rsidRPr="007E67F1">
        <w:t>ustawy</w:t>
      </w:r>
      <w:r w:rsidR="00034831" w:rsidRPr="007E67F1">
        <w:t xml:space="preserve"> z </w:t>
      </w:r>
      <w:r w:rsidRPr="007E67F1">
        <w:t>dnia 2</w:t>
      </w:r>
      <w:r w:rsidR="00034831" w:rsidRPr="007E67F1">
        <w:t>1 </w:t>
      </w:r>
      <w:r w:rsidRPr="007E67F1">
        <w:t>listopada 200</w:t>
      </w:r>
      <w:r w:rsidR="00034831" w:rsidRPr="007E67F1">
        <w:t>8 </w:t>
      </w:r>
      <w:r w:rsidRPr="007E67F1">
        <w:t>r.</w:t>
      </w:r>
      <w:r w:rsidR="00034831" w:rsidRPr="007E67F1">
        <w:t xml:space="preserve"> o </w:t>
      </w:r>
      <w:r w:rsidRPr="007E67F1">
        <w:t>pracownikach samorządowych.</w:t>
      </w:r>
    </w:p>
    <w:p w14:paraId="11EBAF57" w14:textId="77777777" w:rsidR="00FB0CF5" w:rsidRPr="007E67F1" w:rsidRDefault="00FB0CF5" w:rsidP="00FB0CF5">
      <w:pPr>
        <w:pStyle w:val="USTustnpkodeksu"/>
      </w:pPr>
      <w:r w:rsidRPr="007E67F1">
        <w:t>12. Za zgodą odpowiednio wójta lub starosty obywatele Ukrainy, przebywający na terytorium Rzeczypospolitej Polskiej, których pobyt na terytorium Rzeczypospolitej Polskiej jest uznawany za legalny na podstawie</w:t>
      </w:r>
      <w:r w:rsidR="00034831" w:rsidRPr="007E67F1">
        <w:t xml:space="preserve"> art. 2 ust. </w:t>
      </w:r>
      <w:r w:rsidRPr="007E67F1">
        <w:t>1, mogą być zatrudniani jako osoby pracujące</w:t>
      </w:r>
      <w:r w:rsidR="00034831" w:rsidRPr="007E67F1">
        <w:t xml:space="preserve"> z </w:t>
      </w:r>
      <w:r w:rsidRPr="007E67F1">
        <w:t>dziećmi</w:t>
      </w:r>
      <w:r w:rsidR="00034831" w:rsidRPr="007E67F1">
        <w:t xml:space="preserve"> w </w:t>
      </w:r>
      <w:r w:rsidRPr="007E67F1">
        <w:t>placówce wsparcia dziennego pomimo niespełniania wymagań,</w:t>
      </w:r>
      <w:r w:rsidR="00034831" w:rsidRPr="007E67F1">
        <w:t xml:space="preserve"> o </w:t>
      </w:r>
      <w:r w:rsidRPr="007E67F1">
        <w:t>których mowa</w:t>
      </w:r>
      <w:r w:rsidR="00034831" w:rsidRPr="007E67F1">
        <w:t xml:space="preserve"> w art. </w:t>
      </w:r>
      <w:r w:rsidRPr="007E67F1">
        <w:t>2</w:t>
      </w:r>
      <w:r w:rsidR="00034831" w:rsidRPr="007E67F1">
        <w:t>6 ust. 1 </w:t>
      </w:r>
      <w:r w:rsidRPr="007E67F1">
        <w:t>ustawy</w:t>
      </w:r>
      <w:r w:rsidR="00034831" w:rsidRPr="007E67F1">
        <w:t xml:space="preserve"> z </w:t>
      </w:r>
      <w:r w:rsidRPr="007E67F1">
        <w:t xml:space="preserve">dnia </w:t>
      </w:r>
      <w:r w:rsidR="00034831" w:rsidRPr="007E67F1">
        <w:t>9 </w:t>
      </w:r>
      <w:r w:rsidRPr="007E67F1">
        <w:t>czerwca 201</w:t>
      </w:r>
      <w:r w:rsidR="00034831" w:rsidRPr="007E67F1">
        <w:t>1 </w:t>
      </w:r>
      <w:r w:rsidRPr="007E67F1">
        <w:t>r.</w:t>
      </w:r>
      <w:r w:rsidR="00034831" w:rsidRPr="007E67F1">
        <w:t xml:space="preserve"> o </w:t>
      </w:r>
      <w:r w:rsidRPr="007E67F1">
        <w:t>wspieraniu rodziny</w:t>
      </w:r>
      <w:r w:rsidR="00034831" w:rsidRPr="007E67F1">
        <w:t xml:space="preserve"> i </w:t>
      </w:r>
      <w:r w:rsidRPr="007E67F1">
        <w:t>systemie pieczy zastępczej oraz</w:t>
      </w:r>
      <w:r w:rsidR="00034831" w:rsidRPr="007E67F1">
        <w:t xml:space="preserve"> w art. </w:t>
      </w:r>
      <w:r w:rsidRPr="007E67F1">
        <w:t>1</w:t>
      </w:r>
      <w:r w:rsidR="00034831" w:rsidRPr="007E67F1">
        <w:t>1 ust. 3 </w:t>
      </w:r>
      <w:r w:rsidRPr="007E67F1">
        <w:t>ustawy</w:t>
      </w:r>
      <w:r w:rsidR="00034831" w:rsidRPr="007E67F1">
        <w:t xml:space="preserve"> z </w:t>
      </w:r>
      <w:r w:rsidRPr="007E67F1">
        <w:t>dnia 2</w:t>
      </w:r>
      <w:r w:rsidR="00034831" w:rsidRPr="007E67F1">
        <w:t>1 </w:t>
      </w:r>
      <w:r w:rsidRPr="007E67F1">
        <w:t>listopada 200</w:t>
      </w:r>
      <w:r w:rsidR="00034831" w:rsidRPr="007E67F1">
        <w:t>8 </w:t>
      </w:r>
      <w:r w:rsidRPr="007E67F1">
        <w:t>r.</w:t>
      </w:r>
      <w:r w:rsidR="00034831" w:rsidRPr="007E67F1">
        <w:t xml:space="preserve"> o </w:t>
      </w:r>
      <w:r w:rsidRPr="007E67F1">
        <w:t>pracownikach samorządowych.</w:t>
      </w:r>
    </w:p>
    <w:p w14:paraId="19B26729" w14:textId="6100ADBC" w:rsidR="00FB0CF5" w:rsidRPr="007E67F1" w:rsidRDefault="00FB0CF5" w:rsidP="00FB0CF5">
      <w:pPr>
        <w:pStyle w:val="USTustnpkodeksu"/>
      </w:pPr>
      <w:r w:rsidRPr="007E67F1">
        <w:t>13. Za zgodą odpowiednio wójta lub starosty obywatele Ukrainy, przebywający na terytorium Rzeczypospolitej Polskiej, których pobyt na terytorium Rzeczypospolitej Polskiej jest uznawany za legalny na podstawie</w:t>
      </w:r>
      <w:r w:rsidR="00034831" w:rsidRPr="007E67F1">
        <w:t xml:space="preserve"> art. 2 ust. 1</w:t>
      </w:r>
      <w:r w:rsidR="00707033">
        <w:t>,</w:t>
      </w:r>
      <w:r w:rsidR="00034831" w:rsidRPr="007E67F1">
        <w:t xml:space="preserve"> oraz</w:t>
      </w:r>
      <w:r w:rsidRPr="007E67F1">
        <w:t xml:space="preserve"> posiadają</w:t>
      </w:r>
      <w:r w:rsidR="00707033">
        <w:t>cy</w:t>
      </w:r>
      <w:r w:rsidRPr="007E67F1">
        <w:t xml:space="preserve"> prawo wykonywania zawodu psychologa na terytorium Rzeczypospolitej Polskiej, mogą być zatrudniani jako psycholodzy</w:t>
      </w:r>
      <w:r w:rsidR="00034831" w:rsidRPr="007E67F1">
        <w:t xml:space="preserve"> w </w:t>
      </w:r>
      <w:r w:rsidRPr="007E67F1">
        <w:t>placówce wsparcia dziennego pomimo niespełniania wymogu,</w:t>
      </w:r>
      <w:r w:rsidR="00034831" w:rsidRPr="007E67F1">
        <w:t xml:space="preserve"> o </w:t>
      </w:r>
      <w:r w:rsidRPr="007E67F1">
        <w:t>którym mowa</w:t>
      </w:r>
      <w:r w:rsidR="00034831" w:rsidRPr="007E67F1">
        <w:t xml:space="preserve"> w art. </w:t>
      </w:r>
      <w:r w:rsidRPr="007E67F1">
        <w:t>1</w:t>
      </w:r>
      <w:r w:rsidR="00034831" w:rsidRPr="007E67F1">
        <w:t>1 ust. 3 </w:t>
      </w:r>
      <w:r w:rsidRPr="007E67F1">
        <w:t>ustawy</w:t>
      </w:r>
      <w:r w:rsidR="00034831" w:rsidRPr="007E67F1">
        <w:t xml:space="preserve"> z </w:t>
      </w:r>
      <w:r w:rsidRPr="007E67F1">
        <w:t>dnia 2</w:t>
      </w:r>
      <w:r w:rsidR="00034831" w:rsidRPr="007E67F1">
        <w:t>1 </w:t>
      </w:r>
      <w:r w:rsidRPr="007E67F1">
        <w:t>listopada 200</w:t>
      </w:r>
      <w:r w:rsidR="00034831" w:rsidRPr="007E67F1">
        <w:t>8 </w:t>
      </w:r>
      <w:r w:rsidRPr="007E67F1">
        <w:t>r.</w:t>
      </w:r>
      <w:r w:rsidR="00034831" w:rsidRPr="007E67F1">
        <w:t xml:space="preserve"> o </w:t>
      </w:r>
      <w:r w:rsidRPr="007E67F1">
        <w:t>pracownikach samorządowych.</w:t>
      </w:r>
    </w:p>
    <w:p w14:paraId="6C2C5F77" w14:textId="3CA87A32" w:rsidR="00FB0CF5" w:rsidRPr="007E67F1" w:rsidRDefault="00FB0CF5" w:rsidP="00FB0CF5">
      <w:pPr>
        <w:pStyle w:val="USTustnpkodeksu"/>
      </w:pPr>
      <w:r w:rsidRPr="007E67F1">
        <w:t>14. Za zgodą odpowiednio wójta lub starosty obywatele Ukrainy, przebywający na terytorium Rzeczypospolitej Polskiej, których pobyt na terytorium Rzeczypospolitej Polskiej jest uznawany za legalny na podstawie</w:t>
      </w:r>
      <w:r w:rsidR="00034831" w:rsidRPr="007E67F1">
        <w:t xml:space="preserve"> art. 2 ust. </w:t>
      </w:r>
      <w:r w:rsidRPr="007E67F1">
        <w:t>1, mogą być zatrudniani jako pedagodzy</w:t>
      </w:r>
      <w:r w:rsidR="00034831" w:rsidRPr="007E67F1">
        <w:t xml:space="preserve"> w </w:t>
      </w:r>
      <w:r w:rsidRPr="007E67F1">
        <w:t>placówce wsparcia dziennego pomimo niespełniania wymogu,</w:t>
      </w:r>
      <w:r w:rsidR="00034831" w:rsidRPr="007E67F1">
        <w:t xml:space="preserve"> o </w:t>
      </w:r>
      <w:r w:rsidRPr="007E67F1">
        <w:t>którym mowa</w:t>
      </w:r>
      <w:r w:rsidR="00034831" w:rsidRPr="007E67F1">
        <w:t xml:space="preserve"> w art. </w:t>
      </w:r>
      <w:r w:rsidRPr="007E67F1">
        <w:t>1</w:t>
      </w:r>
      <w:r w:rsidR="00034831" w:rsidRPr="007E67F1">
        <w:t>1 ust. 3 </w:t>
      </w:r>
      <w:r w:rsidRPr="007E67F1">
        <w:t>ustawy</w:t>
      </w:r>
      <w:r w:rsidR="00034831" w:rsidRPr="007E67F1">
        <w:t xml:space="preserve"> z </w:t>
      </w:r>
      <w:r w:rsidRPr="007E67F1">
        <w:t>dnia 2</w:t>
      </w:r>
      <w:r w:rsidR="00034831" w:rsidRPr="007E67F1">
        <w:t>1 </w:t>
      </w:r>
      <w:r w:rsidRPr="007E67F1">
        <w:t>listopada 200</w:t>
      </w:r>
      <w:r w:rsidR="00034831" w:rsidRPr="007E67F1">
        <w:t>8 </w:t>
      </w:r>
      <w:r w:rsidRPr="007E67F1">
        <w:t>r.</w:t>
      </w:r>
      <w:r w:rsidR="00034831" w:rsidRPr="007E67F1">
        <w:t xml:space="preserve"> o </w:t>
      </w:r>
      <w:r w:rsidRPr="007E67F1">
        <w:t>pracownikach samorządowych.</w:t>
      </w:r>
    </w:p>
    <w:p w14:paraId="7D5754AF" w14:textId="39B8F462" w:rsidR="00FB0CF5" w:rsidRPr="007E67F1" w:rsidRDefault="00FB0CF5" w:rsidP="00FB0CF5">
      <w:pPr>
        <w:pStyle w:val="USTustnpkodeksu"/>
      </w:pPr>
      <w:r w:rsidRPr="007E67F1">
        <w:t>15. Za zgodą starosty obywatele Ukrainy, przebywający na terytorium Rzeczypospolitej Polskiej, których pobyt na terytorium Rzeczypospolitej Polskiej jest uznawany za legalny na podstawie</w:t>
      </w:r>
      <w:r w:rsidR="00034831" w:rsidRPr="007E67F1">
        <w:t xml:space="preserve"> art. 2 ust. 1</w:t>
      </w:r>
      <w:r w:rsidR="00707033">
        <w:t>,</w:t>
      </w:r>
      <w:r w:rsidR="00034831" w:rsidRPr="007E67F1">
        <w:t xml:space="preserve"> oraz</w:t>
      </w:r>
      <w:r w:rsidRPr="007E67F1">
        <w:t xml:space="preserve"> posiadają</w:t>
      </w:r>
      <w:r w:rsidR="00707033">
        <w:t>cy</w:t>
      </w:r>
      <w:r w:rsidRPr="007E67F1">
        <w:t xml:space="preserve"> prawo wykonywania zawodu psychologa na terytorium Rzeczypospolitej Polskiej, mogą być zatrudniani jako psycholodzy u organizatora rodzinnej pieczy zastępczej pomimo niespełniania wymogu,</w:t>
      </w:r>
      <w:r w:rsidR="00034831" w:rsidRPr="007E67F1">
        <w:t xml:space="preserve"> o </w:t>
      </w:r>
      <w:r w:rsidRPr="007E67F1">
        <w:t>którym mowa</w:t>
      </w:r>
      <w:r w:rsidR="00034831" w:rsidRPr="007E67F1">
        <w:t xml:space="preserve"> w art. </w:t>
      </w:r>
      <w:r w:rsidRPr="007E67F1">
        <w:t>1</w:t>
      </w:r>
      <w:r w:rsidR="00034831" w:rsidRPr="007E67F1">
        <w:t>1 ust. 3 </w:t>
      </w:r>
      <w:r w:rsidRPr="007E67F1">
        <w:t>ustawy</w:t>
      </w:r>
      <w:r w:rsidR="00034831" w:rsidRPr="007E67F1">
        <w:t xml:space="preserve"> z </w:t>
      </w:r>
      <w:r w:rsidRPr="007E67F1">
        <w:t>dnia 2</w:t>
      </w:r>
      <w:r w:rsidR="00034831" w:rsidRPr="007E67F1">
        <w:t>1 </w:t>
      </w:r>
      <w:r w:rsidRPr="007E67F1">
        <w:t>listopada 200</w:t>
      </w:r>
      <w:r w:rsidR="00034831" w:rsidRPr="007E67F1">
        <w:t>8 </w:t>
      </w:r>
      <w:r w:rsidRPr="007E67F1">
        <w:t>r.</w:t>
      </w:r>
      <w:r w:rsidR="00034831" w:rsidRPr="007E67F1">
        <w:t xml:space="preserve"> o </w:t>
      </w:r>
      <w:r w:rsidRPr="007E67F1">
        <w:t>pracownikach samorządowych.</w:t>
      </w:r>
    </w:p>
    <w:p w14:paraId="1A58B28A" w14:textId="77777777" w:rsidR="00FB0CF5" w:rsidRPr="007E67F1" w:rsidRDefault="00FB0CF5" w:rsidP="00FB0CF5">
      <w:pPr>
        <w:pStyle w:val="USTustnpkodeksu"/>
      </w:pPr>
      <w:r w:rsidRPr="007E67F1">
        <w:t>16. Za zgodą starosty obywatele Ukrainy, przebywający na terytorium Rzeczypospolitej Polskiej, których pobyt na terytorium Rzeczypospolitej Polskiej jest uznawany za legalny na podstawie</w:t>
      </w:r>
      <w:r w:rsidR="00034831" w:rsidRPr="007E67F1">
        <w:t xml:space="preserve"> art. 2 ust. </w:t>
      </w:r>
      <w:r w:rsidRPr="007E67F1">
        <w:t>1, mogą być zatrudniani jako pedagodzy u organizatora rodzinnej pieczy zastępczej pomimo niespełniania wymogu,</w:t>
      </w:r>
      <w:r w:rsidR="00034831" w:rsidRPr="007E67F1">
        <w:t xml:space="preserve"> o </w:t>
      </w:r>
      <w:r w:rsidRPr="007E67F1">
        <w:t>którym mowa</w:t>
      </w:r>
      <w:r w:rsidR="00034831" w:rsidRPr="007E67F1">
        <w:t xml:space="preserve"> w art. </w:t>
      </w:r>
      <w:r w:rsidRPr="007E67F1">
        <w:t>1</w:t>
      </w:r>
      <w:r w:rsidR="00034831" w:rsidRPr="007E67F1">
        <w:t>1 ust. 3 </w:t>
      </w:r>
      <w:r w:rsidRPr="007E67F1">
        <w:t>ustawy</w:t>
      </w:r>
      <w:r w:rsidR="00034831" w:rsidRPr="007E67F1">
        <w:t xml:space="preserve"> z </w:t>
      </w:r>
      <w:r w:rsidRPr="007E67F1">
        <w:t>dnia 2</w:t>
      </w:r>
      <w:r w:rsidR="00034831" w:rsidRPr="007E67F1">
        <w:t>1 </w:t>
      </w:r>
      <w:r w:rsidRPr="007E67F1">
        <w:t>listopada 200</w:t>
      </w:r>
      <w:r w:rsidR="00034831" w:rsidRPr="007E67F1">
        <w:t>8 </w:t>
      </w:r>
      <w:r w:rsidRPr="007E67F1">
        <w:t>r.</w:t>
      </w:r>
      <w:r w:rsidR="00034831" w:rsidRPr="007E67F1">
        <w:t xml:space="preserve"> o </w:t>
      </w:r>
      <w:r w:rsidRPr="007E67F1">
        <w:t>pracownikach samorządowych.</w:t>
      </w:r>
    </w:p>
    <w:p w14:paraId="57C62070" w14:textId="20A28CB5" w:rsidR="00FB0CF5" w:rsidRPr="007E67F1" w:rsidRDefault="00FB0CF5" w:rsidP="00DC5062">
      <w:pPr>
        <w:pStyle w:val="USTustnpkodeksu"/>
      </w:pPr>
      <w:r w:rsidRPr="007E67F1">
        <w:t>17. Pobyt</w:t>
      </w:r>
      <w:r w:rsidR="00034831" w:rsidRPr="007E67F1">
        <w:t xml:space="preserve"> w </w:t>
      </w:r>
      <w:r w:rsidRPr="007E67F1">
        <w:t>pieczy zastępczej dziecka będącego obywatelem Ukrainy, przebywając</w:t>
      </w:r>
      <w:r w:rsidR="00707033">
        <w:t>ego</w:t>
      </w:r>
      <w:r w:rsidRPr="007E67F1">
        <w:t xml:space="preserve"> na terytorium Rzeczypospolitej Polskiej, którego pobyt na terytorium Rzeczypospolitej Polskiej jest uznawany za legalny na podstawie</w:t>
      </w:r>
      <w:r w:rsidR="00034831" w:rsidRPr="007E67F1">
        <w:t xml:space="preserve"> art. 2 ust. </w:t>
      </w:r>
      <w:r w:rsidRPr="007E67F1">
        <w:t>1, jest finansowany</w:t>
      </w:r>
      <w:r w:rsidR="00034831" w:rsidRPr="007E67F1">
        <w:t xml:space="preserve"> z </w:t>
      </w:r>
      <w:r w:rsidRPr="007E67F1">
        <w:t>budżetu państwa.</w:t>
      </w:r>
    </w:p>
    <w:p w14:paraId="66D74D64" w14:textId="77777777" w:rsidR="00FB0CF5" w:rsidRPr="007E67F1" w:rsidRDefault="005A0DE0" w:rsidP="00912234">
      <w:pPr>
        <w:pStyle w:val="ARTartustawynprozporzdzenia"/>
      </w:pPr>
      <w:r w:rsidRPr="007E67F1">
        <w:rPr>
          <w:rStyle w:val="Ppogrubienie"/>
        </w:rPr>
        <w:t>Art. 25</w:t>
      </w:r>
      <w:r w:rsidR="00FB0CF5" w:rsidRPr="007E67F1">
        <w:rPr>
          <w:rStyle w:val="Ppogrubienie"/>
        </w:rPr>
        <w:t>.</w:t>
      </w:r>
      <w:r w:rsidR="00FB0CF5" w:rsidRPr="007E67F1">
        <w:t xml:space="preserve"> 1.</w:t>
      </w:r>
      <w:r w:rsidR="00034831" w:rsidRPr="007E67F1">
        <w:t xml:space="preserve"> W </w:t>
      </w:r>
      <w:r w:rsidR="00FB0CF5" w:rsidRPr="007E67F1">
        <w:t>celu zapewnienia opieki nad dziećmi</w:t>
      </w:r>
      <w:r w:rsidR="00034831" w:rsidRPr="007E67F1">
        <w:t xml:space="preserve"> w </w:t>
      </w:r>
      <w:r w:rsidR="00FB0CF5" w:rsidRPr="007E67F1">
        <w:t xml:space="preserve">wieku do lat </w:t>
      </w:r>
      <w:r w:rsidR="00034831" w:rsidRPr="007E67F1">
        <w:t>3 </w:t>
      </w:r>
      <w:r w:rsidR="00FB0CF5" w:rsidRPr="007E67F1">
        <w:t>będącymi obywatelami Ukrainy</w:t>
      </w:r>
      <w:r w:rsidR="00707033">
        <w:t>,</w:t>
      </w:r>
      <w:r w:rsidR="00FB0CF5" w:rsidRPr="007E67F1">
        <w:t xml:space="preserve"> przebywającymi na terytorium Rzeczypospolitej Polskiej, których pobyt na terytorium Rzeczypospolitej Polskiej jest uznawany za legalny na podstawie</w:t>
      </w:r>
      <w:r w:rsidR="00034831" w:rsidRPr="007E67F1">
        <w:t xml:space="preserve"> art. 2 ust. </w:t>
      </w:r>
      <w:r w:rsidR="00FB0CF5" w:rsidRPr="007E67F1">
        <w:t>1, wójt, burmistrz lub prezydent miasta mogą utworzyć żłobek lub klub dziecięcy</w:t>
      </w:r>
      <w:r w:rsidR="00034831" w:rsidRPr="007E67F1">
        <w:t xml:space="preserve"> w </w:t>
      </w:r>
      <w:r w:rsidR="00FB0CF5" w:rsidRPr="007E67F1">
        <w:t>lokalu niespełniającym warunków,</w:t>
      </w:r>
      <w:r w:rsidR="00034831" w:rsidRPr="007E67F1">
        <w:t xml:space="preserve"> o </w:t>
      </w:r>
      <w:r w:rsidR="00FB0CF5" w:rsidRPr="007E67F1">
        <w:t>których mowa</w:t>
      </w:r>
      <w:r w:rsidR="00034831" w:rsidRPr="007E67F1">
        <w:t xml:space="preserve"> w art. </w:t>
      </w:r>
      <w:r w:rsidR="00FB0CF5" w:rsidRPr="007E67F1">
        <w:t>2</w:t>
      </w:r>
      <w:r w:rsidR="00034831" w:rsidRPr="007E67F1">
        <w:t>5 ust. </w:t>
      </w:r>
      <w:r w:rsidR="00FB0CF5" w:rsidRPr="007E67F1">
        <w:t>1–2c ustawy</w:t>
      </w:r>
      <w:r w:rsidR="00034831" w:rsidRPr="007E67F1">
        <w:t xml:space="preserve"> z </w:t>
      </w:r>
      <w:r w:rsidR="00FB0CF5" w:rsidRPr="007E67F1">
        <w:t xml:space="preserve">dnia </w:t>
      </w:r>
      <w:r w:rsidR="00034831" w:rsidRPr="007E67F1">
        <w:t>4 </w:t>
      </w:r>
      <w:r w:rsidR="00FB0CF5" w:rsidRPr="007E67F1">
        <w:t>lutego 201</w:t>
      </w:r>
      <w:r w:rsidR="00034831" w:rsidRPr="007E67F1">
        <w:t>1 </w:t>
      </w:r>
      <w:r w:rsidR="00FB0CF5" w:rsidRPr="007E67F1">
        <w:t>r.</w:t>
      </w:r>
      <w:r w:rsidR="00034831" w:rsidRPr="007E67F1">
        <w:t xml:space="preserve"> o </w:t>
      </w:r>
      <w:r w:rsidR="00FB0CF5" w:rsidRPr="007E67F1">
        <w:t>opiece nad dziećmi</w:t>
      </w:r>
      <w:r w:rsidR="00034831" w:rsidRPr="007E67F1">
        <w:t xml:space="preserve"> w </w:t>
      </w:r>
      <w:r w:rsidR="00FB0CF5" w:rsidRPr="007E67F1">
        <w:t xml:space="preserve">wieku do lat </w:t>
      </w:r>
      <w:r w:rsidR="00034831" w:rsidRPr="007E67F1">
        <w:t>3 oraz w </w:t>
      </w:r>
      <w:r w:rsidR="00FB0CF5" w:rsidRPr="007E67F1">
        <w:t>przepisach wydanych na podstawie</w:t>
      </w:r>
      <w:r w:rsidR="00034831" w:rsidRPr="007E67F1">
        <w:t xml:space="preserve"> art. </w:t>
      </w:r>
      <w:r w:rsidR="00FB0CF5" w:rsidRPr="007E67F1">
        <w:t>2</w:t>
      </w:r>
      <w:r w:rsidR="00034831" w:rsidRPr="007E67F1">
        <w:t>5 ust. 3 </w:t>
      </w:r>
      <w:r w:rsidR="00FB0CF5" w:rsidRPr="007E67F1">
        <w:t>tej ustawy.</w:t>
      </w:r>
    </w:p>
    <w:p w14:paraId="6CC0D3F6" w14:textId="77777777" w:rsidR="00FB0CF5" w:rsidRPr="007E67F1" w:rsidRDefault="00FB0CF5" w:rsidP="00FB0CF5">
      <w:pPr>
        <w:pStyle w:val="USTustnpkodeksu"/>
      </w:pPr>
      <w:r w:rsidRPr="007E67F1">
        <w:t>2. Utworzenie odpowiednio żłobka lub klubu dziecięcego na podstawie</w:t>
      </w:r>
      <w:r w:rsidR="00034831" w:rsidRPr="007E67F1">
        <w:t xml:space="preserve"> ust. 1 </w:t>
      </w:r>
      <w:r w:rsidRPr="007E67F1">
        <w:t>jest możliwe również przez podmiot inny niż gmina, po uzyskaniu zgody odpowiednio wójta, burmistrza lub prezydenta miasta. Wzór zgody określa odpowiednio wójt, burmistrz lub prezydent miasta.</w:t>
      </w:r>
    </w:p>
    <w:p w14:paraId="3C906E04" w14:textId="25CFE030" w:rsidR="00FB0CF5" w:rsidRPr="007E67F1" w:rsidRDefault="00FB0CF5" w:rsidP="00DC5062">
      <w:pPr>
        <w:pStyle w:val="USTustnpkodeksu"/>
      </w:pPr>
      <w:r w:rsidRPr="007E67F1">
        <w:t>3.</w:t>
      </w:r>
      <w:r w:rsidR="00034831" w:rsidRPr="007E67F1">
        <w:t xml:space="preserve"> W </w:t>
      </w:r>
      <w:r w:rsidRPr="007E67F1">
        <w:t>stosunku do instytucji opieki nad dziećmi</w:t>
      </w:r>
      <w:r w:rsidR="00034831" w:rsidRPr="007E67F1">
        <w:t xml:space="preserve"> w </w:t>
      </w:r>
      <w:r w:rsidRPr="007E67F1">
        <w:t xml:space="preserve">wieku do lat </w:t>
      </w:r>
      <w:r w:rsidR="00034831" w:rsidRPr="007E67F1">
        <w:t>3 </w:t>
      </w:r>
      <w:r w:rsidRPr="007E67F1">
        <w:t>zapewniających opiekę dzieciom będącym obywatelami Ukrainy</w:t>
      </w:r>
      <w:r w:rsidR="00707033">
        <w:t>,</w:t>
      </w:r>
      <w:r w:rsidRPr="007E67F1">
        <w:t xml:space="preserve"> przebywającym na terytorium Rzeczypospolitej Polskiej, których pobyt na terytorium Rzeczypospolitej Polskiej jest uznawany za legalny na podstawie</w:t>
      </w:r>
      <w:r w:rsidR="00034831" w:rsidRPr="007E67F1">
        <w:t xml:space="preserve"> art. 2 ust. </w:t>
      </w:r>
      <w:r w:rsidRPr="007E67F1">
        <w:t>1, nie stosuje się</w:t>
      </w:r>
      <w:r w:rsidR="00034831" w:rsidRPr="007E67F1">
        <w:t xml:space="preserve"> art. </w:t>
      </w:r>
      <w:r w:rsidRPr="007E67F1">
        <w:t>2</w:t>
      </w:r>
      <w:r w:rsidR="00034831" w:rsidRPr="007E67F1">
        <w:t>8 ust. 1 pkt 3 i </w:t>
      </w:r>
      <w:r w:rsidRPr="007E67F1">
        <w:t>3a</w:t>
      </w:r>
      <w:r w:rsidR="0096352D" w:rsidRPr="007E67F1">
        <w:t xml:space="preserve"> ustawy z dnia 4 lutego 2011 r. o opiece nad dziećmi w wieku do lat 3</w:t>
      </w:r>
      <w:r w:rsidRPr="007E67F1">
        <w:t>.</w:t>
      </w:r>
      <w:r w:rsidR="00034831" w:rsidRPr="007E67F1">
        <w:t xml:space="preserve"> W </w:t>
      </w:r>
      <w:r w:rsidRPr="007E67F1">
        <w:t>przypadku instytucji opieki, o których mowa</w:t>
      </w:r>
      <w:r w:rsidR="00034831" w:rsidRPr="007E67F1">
        <w:t xml:space="preserve"> w ust. </w:t>
      </w:r>
      <w:r w:rsidRPr="007E67F1">
        <w:t>2, wniosek</w:t>
      </w:r>
      <w:r w:rsidR="00034831" w:rsidRPr="007E67F1">
        <w:t xml:space="preserve"> o </w:t>
      </w:r>
      <w:r w:rsidRPr="007E67F1">
        <w:t>wpis do rejestru żłobków</w:t>
      </w:r>
      <w:r w:rsidR="00034831" w:rsidRPr="007E67F1">
        <w:t xml:space="preserve"> i </w:t>
      </w:r>
      <w:r w:rsidRPr="007E67F1">
        <w:t>klubów dziecięcych zawiera zgodę odpowiednio wójta, b</w:t>
      </w:r>
      <w:r w:rsidR="004267F9" w:rsidRPr="007E67F1">
        <w:t>urmistrza lub prezydenta miasta</w:t>
      </w:r>
      <w:r w:rsidRPr="007E67F1">
        <w:t>,</w:t>
      </w:r>
      <w:r w:rsidR="00034831" w:rsidRPr="007E67F1">
        <w:t xml:space="preserve"> o </w:t>
      </w:r>
      <w:r w:rsidRPr="007E67F1">
        <w:t>której mowa</w:t>
      </w:r>
      <w:r w:rsidR="00034831" w:rsidRPr="007E67F1">
        <w:t xml:space="preserve"> w ust. </w:t>
      </w:r>
      <w:r w:rsidRPr="007E67F1">
        <w:t>2.</w:t>
      </w:r>
    </w:p>
    <w:p w14:paraId="0BD96DCB" w14:textId="15EF8A20" w:rsidR="00FB0CF5" w:rsidRPr="007E67F1" w:rsidRDefault="00FB0CF5" w:rsidP="00FB0CF5">
      <w:pPr>
        <w:pStyle w:val="USTustnpkodeksu"/>
      </w:pPr>
      <w:r w:rsidRPr="007E67F1">
        <w:t>4.</w:t>
      </w:r>
      <w:r w:rsidR="00034831" w:rsidRPr="007E67F1">
        <w:t xml:space="preserve"> W </w:t>
      </w:r>
      <w:r w:rsidRPr="007E67F1">
        <w:t>celu zapewnienia opieki nad dziećmi</w:t>
      </w:r>
      <w:r w:rsidR="00034831" w:rsidRPr="007E67F1">
        <w:t xml:space="preserve"> w </w:t>
      </w:r>
      <w:r w:rsidRPr="007E67F1">
        <w:t xml:space="preserve">wieku do lat </w:t>
      </w:r>
      <w:r w:rsidR="00034831" w:rsidRPr="007E67F1">
        <w:t>3 </w:t>
      </w:r>
      <w:r w:rsidRPr="007E67F1">
        <w:t>będącymi obywatelami Ukrainy</w:t>
      </w:r>
      <w:r w:rsidR="000032D3">
        <w:t>,</w:t>
      </w:r>
      <w:r w:rsidRPr="007E67F1">
        <w:t xml:space="preserve"> przebywającymi na terytorium Rzeczypospolitej Polskiej, których pobyt na terytorium Rzeczypospolitej Polskiej jest uznawany za legalny na podstawie</w:t>
      </w:r>
      <w:r w:rsidR="00034831" w:rsidRPr="007E67F1">
        <w:t xml:space="preserve"> art. 2 ust. </w:t>
      </w:r>
      <w:r w:rsidRPr="007E67F1">
        <w:t>1, dopuszcza się niestosowanie odpowiednio przez podmiot prowadzący żłobek, klub dziecięcy lub zatrudniający dziennego opiekuna</w:t>
      </w:r>
      <w:r w:rsidR="009A5A15">
        <w:t xml:space="preserve"> </w:t>
      </w:r>
      <w:r w:rsidRPr="007E67F1">
        <w:t>przepisów</w:t>
      </w:r>
      <w:r w:rsidR="00034831" w:rsidRPr="007E67F1">
        <w:t xml:space="preserve"> art. 7 ust. 2 i </w:t>
      </w:r>
      <w:r w:rsidRPr="007E67F1">
        <w:t>3,</w:t>
      </w:r>
      <w:r w:rsidR="00034831" w:rsidRPr="007E67F1">
        <w:t xml:space="preserve"> art. </w:t>
      </w:r>
      <w:r w:rsidRPr="007E67F1">
        <w:t>1</w:t>
      </w:r>
      <w:r w:rsidR="00034831" w:rsidRPr="007E67F1">
        <w:t>5 ust. </w:t>
      </w:r>
      <w:r w:rsidRPr="007E67F1">
        <w:t>1–3</w:t>
      </w:r>
      <w:r w:rsidR="009A5A15">
        <w:t xml:space="preserve"> </w:t>
      </w:r>
      <w:r w:rsidRPr="007E67F1">
        <w:t>oraz</w:t>
      </w:r>
      <w:r w:rsidR="00034831" w:rsidRPr="007E67F1">
        <w:t xml:space="preserve"> art. </w:t>
      </w:r>
      <w:r w:rsidRPr="007E67F1">
        <w:t>3</w:t>
      </w:r>
      <w:r w:rsidR="00034831" w:rsidRPr="007E67F1">
        <w:t>8 ust. 1 i </w:t>
      </w:r>
      <w:r w:rsidRPr="007E67F1">
        <w:t>1a</w:t>
      </w:r>
      <w:r w:rsidR="009A5A15">
        <w:t xml:space="preserve"> </w:t>
      </w:r>
      <w:r w:rsidRPr="007E67F1">
        <w:t>ustawy</w:t>
      </w:r>
      <w:r w:rsidR="00034831" w:rsidRPr="007E67F1">
        <w:t xml:space="preserve"> z </w:t>
      </w:r>
      <w:r w:rsidRPr="007E67F1">
        <w:t xml:space="preserve">dnia </w:t>
      </w:r>
      <w:r w:rsidR="00034831" w:rsidRPr="007E67F1">
        <w:t>4 </w:t>
      </w:r>
      <w:r w:rsidRPr="007E67F1">
        <w:t>lutego 201</w:t>
      </w:r>
      <w:r w:rsidR="00034831" w:rsidRPr="007E67F1">
        <w:t>1 </w:t>
      </w:r>
      <w:r w:rsidRPr="007E67F1">
        <w:t>r.</w:t>
      </w:r>
      <w:r w:rsidR="00034831" w:rsidRPr="007E67F1">
        <w:t xml:space="preserve"> o </w:t>
      </w:r>
      <w:r w:rsidRPr="007E67F1">
        <w:t>opiece nad dziećmi</w:t>
      </w:r>
      <w:r w:rsidR="00034831" w:rsidRPr="007E67F1">
        <w:t xml:space="preserve"> w </w:t>
      </w:r>
      <w:r w:rsidRPr="007E67F1">
        <w:t>wieku do lat 3.</w:t>
      </w:r>
    </w:p>
    <w:p w14:paraId="2F55AC29" w14:textId="57873E00" w:rsidR="00FB0CF5" w:rsidRPr="007E67F1" w:rsidRDefault="00FB0CF5" w:rsidP="00FB0CF5">
      <w:pPr>
        <w:pStyle w:val="USTustnpkodeksu"/>
      </w:pPr>
      <w:r w:rsidRPr="007E67F1">
        <w:t>5.</w:t>
      </w:r>
      <w:r w:rsidR="00034831" w:rsidRPr="007E67F1">
        <w:t xml:space="preserve"> W </w:t>
      </w:r>
      <w:r w:rsidRPr="007E67F1">
        <w:t>przypadku gdy odpowiednio żłobek lub klub dziecięcy jest prowadzony przez podmioty,</w:t>
      </w:r>
      <w:r w:rsidR="009A5A15">
        <w:t xml:space="preserve"> </w:t>
      </w:r>
      <w:r w:rsidR="00034831" w:rsidRPr="007E67F1">
        <w:t>o </w:t>
      </w:r>
      <w:r w:rsidRPr="007E67F1">
        <w:t>których mowa</w:t>
      </w:r>
      <w:r w:rsidR="00034831" w:rsidRPr="007E67F1">
        <w:t xml:space="preserve"> w art. 8 ust. 1 pkt 2 lub</w:t>
      </w:r>
      <w:r w:rsidRPr="007E67F1">
        <w:t xml:space="preserve"> </w:t>
      </w:r>
      <w:r w:rsidR="00034831" w:rsidRPr="007E67F1">
        <w:t>3 </w:t>
      </w:r>
      <w:r w:rsidRPr="007E67F1">
        <w:t>ustawy</w:t>
      </w:r>
      <w:r w:rsidR="00034831" w:rsidRPr="007E67F1">
        <w:t xml:space="preserve"> z </w:t>
      </w:r>
      <w:r w:rsidRPr="007E67F1">
        <w:t xml:space="preserve">dnia </w:t>
      </w:r>
      <w:r w:rsidR="00034831" w:rsidRPr="007E67F1">
        <w:t>4 </w:t>
      </w:r>
      <w:r w:rsidRPr="007E67F1">
        <w:t>lutego 201</w:t>
      </w:r>
      <w:r w:rsidR="00034831" w:rsidRPr="007E67F1">
        <w:t>1 </w:t>
      </w:r>
      <w:r w:rsidRPr="007E67F1">
        <w:t>r.</w:t>
      </w:r>
      <w:r w:rsidR="00034831" w:rsidRPr="007E67F1">
        <w:t xml:space="preserve"> o </w:t>
      </w:r>
      <w:r w:rsidRPr="007E67F1">
        <w:t>opiece nad dziećmi</w:t>
      </w:r>
      <w:r w:rsidR="00034831" w:rsidRPr="007E67F1">
        <w:t xml:space="preserve"> w </w:t>
      </w:r>
      <w:r w:rsidRPr="007E67F1">
        <w:t>wieku do lat 3, lub dzienny opiekun jest zatrudniany przez podmioty,</w:t>
      </w:r>
      <w:r w:rsidR="00034831" w:rsidRPr="007E67F1">
        <w:t xml:space="preserve"> o </w:t>
      </w:r>
      <w:r w:rsidRPr="007E67F1">
        <w:t>których mowa</w:t>
      </w:r>
      <w:r w:rsidR="00034831" w:rsidRPr="007E67F1">
        <w:t xml:space="preserve"> w art. 8 ust. 1 pkt 2 lub</w:t>
      </w:r>
      <w:r w:rsidRPr="007E67F1">
        <w:t xml:space="preserve"> </w:t>
      </w:r>
      <w:r w:rsidR="00034831" w:rsidRPr="007E67F1">
        <w:t>3 </w:t>
      </w:r>
      <w:r w:rsidRPr="007E67F1">
        <w:t>tej ustawy, odstąpienie, na podstawie</w:t>
      </w:r>
      <w:r w:rsidR="00034831" w:rsidRPr="007E67F1">
        <w:t xml:space="preserve"> ust. </w:t>
      </w:r>
      <w:r w:rsidRPr="007E67F1">
        <w:t>3, od każdego</w:t>
      </w:r>
      <w:r w:rsidR="00034831" w:rsidRPr="007E67F1">
        <w:t xml:space="preserve"> z </w:t>
      </w:r>
      <w:r w:rsidRPr="007E67F1">
        <w:t>warunków określonych odpowiednio</w:t>
      </w:r>
      <w:r w:rsidR="00034831" w:rsidRPr="007E67F1">
        <w:t xml:space="preserve"> w art. 7 ust. 2 i </w:t>
      </w:r>
      <w:r w:rsidRPr="007E67F1">
        <w:t>3,</w:t>
      </w:r>
      <w:r w:rsidR="00034831" w:rsidRPr="007E67F1">
        <w:t xml:space="preserve"> art. </w:t>
      </w:r>
      <w:r w:rsidRPr="007E67F1">
        <w:t>1</w:t>
      </w:r>
      <w:r w:rsidR="00034831" w:rsidRPr="007E67F1">
        <w:t>5 ust. </w:t>
      </w:r>
      <w:r w:rsidRPr="007E67F1">
        <w:t>1–3</w:t>
      </w:r>
      <w:r w:rsidR="009A5A15">
        <w:t xml:space="preserve"> </w:t>
      </w:r>
      <w:r w:rsidRPr="007E67F1">
        <w:t>oraz</w:t>
      </w:r>
      <w:r w:rsidR="00034831" w:rsidRPr="007E67F1">
        <w:t xml:space="preserve"> art. </w:t>
      </w:r>
      <w:r w:rsidRPr="007E67F1">
        <w:t>3</w:t>
      </w:r>
      <w:r w:rsidR="00034831" w:rsidRPr="007E67F1">
        <w:t>8 ust. 1 i </w:t>
      </w:r>
      <w:r w:rsidRPr="007E67F1">
        <w:t>1a</w:t>
      </w:r>
      <w:r w:rsidR="009A5A15">
        <w:t xml:space="preserve"> </w:t>
      </w:r>
      <w:r w:rsidRPr="007E67F1">
        <w:t>ustawy</w:t>
      </w:r>
      <w:r w:rsidR="00034831" w:rsidRPr="007E67F1">
        <w:t xml:space="preserve"> z </w:t>
      </w:r>
      <w:r w:rsidRPr="007E67F1">
        <w:t xml:space="preserve">dnia </w:t>
      </w:r>
      <w:r w:rsidR="00034831" w:rsidRPr="007E67F1">
        <w:t>4 </w:t>
      </w:r>
      <w:r w:rsidRPr="007E67F1">
        <w:t>lutego 201</w:t>
      </w:r>
      <w:r w:rsidR="00034831" w:rsidRPr="007E67F1">
        <w:t>1 </w:t>
      </w:r>
      <w:r w:rsidRPr="007E67F1">
        <w:t>r.</w:t>
      </w:r>
      <w:r w:rsidR="00034831" w:rsidRPr="007E67F1">
        <w:t xml:space="preserve"> o </w:t>
      </w:r>
      <w:r w:rsidRPr="007E67F1">
        <w:t>opiece nad dziećmi</w:t>
      </w:r>
      <w:r w:rsidR="00034831" w:rsidRPr="007E67F1">
        <w:t xml:space="preserve"> w </w:t>
      </w:r>
      <w:r w:rsidRPr="007E67F1">
        <w:t>wieku do lat 3, jest możliwe po uzyskaniu zgody odpowiednio wójta, burmistrza lub prezydenta miasta. Wzór zgody określa odpowiednio wójt, burmistrz lub prezydent miasta.</w:t>
      </w:r>
    </w:p>
    <w:p w14:paraId="04BA6934" w14:textId="77777777" w:rsidR="001455AC" w:rsidRPr="007E67F1" w:rsidRDefault="0096352D" w:rsidP="001455AC">
      <w:pPr>
        <w:pStyle w:val="ARTartustawynprozporzdzenia"/>
      </w:pPr>
      <w:r w:rsidRPr="007E67F1">
        <w:rPr>
          <w:rStyle w:val="Ppogrubienie"/>
        </w:rPr>
        <w:t>Art. 26</w:t>
      </w:r>
      <w:r w:rsidR="001455AC" w:rsidRPr="007E67F1">
        <w:rPr>
          <w:rStyle w:val="Ppogrubienie"/>
        </w:rPr>
        <w:t xml:space="preserve">. </w:t>
      </w:r>
      <w:r w:rsidR="001455AC" w:rsidRPr="007E67F1">
        <w:t xml:space="preserve">1. </w:t>
      </w:r>
      <w:r w:rsidR="00DA0485" w:rsidRPr="007E67F1">
        <w:t>Obywatelowi Ukrainy</w:t>
      </w:r>
      <w:r w:rsidR="002077B0" w:rsidRPr="007E67F1">
        <w:t xml:space="preserve"> p</w:t>
      </w:r>
      <w:r w:rsidR="001455AC" w:rsidRPr="007E67F1">
        <w:t>rzebywającemu na terytorium Rzeczypospolitej Polskiej, którego pobyt na terytorium Rzeczypospolitej Polskiej jest uznawany za legalny na podstawie</w:t>
      </w:r>
      <w:r w:rsidR="00034831" w:rsidRPr="007E67F1">
        <w:t xml:space="preserve"> art. 2 ust. </w:t>
      </w:r>
      <w:r w:rsidR="001455AC" w:rsidRPr="007E67F1">
        <w:t>1, mogą być przyznawane świadczenia pieniężne</w:t>
      </w:r>
      <w:r w:rsidR="00A7502C" w:rsidRPr="007E67F1">
        <w:t xml:space="preserve"> i </w:t>
      </w:r>
      <w:r w:rsidR="001455AC" w:rsidRPr="007E67F1">
        <w:t>niepieniężne, na zasadach</w:t>
      </w:r>
      <w:r w:rsidR="00A7502C" w:rsidRPr="007E67F1">
        <w:t xml:space="preserve"> i w </w:t>
      </w:r>
      <w:r w:rsidR="001455AC" w:rsidRPr="007E67F1">
        <w:t>trybie ustawy</w:t>
      </w:r>
      <w:r w:rsidR="00A7502C" w:rsidRPr="007E67F1">
        <w:t xml:space="preserve"> z </w:t>
      </w:r>
      <w:r w:rsidR="001455AC" w:rsidRPr="007E67F1">
        <w:t>dnia 1</w:t>
      </w:r>
      <w:r w:rsidR="00A7502C" w:rsidRPr="007E67F1">
        <w:t>2 </w:t>
      </w:r>
      <w:r w:rsidR="001455AC" w:rsidRPr="007E67F1">
        <w:t>marca 200</w:t>
      </w:r>
      <w:r w:rsidR="00A7502C" w:rsidRPr="007E67F1">
        <w:t>4 </w:t>
      </w:r>
      <w:r w:rsidR="001455AC" w:rsidRPr="007E67F1">
        <w:t>r.</w:t>
      </w:r>
      <w:r w:rsidR="00A7502C" w:rsidRPr="007E67F1">
        <w:t xml:space="preserve"> o </w:t>
      </w:r>
      <w:r w:rsidR="001455AC" w:rsidRPr="007E67F1">
        <w:t>pomocy społecznej (</w:t>
      </w:r>
      <w:r w:rsidR="00034831" w:rsidRPr="007E67F1">
        <w:t>Dz. U.</w:t>
      </w:r>
      <w:r w:rsidR="00A7502C" w:rsidRPr="007E67F1">
        <w:t xml:space="preserve"> z </w:t>
      </w:r>
      <w:r w:rsidR="001455AC" w:rsidRPr="007E67F1">
        <w:t>202</w:t>
      </w:r>
      <w:r w:rsidR="00A7502C" w:rsidRPr="007E67F1">
        <w:t>1 </w:t>
      </w:r>
      <w:r w:rsidR="001455AC" w:rsidRPr="007E67F1">
        <w:t>r.</w:t>
      </w:r>
      <w:r w:rsidR="00034831" w:rsidRPr="007E67F1">
        <w:t xml:space="preserve"> poz. </w:t>
      </w:r>
      <w:r w:rsidR="001455AC" w:rsidRPr="007E67F1">
        <w:t>226</w:t>
      </w:r>
      <w:r w:rsidR="00034831" w:rsidRPr="007E67F1">
        <w:t>8 i </w:t>
      </w:r>
      <w:r w:rsidR="001455AC" w:rsidRPr="007E67F1">
        <w:t>227</w:t>
      </w:r>
      <w:r w:rsidR="00034831" w:rsidRPr="007E67F1">
        <w:t>0 oraz</w:t>
      </w:r>
      <w:r w:rsidR="00A7502C" w:rsidRPr="007E67F1">
        <w:t xml:space="preserve"> z </w:t>
      </w:r>
      <w:r w:rsidR="001455AC" w:rsidRPr="007E67F1">
        <w:t>202</w:t>
      </w:r>
      <w:r w:rsidR="00A7502C" w:rsidRPr="007E67F1">
        <w:t>2 </w:t>
      </w:r>
      <w:r w:rsidR="001455AC" w:rsidRPr="007E67F1">
        <w:t>r.</w:t>
      </w:r>
      <w:r w:rsidR="00034831" w:rsidRPr="007E67F1">
        <w:t xml:space="preserve"> poz. 1 i </w:t>
      </w:r>
      <w:r w:rsidR="001455AC" w:rsidRPr="007E67F1">
        <w:t>66)</w:t>
      </w:r>
      <w:r w:rsidR="00C8559D" w:rsidRPr="007E67F1">
        <w:t>.</w:t>
      </w:r>
      <w:r w:rsidR="00542D3F" w:rsidRPr="007E67F1">
        <w:t xml:space="preserve"> </w:t>
      </w:r>
    </w:p>
    <w:p w14:paraId="7E62AE3A" w14:textId="77777777" w:rsidR="001455AC" w:rsidRPr="007E67F1" w:rsidRDefault="001455AC" w:rsidP="003C7AC4">
      <w:pPr>
        <w:pStyle w:val="USTustnpkodeksu"/>
      </w:pPr>
      <w:r w:rsidRPr="007E67F1">
        <w:t xml:space="preserve">2. </w:t>
      </w:r>
      <w:r w:rsidR="00581D66" w:rsidRPr="007E67F1">
        <w:t>Obywatel Ukrainy</w:t>
      </w:r>
      <w:r w:rsidRPr="007E67F1">
        <w:t>,</w:t>
      </w:r>
      <w:r w:rsidR="00A7502C" w:rsidRPr="007E67F1">
        <w:t xml:space="preserve"> o </w:t>
      </w:r>
      <w:r w:rsidRPr="007E67F1">
        <w:t>którym mowa</w:t>
      </w:r>
      <w:r w:rsidR="00034831" w:rsidRPr="007E67F1">
        <w:t xml:space="preserve"> w ust. </w:t>
      </w:r>
      <w:r w:rsidRPr="007E67F1">
        <w:t>1, ubiegający się</w:t>
      </w:r>
      <w:r w:rsidR="00A7502C" w:rsidRPr="007E67F1">
        <w:t xml:space="preserve"> o </w:t>
      </w:r>
      <w:r w:rsidRPr="007E67F1">
        <w:t>świadczenia</w:t>
      </w:r>
      <w:r w:rsidR="00A7502C" w:rsidRPr="007E67F1">
        <w:t xml:space="preserve"> z </w:t>
      </w:r>
      <w:r w:rsidRPr="007E67F1">
        <w:t>pomocy społecznej składa oświadczenie</w:t>
      </w:r>
      <w:r w:rsidR="00A7502C" w:rsidRPr="007E67F1">
        <w:t xml:space="preserve"> o </w:t>
      </w:r>
      <w:r w:rsidRPr="007E67F1">
        <w:t>sytuacji osobistej, rodzinnej, dochodowej</w:t>
      </w:r>
      <w:r w:rsidR="00A7502C" w:rsidRPr="007E67F1">
        <w:t xml:space="preserve"> i </w:t>
      </w:r>
      <w:r w:rsidRPr="007E67F1">
        <w:t xml:space="preserve">majątkowej. </w:t>
      </w:r>
    </w:p>
    <w:p w14:paraId="2AC2EC12" w14:textId="77777777" w:rsidR="001455AC" w:rsidRPr="007E67F1" w:rsidRDefault="001455AC" w:rsidP="003C7AC4">
      <w:pPr>
        <w:pStyle w:val="USTustnpkodeksu"/>
      </w:pPr>
      <w:r w:rsidRPr="007E67F1">
        <w:t>3.</w:t>
      </w:r>
      <w:r w:rsidR="00A7502C" w:rsidRPr="007E67F1">
        <w:t xml:space="preserve"> W </w:t>
      </w:r>
      <w:r w:rsidRPr="007E67F1">
        <w:t>postępowaniu</w:t>
      </w:r>
      <w:r w:rsidR="00A7502C" w:rsidRPr="007E67F1">
        <w:t xml:space="preserve"> o </w:t>
      </w:r>
      <w:r w:rsidRPr="007E67F1">
        <w:t>przyznanie świadczeń,</w:t>
      </w:r>
      <w:r w:rsidR="00A7502C" w:rsidRPr="007E67F1">
        <w:t xml:space="preserve"> o </w:t>
      </w:r>
      <w:r w:rsidRPr="007E67F1">
        <w:t>których mowa</w:t>
      </w:r>
      <w:r w:rsidR="00034831" w:rsidRPr="007E67F1">
        <w:t xml:space="preserve"> w ust. </w:t>
      </w:r>
      <w:r w:rsidRPr="007E67F1">
        <w:t>1, nie przeprowadza się rodzinnego wywiadu środowiskowego, chyba że powstaną wątpliwości co do treści oświadczenia,</w:t>
      </w:r>
      <w:r w:rsidR="00A7502C" w:rsidRPr="007E67F1">
        <w:t xml:space="preserve"> o </w:t>
      </w:r>
      <w:r w:rsidRPr="007E67F1">
        <w:t>którym mowa</w:t>
      </w:r>
      <w:r w:rsidR="00034831" w:rsidRPr="007E67F1">
        <w:t xml:space="preserve"> w ust. </w:t>
      </w:r>
      <w:r w:rsidRPr="007E67F1">
        <w:t xml:space="preserve">2. </w:t>
      </w:r>
    </w:p>
    <w:p w14:paraId="12E731E7" w14:textId="77777777" w:rsidR="001455AC" w:rsidRPr="007E67F1" w:rsidRDefault="001455AC" w:rsidP="003C7AC4">
      <w:pPr>
        <w:pStyle w:val="USTustnpkodeksu"/>
      </w:pPr>
      <w:r w:rsidRPr="007E67F1">
        <w:t>4. Do udzielania świadczeń,</w:t>
      </w:r>
      <w:r w:rsidR="00A7502C" w:rsidRPr="007E67F1">
        <w:t xml:space="preserve"> o </w:t>
      </w:r>
      <w:r w:rsidRPr="007E67F1">
        <w:t>których mowa</w:t>
      </w:r>
      <w:r w:rsidR="00034831" w:rsidRPr="007E67F1">
        <w:t xml:space="preserve"> w ust. </w:t>
      </w:r>
      <w:r w:rsidRPr="007E67F1">
        <w:t>1, właściwa jest gmina miejsca pobytu osoby ubiegającej się</w:t>
      </w:r>
      <w:r w:rsidR="00A7502C" w:rsidRPr="007E67F1">
        <w:t xml:space="preserve"> o </w:t>
      </w:r>
      <w:r w:rsidRPr="007E67F1">
        <w:t>te świadczenia. Przepisów</w:t>
      </w:r>
      <w:r w:rsidR="00034831" w:rsidRPr="007E67F1">
        <w:t xml:space="preserve"> art. </w:t>
      </w:r>
      <w:r w:rsidRPr="007E67F1">
        <w:t>10</w:t>
      </w:r>
      <w:r w:rsidR="00034831" w:rsidRPr="007E67F1">
        <w:t>1 ust. </w:t>
      </w:r>
      <w:r w:rsidRPr="007E67F1">
        <w:t>1</w:t>
      </w:r>
      <w:r w:rsidR="00E766FE" w:rsidRPr="007E67F1">
        <w:t>–</w:t>
      </w:r>
      <w:r w:rsidR="00034831" w:rsidRPr="007E67F1">
        <w:t>4 i </w:t>
      </w:r>
      <w:r w:rsidR="00A7502C" w:rsidRPr="007E67F1">
        <w:t>7 </w:t>
      </w:r>
      <w:r w:rsidRPr="007E67F1">
        <w:t>ustawy</w:t>
      </w:r>
      <w:r w:rsidR="00A7502C" w:rsidRPr="007E67F1">
        <w:t xml:space="preserve"> z </w:t>
      </w:r>
      <w:r w:rsidRPr="007E67F1">
        <w:t>dnia 1</w:t>
      </w:r>
      <w:r w:rsidR="00A7502C" w:rsidRPr="007E67F1">
        <w:t>2 </w:t>
      </w:r>
      <w:r w:rsidRPr="007E67F1">
        <w:t>marca 200</w:t>
      </w:r>
      <w:r w:rsidR="00A7502C" w:rsidRPr="007E67F1">
        <w:t>4 </w:t>
      </w:r>
      <w:r w:rsidRPr="007E67F1">
        <w:t>r.</w:t>
      </w:r>
      <w:r w:rsidR="00A7502C" w:rsidRPr="007E67F1">
        <w:t xml:space="preserve"> o </w:t>
      </w:r>
      <w:r w:rsidRPr="007E67F1">
        <w:t xml:space="preserve">pomocy społecznej nie stosuje się. </w:t>
      </w:r>
    </w:p>
    <w:p w14:paraId="4A7229B5" w14:textId="77777777" w:rsidR="00227A67" w:rsidRPr="007E67F1" w:rsidRDefault="0096352D" w:rsidP="00227A67">
      <w:pPr>
        <w:pStyle w:val="ARTartustawynprozporzdzenia"/>
      </w:pPr>
      <w:r w:rsidRPr="007E67F1">
        <w:rPr>
          <w:rStyle w:val="Ppogrubienie"/>
        </w:rPr>
        <w:t>Art. 27</w:t>
      </w:r>
      <w:r w:rsidR="00227A67" w:rsidRPr="007E67F1">
        <w:rPr>
          <w:rStyle w:val="Ppogrubienie"/>
        </w:rPr>
        <w:t>.</w:t>
      </w:r>
      <w:r w:rsidR="005549C7" w:rsidRPr="007E67F1">
        <w:t xml:space="preserve"> </w:t>
      </w:r>
      <w:r w:rsidR="00227A67" w:rsidRPr="007E67F1">
        <w:t xml:space="preserve">1. </w:t>
      </w:r>
      <w:r w:rsidR="00581D66" w:rsidRPr="007E67F1">
        <w:t>Obywatelowi Ukrainy</w:t>
      </w:r>
      <w:r w:rsidR="00227A67" w:rsidRPr="007E67F1">
        <w:t xml:space="preserve"> przebywaj</w:t>
      </w:r>
      <w:r w:rsidR="00227A67" w:rsidRPr="007E67F1">
        <w:rPr>
          <w:rFonts w:hint="eastAsia"/>
        </w:rPr>
        <w:t>ą</w:t>
      </w:r>
      <w:r w:rsidR="00227A67" w:rsidRPr="007E67F1">
        <w:t>cemu legalnie na terytorium Rzeczypospolitej Polskiej, którego cz</w:t>
      </w:r>
      <w:r w:rsidR="00227A67" w:rsidRPr="007E67F1">
        <w:rPr>
          <w:rFonts w:hint="eastAsia"/>
        </w:rPr>
        <w:t>ł</w:t>
      </w:r>
      <w:r w:rsidR="00227A67" w:rsidRPr="007E67F1">
        <w:t>onek rodziny powróci</w:t>
      </w:r>
      <w:r w:rsidR="00227A67" w:rsidRPr="007E67F1">
        <w:rPr>
          <w:rFonts w:hint="eastAsia"/>
        </w:rPr>
        <w:t>ł</w:t>
      </w:r>
      <w:r w:rsidR="00227A67" w:rsidRPr="007E67F1">
        <w:t xml:space="preserve"> na terytorium Ukrainy</w:t>
      </w:r>
      <w:r w:rsidR="00685BEB" w:rsidRPr="007E67F1">
        <w:t xml:space="preserve"> w </w:t>
      </w:r>
      <w:r w:rsidR="00227A67" w:rsidRPr="007E67F1">
        <w:t>zwi</w:t>
      </w:r>
      <w:r w:rsidR="00227A67" w:rsidRPr="007E67F1">
        <w:rPr>
          <w:rFonts w:hint="eastAsia"/>
        </w:rPr>
        <w:t>ą</w:t>
      </w:r>
      <w:r w:rsidR="00227A67" w:rsidRPr="007E67F1">
        <w:t>zku</w:t>
      </w:r>
      <w:r w:rsidR="00685BEB" w:rsidRPr="007E67F1">
        <w:t xml:space="preserve"> z </w:t>
      </w:r>
      <w:r w:rsidR="00227A67" w:rsidRPr="007E67F1">
        <w:t>trwaj</w:t>
      </w:r>
      <w:r w:rsidR="00227A67" w:rsidRPr="007E67F1">
        <w:rPr>
          <w:rFonts w:hint="eastAsia"/>
        </w:rPr>
        <w:t>ą</w:t>
      </w:r>
      <w:r w:rsidR="00227A67" w:rsidRPr="007E67F1">
        <w:t>cymi dzia</w:t>
      </w:r>
      <w:r w:rsidR="00227A67" w:rsidRPr="007E67F1">
        <w:rPr>
          <w:rFonts w:hint="eastAsia"/>
        </w:rPr>
        <w:t>ł</w:t>
      </w:r>
      <w:r w:rsidR="00227A67" w:rsidRPr="007E67F1">
        <w:t>aniami wojennymi, mog</w:t>
      </w:r>
      <w:r w:rsidR="00227A67" w:rsidRPr="007E67F1">
        <w:rPr>
          <w:rFonts w:hint="eastAsia"/>
        </w:rPr>
        <w:t>ą</w:t>
      </w:r>
      <w:r w:rsidR="00227A67" w:rsidRPr="007E67F1">
        <w:t xml:space="preserve"> by</w:t>
      </w:r>
      <w:r w:rsidR="00227A67" w:rsidRPr="007E67F1">
        <w:rPr>
          <w:rFonts w:hint="eastAsia"/>
        </w:rPr>
        <w:t>ć</w:t>
      </w:r>
      <w:r w:rsidR="00227A67" w:rsidRPr="007E67F1">
        <w:t xml:space="preserve"> przyznawane </w:t>
      </w:r>
      <w:r w:rsidR="00227A67" w:rsidRPr="007E67F1">
        <w:rPr>
          <w:rFonts w:hint="eastAsia"/>
        </w:rPr>
        <w:t>ś</w:t>
      </w:r>
      <w:r w:rsidR="00227A67" w:rsidRPr="007E67F1">
        <w:t>wiadczenia pieni</w:t>
      </w:r>
      <w:r w:rsidR="00227A67" w:rsidRPr="007E67F1">
        <w:rPr>
          <w:rFonts w:hint="eastAsia"/>
        </w:rPr>
        <w:t>ęż</w:t>
      </w:r>
      <w:r w:rsidR="00227A67" w:rsidRPr="007E67F1">
        <w:t>ne</w:t>
      </w:r>
      <w:r w:rsidR="00685BEB" w:rsidRPr="007E67F1">
        <w:t xml:space="preserve"> i </w:t>
      </w:r>
      <w:r w:rsidR="00227A67" w:rsidRPr="007E67F1">
        <w:t>niepieni</w:t>
      </w:r>
      <w:r w:rsidR="00227A67" w:rsidRPr="007E67F1">
        <w:rPr>
          <w:rFonts w:hint="eastAsia"/>
        </w:rPr>
        <w:t>ęż</w:t>
      </w:r>
      <w:r w:rsidR="00227A67" w:rsidRPr="007E67F1">
        <w:t>ne, na zasadach</w:t>
      </w:r>
      <w:r w:rsidR="00685BEB" w:rsidRPr="007E67F1">
        <w:t xml:space="preserve"> i w </w:t>
      </w:r>
      <w:r w:rsidR="00227A67" w:rsidRPr="007E67F1">
        <w:t>trybie ustawy</w:t>
      </w:r>
      <w:r w:rsidR="00685BEB" w:rsidRPr="007E67F1">
        <w:t xml:space="preserve"> z </w:t>
      </w:r>
      <w:r w:rsidR="00227A67" w:rsidRPr="007E67F1">
        <w:t>dnia 1</w:t>
      </w:r>
      <w:r w:rsidR="00685BEB" w:rsidRPr="007E67F1">
        <w:t>2 </w:t>
      </w:r>
      <w:r w:rsidR="00227A67" w:rsidRPr="007E67F1">
        <w:t>marca 200</w:t>
      </w:r>
      <w:r w:rsidR="00685BEB" w:rsidRPr="007E67F1">
        <w:t>4 </w:t>
      </w:r>
      <w:r w:rsidR="00227A67" w:rsidRPr="007E67F1">
        <w:t>r.</w:t>
      </w:r>
      <w:r w:rsidR="00685BEB" w:rsidRPr="007E67F1">
        <w:t xml:space="preserve"> o </w:t>
      </w:r>
      <w:r w:rsidR="00227A67" w:rsidRPr="007E67F1">
        <w:t>pomocy spo</w:t>
      </w:r>
      <w:r w:rsidR="00227A67" w:rsidRPr="007E67F1">
        <w:rPr>
          <w:rFonts w:hint="eastAsia"/>
        </w:rPr>
        <w:t>ł</w:t>
      </w:r>
      <w:r w:rsidR="00227A67" w:rsidRPr="007E67F1">
        <w:t>ecznej.</w:t>
      </w:r>
    </w:p>
    <w:p w14:paraId="18B6E6D6" w14:textId="77777777" w:rsidR="004A7897" w:rsidRPr="007E67F1" w:rsidRDefault="004C0970" w:rsidP="004A7897">
      <w:pPr>
        <w:pStyle w:val="USTustnpkodeksu"/>
      </w:pPr>
      <w:r w:rsidRPr="007E67F1">
        <w:t>2.</w:t>
      </w:r>
      <w:r w:rsidR="00227A67" w:rsidRPr="007E67F1">
        <w:t xml:space="preserve"> </w:t>
      </w:r>
      <w:r w:rsidR="004A7897" w:rsidRPr="007E67F1">
        <w:t>Do składu rodziny,</w:t>
      </w:r>
      <w:r w:rsidR="00685BEB" w:rsidRPr="007E67F1">
        <w:t xml:space="preserve"> o </w:t>
      </w:r>
      <w:r w:rsidR="004A7897" w:rsidRPr="007E67F1">
        <w:t>której mowa</w:t>
      </w:r>
      <w:r w:rsidR="00034831" w:rsidRPr="007E67F1">
        <w:t xml:space="preserve"> w ust. </w:t>
      </w:r>
      <w:r w:rsidR="004A7897" w:rsidRPr="007E67F1">
        <w:t>1, nie wlicza się członka rodziny, który powrócił na terytorium Ukrainy</w:t>
      </w:r>
      <w:r w:rsidR="00685BEB" w:rsidRPr="007E67F1">
        <w:t xml:space="preserve"> w </w:t>
      </w:r>
      <w:r w:rsidR="004A7897" w:rsidRPr="007E67F1">
        <w:t>związku</w:t>
      </w:r>
      <w:r w:rsidR="00685BEB" w:rsidRPr="007E67F1">
        <w:t xml:space="preserve"> z </w:t>
      </w:r>
      <w:r w:rsidR="004A7897" w:rsidRPr="007E67F1">
        <w:t>trwającymi działaniami wojennymi.</w:t>
      </w:r>
    </w:p>
    <w:p w14:paraId="3BC270AA" w14:textId="77777777" w:rsidR="00227A67" w:rsidRPr="007E67F1" w:rsidRDefault="004A7897" w:rsidP="004A7897">
      <w:pPr>
        <w:pStyle w:val="USTustnpkodeksu"/>
      </w:pPr>
      <w:r w:rsidRPr="007E67F1">
        <w:t xml:space="preserve">3. </w:t>
      </w:r>
      <w:r w:rsidR="004967BD" w:rsidRPr="007E67F1">
        <w:t>Przepisy</w:t>
      </w:r>
      <w:r w:rsidR="00034831" w:rsidRPr="007E67F1">
        <w:t xml:space="preserve"> art. </w:t>
      </w:r>
      <w:r w:rsidR="0096352D" w:rsidRPr="007E67F1">
        <w:t>26</w:t>
      </w:r>
      <w:r w:rsidR="00034831" w:rsidRPr="007E67F1">
        <w:t xml:space="preserve"> ust. </w:t>
      </w:r>
      <w:r w:rsidR="00227A67" w:rsidRPr="007E67F1">
        <w:t>2</w:t>
      </w:r>
      <w:r w:rsidR="004C0970" w:rsidRPr="007E67F1">
        <w:t>–</w:t>
      </w:r>
      <w:r w:rsidR="00685BEB" w:rsidRPr="007E67F1">
        <w:t>4 </w:t>
      </w:r>
      <w:r w:rsidR="00227A67" w:rsidRPr="007E67F1">
        <w:t>stosuje si</w:t>
      </w:r>
      <w:r w:rsidR="00227A67" w:rsidRPr="007E67F1">
        <w:rPr>
          <w:rFonts w:hint="eastAsia"/>
        </w:rPr>
        <w:t>ę</w:t>
      </w:r>
      <w:r w:rsidR="00227A67" w:rsidRPr="007E67F1">
        <w:t xml:space="preserve"> odpowiednio.</w:t>
      </w:r>
    </w:p>
    <w:p w14:paraId="2D690A31" w14:textId="77777777" w:rsidR="00C10906" w:rsidRPr="007E67F1" w:rsidRDefault="00F41F91" w:rsidP="00C10906">
      <w:pPr>
        <w:pStyle w:val="ARTartustawynprozporzdzenia"/>
      </w:pPr>
      <w:r w:rsidRPr="007E67F1">
        <w:rPr>
          <w:rStyle w:val="Ppogrubienie"/>
        </w:rPr>
        <w:t>Art. 28</w:t>
      </w:r>
      <w:r w:rsidR="00227A67" w:rsidRPr="007E67F1">
        <w:rPr>
          <w:rStyle w:val="Ppogrubienie"/>
        </w:rPr>
        <w:t>.</w:t>
      </w:r>
      <w:r w:rsidR="00227A67" w:rsidRPr="007E67F1">
        <w:t xml:space="preserve"> 1. </w:t>
      </w:r>
      <w:r w:rsidR="00C10906" w:rsidRPr="007E67F1">
        <w:t>Obywatelowi Ukrainy, którego pobyt na terytorium Rzeczypospolitej Polskiej jest uznawany za legalny na podstawie art. 2 ust. 1, przysługuje pomoc w postaci jednorazowego świadczenia pieniężnego w wysokości 300 zł na osobę, przeznaczonego na utrzymanie, w szczególności na pokrycie wydatków na żywność, odzież, obuwie, środki higieny osobistej oraz opłaty mieszkaniowe.</w:t>
      </w:r>
    </w:p>
    <w:p w14:paraId="31B8CAE0" w14:textId="25BB73CC" w:rsidR="00C10906" w:rsidRPr="007E67F1" w:rsidRDefault="00C10906" w:rsidP="009B7C24">
      <w:pPr>
        <w:pStyle w:val="USTustnpkodeksu"/>
      </w:pPr>
      <w:r w:rsidRPr="007E67F1">
        <w:t>2.</w:t>
      </w:r>
      <w:r w:rsidR="000032D3">
        <w:t xml:space="preserve"> </w:t>
      </w:r>
      <w:r w:rsidRPr="007E67F1">
        <w:t>Wniosek o wypłatę jednorazowego świadczenia pieniężnego składa się na piśmie w ośrodku pomocy społecznej, a w przypadku przekształcenia ośrodka pomocy społecznej w centrum usług społecznych na podstawie przepisów ustawy z dnia 19 lipca 2019 r. o realizowaniu usług społecznych przez centrum usług społecznych (Dz. U. poz. 1818) – w centrum usług społecznych, gminy właściwej ze względu na miejsce pobytu obywatela Ukrainy.</w:t>
      </w:r>
    </w:p>
    <w:p w14:paraId="194BBB62" w14:textId="77777777" w:rsidR="00C10906" w:rsidRPr="007E67F1" w:rsidRDefault="00C10906" w:rsidP="009B7C24">
      <w:pPr>
        <w:pStyle w:val="USTustnpkodeksu"/>
      </w:pPr>
      <w:r w:rsidRPr="007E67F1">
        <w:t>3. Wniosek, o którym mowa w ust. 2, składa osoba uprawniona, jej przedstawiciel ustawowy, opiekun tymczasowy</w:t>
      </w:r>
      <w:r w:rsidR="00783704">
        <w:t xml:space="preserve"> albo osoba sprawująca faktyczną</w:t>
      </w:r>
      <w:r w:rsidRPr="007E67F1">
        <w:t xml:space="preserve"> pieczę nad dzieckiem.</w:t>
      </w:r>
    </w:p>
    <w:p w14:paraId="0960676F" w14:textId="77777777" w:rsidR="00C10906" w:rsidRPr="007E67F1" w:rsidRDefault="00C10906" w:rsidP="009B7C24">
      <w:pPr>
        <w:pStyle w:val="USTustnpkodeksu"/>
      </w:pPr>
      <w:r w:rsidRPr="007E67F1">
        <w:t>4. Wniosek, o którym mowa w ust. 2, zawiera dane osoby składającej wniosek lub dane osoby, w imieniu której wniosek jest składany:</w:t>
      </w:r>
    </w:p>
    <w:p w14:paraId="526CD614" w14:textId="77777777" w:rsidR="00C10906" w:rsidRPr="007E67F1" w:rsidRDefault="00FB28A8" w:rsidP="00FB28A8">
      <w:pPr>
        <w:pStyle w:val="PKTpunkt"/>
      </w:pPr>
      <w:r>
        <w:t>1)</w:t>
      </w:r>
      <w:r>
        <w:tab/>
      </w:r>
      <w:r w:rsidR="00C10906" w:rsidRPr="007E67F1">
        <w:t xml:space="preserve">imię (imiona) i nazwisko; </w:t>
      </w:r>
    </w:p>
    <w:p w14:paraId="345DA56B" w14:textId="77777777" w:rsidR="00C10906" w:rsidRPr="007E67F1" w:rsidRDefault="00C10906" w:rsidP="00FB28A8">
      <w:pPr>
        <w:pStyle w:val="PKTpunkt"/>
      </w:pPr>
      <w:r w:rsidRPr="007E67F1">
        <w:t>2)</w:t>
      </w:r>
      <w:r w:rsidR="00FB28A8">
        <w:tab/>
      </w:r>
      <w:r w:rsidRPr="007E67F1">
        <w:t xml:space="preserve">datę urodzenia; </w:t>
      </w:r>
    </w:p>
    <w:p w14:paraId="079FBFC8" w14:textId="77777777" w:rsidR="00C10906" w:rsidRPr="007E67F1" w:rsidRDefault="00FB28A8" w:rsidP="00FB28A8">
      <w:pPr>
        <w:pStyle w:val="PKTpunkt"/>
      </w:pPr>
      <w:r>
        <w:t>3)</w:t>
      </w:r>
      <w:r>
        <w:tab/>
      </w:r>
      <w:r w:rsidR="00C10906" w:rsidRPr="007E67F1">
        <w:t>obywatelstwo;</w:t>
      </w:r>
    </w:p>
    <w:p w14:paraId="168D2131" w14:textId="7C8B3F97" w:rsidR="00C10906" w:rsidRPr="007E67F1" w:rsidRDefault="00C10906" w:rsidP="00FB28A8">
      <w:pPr>
        <w:pStyle w:val="PKTpunkt"/>
      </w:pPr>
      <w:r w:rsidRPr="007E67F1">
        <w:t>4)</w:t>
      </w:r>
      <w:r w:rsidR="000032D3">
        <w:tab/>
      </w:r>
      <w:r w:rsidRPr="007E67F1">
        <w:t xml:space="preserve">płeć; </w:t>
      </w:r>
    </w:p>
    <w:p w14:paraId="3F3F1DDB" w14:textId="1C7257FA" w:rsidR="00C10906" w:rsidRPr="007E67F1" w:rsidRDefault="00EC5900" w:rsidP="00FB28A8">
      <w:pPr>
        <w:pStyle w:val="PKTpunkt"/>
      </w:pPr>
      <w:r w:rsidRPr="007E67F1">
        <w:t>5</w:t>
      </w:r>
      <w:r w:rsidR="00C10906" w:rsidRPr="007E67F1">
        <w:t>)</w:t>
      </w:r>
      <w:r w:rsidR="000032D3">
        <w:tab/>
      </w:r>
      <w:r w:rsidR="00C10906" w:rsidRPr="007E67F1">
        <w:t>rodzaj dokumentu stanowiącego podstawę przekroczenia granicy;</w:t>
      </w:r>
    </w:p>
    <w:p w14:paraId="73693837" w14:textId="77777777" w:rsidR="00C10906" w:rsidRPr="007E67F1" w:rsidRDefault="00EC5900" w:rsidP="00FB28A8">
      <w:pPr>
        <w:pStyle w:val="PKTpunkt"/>
      </w:pPr>
      <w:r w:rsidRPr="007E67F1">
        <w:t>6</w:t>
      </w:r>
      <w:r w:rsidR="00FB28A8">
        <w:t>)</w:t>
      </w:r>
      <w:r w:rsidR="00FB28A8">
        <w:tab/>
      </w:r>
      <w:r w:rsidR="00C10906" w:rsidRPr="007E67F1">
        <w:t>serię i numer dokumentu stanowiącego podstawę przekroczenia granicy;</w:t>
      </w:r>
    </w:p>
    <w:p w14:paraId="269E9822" w14:textId="18034FEA" w:rsidR="00C10906" w:rsidRPr="007E67F1" w:rsidRDefault="00EC5900" w:rsidP="00FB28A8">
      <w:pPr>
        <w:pStyle w:val="PKTpunkt"/>
      </w:pPr>
      <w:r w:rsidRPr="007E67F1">
        <w:t>7</w:t>
      </w:r>
      <w:r w:rsidR="00C10906" w:rsidRPr="007E67F1">
        <w:t>)</w:t>
      </w:r>
      <w:r w:rsidR="000032D3">
        <w:tab/>
      </w:r>
      <w:r w:rsidR="00C10906" w:rsidRPr="007E67F1">
        <w:t>informację o dacie wjazdu na terytorium Rzeczypospolitej Polskiej;</w:t>
      </w:r>
    </w:p>
    <w:p w14:paraId="2D3F1776" w14:textId="77777777" w:rsidR="00C10906" w:rsidRPr="007E67F1" w:rsidRDefault="00EC5900" w:rsidP="00FB28A8">
      <w:pPr>
        <w:pStyle w:val="PKTpunkt"/>
      </w:pPr>
      <w:r w:rsidRPr="007E67F1">
        <w:t>8</w:t>
      </w:r>
      <w:r w:rsidR="00BB0DF6">
        <w:t>)</w:t>
      </w:r>
      <w:r w:rsidR="00BB0DF6">
        <w:tab/>
      </w:r>
      <w:r w:rsidR="00C10906" w:rsidRPr="007E67F1">
        <w:t>adres pobytu;</w:t>
      </w:r>
    </w:p>
    <w:p w14:paraId="6873CBCD" w14:textId="77777777" w:rsidR="00C10906" w:rsidRPr="007E67F1" w:rsidRDefault="00EC5900" w:rsidP="00FB28A8">
      <w:pPr>
        <w:pStyle w:val="PKTpunkt"/>
      </w:pPr>
      <w:r w:rsidRPr="007E67F1">
        <w:t>9</w:t>
      </w:r>
      <w:r w:rsidR="00BB0DF6">
        <w:t>)</w:t>
      </w:r>
      <w:r w:rsidR="00BB0DF6">
        <w:tab/>
      </w:r>
      <w:r w:rsidR="00C10906" w:rsidRPr="007E67F1">
        <w:t>dane kontaktowe, w tym numer telefonu lub adres poczty elektronicznej – o ile je posiada;</w:t>
      </w:r>
    </w:p>
    <w:p w14:paraId="3D5E71AE" w14:textId="77777777" w:rsidR="00C10906" w:rsidRPr="007E67F1" w:rsidRDefault="00EC5900" w:rsidP="00FB28A8">
      <w:pPr>
        <w:pStyle w:val="PKTpunkt"/>
      </w:pPr>
      <w:r w:rsidRPr="007E67F1">
        <w:t>10</w:t>
      </w:r>
      <w:r w:rsidR="00BB0DF6">
        <w:t>)</w:t>
      </w:r>
      <w:r w:rsidR="00BB0DF6">
        <w:tab/>
      </w:r>
      <w:r w:rsidR="00C10906" w:rsidRPr="007E67F1">
        <w:t>numer PESEL – o ile został nadany.</w:t>
      </w:r>
    </w:p>
    <w:p w14:paraId="6B3C03DD" w14:textId="77777777" w:rsidR="00C10906" w:rsidRPr="007E67F1" w:rsidRDefault="00C10906" w:rsidP="009B7C24">
      <w:pPr>
        <w:pStyle w:val="USTustnpkodeksu"/>
      </w:pPr>
      <w:r w:rsidRPr="007E67F1">
        <w:t>5. Przyznanie przez wójta, burmistrza lub prezydenta miasta jednorazowego świadczenia pieniężnego nie wymaga wydania decyzji.</w:t>
      </w:r>
    </w:p>
    <w:p w14:paraId="786D2573" w14:textId="77777777" w:rsidR="00C10906" w:rsidRPr="007E67F1" w:rsidRDefault="00C10906" w:rsidP="009B7C24">
      <w:pPr>
        <w:pStyle w:val="USTustnpkodeksu"/>
      </w:pPr>
      <w:r w:rsidRPr="007E67F1">
        <w:t>6. Wypłata jednorazowego świadczenia pieniężnego jest zadaniem zleconym z zakresu administracji rządowej.</w:t>
      </w:r>
    </w:p>
    <w:p w14:paraId="0E42A9D6" w14:textId="607E7375" w:rsidR="00C10906" w:rsidRPr="007E67F1" w:rsidRDefault="00C10906" w:rsidP="009B7C24">
      <w:pPr>
        <w:pStyle w:val="USTustnpkodeksu"/>
      </w:pPr>
      <w:r w:rsidRPr="007E67F1">
        <w:t>7. Gminy otrzymują dotację celową z budżetu państwa na finansowanie wypłat jednorazowego świadczenia pieniężnego.</w:t>
      </w:r>
      <w:r w:rsidR="009A5A15">
        <w:t xml:space="preserve"> </w:t>
      </w:r>
    </w:p>
    <w:p w14:paraId="2E7A305D" w14:textId="63EA3A9D" w:rsidR="00C10906" w:rsidRPr="007E67F1" w:rsidRDefault="00C10906" w:rsidP="009B7C24">
      <w:pPr>
        <w:pStyle w:val="USTustnpkodeksu"/>
      </w:pPr>
      <w:r w:rsidRPr="007E67F1">
        <w:t>8. Ośrodek pomocy społecznej</w:t>
      </w:r>
      <w:r w:rsidR="009A5A15">
        <w:t xml:space="preserve"> </w:t>
      </w:r>
      <w:r w:rsidRPr="007E67F1">
        <w:t xml:space="preserve">albo centrum usług społecznych, do celów udzielania pomocy, o której mowa w ust. 1, przetwarza dane osób, o których mowa w ust. 4. </w:t>
      </w:r>
    </w:p>
    <w:p w14:paraId="209E2D6A" w14:textId="77777777" w:rsidR="00227A67" w:rsidRPr="007E67F1" w:rsidRDefault="00227A67" w:rsidP="00912234">
      <w:pPr>
        <w:pStyle w:val="ARTartustawynprozporzdzenia"/>
      </w:pPr>
      <w:r w:rsidRPr="007E67F1">
        <w:rPr>
          <w:rStyle w:val="Ppogrubienie"/>
        </w:rPr>
        <w:t>A</w:t>
      </w:r>
      <w:r w:rsidR="00F41F91" w:rsidRPr="007E67F1">
        <w:rPr>
          <w:rStyle w:val="Ppogrubienie"/>
        </w:rPr>
        <w:t>rt. 29</w:t>
      </w:r>
      <w:r w:rsidRPr="007E67F1">
        <w:rPr>
          <w:rStyle w:val="Ppogrubienie"/>
        </w:rPr>
        <w:t>.</w:t>
      </w:r>
      <w:r w:rsidRPr="007E67F1">
        <w:t xml:space="preserve"> 1. </w:t>
      </w:r>
      <w:r w:rsidR="00581D66" w:rsidRPr="007E67F1">
        <w:t>Obywatelowi Ukrainy</w:t>
      </w:r>
      <w:r w:rsidRPr="007E67F1">
        <w:t xml:space="preserve"> przebywaj</w:t>
      </w:r>
      <w:r w:rsidRPr="007E67F1">
        <w:rPr>
          <w:rFonts w:hint="eastAsia"/>
        </w:rPr>
        <w:t>ą</w:t>
      </w:r>
      <w:r w:rsidRPr="007E67F1">
        <w:t>cemu na terytorium Rzeczypospolitej Polskiej, którego pobyt na terytorium Rzeczypospolitej Polskiej jest uznawany za legalny na podstawie</w:t>
      </w:r>
      <w:r w:rsidR="00034831" w:rsidRPr="007E67F1">
        <w:t xml:space="preserve"> art. 2 ust. </w:t>
      </w:r>
      <w:r w:rsidRPr="007E67F1">
        <w:t>1, mo</w:t>
      </w:r>
      <w:r w:rsidRPr="007E67F1">
        <w:rPr>
          <w:rFonts w:hint="eastAsia"/>
        </w:rPr>
        <w:t>ż</w:t>
      </w:r>
      <w:r w:rsidRPr="007E67F1">
        <w:t>e by</w:t>
      </w:r>
      <w:r w:rsidRPr="007E67F1">
        <w:rPr>
          <w:rFonts w:hint="eastAsia"/>
        </w:rPr>
        <w:t>ć</w:t>
      </w:r>
      <w:r w:rsidR="00790261" w:rsidRPr="007E67F1">
        <w:t xml:space="preserve"> zapewniona</w:t>
      </w:r>
      <w:r w:rsidRPr="007E67F1">
        <w:t xml:space="preserve"> bezp</w:t>
      </w:r>
      <w:r w:rsidRPr="007E67F1">
        <w:rPr>
          <w:rFonts w:hint="eastAsia"/>
        </w:rPr>
        <w:t>ł</w:t>
      </w:r>
      <w:r w:rsidRPr="007E67F1">
        <w:t>atna pomoc psychologiczna.</w:t>
      </w:r>
    </w:p>
    <w:p w14:paraId="6F40F5E0" w14:textId="77777777" w:rsidR="00227A67" w:rsidRPr="007E67F1" w:rsidRDefault="00227A67" w:rsidP="00227A67">
      <w:pPr>
        <w:pStyle w:val="USTustnpkodeksu"/>
      </w:pPr>
      <w:r w:rsidRPr="007E67F1">
        <w:t>2. Pomoc,</w:t>
      </w:r>
      <w:r w:rsidR="00685BEB" w:rsidRPr="007E67F1">
        <w:t xml:space="preserve"> o </w:t>
      </w:r>
      <w:r w:rsidRPr="007E67F1">
        <w:t>której mowa</w:t>
      </w:r>
      <w:r w:rsidR="00034831" w:rsidRPr="007E67F1">
        <w:t xml:space="preserve"> w ust. </w:t>
      </w:r>
      <w:r w:rsidR="00790261" w:rsidRPr="007E67F1">
        <w:t>1, jest zapewniana</w:t>
      </w:r>
      <w:r w:rsidRPr="007E67F1">
        <w:t xml:space="preserve"> przez wójta, burmistrza lub prezydenta miasta gminy w</w:t>
      </w:r>
      <w:r w:rsidRPr="007E67F1">
        <w:rPr>
          <w:rFonts w:hint="eastAsia"/>
        </w:rPr>
        <w:t>ł</w:t>
      </w:r>
      <w:r w:rsidRPr="007E67F1">
        <w:t>a</w:t>
      </w:r>
      <w:r w:rsidRPr="007E67F1">
        <w:rPr>
          <w:rFonts w:hint="eastAsia"/>
        </w:rPr>
        <w:t>ś</w:t>
      </w:r>
      <w:r w:rsidRPr="007E67F1">
        <w:t>ciwej ze wzgl</w:t>
      </w:r>
      <w:r w:rsidRPr="007E67F1">
        <w:rPr>
          <w:rFonts w:hint="eastAsia"/>
        </w:rPr>
        <w:t>ę</w:t>
      </w:r>
      <w:r w:rsidRPr="007E67F1">
        <w:t xml:space="preserve">du na miejsce pobytu </w:t>
      </w:r>
      <w:r w:rsidR="00495CCC" w:rsidRPr="007E67F1">
        <w:t>obywatela Ukrainy</w:t>
      </w:r>
      <w:r w:rsidRPr="007E67F1">
        <w:t>.</w:t>
      </w:r>
    </w:p>
    <w:p w14:paraId="2A257F53" w14:textId="77777777" w:rsidR="001D010C" w:rsidRPr="007E67F1" w:rsidRDefault="001D010C" w:rsidP="00227A67">
      <w:pPr>
        <w:pStyle w:val="USTustnpkodeksu"/>
      </w:pPr>
      <w:r w:rsidRPr="007E67F1">
        <w:t xml:space="preserve">3. </w:t>
      </w:r>
      <w:r w:rsidR="00722974" w:rsidRPr="007E67F1">
        <w:t>Zapewnienie pomocy psychologicznej należy do zadań własnych gminy</w:t>
      </w:r>
      <w:r w:rsidR="00034831" w:rsidRPr="007E67F1">
        <w:t xml:space="preserve"> i </w:t>
      </w:r>
      <w:r w:rsidR="00722974" w:rsidRPr="007E67F1">
        <w:t>może być dofinansowane</w:t>
      </w:r>
      <w:r w:rsidR="00034831" w:rsidRPr="007E67F1">
        <w:t xml:space="preserve"> z </w:t>
      </w:r>
      <w:r w:rsidR="00722974" w:rsidRPr="007E67F1">
        <w:t>budżetu państwa.</w:t>
      </w:r>
    </w:p>
    <w:p w14:paraId="7B924AD2" w14:textId="035ECD0D" w:rsidR="002077B0" w:rsidRPr="007E67F1" w:rsidRDefault="00F41F91" w:rsidP="002077B0">
      <w:pPr>
        <w:pStyle w:val="ARTartustawynprozporzdzenia"/>
      </w:pPr>
      <w:r w:rsidRPr="007E67F1">
        <w:rPr>
          <w:rStyle w:val="Ppogrubienie"/>
        </w:rPr>
        <w:t>Art. 30</w:t>
      </w:r>
      <w:r w:rsidR="002077B0" w:rsidRPr="007E67F1">
        <w:rPr>
          <w:rStyle w:val="Ppogrubienie"/>
        </w:rPr>
        <w:t>.</w:t>
      </w:r>
      <w:r w:rsidR="002077B0" w:rsidRPr="007E67F1">
        <w:t xml:space="preserve"> 1. </w:t>
      </w:r>
      <w:r w:rsidR="00581D66" w:rsidRPr="007E67F1">
        <w:t>Obywatelowi Ukrainy</w:t>
      </w:r>
      <w:r w:rsidR="009A5A15">
        <w:t xml:space="preserve"> </w:t>
      </w:r>
      <w:r w:rsidR="002077B0" w:rsidRPr="007E67F1">
        <w:t>przebywającemu na terytorium Rzeczypospolitej Polskiej, którego pobyt na terytorium Rzeczypospolitej Polskiej jest uznawany za legalny na podstawie</w:t>
      </w:r>
      <w:r w:rsidR="00034831" w:rsidRPr="007E67F1">
        <w:t xml:space="preserve"> art. 2 ust. </w:t>
      </w:r>
      <w:r w:rsidR="002077B0" w:rsidRPr="007E67F1">
        <w:t>1, może być przyznana pomoc żywnościowa</w:t>
      </w:r>
      <w:r w:rsidR="00A7502C" w:rsidRPr="007E67F1">
        <w:t xml:space="preserve"> w </w:t>
      </w:r>
      <w:r w:rsidR="002077B0" w:rsidRPr="007E67F1">
        <w:t xml:space="preserve">ramach Europejskiego Funduszu Pomocy Najbardziej Potrzebującym. </w:t>
      </w:r>
    </w:p>
    <w:p w14:paraId="364D58EB" w14:textId="77777777" w:rsidR="002077B0" w:rsidRPr="007E67F1" w:rsidRDefault="002077B0" w:rsidP="003C7AC4">
      <w:pPr>
        <w:pStyle w:val="USTustnpkodeksu"/>
        <w:rPr>
          <w:rStyle w:val="Ppogrubienie"/>
        </w:rPr>
      </w:pPr>
      <w:r w:rsidRPr="007E67F1">
        <w:t>2. Pomoc,</w:t>
      </w:r>
      <w:r w:rsidR="00A7502C" w:rsidRPr="007E67F1">
        <w:t xml:space="preserve"> o </w:t>
      </w:r>
      <w:r w:rsidRPr="007E67F1">
        <w:t>której mowa</w:t>
      </w:r>
      <w:r w:rsidR="00034831" w:rsidRPr="007E67F1">
        <w:t xml:space="preserve"> w ust. </w:t>
      </w:r>
      <w:r w:rsidRPr="007E67F1">
        <w:t xml:space="preserve">1, jest przyznawana pod warunkiem spełniania przez </w:t>
      </w:r>
      <w:r w:rsidR="00495CCC" w:rsidRPr="007E67F1">
        <w:t>obywatela Ukrainy</w:t>
      </w:r>
      <w:r w:rsidRPr="007E67F1">
        <w:t xml:space="preserve"> kryteriów kwalifikowania do pomocy żywnościowej</w:t>
      </w:r>
      <w:r w:rsidR="00A7502C" w:rsidRPr="007E67F1">
        <w:t xml:space="preserve"> w </w:t>
      </w:r>
      <w:r w:rsidRPr="007E67F1">
        <w:t>ramach Programu Operacyjnego Pomoc Żywnościowa 2014</w:t>
      </w:r>
      <w:r w:rsidR="00E766FE" w:rsidRPr="007E67F1">
        <w:t>–</w:t>
      </w:r>
      <w:r w:rsidRPr="007E67F1">
        <w:t>202</w:t>
      </w:r>
      <w:r w:rsidR="00A7502C" w:rsidRPr="007E67F1">
        <w:t>0 </w:t>
      </w:r>
      <w:r w:rsidRPr="007E67F1">
        <w:t>na podstawie odrębnych przepisów.</w:t>
      </w:r>
    </w:p>
    <w:p w14:paraId="5059084F" w14:textId="77777777" w:rsidR="002077B0" w:rsidRPr="007E67F1" w:rsidRDefault="002077B0" w:rsidP="002077B0">
      <w:pPr>
        <w:pStyle w:val="ARTartustawynprozporzdzenia"/>
      </w:pPr>
      <w:r w:rsidRPr="007E67F1">
        <w:rPr>
          <w:rStyle w:val="Ppogrubienie"/>
        </w:rPr>
        <w:t xml:space="preserve">Art. </w:t>
      </w:r>
      <w:r w:rsidR="00F41F91" w:rsidRPr="007E67F1">
        <w:rPr>
          <w:rStyle w:val="Ppogrubienie"/>
        </w:rPr>
        <w:t>31</w:t>
      </w:r>
      <w:r w:rsidR="009C07FB" w:rsidRPr="007E67F1">
        <w:rPr>
          <w:rStyle w:val="Ppogrubienie"/>
        </w:rPr>
        <w:t>.</w:t>
      </w:r>
      <w:r w:rsidRPr="007E67F1">
        <w:t xml:space="preserve"> 1. Środki Państwowego Funduszu Rehabilitacji Osób Niepełnosprawnych,</w:t>
      </w:r>
      <w:r w:rsidR="00A7502C" w:rsidRPr="007E67F1">
        <w:t xml:space="preserve"> o </w:t>
      </w:r>
      <w:r w:rsidRPr="007E67F1">
        <w:t>których mowa</w:t>
      </w:r>
      <w:r w:rsidR="00034831" w:rsidRPr="007E67F1">
        <w:t xml:space="preserve"> w art. </w:t>
      </w:r>
      <w:r w:rsidRPr="007E67F1">
        <w:t>4</w:t>
      </w:r>
      <w:r w:rsidR="00A7502C" w:rsidRPr="007E67F1">
        <w:t>7 </w:t>
      </w:r>
      <w:r w:rsidRPr="007E67F1">
        <w:t>ustawy</w:t>
      </w:r>
      <w:r w:rsidR="00A7502C" w:rsidRPr="007E67F1">
        <w:t xml:space="preserve"> z </w:t>
      </w:r>
      <w:r w:rsidRPr="007E67F1">
        <w:t>dnia 2</w:t>
      </w:r>
      <w:r w:rsidR="00A7502C" w:rsidRPr="007E67F1">
        <w:t>7 </w:t>
      </w:r>
      <w:r w:rsidRPr="007E67F1">
        <w:t>sierpnia 199</w:t>
      </w:r>
      <w:r w:rsidR="00A7502C" w:rsidRPr="007E67F1">
        <w:t>7 </w:t>
      </w:r>
      <w:r w:rsidRPr="007E67F1">
        <w:t>r.</w:t>
      </w:r>
      <w:r w:rsidR="00A7502C" w:rsidRPr="007E67F1">
        <w:t xml:space="preserve"> o </w:t>
      </w:r>
      <w:r w:rsidRPr="007E67F1">
        <w:t>rehabilitacji zawodowej</w:t>
      </w:r>
      <w:r w:rsidR="00A7502C" w:rsidRPr="007E67F1">
        <w:t xml:space="preserve"> i </w:t>
      </w:r>
      <w:r w:rsidRPr="007E67F1">
        <w:t>społecznej oraz zatrudnianiu osób niepełnosprawnych (</w:t>
      </w:r>
      <w:r w:rsidR="00034831" w:rsidRPr="007E67F1">
        <w:t>Dz. U.</w:t>
      </w:r>
      <w:r w:rsidR="00A7502C" w:rsidRPr="007E67F1">
        <w:t xml:space="preserve"> z </w:t>
      </w:r>
      <w:r w:rsidRPr="007E67F1">
        <w:t>202</w:t>
      </w:r>
      <w:r w:rsidR="00A7502C" w:rsidRPr="007E67F1">
        <w:t>1 </w:t>
      </w:r>
      <w:r w:rsidRPr="007E67F1">
        <w:t>r.</w:t>
      </w:r>
      <w:r w:rsidR="00034831" w:rsidRPr="007E67F1">
        <w:t xml:space="preserve"> poz. </w:t>
      </w:r>
      <w:r w:rsidRPr="007E67F1">
        <w:t>57</w:t>
      </w:r>
      <w:r w:rsidR="00034831" w:rsidRPr="007E67F1">
        <w:t>3 i </w:t>
      </w:r>
      <w:r w:rsidRPr="007E67F1">
        <w:t xml:space="preserve">1981), mogą być przeznaczane na działania kierowane do </w:t>
      </w:r>
      <w:r w:rsidR="00495CCC" w:rsidRPr="007E67F1">
        <w:t>obywateli Ukrainy</w:t>
      </w:r>
      <w:r w:rsidRPr="007E67F1">
        <w:t>, których pobyt na terytorium Rzeczypospolitej Polskiej jest uznawany za legalny na podstawie</w:t>
      </w:r>
      <w:r w:rsidR="00034831" w:rsidRPr="007E67F1">
        <w:t xml:space="preserve"> art. 2 ust. </w:t>
      </w:r>
      <w:r w:rsidRPr="007E67F1">
        <w:t>1, na podstawie programów zatwierdzanych przez Radę Nadzorczą Państwowego Funduszu Rehabilitacji Osób Niepełnosprawnych.</w:t>
      </w:r>
    </w:p>
    <w:p w14:paraId="02A0AFD8" w14:textId="77777777" w:rsidR="002077B0" w:rsidRPr="007E67F1" w:rsidRDefault="002077B0" w:rsidP="003C7AC4">
      <w:pPr>
        <w:pStyle w:val="USTustnpkodeksu"/>
        <w:rPr>
          <w:rStyle w:val="Ppogrubienie"/>
        </w:rPr>
      </w:pPr>
      <w:r w:rsidRPr="007E67F1">
        <w:t>2. Środki,</w:t>
      </w:r>
      <w:r w:rsidR="00A7502C" w:rsidRPr="007E67F1">
        <w:t xml:space="preserve"> o </w:t>
      </w:r>
      <w:r w:rsidRPr="007E67F1">
        <w:t>których mowa</w:t>
      </w:r>
      <w:r w:rsidR="00034831" w:rsidRPr="007E67F1">
        <w:t xml:space="preserve"> w ust. </w:t>
      </w:r>
      <w:r w:rsidRPr="007E67F1">
        <w:t xml:space="preserve">1, są kierowane do </w:t>
      </w:r>
      <w:r w:rsidR="00495CCC" w:rsidRPr="007E67F1">
        <w:t>obywateli Ukrainy</w:t>
      </w:r>
      <w:r w:rsidR="008E345E" w:rsidRPr="007E67F1">
        <w:t xml:space="preserve"> </w:t>
      </w:r>
      <w:r w:rsidR="00A7502C" w:rsidRPr="007E67F1">
        <w:t>z </w:t>
      </w:r>
      <w:r w:rsidRPr="007E67F1">
        <w:t>niepełnosprawnością, według zasad określonych</w:t>
      </w:r>
      <w:r w:rsidR="00A7502C" w:rsidRPr="007E67F1">
        <w:t xml:space="preserve"> w </w:t>
      </w:r>
      <w:r w:rsidRPr="007E67F1">
        <w:t>programach zatwierdzanych przez Radę Nadzorczą Państwowego Funduszu Rehabilitacji Osób Niepełnosprawnych.</w:t>
      </w:r>
    </w:p>
    <w:p w14:paraId="6986AF95" w14:textId="31C179FA" w:rsidR="002077B0" w:rsidRPr="007E67F1" w:rsidRDefault="00F41F91" w:rsidP="002077B0">
      <w:pPr>
        <w:pStyle w:val="ARTartustawynprozporzdzenia"/>
      </w:pPr>
      <w:r w:rsidRPr="007E67F1">
        <w:rPr>
          <w:rStyle w:val="Ppogrubienie"/>
        </w:rPr>
        <w:t>Art. 32</w:t>
      </w:r>
      <w:r w:rsidR="002077B0" w:rsidRPr="007E67F1">
        <w:rPr>
          <w:rStyle w:val="Ppogrubienie"/>
        </w:rPr>
        <w:t xml:space="preserve">. </w:t>
      </w:r>
      <w:r w:rsidR="002077B0" w:rsidRPr="007E67F1">
        <w:t>1.</w:t>
      </w:r>
      <w:r w:rsidR="00A7502C" w:rsidRPr="007E67F1">
        <w:t xml:space="preserve"> W </w:t>
      </w:r>
      <w:r w:rsidR="002077B0" w:rsidRPr="007E67F1">
        <w:t xml:space="preserve">celu realizacji zadań dotyczących wsparcia </w:t>
      </w:r>
      <w:r w:rsidR="00495CCC" w:rsidRPr="007E67F1">
        <w:t>obywateli Ukrainy</w:t>
      </w:r>
      <w:r w:rsidR="00A7502C" w:rsidRPr="007E67F1">
        <w:t xml:space="preserve"> z </w:t>
      </w:r>
      <w:r w:rsidR="002077B0" w:rsidRPr="007E67F1">
        <w:t>niepełnosprawnością,</w:t>
      </w:r>
      <w:r w:rsidR="00A7502C" w:rsidRPr="007E67F1">
        <w:t xml:space="preserve"> o </w:t>
      </w:r>
      <w:r w:rsidR="002077B0" w:rsidRPr="007E67F1">
        <w:t>których mowa</w:t>
      </w:r>
      <w:r w:rsidR="00034831" w:rsidRPr="007E67F1">
        <w:t xml:space="preserve"> w art. </w:t>
      </w:r>
      <w:r w:rsidRPr="007E67F1">
        <w:t>31</w:t>
      </w:r>
      <w:r w:rsidR="00034831" w:rsidRPr="007E67F1">
        <w:t xml:space="preserve"> ust. </w:t>
      </w:r>
      <w:r w:rsidR="002077B0" w:rsidRPr="007E67F1">
        <w:t>2, mogą być dokonywane zmiany</w:t>
      </w:r>
      <w:r w:rsidR="00A7502C" w:rsidRPr="007E67F1">
        <w:t xml:space="preserve"> w </w:t>
      </w:r>
      <w:r w:rsidR="002077B0" w:rsidRPr="007E67F1">
        <w:t xml:space="preserve">planie finansowym </w:t>
      </w:r>
      <w:r w:rsidR="00473500" w:rsidRPr="007E67F1">
        <w:t>Państwowego Funduszu Rehab</w:t>
      </w:r>
      <w:r w:rsidR="00164BA6">
        <w:t>ilitacji Osób Niepełnosprawnych</w:t>
      </w:r>
      <w:r w:rsidR="002077B0" w:rsidRPr="007E67F1">
        <w:t>, mimo niespełniania wymogów określonych</w:t>
      </w:r>
      <w:r w:rsidR="00034831" w:rsidRPr="007E67F1">
        <w:t xml:space="preserve"> w art. </w:t>
      </w:r>
      <w:r w:rsidR="002077B0" w:rsidRPr="007E67F1">
        <w:t>2</w:t>
      </w:r>
      <w:r w:rsidR="00034831" w:rsidRPr="007E67F1">
        <w:t>9 ust. </w:t>
      </w:r>
      <w:r w:rsidR="002077B0" w:rsidRPr="007E67F1">
        <w:t>9</w:t>
      </w:r>
      <w:r w:rsidR="00E766FE" w:rsidRPr="007E67F1">
        <w:t>–</w:t>
      </w:r>
      <w:r w:rsidR="002077B0" w:rsidRPr="007E67F1">
        <w:t>1</w:t>
      </w:r>
      <w:r w:rsidR="00A7502C" w:rsidRPr="007E67F1">
        <w:t>2 </w:t>
      </w:r>
      <w:r w:rsidR="002077B0" w:rsidRPr="007E67F1">
        <w:t>ustawy</w:t>
      </w:r>
      <w:r w:rsidR="00A7502C" w:rsidRPr="007E67F1">
        <w:t xml:space="preserve"> z </w:t>
      </w:r>
      <w:r w:rsidR="002077B0" w:rsidRPr="007E67F1">
        <w:t>dnia 2</w:t>
      </w:r>
      <w:r w:rsidR="00A7502C" w:rsidRPr="007E67F1">
        <w:t>7 </w:t>
      </w:r>
      <w:r w:rsidR="002077B0" w:rsidRPr="007E67F1">
        <w:t>sierpnia 200</w:t>
      </w:r>
      <w:r w:rsidR="00A7502C" w:rsidRPr="007E67F1">
        <w:t>9 </w:t>
      </w:r>
      <w:r w:rsidR="002077B0" w:rsidRPr="007E67F1">
        <w:t>r.</w:t>
      </w:r>
      <w:r w:rsidR="00A7502C" w:rsidRPr="007E67F1">
        <w:t xml:space="preserve"> o </w:t>
      </w:r>
      <w:r w:rsidR="002077B0" w:rsidRPr="007E67F1">
        <w:t>finansach publicznych</w:t>
      </w:r>
      <w:r w:rsidR="009A5A15">
        <w:t xml:space="preserve"> </w:t>
      </w:r>
      <w:r w:rsidR="002077B0" w:rsidRPr="007E67F1">
        <w:t xml:space="preserve">oraz innych przepisach regulujących zmianę planów finansowych </w:t>
      </w:r>
      <w:r w:rsidR="00473500" w:rsidRPr="007E67F1">
        <w:t>tej jednostki</w:t>
      </w:r>
      <w:r w:rsidR="002077B0" w:rsidRPr="007E67F1">
        <w:t>.</w:t>
      </w:r>
    </w:p>
    <w:p w14:paraId="6F0AD739" w14:textId="77777777" w:rsidR="00A14925" w:rsidRPr="007E67F1" w:rsidRDefault="00A14925" w:rsidP="0032459C">
      <w:pPr>
        <w:pStyle w:val="USTustnpkodeksu"/>
      </w:pPr>
      <w:r w:rsidRPr="007E67F1">
        <w:t>2. Zmiany, o których mowa</w:t>
      </w:r>
      <w:r w:rsidR="00034831" w:rsidRPr="007E67F1">
        <w:t xml:space="preserve"> w ust. </w:t>
      </w:r>
      <w:r w:rsidRPr="007E67F1">
        <w:t xml:space="preserve">1, wymagają zgody ministra właściwego do spraw finansów publicznych. </w:t>
      </w:r>
    </w:p>
    <w:p w14:paraId="0DEF8C5D" w14:textId="77777777" w:rsidR="006425B3" w:rsidRPr="007E67F1" w:rsidRDefault="006425B3" w:rsidP="006425B3">
      <w:pPr>
        <w:pStyle w:val="ARTartustawynprozporzdzenia"/>
      </w:pPr>
      <w:r w:rsidRPr="007E67F1">
        <w:rPr>
          <w:rStyle w:val="Ppogrubienie"/>
        </w:rPr>
        <w:t xml:space="preserve">Art. </w:t>
      </w:r>
      <w:r w:rsidR="00F41F91" w:rsidRPr="007E67F1">
        <w:rPr>
          <w:rStyle w:val="Ppogrubienie"/>
        </w:rPr>
        <w:t>33</w:t>
      </w:r>
      <w:r w:rsidRPr="007E67F1">
        <w:rPr>
          <w:rStyle w:val="Ppogrubienie"/>
        </w:rPr>
        <w:t>.</w:t>
      </w:r>
      <w:r w:rsidRPr="007E67F1">
        <w:t xml:space="preserve"> 1. </w:t>
      </w:r>
      <w:r w:rsidRPr="007E67F1">
        <w:rPr>
          <w:rFonts w:hint="eastAsia"/>
        </w:rPr>
        <w:t>Ś</w:t>
      </w:r>
      <w:r w:rsidRPr="007E67F1">
        <w:t>rodki Funduszu Solidarno</w:t>
      </w:r>
      <w:r w:rsidRPr="007E67F1">
        <w:rPr>
          <w:rFonts w:hint="eastAsia"/>
        </w:rPr>
        <w:t>ś</w:t>
      </w:r>
      <w:r w:rsidRPr="007E67F1">
        <w:t>ciowego,</w:t>
      </w:r>
      <w:r w:rsidR="00685BEB" w:rsidRPr="007E67F1">
        <w:t xml:space="preserve"> o </w:t>
      </w:r>
      <w:r w:rsidRPr="007E67F1">
        <w:t>których mowa</w:t>
      </w:r>
      <w:r w:rsidR="00034831" w:rsidRPr="007E67F1">
        <w:t xml:space="preserve"> w art. </w:t>
      </w:r>
      <w:r w:rsidR="00685BEB" w:rsidRPr="007E67F1">
        <w:t>6 </w:t>
      </w:r>
      <w:r w:rsidRPr="007E67F1">
        <w:t>ustawy</w:t>
      </w:r>
      <w:r w:rsidR="00685BEB" w:rsidRPr="007E67F1">
        <w:t xml:space="preserve"> z </w:t>
      </w:r>
      <w:r w:rsidRPr="007E67F1">
        <w:t>dnia 2</w:t>
      </w:r>
      <w:r w:rsidR="00685BEB" w:rsidRPr="007E67F1">
        <w:t>3 </w:t>
      </w:r>
      <w:r w:rsidRPr="007E67F1">
        <w:t>pa</w:t>
      </w:r>
      <w:r w:rsidRPr="007E67F1">
        <w:rPr>
          <w:rFonts w:hint="eastAsia"/>
        </w:rPr>
        <w:t>ź</w:t>
      </w:r>
      <w:r w:rsidRPr="007E67F1">
        <w:t>dziernika 201</w:t>
      </w:r>
      <w:r w:rsidR="00685BEB" w:rsidRPr="007E67F1">
        <w:t>8 </w:t>
      </w:r>
      <w:r w:rsidRPr="007E67F1">
        <w:t>r.</w:t>
      </w:r>
      <w:r w:rsidR="00685BEB" w:rsidRPr="007E67F1">
        <w:t xml:space="preserve"> o </w:t>
      </w:r>
      <w:r w:rsidRPr="007E67F1">
        <w:t>Funduszu Solidarno</w:t>
      </w:r>
      <w:r w:rsidRPr="007E67F1">
        <w:rPr>
          <w:rFonts w:hint="eastAsia"/>
        </w:rPr>
        <w:t>ś</w:t>
      </w:r>
      <w:r w:rsidRPr="007E67F1">
        <w:t>ciowym (</w:t>
      </w:r>
      <w:r w:rsidR="00034831" w:rsidRPr="007E67F1">
        <w:t>Dz. U.</w:t>
      </w:r>
      <w:r w:rsidR="00685BEB" w:rsidRPr="007E67F1">
        <w:t xml:space="preserve"> z </w:t>
      </w:r>
      <w:r w:rsidRPr="007E67F1">
        <w:t>202</w:t>
      </w:r>
      <w:r w:rsidR="00685BEB" w:rsidRPr="007E67F1">
        <w:t>0 </w:t>
      </w:r>
      <w:r w:rsidRPr="007E67F1">
        <w:t>r.</w:t>
      </w:r>
      <w:r w:rsidR="00034831" w:rsidRPr="007E67F1">
        <w:t xml:space="preserve"> poz. </w:t>
      </w:r>
      <w:r w:rsidRPr="007E67F1">
        <w:t>1787), mog</w:t>
      </w:r>
      <w:r w:rsidRPr="007E67F1">
        <w:rPr>
          <w:rFonts w:hint="eastAsia"/>
        </w:rPr>
        <w:t>ą</w:t>
      </w:r>
      <w:r w:rsidRPr="007E67F1">
        <w:t xml:space="preserve"> by</w:t>
      </w:r>
      <w:r w:rsidRPr="007E67F1">
        <w:rPr>
          <w:rFonts w:hint="eastAsia"/>
        </w:rPr>
        <w:t>ć</w:t>
      </w:r>
      <w:r w:rsidRPr="007E67F1">
        <w:t xml:space="preserve"> przeznaczane na realizacje programów,</w:t>
      </w:r>
      <w:r w:rsidR="00685BEB" w:rsidRPr="007E67F1">
        <w:t xml:space="preserve"> o </w:t>
      </w:r>
      <w:r w:rsidRPr="007E67F1">
        <w:t>których mowa</w:t>
      </w:r>
      <w:r w:rsidR="00034831" w:rsidRPr="007E67F1">
        <w:t xml:space="preserve"> w art. 7 ust. 1 i ust. </w:t>
      </w:r>
      <w:r w:rsidR="00685BEB" w:rsidRPr="007E67F1">
        <w:t>5 </w:t>
      </w:r>
      <w:r w:rsidRPr="007E67F1">
        <w:t xml:space="preserve">tej ustawy, kierowanych do </w:t>
      </w:r>
      <w:r w:rsidR="00495CCC" w:rsidRPr="007E67F1">
        <w:t>obywateli Ukrainy</w:t>
      </w:r>
      <w:r w:rsidRPr="007E67F1">
        <w:t>, których pobyt na terytorium Rzeczypospolitej Polskiej jest uznawany za legalny na podstawie</w:t>
      </w:r>
      <w:r w:rsidR="00034831" w:rsidRPr="007E67F1">
        <w:t xml:space="preserve"> art. 2 ust. </w:t>
      </w:r>
      <w:r w:rsidRPr="007E67F1">
        <w:t>1.</w:t>
      </w:r>
    </w:p>
    <w:p w14:paraId="39E87991" w14:textId="77777777" w:rsidR="006425B3" w:rsidRPr="007E67F1" w:rsidRDefault="006425B3" w:rsidP="00F31A38">
      <w:pPr>
        <w:pStyle w:val="USTustnpkodeksu"/>
      </w:pPr>
      <w:r w:rsidRPr="007E67F1">
        <w:t xml:space="preserve">2. </w:t>
      </w:r>
      <w:r w:rsidRPr="007E67F1">
        <w:rPr>
          <w:rFonts w:hint="eastAsia"/>
        </w:rPr>
        <w:t>Ś</w:t>
      </w:r>
      <w:r w:rsidRPr="007E67F1">
        <w:t>rodki,</w:t>
      </w:r>
      <w:r w:rsidR="00685BEB" w:rsidRPr="007E67F1">
        <w:t xml:space="preserve"> o </w:t>
      </w:r>
      <w:r w:rsidRPr="007E67F1">
        <w:t>których mowa</w:t>
      </w:r>
      <w:r w:rsidR="00034831" w:rsidRPr="007E67F1">
        <w:t xml:space="preserve"> w ust. </w:t>
      </w:r>
      <w:r w:rsidRPr="007E67F1">
        <w:t>1, s</w:t>
      </w:r>
      <w:r w:rsidRPr="007E67F1">
        <w:rPr>
          <w:rFonts w:hint="eastAsia"/>
        </w:rPr>
        <w:t>ą</w:t>
      </w:r>
      <w:r w:rsidRPr="007E67F1">
        <w:t xml:space="preserve"> kierowane do</w:t>
      </w:r>
      <w:r w:rsidR="00495CCC" w:rsidRPr="007E67F1">
        <w:t xml:space="preserve"> obywateli Ukrainy</w:t>
      </w:r>
      <w:r w:rsidR="00685BEB" w:rsidRPr="007E67F1">
        <w:t xml:space="preserve"> z </w:t>
      </w:r>
      <w:r w:rsidRPr="007E67F1">
        <w:t>niepe</w:t>
      </w:r>
      <w:r w:rsidRPr="007E67F1">
        <w:rPr>
          <w:rFonts w:hint="eastAsia"/>
        </w:rPr>
        <w:t>ł</w:t>
      </w:r>
      <w:r w:rsidRPr="007E67F1">
        <w:t>nosprawno</w:t>
      </w:r>
      <w:r w:rsidRPr="007E67F1">
        <w:rPr>
          <w:rFonts w:hint="eastAsia"/>
        </w:rPr>
        <w:t>ś</w:t>
      </w:r>
      <w:r w:rsidRPr="007E67F1">
        <w:t>ci</w:t>
      </w:r>
      <w:r w:rsidRPr="007E67F1">
        <w:rPr>
          <w:rFonts w:hint="eastAsia"/>
        </w:rPr>
        <w:t>ą</w:t>
      </w:r>
      <w:r w:rsidRPr="007E67F1">
        <w:t>, wed</w:t>
      </w:r>
      <w:r w:rsidRPr="007E67F1">
        <w:rPr>
          <w:rFonts w:hint="eastAsia"/>
        </w:rPr>
        <w:t>ł</w:t>
      </w:r>
      <w:r w:rsidRPr="007E67F1">
        <w:t>ug zasad okre</w:t>
      </w:r>
      <w:r w:rsidRPr="007E67F1">
        <w:rPr>
          <w:rFonts w:hint="eastAsia"/>
        </w:rPr>
        <w:t>ś</w:t>
      </w:r>
      <w:r w:rsidRPr="007E67F1">
        <w:t>lonych</w:t>
      </w:r>
      <w:r w:rsidR="00685BEB" w:rsidRPr="007E67F1">
        <w:t xml:space="preserve"> w </w:t>
      </w:r>
      <w:r w:rsidRPr="007E67F1">
        <w:t xml:space="preserve">programach finansowanych ze </w:t>
      </w:r>
      <w:r w:rsidRPr="007E67F1">
        <w:rPr>
          <w:rFonts w:hint="eastAsia"/>
        </w:rPr>
        <w:t>ś</w:t>
      </w:r>
      <w:r w:rsidRPr="007E67F1">
        <w:t>rodków Funduszu Solidarno</w:t>
      </w:r>
      <w:r w:rsidRPr="007E67F1">
        <w:rPr>
          <w:rFonts w:hint="eastAsia"/>
        </w:rPr>
        <w:t>ś</w:t>
      </w:r>
      <w:r w:rsidRPr="007E67F1">
        <w:t>ciowego.</w:t>
      </w:r>
    </w:p>
    <w:p w14:paraId="268C88D8" w14:textId="61B2960E" w:rsidR="001455AC" w:rsidRPr="007E67F1" w:rsidRDefault="001455AC" w:rsidP="002077B0">
      <w:pPr>
        <w:pStyle w:val="ARTartustawynprozporzdzenia"/>
      </w:pPr>
      <w:r w:rsidRPr="007E67F1">
        <w:rPr>
          <w:rStyle w:val="Ppogrubienie"/>
        </w:rPr>
        <w:t>Art. </w:t>
      </w:r>
      <w:r w:rsidR="00F41F91" w:rsidRPr="007E67F1">
        <w:rPr>
          <w:rStyle w:val="Ppogrubienie"/>
        </w:rPr>
        <w:t>34</w:t>
      </w:r>
      <w:r w:rsidRPr="007E67F1">
        <w:rPr>
          <w:rStyle w:val="Ppogrubienie"/>
        </w:rPr>
        <w:t>.</w:t>
      </w:r>
      <w:r w:rsidRPr="007E67F1">
        <w:t xml:space="preserve"> 1. </w:t>
      </w:r>
      <w:r w:rsidR="00581D66" w:rsidRPr="007E67F1">
        <w:t>Obywatel Ukrainy</w:t>
      </w:r>
      <w:r w:rsidRPr="007E67F1">
        <w:t>, którego pobyt na terytorium</w:t>
      </w:r>
      <w:r w:rsidR="004500C3" w:rsidRPr="007E67F1">
        <w:t xml:space="preserve"> Rzeczypospolitej Polskiej </w:t>
      </w:r>
      <w:r w:rsidR="00FF7746" w:rsidRPr="007E67F1">
        <w:t>jest uznawany</w:t>
      </w:r>
      <w:r w:rsidRPr="007E67F1">
        <w:t xml:space="preserve"> za legalny na podstawie</w:t>
      </w:r>
      <w:r w:rsidR="00034831" w:rsidRPr="007E67F1">
        <w:t xml:space="preserve"> art. 2 ust. </w:t>
      </w:r>
      <w:r w:rsidRPr="007E67F1">
        <w:t xml:space="preserve">1, jest uprawniony do opieki medycznej </w:t>
      </w:r>
      <w:r w:rsidR="00AA749B" w:rsidRPr="007E67F1">
        <w:t xml:space="preserve">udzielanej na terytorium Rzeczypospolitej Polskiej </w:t>
      </w:r>
      <w:r w:rsidRPr="007E67F1">
        <w:t>obejmującej świadczenia opieki zdrowotnej na zasadach</w:t>
      </w:r>
      <w:r w:rsidR="00034831" w:rsidRPr="007E67F1">
        <w:t xml:space="preserve"> i w </w:t>
      </w:r>
      <w:r w:rsidRPr="007E67F1">
        <w:t>zakresie,</w:t>
      </w:r>
      <w:r w:rsidR="00A7502C" w:rsidRPr="007E67F1">
        <w:t xml:space="preserve"> w </w:t>
      </w:r>
      <w:r w:rsidRPr="007E67F1">
        <w:t>jakim osobom objętym obowiązkowym lub dobrowolnym ubezpieczeniem zdrowotnym przysługuje prawo do świadczeń na podstawie ustawy</w:t>
      </w:r>
      <w:r w:rsidR="00A7502C" w:rsidRPr="007E67F1">
        <w:t xml:space="preserve"> z </w:t>
      </w:r>
      <w:r w:rsidRPr="007E67F1">
        <w:t>dnia 2</w:t>
      </w:r>
      <w:r w:rsidR="00A7502C" w:rsidRPr="007E67F1">
        <w:t>7 </w:t>
      </w:r>
      <w:r w:rsidRPr="007E67F1">
        <w:t>sierpnia 200</w:t>
      </w:r>
      <w:r w:rsidR="00A7502C" w:rsidRPr="007E67F1">
        <w:t>4 </w:t>
      </w:r>
      <w:r w:rsidRPr="007E67F1">
        <w:t>r.</w:t>
      </w:r>
      <w:r w:rsidR="00A7502C" w:rsidRPr="007E67F1">
        <w:t xml:space="preserve"> o </w:t>
      </w:r>
      <w:r w:rsidRPr="007E67F1">
        <w:t>świadczeniach opieki zdrowotnej finansowanych ze środków publicznych</w:t>
      </w:r>
      <w:r w:rsidR="004A6297" w:rsidRPr="007E67F1">
        <w:t xml:space="preserve"> (</w:t>
      </w:r>
      <w:r w:rsidR="00034831" w:rsidRPr="007E67F1">
        <w:t>Dz. U.</w:t>
      </w:r>
      <w:r w:rsidR="004A6297" w:rsidRPr="007E67F1">
        <w:t xml:space="preserve"> z 2021 r.</w:t>
      </w:r>
      <w:r w:rsidR="00034831" w:rsidRPr="007E67F1">
        <w:t xml:space="preserve"> poz. </w:t>
      </w:r>
      <w:r w:rsidR="004A6297" w:rsidRPr="007E67F1">
        <w:t>1285, z późn. zm.</w:t>
      </w:r>
      <w:bookmarkStart w:id="107" w:name="_Ref97103582"/>
      <w:r w:rsidR="004A6297" w:rsidRPr="007E67F1">
        <w:rPr>
          <w:rStyle w:val="Odwoanieprzypisudolnego"/>
        </w:rPr>
        <w:footnoteReference w:id="5"/>
      </w:r>
      <w:bookmarkEnd w:id="107"/>
      <w:r w:rsidR="004A6297" w:rsidRPr="007E67F1">
        <w:rPr>
          <w:rStyle w:val="IGindeksgrny"/>
        </w:rPr>
        <w:t>)</w:t>
      </w:r>
      <w:r w:rsidR="004A6297" w:rsidRPr="007E67F1">
        <w:t>)</w:t>
      </w:r>
      <w:r w:rsidRPr="007E67F1">
        <w:t>,</w:t>
      </w:r>
      <w:r w:rsidR="00A7502C" w:rsidRPr="007E67F1">
        <w:t xml:space="preserve"> z </w:t>
      </w:r>
      <w:r w:rsidRPr="007E67F1">
        <w:t>wyłączen</w:t>
      </w:r>
      <w:r w:rsidR="006142D3" w:rsidRPr="007E67F1">
        <w:t>iem leczenia uzdrowiskowego albo</w:t>
      </w:r>
      <w:r w:rsidRPr="007E67F1">
        <w:t xml:space="preserve"> rehabilitacji uzdrowiskowej</w:t>
      </w:r>
      <w:r w:rsidR="00C54124" w:rsidRPr="007E67F1">
        <w:t>,</w:t>
      </w:r>
      <w:r w:rsidR="00034831" w:rsidRPr="007E67F1">
        <w:t xml:space="preserve"> a </w:t>
      </w:r>
      <w:r w:rsidR="00C54124" w:rsidRPr="007E67F1">
        <w:t>także podani</w:t>
      </w:r>
      <w:r w:rsidR="009B6A07">
        <w:t>a</w:t>
      </w:r>
      <w:r w:rsidR="00C54124" w:rsidRPr="007E67F1">
        <w:t xml:space="preserve"> produktów leczniczych wydawanych </w:t>
      </w:r>
      <w:r w:rsidR="006142D3" w:rsidRPr="007E67F1">
        <w:t>świadczeniobiorcom</w:t>
      </w:r>
      <w:r w:rsidR="00034831" w:rsidRPr="007E67F1">
        <w:t xml:space="preserve"> w </w:t>
      </w:r>
      <w:r w:rsidR="00C54124" w:rsidRPr="007E67F1">
        <w:t>ramach programów polityki zdrowotnej ministra właściwego do spraw zdrowia.</w:t>
      </w:r>
    </w:p>
    <w:p w14:paraId="786A7FC9" w14:textId="77777777" w:rsidR="001455AC" w:rsidRPr="007E67F1" w:rsidRDefault="001455AC" w:rsidP="009B6A07">
      <w:pPr>
        <w:pStyle w:val="USTustnpkodeksu"/>
      </w:pPr>
      <w:r w:rsidRPr="007E67F1">
        <w:t>2. Świadczenia opieki zdrowotnej,</w:t>
      </w:r>
      <w:r w:rsidR="00A7502C" w:rsidRPr="007E67F1">
        <w:t xml:space="preserve"> o </w:t>
      </w:r>
      <w:r w:rsidRPr="007E67F1">
        <w:t>których mowa</w:t>
      </w:r>
      <w:r w:rsidR="00034831" w:rsidRPr="007E67F1">
        <w:t xml:space="preserve"> w ust. </w:t>
      </w:r>
      <w:r w:rsidRPr="007E67F1">
        <w:t>1, są udzielane przez świadczeniodawców na postawie umów</w:t>
      </w:r>
      <w:r w:rsidR="00A7502C" w:rsidRPr="007E67F1">
        <w:t xml:space="preserve"> o </w:t>
      </w:r>
      <w:r w:rsidRPr="007E67F1">
        <w:t>udzielanie świadczeń opieki zdrowotnej oraz przez apteki na podstawie umów na realizację recept, zawartych</w:t>
      </w:r>
      <w:r w:rsidR="00A7502C" w:rsidRPr="007E67F1">
        <w:t xml:space="preserve"> z </w:t>
      </w:r>
      <w:r w:rsidRPr="007E67F1">
        <w:t>Narodowym Funduszem Zdrowia.</w:t>
      </w:r>
      <w:r w:rsidR="00FC2BB1" w:rsidRPr="007E67F1">
        <w:t xml:space="preserve"> Produkty lecznicze,</w:t>
      </w:r>
      <w:r w:rsidR="00034831" w:rsidRPr="007E67F1">
        <w:t xml:space="preserve"> o </w:t>
      </w:r>
      <w:r w:rsidR="00FC2BB1" w:rsidRPr="007E67F1">
        <w:t>których mowa</w:t>
      </w:r>
      <w:r w:rsidR="00034831" w:rsidRPr="007E67F1">
        <w:t xml:space="preserve"> w ust. </w:t>
      </w:r>
      <w:r w:rsidR="00FC2BB1" w:rsidRPr="007E67F1">
        <w:t xml:space="preserve">1, są podawane przez podmioty realizujące programy polityki zdrowotnej ministra właściwego do spraw zdrowia. </w:t>
      </w:r>
    </w:p>
    <w:p w14:paraId="28B54080" w14:textId="77777777" w:rsidR="00AD6EDF" w:rsidRPr="007E67F1" w:rsidRDefault="001455AC" w:rsidP="00F31A38">
      <w:pPr>
        <w:pStyle w:val="USTustnpkodeksu"/>
      </w:pPr>
      <w:r w:rsidRPr="007E67F1">
        <w:t xml:space="preserve">3. </w:t>
      </w:r>
      <w:r w:rsidR="00AD6EDF" w:rsidRPr="007E67F1">
        <w:t>Koszty świadczeń opieki zdrowotnej, o których mowa</w:t>
      </w:r>
      <w:r w:rsidR="00034831" w:rsidRPr="007E67F1">
        <w:t xml:space="preserve"> w ust. </w:t>
      </w:r>
      <w:r w:rsidR="00AD6EDF" w:rsidRPr="007E67F1">
        <w:t>1, są rozliczane ze świadczeniodawcami oraz aptekami przez Narodowy Fundusz Zdrowia, a finansowane z dotacji celowej</w:t>
      </w:r>
      <w:r w:rsidR="00685BEB" w:rsidRPr="007E67F1">
        <w:t xml:space="preserve"> z </w:t>
      </w:r>
      <w:r w:rsidR="00AD6EDF" w:rsidRPr="007E67F1">
        <w:t>budżetu państwa udzielanej z części, której dysponentem jest minister właściwy do spraw zdrowia. Szczegółowy tryb</w:t>
      </w:r>
      <w:r w:rsidR="00685BEB" w:rsidRPr="007E67F1">
        <w:t xml:space="preserve"> i </w:t>
      </w:r>
      <w:r w:rsidR="00AD6EDF" w:rsidRPr="007E67F1">
        <w:t>sposób finansowania kosztów świadczeń,</w:t>
      </w:r>
      <w:r w:rsidR="00685BEB" w:rsidRPr="007E67F1">
        <w:t xml:space="preserve"> o </w:t>
      </w:r>
      <w:r w:rsidR="00AD6EDF" w:rsidRPr="007E67F1">
        <w:t>których mowa</w:t>
      </w:r>
      <w:r w:rsidR="00685BEB" w:rsidRPr="007E67F1">
        <w:t xml:space="preserve"> w </w:t>
      </w:r>
      <w:r w:rsidR="00AD6EDF" w:rsidRPr="007E67F1">
        <w:t>zdaniu pierwszym, zostanie określony</w:t>
      </w:r>
      <w:r w:rsidR="00685BEB" w:rsidRPr="007E67F1">
        <w:t xml:space="preserve"> w </w:t>
      </w:r>
      <w:r w:rsidR="00AD6EDF" w:rsidRPr="007E67F1">
        <w:t>umowie zawartej między ministrem właściwym do spraw zdrowia</w:t>
      </w:r>
      <w:r w:rsidR="00685BEB" w:rsidRPr="007E67F1">
        <w:t xml:space="preserve"> a </w:t>
      </w:r>
      <w:r w:rsidR="00AD6EDF" w:rsidRPr="007E67F1">
        <w:t>Prezesem Narodowego Funduszu Zdrowia.</w:t>
      </w:r>
    </w:p>
    <w:p w14:paraId="4C78395A" w14:textId="77777777" w:rsidR="00AA4B42" w:rsidRPr="007E67F1" w:rsidRDefault="00AA4B42" w:rsidP="001455AC">
      <w:pPr>
        <w:pStyle w:val="ARTartustawynprozporzdzenia"/>
      </w:pPr>
      <w:r w:rsidRPr="007E67F1">
        <w:rPr>
          <w:rStyle w:val="Ppogrubienie"/>
        </w:rPr>
        <w:t>Art.</w:t>
      </w:r>
      <w:r w:rsidR="00F959AA" w:rsidRPr="007E67F1">
        <w:rPr>
          <w:rStyle w:val="Ppogrubienie"/>
        </w:rPr>
        <w:t> </w:t>
      </w:r>
      <w:r w:rsidR="00F41F91" w:rsidRPr="007E67F1">
        <w:rPr>
          <w:rStyle w:val="Ppogrubienie"/>
        </w:rPr>
        <w:t>35</w:t>
      </w:r>
      <w:r w:rsidRPr="007E67F1">
        <w:rPr>
          <w:rStyle w:val="Ppogrubienie"/>
        </w:rPr>
        <w:t>.</w:t>
      </w:r>
      <w:r w:rsidR="00F959AA" w:rsidRPr="007E67F1">
        <w:t> </w:t>
      </w:r>
      <w:r w:rsidRPr="007E67F1">
        <w:t xml:space="preserve">1. </w:t>
      </w:r>
      <w:r w:rsidR="00495CCC" w:rsidRPr="007E67F1">
        <w:t>Obywatelowi Ukrainy</w:t>
      </w:r>
      <w:r w:rsidRPr="007E67F1">
        <w:t xml:space="preserve">, którego pobyt na terytorium Rzeczypospolitej Polskiej </w:t>
      </w:r>
      <w:r w:rsidR="00E922DE" w:rsidRPr="007E67F1">
        <w:t>jest lub był uznawany</w:t>
      </w:r>
      <w:r w:rsidRPr="007E67F1">
        <w:t xml:space="preserve"> za legalny na podstawie</w:t>
      </w:r>
      <w:r w:rsidR="00034831" w:rsidRPr="007E67F1">
        <w:t xml:space="preserve"> art. 2 ust. </w:t>
      </w:r>
      <w:r w:rsidRPr="007E67F1">
        <w:t>1, udziela się, na jego wniosek</w:t>
      </w:r>
      <w:r w:rsidR="00741E2A" w:rsidRPr="007E67F1">
        <w:t>,</w:t>
      </w:r>
      <w:r w:rsidRPr="007E67F1">
        <w:t xml:space="preserve"> zezwolenia na pobyt czasowy.</w:t>
      </w:r>
    </w:p>
    <w:p w14:paraId="3B3D1D25" w14:textId="77777777" w:rsidR="00AA4B42" w:rsidRPr="007E67F1" w:rsidRDefault="00AA4B42" w:rsidP="00715BD3">
      <w:pPr>
        <w:pStyle w:val="USTustnpkodeksu"/>
      </w:pPr>
      <w:r w:rsidRPr="007E67F1">
        <w:t>2.</w:t>
      </w:r>
      <w:r w:rsidR="00A54E2B" w:rsidRPr="007E67F1">
        <w:t> W </w:t>
      </w:r>
      <w:r w:rsidRPr="007E67F1">
        <w:t>zakresie nieuregulowanym</w:t>
      </w:r>
      <w:r w:rsidR="00A54E2B" w:rsidRPr="007E67F1">
        <w:t xml:space="preserve"> w </w:t>
      </w:r>
      <w:r w:rsidRPr="007E67F1">
        <w:t>niniejszej ustawie do zezwolenia na pobyt czasowy,</w:t>
      </w:r>
      <w:r w:rsidR="00A54E2B" w:rsidRPr="007E67F1">
        <w:t xml:space="preserve"> o </w:t>
      </w:r>
      <w:r w:rsidRPr="007E67F1">
        <w:t>którym mowa</w:t>
      </w:r>
      <w:r w:rsidR="00034831" w:rsidRPr="007E67F1">
        <w:t xml:space="preserve"> w ust. </w:t>
      </w:r>
      <w:r w:rsidRPr="007E67F1">
        <w:t>1</w:t>
      </w:r>
      <w:r w:rsidR="00342C29" w:rsidRPr="007E67F1">
        <w:t>,</w:t>
      </w:r>
      <w:r w:rsidRPr="007E67F1">
        <w:t xml:space="preserve"> stosuje się przepisy ustawy</w:t>
      </w:r>
      <w:r w:rsidR="00A54E2B" w:rsidRPr="007E67F1">
        <w:t xml:space="preserve"> z </w:t>
      </w:r>
      <w:r w:rsidRPr="007E67F1">
        <w:t>dnia 1</w:t>
      </w:r>
      <w:r w:rsidR="00034831" w:rsidRPr="007E67F1">
        <w:t>2 </w:t>
      </w:r>
      <w:r w:rsidRPr="007E67F1">
        <w:t>grudnia 201</w:t>
      </w:r>
      <w:r w:rsidR="00A54E2B" w:rsidRPr="007E67F1">
        <w:t>3 </w:t>
      </w:r>
      <w:r w:rsidRPr="007E67F1">
        <w:t>r.</w:t>
      </w:r>
      <w:r w:rsidR="004A6297" w:rsidRPr="007E67F1">
        <w:t xml:space="preserve"> </w:t>
      </w:r>
      <w:r w:rsidR="00A54E2B" w:rsidRPr="007E67F1">
        <w:t>o </w:t>
      </w:r>
      <w:r w:rsidRPr="007E67F1">
        <w:t>cudzoziemcach</w:t>
      </w:r>
      <w:r w:rsidR="00C73963" w:rsidRPr="007E67F1">
        <w:t>.</w:t>
      </w:r>
    </w:p>
    <w:p w14:paraId="3293DA0D" w14:textId="77777777" w:rsidR="00AA4B42" w:rsidRPr="007E67F1" w:rsidRDefault="00AA4B42" w:rsidP="00715BD3">
      <w:pPr>
        <w:pStyle w:val="USTustnpkodeksu"/>
      </w:pPr>
      <w:r w:rsidRPr="007E67F1">
        <w:t>3.</w:t>
      </w:r>
      <w:r w:rsidR="00F959AA" w:rsidRPr="007E67F1">
        <w:t> </w:t>
      </w:r>
      <w:r w:rsidRPr="007E67F1">
        <w:t>Zezwolenia na pobyt czasowy,</w:t>
      </w:r>
      <w:r w:rsidR="00A54E2B" w:rsidRPr="007E67F1">
        <w:t xml:space="preserve"> o </w:t>
      </w:r>
      <w:r w:rsidRPr="007E67F1">
        <w:t>którym mowa</w:t>
      </w:r>
      <w:r w:rsidR="00034831" w:rsidRPr="007E67F1">
        <w:t xml:space="preserve"> w ust. </w:t>
      </w:r>
      <w:r w:rsidRPr="007E67F1">
        <w:t xml:space="preserve">1, udziela się </w:t>
      </w:r>
      <w:r w:rsidR="00DE647B" w:rsidRPr="007E67F1">
        <w:t xml:space="preserve">jednorazowo </w:t>
      </w:r>
      <w:r w:rsidRPr="007E67F1">
        <w:t xml:space="preserve">na okres </w:t>
      </w:r>
      <w:r w:rsidR="00A54E2B" w:rsidRPr="007E67F1">
        <w:t>3 </w:t>
      </w:r>
      <w:r w:rsidRPr="007E67F1">
        <w:t>lat</w:t>
      </w:r>
      <w:r w:rsidR="00741E2A" w:rsidRPr="007E67F1">
        <w:t>,</w:t>
      </w:r>
      <w:r w:rsidRPr="007E67F1">
        <w:t xml:space="preserve"> licząc od dnia wydania decyzji. Do określenia okresu, na jaki udziela się zezwolenia</w:t>
      </w:r>
      <w:r w:rsidR="00741E2A" w:rsidRPr="007E67F1">
        <w:t>,</w:t>
      </w:r>
      <w:r w:rsidRPr="007E67F1">
        <w:t xml:space="preserve"> stosuje się</w:t>
      </w:r>
      <w:r w:rsidR="00034831" w:rsidRPr="007E67F1">
        <w:t xml:space="preserve"> art. </w:t>
      </w:r>
      <w:r w:rsidRPr="007E67F1">
        <w:t>5</w:t>
      </w:r>
      <w:r w:rsidR="00034831" w:rsidRPr="007E67F1">
        <w:t>7 § </w:t>
      </w:r>
      <w:r w:rsidRPr="007E67F1">
        <w:t>3a ustawy</w:t>
      </w:r>
      <w:r w:rsidR="00A54E2B" w:rsidRPr="007E67F1">
        <w:t xml:space="preserve"> z </w:t>
      </w:r>
      <w:r w:rsidRPr="007E67F1">
        <w:t>dnia 1</w:t>
      </w:r>
      <w:r w:rsidR="00A54E2B" w:rsidRPr="007E67F1">
        <w:t>4 </w:t>
      </w:r>
      <w:r w:rsidRPr="007E67F1">
        <w:t>czerwca 196</w:t>
      </w:r>
      <w:r w:rsidR="00A54E2B" w:rsidRPr="007E67F1">
        <w:t>0 </w:t>
      </w:r>
      <w:r w:rsidRPr="007E67F1">
        <w:t>r. – Kodeks postępowania administracyjnego.</w:t>
      </w:r>
    </w:p>
    <w:p w14:paraId="6D20F4BE" w14:textId="77777777" w:rsidR="00AA4B42" w:rsidRPr="007E67F1" w:rsidRDefault="00AA4B42" w:rsidP="00F959AA">
      <w:pPr>
        <w:pStyle w:val="USTustnpkodeksu"/>
      </w:pPr>
      <w:r w:rsidRPr="007E67F1">
        <w:t>4.</w:t>
      </w:r>
      <w:r w:rsidR="00F959AA" w:rsidRPr="007E67F1">
        <w:t> </w:t>
      </w:r>
      <w:r w:rsidR="00495CCC" w:rsidRPr="007E67F1">
        <w:t>Obywatelowi Ukrainy</w:t>
      </w:r>
      <w:r w:rsidRPr="007E67F1">
        <w:t xml:space="preserve"> odmawia się udzielenia zezwolenia na pobyt czasowy,</w:t>
      </w:r>
      <w:r w:rsidR="00A54E2B" w:rsidRPr="007E67F1">
        <w:t xml:space="preserve"> o </w:t>
      </w:r>
      <w:r w:rsidRPr="007E67F1">
        <w:t>którym mowa</w:t>
      </w:r>
      <w:r w:rsidR="00034831" w:rsidRPr="007E67F1">
        <w:t xml:space="preserve"> w ust. </w:t>
      </w:r>
      <w:r w:rsidRPr="007E67F1">
        <w:t>1</w:t>
      </w:r>
      <w:r w:rsidR="00342C29" w:rsidRPr="007E67F1">
        <w:t>,</w:t>
      </w:r>
      <w:r w:rsidR="00A54E2B" w:rsidRPr="007E67F1">
        <w:t xml:space="preserve"> w </w:t>
      </w:r>
      <w:r w:rsidR="00342C29" w:rsidRPr="007E67F1">
        <w:t>przypadku</w:t>
      </w:r>
      <w:r w:rsidRPr="007E67F1">
        <w:t xml:space="preserve"> gdy:</w:t>
      </w:r>
    </w:p>
    <w:p w14:paraId="245A1CEE" w14:textId="77777777" w:rsidR="00AA4B42" w:rsidRPr="007E67F1" w:rsidRDefault="007B6ED1" w:rsidP="00715BD3">
      <w:pPr>
        <w:pStyle w:val="PKTpunkt"/>
      </w:pPr>
      <w:r w:rsidRPr="007E67F1">
        <w:t>1)</w:t>
      </w:r>
      <w:r w:rsidRPr="007E67F1">
        <w:tab/>
      </w:r>
      <w:r w:rsidR="00AA4B42" w:rsidRPr="007E67F1">
        <w:t>wymagają tego względy obronności lub bezpieczeństwa państwa, lub ochrony bezpie</w:t>
      </w:r>
      <w:r w:rsidR="00342C29" w:rsidRPr="007E67F1">
        <w:t>czeństwa</w:t>
      </w:r>
      <w:r w:rsidR="00A54E2B" w:rsidRPr="007E67F1">
        <w:t xml:space="preserve"> i </w:t>
      </w:r>
      <w:r w:rsidR="00342C29" w:rsidRPr="007E67F1">
        <w:t>porządku publicznego;</w:t>
      </w:r>
    </w:p>
    <w:p w14:paraId="30148C56" w14:textId="77777777" w:rsidR="00AA4B42" w:rsidRPr="007E67F1" w:rsidRDefault="007B6ED1" w:rsidP="00715BD3">
      <w:pPr>
        <w:pStyle w:val="PKTpunkt"/>
      </w:pPr>
      <w:r w:rsidRPr="007E67F1">
        <w:t>2)</w:t>
      </w:r>
      <w:r w:rsidRPr="007E67F1">
        <w:tab/>
      </w:r>
      <w:r w:rsidR="00AA4B42" w:rsidRPr="007E67F1">
        <w:t xml:space="preserve">obowiązuje wpis danych </w:t>
      </w:r>
      <w:r w:rsidR="00495CCC" w:rsidRPr="007E67F1">
        <w:t>obywatela Ukrainy</w:t>
      </w:r>
      <w:r w:rsidR="00AA4B42" w:rsidRPr="007E67F1">
        <w:t xml:space="preserve"> do wykazu cudzoziemców, których pobyt na terytorium Rzeczypospolitej Polskiej jest niepożądany</w:t>
      </w:r>
      <w:r w:rsidR="00342C29" w:rsidRPr="007E67F1">
        <w:t>;</w:t>
      </w:r>
    </w:p>
    <w:p w14:paraId="1F5889B9" w14:textId="77777777" w:rsidR="00AA4B42" w:rsidRPr="007E67F1" w:rsidRDefault="007B6ED1" w:rsidP="00715BD3">
      <w:pPr>
        <w:pStyle w:val="PKTpunkt"/>
      </w:pPr>
      <w:r w:rsidRPr="007E67F1">
        <w:t>3)</w:t>
      </w:r>
      <w:r w:rsidRPr="007E67F1">
        <w:tab/>
      </w:r>
      <w:r w:rsidR="00495CCC" w:rsidRPr="007E67F1">
        <w:t>obywatel Ukrainy</w:t>
      </w:r>
      <w:r w:rsidR="00AA4B42" w:rsidRPr="007E67F1">
        <w:t xml:space="preserve"> złożył wniosek</w:t>
      </w:r>
      <w:r w:rsidR="00A54E2B" w:rsidRPr="007E67F1">
        <w:t xml:space="preserve"> o </w:t>
      </w:r>
      <w:r w:rsidR="00AA4B42" w:rsidRPr="007E67F1">
        <w:t>udzielenie tego zezwolenia</w:t>
      </w:r>
      <w:r w:rsidR="00A54E2B" w:rsidRPr="007E67F1">
        <w:t xml:space="preserve"> z </w:t>
      </w:r>
      <w:r w:rsidR="00AA4B42" w:rsidRPr="007E67F1">
        <w:t>uchybieniem terminu maksymalnego,</w:t>
      </w:r>
      <w:r w:rsidR="00A54E2B" w:rsidRPr="007E67F1">
        <w:t xml:space="preserve"> o </w:t>
      </w:r>
      <w:r w:rsidR="00AA4B42" w:rsidRPr="007E67F1">
        <w:t>którym mowa</w:t>
      </w:r>
      <w:r w:rsidR="00034831" w:rsidRPr="007E67F1">
        <w:t xml:space="preserve"> w ust. </w:t>
      </w:r>
      <w:r w:rsidR="00AA4B42" w:rsidRPr="007E67F1">
        <w:t>7.</w:t>
      </w:r>
    </w:p>
    <w:p w14:paraId="22A846D1" w14:textId="77777777" w:rsidR="00AA4B42" w:rsidRPr="007E67F1" w:rsidRDefault="00AA4B42" w:rsidP="00715BD3">
      <w:pPr>
        <w:pStyle w:val="USTustnpkodeksu"/>
      </w:pPr>
      <w:r w:rsidRPr="007E67F1">
        <w:t>5.</w:t>
      </w:r>
      <w:r w:rsidR="00A54E2B" w:rsidRPr="007E67F1">
        <w:t> W </w:t>
      </w:r>
      <w:r w:rsidRPr="007E67F1">
        <w:t>postępowaniu</w:t>
      </w:r>
      <w:r w:rsidR="00A54E2B" w:rsidRPr="007E67F1">
        <w:t xml:space="preserve"> w </w:t>
      </w:r>
      <w:r w:rsidRPr="007E67F1">
        <w:t>sprawie udzielenia zezwolenia na pobyt czasowy,</w:t>
      </w:r>
      <w:r w:rsidR="00A54E2B" w:rsidRPr="007E67F1">
        <w:t xml:space="preserve"> o </w:t>
      </w:r>
      <w:r w:rsidRPr="007E67F1">
        <w:t>którym mowa</w:t>
      </w:r>
      <w:r w:rsidR="00034831" w:rsidRPr="007E67F1">
        <w:t xml:space="preserve"> w ust. </w:t>
      </w:r>
      <w:r w:rsidRPr="007E67F1">
        <w:t>1, nie rozpatruje się innych okoliczności niż te określone</w:t>
      </w:r>
      <w:r w:rsidR="00034831" w:rsidRPr="007E67F1">
        <w:t xml:space="preserve"> w ust. 1 i </w:t>
      </w:r>
      <w:r w:rsidRPr="007E67F1">
        <w:t>4.</w:t>
      </w:r>
    </w:p>
    <w:p w14:paraId="2CB173C7" w14:textId="77777777" w:rsidR="00AA4B42" w:rsidRPr="007E67F1" w:rsidRDefault="00AA4B42" w:rsidP="00715BD3">
      <w:pPr>
        <w:pStyle w:val="USTustnpkodeksu"/>
      </w:pPr>
      <w:r w:rsidRPr="007E67F1">
        <w:t xml:space="preserve">6. </w:t>
      </w:r>
      <w:r w:rsidR="00581D66" w:rsidRPr="007E67F1">
        <w:t>Obywatelowi Ukrainy</w:t>
      </w:r>
      <w:r w:rsidRPr="007E67F1">
        <w:t xml:space="preserve"> cofa się zezwolenie</w:t>
      </w:r>
      <w:r w:rsidR="00407A2D" w:rsidRPr="007E67F1">
        <w:t xml:space="preserve"> na pobyt czasowy</w:t>
      </w:r>
      <w:r w:rsidRPr="007E67F1">
        <w:t>,</w:t>
      </w:r>
      <w:r w:rsidR="00A54E2B" w:rsidRPr="007E67F1">
        <w:t xml:space="preserve"> o </w:t>
      </w:r>
      <w:r w:rsidRPr="007E67F1">
        <w:t>którym mowa</w:t>
      </w:r>
      <w:r w:rsidR="00034831" w:rsidRPr="007E67F1">
        <w:t xml:space="preserve"> w ust. </w:t>
      </w:r>
      <w:r w:rsidRPr="007E67F1">
        <w:t>1, gdy wystąpiła przynajmniej jedna</w:t>
      </w:r>
      <w:r w:rsidR="00A54E2B" w:rsidRPr="007E67F1">
        <w:t xml:space="preserve"> z </w:t>
      </w:r>
      <w:r w:rsidRPr="007E67F1">
        <w:t>okoliczności,</w:t>
      </w:r>
      <w:r w:rsidR="00A54E2B" w:rsidRPr="007E67F1">
        <w:t xml:space="preserve"> o </w:t>
      </w:r>
      <w:r w:rsidRPr="007E67F1">
        <w:t>których mowa</w:t>
      </w:r>
      <w:r w:rsidR="00034831" w:rsidRPr="007E67F1">
        <w:t xml:space="preserve"> w ust. 4 pkt 1 lub</w:t>
      </w:r>
      <w:r w:rsidRPr="007E67F1">
        <w:t xml:space="preserve"> 2.</w:t>
      </w:r>
    </w:p>
    <w:p w14:paraId="2EB36772" w14:textId="77777777" w:rsidR="00AA4B42" w:rsidRPr="007E67F1" w:rsidRDefault="00AA4B42" w:rsidP="00715BD3">
      <w:pPr>
        <w:pStyle w:val="USTustnpkodeksu"/>
      </w:pPr>
      <w:r w:rsidRPr="007E67F1">
        <w:t>7.</w:t>
      </w:r>
      <w:r w:rsidR="00F959AA" w:rsidRPr="007E67F1">
        <w:t> </w:t>
      </w:r>
      <w:r w:rsidRPr="007E67F1">
        <w:t>Wniosek</w:t>
      </w:r>
      <w:r w:rsidR="00A54E2B" w:rsidRPr="007E67F1">
        <w:t xml:space="preserve"> o </w:t>
      </w:r>
      <w:r w:rsidRPr="007E67F1">
        <w:t>udzielenie zezwolenia na pobyt czasowy,</w:t>
      </w:r>
      <w:r w:rsidR="00A54E2B" w:rsidRPr="007E67F1">
        <w:t xml:space="preserve"> o </w:t>
      </w:r>
      <w:r w:rsidRPr="007E67F1">
        <w:t>którym mowa</w:t>
      </w:r>
      <w:r w:rsidR="00034831" w:rsidRPr="007E67F1">
        <w:t xml:space="preserve"> w ust. </w:t>
      </w:r>
      <w:r w:rsidRPr="007E67F1">
        <w:t xml:space="preserve">1, </w:t>
      </w:r>
      <w:r w:rsidR="00495CCC" w:rsidRPr="007E67F1">
        <w:t>obywatel Ukrainy</w:t>
      </w:r>
      <w:r w:rsidRPr="007E67F1">
        <w:t xml:space="preserve"> składa nie wcześniej niż przed upływem </w:t>
      </w:r>
      <w:r w:rsidR="00A54E2B" w:rsidRPr="007E67F1">
        <w:t>9 </w:t>
      </w:r>
      <w:r w:rsidRPr="007E67F1">
        <w:t>miesięcy od dnia wjazdu,</w:t>
      </w:r>
      <w:r w:rsidR="00A54E2B" w:rsidRPr="007E67F1">
        <w:t xml:space="preserve"> o </w:t>
      </w:r>
      <w:r w:rsidRPr="007E67F1">
        <w:t>którym mowa</w:t>
      </w:r>
      <w:r w:rsidR="00034831" w:rsidRPr="007E67F1">
        <w:t xml:space="preserve"> w art. 2 ust. </w:t>
      </w:r>
      <w:r w:rsidR="003C3F0D" w:rsidRPr="007E67F1">
        <w:t>1</w:t>
      </w:r>
      <w:r w:rsidRPr="007E67F1">
        <w:t>,</w:t>
      </w:r>
      <w:r w:rsidR="00A54E2B" w:rsidRPr="007E67F1">
        <w:t xml:space="preserve"> a </w:t>
      </w:r>
      <w:r w:rsidRPr="007E67F1">
        <w:t>nie później niż</w:t>
      </w:r>
      <w:r w:rsidR="00A54E2B" w:rsidRPr="007E67F1">
        <w:t xml:space="preserve"> w </w:t>
      </w:r>
      <w:r w:rsidRPr="007E67F1">
        <w:t>okresie 1</w:t>
      </w:r>
      <w:r w:rsidR="00A54E2B" w:rsidRPr="007E67F1">
        <w:t>8 </w:t>
      </w:r>
      <w:r w:rsidR="005902E9" w:rsidRPr="007E67F1">
        <w:t>miesięcy od dnia 2</w:t>
      </w:r>
      <w:r w:rsidR="00792C06" w:rsidRPr="007E67F1">
        <w:t>4 </w:t>
      </w:r>
      <w:r w:rsidR="005902E9" w:rsidRPr="007E67F1">
        <w:t>lutego 202</w:t>
      </w:r>
      <w:r w:rsidR="00792C06" w:rsidRPr="007E67F1">
        <w:t>2 </w:t>
      </w:r>
      <w:r w:rsidR="005902E9" w:rsidRPr="007E67F1">
        <w:t xml:space="preserve">r. </w:t>
      </w:r>
      <w:r w:rsidRPr="007E67F1">
        <w:t xml:space="preserve">Wniosek złożony przed upływem </w:t>
      </w:r>
      <w:r w:rsidR="00A54E2B" w:rsidRPr="007E67F1">
        <w:t>9 </w:t>
      </w:r>
      <w:r w:rsidR="00741E2A" w:rsidRPr="007E67F1">
        <w:t xml:space="preserve">miesięcy od dnia wjazdu </w:t>
      </w:r>
      <w:r w:rsidRPr="007E67F1">
        <w:t>wojewoda pozostawia bez rozpoznania.</w:t>
      </w:r>
    </w:p>
    <w:p w14:paraId="33944533" w14:textId="77777777" w:rsidR="00AA4B42" w:rsidRPr="007E67F1" w:rsidRDefault="00AA4B42" w:rsidP="00715BD3">
      <w:pPr>
        <w:pStyle w:val="USTustnpkodeksu"/>
      </w:pPr>
      <w:r w:rsidRPr="007E67F1">
        <w:t>8.</w:t>
      </w:r>
      <w:r w:rsidR="00F959AA" w:rsidRPr="007E67F1">
        <w:t> </w:t>
      </w:r>
      <w:r w:rsidRPr="007E67F1">
        <w:t>Zezwolenia na pobyt czasowy,</w:t>
      </w:r>
      <w:r w:rsidR="00A54E2B" w:rsidRPr="007E67F1">
        <w:t xml:space="preserve"> o </w:t>
      </w:r>
      <w:r w:rsidRPr="007E67F1">
        <w:t>którym mowa</w:t>
      </w:r>
      <w:r w:rsidR="00034831" w:rsidRPr="007E67F1">
        <w:t xml:space="preserve"> w ust. </w:t>
      </w:r>
      <w:r w:rsidRPr="007E67F1">
        <w:t xml:space="preserve">1, udziela wojewoda właściwy ze względu na miejsce pobytu </w:t>
      </w:r>
      <w:r w:rsidR="00495CCC" w:rsidRPr="007E67F1">
        <w:t>obywatela Ukrainy</w:t>
      </w:r>
      <w:r w:rsidR="00A54E2B" w:rsidRPr="007E67F1">
        <w:t xml:space="preserve"> w </w:t>
      </w:r>
      <w:r w:rsidRPr="007E67F1">
        <w:t>dni</w:t>
      </w:r>
      <w:r w:rsidR="006D1FDC" w:rsidRPr="007E67F1">
        <w:t>u złożenia wniosku. Zmiana</w:t>
      </w:r>
      <w:r w:rsidRPr="007E67F1">
        <w:t xml:space="preserve"> miejsca pobytu </w:t>
      </w:r>
      <w:r w:rsidR="002F1B96" w:rsidRPr="007E67F1">
        <w:t>obywatela Ukrainy</w:t>
      </w:r>
      <w:r w:rsidR="006D1FDC" w:rsidRPr="007E67F1">
        <w:t xml:space="preserve"> nie wpływa</w:t>
      </w:r>
      <w:r w:rsidRPr="007E67F1">
        <w:t xml:space="preserve"> na właściwość miejscową wojewody.</w:t>
      </w:r>
    </w:p>
    <w:p w14:paraId="5A2F85A0" w14:textId="77777777" w:rsidR="00AA4B42" w:rsidRPr="007E67F1" w:rsidRDefault="00AA4B42" w:rsidP="00715BD3">
      <w:pPr>
        <w:pStyle w:val="USTustnpkodeksu"/>
      </w:pPr>
      <w:r w:rsidRPr="007E67F1">
        <w:t>9.</w:t>
      </w:r>
      <w:r w:rsidR="00F959AA" w:rsidRPr="007E67F1">
        <w:t> </w:t>
      </w:r>
      <w:r w:rsidRPr="007E67F1">
        <w:t>Decyzja wojewody</w:t>
      </w:r>
      <w:r w:rsidR="00A54E2B" w:rsidRPr="007E67F1">
        <w:t xml:space="preserve"> w </w:t>
      </w:r>
      <w:r w:rsidRPr="007E67F1">
        <w:t>sprawie udzielenia lub cofnięcia zezwolenia na pobyt czasowy,</w:t>
      </w:r>
      <w:r w:rsidR="00A54E2B" w:rsidRPr="007E67F1">
        <w:t xml:space="preserve"> o </w:t>
      </w:r>
      <w:r w:rsidRPr="007E67F1">
        <w:t>którym mowa</w:t>
      </w:r>
      <w:r w:rsidR="00034831" w:rsidRPr="007E67F1">
        <w:t xml:space="preserve"> w ust. </w:t>
      </w:r>
      <w:r w:rsidRPr="007E67F1">
        <w:t>1, jest ostateczna. Przepisu</w:t>
      </w:r>
      <w:r w:rsidR="00034831" w:rsidRPr="007E67F1">
        <w:t xml:space="preserve"> art. </w:t>
      </w:r>
      <w:r w:rsidRPr="007E67F1">
        <w:t>2</w:t>
      </w:r>
      <w:r w:rsidR="00034831" w:rsidRPr="007E67F1">
        <w:t>2 ust. </w:t>
      </w:r>
      <w:r w:rsidR="00A54E2B" w:rsidRPr="007E67F1">
        <w:t>2 </w:t>
      </w:r>
      <w:r w:rsidRPr="007E67F1">
        <w:t>ustawy</w:t>
      </w:r>
      <w:r w:rsidR="00A54E2B" w:rsidRPr="007E67F1">
        <w:t xml:space="preserve"> z </w:t>
      </w:r>
      <w:r w:rsidRPr="007E67F1">
        <w:t>dnia 1</w:t>
      </w:r>
      <w:r w:rsidR="00A54E2B" w:rsidRPr="007E67F1">
        <w:t>2 </w:t>
      </w:r>
      <w:r w:rsidRPr="007E67F1">
        <w:t>grudnia 201</w:t>
      </w:r>
      <w:r w:rsidR="00A54E2B" w:rsidRPr="007E67F1">
        <w:t>3 </w:t>
      </w:r>
      <w:r w:rsidRPr="007E67F1">
        <w:t>r.</w:t>
      </w:r>
      <w:r w:rsidR="00A54E2B" w:rsidRPr="007E67F1">
        <w:t xml:space="preserve"> o </w:t>
      </w:r>
      <w:r w:rsidRPr="007E67F1">
        <w:t>cudzoziemcach nie stosuje się.</w:t>
      </w:r>
    </w:p>
    <w:p w14:paraId="6C262BA1" w14:textId="77777777" w:rsidR="00AA4B42" w:rsidRPr="007E67F1" w:rsidRDefault="00AA4B42" w:rsidP="00715BD3">
      <w:pPr>
        <w:pStyle w:val="USTustnpkodeksu"/>
      </w:pPr>
      <w:r w:rsidRPr="007E67F1">
        <w:t>10.</w:t>
      </w:r>
      <w:r w:rsidR="00F959AA" w:rsidRPr="007E67F1">
        <w:t> </w:t>
      </w:r>
      <w:r w:rsidRPr="007E67F1">
        <w:t>Przepis</w:t>
      </w:r>
      <w:r w:rsidR="00034831" w:rsidRPr="007E67F1">
        <w:t xml:space="preserve"> art. </w:t>
      </w:r>
      <w:r w:rsidRPr="007E67F1">
        <w:t>15a ustawy</w:t>
      </w:r>
      <w:r w:rsidR="00A54E2B" w:rsidRPr="007E67F1">
        <w:t xml:space="preserve"> z </w:t>
      </w:r>
      <w:r w:rsidRPr="007E67F1">
        <w:t>dnia 1</w:t>
      </w:r>
      <w:r w:rsidR="00A54E2B" w:rsidRPr="007E67F1">
        <w:t>2 </w:t>
      </w:r>
      <w:r w:rsidRPr="007E67F1">
        <w:t>grudnia 201</w:t>
      </w:r>
      <w:r w:rsidR="00A54E2B" w:rsidRPr="007E67F1">
        <w:t>3 </w:t>
      </w:r>
      <w:r w:rsidRPr="007E67F1">
        <w:t>r.</w:t>
      </w:r>
      <w:r w:rsidR="00A54E2B" w:rsidRPr="007E67F1">
        <w:t xml:space="preserve"> o </w:t>
      </w:r>
      <w:r w:rsidRPr="007E67F1">
        <w:t>cudzoziemcach stosuje się odpowiednio do pracowników urzędów wojewódzkich</w:t>
      </w:r>
      <w:r w:rsidR="00A54E2B" w:rsidRPr="007E67F1">
        <w:t xml:space="preserve"> w </w:t>
      </w:r>
      <w:r w:rsidRPr="007E67F1">
        <w:t>odniesieniu do spraw udzielenia lub cofnięcia zezwolenia na pobyt czasowy,</w:t>
      </w:r>
      <w:r w:rsidR="00A54E2B" w:rsidRPr="007E67F1">
        <w:t xml:space="preserve"> o </w:t>
      </w:r>
      <w:r w:rsidRPr="007E67F1">
        <w:t>którym mowa</w:t>
      </w:r>
      <w:r w:rsidR="00034831" w:rsidRPr="007E67F1">
        <w:t xml:space="preserve"> w ust. </w:t>
      </w:r>
      <w:r w:rsidRPr="007E67F1">
        <w:t>1.</w:t>
      </w:r>
    </w:p>
    <w:p w14:paraId="0F64BDE5" w14:textId="77777777" w:rsidR="00AA4B42" w:rsidRPr="007E67F1" w:rsidRDefault="00AA4B42" w:rsidP="00F959AA">
      <w:pPr>
        <w:pStyle w:val="ARTartustawynprozporzdzenia"/>
      </w:pPr>
      <w:r w:rsidRPr="007E67F1">
        <w:rPr>
          <w:rStyle w:val="Ppogrubienie"/>
        </w:rPr>
        <w:t>Art.</w:t>
      </w:r>
      <w:r w:rsidR="00F959AA" w:rsidRPr="007E67F1">
        <w:rPr>
          <w:rStyle w:val="Ppogrubienie"/>
        </w:rPr>
        <w:t> </w:t>
      </w:r>
      <w:r w:rsidR="000C28C0" w:rsidRPr="007E67F1">
        <w:rPr>
          <w:rStyle w:val="Ppogrubienie"/>
        </w:rPr>
        <w:t>36</w:t>
      </w:r>
      <w:r w:rsidRPr="007E67F1">
        <w:rPr>
          <w:rStyle w:val="Ppogrubienie"/>
        </w:rPr>
        <w:t>.</w:t>
      </w:r>
      <w:r w:rsidR="00F959AA" w:rsidRPr="007E67F1">
        <w:t> </w:t>
      </w:r>
      <w:r w:rsidR="00581D66" w:rsidRPr="007E67F1">
        <w:t>Obywatel Ukrainy</w:t>
      </w:r>
      <w:r w:rsidRPr="007E67F1">
        <w:t>, któremu udzielono zezwolenia na pobyt czasowy,</w:t>
      </w:r>
      <w:r w:rsidR="00A54E2B" w:rsidRPr="007E67F1">
        <w:t xml:space="preserve"> o </w:t>
      </w:r>
      <w:r w:rsidRPr="007E67F1">
        <w:t>którym mowa</w:t>
      </w:r>
      <w:r w:rsidR="00034831" w:rsidRPr="007E67F1">
        <w:t xml:space="preserve"> w art. </w:t>
      </w:r>
      <w:r w:rsidR="000C28C0" w:rsidRPr="007E67F1">
        <w:t>35</w:t>
      </w:r>
      <w:r w:rsidR="00034831" w:rsidRPr="007E67F1">
        <w:t xml:space="preserve"> ust. </w:t>
      </w:r>
      <w:r w:rsidRPr="007E67F1">
        <w:t>1, jest uprawniony do wykonywania pracy na terytorium Rzeczypospolitej Polskiej bez konieczności posiadania zezwolenia na pracę.</w:t>
      </w:r>
    </w:p>
    <w:p w14:paraId="26D5BE27" w14:textId="77777777" w:rsidR="00065F17" w:rsidRPr="007E67F1" w:rsidRDefault="000C28C0" w:rsidP="00F959AA">
      <w:pPr>
        <w:pStyle w:val="ARTartustawynprozporzdzenia"/>
      </w:pPr>
      <w:r w:rsidRPr="007E67F1">
        <w:rPr>
          <w:rStyle w:val="Ppogrubienie"/>
        </w:rPr>
        <w:t>Art. 37</w:t>
      </w:r>
      <w:r w:rsidR="00065F17" w:rsidRPr="007E67F1">
        <w:rPr>
          <w:rStyle w:val="Ppogrubienie"/>
        </w:rPr>
        <w:t>.</w:t>
      </w:r>
      <w:r w:rsidR="00034831" w:rsidRPr="007E67F1">
        <w:t xml:space="preserve"> W </w:t>
      </w:r>
      <w:r w:rsidR="00065F17" w:rsidRPr="007E67F1">
        <w:t>przypadku obywatela Ukrainy przebywającego na terytorium Rzeczypospolitej Polskiej, którego pobyt na terytorium Rzeczypospolitej Polskiej jest uznawany za legalny na podstawie</w:t>
      </w:r>
      <w:r w:rsidR="00034831" w:rsidRPr="007E67F1">
        <w:t xml:space="preserve"> art. 2 ust. </w:t>
      </w:r>
      <w:r w:rsidR="00065F17" w:rsidRPr="007E67F1">
        <w:t>1, łączny czas świadczenia pomocy przy zbiorach chmielu, owoców, warzyw, tytoniu, ziół</w:t>
      </w:r>
      <w:r w:rsidR="00034831" w:rsidRPr="007E67F1">
        <w:t xml:space="preserve"> i </w:t>
      </w:r>
      <w:r w:rsidR="00065F17" w:rsidRPr="007E67F1">
        <w:t>roślin zielarskich na podstawie umów</w:t>
      </w:r>
      <w:r w:rsidR="00034831" w:rsidRPr="007E67F1">
        <w:t xml:space="preserve"> o </w:t>
      </w:r>
      <w:r w:rsidR="00065F17" w:rsidRPr="007E67F1">
        <w:t>pomocy przy zbiorach,</w:t>
      </w:r>
      <w:r w:rsidR="00034831" w:rsidRPr="007E67F1">
        <w:t xml:space="preserve"> o </w:t>
      </w:r>
      <w:r w:rsidR="00065F17" w:rsidRPr="007E67F1">
        <w:t>którym mowa</w:t>
      </w:r>
      <w:r w:rsidR="00034831" w:rsidRPr="007E67F1">
        <w:t xml:space="preserve"> w art. </w:t>
      </w:r>
      <w:r w:rsidR="00065F17" w:rsidRPr="007E67F1">
        <w:t>91c</w:t>
      </w:r>
      <w:r w:rsidR="00034831" w:rsidRPr="007E67F1">
        <w:t xml:space="preserve"> ust. 1 </w:t>
      </w:r>
      <w:r w:rsidR="00065F17" w:rsidRPr="007E67F1">
        <w:t>ustawy</w:t>
      </w:r>
      <w:r w:rsidR="00034831" w:rsidRPr="007E67F1">
        <w:t xml:space="preserve"> z </w:t>
      </w:r>
      <w:r w:rsidR="00065F17" w:rsidRPr="007E67F1">
        <w:t>dnia 2</w:t>
      </w:r>
      <w:r w:rsidR="00034831" w:rsidRPr="007E67F1">
        <w:t>0 </w:t>
      </w:r>
      <w:r w:rsidR="00065F17" w:rsidRPr="007E67F1">
        <w:t>grudnia 199</w:t>
      </w:r>
      <w:r w:rsidR="00034831" w:rsidRPr="007E67F1">
        <w:t>0 </w:t>
      </w:r>
      <w:r w:rsidR="00065F17" w:rsidRPr="007E67F1">
        <w:t>r.</w:t>
      </w:r>
      <w:r w:rsidR="00034831" w:rsidRPr="007E67F1">
        <w:t xml:space="preserve"> o </w:t>
      </w:r>
      <w:r w:rsidR="00065F17" w:rsidRPr="007E67F1">
        <w:t>ubezpieczeniu społecznym rolników (</w:t>
      </w:r>
      <w:r w:rsidR="00034831" w:rsidRPr="007E67F1">
        <w:t>Dz. U. z </w:t>
      </w:r>
      <w:r w:rsidR="00065F17" w:rsidRPr="007E67F1">
        <w:t>202</w:t>
      </w:r>
      <w:r w:rsidR="00034831" w:rsidRPr="007E67F1">
        <w:t>1 </w:t>
      </w:r>
      <w:r w:rsidR="00065F17" w:rsidRPr="007E67F1">
        <w:t>r.</w:t>
      </w:r>
      <w:r w:rsidR="00034831" w:rsidRPr="007E67F1">
        <w:t xml:space="preserve"> poz. </w:t>
      </w:r>
      <w:r w:rsidR="00065F17" w:rsidRPr="007E67F1">
        <w:t>266, 153</w:t>
      </w:r>
      <w:r w:rsidR="00034831" w:rsidRPr="007E67F1">
        <w:t>5 i </w:t>
      </w:r>
      <w:r w:rsidR="00376801" w:rsidRPr="007E67F1">
        <w:t>1621), ulega prze</w:t>
      </w:r>
      <w:r w:rsidR="00065F17" w:rsidRPr="007E67F1">
        <w:t xml:space="preserve">dłużeniu </w:t>
      </w:r>
      <w:r w:rsidR="00376801" w:rsidRPr="007E67F1">
        <w:t xml:space="preserve">z mocy prawa </w:t>
      </w:r>
      <w:r w:rsidR="00065F17" w:rsidRPr="007E67F1">
        <w:t>na okres tego pobytu.</w:t>
      </w:r>
    </w:p>
    <w:p w14:paraId="70ECAE57" w14:textId="77777777" w:rsidR="007A3B38" w:rsidRPr="007E67F1" w:rsidRDefault="000C28C0" w:rsidP="000C28C0">
      <w:pPr>
        <w:pStyle w:val="ARTartustawynprozporzdzenia"/>
      </w:pPr>
      <w:r w:rsidRPr="007E67F1">
        <w:rPr>
          <w:rStyle w:val="Ppogrubienie"/>
        </w:rPr>
        <w:t>Art. 38</w:t>
      </w:r>
      <w:r w:rsidR="00441E56" w:rsidRPr="007E67F1">
        <w:rPr>
          <w:rStyle w:val="Ppogrubienie"/>
        </w:rPr>
        <w:t>.</w:t>
      </w:r>
      <w:r w:rsidR="00BB3769" w:rsidRPr="007E67F1">
        <w:t> </w:t>
      </w:r>
      <w:r w:rsidR="00C8559D" w:rsidRPr="007E67F1">
        <w:t xml:space="preserve">1. </w:t>
      </w:r>
      <w:r w:rsidR="007A3B38" w:rsidRPr="007E67F1">
        <w:t>Od obywatela polskiego, który:</w:t>
      </w:r>
    </w:p>
    <w:p w14:paraId="42E92715" w14:textId="77777777" w:rsidR="007A3B38" w:rsidRPr="007E67F1" w:rsidRDefault="007A3B38" w:rsidP="007A3B38">
      <w:pPr>
        <w:pStyle w:val="PKTpunkt"/>
      </w:pPr>
      <w:r w:rsidRPr="007E67F1">
        <w:t>1)</w:t>
      </w:r>
      <w:r w:rsidRPr="007E67F1">
        <w:tab/>
        <w:t>w dniu 2</w:t>
      </w:r>
      <w:r w:rsidR="00034831" w:rsidRPr="007E67F1">
        <w:t>4 </w:t>
      </w:r>
      <w:r w:rsidRPr="007E67F1">
        <w:t>lutego 202</w:t>
      </w:r>
      <w:r w:rsidR="00034831" w:rsidRPr="007E67F1">
        <w:t>2 </w:t>
      </w:r>
      <w:r w:rsidRPr="007E67F1">
        <w:t>r. był studentem studiów przygotowujących do wykonywania zawodów,</w:t>
      </w:r>
      <w:r w:rsidR="00034831" w:rsidRPr="007E67F1">
        <w:t xml:space="preserve"> o </w:t>
      </w:r>
      <w:r w:rsidRPr="007E67F1">
        <w:t>których mowa</w:t>
      </w:r>
      <w:r w:rsidR="00034831" w:rsidRPr="007E67F1">
        <w:t xml:space="preserve"> w art. </w:t>
      </w:r>
      <w:r w:rsidRPr="007E67F1">
        <w:t>6</w:t>
      </w:r>
      <w:r w:rsidR="00034831" w:rsidRPr="007E67F1">
        <w:t>8 ust. 1 pkt </w:t>
      </w:r>
      <w:r w:rsidRPr="007E67F1">
        <w:t>1–</w:t>
      </w:r>
      <w:r w:rsidR="00034831" w:rsidRPr="007E67F1">
        <w:t>8 </w:t>
      </w:r>
      <w:r w:rsidRPr="007E67F1">
        <w:t>ustawy</w:t>
      </w:r>
      <w:r w:rsidR="00034831" w:rsidRPr="007E67F1">
        <w:t xml:space="preserve"> z </w:t>
      </w:r>
      <w:r w:rsidRPr="007E67F1">
        <w:t>dnia 2</w:t>
      </w:r>
      <w:r w:rsidR="00034831" w:rsidRPr="007E67F1">
        <w:t>0 </w:t>
      </w:r>
      <w:r w:rsidRPr="007E67F1">
        <w:t>lipca 201</w:t>
      </w:r>
      <w:r w:rsidR="00034831" w:rsidRPr="007E67F1">
        <w:t>8 </w:t>
      </w:r>
      <w:r w:rsidRPr="007E67F1">
        <w:t>r. – Prawo</w:t>
      </w:r>
      <w:r w:rsidR="00034831" w:rsidRPr="007E67F1">
        <w:t xml:space="preserve"> o </w:t>
      </w:r>
      <w:r w:rsidRPr="007E67F1">
        <w:t>szkolnictwie wyższym</w:t>
      </w:r>
      <w:r w:rsidR="00034831" w:rsidRPr="007E67F1">
        <w:t xml:space="preserve"> i </w:t>
      </w:r>
      <w:r w:rsidRPr="007E67F1">
        <w:t>nauce</w:t>
      </w:r>
      <w:r w:rsidR="00112502">
        <w:t xml:space="preserve"> </w:t>
      </w:r>
      <w:r w:rsidR="00112502" w:rsidRPr="00112502">
        <w:t>(Dz. U. z 2021 r. poz. 478, 619, 1630, 2141 i 2232)</w:t>
      </w:r>
      <w:r w:rsidRPr="007E67F1">
        <w:t>,</w:t>
      </w:r>
      <w:r w:rsidR="00034831" w:rsidRPr="007E67F1">
        <w:t xml:space="preserve"> w </w:t>
      </w:r>
      <w:r w:rsidRPr="007E67F1">
        <w:t>uczelni działającej na terytorium Ukrainy oraz</w:t>
      </w:r>
    </w:p>
    <w:p w14:paraId="058D24A1" w14:textId="77777777" w:rsidR="007A3B38" w:rsidRPr="007E67F1" w:rsidRDefault="007A3B38" w:rsidP="007A3B38">
      <w:pPr>
        <w:pStyle w:val="PKTpunkt"/>
      </w:pPr>
      <w:r w:rsidRPr="007E67F1">
        <w:t>2)</w:t>
      </w:r>
      <w:r w:rsidRPr="007E67F1">
        <w:tab/>
        <w:t>został przyjęty przez uczelnię polską na studia na kierunku odpowiadającym odbywanym przez niego studiom,</w:t>
      </w:r>
      <w:r w:rsidR="00034831" w:rsidRPr="007E67F1">
        <w:t xml:space="preserve"> o </w:t>
      </w:r>
      <w:r w:rsidRPr="007E67F1">
        <w:t>których mowa</w:t>
      </w:r>
      <w:r w:rsidR="00034831" w:rsidRPr="007E67F1">
        <w:t xml:space="preserve"> w pkt 1 </w:t>
      </w:r>
    </w:p>
    <w:p w14:paraId="12C2D95B" w14:textId="77777777" w:rsidR="007A3B38" w:rsidRPr="007E67F1" w:rsidRDefault="007A3B38" w:rsidP="009F6792">
      <w:pPr>
        <w:pStyle w:val="CZWSPPKTczwsplnapunktw"/>
      </w:pPr>
      <w:r w:rsidRPr="007E67F1">
        <w:t>– opłaty za usługi edukacyjne związane</w:t>
      </w:r>
      <w:r w:rsidR="00034831" w:rsidRPr="007E67F1">
        <w:t xml:space="preserve"> z </w:t>
      </w:r>
      <w:r w:rsidRPr="007E67F1">
        <w:t>kształceniem na studiach niestacjonarnych albo studiach</w:t>
      </w:r>
      <w:r w:rsidR="00034831" w:rsidRPr="007E67F1">
        <w:t xml:space="preserve"> w </w:t>
      </w:r>
      <w:r w:rsidRPr="007E67F1">
        <w:t>języku obcym pobiera się</w:t>
      </w:r>
      <w:r w:rsidR="00034831" w:rsidRPr="007E67F1">
        <w:t xml:space="preserve"> w </w:t>
      </w:r>
      <w:r w:rsidRPr="007E67F1">
        <w:t>wysokości nieprzekraczającej wysokości opłat za kształcenie dotychczas ponoszonych</w:t>
      </w:r>
      <w:r w:rsidR="00034831" w:rsidRPr="007E67F1">
        <w:t xml:space="preserve"> w </w:t>
      </w:r>
      <w:r w:rsidRPr="007E67F1">
        <w:t>uczelni działającej na terytorium Ukrainy.</w:t>
      </w:r>
    </w:p>
    <w:p w14:paraId="5819399F" w14:textId="77777777" w:rsidR="00C8559D" w:rsidRPr="007E67F1" w:rsidRDefault="000C28C0" w:rsidP="00C8559D">
      <w:pPr>
        <w:pStyle w:val="USTustnpkodeksu"/>
      </w:pPr>
      <w:r w:rsidRPr="007E67F1">
        <w:t>2</w:t>
      </w:r>
      <w:r w:rsidR="00C8559D" w:rsidRPr="007E67F1">
        <w:t xml:space="preserve">. </w:t>
      </w:r>
      <w:r w:rsidR="003B1675" w:rsidRPr="007E67F1">
        <w:t>Obywatel Ukrainy</w:t>
      </w:r>
      <w:r w:rsidR="00FF7746" w:rsidRPr="007E67F1">
        <w:t xml:space="preserve">, którego pobyt na terytorium Rzeczypospolitej Polskiej jest uznawany za legalny na podstawie </w:t>
      </w:r>
      <w:r w:rsidR="00034831" w:rsidRPr="007E67F1">
        <w:t>art. 2 ust. </w:t>
      </w:r>
      <w:r w:rsidR="00C8559D" w:rsidRPr="007E67F1">
        <w:t>1, będący studentem, może ubiegać się o stypendium socjalne, o którym mowa</w:t>
      </w:r>
      <w:r w:rsidR="00034831" w:rsidRPr="007E67F1">
        <w:t xml:space="preserve"> w art. </w:t>
      </w:r>
      <w:r w:rsidR="00C8559D" w:rsidRPr="007E67F1">
        <w:t>8</w:t>
      </w:r>
      <w:r w:rsidR="00034831" w:rsidRPr="007E67F1">
        <w:t>6 ust. 1 pkt </w:t>
      </w:r>
      <w:r w:rsidR="00C8559D" w:rsidRPr="007E67F1">
        <w:t>1 ustawy z dnia 20 lipca 2018 r. – Prawo o szkolnictwie wyższym i nauce, oraz o kredyt studencki, o którym mowa</w:t>
      </w:r>
      <w:r w:rsidR="00034831" w:rsidRPr="007E67F1">
        <w:t xml:space="preserve"> w art. </w:t>
      </w:r>
      <w:r w:rsidR="00C8559D" w:rsidRPr="007E67F1">
        <w:t>9</w:t>
      </w:r>
      <w:r w:rsidR="00034831" w:rsidRPr="007E67F1">
        <w:t>8 ust. </w:t>
      </w:r>
      <w:r w:rsidR="00C8559D" w:rsidRPr="007E67F1">
        <w:t>1 tej ustawy.</w:t>
      </w:r>
    </w:p>
    <w:p w14:paraId="5AC46020" w14:textId="77777777" w:rsidR="00C8559D" w:rsidRPr="007E67F1" w:rsidRDefault="000C28C0" w:rsidP="00C8559D">
      <w:pPr>
        <w:pStyle w:val="USTustnpkodeksu"/>
      </w:pPr>
      <w:r w:rsidRPr="007E67F1">
        <w:t>3</w:t>
      </w:r>
      <w:r w:rsidR="00C8559D" w:rsidRPr="007E67F1">
        <w:t xml:space="preserve">. </w:t>
      </w:r>
      <w:r w:rsidR="003B1675" w:rsidRPr="007E67F1">
        <w:t>Obywatel Ukrainy</w:t>
      </w:r>
      <w:r w:rsidR="00C8559D" w:rsidRPr="007E67F1">
        <w:t>, o którym mowa</w:t>
      </w:r>
      <w:r w:rsidR="00034831" w:rsidRPr="007E67F1">
        <w:t xml:space="preserve"> w ust. </w:t>
      </w:r>
      <w:r w:rsidRPr="007E67F1">
        <w:t>2</w:t>
      </w:r>
      <w:r w:rsidR="00C8559D" w:rsidRPr="007E67F1">
        <w:t>, ubiegający się o stypendium socjalne albo o kredyt studencki składa oświadczenie o sytuacji rodzinnej i materialnej.</w:t>
      </w:r>
    </w:p>
    <w:p w14:paraId="3AA8A3E3" w14:textId="77777777" w:rsidR="00C8559D" w:rsidRPr="007E67F1" w:rsidRDefault="000C28C0" w:rsidP="00C8559D">
      <w:pPr>
        <w:pStyle w:val="USTustnpkodeksu"/>
      </w:pPr>
      <w:r w:rsidRPr="007E67F1">
        <w:t>4</w:t>
      </w:r>
      <w:r w:rsidR="001671B5" w:rsidRPr="007E67F1">
        <w:t>. Do obywateli Ukrainy</w:t>
      </w:r>
      <w:r w:rsidR="00C8559D" w:rsidRPr="007E67F1">
        <w:t>,</w:t>
      </w:r>
      <w:r w:rsidR="00792C06" w:rsidRPr="007E67F1">
        <w:t xml:space="preserve"> o </w:t>
      </w:r>
      <w:r w:rsidR="00C8559D" w:rsidRPr="007E67F1">
        <w:t>których mowa</w:t>
      </w:r>
      <w:r w:rsidR="00034831" w:rsidRPr="007E67F1">
        <w:t xml:space="preserve"> w ust. </w:t>
      </w:r>
      <w:r w:rsidRPr="007E67F1">
        <w:t>2</w:t>
      </w:r>
      <w:r w:rsidR="00C8559D" w:rsidRPr="007E67F1">
        <w:t>, nie stosuje się ograniczenia</w:t>
      </w:r>
      <w:r w:rsidR="00792C06" w:rsidRPr="007E67F1">
        <w:t xml:space="preserve"> w </w:t>
      </w:r>
      <w:r w:rsidR="00C8559D" w:rsidRPr="007E67F1">
        <w:t>zakresie liczby zapomóg,</w:t>
      </w:r>
      <w:r w:rsidR="00792C06" w:rsidRPr="007E67F1">
        <w:t xml:space="preserve"> o </w:t>
      </w:r>
      <w:r w:rsidR="00C8559D" w:rsidRPr="007E67F1">
        <w:t>których mowa</w:t>
      </w:r>
      <w:r w:rsidR="00034831" w:rsidRPr="007E67F1">
        <w:t xml:space="preserve"> w art. </w:t>
      </w:r>
      <w:r w:rsidR="00C8559D" w:rsidRPr="007E67F1">
        <w:t>9</w:t>
      </w:r>
      <w:r w:rsidR="00034831" w:rsidRPr="007E67F1">
        <w:t>2 ust. </w:t>
      </w:r>
      <w:r w:rsidR="00792C06" w:rsidRPr="007E67F1">
        <w:t>2 </w:t>
      </w:r>
      <w:r w:rsidR="00C8559D" w:rsidRPr="007E67F1">
        <w:t>ustawy z dnia 20 lipca 2018 r. – Prawo o szkolnictwie wyższym i nauce.</w:t>
      </w:r>
    </w:p>
    <w:p w14:paraId="72A40365" w14:textId="77777777" w:rsidR="007F69F6" w:rsidRPr="007E67F1" w:rsidRDefault="007F69F6" w:rsidP="00441E56">
      <w:pPr>
        <w:pStyle w:val="ARTartustawynprozporzdzenia"/>
      </w:pPr>
      <w:r w:rsidRPr="007E67F1">
        <w:rPr>
          <w:rStyle w:val="Ppogrubienie"/>
        </w:rPr>
        <w:t>Art. </w:t>
      </w:r>
      <w:r w:rsidR="000C28C0" w:rsidRPr="007E67F1">
        <w:rPr>
          <w:rStyle w:val="Ppogrubienie"/>
        </w:rPr>
        <w:t>39</w:t>
      </w:r>
      <w:r w:rsidRPr="007E67F1">
        <w:rPr>
          <w:rStyle w:val="Ppogrubienie"/>
        </w:rPr>
        <w:t xml:space="preserve">. </w:t>
      </w:r>
      <w:r w:rsidRPr="007E67F1">
        <w:t>1. Jeżeli ostatni dzień okresu pobytu obywatela Ukrainy na terytorium Rzeczypospolitej Polskiej na podstawie wizy krajowej przypada</w:t>
      </w:r>
      <w:r w:rsidR="00A7502C" w:rsidRPr="007E67F1">
        <w:t xml:space="preserve"> w </w:t>
      </w:r>
      <w:r w:rsidRPr="007E67F1">
        <w:t>okresie od dnia 2</w:t>
      </w:r>
      <w:r w:rsidR="00A7502C" w:rsidRPr="007E67F1">
        <w:t>4 </w:t>
      </w:r>
      <w:r w:rsidRPr="007E67F1">
        <w:t>lutego 202</w:t>
      </w:r>
      <w:r w:rsidR="00A7502C" w:rsidRPr="007E67F1">
        <w:t>2 </w:t>
      </w:r>
      <w:r w:rsidRPr="007E67F1">
        <w:t>r., okres pobytu na podstawie tej wizy oraz okres ważności tej wizy ulegają przedłużeniu</w:t>
      </w:r>
      <w:r w:rsidR="00A7502C" w:rsidRPr="007E67F1">
        <w:t xml:space="preserve"> z </w:t>
      </w:r>
      <w:r w:rsidRPr="007E67F1">
        <w:t>mocy prawa do dnia 3</w:t>
      </w:r>
      <w:r w:rsidR="00A7502C" w:rsidRPr="007E67F1">
        <w:t>1 </w:t>
      </w:r>
      <w:r w:rsidRPr="007E67F1">
        <w:t>grudnia 202</w:t>
      </w:r>
      <w:r w:rsidR="00A7502C" w:rsidRPr="007E67F1">
        <w:t>2 </w:t>
      </w:r>
      <w:r w:rsidRPr="007E67F1">
        <w:t xml:space="preserve">r. </w:t>
      </w:r>
    </w:p>
    <w:p w14:paraId="192321EB" w14:textId="77777777" w:rsidR="007F69F6" w:rsidRPr="007E67F1" w:rsidRDefault="007F69F6" w:rsidP="007F69F6">
      <w:pPr>
        <w:pStyle w:val="USTustnpkodeksu"/>
      </w:pPr>
      <w:r w:rsidRPr="007E67F1">
        <w:t>2.</w:t>
      </w:r>
      <w:r w:rsidR="00A7502C" w:rsidRPr="007E67F1">
        <w:t xml:space="preserve"> W </w:t>
      </w:r>
      <w:r w:rsidRPr="007E67F1">
        <w:t>przypadku,</w:t>
      </w:r>
      <w:r w:rsidR="00A7502C" w:rsidRPr="007E67F1">
        <w:t xml:space="preserve"> o </w:t>
      </w:r>
      <w:r w:rsidRPr="007E67F1">
        <w:t>którym mowa</w:t>
      </w:r>
      <w:r w:rsidR="00034831" w:rsidRPr="007E67F1">
        <w:t xml:space="preserve"> w ust. </w:t>
      </w:r>
      <w:r w:rsidRPr="007E67F1">
        <w:t>1,</w:t>
      </w:r>
      <w:r w:rsidR="00A7502C" w:rsidRPr="007E67F1">
        <w:t xml:space="preserve"> w </w:t>
      </w:r>
      <w:r w:rsidRPr="007E67F1">
        <w:t>dokumencie podróży</w:t>
      </w:r>
      <w:r w:rsidR="002F1B96" w:rsidRPr="007E67F1">
        <w:t xml:space="preserve"> obywatela Ukrainy</w:t>
      </w:r>
      <w:r w:rsidRPr="007E67F1">
        <w:t xml:space="preserve"> nie umieszcza się nowej naklejki wizowej. </w:t>
      </w:r>
    </w:p>
    <w:p w14:paraId="73D90152" w14:textId="77777777" w:rsidR="007F69F6" w:rsidRPr="007E67F1" w:rsidRDefault="007F69F6" w:rsidP="007F69F6">
      <w:pPr>
        <w:pStyle w:val="USTustnpkodeksu"/>
      </w:pPr>
      <w:r w:rsidRPr="007E67F1">
        <w:t>3. Wiza krajowa</w:t>
      </w:r>
      <w:r w:rsidR="00A7502C" w:rsidRPr="007E67F1">
        <w:t xml:space="preserve"> w </w:t>
      </w:r>
      <w:r w:rsidRPr="007E67F1">
        <w:t>okresie przedłużenia okresu pobytu oraz okresu ważności na podstawie</w:t>
      </w:r>
      <w:r w:rsidR="00034831" w:rsidRPr="007E67F1">
        <w:t xml:space="preserve"> ust. 1 </w:t>
      </w:r>
      <w:r w:rsidRPr="007E67F1">
        <w:t xml:space="preserve">nie uprawnia do przekraczania granicy. </w:t>
      </w:r>
    </w:p>
    <w:p w14:paraId="67149588" w14:textId="77777777" w:rsidR="007F69F6" w:rsidRPr="007E67F1" w:rsidRDefault="007F69F6" w:rsidP="007F69F6">
      <w:pPr>
        <w:pStyle w:val="USTustnpkodeksu"/>
      </w:pPr>
      <w:r w:rsidRPr="007E67F1">
        <w:t>4. Jeżeli ostatni dzień okresu ważności zezwolenia na pobyt czasowy udzielonego obywatelowi Ukrainy przypada</w:t>
      </w:r>
      <w:r w:rsidR="00A7502C" w:rsidRPr="007E67F1">
        <w:t xml:space="preserve"> w </w:t>
      </w:r>
      <w:r w:rsidRPr="007E67F1">
        <w:t>okresie od dnia 2</w:t>
      </w:r>
      <w:r w:rsidR="00A7502C" w:rsidRPr="007E67F1">
        <w:t>4 </w:t>
      </w:r>
      <w:r w:rsidRPr="007E67F1">
        <w:t>lutego 202</w:t>
      </w:r>
      <w:r w:rsidR="00A7502C" w:rsidRPr="007E67F1">
        <w:t>2 </w:t>
      </w:r>
      <w:r w:rsidRPr="007E67F1">
        <w:t>r., okres ważności tego zezwolenia ulega przedłużeniu</w:t>
      </w:r>
      <w:r w:rsidR="00A7502C" w:rsidRPr="007E67F1">
        <w:t xml:space="preserve"> z </w:t>
      </w:r>
      <w:r w:rsidRPr="007E67F1">
        <w:t>mocy prawa do dnia 3</w:t>
      </w:r>
      <w:r w:rsidR="00A7502C" w:rsidRPr="007E67F1">
        <w:t>1 </w:t>
      </w:r>
      <w:r w:rsidRPr="007E67F1">
        <w:t>grudnia 202</w:t>
      </w:r>
      <w:r w:rsidR="00A7502C" w:rsidRPr="007E67F1">
        <w:t>2 </w:t>
      </w:r>
      <w:r w:rsidRPr="007E67F1">
        <w:t>r.</w:t>
      </w:r>
    </w:p>
    <w:p w14:paraId="1BB96E3B" w14:textId="77777777" w:rsidR="007F69F6" w:rsidRPr="007E67F1" w:rsidRDefault="007F69F6" w:rsidP="007F69F6">
      <w:pPr>
        <w:pStyle w:val="USTustnpkodeksu"/>
      </w:pPr>
      <w:r w:rsidRPr="007E67F1">
        <w:t>5.</w:t>
      </w:r>
      <w:r w:rsidR="00A7502C" w:rsidRPr="007E67F1">
        <w:t xml:space="preserve"> W </w:t>
      </w:r>
      <w:r w:rsidRPr="007E67F1">
        <w:t>przypadku,</w:t>
      </w:r>
      <w:r w:rsidR="00A7502C" w:rsidRPr="007E67F1">
        <w:t xml:space="preserve"> o </w:t>
      </w:r>
      <w:r w:rsidRPr="007E67F1">
        <w:t>którym mowa</w:t>
      </w:r>
      <w:r w:rsidR="00034831" w:rsidRPr="007E67F1">
        <w:t xml:space="preserve"> w ust. </w:t>
      </w:r>
      <w:r w:rsidRPr="007E67F1">
        <w:t xml:space="preserve">4, nie wydaje się ani nie wymienia karty pobytu. </w:t>
      </w:r>
    </w:p>
    <w:p w14:paraId="33C68F85" w14:textId="77777777" w:rsidR="007F69F6" w:rsidRPr="007E67F1" w:rsidRDefault="007F69F6" w:rsidP="007F69F6">
      <w:pPr>
        <w:pStyle w:val="USTustnpkodeksu"/>
      </w:pPr>
      <w:r w:rsidRPr="007E67F1">
        <w:t>6. Jeżeli termin do opuszczenia przez obywatela Ukrainy terytorium Rzeczypospolitej Polskiej,</w:t>
      </w:r>
      <w:r w:rsidR="00A7502C" w:rsidRPr="007E67F1">
        <w:t xml:space="preserve"> o </w:t>
      </w:r>
      <w:r w:rsidRPr="007E67F1">
        <w:t>którym mowa</w:t>
      </w:r>
      <w:r w:rsidR="00034831" w:rsidRPr="007E67F1">
        <w:t xml:space="preserve"> w art. </w:t>
      </w:r>
      <w:r w:rsidRPr="007E67F1">
        <w:t>29</w:t>
      </w:r>
      <w:r w:rsidR="00034831" w:rsidRPr="007E67F1">
        <w:t>9 ust. </w:t>
      </w:r>
      <w:r w:rsidR="00A7502C" w:rsidRPr="007E67F1">
        <w:t>6 </w:t>
      </w:r>
      <w:r w:rsidRPr="007E67F1">
        <w:t>ustawy z dnia 12 grudnia 2013 r. o cudzoziemcach,</w:t>
      </w:r>
      <w:r w:rsidR="00795331" w:rsidRPr="007E67F1">
        <w:t xml:space="preserve"> prz</w:t>
      </w:r>
      <w:r w:rsidRPr="007E67F1">
        <w:t>ypada</w:t>
      </w:r>
      <w:r w:rsidR="00A7502C" w:rsidRPr="007E67F1">
        <w:t xml:space="preserve"> w </w:t>
      </w:r>
      <w:r w:rsidRPr="007E67F1">
        <w:t>okresie od dnia 2</w:t>
      </w:r>
      <w:r w:rsidR="00A7502C" w:rsidRPr="007E67F1">
        <w:t>4 </w:t>
      </w:r>
      <w:r w:rsidRPr="007E67F1">
        <w:t>lutego 202</w:t>
      </w:r>
      <w:r w:rsidR="00A7502C" w:rsidRPr="007E67F1">
        <w:t>2 </w:t>
      </w:r>
      <w:r w:rsidRPr="007E67F1">
        <w:t xml:space="preserve">r., ulega on przedłużeniu </w:t>
      </w:r>
      <w:r w:rsidR="00C73963" w:rsidRPr="007E67F1">
        <w:t xml:space="preserve">z mocy prawa </w:t>
      </w:r>
      <w:r w:rsidRPr="007E67F1">
        <w:t>do dnia 3</w:t>
      </w:r>
      <w:r w:rsidR="00A7502C" w:rsidRPr="007E67F1">
        <w:t>1 </w:t>
      </w:r>
      <w:r w:rsidRPr="007E67F1">
        <w:t>grudnia 202</w:t>
      </w:r>
      <w:r w:rsidR="00A7502C" w:rsidRPr="007E67F1">
        <w:t>2 </w:t>
      </w:r>
      <w:r w:rsidRPr="007E67F1">
        <w:t>r.</w:t>
      </w:r>
      <w:r w:rsidR="00A7502C" w:rsidRPr="007E67F1">
        <w:t xml:space="preserve"> W </w:t>
      </w:r>
      <w:r w:rsidRPr="007E67F1">
        <w:t>okresie, na który termin został przedłużony, nie stosuje się przepisów</w:t>
      </w:r>
      <w:r w:rsidR="00034831" w:rsidRPr="007E67F1">
        <w:t xml:space="preserve"> art. </w:t>
      </w:r>
      <w:r w:rsidRPr="007E67F1">
        <w:t>9</w:t>
      </w:r>
      <w:r w:rsidR="00034831" w:rsidRPr="007E67F1">
        <w:t>9 ust. 1 pkt </w:t>
      </w:r>
      <w:r w:rsidRPr="007E67F1">
        <w:t>9,</w:t>
      </w:r>
      <w:r w:rsidR="00034831" w:rsidRPr="007E67F1">
        <w:t xml:space="preserve"> art. </w:t>
      </w:r>
      <w:r w:rsidRPr="007E67F1">
        <w:t>19</w:t>
      </w:r>
      <w:r w:rsidR="00034831" w:rsidRPr="007E67F1">
        <w:t>6 ust. 1 pkt 5 oraz art. </w:t>
      </w:r>
      <w:r w:rsidRPr="007E67F1">
        <w:t>21</w:t>
      </w:r>
      <w:r w:rsidR="00034831" w:rsidRPr="007E67F1">
        <w:t>3 ust. 1 pkt </w:t>
      </w:r>
      <w:r w:rsidR="00A7502C" w:rsidRPr="007E67F1">
        <w:t>6 </w:t>
      </w:r>
      <w:r w:rsidRPr="007E67F1">
        <w:t>ustawy</w:t>
      </w:r>
      <w:r w:rsidR="00533D10" w:rsidRPr="007E67F1">
        <w:t xml:space="preserve"> z dnia 12 grudnia 2013 r. </w:t>
      </w:r>
      <w:r w:rsidRPr="007E67F1">
        <w:t xml:space="preserve">o cudzoziemcach. </w:t>
      </w:r>
    </w:p>
    <w:p w14:paraId="637CC319" w14:textId="77777777" w:rsidR="007F69F6" w:rsidRPr="007E67F1" w:rsidRDefault="007F69F6" w:rsidP="007F69F6">
      <w:pPr>
        <w:pStyle w:val="USTustnpkodeksu"/>
      </w:pPr>
      <w:r w:rsidRPr="007E67F1">
        <w:t>7. Jeżeli termin dobrowolnego powrotu,</w:t>
      </w:r>
      <w:r w:rsidR="00A7502C" w:rsidRPr="007E67F1">
        <w:t xml:space="preserve"> o </w:t>
      </w:r>
      <w:r w:rsidRPr="007E67F1">
        <w:t>którym mowa</w:t>
      </w:r>
      <w:r w:rsidR="00034831" w:rsidRPr="007E67F1">
        <w:t xml:space="preserve"> w art. </w:t>
      </w:r>
      <w:r w:rsidRPr="007E67F1">
        <w:t>31</w:t>
      </w:r>
      <w:r w:rsidR="00034831" w:rsidRPr="007E67F1">
        <w:t>5 ust. </w:t>
      </w:r>
      <w:r w:rsidR="00A7502C" w:rsidRPr="007E67F1">
        <w:t>1 </w:t>
      </w:r>
      <w:r w:rsidRPr="007E67F1">
        <w:t>ustawy z dnia 12 grudnia 2013 r. o cudzoziemcach, określony</w:t>
      </w:r>
      <w:r w:rsidR="00A7502C" w:rsidRPr="007E67F1">
        <w:t xml:space="preserve"> w </w:t>
      </w:r>
      <w:r w:rsidRPr="007E67F1">
        <w:t>decyzji wy</w:t>
      </w:r>
      <w:r w:rsidR="00795331" w:rsidRPr="007E67F1">
        <w:t>danej wobec obywatela Ukrainy, prz</w:t>
      </w:r>
      <w:r w:rsidRPr="007E67F1">
        <w:t>ypada</w:t>
      </w:r>
      <w:r w:rsidR="00A7502C" w:rsidRPr="007E67F1">
        <w:t xml:space="preserve"> w </w:t>
      </w:r>
      <w:r w:rsidRPr="007E67F1">
        <w:t>okresie od dnia 2</w:t>
      </w:r>
      <w:r w:rsidR="00A7502C" w:rsidRPr="007E67F1">
        <w:t>4 </w:t>
      </w:r>
      <w:r w:rsidRPr="007E67F1">
        <w:t>lutego 202</w:t>
      </w:r>
      <w:r w:rsidR="00A7502C" w:rsidRPr="007E67F1">
        <w:t>2 </w:t>
      </w:r>
      <w:r w:rsidRPr="007E67F1">
        <w:t xml:space="preserve">r., ulega on przedłużeniu </w:t>
      </w:r>
      <w:r w:rsidR="00C73963" w:rsidRPr="007E67F1">
        <w:t xml:space="preserve">z mocy prawa </w:t>
      </w:r>
      <w:r w:rsidRPr="007E67F1">
        <w:t>do dnia 3</w:t>
      </w:r>
      <w:r w:rsidR="00A7502C" w:rsidRPr="007E67F1">
        <w:t>1 </w:t>
      </w:r>
      <w:r w:rsidRPr="007E67F1">
        <w:t>grudnia 202</w:t>
      </w:r>
      <w:r w:rsidR="00A7502C" w:rsidRPr="007E67F1">
        <w:t>2 </w:t>
      </w:r>
      <w:r w:rsidRPr="007E67F1">
        <w:t>r.</w:t>
      </w:r>
      <w:r w:rsidR="00A7502C" w:rsidRPr="007E67F1">
        <w:t xml:space="preserve"> W </w:t>
      </w:r>
      <w:r w:rsidRPr="007E67F1">
        <w:t>okresie, na który termin został przedłużony, nie stosuje się przepisów</w:t>
      </w:r>
      <w:r w:rsidR="00034831" w:rsidRPr="007E67F1">
        <w:t xml:space="preserve"> art. </w:t>
      </w:r>
      <w:r w:rsidRPr="007E67F1">
        <w:t>9</w:t>
      </w:r>
      <w:r w:rsidR="00034831" w:rsidRPr="007E67F1">
        <w:t>9 ust. 1 pkt </w:t>
      </w:r>
      <w:r w:rsidRPr="007E67F1">
        <w:t>8,</w:t>
      </w:r>
      <w:r w:rsidR="00034831" w:rsidRPr="007E67F1">
        <w:t xml:space="preserve"> art. </w:t>
      </w:r>
      <w:r w:rsidRPr="007E67F1">
        <w:t>19</w:t>
      </w:r>
      <w:r w:rsidR="00034831" w:rsidRPr="007E67F1">
        <w:t>6 ust. 1 pkt 4 oraz art. </w:t>
      </w:r>
      <w:r w:rsidRPr="007E67F1">
        <w:t>21</w:t>
      </w:r>
      <w:r w:rsidR="00034831" w:rsidRPr="007E67F1">
        <w:t>3 ust. 1 pkt </w:t>
      </w:r>
      <w:r w:rsidR="00A7502C" w:rsidRPr="007E67F1">
        <w:t>5 </w:t>
      </w:r>
      <w:r w:rsidRPr="007E67F1">
        <w:t>ustawy z dnia 12 grudnia 2013 r. o cudzoziemcach.</w:t>
      </w:r>
    </w:p>
    <w:p w14:paraId="4455717F" w14:textId="77777777" w:rsidR="007F69F6" w:rsidRPr="007E67F1" w:rsidRDefault="007F69F6" w:rsidP="007F69F6">
      <w:pPr>
        <w:pStyle w:val="USTustnpkodeksu"/>
      </w:pPr>
      <w:r w:rsidRPr="007E67F1">
        <w:t>8. Jeżeli ostatni dzień okresu ważności:</w:t>
      </w:r>
    </w:p>
    <w:p w14:paraId="1CEFDFB1" w14:textId="77777777" w:rsidR="007F69F6" w:rsidRPr="007E67F1" w:rsidRDefault="007F69F6" w:rsidP="007F69F6">
      <w:pPr>
        <w:pStyle w:val="PKTpunkt"/>
      </w:pPr>
      <w:r w:rsidRPr="007E67F1">
        <w:t>1)</w:t>
      </w:r>
      <w:r w:rsidRPr="007E67F1">
        <w:tab/>
        <w:t xml:space="preserve">kart pobytu, </w:t>
      </w:r>
    </w:p>
    <w:p w14:paraId="396558E0" w14:textId="77777777" w:rsidR="007F69F6" w:rsidRPr="007E67F1" w:rsidRDefault="007F69F6" w:rsidP="007F69F6">
      <w:pPr>
        <w:pStyle w:val="PKTpunkt"/>
      </w:pPr>
      <w:r w:rsidRPr="007E67F1">
        <w:t>2)</w:t>
      </w:r>
      <w:r w:rsidRPr="007E67F1">
        <w:tab/>
        <w:t xml:space="preserve">polskich dokumentów tożsamości </w:t>
      </w:r>
      <w:r w:rsidR="002F1B96" w:rsidRPr="007E67F1">
        <w:t>obywatela Ukrainy</w:t>
      </w:r>
      <w:r w:rsidRPr="007E67F1">
        <w:t xml:space="preserve">, </w:t>
      </w:r>
    </w:p>
    <w:p w14:paraId="000F5F79" w14:textId="77777777" w:rsidR="007F69F6" w:rsidRPr="007E67F1" w:rsidRDefault="007F69F6" w:rsidP="007F69F6">
      <w:pPr>
        <w:pStyle w:val="PKTpunkt"/>
      </w:pPr>
      <w:r w:rsidRPr="007E67F1">
        <w:t>3)</w:t>
      </w:r>
      <w:r w:rsidRPr="007E67F1">
        <w:tab/>
        <w:t xml:space="preserve">dokumentów </w:t>
      </w:r>
      <w:r w:rsidR="00B43A5D" w:rsidRPr="007E67F1">
        <w:t>„</w:t>
      </w:r>
      <w:r w:rsidRPr="007E67F1">
        <w:t>zgoda na pobyt tolerowany</w:t>
      </w:r>
      <w:r w:rsidR="00B43A5D" w:rsidRPr="007E67F1">
        <w:t>”</w:t>
      </w:r>
    </w:p>
    <w:p w14:paraId="68CE4D1E" w14:textId="77777777" w:rsidR="007F69F6" w:rsidRPr="007E67F1" w:rsidRDefault="007F69F6" w:rsidP="007F69F6">
      <w:pPr>
        <w:pStyle w:val="CZWSPPKTczwsplnapunktw"/>
      </w:pPr>
      <w:r w:rsidRPr="007E67F1">
        <w:t>– wy</w:t>
      </w:r>
      <w:r w:rsidR="00D94556" w:rsidRPr="007E67F1">
        <w:t>danych obywatelom Ukrainy przypada</w:t>
      </w:r>
      <w:r w:rsidR="00A7502C" w:rsidRPr="007E67F1">
        <w:t xml:space="preserve"> w </w:t>
      </w:r>
      <w:r w:rsidRPr="007E67F1">
        <w:t>okresie od dnia 2</w:t>
      </w:r>
      <w:r w:rsidR="00A7502C" w:rsidRPr="007E67F1">
        <w:t>4 </w:t>
      </w:r>
      <w:r w:rsidRPr="007E67F1">
        <w:t>lutego 202</w:t>
      </w:r>
      <w:r w:rsidR="00A7502C" w:rsidRPr="007E67F1">
        <w:t>2 </w:t>
      </w:r>
      <w:r w:rsidRPr="007E67F1">
        <w:t xml:space="preserve">r., ulega on przedłużeniu </w:t>
      </w:r>
      <w:r w:rsidR="00C73963" w:rsidRPr="007E67F1">
        <w:t xml:space="preserve">z mocy prawa </w:t>
      </w:r>
      <w:r w:rsidRPr="007E67F1">
        <w:t>do dnia 3</w:t>
      </w:r>
      <w:r w:rsidR="00A7502C" w:rsidRPr="007E67F1">
        <w:t>1 </w:t>
      </w:r>
      <w:r w:rsidRPr="007E67F1">
        <w:t>grudnia 202</w:t>
      </w:r>
      <w:r w:rsidR="00A7502C" w:rsidRPr="007E67F1">
        <w:t>2 </w:t>
      </w:r>
      <w:r w:rsidRPr="007E67F1">
        <w:t xml:space="preserve">r. </w:t>
      </w:r>
    </w:p>
    <w:p w14:paraId="4D715F86" w14:textId="77777777" w:rsidR="007F69F6" w:rsidRPr="007E67F1" w:rsidRDefault="007F69F6" w:rsidP="00957A49">
      <w:pPr>
        <w:pStyle w:val="USTustnpkodeksu"/>
      </w:pPr>
      <w:r w:rsidRPr="007E67F1">
        <w:t>9. Przedłużenie okresu ważności dokumentów,</w:t>
      </w:r>
      <w:r w:rsidR="00A7502C" w:rsidRPr="007E67F1">
        <w:t xml:space="preserve"> o </w:t>
      </w:r>
      <w:r w:rsidRPr="007E67F1">
        <w:t>których mowa</w:t>
      </w:r>
      <w:r w:rsidR="00034831" w:rsidRPr="007E67F1">
        <w:t xml:space="preserve"> w ust. </w:t>
      </w:r>
      <w:r w:rsidRPr="007E67F1">
        <w:t xml:space="preserve">8, nie stanowi podstawy do wydania lub wymiany tych dokumentów. </w:t>
      </w:r>
    </w:p>
    <w:p w14:paraId="116A872D" w14:textId="67A33038" w:rsidR="007F69F6" w:rsidRPr="007E67F1" w:rsidRDefault="007F69F6" w:rsidP="00957A49">
      <w:pPr>
        <w:pStyle w:val="USTustnpkodeksu"/>
      </w:pPr>
      <w:r w:rsidRPr="007E67F1">
        <w:t>10. Karta pobytu</w:t>
      </w:r>
      <w:r w:rsidR="00A7502C" w:rsidRPr="007E67F1">
        <w:t xml:space="preserve"> w </w:t>
      </w:r>
      <w:r w:rsidRPr="007E67F1">
        <w:t>okresie, na jaki uległ przedłużeniu okres jej ważności na podstawie</w:t>
      </w:r>
      <w:r w:rsidR="00034831" w:rsidRPr="007E67F1">
        <w:t xml:space="preserve"> ust. </w:t>
      </w:r>
      <w:r w:rsidRPr="007E67F1">
        <w:t xml:space="preserve">8, nie uprawnia do przekraczania granicy. </w:t>
      </w:r>
    </w:p>
    <w:p w14:paraId="3ED0879D" w14:textId="77777777" w:rsidR="007F69F6" w:rsidRPr="007E67F1" w:rsidRDefault="007F69F6" w:rsidP="00957A49">
      <w:pPr>
        <w:pStyle w:val="USTustnpkodeksu"/>
      </w:pPr>
      <w:r w:rsidRPr="007E67F1">
        <w:t>11. Jeżeli ostatni dzień dopuszczalnego okresu pobytu obywatela Ukrainy na terytorium Rzeczypospolitej Polskiej:</w:t>
      </w:r>
    </w:p>
    <w:p w14:paraId="60EF69B3" w14:textId="77777777" w:rsidR="007F69F6" w:rsidRPr="007E67F1" w:rsidRDefault="007F69F6" w:rsidP="007F69F6">
      <w:pPr>
        <w:pStyle w:val="PKTpunkt"/>
      </w:pPr>
      <w:r w:rsidRPr="007E67F1">
        <w:t>1)</w:t>
      </w:r>
      <w:r w:rsidRPr="007E67F1">
        <w:tab/>
        <w:t xml:space="preserve">na podstawie wizy Schengen wydanej przez organ polski, </w:t>
      </w:r>
    </w:p>
    <w:p w14:paraId="5BB6E5CC" w14:textId="77777777" w:rsidR="007F69F6" w:rsidRPr="007E67F1" w:rsidRDefault="007F69F6" w:rsidP="007F69F6">
      <w:pPr>
        <w:pStyle w:val="PKTpunkt"/>
      </w:pPr>
      <w:r w:rsidRPr="007E67F1">
        <w:t>2)</w:t>
      </w:r>
      <w:r w:rsidRPr="007E67F1">
        <w:tab/>
        <w:t xml:space="preserve">na podstawie wizy wydanej przez inne państwo obszaru Schengen, </w:t>
      </w:r>
    </w:p>
    <w:p w14:paraId="129AA0EC" w14:textId="053748FF" w:rsidR="007F69F6" w:rsidRPr="007E67F1" w:rsidRDefault="007F69F6" w:rsidP="007F69F6">
      <w:pPr>
        <w:pStyle w:val="PKTpunkt"/>
      </w:pPr>
      <w:r w:rsidRPr="007E67F1">
        <w:t>3)</w:t>
      </w:r>
      <w:r w:rsidRPr="007E67F1">
        <w:tab/>
        <w:t>na podstawie dokumentu pobytowego,</w:t>
      </w:r>
      <w:r w:rsidR="000C28C0" w:rsidRPr="007E67F1">
        <w:t xml:space="preserve"> </w:t>
      </w:r>
      <w:r w:rsidR="00A7502C" w:rsidRPr="007E67F1">
        <w:t>o </w:t>
      </w:r>
      <w:r w:rsidRPr="007E67F1">
        <w:t>którym mowa</w:t>
      </w:r>
      <w:r w:rsidR="00034831" w:rsidRPr="007E67F1">
        <w:t xml:space="preserve"> w art. 1 ust. 2 lit. </w:t>
      </w:r>
      <w:r w:rsidR="00A7502C" w:rsidRPr="007E67F1">
        <w:t>a </w:t>
      </w:r>
      <w:r w:rsidRPr="007E67F1">
        <w:t>rozporządzenia Rady (WE)</w:t>
      </w:r>
      <w:r w:rsidR="00034831" w:rsidRPr="007E67F1">
        <w:t xml:space="preserve"> nr </w:t>
      </w:r>
      <w:r w:rsidRPr="007E67F1">
        <w:t>1030/200</w:t>
      </w:r>
      <w:r w:rsidR="00034831" w:rsidRPr="007E67F1">
        <w:t>2 z </w:t>
      </w:r>
      <w:r w:rsidR="00957A49" w:rsidRPr="007E67F1">
        <w:t>dnia 1</w:t>
      </w:r>
      <w:r w:rsidR="00034831" w:rsidRPr="007E67F1">
        <w:t>3 </w:t>
      </w:r>
      <w:r w:rsidR="00957A49" w:rsidRPr="007E67F1">
        <w:t>czerwca 200</w:t>
      </w:r>
      <w:r w:rsidR="00034831" w:rsidRPr="007E67F1">
        <w:t>2 </w:t>
      </w:r>
      <w:r w:rsidR="00957A49" w:rsidRPr="007E67F1">
        <w:t>r. ustanawiającego jednolity wzór dokumentów pobytowych dla obywateli państw trzecich (Dz. Urz. UE L 15</w:t>
      </w:r>
      <w:r w:rsidR="00034831" w:rsidRPr="007E67F1">
        <w:t>7 z </w:t>
      </w:r>
      <w:r w:rsidR="00957A49" w:rsidRPr="007E67F1">
        <w:t>15.06.2002, str. 1,</w:t>
      </w:r>
      <w:r w:rsidR="00034831" w:rsidRPr="007E67F1">
        <w:t xml:space="preserve"> z </w:t>
      </w:r>
      <w:r w:rsidR="00957A49" w:rsidRPr="007E67F1">
        <w:t>późn. zm.</w:t>
      </w:r>
      <w:r w:rsidR="007F65AD">
        <w:rPr>
          <w:rStyle w:val="Odwoanieprzypisudolnego"/>
        </w:rPr>
        <w:footnoteReference w:id="6"/>
      </w:r>
      <w:r w:rsidR="007F65AD">
        <w:rPr>
          <w:rStyle w:val="IGindeksgrny"/>
        </w:rPr>
        <w:t>)</w:t>
      </w:r>
      <w:r w:rsidR="00957A49" w:rsidRPr="007E67F1">
        <w:t>)</w:t>
      </w:r>
      <w:r w:rsidRPr="007E67F1">
        <w:t xml:space="preserve">, wydanego przez </w:t>
      </w:r>
      <w:r w:rsidR="004573CE" w:rsidRPr="007E67F1">
        <w:t>właściwy organ innego państwa</w:t>
      </w:r>
      <w:r w:rsidR="004573CE" w:rsidRPr="007E67F1" w:rsidDel="004573CE">
        <w:t xml:space="preserve"> </w:t>
      </w:r>
      <w:r w:rsidRPr="007E67F1">
        <w:t xml:space="preserve">obszaru Schengen, </w:t>
      </w:r>
      <w:r w:rsidR="002860E2" w:rsidRPr="007E67F1">
        <w:t>albo innego dokumentu pobytowego wydanego przez organ tego państwa, uprawniającego do podróży po terytorium innych państw tego obszaru,</w:t>
      </w:r>
    </w:p>
    <w:p w14:paraId="511C4118" w14:textId="77777777" w:rsidR="007F69F6" w:rsidRPr="007E67F1" w:rsidRDefault="007F69F6" w:rsidP="007F69F6">
      <w:pPr>
        <w:pStyle w:val="PKTpunkt"/>
      </w:pPr>
      <w:r w:rsidRPr="007E67F1">
        <w:t>4)</w:t>
      </w:r>
      <w:r w:rsidRPr="007E67F1">
        <w:tab/>
        <w:t xml:space="preserve">w ramach ruchu bezwizowego </w:t>
      </w:r>
    </w:p>
    <w:p w14:paraId="43FA1ADF" w14:textId="77777777" w:rsidR="007F69F6" w:rsidRPr="007E67F1" w:rsidRDefault="007F69F6" w:rsidP="007F69F6">
      <w:pPr>
        <w:pStyle w:val="CZWSPPKTczwsplnapunktw"/>
      </w:pPr>
      <w:r w:rsidRPr="007E67F1">
        <w:t>–</w:t>
      </w:r>
      <w:r w:rsidR="00834770" w:rsidRPr="007E67F1">
        <w:t xml:space="preserve"> </w:t>
      </w:r>
      <w:r w:rsidR="00BD056C" w:rsidRPr="007E67F1">
        <w:t xml:space="preserve">przypada </w:t>
      </w:r>
      <w:r w:rsidR="00A7502C" w:rsidRPr="007E67F1">
        <w:t>w </w:t>
      </w:r>
      <w:r w:rsidRPr="007E67F1">
        <w:t>okresie od dnia 2</w:t>
      </w:r>
      <w:r w:rsidR="00A7502C" w:rsidRPr="007E67F1">
        <w:t>4 </w:t>
      </w:r>
      <w:r w:rsidRPr="007E67F1">
        <w:t>lutego 202</w:t>
      </w:r>
      <w:r w:rsidR="00A7502C" w:rsidRPr="007E67F1">
        <w:t>2 </w:t>
      </w:r>
      <w:r w:rsidRPr="007E67F1">
        <w:t>r.,</w:t>
      </w:r>
      <w:r w:rsidR="00A7502C" w:rsidRPr="007E67F1">
        <w:t xml:space="preserve"> a </w:t>
      </w:r>
      <w:r w:rsidRPr="007E67F1">
        <w:t>pobyt ten rozpoczął się przed tym dniem, je</w:t>
      </w:r>
      <w:r w:rsidR="00D94556" w:rsidRPr="007E67F1">
        <w:t>go pobyt na tym terytorium uznaje</w:t>
      </w:r>
      <w:r w:rsidRPr="007E67F1">
        <w:t xml:space="preserve"> się za legalny do dnia 3</w:t>
      </w:r>
      <w:r w:rsidR="00A7502C" w:rsidRPr="007E67F1">
        <w:t>1 </w:t>
      </w:r>
      <w:r w:rsidRPr="007E67F1">
        <w:t>grudnia 202</w:t>
      </w:r>
      <w:r w:rsidR="00A7502C" w:rsidRPr="007E67F1">
        <w:t>2 </w:t>
      </w:r>
      <w:r w:rsidRPr="007E67F1">
        <w:t xml:space="preserve">r. </w:t>
      </w:r>
    </w:p>
    <w:p w14:paraId="6CE5BF17" w14:textId="77777777" w:rsidR="005E07E1" w:rsidRPr="007E67F1" w:rsidRDefault="005E07E1" w:rsidP="005E07E1">
      <w:pPr>
        <w:pStyle w:val="ARTartustawynprozporzdzenia"/>
      </w:pPr>
      <w:r w:rsidRPr="007E67F1">
        <w:rPr>
          <w:rStyle w:val="Ppogrubienie"/>
        </w:rPr>
        <w:t>Art. </w:t>
      </w:r>
      <w:r w:rsidR="0058791D" w:rsidRPr="007E67F1">
        <w:rPr>
          <w:rStyle w:val="Ppogrubienie"/>
        </w:rPr>
        <w:t>40</w:t>
      </w:r>
      <w:r w:rsidRPr="007E67F1">
        <w:rPr>
          <w:rStyle w:val="Ppogrubienie"/>
        </w:rPr>
        <w:t>.</w:t>
      </w:r>
      <w:r w:rsidR="00685BEB" w:rsidRPr="007E67F1">
        <w:t> W </w:t>
      </w:r>
      <w:r w:rsidRPr="007E67F1">
        <w:t>przypadku gdy komendant placówki Straży Granicznej na odcinku granicy Rzeczypospolitej Polskiej</w:t>
      </w:r>
      <w:r w:rsidR="00685BEB" w:rsidRPr="007E67F1">
        <w:t xml:space="preserve"> z </w:t>
      </w:r>
      <w:r w:rsidRPr="007E67F1">
        <w:t xml:space="preserve">Ukrainą zezwolił </w:t>
      </w:r>
      <w:r w:rsidR="002F1B96" w:rsidRPr="007E67F1">
        <w:t>obywatelowi Ukrainy</w:t>
      </w:r>
      <w:r w:rsidRPr="007E67F1">
        <w:t xml:space="preserve"> na wjazd na terytorium Rzeczypospolitej Polskiej na podstawie</w:t>
      </w:r>
      <w:r w:rsidR="00034831" w:rsidRPr="007E67F1">
        <w:t xml:space="preserve"> art. </w:t>
      </w:r>
      <w:r w:rsidRPr="007E67F1">
        <w:t>3</w:t>
      </w:r>
      <w:r w:rsidR="00034831" w:rsidRPr="007E67F1">
        <w:t>2 ust. </w:t>
      </w:r>
      <w:r w:rsidR="00685BEB" w:rsidRPr="007E67F1">
        <w:t>1 </w:t>
      </w:r>
      <w:r w:rsidRPr="007E67F1">
        <w:t>ustawy</w:t>
      </w:r>
      <w:r w:rsidR="00685BEB" w:rsidRPr="007E67F1">
        <w:t xml:space="preserve"> z </w:t>
      </w:r>
      <w:r w:rsidRPr="007E67F1">
        <w:t>dnia 1</w:t>
      </w:r>
      <w:r w:rsidR="00685BEB" w:rsidRPr="007E67F1">
        <w:t>2 </w:t>
      </w:r>
      <w:r w:rsidRPr="007E67F1">
        <w:t>grudnia 201</w:t>
      </w:r>
      <w:r w:rsidR="00685BEB" w:rsidRPr="007E67F1">
        <w:t>3 </w:t>
      </w:r>
      <w:r w:rsidRPr="007E67F1">
        <w:t>r.</w:t>
      </w:r>
      <w:r w:rsidR="00685BEB" w:rsidRPr="007E67F1">
        <w:t xml:space="preserve"> o </w:t>
      </w:r>
      <w:r w:rsidRPr="007E67F1">
        <w:t>cudzoziemcach</w:t>
      </w:r>
      <w:r w:rsidR="00685BEB" w:rsidRPr="007E67F1">
        <w:t xml:space="preserve"> w </w:t>
      </w:r>
      <w:r w:rsidR="00BD056C" w:rsidRPr="007E67F1">
        <w:t>okresie do</w:t>
      </w:r>
      <w:r w:rsidRPr="007E67F1">
        <w:t xml:space="preserve"> dnia określonego</w:t>
      </w:r>
      <w:r w:rsidR="00685BEB" w:rsidRPr="007E67F1">
        <w:t xml:space="preserve"> w </w:t>
      </w:r>
      <w:r w:rsidRPr="007E67F1">
        <w:t>przepisach wydanych na podstawie</w:t>
      </w:r>
      <w:r w:rsidR="00034831" w:rsidRPr="007E67F1">
        <w:t xml:space="preserve"> art. 2 ust. </w:t>
      </w:r>
      <w:r w:rsidR="008E345E" w:rsidRPr="007E67F1">
        <w:t>3</w:t>
      </w:r>
      <w:r w:rsidRPr="007E67F1">
        <w:t xml:space="preserve">, Komendant Główny Straży Granicznej może umieścić dane dotyczące tego </w:t>
      </w:r>
      <w:r w:rsidR="002F1B96" w:rsidRPr="007E67F1">
        <w:t>obywatela</w:t>
      </w:r>
      <w:r w:rsidR="00685BEB" w:rsidRPr="007E67F1">
        <w:t xml:space="preserve"> w </w:t>
      </w:r>
      <w:r w:rsidRPr="007E67F1">
        <w:t>rejestrze,</w:t>
      </w:r>
      <w:r w:rsidR="00685BEB" w:rsidRPr="007E67F1">
        <w:t xml:space="preserve"> o </w:t>
      </w:r>
      <w:r w:rsidRPr="007E67F1">
        <w:t>którym mowa</w:t>
      </w:r>
      <w:r w:rsidR="00034831" w:rsidRPr="007E67F1">
        <w:t xml:space="preserve"> w art. </w:t>
      </w:r>
      <w:r w:rsidRPr="007E67F1">
        <w:t>42</w:t>
      </w:r>
      <w:r w:rsidR="00034831" w:rsidRPr="007E67F1">
        <w:t>8 ust. 1 pkt 1 lit. </w:t>
      </w:r>
      <w:r w:rsidR="00685BEB" w:rsidRPr="007E67F1">
        <w:t>a </w:t>
      </w:r>
      <w:r w:rsidRPr="007E67F1">
        <w:t>ustawy</w:t>
      </w:r>
      <w:r w:rsidR="00685BEB" w:rsidRPr="007E67F1">
        <w:t xml:space="preserve"> z </w:t>
      </w:r>
      <w:r w:rsidRPr="007E67F1">
        <w:t>dnia 1</w:t>
      </w:r>
      <w:r w:rsidR="00685BEB" w:rsidRPr="007E67F1">
        <w:t>2 </w:t>
      </w:r>
      <w:r w:rsidRPr="007E67F1">
        <w:t>grudnia 201</w:t>
      </w:r>
      <w:r w:rsidR="00685BEB" w:rsidRPr="007E67F1">
        <w:t>3 </w:t>
      </w:r>
      <w:r w:rsidRPr="007E67F1">
        <w:t>r.</w:t>
      </w:r>
      <w:r w:rsidR="00792C06" w:rsidRPr="007E67F1">
        <w:t xml:space="preserve"> o </w:t>
      </w:r>
      <w:r w:rsidR="00D93BD5" w:rsidRPr="007E67F1">
        <w:t>cudzoziemcach</w:t>
      </w:r>
      <w:r w:rsidRPr="007E67F1">
        <w:t>,</w:t>
      </w:r>
      <w:r w:rsidR="00685BEB" w:rsidRPr="007E67F1">
        <w:t xml:space="preserve"> w </w:t>
      </w:r>
      <w:r w:rsidR="00A14925" w:rsidRPr="007E67F1">
        <w:t>terminie 3</w:t>
      </w:r>
      <w:r w:rsidR="00685BEB" w:rsidRPr="007E67F1">
        <w:t>0 </w:t>
      </w:r>
      <w:r w:rsidRPr="007E67F1">
        <w:t>dni od dnia,</w:t>
      </w:r>
      <w:r w:rsidR="00685BEB" w:rsidRPr="007E67F1">
        <w:t xml:space="preserve"> w </w:t>
      </w:r>
      <w:r w:rsidRPr="007E67F1">
        <w:t>którym zezwolono mu na wjazd.</w:t>
      </w:r>
    </w:p>
    <w:p w14:paraId="44E0CCA4" w14:textId="206DCE62" w:rsidR="00E37003" w:rsidRPr="007E67F1" w:rsidRDefault="00E37003" w:rsidP="00F31A38">
      <w:pPr>
        <w:pStyle w:val="ARTartustawynprozporzdzenia"/>
      </w:pPr>
      <w:r w:rsidRPr="007E67F1">
        <w:rPr>
          <w:rStyle w:val="Ppogrubienie"/>
        </w:rPr>
        <w:t>Art. </w:t>
      </w:r>
      <w:r w:rsidR="00A21630" w:rsidRPr="007E67F1">
        <w:rPr>
          <w:rStyle w:val="Ppogrubienie"/>
        </w:rPr>
        <w:t>41</w:t>
      </w:r>
      <w:r w:rsidRPr="007E67F1">
        <w:rPr>
          <w:rStyle w:val="Ppogrubienie"/>
        </w:rPr>
        <w:t>.</w:t>
      </w:r>
      <w:r w:rsidR="00685BEB" w:rsidRPr="007E67F1">
        <w:t> </w:t>
      </w:r>
      <w:r w:rsidR="00500A8E" w:rsidRPr="007E67F1">
        <w:t xml:space="preserve">Pobyt </w:t>
      </w:r>
      <w:r w:rsidR="002F1B96" w:rsidRPr="007E67F1">
        <w:t>obywatela Ukrainy</w:t>
      </w:r>
      <w:r w:rsidR="00500A8E" w:rsidRPr="007E67F1">
        <w:t>, któremu</w:t>
      </w:r>
      <w:r w:rsidRPr="007E67F1">
        <w:t xml:space="preserve"> komendant placówki Straży Granicznej na odcinku granicy Rzeczypospolitej Polskiej</w:t>
      </w:r>
      <w:r w:rsidR="00685BEB" w:rsidRPr="007E67F1">
        <w:t xml:space="preserve"> z </w:t>
      </w:r>
      <w:r w:rsidRPr="007E67F1">
        <w:t>Ukrainą zezwolił na wjazd na terytorium Rzeczypospolitej Polskiej na podstawie</w:t>
      </w:r>
      <w:r w:rsidR="00034831" w:rsidRPr="007E67F1">
        <w:t xml:space="preserve"> art. </w:t>
      </w:r>
      <w:r w:rsidRPr="007E67F1">
        <w:t>3</w:t>
      </w:r>
      <w:r w:rsidR="00034831" w:rsidRPr="007E67F1">
        <w:t>2 ust. </w:t>
      </w:r>
      <w:r w:rsidR="00685BEB" w:rsidRPr="007E67F1">
        <w:t>1 </w:t>
      </w:r>
      <w:r w:rsidRPr="007E67F1">
        <w:t>ustawy</w:t>
      </w:r>
      <w:r w:rsidR="00685BEB" w:rsidRPr="007E67F1">
        <w:t xml:space="preserve"> z </w:t>
      </w:r>
      <w:r w:rsidRPr="007E67F1">
        <w:t>dnia 1</w:t>
      </w:r>
      <w:r w:rsidR="00685BEB" w:rsidRPr="007E67F1">
        <w:t>2 </w:t>
      </w:r>
      <w:r w:rsidRPr="007E67F1">
        <w:t>grudnia 201</w:t>
      </w:r>
      <w:r w:rsidR="00685BEB" w:rsidRPr="007E67F1">
        <w:t>3 </w:t>
      </w:r>
      <w:r w:rsidRPr="007E67F1">
        <w:t>r.</w:t>
      </w:r>
      <w:r w:rsidR="00685BEB" w:rsidRPr="007E67F1">
        <w:t xml:space="preserve"> o </w:t>
      </w:r>
      <w:r w:rsidRPr="007E67F1">
        <w:t>cudzoziemcach</w:t>
      </w:r>
      <w:r w:rsidR="00500A8E" w:rsidRPr="007E67F1">
        <w:t>, uznaje się za legalny do dnia 3</w:t>
      </w:r>
      <w:r w:rsidR="00792C06" w:rsidRPr="007E67F1">
        <w:t>1 </w:t>
      </w:r>
      <w:r w:rsidR="002F1B96" w:rsidRPr="007E67F1">
        <w:t>grudnia</w:t>
      </w:r>
      <w:r w:rsidR="00500A8E" w:rsidRPr="007E67F1">
        <w:t xml:space="preserve"> 202</w:t>
      </w:r>
      <w:r w:rsidR="00792C06" w:rsidRPr="007E67F1">
        <w:t>2 </w:t>
      </w:r>
      <w:r w:rsidR="00500A8E" w:rsidRPr="007E67F1">
        <w:t>r.</w:t>
      </w:r>
      <w:r w:rsidR="009A5A15">
        <w:t xml:space="preserve"> </w:t>
      </w:r>
    </w:p>
    <w:p w14:paraId="7F179002" w14:textId="7A266C0C" w:rsidR="00070F79" w:rsidRPr="007E67F1" w:rsidRDefault="00A21630" w:rsidP="00070F79">
      <w:pPr>
        <w:pStyle w:val="ARTartustawynprozporzdzenia"/>
      </w:pPr>
      <w:r w:rsidRPr="007E67F1">
        <w:rPr>
          <w:rStyle w:val="Ppogrubienie"/>
        </w:rPr>
        <w:t>Art. 42</w:t>
      </w:r>
      <w:r w:rsidR="000223BC" w:rsidRPr="007E67F1">
        <w:rPr>
          <w:rStyle w:val="Ppogrubienie"/>
        </w:rPr>
        <w:t>.</w:t>
      </w:r>
      <w:r w:rsidR="009A5A15">
        <w:t xml:space="preserve"> </w:t>
      </w:r>
      <w:r w:rsidR="000223BC" w:rsidRPr="007E67F1">
        <w:t xml:space="preserve">1. </w:t>
      </w:r>
      <w:r w:rsidR="00070F79" w:rsidRPr="007E67F1">
        <w:t xml:space="preserve">Obywatelowi polskiemu albo obywatelowi Ukrainy, </w:t>
      </w:r>
      <w:r w:rsidR="00FF7746" w:rsidRPr="007E67F1">
        <w:t>którego pobyt na terytorium Rzeczypospolitej Polskiej jest uznawany za legalny na podstawie</w:t>
      </w:r>
      <w:r w:rsidR="00034831" w:rsidRPr="007E67F1">
        <w:t> art. 2 ust. </w:t>
      </w:r>
      <w:r w:rsidR="00070F79" w:rsidRPr="007E67F1">
        <w:t>1, którzy</w:t>
      </w:r>
      <w:r w:rsidR="00034831" w:rsidRPr="007E67F1">
        <w:t xml:space="preserve"> w </w:t>
      </w:r>
      <w:r w:rsidR="00070F79" w:rsidRPr="007E67F1">
        <w:t>dniu 24 lutego 2022 r. byli studentami uczelni działającej na terytorium Ukrainy</w:t>
      </w:r>
      <w:r w:rsidR="00034831" w:rsidRPr="007E67F1">
        <w:t xml:space="preserve"> i </w:t>
      </w:r>
      <w:r w:rsidR="00070F79" w:rsidRPr="007E67F1">
        <w:t>którzy oświadczą, że</w:t>
      </w:r>
      <w:r w:rsidR="00034831" w:rsidRPr="007E67F1">
        <w:t xml:space="preserve"> w </w:t>
      </w:r>
      <w:r w:rsidR="00070F79" w:rsidRPr="007E67F1">
        <w:t>tym dniu studiowali na określonym roku studiów na danym kierunku i poziomie studiów w uczelni działającej na terytorium Ukrainy</w:t>
      </w:r>
      <w:r w:rsidR="00034831" w:rsidRPr="007E67F1">
        <w:t xml:space="preserve"> i </w:t>
      </w:r>
      <w:r w:rsidR="00070F79" w:rsidRPr="007E67F1">
        <w:t>nie dysponują dokumentami poświadczającymi okresy studiów, zdane egzaminy, zaliczenia lub praktyki zawodowe, wydanymi przez tę uczelnię, mogą zostać uznane odpowiednie okresy tych studiów w drodze weryfikacji osiągniętych efektów uczenia się.</w:t>
      </w:r>
      <w:r w:rsidR="009A5A15">
        <w:t xml:space="preserve"> </w:t>
      </w:r>
    </w:p>
    <w:p w14:paraId="45FC942A" w14:textId="77777777" w:rsidR="000223BC" w:rsidRPr="007E67F1" w:rsidRDefault="000223BC" w:rsidP="00F31A38">
      <w:pPr>
        <w:pStyle w:val="USTustnpkodeksu"/>
      </w:pPr>
      <w:r w:rsidRPr="007E67F1">
        <w:t>2. Uczelnia,</w:t>
      </w:r>
      <w:r w:rsidR="00685BEB" w:rsidRPr="007E67F1">
        <w:t xml:space="preserve"> w </w:t>
      </w:r>
      <w:r w:rsidRPr="007E67F1">
        <w:t>której student,</w:t>
      </w:r>
      <w:r w:rsidR="00685BEB" w:rsidRPr="007E67F1">
        <w:t xml:space="preserve"> o </w:t>
      </w:r>
      <w:r w:rsidRPr="007E67F1">
        <w:t>którym mowa</w:t>
      </w:r>
      <w:r w:rsidR="00034831" w:rsidRPr="007E67F1">
        <w:t xml:space="preserve"> w ust. </w:t>
      </w:r>
      <w:r w:rsidRPr="007E67F1">
        <w:t>1, ubiega się</w:t>
      </w:r>
      <w:r w:rsidR="00685BEB" w:rsidRPr="007E67F1">
        <w:t xml:space="preserve"> o </w:t>
      </w:r>
      <w:r w:rsidRPr="007E67F1">
        <w:t>przyjęcie na studia</w:t>
      </w:r>
      <w:r w:rsidR="00E73A6E" w:rsidRPr="007E67F1">
        <w:t>,</w:t>
      </w:r>
      <w:r w:rsidRPr="007E67F1">
        <w:t xml:space="preserve"> przeprowadza weryfikację osiągniętych efektów uczenia się zgodnie</w:t>
      </w:r>
      <w:r w:rsidR="00685BEB" w:rsidRPr="007E67F1">
        <w:t xml:space="preserve"> z </w:t>
      </w:r>
      <w:r w:rsidRPr="007E67F1">
        <w:t>ustalonymi przez siebie zasadami.</w:t>
      </w:r>
    </w:p>
    <w:p w14:paraId="05CCD76B" w14:textId="77777777" w:rsidR="000223BC" w:rsidRPr="007E67F1" w:rsidRDefault="000223BC" w:rsidP="00F31A38">
      <w:pPr>
        <w:pStyle w:val="USTustnpkodeksu"/>
      </w:pPr>
      <w:r w:rsidRPr="007E67F1">
        <w:t>3.</w:t>
      </w:r>
      <w:r w:rsidR="00685BEB" w:rsidRPr="007E67F1">
        <w:t xml:space="preserve"> W </w:t>
      </w:r>
      <w:r w:rsidRPr="007E67F1">
        <w:t>przypadku stwierdzenia różnic</w:t>
      </w:r>
      <w:r w:rsidR="00685BEB" w:rsidRPr="007E67F1">
        <w:t xml:space="preserve"> w </w:t>
      </w:r>
      <w:r w:rsidRPr="007E67F1">
        <w:t>programie studiów lub efektach uczenia się uczelnia może zobowiązać studenta,</w:t>
      </w:r>
      <w:r w:rsidR="00685BEB" w:rsidRPr="007E67F1">
        <w:t xml:space="preserve"> o </w:t>
      </w:r>
      <w:r w:rsidRPr="007E67F1">
        <w:t>którym mowa</w:t>
      </w:r>
      <w:r w:rsidR="00034831" w:rsidRPr="007E67F1">
        <w:t xml:space="preserve"> w ust. </w:t>
      </w:r>
      <w:r w:rsidRPr="007E67F1">
        <w:t>1, do złożenia określonych egzaminów lub odbycia praktyk zawodowych.</w:t>
      </w:r>
    </w:p>
    <w:p w14:paraId="1E70D447" w14:textId="77777777" w:rsidR="00C8559D" w:rsidRPr="007E67F1" w:rsidRDefault="00A21630" w:rsidP="00C34B29">
      <w:pPr>
        <w:pStyle w:val="ARTartustawynprozporzdzenia"/>
      </w:pPr>
      <w:r w:rsidRPr="007E67F1">
        <w:rPr>
          <w:rStyle w:val="Ppogrubienie"/>
        </w:rPr>
        <w:t>Art. 43</w:t>
      </w:r>
      <w:r w:rsidR="000223BC" w:rsidRPr="007E67F1">
        <w:rPr>
          <w:rStyle w:val="Ppogrubienie"/>
        </w:rPr>
        <w:t>.</w:t>
      </w:r>
      <w:r w:rsidR="000223BC" w:rsidRPr="007E67F1">
        <w:t> Obywatel polski, który wjechał na terytorium Rzeczypospolitej Polskiej bezpośrednio</w:t>
      </w:r>
      <w:r w:rsidR="00685BEB" w:rsidRPr="007E67F1">
        <w:t xml:space="preserve"> z </w:t>
      </w:r>
      <w:r w:rsidR="000223BC" w:rsidRPr="007E67F1">
        <w:t>terytorium Ukrainy</w:t>
      </w:r>
      <w:r w:rsidR="00685BEB" w:rsidRPr="007E67F1">
        <w:t xml:space="preserve"> w </w:t>
      </w:r>
      <w:r w:rsidR="000223BC" w:rsidRPr="007E67F1">
        <w:t>okresie od dnia 2</w:t>
      </w:r>
      <w:r w:rsidR="00685BEB" w:rsidRPr="007E67F1">
        <w:t>4 </w:t>
      </w:r>
      <w:r w:rsidR="000223BC" w:rsidRPr="007E67F1">
        <w:t>lutego 202</w:t>
      </w:r>
      <w:r w:rsidR="00685BEB" w:rsidRPr="007E67F1">
        <w:t>2 </w:t>
      </w:r>
      <w:r w:rsidR="000223BC" w:rsidRPr="007E67F1">
        <w:t>r. do dnia określonego</w:t>
      </w:r>
      <w:r w:rsidR="00685BEB" w:rsidRPr="007E67F1">
        <w:t xml:space="preserve"> w </w:t>
      </w:r>
      <w:r w:rsidR="000223BC" w:rsidRPr="007E67F1">
        <w:t>przepisach wydanych na podstawie</w:t>
      </w:r>
      <w:r w:rsidR="00034831" w:rsidRPr="007E67F1">
        <w:t xml:space="preserve"> art. 2 ust. </w:t>
      </w:r>
      <w:r w:rsidR="009C23B1" w:rsidRPr="007E67F1">
        <w:t>3</w:t>
      </w:r>
      <w:r w:rsidR="000223BC" w:rsidRPr="007E67F1">
        <w:t xml:space="preserve">, albo </w:t>
      </w:r>
      <w:r w:rsidR="00B74E41" w:rsidRPr="007E67F1">
        <w:t>obywatel Ukrainy</w:t>
      </w:r>
      <w:r w:rsidR="000223BC" w:rsidRPr="007E67F1">
        <w:t>,</w:t>
      </w:r>
      <w:r w:rsidR="00685BEB" w:rsidRPr="007E67F1">
        <w:t xml:space="preserve"> </w:t>
      </w:r>
      <w:r w:rsidR="00C34B29" w:rsidRPr="007E67F1">
        <w:t xml:space="preserve">którego pobyt na terytorium Rzeczypospolitej Polskiej </w:t>
      </w:r>
      <w:r w:rsidR="00FF7746" w:rsidRPr="007E67F1">
        <w:t>jest uznawany</w:t>
      </w:r>
      <w:r w:rsidR="00C34B29" w:rsidRPr="007E67F1">
        <w:t xml:space="preserve"> za legalny na podstawie art. 2 ust. 1</w:t>
      </w:r>
      <w:r w:rsidR="000223BC" w:rsidRPr="007E67F1">
        <w:t>, który oświadczy, że</w:t>
      </w:r>
      <w:r w:rsidR="00792C06" w:rsidRPr="007E67F1">
        <w:t xml:space="preserve"> w </w:t>
      </w:r>
      <w:r w:rsidR="00C8559D" w:rsidRPr="007E67F1">
        <w:t>dniu 2</w:t>
      </w:r>
      <w:r w:rsidR="00792C06" w:rsidRPr="007E67F1">
        <w:t>4 </w:t>
      </w:r>
      <w:r w:rsidR="00C8559D" w:rsidRPr="007E67F1">
        <w:t>lutego 202</w:t>
      </w:r>
      <w:r w:rsidR="00792C06" w:rsidRPr="007E67F1">
        <w:t>2 </w:t>
      </w:r>
      <w:r w:rsidR="00C8559D" w:rsidRPr="007E67F1">
        <w:t>r.</w:t>
      </w:r>
      <w:r w:rsidR="000223BC" w:rsidRPr="007E67F1">
        <w:t xml:space="preserve"> pracował jako nauczyciel akademicki</w:t>
      </w:r>
      <w:r w:rsidR="00685BEB" w:rsidRPr="007E67F1">
        <w:t xml:space="preserve"> w </w:t>
      </w:r>
      <w:r w:rsidR="000223BC" w:rsidRPr="007E67F1">
        <w:t xml:space="preserve">uczelni </w:t>
      </w:r>
      <w:r w:rsidR="00070F79" w:rsidRPr="007E67F1">
        <w:t xml:space="preserve">działającej </w:t>
      </w:r>
      <w:r w:rsidR="000223BC" w:rsidRPr="007E67F1">
        <w:t>na terytorium Ukrainy oraz posiada wymagany tytuł zawodowy, stopień naukowy, stopień</w:t>
      </w:r>
      <w:r w:rsidR="00685BEB" w:rsidRPr="007E67F1">
        <w:t xml:space="preserve"> w </w:t>
      </w:r>
      <w:r w:rsidR="00E73A6E" w:rsidRPr="007E67F1">
        <w:t>zakresie sztuki</w:t>
      </w:r>
      <w:r w:rsidR="000223BC" w:rsidRPr="007E67F1">
        <w:t xml:space="preserve"> lub tytuł profesora</w:t>
      </w:r>
      <w:r w:rsidR="00685BEB" w:rsidRPr="007E67F1">
        <w:t xml:space="preserve"> i </w:t>
      </w:r>
      <w:r w:rsidR="000223BC" w:rsidRPr="007E67F1">
        <w:t>odpowiednie kwalifikacje do zajmowania danego stanowiska</w:t>
      </w:r>
      <w:r w:rsidR="00E73A6E" w:rsidRPr="007E67F1">
        <w:t>,</w:t>
      </w:r>
      <w:r w:rsidR="000223BC" w:rsidRPr="007E67F1">
        <w:t xml:space="preserve"> może zostać zatrudniony</w:t>
      </w:r>
      <w:r w:rsidR="00685BEB" w:rsidRPr="007E67F1">
        <w:t xml:space="preserve"> w </w:t>
      </w:r>
      <w:r w:rsidR="000223BC" w:rsidRPr="007E67F1">
        <w:t>uczelni jako nauczyciel akademicki bez przeprowadzenia konkursu,</w:t>
      </w:r>
      <w:r w:rsidR="00685BEB" w:rsidRPr="007E67F1">
        <w:t xml:space="preserve"> o </w:t>
      </w:r>
      <w:r w:rsidR="000223BC" w:rsidRPr="007E67F1">
        <w:t>którym mowa</w:t>
      </w:r>
      <w:r w:rsidR="00034831" w:rsidRPr="007E67F1">
        <w:t xml:space="preserve"> w art. </w:t>
      </w:r>
      <w:r w:rsidR="000223BC" w:rsidRPr="007E67F1">
        <w:t>11</w:t>
      </w:r>
      <w:r w:rsidR="00034831" w:rsidRPr="007E67F1">
        <w:t>9 ust. </w:t>
      </w:r>
      <w:r w:rsidR="00685BEB" w:rsidRPr="007E67F1">
        <w:t>1 </w:t>
      </w:r>
      <w:r w:rsidR="000223BC" w:rsidRPr="007E67F1">
        <w:t>ustawy</w:t>
      </w:r>
      <w:r w:rsidR="00685BEB" w:rsidRPr="007E67F1">
        <w:t xml:space="preserve"> z </w:t>
      </w:r>
      <w:r w:rsidR="000223BC" w:rsidRPr="007E67F1">
        <w:t>dnia 2</w:t>
      </w:r>
      <w:r w:rsidR="00685BEB" w:rsidRPr="007E67F1">
        <w:t>0 </w:t>
      </w:r>
      <w:r w:rsidR="000223BC" w:rsidRPr="007E67F1">
        <w:t>lipca 2018 r. – Prawo</w:t>
      </w:r>
      <w:r w:rsidR="00685BEB" w:rsidRPr="007E67F1">
        <w:t xml:space="preserve"> o </w:t>
      </w:r>
      <w:r w:rsidR="000223BC" w:rsidRPr="007E67F1">
        <w:t>szkolnictwie wyższym</w:t>
      </w:r>
      <w:r w:rsidR="00685BEB" w:rsidRPr="007E67F1">
        <w:t xml:space="preserve"> i </w:t>
      </w:r>
      <w:r w:rsidR="000223BC" w:rsidRPr="007E67F1">
        <w:t>nauce.</w:t>
      </w:r>
    </w:p>
    <w:p w14:paraId="698C684E" w14:textId="77777777" w:rsidR="00C8559D" w:rsidRPr="007E67F1" w:rsidRDefault="00C8559D" w:rsidP="00C8559D">
      <w:pPr>
        <w:pStyle w:val="ARTartustawynprozporzdzenia"/>
      </w:pPr>
      <w:r w:rsidRPr="007E67F1">
        <w:rPr>
          <w:rStyle w:val="Ppogrubienie"/>
        </w:rPr>
        <w:t xml:space="preserve">Art. </w:t>
      </w:r>
      <w:r w:rsidR="00A21630" w:rsidRPr="007E67F1">
        <w:rPr>
          <w:rStyle w:val="Ppogrubienie"/>
        </w:rPr>
        <w:t>44</w:t>
      </w:r>
      <w:r w:rsidR="009C23B1" w:rsidRPr="007E67F1">
        <w:rPr>
          <w:rStyle w:val="Ppogrubienie"/>
        </w:rPr>
        <w:t>.</w:t>
      </w:r>
      <w:r w:rsidRPr="007E67F1">
        <w:t xml:space="preserve"> Obywatel polski, który wjechał na terytorium Rzeczypospolitej Polskiej bezpośrednio</w:t>
      </w:r>
      <w:r w:rsidR="00792C06" w:rsidRPr="007E67F1">
        <w:t xml:space="preserve"> z </w:t>
      </w:r>
      <w:r w:rsidRPr="007E67F1">
        <w:t>terytorium Ukrainy</w:t>
      </w:r>
      <w:r w:rsidR="00792C06" w:rsidRPr="007E67F1">
        <w:t xml:space="preserve"> w </w:t>
      </w:r>
      <w:r w:rsidRPr="007E67F1">
        <w:t>okresie od dnia 2</w:t>
      </w:r>
      <w:r w:rsidR="00792C06" w:rsidRPr="007E67F1">
        <w:t>4 </w:t>
      </w:r>
      <w:r w:rsidRPr="007E67F1">
        <w:t>lutego 202</w:t>
      </w:r>
      <w:r w:rsidR="00792C06" w:rsidRPr="007E67F1">
        <w:t>2 </w:t>
      </w:r>
      <w:r w:rsidRPr="007E67F1">
        <w:t>r. do dnia określonego</w:t>
      </w:r>
      <w:r w:rsidR="00792C06" w:rsidRPr="007E67F1">
        <w:t xml:space="preserve"> w </w:t>
      </w:r>
      <w:r w:rsidRPr="007E67F1">
        <w:t>przepisach wydanych na podstawie</w:t>
      </w:r>
      <w:r w:rsidR="00034831" w:rsidRPr="007E67F1">
        <w:t xml:space="preserve"> art. 2 ust. </w:t>
      </w:r>
      <w:r w:rsidR="007B630E" w:rsidRPr="007E67F1">
        <w:t>3</w:t>
      </w:r>
      <w:r w:rsidR="00B74E41" w:rsidRPr="007E67F1">
        <w:t>, albo obywatel Ukrainy</w:t>
      </w:r>
      <w:r w:rsidRPr="007E67F1">
        <w:t>,</w:t>
      </w:r>
      <w:r w:rsidR="00C34B29" w:rsidRPr="007E67F1">
        <w:t xml:space="preserve"> którego pobyt na terytorium Rzeczypospolitej Polskiej </w:t>
      </w:r>
      <w:r w:rsidR="00FF7746" w:rsidRPr="007E67F1">
        <w:t>jest uznawany</w:t>
      </w:r>
      <w:r w:rsidR="00C34B29" w:rsidRPr="007E67F1">
        <w:t xml:space="preserve"> za legalny na podstawie art. 2 ust. 1</w:t>
      </w:r>
      <w:r w:rsidRPr="007E67F1">
        <w:t>, który oświadczy, że</w:t>
      </w:r>
      <w:r w:rsidR="00792C06" w:rsidRPr="007E67F1">
        <w:t xml:space="preserve"> w </w:t>
      </w:r>
      <w:r w:rsidRPr="007E67F1">
        <w:t>dniu 2</w:t>
      </w:r>
      <w:r w:rsidR="00792C06" w:rsidRPr="007E67F1">
        <w:t>4 </w:t>
      </w:r>
      <w:r w:rsidRPr="007E67F1">
        <w:t>lutego 202</w:t>
      </w:r>
      <w:r w:rsidR="00792C06" w:rsidRPr="007E67F1">
        <w:t>2 </w:t>
      </w:r>
      <w:r w:rsidRPr="007E67F1">
        <w:t>r. pracował</w:t>
      </w:r>
      <w:r w:rsidR="00792C06" w:rsidRPr="007E67F1">
        <w:t xml:space="preserve"> w </w:t>
      </w:r>
      <w:r w:rsidRPr="007E67F1">
        <w:t>charakterze pracownika naukowego</w:t>
      </w:r>
      <w:r w:rsidR="004B389E" w:rsidRPr="007E67F1">
        <w:t xml:space="preserve"> na terytorium Ukrainy</w:t>
      </w:r>
      <w:r w:rsidR="00E73A6E" w:rsidRPr="007E67F1">
        <w:t>,</w:t>
      </w:r>
      <w:r w:rsidRPr="007E67F1">
        <w:t xml:space="preserve"> oraz ma odpowiedni tytuł zawodowy, stopień naukowy, stopień</w:t>
      </w:r>
      <w:r w:rsidR="00792C06" w:rsidRPr="007E67F1">
        <w:t xml:space="preserve"> w </w:t>
      </w:r>
      <w:r w:rsidR="00E73A6E" w:rsidRPr="007E67F1">
        <w:t xml:space="preserve">zakresie sztuki </w:t>
      </w:r>
      <w:r w:rsidRPr="007E67F1">
        <w:t>lub tytuł profesora</w:t>
      </w:r>
      <w:r w:rsidR="00792C06" w:rsidRPr="007E67F1">
        <w:t xml:space="preserve"> i </w:t>
      </w:r>
      <w:r w:rsidRPr="007E67F1">
        <w:t>odpowiednie kwalifikacje do zajmowania danego stanowiska</w:t>
      </w:r>
      <w:r w:rsidR="00E73A6E" w:rsidRPr="007E67F1">
        <w:t>,</w:t>
      </w:r>
      <w:r w:rsidRPr="007E67F1">
        <w:t xml:space="preserve"> może zostać zatrudniony</w:t>
      </w:r>
      <w:r w:rsidR="00792C06" w:rsidRPr="007E67F1">
        <w:t xml:space="preserve"> w </w:t>
      </w:r>
      <w:r w:rsidRPr="007E67F1">
        <w:t>jednostkach naukowych oraz innych jednostkach organizacyjnych Polskiej Akademii Nauk bez przeprowadzenia konkursu,</w:t>
      </w:r>
      <w:r w:rsidR="00792C06" w:rsidRPr="007E67F1">
        <w:t xml:space="preserve"> o </w:t>
      </w:r>
      <w:r w:rsidRPr="007E67F1">
        <w:t>którym mowa</w:t>
      </w:r>
      <w:r w:rsidR="00034831" w:rsidRPr="007E67F1">
        <w:t xml:space="preserve"> w art. </w:t>
      </w:r>
      <w:r w:rsidRPr="007E67F1">
        <w:t>9</w:t>
      </w:r>
      <w:r w:rsidR="00034831" w:rsidRPr="007E67F1">
        <w:t>1 ust. </w:t>
      </w:r>
      <w:r w:rsidR="00792C06" w:rsidRPr="007E67F1">
        <w:t>5 </w:t>
      </w:r>
      <w:r w:rsidRPr="007E67F1">
        <w:t>ustawy</w:t>
      </w:r>
      <w:r w:rsidR="00792C06" w:rsidRPr="007E67F1">
        <w:t xml:space="preserve"> z </w:t>
      </w:r>
      <w:r w:rsidRPr="007E67F1">
        <w:t>dnia 3</w:t>
      </w:r>
      <w:r w:rsidR="00792C06" w:rsidRPr="007E67F1">
        <w:t>0 </w:t>
      </w:r>
      <w:r w:rsidRPr="007E67F1">
        <w:t>kwietnia 201</w:t>
      </w:r>
      <w:r w:rsidR="00792C06" w:rsidRPr="007E67F1">
        <w:t>0 </w:t>
      </w:r>
      <w:r w:rsidRPr="007E67F1">
        <w:t>r.</w:t>
      </w:r>
      <w:r w:rsidR="00792C06" w:rsidRPr="007E67F1">
        <w:t xml:space="preserve"> o </w:t>
      </w:r>
      <w:r w:rsidRPr="007E67F1">
        <w:t>Polskiej Akademii Nauk (</w:t>
      </w:r>
      <w:r w:rsidR="002E261D">
        <w:t xml:space="preserve">Dz. </w:t>
      </w:r>
      <w:r w:rsidR="00034831" w:rsidRPr="007E67F1">
        <w:t>U.</w:t>
      </w:r>
      <w:r w:rsidR="002E261D">
        <w:t xml:space="preserve"> </w:t>
      </w:r>
      <w:r w:rsidR="00792C06" w:rsidRPr="007E67F1">
        <w:t>z </w:t>
      </w:r>
      <w:r w:rsidRPr="007E67F1">
        <w:t>202</w:t>
      </w:r>
      <w:r w:rsidR="00792C06" w:rsidRPr="007E67F1">
        <w:t>0 </w:t>
      </w:r>
      <w:r w:rsidRPr="007E67F1">
        <w:t>r.</w:t>
      </w:r>
      <w:r w:rsidR="00034831" w:rsidRPr="007E67F1">
        <w:t xml:space="preserve"> poz. </w:t>
      </w:r>
      <w:r w:rsidRPr="007E67F1">
        <w:t>1796).</w:t>
      </w:r>
    </w:p>
    <w:p w14:paraId="4A8A613C" w14:textId="77777777" w:rsidR="00C8559D" w:rsidRPr="007E67F1" w:rsidRDefault="00C8559D" w:rsidP="00C8559D">
      <w:pPr>
        <w:pStyle w:val="ARTartustawynprozporzdzenia"/>
      </w:pPr>
      <w:r w:rsidRPr="007E67F1">
        <w:rPr>
          <w:rStyle w:val="Ppogrubienie"/>
        </w:rPr>
        <w:t xml:space="preserve">Art. </w:t>
      </w:r>
      <w:r w:rsidR="00A21630" w:rsidRPr="007E67F1">
        <w:rPr>
          <w:rStyle w:val="Ppogrubienie"/>
        </w:rPr>
        <w:t>45</w:t>
      </w:r>
      <w:r w:rsidR="002F31F3" w:rsidRPr="007E67F1">
        <w:rPr>
          <w:rStyle w:val="Ppogrubienie"/>
        </w:rPr>
        <w:t>.</w:t>
      </w:r>
      <w:r w:rsidRPr="007E67F1">
        <w:t xml:space="preserve"> Obywatel polski, który wjechał na terytorium Rzeczypospolitej Polskiej bezpośrednio</w:t>
      </w:r>
      <w:r w:rsidR="00792C06" w:rsidRPr="007E67F1">
        <w:t xml:space="preserve"> z </w:t>
      </w:r>
      <w:r w:rsidRPr="007E67F1">
        <w:t>terytorium Ukrainy</w:t>
      </w:r>
      <w:r w:rsidR="00792C06" w:rsidRPr="007E67F1">
        <w:t xml:space="preserve"> w </w:t>
      </w:r>
      <w:r w:rsidRPr="007E67F1">
        <w:t>okresie od dnia 2</w:t>
      </w:r>
      <w:r w:rsidR="00792C06" w:rsidRPr="007E67F1">
        <w:t>4 </w:t>
      </w:r>
      <w:r w:rsidRPr="007E67F1">
        <w:t>lutego 202</w:t>
      </w:r>
      <w:r w:rsidR="00792C06" w:rsidRPr="007E67F1">
        <w:t>2 </w:t>
      </w:r>
      <w:r w:rsidRPr="007E67F1">
        <w:t>r. do dnia określonego</w:t>
      </w:r>
      <w:r w:rsidR="00792C06" w:rsidRPr="007E67F1">
        <w:t xml:space="preserve"> w </w:t>
      </w:r>
      <w:r w:rsidRPr="007E67F1">
        <w:t>przepisach wydanych na podstawie</w:t>
      </w:r>
      <w:r w:rsidR="00034831" w:rsidRPr="007E67F1">
        <w:t xml:space="preserve"> art. 2 ust. </w:t>
      </w:r>
      <w:r w:rsidR="002F31F3" w:rsidRPr="007E67F1">
        <w:t>3</w:t>
      </w:r>
      <w:r w:rsidR="00B74E41" w:rsidRPr="007E67F1">
        <w:t>, albo obywatel Ukrainy</w:t>
      </w:r>
      <w:r w:rsidRPr="007E67F1">
        <w:t>,</w:t>
      </w:r>
      <w:r w:rsidR="00792C06" w:rsidRPr="007E67F1">
        <w:t xml:space="preserve"> </w:t>
      </w:r>
      <w:r w:rsidR="00C34B29" w:rsidRPr="007E67F1">
        <w:t xml:space="preserve">którego pobyt na terytorium Rzeczypospolitej Polskiej </w:t>
      </w:r>
      <w:r w:rsidR="00FF7746" w:rsidRPr="007E67F1">
        <w:t>jest uznawany</w:t>
      </w:r>
      <w:r w:rsidR="00C34B29" w:rsidRPr="007E67F1">
        <w:t xml:space="preserve"> za legalny na podstawie art. 2 ust. 1</w:t>
      </w:r>
      <w:r w:rsidRPr="007E67F1">
        <w:t>, który oświadczy, że</w:t>
      </w:r>
      <w:r w:rsidR="00792C06" w:rsidRPr="007E67F1">
        <w:t xml:space="preserve"> w </w:t>
      </w:r>
      <w:r w:rsidRPr="007E67F1">
        <w:t>dniu 2</w:t>
      </w:r>
      <w:r w:rsidR="00792C06" w:rsidRPr="007E67F1">
        <w:t>4 </w:t>
      </w:r>
      <w:r w:rsidRPr="007E67F1">
        <w:t>lutego 202</w:t>
      </w:r>
      <w:r w:rsidR="00792C06" w:rsidRPr="007E67F1">
        <w:t>2 </w:t>
      </w:r>
      <w:r w:rsidRPr="007E67F1">
        <w:t>r. pracował</w:t>
      </w:r>
      <w:r w:rsidR="00792C06" w:rsidRPr="007E67F1">
        <w:t xml:space="preserve"> w </w:t>
      </w:r>
      <w:r w:rsidRPr="007E67F1">
        <w:t>charakterze pracownika naukowego</w:t>
      </w:r>
      <w:r w:rsidR="004B389E" w:rsidRPr="007E67F1">
        <w:t xml:space="preserve"> na terytorium Ukrainy</w:t>
      </w:r>
      <w:r w:rsidRPr="007E67F1">
        <w:t>, oraz ma odpowiedni tytuł zawodowy, stopień naukowy, stopień</w:t>
      </w:r>
      <w:r w:rsidR="00792C06" w:rsidRPr="007E67F1">
        <w:t xml:space="preserve"> w </w:t>
      </w:r>
      <w:r w:rsidR="00E73A6E" w:rsidRPr="007E67F1">
        <w:t>zakresie sztuki</w:t>
      </w:r>
      <w:r w:rsidRPr="007E67F1">
        <w:t xml:space="preserve"> lub tytuł profesora</w:t>
      </w:r>
      <w:r w:rsidR="00792C06" w:rsidRPr="007E67F1">
        <w:t xml:space="preserve"> i </w:t>
      </w:r>
      <w:r w:rsidRPr="007E67F1">
        <w:t xml:space="preserve">odpowiednie kwalifikacje do </w:t>
      </w:r>
      <w:r w:rsidR="00A5139E" w:rsidRPr="007E67F1">
        <w:t>zajmowania danego stanowiska</w:t>
      </w:r>
      <w:r w:rsidR="00E73A6E" w:rsidRPr="007E67F1">
        <w:t>,</w:t>
      </w:r>
      <w:r w:rsidR="00A5139E" w:rsidRPr="007E67F1">
        <w:t xml:space="preserve"> może zostać zatrudniony w instytucie bez przeprowadzenia konkursu, o którym mowa</w:t>
      </w:r>
      <w:r w:rsidR="00034831" w:rsidRPr="007E67F1">
        <w:t xml:space="preserve"> w art. </w:t>
      </w:r>
      <w:r w:rsidR="00A5139E" w:rsidRPr="007E67F1">
        <w:t>4</w:t>
      </w:r>
      <w:r w:rsidR="00034831" w:rsidRPr="007E67F1">
        <w:t>3 ust. </w:t>
      </w:r>
      <w:r w:rsidR="00A5139E" w:rsidRPr="007E67F1">
        <w:t>6 ustawy z dnia 30 kwietnia 2010 r. o instytutach badawczych (</w:t>
      </w:r>
      <w:r w:rsidR="00034831" w:rsidRPr="007E67F1">
        <w:t>Dz. U.</w:t>
      </w:r>
      <w:r w:rsidR="002E261D">
        <w:t xml:space="preserve"> z 2022 r. poz. 498</w:t>
      </w:r>
      <w:r w:rsidR="00A5139E" w:rsidRPr="007E67F1">
        <w:t>).</w:t>
      </w:r>
    </w:p>
    <w:p w14:paraId="39C12007" w14:textId="77777777" w:rsidR="00C8559D" w:rsidRPr="007E67F1" w:rsidRDefault="00A21630" w:rsidP="00C8559D">
      <w:pPr>
        <w:pStyle w:val="ARTartustawynprozporzdzenia"/>
      </w:pPr>
      <w:r w:rsidRPr="007E67F1">
        <w:rPr>
          <w:rStyle w:val="Ppogrubienie"/>
        </w:rPr>
        <w:t>Art. 46</w:t>
      </w:r>
      <w:r w:rsidR="002F31F3" w:rsidRPr="007E67F1">
        <w:rPr>
          <w:rStyle w:val="Ppogrubienie"/>
        </w:rPr>
        <w:t>.</w:t>
      </w:r>
      <w:r w:rsidR="00C8559D" w:rsidRPr="007E67F1">
        <w:t xml:space="preserve"> Obywatel polski, który wjechał na terytorium Rzeczypospolitej Polskiej bezpośrednio</w:t>
      </w:r>
      <w:r w:rsidR="00792C06" w:rsidRPr="007E67F1">
        <w:t xml:space="preserve"> z </w:t>
      </w:r>
      <w:r w:rsidR="00C8559D" w:rsidRPr="007E67F1">
        <w:t>terytorium Ukrainy</w:t>
      </w:r>
      <w:r w:rsidR="00792C06" w:rsidRPr="007E67F1">
        <w:t xml:space="preserve"> w </w:t>
      </w:r>
      <w:r w:rsidR="00C8559D" w:rsidRPr="007E67F1">
        <w:t>okresie od dnia 2</w:t>
      </w:r>
      <w:r w:rsidR="00792C06" w:rsidRPr="007E67F1">
        <w:t>4 </w:t>
      </w:r>
      <w:r w:rsidR="00C8559D" w:rsidRPr="007E67F1">
        <w:t>lutego 202</w:t>
      </w:r>
      <w:r w:rsidR="00792C06" w:rsidRPr="007E67F1">
        <w:t>2 </w:t>
      </w:r>
      <w:r w:rsidR="00C8559D" w:rsidRPr="007E67F1">
        <w:t>r. do dnia określonego</w:t>
      </w:r>
      <w:r w:rsidR="00792C06" w:rsidRPr="007E67F1">
        <w:t xml:space="preserve"> w </w:t>
      </w:r>
      <w:r w:rsidR="00C8559D" w:rsidRPr="007E67F1">
        <w:t>przepisach wydanych na podstawie</w:t>
      </w:r>
      <w:r w:rsidR="00034831" w:rsidRPr="007E67F1">
        <w:t xml:space="preserve"> art. 2 ust. </w:t>
      </w:r>
      <w:r w:rsidR="002F31F3" w:rsidRPr="007E67F1">
        <w:t>3</w:t>
      </w:r>
      <w:r w:rsidR="00B74E41" w:rsidRPr="007E67F1">
        <w:t>, albo obywatel Ukrainy</w:t>
      </w:r>
      <w:r w:rsidR="00C8559D" w:rsidRPr="007E67F1">
        <w:t>,</w:t>
      </w:r>
      <w:r w:rsidR="00C34B29" w:rsidRPr="007E67F1">
        <w:t xml:space="preserve"> którego pobyt na terytorium Rzeczypospolitej Polskiej </w:t>
      </w:r>
      <w:r w:rsidR="00BC0AEA" w:rsidRPr="007E67F1">
        <w:t>jest uznawany</w:t>
      </w:r>
      <w:r w:rsidR="00C34B29" w:rsidRPr="007E67F1">
        <w:t xml:space="preserve"> za legalny na podstawie art. 2 ust. 1</w:t>
      </w:r>
      <w:r w:rsidR="00C8559D" w:rsidRPr="007E67F1">
        <w:t>, który oświadczy, że</w:t>
      </w:r>
      <w:r w:rsidR="00792C06" w:rsidRPr="007E67F1">
        <w:t xml:space="preserve"> w </w:t>
      </w:r>
      <w:r w:rsidR="00C8559D" w:rsidRPr="007E67F1">
        <w:t>dniu 2</w:t>
      </w:r>
      <w:r w:rsidR="00792C06" w:rsidRPr="007E67F1">
        <w:t>4 </w:t>
      </w:r>
      <w:r w:rsidR="00C8559D" w:rsidRPr="007E67F1">
        <w:t>lutego 202</w:t>
      </w:r>
      <w:r w:rsidR="00792C06" w:rsidRPr="007E67F1">
        <w:t>2 </w:t>
      </w:r>
      <w:r w:rsidR="00C8559D" w:rsidRPr="007E67F1">
        <w:t>r. spełniał wymogi kwalifikacyjne określone</w:t>
      </w:r>
      <w:r w:rsidR="00792C06" w:rsidRPr="007E67F1">
        <w:t xml:space="preserve"> w </w:t>
      </w:r>
      <w:r w:rsidR="00C8559D" w:rsidRPr="007E67F1">
        <w:t>przepisach wydanych na podstawie</w:t>
      </w:r>
      <w:r w:rsidR="00034831" w:rsidRPr="007E67F1">
        <w:t xml:space="preserve"> art. </w:t>
      </w:r>
      <w:r w:rsidR="00C8559D" w:rsidRPr="007E67F1">
        <w:t>4</w:t>
      </w:r>
      <w:r w:rsidR="00034831" w:rsidRPr="007E67F1">
        <w:t>8 ust. </w:t>
      </w:r>
      <w:r w:rsidR="00792C06" w:rsidRPr="007E67F1">
        <w:t>2 </w:t>
      </w:r>
      <w:r w:rsidR="00C8559D" w:rsidRPr="007E67F1">
        <w:t>ustawy</w:t>
      </w:r>
      <w:r w:rsidR="00792C06" w:rsidRPr="007E67F1">
        <w:t xml:space="preserve"> z </w:t>
      </w:r>
      <w:r w:rsidR="00C8559D" w:rsidRPr="007E67F1">
        <w:t>dnia 2</w:t>
      </w:r>
      <w:r w:rsidR="00792C06" w:rsidRPr="007E67F1">
        <w:t>1 </w:t>
      </w:r>
      <w:r w:rsidR="00C8559D" w:rsidRPr="007E67F1">
        <w:t>lutego 201</w:t>
      </w:r>
      <w:r w:rsidR="00792C06" w:rsidRPr="007E67F1">
        <w:t>9 </w:t>
      </w:r>
      <w:r w:rsidR="00C8559D" w:rsidRPr="007E67F1">
        <w:t>r.</w:t>
      </w:r>
      <w:r w:rsidR="00792C06" w:rsidRPr="007E67F1">
        <w:t xml:space="preserve"> o </w:t>
      </w:r>
      <w:r w:rsidR="00C8559D" w:rsidRPr="007E67F1">
        <w:t>Sieci Badawczej Łukasiewicz (</w:t>
      </w:r>
      <w:r w:rsidR="00034831" w:rsidRPr="007E67F1">
        <w:t>Dz. U.</w:t>
      </w:r>
      <w:r w:rsidR="00792C06" w:rsidRPr="007E67F1">
        <w:t xml:space="preserve"> z </w:t>
      </w:r>
      <w:r w:rsidR="00C8559D" w:rsidRPr="007E67F1">
        <w:t>202</w:t>
      </w:r>
      <w:r w:rsidR="00792C06" w:rsidRPr="007E67F1">
        <w:t>0 </w:t>
      </w:r>
      <w:r w:rsidR="00C8559D" w:rsidRPr="007E67F1">
        <w:t>r.</w:t>
      </w:r>
      <w:r w:rsidR="00034831" w:rsidRPr="007E67F1">
        <w:t xml:space="preserve"> poz. </w:t>
      </w:r>
      <w:r w:rsidR="00C8559D" w:rsidRPr="007E67F1">
        <w:t>2098) do zajmowania stanowisk, na których są zatrudniani pracownicy pionu badawczego Centrum Łukasiewicz</w:t>
      </w:r>
      <w:r w:rsidR="00792C06" w:rsidRPr="007E67F1">
        <w:t xml:space="preserve"> i </w:t>
      </w:r>
      <w:r w:rsidR="00C8559D" w:rsidRPr="007E67F1">
        <w:t>instytutów działających</w:t>
      </w:r>
      <w:r w:rsidR="00792C06" w:rsidRPr="007E67F1">
        <w:t xml:space="preserve"> w </w:t>
      </w:r>
      <w:r w:rsidR="00C8559D" w:rsidRPr="007E67F1">
        <w:t>ramach Sieci Badawczej Łukasiewicz, może zostać zatrudniony</w:t>
      </w:r>
      <w:r w:rsidR="00792C06" w:rsidRPr="007E67F1">
        <w:t xml:space="preserve"> w </w:t>
      </w:r>
      <w:r w:rsidR="00C8559D" w:rsidRPr="007E67F1">
        <w:t>Centrum Łukasiewicz lub instytucie działającym</w:t>
      </w:r>
      <w:r w:rsidR="00792C06" w:rsidRPr="007E67F1">
        <w:t xml:space="preserve"> w </w:t>
      </w:r>
      <w:r w:rsidR="00C8559D" w:rsidRPr="007E67F1">
        <w:t>ramach Sieci Badawczej Łukasiewicz na stanowisku,</w:t>
      </w:r>
      <w:r w:rsidR="00792C06" w:rsidRPr="007E67F1">
        <w:t xml:space="preserve"> o </w:t>
      </w:r>
      <w:r w:rsidR="00C8559D" w:rsidRPr="007E67F1">
        <w:t>którym mowa</w:t>
      </w:r>
      <w:r w:rsidR="00034831" w:rsidRPr="007E67F1">
        <w:t xml:space="preserve"> w art. </w:t>
      </w:r>
      <w:r w:rsidR="00C8559D" w:rsidRPr="007E67F1">
        <w:t>4</w:t>
      </w:r>
      <w:r w:rsidR="00034831" w:rsidRPr="007E67F1">
        <w:t>8 ust. 1 pkt </w:t>
      </w:r>
      <w:r w:rsidR="00792C06" w:rsidRPr="007E67F1">
        <w:t>1 </w:t>
      </w:r>
      <w:r w:rsidR="00C8559D" w:rsidRPr="007E67F1">
        <w:t>tej ustawy, bez przeprowadzenia konkursu,</w:t>
      </w:r>
      <w:r w:rsidR="00792C06" w:rsidRPr="007E67F1">
        <w:t xml:space="preserve"> o </w:t>
      </w:r>
      <w:r w:rsidR="00C8559D" w:rsidRPr="007E67F1">
        <w:t>którym mowa</w:t>
      </w:r>
      <w:r w:rsidR="00034831" w:rsidRPr="007E67F1">
        <w:t xml:space="preserve"> w art. </w:t>
      </w:r>
      <w:r w:rsidR="00C8559D" w:rsidRPr="007E67F1">
        <w:t>5</w:t>
      </w:r>
      <w:r w:rsidR="00034831" w:rsidRPr="007E67F1">
        <w:t>0 ust. </w:t>
      </w:r>
      <w:r w:rsidR="00792C06" w:rsidRPr="007E67F1">
        <w:t>1 </w:t>
      </w:r>
      <w:r w:rsidR="00C8559D" w:rsidRPr="007E67F1">
        <w:t>tej ustawy.</w:t>
      </w:r>
    </w:p>
    <w:p w14:paraId="40F66F3B" w14:textId="77777777" w:rsidR="00D922E9" w:rsidRPr="007E67F1" w:rsidRDefault="00461D57" w:rsidP="00C44D7D">
      <w:pPr>
        <w:pStyle w:val="ARTartustawynprozporzdzenia"/>
      </w:pPr>
      <w:r w:rsidRPr="007E67F1">
        <w:rPr>
          <w:rStyle w:val="Ppogrubienie"/>
        </w:rPr>
        <w:t>Art. 47</w:t>
      </w:r>
      <w:r w:rsidR="00D922E9" w:rsidRPr="007E67F1">
        <w:rPr>
          <w:rStyle w:val="Ppogrubienie"/>
        </w:rPr>
        <w:t>.</w:t>
      </w:r>
      <w:r w:rsidR="00D922E9" w:rsidRPr="007E67F1">
        <w:t> 1</w:t>
      </w:r>
      <w:r w:rsidR="00C44D7D" w:rsidRPr="007E67F1">
        <w:t>.</w:t>
      </w:r>
      <w:r w:rsidR="00034831" w:rsidRPr="007E67F1">
        <w:t xml:space="preserve"> W </w:t>
      </w:r>
      <w:r w:rsidR="00D922E9" w:rsidRPr="007E67F1">
        <w:t>roku 202</w:t>
      </w:r>
      <w:r w:rsidR="00034831" w:rsidRPr="007E67F1">
        <w:t>2 w </w:t>
      </w:r>
      <w:r w:rsidR="00D922E9" w:rsidRPr="007E67F1">
        <w:t>celu wsparcia jednostek samorządu terytorialnego</w:t>
      </w:r>
      <w:r w:rsidR="00685BEB" w:rsidRPr="007E67F1">
        <w:t xml:space="preserve"> w </w:t>
      </w:r>
      <w:r w:rsidR="00D922E9" w:rsidRPr="007E67F1">
        <w:t>realizacji dodatkowych zadań oświatowych związanych</w:t>
      </w:r>
      <w:r w:rsidR="00685BEB" w:rsidRPr="007E67F1">
        <w:t xml:space="preserve"> z </w:t>
      </w:r>
      <w:r w:rsidR="00D922E9" w:rsidRPr="007E67F1">
        <w:t>kształceniem</w:t>
      </w:r>
      <w:r w:rsidR="00685BEB" w:rsidRPr="007E67F1">
        <w:t xml:space="preserve"> i </w:t>
      </w:r>
      <w:r w:rsidR="00D922E9" w:rsidRPr="007E67F1">
        <w:t>wychowaniem dzieci</w:t>
      </w:r>
      <w:r w:rsidR="00685BEB" w:rsidRPr="007E67F1">
        <w:t xml:space="preserve"> i </w:t>
      </w:r>
      <w:r w:rsidR="00D922E9" w:rsidRPr="007E67F1">
        <w:t xml:space="preserve">uczniów będących </w:t>
      </w:r>
      <w:r w:rsidR="00B74E41" w:rsidRPr="007E67F1">
        <w:t>obywatelami Ukrainy</w:t>
      </w:r>
      <w:r w:rsidR="00D922E9" w:rsidRPr="007E67F1">
        <w:t>,</w:t>
      </w:r>
      <w:r w:rsidR="00685BEB" w:rsidRPr="007E67F1">
        <w:t xml:space="preserve"> </w:t>
      </w:r>
      <w:r w:rsidR="00BC0AEA" w:rsidRPr="007E67F1">
        <w:t xml:space="preserve">których pobyt na terytorium Rzeczypospolitej Polskiej jest uznawany za legalny na podstawie </w:t>
      </w:r>
      <w:r w:rsidR="00034831" w:rsidRPr="007E67F1">
        <w:t>w art. 2 ust. </w:t>
      </w:r>
      <w:r w:rsidR="00D922E9" w:rsidRPr="007E67F1">
        <w:t>1, rezerwa części oświatowej subwencji ogólnej,</w:t>
      </w:r>
      <w:r w:rsidR="00685BEB" w:rsidRPr="007E67F1">
        <w:t xml:space="preserve"> o </w:t>
      </w:r>
      <w:r w:rsidR="00D922E9" w:rsidRPr="007E67F1">
        <w:t>której mowa</w:t>
      </w:r>
      <w:r w:rsidR="00034831" w:rsidRPr="007E67F1">
        <w:t xml:space="preserve"> w art. </w:t>
      </w:r>
      <w:r w:rsidR="00D922E9" w:rsidRPr="007E67F1">
        <w:t>2</w:t>
      </w:r>
      <w:r w:rsidR="00034831" w:rsidRPr="007E67F1">
        <w:t>8 ust. </w:t>
      </w:r>
      <w:r w:rsidR="00685BEB" w:rsidRPr="007E67F1">
        <w:t>2 </w:t>
      </w:r>
      <w:r w:rsidR="00D922E9" w:rsidRPr="007E67F1">
        <w:t>ustawy</w:t>
      </w:r>
      <w:r w:rsidR="00685BEB" w:rsidRPr="007E67F1">
        <w:t xml:space="preserve"> z </w:t>
      </w:r>
      <w:r w:rsidR="00D922E9" w:rsidRPr="007E67F1">
        <w:t>dnia 1</w:t>
      </w:r>
      <w:r w:rsidR="00685BEB" w:rsidRPr="007E67F1">
        <w:t>3 </w:t>
      </w:r>
      <w:r w:rsidR="00D922E9" w:rsidRPr="007E67F1">
        <w:t>listopada 200</w:t>
      </w:r>
      <w:r w:rsidR="00685BEB" w:rsidRPr="007E67F1">
        <w:t>3 </w:t>
      </w:r>
      <w:r w:rsidR="00D922E9" w:rsidRPr="007E67F1">
        <w:t>r.</w:t>
      </w:r>
      <w:r w:rsidR="00685BEB" w:rsidRPr="007E67F1">
        <w:t xml:space="preserve"> o </w:t>
      </w:r>
      <w:r w:rsidR="00D922E9" w:rsidRPr="007E67F1">
        <w:t>dochodach jednostek samorządu terytorialnego, może ulec zwiększeniu</w:t>
      </w:r>
      <w:r w:rsidR="00685BEB" w:rsidRPr="007E67F1">
        <w:t xml:space="preserve"> o </w:t>
      </w:r>
      <w:r w:rsidR="00D922E9" w:rsidRPr="007E67F1">
        <w:t>środki pochodzące</w:t>
      </w:r>
      <w:r w:rsidR="00685BEB" w:rsidRPr="007E67F1">
        <w:t xml:space="preserve"> z </w:t>
      </w:r>
      <w:r w:rsidR="00D922E9" w:rsidRPr="007E67F1">
        <w:t>budżetu państwa.</w:t>
      </w:r>
    </w:p>
    <w:p w14:paraId="4915F73C" w14:textId="77777777" w:rsidR="00D922E9" w:rsidRPr="007E67F1" w:rsidRDefault="005D5870" w:rsidP="00C44D7D">
      <w:pPr>
        <w:pStyle w:val="USTustnpkodeksu"/>
      </w:pPr>
      <w:r w:rsidRPr="007E67F1">
        <w:t>2</w:t>
      </w:r>
      <w:r w:rsidR="00D922E9" w:rsidRPr="007E67F1">
        <w:t>. Do podziału środków rezerwy,</w:t>
      </w:r>
      <w:r w:rsidR="00685BEB" w:rsidRPr="007E67F1">
        <w:t xml:space="preserve"> o </w:t>
      </w:r>
      <w:r w:rsidR="00D922E9" w:rsidRPr="007E67F1">
        <w:t>których mowa</w:t>
      </w:r>
      <w:r w:rsidR="00034831" w:rsidRPr="007E67F1">
        <w:t xml:space="preserve"> w ust. </w:t>
      </w:r>
      <w:r w:rsidR="00D922E9" w:rsidRPr="007E67F1">
        <w:t>1, nie stosuje się wyłączenia zadań,</w:t>
      </w:r>
      <w:r w:rsidR="00685BEB" w:rsidRPr="007E67F1">
        <w:t xml:space="preserve"> o </w:t>
      </w:r>
      <w:r w:rsidR="00D922E9" w:rsidRPr="007E67F1">
        <w:t>których mowa</w:t>
      </w:r>
      <w:r w:rsidR="00034831" w:rsidRPr="007E67F1">
        <w:t xml:space="preserve"> w art. </w:t>
      </w:r>
      <w:r w:rsidR="00D922E9" w:rsidRPr="007E67F1">
        <w:t>2</w:t>
      </w:r>
      <w:r w:rsidR="00034831" w:rsidRPr="007E67F1">
        <w:t>8 ust. 5 pkt 1 i </w:t>
      </w:r>
      <w:r w:rsidR="00685BEB" w:rsidRPr="007E67F1">
        <w:t>2 </w:t>
      </w:r>
      <w:r w:rsidR="00D922E9" w:rsidRPr="007E67F1">
        <w:t>ustawy</w:t>
      </w:r>
      <w:r w:rsidR="00685BEB" w:rsidRPr="007E67F1">
        <w:t xml:space="preserve"> z </w:t>
      </w:r>
      <w:r w:rsidR="00D922E9" w:rsidRPr="007E67F1">
        <w:t>dnia 1</w:t>
      </w:r>
      <w:r w:rsidR="00685BEB" w:rsidRPr="007E67F1">
        <w:t>3 </w:t>
      </w:r>
      <w:r w:rsidR="00D922E9" w:rsidRPr="007E67F1">
        <w:t>listopada 200</w:t>
      </w:r>
      <w:r w:rsidR="00685BEB" w:rsidRPr="007E67F1">
        <w:t>3 </w:t>
      </w:r>
      <w:r w:rsidR="00D922E9" w:rsidRPr="007E67F1">
        <w:t>r.</w:t>
      </w:r>
      <w:r w:rsidR="00685BEB" w:rsidRPr="007E67F1">
        <w:t xml:space="preserve"> o </w:t>
      </w:r>
      <w:r w:rsidR="00D922E9" w:rsidRPr="007E67F1">
        <w:t>dochodach jednostek samorządu terytorialnego.</w:t>
      </w:r>
    </w:p>
    <w:p w14:paraId="6ABA999A" w14:textId="7BB70DCC" w:rsidR="005D5870" w:rsidRPr="007E67F1" w:rsidRDefault="005D5870" w:rsidP="005D5870">
      <w:pPr>
        <w:pStyle w:val="USTustnpkodeksu"/>
      </w:pPr>
      <w:r w:rsidRPr="007E67F1">
        <w:t>3. W roku 2022</w:t>
      </w:r>
      <w:r w:rsidR="009A5A15">
        <w:t xml:space="preserve"> </w:t>
      </w:r>
      <w:r w:rsidRPr="007E67F1">
        <w:t>części budżetowe, których dyspo</w:t>
      </w:r>
      <w:r w:rsidR="00D45C67">
        <w:t>nentami są ministrowie, o których</w:t>
      </w:r>
      <w:r w:rsidRPr="007E67F1">
        <w:t xml:space="preserve"> mowa w art. 8 ust. 4–14a ustawy z dnia 14 grudnia 2016 r. – Prawo oświatowe (Dz. U. z 2021 r. poz. 1082), mogą być zwiększone o dodatkowe środki finansowe w celu wsparcia zadań oświatowych związanych z kształceniem, opieką i wychowaniem dzieci i uczniów będących obywatelami Ukrainy, których pobyt jest uznawany za legalny na podstawie art. 2 ust. 1, w szkołach prowadzonych przez tych ministrów.</w:t>
      </w:r>
    </w:p>
    <w:p w14:paraId="13A39CDD" w14:textId="77777777" w:rsidR="00B40D6D" w:rsidRPr="007E67F1" w:rsidRDefault="00461D57" w:rsidP="00B40D6D">
      <w:pPr>
        <w:pStyle w:val="ARTartustawynprozporzdzenia"/>
      </w:pPr>
      <w:r w:rsidRPr="007E67F1">
        <w:rPr>
          <w:rStyle w:val="Ppogrubienie"/>
        </w:rPr>
        <w:t>Art. 48</w:t>
      </w:r>
      <w:r w:rsidR="00D922E9" w:rsidRPr="007E67F1">
        <w:rPr>
          <w:rStyle w:val="Ppogrubienie"/>
        </w:rPr>
        <w:t>.</w:t>
      </w:r>
      <w:r w:rsidR="00D922E9" w:rsidRPr="007E67F1">
        <w:t> </w:t>
      </w:r>
      <w:r w:rsidR="00B40D6D" w:rsidRPr="007E67F1">
        <w:t>1.</w:t>
      </w:r>
      <w:r w:rsidR="00034831" w:rsidRPr="007E67F1">
        <w:t xml:space="preserve"> W </w:t>
      </w:r>
      <w:r w:rsidR="00B40D6D" w:rsidRPr="007E67F1">
        <w:t>celu zapewnienia kształcenia</w:t>
      </w:r>
      <w:r w:rsidR="00034831" w:rsidRPr="007E67F1">
        <w:t xml:space="preserve"> i </w:t>
      </w:r>
      <w:r w:rsidR="00B40D6D" w:rsidRPr="007E67F1">
        <w:t>wychowania dzieciom lub uczniom będącym obywatelami Ukrainy,</w:t>
      </w:r>
      <w:r w:rsidR="00034831" w:rsidRPr="007E67F1">
        <w:t xml:space="preserve"> </w:t>
      </w:r>
      <w:r w:rsidR="00B40D6D" w:rsidRPr="007E67F1">
        <w:t xml:space="preserve">których </w:t>
      </w:r>
      <w:r w:rsidR="00487737" w:rsidRPr="007E67F1">
        <w:t>pobyt na terytorium Rzeczypospolitej Polskiej jest uznawany za legalny na podstawie</w:t>
      </w:r>
      <w:r w:rsidR="00034831" w:rsidRPr="007E67F1">
        <w:t> art. 2 ust. </w:t>
      </w:r>
      <w:r w:rsidR="00B40D6D" w:rsidRPr="007E67F1">
        <w:t>1, mogą być tworzone inne lokalizacje prowadzenia zajęć dydaktycznych, wychowawczych</w:t>
      </w:r>
      <w:r w:rsidR="00034831" w:rsidRPr="007E67F1">
        <w:t xml:space="preserve"> i </w:t>
      </w:r>
      <w:r w:rsidR="00B40D6D" w:rsidRPr="007E67F1">
        <w:t>opiekuńczych podporządkowane organizacyjnie szkołom lub przedszkolom, zwane dalej „innymi lokalizacjami prowadzenia zajęć</w:t>
      </w:r>
      <w:r w:rsidR="00A332DE" w:rsidRPr="007E67F1">
        <w:t xml:space="preserve">”. </w:t>
      </w:r>
      <w:r w:rsidR="0099418D" w:rsidRPr="007E67F1">
        <w:t>Przepisu nie stosuje się do szkół artystycznych.</w:t>
      </w:r>
    </w:p>
    <w:p w14:paraId="06C57DB1" w14:textId="77777777" w:rsidR="00B40D6D" w:rsidRPr="007E67F1" w:rsidRDefault="00B40D6D" w:rsidP="00C7698D">
      <w:pPr>
        <w:pStyle w:val="USTustnpkodeksu"/>
      </w:pPr>
      <w:r w:rsidRPr="007E67F1">
        <w:t>2. Do tworzenia</w:t>
      </w:r>
      <w:r w:rsidR="00E548B3">
        <w:t xml:space="preserve"> i </w:t>
      </w:r>
      <w:r w:rsidRPr="007E67F1">
        <w:t>likwidacji innych lokalizacji prowadzenia zajęć nie stosuje się przepisów</w:t>
      </w:r>
      <w:r w:rsidR="00034831" w:rsidRPr="007E67F1">
        <w:t xml:space="preserve"> art. </w:t>
      </w:r>
      <w:r w:rsidRPr="007E67F1">
        <w:t>3</w:t>
      </w:r>
      <w:r w:rsidR="00034831" w:rsidRPr="007E67F1">
        <w:t>9 ust. </w:t>
      </w:r>
      <w:r w:rsidRPr="007E67F1">
        <w:t>5a oraz</w:t>
      </w:r>
      <w:r w:rsidR="00034831" w:rsidRPr="007E67F1">
        <w:t xml:space="preserve"> art. </w:t>
      </w:r>
      <w:r w:rsidRPr="007E67F1">
        <w:t>8</w:t>
      </w:r>
      <w:r w:rsidR="00034831" w:rsidRPr="007E67F1">
        <w:t>9 </w:t>
      </w:r>
      <w:r w:rsidRPr="007E67F1">
        <w:t>ustawy</w:t>
      </w:r>
      <w:r w:rsidR="00034831" w:rsidRPr="007E67F1">
        <w:t xml:space="preserve"> z </w:t>
      </w:r>
      <w:r w:rsidRPr="007E67F1">
        <w:t>dnia 1</w:t>
      </w:r>
      <w:r w:rsidR="00034831" w:rsidRPr="007E67F1">
        <w:t>4 </w:t>
      </w:r>
      <w:r w:rsidRPr="007E67F1">
        <w:t>grudnia 201</w:t>
      </w:r>
      <w:r w:rsidR="00034831" w:rsidRPr="007E67F1">
        <w:t>6 </w:t>
      </w:r>
      <w:r w:rsidRPr="007E67F1">
        <w:t xml:space="preserve">r. – Prawo oświatowe. </w:t>
      </w:r>
    </w:p>
    <w:p w14:paraId="617393A4" w14:textId="77777777" w:rsidR="00B40D6D" w:rsidRPr="007E67F1" w:rsidRDefault="00B40D6D" w:rsidP="00C7698D">
      <w:pPr>
        <w:pStyle w:val="USTustnpkodeksu"/>
      </w:pPr>
      <w:r w:rsidRPr="007E67F1">
        <w:t>3.</w:t>
      </w:r>
      <w:r w:rsidR="00034831" w:rsidRPr="007E67F1">
        <w:t xml:space="preserve"> W </w:t>
      </w:r>
      <w:r w:rsidRPr="007E67F1">
        <w:t>przypadku innej lokalizacji prowadzenia zajęć podporządkowanej organizacyjnie szkole podstawowej, oprócz klas szkoły podstawowej mogą funkcjonować oddziały przedszkolne.</w:t>
      </w:r>
    </w:p>
    <w:p w14:paraId="29F3D817" w14:textId="77777777" w:rsidR="00B40D6D" w:rsidRPr="007E67F1" w:rsidRDefault="00B40D6D" w:rsidP="00C7698D">
      <w:pPr>
        <w:pStyle w:val="USTustnpkodeksu"/>
      </w:pPr>
      <w:r w:rsidRPr="007E67F1">
        <w:t>4. Utworzenie innej lokalizacji prowadzenia zajęć podporządkowanej szkole prowadzonej przez jednostkę samorządu terytorialnego lub przedszkolu prowadzonemu przez jednostkę samorządu terytorialnego następuje</w:t>
      </w:r>
      <w:r w:rsidR="00034831" w:rsidRPr="007E67F1">
        <w:t xml:space="preserve"> w </w:t>
      </w:r>
      <w:r w:rsidRPr="007E67F1">
        <w:t>drodze uchwały organu stanowiącego tej jednostki samorządu terytorialnego, po uzyskaniu pozytywnej opinii kuratora oświaty. Opinia jest wydawana</w:t>
      </w:r>
      <w:r w:rsidR="00034831" w:rsidRPr="007E67F1">
        <w:t xml:space="preserve"> w </w:t>
      </w:r>
      <w:r w:rsidRPr="007E67F1">
        <w:t xml:space="preserve">terminie </w:t>
      </w:r>
      <w:r w:rsidR="00034831" w:rsidRPr="007E67F1">
        <w:t>7 </w:t>
      </w:r>
      <w:r w:rsidRPr="007E67F1">
        <w:t>dni od dnia otrzymania wniosku</w:t>
      </w:r>
      <w:r w:rsidR="00034831" w:rsidRPr="007E67F1">
        <w:t xml:space="preserve"> o </w:t>
      </w:r>
      <w:r w:rsidRPr="007E67F1">
        <w:t>jej wydanie. Uchwała nie podlega ogłoszeniu</w:t>
      </w:r>
      <w:r w:rsidR="00034831" w:rsidRPr="007E67F1">
        <w:t xml:space="preserve"> w </w:t>
      </w:r>
      <w:r w:rsidRPr="007E67F1">
        <w:t>wojewódzkim dzienniku urzędowym.</w:t>
      </w:r>
    </w:p>
    <w:p w14:paraId="0AB5B836" w14:textId="77777777" w:rsidR="00B40D6D" w:rsidRPr="007E67F1" w:rsidRDefault="00B40D6D" w:rsidP="00C813EA">
      <w:pPr>
        <w:pStyle w:val="USTustnpkodeksu"/>
      </w:pPr>
      <w:r w:rsidRPr="007E67F1">
        <w:t>5. Uchwała</w:t>
      </w:r>
      <w:r w:rsidR="00034831" w:rsidRPr="007E67F1">
        <w:t xml:space="preserve"> w </w:t>
      </w:r>
      <w:r w:rsidRPr="007E67F1">
        <w:t>sprawie utworzenia innej lokalizacji prowadzenia zajęć,</w:t>
      </w:r>
      <w:r w:rsidR="00034831" w:rsidRPr="007E67F1">
        <w:t xml:space="preserve"> o </w:t>
      </w:r>
      <w:r w:rsidRPr="007E67F1">
        <w:t>której mowa</w:t>
      </w:r>
      <w:r w:rsidR="00034831" w:rsidRPr="007E67F1">
        <w:t xml:space="preserve"> w ust. </w:t>
      </w:r>
      <w:r w:rsidRPr="007E67F1">
        <w:t>4, zawiera:</w:t>
      </w:r>
    </w:p>
    <w:p w14:paraId="78689886" w14:textId="77777777" w:rsidR="00B40D6D" w:rsidRPr="007E67F1" w:rsidRDefault="00B40D6D" w:rsidP="00C813EA">
      <w:pPr>
        <w:pStyle w:val="PKTpunkt"/>
      </w:pPr>
      <w:r w:rsidRPr="007E67F1">
        <w:t>1)</w:t>
      </w:r>
      <w:r w:rsidRPr="007E67F1">
        <w:tab/>
        <w:t>okres funkcjonowania innej lokalizacji prowadzenia zajęć;</w:t>
      </w:r>
    </w:p>
    <w:p w14:paraId="5FB053A0" w14:textId="77777777" w:rsidR="00B40D6D" w:rsidRPr="007E67F1" w:rsidRDefault="00B40D6D" w:rsidP="00C813EA">
      <w:pPr>
        <w:pStyle w:val="PKTpunkt"/>
      </w:pPr>
      <w:r w:rsidRPr="007E67F1">
        <w:t>2)</w:t>
      </w:r>
      <w:r w:rsidRPr="007E67F1">
        <w:tab/>
        <w:t>nazwę</w:t>
      </w:r>
      <w:r w:rsidR="00034831" w:rsidRPr="007E67F1">
        <w:t xml:space="preserve"> i </w:t>
      </w:r>
      <w:r w:rsidRPr="007E67F1">
        <w:t>adres siedziby odpowiednio przedszkola lub szkoły, której będzie podporządkowana organizacyjnie inna lokalizacja prowadzenia zajęć;</w:t>
      </w:r>
    </w:p>
    <w:p w14:paraId="0A850036" w14:textId="77777777" w:rsidR="00B40D6D" w:rsidRPr="007E67F1" w:rsidRDefault="00B40D6D" w:rsidP="00C813EA">
      <w:pPr>
        <w:pStyle w:val="PKTpunkt"/>
      </w:pPr>
      <w:r w:rsidRPr="007E67F1">
        <w:t>3)</w:t>
      </w:r>
      <w:r w:rsidRPr="007E67F1">
        <w:tab/>
        <w:t>adres innej lokalizacji prowadzenia zajęć;</w:t>
      </w:r>
    </w:p>
    <w:p w14:paraId="2B65DE5A" w14:textId="77777777" w:rsidR="00B40D6D" w:rsidRPr="007E67F1" w:rsidRDefault="00B40D6D" w:rsidP="00C813EA">
      <w:pPr>
        <w:pStyle w:val="PKTpunkt"/>
      </w:pPr>
      <w:r w:rsidRPr="007E67F1">
        <w:t>4)</w:t>
      </w:r>
      <w:r w:rsidRPr="007E67F1">
        <w:tab/>
        <w:t>w przypadku innej lokalizacji prowadzenia zajęć podporządkowanej organizacyjnie szkole podstawowej – informację</w:t>
      </w:r>
      <w:r w:rsidR="00034831" w:rsidRPr="007E67F1">
        <w:t xml:space="preserve"> o </w:t>
      </w:r>
      <w:r w:rsidRPr="007E67F1">
        <w:t>funkcjonowaniu oddziałów przedszkolnych.</w:t>
      </w:r>
    </w:p>
    <w:p w14:paraId="7E0FE826" w14:textId="77777777" w:rsidR="00B40D6D" w:rsidRPr="007E67F1" w:rsidRDefault="00B40D6D" w:rsidP="00C813EA">
      <w:pPr>
        <w:pStyle w:val="USTustnpkodeksu"/>
      </w:pPr>
      <w:r w:rsidRPr="007E67F1">
        <w:t>6. Osoba prawna inna niż jednostka samorządu terytorialnego lub osoba fizyczna prowadząca publiczne lub niepubliczne przedszkole lub publiczną lub niepubliczną szkołę może utworzyć inną lokalizację prowadzenia zajęć podporządkowaną organizacyjnie odpowiednio temu przedszkolu lub tej szkole po zawarciu porozumienia</w:t>
      </w:r>
      <w:r w:rsidR="00034831" w:rsidRPr="007E67F1">
        <w:t xml:space="preserve"> z </w:t>
      </w:r>
      <w:r w:rsidRPr="007E67F1">
        <w:t>jednostką samorządu terytorialnego będącą odpowiednio dla tego przedszkola lub dla tej szkoły organem rejestrującym,</w:t>
      </w:r>
      <w:r w:rsidR="00034831" w:rsidRPr="007E67F1">
        <w:t xml:space="preserve"> o </w:t>
      </w:r>
      <w:r w:rsidRPr="007E67F1">
        <w:t>którym mowa</w:t>
      </w:r>
      <w:r w:rsidR="00034831" w:rsidRPr="007E67F1">
        <w:t xml:space="preserve"> w art. 2 pkt </w:t>
      </w:r>
      <w:r w:rsidRPr="007E67F1">
        <w:t>1</w:t>
      </w:r>
      <w:r w:rsidR="00034831" w:rsidRPr="007E67F1">
        <w:t>6 </w:t>
      </w:r>
      <w:r w:rsidRPr="007E67F1">
        <w:t>ustawy</w:t>
      </w:r>
      <w:r w:rsidR="00034831" w:rsidRPr="007E67F1">
        <w:t xml:space="preserve"> z </w:t>
      </w:r>
      <w:r w:rsidRPr="007E67F1">
        <w:t>dnia 2</w:t>
      </w:r>
      <w:r w:rsidR="00034831" w:rsidRPr="007E67F1">
        <w:t>7 </w:t>
      </w:r>
      <w:r w:rsidRPr="007E67F1">
        <w:t>października 201</w:t>
      </w:r>
      <w:r w:rsidR="00034831" w:rsidRPr="007E67F1">
        <w:t>7 </w:t>
      </w:r>
      <w:r w:rsidRPr="007E67F1">
        <w:t>r.</w:t>
      </w:r>
      <w:r w:rsidR="00034831" w:rsidRPr="007E67F1">
        <w:t xml:space="preserve"> o </w:t>
      </w:r>
      <w:r w:rsidRPr="007E67F1">
        <w:t>finansowaniu zadań oświatowych (</w:t>
      </w:r>
      <w:r w:rsidR="00034831" w:rsidRPr="007E67F1">
        <w:t>Dz. U. z </w:t>
      </w:r>
      <w:r w:rsidRPr="007E67F1">
        <w:t>202</w:t>
      </w:r>
      <w:r w:rsidR="00034831" w:rsidRPr="007E67F1">
        <w:t>1 </w:t>
      </w:r>
      <w:r w:rsidRPr="007E67F1">
        <w:t>r.</w:t>
      </w:r>
      <w:r w:rsidR="00034831" w:rsidRPr="007E67F1">
        <w:t xml:space="preserve"> poz. </w:t>
      </w:r>
      <w:r w:rsidRPr="007E67F1">
        <w:t>193</w:t>
      </w:r>
      <w:r w:rsidR="00034831" w:rsidRPr="007E67F1">
        <w:t>0 i </w:t>
      </w:r>
      <w:r w:rsidRPr="007E67F1">
        <w:t xml:space="preserve">2445). </w:t>
      </w:r>
    </w:p>
    <w:p w14:paraId="434A089E" w14:textId="77777777" w:rsidR="00B40D6D" w:rsidRPr="007E67F1" w:rsidRDefault="00B40D6D" w:rsidP="00C813EA">
      <w:pPr>
        <w:pStyle w:val="USTustnpkodeksu"/>
      </w:pPr>
      <w:r w:rsidRPr="007E67F1">
        <w:t>7. Porozumienie,</w:t>
      </w:r>
      <w:r w:rsidR="00034831" w:rsidRPr="007E67F1">
        <w:t xml:space="preserve"> o </w:t>
      </w:r>
      <w:r w:rsidRPr="007E67F1">
        <w:t>który mowa</w:t>
      </w:r>
      <w:r w:rsidR="00034831" w:rsidRPr="007E67F1">
        <w:t xml:space="preserve"> w ust. </w:t>
      </w:r>
      <w:r w:rsidRPr="007E67F1">
        <w:t>6, zawiera</w:t>
      </w:r>
      <w:r w:rsidR="00034831" w:rsidRPr="007E67F1">
        <w:t xml:space="preserve"> w </w:t>
      </w:r>
      <w:r w:rsidRPr="007E67F1">
        <w:t>szczególności:</w:t>
      </w:r>
    </w:p>
    <w:p w14:paraId="0A397755" w14:textId="77777777" w:rsidR="00B40D6D" w:rsidRPr="007E67F1" w:rsidRDefault="00B40D6D" w:rsidP="00C813EA">
      <w:pPr>
        <w:pStyle w:val="PKTpunkt"/>
      </w:pPr>
      <w:r w:rsidRPr="007E67F1">
        <w:t>1)</w:t>
      </w:r>
      <w:r w:rsidRPr="007E67F1">
        <w:tab/>
        <w:t>okres funkcjonowania innej lokalizacji prowadzenia zajęć;</w:t>
      </w:r>
    </w:p>
    <w:p w14:paraId="59A3BADD" w14:textId="77777777" w:rsidR="00B40D6D" w:rsidRPr="007E67F1" w:rsidRDefault="00B40D6D" w:rsidP="00C813EA">
      <w:pPr>
        <w:pStyle w:val="PKTpunkt"/>
      </w:pPr>
      <w:r w:rsidRPr="007E67F1">
        <w:t>2)</w:t>
      </w:r>
      <w:r w:rsidRPr="007E67F1">
        <w:tab/>
        <w:t>nazwę</w:t>
      </w:r>
      <w:r w:rsidR="00034831" w:rsidRPr="007E67F1">
        <w:t xml:space="preserve"> i </w:t>
      </w:r>
      <w:r w:rsidRPr="007E67F1">
        <w:t>adres siedziby odpowiednio przedszkola lub szkoły, której będzie podporządkowana organizacyjnie inna lokalizacja prowadzenia zajęć;</w:t>
      </w:r>
    </w:p>
    <w:p w14:paraId="794498F5" w14:textId="77777777" w:rsidR="00B40D6D" w:rsidRPr="007E67F1" w:rsidRDefault="00B40D6D" w:rsidP="00C813EA">
      <w:pPr>
        <w:pStyle w:val="PKTpunkt"/>
      </w:pPr>
      <w:r w:rsidRPr="007E67F1">
        <w:t>3)</w:t>
      </w:r>
      <w:r w:rsidRPr="007E67F1">
        <w:tab/>
        <w:t>adres innej lokalizacji prowadzenia zajęć;</w:t>
      </w:r>
    </w:p>
    <w:p w14:paraId="57ACE5B0" w14:textId="6BA8F0B5" w:rsidR="00B40D6D" w:rsidRPr="007E67F1" w:rsidRDefault="00B40D6D" w:rsidP="00C813EA">
      <w:pPr>
        <w:pStyle w:val="PKTpunkt"/>
      </w:pPr>
      <w:r w:rsidRPr="007E67F1">
        <w:t>4)</w:t>
      </w:r>
      <w:r w:rsidRPr="007E67F1">
        <w:tab/>
        <w:t>w przypadku innej lokalizacji prowadzenia zajęć podporządkowanej organizacyjnie szkole podstawowej</w:t>
      </w:r>
      <w:r w:rsidR="009A5A15">
        <w:t xml:space="preserve"> </w:t>
      </w:r>
      <w:r w:rsidRPr="007E67F1">
        <w:t>– informację</w:t>
      </w:r>
      <w:r w:rsidR="00034831" w:rsidRPr="007E67F1">
        <w:t xml:space="preserve"> o </w:t>
      </w:r>
      <w:r w:rsidRPr="007E67F1">
        <w:t>funkcjonowaniu oddziałów przedszkolnych.</w:t>
      </w:r>
    </w:p>
    <w:p w14:paraId="1EF4865A" w14:textId="3B16FFA6" w:rsidR="00B40D6D" w:rsidRPr="007E67F1" w:rsidRDefault="00B40D6D" w:rsidP="00912234">
      <w:pPr>
        <w:pStyle w:val="USTustnpkodeksu"/>
      </w:pPr>
      <w:r w:rsidRPr="007E67F1">
        <w:t>8. Do tworzenia innej lokalizacji prowadzenia zajęć,</w:t>
      </w:r>
      <w:r w:rsidR="00034831" w:rsidRPr="007E67F1">
        <w:t xml:space="preserve"> o </w:t>
      </w:r>
      <w:r w:rsidRPr="007E67F1">
        <w:t>której mowa</w:t>
      </w:r>
      <w:r w:rsidR="00034831" w:rsidRPr="007E67F1">
        <w:t xml:space="preserve"> w ust. </w:t>
      </w:r>
      <w:r w:rsidRPr="007E67F1">
        <w:t>6, stosuje się odpowiednio</w:t>
      </w:r>
      <w:r w:rsidR="00034831" w:rsidRPr="007E67F1">
        <w:t xml:space="preserve"> art. </w:t>
      </w:r>
      <w:r w:rsidRPr="007E67F1">
        <w:t>90a</w:t>
      </w:r>
      <w:r w:rsidR="00034831" w:rsidRPr="007E67F1">
        <w:t xml:space="preserve"> ust. 1 i</w:t>
      </w:r>
      <w:r w:rsidR="009A5A15">
        <w:t xml:space="preserve"> </w:t>
      </w:r>
      <w:r w:rsidR="00034831" w:rsidRPr="007E67F1">
        <w:t>4 lub art. </w:t>
      </w:r>
      <w:r w:rsidRPr="007E67F1">
        <w:t>16</w:t>
      </w:r>
      <w:r w:rsidR="00034831" w:rsidRPr="007E67F1">
        <w:t>8 ust. </w:t>
      </w:r>
      <w:r w:rsidRPr="007E67F1">
        <w:t>1</w:t>
      </w:r>
      <w:r w:rsidR="00034831" w:rsidRPr="007E67F1">
        <w:t>3 </w:t>
      </w:r>
      <w:r w:rsidRPr="007E67F1">
        <w:t>ustawy</w:t>
      </w:r>
      <w:r w:rsidR="00034831" w:rsidRPr="007E67F1">
        <w:t xml:space="preserve"> z </w:t>
      </w:r>
      <w:r w:rsidRPr="007E67F1">
        <w:t>dnia 1</w:t>
      </w:r>
      <w:r w:rsidR="00034831" w:rsidRPr="007E67F1">
        <w:t>4 </w:t>
      </w:r>
      <w:r w:rsidRPr="007E67F1">
        <w:t>grudnia 201</w:t>
      </w:r>
      <w:r w:rsidR="00034831" w:rsidRPr="007E67F1">
        <w:t>6 </w:t>
      </w:r>
      <w:r w:rsidRPr="007E67F1">
        <w:t>r. – Prawo oświatowe,</w:t>
      </w:r>
      <w:r w:rsidR="00034831" w:rsidRPr="007E67F1">
        <w:t xml:space="preserve"> z </w:t>
      </w:r>
      <w:r w:rsidRPr="007E67F1">
        <w:t>tym że opinia kuratora oświaty,</w:t>
      </w:r>
      <w:r w:rsidR="00034831" w:rsidRPr="007E67F1">
        <w:t xml:space="preserve"> o </w:t>
      </w:r>
      <w:r w:rsidRPr="007E67F1">
        <w:t>której mowa odpowiednio</w:t>
      </w:r>
      <w:r w:rsidR="00034831" w:rsidRPr="007E67F1">
        <w:t xml:space="preserve"> w art. </w:t>
      </w:r>
      <w:r w:rsidRPr="007E67F1">
        <w:t>8</w:t>
      </w:r>
      <w:r w:rsidR="00034831" w:rsidRPr="007E67F1">
        <w:t>8 ust. 4 pkt 1 i art. </w:t>
      </w:r>
      <w:r w:rsidRPr="007E67F1">
        <w:t>16</w:t>
      </w:r>
      <w:r w:rsidR="00034831" w:rsidRPr="007E67F1">
        <w:t>8 ust. 5 </w:t>
      </w:r>
      <w:r w:rsidRPr="007E67F1">
        <w:t>ustawy</w:t>
      </w:r>
      <w:r w:rsidR="00034831" w:rsidRPr="007E67F1">
        <w:t xml:space="preserve"> z </w:t>
      </w:r>
      <w:r w:rsidRPr="007E67F1">
        <w:t>dnia 1</w:t>
      </w:r>
      <w:r w:rsidR="00034831" w:rsidRPr="007E67F1">
        <w:t>4 </w:t>
      </w:r>
      <w:r w:rsidRPr="007E67F1">
        <w:t>grudnia 201</w:t>
      </w:r>
      <w:r w:rsidR="00034831" w:rsidRPr="007E67F1">
        <w:t>6 </w:t>
      </w:r>
      <w:r w:rsidRPr="007E67F1">
        <w:t>r. – Prawo oświatowe, jest wydawana</w:t>
      </w:r>
      <w:r w:rsidR="00034831" w:rsidRPr="007E67F1">
        <w:t xml:space="preserve"> w </w:t>
      </w:r>
      <w:r w:rsidRPr="007E67F1">
        <w:t xml:space="preserve">terminie </w:t>
      </w:r>
      <w:r w:rsidR="00034831" w:rsidRPr="007E67F1">
        <w:t>7 </w:t>
      </w:r>
      <w:r w:rsidRPr="007E67F1">
        <w:t>dni od dnia otrzymania wniosku</w:t>
      </w:r>
      <w:r w:rsidR="00034831" w:rsidRPr="007E67F1">
        <w:t xml:space="preserve"> o </w:t>
      </w:r>
      <w:r w:rsidRPr="007E67F1">
        <w:t>jej wydanie. Złożenie wniosku</w:t>
      </w:r>
      <w:r w:rsidR="00034831" w:rsidRPr="007E67F1">
        <w:t xml:space="preserve"> o </w:t>
      </w:r>
      <w:r w:rsidRPr="007E67F1">
        <w:t>zmianę zezwolenia na założenie przedszkola publicznego lub szkoły publicznej lub zgłoszenie zmiany wpisu do ewidencji prowadzonej przez jednostkę samorządu terytorialnego obowiązaną do prowadzenia przedszkoli publicznych lub odpowiedniego typu publicznych szkół,</w:t>
      </w:r>
      <w:r w:rsidR="00034831" w:rsidRPr="007E67F1">
        <w:t xml:space="preserve"> w </w:t>
      </w:r>
      <w:r w:rsidRPr="007E67F1">
        <w:t>zakresie utworzenia innej lokalizacji prowadzenia zajęć, może nastąpić</w:t>
      </w:r>
      <w:r w:rsidR="00034831" w:rsidRPr="007E67F1">
        <w:t xml:space="preserve"> w </w:t>
      </w:r>
      <w:r w:rsidRPr="007E67F1">
        <w:t xml:space="preserve">każdym czasie. </w:t>
      </w:r>
    </w:p>
    <w:p w14:paraId="25D2F660" w14:textId="77777777" w:rsidR="00B40D6D" w:rsidRPr="007E67F1" w:rsidRDefault="00B40D6D" w:rsidP="00912234">
      <w:pPr>
        <w:pStyle w:val="USTustnpkodeksu"/>
      </w:pPr>
      <w:r w:rsidRPr="007E67F1">
        <w:t>9. Statut przedszkola lub szkoły, której jest podporządkowana organizacyjnie inna lokalizacja prowadzenia zajęć, ulega niezwłocznemu dostosowaniu.</w:t>
      </w:r>
    </w:p>
    <w:p w14:paraId="294285E3" w14:textId="77777777" w:rsidR="00D922E9" w:rsidRPr="007E67F1" w:rsidRDefault="00461D57" w:rsidP="0029702C">
      <w:pPr>
        <w:pStyle w:val="ARTartustawynprozporzdzenia"/>
      </w:pPr>
      <w:r w:rsidRPr="007E67F1">
        <w:rPr>
          <w:rStyle w:val="Ppogrubienie"/>
        </w:rPr>
        <w:t>Art. 49</w:t>
      </w:r>
      <w:r w:rsidR="00D922E9" w:rsidRPr="007E67F1">
        <w:rPr>
          <w:rStyle w:val="Ppogrubienie"/>
        </w:rPr>
        <w:t>.</w:t>
      </w:r>
      <w:r w:rsidR="00D922E9" w:rsidRPr="007E67F1">
        <w:t> Jednostka samorządu terytorialnego, na terenie której zapewnia się kształcenie</w:t>
      </w:r>
      <w:r w:rsidR="00685BEB" w:rsidRPr="007E67F1">
        <w:t xml:space="preserve"> i </w:t>
      </w:r>
      <w:r w:rsidR="00D922E9" w:rsidRPr="007E67F1">
        <w:t xml:space="preserve">wychowanie dzieciom lub uczniom będącym </w:t>
      </w:r>
      <w:r w:rsidR="00B74E41" w:rsidRPr="007E67F1">
        <w:t>obywatelami Ukrainy</w:t>
      </w:r>
      <w:r w:rsidR="00D922E9" w:rsidRPr="007E67F1">
        <w:t>,</w:t>
      </w:r>
      <w:r w:rsidR="00685BEB" w:rsidRPr="007E67F1">
        <w:t xml:space="preserve"> </w:t>
      </w:r>
      <w:r w:rsidR="00D922E9" w:rsidRPr="007E67F1">
        <w:t xml:space="preserve">których </w:t>
      </w:r>
      <w:r w:rsidR="0047006F" w:rsidRPr="007E67F1">
        <w:t>pobyt na terytorium Rzeczypospolitej Polskiej jest uznawany za legalny na podstawie</w:t>
      </w:r>
      <w:r w:rsidR="00034831" w:rsidRPr="007E67F1">
        <w:t> art. 2 ust. </w:t>
      </w:r>
      <w:r w:rsidR="00D922E9" w:rsidRPr="007E67F1">
        <w:t>1, może zorganizować tym dzieciom</w:t>
      </w:r>
      <w:r w:rsidR="00685BEB" w:rsidRPr="007E67F1">
        <w:t xml:space="preserve"> i </w:t>
      </w:r>
      <w:r w:rsidR="00D922E9" w:rsidRPr="007E67F1">
        <w:t>uczniom bezpłatny transport do miejsca,</w:t>
      </w:r>
      <w:r w:rsidR="00685BEB" w:rsidRPr="007E67F1">
        <w:t xml:space="preserve"> w </w:t>
      </w:r>
      <w:r w:rsidR="00D922E9" w:rsidRPr="007E67F1">
        <w:t>którym zapewnia się im kształcenie</w:t>
      </w:r>
      <w:r w:rsidR="00685BEB" w:rsidRPr="007E67F1">
        <w:t xml:space="preserve"> i </w:t>
      </w:r>
      <w:r w:rsidR="00D922E9" w:rsidRPr="007E67F1">
        <w:t>wychowanie.</w:t>
      </w:r>
      <w:r w:rsidR="00034831" w:rsidRPr="007E67F1">
        <w:t xml:space="preserve"> W </w:t>
      </w:r>
      <w:r w:rsidR="00B40D6D" w:rsidRPr="007E67F1">
        <w:t>przypadku zorganizowania tego transportu jednostka samorządu terytorialnego jest obowiązana</w:t>
      </w:r>
      <w:r w:rsidR="00034831" w:rsidRPr="007E67F1">
        <w:t xml:space="preserve"> w </w:t>
      </w:r>
      <w:r w:rsidR="00B40D6D" w:rsidRPr="007E67F1">
        <w:t>czasie przewozu zapewnić opiekę dzieciom korzystającym z wychowania przedszkolnego oraz uczniom, którym zapewniono kształcenie</w:t>
      </w:r>
      <w:r w:rsidR="00034831" w:rsidRPr="007E67F1">
        <w:t xml:space="preserve"> i </w:t>
      </w:r>
      <w:r w:rsidR="00B40D6D" w:rsidRPr="007E67F1">
        <w:t>wychowanie</w:t>
      </w:r>
      <w:r w:rsidR="00034831" w:rsidRPr="007E67F1">
        <w:t xml:space="preserve"> w </w:t>
      </w:r>
      <w:r w:rsidR="00B40D6D" w:rsidRPr="007E67F1">
        <w:t>szkole podstawowej dla dzieci</w:t>
      </w:r>
      <w:r w:rsidR="00034831" w:rsidRPr="007E67F1">
        <w:t xml:space="preserve"> i </w:t>
      </w:r>
      <w:r w:rsidR="00B40D6D" w:rsidRPr="007E67F1">
        <w:t>młodzieży.</w:t>
      </w:r>
    </w:p>
    <w:p w14:paraId="7817141A" w14:textId="77777777" w:rsidR="00205458" w:rsidRPr="007E67F1" w:rsidRDefault="00205458" w:rsidP="00205458">
      <w:pPr>
        <w:pStyle w:val="ARTartustawynprozporzdzenia"/>
      </w:pPr>
      <w:r w:rsidRPr="007E67F1">
        <w:rPr>
          <w:rStyle w:val="Ppogrubienie"/>
        </w:rPr>
        <w:t xml:space="preserve">Art. </w:t>
      </w:r>
      <w:r w:rsidR="00480DBD" w:rsidRPr="007E67F1">
        <w:rPr>
          <w:rStyle w:val="Ppogrubienie"/>
        </w:rPr>
        <w:t>50</w:t>
      </w:r>
      <w:r w:rsidR="002F31F3" w:rsidRPr="007E67F1">
        <w:rPr>
          <w:rStyle w:val="Ppogrubienie"/>
        </w:rPr>
        <w:t>.</w:t>
      </w:r>
      <w:r w:rsidRPr="007E67F1">
        <w:t xml:space="preserve"> 1. </w:t>
      </w:r>
      <w:r w:rsidR="00B74E41" w:rsidRPr="007E67F1">
        <w:t>Obywatelowi Ukrainy</w:t>
      </w:r>
      <w:r w:rsidRPr="007E67F1">
        <w:t xml:space="preserve"> przebywającemu na terytorium Rzeczypospolitej Polskiej, którego pobyt na terytorium Rzeczypospolitej Polskiej jest uznawany za legalny na podstawie</w:t>
      </w:r>
      <w:r w:rsidR="00034831" w:rsidRPr="007E67F1">
        <w:t xml:space="preserve"> art. 2 ust. </w:t>
      </w:r>
      <w:r w:rsidRPr="007E67F1">
        <w:t>1, mogą być przyznawane świadczenia pomocy materialnej</w:t>
      </w:r>
      <w:r w:rsidR="00792C06" w:rsidRPr="007E67F1">
        <w:t xml:space="preserve"> o </w:t>
      </w:r>
      <w:r w:rsidRPr="007E67F1">
        <w:t>charakterze socjalnym na zasadach określonych</w:t>
      </w:r>
      <w:r w:rsidR="00792C06" w:rsidRPr="007E67F1">
        <w:t xml:space="preserve"> w </w:t>
      </w:r>
      <w:r w:rsidRPr="007E67F1">
        <w:t>rozdziale 8a ustawy z dnia 7 września 1991 r. o systemie oświaty (</w:t>
      </w:r>
      <w:r w:rsidR="00034831" w:rsidRPr="007E67F1">
        <w:t>Dz. U.</w:t>
      </w:r>
      <w:r w:rsidRPr="007E67F1">
        <w:t xml:space="preserve"> z 2021 r.</w:t>
      </w:r>
      <w:r w:rsidR="00034831" w:rsidRPr="007E67F1">
        <w:t xml:space="preserve"> poz. </w:t>
      </w:r>
      <w:r w:rsidRPr="007E67F1">
        <w:t>191</w:t>
      </w:r>
      <w:r w:rsidR="00034831" w:rsidRPr="007E67F1">
        <w:t>5 oraz z </w:t>
      </w:r>
      <w:r w:rsidR="00E73A6E" w:rsidRPr="007E67F1">
        <w:t>202</w:t>
      </w:r>
      <w:r w:rsidR="00034831" w:rsidRPr="007E67F1">
        <w:t>2 </w:t>
      </w:r>
      <w:r w:rsidR="00E73A6E" w:rsidRPr="007E67F1">
        <w:t>r.</w:t>
      </w:r>
      <w:r w:rsidR="00034831" w:rsidRPr="007E67F1">
        <w:t xml:space="preserve"> poz. </w:t>
      </w:r>
      <w:r w:rsidR="00E73A6E" w:rsidRPr="007E67F1">
        <w:t>…</w:t>
      </w:r>
      <w:r w:rsidRPr="007E67F1">
        <w:t>),</w:t>
      </w:r>
      <w:r w:rsidR="00792C06" w:rsidRPr="007E67F1">
        <w:t xml:space="preserve"> z </w:t>
      </w:r>
      <w:r w:rsidRPr="007E67F1">
        <w:t>zastrzeżeniem</w:t>
      </w:r>
      <w:r w:rsidR="00034831" w:rsidRPr="007E67F1">
        <w:t xml:space="preserve"> ust. </w:t>
      </w:r>
      <w:r w:rsidR="00E73A6E" w:rsidRPr="007E67F1">
        <w:t>2–</w:t>
      </w:r>
      <w:r w:rsidRPr="007E67F1">
        <w:t>4.</w:t>
      </w:r>
    </w:p>
    <w:p w14:paraId="286B23F4" w14:textId="77777777" w:rsidR="00205458" w:rsidRPr="007E67F1" w:rsidRDefault="00205458" w:rsidP="00205458">
      <w:pPr>
        <w:pStyle w:val="USTustnpkodeksu"/>
      </w:pPr>
      <w:r w:rsidRPr="007E67F1">
        <w:t>2. Wniosek</w:t>
      </w:r>
      <w:r w:rsidR="00792C06" w:rsidRPr="007E67F1">
        <w:t xml:space="preserve"> o </w:t>
      </w:r>
      <w:r w:rsidRPr="007E67F1">
        <w:t>przyznanie świadczenia,</w:t>
      </w:r>
      <w:r w:rsidR="00792C06" w:rsidRPr="007E67F1">
        <w:t xml:space="preserve"> o </w:t>
      </w:r>
      <w:r w:rsidRPr="007E67F1">
        <w:t>którym mowa</w:t>
      </w:r>
      <w:r w:rsidR="00034831" w:rsidRPr="007E67F1">
        <w:t xml:space="preserve"> w ust. </w:t>
      </w:r>
      <w:r w:rsidRPr="007E67F1">
        <w:t>1, zawiera</w:t>
      </w:r>
      <w:r w:rsidR="00792C06" w:rsidRPr="007E67F1">
        <w:t xml:space="preserve"> w </w:t>
      </w:r>
      <w:r w:rsidRPr="007E67F1">
        <w:t>szczególności:</w:t>
      </w:r>
    </w:p>
    <w:p w14:paraId="314F20E2" w14:textId="77777777" w:rsidR="00205458" w:rsidRPr="007E67F1" w:rsidRDefault="00E73A6E" w:rsidP="007634BA">
      <w:pPr>
        <w:pStyle w:val="PKTpunkt"/>
      </w:pPr>
      <w:r w:rsidRPr="007E67F1">
        <w:t>1)</w:t>
      </w:r>
      <w:r w:rsidRPr="007E67F1">
        <w:tab/>
      </w:r>
      <w:r w:rsidR="00205458" w:rsidRPr="007E67F1">
        <w:t>imię</w:t>
      </w:r>
      <w:r w:rsidR="00792C06" w:rsidRPr="007E67F1">
        <w:t xml:space="preserve"> i </w:t>
      </w:r>
      <w:r w:rsidR="00205458" w:rsidRPr="007E67F1">
        <w:t xml:space="preserve">nazwisko </w:t>
      </w:r>
      <w:r w:rsidR="00B74E41" w:rsidRPr="007E67F1">
        <w:t>obywatela Ukrainy</w:t>
      </w:r>
      <w:r w:rsidR="00792C06" w:rsidRPr="007E67F1">
        <w:t xml:space="preserve"> i </w:t>
      </w:r>
      <w:r w:rsidR="00205458" w:rsidRPr="007E67F1">
        <w:t>jego rodziców;</w:t>
      </w:r>
    </w:p>
    <w:p w14:paraId="43AD3E64" w14:textId="77777777" w:rsidR="00205458" w:rsidRPr="007E67F1" w:rsidRDefault="00E73A6E" w:rsidP="007634BA">
      <w:pPr>
        <w:pStyle w:val="PKTpunkt"/>
      </w:pPr>
      <w:r w:rsidRPr="007E67F1">
        <w:t>2)</w:t>
      </w:r>
      <w:r w:rsidRPr="007E67F1">
        <w:tab/>
      </w:r>
      <w:r w:rsidR="00205458" w:rsidRPr="007E67F1">
        <w:t xml:space="preserve">miejsce pobytu </w:t>
      </w:r>
      <w:r w:rsidR="00B74E41" w:rsidRPr="007E67F1">
        <w:t>obywatela Ukrainy</w:t>
      </w:r>
      <w:r w:rsidR="00205458" w:rsidRPr="007E67F1">
        <w:t xml:space="preserve"> na terytorium Rzeczypospolitej Polskiej;</w:t>
      </w:r>
    </w:p>
    <w:p w14:paraId="683F5652" w14:textId="77777777" w:rsidR="00205458" w:rsidRPr="007E67F1" w:rsidRDefault="00E73A6E" w:rsidP="007634BA">
      <w:pPr>
        <w:pStyle w:val="PKTpunkt"/>
      </w:pPr>
      <w:r w:rsidRPr="007E67F1">
        <w:t>3)</w:t>
      </w:r>
      <w:r w:rsidRPr="007E67F1">
        <w:tab/>
      </w:r>
      <w:r w:rsidR="00205458" w:rsidRPr="007E67F1">
        <w:t>oświadczenie o sytuacji rodzinnej</w:t>
      </w:r>
      <w:r w:rsidR="00792C06" w:rsidRPr="007E67F1">
        <w:t xml:space="preserve"> i </w:t>
      </w:r>
      <w:r w:rsidR="00205458" w:rsidRPr="007E67F1">
        <w:t xml:space="preserve">dochodowej. </w:t>
      </w:r>
    </w:p>
    <w:p w14:paraId="60DF7961" w14:textId="77777777" w:rsidR="00205458" w:rsidRPr="007E67F1" w:rsidRDefault="00205458" w:rsidP="00205458">
      <w:pPr>
        <w:pStyle w:val="USTustnpkodeksu"/>
      </w:pPr>
      <w:r w:rsidRPr="007E67F1">
        <w:t>3. Ustalając prawo do świadczenia,</w:t>
      </w:r>
      <w:r w:rsidR="00792C06" w:rsidRPr="007E67F1">
        <w:t xml:space="preserve"> o </w:t>
      </w:r>
      <w:r w:rsidRPr="007E67F1">
        <w:t>którym mowa</w:t>
      </w:r>
      <w:r w:rsidR="00034831" w:rsidRPr="007E67F1">
        <w:t xml:space="preserve"> w ust. </w:t>
      </w:r>
      <w:r w:rsidRPr="007E67F1">
        <w:t>1, przy ustalaniu dochodu rodziny w przeliczeniu na osobę nie uwzględnia się członka rodziny, który, zgodnie z oświadczeniem osoby ubiegającej się</w:t>
      </w:r>
      <w:r w:rsidR="00792C06" w:rsidRPr="007E67F1">
        <w:t xml:space="preserve"> o </w:t>
      </w:r>
      <w:r w:rsidRPr="007E67F1">
        <w:t>te świadczenia, nie przebywa na terytorium Rzeczypospolitej Polskiej.</w:t>
      </w:r>
    </w:p>
    <w:p w14:paraId="78406629" w14:textId="77777777" w:rsidR="00205458" w:rsidRPr="007E67F1" w:rsidRDefault="00205458" w:rsidP="00C27F8D">
      <w:pPr>
        <w:pStyle w:val="USTustnpkodeksu"/>
      </w:pPr>
      <w:r w:rsidRPr="007E67F1">
        <w:t>4. Świadczenia, o których mowa</w:t>
      </w:r>
      <w:r w:rsidR="00034831" w:rsidRPr="007E67F1">
        <w:t xml:space="preserve"> w ust. </w:t>
      </w:r>
      <w:r w:rsidRPr="007E67F1">
        <w:t>1, przyznaje wójt gminy (burmistrz, prezydent miasta), na terenie której przebywa osoba ubiegająca się o te świadczenia.</w:t>
      </w:r>
    </w:p>
    <w:p w14:paraId="599C309F" w14:textId="32523F00" w:rsidR="00D922E9" w:rsidRPr="007E67F1" w:rsidRDefault="00480DBD" w:rsidP="0029702C">
      <w:pPr>
        <w:pStyle w:val="ARTartustawynprozporzdzenia"/>
      </w:pPr>
      <w:r w:rsidRPr="007E67F1">
        <w:rPr>
          <w:rStyle w:val="Ppogrubienie"/>
        </w:rPr>
        <w:t>Art. 51</w:t>
      </w:r>
      <w:r w:rsidR="00D922E9" w:rsidRPr="007E67F1">
        <w:rPr>
          <w:rStyle w:val="Ppogrubienie"/>
        </w:rPr>
        <w:t>.</w:t>
      </w:r>
      <w:r w:rsidR="00685BEB" w:rsidRPr="007E67F1">
        <w:t> W </w:t>
      </w:r>
      <w:r w:rsidR="00D922E9" w:rsidRPr="007E67F1">
        <w:t>roku szkolnym 2021/202</w:t>
      </w:r>
      <w:r w:rsidR="00034831" w:rsidRPr="007E67F1">
        <w:t>2 w </w:t>
      </w:r>
      <w:r w:rsidR="00D922E9" w:rsidRPr="007E67F1">
        <w:t>szkole,</w:t>
      </w:r>
      <w:r w:rsidR="00685BEB" w:rsidRPr="007E67F1">
        <w:t xml:space="preserve"> w </w:t>
      </w:r>
      <w:r w:rsidR="00D922E9" w:rsidRPr="007E67F1">
        <w:t>której utworzono dodatkowy oddział</w:t>
      </w:r>
      <w:r w:rsidR="00685BEB" w:rsidRPr="007E67F1">
        <w:t xml:space="preserve"> w </w:t>
      </w:r>
      <w:r w:rsidR="00D922E9" w:rsidRPr="007E67F1">
        <w:t>celu zapewnienia kształcenia</w:t>
      </w:r>
      <w:r w:rsidR="00685BEB" w:rsidRPr="007E67F1">
        <w:t xml:space="preserve"> i </w:t>
      </w:r>
      <w:r w:rsidR="00D922E9" w:rsidRPr="007E67F1">
        <w:t>wychowania dzieciom</w:t>
      </w:r>
      <w:r w:rsidR="00685BEB" w:rsidRPr="007E67F1">
        <w:t xml:space="preserve"> i </w:t>
      </w:r>
      <w:r w:rsidR="00D922E9" w:rsidRPr="007E67F1">
        <w:t xml:space="preserve">uczniom będącym </w:t>
      </w:r>
      <w:r w:rsidR="00B74E41" w:rsidRPr="007E67F1">
        <w:t>obywatelami Ukrainy</w:t>
      </w:r>
      <w:r w:rsidR="00D922E9" w:rsidRPr="007E67F1">
        <w:t>,</w:t>
      </w:r>
      <w:r w:rsidR="009A5A15">
        <w:t xml:space="preserve"> </w:t>
      </w:r>
      <w:r w:rsidR="00D922E9" w:rsidRPr="007E67F1">
        <w:t xml:space="preserve">których </w:t>
      </w:r>
      <w:r w:rsidR="00487737" w:rsidRPr="007E67F1">
        <w:t>pobyt na terytorium Rzeczypospolitej Polskiej jest uznawany za legalny na podstawie</w:t>
      </w:r>
      <w:r w:rsidR="00034831" w:rsidRPr="007E67F1">
        <w:t> art. 2 ust. </w:t>
      </w:r>
      <w:r w:rsidR="00E73A6E" w:rsidRPr="007E67F1">
        <w:t>1,</w:t>
      </w:r>
      <w:r w:rsidR="00D922E9" w:rsidRPr="007E67F1">
        <w:t xml:space="preserve"> nauczycielowi mogą być przydzielone, za jego zgodą, godziny ponadwymiarowe</w:t>
      </w:r>
      <w:r w:rsidR="00685BEB" w:rsidRPr="007E67F1">
        <w:t xml:space="preserve"> w </w:t>
      </w:r>
      <w:r w:rsidR="00D922E9" w:rsidRPr="007E67F1">
        <w:t>wymiarze wyższym niż określony</w:t>
      </w:r>
      <w:r w:rsidR="00034831" w:rsidRPr="007E67F1">
        <w:t xml:space="preserve"> w art. </w:t>
      </w:r>
      <w:r w:rsidR="00D922E9" w:rsidRPr="007E67F1">
        <w:t>3</w:t>
      </w:r>
      <w:r w:rsidR="00034831" w:rsidRPr="007E67F1">
        <w:t>5 ust. </w:t>
      </w:r>
      <w:r w:rsidR="00685BEB" w:rsidRPr="007E67F1">
        <w:t>1 </w:t>
      </w:r>
      <w:r w:rsidR="00D922E9" w:rsidRPr="007E67F1">
        <w:t>ustawy</w:t>
      </w:r>
      <w:r w:rsidR="00685BEB" w:rsidRPr="007E67F1">
        <w:t xml:space="preserve"> z </w:t>
      </w:r>
      <w:r w:rsidR="00D922E9" w:rsidRPr="007E67F1">
        <w:t>dnia 2</w:t>
      </w:r>
      <w:r w:rsidR="00685BEB" w:rsidRPr="007E67F1">
        <w:t>6 </w:t>
      </w:r>
      <w:r w:rsidR="00D922E9" w:rsidRPr="007E67F1">
        <w:t>stycznia 198</w:t>
      </w:r>
      <w:r w:rsidR="00685BEB" w:rsidRPr="007E67F1">
        <w:t>2 </w:t>
      </w:r>
      <w:r w:rsidR="00D922E9" w:rsidRPr="007E67F1">
        <w:t>r. – Karta Nauczyciela</w:t>
      </w:r>
      <w:r w:rsidR="008C4E77" w:rsidRPr="007E67F1">
        <w:t xml:space="preserve"> (</w:t>
      </w:r>
      <w:r w:rsidR="00034831" w:rsidRPr="007E67F1">
        <w:t>Dz. U.</w:t>
      </w:r>
      <w:r w:rsidR="00685BEB" w:rsidRPr="007E67F1">
        <w:t xml:space="preserve"> z </w:t>
      </w:r>
      <w:r w:rsidR="008C4E77" w:rsidRPr="007E67F1">
        <w:t>202</w:t>
      </w:r>
      <w:r w:rsidR="00685BEB" w:rsidRPr="007E67F1">
        <w:t>1 </w:t>
      </w:r>
      <w:r w:rsidR="008C4E77" w:rsidRPr="007E67F1">
        <w:t>r.</w:t>
      </w:r>
      <w:r w:rsidR="00034831" w:rsidRPr="007E67F1">
        <w:t xml:space="preserve"> poz. </w:t>
      </w:r>
      <w:r w:rsidR="008C4E77" w:rsidRPr="007E67F1">
        <w:t>1762)</w:t>
      </w:r>
      <w:r w:rsidR="00D922E9" w:rsidRPr="007E67F1">
        <w:t>.</w:t>
      </w:r>
    </w:p>
    <w:p w14:paraId="58023C2C" w14:textId="77777777" w:rsidR="00D922E9" w:rsidRPr="007E67F1" w:rsidRDefault="00480DBD" w:rsidP="0029702C">
      <w:pPr>
        <w:pStyle w:val="ARTartustawynprozporzdzenia"/>
      </w:pPr>
      <w:r w:rsidRPr="007E67F1">
        <w:rPr>
          <w:rStyle w:val="Ppogrubienie"/>
        </w:rPr>
        <w:t>Art. 52</w:t>
      </w:r>
      <w:r w:rsidR="00D922E9" w:rsidRPr="007E67F1">
        <w:rPr>
          <w:rStyle w:val="Ppogrubienie"/>
        </w:rPr>
        <w:t>.</w:t>
      </w:r>
      <w:r w:rsidR="00685BEB" w:rsidRPr="007E67F1">
        <w:t> W </w:t>
      </w:r>
      <w:r w:rsidR="00D922E9" w:rsidRPr="007E67F1">
        <w:t>roku szkolnym 2021/202</w:t>
      </w:r>
      <w:r w:rsidR="00685BEB" w:rsidRPr="007E67F1">
        <w:t>2 </w:t>
      </w:r>
      <w:r w:rsidR="00D922E9" w:rsidRPr="007E67F1">
        <w:t>na stanowisku pomocy nauczyciela,</w:t>
      </w:r>
      <w:r w:rsidR="00685BEB" w:rsidRPr="007E67F1">
        <w:t xml:space="preserve"> o </w:t>
      </w:r>
      <w:r w:rsidR="00D922E9" w:rsidRPr="007E67F1">
        <w:t>którym mowa</w:t>
      </w:r>
      <w:r w:rsidR="00034831" w:rsidRPr="007E67F1">
        <w:t xml:space="preserve"> w art. </w:t>
      </w:r>
      <w:r w:rsidR="00D922E9" w:rsidRPr="007E67F1">
        <w:t>16</w:t>
      </w:r>
      <w:r w:rsidR="00034831" w:rsidRPr="007E67F1">
        <w:t>5 ust. </w:t>
      </w:r>
      <w:r w:rsidR="00685BEB" w:rsidRPr="007E67F1">
        <w:t>8 </w:t>
      </w:r>
      <w:r w:rsidR="00D922E9" w:rsidRPr="007E67F1">
        <w:t>ustawy</w:t>
      </w:r>
      <w:r w:rsidR="00685BEB" w:rsidRPr="007E67F1">
        <w:t xml:space="preserve"> z </w:t>
      </w:r>
      <w:r w:rsidR="00D922E9" w:rsidRPr="007E67F1">
        <w:t>dnia 1</w:t>
      </w:r>
      <w:r w:rsidR="00685BEB" w:rsidRPr="007E67F1">
        <w:t>4 </w:t>
      </w:r>
      <w:r w:rsidR="00D922E9" w:rsidRPr="007E67F1">
        <w:t>grudnia 201</w:t>
      </w:r>
      <w:r w:rsidR="00685BEB" w:rsidRPr="007E67F1">
        <w:t>6 </w:t>
      </w:r>
      <w:r w:rsidR="00D922E9" w:rsidRPr="007E67F1">
        <w:t>r. – Prawo oświatowe, może być zatrudniona osoba nieposiadająca obywatelstwa polskiego, jeżeli posiada znajomość języka polskiego</w:t>
      </w:r>
      <w:r w:rsidR="00685BEB" w:rsidRPr="007E67F1">
        <w:t xml:space="preserve"> w </w:t>
      </w:r>
      <w:r w:rsidR="00D922E9" w:rsidRPr="007E67F1">
        <w:t>mowie</w:t>
      </w:r>
      <w:r w:rsidR="00685BEB" w:rsidRPr="007E67F1">
        <w:t xml:space="preserve"> i </w:t>
      </w:r>
      <w:r w:rsidR="00D922E9" w:rsidRPr="007E67F1">
        <w:t>piśmie</w:t>
      </w:r>
      <w:r w:rsidR="00685BEB" w:rsidRPr="007E67F1">
        <w:t xml:space="preserve"> w </w:t>
      </w:r>
      <w:r w:rsidR="00D922E9" w:rsidRPr="007E67F1">
        <w:t>stopniu umożliwiającym pomoc uczniowi, który nie zna języka polskiego albo zna go na poziomie niewystarczającym do korzystania</w:t>
      </w:r>
      <w:r w:rsidR="00685BEB" w:rsidRPr="007E67F1">
        <w:t xml:space="preserve"> z </w:t>
      </w:r>
      <w:r w:rsidR="00D922E9" w:rsidRPr="007E67F1">
        <w:t>nauki. Wymogu znajomości języka polskiego potwierdzonej dokumentem,</w:t>
      </w:r>
      <w:r w:rsidR="00685BEB" w:rsidRPr="007E67F1">
        <w:t xml:space="preserve"> o </w:t>
      </w:r>
      <w:r w:rsidR="00D922E9" w:rsidRPr="007E67F1">
        <w:t>którym mowa</w:t>
      </w:r>
      <w:r w:rsidR="00034831" w:rsidRPr="007E67F1">
        <w:t xml:space="preserve"> w art. </w:t>
      </w:r>
      <w:r w:rsidR="00D922E9" w:rsidRPr="007E67F1">
        <w:t>1</w:t>
      </w:r>
      <w:r w:rsidR="00034831" w:rsidRPr="007E67F1">
        <w:t>1 ust. </w:t>
      </w:r>
      <w:r w:rsidR="00685BEB" w:rsidRPr="007E67F1">
        <w:t>3 </w:t>
      </w:r>
      <w:r w:rsidR="00D922E9" w:rsidRPr="007E67F1">
        <w:t>ustawy</w:t>
      </w:r>
      <w:r w:rsidR="00685BEB" w:rsidRPr="007E67F1">
        <w:t xml:space="preserve"> z </w:t>
      </w:r>
      <w:r w:rsidR="00D922E9" w:rsidRPr="007E67F1">
        <w:t>dnia 2</w:t>
      </w:r>
      <w:r w:rsidR="00685BEB" w:rsidRPr="007E67F1">
        <w:t>1 </w:t>
      </w:r>
      <w:r w:rsidR="00D922E9" w:rsidRPr="007E67F1">
        <w:t>listopada 200</w:t>
      </w:r>
      <w:r w:rsidR="00685BEB" w:rsidRPr="007E67F1">
        <w:t>8 </w:t>
      </w:r>
      <w:r w:rsidR="00D922E9" w:rsidRPr="007E67F1">
        <w:t>r.</w:t>
      </w:r>
      <w:r w:rsidR="00685BEB" w:rsidRPr="007E67F1">
        <w:t xml:space="preserve"> o </w:t>
      </w:r>
      <w:r w:rsidR="00D922E9" w:rsidRPr="007E67F1">
        <w:t>pracownikach samorządowych, nie stosuje się.</w:t>
      </w:r>
    </w:p>
    <w:p w14:paraId="68CB39DA" w14:textId="77777777" w:rsidR="00D740E1" w:rsidRPr="007E67F1" w:rsidRDefault="00480DBD" w:rsidP="0029702C">
      <w:pPr>
        <w:pStyle w:val="ARTartustawynprozporzdzenia"/>
      </w:pPr>
      <w:r w:rsidRPr="007E67F1">
        <w:rPr>
          <w:rStyle w:val="Ppogrubienie"/>
        </w:rPr>
        <w:t>Art. 53</w:t>
      </w:r>
      <w:r w:rsidR="00D922E9" w:rsidRPr="007E67F1">
        <w:rPr>
          <w:rStyle w:val="Ppogrubienie"/>
        </w:rPr>
        <w:t>.</w:t>
      </w:r>
      <w:r w:rsidR="00324E90" w:rsidRPr="007E67F1">
        <w:t> Od dnia 24 lutego 2022 r.</w:t>
      </w:r>
      <w:r w:rsidR="00D922E9" w:rsidRPr="007E67F1">
        <w:t xml:space="preserve"> przepisu</w:t>
      </w:r>
      <w:r w:rsidR="00034831" w:rsidRPr="007E67F1">
        <w:t xml:space="preserve"> art. 9 ust. </w:t>
      </w:r>
      <w:r w:rsidR="00685BEB" w:rsidRPr="007E67F1">
        <w:t>2 </w:t>
      </w:r>
      <w:r w:rsidR="00D922E9" w:rsidRPr="007E67F1">
        <w:t>ustawy</w:t>
      </w:r>
      <w:r w:rsidR="00685BEB" w:rsidRPr="007E67F1">
        <w:t xml:space="preserve"> z </w:t>
      </w:r>
      <w:r w:rsidR="00D922E9" w:rsidRPr="007E67F1">
        <w:t>dnia 2</w:t>
      </w:r>
      <w:r w:rsidR="00685BEB" w:rsidRPr="007E67F1">
        <w:t>2 </w:t>
      </w:r>
      <w:r w:rsidR="00D922E9" w:rsidRPr="007E67F1">
        <w:t>maja 200</w:t>
      </w:r>
      <w:r w:rsidR="00685BEB" w:rsidRPr="007E67F1">
        <w:t>9 </w:t>
      </w:r>
      <w:r w:rsidR="00D922E9" w:rsidRPr="007E67F1">
        <w:t>r.</w:t>
      </w:r>
      <w:r w:rsidR="00685BEB" w:rsidRPr="007E67F1">
        <w:t xml:space="preserve"> o </w:t>
      </w:r>
      <w:r w:rsidR="00D922E9" w:rsidRPr="007E67F1">
        <w:t>nauczycielskich świadczeniac</w:t>
      </w:r>
      <w:r w:rsidR="00223A91" w:rsidRPr="007E67F1">
        <w:t>h kompensacyjnych (</w:t>
      </w:r>
      <w:r w:rsidR="00034831" w:rsidRPr="007E67F1">
        <w:t>Dz. U.</w:t>
      </w:r>
      <w:r w:rsidR="00685BEB" w:rsidRPr="007E67F1">
        <w:t xml:space="preserve"> z </w:t>
      </w:r>
      <w:r w:rsidR="00223A91" w:rsidRPr="007E67F1">
        <w:t>202</w:t>
      </w:r>
      <w:r w:rsidR="00685BEB" w:rsidRPr="007E67F1">
        <w:t>2 </w:t>
      </w:r>
      <w:r w:rsidR="00D922E9" w:rsidRPr="007E67F1">
        <w:t>r.</w:t>
      </w:r>
      <w:r w:rsidR="00034831" w:rsidRPr="007E67F1">
        <w:t xml:space="preserve"> poz. </w:t>
      </w:r>
      <w:r w:rsidR="00D922E9" w:rsidRPr="007E67F1">
        <w:t>301) nie stosuje się</w:t>
      </w:r>
      <w:r w:rsidR="00685BEB" w:rsidRPr="007E67F1">
        <w:t xml:space="preserve"> w </w:t>
      </w:r>
      <w:r w:rsidR="00D922E9" w:rsidRPr="007E67F1">
        <w:t>razie podjęcia przez uprawnionego pracy</w:t>
      </w:r>
      <w:r w:rsidR="00685BEB" w:rsidRPr="007E67F1">
        <w:t xml:space="preserve"> w </w:t>
      </w:r>
      <w:r w:rsidR="00D922E9" w:rsidRPr="007E67F1">
        <w:t>jednostkach,</w:t>
      </w:r>
      <w:r w:rsidR="00685BEB" w:rsidRPr="007E67F1">
        <w:t xml:space="preserve"> o </w:t>
      </w:r>
      <w:r w:rsidR="00D922E9" w:rsidRPr="007E67F1">
        <w:t>których mowa</w:t>
      </w:r>
      <w:r w:rsidR="00034831" w:rsidRPr="007E67F1">
        <w:t xml:space="preserve"> w art. </w:t>
      </w:r>
      <w:r w:rsidR="00685BEB" w:rsidRPr="007E67F1">
        <w:t>1 </w:t>
      </w:r>
      <w:r w:rsidR="00D922E9" w:rsidRPr="007E67F1">
        <w:t>ustawy</w:t>
      </w:r>
      <w:r w:rsidR="00685BEB" w:rsidRPr="007E67F1">
        <w:t xml:space="preserve"> z </w:t>
      </w:r>
      <w:r w:rsidR="00D922E9" w:rsidRPr="007E67F1">
        <w:t>dnia 2</w:t>
      </w:r>
      <w:r w:rsidR="00685BEB" w:rsidRPr="007E67F1">
        <w:t>6 </w:t>
      </w:r>
      <w:r w:rsidR="00D922E9" w:rsidRPr="007E67F1">
        <w:t>stycznia 198</w:t>
      </w:r>
      <w:r w:rsidR="00685BEB" w:rsidRPr="007E67F1">
        <w:t>2 </w:t>
      </w:r>
      <w:r w:rsidR="00E548B3">
        <w:t>r.</w:t>
      </w:r>
      <w:r w:rsidR="00D922E9" w:rsidRPr="007E67F1">
        <w:t xml:space="preserve"> – Karta Nauczyciela</w:t>
      </w:r>
      <w:r w:rsidR="00E73A6E" w:rsidRPr="007E67F1">
        <w:t>,</w:t>
      </w:r>
      <w:r w:rsidR="00D922E9" w:rsidRPr="007E67F1">
        <w:t xml:space="preserve"> </w:t>
      </w:r>
      <w:r w:rsidR="00D740E1" w:rsidRPr="007E67F1">
        <w:t>na stanowisku:</w:t>
      </w:r>
    </w:p>
    <w:p w14:paraId="5777402D" w14:textId="77777777" w:rsidR="00D922E9" w:rsidRPr="007E67F1" w:rsidRDefault="00D740E1" w:rsidP="0029702C">
      <w:pPr>
        <w:pStyle w:val="PKTpunkt"/>
      </w:pPr>
      <w:r w:rsidRPr="007E67F1">
        <w:t>1)</w:t>
      </w:r>
      <w:r w:rsidRPr="007E67F1">
        <w:tab/>
      </w:r>
      <w:r w:rsidR="00D922E9" w:rsidRPr="007E67F1">
        <w:t>pomocy nauczyciela,</w:t>
      </w:r>
      <w:r w:rsidR="00685BEB" w:rsidRPr="007E67F1">
        <w:t xml:space="preserve"> o </w:t>
      </w:r>
      <w:r w:rsidR="00D922E9" w:rsidRPr="007E67F1">
        <w:t>którym mowa</w:t>
      </w:r>
      <w:r w:rsidR="00034831" w:rsidRPr="007E67F1">
        <w:t xml:space="preserve"> w art. </w:t>
      </w:r>
      <w:r w:rsidR="00D922E9" w:rsidRPr="007E67F1">
        <w:t>16</w:t>
      </w:r>
      <w:r w:rsidR="00034831" w:rsidRPr="007E67F1">
        <w:t>5 ust. </w:t>
      </w:r>
      <w:r w:rsidR="00685BEB" w:rsidRPr="007E67F1">
        <w:t>8 </w:t>
      </w:r>
      <w:r w:rsidR="00D922E9" w:rsidRPr="007E67F1">
        <w:t>ustawy</w:t>
      </w:r>
      <w:r w:rsidR="00685BEB" w:rsidRPr="007E67F1">
        <w:t xml:space="preserve"> z </w:t>
      </w:r>
      <w:r w:rsidR="00D922E9" w:rsidRPr="007E67F1">
        <w:t>dnia 1</w:t>
      </w:r>
      <w:r w:rsidR="00685BEB" w:rsidRPr="007E67F1">
        <w:t>4 </w:t>
      </w:r>
      <w:r w:rsidR="00D922E9" w:rsidRPr="007E67F1">
        <w:t>gr</w:t>
      </w:r>
      <w:r w:rsidRPr="007E67F1">
        <w:t>udnia 201</w:t>
      </w:r>
      <w:r w:rsidR="00685BEB" w:rsidRPr="007E67F1">
        <w:t>6 </w:t>
      </w:r>
      <w:r w:rsidRPr="007E67F1">
        <w:t>r. – Prawo oświatowe;</w:t>
      </w:r>
    </w:p>
    <w:p w14:paraId="14E5F257" w14:textId="77777777" w:rsidR="00D740E1" w:rsidRPr="007E67F1" w:rsidRDefault="00D740E1" w:rsidP="0029702C">
      <w:pPr>
        <w:pStyle w:val="PKTpunkt"/>
      </w:pPr>
      <w:r w:rsidRPr="007E67F1">
        <w:t>2)</w:t>
      </w:r>
      <w:r w:rsidRPr="007E67F1">
        <w:tab/>
        <w:t>nauczyciela, jeżeli</w:t>
      </w:r>
      <w:r w:rsidR="00685BEB" w:rsidRPr="007E67F1">
        <w:t xml:space="preserve"> w </w:t>
      </w:r>
      <w:r w:rsidRPr="007E67F1">
        <w:t>szkole utworzono dodatkowy oddział</w:t>
      </w:r>
      <w:r w:rsidR="00685BEB" w:rsidRPr="007E67F1">
        <w:t xml:space="preserve"> w </w:t>
      </w:r>
      <w:r w:rsidRPr="007E67F1">
        <w:t>celu zapewnienia kształcenia</w:t>
      </w:r>
      <w:r w:rsidR="00685BEB" w:rsidRPr="007E67F1">
        <w:t xml:space="preserve"> i </w:t>
      </w:r>
      <w:r w:rsidRPr="007E67F1">
        <w:t>wychowania dzieciom</w:t>
      </w:r>
      <w:r w:rsidR="00685BEB" w:rsidRPr="007E67F1">
        <w:t xml:space="preserve"> i </w:t>
      </w:r>
      <w:r w:rsidRPr="007E67F1">
        <w:t xml:space="preserve">uczniom będącym </w:t>
      </w:r>
      <w:r w:rsidR="00B74E41" w:rsidRPr="007E67F1">
        <w:t>obywatelami Ukrainy</w:t>
      </w:r>
      <w:r w:rsidRPr="007E67F1">
        <w:t>,</w:t>
      </w:r>
      <w:r w:rsidR="00685BEB" w:rsidRPr="007E67F1">
        <w:t xml:space="preserve"> </w:t>
      </w:r>
      <w:r w:rsidRPr="007E67F1">
        <w:t xml:space="preserve">których </w:t>
      </w:r>
      <w:r w:rsidR="00487737" w:rsidRPr="007E67F1">
        <w:t>pobyt na terytorium Rzeczypospolitej Polskiej jest uznawany za legalny na podstawie</w:t>
      </w:r>
      <w:r w:rsidR="00034831" w:rsidRPr="007E67F1">
        <w:t> art. 2 ust. </w:t>
      </w:r>
      <w:r w:rsidRPr="007E67F1">
        <w:t>1.</w:t>
      </w:r>
    </w:p>
    <w:p w14:paraId="548EADF9" w14:textId="139D1059" w:rsidR="00771968" w:rsidRPr="007E67F1" w:rsidRDefault="00480DBD" w:rsidP="00480DBD">
      <w:pPr>
        <w:pStyle w:val="ARTartustawynprozporzdzenia"/>
      </w:pPr>
      <w:r w:rsidRPr="007E67F1">
        <w:rPr>
          <w:rStyle w:val="Ppogrubienie"/>
        </w:rPr>
        <w:t>Art. 54</w:t>
      </w:r>
      <w:r w:rsidR="00D922E9" w:rsidRPr="007E67F1">
        <w:rPr>
          <w:rStyle w:val="Ppogrubienie"/>
        </w:rPr>
        <w:t>.</w:t>
      </w:r>
      <w:r w:rsidR="00685BEB" w:rsidRPr="007E67F1">
        <w:t> </w:t>
      </w:r>
      <w:r w:rsidR="006B28EA" w:rsidRPr="007E67F1">
        <w:t xml:space="preserve">Minister właściwy do spraw oświaty i wychowania może określić, w drodze rozporządzenia, organizację kształcenia, wychowania i opieki dzieci i młodzieży </w:t>
      </w:r>
      <w:r w:rsidR="00E73A6E" w:rsidRPr="007E67F1">
        <w:t>będących</w:t>
      </w:r>
      <w:r w:rsidR="006B28EA" w:rsidRPr="007E67F1">
        <w:t xml:space="preserve"> obywatelami Ukrainy,</w:t>
      </w:r>
      <w:r w:rsidR="009A5A15">
        <w:t xml:space="preserve"> </w:t>
      </w:r>
      <w:r w:rsidR="006B28EA" w:rsidRPr="007E67F1">
        <w:t xml:space="preserve">których </w:t>
      </w:r>
      <w:r w:rsidR="00487737" w:rsidRPr="007E67F1">
        <w:t>pobyt na terytorium Rzeczypospolitej Polskiej jest uznawany za legalny na podstawie</w:t>
      </w:r>
      <w:r w:rsidR="00034831" w:rsidRPr="007E67F1">
        <w:t> art. 2 ust. </w:t>
      </w:r>
      <w:r w:rsidR="006B28EA" w:rsidRPr="007E67F1">
        <w:t>1, uwzględniając dostosowanie procesu kształcenia, wychowania</w:t>
      </w:r>
      <w:r w:rsidR="00034831" w:rsidRPr="007E67F1">
        <w:t xml:space="preserve"> i </w:t>
      </w:r>
      <w:r w:rsidR="006B28EA" w:rsidRPr="007E67F1">
        <w:t>opieki do potrzeb i możliwości dzieci</w:t>
      </w:r>
      <w:r w:rsidR="00034831" w:rsidRPr="007E67F1">
        <w:t xml:space="preserve"> i </w:t>
      </w:r>
      <w:r w:rsidR="006B28EA" w:rsidRPr="007E67F1">
        <w:t>młodzieży będących obywatelami Ukrainy.</w:t>
      </w:r>
    </w:p>
    <w:p w14:paraId="00B51668" w14:textId="77777777" w:rsidR="00771968" w:rsidRPr="007E67F1" w:rsidRDefault="00480DBD" w:rsidP="00771968">
      <w:pPr>
        <w:pStyle w:val="ARTartustawynprozporzdzenia"/>
      </w:pPr>
      <w:r w:rsidRPr="007E67F1">
        <w:rPr>
          <w:rStyle w:val="Ppogrubienie"/>
        </w:rPr>
        <w:t>Art. 55</w:t>
      </w:r>
      <w:r w:rsidR="00771968" w:rsidRPr="007E67F1">
        <w:rPr>
          <w:rStyle w:val="Ppogrubienie"/>
        </w:rPr>
        <w:t>.</w:t>
      </w:r>
      <w:bookmarkStart w:id="108" w:name="_Hlk97060713"/>
      <w:r w:rsidR="00771968" w:rsidRPr="007E67F1">
        <w:rPr>
          <w:rStyle w:val="Ppogrubienie"/>
        </w:rPr>
        <w:t xml:space="preserve"> </w:t>
      </w:r>
      <w:r w:rsidR="00771968" w:rsidRPr="007E67F1">
        <w:t>1. Od dnia 24 lutego 2022 r., przez okres 18 miesięcy, niezależnie od trwania stanu zagrożenia epidemicznego lub stanu epidemii, obywatelowi Ukrainy, który uzyskał kwalifikacje lekarza lub lekarza dentysty poza terytorium państw członkowskich Unii Europejskiej</w:t>
      </w:r>
      <w:r w:rsidR="005A2343">
        <w:t>,</w:t>
      </w:r>
      <w:r w:rsidR="00771968" w:rsidRPr="007E67F1">
        <w:t xml:space="preserve"> można udzielić zgody na wykonywanie zawodu lekarza albo zgody na wykonywanie zawodu lekarza dentysty oraz przyznać warunkowe prawo wykonywania zawodu lekarza albo warunkowe prawo wykonywania zawodu lekarza dentysty, jeżeli spełnia warunki, o których mowa w art. 7 ust. 2a pkt 3–5 i 7 ustawy z dnia 5 grudnia 1996 r. o zawodach lekarza i lekarza dentysty</w:t>
      </w:r>
      <w:r w:rsidR="004B389E" w:rsidRPr="007E67F1">
        <w:t xml:space="preserve"> (Dz. U. z 2021 poz. 790, 1559 i 2232</w:t>
      </w:r>
      <w:r w:rsidR="00FC6245">
        <w:t xml:space="preserve"> oraz z 2022 r. poz. …</w:t>
      </w:r>
      <w:r w:rsidR="004B389E" w:rsidRPr="007E67F1">
        <w:t>)</w:t>
      </w:r>
      <w:r w:rsidR="00771968" w:rsidRPr="007E67F1">
        <w:t>.</w:t>
      </w:r>
    </w:p>
    <w:p w14:paraId="3E294B4E" w14:textId="77777777" w:rsidR="00771968" w:rsidRPr="007E67F1" w:rsidRDefault="00771968" w:rsidP="00912234">
      <w:pPr>
        <w:pStyle w:val="USTustnpkodeksu"/>
      </w:pPr>
      <w:r w:rsidRPr="007E67F1">
        <w:t>2. Do osób, o których mowa w ust. 1, stosuje się odpowiednio przepisy art. 7 ust. 9–14 i ust. 17–22 ustawy z dnia 5 grudnia 1996 r. o zawodach lekarza i lekarza dentysty.</w:t>
      </w:r>
    </w:p>
    <w:p w14:paraId="513AB9AA" w14:textId="77777777" w:rsidR="00771968" w:rsidRPr="007E67F1" w:rsidRDefault="00771968" w:rsidP="00912234">
      <w:pPr>
        <w:pStyle w:val="USTustnpkodeksu"/>
      </w:pPr>
      <w:r w:rsidRPr="007E67F1">
        <w:t>3. Lekarz albo lekarz dentysta, posiadający prawo wykonywania zawodu, o którym mowa w ust. 1, może wykonywać zawód wyłącznie w podmiocie leczniczym oraz jest zobowiązany do zgłoszenia ministrowi właściwemu do spraw zdrowia, w jakim podmiocie leczniczym i na jaki okres został zatrudniony, w terminie 7 dni od dnia rozpoczęcia udzielania świadczeń zdrowotnych w tym podmiocie. Brak dokonania zgłoszenia może stanowić podstawę do cofnięcia zgody, o której mowa w ust. 1.</w:t>
      </w:r>
    </w:p>
    <w:p w14:paraId="54F19B41" w14:textId="1ED60C51" w:rsidR="00771968" w:rsidRPr="007E67F1" w:rsidRDefault="00771968" w:rsidP="00912234">
      <w:pPr>
        <w:pStyle w:val="USTustnpkodeksu"/>
      </w:pPr>
      <w:r w:rsidRPr="007E67F1">
        <w:t>4. Obywatel Ukrainy, który posiada zgodę na wykonywanie zawodu lekarza albo zgodę na wykonywanie zawodu lekarza dentysty oraz warunkowe prawo wykonywania zawodu lekarza albo warunkowe prawo wykonywania zawodu lekarza dentysty wydane na podstawie</w:t>
      </w:r>
      <w:r w:rsidR="009A5A15">
        <w:t xml:space="preserve"> </w:t>
      </w:r>
      <w:r w:rsidRPr="007E67F1">
        <w:t>art. 7 ust. 9–22 ustawy z dnia 5 grudnia 1996 r. o zawodach lekarza i lekarza dentysty, może wykonywać zawód również poza podmiotem leczniczym przeznaczonym do udzielania świadczeń zdrowotnych pacjentom chorym na COVID</w:t>
      </w:r>
      <w:r w:rsidRPr="007E67F1">
        <w:softHyphen/>
      </w:r>
      <w:r w:rsidRPr="007E67F1">
        <w:noBreakHyphen/>
        <w:t>19 w przypadku:</w:t>
      </w:r>
    </w:p>
    <w:p w14:paraId="53DDE70D" w14:textId="4EF9E351" w:rsidR="00771968" w:rsidRPr="007E67F1" w:rsidRDefault="00771968" w:rsidP="00771968">
      <w:pPr>
        <w:pStyle w:val="PKTpunkt"/>
      </w:pPr>
      <w:r w:rsidRPr="007E67F1">
        <w:t>1)</w:t>
      </w:r>
      <w:r w:rsidR="005A2343">
        <w:tab/>
      </w:r>
      <w:r w:rsidRPr="007E67F1">
        <w:t>zniesienia stanu zagrożenia epidemicznego oraz zniesienia stanu epidemii lub</w:t>
      </w:r>
    </w:p>
    <w:p w14:paraId="02F5C0C8" w14:textId="1C491419" w:rsidR="00771968" w:rsidRPr="007E67F1" w:rsidRDefault="00771968" w:rsidP="00771968">
      <w:pPr>
        <w:pStyle w:val="PKTpunkt"/>
      </w:pPr>
      <w:r w:rsidRPr="007E67F1">
        <w:t>2)</w:t>
      </w:r>
      <w:r w:rsidR="005A2343">
        <w:tab/>
      </w:r>
      <w:r w:rsidRPr="007E67F1">
        <w:t>braku wyodrębnienia podmiotów leczniczych przeznaczony</w:t>
      </w:r>
      <w:r w:rsidR="009B6A07">
        <w:t>ch</w:t>
      </w:r>
      <w:r w:rsidRPr="007E67F1">
        <w:t xml:space="preserve"> do udzielania świadczeń zdrowotnych pacjentom chorym na COVID</w:t>
      </w:r>
      <w:r w:rsidRPr="007E67F1">
        <w:softHyphen/>
      </w:r>
      <w:r w:rsidRPr="007E67F1">
        <w:noBreakHyphen/>
        <w:t>19.</w:t>
      </w:r>
    </w:p>
    <w:bookmarkEnd w:id="108"/>
    <w:p w14:paraId="28F17114" w14:textId="650599F0" w:rsidR="00771968" w:rsidRPr="007E67F1" w:rsidRDefault="00F4181B" w:rsidP="00912234">
      <w:pPr>
        <w:pStyle w:val="ARTartustawynprozporzdzenia"/>
      </w:pPr>
      <w:r w:rsidRPr="007E67F1">
        <w:rPr>
          <w:rStyle w:val="Ppogrubienie"/>
        </w:rPr>
        <w:t>Art. 56</w:t>
      </w:r>
      <w:r w:rsidR="00771968" w:rsidRPr="007E67F1">
        <w:rPr>
          <w:rStyle w:val="Ppogrubienie"/>
        </w:rPr>
        <w:t>.</w:t>
      </w:r>
      <w:r w:rsidR="00771968" w:rsidRPr="007E67F1">
        <w:t xml:space="preserve"> 1. Od dnia 24 lutego 2022 r., przez okres 18 miesięcy, niezależnie od trwania stanu zagrożenia epidemicznego lub stanu epidemii, obywatelowi Ukrainy, który uzyskał kwalifikacje pielęgniarki lub położnej poza terytorium państw członkowskich Unii Europejskiej, można udzielić zgody na wykonywanie zawodu pielęgniarki albo położnej oraz przyznać warunkowe prawo wykonywania zawodu pielęgniarki lub położnej, jeżeli spełnia warunki, o których mowa w art. 35a ust. 1 pkt 3–5 i 7 ustawy z dnia 15 lipca 2011 r. o zawodach pielęgniarki i położnej</w:t>
      </w:r>
      <w:r w:rsidR="00A218F1" w:rsidRPr="007E67F1">
        <w:t xml:space="preserve"> (Dz. U. z 2021 r. poz. 479 i 1559</w:t>
      </w:r>
      <w:r w:rsidR="009B6A07">
        <w:t xml:space="preserve"> oraz z 2022 r. poz. …</w:t>
      </w:r>
      <w:r w:rsidR="00A218F1" w:rsidRPr="007E67F1">
        <w:t>)</w:t>
      </w:r>
      <w:r w:rsidR="00771968" w:rsidRPr="007E67F1">
        <w:t>.</w:t>
      </w:r>
    </w:p>
    <w:p w14:paraId="518BDD7D" w14:textId="77777777" w:rsidR="00771968" w:rsidRPr="007E67F1" w:rsidRDefault="00771968" w:rsidP="00771968">
      <w:pPr>
        <w:pStyle w:val="USTustnpkodeksu"/>
      </w:pPr>
      <w:r w:rsidRPr="007E67F1">
        <w:t>2. Do osób, o których mowa w ust. 1, stosuje się odpowiednio przepisy art. 35a ust. 14–19 i ust. 22–27 ustawy z dnia 15 lipca 2011 r. o zawodach pielęgniarki i położnej.</w:t>
      </w:r>
    </w:p>
    <w:p w14:paraId="7DBCF15A" w14:textId="77777777" w:rsidR="00771968" w:rsidRPr="007E67F1" w:rsidRDefault="00771968" w:rsidP="00771968">
      <w:pPr>
        <w:pStyle w:val="USTustnpkodeksu"/>
      </w:pPr>
      <w:r w:rsidRPr="007E67F1">
        <w:t>3. Pielęgniarka albo położna, posiadająca prawo wykonywania zawodu, o którym mowa w ust. 1, może wykonywać zawód wyłącznie w podmiocie leczniczym oraz jest zobowiązana do zgłoszenia ministrowi właściwemu do spraw zdrowia, w jakim podmiocie leczniczym i na jaki okres została zatrudniona, w terminie 7 dni od dnia rozpoczęcia udzielania świadczeń zdrowotnych w tym podmiocie. Brak dokonania zgłoszenia może stanowić podstawę do cofnięcia zgody, o której mowa w ust. 1.</w:t>
      </w:r>
    </w:p>
    <w:p w14:paraId="54840DF1" w14:textId="77777777" w:rsidR="00771968" w:rsidRPr="007E67F1" w:rsidRDefault="00771968" w:rsidP="00771968">
      <w:pPr>
        <w:pStyle w:val="USTustnpkodeksu"/>
      </w:pPr>
      <w:r w:rsidRPr="007E67F1">
        <w:t>4. Obywatel Ukrainy, który posiada zgodę na wykonywanie zawodu pielęgniarki albo zgodę na wykonywanie zawodu położnej oraz warunkowe prawo wykonywania zawodu pielęgniarki albo warunkowe prawo wykonywania zawodu położnej wydane na podstawie art. 35a ust. 14–27 ustawy z dnia 15 lipca 2011 r. o zawodach pielęgniarki i położnej, może wykonywać zawód również poza podmiotem leczniczym przeznaczonym do udzielania świadczeń zdrowotnych pacjentom chorym na COVID</w:t>
      </w:r>
      <w:r w:rsidRPr="007E67F1">
        <w:softHyphen/>
      </w:r>
      <w:r w:rsidRPr="007E67F1">
        <w:noBreakHyphen/>
        <w:t>19 w przypadku:</w:t>
      </w:r>
    </w:p>
    <w:p w14:paraId="6917C751" w14:textId="77777777" w:rsidR="00771968" w:rsidRPr="007E67F1" w:rsidRDefault="00771968" w:rsidP="007634BA">
      <w:pPr>
        <w:pStyle w:val="PKTpunkt"/>
      </w:pPr>
      <w:r w:rsidRPr="007E67F1">
        <w:t>1)</w:t>
      </w:r>
      <w:r w:rsidRPr="007E67F1">
        <w:tab/>
        <w:t>zniesienia stanu zagrożenia epidemicznego oraz zniesienia stanu epidemii lub</w:t>
      </w:r>
    </w:p>
    <w:p w14:paraId="5046566D" w14:textId="77777777" w:rsidR="00771968" w:rsidRPr="007E67F1" w:rsidRDefault="00771968" w:rsidP="007634BA">
      <w:pPr>
        <w:pStyle w:val="PKTpunkt"/>
      </w:pPr>
      <w:r w:rsidRPr="007E67F1">
        <w:t>2)</w:t>
      </w:r>
      <w:r w:rsidRPr="007E67F1">
        <w:tab/>
        <w:t>braku wyodrębnienia podmiotów leczniczych przeznaczonych do udzielania świadczeń zdrowotnych pacjentom chorym na COVID</w:t>
      </w:r>
      <w:r w:rsidRPr="007E67F1">
        <w:softHyphen/>
      </w:r>
      <w:r w:rsidRPr="007E67F1">
        <w:noBreakHyphen/>
        <w:t>19.</w:t>
      </w:r>
    </w:p>
    <w:p w14:paraId="356E71EF" w14:textId="77777777" w:rsidR="007B143D" w:rsidRPr="007E67F1" w:rsidRDefault="007B143D" w:rsidP="007B143D">
      <w:pPr>
        <w:pStyle w:val="ARTartustawynprozporzdzenia"/>
      </w:pPr>
      <w:r w:rsidRPr="007E67F1">
        <w:rPr>
          <w:rStyle w:val="Ppogrubienie"/>
        </w:rPr>
        <w:t xml:space="preserve">Art. </w:t>
      </w:r>
      <w:r w:rsidR="00F4181B" w:rsidRPr="007E67F1">
        <w:rPr>
          <w:rStyle w:val="Ppogrubienie"/>
        </w:rPr>
        <w:t>57</w:t>
      </w:r>
      <w:r w:rsidRPr="007E67F1">
        <w:rPr>
          <w:rStyle w:val="Ppogrubienie"/>
        </w:rPr>
        <w:t>.</w:t>
      </w:r>
      <w:r w:rsidRPr="007E67F1">
        <w:t xml:space="preserve"> 1. Czas służby funkcjonariuszy Policji, Straży Granicznej, Państwowej Straży Pożarnej, Służby Celno-Skarbowej oraz Służby Ochrony Państwa, którzy pełnili służbę</w:t>
      </w:r>
      <w:r w:rsidR="005A2343">
        <w:t>,</w:t>
      </w:r>
      <w:r w:rsidRPr="007E67F1">
        <w:t xml:space="preserve"> realizując zadania bezpośrednio związane z pobytem osób, które przybyły na terytorium Rzeczypospolitej Polskiej w związku z konfliktem zbrojnym na terytorium Ukrainy, może przekraczać 40 godzin tygodniowo, z zachowaniem prawa do nieprzerwanego wypoczynku.</w:t>
      </w:r>
    </w:p>
    <w:p w14:paraId="6915AB99" w14:textId="77777777" w:rsidR="007B143D" w:rsidRPr="007E67F1" w:rsidRDefault="007B143D" w:rsidP="00431A23">
      <w:pPr>
        <w:pStyle w:val="USTustnpkodeksu"/>
      </w:pPr>
      <w:r w:rsidRPr="007E67F1">
        <w:t xml:space="preserve">2. W zamian za czas służby przekraczający ustawowo określoną normę czasu służby funkcjonariuszowi, o którym mowa w ust. 1, przysługuje po zakończeniu okresu rozliczeniowego rekompensata pieniężna. </w:t>
      </w:r>
    </w:p>
    <w:p w14:paraId="7F64FB3F" w14:textId="77777777" w:rsidR="007B143D" w:rsidRPr="007E67F1" w:rsidRDefault="007B143D" w:rsidP="00431A23">
      <w:pPr>
        <w:pStyle w:val="USTustnpkodeksu"/>
      </w:pPr>
      <w:r w:rsidRPr="007E67F1">
        <w:t>3. Do przedłużenia czasu służby funkcjonariuszy:</w:t>
      </w:r>
    </w:p>
    <w:p w14:paraId="6007AAF4" w14:textId="012B36FB" w:rsidR="007B143D" w:rsidRPr="007E67F1" w:rsidRDefault="007B143D" w:rsidP="007B143D">
      <w:pPr>
        <w:pStyle w:val="PKTpunkt"/>
      </w:pPr>
      <w:r w:rsidRPr="007E67F1">
        <w:t>1)</w:t>
      </w:r>
      <w:r w:rsidRPr="007E67F1">
        <w:tab/>
        <w:t>Policji – nie stosuje się przepisu art. 33 ust. 2a, 3 i 4</w:t>
      </w:r>
      <w:r w:rsidR="009A5A15">
        <w:t xml:space="preserve"> </w:t>
      </w:r>
      <w:r w:rsidRPr="007E67F1">
        <w:t>ustawy z dnia 6 kwietnia 1990 r. o Policji (Dz. U. z 2021 r. poz. 1882, 2333, 2447 i 2448);</w:t>
      </w:r>
    </w:p>
    <w:p w14:paraId="21363147" w14:textId="77777777" w:rsidR="007B143D" w:rsidRPr="007E67F1" w:rsidRDefault="007B143D" w:rsidP="007B143D">
      <w:pPr>
        <w:pStyle w:val="PKTpunkt"/>
      </w:pPr>
      <w:r w:rsidRPr="007E67F1">
        <w:t>2)</w:t>
      </w:r>
      <w:r w:rsidRPr="007E67F1">
        <w:tab/>
        <w:t>Straży Granicznej – nie stosuje się przepisu art. 37 ust. 2b, 3 i 3a ustawy z dnia 12 października 1990 r. o Straży Granicznej (Dz. U. z 2021 r. poz. 1486, 1728, 1898, 2191 i 2333);</w:t>
      </w:r>
    </w:p>
    <w:p w14:paraId="370D3414" w14:textId="1265E08F" w:rsidR="007B143D" w:rsidRPr="007E67F1" w:rsidRDefault="007B143D" w:rsidP="007B143D">
      <w:pPr>
        <w:pStyle w:val="PKTpunkt"/>
      </w:pPr>
      <w:r w:rsidRPr="007E67F1">
        <w:t>3)</w:t>
      </w:r>
      <w:r w:rsidRPr="007E67F1">
        <w:tab/>
        <w:t>Państwowej Straży Pożarnej – nie stosuje się przepisów art. 10 ust. 1 pkt 12, art. 12 ust. 5 pkt 8, art. 13 ust. 6 pkt 17 i art. 35 ust. 9, 10 i 10b ustawy z dnia</w:t>
      </w:r>
      <w:r w:rsidR="009A5A15">
        <w:t xml:space="preserve"> </w:t>
      </w:r>
      <w:r w:rsidRPr="007E67F1">
        <w:t>24 sierpnia 1991 r. o Państwowej Straży Pożarnej (Dz. U. z 2021 r. poz. 1940 i 2490);</w:t>
      </w:r>
    </w:p>
    <w:p w14:paraId="1093C174" w14:textId="054A7BFE" w:rsidR="007B143D" w:rsidRPr="007E67F1" w:rsidRDefault="007B143D" w:rsidP="007B143D">
      <w:pPr>
        <w:pStyle w:val="PKTpunkt"/>
      </w:pPr>
      <w:r w:rsidRPr="007E67F1">
        <w:t>4)</w:t>
      </w:r>
      <w:r w:rsidRPr="007E67F1">
        <w:tab/>
        <w:t>Służby Celno-Skarbowej – nie stosuje się przepisów art. 189 ust. 4 i 13 ustawy</w:t>
      </w:r>
      <w:r w:rsidR="009A5A15">
        <w:t xml:space="preserve"> </w:t>
      </w:r>
      <w:r w:rsidRPr="007E67F1">
        <w:t xml:space="preserve">dnia 16 listopada 2016 r. o Krajowej Administracji Skarbowej (Dz. U. z 2021 r. poz. 422, </w:t>
      </w:r>
      <w:r w:rsidR="009B6A07">
        <w:t xml:space="preserve">464, </w:t>
      </w:r>
      <w:r w:rsidRPr="007E67F1">
        <w:t xml:space="preserve">694, </w:t>
      </w:r>
      <w:r w:rsidR="009B6A07">
        <w:t xml:space="preserve">802, </w:t>
      </w:r>
      <w:r w:rsidRPr="007E67F1">
        <w:t xml:space="preserve">815, 954, </w:t>
      </w:r>
      <w:r w:rsidR="009B6A07">
        <w:t xml:space="preserve">1003, </w:t>
      </w:r>
      <w:r w:rsidRPr="007E67F1">
        <w:t>1005, 1718, 2076</w:t>
      </w:r>
      <w:r w:rsidR="009B6A07">
        <w:t>,</w:t>
      </w:r>
      <w:r w:rsidRPr="007E67F1">
        <w:t xml:space="preserve"> 2105</w:t>
      </w:r>
      <w:r w:rsidR="009B6A07">
        <w:t xml:space="preserve"> i </w:t>
      </w:r>
      <w:r w:rsidR="009B6A07" w:rsidRPr="007E67F1">
        <w:t>2320</w:t>
      </w:r>
      <w:r w:rsidRPr="007E67F1">
        <w:t>);</w:t>
      </w:r>
    </w:p>
    <w:p w14:paraId="0F713EFC" w14:textId="77777777" w:rsidR="007B143D" w:rsidRPr="007E67F1" w:rsidRDefault="007B143D" w:rsidP="007B143D">
      <w:pPr>
        <w:pStyle w:val="PKTpunkt"/>
      </w:pPr>
      <w:r w:rsidRPr="007E67F1">
        <w:t>5)</w:t>
      </w:r>
      <w:r w:rsidRPr="007E67F1">
        <w:tab/>
        <w:t>Służby Ochrony Państwa – nie stosuje się przepisu art. 81 ust. 2a, 4 i 5 ustawy z dnia 8 grudnia 2017 r. o Służbie Ochrony Państwa (Dz. U. z 2021 r. poz. 575, 1728 i 2333).</w:t>
      </w:r>
    </w:p>
    <w:p w14:paraId="0689F3BC" w14:textId="77777777" w:rsidR="007B143D" w:rsidRPr="007E67F1" w:rsidRDefault="007B143D" w:rsidP="00431A23">
      <w:pPr>
        <w:pStyle w:val="USTustnpkodeksu"/>
      </w:pPr>
      <w:r w:rsidRPr="007E67F1">
        <w:t xml:space="preserve">4. Do rekompensaty, o której mowa w ust. 2, stosuje się zasady, o których mowa w stosunku do funkcjonariuszy: </w:t>
      </w:r>
    </w:p>
    <w:p w14:paraId="755830E3" w14:textId="77777777" w:rsidR="007B143D" w:rsidRPr="007E67F1" w:rsidRDefault="007B143D" w:rsidP="007B143D">
      <w:pPr>
        <w:pStyle w:val="PKTpunkt"/>
      </w:pPr>
      <w:r w:rsidRPr="007E67F1">
        <w:t>1)</w:t>
      </w:r>
      <w:r w:rsidRPr="007E67F1">
        <w:tab/>
        <w:t>Policji – w art. 33 ust. 3a ustawy z dnia 6 kwietnia 1990 r. o Policji;</w:t>
      </w:r>
    </w:p>
    <w:p w14:paraId="53585A24" w14:textId="77777777" w:rsidR="007B143D" w:rsidRPr="007E67F1" w:rsidRDefault="007B143D" w:rsidP="007B143D">
      <w:pPr>
        <w:pStyle w:val="PKTpunkt"/>
      </w:pPr>
      <w:r w:rsidRPr="007E67F1">
        <w:t>2)</w:t>
      </w:r>
      <w:r w:rsidRPr="007E67F1">
        <w:tab/>
        <w:t>Straży Granicznej – w art. 117c ustawy z dnia 12 października 1990 r. o Straży Granicznej;</w:t>
      </w:r>
    </w:p>
    <w:p w14:paraId="7F8703A5" w14:textId="7A3B26B5" w:rsidR="007B143D" w:rsidRPr="007E67F1" w:rsidRDefault="007B143D" w:rsidP="007B143D">
      <w:pPr>
        <w:pStyle w:val="PKTpunkt"/>
      </w:pPr>
      <w:r w:rsidRPr="007E67F1">
        <w:t>3)</w:t>
      </w:r>
      <w:r w:rsidRPr="007E67F1">
        <w:tab/>
        <w:t>Państwowej Straży Pożarnej – w art. 97c ustawy z dnia</w:t>
      </w:r>
      <w:r w:rsidR="009A5A15">
        <w:t xml:space="preserve"> </w:t>
      </w:r>
      <w:r w:rsidRPr="007E67F1">
        <w:t>24 sierpnia 1991 r. o Państwowej Straży Pożarnej;</w:t>
      </w:r>
    </w:p>
    <w:p w14:paraId="79A3D8B5" w14:textId="6AAFA3D1" w:rsidR="007B143D" w:rsidRPr="007E67F1" w:rsidRDefault="007B143D" w:rsidP="007B143D">
      <w:pPr>
        <w:pStyle w:val="PKTpunkt"/>
      </w:pPr>
      <w:r w:rsidRPr="007E67F1">
        <w:t>4)</w:t>
      </w:r>
      <w:r w:rsidRPr="007E67F1">
        <w:tab/>
        <w:t>Służby Celno-Skarbowej – w przepisach wydanych na podstawie 189 ust. 20 ustawy</w:t>
      </w:r>
      <w:r w:rsidR="009A5A15">
        <w:t xml:space="preserve"> </w:t>
      </w:r>
      <w:r w:rsidRPr="007E67F1">
        <w:t>dnia 16 listopada 2016 r. o Krajowej Administracji Skarbowej;</w:t>
      </w:r>
    </w:p>
    <w:p w14:paraId="1DBD9D0E" w14:textId="77777777" w:rsidR="007B143D" w:rsidRPr="007E67F1" w:rsidRDefault="007B143D" w:rsidP="007B143D">
      <w:pPr>
        <w:pStyle w:val="PKTpunkt"/>
      </w:pPr>
      <w:r w:rsidRPr="007E67F1">
        <w:t>5)</w:t>
      </w:r>
      <w:r w:rsidRPr="007E67F1">
        <w:tab/>
        <w:t>Służby Ochrony Państwa – art. 172a ustawy z dnia 8 grudnia 2017 r. o Służbie Ochrony Państwa.</w:t>
      </w:r>
    </w:p>
    <w:p w14:paraId="0E3EDAF6" w14:textId="77777777" w:rsidR="00771968" w:rsidRPr="007E67F1" w:rsidRDefault="007B143D" w:rsidP="00431A23">
      <w:pPr>
        <w:pStyle w:val="USTustnpkodeksu"/>
      </w:pPr>
      <w:r w:rsidRPr="007E67F1">
        <w:t>5. Rekompensata pieniężna, o której mowa w ust. 2, jest wypłacana ze środków budżetu państwa.</w:t>
      </w:r>
    </w:p>
    <w:p w14:paraId="1C62BDAD" w14:textId="19F1B009" w:rsidR="00771968" w:rsidRPr="007E67F1" w:rsidRDefault="00771968" w:rsidP="00771968">
      <w:pPr>
        <w:pStyle w:val="ARTartustawynprozporzdzenia"/>
      </w:pPr>
      <w:r w:rsidRPr="007E67F1">
        <w:rPr>
          <w:rStyle w:val="Ppogrubienie"/>
        </w:rPr>
        <w:t>A</w:t>
      </w:r>
      <w:r w:rsidR="00F4181B" w:rsidRPr="007E67F1">
        <w:rPr>
          <w:rStyle w:val="Ppogrubienie"/>
        </w:rPr>
        <w:t>rt. 58</w:t>
      </w:r>
      <w:r w:rsidRPr="007E67F1">
        <w:rPr>
          <w:rStyle w:val="Ppogrubienie"/>
        </w:rPr>
        <w:t>.</w:t>
      </w:r>
      <w:r w:rsidRPr="007E67F1">
        <w:t xml:space="preserve"> 1. Kierownicy jednostek organizacyjnych Policji, Straży Granicznej i Państwowej Straży Pożarnej oraz organizacje działające w tych służbach mogą przekazywać nieodpłatnie sprawny technicznie sprzęt, pojazdy i urządzenia jednostkom organizacyjnym Państwowej Służby Ukrainy do spraw Sytuacji Nadzwyczajnych, za zgodą odpowiednio Komendanta Głównego</w:t>
      </w:r>
      <w:r w:rsidR="009A5A15">
        <w:t xml:space="preserve"> </w:t>
      </w:r>
      <w:r w:rsidRPr="007E67F1">
        <w:t>Policji, Komendanta Głównego Straży Granicznej oraz Komendanta Głównego Państwowej Straży Pożarnej. Sprzęt, pojazdy i urządzenia, o których mowa w zdaniu pierwszym, mogą być również przekazywane przez Komendanta Służby Ochrony Państwa.</w:t>
      </w:r>
    </w:p>
    <w:p w14:paraId="13135311" w14:textId="77777777" w:rsidR="00771968" w:rsidRPr="007E67F1" w:rsidRDefault="00771968" w:rsidP="00771968">
      <w:pPr>
        <w:pStyle w:val="USTustnpkodeksu"/>
      </w:pPr>
      <w:r w:rsidRPr="007E67F1">
        <w:t xml:space="preserve">2. Komendant Główny Policji, Komendant Główny Straży Granicznej oraz Komendant Główny Państwowej Straży Pożarnej, każdy swoim zakresie, informuje ministra właściwego do spraw wewnętrznych o wyrażeniu zgody, o której mowa w ust. 1. Komendant Służby Ochrony Państwa informuje ministra właściwego do spraw wewnętrznych o zamiarze przekazania sprzętu, pojazdu i urządzeń, o których mowa w ust. 1. </w:t>
      </w:r>
    </w:p>
    <w:p w14:paraId="67667602" w14:textId="49ED953D" w:rsidR="00771968" w:rsidRPr="007E67F1" w:rsidRDefault="00771968" w:rsidP="00771968">
      <w:pPr>
        <w:pStyle w:val="USTustnpkodeksu"/>
      </w:pPr>
      <w:r w:rsidRPr="007E67F1">
        <w:t xml:space="preserve">3. Państwowa Straż Pożarna </w:t>
      </w:r>
      <w:r w:rsidR="009B6A07">
        <w:t xml:space="preserve">jest </w:t>
      </w:r>
      <w:r w:rsidRPr="007E67F1">
        <w:t xml:space="preserve">upoważniona do organizowania oraz przekazywania na rzecz Państwowej Służby Ukrainy do spraw Sytuacji Nadzwyczajnych sprawnego sprzętu, pojazdów i urządzeń, stanowiących wyposażenie innych jednostek ochrony przeciwpożarowej i darczyńców na terenie kraju. </w:t>
      </w:r>
    </w:p>
    <w:p w14:paraId="60CA2BD4" w14:textId="77777777" w:rsidR="00771968" w:rsidRPr="007E67F1" w:rsidRDefault="00771968" w:rsidP="00771968">
      <w:pPr>
        <w:pStyle w:val="USTustnpkodeksu"/>
      </w:pPr>
      <w:r w:rsidRPr="007E67F1">
        <w:t xml:space="preserve">4. Jednostki ochrony przeciwpożarowej i darczyńcy udzielają pisemnego upoważnienia kierownikowi jednostki organizacyjnej Państwowej Straży Pożarnej do czynności, o których mowa w ust. 3. </w:t>
      </w:r>
    </w:p>
    <w:p w14:paraId="47003C95" w14:textId="2365B58F" w:rsidR="00771968" w:rsidRPr="007E67F1" w:rsidRDefault="00771968" w:rsidP="00FD2361">
      <w:pPr>
        <w:pStyle w:val="USTustnpkodeksu"/>
      </w:pPr>
      <w:r w:rsidRPr="007E67F1">
        <w:t>5.</w:t>
      </w:r>
      <w:r w:rsidR="009A5A15">
        <w:t xml:space="preserve"> </w:t>
      </w:r>
      <w:r w:rsidRPr="007E67F1">
        <w:t>Przekazywany sprzęt, pojazdy i urządzenia zwolnione są z wszelkich opłat i podatków.</w:t>
      </w:r>
    </w:p>
    <w:p w14:paraId="6F20EE6D" w14:textId="77777777" w:rsidR="001D02C3" w:rsidRPr="007E67F1" w:rsidRDefault="00700D55" w:rsidP="00AC2EF8">
      <w:pPr>
        <w:pStyle w:val="ARTartustawynprozporzdzenia"/>
      </w:pPr>
      <w:r w:rsidRPr="007E67F1">
        <w:rPr>
          <w:rStyle w:val="Ppogrubienie"/>
        </w:rPr>
        <w:t>Art. </w:t>
      </w:r>
      <w:r w:rsidR="00F4181B" w:rsidRPr="007E67F1">
        <w:rPr>
          <w:rStyle w:val="Ppogrubienie"/>
        </w:rPr>
        <w:t>59</w:t>
      </w:r>
      <w:r w:rsidRPr="007E67F1">
        <w:rPr>
          <w:rStyle w:val="Ppogrubienie"/>
        </w:rPr>
        <w:t>.</w:t>
      </w:r>
      <w:r w:rsidRPr="007E67F1">
        <w:t xml:space="preserve"> Zwalnia się od podatku od spadków</w:t>
      </w:r>
      <w:r w:rsidR="00792C06" w:rsidRPr="007E67F1">
        <w:t xml:space="preserve"> i </w:t>
      </w:r>
      <w:r w:rsidRPr="007E67F1">
        <w:t>darowizn nabycie</w:t>
      </w:r>
      <w:r w:rsidR="00792C06" w:rsidRPr="007E67F1">
        <w:t xml:space="preserve"> w </w:t>
      </w:r>
      <w:r w:rsidRPr="007E67F1">
        <w:t>okresie od dnia 2</w:t>
      </w:r>
      <w:r w:rsidR="00792C06" w:rsidRPr="007E67F1">
        <w:t>4 </w:t>
      </w:r>
      <w:r w:rsidRPr="007E67F1">
        <w:t>lutego 202</w:t>
      </w:r>
      <w:r w:rsidR="00792C06" w:rsidRPr="007E67F1">
        <w:t>2 </w:t>
      </w:r>
      <w:r w:rsidRPr="007E67F1">
        <w:t>r. do dnia 3</w:t>
      </w:r>
      <w:r w:rsidR="006A74A4">
        <w:t>0 czerwca</w:t>
      </w:r>
      <w:r w:rsidRPr="007E67F1">
        <w:t xml:space="preserve"> 202</w:t>
      </w:r>
      <w:r w:rsidR="00792C06" w:rsidRPr="007E67F1">
        <w:t>2 </w:t>
      </w:r>
      <w:r w:rsidRPr="007E67F1">
        <w:t>r. tytułem darowizny lub polecenia darczyńcy własności rzeczy lub praw majątkowych przez osoby fizyczne</w:t>
      </w:r>
      <w:r w:rsidR="00824FDA" w:rsidRPr="007E67F1">
        <w:t xml:space="preserve"> będące</w:t>
      </w:r>
      <w:r w:rsidRPr="007E67F1">
        <w:t xml:space="preserve"> obywatel</w:t>
      </w:r>
      <w:r w:rsidR="00824FDA" w:rsidRPr="007E67F1">
        <w:t>ami</w:t>
      </w:r>
      <w:r w:rsidRPr="007E67F1">
        <w:t xml:space="preserve"> Ukrainy, które</w:t>
      </w:r>
      <w:r w:rsidR="00792C06" w:rsidRPr="007E67F1">
        <w:t xml:space="preserve"> w </w:t>
      </w:r>
      <w:r w:rsidRPr="007E67F1">
        <w:t>tym okresie przybyły</w:t>
      </w:r>
      <w:r w:rsidR="00792C06" w:rsidRPr="007E67F1">
        <w:t xml:space="preserve"> z </w:t>
      </w:r>
      <w:r w:rsidRPr="007E67F1">
        <w:t>terytorium Ukrainy, na skutek toczących się na t</w:t>
      </w:r>
      <w:r w:rsidR="00824FDA" w:rsidRPr="007E67F1">
        <w:t>ym terytorium</w:t>
      </w:r>
      <w:r w:rsidRPr="007E67F1">
        <w:t xml:space="preserve"> działań wojennych, na terytorium Rzeczypospolitej Polskiej.</w:t>
      </w:r>
      <w:r w:rsidR="001D02C3" w:rsidRPr="007E67F1">
        <w:t xml:space="preserve"> </w:t>
      </w:r>
    </w:p>
    <w:p w14:paraId="5D67C4AE" w14:textId="617EF029" w:rsidR="00AC2EF8" w:rsidRPr="007E67F1" w:rsidRDefault="00AC2EF8" w:rsidP="00AC2EF8">
      <w:pPr>
        <w:pStyle w:val="ARTartustawynprozporzdzenia"/>
      </w:pPr>
      <w:r w:rsidRPr="007E67F1">
        <w:rPr>
          <w:rStyle w:val="Ppogrubienie"/>
        </w:rPr>
        <w:t xml:space="preserve">Art. </w:t>
      </w:r>
      <w:r w:rsidR="00F4181B" w:rsidRPr="007E67F1">
        <w:rPr>
          <w:rStyle w:val="Ppogrubienie"/>
        </w:rPr>
        <w:t>60</w:t>
      </w:r>
      <w:r w:rsidRPr="007E67F1">
        <w:rPr>
          <w:rStyle w:val="Ppogrubienie"/>
        </w:rPr>
        <w:t>.</w:t>
      </w:r>
      <w:r w:rsidRPr="007E67F1">
        <w:t xml:space="preserve"> Do zmian w planie finansowym Funduszu Pracy umożliwiających realizację zadań wynikających z niniejszej ustawy przepisów</w:t>
      </w:r>
      <w:r w:rsidR="00034831" w:rsidRPr="007E67F1">
        <w:t xml:space="preserve"> art. </w:t>
      </w:r>
      <w:r w:rsidRPr="007E67F1">
        <w:t>2</w:t>
      </w:r>
      <w:r w:rsidR="00034831" w:rsidRPr="007E67F1">
        <w:t>9 ust. </w:t>
      </w:r>
      <w:r w:rsidRPr="007E67F1">
        <w:t>1</w:t>
      </w:r>
      <w:r w:rsidR="00034831" w:rsidRPr="007E67F1">
        <w:t>2 oraz art. </w:t>
      </w:r>
      <w:r w:rsidRPr="007E67F1">
        <w:t>5</w:t>
      </w:r>
      <w:r w:rsidR="00034831" w:rsidRPr="007E67F1">
        <w:t>2 ust. 2 pkt </w:t>
      </w:r>
      <w:r w:rsidRPr="007E67F1">
        <w:t>2 ustawy z dnia 27 sierpnia 2009 r. o finansach publicznych nie stosuje się. Zmiany wymagają zgody ministra właściwego do spraw finansów publicznych.</w:t>
      </w:r>
    </w:p>
    <w:p w14:paraId="70F1356E" w14:textId="77777777" w:rsidR="003925F2" w:rsidRPr="007E67F1" w:rsidRDefault="00F4181B" w:rsidP="003925F2">
      <w:pPr>
        <w:pStyle w:val="ARTartustawynprozporzdzenia"/>
      </w:pPr>
      <w:r w:rsidRPr="007E67F1">
        <w:rPr>
          <w:rStyle w:val="Ppogrubienie"/>
        </w:rPr>
        <w:t>Art. 61</w:t>
      </w:r>
      <w:r w:rsidR="003925F2" w:rsidRPr="007E67F1">
        <w:rPr>
          <w:rStyle w:val="Ppogrubienie"/>
        </w:rPr>
        <w:t>.</w:t>
      </w:r>
      <w:r w:rsidR="003925F2" w:rsidRPr="007E67F1">
        <w:t xml:space="preserve"> 1. Przepisu</w:t>
      </w:r>
      <w:r w:rsidR="00034831" w:rsidRPr="007E67F1">
        <w:t xml:space="preserve"> art. </w:t>
      </w:r>
      <w:r w:rsidR="003925F2" w:rsidRPr="007E67F1">
        <w:t>1</w:t>
      </w:r>
      <w:r w:rsidR="00034831" w:rsidRPr="007E67F1">
        <w:t>0 ust. 3 </w:t>
      </w:r>
      <w:r w:rsidR="003925F2" w:rsidRPr="007E67F1">
        <w:t>ustawy</w:t>
      </w:r>
      <w:r w:rsidR="00034831" w:rsidRPr="007E67F1">
        <w:t xml:space="preserve"> z </w:t>
      </w:r>
      <w:r w:rsidR="003925F2" w:rsidRPr="007E67F1">
        <w:t>dnia 2</w:t>
      </w:r>
      <w:r w:rsidR="00034831" w:rsidRPr="007E67F1">
        <w:t>7 </w:t>
      </w:r>
      <w:r w:rsidR="003925F2" w:rsidRPr="007E67F1">
        <w:t>października 201</w:t>
      </w:r>
      <w:r w:rsidR="00034831" w:rsidRPr="007E67F1">
        <w:t>7 </w:t>
      </w:r>
      <w:r w:rsidR="003925F2" w:rsidRPr="007E67F1">
        <w:t>r.</w:t>
      </w:r>
      <w:r w:rsidR="00034831" w:rsidRPr="007E67F1">
        <w:t xml:space="preserve"> o </w:t>
      </w:r>
      <w:r w:rsidR="003925F2" w:rsidRPr="007E67F1">
        <w:t>Ogólnopolskiej Sieci Edukacyjnej (</w:t>
      </w:r>
      <w:r w:rsidR="00AA204A">
        <w:t xml:space="preserve">Dz. U. z </w:t>
      </w:r>
      <w:r w:rsidR="003925F2" w:rsidRPr="007E67F1">
        <w:t>202</w:t>
      </w:r>
      <w:r w:rsidR="00034831" w:rsidRPr="007E67F1">
        <w:t>1 </w:t>
      </w:r>
      <w:r w:rsidR="003925F2" w:rsidRPr="007E67F1">
        <w:t>r.</w:t>
      </w:r>
      <w:r w:rsidR="00034831" w:rsidRPr="007E67F1">
        <w:t xml:space="preserve"> poz. </w:t>
      </w:r>
      <w:r w:rsidR="003925F2" w:rsidRPr="007E67F1">
        <w:t>989) nie stosuje się</w:t>
      </w:r>
      <w:r w:rsidR="00034831" w:rsidRPr="007E67F1">
        <w:t xml:space="preserve"> w </w:t>
      </w:r>
      <w:r w:rsidR="003925F2" w:rsidRPr="007E67F1">
        <w:t>przypadku, jeżeli organ prowadzący szkołę albo dyrektor szkoły, za zgodą tego organu, wystąpi do operatora OSE,</w:t>
      </w:r>
      <w:r w:rsidR="00034831" w:rsidRPr="007E67F1">
        <w:t xml:space="preserve"> o </w:t>
      </w:r>
      <w:r w:rsidR="003925F2" w:rsidRPr="007E67F1">
        <w:t>którym mowa</w:t>
      </w:r>
      <w:r w:rsidR="00034831" w:rsidRPr="007E67F1">
        <w:t xml:space="preserve"> w </w:t>
      </w:r>
      <w:r w:rsidR="003925F2" w:rsidRPr="007E67F1">
        <w:t>tej ustawie,</w:t>
      </w:r>
      <w:r w:rsidR="00034831" w:rsidRPr="007E67F1">
        <w:t xml:space="preserve"> z </w:t>
      </w:r>
      <w:r w:rsidR="003925F2" w:rsidRPr="007E67F1">
        <w:t>wnioskiem</w:t>
      </w:r>
      <w:r w:rsidR="00034831" w:rsidRPr="007E67F1">
        <w:t xml:space="preserve"> o </w:t>
      </w:r>
      <w:r w:rsidR="003925F2" w:rsidRPr="007E67F1">
        <w:t>świadczenie usługi szerokopasmowego dostępu do Internetu</w:t>
      </w:r>
      <w:r w:rsidR="00034831" w:rsidRPr="007E67F1">
        <w:t xml:space="preserve"> o </w:t>
      </w:r>
      <w:r w:rsidR="003925F2" w:rsidRPr="007E67F1">
        <w:t>przepustowości przekraczającej 10</w:t>
      </w:r>
      <w:r w:rsidR="00034831" w:rsidRPr="007E67F1">
        <w:t>0 </w:t>
      </w:r>
      <w:r w:rsidR="003925F2" w:rsidRPr="007E67F1">
        <w:t>Mb/s</w:t>
      </w:r>
      <w:r w:rsidR="00034831" w:rsidRPr="007E67F1">
        <w:t xml:space="preserve"> w </w:t>
      </w:r>
      <w:r w:rsidR="003925F2" w:rsidRPr="007E67F1">
        <w:t>związku</w:t>
      </w:r>
      <w:r w:rsidR="00034831" w:rsidRPr="007E67F1">
        <w:t xml:space="preserve"> z </w:t>
      </w:r>
      <w:r w:rsidR="003925F2" w:rsidRPr="007E67F1">
        <w:t>uruchomieniem</w:t>
      </w:r>
      <w:r w:rsidR="00034831" w:rsidRPr="007E67F1">
        <w:t xml:space="preserve"> i </w:t>
      </w:r>
      <w:r w:rsidR="003925F2" w:rsidRPr="007E67F1">
        <w:t>funkcjonowaniem</w:t>
      </w:r>
      <w:r w:rsidR="00034831" w:rsidRPr="007E67F1">
        <w:t xml:space="preserve"> w </w:t>
      </w:r>
      <w:r w:rsidR="003925F2" w:rsidRPr="007E67F1">
        <w:t>danej szkole punktu opieki nad cudzoziemcami, którzy wjechali na terytorium Rzeczypospolitej Polskiej bezpośrednio</w:t>
      </w:r>
      <w:r w:rsidR="00034831" w:rsidRPr="007E67F1">
        <w:t xml:space="preserve"> z </w:t>
      </w:r>
      <w:r w:rsidR="003925F2" w:rsidRPr="007E67F1">
        <w:t>terytorium Ukrainy</w:t>
      </w:r>
      <w:r w:rsidR="00034831" w:rsidRPr="007E67F1">
        <w:t xml:space="preserve"> w </w:t>
      </w:r>
      <w:r w:rsidR="003925F2" w:rsidRPr="007E67F1">
        <w:t>związku</w:t>
      </w:r>
      <w:r w:rsidR="00034831" w:rsidRPr="007E67F1">
        <w:t xml:space="preserve"> z </w:t>
      </w:r>
      <w:r w:rsidR="003925F2" w:rsidRPr="007E67F1">
        <w:t>działaniami wojennymi prowadzonymi na terytorium drugiego</w:t>
      </w:r>
      <w:r w:rsidR="00034831" w:rsidRPr="007E67F1">
        <w:t xml:space="preserve"> z </w:t>
      </w:r>
      <w:r w:rsidR="003925F2" w:rsidRPr="007E67F1">
        <w:t>tych państw. Koszty świadczenia usługi szerokopasmowego dostępu do Internetu</w:t>
      </w:r>
      <w:r w:rsidR="00034831" w:rsidRPr="007E67F1">
        <w:t xml:space="preserve"> o </w:t>
      </w:r>
      <w:r w:rsidR="003925F2" w:rsidRPr="007E67F1">
        <w:t>przepustowości określonej we wniosku ponosi operator OSE</w:t>
      </w:r>
      <w:r w:rsidR="00034831" w:rsidRPr="007E67F1">
        <w:t xml:space="preserve"> w </w:t>
      </w:r>
      <w:r w:rsidR="003925F2" w:rsidRPr="007E67F1">
        <w:t>okresie funkcjonowania tego punktu opieki.</w:t>
      </w:r>
    </w:p>
    <w:p w14:paraId="709B9E37" w14:textId="413C5468" w:rsidR="003925F2" w:rsidRPr="007E67F1" w:rsidRDefault="003925F2" w:rsidP="00FB5CB1">
      <w:pPr>
        <w:pStyle w:val="USTustnpkodeksu"/>
      </w:pPr>
      <w:r w:rsidRPr="007E67F1">
        <w:t>2. Jednostka samorządu terytorialnego może wystąpić do operatora OSE</w:t>
      </w:r>
      <w:r w:rsidR="00034831" w:rsidRPr="007E67F1">
        <w:t xml:space="preserve"> z </w:t>
      </w:r>
      <w:r w:rsidRPr="007E67F1">
        <w:t>wnioskiem</w:t>
      </w:r>
      <w:r w:rsidR="00034831" w:rsidRPr="007E67F1">
        <w:t xml:space="preserve"> o </w:t>
      </w:r>
      <w:r w:rsidRPr="007E67F1">
        <w:t>ponowne świadczenie usługi,</w:t>
      </w:r>
      <w:r w:rsidR="00034831" w:rsidRPr="007E67F1">
        <w:t xml:space="preserve"> o </w:t>
      </w:r>
      <w:r w:rsidRPr="007E67F1">
        <w:t>której mowa</w:t>
      </w:r>
      <w:r w:rsidR="00034831" w:rsidRPr="007E67F1">
        <w:t xml:space="preserve"> w art. 5 pkt 2 </w:t>
      </w:r>
      <w:r w:rsidRPr="007E67F1">
        <w:t>ustawy,</w:t>
      </w:r>
      <w:r w:rsidR="00034831" w:rsidRPr="007E67F1">
        <w:t xml:space="preserve"> o </w:t>
      </w:r>
      <w:r w:rsidRPr="007E67F1">
        <w:t>której mowa</w:t>
      </w:r>
      <w:r w:rsidR="00034831" w:rsidRPr="007E67F1">
        <w:t xml:space="preserve"> w ust. </w:t>
      </w:r>
      <w:r w:rsidRPr="007E67F1">
        <w:t>1,</w:t>
      </w:r>
      <w:r w:rsidR="009A5A15">
        <w:t xml:space="preserve"> </w:t>
      </w:r>
      <w:r w:rsidR="00034831" w:rsidRPr="007E67F1">
        <w:t>w </w:t>
      </w:r>
      <w:r w:rsidRPr="007E67F1">
        <w:t>budynku,</w:t>
      </w:r>
      <w:r w:rsidR="00034831" w:rsidRPr="007E67F1">
        <w:t xml:space="preserve"> w </w:t>
      </w:r>
      <w:r w:rsidRPr="007E67F1">
        <w:t>którym zaprzestano świadczenia tej usługi</w:t>
      </w:r>
      <w:r w:rsidR="00034831" w:rsidRPr="007E67F1">
        <w:t xml:space="preserve"> w </w:t>
      </w:r>
      <w:r w:rsidRPr="007E67F1">
        <w:t>związku</w:t>
      </w:r>
      <w:r w:rsidR="00034831" w:rsidRPr="007E67F1">
        <w:t xml:space="preserve"> z </w:t>
      </w:r>
      <w:r w:rsidRPr="007E67F1">
        <w:t>zaprzestaniem prowadzenia działalności szkolnej</w:t>
      </w:r>
      <w:r w:rsidR="00034831" w:rsidRPr="007E67F1">
        <w:t xml:space="preserve"> i w </w:t>
      </w:r>
      <w:r w:rsidRPr="007E67F1">
        <w:t>którym uruchomiono punkt opieki,</w:t>
      </w:r>
      <w:r w:rsidR="00034831" w:rsidRPr="007E67F1">
        <w:t xml:space="preserve"> o </w:t>
      </w:r>
      <w:r w:rsidRPr="007E67F1">
        <w:t>którym mowa</w:t>
      </w:r>
      <w:r w:rsidR="00034831" w:rsidRPr="007E67F1">
        <w:t xml:space="preserve"> w ust. </w:t>
      </w:r>
      <w:r w:rsidRPr="007E67F1">
        <w:t>1. Operator OSE może wznowić świadczenie usługi,</w:t>
      </w:r>
      <w:r w:rsidR="00034831" w:rsidRPr="007E67F1">
        <w:t xml:space="preserve"> o </w:t>
      </w:r>
      <w:r w:rsidRPr="007E67F1">
        <w:t>której mowa</w:t>
      </w:r>
      <w:r w:rsidR="00034831" w:rsidRPr="007E67F1">
        <w:t xml:space="preserve"> w </w:t>
      </w:r>
      <w:r w:rsidRPr="007E67F1">
        <w:t>zdaniu p</w:t>
      </w:r>
      <w:r w:rsidR="009B6A07">
        <w:t>ierwszym</w:t>
      </w:r>
      <w:r w:rsidRPr="007E67F1">
        <w:t>, na czas funkcjonowania tego punktu,</w:t>
      </w:r>
      <w:r w:rsidR="00034831" w:rsidRPr="007E67F1">
        <w:t xml:space="preserve"> o </w:t>
      </w:r>
      <w:r w:rsidRPr="007E67F1">
        <w:t>ile umożliwiają to warunki techniczne. Koszty świadczenia tej usługi ponosi operator OSE</w:t>
      </w:r>
      <w:r w:rsidR="00034831" w:rsidRPr="007E67F1">
        <w:t xml:space="preserve"> w </w:t>
      </w:r>
      <w:r w:rsidRPr="007E67F1">
        <w:t>okresie funkcjonowania punktu opieki,</w:t>
      </w:r>
      <w:r w:rsidR="00034831" w:rsidRPr="007E67F1">
        <w:t xml:space="preserve"> o </w:t>
      </w:r>
      <w:r w:rsidRPr="007E67F1">
        <w:t>którym mowa</w:t>
      </w:r>
      <w:r w:rsidR="00034831" w:rsidRPr="007E67F1">
        <w:t xml:space="preserve"> w</w:t>
      </w:r>
      <w:r w:rsidR="00165CB3" w:rsidRPr="007E67F1">
        <w:t xml:space="preserve"> ust.</w:t>
      </w:r>
      <w:r w:rsidR="00034831" w:rsidRPr="007E67F1">
        <w:t> </w:t>
      </w:r>
      <w:r w:rsidRPr="007E67F1">
        <w:t>1.</w:t>
      </w:r>
    </w:p>
    <w:p w14:paraId="1D119B7E" w14:textId="2B1C7175" w:rsidR="003925F2" w:rsidRPr="007E67F1" w:rsidRDefault="003925F2" w:rsidP="00FB5CB1">
      <w:pPr>
        <w:pStyle w:val="USTustnpkodeksu"/>
      </w:pPr>
      <w:r w:rsidRPr="007E67F1">
        <w:t>3.</w:t>
      </w:r>
      <w:r w:rsidR="00034831" w:rsidRPr="007E67F1">
        <w:t xml:space="preserve"> W </w:t>
      </w:r>
      <w:r w:rsidRPr="007E67F1">
        <w:t>przypadku skorzystania</w:t>
      </w:r>
      <w:r w:rsidR="00034831" w:rsidRPr="007E67F1">
        <w:t xml:space="preserve"> z </w:t>
      </w:r>
      <w:r w:rsidRPr="007E67F1">
        <w:t>uprawnień,</w:t>
      </w:r>
      <w:r w:rsidR="00034831" w:rsidRPr="007E67F1">
        <w:t xml:space="preserve"> o </w:t>
      </w:r>
      <w:r w:rsidRPr="007E67F1">
        <w:t>których mowa</w:t>
      </w:r>
      <w:r w:rsidR="00034831" w:rsidRPr="007E67F1">
        <w:t xml:space="preserve"> w ust. 1 i </w:t>
      </w:r>
      <w:r w:rsidRPr="007E67F1">
        <w:t xml:space="preserve">2, dyrektor szkoły, organ prowadzący szkołę albo jednostka samorządu terytorialnego </w:t>
      </w:r>
      <w:r w:rsidR="009B6A07">
        <w:t xml:space="preserve">są </w:t>
      </w:r>
      <w:r w:rsidRPr="007E67F1">
        <w:t>obowiązani niezwłocznie poinformować operatora OSE</w:t>
      </w:r>
      <w:r w:rsidR="00034831" w:rsidRPr="007E67F1">
        <w:t xml:space="preserve"> o </w:t>
      </w:r>
      <w:r w:rsidRPr="007E67F1">
        <w:t>zaprzestaniu funkcjonowania punktu opieki,</w:t>
      </w:r>
      <w:r w:rsidR="00034831" w:rsidRPr="007E67F1">
        <w:t xml:space="preserve"> o </w:t>
      </w:r>
      <w:r w:rsidRPr="007E67F1">
        <w:t>którym mowa</w:t>
      </w:r>
      <w:r w:rsidR="00034831" w:rsidRPr="007E67F1">
        <w:t xml:space="preserve"> w ust. </w:t>
      </w:r>
      <w:r w:rsidRPr="007E67F1">
        <w:t>1.</w:t>
      </w:r>
    </w:p>
    <w:p w14:paraId="4786FFD3" w14:textId="77777777" w:rsidR="00465DB0" w:rsidRPr="007E67F1" w:rsidRDefault="00AE360F" w:rsidP="00F31A38">
      <w:pPr>
        <w:pStyle w:val="ARTartustawynprozporzdzenia"/>
      </w:pPr>
      <w:r w:rsidRPr="007E67F1">
        <w:rPr>
          <w:rStyle w:val="Ppogrubienie"/>
        </w:rPr>
        <w:t>Art. </w:t>
      </w:r>
      <w:r w:rsidR="00F4181B" w:rsidRPr="007E67F1">
        <w:rPr>
          <w:rStyle w:val="Ppogrubienie"/>
        </w:rPr>
        <w:t>62</w:t>
      </w:r>
      <w:r w:rsidRPr="007E67F1">
        <w:rPr>
          <w:rStyle w:val="Ppogrubienie"/>
        </w:rPr>
        <w:t>.</w:t>
      </w:r>
      <w:r w:rsidR="00685BEB" w:rsidRPr="007E67F1">
        <w:t> W </w:t>
      </w:r>
      <w:r w:rsidR="00465DB0" w:rsidRPr="007E67F1">
        <w:t>ustawie</w:t>
      </w:r>
      <w:r w:rsidR="00685BEB" w:rsidRPr="007E67F1">
        <w:t xml:space="preserve"> z </w:t>
      </w:r>
      <w:r w:rsidR="00465DB0" w:rsidRPr="007E67F1">
        <w:t xml:space="preserve">dnia </w:t>
      </w:r>
      <w:r w:rsidR="00685BEB" w:rsidRPr="007E67F1">
        <w:t>8 </w:t>
      </w:r>
      <w:r w:rsidR="00465DB0" w:rsidRPr="007E67F1">
        <w:t>marca 199</w:t>
      </w:r>
      <w:r w:rsidR="00685BEB" w:rsidRPr="007E67F1">
        <w:t>0 </w:t>
      </w:r>
      <w:r w:rsidR="00465DB0" w:rsidRPr="007E67F1">
        <w:t>r.</w:t>
      </w:r>
      <w:r w:rsidR="00685BEB" w:rsidRPr="007E67F1">
        <w:t xml:space="preserve"> o </w:t>
      </w:r>
      <w:r w:rsidR="00465DB0" w:rsidRPr="007E67F1">
        <w:t>samorządzie gminnym</w:t>
      </w:r>
      <w:r w:rsidR="00E20D63" w:rsidRPr="007E67F1">
        <w:t xml:space="preserve"> (</w:t>
      </w:r>
      <w:r w:rsidR="00034831" w:rsidRPr="007E67F1">
        <w:t>Dz. U.</w:t>
      </w:r>
      <w:r w:rsidR="00685BEB" w:rsidRPr="007E67F1">
        <w:t xml:space="preserve"> z </w:t>
      </w:r>
      <w:r w:rsidR="00E20D63" w:rsidRPr="007E67F1">
        <w:t>202</w:t>
      </w:r>
      <w:r w:rsidR="00685BEB" w:rsidRPr="007E67F1">
        <w:t>1 </w:t>
      </w:r>
      <w:r w:rsidR="00E20D63" w:rsidRPr="007E67F1">
        <w:t>r.</w:t>
      </w:r>
      <w:r w:rsidR="00034831" w:rsidRPr="007E67F1">
        <w:t xml:space="preserve"> poz. </w:t>
      </w:r>
      <w:r w:rsidR="00E20D63" w:rsidRPr="007E67F1">
        <w:t>137</w:t>
      </w:r>
      <w:r w:rsidR="00034831" w:rsidRPr="007E67F1">
        <w:t>2 i </w:t>
      </w:r>
      <w:r w:rsidR="00465DB0" w:rsidRPr="007E67F1">
        <w:t>1834)</w:t>
      </w:r>
      <w:r w:rsidR="00034831" w:rsidRPr="007E67F1">
        <w:t xml:space="preserve"> w art. </w:t>
      </w:r>
      <w:r w:rsidR="00465DB0" w:rsidRPr="007E67F1">
        <w:t>1</w:t>
      </w:r>
      <w:r w:rsidR="00685BEB" w:rsidRPr="007E67F1">
        <w:t>0 </w:t>
      </w:r>
      <w:r w:rsidR="00465DB0" w:rsidRPr="007E67F1">
        <w:t>dodaje się</w:t>
      </w:r>
      <w:r w:rsidR="00034831" w:rsidRPr="007E67F1">
        <w:t xml:space="preserve"> ust. 3 w </w:t>
      </w:r>
      <w:r w:rsidR="00465DB0" w:rsidRPr="007E67F1">
        <w:t>brzmieniu:</w:t>
      </w:r>
    </w:p>
    <w:p w14:paraId="21110D55" w14:textId="3BD97181" w:rsidR="00465DB0" w:rsidRPr="007E67F1" w:rsidRDefault="00B43A5D" w:rsidP="00F31A38">
      <w:pPr>
        <w:pStyle w:val="ZUSTzmustartykuempunktem"/>
      </w:pPr>
      <w:r w:rsidRPr="007E67F1">
        <w:t>„</w:t>
      </w:r>
      <w:r w:rsidR="00465DB0" w:rsidRPr="007E67F1">
        <w:t xml:space="preserve">3. </w:t>
      </w:r>
      <w:r w:rsidR="00CD646C" w:rsidRPr="007E67F1">
        <w:t>Gminy, związki międzygminne oraz stowarzyszenia jednostek samorządu terytorialnego mogą udzielać pomocy,</w:t>
      </w:r>
      <w:r w:rsidR="00034831" w:rsidRPr="007E67F1">
        <w:t xml:space="preserve"> w </w:t>
      </w:r>
      <w:r w:rsidR="00CD646C" w:rsidRPr="007E67F1">
        <w:t>tym pomocy finansowej, społecznościom lokalnym i regionalnym innych państw.</w:t>
      </w:r>
      <w:r w:rsidR="009A5A15">
        <w:t xml:space="preserve"> </w:t>
      </w:r>
      <w:r w:rsidR="00CD646C" w:rsidRPr="007E67F1">
        <w:t>Podstawą udzielania tej</w:t>
      </w:r>
      <w:r w:rsidR="009A5A15">
        <w:t xml:space="preserve"> </w:t>
      </w:r>
      <w:r w:rsidR="00CD646C" w:rsidRPr="007E67F1">
        <w:t>pomocy jest uchwała organu stanowiącego gminy, związku międzygminnego lub właściwego organu statutowego stowarzyszenia jednostek samorządy terytorialnego.”.</w:t>
      </w:r>
    </w:p>
    <w:p w14:paraId="26393AE4" w14:textId="77777777" w:rsidR="000A472D" w:rsidRPr="007E67F1" w:rsidRDefault="000A472D" w:rsidP="000A472D">
      <w:pPr>
        <w:pStyle w:val="ARTartustawynprozporzdzenia"/>
      </w:pPr>
      <w:r w:rsidRPr="007E67F1">
        <w:rPr>
          <w:rStyle w:val="Ppogrubienie"/>
        </w:rPr>
        <w:t>Art. </w:t>
      </w:r>
      <w:r w:rsidR="00964C60" w:rsidRPr="007E67F1">
        <w:rPr>
          <w:rStyle w:val="Ppogrubienie"/>
        </w:rPr>
        <w:t>63</w:t>
      </w:r>
      <w:r w:rsidRPr="007E67F1">
        <w:rPr>
          <w:rStyle w:val="Ppogrubienie"/>
        </w:rPr>
        <w:t>.</w:t>
      </w:r>
      <w:r w:rsidR="00792C06" w:rsidRPr="007E67F1">
        <w:t> W </w:t>
      </w:r>
      <w:r w:rsidRPr="007E67F1">
        <w:t>ustawie</w:t>
      </w:r>
      <w:r w:rsidR="00792C06" w:rsidRPr="007E67F1">
        <w:t xml:space="preserve"> z </w:t>
      </w:r>
      <w:r w:rsidRPr="007E67F1">
        <w:t>dnia 2</w:t>
      </w:r>
      <w:r w:rsidR="00792C06" w:rsidRPr="007E67F1">
        <w:t>6 </w:t>
      </w:r>
      <w:r w:rsidRPr="007E67F1">
        <w:t>lipca 199</w:t>
      </w:r>
      <w:r w:rsidR="00792C06" w:rsidRPr="007E67F1">
        <w:t>1 </w:t>
      </w:r>
      <w:r w:rsidRPr="007E67F1">
        <w:t>r.</w:t>
      </w:r>
      <w:r w:rsidR="00792C06" w:rsidRPr="007E67F1">
        <w:t xml:space="preserve"> o </w:t>
      </w:r>
      <w:r w:rsidRPr="007E67F1">
        <w:t>podatku dochodowym od osób fizycznych (</w:t>
      </w:r>
      <w:r w:rsidR="00257B9F">
        <w:t xml:space="preserve">Dz. U. </w:t>
      </w:r>
      <w:r w:rsidR="00034831" w:rsidRPr="007E67F1">
        <w:t>z </w:t>
      </w:r>
      <w:r w:rsidRPr="007E67F1">
        <w:t>202</w:t>
      </w:r>
      <w:r w:rsidR="00792C06" w:rsidRPr="007E67F1">
        <w:t>1 </w:t>
      </w:r>
      <w:r w:rsidRPr="007E67F1">
        <w:t>r.</w:t>
      </w:r>
      <w:r w:rsidR="00034831" w:rsidRPr="007E67F1">
        <w:t xml:space="preserve"> poz. </w:t>
      </w:r>
      <w:r w:rsidRPr="007E67F1">
        <w:t>1128,</w:t>
      </w:r>
      <w:r w:rsidR="00792C06" w:rsidRPr="007E67F1">
        <w:t xml:space="preserve"> z </w:t>
      </w:r>
      <w:r w:rsidRPr="007E67F1">
        <w:t>późn. zm.</w:t>
      </w:r>
      <w:r w:rsidRPr="007E67F1">
        <w:rPr>
          <w:rStyle w:val="Odwoanieprzypisudolnego"/>
        </w:rPr>
        <w:footnoteReference w:id="7"/>
      </w:r>
      <w:r w:rsidRPr="007E67F1">
        <w:rPr>
          <w:rStyle w:val="IGindeksgrny"/>
        </w:rPr>
        <w:t>)</w:t>
      </w:r>
      <w:r w:rsidRPr="007E67F1">
        <w:t>) po</w:t>
      </w:r>
      <w:r w:rsidR="00034831" w:rsidRPr="007E67F1">
        <w:t xml:space="preserve"> art. </w:t>
      </w:r>
      <w:r w:rsidR="006C6905" w:rsidRPr="007E67F1">
        <w:t>52ze</w:t>
      </w:r>
      <w:r w:rsidRPr="007E67F1">
        <w:t xml:space="preserve"> dodaje się</w:t>
      </w:r>
      <w:r w:rsidR="00034831" w:rsidRPr="007E67F1">
        <w:t xml:space="preserve"> art. </w:t>
      </w:r>
      <w:r w:rsidR="006C6905" w:rsidRPr="007E67F1">
        <w:t>52zf</w:t>
      </w:r>
      <w:r w:rsidRPr="007E67F1">
        <w:t>–</w:t>
      </w:r>
      <w:r w:rsidR="00916FB9">
        <w:t xml:space="preserve">art. </w:t>
      </w:r>
      <w:r w:rsidR="006C6905" w:rsidRPr="007E67F1">
        <w:t>52zi</w:t>
      </w:r>
      <w:r w:rsidR="00792C06" w:rsidRPr="007E67F1">
        <w:t xml:space="preserve"> w </w:t>
      </w:r>
      <w:r w:rsidRPr="007E67F1">
        <w:t>brzmieniu:</w:t>
      </w:r>
    </w:p>
    <w:p w14:paraId="7C94FB77" w14:textId="77777777" w:rsidR="000A472D" w:rsidRPr="007E67F1" w:rsidRDefault="00B43A5D" w:rsidP="000A472D">
      <w:pPr>
        <w:pStyle w:val="ZARTzmartartykuempunktem"/>
      </w:pPr>
      <w:r w:rsidRPr="007E67F1">
        <w:t>„</w:t>
      </w:r>
      <w:r w:rsidR="006C6905" w:rsidRPr="007E67F1">
        <w:t>Art. 52zf</w:t>
      </w:r>
      <w:r w:rsidR="000A472D" w:rsidRPr="007E67F1">
        <w:t>. 1. Kosztem uzyskania przychodów są koszty wytworzenia lub cena nabycia rzeczy lub praw będących przedmiotem darowizn przekazanych</w:t>
      </w:r>
      <w:r w:rsidR="00792C06" w:rsidRPr="007E67F1">
        <w:t xml:space="preserve"> w </w:t>
      </w:r>
      <w:r w:rsidR="000A472D" w:rsidRPr="007E67F1">
        <w:t>okresie od dnia 2</w:t>
      </w:r>
      <w:r w:rsidR="00792C06" w:rsidRPr="007E67F1">
        <w:t>4 </w:t>
      </w:r>
      <w:r w:rsidR="000A472D" w:rsidRPr="007E67F1">
        <w:t>lutego 202</w:t>
      </w:r>
      <w:r w:rsidR="00792C06" w:rsidRPr="007E67F1">
        <w:t>2 </w:t>
      </w:r>
      <w:r w:rsidR="000A472D" w:rsidRPr="007E67F1">
        <w:t>r. do dnia 3</w:t>
      </w:r>
      <w:r w:rsidR="00034831" w:rsidRPr="007E67F1">
        <w:t>1 </w:t>
      </w:r>
      <w:r w:rsidR="00F84620" w:rsidRPr="007E67F1">
        <w:t>grudnia</w:t>
      </w:r>
      <w:r w:rsidR="000A472D" w:rsidRPr="007E67F1">
        <w:t xml:space="preserve"> 202</w:t>
      </w:r>
      <w:r w:rsidR="00792C06" w:rsidRPr="007E67F1">
        <w:t>2 </w:t>
      </w:r>
      <w:r w:rsidR="000A472D" w:rsidRPr="007E67F1">
        <w:t>r. na cele związane</w:t>
      </w:r>
      <w:r w:rsidR="00792C06" w:rsidRPr="007E67F1">
        <w:t xml:space="preserve"> z </w:t>
      </w:r>
      <w:r w:rsidR="000A472D" w:rsidRPr="007E67F1">
        <w:t>przeciwdziałaniem skutkom działań wojennych na terytorium Ukrainy:</w:t>
      </w:r>
    </w:p>
    <w:p w14:paraId="7A7FFEBC" w14:textId="77777777" w:rsidR="000A472D" w:rsidRPr="007E67F1" w:rsidRDefault="000A472D" w:rsidP="000A472D">
      <w:pPr>
        <w:pStyle w:val="ZPKTzmpktartykuempunktem"/>
      </w:pPr>
      <w:r w:rsidRPr="007E67F1">
        <w:t>1)</w:t>
      </w:r>
      <w:r w:rsidRPr="007E67F1">
        <w:tab/>
        <w:t>organizacjom,</w:t>
      </w:r>
      <w:r w:rsidR="00792C06" w:rsidRPr="007E67F1">
        <w:t xml:space="preserve"> o </w:t>
      </w:r>
      <w:r w:rsidRPr="007E67F1">
        <w:t>których mowa</w:t>
      </w:r>
      <w:r w:rsidR="00034831" w:rsidRPr="007E67F1">
        <w:t xml:space="preserve"> w art. 3 ust. 2 i </w:t>
      </w:r>
      <w:r w:rsidR="00792C06" w:rsidRPr="007E67F1">
        <w:t>3 </w:t>
      </w:r>
      <w:r w:rsidRPr="007E67F1">
        <w:t>ustawy</w:t>
      </w:r>
      <w:r w:rsidR="00034831" w:rsidRPr="007E67F1">
        <w:t xml:space="preserve"> z </w:t>
      </w:r>
      <w:r w:rsidR="00E73A6E" w:rsidRPr="007E67F1">
        <w:t>dnia 2</w:t>
      </w:r>
      <w:r w:rsidR="00034831" w:rsidRPr="007E67F1">
        <w:t>4 </w:t>
      </w:r>
      <w:r w:rsidR="00E73A6E" w:rsidRPr="007E67F1">
        <w:t>kwietnia 200</w:t>
      </w:r>
      <w:r w:rsidR="00034831" w:rsidRPr="007E67F1">
        <w:t>3 </w:t>
      </w:r>
      <w:r w:rsidR="00E73A6E" w:rsidRPr="007E67F1">
        <w:t>r.</w:t>
      </w:r>
      <w:r w:rsidR="00792C06" w:rsidRPr="007E67F1">
        <w:t xml:space="preserve"> o </w:t>
      </w:r>
      <w:r w:rsidRPr="007E67F1">
        <w:t>działalności pożytku publicznego</w:t>
      </w:r>
      <w:r w:rsidR="00034831" w:rsidRPr="007E67F1">
        <w:t xml:space="preserve"> i o </w:t>
      </w:r>
      <w:r w:rsidRPr="007E67F1">
        <w:t>wolontariacie, lub równoważnym organizacjom określonym</w:t>
      </w:r>
      <w:r w:rsidR="00792C06" w:rsidRPr="007E67F1">
        <w:t xml:space="preserve"> w </w:t>
      </w:r>
      <w:r w:rsidRPr="007E67F1">
        <w:t>przepisach regulujących działalność pożytku publicznego obowiązujących na terytorium Ukrainy,</w:t>
      </w:r>
    </w:p>
    <w:p w14:paraId="1B5C71E7" w14:textId="77777777" w:rsidR="000A472D" w:rsidRPr="007E67F1" w:rsidRDefault="000A472D" w:rsidP="000A472D">
      <w:pPr>
        <w:pStyle w:val="ZPKTzmpktartykuempunktem"/>
      </w:pPr>
      <w:r w:rsidRPr="007E67F1">
        <w:t>2)</w:t>
      </w:r>
      <w:r w:rsidRPr="007E67F1">
        <w:tab/>
        <w:t>jednostkom samorządu terytorialnego,</w:t>
      </w:r>
    </w:p>
    <w:p w14:paraId="448A6B48" w14:textId="77777777" w:rsidR="000A472D" w:rsidRPr="007E67F1" w:rsidRDefault="000A472D" w:rsidP="000A472D">
      <w:pPr>
        <w:pStyle w:val="ZPKTzmpktartykuempunktem"/>
      </w:pPr>
      <w:r w:rsidRPr="007E67F1">
        <w:t>3)</w:t>
      </w:r>
      <w:r w:rsidRPr="007E67F1">
        <w:tab/>
        <w:t>Rządowej Agencji Rezerw Strategicznych,</w:t>
      </w:r>
    </w:p>
    <w:p w14:paraId="0D42841F" w14:textId="77777777" w:rsidR="000A472D" w:rsidRPr="007E67F1" w:rsidRDefault="000A472D" w:rsidP="000A472D">
      <w:pPr>
        <w:pStyle w:val="ZPKTzmpktartykuempunktem"/>
      </w:pPr>
      <w:r w:rsidRPr="007E67F1">
        <w:t>4)</w:t>
      </w:r>
      <w:r w:rsidRPr="007E67F1">
        <w:tab/>
        <w:t>podmiotom wykonującym na terytorium Rzeczypospolitej Polskiej lub na terytorium Ukrainy działalność leczniczą lub działalność</w:t>
      </w:r>
      <w:r w:rsidR="00792C06" w:rsidRPr="007E67F1">
        <w:t xml:space="preserve"> z </w:t>
      </w:r>
      <w:r w:rsidRPr="007E67F1">
        <w:t>zakresu ratownictwa medycznego</w:t>
      </w:r>
    </w:p>
    <w:p w14:paraId="4BD3605E" w14:textId="77777777" w:rsidR="000A472D" w:rsidRPr="007E67F1" w:rsidRDefault="000A472D" w:rsidP="000A472D">
      <w:pPr>
        <w:pStyle w:val="ZCZWSPPKTzmczciwsppktartykuempunktem"/>
      </w:pPr>
      <w:r w:rsidRPr="007E67F1">
        <w:t>–</w:t>
      </w:r>
      <w:r w:rsidR="00792C06" w:rsidRPr="007E67F1">
        <w:t xml:space="preserve"> o </w:t>
      </w:r>
      <w:r w:rsidRPr="007E67F1">
        <w:t>ile koszty wytworzenia lub cena nabycia nie zostały zaliczone do kosztów uzyskania przychodów,</w:t>
      </w:r>
      <w:r w:rsidR="00792C06" w:rsidRPr="007E67F1">
        <w:t xml:space="preserve"> w </w:t>
      </w:r>
      <w:r w:rsidRPr="007E67F1">
        <w:t>tym poprzez odpisy amortyzacyjne.</w:t>
      </w:r>
    </w:p>
    <w:p w14:paraId="0724DE74" w14:textId="77777777" w:rsidR="000A472D" w:rsidRPr="007E67F1" w:rsidRDefault="000A472D" w:rsidP="000A472D">
      <w:pPr>
        <w:pStyle w:val="ZUSTzmustartykuempunktem"/>
      </w:pPr>
      <w:r w:rsidRPr="007E67F1">
        <w:t>2. Kosztem uzyskania przychodów są koszty poniesione</w:t>
      </w:r>
      <w:r w:rsidR="00792C06" w:rsidRPr="007E67F1">
        <w:t xml:space="preserve"> z </w:t>
      </w:r>
      <w:r w:rsidRPr="007E67F1">
        <w:t>tytułu nieodpłatnego świadczenia, którego celem jest przeciwdziałanie skutkom działań wojennych na terytorium Ukrainy, realizowanego</w:t>
      </w:r>
      <w:r w:rsidR="00792C06" w:rsidRPr="007E67F1">
        <w:t xml:space="preserve"> w </w:t>
      </w:r>
      <w:r w:rsidRPr="007E67F1">
        <w:t>okresie od dnia 2</w:t>
      </w:r>
      <w:r w:rsidR="00792C06" w:rsidRPr="007E67F1">
        <w:t>4 </w:t>
      </w:r>
      <w:r w:rsidRPr="007E67F1">
        <w:t>lutego 202</w:t>
      </w:r>
      <w:r w:rsidR="00792C06" w:rsidRPr="007E67F1">
        <w:t>2 </w:t>
      </w:r>
      <w:r w:rsidRPr="007E67F1">
        <w:t>r. do dnia 3</w:t>
      </w:r>
      <w:r w:rsidR="00034831" w:rsidRPr="007E67F1">
        <w:t>1 </w:t>
      </w:r>
      <w:r w:rsidR="001D02C3" w:rsidRPr="007E67F1">
        <w:t>grudnia</w:t>
      </w:r>
      <w:r w:rsidRPr="007E67F1">
        <w:t xml:space="preserve"> 202</w:t>
      </w:r>
      <w:r w:rsidR="00792C06" w:rsidRPr="007E67F1">
        <w:t>2 </w:t>
      </w:r>
      <w:r w:rsidRPr="007E67F1">
        <w:t>r. na rzecz podmiotów wymienionych</w:t>
      </w:r>
      <w:r w:rsidR="00034831" w:rsidRPr="007E67F1">
        <w:t xml:space="preserve"> w ust. </w:t>
      </w:r>
      <w:r w:rsidRPr="007E67F1">
        <w:t>1,</w:t>
      </w:r>
      <w:r w:rsidR="00792C06" w:rsidRPr="007E67F1">
        <w:t xml:space="preserve"> o </w:t>
      </w:r>
      <w:r w:rsidRPr="007E67F1">
        <w:t>ile nie zostały zaliczone do kosztów uzyskania przychodów,</w:t>
      </w:r>
      <w:r w:rsidR="00792C06" w:rsidRPr="007E67F1">
        <w:t xml:space="preserve"> w </w:t>
      </w:r>
      <w:r w:rsidRPr="007E67F1">
        <w:t>tym poprzez odpisy amortyzacyjne.</w:t>
      </w:r>
    </w:p>
    <w:p w14:paraId="2C76B5A0" w14:textId="77777777" w:rsidR="000A472D" w:rsidRPr="007E67F1" w:rsidRDefault="006C6905" w:rsidP="000A472D">
      <w:pPr>
        <w:pStyle w:val="ZARTzmartartykuempunktem"/>
      </w:pPr>
      <w:r w:rsidRPr="007E67F1">
        <w:t>Art. 52zg</w:t>
      </w:r>
      <w:r w:rsidR="000A472D" w:rsidRPr="007E67F1">
        <w:t>. Do przychodów nie zalicza się wartości darowizn oraz nieodpłatnych świadczeń,</w:t>
      </w:r>
      <w:r w:rsidR="00792C06" w:rsidRPr="007E67F1">
        <w:t xml:space="preserve"> o </w:t>
      </w:r>
      <w:r w:rsidR="000A472D" w:rsidRPr="007E67F1">
        <w:t>których mowa</w:t>
      </w:r>
      <w:r w:rsidR="00034831" w:rsidRPr="007E67F1">
        <w:t xml:space="preserve"> w art. </w:t>
      </w:r>
      <w:r w:rsidRPr="007E67F1">
        <w:t>52zf</w:t>
      </w:r>
      <w:r w:rsidR="000A472D" w:rsidRPr="007E67F1">
        <w:t>, otrzymanych</w:t>
      </w:r>
      <w:r w:rsidR="00792C06" w:rsidRPr="007E67F1">
        <w:t xml:space="preserve"> w </w:t>
      </w:r>
      <w:r w:rsidR="000A472D" w:rsidRPr="007E67F1">
        <w:t>okresie od dnia 2</w:t>
      </w:r>
      <w:r w:rsidR="00792C06" w:rsidRPr="007E67F1">
        <w:t>4 </w:t>
      </w:r>
      <w:r w:rsidR="000A472D" w:rsidRPr="007E67F1">
        <w:t>lutego 202</w:t>
      </w:r>
      <w:r w:rsidR="00792C06" w:rsidRPr="007E67F1">
        <w:t>2 </w:t>
      </w:r>
      <w:r w:rsidR="000A472D" w:rsidRPr="007E67F1">
        <w:t>r. do dnia 3</w:t>
      </w:r>
      <w:r w:rsidR="00034831" w:rsidRPr="007E67F1">
        <w:t>1 </w:t>
      </w:r>
      <w:r w:rsidR="00046B80" w:rsidRPr="007E67F1">
        <w:t>grudnia</w:t>
      </w:r>
      <w:r w:rsidR="000A472D" w:rsidRPr="007E67F1">
        <w:t xml:space="preserve"> 202</w:t>
      </w:r>
      <w:r w:rsidR="00792C06" w:rsidRPr="007E67F1">
        <w:t>2 </w:t>
      </w:r>
      <w:r w:rsidR="000A472D" w:rsidRPr="007E67F1">
        <w:t>r. przez podatników,</w:t>
      </w:r>
      <w:r w:rsidR="00792C06" w:rsidRPr="007E67F1">
        <w:t xml:space="preserve"> o </w:t>
      </w:r>
      <w:r w:rsidR="000A472D" w:rsidRPr="007E67F1">
        <w:t>których mowa</w:t>
      </w:r>
      <w:r w:rsidR="00034831" w:rsidRPr="007E67F1">
        <w:t xml:space="preserve"> w art. </w:t>
      </w:r>
      <w:r w:rsidRPr="007E67F1">
        <w:t>52zf</w:t>
      </w:r>
      <w:r w:rsidR="00034831" w:rsidRPr="007E67F1">
        <w:t xml:space="preserve"> ust. </w:t>
      </w:r>
      <w:r w:rsidR="000A472D" w:rsidRPr="007E67F1">
        <w:t>1.</w:t>
      </w:r>
    </w:p>
    <w:p w14:paraId="6122786A" w14:textId="77777777" w:rsidR="00255410" w:rsidRPr="007E67F1" w:rsidRDefault="006C6905" w:rsidP="000A472D">
      <w:pPr>
        <w:pStyle w:val="ZARTzmartartykuempunktem"/>
      </w:pPr>
      <w:r w:rsidRPr="007E67F1">
        <w:t>Art. 52zh</w:t>
      </w:r>
      <w:r w:rsidR="000A472D" w:rsidRPr="007E67F1">
        <w:t xml:space="preserve">. Zwalnia się od podatku dochodowego </w:t>
      </w:r>
      <w:r w:rsidR="002E4B7D" w:rsidRPr="007E67F1">
        <w:t>pomoc humanitarną otrzymaną</w:t>
      </w:r>
      <w:r w:rsidR="00792C06" w:rsidRPr="007E67F1">
        <w:t xml:space="preserve"> w </w:t>
      </w:r>
      <w:r w:rsidR="000A472D" w:rsidRPr="007E67F1">
        <w:t>okresie od dnia 2</w:t>
      </w:r>
      <w:r w:rsidR="00792C06" w:rsidRPr="007E67F1">
        <w:t>4 </w:t>
      </w:r>
      <w:r w:rsidR="000A472D" w:rsidRPr="007E67F1">
        <w:t>lutego 202</w:t>
      </w:r>
      <w:r w:rsidR="00792C06" w:rsidRPr="007E67F1">
        <w:t>2 </w:t>
      </w:r>
      <w:r w:rsidR="000A472D" w:rsidRPr="007E67F1">
        <w:t>r. do dnia 3</w:t>
      </w:r>
      <w:r w:rsidR="00034831" w:rsidRPr="007E67F1">
        <w:t>1 </w:t>
      </w:r>
      <w:r w:rsidR="001D02C3" w:rsidRPr="007E67F1">
        <w:t>grudnia</w:t>
      </w:r>
      <w:r w:rsidR="000A472D" w:rsidRPr="007E67F1">
        <w:t xml:space="preserve"> 202</w:t>
      </w:r>
      <w:r w:rsidR="00792C06" w:rsidRPr="007E67F1">
        <w:t>2 </w:t>
      </w:r>
      <w:r w:rsidR="000A472D" w:rsidRPr="007E67F1">
        <w:t>r. przez podatników</w:t>
      </w:r>
      <w:r w:rsidR="002E4B7D" w:rsidRPr="007E67F1">
        <w:t xml:space="preserve"> będących obywatelami</w:t>
      </w:r>
      <w:r w:rsidR="000A472D" w:rsidRPr="007E67F1">
        <w:t xml:space="preserve"> Ukrainy, którzy</w:t>
      </w:r>
      <w:r w:rsidR="00792C06" w:rsidRPr="007E67F1">
        <w:t xml:space="preserve"> w </w:t>
      </w:r>
      <w:r w:rsidR="000A472D" w:rsidRPr="007E67F1">
        <w:t>tym okresie przybyli</w:t>
      </w:r>
      <w:r w:rsidR="00792C06" w:rsidRPr="007E67F1">
        <w:t xml:space="preserve"> z </w:t>
      </w:r>
      <w:r w:rsidR="000A472D" w:rsidRPr="007E67F1">
        <w:t xml:space="preserve">terytorium Ukrainy, na skutek toczących się </w:t>
      </w:r>
      <w:r w:rsidR="009F418C" w:rsidRPr="007E67F1">
        <w:t xml:space="preserve">na tym terytorium </w:t>
      </w:r>
      <w:r w:rsidR="000A472D" w:rsidRPr="007E67F1">
        <w:t>działań wojennych, na terytorium Rzeczypospolitej Polskiej.</w:t>
      </w:r>
    </w:p>
    <w:p w14:paraId="02726AAE" w14:textId="71B5CB28" w:rsidR="000A472D" w:rsidRPr="007E67F1" w:rsidRDefault="00255410" w:rsidP="00255410">
      <w:pPr>
        <w:pStyle w:val="ZARTzmartartykuempunktem"/>
      </w:pPr>
      <w:r w:rsidRPr="007E67F1">
        <w:t>Art. 52zi. Zwalnia się od podatku dochodowego świadczenie pi</w:t>
      </w:r>
      <w:r w:rsidR="00E31626" w:rsidRPr="007E67F1">
        <w:t>eniężne, o którym mowa w art. 10</w:t>
      </w:r>
      <w:r w:rsidRPr="007E67F1">
        <w:t xml:space="preserve"> ustawy z dnia … o pomocy obywatelom Ukrainy w związku z konfliktem zbrojnym na terytor</w:t>
      </w:r>
      <w:r w:rsidR="007F65AD">
        <w:t>ium tego państwa (Dz. U. poz. …</w:t>
      </w:r>
      <w:r w:rsidRPr="007E67F1">
        <w:t>).”.</w:t>
      </w:r>
    </w:p>
    <w:p w14:paraId="7A734576" w14:textId="77777777" w:rsidR="00542D3F" w:rsidRPr="007E67F1" w:rsidRDefault="00542D3F" w:rsidP="00685BEB">
      <w:pPr>
        <w:pStyle w:val="ARTartustawynprozporzdzenia"/>
      </w:pPr>
      <w:r w:rsidRPr="007E67F1">
        <w:rPr>
          <w:rStyle w:val="Ppogrubienie"/>
        </w:rPr>
        <w:t xml:space="preserve">Art. </w:t>
      </w:r>
      <w:r w:rsidR="00964C60" w:rsidRPr="007E67F1">
        <w:rPr>
          <w:rStyle w:val="Ppogrubienie"/>
        </w:rPr>
        <w:t>64</w:t>
      </w:r>
      <w:r w:rsidRPr="007E67F1">
        <w:rPr>
          <w:rStyle w:val="Ppogrubienie"/>
        </w:rPr>
        <w:t>.</w:t>
      </w:r>
      <w:r w:rsidR="00685BEB" w:rsidRPr="007E67F1">
        <w:t xml:space="preserve"> W </w:t>
      </w:r>
      <w:r w:rsidRPr="007E67F1">
        <w:t>ustawie</w:t>
      </w:r>
      <w:r w:rsidR="00685BEB" w:rsidRPr="007E67F1">
        <w:t xml:space="preserve"> z </w:t>
      </w:r>
      <w:r w:rsidRPr="007E67F1">
        <w:t xml:space="preserve">dnia </w:t>
      </w:r>
      <w:r w:rsidR="00685BEB" w:rsidRPr="007E67F1">
        <w:t>7 </w:t>
      </w:r>
      <w:r w:rsidRPr="007E67F1">
        <w:t>września 199</w:t>
      </w:r>
      <w:r w:rsidR="00685BEB" w:rsidRPr="007E67F1">
        <w:t>1 </w:t>
      </w:r>
      <w:r w:rsidRPr="007E67F1">
        <w:t>r.</w:t>
      </w:r>
      <w:r w:rsidR="00685BEB" w:rsidRPr="007E67F1">
        <w:t xml:space="preserve"> o </w:t>
      </w:r>
      <w:r w:rsidRPr="007E67F1">
        <w:t>systemie oświaty (</w:t>
      </w:r>
      <w:r w:rsidR="00034831" w:rsidRPr="007E67F1">
        <w:t>Dz. U.</w:t>
      </w:r>
      <w:r w:rsidR="00685BEB" w:rsidRPr="007E67F1">
        <w:t xml:space="preserve"> z </w:t>
      </w:r>
      <w:r w:rsidRPr="007E67F1">
        <w:t>202</w:t>
      </w:r>
      <w:r w:rsidR="00685BEB" w:rsidRPr="007E67F1">
        <w:t>1 </w:t>
      </w:r>
      <w:r w:rsidRPr="007E67F1">
        <w:t>r.</w:t>
      </w:r>
      <w:r w:rsidR="00034831" w:rsidRPr="007E67F1">
        <w:t xml:space="preserve"> poz. </w:t>
      </w:r>
      <w:r w:rsidRPr="007E67F1">
        <w:t>1915)</w:t>
      </w:r>
      <w:r w:rsidR="00034831" w:rsidRPr="007E67F1">
        <w:t xml:space="preserve"> w art. </w:t>
      </w:r>
      <w:r w:rsidRPr="007E67F1">
        <w:t>93g</w:t>
      </w:r>
      <w:r w:rsidR="00034831" w:rsidRPr="007E67F1">
        <w:t xml:space="preserve"> w ust. 3 w pkt </w:t>
      </w:r>
      <w:r w:rsidR="00685BEB" w:rsidRPr="007E67F1">
        <w:t>1 </w:t>
      </w:r>
      <w:r w:rsidRPr="007E67F1">
        <w:t xml:space="preserve">skreśla się wyrazy </w:t>
      </w:r>
      <w:r w:rsidR="00B43A5D" w:rsidRPr="007E67F1">
        <w:t>„</w:t>
      </w:r>
      <w:r w:rsidRPr="007E67F1">
        <w:t>pkt 1</w:t>
      </w:r>
      <w:r w:rsidR="00B43A5D" w:rsidRPr="007E67F1">
        <w:t>”</w:t>
      </w:r>
      <w:r w:rsidRPr="007E67F1">
        <w:t>.</w:t>
      </w:r>
    </w:p>
    <w:p w14:paraId="333CBF2C" w14:textId="77777777" w:rsidR="000A472D" w:rsidRPr="007E67F1" w:rsidRDefault="000A472D" w:rsidP="000A472D">
      <w:pPr>
        <w:pStyle w:val="ARTartustawynprozporzdzenia"/>
      </w:pPr>
      <w:r w:rsidRPr="007E67F1">
        <w:rPr>
          <w:rStyle w:val="Ppogrubienie"/>
        </w:rPr>
        <w:t>Art. </w:t>
      </w:r>
      <w:r w:rsidR="00E83D29" w:rsidRPr="007E67F1">
        <w:rPr>
          <w:rStyle w:val="Ppogrubienie"/>
        </w:rPr>
        <w:t>65</w:t>
      </w:r>
      <w:r w:rsidRPr="007E67F1">
        <w:rPr>
          <w:rStyle w:val="Ppogrubienie"/>
        </w:rPr>
        <w:t>.</w:t>
      </w:r>
      <w:r w:rsidR="00792C06" w:rsidRPr="007E67F1">
        <w:t> W </w:t>
      </w:r>
      <w:r w:rsidRPr="007E67F1">
        <w:t>ustawie</w:t>
      </w:r>
      <w:r w:rsidR="00792C06" w:rsidRPr="007E67F1">
        <w:t xml:space="preserve"> z </w:t>
      </w:r>
      <w:r w:rsidRPr="007E67F1">
        <w:t>dnia 1</w:t>
      </w:r>
      <w:r w:rsidR="00792C06" w:rsidRPr="007E67F1">
        <w:t>5 </w:t>
      </w:r>
      <w:r w:rsidRPr="007E67F1">
        <w:t>lutego 199</w:t>
      </w:r>
      <w:r w:rsidR="00792C06" w:rsidRPr="007E67F1">
        <w:t>2 </w:t>
      </w:r>
      <w:r w:rsidRPr="007E67F1">
        <w:t>r.</w:t>
      </w:r>
      <w:r w:rsidR="00792C06" w:rsidRPr="007E67F1">
        <w:t xml:space="preserve"> o </w:t>
      </w:r>
      <w:r w:rsidRPr="007E67F1">
        <w:t>podatku dochodowym od osób prawnych (</w:t>
      </w:r>
      <w:r w:rsidR="00034831" w:rsidRPr="007E67F1">
        <w:t>Dz. U.</w:t>
      </w:r>
      <w:r w:rsidR="00792C06" w:rsidRPr="007E67F1">
        <w:t xml:space="preserve"> z </w:t>
      </w:r>
      <w:r w:rsidRPr="007E67F1">
        <w:t>202</w:t>
      </w:r>
      <w:r w:rsidR="00792C06" w:rsidRPr="007E67F1">
        <w:t>1 </w:t>
      </w:r>
      <w:r w:rsidRPr="007E67F1">
        <w:t>r.</w:t>
      </w:r>
      <w:r w:rsidR="00034831" w:rsidRPr="007E67F1">
        <w:t xml:space="preserve"> poz. </w:t>
      </w:r>
      <w:r w:rsidRPr="007E67F1">
        <w:t>1800,</w:t>
      </w:r>
      <w:r w:rsidR="00792C06" w:rsidRPr="007E67F1">
        <w:t xml:space="preserve"> z </w:t>
      </w:r>
      <w:r w:rsidRPr="007E67F1">
        <w:t>późn. zm.</w:t>
      </w:r>
      <w:r w:rsidRPr="007E67F1">
        <w:rPr>
          <w:rStyle w:val="Odwoanieprzypisudolnego"/>
        </w:rPr>
        <w:footnoteReference w:id="8"/>
      </w:r>
      <w:r w:rsidRPr="007E67F1">
        <w:rPr>
          <w:rStyle w:val="IGindeksgrny"/>
        </w:rPr>
        <w:t>)</w:t>
      </w:r>
      <w:r w:rsidRPr="007E67F1">
        <w:t xml:space="preserve">) </w:t>
      </w:r>
      <w:r w:rsidR="005B1718" w:rsidRPr="007E67F1">
        <w:t>po</w:t>
      </w:r>
      <w:r w:rsidR="00034831" w:rsidRPr="007E67F1">
        <w:t xml:space="preserve"> art. </w:t>
      </w:r>
      <w:r w:rsidR="005B1718" w:rsidRPr="007E67F1">
        <w:t xml:space="preserve">38v </w:t>
      </w:r>
      <w:r w:rsidRPr="007E67F1">
        <w:t>dodaje się</w:t>
      </w:r>
      <w:r w:rsidR="00034831" w:rsidRPr="007E67F1">
        <w:t xml:space="preserve"> art. </w:t>
      </w:r>
      <w:r w:rsidRPr="007E67F1">
        <w:t>38w–</w:t>
      </w:r>
      <w:r w:rsidR="005B1718" w:rsidRPr="007E67F1">
        <w:t xml:space="preserve">art. </w:t>
      </w:r>
      <w:r w:rsidR="00E31626" w:rsidRPr="007E67F1">
        <w:t>38z</w:t>
      </w:r>
      <w:r w:rsidR="00792C06" w:rsidRPr="007E67F1">
        <w:t xml:space="preserve"> w </w:t>
      </w:r>
      <w:r w:rsidRPr="007E67F1">
        <w:t>brzmieniu:</w:t>
      </w:r>
    </w:p>
    <w:p w14:paraId="3C7EDCC4" w14:textId="129F50E2" w:rsidR="000A472D" w:rsidRPr="007E67F1" w:rsidRDefault="00B43A5D" w:rsidP="000A472D">
      <w:pPr>
        <w:pStyle w:val="ZARTzmartartykuempunktem"/>
      </w:pPr>
      <w:r w:rsidRPr="007E67F1">
        <w:t>„</w:t>
      </w:r>
      <w:r w:rsidR="000A472D" w:rsidRPr="007E67F1">
        <w:t>Art. 38w. 1. Kosztem uzyskania przychodów są koszty wytworzenia lub cena nabycia rzeczy lub praw będących przedmiotem darowizn przekazanych</w:t>
      </w:r>
      <w:r w:rsidR="00792C06" w:rsidRPr="007E67F1">
        <w:t xml:space="preserve"> w </w:t>
      </w:r>
      <w:r w:rsidR="000A472D" w:rsidRPr="007E67F1">
        <w:t>okresie od dnia 2</w:t>
      </w:r>
      <w:r w:rsidR="00792C06" w:rsidRPr="007E67F1">
        <w:t>4 </w:t>
      </w:r>
      <w:r w:rsidR="000A472D" w:rsidRPr="007E67F1">
        <w:t>lutego 202</w:t>
      </w:r>
      <w:r w:rsidR="00792C06" w:rsidRPr="007E67F1">
        <w:t>2 </w:t>
      </w:r>
      <w:r w:rsidR="000A472D" w:rsidRPr="007E67F1">
        <w:t>r. do dnia 3</w:t>
      </w:r>
      <w:r w:rsidR="00034831" w:rsidRPr="007E67F1">
        <w:t>1 </w:t>
      </w:r>
      <w:r w:rsidR="00E1101A" w:rsidRPr="007E67F1">
        <w:t>grudnia</w:t>
      </w:r>
      <w:r w:rsidR="000A472D" w:rsidRPr="007E67F1">
        <w:t xml:space="preserve"> 202</w:t>
      </w:r>
      <w:r w:rsidR="00792C06" w:rsidRPr="007E67F1">
        <w:t>2 </w:t>
      </w:r>
      <w:r w:rsidR="000A472D" w:rsidRPr="007E67F1">
        <w:t>r. na cele związane</w:t>
      </w:r>
      <w:r w:rsidR="00792C06" w:rsidRPr="007E67F1">
        <w:t xml:space="preserve"> z </w:t>
      </w:r>
      <w:r w:rsidR="000A472D" w:rsidRPr="007E67F1">
        <w:t>przeciwdziałaniem</w:t>
      </w:r>
      <w:r w:rsidR="009A5A15">
        <w:t xml:space="preserve"> </w:t>
      </w:r>
      <w:r w:rsidR="000A472D" w:rsidRPr="007E67F1">
        <w:t>skutkom działań wojennych na terytorium Ukrainy:</w:t>
      </w:r>
    </w:p>
    <w:p w14:paraId="69E8269D" w14:textId="77777777" w:rsidR="000A472D" w:rsidRPr="007E67F1" w:rsidRDefault="000A472D" w:rsidP="000A472D">
      <w:pPr>
        <w:pStyle w:val="ZPKTzmpktartykuempunktem"/>
      </w:pPr>
      <w:r w:rsidRPr="007E67F1">
        <w:t>1)</w:t>
      </w:r>
      <w:r w:rsidRPr="007E67F1">
        <w:tab/>
        <w:t>organizacjom,</w:t>
      </w:r>
      <w:r w:rsidR="00792C06" w:rsidRPr="007E67F1">
        <w:t xml:space="preserve"> o </w:t>
      </w:r>
      <w:r w:rsidRPr="007E67F1">
        <w:t>których mowa</w:t>
      </w:r>
      <w:r w:rsidR="00034831" w:rsidRPr="007E67F1">
        <w:t xml:space="preserve"> w art. 3 ust. 2 i </w:t>
      </w:r>
      <w:r w:rsidR="00792C06" w:rsidRPr="007E67F1">
        <w:t>3 </w:t>
      </w:r>
      <w:r w:rsidRPr="007E67F1">
        <w:t>ustawy</w:t>
      </w:r>
      <w:r w:rsidR="00792C06" w:rsidRPr="007E67F1">
        <w:t> z </w:t>
      </w:r>
      <w:r w:rsidRPr="007E67F1">
        <w:t>dnia 2</w:t>
      </w:r>
      <w:r w:rsidR="00792C06" w:rsidRPr="007E67F1">
        <w:t>4 </w:t>
      </w:r>
      <w:r w:rsidRPr="007E67F1">
        <w:t>kwietnia 200</w:t>
      </w:r>
      <w:r w:rsidR="00792C06" w:rsidRPr="007E67F1">
        <w:t>3 </w:t>
      </w:r>
      <w:r w:rsidRPr="007E67F1">
        <w:t>r.</w:t>
      </w:r>
      <w:r w:rsidR="00792C06" w:rsidRPr="007E67F1">
        <w:t xml:space="preserve"> o </w:t>
      </w:r>
      <w:r w:rsidRPr="007E67F1">
        <w:t>działalności pożytku publicznego</w:t>
      </w:r>
      <w:r w:rsidR="00792C06" w:rsidRPr="007E67F1">
        <w:t xml:space="preserve"> i o </w:t>
      </w:r>
      <w:r w:rsidRPr="007E67F1">
        <w:t>wolontariacie, lub równoważnym organizacjom określonym</w:t>
      </w:r>
      <w:r w:rsidR="00792C06" w:rsidRPr="007E67F1">
        <w:t xml:space="preserve"> w </w:t>
      </w:r>
      <w:r w:rsidRPr="007E67F1">
        <w:t>przepisach regulujących działalność pożytku publicznego obowiązujących na terytorium Ukrainy,</w:t>
      </w:r>
    </w:p>
    <w:p w14:paraId="0A1E45F5" w14:textId="77777777" w:rsidR="000A472D" w:rsidRPr="007E67F1" w:rsidRDefault="000A472D" w:rsidP="000A472D">
      <w:pPr>
        <w:pStyle w:val="ZPKTzmpktartykuempunktem"/>
      </w:pPr>
      <w:r w:rsidRPr="007E67F1">
        <w:t>2)</w:t>
      </w:r>
      <w:r w:rsidRPr="007E67F1">
        <w:tab/>
        <w:t>jednostkom samorządu terytorialnego,</w:t>
      </w:r>
    </w:p>
    <w:p w14:paraId="466E7137" w14:textId="77777777" w:rsidR="000A472D" w:rsidRPr="007E67F1" w:rsidRDefault="000A472D" w:rsidP="000A472D">
      <w:pPr>
        <w:pStyle w:val="ZPKTzmpktartykuempunktem"/>
      </w:pPr>
      <w:r w:rsidRPr="007E67F1">
        <w:t>3)</w:t>
      </w:r>
      <w:r w:rsidRPr="007E67F1">
        <w:tab/>
        <w:t>Rządowej Agencji Rezerw Strategicznych,</w:t>
      </w:r>
    </w:p>
    <w:p w14:paraId="15FA2113" w14:textId="77777777" w:rsidR="000A472D" w:rsidRPr="007E67F1" w:rsidRDefault="000A472D" w:rsidP="000A472D">
      <w:pPr>
        <w:pStyle w:val="ZPKTzmpktartykuempunktem"/>
      </w:pPr>
      <w:r w:rsidRPr="007E67F1">
        <w:t>4)</w:t>
      </w:r>
      <w:r w:rsidRPr="007E67F1">
        <w:tab/>
        <w:t>podmiotom wykonującym na terytorium Rzeczypospolitej Polskiej lub na terytorium Ukrainy działalność leczniczą lub działalność</w:t>
      </w:r>
      <w:r w:rsidR="00792C06" w:rsidRPr="007E67F1">
        <w:t xml:space="preserve"> z </w:t>
      </w:r>
      <w:r w:rsidRPr="007E67F1">
        <w:t>zakresu ratownictwa medycznego</w:t>
      </w:r>
    </w:p>
    <w:p w14:paraId="37D3A46E" w14:textId="77777777" w:rsidR="000A472D" w:rsidRPr="007E67F1" w:rsidRDefault="000A472D" w:rsidP="000A472D">
      <w:pPr>
        <w:pStyle w:val="ZCZWSPPKTzmczciwsppktartykuempunktem"/>
      </w:pPr>
      <w:r w:rsidRPr="007E67F1">
        <w:t>–</w:t>
      </w:r>
      <w:r w:rsidR="00792C06" w:rsidRPr="007E67F1">
        <w:t xml:space="preserve"> o </w:t>
      </w:r>
      <w:r w:rsidRPr="007E67F1">
        <w:t>ile koszty wytworzenia lub cena nabycia nie zostały zaliczone do kosztów uzyskania przychodów,</w:t>
      </w:r>
      <w:r w:rsidR="00792C06" w:rsidRPr="007E67F1">
        <w:t xml:space="preserve"> w </w:t>
      </w:r>
      <w:r w:rsidRPr="007E67F1">
        <w:t>tym poprzez odpisy amortyzacyjne.</w:t>
      </w:r>
    </w:p>
    <w:p w14:paraId="4D57D139" w14:textId="53CD4483" w:rsidR="000A472D" w:rsidRPr="007E67F1" w:rsidRDefault="000A472D" w:rsidP="000A472D">
      <w:pPr>
        <w:pStyle w:val="ZUSTzmustartykuempunktem"/>
      </w:pPr>
      <w:r w:rsidRPr="007E67F1">
        <w:t>2. Kosztem uzyskania przychodów są koszty poniesione</w:t>
      </w:r>
      <w:r w:rsidR="00792C06" w:rsidRPr="007E67F1">
        <w:t xml:space="preserve"> z </w:t>
      </w:r>
      <w:r w:rsidRPr="007E67F1">
        <w:t>tytułu nieodpłatnego świadczenia, którego celem jest przeciwdziałanie</w:t>
      </w:r>
      <w:r w:rsidR="009A5A15">
        <w:t xml:space="preserve"> </w:t>
      </w:r>
      <w:r w:rsidRPr="007E67F1">
        <w:t>skutkom działań wojennych na terytorium Ukrainy, realizowanego</w:t>
      </w:r>
      <w:r w:rsidR="00792C06" w:rsidRPr="007E67F1">
        <w:t xml:space="preserve"> w </w:t>
      </w:r>
      <w:r w:rsidRPr="007E67F1">
        <w:t>okresie od dnia 2</w:t>
      </w:r>
      <w:r w:rsidR="00792C06" w:rsidRPr="007E67F1">
        <w:t>4 </w:t>
      </w:r>
      <w:r w:rsidRPr="007E67F1">
        <w:t>lutego 202</w:t>
      </w:r>
      <w:r w:rsidR="00792C06" w:rsidRPr="007E67F1">
        <w:t>2 </w:t>
      </w:r>
      <w:r w:rsidRPr="007E67F1">
        <w:t>r. do dnia 3</w:t>
      </w:r>
      <w:r w:rsidR="00034831" w:rsidRPr="007E67F1">
        <w:t>1 </w:t>
      </w:r>
      <w:r w:rsidR="001D02C3" w:rsidRPr="007E67F1">
        <w:t>grudnia</w:t>
      </w:r>
      <w:r w:rsidRPr="007E67F1">
        <w:t xml:space="preserve"> 202</w:t>
      </w:r>
      <w:r w:rsidR="00792C06" w:rsidRPr="007E67F1">
        <w:t>2 </w:t>
      </w:r>
      <w:r w:rsidRPr="007E67F1">
        <w:t>r. na rzecz podmiotów wymienionych</w:t>
      </w:r>
      <w:r w:rsidR="00034831" w:rsidRPr="007E67F1">
        <w:t xml:space="preserve"> w ust. </w:t>
      </w:r>
      <w:r w:rsidRPr="007E67F1">
        <w:t>1,</w:t>
      </w:r>
      <w:r w:rsidR="00792C06" w:rsidRPr="007E67F1">
        <w:t xml:space="preserve"> o </w:t>
      </w:r>
      <w:r w:rsidRPr="007E67F1">
        <w:t>ile nie zostały zaliczone do kosztów uzyskania przychodów,</w:t>
      </w:r>
      <w:r w:rsidR="00792C06" w:rsidRPr="007E67F1">
        <w:t xml:space="preserve"> w </w:t>
      </w:r>
      <w:r w:rsidRPr="007E67F1">
        <w:t>tym poprzez odpisy amortyzacyjne.</w:t>
      </w:r>
    </w:p>
    <w:p w14:paraId="3D025990" w14:textId="77777777" w:rsidR="000A472D" w:rsidRPr="007E67F1" w:rsidRDefault="000A472D" w:rsidP="000A472D">
      <w:pPr>
        <w:pStyle w:val="ZARTzmartartykuempunktem"/>
      </w:pPr>
      <w:r w:rsidRPr="007E67F1">
        <w:t>Art. 38x. Do przychodów nie zalicza się wartości darowizn</w:t>
      </w:r>
      <w:r w:rsidR="00792C06" w:rsidRPr="007E67F1">
        <w:t xml:space="preserve"> i </w:t>
      </w:r>
      <w:r w:rsidRPr="007E67F1">
        <w:t>nieodpłatnych świadczeń,</w:t>
      </w:r>
      <w:r w:rsidR="00792C06" w:rsidRPr="007E67F1">
        <w:t xml:space="preserve"> o </w:t>
      </w:r>
      <w:r w:rsidRPr="007E67F1">
        <w:t>których mowa</w:t>
      </w:r>
      <w:r w:rsidR="00034831" w:rsidRPr="007E67F1">
        <w:t xml:space="preserve"> w art. </w:t>
      </w:r>
      <w:r w:rsidRPr="007E67F1">
        <w:t>38w, otrzymanych</w:t>
      </w:r>
      <w:r w:rsidR="00792C06" w:rsidRPr="007E67F1">
        <w:t xml:space="preserve"> w </w:t>
      </w:r>
      <w:r w:rsidRPr="007E67F1">
        <w:t>okresie od dnia 2</w:t>
      </w:r>
      <w:r w:rsidR="00792C06" w:rsidRPr="007E67F1">
        <w:t>4 </w:t>
      </w:r>
      <w:r w:rsidRPr="007E67F1">
        <w:t>lutego 202</w:t>
      </w:r>
      <w:r w:rsidR="00792C06" w:rsidRPr="007E67F1">
        <w:t>2 </w:t>
      </w:r>
      <w:r w:rsidRPr="007E67F1">
        <w:t>r. do dnia 3</w:t>
      </w:r>
      <w:r w:rsidR="00034831" w:rsidRPr="007E67F1">
        <w:t>1 </w:t>
      </w:r>
      <w:r w:rsidR="001D02C3" w:rsidRPr="007E67F1">
        <w:t>grudnia</w:t>
      </w:r>
      <w:r w:rsidRPr="007E67F1">
        <w:t xml:space="preserve"> 202</w:t>
      </w:r>
      <w:r w:rsidR="00792C06" w:rsidRPr="007E67F1">
        <w:t>2 </w:t>
      </w:r>
      <w:r w:rsidRPr="007E67F1">
        <w:t>r. przez podatników,</w:t>
      </w:r>
      <w:r w:rsidR="00792C06" w:rsidRPr="007E67F1">
        <w:t xml:space="preserve"> o </w:t>
      </w:r>
      <w:r w:rsidRPr="007E67F1">
        <w:t>których mowa</w:t>
      </w:r>
      <w:r w:rsidR="00034831" w:rsidRPr="007E67F1">
        <w:t xml:space="preserve"> w art. </w:t>
      </w:r>
      <w:r w:rsidRPr="007E67F1">
        <w:t>38w</w:t>
      </w:r>
      <w:r w:rsidR="00034831" w:rsidRPr="007E67F1">
        <w:t xml:space="preserve"> ust. </w:t>
      </w:r>
      <w:r w:rsidRPr="007E67F1">
        <w:t>1.</w:t>
      </w:r>
    </w:p>
    <w:p w14:paraId="1E32CBB2" w14:textId="77777777" w:rsidR="00E31626" w:rsidRPr="007E67F1" w:rsidRDefault="000A472D" w:rsidP="000A472D">
      <w:pPr>
        <w:pStyle w:val="ZARTzmartartykuempunktem"/>
      </w:pPr>
      <w:r w:rsidRPr="007E67F1">
        <w:t>Art. 38y. Dla celów obliczenia straty oraz udziału dochodów</w:t>
      </w:r>
      <w:r w:rsidR="00792C06" w:rsidRPr="007E67F1">
        <w:t xml:space="preserve"> w </w:t>
      </w:r>
      <w:r w:rsidRPr="007E67F1">
        <w:t>przychodach,</w:t>
      </w:r>
      <w:r w:rsidR="00792C06" w:rsidRPr="007E67F1">
        <w:t xml:space="preserve"> o </w:t>
      </w:r>
      <w:r w:rsidRPr="007E67F1">
        <w:t>których mowa</w:t>
      </w:r>
      <w:r w:rsidR="00034831" w:rsidRPr="007E67F1">
        <w:t xml:space="preserve"> w art. </w:t>
      </w:r>
      <w:r w:rsidRPr="007E67F1">
        <w:t>24ca</w:t>
      </w:r>
      <w:r w:rsidR="00034831" w:rsidRPr="007E67F1">
        <w:t xml:space="preserve"> ust. </w:t>
      </w:r>
      <w:r w:rsidRPr="007E67F1">
        <w:t>1, nie uwzględnia się kosztów uzyskania przychodów,</w:t>
      </w:r>
      <w:r w:rsidR="00792C06" w:rsidRPr="007E67F1">
        <w:t xml:space="preserve"> o </w:t>
      </w:r>
      <w:r w:rsidRPr="007E67F1">
        <w:t>których mowa</w:t>
      </w:r>
      <w:r w:rsidR="00034831" w:rsidRPr="007E67F1">
        <w:t xml:space="preserve"> w art. </w:t>
      </w:r>
      <w:r w:rsidRPr="007E67F1">
        <w:t>38w, poniesionych</w:t>
      </w:r>
      <w:r w:rsidR="00792C06" w:rsidRPr="007E67F1">
        <w:t xml:space="preserve"> w </w:t>
      </w:r>
      <w:r w:rsidRPr="007E67F1">
        <w:t>okresie wskazanym</w:t>
      </w:r>
      <w:r w:rsidR="00792C06" w:rsidRPr="007E67F1">
        <w:t xml:space="preserve"> w </w:t>
      </w:r>
      <w:r w:rsidRPr="007E67F1">
        <w:t>tym przepisie.</w:t>
      </w:r>
    </w:p>
    <w:p w14:paraId="1DBD3219" w14:textId="3B5311F2" w:rsidR="000A472D" w:rsidRPr="007E67F1" w:rsidRDefault="00E31626" w:rsidP="00E31626">
      <w:pPr>
        <w:pStyle w:val="ZARTzmartartykuempunktem"/>
      </w:pPr>
      <w:r w:rsidRPr="007E67F1">
        <w:t>Art. 38z. Zwalnia się od podatku dochodowego świadczenie pieniężne, o którym mowa w art. 10 ustawy z dnia … o pomocy obywatelom Ukrainy w związku z konfliktem zbrojnym na terytorium tego państwa (Dz. U. poz. …).”.</w:t>
      </w:r>
    </w:p>
    <w:p w14:paraId="7E37B907" w14:textId="77777777" w:rsidR="00D22B5B" w:rsidRPr="007E67F1" w:rsidRDefault="00E83D29" w:rsidP="00D12834">
      <w:pPr>
        <w:pStyle w:val="ARTartustawynprozporzdzenia"/>
        <w:keepNext/>
      </w:pPr>
      <w:r w:rsidRPr="00D12834">
        <w:rPr>
          <w:rStyle w:val="Ppogrubienie"/>
        </w:rPr>
        <w:t>Art. 66</w:t>
      </w:r>
      <w:r w:rsidR="00D22B5B" w:rsidRPr="00D12834">
        <w:rPr>
          <w:rStyle w:val="Ppogrubienie"/>
        </w:rPr>
        <w:t>.</w:t>
      </w:r>
      <w:r w:rsidR="00685BEB" w:rsidRPr="007E67F1">
        <w:t> W </w:t>
      </w:r>
      <w:r w:rsidR="00D22B5B" w:rsidRPr="007E67F1">
        <w:t>ustawie</w:t>
      </w:r>
      <w:r w:rsidR="00685BEB" w:rsidRPr="007E67F1">
        <w:t xml:space="preserve"> z </w:t>
      </w:r>
      <w:r w:rsidR="00D22B5B" w:rsidRPr="007E67F1">
        <w:t xml:space="preserve">dnia </w:t>
      </w:r>
      <w:r w:rsidR="00685BEB" w:rsidRPr="007E67F1">
        <w:t>5 </w:t>
      </w:r>
      <w:r w:rsidR="00D22B5B" w:rsidRPr="007E67F1">
        <w:t>grudnia 199</w:t>
      </w:r>
      <w:r w:rsidR="00685BEB" w:rsidRPr="007E67F1">
        <w:t>6 </w:t>
      </w:r>
      <w:r w:rsidR="00D22B5B" w:rsidRPr="007E67F1">
        <w:t>r.</w:t>
      </w:r>
      <w:r w:rsidR="00685BEB" w:rsidRPr="007E67F1">
        <w:t xml:space="preserve"> o </w:t>
      </w:r>
      <w:r w:rsidR="00D22B5B" w:rsidRPr="007E67F1">
        <w:t>zawodach lekarza</w:t>
      </w:r>
      <w:r w:rsidR="00685BEB" w:rsidRPr="007E67F1">
        <w:t xml:space="preserve"> i </w:t>
      </w:r>
      <w:r w:rsidR="00D22B5B" w:rsidRPr="007E67F1">
        <w:t>lekarza dentysty (</w:t>
      </w:r>
      <w:r w:rsidR="00034831" w:rsidRPr="007E67F1">
        <w:t>Dz. U.</w:t>
      </w:r>
      <w:r w:rsidR="00685BEB" w:rsidRPr="007E67F1">
        <w:t xml:space="preserve"> z </w:t>
      </w:r>
      <w:r w:rsidR="00D22B5B" w:rsidRPr="007E67F1">
        <w:t>202</w:t>
      </w:r>
      <w:r w:rsidR="00034831" w:rsidRPr="007E67F1">
        <w:t>1 poz. </w:t>
      </w:r>
      <w:r w:rsidR="00D22B5B" w:rsidRPr="007E67F1">
        <w:t>790, 155</w:t>
      </w:r>
      <w:r w:rsidR="00034831" w:rsidRPr="007E67F1">
        <w:t>9 i </w:t>
      </w:r>
      <w:r w:rsidR="00D22B5B" w:rsidRPr="007E67F1">
        <w:t>2232)</w:t>
      </w:r>
      <w:r w:rsidR="00034831" w:rsidRPr="007E67F1">
        <w:t xml:space="preserve"> w art. </w:t>
      </w:r>
      <w:r w:rsidR="00D22B5B" w:rsidRPr="007E67F1">
        <w:t>7:</w:t>
      </w:r>
    </w:p>
    <w:p w14:paraId="3AC23A7A" w14:textId="77777777" w:rsidR="00D22B5B" w:rsidRPr="007E67F1" w:rsidRDefault="00D22B5B" w:rsidP="00D12834">
      <w:pPr>
        <w:pStyle w:val="ZPKTzmpktartykuempunktem"/>
      </w:pPr>
      <w:r w:rsidRPr="007E67F1">
        <w:t>1)</w:t>
      </w:r>
      <w:r w:rsidRPr="007E67F1">
        <w:tab/>
        <w:t>w</w:t>
      </w:r>
      <w:r w:rsidR="00034831" w:rsidRPr="007E67F1">
        <w:t xml:space="preserve"> ust. </w:t>
      </w:r>
      <w:r w:rsidRPr="007E67F1">
        <w:t>2i</w:t>
      </w:r>
      <w:r w:rsidR="00034831" w:rsidRPr="007E67F1">
        <w:t xml:space="preserve"> w pkt </w:t>
      </w:r>
      <w:r w:rsidR="00685BEB" w:rsidRPr="007E67F1">
        <w:t>3 </w:t>
      </w:r>
      <w:r w:rsidRPr="007E67F1">
        <w:t>kropkę zastępuje się</w:t>
      </w:r>
      <w:r w:rsidR="00D93BD5" w:rsidRPr="007E67F1">
        <w:t xml:space="preserve"> średnikiem</w:t>
      </w:r>
      <w:r w:rsidR="00685BEB" w:rsidRPr="007E67F1">
        <w:t xml:space="preserve"> i </w:t>
      </w:r>
      <w:r w:rsidRPr="007E67F1">
        <w:t>dodaje się</w:t>
      </w:r>
      <w:r w:rsidR="00034831" w:rsidRPr="007E67F1">
        <w:t xml:space="preserve"> pkt 4 w </w:t>
      </w:r>
      <w:r w:rsidRPr="007E67F1">
        <w:t>brzmieniu:</w:t>
      </w:r>
    </w:p>
    <w:p w14:paraId="484A3AC1" w14:textId="77777777" w:rsidR="00D22B5B" w:rsidRPr="007E67F1" w:rsidRDefault="00B43A5D" w:rsidP="00F31A38">
      <w:pPr>
        <w:pStyle w:val="ZPKTzmpktartykuempunktem"/>
      </w:pPr>
      <w:r w:rsidRPr="007E67F1">
        <w:t>„</w:t>
      </w:r>
      <w:r w:rsidR="00D22B5B" w:rsidRPr="007E67F1">
        <w:t>4)</w:t>
      </w:r>
      <w:r w:rsidR="00D22B5B" w:rsidRPr="007E67F1">
        <w:tab/>
      </w:r>
      <w:r w:rsidR="00D93BD5" w:rsidRPr="007E67F1">
        <w:t xml:space="preserve">lekarz albo lekarz dentysta </w:t>
      </w:r>
      <w:r w:rsidR="00D22B5B" w:rsidRPr="007E67F1">
        <w:t>udziela świadczeń zdrowotnych</w:t>
      </w:r>
      <w:r w:rsidR="00685BEB" w:rsidRPr="007E67F1">
        <w:t xml:space="preserve"> w </w:t>
      </w:r>
      <w:r w:rsidR="00D22B5B" w:rsidRPr="007E67F1">
        <w:t>podmiotach leczniczych udzielających świadczeń osobom,</w:t>
      </w:r>
      <w:r w:rsidR="00685BEB" w:rsidRPr="007E67F1">
        <w:t xml:space="preserve"> </w:t>
      </w:r>
      <w:r w:rsidR="00103E4B" w:rsidRPr="007E67F1">
        <w:t xml:space="preserve">których pobyt na terytorium Rzeczypospolitej Polskiej </w:t>
      </w:r>
      <w:r w:rsidR="00E85A80" w:rsidRPr="007E67F1">
        <w:t>jest uznawany</w:t>
      </w:r>
      <w:r w:rsidR="00103E4B" w:rsidRPr="007E67F1">
        <w:t xml:space="preserve"> za legalny na podstawie art. 2 ust. 1 </w:t>
      </w:r>
      <w:r w:rsidR="00D22B5B" w:rsidRPr="007E67F1">
        <w:t>ustawy</w:t>
      </w:r>
      <w:r w:rsidR="00685BEB" w:rsidRPr="007E67F1">
        <w:t xml:space="preserve"> z </w:t>
      </w:r>
      <w:r w:rsidR="00D22B5B" w:rsidRPr="007E67F1">
        <w:t>dnia …</w:t>
      </w:r>
      <w:r w:rsidR="00792C06" w:rsidRPr="007E67F1">
        <w:t xml:space="preserve"> o </w:t>
      </w:r>
      <w:r w:rsidR="00500A8E" w:rsidRPr="007E67F1">
        <w:t>pomocy obywatelom Ukrainy</w:t>
      </w:r>
      <w:r w:rsidR="00792C06" w:rsidRPr="007E67F1">
        <w:t xml:space="preserve"> w </w:t>
      </w:r>
      <w:r w:rsidR="00500A8E" w:rsidRPr="007E67F1">
        <w:t>związku</w:t>
      </w:r>
      <w:r w:rsidR="00792C06" w:rsidRPr="007E67F1">
        <w:t xml:space="preserve"> z </w:t>
      </w:r>
      <w:r w:rsidR="00500A8E" w:rsidRPr="007E67F1">
        <w:t>konfliktem zbrojnym na terytorium tego państwa</w:t>
      </w:r>
      <w:r w:rsidR="00685BEB" w:rsidRPr="007E67F1">
        <w:t xml:space="preserve"> </w:t>
      </w:r>
      <w:r w:rsidR="00D22B5B" w:rsidRPr="007E67F1">
        <w:t>(</w:t>
      </w:r>
      <w:r w:rsidR="00034831" w:rsidRPr="007E67F1">
        <w:t>Dz. U. poz. </w:t>
      </w:r>
      <w:r w:rsidR="00D22B5B" w:rsidRPr="007E67F1">
        <w:t>…).</w:t>
      </w:r>
      <w:r w:rsidRPr="007E67F1">
        <w:t>”</w:t>
      </w:r>
      <w:r w:rsidR="00D22B5B" w:rsidRPr="007E67F1">
        <w:t>;</w:t>
      </w:r>
    </w:p>
    <w:p w14:paraId="62BCCF2F" w14:textId="77777777" w:rsidR="00D22B5B" w:rsidRPr="007E67F1" w:rsidRDefault="00D22B5B" w:rsidP="00D12834">
      <w:pPr>
        <w:pStyle w:val="ZPKTzmpktartykuempunktem"/>
      </w:pPr>
      <w:r w:rsidRPr="007E67F1">
        <w:t>2)</w:t>
      </w:r>
      <w:r w:rsidRPr="007E67F1">
        <w:tab/>
        <w:t>po</w:t>
      </w:r>
      <w:r w:rsidR="00034831" w:rsidRPr="007E67F1">
        <w:t xml:space="preserve"> ust. </w:t>
      </w:r>
      <w:r w:rsidRPr="007E67F1">
        <w:t>1</w:t>
      </w:r>
      <w:r w:rsidR="00685BEB" w:rsidRPr="007E67F1">
        <w:t>6 </w:t>
      </w:r>
      <w:r w:rsidRPr="007E67F1">
        <w:t>dodaje się</w:t>
      </w:r>
      <w:r w:rsidR="00034831" w:rsidRPr="007E67F1">
        <w:t xml:space="preserve"> ust. </w:t>
      </w:r>
      <w:r w:rsidRPr="007E67F1">
        <w:t>16a</w:t>
      </w:r>
      <w:r w:rsidR="00685BEB" w:rsidRPr="007E67F1">
        <w:t xml:space="preserve"> w </w:t>
      </w:r>
      <w:r w:rsidRPr="007E67F1">
        <w:t>brzmieniu:</w:t>
      </w:r>
    </w:p>
    <w:p w14:paraId="00652C73" w14:textId="77777777" w:rsidR="00D22B5B" w:rsidRPr="007E67F1" w:rsidRDefault="00B43A5D" w:rsidP="00F31A38">
      <w:pPr>
        <w:pStyle w:val="ZUSTzmustartykuempunktem"/>
      </w:pPr>
      <w:r w:rsidRPr="007E67F1">
        <w:t>„</w:t>
      </w:r>
      <w:r w:rsidR="00D22B5B" w:rsidRPr="007E67F1">
        <w:t>16a. Lekarz lub lekarz dentysta, posiadający warunkowe prawo wykonywania zawodu,</w:t>
      </w:r>
      <w:r w:rsidR="00685BEB" w:rsidRPr="007E67F1">
        <w:t xml:space="preserve"> o </w:t>
      </w:r>
      <w:r w:rsidR="00D22B5B" w:rsidRPr="007E67F1">
        <w:t>którym mowa</w:t>
      </w:r>
      <w:r w:rsidR="00034831" w:rsidRPr="007E67F1">
        <w:t xml:space="preserve"> w ust. </w:t>
      </w:r>
      <w:r w:rsidR="00D22B5B" w:rsidRPr="007E67F1">
        <w:t>13, może</w:t>
      </w:r>
      <w:r w:rsidR="00685BEB" w:rsidRPr="007E67F1">
        <w:t xml:space="preserve"> w </w:t>
      </w:r>
      <w:r w:rsidR="00D22B5B" w:rsidRPr="007E67F1">
        <w:t>ramach wykonywania zawodu lekarza lub lekarza dentysty udzielać świadczeń zdrowotnych</w:t>
      </w:r>
      <w:r w:rsidR="00685BEB" w:rsidRPr="007E67F1">
        <w:t xml:space="preserve"> w </w:t>
      </w:r>
      <w:r w:rsidR="00D22B5B" w:rsidRPr="007E67F1">
        <w:t>podmiotach leczniczych udzielających świadczeń osobom,</w:t>
      </w:r>
      <w:r w:rsidR="00685BEB" w:rsidRPr="007E67F1">
        <w:t xml:space="preserve"> </w:t>
      </w:r>
      <w:r w:rsidR="00103E4B" w:rsidRPr="007E67F1">
        <w:t xml:space="preserve">których pobyt na terytorium Rzeczypospolitej Polskiej </w:t>
      </w:r>
      <w:r w:rsidR="00E85A80" w:rsidRPr="007E67F1">
        <w:t>jest uznawany</w:t>
      </w:r>
      <w:r w:rsidR="00103E4B" w:rsidRPr="007E67F1">
        <w:t xml:space="preserve"> za legalny na podstawie art. 2 ust. 1 </w:t>
      </w:r>
      <w:r w:rsidR="00D22B5B" w:rsidRPr="007E67F1">
        <w:t>ustawy</w:t>
      </w:r>
      <w:r w:rsidR="00685BEB" w:rsidRPr="007E67F1">
        <w:t xml:space="preserve"> z </w:t>
      </w:r>
      <w:r w:rsidR="00D22B5B" w:rsidRPr="007E67F1">
        <w:t>dnia …</w:t>
      </w:r>
      <w:r w:rsidR="00792C06" w:rsidRPr="007E67F1">
        <w:t xml:space="preserve"> o </w:t>
      </w:r>
      <w:r w:rsidR="00500A8E" w:rsidRPr="007E67F1">
        <w:t>pomocy obywatelom Ukrainy</w:t>
      </w:r>
      <w:r w:rsidR="00792C06" w:rsidRPr="007E67F1">
        <w:t xml:space="preserve"> w </w:t>
      </w:r>
      <w:r w:rsidR="00500A8E" w:rsidRPr="007E67F1">
        <w:t>związku</w:t>
      </w:r>
      <w:r w:rsidR="00792C06" w:rsidRPr="007E67F1">
        <w:t xml:space="preserve"> z </w:t>
      </w:r>
      <w:r w:rsidR="00500A8E" w:rsidRPr="007E67F1">
        <w:t>konfliktem zbrojnym na terytorium tego państwa</w:t>
      </w:r>
      <w:r w:rsidR="00D22B5B" w:rsidRPr="007E67F1">
        <w:t>. Wykonywanie zawodu</w:t>
      </w:r>
      <w:r w:rsidR="00685BEB" w:rsidRPr="007E67F1">
        <w:t xml:space="preserve"> w </w:t>
      </w:r>
      <w:r w:rsidR="00D22B5B" w:rsidRPr="007E67F1">
        <w:t>podmiotach leczniczych udzielających świadczeń ofiarom konfliktu zbrojnego na Ukrainie nie wymaga zgody,</w:t>
      </w:r>
      <w:r w:rsidR="00685BEB" w:rsidRPr="007E67F1">
        <w:t xml:space="preserve"> o </w:t>
      </w:r>
      <w:r w:rsidR="00D22B5B" w:rsidRPr="007E67F1">
        <w:t>której mowa</w:t>
      </w:r>
      <w:r w:rsidR="00034831" w:rsidRPr="007E67F1">
        <w:t xml:space="preserve"> w ust. </w:t>
      </w:r>
      <w:r w:rsidR="00D22B5B" w:rsidRPr="007E67F1">
        <w:t>16.</w:t>
      </w:r>
      <w:r w:rsidRPr="007E67F1">
        <w:t>”</w:t>
      </w:r>
      <w:r w:rsidR="00D22B5B" w:rsidRPr="007E67F1">
        <w:t>.</w:t>
      </w:r>
    </w:p>
    <w:p w14:paraId="4466DA3F" w14:textId="77777777" w:rsidR="00E20D63" w:rsidRPr="007E67F1" w:rsidRDefault="00D76086" w:rsidP="00D22B5B">
      <w:pPr>
        <w:pStyle w:val="ARTartustawynprozporzdzenia"/>
      </w:pPr>
      <w:r w:rsidRPr="007E67F1">
        <w:rPr>
          <w:rStyle w:val="Ppogrubienie"/>
        </w:rPr>
        <w:t>Art. 67</w:t>
      </w:r>
      <w:r w:rsidR="00E20D63" w:rsidRPr="007E67F1">
        <w:rPr>
          <w:rStyle w:val="Ppogrubienie"/>
        </w:rPr>
        <w:t>.</w:t>
      </w:r>
      <w:r w:rsidR="00685BEB" w:rsidRPr="007E67F1">
        <w:t> W </w:t>
      </w:r>
      <w:r w:rsidR="00E20D63" w:rsidRPr="007E67F1">
        <w:t>ustawie</w:t>
      </w:r>
      <w:r w:rsidR="00685BEB" w:rsidRPr="007E67F1">
        <w:t xml:space="preserve"> z </w:t>
      </w:r>
      <w:r w:rsidR="00E20D63" w:rsidRPr="007E67F1">
        <w:t xml:space="preserve">dnia </w:t>
      </w:r>
      <w:r w:rsidR="00685BEB" w:rsidRPr="007E67F1">
        <w:t>5 </w:t>
      </w:r>
      <w:r w:rsidR="00E20D63" w:rsidRPr="007E67F1">
        <w:t>czerwca 199</w:t>
      </w:r>
      <w:r w:rsidR="00685BEB" w:rsidRPr="007E67F1">
        <w:t>8 </w:t>
      </w:r>
      <w:r w:rsidR="00E20D63" w:rsidRPr="007E67F1">
        <w:t>r.</w:t>
      </w:r>
      <w:r w:rsidR="00685BEB" w:rsidRPr="007E67F1">
        <w:t xml:space="preserve"> o </w:t>
      </w:r>
      <w:r w:rsidR="00E20D63" w:rsidRPr="007E67F1">
        <w:t>samorządzie powiat</w:t>
      </w:r>
      <w:r w:rsidR="002E0A90" w:rsidRPr="007E67F1">
        <w:t>owym (</w:t>
      </w:r>
      <w:r w:rsidR="00034831" w:rsidRPr="007E67F1">
        <w:t>Dz. U.</w:t>
      </w:r>
      <w:r w:rsidR="00685BEB" w:rsidRPr="007E67F1">
        <w:t xml:space="preserve"> z </w:t>
      </w:r>
      <w:r w:rsidR="002E0A90" w:rsidRPr="007E67F1">
        <w:t>202</w:t>
      </w:r>
      <w:r w:rsidR="00685BEB" w:rsidRPr="007E67F1">
        <w:t>0 </w:t>
      </w:r>
      <w:r w:rsidR="002E0A90" w:rsidRPr="007E67F1">
        <w:t>r.</w:t>
      </w:r>
      <w:r w:rsidR="00034831" w:rsidRPr="007E67F1">
        <w:t xml:space="preserve"> poz. </w:t>
      </w:r>
      <w:r w:rsidR="002E0A90" w:rsidRPr="007E67F1">
        <w:t>92</w:t>
      </w:r>
      <w:r w:rsidR="00034831" w:rsidRPr="007E67F1">
        <w:t>0 oraz</w:t>
      </w:r>
      <w:r w:rsidR="00685BEB" w:rsidRPr="007E67F1">
        <w:t xml:space="preserve"> z </w:t>
      </w:r>
      <w:r w:rsidR="002E0A90" w:rsidRPr="007E67F1">
        <w:t>202</w:t>
      </w:r>
      <w:r w:rsidR="00685BEB" w:rsidRPr="007E67F1">
        <w:t>1 </w:t>
      </w:r>
      <w:r w:rsidR="002E0A90" w:rsidRPr="007E67F1">
        <w:t>r.</w:t>
      </w:r>
      <w:r w:rsidR="00034831" w:rsidRPr="007E67F1">
        <w:t xml:space="preserve"> poz. </w:t>
      </w:r>
      <w:r w:rsidR="002E0A90" w:rsidRPr="007E67F1">
        <w:t>103</w:t>
      </w:r>
      <w:r w:rsidR="00034831" w:rsidRPr="007E67F1">
        <w:t>8 i </w:t>
      </w:r>
      <w:r w:rsidR="00E20D63" w:rsidRPr="007E67F1">
        <w:t>1834)</w:t>
      </w:r>
      <w:r w:rsidR="00034831" w:rsidRPr="007E67F1">
        <w:t xml:space="preserve"> w art. </w:t>
      </w:r>
      <w:r w:rsidR="00E20D63" w:rsidRPr="007E67F1">
        <w:t xml:space="preserve">7a </w:t>
      </w:r>
      <w:r w:rsidR="00D93BD5" w:rsidRPr="007E67F1">
        <w:t>dotychczasową treść oznacza się jako</w:t>
      </w:r>
      <w:r w:rsidR="00034831" w:rsidRPr="007E67F1">
        <w:t xml:space="preserve"> ust. 1 i </w:t>
      </w:r>
      <w:r w:rsidR="00D93BD5" w:rsidRPr="007E67F1">
        <w:t>dodaje się</w:t>
      </w:r>
      <w:r w:rsidR="00034831" w:rsidRPr="007E67F1">
        <w:t xml:space="preserve"> ust. 2 w </w:t>
      </w:r>
      <w:r w:rsidR="00D93BD5" w:rsidRPr="007E67F1">
        <w:t>brzmieniu:</w:t>
      </w:r>
    </w:p>
    <w:p w14:paraId="38CF6BA5" w14:textId="77777777" w:rsidR="00E20D63" w:rsidRPr="007E67F1" w:rsidRDefault="00B43A5D" w:rsidP="00F31A38">
      <w:pPr>
        <w:pStyle w:val="ZUSTzmustartykuempunktem"/>
      </w:pPr>
      <w:r w:rsidRPr="007E67F1">
        <w:t>„</w:t>
      </w:r>
      <w:r w:rsidR="00E20D63" w:rsidRPr="007E67F1">
        <w:t xml:space="preserve">2. </w:t>
      </w:r>
      <w:r w:rsidR="00CD646C" w:rsidRPr="007E67F1">
        <w:t>Powiaty, związki i stowarzyszenia powiatów mogą udzielać pomocy,</w:t>
      </w:r>
      <w:r w:rsidR="00034831" w:rsidRPr="007E67F1">
        <w:t xml:space="preserve"> w </w:t>
      </w:r>
      <w:r w:rsidR="00CD646C" w:rsidRPr="007E67F1">
        <w:t>tym pomocy finansowej, społecznościom lokalnym i regionalnym innych państw. Podstawą udzielania tej pomocy jest uchwała organu stanowiącego powiatu, związku powiatów lub właściwego organ statutowego stowarzyszenia powiatów.”.</w:t>
      </w:r>
    </w:p>
    <w:p w14:paraId="0861691E" w14:textId="77777777" w:rsidR="00465DB0" w:rsidRPr="007E67F1" w:rsidRDefault="00F56814" w:rsidP="001D02C3">
      <w:pPr>
        <w:pStyle w:val="ARTartustawynprozporzdzenia"/>
      </w:pPr>
      <w:r w:rsidRPr="007E67F1">
        <w:rPr>
          <w:rStyle w:val="Ppogrubienie"/>
        </w:rPr>
        <w:t>Art. 68</w:t>
      </w:r>
      <w:r w:rsidR="00465DB0" w:rsidRPr="007E67F1">
        <w:rPr>
          <w:rStyle w:val="Ppogrubienie"/>
        </w:rPr>
        <w:t>.</w:t>
      </w:r>
      <w:r w:rsidR="00685BEB" w:rsidRPr="007E67F1">
        <w:t> W </w:t>
      </w:r>
      <w:r w:rsidR="00465DB0" w:rsidRPr="007E67F1">
        <w:t>ustawie</w:t>
      </w:r>
      <w:r w:rsidR="00685BEB" w:rsidRPr="007E67F1">
        <w:t xml:space="preserve"> z </w:t>
      </w:r>
      <w:r w:rsidR="00465DB0" w:rsidRPr="007E67F1">
        <w:t xml:space="preserve">dnia </w:t>
      </w:r>
      <w:r w:rsidR="00685BEB" w:rsidRPr="007E67F1">
        <w:t>5 </w:t>
      </w:r>
      <w:r w:rsidR="00465DB0" w:rsidRPr="007E67F1">
        <w:t>czerwca 199</w:t>
      </w:r>
      <w:r w:rsidR="00685BEB" w:rsidRPr="007E67F1">
        <w:t>8 </w:t>
      </w:r>
      <w:r w:rsidR="00465DB0" w:rsidRPr="007E67F1">
        <w:t>r.</w:t>
      </w:r>
      <w:r w:rsidR="00685BEB" w:rsidRPr="007E67F1">
        <w:t xml:space="preserve"> o </w:t>
      </w:r>
      <w:r w:rsidR="00465DB0" w:rsidRPr="007E67F1">
        <w:t>samorządzie województ</w:t>
      </w:r>
      <w:r w:rsidR="003A138E" w:rsidRPr="007E67F1">
        <w:t>wa (</w:t>
      </w:r>
      <w:r w:rsidR="00034831" w:rsidRPr="007E67F1">
        <w:t>Dz. U.</w:t>
      </w:r>
      <w:r w:rsidR="00685BEB" w:rsidRPr="007E67F1">
        <w:t xml:space="preserve"> z </w:t>
      </w:r>
      <w:r w:rsidR="003A138E" w:rsidRPr="007E67F1">
        <w:t>202</w:t>
      </w:r>
      <w:r w:rsidR="00685BEB" w:rsidRPr="007E67F1">
        <w:t>0 </w:t>
      </w:r>
      <w:r w:rsidR="003A138E" w:rsidRPr="007E67F1">
        <w:t>r.</w:t>
      </w:r>
      <w:r w:rsidR="00034831" w:rsidRPr="007E67F1">
        <w:t xml:space="preserve"> poz. </w:t>
      </w:r>
      <w:r w:rsidR="003A138E" w:rsidRPr="007E67F1">
        <w:t>166</w:t>
      </w:r>
      <w:r w:rsidR="00034831" w:rsidRPr="007E67F1">
        <w:t>8 oraz</w:t>
      </w:r>
      <w:r w:rsidR="00685BEB" w:rsidRPr="007E67F1">
        <w:t xml:space="preserve"> z </w:t>
      </w:r>
      <w:r w:rsidR="003A138E" w:rsidRPr="007E67F1">
        <w:t>202</w:t>
      </w:r>
      <w:r w:rsidR="00685BEB" w:rsidRPr="007E67F1">
        <w:t>1 </w:t>
      </w:r>
      <w:r w:rsidR="003A138E" w:rsidRPr="007E67F1">
        <w:t>r.</w:t>
      </w:r>
      <w:r w:rsidR="00034831" w:rsidRPr="007E67F1">
        <w:t xml:space="preserve"> poz. </w:t>
      </w:r>
      <w:r w:rsidR="003A138E" w:rsidRPr="007E67F1">
        <w:t>103</w:t>
      </w:r>
      <w:r w:rsidR="00034831" w:rsidRPr="007E67F1">
        <w:t>8 i </w:t>
      </w:r>
      <w:r w:rsidR="00465DB0" w:rsidRPr="007E67F1">
        <w:t>1834)</w:t>
      </w:r>
      <w:r w:rsidR="00034831" w:rsidRPr="007E67F1">
        <w:t xml:space="preserve"> w art. </w:t>
      </w:r>
      <w:r w:rsidR="00465DB0" w:rsidRPr="007E67F1">
        <w:t>8a</w:t>
      </w:r>
      <w:r w:rsidR="00D93BD5" w:rsidRPr="007E67F1">
        <w:t xml:space="preserve"> dotychczasową treść oznacza się jako</w:t>
      </w:r>
      <w:r w:rsidR="00034831" w:rsidRPr="007E67F1">
        <w:t xml:space="preserve"> ust. 1 i </w:t>
      </w:r>
      <w:r w:rsidR="00D93BD5" w:rsidRPr="007E67F1">
        <w:t>dodaje się</w:t>
      </w:r>
      <w:r w:rsidR="00034831" w:rsidRPr="007E67F1">
        <w:t xml:space="preserve"> ust. 2 w </w:t>
      </w:r>
      <w:r w:rsidR="00D93BD5" w:rsidRPr="007E67F1">
        <w:t>brzmieniu:</w:t>
      </w:r>
    </w:p>
    <w:p w14:paraId="1C0A6503" w14:textId="77777777" w:rsidR="00465DB0" w:rsidRPr="007E67F1" w:rsidRDefault="00B43A5D" w:rsidP="00F31A38">
      <w:pPr>
        <w:pStyle w:val="ZUSTzmustartykuempunktem"/>
      </w:pPr>
      <w:r w:rsidRPr="007E67F1">
        <w:t>„</w:t>
      </w:r>
      <w:r w:rsidR="00954312" w:rsidRPr="007E67F1">
        <w:t>2. Województwa mogą udzielać pomocy,</w:t>
      </w:r>
      <w:r w:rsidR="00034831" w:rsidRPr="007E67F1">
        <w:t xml:space="preserve"> w </w:t>
      </w:r>
      <w:r w:rsidR="00954312" w:rsidRPr="007E67F1">
        <w:t>tym pomocy finansowej, społecznościom lokalnym i regionalnym innych państw. Podstawą udzielania tej pomocy jest w uchwała sejmiku województwa.”.</w:t>
      </w:r>
    </w:p>
    <w:p w14:paraId="55D1F802" w14:textId="77777777" w:rsidR="00AE360F" w:rsidRPr="007E67F1" w:rsidRDefault="00F56814" w:rsidP="00AE360F">
      <w:pPr>
        <w:pStyle w:val="ARTartustawynprozporzdzenia"/>
      </w:pPr>
      <w:r w:rsidRPr="007E67F1">
        <w:rPr>
          <w:rStyle w:val="Ppogrubienie"/>
        </w:rPr>
        <w:t>Art. 69</w:t>
      </w:r>
      <w:r w:rsidR="00465DB0" w:rsidRPr="007E67F1">
        <w:rPr>
          <w:rStyle w:val="Ppogrubienie"/>
        </w:rPr>
        <w:t xml:space="preserve">. </w:t>
      </w:r>
      <w:r w:rsidR="00AE360F" w:rsidRPr="007E67F1">
        <w:t>W ustawie z dnia 1</w:t>
      </w:r>
      <w:r w:rsidR="00A7502C" w:rsidRPr="007E67F1">
        <w:t>3 </w:t>
      </w:r>
      <w:r w:rsidR="00AE360F" w:rsidRPr="007E67F1">
        <w:t>czerwca 2003 r. o udzielaniu cudzoziemcom ochrony na terytorium Rzeczypospolitej Polskiej (</w:t>
      </w:r>
      <w:r w:rsidR="00034831" w:rsidRPr="007E67F1">
        <w:t>Dz. U.</w:t>
      </w:r>
      <w:r w:rsidR="00D37FC8">
        <w:t xml:space="preserve"> </w:t>
      </w:r>
      <w:r w:rsidR="00A7502C" w:rsidRPr="007E67F1">
        <w:t>z </w:t>
      </w:r>
      <w:r w:rsidR="00AE360F" w:rsidRPr="007E67F1">
        <w:t>202</w:t>
      </w:r>
      <w:r w:rsidR="00034831" w:rsidRPr="007E67F1">
        <w:t>1</w:t>
      </w:r>
      <w:r w:rsidR="00F7751D">
        <w:t xml:space="preserve"> r.</w:t>
      </w:r>
      <w:r w:rsidR="00034831" w:rsidRPr="007E67F1">
        <w:t xml:space="preserve"> poz. </w:t>
      </w:r>
      <w:r w:rsidR="00AE360F" w:rsidRPr="007E67F1">
        <w:t>110</w:t>
      </w:r>
      <w:r w:rsidR="00034831" w:rsidRPr="007E67F1">
        <w:t>8 i </w:t>
      </w:r>
      <w:r w:rsidR="00AE360F" w:rsidRPr="007E67F1">
        <w:t>1918)</w:t>
      </w:r>
      <w:r w:rsidR="00034831" w:rsidRPr="007E67F1">
        <w:t xml:space="preserve"> w</w:t>
      </w:r>
      <w:r w:rsidR="00C214B9" w:rsidRPr="007E67F1">
        <w:t xml:space="preserve"> </w:t>
      </w:r>
      <w:r w:rsidR="00034831" w:rsidRPr="007E67F1">
        <w:t>art. </w:t>
      </w:r>
      <w:r w:rsidR="00AE360F" w:rsidRPr="007E67F1">
        <w:t>7</w:t>
      </w:r>
      <w:r w:rsidR="00A7502C" w:rsidRPr="007E67F1">
        <w:t>4 </w:t>
      </w:r>
      <w:r w:rsidR="00AE360F" w:rsidRPr="007E67F1">
        <w:t>po</w:t>
      </w:r>
      <w:r w:rsidR="00034831" w:rsidRPr="007E67F1">
        <w:t xml:space="preserve"> ust. </w:t>
      </w:r>
      <w:r w:rsidR="00A7502C" w:rsidRPr="007E67F1">
        <w:t>1 </w:t>
      </w:r>
      <w:r w:rsidR="00AE360F" w:rsidRPr="007E67F1">
        <w:t>dodaje się</w:t>
      </w:r>
      <w:r w:rsidR="00034831" w:rsidRPr="007E67F1">
        <w:t xml:space="preserve"> ust. </w:t>
      </w:r>
      <w:r w:rsidR="00AE360F" w:rsidRPr="007E67F1">
        <w:t>1a w brzmieniu:</w:t>
      </w:r>
    </w:p>
    <w:p w14:paraId="73244F59" w14:textId="2242D6A0" w:rsidR="00AE360F" w:rsidRPr="007E67F1" w:rsidRDefault="00B43A5D" w:rsidP="003C7AC4">
      <w:pPr>
        <w:pStyle w:val="ZUSTzmustartykuempunktem"/>
        <w:rPr>
          <w:rStyle w:val="Ppogrubienie"/>
        </w:rPr>
      </w:pPr>
      <w:r w:rsidRPr="007E67F1">
        <w:t>„</w:t>
      </w:r>
      <w:r w:rsidR="00AE360F" w:rsidRPr="007E67F1">
        <w:t xml:space="preserve">1a. Świadczenia pieniężnego można udzielić </w:t>
      </w:r>
      <w:r w:rsidR="00581D66" w:rsidRPr="007E67F1">
        <w:t>obywatelowi Ukrainy</w:t>
      </w:r>
      <w:r w:rsidR="00C32430" w:rsidRPr="007E67F1">
        <w:t>, o którym mowa w art. 1 ust. 1 ustawy z dnia … o pomocy obywatelom Ukrainy w związku z konfliktem zbrojnym na terytorium tego państwa (Dz. U. poz. </w:t>
      </w:r>
      <w:r w:rsidR="007F65AD">
        <w:t>…</w:t>
      </w:r>
      <w:r w:rsidR="00C32430" w:rsidRPr="007E67F1">
        <w:t>),</w:t>
      </w:r>
      <w:r w:rsidR="00AE360F" w:rsidRPr="007E67F1">
        <w:t xml:space="preserve"> bez konieczności zgłoszenia się </w:t>
      </w:r>
      <w:r w:rsidR="00A7502C" w:rsidRPr="007E67F1">
        <w:t>w </w:t>
      </w:r>
      <w:r w:rsidR="00AE360F" w:rsidRPr="007E67F1">
        <w:t>ośrodku.</w:t>
      </w:r>
      <w:r w:rsidRPr="007E67F1">
        <w:t>”</w:t>
      </w:r>
      <w:r w:rsidR="00AE360F" w:rsidRPr="007E67F1">
        <w:t>.</w:t>
      </w:r>
    </w:p>
    <w:p w14:paraId="5304F561" w14:textId="073F83D2" w:rsidR="00DB1F7E" w:rsidRPr="007E67F1" w:rsidRDefault="005E07E1" w:rsidP="007F69F6">
      <w:pPr>
        <w:pStyle w:val="ARTartustawynprozporzdzenia"/>
      </w:pPr>
      <w:r w:rsidRPr="007E67F1">
        <w:rPr>
          <w:rStyle w:val="Ppogrubienie"/>
        </w:rPr>
        <w:t>Art. </w:t>
      </w:r>
      <w:r w:rsidR="00C214B9" w:rsidRPr="007E67F1">
        <w:rPr>
          <w:rStyle w:val="Ppogrubienie"/>
        </w:rPr>
        <w:t>70</w:t>
      </w:r>
      <w:r w:rsidR="00DB1F7E" w:rsidRPr="007E67F1">
        <w:rPr>
          <w:rStyle w:val="Ppogrubienie"/>
        </w:rPr>
        <w:t>.</w:t>
      </w:r>
      <w:r w:rsidR="00A7502C" w:rsidRPr="007E67F1">
        <w:t> W </w:t>
      </w:r>
      <w:r w:rsidR="00DB1F7E" w:rsidRPr="007E67F1">
        <w:t>ustawie</w:t>
      </w:r>
      <w:r w:rsidR="00A7502C" w:rsidRPr="007E67F1">
        <w:t xml:space="preserve"> z </w:t>
      </w:r>
      <w:r w:rsidR="00DB1F7E" w:rsidRPr="007E67F1">
        <w:t>dnia 2</w:t>
      </w:r>
      <w:r w:rsidR="00A7502C" w:rsidRPr="007E67F1">
        <w:t>7 </w:t>
      </w:r>
      <w:r w:rsidR="00DB1F7E" w:rsidRPr="007E67F1">
        <w:t>sierpnia 200</w:t>
      </w:r>
      <w:r w:rsidR="00A7502C" w:rsidRPr="007E67F1">
        <w:t>4 </w:t>
      </w:r>
      <w:r w:rsidR="00DB1F7E" w:rsidRPr="007E67F1">
        <w:t>r.</w:t>
      </w:r>
      <w:r w:rsidR="00A7502C" w:rsidRPr="007E67F1">
        <w:t xml:space="preserve"> o </w:t>
      </w:r>
      <w:r w:rsidR="00DB1F7E" w:rsidRPr="007E67F1">
        <w:t>świadczeniach opieki zdrowotnej finansowanych ze środków publicznych</w:t>
      </w:r>
      <w:r w:rsidR="007674B9" w:rsidRPr="007E67F1">
        <w:t xml:space="preserve"> (</w:t>
      </w:r>
      <w:r w:rsidR="00034831" w:rsidRPr="007E67F1">
        <w:t>Dz. U.</w:t>
      </w:r>
      <w:r w:rsidR="007674B9" w:rsidRPr="007E67F1">
        <w:t xml:space="preserve"> z 2021 r.</w:t>
      </w:r>
      <w:r w:rsidR="00034831" w:rsidRPr="007E67F1">
        <w:t xml:space="preserve"> poz. </w:t>
      </w:r>
      <w:r w:rsidR="007674B9" w:rsidRPr="007E67F1">
        <w:t>1285, z późn. zm.</w:t>
      </w:r>
      <w:r w:rsidR="007F65AD">
        <w:rPr>
          <w:rStyle w:val="Odwoanieprzypisudolnego"/>
        </w:rPr>
        <w:footnoteReference w:id="9"/>
      </w:r>
      <w:r w:rsidR="007F65AD">
        <w:rPr>
          <w:rStyle w:val="IGindeksgrny"/>
        </w:rPr>
        <w:t>)</w:t>
      </w:r>
      <w:r w:rsidR="007674B9" w:rsidRPr="007E67F1">
        <w:t>)</w:t>
      </w:r>
      <w:r w:rsidR="00DB1F7E" w:rsidRPr="007E67F1">
        <w:t xml:space="preserve"> wprowadza się następujące zmiany:</w:t>
      </w:r>
    </w:p>
    <w:p w14:paraId="00466162" w14:textId="77777777" w:rsidR="00DB1F7E" w:rsidRPr="007E67F1" w:rsidRDefault="008D50B6" w:rsidP="003C7AC4">
      <w:pPr>
        <w:pStyle w:val="PKTpunkt"/>
      </w:pPr>
      <w:r w:rsidRPr="007E67F1">
        <w:t>1)</w:t>
      </w:r>
      <w:r w:rsidRPr="007E67F1">
        <w:tab/>
      </w:r>
      <w:r w:rsidR="00DB1F7E" w:rsidRPr="007E67F1">
        <w:t>w</w:t>
      </w:r>
      <w:r w:rsidR="00034831" w:rsidRPr="007E67F1">
        <w:t xml:space="preserve"> art. </w:t>
      </w:r>
      <w:r w:rsidR="00DB1F7E" w:rsidRPr="007E67F1">
        <w:t>1</w:t>
      </w:r>
      <w:r w:rsidR="00034831" w:rsidRPr="007E67F1">
        <w:t>2 w pkt </w:t>
      </w:r>
      <w:r w:rsidR="00DB1F7E" w:rsidRPr="007E67F1">
        <w:t>1</w:t>
      </w:r>
      <w:r w:rsidR="00A7502C" w:rsidRPr="007E67F1">
        <w:t>2 </w:t>
      </w:r>
      <w:r w:rsidR="00DB1F7E" w:rsidRPr="007E67F1">
        <w:t>kropkę zastępuje się średnikiem</w:t>
      </w:r>
      <w:r w:rsidR="00A7502C" w:rsidRPr="007E67F1">
        <w:t xml:space="preserve"> i </w:t>
      </w:r>
      <w:r w:rsidR="00DB1F7E" w:rsidRPr="007E67F1">
        <w:t>dodaje się</w:t>
      </w:r>
      <w:r w:rsidR="00034831" w:rsidRPr="007E67F1">
        <w:t xml:space="preserve"> pkt </w:t>
      </w:r>
      <w:r w:rsidR="00DB1F7E" w:rsidRPr="007E67F1">
        <w:t>1</w:t>
      </w:r>
      <w:r w:rsidR="00034831" w:rsidRPr="007E67F1">
        <w:t>3 w </w:t>
      </w:r>
      <w:r w:rsidR="00DB1F7E" w:rsidRPr="007E67F1">
        <w:t>brzmieniu:</w:t>
      </w:r>
    </w:p>
    <w:p w14:paraId="2712A998" w14:textId="0BCBFE14" w:rsidR="00DB1F7E" w:rsidRPr="007E67F1" w:rsidRDefault="00B43A5D" w:rsidP="003C7AC4">
      <w:pPr>
        <w:pStyle w:val="ZPKTzmpktartykuempunktem"/>
      </w:pPr>
      <w:r w:rsidRPr="007E67F1">
        <w:t>„</w:t>
      </w:r>
      <w:r w:rsidR="00DB1F7E" w:rsidRPr="007E67F1">
        <w:t>13)</w:t>
      </w:r>
      <w:r w:rsidR="00836A6A" w:rsidRPr="007E67F1">
        <w:tab/>
      </w:r>
      <w:r w:rsidR="00792C06" w:rsidRPr="007E67F1">
        <w:t>art. </w:t>
      </w:r>
      <w:r w:rsidR="005E7DC7" w:rsidRPr="007E67F1">
        <w:t>34</w:t>
      </w:r>
      <w:r w:rsidR="00A7502C" w:rsidRPr="007E67F1">
        <w:t> </w:t>
      </w:r>
      <w:r w:rsidR="00DB1F7E" w:rsidRPr="007E67F1">
        <w:t>ustawy</w:t>
      </w:r>
      <w:r w:rsidR="00A7502C" w:rsidRPr="007E67F1">
        <w:t xml:space="preserve"> z </w:t>
      </w:r>
      <w:r w:rsidR="00836A6A" w:rsidRPr="007E67F1">
        <w:t>dnia …</w:t>
      </w:r>
      <w:r w:rsidR="00792C06" w:rsidRPr="007E67F1">
        <w:t xml:space="preserve"> o </w:t>
      </w:r>
      <w:r w:rsidR="00500A8E" w:rsidRPr="007E67F1">
        <w:t>pomocy obywatelom Ukrainy</w:t>
      </w:r>
      <w:r w:rsidR="00792C06" w:rsidRPr="007E67F1">
        <w:t xml:space="preserve"> w </w:t>
      </w:r>
      <w:r w:rsidR="00500A8E" w:rsidRPr="007E67F1">
        <w:t>związku</w:t>
      </w:r>
      <w:r w:rsidR="00792C06" w:rsidRPr="007E67F1">
        <w:t xml:space="preserve"> z </w:t>
      </w:r>
      <w:r w:rsidR="00500A8E" w:rsidRPr="007E67F1">
        <w:t>konfliktem zbrojnym na terytorium tego państwa</w:t>
      </w:r>
      <w:r w:rsidR="003610D7" w:rsidRPr="007E67F1">
        <w:t xml:space="preserve"> </w:t>
      </w:r>
      <w:r w:rsidR="00DB1F7E" w:rsidRPr="007E67F1">
        <w:t>(</w:t>
      </w:r>
      <w:r w:rsidR="00034831" w:rsidRPr="007E67F1">
        <w:t>Dz. U. poz. </w:t>
      </w:r>
      <w:r w:rsidR="007F65AD">
        <w:t>…</w:t>
      </w:r>
      <w:r w:rsidR="00DB1F7E" w:rsidRPr="007E67F1">
        <w:t>).</w:t>
      </w:r>
      <w:r w:rsidRPr="007E67F1">
        <w:t>”</w:t>
      </w:r>
      <w:r w:rsidR="00DB1F7E" w:rsidRPr="007E67F1">
        <w:t>;</w:t>
      </w:r>
    </w:p>
    <w:p w14:paraId="12010085" w14:textId="77777777" w:rsidR="00DB1F7E" w:rsidRPr="007E67F1" w:rsidRDefault="008D50B6" w:rsidP="00531B25">
      <w:pPr>
        <w:pStyle w:val="PKTpunkt"/>
      </w:pPr>
      <w:r w:rsidRPr="007E67F1">
        <w:t>2)</w:t>
      </w:r>
      <w:r w:rsidRPr="007E67F1">
        <w:tab/>
      </w:r>
      <w:r w:rsidR="00DB1F7E" w:rsidRPr="007E67F1">
        <w:t>w</w:t>
      </w:r>
      <w:r w:rsidR="00034831" w:rsidRPr="007E67F1">
        <w:t xml:space="preserve"> art. </w:t>
      </w:r>
      <w:r w:rsidR="00DB1F7E" w:rsidRPr="007E67F1">
        <w:t>18</w:t>
      </w:r>
      <w:r w:rsidR="00A7502C" w:rsidRPr="007E67F1">
        <w:t>8 </w:t>
      </w:r>
      <w:r w:rsidR="004D6BDD" w:rsidRPr="007E67F1">
        <w:t>po</w:t>
      </w:r>
      <w:r w:rsidR="00034831" w:rsidRPr="007E67F1">
        <w:t xml:space="preserve"> ust. </w:t>
      </w:r>
      <w:r w:rsidR="004D6BDD" w:rsidRPr="007E67F1">
        <w:t xml:space="preserve">2c </w:t>
      </w:r>
      <w:r w:rsidR="00DB1F7E" w:rsidRPr="007E67F1">
        <w:t>dodaje się</w:t>
      </w:r>
      <w:r w:rsidR="00034831" w:rsidRPr="007E67F1">
        <w:t xml:space="preserve"> ust. </w:t>
      </w:r>
      <w:r w:rsidR="00DB1F7E" w:rsidRPr="007E67F1">
        <w:t>2d</w:t>
      </w:r>
      <w:r w:rsidR="00A7502C" w:rsidRPr="007E67F1">
        <w:t xml:space="preserve"> w </w:t>
      </w:r>
      <w:r w:rsidR="00DB1F7E" w:rsidRPr="007E67F1">
        <w:t>brzmieniu:</w:t>
      </w:r>
    </w:p>
    <w:p w14:paraId="4B7D9714" w14:textId="77777777" w:rsidR="00DB1F7E" w:rsidRPr="007E67F1" w:rsidRDefault="00B43A5D" w:rsidP="003C7AC4">
      <w:pPr>
        <w:pStyle w:val="ZUSTzmustartykuempunktem"/>
      </w:pPr>
      <w:r w:rsidRPr="007E67F1">
        <w:t>„</w:t>
      </w:r>
      <w:r w:rsidR="00DB1F7E" w:rsidRPr="007E67F1">
        <w:t>2d. Fundusz przetwarza dane osobowe osób uprawnionych do świadczeń opieki zdrowotnej</w:t>
      </w:r>
      <w:r w:rsidR="00327145" w:rsidRPr="007E67F1">
        <w:t>,</w:t>
      </w:r>
      <w:r w:rsidR="00DB1F7E" w:rsidRPr="007E67F1">
        <w:t xml:space="preserve"> </w:t>
      </w:r>
      <w:r w:rsidR="00327145" w:rsidRPr="007E67F1">
        <w:t>innych niż określone</w:t>
      </w:r>
      <w:r w:rsidR="00034831" w:rsidRPr="007E67F1">
        <w:t xml:space="preserve"> w ust. </w:t>
      </w:r>
      <w:r w:rsidR="00327145" w:rsidRPr="007E67F1">
        <w:t xml:space="preserve">2, </w:t>
      </w:r>
      <w:r w:rsidR="00A7502C" w:rsidRPr="007E67F1">
        <w:t>w </w:t>
      </w:r>
      <w:r w:rsidR="00DB1F7E" w:rsidRPr="007E67F1">
        <w:t>celu:</w:t>
      </w:r>
    </w:p>
    <w:p w14:paraId="2C19ACEA" w14:textId="77777777" w:rsidR="00DB1F7E" w:rsidRPr="007E67F1" w:rsidRDefault="008D50B6" w:rsidP="003C7AC4">
      <w:pPr>
        <w:pStyle w:val="ZPKTzmpktartykuempunktem"/>
      </w:pPr>
      <w:r w:rsidRPr="007E67F1">
        <w:t>1)</w:t>
      </w:r>
      <w:r w:rsidRPr="007E67F1">
        <w:tab/>
      </w:r>
      <w:r w:rsidR="00DB1F7E" w:rsidRPr="007E67F1">
        <w:t>potwierdzenia uprawnień do świadczeń opieki zdrowotnej;</w:t>
      </w:r>
    </w:p>
    <w:p w14:paraId="700B4DE5" w14:textId="77777777" w:rsidR="00DB1F7E" w:rsidRPr="007E67F1" w:rsidRDefault="008D50B6" w:rsidP="003C7AC4">
      <w:pPr>
        <w:pStyle w:val="ZPKTzmpktartykuempunktem"/>
      </w:pPr>
      <w:r w:rsidRPr="007E67F1">
        <w:t>2)</w:t>
      </w:r>
      <w:r w:rsidRPr="007E67F1">
        <w:tab/>
      </w:r>
      <w:r w:rsidR="00DB1F7E" w:rsidRPr="007E67F1">
        <w:t>rozliczania kosztów świadczeń opieki zdrowotnej udzielonych osobom uprawnionym;</w:t>
      </w:r>
    </w:p>
    <w:p w14:paraId="7CB82F91" w14:textId="77777777" w:rsidR="00DB1F7E" w:rsidRPr="007E67F1" w:rsidRDefault="008D50B6" w:rsidP="003C7AC4">
      <w:pPr>
        <w:pStyle w:val="ZPKTzmpktartykuempunktem"/>
      </w:pPr>
      <w:r w:rsidRPr="007E67F1">
        <w:t>3)</w:t>
      </w:r>
      <w:r w:rsidRPr="007E67F1">
        <w:tab/>
      </w:r>
      <w:r w:rsidR="00DB1F7E" w:rsidRPr="007E67F1">
        <w:t>kontroli rodzaju, zakresu</w:t>
      </w:r>
      <w:r w:rsidR="00A7502C" w:rsidRPr="007E67F1">
        <w:t xml:space="preserve"> i </w:t>
      </w:r>
      <w:r w:rsidR="00DB1F7E" w:rsidRPr="007E67F1">
        <w:t>przyczyny udzielanych świadczeń;</w:t>
      </w:r>
    </w:p>
    <w:p w14:paraId="4105C4BD" w14:textId="77777777" w:rsidR="00DB1F7E" w:rsidRPr="007E67F1" w:rsidRDefault="008D50B6" w:rsidP="003C7AC4">
      <w:pPr>
        <w:pStyle w:val="ZPKTzmpktartykuempunktem"/>
      </w:pPr>
      <w:r w:rsidRPr="007E67F1">
        <w:t>4)</w:t>
      </w:r>
      <w:r w:rsidRPr="007E67F1">
        <w:tab/>
      </w:r>
      <w:r w:rsidR="00DB1F7E" w:rsidRPr="007E67F1">
        <w:t>potwierdzenia udzielenia świadczeń;</w:t>
      </w:r>
    </w:p>
    <w:p w14:paraId="15595244" w14:textId="77777777" w:rsidR="009240FD" w:rsidRPr="007E67F1" w:rsidRDefault="008D50B6" w:rsidP="009240FD">
      <w:pPr>
        <w:pStyle w:val="ZPKTzmpktartykuempunktem"/>
      </w:pPr>
      <w:r w:rsidRPr="007E67F1">
        <w:t>5)</w:t>
      </w:r>
      <w:r w:rsidRPr="007E67F1">
        <w:tab/>
      </w:r>
      <w:r w:rsidR="00DB1F7E" w:rsidRPr="007E67F1">
        <w:t>kontroli przestrzegania zasad legalności, gospodarności, rzetelności</w:t>
      </w:r>
      <w:r w:rsidR="00A7502C" w:rsidRPr="007E67F1">
        <w:t xml:space="preserve"> i </w:t>
      </w:r>
      <w:r w:rsidR="00DB1F7E" w:rsidRPr="007E67F1">
        <w:t>celowości finansowania udzielanych świadczeń opieki zdrowotnej.</w:t>
      </w:r>
      <w:r w:rsidR="00B43A5D" w:rsidRPr="007E67F1">
        <w:t>”</w:t>
      </w:r>
      <w:r w:rsidRPr="007E67F1">
        <w:t>.</w:t>
      </w:r>
    </w:p>
    <w:p w14:paraId="1EB5B8BF" w14:textId="39C76644" w:rsidR="007839CD" w:rsidRPr="007839CD" w:rsidRDefault="00B357BA" w:rsidP="007839CD">
      <w:pPr>
        <w:pStyle w:val="ARTartustawynprozporzdzenia"/>
        <w:keepNext/>
      </w:pPr>
      <w:r w:rsidRPr="007839CD">
        <w:rPr>
          <w:rStyle w:val="Ppogrubienie"/>
        </w:rPr>
        <w:t>Art. 71</w:t>
      </w:r>
      <w:r w:rsidR="009240FD" w:rsidRPr="007839CD">
        <w:rPr>
          <w:rStyle w:val="Ppogrubienie"/>
        </w:rPr>
        <w:t>.</w:t>
      </w:r>
      <w:r w:rsidR="00034831" w:rsidRPr="007E67F1">
        <w:t xml:space="preserve"> </w:t>
      </w:r>
      <w:r w:rsidR="007839CD" w:rsidRPr="007839CD">
        <w:t>W ustawie z dnia 17 grudnia 2004 r. o odpowiedzialności za naruszenie dyscypliny finansów publicznych (Dz. U. z 2021 r. poz. 289) po art. 26 dodaje się a</w:t>
      </w:r>
      <w:r w:rsidR="009B6A07">
        <w:t>r</w:t>
      </w:r>
      <w:r w:rsidR="007839CD" w:rsidRPr="007839CD">
        <w:t>t. 26a w</w:t>
      </w:r>
      <w:r w:rsidR="00AF271C">
        <w:t> </w:t>
      </w:r>
      <w:r w:rsidR="007839CD" w:rsidRPr="007839CD">
        <w:t>brzmieniu:</w:t>
      </w:r>
    </w:p>
    <w:p w14:paraId="3C7D3A26" w14:textId="5C33F900" w:rsidR="007839CD" w:rsidRPr="007839CD" w:rsidRDefault="007839CD" w:rsidP="00912234">
      <w:pPr>
        <w:pStyle w:val="ZARTzmartartykuempunktem"/>
      </w:pPr>
      <w:r w:rsidRPr="007839CD">
        <w:t>„Art. 26a. 1. Nie popełnia przestępstwa sprawca, w szczególności pracownik samorządowy zatrudniony na podstawie wyboru,</w:t>
      </w:r>
      <w:r w:rsidR="009A5A15">
        <w:t xml:space="preserve"> </w:t>
      </w:r>
      <w:r w:rsidRPr="007839CD">
        <w:t>czynu zabronionego określonego w art. 231 § 1 lub 3 ustawy z dnia 6 czerwca 1997 r. – Kodeks karny (Dz. U. z 2021 r. poz. 2345, 2045 i 2447) oraz nie stanowi naruszenia dyscypliny finansów publicznych czyn, jeżeli:</w:t>
      </w:r>
    </w:p>
    <w:p w14:paraId="2B2C9793" w14:textId="77777777" w:rsidR="007839CD" w:rsidRPr="007839CD" w:rsidRDefault="007839CD" w:rsidP="007839CD">
      <w:pPr>
        <w:pStyle w:val="ZPKTzmpktartykuempunktem"/>
        <w:keepNext/>
      </w:pPr>
      <w:r w:rsidRPr="007839CD">
        <w:t>1)</w:t>
      </w:r>
      <w:r w:rsidRPr="007839CD">
        <w:tab/>
        <w:t>miał miejsce w czasie:</w:t>
      </w:r>
    </w:p>
    <w:p w14:paraId="68BFBF16" w14:textId="77777777" w:rsidR="007839CD" w:rsidRPr="007839CD" w:rsidRDefault="007839CD" w:rsidP="007839CD">
      <w:pPr>
        <w:pStyle w:val="ZLITwPKTzmlitwpktartykuempunktem"/>
      </w:pPr>
      <w:r w:rsidRPr="007839CD">
        <w:t>a)</w:t>
      </w:r>
      <w:r w:rsidRPr="007839CD">
        <w:tab/>
        <w:t>trwania wojny napastniczej przeciwko Rzeczypospolitej Polskiej lub działań zbrojnych na terytorium Rzeczypospolitej Polskiej, terytorium państwa członkowskiego Unii Europejskiej, terytorium Państwa-Strony Traktatu Północnoatlantyckiego albo na terytorium innego państwa graniczącego z Rzecząpospolitą Polską lub okupacji na tych terytoriach lub</w:t>
      </w:r>
    </w:p>
    <w:p w14:paraId="1F12A349" w14:textId="77777777" w:rsidR="007839CD" w:rsidRPr="007839CD" w:rsidRDefault="007839CD" w:rsidP="007839CD">
      <w:pPr>
        <w:pStyle w:val="ZLITwPKTzmlitwpktartykuempunktem"/>
      </w:pPr>
      <w:r w:rsidRPr="007839CD">
        <w:t>b)</w:t>
      </w:r>
      <w:r w:rsidRPr="007839CD">
        <w:tab/>
        <w:t>obowiązywania na obszarze Rzeczypospolitej Polskiej stanu klęski żywiołowej, stanu wyjątkowego albo stanu wojennego, lub</w:t>
      </w:r>
    </w:p>
    <w:p w14:paraId="290ED767" w14:textId="2AB84190" w:rsidR="007839CD" w:rsidRPr="007839CD" w:rsidRDefault="007839CD" w:rsidP="007839CD">
      <w:pPr>
        <w:pStyle w:val="ZLITwPKTzmlitwpktartykuempunktem"/>
      </w:pPr>
      <w:r w:rsidRPr="007839CD">
        <w:t>c)</w:t>
      </w:r>
      <w:r w:rsidRPr="007839CD">
        <w:tab/>
        <w:t>obowiązywania stanu zagrożenia epidemicznego lub stanu epidemii</w:t>
      </w:r>
      <w:r w:rsidR="005A2343">
        <w:t>,</w:t>
      </w:r>
      <w:r w:rsidRPr="007839CD">
        <w:t xml:space="preserve"> oraz</w:t>
      </w:r>
    </w:p>
    <w:p w14:paraId="396A4084" w14:textId="77777777" w:rsidR="007839CD" w:rsidRPr="007839CD" w:rsidRDefault="007839CD" w:rsidP="007839CD">
      <w:pPr>
        <w:pStyle w:val="ZPKTzmpktartykuempunktem"/>
        <w:keepNext/>
      </w:pPr>
      <w:r w:rsidRPr="007839CD">
        <w:t>2)</w:t>
      </w:r>
      <w:r w:rsidRPr="007839CD">
        <w:tab/>
        <w:t>sprawca działał w celu:</w:t>
      </w:r>
    </w:p>
    <w:p w14:paraId="3C39E756" w14:textId="77777777" w:rsidR="007839CD" w:rsidRPr="007839CD" w:rsidRDefault="007839CD" w:rsidP="007839CD">
      <w:pPr>
        <w:pStyle w:val="ZLITwPKTzmlitwpktartykuempunktem"/>
      </w:pPr>
      <w:r w:rsidRPr="007839CD">
        <w:t>a)</w:t>
      </w:r>
      <w:r w:rsidRPr="007839CD">
        <w:tab/>
        <w:t>ochrony życia lub zdrowia wielu osób lub</w:t>
      </w:r>
    </w:p>
    <w:p w14:paraId="146CB0DA" w14:textId="77777777" w:rsidR="007839CD" w:rsidRPr="007839CD" w:rsidRDefault="007839CD" w:rsidP="007839CD">
      <w:pPr>
        <w:pStyle w:val="ZLITwPKTzmlitwpktartykuempunktem"/>
      </w:pPr>
      <w:r w:rsidRPr="007839CD">
        <w:t>b)</w:t>
      </w:r>
      <w:r w:rsidRPr="007839CD">
        <w:tab/>
        <w:t>mienia wielkiej wartości, lub</w:t>
      </w:r>
    </w:p>
    <w:p w14:paraId="28C9502C" w14:textId="22C74367" w:rsidR="007839CD" w:rsidRPr="007839CD" w:rsidRDefault="007839CD" w:rsidP="007839CD">
      <w:pPr>
        <w:pStyle w:val="ZLITwPKTzmlitwpktartykuempunktem"/>
      </w:pPr>
      <w:r w:rsidRPr="007839CD">
        <w:t>c)</w:t>
      </w:r>
      <w:r w:rsidRPr="007839CD">
        <w:tab/>
        <w:t>dobra o szczególnym znaczeniu dla kultury</w:t>
      </w:r>
      <w:r w:rsidR="005A2343">
        <w:t>,</w:t>
      </w:r>
      <w:r w:rsidRPr="007839CD">
        <w:t xml:space="preserve"> oraz</w:t>
      </w:r>
    </w:p>
    <w:p w14:paraId="4E156B92" w14:textId="5AAD62A0" w:rsidR="007839CD" w:rsidRPr="007839CD" w:rsidRDefault="007839CD" w:rsidP="007839CD">
      <w:pPr>
        <w:pStyle w:val="ZPKTzmpktartykuempunktem"/>
      </w:pPr>
      <w:r w:rsidRPr="007839CD">
        <w:t>3)</w:t>
      </w:r>
      <w:r w:rsidRPr="007839CD">
        <w:tab/>
        <w:t>korzyść uzyskana lub w sposób uzasadniony oczekiwana przewyższa negatywne skutki wynikające z naruszenia prawa przez sprawcę</w:t>
      </w:r>
      <w:r w:rsidR="005A2343">
        <w:t>,</w:t>
      </w:r>
      <w:r w:rsidR="009A5A15">
        <w:t xml:space="preserve"> </w:t>
      </w:r>
      <w:r w:rsidRPr="007839CD">
        <w:t>oraz</w:t>
      </w:r>
    </w:p>
    <w:p w14:paraId="26CC93BC" w14:textId="77777777" w:rsidR="007839CD" w:rsidRPr="007839CD" w:rsidRDefault="007839CD" w:rsidP="007839CD">
      <w:pPr>
        <w:pStyle w:val="ZPKTzmpktartykuempunktem"/>
      </w:pPr>
      <w:r w:rsidRPr="007839CD">
        <w:t>4)</w:t>
      </w:r>
      <w:r w:rsidRPr="007839CD">
        <w:tab/>
        <w:t>uzyskanie korzyści lub jej uzasadnione oczekiwanie nie byłoby możliwe lub byłoby istotnie utrudnione, jeżeli czyn nie zostałby popełniony.</w:t>
      </w:r>
    </w:p>
    <w:p w14:paraId="114C6905" w14:textId="21B41153" w:rsidR="007839CD" w:rsidRPr="001B0CBE" w:rsidRDefault="007839CD" w:rsidP="00912234">
      <w:pPr>
        <w:pStyle w:val="ZUSTzmustartykuempunktem"/>
      </w:pPr>
      <w:r w:rsidRPr="007839CD">
        <w:t>2.</w:t>
      </w:r>
      <w:r w:rsidR="009A5A15">
        <w:t xml:space="preserve"> </w:t>
      </w:r>
      <w:r w:rsidRPr="007839CD">
        <w:t>Przepis ust. 1 pkt 3 i 4 ma także zastosowanie, jeżeli czyn miał zapobiegać przestępczości o charakterze terrorystycznym na szkodę Rzeczypospolitej Polskiej.”.</w:t>
      </w:r>
    </w:p>
    <w:p w14:paraId="3B659080" w14:textId="23DCFDC9" w:rsidR="00860C55" w:rsidRPr="007E67F1" w:rsidRDefault="00B357BA" w:rsidP="00912234">
      <w:pPr>
        <w:pStyle w:val="ARTartustawynprozporzdzenia"/>
      </w:pPr>
      <w:r w:rsidRPr="007E67F1">
        <w:rPr>
          <w:rStyle w:val="Ppogrubienie"/>
        </w:rPr>
        <w:t>Art. 72.</w:t>
      </w:r>
      <w:r w:rsidR="00034831" w:rsidRPr="007E67F1">
        <w:t xml:space="preserve"> W </w:t>
      </w:r>
      <w:r w:rsidR="00860C55" w:rsidRPr="007E67F1">
        <w:t>ustawie</w:t>
      </w:r>
      <w:r w:rsidR="00034831" w:rsidRPr="007E67F1">
        <w:t xml:space="preserve"> z </w:t>
      </w:r>
      <w:r w:rsidR="00860C55" w:rsidRPr="007E67F1">
        <w:t>dnia 2</w:t>
      </w:r>
      <w:r w:rsidR="00034831" w:rsidRPr="007E67F1">
        <w:t>6 </w:t>
      </w:r>
      <w:r w:rsidR="00860C55" w:rsidRPr="007E67F1">
        <w:t>kwietnia 200</w:t>
      </w:r>
      <w:r w:rsidR="00034831" w:rsidRPr="007E67F1">
        <w:t>7 </w:t>
      </w:r>
      <w:r w:rsidR="00860C55" w:rsidRPr="007E67F1">
        <w:t>r.</w:t>
      </w:r>
      <w:r w:rsidR="00034831" w:rsidRPr="007E67F1">
        <w:t xml:space="preserve"> o </w:t>
      </w:r>
      <w:r w:rsidR="00860C55" w:rsidRPr="007E67F1">
        <w:t>zarządzaniu kryzysowym (</w:t>
      </w:r>
      <w:r w:rsidR="00034831" w:rsidRPr="007E67F1">
        <w:t>Dz. U. z </w:t>
      </w:r>
      <w:r w:rsidR="00860C55" w:rsidRPr="007E67F1">
        <w:t>202</w:t>
      </w:r>
      <w:r w:rsidR="00034831" w:rsidRPr="007E67F1">
        <w:t>2 </w:t>
      </w:r>
      <w:r w:rsidR="00860C55" w:rsidRPr="007E67F1">
        <w:t>r.</w:t>
      </w:r>
      <w:r w:rsidR="00034831" w:rsidRPr="007E67F1">
        <w:t xml:space="preserve"> poz. </w:t>
      </w:r>
      <w:r w:rsidR="00860C55" w:rsidRPr="007E67F1">
        <w:t>261) po</w:t>
      </w:r>
      <w:r w:rsidR="00034831" w:rsidRPr="007E67F1">
        <w:t xml:space="preserve"> art. 7 </w:t>
      </w:r>
      <w:r w:rsidR="00860C55" w:rsidRPr="007E67F1">
        <w:t>dodaje się</w:t>
      </w:r>
      <w:r w:rsidR="00034831" w:rsidRPr="007E67F1">
        <w:t xml:space="preserve"> art. </w:t>
      </w:r>
      <w:r w:rsidR="00860C55" w:rsidRPr="007E67F1">
        <w:t>7a</w:t>
      </w:r>
      <w:r w:rsidR="00FF5796">
        <w:softHyphen/>
      </w:r>
      <w:r w:rsidR="00FF5796" w:rsidRPr="00FF5796">
        <w:t>–</w:t>
      </w:r>
      <w:r w:rsidR="009B6A07">
        <w:t xml:space="preserve">art. </w:t>
      </w:r>
      <w:r w:rsidR="00860C55" w:rsidRPr="007E67F1">
        <w:t>7c</w:t>
      </w:r>
      <w:r w:rsidR="00034831" w:rsidRPr="007E67F1">
        <w:t xml:space="preserve"> w </w:t>
      </w:r>
      <w:r w:rsidR="00860C55" w:rsidRPr="007E67F1">
        <w:t>brzmieniu:</w:t>
      </w:r>
    </w:p>
    <w:p w14:paraId="4265545E" w14:textId="77777777" w:rsidR="00860C55" w:rsidRPr="007E67F1" w:rsidRDefault="00860C55" w:rsidP="00912234">
      <w:pPr>
        <w:pStyle w:val="ZARTzmartartykuempunktem"/>
      </w:pPr>
      <w:r w:rsidRPr="007E67F1">
        <w:t>„Art. 7a. 1.</w:t>
      </w:r>
      <w:r w:rsidR="00034831" w:rsidRPr="007E67F1">
        <w:t xml:space="preserve"> W </w:t>
      </w:r>
      <w:r w:rsidRPr="007E67F1">
        <w:t>sytuacji kryzysowej Prezes Rady Ministrów może,</w:t>
      </w:r>
      <w:r w:rsidR="00034831" w:rsidRPr="007E67F1">
        <w:t xml:space="preserve"> z </w:t>
      </w:r>
      <w:r w:rsidRPr="007E67F1">
        <w:t>własnej inicjatywy albo na wniosek Szefa Kancelarii Prezesa Rady Ministrów lub ministra kierującego działem administracji rządowej, wydawać polecenia obowiązujące:</w:t>
      </w:r>
    </w:p>
    <w:p w14:paraId="44627A22" w14:textId="77777777" w:rsidR="00860C55" w:rsidRPr="007E67F1" w:rsidRDefault="00860C55" w:rsidP="00912234">
      <w:pPr>
        <w:pStyle w:val="ZPKTzmpktartykuempunktem"/>
      </w:pPr>
      <w:r w:rsidRPr="007E67F1">
        <w:t>1)</w:t>
      </w:r>
      <w:r w:rsidRPr="007E67F1">
        <w:tab/>
        <w:t>organy administracji rządowej;</w:t>
      </w:r>
    </w:p>
    <w:p w14:paraId="10F437FB" w14:textId="77777777" w:rsidR="00860C55" w:rsidRPr="007E67F1" w:rsidRDefault="00860C55" w:rsidP="00912234">
      <w:pPr>
        <w:pStyle w:val="ZPKTzmpktartykuempunktem"/>
      </w:pPr>
      <w:r w:rsidRPr="007E67F1">
        <w:t>2)</w:t>
      </w:r>
      <w:r w:rsidRPr="007E67F1">
        <w:tab/>
        <w:t>państwowe osoby prawne oraz państwowe jednostki organizacyjne posiadające osobowość prawną;</w:t>
      </w:r>
    </w:p>
    <w:p w14:paraId="0414528F" w14:textId="77777777" w:rsidR="00860C55" w:rsidRPr="007E67F1" w:rsidRDefault="00860C55" w:rsidP="00912234">
      <w:pPr>
        <w:pStyle w:val="ZPKTzmpktartykuempunktem"/>
      </w:pPr>
      <w:r w:rsidRPr="007E67F1">
        <w:t>3)</w:t>
      </w:r>
      <w:r w:rsidRPr="007E67F1">
        <w:tab/>
        <w:t>organy jednostek samorządu terytorialnego, samorządowe osoby prawne oraz samorządowe jednostki organizacyjne nieposiadające osobowości prawnej;</w:t>
      </w:r>
    </w:p>
    <w:p w14:paraId="1AAFD82C" w14:textId="77777777" w:rsidR="00860C55" w:rsidRPr="007E67F1" w:rsidRDefault="00860C55" w:rsidP="00912234">
      <w:pPr>
        <w:pStyle w:val="ZPKTzmpktartykuempunktem"/>
      </w:pPr>
      <w:r w:rsidRPr="007E67F1">
        <w:t>4)</w:t>
      </w:r>
      <w:r w:rsidRPr="007E67F1">
        <w:tab/>
        <w:t>osoby prawne</w:t>
      </w:r>
      <w:r w:rsidR="00034831" w:rsidRPr="007E67F1">
        <w:t xml:space="preserve"> i </w:t>
      </w:r>
      <w:r w:rsidRPr="007E67F1">
        <w:t>jednostki organizacyjne nieposiadające osobowości prawnej oraz przedsiębiorców.</w:t>
      </w:r>
    </w:p>
    <w:p w14:paraId="6704C781" w14:textId="77777777" w:rsidR="00860C55" w:rsidRPr="007E67F1" w:rsidRDefault="00860C55" w:rsidP="00860C55">
      <w:pPr>
        <w:pStyle w:val="ZUSTzmustartykuempunktem"/>
      </w:pPr>
      <w:r w:rsidRPr="007E67F1">
        <w:t>2. Polecenia,</w:t>
      </w:r>
      <w:r w:rsidR="00034831" w:rsidRPr="007E67F1">
        <w:t xml:space="preserve"> o </w:t>
      </w:r>
      <w:r w:rsidRPr="007E67F1">
        <w:t>których mowa</w:t>
      </w:r>
      <w:r w:rsidR="00034831" w:rsidRPr="007E67F1">
        <w:t xml:space="preserve"> w ust. </w:t>
      </w:r>
      <w:r w:rsidRPr="007E67F1">
        <w:t>1, są wydawane</w:t>
      </w:r>
      <w:r w:rsidR="00034831" w:rsidRPr="007E67F1">
        <w:t xml:space="preserve"> w </w:t>
      </w:r>
      <w:r w:rsidRPr="007E67F1">
        <w:t>celu:</w:t>
      </w:r>
    </w:p>
    <w:p w14:paraId="3D66908E" w14:textId="77777777" w:rsidR="00860C55" w:rsidRPr="007E67F1" w:rsidRDefault="00860C55" w:rsidP="00912234">
      <w:pPr>
        <w:pStyle w:val="ZPKTzmpktartykuempunktem"/>
      </w:pPr>
      <w:r w:rsidRPr="007E67F1">
        <w:t>1)</w:t>
      </w:r>
      <w:r w:rsidRPr="007E67F1">
        <w:tab/>
        <w:t>zapewnienia właściwego funkcjonowania, ochrony, wzmocnienia lub odbudowy infrastruktury krytycznej;</w:t>
      </w:r>
    </w:p>
    <w:p w14:paraId="22C4789F" w14:textId="77777777" w:rsidR="00860C55" w:rsidRPr="007E67F1" w:rsidRDefault="00860C55" w:rsidP="00912234">
      <w:pPr>
        <w:pStyle w:val="ZPKTzmpktartykuempunktem"/>
      </w:pPr>
      <w:r w:rsidRPr="007E67F1">
        <w:t>2)</w:t>
      </w:r>
      <w:r w:rsidRPr="007E67F1">
        <w:tab/>
        <w:t>przejęcia kontroli nad sytuacją kryzysową, której wpływ na poziom bezpieczeństwa ludzi, mienia lub środowiska, jest szczególnie negatywny;</w:t>
      </w:r>
    </w:p>
    <w:p w14:paraId="665427DA" w14:textId="77777777" w:rsidR="00860C55" w:rsidRPr="007E67F1" w:rsidRDefault="00860C55" w:rsidP="00912234">
      <w:pPr>
        <w:pStyle w:val="ZPKTzmpktartykuempunktem"/>
      </w:pPr>
      <w:r w:rsidRPr="007E67F1">
        <w:t>3)</w:t>
      </w:r>
      <w:r w:rsidRPr="007E67F1">
        <w:tab/>
        <w:t>usunięcia skutków sytuacji kryzysowej,</w:t>
      </w:r>
      <w:r w:rsidR="00034831" w:rsidRPr="007E67F1">
        <w:t xml:space="preserve"> o </w:t>
      </w:r>
      <w:r w:rsidRPr="007E67F1">
        <w:t>której mowa</w:t>
      </w:r>
      <w:r w:rsidR="00034831" w:rsidRPr="007E67F1">
        <w:t xml:space="preserve"> w pkt </w:t>
      </w:r>
      <w:r w:rsidRPr="007E67F1">
        <w:t>2.</w:t>
      </w:r>
    </w:p>
    <w:p w14:paraId="4589C9F6" w14:textId="77777777" w:rsidR="00860C55" w:rsidRPr="007E67F1" w:rsidRDefault="00860C55" w:rsidP="00860C55">
      <w:pPr>
        <w:pStyle w:val="ZUSTzmustartykuempunktem"/>
      </w:pPr>
      <w:r w:rsidRPr="007E67F1">
        <w:t>3. Polecenia,</w:t>
      </w:r>
      <w:r w:rsidR="00034831" w:rsidRPr="007E67F1">
        <w:t xml:space="preserve"> o </w:t>
      </w:r>
      <w:r w:rsidRPr="007E67F1">
        <w:t>których mowa</w:t>
      </w:r>
      <w:r w:rsidR="00034831" w:rsidRPr="007E67F1">
        <w:t xml:space="preserve"> w ust. </w:t>
      </w:r>
      <w:r w:rsidRPr="007E67F1">
        <w:t>1, są wydawane</w:t>
      </w:r>
      <w:r w:rsidR="00034831" w:rsidRPr="007E67F1">
        <w:t xml:space="preserve"> w </w:t>
      </w:r>
      <w:r w:rsidRPr="007E67F1">
        <w:t>drodze decyzji administracyjnej, podlegają natychmiastowemu wykonaniu</w:t>
      </w:r>
      <w:r w:rsidR="00034831" w:rsidRPr="007E67F1">
        <w:t xml:space="preserve"> z </w:t>
      </w:r>
      <w:r w:rsidRPr="007E67F1">
        <w:t>chwilą ich doręczenia lub ogłoszenia oraz nie wymagają uzasadnienia.</w:t>
      </w:r>
    </w:p>
    <w:p w14:paraId="5215AE32" w14:textId="77777777" w:rsidR="00860C55" w:rsidRPr="007E67F1" w:rsidRDefault="00860C55" w:rsidP="00860C55">
      <w:pPr>
        <w:pStyle w:val="ZUSTzmustartykuempunktem"/>
      </w:pPr>
      <w:r w:rsidRPr="007E67F1">
        <w:t>4. Polecenia,</w:t>
      </w:r>
      <w:r w:rsidR="00034831" w:rsidRPr="007E67F1">
        <w:t xml:space="preserve"> o </w:t>
      </w:r>
      <w:r w:rsidRPr="007E67F1">
        <w:t>których mowa</w:t>
      </w:r>
      <w:r w:rsidR="00034831" w:rsidRPr="007E67F1">
        <w:t xml:space="preserve"> w ust. </w:t>
      </w:r>
      <w:r w:rsidRPr="007E67F1">
        <w:t>1, mogą być uchylone lub zmieniane</w:t>
      </w:r>
      <w:r w:rsidR="00551A69">
        <w:t>,</w:t>
      </w:r>
      <w:r w:rsidRPr="007E67F1">
        <w:t xml:space="preserve"> jeżeli przemawia za tym interes społeczny lub słuszny interes strony. Ich uchylenie lub zmiana nie wymaga zgody stron.</w:t>
      </w:r>
    </w:p>
    <w:p w14:paraId="24C8871D" w14:textId="77777777" w:rsidR="00860C55" w:rsidRPr="007E67F1" w:rsidRDefault="00860C55" w:rsidP="00860C55">
      <w:pPr>
        <w:pStyle w:val="ZUSTzmustartykuempunktem"/>
      </w:pPr>
      <w:r w:rsidRPr="007E67F1">
        <w:t>5. Polecenia,</w:t>
      </w:r>
      <w:r w:rsidR="00034831" w:rsidRPr="007E67F1">
        <w:t xml:space="preserve"> o </w:t>
      </w:r>
      <w:r w:rsidRPr="007E67F1">
        <w:t>których mowa</w:t>
      </w:r>
      <w:r w:rsidR="00034831" w:rsidRPr="007E67F1">
        <w:t xml:space="preserve"> w ust. </w:t>
      </w:r>
      <w:r w:rsidRPr="007E67F1">
        <w:t>1, nie mogą dotyczyć rozstrzygnięć co do istoty sprawy załatwianej</w:t>
      </w:r>
      <w:r w:rsidR="00034831" w:rsidRPr="007E67F1">
        <w:t xml:space="preserve"> w </w:t>
      </w:r>
      <w:r w:rsidRPr="007E67F1">
        <w:t>drodze decyzji administracyjnej,</w:t>
      </w:r>
      <w:r w:rsidR="00034831" w:rsidRPr="007E67F1">
        <w:t xml:space="preserve"> a </w:t>
      </w:r>
      <w:r w:rsidRPr="007E67F1">
        <w:t>także nie mogą dotyczyć czynności operacyjno</w:t>
      </w:r>
      <w:r w:rsidR="00034831" w:rsidRPr="007E67F1">
        <w:softHyphen/>
      </w:r>
      <w:r w:rsidR="00034831" w:rsidRPr="007E67F1">
        <w:noBreakHyphen/>
      </w:r>
      <w:r w:rsidRPr="007E67F1">
        <w:t>rozpoznawczych, dochodzeniowo</w:t>
      </w:r>
      <w:r w:rsidR="00034831" w:rsidRPr="007E67F1">
        <w:softHyphen/>
      </w:r>
      <w:r w:rsidR="00034831" w:rsidRPr="007E67F1">
        <w:noBreakHyphen/>
      </w:r>
      <w:r w:rsidRPr="007E67F1">
        <w:t>śledczych oraz czynności</w:t>
      </w:r>
      <w:r w:rsidR="00034831" w:rsidRPr="007E67F1">
        <w:t xml:space="preserve"> z </w:t>
      </w:r>
      <w:r w:rsidRPr="007E67F1">
        <w:t>zakresu ścigania wykroczeń.</w:t>
      </w:r>
    </w:p>
    <w:p w14:paraId="3BF419EF" w14:textId="77777777" w:rsidR="00860C55" w:rsidRPr="007E67F1" w:rsidRDefault="00860C55" w:rsidP="00860C55">
      <w:pPr>
        <w:pStyle w:val="ZUSTzmustartykuempunktem"/>
      </w:pPr>
      <w:r w:rsidRPr="007E67F1">
        <w:t>6. Zadania nałożone</w:t>
      </w:r>
      <w:r w:rsidR="00034831" w:rsidRPr="007E67F1">
        <w:t xml:space="preserve"> w </w:t>
      </w:r>
      <w:r w:rsidRPr="007E67F1">
        <w:t>trybie,</w:t>
      </w:r>
      <w:r w:rsidR="00034831" w:rsidRPr="007E67F1">
        <w:t xml:space="preserve"> o </w:t>
      </w:r>
      <w:r w:rsidRPr="007E67F1">
        <w:t>którym mowa</w:t>
      </w:r>
      <w:r w:rsidR="00034831" w:rsidRPr="007E67F1">
        <w:t xml:space="preserve"> w ust. </w:t>
      </w:r>
      <w:r w:rsidRPr="007E67F1">
        <w:t>1, są realizowane przez jednostki samorządu terytorialnego jako zadania zlecone</w:t>
      </w:r>
      <w:r w:rsidR="00034831" w:rsidRPr="007E67F1">
        <w:t xml:space="preserve"> z </w:t>
      </w:r>
      <w:r w:rsidRPr="007E67F1">
        <w:t>zakresu administracji rządowej.</w:t>
      </w:r>
    </w:p>
    <w:p w14:paraId="1E93BAB8" w14:textId="430F7827" w:rsidR="00860C55" w:rsidRPr="007E67F1" w:rsidRDefault="00860C55" w:rsidP="00912234">
      <w:pPr>
        <w:pStyle w:val="ZARTzmartartykuempunktem"/>
      </w:pPr>
      <w:r w:rsidRPr="007E67F1">
        <w:t>Art. 7b. 1. Wydając polecenie,</w:t>
      </w:r>
      <w:r w:rsidR="00034831" w:rsidRPr="007E67F1">
        <w:t xml:space="preserve"> o </w:t>
      </w:r>
      <w:r w:rsidRPr="007E67F1">
        <w:t>którym mowa</w:t>
      </w:r>
      <w:r w:rsidR="00034831" w:rsidRPr="007E67F1">
        <w:t xml:space="preserve"> w art. </w:t>
      </w:r>
      <w:r w:rsidRPr="007E67F1">
        <w:t>7a</w:t>
      </w:r>
      <w:r w:rsidR="00034831" w:rsidRPr="007E67F1">
        <w:t xml:space="preserve"> ust. </w:t>
      </w:r>
      <w:r w:rsidRPr="007E67F1">
        <w:t>1, wobec podmiotów,</w:t>
      </w:r>
      <w:r w:rsidR="00034831" w:rsidRPr="007E67F1">
        <w:t xml:space="preserve"> o </w:t>
      </w:r>
      <w:r w:rsidRPr="007E67F1">
        <w:t>których mowa</w:t>
      </w:r>
      <w:r w:rsidR="00034831" w:rsidRPr="007E67F1">
        <w:t xml:space="preserve"> w art. </w:t>
      </w:r>
      <w:r w:rsidRPr="007E67F1">
        <w:t>7a</w:t>
      </w:r>
      <w:r w:rsidR="00034831" w:rsidRPr="007E67F1">
        <w:t xml:space="preserve"> ust. 1 pkt 4</w:t>
      </w:r>
      <w:r w:rsidR="00D423DD" w:rsidRPr="007E67F1">
        <w:t>,</w:t>
      </w:r>
      <w:r w:rsidR="00034831" w:rsidRPr="007E67F1">
        <w:t> </w:t>
      </w:r>
      <w:r w:rsidRPr="007E67F1">
        <w:t>Prezes Rady Ministrów wyznacza ministra kierującego działem administracji rządowej odpowiedzialnego za zawarcie umowy</w:t>
      </w:r>
      <w:r w:rsidR="00034831" w:rsidRPr="007E67F1">
        <w:t xml:space="preserve"> z </w:t>
      </w:r>
      <w:r w:rsidRPr="007E67F1">
        <w:t>podmiotem albo wyznacza do jej zawarcia Szefa Kancelarii Prezesa Rady Ministrów.</w:t>
      </w:r>
    </w:p>
    <w:p w14:paraId="246EF6F8" w14:textId="77777777" w:rsidR="00860C55" w:rsidRPr="007E67F1" w:rsidRDefault="00860C55" w:rsidP="00860C55">
      <w:pPr>
        <w:pStyle w:val="ZUSTzmustartykuempunktem"/>
      </w:pPr>
      <w:r w:rsidRPr="007E67F1">
        <w:t>2. Wykonywanie zadań objętych poleceniem wydanym</w:t>
      </w:r>
      <w:r w:rsidR="00034831" w:rsidRPr="007E67F1">
        <w:t xml:space="preserve"> w </w:t>
      </w:r>
      <w:r w:rsidRPr="007E67F1">
        <w:t>stosunku do podmiotów,</w:t>
      </w:r>
      <w:r w:rsidR="00034831" w:rsidRPr="007E67F1">
        <w:t xml:space="preserve"> o </w:t>
      </w:r>
      <w:r w:rsidRPr="007E67F1">
        <w:t>których mowa</w:t>
      </w:r>
      <w:r w:rsidR="00034831" w:rsidRPr="007E67F1">
        <w:t xml:space="preserve"> w art. </w:t>
      </w:r>
      <w:r w:rsidRPr="007E67F1">
        <w:t>7a</w:t>
      </w:r>
      <w:r w:rsidR="00034831" w:rsidRPr="007E67F1">
        <w:t xml:space="preserve"> ust. 1 pkt 4</w:t>
      </w:r>
      <w:r w:rsidR="00D423DD" w:rsidRPr="007E67F1">
        <w:t>,</w:t>
      </w:r>
      <w:r w:rsidR="00034831" w:rsidRPr="007E67F1">
        <w:t> </w:t>
      </w:r>
      <w:r w:rsidRPr="007E67F1">
        <w:t>następuje na podstawie umowy zawartej</w:t>
      </w:r>
      <w:r w:rsidR="00034831" w:rsidRPr="007E67F1">
        <w:t xml:space="preserve"> z </w:t>
      </w:r>
      <w:r w:rsidRPr="007E67F1">
        <w:t>podmiotem przez ministra kierującego działem administracji rządowej albo przez Szefa Kancelarii Prezesa Rady Ministrów</w:t>
      </w:r>
      <w:r w:rsidR="00034831" w:rsidRPr="007E67F1">
        <w:t xml:space="preserve"> i </w:t>
      </w:r>
      <w:r w:rsidRPr="007E67F1">
        <w:t>jest finansowane ze środków budżetu państwa</w:t>
      </w:r>
      <w:r w:rsidR="00034831" w:rsidRPr="007E67F1">
        <w:t xml:space="preserve"> z </w:t>
      </w:r>
      <w:r w:rsidRPr="007E67F1">
        <w:t>części budżetowej, której dysponentem jest, odpowiednio, minister albo Szef Ka</w:t>
      </w:r>
      <w:r w:rsidR="00F26553">
        <w:t>ncelarii Prezesa Rady Ministrów.</w:t>
      </w:r>
    </w:p>
    <w:p w14:paraId="50053E91" w14:textId="00E45562" w:rsidR="00860C55" w:rsidRPr="007E67F1" w:rsidRDefault="00860C55" w:rsidP="00860C55">
      <w:pPr>
        <w:pStyle w:val="ZUSTzmustartykuempunktem"/>
      </w:pPr>
      <w:r w:rsidRPr="007E67F1">
        <w:t>3.</w:t>
      </w:r>
      <w:r w:rsidR="00034831" w:rsidRPr="007E67F1">
        <w:t xml:space="preserve"> W </w:t>
      </w:r>
      <w:r w:rsidRPr="007E67F1">
        <w:t>przypadku niezawarcia umowy,</w:t>
      </w:r>
      <w:r w:rsidR="00034831" w:rsidRPr="007E67F1">
        <w:t xml:space="preserve"> o </w:t>
      </w:r>
      <w:r w:rsidRPr="007E67F1">
        <w:t>której mowa</w:t>
      </w:r>
      <w:r w:rsidR="00034831" w:rsidRPr="007E67F1">
        <w:t xml:space="preserve"> w ust. </w:t>
      </w:r>
      <w:r w:rsidRPr="007E67F1">
        <w:t>2, zadania objęte poleceniem są wykonywane na podstawie decyzji,</w:t>
      </w:r>
      <w:r w:rsidR="00034831" w:rsidRPr="007E67F1">
        <w:t xml:space="preserve"> o </w:t>
      </w:r>
      <w:r w:rsidRPr="007E67F1">
        <w:t>której mowa</w:t>
      </w:r>
      <w:r w:rsidR="00034831" w:rsidRPr="007E67F1">
        <w:t xml:space="preserve"> w art. </w:t>
      </w:r>
      <w:r w:rsidRPr="007E67F1">
        <w:t>7a</w:t>
      </w:r>
      <w:r w:rsidR="00034831" w:rsidRPr="007E67F1">
        <w:t xml:space="preserve"> ust. </w:t>
      </w:r>
      <w:r w:rsidRPr="007E67F1">
        <w:t>3.</w:t>
      </w:r>
      <w:r w:rsidR="00034831" w:rsidRPr="007E67F1">
        <w:t xml:space="preserve"> W </w:t>
      </w:r>
      <w:r w:rsidRPr="007E67F1">
        <w:t>takim przypadku decyzja podlega natychmiastowemu wykonaniu</w:t>
      </w:r>
      <w:r w:rsidR="00034831" w:rsidRPr="007E67F1">
        <w:t xml:space="preserve"> i </w:t>
      </w:r>
      <w:r w:rsidRPr="007E67F1">
        <w:t>jest finansowana ze środków,</w:t>
      </w:r>
      <w:r w:rsidR="00034831" w:rsidRPr="007E67F1">
        <w:t xml:space="preserve"> o </w:t>
      </w:r>
      <w:r w:rsidRPr="007E67F1">
        <w:t>których mowa</w:t>
      </w:r>
      <w:r w:rsidR="00034831" w:rsidRPr="007E67F1">
        <w:t xml:space="preserve"> w ust. </w:t>
      </w:r>
      <w:r w:rsidRPr="007E67F1">
        <w:t>2.</w:t>
      </w:r>
    </w:p>
    <w:p w14:paraId="743E1C89" w14:textId="0E8E9AC4" w:rsidR="00860C55" w:rsidRPr="007E67F1" w:rsidRDefault="00860C55" w:rsidP="00912234">
      <w:pPr>
        <w:pStyle w:val="ZARTzmartartykuempunktem"/>
      </w:pPr>
      <w:r w:rsidRPr="007E67F1">
        <w:t>Art. 7c. 1. Do zamówień na usługi lub dostawy niezbędne do realizacji poleceń,</w:t>
      </w:r>
      <w:r w:rsidR="00034831" w:rsidRPr="007E67F1">
        <w:t xml:space="preserve"> o </w:t>
      </w:r>
      <w:r w:rsidRPr="007E67F1">
        <w:t>których mowa</w:t>
      </w:r>
      <w:r w:rsidR="00034831" w:rsidRPr="007E67F1">
        <w:t xml:space="preserve"> w art. </w:t>
      </w:r>
      <w:r w:rsidRPr="007E67F1">
        <w:t>7a</w:t>
      </w:r>
      <w:r w:rsidR="00034831" w:rsidRPr="007E67F1">
        <w:t xml:space="preserve"> ust. </w:t>
      </w:r>
      <w:r w:rsidRPr="007E67F1">
        <w:t>1, nie stosuje się przepisów ustawy</w:t>
      </w:r>
      <w:r w:rsidR="00034831" w:rsidRPr="007E67F1">
        <w:t xml:space="preserve"> z </w:t>
      </w:r>
      <w:r w:rsidRPr="007E67F1">
        <w:t>dnia 1</w:t>
      </w:r>
      <w:r w:rsidR="00034831" w:rsidRPr="007E67F1">
        <w:t>1 </w:t>
      </w:r>
      <w:r w:rsidRPr="007E67F1">
        <w:t>września 201</w:t>
      </w:r>
      <w:r w:rsidR="00034831" w:rsidRPr="007E67F1">
        <w:t>9 </w:t>
      </w:r>
      <w:r w:rsidRPr="007E67F1">
        <w:t xml:space="preserve">r. </w:t>
      </w:r>
      <w:r w:rsidR="002C2ED0" w:rsidRPr="002C2ED0">
        <w:t>–</w:t>
      </w:r>
      <w:r w:rsidR="00034831" w:rsidRPr="007E67F1">
        <w:t xml:space="preserve"> </w:t>
      </w:r>
      <w:r w:rsidRPr="007E67F1">
        <w:t>Prawo zamówień publicznych (</w:t>
      </w:r>
      <w:r w:rsidR="00034831" w:rsidRPr="007E67F1">
        <w:t>Dz. U. z </w:t>
      </w:r>
      <w:r w:rsidRPr="007E67F1">
        <w:t>202</w:t>
      </w:r>
      <w:r w:rsidR="00034831" w:rsidRPr="007E67F1">
        <w:t>1 </w:t>
      </w:r>
      <w:r w:rsidRPr="007E67F1">
        <w:t>r.</w:t>
      </w:r>
      <w:r w:rsidR="00034831" w:rsidRPr="007E67F1">
        <w:t xml:space="preserve"> poz. </w:t>
      </w:r>
      <w:r w:rsidR="000E63E7">
        <w:t>1129, 1598, 2054 i</w:t>
      </w:r>
      <w:r w:rsidRPr="007E67F1">
        <w:t xml:space="preserve"> 226</w:t>
      </w:r>
      <w:r w:rsidR="00034831" w:rsidRPr="007E67F1">
        <w:t>9 oraz z </w:t>
      </w:r>
      <w:r w:rsidRPr="007E67F1">
        <w:t>202</w:t>
      </w:r>
      <w:r w:rsidR="00034831" w:rsidRPr="007E67F1">
        <w:t>2 </w:t>
      </w:r>
      <w:r w:rsidRPr="007E67F1">
        <w:t>r.</w:t>
      </w:r>
      <w:r w:rsidR="00034831" w:rsidRPr="007E67F1">
        <w:t xml:space="preserve"> poz. </w:t>
      </w:r>
      <w:r w:rsidRPr="007E67F1">
        <w:t>25).</w:t>
      </w:r>
    </w:p>
    <w:p w14:paraId="0DD9A823" w14:textId="77777777" w:rsidR="00860C55" w:rsidRPr="007E67F1" w:rsidRDefault="00860C55" w:rsidP="00860C55">
      <w:pPr>
        <w:pStyle w:val="ZUSTzmustartykuempunktem"/>
      </w:pPr>
      <w:r w:rsidRPr="007E67F1">
        <w:t>2. Zamawiający,</w:t>
      </w:r>
      <w:r w:rsidR="00034831" w:rsidRPr="007E67F1">
        <w:t xml:space="preserve"> w </w:t>
      </w:r>
      <w:r w:rsidRPr="007E67F1">
        <w:t xml:space="preserve">terminie </w:t>
      </w:r>
      <w:r w:rsidR="00034831" w:rsidRPr="007E67F1">
        <w:t>7 </w:t>
      </w:r>
      <w:r w:rsidRPr="007E67F1">
        <w:t>dni od dnia udzielenia zamówienia,</w:t>
      </w:r>
      <w:r w:rsidR="00034831" w:rsidRPr="007E67F1">
        <w:t xml:space="preserve"> o </w:t>
      </w:r>
      <w:r w:rsidRPr="007E67F1">
        <w:t>którym mowa</w:t>
      </w:r>
      <w:r w:rsidR="00034831" w:rsidRPr="007E67F1">
        <w:t xml:space="preserve"> w ust. </w:t>
      </w:r>
      <w:r w:rsidRPr="007E67F1">
        <w:t>1, zamieszcza</w:t>
      </w:r>
      <w:r w:rsidR="00034831" w:rsidRPr="007E67F1">
        <w:t xml:space="preserve"> w </w:t>
      </w:r>
      <w:r w:rsidRPr="007E67F1">
        <w:t>Biuletynie Zamówień Publicznych informację</w:t>
      </w:r>
      <w:r w:rsidR="00034831" w:rsidRPr="007E67F1">
        <w:t xml:space="preserve"> o </w:t>
      </w:r>
      <w:r w:rsidRPr="007E67F1">
        <w:t>udzieleniu tego zamówienia,</w:t>
      </w:r>
      <w:r w:rsidR="00034831" w:rsidRPr="007E67F1">
        <w:t xml:space="preserve"> w </w:t>
      </w:r>
      <w:r w:rsidRPr="007E67F1">
        <w:t>której podaje:</w:t>
      </w:r>
    </w:p>
    <w:p w14:paraId="7213FDA2" w14:textId="77777777" w:rsidR="00860C55" w:rsidRPr="007E67F1" w:rsidRDefault="00860C55" w:rsidP="00912234">
      <w:pPr>
        <w:pStyle w:val="ZPKTzmpktartykuempunktem"/>
      </w:pPr>
      <w:r w:rsidRPr="007E67F1">
        <w:t>1)</w:t>
      </w:r>
      <w:r w:rsidRPr="007E67F1">
        <w:tab/>
        <w:t>nazwę (firmę)</w:t>
      </w:r>
      <w:r w:rsidR="00034831" w:rsidRPr="007E67F1">
        <w:t xml:space="preserve"> i </w:t>
      </w:r>
      <w:r w:rsidRPr="007E67F1">
        <w:t>adres siedziby zamawiającego;</w:t>
      </w:r>
    </w:p>
    <w:p w14:paraId="03F63587" w14:textId="77777777" w:rsidR="00860C55" w:rsidRPr="007E67F1" w:rsidRDefault="00860C55" w:rsidP="00912234">
      <w:pPr>
        <w:pStyle w:val="ZPKTzmpktartykuempunktem"/>
      </w:pPr>
      <w:r w:rsidRPr="007E67F1">
        <w:t>2)</w:t>
      </w:r>
      <w:r w:rsidRPr="007E67F1">
        <w:tab/>
        <w:t>datę</w:t>
      </w:r>
      <w:r w:rsidR="00034831" w:rsidRPr="007E67F1">
        <w:t xml:space="preserve"> i </w:t>
      </w:r>
      <w:r w:rsidRPr="007E67F1">
        <w:t>miejsce zawarcia umowy lub informację</w:t>
      </w:r>
      <w:r w:rsidR="00034831" w:rsidRPr="007E67F1">
        <w:t xml:space="preserve"> o </w:t>
      </w:r>
      <w:r w:rsidRPr="007E67F1">
        <w:t>zawarciu umowy drogą elektroniczną;</w:t>
      </w:r>
    </w:p>
    <w:p w14:paraId="17703152" w14:textId="77777777" w:rsidR="00860C55" w:rsidRPr="007E67F1" w:rsidRDefault="00860C55" w:rsidP="00912234">
      <w:pPr>
        <w:pStyle w:val="ZPKTzmpktartykuempunktem"/>
      </w:pPr>
      <w:r w:rsidRPr="007E67F1">
        <w:t>3)</w:t>
      </w:r>
      <w:r w:rsidRPr="007E67F1">
        <w:tab/>
        <w:t>opis przedmiotu umowy,</w:t>
      </w:r>
      <w:r w:rsidR="00034831" w:rsidRPr="007E67F1">
        <w:t xml:space="preserve"> z </w:t>
      </w:r>
      <w:r w:rsidRPr="007E67F1">
        <w:t>wyszczególnieniem odpowiednio ilości rzeczy lub innych dóbr oraz zakresu usług;</w:t>
      </w:r>
    </w:p>
    <w:p w14:paraId="4620CFE2" w14:textId="77777777" w:rsidR="00860C55" w:rsidRPr="007E67F1" w:rsidRDefault="00860C55" w:rsidP="00912234">
      <w:pPr>
        <w:pStyle w:val="ZPKTzmpktartykuempunktem"/>
      </w:pPr>
      <w:r w:rsidRPr="007E67F1">
        <w:t>4)</w:t>
      </w:r>
      <w:r w:rsidRPr="007E67F1">
        <w:tab/>
        <w:t>cenę albo cenę maksymalną, jeżeli cena nie jest znana</w:t>
      </w:r>
      <w:r w:rsidR="00034831" w:rsidRPr="007E67F1">
        <w:t xml:space="preserve"> w </w:t>
      </w:r>
      <w:r w:rsidRPr="007E67F1">
        <w:t>chwili zamieszczenia ogłoszenia;</w:t>
      </w:r>
    </w:p>
    <w:p w14:paraId="73D3FAAC" w14:textId="5B5B2AD1" w:rsidR="00860C55" w:rsidRPr="007E67F1" w:rsidRDefault="00860C55" w:rsidP="00912234">
      <w:pPr>
        <w:pStyle w:val="ZPKTzmpktartykuempunktem"/>
      </w:pPr>
      <w:r w:rsidRPr="007E67F1">
        <w:t>5)</w:t>
      </w:r>
      <w:r w:rsidRPr="007E67F1">
        <w:tab/>
        <w:t>wskazanie okoliczności faktycznych uzasadniających udzielenie zamówienia bez zastosowania przepisów ustawy</w:t>
      </w:r>
      <w:r w:rsidR="00034831" w:rsidRPr="007E67F1">
        <w:t xml:space="preserve"> z </w:t>
      </w:r>
      <w:r w:rsidRPr="007E67F1">
        <w:t>dnia 1</w:t>
      </w:r>
      <w:r w:rsidR="00034831" w:rsidRPr="007E67F1">
        <w:t>1 </w:t>
      </w:r>
      <w:r w:rsidRPr="007E67F1">
        <w:t>września 201</w:t>
      </w:r>
      <w:r w:rsidR="00034831" w:rsidRPr="007E67F1">
        <w:t>9 </w:t>
      </w:r>
      <w:r w:rsidRPr="007E67F1">
        <w:t xml:space="preserve">r. </w:t>
      </w:r>
      <w:r w:rsidR="00551A69" w:rsidRPr="002C2ED0">
        <w:t>–</w:t>
      </w:r>
      <w:r w:rsidR="00034831" w:rsidRPr="007E67F1">
        <w:t xml:space="preserve"> </w:t>
      </w:r>
      <w:r w:rsidRPr="007E67F1">
        <w:t>Prawo zamówień publicznych;</w:t>
      </w:r>
    </w:p>
    <w:p w14:paraId="26449611" w14:textId="77777777" w:rsidR="008130F2" w:rsidRDefault="00860C55" w:rsidP="00912234">
      <w:pPr>
        <w:pStyle w:val="ZPKTzmpktartykuempunktem"/>
      </w:pPr>
      <w:r w:rsidRPr="007E67F1">
        <w:t>6)</w:t>
      </w:r>
      <w:r w:rsidRPr="007E67F1">
        <w:tab/>
        <w:t>nazwę (firmę) podmiotu albo imię</w:t>
      </w:r>
      <w:r w:rsidR="00034831" w:rsidRPr="007E67F1">
        <w:t xml:space="preserve"> i </w:t>
      </w:r>
      <w:r w:rsidRPr="007E67F1">
        <w:t>nazwisko osoby,</w:t>
      </w:r>
      <w:r w:rsidR="00034831" w:rsidRPr="007E67F1">
        <w:t xml:space="preserve"> z </w:t>
      </w:r>
      <w:r w:rsidRPr="007E67F1">
        <w:t>którymi została zawarta umowa.”.</w:t>
      </w:r>
    </w:p>
    <w:p w14:paraId="303DCE23" w14:textId="0B726F4B" w:rsidR="008130F2" w:rsidRPr="008130F2" w:rsidRDefault="008130F2" w:rsidP="00912234">
      <w:pPr>
        <w:pStyle w:val="ARTartustawynprozporzdzenia"/>
      </w:pPr>
      <w:r w:rsidRPr="008130F2">
        <w:rPr>
          <w:rStyle w:val="Ppogrubienie"/>
        </w:rPr>
        <w:t>Art. 73.</w:t>
      </w:r>
      <w:r w:rsidRPr="008130F2">
        <w:t xml:space="preserve"> W ustawie z dnia 27 sierpnia 2009 r. o finansach publicznych (Dz. U. z 2021 r. poz. 30</w:t>
      </w:r>
      <w:r w:rsidR="00D93DB0">
        <w:t>5</w:t>
      </w:r>
      <w:r w:rsidR="000E63E7">
        <w:t>, z późn. zm.</w:t>
      </w:r>
      <w:r w:rsidR="000E63E7">
        <w:rPr>
          <w:rStyle w:val="Odwoanieprzypisudolnego"/>
        </w:rPr>
        <w:footnoteReference w:id="10"/>
      </w:r>
      <w:r w:rsidR="000E63E7">
        <w:rPr>
          <w:rStyle w:val="IGindeksgrny"/>
        </w:rPr>
        <w:t>)</w:t>
      </w:r>
      <w:r w:rsidR="00D93DB0">
        <w:t>) w art. 112aa w ust. 3</w:t>
      </w:r>
      <w:r w:rsidRPr="008130F2">
        <w:t>:</w:t>
      </w:r>
    </w:p>
    <w:p w14:paraId="4E19E4E3" w14:textId="3B63ED33" w:rsidR="008130F2" w:rsidRPr="008130F2" w:rsidRDefault="00551A69" w:rsidP="00912234">
      <w:pPr>
        <w:pStyle w:val="PKTpunkt"/>
      </w:pPr>
      <w:r>
        <w:t>1</w:t>
      </w:r>
      <w:r w:rsidR="008130F2" w:rsidRPr="008130F2">
        <w:t>)</w:t>
      </w:r>
      <w:r>
        <w:tab/>
      </w:r>
      <w:r w:rsidR="008130F2" w:rsidRPr="008130F2">
        <w:t>w pkt 5 na końcu dodaje się przecinek i dodaje się pkt 6 w brzmieniu:</w:t>
      </w:r>
    </w:p>
    <w:p w14:paraId="526EBFF1" w14:textId="3858CD59" w:rsidR="008130F2" w:rsidRPr="008130F2" w:rsidRDefault="008130F2" w:rsidP="00912234">
      <w:pPr>
        <w:pStyle w:val="ZPKTzmpktartykuempunktem"/>
      </w:pPr>
      <w:r w:rsidRPr="008130F2">
        <w:t>„6)</w:t>
      </w:r>
      <w:r w:rsidR="00551A69">
        <w:tab/>
      </w:r>
      <w:r w:rsidRPr="008130F2">
        <w:t>planowanych wydatków Funduszu Pomocy, o którym mowa w ustawie z dnia …</w:t>
      </w:r>
      <w:r w:rsidR="007F65AD">
        <w:t xml:space="preserve"> </w:t>
      </w:r>
      <w:r w:rsidRPr="008130F2">
        <w:t xml:space="preserve">o pomocy obywatelom Ukrainy w związku z konfliktem zbrojnym na terytorium tego państwa (Dz. U. </w:t>
      </w:r>
      <w:r w:rsidR="007F65AD">
        <w:t xml:space="preserve">poz. </w:t>
      </w:r>
      <w:r w:rsidRPr="008130F2">
        <w:t>…), oraz wydatków lub kosztów organów i jednostek, o których mowa w ust. 1, których źródłem finansowania są środki Funduszu Pomocy, do których nie mają zastosowania ust. 2 i 2a:</w:t>
      </w:r>
    </w:p>
    <w:p w14:paraId="7DC65478" w14:textId="2803580C" w:rsidR="008130F2" w:rsidRPr="008130F2" w:rsidRDefault="008130F2" w:rsidP="00912234">
      <w:pPr>
        <w:pStyle w:val="ZLITwPKTzmlitwpktartykuempunktem"/>
      </w:pPr>
      <w:r w:rsidRPr="008130F2">
        <w:t>a)</w:t>
      </w:r>
      <w:r w:rsidR="00551A69">
        <w:tab/>
      </w:r>
      <w:r w:rsidRPr="008130F2">
        <w:t>określonych w planie finansowym Funduszu Pomocy zatwierdzonym w terminie, o którym mowa w art. 11 ust. 31 ustawy z dnia … o pomocy obywatelom Ukrainy w związku z konfliktem zbrojnym na terytorium tego państwa,</w:t>
      </w:r>
    </w:p>
    <w:p w14:paraId="3CA36A38" w14:textId="162F447E" w:rsidR="008130F2" w:rsidRPr="008130F2" w:rsidRDefault="008130F2" w:rsidP="00912234">
      <w:pPr>
        <w:pStyle w:val="ZLITwPKTzmlitwpktartykuempunktem"/>
      </w:pPr>
      <w:r w:rsidRPr="008130F2">
        <w:t>b)</w:t>
      </w:r>
      <w:r w:rsidR="00551A69">
        <w:tab/>
      </w:r>
      <w:r w:rsidRPr="008130F2">
        <w:t>w wysokości określonej w planie, o którym mowa w art. 11 ust. 27 – w przypadku niezatwierdzenia planu finansowego w terminie</w:t>
      </w:r>
      <w:r w:rsidR="000E63E7">
        <w:t xml:space="preserve"> wymienionym w art. 11 ust. 31”;</w:t>
      </w:r>
    </w:p>
    <w:p w14:paraId="642EAC1A" w14:textId="19A0D95D" w:rsidR="008130F2" w:rsidRPr="008130F2" w:rsidRDefault="00551A69" w:rsidP="00912234">
      <w:pPr>
        <w:pStyle w:val="PKTpunkt"/>
      </w:pPr>
      <w:r>
        <w:t>2</w:t>
      </w:r>
      <w:r w:rsidR="008130F2" w:rsidRPr="008130F2">
        <w:t>)</w:t>
      </w:r>
      <w:r>
        <w:tab/>
      </w:r>
      <w:r w:rsidR="008130F2" w:rsidRPr="008130F2">
        <w:t>część wspólna otrzymuje brzmienie:</w:t>
      </w:r>
    </w:p>
    <w:p w14:paraId="6D8D3F67" w14:textId="08FD2C87" w:rsidR="008130F2" w:rsidRPr="007E67F1" w:rsidRDefault="008130F2" w:rsidP="00912234">
      <w:pPr>
        <w:pStyle w:val="ZCZWSPPKTzmczciwsppktartykuempunktem"/>
        <w:rPr>
          <w:rStyle w:val="Ppogrubienie"/>
          <w:b w:val="0"/>
        </w:rPr>
      </w:pPr>
      <w:r w:rsidRPr="008130F2">
        <w:t>„– oraz powiększona o kwotę prognozowanych na rok n działań jednorazowych i tymczasowych po stronie dochodów, o których mowa w rozporządzeniu Rady (WE) nr 1466/97/WE z dnia 7 lipca 1997 r. w sprawie wzmocnienia nadzoru pozycji budżetowych oraz nadzoru i koordynacji polityk gospodarczych, jeżeli wartość każdego z nich przekracza 0,03% wartości produktu krajowego brutto prognozowanej w projekcie ustawy budżetowej na rok n przedłożonym Sejmowi, stanowi nieprzekraczalny limit wydatków organów i jednostek, o których mowa w art. 9 pkt 1, i państwowych jednostek budżetowych z wyłączeniem organów i jednostek, o których mowa w art. 139 ust. 2, w pkt 7 i 8 z wyłączeniem Zakładu Ubezpieczeń Społecznych, a także funduszy utworzonych, powierzonych lub przekazanych Bankowi Gospodarstwa Krajowego na podstawie odrębnych ustaw z wyłączeniem Funduszu Przeciwdziałania COVID-19, o którym mowa w art. 65 ust. 1 ustawy z dnia 31 marca 2020 r. o zmianie ustawy o szczególnych rozwiązaniach związanych z zapobieganiem, przeciwdziałaniem i zwalczaniem COVID 19, innych chorób zakaźnych oraz wywołanych nimi sytuacji kryzysowych oraz niektórych innych ustaw, oraz z wyłączeniem Funduszu Pomocy, o którym mowa w ustawie z dnia … o pomocy obywatelom Ukrainy w związku z konfliktem zbrojnym na terytorium tego państwa</w:t>
      </w:r>
      <w:r w:rsidR="002A4A06">
        <w:t>.</w:t>
      </w:r>
      <w:r w:rsidRPr="008130F2">
        <w:t>”.</w:t>
      </w:r>
    </w:p>
    <w:p w14:paraId="5EC64A14" w14:textId="77777777" w:rsidR="00EC5C2D" w:rsidRPr="007E67F1" w:rsidRDefault="00B357BA" w:rsidP="00EC5C2D">
      <w:pPr>
        <w:pStyle w:val="ARTartustawynprozporzdzenia"/>
      </w:pPr>
      <w:r w:rsidRPr="007E67F1">
        <w:rPr>
          <w:rStyle w:val="Ppogrubienie"/>
        </w:rPr>
        <w:t>A</w:t>
      </w:r>
      <w:r w:rsidR="002A4A06">
        <w:rPr>
          <w:rStyle w:val="Ppogrubienie"/>
        </w:rPr>
        <w:t>rt. 74</w:t>
      </w:r>
      <w:r w:rsidR="00EC5C2D" w:rsidRPr="007E67F1">
        <w:rPr>
          <w:rStyle w:val="Ppogrubienie"/>
        </w:rPr>
        <w:t>.</w:t>
      </w:r>
      <w:r w:rsidR="00034831" w:rsidRPr="007E67F1">
        <w:t xml:space="preserve"> W </w:t>
      </w:r>
      <w:r w:rsidR="00EC5C2D" w:rsidRPr="007E67F1">
        <w:t>ustawie</w:t>
      </w:r>
      <w:r w:rsidR="00034831" w:rsidRPr="007E67F1">
        <w:t xml:space="preserve"> z </w:t>
      </w:r>
      <w:r w:rsidR="00EC5C2D" w:rsidRPr="007E67F1">
        <w:t>dnia 2</w:t>
      </w:r>
      <w:r w:rsidR="00034831" w:rsidRPr="007E67F1">
        <w:t>4 </w:t>
      </w:r>
      <w:r w:rsidR="00EC5C2D" w:rsidRPr="007E67F1">
        <w:t>września 201</w:t>
      </w:r>
      <w:r w:rsidR="00034831" w:rsidRPr="007E67F1">
        <w:t>0 </w:t>
      </w:r>
      <w:r w:rsidR="00EC5C2D" w:rsidRPr="007E67F1">
        <w:t>r.</w:t>
      </w:r>
      <w:r w:rsidR="00034831" w:rsidRPr="007E67F1">
        <w:t xml:space="preserve"> o </w:t>
      </w:r>
      <w:r w:rsidR="00BF7A80">
        <w:t xml:space="preserve">ewidencji ludności </w:t>
      </w:r>
      <w:r w:rsidR="00BF7A80" w:rsidRPr="00BF7A80">
        <w:t>(Dz. U. z 2021 r. poz. 510, 1000, 1641 i 1978 oraz z 2022 r. poz. 350</w:t>
      </w:r>
      <w:r w:rsidR="00BF7A80">
        <w:t xml:space="preserve">) </w:t>
      </w:r>
      <w:r w:rsidR="00EC5C2D" w:rsidRPr="007E67F1">
        <w:t xml:space="preserve">wprowadza się następujące zmiany: </w:t>
      </w:r>
    </w:p>
    <w:p w14:paraId="7814BE40" w14:textId="0BBB548C" w:rsidR="00EC5C2D" w:rsidRPr="007E67F1" w:rsidRDefault="00EC5C2D" w:rsidP="00912234">
      <w:pPr>
        <w:pStyle w:val="PKTpunkt"/>
      </w:pPr>
      <w:r w:rsidRPr="007E67F1">
        <w:t>1)</w:t>
      </w:r>
      <w:r w:rsidR="00551A69">
        <w:tab/>
      </w:r>
      <w:r w:rsidR="00034831" w:rsidRPr="007E67F1">
        <w:t>w art. </w:t>
      </w:r>
      <w:r w:rsidRPr="007E67F1">
        <w:t>8:</w:t>
      </w:r>
    </w:p>
    <w:p w14:paraId="4ED3870C" w14:textId="0EA4DE0B" w:rsidR="00EC5C2D" w:rsidRPr="007E67F1" w:rsidRDefault="00EC5C2D" w:rsidP="00912234">
      <w:pPr>
        <w:pStyle w:val="LITlitera"/>
      </w:pPr>
      <w:r w:rsidRPr="007E67F1">
        <w:t>a)</w:t>
      </w:r>
      <w:r w:rsidR="00551A69">
        <w:tab/>
      </w:r>
      <w:r w:rsidR="00034831" w:rsidRPr="007E67F1">
        <w:t>pkt </w:t>
      </w:r>
      <w:r w:rsidRPr="007E67F1">
        <w:t>2</w:t>
      </w:r>
      <w:r w:rsidR="00034831" w:rsidRPr="007E67F1">
        <w:t>3 </w:t>
      </w:r>
      <w:r w:rsidRPr="007E67F1">
        <w:t xml:space="preserve">otrzymuje brzmienie: </w:t>
      </w:r>
    </w:p>
    <w:p w14:paraId="23F0C37C" w14:textId="50051662" w:rsidR="00EC5C2D" w:rsidRPr="007E67F1" w:rsidRDefault="00EC5C2D" w:rsidP="00912234">
      <w:pPr>
        <w:pStyle w:val="ZLITPKTzmpktliter"/>
      </w:pPr>
      <w:r w:rsidRPr="007E67F1">
        <w:t>„23)</w:t>
      </w:r>
      <w:r w:rsidR="00551A69">
        <w:tab/>
      </w:r>
      <w:r w:rsidRPr="007E67F1">
        <w:t>seria, numer</w:t>
      </w:r>
      <w:r w:rsidR="00034831" w:rsidRPr="007E67F1">
        <w:t xml:space="preserve"> i </w:t>
      </w:r>
      <w:r w:rsidRPr="007E67F1">
        <w:t>data ważności ważnego dokumentu podróży cudzoziemca lub innego ważnego dokumentu potwierdzającego tożsamość</w:t>
      </w:r>
      <w:r w:rsidR="00034831" w:rsidRPr="007E67F1">
        <w:t xml:space="preserve"> i </w:t>
      </w:r>
      <w:r w:rsidRPr="007E67F1">
        <w:t>obywatelstwo,</w:t>
      </w:r>
      <w:r w:rsidR="00034831" w:rsidRPr="007E67F1">
        <w:t xml:space="preserve"> a w </w:t>
      </w:r>
      <w:r w:rsidRPr="007E67F1">
        <w:t>przypadku osoby,</w:t>
      </w:r>
      <w:r w:rsidR="00034831" w:rsidRPr="007E67F1">
        <w:t xml:space="preserve"> o </w:t>
      </w:r>
      <w:r w:rsidRPr="007E67F1">
        <w:t>której mowa</w:t>
      </w:r>
      <w:r w:rsidR="00034831" w:rsidRPr="007E67F1">
        <w:t xml:space="preserve"> w art. 1</w:t>
      </w:r>
      <w:r w:rsidR="009A5A15">
        <w:t xml:space="preserve"> </w:t>
      </w:r>
      <w:r w:rsidR="00A218F1" w:rsidRPr="007E67F1">
        <w:t xml:space="preserve">ust. 1 </w:t>
      </w:r>
      <w:r w:rsidRPr="007E67F1">
        <w:t>ustawy</w:t>
      </w:r>
      <w:r w:rsidR="00034831" w:rsidRPr="007E67F1">
        <w:t xml:space="preserve"> z </w:t>
      </w:r>
      <w:r w:rsidRPr="007E67F1">
        <w:t>dnia</w:t>
      </w:r>
      <w:r w:rsidR="00551A69">
        <w:t xml:space="preserve"> </w:t>
      </w:r>
      <w:r w:rsidR="007F65AD">
        <w:t>…</w:t>
      </w:r>
      <w:r w:rsidR="00034831" w:rsidRPr="007E67F1">
        <w:t xml:space="preserve"> o </w:t>
      </w:r>
      <w:r w:rsidRPr="007E67F1">
        <w:t>pomocy obywatelom Ukrainy</w:t>
      </w:r>
      <w:r w:rsidR="00034831" w:rsidRPr="007E67F1">
        <w:t xml:space="preserve"> w </w:t>
      </w:r>
      <w:r w:rsidRPr="007E67F1">
        <w:t>związku</w:t>
      </w:r>
      <w:r w:rsidR="00034831" w:rsidRPr="007E67F1">
        <w:t xml:space="preserve"> z </w:t>
      </w:r>
      <w:r w:rsidRPr="007E67F1">
        <w:t>konfliktem zbrojnym na terytorium tego państwa (</w:t>
      </w:r>
      <w:r w:rsidR="00034831" w:rsidRPr="007E67F1">
        <w:t>Dz. U.</w:t>
      </w:r>
      <w:r w:rsidRPr="007E67F1">
        <w:t xml:space="preserve"> </w:t>
      </w:r>
      <w:r w:rsidR="00551A69">
        <w:t xml:space="preserve">poz. </w:t>
      </w:r>
      <w:r w:rsidRPr="007E67F1">
        <w:t>…)</w:t>
      </w:r>
      <w:r w:rsidR="00551A69">
        <w:t>,</w:t>
      </w:r>
      <w:r w:rsidRPr="007E67F1">
        <w:t xml:space="preserve"> oznaczenie dokumentu, na podstawie którego dokonano ustalenia tożsamości osoby</w:t>
      </w:r>
      <w:r w:rsidR="00AE030E" w:rsidRPr="007E67F1">
        <w:t>;”,</w:t>
      </w:r>
    </w:p>
    <w:p w14:paraId="668823A4" w14:textId="44EBD124" w:rsidR="00EC5C2D" w:rsidRPr="007E67F1" w:rsidRDefault="00EC5C2D" w:rsidP="00912234">
      <w:pPr>
        <w:pStyle w:val="LITlitera"/>
      </w:pPr>
      <w:r w:rsidRPr="007E67F1">
        <w:t>b)</w:t>
      </w:r>
      <w:r w:rsidR="00551A69">
        <w:tab/>
      </w:r>
      <w:r w:rsidR="00034831" w:rsidRPr="007E67F1">
        <w:t>w pkt </w:t>
      </w:r>
      <w:r w:rsidRPr="007E67F1">
        <w:t>24a</w:t>
      </w:r>
      <w:r w:rsidR="00034831" w:rsidRPr="007E67F1">
        <w:t xml:space="preserve"> w lit. </w:t>
      </w:r>
      <w:r w:rsidR="006E3581" w:rsidRPr="007E67F1">
        <w:t>c średnik</w:t>
      </w:r>
      <w:r w:rsidRPr="007E67F1">
        <w:t xml:space="preserve"> zastępuje się przecinkiem</w:t>
      </w:r>
      <w:r w:rsidR="00034831" w:rsidRPr="007E67F1">
        <w:t xml:space="preserve"> i </w:t>
      </w:r>
      <w:r w:rsidRPr="007E67F1">
        <w:t xml:space="preserve">dodaje się </w:t>
      </w:r>
      <w:r w:rsidR="008D4B18" w:rsidRPr="007E67F1">
        <w:t>lit.</w:t>
      </w:r>
      <w:r w:rsidRPr="007E67F1">
        <w:t xml:space="preserve"> d</w:t>
      </w:r>
      <w:r w:rsidR="00034831" w:rsidRPr="007E67F1">
        <w:t xml:space="preserve"> w </w:t>
      </w:r>
      <w:r w:rsidRPr="007E67F1">
        <w:t xml:space="preserve">brzmieniu: </w:t>
      </w:r>
    </w:p>
    <w:p w14:paraId="0FCC423E" w14:textId="3ACB9FFC" w:rsidR="00EC5C2D" w:rsidRPr="007E67F1" w:rsidRDefault="00EC5C2D" w:rsidP="00912234">
      <w:pPr>
        <w:pStyle w:val="ZLITLITzmlitliter"/>
      </w:pPr>
      <w:r w:rsidRPr="007E67F1">
        <w:t>„d)</w:t>
      </w:r>
      <w:r w:rsidRPr="007E67F1">
        <w:tab/>
        <w:t xml:space="preserve">UKR </w:t>
      </w:r>
      <w:r w:rsidR="002A4A06" w:rsidRPr="002A4A06">
        <w:t>–</w:t>
      </w:r>
      <w:r w:rsidR="00034831" w:rsidRPr="007E67F1">
        <w:t xml:space="preserve"> w </w:t>
      </w:r>
      <w:r w:rsidRPr="007E67F1">
        <w:t>przypadku obywateli Ukrainy, którym numer PESEL nadano na podstawie</w:t>
      </w:r>
      <w:r w:rsidR="00034831" w:rsidRPr="007E67F1">
        <w:t xml:space="preserve"> art. </w:t>
      </w:r>
      <w:r w:rsidR="00A218F1" w:rsidRPr="007E67F1">
        <w:t xml:space="preserve">4 </w:t>
      </w:r>
      <w:r w:rsidRPr="007E67F1">
        <w:t>ustawy</w:t>
      </w:r>
      <w:r w:rsidR="00034831" w:rsidRPr="007E67F1">
        <w:t xml:space="preserve"> z </w:t>
      </w:r>
      <w:r w:rsidRPr="007E67F1">
        <w:t>dnia</w:t>
      </w:r>
      <w:r w:rsidR="00551A69">
        <w:t xml:space="preserve"> </w:t>
      </w:r>
      <w:r w:rsidR="007F65AD">
        <w:t>…</w:t>
      </w:r>
      <w:r w:rsidR="00034831" w:rsidRPr="007E67F1">
        <w:t xml:space="preserve"> o </w:t>
      </w:r>
      <w:r w:rsidRPr="007E67F1">
        <w:t>pomocy obywatelom Ukrainy</w:t>
      </w:r>
      <w:r w:rsidR="00034831" w:rsidRPr="007E67F1">
        <w:t xml:space="preserve"> w </w:t>
      </w:r>
      <w:r w:rsidRPr="007E67F1">
        <w:t>związku</w:t>
      </w:r>
      <w:r w:rsidR="00034831" w:rsidRPr="007E67F1">
        <w:t xml:space="preserve"> z </w:t>
      </w:r>
      <w:r w:rsidRPr="007E67F1">
        <w:t>konfliktem zbrojnym na terytorium tego państwa</w:t>
      </w:r>
      <w:r w:rsidR="006E3581" w:rsidRPr="007E67F1">
        <w:t>;</w:t>
      </w:r>
      <w:r w:rsidRPr="007E67F1">
        <w:t xml:space="preserve">”; </w:t>
      </w:r>
    </w:p>
    <w:p w14:paraId="2A15FB13" w14:textId="0716D893" w:rsidR="00EC5C2D" w:rsidRPr="007E67F1" w:rsidRDefault="00EC5C2D" w:rsidP="00912234">
      <w:pPr>
        <w:pStyle w:val="PKTpunkt"/>
      </w:pPr>
      <w:r w:rsidRPr="007E67F1">
        <w:t>2)</w:t>
      </w:r>
      <w:r w:rsidR="00551A69">
        <w:tab/>
      </w:r>
      <w:r w:rsidR="00034831" w:rsidRPr="007E67F1">
        <w:t>w art. </w:t>
      </w:r>
      <w:r w:rsidRPr="007E67F1">
        <w:t>1</w:t>
      </w:r>
      <w:r w:rsidR="00034831" w:rsidRPr="007E67F1">
        <w:t xml:space="preserve">7 </w:t>
      </w:r>
      <w:r w:rsidR="00A218F1" w:rsidRPr="007E67F1">
        <w:t xml:space="preserve">w </w:t>
      </w:r>
      <w:r w:rsidR="00034831" w:rsidRPr="007E67F1">
        <w:t>ust. 1 pkt 2 </w:t>
      </w:r>
      <w:r w:rsidRPr="007E67F1">
        <w:t>otrzymuje brzmienie:</w:t>
      </w:r>
    </w:p>
    <w:p w14:paraId="284DC45F" w14:textId="538B4E10" w:rsidR="00EC5C2D" w:rsidRPr="007E67F1" w:rsidRDefault="008D4B18" w:rsidP="00912234">
      <w:pPr>
        <w:pStyle w:val="ZPKTzmpktartykuempunktem"/>
        <w:rPr>
          <w:rStyle w:val="Ppogrubienie"/>
          <w:b w:val="0"/>
        </w:rPr>
      </w:pPr>
      <w:r w:rsidRPr="007E67F1">
        <w:t>„</w:t>
      </w:r>
      <w:r w:rsidR="00EC5C2D" w:rsidRPr="007E67F1">
        <w:t>2)</w:t>
      </w:r>
      <w:r w:rsidR="00551A69">
        <w:tab/>
      </w:r>
      <w:r w:rsidR="00EC5C2D" w:rsidRPr="007E67F1">
        <w:t xml:space="preserve">organ gminy właściwy do zameldowania na pobyt stały albo pobyt czasowy </w:t>
      </w:r>
      <w:r w:rsidR="00551A69" w:rsidRPr="00551A69">
        <w:t>–</w:t>
      </w:r>
      <w:r w:rsidR="00034831" w:rsidRPr="007E67F1">
        <w:t xml:space="preserve"> w </w:t>
      </w:r>
      <w:r w:rsidR="00EC5C2D" w:rsidRPr="007E67F1">
        <w:t>stosunku do osób,</w:t>
      </w:r>
      <w:r w:rsidR="00034831" w:rsidRPr="007E67F1">
        <w:t xml:space="preserve"> o </w:t>
      </w:r>
      <w:r w:rsidR="00EC5C2D" w:rsidRPr="007E67F1">
        <w:t>których mowa</w:t>
      </w:r>
      <w:r w:rsidR="00034831" w:rsidRPr="007E67F1">
        <w:t xml:space="preserve"> w art. 7 ust. 1 pkt 1 i </w:t>
      </w:r>
      <w:r w:rsidR="00EC5C2D" w:rsidRPr="007E67F1">
        <w:t>3,</w:t>
      </w:r>
      <w:r w:rsidR="00034831" w:rsidRPr="007E67F1">
        <w:t xml:space="preserve"> z </w:t>
      </w:r>
      <w:r w:rsidR="00EC5C2D" w:rsidRPr="007E67F1">
        <w:t>wyjątkiem dzieci,</w:t>
      </w:r>
      <w:r w:rsidR="00034831" w:rsidRPr="007E67F1">
        <w:t xml:space="preserve"> o </w:t>
      </w:r>
      <w:r w:rsidR="00EC5C2D" w:rsidRPr="007E67F1">
        <w:t>których mowa</w:t>
      </w:r>
      <w:r w:rsidR="00034831" w:rsidRPr="007E67F1">
        <w:t xml:space="preserve"> w pkt 1</w:t>
      </w:r>
      <w:r w:rsidR="00A218F1" w:rsidRPr="007E67F1">
        <w:t>,</w:t>
      </w:r>
      <w:r w:rsidR="00034831" w:rsidRPr="007E67F1">
        <w:t> a </w:t>
      </w:r>
      <w:r w:rsidR="00EC5C2D" w:rsidRPr="007E67F1">
        <w:t>także</w:t>
      </w:r>
      <w:r w:rsidR="00034831" w:rsidRPr="007E67F1">
        <w:t xml:space="preserve"> w </w:t>
      </w:r>
      <w:r w:rsidR="00EC5C2D" w:rsidRPr="007E67F1">
        <w:t xml:space="preserve">stosunku do osób, którym numer PESEL </w:t>
      </w:r>
      <w:r w:rsidR="00A218F1" w:rsidRPr="007E67F1">
        <w:t xml:space="preserve">jest </w:t>
      </w:r>
      <w:r w:rsidR="00EC5C2D" w:rsidRPr="007E67F1">
        <w:t>nadawany na podstawie</w:t>
      </w:r>
      <w:r w:rsidR="00034831" w:rsidRPr="007E67F1">
        <w:t xml:space="preserve"> art. </w:t>
      </w:r>
      <w:r w:rsidR="0067154E" w:rsidRPr="007E67F1">
        <w:t>4</w:t>
      </w:r>
      <w:r w:rsidR="00EC5C2D" w:rsidRPr="007E67F1">
        <w:t xml:space="preserve"> ustawy</w:t>
      </w:r>
      <w:r w:rsidR="00034831" w:rsidRPr="007E67F1">
        <w:t xml:space="preserve"> o z </w:t>
      </w:r>
      <w:r w:rsidR="00EC5C2D" w:rsidRPr="007E67F1">
        <w:t>dnia</w:t>
      </w:r>
      <w:r w:rsidR="00551A69">
        <w:t xml:space="preserve"> </w:t>
      </w:r>
      <w:r w:rsidR="007F65AD">
        <w:t>…</w:t>
      </w:r>
      <w:r w:rsidR="00034831" w:rsidRPr="007E67F1">
        <w:t xml:space="preserve"> o </w:t>
      </w:r>
      <w:r w:rsidR="00EC5C2D" w:rsidRPr="007E67F1">
        <w:t>pomocy obywatelom Ukrainy</w:t>
      </w:r>
      <w:r w:rsidR="00034831" w:rsidRPr="007E67F1">
        <w:t xml:space="preserve"> w </w:t>
      </w:r>
      <w:r w:rsidR="00EC5C2D" w:rsidRPr="007E67F1">
        <w:t>związku</w:t>
      </w:r>
      <w:r w:rsidR="00034831" w:rsidRPr="007E67F1">
        <w:t xml:space="preserve"> z </w:t>
      </w:r>
      <w:r w:rsidR="00EC5C2D" w:rsidRPr="007E67F1">
        <w:t>konfliktem zbrojnym na terytorium tego państwa</w:t>
      </w:r>
      <w:r w:rsidR="00A218F1" w:rsidRPr="007E67F1">
        <w:t>;</w:t>
      </w:r>
      <w:r w:rsidR="00EC5C2D" w:rsidRPr="007E67F1">
        <w:t>”.</w:t>
      </w:r>
    </w:p>
    <w:p w14:paraId="4A733A64" w14:textId="77777777" w:rsidR="00CA0349" w:rsidRPr="007E67F1" w:rsidRDefault="00CB7E57" w:rsidP="00F31A38">
      <w:pPr>
        <w:pStyle w:val="ARTartustawynprozporzdzenia"/>
      </w:pPr>
      <w:r w:rsidRPr="007E67F1">
        <w:rPr>
          <w:rStyle w:val="Ppogrubienie"/>
        </w:rPr>
        <w:t>A</w:t>
      </w:r>
      <w:r w:rsidR="002A4A06">
        <w:rPr>
          <w:rStyle w:val="Ppogrubienie"/>
        </w:rPr>
        <w:t>rt. 75</w:t>
      </w:r>
      <w:r w:rsidR="00CA0349" w:rsidRPr="007E67F1">
        <w:rPr>
          <w:rStyle w:val="Ppogrubienie"/>
        </w:rPr>
        <w:t>.</w:t>
      </w:r>
      <w:r w:rsidR="00685BEB" w:rsidRPr="007E67F1">
        <w:t> W </w:t>
      </w:r>
      <w:r w:rsidR="00CA0349" w:rsidRPr="007E67F1">
        <w:t>ustawie</w:t>
      </w:r>
      <w:r w:rsidR="00685BEB" w:rsidRPr="007E67F1">
        <w:t xml:space="preserve"> z </w:t>
      </w:r>
      <w:r w:rsidR="00CA0349" w:rsidRPr="007E67F1">
        <w:t>dnia 1</w:t>
      </w:r>
      <w:r w:rsidR="00685BEB" w:rsidRPr="007E67F1">
        <w:t>2 </w:t>
      </w:r>
      <w:r w:rsidR="00CA0349" w:rsidRPr="007E67F1">
        <w:t>maja 201</w:t>
      </w:r>
      <w:r w:rsidR="00685BEB" w:rsidRPr="007E67F1">
        <w:t>1 </w:t>
      </w:r>
      <w:r w:rsidR="00CA0349" w:rsidRPr="007E67F1">
        <w:t>r.</w:t>
      </w:r>
      <w:r w:rsidR="00685BEB" w:rsidRPr="007E67F1">
        <w:t xml:space="preserve"> o </w:t>
      </w:r>
      <w:r w:rsidR="00CA0349" w:rsidRPr="007E67F1">
        <w:t>refundacji leków, środków medycznych specjalnego przeznaczenia żywieniowego oraz wyrobów medycznych (</w:t>
      </w:r>
      <w:r w:rsidR="00034831" w:rsidRPr="007E67F1">
        <w:t>Dz. U.</w:t>
      </w:r>
      <w:r w:rsidR="00685BEB" w:rsidRPr="007E67F1">
        <w:t xml:space="preserve"> z </w:t>
      </w:r>
      <w:r w:rsidR="0028742E" w:rsidRPr="007E67F1">
        <w:t>202</w:t>
      </w:r>
      <w:r w:rsidR="00685BEB" w:rsidRPr="007E67F1">
        <w:t>2 </w:t>
      </w:r>
      <w:r w:rsidR="0028742E" w:rsidRPr="007E67F1">
        <w:t>r.</w:t>
      </w:r>
      <w:r w:rsidR="00034831" w:rsidRPr="007E67F1">
        <w:t xml:space="preserve"> poz. </w:t>
      </w:r>
      <w:r w:rsidR="0028742E" w:rsidRPr="007E67F1">
        <w:t>463</w:t>
      </w:r>
      <w:r w:rsidR="00CA0349" w:rsidRPr="007E67F1">
        <w:t>)</w:t>
      </w:r>
      <w:r w:rsidR="00034831" w:rsidRPr="007E67F1">
        <w:t xml:space="preserve"> w art. </w:t>
      </w:r>
      <w:r w:rsidR="00CA0349" w:rsidRPr="007E67F1">
        <w:t>45a</w:t>
      </w:r>
      <w:r w:rsidR="00034831" w:rsidRPr="007E67F1">
        <w:t xml:space="preserve"> w pkt </w:t>
      </w:r>
      <w:r w:rsidR="00685BEB" w:rsidRPr="007E67F1">
        <w:t>4</w:t>
      </w:r>
      <w:r w:rsidR="00D93BD5" w:rsidRPr="007E67F1">
        <w:t>:</w:t>
      </w:r>
    </w:p>
    <w:p w14:paraId="4193EBEA" w14:textId="77777777" w:rsidR="00CA0349" w:rsidRPr="007E67F1" w:rsidRDefault="00CA0349" w:rsidP="00F31A38">
      <w:pPr>
        <w:pStyle w:val="PKTpunkt"/>
      </w:pPr>
      <w:r w:rsidRPr="007E67F1">
        <w:t>1)</w:t>
      </w:r>
      <w:r w:rsidRPr="007E67F1">
        <w:tab/>
      </w:r>
      <w:r w:rsidR="00D93BD5" w:rsidRPr="007E67F1">
        <w:t>w</w:t>
      </w:r>
      <w:r w:rsidR="00034831" w:rsidRPr="007E67F1">
        <w:t xml:space="preserve"> lit. </w:t>
      </w:r>
      <w:r w:rsidRPr="007E67F1">
        <w:t>b tiret piąte otrzymuje brzmienie:</w:t>
      </w:r>
    </w:p>
    <w:p w14:paraId="62CE44D3" w14:textId="77777777" w:rsidR="00CA0349" w:rsidRPr="007E67F1" w:rsidRDefault="00B43A5D" w:rsidP="00F31A38">
      <w:pPr>
        <w:pStyle w:val="ZTIRzmtirartykuempunktem"/>
      </w:pPr>
      <w:r w:rsidRPr="007E67F1">
        <w:t>„</w:t>
      </w:r>
      <w:r w:rsidR="00F802FB" w:rsidRPr="007E67F1">
        <w:t>–</w:t>
      </w:r>
      <w:r w:rsidR="00F802FB" w:rsidRPr="007E67F1">
        <w:tab/>
      </w:r>
      <w:r w:rsidR="00685BEB" w:rsidRPr="007E67F1">
        <w:t>6 </w:t>
      </w:r>
      <w:r w:rsidR="00CA0349" w:rsidRPr="007E67F1">
        <w:t>–</w:t>
      </w:r>
      <w:r w:rsidR="00685BEB" w:rsidRPr="007E67F1">
        <w:t xml:space="preserve"> w </w:t>
      </w:r>
      <w:r w:rsidR="00CA0349" w:rsidRPr="007E67F1">
        <w:t>przypadku osoby spoza Unii Europejskiej objętej ubezpieczeniem zdrowotnym</w:t>
      </w:r>
      <w:r w:rsidR="00685BEB" w:rsidRPr="007E67F1">
        <w:t xml:space="preserve"> w </w:t>
      </w:r>
      <w:r w:rsidR="00CA0349" w:rsidRPr="007E67F1">
        <w:t>Rzeczypospolitej Polskiej, nieposiadającej numeru PESEL, albo osoby innej niż ubezpieczony, posiadającej uprawnienia do bezpłatnych świadczeń opieki zdrowotnej zgodnie</w:t>
      </w:r>
      <w:r w:rsidR="00685BEB" w:rsidRPr="007E67F1">
        <w:t xml:space="preserve"> z </w:t>
      </w:r>
      <w:r w:rsidR="00CA0349" w:rsidRPr="007E67F1">
        <w:t>przepisami wymienionymi</w:t>
      </w:r>
      <w:r w:rsidR="00034831" w:rsidRPr="007E67F1">
        <w:t xml:space="preserve"> w art. </w:t>
      </w:r>
      <w:r w:rsidR="00CA0349" w:rsidRPr="007E67F1">
        <w:t>1</w:t>
      </w:r>
      <w:r w:rsidR="00685BEB" w:rsidRPr="007E67F1">
        <w:t>2 </w:t>
      </w:r>
      <w:r w:rsidR="00CA0349" w:rsidRPr="007E67F1">
        <w:t>ustawy</w:t>
      </w:r>
      <w:r w:rsidR="00685BEB" w:rsidRPr="007E67F1">
        <w:t xml:space="preserve"> o </w:t>
      </w:r>
      <w:r w:rsidR="00CA0349" w:rsidRPr="007E67F1">
        <w:t>świadczeniach, albo</w:t>
      </w:r>
      <w:r w:rsidRPr="007E67F1">
        <w:t>”</w:t>
      </w:r>
      <w:r w:rsidR="00CA0349" w:rsidRPr="007E67F1">
        <w:t>;</w:t>
      </w:r>
    </w:p>
    <w:p w14:paraId="1E33442C" w14:textId="77777777" w:rsidR="00CA0349" w:rsidRPr="007E67F1" w:rsidRDefault="00CA0349" w:rsidP="00F31A38">
      <w:pPr>
        <w:pStyle w:val="PKTpunkt"/>
      </w:pPr>
      <w:r w:rsidRPr="007E67F1">
        <w:t>2)</w:t>
      </w:r>
      <w:r w:rsidRPr="007E67F1">
        <w:tab/>
      </w:r>
      <w:r w:rsidR="00D93BD5" w:rsidRPr="007E67F1">
        <w:t>w</w:t>
      </w:r>
      <w:r w:rsidR="00034831" w:rsidRPr="007E67F1">
        <w:t xml:space="preserve"> lit. </w:t>
      </w:r>
      <w:r w:rsidRPr="007E67F1">
        <w:t xml:space="preserve">c tiret piąte otrzymuje brzmienie: </w:t>
      </w:r>
    </w:p>
    <w:p w14:paraId="2FCB0694" w14:textId="6D208FC7" w:rsidR="00CA0349" w:rsidRPr="007E67F1" w:rsidRDefault="00B43A5D" w:rsidP="00F31A38">
      <w:pPr>
        <w:pStyle w:val="ZTIRzmtirartykuempunktem"/>
      </w:pPr>
      <w:r w:rsidRPr="007E67F1">
        <w:t>„</w:t>
      </w:r>
      <w:r w:rsidR="00F802FB" w:rsidRPr="007E67F1">
        <w:t>–</w:t>
      </w:r>
      <w:r w:rsidR="00F802FB" w:rsidRPr="007E67F1">
        <w:tab/>
      </w:r>
      <w:r w:rsidR="00685BEB" w:rsidRPr="007E67F1">
        <w:t>6 </w:t>
      </w:r>
      <w:r w:rsidR="00CA0349" w:rsidRPr="007E67F1">
        <w:t xml:space="preserve">– dla numeru paszportu lub innego dokumentu ze zdjęciem potwierdzającego tożsamość </w:t>
      </w:r>
      <w:r w:rsidR="0028742E" w:rsidRPr="007E67F1">
        <w:t>–</w:t>
      </w:r>
      <w:r w:rsidR="00685BEB" w:rsidRPr="007E67F1">
        <w:t xml:space="preserve"> w </w:t>
      </w:r>
      <w:r w:rsidR="00CA0349" w:rsidRPr="007E67F1">
        <w:t>przypadku cudzoziemca objętego ubezpieczeniem zdrowotnym</w:t>
      </w:r>
      <w:r w:rsidR="00685BEB" w:rsidRPr="007E67F1">
        <w:t xml:space="preserve"> w </w:t>
      </w:r>
      <w:r w:rsidR="00CA0349" w:rsidRPr="007E67F1">
        <w:t>Rzeczypospolitej Polskiej</w:t>
      </w:r>
      <w:r w:rsidR="000E63E7">
        <w:t>,</w:t>
      </w:r>
      <w:r w:rsidR="00CA0349" w:rsidRPr="007E67F1">
        <w:t xml:space="preserve"> nieposiadającego numeru PESEL, albo osoby innej niż ubezpieczony, posiadającej uprawnienia do bezpłatnych świadczeń opieki zdrowotnej zgodnie</w:t>
      </w:r>
      <w:r w:rsidR="00685BEB" w:rsidRPr="007E67F1">
        <w:t xml:space="preserve"> z </w:t>
      </w:r>
      <w:r w:rsidR="00CA0349" w:rsidRPr="007E67F1">
        <w:t>przepisami wymienionymi</w:t>
      </w:r>
      <w:r w:rsidR="00034831" w:rsidRPr="007E67F1">
        <w:t xml:space="preserve"> w art. </w:t>
      </w:r>
      <w:r w:rsidR="00CA0349" w:rsidRPr="007E67F1">
        <w:t>1</w:t>
      </w:r>
      <w:r w:rsidR="00685BEB" w:rsidRPr="007E67F1">
        <w:t>2 </w:t>
      </w:r>
      <w:r w:rsidR="00CA0349" w:rsidRPr="007E67F1">
        <w:t>ustawy</w:t>
      </w:r>
      <w:r w:rsidR="00685BEB" w:rsidRPr="007E67F1">
        <w:t xml:space="preserve"> o </w:t>
      </w:r>
      <w:r w:rsidR="00CA0349" w:rsidRPr="007E67F1">
        <w:t>świadczeniach, albo</w:t>
      </w:r>
      <w:r w:rsidRPr="007E67F1">
        <w:t>”</w:t>
      </w:r>
      <w:r w:rsidR="00CA0349" w:rsidRPr="007E67F1">
        <w:t>.</w:t>
      </w:r>
    </w:p>
    <w:p w14:paraId="1AC83741" w14:textId="77777777" w:rsidR="00665CD8" w:rsidRPr="007E67F1" w:rsidRDefault="002A4A06" w:rsidP="00F31A38">
      <w:pPr>
        <w:pStyle w:val="ARTartustawynprozporzdzenia"/>
      </w:pPr>
      <w:r>
        <w:rPr>
          <w:rStyle w:val="Ppogrubienie"/>
        </w:rPr>
        <w:t>Art. 76</w:t>
      </w:r>
      <w:r w:rsidR="00665CD8" w:rsidRPr="007E67F1">
        <w:rPr>
          <w:rStyle w:val="Ppogrubienie"/>
        </w:rPr>
        <w:t>.</w:t>
      </w:r>
      <w:r w:rsidR="00685BEB" w:rsidRPr="007E67F1">
        <w:t> W </w:t>
      </w:r>
      <w:r w:rsidR="00665CD8" w:rsidRPr="007E67F1">
        <w:t>ustawie</w:t>
      </w:r>
      <w:r w:rsidR="00685BEB" w:rsidRPr="007E67F1">
        <w:t xml:space="preserve"> z </w:t>
      </w:r>
      <w:r w:rsidR="00665CD8" w:rsidRPr="007E67F1">
        <w:t>dnia 1</w:t>
      </w:r>
      <w:r w:rsidR="00685BEB" w:rsidRPr="007E67F1">
        <w:t>5 </w:t>
      </w:r>
      <w:r w:rsidR="00665CD8" w:rsidRPr="007E67F1">
        <w:t>lipca 201</w:t>
      </w:r>
      <w:r w:rsidR="00685BEB" w:rsidRPr="007E67F1">
        <w:t>1 </w:t>
      </w:r>
      <w:r w:rsidR="00665CD8" w:rsidRPr="007E67F1">
        <w:t>r.</w:t>
      </w:r>
      <w:r w:rsidR="00685BEB" w:rsidRPr="007E67F1">
        <w:t xml:space="preserve"> o </w:t>
      </w:r>
      <w:r w:rsidR="00665CD8" w:rsidRPr="007E67F1">
        <w:t>zawodach pielęgniarki</w:t>
      </w:r>
      <w:r w:rsidR="00685BEB" w:rsidRPr="007E67F1">
        <w:t xml:space="preserve"> i </w:t>
      </w:r>
      <w:r w:rsidR="00665CD8" w:rsidRPr="007E67F1">
        <w:t>położnej (</w:t>
      </w:r>
      <w:r w:rsidR="00034831" w:rsidRPr="007E67F1">
        <w:t>Dz. U.</w:t>
      </w:r>
      <w:r w:rsidR="00685BEB" w:rsidRPr="007E67F1">
        <w:t xml:space="preserve"> z </w:t>
      </w:r>
      <w:r w:rsidR="00665CD8" w:rsidRPr="007E67F1">
        <w:t>202</w:t>
      </w:r>
      <w:r w:rsidR="00685BEB" w:rsidRPr="007E67F1">
        <w:t>1 </w:t>
      </w:r>
      <w:r w:rsidR="00665CD8" w:rsidRPr="007E67F1">
        <w:t>r.</w:t>
      </w:r>
      <w:r w:rsidR="00034831" w:rsidRPr="007E67F1">
        <w:t xml:space="preserve"> poz. </w:t>
      </w:r>
      <w:r w:rsidR="00665CD8" w:rsidRPr="007E67F1">
        <w:t>47</w:t>
      </w:r>
      <w:r w:rsidR="00034831" w:rsidRPr="007E67F1">
        <w:t>9 i </w:t>
      </w:r>
      <w:r w:rsidR="00665CD8" w:rsidRPr="007E67F1">
        <w:t>1559)</w:t>
      </w:r>
      <w:r w:rsidR="00034831" w:rsidRPr="007E67F1">
        <w:t xml:space="preserve"> w art. </w:t>
      </w:r>
      <w:r w:rsidR="00665CD8" w:rsidRPr="007E67F1">
        <w:t>35a:</w:t>
      </w:r>
    </w:p>
    <w:p w14:paraId="0DFC8A23" w14:textId="77777777" w:rsidR="00665CD8" w:rsidRPr="007E67F1" w:rsidRDefault="00665CD8" w:rsidP="00F31A38">
      <w:pPr>
        <w:pStyle w:val="PKTpunkt"/>
      </w:pPr>
      <w:r w:rsidRPr="007E67F1">
        <w:t>1)</w:t>
      </w:r>
      <w:r w:rsidRPr="007E67F1">
        <w:tab/>
        <w:t>w</w:t>
      </w:r>
      <w:r w:rsidR="00034831" w:rsidRPr="007E67F1">
        <w:t xml:space="preserve"> ust. </w:t>
      </w:r>
      <w:r w:rsidRPr="007E67F1">
        <w:t>1</w:t>
      </w:r>
      <w:r w:rsidR="00034831" w:rsidRPr="007E67F1">
        <w:t>0 w pkt </w:t>
      </w:r>
      <w:r w:rsidR="00685BEB" w:rsidRPr="007E67F1">
        <w:t>3 </w:t>
      </w:r>
      <w:r w:rsidRPr="007E67F1">
        <w:t>kropkę zastępuje się średnikiem</w:t>
      </w:r>
      <w:r w:rsidR="00685BEB" w:rsidRPr="007E67F1">
        <w:t xml:space="preserve"> i </w:t>
      </w:r>
      <w:r w:rsidRPr="007E67F1">
        <w:t>dodaje się</w:t>
      </w:r>
      <w:r w:rsidR="00034831" w:rsidRPr="007E67F1">
        <w:t xml:space="preserve"> pkt 4 w </w:t>
      </w:r>
      <w:r w:rsidRPr="007E67F1">
        <w:t>brzmieniu:</w:t>
      </w:r>
    </w:p>
    <w:p w14:paraId="2C4C2C2B" w14:textId="77777777" w:rsidR="00665CD8" w:rsidRPr="007E67F1" w:rsidRDefault="00B43A5D" w:rsidP="00F31A38">
      <w:pPr>
        <w:pStyle w:val="ZPKTzmpktartykuempunktem"/>
      </w:pPr>
      <w:r w:rsidRPr="007E67F1">
        <w:t>„</w:t>
      </w:r>
      <w:r w:rsidR="00665CD8" w:rsidRPr="007E67F1">
        <w:t>4)</w:t>
      </w:r>
      <w:r w:rsidR="00665CD8" w:rsidRPr="007E67F1">
        <w:tab/>
      </w:r>
      <w:r w:rsidR="00D93BD5" w:rsidRPr="007E67F1">
        <w:t xml:space="preserve">pielęgniarka albo położna </w:t>
      </w:r>
      <w:r w:rsidR="00665CD8" w:rsidRPr="007E67F1">
        <w:t>udziela świadczeń zdrowotnych</w:t>
      </w:r>
      <w:r w:rsidR="00685BEB" w:rsidRPr="007E67F1">
        <w:t xml:space="preserve"> w </w:t>
      </w:r>
      <w:r w:rsidR="00665CD8" w:rsidRPr="007E67F1">
        <w:t>podmiotach leczniczych udzielających świadczeń osobom,</w:t>
      </w:r>
      <w:r w:rsidR="00685BEB" w:rsidRPr="007E67F1">
        <w:t xml:space="preserve"> </w:t>
      </w:r>
      <w:r w:rsidR="00A218F1" w:rsidRPr="007E67F1">
        <w:t>których pobyt na terytorium Rzeczypospolitej Polskiej jest uznawany za legalny na podstawie</w:t>
      </w:r>
      <w:r w:rsidR="00A218F1" w:rsidRPr="007E67F1" w:rsidDel="00A218F1">
        <w:t xml:space="preserve"> </w:t>
      </w:r>
      <w:r w:rsidR="00034831" w:rsidRPr="007E67F1">
        <w:t>w art. 2 ust. </w:t>
      </w:r>
      <w:r w:rsidR="00685BEB" w:rsidRPr="007E67F1">
        <w:t>1 </w:t>
      </w:r>
      <w:r w:rsidR="00665CD8" w:rsidRPr="007E67F1">
        <w:t>ustawy</w:t>
      </w:r>
      <w:r w:rsidR="00685BEB" w:rsidRPr="007E67F1">
        <w:t xml:space="preserve"> z </w:t>
      </w:r>
      <w:r w:rsidR="00665CD8" w:rsidRPr="007E67F1">
        <w:t>dnia …</w:t>
      </w:r>
      <w:r w:rsidR="00792C06" w:rsidRPr="007E67F1">
        <w:t xml:space="preserve"> o </w:t>
      </w:r>
      <w:r w:rsidR="00500A8E" w:rsidRPr="007E67F1">
        <w:t>pomocy obywatelom Ukrainy</w:t>
      </w:r>
      <w:r w:rsidR="00792C06" w:rsidRPr="007E67F1">
        <w:t xml:space="preserve"> w </w:t>
      </w:r>
      <w:r w:rsidR="00500A8E" w:rsidRPr="007E67F1">
        <w:t>związku</w:t>
      </w:r>
      <w:r w:rsidR="00792C06" w:rsidRPr="007E67F1">
        <w:t xml:space="preserve"> z </w:t>
      </w:r>
      <w:r w:rsidR="00500A8E" w:rsidRPr="007E67F1">
        <w:t>konfliktem zbrojnym na terytorium tego państwa</w:t>
      </w:r>
      <w:r w:rsidR="00665CD8" w:rsidRPr="007E67F1">
        <w:t xml:space="preserve"> (</w:t>
      </w:r>
      <w:r w:rsidR="00034831" w:rsidRPr="007E67F1">
        <w:t>Dz. U. poz. </w:t>
      </w:r>
      <w:r w:rsidR="00665CD8" w:rsidRPr="007E67F1">
        <w:t>…).</w:t>
      </w:r>
      <w:r w:rsidRPr="007E67F1">
        <w:t>”</w:t>
      </w:r>
      <w:r w:rsidR="00665CD8" w:rsidRPr="007E67F1">
        <w:t>;</w:t>
      </w:r>
    </w:p>
    <w:p w14:paraId="01474418" w14:textId="77777777" w:rsidR="00665CD8" w:rsidRPr="007E67F1" w:rsidRDefault="00665CD8" w:rsidP="00F31A38">
      <w:pPr>
        <w:pStyle w:val="PKTpunkt"/>
      </w:pPr>
      <w:r w:rsidRPr="007E67F1">
        <w:t>2)</w:t>
      </w:r>
      <w:r w:rsidRPr="007E67F1">
        <w:tab/>
        <w:t>po</w:t>
      </w:r>
      <w:r w:rsidR="00034831" w:rsidRPr="007E67F1">
        <w:t xml:space="preserve"> ust. </w:t>
      </w:r>
      <w:r w:rsidRPr="007E67F1">
        <w:t>2</w:t>
      </w:r>
      <w:r w:rsidR="00685BEB" w:rsidRPr="007E67F1">
        <w:t>1 </w:t>
      </w:r>
      <w:r w:rsidRPr="007E67F1">
        <w:t>dodaje się</w:t>
      </w:r>
      <w:r w:rsidR="00034831" w:rsidRPr="007E67F1">
        <w:t xml:space="preserve"> ust. </w:t>
      </w:r>
      <w:r w:rsidRPr="007E67F1">
        <w:t>21a</w:t>
      </w:r>
      <w:r w:rsidR="00685BEB" w:rsidRPr="007E67F1">
        <w:t xml:space="preserve"> w </w:t>
      </w:r>
      <w:r w:rsidRPr="007E67F1">
        <w:t>brzmieniu:</w:t>
      </w:r>
    </w:p>
    <w:p w14:paraId="260BF15C" w14:textId="77777777" w:rsidR="00665CD8" w:rsidRPr="007E67F1" w:rsidRDefault="00B43A5D" w:rsidP="00F31A38">
      <w:pPr>
        <w:pStyle w:val="ZUSTzmustartykuempunktem"/>
      </w:pPr>
      <w:r w:rsidRPr="007E67F1">
        <w:t>„</w:t>
      </w:r>
      <w:r w:rsidR="00665CD8" w:rsidRPr="007E67F1">
        <w:t>21a. Pielęgniarka albo położna, posiadająca warunkowe prawo wykonywania zawodu,</w:t>
      </w:r>
      <w:r w:rsidR="00685BEB" w:rsidRPr="007E67F1">
        <w:t xml:space="preserve"> o </w:t>
      </w:r>
      <w:r w:rsidR="00665CD8" w:rsidRPr="007E67F1">
        <w:t>którym mowa</w:t>
      </w:r>
      <w:r w:rsidR="00034831" w:rsidRPr="007E67F1">
        <w:t xml:space="preserve"> w ust. </w:t>
      </w:r>
      <w:r w:rsidR="00665CD8" w:rsidRPr="007E67F1">
        <w:t>18, może</w:t>
      </w:r>
      <w:r w:rsidR="00685BEB" w:rsidRPr="007E67F1">
        <w:t xml:space="preserve"> w </w:t>
      </w:r>
      <w:r w:rsidR="00665CD8" w:rsidRPr="007E67F1">
        <w:t>ramach wykonywania zawodu pielęgniarki lub położnej udzielać świadczeń zdrowotnych</w:t>
      </w:r>
      <w:r w:rsidR="00685BEB" w:rsidRPr="007E67F1">
        <w:t xml:space="preserve"> w </w:t>
      </w:r>
      <w:r w:rsidR="00665CD8" w:rsidRPr="007E67F1">
        <w:t>podmiotach leczniczych udzielających świadczeń osobom,</w:t>
      </w:r>
      <w:r w:rsidR="00685BEB" w:rsidRPr="007E67F1">
        <w:t xml:space="preserve"> </w:t>
      </w:r>
      <w:r w:rsidR="00A218F1" w:rsidRPr="007E67F1">
        <w:t>których pobyt na terytorium Rzeczypospolitej Polskiej jest uznawany za legalny na podstawie</w:t>
      </w:r>
      <w:r w:rsidR="00A218F1" w:rsidRPr="007E67F1" w:rsidDel="00A218F1">
        <w:t xml:space="preserve"> </w:t>
      </w:r>
      <w:r w:rsidR="00034831" w:rsidRPr="007E67F1">
        <w:t>w art. 2 ust. </w:t>
      </w:r>
      <w:r w:rsidR="00685BEB" w:rsidRPr="007E67F1">
        <w:t>1 </w:t>
      </w:r>
      <w:r w:rsidR="00665CD8" w:rsidRPr="007E67F1">
        <w:t>ustawy</w:t>
      </w:r>
      <w:r w:rsidR="00685BEB" w:rsidRPr="007E67F1">
        <w:t xml:space="preserve"> z </w:t>
      </w:r>
      <w:r w:rsidR="00665CD8" w:rsidRPr="007E67F1">
        <w:t>dnia …</w:t>
      </w:r>
      <w:r w:rsidR="00792C06" w:rsidRPr="007E67F1">
        <w:t xml:space="preserve"> o </w:t>
      </w:r>
      <w:r w:rsidR="00500A8E" w:rsidRPr="007E67F1">
        <w:t>pomocy obywatelom Ukrainy</w:t>
      </w:r>
      <w:r w:rsidR="00792C06" w:rsidRPr="007E67F1">
        <w:t xml:space="preserve"> w </w:t>
      </w:r>
      <w:r w:rsidR="00500A8E" w:rsidRPr="007E67F1">
        <w:t>związku</w:t>
      </w:r>
      <w:r w:rsidR="00792C06" w:rsidRPr="007E67F1">
        <w:t xml:space="preserve"> z </w:t>
      </w:r>
      <w:r w:rsidR="00500A8E" w:rsidRPr="007E67F1">
        <w:t>konfliktem zbrojnym na terytorium tego państwa</w:t>
      </w:r>
      <w:r w:rsidR="00665CD8" w:rsidRPr="007E67F1">
        <w:t>. Wykonywanie zawodu</w:t>
      </w:r>
      <w:r w:rsidR="00685BEB" w:rsidRPr="007E67F1">
        <w:t xml:space="preserve"> w </w:t>
      </w:r>
      <w:r w:rsidR="00665CD8" w:rsidRPr="007E67F1">
        <w:t>podmiotach leczniczych udzielających świadczeń ofiarom konfliktu zbrojnego na Ukrainie nie wymaga zgody,</w:t>
      </w:r>
      <w:r w:rsidR="00685BEB" w:rsidRPr="007E67F1">
        <w:t xml:space="preserve"> o </w:t>
      </w:r>
      <w:r w:rsidR="00665CD8" w:rsidRPr="007E67F1">
        <w:t>której mowa</w:t>
      </w:r>
      <w:r w:rsidR="00034831" w:rsidRPr="007E67F1">
        <w:t xml:space="preserve"> w ust. </w:t>
      </w:r>
      <w:r w:rsidR="00665CD8" w:rsidRPr="007E67F1">
        <w:t>21.</w:t>
      </w:r>
      <w:r w:rsidRPr="007E67F1">
        <w:t>”</w:t>
      </w:r>
      <w:r w:rsidR="00665CD8" w:rsidRPr="007E67F1">
        <w:t>.</w:t>
      </w:r>
    </w:p>
    <w:p w14:paraId="33372972" w14:textId="77777777" w:rsidR="00AA4B42" w:rsidRPr="007E67F1" w:rsidRDefault="00AA4B42" w:rsidP="00665CD8">
      <w:pPr>
        <w:pStyle w:val="ARTartustawynprozporzdzenia"/>
      </w:pPr>
      <w:r w:rsidRPr="007E67F1">
        <w:rPr>
          <w:rStyle w:val="Ppogrubienie"/>
        </w:rPr>
        <w:t>Art.</w:t>
      </w:r>
      <w:r w:rsidR="00F959AA" w:rsidRPr="007E67F1">
        <w:rPr>
          <w:rStyle w:val="Ppogrubienie"/>
        </w:rPr>
        <w:t> </w:t>
      </w:r>
      <w:r w:rsidR="002A4A06">
        <w:rPr>
          <w:rStyle w:val="Ppogrubienie"/>
        </w:rPr>
        <w:t>77</w:t>
      </w:r>
      <w:r w:rsidRPr="007E67F1">
        <w:rPr>
          <w:rStyle w:val="Ppogrubienie"/>
        </w:rPr>
        <w:t>.</w:t>
      </w:r>
      <w:r w:rsidR="00A54E2B" w:rsidRPr="007E67F1">
        <w:t> W </w:t>
      </w:r>
      <w:r w:rsidRPr="007E67F1">
        <w:t>ustawie</w:t>
      </w:r>
      <w:r w:rsidR="00A54E2B" w:rsidRPr="007E67F1">
        <w:t xml:space="preserve"> z </w:t>
      </w:r>
      <w:r w:rsidRPr="007E67F1">
        <w:t>dnia 1</w:t>
      </w:r>
      <w:r w:rsidR="00A54E2B" w:rsidRPr="007E67F1">
        <w:t>2 </w:t>
      </w:r>
      <w:r w:rsidRPr="007E67F1">
        <w:t>grudnia 201</w:t>
      </w:r>
      <w:r w:rsidR="00A54E2B" w:rsidRPr="007E67F1">
        <w:t>3 </w:t>
      </w:r>
      <w:r w:rsidRPr="007E67F1">
        <w:t>r.</w:t>
      </w:r>
      <w:r w:rsidR="00A54E2B" w:rsidRPr="007E67F1">
        <w:t xml:space="preserve"> o </w:t>
      </w:r>
      <w:r w:rsidRPr="007E67F1">
        <w:t>cudzoziemcach (</w:t>
      </w:r>
      <w:r w:rsidR="00034831" w:rsidRPr="007E67F1">
        <w:t>Dz. U.</w:t>
      </w:r>
      <w:r w:rsidR="00A54E2B" w:rsidRPr="007E67F1">
        <w:t xml:space="preserve"> z </w:t>
      </w:r>
      <w:r w:rsidRPr="007E67F1">
        <w:t>202</w:t>
      </w:r>
      <w:r w:rsidR="00A54E2B" w:rsidRPr="007E67F1">
        <w:t>1 </w:t>
      </w:r>
      <w:r w:rsidRPr="007E67F1">
        <w:t>r.</w:t>
      </w:r>
      <w:r w:rsidR="00034831" w:rsidRPr="007E67F1">
        <w:t xml:space="preserve"> poz. </w:t>
      </w:r>
      <w:r w:rsidRPr="007E67F1">
        <w:t>235</w:t>
      </w:r>
      <w:r w:rsidR="00034831" w:rsidRPr="007E67F1">
        <w:t>4 oraz</w:t>
      </w:r>
      <w:r w:rsidR="00A54E2B" w:rsidRPr="007E67F1">
        <w:t xml:space="preserve"> z </w:t>
      </w:r>
      <w:r w:rsidRPr="007E67F1">
        <w:t>202</w:t>
      </w:r>
      <w:r w:rsidR="00A54E2B" w:rsidRPr="007E67F1">
        <w:t>2 </w:t>
      </w:r>
      <w:r w:rsidRPr="007E67F1">
        <w:t>r.</w:t>
      </w:r>
      <w:r w:rsidR="00034831" w:rsidRPr="007E67F1">
        <w:t xml:space="preserve"> poz. </w:t>
      </w:r>
      <w:r w:rsidRPr="007E67F1">
        <w:t>91) wprowadza się następujące zmiany:</w:t>
      </w:r>
    </w:p>
    <w:p w14:paraId="663DC348" w14:textId="77777777" w:rsidR="00AA4B42" w:rsidRPr="007E67F1" w:rsidRDefault="007B6ED1" w:rsidP="00715BD3">
      <w:pPr>
        <w:pStyle w:val="PKTpunkt"/>
      </w:pPr>
      <w:r w:rsidRPr="007E67F1">
        <w:t>1)</w:t>
      </w:r>
      <w:r w:rsidRPr="007E67F1">
        <w:tab/>
      </w:r>
      <w:r w:rsidR="00AA4B42" w:rsidRPr="007E67F1">
        <w:t>w</w:t>
      </w:r>
      <w:r w:rsidR="00034831" w:rsidRPr="007E67F1">
        <w:t xml:space="preserve"> art. </w:t>
      </w:r>
      <w:r w:rsidR="00AA4B42" w:rsidRPr="007E67F1">
        <w:t>44</w:t>
      </w:r>
      <w:r w:rsidR="00034831" w:rsidRPr="007E67F1">
        <w:t>9 w ust. 2 w pkt </w:t>
      </w:r>
      <w:r w:rsidR="00AA4B42" w:rsidRPr="007E67F1">
        <w:t>1</w:t>
      </w:r>
      <w:r w:rsidR="00A54E2B" w:rsidRPr="007E67F1">
        <w:t>8 </w:t>
      </w:r>
      <w:r w:rsidR="00342C29" w:rsidRPr="007E67F1">
        <w:t>kropkę zastępuje się średnikiem</w:t>
      </w:r>
      <w:r w:rsidR="00A54E2B" w:rsidRPr="007E67F1">
        <w:t xml:space="preserve"> i </w:t>
      </w:r>
      <w:r w:rsidR="00AA4B42" w:rsidRPr="007E67F1">
        <w:t>dodaje się</w:t>
      </w:r>
      <w:r w:rsidR="00034831" w:rsidRPr="007E67F1">
        <w:t xml:space="preserve"> pkt </w:t>
      </w:r>
      <w:r w:rsidR="00AA4B42" w:rsidRPr="007E67F1">
        <w:t>1</w:t>
      </w:r>
      <w:r w:rsidR="00034831" w:rsidRPr="007E67F1">
        <w:t>9 w </w:t>
      </w:r>
      <w:r w:rsidR="00AA4B42" w:rsidRPr="007E67F1">
        <w:t>brzmieniu:</w:t>
      </w:r>
    </w:p>
    <w:p w14:paraId="6A798093" w14:textId="13541F88" w:rsidR="00AA4B42" w:rsidRPr="007E67F1" w:rsidRDefault="00B43A5D" w:rsidP="00715BD3">
      <w:pPr>
        <w:pStyle w:val="ZPKTzmpktartykuempunktem"/>
      </w:pPr>
      <w:r w:rsidRPr="007E67F1">
        <w:t>„</w:t>
      </w:r>
      <w:r w:rsidR="004A2678" w:rsidRPr="007E67F1">
        <w:t>19)</w:t>
      </w:r>
      <w:r w:rsidR="004A2678" w:rsidRPr="007E67F1">
        <w:tab/>
      </w:r>
      <w:r w:rsidR="00AA4B42" w:rsidRPr="007E67F1">
        <w:t>rejestr</w:t>
      </w:r>
      <w:r w:rsidR="00D93BD5" w:rsidRPr="007E67F1">
        <w:t>u</w:t>
      </w:r>
      <w:r w:rsidR="00AA4B42" w:rsidRPr="007E67F1">
        <w:t>,</w:t>
      </w:r>
      <w:r w:rsidR="00A54E2B" w:rsidRPr="007E67F1">
        <w:t xml:space="preserve"> o </w:t>
      </w:r>
      <w:r w:rsidR="00AA4B42" w:rsidRPr="007E67F1">
        <w:t>którym mowa</w:t>
      </w:r>
      <w:r w:rsidR="00034831" w:rsidRPr="007E67F1">
        <w:t xml:space="preserve"> w art. 3 ust. </w:t>
      </w:r>
      <w:r w:rsidR="0067154E" w:rsidRPr="007E67F1">
        <w:t>3</w:t>
      </w:r>
      <w:r w:rsidR="00A54E2B" w:rsidRPr="007E67F1">
        <w:t> </w:t>
      </w:r>
      <w:r w:rsidR="00AA4B42" w:rsidRPr="007E67F1">
        <w:t>ustawy</w:t>
      </w:r>
      <w:r w:rsidR="00A54E2B" w:rsidRPr="007E67F1">
        <w:t xml:space="preserve"> z </w:t>
      </w:r>
      <w:r w:rsidR="004A2678" w:rsidRPr="007E67F1">
        <w:t>dnia …</w:t>
      </w:r>
      <w:r w:rsidR="007F65AD">
        <w:t xml:space="preserve"> </w:t>
      </w:r>
      <w:r w:rsidR="00792C06" w:rsidRPr="007E67F1">
        <w:t>o </w:t>
      </w:r>
      <w:r w:rsidR="00500A8E" w:rsidRPr="007E67F1">
        <w:t>pomocy obywatelom Ukrainy</w:t>
      </w:r>
      <w:r w:rsidR="00792C06" w:rsidRPr="007E67F1">
        <w:t xml:space="preserve"> w </w:t>
      </w:r>
      <w:r w:rsidR="00500A8E" w:rsidRPr="007E67F1">
        <w:t>związku</w:t>
      </w:r>
      <w:r w:rsidR="00792C06" w:rsidRPr="007E67F1">
        <w:t xml:space="preserve"> z </w:t>
      </w:r>
      <w:r w:rsidR="00500A8E" w:rsidRPr="007E67F1">
        <w:t>konfliktem zbrojnym na terytorium tego państwa</w:t>
      </w:r>
      <w:r w:rsidR="00AA4B42" w:rsidRPr="007E67F1">
        <w:t xml:space="preserve"> (</w:t>
      </w:r>
      <w:r w:rsidR="00034831" w:rsidRPr="007E67F1">
        <w:t>Dz. U. poz. </w:t>
      </w:r>
      <w:r w:rsidR="004A2678" w:rsidRPr="007E67F1">
        <w:t>…</w:t>
      </w:r>
      <w:r w:rsidR="00AA4B42" w:rsidRPr="007E67F1">
        <w:t>)</w:t>
      </w:r>
      <w:r w:rsidR="00342C29" w:rsidRPr="007E67F1">
        <w:t>.</w:t>
      </w:r>
      <w:r w:rsidRPr="007E67F1">
        <w:t>”</w:t>
      </w:r>
      <w:r w:rsidR="00342C29" w:rsidRPr="007E67F1">
        <w:t>;</w:t>
      </w:r>
    </w:p>
    <w:p w14:paraId="524680A3" w14:textId="77777777" w:rsidR="00AA4B42" w:rsidRPr="007E67F1" w:rsidRDefault="007B6ED1" w:rsidP="00715BD3">
      <w:pPr>
        <w:pStyle w:val="PKTpunkt"/>
      </w:pPr>
      <w:r w:rsidRPr="007E67F1">
        <w:t>2)</w:t>
      </w:r>
      <w:r w:rsidRPr="007E67F1">
        <w:tab/>
      </w:r>
      <w:r w:rsidR="00AA4B42" w:rsidRPr="007E67F1">
        <w:t>w</w:t>
      </w:r>
      <w:r w:rsidR="00034831" w:rsidRPr="007E67F1">
        <w:t xml:space="preserve"> art. </w:t>
      </w:r>
      <w:r w:rsidR="00AA4B42" w:rsidRPr="007E67F1">
        <w:t>450</w:t>
      </w:r>
      <w:r w:rsidR="00715BD3" w:rsidRPr="007E67F1">
        <w:t>:</w:t>
      </w:r>
    </w:p>
    <w:p w14:paraId="75C1C301" w14:textId="77777777" w:rsidR="00AA4B42" w:rsidRPr="007E67F1" w:rsidRDefault="007B6ED1" w:rsidP="00715BD3">
      <w:pPr>
        <w:pStyle w:val="LITlitera"/>
      </w:pPr>
      <w:r w:rsidRPr="007E67F1">
        <w:t>a)</w:t>
      </w:r>
      <w:r w:rsidRPr="007E67F1">
        <w:tab/>
      </w:r>
      <w:r w:rsidR="00AA4B42" w:rsidRPr="007E67F1">
        <w:t>w</w:t>
      </w:r>
      <w:r w:rsidR="00034831" w:rsidRPr="007E67F1">
        <w:t xml:space="preserve"> ust. </w:t>
      </w:r>
      <w:r w:rsidR="00A54E2B" w:rsidRPr="007E67F1">
        <w:t>1 </w:t>
      </w:r>
      <w:r w:rsidR="00AA4B42" w:rsidRPr="007E67F1">
        <w:t>wprowadzenie do wyliczenia otrzymuje brzmienie:</w:t>
      </w:r>
    </w:p>
    <w:p w14:paraId="2562FCBE" w14:textId="77777777" w:rsidR="00AA4B42" w:rsidRPr="007E67F1" w:rsidRDefault="00B43A5D" w:rsidP="00715BD3">
      <w:pPr>
        <w:pStyle w:val="ZUSTzmustartykuempunktem"/>
      </w:pPr>
      <w:r w:rsidRPr="007E67F1">
        <w:t>„</w:t>
      </w:r>
      <w:r w:rsidR="00AA4B42" w:rsidRPr="007E67F1">
        <w:t>Dane przetwarzane</w:t>
      </w:r>
      <w:r w:rsidR="00A54E2B" w:rsidRPr="007E67F1">
        <w:t xml:space="preserve"> w </w:t>
      </w:r>
      <w:r w:rsidR="00AA4B42" w:rsidRPr="007E67F1">
        <w:t>krajowym zbiorze rejestrów, ewidencji</w:t>
      </w:r>
      <w:r w:rsidR="00A54E2B" w:rsidRPr="007E67F1">
        <w:t xml:space="preserve"> i </w:t>
      </w:r>
      <w:r w:rsidR="00AA4B42" w:rsidRPr="007E67F1">
        <w:t>wykazu</w:t>
      </w:r>
      <w:r w:rsidR="00A54E2B" w:rsidRPr="007E67F1">
        <w:t xml:space="preserve"> w </w:t>
      </w:r>
      <w:r w:rsidR="00AA4B42" w:rsidRPr="007E67F1">
        <w:t>sprawach cudzoziemców,</w:t>
      </w:r>
      <w:r w:rsidR="00A54E2B" w:rsidRPr="007E67F1">
        <w:t xml:space="preserve"> o </w:t>
      </w:r>
      <w:r w:rsidR="00AA4B42" w:rsidRPr="007E67F1">
        <w:t>których mowa</w:t>
      </w:r>
      <w:r w:rsidR="00034831" w:rsidRPr="007E67F1">
        <w:t xml:space="preserve"> w art. </w:t>
      </w:r>
      <w:r w:rsidR="00AA4B42" w:rsidRPr="007E67F1">
        <w:t>44</w:t>
      </w:r>
      <w:r w:rsidR="00034831" w:rsidRPr="007E67F1">
        <w:t>9 ust. 2 pkt </w:t>
      </w:r>
      <w:r w:rsidR="00E74074" w:rsidRPr="007E67F1">
        <w:t>1</w:t>
      </w:r>
      <w:r w:rsidR="004C0970" w:rsidRPr="007E67F1">
        <w:t>–</w:t>
      </w:r>
      <w:r w:rsidR="00AA4B42" w:rsidRPr="007E67F1">
        <w:t>12, 16</w:t>
      </w:r>
      <w:r w:rsidR="00342C29" w:rsidRPr="007E67F1">
        <w:t>,</w:t>
      </w:r>
      <w:r w:rsidR="00AA4B42" w:rsidRPr="007E67F1">
        <w:t xml:space="preserve"> 1</w:t>
      </w:r>
      <w:r w:rsidR="00034831" w:rsidRPr="007E67F1">
        <w:t>7 i </w:t>
      </w:r>
      <w:r w:rsidR="00AA4B42" w:rsidRPr="007E67F1">
        <w:t>19</w:t>
      </w:r>
      <w:r w:rsidR="00342C29" w:rsidRPr="007E67F1">
        <w:t>,</w:t>
      </w:r>
      <w:r w:rsidR="00AA4B42" w:rsidRPr="007E67F1">
        <w:t xml:space="preserve"> udostępnia się następującym podmiotom,</w:t>
      </w:r>
      <w:r w:rsidR="00A54E2B" w:rsidRPr="007E67F1">
        <w:t xml:space="preserve"> w </w:t>
      </w:r>
      <w:r w:rsidR="00AA4B42" w:rsidRPr="007E67F1">
        <w:t>zakresie niezbędnym do realizacji ich ustawowych zadań</w:t>
      </w:r>
      <w:r w:rsidR="00342C29" w:rsidRPr="007E67F1">
        <w:t>:</w:t>
      </w:r>
      <w:r w:rsidRPr="007E67F1">
        <w:t>”</w:t>
      </w:r>
      <w:r w:rsidR="00342C29" w:rsidRPr="007E67F1">
        <w:t>,</w:t>
      </w:r>
    </w:p>
    <w:p w14:paraId="6186D6C5" w14:textId="77777777" w:rsidR="00AA4B42" w:rsidRPr="007E67F1" w:rsidRDefault="007B6ED1" w:rsidP="00715BD3">
      <w:pPr>
        <w:pStyle w:val="LITlitera"/>
      </w:pPr>
      <w:r w:rsidRPr="007E67F1">
        <w:t>b)</w:t>
      </w:r>
      <w:r w:rsidRPr="007E67F1">
        <w:tab/>
      </w:r>
      <w:r w:rsidR="00AA4B42" w:rsidRPr="007E67F1">
        <w:t>w</w:t>
      </w:r>
      <w:r w:rsidR="00034831" w:rsidRPr="007E67F1">
        <w:t xml:space="preserve"> ust. </w:t>
      </w:r>
      <w:r w:rsidR="00A54E2B" w:rsidRPr="007E67F1">
        <w:t>2 </w:t>
      </w:r>
      <w:r w:rsidR="00AA4B42" w:rsidRPr="007E67F1">
        <w:t>wprowadzenie do wyliczenia otrzymuje brzmienie:</w:t>
      </w:r>
    </w:p>
    <w:p w14:paraId="0CEA23ED" w14:textId="77777777" w:rsidR="004346D2" w:rsidRPr="007E67F1" w:rsidRDefault="00B43A5D" w:rsidP="00715BD3">
      <w:pPr>
        <w:pStyle w:val="ZUSTzmustartykuempunktem"/>
      </w:pPr>
      <w:r w:rsidRPr="007E67F1">
        <w:t>„</w:t>
      </w:r>
      <w:r w:rsidR="00AA4B42" w:rsidRPr="007E67F1">
        <w:t>Dane przetwarzane</w:t>
      </w:r>
      <w:r w:rsidR="00A54E2B" w:rsidRPr="007E67F1">
        <w:t xml:space="preserve"> w </w:t>
      </w:r>
      <w:r w:rsidR="00AA4B42" w:rsidRPr="007E67F1">
        <w:t>krajowym zbiorze rejestrów, ewidencji</w:t>
      </w:r>
      <w:r w:rsidR="00A54E2B" w:rsidRPr="007E67F1">
        <w:t xml:space="preserve"> i </w:t>
      </w:r>
      <w:r w:rsidR="00AA4B42" w:rsidRPr="007E67F1">
        <w:t>wykazu</w:t>
      </w:r>
      <w:r w:rsidR="00A54E2B" w:rsidRPr="007E67F1">
        <w:t xml:space="preserve"> w </w:t>
      </w:r>
      <w:r w:rsidR="00AA4B42" w:rsidRPr="007E67F1">
        <w:t>sprawach cudzoziemców,</w:t>
      </w:r>
      <w:r w:rsidR="00A54E2B" w:rsidRPr="007E67F1">
        <w:t xml:space="preserve"> o </w:t>
      </w:r>
      <w:r w:rsidR="00AA4B42" w:rsidRPr="007E67F1">
        <w:t>których mowa</w:t>
      </w:r>
      <w:r w:rsidR="00034831" w:rsidRPr="007E67F1">
        <w:t xml:space="preserve"> w art. </w:t>
      </w:r>
      <w:r w:rsidR="00AA4B42" w:rsidRPr="007E67F1">
        <w:t>44</w:t>
      </w:r>
      <w:r w:rsidR="00034831" w:rsidRPr="007E67F1">
        <w:t>9 ust. 2 pkt </w:t>
      </w:r>
      <w:r w:rsidR="00E74074" w:rsidRPr="007E67F1">
        <w:t>1</w:t>
      </w:r>
      <w:r w:rsidR="004C0970" w:rsidRPr="007E67F1">
        <w:t>–</w:t>
      </w:r>
      <w:r w:rsidR="00AA4B42" w:rsidRPr="007E67F1">
        <w:t>12, 1</w:t>
      </w:r>
      <w:r w:rsidR="00034831" w:rsidRPr="007E67F1">
        <w:t>6 i </w:t>
      </w:r>
      <w:r w:rsidR="00AA4B42" w:rsidRPr="007E67F1">
        <w:t>19, udostępnia się:</w:t>
      </w:r>
      <w:r w:rsidRPr="007E67F1">
        <w:t>”</w:t>
      </w:r>
      <w:r w:rsidR="004346D2" w:rsidRPr="007E67F1">
        <w:t>,</w:t>
      </w:r>
    </w:p>
    <w:p w14:paraId="0D710535" w14:textId="77777777" w:rsidR="004346D2" w:rsidRPr="007E67F1" w:rsidRDefault="002E3816" w:rsidP="004346D2">
      <w:pPr>
        <w:pStyle w:val="LITlitera"/>
      </w:pPr>
      <w:r w:rsidRPr="007E67F1">
        <w:t>c)</w:t>
      </w:r>
      <w:r w:rsidRPr="007E67F1">
        <w:tab/>
      </w:r>
      <w:r w:rsidR="004A2678" w:rsidRPr="007E67F1">
        <w:t>po</w:t>
      </w:r>
      <w:r w:rsidR="00034831" w:rsidRPr="007E67F1">
        <w:t xml:space="preserve"> ust. 2 </w:t>
      </w:r>
      <w:r w:rsidR="004346D2" w:rsidRPr="007E67F1">
        <w:t>dodaje się</w:t>
      </w:r>
      <w:r w:rsidR="00034831" w:rsidRPr="007E67F1">
        <w:t xml:space="preserve"> ust. </w:t>
      </w:r>
      <w:r w:rsidR="004346D2" w:rsidRPr="007E67F1">
        <w:t>2a</w:t>
      </w:r>
      <w:r w:rsidR="00034831" w:rsidRPr="007E67F1">
        <w:t xml:space="preserve"> w </w:t>
      </w:r>
      <w:r w:rsidR="004346D2" w:rsidRPr="007E67F1">
        <w:t>brzmieniu:</w:t>
      </w:r>
    </w:p>
    <w:p w14:paraId="43E16805" w14:textId="77777777" w:rsidR="00AA4B42" w:rsidRPr="007E67F1" w:rsidRDefault="004346D2" w:rsidP="004346D2">
      <w:pPr>
        <w:pStyle w:val="ZUSTzmustartykuempunktem"/>
      </w:pPr>
      <w:r w:rsidRPr="007E67F1">
        <w:t>„2a. Dane przetwarzane w krajowym zbiorze rejestrów, ewidencji i wykazu w sprawach cudzoziemców, o których mowa</w:t>
      </w:r>
      <w:r w:rsidR="00034831" w:rsidRPr="007E67F1">
        <w:t xml:space="preserve"> w art. </w:t>
      </w:r>
      <w:r w:rsidR="00DC79F2" w:rsidRPr="007E67F1">
        <w:t>44</w:t>
      </w:r>
      <w:r w:rsidR="00034831" w:rsidRPr="007E67F1">
        <w:t>9 ust. 2 pkt </w:t>
      </w:r>
      <w:r w:rsidRPr="007E67F1">
        <w:t>19, udostępnia się Narodowemu Funduszowi Zdrowia.”.</w:t>
      </w:r>
    </w:p>
    <w:p w14:paraId="39605046" w14:textId="77777777" w:rsidR="004169F9" w:rsidRPr="007E67F1" w:rsidRDefault="005E07E1" w:rsidP="00F959AA">
      <w:pPr>
        <w:pStyle w:val="ARTartustawynprozporzdzenia"/>
      </w:pPr>
      <w:r w:rsidRPr="007E67F1">
        <w:rPr>
          <w:rStyle w:val="Ppogrubienie"/>
        </w:rPr>
        <w:t>Art. </w:t>
      </w:r>
      <w:r w:rsidR="002A4A06">
        <w:rPr>
          <w:rStyle w:val="Ppogrubienie"/>
        </w:rPr>
        <w:t>78</w:t>
      </w:r>
      <w:r w:rsidR="009C07FB" w:rsidRPr="007E67F1">
        <w:rPr>
          <w:rStyle w:val="Ppogrubienie"/>
        </w:rPr>
        <w:t>.</w:t>
      </w:r>
      <w:r w:rsidR="004169F9" w:rsidRPr="007E67F1">
        <w:t> W ustawie z dnia 2</w:t>
      </w:r>
      <w:r w:rsidR="00A7502C" w:rsidRPr="007E67F1">
        <w:t>5 </w:t>
      </w:r>
      <w:r w:rsidR="004169F9" w:rsidRPr="007E67F1">
        <w:t>czerwca 201</w:t>
      </w:r>
      <w:r w:rsidR="00A7502C" w:rsidRPr="007E67F1">
        <w:t>5 </w:t>
      </w:r>
      <w:r w:rsidR="004169F9" w:rsidRPr="007E67F1">
        <w:t>r. – Prawo konsularne (</w:t>
      </w:r>
      <w:r w:rsidR="00034831" w:rsidRPr="007E67F1">
        <w:t>Dz. U.</w:t>
      </w:r>
      <w:r w:rsidR="00A7502C" w:rsidRPr="007E67F1">
        <w:t xml:space="preserve"> z </w:t>
      </w:r>
      <w:r w:rsidR="004169F9" w:rsidRPr="007E67F1">
        <w:t>202</w:t>
      </w:r>
      <w:r w:rsidR="00A7502C" w:rsidRPr="007E67F1">
        <w:t>1 </w:t>
      </w:r>
      <w:r w:rsidR="004169F9" w:rsidRPr="007E67F1">
        <w:t>r.</w:t>
      </w:r>
      <w:r w:rsidR="00034831" w:rsidRPr="007E67F1">
        <w:t xml:space="preserve"> poz. </w:t>
      </w:r>
      <w:r w:rsidR="004169F9" w:rsidRPr="007E67F1">
        <w:t>82</w:t>
      </w:r>
      <w:r w:rsidR="00034831" w:rsidRPr="007E67F1">
        <w:t>3 oraz</w:t>
      </w:r>
      <w:r w:rsidR="00A7502C" w:rsidRPr="007E67F1">
        <w:t xml:space="preserve"> z </w:t>
      </w:r>
      <w:r w:rsidR="004169F9" w:rsidRPr="007E67F1">
        <w:t>202</w:t>
      </w:r>
      <w:r w:rsidR="00A7502C" w:rsidRPr="007E67F1">
        <w:t>2 </w:t>
      </w:r>
      <w:r w:rsidR="004169F9" w:rsidRPr="007E67F1">
        <w:t>r.</w:t>
      </w:r>
      <w:r w:rsidR="00034831" w:rsidRPr="007E67F1">
        <w:t xml:space="preserve"> poz. </w:t>
      </w:r>
      <w:r w:rsidR="004169F9" w:rsidRPr="007E67F1">
        <w:t>350)</w:t>
      </w:r>
      <w:r w:rsidR="00034831" w:rsidRPr="007E67F1">
        <w:t xml:space="preserve"> w art. </w:t>
      </w:r>
      <w:r w:rsidR="004169F9" w:rsidRPr="007E67F1">
        <w:t>1</w:t>
      </w:r>
      <w:r w:rsidR="00034831" w:rsidRPr="007E67F1">
        <w:t>6 ust. </w:t>
      </w:r>
      <w:r w:rsidR="004169F9" w:rsidRPr="007E67F1">
        <w:t>3 otrzymuje brzmienie:</w:t>
      </w:r>
    </w:p>
    <w:p w14:paraId="3EF459B5" w14:textId="77777777" w:rsidR="004169F9" w:rsidRPr="007E67F1" w:rsidRDefault="00B43A5D" w:rsidP="003C7AC4">
      <w:pPr>
        <w:pStyle w:val="ZUSTzmustartykuempunktem"/>
      </w:pPr>
      <w:r w:rsidRPr="007E67F1">
        <w:t>„</w:t>
      </w:r>
      <w:r w:rsidR="004169F9" w:rsidRPr="007E67F1">
        <w:t>3.</w:t>
      </w:r>
      <w:r w:rsidR="00A7502C" w:rsidRPr="007E67F1">
        <w:t xml:space="preserve"> W </w:t>
      </w:r>
      <w:r w:rsidR="004169F9" w:rsidRPr="007E67F1">
        <w:t>uzasadnionych przypadkach, za zgodą ministra właściwego do spraw zagranicznych, konsul może na piśmie upoważnić na czas określony do wykonywania określonych czynności:</w:t>
      </w:r>
    </w:p>
    <w:p w14:paraId="3F224B26" w14:textId="77777777" w:rsidR="004169F9" w:rsidRPr="007E67F1" w:rsidRDefault="00B90E1F" w:rsidP="003C7AC4">
      <w:pPr>
        <w:pStyle w:val="ZPKTzmpktartykuempunktem"/>
      </w:pPr>
      <w:r w:rsidRPr="007E67F1">
        <w:t>1)</w:t>
      </w:r>
      <w:r w:rsidRPr="007E67F1">
        <w:tab/>
      </w:r>
      <w:r w:rsidR="004169F9" w:rsidRPr="007E67F1">
        <w:t>członków personelu dyplomatyczno</w:t>
      </w:r>
      <w:r w:rsidR="00A7502C" w:rsidRPr="007E67F1">
        <w:softHyphen/>
      </w:r>
      <w:r w:rsidR="00E74074" w:rsidRPr="007E67F1">
        <w:softHyphen/>
      </w:r>
      <w:r w:rsidR="00E74074" w:rsidRPr="007E67F1">
        <w:softHyphen/>
      </w:r>
      <w:r w:rsidR="00685BEB" w:rsidRPr="007E67F1">
        <w:softHyphen/>
      </w:r>
      <w:r w:rsidR="00C01733" w:rsidRPr="007E67F1">
        <w:softHyphen/>
      </w:r>
      <w:r w:rsidR="00792C06" w:rsidRPr="007E67F1">
        <w:softHyphen/>
      </w:r>
      <w:r w:rsidR="00034831" w:rsidRPr="007E67F1">
        <w:softHyphen/>
      </w:r>
      <w:r w:rsidR="00034831" w:rsidRPr="007E67F1">
        <w:noBreakHyphen/>
      </w:r>
      <w:bookmarkStart w:id="109" w:name="highlightHit_19"/>
      <w:bookmarkEnd w:id="109"/>
      <w:r w:rsidR="004169F9" w:rsidRPr="007E67F1">
        <w:t>konsularnego albo personelu pomocniczego</w:t>
      </w:r>
      <w:r w:rsidR="00A7502C" w:rsidRPr="007E67F1">
        <w:t xml:space="preserve"> w </w:t>
      </w:r>
      <w:r w:rsidR="004169F9" w:rsidRPr="007E67F1">
        <w:t>rozumieniu ustawy</w:t>
      </w:r>
      <w:bookmarkStart w:id="110" w:name="highlightHit_20"/>
      <w:bookmarkEnd w:id="110"/>
      <w:r w:rsidR="00A7502C" w:rsidRPr="007E67F1">
        <w:t xml:space="preserve"> z </w:t>
      </w:r>
      <w:r w:rsidR="004169F9" w:rsidRPr="007E67F1">
        <w:t>dnia 2</w:t>
      </w:r>
      <w:r w:rsidR="00A7502C" w:rsidRPr="007E67F1">
        <w:t>1 </w:t>
      </w:r>
      <w:r w:rsidR="004169F9" w:rsidRPr="007E67F1">
        <w:t>stycznia 202</w:t>
      </w:r>
      <w:r w:rsidR="00A7502C" w:rsidRPr="007E67F1">
        <w:t>1 </w:t>
      </w:r>
      <w:r w:rsidR="004169F9" w:rsidRPr="007E67F1">
        <w:t>r.</w:t>
      </w:r>
      <w:r w:rsidR="00A7502C" w:rsidRPr="007E67F1">
        <w:t xml:space="preserve"> o </w:t>
      </w:r>
      <w:r w:rsidR="004169F9" w:rsidRPr="007E67F1">
        <w:t>służbie zagranicznej;</w:t>
      </w:r>
    </w:p>
    <w:p w14:paraId="21A9B4D7" w14:textId="77777777" w:rsidR="004E1CA3" w:rsidRPr="007E67F1" w:rsidRDefault="00B90E1F" w:rsidP="004E1CA3">
      <w:pPr>
        <w:pStyle w:val="ZPKTzmpktartykuempunktem"/>
      </w:pPr>
      <w:r w:rsidRPr="007E67F1">
        <w:t>2)</w:t>
      </w:r>
      <w:r w:rsidRPr="007E67F1">
        <w:tab/>
      </w:r>
      <w:r w:rsidR="004169F9" w:rsidRPr="007E67F1">
        <w:t>osoby zatrudnione</w:t>
      </w:r>
      <w:r w:rsidR="00A7502C" w:rsidRPr="007E67F1">
        <w:t xml:space="preserve"> w </w:t>
      </w:r>
      <w:r w:rsidR="004169F9" w:rsidRPr="007E67F1">
        <w:t>placówce zagranicznej Rzeczypospolitej Polskiej w rozumieniu ustawy</w:t>
      </w:r>
      <w:r w:rsidR="00A7502C" w:rsidRPr="007E67F1">
        <w:t xml:space="preserve"> z </w:t>
      </w:r>
      <w:r w:rsidR="004169F9" w:rsidRPr="007E67F1">
        <w:t>dnia 2</w:t>
      </w:r>
      <w:r w:rsidR="00A7502C" w:rsidRPr="007E67F1">
        <w:t>1 </w:t>
      </w:r>
      <w:r w:rsidR="004169F9" w:rsidRPr="007E67F1">
        <w:t>stycznia 202</w:t>
      </w:r>
      <w:r w:rsidR="00A7502C" w:rsidRPr="007E67F1">
        <w:t>1 </w:t>
      </w:r>
      <w:r w:rsidR="004169F9" w:rsidRPr="007E67F1">
        <w:t>r.</w:t>
      </w:r>
      <w:r w:rsidR="00A7502C" w:rsidRPr="007E67F1">
        <w:t xml:space="preserve"> o </w:t>
      </w:r>
      <w:r w:rsidR="004169F9" w:rsidRPr="007E67F1">
        <w:t>służbie zagranicznej na podstawie umowy</w:t>
      </w:r>
      <w:r w:rsidR="00A7502C" w:rsidRPr="007E67F1">
        <w:t xml:space="preserve"> o </w:t>
      </w:r>
      <w:r w:rsidR="004169F9" w:rsidRPr="007E67F1">
        <w:t>pracę zawartej zgodnie</w:t>
      </w:r>
      <w:r w:rsidR="00A7502C" w:rsidRPr="007E67F1">
        <w:t xml:space="preserve"> z </w:t>
      </w:r>
      <w:r w:rsidR="004169F9" w:rsidRPr="007E67F1">
        <w:t>prawem państwa pr</w:t>
      </w:r>
      <w:r w:rsidR="00AB0F95" w:rsidRPr="007E67F1">
        <w:t xml:space="preserve">zyjmującego </w:t>
      </w:r>
      <w:r w:rsidR="004169F9" w:rsidRPr="007E67F1">
        <w:t>oraz na podstawie powołania</w:t>
      </w:r>
      <w:r w:rsidR="00A7502C" w:rsidRPr="007E67F1">
        <w:t xml:space="preserve"> w </w:t>
      </w:r>
      <w:r w:rsidR="004169F9" w:rsidRPr="007E67F1">
        <w:t>rozumieniu przepisów ustawy</w:t>
      </w:r>
      <w:r w:rsidR="00A7502C" w:rsidRPr="007E67F1">
        <w:t xml:space="preserve"> z </w:t>
      </w:r>
      <w:r w:rsidR="004169F9" w:rsidRPr="007E67F1">
        <w:t>dnia 2</w:t>
      </w:r>
      <w:r w:rsidR="00A7502C" w:rsidRPr="007E67F1">
        <w:t>6 </w:t>
      </w:r>
      <w:r w:rsidR="004169F9" w:rsidRPr="007E67F1">
        <w:t>czerwca 197</w:t>
      </w:r>
      <w:r w:rsidR="00A7502C" w:rsidRPr="007E67F1">
        <w:t>4 </w:t>
      </w:r>
      <w:r w:rsidR="004169F9" w:rsidRPr="007E67F1">
        <w:t xml:space="preserve">r. </w:t>
      </w:r>
      <w:r w:rsidRPr="007E67F1">
        <w:t>–</w:t>
      </w:r>
      <w:r w:rsidR="004169F9" w:rsidRPr="007E67F1">
        <w:t xml:space="preserve"> Kodeks pracy (</w:t>
      </w:r>
      <w:r w:rsidR="00034831" w:rsidRPr="007E67F1">
        <w:t>Dz. U.</w:t>
      </w:r>
      <w:r w:rsidR="00A7502C" w:rsidRPr="007E67F1">
        <w:t xml:space="preserve"> z </w:t>
      </w:r>
      <w:r w:rsidR="004169F9" w:rsidRPr="007E67F1">
        <w:t>202</w:t>
      </w:r>
      <w:r w:rsidR="00A7502C" w:rsidRPr="007E67F1">
        <w:t>0 </w:t>
      </w:r>
      <w:r w:rsidR="004169F9" w:rsidRPr="007E67F1">
        <w:t>r.</w:t>
      </w:r>
      <w:r w:rsidR="00034831" w:rsidRPr="007E67F1">
        <w:t xml:space="preserve"> poz. </w:t>
      </w:r>
      <w:r w:rsidR="004169F9" w:rsidRPr="007E67F1">
        <w:t>132</w:t>
      </w:r>
      <w:r w:rsidR="00034831" w:rsidRPr="007E67F1">
        <w:t>0 oraz</w:t>
      </w:r>
      <w:r w:rsidR="00A7502C" w:rsidRPr="007E67F1">
        <w:t xml:space="preserve"> z </w:t>
      </w:r>
      <w:r w:rsidR="004169F9" w:rsidRPr="007E67F1">
        <w:t>202</w:t>
      </w:r>
      <w:r w:rsidR="00A7502C" w:rsidRPr="007E67F1">
        <w:t>1 </w:t>
      </w:r>
      <w:r w:rsidR="004169F9" w:rsidRPr="007E67F1">
        <w:t>r.</w:t>
      </w:r>
      <w:r w:rsidR="00034831" w:rsidRPr="007E67F1">
        <w:t xml:space="preserve"> poz. </w:t>
      </w:r>
      <w:r w:rsidR="004169F9" w:rsidRPr="007E67F1">
        <w:t>1162),</w:t>
      </w:r>
      <w:r w:rsidR="00A7502C" w:rsidRPr="007E67F1">
        <w:t xml:space="preserve"> w </w:t>
      </w:r>
      <w:r w:rsidR="004169F9" w:rsidRPr="007E67F1">
        <w:t>tym osoby zatrudnione na czas wykonywania funkcji</w:t>
      </w:r>
      <w:r w:rsidR="00A7502C" w:rsidRPr="007E67F1">
        <w:t xml:space="preserve"> w </w:t>
      </w:r>
      <w:r w:rsidR="004169F9" w:rsidRPr="007E67F1">
        <w:t>placówce przez członka rodziny</w:t>
      </w:r>
      <w:r w:rsidR="00AB0F95" w:rsidRPr="007E67F1">
        <w:t>.</w:t>
      </w:r>
      <w:r w:rsidR="00B43A5D" w:rsidRPr="007E67F1">
        <w:t>”</w:t>
      </w:r>
      <w:r w:rsidR="004169F9" w:rsidRPr="007E67F1">
        <w:t>.</w:t>
      </w:r>
    </w:p>
    <w:p w14:paraId="068B7340" w14:textId="77777777" w:rsidR="00EC5C2D" w:rsidRPr="007E67F1" w:rsidRDefault="009240FD" w:rsidP="00EC5C2D">
      <w:pPr>
        <w:pStyle w:val="ARTartustawynprozporzdzenia"/>
      </w:pPr>
      <w:r w:rsidRPr="007E67F1">
        <w:rPr>
          <w:rStyle w:val="Ppogrubienie"/>
        </w:rPr>
        <w:t xml:space="preserve">Art. </w:t>
      </w:r>
      <w:r w:rsidR="002A4A06">
        <w:rPr>
          <w:rStyle w:val="Ppogrubienie"/>
        </w:rPr>
        <w:t>79</w:t>
      </w:r>
      <w:r w:rsidR="004E1CA3" w:rsidRPr="007E67F1">
        <w:rPr>
          <w:rStyle w:val="Ppogrubienie"/>
        </w:rPr>
        <w:t>.</w:t>
      </w:r>
      <w:r w:rsidR="00034831" w:rsidRPr="007E67F1">
        <w:t xml:space="preserve"> W </w:t>
      </w:r>
      <w:r w:rsidR="00EC5C2D" w:rsidRPr="007E67F1">
        <w:t>ustawie</w:t>
      </w:r>
      <w:r w:rsidR="00034831" w:rsidRPr="007E67F1">
        <w:t xml:space="preserve"> z </w:t>
      </w:r>
      <w:r w:rsidR="00EC5C2D" w:rsidRPr="007E67F1">
        <w:t>dnia 1</w:t>
      </w:r>
      <w:r w:rsidR="00034831" w:rsidRPr="007E67F1">
        <w:t>0 </w:t>
      </w:r>
      <w:r w:rsidR="00EC5C2D" w:rsidRPr="007E67F1">
        <w:t>czerwca 201</w:t>
      </w:r>
      <w:r w:rsidR="00034831" w:rsidRPr="007E67F1">
        <w:t>6 </w:t>
      </w:r>
      <w:r w:rsidR="00EC5C2D" w:rsidRPr="007E67F1">
        <w:t>r.</w:t>
      </w:r>
      <w:r w:rsidR="00034831" w:rsidRPr="007E67F1">
        <w:t xml:space="preserve"> o </w:t>
      </w:r>
      <w:r w:rsidR="00EC5C2D" w:rsidRPr="007E67F1">
        <w:t>działaniach antyterrorystycznych (</w:t>
      </w:r>
      <w:r w:rsidR="00034831" w:rsidRPr="007E67F1">
        <w:t>Dz. U. z </w:t>
      </w:r>
      <w:r w:rsidR="00EC5C2D" w:rsidRPr="007E67F1">
        <w:t>202</w:t>
      </w:r>
      <w:r w:rsidR="00034831" w:rsidRPr="007E67F1">
        <w:t>1 </w:t>
      </w:r>
      <w:r w:rsidR="00EC5C2D" w:rsidRPr="007E67F1">
        <w:t>r.</w:t>
      </w:r>
      <w:r w:rsidR="00034831" w:rsidRPr="007E67F1">
        <w:t xml:space="preserve"> poz. </w:t>
      </w:r>
      <w:r w:rsidR="00EC5C2D" w:rsidRPr="007E67F1">
        <w:t>2234) wprowadza się następujące zmiany:</w:t>
      </w:r>
    </w:p>
    <w:p w14:paraId="2ED11B3E" w14:textId="77777777" w:rsidR="00EC5C2D" w:rsidRPr="007E67F1" w:rsidRDefault="00EC5C2D" w:rsidP="00912234">
      <w:pPr>
        <w:pStyle w:val="PKTpunkt"/>
      </w:pPr>
      <w:r w:rsidRPr="007E67F1">
        <w:t>1)</w:t>
      </w:r>
      <w:r w:rsidRPr="007E67F1">
        <w:tab/>
        <w:t>w</w:t>
      </w:r>
      <w:r w:rsidR="00034831" w:rsidRPr="007E67F1">
        <w:t xml:space="preserve"> art. </w:t>
      </w:r>
      <w:r w:rsidRPr="007E67F1">
        <w:t>13:</w:t>
      </w:r>
    </w:p>
    <w:p w14:paraId="270EEDD2" w14:textId="77777777" w:rsidR="00EC5C2D" w:rsidRPr="007E67F1" w:rsidRDefault="00EC5C2D" w:rsidP="00912234">
      <w:pPr>
        <w:pStyle w:val="LITlitera"/>
      </w:pPr>
      <w:r w:rsidRPr="007E67F1">
        <w:t>a)</w:t>
      </w:r>
      <w:r w:rsidRPr="007E67F1">
        <w:tab/>
        <w:t xml:space="preserve">ust. </w:t>
      </w:r>
      <w:r w:rsidR="00034831" w:rsidRPr="007E67F1">
        <w:t>1 </w:t>
      </w:r>
      <w:r w:rsidRPr="007E67F1">
        <w:t>otrzymuje brzmienie:</w:t>
      </w:r>
    </w:p>
    <w:p w14:paraId="02C65208" w14:textId="77777777" w:rsidR="00EC5C2D" w:rsidRPr="007E67F1" w:rsidRDefault="00EC5C2D" w:rsidP="00912234">
      <w:pPr>
        <w:pStyle w:val="ZLITUSTzmustliter"/>
      </w:pPr>
      <w:r w:rsidRPr="007E67F1">
        <w:t>„1.</w:t>
      </w:r>
      <w:r w:rsidR="00034831" w:rsidRPr="007E67F1">
        <w:t xml:space="preserve"> W </w:t>
      </w:r>
      <w:r w:rsidRPr="007E67F1">
        <w:t>celu zapewnienia telekomunikacji</w:t>
      </w:r>
      <w:r w:rsidR="00034831" w:rsidRPr="007E67F1">
        <w:t xml:space="preserve"> w </w:t>
      </w:r>
      <w:r w:rsidRPr="007E67F1">
        <w:t>związku</w:t>
      </w:r>
      <w:r w:rsidR="00034831" w:rsidRPr="007E67F1">
        <w:t xml:space="preserve"> z </w:t>
      </w:r>
      <w:r w:rsidRPr="007E67F1">
        <w:t>wydarzeniami,</w:t>
      </w:r>
      <w:r w:rsidR="00034831" w:rsidRPr="007E67F1">
        <w:t xml:space="preserve"> w </w:t>
      </w:r>
      <w:r w:rsidRPr="007E67F1">
        <w:t>szczególności imprezami masowymi lub zgromadzeniami, podczas których może wystąpić zdarzenie</w:t>
      </w:r>
      <w:r w:rsidR="00034831" w:rsidRPr="007E67F1">
        <w:t xml:space="preserve"> o </w:t>
      </w:r>
      <w:r w:rsidRPr="007E67F1">
        <w:t>charakterze terrorystycznym albo zagrożenie bezpieczeństwa</w:t>
      </w:r>
      <w:r w:rsidR="00034831" w:rsidRPr="007E67F1">
        <w:t xml:space="preserve"> i </w:t>
      </w:r>
      <w:r w:rsidRPr="007E67F1">
        <w:t>porządku publicznego, operator telekomunikacyjny jest uprawniony,</w:t>
      </w:r>
      <w:r w:rsidR="00034831" w:rsidRPr="007E67F1">
        <w:t xml:space="preserve"> a </w:t>
      </w:r>
      <w:r w:rsidRPr="007E67F1">
        <w:t>na żądanie ministra właściwego do spraw informatyzacji lub organu odpowiedzialnego za bezpieczeństwo</w:t>
      </w:r>
      <w:r w:rsidR="00034831" w:rsidRPr="007E67F1">
        <w:t xml:space="preserve"> i </w:t>
      </w:r>
      <w:r w:rsidRPr="007E67F1">
        <w:t>porządek publiczny obowiązany, do:</w:t>
      </w:r>
    </w:p>
    <w:p w14:paraId="0D45ADFD" w14:textId="2985C4B6" w:rsidR="00EC5C2D" w:rsidRPr="007E67F1" w:rsidRDefault="00EC5C2D" w:rsidP="00912234">
      <w:pPr>
        <w:pStyle w:val="ZLITPKTzmpktliter"/>
      </w:pPr>
      <w:r w:rsidRPr="007E67F1">
        <w:t>1)</w:t>
      </w:r>
      <w:r w:rsidR="00551A69">
        <w:tab/>
      </w:r>
      <w:r w:rsidRPr="007E67F1">
        <w:t>instalowania tymczasowych instalacji radiokomunikacyjnych wraz</w:t>
      </w:r>
      <w:r w:rsidR="00034831" w:rsidRPr="007E67F1">
        <w:t xml:space="preserve"> z </w:t>
      </w:r>
      <w:r w:rsidRPr="007E67F1">
        <w:t>antenowymi konstrukcjami wsporczymi,</w:t>
      </w:r>
      <w:r w:rsidR="00034831" w:rsidRPr="007E67F1">
        <w:t xml:space="preserve"> w </w:t>
      </w:r>
      <w:r w:rsidRPr="007E67F1">
        <w:t>szczególności stacji bazowych ruchomej sieci telekomunikacyjnej, także na obiektach budowlanych niezwiązanych trwale</w:t>
      </w:r>
      <w:r w:rsidR="00034831" w:rsidRPr="007E67F1">
        <w:t xml:space="preserve"> z </w:t>
      </w:r>
      <w:r w:rsidRPr="007E67F1">
        <w:t>gruntem,</w:t>
      </w:r>
    </w:p>
    <w:p w14:paraId="4530756A" w14:textId="6EE2ED6F" w:rsidR="00EC5C2D" w:rsidRPr="007E67F1" w:rsidRDefault="00EC5C2D" w:rsidP="00912234">
      <w:pPr>
        <w:pStyle w:val="ZLITPKTzmpktliter"/>
      </w:pPr>
      <w:r w:rsidRPr="007E67F1">
        <w:t>2)</w:t>
      </w:r>
      <w:r w:rsidR="00551A69">
        <w:tab/>
      </w:r>
      <w:r w:rsidRPr="007E67F1">
        <w:t>budowy, przebudowy lub instalowania infrastruktury przewodowej</w:t>
      </w:r>
      <w:r w:rsidR="00034831" w:rsidRPr="007E67F1">
        <w:t xml:space="preserve"> i </w:t>
      </w:r>
      <w:r w:rsidRPr="007E67F1">
        <w:t>innych urządzeń lub infrastruktury</w:t>
      </w:r>
      <w:r w:rsidR="00034831" w:rsidRPr="007E67F1">
        <w:t xml:space="preserve"> w </w:t>
      </w:r>
      <w:r w:rsidRPr="007E67F1">
        <w:t>zakresie niezbędnym do uruchomienia</w:t>
      </w:r>
      <w:r w:rsidR="00034831" w:rsidRPr="007E67F1">
        <w:t xml:space="preserve"> i </w:t>
      </w:r>
      <w:r w:rsidRPr="007E67F1">
        <w:t>prawidłowej eksploatacji instalacji,</w:t>
      </w:r>
      <w:r w:rsidR="00034831" w:rsidRPr="007E67F1">
        <w:t xml:space="preserve"> o </w:t>
      </w:r>
      <w:r w:rsidRPr="007E67F1">
        <w:t>których mowa</w:t>
      </w:r>
      <w:r w:rsidR="00034831" w:rsidRPr="007E67F1">
        <w:t xml:space="preserve"> w pkt </w:t>
      </w:r>
      <w:r w:rsidRPr="007E67F1">
        <w:t>1, przy czym wykonywanie prac oraz posadowiona</w:t>
      </w:r>
      <w:r w:rsidR="009A5A15">
        <w:t xml:space="preserve"> </w:t>
      </w:r>
      <w:r w:rsidRPr="007E67F1">
        <w:t xml:space="preserve">infrastruktura nie może powodować zagrożenia życia lub bezpieczeństwa mienia </w:t>
      </w:r>
    </w:p>
    <w:p w14:paraId="6F153E4F" w14:textId="77777777" w:rsidR="00EC5C2D" w:rsidRPr="007E67F1" w:rsidRDefault="0068013E" w:rsidP="00912234">
      <w:pPr>
        <w:pStyle w:val="ZLITCZWSPPKTzmczciwsppktliter"/>
      </w:pPr>
      <w:r w:rsidRPr="007E67F1">
        <w:t>–</w:t>
      </w:r>
      <w:r w:rsidR="00034831" w:rsidRPr="007E67F1">
        <w:t xml:space="preserve"> </w:t>
      </w:r>
      <w:r w:rsidR="00EC5C2D" w:rsidRPr="007E67F1">
        <w:t>na okres nie dłuższy niż 3</w:t>
      </w:r>
      <w:r w:rsidR="00034831" w:rsidRPr="007E67F1">
        <w:t>0 </w:t>
      </w:r>
      <w:r w:rsidR="00EC5C2D" w:rsidRPr="007E67F1">
        <w:t>dni albo na okres nie dłuższy niż wskazany</w:t>
      </w:r>
      <w:r w:rsidR="00034831" w:rsidRPr="007E67F1">
        <w:t xml:space="preserve"> w </w:t>
      </w:r>
      <w:r w:rsidR="00EC5C2D" w:rsidRPr="007E67F1">
        <w:t>żądaniu tego ministra lub organu.”,</w:t>
      </w:r>
    </w:p>
    <w:p w14:paraId="1D045350" w14:textId="77777777" w:rsidR="00EC5C2D" w:rsidRPr="007E67F1" w:rsidRDefault="00EC5C2D" w:rsidP="00912234">
      <w:pPr>
        <w:pStyle w:val="LITlitera"/>
      </w:pPr>
      <w:r w:rsidRPr="007E67F1">
        <w:t>b)</w:t>
      </w:r>
      <w:r w:rsidRPr="007E67F1">
        <w:tab/>
        <w:t xml:space="preserve">ust. </w:t>
      </w:r>
      <w:r w:rsidR="00034831" w:rsidRPr="007E67F1">
        <w:t>3</w:t>
      </w:r>
      <w:r w:rsidR="007D2CB7" w:rsidRPr="007E67F1">
        <w:t xml:space="preserve">–5 otrzymują </w:t>
      </w:r>
      <w:r w:rsidRPr="007E67F1">
        <w:t>brzmienie:</w:t>
      </w:r>
    </w:p>
    <w:p w14:paraId="49FCEC38" w14:textId="1438ABEF" w:rsidR="00EC5C2D" w:rsidRPr="007E67F1" w:rsidRDefault="00EC5C2D" w:rsidP="00912234">
      <w:pPr>
        <w:pStyle w:val="ZLITUSTzmustliter"/>
      </w:pPr>
      <w:r w:rsidRPr="007E67F1">
        <w:t>„3. Wykonywanie prac,</w:t>
      </w:r>
      <w:r w:rsidR="00034831" w:rsidRPr="007E67F1">
        <w:t xml:space="preserve"> o </w:t>
      </w:r>
      <w:r w:rsidRPr="007E67F1">
        <w:t>których mowa</w:t>
      </w:r>
      <w:r w:rsidR="00034831" w:rsidRPr="007E67F1">
        <w:t xml:space="preserve"> w ust. </w:t>
      </w:r>
      <w:r w:rsidRPr="007E67F1">
        <w:t>1:</w:t>
      </w:r>
    </w:p>
    <w:p w14:paraId="06FEF71D" w14:textId="08549EBC" w:rsidR="00EC5C2D" w:rsidRPr="007E67F1" w:rsidRDefault="00EC5C2D" w:rsidP="00912234">
      <w:pPr>
        <w:pStyle w:val="ZLITPKTzmpktliter"/>
      </w:pPr>
      <w:r w:rsidRPr="007E67F1">
        <w:t>1)</w:t>
      </w:r>
      <w:r w:rsidR="00D1087F">
        <w:tab/>
      </w:r>
      <w:r w:rsidRPr="007E67F1">
        <w:t>nie wymaga:</w:t>
      </w:r>
    </w:p>
    <w:p w14:paraId="7E5AD40C" w14:textId="7549017A" w:rsidR="00EC5C2D" w:rsidRPr="007E67F1" w:rsidRDefault="00EC5C2D" w:rsidP="00912234">
      <w:pPr>
        <w:pStyle w:val="ZLITLITwPKTzmlitwpktliter"/>
      </w:pPr>
      <w:r w:rsidRPr="007E67F1">
        <w:t>a)</w:t>
      </w:r>
      <w:r w:rsidR="00D1087F">
        <w:tab/>
      </w:r>
      <w:r w:rsidRPr="007E67F1">
        <w:t>decyzji</w:t>
      </w:r>
      <w:r w:rsidR="00034831" w:rsidRPr="007E67F1">
        <w:t xml:space="preserve"> o </w:t>
      </w:r>
      <w:r w:rsidRPr="007E67F1">
        <w:t>pozwoleniu na budowę,</w:t>
      </w:r>
      <w:r w:rsidR="00034831" w:rsidRPr="007E67F1">
        <w:t xml:space="preserve"> o </w:t>
      </w:r>
      <w:r w:rsidRPr="007E67F1">
        <w:t>którym mowa</w:t>
      </w:r>
      <w:r w:rsidR="00034831" w:rsidRPr="007E67F1">
        <w:t xml:space="preserve"> w art. </w:t>
      </w:r>
      <w:r w:rsidRPr="007E67F1">
        <w:t>2</w:t>
      </w:r>
      <w:r w:rsidR="00034831" w:rsidRPr="007E67F1">
        <w:t>8 ust. 1 </w:t>
      </w:r>
      <w:r w:rsidRPr="007E67F1">
        <w:t>ustawy</w:t>
      </w:r>
      <w:r w:rsidR="00034831" w:rsidRPr="007E67F1">
        <w:t xml:space="preserve"> z </w:t>
      </w:r>
      <w:r w:rsidRPr="007E67F1">
        <w:t xml:space="preserve">dnia </w:t>
      </w:r>
      <w:r w:rsidR="00034831" w:rsidRPr="007E67F1">
        <w:t>7 </w:t>
      </w:r>
      <w:r w:rsidRPr="007E67F1">
        <w:t>lipca 199</w:t>
      </w:r>
      <w:r w:rsidR="00034831" w:rsidRPr="007E67F1">
        <w:t>4 </w:t>
      </w:r>
      <w:r w:rsidR="0068013E" w:rsidRPr="007E67F1">
        <w:t xml:space="preserve">r. – </w:t>
      </w:r>
      <w:r w:rsidRPr="007E67F1">
        <w:t>Prawo budowlane (Dz.U.</w:t>
      </w:r>
      <w:r w:rsidR="00034831" w:rsidRPr="007E67F1">
        <w:t xml:space="preserve"> z </w:t>
      </w:r>
      <w:r w:rsidRPr="007E67F1">
        <w:t>202</w:t>
      </w:r>
      <w:r w:rsidR="00034831" w:rsidRPr="007E67F1">
        <w:t>1 </w:t>
      </w:r>
      <w:r w:rsidRPr="007E67F1">
        <w:t>r.</w:t>
      </w:r>
      <w:r w:rsidR="00034831" w:rsidRPr="007E67F1">
        <w:t xml:space="preserve"> poz. </w:t>
      </w:r>
      <w:r w:rsidRPr="007E67F1">
        <w:t>235</w:t>
      </w:r>
      <w:r w:rsidR="00034831" w:rsidRPr="007E67F1">
        <w:t>1 oraz z </w:t>
      </w:r>
      <w:r w:rsidRPr="007E67F1">
        <w:t>202</w:t>
      </w:r>
      <w:r w:rsidR="00034831" w:rsidRPr="007E67F1">
        <w:t>2 </w:t>
      </w:r>
      <w:r w:rsidRPr="007E67F1">
        <w:t>r.</w:t>
      </w:r>
      <w:r w:rsidR="00034831" w:rsidRPr="007E67F1">
        <w:t xml:space="preserve"> poz. </w:t>
      </w:r>
      <w:r w:rsidRPr="007E67F1">
        <w:t>88), lub zgłoszenia,</w:t>
      </w:r>
      <w:r w:rsidR="00034831" w:rsidRPr="007E67F1">
        <w:t xml:space="preserve"> o </w:t>
      </w:r>
      <w:r w:rsidRPr="007E67F1">
        <w:t>którym mowa</w:t>
      </w:r>
      <w:r w:rsidR="00034831" w:rsidRPr="007E67F1">
        <w:t xml:space="preserve"> w art. </w:t>
      </w:r>
      <w:r w:rsidRPr="007E67F1">
        <w:t>3</w:t>
      </w:r>
      <w:r w:rsidR="00034831" w:rsidRPr="007E67F1">
        <w:t>0 </w:t>
      </w:r>
      <w:r w:rsidRPr="007E67F1">
        <w:t>tej ustawy,</w:t>
      </w:r>
    </w:p>
    <w:p w14:paraId="7D85B941" w14:textId="5321C3F1" w:rsidR="00EC5C2D" w:rsidRPr="007E67F1" w:rsidRDefault="00EC5C2D" w:rsidP="00912234">
      <w:pPr>
        <w:pStyle w:val="ZLITLITwPKTzmlitwpktliter"/>
      </w:pPr>
      <w:r w:rsidRPr="007E67F1">
        <w:t>b)</w:t>
      </w:r>
      <w:r w:rsidR="00D1087F">
        <w:tab/>
      </w:r>
      <w:r w:rsidRPr="007E67F1">
        <w:t>decyzji,</w:t>
      </w:r>
      <w:r w:rsidR="00034831" w:rsidRPr="007E67F1">
        <w:t xml:space="preserve"> o </w:t>
      </w:r>
      <w:r w:rsidRPr="007E67F1">
        <w:t>której mowa</w:t>
      </w:r>
      <w:r w:rsidR="00034831" w:rsidRPr="007E67F1">
        <w:t xml:space="preserve"> w art. </w:t>
      </w:r>
      <w:r w:rsidRPr="007E67F1">
        <w:t>3</w:t>
      </w:r>
      <w:r w:rsidR="00034831" w:rsidRPr="007E67F1">
        <w:t>9 ust. 3 i 7 oraz art. </w:t>
      </w:r>
      <w:r w:rsidRPr="007E67F1">
        <w:t>4</w:t>
      </w:r>
      <w:r w:rsidR="00034831" w:rsidRPr="007E67F1">
        <w:t>0 ust. 1 </w:t>
      </w:r>
      <w:r w:rsidRPr="007E67F1">
        <w:t>ustawy</w:t>
      </w:r>
      <w:r w:rsidR="00034831" w:rsidRPr="007E67F1">
        <w:t xml:space="preserve"> z </w:t>
      </w:r>
      <w:r w:rsidRPr="007E67F1">
        <w:t>dnia 2</w:t>
      </w:r>
      <w:r w:rsidR="00034831" w:rsidRPr="007E67F1">
        <w:t>1 </w:t>
      </w:r>
      <w:r w:rsidRPr="007E67F1">
        <w:t>marca 198</w:t>
      </w:r>
      <w:r w:rsidR="00034831" w:rsidRPr="007E67F1">
        <w:t>5 </w:t>
      </w:r>
      <w:r w:rsidRPr="007E67F1">
        <w:t>r.</w:t>
      </w:r>
      <w:r w:rsidR="00034831" w:rsidRPr="007E67F1">
        <w:t xml:space="preserve"> o </w:t>
      </w:r>
      <w:r w:rsidRPr="007E67F1">
        <w:t>drogach publicznych (</w:t>
      </w:r>
      <w:r w:rsidR="00034831" w:rsidRPr="007E67F1">
        <w:t>Dz. U. z </w:t>
      </w:r>
      <w:r w:rsidRPr="007E67F1">
        <w:t>202</w:t>
      </w:r>
      <w:r w:rsidR="00034831" w:rsidRPr="007E67F1">
        <w:t>1 </w:t>
      </w:r>
      <w:r w:rsidRPr="007E67F1">
        <w:t>r.</w:t>
      </w:r>
      <w:r w:rsidR="00034831" w:rsidRPr="007E67F1">
        <w:t xml:space="preserve"> poz. </w:t>
      </w:r>
      <w:r w:rsidRPr="007E67F1">
        <w:t>137</w:t>
      </w:r>
      <w:r w:rsidR="00034831" w:rsidRPr="007E67F1">
        <w:t>6 i </w:t>
      </w:r>
      <w:r w:rsidRPr="007E67F1">
        <w:t>159</w:t>
      </w:r>
      <w:r w:rsidR="00034831" w:rsidRPr="007E67F1">
        <w:t>5 oraz z </w:t>
      </w:r>
      <w:r w:rsidRPr="007E67F1">
        <w:t>202</w:t>
      </w:r>
      <w:r w:rsidR="00034831" w:rsidRPr="007E67F1">
        <w:t>2 </w:t>
      </w:r>
      <w:r w:rsidRPr="007E67F1">
        <w:t>r.</w:t>
      </w:r>
      <w:r w:rsidR="00034831" w:rsidRPr="007E67F1">
        <w:t xml:space="preserve"> poz. </w:t>
      </w:r>
      <w:r w:rsidRPr="007E67F1">
        <w:t>32),</w:t>
      </w:r>
    </w:p>
    <w:p w14:paraId="0E20FE35" w14:textId="19FB45AA" w:rsidR="00EC5C2D" w:rsidRPr="007E67F1" w:rsidRDefault="00EC5C2D" w:rsidP="00912234">
      <w:pPr>
        <w:pStyle w:val="ZLITLITwPKTzmlitwpktliter"/>
      </w:pPr>
      <w:r w:rsidRPr="007E67F1">
        <w:t>c)</w:t>
      </w:r>
      <w:r w:rsidR="00D1087F">
        <w:tab/>
      </w:r>
      <w:r w:rsidRPr="007E67F1">
        <w:t>zawarcia umowy</w:t>
      </w:r>
      <w:r w:rsidR="00034831" w:rsidRPr="007E67F1">
        <w:t xml:space="preserve"> w </w:t>
      </w:r>
      <w:r w:rsidRPr="007E67F1">
        <w:t>sprawie użytkowania gruntów pokrytych wodami,</w:t>
      </w:r>
      <w:r w:rsidR="00034831" w:rsidRPr="007E67F1">
        <w:t xml:space="preserve"> o </w:t>
      </w:r>
      <w:r w:rsidRPr="007E67F1">
        <w:t>której mowa</w:t>
      </w:r>
      <w:r w:rsidR="00034831" w:rsidRPr="007E67F1">
        <w:t xml:space="preserve"> w art. </w:t>
      </w:r>
      <w:r w:rsidRPr="007E67F1">
        <w:t>26</w:t>
      </w:r>
      <w:r w:rsidR="00034831" w:rsidRPr="007E67F1">
        <w:t>1 ust. 1 pkt 8 </w:t>
      </w:r>
      <w:r w:rsidRPr="007E67F1">
        <w:t>ustawy</w:t>
      </w:r>
      <w:r w:rsidR="00034831" w:rsidRPr="007E67F1">
        <w:t xml:space="preserve"> z </w:t>
      </w:r>
      <w:r w:rsidRPr="007E67F1">
        <w:t>dnia 2</w:t>
      </w:r>
      <w:r w:rsidR="00034831" w:rsidRPr="007E67F1">
        <w:t>0 </w:t>
      </w:r>
      <w:r w:rsidRPr="007E67F1">
        <w:t>lipca 201</w:t>
      </w:r>
      <w:r w:rsidR="00034831" w:rsidRPr="007E67F1">
        <w:t>7 </w:t>
      </w:r>
      <w:r w:rsidRPr="007E67F1">
        <w:t xml:space="preserve">r. </w:t>
      </w:r>
      <w:r w:rsidR="0068013E" w:rsidRPr="007E67F1">
        <w:t>–</w:t>
      </w:r>
      <w:r w:rsidR="00034831" w:rsidRPr="007E67F1">
        <w:t xml:space="preserve"> </w:t>
      </w:r>
      <w:r w:rsidRPr="007E67F1">
        <w:t>Prawo wodne (</w:t>
      </w:r>
      <w:r w:rsidR="00034831" w:rsidRPr="007E67F1">
        <w:t>Dz. U. z </w:t>
      </w:r>
      <w:r w:rsidRPr="007E67F1">
        <w:t>202</w:t>
      </w:r>
      <w:r w:rsidR="00034831" w:rsidRPr="007E67F1">
        <w:t>1 </w:t>
      </w:r>
      <w:r w:rsidRPr="007E67F1">
        <w:t>r.</w:t>
      </w:r>
      <w:r w:rsidR="00034831" w:rsidRPr="007E67F1">
        <w:t xml:space="preserve"> poz. </w:t>
      </w:r>
      <w:r w:rsidRPr="007E67F1">
        <w:t>223</w:t>
      </w:r>
      <w:r w:rsidR="00034831" w:rsidRPr="007E67F1">
        <w:t>3 i </w:t>
      </w:r>
      <w:r w:rsidRPr="007E67F1">
        <w:t>236</w:t>
      </w:r>
      <w:r w:rsidR="00034831" w:rsidRPr="007E67F1">
        <w:t>8 oraz z </w:t>
      </w:r>
      <w:r w:rsidRPr="007E67F1">
        <w:t>202</w:t>
      </w:r>
      <w:r w:rsidR="00034831" w:rsidRPr="007E67F1">
        <w:t>2 </w:t>
      </w:r>
      <w:r w:rsidRPr="007E67F1">
        <w:t>r.</w:t>
      </w:r>
      <w:r w:rsidR="00034831" w:rsidRPr="007E67F1">
        <w:t xml:space="preserve"> poz. </w:t>
      </w:r>
      <w:r w:rsidRPr="007E67F1">
        <w:t>8</w:t>
      </w:r>
      <w:r w:rsidR="00034831" w:rsidRPr="007E67F1">
        <w:t>8 i </w:t>
      </w:r>
      <w:r w:rsidRPr="007E67F1">
        <w:t>258),</w:t>
      </w:r>
    </w:p>
    <w:p w14:paraId="22C4FA04" w14:textId="38F99EC8" w:rsidR="00EC5C2D" w:rsidRPr="007E67F1" w:rsidRDefault="00EC5C2D" w:rsidP="00912234">
      <w:pPr>
        <w:pStyle w:val="ZLITPKTzmpktliter"/>
      </w:pPr>
      <w:r w:rsidRPr="007E67F1">
        <w:t>2)</w:t>
      </w:r>
      <w:r w:rsidR="00D1087F">
        <w:tab/>
      </w:r>
      <w:r w:rsidR="00034831" w:rsidRPr="007E67F1">
        <w:t>w </w:t>
      </w:r>
      <w:r w:rsidRPr="007E67F1">
        <w:t>przypadku, gdy wykonywanie tych prac ma nastąpić</w:t>
      </w:r>
      <w:r w:rsidR="00034831" w:rsidRPr="007E67F1">
        <w:t xml:space="preserve"> w </w:t>
      </w:r>
      <w:r w:rsidRPr="007E67F1">
        <w:t>obrębie pasa drogowego drogi publicznej – może nastąpić po poinformowaniu właściwego zarządcy drogi</w:t>
      </w:r>
      <w:r w:rsidR="00034831" w:rsidRPr="007E67F1">
        <w:t xml:space="preserve"> o </w:t>
      </w:r>
      <w:r w:rsidRPr="007E67F1">
        <w:t>planowanym zakresie zajęcia pasa drogowego, przy czym nie jest wymagane sporządzenie projektu organizacji ruchu,</w:t>
      </w:r>
      <w:r w:rsidR="00034831" w:rsidRPr="007E67F1">
        <w:t xml:space="preserve"> o </w:t>
      </w:r>
      <w:r w:rsidRPr="007E67F1">
        <w:t>którym mowa</w:t>
      </w:r>
      <w:r w:rsidR="00034831" w:rsidRPr="007E67F1">
        <w:t xml:space="preserve"> w </w:t>
      </w:r>
      <w:r w:rsidRPr="007E67F1">
        <w:t>przepisach wykonawczych wydanych na podstawie</w:t>
      </w:r>
      <w:r w:rsidR="00034831" w:rsidRPr="007E67F1">
        <w:t xml:space="preserve"> art. </w:t>
      </w:r>
      <w:r w:rsidRPr="007E67F1">
        <w:t>1</w:t>
      </w:r>
      <w:r w:rsidR="00034831" w:rsidRPr="007E67F1">
        <w:t>0 ust. </w:t>
      </w:r>
      <w:r w:rsidRPr="007E67F1">
        <w:t>1</w:t>
      </w:r>
      <w:r w:rsidR="00034831" w:rsidRPr="007E67F1">
        <w:t>2 </w:t>
      </w:r>
      <w:r w:rsidRPr="007E67F1">
        <w:t>ustawy</w:t>
      </w:r>
      <w:r w:rsidR="00034831" w:rsidRPr="007E67F1">
        <w:t xml:space="preserve"> z </w:t>
      </w:r>
      <w:r w:rsidRPr="007E67F1">
        <w:t>dnia 2</w:t>
      </w:r>
      <w:r w:rsidR="00034831" w:rsidRPr="007E67F1">
        <w:t>0 </w:t>
      </w:r>
      <w:r w:rsidRPr="007E67F1">
        <w:t>czerwca 199</w:t>
      </w:r>
      <w:r w:rsidR="00034831" w:rsidRPr="007E67F1">
        <w:t>7 </w:t>
      </w:r>
      <w:r w:rsidRPr="007E67F1">
        <w:t>r. – Prawo</w:t>
      </w:r>
      <w:r w:rsidR="00034831" w:rsidRPr="007E67F1">
        <w:t xml:space="preserve"> o </w:t>
      </w:r>
      <w:r w:rsidRPr="007E67F1">
        <w:t>ruchu drogowym (</w:t>
      </w:r>
      <w:r w:rsidR="00034831" w:rsidRPr="007E67F1">
        <w:t>Dz. U. z </w:t>
      </w:r>
      <w:r w:rsidRPr="007E67F1">
        <w:t>202</w:t>
      </w:r>
      <w:r w:rsidR="00034831" w:rsidRPr="007E67F1">
        <w:t>1 </w:t>
      </w:r>
      <w:r w:rsidRPr="007E67F1">
        <w:t>r.</w:t>
      </w:r>
      <w:r w:rsidR="00034831" w:rsidRPr="007E67F1">
        <w:t xml:space="preserve"> poz. </w:t>
      </w:r>
      <w:r w:rsidRPr="007E67F1">
        <w:t>450,</w:t>
      </w:r>
      <w:r w:rsidR="00034831" w:rsidRPr="007E67F1">
        <w:t xml:space="preserve"> z </w:t>
      </w:r>
      <w:r w:rsidR="0067484A" w:rsidRPr="007E67F1">
        <w:t>późn. zm.</w:t>
      </w:r>
      <w:r w:rsidR="007F65AD">
        <w:rPr>
          <w:rStyle w:val="Odwoanieprzypisudolnego"/>
        </w:rPr>
        <w:footnoteReference w:id="11"/>
      </w:r>
      <w:r w:rsidR="007F65AD">
        <w:rPr>
          <w:rStyle w:val="IGindeksgrny"/>
        </w:rPr>
        <w:t>)</w:t>
      </w:r>
      <w:r w:rsidRPr="007E67F1">
        <w:t>) oraz nie pobiera się opłaty,</w:t>
      </w:r>
      <w:r w:rsidR="00034831" w:rsidRPr="007E67F1">
        <w:t xml:space="preserve"> o </w:t>
      </w:r>
      <w:r w:rsidRPr="007E67F1">
        <w:t>której mowa</w:t>
      </w:r>
      <w:r w:rsidR="00034831" w:rsidRPr="007E67F1">
        <w:t xml:space="preserve"> w art. </w:t>
      </w:r>
      <w:r w:rsidRPr="007E67F1">
        <w:t>4</w:t>
      </w:r>
      <w:r w:rsidR="00034831" w:rsidRPr="007E67F1">
        <w:t>0 ust. 3 </w:t>
      </w:r>
      <w:r w:rsidRPr="007E67F1">
        <w:t>ustawy</w:t>
      </w:r>
      <w:r w:rsidR="00034831" w:rsidRPr="007E67F1">
        <w:t xml:space="preserve"> z </w:t>
      </w:r>
      <w:r w:rsidRPr="007E67F1">
        <w:t>dnia 2</w:t>
      </w:r>
      <w:r w:rsidR="00034831" w:rsidRPr="007E67F1">
        <w:t>1 </w:t>
      </w:r>
      <w:r w:rsidRPr="007E67F1">
        <w:t>marca 198</w:t>
      </w:r>
      <w:r w:rsidR="00034831" w:rsidRPr="007E67F1">
        <w:t>5 </w:t>
      </w:r>
      <w:r w:rsidRPr="007E67F1">
        <w:t>r.</w:t>
      </w:r>
      <w:r w:rsidR="00034831" w:rsidRPr="007E67F1">
        <w:t xml:space="preserve"> o </w:t>
      </w:r>
      <w:r w:rsidRPr="007E67F1">
        <w:t>drogach publicznych;</w:t>
      </w:r>
    </w:p>
    <w:p w14:paraId="79B83F38" w14:textId="20628A2B" w:rsidR="00EC5C2D" w:rsidRPr="007E67F1" w:rsidRDefault="00EC5C2D" w:rsidP="00912234">
      <w:pPr>
        <w:pStyle w:val="ZLITPKTzmpktliter"/>
      </w:pPr>
      <w:r w:rsidRPr="007E67F1">
        <w:t>3)</w:t>
      </w:r>
      <w:r w:rsidR="00D1087F">
        <w:tab/>
      </w:r>
      <w:r w:rsidR="00034831" w:rsidRPr="007E67F1">
        <w:t>w </w:t>
      </w:r>
      <w:r w:rsidRPr="007E67F1">
        <w:t>przypadku, gdy do wykonywania tych prac możliwe jest wykorzystanie kanału technologicznego,</w:t>
      </w:r>
      <w:r w:rsidR="00034831" w:rsidRPr="007E67F1">
        <w:t xml:space="preserve"> o </w:t>
      </w:r>
      <w:r w:rsidRPr="007E67F1">
        <w:t>którym mowa</w:t>
      </w:r>
      <w:r w:rsidR="00034831" w:rsidRPr="007E67F1">
        <w:t xml:space="preserve"> w art. </w:t>
      </w:r>
      <w:r w:rsidRPr="007E67F1">
        <w:t>3</w:t>
      </w:r>
      <w:r w:rsidR="00034831" w:rsidRPr="007E67F1">
        <w:t>9 ust. 6 </w:t>
      </w:r>
      <w:r w:rsidRPr="007E67F1">
        <w:t>ustawy</w:t>
      </w:r>
      <w:r w:rsidR="00034831" w:rsidRPr="007E67F1">
        <w:t xml:space="preserve"> z </w:t>
      </w:r>
      <w:r w:rsidRPr="007E67F1">
        <w:t>dnia 2</w:t>
      </w:r>
      <w:r w:rsidR="00034831" w:rsidRPr="007E67F1">
        <w:t>1 </w:t>
      </w:r>
      <w:r w:rsidRPr="007E67F1">
        <w:t>marca 198</w:t>
      </w:r>
      <w:r w:rsidR="00034831" w:rsidRPr="007E67F1">
        <w:t>5 </w:t>
      </w:r>
      <w:r w:rsidRPr="007E67F1">
        <w:t>r.</w:t>
      </w:r>
      <w:r w:rsidR="00034831" w:rsidRPr="007E67F1">
        <w:t xml:space="preserve"> o </w:t>
      </w:r>
      <w:r w:rsidRPr="007E67F1">
        <w:t>drogach publicznych, udostepnienie kanału technologicznego następuje niezwłocznie pod nadzorem zarządcy drogi</w:t>
      </w:r>
      <w:r w:rsidR="00034831" w:rsidRPr="007E67F1">
        <w:t xml:space="preserve"> i </w:t>
      </w:r>
      <w:r w:rsidRPr="007E67F1">
        <w:t>nie pobiera się opłaty,</w:t>
      </w:r>
      <w:r w:rsidR="00034831" w:rsidRPr="007E67F1">
        <w:t xml:space="preserve"> o </w:t>
      </w:r>
      <w:r w:rsidRPr="007E67F1">
        <w:t>której mowa</w:t>
      </w:r>
      <w:r w:rsidR="00034831" w:rsidRPr="007E67F1">
        <w:t xml:space="preserve"> w art. </w:t>
      </w:r>
      <w:r w:rsidRPr="007E67F1">
        <w:t>3</w:t>
      </w:r>
      <w:r w:rsidR="00034831" w:rsidRPr="007E67F1">
        <w:t>9 ust. </w:t>
      </w:r>
      <w:r w:rsidRPr="007E67F1">
        <w:t xml:space="preserve">7g tej ustawy. </w:t>
      </w:r>
    </w:p>
    <w:p w14:paraId="2C5E4A65" w14:textId="0FE59D14" w:rsidR="00EC5C2D" w:rsidRPr="007E67F1" w:rsidRDefault="00EC5C2D" w:rsidP="00912234">
      <w:pPr>
        <w:pStyle w:val="ZLITUSTzmustliter"/>
      </w:pPr>
      <w:r w:rsidRPr="007E67F1">
        <w:t>4. Przystąpienie do eksploatacji instalacji,</w:t>
      </w:r>
      <w:r w:rsidR="00034831" w:rsidRPr="007E67F1">
        <w:t xml:space="preserve"> o </w:t>
      </w:r>
      <w:r w:rsidRPr="007E67F1">
        <w:t>których mowa</w:t>
      </w:r>
      <w:r w:rsidR="00034831" w:rsidRPr="007E67F1">
        <w:t xml:space="preserve"> w ust. </w:t>
      </w:r>
      <w:r w:rsidRPr="007E67F1">
        <w:t>1, jest możliwe przed doręczeniem właściwemu organowi ochrony środowiska zgłoszenia,</w:t>
      </w:r>
      <w:r w:rsidR="00034831" w:rsidRPr="007E67F1">
        <w:t xml:space="preserve"> o </w:t>
      </w:r>
      <w:r w:rsidRPr="007E67F1">
        <w:t>którym mowa</w:t>
      </w:r>
      <w:r w:rsidR="00034831" w:rsidRPr="007E67F1">
        <w:t xml:space="preserve"> w art. </w:t>
      </w:r>
      <w:r w:rsidRPr="007E67F1">
        <w:t>15</w:t>
      </w:r>
      <w:r w:rsidR="00034831" w:rsidRPr="007E67F1">
        <w:t>2 ust. 1 </w:t>
      </w:r>
      <w:r w:rsidRPr="007E67F1">
        <w:t>ustawy</w:t>
      </w:r>
      <w:r w:rsidR="00034831" w:rsidRPr="007E67F1">
        <w:t xml:space="preserve"> z </w:t>
      </w:r>
      <w:r w:rsidRPr="007E67F1">
        <w:t>dnia 2</w:t>
      </w:r>
      <w:r w:rsidR="00034831" w:rsidRPr="007E67F1">
        <w:t>7 </w:t>
      </w:r>
      <w:r w:rsidRPr="007E67F1">
        <w:t>kwietnia 200</w:t>
      </w:r>
      <w:r w:rsidR="00034831" w:rsidRPr="007E67F1">
        <w:t>1 </w:t>
      </w:r>
      <w:r w:rsidRPr="007E67F1">
        <w:t>r. – Prawo ochrony środowiska (</w:t>
      </w:r>
      <w:r w:rsidR="00034831" w:rsidRPr="007E67F1">
        <w:t>Dz. U. z </w:t>
      </w:r>
      <w:r w:rsidRPr="007E67F1">
        <w:t>202</w:t>
      </w:r>
      <w:r w:rsidR="00034831" w:rsidRPr="007E67F1">
        <w:t>1 </w:t>
      </w:r>
      <w:r w:rsidRPr="007E67F1">
        <w:t>r.</w:t>
      </w:r>
      <w:r w:rsidR="00034831" w:rsidRPr="007E67F1">
        <w:t xml:space="preserve"> poz. </w:t>
      </w:r>
      <w:r w:rsidRPr="007E67F1">
        <w:t>1973, 212</w:t>
      </w:r>
      <w:r w:rsidR="00034831" w:rsidRPr="007E67F1">
        <w:t>7 i </w:t>
      </w:r>
      <w:r w:rsidRPr="007E67F1">
        <w:t>2269).</w:t>
      </w:r>
      <w:r w:rsidR="00034831" w:rsidRPr="007E67F1">
        <w:t xml:space="preserve"> W </w:t>
      </w:r>
      <w:r w:rsidRPr="007E67F1">
        <w:t>takim przypadku zgłoszenie doręcza się właściwemu organowi</w:t>
      </w:r>
      <w:r w:rsidR="00034831" w:rsidRPr="007E67F1">
        <w:t xml:space="preserve"> w </w:t>
      </w:r>
      <w:r w:rsidRPr="007E67F1">
        <w:t>terminie 3</w:t>
      </w:r>
      <w:r w:rsidR="00034831" w:rsidRPr="007E67F1">
        <w:t>0 </w:t>
      </w:r>
      <w:r w:rsidRPr="007E67F1">
        <w:t>dni od dnia rozpoczęcia eksploatacji tej instalacji. Przepisów</w:t>
      </w:r>
      <w:r w:rsidR="00034831" w:rsidRPr="007E67F1">
        <w:t xml:space="preserve"> art. </w:t>
      </w:r>
      <w:r w:rsidRPr="007E67F1">
        <w:t>15</w:t>
      </w:r>
      <w:r w:rsidR="00034831" w:rsidRPr="007E67F1">
        <w:t>2 ust. </w:t>
      </w:r>
      <w:r w:rsidR="0068013E" w:rsidRPr="007E67F1">
        <w:t>4–</w:t>
      </w:r>
      <w:r w:rsidRPr="007E67F1">
        <w:t>4c oraz</w:t>
      </w:r>
      <w:r w:rsidR="00034831" w:rsidRPr="007E67F1">
        <w:t xml:space="preserve"> art. </w:t>
      </w:r>
      <w:r w:rsidRPr="007E67F1">
        <w:t>152b ustawy</w:t>
      </w:r>
      <w:r w:rsidR="00034831" w:rsidRPr="007E67F1">
        <w:t xml:space="preserve"> z </w:t>
      </w:r>
      <w:r w:rsidRPr="007E67F1">
        <w:t>dnia 2</w:t>
      </w:r>
      <w:r w:rsidR="00034831" w:rsidRPr="007E67F1">
        <w:t>7 </w:t>
      </w:r>
      <w:r w:rsidRPr="007E67F1">
        <w:t>kwietnia 200</w:t>
      </w:r>
      <w:r w:rsidR="00034831" w:rsidRPr="007E67F1">
        <w:t>1 </w:t>
      </w:r>
      <w:r w:rsidRPr="007E67F1">
        <w:t>r. – Prawo ochrony środowiska nie stosuje się.</w:t>
      </w:r>
    </w:p>
    <w:p w14:paraId="3858D2B1" w14:textId="77777777" w:rsidR="00EC5C2D" w:rsidRPr="007E67F1" w:rsidRDefault="00EC5C2D" w:rsidP="00912234">
      <w:pPr>
        <w:pStyle w:val="ZLITUSTzmustliter"/>
      </w:pPr>
      <w:r w:rsidRPr="007E67F1">
        <w:t>5. Na rzecz operatora telekomunikacyjnego, który wykonuje prace,</w:t>
      </w:r>
      <w:r w:rsidR="00034831" w:rsidRPr="007E67F1">
        <w:t xml:space="preserve"> o </w:t>
      </w:r>
      <w:r w:rsidRPr="007E67F1">
        <w:t>których mowa</w:t>
      </w:r>
      <w:r w:rsidR="00034831" w:rsidRPr="007E67F1">
        <w:t xml:space="preserve"> w ust. </w:t>
      </w:r>
      <w:r w:rsidRPr="007E67F1">
        <w:t>1, nieruchomość można obciążyć służebnością polegającą na tym, że może on wykonywać te prace</w:t>
      </w:r>
      <w:r w:rsidR="00034831" w:rsidRPr="007E67F1">
        <w:t xml:space="preserve"> i </w:t>
      </w:r>
      <w:r w:rsidRPr="007E67F1">
        <w:t>korzystać</w:t>
      </w:r>
      <w:r w:rsidR="00034831" w:rsidRPr="007E67F1">
        <w:t xml:space="preserve"> w </w:t>
      </w:r>
      <w:r w:rsidRPr="007E67F1">
        <w:t>okresie,</w:t>
      </w:r>
      <w:r w:rsidR="00034831" w:rsidRPr="007E67F1">
        <w:t xml:space="preserve"> o </w:t>
      </w:r>
      <w:r w:rsidRPr="007E67F1">
        <w:t>którym mowa</w:t>
      </w:r>
      <w:r w:rsidR="00034831" w:rsidRPr="007E67F1">
        <w:t xml:space="preserve"> w </w:t>
      </w:r>
      <w:r w:rsidRPr="007E67F1">
        <w:t>tym przepisie,</w:t>
      </w:r>
      <w:r w:rsidR="00034831" w:rsidRPr="007E67F1">
        <w:t xml:space="preserve"> z </w:t>
      </w:r>
      <w:r w:rsidRPr="007E67F1">
        <w:t>nieruchomości obciążonej, zgodnie</w:t>
      </w:r>
      <w:r w:rsidR="00034831" w:rsidRPr="007E67F1">
        <w:t xml:space="preserve"> z </w:t>
      </w:r>
      <w:r w:rsidRPr="007E67F1">
        <w:t>przeznaczeniem urządzeń,</w:t>
      </w:r>
      <w:r w:rsidR="00034831" w:rsidRPr="007E67F1">
        <w:t xml:space="preserve"> o </w:t>
      </w:r>
      <w:r w:rsidRPr="007E67F1">
        <w:t>których mowa</w:t>
      </w:r>
      <w:r w:rsidR="00034831" w:rsidRPr="007E67F1">
        <w:t xml:space="preserve"> w ust. </w:t>
      </w:r>
      <w:r w:rsidRPr="007E67F1">
        <w:t>1.”;</w:t>
      </w:r>
    </w:p>
    <w:p w14:paraId="4297AD83" w14:textId="4D0C5D35" w:rsidR="00EC5C2D" w:rsidRPr="007E67F1" w:rsidRDefault="00EC5C2D" w:rsidP="00912234">
      <w:pPr>
        <w:pStyle w:val="PKTpunkt"/>
      </w:pPr>
      <w:r w:rsidRPr="007E67F1">
        <w:t>2)</w:t>
      </w:r>
      <w:r w:rsidR="00D1087F">
        <w:tab/>
      </w:r>
      <w:r w:rsidRPr="007E67F1">
        <w:t>po</w:t>
      </w:r>
      <w:r w:rsidR="00034831" w:rsidRPr="007E67F1">
        <w:t xml:space="preserve"> art. </w:t>
      </w:r>
      <w:r w:rsidRPr="007E67F1">
        <w:t>1</w:t>
      </w:r>
      <w:r w:rsidR="00034831" w:rsidRPr="007E67F1">
        <w:t>3 </w:t>
      </w:r>
      <w:r w:rsidRPr="007E67F1">
        <w:t>dodaje się</w:t>
      </w:r>
      <w:r w:rsidR="00034831" w:rsidRPr="007E67F1">
        <w:t xml:space="preserve"> art. </w:t>
      </w:r>
      <w:r w:rsidRPr="007E67F1">
        <w:t>13a</w:t>
      </w:r>
      <w:r w:rsidR="00034831" w:rsidRPr="007E67F1">
        <w:t xml:space="preserve"> w </w:t>
      </w:r>
      <w:r w:rsidRPr="007E67F1">
        <w:t>brzmieniu:</w:t>
      </w:r>
    </w:p>
    <w:p w14:paraId="4FE852EE" w14:textId="77777777" w:rsidR="00EC5C2D" w:rsidRPr="007E67F1" w:rsidRDefault="00EC5C2D" w:rsidP="00912234">
      <w:pPr>
        <w:pStyle w:val="ZARTzmartartykuempunktem"/>
      </w:pPr>
      <w:r w:rsidRPr="007E67F1">
        <w:t>„Art. 13a. 1. Prezes Rady Ministrów, mając na względzie możliwość wystąpienia zdarzenia</w:t>
      </w:r>
      <w:r w:rsidR="00034831" w:rsidRPr="007E67F1">
        <w:t xml:space="preserve"> o </w:t>
      </w:r>
      <w:r w:rsidRPr="007E67F1">
        <w:t>charakterze terrorystycznym albo zagrożenia dla bezpieczeństwa</w:t>
      </w:r>
      <w:r w:rsidR="00034831" w:rsidRPr="007E67F1">
        <w:t xml:space="preserve"> i </w:t>
      </w:r>
      <w:r w:rsidRPr="007E67F1">
        <w:t>porządku publicznego</w:t>
      </w:r>
      <w:r w:rsidR="00D1087F">
        <w:t>,</w:t>
      </w:r>
      <w:r w:rsidRPr="007E67F1">
        <w:t xml:space="preserve"> może,</w:t>
      </w:r>
      <w:r w:rsidR="00034831" w:rsidRPr="007E67F1">
        <w:t xml:space="preserve"> w </w:t>
      </w:r>
      <w:r w:rsidRPr="007E67F1">
        <w:t>drodze zarządzenia, ograniczyć publiczny dostęp do wykazów, rejestrów, baz danych</w:t>
      </w:r>
      <w:r w:rsidR="00034831" w:rsidRPr="007E67F1">
        <w:t xml:space="preserve"> i </w:t>
      </w:r>
      <w:r w:rsidRPr="007E67F1">
        <w:t>systemów teleinformatycznych zawierających dane lokalizacyjne infrastruktury technicznej.</w:t>
      </w:r>
    </w:p>
    <w:p w14:paraId="1EC25439" w14:textId="77777777" w:rsidR="00EC5C2D" w:rsidRPr="007E67F1" w:rsidRDefault="00EC5C2D" w:rsidP="00912234">
      <w:pPr>
        <w:pStyle w:val="ZUSTzmustartykuempunktem"/>
      </w:pPr>
      <w:r w:rsidRPr="007E67F1">
        <w:t>2.</w:t>
      </w:r>
      <w:r w:rsidR="00034831" w:rsidRPr="007E67F1">
        <w:t xml:space="preserve"> W </w:t>
      </w:r>
      <w:r w:rsidRPr="007E67F1">
        <w:t>zarządzeniu,</w:t>
      </w:r>
      <w:r w:rsidR="00034831" w:rsidRPr="007E67F1">
        <w:t xml:space="preserve"> o </w:t>
      </w:r>
      <w:r w:rsidRPr="007E67F1">
        <w:t>którym mowa</w:t>
      </w:r>
      <w:r w:rsidR="00034831" w:rsidRPr="007E67F1">
        <w:t xml:space="preserve"> w ust. </w:t>
      </w:r>
      <w:r w:rsidRPr="007E67F1">
        <w:t>1, wskazuje się wykazy, rejestry, bazy danych oraz systemy teleinformatyczne, do których ograniczony zostaje dostęp publiczny</w:t>
      </w:r>
      <w:r w:rsidR="00D1087F">
        <w:t>,</w:t>
      </w:r>
      <w:r w:rsidRPr="007E67F1">
        <w:t xml:space="preserve"> oraz okres tego ograniczenia.</w:t>
      </w:r>
    </w:p>
    <w:p w14:paraId="2025C76E" w14:textId="77777777" w:rsidR="00EC5C2D" w:rsidRPr="007E67F1" w:rsidRDefault="00EC5C2D" w:rsidP="00912234">
      <w:pPr>
        <w:pStyle w:val="ZUSTzmustartykuempunktem"/>
      </w:pPr>
      <w:r w:rsidRPr="007E67F1">
        <w:t>3. Dysponenci wykazów, rejestrów, baz danych</w:t>
      </w:r>
      <w:r w:rsidR="00034831" w:rsidRPr="007E67F1">
        <w:t xml:space="preserve"> i </w:t>
      </w:r>
      <w:r w:rsidRPr="007E67F1">
        <w:t>systemów teleinformatycznych wskazanych</w:t>
      </w:r>
      <w:r w:rsidR="00034831" w:rsidRPr="007E67F1">
        <w:t xml:space="preserve"> w </w:t>
      </w:r>
      <w:r w:rsidRPr="007E67F1">
        <w:t>zarządzeniu,</w:t>
      </w:r>
      <w:r w:rsidR="00034831" w:rsidRPr="007E67F1">
        <w:t xml:space="preserve"> o </w:t>
      </w:r>
      <w:r w:rsidRPr="007E67F1">
        <w:t>którym mowa</w:t>
      </w:r>
      <w:r w:rsidR="00034831" w:rsidRPr="007E67F1">
        <w:t xml:space="preserve"> w ust. </w:t>
      </w:r>
      <w:r w:rsidRPr="007E67F1">
        <w:t>1, ograniczają do nich publiczny dostęp zgodnie</w:t>
      </w:r>
      <w:r w:rsidR="00034831" w:rsidRPr="007E67F1">
        <w:t xml:space="preserve"> z </w:t>
      </w:r>
      <w:r w:rsidRPr="007E67F1">
        <w:t>tym zarządzeniem niezwłocznie.”.</w:t>
      </w:r>
    </w:p>
    <w:p w14:paraId="64608DB1" w14:textId="77777777" w:rsidR="001F57EC" w:rsidRPr="007E67F1" w:rsidRDefault="001F57EC" w:rsidP="001F57EC">
      <w:pPr>
        <w:pStyle w:val="ARTartustawynprozporzdzenia"/>
      </w:pPr>
      <w:r w:rsidRPr="007E67F1">
        <w:rPr>
          <w:rStyle w:val="Ppogrubienie"/>
        </w:rPr>
        <w:t>Art.</w:t>
      </w:r>
      <w:r w:rsidR="002A4A06">
        <w:rPr>
          <w:rStyle w:val="Ppogrubienie"/>
        </w:rPr>
        <w:t> 80</w:t>
      </w:r>
      <w:r w:rsidRPr="007E67F1">
        <w:rPr>
          <w:rStyle w:val="Ppogrubienie"/>
        </w:rPr>
        <w:t>.</w:t>
      </w:r>
      <w:r w:rsidRPr="007E67F1">
        <w:t> W ustawie z dnia 9 marca 2017 r.</w:t>
      </w:r>
      <w:r w:rsidR="00034831" w:rsidRPr="007E67F1">
        <w:t xml:space="preserve"> o </w:t>
      </w:r>
      <w:r w:rsidRPr="007E67F1">
        <w:t>związku</w:t>
      </w:r>
      <w:r w:rsidR="00BA7C15" w:rsidRPr="007E67F1">
        <w:t xml:space="preserve"> metropolital</w:t>
      </w:r>
      <w:r w:rsidRPr="007E67F1">
        <w:t>nym</w:t>
      </w:r>
      <w:r w:rsidR="00034831" w:rsidRPr="007E67F1">
        <w:t xml:space="preserve"> w </w:t>
      </w:r>
      <w:r w:rsidRPr="007E67F1">
        <w:t>województwie śląskim (</w:t>
      </w:r>
      <w:r w:rsidR="00034831" w:rsidRPr="007E67F1">
        <w:t>Dz. U.</w:t>
      </w:r>
      <w:r w:rsidR="00A01FDF" w:rsidRPr="007E67F1">
        <w:t xml:space="preserve"> z 2022 r.</w:t>
      </w:r>
      <w:r w:rsidR="00034831" w:rsidRPr="007E67F1">
        <w:t xml:space="preserve"> poz. </w:t>
      </w:r>
      <w:r w:rsidR="00A01FDF" w:rsidRPr="007E67F1">
        <w:t>439</w:t>
      </w:r>
      <w:r w:rsidRPr="007E67F1">
        <w:t>)</w:t>
      </w:r>
      <w:r w:rsidR="00034831" w:rsidRPr="007E67F1">
        <w:t xml:space="preserve"> w art. </w:t>
      </w:r>
      <w:r w:rsidRPr="007E67F1">
        <w:t>16 dodaje się</w:t>
      </w:r>
      <w:r w:rsidR="00034831" w:rsidRPr="007E67F1">
        <w:t xml:space="preserve"> ust. 3 w </w:t>
      </w:r>
      <w:r w:rsidRPr="007E67F1">
        <w:t>brzmieniu:</w:t>
      </w:r>
    </w:p>
    <w:p w14:paraId="6728AB1F" w14:textId="77777777" w:rsidR="001F57EC" w:rsidRPr="007E67F1" w:rsidRDefault="001F57EC" w:rsidP="009A5A15">
      <w:pPr>
        <w:pStyle w:val="ZUSTzmustartykuempunktem"/>
      </w:pPr>
      <w:r w:rsidRPr="007E67F1">
        <w:t>„3. Związek metropolitalny może udzielać pomocy,</w:t>
      </w:r>
      <w:r w:rsidR="00034831" w:rsidRPr="007E67F1">
        <w:t xml:space="preserve"> w </w:t>
      </w:r>
      <w:r w:rsidRPr="007E67F1">
        <w:t>tym pomocy finansowej, społecznościom lokalnym i regionalnym innych państw. Podstawą udzielania tej pomocy jest w uchwała zgromadzenia.”.</w:t>
      </w:r>
    </w:p>
    <w:p w14:paraId="1E39ACB7" w14:textId="77777777" w:rsidR="00542D3F" w:rsidRPr="007E67F1" w:rsidRDefault="004E1CA3" w:rsidP="00542D3F">
      <w:pPr>
        <w:pStyle w:val="ARTartustawynprozporzdzenia"/>
      </w:pPr>
      <w:r w:rsidRPr="007E67F1">
        <w:rPr>
          <w:rStyle w:val="Ppogrubienie"/>
        </w:rPr>
        <w:t>A</w:t>
      </w:r>
      <w:r w:rsidR="002A4A06">
        <w:rPr>
          <w:rStyle w:val="Ppogrubienie"/>
        </w:rPr>
        <w:t>rt. 81</w:t>
      </w:r>
      <w:r w:rsidR="00542D3F" w:rsidRPr="007E67F1">
        <w:rPr>
          <w:rStyle w:val="Ppogrubienie"/>
        </w:rPr>
        <w:t>.</w:t>
      </w:r>
      <w:r w:rsidR="00685BEB" w:rsidRPr="007E67F1">
        <w:t> W </w:t>
      </w:r>
      <w:r w:rsidR="00542D3F" w:rsidRPr="007E67F1">
        <w:t>ustawie</w:t>
      </w:r>
      <w:r w:rsidR="00685BEB" w:rsidRPr="007E67F1">
        <w:t xml:space="preserve"> z </w:t>
      </w:r>
      <w:r w:rsidR="00542D3F" w:rsidRPr="007E67F1">
        <w:t xml:space="preserve">dnia </w:t>
      </w:r>
      <w:r w:rsidR="00685BEB" w:rsidRPr="007E67F1">
        <w:t>7 </w:t>
      </w:r>
      <w:r w:rsidR="00542D3F" w:rsidRPr="007E67F1">
        <w:t>lipca 201</w:t>
      </w:r>
      <w:r w:rsidR="00685BEB" w:rsidRPr="007E67F1">
        <w:t>7 </w:t>
      </w:r>
      <w:r w:rsidR="00542D3F" w:rsidRPr="007E67F1">
        <w:t>r.</w:t>
      </w:r>
      <w:r w:rsidR="00685BEB" w:rsidRPr="007E67F1">
        <w:t xml:space="preserve"> o </w:t>
      </w:r>
      <w:r w:rsidR="00542D3F" w:rsidRPr="007E67F1">
        <w:t>Narodowej Agencji Wymiany Akademickiej (</w:t>
      </w:r>
      <w:r w:rsidR="00034831" w:rsidRPr="007E67F1">
        <w:t>Dz. U.</w:t>
      </w:r>
      <w:r w:rsidR="00685BEB" w:rsidRPr="007E67F1">
        <w:t xml:space="preserve"> z </w:t>
      </w:r>
      <w:r w:rsidR="00542D3F" w:rsidRPr="007E67F1">
        <w:t>201</w:t>
      </w:r>
      <w:r w:rsidR="00685BEB" w:rsidRPr="007E67F1">
        <w:t>9 </w:t>
      </w:r>
      <w:r w:rsidR="00542D3F" w:rsidRPr="007E67F1">
        <w:t>r.</w:t>
      </w:r>
      <w:r w:rsidR="00034831" w:rsidRPr="007E67F1">
        <w:t xml:space="preserve"> poz. </w:t>
      </w:r>
      <w:r w:rsidR="00542D3F" w:rsidRPr="007E67F1">
        <w:t>1582)</w:t>
      </w:r>
      <w:r w:rsidR="00034831" w:rsidRPr="007E67F1">
        <w:t xml:space="preserve"> w art. </w:t>
      </w:r>
      <w:r w:rsidR="00542D3F" w:rsidRPr="007E67F1">
        <w:t>2</w:t>
      </w:r>
      <w:r w:rsidR="00685BEB" w:rsidRPr="007E67F1">
        <w:t>5 </w:t>
      </w:r>
      <w:r w:rsidR="00542D3F" w:rsidRPr="007E67F1">
        <w:t>dodaje się</w:t>
      </w:r>
      <w:r w:rsidR="00034831" w:rsidRPr="007E67F1">
        <w:t xml:space="preserve"> ust. 4 w </w:t>
      </w:r>
      <w:r w:rsidR="00542D3F" w:rsidRPr="007E67F1">
        <w:t>brzmieniu:</w:t>
      </w:r>
    </w:p>
    <w:p w14:paraId="25A3A3E7" w14:textId="77777777" w:rsidR="009240FD" w:rsidRPr="007E67F1" w:rsidRDefault="00B43A5D" w:rsidP="009240FD">
      <w:pPr>
        <w:pStyle w:val="ZUSTzmustartykuempunktem"/>
      </w:pPr>
      <w:r w:rsidRPr="007E67F1">
        <w:t>„</w:t>
      </w:r>
      <w:r w:rsidR="00542D3F" w:rsidRPr="007E67F1">
        <w:t>4.</w:t>
      </w:r>
      <w:r w:rsidR="00685BEB" w:rsidRPr="007E67F1">
        <w:t xml:space="preserve"> W </w:t>
      </w:r>
      <w:r w:rsidR="00542D3F" w:rsidRPr="007E67F1">
        <w:t>uzasadnionych przypadkach, za zgodą ministra właściwego do spraw szkolnictwa wyższego</w:t>
      </w:r>
      <w:r w:rsidR="00685BEB" w:rsidRPr="007E67F1">
        <w:t xml:space="preserve"> i </w:t>
      </w:r>
      <w:r w:rsidR="00542D3F" w:rsidRPr="007E67F1">
        <w:t>nauki, Agencja nie zamieszcza imion</w:t>
      </w:r>
      <w:r w:rsidR="00685BEB" w:rsidRPr="007E67F1">
        <w:t xml:space="preserve"> i </w:t>
      </w:r>
      <w:r w:rsidR="00542D3F" w:rsidRPr="007E67F1">
        <w:t>nazwisk obywateli państw, których dotyczy ta zgoda, oraz nazw podmiotów działających na terytorium tych państw, na listach,</w:t>
      </w:r>
      <w:r w:rsidR="00685BEB" w:rsidRPr="007E67F1">
        <w:t xml:space="preserve"> o </w:t>
      </w:r>
      <w:r w:rsidR="00542D3F" w:rsidRPr="007E67F1">
        <w:t>których mowa</w:t>
      </w:r>
      <w:r w:rsidR="00034831" w:rsidRPr="007E67F1">
        <w:t xml:space="preserve"> w ust. </w:t>
      </w:r>
      <w:r w:rsidR="00542D3F" w:rsidRPr="007E67F1">
        <w:t>3, oraz nie udostępnia informacji</w:t>
      </w:r>
      <w:r w:rsidR="00685BEB" w:rsidRPr="007E67F1">
        <w:t xml:space="preserve"> o </w:t>
      </w:r>
      <w:r w:rsidR="00542D3F" w:rsidRPr="007E67F1">
        <w:t>tych osobach</w:t>
      </w:r>
      <w:r w:rsidR="00685BEB" w:rsidRPr="007E67F1">
        <w:t xml:space="preserve"> i </w:t>
      </w:r>
      <w:r w:rsidR="00542D3F" w:rsidRPr="007E67F1">
        <w:t>podmiotach posiadanych</w:t>
      </w:r>
      <w:r w:rsidR="00685BEB" w:rsidRPr="007E67F1">
        <w:t xml:space="preserve"> w </w:t>
      </w:r>
      <w:r w:rsidR="00542D3F" w:rsidRPr="007E67F1">
        <w:t>związku</w:t>
      </w:r>
      <w:r w:rsidR="00685BEB" w:rsidRPr="007E67F1">
        <w:t xml:space="preserve"> z </w:t>
      </w:r>
      <w:r w:rsidR="00542D3F" w:rsidRPr="007E67F1">
        <w:t>realizacją zadań,</w:t>
      </w:r>
      <w:r w:rsidR="00685BEB" w:rsidRPr="007E67F1">
        <w:t xml:space="preserve"> o </w:t>
      </w:r>
      <w:r w:rsidR="00542D3F" w:rsidRPr="007E67F1">
        <w:t>których mowa</w:t>
      </w:r>
      <w:r w:rsidR="00034831" w:rsidRPr="007E67F1">
        <w:t xml:space="preserve"> w art. </w:t>
      </w:r>
      <w:r w:rsidR="00542D3F" w:rsidRPr="007E67F1">
        <w:t>2, na podstawie ustawy</w:t>
      </w:r>
      <w:r w:rsidR="00685BEB" w:rsidRPr="007E67F1">
        <w:t xml:space="preserve"> z </w:t>
      </w:r>
      <w:r w:rsidR="00542D3F" w:rsidRPr="007E67F1">
        <w:t xml:space="preserve">dnia </w:t>
      </w:r>
      <w:r w:rsidR="00685BEB" w:rsidRPr="007E67F1">
        <w:t>6 </w:t>
      </w:r>
      <w:r w:rsidR="00542D3F" w:rsidRPr="007E67F1">
        <w:t>września 200</w:t>
      </w:r>
      <w:r w:rsidR="00685BEB" w:rsidRPr="007E67F1">
        <w:t>1 </w:t>
      </w:r>
      <w:r w:rsidR="00542D3F" w:rsidRPr="007E67F1">
        <w:t>r.</w:t>
      </w:r>
      <w:r w:rsidR="00685BEB" w:rsidRPr="007E67F1">
        <w:t xml:space="preserve"> o </w:t>
      </w:r>
      <w:r w:rsidR="00542D3F" w:rsidRPr="007E67F1">
        <w:t>dostępie do informacji publicznej (</w:t>
      </w:r>
      <w:r w:rsidR="00034831" w:rsidRPr="007E67F1">
        <w:t>Dz. U.</w:t>
      </w:r>
      <w:r w:rsidR="00685BEB" w:rsidRPr="007E67F1">
        <w:t xml:space="preserve"> z </w:t>
      </w:r>
      <w:r w:rsidR="00542D3F" w:rsidRPr="007E67F1">
        <w:t>202</w:t>
      </w:r>
      <w:r w:rsidR="00685BEB" w:rsidRPr="007E67F1">
        <w:t>0 </w:t>
      </w:r>
      <w:r w:rsidR="00542D3F" w:rsidRPr="007E67F1">
        <w:t>r.</w:t>
      </w:r>
      <w:r w:rsidR="00034831" w:rsidRPr="007E67F1">
        <w:t xml:space="preserve"> poz. </w:t>
      </w:r>
      <w:r w:rsidR="00542D3F" w:rsidRPr="007E67F1">
        <w:t>217</w:t>
      </w:r>
      <w:r w:rsidR="00034831" w:rsidRPr="007E67F1">
        <w:t>6 oraz</w:t>
      </w:r>
      <w:r w:rsidR="00685BEB" w:rsidRPr="007E67F1">
        <w:t xml:space="preserve"> z </w:t>
      </w:r>
      <w:r w:rsidR="00542D3F" w:rsidRPr="007E67F1">
        <w:t>202</w:t>
      </w:r>
      <w:r w:rsidR="00685BEB" w:rsidRPr="007E67F1">
        <w:t>1 </w:t>
      </w:r>
      <w:r w:rsidR="00542D3F" w:rsidRPr="007E67F1">
        <w:t>r.</w:t>
      </w:r>
      <w:r w:rsidR="00034831" w:rsidRPr="007E67F1">
        <w:t xml:space="preserve"> poz. </w:t>
      </w:r>
      <w:r w:rsidR="00542D3F" w:rsidRPr="007E67F1">
        <w:t>159</w:t>
      </w:r>
      <w:r w:rsidR="00034831" w:rsidRPr="007E67F1">
        <w:t>8 i </w:t>
      </w:r>
      <w:r w:rsidR="00542D3F" w:rsidRPr="007E67F1">
        <w:t>1641).</w:t>
      </w:r>
      <w:r w:rsidRPr="007E67F1">
        <w:t>”</w:t>
      </w:r>
      <w:r w:rsidR="00542D3F" w:rsidRPr="007E67F1">
        <w:t>.</w:t>
      </w:r>
      <w:bookmarkStart w:id="111" w:name="mip53123738"/>
      <w:bookmarkStart w:id="112" w:name="mip53123739"/>
      <w:bookmarkStart w:id="113" w:name="mip55733626"/>
      <w:bookmarkStart w:id="114" w:name="mip55733620"/>
      <w:bookmarkStart w:id="115" w:name="mip55733621"/>
      <w:bookmarkStart w:id="116" w:name="mip55733622"/>
      <w:bookmarkStart w:id="117" w:name="mip55733623"/>
      <w:bookmarkStart w:id="118" w:name="mip48616720"/>
      <w:bookmarkEnd w:id="111"/>
      <w:bookmarkEnd w:id="112"/>
      <w:bookmarkEnd w:id="113"/>
      <w:bookmarkEnd w:id="114"/>
      <w:bookmarkEnd w:id="115"/>
      <w:bookmarkEnd w:id="116"/>
      <w:bookmarkEnd w:id="117"/>
      <w:bookmarkEnd w:id="118"/>
    </w:p>
    <w:p w14:paraId="11D389F8" w14:textId="2DD88F0E" w:rsidR="00294026" w:rsidRPr="00294026" w:rsidRDefault="002A4A06" w:rsidP="00294026">
      <w:pPr>
        <w:pStyle w:val="ARTartustawynprozporzdzenia"/>
        <w:keepNext/>
      </w:pPr>
      <w:r w:rsidRPr="00294026">
        <w:rPr>
          <w:rStyle w:val="Ppogrubienie"/>
        </w:rPr>
        <w:t>Art. 82</w:t>
      </w:r>
      <w:r w:rsidR="009240FD" w:rsidRPr="00294026">
        <w:rPr>
          <w:rStyle w:val="Ppogrubienie"/>
        </w:rPr>
        <w:t>.</w:t>
      </w:r>
      <w:r w:rsidR="00034831" w:rsidRPr="007E67F1">
        <w:t xml:space="preserve"> </w:t>
      </w:r>
      <w:r w:rsidR="00294026" w:rsidRPr="00294026">
        <w:t>W ustawie z dnia 6 marca 2018 r. – Prawo przedsiębiorców (Dz. U. z 2021 r. poz. 162 i 2105 oraz z 2022 r. poz. 24) po art. 9 dodaje się a</w:t>
      </w:r>
      <w:r w:rsidR="000E63E7">
        <w:t>r</w:t>
      </w:r>
      <w:r w:rsidR="00294026" w:rsidRPr="00294026">
        <w:t>t. 9a w brzmieniu:</w:t>
      </w:r>
    </w:p>
    <w:p w14:paraId="7B60B9A5" w14:textId="77777777" w:rsidR="00294026" w:rsidRPr="00294026" w:rsidRDefault="00294026" w:rsidP="009A5A15">
      <w:pPr>
        <w:pStyle w:val="ZARTzmartartykuempunktem"/>
      </w:pPr>
      <w:r w:rsidRPr="00294026">
        <w:t>„Art. 9a. 1. Nie popełnia przestępstwa sprawca</w:t>
      </w:r>
      <w:r w:rsidR="00BE4784" w:rsidRPr="00BE4784">
        <w:t xml:space="preserve"> </w:t>
      </w:r>
      <w:r w:rsidRPr="00294026">
        <w:t>czynu zabronionego określonego w art. 296 § 1, 1a, 3 lub 4 ustawy z dnia 6 czerwca 1997 r. – Kodeks karny (Dz. U. z 2021 r. poz. 2345, 2045 i 2447), jeżeli:</w:t>
      </w:r>
    </w:p>
    <w:p w14:paraId="48BEE4E1" w14:textId="77777777" w:rsidR="00294026" w:rsidRPr="00294026" w:rsidRDefault="00294026" w:rsidP="009A5A15">
      <w:pPr>
        <w:pStyle w:val="ZPKTzmpktartykuempunktem"/>
      </w:pPr>
      <w:r w:rsidRPr="00294026">
        <w:t>1)</w:t>
      </w:r>
      <w:r w:rsidRPr="00294026">
        <w:tab/>
        <w:t>miał miejsce w czasie:</w:t>
      </w:r>
    </w:p>
    <w:p w14:paraId="5E5F61FB" w14:textId="77777777" w:rsidR="00294026" w:rsidRPr="00294026" w:rsidRDefault="00294026" w:rsidP="009A5A15">
      <w:pPr>
        <w:pStyle w:val="ZLITwPKTzmlitwpktartykuempunktem"/>
      </w:pPr>
      <w:r w:rsidRPr="00294026">
        <w:t>a)</w:t>
      </w:r>
      <w:r w:rsidRPr="00294026">
        <w:tab/>
        <w:t>trwania wojny napastniczej przeciwko Rzeczypospolitej Polskiej lub działań zbrojnych na terytorium Rzeczypospolitej Polskiej, terytorium państwa członkowskiego Unii Europejskiej, terytorium Państwa-Strony Traktatu Północnoatlantyckiego albo na terytorium innego państwa graniczącego z</w:t>
      </w:r>
      <w:r>
        <w:t> </w:t>
      </w:r>
      <w:r w:rsidRPr="00294026">
        <w:t>Rzecząpospolitą Polską lub okupacji na tych terytoriach lub</w:t>
      </w:r>
    </w:p>
    <w:p w14:paraId="0C3EB6A6" w14:textId="77777777" w:rsidR="00294026" w:rsidRPr="00294026" w:rsidRDefault="00294026" w:rsidP="009A5A15">
      <w:pPr>
        <w:pStyle w:val="ZLITwPKTzmlitwpktartykuempunktem"/>
      </w:pPr>
      <w:r w:rsidRPr="00294026">
        <w:t>b)</w:t>
      </w:r>
      <w:r w:rsidRPr="00294026">
        <w:tab/>
        <w:t>obowiązywania na obszarze Rzeczypospolitej Polskiej stanu klęski żywiołowej, stanu wyjątkowego albo stanu wojennego, lub</w:t>
      </w:r>
    </w:p>
    <w:p w14:paraId="5CF1B753" w14:textId="09AB232A" w:rsidR="00294026" w:rsidRPr="00294026" w:rsidRDefault="00294026" w:rsidP="009A5A15">
      <w:pPr>
        <w:pStyle w:val="ZLITwPKTzmlitwpktartykuempunktem"/>
      </w:pPr>
      <w:r w:rsidRPr="00294026">
        <w:t>c)</w:t>
      </w:r>
      <w:r w:rsidRPr="00294026">
        <w:tab/>
        <w:t>obowiązywania stanu zagrożenia epidemicznego lub stanu epidemii</w:t>
      </w:r>
      <w:r w:rsidR="00D1087F">
        <w:t>,</w:t>
      </w:r>
      <w:r w:rsidRPr="00294026">
        <w:t xml:space="preserve"> oraz</w:t>
      </w:r>
    </w:p>
    <w:p w14:paraId="4012CDC2" w14:textId="77777777" w:rsidR="00294026" w:rsidRPr="00294026" w:rsidRDefault="00294026" w:rsidP="009A5A15">
      <w:pPr>
        <w:pStyle w:val="ZPKTzmpktartykuempunktem"/>
      </w:pPr>
      <w:r w:rsidRPr="00294026">
        <w:t>2)</w:t>
      </w:r>
      <w:r w:rsidRPr="00294026">
        <w:tab/>
        <w:t>sprawca działał w celu:</w:t>
      </w:r>
    </w:p>
    <w:p w14:paraId="2C6C66D1" w14:textId="77777777" w:rsidR="00294026" w:rsidRPr="00294026" w:rsidRDefault="00294026" w:rsidP="009A5A15">
      <w:pPr>
        <w:pStyle w:val="ZLITwPKTzmlitwpktartykuempunktem"/>
      </w:pPr>
      <w:r w:rsidRPr="00294026">
        <w:t>a)</w:t>
      </w:r>
      <w:r w:rsidRPr="00294026">
        <w:tab/>
        <w:t>ochrony życia lub zdrowia wielu osób lub</w:t>
      </w:r>
    </w:p>
    <w:p w14:paraId="55B12383" w14:textId="77777777" w:rsidR="00294026" w:rsidRPr="00294026" w:rsidRDefault="00294026" w:rsidP="009A5A15">
      <w:pPr>
        <w:pStyle w:val="ZLITwPKTzmlitwpktartykuempunktem"/>
      </w:pPr>
      <w:r w:rsidRPr="00294026">
        <w:t>b)</w:t>
      </w:r>
      <w:r w:rsidRPr="00294026">
        <w:tab/>
        <w:t>mienia wielkiej wartości, lub</w:t>
      </w:r>
    </w:p>
    <w:p w14:paraId="07AC2C4A" w14:textId="77777777" w:rsidR="00294026" w:rsidRPr="00294026" w:rsidRDefault="00294026" w:rsidP="009A5A15">
      <w:pPr>
        <w:pStyle w:val="ZLITwPKTzmlitwpktartykuempunktem"/>
      </w:pPr>
      <w:r w:rsidRPr="00294026">
        <w:t>c)</w:t>
      </w:r>
      <w:r w:rsidRPr="00294026">
        <w:tab/>
        <w:t>dobra o szczególnym znaczeniu dla kultury</w:t>
      </w:r>
      <w:r w:rsidR="00D1087F">
        <w:t>,</w:t>
      </w:r>
      <w:r w:rsidRPr="00294026">
        <w:t xml:space="preserve"> oraz</w:t>
      </w:r>
    </w:p>
    <w:p w14:paraId="732BC23C" w14:textId="44D155EA" w:rsidR="00294026" w:rsidRPr="00294026" w:rsidRDefault="00294026" w:rsidP="009A5A15">
      <w:pPr>
        <w:pStyle w:val="ZPKTzmpktartykuempunktem"/>
      </w:pPr>
      <w:r w:rsidRPr="00294026">
        <w:t>3)</w:t>
      </w:r>
      <w:r w:rsidRPr="00294026">
        <w:tab/>
        <w:t>korzyść uzyskana lub w sposób uzasadniony oczekiwana przewyższa negatywne skutki wynikające z naruszenia prawa przez sprawcę</w:t>
      </w:r>
      <w:r w:rsidR="00D1087F">
        <w:t>,</w:t>
      </w:r>
      <w:r w:rsidR="009A5A15">
        <w:t xml:space="preserve"> </w:t>
      </w:r>
      <w:r w:rsidRPr="00294026">
        <w:t>oraz</w:t>
      </w:r>
    </w:p>
    <w:p w14:paraId="70C77034" w14:textId="77777777" w:rsidR="00294026" w:rsidRPr="00294026" w:rsidRDefault="00294026" w:rsidP="009A5A15">
      <w:pPr>
        <w:pStyle w:val="ZPKTzmpktartykuempunktem"/>
      </w:pPr>
      <w:r w:rsidRPr="00294026">
        <w:t>4)</w:t>
      </w:r>
      <w:r w:rsidRPr="00294026">
        <w:tab/>
        <w:t>uzyskanie korzyści lub jej uzasadnione oczekiwanie nie byłoby możliwe lub byłoby istotnie utrudnione, jeżeli czyn nie zostałby popełniony.</w:t>
      </w:r>
    </w:p>
    <w:p w14:paraId="2E287733" w14:textId="16AD7E2C" w:rsidR="00294026" w:rsidRPr="00117A7B" w:rsidRDefault="00294026" w:rsidP="009A5A15">
      <w:pPr>
        <w:pStyle w:val="ZUSTzmustartykuempunktem"/>
        <w:rPr>
          <w:rStyle w:val="Ppogrubienie"/>
          <w:b w:val="0"/>
        </w:rPr>
      </w:pPr>
      <w:r w:rsidRPr="00294026">
        <w:t>2.</w:t>
      </w:r>
      <w:r w:rsidR="009A5A15">
        <w:t xml:space="preserve"> </w:t>
      </w:r>
      <w:r w:rsidRPr="00294026">
        <w:t>Przepis ust. 1 pkt 3 i 4 ma także zastosowanie, jeżeli czyn miał zapobiegać przestępczości o charakterze terrorystycznym na szkodę Rzeczypospolitej Polskiej.”.</w:t>
      </w:r>
    </w:p>
    <w:p w14:paraId="6171A030" w14:textId="77777777" w:rsidR="00A602B9" w:rsidRPr="007E67F1" w:rsidRDefault="002A4A06" w:rsidP="00F31A38">
      <w:pPr>
        <w:pStyle w:val="ARTartustawynprozporzdzenia"/>
      </w:pPr>
      <w:r>
        <w:rPr>
          <w:rStyle w:val="Ppogrubienie"/>
        </w:rPr>
        <w:t>Art. 83</w:t>
      </w:r>
      <w:r w:rsidR="00A602B9" w:rsidRPr="007E67F1">
        <w:rPr>
          <w:rStyle w:val="Ppogrubienie"/>
        </w:rPr>
        <w:t>.</w:t>
      </w:r>
      <w:r w:rsidR="00685BEB" w:rsidRPr="007E67F1">
        <w:t> W </w:t>
      </w:r>
      <w:r w:rsidR="00A602B9" w:rsidRPr="007E67F1">
        <w:t>ustawie</w:t>
      </w:r>
      <w:r w:rsidR="00685BEB" w:rsidRPr="007E67F1">
        <w:t xml:space="preserve"> z </w:t>
      </w:r>
      <w:r w:rsidR="00A602B9" w:rsidRPr="007E67F1">
        <w:t>dnia 2</w:t>
      </w:r>
      <w:r w:rsidR="00685BEB" w:rsidRPr="007E67F1">
        <w:t>0 </w:t>
      </w:r>
      <w:r w:rsidR="00A602B9" w:rsidRPr="007E67F1">
        <w:t>lipca 201</w:t>
      </w:r>
      <w:r w:rsidR="00685BEB" w:rsidRPr="007E67F1">
        <w:t>8 </w:t>
      </w:r>
      <w:r w:rsidR="00A602B9" w:rsidRPr="007E67F1">
        <w:t>r. – Prawo</w:t>
      </w:r>
      <w:r w:rsidR="00685BEB" w:rsidRPr="007E67F1">
        <w:t xml:space="preserve"> o </w:t>
      </w:r>
      <w:r w:rsidR="00A602B9" w:rsidRPr="007E67F1">
        <w:t>szkolnictwie wyższym</w:t>
      </w:r>
      <w:r w:rsidR="00685BEB" w:rsidRPr="007E67F1">
        <w:t xml:space="preserve"> i </w:t>
      </w:r>
      <w:r w:rsidR="00A602B9" w:rsidRPr="007E67F1">
        <w:t>nauce (</w:t>
      </w:r>
      <w:r w:rsidR="00034831" w:rsidRPr="007E67F1">
        <w:t>Dz. U.</w:t>
      </w:r>
      <w:r w:rsidR="00685BEB" w:rsidRPr="007E67F1">
        <w:t xml:space="preserve"> z </w:t>
      </w:r>
      <w:r w:rsidR="00A602B9" w:rsidRPr="007E67F1">
        <w:t>202</w:t>
      </w:r>
      <w:r w:rsidR="00685BEB" w:rsidRPr="007E67F1">
        <w:t>1 </w:t>
      </w:r>
      <w:r w:rsidR="00A602B9" w:rsidRPr="007E67F1">
        <w:t>r.</w:t>
      </w:r>
      <w:r w:rsidR="00034831" w:rsidRPr="007E67F1">
        <w:t xml:space="preserve"> poz. </w:t>
      </w:r>
      <w:r w:rsidR="00A602B9" w:rsidRPr="007E67F1">
        <w:t>478, 619, 1630, 214</w:t>
      </w:r>
      <w:r w:rsidR="00034831" w:rsidRPr="007E67F1">
        <w:t>1 i </w:t>
      </w:r>
      <w:r w:rsidR="00A602B9" w:rsidRPr="007E67F1">
        <w:t>2232)</w:t>
      </w:r>
      <w:r w:rsidR="00034831" w:rsidRPr="007E67F1">
        <w:t xml:space="preserve"> w art. </w:t>
      </w:r>
      <w:r w:rsidR="00A602B9" w:rsidRPr="007E67F1">
        <w:t>32</w:t>
      </w:r>
      <w:r w:rsidR="00034831" w:rsidRPr="007E67F1">
        <w:t>7 ust. </w:t>
      </w:r>
      <w:r w:rsidR="00685BEB" w:rsidRPr="007E67F1">
        <w:t>3 </w:t>
      </w:r>
      <w:r w:rsidR="00A602B9" w:rsidRPr="007E67F1">
        <w:t>otrzymuje brzmienie:</w:t>
      </w:r>
    </w:p>
    <w:p w14:paraId="5F1B4846" w14:textId="3DB4734A" w:rsidR="00054770" w:rsidRPr="007E67F1" w:rsidRDefault="00054770" w:rsidP="009A5A15">
      <w:pPr>
        <w:pStyle w:val="ZUSTzmustartykuempunktem"/>
      </w:pPr>
      <w:r w:rsidRPr="007E67F1">
        <w:t>„3. Ukończenie studiów</w:t>
      </w:r>
      <w:r w:rsidR="003A6A10" w:rsidRPr="007E67F1">
        <w:t xml:space="preserve"> na określonym poziomie przez cudzoziemca</w:t>
      </w:r>
      <w:r w:rsidRPr="007E67F1">
        <w:t>, który uzyskał status uchodźcy lub ochronę uzupełniającą, lub cudzoziemca posiadającego zezwolenie na pobyt czasowy udzielone</w:t>
      </w:r>
      <w:r w:rsidR="00034831" w:rsidRPr="007E67F1">
        <w:t xml:space="preserve"> w </w:t>
      </w:r>
      <w:r w:rsidRPr="007E67F1">
        <w:t>związku</w:t>
      </w:r>
      <w:r w:rsidR="00034831" w:rsidRPr="007E67F1">
        <w:t xml:space="preserve"> z </w:t>
      </w:r>
      <w:r w:rsidRPr="007E67F1">
        <w:t>okolicznością,</w:t>
      </w:r>
      <w:r w:rsidR="00034831" w:rsidRPr="007E67F1">
        <w:t xml:space="preserve"> o </w:t>
      </w:r>
      <w:r w:rsidRPr="007E67F1">
        <w:t>której mowa</w:t>
      </w:r>
      <w:r w:rsidR="00034831" w:rsidRPr="007E67F1">
        <w:t xml:space="preserve"> w art. </w:t>
      </w:r>
      <w:r w:rsidRPr="007E67F1">
        <w:t>15</w:t>
      </w:r>
      <w:r w:rsidR="00034831" w:rsidRPr="007E67F1">
        <w:t>9 ust. 1 pkt 1 lit. </w:t>
      </w:r>
      <w:r w:rsidRPr="007E67F1">
        <w:t>c lub d ustawy</w:t>
      </w:r>
      <w:r w:rsidR="00034831" w:rsidRPr="007E67F1">
        <w:t xml:space="preserve"> z </w:t>
      </w:r>
      <w:r w:rsidRPr="007E67F1">
        <w:t>dnia 1</w:t>
      </w:r>
      <w:r w:rsidR="00034831" w:rsidRPr="007E67F1">
        <w:t>2 </w:t>
      </w:r>
      <w:r w:rsidRPr="007E67F1">
        <w:t>grudnia 201</w:t>
      </w:r>
      <w:r w:rsidR="00034831" w:rsidRPr="007E67F1">
        <w:t>3 </w:t>
      </w:r>
      <w:r w:rsidRPr="007E67F1">
        <w:t>r.</w:t>
      </w:r>
      <w:r w:rsidR="00034831" w:rsidRPr="007E67F1">
        <w:t xml:space="preserve"> o </w:t>
      </w:r>
      <w:r w:rsidRPr="007E67F1">
        <w:t>cudzoziemcach, lub obywatela polskiego, który wjechał na terytorium Rzeczypospolitej Polskiej bezpośrednio</w:t>
      </w:r>
      <w:r w:rsidR="00034831" w:rsidRPr="007E67F1">
        <w:t xml:space="preserve"> z </w:t>
      </w:r>
      <w:r w:rsidRPr="007E67F1">
        <w:t>terytorium Ukrainy</w:t>
      </w:r>
      <w:r w:rsidR="00034831" w:rsidRPr="007E67F1">
        <w:t xml:space="preserve"> w </w:t>
      </w:r>
      <w:r w:rsidRPr="007E67F1">
        <w:t>okresie od dnia 2</w:t>
      </w:r>
      <w:r w:rsidR="00034831" w:rsidRPr="007E67F1">
        <w:t>4 </w:t>
      </w:r>
      <w:r w:rsidRPr="007E67F1">
        <w:t>lutego 202</w:t>
      </w:r>
      <w:r w:rsidR="00034831" w:rsidRPr="007E67F1">
        <w:t>2 </w:t>
      </w:r>
      <w:r w:rsidRPr="007E67F1">
        <w:t>r. do dnia określonego</w:t>
      </w:r>
      <w:r w:rsidR="00034831" w:rsidRPr="007E67F1">
        <w:t xml:space="preserve"> w </w:t>
      </w:r>
      <w:r w:rsidRPr="007E67F1">
        <w:t>przepisach wydanych na podstawie</w:t>
      </w:r>
      <w:r w:rsidR="00034831" w:rsidRPr="007E67F1">
        <w:t xml:space="preserve"> art. 2 ust. 3 </w:t>
      </w:r>
      <w:r w:rsidRPr="007E67F1">
        <w:t>ustawy</w:t>
      </w:r>
      <w:r w:rsidR="00034831" w:rsidRPr="007E67F1">
        <w:t xml:space="preserve"> z </w:t>
      </w:r>
      <w:r w:rsidRPr="007E67F1">
        <w:t>dnia …</w:t>
      </w:r>
      <w:r w:rsidR="00034831" w:rsidRPr="007E67F1">
        <w:t xml:space="preserve"> o </w:t>
      </w:r>
      <w:r w:rsidRPr="007E67F1">
        <w:t>pomocy obywatelom Ukrainy</w:t>
      </w:r>
      <w:r w:rsidR="00034831" w:rsidRPr="007E67F1">
        <w:t xml:space="preserve"> w </w:t>
      </w:r>
      <w:r w:rsidRPr="007E67F1">
        <w:t>związku</w:t>
      </w:r>
      <w:r w:rsidR="00034831" w:rsidRPr="007E67F1">
        <w:t xml:space="preserve"> z </w:t>
      </w:r>
      <w:r w:rsidRPr="007E67F1">
        <w:t>konfliktem zbrojnym na terytorium tego państwa (</w:t>
      </w:r>
      <w:r w:rsidR="00034831" w:rsidRPr="007E67F1">
        <w:t>Dz. U. poz. </w:t>
      </w:r>
      <w:r w:rsidRPr="007E67F1">
        <w:t>…), lub obywatela Ukrainy przebywającego na terytorium Rzeczypospolitej Polskiej, którego pobyt na terytorium Rzeczypospolitej Polskiej jest uznawany za legalny na podstawie</w:t>
      </w:r>
      <w:r w:rsidR="00034831" w:rsidRPr="007E67F1">
        <w:t xml:space="preserve"> art. 2 ust. 1 </w:t>
      </w:r>
      <w:r w:rsidRPr="007E67F1">
        <w:t>drugiej</w:t>
      </w:r>
      <w:r w:rsidR="00034831" w:rsidRPr="007E67F1">
        <w:t xml:space="preserve"> z </w:t>
      </w:r>
      <w:r w:rsidRPr="007E67F1">
        <w:t>powołanych ustaw, którzy nie dysponują dyplomem ukończenia studiów, może być potwierdzone</w:t>
      </w:r>
      <w:r w:rsidR="00034831" w:rsidRPr="007E67F1">
        <w:t xml:space="preserve"> w </w:t>
      </w:r>
      <w:r w:rsidRPr="007E67F1">
        <w:t>drodze postępowania</w:t>
      </w:r>
      <w:r w:rsidR="00034831" w:rsidRPr="007E67F1">
        <w:t xml:space="preserve"> w </w:t>
      </w:r>
      <w:r w:rsidRPr="007E67F1">
        <w:t>sprawie potwierdzenia ukończenia studiów na określonym poziomie.”.</w:t>
      </w:r>
    </w:p>
    <w:p w14:paraId="34B0826B" w14:textId="77777777" w:rsidR="00ED6925" w:rsidRPr="007E67F1" w:rsidRDefault="002A4A06" w:rsidP="001C6301">
      <w:pPr>
        <w:pStyle w:val="ARTartustawynprozporzdzenia"/>
      </w:pPr>
      <w:r>
        <w:rPr>
          <w:rStyle w:val="Ppogrubienie"/>
        </w:rPr>
        <w:t>Art. 84</w:t>
      </w:r>
      <w:r w:rsidR="00ED6925" w:rsidRPr="007E67F1">
        <w:rPr>
          <w:rStyle w:val="Ppogrubienie"/>
        </w:rPr>
        <w:t>.</w:t>
      </w:r>
      <w:r w:rsidR="00034831" w:rsidRPr="007E67F1">
        <w:t xml:space="preserve"> W </w:t>
      </w:r>
      <w:r w:rsidR="00ED6925" w:rsidRPr="007E67F1">
        <w:t>ustawie</w:t>
      </w:r>
      <w:r w:rsidR="00034831" w:rsidRPr="007E67F1">
        <w:t xml:space="preserve"> z </w:t>
      </w:r>
      <w:r w:rsidR="00ED6925" w:rsidRPr="007E67F1">
        <w:t>dnia 1</w:t>
      </w:r>
      <w:r w:rsidR="00034831" w:rsidRPr="007E67F1">
        <w:t>4 </w:t>
      </w:r>
      <w:r w:rsidR="00ED6925" w:rsidRPr="007E67F1">
        <w:t>października 202</w:t>
      </w:r>
      <w:r w:rsidR="00034831" w:rsidRPr="007E67F1">
        <w:t>1 </w:t>
      </w:r>
      <w:r w:rsidR="00ED6925" w:rsidRPr="007E67F1">
        <w:t>r.</w:t>
      </w:r>
      <w:r w:rsidR="00034831" w:rsidRPr="007E67F1">
        <w:t xml:space="preserve"> o </w:t>
      </w:r>
      <w:r w:rsidR="00ED6925" w:rsidRPr="007E67F1">
        <w:t>zmianie ustawy</w:t>
      </w:r>
      <w:r w:rsidR="00034831" w:rsidRPr="007E67F1">
        <w:t xml:space="preserve"> o </w:t>
      </w:r>
      <w:r w:rsidR="00ED6925" w:rsidRPr="007E67F1">
        <w:t>dowodach osobistych oraz niektórych innych ustaw (</w:t>
      </w:r>
      <w:r w:rsidR="00034831" w:rsidRPr="007E67F1">
        <w:t>Dz. U.</w:t>
      </w:r>
      <w:r w:rsidR="00C67CC2" w:rsidRPr="007E67F1">
        <w:t xml:space="preserve"> </w:t>
      </w:r>
      <w:r w:rsidR="00034831" w:rsidRPr="007E67F1">
        <w:t>poz. </w:t>
      </w:r>
      <w:r w:rsidR="00ED6925" w:rsidRPr="007E67F1">
        <w:t>1978) wprowadza się następujące zmiany:</w:t>
      </w:r>
    </w:p>
    <w:p w14:paraId="7288064E" w14:textId="14067EB2" w:rsidR="00ED6925" w:rsidRPr="007E67F1" w:rsidRDefault="00ED6925" w:rsidP="009A5A15">
      <w:pPr>
        <w:pStyle w:val="PKTpunkt"/>
      </w:pPr>
      <w:r w:rsidRPr="007E67F1">
        <w:t>1)</w:t>
      </w:r>
      <w:r w:rsidR="00D1087F">
        <w:tab/>
      </w:r>
      <w:r w:rsidRPr="007E67F1">
        <w:t>po</w:t>
      </w:r>
      <w:r w:rsidR="00034831" w:rsidRPr="007E67F1">
        <w:t xml:space="preserve"> art. 6 </w:t>
      </w:r>
      <w:r w:rsidRPr="007E67F1">
        <w:t>dodaje</w:t>
      </w:r>
      <w:r w:rsidR="00034831" w:rsidRPr="007E67F1">
        <w:t xml:space="preserve"> art. </w:t>
      </w:r>
      <w:r w:rsidRPr="007E67F1">
        <w:t>6a</w:t>
      </w:r>
      <w:r w:rsidR="00034831" w:rsidRPr="007E67F1">
        <w:t xml:space="preserve"> w </w:t>
      </w:r>
      <w:r w:rsidRPr="007E67F1">
        <w:t xml:space="preserve">brzmieniu: </w:t>
      </w:r>
    </w:p>
    <w:p w14:paraId="6766CA75" w14:textId="5E7595D3" w:rsidR="00ED6925" w:rsidRPr="007E67F1" w:rsidRDefault="0075230B" w:rsidP="009A5A15">
      <w:pPr>
        <w:pStyle w:val="ZARTzmartartykuempunktem"/>
      </w:pPr>
      <w:r w:rsidRPr="007E67F1">
        <w:t>„</w:t>
      </w:r>
      <w:r w:rsidR="00ED6925" w:rsidRPr="007E67F1">
        <w:t>Art. 6a. Minister właściwy do spraw informatyzacji ogłosi</w:t>
      </w:r>
      <w:r w:rsidR="00034831" w:rsidRPr="007E67F1">
        <w:t xml:space="preserve"> w </w:t>
      </w:r>
      <w:r w:rsidR="00ED6925" w:rsidRPr="007E67F1">
        <w:t>Dzienniku Ustaw Rzeczypospolitej Polskiej komunikat określający dzień wejścia</w:t>
      </w:r>
      <w:r w:rsidR="00034831" w:rsidRPr="007E67F1">
        <w:t xml:space="preserve"> w </w:t>
      </w:r>
      <w:r w:rsidR="00ED6925" w:rsidRPr="007E67F1">
        <w:t>życie</w:t>
      </w:r>
      <w:r w:rsidR="00034831" w:rsidRPr="007E67F1">
        <w:t xml:space="preserve"> art. 1 pkt </w:t>
      </w:r>
      <w:r w:rsidR="00ED6925" w:rsidRPr="007E67F1">
        <w:t>3,</w:t>
      </w:r>
      <w:r w:rsidR="00034831" w:rsidRPr="007E67F1">
        <w:t xml:space="preserve"> art. 3</w:t>
      </w:r>
      <w:r w:rsidR="009A5A15">
        <w:t xml:space="preserve"> </w:t>
      </w:r>
      <w:r w:rsidR="00034831" w:rsidRPr="007E67F1">
        <w:t>pkt 2 i 3 w </w:t>
      </w:r>
      <w:r w:rsidR="00ED6925" w:rsidRPr="007E67F1">
        <w:t>zakresie</w:t>
      </w:r>
      <w:r w:rsidR="00034831" w:rsidRPr="007E67F1">
        <w:t xml:space="preserve"> art. </w:t>
      </w:r>
      <w:r w:rsidR="00ED6925" w:rsidRPr="007E67F1">
        <w:t>3</w:t>
      </w:r>
      <w:r w:rsidR="00034831" w:rsidRPr="007E67F1">
        <w:t>2 ust. 6</w:t>
      </w:r>
      <w:r w:rsidR="00D1087F" w:rsidRPr="00D1087F">
        <w:t>–</w:t>
      </w:r>
      <w:r w:rsidR="00034831" w:rsidRPr="007E67F1">
        <w:t>8 i pkt 6</w:t>
      </w:r>
      <w:r w:rsidR="009A5A15" w:rsidRPr="007E67F1">
        <w:t>–</w:t>
      </w:r>
      <w:r w:rsidR="00ED6925" w:rsidRPr="007E67F1">
        <w:t>8 oraz</w:t>
      </w:r>
      <w:r w:rsidR="00034831" w:rsidRPr="007E67F1">
        <w:t xml:space="preserve"> art. 4 pkt 2 i 4 </w:t>
      </w:r>
      <w:r w:rsidR="00ED6925" w:rsidRPr="007E67F1">
        <w:t>ustawy. Komunikat ogłasza się</w:t>
      </w:r>
      <w:r w:rsidR="00034831" w:rsidRPr="007E67F1">
        <w:t xml:space="preserve"> w </w:t>
      </w:r>
      <w:r w:rsidR="00ED6925" w:rsidRPr="007E67F1">
        <w:t>terminie co najmniej 1</w:t>
      </w:r>
      <w:r w:rsidR="00034831" w:rsidRPr="007E67F1">
        <w:t>4 </w:t>
      </w:r>
      <w:r w:rsidR="00ED6925" w:rsidRPr="007E67F1">
        <w:t>dni przed dniem wejścia</w:t>
      </w:r>
      <w:r w:rsidR="00034831" w:rsidRPr="007E67F1">
        <w:t xml:space="preserve"> w </w:t>
      </w:r>
      <w:r w:rsidR="00ED6925" w:rsidRPr="007E67F1">
        <w:t>życie wskazan</w:t>
      </w:r>
      <w:r w:rsidR="002B56ED" w:rsidRPr="007E67F1">
        <w:t>ych przepisów ustawy.”;</w:t>
      </w:r>
    </w:p>
    <w:p w14:paraId="6D71C889" w14:textId="1A3112C4" w:rsidR="00ED6925" w:rsidRPr="007E67F1" w:rsidRDefault="00ED6925" w:rsidP="009A5A15">
      <w:pPr>
        <w:pStyle w:val="PKTpunkt"/>
      </w:pPr>
      <w:r w:rsidRPr="007E67F1">
        <w:t>2)</w:t>
      </w:r>
      <w:r w:rsidR="00D1087F">
        <w:tab/>
      </w:r>
      <w:r w:rsidR="00034831" w:rsidRPr="007E67F1">
        <w:t>w art. </w:t>
      </w:r>
      <w:r w:rsidRPr="007E67F1">
        <w:t>8:</w:t>
      </w:r>
    </w:p>
    <w:p w14:paraId="41272E66" w14:textId="329DC500" w:rsidR="00ED6925" w:rsidRPr="007E67F1" w:rsidRDefault="00ED6925" w:rsidP="009A5A15">
      <w:pPr>
        <w:pStyle w:val="LITlitera"/>
      </w:pPr>
      <w:r w:rsidRPr="007E67F1">
        <w:t>a)</w:t>
      </w:r>
      <w:r w:rsidR="00D1087F">
        <w:tab/>
      </w:r>
      <w:r w:rsidR="00034831" w:rsidRPr="007E67F1">
        <w:t>pkt 2 </w:t>
      </w:r>
      <w:r w:rsidRPr="007E67F1">
        <w:t>otrzymuje brzmienie:</w:t>
      </w:r>
    </w:p>
    <w:p w14:paraId="172BD7FF" w14:textId="756B862A" w:rsidR="00ED6925" w:rsidRPr="007E67F1" w:rsidRDefault="00ED6925" w:rsidP="009A5A15">
      <w:pPr>
        <w:pStyle w:val="ZLITPKTzmpktliter"/>
      </w:pPr>
      <w:r w:rsidRPr="007E67F1">
        <w:t>„2)</w:t>
      </w:r>
      <w:r w:rsidR="00D1087F">
        <w:tab/>
      </w:r>
      <w:r w:rsidR="00034831" w:rsidRPr="007E67F1">
        <w:t>art. 1 pkt </w:t>
      </w:r>
      <w:r w:rsidRPr="007E67F1">
        <w:t>3,</w:t>
      </w:r>
      <w:r w:rsidR="00034831" w:rsidRPr="007E67F1">
        <w:t xml:space="preserve"> art. 3 pkt 2 i 3 w </w:t>
      </w:r>
      <w:r w:rsidRPr="007E67F1">
        <w:t>zakresie</w:t>
      </w:r>
      <w:r w:rsidR="00034831" w:rsidRPr="007E67F1">
        <w:t xml:space="preserve"> art. </w:t>
      </w:r>
      <w:r w:rsidRPr="007E67F1">
        <w:t>3</w:t>
      </w:r>
      <w:r w:rsidR="0068013E" w:rsidRPr="007E67F1">
        <w:t>2 ust. 6–8 i pkt 6–</w:t>
      </w:r>
      <w:r w:rsidR="00034831" w:rsidRPr="007E67F1">
        <w:t>8</w:t>
      </w:r>
      <w:r w:rsidR="009A5A15">
        <w:t xml:space="preserve"> </w:t>
      </w:r>
      <w:r w:rsidRPr="007E67F1">
        <w:t>oraz</w:t>
      </w:r>
      <w:r w:rsidR="00034831" w:rsidRPr="007E67F1">
        <w:t xml:space="preserve"> art. 4 pkt 2 i </w:t>
      </w:r>
      <w:r w:rsidRPr="007E67F1">
        <w:t>4, które wchodzą</w:t>
      </w:r>
      <w:r w:rsidR="00034831" w:rsidRPr="007E67F1">
        <w:t xml:space="preserve"> w </w:t>
      </w:r>
      <w:r w:rsidRPr="007E67F1">
        <w:t>życie</w:t>
      </w:r>
      <w:r w:rsidR="00034831" w:rsidRPr="007E67F1">
        <w:t xml:space="preserve"> z </w:t>
      </w:r>
      <w:r w:rsidRPr="007E67F1">
        <w:t>dniem określonym</w:t>
      </w:r>
      <w:r w:rsidR="00034831" w:rsidRPr="007E67F1">
        <w:t xml:space="preserve"> w </w:t>
      </w:r>
      <w:r w:rsidRPr="007E67F1">
        <w:t>komunikacie,</w:t>
      </w:r>
      <w:r w:rsidR="00034831" w:rsidRPr="007E67F1">
        <w:t xml:space="preserve"> o </w:t>
      </w:r>
      <w:r w:rsidRPr="007E67F1">
        <w:t>którym mowa</w:t>
      </w:r>
      <w:r w:rsidR="00034831" w:rsidRPr="007E67F1">
        <w:t xml:space="preserve"> w art. </w:t>
      </w:r>
      <w:r w:rsidRPr="007E67F1">
        <w:t>6a;”,</w:t>
      </w:r>
    </w:p>
    <w:p w14:paraId="080A1C6B" w14:textId="042CD1AA" w:rsidR="00ED6925" w:rsidRPr="007E67F1" w:rsidRDefault="00ED6925" w:rsidP="009A5A15">
      <w:pPr>
        <w:pStyle w:val="LITlitera"/>
      </w:pPr>
      <w:r w:rsidRPr="007E67F1">
        <w:t>b)</w:t>
      </w:r>
      <w:r w:rsidR="00D1087F">
        <w:tab/>
      </w:r>
      <w:r w:rsidRPr="007E67F1">
        <w:t>uchyla się</w:t>
      </w:r>
      <w:r w:rsidR="00034831" w:rsidRPr="007E67F1">
        <w:t xml:space="preserve"> pkt </w:t>
      </w:r>
      <w:r w:rsidRPr="007E67F1">
        <w:t>3,</w:t>
      </w:r>
    </w:p>
    <w:p w14:paraId="06F0F2FE" w14:textId="47E98597" w:rsidR="00ED6925" w:rsidRPr="007E67F1" w:rsidRDefault="00ED6925" w:rsidP="009A5A15">
      <w:pPr>
        <w:pStyle w:val="LITlitera"/>
      </w:pPr>
      <w:r w:rsidRPr="007E67F1">
        <w:t>c)</w:t>
      </w:r>
      <w:r w:rsidR="00D1087F">
        <w:tab/>
      </w:r>
      <w:r w:rsidR="00C40C9C" w:rsidRPr="007E67F1">
        <w:t xml:space="preserve">w pkt 4 kropkę zastępuje się średnikiem i </w:t>
      </w:r>
      <w:r w:rsidRPr="007E67F1">
        <w:t>dodaje się</w:t>
      </w:r>
      <w:r w:rsidR="00034831" w:rsidRPr="007E67F1">
        <w:t xml:space="preserve"> pkt 5 w </w:t>
      </w:r>
      <w:r w:rsidRPr="007E67F1">
        <w:t>brzmieniu:</w:t>
      </w:r>
    </w:p>
    <w:p w14:paraId="64A69DA3" w14:textId="47870F0E" w:rsidR="00ED6925" w:rsidRPr="007E67F1" w:rsidRDefault="00ED6925" w:rsidP="009A5A15">
      <w:pPr>
        <w:pStyle w:val="ZLITPKTzmpktliter"/>
      </w:pPr>
      <w:r w:rsidRPr="007E67F1">
        <w:t>„5)</w:t>
      </w:r>
      <w:r w:rsidR="00D1087F">
        <w:tab/>
      </w:r>
      <w:r w:rsidR="00034831" w:rsidRPr="007E67F1">
        <w:t>art. </w:t>
      </w:r>
      <w:r w:rsidRPr="007E67F1">
        <w:t>6a, który wchodzi wżycie</w:t>
      </w:r>
      <w:r w:rsidR="00034831" w:rsidRPr="007E67F1">
        <w:t xml:space="preserve"> z </w:t>
      </w:r>
      <w:r w:rsidRPr="007E67F1">
        <w:t xml:space="preserve">dniem </w:t>
      </w:r>
      <w:r w:rsidR="00034831" w:rsidRPr="007E67F1">
        <w:t>2 </w:t>
      </w:r>
      <w:r w:rsidRPr="007E67F1">
        <w:t>czerwca 202</w:t>
      </w:r>
      <w:r w:rsidR="00034831" w:rsidRPr="007E67F1">
        <w:t>2 </w:t>
      </w:r>
      <w:r w:rsidRPr="007E67F1">
        <w:t>r.”.</w:t>
      </w:r>
    </w:p>
    <w:p w14:paraId="66FA6C3A" w14:textId="5B1B9B82" w:rsidR="00A1316E" w:rsidRPr="007E67F1" w:rsidRDefault="002A4A06" w:rsidP="00F31A38">
      <w:pPr>
        <w:pStyle w:val="ARTartustawynprozporzdzenia"/>
      </w:pPr>
      <w:r>
        <w:rPr>
          <w:rStyle w:val="Ppogrubienie"/>
        </w:rPr>
        <w:t>Art. 85</w:t>
      </w:r>
      <w:r w:rsidR="00A1316E" w:rsidRPr="007E67F1">
        <w:rPr>
          <w:rStyle w:val="Ppogrubienie"/>
        </w:rPr>
        <w:t>.</w:t>
      </w:r>
      <w:r w:rsidR="00685BEB" w:rsidRPr="007E67F1">
        <w:rPr>
          <w:rStyle w:val="Ppogrubienie"/>
        </w:rPr>
        <w:t xml:space="preserve"> </w:t>
      </w:r>
      <w:r w:rsidR="00685BEB" w:rsidRPr="007E67F1">
        <w:t>W</w:t>
      </w:r>
      <w:r w:rsidR="00685BEB" w:rsidRPr="007E67F1">
        <w:rPr>
          <w:rStyle w:val="Ppogrubienie"/>
        </w:rPr>
        <w:t> </w:t>
      </w:r>
      <w:r w:rsidR="00A1316E" w:rsidRPr="007E67F1">
        <w:t>ustawie</w:t>
      </w:r>
      <w:r w:rsidR="00685BEB" w:rsidRPr="007E67F1">
        <w:t xml:space="preserve"> z </w:t>
      </w:r>
      <w:r w:rsidR="00A1316E" w:rsidRPr="007E67F1">
        <w:t>dnia 2</w:t>
      </w:r>
      <w:r w:rsidR="00685BEB" w:rsidRPr="007E67F1">
        <w:t>7 </w:t>
      </w:r>
      <w:r w:rsidR="00A1316E" w:rsidRPr="007E67F1">
        <w:t>stycznia 202</w:t>
      </w:r>
      <w:r w:rsidR="00685BEB" w:rsidRPr="007E67F1">
        <w:t>2 </w:t>
      </w:r>
      <w:r w:rsidR="00A1316E" w:rsidRPr="007E67F1">
        <w:t>r.</w:t>
      </w:r>
      <w:r w:rsidR="00685BEB" w:rsidRPr="007E67F1">
        <w:t xml:space="preserve"> o </w:t>
      </w:r>
      <w:r w:rsidR="00A1316E" w:rsidRPr="007E67F1">
        <w:t>dokumentach paszportowych (</w:t>
      </w:r>
      <w:r w:rsidR="00034831" w:rsidRPr="007E67F1">
        <w:t>Dz. U. poz. </w:t>
      </w:r>
      <w:r w:rsidR="00A1316E" w:rsidRPr="007E67F1">
        <w:t>350) wprowadza się następujące zmiany:</w:t>
      </w:r>
      <w:r w:rsidR="009A5A15">
        <w:t xml:space="preserve"> </w:t>
      </w:r>
    </w:p>
    <w:p w14:paraId="3016CA22" w14:textId="77777777" w:rsidR="00D332C6" w:rsidRPr="007E67F1" w:rsidRDefault="00A1316E" w:rsidP="00F31A38">
      <w:pPr>
        <w:pStyle w:val="PKTpunkt"/>
      </w:pPr>
      <w:r w:rsidRPr="007E67F1">
        <w:t>1)</w:t>
      </w:r>
      <w:r w:rsidRPr="007E67F1">
        <w:tab/>
      </w:r>
      <w:r w:rsidR="00D332C6" w:rsidRPr="007E67F1">
        <w:t>w</w:t>
      </w:r>
      <w:r w:rsidR="00034831" w:rsidRPr="007E67F1">
        <w:t xml:space="preserve"> art. </w:t>
      </w:r>
      <w:r w:rsidR="00D332C6" w:rsidRPr="007E67F1">
        <w:t>10</w:t>
      </w:r>
      <w:r w:rsidR="00034831" w:rsidRPr="007E67F1">
        <w:t>4 ust. </w:t>
      </w:r>
      <w:r w:rsidR="00685BEB" w:rsidRPr="007E67F1">
        <w:t>2 </w:t>
      </w:r>
      <w:r w:rsidR="00D332C6" w:rsidRPr="007E67F1">
        <w:t>otrzymuje brzmienie:</w:t>
      </w:r>
    </w:p>
    <w:p w14:paraId="755544C1" w14:textId="77777777" w:rsidR="00D332C6" w:rsidRPr="007E67F1" w:rsidRDefault="00B43A5D" w:rsidP="00F31A38">
      <w:pPr>
        <w:pStyle w:val="ZUSTzmustartykuempunktem"/>
      </w:pPr>
      <w:r w:rsidRPr="007E67F1">
        <w:t>„</w:t>
      </w:r>
      <w:r w:rsidR="00D332C6" w:rsidRPr="007E67F1">
        <w:t>2.</w:t>
      </w:r>
      <w:r w:rsidR="00685BEB" w:rsidRPr="007E67F1">
        <w:t xml:space="preserve"> Z </w:t>
      </w:r>
      <w:r w:rsidR="00D332C6" w:rsidRPr="007E67F1">
        <w:t>dniem wejścia</w:t>
      </w:r>
      <w:r w:rsidR="00685BEB" w:rsidRPr="007E67F1">
        <w:t xml:space="preserve"> w </w:t>
      </w:r>
      <w:r w:rsidR="00D332C6" w:rsidRPr="007E67F1">
        <w:t>życie niniejszej ustawy likwiduje si</w:t>
      </w:r>
      <w:r w:rsidR="00D332C6" w:rsidRPr="007E67F1">
        <w:rPr>
          <w:rFonts w:hint="eastAsia"/>
        </w:rPr>
        <w:t>ę</w:t>
      </w:r>
      <w:r w:rsidR="00D332C6" w:rsidRPr="007E67F1">
        <w:t xml:space="preserve"> prowadzone na podstawie ustawy zmienianej</w:t>
      </w:r>
      <w:r w:rsidR="00034831" w:rsidRPr="007E67F1">
        <w:t xml:space="preserve"> w art. </w:t>
      </w:r>
      <w:r w:rsidR="00D332C6" w:rsidRPr="007E67F1">
        <w:t>9</w:t>
      </w:r>
      <w:r w:rsidR="00685BEB" w:rsidRPr="007E67F1">
        <w:t>8 </w:t>
      </w:r>
      <w:r w:rsidR="00D332C6" w:rsidRPr="007E67F1">
        <w:t>ewidencje paszportowe oraz centraln</w:t>
      </w:r>
      <w:r w:rsidR="00D332C6" w:rsidRPr="007E67F1">
        <w:rPr>
          <w:rFonts w:hint="eastAsia"/>
        </w:rPr>
        <w:t>ą</w:t>
      </w:r>
      <w:r w:rsidR="00D332C6" w:rsidRPr="007E67F1">
        <w:t xml:space="preserve"> ewidencj</w:t>
      </w:r>
      <w:r w:rsidR="00D332C6" w:rsidRPr="007E67F1">
        <w:rPr>
          <w:rFonts w:hint="eastAsia"/>
        </w:rPr>
        <w:t>ę</w:t>
      </w:r>
      <w:r w:rsidR="00D332C6" w:rsidRPr="007E67F1">
        <w:t xml:space="preserve"> wydanych</w:t>
      </w:r>
      <w:r w:rsidR="00685BEB" w:rsidRPr="007E67F1">
        <w:t xml:space="preserve"> i </w:t>
      </w:r>
      <w:r w:rsidR="00D332C6" w:rsidRPr="007E67F1">
        <w:t>uniewa</w:t>
      </w:r>
      <w:r w:rsidR="00D332C6" w:rsidRPr="007E67F1">
        <w:rPr>
          <w:rFonts w:hint="eastAsia"/>
        </w:rPr>
        <w:t>ż</w:t>
      </w:r>
      <w:r w:rsidR="00D332C6" w:rsidRPr="007E67F1">
        <w:t>nionych dokument</w:t>
      </w:r>
      <w:r w:rsidR="00D332C6" w:rsidRPr="007E67F1">
        <w:rPr>
          <w:rFonts w:hint="eastAsia"/>
        </w:rPr>
        <w:t>ó</w:t>
      </w:r>
      <w:r w:rsidR="00D332C6" w:rsidRPr="007E67F1">
        <w:t>w paszportowych, na zasadach</w:t>
      </w:r>
      <w:r w:rsidR="00685BEB" w:rsidRPr="007E67F1">
        <w:t xml:space="preserve"> i w </w:t>
      </w:r>
      <w:r w:rsidR="00D332C6" w:rsidRPr="007E67F1">
        <w:t>trybie okre</w:t>
      </w:r>
      <w:r w:rsidR="00D332C6" w:rsidRPr="007E67F1">
        <w:rPr>
          <w:rFonts w:hint="eastAsia"/>
        </w:rPr>
        <w:t>ś</w:t>
      </w:r>
      <w:r w:rsidR="00D332C6" w:rsidRPr="007E67F1">
        <w:t>lonych</w:t>
      </w:r>
      <w:r w:rsidR="00685BEB" w:rsidRPr="007E67F1">
        <w:t xml:space="preserve"> w </w:t>
      </w:r>
      <w:r w:rsidR="00D332C6" w:rsidRPr="007E67F1">
        <w:t>ustawie</w:t>
      </w:r>
      <w:r w:rsidR="00685BEB" w:rsidRPr="007E67F1">
        <w:t xml:space="preserve"> z </w:t>
      </w:r>
      <w:r w:rsidR="00D332C6" w:rsidRPr="007E67F1">
        <w:t>dnia 1</w:t>
      </w:r>
      <w:r w:rsidR="00685BEB" w:rsidRPr="007E67F1">
        <w:t>4 </w:t>
      </w:r>
      <w:r w:rsidR="00D332C6" w:rsidRPr="007E67F1">
        <w:t>lipca 198</w:t>
      </w:r>
      <w:r w:rsidR="00685BEB" w:rsidRPr="007E67F1">
        <w:t>3 </w:t>
      </w:r>
      <w:r w:rsidR="00D332C6" w:rsidRPr="007E67F1">
        <w:t>r.</w:t>
      </w:r>
      <w:r w:rsidR="00685BEB" w:rsidRPr="007E67F1">
        <w:t xml:space="preserve"> o </w:t>
      </w:r>
      <w:r w:rsidR="00D332C6" w:rsidRPr="007E67F1">
        <w:t>narodowym zasobie archiwalnym</w:t>
      </w:r>
      <w:r w:rsidR="00685BEB" w:rsidRPr="007E67F1">
        <w:t xml:space="preserve"> i </w:t>
      </w:r>
      <w:r w:rsidR="00D332C6" w:rsidRPr="007E67F1">
        <w:t>archiwach.</w:t>
      </w:r>
      <w:r w:rsidRPr="007E67F1">
        <w:t>”</w:t>
      </w:r>
      <w:r w:rsidR="00D332C6" w:rsidRPr="007E67F1">
        <w:t>;</w:t>
      </w:r>
    </w:p>
    <w:p w14:paraId="633B881D" w14:textId="77777777" w:rsidR="00D332C6" w:rsidRPr="007E67F1" w:rsidRDefault="00D332C6" w:rsidP="00F31A38">
      <w:pPr>
        <w:pStyle w:val="PKTpunkt"/>
      </w:pPr>
      <w:r w:rsidRPr="007E67F1">
        <w:t>2)</w:t>
      </w:r>
      <w:r w:rsidRPr="007E67F1">
        <w:tab/>
        <w:t>art. 10</w:t>
      </w:r>
      <w:r w:rsidR="00685BEB" w:rsidRPr="007E67F1">
        <w:t>5 </w:t>
      </w:r>
      <w:r w:rsidRPr="007E67F1">
        <w:t>otrzymuje brzmienie:</w:t>
      </w:r>
    </w:p>
    <w:p w14:paraId="7DE19EDE" w14:textId="77777777" w:rsidR="00D332C6" w:rsidRPr="007E67F1" w:rsidRDefault="00B43A5D" w:rsidP="00F31A38">
      <w:pPr>
        <w:pStyle w:val="ZARTzmartartykuempunktem"/>
      </w:pPr>
      <w:r w:rsidRPr="007E67F1">
        <w:t>„</w:t>
      </w:r>
      <w:r w:rsidR="00D332C6" w:rsidRPr="007E67F1">
        <w:t>Art. 105. Dokumenty paszportowe wydane przed dniem wejścia</w:t>
      </w:r>
      <w:r w:rsidR="00685BEB" w:rsidRPr="007E67F1">
        <w:t xml:space="preserve"> w </w:t>
      </w:r>
      <w:r w:rsidR="00D332C6" w:rsidRPr="007E67F1">
        <w:t>życie niniejszej ustawy zachowuj</w:t>
      </w:r>
      <w:r w:rsidR="00D332C6" w:rsidRPr="007E67F1">
        <w:rPr>
          <w:rFonts w:hint="eastAsia"/>
        </w:rPr>
        <w:t>ą</w:t>
      </w:r>
      <w:r w:rsidR="00D332C6" w:rsidRPr="007E67F1">
        <w:t xml:space="preserve"> wa</w:t>
      </w:r>
      <w:r w:rsidR="00D332C6" w:rsidRPr="007E67F1">
        <w:rPr>
          <w:rFonts w:hint="eastAsia"/>
        </w:rPr>
        <w:t>ż</w:t>
      </w:r>
      <w:r w:rsidR="00D332C6" w:rsidRPr="007E67F1">
        <w:t>no</w:t>
      </w:r>
      <w:r w:rsidR="00D332C6" w:rsidRPr="007E67F1">
        <w:rPr>
          <w:rFonts w:hint="eastAsia"/>
        </w:rPr>
        <w:t>ść</w:t>
      </w:r>
      <w:r w:rsidR="00D332C6" w:rsidRPr="007E67F1">
        <w:t xml:space="preserve"> do up</w:t>
      </w:r>
      <w:r w:rsidR="00D332C6" w:rsidRPr="007E67F1">
        <w:rPr>
          <w:rFonts w:hint="eastAsia"/>
        </w:rPr>
        <w:t>ł</w:t>
      </w:r>
      <w:r w:rsidR="00D332C6" w:rsidRPr="007E67F1">
        <w:t>ywu termin</w:t>
      </w:r>
      <w:r w:rsidR="00D332C6" w:rsidRPr="007E67F1">
        <w:rPr>
          <w:rFonts w:hint="eastAsia"/>
        </w:rPr>
        <w:t>ó</w:t>
      </w:r>
      <w:r w:rsidR="00D332C6" w:rsidRPr="007E67F1">
        <w:t>w</w:t>
      </w:r>
      <w:r w:rsidR="00685BEB" w:rsidRPr="007E67F1">
        <w:t xml:space="preserve"> w </w:t>
      </w:r>
      <w:r w:rsidR="00D332C6" w:rsidRPr="007E67F1">
        <w:t>nich okre</w:t>
      </w:r>
      <w:r w:rsidR="00D332C6" w:rsidRPr="007E67F1">
        <w:rPr>
          <w:rFonts w:hint="eastAsia"/>
        </w:rPr>
        <w:t>ś</w:t>
      </w:r>
      <w:r w:rsidR="00D332C6" w:rsidRPr="007E67F1">
        <w:t>lonych.</w:t>
      </w:r>
      <w:r w:rsidRPr="007E67F1">
        <w:t>”</w:t>
      </w:r>
      <w:r w:rsidR="00D332C6" w:rsidRPr="007E67F1">
        <w:t>;</w:t>
      </w:r>
    </w:p>
    <w:p w14:paraId="53989EC9" w14:textId="77777777" w:rsidR="00D332C6" w:rsidRPr="007E67F1" w:rsidRDefault="00D332C6" w:rsidP="00F31A38">
      <w:pPr>
        <w:pStyle w:val="PKTpunkt"/>
      </w:pPr>
      <w:r w:rsidRPr="007E67F1">
        <w:t>3)</w:t>
      </w:r>
      <w:r w:rsidRPr="007E67F1">
        <w:tab/>
        <w:t>po</w:t>
      </w:r>
      <w:r w:rsidR="00034831" w:rsidRPr="007E67F1">
        <w:t xml:space="preserve"> art. </w:t>
      </w:r>
      <w:r w:rsidRPr="007E67F1">
        <w:t>11</w:t>
      </w:r>
      <w:r w:rsidR="00685BEB" w:rsidRPr="007E67F1">
        <w:t>0 </w:t>
      </w:r>
      <w:r w:rsidRPr="007E67F1">
        <w:t>dodaje się</w:t>
      </w:r>
      <w:r w:rsidR="00034831" w:rsidRPr="007E67F1">
        <w:t xml:space="preserve"> art. </w:t>
      </w:r>
      <w:r w:rsidRPr="007E67F1">
        <w:t>110a</w:t>
      </w:r>
      <w:r w:rsidR="00685BEB" w:rsidRPr="007E67F1">
        <w:t xml:space="preserve"> w </w:t>
      </w:r>
      <w:r w:rsidRPr="007E67F1">
        <w:t>brzmieniu:</w:t>
      </w:r>
    </w:p>
    <w:p w14:paraId="211073D7" w14:textId="77777777" w:rsidR="00A1316E" w:rsidRPr="007E67F1" w:rsidRDefault="00B43A5D" w:rsidP="00F31A38">
      <w:pPr>
        <w:pStyle w:val="ZARTzmartartykuempunktem"/>
      </w:pPr>
      <w:r w:rsidRPr="007E67F1">
        <w:t>„</w:t>
      </w:r>
      <w:r w:rsidR="00D332C6" w:rsidRPr="007E67F1">
        <w:t>Art. 110a. Minister właściwy do spraw informatyzacji</w:t>
      </w:r>
      <w:r w:rsidR="00685BEB" w:rsidRPr="007E67F1">
        <w:t xml:space="preserve"> w </w:t>
      </w:r>
      <w:r w:rsidR="00D332C6" w:rsidRPr="007E67F1">
        <w:t>porozumieniu z ministrem właściwym do spraw wewnętrznych ogłosi</w:t>
      </w:r>
      <w:r w:rsidR="00685BEB" w:rsidRPr="007E67F1">
        <w:t xml:space="preserve"> w </w:t>
      </w:r>
      <w:r w:rsidR="00D332C6" w:rsidRPr="007E67F1">
        <w:t>Dzienniku Ustaw Rzeczypospolitej Polskiej komunikat określający dzień wdrożenia rozwiązań technicznych umożliwiających wydawanie dokumentów paszportowych zgodnie</w:t>
      </w:r>
      <w:r w:rsidR="00685BEB" w:rsidRPr="007E67F1">
        <w:t xml:space="preserve"> z </w:t>
      </w:r>
      <w:r w:rsidR="00D332C6" w:rsidRPr="007E67F1">
        <w:t>przepisami niniejszej ustawy. Komunikat ogłasza się</w:t>
      </w:r>
      <w:r w:rsidR="00685BEB" w:rsidRPr="007E67F1">
        <w:t xml:space="preserve"> w </w:t>
      </w:r>
      <w:r w:rsidR="00D332C6" w:rsidRPr="007E67F1">
        <w:t>terminie co najmniej 1</w:t>
      </w:r>
      <w:r w:rsidR="00685BEB" w:rsidRPr="007E67F1">
        <w:t>4 </w:t>
      </w:r>
      <w:r w:rsidR="00D332C6" w:rsidRPr="007E67F1">
        <w:t>dni przed dniem wdrożenia rozwiązań technicznych określonym</w:t>
      </w:r>
      <w:r w:rsidR="00685BEB" w:rsidRPr="007E67F1">
        <w:t xml:space="preserve"> w </w:t>
      </w:r>
      <w:r w:rsidR="00D332C6" w:rsidRPr="007E67F1">
        <w:t>tym komunikacie.</w:t>
      </w:r>
      <w:r w:rsidRPr="007E67F1">
        <w:t>”</w:t>
      </w:r>
      <w:r w:rsidR="00D332C6" w:rsidRPr="007E67F1">
        <w:t>;</w:t>
      </w:r>
    </w:p>
    <w:p w14:paraId="0F38CB63" w14:textId="77777777" w:rsidR="00D332C6" w:rsidRPr="007E67F1" w:rsidRDefault="00D332C6" w:rsidP="00F31A38">
      <w:pPr>
        <w:pStyle w:val="PKTpunkt"/>
      </w:pPr>
      <w:r w:rsidRPr="007E67F1">
        <w:t>4)</w:t>
      </w:r>
      <w:r w:rsidRPr="007E67F1">
        <w:tab/>
        <w:t>art. 11</w:t>
      </w:r>
      <w:r w:rsidR="00685BEB" w:rsidRPr="007E67F1">
        <w:t>1 </w:t>
      </w:r>
      <w:r w:rsidRPr="007E67F1">
        <w:t>otrzymuje brzmienie:</w:t>
      </w:r>
    </w:p>
    <w:p w14:paraId="10DF44FF" w14:textId="77777777" w:rsidR="00D332C6" w:rsidRPr="007E67F1" w:rsidRDefault="00B43A5D" w:rsidP="00F31A38">
      <w:pPr>
        <w:pStyle w:val="ZARTzmartartykuempunktem"/>
      </w:pPr>
      <w:r w:rsidRPr="007E67F1">
        <w:t>„</w:t>
      </w:r>
      <w:r w:rsidR="00D332C6" w:rsidRPr="007E67F1">
        <w:t>Art. 111. Ustawa wchodzi</w:t>
      </w:r>
      <w:r w:rsidR="00685BEB" w:rsidRPr="007E67F1">
        <w:t xml:space="preserve"> w </w:t>
      </w:r>
      <w:r w:rsidR="00D332C6" w:rsidRPr="007E67F1">
        <w:t>życie</w:t>
      </w:r>
      <w:r w:rsidR="00685BEB" w:rsidRPr="007E67F1">
        <w:t xml:space="preserve"> z </w:t>
      </w:r>
      <w:r w:rsidR="00D332C6" w:rsidRPr="007E67F1">
        <w:t>dniem określonym</w:t>
      </w:r>
      <w:r w:rsidR="00685BEB" w:rsidRPr="007E67F1">
        <w:t xml:space="preserve"> w </w:t>
      </w:r>
      <w:r w:rsidR="00D332C6" w:rsidRPr="007E67F1">
        <w:t>komunikacie wydanym na podstawie</w:t>
      </w:r>
      <w:r w:rsidR="00034831" w:rsidRPr="007E67F1">
        <w:t xml:space="preserve"> art. </w:t>
      </w:r>
      <w:r w:rsidR="00D332C6" w:rsidRPr="007E67F1">
        <w:t>110a,</w:t>
      </w:r>
      <w:r w:rsidR="00685BEB" w:rsidRPr="007E67F1">
        <w:t xml:space="preserve"> z </w:t>
      </w:r>
      <w:r w:rsidR="00D332C6" w:rsidRPr="007E67F1">
        <w:t>wyjątkiem:</w:t>
      </w:r>
    </w:p>
    <w:p w14:paraId="6066AEAC" w14:textId="77777777" w:rsidR="00D332C6" w:rsidRPr="007E67F1" w:rsidRDefault="00D332C6" w:rsidP="00F31A38">
      <w:pPr>
        <w:pStyle w:val="ZPKTzmpktartykuempunktem"/>
      </w:pPr>
      <w:r w:rsidRPr="007E67F1">
        <w:t>1)</w:t>
      </w:r>
      <w:r w:rsidR="00651001" w:rsidRPr="007E67F1">
        <w:tab/>
      </w:r>
      <w:r w:rsidRPr="007E67F1">
        <w:t>art. 98, który wchodzi</w:t>
      </w:r>
      <w:r w:rsidR="00685BEB" w:rsidRPr="007E67F1">
        <w:t xml:space="preserve"> w </w:t>
      </w:r>
      <w:r w:rsidRPr="007E67F1">
        <w:t xml:space="preserve">życie po upływie </w:t>
      </w:r>
      <w:r w:rsidR="00685BEB" w:rsidRPr="007E67F1">
        <w:t>7 </w:t>
      </w:r>
      <w:r w:rsidRPr="007E67F1">
        <w:t xml:space="preserve">dni od dnia ogłoszenia </w:t>
      </w:r>
      <w:r w:rsidR="007775E2" w:rsidRPr="007E67F1">
        <w:t>komunikatu</w:t>
      </w:r>
      <w:r w:rsidRPr="007E67F1">
        <w:t>;</w:t>
      </w:r>
    </w:p>
    <w:p w14:paraId="5E47D3A0" w14:textId="77777777" w:rsidR="00285A02" w:rsidRPr="007E67F1" w:rsidRDefault="00D332C6" w:rsidP="008C4392">
      <w:pPr>
        <w:pStyle w:val="ZPKTzmpktartykuempunktem"/>
      </w:pPr>
      <w:r w:rsidRPr="007E67F1">
        <w:t>2)</w:t>
      </w:r>
      <w:r w:rsidRPr="007E67F1">
        <w:tab/>
        <w:t>art. 110a, który wchodzi</w:t>
      </w:r>
      <w:r w:rsidR="00685BEB" w:rsidRPr="007E67F1">
        <w:t xml:space="preserve"> w </w:t>
      </w:r>
      <w:r w:rsidRPr="007E67F1">
        <w:t>życie</w:t>
      </w:r>
      <w:r w:rsidR="00685BEB" w:rsidRPr="007E67F1">
        <w:t xml:space="preserve"> z </w:t>
      </w:r>
      <w:r w:rsidRPr="007E67F1">
        <w:t>dniem 2</w:t>
      </w:r>
      <w:r w:rsidR="00685BEB" w:rsidRPr="007E67F1">
        <w:t>7 </w:t>
      </w:r>
      <w:r w:rsidRPr="007E67F1">
        <w:t>marca 202</w:t>
      </w:r>
      <w:r w:rsidR="00685BEB" w:rsidRPr="007E67F1">
        <w:t>2 </w:t>
      </w:r>
      <w:r w:rsidRPr="007E67F1">
        <w:t>r.</w:t>
      </w:r>
      <w:r w:rsidR="00B43A5D" w:rsidRPr="007E67F1">
        <w:t>”</w:t>
      </w:r>
      <w:r w:rsidRPr="007E67F1">
        <w:t>.</w:t>
      </w:r>
    </w:p>
    <w:p w14:paraId="048E847C" w14:textId="77777777" w:rsidR="00285A02" w:rsidRPr="007E67F1" w:rsidRDefault="002A4A06" w:rsidP="00285A02">
      <w:pPr>
        <w:pStyle w:val="ARTartustawynprozporzdzenia"/>
      </w:pPr>
      <w:r>
        <w:rPr>
          <w:rStyle w:val="Ppogrubienie"/>
        </w:rPr>
        <w:t>Art. 86</w:t>
      </w:r>
      <w:r w:rsidR="00285A02" w:rsidRPr="007E67F1">
        <w:rPr>
          <w:rStyle w:val="Ppogrubienie"/>
        </w:rPr>
        <w:t>.</w:t>
      </w:r>
      <w:r w:rsidR="00285A02" w:rsidRPr="007E67F1">
        <w:t xml:space="preserve"> 1.</w:t>
      </w:r>
      <w:r w:rsidR="00034831" w:rsidRPr="007E67F1">
        <w:t xml:space="preserve"> W </w:t>
      </w:r>
      <w:r w:rsidR="00285A02" w:rsidRPr="007E67F1">
        <w:t>roku akademickim 2021/202</w:t>
      </w:r>
      <w:r w:rsidR="00034831" w:rsidRPr="007E67F1">
        <w:t>2 </w:t>
      </w:r>
      <w:r w:rsidR="00285A02" w:rsidRPr="007E67F1">
        <w:t>uczelnia może dokonać zmian</w:t>
      </w:r>
      <w:r w:rsidR="00034831" w:rsidRPr="007E67F1">
        <w:t xml:space="preserve"> w </w:t>
      </w:r>
      <w:r w:rsidR="00285A02" w:rsidRPr="007E67F1">
        <w:t>uchwale,</w:t>
      </w:r>
      <w:r w:rsidR="00034831" w:rsidRPr="007E67F1">
        <w:t xml:space="preserve"> o </w:t>
      </w:r>
      <w:r w:rsidR="00285A02" w:rsidRPr="007E67F1">
        <w:t>której mowa</w:t>
      </w:r>
      <w:r w:rsidR="00034831" w:rsidRPr="007E67F1">
        <w:t xml:space="preserve"> w art. </w:t>
      </w:r>
      <w:r w:rsidR="00285A02" w:rsidRPr="007E67F1">
        <w:t>7</w:t>
      </w:r>
      <w:r w:rsidR="00034831" w:rsidRPr="007E67F1">
        <w:t>0 ust. 1 </w:t>
      </w:r>
      <w:r w:rsidR="00285A02" w:rsidRPr="007E67F1">
        <w:t>ustawy</w:t>
      </w:r>
      <w:r w:rsidR="00034831" w:rsidRPr="007E67F1">
        <w:t xml:space="preserve"> z </w:t>
      </w:r>
      <w:r w:rsidR="00285A02" w:rsidRPr="007E67F1">
        <w:t>dnia 2</w:t>
      </w:r>
      <w:r w:rsidR="00034831" w:rsidRPr="007E67F1">
        <w:t>0 </w:t>
      </w:r>
      <w:r w:rsidR="00285A02" w:rsidRPr="007E67F1">
        <w:t>lipca 201</w:t>
      </w:r>
      <w:r w:rsidR="00034831" w:rsidRPr="007E67F1">
        <w:t>8 </w:t>
      </w:r>
      <w:r w:rsidR="00285A02" w:rsidRPr="007E67F1">
        <w:t>r. – Prawo</w:t>
      </w:r>
      <w:r w:rsidR="00034831" w:rsidRPr="007E67F1">
        <w:t xml:space="preserve"> o </w:t>
      </w:r>
      <w:r w:rsidR="00285A02" w:rsidRPr="007E67F1">
        <w:t>szkolnictwie wyższym</w:t>
      </w:r>
      <w:r w:rsidR="00034831" w:rsidRPr="007E67F1">
        <w:t xml:space="preserve"> i </w:t>
      </w:r>
      <w:r w:rsidR="00285A02" w:rsidRPr="007E67F1">
        <w:t>nauce, ustalającej warunki, tryb, termin rozpoczęcia</w:t>
      </w:r>
      <w:r w:rsidR="00034831" w:rsidRPr="007E67F1">
        <w:t xml:space="preserve"> i </w:t>
      </w:r>
      <w:r w:rsidR="00285A02" w:rsidRPr="007E67F1">
        <w:t>zakończenia rekrutacji oraz sposób przeprowadzenia tej rekrutacji na studia rozpoczynające się</w:t>
      </w:r>
      <w:r w:rsidR="00034831" w:rsidRPr="007E67F1">
        <w:t xml:space="preserve"> w </w:t>
      </w:r>
      <w:r w:rsidR="00285A02" w:rsidRPr="007E67F1">
        <w:t>drugim semestrze roku akademickiego 2021/202</w:t>
      </w:r>
      <w:r w:rsidR="00034831" w:rsidRPr="007E67F1">
        <w:t>2 oraz w </w:t>
      </w:r>
      <w:r w:rsidR="00285A02" w:rsidRPr="007E67F1">
        <w:t>roku akademickim 2022/2023.</w:t>
      </w:r>
    </w:p>
    <w:p w14:paraId="6A7D36FA" w14:textId="77777777" w:rsidR="00285A02" w:rsidRPr="007E67F1" w:rsidRDefault="00285A02" w:rsidP="00285A02">
      <w:pPr>
        <w:pStyle w:val="USTustnpkodeksu"/>
      </w:pPr>
      <w:r w:rsidRPr="007E67F1">
        <w:t>2. Do dnia 3</w:t>
      </w:r>
      <w:r w:rsidR="00034831" w:rsidRPr="007E67F1">
        <w:t>0 </w:t>
      </w:r>
      <w:r w:rsidRPr="007E67F1">
        <w:t>września 202</w:t>
      </w:r>
      <w:r w:rsidR="00034831" w:rsidRPr="007E67F1">
        <w:t>2 </w:t>
      </w:r>
      <w:r w:rsidRPr="007E67F1">
        <w:t>r. do zmiany regulaminu studiów,</w:t>
      </w:r>
      <w:r w:rsidR="00034831" w:rsidRPr="007E67F1">
        <w:t xml:space="preserve"> w </w:t>
      </w:r>
      <w:r w:rsidRPr="007E67F1">
        <w:t>zakresie niezbędnym do przyjęcia na studia osób, które</w:t>
      </w:r>
      <w:r w:rsidR="00034831" w:rsidRPr="007E67F1">
        <w:t xml:space="preserve"> w </w:t>
      </w:r>
      <w:r w:rsidRPr="007E67F1">
        <w:t>dniu 2</w:t>
      </w:r>
      <w:r w:rsidR="00034831" w:rsidRPr="007E67F1">
        <w:t>4 </w:t>
      </w:r>
      <w:r w:rsidRPr="007E67F1">
        <w:t>lutego 202</w:t>
      </w:r>
      <w:r w:rsidR="00034831" w:rsidRPr="007E67F1">
        <w:t>2 </w:t>
      </w:r>
      <w:r w:rsidRPr="007E67F1">
        <w:t>r. były studentami uczelni działających na terytorium Ukrainy, nie stosuje się</w:t>
      </w:r>
      <w:r w:rsidR="00034831" w:rsidRPr="007E67F1">
        <w:t xml:space="preserve"> art. </w:t>
      </w:r>
      <w:r w:rsidRPr="007E67F1">
        <w:t>7</w:t>
      </w:r>
      <w:r w:rsidR="00034831" w:rsidRPr="007E67F1">
        <w:t>5 ust. 2 i 4 </w:t>
      </w:r>
      <w:r w:rsidRPr="007E67F1">
        <w:t>ustawy</w:t>
      </w:r>
      <w:r w:rsidR="00034831" w:rsidRPr="007E67F1">
        <w:t xml:space="preserve"> z </w:t>
      </w:r>
      <w:r w:rsidRPr="007E67F1">
        <w:t>dnia 2</w:t>
      </w:r>
      <w:r w:rsidR="00034831" w:rsidRPr="007E67F1">
        <w:t>0 </w:t>
      </w:r>
      <w:r w:rsidRPr="007E67F1">
        <w:t>lipca 201</w:t>
      </w:r>
      <w:r w:rsidR="00034831" w:rsidRPr="007E67F1">
        <w:t>8 </w:t>
      </w:r>
      <w:r w:rsidRPr="007E67F1">
        <w:t>r. – Prawo</w:t>
      </w:r>
      <w:r w:rsidR="00034831" w:rsidRPr="007E67F1">
        <w:t xml:space="preserve"> o </w:t>
      </w:r>
      <w:r w:rsidRPr="007E67F1">
        <w:t>szkolnictwie wyższym</w:t>
      </w:r>
      <w:r w:rsidR="00034831" w:rsidRPr="007E67F1">
        <w:t xml:space="preserve"> i </w:t>
      </w:r>
      <w:r w:rsidRPr="007E67F1">
        <w:t>nauce. Termin uzgodnienia regulaminu</w:t>
      </w:r>
      <w:r w:rsidR="00034831" w:rsidRPr="007E67F1">
        <w:t xml:space="preserve"> z </w:t>
      </w:r>
      <w:r w:rsidRPr="007E67F1">
        <w:t xml:space="preserve">samorządem studenckim wynosi </w:t>
      </w:r>
      <w:r w:rsidR="00034831" w:rsidRPr="007E67F1">
        <w:t>5 </w:t>
      </w:r>
      <w:r w:rsidRPr="007E67F1">
        <w:t>dni roboczych,</w:t>
      </w:r>
      <w:r w:rsidR="00034831" w:rsidRPr="007E67F1">
        <w:t xml:space="preserve"> a w </w:t>
      </w:r>
      <w:r w:rsidRPr="007E67F1">
        <w:t>przypadku braku uzgodnienia, regulamin wchodzi</w:t>
      </w:r>
      <w:r w:rsidR="00034831" w:rsidRPr="007E67F1">
        <w:t xml:space="preserve"> w </w:t>
      </w:r>
      <w:r w:rsidRPr="007E67F1">
        <w:t>życie na mocy ponownej uchwały senatu podjętej zwykłą większością głosów jego statutowego składu.</w:t>
      </w:r>
    </w:p>
    <w:p w14:paraId="60B2FBEC" w14:textId="77777777" w:rsidR="00285A02" w:rsidRPr="007E67F1" w:rsidRDefault="00285A02" w:rsidP="00285A02">
      <w:pPr>
        <w:pStyle w:val="USTustnpkodeksu"/>
      </w:pPr>
      <w:r w:rsidRPr="007E67F1">
        <w:t>3. Rektor może zmienić organizację roku akademickiego 2021/202</w:t>
      </w:r>
      <w:r w:rsidR="00034831" w:rsidRPr="007E67F1">
        <w:t>2 </w:t>
      </w:r>
      <w:r w:rsidRPr="007E67F1">
        <w:t>określoną</w:t>
      </w:r>
      <w:r w:rsidR="00034831" w:rsidRPr="007E67F1">
        <w:t xml:space="preserve"> w </w:t>
      </w:r>
      <w:r w:rsidRPr="007E67F1">
        <w:t>aktach wewnętrznych uczelni.</w:t>
      </w:r>
    </w:p>
    <w:p w14:paraId="4D77642D" w14:textId="77777777" w:rsidR="00285A02" w:rsidRPr="007E67F1" w:rsidRDefault="00285A02" w:rsidP="00285A02">
      <w:pPr>
        <w:pStyle w:val="USTustnpkodeksu"/>
      </w:pPr>
      <w:r w:rsidRPr="007E67F1">
        <w:t>4.</w:t>
      </w:r>
      <w:r w:rsidR="00034831" w:rsidRPr="007E67F1">
        <w:t xml:space="preserve"> W </w:t>
      </w:r>
      <w:r w:rsidRPr="007E67F1">
        <w:t>roku akademickim 2021/202</w:t>
      </w:r>
      <w:r w:rsidR="00034831" w:rsidRPr="007E67F1">
        <w:t>2 </w:t>
      </w:r>
      <w:r w:rsidRPr="007E67F1">
        <w:t>zajęcia na studiach stacjonarnych</w:t>
      </w:r>
      <w:r w:rsidR="00034831" w:rsidRPr="007E67F1">
        <w:t xml:space="preserve"> i </w:t>
      </w:r>
      <w:r w:rsidRPr="007E67F1">
        <w:t>studiach niestacjonarnych mogą być prowadzone łącznie</w:t>
      </w:r>
      <w:r w:rsidR="00034831" w:rsidRPr="007E67F1">
        <w:t xml:space="preserve"> w </w:t>
      </w:r>
      <w:r w:rsidRPr="007E67F1">
        <w:t>zakresie niezbędnym do umożliwienia odbywania studiów przez osoby,</w:t>
      </w:r>
      <w:r w:rsidR="00034831" w:rsidRPr="007E67F1">
        <w:t xml:space="preserve"> o </w:t>
      </w:r>
      <w:r w:rsidRPr="007E67F1">
        <w:t>których mowa</w:t>
      </w:r>
      <w:r w:rsidR="00034831" w:rsidRPr="007E67F1">
        <w:t xml:space="preserve"> w ust. </w:t>
      </w:r>
      <w:r w:rsidRPr="007E67F1">
        <w:t>2.</w:t>
      </w:r>
    </w:p>
    <w:p w14:paraId="784AEB36" w14:textId="77777777" w:rsidR="00AA4B42" w:rsidRPr="007E67F1" w:rsidRDefault="00AA4B42" w:rsidP="00F959AA">
      <w:pPr>
        <w:pStyle w:val="ARTartustawynprozporzdzenia"/>
      </w:pPr>
      <w:r w:rsidRPr="007E67F1">
        <w:rPr>
          <w:rStyle w:val="Ppogrubienie"/>
        </w:rPr>
        <w:t>Art.</w:t>
      </w:r>
      <w:r w:rsidR="00F959AA" w:rsidRPr="007E67F1">
        <w:rPr>
          <w:rStyle w:val="Ppogrubienie"/>
        </w:rPr>
        <w:t> </w:t>
      </w:r>
      <w:r w:rsidR="009738D6">
        <w:rPr>
          <w:rStyle w:val="Ppogrubienie"/>
        </w:rPr>
        <w:t>87</w:t>
      </w:r>
      <w:r w:rsidRPr="007E67F1">
        <w:rPr>
          <w:rStyle w:val="Ppogrubienie"/>
        </w:rPr>
        <w:t>.</w:t>
      </w:r>
      <w:r w:rsidR="00F959AA" w:rsidRPr="007E67F1">
        <w:t> </w:t>
      </w:r>
      <w:r w:rsidR="00157A16" w:rsidRPr="007E67F1">
        <w:t xml:space="preserve">1. </w:t>
      </w:r>
      <w:r w:rsidRPr="007E67F1">
        <w:t>Szef Urzędu do Spraw Cudzoziemców,</w:t>
      </w:r>
      <w:r w:rsidR="00A54E2B" w:rsidRPr="007E67F1">
        <w:t xml:space="preserve"> w </w:t>
      </w:r>
      <w:r w:rsidRPr="007E67F1">
        <w:t>porozumieniu</w:t>
      </w:r>
      <w:r w:rsidR="00A54E2B" w:rsidRPr="007E67F1">
        <w:t xml:space="preserve"> z </w:t>
      </w:r>
      <w:r w:rsidRPr="007E67F1">
        <w:t>Komendantem Głównym Straży Granicznej, włączy dane przetwarzane</w:t>
      </w:r>
      <w:r w:rsidR="00A54E2B" w:rsidRPr="007E67F1">
        <w:t xml:space="preserve"> w </w:t>
      </w:r>
      <w:r w:rsidRPr="007E67F1">
        <w:t>rejestrze,</w:t>
      </w:r>
      <w:r w:rsidR="00A54E2B" w:rsidRPr="007E67F1">
        <w:t xml:space="preserve"> o </w:t>
      </w:r>
      <w:r w:rsidRPr="007E67F1">
        <w:t>którym mowa</w:t>
      </w:r>
      <w:r w:rsidR="00034831" w:rsidRPr="007E67F1">
        <w:t xml:space="preserve"> w art. 3 ust. </w:t>
      </w:r>
      <w:r w:rsidR="0089529B" w:rsidRPr="007E67F1">
        <w:t>3</w:t>
      </w:r>
      <w:r w:rsidR="00342C29" w:rsidRPr="007E67F1">
        <w:t>,</w:t>
      </w:r>
      <w:r w:rsidRPr="007E67F1">
        <w:t xml:space="preserve"> do krajowego zbioru rejestrów, ewidencji</w:t>
      </w:r>
      <w:r w:rsidR="00A54E2B" w:rsidRPr="007E67F1">
        <w:t xml:space="preserve"> i </w:t>
      </w:r>
      <w:r w:rsidRPr="007E67F1">
        <w:t>wykazu</w:t>
      </w:r>
      <w:r w:rsidR="00A54E2B" w:rsidRPr="007E67F1">
        <w:t xml:space="preserve"> w </w:t>
      </w:r>
      <w:r w:rsidRPr="007E67F1">
        <w:t>sprawach cudzoziemców,</w:t>
      </w:r>
      <w:r w:rsidR="00A54E2B" w:rsidRPr="007E67F1">
        <w:t xml:space="preserve"> o </w:t>
      </w:r>
      <w:r w:rsidRPr="007E67F1">
        <w:t>którym mowa</w:t>
      </w:r>
      <w:r w:rsidR="00034831" w:rsidRPr="007E67F1">
        <w:t xml:space="preserve"> w art. </w:t>
      </w:r>
      <w:r w:rsidRPr="007E67F1">
        <w:t>44</w:t>
      </w:r>
      <w:r w:rsidR="00034831" w:rsidRPr="007E67F1">
        <w:t>9 ust. </w:t>
      </w:r>
      <w:r w:rsidR="00A54E2B" w:rsidRPr="007E67F1">
        <w:t>1 </w:t>
      </w:r>
      <w:r w:rsidRPr="007E67F1">
        <w:t>ustawy zmienianej</w:t>
      </w:r>
      <w:r w:rsidR="00034831" w:rsidRPr="007E67F1">
        <w:t xml:space="preserve"> w art. </w:t>
      </w:r>
      <w:r w:rsidR="009738D6">
        <w:t>77</w:t>
      </w:r>
      <w:r w:rsidRPr="007E67F1">
        <w:t>,</w:t>
      </w:r>
      <w:r w:rsidR="00A54E2B" w:rsidRPr="007E67F1">
        <w:t xml:space="preserve"> w </w:t>
      </w:r>
      <w:r w:rsidRPr="007E67F1">
        <w:t xml:space="preserve">terminie do dnia </w:t>
      </w:r>
      <w:r w:rsidR="00A54E2B" w:rsidRPr="007E67F1">
        <w:t>1 </w:t>
      </w:r>
      <w:r w:rsidRPr="007E67F1">
        <w:t>stycznia 202</w:t>
      </w:r>
      <w:r w:rsidR="00A54E2B" w:rsidRPr="007E67F1">
        <w:t>3 </w:t>
      </w:r>
      <w:r w:rsidRPr="007E67F1">
        <w:t>r.</w:t>
      </w:r>
    </w:p>
    <w:p w14:paraId="6D2E60CA" w14:textId="77777777" w:rsidR="009E21EC" w:rsidRPr="007E67F1" w:rsidRDefault="00157A16" w:rsidP="00F31A38">
      <w:pPr>
        <w:pStyle w:val="USTustnpkodeksu"/>
      </w:pPr>
      <w:r w:rsidRPr="007E67F1">
        <w:t>2. Do czasu włączenia danych,</w:t>
      </w:r>
      <w:r w:rsidR="00685BEB" w:rsidRPr="007E67F1">
        <w:t xml:space="preserve"> o </w:t>
      </w:r>
      <w:r w:rsidRPr="007E67F1">
        <w:t>których mowa</w:t>
      </w:r>
      <w:r w:rsidR="00034831" w:rsidRPr="007E67F1">
        <w:t xml:space="preserve"> w ust. </w:t>
      </w:r>
      <w:r w:rsidRPr="007E67F1">
        <w:t>1, do krajowego zbioru rejestrów, ewidencji</w:t>
      </w:r>
      <w:r w:rsidR="00685BEB" w:rsidRPr="007E67F1">
        <w:t xml:space="preserve"> i </w:t>
      </w:r>
      <w:r w:rsidRPr="007E67F1">
        <w:t>wykazu</w:t>
      </w:r>
      <w:r w:rsidR="00685BEB" w:rsidRPr="007E67F1">
        <w:t xml:space="preserve"> w </w:t>
      </w:r>
      <w:r w:rsidRPr="007E67F1">
        <w:t>sprawach cudzoziemców Komendant Główny Straży Granicznej zapewnia ich udostępnienie</w:t>
      </w:r>
      <w:r w:rsidR="00685BEB" w:rsidRPr="007E67F1">
        <w:t xml:space="preserve"> w </w:t>
      </w:r>
      <w:r w:rsidR="009E21EC" w:rsidRPr="007E67F1">
        <w:t>drodze teletransmisji danych:</w:t>
      </w:r>
    </w:p>
    <w:p w14:paraId="27440E0F" w14:textId="77777777" w:rsidR="009E21EC" w:rsidRPr="007E67F1" w:rsidRDefault="009E21EC" w:rsidP="00BD54C4">
      <w:pPr>
        <w:pStyle w:val="PKTpunkt"/>
      </w:pPr>
      <w:r w:rsidRPr="007E67F1">
        <w:t>1)</w:t>
      </w:r>
      <w:r w:rsidRPr="007E67F1">
        <w:tab/>
      </w:r>
      <w:r w:rsidR="00157A16" w:rsidRPr="007E67F1">
        <w:t xml:space="preserve">Szefowi Agencji Bezpieczeństwa Wewnętrznego, </w:t>
      </w:r>
    </w:p>
    <w:p w14:paraId="78DC25D8" w14:textId="77777777" w:rsidR="009E21EC" w:rsidRPr="007E67F1" w:rsidRDefault="009E21EC" w:rsidP="00BD54C4">
      <w:pPr>
        <w:pStyle w:val="PKTpunkt"/>
      </w:pPr>
      <w:r w:rsidRPr="007E67F1">
        <w:t>2)</w:t>
      </w:r>
      <w:r w:rsidRPr="007E67F1">
        <w:tab/>
      </w:r>
      <w:r w:rsidR="00157A16" w:rsidRPr="007E67F1">
        <w:t xml:space="preserve">Szefowi Agencji Wywiadu, </w:t>
      </w:r>
    </w:p>
    <w:p w14:paraId="30A4CBDA" w14:textId="77777777" w:rsidR="00500A8E" w:rsidRPr="007E67F1" w:rsidRDefault="007B798C" w:rsidP="00BD54C4">
      <w:pPr>
        <w:pStyle w:val="PKTpunkt"/>
      </w:pPr>
      <w:r w:rsidRPr="007E67F1">
        <w:t>3)</w:t>
      </w:r>
      <w:r w:rsidRPr="007E67F1">
        <w:tab/>
      </w:r>
      <w:r w:rsidR="00500A8E" w:rsidRPr="007E67F1">
        <w:t>Szefowi Centralnego Biura Antykorupcyjnego,</w:t>
      </w:r>
    </w:p>
    <w:p w14:paraId="3D2D31C1" w14:textId="77777777" w:rsidR="009E21EC" w:rsidRPr="007E67F1" w:rsidRDefault="00500A8E" w:rsidP="00BD54C4">
      <w:pPr>
        <w:pStyle w:val="PKTpunkt"/>
      </w:pPr>
      <w:r w:rsidRPr="007E67F1">
        <w:t>4</w:t>
      </w:r>
      <w:r w:rsidR="009E21EC" w:rsidRPr="007E67F1">
        <w:t>)</w:t>
      </w:r>
      <w:r w:rsidR="009E21EC" w:rsidRPr="007E67F1">
        <w:tab/>
      </w:r>
      <w:r w:rsidR="00157A16" w:rsidRPr="007E67F1">
        <w:t xml:space="preserve">Szefowi Służby Kontrwywiadu Wojskowego, </w:t>
      </w:r>
    </w:p>
    <w:p w14:paraId="09DA7E80" w14:textId="77777777" w:rsidR="009E21EC" w:rsidRPr="007E67F1" w:rsidRDefault="00500A8E" w:rsidP="00BD54C4">
      <w:pPr>
        <w:pStyle w:val="PKTpunkt"/>
      </w:pPr>
      <w:r w:rsidRPr="007E67F1">
        <w:t>5</w:t>
      </w:r>
      <w:r w:rsidR="009E21EC" w:rsidRPr="007E67F1">
        <w:t>)</w:t>
      </w:r>
      <w:r w:rsidR="009E21EC" w:rsidRPr="007E67F1">
        <w:tab/>
      </w:r>
      <w:r w:rsidR="00157A16" w:rsidRPr="007E67F1">
        <w:t xml:space="preserve">Szefowi Służby Wywiadu Wojskowego, </w:t>
      </w:r>
    </w:p>
    <w:p w14:paraId="1E33AF9F" w14:textId="77777777" w:rsidR="009E21EC" w:rsidRPr="007E67F1" w:rsidRDefault="00500A8E" w:rsidP="00BD54C4">
      <w:pPr>
        <w:pStyle w:val="PKTpunkt"/>
      </w:pPr>
      <w:r w:rsidRPr="007E67F1">
        <w:t>6</w:t>
      </w:r>
      <w:r w:rsidR="009E21EC" w:rsidRPr="007E67F1">
        <w:t>)</w:t>
      </w:r>
      <w:r w:rsidR="009E21EC" w:rsidRPr="007E67F1">
        <w:tab/>
        <w:t>ministrowi właściwemu do spraw zdrowia,</w:t>
      </w:r>
    </w:p>
    <w:p w14:paraId="3FE5264D" w14:textId="77777777" w:rsidR="009E21EC" w:rsidRPr="007E67F1" w:rsidRDefault="00500A8E" w:rsidP="00BD54C4">
      <w:pPr>
        <w:pStyle w:val="PKTpunkt"/>
      </w:pPr>
      <w:r w:rsidRPr="007E67F1">
        <w:t>7</w:t>
      </w:r>
      <w:r w:rsidR="009E21EC" w:rsidRPr="007E67F1">
        <w:t>)</w:t>
      </w:r>
      <w:r w:rsidR="009E21EC" w:rsidRPr="007E67F1">
        <w:tab/>
        <w:t>ministrowi właściwemu do spraw pracy,</w:t>
      </w:r>
    </w:p>
    <w:p w14:paraId="54FB3302" w14:textId="77777777" w:rsidR="009E21EC" w:rsidRPr="007E67F1" w:rsidRDefault="00500A8E" w:rsidP="00BD54C4">
      <w:pPr>
        <w:pStyle w:val="PKTpunkt"/>
      </w:pPr>
      <w:r w:rsidRPr="007E67F1">
        <w:t>8</w:t>
      </w:r>
      <w:r w:rsidR="009E21EC" w:rsidRPr="007E67F1">
        <w:t>)</w:t>
      </w:r>
      <w:r w:rsidR="009E21EC" w:rsidRPr="007E67F1">
        <w:tab/>
        <w:t>ministrowi w</w:t>
      </w:r>
      <w:r w:rsidR="009E21EC" w:rsidRPr="007E67F1">
        <w:rPr>
          <w:rFonts w:hint="eastAsia"/>
        </w:rPr>
        <w:t>ł</w:t>
      </w:r>
      <w:r w:rsidR="009E21EC" w:rsidRPr="007E67F1">
        <w:t>a</w:t>
      </w:r>
      <w:r w:rsidR="009E21EC" w:rsidRPr="007E67F1">
        <w:rPr>
          <w:rFonts w:hint="eastAsia"/>
        </w:rPr>
        <w:t>ś</w:t>
      </w:r>
      <w:r w:rsidR="009E21EC" w:rsidRPr="007E67F1">
        <w:t>ciwemu do spraw rodziny,</w:t>
      </w:r>
    </w:p>
    <w:p w14:paraId="43E0C82A" w14:textId="77777777" w:rsidR="009E21EC" w:rsidRPr="007E67F1" w:rsidRDefault="00500A8E" w:rsidP="00BD54C4">
      <w:pPr>
        <w:pStyle w:val="PKTpunkt"/>
      </w:pPr>
      <w:r w:rsidRPr="007E67F1">
        <w:t>9</w:t>
      </w:r>
      <w:r w:rsidR="009E21EC" w:rsidRPr="007E67F1">
        <w:t>)</w:t>
      </w:r>
      <w:r w:rsidR="009E21EC" w:rsidRPr="007E67F1">
        <w:tab/>
        <w:t>Szefowi Urzędu do Spraw Cudzoziemców,</w:t>
      </w:r>
    </w:p>
    <w:p w14:paraId="216BD770" w14:textId="77777777" w:rsidR="009E21EC" w:rsidRPr="007E67F1" w:rsidRDefault="00500A8E" w:rsidP="00BD54C4">
      <w:pPr>
        <w:pStyle w:val="PKTpunkt"/>
      </w:pPr>
      <w:r w:rsidRPr="007E67F1">
        <w:t>10</w:t>
      </w:r>
      <w:r w:rsidR="007B798C" w:rsidRPr="007E67F1">
        <w:t>)</w:t>
      </w:r>
      <w:r w:rsidR="007B798C" w:rsidRPr="007E67F1">
        <w:tab/>
      </w:r>
      <w:r w:rsidR="00157A16" w:rsidRPr="007E67F1">
        <w:t xml:space="preserve">organom Policji, </w:t>
      </w:r>
    </w:p>
    <w:p w14:paraId="4134B7E8" w14:textId="77777777" w:rsidR="00500A8E" w:rsidRPr="007E67F1" w:rsidRDefault="007B798C" w:rsidP="00BD54C4">
      <w:pPr>
        <w:pStyle w:val="PKTpunkt"/>
      </w:pPr>
      <w:r w:rsidRPr="007E67F1">
        <w:t>11)</w:t>
      </w:r>
      <w:r w:rsidRPr="007E67F1">
        <w:tab/>
      </w:r>
      <w:r w:rsidR="00500A8E" w:rsidRPr="007E67F1">
        <w:t>Komendantowi Służby Ochrony Państwa.</w:t>
      </w:r>
    </w:p>
    <w:p w14:paraId="1E801F6B" w14:textId="77777777" w:rsidR="009E21EC" w:rsidRPr="007E67F1" w:rsidRDefault="00500A8E" w:rsidP="00BD54C4">
      <w:pPr>
        <w:pStyle w:val="PKTpunkt"/>
      </w:pPr>
      <w:r w:rsidRPr="007E67F1">
        <w:t>12</w:t>
      </w:r>
      <w:r w:rsidR="009E21EC" w:rsidRPr="007E67F1">
        <w:t>)</w:t>
      </w:r>
      <w:r w:rsidR="009E21EC" w:rsidRPr="007E67F1">
        <w:tab/>
      </w:r>
      <w:r w:rsidR="00157A16" w:rsidRPr="007E67F1">
        <w:t xml:space="preserve">organom Krajowej Administracji Skarbowej, </w:t>
      </w:r>
    </w:p>
    <w:p w14:paraId="34420112" w14:textId="77777777" w:rsidR="00500A8E" w:rsidRPr="007E67F1" w:rsidRDefault="00500A8E" w:rsidP="00BD54C4">
      <w:pPr>
        <w:pStyle w:val="PKTpunkt"/>
      </w:pPr>
      <w:r w:rsidRPr="007E67F1">
        <w:t>13</w:t>
      </w:r>
      <w:r w:rsidR="00BD54C4">
        <w:t>)</w:t>
      </w:r>
      <w:r w:rsidR="00BD54C4">
        <w:tab/>
      </w:r>
      <w:r w:rsidR="009E21EC" w:rsidRPr="007E67F1">
        <w:t>wojewodom</w:t>
      </w:r>
      <w:r w:rsidR="003C64DF" w:rsidRPr="007E67F1">
        <w:t>,</w:t>
      </w:r>
    </w:p>
    <w:p w14:paraId="632FE807" w14:textId="77777777" w:rsidR="009E21EC" w:rsidRPr="007E67F1" w:rsidRDefault="007B798C" w:rsidP="00BD54C4">
      <w:pPr>
        <w:pStyle w:val="PKTpunkt"/>
      </w:pPr>
      <w:r w:rsidRPr="007E67F1">
        <w:t>14)</w:t>
      </w:r>
      <w:r w:rsidR="00BD54C4">
        <w:tab/>
      </w:r>
      <w:r w:rsidR="00500A8E" w:rsidRPr="007E67F1">
        <w:t>powiatom,</w:t>
      </w:r>
      <w:r w:rsidR="003C64DF" w:rsidRPr="007E67F1">
        <w:t xml:space="preserve"> </w:t>
      </w:r>
    </w:p>
    <w:p w14:paraId="3FE5423D" w14:textId="77777777" w:rsidR="009E21EC" w:rsidRPr="007E67F1" w:rsidRDefault="00500A8E" w:rsidP="00BD54C4">
      <w:pPr>
        <w:pStyle w:val="PKTpunkt"/>
      </w:pPr>
      <w:r w:rsidRPr="007E67F1">
        <w:t>15</w:t>
      </w:r>
      <w:r w:rsidR="009E21EC" w:rsidRPr="007E67F1">
        <w:t>)</w:t>
      </w:r>
      <w:r w:rsidR="009E21EC" w:rsidRPr="007E67F1">
        <w:tab/>
        <w:t xml:space="preserve"> gminom</w:t>
      </w:r>
      <w:r w:rsidR="00157A16" w:rsidRPr="007E67F1">
        <w:t xml:space="preserve">, </w:t>
      </w:r>
    </w:p>
    <w:p w14:paraId="592AF500" w14:textId="77777777" w:rsidR="009E21EC" w:rsidRPr="007E67F1" w:rsidRDefault="00500A8E" w:rsidP="00BD54C4">
      <w:pPr>
        <w:pStyle w:val="PKTpunkt"/>
      </w:pPr>
      <w:r w:rsidRPr="007E67F1">
        <w:t>16</w:t>
      </w:r>
      <w:r w:rsidR="009E21EC" w:rsidRPr="007E67F1">
        <w:t>)</w:t>
      </w:r>
      <w:r w:rsidR="009E21EC" w:rsidRPr="007E67F1">
        <w:tab/>
        <w:t xml:space="preserve"> </w:t>
      </w:r>
      <w:r w:rsidR="00157A16" w:rsidRPr="007E67F1">
        <w:t xml:space="preserve">Narodowemu Funduszowi Zdrowia, </w:t>
      </w:r>
    </w:p>
    <w:p w14:paraId="6005EED8" w14:textId="77777777" w:rsidR="006145CE" w:rsidRPr="007E67F1" w:rsidRDefault="00500A8E" w:rsidP="00BD54C4">
      <w:pPr>
        <w:pStyle w:val="PKTpunkt"/>
      </w:pPr>
      <w:r w:rsidRPr="007E67F1">
        <w:t>17</w:t>
      </w:r>
      <w:r w:rsidR="00BD54C4">
        <w:t>)</w:t>
      </w:r>
      <w:r w:rsidR="00BD54C4">
        <w:tab/>
      </w:r>
      <w:r w:rsidR="009E21EC" w:rsidRPr="007E67F1">
        <w:t>Zak</w:t>
      </w:r>
      <w:r w:rsidR="009E21EC" w:rsidRPr="007E67F1">
        <w:rPr>
          <w:rFonts w:hint="eastAsia"/>
        </w:rPr>
        <w:t>ł</w:t>
      </w:r>
      <w:r w:rsidR="009E21EC" w:rsidRPr="007E67F1">
        <w:t>adowi Ubezpiecze</w:t>
      </w:r>
      <w:r w:rsidR="009E21EC" w:rsidRPr="007E67F1">
        <w:rPr>
          <w:rFonts w:hint="eastAsia"/>
        </w:rPr>
        <w:t>ń</w:t>
      </w:r>
      <w:r w:rsidR="009E21EC" w:rsidRPr="007E67F1">
        <w:t xml:space="preserve"> Spo</w:t>
      </w:r>
      <w:r w:rsidR="009E21EC" w:rsidRPr="007E67F1">
        <w:rPr>
          <w:rFonts w:hint="eastAsia"/>
        </w:rPr>
        <w:t>ł</w:t>
      </w:r>
      <w:r w:rsidR="009E21EC" w:rsidRPr="007E67F1">
        <w:t>ecznych</w:t>
      </w:r>
      <w:r w:rsidR="006145CE" w:rsidRPr="007E67F1">
        <w:t>,</w:t>
      </w:r>
    </w:p>
    <w:p w14:paraId="5EA8B93F" w14:textId="77777777" w:rsidR="009E21EC" w:rsidRPr="007E67F1" w:rsidRDefault="00BD54C4" w:rsidP="00BD54C4">
      <w:pPr>
        <w:pStyle w:val="PKTpunkt"/>
      </w:pPr>
      <w:r>
        <w:t xml:space="preserve">18) </w:t>
      </w:r>
      <w:r>
        <w:tab/>
      </w:r>
      <w:r w:rsidR="006145CE" w:rsidRPr="007E67F1">
        <w:t>Państwowej Inspekcji Pracy</w:t>
      </w:r>
      <w:r w:rsidR="00AB52A2" w:rsidRPr="007E67F1">
        <w:t>,</w:t>
      </w:r>
      <w:r w:rsidR="006145CE" w:rsidRPr="007E67F1">
        <w:t xml:space="preserve"> </w:t>
      </w:r>
    </w:p>
    <w:p w14:paraId="09D78B7E" w14:textId="77777777" w:rsidR="0078305C" w:rsidRPr="007E67F1" w:rsidRDefault="00BD54C4" w:rsidP="00BD54C4">
      <w:pPr>
        <w:pStyle w:val="PKTpunkt"/>
      </w:pPr>
      <w:r>
        <w:t>19)</w:t>
      </w:r>
      <w:r>
        <w:tab/>
      </w:r>
      <w:r w:rsidR="00917C41" w:rsidRPr="007E67F1">
        <w:t>Kasie</w:t>
      </w:r>
      <w:r w:rsidR="0078305C" w:rsidRPr="007E67F1">
        <w:t xml:space="preserve"> Rolniczego Ubezpieczenia Społecznego</w:t>
      </w:r>
      <w:r w:rsidR="00AB52A2" w:rsidRPr="007E67F1">
        <w:t>,</w:t>
      </w:r>
    </w:p>
    <w:p w14:paraId="2D0F1FF1" w14:textId="77777777" w:rsidR="007517EF" w:rsidRPr="007E67F1" w:rsidRDefault="00AB52A2" w:rsidP="00BD54C4">
      <w:pPr>
        <w:pStyle w:val="PKTpunkt"/>
      </w:pPr>
      <w:r w:rsidRPr="007E67F1">
        <w:t>20</w:t>
      </w:r>
      <w:r w:rsidR="00BD54C4">
        <w:t>)</w:t>
      </w:r>
      <w:r w:rsidR="00BD54C4">
        <w:tab/>
      </w:r>
      <w:r w:rsidR="007517EF" w:rsidRPr="007E67F1">
        <w:t>jednostce podległej ministrowi właściwemu do spraw zdrowia, właściwej w zakresie systemów informacyjnych ochrony zdrowia</w:t>
      </w:r>
    </w:p>
    <w:p w14:paraId="384918BF" w14:textId="77777777" w:rsidR="009E21EC" w:rsidRPr="007E67F1" w:rsidRDefault="009E21EC" w:rsidP="00F31A38">
      <w:pPr>
        <w:pStyle w:val="CZWSPPKTczwsplnapunktw"/>
      </w:pPr>
      <w:r w:rsidRPr="007E67F1">
        <w:t>–</w:t>
      </w:r>
      <w:r w:rsidR="00685BEB" w:rsidRPr="007E67F1">
        <w:t xml:space="preserve"> w </w:t>
      </w:r>
      <w:r w:rsidRPr="007E67F1">
        <w:t>zakresie niezbędnym do realizacji ich ustawowych zadań;</w:t>
      </w:r>
    </w:p>
    <w:p w14:paraId="67473A11" w14:textId="77777777" w:rsidR="00262066" w:rsidRPr="007E67F1" w:rsidRDefault="00AB52A2" w:rsidP="00BD54C4">
      <w:pPr>
        <w:pStyle w:val="PKTpunkt"/>
      </w:pPr>
      <w:r w:rsidRPr="007E67F1">
        <w:t>21</w:t>
      </w:r>
      <w:r w:rsidR="007B798C" w:rsidRPr="007E67F1">
        <w:t>)</w:t>
      </w:r>
      <w:r w:rsidR="007B798C" w:rsidRPr="007E67F1">
        <w:tab/>
      </w:r>
      <w:r w:rsidR="00B54147" w:rsidRPr="007E67F1">
        <w:t>organowi właściwemu</w:t>
      </w:r>
      <w:r w:rsidR="00685BEB" w:rsidRPr="007E67F1">
        <w:t xml:space="preserve"> w </w:t>
      </w:r>
      <w:r w:rsidR="00B54147" w:rsidRPr="007E67F1">
        <w:t>rozumieniu ustawy</w:t>
      </w:r>
      <w:r w:rsidR="00685BEB" w:rsidRPr="007E67F1">
        <w:t xml:space="preserve"> z </w:t>
      </w:r>
      <w:r w:rsidR="00B54147" w:rsidRPr="007E67F1">
        <w:t>dnia 2</w:t>
      </w:r>
      <w:r w:rsidR="00685BEB" w:rsidRPr="007E67F1">
        <w:t>8 </w:t>
      </w:r>
      <w:r w:rsidR="00B54147" w:rsidRPr="007E67F1">
        <w:t>listopada 200</w:t>
      </w:r>
      <w:r w:rsidR="00685BEB" w:rsidRPr="007E67F1">
        <w:t>3 </w:t>
      </w:r>
      <w:r w:rsidR="00B54147" w:rsidRPr="007E67F1">
        <w:t>r.</w:t>
      </w:r>
      <w:r w:rsidR="00685BEB" w:rsidRPr="007E67F1">
        <w:t xml:space="preserve"> o </w:t>
      </w:r>
      <w:r w:rsidR="00B54147" w:rsidRPr="007E67F1">
        <w:t>świadczeniach rodzinnych</w:t>
      </w:r>
      <w:r w:rsidR="00685BEB" w:rsidRPr="007E67F1">
        <w:t xml:space="preserve"> w </w:t>
      </w:r>
      <w:r w:rsidR="009E21EC" w:rsidRPr="007E67F1">
        <w:t>celu realizacji zadania,</w:t>
      </w:r>
      <w:r w:rsidR="00685BEB" w:rsidRPr="007E67F1">
        <w:t xml:space="preserve"> o </w:t>
      </w:r>
      <w:r w:rsidR="009E21EC" w:rsidRPr="007E67F1">
        <w:t>którym mowa</w:t>
      </w:r>
      <w:r w:rsidR="00034831" w:rsidRPr="007E67F1">
        <w:t xml:space="preserve"> w art. </w:t>
      </w:r>
      <w:r w:rsidR="009E21EC" w:rsidRPr="007E67F1">
        <w:t>22c ustawy</w:t>
      </w:r>
      <w:r w:rsidR="00685BEB" w:rsidRPr="007E67F1">
        <w:t xml:space="preserve"> z </w:t>
      </w:r>
      <w:r w:rsidR="009E21EC" w:rsidRPr="007E67F1">
        <w:t>dnia 2</w:t>
      </w:r>
      <w:r w:rsidR="00685BEB" w:rsidRPr="007E67F1">
        <w:t>8 </w:t>
      </w:r>
      <w:r w:rsidR="009E21EC" w:rsidRPr="007E67F1">
        <w:t>listopada 200</w:t>
      </w:r>
      <w:r w:rsidR="00685BEB" w:rsidRPr="007E67F1">
        <w:t>3 </w:t>
      </w:r>
      <w:r w:rsidR="009E21EC" w:rsidRPr="007E67F1">
        <w:t>r.</w:t>
      </w:r>
      <w:r w:rsidR="00685BEB" w:rsidRPr="007E67F1">
        <w:t xml:space="preserve"> o </w:t>
      </w:r>
      <w:r w:rsidR="009E21EC" w:rsidRPr="007E67F1">
        <w:t>świadczeniach rodzinnych, za pośrednictwem ministra właściwego do spraw rodziny</w:t>
      </w:r>
      <w:r w:rsidR="007517EF" w:rsidRPr="007E67F1">
        <w:t>.</w:t>
      </w:r>
    </w:p>
    <w:p w14:paraId="328B807C" w14:textId="52990590" w:rsidR="00290123" w:rsidRPr="00D20366" w:rsidRDefault="00290123" w:rsidP="00D20366">
      <w:pPr>
        <w:pStyle w:val="USTustnpkodeksu"/>
      </w:pPr>
      <w:r w:rsidRPr="00D20366">
        <w:t>3. Do czasu włączenia danych, o których mowa w ust. 1, do krajowego zbioru rejestrów, ewidencji i wykazu w sprawach cudzoziemców Komendant Główny Straży Granicznej udostępnia sądom i prokuraturom dane</w:t>
      </w:r>
      <w:r w:rsidR="009A5A15">
        <w:t xml:space="preserve"> </w:t>
      </w:r>
      <w:r w:rsidRPr="00D20366">
        <w:t>na pisemny wniosek bezzwłocznie.</w:t>
      </w:r>
    </w:p>
    <w:p w14:paraId="2CCCD483" w14:textId="77777777" w:rsidR="00B2633D" w:rsidRPr="007E67F1" w:rsidRDefault="00CD2E2A" w:rsidP="009A5A15">
      <w:pPr>
        <w:pStyle w:val="ARTartustawynprozporzdzenia"/>
      </w:pPr>
      <w:r w:rsidRPr="007E67F1">
        <w:rPr>
          <w:rStyle w:val="Ppogrubienie"/>
        </w:rPr>
        <w:t>Art. </w:t>
      </w:r>
      <w:r w:rsidR="009738D6">
        <w:rPr>
          <w:rStyle w:val="Ppogrubienie"/>
        </w:rPr>
        <w:t>88</w:t>
      </w:r>
      <w:r w:rsidRPr="007E67F1">
        <w:rPr>
          <w:rStyle w:val="Ppogrubienie"/>
        </w:rPr>
        <w:t>.</w:t>
      </w:r>
      <w:r w:rsidR="00792C06" w:rsidRPr="007E67F1">
        <w:t> W </w:t>
      </w:r>
      <w:r w:rsidR="007E072C" w:rsidRPr="007E67F1">
        <w:t>przypadku gdy terminy na dokonanie czynności</w:t>
      </w:r>
      <w:r w:rsidR="005E3544" w:rsidRPr="007E67F1">
        <w:t xml:space="preserve"> wynikające z ustawy</w:t>
      </w:r>
      <w:r w:rsidR="007E072C" w:rsidRPr="007E67F1">
        <w:t xml:space="preserve"> przez obywateli Ukrainy, którzy opuścili terytorium Ukrainy</w:t>
      </w:r>
      <w:r w:rsidR="00792C06" w:rsidRPr="007E67F1">
        <w:t xml:space="preserve"> w </w:t>
      </w:r>
      <w:r w:rsidR="007E072C" w:rsidRPr="007E67F1">
        <w:t>związku</w:t>
      </w:r>
      <w:r w:rsidR="00792C06" w:rsidRPr="007E67F1">
        <w:t xml:space="preserve"> </w:t>
      </w:r>
      <w:r w:rsidR="00AB1BB1" w:rsidRPr="007E67F1">
        <w:t>z działaniami wojennymi prowadzonymi na terytorium tego państwa</w:t>
      </w:r>
      <w:r w:rsidR="007E072C" w:rsidRPr="007E67F1">
        <w:t>, upływają przed dniem wejścia</w:t>
      </w:r>
      <w:r w:rsidR="00792C06" w:rsidRPr="007E67F1">
        <w:t xml:space="preserve"> w </w:t>
      </w:r>
      <w:r w:rsidR="007E072C" w:rsidRPr="007E67F1">
        <w:t>życie ustawy</w:t>
      </w:r>
      <w:r w:rsidR="00B2633D" w:rsidRPr="007E67F1">
        <w:t>, ulegają one przedłużeniu do ostatniego dnia miesiąca następującego po miesiącu</w:t>
      </w:r>
      <w:r w:rsidR="002F1B96" w:rsidRPr="007E67F1">
        <w:t>,</w:t>
      </w:r>
      <w:r w:rsidR="00034831" w:rsidRPr="007E67F1">
        <w:t xml:space="preserve"> w </w:t>
      </w:r>
      <w:r w:rsidR="002F1B96" w:rsidRPr="007E67F1">
        <w:t xml:space="preserve">którym ustawa weszła </w:t>
      </w:r>
      <w:r w:rsidR="00792C06" w:rsidRPr="007E67F1">
        <w:t>w </w:t>
      </w:r>
      <w:r w:rsidR="002F1B96" w:rsidRPr="007E67F1">
        <w:t>życie</w:t>
      </w:r>
      <w:r w:rsidR="00B2633D" w:rsidRPr="007E67F1">
        <w:t>.</w:t>
      </w:r>
    </w:p>
    <w:p w14:paraId="490179A9" w14:textId="1F7F7B33" w:rsidR="006D3EEF" w:rsidRPr="007E67F1" w:rsidRDefault="005E07E1" w:rsidP="00F959AA">
      <w:pPr>
        <w:pStyle w:val="ARTartustawynprozporzdzenia"/>
      </w:pPr>
      <w:r w:rsidRPr="007E67F1">
        <w:rPr>
          <w:rStyle w:val="Ppogrubienie"/>
        </w:rPr>
        <w:t>Art. </w:t>
      </w:r>
      <w:r w:rsidR="009738D6">
        <w:rPr>
          <w:rStyle w:val="Ppogrubienie"/>
        </w:rPr>
        <w:t>89</w:t>
      </w:r>
      <w:r w:rsidR="004C0970" w:rsidRPr="007E67F1">
        <w:rPr>
          <w:rStyle w:val="Ppogrubienie"/>
        </w:rPr>
        <w:t>.</w:t>
      </w:r>
      <w:r w:rsidR="009A5A15">
        <w:t xml:space="preserve"> </w:t>
      </w:r>
      <w:r w:rsidR="001A513A" w:rsidRPr="007E67F1">
        <w:t xml:space="preserve">1. </w:t>
      </w:r>
      <w:r w:rsidR="006576D5" w:rsidRPr="007E67F1">
        <w:t>Pomoc,</w:t>
      </w:r>
      <w:r w:rsidR="00A7502C" w:rsidRPr="007E67F1">
        <w:t xml:space="preserve"> o </w:t>
      </w:r>
      <w:r w:rsidR="006576D5" w:rsidRPr="007E67F1">
        <w:t>której mowa</w:t>
      </w:r>
      <w:r w:rsidR="00034831" w:rsidRPr="007E67F1">
        <w:t xml:space="preserve"> w art. </w:t>
      </w:r>
      <w:r w:rsidR="002A788D" w:rsidRPr="007E67F1">
        <w:t>9</w:t>
      </w:r>
      <w:r w:rsidR="00171ABB" w:rsidRPr="007E67F1">
        <w:t xml:space="preserve">, </w:t>
      </w:r>
      <w:r w:rsidR="00B12057" w:rsidRPr="007E67F1">
        <w:t>może być zapewniona</w:t>
      </w:r>
      <w:r w:rsidR="00171ABB" w:rsidRPr="007E67F1">
        <w:t xml:space="preserve"> </w:t>
      </w:r>
      <w:r w:rsidR="008C61EF" w:rsidRPr="007E67F1">
        <w:t>obywatelom Ukrainy</w:t>
      </w:r>
      <w:r w:rsidR="00A7502C" w:rsidRPr="007E67F1">
        <w:t xml:space="preserve"> w </w:t>
      </w:r>
      <w:r w:rsidR="00171ABB" w:rsidRPr="007E67F1">
        <w:t>okresie od dnia</w:t>
      </w:r>
      <w:r w:rsidR="006576D5" w:rsidRPr="007E67F1">
        <w:t xml:space="preserve"> 2</w:t>
      </w:r>
      <w:r w:rsidR="00A7502C" w:rsidRPr="007E67F1">
        <w:t>4 </w:t>
      </w:r>
      <w:r w:rsidR="006576D5" w:rsidRPr="007E67F1">
        <w:t>lutego 202</w:t>
      </w:r>
      <w:r w:rsidR="00A7502C" w:rsidRPr="007E67F1">
        <w:t>2 </w:t>
      </w:r>
      <w:r w:rsidR="006576D5" w:rsidRPr="007E67F1">
        <w:t>r</w:t>
      </w:r>
      <w:r w:rsidR="00171ABB" w:rsidRPr="007E67F1">
        <w:t>.</w:t>
      </w:r>
    </w:p>
    <w:p w14:paraId="58A51A97" w14:textId="77777777" w:rsidR="001A513A" w:rsidRPr="007E67F1" w:rsidRDefault="001A513A" w:rsidP="001A513A">
      <w:pPr>
        <w:pStyle w:val="USTustnpkodeksu"/>
      </w:pPr>
      <w:r w:rsidRPr="007E67F1">
        <w:t>2. Jednostki samorządu terytorialnego, związki jednostek samorządu terytorialnego, stowarzyszenia jednostek samorządu terytorialnego oraz związek metropolitalny mogą wydatkować środki na pomoc obywatelom Ukrainy</w:t>
      </w:r>
      <w:r w:rsidR="00034831" w:rsidRPr="007E67F1">
        <w:t xml:space="preserve"> i </w:t>
      </w:r>
      <w:r w:rsidRPr="007E67F1">
        <w:t>pomoc społecznościom lokalnym</w:t>
      </w:r>
      <w:r w:rsidR="00034831" w:rsidRPr="007E67F1">
        <w:t xml:space="preserve"> i </w:t>
      </w:r>
      <w:r w:rsidRPr="007E67F1">
        <w:t>regionalnym innych państw</w:t>
      </w:r>
      <w:r w:rsidR="00034831" w:rsidRPr="007E67F1">
        <w:t xml:space="preserve"> w </w:t>
      </w:r>
      <w:r w:rsidRPr="007E67F1">
        <w:t>okresie od dnia 2</w:t>
      </w:r>
      <w:r w:rsidR="00034831" w:rsidRPr="007E67F1">
        <w:t>4 </w:t>
      </w:r>
      <w:r w:rsidRPr="007E67F1">
        <w:t>lutego 202</w:t>
      </w:r>
      <w:r w:rsidR="00034831" w:rsidRPr="007E67F1">
        <w:t>2 </w:t>
      </w:r>
      <w:r w:rsidRPr="007E67F1">
        <w:t xml:space="preserve">r. </w:t>
      </w:r>
    </w:p>
    <w:p w14:paraId="50F9F6A9" w14:textId="77777777" w:rsidR="002077B0" w:rsidRPr="007E67F1" w:rsidRDefault="005E07E1" w:rsidP="00F959AA">
      <w:pPr>
        <w:pStyle w:val="ARTartustawynprozporzdzenia"/>
      </w:pPr>
      <w:r w:rsidRPr="007E67F1">
        <w:rPr>
          <w:rStyle w:val="Ppogrubienie"/>
        </w:rPr>
        <w:t>Art. </w:t>
      </w:r>
      <w:r w:rsidR="009738D6">
        <w:rPr>
          <w:rStyle w:val="Ppogrubienie"/>
        </w:rPr>
        <w:t>90</w:t>
      </w:r>
      <w:r w:rsidR="006D3EEF" w:rsidRPr="007E67F1">
        <w:rPr>
          <w:rStyle w:val="Ppogrubienie"/>
        </w:rPr>
        <w:t>.</w:t>
      </w:r>
      <w:r w:rsidR="002A788D" w:rsidRPr="007E67F1">
        <w:t xml:space="preserve"> Przepis</w:t>
      </w:r>
      <w:r w:rsidR="00034831" w:rsidRPr="007E67F1">
        <w:t xml:space="preserve"> art. </w:t>
      </w:r>
      <w:r w:rsidR="002A788D" w:rsidRPr="007E67F1">
        <w:t>34</w:t>
      </w:r>
      <w:r w:rsidR="00A7502C" w:rsidRPr="007E67F1">
        <w:t> </w:t>
      </w:r>
      <w:r w:rsidR="006D3EEF" w:rsidRPr="007E67F1">
        <w:t xml:space="preserve">stosuje się do rozliczania świadczeń opieki zdrowotnej udzielonych </w:t>
      </w:r>
      <w:r w:rsidR="002F1B96" w:rsidRPr="007E67F1">
        <w:t>obywa</w:t>
      </w:r>
      <w:r w:rsidR="00736390" w:rsidRPr="007E67F1">
        <w:t>telom</w:t>
      </w:r>
      <w:r w:rsidR="00736989" w:rsidRPr="007E67F1">
        <w:t xml:space="preserve"> Ukrainy</w:t>
      </w:r>
      <w:r w:rsidR="006D3EEF" w:rsidRPr="007E67F1">
        <w:t>, których pobyt na terytorium</w:t>
      </w:r>
      <w:r w:rsidR="00C34B29" w:rsidRPr="007E67F1">
        <w:t xml:space="preserve"> Rzeczypospolitej Polskiej </w:t>
      </w:r>
      <w:r w:rsidR="00E85A80" w:rsidRPr="007E67F1">
        <w:t>jest uznawany</w:t>
      </w:r>
      <w:r w:rsidR="006D3EEF" w:rsidRPr="007E67F1">
        <w:t xml:space="preserve"> za legalny na podstawie</w:t>
      </w:r>
      <w:r w:rsidR="00034831" w:rsidRPr="007E67F1">
        <w:t xml:space="preserve"> art. 2 ust. </w:t>
      </w:r>
      <w:r w:rsidR="006D3EEF" w:rsidRPr="007E67F1">
        <w:t>1, udzielonych od dnia 2</w:t>
      </w:r>
      <w:r w:rsidR="00A7502C" w:rsidRPr="007E67F1">
        <w:t>4 </w:t>
      </w:r>
      <w:r w:rsidR="006D3EEF" w:rsidRPr="007E67F1">
        <w:t>lutego 202</w:t>
      </w:r>
      <w:r w:rsidR="00A7502C" w:rsidRPr="007E67F1">
        <w:t>2 </w:t>
      </w:r>
      <w:r w:rsidR="006D3EEF" w:rsidRPr="007E67F1">
        <w:t>r.</w:t>
      </w:r>
    </w:p>
    <w:p w14:paraId="20788923" w14:textId="13E628DC" w:rsidR="00FF0DE4" w:rsidRPr="007E67F1" w:rsidRDefault="005E07E1" w:rsidP="00FF0DE4">
      <w:pPr>
        <w:pStyle w:val="ARTartustawynprozporzdzenia"/>
      </w:pPr>
      <w:r w:rsidRPr="007E67F1">
        <w:rPr>
          <w:rStyle w:val="Ppogrubienie"/>
        </w:rPr>
        <w:t>Art. </w:t>
      </w:r>
      <w:r w:rsidR="009738D6">
        <w:rPr>
          <w:rStyle w:val="Ppogrubienie"/>
        </w:rPr>
        <w:t>91</w:t>
      </w:r>
      <w:r w:rsidR="00E37003" w:rsidRPr="007E67F1">
        <w:rPr>
          <w:rStyle w:val="Ppogrubienie"/>
        </w:rPr>
        <w:t>.</w:t>
      </w:r>
      <w:r w:rsidR="00A7502C" w:rsidRPr="007E67F1">
        <w:t xml:space="preserve"> W </w:t>
      </w:r>
      <w:r w:rsidR="00AA3C4F" w:rsidRPr="007E67F1">
        <w:t>sprawach dotyczących uznani</w:t>
      </w:r>
      <w:r w:rsidR="00AC408E" w:rsidRPr="007E67F1">
        <w:t>a lub odmowy uznania obywatela Ukrainy</w:t>
      </w:r>
      <w:r w:rsidR="00AA3C4F" w:rsidRPr="007E67F1">
        <w:t xml:space="preserve"> za </w:t>
      </w:r>
      <w:r w:rsidR="001538AA" w:rsidRPr="007E67F1">
        <w:t xml:space="preserve">osobę </w:t>
      </w:r>
      <w:r w:rsidR="00AA3C4F" w:rsidRPr="007E67F1">
        <w:t>bezrobotną</w:t>
      </w:r>
      <w:r w:rsidR="009A5A15">
        <w:t xml:space="preserve"> </w:t>
      </w:r>
      <w:r w:rsidR="00AA3C4F" w:rsidRPr="007E67F1">
        <w:t>wszczętych</w:t>
      </w:r>
      <w:r w:rsidR="00A7502C" w:rsidRPr="007E67F1">
        <w:t xml:space="preserve"> i </w:t>
      </w:r>
      <w:r w:rsidR="005B6548" w:rsidRPr="007E67F1">
        <w:t>niezakończonych do</w:t>
      </w:r>
      <w:r w:rsidR="00AA3C4F" w:rsidRPr="007E67F1">
        <w:t xml:space="preserve"> dnia </w:t>
      </w:r>
      <w:r w:rsidR="00C47C30" w:rsidRPr="007E67F1">
        <w:t xml:space="preserve">24 lutego 2022 r. </w:t>
      </w:r>
      <w:r w:rsidR="00AA3C4F" w:rsidRPr="007E67F1">
        <w:t>stosuje się przepis</w:t>
      </w:r>
      <w:r w:rsidR="00034831" w:rsidRPr="007E67F1">
        <w:t xml:space="preserve"> art. </w:t>
      </w:r>
      <w:r w:rsidR="002A788D" w:rsidRPr="007E67F1">
        <w:t>19</w:t>
      </w:r>
      <w:r w:rsidR="00034831" w:rsidRPr="007E67F1">
        <w:t xml:space="preserve"> ust. </w:t>
      </w:r>
      <w:r w:rsidR="00D615B7" w:rsidRPr="007E67F1">
        <w:t>6</w:t>
      </w:r>
      <w:r w:rsidR="00AA3C4F" w:rsidRPr="007E67F1">
        <w:t>.</w:t>
      </w:r>
      <w:r w:rsidR="00171ABB" w:rsidRPr="007E67F1">
        <w:t xml:space="preserve"> </w:t>
      </w:r>
    </w:p>
    <w:p w14:paraId="4B31D217" w14:textId="77777777" w:rsidR="00FF0DE4" w:rsidRPr="007E67F1" w:rsidRDefault="009738D6" w:rsidP="00FF0DE4">
      <w:pPr>
        <w:pStyle w:val="ARTartustawynprozporzdzenia"/>
      </w:pPr>
      <w:r>
        <w:rPr>
          <w:rStyle w:val="Ppogrubienie"/>
        </w:rPr>
        <w:t>Art. 92</w:t>
      </w:r>
      <w:r w:rsidR="00FF0DE4" w:rsidRPr="007E67F1">
        <w:rPr>
          <w:rStyle w:val="Ppogrubienie"/>
        </w:rPr>
        <w:t>.</w:t>
      </w:r>
      <w:r w:rsidR="00FF0DE4" w:rsidRPr="007E67F1">
        <w:t xml:space="preserve"> 1. W celu wsparcia jednostek samorządu terytorialnego w realizacji dodatkow</w:t>
      </w:r>
      <w:r w:rsidR="002015C3" w:rsidRPr="007E67F1">
        <w:t>ych zadań wynikających z ustawy</w:t>
      </w:r>
      <w:r w:rsidR="00FF0DE4" w:rsidRPr="007E67F1">
        <w:t xml:space="preserve"> </w:t>
      </w:r>
      <w:r w:rsidR="00854300" w:rsidRPr="007E67F1">
        <w:t xml:space="preserve">w związku z działaniami wojennymi prowadzonymi na terytorium Ukrainy </w:t>
      </w:r>
      <w:r w:rsidR="00FF0DE4" w:rsidRPr="007E67F1">
        <w:t xml:space="preserve">Minister Sprawiedliwości użycza jednostce samorządu terytorialnego nieruchomość pozostającą w zarządzie trwałym zakładu poprawczego i schroniska dla nieletnich, jako tymczasowe miejsce zakwaterowania. </w:t>
      </w:r>
    </w:p>
    <w:p w14:paraId="5155960B" w14:textId="434B3519" w:rsidR="00FF0DE4" w:rsidRPr="007E67F1" w:rsidRDefault="00FF0DE4" w:rsidP="009A5A15">
      <w:pPr>
        <w:pStyle w:val="USTustnpkodeksu"/>
      </w:pPr>
      <w:r w:rsidRPr="007E67F1">
        <w:t>2. Użyczenie, o którym mowa w ust 1, następuje w drodze porozumienia zawartego pomiędzy dyrektorem zakładu poprawczego i schroniska dla nieletnich a organem wykonawczym (</w:t>
      </w:r>
      <w:r w:rsidR="004F3720" w:rsidRPr="007E67F1">
        <w:t xml:space="preserve">wójt, burmistrz, </w:t>
      </w:r>
      <w:r w:rsidR="00A340A9" w:rsidRPr="007E67F1">
        <w:t>prezydent miasta</w:t>
      </w:r>
      <w:r w:rsidRPr="007E67F1">
        <w:t xml:space="preserve">, starosta) jednostki samorządu terytorialnego. </w:t>
      </w:r>
    </w:p>
    <w:p w14:paraId="5B6A0E18" w14:textId="77777777" w:rsidR="00FF0DE4" w:rsidRPr="007E67F1" w:rsidRDefault="00FF0DE4" w:rsidP="009A5A15">
      <w:pPr>
        <w:pStyle w:val="USTustnpkodeksu"/>
      </w:pPr>
      <w:r w:rsidRPr="007E67F1">
        <w:t xml:space="preserve">3. Porozumienie, o którym mowa w ust. 2 zawiera: </w:t>
      </w:r>
    </w:p>
    <w:p w14:paraId="0EAB905B" w14:textId="0DBCCA80" w:rsidR="00FF0DE4" w:rsidRPr="007E67F1" w:rsidRDefault="00FF0DE4" w:rsidP="00D20366">
      <w:pPr>
        <w:pStyle w:val="PKTpunkt"/>
      </w:pPr>
      <w:r w:rsidRPr="007E67F1">
        <w:t>1)</w:t>
      </w:r>
      <w:r w:rsidR="00D1087F">
        <w:tab/>
      </w:r>
      <w:r w:rsidRPr="007E67F1">
        <w:t xml:space="preserve">okres obowiązywania porozumienia; </w:t>
      </w:r>
    </w:p>
    <w:p w14:paraId="66CD9A2B" w14:textId="255B7A56" w:rsidR="00FF0DE4" w:rsidRPr="007E67F1" w:rsidRDefault="00FF0DE4" w:rsidP="00D20366">
      <w:pPr>
        <w:pStyle w:val="PKTpunkt"/>
      </w:pPr>
      <w:r w:rsidRPr="007E67F1">
        <w:t>2)</w:t>
      </w:r>
      <w:r w:rsidR="00D1087F">
        <w:tab/>
      </w:r>
      <w:r w:rsidRPr="007E67F1">
        <w:t xml:space="preserve">zakres realizowanych zadań, w szczególności prowadzenie zajęć dydaktycznych, wychowawczych i opiekuńczych, a także udzielanie pomocy psychologiczno-pedagogicznej dzieciom i młodzieży będących obywatelami Ukrainy; </w:t>
      </w:r>
    </w:p>
    <w:p w14:paraId="78A05CC7" w14:textId="39CD1ECC" w:rsidR="00FF0DE4" w:rsidRPr="007E67F1" w:rsidRDefault="00FF0DE4" w:rsidP="00D20366">
      <w:pPr>
        <w:pStyle w:val="PKTpunkt"/>
      </w:pPr>
      <w:r w:rsidRPr="007E67F1">
        <w:t>3)</w:t>
      </w:r>
      <w:r w:rsidR="00D1087F">
        <w:tab/>
      </w:r>
      <w:r w:rsidRPr="007E67F1">
        <w:t xml:space="preserve">zasady udzielania wsparcia psychologiczno-pedagogicznego rodzicom lub opiekunowi prawnemu dzieci i młodzieży będących obywatelami Ukrainy; </w:t>
      </w:r>
    </w:p>
    <w:p w14:paraId="3B14337B" w14:textId="1B6CFCB4" w:rsidR="00FF0DE4" w:rsidRPr="007E67F1" w:rsidRDefault="00FF0DE4" w:rsidP="00D20366">
      <w:pPr>
        <w:pStyle w:val="PKTpunkt"/>
      </w:pPr>
      <w:r w:rsidRPr="007E67F1">
        <w:t>4)</w:t>
      </w:r>
      <w:r w:rsidR="00D1087F">
        <w:tab/>
      </w:r>
      <w:r w:rsidRPr="007E67F1">
        <w:t xml:space="preserve">zasady organizacji wyżywienia obywateli Ukrainy. </w:t>
      </w:r>
    </w:p>
    <w:p w14:paraId="1107D2D3" w14:textId="77777777" w:rsidR="00FF0DE4" w:rsidRPr="007E67F1" w:rsidRDefault="00FF0DE4" w:rsidP="009A5A15">
      <w:pPr>
        <w:pStyle w:val="USTustnpkodeksu"/>
      </w:pPr>
      <w:r w:rsidRPr="007E67F1">
        <w:t xml:space="preserve">4. Na mocy porozumienia, o którym mowa w ust. 2, dyrektor zakładu poprawczego i schroniska dla nieletnich pozostaje dyrektorem placówki będącej tymczasowym miejscem zakwaterowania. Pracownicy zakładu poprawczego i schroniska dla nieletnich pozostają pracownikami placówki będącej tymczasowym miejscem zakwaterowania. </w:t>
      </w:r>
    </w:p>
    <w:p w14:paraId="742F93A9" w14:textId="77777777" w:rsidR="00FF0DE4" w:rsidRPr="007E67F1" w:rsidRDefault="00FF0DE4" w:rsidP="009A5A15">
      <w:pPr>
        <w:pStyle w:val="USTustnpkodeksu"/>
      </w:pPr>
      <w:r w:rsidRPr="007E67F1">
        <w:t xml:space="preserve">5. Dyrektor </w:t>
      </w:r>
      <w:r w:rsidR="006263D8" w:rsidRPr="007E67F1">
        <w:t xml:space="preserve">placówki </w:t>
      </w:r>
      <w:r w:rsidRPr="007E67F1">
        <w:t xml:space="preserve">będącej tymczasowym miejscem zakwaterowania określi zakres nowych zadań i obowiązków pracownikom tej placówki zgodnie z zadaniami określonymi w ustawie. </w:t>
      </w:r>
    </w:p>
    <w:p w14:paraId="60409E46" w14:textId="77777777" w:rsidR="00FF0DE4" w:rsidRPr="007E67F1" w:rsidRDefault="009738D6" w:rsidP="00FF0DE4">
      <w:pPr>
        <w:pStyle w:val="ARTartustawynprozporzdzenia"/>
      </w:pPr>
      <w:r>
        <w:rPr>
          <w:rStyle w:val="Ppogrubienie"/>
        </w:rPr>
        <w:t>Art. 93</w:t>
      </w:r>
      <w:r w:rsidR="00FF0DE4" w:rsidRPr="007E67F1">
        <w:rPr>
          <w:rStyle w:val="Ppogrubienie"/>
        </w:rPr>
        <w:t>.</w:t>
      </w:r>
      <w:r w:rsidR="00FF0DE4" w:rsidRPr="007E67F1">
        <w:t xml:space="preserve"> 1. Minister Sprawiedliwości, w drodze zarządzenia, określi zakłady poprawcze i schroniska dla nieletnich, które zostaną użyczone jednostkom samorządu terytorialnego na potrzeby pomocy obywatelom Ukrainy jako tymczasowe miejsca zakwaterowania. </w:t>
      </w:r>
    </w:p>
    <w:p w14:paraId="2A04C237" w14:textId="77777777" w:rsidR="00FF0DE4" w:rsidRPr="007E67F1" w:rsidRDefault="00FF0DE4" w:rsidP="009A5A15">
      <w:pPr>
        <w:pStyle w:val="USTustnpkodeksu"/>
      </w:pPr>
      <w:r w:rsidRPr="007E67F1">
        <w:t>2. Minister Sprawiedliwości, po ustaniu przesłanek wynikających</w:t>
      </w:r>
      <w:r w:rsidR="00763AD3" w:rsidRPr="007E67F1">
        <w:t xml:space="preserve"> z ustawy w związku z działaniami wojennymi prowadzonymi na terytorium Ukrainy</w:t>
      </w:r>
      <w:r w:rsidRPr="007E67F1">
        <w:t xml:space="preserve">, przywraca regulaminową działalność zakładu i schroniska. </w:t>
      </w:r>
    </w:p>
    <w:p w14:paraId="139B8935" w14:textId="77777777" w:rsidR="00FF0DE4" w:rsidRPr="007E67F1" w:rsidRDefault="009738D6" w:rsidP="00FF0DE4">
      <w:pPr>
        <w:pStyle w:val="ARTartustawynprozporzdzenia"/>
      </w:pPr>
      <w:r>
        <w:rPr>
          <w:rStyle w:val="Ppogrubienie"/>
        </w:rPr>
        <w:t>Art. 94</w:t>
      </w:r>
      <w:r w:rsidR="00FF0DE4" w:rsidRPr="007E67F1">
        <w:rPr>
          <w:rStyle w:val="Ppogrubienie"/>
        </w:rPr>
        <w:t>.</w:t>
      </w:r>
      <w:r w:rsidR="00FF0DE4" w:rsidRPr="007E67F1">
        <w:t xml:space="preserve"> Minister Sprawiedliwości w celu tymczasowej relokacji nieletnich przebywających w zakładach poprawczych i schroniskach dla nieletnich wyznacza zakłady i schroniska, do których nastąpi przeniesienie nieletnich.</w:t>
      </w:r>
    </w:p>
    <w:p w14:paraId="50EB65D5" w14:textId="77777777" w:rsidR="003E1DBF" w:rsidRPr="007E67F1" w:rsidRDefault="009738D6" w:rsidP="003E1DBF">
      <w:pPr>
        <w:pStyle w:val="ARTartustawynprozporzdzenia"/>
      </w:pPr>
      <w:r>
        <w:rPr>
          <w:rStyle w:val="Ppogrubienie"/>
        </w:rPr>
        <w:t>Art. 95</w:t>
      </w:r>
      <w:r w:rsidR="003E1DBF" w:rsidRPr="007E67F1">
        <w:rPr>
          <w:rStyle w:val="Ppogrubienie"/>
        </w:rPr>
        <w:t>.</w:t>
      </w:r>
      <w:r w:rsidR="00034831" w:rsidRPr="007E67F1">
        <w:t xml:space="preserve"> W </w:t>
      </w:r>
      <w:r w:rsidR="003E1DBF" w:rsidRPr="007E67F1">
        <w:t>przypadku,</w:t>
      </w:r>
      <w:r w:rsidR="00034831" w:rsidRPr="007E67F1">
        <w:t xml:space="preserve"> o </w:t>
      </w:r>
      <w:r w:rsidR="003E1DBF" w:rsidRPr="007E67F1">
        <w:t>którym mowa</w:t>
      </w:r>
      <w:r w:rsidR="00034831" w:rsidRPr="007E67F1">
        <w:t xml:space="preserve"> w art. </w:t>
      </w:r>
      <w:r w:rsidR="003E1DBF" w:rsidRPr="007E67F1">
        <w:t>60b</w:t>
      </w:r>
      <w:r w:rsidR="00034831" w:rsidRPr="007E67F1">
        <w:t xml:space="preserve"> ust. 1 pkt 1 lit. </w:t>
      </w:r>
      <w:r w:rsidR="003E1DBF" w:rsidRPr="007E67F1">
        <w:t>b ustawy</w:t>
      </w:r>
      <w:r w:rsidR="00034831" w:rsidRPr="007E67F1">
        <w:t xml:space="preserve"> z </w:t>
      </w:r>
      <w:r w:rsidR="003E1DBF" w:rsidRPr="007E67F1">
        <w:t>dnia 1</w:t>
      </w:r>
      <w:r w:rsidR="00034831" w:rsidRPr="007E67F1">
        <w:t>6 </w:t>
      </w:r>
      <w:r w:rsidR="003E1DBF" w:rsidRPr="007E67F1">
        <w:t>lipca 200</w:t>
      </w:r>
      <w:r w:rsidR="00034831" w:rsidRPr="007E67F1">
        <w:t>4 </w:t>
      </w:r>
      <w:r w:rsidR="003E1DBF" w:rsidRPr="007E67F1">
        <w:t>r. – Prawo telekomunikacyjne (</w:t>
      </w:r>
      <w:r w:rsidR="00034831" w:rsidRPr="007E67F1">
        <w:t>Dz. U. z </w:t>
      </w:r>
      <w:r w:rsidR="003E1DBF" w:rsidRPr="007E67F1">
        <w:t>202</w:t>
      </w:r>
      <w:r w:rsidR="00034831" w:rsidRPr="007E67F1">
        <w:t>1 </w:t>
      </w:r>
      <w:r w:rsidR="003E1DBF" w:rsidRPr="007E67F1">
        <w:t>r.</w:t>
      </w:r>
      <w:r w:rsidR="00034831" w:rsidRPr="007E67F1">
        <w:t xml:space="preserve"> poz. </w:t>
      </w:r>
      <w:r w:rsidR="00AC408E" w:rsidRPr="007E67F1">
        <w:t>576</w:t>
      </w:r>
      <w:r w:rsidR="005E0DC4">
        <w:t xml:space="preserve"> oraz z 2022 r. poz. 501</w:t>
      </w:r>
      <w:r w:rsidR="00AC408E" w:rsidRPr="007E67F1">
        <w:t>), obywatel Ukrainy</w:t>
      </w:r>
      <w:r w:rsidR="003E1DBF" w:rsidRPr="007E67F1">
        <w:t xml:space="preserve"> przebywający na terytorium Rzeczypospolitej Polskiej, którego pobyt jest uznawany za legalny na podstawie</w:t>
      </w:r>
      <w:r w:rsidR="00034831" w:rsidRPr="007E67F1">
        <w:t xml:space="preserve"> art. 2 ust. </w:t>
      </w:r>
      <w:r w:rsidR="003E1DBF" w:rsidRPr="007E67F1">
        <w:t>1, może podać rodzaj, numer</w:t>
      </w:r>
      <w:r w:rsidR="00034831" w:rsidRPr="007E67F1">
        <w:t xml:space="preserve"> i </w:t>
      </w:r>
      <w:r w:rsidR="003E1DBF" w:rsidRPr="007E67F1">
        <w:t>serię,</w:t>
      </w:r>
      <w:r w:rsidR="00034831" w:rsidRPr="007E67F1">
        <w:t xml:space="preserve"> o </w:t>
      </w:r>
      <w:r w:rsidR="003E1DBF" w:rsidRPr="007E67F1">
        <w:t>ile dokument je zawiera, dokumentu podróży lub innego dokumentu ze zdjęciem umożliwiającego ustalenie tożsamości.</w:t>
      </w:r>
    </w:p>
    <w:p w14:paraId="71AE8354" w14:textId="244FED5E" w:rsidR="00B3148D" w:rsidRPr="007E67F1" w:rsidRDefault="009738D6" w:rsidP="00F31A38">
      <w:pPr>
        <w:pStyle w:val="ARTartustawynprozporzdzenia"/>
      </w:pPr>
      <w:r>
        <w:rPr>
          <w:rStyle w:val="Ppogrubienie"/>
        </w:rPr>
        <w:t>Art. 96</w:t>
      </w:r>
      <w:r w:rsidR="00B3148D" w:rsidRPr="007E67F1">
        <w:rPr>
          <w:rStyle w:val="Ppogrubienie"/>
        </w:rPr>
        <w:t>.</w:t>
      </w:r>
      <w:r w:rsidR="00B3148D" w:rsidRPr="007E67F1">
        <w:t xml:space="preserve"> Do wydatków wynikających</w:t>
      </w:r>
      <w:r w:rsidR="00685BEB" w:rsidRPr="007E67F1">
        <w:t xml:space="preserve"> z </w:t>
      </w:r>
      <w:r w:rsidR="00B3148D" w:rsidRPr="007E67F1">
        <w:t>niniejszej ustawy nie stosuje się</w:t>
      </w:r>
      <w:r w:rsidR="00034831" w:rsidRPr="007E67F1">
        <w:t xml:space="preserve"> art. </w:t>
      </w:r>
      <w:r w:rsidR="00B3148D" w:rsidRPr="007E67F1">
        <w:t>5</w:t>
      </w:r>
      <w:r w:rsidR="00685BEB" w:rsidRPr="007E67F1">
        <w:t>0</w:t>
      </w:r>
      <w:r w:rsidR="009A5A15">
        <w:t xml:space="preserve"> </w:t>
      </w:r>
      <w:r w:rsidR="00034831" w:rsidRPr="007E67F1">
        <w:t>ust. </w:t>
      </w:r>
      <w:r w:rsidR="00B3148D" w:rsidRPr="007E67F1">
        <w:t>1a</w:t>
      </w:r>
      <w:r w:rsidR="00E37003" w:rsidRPr="007E67F1">
        <w:t>–</w:t>
      </w:r>
      <w:r w:rsidR="00B3148D" w:rsidRPr="007E67F1">
        <w:t xml:space="preserve">1c, </w:t>
      </w:r>
      <w:r w:rsidR="00034831" w:rsidRPr="007E67F1">
        <w:t>4 i </w:t>
      </w:r>
      <w:r w:rsidR="00685BEB" w:rsidRPr="007E67F1">
        <w:t>5 </w:t>
      </w:r>
      <w:r w:rsidR="00B3148D" w:rsidRPr="007E67F1">
        <w:t>ustawy</w:t>
      </w:r>
      <w:r w:rsidR="00685BEB" w:rsidRPr="007E67F1">
        <w:t xml:space="preserve"> z </w:t>
      </w:r>
      <w:r w:rsidR="00B3148D" w:rsidRPr="007E67F1">
        <w:t>dnia 2</w:t>
      </w:r>
      <w:r w:rsidR="00685BEB" w:rsidRPr="007E67F1">
        <w:t>7 </w:t>
      </w:r>
      <w:r w:rsidR="00910263" w:rsidRPr="007E67F1">
        <w:t>sierpnia 2009</w:t>
      </w:r>
      <w:r w:rsidR="00685BEB" w:rsidRPr="007E67F1">
        <w:t> </w:t>
      </w:r>
      <w:r w:rsidR="00B3148D" w:rsidRPr="007E67F1">
        <w:t>r.</w:t>
      </w:r>
      <w:r w:rsidR="00685BEB" w:rsidRPr="007E67F1">
        <w:t xml:space="preserve"> o </w:t>
      </w:r>
      <w:r w:rsidR="00B3148D" w:rsidRPr="007E67F1">
        <w:t>finansach publicznych.</w:t>
      </w:r>
    </w:p>
    <w:p w14:paraId="4EF11D62" w14:textId="77777777" w:rsidR="00557256" w:rsidRPr="007E67F1" w:rsidRDefault="009738D6" w:rsidP="00CD2E2A">
      <w:pPr>
        <w:pStyle w:val="ARTartustawynprozporzdzenia"/>
      </w:pPr>
      <w:r>
        <w:rPr>
          <w:rStyle w:val="Ppogrubienie"/>
        </w:rPr>
        <w:t>Art. 97</w:t>
      </w:r>
      <w:r w:rsidR="003C64DF" w:rsidRPr="007E67F1">
        <w:rPr>
          <w:rStyle w:val="Ppogrubienie"/>
        </w:rPr>
        <w:t>.</w:t>
      </w:r>
      <w:r w:rsidR="00685BEB" w:rsidRPr="007E67F1">
        <w:rPr>
          <w:rStyle w:val="Ppogrubienie"/>
        </w:rPr>
        <w:t xml:space="preserve"> </w:t>
      </w:r>
      <w:r w:rsidR="00685BEB" w:rsidRPr="007E67F1">
        <w:t>W</w:t>
      </w:r>
      <w:r w:rsidR="00685BEB" w:rsidRPr="007E67F1">
        <w:rPr>
          <w:rStyle w:val="Ppogrubienie"/>
        </w:rPr>
        <w:t> </w:t>
      </w:r>
      <w:r w:rsidR="003C64DF" w:rsidRPr="007E67F1">
        <w:t>roku 202</w:t>
      </w:r>
      <w:r w:rsidR="00034831" w:rsidRPr="007E67F1">
        <w:t>2 w </w:t>
      </w:r>
      <w:r w:rsidR="003C64DF" w:rsidRPr="007E67F1">
        <w:t>celu realizacji zadań wynikających</w:t>
      </w:r>
      <w:r w:rsidR="00685BEB" w:rsidRPr="007E67F1">
        <w:t xml:space="preserve"> z </w:t>
      </w:r>
      <w:r w:rsidR="003C64DF" w:rsidRPr="007E67F1">
        <w:t>ustawy minister właściwy do spraw finansów publicznych, na wiosek Prezesa Zakładu Ubezpieczeń Społecznych, może dokonać przeniesień wydatków zaplanowanych</w:t>
      </w:r>
      <w:r w:rsidR="00685BEB" w:rsidRPr="007E67F1">
        <w:t xml:space="preserve"> w </w:t>
      </w:r>
      <w:r w:rsidR="003C64DF" w:rsidRPr="007E67F1">
        <w:t>części 7</w:t>
      </w:r>
      <w:r w:rsidR="00034831" w:rsidRPr="007E67F1">
        <w:t>3 </w:t>
      </w:r>
      <w:r w:rsidR="00033584" w:rsidRPr="007E67F1">
        <w:t xml:space="preserve">– </w:t>
      </w:r>
      <w:r w:rsidR="003C64DF" w:rsidRPr="007E67F1">
        <w:t>Zakład Ubezpieczeń Społecznych pomiędzy działami klasyfikacji wydatków budżetu państwa.</w:t>
      </w:r>
    </w:p>
    <w:p w14:paraId="130119C9" w14:textId="1475C13B" w:rsidR="002A788D" w:rsidRPr="007E67F1" w:rsidRDefault="009738D6" w:rsidP="00882BDC">
      <w:pPr>
        <w:pStyle w:val="ARTartustawynprozporzdzenia"/>
      </w:pPr>
      <w:r>
        <w:rPr>
          <w:rStyle w:val="Ppogrubienie"/>
        </w:rPr>
        <w:t>Art. 98</w:t>
      </w:r>
      <w:r w:rsidR="00882BDC" w:rsidRPr="007E67F1">
        <w:rPr>
          <w:rStyle w:val="Ppogrubienie"/>
        </w:rPr>
        <w:t>.</w:t>
      </w:r>
      <w:r w:rsidR="00882BDC" w:rsidRPr="007E67F1">
        <w:t xml:space="preserve"> 1. Polecenia</w:t>
      </w:r>
      <w:r w:rsidR="00034831" w:rsidRPr="007E67F1">
        <w:t xml:space="preserve"> i </w:t>
      </w:r>
      <w:r w:rsidR="00AC408E" w:rsidRPr="007E67F1">
        <w:t>porozumienia realizowane przez w</w:t>
      </w:r>
      <w:r w:rsidR="00882BDC" w:rsidRPr="007E67F1">
        <w:t>ojewodę na podstawie ustawy</w:t>
      </w:r>
      <w:r w:rsidR="00034831" w:rsidRPr="007E67F1">
        <w:t xml:space="preserve"> z </w:t>
      </w:r>
      <w:r w:rsidR="00882BDC" w:rsidRPr="007E67F1">
        <w:t>dnia 2</w:t>
      </w:r>
      <w:r w:rsidR="00034831" w:rsidRPr="007E67F1">
        <w:t>3 </w:t>
      </w:r>
      <w:r w:rsidR="00882BDC" w:rsidRPr="007E67F1">
        <w:t>stycznia 200</w:t>
      </w:r>
      <w:r w:rsidR="00034831" w:rsidRPr="007E67F1">
        <w:t>9 </w:t>
      </w:r>
      <w:r w:rsidR="00882BDC" w:rsidRPr="007E67F1">
        <w:t>r.</w:t>
      </w:r>
      <w:r w:rsidR="00034831" w:rsidRPr="007E67F1">
        <w:t xml:space="preserve"> o </w:t>
      </w:r>
      <w:r w:rsidR="00882BDC" w:rsidRPr="007E67F1">
        <w:t>wojewodzie</w:t>
      </w:r>
      <w:r w:rsidR="00034831" w:rsidRPr="007E67F1">
        <w:t xml:space="preserve"> i </w:t>
      </w:r>
      <w:r w:rsidR="00882BDC" w:rsidRPr="007E67F1">
        <w:t>administracji rządowej</w:t>
      </w:r>
      <w:r w:rsidR="00034831" w:rsidRPr="007E67F1">
        <w:t xml:space="preserve"> w </w:t>
      </w:r>
      <w:r w:rsidR="00882BDC" w:rsidRPr="007E67F1">
        <w:t>województwie (</w:t>
      </w:r>
      <w:r w:rsidR="00034831" w:rsidRPr="007E67F1">
        <w:t>Dz. U.</w:t>
      </w:r>
      <w:r w:rsidR="00882BDC" w:rsidRPr="007E67F1">
        <w:t xml:space="preserve"> z. 202</w:t>
      </w:r>
      <w:r w:rsidR="00034831" w:rsidRPr="007E67F1">
        <w:t>2 </w:t>
      </w:r>
      <w:r w:rsidR="00882BDC" w:rsidRPr="007E67F1">
        <w:t>r.</w:t>
      </w:r>
      <w:r w:rsidR="00034831" w:rsidRPr="007E67F1">
        <w:t xml:space="preserve"> poz. </w:t>
      </w:r>
      <w:r w:rsidR="00882BDC" w:rsidRPr="007E67F1">
        <w:t>135)</w:t>
      </w:r>
      <w:r w:rsidR="00034831" w:rsidRPr="007E67F1">
        <w:t xml:space="preserve"> i </w:t>
      </w:r>
      <w:r w:rsidR="00882BDC" w:rsidRPr="007E67F1">
        <w:t>ustawy</w:t>
      </w:r>
      <w:r w:rsidR="00034831" w:rsidRPr="007E67F1">
        <w:t xml:space="preserve"> z </w:t>
      </w:r>
      <w:r w:rsidR="00882BDC" w:rsidRPr="007E67F1">
        <w:t>dnia 2</w:t>
      </w:r>
      <w:r w:rsidR="00034831" w:rsidRPr="007E67F1">
        <w:t>6 </w:t>
      </w:r>
      <w:r w:rsidR="00882BDC" w:rsidRPr="007E67F1">
        <w:t>kwietnia 200</w:t>
      </w:r>
      <w:r w:rsidR="00034831" w:rsidRPr="007E67F1">
        <w:t>7 </w:t>
      </w:r>
      <w:r w:rsidR="00882BDC" w:rsidRPr="007E67F1">
        <w:t>r.</w:t>
      </w:r>
      <w:r w:rsidR="00034831" w:rsidRPr="007E67F1">
        <w:t xml:space="preserve"> o </w:t>
      </w:r>
      <w:r w:rsidR="00882BDC" w:rsidRPr="007E67F1">
        <w:t>zarządzaniu kryzysowym (</w:t>
      </w:r>
      <w:r w:rsidR="00034831" w:rsidRPr="007E67F1">
        <w:t>Dz. U. z </w:t>
      </w:r>
      <w:r w:rsidR="00882BDC" w:rsidRPr="007E67F1">
        <w:t>202</w:t>
      </w:r>
      <w:r w:rsidR="00034831" w:rsidRPr="007E67F1">
        <w:t>2 </w:t>
      </w:r>
      <w:r w:rsidR="00882BDC" w:rsidRPr="007E67F1">
        <w:t>r.</w:t>
      </w:r>
      <w:r w:rsidR="00034831" w:rsidRPr="007E67F1">
        <w:t xml:space="preserve"> poz. </w:t>
      </w:r>
      <w:r w:rsidR="00882BDC" w:rsidRPr="007E67F1">
        <w:t>261</w:t>
      </w:r>
      <w:r w:rsidR="00FC6245">
        <w:t xml:space="preserve"> i …</w:t>
      </w:r>
      <w:r w:rsidR="00882BDC" w:rsidRPr="007E67F1">
        <w:t>),</w:t>
      </w:r>
      <w:r w:rsidR="00034831" w:rsidRPr="007E67F1">
        <w:t xml:space="preserve"> w </w:t>
      </w:r>
      <w:r w:rsidR="00882BDC" w:rsidRPr="007E67F1">
        <w:t>celu zapewnienia współdziałania organów administracji rządowej</w:t>
      </w:r>
      <w:r w:rsidR="00034831" w:rsidRPr="007E67F1">
        <w:t xml:space="preserve"> i </w:t>
      </w:r>
      <w:r w:rsidR="00882BDC" w:rsidRPr="007E67F1">
        <w:t>samorządowej działających</w:t>
      </w:r>
      <w:r w:rsidR="00034831" w:rsidRPr="007E67F1">
        <w:t xml:space="preserve"> w </w:t>
      </w:r>
      <w:r w:rsidR="00882BDC" w:rsidRPr="007E67F1">
        <w:t>województwie zawarte od dnia 2</w:t>
      </w:r>
      <w:r w:rsidR="00034831" w:rsidRPr="007E67F1">
        <w:t>4 </w:t>
      </w:r>
      <w:r w:rsidR="00882BDC" w:rsidRPr="007E67F1">
        <w:t>lutego 202</w:t>
      </w:r>
      <w:r w:rsidR="00034831" w:rsidRPr="007E67F1">
        <w:t>2 </w:t>
      </w:r>
      <w:r w:rsidR="00882BDC" w:rsidRPr="007E67F1">
        <w:t>r.</w:t>
      </w:r>
      <w:r w:rsidR="00034831" w:rsidRPr="007E67F1">
        <w:t xml:space="preserve"> w </w:t>
      </w:r>
      <w:r w:rsidR="00882BDC" w:rsidRPr="007E67F1">
        <w:t>zakresie pomocy udzielonej obywatelom Ukrainy, zachowują moc do dnia 3</w:t>
      </w:r>
      <w:r w:rsidR="00034831" w:rsidRPr="007E67F1">
        <w:t>1 </w:t>
      </w:r>
      <w:r w:rsidR="00882BDC" w:rsidRPr="007E67F1">
        <w:t>maja 202</w:t>
      </w:r>
      <w:r w:rsidR="00034831" w:rsidRPr="007E67F1">
        <w:t>2 </w:t>
      </w:r>
      <w:r w:rsidR="00882BDC" w:rsidRPr="007E67F1">
        <w:t xml:space="preserve">r. </w:t>
      </w:r>
    </w:p>
    <w:p w14:paraId="2C46FE0D" w14:textId="77777777" w:rsidR="00882BDC" w:rsidRPr="007E67F1" w:rsidRDefault="00882BDC" w:rsidP="009A5A15">
      <w:pPr>
        <w:pStyle w:val="USTustnpkodeksu"/>
      </w:pPr>
      <w:r w:rsidRPr="007E67F1">
        <w:t>2. Do poleceń,</w:t>
      </w:r>
      <w:r w:rsidR="00034831" w:rsidRPr="007E67F1">
        <w:t xml:space="preserve"> o </w:t>
      </w:r>
      <w:r w:rsidRPr="007E67F1">
        <w:t>których mowa</w:t>
      </w:r>
      <w:r w:rsidR="00034831" w:rsidRPr="007E67F1">
        <w:t xml:space="preserve"> w ust. </w:t>
      </w:r>
      <w:r w:rsidRPr="007E67F1">
        <w:t>1, nie ma zastosowania</w:t>
      </w:r>
      <w:r w:rsidR="00034831" w:rsidRPr="007E67F1">
        <w:t xml:space="preserve"> art. </w:t>
      </w:r>
      <w:r w:rsidR="002A788D" w:rsidRPr="007E67F1">
        <w:t>9</w:t>
      </w:r>
      <w:r w:rsidR="00034831" w:rsidRPr="007E67F1">
        <w:t xml:space="preserve"> ust. </w:t>
      </w:r>
      <w:r w:rsidRPr="007E67F1">
        <w:t>13.</w:t>
      </w:r>
    </w:p>
    <w:p w14:paraId="3A8CFDE2" w14:textId="77777777" w:rsidR="00882BDC" w:rsidRPr="007E67F1" w:rsidRDefault="009738D6" w:rsidP="00CD2E2A">
      <w:pPr>
        <w:pStyle w:val="ARTartustawynprozporzdzenia"/>
      </w:pPr>
      <w:r>
        <w:rPr>
          <w:rStyle w:val="Ppogrubienie"/>
        </w:rPr>
        <w:t>Art. 99</w:t>
      </w:r>
      <w:r w:rsidR="00882BDC" w:rsidRPr="007E67F1">
        <w:rPr>
          <w:rStyle w:val="Ppogrubienie"/>
        </w:rPr>
        <w:t>.</w:t>
      </w:r>
      <w:r w:rsidR="00882BDC" w:rsidRPr="007E67F1">
        <w:t xml:space="preserve"> Samorządowy zakład budżetowy, który realizuje zadania związane</w:t>
      </w:r>
      <w:r w:rsidR="00034831" w:rsidRPr="007E67F1">
        <w:t xml:space="preserve"> z </w:t>
      </w:r>
      <w:r w:rsidR="00882BDC" w:rsidRPr="007E67F1">
        <w:t>pomocą obywatelom Ukrainy</w:t>
      </w:r>
      <w:r w:rsidR="00034831" w:rsidRPr="007E67F1">
        <w:t xml:space="preserve"> w </w:t>
      </w:r>
      <w:r w:rsidR="00882BDC" w:rsidRPr="007E67F1">
        <w:t>związku</w:t>
      </w:r>
      <w:r w:rsidR="00034831" w:rsidRPr="007E67F1">
        <w:t xml:space="preserve"> z </w:t>
      </w:r>
      <w:r w:rsidR="00882BDC" w:rsidRPr="007E67F1">
        <w:t>konfliktem zbrojnym na terytorium tego państwa, może otrzymać dotacje</w:t>
      </w:r>
      <w:r w:rsidR="00034831" w:rsidRPr="007E67F1">
        <w:t xml:space="preserve"> z </w:t>
      </w:r>
      <w:r w:rsidR="00882BDC" w:rsidRPr="007E67F1">
        <w:t>budżetu jednostki samorządu terytorialnego przekraczające 50% kosztów jego działalności.</w:t>
      </w:r>
    </w:p>
    <w:p w14:paraId="4DF493AE" w14:textId="77777777" w:rsidR="00882BDC" w:rsidRPr="007E67F1" w:rsidRDefault="009738D6" w:rsidP="00882BDC">
      <w:pPr>
        <w:pStyle w:val="ARTartustawynprozporzdzenia"/>
      </w:pPr>
      <w:r>
        <w:rPr>
          <w:rStyle w:val="Ppogrubienie"/>
        </w:rPr>
        <w:t>Art. 100</w:t>
      </w:r>
      <w:r w:rsidR="00882BDC" w:rsidRPr="007E67F1">
        <w:rPr>
          <w:rStyle w:val="Ppogrubienie"/>
        </w:rPr>
        <w:t>.</w:t>
      </w:r>
      <w:r w:rsidR="00034831" w:rsidRPr="007E67F1">
        <w:t xml:space="preserve"> W </w:t>
      </w:r>
      <w:r w:rsidR="00882BDC" w:rsidRPr="007E67F1">
        <w:t>roku 202</w:t>
      </w:r>
      <w:r w:rsidR="00034831" w:rsidRPr="007E67F1">
        <w:t>2 </w:t>
      </w:r>
      <w:r w:rsidR="00882BDC" w:rsidRPr="007E67F1">
        <w:t>raty części oświatowej, wyrównawczej, równoważącej</w:t>
      </w:r>
      <w:r w:rsidR="00034831" w:rsidRPr="007E67F1">
        <w:t xml:space="preserve"> i </w:t>
      </w:r>
      <w:r w:rsidR="00882BDC" w:rsidRPr="007E67F1">
        <w:t>regionalnej subwencji ogólnej mogą być przekazywane wszystkim jednostkom samorządu terytorialnego</w:t>
      </w:r>
      <w:r w:rsidR="00034831" w:rsidRPr="007E67F1">
        <w:t xml:space="preserve"> w </w:t>
      </w:r>
      <w:r w:rsidR="00882BDC" w:rsidRPr="007E67F1">
        <w:t>terminach wcześniejszych niż określone</w:t>
      </w:r>
      <w:r w:rsidR="00034831" w:rsidRPr="007E67F1">
        <w:t xml:space="preserve"> w art. </w:t>
      </w:r>
      <w:r w:rsidR="00882BDC" w:rsidRPr="007E67F1">
        <w:t>3</w:t>
      </w:r>
      <w:r w:rsidR="00034831" w:rsidRPr="007E67F1">
        <w:t>4 ust. 1 </w:t>
      </w:r>
      <w:r w:rsidR="00882BDC" w:rsidRPr="007E67F1">
        <w:t>ustawy</w:t>
      </w:r>
      <w:r w:rsidR="00034831" w:rsidRPr="007E67F1">
        <w:t xml:space="preserve"> z </w:t>
      </w:r>
      <w:r w:rsidR="00882BDC" w:rsidRPr="007E67F1">
        <w:t>dnia 1</w:t>
      </w:r>
      <w:r w:rsidR="00034831" w:rsidRPr="007E67F1">
        <w:t>3 </w:t>
      </w:r>
      <w:r w:rsidR="00882BDC" w:rsidRPr="007E67F1">
        <w:t>listopada 200</w:t>
      </w:r>
      <w:r w:rsidR="00034831" w:rsidRPr="007E67F1">
        <w:t>3 </w:t>
      </w:r>
      <w:r w:rsidR="00882BDC" w:rsidRPr="007E67F1">
        <w:t>r.</w:t>
      </w:r>
      <w:r w:rsidR="00034831" w:rsidRPr="007E67F1">
        <w:t xml:space="preserve"> o </w:t>
      </w:r>
      <w:r w:rsidR="00882BDC" w:rsidRPr="007E67F1">
        <w:t>dochodach jednostek samorządu terytorialnego.</w:t>
      </w:r>
    </w:p>
    <w:p w14:paraId="3AD2461D" w14:textId="77777777" w:rsidR="00B260A9" w:rsidRPr="007E67F1" w:rsidRDefault="002A788D" w:rsidP="00882BDC">
      <w:pPr>
        <w:pStyle w:val="ARTartustawynprozporzdzenia"/>
      </w:pPr>
      <w:r w:rsidRPr="007E67F1">
        <w:rPr>
          <w:rStyle w:val="Ppogrubienie"/>
        </w:rPr>
        <w:t xml:space="preserve">Art. </w:t>
      </w:r>
      <w:r w:rsidR="009738D6">
        <w:rPr>
          <w:rStyle w:val="Ppogrubienie"/>
        </w:rPr>
        <w:t>101</w:t>
      </w:r>
      <w:r w:rsidR="00882BDC" w:rsidRPr="007E67F1">
        <w:rPr>
          <w:rStyle w:val="Ppogrubienie"/>
        </w:rPr>
        <w:t>.</w:t>
      </w:r>
      <w:r w:rsidR="00882BDC" w:rsidRPr="007E67F1">
        <w:t xml:space="preserve"> 1. Ustalając relację,</w:t>
      </w:r>
      <w:r w:rsidR="00034831" w:rsidRPr="007E67F1">
        <w:t xml:space="preserve"> o </w:t>
      </w:r>
      <w:r w:rsidR="00882BDC" w:rsidRPr="007E67F1">
        <w:t>której mowa</w:t>
      </w:r>
      <w:r w:rsidR="00034831" w:rsidRPr="007E67F1">
        <w:t xml:space="preserve"> w art. </w:t>
      </w:r>
      <w:r w:rsidR="00882BDC" w:rsidRPr="007E67F1">
        <w:t>24</w:t>
      </w:r>
      <w:r w:rsidR="00034831" w:rsidRPr="007E67F1">
        <w:t>2 </w:t>
      </w:r>
      <w:r w:rsidR="00882BDC" w:rsidRPr="007E67F1">
        <w:t>ustawy</w:t>
      </w:r>
      <w:r w:rsidR="00034831" w:rsidRPr="007E67F1">
        <w:t xml:space="preserve"> z </w:t>
      </w:r>
      <w:r w:rsidR="00882BDC" w:rsidRPr="007E67F1">
        <w:t>dnia 2</w:t>
      </w:r>
      <w:r w:rsidR="00034831" w:rsidRPr="007E67F1">
        <w:t>7 </w:t>
      </w:r>
      <w:r w:rsidR="00882BDC" w:rsidRPr="007E67F1">
        <w:t>sierpnia 200</w:t>
      </w:r>
      <w:r w:rsidR="00034831" w:rsidRPr="007E67F1">
        <w:t>9 </w:t>
      </w:r>
      <w:r w:rsidR="00882BDC" w:rsidRPr="007E67F1">
        <w:t>r.</w:t>
      </w:r>
      <w:r w:rsidR="00034831" w:rsidRPr="007E67F1">
        <w:t xml:space="preserve"> o </w:t>
      </w:r>
      <w:r w:rsidR="00882BDC" w:rsidRPr="007E67F1">
        <w:t>finansach publicznych, planowane wydatki bieżące pomniejsza się</w:t>
      </w:r>
      <w:r w:rsidR="00034831" w:rsidRPr="007E67F1">
        <w:t xml:space="preserve"> o </w:t>
      </w:r>
      <w:r w:rsidR="00882BDC" w:rsidRPr="007E67F1">
        <w:t>planowane wydatki bieżące ponoszone</w:t>
      </w:r>
      <w:r w:rsidR="00034831" w:rsidRPr="007E67F1">
        <w:t xml:space="preserve"> w </w:t>
      </w:r>
      <w:r w:rsidR="00882BDC" w:rsidRPr="007E67F1">
        <w:t>celu realizacji</w:t>
      </w:r>
      <w:r w:rsidR="00B260A9" w:rsidRPr="007E67F1">
        <w:t xml:space="preserve"> </w:t>
      </w:r>
      <w:r w:rsidR="00882BDC" w:rsidRPr="007E67F1">
        <w:t>zadań związanych</w:t>
      </w:r>
      <w:r w:rsidR="00034831" w:rsidRPr="007E67F1">
        <w:t xml:space="preserve"> z </w:t>
      </w:r>
      <w:r w:rsidR="00882BDC" w:rsidRPr="007E67F1">
        <w:t>pomocą obywatelom Ukrainy</w:t>
      </w:r>
      <w:r w:rsidR="00034831" w:rsidRPr="007E67F1">
        <w:t xml:space="preserve"> w </w:t>
      </w:r>
      <w:r w:rsidR="00882BDC" w:rsidRPr="007E67F1">
        <w:t>związku</w:t>
      </w:r>
      <w:r w:rsidR="00034831" w:rsidRPr="007E67F1">
        <w:t xml:space="preserve"> z </w:t>
      </w:r>
      <w:r w:rsidR="00882BDC" w:rsidRPr="007E67F1">
        <w:t>konfliktem zbrojnym na terytorium tego państwa</w:t>
      </w:r>
      <w:r w:rsidR="00034831" w:rsidRPr="007E67F1">
        <w:t xml:space="preserve"> w </w:t>
      </w:r>
      <w:r w:rsidR="00882BDC" w:rsidRPr="007E67F1">
        <w:t>części,</w:t>
      </w:r>
      <w:r w:rsidR="00034831" w:rsidRPr="007E67F1">
        <w:t xml:space="preserve"> w </w:t>
      </w:r>
      <w:r w:rsidR="00882BDC" w:rsidRPr="007E67F1">
        <w:t xml:space="preserve">jakiej nie są one finansowane środkami publicznymi otrzymanymi przez jednostkę na ten cel. </w:t>
      </w:r>
    </w:p>
    <w:p w14:paraId="2FD8A073" w14:textId="77777777" w:rsidR="00B260A9" w:rsidRPr="007E67F1" w:rsidRDefault="00882BDC" w:rsidP="00632F7F">
      <w:pPr>
        <w:pStyle w:val="USTustnpkodeksu"/>
      </w:pPr>
      <w:r w:rsidRPr="007E67F1">
        <w:t>2. Ocena spełnienia zasady określonej</w:t>
      </w:r>
      <w:r w:rsidR="00034831" w:rsidRPr="007E67F1">
        <w:t xml:space="preserve"> w art. </w:t>
      </w:r>
      <w:r w:rsidRPr="007E67F1">
        <w:t>24</w:t>
      </w:r>
      <w:r w:rsidR="00034831" w:rsidRPr="007E67F1">
        <w:t>2 </w:t>
      </w:r>
      <w:r w:rsidRPr="007E67F1">
        <w:t>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finansach publicznych następuje</w:t>
      </w:r>
      <w:r w:rsidR="00034831" w:rsidRPr="007E67F1">
        <w:t xml:space="preserve"> z </w:t>
      </w:r>
      <w:r w:rsidRPr="007E67F1">
        <w:t>uwzględnieniem wykonanych wydatków bieżących pomniejszonych</w:t>
      </w:r>
      <w:r w:rsidR="00034831" w:rsidRPr="007E67F1">
        <w:t xml:space="preserve"> o </w:t>
      </w:r>
      <w:r w:rsidRPr="007E67F1">
        <w:t>wykonane wydatki bieżące poniesione</w:t>
      </w:r>
      <w:r w:rsidR="00034831" w:rsidRPr="007E67F1">
        <w:t xml:space="preserve"> w </w:t>
      </w:r>
      <w:r w:rsidRPr="007E67F1">
        <w:t>celu realizacji zadań związanych</w:t>
      </w:r>
      <w:r w:rsidR="00034831" w:rsidRPr="007E67F1">
        <w:t xml:space="preserve"> z </w:t>
      </w:r>
      <w:r w:rsidRPr="007E67F1">
        <w:t>pomocą obywatelom Ukrainy</w:t>
      </w:r>
      <w:r w:rsidR="00034831" w:rsidRPr="007E67F1">
        <w:t xml:space="preserve"> w </w:t>
      </w:r>
      <w:r w:rsidRPr="007E67F1">
        <w:t>związku</w:t>
      </w:r>
      <w:r w:rsidR="00034831" w:rsidRPr="007E67F1">
        <w:t xml:space="preserve"> z </w:t>
      </w:r>
      <w:r w:rsidRPr="007E67F1">
        <w:t>konfliktem zbrojnym na terytorium tego państwa</w:t>
      </w:r>
      <w:r w:rsidR="00034831" w:rsidRPr="007E67F1">
        <w:t xml:space="preserve"> w </w:t>
      </w:r>
      <w:r w:rsidRPr="007E67F1">
        <w:t>części,</w:t>
      </w:r>
      <w:r w:rsidR="00034831" w:rsidRPr="007E67F1">
        <w:t xml:space="preserve"> w </w:t>
      </w:r>
      <w:r w:rsidRPr="007E67F1">
        <w:t xml:space="preserve">jakiej nie były one finansowane środkami publicznymi otrzymanymi przez jednostkę na ten cel. </w:t>
      </w:r>
    </w:p>
    <w:p w14:paraId="2490346B" w14:textId="77777777" w:rsidR="00882BDC" w:rsidRPr="007E67F1" w:rsidRDefault="00882BDC" w:rsidP="00632F7F">
      <w:pPr>
        <w:pStyle w:val="USTustnpkodeksu"/>
      </w:pPr>
      <w:r w:rsidRPr="007E67F1">
        <w:t>3. Ustalając relację ograniczającą wysokość spłaty długu jednostki samorządu terytorialnego na rok 202</w:t>
      </w:r>
      <w:r w:rsidR="00034831" w:rsidRPr="007E67F1">
        <w:t>3 i </w:t>
      </w:r>
      <w:r w:rsidRPr="007E67F1">
        <w:t>lata kolejne, wydatki bieżące budżetu tej jednostki podlegają pomniejszeniu</w:t>
      </w:r>
      <w:r w:rsidR="00034831" w:rsidRPr="007E67F1">
        <w:t xml:space="preserve"> o </w:t>
      </w:r>
      <w:r w:rsidRPr="007E67F1">
        <w:t>wydatki bieżące poniesione</w:t>
      </w:r>
      <w:r w:rsidR="00034831" w:rsidRPr="007E67F1">
        <w:t xml:space="preserve"> w </w:t>
      </w:r>
      <w:r w:rsidRPr="007E67F1">
        <w:t>celu realizacji zadań związanych</w:t>
      </w:r>
      <w:r w:rsidR="00034831" w:rsidRPr="007E67F1">
        <w:t xml:space="preserve"> z </w:t>
      </w:r>
      <w:r w:rsidRPr="007E67F1">
        <w:t>pomocą obywatelom Ukrainy</w:t>
      </w:r>
      <w:r w:rsidR="00034831" w:rsidRPr="007E67F1">
        <w:t xml:space="preserve"> w </w:t>
      </w:r>
      <w:r w:rsidRPr="007E67F1">
        <w:t>związku</w:t>
      </w:r>
      <w:r w:rsidR="00034831" w:rsidRPr="007E67F1">
        <w:t xml:space="preserve"> z </w:t>
      </w:r>
      <w:r w:rsidRPr="007E67F1">
        <w:t>konfliktem zbrojnym na terytorium tego państwa</w:t>
      </w:r>
      <w:r w:rsidR="00034831" w:rsidRPr="007E67F1">
        <w:t xml:space="preserve"> w </w:t>
      </w:r>
      <w:r w:rsidRPr="007E67F1">
        <w:t>części,</w:t>
      </w:r>
      <w:r w:rsidR="00034831" w:rsidRPr="007E67F1">
        <w:t xml:space="preserve"> w </w:t>
      </w:r>
      <w:r w:rsidRPr="007E67F1">
        <w:t>jakiej nie są one finansowane środkami publicznymi otrzymanymi przez jednostkę na ten cel.</w:t>
      </w:r>
    </w:p>
    <w:p w14:paraId="4B37C224" w14:textId="77777777" w:rsidR="0040499A" w:rsidRPr="007E67F1" w:rsidRDefault="009738D6" w:rsidP="008C4392">
      <w:pPr>
        <w:pStyle w:val="ARTartustawynprozporzdzenia"/>
      </w:pPr>
      <w:r>
        <w:rPr>
          <w:rStyle w:val="Ppogrubienie"/>
        </w:rPr>
        <w:t>Art. 102</w:t>
      </w:r>
      <w:r w:rsidR="00882BDC" w:rsidRPr="007E67F1">
        <w:rPr>
          <w:rStyle w:val="Ppogrubienie"/>
        </w:rPr>
        <w:t>.</w:t>
      </w:r>
      <w:r w:rsidR="00034831" w:rsidRPr="007E67F1">
        <w:t xml:space="preserve"> W </w:t>
      </w:r>
      <w:r w:rsidR="00882BDC" w:rsidRPr="007E67F1">
        <w:t>celu realizacji zadań związanych</w:t>
      </w:r>
      <w:r w:rsidR="00034831" w:rsidRPr="007E67F1">
        <w:t xml:space="preserve"> z </w:t>
      </w:r>
      <w:r w:rsidR="00882BDC" w:rsidRPr="007E67F1">
        <w:t>pomocą obywatelom Ukrainy</w:t>
      </w:r>
      <w:r w:rsidR="00034831" w:rsidRPr="007E67F1">
        <w:t xml:space="preserve"> w </w:t>
      </w:r>
      <w:r w:rsidR="00882BDC" w:rsidRPr="007E67F1">
        <w:t>związku</w:t>
      </w:r>
      <w:r w:rsidR="00034831" w:rsidRPr="007E67F1">
        <w:t xml:space="preserve"> z </w:t>
      </w:r>
      <w:r w:rsidR="00882BDC" w:rsidRPr="007E67F1">
        <w:t xml:space="preserve">konfliktem zbrojnym na terytorium tego państwa, organ stanowiący jednostki samorządu terytorialnego może upoważnić wójta (burmistrza, prezydenta miasta), zarząd powiatu lub zarząd województwa do: </w:t>
      </w:r>
    </w:p>
    <w:p w14:paraId="351FADAE" w14:textId="71134B8F" w:rsidR="0040499A" w:rsidRPr="007E67F1" w:rsidRDefault="00882BDC" w:rsidP="009963A3">
      <w:pPr>
        <w:pStyle w:val="PKTpunkt"/>
      </w:pPr>
      <w:r w:rsidRPr="007E67F1">
        <w:t>1)</w:t>
      </w:r>
      <w:r w:rsidR="00EA3DDE">
        <w:tab/>
      </w:r>
      <w:r w:rsidRPr="007E67F1">
        <w:t>dokonania zmian</w:t>
      </w:r>
      <w:r w:rsidR="00034831" w:rsidRPr="007E67F1">
        <w:t xml:space="preserve"> w </w:t>
      </w:r>
      <w:r w:rsidRPr="007E67F1">
        <w:t>planie dochodów</w:t>
      </w:r>
      <w:r w:rsidR="00034831" w:rsidRPr="007E67F1">
        <w:t xml:space="preserve"> i </w:t>
      </w:r>
      <w:r w:rsidRPr="007E67F1">
        <w:t>wydatków budżetu jednostki samorządu terytorialnego,</w:t>
      </w:r>
      <w:r w:rsidR="00034831" w:rsidRPr="007E67F1">
        <w:t xml:space="preserve"> w </w:t>
      </w:r>
      <w:r w:rsidRPr="007E67F1">
        <w:t xml:space="preserve">tym dokonywania przeniesień wydatków między działami klasyfikacji budżetowej; </w:t>
      </w:r>
    </w:p>
    <w:p w14:paraId="1B56B472" w14:textId="20B620D0" w:rsidR="0040499A" w:rsidRPr="007E67F1" w:rsidRDefault="00882BDC" w:rsidP="009963A3">
      <w:pPr>
        <w:pStyle w:val="PKTpunkt"/>
      </w:pPr>
      <w:r w:rsidRPr="007E67F1">
        <w:t>2)</w:t>
      </w:r>
      <w:r w:rsidR="00EA3DDE">
        <w:tab/>
      </w:r>
      <w:r w:rsidRPr="007E67F1">
        <w:t>dokonywania czynności,</w:t>
      </w:r>
      <w:r w:rsidR="00034831" w:rsidRPr="007E67F1">
        <w:t xml:space="preserve"> o </w:t>
      </w:r>
      <w:r w:rsidRPr="007E67F1">
        <w:t>których mowa</w:t>
      </w:r>
      <w:r w:rsidR="00034831" w:rsidRPr="007E67F1">
        <w:t xml:space="preserve"> w art. </w:t>
      </w:r>
      <w:r w:rsidRPr="007E67F1">
        <w:t>25</w:t>
      </w:r>
      <w:r w:rsidR="00034831" w:rsidRPr="007E67F1">
        <w:t>8 ust. 1 pkt 2 i 3 </w:t>
      </w:r>
      <w:r w:rsidRPr="007E67F1">
        <w:t>ustawy</w:t>
      </w:r>
      <w:r w:rsidR="00034831" w:rsidRPr="007E67F1">
        <w:t xml:space="preserve"> z </w:t>
      </w:r>
      <w:r w:rsidRPr="007E67F1">
        <w:t>dnia 2</w:t>
      </w:r>
      <w:r w:rsidR="00034831" w:rsidRPr="007E67F1">
        <w:t>7 </w:t>
      </w:r>
      <w:r w:rsidRPr="007E67F1">
        <w:t>sierpnia 200</w:t>
      </w:r>
      <w:r w:rsidR="00034831" w:rsidRPr="007E67F1">
        <w:t>9 </w:t>
      </w:r>
      <w:r w:rsidRPr="007E67F1">
        <w:t>r.</w:t>
      </w:r>
      <w:r w:rsidR="00034831" w:rsidRPr="007E67F1">
        <w:t xml:space="preserve"> o </w:t>
      </w:r>
      <w:r w:rsidRPr="007E67F1">
        <w:t xml:space="preserve">finansach publicznych; </w:t>
      </w:r>
    </w:p>
    <w:p w14:paraId="685530C9" w14:textId="688A4E43" w:rsidR="00882BDC" w:rsidRPr="007E67F1" w:rsidRDefault="00882BDC" w:rsidP="009963A3">
      <w:pPr>
        <w:pStyle w:val="PKTpunkt"/>
      </w:pPr>
      <w:r w:rsidRPr="007E67F1">
        <w:t>3)</w:t>
      </w:r>
      <w:r w:rsidR="00EA3DDE">
        <w:tab/>
      </w:r>
      <w:r w:rsidRPr="007E67F1">
        <w:t>dokonywania zmian</w:t>
      </w:r>
      <w:r w:rsidR="00034831" w:rsidRPr="007E67F1">
        <w:t xml:space="preserve"> w </w:t>
      </w:r>
      <w:r w:rsidRPr="007E67F1">
        <w:t>wieloletniej prognozie finansowej oraz</w:t>
      </w:r>
      <w:r w:rsidR="00034831" w:rsidRPr="007E67F1">
        <w:t xml:space="preserve"> w </w:t>
      </w:r>
      <w:r w:rsidRPr="007E67F1">
        <w:t>planie wydatków budżetu jednostki samorządu terytorialnego związanych</w:t>
      </w:r>
      <w:r w:rsidR="00034831" w:rsidRPr="007E67F1">
        <w:t xml:space="preserve"> z </w:t>
      </w:r>
      <w:r w:rsidRPr="007E67F1">
        <w:t>wprowadzeniem nowych inwestycji lub zakupów inwestycyjnych przez jednostkę,</w:t>
      </w:r>
      <w:r w:rsidR="00034831" w:rsidRPr="007E67F1">
        <w:t xml:space="preserve"> o </w:t>
      </w:r>
      <w:r w:rsidRPr="007E67F1">
        <w:t>ile zmiana ta nie pogorszy wyniku budżetu tej jednostki.</w:t>
      </w:r>
    </w:p>
    <w:p w14:paraId="273D71C7" w14:textId="77777777" w:rsidR="00882BDC" w:rsidRPr="007E67F1" w:rsidRDefault="00882BDC" w:rsidP="00CD2E2A">
      <w:pPr>
        <w:pStyle w:val="ARTartustawynprozporzdzenia"/>
      </w:pPr>
      <w:r w:rsidRPr="007E67F1">
        <w:rPr>
          <w:rStyle w:val="Ppogrubienie"/>
        </w:rPr>
        <w:t xml:space="preserve">Art. </w:t>
      </w:r>
      <w:r w:rsidR="009738D6">
        <w:rPr>
          <w:rStyle w:val="Ppogrubienie"/>
        </w:rPr>
        <w:t>103</w:t>
      </w:r>
      <w:r w:rsidRPr="007E67F1">
        <w:rPr>
          <w:rStyle w:val="Ppogrubienie"/>
        </w:rPr>
        <w:t>.</w:t>
      </w:r>
      <w:r w:rsidR="00034831" w:rsidRPr="007E67F1">
        <w:t xml:space="preserve"> Z </w:t>
      </w:r>
      <w:r w:rsidRPr="007E67F1">
        <w:t>budżetu państwa mogą być udzielane właściwym jednostkom samorządu terytorialnego dotacje celowe na finansowanie lub dofinansowanie zadań związanych</w:t>
      </w:r>
      <w:r w:rsidR="00034831" w:rsidRPr="007E67F1">
        <w:t xml:space="preserve"> z </w:t>
      </w:r>
      <w:r w:rsidRPr="007E67F1">
        <w:t>pomocą obywatelom Ukrainy</w:t>
      </w:r>
      <w:r w:rsidR="00034831" w:rsidRPr="007E67F1">
        <w:t xml:space="preserve"> w </w:t>
      </w:r>
      <w:r w:rsidRPr="007E67F1">
        <w:t>związku</w:t>
      </w:r>
      <w:r w:rsidR="00034831" w:rsidRPr="007E67F1">
        <w:t xml:space="preserve"> z </w:t>
      </w:r>
      <w:r w:rsidRPr="007E67F1">
        <w:t>konfliktem zbrojnym na terytorium tego państwa.</w:t>
      </w:r>
      <w:r w:rsidR="00034831" w:rsidRPr="007E67F1">
        <w:t xml:space="preserve"> W </w:t>
      </w:r>
      <w:r w:rsidRPr="007E67F1">
        <w:t>przypadku dofinansowania zadań własnych bieżących</w:t>
      </w:r>
      <w:r w:rsidR="00034831" w:rsidRPr="007E67F1">
        <w:t xml:space="preserve"> i </w:t>
      </w:r>
      <w:r w:rsidRPr="007E67F1">
        <w:t>inwestycyjnych kwota dotacji może stanowić więcej niż 80% kosztów realizacji zadania.</w:t>
      </w:r>
    </w:p>
    <w:p w14:paraId="7B42A233" w14:textId="77777777" w:rsidR="006263D8" w:rsidRPr="007E67F1" w:rsidRDefault="00AA4B42" w:rsidP="00D93BD5">
      <w:pPr>
        <w:pStyle w:val="ARTartustawynprozporzdzenia"/>
      </w:pPr>
      <w:r w:rsidRPr="007E67F1">
        <w:rPr>
          <w:rStyle w:val="Ppogrubienie"/>
        </w:rPr>
        <w:t>Art.</w:t>
      </w:r>
      <w:r w:rsidR="00F959AA" w:rsidRPr="007E67F1">
        <w:rPr>
          <w:rStyle w:val="Ppogrubienie"/>
        </w:rPr>
        <w:t> </w:t>
      </w:r>
      <w:r w:rsidR="009738D6">
        <w:rPr>
          <w:rStyle w:val="Ppogrubienie"/>
        </w:rPr>
        <w:t>104</w:t>
      </w:r>
      <w:r w:rsidRPr="007E67F1">
        <w:rPr>
          <w:rStyle w:val="Ppogrubienie"/>
        </w:rPr>
        <w:t>.</w:t>
      </w:r>
      <w:r w:rsidR="00F959AA" w:rsidRPr="007E67F1">
        <w:t> </w:t>
      </w:r>
      <w:r w:rsidRPr="007E67F1">
        <w:t>Ustawa wchodzi</w:t>
      </w:r>
      <w:r w:rsidR="00A54E2B" w:rsidRPr="007E67F1">
        <w:t xml:space="preserve"> w </w:t>
      </w:r>
      <w:r w:rsidRPr="007E67F1">
        <w:t>życie</w:t>
      </w:r>
      <w:r w:rsidR="00A54E2B" w:rsidRPr="007E67F1">
        <w:t xml:space="preserve"> z </w:t>
      </w:r>
      <w:r w:rsidRPr="007E67F1">
        <w:t>dniem ogłoszenia</w:t>
      </w:r>
      <w:r w:rsidR="004D1169" w:rsidRPr="007E67F1">
        <w:t>,</w:t>
      </w:r>
      <w:r w:rsidR="00A54E2B" w:rsidRPr="007E67F1">
        <w:t xml:space="preserve"> z </w:t>
      </w:r>
      <w:r w:rsidRPr="007E67F1">
        <w:t xml:space="preserve">mocą od dnia </w:t>
      </w:r>
      <w:r w:rsidR="00112867" w:rsidRPr="007E67F1">
        <w:t>2</w:t>
      </w:r>
      <w:r w:rsidR="00A7502C" w:rsidRPr="007E67F1">
        <w:t>4 </w:t>
      </w:r>
      <w:r w:rsidR="00112867" w:rsidRPr="007E67F1">
        <w:t xml:space="preserve">lutego </w:t>
      </w:r>
      <w:r w:rsidRPr="007E67F1">
        <w:t>202</w:t>
      </w:r>
      <w:r w:rsidR="00A54E2B" w:rsidRPr="007E67F1">
        <w:t>2 </w:t>
      </w:r>
      <w:r w:rsidRPr="007E67F1">
        <w:t>r.</w:t>
      </w:r>
      <w:r w:rsidR="00AF3E73" w:rsidRPr="007E67F1">
        <w:t>, z </w:t>
      </w:r>
      <w:r w:rsidR="0001380E" w:rsidRPr="007E67F1">
        <w:t>wyjątkiem</w:t>
      </w:r>
      <w:r w:rsidR="006263D8" w:rsidRPr="007E67F1">
        <w:t>:</w:t>
      </w:r>
    </w:p>
    <w:p w14:paraId="46558699" w14:textId="55FC8CD9" w:rsidR="006263D8" w:rsidRPr="007E67F1" w:rsidRDefault="006263D8" w:rsidP="009963A3">
      <w:pPr>
        <w:pStyle w:val="PKTpunkt"/>
      </w:pPr>
      <w:r w:rsidRPr="007E67F1">
        <w:t>1)</w:t>
      </w:r>
      <w:r w:rsidR="00EA3DDE">
        <w:tab/>
      </w:r>
      <w:r w:rsidR="005548CB">
        <w:t>art. </w:t>
      </w:r>
      <w:r w:rsidR="002A788D" w:rsidRPr="007E67F1">
        <w:t>9</w:t>
      </w:r>
      <w:r w:rsidR="00350A5A" w:rsidRPr="007E67F1">
        <w:t xml:space="preserve"> ust. 7–</w:t>
      </w:r>
      <w:r w:rsidR="00882BDC" w:rsidRPr="007E67F1">
        <w:t>13</w:t>
      </w:r>
      <w:r w:rsidRPr="007E67F1">
        <w:t xml:space="preserve"> i </w:t>
      </w:r>
      <w:r w:rsidR="00034831" w:rsidRPr="007E67F1">
        <w:t>art. </w:t>
      </w:r>
      <w:r w:rsidR="009738D6">
        <w:t>78</w:t>
      </w:r>
      <w:r w:rsidR="0001380E" w:rsidRPr="007E67F1">
        <w:t xml:space="preserve">, </w:t>
      </w:r>
      <w:r w:rsidR="00AF3E73" w:rsidRPr="007E67F1">
        <w:t>które wchodzą</w:t>
      </w:r>
      <w:r w:rsidR="00A7502C" w:rsidRPr="007E67F1">
        <w:t xml:space="preserve"> w </w:t>
      </w:r>
      <w:r w:rsidR="0001380E" w:rsidRPr="007E67F1">
        <w:t>życie</w:t>
      </w:r>
      <w:r w:rsidR="00AF3E73" w:rsidRPr="007E67F1">
        <w:t xml:space="preserve"> z</w:t>
      </w:r>
      <w:r w:rsidR="00A7502C" w:rsidRPr="007E67F1">
        <w:t> </w:t>
      </w:r>
      <w:r w:rsidR="00AF3E73" w:rsidRPr="007E67F1">
        <w:t>dniem</w:t>
      </w:r>
      <w:r w:rsidR="0001380E" w:rsidRPr="007E67F1">
        <w:t xml:space="preserve"> następującym po dniu ogłoszenia</w:t>
      </w:r>
      <w:r w:rsidRPr="007E67F1">
        <w:t>;</w:t>
      </w:r>
    </w:p>
    <w:p w14:paraId="5A197006" w14:textId="7955D36E" w:rsidR="00707173" w:rsidRPr="007E67F1" w:rsidRDefault="00E21D56" w:rsidP="00154F1B">
      <w:pPr>
        <w:pStyle w:val="PKTpunkt"/>
      </w:pPr>
      <w:r>
        <w:t>2)</w:t>
      </w:r>
      <w:r w:rsidR="00EA3DDE">
        <w:tab/>
      </w:r>
      <w:r>
        <w:t>art. 85</w:t>
      </w:r>
      <w:r w:rsidR="006263D8" w:rsidRPr="007E67F1">
        <w:t>, który wchodzi w życie z dniem 27 marca 2022 r</w:t>
      </w:r>
      <w:r w:rsidR="0001380E" w:rsidRPr="007E67F1">
        <w:t xml:space="preserve">. </w:t>
      </w:r>
    </w:p>
    <w:sectPr w:rsidR="00707173" w:rsidRPr="007E67F1" w:rsidSect="001A7F15">
      <w:headerReference w:type="default" r:id="rId2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9A4111" w14:textId="77777777" w:rsidR="008C3D69" w:rsidRDefault="008C3D69">
      <w:r>
        <w:separator/>
      </w:r>
    </w:p>
  </w:endnote>
  <w:endnote w:type="continuationSeparator" w:id="0">
    <w:p w14:paraId="40E60AFA" w14:textId="77777777" w:rsidR="008C3D69" w:rsidRDefault="008C3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F75CD5" w14:textId="77777777" w:rsidR="008C3D69" w:rsidRDefault="008C3D69">
      <w:r>
        <w:separator/>
      </w:r>
    </w:p>
  </w:footnote>
  <w:footnote w:type="continuationSeparator" w:id="0">
    <w:p w14:paraId="7841F67C" w14:textId="77777777" w:rsidR="008C3D69" w:rsidRDefault="008C3D69">
      <w:r>
        <w:continuationSeparator/>
      </w:r>
    </w:p>
  </w:footnote>
  <w:footnote w:id="1">
    <w:p w14:paraId="0E8DABB0" w14:textId="77777777" w:rsidR="00CC18BA" w:rsidRPr="00FB007A" w:rsidRDefault="00CC18BA" w:rsidP="0099776D">
      <w:pPr>
        <w:pStyle w:val="ODNONIKtreodnonika"/>
      </w:pPr>
      <w:r w:rsidRPr="00F31A38">
        <w:rPr>
          <w:rStyle w:val="IGindeksgrny"/>
        </w:rPr>
        <w:footnoteRef/>
      </w:r>
      <w:r w:rsidRPr="00AE728B">
        <w:rPr>
          <w:rStyle w:val="IGindeksgrny"/>
        </w:rPr>
        <w:t>)</w:t>
      </w:r>
      <w:r>
        <w:tab/>
        <w:t>Niniejszą ustawą zmienia się ustawy: ustawę</w:t>
      </w:r>
      <w:r w:rsidRPr="00FF5901">
        <w:t xml:space="preserve"> z</w:t>
      </w:r>
      <w:r>
        <w:t> </w:t>
      </w:r>
      <w:r w:rsidRPr="00FF5901">
        <w:t>dnia 8</w:t>
      </w:r>
      <w:r>
        <w:t> </w:t>
      </w:r>
      <w:r w:rsidRPr="00FF5901">
        <w:t>marca 1990</w:t>
      </w:r>
      <w:r>
        <w:t> </w:t>
      </w:r>
      <w:r w:rsidRPr="00FF5901">
        <w:t>r. o</w:t>
      </w:r>
      <w:r>
        <w:t> </w:t>
      </w:r>
      <w:r w:rsidRPr="00FF5901">
        <w:t>samorządzie gminnym</w:t>
      </w:r>
      <w:r>
        <w:t xml:space="preserve">, </w:t>
      </w:r>
      <w:r w:rsidRPr="00156E0D">
        <w:t>ustawę z dnia 26 lipca 1991 r. o podatku dochodowym od osób fizycznych</w:t>
      </w:r>
      <w:r>
        <w:t>,</w:t>
      </w:r>
      <w:r w:rsidRPr="00156E0D">
        <w:t xml:space="preserve"> </w:t>
      </w:r>
      <w:r>
        <w:t>ustawę</w:t>
      </w:r>
      <w:r w:rsidRPr="00542D3F">
        <w:t xml:space="preserve"> z</w:t>
      </w:r>
      <w:r>
        <w:t> </w:t>
      </w:r>
      <w:r w:rsidRPr="00542D3F">
        <w:t>dnia 7</w:t>
      </w:r>
      <w:r>
        <w:t> </w:t>
      </w:r>
      <w:r w:rsidRPr="00542D3F">
        <w:t>września 1991</w:t>
      </w:r>
      <w:r>
        <w:t> </w:t>
      </w:r>
      <w:r w:rsidRPr="00542D3F">
        <w:t>r. o</w:t>
      </w:r>
      <w:r>
        <w:t> </w:t>
      </w:r>
      <w:r w:rsidRPr="00542D3F">
        <w:t>systemie oświaty</w:t>
      </w:r>
      <w:r>
        <w:t>,</w:t>
      </w:r>
      <w:r w:rsidRPr="00542D3F">
        <w:t xml:space="preserve"> </w:t>
      </w:r>
      <w:r>
        <w:t>ustawę</w:t>
      </w:r>
      <w:r w:rsidRPr="0088545E">
        <w:t xml:space="preserve"> z dnia 15 lutego 1992 r. o podatku dochodowym od osób prawnych</w:t>
      </w:r>
      <w:r>
        <w:t>, ustawę</w:t>
      </w:r>
      <w:r w:rsidRPr="00AC3235">
        <w:t xml:space="preserve"> z</w:t>
      </w:r>
      <w:r>
        <w:t> </w:t>
      </w:r>
      <w:r w:rsidRPr="00AC3235">
        <w:t>dnia 5</w:t>
      </w:r>
      <w:r>
        <w:t> </w:t>
      </w:r>
      <w:r w:rsidRPr="00AC3235">
        <w:t>grudnia 1996</w:t>
      </w:r>
      <w:r>
        <w:t> </w:t>
      </w:r>
      <w:r w:rsidRPr="00AC3235">
        <w:t>r. o</w:t>
      </w:r>
      <w:r>
        <w:t> </w:t>
      </w:r>
      <w:r w:rsidRPr="00AC3235">
        <w:t>zawodach lekarza i</w:t>
      </w:r>
      <w:r>
        <w:t> </w:t>
      </w:r>
      <w:r w:rsidRPr="00AC3235">
        <w:t>lekarza dentysty</w:t>
      </w:r>
      <w:r>
        <w:t>, ustawę</w:t>
      </w:r>
      <w:r w:rsidRPr="00FF5901">
        <w:t xml:space="preserve"> z</w:t>
      </w:r>
      <w:r>
        <w:t> </w:t>
      </w:r>
      <w:r w:rsidRPr="00FF5901">
        <w:t>dnia 5</w:t>
      </w:r>
      <w:r>
        <w:t> </w:t>
      </w:r>
      <w:r w:rsidRPr="00FF5901">
        <w:t>czerwca 1998</w:t>
      </w:r>
      <w:r>
        <w:t> </w:t>
      </w:r>
      <w:r w:rsidRPr="00FF5901">
        <w:t>r. o</w:t>
      </w:r>
      <w:r>
        <w:t> </w:t>
      </w:r>
      <w:r w:rsidRPr="00FF5901">
        <w:t>samorządzie powiatowym</w:t>
      </w:r>
      <w:r>
        <w:t>, ustawę</w:t>
      </w:r>
      <w:r w:rsidRPr="00FF5901">
        <w:t xml:space="preserve"> z</w:t>
      </w:r>
      <w:r>
        <w:t> </w:t>
      </w:r>
      <w:r w:rsidRPr="00FF5901">
        <w:t>dnia 5</w:t>
      </w:r>
      <w:r>
        <w:t> </w:t>
      </w:r>
      <w:r w:rsidRPr="00FF5901">
        <w:t>czerwca 1998</w:t>
      </w:r>
      <w:r>
        <w:t> </w:t>
      </w:r>
      <w:r w:rsidRPr="00FF5901">
        <w:t>r. o</w:t>
      </w:r>
      <w:r>
        <w:t> </w:t>
      </w:r>
      <w:r w:rsidRPr="00FF5901">
        <w:t>samorządzie województwa</w:t>
      </w:r>
      <w:r>
        <w:t>, ustawę</w:t>
      </w:r>
      <w:r w:rsidRPr="00AE360F">
        <w:t xml:space="preserve"> z dnia 1</w:t>
      </w:r>
      <w:r w:rsidRPr="00FB007A">
        <w:t>3 czerwca 2003 r. o udzielaniu cudzoziemcom ochrony na terytorium Rzeczypospolitej Polskiej</w:t>
      </w:r>
      <w:r>
        <w:t>, ustawę</w:t>
      </w:r>
      <w:r w:rsidRPr="00FB007A">
        <w:t xml:space="preserve"> z dnia 27 sierpnia 2004 r. o świadczeniach opieki zdrowotnej finansowanych ze środków publicznych</w:t>
      </w:r>
      <w:r>
        <w:t>, ustawę</w:t>
      </w:r>
      <w:r w:rsidRPr="009C7DEF">
        <w:t xml:space="preserve"> z dnia 17 grudnia 2004 r. o odpowiedzialności za naruszenie dyscypliny finansów publicznych</w:t>
      </w:r>
      <w:r>
        <w:t>,</w:t>
      </w:r>
      <w:r w:rsidRPr="009C7DEF">
        <w:t xml:space="preserve"> </w:t>
      </w:r>
      <w:r>
        <w:t>ustawę z dnia 26 kwietnia 2007 r. o zarządzaniu kryzysowym, ustawę</w:t>
      </w:r>
      <w:r w:rsidRPr="0099776D">
        <w:t xml:space="preserve"> z dnia 27 sierpnia 2009 r. o finansach publicznych</w:t>
      </w:r>
      <w:r>
        <w:t xml:space="preserve">, </w:t>
      </w:r>
      <w:r w:rsidRPr="00972A45">
        <w:t>ustaw</w:t>
      </w:r>
      <w:r>
        <w:t>ę</w:t>
      </w:r>
      <w:r w:rsidRPr="00972A45">
        <w:t xml:space="preserve"> z dnia 24 września 2010 r. o ewidencji ludności</w:t>
      </w:r>
      <w:r>
        <w:t>,</w:t>
      </w:r>
      <w:r w:rsidRPr="00972A45">
        <w:t xml:space="preserve"> </w:t>
      </w:r>
      <w:r>
        <w:t>ustawę</w:t>
      </w:r>
      <w:r w:rsidRPr="00ED6E74">
        <w:t xml:space="preserve"> z</w:t>
      </w:r>
      <w:r>
        <w:t> </w:t>
      </w:r>
      <w:r w:rsidRPr="00ED6E74">
        <w:t>dnia 12</w:t>
      </w:r>
      <w:r>
        <w:t> </w:t>
      </w:r>
      <w:r w:rsidRPr="00ED6E74">
        <w:t>maja 2011</w:t>
      </w:r>
      <w:r>
        <w:t> </w:t>
      </w:r>
      <w:r w:rsidRPr="00ED6E74">
        <w:t>r. o</w:t>
      </w:r>
      <w:r>
        <w:t> </w:t>
      </w:r>
      <w:r w:rsidRPr="00ED6E74">
        <w:t>refundacji leków, środków medycznych specjalnego przeznaczenia żywieniowego oraz wyrobów medycznych</w:t>
      </w:r>
      <w:r>
        <w:t>, ustawę</w:t>
      </w:r>
      <w:r w:rsidRPr="009F09BF">
        <w:t xml:space="preserve"> z</w:t>
      </w:r>
      <w:r>
        <w:t> </w:t>
      </w:r>
      <w:r w:rsidRPr="009F09BF">
        <w:t>dnia 15</w:t>
      </w:r>
      <w:r>
        <w:t> </w:t>
      </w:r>
      <w:r w:rsidRPr="009F09BF">
        <w:t>lipca 2011</w:t>
      </w:r>
      <w:r>
        <w:t> </w:t>
      </w:r>
      <w:r w:rsidRPr="009F09BF">
        <w:t>r. o</w:t>
      </w:r>
      <w:r>
        <w:t> </w:t>
      </w:r>
      <w:r w:rsidRPr="009F09BF">
        <w:t>z</w:t>
      </w:r>
      <w:r>
        <w:t>awodach pielęgniarki i położnej, ustawę z dnia 12 grudnia 2013 r. o cudzoziemcach, ustawę</w:t>
      </w:r>
      <w:r w:rsidRPr="004169F9">
        <w:t xml:space="preserve"> z dnia 2</w:t>
      </w:r>
      <w:r w:rsidRPr="00FB007A">
        <w:t>5 czerwca 2015 r. – Prawo konsularne</w:t>
      </w:r>
      <w:r>
        <w:t xml:space="preserve">, ustawę z </w:t>
      </w:r>
      <w:r w:rsidRPr="00B872F3">
        <w:t>dnia 10 czerwca 2016 r. o działaniach antyterrorystycznych</w:t>
      </w:r>
      <w:r>
        <w:t>,</w:t>
      </w:r>
      <w:r w:rsidRPr="00B872F3">
        <w:t xml:space="preserve"> </w:t>
      </w:r>
      <w:r>
        <w:t>ustawę</w:t>
      </w:r>
      <w:r w:rsidRPr="001F57EC">
        <w:t xml:space="preserve"> z dnia 9 marca 2017 r. o</w:t>
      </w:r>
      <w:r>
        <w:t xml:space="preserve"> związku metropolitalnym w województwie śląskim, ustawę</w:t>
      </w:r>
      <w:r w:rsidRPr="00B3103D">
        <w:t xml:space="preserve"> z</w:t>
      </w:r>
      <w:r>
        <w:t> </w:t>
      </w:r>
      <w:r w:rsidRPr="00B3103D">
        <w:t>dnia 7</w:t>
      </w:r>
      <w:r>
        <w:t> </w:t>
      </w:r>
      <w:r w:rsidRPr="00B3103D">
        <w:t>lipca 2017</w:t>
      </w:r>
      <w:r>
        <w:t> </w:t>
      </w:r>
      <w:r w:rsidRPr="00B3103D">
        <w:t>r. o</w:t>
      </w:r>
      <w:r>
        <w:t> </w:t>
      </w:r>
      <w:r w:rsidRPr="00B3103D">
        <w:t>Narodowej Agencji Wymiany Akademickiej</w:t>
      </w:r>
      <w:r>
        <w:t>, ustawę</w:t>
      </w:r>
      <w:r w:rsidRPr="009C7DEF">
        <w:t xml:space="preserve"> z dnia 6 marca 2018 r. – Prawo przedsiębiorców</w:t>
      </w:r>
      <w:r>
        <w:t>,</w:t>
      </w:r>
      <w:r w:rsidRPr="009C7DEF">
        <w:t xml:space="preserve"> </w:t>
      </w:r>
      <w:r>
        <w:t>ustawę</w:t>
      </w:r>
      <w:r w:rsidRPr="001C68E9">
        <w:t xml:space="preserve"> z</w:t>
      </w:r>
      <w:r>
        <w:t> </w:t>
      </w:r>
      <w:r w:rsidRPr="001C68E9">
        <w:t>dnia 20</w:t>
      </w:r>
      <w:r>
        <w:t> </w:t>
      </w:r>
      <w:r w:rsidRPr="001C68E9">
        <w:t>lipca 2018</w:t>
      </w:r>
      <w:r>
        <w:t> </w:t>
      </w:r>
      <w:r w:rsidRPr="001C68E9">
        <w:t>r. – Prawo</w:t>
      </w:r>
      <w:r>
        <w:t xml:space="preserve"> o szkolnictwie wyższym i nauce, </w:t>
      </w:r>
      <w:r w:rsidRPr="00757009">
        <w:t>ustaw</w:t>
      </w:r>
      <w:r>
        <w:t>ę</w:t>
      </w:r>
      <w:r w:rsidRPr="00757009">
        <w:t xml:space="preserve"> z dnia 14 października 2021 r. o zmianie ustawy o dowodach osobistych oraz niektórych innych ustaw </w:t>
      </w:r>
      <w:r>
        <w:t>oraz ustawę</w:t>
      </w:r>
      <w:r w:rsidRPr="00FF5901">
        <w:t xml:space="preserve"> z</w:t>
      </w:r>
      <w:r>
        <w:t> </w:t>
      </w:r>
      <w:r w:rsidRPr="00FF5901">
        <w:t>dnia 27</w:t>
      </w:r>
      <w:r>
        <w:t> </w:t>
      </w:r>
      <w:r w:rsidRPr="00FF5901">
        <w:t>stycznia 2022</w:t>
      </w:r>
      <w:r>
        <w:t> </w:t>
      </w:r>
      <w:r w:rsidRPr="00FF5901">
        <w:t>r. o</w:t>
      </w:r>
      <w:r>
        <w:t> </w:t>
      </w:r>
      <w:r w:rsidRPr="00FF5901">
        <w:t>dokumentach paszportowych</w:t>
      </w:r>
      <w:r>
        <w:t>.</w:t>
      </w:r>
    </w:p>
  </w:footnote>
  <w:footnote w:id="2">
    <w:p w14:paraId="6C00364F" w14:textId="77777777" w:rsidR="00CC18BA" w:rsidRPr="00102A03" w:rsidRDefault="00CC18BA" w:rsidP="008901A8">
      <w:pPr>
        <w:pStyle w:val="ODNONIKtreodnonika"/>
      </w:pPr>
      <w:r>
        <w:rPr>
          <w:rStyle w:val="Odwoanieprzypisudolnego"/>
        </w:rPr>
        <w:footnoteRef/>
      </w:r>
      <w:r>
        <w:rPr>
          <w:rStyle w:val="IGindeksgrny"/>
        </w:rPr>
        <w:t>)</w:t>
      </w:r>
      <w:r>
        <w:tab/>
        <w:t>Zm</w:t>
      </w:r>
      <w:r w:rsidRPr="00102A03">
        <w:t>iany tekstu jednolitego wymienionej ustawy zostały ogłoszone w Dz. U. z 2021 r. poz. 1236, 1535, 1773, 1927, 1981, 2054 i 2270.</w:t>
      </w:r>
    </w:p>
  </w:footnote>
  <w:footnote w:id="3">
    <w:p w14:paraId="5F305774" w14:textId="77777777" w:rsidR="00CC18BA" w:rsidRPr="00886093" w:rsidRDefault="00CC18BA" w:rsidP="00F31A38">
      <w:pPr>
        <w:pStyle w:val="ODNONIKtreodnonika"/>
      </w:pPr>
      <w:r>
        <w:rPr>
          <w:rStyle w:val="Odwoanieprzypisudolnego"/>
        </w:rPr>
        <w:footnoteRef/>
      </w:r>
      <w:r>
        <w:rPr>
          <w:rStyle w:val="IGindeksgrny"/>
        </w:rPr>
        <w:t>)</w:t>
      </w:r>
      <w:r>
        <w:tab/>
      </w:r>
      <w:r w:rsidRPr="00886093">
        <w:t>Zmiany tekstu jednolitego wymienionej ustawy zostały ogłoszone w </w:t>
      </w:r>
      <w:r>
        <w:t>Dz. U. z 2021 r. poz. 1162, 1621, 2270, 2317 i 2445 oraz z 2022 r. poz. 91.</w:t>
      </w:r>
    </w:p>
  </w:footnote>
  <w:footnote w:id="4">
    <w:p w14:paraId="71AF1BA2" w14:textId="2FD3D094" w:rsidR="00CC18BA" w:rsidRPr="007F65AD" w:rsidRDefault="00CC18BA" w:rsidP="007F65AD">
      <w:pPr>
        <w:pStyle w:val="ODNONIKtreodnonika"/>
      </w:pPr>
      <w:r>
        <w:rPr>
          <w:rStyle w:val="Odwoanieprzypisudolnego"/>
        </w:rPr>
        <w:footnoteRef/>
      </w:r>
      <w:r>
        <w:rPr>
          <w:rStyle w:val="IGindeksgrny"/>
        </w:rPr>
        <w:t>)</w:t>
      </w:r>
      <w:r>
        <w:tab/>
        <w:t>Zmiany tekstu jednolitego wymienionej ustawy zostały ogłoszone w Dz. U. z 2021 r. poz. 1981, 2052, 2262, 2270, 2289, 2328 i 2459 oraz z 2022 r. poz. 1, 336 i 480.</w:t>
      </w:r>
    </w:p>
  </w:footnote>
  <w:footnote w:id="5">
    <w:p w14:paraId="4A7511F5" w14:textId="1DE36E1D" w:rsidR="00CC18BA" w:rsidRPr="00F31A38" w:rsidRDefault="00CC18BA" w:rsidP="004A6297">
      <w:pPr>
        <w:pStyle w:val="ODNONIKtreodnonika"/>
      </w:pPr>
      <w:r>
        <w:rPr>
          <w:rStyle w:val="Odwoanieprzypisudolnego"/>
        </w:rPr>
        <w:footnoteRef/>
      </w:r>
      <w:r>
        <w:rPr>
          <w:rStyle w:val="IGindeksgrny"/>
        </w:rPr>
        <w:t>)</w:t>
      </w:r>
      <w:r>
        <w:tab/>
      </w:r>
      <w:r w:rsidRPr="00F31A38">
        <w:t>Zmiany tekstu jednolitego wymienionej ustawy zostały ogłoszone w Dz. U. z 2021 r. poz. 1292, 1559, 1773, 1834, 1981, 2105, 2120, 2232</w:t>
      </w:r>
      <w:r w:rsidR="000E63E7">
        <w:t>,</w:t>
      </w:r>
      <w:r>
        <w:t> 2270</w:t>
      </w:r>
      <w:r w:rsidR="000E63E7">
        <w:t>, 2427 i 2469</w:t>
      </w:r>
      <w:r>
        <w:t xml:space="preserve"> oraz z 2022 r. poz. 64,</w:t>
      </w:r>
      <w:r w:rsidRPr="00F31A38">
        <w:t> 91</w:t>
      </w:r>
      <w:r>
        <w:t>, 526 i … .</w:t>
      </w:r>
    </w:p>
  </w:footnote>
  <w:footnote w:id="6">
    <w:p w14:paraId="34F81EED" w14:textId="3B907A5E" w:rsidR="00CC18BA" w:rsidRPr="007F65AD" w:rsidRDefault="00CC18BA" w:rsidP="007F65AD">
      <w:pPr>
        <w:pStyle w:val="ODNONIKtreodnonika"/>
      </w:pPr>
      <w:r>
        <w:rPr>
          <w:rStyle w:val="Odwoanieprzypisudolnego"/>
        </w:rPr>
        <w:footnoteRef/>
      </w:r>
      <w:r>
        <w:rPr>
          <w:rStyle w:val="IGindeksgrny"/>
        </w:rPr>
        <w:t>)</w:t>
      </w:r>
      <w:r>
        <w:tab/>
        <w:t>Zmiany wymienionego rozporządzenia zostały ogłoszone w Dz. Urz. UE L 115 z 29.04.2008, str. 1.</w:t>
      </w:r>
    </w:p>
  </w:footnote>
  <w:footnote w:id="7">
    <w:p w14:paraId="67FAB0AD" w14:textId="77777777" w:rsidR="00CC18BA" w:rsidRPr="00F158E2" w:rsidRDefault="00CC18BA" w:rsidP="008F577F">
      <w:pPr>
        <w:pStyle w:val="ODNONIKtreodnonika"/>
      </w:pPr>
      <w:r>
        <w:rPr>
          <w:rStyle w:val="Odwoanieprzypisudolnego"/>
        </w:rPr>
        <w:footnoteRef/>
      </w:r>
      <w:r>
        <w:rPr>
          <w:rStyle w:val="IGindeksgrny"/>
        </w:rPr>
        <w:t>)</w:t>
      </w:r>
      <w:r>
        <w:tab/>
      </w:r>
      <w:r w:rsidRPr="00F158E2">
        <w:t xml:space="preserve">Zmiany tekstu </w:t>
      </w:r>
      <w:r>
        <w:t xml:space="preserve">jednolitego wymienionej </w:t>
      </w:r>
      <w:r w:rsidRPr="008F577F">
        <w:t>ustawy zostały ogłoszone w Dz. U. z 2021 r. poz. 1163, 1243, 1551, 1574, 1834, 1981, 2071, 2105, 2133, 2232, 2269, 2270, 2328, 2376, 2427, 2430 i 2490 oraz z 2022 r. poz. 1, 24, 64, 138 i 501.</w:t>
      </w:r>
    </w:p>
  </w:footnote>
  <w:footnote w:id="8">
    <w:p w14:paraId="1758CB5F" w14:textId="77777777" w:rsidR="00CC18BA" w:rsidRPr="006F41A8" w:rsidRDefault="00CC18BA" w:rsidP="000A472D">
      <w:pPr>
        <w:pStyle w:val="ODNONIKtreodnonika"/>
      </w:pPr>
      <w:r>
        <w:rPr>
          <w:rStyle w:val="Odwoanieprzypisudolnego"/>
        </w:rPr>
        <w:footnoteRef/>
      </w:r>
      <w:r>
        <w:rPr>
          <w:rStyle w:val="IGindeksgrny"/>
        </w:rPr>
        <w:t>)</w:t>
      </w:r>
      <w:r>
        <w:tab/>
      </w:r>
      <w:r w:rsidRPr="006F41A8">
        <w:t>Zmiany teksu jednolitego wymienionej ustawy zostały ogłoszone w Dz. U. z 2021 r. poz. 1927, 2105, 2106, 2269 i 2427.</w:t>
      </w:r>
    </w:p>
  </w:footnote>
  <w:footnote w:id="9">
    <w:p w14:paraId="2AB0C7C9" w14:textId="6F6B7AB2" w:rsidR="00CC18BA" w:rsidRPr="007F65AD" w:rsidRDefault="00CC18BA" w:rsidP="007F65AD">
      <w:pPr>
        <w:pStyle w:val="ODNONIKtreodnonika"/>
      </w:pPr>
      <w:r>
        <w:rPr>
          <w:rStyle w:val="Odwoanieprzypisudolnego"/>
        </w:rPr>
        <w:footnoteRef/>
      </w:r>
      <w:r>
        <w:rPr>
          <w:rStyle w:val="IGindeksgrny"/>
        </w:rPr>
        <w:t>)</w:t>
      </w:r>
      <w:r>
        <w:tab/>
      </w:r>
      <w:r w:rsidRPr="00496904">
        <w:t>Zmiany tekstu jednolitego wymienionej ustawy zostały ogłoszone w Dz. U. z 2021 r. poz. 1292, 1559, 1773, 1834, 1981, 2105, 2120, 2232</w:t>
      </w:r>
      <w:r w:rsidR="000E63E7">
        <w:t>,</w:t>
      </w:r>
      <w:r w:rsidRPr="00496904">
        <w:t xml:space="preserve"> 2270</w:t>
      </w:r>
      <w:r w:rsidR="000E63E7">
        <w:t>, 2427 i 2469</w:t>
      </w:r>
      <w:r>
        <w:t xml:space="preserve"> oraz z 2022 r. poz. 64</w:t>
      </w:r>
      <w:r w:rsidR="000E63E7">
        <w:t>,</w:t>
      </w:r>
      <w:r>
        <w:t xml:space="preserve"> 91</w:t>
      </w:r>
      <w:r w:rsidR="000E63E7">
        <w:t xml:space="preserve"> i 526</w:t>
      </w:r>
      <w:r>
        <w:t>.</w:t>
      </w:r>
    </w:p>
  </w:footnote>
  <w:footnote w:id="10">
    <w:p w14:paraId="40243809" w14:textId="15773697" w:rsidR="000E63E7" w:rsidRPr="000E63E7" w:rsidRDefault="000E63E7" w:rsidP="000E63E7">
      <w:pPr>
        <w:pStyle w:val="ODNONIKtreodnonika"/>
      </w:pPr>
      <w:r>
        <w:rPr>
          <w:rStyle w:val="Odwoanieprzypisudolnego"/>
        </w:rPr>
        <w:footnoteRef/>
      </w:r>
      <w:r>
        <w:rPr>
          <w:rStyle w:val="IGindeksgrny"/>
        </w:rPr>
        <w:t>)</w:t>
      </w:r>
      <w:r>
        <w:tab/>
      </w:r>
      <w:r w:rsidRPr="000E63E7">
        <w:t>Zmiany tekstu jednolitego wymienionej ustawy zostały ogłoszone w Dz. U. z 2021 r. poz. 1236, 1535, 1773, 1927, 1981, 2054 i 2270.</w:t>
      </w:r>
    </w:p>
  </w:footnote>
  <w:footnote w:id="11">
    <w:p w14:paraId="5B4D2683" w14:textId="4EF57D7D" w:rsidR="00CC18BA" w:rsidRPr="007F65AD" w:rsidRDefault="00CC18BA" w:rsidP="007F65AD">
      <w:pPr>
        <w:pStyle w:val="ODNONIKtreodnonika"/>
      </w:pPr>
      <w:r>
        <w:rPr>
          <w:rStyle w:val="Odwoanieprzypisudolnego"/>
        </w:rPr>
        <w:footnoteRef/>
      </w:r>
      <w:r>
        <w:rPr>
          <w:rStyle w:val="IGindeksgrny"/>
        </w:rPr>
        <w:t>)</w:t>
      </w:r>
      <w:r>
        <w:tab/>
      </w:r>
      <w:r w:rsidRPr="00A32460">
        <w:t>Zmiany tekstu jednolitego wymienionej ustawy zostały ogłoszone w Dz. U. z 2021 r. poz. 463, 694,</w:t>
      </w:r>
      <w:r>
        <w:t xml:space="preserve"> 720, 1641, 1997, 2165, </w:t>
      </w:r>
      <w:r w:rsidRPr="00A32460">
        <w:t>2269</w:t>
      </w:r>
      <w:r>
        <w:t xml:space="preserve"> i 2328</w:t>
      </w:r>
      <w:r w:rsidRPr="00A32460">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DA912" w14:textId="3CCBFA37" w:rsidR="00CC18BA" w:rsidRPr="0024349B" w:rsidRDefault="00CC18BA" w:rsidP="00B371CC">
    <w:pPr>
      <w:pStyle w:val="Nagwek"/>
      <w:jc w:val="center"/>
      <w:rPr>
        <w:sz w:val="24"/>
      </w:rPr>
    </w:pPr>
    <w:r w:rsidRPr="0024349B">
      <w:rPr>
        <w:sz w:val="24"/>
      </w:rPr>
      <w:t xml:space="preserve">– </w:t>
    </w:r>
    <w:r w:rsidRPr="0024349B">
      <w:rPr>
        <w:sz w:val="24"/>
      </w:rPr>
      <w:fldChar w:fldCharType="begin"/>
    </w:r>
    <w:r w:rsidRPr="0024349B">
      <w:rPr>
        <w:sz w:val="24"/>
      </w:rPr>
      <w:instrText xml:space="preserve"> PAGE  \* MERGEFORMAT </w:instrText>
    </w:r>
    <w:r w:rsidRPr="0024349B">
      <w:rPr>
        <w:sz w:val="24"/>
      </w:rPr>
      <w:fldChar w:fldCharType="separate"/>
    </w:r>
    <w:r w:rsidR="00BE7F4C">
      <w:rPr>
        <w:noProof/>
        <w:sz w:val="24"/>
      </w:rPr>
      <w:t>21</w:t>
    </w:r>
    <w:r w:rsidRPr="0024349B">
      <w:rPr>
        <w:noProof/>
        <w:sz w:val="24"/>
      </w:rPr>
      <w:fldChar w:fldCharType="end"/>
    </w:r>
    <w:r w:rsidRPr="0024349B">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06E2B"/>
    <w:multiLevelType w:val="hybridMultilevel"/>
    <w:tmpl w:val="48B8249C"/>
    <w:lvl w:ilvl="0" w:tplc="7F6E07FA">
      <w:start w:val="1"/>
      <w:numFmt w:val="decimal"/>
      <w:lvlText w:val="%1)"/>
      <w:lvlJc w:val="left"/>
      <w:pPr>
        <w:ind w:left="1320" w:hanging="360"/>
      </w:pPr>
      <w:rPr>
        <w:rFonts w:hint="default"/>
      </w:rPr>
    </w:lvl>
    <w:lvl w:ilvl="1" w:tplc="04150019" w:tentative="1">
      <w:start w:val="1"/>
      <w:numFmt w:val="lowerLetter"/>
      <w:lvlText w:val="%2."/>
      <w:lvlJc w:val="left"/>
      <w:pPr>
        <w:ind w:left="2040" w:hanging="360"/>
      </w:pPr>
    </w:lvl>
    <w:lvl w:ilvl="2" w:tplc="0415001B" w:tentative="1">
      <w:start w:val="1"/>
      <w:numFmt w:val="lowerRoman"/>
      <w:lvlText w:val="%3."/>
      <w:lvlJc w:val="right"/>
      <w:pPr>
        <w:ind w:left="2760" w:hanging="180"/>
      </w:pPr>
    </w:lvl>
    <w:lvl w:ilvl="3" w:tplc="0415000F" w:tentative="1">
      <w:start w:val="1"/>
      <w:numFmt w:val="decimal"/>
      <w:lvlText w:val="%4."/>
      <w:lvlJc w:val="left"/>
      <w:pPr>
        <w:ind w:left="3480" w:hanging="360"/>
      </w:pPr>
    </w:lvl>
    <w:lvl w:ilvl="4" w:tplc="04150019" w:tentative="1">
      <w:start w:val="1"/>
      <w:numFmt w:val="lowerLetter"/>
      <w:lvlText w:val="%5."/>
      <w:lvlJc w:val="left"/>
      <w:pPr>
        <w:ind w:left="4200" w:hanging="360"/>
      </w:pPr>
    </w:lvl>
    <w:lvl w:ilvl="5" w:tplc="0415001B" w:tentative="1">
      <w:start w:val="1"/>
      <w:numFmt w:val="lowerRoman"/>
      <w:lvlText w:val="%6."/>
      <w:lvlJc w:val="right"/>
      <w:pPr>
        <w:ind w:left="4920" w:hanging="180"/>
      </w:pPr>
    </w:lvl>
    <w:lvl w:ilvl="6" w:tplc="0415000F" w:tentative="1">
      <w:start w:val="1"/>
      <w:numFmt w:val="decimal"/>
      <w:lvlText w:val="%7."/>
      <w:lvlJc w:val="left"/>
      <w:pPr>
        <w:ind w:left="5640" w:hanging="360"/>
      </w:pPr>
    </w:lvl>
    <w:lvl w:ilvl="7" w:tplc="04150019" w:tentative="1">
      <w:start w:val="1"/>
      <w:numFmt w:val="lowerLetter"/>
      <w:lvlText w:val="%8."/>
      <w:lvlJc w:val="left"/>
      <w:pPr>
        <w:ind w:left="6360" w:hanging="360"/>
      </w:pPr>
    </w:lvl>
    <w:lvl w:ilvl="8" w:tplc="0415001B" w:tentative="1">
      <w:start w:val="1"/>
      <w:numFmt w:val="lowerRoman"/>
      <w:lvlText w:val="%9."/>
      <w:lvlJc w:val="right"/>
      <w:pPr>
        <w:ind w:left="7080" w:hanging="180"/>
      </w:pPr>
    </w:lvl>
  </w:abstractNum>
  <w:abstractNum w:abstractNumId="1" w15:restartNumberingAfterBreak="0">
    <w:nsid w:val="22106674"/>
    <w:multiLevelType w:val="hybridMultilevel"/>
    <w:tmpl w:val="E35E3B3E"/>
    <w:lvl w:ilvl="0" w:tplc="F92EF6B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 w15:restartNumberingAfterBreak="0">
    <w:nsid w:val="22821FD6"/>
    <w:multiLevelType w:val="hybridMultilevel"/>
    <w:tmpl w:val="3D5413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8DE7B87"/>
    <w:multiLevelType w:val="hybridMultilevel"/>
    <w:tmpl w:val="8C52D18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2AB0D94"/>
    <w:multiLevelType w:val="hybridMultilevel"/>
    <w:tmpl w:val="4252AA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A6A41A2"/>
    <w:multiLevelType w:val="hybridMultilevel"/>
    <w:tmpl w:val="2B22313E"/>
    <w:lvl w:ilvl="0" w:tplc="A4FC01B8">
      <w:start w:val="2"/>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6" w15:restartNumberingAfterBreak="0">
    <w:nsid w:val="3D595142"/>
    <w:multiLevelType w:val="hybridMultilevel"/>
    <w:tmpl w:val="E5B610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5434B78"/>
    <w:multiLevelType w:val="hybridMultilevel"/>
    <w:tmpl w:val="EAFEB8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AF028B2"/>
    <w:multiLevelType w:val="hybridMultilevel"/>
    <w:tmpl w:val="FB9E87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C5F626D"/>
    <w:multiLevelType w:val="hybridMultilevel"/>
    <w:tmpl w:val="1242C2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757974FD"/>
    <w:multiLevelType w:val="hybridMultilevel"/>
    <w:tmpl w:val="3A9010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77C2228"/>
    <w:multiLevelType w:val="hybridMultilevel"/>
    <w:tmpl w:val="7CC2C2D4"/>
    <w:lvl w:ilvl="0" w:tplc="322AD308">
      <w:start w:val="1"/>
      <w:numFmt w:val="decimal"/>
      <w:lvlText w:val="%1)"/>
      <w:lvlJc w:val="left"/>
      <w:pPr>
        <w:ind w:left="1113" w:hanging="360"/>
      </w:pPr>
      <w:rPr>
        <w:rFonts w:hint="default"/>
      </w:rPr>
    </w:lvl>
    <w:lvl w:ilvl="1" w:tplc="04150019" w:tentative="1">
      <w:start w:val="1"/>
      <w:numFmt w:val="lowerLetter"/>
      <w:lvlText w:val="%2."/>
      <w:lvlJc w:val="left"/>
      <w:pPr>
        <w:ind w:left="1833" w:hanging="360"/>
      </w:pPr>
    </w:lvl>
    <w:lvl w:ilvl="2" w:tplc="0415001B" w:tentative="1">
      <w:start w:val="1"/>
      <w:numFmt w:val="lowerRoman"/>
      <w:lvlText w:val="%3."/>
      <w:lvlJc w:val="right"/>
      <w:pPr>
        <w:ind w:left="2553" w:hanging="180"/>
      </w:pPr>
    </w:lvl>
    <w:lvl w:ilvl="3" w:tplc="0415000F" w:tentative="1">
      <w:start w:val="1"/>
      <w:numFmt w:val="decimal"/>
      <w:lvlText w:val="%4."/>
      <w:lvlJc w:val="left"/>
      <w:pPr>
        <w:ind w:left="3273" w:hanging="360"/>
      </w:pPr>
    </w:lvl>
    <w:lvl w:ilvl="4" w:tplc="04150019" w:tentative="1">
      <w:start w:val="1"/>
      <w:numFmt w:val="lowerLetter"/>
      <w:lvlText w:val="%5."/>
      <w:lvlJc w:val="left"/>
      <w:pPr>
        <w:ind w:left="3993" w:hanging="360"/>
      </w:pPr>
    </w:lvl>
    <w:lvl w:ilvl="5" w:tplc="0415001B" w:tentative="1">
      <w:start w:val="1"/>
      <w:numFmt w:val="lowerRoman"/>
      <w:lvlText w:val="%6."/>
      <w:lvlJc w:val="right"/>
      <w:pPr>
        <w:ind w:left="4713" w:hanging="180"/>
      </w:pPr>
    </w:lvl>
    <w:lvl w:ilvl="6" w:tplc="0415000F" w:tentative="1">
      <w:start w:val="1"/>
      <w:numFmt w:val="decimal"/>
      <w:lvlText w:val="%7."/>
      <w:lvlJc w:val="left"/>
      <w:pPr>
        <w:ind w:left="5433" w:hanging="360"/>
      </w:pPr>
    </w:lvl>
    <w:lvl w:ilvl="7" w:tplc="04150019" w:tentative="1">
      <w:start w:val="1"/>
      <w:numFmt w:val="lowerLetter"/>
      <w:lvlText w:val="%8."/>
      <w:lvlJc w:val="left"/>
      <w:pPr>
        <w:ind w:left="6153" w:hanging="360"/>
      </w:pPr>
    </w:lvl>
    <w:lvl w:ilvl="8" w:tplc="0415001B" w:tentative="1">
      <w:start w:val="1"/>
      <w:numFmt w:val="lowerRoman"/>
      <w:lvlText w:val="%9."/>
      <w:lvlJc w:val="right"/>
      <w:pPr>
        <w:ind w:left="6873" w:hanging="180"/>
      </w:pPr>
    </w:lvl>
  </w:abstractNum>
  <w:num w:numId="1">
    <w:abstractNumId w:val="2"/>
  </w:num>
  <w:num w:numId="2">
    <w:abstractNumId w:val="7"/>
  </w:num>
  <w:num w:numId="3">
    <w:abstractNumId w:val="8"/>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0"/>
  </w:num>
  <w:num w:numId="7">
    <w:abstractNumId w:val="6"/>
  </w:num>
  <w:num w:numId="8">
    <w:abstractNumId w:val="5"/>
  </w:num>
  <w:num w:numId="9">
    <w:abstractNumId w:val="4"/>
  </w:num>
  <w:num w:numId="10">
    <w:abstractNumId w:val="10"/>
  </w:num>
  <w:num w:numId="11">
    <w:abstractNumId w:val="1"/>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085"/>
    <w:rsid w:val="00000080"/>
    <w:rsid w:val="00000632"/>
    <w:rsid w:val="000007E3"/>
    <w:rsid w:val="00000AC6"/>
    <w:rsid w:val="000012DA"/>
    <w:rsid w:val="0000246E"/>
    <w:rsid w:val="00002BD4"/>
    <w:rsid w:val="000032D3"/>
    <w:rsid w:val="00003862"/>
    <w:rsid w:val="00006331"/>
    <w:rsid w:val="00006E5E"/>
    <w:rsid w:val="00012A35"/>
    <w:rsid w:val="000134C0"/>
    <w:rsid w:val="0001380E"/>
    <w:rsid w:val="00016099"/>
    <w:rsid w:val="000165B2"/>
    <w:rsid w:val="000166D3"/>
    <w:rsid w:val="00017DC2"/>
    <w:rsid w:val="00017FBB"/>
    <w:rsid w:val="0002014D"/>
    <w:rsid w:val="00020756"/>
    <w:rsid w:val="00021522"/>
    <w:rsid w:val="000223BC"/>
    <w:rsid w:val="00022C3C"/>
    <w:rsid w:val="00023471"/>
    <w:rsid w:val="00023F13"/>
    <w:rsid w:val="00027199"/>
    <w:rsid w:val="00027FF3"/>
    <w:rsid w:val="00030634"/>
    <w:rsid w:val="000319C1"/>
    <w:rsid w:val="00031A8B"/>
    <w:rsid w:val="00031BCA"/>
    <w:rsid w:val="000330FA"/>
    <w:rsid w:val="00033584"/>
    <w:rsid w:val="0003362F"/>
    <w:rsid w:val="00034831"/>
    <w:rsid w:val="00035A2B"/>
    <w:rsid w:val="00036A00"/>
    <w:rsid w:val="00036B63"/>
    <w:rsid w:val="0003777B"/>
    <w:rsid w:val="00037E1A"/>
    <w:rsid w:val="00041BC5"/>
    <w:rsid w:val="00043495"/>
    <w:rsid w:val="00043EFF"/>
    <w:rsid w:val="00045109"/>
    <w:rsid w:val="00045A59"/>
    <w:rsid w:val="00045CD2"/>
    <w:rsid w:val="00046A75"/>
    <w:rsid w:val="00046B80"/>
    <w:rsid w:val="00047189"/>
    <w:rsid w:val="00047312"/>
    <w:rsid w:val="000508BD"/>
    <w:rsid w:val="0005116E"/>
    <w:rsid w:val="000512EB"/>
    <w:rsid w:val="000517AB"/>
    <w:rsid w:val="00052534"/>
    <w:rsid w:val="0005339C"/>
    <w:rsid w:val="00053CA4"/>
    <w:rsid w:val="00054770"/>
    <w:rsid w:val="000548A9"/>
    <w:rsid w:val="0005571B"/>
    <w:rsid w:val="000564C3"/>
    <w:rsid w:val="00057AB3"/>
    <w:rsid w:val="00057E7E"/>
    <w:rsid w:val="00060076"/>
    <w:rsid w:val="00060432"/>
    <w:rsid w:val="00060452"/>
    <w:rsid w:val="00060D87"/>
    <w:rsid w:val="000615A5"/>
    <w:rsid w:val="00064E4C"/>
    <w:rsid w:val="00065156"/>
    <w:rsid w:val="00065F17"/>
    <w:rsid w:val="00066077"/>
    <w:rsid w:val="00066901"/>
    <w:rsid w:val="00070F79"/>
    <w:rsid w:val="00071BEE"/>
    <w:rsid w:val="000736CD"/>
    <w:rsid w:val="0007533B"/>
    <w:rsid w:val="0007545D"/>
    <w:rsid w:val="000755FF"/>
    <w:rsid w:val="000760BF"/>
    <w:rsid w:val="0007613E"/>
    <w:rsid w:val="00076BFC"/>
    <w:rsid w:val="000809BE"/>
    <w:rsid w:val="000814A7"/>
    <w:rsid w:val="000833D8"/>
    <w:rsid w:val="00084949"/>
    <w:rsid w:val="00084A86"/>
    <w:rsid w:val="00084E59"/>
    <w:rsid w:val="0008557B"/>
    <w:rsid w:val="00085CE7"/>
    <w:rsid w:val="00086E46"/>
    <w:rsid w:val="000906EE"/>
    <w:rsid w:val="00091BA2"/>
    <w:rsid w:val="000932E8"/>
    <w:rsid w:val="0009441B"/>
    <w:rsid w:val="000944EF"/>
    <w:rsid w:val="000951B9"/>
    <w:rsid w:val="0009732D"/>
    <w:rsid w:val="000973CF"/>
    <w:rsid w:val="000973F0"/>
    <w:rsid w:val="000A1296"/>
    <w:rsid w:val="000A1445"/>
    <w:rsid w:val="000A1C27"/>
    <w:rsid w:val="000A1DAD"/>
    <w:rsid w:val="000A2649"/>
    <w:rsid w:val="000A323B"/>
    <w:rsid w:val="000A472D"/>
    <w:rsid w:val="000A6B12"/>
    <w:rsid w:val="000A7D0D"/>
    <w:rsid w:val="000B07E7"/>
    <w:rsid w:val="000B298D"/>
    <w:rsid w:val="000B46D4"/>
    <w:rsid w:val="000B4CDF"/>
    <w:rsid w:val="000B595D"/>
    <w:rsid w:val="000B5B2D"/>
    <w:rsid w:val="000B5DCE"/>
    <w:rsid w:val="000B69B4"/>
    <w:rsid w:val="000B6D4C"/>
    <w:rsid w:val="000B7ADA"/>
    <w:rsid w:val="000C05BA"/>
    <w:rsid w:val="000C0E8F"/>
    <w:rsid w:val="000C16D3"/>
    <w:rsid w:val="000C28C0"/>
    <w:rsid w:val="000C4BC4"/>
    <w:rsid w:val="000C59A7"/>
    <w:rsid w:val="000C5F82"/>
    <w:rsid w:val="000D0110"/>
    <w:rsid w:val="000D03C2"/>
    <w:rsid w:val="000D1435"/>
    <w:rsid w:val="000D2468"/>
    <w:rsid w:val="000D2541"/>
    <w:rsid w:val="000D318A"/>
    <w:rsid w:val="000D5C9D"/>
    <w:rsid w:val="000D6173"/>
    <w:rsid w:val="000D6F83"/>
    <w:rsid w:val="000D6FC1"/>
    <w:rsid w:val="000E25CC"/>
    <w:rsid w:val="000E3694"/>
    <w:rsid w:val="000E490F"/>
    <w:rsid w:val="000E50C4"/>
    <w:rsid w:val="000E6241"/>
    <w:rsid w:val="000E63E7"/>
    <w:rsid w:val="000E657B"/>
    <w:rsid w:val="000F0B44"/>
    <w:rsid w:val="000F16DB"/>
    <w:rsid w:val="000F2BE3"/>
    <w:rsid w:val="000F3D0D"/>
    <w:rsid w:val="000F65FE"/>
    <w:rsid w:val="000F6ED4"/>
    <w:rsid w:val="000F7A6E"/>
    <w:rsid w:val="00100E55"/>
    <w:rsid w:val="00102A03"/>
    <w:rsid w:val="00102EEA"/>
    <w:rsid w:val="00103D42"/>
    <w:rsid w:val="00103E4B"/>
    <w:rsid w:val="001042BA"/>
    <w:rsid w:val="00105FFC"/>
    <w:rsid w:val="00106676"/>
    <w:rsid w:val="0010688E"/>
    <w:rsid w:val="00106D03"/>
    <w:rsid w:val="00110015"/>
    <w:rsid w:val="00110465"/>
    <w:rsid w:val="00110628"/>
    <w:rsid w:val="00111641"/>
    <w:rsid w:val="001120EC"/>
    <w:rsid w:val="0011245A"/>
    <w:rsid w:val="00112502"/>
    <w:rsid w:val="00112867"/>
    <w:rsid w:val="0011493E"/>
    <w:rsid w:val="001153A1"/>
    <w:rsid w:val="00115B72"/>
    <w:rsid w:val="00117A7B"/>
    <w:rsid w:val="001209EC"/>
    <w:rsid w:val="00120A9E"/>
    <w:rsid w:val="00123188"/>
    <w:rsid w:val="00125A9C"/>
    <w:rsid w:val="00127049"/>
    <w:rsid w:val="001270A2"/>
    <w:rsid w:val="00131237"/>
    <w:rsid w:val="0013135D"/>
    <w:rsid w:val="00132465"/>
    <w:rsid w:val="001329AC"/>
    <w:rsid w:val="00134CA0"/>
    <w:rsid w:val="0014026F"/>
    <w:rsid w:val="00140432"/>
    <w:rsid w:val="00143B69"/>
    <w:rsid w:val="00145017"/>
    <w:rsid w:val="001455AC"/>
    <w:rsid w:val="0014797D"/>
    <w:rsid w:val="00147A47"/>
    <w:rsid w:val="00147AA1"/>
    <w:rsid w:val="00150AA1"/>
    <w:rsid w:val="001520CF"/>
    <w:rsid w:val="001534F4"/>
    <w:rsid w:val="001538AA"/>
    <w:rsid w:val="00154591"/>
    <w:rsid w:val="001549A5"/>
    <w:rsid w:val="00154F1B"/>
    <w:rsid w:val="001561ED"/>
    <w:rsid w:val="0015667C"/>
    <w:rsid w:val="00156E0D"/>
    <w:rsid w:val="00157110"/>
    <w:rsid w:val="0015742A"/>
    <w:rsid w:val="00157A16"/>
    <w:rsid w:val="00157DA1"/>
    <w:rsid w:val="00160F0C"/>
    <w:rsid w:val="00163147"/>
    <w:rsid w:val="00163637"/>
    <w:rsid w:val="00163B38"/>
    <w:rsid w:val="00164BA6"/>
    <w:rsid w:val="00164C57"/>
    <w:rsid w:val="00164C9D"/>
    <w:rsid w:val="0016502B"/>
    <w:rsid w:val="001657C0"/>
    <w:rsid w:val="00165CB3"/>
    <w:rsid w:val="00165F4D"/>
    <w:rsid w:val="00166441"/>
    <w:rsid w:val="00166E5B"/>
    <w:rsid w:val="001671B5"/>
    <w:rsid w:val="00167E66"/>
    <w:rsid w:val="00171ABB"/>
    <w:rsid w:val="00171E02"/>
    <w:rsid w:val="0017202D"/>
    <w:rsid w:val="00172F7A"/>
    <w:rsid w:val="00173150"/>
    <w:rsid w:val="00173390"/>
    <w:rsid w:val="001736F0"/>
    <w:rsid w:val="00173BB3"/>
    <w:rsid w:val="001740D0"/>
    <w:rsid w:val="00174F2C"/>
    <w:rsid w:val="00177451"/>
    <w:rsid w:val="0017763A"/>
    <w:rsid w:val="0018070A"/>
    <w:rsid w:val="00180D25"/>
    <w:rsid w:val="00180F2A"/>
    <w:rsid w:val="0018129B"/>
    <w:rsid w:val="00182BEA"/>
    <w:rsid w:val="00184127"/>
    <w:rsid w:val="00184B91"/>
    <w:rsid w:val="00184D10"/>
    <w:rsid w:val="00184D4A"/>
    <w:rsid w:val="001862C9"/>
    <w:rsid w:val="00186EC1"/>
    <w:rsid w:val="0019065A"/>
    <w:rsid w:val="00190842"/>
    <w:rsid w:val="00191E1F"/>
    <w:rsid w:val="00193D34"/>
    <w:rsid w:val="0019473B"/>
    <w:rsid w:val="00194F73"/>
    <w:rsid w:val="001952B1"/>
    <w:rsid w:val="001954A9"/>
    <w:rsid w:val="00195A9D"/>
    <w:rsid w:val="00196B07"/>
    <w:rsid w:val="00196E39"/>
    <w:rsid w:val="00197649"/>
    <w:rsid w:val="001A01FB"/>
    <w:rsid w:val="001A0A32"/>
    <w:rsid w:val="001A10E9"/>
    <w:rsid w:val="001A183D"/>
    <w:rsid w:val="001A2B65"/>
    <w:rsid w:val="001A2E62"/>
    <w:rsid w:val="001A3CD3"/>
    <w:rsid w:val="001A513A"/>
    <w:rsid w:val="001A5BEF"/>
    <w:rsid w:val="001A61B3"/>
    <w:rsid w:val="001A7C17"/>
    <w:rsid w:val="001A7F15"/>
    <w:rsid w:val="001B0074"/>
    <w:rsid w:val="001B0CBE"/>
    <w:rsid w:val="001B2788"/>
    <w:rsid w:val="001B342E"/>
    <w:rsid w:val="001B55C4"/>
    <w:rsid w:val="001B5EAF"/>
    <w:rsid w:val="001B6757"/>
    <w:rsid w:val="001B73A3"/>
    <w:rsid w:val="001C09B6"/>
    <w:rsid w:val="001C1832"/>
    <w:rsid w:val="001C188C"/>
    <w:rsid w:val="001C51C4"/>
    <w:rsid w:val="001C5BCF"/>
    <w:rsid w:val="001C6301"/>
    <w:rsid w:val="001C68E9"/>
    <w:rsid w:val="001D010C"/>
    <w:rsid w:val="001D02C3"/>
    <w:rsid w:val="001D1783"/>
    <w:rsid w:val="001D3558"/>
    <w:rsid w:val="001D53CD"/>
    <w:rsid w:val="001D55A3"/>
    <w:rsid w:val="001D5AF5"/>
    <w:rsid w:val="001D6157"/>
    <w:rsid w:val="001D7319"/>
    <w:rsid w:val="001E0575"/>
    <w:rsid w:val="001E1E73"/>
    <w:rsid w:val="001E34D8"/>
    <w:rsid w:val="001E367B"/>
    <w:rsid w:val="001E4E0C"/>
    <w:rsid w:val="001E526D"/>
    <w:rsid w:val="001E5655"/>
    <w:rsid w:val="001E5E7C"/>
    <w:rsid w:val="001E7691"/>
    <w:rsid w:val="001F1832"/>
    <w:rsid w:val="001F1945"/>
    <w:rsid w:val="001F1D25"/>
    <w:rsid w:val="001F220F"/>
    <w:rsid w:val="001F25B3"/>
    <w:rsid w:val="001F2E52"/>
    <w:rsid w:val="001F57EC"/>
    <w:rsid w:val="001F63E9"/>
    <w:rsid w:val="001F6616"/>
    <w:rsid w:val="002015C3"/>
    <w:rsid w:val="002018D9"/>
    <w:rsid w:val="00202BD4"/>
    <w:rsid w:val="00204A97"/>
    <w:rsid w:val="00205458"/>
    <w:rsid w:val="002073F5"/>
    <w:rsid w:val="002077B0"/>
    <w:rsid w:val="002114EF"/>
    <w:rsid w:val="00213338"/>
    <w:rsid w:val="00214377"/>
    <w:rsid w:val="00214892"/>
    <w:rsid w:val="002166AD"/>
    <w:rsid w:val="00216EDA"/>
    <w:rsid w:val="00217782"/>
    <w:rsid w:val="00217871"/>
    <w:rsid w:val="00221ED8"/>
    <w:rsid w:val="002231EA"/>
    <w:rsid w:val="00223A91"/>
    <w:rsid w:val="00223E57"/>
    <w:rsid w:val="00223FDF"/>
    <w:rsid w:val="00225653"/>
    <w:rsid w:val="002266A7"/>
    <w:rsid w:val="002279C0"/>
    <w:rsid w:val="00227A67"/>
    <w:rsid w:val="00230E11"/>
    <w:rsid w:val="00232671"/>
    <w:rsid w:val="00236E0E"/>
    <w:rsid w:val="0023727E"/>
    <w:rsid w:val="00240E30"/>
    <w:rsid w:val="0024192E"/>
    <w:rsid w:val="0024196C"/>
    <w:rsid w:val="00242081"/>
    <w:rsid w:val="0024349B"/>
    <w:rsid w:val="00243777"/>
    <w:rsid w:val="002441CD"/>
    <w:rsid w:val="00246098"/>
    <w:rsid w:val="00246ADC"/>
    <w:rsid w:val="002501A3"/>
    <w:rsid w:val="002501D8"/>
    <w:rsid w:val="00250F01"/>
    <w:rsid w:val="0025166C"/>
    <w:rsid w:val="00255410"/>
    <w:rsid w:val="002555D4"/>
    <w:rsid w:val="00257B9F"/>
    <w:rsid w:val="00260708"/>
    <w:rsid w:val="00261A16"/>
    <w:rsid w:val="00262066"/>
    <w:rsid w:val="0026216E"/>
    <w:rsid w:val="00263522"/>
    <w:rsid w:val="00264C4F"/>
    <w:rsid w:val="00264EC6"/>
    <w:rsid w:val="002674DF"/>
    <w:rsid w:val="00271013"/>
    <w:rsid w:val="0027111E"/>
    <w:rsid w:val="00271A8F"/>
    <w:rsid w:val="00273CB0"/>
    <w:rsid w:val="00273FE4"/>
    <w:rsid w:val="00274148"/>
    <w:rsid w:val="0027648D"/>
    <w:rsid w:val="002765B4"/>
    <w:rsid w:val="00276A94"/>
    <w:rsid w:val="00277F17"/>
    <w:rsid w:val="00281841"/>
    <w:rsid w:val="00282CD9"/>
    <w:rsid w:val="00284987"/>
    <w:rsid w:val="00285A02"/>
    <w:rsid w:val="002860E2"/>
    <w:rsid w:val="0028742E"/>
    <w:rsid w:val="00290123"/>
    <w:rsid w:val="00293276"/>
    <w:rsid w:val="00294026"/>
    <w:rsid w:val="0029405D"/>
    <w:rsid w:val="00294FA6"/>
    <w:rsid w:val="00295A6F"/>
    <w:rsid w:val="00296892"/>
    <w:rsid w:val="00296CA9"/>
    <w:rsid w:val="00296E10"/>
    <w:rsid w:val="0029702C"/>
    <w:rsid w:val="002A20C4"/>
    <w:rsid w:val="002A354B"/>
    <w:rsid w:val="002A4A06"/>
    <w:rsid w:val="002A4BDC"/>
    <w:rsid w:val="002A570F"/>
    <w:rsid w:val="002A6DE8"/>
    <w:rsid w:val="002A7292"/>
    <w:rsid w:val="002A7358"/>
    <w:rsid w:val="002A788D"/>
    <w:rsid w:val="002A7902"/>
    <w:rsid w:val="002B0F6B"/>
    <w:rsid w:val="002B23B8"/>
    <w:rsid w:val="002B2EB8"/>
    <w:rsid w:val="002B3755"/>
    <w:rsid w:val="002B4009"/>
    <w:rsid w:val="002B4429"/>
    <w:rsid w:val="002B56ED"/>
    <w:rsid w:val="002B68A6"/>
    <w:rsid w:val="002B7FAF"/>
    <w:rsid w:val="002C2D9D"/>
    <w:rsid w:val="002C2ED0"/>
    <w:rsid w:val="002C3A41"/>
    <w:rsid w:val="002C43A0"/>
    <w:rsid w:val="002C653D"/>
    <w:rsid w:val="002C7183"/>
    <w:rsid w:val="002D0C4F"/>
    <w:rsid w:val="002D105A"/>
    <w:rsid w:val="002D1364"/>
    <w:rsid w:val="002D1472"/>
    <w:rsid w:val="002D2BFD"/>
    <w:rsid w:val="002D341F"/>
    <w:rsid w:val="002D47C2"/>
    <w:rsid w:val="002D4D30"/>
    <w:rsid w:val="002D5000"/>
    <w:rsid w:val="002D598D"/>
    <w:rsid w:val="002D5F0E"/>
    <w:rsid w:val="002D6599"/>
    <w:rsid w:val="002D6C4A"/>
    <w:rsid w:val="002D7188"/>
    <w:rsid w:val="002D73BA"/>
    <w:rsid w:val="002E0A90"/>
    <w:rsid w:val="002E1DE3"/>
    <w:rsid w:val="002E261D"/>
    <w:rsid w:val="002E2678"/>
    <w:rsid w:val="002E2AB6"/>
    <w:rsid w:val="002E2ED2"/>
    <w:rsid w:val="002E3816"/>
    <w:rsid w:val="002E3ECC"/>
    <w:rsid w:val="002E3F34"/>
    <w:rsid w:val="002E41A8"/>
    <w:rsid w:val="002E4B7D"/>
    <w:rsid w:val="002E5E33"/>
    <w:rsid w:val="002E5F79"/>
    <w:rsid w:val="002E64FA"/>
    <w:rsid w:val="002E73A6"/>
    <w:rsid w:val="002F0A00"/>
    <w:rsid w:val="002F0CFA"/>
    <w:rsid w:val="002F1B96"/>
    <w:rsid w:val="002F31F3"/>
    <w:rsid w:val="002F6207"/>
    <w:rsid w:val="002F669F"/>
    <w:rsid w:val="002F7CB6"/>
    <w:rsid w:val="00301C97"/>
    <w:rsid w:val="00302D8E"/>
    <w:rsid w:val="003053C8"/>
    <w:rsid w:val="00305B9F"/>
    <w:rsid w:val="0030719C"/>
    <w:rsid w:val="0031004C"/>
    <w:rsid w:val="003105F6"/>
    <w:rsid w:val="00311297"/>
    <w:rsid w:val="003113BE"/>
    <w:rsid w:val="00311940"/>
    <w:rsid w:val="00311AD4"/>
    <w:rsid w:val="003122CA"/>
    <w:rsid w:val="0031260B"/>
    <w:rsid w:val="00312ED6"/>
    <w:rsid w:val="0031457D"/>
    <w:rsid w:val="00314769"/>
    <w:rsid w:val="003148FD"/>
    <w:rsid w:val="003156F3"/>
    <w:rsid w:val="00321080"/>
    <w:rsid w:val="00322D45"/>
    <w:rsid w:val="0032459C"/>
    <w:rsid w:val="00324757"/>
    <w:rsid w:val="00324DEA"/>
    <w:rsid w:val="00324E90"/>
    <w:rsid w:val="0032569A"/>
    <w:rsid w:val="00325927"/>
    <w:rsid w:val="00325A1F"/>
    <w:rsid w:val="003268F9"/>
    <w:rsid w:val="00327145"/>
    <w:rsid w:val="0032724E"/>
    <w:rsid w:val="00330BAF"/>
    <w:rsid w:val="00331C70"/>
    <w:rsid w:val="00333440"/>
    <w:rsid w:val="003337D7"/>
    <w:rsid w:val="00334E3A"/>
    <w:rsid w:val="003361DD"/>
    <w:rsid w:val="00337B4F"/>
    <w:rsid w:val="00341A6A"/>
    <w:rsid w:val="00342C29"/>
    <w:rsid w:val="003444AA"/>
    <w:rsid w:val="00345B59"/>
    <w:rsid w:val="00345B9C"/>
    <w:rsid w:val="003460BA"/>
    <w:rsid w:val="00346B65"/>
    <w:rsid w:val="00350A5A"/>
    <w:rsid w:val="00351F23"/>
    <w:rsid w:val="00352DAE"/>
    <w:rsid w:val="00354B26"/>
    <w:rsid w:val="00354EB9"/>
    <w:rsid w:val="003602AE"/>
    <w:rsid w:val="00360929"/>
    <w:rsid w:val="003609C6"/>
    <w:rsid w:val="003610D7"/>
    <w:rsid w:val="0036159F"/>
    <w:rsid w:val="00362FB3"/>
    <w:rsid w:val="003638AC"/>
    <w:rsid w:val="003647D5"/>
    <w:rsid w:val="00364A18"/>
    <w:rsid w:val="00366851"/>
    <w:rsid w:val="003674B0"/>
    <w:rsid w:val="00371409"/>
    <w:rsid w:val="00376801"/>
    <w:rsid w:val="0037727C"/>
    <w:rsid w:val="00377E70"/>
    <w:rsid w:val="00380904"/>
    <w:rsid w:val="003819AD"/>
    <w:rsid w:val="003823EE"/>
    <w:rsid w:val="003828F6"/>
    <w:rsid w:val="00382960"/>
    <w:rsid w:val="003843CB"/>
    <w:rsid w:val="003846F7"/>
    <w:rsid w:val="003851ED"/>
    <w:rsid w:val="003855DE"/>
    <w:rsid w:val="00385679"/>
    <w:rsid w:val="00385B39"/>
    <w:rsid w:val="00386785"/>
    <w:rsid w:val="00390182"/>
    <w:rsid w:val="00390E89"/>
    <w:rsid w:val="003910C0"/>
    <w:rsid w:val="00391725"/>
    <w:rsid w:val="00391B1A"/>
    <w:rsid w:val="003925F2"/>
    <w:rsid w:val="00393C33"/>
    <w:rsid w:val="00394423"/>
    <w:rsid w:val="00396942"/>
    <w:rsid w:val="00396B49"/>
    <w:rsid w:val="00396D6F"/>
    <w:rsid w:val="00396E3E"/>
    <w:rsid w:val="003A00A2"/>
    <w:rsid w:val="003A138E"/>
    <w:rsid w:val="003A252F"/>
    <w:rsid w:val="003A306E"/>
    <w:rsid w:val="003A5BB2"/>
    <w:rsid w:val="003A60DC"/>
    <w:rsid w:val="003A6A10"/>
    <w:rsid w:val="003A6A46"/>
    <w:rsid w:val="003A7A63"/>
    <w:rsid w:val="003B000C"/>
    <w:rsid w:val="003B070A"/>
    <w:rsid w:val="003B0F1D"/>
    <w:rsid w:val="003B128F"/>
    <w:rsid w:val="003B1675"/>
    <w:rsid w:val="003B40BC"/>
    <w:rsid w:val="003B4A57"/>
    <w:rsid w:val="003B4B23"/>
    <w:rsid w:val="003B6CE4"/>
    <w:rsid w:val="003B73F6"/>
    <w:rsid w:val="003C0AD9"/>
    <w:rsid w:val="003C0AEB"/>
    <w:rsid w:val="003C0ED0"/>
    <w:rsid w:val="003C1D49"/>
    <w:rsid w:val="003C35C4"/>
    <w:rsid w:val="003C3F0D"/>
    <w:rsid w:val="003C64DF"/>
    <w:rsid w:val="003C7AC4"/>
    <w:rsid w:val="003D01AE"/>
    <w:rsid w:val="003D12C2"/>
    <w:rsid w:val="003D2751"/>
    <w:rsid w:val="003D2E70"/>
    <w:rsid w:val="003D31B9"/>
    <w:rsid w:val="003D3867"/>
    <w:rsid w:val="003D4AA9"/>
    <w:rsid w:val="003E0D1A"/>
    <w:rsid w:val="003E106C"/>
    <w:rsid w:val="003E156C"/>
    <w:rsid w:val="003E1DBF"/>
    <w:rsid w:val="003E1E50"/>
    <w:rsid w:val="003E2DA3"/>
    <w:rsid w:val="003F020D"/>
    <w:rsid w:val="003F03D9"/>
    <w:rsid w:val="003F07EB"/>
    <w:rsid w:val="003F0905"/>
    <w:rsid w:val="003F0FD0"/>
    <w:rsid w:val="003F1869"/>
    <w:rsid w:val="003F23D0"/>
    <w:rsid w:val="003F2A9D"/>
    <w:rsid w:val="003F2FBE"/>
    <w:rsid w:val="003F318D"/>
    <w:rsid w:val="003F3768"/>
    <w:rsid w:val="003F5BAE"/>
    <w:rsid w:val="003F6ED7"/>
    <w:rsid w:val="00401C84"/>
    <w:rsid w:val="00403210"/>
    <w:rsid w:val="004035BB"/>
    <w:rsid w:val="004035EB"/>
    <w:rsid w:val="0040499A"/>
    <w:rsid w:val="004054F2"/>
    <w:rsid w:val="00406A47"/>
    <w:rsid w:val="00407332"/>
    <w:rsid w:val="00407828"/>
    <w:rsid w:val="00407A2D"/>
    <w:rsid w:val="004113AC"/>
    <w:rsid w:val="00411D59"/>
    <w:rsid w:val="00412E10"/>
    <w:rsid w:val="004137BF"/>
    <w:rsid w:val="00413D8E"/>
    <w:rsid w:val="004140F2"/>
    <w:rsid w:val="00414386"/>
    <w:rsid w:val="004169F9"/>
    <w:rsid w:val="00417B22"/>
    <w:rsid w:val="00421085"/>
    <w:rsid w:val="00423E38"/>
    <w:rsid w:val="0042465E"/>
    <w:rsid w:val="00424B82"/>
    <w:rsid w:val="00424D5F"/>
    <w:rsid w:val="00424DF7"/>
    <w:rsid w:val="00425D20"/>
    <w:rsid w:val="004267F9"/>
    <w:rsid w:val="00427B74"/>
    <w:rsid w:val="00427EFD"/>
    <w:rsid w:val="00431A23"/>
    <w:rsid w:val="00432B76"/>
    <w:rsid w:val="00433EED"/>
    <w:rsid w:val="004346D2"/>
    <w:rsid w:val="00434D01"/>
    <w:rsid w:val="0043574E"/>
    <w:rsid w:val="00435D26"/>
    <w:rsid w:val="00437229"/>
    <w:rsid w:val="00440269"/>
    <w:rsid w:val="00440C99"/>
    <w:rsid w:val="0044175C"/>
    <w:rsid w:val="0044180C"/>
    <w:rsid w:val="004419D3"/>
    <w:rsid w:val="004419E0"/>
    <w:rsid w:val="00441E56"/>
    <w:rsid w:val="0044355D"/>
    <w:rsid w:val="00445F4D"/>
    <w:rsid w:val="00446BD8"/>
    <w:rsid w:val="004500C3"/>
    <w:rsid w:val="004504C0"/>
    <w:rsid w:val="00451330"/>
    <w:rsid w:val="00453A78"/>
    <w:rsid w:val="004550FB"/>
    <w:rsid w:val="004573CE"/>
    <w:rsid w:val="0045765A"/>
    <w:rsid w:val="0046111A"/>
    <w:rsid w:val="00461D57"/>
    <w:rsid w:val="00462946"/>
    <w:rsid w:val="00463F43"/>
    <w:rsid w:val="00464B94"/>
    <w:rsid w:val="004653A8"/>
    <w:rsid w:val="00465A0B"/>
    <w:rsid w:val="00465DB0"/>
    <w:rsid w:val="0046655E"/>
    <w:rsid w:val="00466608"/>
    <w:rsid w:val="00466B12"/>
    <w:rsid w:val="0047006F"/>
    <w:rsid w:val="0047077C"/>
    <w:rsid w:val="00470B05"/>
    <w:rsid w:val="0047109F"/>
    <w:rsid w:val="00471223"/>
    <w:rsid w:val="0047207C"/>
    <w:rsid w:val="00472CD6"/>
    <w:rsid w:val="00473500"/>
    <w:rsid w:val="00474E3C"/>
    <w:rsid w:val="00477577"/>
    <w:rsid w:val="004777E9"/>
    <w:rsid w:val="004809BC"/>
    <w:rsid w:val="00480A58"/>
    <w:rsid w:val="00480DBD"/>
    <w:rsid w:val="00482151"/>
    <w:rsid w:val="004823FA"/>
    <w:rsid w:val="00483A86"/>
    <w:rsid w:val="00485CB6"/>
    <w:rsid w:val="00485FAD"/>
    <w:rsid w:val="004873E7"/>
    <w:rsid w:val="00487737"/>
    <w:rsid w:val="00487AED"/>
    <w:rsid w:val="004910D5"/>
    <w:rsid w:val="004919C9"/>
    <w:rsid w:val="00491EDF"/>
    <w:rsid w:val="00492A3F"/>
    <w:rsid w:val="004942B2"/>
    <w:rsid w:val="0049464F"/>
    <w:rsid w:val="00494F5C"/>
    <w:rsid w:val="00494F62"/>
    <w:rsid w:val="00495CCC"/>
    <w:rsid w:val="004967BD"/>
    <w:rsid w:val="00496904"/>
    <w:rsid w:val="004A14A5"/>
    <w:rsid w:val="004A1881"/>
    <w:rsid w:val="004A2001"/>
    <w:rsid w:val="004A2678"/>
    <w:rsid w:val="004A3590"/>
    <w:rsid w:val="004A51D4"/>
    <w:rsid w:val="004A6297"/>
    <w:rsid w:val="004A7897"/>
    <w:rsid w:val="004B00A7"/>
    <w:rsid w:val="004B09AE"/>
    <w:rsid w:val="004B25E2"/>
    <w:rsid w:val="004B34D7"/>
    <w:rsid w:val="004B389E"/>
    <w:rsid w:val="004B487E"/>
    <w:rsid w:val="004B5037"/>
    <w:rsid w:val="004B5B2F"/>
    <w:rsid w:val="004B626A"/>
    <w:rsid w:val="004B660E"/>
    <w:rsid w:val="004B6798"/>
    <w:rsid w:val="004B6FE6"/>
    <w:rsid w:val="004C05BD"/>
    <w:rsid w:val="004C0970"/>
    <w:rsid w:val="004C29BB"/>
    <w:rsid w:val="004C3B06"/>
    <w:rsid w:val="004C3F97"/>
    <w:rsid w:val="004C77C4"/>
    <w:rsid w:val="004C7EE7"/>
    <w:rsid w:val="004D0275"/>
    <w:rsid w:val="004D1169"/>
    <w:rsid w:val="004D13B3"/>
    <w:rsid w:val="004D195C"/>
    <w:rsid w:val="004D24B0"/>
    <w:rsid w:val="004D2DEE"/>
    <w:rsid w:val="004D2E1F"/>
    <w:rsid w:val="004D6BDD"/>
    <w:rsid w:val="004D7FD9"/>
    <w:rsid w:val="004E08B6"/>
    <w:rsid w:val="004E0EFF"/>
    <w:rsid w:val="004E1324"/>
    <w:rsid w:val="004E135C"/>
    <w:rsid w:val="004E19A5"/>
    <w:rsid w:val="004E1CA3"/>
    <w:rsid w:val="004E1D62"/>
    <w:rsid w:val="004E25A3"/>
    <w:rsid w:val="004E3324"/>
    <w:rsid w:val="004E37E5"/>
    <w:rsid w:val="004E3FDB"/>
    <w:rsid w:val="004E6714"/>
    <w:rsid w:val="004E7799"/>
    <w:rsid w:val="004F1F4A"/>
    <w:rsid w:val="004F296D"/>
    <w:rsid w:val="004F3720"/>
    <w:rsid w:val="004F461E"/>
    <w:rsid w:val="004F4EEB"/>
    <w:rsid w:val="004F508B"/>
    <w:rsid w:val="004F695F"/>
    <w:rsid w:val="004F6CA4"/>
    <w:rsid w:val="00500752"/>
    <w:rsid w:val="00500A8E"/>
    <w:rsid w:val="00501A50"/>
    <w:rsid w:val="0050222D"/>
    <w:rsid w:val="005033DA"/>
    <w:rsid w:val="00503AF3"/>
    <w:rsid w:val="005052DB"/>
    <w:rsid w:val="00506911"/>
    <w:rsid w:val="0050696D"/>
    <w:rsid w:val="0051094B"/>
    <w:rsid w:val="005110D7"/>
    <w:rsid w:val="00511D99"/>
    <w:rsid w:val="00511E47"/>
    <w:rsid w:val="00512808"/>
    <w:rsid w:val="005128D3"/>
    <w:rsid w:val="00513A30"/>
    <w:rsid w:val="00514139"/>
    <w:rsid w:val="005147E8"/>
    <w:rsid w:val="005149B7"/>
    <w:rsid w:val="005158F2"/>
    <w:rsid w:val="005167C0"/>
    <w:rsid w:val="00517F9C"/>
    <w:rsid w:val="0052100F"/>
    <w:rsid w:val="00521260"/>
    <w:rsid w:val="005251FE"/>
    <w:rsid w:val="00525747"/>
    <w:rsid w:val="00526DFC"/>
    <w:rsid w:val="00526F43"/>
    <w:rsid w:val="005273C3"/>
    <w:rsid w:val="00527651"/>
    <w:rsid w:val="0053137A"/>
    <w:rsid w:val="00531B25"/>
    <w:rsid w:val="00533D10"/>
    <w:rsid w:val="00535296"/>
    <w:rsid w:val="005363AB"/>
    <w:rsid w:val="005404E5"/>
    <w:rsid w:val="0054208F"/>
    <w:rsid w:val="00542D3F"/>
    <w:rsid w:val="00542FEA"/>
    <w:rsid w:val="005442A6"/>
    <w:rsid w:val="00544EF4"/>
    <w:rsid w:val="00545E53"/>
    <w:rsid w:val="00545FBD"/>
    <w:rsid w:val="005479D9"/>
    <w:rsid w:val="0055071D"/>
    <w:rsid w:val="00551A69"/>
    <w:rsid w:val="0055242E"/>
    <w:rsid w:val="00553C43"/>
    <w:rsid w:val="005548CB"/>
    <w:rsid w:val="005549C7"/>
    <w:rsid w:val="005561B1"/>
    <w:rsid w:val="00557256"/>
    <w:rsid w:val="005572BD"/>
    <w:rsid w:val="005577DA"/>
    <w:rsid w:val="00557A12"/>
    <w:rsid w:val="005609FE"/>
    <w:rsid w:val="00560AC7"/>
    <w:rsid w:val="00561A45"/>
    <w:rsid w:val="00561AFB"/>
    <w:rsid w:val="00561FA8"/>
    <w:rsid w:val="005626BE"/>
    <w:rsid w:val="005631BC"/>
    <w:rsid w:val="0056338C"/>
    <w:rsid w:val="005635ED"/>
    <w:rsid w:val="00563E92"/>
    <w:rsid w:val="00564633"/>
    <w:rsid w:val="00564E21"/>
    <w:rsid w:val="005651A0"/>
    <w:rsid w:val="00565253"/>
    <w:rsid w:val="00565FB7"/>
    <w:rsid w:val="00566BCD"/>
    <w:rsid w:val="00567A5C"/>
    <w:rsid w:val="00570191"/>
    <w:rsid w:val="00570570"/>
    <w:rsid w:val="00570677"/>
    <w:rsid w:val="00571B19"/>
    <w:rsid w:val="00572512"/>
    <w:rsid w:val="00573EE6"/>
    <w:rsid w:val="0057547F"/>
    <w:rsid w:val="005754EE"/>
    <w:rsid w:val="0057617E"/>
    <w:rsid w:val="00576497"/>
    <w:rsid w:val="005778C9"/>
    <w:rsid w:val="00580545"/>
    <w:rsid w:val="00581D66"/>
    <w:rsid w:val="00582326"/>
    <w:rsid w:val="005835E7"/>
    <w:rsid w:val="0058397F"/>
    <w:rsid w:val="00583BF8"/>
    <w:rsid w:val="005847D6"/>
    <w:rsid w:val="00585F33"/>
    <w:rsid w:val="0058791D"/>
    <w:rsid w:val="00587BFF"/>
    <w:rsid w:val="005902E9"/>
    <w:rsid w:val="0059100B"/>
    <w:rsid w:val="00591124"/>
    <w:rsid w:val="00593D36"/>
    <w:rsid w:val="00595C88"/>
    <w:rsid w:val="00597024"/>
    <w:rsid w:val="005A0274"/>
    <w:rsid w:val="005A02E4"/>
    <w:rsid w:val="005A095C"/>
    <w:rsid w:val="005A0DE0"/>
    <w:rsid w:val="005A1B4F"/>
    <w:rsid w:val="005A1E86"/>
    <w:rsid w:val="005A2343"/>
    <w:rsid w:val="005A3D2F"/>
    <w:rsid w:val="005A669D"/>
    <w:rsid w:val="005A75D8"/>
    <w:rsid w:val="005A7796"/>
    <w:rsid w:val="005B1718"/>
    <w:rsid w:val="005B38DE"/>
    <w:rsid w:val="005B42BB"/>
    <w:rsid w:val="005B5553"/>
    <w:rsid w:val="005B5F2E"/>
    <w:rsid w:val="005B5F9E"/>
    <w:rsid w:val="005B61AD"/>
    <w:rsid w:val="005B6548"/>
    <w:rsid w:val="005B713E"/>
    <w:rsid w:val="005C03B6"/>
    <w:rsid w:val="005C1D7D"/>
    <w:rsid w:val="005C348E"/>
    <w:rsid w:val="005C68E1"/>
    <w:rsid w:val="005C72D7"/>
    <w:rsid w:val="005D1402"/>
    <w:rsid w:val="005D264A"/>
    <w:rsid w:val="005D3763"/>
    <w:rsid w:val="005D4934"/>
    <w:rsid w:val="005D55E1"/>
    <w:rsid w:val="005D5870"/>
    <w:rsid w:val="005D6349"/>
    <w:rsid w:val="005D7453"/>
    <w:rsid w:val="005E07E1"/>
    <w:rsid w:val="005E0DC4"/>
    <w:rsid w:val="005E19F7"/>
    <w:rsid w:val="005E3544"/>
    <w:rsid w:val="005E4F04"/>
    <w:rsid w:val="005E4FB0"/>
    <w:rsid w:val="005E62C2"/>
    <w:rsid w:val="005E6C71"/>
    <w:rsid w:val="005E7DC7"/>
    <w:rsid w:val="005F0963"/>
    <w:rsid w:val="005F1541"/>
    <w:rsid w:val="005F1C37"/>
    <w:rsid w:val="005F2824"/>
    <w:rsid w:val="005F2E46"/>
    <w:rsid w:val="005F2EBA"/>
    <w:rsid w:val="005F35ED"/>
    <w:rsid w:val="005F4796"/>
    <w:rsid w:val="005F7812"/>
    <w:rsid w:val="005F7A88"/>
    <w:rsid w:val="005F7B8D"/>
    <w:rsid w:val="00602D9F"/>
    <w:rsid w:val="00603053"/>
    <w:rsid w:val="00603A1A"/>
    <w:rsid w:val="006046D5"/>
    <w:rsid w:val="00605955"/>
    <w:rsid w:val="00606544"/>
    <w:rsid w:val="006070A3"/>
    <w:rsid w:val="00607A93"/>
    <w:rsid w:val="0061021B"/>
    <w:rsid w:val="0061077C"/>
    <w:rsid w:val="00610C08"/>
    <w:rsid w:val="00610E0F"/>
    <w:rsid w:val="00611F74"/>
    <w:rsid w:val="00612C9B"/>
    <w:rsid w:val="00614024"/>
    <w:rsid w:val="006142D3"/>
    <w:rsid w:val="006145CE"/>
    <w:rsid w:val="00615772"/>
    <w:rsid w:val="00620D27"/>
    <w:rsid w:val="00620D6C"/>
    <w:rsid w:val="00621256"/>
    <w:rsid w:val="006213AD"/>
    <w:rsid w:val="00621FCC"/>
    <w:rsid w:val="00622C62"/>
    <w:rsid w:val="00622E4B"/>
    <w:rsid w:val="00626315"/>
    <w:rsid w:val="006263D8"/>
    <w:rsid w:val="00626A20"/>
    <w:rsid w:val="00627AFC"/>
    <w:rsid w:val="00630DC6"/>
    <w:rsid w:val="00632F7F"/>
    <w:rsid w:val="006333DA"/>
    <w:rsid w:val="00634973"/>
    <w:rsid w:val="00635134"/>
    <w:rsid w:val="006356E2"/>
    <w:rsid w:val="006365DE"/>
    <w:rsid w:val="00637C95"/>
    <w:rsid w:val="00637E0A"/>
    <w:rsid w:val="006425B3"/>
    <w:rsid w:val="00642A65"/>
    <w:rsid w:val="00643126"/>
    <w:rsid w:val="00645DCE"/>
    <w:rsid w:val="006465AC"/>
    <w:rsid w:val="006465BF"/>
    <w:rsid w:val="00646AF0"/>
    <w:rsid w:val="00647816"/>
    <w:rsid w:val="00651001"/>
    <w:rsid w:val="006525C8"/>
    <w:rsid w:val="00653B22"/>
    <w:rsid w:val="00657340"/>
    <w:rsid w:val="006576D5"/>
    <w:rsid w:val="00657BF4"/>
    <w:rsid w:val="006603FB"/>
    <w:rsid w:val="006604D5"/>
    <w:rsid w:val="006608DF"/>
    <w:rsid w:val="006623AC"/>
    <w:rsid w:val="00663B02"/>
    <w:rsid w:val="00664163"/>
    <w:rsid w:val="00665C76"/>
    <w:rsid w:val="00665CD8"/>
    <w:rsid w:val="00666372"/>
    <w:rsid w:val="006678AF"/>
    <w:rsid w:val="006701EF"/>
    <w:rsid w:val="0067154E"/>
    <w:rsid w:val="00673BA5"/>
    <w:rsid w:val="0067484A"/>
    <w:rsid w:val="00675D3F"/>
    <w:rsid w:val="00677937"/>
    <w:rsid w:val="00677C66"/>
    <w:rsid w:val="00680058"/>
    <w:rsid w:val="0068013E"/>
    <w:rsid w:val="00681855"/>
    <w:rsid w:val="00681DFB"/>
    <w:rsid w:val="00681F9F"/>
    <w:rsid w:val="00682CAA"/>
    <w:rsid w:val="00682F3E"/>
    <w:rsid w:val="006840EA"/>
    <w:rsid w:val="006844E2"/>
    <w:rsid w:val="00685267"/>
    <w:rsid w:val="00685BEB"/>
    <w:rsid w:val="006872AE"/>
    <w:rsid w:val="0069000C"/>
    <w:rsid w:val="00690082"/>
    <w:rsid w:val="00690252"/>
    <w:rsid w:val="006934A7"/>
    <w:rsid w:val="00693DC5"/>
    <w:rsid w:val="00693E23"/>
    <w:rsid w:val="006946BB"/>
    <w:rsid w:val="006969FA"/>
    <w:rsid w:val="006978DD"/>
    <w:rsid w:val="006A010A"/>
    <w:rsid w:val="006A1011"/>
    <w:rsid w:val="006A19CF"/>
    <w:rsid w:val="006A35D5"/>
    <w:rsid w:val="006A3667"/>
    <w:rsid w:val="006A4469"/>
    <w:rsid w:val="006A7485"/>
    <w:rsid w:val="006A748A"/>
    <w:rsid w:val="006A74A4"/>
    <w:rsid w:val="006A7D83"/>
    <w:rsid w:val="006B0181"/>
    <w:rsid w:val="006B18B3"/>
    <w:rsid w:val="006B2031"/>
    <w:rsid w:val="006B23F2"/>
    <w:rsid w:val="006B28EA"/>
    <w:rsid w:val="006B6102"/>
    <w:rsid w:val="006B657D"/>
    <w:rsid w:val="006B69C2"/>
    <w:rsid w:val="006B700A"/>
    <w:rsid w:val="006B7795"/>
    <w:rsid w:val="006C15AE"/>
    <w:rsid w:val="006C1B28"/>
    <w:rsid w:val="006C24F1"/>
    <w:rsid w:val="006C419E"/>
    <w:rsid w:val="006C4A31"/>
    <w:rsid w:val="006C52D3"/>
    <w:rsid w:val="006C5AC2"/>
    <w:rsid w:val="006C68FF"/>
    <w:rsid w:val="006C6905"/>
    <w:rsid w:val="006C6AFB"/>
    <w:rsid w:val="006C7F51"/>
    <w:rsid w:val="006D1FDC"/>
    <w:rsid w:val="006D2735"/>
    <w:rsid w:val="006D3EEF"/>
    <w:rsid w:val="006D45B2"/>
    <w:rsid w:val="006D5140"/>
    <w:rsid w:val="006E03D7"/>
    <w:rsid w:val="006E0D91"/>
    <w:rsid w:val="006E0FCC"/>
    <w:rsid w:val="006E1E96"/>
    <w:rsid w:val="006E3581"/>
    <w:rsid w:val="006E5E21"/>
    <w:rsid w:val="006E6F60"/>
    <w:rsid w:val="006F055B"/>
    <w:rsid w:val="006F2648"/>
    <w:rsid w:val="006F2F10"/>
    <w:rsid w:val="006F482B"/>
    <w:rsid w:val="006F4CB2"/>
    <w:rsid w:val="006F4FE8"/>
    <w:rsid w:val="006F6311"/>
    <w:rsid w:val="00700D55"/>
    <w:rsid w:val="00700F0C"/>
    <w:rsid w:val="00701952"/>
    <w:rsid w:val="00702556"/>
    <w:rsid w:val="0070277E"/>
    <w:rsid w:val="00702923"/>
    <w:rsid w:val="00704156"/>
    <w:rsid w:val="00704324"/>
    <w:rsid w:val="00704711"/>
    <w:rsid w:val="00704AE1"/>
    <w:rsid w:val="00704EB2"/>
    <w:rsid w:val="0070504B"/>
    <w:rsid w:val="0070581B"/>
    <w:rsid w:val="007069FC"/>
    <w:rsid w:val="00706D9A"/>
    <w:rsid w:val="00707033"/>
    <w:rsid w:val="00707173"/>
    <w:rsid w:val="00711221"/>
    <w:rsid w:val="00712675"/>
    <w:rsid w:val="00713808"/>
    <w:rsid w:val="007151B6"/>
    <w:rsid w:val="0071520D"/>
    <w:rsid w:val="007158B3"/>
    <w:rsid w:val="00715BD3"/>
    <w:rsid w:val="00715EDB"/>
    <w:rsid w:val="007160D5"/>
    <w:rsid w:val="007163FB"/>
    <w:rsid w:val="00717C2E"/>
    <w:rsid w:val="00717FE3"/>
    <w:rsid w:val="007204FA"/>
    <w:rsid w:val="007213B3"/>
    <w:rsid w:val="00722974"/>
    <w:rsid w:val="0072457F"/>
    <w:rsid w:val="00724C2B"/>
    <w:rsid w:val="00725406"/>
    <w:rsid w:val="0072621B"/>
    <w:rsid w:val="00730185"/>
    <w:rsid w:val="00730555"/>
    <w:rsid w:val="00731031"/>
    <w:rsid w:val="007312CC"/>
    <w:rsid w:val="00732DA8"/>
    <w:rsid w:val="007359E4"/>
    <w:rsid w:val="00736390"/>
    <w:rsid w:val="00736989"/>
    <w:rsid w:val="00736A64"/>
    <w:rsid w:val="00737F6A"/>
    <w:rsid w:val="007410B6"/>
    <w:rsid w:val="00741E2A"/>
    <w:rsid w:val="00741FD0"/>
    <w:rsid w:val="00744C6F"/>
    <w:rsid w:val="007457F6"/>
    <w:rsid w:val="007458AF"/>
    <w:rsid w:val="00745ABB"/>
    <w:rsid w:val="00746E38"/>
    <w:rsid w:val="007474B3"/>
    <w:rsid w:val="007474F4"/>
    <w:rsid w:val="00747CD5"/>
    <w:rsid w:val="007517EF"/>
    <w:rsid w:val="0075230B"/>
    <w:rsid w:val="00753A06"/>
    <w:rsid w:val="00753B51"/>
    <w:rsid w:val="0075535C"/>
    <w:rsid w:val="007556D8"/>
    <w:rsid w:val="00755E17"/>
    <w:rsid w:val="007563EC"/>
    <w:rsid w:val="00756629"/>
    <w:rsid w:val="00757009"/>
    <w:rsid w:val="007575D2"/>
    <w:rsid w:val="00757B4F"/>
    <w:rsid w:val="00757B6A"/>
    <w:rsid w:val="007601C3"/>
    <w:rsid w:val="007610E0"/>
    <w:rsid w:val="007621AA"/>
    <w:rsid w:val="007625FF"/>
    <w:rsid w:val="0076260A"/>
    <w:rsid w:val="007634BA"/>
    <w:rsid w:val="00763AD3"/>
    <w:rsid w:val="00764137"/>
    <w:rsid w:val="00764A67"/>
    <w:rsid w:val="007674B9"/>
    <w:rsid w:val="00767F10"/>
    <w:rsid w:val="00770F6B"/>
    <w:rsid w:val="0077115F"/>
    <w:rsid w:val="00771245"/>
    <w:rsid w:val="0077138D"/>
    <w:rsid w:val="00771883"/>
    <w:rsid w:val="00771968"/>
    <w:rsid w:val="00776695"/>
    <w:rsid w:val="00776DC2"/>
    <w:rsid w:val="00777536"/>
    <w:rsid w:val="007775E2"/>
    <w:rsid w:val="00777772"/>
    <w:rsid w:val="00780122"/>
    <w:rsid w:val="00780DE5"/>
    <w:rsid w:val="0078214B"/>
    <w:rsid w:val="007826CB"/>
    <w:rsid w:val="0078305C"/>
    <w:rsid w:val="007831C1"/>
    <w:rsid w:val="00783704"/>
    <w:rsid w:val="007838F6"/>
    <w:rsid w:val="007839CD"/>
    <w:rsid w:val="007848A2"/>
    <w:rsid w:val="0078498A"/>
    <w:rsid w:val="00790261"/>
    <w:rsid w:val="00792207"/>
    <w:rsid w:val="00792B64"/>
    <w:rsid w:val="00792C06"/>
    <w:rsid w:val="00792CEA"/>
    <w:rsid w:val="00792E29"/>
    <w:rsid w:val="0079379A"/>
    <w:rsid w:val="00794420"/>
    <w:rsid w:val="00794953"/>
    <w:rsid w:val="00795331"/>
    <w:rsid w:val="007975C1"/>
    <w:rsid w:val="007A1929"/>
    <w:rsid w:val="007A1F2F"/>
    <w:rsid w:val="007A2A5C"/>
    <w:rsid w:val="007A3336"/>
    <w:rsid w:val="007A3546"/>
    <w:rsid w:val="007A39CA"/>
    <w:rsid w:val="007A3B38"/>
    <w:rsid w:val="007A5150"/>
    <w:rsid w:val="007A5373"/>
    <w:rsid w:val="007A566E"/>
    <w:rsid w:val="007A628E"/>
    <w:rsid w:val="007A63E0"/>
    <w:rsid w:val="007A789F"/>
    <w:rsid w:val="007B1351"/>
    <w:rsid w:val="007B143D"/>
    <w:rsid w:val="007B2430"/>
    <w:rsid w:val="007B26C2"/>
    <w:rsid w:val="007B2C28"/>
    <w:rsid w:val="007B4F45"/>
    <w:rsid w:val="007B630E"/>
    <w:rsid w:val="007B6ED1"/>
    <w:rsid w:val="007B75BC"/>
    <w:rsid w:val="007B78FD"/>
    <w:rsid w:val="007B798C"/>
    <w:rsid w:val="007C0838"/>
    <w:rsid w:val="007C0BD6"/>
    <w:rsid w:val="007C2A50"/>
    <w:rsid w:val="007C3806"/>
    <w:rsid w:val="007C47E0"/>
    <w:rsid w:val="007C5BB7"/>
    <w:rsid w:val="007C5D12"/>
    <w:rsid w:val="007C6E7A"/>
    <w:rsid w:val="007D07D5"/>
    <w:rsid w:val="007D1C64"/>
    <w:rsid w:val="007D2CB7"/>
    <w:rsid w:val="007D32DD"/>
    <w:rsid w:val="007D69BD"/>
    <w:rsid w:val="007D6DCE"/>
    <w:rsid w:val="007D72C4"/>
    <w:rsid w:val="007E028C"/>
    <w:rsid w:val="007E072C"/>
    <w:rsid w:val="007E11BA"/>
    <w:rsid w:val="007E160F"/>
    <w:rsid w:val="007E2949"/>
    <w:rsid w:val="007E2CFE"/>
    <w:rsid w:val="007E59C9"/>
    <w:rsid w:val="007E67F1"/>
    <w:rsid w:val="007F0072"/>
    <w:rsid w:val="007F05EF"/>
    <w:rsid w:val="007F0FB7"/>
    <w:rsid w:val="007F2EB6"/>
    <w:rsid w:val="007F4485"/>
    <w:rsid w:val="007F5134"/>
    <w:rsid w:val="007F54C3"/>
    <w:rsid w:val="007F65AD"/>
    <w:rsid w:val="007F69F6"/>
    <w:rsid w:val="00801B4F"/>
    <w:rsid w:val="00802949"/>
    <w:rsid w:val="00802B57"/>
    <w:rsid w:val="0080301E"/>
    <w:rsid w:val="0080365F"/>
    <w:rsid w:val="00804D13"/>
    <w:rsid w:val="00806259"/>
    <w:rsid w:val="00806AD2"/>
    <w:rsid w:val="00812BE5"/>
    <w:rsid w:val="008130F2"/>
    <w:rsid w:val="00815424"/>
    <w:rsid w:val="00816BB5"/>
    <w:rsid w:val="00817429"/>
    <w:rsid w:val="008214E4"/>
    <w:rsid w:val="00821514"/>
    <w:rsid w:val="00821E35"/>
    <w:rsid w:val="00824591"/>
    <w:rsid w:val="00824AED"/>
    <w:rsid w:val="00824C46"/>
    <w:rsid w:val="00824FDA"/>
    <w:rsid w:val="00826486"/>
    <w:rsid w:val="00827820"/>
    <w:rsid w:val="00827824"/>
    <w:rsid w:val="008303D3"/>
    <w:rsid w:val="00830D8B"/>
    <w:rsid w:val="00831B8B"/>
    <w:rsid w:val="00832766"/>
    <w:rsid w:val="0083405D"/>
    <w:rsid w:val="00834770"/>
    <w:rsid w:val="008352D4"/>
    <w:rsid w:val="00836A6A"/>
    <w:rsid w:val="00836DB9"/>
    <w:rsid w:val="00837C67"/>
    <w:rsid w:val="00840299"/>
    <w:rsid w:val="00840E84"/>
    <w:rsid w:val="008415B0"/>
    <w:rsid w:val="008415E5"/>
    <w:rsid w:val="00842028"/>
    <w:rsid w:val="008436B8"/>
    <w:rsid w:val="00845CA7"/>
    <w:rsid w:val="008460B6"/>
    <w:rsid w:val="00846C19"/>
    <w:rsid w:val="0085048A"/>
    <w:rsid w:val="00850C9D"/>
    <w:rsid w:val="0085291E"/>
    <w:rsid w:val="00852B59"/>
    <w:rsid w:val="008535ED"/>
    <w:rsid w:val="008540D8"/>
    <w:rsid w:val="00854300"/>
    <w:rsid w:val="00854791"/>
    <w:rsid w:val="008554C6"/>
    <w:rsid w:val="00856272"/>
    <w:rsid w:val="008563FF"/>
    <w:rsid w:val="00857780"/>
    <w:rsid w:val="0086018B"/>
    <w:rsid w:val="00860342"/>
    <w:rsid w:val="00860C55"/>
    <w:rsid w:val="008611DD"/>
    <w:rsid w:val="008620DE"/>
    <w:rsid w:val="008656A5"/>
    <w:rsid w:val="00866867"/>
    <w:rsid w:val="00870172"/>
    <w:rsid w:val="00871A22"/>
    <w:rsid w:val="00872257"/>
    <w:rsid w:val="008753E6"/>
    <w:rsid w:val="0087738C"/>
    <w:rsid w:val="00877696"/>
    <w:rsid w:val="00877CC0"/>
    <w:rsid w:val="008802AF"/>
    <w:rsid w:val="00880672"/>
    <w:rsid w:val="0088160C"/>
    <w:rsid w:val="00881926"/>
    <w:rsid w:val="00882685"/>
    <w:rsid w:val="00882BDC"/>
    <w:rsid w:val="00882D0D"/>
    <w:rsid w:val="00882EAD"/>
    <w:rsid w:val="0088318F"/>
    <w:rsid w:val="0088331D"/>
    <w:rsid w:val="008849B9"/>
    <w:rsid w:val="008852B0"/>
    <w:rsid w:val="00885AE7"/>
    <w:rsid w:val="00886093"/>
    <w:rsid w:val="00886B60"/>
    <w:rsid w:val="00887889"/>
    <w:rsid w:val="008901A8"/>
    <w:rsid w:val="00890697"/>
    <w:rsid w:val="00890775"/>
    <w:rsid w:val="008920FF"/>
    <w:rsid w:val="0089264F"/>
    <w:rsid w:val="008926E8"/>
    <w:rsid w:val="00893021"/>
    <w:rsid w:val="00894F19"/>
    <w:rsid w:val="0089529B"/>
    <w:rsid w:val="00896A10"/>
    <w:rsid w:val="008971B5"/>
    <w:rsid w:val="008A0F66"/>
    <w:rsid w:val="008A35CD"/>
    <w:rsid w:val="008A3684"/>
    <w:rsid w:val="008A426F"/>
    <w:rsid w:val="008A5961"/>
    <w:rsid w:val="008A5D26"/>
    <w:rsid w:val="008A6B13"/>
    <w:rsid w:val="008A6ECB"/>
    <w:rsid w:val="008A7409"/>
    <w:rsid w:val="008B0BF9"/>
    <w:rsid w:val="008B2866"/>
    <w:rsid w:val="008B3555"/>
    <w:rsid w:val="008B3613"/>
    <w:rsid w:val="008B3859"/>
    <w:rsid w:val="008B436D"/>
    <w:rsid w:val="008B449F"/>
    <w:rsid w:val="008B4E49"/>
    <w:rsid w:val="008B7712"/>
    <w:rsid w:val="008B7B26"/>
    <w:rsid w:val="008C3361"/>
    <w:rsid w:val="008C3524"/>
    <w:rsid w:val="008C3D69"/>
    <w:rsid w:val="008C4061"/>
    <w:rsid w:val="008C4229"/>
    <w:rsid w:val="008C4392"/>
    <w:rsid w:val="008C4E77"/>
    <w:rsid w:val="008C5BE0"/>
    <w:rsid w:val="008C61EF"/>
    <w:rsid w:val="008C6594"/>
    <w:rsid w:val="008C7233"/>
    <w:rsid w:val="008D2434"/>
    <w:rsid w:val="008D4B18"/>
    <w:rsid w:val="008D50B6"/>
    <w:rsid w:val="008E171D"/>
    <w:rsid w:val="008E177F"/>
    <w:rsid w:val="008E2099"/>
    <w:rsid w:val="008E2785"/>
    <w:rsid w:val="008E345E"/>
    <w:rsid w:val="008E767C"/>
    <w:rsid w:val="008E78A3"/>
    <w:rsid w:val="008E7A75"/>
    <w:rsid w:val="008F0654"/>
    <w:rsid w:val="008F06CB"/>
    <w:rsid w:val="008F2897"/>
    <w:rsid w:val="008F2E83"/>
    <w:rsid w:val="008F577F"/>
    <w:rsid w:val="008F612A"/>
    <w:rsid w:val="008F6362"/>
    <w:rsid w:val="008F769B"/>
    <w:rsid w:val="008F7B77"/>
    <w:rsid w:val="0090293D"/>
    <w:rsid w:val="009032D5"/>
    <w:rsid w:val="009034DE"/>
    <w:rsid w:val="0090457D"/>
    <w:rsid w:val="00904D3D"/>
    <w:rsid w:val="00905396"/>
    <w:rsid w:val="00905626"/>
    <w:rsid w:val="0090605D"/>
    <w:rsid w:val="00906419"/>
    <w:rsid w:val="00910263"/>
    <w:rsid w:val="00912234"/>
    <w:rsid w:val="00912889"/>
    <w:rsid w:val="00913A42"/>
    <w:rsid w:val="00914167"/>
    <w:rsid w:val="009143DB"/>
    <w:rsid w:val="00914540"/>
    <w:rsid w:val="00914AB5"/>
    <w:rsid w:val="00915065"/>
    <w:rsid w:val="00916FB9"/>
    <w:rsid w:val="009175E3"/>
    <w:rsid w:val="00917C41"/>
    <w:rsid w:val="00917CE5"/>
    <w:rsid w:val="009217C0"/>
    <w:rsid w:val="0092375B"/>
    <w:rsid w:val="009240FD"/>
    <w:rsid w:val="00925241"/>
    <w:rsid w:val="00925CEC"/>
    <w:rsid w:val="00926A3F"/>
    <w:rsid w:val="00926C67"/>
    <w:rsid w:val="00927642"/>
    <w:rsid w:val="0092794E"/>
    <w:rsid w:val="00930D30"/>
    <w:rsid w:val="009332A2"/>
    <w:rsid w:val="00937598"/>
    <w:rsid w:val="0093790B"/>
    <w:rsid w:val="00941385"/>
    <w:rsid w:val="00941DF7"/>
    <w:rsid w:val="00943751"/>
    <w:rsid w:val="00946B35"/>
    <w:rsid w:val="00946DD0"/>
    <w:rsid w:val="009509E6"/>
    <w:rsid w:val="00951077"/>
    <w:rsid w:val="00952018"/>
    <w:rsid w:val="009521CC"/>
    <w:rsid w:val="00952800"/>
    <w:rsid w:val="0095300D"/>
    <w:rsid w:val="00954312"/>
    <w:rsid w:val="00955DDC"/>
    <w:rsid w:val="00956063"/>
    <w:rsid w:val="00956812"/>
    <w:rsid w:val="0095719A"/>
    <w:rsid w:val="00957A49"/>
    <w:rsid w:val="00961068"/>
    <w:rsid w:val="009623E9"/>
    <w:rsid w:val="0096352D"/>
    <w:rsid w:val="00963EEB"/>
    <w:rsid w:val="009648BC"/>
    <w:rsid w:val="00964C2F"/>
    <w:rsid w:val="00964C60"/>
    <w:rsid w:val="00965F88"/>
    <w:rsid w:val="0096795E"/>
    <w:rsid w:val="00967A89"/>
    <w:rsid w:val="00970207"/>
    <w:rsid w:val="00970865"/>
    <w:rsid w:val="00971167"/>
    <w:rsid w:val="00971CF5"/>
    <w:rsid w:val="00972A45"/>
    <w:rsid w:val="009738D6"/>
    <w:rsid w:val="00975F0B"/>
    <w:rsid w:val="009825C0"/>
    <w:rsid w:val="00982D47"/>
    <w:rsid w:val="00984E03"/>
    <w:rsid w:val="009850FE"/>
    <w:rsid w:val="00986639"/>
    <w:rsid w:val="00987E85"/>
    <w:rsid w:val="0099418D"/>
    <w:rsid w:val="009963A3"/>
    <w:rsid w:val="00997092"/>
    <w:rsid w:val="0099776D"/>
    <w:rsid w:val="009A0220"/>
    <w:rsid w:val="009A056A"/>
    <w:rsid w:val="009A0D12"/>
    <w:rsid w:val="009A1987"/>
    <w:rsid w:val="009A2BEE"/>
    <w:rsid w:val="009A4B08"/>
    <w:rsid w:val="009A5289"/>
    <w:rsid w:val="009A5A15"/>
    <w:rsid w:val="009A75D0"/>
    <w:rsid w:val="009A7A53"/>
    <w:rsid w:val="009B0402"/>
    <w:rsid w:val="009B0B75"/>
    <w:rsid w:val="009B16DF"/>
    <w:rsid w:val="009B1796"/>
    <w:rsid w:val="009B32F4"/>
    <w:rsid w:val="009B4CB2"/>
    <w:rsid w:val="009B59E2"/>
    <w:rsid w:val="009B6701"/>
    <w:rsid w:val="009B6A07"/>
    <w:rsid w:val="009B6EF7"/>
    <w:rsid w:val="009B7000"/>
    <w:rsid w:val="009B739C"/>
    <w:rsid w:val="009B7AD5"/>
    <w:rsid w:val="009B7C24"/>
    <w:rsid w:val="009C04EC"/>
    <w:rsid w:val="009C07FB"/>
    <w:rsid w:val="009C0B73"/>
    <w:rsid w:val="009C17E2"/>
    <w:rsid w:val="009C1E76"/>
    <w:rsid w:val="009C1FA2"/>
    <w:rsid w:val="009C23B1"/>
    <w:rsid w:val="009C328C"/>
    <w:rsid w:val="009C3982"/>
    <w:rsid w:val="009C4444"/>
    <w:rsid w:val="009C79AD"/>
    <w:rsid w:val="009C7CA6"/>
    <w:rsid w:val="009C7DEF"/>
    <w:rsid w:val="009D0A00"/>
    <w:rsid w:val="009D1AC1"/>
    <w:rsid w:val="009D3316"/>
    <w:rsid w:val="009D3900"/>
    <w:rsid w:val="009D4E43"/>
    <w:rsid w:val="009D55AA"/>
    <w:rsid w:val="009D5FD1"/>
    <w:rsid w:val="009D6311"/>
    <w:rsid w:val="009E1FD3"/>
    <w:rsid w:val="009E21EC"/>
    <w:rsid w:val="009E3E77"/>
    <w:rsid w:val="009E3FAB"/>
    <w:rsid w:val="009E5B3F"/>
    <w:rsid w:val="009E7D90"/>
    <w:rsid w:val="009F09BF"/>
    <w:rsid w:val="009F1AB0"/>
    <w:rsid w:val="009F418C"/>
    <w:rsid w:val="009F501D"/>
    <w:rsid w:val="009F6792"/>
    <w:rsid w:val="009F6AEC"/>
    <w:rsid w:val="009F7D4B"/>
    <w:rsid w:val="00A01052"/>
    <w:rsid w:val="00A01FDF"/>
    <w:rsid w:val="00A0261B"/>
    <w:rsid w:val="00A036D4"/>
    <w:rsid w:val="00A039D5"/>
    <w:rsid w:val="00A03D56"/>
    <w:rsid w:val="00A0407F"/>
    <w:rsid w:val="00A0457E"/>
    <w:rsid w:val="00A046AD"/>
    <w:rsid w:val="00A06457"/>
    <w:rsid w:val="00A079C1"/>
    <w:rsid w:val="00A10784"/>
    <w:rsid w:val="00A12520"/>
    <w:rsid w:val="00A130FD"/>
    <w:rsid w:val="00A1316E"/>
    <w:rsid w:val="00A13D6D"/>
    <w:rsid w:val="00A14769"/>
    <w:rsid w:val="00A14925"/>
    <w:rsid w:val="00A14C00"/>
    <w:rsid w:val="00A16151"/>
    <w:rsid w:val="00A164DF"/>
    <w:rsid w:val="00A16A0D"/>
    <w:rsid w:val="00A16EC6"/>
    <w:rsid w:val="00A17C06"/>
    <w:rsid w:val="00A2126E"/>
    <w:rsid w:val="00A21630"/>
    <w:rsid w:val="00A21706"/>
    <w:rsid w:val="00A218F1"/>
    <w:rsid w:val="00A24FCC"/>
    <w:rsid w:val="00A26316"/>
    <w:rsid w:val="00A26A90"/>
    <w:rsid w:val="00A26B27"/>
    <w:rsid w:val="00A26C72"/>
    <w:rsid w:val="00A2745D"/>
    <w:rsid w:val="00A305B5"/>
    <w:rsid w:val="00A30E4F"/>
    <w:rsid w:val="00A31F8E"/>
    <w:rsid w:val="00A32253"/>
    <w:rsid w:val="00A32460"/>
    <w:rsid w:val="00A32E06"/>
    <w:rsid w:val="00A3310E"/>
    <w:rsid w:val="00A332DE"/>
    <w:rsid w:val="00A333A0"/>
    <w:rsid w:val="00A33D63"/>
    <w:rsid w:val="00A340A9"/>
    <w:rsid w:val="00A34DFD"/>
    <w:rsid w:val="00A373CF"/>
    <w:rsid w:val="00A37E70"/>
    <w:rsid w:val="00A37F1C"/>
    <w:rsid w:val="00A40CD9"/>
    <w:rsid w:val="00A42DF1"/>
    <w:rsid w:val="00A437E1"/>
    <w:rsid w:val="00A43F12"/>
    <w:rsid w:val="00A44C8D"/>
    <w:rsid w:val="00A44EE7"/>
    <w:rsid w:val="00A45EA6"/>
    <w:rsid w:val="00A46479"/>
    <w:rsid w:val="00A4685E"/>
    <w:rsid w:val="00A46929"/>
    <w:rsid w:val="00A50CD4"/>
    <w:rsid w:val="00A51191"/>
    <w:rsid w:val="00A5139E"/>
    <w:rsid w:val="00A5362A"/>
    <w:rsid w:val="00A545D5"/>
    <w:rsid w:val="00A54862"/>
    <w:rsid w:val="00A54E2B"/>
    <w:rsid w:val="00A55522"/>
    <w:rsid w:val="00A55C1D"/>
    <w:rsid w:val="00A56A58"/>
    <w:rsid w:val="00A56D62"/>
    <w:rsid w:val="00A56F07"/>
    <w:rsid w:val="00A5762C"/>
    <w:rsid w:val="00A600FC"/>
    <w:rsid w:val="00A602B9"/>
    <w:rsid w:val="00A60BCA"/>
    <w:rsid w:val="00A61363"/>
    <w:rsid w:val="00A613DC"/>
    <w:rsid w:val="00A61EFD"/>
    <w:rsid w:val="00A62DC5"/>
    <w:rsid w:val="00A63320"/>
    <w:rsid w:val="00A638DA"/>
    <w:rsid w:val="00A644B5"/>
    <w:rsid w:val="00A65B41"/>
    <w:rsid w:val="00A65E00"/>
    <w:rsid w:val="00A663BA"/>
    <w:rsid w:val="00A66A78"/>
    <w:rsid w:val="00A71C77"/>
    <w:rsid w:val="00A71FF8"/>
    <w:rsid w:val="00A72007"/>
    <w:rsid w:val="00A728DA"/>
    <w:rsid w:val="00A7436E"/>
    <w:rsid w:val="00A74E96"/>
    <w:rsid w:val="00A7502C"/>
    <w:rsid w:val="00A75A8E"/>
    <w:rsid w:val="00A77581"/>
    <w:rsid w:val="00A80D6C"/>
    <w:rsid w:val="00A80FB1"/>
    <w:rsid w:val="00A824DD"/>
    <w:rsid w:val="00A83475"/>
    <w:rsid w:val="00A83676"/>
    <w:rsid w:val="00A83B7B"/>
    <w:rsid w:val="00A83D4D"/>
    <w:rsid w:val="00A84274"/>
    <w:rsid w:val="00A84322"/>
    <w:rsid w:val="00A850F3"/>
    <w:rsid w:val="00A864E3"/>
    <w:rsid w:val="00A8656B"/>
    <w:rsid w:val="00A928F3"/>
    <w:rsid w:val="00A92917"/>
    <w:rsid w:val="00A94574"/>
    <w:rsid w:val="00A948C9"/>
    <w:rsid w:val="00A95936"/>
    <w:rsid w:val="00A96265"/>
    <w:rsid w:val="00A97084"/>
    <w:rsid w:val="00AA1C2C"/>
    <w:rsid w:val="00AA204A"/>
    <w:rsid w:val="00AA35F6"/>
    <w:rsid w:val="00AA3C4F"/>
    <w:rsid w:val="00AA4B42"/>
    <w:rsid w:val="00AA667C"/>
    <w:rsid w:val="00AA6BEC"/>
    <w:rsid w:val="00AA6E91"/>
    <w:rsid w:val="00AA718E"/>
    <w:rsid w:val="00AA7439"/>
    <w:rsid w:val="00AA749B"/>
    <w:rsid w:val="00AB047E"/>
    <w:rsid w:val="00AB0B0A"/>
    <w:rsid w:val="00AB0BB7"/>
    <w:rsid w:val="00AB0F95"/>
    <w:rsid w:val="00AB1BB1"/>
    <w:rsid w:val="00AB22C6"/>
    <w:rsid w:val="00AB2AD0"/>
    <w:rsid w:val="00AB30F3"/>
    <w:rsid w:val="00AB52A2"/>
    <w:rsid w:val="00AB67FC"/>
    <w:rsid w:val="00AB72DD"/>
    <w:rsid w:val="00AB742D"/>
    <w:rsid w:val="00AC00F2"/>
    <w:rsid w:val="00AC1238"/>
    <w:rsid w:val="00AC2E38"/>
    <w:rsid w:val="00AC2EF8"/>
    <w:rsid w:val="00AC31B5"/>
    <w:rsid w:val="00AC3235"/>
    <w:rsid w:val="00AC408E"/>
    <w:rsid w:val="00AC4EA1"/>
    <w:rsid w:val="00AC5381"/>
    <w:rsid w:val="00AC54CA"/>
    <w:rsid w:val="00AC5920"/>
    <w:rsid w:val="00AC7842"/>
    <w:rsid w:val="00AC797B"/>
    <w:rsid w:val="00AD02DE"/>
    <w:rsid w:val="00AD0E65"/>
    <w:rsid w:val="00AD282D"/>
    <w:rsid w:val="00AD2B40"/>
    <w:rsid w:val="00AD2BF2"/>
    <w:rsid w:val="00AD4E90"/>
    <w:rsid w:val="00AD5422"/>
    <w:rsid w:val="00AD6167"/>
    <w:rsid w:val="00AD6EDF"/>
    <w:rsid w:val="00AD76C9"/>
    <w:rsid w:val="00AE030E"/>
    <w:rsid w:val="00AE18A3"/>
    <w:rsid w:val="00AE360F"/>
    <w:rsid w:val="00AE4179"/>
    <w:rsid w:val="00AE432B"/>
    <w:rsid w:val="00AE4425"/>
    <w:rsid w:val="00AE4FBE"/>
    <w:rsid w:val="00AE5DF0"/>
    <w:rsid w:val="00AE650F"/>
    <w:rsid w:val="00AE6555"/>
    <w:rsid w:val="00AE728B"/>
    <w:rsid w:val="00AE7D16"/>
    <w:rsid w:val="00AF1FD8"/>
    <w:rsid w:val="00AF26BC"/>
    <w:rsid w:val="00AF271C"/>
    <w:rsid w:val="00AF39B8"/>
    <w:rsid w:val="00AF3E73"/>
    <w:rsid w:val="00AF433B"/>
    <w:rsid w:val="00AF4CAA"/>
    <w:rsid w:val="00AF5084"/>
    <w:rsid w:val="00AF571A"/>
    <w:rsid w:val="00AF60A0"/>
    <w:rsid w:val="00AF67FC"/>
    <w:rsid w:val="00AF7177"/>
    <w:rsid w:val="00AF7DF5"/>
    <w:rsid w:val="00B006E5"/>
    <w:rsid w:val="00B008C5"/>
    <w:rsid w:val="00B01125"/>
    <w:rsid w:val="00B01A4B"/>
    <w:rsid w:val="00B024C2"/>
    <w:rsid w:val="00B04967"/>
    <w:rsid w:val="00B04D72"/>
    <w:rsid w:val="00B0759D"/>
    <w:rsid w:val="00B07700"/>
    <w:rsid w:val="00B10A0B"/>
    <w:rsid w:val="00B12047"/>
    <w:rsid w:val="00B12057"/>
    <w:rsid w:val="00B13085"/>
    <w:rsid w:val="00B13921"/>
    <w:rsid w:val="00B1528C"/>
    <w:rsid w:val="00B15C58"/>
    <w:rsid w:val="00B16ACD"/>
    <w:rsid w:val="00B178F9"/>
    <w:rsid w:val="00B21487"/>
    <w:rsid w:val="00B22835"/>
    <w:rsid w:val="00B22C77"/>
    <w:rsid w:val="00B232D1"/>
    <w:rsid w:val="00B2394E"/>
    <w:rsid w:val="00B24DB5"/>
    <w:rsid w:val="00B260A9"/>
    <w:rsid w:val="00B2633D"/>
    <w:rsid w:val="00B303AF"/>
    <w:rsid w:val="00B3103D"/>
    <w:rsid w:val="00B31244"/>
    <w:rsid w:val="00B3148D"/>
    <w:rsid w:val="00B31815"/>
    <w:rsid w:val="00B31F9E"/>
    <w:rsid w:val="00B3268F"/>
    <w:rsid w:val="00B327C0"/>
    <w:rsid w:val="00B32C2C"/>
    <w:rsid w:val="00B33A1A"/>
    <w:rsid w:val="00B33C53"/>
    <w:rsid w:val="00B33E6C"/>
    <w:rsid w:val="00B357BA"/>
    <w:rsid w:val="00B371CC"/>
    <w:rsid w:val="00B37962"/>
    <w:rsid w:val="00B4063F"/>
    <w:rsid w:val="00B40D6D"/>
    <w:rsid w:val="00B41CD9"/>
    <w:rsid w:val="00B427E6"/>
    <w:rsid w:val="00B428A6"/>
    <w:rsid w:val="00B43A5D"/>
    <w:rsid w:val="00B43E1F"/>
    <w:rsid w:val="00B457F0"/>
    <w:rsid w:val="00B45FBC"/>
    <w:rsid w:val="00B470D8"/>
    <w:rsid w:val="00B51A7D"/>
    <w:rsid w:val="00B535C2"/>
    <w:rsid w:val="00B54147"/>
    <w:rsid w:val="00B55544"/>
    <w:rsid w:val="00B60105"/>
    <w:rsid w:val="00B6197D"/>
    <w:rsid w:val="00B631B2"/>
    <w:rsid w:val="00B642FC"/>
    <w:rsid w:val="00B64D26"/>
    <w:rsid w:val="00B64FBB"/>
    <w:rsid w:val="00B65FF8"/>
    <w:rsid w:val="00B66E9E"/>
    <w:rsid w:val="00B70E22"/>
    <w:rsid w:val="00B7259C"/>
    <w:rsid w:val="00B74E41"/>
    <w:rsid w:val="00B75543"/>
    <w:rsid w:val="00B7735D"/>
    <w:rsid w:val="00B774CB"/>
    <w:rsid w:val="00B80402"/>
    <w:rsid w:val="00B80732"/>
    <w:rsid w:val="00B80B9A"/>
    <w:rsid w:val="00B81384"/>
    <w:rsid w:val="00B8280A"/>
    <w:rsid w:val="00B830B7"/>
    <w:rsid w:val="00B848EA"/>
    <w:rsid w:val="00B84B2B"/>
    <w:rsid w:val="00B84E18"/>
    <w:rsid w:val="00B85A5A"/>
    <w:rsid w:val="00B872F3"/>
    <w:rsid w:val="00B902A2"/>
    <w:rsid w:val="00B90500"/>
    <w:rsid w:val="00B90E1F"/>
    <w:rsid w:val="00B913E6"/>
    <w:rsid w:val="00B9176C"/>
    <w:rsid w:val="00B935A4"/>
    <w:rsid w:val="00B95B8B"/>
    <w:rsid w:val="00B965DD"/>
    <w:rsid w:val="00BA084D"/>
    <w:rsid w:val="00BA2597"/>
    <w:rsid w:val="00BA28DB"/>
    <w:rsid w:val="00BA3ACF"/>
    <w:rsid w:val="00BA561A"/>
    <w:rsid w:val="00BA5C29"/>
    <w:rsid w:val="00BA7C15"/>
    <w:rsid w:val="00BB0DC6"/>
    <w:rsid w:val="00BB0DF6"/>
    <w:rsid w:val="00BB15E4"/>
    <w:rsid w:val="00BB1E19"/>
    <w:rsid w:val="00BB21D1"/>
    <w:rsid w:val="00BB220C"/>
    <w:rsid w:val="00BB32F2"/>
    <w:rsid w:val="00BB3769"/>
    <w:rsid w:val="00BB4338"/>
    <w:rsid w:val="00BB6C0E"/>
    <w:rsid w:val="00BB7B38"/>
    <w:rsid w:val="00BC089F"/>
    <w:rsid w:val="00BC0AEA"/>
    <w:rsid w:val="00BC11E5"/>
    <w:rsid w:val="00BC466C"/>
    <w:rsid w:val="00BC4BC6"/>
    <w:rsid w:val="00BC52FD"/>
    <w:rsid w:val="00BC6E62"/>
    <w:rsid w:val="00BC7443"/>
    <w:rsid w:val="00BD056C"/>
    <w:rsid w:val="00BD0648"/>
    <w:rsid w:val="00BD0E8B"/>
    <w:rsid w:val="00BD1040"/>
    <w:rsid w:val="00BD2F9B"/>
    <w:rsid w:val="00BD34AA"/>
    <w:rsid w:val="00BD54C4"/>
    <w:rsid w:val="00BD6D11"/>
    <w:rsid w:val="00BE0C44"/>
    <w:rsid w:val="00BE1B8B"/>
    <w:rsid w:val="00BE2A18"/>
    <w:rsid w:val="00BE2C01"/>
    <w:rsid w:val="00BE3407"/>
    <w:rsid w:val="00BE41EC"/>
    <w:rsid w:val="00BE433C"/>
    <w:rsid w:val="00BE4784"/>
    <w:rsid w:val="00BE4910"/>
    <w:rsid w:val="00BE5668"/>
    <w:rsid w:val="00BE56FB"/>
    <w:rsid w:val="00BE613D"/>
    <w:rsid w:val="00BE65E1"/>
    <w:rsid w:val="00BE7F4C"/>
    <w:rsid w:val="00BF00E8"/>
    <w:rsid w:val="00BF09B7"/>
    <w:rsid w:val="00BF38A0"/>
    <w:rsid w:val="00BF3DDE"/>
    <w:rsid w:val="00BF3F9B"/>
    <w:rsid w:val="00BF58DE"/>
    <w:rsid w:val="00BF6589"/>
    <w:rsid w:val="00BF6F7F"/>
    <w:rsid w:val="00BF7A80"/>
    <w:rsid w:val="00C00647"/>
    <w:rsid w:val="00C01733"/>
    <w:rsid w:val="00C0245B"/>
    <w:rsid w:val="00C02764"/>
    <w:rsid w:val="00C04CEF"/>
    <w:rsid w:val="00C05CCC"/>
    <w:rsid w:val="00C0662F"/>
    <w:rsid w:val="00C10906"/>
    <w:rsid w:val="00C11943"/>
    <w:rsid w:val="00C127A3"/>
    <w:rsid w:val="00C12E96"/>
    <w:rsid w:val="00C13290"/>
    <w:rsid w:val="00C135A1"/>
    <w:rsid w:val="00C14763"/>
    <w:rsid w:val="00C14B47"/>
    <w:rsid w:val="00C14B4A"/>
    <w:rsid w:val="00C15594"/>
    <w:rsid w:val="00C155D2"/>
    <w:rsid w:val="00C16141"/>
    <w:rsid w:val="00C1623D"/>
    <w:rsid w:val="00C214B9"/>
    <w:rsid w:val="00C22DA9"/>
    <w:rsid w:val="00C2363F"/>
    <w:rsid w:val="00C236C8"/>
    <w:rsid w:val="00C24D47"/>
    <w:rsid w:val="00C25059"/>
    <w:rsid w:val="00C2609E"/>
    <w:rsid w:val="00C260B1"/>
    <w:rsid w:val="00C26E56"/>
    <w:rsid w:val="00C27F8D"/>
    <w:rsid w:val="00C31406"/>
    <w:rsid w:val="00C32430"/>
    <w:rsid w:val="00C34B29"/>
    <w:rsid w:val="00C3565D"/>
    <w:rsid w:val="00C35775"/>
    <w:rsid w:val="00C37194"/>
    <w:rsid w:val="00C37993"/>
    <w:rsid w:val="00C40637"/>
    <w:rsid w:val="00C409B8"/>
    <w:rsid w:val="00C40C9C"/>
    <w:rsid w:val="00C40F6C"/>
    <w:rsid w:val="00C44426"/>
    <w:rsid w:val="00C445F3"/>
    <w:rsid w:val="00C4499F"/>
    <w:rsid w:val="00C44D7D"/>
    <w:rsid w:val="00C44ECE"/>
    <w:rsid w:val="00C451F4"/>
    <w:rsid w:val="00C45EB1"/>
    <w:rsid w:val="00C47C30"/>
    <w:rsid w:val="00C51F28"/>
    <w:rsid w:val="00C54124"/>
    <w:rsid w:val="00C54A3A"/>
    <w:rsid w:val="00C54AAA"/>
    <w:rsid w:val="00C55566"/>
    <w:rsid w:val="00C56448"/>
    <w:rsid w:val="00C56BEB"/>
    <w:rsid w:val="00C63832"/>
    <w:rsid w:val="00C667BE"/>
    <w:rsid w:val="00C6766B"/>
    <w:rsid w:val="00C67CC2"/>
    <w:rsid w:val="00C7051D"/>
    <w:rsid w:val="00C72223"/>
    <w:rsid w:val="00C7301B"/>
    <w:rsid w:val="00C73963"/>
    <w:rsid w:val="00C74295"/>
    <w:rsid w:val="00C76417"/>
    <w:rsid w:val="00C7698D"/>
    <w:rsid w:val="00C7726F"/>
    <w:rsid w:val="00C77387"/>
    <w:rsid w:val="00C776FE"/>
    <w:rsid w:val="00C800A3"/>
    <w:rsid w:val="00C813EA"/>
    <w:rsid w:val="00C823DA"/>
    <w:rsid w:val="00C8259F"/>
    <w:rsid w:val="00C82746"/>
    <w:rsid w:val="00C8312F"/>
    <w:rsid w:val="00C845B2"/>
    <w:rsid w:val="00C84C47"/>
    <w:rsid w:val="00C8559D"/>
    <w:rsid w:val="00C858A4"/>
    <w:rsid w:val="00C86A50"/>
    <w:rsid w:val="00C86AFA"/>
    <w:rsid w:val="00C86EB4"/>
    <w:rsid w:val="00C92054"/>
    <w:rsid w:val="00C9335A"/>
    <w:rsid w:val="00C94251"/>
    <w:rsid w:val="00C962ED"/>
    <w:rsid w:val="00C964E6"/>
    <w:rsid w:val="00C96E1E"/>
    <w:rsid w:val="00CA0349"/>
    <w:rsid w:val="00CA253F"/>
    <w:rsid w:val="00CA295C"/>
    <w:rsid w:val="00CA4416"/>
    <w:rsid w:val="00CB0617"/>
    <w:rsid w:val="00CB110C"/>
    <w:rsid w:val="00CB18D0"/>
    <w:rsid w:val="00CB1C8A"/>
    <w:rsid w:val="00CB24F5"/>
    <w:rsid w:val="00CB2663"/>
    <w:rsid w:val="00CB3BBE"/>
    <w:rsid w:val="00CB4B7B"/>
    <w:rsid w:val="00CB5873"/>
    <w:rsid w:val="00CB59E9"/>
    <w:rsid w:val="00CB7AB4"/>
    <w:rsid w:val="00CB7E57"/>
    <w:rsid w:val="00CC0D6A"/>
    <w:rsid w:val="00CC18BA"/>
    <w:rsid w:val="00CC26AD"/>
    <w:rsid w:val="00CC3831"/>
    <w:rsid w:val="00CC3E3D"/>
    <w:rsid w:val="00CC41B6"/>
    <w:rsid w:val="00CC49D1"/>
    <w:rsid w:val="00CC4B5E"/>
    <w:rsid w:val="00CC519B"/>
    <w:rsid w:val="00CC7815"/>
    <w:rsid w:val="00CC7C2B"/>
    <w:rsid w:val="00CD115B"/>
    <w:rsid w:val="00CD12C1"/>
    <w:rsid w:val="00CD214E"/>
    <w:rsid w:val="00CD21F9"/>
    <w:rsid w:val="00CD285B"/>
    <w:rsid w:val="00CD2E2A"/>
    <w:rsid w:val="00CD3A99"/>
    <w:rsid w:val="00CD467D"/>
    <w:rsid w:val="00CD46FA"/>
    <w:rsid w:val="00CD5973"/>
    <w:rsid w:val="00CD646C"/>
    <w:rsid w:val="00CD769F"/>
    <w:rsid w:val="00CE020A"/>
    <w:rsid w:val="00CE1937"/>
    <w:rsid w:val="00CE31A6"/>
    <w:rsid w:val="00CE4461"/>
    <w:rsid w:val="00CE508E"/>
    <w:rsid w:val="00CE76C9"/>
    <w:rsid w:val="00CF0521"/>
    <w:rsid w:val="00CF09AA"/>
    <w:rsid w:val="00CF09B2"/>
    <w:rsid w:val="00CF17B4"/>
    <w:rsid w:val="00CF2911"/>
    <w:rsid w:val="00CF29D7"/>
    <w:rsid w:val="00CF2C50"/>
    <w:rsid w:val="00CF4813"/>
    <w:rsid w:val="00CF5233"/>
    <w:rsid w:val="00CF711A"/>
    <w:rsid w:val="00CF7887"/>
    <w:rsid w:val="00D0002D"/>
    <w:rsid w:val="00D02293"/>
    <w:rsid w:val="00D029B8"/>
    <w:rsid w:val="00D02C45"/>
    <w:rsid w:val="00D02F60"/>
    <w:rsid w:val="00D0464E"/>
    <w:rsid w:val="00D04A96"/>
    <w:rsid w:val="00D07499"/>
    <w:rsid w:val="00D07A7B"/>
    <w:rsid w:val="00D1087F"/>
    <w:rsid w:val="00D10E06"/>
    <w:rsid w:val="00D111E2"/>
    <w:rsid w:val="00D12834"/>
    <w:rsid w:val="00D135CF"/>
    <w:rsid w:val="00D14EC0"/>
    <w:rsid w:val="00D15197"/>
    <w:rsid w:val="00D16820"/>
    <w:rsid w:val="00D169C8"/>
    <w:rsid w:val="00D1793F"/>
    <w:rsid w:val="00D17C33"/>
    <w:rsid w:val="00D201CF"/>
    <w:rsid w:val="00D20366"/>
    <w:rsid w:val="00D22AF5"/>
    <w:rsid w:val="00D22B5B"/>
    <w:rsid w:val="00D22B64"/>
    <w:rsid w:val="00D235EA"/>
    <w:rsid w:val="00D23ABB"/>
    <w:rsid w:val="00D23BD4"/>
    <w:rsid w:val="00D247A9"/>
    <w:rsid w:val="00D31770"/>
    <w:rsid w:val="00D32521"/>
    <w:rsid w:val="00D32721"/>
    <w:rsid w:val="00D328DC"/>
    <w:rsid w:val="00D332C6"/>
    <w:rsid w:val="00D33387"/>
    <w:rsid w:val="00D34409"/>
    <w:rsid w:val="00D35FD1"/>
    <w:rsid w:val="00D379C7"/>
    <w:rsid w:val="00D37FC8"/>
    <w:rsid w:val="00D402FB"/>
    <w:rsid w:val="00D4051D"/>
    <w:rsid w:val="00D40550"/>
    <w:rsid w:val="00D423DD"/>
    <w:rsid w:val="00D45C67"/>
    <w:rsid w:val="00D47952"/>
    <w:rsid w:val="00D47D7A"/>
    <w:rsid w:val="00D50ABD"/>
    <w:rsid w:val="00D55290"/>
    <w:rsid w:val="00D56526"/>
    <w:rsid w:val="00D57316"/>
    <w:rsid w:val="00D57791"/>
    <w:rsid w:val="00D6046A"/>
    <w:rsid w:val="00D615B7"/>
    <w:rsid w:val="00D62870"/>
    <w:rsid w:val="00D62910"/>
    <w:rsid w:val="00D62914"/>
    <w:rsid w:val="00D64365"/>
    <w:rsid w:val="00D64C8B"/>
    <w:rsid w:val="00D655D9"/>
    <w:rsid w:val="00D65872"/>
    <w:rsid w:val="00D676F3"/>
    <w:rsid w:val="00D67B41"/>
    <w:rsid w:val="00D67B72"/>
    <w:rsid w:val="00D707AD"/>
    <w:rsid w:val="00D70EF5"/>
    <w:rsid w:val="00D71024"/>
    <w:rsid w:val="00D7104F"/>
    <w:rsid w:val="00D7147C"/>
    <w:rsid w:val="00D71A25"/>
    <w:rsid w:val="00D71FCF"/>
    <w:rsid w:val="00D7206F"/>
    <w:rsid w:val="00D72A54"/>
    <w:rsid w:val="00D72CC1"/>
    <w:rsid w:val="00D7326B"/>
    <w:rsid w:val="00D735BE"/>
    <w:rsid w:val="00D740E1"/>
    <w:rsid w:val="00D7440D"/>
    <w:rsid w:val="00D74922"/>
    <w:rsid w:val="00D74A7A"/>
    <w:rsid w:val="00D74EAD"/>
    <w:rsid w:val="00D75F0E"/>
    <w:rsid w:val="00D76086"/>
    <w:rsid w:val="00D765B5"/>
    <w:rsid w:val="00D76EC9"/>
    <w:rsid w:val="00D777C1"/>
    <w:rsid w:val="00D77CD5"/>
    <w:rsid w:val="00D804C0"/>
    <w:rsid w:val="00D80E7D"/>
    <w:rsid w:val="00D81397"/>
    <w:rsid w:val="00D848B9"/>
    <w:rsid w:val="00D85D8A"/>
    <w:rsid w:val="00D90998"/>
    <w:rsid w:val="00D90E69"/>
    <w:rsid w:val="00D91368"/>
    <w:rsid w:val="00D915C6"/>
    <w:rsid w:val="00D922E9"/>
    <w:rsid w:val="00D9269B"/>
    <w:rsid w:val="00D93106"/>
    <w:rsid w:val="00D93143"/>
    <w:rsid w:val="00D933E9"/>
    <w:rsid w:val="00D93AB5"/>
    <w:rsid w:val="00D93BD5"/>
    <w:rsid w:val="00D93DB0"/>
    <w:rsid w:val="00D94556"/>
    <w:rsid w:val="00D9505D"/>
    <w:rsid w:val="00D953D0"/>
    <w:rsid w:val="00D959F5"/>
    <w:rsid w:val="00D96884"/>
    <w:rsid w:val="00DA0485"/>
    <w:rsid w:val="00DA05AC"/>
    <w:rsid w:val="00DA27A6"/>
    <w:rsid w:val="00DA3FDD"/>
    <w:rsid w:val="00DA5380"/>
    <w:rsid w:val="00DA6FB4"/>
    <w:rsid w:val="00DA7017"/>
    <w:rsid w:val="00DA7028"/>
    <w:rsid w:val="00DA7F72"/>
    <w:rsid w:val="00DB1453"/>
    <w:rsid w:val="00DB1AD2"/>
    <w:rsid w:val="00DB1BE8"/>
    <w:rsid w:val="00DB1F7E"/>
    <w:rsid w:val="00DB2B58"/>
    <w:rsid w:val="00DB4960"/>
    <w:rsid w:val="00DB5206"/>
    <w:rsid w:val="00DB6276"/>
    <w:rsid w:val="00DB63F5"/>
    <w:rsid w:val="00DC03AA"/>
    <w:rsid w:val="00DC0ADA"/>
    <w:rsid w:val="00DC1126"/>
    <w:rsid w:val="00DC1467"/>
    <w:rsid w:val="00DC182B"/>
    <w:rsid w:val="00DC1C6B"/>
    <w:rsid w:val="00DC2C2E"/>
    <w:rsid w:val="00DC3403"/>
    <w:rsid w:val="00DC4AF0"/>
    <w:rsid w:val="00DC4F53"/>
    <w:rsid w:val="00DC5062"/>
    <w:rsid w:val="00DC5903"/>
    <w:rsid w:val="00DC5BA8"/>
    <w:rsid w:val="00DC5FC9"/>
    <w:rsid w:val="00DC6EBD"/>
    <w:rsid w:val="00DC6F72"/>
    <w:rsid w:val="00DC7024"/>
    <w:rsid w:val="00DC75EE"/>
    <w:rsid w:val="00DC7886"/>
    <w:rsid w:val="00DC79F2"/>
    <w:rsid w:val="00DD0CF2"/>
    <w:rsid w:val="00DE01EA"/>
    <w:rsid w:val="00DE1554"/>
    <w:rsid w:val="00DE19F3"/>
    <w:rsid w:val="00DE2901"/>
    <w:rsid w:val="00DE449C"/>
    <w:rsid w:val="00DE5018"/>
    <w:rsid w:val="00DE590F"/>
    <w:rsid w:val="00DE647B"/>
    <w:rsid w:val="00DE6BB2"/>
    <w:rsid w:val="00DE6E79"/>
    <w:rsid w:val="00DE7413"/>
    <w:rsid w:val="00DE7DC1"/>
    <w:rsid w:val="00DF1020"/>
    <w:rsid w:val="00DF2A55"/>
    <w:rsid w:val="00DF2BC2"/>
    <w:rsid w:val="00DF3F7E"/>
    <w:rsid w:val="00DF5E1F"/>
    <w:rsid w:val="00DF63F3"/>
    <w:rsid w:val="00DF7648"/>
    <w:rsid w:val="00E005F9"/>
    <w:rsid w:val="00E00E29"/>
    <w:rsid w:val="00E02BAB"/>
    <w:rsid w:val="00E045B9"/>
    <w:rsid w:val="00E04CEB"/>
    <w:rsid w:val="00E060BC"/>
    <w:rsid w:val="00E10F5A"/>
    <w:rsid w:val="00E1101A"/>
    <w:rsid w:val="00E11359"/>
    <w:rsid w:val="00E11420"/>
    <w:rsid w:val="00E12D28"/>
    <w:rsid w:val="00E132FB"/>
    <w:rsid w:val="00E13A69"/>
    <w:rsid w:val="00E14545"/>
    <w:rsid w:val="00E14688"/>
    <w:rsid w:val="00E170B7"/>
    <w:rsid w:val="00E177DD"/>
    <w:rsid w:val="00E17C95"/>
    <w:rsid w:val="00E20900"/>
    <w:rsid w:val="00E20C7F"/>
    <w:rsid w:val="00E20D40"/>
    <w:rsid w:val="00E20D63"/>
    <w:rsid w:val="00E21308"/>
    <w:rsid w:val="00E21D56"/>
    <w:rsid w:val="00E22CD6"/>
    <w:rsid w:val="00E230F2"/>
    <w:rsid w:val="00E2396E"/>
    <w:rsid w:val="00E24728"/>
    <w:rsid w:val="00E26A4A"/>
    <w:rsid w:val="00E270C7"/>
    <w:rsid w:val="00E27309"/>
    <w:rsid w:val="00E276AC"/>
    <w:rsid w:val="00E27C7B"/>
    <w:rsid w:val="00E31626"/>
    <w:rsid w:val="00E34A35"/>
    <w:rsid w:val="00E34CE4"/>
    <w:rsid w:val="00E353DA"/>
    <w:rsid w:val="00E37003"/>
    <w:rsid w:val="00E370AD"/>
    <w:rsid w:val="00E37C2F"/>
    <w:rsid w:val="00E41C28"/>
    <w:rsid w:val="00E42EE1"/>
    <w:rsid w:val="00E430A3"/>
    <w:rsid w:val="00E4353A"/>
    <w:rsid w:val="00E46308"/>
    <w:rsid w:val="00E503CB"/>
    <w:rsid w:val="00E50BB6"/>
    <w:rsid w:val="00E51043"/>
    <w:rsid w:val="00E51E17"/>
    <w:rsid w:val="00E52DAB"/>
    <w:rsid w:val="00E5338F"/>
    <w:rsid w:val="00E539B0"/>
    <w:rsid w:val="00E548B3"/>
    <w:rsid w:val="00E55994"/>
    <w:rsid w:val="00E55D09"/>
    <w:rsid w:val="00E571DE"/>
    <w:rsid w:val="00E575CD"/>
    <w:rsid w:val="00E60023"/>
    <w:rsid w:val="00E60606"/>
    <w:rsid w:val="00E60C66"/>
    <w:rsid w:val="00E6164D"/>
    <w:rsid w:val="00E618C9"/>
    <w:rsid w:val="00E62774"/>
    <w:rsid w:val="00E62CDF"/>
    <w:rsid w:val="00E6307C"/>
    <w:rsid w:val="00E636FA"/>
    <w:rsid w:val="00E66C50"/>
    <w:rsid w:val="00E679D3"/>
    <w:rsid w:val="00E71208"/>
    <w:rsid w:val="00E71415"/>
    <w:rsid w:val="00E71444"/>
    <w:rsid w:val="00E71C91"/>
    <w:rsid w:val="00E720A1"/>
    <w:rsid w:val="00E7288F"/>
    <w:rsid w:val="00E731B8"/>
    <w:rsid w:val="00E7378B"/>
    <w:rsid w:val="00E73A6E"/>
    <w:rsid w:val="00E74074"/>
    <w:rsid w:val="00E75DDA"/>
    <w:rsid w:val="00E766FE"/>
    <w:rsid w:val="00E773E8"/>
    <w:rsid w:val="00E83ADD"/>
    <w:rsid w:val="00E83D29"/>
    <w:rsid w:val="00E84F38"/>
    <w:rsid w:val="00E85623"/>
    <w:rsid w:val="00E85A80"/>
    <w:rsid w:val="00E87441"/>
    <w:rsid w:val="00E91FAE"/>
    <w:rsid w:val="00E922DE"/>
    <w:rsid w:val="00E9386D"/>
    <w:rsid w:val="00E94E3A"/>
    <w:rsid w:val="00E9543E"/>
    <w:rsid w:val="00E96E3F"/>
    <w:rsid w:val="00E96EBB"/>
    <w:rsid w:val="00E97A20"/>
    <w:rsid w:val="00EA04C5"/>
    <w:rsid w:val="00EA1F7D"/>
    <w:rsid w:val="00EA270C"/>
    <w:rsid w:val="00EA2C6D"/>
    <w:rsid w:val="00EA3DDE"/>
    <w:rsid w:val="00EA475D"/>
    <w:rsid w:val="00EA4974"/>
    <w:rsid w:val="00EA4BFF"/>
    <w:rsid w:val="00EA532E"/>
    <w:rsid w:val="00EA7090"/>
    <w:rsid w:val="00EB06D9"/>
    <w:rsid w:val="00EB14AC"/>
    <w:rsid w:val="00EB192B"/>
    <w:rsid w:val="00EB19ED"/>
    <w:rsid w:val="00EB1CAB"/>
    <w:rsid w:val="00EB2E7D"/>
    <w:rsid w:val="00EB452E"/>
    <w:rsid w:val="00EB6717"/>
    <w:rsid w:val="00EC0F5A"/>
    <w:rsid w:val="00EC2C0C"/>
    <w:rsid w:val="00EC4265"/>
    <w:rsid w:val="00EC4922"/>
    <w:rsid w:val="00EC4CEB"/>
    <w:rsid w:val="00EC50BD"/>
    <w:rsid w:val="00EC5900"/>
    <w:rsid w:val="00EC5C2D"/>
    <w:rsid w:val="00EC659E"/>
    <w:rsid w:val="00EC65F7"/>
    <w:rsid w:val="00EC6F6A"/>
    <w:rsid w:val="00ED02B1"/>
    <w:rsid w:val="00ED2072"/>
    <w:rsid w:val="00ED2492"/>
    <w:rsid w:val="00ED2AE0"/>
    <w:rsid w:val="00ED37E9"/>
    <w:rsid w:val="00ED422A"/>
    <w:rsid w:val="00ED5553"/>
    <w:rsid w:val="00ED5E36"/>
    <w:rsid w:val="00ED6925"/>
    <w:rsid w:val="00ED6961"/>
    <w:rsid w:val="00ED6E74"/>
    <w:rsid w:val="00ED7496"/>
    <w:rsid w:val="00EE3210"/>
    <w:rsid w:val="00EE3660"/>
    <w:rsid w:val="00EF00EB"/>
    <w:rsid w:val="00EF0B96"/>
    <w:rsid w:val="00EF18F0"/>
    <w:rsid w:val="00EF3486"/>
    <w:rsid w:val="00EF47AF"/>
    <w:rsid w:val="00EF4A1F"/>
    <w:rsid w:val="00EF53B6"/>
    <w:rsid w:val="00EF552B"/>
    <w:rsid w:val="00EF5A77"/>
    <w:rsid w:val="00F00B73"/>
    <w:rsid w:val="00F032C0"/>
    <w:rsid w:val="00F04CC4"/>
    <w:rsid w:val="00F05193"/>
    <w:rsid w:val="00F0621E"/>
    <w:rsid w:val="00F100E2"/>
    <w:rsid w:val="00F115CA"/>
    <w:rsid w:val="00F1378D"/>
    <w:rsid w:val="00F14817"/>
    <w:rsid w:val="00F14EBA"/>
    <w:rsid w:val="00F14FB0"/>
    <w:rsid w:val="00F1510F"/>
    <w:rsid w:val="00F1533A"/>
    <w:rsid w:val="00F15E5A"/>
    <w:rsid w:val="00F167F6"/>
    <w:rsid w:val="00F17F0A"/>
    <w:rsid w:val="00F20DBE"/>
    <w:rsid w:val="00F2244E"/>
    <w:rsid w:val="00F26553"/>
    <w:rsid w:val="00F2668F"/>
    <w:rsid w:val="00F2742F"/>
    <w:rsid w:val="00F2753B"/>
    <w:rsid w:val="00F27C7B"/>
    <w:rsid w:val="00F30F0A"/>
    <w:rsid w:val="00F31A38"/>
    <w:rsid w:val="00F33F8B"/>
    <w:rsid w:val="00F340B2"/>
    <w:rsid w:val="00F3498D"/>
    <w:rsid w:val="00F34C72"/>
    <w:rsid w:val="00F3592A"/>
    <w:rsid w:val="00F3597A"/>
    <w:rsid w:val="00F36C68"/>
    <w:rsid w:val="00F4181B"/>
    <w:rsid w:val="00F41937"/>
    <w:rsid w:val="00F41F91"/>
    <w:rsid w:val="00F42D02"/>
    <w:rsid w:val="00F43390"/>
    <w:rsid w:val="00F443B2"/>
    <w:rsid w:val="00F44A75"/>
    <w:rsid w:val="00F458D8"/>
    <w:rsid w:val="00F45F35"/>
    <w:rsid w:val="00F50237"/>
    <w:rsid w:val="00F50630"/>
    <w:rsid w:val="00F519B4"/>
    <w:rsid w:val="00F51EED"/>
    <w:rsid w:val="00F53596"/>
    <w:rsid w:val="00F54E87"/>
    <w:rsid w:val="00F55BA8"/>
    <w:rsid w:val="00F55DB1"/>
    <w:rsid w:val="00F56814"/>
    <w:rsid w:val="00F56829"/>
    <w:rsid w:val="00F56ACA"/>
    <w:rsid w:val="00F57D13"/>
    <w:rsid w:val="00F600FE"/>
    <w:rsid w:val="00F62E4D"/>
    <w:rsid w:val="00F63C25"/>
    <w:rsid w:val="00F65532"/>
    <w:rsid w:val="00F66B34"/>
    <w:rsid w:val="00F671AD"/>
    <w:rsid w:val="00F675B9"/>
    <w:rsid w:val="00F70195"/>
    <w:rsid w:val="00F70792"/>
    <w:rsid w:val="00F711C9"/>
    <w:rsid w:val="00F72EB4"/>
    <w:rsid w:val="00F73996"/>
    <w:rsid w:val="00F74C59"/>
    <w:rsid w:val="00F75C3A"/>
    <w:rsid w:val="00F769EE"/>
    <w:rsid w:val="00F772D6"/>
    <w:rsid w:val="00F7751D"/>
    <w:rsid w:val="00F77619"/>
    <w:rsid w:val="00F802FB"/>
    <w:rsid w:val="00F81853"/>
    <w:rsid w:val="00F81871"/>
    <w:rsid w:val="00F82E30"/>
    <w:rsid w:val="00F831CB"/>
    <w:rsid w:val="00F84620"/>
    <w:rsid w:val="00F848A3"/>
    <w:rsid w:val="00F84ACF"/>
    <w:rsid w:val="00F85742"/>
    <w:rsid w:val="00F85BF8"/>
    <w:rsid w:val="00F864EF"/>
    <w:rsid w:val="00F869E1"/>
    <w:rsid w:val="00F871CE"/>
    <w:rsid w:val="00F87802"/>
    <w:rsid w:val="00F92C0A"/>
    <w:rsid w:val="00F9415B"/>
    <w:rsid w:val="00F959AA"/>
    <w:rsid w:val="00F96DFF"/>
    <w:rsid w:val="00FA13C2"/>
    <w:rsid w:val="00FA447D"/>
    <w:rsid w:val="00FA57C8"/>
    <w:rsid w:val="00FA5D6B"/>
    <w:rsid w:val="00FA783C"/>
    <w:rsid w:val="00FA7F91"/>
    <w:rsid w:val="00FB007A"/>
    <w:rsid w:val="00FB05DC"/>
    <w:rsid w:val="00FB0C05"/>
    <w:rsid w:val="00FB0CF5"/>
    <w:rsid w:val="00FB0FD9"/>
    <w:rsid w:val="00FB121C"/>
    <w:rsid w:val="00FB1CDD"/>
    <w:rsid w:val="00FB20BC"/>
    <w:rsid w:val="00FB24DB"/>
    <w:rsid w:val="00FB28A8"/>
    <w:rsid w:val="00FB2C2F"/>
    <w:rsid w:val="00FB305C"/>
    <w:rsid w:val="00FB5CB1"/>
    <w:rsid w:val="00FB718C"/>
    <w:rsid w:val="00FC2180"/>
    <w:rsid w:val="00FC2BB1"/>
    <w:rsid w:val="00FC2C43"/>
    <w:rsid w:val="00FC2E3D"/>
    <w:rsid w:val="00FC3BDE"/>
    <w:rsid w:val="00FC4194"/>
    <w:rsid w:val="00FC6245"/>
    <w:rsid w:val="00FD1DBE"/>
    <w:rsid w:val="00FD2361"/>
    <w:rsid w:val="00FD25A7"/>
    <w:rsid w:val="00FD27B6"/>
    <w:rsid w:val="00FD2D6F"/>
    <w:rsid w:val="00FD3689"/>
    <w:rsid w:val="00FD42A3"/>
    <w:rsid w:val="00FD5800"/>
    <w:rsid w:val="00FD6956"/>
    <w:rsid w:val="00FD6F11"/>
    <w:rsid w:val="00FD7468"/>
    <w:rsid w:val="00FD7CE0"/>
    <w:rsid w:val="00FE0B3B"/>
    <w:rsid w:val="00FE1BE2"/>
    <w:rsid w:val="00FE430A"/>
    <w:rsid w:val="00FE460B"/>
    <w:rsid w:val="00FE5AEB"/>
    <w:rsid w:val="00FE730A"/>
    <w:rsid w:val="00FF0DE4"/>
    <w:rsid w:val="00FF1DD7"/>
    <w:rsid w:val="00FF30E8"/>
    <w:rsid w:val="00FF350F"/>
    <w:rsid w:val="00FF4453"/>
    <w:rsid w:val="00FF5796"/>
    <w:rsid w:val="00FF5901"/>
    <w:rsid w:val="00FF5B0E"/>
    <w:rsid w:val="00FF774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2BB8E7"/>
  <w15:docId w15:val="{7F42D167-0F4D-4752-9876-178E9DB13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13085"/>
    <w:pPr>
      <w:spacing w:after="160" w:line="259"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1"/>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qFormat/>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AA4B42"/>
    <w:pPr>
      <w:ind w:left="720"/>
      <w:contextualSpacing/>
    </w:pPr>
  </w:style>
  <w:style w:type="paragraph" w:styleId="Poprawka">
    <w:name w:val="Revision"/>
    <w:hidden/>
    <w:uiPriority w:val="99"/>
    <w:semiHidden/>
    <w:rsid w:val="003C7AC4"/>
    <w:pPr>
      <w:spacing w:line="240" w:lineRule="auto"/>
    </w:pPr>
    <w:rPr>
      <w:rFonts w:asciiTheme="minorHAnsi" w:eastAsiaTheme="minorHAnsi" w:hAnsiTheme="minorHAnsi" w:cstheme="minorBidi"/>
      <w:sz w:val="22"/>
      <w:szCs w:val="22"/>
      <w:lang w:eastAsia="en-US"/>
    </w:rPr>
  </w:style>
  <w:style w:type="paragraph" w:styleId="Tekstpodstawowy2">
    <w:name w:val="Body Text 2"/>
    <w:basedOn w:val="Normalny"/>
    <w:link w:val="Tekstpodstawowy2Znak"/>
    <w:uiPriority w:val="99"/>
    <w:semiHidden/>
    <w:unhideWhenUsed/>
    <w:rsid w:val="00CD115B"/>
    <w:pPr>
      <w:spacing w:after="0" w:line="360" w:lineRule="auto"/>
      <w:jc w:val="both"/>
    </w:pPr>
    <w:rPr>
      <w:rFonts w:ascii="Arial" w:hAnsi="Arial" w:cs="Arial"/>
      <w:sz w:val="24"/>
      <w:szCs w:val="24"/>
      <w:lang w:eastAsia="pl-PL"/>
    </w:rPr>
  </w:style>
  <w:style w:type="character" w:customStyle="1" w:styleId="Tekstpodstawowy2Znak">
    <w:name w:val="Tekst podstawowy 2 Znak"/>
    <w:basedOn w:val="Domylnaczcionkaakapitu"/>
    <w:link w:val="Tekstpodstawowy2"/>
    <w:uiPriority w:val="99"/>
    <w:semiHidden/>
    <w:rsid w:val="00CD115B"/>
    <w:rPr>
      <w:rFonts w:ascii="Arial" w:eastAsiaTheme="minorHAnsi" w:hAnsi="Arial" w:cs="Arial"/>
    </w:rPr>
  </w:style>
  <w:style w:type="character" w:styleId="Uwydatnienie">
    <w:name w:val="Emphasis"/>
    <w:basedOn w:val="Domylnaczcionkaakapitu"/>
    <w:uiPriority w:val="20"/>
    <w:qFormat/>
    <w:rsid w:val="001F57EC"/>
    <w:rPr>
      <w:i/>
      <w:iCs/>
    </w:rPr>
  </w:style>
  <w:style w:type="character" w:styleId="Hipercze">
    <w:name w:val="Hyperlink"/>
    <w:basedOn w:val="Domylnaczcionkaakapitu"/>
    <w:uiPriority w:val="99"/>
    <w:unhideWhenUsed/>
    <w:rsid w:val="00717F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244371">
      <w:bodyDiv w:val="1"/>
      <w:marLeft w:val="0"/>
      <w:marRight w:val="0"/>
      <w:marTop w:val="0"/>
      <w:marBottom w:val="0"/>
      <w:divBdr>
        <w:top w:val="none" w:sz="0" w:space="0" w:color="auto"/>
        <w:left w:val="none" w:sz="0" w:space="0" w:color="auto"/>
        <w:bottom w:val="none" w:sz="0" w:space="0" w:color="auto"/>
        <w:right w:val="none" w:sz="0" w:space="0" w:color="auto"/>
      </w:divBdr>
    </w:div>
    <w:div w:id="610016333">
      <w:bodyDiv w:val="1"/>
      <w:marLeft w:val="0"/>
      <w:marRight w:val="0"/>
      <w:marTop w:val="0"/>
      <w:marBottom w:val="0"/>
      <w:divBdr>
        <w:top w:val="none" w:sz="0" w:space="0" w:color="auto"/>
        <w:left w:val="none" w:sz="0" w:space="0" w:color="auto"/>
        <w:bottom w:val="none" w:sz="0" w:space="0" w:color="auto"/>
        <w:right w:val="none" w:sz="0" w:space="0" w:color="auto"/>
      </w:divBdr>
    </w:div>
    <w:div w:id="751897464">
      <w:bodyDiv w:val="1"/>
      <w:marLeft w:val="0"/>
      <w:marRight w:val="0"/>
      <w:marTop w:val="0"/>
      <w:marBottom w:val="0"/>
      <w:divBdr>
        <w:top w:val="none" w:sz="0" w:space="0" w:color="auto"/>
        <w:left w:val="none" w:sz="0" w:space="0" w:color="auto"/>
        <w:bottom w:val="none" w:sz="0" w:space="0" w:color="auto"/>
        <w:right w:val="none" w:sz="0" w:space="0" w:color="auto"/>
      </w:divBdr>
    </w:div>
    <w:div w:id="819200794">
      <w:bodyDiv w:val="1"/>
      <w:marLeft w:val="0"/>
      <w:marRight w:val="0"/>
      <w:marTop w:val="0"/>
      <w:marBottom w:val="0"/>
      <w:divBdr>
        <w:top w:val="none" w:sz="0" w:space="0" w:color="auto"/>
        <w:left w:val="none" w:sz="0" w:space="0" w:color="auto"/>
        <w:bottom w:val="none" w:sz="0" w:space="0" w:color="auto"/>
        <w:right w:val="none" w:sz="0" w:space="0" w:color="auto"/>
      </w:divBdr>
    </w:div>
    <w:div w:id="826825579">
      <w:bodyDiv w:val="1"/>
      <w:marLeft w:val="0"/>
      <w:marRight w:val="0"/>
      <w:marTop w:val="0"/>
      <w:marBottom w:val="0"/>
      <w:divBdr>
        <w:top w:val="none" w:sz="0" w:space="0" w:color="auto"/>
        <w:left w:val="none" w:sz="0" w:space="0" w:color="auto"/>
        <w:bottom w:val="none" w:sz="0" w:space="0" w:color="auto"/>
        <w:right w:val="none" w:sz="0" w:space="0" w:color="auto"/>
      </w:divBdr>
    </w:div>
    <w:div w:id="913704848">
      <w:bodyDiv w:val="1"/>
      <w:marLeft w:val="0"/>
      <w:marRight w:val="0"/>
      <w:marTop w:val="0"/>
      <w:marBottom w:val="0"/>
      <w:divBdr>
        <w:top w:val="none" w:sz="0" w:space="0" w:color="auto"/>
        <w:left w:val="none" w:sz="0" w:space="0" w:color="auto"/>
        <w:bottom w:val="none" w:sz="0" w:space="0" w:color="auto"/>
        <w:right w:val="none" w:sz="0" w:space="0" w:color="auto"/>
      </w:divBdr>
    </w:div>
    <w:div w:id="1043165943">
      <w:bodyDiv w:val="1"/>
      <w:marLeft w:val="0"/>
      <w:marRight w:val="0"/>
      <w:marTop w:val="0"/>
      <w:marBottom w:val="0"/>
      <w:divBdr>
        <w:top w:val="none" w:sz="0" w:space="0" w:color="auto"/>
        <w:left w:val="none" w:sz="0" w:space="0" w:color="auto"/>
        <w:bottom w:val="none" w:sz="0" w:space="0" w:color="auto"/>
        <w:right w:val="none" w:sz="0" w:space="0" w:color="auto"/>
      </w:divBdr>
    </w:div>
    <w:div w:id="1251507030">
      <w:bodyDiv w:val="1"/>
      <w:marLeft w:val="0"/>
      <w:marRight w:val="0"/>
      <w:marTop w:val="0"/>
      <w:marBottom w:val="0"/>
      <w:divBdr>
        <w:top w:val="none" w:sz="0" w:space="0" w:color="auto"/>
        <w:left w:val="none" w:sz="0" w:space="0" w:color="auto"/>
        <w:bottom w:val="none" w:sz="0" w:space="0" w:color="auto"/>
        <w:right w:val="none" w:sz="0" w:space="0" w:color="auto"/>
      </w:divBdr>
    </w:div>
    <w:div w:id="1275135121">
      <w:bodyDiv w:val="1"/>
      <w:marLeft w:val="0"/>
      <w:marRight w:val="0"/>
      <w:marTop w:val="0"/>
      <w:marBottom w:val="0"/>
      <w:divBdr>
        <w:top w:val="none" w:sz="0" w:space="0" w:color="auto"/>
        <w:left w:val="none" w:sz="0" w:space="0" w:color="auto"/>
        <w:bottom w:val="none" w:sz="0" w:space="0" w:color="auto"/>
        <w:right w:val="none" w:sz="0" w:space="0" w:color="auto"/>
      </w:divBdr>
    </w:div>
    <w:div w:id="1531453118">
      <w:bodyDiv w:val="1"/>
      <w:marLeft w:val="0"/>
      <w:marRight w:val="0"/>
      <w:marTop w:val="0"/>
      <w:marBottom w:val="0"/>
      <w:divBdr>
        <w:top w:val="none" w:sz="0" w:space="0" w:color="auto"/>
        <w:left w:val="none" w:sz="0" w:space="0" w:color="auto"/>
        <w:bottom w:val="none" w:sz="0" w:space="0" w:color="auto"/>
        <w:right w:val="none" w:sz="0" w:space="0" w:color="auto"/>
      </w:divBdr>
    </w:div>
    <w:div w:id="1587807573">
      <w:bodyDiv w:val="1"/>
      <w:marLeft w:val="0"/>
      <w:marRight w:val="0"/>
      <w:marTop w:val="0"/>
      <w:marBottom w:val="0"/>
      <w:divBdr>
        <w:top w:val="none" w:sz="0" w:space="0" w:color="auto"/>
        <w:left w:val="none" w:sz="0" w:space="0" w:color="auto"/>
        <w:bottom w:val="none" w:sz="0" w:space="0" w:color="auto"/>
        <w:right w:val="none" w:sz="0" w:space="0" w:color="auto"/>
      </w:divBdr>
    </w:div>
    <w:div w:id="1662344972">
      <w:bodyDiv w:val="1"/>
      <w:marLeft w:val="0"/>
      <w:marRight w:val="0"/>
      <w:marTop w:val="0"/>
      <w:marBottom w:val="0"/>
      <w:divBdr>
        <w:top w:val="none" w:sz="0" w:space="0" w:color="auto"/>
        <w:left w:val="none" w:sz="0" w:space="0" w:color="auto"/>
        <w:bottom w:val="none" w:sz="0" w:space="0" w:color="auto"/>
        <w:right w:val="none" w:sz="0" w:space="0" w:color="auto"/>
      </w:divBdr>
    </w:div>
    <w:div w:id="1817140024">
      <w:bodyDiv w:val="1"/>
      <w:marLeft w:val="0"/>
      <w:marRight w:val="0"/>
      <w:marTop w:val="0"/>
      <w:marBottom w:val="0"/>
      <w:divBdr>
        <w:top w:val="none" w:sz="0" w:space="0" w:color="auto"/>
        <w:left w:val="none" w:sz="0" w:space="0" w:color="auto"/>
        <w:bottom w:val="none" w:sz="0" w:space="0" w:color="auto"/>
        <w:right w:val="none" w:sz="0" w:space="0" w:color="auto"/>
      </w:divBdr>
    </w:div>
    <w:div w:id="1867017372">
      <w:bodyDiv w:val="1"/>
      <w:marLeft w:val="0"/>
      <w:marRight w:val="0"/>
      <w:marTop w:val="0"/>
      <w:marBottom w:val="0"/>
      <w:divBdr>
        <w:top w:val="none" w:sz="0" w:space="0" w:color="auto"/>
        <w:left w:val="none" w:sz="0" w:space="0" w:color="auto"/>
        <w:bottom w:val="none" w:sz="0" w:space="0" w:color="auto"/>
        <w:right w:val="none" w:sz="0" w:space="0" w:color="auto"/>
      </w:divBdr>
    </w:div>
    <w:div w:id="2032799566">
      <w:bodyDiv w:val="1"/>
      <w:marLeft w:val="0"/>
      <w:marRight w:val="0"/>
      <w:marTop w:val="0"/>
      <w:marBottom w:val="0"/>
      <w:divBdr>
        <w:top w:val="none" w:sz="0" w:space="0" w:color="auto"/>
        <w:left w:val="none" w:sz="0" w:space="0" w:color="auto"/>
        <w:bottom w:val="none" w:sz="0" w:space="0" w:color="auto"/>
        <w:right w:val="none" w:sz="0" w:space="0" w:color="auto"/>
      </w:divBdr>
    </w:div>
    <w:div w:id="208116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ip.legalis.pl/document-view.seam?documentId=mfrxilrtg4ytgnrvhe4tmltqmfyc4nbyha4timrzgm" TargetMode="External"/><Relationship Id="rId18" Type="http://schemas.openxmlformats.org/officeDocument/2006/relationships/hyperlink" Target="https://sip.legalis.pl/document-view.seam?documentId=mfrxilrtg4ytiojsgy2teltqmfyc4njtg43dgmjug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sip.legalis.pl/document-view.seam?documentId=mfrxilrtg4ytgnrvhe4tmltqmfyc4nbyha4timrzgm" TargetMode="External"/><Relationship Id="rId17" Type="http://schemas.openxmlformats.org/officeDocument/2006/relationships/hyperlink" Target="https://sip.legalis.pl/document-view.seam?documentId=mfrxilrtg4ytgnrvhe4tmltqmfyc4nbyha4timrzgm" TargetMode="External"/><Relationship Id="rId2" Type="http://schemas.openxmlformats.org/officeDocument/2006/relationships/customXml" Target="../customXml/item2.xml"/><Relationship Id="rId16" Type="http://schemas.openxmlformats.org/officeDocument/2006/relationships/hyperlink" Target="https://sip.legalis.pl/document-view.seam?documentId=mfrxilrtg4ytiojsgy2teltqmfyc4njtg43dgmjzg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ip.legalis.pl/document-view.seam?documentId=mfrxilrtg4ytgnrvhe4tmltqmfyc4nbyha4timzuhe" TargetMode="External"/><Relationship Id="rId5" Type="http://schemas.openxmlformats.org/officeDocument/2006/relationships/styles" Target="styles.xml"/><Relationship Id="rId15" Type="http://schemas.openxmlformats.org/officeDocument/2006/relationships/hyperlink" Target="https://sip.legalis.pl/document-view.seam?documentId=mfrxilrtg4ytiojsgy2teltqmfyc4njtg43dgmjzg4" TargetMode="External"/><Relationship Id="rId10" Type="http://schemas.openxmlformats.org/officeDocument/2006/relationships/hyperlink" Target="https://sip.lex.pl/" TargetMode="External"/><Relationship Id="rId19" Type="http://schemas.openxmlformats.org/officeDocument/2006/relationships/hyperlink" Target="https://sip.legalis.pl/document-view.seam?documentId=mfrxilrtg4ytinruhe4tcltqmfyc4njsg4zdoobrg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ip.legalis.pl/document-view.seam?documentId=mfrxilrtg4ytiojsgy2teltqmfyc4njtg43dgmjzg4"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LegislatorInfo xmlns="http://schemas.microsoft.com/vsto/legislator-magic-premium">
  <ZipxFilePath>C:\Users\echojnowska\Desktop\SPECUSTAWA\RM niedziela 06.03.22\RM final\RM 06.03.22 15.15.zipx</ZipxFilePath>
</LegislatorInfo>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D02D1F3-FCF2-4C94-9286-A17FE2051EAF}">
  <ds:schemaRefs>
    <ds:schemaRef ds:uri="http://schemas.microsoft.com/vsto/legislator-magic-premium"/>
  </ds:schemaRefs>
</ds:datastoreItem>
</file>

<file path=customXml/itemProps3.xml><?xml version="1.0" encoding="utf-8"?>
<ds:datastoreItem xmlns:ds="http://schemas.openxmlformats.org/officeDocument/2006/customXml" ds:itemID="{F2AE4532-52D9-4054-BABA-0FFC44E9A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71</Pages>
  <Words>23262</Words>
  <Characters>132827</Characters>
  <Application>Microsoft Office Word</Application>
  <DocSecurity>4</DocSecurity>
  <Lines>1106</Lines>
  <Paragraphs>311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155778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Kołaczyk Laura</dc:creator>
  <cp:lastModifiedBy>Binkowska Joanna</cp:lastModifiedBy>
  <cp:revision>2</cp:revision>
  <cp:lastPrinted>2022-03-01T06:46:00Z</cp:lastPrinted>
  <dcterms:created xsi:type="dcterms:W3CDTF">2022-03-07T15:02:00Z</dcterms:created>
  <dcterms:modified xsi:type="dcterms:W3CDTF">2022-03-07T15:02:00Z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