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1A4BC1" w14:textId="600C8CBB" w:rsidR="00B13085" w:rsidRPr="007E67F1" w:rsidRDefault="00B13085" w:rsidP="00EE62B0">
      <w:pPr>
        <w:pStyle w:val="OZNPROJEKTUwskazaniedatylubwersjiprojektu"/>
      </w:pPr>
      <w:bookmarkStart w:id="0" w:name="_GoBack"/>
      <w:bookmarkEnd w:id="0"/>
      <w:r w:rsidRPr="007E67F1">
        <w:t>Pro</w:t>
      </w:r>
      <w:r w:rsidR="007158B3" w:rsidRPr="007E67F1">
        <w:t>jekt</w:t>
      </w:r>
      <w:r w:rsidR="00A54E2B" w:rsidRPr="007E67F1">
        <w:t xml:space="preserve"> </w:t>
      </w:r>
    </w:p>
    <w:p w14:paraId="5ED9223F" w14:textId="77777777" w:rsidR="00B13085" w:rsidRDefault="00B13085" w:rsidP="00B13085">
      <w:pPr>
        <w:pStyle w:val="OZNRODZAKTUtznustawalubrozporzdzenieiorganwydajcy"/>
      </w:pPr>
      <w:r w:rsidRPr="007E67F1">
        <w:t>USTAWA</w:t>
      </w:r>
    </w:p>
    <w:p w14:paraId="4B03C3E5" w14:textId="32788F21" w:rsidR="00D25624" w:rsidRPr="00D25624" w:rsidRDefault="00D25624" w:rsidP="00D25624">
      <w:pPr>
        <w:pStyle w:val="DATAAKTUdatauchwalenialubwydaniaaktu"/>
      </w:pPr>
      <w:r w:rsidRPr="00D25624">
        <w:t>z dnia ...</w:t>
      </w:r>
      <w:r w:rsidR="001C36C9">
        <w:t>.......</w:t>
      </w:r>
      <w:r w:rsidRPr="00D25624">
        <w:t xml:space="preserve"> r.</w:t>
      </w:r>
    </w:p>
    <w:p w14:paraId="6A7F0F71" w14:textId="77777777" w:rsidR="00B13085" w:rsidRPr="00EE62B0" w:rsidRDefault="00B13085" w:rsidP="00EE62B0">
      <w:pPr>
        <w:pStyle w:val="TYTUAKTUprzedmiotregulacjiustawylubrozporzdzenia"/>
      </w:pPr>
      <w:r w:rsidRPr="00EE62B0">
        <w:t>o</w:t>
      </w:r>
      <w:r w:rsidR="005902E9" w:rsidRPr="00EE62B0">
        <w:t xml:space="preserve"> </w:t>
      </w:r>
      <w:r w:rsidR="00EE62B0" w:rsidRPr="00EE62B0">
        <w:t xml:space="preserve">zmianie ustawy </w:t>
      </w:r>
      <w:r w:rsidR="00FE60D6">
        <w:t xml:space="preserve">o </w:t>
      </w:r>
      <w:r w:rsidR="005902E9" w:rsidRPr="00EE62B0">
        <w:t>pomocy obywatelom Ukrainy</w:t>
      </w:r>
      <w:r w:rsidR="00792C06" w:rsidRPr="00EE62B0">
        <w:t xml:space="preserve"> w </w:t>
      </w:r>
      <w:r w:rsidR="005902E9" w:rsidRPr="00EE62B0">
        <w:t>związku</w:t>
      </w:r>
      <w:r w:rsidR="00792C06" w:rsidRPr="00EE62B0">
        <w:t xml:space="preserve"> z </w:t>
      </w:r>
      <w:r w:rsidR="005902E9" w:rsidRPr="00EE62B0">
        <w:t>konfliktem zbrojnym na terytorium tego państwa</w:t>
      </w:r>
      <w:r w:rsidR="0086257D">
        <w:t xml:space="preserve"> oraz ustawy </w:t>
      </w:r>
      <w:r w:rsidR="0086257D" w:rsidRPr="00114FE4">
        <w:t>–</w:t>
      </w:r>
      <w:r w:rsidR="0086257D">
        <w:t xml:space="preserve"> Prawo o szkolnictwie wyższym i nauce</w:t>
      </w:r>
    </w:p>
    <w:p w14:paraId="2780476E" w14:textId="77777777" w:rsidR="00281336" w:rsidRPr="00281336" w:rsidRDefault="00281336" w:rsidP="00281336">
      <w:pPr>
        <w:pStyle w:val="ARTartustawynprozporzdzenia"/>
      </w:pPr>
      <w:r w:rsidRPr="00D25624">
        <w:rPr>
          <w:rStyle w:val="Ppogrubienie"/>
        </w:rPr>
        <w:t>Art. 1.</w:t>
      </w:r>
      <w:r w:rsidRPr="00281336">
        <w:t xml:space="preserve"> W ustawie z dnia 12 marca 2022 r. o pomocy obywatelom Ukrainy w związku z konfliktem zbrojnym na terytorium tego państwa (Dz. U. poz. 583) wprowadza się następujące zmiany:</w:t>
      </w:r>
    </w:p>
    <w:p w14:paraId="7F411795" w14:textId="77777777" w:rsidR="00281336" w:rsidRPr="00281336" w:rsidRDefault="00281336" w:rsidP="00D25624">
      <w:pPr>
        <w:pStyle w:val="PKTpunkt"/>
      </w:pPr>
      <w:r w:rsidRPr="00281336">
        <w:t>1)</w:t>
      </w:r>
      <w:r w:rsidRPr="00281336">
        <w:tab/>
        <w:t>w art. 1 w ust. 1 i 2, w art. 2 w ust. 4, w art. 3 w ust. 3, w art. 4 w ust. 4 w pkt 19 i 20, w art. 46, w art. 47, w art. 48, w art. 49 oraz w art. 71 w ust. 1 skreśla się wyraz „bezpośrednio”;</w:t>
      </w:r>
    </w:p>
    <w:p w14:paraId="7F329A0C" w14:textId="77777777" w:rsidR="00281336" w:rsidRPr="00281336" w:rsidRDefault="00281336" w:rsidP="00D25624">
      <w:pPr>
        <w:pStyle w:val="PKTpunkt"/>
      </w:pPr>
      <w:r w:rsidRPr="00281336">
        <w:t>2)</w:t>
      </w:r>
      <w:r w:rsidRPr="00281336">
        <w:tab/>
        <w:t>w art. 2 w ust. 1 wyraz „wjechał” zastępuje się wyrazem „przybył”;</w:t>
      </w:r>
    </w:p>
    <w:p w14:paraId="534CC65A" w14:textId="77777777" w:rsidR="00281336" w:rsidRDefault="00281336" w:rsidP="00D25624">
      <w:pPr>
        <w:pStyle w:val="PKTpunkt"/>
        <w:rPr>
          <w:rStyle w:val="Ppogrubienie"/>
        </w:rPr>
      </w:pPr>
      <w:r w:rsidRPr="00281336">
        <w:t>3)</w:t>
      </w:r>
      <w:r w:rsidRPr="00281336">
        <w:tab/>
        <w:t>w art. 41 w ust. 3 wyrazy „na podstawie ust. la” zastępuje się wyrazami „na podstawie ust. 2”.</w:t>
      </w:r>
    </w:p>
    <w:p w14:paraId="43625E9C" w14:textId="77777777" w:rsidR="0021724F" w:rsidRPr="007E67F1" w:rsidRDefault="00660E1D" w:rsidP="00EE62B0">
      <w:pPr>
        <w:pStyle w:val="ARTartustawynprozporzdzenia"/>
      </w:pPr>
      <w:r w:rsidRPr="007E67F1">
        <w:rPr>
          <w:rStyle w:val="Ppogrubienie"/>
        </w:rPr>
        <w:t>Art. </w:t>
      </w:r>
      <w:r w:rsidR="0086257D">
        <w:rPr>
          <w:rStyle w:val="Ppogrubienie"/>
        </w:rPr>
        <w:t>2</w:t>
      </w:r>
      <w:r w:rsidRPr="007E67F1">
        <w:rPr>
          <w:rStyle w:val="Ppogrubienie"/>
        </w:rPr>
        <w:t>.</w:t>
      </w:r>
      <w:r w:rsidR="0021724F">
        <w:t xml:space="preserve"> W ustawie </w:t>
      </w:r>
      <w:r w:rsidR="00114FE4">
        <w:t xml:space="preserve">z dnia 20 lipca 2018 r. </w:t>
      </w:r>
      <w:r w:rsidR="00114FE4" w:rsidRPr="00114FE4">
        <w:t>–</w:t>
      </w:r>
      <w:r>
        <w:t xml:space="preserve"> Prawo o szkolnictwie wyższym i nauce (Dz.</w:t>
      </w:r>
      <w:r w:rsidR="00114FE4">
        <w:t> </w:t>
      </w:r>
      <w:r>
        <w:t xml:space="preserve">U. z 2022 r. poz. 574 i 583) w art. 327 w ust. 3 </w:t>
      </w:r>
      <w:r w:rsidRPr="00EE62B0">
        <w:t>skreśla się wyraz „bezpośrednio”.</w:t>
      </w:r>
    </w:p>
    <w:p w14:paraId="2FD46070" w14:textId="77777777" w:rsidR="00CD115B" w:rsidRPr="007E67F1" w:rsidRDefault="00B13085" w:rsidP="00EE62B0">
      <w:pPr>
        <w:pStyle w:val="ARTartustawynprozporzdzenia"/>
      </w:pPr>
      <w:r w:rsidRPr="007E67F1">
        <w:rPr>
          <w:rStyle w:val="Ppogrubienie"/>
        </w:rPr>
        <w:t>Art.</w:t>
      </w:r>
      <w:r w:rsidR="00F959AA" w:rsidRPr="007E67F1">
        <w:rPr>
          <w:rStyle w:val="Ppogrubienie"/>
        </w:rPr>
        <w:t> </w:t>
      </w:r>
      <w:r w:rsidR="0021724F">
        <w:rPr>
          <w:rStyle w:val="Ppogrubienie"/>
        </w:rPr>
        <w:t>3</w:t>
      </w:r>
      <w:r w:rsidRPr="007E67F1">
        <w:rPr>
          <w:rStyle w:val="Ppogrubienie"/>
        </w:rPr>
        <w:t>.</w:t>
      </w:r>
      <w:r w:rsidR="005902E9" w:rsidRPr="007E67F1">
        <w:t xml:space="preserve"> </w:t>
      </w:r>
      <w:r w:rsidR="00EE62B0" w:rsidRPr="00EE62B0">
        <w:rPr>
          <w:lang w:eastAsia="en-US"/>
        </w:rPr>
        <w:t>Ustawa wchodzi w życie z dniem ogłoszenia, z mocą od dnia 24 lutego 2022 r.</w:t>
      </w:r>
    </w:p>
    <w:p w14:paraId="01847365" w14:textId="77777777" w:rsidR="00707173" w:rsidRPr="007E67F1" w:rsidRDefault="00707173" w:rsidP="00F959AA">
      <w:pPr>
        <w:pStyle w:val="ARTartustawynprozporzdzenia"/>
      </w:pPr>
    </w:p>
    <w:sectPr w:rsidR="00707173" w:rsidRPr="007E67F1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AB4FA" w14:textId="77777777" w:rsidR="00BC5EB0" w:rsidRDefault="00BC5EB0">
      <w:r>
        <w:separator/>
      </w:r>
    </w:p>
  </w:endnote>
  <w:endnote w:type="continuationSeparator" w:id="0">
    <w:p w14:paraId="6518E016" w14:textId="77777777" w:rsidR="00BC5EB0" w:rsidRDefault="00BC5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E9633" w14:textId="77777777" w:rsidR="00BC5EB0" w:rsidRDefault="00BC5EB0">
      <w:r>
        <w:separator/>
      </w:r>
    </w:p>
  </w:footnote>
  <w:footnote w:type="continuationSeparator" w:id="0">
    <w:p w14:paraId="17C336AB" w14:textId="77777777" w:rsidR="00BC5EB0" w:rsidRDefault="00BC5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6B857" w14:textId="77777777" w:rsidR="00A61EFD" w:rsidRPr="00B371CC" w:rsidRDefault="00A61EF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E62B0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06E2B"/>
    <w:multiLevelType w:val="hybridMultilevel"/>
    <w:tmpl w:val="48B8249C"/>
    <w:lvl w:ilvl="0" w:tplc="7F6E07FA">
      <w:start w:val="1"/>
      <w:numFmt w:val="decimal"/>
      <w:lvlText w:val="%1)"/>
      <w:lvlJc w:val="left"/>
      <w:pPr>
        <w:ind w:left="1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 w15:restartNumberingAfterBreak="0">
    <w:nsid w:val="22106674"/>
    <w:multiLevelType w:val="hybridMultilevel"/>
    <w:tmpl w:val="E35E3B3E"/>
    <w:lvl w:ilvl="0" w:tplc="F92EF6B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22821FD6"/>
    <w:multiLevelType w:val="hybridMultilevel"/>
    <w:tmpl w:val="3D5413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E7B87"/>
    <w:multiLevelType w:val="hybridMultilevel"/>
    <w:tmpl w:val="8C52D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B0D94"/>
    <w:multiLevelType w:val="hybridMultilevel"/>
    <w:tmpl w:val="4252AA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A41A2"/>
    <w:multiLevelType w:val="hybridMultilevel"/>
    <w:tmpl w:val="2B22313E"/>
    <w:lvl w:ilvl="0" w:tplc="A4FC01B8">
      <w:start w:val="2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3D595142"/>
    <w:multiLevelType w:val="hybridMultilevel"/>
    <w:tmpl w:val="E5B610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434B78"/>
    <w:multiLevelType w:val="hybridMultilevel"/>
    <w:tmpl w:val="EAFEB8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F028B2"/>
    <w:multiLevelType w:val="hybridMultilevel"/>
    <w:tmpl w:val="FB9E87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5F626D"/>
    <w:multiLevelType w:val="hybridMultilevel"/>
    <w:tmpl w:val="1242C2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7974FD"/>
    <w:multiLevelType w:val="hybridMultilevel"/>
    <w:tmpl w:val="3A9010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7C2228"/>
    <w:multiLevelType w:val="hybridMultilevel"/>
    <w:tmpl w:val="7CC2C2D4"/>
    <w:lvl w:ilvl="0" w:tplc="322AD308">
      <w:start w:val="1"/>
      <w:numFmt w:val="decimal"/>
      <w:lvlText w:val="%1)"/>
      <w:lvlJc w:val="left"/>
      <w:pPr>
        <w:ind w:left="11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3" w:hanging="360"/>
      </w:pPr>
    </w:lvl>
    <w:lvl w:ilvl="2" w:tplc="0415001B" w:tentative="1">
      <w:start w:val="1"/>
      <w:numFmt w:val="lowerRoman"/>
      <w:lvlText w:val="%3."/>
      <w:lvlJc w:val="right"/>
      <w:pPr>
        <w:ind w:left="2553" w:hanging="180"/>
      </w:pPr>
    </w:lvl>
    <w:lvl w:ilvl="3" w:tplc="0415000F" w:tentative="1">
      <w:start w:val="1"/>
      <w:numFmt w:val="decimal"/>
      <w:lvlText w:val="%4."/>
      <w:lvlJc w:val="left"/>
      <w:pPr>
        <w:ind w:left="3273" w:hanging="360"/>
      </w:pPr>
    </w:lvl>
    <w:lvl w:ilvl="4" w:tplc="04150019" w:tentative="1">
      <w:start w:val="1"/>
      <w:numFmt w:val="lowerLetter"/>
      <w:lvlText w:val="%5."/>
      <w:lvlJc w:val="left"/>
      <w:pPr>
        <w:ind w:left="3993" w:hanging="360"/>
      </w:pPr>
    </w:lvl>
    <w:lvl w:ilvl="5" w:tplc="0415001B" w:tentative="1">
      <w:start w:val="1"/>
      <w:numFmt w:val="lowerRoman"/>
      <w:lvlText w:val="%6."/>
      <w:lvlJc w:val="right"/>
      <w:pPr>
        <w:ind w:left="4713" w:hanging="180"/>
      </w:pPr>
    </w:lvl>
    <w:lvl w:ilvl="6" w:tplc="0415000F" w:tentative="1">
      <w:start w:val="1"/>
      <w:numFmt w:val="decimal"/>
      <w:lvlText w:val="%7."/>
      <w:lvlJc w:val="left"/>
      <w:pPr>
        <w:ind w:left="5433" w:hanging="360"/>
      </w:pPr>
    </w:lvl>
    <w:lvl w:ilvl="7" w:tplc="04150019" w:tentative="1">
      <w:start w:val="1"/>
      <w:numFmt w:val="lowerLetter"/>
      <w:lvlText w:val="%8."/>
      <w:lvlJc w:val="left"/>
      <w:pPr>
        <w:ind w:left="6153" w:hanging="360"/>
      </w:pPr>
    </w:lvl>
    <w:lvl w:ilvl="8" w:tplc="0415001B" w:tentative="1">
      <w:start w:val="1"/>
      <w:numFmt w:val="lowerRoman"/>
      <w:lvlText w:val="%9."/>
      <w:lvlJc w:val="right"/>
      <w:pPr>
        <w:ind w:left="6873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0"/>
  </w:num>
  <w:num w:numId="7">
    <w:abstractNumId w:val="6"/>
  </w:num>
  <w:num w:numId="8">
    <w:abstractNumId w:val="5"/>
  </w:num>
  <w:num w:numId="9">
    <w:abstractNumId w:val="4"/>
  </w:num>
  <w:num w:numId="10">
    <w:abstractNumId w:val="10"/>
  </w:num>
  <w:num w:numId="11">
    <w:abstractNumId w:val="1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085"/>
    <w:rsid w:val="00000080"/>
    <w:rsid w:val="00000632"/>
    <w:rsid w:val="000007E3"/>
    <w:rsid w:val="000012DA"/>
    <w:rsid w:val="0000246E"/>
    <w:rsid w:val="00002BD4"/>
    <w:rsid w:val="00003862"/>
    <w:rsid w:val="00006331"/>
    <w:rsid w:val="00006E5E"/>
    <w:rsid w:val="00012A35"/>
    <w:rsid w:val="000134C0"/>
    <w:rsid w:val="0001380E"/>
    <w:rsid w:val="00016099"/>
    <w:rsid w:val="000166D3"/>
    <w:rsid w:val="00017DC2"/>
    <w:rsid w:val="00017FBB"/>
    <w:rsid w:val="0002014D"/>
    <w:rsid w:val="00020756"/>
    <w:rsid w:val="00021522"/>
    <w:rsid w:val="000223BC"/>
    <w:rsid w:val="00022C3C"/>
    <w:rsid w:val="00023471"/>
    <w:rsid w:val="00023F13"/>
    <w:rsid w:val="00027FF3"/>
    <w:rsid w:val="00030634"/>
    <w:rsid w:val="000319C1"/>
    <w:rsid w:val="00031A8B"/>
    <w:rsid w:val="00031BCA"/>
    <w:rsid w:val="000330FA"/>
    <w:rsid w:val="00033584"/>
    <w:rsid w:val="0003362F"/>
    <w:rsid w:val="00034831"/>
    <w:rsid w:val="00035A2B"/>
    <w:rsid w:val="00036A00"/>
    <w:rsid w:val="00036B63"/>
    <w:rsid w:val="0003777B"/>
    <w:rsid w:val="00037E1A"/>
    <w:rsid w:val="00041BC5"/>
    <w:rsid w:val="00043495"/>
    <w:rsid w:val="00043EFF"/>
    <w:rsid w:val="00045109"/>
    <w:rsid w:val="00045A59"/>
    <w:rsid w:val="00045CD2"/>
    <w:rsid w:val="00046A75"/>
    <w:rsid w:val="00046B80"/>
    <w:rsid w:val="00047312"/>
    <w:rsid w:val="000508BD"/>
    <w:rsid w:val="0005116E"/>
    <w:rsid w:val="000512EB"/>
    <w:rsid w:val="000517AB"/>
    <w:rsid w:val="00052534"/>
    <w:rsid w:val="0005339C"/>
    <w:rsid w:val="00053CA4"/>
    <w:rsid w:val="00054770"/>
    <w:rsid w:val="000548A9"/>
    <w:rsid w:val="0005571B"/>
    <w:rsid w:val="000564C3"/>
    <w:rsid w:val="00057AB3"/>
    <w:rsid w:val="00057E7E"/>
    <w:rsid w:val="00060076"/>
    <w:rsid w:val="00060432"/>
    <w:rsid w:val="00060D87"/>
    <w:rsid w:val="000615A5"/>
    <w:rsid w:val="00064E4C"/>
    <w:rsid w:val="00065156"/>
    <w:rsid w:val="00065F17"/>
    <w:rsid w:val="00066077"/>
    <w:rsid w:val="00066901"/>
    <w:rsid w:val="00070F79"/>
    <w:rsid w:val="00071BEE"/>
    <w:rsid w:val="000736CD"/>
    <w:rsid w:val="0007533B"/>
    <w:rsid w:val="0007545D"/>
    <w:rsid w:val="000755FF"/>
    <w:rsid w:val="000760BF"/>
    <w:rsid w:val="0007613E"/>
    <w:rsid w:val="00076BFC"/>
    <w:rsid w:val="000809BE"/>
    <w:rsid w:val="000814A7"/>
    <w:rsid w:val="000833D8"/>
    <w:rsid w:val="00084949"/>
    <w:rsid w:val="00084A86"/>
    <w:rsid w:val="00084E59"/>
    <w:rsid w:val="0008557B"/>
    <w:rsid w:val="00085CE7"/>
    <w:rsid w:val="00086E46"/>
    <w:rsid w:val="000906EE"/>
    <w:rsid w:val="00091BA2"/>
    <w:rsid w:val="0009441B"/>
    <w:rsid w:val="000944EF"/>
    <w:rsid w:val="000951B9"/>
    <w:rsid w:val="0009732D"/>
    <w:rsid w:val="000973CF"/>
    <w:rsid w:val="000973F0"/>
    <w:rsid w:val="000A1296"/>
    <w:rsid w:val="000A1445"/>
    <w:rsid w:val="000A1C27"/>
    <w:rsid w:val="000A1DAD"/>
    <w:rsid w:val="000A2649"/>
    <w:rsid w:val="000A323B"/>
    <w:rsid w:val="000A472D"/>
    <w:rsid w:val="000A6B12"/>
    <w:rsid w:val="000B07E7"/>
    <w:rsid w:val="000B298D"/>
    <w:rsid w:val="000B46D4"/>
    <w:rsid w:val="000B595D"/>
    <w:rsid w:val="000B5B2D"/>
    <w:rsid w:val="000B5DCE"/>
    <w:rsid w:val="000B69B4"/>
    <w:rsid w:val="000B6D4C"/>
    <w:rsid w:val="000B7ADA"/>
    <w:rsid w:val="000C05BA"/>
    <w:rsid w:val="000C0E8F"/>
    <w:rsid w:val="000C16D3"/>
    <w:rsid w:val="000C28C0"/>
    <w:rsid w:val="000C4BC4"/>
    <w:rsid w:val="000C59A7"/>
    <w:rsid w:val="000C5F82"/>
    <w:rsid w:val="000D0110"/>
    <w:rsid w:val="000D03C2"/>
    <w:rsid w:val="000D2468"/>
    <w:rsid w:val="000D2541"/>
    <w:rsid w:val="000D318A"/>
    <w:rsid w:val="000D5C9D"/>
    <w:rsid w:val="000D6173"/>
    <w:rsid w:val="000D6F83"/>
    <w:rsid w:val="000E25CC"/>
    <w:rsid w:val="000E3694"/>
    <w:rsid w:val="000E490F"/>
    <w:rsid w:val="000E50C4"/>
    <w:rsid w:val="000E6241"/>
    <w:rsid w:val="000E657B"/>
    <w:rsid w:val="000F0B44"/>
    <w:rsid w:val="000F16DB"/>
    <w:rsid w:val="000F2BE3"/>
    <w:rsid w:val="000F3D0D"/>
    <w:rsid w:val="000F65FE"/>
    <w:rsid w:val="000F6ED4"/>
    <w:rsid w:val="000F7A6E"/>
    <w:rsid w:val="00100E55"/>
    <w:rsid w:val="00102A03"/>
    <w:rsid w:val="00102EEA"/>
    <w:rsid w:val="00103D42"/>
    <w:rsid w:val="00103E4B"/>
    <w:rsid w:val="001042BA"/>
    <w:rsid w:val="0010688E"/>
    <w:rsid w:val="00106D03"/>
    <w:rsid w:val="00110465"/>
    <w:rsid w:val="00110628"/>
    <w:rsid w:val="00111641"/>
    <w:rsid w:val="0011245A"/>
    <w:rsid w:val="00112867"/>
    <w:rsid w:val="0011493E"/>
    <w:rsid w:val="00114FE4"/>
    <w:rsid w:val="001153A1"/>
    <w:rsid w:val="00115B72"/>
    <w:rsid w:val="001209EC"/>
    <w:rsid w:val="00120A9E"/>
    <w:rsid w:val="00123188"/>
    <w:rsid w:val="00125A9C"/>
    <w:rsid w:val="00127049"/>
    <w:rsid w:val="001270A2"/>
    <w:rsid w:val="00131237"/>
    <w:rsid w:val="0013135D"/>
    <w:rsid w:val="00132465"/>
    <w:rsid w:val="001329AC"/>
    <w:rsid w:val="00134CA0"/>
    <w:rsid w:val="0014026F"/>
    <w:rsid w:val="00140432"/>
    <w:rsid w:val="00143B69"/>
    <w:rsid w:val="001455AC"/>
    <w:rsid w:val="00147A47"/>
    <w:rsid w:val="00147AA1"/>
    <w:rsid w:val="00150AA1"/>
    <w:rsid w:val="001520CF"/>
    <w:rsid w:val="001534F4"/>
    <w:rsid w:val="001538AA"/>
    <w:rsid w:val="00154591"/>
    <w:rsid w:val="001561ED"/>
    <w:rsid w:val="0015667C"/>
    <w:rsid w:val="00156E0D"/>
    <w:rsid w:val="00157110"/>
    <w:rsid w:val="0015742A"/>
    <w:rsid w:val="00157A16"/>
    <w:rsid w:val="00157DA1"/>
    <w:rsid w:val="00160F0C"/>
    <w:rsid w:val="00163147"/>
    <w:rsid w:val="00163637"/>
    <w:rsid w:val="00164C57"/>
    <w:rsid w:val="00164C9D"/>
    <w:rsid w:val="001657C0"/>
    <w:rsid w:val="00165CB3"/>
    <w:rsid w:val="00165F4D"/>
    <w:rsid w:val="00166E5B"/>
    <w:rsid w:val="001671B5"/>
    <w:rsid w:val="00171ABB"/>
    <w:rsid w:val="0017202D"/>
    <w:rsid w:val="00172F7A"/>
    <w:rsid w:val="00173150"/>
    <w:rsid w:val="00173390"/>
    <w:rsid w:val="001736F0"/>
    <w:rsid w:val="00173BB3"/>
    <w:rsid w:val="001740D0"/>
    <w:rsid w:val="00174F2C"/>
    <w:rsid w:val="00177451"/>
    <w:rsid w:val="0017763A"/>
    <w:rsid w:val="0018070A"/>
    <w:rsid w:val="00180D25"/>
    <w:rsid w:val="00180F2A"/>
    <w:rsid w:val="0018129B"/>
    <w:rsid w:val="00182BEA"/>
    <w:rsid w:val="00184B91"/>
    <w:rsid w:val="00184D4A"/>
    <w:rsid w:val="001862C9"/>
    <w:rsid w:val="00186EC1"/>
    <w:rsid w:val="0019065A"/>
    <w:rsid w:val="00190842"/>
    <w:rsid w:val="00191E1F"/>
    <w:rsid w:val="00193D34"/>
    <w:rsid w:val="0019473B"/>
    <w:rsid w:val="00194F73"/>
    <w:rsid w:val="001952B1"/>
    <w:rsid w:val="001954A9"/>
    <w:rsid w:val="00195A9D"/>
    <w:rsid w:val="00196B07"/>
    <w:rsid w:val="00196E39"/>
    <w:rsid w:val="00197649"/>
    <w:rsid w:val="001A01FB"/>
    <w:rsid w:val="001A0A32"/>
    <w:rsid w:val="001A10E9"/>
    <w:rsid w:val="001A183D"/>
    <w:rsid w:val="001A2B65"/>
    <w:rsid w:val="001A2E62"/>
    <w:rsid w:val="001A3CD3"/>
    <w:rsid w:val="001A513A"/>
    <w:rsid w:val="001A5BEF"/>
    <w:rsid w:val="001A61B3"/>
    <w:rsid w:val="001A7C17"/>
    <w:rsid w:val="001A7F15"/>
    <w:rsid w:val="001B0074"/>
    <w:rsid w:val="001B2788"/>
    <w:rsid w:val="001B342E"/>
    <w:rsid w:val="001B55C4"/>
    <w:rsid w:val="001B5EAF"/>
    <w:rsid w:val="001B6757"/>
    <w:rsid w:val="001B73A3"/>
    <w:rsid w:val="001C09B6"/>
    <w:rsid w:val="001C1832"/>
    <w:rsid w:val="001C188C"/>
    <w:rsid w:val="001C36C9"/>
    <w:rsid w:val="001C51C4"/>
    <w:rsid w:val="001C5BCF"/>
    <w:rsid w:val="001C6301"/>
    <w:rsid w:val="001C68E9"/>
    <w:rsid w:val="001D010C"/>
    <w:rsid w:val="001D02C3"/>
    <w:rsid w:val="001D1783"/>
    <w:rsid w:val="001D53CD"/>
    <w:rsid w:val="001D55A3"/>
    <w:rsid w:val="001D5AF5"/>
    <w:rsid w:val="001D6157"/>
    <w:rsid w:val="001D7319"/>
    <w:rsid w:val="001E1E73"/>
    <w:rsid w:val="001E34D8"/>
    <w:rsid w:val="001E367B"/>
    <w:rsid w:val="001E4E0C"/>
    <w:rsid w:val="001E526D"/>
    <w:rsid w:val="001E5655"/>
    <w:rsid w:val="001F1832"/>
    <w:rsid w:val="001F1D25"/>
    <w:rsid w:val="001F220F"/>
    <w:rsid w:val="001F25B3"/>
    <w:rsid w:val="001F2E52"/>
    <w:rsid w:val="001F57EC"/>
    <w:rsid w:val="001F63E9"/>
    <w:rsid w:val="001F6616"/>
    <w:rsid w:val="002015C3"/>
    <w:rsid w:val="002018D9"/>
    <w:rsid w:val="00202BD4"/>
    <w:rsid w:val="00204A97"/>
    <w:rsid w:val="00205458"/>
    <w:rsid w:val="002073F5"/>
    <w:rsid w:val="002077B0"/>
    <w:rsid w:val="002114EF"/>
    <w:rsid w:val="00213338"/>
    <w:rsid w:val="00214377"/>
    <w:rsid w:val="002166AD"/>
    <w:rsid w:val="00216EDA"/>
    <w:rsid w:val="0021724F"/>
    <w:rsid w:val="00217782"/>
    <w:rsid w:val="00217871"/>
    <w:rsid w:val="00221ED8"/>
    <w:rsid w:val="002231EA"/>
    <w:rsid w:val="00223A91"/>
    <w:rsid w:val="00223E57"/>
    <w:rsid w:val="00223FDF"/>
    <w:rsid w:val="002266A7"/>
    <w:rsid w:val="002279C0"/>
    <w:rsid w:val="00227A67"/>
    <w:rsid w:val="00230E11"/>
    <w:rsid w:val="00232671"/>
    <w:rsid w:val="00236E0E"/>
    <w:rsid w:val="0023727E"/>
    <w:rsid w:val="00240E30"/>
    <w:rsid w:val="0024192E"/>
    <w:rsid w:val="00242081"/>
    <w:rsid w:val="00243777"/>
    <w:rsid w:val="002441CD"/>
    <w:rsid w:val="00246098"/>
    <w:rsid w:val="00246ADC"/>
    <w:rsid w:val="002501A3"/>
    <w:rsid w:val="002501D8"/>
    <w:rsid w:val="00250F01"/>
    <w:rsid w:val="0025166C"/>
    <w:rsid w:val="00255410"/>
    <w:rsid w:val="002555D4"/>
    <w:rsid w:val="0025564A"/>
    <w:rsid w:val="00261A16"/>
    <w:rsid w:val="00262066"/>
    <w:rsid w:val="0026216E"/>
    <w:rsid w:val="00263522"/>
    <w:rsid w:val="00264C4F"/>
    <w:rsid w:val="00264EC6"/>
    <w:rsid w:val="00271013"/>
    <w:rsid w:val="0027111E"/>
    <w:rsid w:val="00271A8F"/>
    <w:rsid w:val="00273FE4"/>
    <w:rsid w:val="00274148"/>
    <w:rsid w:val="0027648D"/>
    <w:rsid w:val="002765B4"/>
    <w:rsid w:val="00276A94"/>
    <w:rsid w:val="00277F17"/>
    <w:rsid w:val="00281336"/>
    <w:rsid w:val="00281841"/>
    <w:rsid w:val="00282CD9"/>
    <w:rsid w:val="00284987"/>
    <w:rsid w:val="00285A02"/>
    <w:rsid w:val="002860E2"/>
    <w:rsid w:val="0028742E"/>
    <w:rsid w:val="00290123"/>
    <w:rsid w:val="00293276"/>
    <w:rsid w:val="0029405D"/>
    <w:rsid w:val="00294FA6"/>
    <w:rsid w:val="00295A6F"/>
    <w:rsid w:val="00296892"/>
    <w:rsid w:val="00296CA9"/>
    <w:rsid w:val="00296E10"/>
    <w:rsid w:val="0029702C"/>
    <w:rsid w:val="002A20C4"/>
    <w:rsid w:val="002A354B"/>
    <w:rsid w:val="002A4BDC"/>
    <w:rsid w:val="002A570F"/>
    <w:rsid w:val="002A6DE8"/>
    <w:rsid w:val="002A7292"/>
    <w:rsid w:val="002A7358"/>
    <w:rsid w:val="002A788D"/>
    <w:rsid w:val="002A7902"/>
    <w:rsid w:val="002B0F6B"/>
    <w:rsid w:val="002B23B8"/>
    <w:rsid w:val="002B2EB8"/>
    <w:rsid w:val="002B3755"/>
    <w:rsid w:val="002B4429"/>
    <w:rsid w:val="002B56ED"/>
    <w:rsid w:val="002B68A6"/>
    <w:rsid w:val="002B7FAF"/>
    <w:rsid w:val="002C2D9D"/>
    <w:rsid w:val="002C3A41"/>
    <w:rsid w:val="002C653D"/>
    <w:rsid w:val="002C7183"/>
    <w:rsid w:val="002D0C4F"/>
    <w:rsid w:val="002D105A"/>
    <w:rsid w:val="002D1364"/>
    <w:rsid w:val="002D1472"/>
    <w:rsid w:val="002D2BFD"/>
    <w:rsid w:val="002D47C2"/>
    <w:rsid w:val="002D4D30"/>
    <w:rsid w:val="002D5000"/>
    <w:rsid w:val="002D598D"/>
    <w:rsid w:val="002D6599"/>
    <w:rsid w:val="002D6C4A"/>
    <w:rsid w:val="002D7188"/>
    <w:rsid w:val="002D73BA"/>
    <w:rsid w:val="002E0A90"/>
    <w:rsid w:val="002E1DE3"/>
    <w:rsid w:val="002E2678"/>
    <w:rsid w:val="002E2AB6"/>
    <w:rsid w:val="002E3816"/>
    <w:rsid w:val="002E3ECC"/>
    <w:rsid w:val="002E3F34"/>
    <w:rsid w:val="002E41A8"/>
    <w:rsid w:val="002E4B7D"/>
    <w:rsid w:val="002E5E33"/>
    <w:rsid w:val="002E5F79"/>
    <w:rsid w:val="002E64FA"/>
    <w:rsid w:val="002E73A6"/>
    <w:rsid w:val="002F0A00"/>
    <w:rsid w:val="002F0CFA"/>
    <w:rsid w:val="002F1B96"/>
    <w:rsid w:val="002F31F3"/>
    <w:rsid w:val="002F6207"/>
    <w:rsid w:val="002F669F"/>
    <w:rsid w:val="002F7CB6"/>
    <w:rsid w:val="00301C97"/>
    <w:rsid w:val="00302D8E"/>
    <w:rsid w:val="003053C8"/>
    <w:rsid w:val="00305B9F"/>
    <w:rsid w:val="0030719C"/>
    <w:rsid w:val="0031004C"/>
    <w:rsid w:val="003105F6"/>
    <w:rsid w:val="00311297"/>
    <w:rsid w:val="003113BE"/>
    <w:rsid w:val="00311940"/>
    <w:rsid w:val="00311AD4"/>
    <w:rsid w:val="003122CA"/>
    <w:rsid w:val="0031260B"/>
    <w:rsid w:val="00312ED6"/>
    <w:rsid w:val="0031457D"/>
    <w:rsid w:val="00314769"/>
    <w:rsid w:val="003148FD"/>
    <w:rsid w:val="00321080"/>
    <w:rsid w:val="00322D45"/>
    <w:rsid w:val="0032459C"/>
    <w:rsid w:val="00324DEA"/>
    <w:rsid w:val="00324E90"/>
    <w:rsid w:val="0032569A"/>
    <w:rsid w:val="00325927"/>
    <w:rsid w:val="00325A1F"/>
    <w:rsid w:val="003268F9"/>
    <w:rsid w:val="00327145"/>
    <w:rsid w:val="0032724E"/>
    <w:rsid w:val="00330BAF"/>
    <w:rsid w:val="00331C70"/>
    <w:rsid w:val="00333440"/>
    <w:rsid w:val="003337D7"/>
    <w:rsid w:val="00334E3A"/>
    <w:rsid w:val="003361DD"/>
    <w:rsid w:val="00337B4F"/>
    <w:rsid w:val="00341A6A"/>
    <w:rsid w:val="00342C29"/>
    <w:rsid w:val="003444AA"/>
    <w:rsid w:val="00345B59"/>
    <w:rsid w:val="00345B9C"/>
    <w:rsid w:val="003460BA"/>
    <w:rsid w:val="00346B65"/>
    <w:rsid w:val="00350A5A"/>
    <w:rsid w:val="00351F23"/>
    <w:rsid w:val="00352DAE"/>
    <w:rsid w:val="00354B26"/>
    <w:rsid w:val="00354EB9"/>
    <w:rsid w:val="003602AE"/>
    <w:rsid w:val="00360929"/>
    <w:rsid w:val="003609C6"/>
    <w:rsid w:val="003610D7"/>
    <w:rsid w:val="00362FB3"/>
    <w:rsid w:val="003638AC"/>
    <w:rsid w:val="003647D5"/>
    <w:rsid w:val="00364A18"/>
    <w:rsid w:val="00366851"/>
    <w:rsid w:val="003674B0"/>
    <w:rsid w:val="00371409"/>
    <w:rsid w:val="00376801"/>
    <w:rsid w:val="0037727C"/>
    <w:rsid w:val="00377E70"/>
    <w:rsid w:val="00380904"/>
    <w:rsid w:val="003823EE"/>
    <w:rsid w:val="003828F6"/>
    <w:rsid w:val="00382960"/>
    <w:rsid w:val="003846F7"/>
    <w:rsid w:val="003851ED"/>
    <w:rsid w:val="003855DE"/>
    <w:rsid w:val="00385679"/>
    <w:rsid w:val="00385B39"/>
    <w:rsid w:val="00386785"/>
    <w:rsid w:val="00390182"/>
    <w:rsid w:val="00390E89"/>
    <w:rsid w:val="003910C0"/>
    <w:rsid w:val="00391725"/>
    <w:rsid w:val="00391B1A"/>
    <w:rsid w:val="003925F2"/>
    <w:rsid w:val="00393C33"/>
    <w:rsid w:val="00394423"/>
    <w:rsid w:val="00396942"/>
    <w:rsid w:val="00396B49"/>
    <w:rsid w:val="00396D6F"/>
    <w:rsid w:val="00396E3E"/>
    <w:rsid w:val="003A00A2"/>
    <w:rsid w:val="003A138E"/>
    <w:rsid w:val="003A252F"/>
    <w:rsid w:val="003A306E"/>
    <w:rsid w:val="003A5BB2"/>
    <w:rsid w:val="003A60DC"/>
    <w:rsid w:val="003A6A10"/>
    <w:rsid w:val="003A6A46"/>
    <w:rsid w:val="003A7A63"/>
    <w:rsid w:val="003B000C"/>
    <w:rsid w:val="003B070A"/>
    <w:rsid w:val="003B0F1D"/>
    <w:rsid w:val="003B128F"/>
    <w:rsid w:val="003B1675"/>
    <w:rsid w:val="003B4A57"/>
    <w:rsid w:val="003B4B23"/>
    <w:rsid w:val="003B6CE4"/>
    <w:rsid w:val="003B73F6"/>
    <w:rsid w:val="003C0AD9"/>
    <w:rsid w:val="003C0ED0"/>
    <w:rsid w:val="003C1D49"/>
    <w:rsid w:val="003C35C4"/>
    <w:rsid w:val="003C3F0D"/>
    <w:rsid w:val="003C64DF"/>
    <w:rsid w:val="003C7AC4"/>
    <w:rsid w:val="003D01AE"/>
    <w:rsid w:val="003D12C2"/>
    <w:rsid w:val="003D2E70"/>
    <w:rsid w:val="003D31B9"/>
    <w:rsid w:val="003D3867"/>
    <w:rsid w:val="003D4AA9"/>
    <w:rsid w:val="003E0D1A"/>
    <w:rsid w:val="003E106C"/>
    <w:rsid w:val="003E156C"/>
    <w:rsid w:val="003E1DBF"/>
    <w:rsid w:val="003E1E50"/>
    <w:rsid w:val="003E2DA3"/>
    <w:rsid w:val="003F020D"/>
    <w:rsid w:val="003F03D9"/>
    <w:rsid w:val="003F07EB"/>
    <w:rsid w:val="003F0905"/>
    <w:rsid w:val="003F0FD0"/>
    <w:rsid w:val="003F23D0"/>
    <w:rsid w:val="003F2A9D"/>
    <w:rsid w:val="003F2FBE"/>
    <w:rsid w:val="003F318D"/>
    <w:rsid w:val="003F5BAE"/>
    <w:rsid w:val="003F6ED7"/>
    <w:rsid w:val="00401C84"/>
    <w:rsid w:val="00403210"/>
    <w:rsid w:val="004035BB"/>
    <w:rsid w:val="004035EB"/>
    <w:rsid w:val="0040499A"/>
    <w:rsid w:val="00406A47"/>
    <w:rsid w:val="00407332"/>
    <w:rsid w:val="00407828"/>
    <w:rsid w:val="00407A2D"/>
    <w:rsid w:val="004113AC"/>
    <w:rsid w:val="00411D59"/>
    <w:rsid w:val="00412E10"/>
    <w:rsid w:val="004137BF"/>
    <w:rsid w:val="00413D8E"/>
    <w:rsid w:val="004140F2"/>
    <w:rsid w:val="004169F9"/>
    <w:rsid w:val="00417B22"/>
    <w:rsid w:val="00421085"/>
    <w:rsid w:val="00423E38"/>
    <w:rsid w:val="0042465E"/>
    <w:rsid w:val="00424B82"/>
    <w:rsid w:val="00424D5F"/>
    <w:rsid w:val="00424DF7"/>
    <w:rsid w:val="00425D20"/>
    <w:rsid w:val="004267F9"/>
    <w:rsid w:val="00427EFD"/>
    <w:rsid w:val="00432B76"/>
    <w:rsid w:val="004346D2"/>
    <w:rsid w:val="00434D01"/>
    <w:rsid w:val="0043574E"/>
    <w:rsid w:val="00435D26"/>
    <w:rsid w:val="00437229"/>
    <w:rsid w:val="00440269"/>
    <w:rsid w:val="00440C99"/>
    <w:rsid w:val="0044175C"/>
    <w:rsid w:val="004419D3"/>
    <w:rsid w:val="004419E0"/>
    <w:rsid w:val="00441E56"/>
    <w:rsid w:val="0044355D"/>
    <w:rsid w:val="00445F4D"/>
    <w:rsid w:val="00446BD8"/>
    <w:rsid w:val="004500C3"/>
    <w:rsid w:val="004504C0"/>
    <w:rsid w:val="00451330"/>
    <w:rsid w:val="00453A78"/>
    <w:rsid w:val="004550FB"/>
    <w:rsid w:val="004573CE"/>
    <w:rsid w:val="0045765A"/>
    <w:rsid w:val="0046111A"/>
    <w:rsid w:val="00461D57"/>
    <w:rsid w:val="00462946"/>
    <w:rsid w:val="00463F43"/>
    <w:rsid w:val="00464B94"/>
    <w:rsid w:val="004653A8"/>
    <w:rsid w:val="00465A0B"/>
    <w:rsid w:val="00465DB0"/>
    <w:rsid w:val="0046655E"/>
    <w:rsid w:val="00466608"/>
    <w:rsid w:val="00466B12"/>
    <w:rsid w:val="0047006F"/>
    <w:rsid w:val="0047077C"/>
    <w:rsid w:val="00470B05"/>
    <w:rsid w:val="0047109F"/>
    <w:rsid w:val="00471223"/>
    <w:rsid w:val="0047207C"/>
    <w:rsid w:val="00472CD6"/>
    <w:rsid w:val="00473500"/>
    <w:rsid w:val="00474E3C"/>
    <w:rsid w:val="00477577"/>
    <w:rsid w:val="004777E9"/>
    <w:rsid w:val="004809BC"/>
    <w:rsid w:val="00480A58"/>
    <w:rsid w:val="00480DBD"/>
    <w:rsid w:val="00482151"/>
    <w:rsid w:val="004823FA"/>
    <w:rsid w:val="00483A86"/>
    <w:rsid w:val="00485CB6"/>
    <w:rsid w:val="00485FAD"/>
    <w:rsid w:val="00487065"/>
    <w:rsid w:val="00487737"/>
    <w:rsid w:val="00487AED"/>
    <w:rsid w:val="004910D5"/>
    <w:rsid w:val="004919C9"/>
    <w:rsid w:val="00491EDF"/>
    <w:rsid w:val="00492A3F"/>
    <w:rsid w:val="004932E8"/>
    <w:rsid w:val="004942B2"/>
    <w:rsid w:val="0049464F"/>
    <w:rsid w:val="00494F5C"/>
    <w:rsid w:val="00494F62"/>
    <w:rsid w:val="00495CCC"/>
    <w:rsid w:val="004967BD"/>
    <w:rsid w:val="00496904"/>
    <w:rsid w:val="004A14A5"/>
    <w:rsid w:val="004A1881"/>
    <w:rsid w:val="004A2001"/>
    <w:rsid w:val="004A2678"/>
    <w:rsid w:val="004A3590"/>
    <w:rsid w:val="004A6297"/>
    <w:rsid w:val="004A7897"/>
    <w:rsid w:val="004B00A7"/>
    <w:rsid w:val="004B09AE"/>
    <w:rsid w:val="004B25E2"/>
    <w:rsid w:val="004B34D7"/>
    <w:rsid w:val="004B389E"/>
    <w:rsid w:val="004B487E"/>
    <w:rsid w:val="004B5037"/>
    <w:rsid w:val="004B5B2F"/>
    <w:rsid w:val="004B626A"/>
    <w:rsid w:val="004B660E"/>
    <w:rsid w:val="004C05BD"/>
    <w:rsid w:val="004C0970"/>
    <w:rsid w:val="004C3B06"/>
    <w:rsid w:val="004C3F97"/>
    <w:rsid w:val="004C77C4"/>
    <w:rsid w:val="004C7EE7"/>
    <w:rsid w:val="004D0275"/>
    <w:rsid w:val="004D1169"/>
    <w:rsid w:val="004D13B3"/>
    <w:rsid w:val="004D195C"/>
    <w:rsid w:val="004D24B0"/>
    <w:rsid w:val="004D2DEE"/>
    <w:rsid w:val="004D2E1F"/>
    <w:rsid w:val="004D6BDD"/>
    <w:rsid w:val="004D7FD9"/>
    <w:rsid w:val="004E08B6"/>
    <w:rsid w:val="004E0EFF"/>
    <w:rsid w:val="004E1324"/>
    <w:rsid w:val="004E135C"/>
    <w:rsid w:val="004E19A5"/>
    <w:rsid w:val="004E1CA3"/>
    <w:rsid w:val="004E1D62"/>
    <w:rsid w:val="004E25A3"/>
    <w:rsid w:val="004E37E5"/>
    <w:rsid w:val="004E3FDB"/>
    <w:rsid w:val="004E6714"/>
    <w:rsid w:val="004E7799"/>
    <w:rsid w:val="004F1F4A"/>
    <w:rsid w:val="004F296D"/>
    <w:rsid w:val="004F3720"/>
    <w:rsid w:val="004F461E"/>
    <w:rsid w:val="004F4EEB"/>
    <w:rsid w:val="004F508B"/>
    <w:rsid w:val="004F5781"/>
    <w:rsid w:val="004F695F"/>
    <w:rsid w:val="004F6CA4"/>
    <w:rsid w:val="00500752"/>
    <w:rsid w:val="00500A8E"/>
    <w:rsid w:val="00501A50"/>
    <w:rsid w:val="0050222D"/>
    <w:rsid w:val="005033DA"/>
    <w:rsid w:val="00503AF3"/>
    <w:rsid w:val="005052DB"/>
    <w:rsid w:val="0050696D"/>
    <w:rsid w:val="0051094B"/>
    <w:rsid w:val="005110D7"/>
    <w:rsid w:val="00511D99"/>
    <w:rsid w:val="00511E47"/>
    <w:rsid w:val="00512808"/>
    <w:rsid w:val="005128D3"/>
    <w:rsid w:val="00513A30"/>
    <w:rsid w:val="00514139"/>
    <w:rsid w:val="005147E8"/>
    <w:rsid w:val="005158F2"/>
    <w:rsid w:val="005167C0"/>
    <w:rsid w:val="00517F9C"/>
    <w:rsid w:val="0052100F"/>
    <w:rsid w:val="00521260"/>
    <w:rsid w:val="00526DFC"/>
    <w:rsid w:val="00526F43"/>
    <w:rsid w:val="005273C3"/>
    <w:rsid w:val="00527651"/>
    <w:rsid w:val="0053137A"/>
    <w:rsid w:val="00531B25"/>
    <w:rsid w:val="00533D10"/>
    <w:rsid w:val="00535296"/>
    <w:rsid w:val="005363AB"/>
    <w:rsid w:val="005404E5"/>
    <w:rsid w:val="0054208F"/>
    <w:rsid w:val="00542D3F"/>
    <w:rsid w:val="005442A6"/>
    <w:rsid w:val="00544EF4"/>
    <w:rsid w:val="00545E53"/>
    <w:rsid w:val="00545FBD"/>
    <w:rsid w:val="005479D9"/>
    <w:rsid w:val="0055071D"/>
    <w:rsid w:val="0055242E"/>
    <w:rsid w:val="00553C43"/>
    <w:rsid w:val="005548CB"/>
    <w:rsid w:val="005549C7"/>
    <w:rsid w:val="005561B1"/>
    <w:rsid w:val="00557256"/>
    <w:rsid w:val="005572BD"/>
    <w:rsid w:val="005577DA"/>
    <w:rsid w:val="00557A12"/>
    <w:rsid w:val="005609FE"/>
    <w:rsid w:val="00560AC7"/>
    <w:rsid w:val="00561A45"/>
    <w:rsid w:val="00561AFB"/>
    <w:rsid w:val="00561FA8"/>
    <w:rsid w:val="005626BE"/>
    <w:rsid w:val="005631BC"/>
    <w:rsid w:val="0056338C"/>
    <w:rsid w:val="005635ED"/>
    <w:rsid w:val="00563E92"/>
    <w:rsid w:val="00564633"/>
    <w:rsid w:val="00564E21"/>
    <w:rsid w:val="00565253"/>
    <w:rsid w:val="00565FB7"/>
    <w:rsid w:val="00566BCD"/>
    <w:rsid w:val="00567A5C"/>
    <w:rsid w:val="00570191"/>
    <w:rsid w:val="00570570"/>
    <w:rsid w:val="00571B19"/>
    <w:rsid w:val="00572512"/>
    <w:rsid w:val="00573EE6"/>
    <w:rsid w:val="0057547F"/>
    <w:rsid w:val="005754EE"/>
    <w:rsid w:val="0057617E"/>
    <w:rsid w:val="00576497"/>
    <w:rsid w:val="00580545"/>
    <w:rsid w:val="00581D66"/>
    <w:rsid w:val="005835E7"/>
    <w:rsid w:val="0058397F"/>
    <w:rsid w:val="00583BF8"/>
    <w:rsid w:val="005847D6"/>
    <w:rsid w:val="00585F33"/>
    <w:rsid w:val="0058791D"/>
    <w:rsid w:val="00587BFF"/>
    <w:rsid w:val="005902E9"/>
    <w:rsid w:val="00590ED4"/>
    <w:rsid w:val="0059100B"/>
    <w:rsid w:val="00591124"/>
    <w:rsid w:val="00593D36"/>
    <w:rsid w:val="00597024"/>
    <w:rsid w:val="005A0274"/>
    <w:rsid w:val="005A095C"/>
    <w:rsid w:val="005A0DE0"/>
    <w:rsid w:val="005A1B4F"/>
    <w:rsid w:val="005A1E86"/>
    <w:rsid w:val="005A3D2F"/>
    <w:rsid w:val="005A669D"/>
    <w:rsid w:val="005A75D8"/>
    <w:rsid w:val="005B1718"/>
    <w:rsid w:val="005B38DE"/>
    <w:rsid w:val="005B42BB"/>
    <w:rsid w:val="005B5553"/>
    <w:rsid w:val="005B5F2E"/>
    <w:rsid w:val="005B5F9E"/>
    <w:rsid w:val="005B6548"/>
    <w:rsid w:val="005B713E"/>
    <w:rsid w:val="005C03B6"/>
    <w:rsid w:val="005C1D7D"/>
    <w:rsid w:val="005C348E"/>
    <w:rsid w:val="005C68E1"/>
    <w:rsid w:val="005D1402"/>
    <w:rsid w:val="005D264A"/>
    <w:rsid w:val="005D3763"/>
    <w:rsid w:val="005D55E1"/>
    <w:rsid w:val="005D5870"/>
    <w:rsid w:val="005D7453"/>
    <w:rsid w:val="005E07E1"/>
    <w:rsid w:val="005E19F7"/>
    <w:rsid w:val="005E3544"/>
    <w:rsid w:val="005E4F04"/>
    <w:rsid w:val="005E4FB0"/>
    <w:rsid w:val="005E62C2"/>
    <w:rsid w:val="005E6C71"/>
    <w:rsid w:val="005E7DC7"/>
    <w:rsid w:val="005F0963"/>
    <w:rsid w:val="005F2824"/>
    <w:rsid w:val="005F2E46"/>
    <w:rsid w:val="005F2EBA"/>
    <w:rsid w:val="005F35ED"/>
    <w:rsid w:val="005F4796"/>
    <w:rsid w:val="005F7812"/>
    <w:rsid w:val="005F7A88"/>
    <w:rsid w:val="005F7B8D"/>
    <w:rsid w:val="00602D9F"/>
    <w:rsid w:val="00603053"/>
    <w:rsid w:val="00603A1A"/>
    <w:rsid w:val="006046D5"/>
    <w:rsid w:val="00605955"/>
    <w:rsid w:val="00606544"/>
    <w:rsid w:val="006070A3"/>
    <w:rsid w:val="00607A93"/>
    <w:rsid w:val="0061021B"/>
    <w:rsid w:val="0061077C"/>
    <w:rsid w:val="00610C08"/>
    <w:rsid w:val="00610E0F"/>
    <w:rsid w:val="00611F74"/>
    <w:rsid w:val="00614024"/>
    <w:rsid w:val="006142D3"/>
    <w:rsid w:val="006145CE"/>
    <w:rsid w:val="00615772"/>
    <w:rsid w:val="00620D27"/>
    <w:rsid w:val="00620D6C"/>
    <w:rsid w:val="00621256"/>
    <w:rsid w:val="006213AD"/>
    <w:rsid w:val="00621FCC"/>
    <w:rsid w:val="00622C62"/>
    <w:rsid w:val="00622E4B"/>
    <w:rsid w:val="00626315"/>
    <w:rsid w:val="006263D8"/>
    <w:rsid w:val="00627AFC"/>
    <w:rsid w:val="00630DC6"/>
    <w:rsid w:val="006333DA"/>
    <w:rsid w:val="00634973"/>
    <w:rsid w:val="00635134"/>
    <w:rsid w:val="006356E2"/>
    <w:rsid w:val="006365DE"/>
    <w:rsid w:val="00637C95"/>
    <w:rsid w:val="00637E0A"/>
    <w:rsid w:val="006425B3"/>
    <w:rsid w:val="00642A65"/>
    <w:rsid w:val="00643126"/>
    <w:rsid w:val="00645DCE"/>
    <w:rsid w:val="006465AC"/>
    <w:rsid w:val="006465BF"/>
    <w:rsid w:val="00646AF0"/>
    <w:rsid w:val="00647816"/>
    <w:rsid w:val="00651001"/>
    <w:rsid w:val="00653B22"/>
    <w:rsid w:val="00657340"/>
    <w:rsid w:val="006576D5"/>
    <w:rsid w:val="00657BF4"/>
    <w:rsid w:val="006603FB"/>
    <w:rsid w:val="006604D5"/>
    <w:rsid w:val="006608DF"/>
    <w:rsid w:val="00660E1D"/>
    <w:rsid w:val="006623AC"/>
    <w:rsid w:val="00663B02"/>
    <w:rsid w:val="00665C76"/>
    <w:rsid w:val="00665CD8"/>
    <w:rsid w:val="00666372"/>
    <w:rsid w:val="006678AF"/>
    <w:rsid w:val="006679E3"/>
    <w:rsid w:val="006701EF"/>
    <w:rsid w:val="0067154E"/>
    <w:rsid w:val="00673BA5"/>
    <w:rsid w:val="0067484A"/>
    <w:rsid w:val="00675D3F"/>
    <w:rsid w:val="00677937"/>
    <w:rsid w:val="00677C66"/>
    <w:rsid w:val="00680058"/>
    <w:rsid w:val="0068013E"/>
    <w:rsid w:val="00681DFB"/>
    <w:rsid w:val="00681F9F"/>
    <w:rsid w:val="00682CAA"/>
    <w:rsid w:val="00682F3E"/>
    <w:rsid w:val="006840EA"/>
    <w:rsid w:val="006844E2"/>
    <w:rsid w:val="00685267"/>
    <w:rsid w:val="00685BEB"/>
    <w:rsid w:val="006872AE"/>
    <w:rsid w:val="0069000C"/>
    <w:rsid w:val="00690082"/>
    <w:rsid w:val="00690252"/>
    <w:rsid w:val="00693E23"/>
    <w:rsid w:val="006946BB"/>
    <w:rsid w:val="006969FA"/>
    <w:rsid w:val="006978DD"/>
    <w:rsid w:val="006A010A"/>
    <w:rsid w:val="006A1011"/>
    <w:rsid w:val="006A19CF"/>
    <w:rsid w:val="006A35D5"/>
    <w:rsid w:val="006A3667"/>
    <w:rsid w:val="006A4469"/>
    <w:rsid w:val="006A7485"/>
    <w:rsid w:val="006A748A"/>
    <w:rsid w:val="006A7D83"/>
    <w:rsid w:val="006B18B3"/>
    <w:rsid w:val="006B2031"/>
    <w:rsid w:val="006B23F2"/>
    <w:rsid w:val="006B28EA"/>
    <w:rsid w:val="006B6102"/>
    <w:rsid w:val="006B657D"/>
    <w:rsid w:val="006B69C2"/>
    <w:rsid w:val="006B700A"/>
    <w:rsid w:val="006B7795"/>
    <w:rsid w:val="006C15AE"/>
    <w:rsid w:val="006C24F1"/>
    <w:rsid w:val="006C419E"/>
    <w:rsid w:val="006C4A31"/>
    <w:rsid w:val="006C52D3"/>
    <w:rsid w:val="006C5AC2"/>
    <w:rsid w:val="006C68FF"/>
    <w:rsid w:val="006C6905"/>
    <w:rsid w:val="006C6AFB"/>
    <w:rsid w:val="006C7F51"/>
    <w:rsid w:val="006D1FDC"/>
    <w:rsid w:val="006D2735"/>
    <w:rsid w:val="006D3EEF"/>
    <w:rsid w:val="006D45B2"/>
    <w:rsid w:val="006D5140"/>
    <w:rsid w:val="006E03D7"/>
    <w:rsid w:val="006E0D91"/>
    <w:rsid w:val="006E0FCC"/>
    <w:rsid w:val="006E1E96"/>
    <w:rsid w:val="006E3581"/>
    <w:rsid w:val="006E5E21"/>
    <w:rsid w:val="006E6F60"/>
    <w:rsid w:val="006F055B"/>
    <w:rsid w:val="006F2648"/>
    <w:rsid w:val="006F2F10"/>
    <w:rsid w:val="006F482B"/>
    <w:rsid w:val="006F4CB2"/>
    <w:rsid w:val="006F4FE8"/>
    <w:rsid w:val="006F6311"/>
    <w:rsid w:val="00700D55"/>
    <w:rsid w:val="00700F0C"/>
    <w:rsid w:val="00701952"/>
    <w:rsid w:val="00702556"/>
    <w:rsid w:val="0070277E"/>
    <w:rsid w:val="00702923"/>
    <w:rsid w:val="00704156"/>
    <w:rsid w:val="00704324"/>
    <w:rsid w:val="00704711"/>
    <w:rsid w:val="00704AE1"/>
    <w:rsid w:val="00704EB2"/>
    <w:rsid w:val="0070504B"/>
    <w:rsid w:val="0070581B"/>
    <w:rsid w:val="007069FC"/>
    <w:rsid w:val="00706D9A"/>
    <w:rsid w:val="00707173"/>
    <w:rsid w:val="00711221"/>
    <w:rsid w:val="00712675"/>
    <w:rsid w:val="00713808"/>
    <w:rsid w:val="007151B6"/>
    <w:rsid w:val="0071520D"/>
    <w:rsid w:val="007158B3"/>
    <w:rsid w:val="00715BD3"/>
    <w:rsid w:val="00715EDB"/>
    <w:rsid w:val="007160D5"/>
    <w:rsid w:val="007163FB"/>
    <w:rsid w:val="00717C2E"/>
    <w:rsid w:val="00717FE3"/>
    <w:rsid w:val="007204FA"/>
    <w:rsid w:val="007213B3"/>
    <w:rsid w:val="00722974"/>
    <w:rsid w:val="0072457F"/>
    <w:rsid w:val="00725406"/>
    <w:rsid w:val="0072621B"/>
    <w:rsid w:val="00730185"/>
    <w:rsid w:val="00730555"/>
    <w:rsid w:val="00731031"/>
    <w:rsid w:val="007312CC"/>
    <w:rsid w:val="00732DA8"/>
    <w:rsid w:val="007359E4"/>
    <w:rsid w:val="00736390"/>
    <w:rsid w:val="00736989"/>
    <w:rsid w:val="00736A64"/>
    <w:rsid w:val="00737F6A"/>
    <w:rsid w:val="007410B6"/>
    <w:rsid w:val="00741E2A"/>
    <w:rsid w:val="00741FD0"/>
    <w:rsid w:val="00744C6F"/>
    <w:rsid w:val="007457F6"/>
    <w:rsid w:val="007458AF"/>
    <w:rsid w:val="00745ABB"/>
    <w:rsid w:val="00746E38"/>
    <w:rsid w:val="007474B3"/>
    <w:rsid w:val="007474F4"/>
    <w:rsid w:val="00747CD5"/>
    <w:rsid w:val="007517EF"/>
    <w:rsid w:val="0075230B"/>
    <w:rsid w:val="00753B51"/>
    <w:rsid w:val="0075535C"/>
    <w:rsid w:val="007556D8"/>
    <w:rsid w:val="00755E17"/>
    <w:rsid w:val="00756629"/>
    <w:rsid w:val="00757009"/>
    <w:rsid w:val="007575D2"/>
    <w:rsid w:val="00757B4F"/>
    <w:rsid w:val="00757B6A"/>
    <w:rsid w:val="007601C3"/>
    <w:rsid w:val="007610E0"/>
    <w:rsid w:val="007621AA"/>
    <w:rsid w:val="007625FF"/>
    <w:rsid w:val="0076260A"/>
    <w:rsid w:val="00763AD3"/>
    <w:rsid w:val="00764137"/>
    <w:rsid w:val="00764A67"/>
    <w:rsid w:val="007674B9"/>
    <w:rsid w:val="00767F10"/>
    <w:rsid w:val="00770F6B"/>
    <w:rsid w:val="0077115F"/>
    <w:rsid w:val="00771245"/>
    <w:rsid w:val="00771883"/>
    <w:rsid w:val="00771968"/>
    <w:rsid w:val="00776695"/>
    <w:rsid w:val="00776DC2"/>
    <w:rsid w:val="00777536"/>
    <w:rsid w:val="007775E2"/>
    <w:rsid w:val="00777772"/>
    <w:rsid w:val="00780122"/>
    <w:rsid w:val="00780DE5"/>
    <w:rsid w:val="0078214B"/>
    <w:rsid w:val="007826CB"/>
    <w:rsid w:val="0078305C"/>
    <w:rsid w:val="007831C1"/>
    <w:rsid w:val="007838F6"/>
    <w:rsid w:val="007848A2"/>
    <w:rsid w:val="0078498A"/>
    <w:rsid w:val="00790261"/>
    <w:rsid w:val="007916C0"/>
    <w:rsid w:val="00792207"/>
    <w:rsid w:val="00792B64"/>
    <w:rsid w:val="00792C06"/>
    <w:rsid w:val="00792CEA"/>
    <w:rsid w:val="00792E29"/>
    <w:rsid w:val="0079379A"/>
    <w:rsid w:val="00794420"/>
    <w:rsid w:val="00794953"/>
    <w:rsid w:val="00795331"/>
    <w:rsid w:val="007975C1"/>
    <w:rsid w:val="007A1929"/>
    <w:rsid w:val="007A1F2F"/>
    <w:rsid w:val="007A2A5C"/>
    <w:rsid w:val="007A3546"/>
    <w:rsid w:val="007A39CA"/>
    <w:rsid w:val="007A3B38"/>
    <w:rsid w:val="007A5150"/>
    <w:rsid w:val="007A5373"/>
    <w:rsid w:val="007A566E"/>
    <w:rsid w:val="007A628E"/>
    <w:rsid w:val="007A789F"/>
    <w:rsid w:val="007B143D"/>
    <w:rsid w:val="007B2430"/>
    <w:rsid w:val="007B26C2"/>
    <w:rsid w:val="007B4F45"/>
    <w:rsid w:val="007B630E"/>
    <w:rsid w:val="007B6ED1"/>
    <w:rsid w:val="007B75BC"/>
    <w:rsid w:val="007B78FD"/>
    <w:rsid w:val="007B798C"/>
    <w:rsid w:val="007C0838"/>
    <w:rsid w:val="007C0BD6"/>
    <w:rsid w:val="007C3806"/>
    <w:rsid w:val="007C47E0"/>
    <w:rsid w:val="007C5BB7"/>
    <w:rsid w:val="007C5D12"/>
    <w:rsid w:val="007C6E7A"/>
    <w:rsid w:val="007D07D5"/>
    <w:rsid w:val="007D1C64"/>
    <w:rsid w:val="007D2CB7"/>
    <w:rsid w:val="007D32DD"/>
    <w:rsid w:val="007D69BD"/>
    <w:rsid w:val="007D6DCE"/>
    <w:rsid w:val="007D72C4"/>
    <w:rsid w:val="007E028C"/>
    <w:rsid w:val="007E072C"/>
    <w:rsid w:val="007E11BA"/>
    <w:rsid w:val="007E160F"/>
    <w:rsid w:val="007E2949"/>
    <w:rsid w:val="007E2CFE"/>
    <w:rsid w:val="007E59C9"/>
    <w:rsid w:val="007E67F1"/>
    <w:rsid w:val="007F0072"/>
    <w:rsid w:val="007F05EF"/>
    <w:rsid w:val="007F0FB7"/>
    <w:rsid w:val="007F15E7"/>
    <w:rsid w:val="007F2EB6"/>
    <w:rsid w:val="007F4485"/>
    <w:rsid w:val="007F5134"/>
    <w:rsid w:val="007F54C3"/>
    <w:rsid w:val="007F69F6"/>
    <w:rsid w:val="00801B4F"/>
    <w:rsid w:val="00802949"/>
    <w:rsid w:val="00802B57"/>
    <w:rsid w:val="0080301E"/>
    <w:rsid w:val="0080365F"/>
    <w:rsid w:val="00804D13"/>
    <w:rsid w:val="00806259"/>
    <w:rsid w:val="00806AD2"/>
    <w:rsid w:val="00812BE5"/>
    <w:rsid w:val="00816BB5"/>
    <w:rsid w:val="00817429"/>
    <w:rsid w:val="008214E4"/>
    <w:rsid w:val="00821514"/>
    <w:rsid w:val="00821E35"/>
    <w:rsid w:val="00824591"/>
    <w:rsid w:val="00824AED"/>
    <w:rsid w:val="00824C46"/>
    <w:rsid w:val="00824FDA"/>
    <w:rsid w:val="00826486"/>
    <w:rsid w:val="00827820"/>
    <w:rsid w:val="00827824"/>
    <w:rsid w:val="008303D3"/>
    <w:rsid w:val="00830D8B"/>
    <w:rsid w:val="00831B8B"/>
    <w:rsid w:val="00832766"/>
    <w:rsid w:val="0083405D"/>
    <w:rsid w:val="00834770"/>
    <w:rsid w:val="008352D4"/>
    <w:rsid w:val="00836A6A"/>
    <w:rsid w:val="00836DB9"/>
    <w:rsid w:val="00837C67"/>
    <w:rsid w:val="008415B0"/>
    <w:rsid w:val="00842028"/>
    <w:rsid w:val="008436B8"/>
    <w:rsid w:val="00845CA7"/>
    <w:rsid w:val="008460B6"/>
    <w:rsid w:val="00846C19"/>
    <w:rsid w:val="0085048A"/>
    <w:rsid w:val="00850C9D"/>
    <w:rsid w:val="00852B59"/>
    <w:rsid w:val="008535ED"/>
    <w:rsid w:val="008540D8"/>
    <w:rsid w:val="00854300"/>
    <w:rsid w:val="00854791"/>
    <w:rsid w:val="00856272"/>
    <w:rsid w:val="008563FF"/>
    <w:rsid w:val="00857780"/>
    <w:rsid w:val="0086018B"/>
    <w:rsid w:val="00860342"/>
    <w:rsid w:val="00860C55"/>
    <w:rsid w:val="008611DD"/>
    <w:rsid w:val="008620DE"/>
    <w:rsid w:val="0086257D"/>
    <w:rsid w:val="008656A5"/>
    <w:rsid w:val="00866867"/>
    <w:rsid w:val="00870172"/>
    <w:rsid w:val="00871A22"/>
    <w:rsid w:val="00872257"/>
    <w:rsid w:val="008753E6"/>
    <w:rsid w:val="0087738C"/>
    <w:rsid w:val="00877696"/>
    <w:rsid w:val="00877CC0"/>
    <w:rsid w:val="008802AF"/>
    <w:rsid w:val="00880672"/>
    <w:rsid w:val="0088160C"/>
    <w:rsid w:val="00881926"/>
    <w:rsid w:val="00882685"/>
    <w:rsid w:val="00882BDC"/>
    <w:rsid w:val="00882EAD"/>
    <w:rsid w:val="0088318F"/>
    <w:rsid w:val="0088331D"/>
    <w:rsid w:val="008849B9"/>
    <w:rsid w:val="008852B0"/>
    <w:rsid w:val="00885AE7"/>
    <w:rsid w:val="00886093"/>
    <w:rsid w:val="00886B60"/>
    <w:rsid w:val="00887889"/>
    <w:rsid w:val="0089013E"/>
    <w:rsid w:val="008901A8"/>
    <w:rsid w:val="00890697"/>
    <w:rsid w:val="00890775"/>
    <w:rsid w:val="008920FF"/>
    <w:rsid w:val="0089264F"/>
    <w:rsid w:val="008926E8"/>
    <w:rsid w:val="00893021"/>
    <w:rsid w:val="00894F19"/>
    <w:rsid w:val="0089529B"/>
    <w:rsid w:val="00896A10"/>
    <w:rsid w:val="008971B5"/>
    <w:rsid w:val="008A0F66"/>
    <w:rsid w:val="008A35CD"/>
    <w:rsid w:val="008A5961"/>
    <w:rsid w:val="008A5D26"/>
    <w:rsid w:val="008A6B13"/>
    <w:rsid w:val="008A6ECB"/>
    <w:rsid w:val="008A7409"/>
    <w:rsid w:val="008B0BF9"/>
    <w:rsid w:val="008B2866"/>
    <w:rsid w:val="008B3555"/>
    <w:rsid w:val="008B3859"/>
    <w:rsid w:val="008B436D"/>
    <w:rsid w:val="008B449F"/>
    <w:rsid w:val="008B4E49"/>
    <w:rsid w:val="008B7712"/>
    <w:rsid w:val="008B7B26"/>
    <w:rsid w:val="008C3361"/>
    <w:rsid w:val="008C3524"/>
    <w:rsid w:val="008C4061"/>
    <w:rsid w:val="008C4229"/>
    <w:rsid w:val="008C4392"/>
    <w:rsid w:val="008C4E77"/>
    <w:rsid w:val="008C5BE0"/>
    <w:rsid w:val="008C61EF"/>
    <w:rsid w:val="008C7233"/>
    <w:rsid w:val="008D2434"/>
    <w:rsid w:val="008D4B18"/>
    <w:rsid w:val="008D50B6"/>
    <w:rsid w:val="008E171D"/>
    <w:rsid w:val="008E177F"/>
    <w:rsid w:val="008E2099"/>
    <w:rsid w:val="008E2785"/>
    <w:rsid w:val="008E345E"/>
    <w:rsid w:val="008E767C"/>
    <w:rsid w:val="008E78A3"/>
    <w:rsid w:val="008E7A75"/>
    <w:rsid w:val="008F0654"/>
    <w:rsid w:val="008F06CB"/>
    <w:rsid w:val="008F2897"/>
    <w:rsid w:val="008F2E83"/>
    <w:rsid w:val="008F577F"/>
    <w:rsid w:val="008F612A"/>
    <w:rsid w:val="008F6362"/>
    <w:rsid w:val="008F769B"/>
    <w:rsid w:val="008F7B77"/>
    <w:rsid w:val="0090293D"/>
    <w:rsid w:val="009032D5"/>
    <w:rsid w:val="009034DE"/>
    <w:rsid w:val="0090457D"/>
    <w:rsid w:val="00904D3D"/>
    <w:rsid w:val="00905396"/>
    <w:rsid w:val="00905626"/>
    <w:rsid w:val="0090605D"/>
    <w:rsid w:val="00906419"/>
    <w:rsid w:val="00910263"/>
    <w:rsid w:val="00912889"/>
    <w:rsid w:val="00913A42"/>
    <w:rsid w:val="00914167"/>
    <w:rsid w:val="009143DB"/>
    <w:rsid w:val="00914AB5"/>
    <w:rsid w:val="00915065"/>
    <w:rsid w:val="009175E3"/>
    <w:rsid w:val="00917C41"/>
    <w:rsid w:val="00917CE5"/>
    <w:rsid w:val="009217C0"/>
    <w:rsid w:val="009240FD"/>
    <w:rsid w:val="00925241"/>
    <w:rsid w:val="00925CEC"/>
    <w:rsid w:val="00926A3F"/>
    <w:rsid w:val="00926C67"/>
    <w:rsid w:val="00927642"/>
    <w:rsid w:val="0092794E"/>
    <w:rsid w:val="00930D30"/>
    <w:rsid w:val="009332A2"/>
    <w:rsid w:val="00937598"/>
    <w:rsid w:val="0093790B"/>
    <w:rsid w:val="00941385"/>
    <w:rsid w:val="00941DF7"/>
    <w:rsid w:val="00943751"/>
    <w:rsid w:val="00946B35"/>
    <w:rsid w:val="00946DD0"/>
    <w:rsid w:val="009509E6"/>
    <w:rsid w:val="00951077"/>
    <w:rsid w:val="00952018"/>
    <w:rsid w:val="009521CC"/>
    <w:rsid w:val="00952800"/>
    <w:rsid w:val="0095300D"/>
    <w:rsid w:val="00954312"/>
    <w:rsid w:val="00955DDC"/>
    <w:rsid w:val="00956063"/>
    <w:rsid w:val="00956812"/>
    <w:rsid w:val="0095719A"/>
    <w:rsid w:val="00957A49"/>
    <w:rsid w:val="00961068"/>
    <w:rsid w:val="009623E9"/>
    <w:rsid w:val="0096352D"/>
    <w:rsid w:val="00963EEB"/>
    <w:rsid w:val="009648BC"/>
    <w:rsid w:val="00964C2F"/>
    <w:rsid w:val="00964C60"/>
    <w:rsid w:val="00965F88"/>
    <w:rsid w:val="0096795E"/>
    <w:rsid w:val="00967A89"/>
    <w:rsid w:val="00970207"/>
    <w:rsid w:val="00971167"/>
    <w:rsid w:val="00971CF5"/>
    <w:rsid w:val="00972A45"/>
    <w:rsid w:val="00975F0B"/>
    <w:rsid w:val="00982D47"/>
    <w:rsid w:val="00984E03"/>
    <w:rsid w:val="009850FE"/>
    <w:rsid w:val="00987E85"/>
    <w:rsid w:val="0099418D"/>
    <w:rsid w:val="00997092"/>
    <w:rsid w:val="009A0220"/>
    <w:rsid w:val="009A0D12"/>
    <w:rsid w:val="009A1987"/>
    <w:rsid w:val="009A2BEE"/>
    <w:rsid w:val="009A5289"/>
    <w:rsid w:val="009A75D0"/>
    <w:rsid w:val="009A7A53"/>
    <w:rsid w:val="009B0402"/>
    <w:rsid w:val="009B0B75"/>
    <w:rsid w:val="009B16DF"/>
    <w:rsid w:val="009B1796"/>
    <w:rsid w:val="009B32F4"/>
    <w:rsid w:val="009B4CB2"/>
    <w:rsid w:val="009B59E2"/>
    <w:rsid w:val="009B6701"/>
    <w:rsid w:val="009B6EF7"/>
    <w:rsid w:val="009B7000"/>
    <w:rsid w:val="009B739C"/>
    <w:rsid w:val="009B7AD5"/>
    <w:rsid w:val="009C04EC"/>
    <w:rsid w:val="009C07FB"/>
    <w:rsid w:val="009C0B73"/>
    <w:rsid w:val="009C17E2"/>
    <w:rsid w:val="009C1FA2"/>
    <w:rsid w:val="009C23B1"/>
    <w:rsid w:val="009C328C"/>
    <w:rsid w:val="009C3982"/>
    <w:rsid w:val="009C4444"/>
    <w:rsid w:val="009C79AD"/>
    <w:rsid w:val="009C7CA6"/>
    <w:rsid w:val="009C7DEF"/>
    <w:rsid w:val="009D0A00"/>
    <w:rsid w:val="009D1AC1"/>
    <w:rsid w:val="009D3316"/>
    <w:rsid w:val="009D3900"/>
    <w:rsid w:val="009D4E43"/>
    <w:rsid w:val="009D55AA"/>
    <w:rsid w:val="009D5FD1"/>
    <w:rsid w:val="009D6311"/>
    <w:rsid w:val="009E1FD3"/>
    <w:rsid w:val="009E21EC"/>
    <w:rsid w:val="009E3E77"/>
    <w:rsid w:val="009E3FAB"/>
    <w:rsid w:val="009E5B3F"/>
    <w:rsid w:val="009E7D90"/>
    <w:rsid w:val="009F09BF"/>
    <w:rsid w:val="009F1AB0"/>
    <w:rsid w:val="009F418C"/>
    <w:rsid w:val="009F501D"/>
    <w:rsid w:val="009F6AEC"/>
    <w:rsid w:val="009F7D4B"/>
    <w:rsid w:val="00A01052"/>
    <w:rsid w:val="00A01FDF"/>
    <w:rsid w:val="00A0261B"/>
    <w:rsid w:val="00A036D4"/>
    <w:rsid w:val="00A039D5"/>
    <w:rsid w:val="00A03D56"/>
    <w:rsid w:val="00A0407F"/>
    <w:rsid w:val="00A0457E"/>
    <w:rsid w:val="00A046AD"/>
    <w:rsid w:val="00A06457"/>
    <w:rsid w:val="00A079C1"/>
    <w:rsid w:val="00A10784"/>
    <w:rsid w:val="00A12520"/>
    <w:rsid w:val="00A130FD"/>
    <w:rsid w:val="00A1316E"/>
    <w:rsid w:val="00A13D6D"/>
    <w:rsid w:val="00A14769"/>
    <w:rsid w:val="00A14925"/>
    <w:rsid w:val="00A14C00"/>
    <w:rsid w:val="00A16151"/>
    <w:rsid w:val="00A164DF"/>
    <w:rsid w:val="00A16A0D"/>
    <w:rsid w:val="00A16EC6"/>
    <w:rsid w:val="00A17C06"/>
    <w:rsid w:val="00A2126E"/>
    <w:rsid w:val="00A21630"/>
    <w:rsid w:val="00A21706"/>
    <w:rsid w:val="00A218F1"/>
    <w:rsid w:val="00A24FCC"/>
    <w:rsid w:val="00A26316"/>
    <w:rsid w:val="00A26A90"/>
    <w:rsid w:val="00A26B27"/>
    <w:rsid w:val="00A2745D"/>
    <w:rsid w:val="00A305B5"/>
    <w:rsid w:val="00A30E4F"/>
    <w:rsid w:val="00A31F8E"/>
    <w:rsid w:val="00A32253"/>
    <w:rsid w:val="00A32460"/>
    <w:rsid w:val="00A3310E"/>
    <w:rsid w:val="00A332DE"/>
    <w:rsid w:val="00A333A0"/>
    <w:rsid w:val="00A33D63"/>
    <w:rsid w:val="00A340A9"/>
    <w:rsid w:val="00A34DFD"/>
    <w:rsid w:val="00A373CF"/>
    <w:rsid w:val="00A37E70"/>
    <w:rsid w:val="00A37F1C"/>
    <w:rsid w:val="00A40CD9"/>
    <w:rsid w:val="00A42DF1"/>
    <w:rsid w:val="00A437E1"/>
    <w:rsid w:val="00A43F12"/>
    <w:rsid w:val="00A44C8D"/>
    <w:rsid w:val="00A45EA6"/>
    <w:rsid w:val="00A46479"/>
    <w:rsid w:val="00A4685E"/>
    <w:rsid w:val="00A46929"/>
    <w:rsid w:val="00A50CD4"/>
    <w:rsid w:val="00A51191"/>
    <w:rsid w:val="00A5139E"/>
    <w:rsid w:val="00A5362A"/>
    <w:rsid w:val="00A545D5"/>
    <w:rsid w:val="00A54862"/>
    <w:rsid w:val="00A54E2B"/>
    <w:rsid w:val="00A55522"/>
    <w:rsid w:val="00A56A58"/>
    <w:rsid w:val="00A56D62"/>
    <w:rsid w:val="00A56F07"/>
    <w:rsid w:val="00A5762C"/>
    <w:rsid w:val="00A600FC"/>
    <w:rsid w:val="00A602B9"/>
    <w:rsid w:val="00A60BCA"/>
    <w:rsid w:val="00A613DC"/>
    <w:rsid w:val="00A61EFD"/>
    <w:rsid w:val="00A62DC5"/>
    <w:rsid w:val="00A63320"/>
    <w:rsid w:val="00A638DA"/>
    <w:rsid w:val="00A65B41"/>
    <w:rsid w:val="00A65E00"/>
    <w:rsid w:val="00A663BA"/>
    <w:rsid w:val="00A66A78"/>
    <w:rsid w:val="00A72007"/>
    <w:rsid w:val="00A728DA"/>
    <w:rsid w:val="00A7436E"/>
    <w:rsid w:val="00A74E96"/>
    <w:rsid w:val="00A7502C"/>
    <w:rsid w:val="00A75A8E"/>
    <w:rsid w:val="00A77581"/>
    <w:rsid w:val="00A80D6C"/>
    <w:rsid w:val="00A80FB1"/>
    <w:rsid w:val="00A824DD"/>
    <w:rsid w:val="00A83475"/>
    <w:rsid w:val="00A83676"/>
    <w:rsid w:val="00A83B7B"/>
    <w:rsid w:val="00A83D4D"/>
    <w:rsid w:val="00A84274"/>
    <w:rsid w:val="00A84322"/>
    <w:rsid w:val="00A850F3"/>
    <w:rsid w:val="00A864E3"/>
    <w:rsid w:val="00A8656B"/>
    <w:rsid w:val="00A928F3"/>
    <w:rsid w:val="00A94574"/>
    <w:rsid w:val="00A948C9"/>
    <w:rsid w:val="00A95936"/>
    <w:rsid w:val="00A96265"/>
    <w:rsid w:val="00A97084"/>
    <w:rsid w:val="00AA1C2C"/>
    <w:rsid w:val="00AA35F6"/>
    <w:rsid w:val="00AA3C4F"/>
    <w:rsid w:val="00AA406A"/>
    <w:rsid w:val="00AA4B42"/>
    <w:rsid w:val="00AA667C"/>
    <w:rsid w:val="00AA6BEC"/>
    <w:rsid w:val="00AA6E91"/>
    <w:rsid w:val="00AA718E"/>
    <w:rsid w:val="00AA7439"/>
    <w:rsid w:val="00AA749B"/>
    <w:rsid w:val="00AB047E"/>
    <w:rsid w:val="00AB0B0A"/>
    <w:rsid w:val="00AB0BB7"/>
    <w:rsid w:val="00AB0F95"/>
    <w:rsid w:val="00AB1BB1"/>
    <w:rsid w:val="00AB22C6"/>
    <w:rsid w:val="00AB2AD0"/>
    <w:rsid w:val="00AB30F3"/>
    <w:rsid w:val="00AB52A2"/>
    <w:rsid w:val="00AB67FC"/>
    <w:rsid w:val="00AB742D"/>
    <w:rsid w:val="00AC00F2"/>
    <w:rsid w:val="00AC1238"/>
    <w:rsid w:val="00AC2E38"/>
    <w:rsid w:val="00AC2EF8"/>
    <w:rsid w:val="00AC31B5"/>
    <w:rsid w:val="00AC3235"/>
    <w:rsid w:val="00AC408E"/>
    <w:rsid w:val="00AC4EA1"/>
    <w:rsid w:val="00AC5381"/>
    <w:rsid w:val="00AC5920"/>
    <w:rsid w:val="00AC797B"/>
    <w:rsid w:val="00AD011F"/>
    <w:rsid w:val="00AD0E65"/>
    <w:rsid w:val="00AD282D"/>
    <w:rsid w:val="00AD2B40"/>
    <w:rsid w:val="00AD2BF2"/>
    <w:rsid w:val="00AD4E90"/>
    <w:rsid w:val="00AD5422"/>
    <w:rsid w:val="00AD6EDF"/>
    <w:rsid w:val="00AD76C9"/>
    <w:rsid w:val="00AE030E"/>
    <w:rsid w:val="00AE18A3"/>
    <w:rsid w:val="00AE360F"/>
    <w:rsid w:val="00AE4179"/>
    <w:rsid w:val="00AE432B"/>
    <w:rsid w:val="00AE4425"/>
    <w:rsid w:val="00AE4911"/>
    <w:rsid w:val="00AE4FBE"/>
    <w:rsid w:val="00AE5DF0"/>
    <w:rsid w:val="00AE650F"/>
    <w:rsid w:val="00AE6555"/>
    <w:rsid w:val="00AE728B"/>
    <w:rsid w:val="00AE7D16"/>
    <w:rsid w:val="00AF1FD8"/>
    <w:rsid w:val="00AF26BC"/>
    <w:rsid w:val="00AF39B8"/>
    <w:rsid w:val="00AF3E73"/>
    <w:rsid w:val="00AF433B"/>
    <w:rsid w:val="00AF4CAA"/>
    <w:rsid w:val="00AF5084"/>
    <w:rsid w:val="00AF571A"/>
    <w:rsid w:val="00AF60A0"/>
    <w:rsid w:val="00AF60CA"/>
    <w:rsid w:val="00AF67FC"/>
    <w:rsid w:val="00AF7177"/>
    <w:rsid w:val="00AF7DF5"/>
    <w:rsid w:val="00B006E5"/>
    <w:rsid w:val="00B008C5"/>
    <w:rsid w:val="00B01125"/>
    <w:rsid w:val="00B01A4B"/>
    <w:rsid w:val="00B024C2"/>
    <w:rsid w:val="00B04967"/>
    <w:rsid w:val="00B04D72"/>
    <w:rsid w:val="00B0759D"/>
    <w:rsid w:val="00B07700"/>
    <w:rsid w:val="00B10A0B"/>
    <w:rsid w:val="00B12047"/>
    <w:rsid w:val="00B12057"/>
    <w:rsid w:val="00B13085"/>
    <w:rsid w:val="00B13921"/>
    <w:rsid w:val="00B1528C"/>
    <w:rsid w:val="00B15C58"/>
    <w:rsid w:val="00B16ACD"/>
    <w:rsid w:val="00B178F9"/>
    <w:rsid w:val="00B21487"/>
    <w:rsid w:val="00B22835"/>
    <w:rsid w:val="00B22C77"/>
    <w:rsid w:val="00B232D1"/>
    <w:rsid w:val="00B2394E"/>
    <w:rsid w:val="00B24DB5"/>
    <w:rsid w:val="00B260A9"/>
    <w:rsid w:val="00B2633D"/>
    <w:rsid w:val="00B303AF"/>
    <w:rsid w:val="00B3103D"/>
    <w:rsid w:val="00B31244"/>
    <w:rsid w:val="00B3148D"/>
    <w:rsid w:val="00B31815"/>
    <w:rsid w:val="00B31F9E"/>
    <w:rsid w:val="00B3268F"/>
    <w:rsid w:val="00B327C0"/>
    <w:rsid w:val="00B32C2C"/>
    <w:rsid w:val="00B33A1A"/>
    <w:rsid w:val="00B33C53"/>
    <w:rsid w:val="00B33E6C"/>
    <w:rsid w:val="00B357BA"/>
    <w:rsid w:val="00B371CC"/>
    <w:rsid w:val="00B4063F"/>
    <w:rsid w:val="00B40D6D"/>
    <w:rsid w:val="00B41CD9"/>
    <w:rsid w:val="00B427E6"/>
    <w:rsid w:val="00B428A6"/>
    <w:rsid w:val="00B43A5D"/>
    <w:rsid w:val="00B43E1F"/>
    <w:rsid w:val="00B457F0"/>
    <w:rsid w:val="00B45FBC"/>
    <w:rsid w:val="00B470D8"/>
    <w:rsid w:val="00B51A7D"/>
    <w:rsid w:val="00B535C2"/>
    <w:rsid w:val="00B54147"/>
    <w:rsid w:val="00B55544"/>
    <w:rsid w:val="00B60105"/>
    <w:rsid w:val="00B6197D"/>
    <w:rsid w:val="00B631B2"/>
    <w:rsid w:val="00B642FC"/>
    <w:rsid w:val="00B64D26"/>
    <w:rsid w:val="00B64FBB"/>
    <w:rsid w:val="00B70E22"/>
    <w:rsid w:val="00B7259C"/>
    <w:rsid w:val="00B74E41"/>
    <w:rsid w:val="00B75543"/>
    <w:rsid w:val="00B7735D"/>
    <w:rsid w:val="00B774CB"/>
    <w:rsid w:val="00B80402"/>
    <w:rsid w:val="00B80732"/>
    <w:rsid w:val="00B80B9A"/>
    <w:rsid w:val="00B81384"/>
    <w:rsid w:val="00B8280A"/>
    <w:rsid w:val="00B830B7"/>
    <w:rsid w:val="00B848EA"/>
    <w:rsid w:val="00B84B2B"/>
    <w:rsid w:val="00B872F3"/>
    <w:rsid w:val="00B902A2"/>
    <w:rsid w:val="00B90500"/>
    <w:rsid w:val="00B90E1F"/>
    <w:rsid w:val="00B913E6"/>
    <w:rsid w:val="00B9176C"/>
    <w:rsid w:val="00B935A4"/>
    <w:rsid w:val="00B944AE"/>
    <w:rsid w:val="00B95B8B"/>
    <w:rsid w:val="00B965DD"/>
    <w:rsid w:val="00BA084D"/>
    <w:rsid w:val="00BA2597"/>
    <w:rsid w:val="00BA28DB"/>
    <w:rsid w:val="00BA3ACF"/>
    <w:rsid w:val="00BA561A"/>
    <w:rsid w:val="00BA5C29"/>
    <w:rsid w:val="00BA7C15"/>
    <w:rsid w:val="00BB0DC6"/>
    <w:rsid w:val="00BB15E4"/>
    <w:rsid w:val="00BB1E19"/>
    <w:rsid w:val="00BB21D1"/>
    <w:rsid w:val="00BB220C"/>
    <w:rsid w:val="00BB32F2"/>
    <w:rsid w:val="00BB3769"/>
    <w:rsid w:val="00BB4338"/>
    <w:rsid w:val="00BB6C0E"/>
    <w:rsid w:val="00BB7B38"/>
    <w:rsid w:val="00BC089F"/>
    <w:rsid w:val="00BC0AEA"/>
    <w:rsid w:val="00BC11E5"/>
    <w:rsid w:val="00BC4BC6"/>
    <w:rsid w:val="00BC52FD"/>
    <w:rsid w:val="00BC5EB0"/>
    <w:rsid w:val="00BC6E62"/>
    <w:rsid w:val="00BC7443"/>
    <w:rsid w:val="00BD056C"/>
    <w:rsid w:val="00BD0648"/>
    <w:rsid w:val="00BD0E8B"/>
    <w:rsid w:val="00BD1040"/>
    <w:rsid w:val="00BD2F9B"/>
    <w:rsid w:val="00BD34AA"/>
    <w:rsid w:val="00BE0C44"/>
    <w:rsid w:val="00BE1B8B"/>
    <w:rsid w:val="00BE2A18"/>
    <w:rsid w:val="00BE2C01"/>
    <w:rsid w:val="00BE3407"/>
    <w:rsid w:val="00BE41EC"/>
    <w:rsid w:val="00BE433C"/>
    <w:rsid w:val="00BE4910"/>
    <w:rsid w:val="00BE5668"/>
    <w:rsid w:val="00BE56FB"/>
    <w:rsid w:val="00BE613D"/>
    <w:rsid w:val="00BE65E1"/>
    <w:rsid w:val="00BF00E8"/>
    <w:rsid w:val="00BF09B7"/>
    <w:rsid w:val="00BF38A0"/>
    <w:rsid w:val="00BF3DDE"/>
    <w:rsid w:val="00BF3F9B"/>
    <w:rsid w:val="00BF58DE"/>
    <w:rsid w:val="00BF6589"/>
    <w:rsid w:val="00BF6F7F"/>
    <w:rsid w:val="00C00647"/>
    <w:rsid w:val="00C01733"/>
    <w:rsid w:val="00C0245B"/>
    <w:rsid w:val="00C02764"/>
    <w:rsid w:val="00C04CEF"/>
    <w:rsid w:val="00C05CCC"/>
    <w:rsid w:val="00C0662F"/>
    <w:rsid w:val="00C10906"/>
    <w:rsid w:val="00C11943"/>
    <w:rsid w:val="00C127A3"/>
    <w:rsid w:val="00C12E96"/>
    <w:rsid w:val="00C13290"/>
    <w:rsid w:val="00C135A1"/>
    <w:rsid w:val="00C14763"/>
    <w:rsid w:val="00C14B4A"/>
    <w:rsid w:val="00C155D2"/>
    <w:rsid w:val="00C16141"/>
    <w:rsid w:val="00C1623D"/>
    <w:rsid w:val="00C214B9"/>
    <w:rsid w:val="00C22DA9"/>
    <w:rsid w:val="00C2363F"/>
    <w:rsid w:val="00C236C8"/>
    <w:rsid w:val="00C24D47"/>
    <w:rsid w:val="00C25059"/>
    <w:rsid w:val="00C2609E"/>
    <w:rsid w:val="00C260B1"/>
    <w:rsid w:val="00C26E56"/>
    <w:rsid w:val="00C27F8D"/>
    <w:rsid w:val="00C31406"/>
    <w:rsid w:val="00C32430"/>
    <w:rsid w:val="00C34B29"/>
    <w:rsid w:val="00C3565D"/>
    <w:rsid w:val="00C35775"/>
    <w:rsid w:val="00C37194"/>
    <w:rsid w:val="00C37993"/>
    <w:rsid w:val="00C40637"/>
    <w:rsid w:val="00C409B8"/>
    <w:rsid w:val="00C40C9C"/>
    <w:rsid w:val="00C40F6C"/>
    <w:rsid w:val="00C44426"/>
    <w:rsid w:val="00C445F3"/>
    <w:rsid w:val="00C44D7D"/>
    <w:rsid w:val="00C44ECE"/>
    <w:rsid w:val="00C451F4"/>
    <w:rsid w:val="00C45EB1"/>
    <w:rsid w:val="00C47C30"/>
    <w:rsid w:val="00C51F28"/>
    <w:rsid w:val="00C54124"/>
    <w:rsid w:val="00C54A3A"/>
    <w:rsid w:val="00C54AAA"/>
    <w:rsid w:val="00C55566"/>
    <w:rsid w:val="00C56448"/>
    <w:rsid w:val="00C56BEB"/>
    <w:rsid w:val="00C667BE"/>
    <w:rsid w:val="00C6766B"/>
    <w:rsid w:val="00C67CC2"/>
    <w:rsid w:val="00C7051D"/>
    <w:rsid w:val="00C72223"/>
    <w:rsid w:val="00C73963"/>
    <w:rsid w:val="00C74295"/>
    <w:rsid w:val="00C76417"/>
    <w:rsid w:val="00C7726F"/>
    <w:rsid w:val="00C77387"/>
    <w:rsid w:val="00C776FE"/>
    <w:rsid w:val="00C800A3"/>
    <w:rsid w:val="00C823DA"/>
    <w:rsid w:val="00C8259F"/>
    <w:rsid w:val="00C82746"/>
    <w:rsid w:val="00C8312F"/>
    <w:rsid w:val="00C845B2"/>
    <w:rsid w:val="00C84C47"/>
    <w:rsid w:val="00C8559D"/>
    <w:rsid w:val="00C858A4"/>
    <w:rsid w:val="00C86A50"/>
    <w:rsid w:val="00C86AFA"/>
    <w:rsid w:val="00C86EB4"/>
    <w:rsid w:val="00C92054"/>
    <w:rsid w:val="00C94251"/>
    <w:rsid w:val="00C962ED"/>
    <w:rsid w:val="00C964E6"/>
    <w:rsid w:val="00C96E1E"/>
    <w:rsid w:val="00CA0349"/>
    <w:rsid w:val="00CA253F"/>
    <w:rsid w:val="00CA295C"/>
    <w:rsid w:val="00CB0617"/>
    <w:rsid w:val="00CB110C"/>
    <w:rsid w:val="00CB18D0"/>
    <w:rsid w:val="00CB1C8A"/>
    <w:rsid w:val="00CB24F5"/>
    <w:rsid w:val="00CB2663"/>
    <w:rsid w:val="00CB3BBE"/>
    <w:rsid w:val="00CB4B7B"/>
    <w:rsid w:val="00CB5873"/>
    <w:rsid w:val="00CB59E9"/>
    <w:rsid w:val="00CB7AB4"/>
    <w:rsid w:val="00CB7E57"/>
    <w:rsid w:val="00CC0D6A"/>
    <w:rsid w:val="00CC26AD"/>
    <w:rsid w:val="00CC3831"/>
    <w:rsid w:val="00CC3E3D"/>
    <w:rsid w:val="00CC41B6"/>
    <w:rsid w:val="00CC49D1"/>
    <w:rsid w:val="00CC4B5E"/>
    <w:rsid w:val="00CC519B"/>
    <w:rsid w:val="00CC7815"/>
    <w:rsid w:val="00CC7C2B"/>
    <w:rsid w:val="00CD115B"/>
    <w:rsid w:val="00CD12C1"/>
    <w:rsid w:val="00CD214E"/>
    <w:rsid w:val="00CD285B"/>
    <w:rsid w:val="00CD2E2A"/>
    <w:rsid w:val="00CD3A99"/>
    <w:rsid w:val="00CD46FA"/>
    <w:rsid w:val="00CD5973"/>
    <w:rsid w:val="00CD646C"/>
    <w:rsid w:val="00CD769F"/>
    <w:rsid w:val="00CE020A"/>
    <w:rsid w:val="00CE1937"/>
    <w:rsid w:val="00CE31A6"/>
    <w:rsid w:val="00CE4461"/>
    <w:rsid w:val="00CE508E"/>
    <w:rsid w:val="00CE76C9"/>
    <w:rsid w:val="00CF0521"/>
    <w:rsid w:val="00CF09AA"/>
    <w:rsid w:val="00CF09B2"/>
    <w:rsid w:val="00CF2911"/>
    <w:rsid w:val="00CF4813"/>
    <w:rsid w:val="00CF5233"/>
    <w:rsid w:val="00CF711A"/>
    <w:rsid w:val="00CF7887"/>
    <w:rsid w:val="00D0002D"/>
    <w:rsid w:val="00D02293"/>
    <w:rsid w:val="00D029B8"/>
    <w:rsid w:val="00D02C45"/>
    <w:rsid w:val="00D02F60"/>
    <w:rsid w:val="00D0464E"/>
    <w:rsid w:val="00D04A96"/>
    <w:rsid w:val="00D07499"/>
    <w:rsid w:val="00D07A7B"/>
    <w:rsid w:val="00D10E06"/>
    <w:rsid w:val="00D111E2"/>
    <w:rsid w:val="00D135CF"/>
    <w:rsid w:val="00D14EC0"/>
    <w:rsid w:val="00D15197"/>
    <w:rsid w:val="00D16820"/>
    <w:rsid w:val="00D169C8"/>
    <w:rsid w:val="00D1793F"/>
    <w:rsid w:val="00D17C33"/>
    <w:rsid w:val="00D201CF"/>
    <w:rsid w:val="00D22AF5"/>
    <w:rsid w:val="00D22B5B"/>
    <w:rsid w:val="00D235EA"/>
    <w:rsid w:val="00D23ABB"/>
    <w:rsid w:val="00D23BD4"/>
    <w:rsid w:val="00D247A9"/>
    <w:rsid w:val="00D25624"/>
    <w:rsid w:val="00D31770"/>
    <w:rsid w:val="00D32521"/>
    <w:rsid w:val="00D32721"/>
    <w:rsid w:val="00D328DC"/>
    <w:rsid w:val="00D332C6"/>
    <w:rsid w:val="00D33387"/>
    <w:rsid w:val="00D34409"/>
    <w:rsid w:val="00D35FD1"/>
    <w:rsid w:val="00D379C7"/>
    <w:rsid w:val="00D37FC8"/>
    <w:rsid w:val="00D402FB"/>
    <w:rsid w:val="00D4051D"/>
    <w:rsid w:val="00D40550"/>
    <w:rsid w:val="00D423DD"/>
    <w:rsid w:val="00D47D7A"/>
    <w:rsid w:val="00D50ABD"/>
    <w:rsid w:val="00D55290"/>
    <w:rsid w:val="00D57316"/>
    <w:rsid w:val="00D57791"/>
    <w:rsid w:val="00D6046A"/>
    <w:rsid w:val="00D615B7"/>
    <w:rsid w:val="00D62870"/>
    <w:rsid w:val="00D62910"/>
    <w:rsid w:val="00D62914"/>
    <w:rsid w:val="00D64C8B"/>
    <w:rsid w:val="00D655D9"/>
    <w:rsid w:val="00D65872"/>
    <w:rsid w:val="00D676F3"/>
    <w:rsid w:val="00D67B41"/>
    <w:rsid w:val="00D67B72"/>
    <w:rsid w:val="00D707AD"/>
    <w:rsid w:val="00D70EF5"/>
    <w:rsid w:val="00D71024"/>
    <w:rsid w:val="00D7104F"/>
    <w:rsid w:val="00D7147C"/>
    <w:rsid w:val="00D71A25"/>
    <w:rsid w:val="00D71FCF"/>
    <w:rsid w:val="00D7206F"/>
    <w:rsid w:val="00D72A54"/>
    <w:rsid w:val="00D72CC1"/>
    <w:rsid w:val="00D7326B"/>
    <w:rsid w:val="00D740E1"/>
    <w:rsid w:val="00D7440D"/>
    <w:rsid w:val="00D74922"/>
    <w:rsid w:val="00D74A7A"/>
    <w:rsid w:val="00D75F0E"/>
    <w:rsid w:val="00D76086"/>
    <w:rsid w:val="00D765B5"/>
    <w:rsid w:val="00D76EC9"/>
    <w:rsid w:val="00D777C1"/>
    <w:rsid w:val="00D77CD5"/>
    <w:rsid w:val="00D80E7D"/>
    <w:rsid w:val="00D81397"/>
    <w:rsid w:val="00D848B9"/>
    <w:rsid w:val="00D85D8A"/>
    <w:rsid w:val="00D90998"/>
    <w:rsid w:val="00D90E69"/>
    <w:rsid w:val="00D91368"/>
    <w:rsid w:val="00D915C6"/>
    <w:rsid w:val="00D922E9"/>
    <w:rsid w:val="00D93106"/>
    <w:rsid w:val="00D93143"/>
    <w:rsid w:val="00D933E9"/>
    <w:rsid w:val="00D93BD5"/>
    <w:rsid w:val="00D94556"/>
    <w:rsid w:val="00D9505D"/>
    <w:rsid w:val="00D953D0"/>
    <w:rsid w:val="00D959F5"/>
    <w:rsid w:val="00D96884"/>
    <w:rsid w:val="00DA0485"/>
    <w:rsid w:val="00DA05AC"/>
    <w:rsid w:val="00DA27A6"/>
    <w:rsid w:val="00DA3FDD"/>
    <w:rsid w:val="00DA5380"/>
    <w:rsid w:val="00DA6FB4"/>
    <w:rsid w:val="00DA7017"/>
    <w:rsid w:val="00DA7028"/>
    <w:rsid w:val="00DA7F72"/>
    <w:rsid w:val="00DB1AD2"/>
    <w:rsid w:val="00DB1BE8"/>
    <w:rsid w:val="00DB1F7E"/>
    <w:rsid w:val="00DB2B58"/>
    <w:rsid w:val="00DB4960"/>
    <w:rsid w:val="00DB5206"/>
    <w:rsid w:val="00DB6276"/>
    <w:rsid w:val="00DB63F5"/>
    <w:rsid w:val="00DC03AA"/>
    <w:rsid w:val="00DC0909"/>
    <w:rsid w:val="00DC0ADA"/>
    <w:rsid w:val="00DC1126"/>
    <w:rsid w:val="00DC1467"/>
    <w:rsid w:val="00DC182B"/>
    <w:rsid w:val="00DC1C6B"/>
    <w:rsid w:val="00DC2C2E"/>
    <w:rsid w:val="00DC4AF0"/>
    <w:rsid w:val="00DC4F53"/>
    <w:rsid w:val="00DC5062"/>
    <w:rsid w:val="00DC5903"/>
    <w:rsid w:val="00DC5BA8"/>
    <w:rsid w:val="00DC5FC9"/>
    <w:rsid w:val="00DC6F72"/>
    <w:rsid w:val="00DC7024"/>
    <w:rsid w:val="00DC75EE"/>
    <w:rsid w:val="00DC7886"/>
    <w:rsid w:val="00DC79F2"/>
    <w:rsid w:val="00DD0CF2"/>
    <w:rsid w:val="00DE01EA"/>
    <w:rsid w:val="00DE1554"/>
    <w:rsid w:val="00DE19F3"/>
    <w:rsid w:val="00DE2901"/>
    <w:rsid w:val="00DE449C"/>
    <w:rsid w:val="00DE5018"/>
    <w:rsid w:val="00DE590F"/>
    <w:rsid w:val="00DE647B"/>
    <w:rsid w:val="00DE6BB2"/>
    <w:rsid w:val="00DE6E79"/>
    <w:rsid w:val="00DE7413"/>
    <w:rsid w:val="00DE7DC1"/>
    <w:rsid w:val="00DF1020"/>
    <w:rsid w:val="00DF2A55"/>
    <w:rsid w:val="00DF2BC2"/>
    <w:rsid w:val="00DF3F7E"/>
    <w:rsid w:val="00DF5E1F"/>
    <w:rsid w:val="00DF7648"/>
    <w:rsid w:val="00E005F9"/>
    <w:rsid w:val="00E00E29"/>
    <w:rsid w:val="00E02BAB"/>
    <w:rsid w:val="00E045B9"/>
    <w:rsid w:val="00E04CEB"/>
    <w:rsid w:val="00E060BC"/>
    <w:rsid w:val="00E10F5A"/>
    <w:rsid w:val="00E1101A"/>
    <w:rsid w:val="00E11359"/>
    <w:rsid w:val="00E11420"/>
    <w:rsid w:val="00E12D28"/>
    <w:rsid w:val="00E132FB"/>
    <w:rsid w:val="00E13A69"/>
    <w:rsid w:val="00E14545"/>
    <w:rsid w:val="00E14688"/>
    <w:rsid w:val="00E170B7"/>
    <w:rsid w:val="00E177DD"/>
    <w:rsid w:val="00E17C95"/>
    <w:rsid w:val="00E20900"/>
    <w:rsid w:val="00E20C7F"/>
    <w:rsid w:val="00E20D40"/>
    <w:rsid w:val="00E20D63"/>
    <w:rsid w:val="00E21308"/>
    <w:rsid w:val="00E22CD6"/>
    <w:rsid w:val="00E230F2"/>
    <w:rsid w:val="00E2327E"/>
    <w:rsid w:val="00E2396E"/>
    <w:rsid w:val="00E24728"/>
    <w:rsid w:val="00E26A4A"/>
    <w:rsid w:val="00E270C7"/>
    <w:rsid w:val="00E27309"/>
    <w:rsid w:val="00E276AC"/>
    <w:rsid w:val="00E27C7B"/>
    <w:rsid w:val="00E31626"/>
    <w:rsid w:val="00E34A35"/>
    <w:rsid w:val="00E34CE4"/>
    <w:rsid w:val="00E353DA"/>
    <w:rsid w:val="00E37003"/>
    <w:rsid w:val="00E370AD"/>
    <w:rsid w:val="00E37C2F"/>
    <w:rsid w:val="00E41C28"/>
    <w:rsid w:val="00E42EE1"/>
    <w:rsid w:val="00E430A3"/>
    <w:rsid w:val="00E4353A"/>
    <w:rsid w:val="00E46308"/>
    <w:rsid w:val="00E503CB"/>
    <w:rsid w:val="00E50BB6"/>
    <w:rsid w:val="00E51043"/>
    <w:rsid w:val="00E51E17"/>
    <w:rsid w:val="00E52DAB"/>
    <w:rsid w:val="00E5338F"/>
    <w:rsid w:val="00E539B0"/>
    <w:rsid w:val="00E548B3"/>
    <w:rsid w:val="00E55994"/>
    <w:rsid w:val="00E55D09"/>
    <w:rsid w:val="00E571DE"/>
    <w:rsid w:val="00E575CD"/>
    <w:rsid w:val="00E60023"/>
    <w:rsid w:val="00E60606"/>
    <w:rsid w:val="00E60C66"/>
    <w:rsid w:val="00E6164D"/>
    <w:rsid w:val="00E618C9"/>
    <w:rsid w:val="00E62774"/>
    <w:rsid w:val="00E62CDF"/>
    <w:rsid w:val="00E6307C"/>
    <w:rsid w:val="00E636FA"/>
    <w:rsid w:val="00E66C50"/>
    <w:rsid w:val="00E679D3"/>
    <w:rsid w:val="00E71208"/>
    <w:rsid w:val="00E71415"/>
    <w:rsid w:val="00E71444"/>
    <w:rsid w:val="00E71C91"/>
    <w:rsid w:val="00E720A1"/>
    <w:rsid w:val="00E7378B"/>
    <w:rsid w:val="00E73A6E"/>
    <w:rsid w:val="00E74074"/>
    <w:rsid w:val="00E75DDA"/>
    <w:rsid w:val="00E766FE"/>
    <w:rsid w:val="00E773E8"/>
    <w:rsid w:val="00E83ADD"/>
    <w:rsid w:val="00E83D29"/>
    <w:rsid w:val="00E84F38"/>
    <w:rsid w:val="00E85623"/>
    <w:rsid w:val="00E85A80"/>
    <w:rsid w:val="00E87441"/>
    <w:rsid w:val="00E91FAE"/>
    <w:rsid w:val="00E922DE"/>
    <w:rsid w:val="00E9386D"/>
    <w:rsid w:val="00E94E3A"/>
    <w:rsid w:val="00E9543E"/>
    <w:rsid w:val="00E96E3F"/>
    <w:rsid w:val="00E96EBB"/>
    <w:rsid w:val="00E97A20"/>
    <w:rsid w:val="00EA04C5"/>
    <w:rsid w:val="00EA1F7D"/>
    <w:rsid w:val="00EA270C"/>
    <w:rsid w:val="00EA2C6D"/>
    <w:rsid w:val="00EA475D"/>
    <w:rsid w:val="00EA4974"/>
    <w:rsid w:val="00EA532E"/>
    <w:rsid w:val="00EA7090"/>
    <w:rsid w:val="00EB06D9"/>
    <w:rsid w:val="00EB14AC"/>
    <w:rsid w:val="00EB192B"/>
    <w:rsid w:val="00EB19ED"/>
    <w:rsid w:val="00EB1CAB"/>
    <w:rsid w:val="00EB452E"/>
    <w:rsid w:val="00EB6717"/>
    <w:rsid w:val="00EC0F5A"/>
    <w:rsid w:val="00EC2C0C"/>
    <w:rsid w:val="00EC4265"/>
    <w:rsid w:val="00EC4CEB"/>
    <w:rsid w:val="00EC50BD"/>
    <w:rsid w:val="00EC5900"/>
    <w:rsid w:val="00EC5C2D"/>
    <w:rsid w:val="00EC659E"/>
    <w:rsid w:val="00EC65F7"/>
    <w:rsid w:val="00EC6F6A"/>
    <w:rsid w:val="00ED02B1"/>
    <w:rsid w:val="00ED2072"/>
    <w:rsid w:val="00ED2492"/>
    <w:rsid w:val="00ED2AE0"/>
    <w:rsid w:val="00ED37E9"/>
    <w:rsid w:val="00ED422A"/>
    <w:rsid w:val="00ED5553"/>
    <w:rsid w:val="00ED5E36"/>
    <w:rsid w:val="00ED6925"/>
    <w:rsid w:val="00ED6961"/>
    <w:rsid w:val="00ED6E74"/>
    <w:rsid w:val="00ED7496"/>
    <w:rsid w:val="00EE62B0"/>
    <w:rsid w:val="00EF00EB"/>
    <w:rsid w:val="00EF0B96"/>
    <w:rsid w:val="00EF18F0"/>
    <w:rsid w:val="00EF3486"/>
    <w:rsid w:val="00EF47AF"/>
    <w:rsid w:val="00EF4A1F"/>
    <w:rsid w:val="00EF53B6"/>
    <w:rsid w:val="00EF5A77"/>
    <w:rsid w:val="00F00B73"/>
    <w:rsid w:val="00F032C0"/>
    <w:rsid w:val="00F04CC4"/>
    <w:rsid w:val="00F05193"/>
    <w:rsid w:val="00F0621E"/>
    <w:rsid w:val="00F100E2"/>
    <w:rsid w:val="00F115CA"/>
    <w:rsid w:val="00F1378D"/>
    <w:rsid w:val="00F14817"/>
    <w:rsid w:val="00F14EBA"/>
    <w:rsid w:val="00F1510F"/>
    <w:rsid w:val="00F1533A"/>
    <w:rsid w:val="00F15E5A"/>
    <w:rsid w:val="00F167F6"/>
    <w:rsid w:val="00F17F0A"/>
    <w:rsid w:val="00F20DBE"/>
    <w:rsid w:val="00F2244E"/>
    <w:rsid w:val="00F2668F"/>
    <w:rsid w:val="00F2742F"/>
    <w:rsid w:val="00F2753B"/>
    <w:rsid w:val="00F27C7B"/>
    <w:rsid w:val="00F30F0A"/>
    <w:rsid w:val="00F31A38"/>
    <w:rsid w:val="00F33F8B"/>
    <w:rsid w:val="00F340B2"/>
    <w:rsid w:val="00F3498D"/>
    <w:rsid w:val="00F34C72"/>
    <w:rsid w:val="00F3592A"/>
    <w:rsid w:val="00F3597A"/>
    <w:rsid w:val="00F36C68"/>
    <w:rsid w:val="00F4181B"/>
    <w:rsid w:val="00F41937"/>
    <w:rsid w:val="00F41F91"/>
    <w:rsid w:val="00F42D02"/>
    <w:rsid w:val="00F43390"/>
    <w:rsid w:val="00F443B2"/>
    <w:rsid w:val="00F44A75"/>
    <w:rsid w:val="00F458D8"/>
    <w:rsid w:val="00F45F35"/>
    <w:rsid w:val="00F50237"/>
    <w:rsid w:val="00F50630"/>
    <w:rsid w:val="00F519B4"/>
    <w:rsid w:val="00F51EED"/>
    <w:rsid w:val="00F53596"/>
    <w:rsid w:val="00F54E87"/>
    <w:rsid w:val="00F55BA8"/>
    <w:rsid w:val="00F55DB1"/>
    <w:rsid w:val="00F56814"/>
    <w:rsid w:val="00F56829"/>
    <w:rsid w:val="00F56ACA"/>
    <w:rsid w:val="00F57D13"/>
    <w:rsid w:val="00F600FE"/>
    <w:rsid w:val="00F62E4D"/>
    <w:rsid w:val="00F63C25"/>
    <w:rsid w:val="00F65532"/>
    <w:rsid w:val="00F66B34"/>
    <w:rsid w:val="00F671AD"/>
    <w:rsid w:val="00F675B9"/>
    <w:rsid w:val="00F70195"/>
    <w:rsid w:val="00F711C9"/>
    <w:rsid w:val="00F72EB4"/>
    <w:rsid w:val="00F74C59"/>
    <w:rsid w:val="00F75C3A"/>
    <w:rsid w:val="00F769EE"/>
    <w:rsid w:val="00F772D6"/>
    <w:rsid w:val="00F77619"/>
    <w:rsid w:val="00F802FB"/>
    <w:rsid w:val="00F81853"/>
    <w:rsid w:val="00F81871"/>
    <w:rsid w:val="00F82E30"/>
    <w:rsid w:val="00F831CB"/>
    <w:rsid w:val="00F84620"/>
    <w:rsid w:val="00F848A3"/>
    <w:rsid w:val="00F84ACF"/>
    <w:rsid w:val="00F85742"/>
    <w:rsid w:val="00F85BF8"/>
    <w:rsid w:val="00F864EF"/>
    <w:rsid w:val="00F869E1"/>
    <w:rsid w:val="00F871CE"/>
    <w:rsid w:val="00F87802"/>
    <w:rsid w:val="00F92C0A"/>
    <w:rsid w:val="00F9415B"/>
    <w:rsid w:val="00F959AA"/>
    <w:rsid w:val="00F96DFF"/>
    <w:rsid w:val="00FA13C2"/>
    <w:rsid w:val="00FA447D"/>
    <w:rsid w:val="00FA57C8"/>
    <w:rsid w:val="00FA783C"/>
    <w:rsid w:val="00FA7F91"/>
    <w:rsid w:val="00FB007A"/>
    <w:rsid w:val="00FB05DC"/>
    <w:rsid w:val="00FB0C05"/>
    <w:rsid w:val="00FB0CF5"/>
    <w:rsid w:val="00FB0FD9"/>
    <w:rsid w:val="00FB121C"/>
    <w:rsid w:val="00FB1CDD"/>
    <w:rsid w:val="00FB20BC"/>
    <w:rsid w:val="00FB24DB"/>
    <w:rsid w:val="00FB2C2F"/>
    <w:rsid w:val="00FB305C"/>
    <w:rsid w:val="00FB718C"/>
    <w:rsid w:val="00FC2180"/>
    <w:rsid w:val="00FC2BB1"/>
    <w:rsid w:val="00FC2C43"/>
    <w:rsid w:val="00FC2E3D"/>
    <w:rsid w:val="00FC3BDE"/>
    <w:rsid w:val="00FC4194"/>
    <w:rsid w:val="00FD1DBE"/>
    <w:rsid w:val="00FD2361"/>
    <w:rsid w:val="00FD25A7"/>
    <w:rsid w:val="00FD27B6"/>
    <w:rsid w:val="00FD2D6F"/>
    <w:rsid w:val="00FD3689"/>
    <w:rsid w:val="00FD42A3"/>
    <w:rsid w:val="00FD5800"/>
    <w:rsid w:val="00FD6956"/>
    <w:rsid w:val="00FD7468"/>
    <w:rsid w:val="00FD7CE0"/>
    <w:rsid w:val="00FE0B3B"/>
    <w:rsid w:val="00FE1BE2"/>
    <w:rsid w:val="00FE430A"/>
    <w:rsid w:val="00FE460B"/>
    <w:rsid w:val="00FE5AEB"/>
    <w:rsid w:val="00FE60D6"/>
    <w:rsid w:val="00FE730A"/>
    <w:rsid w:val="00FF0DE4"/>
    <w:rsid w:val="00FF1DD7"/>
    <w:rsid w:val="00FF30E8"/>
    <w:rsid w:val="00FF350F"/>
    <w:rsid w:val="00FF4453"/>
    <w:rsid w:val="00FF5901"/>
    <w:rsid w:val="00FF5B0E"/>
    <w:rsid w:val="00FF7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23A97C"/>
  <w15:docId w15:val="{7F42D167-0F4D-4752-9876-178E9DB13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308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1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AA4B42"/>
    <w:pPr>
      <w:ind w:left="720"/>
      <w:contextualSpacing/>
    </w:pPr>
  </w:style>
  <w:style w:type="paragraph" w:styleId="Poprawka">
    <w:name w:val="Revision"/>
    <w:hidden/>
    <w:uiPriority w:val="99"/>
    <w:semiHidden/>
    <w:rsid w:val="003C7AC4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D115B"/>
    <w:pPr>
      <w:spacing w:after="0" w:line="360" w:lineRule="auto"/>
      <w:jc w:val="both"/>
    </w:pPr>
    <w:rPr>
      <w:rFonts w:ascii="Arial" w:hAnsi="Arial" w:cs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D115B"/>
    <w:rPr>
      <w:rFonts w:ascii="Arial" w:eastAsiaTheme="minorHAnsi" w:hAnsi="Arial" w:cs="Arial"/>
    </w:rPr>
  </w:style>
  <w:style w:type="character" w:styleId="Uwydatnienie">
    <w:name w:val="Emphasis"/>
    <w:basedOn w:val="Domylnaczcionkaakapitu"/>
    <w:uiPriority w:val="20"/>
    <w:qFormat/>
    <w:rsid w:val="001F57EC"/>
    <w:rPr>
      <w:i/>
      <w:iCs/>
    </w:rPr>
  </w:style>
  <w:style w:type="character" w:styleId="Hipercze">
    <w:name w:val="Hyperlink"/>
    <w:basedOn w:val="Domylnaczcionkaakapitu"/>
    <w:uiPriority w:val="99"/>
    <w:unhideWhenUsed/>
    <w:rsid w:val="00717F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hojn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6199AEA-346D-4FBA-B8BE-7C0418276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200</Words>
  <Characters>793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Kołaczyk Laura</dc:creator>
  <cp:lastModifiedBy>Grażyna D. Grabowska</cp:lastModifiedBy>
  <cp:revision>2</cp:revision>
  <cp:lastPrinted>2022-03-17T12:56:00Z</cp:lastPrinted>
  <dcterms:created xsi:type="dcterms:W3CDTF">2022-03-17T14:15:00Z</dcterms:created>
  <dcterms:modified xsi:type="dcterms:W3CDTF">2022-03-17T14:15:00Z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