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5FBF67" w14:textId="3A1316E1" w:rsidR="005612FB" w:rsidRPr="00696814" w:rsidRDefault="00654C0B" w:rsidP="00654C0B">
      <w:pPr>
        <w:pStyle w:val="OZNPROJEKTUwskazaniedatylubwersjiprojektu"/>
      </w:pPr>
      <w:r>
        <w:t>Projekt</w:t>
      </w:r>
    </w:p>
    <w:p w14:paraId="2E3E8FB6" w14:textId="77777777" w:rsidR="005612FB" w:rsidRPr="00696814" w:rsidRDefault="005612FB" w:rsidP="005612FB">
      <w:pPr>
        <w:pStyle w:val="OZNRODZAKTUtznustawalubrozporzdzenieiorganwydajcy"/>
      </w:pPr>
      <w:r w:rsidRPr="00696814">
        <w:t>USTAWA</w:t>
      </w:r>
    </w:p>
    <w:p w14:paraId="311C02ED" w14:textId="2338DA28" w:rsidR="005612FB" w:rsidRPr="00696814" w:rsidRDefault="00654C0B" w:rsidP="005612FB">
      <w:pPr>
        <w:pStyle w:val="DATAAKTUdatauchwalenialubwydaniaaktu"/>
      </w:pPr>
      <w:r>
        <w:t>z dnia</w:t>
      </w:r>
    </w:p>
    <w:p w14:paraId="1AA9055B" w14:textId="34D8ED69" w:rsidR="005612FB" w:rsidRPr="00696814" w:rsidRDefault="005612FB" w:rsidP="005612FB">
      <w:pPr>
        <w:pStyle w:val="TYTUAKTUprzedmiotregulacjiustawylubrozporzdzenia"/>
        <w:rPr>
          <w:rStyle w:val="Ppogrubienie"/>
        </w:rPr>
      </w:pPr>
      <w:r w:rsidRPr="00696814">
        <w:t>o zmianie ustawy o</w:t>
      </w:r>
      <w:r w:rsidR="00027948">
        <w:t xml:space="preserve"> </w:t>
      </w:r>
      <w:r w:rsidRPr="00696814">
        <w:t>zaopatrzeniu emerytalnym żołnierzy zawodowych oraz ich rodzin, ustawy o</w:t>
      </w:r>
      <w:r w:rsidR="00027948">
        <w:t xml:space="preserve"> </w:t>
      </w:r>
      <w:r w:rsidRPr="00696814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</w:t>
      </w:r>
      <w:r w:rsidR="00027948">
        <w:t>-</w:t>
      </w:r>
      <w:r w:rsidRPr="00696814">
        <w:t>Skarbowej i</w:t>
      </w:r>
      <w:r w:rsidR="00027948">
        <w:t xml:space="preserve"> </w:t>
      </w:r>
      <w:r w:rsidRPr="00696814">
        <w:t>Służby Więziennej oraz ich rodzin oraz niektórych innych ustaw</w:t>
      </w:r>
      <w:r w:rsidRPr="00654C0B">
        <w:rPr>
          <w:rStyle w:val="IGPindeksgrnyipogrubienie"/>
        </w:rPr>
        <w:footnoteReference w:id="1"/>
      </w:r>
      <w:r w:rsidRPr="00654C0B">
        <w:rPr>
          <w:rStyle w:val="IGPindeksgrnyipogrubienie"/>
        </w:rPr>
        <w:t>)</w:t>
      </w:r>
    </w:p>
    <w:p w14:paraId="613F43EE" w14:textId="7AD0C8C0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1.</w:t>
      </w:r>
      <w:r w:rsidRPr="00696814">
        <w:t xml:space="preserve"> W</w:t>
      </w:r>
      <w:r w:rsidR="00027948">
        <w:t xml:space="preserve"> </w:t>
      </w:r>
      <w:r w:rsidRPr="00696814">
        <w:t>ustawie z</w:t>
      </w:r>
      <w:r w:rsidR="00027948">
        <w:t xml:space="preserve"> </w:t>
      </w:r>
      <w:r w:rsidRPr="00696814">
        <w:t>dnia 10</w:t>
      </w:r>
      <w:r w:rsidR="00027948">
        <w:t xml:space="preserve"> </w:t>
      </w:r>
      <w:r w:rsidRPr="00696814">
        <w:t>grudnia 1993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zaopatrzeniu emerytalnym żołnierzy zawodowych oraz ich rodzin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2020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58</w:t>
      </w:r>
      <w:r w:rsidR="00696814" w:rsidRPr="00696814">
        <w:t>6 i</w:t>
      </w:r>
      <w:r w:rsidR="00027948">
        <w:t xml:space="preserve"> </w:t>
      </w:r>
      <w:r w:rsidRPr="00696814">
        <w:t>232</w:t>
      </w:r>
      <w:r w:rsidR="00696814" w:rsidRPr="00696814">
        <w:t>0 oraz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2333) wprowadza się następujące zmiany:</w:t>
      </w:r>
    </w:p>
    <w:p w14:paraId="531DF36D" w14:textId="404F4C77" w:rsidR="005612FB" w:rsidRPr="00696814" w:rsidRDefault="00D30C61" w:rsidP="005612FB">
      <w:pPr>
        <w:pStyle w:val="PKTpunkt"/>
        <w:keepNext/>
      </w:pPr>
      <w:r>
        <w:t>1)</w:t>
      </w:r>
      <w:r w:rsidR="005612FB" w:rsidRPr="00696814">
        <w:tab/>
        <w:t>po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15a dodaje się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15aa i</w:t>
      </w:r>
      <w:r w:rsidR="00027948">
        <w:t xml:space="preserve"> </w:t>
      </w:r>
      <w:r w:rsidR="005612FB" w:rsidRPr="00696814">
        <w:t>art.15ab w</w:t>
      </w:r>
      <w:r w:rsidR="00027948">
        <w:t xml:space="preserve"> </w:t>
      </w:r>
      <w:r w:rsidR="005612FB" w:rsidRPr="00696814">
        <w:t>brzmieniu:</w:t>
      </w:r>
    </w:p>
    <w:p w14:paraId="3F108100" w14:textId="2086E1B8" w:rsidR="005612FB" w:rsidRPr="00696814" w:rsidRDefault="005612FB" w:rsidP="005612FB">
      <w:pPr>
        <w:pStyle w:val="ZARTzmartartykuempunktem"/>
      </w:pPr>
      <w:r w:rsidRPr="00696814">
        <w:t>„Art. 15aa. 1. Emerytura dla żołnierza, który został przyjęty do służby po raz pierwszy w</w:t>
      </w:r>
      <w:r w:rsidR="00027948">
        <w:t xml:space="preserve"> </w:t>
      </w:r>
      <w:r w:rsidRPr="00696814">
        <w:t>okresie po dniu 1</w:t>
      </w:r>
      <w:r w:rsidR="00027948">
        <w:t xml:space="preserve"> </w:t>
      </w:r>
      <w:r w:rsidRPr="00696814">
        <w:t>stycznia 1999</w:t>
      </w:r>
      <w:r w:rsidR="00027948">
        <w:t xml:space="preserve"> </w:t>
      </w:r>
      <w:r w:rsidRPr="00696814">
        <w:t>r. i</w:t>
      </w:r>
      <w:r w:rsidR="00027948">
        <w:t xml:space="preserve"> </w:t>
      </w:r>
      <w:r w:rsidRPr="00696814">
        <w:t>przed dniem 1</w:t>
      </w:r>
      <w:r w:rsidR="00027948">
        <w:t xml:space="preserve"> </w:t>
      </w:r>
      <w:r w:rsidRPr="00696814">
        <w:t>października 2003</w:t>
      </w:r>
      <w:r w:rsidR="00027948">
        <w:t xml:space="preserve"> </w:t>
      </w:r>
      <w:r w:rsidRPr="00696814">
        <w:t>r., wynosi 40% podstawy jej wymiaru za 15</w:t>
      </w:r>
      <w:r w:rsidR="00027948">
        <w:t xml:space="preserve"> </w:t>
      </w:r>
      <w:r w:rsidRPr="00696814">
        <w:t>lat służby i</w:t>
      </w:r>
      <w:r w:rsidR="00027948">
        <w:t xml:space="preserve"> </w:t>
      </w:r>
      <w:r w:rsidRPr="00696814">
        <w:t>wzrasta o</w:t>
      </w:r>
      <w:r w:rsidR="00027948">
        <w:t xml:space="preserve"> </w:t>
      </w:r>
      <w:r w:rsidRPr="00696814">
        <w:t>2,6% podstawy wymiaru za każdy dalszy rok tej służby.</w:t>
      </w:r>
    </w:p>
    <w:p w14:paraId="7731C61F" w14:textId="1D1A4E03" w:rsidR="005612FB" w:rsidRPr="00696814" w:rsidRDefault="005612FB" w:rsidP="005612FB">
      <w:pPr>
        <w:pStyle w:val="ZUSTzmustartykuempunktem"/>
      </w:pPr>
      <w:r w:rsidRPr="00696814">
        <w:t>2. Emeryturę podwyższa się na zasadach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5 ust.</w:t>
      </w:r>
      <w:r w:rsidR="00027948">
        <w:t xml:space="preserve"> </w:t>
      </w:r>
      <w:r w:rsidRPr="00696814">
        <w:t>2–5.</w:t>
      </w:r>
    </w:p>
    <w:p w14:paraId="4B8A8D65" w14:textId="44AA9F93" w:rsidR="005612FB" w:rsidRPr="00696814" w:rsidRDefault="005612FB" w:rsidP="005612FB">
      <w:pPr>
        <w:pStyle w:val="ZUSTzmustartykuempunktem"/>
        <w:keepNext/>
      </w:pPr>
      <w:r w:rsidRPr="00696814">
        <w:t>3. Emerytura dla żołnierza,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1, który w</w:t>
      </w:r>
      <w:r w:rsidR="00027948">
        <w:t xml:space="preserve"> </w:t>
      </w:r>
      <w:r w:rsidRPr="00696814">
        <w:t>dniu zwolnienia ze służby posiada co najmniej 25</w:t>
      </w:r>
      <w:r w:rsidR="00027948">
        <w:t xml:space="preserve"> </w:t>
      </w:r>
      <w:r w:rsidRPr="00696814">
        <w:t>lat służby i</w:t>
      </w:r>
      <w:r w:rsidR="00027948">
        <w:t xml:space="preserve"> </w:t>
      </w:r>
      <w:r w:rsidRPr="00696814">
        <w:t>okresów z</w:t>
      </w:r>
      <w:r w:rsidR="00027948">
        <w:t xml:space="preserve"> </w:t>
      </w:r>
      <w:r w:rsidRPr="00696814">
        <w:t>nią równorzędnych,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3 ust.</w:t>
      </w:r>
      <w:r w:rsidR="00027948">
        <w:t xml:space="preserve"> </w:t>
      </w:r>
      <w:r w:rsidRPr="00696814">
        <w:t>1, wzrasta również o</w:t>
      </w:r>
      <w:r w:rsidR="00027948">
        <w:t xml:space="preserve"> </w:t>
      </w:r>
      <w:r w:rsidRPr="00696814">
        <w:t>1,3% podstawy wymiaru za każdy rok poprzedzających służbę:</w:t>
      </w:r>
    </w:p>
    <w:p w14:paraId="1D5F3888" w14:textId="77777777" w:rsidR="005612FB" w:rsidRPr="00696814" w:rsidRDefault="005612FB" w:rsidP="005612FB">
      <w:pPr>
        <w:pStyle w:val="ZPKTzmpktartykuempunktem"/>
      </w:pPr>
      <w:r w:rsidRPr="00696814">
        <w:t>1)</w:t>
      </w:r>
      <w:r w:rsidRPr="00696814">
        <w:tab/>
        <w:t>okresów składkowych;</w:t>
      </w:r>
    </w:p>
    <w:p w14:paraId="69086EE7" w14:textId="774DF3C6" w:rsidR="005612FB" w:rsidRPr="00696814" w:rsidRDefault="005612FB" w:rsidP="005612FB">
      <w:pPr>
        <w:pStyle w:val="ZPKTzmpktartykuempunktem"/>
      </w:pPr>
      <w:r w:rsidRPr="00696814">
        <w:t>2)</w:t>
      </w:r>
      <w:r w:rsidRPr="00696814">
        <w:tab/>
        <w:t>okresów opłacania składek na ubezpieczenia emerytalne i</w:t>
      </w:r>
      <w:r w:rsidR="00027948">
        <w:t xml:space="preserve"> </w:t>
      </w:r>
      <w:r w:rsidRPr="00696814">
        <w:t>rentowe po dniu 31</w:t>
      </w:r>
      <w:r w:rsidR="00C95453">
        <w:t> </w:t>
      </w:r>
      <w:r w:rsidRPr="00696814">
        <w:t>grudnia 1998</w:t>
      </w:r>
      <w:r w:rsidR="00027948">
        <w:t xml:space="preserve"> </w:t>
      </w:r>
      <w:r w:rsidRPr="00696814">
        <w:t>r. lub okresów nieopłacania składek z</w:t>
      </w:r>
      <w:r w:rsidR="00027948">
        <w:t xml:space="preserve"> </w:t>
      </w:r>
      <w:r w:rsidRPr="00696814">
        <w:t>powodu przekroczenia w</w:t>
      </w:r>
      <w:r w:rsidR="00C95453">
        <w:t> </w:t>
      </w:r>
      <w:r w:rsidRPr="00696814">
        <w:t>trakcie roku kalendarzowego kwoty rocznej podstawy wymiaru składek na te ubezpieczenia.</w:t>
      </w:r>
    </w:p>
    <w:p w14:paraId="03938849" w14:textId="3A8F7EBE" w:rsidR="005612FB" w:rsidRPr="00696814" w:rsidRDefault="005612FB" w:rsidP="005612FB">
      <w:pPr>
        <w:pStyle w:val="ZUSTzmustartykuempunktem"/>
      </w:pPr>
      <w:r w:rsidRPr="00696814">
        <w:lastRenderedPageBreak/>
        <w:t>4. Emerytowi uprawnionemu do emerytury obliczonej na podstawie</w:t>
      </w:r>
      <w:r w:rsidR="00696814" w:rsidRPr="00696814">
        <w:t xml:space="preserve"> ust.</w:t>
      </w:r>
      <w:r w:rsidR="00027948">
        <w:t xml:space="preserve"> </w:t>
      </w:r>
      <w:r w:rsidRPr="00696814">
        <w:t>1–3, który w</w:t>
      </w:r>
      <w:r w:rsidR="00027948">
        <w:t xml:space="preserve"> </w:t>
      </w:r>
      <w:r w:rsidRPr="00696814">
        <w:t>dniu zwolnienia ze służby posiadał co najmniej 25</w:t>
      </w:r>
      <w:r w:rsidR="00027948">
        <w:t xml:space="preserve"> </w:t>
      </w:r>
      <w:r w:rsidRPr="00696814">
        <w:t>lat służby i</w:t>
      </w:r>
      <w:r w:rsidR="00027948">
        <w:t xml:space="preserve"> </w:t>
      </w:r>
      <w:r w:rsidRPr="00696814">
        <w:t>okresów z</w:t>
      </w:r>
      <w:r w:rsidR="00027948">
        <w:t xml:space="preserve"> </w:t>
      </w:r>
      <w:r w:rsidRPr="00696814">
        <w:t>nią równorzędnych,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3 ust.</w:t>
      </w:r>
      <w:r w:rsidR="00027948">
        <w:t xml:space="preserve"> </w:t>
      </w:r>
      <w:r w:rsidRPr="00696814">
        <w:t>1,</w:t>
      </w:r>
      <w:r w:rsidR="00027948">
        <w:t xml:space="preserve"> </w:t>
      </w:r>
      <w:r w:rsidRPr="00696814">
        <w:t>dolicza się na jego wniosek do wysługi emerytalnej, przypadające po zwolnieniu ze służby okresy opłacania składek na ubezpieczenia emerytalne i</w:t>
      </w:r>
      <w:r w:rsidR="00027948">
        <w:t xml:space="preserve"> </w:t>
      </w:r>
      <w:r w:rsidRPr="00696814">
        <w:t>rentowe po dniu 31</w:t>
      </w:r>
      <w:r w:rsidR="00027948">
        <w:t xml:space="preserve"> </w:t>
      </w:r>
      <w:r w:rsidRPr="00696814">
        <w:t>grudnia 1998</w:t>
      </w:r>
      <w:r w:rsidR="00027948">
        <w:t xml:space="preserve"> </w:t>
      </w:r>
      <w:r w:rsidRPr="00696814">
        <w:t>r. lub okresy nieopłacania składek z</w:t>
      </w:r>
      <w:r w:rsidR="00027948">
        <w:t xml:space="preserve"> </w:t>
      </w:r>
      <w:r w:rsidRPr="00696814">
        <w:t>powodu przekroczenia w</w:t>
      </w:r>
      <w:r w:rsidR="00027948">
        <w:t xml:space="preserve"> </w:t>
      </w:r>
      <w:r w:rsidRPr="00696814">
        <w:t>trakcie roku kalendarzowego kwoty rocznej podstawy wymiaru składek na te ubezpieczenia.</w:t>
      </w:r>
    </w:p>
    <w:p w14:paraId="4DE00F5E" w14:textId="6C993FA6" w:rsidR="005612FB" w:rsidRPr="00696814" w:rsidRDefault="005612FB" w:rsidP="005612FB">
      <w:pPr>
        <w:pStyle w:val="ZUSTzmustartykuempunktem"/>
      </w:pPr>
      <w:r w:rsidRPr="00696814">
        <w:t>5. Okresy,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4, dolicza się do wysługi emerytalnej, jeżeli emerytura wynosi mniej niż 75% podstawy jej wymiaru.</w:t>
      </w:r>
    </w:p>
    <w:p w14:paraId="27BA617E" w14:textId="4023DDC4" w:rsidR="005612FB" w:rsidRPr="00696814" w:rsidRDefault="005612FB" w:rsidP="005612FB">
      <w:pPr>
        <w:pStyle w:val="ZUSTzmustartykuempunktem"/>
      </w:pPr>
      <w:r w:rsidRPr="00696814">
        <w:t>6. Za każdy rok okresów,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4, doliczanych do wysługi emerytalnej w</w:t>
      </w:r>
      <w:r w:rsidR="00027948">
        <w:t xml:space="preserve"> </w:t>
      </w:r>
      <w:r w:rsidRPr="00696814">
        <w:t>myśl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4 i</w:t>
      </w:r>
      <w:r w:rsidR="00027948">
        <w:t xml:space="preserve"> </w:t>
      </w:r>
      <w:r w:rsidRPr="00696814">
        <w:t>5, emeryturę obliczoną na podstawie</w:t>
      </w:r>
      <w:r w:rsidR="00696814" w:rsidRPr="00696814">
        <w:t xml:space="preserve"> ust.</w:t>
      </w:r>
      <w:r w:rsidR="00027948">
        <w:t xml:space="preserve"> </w:t>
      </w:r>
      <w:r w:rsidRPr="00696814">
        <w:t>1–3, zwiększa się o</w:t>
      </w:r>
      <w:r w:rsidR="00027948">
        <w:t xml:space="preserve"> </w:t>
      </w:r>
      <w:r w:rsidRPr="00696814">
        <w:t>1,3% podstawy jej wymiaru.</w:t>
      </w:r>
    </w:p>
    <w:p w14:paraId="343AD82B" w14:textId="246CB79D" w:rsidR="005612FB" w:rsidRPr="00696814" w:rsidRDefault="005612FB" w:rsidP="005612FB">
      <w:pPr>
        <w:pStyle w:val="ZUSTzmustartykuempunktem"/>
      </w:pPr>
      <w:r w:rsidRPr="00696814">
        <w:t>7. Ponowne ustalenie wysokości emerytury przez doliczenie nieuwzględnionych dotychczas w</w:t>
      </w:r>
      <w:r w:rsidR="00027948">
        <w:t xml:space="preserve"> </w:t>
      </w:r>
      <w:r w:rsidRPr="00696814">
        <w:t>wymiarze świadczenia okresów,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4, następuje z</w:t>
      </w:r>
      <w:r w:rsidR="00654C0B">
        <w:t> </w:t>
      </w:r>
      <w:r w:rsidRPr="00696814">
        <w:t>uwzględnieniem pełnych miesięcy na wniosek zgłoszony nie wcześniej niż po zakończeniu kwartału kalendarzowego, jeżeli emeryt pozostaje w</w:t>
      </w:r>
      <w:r w:rsidR="00027948">
        <w:t xml:space="preserve"> </w:t>
      </w:r>
      <w:r w:rsidRPr="00696814">
        <w:t>ubezpieczeniu, chyba że ubezpieczenie ustało w</w:t>
      </w:r>
      <w:r w:rsidR="00027948">
        <w:t xml:space="preserve"> </w:t>
      </w:r>
      <w:r w:rsidRPr="00696814">
        <w:t>kwartale kalendarzowym.</w:t>
      </w:r>
    </w:p>
    <w:p w14:paraId="5083C8B4" w14:textId="031D9A87" w:rsidR="005612FB" w:rsidRPr="00696814" w:rsidRDefault="005612FB" w:rsidP="005612FB">
      <w:pPr>
        <w:pStyle w:val="ZUSTzmustartykuempunktem"/>
      </w:pPr>
      <w:r w:rsidRPr="00696814">
        <w:t>8. W</w:t>
      </w:r>
      <w:r w:rsidR="00027948">
        <w:t xml:space="preserve"> </w:t>
      </w:r>
      <w:r w:rsidRPr="00696814">
        <w:t>razie przyznania podwyższenia,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3, lub zwiększenia, o</w:t>
      </w:r>
      <w:r w:rsidR="00654C0B">
        <w:t> 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6, umowa między członkiem otwartego funduszu emerytalnego a</w:t>
      </w:r>
      <w:r w:rsidR="00654C0B">
        <w:t> </w:t>
      </w:r>
      <w:r w:rsidRPr="00696814">
        <w:t>tym funduszem ulega rozwiązaniu, a</w:t>
      </w:r>
      <w:r w:rsidR="00027948">
        <w:t xml:space="preserve"> </w:t>
      </w:r>
      <w:r w:rsidRPr="00696814">
        <w:t>środki zgromadzone na rachunku członka w</w:t>
      </w:r>
      <w:r w:rsidR="00654C0B">
        <w:t> </w:t>
      </w:r>
      <w:r w:rsidRPr="00696814">
        <w:t>otwartym funduszu emerytalnym są niezwłocznie przekazywane na dochody budżetu państwa.</w:t>
      </w:r>
    </w:p>
    <w:p w14:paraId="6AB78E7C" w14:textId="2D177979" w:rsidR="005612FB" w:rsidRPr="00696814" w:rsidRDefault="005612FB" w:rsidP="005612FB">
      <w:pPr>
        <w:pStyle w:val="ZUSTzmustartykuempunktem"/>
      </w:pPr>
      <w:r w:rsidRPr="00696814">
        <w:t>9. Przekazanie środków,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8, na dochody budżetu państwa następuje na podstawie zawiadomienia organu emerytalnego.</w:t>
      </w:r>
    </w:p>
    <w:p w14:paraId="1EE216DF" w14:textId="6A47B1CE" w:rsidR="005612FB" w:rsidRPr="00696814" w:rsidRDefault="005612FB" w:rsidP="005612FB">
      <w:pPr>
        <w:pStyle w:val="ZARTzmartartykuempunktem"/>
      </w:pPr>
      <w:r w:rsidRPr="00696814">
        <w:t>Art. 15ab. 1. Żołnierz,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15aa, ma prawo wyboru sposobu ustalenia emerytury na zasadach i</w:t>
      </w:r>
      <w:r w:rsidR="00027948">
        <w:t xml:space="preserve"> </w:t>
      </w:r>
      <w:r w:rsidRPr="00696814">
        <w:t>w</w:t>
      </w:r>
      <w:r w:rsidR="00027948">
        <w:t xml:space="preserve"> </w:t>
      </w:r>
      <w:r w:rsidRPr="00696814">
        <w:t>wysokości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 albo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15aa.</w:t>
      </w:r>
    </w:p>
    <w:p w14:paraId="62942B19" w14:textId="49D3CF97" w:rsidR="005612FB" w:rsidRPr="00696814" w:rsidRDefault="005612FB" w:rsidP="005612FB">
      <w:pPr>
        <w:pStyle w:val="ZUSTzmustartykuempunktem"/>
      </w:pPr>
      <w:r w:rsidRPr="00696814">
        <w:t>2. Oświadczenie o</w:t>
      </w:r>
      <w:r w:rsidR="00027948">
        <w:t xml:space="preserve"> </w:t>
      </w:r>
      <w:r w:rsidRPr="00696814">
        <w:t>wyborze składa się do organu emerytalnego najpóźniej w</w:t>
      </w:r>
      <w:r w:rsidR="00027948">
        <w:t xml:space="preserve"> </w:t>
      </w:r>
      <w:r w:rsidRPr="00696814">
        <w:t>dniu złożenia wniosku o</w:t>
      </w:r>
      <w:r w:rsidR="00027948">
        <w:t xml:space="preserve"> </w:t>
      </w:r>
      <w:r w:rsidRPr="00696814">
        <w:t>ustalenie prawa do zaopatrzenia emerytalnego.</w:t>
      </w:r>
    </w:p>
    <w:p w14:paraId="69463FDC" w14:textId="3FD48B90" w:rsidR="005612FB" w:rsidRPr="00696814" w:rsidRDefault="005612FB" w:rsidP="005612FB">
      <w:pPr>
        <w:pStyle w:val="ZUSTzmustartykuempunktem"/>
      </w:pPr>
      <w:r w:rsidRPr="00696814">
        <w:t>3. W</w:t>
      </w:r>
      <w:r w:rsidR="00027948">
        <w:t xml:space="preserve"> </w:t>
      </w:r>
      <w:r w:rsidRPr="00696814">
        <w:t>przypadku niedokonania wyboru,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1, emeryturę ustala się na zasadach i</w:t>
      </w:r>
      <w:r w:rsidR="00027948">
        <w:t xml:space="preserve"> </w:t>
      </w:r>
      <w:r w:rsidRPr="00696814">
        <w:t>w</w:t>
      </w:r>
      <w:r w:rsidR="00027948">
        <w:t xml:space="preserve"> </w:t>
      </w:r>
      <w:r w:rsidRPr="00696814">
        <w:t>wysokości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15a.”;</w:t>
      </w:r>
    </w:p>
    <w:p w14:paraId="470CDCB3" w14:textId="156160F3" w:rsidR="005612FB" w:rsidRPr="00696814" w:rsidRDefault="00753250" w:rsidP="005612FB">
      <w:pPr>
        <w:pStyle w:val="PKTpunkt"/>
        <w:keepNext/>
      </w:pPr>
      <w:r>
        <w:t>2)</w:t>
      </w:r>
      <w:r w:rsidR="005612FB" w:rsidRPr="00696814">
        <w:tab/>
        <w:t>w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2</w:t>
      </w:r>
      <w:r w:rsidR="00696814" w:rsidRPr="00696814">
        <w:t>4 pkt</w:t>
      </w:r>
      <w:r w:rsidR="00027948">
        <w:t xml:space="preserve"> </w:t>
      </w:r>
      <w:r w:rsidR="005612FB" w:rsidRPr="00696814">
        <w:t>3</w:t>
      </w:r>
      <w:r w:rsidR="00027948">
        <w:t xml:space="preserve"> </w:t>
      </w:r>
      <w:r w:rsidR="005612FB" w:rsidRPr="00696814">
        <w:t>otrzymuje brzmienie:</w:t>
      </w:r>
    </w:p>
    <w:p w14:paraId="537B8995" w14:textId="2DCD69FC" w:rsidR="005612FB" w:rsidRPr="00696814" w:rsidRDefault="005612FB" w:rsidP="005612FB">
      <w:pPr>
        <w:pStyle w:val="ZPKTzmpktartykuempunktem"/>
      </w:pPr>
      <w:r w:rsidRPr="00696814">
        <w:t>„3)</w:t>
      </w:r>
      <w:r w:rsidRPr="00696814">
        <w:tab/>
        <w:t>w razie niedoliczenia do wysługi emerytalnej zmarłego emeryta,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654C0B">
        <w:t> 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5 lub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</w:t>
      </w:r>
      <w:r w:rsidR="00696814" w:rsidRPr="00696814">
        <w:t xml:space="preserve"> ust.</w:t>
      </w:r>
      <w:r w:rsidR="00027948">
        <w:t xml:space="preserve"> </w:t>
      </w:r>
      <w:r w:rsidRPr="00696814">
        <w:t>3, okresów, o</w:t>
      </w:r>
      <w:r w:rsidR="00027948">
        <w:t xml:space="preserve"> </w:t>
      </w:r>
      <w:r w:rsidRPr="00696814">
        <w:t>których mowa odpowiednio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 xml:space="preserve">4 </w:t>
      </w:r>
      <w:r w:rsidR="00696814" w:rsidRPr="00696814">
        <w:lastRenderedPageBreak/>
        <w:t>ust.</w:t>
      </w:r>
      <w:r w:rsidR="00654C0B">
        <w:t> </w:t>
      </w:r>
      <w:r w:rsidR="00696814" w:rsidRPr="00696814">
        <w:t>1 lub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</w:t>
      </w:r>
      <w:r w:rsidR="00696814" w:rsidRPr="00696814">
        <w:t xml:space="preserve"> ust.</w:t>
      </w:r>
      <w:r w:rsidR="00027948">
        <w:t xml:space="preserve"> </w:t>
      </w:r>
      <w:r w:rsidRPr="00696814">
        <w:t>4, okresy te dolicza się na wniosek osoby uprawnionej do renty rodzinnej do wysługi emerytalnej zmarłego, na zasadach określonych odpowiednio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4 lub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15aa;”;</w:t>
      </w:r>
    </w:p>
    <w:p w14:paraId="4559E8B4" w14:textId="5C321867" w:rsidR="005612FB" w:rsidRPr="00696814" w:rsidRDefault="00753250" w:rsidP="005612FB">
      <w:pPr>
        <w:pStyle w:val="PKTpunkt"/>
        <w:keepNext/>
      </w:pPr>
      <w:r>
        <w:t>3)</w:t>
      </w:r>
      <w:r w:rsidR="005612FB" w:rsidRPr="00696814">
        <w:tab/>
        <w:t>w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32c zdanie drugie otrzymuje brzmienie:</w:t>
      </w:r>
    </w:p>
    <w:p w14:paraId="2541177C" w14:textId="5F0BB7E6" w:rsidR="005612FB" w:rsidRPr="00696814" w:rsidRDefault="005612FB" w:rsidP="005612FB">
      <w:pPr>
        <w:pStyle w:val="ZFRAGzmfragmentunpzdaniaartykuempunktem"/>
      </w:pPr>
      <w:r w:rsidRPr="00696814">
        <w:t>„Przepisy</w:t>
      </w:r>
      <w:r w:rsidR="00696814" w:rsidRPr="00696814">
        <w:t xml:space="preserve"> art.</w:t>
      </w:r>
      <w:r w:rsidR="00027948">
        <w:t xml:space="preserve"> </w:t>
      </w:r>
      <w:r w:rsidRPr="00696814">
        <w:t>15–15aa</w:t>
      </w:r>
      <w:r w:rsidR="00027948">
        <w:t xml:space="preserve"> </w:t>
      </w:r>
      <w:r w:rsidRPr="00696814">
        <w:t>albo</w:t>
      </w:r>
      <w:r w:rsidR="00696814" w:rsidRPr="00696814">
        <w:t xml:space="preserve"> art.</w:t>
      </w:r>
      <w:r w:rsidR="00027948">
        <w:t xml:space="preserve"> </w:t>
      </w:r>
      <w:r w:rsidRPr="00696814">
        <w:t>18f stosuje się odpowiednio.”.</w:t>
      </w:r>
    </w:p>
    <w:p w14:paraId="4D2EBE92" w14:textId="0060B576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2.</w:t>
      </w:r>
      <w:r w:rsidRPr="00696814">
        <w:t xml:space="preserve"> W</w:t>
      </w:r>
      <w:r w:rsidR="00027948">
        <w:t xml:space="preserve"> </w:t>
      </w:r>
      <w:r w:rsidRPr="00696814">
        <w:t>ustawie z</w:t>
      </w:r>
      <w:r w:rsidR="00027948">
        <w:t xml:space="preserve"> </w:t>
      </w:r>
      <w:r w:rsidRPr="00696814">
        <w:t>dnia 18</w:t>
      </w:r>
      <w:r w:rsidR="00027948">
        <w:t xml:space="preserve"> </w:t>
      </w:r>
      <w:r w:rsidRPr="00696814">
        <w:t>lutego 1994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</w:t>
      </w:r>
      <w:r w:rsidR="00027948">
        <w:t>-</w:t>
      </w:r>
      <w:r w:rsidRPr="00696814">
        <w:t>Skarbowej i</w:t>
      </w:r>
      <w:r w:rsidR="00027948">
        <w:t xml:space="preserve"> </w:t>
      </w:r>
      <w:r w:rsidRPr="00696814">
        <w:t>Służby Więziennej oraz ich rodzin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2020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72</w:t>
      </w:r>
      <w:r w:rsidR="00696814" w:rsidRPr="00696814">
        <w:t>3 i</w:t>
      </w:r>
      <w:r w:rsidR="00027948">
        <w:t xml:space="preserve"> </w:t>
      </w:r>
      <w:r w:rsidRPr="00696814">
        <w:t>232</w:t>
      </w:r>
      <w:r w:rsidR="00696814" w:rsidRPr="00696814">
        <w:t>0 oraz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2333, 244</w:t>
      </w:r>
      <w:r w:rsidR="00696814" w:rsidRPr="00696814">
        <w:t>8 i</w:t>
      </w:r>
      <w:r w:rsidR="00027948">
        <w:t xml:space="preserve"> </w:t>
      </w:r>
      <w:r w:rsidRPr="00696814">
        <w:t>2490) wprowadza się następujące zmiany:</w:t>
      </w:r>
    </w:p>
    <w:p w14:paraId="1551CEAB" w14:textId="383A9B12" w:rsidR="005612FB" w:rsidRPr="00696814" w:rsidRDefault="0053655E" w:rsidP="005612FB">
      <w:pPr>
        <w:pStyle w:val="PKTpunkt"/>
        <w:keepNext/>
      </w:pPr>
      <w:r>
        <w:t>1)</w:t>
      </w:r>
      <w:r w:rsidR="005612FB" w:rsidRPr="00696814">
        <w:tab/>
        <w:t>w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5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5612FB" w:rsidRPr="00696814">
        <w:t>1a otrzymuje brzmienie:</w:t>
      </w:r>
    </w:p>
    <w:p w14:paraId="7E72319C" w14:textId="5C79CF40" w:rsidR="005612FB" w:rsidRPr="00696814" w:rsidRDefault="005612FB" w:rsidP="005612FB">
      <w:pPr>
        <w:pStyle w:val="ZUSTzmustartykuempunktem"/>
      </w:pPr>
      <w:r w:rsidRPr="00696814">
        <w:t>„1a. Podstawę wymiaru emerytury funkcjonariusza Straży Marszałkowskiej, Służby Celnej lub Służby Celno</w:t>
      </w:r>
      <w:r w:rsidR="00027948">
        <w:t>-</w:t>
      </w:r>
      <w:r w:rsidRPr="00696814">
        <w:t>Skarbowej stanowi średnie uposażenie lub wynagrodzenie należne przez okres kolejnych 10</w:t>
      </w:r>
      <w:r w:rsidR="00027948">
        <w:t xml:space="preserve"> </w:t>
      </w:r>
      <w:r w:rsidRPr="00696814">
        <w:t>lat kalendarzowych wybranych przez funkcjonariusza, z</w:t>
      </w:r>
      <w:r w:rsidR="00027948">
        <w:t xml:space="preserve"> </w:t>
      </w:r>
      <w:r w:rsidRPr="00696814">
        <w:t>zastrzeżeniem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3 i</w:t>
      </w:r>
      <w:r w:rsidR="00027948">
        <w:t xml:space="preserve"> </w:t>
      </w:r>
      <w:r w:rsidR="00696814" w:rsidRPr="00696814">
        <w:t>4 i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33b. Przepisy</w:t>
      </w:r>
      <w:r w:rsidR="00696814" w:rsidRPr="00696814">
        <w:t xml:space="preserve"> art.</w:t>
      </w:r>
      <w:r w:rsidR="00027948">
        <w:t xml:space="preserve"> </w:t>
      </w:r>
      <w:r w:rsidRPr="00696814">
        <w:t>18f</w:t>
      </w:r>
      <w:r w:rsidR="00696814" w:rsidRPr="00696814">
        <w:t xml:space="preserve"> ust.</w:t>
      </w:r>
      <w:r w:rsidR="00027948">
        <w:t xml:space="preserve"> </w:t>
      </w:r>
      <w:r w:rsidRPr="00696814">
        <w:t>2–</w:t>
      </w:r>
      <w:r w:rsidR="00696814" w:rsidRPr="00696814">
        <w:t>3 i</w:t>
      </w:r>
      <w:r w:rsidR="00027948">
        <w:t xml:space="preserve"> </w:t>
      </w:r>
      <w:r w:rsidRPr="00696814">
        <w:t>5</w:t>
      </w:r>
      <w:r w:rsidR="00027948">
        <w:t xml:space="preserve"> </w:t>
      </w:r>
      <w:r w:rsidRPr="00696814">
        <w:t>stosuje się odpowiednio.”;</w:t>
      </w:r>
    </w:p>
    <w:p w14:paraId="7DE6366A" w14:textId="1FE08DF7" w:rsidR="005612FB" w:rsidRPr="00696814" w:rsidRDefault="0053655E" w:rsidP="005612FB">
      <w:pPr>
        <w:pStyle w:val="PKTpunkt"/>
        <w:keepNext/>
      </w:pPr>
      <w:r>
        <w:t>2)</w:t>
      </w:r>
      <w:r w:rsidR="00027948">
        <w:tab/>
      </w:r>
      <w:r w:rsidR="00696814" w:rsidRPr="00696814">
        <w:t>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5612FB" w:rsidRPr="00696814">
        <w:t>12:</w:t>
      </w:r>
    </w:p>
    <w:p w14:paraId="03C26D62" w14:textId="2DFC837B" w:rsidR="005612FB" w:rsidRPr="00696814" w:rsidRDefault="005612FB" w:rsidP="005612FB">
      <w:pPr>
        <w:pStyle w:val="LITlitera"/>
      </w:pPr>
      <w:r w:rsidRPr="00696814">
        <w:t>a)</w:t>
      </w:r>
      <w:r w:rsidR="00027948">
        <w:tab/>
      </w:r>
      <w:r w:rsidRPr="00696814">
        <w:t>uchyla się</w:t>
      </w:r>
      <w:r w:rsidR="00696814" w:rsidRPr="00696814">
        <w:t xml:space="preserve"> ust.</w:t>
      </w:r>
      <w:r w:rsidR="00027948">
        <w:t xml:space="preserve"> </w:t>
      </w:r>
      <w:r w:rsidRPr="00696814">
        <w:t>2,</w:t>
      </w:r>
    </w:p>
    <w:p w14:paraId="54EAF93B" w14:textId="71D477E2" w:rsidR="005612FB" w:rsidRPr="00696814" w:rsidRDefault="005612FB" w:rsidP="005612FB">
      <w:pPr>
        <w:pStyle w:val="LITlitera"/>
        <w:keepNext/>
      </w:pPr>
      <w:r w:rsidRPr="00696814">
        <w:t>b)</w:t>
      </w:r>
      <w:r w:rsidR="00027948">
        <w:tab/>
      </w:r>
      <w:r w:rsidR="00696814" w:rsidRPr="00696814">
        <w:t>ust.</w:t>
      </w:r>
      <w:r w:rsidR="00027948">
        <w:t xml:space="preserve"> </w:t>
      </w:r>
      <w:r w:rsidR="00A06C8E" w:rsidRPr="00696814">
        <w:t>3</w:t>
      </w:r>
      <w:r w:rsidR="00027948">
        <w:t xml:space="preserve"> </w:t>
      </w:r>
      <w:r w:rsidRPr="00696814">
        <w:t>otrzymuje brzmienie:</w:t>
      </w:r>
    </w:p>
    <w:p w14:paraId="556821DA" w14:textId="06E921C5" w:rsidR="005612FB" w:rsidRPr="00696814" w:rsidRDefault="005612FB" w:rsidP="005612FB">
      <w:pPr>
        <w:pStyle w:val="ZLITUSTzmustliter"/>
      </w:pPr>
      <w:r w:rsidRPr="00696814">
        <w:t>„3. Funkcjonariusz Służby Celnej lub funkcjonariusz Służby Celno</w:t>
      </w:r>
      <w:r w:rsidR="00027948">
        <w:t>-</w:t>
      </w:r>
      <w:r w:rsidRPr="00696814">
        <w:t>Skarbowej, który</w:t>
      </w:r>
      <w:r w:rsidR="00A06C8E" w:rsidRPr="00696814">
        <w:t xml:space="preserve"> w</w:t>
      </w:r>
      <w:r w:rsidR="00027948">
        <w:t xml:space="preserve"> </w:t>
      </w:r>
      <w:r w:rsidRPr="00696814">
        <w:t>dniu zwolnienia ze służby, przekształcenia albo wygaśnięcia stosunku służbowego osiągnął staż służby 1</w:t>
      </w:r>
      <w:r w:rsidR="00A06C8E" w:rsidRPr="00696814">
        <w:t>5</w:t>
      </w:r>
      <w:r w:rsidR="00027948">
        <w:t xml:space="preserve"> </w:t>
      </w:r>
      <w:r w:rsidRPr="00696814">
        <w:t>lat, nabywa prawo do emerytury</w:t>
      </w:r>
      <w:r w:rsidR="00A06C8E" w:rsidRPr="00696814">
        <w:t xml:space="preserve"> w</w:t>
      </w:r>
      <w:r w:rsidR="00027948">
        <w:t xml:space="preserve"> </w:t>
      </w:r>
      <w:r w:rsidRPr="00696814">
        <w:t>dniu osiągnięcia tego stażu niezależnie od przyczyny zwolnienia ze służby, wygaśnięcia czy przekształcenia stosunku służbowego.”;</w:t>
      </w:r>
    </w:p>
    <w:p w14:paraId="16E784BC" w14:textId="03ED94C3" w:rsidR="005612FB" w:rsidRPr="00696814" w:rsidRDefault="0053655E" w:rsidP="005612FB">
      <w:pPr>
        <w:pStyle w:val="PKTpunkt"/>
        <w:keepNext/>
      </w:pPr>
      <w:r>
        <w:t>3)</w:t>
      </w:r>
      <w:r w:rsidR="005612FB" w:rsidRPr="00696814">
        <w:tab/>
        <w:t>po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15a dodaje się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15aa</w:t>
      </w:r>
      <w:r w:rsidR="00696814" w:rsidRPr="00696814">
        <w:t xml:space="preserve"> i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5612FB" w:rsidRPr="00696814">
        <w:t>15ab w</w:t>
      </w:r>
      <w:r w:rsidR="00027948">
        <w:t xml:space="preserve"> </w:t>
      </w:r>
      <w:r w:rsidR="005612FB" w:rsidRPr="00696814">
        <w:t>brzmieniu:</w:t>
      </w:r>
    </w:p>
    <w:p w14:paraId="4ADBE049" w14:textId="1D367330" w:rsidR="005612FB" w:rsidRPr="00696814" w:rsidRDefault="005612FB" w:rsidP="005612FB">
      <w:pPr>
        <w:pStyle w:val="ZARTzmartartykuempunktem"/>
      </w:pPr>
      <w:r w:rsidRPr="00696814">
        <w:t>„Art. 15aa. 1. Emerytura dla funkcjonariusza, który został przyjęty do służby po raz pierwszy w</w:t>
      </w:r>
      <w:r w:rsidR="00027948">
        <w:t xml:space="preserve"> </w:t>
      </w:r>
      <w:r w:rsidRPr="00696814">
        <w:t>okresie po dniu 1</w:t>
      </w:r>
      <w:r w:rsidR="00027948">
        <w:t xml:space="preserve"> </w:t>
      </w:r>
      <w:r w:rsidRPr="00696814">
        <w:t>stycznia 1999</w:t>
      </w:r>
      <w:r w:rsidR="00027948">
        <w:t xml:space="preserve"> </w:t>
      </w:r>
      <w:r w:rsidRPr="00696814">
        <w:t>r. i</w:t>
      </w:r>
      <w:r w:rsidR="00027948">
        <w:t xml:space="preserve"> </w:t>
      </w:r>
      <w:r w:rsidRPr="00696814">
        <w:t>przed dniem 1</w:t>
      </w:r>
      <w:r w:rsidR="00027948">
        <w:t xml:space="preserve"> </w:t>
      </w:r>
      <w:r w:rsidRPr="00696814">
        <w:t>października 2003</w:t>
      </w:r>
      <w:r w:rsidR="00027948">
        <w:t xml:space="preserve"> </w:t>
      </w:r>
      <w:r w:rsidRPr="00696814">
        <w:t>r., wynosi 40% podstawy jej wymiaru za 15</w:t>
      </w:r>
      <w:r w:rsidR="00027948">
        <w:t xml:space="preserve"> </w:t>
      </w:r>
      <w:r w:rsidRPr="00696814">
        <w:t>lat służby i</w:t>
      </w:r>
      <w:r w:rsidR="00027948">
        <w:t xml:space="preserve"> </w:t>
      </w:r>
      <w:r w:rsidRPr="00696814">
        <w:t>wzrasta o</w:t>
      </w:r>
      <w:r w:rsidR="00027948">
        <w:t xml:space="preserve"> </w:t>
      </w:r>
      <w:r w:rsidRPr="00696814">
        <w:t>2,6% podstawy wymiaru za każdy dalszy rok tej służby.</w:t>
      </w:r>
    </w:p>
    <w:p w14:paraId="70382F00" w14:textId="2945B67F" w:rsidR="005612FB" w:rsidRPr="00696814" w:rsidRDefault="005612FB" w:rsidP="005612FB">
      <w:pPr>
        <w:pStyle w:val="ZUSTzmustartykuempunktem"/>
      </w:pPr>
      <w:r w:rsidRPr="00696814">
        <w:t>2. Emeryturę podwyższa się na zasadach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5 ust.</w:t>
      </w:r>
      <w:r w:rsidR="00027948">
        <w:t xml:space="preserve"> </w:t>
      </w:r>
      <w:r w:rsidRPr="00696814">
        <w:t>2–5.</w:t>
      </w:r>
    </w:p>
    <w:p w14:paraId="36701514" w14:textId="1463D3C1" w:rsidR="005612FB" w:rsidRPr="00696814" w:rsidRDefault="005612FB" w:rsidP="005612FB">
      <w:pPr>
        <w:pStyle w:val="ZUSTzmustartykuempunktem"/>
        <w:keepNext/>
      </w:pPr>
      <w:r w:rsidRPr="00696814">
        <w:t>3. Emerytura dla funkcjonariusza,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1, który w</w:t>
      </w:r>
      <w:r w:rsidR="00027948">
        <w:t xml:space="preserve"> </w:t>
      </w:r>
      <w:r w:rsidRPr="00696814">
        <w:t>dniu zwolnienia ze służby posiada co najmniej 25</w:t>
      </w:r>
      <w:r w:rsidR="00027948">
        <w:t xml:space="preserve"> </w:t>
      </w:r>
      <w:r w:rsidRPr="00696814">
        <w:t>lat służby i</w:t>
      </w:r>
      <w:r w:rsidR="00027948">
        <w:t xml:space="preserve"> </w:t>
      </w:r>
      <w:r w:rsidRPr="00696814">
        <w:t>okresów z</w:t>
      </w:r>
      <w:r w:rsidR="00027948">
        <w:t xml:space="preserve"> </w:t>
      </w:r>
      <w:r w:rsidRPr="00696814">
        <w:t>nią równorzędnych, o</w:t>
      </w:r>
      <w:r w:rsidR="00027948">
        <w:t xml:space="preserve"> </w:t>
      </w:r>
      <w:r w:rsidRPr="00696814">
        <w:t xml:space="preserve">których </w:t>
      </w:r>
      <w:r w:rsidRPr="00696814">
        <w:lastRenderedPageBreak/>
        <w:t>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3 ust.</w:t>
      </w:r>
      <w:r w:rsidR="00027948">
        <w:t xml:space="preserve"> </w:t>
      </w:r>
      <w:r w:rsidR="00696814" w:rsidRPr="00696814">
        <w:t>1 pkt</w:t>
      </w:r>
      <w:r w:rsidR="00027948">
        <w:t xml:space="preserve"> </w:t>
      </w:r>
      <w:r w:rsidRPr="00696814">
        <w:t xml:space="preserve">1, 1d, </w:t>
      </w:r>
      <w:r w:rsidR="00696814" w:rsidRPr="00696814">
        <w:t>2 lub</w:t>
      </w:r>
      <w:r w:rsidRPr="00696814">
        <w:t xml:space="preserve"> 5, wzrasta również o</w:t>
      </w:r>
      <w:r w:rsidR="00027948">
        <w:t xml:space="preserve"> </w:t>
      </w:r>
      <w:r w:rsidRPr="00696814">
        <w:t>1,3% podstawy wymiaru za</w:t>
      </w:r>
      <w:r w:rsidR="00027948">
        <w:t xml:space="preserve"> </w:t>
      </w:r>
      <w:r w:rsidRPr="00696814">
        <w:t>każdy rok poprzedzających służbę:</w:t>
      </w:r>
    </w:p>
    <w:p w14:paraId="04E56055" w14:textId="77777777" w:rsidR="005612FB" w:rsidRPr="00696814" w:rsidRDefault="005612FB" w:rsidP="005612FB">
      <w:pPr>
        <w:pStyle w:val="ZPKTzmpktartykuempunktem"/>
      </w:pPr>
      <w:r w:rsidRPr="00696814">
        <w:t>1)</w:t>
      </w:r>
      <w:r w:rsidRPr="00696814">
        <w:tab/>
        <w:t>okresów składkowych;</w:t>
      </w:r>
    </w:p>
    <w:p w14:paraId="6EAD5BF7" w14:textId="4DAE8CAA" w:rsidR="005612FB" w:rsidRPr="00696814" w:rsidRDefault="005612FB" w:rsidP="005612FB">
      <w:pPr>
        <w:pStyle w:val="ZPKTzmpktartykuempunktem"/>
      </w:pPr>
      <w:r w:rsidRPr="00696814">
        <w:t>2)</w:t>
      </w:r>
      <w:r w:rsidRPr="00696814">
        <w:tab/>
        <w:t>okresów opłacania składek na ubezpieczenia emerytalne i</w:t>
      </w:r>
      <w:r w:rsidR="00027948">
        <w:t xml:space="preserve"> </w:t>
      </w:r>
      <w:r w:rsidRPr="00696814">
        <w:t>rentowe po dniu 31</w:t>
      </w:r>
      <w:r w:rsidR="00654C0B">
        <w:t> </w:t>
      </w:r>
      <w:r w:rsidRPr="00696814">
        <w:t>grudnia 1998</w:t>
      </w:r>
      <w:r w:rsidR="00027948">
        <w:t xml:space="preserve"> </w:t>
      </w:r>
      <w:r w:rsidRPr="00696814">
        <w:t>r. lub okresów nieopłacania składek z</w:t>
      </w:r>
      <w:r w:rsidR="00027948">
        <w:t xml:space="preserve"> </w:t>
      </w:r>
      <w:r w:rsidRPr="00696814">
        <w:t>powodu przekroczenia w</w:t>
      </w:r>
      <w:r w:rsidR="00C95453">
        <w:t> </w:t>
      </w:r>
      <w:r w:rsidRPr="00696814">
        <w:t>trakcie roku kalendarzowego kwoty rocznej podstawy wymiaru składek na te ubezpieczenia.</w:t>
      </w:r>
    </w:p>
    <w:p w14:paraId="0BAE10B0" w14:textId="1E8BCFD5" w:rsidR="005612FB" w:rsidRPr="00696814" w:rsidRDefault="005612FB" w:rsidP="005612FB">
      <w:pPr>
        <w:pStyle w:val="ZUSTzmustartykuempunktem"/>
      </w:pPr>
      <w:r w:rsidRPr="00696814">
        <w:t>4. Emerytowi uprawnionemu do emerytury obliczonej na podstawie</w:t>
      </w:r>
      <w:r w:rsidR="00696814" w:rsidRPr="00696814">
        <w:t xml:space="preserve"> ust.</w:t>
      </w:r>
      <w:r w:rsidR="00027948">
        <w:t xml:space="preserve"> </w:t>
      </w:r>
      <w:r w:rsidRPr="00696814">
        <w:t>1–3, który w</w:t>
      </w:r>
      <w:r w:rsidR="00027948">
        <w:t xml:space="preserve"> </w:t>
      </w:r>
      <w:r w:rsidRPr="00696814">
        <w:t>dniu zwolnienia ze służby posiadał co najmniej 25</w:t>
      </w:r>
      <w:r w:rsidR="00027948">
        <w:t xml:space="preserve"> </w:t>
      </w:r>
      <w:r w:rsidRPr="00696814">
        <w:t>lat służby i</w:t>
      </w:r>
      <w:r w:rsidR="00027948">
        <w:t xml:space="preserve"> </w:t>
      </w:r>
      <w:r w:rsidRPr="00696814">
        <w:t>okresów z</w:t>
      </w:r>
      <w:r w:rsidR="00027948">
        <w:t xml:space="preserve"> </w:t>
      </w:r>
      <w:r w:rsidRPr="00696814">
        <w:t>nią równorzędnych,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3 ust.</w:t>
      </w:r>
      <w:r w:rsidR="00027948">
        <w:t xml:space="preserve"> </w:t>
      </w:r>
      <w:r w:rsidR="00696814" w:rsidRPr="00696814">
        <w:t>1 pkt</w:t>
      </w:r>
      <w:r w:rsidR="00027948">
        <w:t xml:space="preserve"> </w:t>
      </w:r>
      <w:r w:rsidRPr="00696814">
        <w:t xml:space="preserve">1, 1d, </w:t>
      </w:r>
      <w:r w:rsidR="00696814" w:rsidRPr="00696814">
        <w:t>2 lub</w:t>
      </w:r>
      <w:r w:rsidR="00027948">
        <w:t xml:space="preserve"> </w:t>
      </w:r>
      <w:r w:rsidRPr="00696814">
        <w:t>5, dolicza się na jego wniosek do wysługi emerytalnej, przypadające po zwolnieniu ze służby okresy opłacania składek na ubezpieczenia emerytalne i</w:t>
      </w:r>
      <w:r w:rsidR="00027948">
        <w:t xml:space="preserve"> </w:t>
      </w:r>
      <w:r w:rsidRPr="00696814">
        <w:t>rentowe po dniu 31</w:t>
      </w:r>
      <w:r w:rsidR="00027948">
        <w:t xml:space="preserve"> </w:t>
      </w:r>
      <w:r w:rsidRPr="00696814">
        <w:t>grudnia 1998</w:t>
      </w:r>
      <w:r w:rsidR="00027948">
        <w:t xml:space="preserve"> </w:t>
      </w:r>
      <w:r w:rsidRPr="00696814">
        <w:t>r. lub okresy nieopłacania składek z</w:t>
      </w:r>
      <w:r w:rsidR="00027948">
        <w:t xml:space="preserve"> </w:t>
      </w:r>
      <w:r w:rsidRPr="00696814">
        <w:t>powodu przekroczenia w</w:t>
      </w:r>
      <w:r w:rsidR="00027948">
        <w:t xml:space="preserve"> </w:t>
      </w:r>
      <w:r w:rsidRPr="00696814">
        <w:t>trakcie roku kalendarzowego kwoty rocznej podstawy wymiaru składek na te ubezpieczenia.</w:t>
      </w:r>
    </w:p>
    <w:p w14:paraId="2FC2F074" w14:textId="3D633BCB" w:rsidR="005612FB" w:rsidRPr="00696814" w:rsidRDefault="005612FB" w:rsidP="005612FB">
      <w:pPr>
        <w:pStyle w:val="ZUSTzmustartykuempunktem"/>
      </w:pPr>
      <w:r w:rsidRPr="00696814">
        <w:t>5. Okresy,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4, dolicza się do wysługi emerytalnej, jeżeli emerytura wynosi mniej niż 75% podstawy jej wymiaru.</w:t>
      </w:r>
    </w:p>
    <w:p w14:paraId="648F54AD" w14:textId="7C08A412" w:rsidR="005612FB" w:rsidRPr="00696814" w:rsidRDefault="005612FB" w:rsidP="005612FB">
      <w:pPr>
        <w:pStyle w:val="ZUSTzmustartykuempunktem"/>
      </w:pPr>
      <w:r w:rsidRPr="00696814">
        <w:t>6. Za każdy rok okresów,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4, doliczanych do wysługi emerytalnej w</w:t>
      </w:r>
      <w:r w:rsidR="00027948">
        <w:t xml:space="preserve"> </w:t>
      </w:r>
      <w:r w:rsidRPr="00696814">
        <w:t>myśl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4 i</w:t>
      </w:r>
      <w:r w:rsidR="00027948">
        <w:t xml:space="preserve"> </w:t>
      </w:r>
      <w:r w:rsidRPr="00696814">
        <w:t>5,</w:t>
      </w:r>
      <w:r w:rsidR="00027948">
        <w:t xml:space="preserve"> </w:t>
      </w:r>
      <w:r w:rsidRPr="00696814">
        <w:t>emeryturę obliczoną na podstawie</w:t>
      </w:r>
      <w:r w:rsidR="00696814" w:rsidRPr="00696814">
        <w:t xml:space="preserve"> ust.</w:t>
      </w:r>
      <w:r w:rsidR="00027948">
        <w:t xml:space="preserve"> </w:t>
      </w:r>
      <w:r w:rsidRPr="00696814">
        <w:t>1–3, zwiększa się o</w:t>
      </w:r>
      <w:r w:rsidR="00654C0B">
        <w:t> </w:t>
      </w:r>
      <w:r w:rsidRPr="00696814">
        <w:t>1,3% podstawy jej wymiaru.</w:t>
      </w:r>
    </w:p>
    <w:p w14:paraId="69B05613" w14:textId="05B2FE5A" w:rsidR="005612FB" w:rsidRPr="00696814" w:rsidRDefault="005612FB" w:rsidP="005612FB">
      <w:pPr>
        <w:pStyle w:val="ZUSTzmustartykuempunktem"/>
      </w:pPr>
      <w:r w:rsidRPr="00696814">
        <w:t>7. Ponowne ustalenie wysokości emerytury przez doliczenie nieuwzględnionych dotychczas w</w:t>
      </w:r>
      <w:r w:rsidR="00027948">
        <w:t xml:space="preserve"> </w:t>
      </w:r>
      <w:r w:rsidRPr="00696814">
        <w:t>wymiarze świadczenia okresów,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4, następuje z</w:t>
      </w:r>
      <w:r w:rsidR="00654C0B">
        <w:t> </w:t>
      </w:r>
      <w:r w:rsidRPr="00696814">
        <w:t>uwzględnieniem pełnych miesięcy na wniosek zgłoszony nie wcześniej niż po zakończeniu kwartału kalendarzowego, jeżeli emeryt pozostaje w</w:t>
      </w:r>
      <w:r w:rsidR="00027948">
        <w:t xml:space="preserve"> </w:t>
      </w:r>
      <w:r w:rsidRPr="00696814">
        <w:t>ubezpieczeniu, chyba że ubezpieczenie ustało w</w:t>
      </w:r>
      <w:r w:rsidR="00027948">
        <w:t xml:space="preserve"> </w:t>
      </w:r>
      <w:r w:rsidRPr="00696814">
        <w:t>kwartale kalendarzowym.</w:t>
      </w:r>
    </w:p>
    <w:p w14:paraId="2CE2FFF4" w14:textId="7F0E3D7C" w:rsidR="005612FB" w:rsidRPr="00696814" w:rsidRDefault="005612FB" w:rsidP="005612FB">
      <w:pPr>
        <w:pStyle w:val="ZUSTzmustartykuempunktem"/>
      </w:pPr>
      <w:r w:rsidRPr="00696814">
        <w:t>8. W</w:t>
      </w:r>
      <w:r w:rsidR="00027948">
        <w:t xml:space="preserve"> </w:t>
      </w:r>
      <w:r w:rsidRPr="00696814">
        <w:t>razie przyznania podwyższenia,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3, lub zwiększenia, o</w:t>
      </w:r>
      <w:r w:rsidR="00654C0B">
        <w:t> 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6, umowa między członkiem otwartego funduszu emerytalnego a</w:t>
      </w:r>
      <w:r w:rsidR="00654C0B">
        <w:t> </w:t>
      </w:r>
      <w:r w:rsidRPr="00696814">
        <w:t>tym funduszem ulega rozwiązaniu, a</w:t>
      </w:r>
      <w:r w:rsidR="00027948">
        <w:t xml:space="preserve"> </w:t>
      </w:r>
      <w:r w:rsidRPr="00696814">
        <w:t>środki zgromadzone na rachunku członka w</w:t>
      </w:r>
      <w:r w:rsidR="00654C0B">
        <w:t> </w:t>
      </w:r>
      <w:r w:rsidRPr="00696814">
        <w:t>otwartym funduszu emerytalnym są niezwłocznie przekazywane na dochody budżetu państwa.</w:t>
      </w:r>
    </w:p>
    <w:p w14:paraId="1B820072" w14:textId="1A4BD989" w:rsidR="005612FB" w:rsidRPr="00696814" w:rsidRDefault="005612FB" w:rsidP="005612FB">
      <w:pPr>
        <w:pStyle w:val="ZUSTzmustartykuempunktem"/>
      </w:pPr>
      <w:r w:rsidRPr="00696814">
        <w:t>9. Przekazanie środków,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8, na dochody budżetu państwa następuje na podstawie zawiadomienia organu emerytalnego.</w:t>
      </w:r>
    </w:p>
    <w:p w14:paraId="6557CFDB" w14:textId="25B8468A" w:rsidR="005612FB" w:rsidRPr="00696814" w:rsidRDefault="005612FB" w:rsidP="005612FB">
      <w:pPr>
        <w:pStyle w:val="ZARTzmartartykuempunktem"/>
      </w:pPr>
      <w:r w:rsidRPr="00696814">
        <w:lastRenderedPageBreak/>
        <w:t>Art. 15ab. 1. Funkcjonariusz,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15aa, ma prawo wyboru sposobu ustalenia emerytury na zasadach i</w:t>
      </w:r>
      <w:r w:rsidR="00027948">
        <w:t xml:space="preserve"> </w:t>
      </w:r>
      <w:r w:rsidRPr="00696814">
        <w:t>w</w:t>
      </w:r>
      <w:r w:rsidR="00027948">
        <w:t xml:space="preserve"> </w:t>
      </w:r>
      <w:r w:rsidRPr="00696814">
        <w:t>wysokości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 albo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15aa, albo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15d.</w:t>
      </w:r>
    </w:p>
    <w:p w14:paraId="74CDF878" w14:textId="240809CF" w:rsidR="005612FB" w:rsidRPr="00696814" w:rsidRDefault="005612FB" w:rsidP="005612FB">
      <w:pPr>
        <w:pStyle w:val="ZUSTzmustartykuempunktem"/>
      </w:pPr>
      <w:r w:rsidRPr="00696814">
        <w:t>2. Oświadczenie o</w:t>
      </w:r>
      <w:r w:rsidR="00027948">
        <w:t xml:space="preserve"> </w:t>
      </w:r>
      <w:r w:rsidRPr="00696814">
        <w:t>wyborze składa się do organu emerytalnego najpóźniej w</w:t>
      </w:r>
      <w:r w:rsidR="00027948">
        <w:t xml:space="preserve"> </w:t>
      </w:r>
      <w:r w:rsidRPr="00696814">
        <w:t>dniu złożenia wniosku o</w:t>
      </w:r>
      <w:r w:rsidR="00027948">
        <w:t xml:space="preserve"> </w:t>
      </w:r>
      <w:r w:rsidRPr="00696814">
        <w:t>ustalenie prawa do zaopatrzenia emerytalnego.</w:t>
      </w:r>
    </w:p>
    <w:p w14:paraId="1CC213B9" w14:textId="4625D6BA" w:rsidR="005612FB" w:rsidRPr="00696814" w:rsidRDefault="005612FB" w:rsidP="005612FB">
      <w:pPr>
        <w:pStyle w:val="ZUSTzmustartykuempunktem"/>
      </w:pPr>
      <w:r w:rsidRPr="00696814">
        <w:t>3. W</w:t>
      </w:r>
      <w:r w:rsidR="00027948">
        <w:t xml:space="preserve"> </w:t>
      </w:r>
      <w:r w:rsidRPr="00696814">
        <w:t>przypadku niedokonania wyboru,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1, emeryturę ustala się na zasadach i</w:t>
      </w:r>
      <w:r w:rsidR="00027948">
        <w:t xml:space="preserve"> </w:t>
      </w:r>
      <w:r w:rsidRPr="00696814">
        <w:t>w</w:t>
      </w:r>
      <w:r w:rsidR="00027948">
        <w:t xml:space="preserve"> </w:t>
      </w:r>
      <w:r w:rsidRPr="00696814">
        <w:t>wysokości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15a.”;</w:t>
      </w:r>
    </w:p>
    <w:p w14:paraId="5C7B6B0F" w14:textId="260D6FF4" w:rsidR="005612FB" w:rsidRPr="00696814" w:rsidRDefault="00444914" w:rsidP="005612FB">
      <w:pPr>
        <w:pStyle w:val="PKTpunkt"/>
        <w:keepNext/>
      </w:pPr>
      <w:r>
        <w:t>4)</w:t>
      </w:r>
      <w:r w:rsidR="005612FB" w:rsidRPr="00696814">
        <w:tab/>
        <w:t>w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15d</w:t>
      </w:r>
      <w:r w:rsidR="00696814" w:rsidRPr="00696814">
        <w:t xml:space="preserve"> ust.</w:t>
      </w:r>
      <w:r w:rsidR="00027948">
        <w:t xml:space="preserve"> </w:t>
      </w:r>
      <w:r w:rsidR="00A06C8E" w:rsidRPr="00696814">
        <w:t>1</w:t>
      </w:r>
      <w:r w:rsidR="00027948">
        <w:t xml:space="preserve"> </w:t>
      </w:r>
      <w:r w:rsidR="005612FB" w:rsidRPr="00696814">
        <w:t>otrzymuje brzmienie:</w:t>
      </w:r>
    </w:p>
    <w:p w14:paraId="05C709E6" w14:textId="26822005" w:rsidR="005612FB" w:rsidRPr="00696814" w:rsidRDefault="005612FB" w:rsidP="005612FB">
      <w:pPr>
        <w:pStyle w:val="ZUSTzmustartykuempunktem"/>
      </w:pPr>
      <w:r w:rsidRPr="00696814">
        <w:t>„1. Emerytura dla funkcjonariuszy,</w:t>
      </w:r>
      <w:r w:rsidR="00A06C8E" w:rsidRPr="00696814">
        <w:t xml:space="preserve">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2 ust.</w:t>
      </w:r>
      <w:r w:rsidR="00027948">
        <w:t xml:space="preserve"> </w:t>
      </w:r>
      <w:r w:rsidRPr="00696814">
        <w:t>3, którzy zostali mianowani do Służby Celnej po dniu 1</w:t>
      </w:r>
      <w:r w:rsidR="00A06C8E" w:rsidRPr="00696814">
        <w:t>4</w:t>
      </w:r>
      <w:r w:rsidR="00027948">
        <w:t xml:space="preserve"> </w:t>
      </w:r>
      <w:r w:rsidRPr="00696814">
        <w:t>września 199</w:t>
      </w:r>
      <w:r w:rsidR="00A06C8E" w:rsidRPr="00696814">
        <w:t>9</w:t>
      </w:r>
      <w:r w:rsidR="00027948">
        <w:t xml:space="preserve"> </w:t>
      </w:r>
      <w:r w:rsidRPr="00696814">
        <w:t>r.</w:t>
      </w:r>
      <w:r w:rsidR="00CA4903">
        <w:t>,</w:t>
      </w:r>
      <w:r w:rsidRPr="00696814">
        <w:t xml:space="preserve"> wynosi 40% podstawy jej wymiaru za 1</w:t>
      </w:r>
      <w:r w:rsidR="00A06C8E" w:rsidRPr="00696814">
        <w:t>5</w:t>
      </w:r>
      <w:r w:rsidR="00027948">
        <w:t xml:space="preserve"> </w:t>
      </w:r>
      <w:r w:rsidRPr="00696814">
        <w:t>lat służby</w:t>
      </w:r>
      <w:r w:rsidR="00A06C8E" w:rsidRPr="00696814">
        <w:t xml:space="preserve"> i</w:t>
      </w:r>
      <w:r w:rsidR="00027948">
        <w:t xml:space="preserve"> </w:t>
      </w:r>
      <w:r w:rsidRPr="00696814">
        <w:t>wzrasta na zasadach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 albo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15aa.”;</w:t>
      </w:r>
    </w:p>
    <w:p w14:paraId="3FD3822A" w14:textId="19219138" w:rsidR="005612FB" w:rsidRPr="00696814" w:rsidRDefault="00444914" w:rsidP="005612FB">
      <w:pPr>
        <w:pStyle w:val="PKTpunkt"/>
      </w:pPr>
      <w:r>
        <w:t>5)</w:t>
      </w:r>
      <w:r w:rsidR="00027948">
        <w:tab/>
      </w:r>
      <w:r w:rsidR="00696814" w:rsidRPr="00696814">
        <w:t>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5612FB" w:rsidRPr="00696814">
        <w:t>15e wyrazy „o 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5612FB" w:rsidRPr="00696814">
        <w:t>1</w:t>
      </w:r>
      <w:r w:rsidR="00696814" w:rsidRPr="00696814">
        <w:t>2 ust.</w:t>
      </w:r>
      <w:r w:rsidR="00027948">
        <w:t xml:space="preserve"> </w:t>
      </w:r>
      <w:r w:rsidR="00A06C8E" w:rsidRPr="00696814">
        <w:t>2–</w:t>
      </w:r>
      <w:r w:rsidR="005612FB" w:rsidRPr="00696814">
        <w:t>3” zastępuje się wyrazami „o 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5612FB" w:rsidRPr="00696814">
        <w:t>1</w:t>
      </w:r>
      <w:r w:rsidR="00696814" w:rsidRPr="00696814">
        <w:t>2 ust.</w:t>
      </w:r>
      <w:r w:rsidR="00027948">
        <w:t xml:space="preserve"> </w:t>
      </w:r>
      <w:r w:rsidR="005612FB" w:rsidRPr="00696814">
        <w:t>3”;</w:t>
      </w:r>
    </w:p>
    <w:p w14:paraId="30355548" w14:textId="7089FDE3" w:rsidR="005612FB" w:rsidRPr="00696814" w:rsidRDefault="00444914" w:rsidP="005612FB">
      <w:pPr>
        <w:pStyle w:val="PKTpunkt"/>
        <w:keepNext/>
      </w:pPr>
      <w:r>
        <w:t>6)</w:t>
      </w:r>
      <w:r w:rsidR="005612FB" w:rsidRPr="00696814">
        <w:tab/>
        <w:t>w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2</w:t>
      </w:r>
      <w:r w:rsidR="00696814" w:rsidRPr="00696814">
        <w:t>4 pkt</w:t>
      </w:r>
      <w:r w:rsidR="00027948">
        <w:t xml:space="preserve"> </w:t>
      </w:r>
      <w:r w:rsidR="005612FB" w:rsidRPr="00696814">
        <w:t>3</w:t>
      </w:r>
      <w:r w:rsidR="00027948">
        <w:t xml:space="preserve"> </w:t>
      </w:r>
      <w:r w:rsidR="005612FB" w:rsidRPr="00696814">
        <w:t>otrzymuje brzmienie:</w:t>
      </w:r>
    </w:p>
    <w:p w14:paraId="091584B3" w14:textId="61F38140" w:rsidR="005612FB" w:rsidRPr="00696814" w:rsidRDefault="005612FB" w:rsidP="005612FB">
      <w:pPr>
        <w:pStyle w:val="ZPKTzmpktartykuempunktem"/>
      </w:pPr>
      <w:r w:rsidRPr="00696814">
        <w:t>„3)</w:t>
      </w:r>
      <w:r w:rsidRPr="00696814">
        <w:tab/>
        <w:t>w</w:t>
      </w:r>
      <w:r w:rsidR="00027948">
        <w:t xml:space="preserve"> </w:t>
      </w:r>
      <w:r w:rsidRPr="00696814">
        <w:t>razie niedoliczenia do wysługi emerytalnej zmarłego emeryta,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654C0B">
        <w:t> 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5 lub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</w:t>
      </w:r>
      <w:r w:rsidR="00696814" w:rsidRPr="00696814">
        <w:t xml:space="preserve"> ust.</w:t>
      </w:r>
      <w:r w:rsidR="00027948">
        <w:t xml:space="preserve"> </w:t>
      </w:r>
      <w:r w:rsidRPr="00696814">
        <w:t>3, lub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15e, okresów, o</w:t>
      </w:r>
      <w:r w:rsidR="00027948">
        <w:t xml:space="preserve"> </w:t>
      </w:r>
      <w:r w:rsidRPr="00696814">
        <w:t>których mowa odpowiednio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4 ust.</w:t>
      </w:r>
      <w:r w:rsidR="00027948">
        <w:t xml:space="preserve"> </w:t>
      </w:r>
      <w:r w:rsidR="00696814" w:rsidRPr="00696814">
        <w:t>1 lub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</w:t>
      </w:r>
      <w:r w:rsidR="00696814" w:rsidRPr="00696814">
        <w:t xml:space="preserve"> ust.</w:t>
      </w:r>
      <w:r w:rsidR="00027948">
        <w:t xml:space="preserve"> </w:t>
      </w:r>
      <w:r w:rsidRPr="00696814">
        <w:t>4, okresy te dolicza się na wniosek osoby uprawnionej do renty rodzinnej do wysługi emerytalnej zmarłego, na zasadach określonych odpowiednio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</w:t>
      </w:r>
      <w:r w:rsidR="00696814" w:rsidRPr="00696814">
        <w:t>4 lub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15aa;”;</w:t>
      </w:r>
    </w:p>
    <w:p w14:paraId="19907CD4" w14:textId="34434EDC" w:rsidR="005612FB" w:rsidRPr="00696814" w:rsidRDefault="00444914" w:rsidP="005612FB">
      <w:pPr>
        <w:pStyle w:val="PKTpunkt"/>
      </w:pPr>
      <w:r>
        <w:t>7)</w:t>
      </w:r>
      <w:r w:rsidR="005612FB" w:rsidRPr="00696814">
        <w:tab/>
        <w:t>w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32a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5612FB" w:rsidRPr="00696814">
        <w:t>1a oraz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5612FB" w:rsidRPr="00696814">
        <w:t>1b we wprowadzeniu do wyliczenia po wyrazach „ministra właściwego do spraw wewnętrznych” dodaje się wyrazy „oraz organ emerytalny określony przez Ministra Sprawiedliwości”;</w:t>
      </w:r>
    </w:p>
    <w:p w14:paraId="57119486" w14:textId="10E82E58" w:rsidR="005612FB" w:rsidRPr="00696814" w:rsidRDefault="00444914" w:rsidP="005612FB">
      <w:pPr>
        <w:pStyle w:val="PKTpunkt"/>
        <w:keepNext/>
      </w:pPr>
      <w:r>
        <w:t>8)</w:t>
      </w:r>
      <w:r w:rsidR="005612FB" w:rsidRPr="00696814">
        <w:tab/>
        <w:t>w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33c zdanie drugie otrzymuje brzmienie:</w:t>
      </w:r>
    </w:p>
    <w:p w14:paraId="587BCBC5" w14:textId="6C054B6F" w:rsidR="005612FB" w:rsidRPr="00696814" w:rsidRDefault="005612FB" w:rsidP="00654C0B">
      <w:pPr>
        <w:pStyle w:val="ZFRAGzmfragmentunpzdaniaartykuempunktem"/>
      </w:pPr>
      <w:r w:rsidRPr="00696814">
        <w:t>„Przepisy</w:t>
      </w:r>
      <w:r w:rsidR="00696814" w:rsidRPr="00696814">
        <w:t xml:space="preserve"> art.</w:t>
      </w:r>
      <w:r w:rsidR="00027948">
        <w:t xml:space="preserve"> </w:t>
      </w:r>
      <w:r w:rsidRPr="00696814">
        <w:t>15–15aa albo</w:t>
      </w:r>
      <w:r w:rsidR="00696814" w:rsidRPr="00696814">
        <w:t xml:space="preserve"> art.</w:t>
      </w:r>
      <w:r w:rsidR="00027948">
        <w:t xml:space="preserve"> </w:t>
      </w:r>
      <w:r w:rsidRPr="00696814">
        <w:t>18f stosuje się odpowiednio.”.</w:t>
      </w:r>
    </w:p>
    <w:p w14:paraId="20451E68" w14:textId="62FDFC23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3.</w:t>
      </w:r>
      <w:r w:rsidRPr="00696814">
        <w:t xml:space="preserve"> W</w:t>
      </w:r>
      <w:r w:rsidR="00027948">
        <w:t xml:space="preserve"> </w:t>
      </w:r>
      <w:r w:rsidRPr="00696814">
        <w:t>ustawie</w:t>
      </w:r>
      <w:r w:rsidR="00A06C8E" w:rsidRPr="00696814">
        <w:t xml:space="preserve"> z</w:t>
      </w:r>
      <w:r w:rsidR="00027948">
        <w:t xml:space="preserve"> </w:t>
      </w:r>
      <w:r w:rsidRPr="00696814">
        <w:t>dnia 6</w:t>
      </w:r>
      <w:r w:rsidR="00027948">
        <w:t xml:space="preserve"> </w:t>
      </w:r>
      <w:r w:rsidRPr="00696814">
        <w:t>kwietnia 1990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Policji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1882, 2333, 244</w:t>
      </w:r>
      <w:r w:rsidR="00696814" w:rsidRPr="00696814">
        <w:t>7 i</w:t>
      </w:r>
      <w:r w:rsidR="00027948">
        <w:t xml:space="preserve"> </w:t>
      </w:r>
      <w:r w:rsidRPr="00696814">
        <w:t>2448)</w:t>
      </w:r>
      <w:bookmarkStart w:id="0" w:name="highlightHit_2"/>
      <w:bookmarkStart w:id="1" w:name="highlightHit_4"/>
      <w:bookmarkStart w:id="2" w:name="highlightHit_5"/>
      <w:bookmarkEnd w:id="0"/>
      <w:bookmarkEnd w:id="1"/>
      <w:bookmarkEnd w:id="2"/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120a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7 pkt</w:t>
      </w:r>
      <w:r w:rsidR="00027948">
        <w:t xml:space="preserve"> </w:t>
      </w:r>
      <w:r w:rsidRPr="00696814">
        <w:t>2</w:t>
      </w:r>
      <w:r w:rsidR="00027948">
        <w:t xml:space="preserve"> </w:t>
      </w:r>
      <w:r w:rsidRPr="00696814">
        <w:t>otrzymuje brzmienie:</w:t>
      </w:r>
    </w:p>
    <w:p w14:paraId="16AC4D75" w14:textId="0F247044" w:rsidR="005612FB" w:rsidRPr="00696814" w:rsidRDefault="005612FB" w:rsidP="005612FB">
      <w:pPr>
        <w:pStyle w:val="ZPKTzmpktartykuempunktem"/>
      </w:pPr>
      <w:r w:rsidRPr="00696814">
        <w:t>„2)</w:t>
      </w:r>
      <w:r w:rsidRPr="00696814">
        <w:tab/>
        <w:t>przeciwko któremu wszczęto postępowanie karne w</w:t>
      </w:r>
      <w:r w:rsidR="00027948">
        <w:t xml:space="preserve"> </w:t>
      </w:r>
      <w:r w:rsidRPr="00696814">
        <w:t>sprawie o</w:t>
      </w:r>
      <w:r w:rsidR="00027948">
        <w:t xml:space="preserve"> </w:t>
      </w:r>
      <w:r w:rsidRPr="00696814">
        <w:t>przestępstwo umyślne ścigane z</w:t>
      </w:r>
      <w:r w:rsidR="00027948">
        <w:t xml:space="preserve"> </w:t>
      </w:r>
      <w:r w:rsidRPr="00696814">
        <w:t>oskarżenia publicznego lub umyślne przestępstwo skarbowe lub postępowanie dyscyplinarne – do czasu prawomocnego zakończenia tego postępowania;”.</w:t>
      </w:r>
    </w:p>
    <w:p w14:paraId="6B243487" w14:textId="3AA94D7F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lastRenderedPageBreak/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4.</w:t>
      </w:r>
      <w:r w:rsidRPr="00696814">
        <w:t xml:space="preserve"> W</w:t>
      </w:r>
      <w:r w:rsidR="00027948">
        <w:t xml:space="preserve"> </w:t>
      </w:r>
      <w:r w:rsidRPr="00696814">
        <w:t>ustawie z</w:t>
      </w:r>
      <w:r w:rsidR="00027948">
        <w:t xml:space="preserve"> </w:t>
      </w:r>
      <w:r w:rsidRPr="00696814">
        <w:t>dnia 12</w:t>
      </w:r>
      <w:r w:rsidR="00027948">
        <w:t xml:space="preserve"> </w:t>
      </w:r>
      <w:r w:rsidRPr="00696814">
        <w:t>października 1990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Straży Granicznej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1486, 1728, 1898, 219</w:t>
      </w:r>
      <w:r w:rsidR="00696814" w:rsidRPr="00696814">
        <w:t>1 i</w:t>
      </w:r>
      <w:r w:rsidR="00027948">
        <w:t xml:space="preserve"> </w:t>
      </w:r>
      <w:r w:rsidRPr="00696814">
        <w:t>2333)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117d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6 pkt</w:t>
      </w:r>
      <w:r w:rsidR="00027948">
        <w:t xml:space="preserve"> </w:t>
      </w:r>
      <w:r w:rsidRPr="00696814">
        <w:t>2</w:t>
      </w:r>
      <w:r w:rsidR="00027948">
        <w:t xml:space="preserve"> </w:t>
      </w:r>
      <w:r w:rsidRPr="00696814">
        <w:t>otrzymuje brzmienie:</w:t>
      </w:r>
    </w:p>
    <w:p w14:paraId="670013A1" w14:textId="49EA4094" w:rsidR="005612FB" w:rsidRPr="00696814" w:rsidRDefault="005612FB" w:rsidP="005612FB">
      <w:pPr>
        <w:pStyle w:val="ZPKTzmpktartykuempunktem"/>
      </w:pPr>
      <w:r w:rsidRPr="00696814">
        <w:t>„2)</w:t>
      </w:r>
      <w:r w:rsidRPr="00696814">
        <w:tab/>
        <w:t>przeciwko któremu wszczęto postępowanie karne w</w:t>
      </w:r>
      <w:r w:rsidR="00027948">
        <w:t xml:space="preserve"> </w:t>
      </w:r>
      <w:r w:rsidRPr="00696814">
        <w:t>sprawie o</w:t>
      </w:r>
      <w:r w:rsidR="00027948">
        <w:t xml:space="preserve"> </w:t>
      </w:r>
      <w:r w:rsidRPr="00696814">
        <w:t>przestępstwo umyślne ścigane z</w:t>
      </w:r>
      <w:r w:rsidR="00027948">
        <w:t xml:space="preserve"> </w:t>
      </w:r>
      <w:r w:rsidRPr="00696814">
        <w:t>oskarżenia publicznego lub umyślne przestępstwo skarbowe lub postępowanie dyscyplinarne – do czasu prawomocnego zakończenia tego postępowania;”.</w:t>
      </w:r>
    </w:p>
    <w:p w14:paraId="08FDF99C" w14:textId="03A62D01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5.</w:t>
      </w:r>
      <w:r w:rsidRPr="00696814">
        <w:t xml:space="preserve"> W</w:t>
      </w:r>
      <w:r w:rsidR="00027948">
        <w:t xml:space="preserve"> </w:t>
      </w:r>
      <w:r w:rsidRPr="00696814">
        <w:t>ustawie z</w:t>
      </w:r>
      <w:r w:rsidR="00027948">
        <w:t xml:space="preserve"> </w:t>
      </w:r>
      <w:r w:rsidRPr="00696814">
        <w:t>dnia 24</w:t>
      </w:r>
      <w:r w:rsidR="00027948">
        <w:t xml:space="preserve"> </w:t>
      </w:r>
      <w:r w:rsidRPr="00696814">
        <w:t>sierpnia 1991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Państwowej Straży Pożarnej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654C0B">
        <w:t> </w:t>
      </w:r>
      <w:r w:rsidRPr="00696814">
        <w:t>2021</w:t>
      </w:r>
      <w:r w:rsidR="00654C0B">
        <w:t> 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194</w:t>
      </w:r>
      <w:r w:rsidR="00696814" w:rsidRPr="00696814">
        <w:t>0 i</w:t>
      </w:r>
      <w:r w:rsidR="00027948">
        <w:t xml:space="preserve"> </w:t>
      </w:r>
      <w:r w:rsidRPr="00696814">
        <w:t>2490)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97e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6 pkt</w:t>
      </w:r>
      <w:r w:rsidR="00027948">
        <w:t xml:space="preserve"> </w:t>
      </w:r>
      <w:r w:rsidRPr="00696814">
        <w:t>3</w:t>
      </w:r>
      <w:r w:rsidR="00027948">
        <w:t xml:space="preserve"> </w:t>
      </w:r>
      <w:r w:rsidRPr="00696814">
        <w:t>otrzymuje brzmienie:</w:t>
      </w:r>
    </w:p>
    <w:p w14:paraId="125D7B4A" w14:textId="0A7815BF" w:rsidR="005612FB" w:rsidRPr="00696814" w:rsidRDefault="005612FB" w:rsidP="005612FB">
      <w:pPr>
        <w:pStyle w:val="ZPKTzmpktartykuempunktem"/>
      </w:pPr>
      <w:r w:rsidRPr="00696814">
        <w:t>„3)</w:t>
      </w:r>
      <w:r w:rsidRPr="00696814">
        <w:tab/>
        <w:t>przeciwko któremu wszczęto postępowanie karne w</w:t>
      </w:r>
      <w:r w:rsidR="00027948">
        <w:t xml:space="preserve"> </w:t>
      </w:r>
      <w:r w:rsidRPr="00696814">
        <w:t>sprawie o</w:t>
      </w:r>
      <w:r w:rsidR="00027948">
        <w:t xml:space="preserve"> </w:t>
      </w:r>
      <w:r w:rsidRPr="00696814">
        <w:t>przestępstwo umyślne ścigane z</w:t>
      </w:r>
      <w:r w:rsidR="00027948">
        <w:t xml:space="preserve"> </w:t>
      </w:r>
      <w:r w:rsidRPr="00696814">
        <w:t>oskarżenia publicznego lub umyślne przestępstwo skarbowe lub postępowanie dyscyplinarne – do czasu prawomocnego zakończenia tego postępowania;”.</w:t>
      </w:r>
    </w:p>
    <w:p w14:paraId="274F8067" w14:textId="60DBAB54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6.</w:t>
      </w:r>
      <w:r w:rsidRPr="00696814">
        <w:t xml:space="preserve"> W</w:t>
      </w:r>
      <w:r w:rsidR="00027948">
        <w:t xml:space="preserve"> </w:t>
      </w:r>
      <w:r w:rsidRPr="00696814">
        <w:t>ustawie z</w:t>
      </w:r>
      <w:r w:rsidR="00027948">
        <w:t xml:space="preserve"> </w:t>
      </w:r>
      <w:r w:rsidRPr="00696814">
        <w:t>dnia 28</w:t>
      </w:r>
      <w:r w:rsidR="00027948">
        <w:t xml:space="preserve"> </w:t>
      </w:r>
      <w:r w:rsidRPr="00696814">
        <w:t>sierpnia 1997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organizacji i</w:t>
      </w:r>
      <w:r w:rsidR="00027948">
        <w:t xml:space="preserve"> </w:t>
      </w:r>
      <w:r w:rsidRPr="00696814">
        <w:t>funkcjonowaniu funduszy emerytalnych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2020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105)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111a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1 w</w:t>
      </w:r>
      <w:r w:rsidR="00027948">
        <w:t xml:space="preserve"> </w:t>
      </w:r>
      <w:r w:rsidR="00696814" w:rsidRPr="00696814">
        <w:t>pkt</w:t>
      </w:r>
      <w:r w:rsidR="00027948">
        <w:t xml:space="preserve"> </w:t>
      </w:r>
      <w:r w:rsidR="00696814" w:rsidRPr="00696814">
        <w:t>1 lit.</w:t>
      </w:r>
      <w:r w:rsidR="00027948">
        <w:t xml:space="preserve"> </w:t>
      </w:r>
      <w:r w:rsidRPr="00696814">
        <w:t>a</w:t>
      </w:r>
      <w:r w:rsidR="00027948">
        <w:t xml:space="preserve"> </w:t>
      </w:r>
      <w:r w:rsidRPr="00696814">
        <w:t>i</w:t>
      </w:r>
      <w:r w:rsidR="00027948">
        <w:t xml:space="preserve"> </w:t>
      </w:r>
      <w:r w:rsidRPr="00696814">
        <w:t>b otrzymują brzmienie:</w:t>
      </w:r>
    </w:p>
    <w:p w14:paraId="2FFDC3F0" w14:textId="0DB38F89" w:rsidR="005612FB" w:rsidRPr="00696814" w:rsidRDefault="005612FB" w:rsidP="005612FB">
      <w:pPr>
        <w:pStyle w:val="ZLITzmlitartykuempunktem"/>
      </w:pPr>
      <w:r w:rsidRPr="00696814">
        <w:t>„a)</w:t>
      </w:r>
      <w:r w:rsidRPr="00696814">
        <w:tab/>
        <w:t>obliczonej na podstawie</w:t>
      </w:r>
      <w:r w:rsidR="00696814" w:rsidRPr="00696814">
        <w:t xml:space="preserve"> art.</w:t>
      </w:r>
      <w:r w:rsidR="00027948">
        <w:t xml:space="preserve"> </w:t>
      </w:r>
      <w:r w:rsidRPr="00696814">
        <w:t>15,</w:t>
      </w:r>
      <w:r w:rsidR="00696814" w:rsidRPr="00696814">
        <w:t xml:space="preserve"> art.</w:t>
      </w:r>
      <w:r w:rsidR="00027948">
        <w:t xml:space="preserve"> </w:t>
      </w:r>
      <w:r w:rsidRPr="00696814">
        <w:t>15aa,</w:t>
      </w:r>
      <w:r w:rsidR="00696814" w:rsidRPr="00696814">
        <w:t xml:space="preserve"> art.</w:t>
      </w:r>
      <w:r w:rsidR="00027948">
        <w:t xml:space="preserve"> </w:t>
      </w:r>
      <w:r w:rsidRPr="00696814">
        <w:t>15c lub prawa do jej zwiększenia na podstawie</w:t>
      </w:r>
      <w:r w:rsidR="00696814" w:rsidRPr="00696814">
        <w:t xml:space="preserve"> art.</w:t>
      </w:r>
      <w:r w:rsidR="00027948">
        <w:t xml:space="preserve"> </w:t>
      </w:r>
      <w:r w:rsidRPr="00696814">
        <w:t>14</w:t>
      </w:r>
      <w:r w:rsidR="00027948">
        <w:t xml:space="preserve"> </w:t>
      </w:r>
      <w:r w:rsidRPr="00696814">
        <w:t>ustawy z</w:t>
      </w:r>
      <w:r w:rsidR="00027948">
        <w:t xml:space="preserve"> </w:t>
      </w:r>
      <w:r w:rsidRPr="00696814">
        <w:t>dnia 10</w:t>
      </w:r>
      <w:r w:rsidR="00027948">
        <w:t xml:space="preserve"> </w:t>
      </w:r>
      <w:r w:rsidRPr="00696814">
        <w:t>grudnia 1993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zaopatrzeniu emerytalnym żołnierzy zawodowych oraz ich rodzin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2020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58</w:t>
      </w:r>
      <w:r w:rsidR="00696814" w:rsidRPr="00696814">
        <w:t>6 i</w:t>
      </w:r>
      <w:r w:rsidR="00027948">
        <w:t xml:space="preserve"> </w:t>
      </w:r>
      <w:r w:rsidRPr="00696814">
        <w:t>232</w:t>
      </w:r>
      <w:r w:rsidR="00696814" w:rsidRPr="00696814">
        <w:t>0 oraz</w:t>
      </w:r>
      <w:r w:rsidRPr="00696814">
        <w:t xml:space="preserve"> z</w:t>
      </w:r>
      <w:r w:rsidR="00654C0B">
        <w:t> </w:t>
      </w:r>
      <w:r w:rsidRPr="00696814">
        <w:t>2021</w:t>
      </w:r>
      <w:r w:rsidR="00654C0B">
        <w:t> 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2333) lub</w:t>
      </w:r>
    </w:p>
    <w:p w14:paraId="3552A3D5" w14:textId="3E795FEF" w:rsidR="005612FB" w:rsidRPr="00696814" w:rsidRDefault="00B912DB" w:rsidP="005612FB">
      <w:pPr>
        <w:pStyle w:val="ZLITzmlitartykuempunktem"/>
      </w:pPr>
      <w:r>
        <w:t>b)</w:t>
      </w:r>
      <w:r w:rsidR="005612FB" w:rsidRPr="00696814">
        <w:tab/>
        <w:t>obliczonej na podstawie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15,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15aa,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15c,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15e lub prawa do jej zwiększenia na podstawie</w:t>
      </w:r>
      <w:r w:rsidR="00696814" w:rsidRPr="00696814">
        <w:t xml:space="preserve"> art.</w:t>
      </w:r>
      <w:r w:rsidR="00027948">
        <w:t xml:space="preserve"> </w:t>
      </w:r>
      <w:r w:rsidR="005612FB" w:rsidRPr="00696814">
        <w:t>14</w:t>
      </w:r>
      <w:r w:rsidR="00027948">
        <w:t xml:space="preserve"> </w:t>
      </w:r>
      <w:r w:rsidR="005612FB" w:rsidRPr="00696814">
        <w:t>ustawy z</w:t>
      </w:r>
      <w:r w:rsidR="00027948">
        <w:t xml:space="preserve"> </w:t>
      </w:r>
      <w:r w:rsidR="005612FB" w:rsidRPr="00696814">
        <w:t>dnia 18</w:t>
      </w:r>
      <w:r w:rsidR="00027948">
        <w:t xml:space="preserve"> </w:t>
      </w:r>
      <w:r w:rsidR="005612FB" w:rsidRPr="00696814">
        <w:t>lutego 1994</w:t>
      </w:r>
      <w:r w:rsidR="00027948">
        <w:t xml:space="preserve"> </w:t>
      </w:r>
      <w:r w:rsidR="005612FB" w:rsidRPr="00696814">
        <w:t>r. o</w:t>
      </w:r>
      <w:r w:rsidR="00027948">
        <w:t xml:space="preserve"> </w:t>
      </w:r>
      <w:r w:rsidR="005612FB" w:rsidRPr="00696814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</w:t>
      </w:r>
      <w:r w:rsidR="00027948">
        <w:t>-</w:t>
      </w:r>
      <w:r w:rsidR="005612FB" w:rsidRPr="00696814">
        <w:t>Skarbowej i</w:t>
      </w:r>
      <w:r w:rsidR="00027948">
        <w:t xml:space="preserve"> </w:t>
      </w:r>
      <w:r w:rsidR="005612FB" w:rsidRPr="00696814">
        <w:t>Służby Więziennej oraz ich rodzin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="005612FB" w:rsidRPr="00696814">
        <w:t xml:space="preserve"> z</w:t>
      </w:r>
      <w:r w:rsidR="00027948">
        <w:t xml:space="preserve"> </w:t>
      </w:r>
      <w:r w:rsidR="005612FB" w:rsidRPr="00696814">
        <w:t>2020</w:t>
      </w:r>
      <w:r w:rsidR="00027948">
        <w:t xml:space="preserve"> </w:t>
      </w:r>
      <w:r w:rsidR="005612FB" w:rsidRPr="00696814">
        <w:t>r.</w:t>
      </w:r>
      <w:r w:rsidR="00696814" w:rsidRPr="00696814">
        <w:t xml:space="preserve"> poz.</w:t>
      </w:r>
      <w:r w:rsidR="00027948">
        <w:t xml:space="preserve"> </w:t>
      </w:r>
      <w:r w:rsidR="005612FB" w:rsidRPr="00696814">
        <w:t>72</w:t>
      </w:r>
      <w:r w:rsidR="00696814" w:rsidRPr="00696814">
        <w:t>3 i</w:t>
      </w:r>
      <w:r w:rsidR="00654C0B">
        <w:t> </w:t>
      </w:r>
      <w:r w:rsidR="005612FB" w:rsidRPr="00696814">
        <w:t>232</w:t>
      </w:r>
      <w:r w:rsidR="00696814" w:rsidRPr="00696814">
        <w:t>0 oraz</w:t>
      </w:r>
      <w:r w:rsidR="005612FB" w:rsidRPr="00696814">
        <w:t xml:space="preserve"> z</w:t>
      </w:r>
      <w:r w:rsidR="00027948">
        <w:t xml:space="preserve"> </w:t>
      </w:r>
      <w:r w:rsidR="005612FB" w:rsidRPr="00696814">
        <w:t>2021</w:t>
      </w:r>
      <w:r w:rsidR="00027948">
        <w:t xml:space="preserve"> </w:t>
      </w:r>
      <w:r w:rsidR="005612FB" w:rsidRPr="00696814">
        <w:t>r.</w:t>
      </w:r>
      <w:r w:rsidR="00696814" w:rsidRPr="00696814">
        <w:t xml:space="preserve"> poz.</w:t>
      </w:r>
      <w:r w:rsidR="00027948">
        <w:t xml:space="preserve"> </w:t>
      </w:r>
      <w:r w:rsidR="005612FB" w:rsidRPr="00696814">
        <w:t>2333, 244</w:t>
      </w:r>
      <w:r w:rsidR="00696814" w:rsidRPr="00696814">
        <w:t>8 i</w:t>
      </w:r>
      <w:r w:rsidR="00027948">
        <w:t xml:space="preserve"> </w:t>
      </w:r>
      <w:r w:rsidR="005612FB" w:rsidRPr="00696814">
        <w:t>2490);”.</w:t>
      </w:r>
    </w:p>
    <w:p w14:paraId="3E63ED75" w14:textId="1317C50C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lastRenderedPageBreak/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7.</w:t>
      </w:r>
      <w:r w:rsidRPr="00696814">
        <w:t xml:space="preserve"> W</w:t>
      </w:r>
      <w:r w:rsidR="00027948">
        <w:t xml:space="preserve"> </w:t>
      </w:r>
      <w:r w:rsidRPr="00696814">
        <w:t>ustawie z</w:t>
      </w:r>
      <w:r w:rsidR="00027948">
        <w:t xml:space="preserve"> </w:t>
      </w:r>
      <w:r w:rsidRPr="00696814">
        <w:t>dnia 13</w:t>
      </w:r>
      <w:r w:rsidR="00027948">
        <w:t xml:space="preserve"> </w:t>
      </w:r>
      <w:r w:rsidRPr="00696814">
        <w:t>października 1998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systemie ubezpieczeń społecznych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423, z</w:t>
      </w:r>
      <w:r w:rsidR="00027948">
        <w:t xml:space="preserve"> </w:t>
      </w:r>
      <w:proofErr w:type="spellStart"/>
      <w:r w:rsidRPr="00696814">
        <w:t>późn</w:t>
      </w:r>
      <w:proofErr w:type="spellEnd"/>
      <w:r w:rsidRPr="00696814">
        <w:t>. zm.</w:t>
      </w:r>
      <w:r w:rsidRPr="00696814">
        <w:rPr>
          <w:rStyle w:val="IGindeksgrny"/>
        </w:rPr>
        <w:footnoteReference w:id="2"/>
      </w:r>
      <w:r w:rsidRPr="00696814">
        <w:rPr>
          <w:rStyle w:val="IGindeksgrny"/>
        </w:rPr>
        <w:t>)</w:t>
      </w:r>
      <w:r w:rsidRPr="00696814">
        <w:t>)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</w:t>
      </w:r>
      <w:r w:rsidR="00696814" w:rsidRPr="00696814">
        <w:t>2 ust.</w:t>
      </w:r>
      <w:r w:rsidR="00027948">
        <w:t xml:space="preserve"> </w:t>
      </w:r>
      <w:r w:rsidRPr="00696814">
        <w:t>3a otrzymuje brzmienie:</w:t>
      </w:r>
    </w:p>
    <w:p w14:paraId="1A997B7F" w14:textId="69A7B161" w:rsidR="005612FB" w:rsidRPr="00696814" w:rsidRDefault="005612FB" w:rsidP="005612FB">
      <w:pPr>
        <w:pStyle w:val="ZUSTzmustartykuempunktem"/>
        <w:keepNext/>
      </w:pPr>
      <w:r w:rsidRPr="00696814">
        <w:t>„3a. Zakład nie odprowadza do otwartego funduszu emerytalnego i</w:t>
      </w:r>
      <w:r w:rsidR="00027948">
        <w:t xml:space="preserve"> </w:t>
      </w:r>
      <w:r w:rsidRPr="00696814">
        <w:t>nie ewidencjonuje na subkoncie,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40a, składek,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654C0B">
        <w:t> </w:t>
      </w:r>
      <w:r w:rsidR="00696814" w:rsidRPr="00696814">
        <w:t>ust.</w:t>
      </w:r>
      <w:r w:rsidR="00654C0B">
        <w:t> </w:t>
      </w:r>
      <w:r w:rsidRPr="00696814">
        <w:t>3, w</w:t>
      </w:r>
      <w:r w:rsidR="00027948">
        <w:t xml:space="preserve"> </w:t>
      </w:r>
      <w:r w:rsidRPr="00696814">
        <w:t>przypadku zawiadomienia przez właściwy organ emerytalny o</w:t>
      </w:r>
      <w:r w:rsidR="00027948">
        <w:t xml:space="preserve"> </w:t>
      </w:r>
      <w:r w:rsidRPr="00696814">
        <w:t>ustaleniu prawa ubezpieczonego do emerytury obliczonej na podstawie:</w:t>
      </w:r>
    </w:p>
    <w:p w14:paraId="0D237063" w14:textId="19EF17D7" w:rsidR="005612FB" w:rsidRPr="00696814" w:rsidRDefault="005612FB" w:rsidP="005612FB">
      <w:pPr>
        <w:pStyle w:val="ZPKTzmpktartykuempunktem"/>
      </w:pPr>
      <w:r w:rsidRPr="00696814">
        <w:t>1)</w:t>
      </w:r>
      <w:r w:rsidRPr="00696814">
        <w:tab/>
        <w:t>art.</w:t>
      </w:r>
      <w:r w:rsidR="00027948">
        <w:t xml:space="preserve"> </w:t>
      </w:r>
      <w:r w:rsidRPr="00696814">
        <w:t>15,</w:t>
      </w:r>
      <w:r w:rsidR="00696814" w:rsidRPr="00696814">
        <w:t xml:space="preserve"> art.</w:t>
      </w:r>
      <w:r w:rsidR="00027948">
        <w:t xml:space="preserve"> </w:t>
      </w:r>
      <w:r w:rsidRPr="00696814">
        <w:t>15aa,</w:t>
      </w:r>
      <w:r w:rsidR="00696814" w:rsidRPr="00696814">
        <w:t xml:space="preserve"> art.</w:t>
      </w:r>
      <w:r w:rsidR="00027948">
        <w:t xml:space="preserve"> </w:t>
      </w:r>
      <w:r w:rsidRPr="00696814">
        <w:t>15c lub prawa do jej zwiększenia na podstawie</w:t>
      </w:r>
      <w:r w:rsidR="00696814" w:rsidRPr="00696814">
        <w:t xml:space="preserve"> art.</w:t>
      </w:r>
      <w:r w:rsidR="00027948">
        <w:t xml:space="preserve"> </w:t>
      </w:r>
      <w:r w:rsidRPr="00696814">
        <w:t>14</w:t>
      </w:r>
      <w:r w:rsidR="00027948">
        <w:t xml:space="preserve"> </w:t>
      </w:r>
      <w:r w:rsidRPr="00696814">
        <w:t>ustawy z</w:t>
      </w:r>
      <w:r w:rsidR="00027948">
        <w:t xml:space="preserve"> </w:t>
      </w:r>
      <w:r w:rsidRPr="00696814">
        <w:t>dnia 10</w:t>
      </w:r>
      <w:r w:rsidR="00027948">
        <w:t xml:space="preserve"> </w:t>
      </w:r>
      <w:r w:rsidRPr="00696814">
        <w:t>grudnia 1993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zaopatrzeniu emerytalnym żołnierzy zawodowych oraz ich rodzin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2020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58</w:t>
      </w:r>
      <w:r w:rsidR="00696814" w:rsidRPr="00696814">
        <w:t>6 i</w:t>
      </w:r>
      <w:r w:rsidR="00027948">
        <w:t xml:space="preserve"> </w:t>
      </w:r>
      <w:r w:rsidRPr="00696814">
        <w:t>232</w:t>
      </w:r>
      <w:r w:rsidR="00696814" w:rsidRPr="00696814">
        <w:t>0 oraz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2333) lub</w:t>
      </w:r>
    </w:p>
    <w:p w14:paraId="239B30C0" w14:textId="3AC7DC23" w:rsidR="005612FB" w:rsidRPr="00696814" w:rsidRDefault="005612FB" w:rsidP="005612FB">
      <w:pPr>
        <w:pStyle w:val="ZPKTzmpktartykuempunktem"/>
      </w:pPr>
      <w:r w:rsidRPr="00696814">
        <w:t>2)</w:t>
      </w:r>
      <w:r w:rsidRPr="00696814">
        <w:tab/>
        <w:t>art.</w:t>
      </w:r>
      <w:r w:rsidR="00027948">
        <w:t xml:space="preserve"> </w:t>
      </w:r>
      <w:r w:rsidRPr="00696814">
        <w:t>15,</w:t>
      </w:r>
      <w:r w:rsidR="00696814" w:rsidRPr="00696814">
        <w:t xml:space="preserve"> art.</w:t>
      </w:r>
      <w:r w:rsidR="00027948">
        <w:t xml:space="preserve"> </w:t>
      </w:r>
      <w:r w:rsidRPr="00696814">
        <w:t>15aa,</w:t>
      </w:r>
      <w:r w:rsidR="00696814" w:rsidRPr="00696814">
        <w:t xml:space="preserve"> art.</w:t>
      </w:r>
      <w:r w:rsidR="00027948">
        <w:t xml:space="preserve"> </w:t>
      </w:r>
      <w:r w:rsidRPr="00696814">
        <w:t>15c,</w:t>
      </w:r>
      <w:r w:rsidR="00696814" w:rsidRPr="00696814">
        <w:t xml:space="preserve"> art.</w:t>
      </w:r>
      <w:r w:rsidR="00027948">
        <w:t xml:space="preserve"> </w:t>
      </w:r>
      <w:r w:rsidRPr="00696814">
        <w:t>15e lub prawa do jej zwiększenia na podstawie</w:t>
      </w:r>
      <w:r w:rsidR="00696814" w:rsidRPr="00696814">
        <w:t xml:space="preserve"> art.</w:t>
      </w:r>
      <w:r w:rsidR="00027948">
        <w:t xml:space="preserve"> </w:t>
      </w:r>
      <w:r w:rsidRPr="00696814">
        <w:t>14</w:t>
      </w:r>
      <w:r w:rsidR="00027948">
        <w:t xml:space="preserve"> </w:t>
      </w:r>
      <w:r w:rsidRPr="00696814">
        <w:t>ustawy z</w:t>
      </w:r>
      <w:r w:rsidR="00027948">
        <w:t xml:space="preserve"> </w:t>
      </w:r>
      <w:r w:rsidRPr="00696814">
        <w:t>dnia 18</w:t>
      </w:r>
      <w:r w:rsidR="00027948">
        <w:t xml:space="preserve"> </w:t>
      </w:r>
      <w:r w:rsidRPr="00696814">
        <w:t>lutego 1994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zaopatrzeniu emerytalnym funkcjonariuszy Policji, Agencji Bezpieczeństwa Wewnętrznego, Agencji Wywiadu, Służby Kontrwywiadu Wojskowego, Służby Wywiadu Wojskowego, Centralnego Biura Antykorupcyjnego, Straży Granicznej, Straży Marszałkowskiej, Służby Ochrony Państwa, Państwowej Straży Pożarnej, Służby Celno</w:t>
      </w:r>
      <w:r w:rsidR="00027948">
        <w:t>-</w:t>
      </w:r>
      <w:r w:rsidRPr="00696814">
        <w:t>Skarbowej i</w:t>
      </w:r>
      <w:r w:rsidR="00027948">
        <w:t xml:space="preserve"> </w:t>
      </w:r>
      <w:r w:rsidRPr="00696814">
        <w:t>Służby Więziennej oraz ich rodzin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2020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72</w:t>
      </w:r>
      <w:r w:rsidR="00696814" w:rsidRPr="00696814">
        <w:t>3 i</w:t>
      </w:r>
      <w:r w:rsidR="00027948">
        <w:t xml:space="preserve"> </w:t>
      </w:r>
      <w:r w:rsidRPr="00696814">
        <w:t>232</w:t>
      </w:r>
      <w:r w:rsidR="00696814" w:rsidRPr="00696814">
        <w:t>0 oraz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654C0B">
        <w:t> </w:t>
      </w:r>
      <w:r w:rsidRPr="00696814">
        <w:t>2333, 244</w:t>
      </w:r>
      <w:r w:rsidR="00696814" w:rsidRPr="00696814">
        <w:t>8 i</w:t>
      </w:r>
      <w:r w:rsidR="00027948">
        <w:t xml:space="preserve"> </w:t>
      </w:r>
      <w:r w:rsidRPr="00696814">
        <w:t>2490).”.</w:t>
      </w:r>
    </w:p>
    <w:p w14:paraId="13AA04BA" w14:textId="4761384E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8.</w:t>
      </w:r>
      <w:r w:rsidRPr="00696814">
        <w:t xml:space="preserve"> W</w:t>
      </w:r>
      <w:r w:rsidR="00027948">
        <w:t xml:space="preserve"> </w:t>
      </w:r>
      <w:r w:rsidRPr="00696814">
        <w:t>ustawie</w:t>
      </w:r>
      <w:r w:rsidR="00A06C8E" w:rsidRPr="00696814">
        <w:t xml:space="preserve"> z</w:t>
      </w:r>
      <w:r w:rsidR="00027948">
        <w:t xml:space="preserve"> </w:t>
      </w:r>
      <w:r w:rsidRPr="00696814">
        <w:t xml:space="preserve">dnia </w:t>
      </w:r>
      <w:r w:rsidR="00A06C8E" w:rsidRPr="00696814">
        <w:t>9</w:t>
      </w:r>
      <w:r w:rsidR="00027948">
        <w:t xml:space="preserve"> </w:t>
      </w:r>
      <w:r w:rsidRPr="00696814">
        <w:t>kwietnia 201</w:t>
      </w:r>
      <w:r w:rsidR="00A06C8E" w:rsidRPr="00696814">
        <w:t>0</w:t>
      </w:r>
      <w:r w:rsidR="00027948">
        <w:t xml:space="preserve"> </w:t>
      </w:r>
      <w:r w:rsidRPr="00696814">
        <w:t>r.</w:t>
      </w:r>
      <w:r w:rsidR="00A06C8E" w:rsidRPr="00696814">
        <w:t xml:space="preserve"> o</w:t>
      </w:r>
      <w:r w:rsidR="00027948">
        <w:t xml:space="preserve"> </w:t>
      </w:r>
      <w:r w:rsidRPr="00696814">
        <w:t>Służbie Więziennej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="00A06C8E" w:rsidRPr="00696814">
        <w:t xml:space="preserve"> z</w:t>
      </w:r>
      <w:r w:rsidR="00027948">
        <w:t xml:space="preserve"> </w:t>
      </w:r>
      <w:r w:rsidRPr="00696814">
        <w:t>202</w:t>
      </w:r>
      <w:r w:rsidR="00A06C8E" w:rsidRPr="00696814">
        <w:t>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654C0B">
        <w:t> </w:t>
      </w:r>
      <w:r w:rsidRPr="00696814">
        <w:t>1064, 172</w:t>
      </w:r>
      <w:r w:rsidR="00696814" w:rsidRPr="00696814">
        <w:t>8 i</w:t>
      </w:r>
      <w:r w:rsidR="00027948">
        <w:t xml:space="preserve"> </w:t>
      </w:r>
      <w:r w:rsidRPr="00696814">
        <w:t>2448)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208f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5 pkt</w:t>
      </w:r>
      <w:r w:rsidR="00027948">
        <w:t xml:space="preserve"> </w:t>
      </w:r>
      <w:r w:rsidRPr="00696814">
        <w:t>2</w:t>
      </w:r>
      <w:r w:rsidR="00027948">
        <w:t xml:space="preserve"> </w:t>
      </w:r>
      <w:r w:rsidRPr="00696814">
        <w:t>otrzymuje brzmienie:</w:t>
      </w:r>
    </w:p>
    <w:p w14:paraId="7C841847" w14:textId="1EB221A9" w:rsidR="005612FB" w:rsidRPr="00696814" w:rsidRDefault="005612FB" w:rsidP="005612FB">
      <w:pPr>
        <w:pStyle w:val="ZPKTzmpktartykuempunktem"/>
        <w:rPr>
          <w:rStyle w:val="Ppogrubienie"/>
        </w:rPr>
      </w:pPr>
      <w:r w:rsidRPr="00696814">
        <w:t>„2)</w:t>
      </w:r>
      <w:r w:rsidRPr="00696814">
        <w:tab/>
        <w:t>przeciwko któremu wszczęto postępowanie karne w</w:t>
      </w:r>
      <w:r w:rsidR="00027948">
        <w:t xml:space="preserve"> </w:t>
      </w:r>
      <w:r w:rsidRPr="00696814">
        <w:t>sprawie o</w:t>
      </w:r>
      <w:r w:rsidR="00027948">
        <w:t xml:space="preserve"> </w:t>
      </w:r>
      <w:r w:rsidRPr="00696814">
        <w:t>przestępstwo umyślne ścigane z</w:t>
      </w:r>
      <w:r w:rsidR="00027948">
        <w:t xml:space="preserve"> </w:t>
      </w:r>
      <w:r w:rsidRPr="00696814">
        <w:t>oskarżenia publicznego lub umyślne przestępstwo skarbowe lub postępowanie dyscyplinarne – do czasu prawomocnego zakończenia tego postępowania;”.</w:t>
      </w:r>
    </w:p>
    <w:p w14:paraId="72A44B49" w14:textId="45DED737" w:rsidR="005612FB" w:rsidRPr="00696814" w:rsidRDefault="005612FB" w:rsidP="005612FB">
      <w:pPr>
        <w:pStyle w:val="ARTartustawynprozporzdzenia"/>
        <w:keepNext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9.</w:t>
      </w:r>
      <w:r w:rsidRPr="00696814">
        <w:t xml:space="preserve"> W</w:t>
      </w:r>
      <w:r w:rsidR="00027948">
        <w:t xml:space="preserve"> </w:t>
      </w:r>
      <w:r w:rsidRPr="00696814">
        <w:t>ustawie z</w:t>
      </w:r>
      <w:r w:rsidR="00027948">
        <w:t xml:space="preserve"> </w:t>
      </w:r>
      <w:r w:rsidRPr="00696814">
        <w:t>dnia 8</w:t>
      </w:r>
      <w:r w:rsidR="00027948">
        <w:t xml:space="preserve"> </w:t>
      </w:r>
      <w:r w:rsidRPr="00696814">
        <w:t>grudnia 2017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Służbie Ochrony Państwa (</w:t>
      </w:r>
      <w:r w:rsidR="00696814" w:rsidRPr="00696814">
        <w:t>Dz.</w:t>
      </w:r>
      <w:r w:rsidR="00027948">
        <w:t xml:space="preserve"> 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575, 1728</w:t>
      </w:r>
      <w:r w:rsidR="00696814" w:rsidRPr="00696814">
        <w:t xml:space="preserve"> i</w:t>
      </w:r>
      <w:r w:rsidR="00027948">
        <w:t xml:space="preserve"> </w:t>
      </w:r>
      <w:r w:rsidRPr="00696814">
        <w:t>2333)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172b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6 pkt</w:t>
      </w:r>
      <w:r w:rsidR="00027948">
        <w:t xml:space="preserve"> </w:t>
      </w:r>
      <w:r w:rsidRPr="00696814">
        <w:t>2</w:t>
      </w:r>
      <w:r w:rsidR="00027948">
        <w:t xml:space="preserve"> </w:t>
      </w:r>
      <w:r w:rsidRPr="00696814">
        <w:t>otrzymuje brzmienie:</w:t>
      </w:r>
    </w:p>
    <w:p w14:paraId="23E91426" w14:textId="17C7AC6C" w:rsidR="005612FB" w:rsidRPr="00696814" w:rsidRDefault="005612FB" w:rsidP="005612FB">
      <w:pPr>
        <w:pStyle w:val="ZPKTzmpktartykuempunktem"/>
      </w:pPr>
      <w:r w:rsidRPr="00696814">
        <w:t>„2)</w:t>
      </w:r>
      <w:r w:rsidRPr="00696814">
        <w:tab/>
        <w:t>przeciwko któremu wszczęto postępowanie karne w</w:t>
      </w:r>
      <w:r w:rsidR="00027948">
        <w:t xml:space="preserve"> </w:t>
      </w:r>
      <w:r w:rsidRPr="00696814">
        <w:t>sprawie o</w:t>
      </w:r>
      <w:r w:rsidR="00027948">
        <w:t xml:space="preserve"> </w:t>
      </w:r>
      <w:r w:rsidRPr="00696814">
        <w:t>przestępstwo umyślne ścigane z</w:t>
      </w:r>
      <w:r w:rsidR="00027948">
        <w:t xml:space="preserve"> </w:t>
      </w:r>
      <w:r w:rsidRPr="00696814">
        <w:t>oskarżenia publicznego lub umyślne przestępstwo skarbowe lub postępowanie dyscyplinarne – do czasu prawomocnego zakończenia tego postępowania;”.</w:t>
      </w:r>
    </w:p>
    <w:p w14:paraId="3FB6CD8C" w14:textId="2F17E823" w:rsidR="005612FB" w:rsidRPr="00696814" w:rsidRDefault="005612FB" w:rsidP="005612FB">
      <w:pPr>
        <w:pStyle w:val="ARTartustawynprozporzdzenia"/>
      </w:pPr>
      <w:r w:rsidRPr="00696814">
        <w:rPr>
          <w:rStyle w:val="Ppogrubienie"/>
        </w:rPr>
        <w:lastRenderedPageBreak/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10.</w:t>
      </w:r>
      <w:r w:rsidRPr="00696814">
        <w:t xml:space="preserve"> 1. Emerytowi, któremu wysokość emerytury wojskowej została ustalona na podstawie</w:t>
      </w:r>
      <w:r w:rsidR="00696814" w:rsidRPr="00696814">
        <w:t xml:space="preserve"> art.</w:t>
      </w:r>
      <w:r w:rsidR="00027948">
        <w:t xml:space="preserve"> </w:t>
      </w:r>
      <w:r w:rsidRPr="00696814">
        <w:t>15a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1, a</w:t>
      </w:r>
      <w:r w:rsidR="00027948">
        <w:t xml:space="preserve"> </w:t>
      </w:r>
      <w:r w:rsidRPr="00696814">
        <w:t>który został zwolniony ze służby w</w:t>
      </w:r>
      <w:r w:rsidR="00027948">
        <w:t xml:space="preserve"> </w:t>
      </w:r>
      <w:r w:rsidRPr="00696814">
        <w:t>Wojsku Polskim i</w:t>
      </w:r>
      <w:r w:rsidR="00027948">
        <w:t xml:space="preserve"> </w:t>
      </w:r>
      <w:r w:rsidRPr="00696814">
        <w:t>spełnia warunek określony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</w:t>
      </w:r>
      <w:r w:rsidR="00696814" w:rsidRPr="00696814">
        <w:t xml:space="preserve"> ust.</w:t>
      </w:r>
      <w:r w:rsidR="00027948">
        <w:t xml:space="preserve"> </w:t>
      </w:r>
      <w:r w:rsidRPr="00696814">
        <w:t>3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1, w</w:t>
      </w:r>
      <w:r w:rsidR="00027948">
        <w:t xml:space="preserve"> </w:t>
      </w:r>
      <w:r w:rsidRPr="00696814">
        <w:t>brzmieniu nadanym niniejszą ustawą, któremu nie ustalono prawa do emerytury na podstawie ustawy z</w:t>
      </w:r>
      <w:r w:rsidR="00654C0B">
        <w:t> </w:t>
      </w:r>
      <w:r w:rsidRPr="00696814">
        <w:t>dnia 17</w:t>
      </w:r>
      <w:r w:rsidR="00027948">
        <w:t xml:space="preserve"> </w:t>
      </w:r>
      <w:r w:rsidRPr="00696814">
        <w:t>grudnia 1998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emeryturach i</w:t>
      </w:r>
      <w:r w:rsidR="00027948">
        <w:t xml:space="preserve"> </w:t>
      </w:r>
      <w:r w:rsidRPr="00696814">
        <w:t>rentach z</w:t>
      </w:r>
      <w:r w:rsidR="00027948">
        <w:t xml:space="preserve"> </w:t>
      </w:r>
      <w:r w:rsidRPr="00696814">
        <w:t>Funduszu Ubezpieczeń Społecznych (</w:t>
      </w:r>
      <w:r w:rsidR="00696814" w:rsidRPr="00696814">
        <w:t>Dz.</w:t>
      </w:r>
      <w:r w:rsidR="00C95453">
        <w:t> </w:t>
      </w:r>
      <w:r w:rsidR="00696814" w:rsidRPr="00696814">
        <w:t>U.</w:t>
      </w:r>
      <w:r w:rsidRPr="00696814">
        <w:t xml:space="preserve"> z</w:t>
      </w:r>
      <w:r w:rsidR="00027948">
        <w:t xml:space="preserve"> </w:t>
      </w:r>
      <w:r w:rsidRPr="00696814">
        <w:t>2021</w:t>
      </w:r>
      <w:r w:rsidR="00027948">
        <w:t xml:space="preserve"> </w:t>
      </w:r>
      <w:r w:rsidRPr="00696814">
        <w:t>r.</w:t>
      </w:r>
      <w:r w:rsidR="00696814" w:rsidRPr="00696814">
        <w:t xml:space="preserve"> poz.</w:t>
      </w:r>
      <w:r w:rsidR="00027948">
        <w:t xml:space="preserve"> </w:t>
      </w:r>
      <w:r w:rsidRPr="00696814">
        <w:t>291, z</w:t>
      </w:r>
      <w:r w:rsidR="00027948">
        <w:t xml:space="preserve"> </w:t>
      </w:r>
      <w:proofErr w:type="spellStart"/>
      <w:r w:rsidRPr="00696814">
        <w:t>późn</w:t>
      </w:r>
      <w:proofErr w:type="spellEnd"/>
      <w:r w:rsidRPr="00696814">
        <w:t>. zm.</w:t>
      </w:r>
      <w:r w:rsidRPr="00696814">
        <w:rPr>
          <w:rStyle w:val="IGindeksgrny"/>
        </w:rPr>
        <w:footnoteReference w:id="3"/>
      </w:r>
      <w:r w:rsidRPr="00696814">
        <w:rPr>
          <w:rStyle w:val="IGindeksgrny"/>
        </w:rPr>
        <w:t>)</w:t>
      </w:r>
      <w:r w:rsidRPr="00696814">
        <w:t>), na jego wniosek, złożony w</w:t>
      </w:r>
      <w:r w:rsidR="00027948">
        <w:t xml:space="preserve"> </w:t>
      </w:r>
      <w:r w:rsidRPr="00696814">
        <w:t>terminie 3</w:t>
      </w:r>
      <w:r w:rsidR="00027948">
        <w:t xml:space="preserve"> </w:t>
      </w:r>
      <w:r w:rsidRPr="00696814">
        <w:t>miesięcy od dnia wejścia w</w:t>
      </w:r>
      <w:r w:rsidR="00027948">
        <w:t xml:space="preserve"> </w:t>
      </w:r>
      <w:r w:rsidRPr="00696814">
        <w:t>życie niniejszej ustawy, ustala się ponownie wysokość emerytury wojskowej, w</w:t>
      </w:r>
      <w:r w:rsidR="00027948">
        <w:t xml:space="preserve"> </w:t>
      </w:r>
      <w:r w:rsidRPr="00696814">
        <w:t>sposób określony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1, w</w:t>
      </w:r>
      <w:r w:rsidR="00027948">
        <w:t xml:space="preserve"> </w:t>
      </w:r>
      <w:r w:rsidRPr="00696814">
        <w:t>brzmieniu nadanym niniejszą ustawą.</w:t>
      </w:r>
    </w:p>
    <w:p w14:paraId="62F8423C" w14:textId="3BFE6574" w:rsidR="005612FB" w:rsidRPr="00696814" w:rsidRDefault="005612FB" w:rsidP="005612FB">
      <w:pPr>
        <w:pStyle w:val="USTustnpkodeksu"/>
      </w:pPr>
      <w:r w:rsidRPr="00696814">
        <w:t>2. Na wniosek osoby uprawnionej do renty rodzinnej po emerycie,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654C0B">
        <w:t> </w:t>
      </w:r>
      <w:r w:rsidR="00696814" w:rsidRPr="00696814">
        <w:t>ust.</w:t>
      </w:r>
      <w:r w:rsidR="00654C0B">
        <w:t> </w:t>
      </w:r>
      <w:r w:rsidRPr="00696814">
        <w:t>1, złożony w</w:t>
      </w:r>
      <w:r w:rsidR="00027948">
        <w:t xml:space="preserve"> </w:t>
      </w:r>
      <w:r w:rsidRPr="00696814">
        <w:t>terminie 3</w:t>
      </w:r>
      <w:r w:rsidR="00027948">
        <w:t xml:space="preserve"> </w:t>
      </w:r>
      <w:r w:rsidRPr="00696814">
        <w:t>miesięcy od dnia wejścia w</w:t>
      </w:r>
      <w:r w:rsidR="00027948">
        <w:t xml:space="preserve"> </w:t>
      </w:r>
      <w:r w:rsidRPr="00696814">
        <w:t>życie niniejszej ustawy, ponownie ustala się wysokość renty rodzinnej, z</w:t>
      </w:r>
      <w:r w:rsidR="00027948">
        <w:t xml:space="preserve"> </w:t>
      </w:r>
      <w:r w:rsidRPr="00696814">
        <w:t>uwzględnieniem zasad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1, w</w:t>
      </w:r>
      <w:r w:rsidR="00027948">
        <w:t xml:space="preserve"> </w:t>
      </w:r>
      <w:r w:rsidRPr="00696814">
        <w:t>brzmieniu nadanym niniejszą ustawą.</w:t>
      </w:r>
    </w:p>
    <w:p w14:paraId="6911D17C" w14:textId="2D7B77BE" w:rsidR="005612FB" w:rsidRPr="00696814" w:rsidRDefault="005612FB" w:rsidP="005612FB">
      <w:pPr>
        <w:pStyle w:val="USTustnpkodeksu"/>
      </w:pPr>
      <w:r w:rsidRPr="00696814">
        <w:t>3. Do postępowań dotyczących ustalenia wysokości emerytury wojskowej na podstawie</w:t>
      </w:r>
      <w:r w:rsidR="00696814" w:rsidRPr="00696814">
        <w:t xml:space="preserve"> art.</w:t>
      </w:r>
      <w:r w:rsidR="00027948">
        <w:t xml:space="preserve"> </w:t>
      </w:r>
      <w:r w:rsidRPr="00696814">
        <w:t>15a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1, w</w:t>
      </w:r>
      <w:r w:rsidR="00027948">
        <w:t xml:space="preserve"> </w:t>
      </w:r>
      <w:r w:rsidRPr="00696814">
        <w:t>zakresie,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1 i</w:t>
      </w:r>
      <w:r w:rsidR="00027948">
        <w:t xml:space="preserve"> </w:t>
      </w:r>
      <w:r w:rsidR="00696814" w:rsidRPr="00696814">
        <w:t>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696814" w:rsidRPr="00696814">
        <w:t>1</w:t>
      </w:r>
      <w:r w:rsidR="00181D46">
        <w:t>,</w:t>
      </w:r>
      <w:r w:rsidR="00696814" w:rsidRPr="00696814">
        <w:t xml:space="preserve"> w</w:t>
      </w:r>
      <w:r w:rsidR="00027948">
        <w:t xml:space="preserve"> </w:t>
      </w:r>
      <w:r w:rsidRPr="00696814">
        <w:t>brzmieniu nadanym niniejszą ustawą, oraz postępowań dotyczących ustalenia prawa do renty rodzinnej po emerytach,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</w:t>
      </w:r>
      <w:r w:rsidR="00696814" w:rsidRPr="00696814">
        <w:t>4 pkt</w:t>
      </w:r>
      <w:r w:rsidR="00027948">
        <w:t xml:space="preserve"> </w:t>
      </w:r>
      <w:r w:rsidRPr="00696814">
        <w:t>3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696814" w:rsidRPr="00696814">
        <w:t>1</w:t>
      </w:r>
      <w:r w:rsidR="00181D46">
        <w:t>,</w:t>
      </w:r>
      <w:r w:rsidR="00696814" w:rsidRPr="00696814">
        <w:t xml:space="preserve"> w</w:t>
      </w:r>
      <w:r w:rsidR="00027948">
        <w:t xml:space="preserve"> </w:t>
      </w:r>
      <w:r w:rsidRPr="00696814">
        <w:t>brzmieniu nadanym niniejszą ustawą, wszczętych i</w:t>
      </w:r>
      <w:r w:rsidR="00027948">
        <w:t xml:space="preserve"> </w:t>
      </w:r>
      <w:r w:rsidRPr="00696814">
        <w:t>niezakończonych przed dniem wejścia w</w:t>
      </w:r>
      <w:r w:rsidR="00027948">
        <w:t xml:space="preserve"> </w:t>
      </w:r>
      <w:r w:rsidRPr="00696814">
        <w:t>życie niniejszej ustawy stosuje się przepisy dotychczasowe.</w:t>
      </w:r>
    </w:p>
    <w:p w14:paraId="6B9E6C25" w14:textId="6A110A9A" w:rsidR="005612FB" w:rsidRPr="00696814" w:rsidRDefault="005612FB" w:rsidP="005612FB">
      <w:pPr>
        <w:pStyle w:val="USTustnpkodeksu"/>
      </w:pPr>
      <w:r w:rsidRPr="00696814">
        <w:t>4. Organ emerytalny</w:t>
      </w:r>
      <w:r w:rsidR="00181D46">
        <w:t>,</w:t>
      </w:r>
      <w:r w:rsidRPr="00696814">
        <w:t xml:space="preserve"> wydając decyzję kończącą postępowanie,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3, informuje osoby uprawnione</w:t>
      </w:r>
      <w:r w:rsidR="00027948">
        <w:t xml:space="preserve"> </w:t>
      </w:r>
      <w:r w:rsidRPr="00696814">
        <w:t>o</w:t>
      </w:r>
      <w:r w:rsidR="00027948">
        <w:t xml:space="preserve"> </w:t>
      </w:r>
      <w:r w:rsidRPr="00696814">
        <w:t>możliwości złożenia wniosku, o</w:t>
      </w:r>
      <w:r w:rsidR="00027948">
        <w:t xml:space="preserve"> </w:t>
      </w:r>
      <w:r w:rsidRPr="00696814">
        <w:t>którym mowa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1 lub</w:t>
      </w:r>
      <w:r w:rsidRPr="00696814">
        <w:t xml:space="preserve"> 2.</w:t>
      </w:r>
    </w:p>
    <w:p w14:paraId="37A7A913" w14:textId="20BD170C" w:rsidR="005612FB" w:rsidRPr="00696814" w:rsidRDefault="005612FB" w:rsidP="005612FB">
      <w:pPr>
        <w:pStyle w:val="ARTartustawynprozporzdzenia"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11.</w:t>
      </w:r>
      <w:r w:rsidRPr="00696814">
        <w:t xml:space="preserve"> 1. Emerytowi, któremu wysokość emerytury policyjnej została ustalona na podstawie</w:t>
      </w:r>
      <w:r w:rsidR="00696814" w:rsidRPr="00696814">
        <w:t xml:space="preserve"> art.</w:t>
      </w:r>
      <w:r w:rsidR="00027948">
        <w:t xml:space="preserve"> </w:t>
      </w:r>
      <w:r w:rsidRPr="00696814">
        <w:t>15a albo</w:t>
      </w:r>
      <w:r w:rsidR="00696814" w:rsidRPr="00696814">
        <w:t xml:space="preserve"> art.</w:t>
      </w:r>
      <w:r w:rsidR="00027948">
        <w:t xml:space="preserve"> </w:t>
      </w:r>
      <w:r w:rsidRPr="00696814">
        <w:t>15d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2, a</w:t>
      </w:r>
      <w:r w:rsidR="00027948">
        <w:t xml:space="preserve"> </w:t>
      </w:r>
      <w:r w:rsidRPr="00696814">
        <w:t>który spełnia warunek określony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</w:t>
      </w:r>
      <w:r w:rsidR="00696814" w:rsidRPr="00696814">
        <w:t xml:space="preserve"> ust.</w:t>
      </w:r>
      <w:r w:rsidR="00027948">
        <w:t xml:space="preserve"> </w:t>
      </w:r>
      <w:r w:rsidRPr="00696814">
        <w:t>3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696814" w:rsidRPr="00696814">
        <w:t>2</w:t>
      </w:r>
      <w:r w:rsidR="0030111F">
        <w:t>,</w:t>
      </w:r>
      <w:r w:rsidR="00696814" w:rsidRPr="00696814">
        <w:t xml:space="preserve"> w</w:t>
      </w:r>
      <w:r w:rsidR="00027948">
        <w:t xml:space="preserve"> </w:t>
      </w:r>
      <w:r w:rsidRPr="00696814">
        <w:t>brzmieniu nadanym niniejszą ustawą, któremu nie ustalono prawa do emerytury na podstawie ustawy z</w:t>
      </w:r>
      <w:r w:rsidR="00027948">
        <w:t xml:space="preserve"> </w:t>
      </w:r>
      <w:r w:rsidRPr="00696814">
        <w:t>dnia 17</w:t>
      </w:r>
      <w:r w:rsidR="00027948">
        <w:t xml:space="preserve"> </w:t>
      </w:r>
      <w:r w:rsidRPr="00696814">
        <w:t>grudnia 1998</w:t>
      </w:r>
      <w:r w:rsidR="00027948">
        <w:t xml:space="preserve"> </w:t>
      </w:r>
      <w:r w:rsidRPr="00696814">
        <w:t>r. o</w:t>
      </w:r>
      <w:r w:rsidR="00027948">
        <w:t xml:space="preserve"> </w:t>
      </w:r>
      <w:r w:rsidRPr="00696814">
        <w:t>emeryturach i</w:t>
      </w:r>
      <w:r w:rsidR="00027948">
        <w:t xml:space="preserve"> </w:t>
      </w:r>
      <w:r w:rsidRPr="00696814">
        <w:t>rentach z</w:t>
      </w:r>
      <w:r w:rsidR="00027948">
        <w:t xml:space="preserve"> </w:t>
      </w:r>
      <w:r w:rsidRPr="00696814">
        <w:t>Funduszu Ubezpieczeń Społecznych, na jego wniosek, złożony w</w:t>
      </w:r>
      <w:r w:rsidR="00027948">
        <w:t xml:space="preserve"> </w:t>
      </w:r>
      <w:r w:rsidRPr="00696814">
        <w:t>terminie 3</w:t>
      </w:r>
      <w:r w:rsidR="00654C0B">
        <w:t> </w:t>
      </w:r>
      <w:r w:rsidRPr="00696814">
        <w:t>miesięcy od dnia wejścia w</w:t>
      </w:r>
      <w:r w:rsidR="00027948">
        <w:t xml:space="preserve"> </w:t>
      </w:r>
      <w:r w:rsidRPr="00696814">
        <w:t>życie niniejszej ustawy, ustala się ponownie wysokość emerytury policyjnej, w</w:t>
      </w:r>
      <w:r w:rsidR="00027948">
        <w:t xml:space="preserve"> </w:t>
      </w:r>
      <w:r w:rsidRPr="00696814">
        <w:t>sposób określony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2, w</w:t>
      </w:r>
      <w:r w:rsidR="00027948">
        <w:t xml:space="preserve"> </w:t>
      </w:r>
      <w:r w:rsidRPr="00696814">
        <w:t>brzmieniu nadanym niniejszą ustawą.</w:t>
      </w:r>
    </w:p>
    <w:p w14:paraId="360E0B74" w14:textId="7794D363" w:rsidR="005612FB" w:rsidRPr="00696814" w:rsidRDefault="005612FB" w:rsidP="005612FB">
      <w:pPr>
        <w:pStyle w:val="USTustnpkodeksu"/>
      </w:pPr>
      <w:r w:rsidRPr="00696814">
        <w:lastRenderedPageBreak/>
        <w:t>2. Na wniosek osoby uprawnionej do renty rodzinnej po emerycie,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654C0B">
        <w:t> </w:t>
      </w:r>
      <w:r w:rsidR="00696814" w:rsidRPr="00696814">
        <w:t>ust.</w:t>
      </w:r>
      <w:r w:rsidR="00654C0B">
        <w:t> </w:t>
      </w:r>
      <w:r w:rsidRPr="00696814">
        <w:t>1, złożony w</w:t>
      </w:r>
      <w:r w:rsidR="00027948">
        <w:t xml:space="preserve"> </w:t>
      </w:r>
      <w:r w:rsidRPr="00696814">
        <w:t>terminie 3</w:t>
      </w:r>
      <w:r w:rsidR="00027948">
        <w:t xml:space="preserve"> </w:t>
      </w:r>
      <w:r w:rsidRPr="00696814">
        <w:t>miesięcy od dnia wejścia w</w:t>
      </w:r>
      <w:r w:rsidR="00027948">
        <w:t xml:space="preserve"> </w:t>
      </w:r>
      <w:r w:rsidRPr="00696814">
        <w:t>życie niniejszej ustawy, ponownie ustala się wysokość renty rodzinnej, z</w:t>
      </w:r>
      <w:r w:rsidR="00027948">
        <w:t xml:space="preserve"> </w:t>
      </w:r>
      <w:r w:rsidRPr="00696814">
        <w:t>uwzględnieniem zasad określonych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2, w</w:t>
      </w:r>
      <w:r w:rsidR="00027948">
        <w:t xml:space="preserve"> </w:t>
      </w:r>
      <w:r w:rsidRPr="00696814">
        <w:t>brzmieniu nadanym niniejszą ustawą.</w:t>
      </w:r>
    </w:p>
    <w:p w14:paraId="53DA3AE7" w14:textId="6F2CCCDA" w:rsidR="005612FB" w:rsidRPr="00696814" w:rsidRDefault="005612FB" w:rsidP="005612FB">
      <w:pPr>
        <w:pStyle w:val="USTustnpkodeksu"/>
      </w:pPr>
      <w:r w:rsidRPr="00696814">
        <w:t>3. Do postępowań dotyczących ustalenia wysokości emerytury policyjnej na podstawie</w:t>
      </w:r>
      <w:r w:rsidR="00696814" w:rsidRPr="00696814">
        <w:t xml:space="preserve"> art.</w:t>
      </w:r>
      <w:r w:rsidR="00027948">
        <w:t xml:space="preserve"> </w:t>
      </w:r>
      <w:r w:rsidRPr="00696814">
        <w:t>15a albo</w:t>
      </w:r>
      <w:r w:rsidR="00696814" w:rsidRPr="00696814">
        <w:t xml:space="preserve"> art.</w:t>
      </w:r>
      <w:r w:rsidR="00027948">
        <w:t xml:space="preserve"> </w:t>
      </w:r>
      <w:r w:rsidRPr="00696814">
        <w:t>15d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2, w</w:t>
      </w:r>
      <w:r w:rsidR="00027948">
        <w:t xml:space="preserve"> </w:t>
      </w:r>
      <w:r w:rsidRPr="00696814">
        <w:t>zakresie,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1 i</w:t>
      </w:r>
      <w:r w:rsidR="00027948">
        <w:t xml:space="preserve"> </w:t>
      </w:r>
      <w:r w:rsidR="00696814" w:rsidRPr="00696814">
        <w:t>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15aa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696814" w:rsidRPr="00696814">
        <w:t>2</w:t>
      </w:r>
      <w:r w:rsidR="009E0A40">
        <w:t>,</w:t>
      </w:r>
      <w:r w:rsidR="00696814" w:rsidRPr="00696814">
        <w:t xml:space="preserve"> w</w:t>
      </w:r>
      <w:r w:rsidR="00027948">
        <w:t xml:space="preserve"> </w:t>
      </w:r>
      <w:r w:rsidRPr="00696814">
        <w:t>brzmieniu nadanym niniejszą ustawą, oraz postępowań dotyczących ustalenia prawa do renty rodzinnej po emerytach, o</w:t>
      </w:r>
      <w:r w:rsidR="00027948">
        <w:t xml:space="preserve"> </w:t>
      </w:r>
      <w:r w:rsidRPr="00696814">
        <w:t>których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</w:t>
      </w:r>
      <w:r w:rsidR="00696814" w:rsidRPr="00696814">
        <w:t>4 pkt</w:t>
      </w:r>
      <w:r w:rsidR="00027948">
        <w:t xml:space="preserve"> </w:t>
      </w:r>
      <w:r w:rsidRPr="00696814">
        <w:t>3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696814" w:rsidRPr="00696814">
        <w:t>2</w:t>
      </w:r>
      <w:r w:rsidR="009E0A40">
        <w:t>,</w:t>
      </w:r>
      <w:r w:rsidR="00696814" w:rsidRPr="00696814">
        <w:t xml:space="preserve"> w</w:t>
      </w:r>
      <w:r w:rsidR="00027948">
        <w:t xml:space="preserve"> </w:t>
      </w:r>
      <w:r w:rsidRPr="00696814">
        <w:t>brzmieniu nadanym niniejszą ustawą, wszczętych i</w:t>
      </w:r>
      <w:r w:rsidR="00654C0B">
        <w:t> </w:t>
      </w:r>
      <w:r w:rsidRPr="00696814">
        <w:t>niezakończonych przed dniem wejścia w</w:t>
      </w:r>
      <w:r w:rsidR="00027948">
        <w:t xml:space="preserve"> </w:t>
      </w:r>
      <w:r w:rsidRPr="00696814">
        <w:t>życie niniejszej ustawy stosuje się przepisy dotychczasowe.</w:t>
      </w:r>
    </w:p>
    <w:p w14:paraId="7612A0FB" w14:textId="125E4828" w:rsidR="005612FB" w:rsidRPr="00696814" w:rsidRDefault="005612FB" w:rsidP="005612FB">
      <w:pPr>
        <w:pStyle w:val="USTustnpkodeksu"/>
      </w:pPr>
      <w:r w:rsidRPr="00696814">
        <w:t>4. Organ emerytalny, wydając decyzję kończącą postępowanie, o</w:t>
      </w:r>
      <w:r w:rsidR="00027948">
        <w:t xml:space="preserve"> </w:t>
      </w:r>
      <w:r w:rsidRPr="00696814">
        <w:t>którym mowa</w:t>
      </w:r>
      <w:r w:rsidR="00696814" w:rsidRPr="00696814">
        <w:t xml:space="preserve">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Pr="00696814">
        <w:t>3, informuje osoby uprawnione o</w:t>
      </w:r>
      <w:r w:rsidR="00027948">
        <w:t xml:space="preserve"> </w:t>
      </w:r>
      <w:r w:rsidRPr="00696814">
        <w:t>możliwości złożenia wniosku, o</w:t>
      </w:r>
      <w:r w:rsidR="00027948">
        <w:t xml:space="preserve"> </w:t>
      </w:r>
      <w:r w:rsidRPr="00696814">
        <w:t>którym mowa w</w:t>
      </w:r>
      <w:r w:rsidR="00027948">
        <w:t xml:space="preserve"> </w:t>
      </w:r>
      <w:r w:rsidR="00696814" w:rsidRPr="00696814">
        <w:t>ust.</w:t>
      </w:r>
      <w:r w:rsidR="00027948">
        <w:t xml:space="preserve"> </w:t>
      </w:r>
      <w:r w:rsidR="00696814" w:rsidRPr="00696814">
        <w:t>1 lub</w:t>
      </w:r>
      <w:r w:rsidRPr="00696814">
        <w:t xml:space="preserve"> 2.</w:t>
      </w:r>
    </w:p>
    <w:p w14:paraId="43B6C10F" w14:textId="0653A6CE" w:rsidR="005612FB" w:rsidRPr="00696814" w:rsidRDefault="005612FB" w:rsidP="005612FB">
      <w:pPr>
        <w:pStyle w:val="ARTartustawynprozporzdzenia"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12.</w:t>
      </w:r>
      <w:r w:rsidRPr="00696814">
        <w:t xml:space="preserve"> Funkcjonariuszom Służby Celnej lub funkcjonariuszom Służby Celno</w:t>
      </w:r>
      <w:r w:rsidR="00654C0B">
        <w:noBreakHyphen/>
      </w:r>
      <w:r w:rsidRPr="00696814">
        <w:t>Skarbowej, którzy zostal</w:t>
      </w:r>
      <w:bookmarkStart w:id="3" w:name="_GoBack"/>
      <w:bookmarkEnd w:id="3"/>
      <w:r w:rsidRPr="00696814">
        <w:t>i zwolnieni ze służby albo których stosunek służbowy został przekształcony</w:t>
      </w:r>
      <w:r w:rsidR="00BE4E67">
        <w:t>,</w:t>
      </w:r>
      <w:r w:rsidRPr="00696814">
        <w:t xml:space="preserve"> albo wygasł</w:t>
      </w:r>
      <w:r w:rsidR="00A06C8E" w:rsidRPr="00696814">
        <w:t xml:space="preserve"> w</w:t>
      </w:r>
      <w:r w:rsidR="00027948">
        <w:t xml:space="preserve"> </w:t>
      </w:r>
      <w:r w:rsidRPr="00696814">
        <w:t xml:space="preserve">okresie od dnia </w:t>
      </w:r>
      <w:r w:rsidR="00A06C8E" w:rsidRPr="00696814">
        <w:t>3</w:t>
      </w:r>
      <w:r w:rsidR="00027948">
        <w:t xml:space="preserve"> </w:t>
      </w:r>
      <w:r w:rsidRPr="00696814">
        <w:t>marca 201</w:t>
      </w:r>
      <w:r w:rsidR="00A06C8E" w:rsidRPr="00696814">
        <w:t>5</w:t>
      </w:r>
      <w:r w:rsidR="00027948">
        <w:t xml:space="preserve"> </w:t>
      </w:r>
      <w:r w:rsidRPr="00696814">
        <w:t>r. do dnia wejścia</w:t>
      </w:r>
      <w:r w:rsidR="00A06C8E" w:rsidRPr="00696814">
        <w:t xml:space="preserve"> w</w:t>
      </w:r>
      <w:r w:rsidR="00027948">
        <w:t xml:space="preserve"> </w:t>
      </w:r>
      <w:r w:rsidRPr="00696814">
        <w:t>życie niniejszej ustawy, przysługuje prawo do emerytury policyjnej na zasadach określonych</w:t>
      </w:r>
      <w:r w:rsidR="00696814" w:rsidRPr="00696814">
        <w:t xml:space="preserve"> w</w:t>
      </w:r>
      <w:r w:rsidR="00654C0B">
        <w:t> </w:t>
      </w:r>
      <w:r w:rsidR="00696814" w:rsidRPr="00696814">
        <w:t>art.</w:t>
      </w:r>
      <w:r w:rsidR="00654C0B">
        <w:t> </w:t>
      </w:r>
      <w:r w:rsidRPr="00696814">
        <w:t>15d lub</w:t>
      </w:r>
      <w:r w:rsidR="00696814" w:rsidRPr="00696814">
        <w:t xml:space="preserve"> art.</w:t>
      </w:r>
      <w:r w:rsidR="00027948">
        <w:t xml:space="preserve"> </w:t>
      </w:r>
      <w:r w:rsidRPr="00696814">
        <w:t>15e 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2,</w:t>
      </w:r>
      <w:r w:rsidR="00A06C8E" w:rsidRPr="00696814">
        <w:t xml:space="preserve"> w</w:t>
      </w:r>
      <w:r w:rsidR="00027948">
        <w:t xml:space="preserve"> </w:t>
      </w:r>
      <w:r w:rsidRPr="00696814">
        <w:t>brzmieniu nadanym niniejszą ustawą,</w:t>
      </w:r>
      <w:r w:rsidR="00696814" w:rsidRPr="00696814">
        <w:t xml:space="preserve"> w</w:t>
      </w:r>
      <w:r w:rsidR="00654C0B">
        <w:t> </w:t>
      </w:r>
      <w:r w:rsidRPr="00696814">
        <w:t>przypadku gdy funkcjonariusz Służby Celnej lub funkcjonariusz Służby Celno</w:t>
      </w:r>
      <w:r w:rsidR="00027948">
        <w:t>-</w:t>
      </w:r>
      <w:r w:rsidRPr="00696814">
        <w:t>Skarbowej, we wskazanym wyżej okresie, spełniał przesłanki do nabycia prawa do emerytury określone</w:t>
      </w:r>
      <w:r w:rsidR="00696814" w:rsidRPr="00696814">
        <w:t xml:space="preserve"> w</w:t>
      </w:r>
      <w:r w:rsidR="00654C0B">
        <w:t> </w:t>
      </w:r>
      <w:r w:rsidR="00696814" w:rsidRPr="00696814">
        <w:t>art.</w:t>
      </w:r>
      <w:r w:rsidR="00654C0B">
        <w:t> </w:t>
      </w:r>
      <w:r w:rsidRPr="00696814">
        <w:t>1</w:t>
      </w:r>
      <w:r w:rsidR="00A06C8E" w:rsidRPr="00696814">
        <w:t>2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2,</w:t>
      </w:r>
      <w:r w:rsidR="00A06C8E" w:rsidRPr="00696814">
        <w:t xml:space="preserve"> w</w:t>
      </w:r>
      <w:r w:rsidR="00027948">
        <w:t xml:space="preserve"> </w:t>
      </w:r>
      <w:r w:rsidRPr="00696814">
        <w:t>brzmieniu nadanym niniejszą ustawą.</w:t>
      </w:r>
    </w:p>
    <w:p w14:paraId="55192A4C" w14:textId="693A620D" w:rsidR="005612FB" w:rsidRPr="00696814" w:rsidRDefault="005612FB" w:rsidP="005612FB">
      <w:pPr>
        <w:pStyle w:val="ARTartustawynprozporzdzenia"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13.</w:t>
      </w:r>
      <w:r w:rsidR="00A06C8E" w:rsidRPr="00696814">
        <w:t xml:space="preserve"> W</w:t>
      </w:r>
      <w:r w:rsidR="00027948">
        <w:t xml:space="preserve"> </w:t>
      </w:r>
      <w:r w:rsidRPr="00696814">
        <w:t>stosunku do funkcjonariuszy, wobec których wydano decyzję</w:t>
      </w:r>
      <w:r w:rsidR="00A06C8E" w:rsidRPr="00696814">
        <w:t xml:space="preserve"> o</w:t>
      </w:r>
      <w:r w:rsidR="00027948">
        <w:t xml:space="preserve"> </w:t>
      </w:r>
      <w:r w:rsidRPr="00696814">
        <w:t>odmowie przyznania świadczenia motywacyjnego albo decyzję stwierdzającą ustanie prawa do wypłaty tego świadczenia na podstawie</w:t>
      </w:r>
      <w:r w:rsidR="00696814" w:rsidRPr="00696814">
        <w:t xml:space="preserve"> art.</w:t>
      </w:r>
      <w:r w:rsidR="00027948">
        <w:t xml:space="preserve"> </w:t>
      </w:r>
      <w:r w:rsidRPr="00696814">
        <w:t>120a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7 pkt</w:t>
      </w:r>
      <w:r w:rsidR="00027948">
        <w:t xml:space="preserve"> </w:t>
      </w:r>
      <w:r w:rsidR="00A06C8E" w:rsidRPr="00696814">
        <w:t>2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3,</w:t>
      </w:r>
      <w:r w:rsidR="00696814" w:rsidRPr="00696814">
        <w:t xml:space="preserve"> art.</w:t>
      </w:r>
      <w:r w:rsidR="00027948">
        <w:t xml:space="preserve"> </w:t>
      </w:r>
      <w:r w:rsidRPr="00696814">
        <w:t>117d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6 pkt</w:t>
      </w:r>
      <w:r w:rsidR="00027948">
        <w:t xml:space="preserve"> </w:t>
      </w:r>
      <w:r w:rsidR="00A06C8E" w:rsidRPr="00696814">
        <w:t>2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4,</w:t>
      </w:r>
      <w:r w:rsidR="00696814" w:rsidRPr="00696814">
        <w:t xml:space="preserve"> art.</w:t>
      </w:r>
      <w:r w:rsidR="00027948">
        <w:t xml:space="preserve"> </w:t>
      </w:r>
      <w:r w:rsidRPr="00696814">
        <w:t>97e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6 pkt</w:t>
      </w:r>
      <w:r w:rsidR="00027948">
        <w:t xml:space="preserve"> </w:t>
      </w:r>
      <w:r w:rsidR="00A06C8E" w:rsidRPr="00696814">
        <w:t>3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5,</w:t>
      </w:r>
      <w:r w:rsidR="00696814" w:rsidRPr="00696814">
        <w:t xml:space="preserve"> art.</w:t>
      </w:r>
      <w:r w:rsidR="00027948">
        <w:t xml:space="preserve"> </w:t>
      </w:r>
      <w:r w:rsidRPr="00696814">
        <w:t>208f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5 pkt</w:t>
      </w:r>
      <w:r w:rsidR="00027948">
        <w:t xml:space="preserve"> </w:t>
      </w:r>
      <w:r w:rsidR="00A06C8E" w:rsidRPr="00696814">
        <w:t>2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="00696814" w:rsidRPr="00696814">
        <w:t>8 albo art.</w:t>
      </w:r>
      <w:r w:rsidR="00027948">
        <w:t xml:space="preserve"> </w:t>
      </w:r>
      <w:r w:rsidRPr="00696814">
        <w:t>172b</w:t>
      </w:r>
      <w:r w:rsidR="00696814" w:rsidRPr="00696814">
        <w:t xml:space="preserve"> ust.</w:t>
      </w:r>
      <w:r w:rsidR="00027948">
        <w:t xml:space="preserve"> </w:t>
      </w:r>
      <w:r w:rsidR="00696814" w:rsidRPr="00696814">
        <w:t>6 pkt</w:t>
      </w:r>
      <w:r w:rsidR="00027948">
        <w:t xml:space="preserve"> </w:t>
      </w:r>
      <w:r w:rsidR="00A06C8E" w:rsidRPr="00696814">
        <w:t>2</w:t>
      </w:r>
      <w:r w:rsidR="00027948">
        <w:t xml:space="preserve"> </w:t>
      </w:r>
      <w:r w:rsidRPr="00696814">
        <w:t>ustawy zmienianej</w:t>
      </w:r>
      <w:r w:rsidR="00696814" w:rsidRPr="00696814">
        <w:t xml:space="preserve"> w</w:t>
      </w:r>
      <w:r w:rsidR="00027948">
        <w:t xml:space="preserve"> </w:t>
      </w:r>
      <w:r w:rsidR="00696814" w:rsidRPr="00696814">
        <w:t>art.</w:t>
      </w:r>
      <w:r w:rsidR="00027948">
        <w:t xml:space="preserve"> </w:t>
      </w:r>
      <w:r w:rsidRPr="00696814">
        <w:t>9, decyzję</w:t>
      </w:r>
      <w:r w:rsidR="00A06C8E" w:rsidRPr="00696814">
        <w:t xml:space="preserve"> o</w:t>
      </w:r>
      <w:r w:rsidR="00027948">
        <w:t xml:space="preserve"> </w:t>
      </w:r>
      <w:r w:rsidRPr="00696814">
        <w:t>przyznaniu lub odmowie przyznania świadczenia motywacyjnego wydaje się</w:t>
      </w:r>
      <w:r w:rsidR="00A06C8E" w:rsidRPr="00696814">
        <w:t xml:space="preserve"> w</w:t>
      </w:r>
      <w:r w:rsidR="00C95453">
        <w:t> </w:t>
      </w:r>
      <w:r w:rsidRPr="00696814">
        <w:t xml:space="preserve">terminie </w:t>
      </w:r>
      <w:r w:rsidR="00A06C8E" w:rsidRPr="00696814">
        <w:t>3</w:t>
      </w:r>
      <w:r w:rsidR="00027948">
        <w:t xml:space="preserve"> </w:t>
      </w:r>
      <w:r w:rsidRPr="00696814">
        <w:t>miesięcy od dnia wejścia</w:t>
      </w:r>
      <w:r w:rsidR="00A06C8E" w:rsidRPr="00696814">
        <w:t xml:space="preserve"> w</w:t>
      </w:r>
      <w:r w:rsidR="00027948">
        <w:t xml:space="preserve"> </w:t>
      </w:r>
      <w:r w:rsidRPr="00696814">
        <w:t>życie niniejszej ustawy.</w:t>
      </w:r>
      <w:r w:rsidR="00A06C8E" w:rsidRPr="00696814">
        <w:t xml:space="preserve"> W</w:t>
      </w:r>
      <w:r w:rsidR="00027948">
        <w:t xml:space="preserve"> </w:t>
      </w:r>
      <w:r w:rsidRPr="00696814">
        <w:t>przypadku wydania decyzji o</w:t>
      </w:r>
      <w:r w:rsidR="00027948">
        <w:t xml:space="preserve"> </w:t>
      </w:r>
      <w:r w:rsidRPr="00696814">
        <w:t>przyznaniu świadczenia motywacyjnego wypłata świadczenia następuje za okres od dnia wejścia</w:t>
      </w:r>
      <w:r w:rsidR="00A06C8E" w:rsidRPr="00696814">
        <w:t xml:space="preserve"> w</w:t>
      </w:r>
      <w:r w:rsidR="00027948">
        <w:t xml:space="preserve"> </w:t>
      </w:r>
      <w:r w:rsidRPr="00696814">
        <w:t>życie niniejszej ustawy.</w:t>
      </w:r>
    </w:p>
    <w:p w14:paraId="4AE8A078" w14:textId="4EBE83EC" w:rsidR="00261A16" w:rsidRPr="00696814" w:rsidRDefault="005612FB" w:rsidP="00027948">
      <w:pPr>
        <w:pStyle w:val="ARTartustawynprozporzdzenia"/>
      </w:pPr>
      <w:r w:rsidRPr="00696814">
        <w:rPr>
          <w:rStyle w:val="Ppogrubienie"/>
        </w:rPr>
        <w:t>Art.</w:t>
      </w:r>
      <w:r w:rsidR="00027948">
        <w:rPr>
          <w:rStyle w:val="Ppogrubienie"/>
        </w:rPr>
        <w:t> </w:t>
      </w:r>
      <w:r w:rsidRPr="00696814">
        <w:rPr>
          <w:rStyle w:val="Ppogrubienie"/>
        </w:rPr>
        <w:t>14.</w:t>
      </w:r>
      <w:r w:rsidRPr="00696814">
        <w:t xml:space="preserve"> Ustawa wchodzi w</w:t>
      </w:r>
      <w:r w:rsidR="00027948">
        <w:t xml:space="preserve"> </w:t>
      </w:r>
      <w:r w:rsidRPr="00696814">
        <w:t>życie po upływie 14</w:t>
      </w:r>
      <w:r w:rsidR="00027948">
        <w:t xml:space="preserve"> </w:t>
      </w:r>
      <w:r w:rsidRPr="00696814">
        <w:t>dni od dnia ogłoszenia.</w:t>
      </w:r>
    </w:p>
    <w:sectPr w:rsidR="00261A16" w:rsidRPr="00696814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364A4DE" w16cid:durableId="25B9569F"/>
  <w16cid:commentId w16cid:paraId="1B237866" w16cid:durableId="25B956A0"/>
  <w16cid:commentId w16cid:paraId="1B2D88B2" w16cid:durableId="25B956A1"/>
  <w16cid:commentId w16cid:paraId="5FB6F1B4" w16cid:durableId="25B956A2"/>
  <w16cid:commentId w16cid:paraId="6CBBD468" w16cid:durableId="25B956A3"/>
  <w16cid:commentId w16cid:paraId="5BECFF17" w16cid:durableId="25B956AE"/>
  <w16cid:commentId w16cid:paraId="770E3EA8" w16cid:durableId="25B956A4"/>
  <w16cid:commentId w16cid:paraId="386AB567" w16cid:durableId="25B956AF"/>
  <w16cid:commentId w16cid:paraId="4AE4B19A" w16cid:durableId="25B956A5"/>
  <w16cid:commentId w16cid:paraId="6F4F236D" w16cid:durableId="25B956B0"/>
  <w16cid:commentId w16cid:paraId="125801D8" w16cid:durableId="25B956A6"/>
  <w16cid:commentId w16cid:paraId="64B0808F" w16cid:durableId="25B956B1"/>
  <w16cid:commentId w16cid:paraId="7BF1D266" w16cid:durableId="25B956A7"/>
  <w16cid:commentId w16cid:paraId="003DDC8F" w16cid:durableId="25B956B7"/>
  <w16cid:commentId w16cid:paraId="73E9DDF6" w16cid:durableId="25B956A8"/>
  <w16cid:commentId w16cid:paraId="37ECF368" w16cid:durableId="25B956F0"/>
  <w16cid:commentId w16cid:paraId="68C71D0A" w16cid:durableId="25B956A9"/>
  <w16cid:commentId w16cid:paraId="7D8DBA25" w16cid:durableId="25B95702"/>
  <w16cid:commentId w16cid:paraId="7661C4C7" w16cid:durableId="25B956AA"/>
  <w16cid:commentId w16cid:paraId="37B61141" w16cid:durableId="25B95707"/>
  <w16cid:commentId w16cid:paraId="66AFE00D" w16cid:durableId="25B956AB"/>
  <w16cid:commentId w16cid:paraId="77413284" w16cid:durableId="25B95710"/>
  <w16cid:commentId w16cid:paraId="0DCE1C4B" w16cid:durableId="25B956AC"/>
  <w16cid:commentId w16cid:paraId="791A913F" w16cid:durableId="25B95714"/>
  <w16cid:commentId w16cid:paraId="59B236F9" w16cid:durableId="25B956AD"/>
  <w16cid:commentId w16cid:paraId="4EFE4BE6" w16cid:durableId="25B95722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0B25EB" w14:textId="77777777" w:rsidR="00524BA1" w:rsidRDefault="00524BA1">
      <w:r>
        <w:separator/>
      </w:r>
    </w:p>
  </w:endnote>
  <w:endnote w:type="continuationSeparator" w:id="0">
    <w:p w14:paraId="72D14FE3" w14:textId="77777777" w:rsidR="00524BA1" w:rsidRDefault="00524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E99558" w14:textId="77777777" w:rsidR="00524BA1" w:rsidRDefault="00524BA1">
      <w:r>
        <w:separator/>
      </w:r>
    </w:p>
  </w:footnote>
  <w:footnote w:type="continuationSeparator" w:id="0">
    <w:p w14:paraId="549E0411" w14:textId="77777777" w:rsidR="00524BA1" w:rsidRDefault="00524BA1">
      <w:r>
        <w:continuationSeparator/>
      </w:r>
    </w:p>
  </w:footnote>
  <w:footnote w:id="1">
    <w:p w14:paraId="09FC1564" w14:textId="5B8CEB22" w:rsidR="00A06C8E" w:rsidRDefault="00A06C8E" w:rsidP="005612FB">
      <w:pPr>
        <w:pStyle w:val="ODNONIKtreodnonika"/>
      </w:pPr>
      <w:r>
        <w:rPr>
          <w:rStyle w:val="Odwoanieprzypisudolnego"/>
        </w:rPr>
        <w:footnoteRef/>
      </w:r>
      <w:r w:rsidRPr="00481FE7">
        <w:rPr>
          <w:rStyle w:val="IGindeksgrny"/>
        </w:rPr>
        <w:t>)</w:t>
      </w:r>
      <w:r>
        <w:tab/>
      </w:r>
      <w:r w:rsidRPr="00AC257B">
        <w:t xml:space="preserve">Niniejszą ustawą zmienia się </w:t>
      </w:r>
      <w:r w:rsidR="00654C0B">
        <w:t xml:space="preserve">ustawy: </w:t>
      </w:r>
      <w:r w:rsidRPr="00AC257B">
        <w:t>ustawę z</w:t>
      </w:r>
      <w:r w:rsidR="00027948">
        <w:t xml:space="preserve"> </w:t>
      </w:r>
      <w:r w:rsidRPr="00AC257B">
        <w:t xml:space="preserve">dnia </w:t>
      </w:r>
      <w:r w:rsidRPr="00AC257B">
        <w:rPr>
          <w:rFonts w:cs="Times New Roman"/>
        </w:rPr>
        <w:t>6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kwietnia 1990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r. o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Policji, ustawę z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dnia 12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października 1990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r. o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Straży Granicznej, ustawę z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dnia 24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sierpnia 1991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r. o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Państwowej Straży Pożarnej, ustawę z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 xml:space="preserve">dnia </w:t>
      </w:r>
      <w:r w:rsidRPr="00AC257B">
        <w:t>28</w:t>
      </w:r>
      <w:r w:rsidR="00027948">
        <w:t xml:space="preserve"> </w:t>
      </w:r>
      <w:r w:rsidRPr="00AC257B">
        <w:t>sierpnia 1997</w:t>
      </w:r>
      <w:r w:rsidR="00027948">
        <w:t xml:space="preserve"> </w:t>
      </w:r>
      <w:r w:rsidRPr="00AC257B">
        <w:t>r.</w:t>
      </w:r>
      <w:r w:rsidRPr="00AC257B">
        <w:rPr>
          <w:rFonts w:cs="Times New Roman"/>
        </w:rPr>
        <w:t xml:space="preserve"> </w:t>
      </w:r>
      <w:r w:rsidRPr="00AC257B">
        <w:t>o</w:t>
      </w:r>
      <w:r w:rsidR="00027948">
        <w:rPr>
          <w:rFonts w:cs="Times New Roman"/>
        </w:rPr>
        <w:t xml:space="preserve"> </w:t>
      </w:r>
      <w:r w:rsidRPr="00AC257B">
        <w:t>organizacji i</w:t>
      </w:r>
      <w:r w:rsidR="00027948">
        <w:t xml:space="preserve"> </w:t>
      </w:r>
      <w:r w:rsidRPr="00AC257B">
        <w:t>funkcjonowaniu funduszy emerytalnych, ustawę z</w:t>
      </w:r>
      <w:r w:rsidR="00027948">
        <w:t xml:space="preserve"> </w:t>
      </w:r>
      <w:r w:rsidRPr="00AC257B">
        <w:t>dnia 13</w:t>
      </w:r>
      <w:r w:rsidR="00027948">
        <w:t xml:space="preserve"> </w:t>
      </w:r>
      <w:r w:rsidRPr="00AC257B">
        <w:t>października 1998</w:t>
      </w:r>
      <w:r w:rsidR="00654C0B">
        <w:t> </w:t>
      </w:r>
      <w:r w:rsidRPr="00AC257B">
        <w:t>r. o</w:t>
      </w:r>
      <w:r w:rsidR="00532449">
        <w:t xml:space="preserve"> </w:t>
      </w:r>
      <w:r w:rsidRPr="00AC257B">
        <w:t>systemie ubezpieczeń społecznych</w:t>
      </w:r>
      <w:r>
        <w:t xml:space="preserve">, ustawę </w:t>
      </w:r>
      <w:r w:rsidRPr="003C1FD8">
        <w:t>z dnia 9 kwietnia 2010 r. o Służbie Więziennej</w:t>
      </w:r>
      <w:r w:rsidRPr="00AC257B">
        <w:t xml:space="preserve"> oraz ustawę </w:t>
      </w:r>
      <w:r w:rsidRPr="00AC257B">
        <w:rPr>
          <w:rFonts w:cs="Times New Roman"/>
        </w:rPr>
        <w:t>z</w:t>
      </w:r>
      <w:r w:rsidR="00532449">
        <w:t xml:space="preserve"> </w:t>
      </w:r>
      <w:r w:rsidRPr="00AC257B">
        <w:rPr>
          <w:rFonts w:cs="Times New Roman"/>
        </w:rPr>
        <w:t>dnia 8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grudnia 2017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r. o</w:t>
      </w:r>
      <w:r w:rsidR="00027948">
        <w:rPr>
          <w:rFonts w:cs="Times New Roman"/>
        </w:rPr>
        <w:t xml:space="preserve"> </w:t>
      </w:r>
      <w:r w:rsidRPr="00AC257B">
        <w:rPr>
          <w:rFonts w:cs="Times New Roman"/>
        </w:rPr>
        <w:t>Służbie Ochrony Państwa</w:t>
      </w:r>
      <w:r>
        <w:t xml:space="preserve">. </w:t>
      </w:r>
    </w:p>
  </w:footnote>
  <w:footnote w:id="2">
    <w:p w14:paraId="26CD4125" w14:textId="09F73E71" w:rsidR="00A06C8E" w:rsidRDefault="00A06C8E" w:rsidP="005612FB">
      <w:pPr>
        <w:pStyle w:val="ODNONIKtreodnonika"/>
      </w:pPr>
      <w:r>
        <w:rPr>
          <w:rStyle w:val="Odwoanieprzypisudolnego"/>
        </w:rPr>
        <w:footnoteRef/>
      </w:r>
      <w:r w:rsidRPr="00035933">
        <w:rPr>
          <w:rStyle w:val="IGindeksgrny"/>
        </w:rPr>
        <w:t>)</w:t>
      </w:r>
      <w:r>
        <w:tab/>
        <w:t>Zmiany tekstu jednolitego wymienionej ustawy zostały ogłoszone w</w:t>
      </w:r>
      <w:r w:rsidR="00027948">
        <w:t xml:space="preserve"> </w:t>
      </w:r>
      <w:r>
        <w:t>Dz.</w:t>
      </w:r>
      <w:r w:rsidR="00027948">
        <w:t xml:space="preserve"> </w:t>
      </w:r>
      <w:r>
        <w:t>U. z</w:t>
      </w:r>
      <w:r w:rsidR="00027948">
        <w:t xml:space="preserve"> </w:t>
      </w:r>
      <w:r>
        <w:t>2021</w:t>
      </w:r>
      <w:r w:rsidR="00027948">
        <w:t xml:space="preserve"> </w:t>
      </w:r>
      <w:r>
        <w:t>r. poz.</w:t>
      </w:r>
      <w:r w:rsidR="00027948">
        <w:t xml:space="preserve"> </w:t>
      </w:r>
      <w:r>
        <w:t>432, 619, 1621, 1834, 1981 i</w:t>
      </w:r>
      <w:r w:rsidR="00027948">
        <w:t xml:space="preserve"> </w:t>
      </w:r>
      <w:r>
        <w:t xml:space="preserve">2105. </w:t>
      </w:r>
    </w:p>
  </w:footnote>
  <w:footnote w:id="3">
    <w:p w14:paraId="2B48FB8A" w14:textId="72B87E2A" w:rsidR="00A06C8E" w:rsidRDefault="00A06C8E" w:rsidP="005612FB">
      <w:pPr>
        <w:pStyle w:val="ODNONIKtreodnonika"/>
      </w:pPr>
      <w:r>
        <w:rPr>
          <w:rStyle w:val="Odwoanieprzypisudolnego"/>
        </w:rPr>
        <w:footnoteRef/>
      </w:r>
      <w:r w:rsidRPr="00035933">
        <w:rPr>
          <w:rStyle w:val="IGindeksgrny"/>
        </w:rPr>
        <w:t>)</w:t>
      </w:r>
      <w:r>
        <w:tab/>
        <w:t>Zmiany tekstu jednolitego wymienionej ustawy zostały ogłoszone w</w:t>
      </w:r>
      <w:r w:rsidR="00027948">
        <w:t xml:space="preserve"> </w:t>
      </w:r>
      <w:r>
        <w:t>Dz.</w:t>
      </w:r>
      <w:r w:rsidR="00027948">
        <w:t xml:space="preserve"> </w:t>
      </w:r>
      <w:r>
        <w:t>U. z</w:t>
      </w:r>
      <w:r w:rsidR="00027948">
        <w:t xml:space="preserve"> </w:t>
      </w:r>
      <w:r>
        <w:t>2021</w:t>
      </w:r>
      <w:r w:rsidR="00027948">
        <w:t xml:space="preserve"> </w:t>
      </w:r>
      <w:r>
        <w:t>r. poz.</w:t>
      </w:r>
      <w:r w:rsidR="00027948">
        <w:t xml:space="preserve"> </w:t>
      </w:r>
      <w:r>
        <w:t>353, 794, 1621, 1981, 2105, 2270 i</w:t>
      </w:r>
      <w:r w:rsidR="00027948">
        <w:t xml:space="preserve"> </w:t>
      </w:r>
      <w:r w:rsidR="009E0A40">
        <w:t>2314.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E29763" w14:textId="0FAF0E2B" w:rsidR="00A06C8E" w:rsidRPr="00B371CC" w:rsidRDefault="00A06C8E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6D1D37">
      <w:rPr>
        <w:noProof/>
      </w:rPr>
      <w:t>8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2FB"/>
    <w:rsid w:val="000012DA"/>
    <w:rsid w:val="0000246E"/>
    <w:rsid w:val="00003862"/>
    <w:rsid w:val="00012A35"/>
    <w:rsid w:val="00016099"/>
    <w:rsid w:val="00017DC2"/>
    <w:rsid w:val="00021522"/>
    <w:rsid w:val="00023471"/>
    <w:rsid w:val="00023F13"/>
    <w:rsid w:val="00027948"/>
    <w:rsid w:val="00030634"/>
    <w:rsid w:val="000319C1"/>
    <w:rsid w:val="00031A8B"/>
    <w:rsid w:val="00031BCA"/>
    <w:rsid w:val="000330FA"/>
    <w:rsid w:val="0003362F"/>
    <w:rsid w:val="00036B63"/>
    <w:rsid w:val="00037E1A"/>
    <w:rsid w:val="00042CB6"/>
    <w:rsid w:val="00043495"/>
    <w:rsid w:val="00046A75"/>
    <w:rsid w:val="00047312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1BF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86879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08F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7A47"/>
    <w:rsid w:val="00147AA1"/>
    <w:rsid w:val="00151DFB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7506B"/>
    <w:rsid w:val="00180F2A"/>
    <w:rsid w:val="00181D46"/>
    <w:rsid w:val="00184B91"/>
    <w:rsid w:val="00184D4A"/>
    <w:rsid w:val="00186EC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6616"/>
    <w:rsid w:val="001F7F0F"/>
    <w:rsid w:val="00202BD4"/>
    <w:rsid w:val="00204A97"/>
    <w:rsid w:val="002114EF"/>
    <w:rsid w:val="00215847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29D9"/>
    <w:rsid w:val="00273FE4"/>
    <w:rsid w:val="002765B4"/>
    <w:rsid w:val="00276A94"/>
    <w:rsid w:val="0029405D"/>
    <w:rsid w:val="00294FA6"/>
    <w:rsid w:val="00295A6F"/>
    <w:rsid w:val="00296D76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757E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49C1"/>
    <w:rsid w:val="002E5F79"/>
    <w:rsid w:val="002E64FA"/>
    <w:rsid w:val="002F0A00"/>
    <w:rsid w:val="002F0CFA"/>
    <w:rsid w:val="002F669F"/>
    <w:rsid w:val="0030111F"/>
    <w:rsid w:val="00301C97"/>
    <w:rsid w:val="00307380"/>
    <w:rsid w:val="0031004C"/>
    <w:rsid w:val="003105F6"/>
    <w:rsid w:val="00311297"/>
    <w:rsid w:val="003113BE"/>
    <w:rsid w:val="003122CA"/>
    <w:rsid w:val="003148FD"/>
    <w:rsid w:val="00321080"/>
    <w:rsid w:val="00321546"/>
    <w:rsid w:val="00322D45"/>
    <w:rsid w:val="0032569A"/>
    <w:rsid w:val="00325A1F"/>
    <w:rsid w:val="003268F9"/>
    <w:rsid w:val="00330BAF"/>
    <w:rsid w:val="00334E3A"/>
    <w:rsid w:val="003361DD"/>
    <w:rsid w:val="00341A6A"/>
    <w:rsid w:val="00345B9C"/>
    <w:rsid w:val="00352DAE"/>
    <w:rsid w:val="00354EB9"/>
    <w:rsid w:val="003602AE"/>
    <w:rsid w:val="00360929"/>
    <w:rsid w:val="003647D5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465E"/>
    <w:rsid w:val="00424DF7"/>
    <w:rsid w:val="00432B76"/>
    <w:rsid w:val="00433A20"/>
    <w:rsid w:val="00434D01"/>
    <w:rsid w:val="00435437"/>
    <w:rsid w:val="00435D26"/>
    <w:rsid w:val="00440C99"/>
    <w:rsid w:val="0044175C"/>
    <w:rsid w:val="00444914"/>
    <w:rsid w:val="00445F4D"/>
    <w:rsid w:val="004504C0"/>
    <w:rsid w:val="004550FB"/>
    <w:rsid w:val="00460999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25E2"/>
    <w:rsid w:val="004B34C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17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4BA1"/>
    <w:rsid w:val="00526DFC"/>
    <w:rsid w:val="00526F43"/>
    <w:rsid w:val="00527651"/>
    <w:rsid w:val="00532449"/>
    <w:rsid w:val="005363AB"/>
    <w:rsid w:val="0053655E"/>
    <w:rsid w:val="00544EF4"/>
    <w:rsid w:val="00545E53"/>
    <w:rsid w:val="005479D9"/>
    <w:rsid w:val="005572BD"/>
    <w:rsid w:val="00557A12"/>
    <w:rsid w:val="00560AC7"/>
    <w:rsid w:val="005612FB"/>
    <w:rsid w:val="00561AFB"/>
    <w:rsid w:val="00561B66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8A1"/>
    <w:rsid w:val="00585F33"/>
    <w:rsid w:val="00591124"/>
    <w:rsid w:val="00597024"/>
    <w:rsid w:val="005A0274"/>
    <w:rsid w:val="005A095C"/>
    <w:rsid w:val="005A669D"/>
    <w:rsid w:val="005A75D8"/>
    <w:rsid w:val="005B713E"/>
    <w:rsid w:val="005C03B6"/>
    <w:rsid w:val="005C141B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52C0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4C0B"/>
    <w:rsid w:val="00657BF4"/>
    <w:rsid w:val="006603FB"/>
    <w:rsid w:val="006608DF"/>
    <w:rsid w:val="006623AC"/>
    <w:rsid w:val="006678AF"/>
    <w:rsid w:val="006701EF"/>
    <w:rsid w:val="00672B71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814"/>
    <w:rsid w:val="006969FA"/>
    <w:rsid w:val="006A35D5"/>
    <w:rsid w:val="006A748A"/>
    <w:rsid w:val="006B273D"/>
    <w:rsid w:val="006C419E"/>
    <w:rsid w:val="006C4A31"/>
    <w:rsid w:val="006C5AC2"/>
    <w:rsid w:val="006C6AFB"/>
    <w:rsid w:val="006D1D37"/>
    <w:rsid w:val="006D2735"/>
    <w:rsid w:val="006D28CB"/>
    <w:rsid w:val="006D45B2"/>
    <w:rsid w:val="006E0FCC"/>
    <w:rsid w:val="006E1E96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2653B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250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24DD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6DCE"/>
    <w:rsid w:val="007D72C4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7429"/>
    <w:rsid w:val="00821514"/>
    <w:rsid w:val="00821E35"/>
    <w:rsid w:val="00824591"/>
    <w:rsid w:val="00824AED"/>
    <w:rsid w:val="00827820"/>
    <w:rsid w:val="00831B8B"/>
    <w:rsid w:val="0083405D"/>
    <w:rsid w:val="008352D4"/>
    <w:rsid w:val="00836DB9"/>
    <w:rsid w:val="00837C67"/>
    <w:rsid w:val="00840154"/>
    <w:rsid w:val="00840D0F"/>
    <w:rsid w:val="008415B0"/>
    <w:rsid w:val="00842028"/>
    <w:rsid w:val="008436B8"/>
    <w:rsid w:val="008460B6"/>
    <w:rsid w:val="00850C9D"/>
    <w:rsid w:val="00852B59"/>
    <w:rsid w:val="00856272"/>
    <w:rsid w:val="008563FF"/>
    <w:rsid w:val="0086018B"/>
    <w:rsid w:val="008611DD"/>
    <w:rsid w:val="008620DE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B7B30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2889"/>
    <w:rsid w:val="00913A42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5763F"/>
    <w:rsid w:val="009623E9"/>
    <w:rsid w:val="00963EEB"/>
    <w:rsid w:val="009648BC"/>
    <w:rsid w:val="00964C2F"/>
    <w:rsid w:val="00965F88"/>
    <w:rsid w:val="00984E03"/>
    <w:rsid w:val="00985E2F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1882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3316"/>
    <w:rsid w:val="009D55AA"/>
    <w:rsid w:val="009E0A40"/>
    <w:rsid w:val="009E3E77"/>
    <w:rsid w:val="009E3FAB"/>
    <w:rsid w:val="009E5B3F"/>
    <w:rsid w:val="009E7D90"/>
    <w:rsid w:val="009F1AB0"/>
    <w:rsid w:val="009F501D"/>
    <w:rsid w:val="00A039D5"/>
    <w:rsid w:val="00A046AD"/>
    <w:rsid w:val="00A06C8E"/>
    <w:rsid w:val="00A079C1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7E70"/>
    <w:rsid w:val="00A40B9A"/>
    <w:rsid w:val="00A42164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0899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1487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35C2"/>
    <w:rsid w:val="00B55544"/>
    <w:rsid w:val="00B642FC"/>
    <w:rsid w:val="00B64D26"/>
    <w:rsid w:val="00B64FBB"/>
    <w:rsid w:val="00B70E22"/>
    <w:rsid w:val="00B774CB"/>
    <w:rsid w:val="00B80402"/>
    <w:rsid w:val="00B80B9A"/>
    <w:rsid w:val="00B830B7"/>
    <w:rsid w:val="00B848EA"/>
    <w:rsid w:val="00B84B2B"/>
    <w:rsid w:val="00B90500"/>
    <w:rsid w:val="00B912DB"/>
    <w:rsid w:val="00B9176C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4E67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7194"/>
    <w:rsid w:val="00C40637"/>
    <w:rsid w:val="00C40F6C"/>
    <w:rsid w:val="00C435A9"/>
    <w:rsid w:val="00C44426"/>
    <w:rsid w:val="00C445F3"/>
    <w:rsid w:val="00C451F4"/>
    <w:rsid w:val="00C45EB1"/>
    <w:rsid w:val="00C54A3A"/>
    <w:rsid w:val="00C55566"/>
    <w:rsid w:val="00C56448"/>
    <w:rsid w:val="00C65A7F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5453"/>
    <w:rsid w:val="00CA4903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519B"/>
    <w:rsid w:val="00CD12C1"/>
    <w:rsid w:val="00CD1F55"/>
    <w:rsid w:val="00CD214E"/>
    <w:rsid w:val="00CD38D0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30C61"/>
    <w:rsid w:val="00D32721"/>
    <w:rsid w:val="00D328DC"/>
    <w:rsid w:val="00D33387"/>
    <w:rsid w:val="00D402FB"/>
    <w:rsid w:val="00D47D7A"/>
    <w:rsid w:val="00D50ABD"/>
    <w:rsid w:val="00D55290"/>
    <w:rsid w:val="00D57791"/>
    <w:rsid w:val="00D6046A"/>
    <w:rsid w:val="00D62870"/>
    <w:rsid w:val="00D655D9"/>
    <w:rsid w:val="00D65872"/>
    <w:rsid w:val="00D65EBC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C1C6B"/>
    <w:rsid w:val="00DC2C2E"/>
    <w:rsid w:val="00DC49B1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4AF4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5691"/>
    <w:rsid w:val="00E46308"/>
    <w:rsid w:val="00E51E17"/>
    <w:rsid w:val="00E52DAB"/>
    <w:rsid w:val="00E539B0"/>
    <w:rsid w:val="00E55994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1B4"/>
    <w:rsid w:val="00EC0F5A"/>
    <w:rsid w:val="00EC4265"/>
    <w:rsid w:val="00EC4CEB"/>
    <w:rsid w:val="00EC5063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10176"/>
    <w:rsid w:val="00F115CA"/>
    <w:rsid w:val="00F14817"/>
    <w:rsid w:val="00F14EBA"/>
    <w:rsid w:val="00F1510F"/>
    <w:rsid w:val="00F1533A"/>
    <w:rsid w:val="00F15E5A"/>
    <w:rsid w:val="00F17F0A"/>
    <w:rsid w:val="00F230DC"/>
    <w:rsid w:val="00F2668F"/>
    <w:rsid w:val="00F2742F"/>
    <w:rsid w:val="00F2753B"/>
    <w:rsid w:val="00F33F8B"/>
    <w:rsid w:val="00F340B2"/>
    <w:rsid w:val="00F43390"/>
    <w:rsid w:val="00F443B2"/>
    <w:rsid w:val="00F458D8"/>
    <w:rsid w:val="00F5023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7749C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0E36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0E654C2"/>
  <w15:docId w15:val="{440F4A97-9FF1-4B68-A652-3F913E789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2794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66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8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9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wojcik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0C194274-DF7A-4736-8569-2EF7A0815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9</Pages>
  <Words>3003</Words>
  <Characters>15975</Characters>
  <Application>Microsoft Office Word</Application>
  <DocSecurity>0</DocSecurity>
  <Lines>133</Lines>
  <Paragraphs>37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18941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Ziembicka Małgorzata</dc:creator>
  <cp:lastModifiedBy>Wójcik Aleksandra</cp:lastModifiedBy>
  <cp:revision>3</cp:revision>
  <cp:lastPrinted>2012-04-23T06:39:00Z</cp:lastPrinted>
  <dcterms:created xsi:type="dcterms:W3CDTF">2022-02-18T12:38:00Z</dcterms:created>
  <dcterms:modified xsi:type="dcterms:W3CDTF">2022-02-18T12:40:00Z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