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4984C" w14:textId="50CC0182" w:rsidR="00E11D5D" w:rsidRPr="00E11D5D" w:rsidRDefault="00E11D5D" w:rsidP="00E11D5D">
      <w:pPr>
        <w:pStyle w:val="OZNPROJEKTUwskazaniedatylubwersjiprojektu"/>
      </w:pPr>
      <w:bookmarkStart w:id="0" w:name="_GoBack"/>
      <w:bookmarkEnd w:id="0"/>
      <w:r w:rsidRPr="00E11D5D">
        <w:t>projekt</w:t>
      </w:r>
    </w:p>
    <w:p w14:paraId="44C39837" w14:textId="77777777" w:rsidR="00E11D5D" w:rsidRPr="00E11D5D" w:rsidRDefault="00E11D5D" w:rsidP="00E11D5D">
      <w:pPr>
        <w:pStyle w:val="OZNRODZAKTUtznustawalubrozporzdzenieiorganwydajcy"/>
      </w:pPr>
      <w:r w:rsidRPr="00E11D5D">
        <w:t>Ustawa</w:t>
      </w:r>
    </w:p>
    <w:p w14:paraId="1EB35272" w14:textId="3B3DE398" w:rsidR="00E11D5D" w:rsidRPr="00E11D5D" w:rsidRDefault="00E11D5D" w:rsidP="00E11D5D">
      <w:pPr>
        <w:pStyle w:val="DATAAKTUdatauchwalenialubwydaniaaktu"/>
      </w:pPr>
      <w:r w:rsidRPr="00E11D5D">
        <w:t xml:space="preserve">z dnia </w:t>
      </w:r>
    </w:p>
    <w:p w14:paraId="606E986F" w14:textId="18651744" w:rsidR="00E11D5D" w:rsidRPr="00E11D5D" w:rsidRDefault="00E11D5D" w:rsidP="00E11D5D">
      <w:pPr>
        <w:pStyle w:val="TYTUAKTUprzedmiotregulacjiustawylubrozporzdzenia"/>
      </w:pPr>
      <w:r w:rsidRPr="00E11D5D">
        <w:t xml:space="preserve">o zmianie ustawy o sposobie ustalania najniższego wynagrodzenia zasadniczego niektórych pracowników zatrudnionych w podmiotach leczniczych </w:t>
      </w:r>
      <w:r w:rsidR="00C61E3A">
        <w:t>oraz niektórych innych ustaw</w:t>
      </w:r>
      <w:r w:rsidR="00C61E3A" w:rsidRPr="003A7C56">
        <w:rPr>
          <w:rStyle w:val="IGPindeksgrnyipogrubienie"/>
        </w:rPr>
        <w:footnoteReference w:customMarkFollows="1" w:id="1"/>
        <w:t>1)</w:t>
      </w:r>
    </w:p>
    <w:p w14:paraId="0DDABCEF" w14:textId="77777777" w:rsidR="00E11D5D" w:rsidRPr="00E11D5D" w:rsidRDefault="00E11D5D" w:rsidP="00E11D5D">
      <w:pPr>
        <w:pStyle w:val="ARTartustawynprozporzdzenia"/>
      </w:pPr>
      <w:r w:rsidRPr="00E11D5D">
        <w:rPr>
          <w:rStyle w:val="Ppogrubienie"/>
        </w:rPr>
        <w:t>Art. 1.</w:t>
      </w:r>
      <w:r w:rsidRPr="00E11D5D">
        <w:t> W ustawie z dnia 8 czerwca 2017 r. o sposobie ustalania najniższego wynagrodzenia zasadniczego niektórych pracowników zatrudnionych w podmiotach leczniczych (Dz. U. z 2021 r. poz. 1801) wprowadza się następujące zmiany:</w:t>
      </w:r>
    </w:p>
    <w:p w14:paraId="28AFC08C" w14:textId="36B2D7A4" w:rsidR="00826052" w:rsidRDefault="00E11D5D" w:rsidP="00160315">
      <w:pPr>
        <w:pStyle w:val="PKTpunkt"/>
      </w:pPr>
      <w:r w:rsidRPr="00E11D5D">
        <w:t>1)</w:t>
      </w:r>
      <w:r w:rsidR="008841EE">
        <w:tab/>
      </w:r>
      <w:r w:rsidR="00826052">
        <w:t xml:space="preserve">w art. 2 </w:t>
      </w:r>
      <w:r w:rsidR="00931737">
        <w:t xml:space="preserve">w </w:t>
      </w:r>
      <w:r w:rsidR="00C61E3A">
        <w:t xml:space="preserve">pkt </w:t>
      </w:r>
      <w:r w:rsidR="00826052">
        <w:t>4</w:t>
      </w:r>
      <w:r w:rsidR="00931737">
        <w:t xml:space="preserve"> kropkę zastępuje się średnikiem i </w:t>
      </w:r>
      <w:r w:rsidR="00826052">
        <w:t>doda</w:t>
      </w:r>
      <w:r w:rsidR="00931737">
        <w:t>je si</w:t>
      </w:r>
      <w:r w:rsidR="00826052">
        <w:t xml:space="preserve">ę </w:t>
      </w:r>
      <w:r w:rsidR="00C61E3A">
        <w:t xml:space="preserve">pkt </w:t>
      </w:r>
      <w:r w:rsidR="00826052">
        <w:t>5 i</w:t>
      </w:r>
      <w:r w:rsidR="008841EE">
        <w:t> </w:t>
      </w:r>
      <w:r w:rsidR="00826052">
        <w:t>6 w brzmieniu:</w:t>
      </w:r>
    </w:p>
    <w:p w14:paraId="4F8034A8" w14:textId="58F94036" w:rsidR="009C4F66" w:rsidRDefault="008841EE" w:rsidP="001A3B18">
      <w:pPr>
        <w:pStyle w:val="ZPKTzmpktartykuempunktem"/>
      </w:pPr>
      <w:r>
        <w:t>„</w:t>
      </w:r>
      <w:r w:rsidR="00826052">
        <w:t>5)</w:t>
      </w:r>
      <w:r w:rsidR="001A3B18">
        <w:tab/>
      </w:r>
      <w:r w:rsidR="00826052">
        <w:t xml:space="preserve">stażysta </w:t>
      </w:r>
      <w:r w:rsidR="001272C8" w:rsidRPr="001272C8">
        <w:t>–</w:t>
      </w:r>
      <w:r w:rsidR="00826052">
        <w:t xml:space="preserve"> </w:t>
      </w:r>
      <w:r w:rsidR="00826052" w:rsidRPr="00826052">
        <w:t>lekarz i lekarz dentyst</w:t>
      </w:r>
      <w:r w:rsidR="00826052">
        <w:t>a</w:t>
      </w:r>
      <w:r w:rsidR="00826052" w:rsidRPr="00826052">
        <w:t xml:space="preserve"> odbywający staż podyplomowy</w:t>
      </w:r>
      <w:r w:rsidR="00826052">
        <w:t xml:space="preserve">, o którym </w:t>
      </w:r>
      <w:r w:rsidR="00826052" w:rsidRPr="009C4F66">
        <w:t>mowa</w:t>
      </w:r>
      <w:r w:rsidR="00826052">
        <w:t xml:space="preserve"> w</w:t>
      </w:r>
      <w:r w:rsidR="009C4F66">
        <w:t xml:space="preserve"> </w:t>
      </w:r>
      <w:r w:rsidR="00826052">
        <w:t>ustaw</w:t>
      </w:r>
      <w:r w:rsidR="009C4F66">
        <w:t>ie</w:t>
      </w:r>
      <w:r w:rsidR="00826052">
        <w:t xml:space="preserve"> z dnia </w:t>
      </w:r>
      <w:r w:rsidR="002C57C4">
        <w:t>5</w:t>
      </w:r>
      <w:r w:rsidR="00826052">
        <w:t xml:space="preserve"> grudnia 1996 r. o zawodach lekarza i lekarza dentysty</w:t>
      </w:r>
      <w:r w:rsidR="00C61E3A">
        <w:t xml:space="preserve"> (Dz.</w:t>
      </w:r>
      <w:r w:rsidR="00754589">
        <w:t> </w:t>
      </w:r>
      <w:r w:rsidR="00C61E3A">
        <w:t>U.</w:t>
      </w:r>
      <w:r w:rsidR="00CF04FB">
        <w:t> z</w:t>
      </w:r>
      <w:r w:rsidR="00754589">
        <w:t> </w:t>
      </w:r>
      <w:r w:rsidR="00C61E3A">
        <w:t>2021 r. poz. 790, 1559 i 2232 oraz z 2022 r. poz. 583, 655</w:t>
      </w:r>
      <w:r w:rsidR="00D056D3">
        <w:t>,</w:t>
      </w:r>
      <w:r w:rsidR="00C61E3A">
        <w:t xml:space="preserve"> 830</w:t>
      </w:r>
      <w:r w:rsidR="00D056D3">
        <w:t xml:space="preserve"> i 974</w:t>
      </w:r>
      <w:r w:rsidR="00C61E3A">
        <w:t>)</w:t>
      </w:r>
      <w:r w:rsidR="009C4F66">
        <w:t>;</w:t>
      </w:r>
    </w:p>
    <w:p w14:paraId="1C267FCA" w14:textId="7EBF98D3" w:rsidR="00826052" w:rsidRDefault="009C4F66" w:rsidP="001A3B18">
      <w:pPr>
        <w:pStyle w:val="ZPKTzmpktartykuempunktem"/>
      </w:pPr>
      <w:r>
        <w:t>6)</w:t>
      </w:r>
      <w:r w:rsidR="001A3B18">
        <w:tab/>
      </w:r>
      <w:r>
        <w:t xml:space="preserve">rezydent </w:t>
      </w:r>
      <w:r w:rsidR="001272C8" w:rsidRPr="001272C8">
        <w:t>–</w:t>
      </w:r>
      <w:r>
        <w:t xml:space="preserve"> </w:t>
      </w:r>
      <w:r w:rsidRPr="00667EF9">
        <w:t>lekarz i lekarz</w:t>
      </w:r>
      <w:r w:rsidRPr="009C4F66">
        <w:t xml:space="preserve"> dentyst</w:t>
      </w:r>
      <w:r>
        <w:t>a</w:t>
      </w:r>
      <w:r w:rsidRPr="009C4F66">
        <w:t xml:space="preserve"> odbywający specjalizację w ramach rezydentury</w:t>
      </w:r>
      <w:r>
        <w:t xml:space="preserve"> na zasadach określonych w ustawie z dnia </w:t>
      </w:r>
      <w:r w:rsidR="00C35839">
        <w:t>5</w:t>
      </w:r>
      <w:r>
        <w:t xml:space="preserve"> grudnia 1996 r. o zawodach lekarza i</w:t>
      </w:r>
      <w:r w:rsidR="001A3B18">
        <w:t> </w:t>
      </w:r>
      <w:r>
        <w:t>lekarza dentysty</w:t>
      </w:r>
      <w:r w:rsidR="00C61E3A">
        <w:t>.</w:t>
      </w:r>
      <w:r w:rsidR="008841EE">
        <w:t>”</w:t>
      </w:r>
      <w:r w:rsidR="001A3B18">
        <w:t>;</w:t>
      </w:r>
      <w:r>
        <w:t xml:space="preserve"> </w:t>
      </w:r>
    </w:p>
    <w:p w14:paraId="1B8ED1CD" w14:textId="7D95E2C4" w:rsidR="00E11D5D" w:rsidRPr="00E11D5D" w:rsidRDefault="00826052">
      <w:pPr>
        <w:pStyle w:val="PKTpunkt"/>
      </w:pPr>
      <w:r>
        <w:t>2)</w:t>
      </w:r>
      <w:r w:rsidR="001A3B18">
        <w:tab/>
      </w:r>
      <w:r w:rsidR="00160315">
        <w:t>w</w:t>
      </w:r>
      <w:r w:rsidR="00E11D5D" w:rsidRPr="00E11D5D">
        <w:t xml:space="preserve"> art. 3</w:t>
      </w:r>
      <w:r w:rsidR="00160315">
        <w:t>:</w:t>
      </w:r>
      <w:r w:rsidR="00E11D5D" w:rsidRPr="00E11D5D">
        <w:t xml:space="preserve"> </w:t>
      </w:r>
    </w:p>
    <w:p w14:paraId="6EE64A0A" w14:textId="55FDAB2A" w:rsidR="00160315" w:rsidRDefault="00160315" w:rsidP="00AD5DB3">
      <w:pPr>
        <w:pStyle w:val="LITlitera"/>
      </w:pPr>
      <w:r>
        <w:t>a)</w:t>
      </w:r>
      <w:r w:rsidR="00D92C44">
        <w:tab/>
      </w:r>
      <w:r>
        <w:t xml:space="preserve">w ust. 1 we wprowadzaniu do wyliczenia wyrazy </w:t>
      </w:r>
      <w:r w:rsidR="008841EE">
        <w:t>„</w:t>
      </w:r>
      <w:r>
        <w:t>Do dnia 1 lipca 2021 r.</w:t>
      </w:r>
      <w:r w:rsidR="008841EE">
        <w:t>”</w:t>
      </w:r>
      <w:r>
        <w:t xml:space="preserve"> zastępuje się wyrazami </w:t>
      </w:r>
      <w:r w:rsidR="008841EE">
        <w:t>„</w:t>
      </w:r>
      <w:r w:rsidR="00E11D5D" w:rsidRPr="00E11D5D">
        <w:t>Do dnia 1 lipca 2022 r.</w:t>
      </w:r>
      <w:r w:rsidR="008841EE">
        <w:t>”</w:t>
      </w:r>
      <w:r w:rsidR="00E11D5D" w:rsidRPr="00E11D5D">
        <w:t xml:space="preserve"> </w:t>
      </w:r>
      <w:bookmarkStart w:id="1" w:name="mip54210723"/>
      <w:bookmarkEnd w:id="1"/>
      <w:r>
        <w:t>,</w:t>
      </w:r>
    </w:p>
    <w:p w14:paraId="35C9688A" w14:textId="142BB9B5" w:rsidR="00667EF9" w:rsidRDefault="00667EF9" w:rsidP="00667EF9">
      <w:pPr>
        <w:pStyle w:val="LITlitera"/>
      </w:pPr>
      <w:r>
        <w:t>b)</w:t>
      </w:r>
      <w:r>
        <w:tab/>
        <w:t>po ust. 1 dodaje się ust. 1a i 1b w brzmieniu:</w:t>
      </w:r>
    </w:p>
    <w:p w14:paraId="17FD152E" w14:textId="39864FBB" w:rsidR="00667EF9" w:rsidRDefault="008841EE" w:rsidP="00050353">
      <w:pPr>
        <w:pStyle w:val="ZLITUSTzmustliter"/>
      </w:pPr>
      <w:r>
        <w:t>„</w:t>
      </w:r>
      <w:r w:rsidR="00667EF9" w:rsidRPr="00667EF9">
        <w:t>1a.</w:t>
      </w:r>
      <w:r w:rsidR="006E399E">
        <w:tab/>
      </w:r>
      <w:r w:rsidR="00667EF9" w:rsidRPr="00667EF9">
        <w:t xml:space="preserve">W odniesieniu do wynagrodzeń zasadniczych </w:t>
      </w:r>
      <w:r w:rsidR="00772B62">
        <w:t xml:space="preserve">stażystów </w:t>
      </w:r>
      <w:r w:rsidR="00B9721A">
        <w:t>i</w:t>
      </w:r>
      <w:r w:rsidR="00772B62">
        <w:t xml:space="preserve"> rezydentów</w:t>
      </w:r>
      <w:r w:rsidR="00667EF9" w:rsidRPr="00667EF9">
        <w:t xml:space="preserve"> nie stosuje się warunków określonych w ust. 1.</w:t>
      </w:r>
    </w:p>
    <w:p w14:paraId="3EBA42F1" w14:textId="4ED4B891" w:rsidR="00667EF9" w:rsidRPr="00E11D5D" w:rsidRDefault="00667EF9" w:rsidP="00050353">
      <w:pPr>
        <w:pStyle w:val="ZLITUSTzmustliter"/>
      </w:pPr>
      <w:bookmarkStart w:id="2" w:name="_Hlk103071494"/>
      <w:r w:rsidRPr="00667EF9">
        <w:t>1b.</w:t>
      </w:r>
      <w:r w:rsidR="006E399E">
        <w:tab/>
      </w:r>
      <w:r w:rsidRPr="00667EF9">
        <w:t>Wynagrodzenie zasadnicze stażystów i rezydentów, o których mowa w ust. 1a,</w:t>
      </w:r>
      <w:r>
        <w:t xml:space="preserve"> </w:t>
      </w:r>
      <w:r w:rsidRPr="00667EF9">
        <w:t xml:space="preserve">określa minister właściwy do spraw zdrowia na podstawie </w:t>
      </w:r>
      <w:r w:rsidR="00303AA8">
        <w:t xml:space="preserve">art. 15i ust. 4 oraz </w:t>
      </w:r>
      <w:r w:rsidR="0042720F">
        <w:t xml:space="preserve">16j ust. 5 </w:t>
      </w:r>
      <w:r w:rsidRPr="00667EF9">
        <w:t>ustawy</w:t>
      </w:r>
      <w:r w:rsidR="00EB56B9">
        <w:t xml:space="preserve"> z dnia 5 grudnia 1996 r.</w:t>
      </w:r>
      <w:r w:rsidRPr="00667EF9">
        <w:t xml:space="preserve"> o zawodach</w:t>
      </w:r>
      <w:r>
        <w:t xml:space="preserve"> </w:t>
      </w:r>
      <w:r w:rsidRPr="00667EF9">
        <w:t>lekarza i lekarza dentysty, zapewniając podwyższenie wynagrodzenia</w:t>
      </w:r>
      <w:r>
        <w:t xml:space="preserve"> </w:t>
      </w:r>
      <w:r w:rsidRPr="00667EF9">
        <w:t>zasadniczego stażysty i rezydenta do poziomu najniższego wynagrodzenia</w:t>
      </w:r>
      <w:r>
        <w:t xml:space="preserve"> </w:t>
      </w:r>
      <w:r w:rsidRPr="00667EF9">
        <w:t>zasadniczego ustalonego w sposób określony w ust. 1</w:t>
      </w:r>
      <w:r>
        <w:t>.</w:t>
      </w:r>
      <w:r w:rsidR="008841EE">
        <w:t>”</w:t>
      </w:r>
      <w:r w:rsidR="007B481F">
        <w:t>,</w:t>
      </w:r>
    </w:p>
    <w:bookmarkEnd w:id="2"/>
    <w:p w14:paraId="0B383245" w14:textId="4588A418" w:rsidR="00E11D5D" w:rsidRPr="00E11D5D" w:rsidRDefault="00667EF9" w:rsidP="00AD5DB3">
      <w:pPr>
        <w:pStyle w:val="LITlitera"/>
      </w:pPr>
      <w:r>
        <w:t>c</w:t>
      </w:r>
      <w:r w:rsidR="00160315">
        <w:t>)</w:t>
      </w:r>
      <w:r w:rsidR="00D92C44">
        <w:tab/>
        <w:t xml:space="preserve">uchyla się </w:t>
      </w:r>
      <w:r w:rsidR="00160315">
        <w:t>ust. 3</w:t>
      </w:r>
      <w:bookmarkStart w:id="3" w:name="mip54210724"/>
      <w:bookmarkStart w:id="4" w:name="mip54210725"/>
      <w:bookmarkStart w:id="5" w:name="mip54210727"/>
      <w:bookmarkStart w:id="6" w:name="mip54210728"/>
      <w:bookmarkEnd w:id="3"/>
      <w:bookmarkEnd w:id="4"/>
      <w:bookmarkEnd w:id="5"/>
      <w:bookmarkEnd w:id="6"/>
      <w:r w:rsidR="00351885">
        <w:t>,</w:t>
      </w:r>
    </w:p>
    <w:p w14:paraId="16B0A253" w14:textId="4E49574E" w:rsidR="00D92C44" w:rsidRDefault="00667EF9" w:rsidP="00AD5DB3">
      <w:pPr>
        <w:pStyle w:val="LITlitera"/>
      </w:pPr>
      <w:bookmarkStart w:id="7" w:name="mip54210729"/>
      <w:bookmarkEnd w:id="7"/>
      <w:r>
        <w:lastRenderedPageBreak/>
        <w:t>d</w:t>
      </w:r>
      <w:r w:rsidR="00D92C44">
        <w:t>)</w:t>
      </w:r>
      <w:r w:rsidR="00377609">
        <w:tab/>
      </w:r>
      <w:r w:rsidR="00D92C44">
        <w:t xml:space="preserve">ust. 4 otrzymuje brzmienie: </w:t>
      </w:r>
    </w:p>
    <w:p w14:paraId="765D8D3E" w14:textId="55BE4801" w:rsidR="00E11D5D" w:rsidRDefault="008841EE" w:rsidP="00050353">
      <w:pPr>
        <w:pStyle w:val="ZLITUSTzmustliter"/>
      </w:pPr>
      <w:r>
        <w:t>„</w:t>
      </w:r>
      <w:r w:rsidR="00D92C44">
        <w:t>4</w:t>
      </w:r>
      <w:r w:rsidR="00E11D5D" w:rsidRPr="00E11D5D">
        <w:t>. Od dnia 2 lipca 2022 r. wynagrodzenie zasadnicze pracownika wykonującego zawód medyczny oraz pracownika działalności podstawowej, innego niż pracownik wykonujący zawód medyczny, nie może być niższe niż najniższe wynagrodzenie zasadnicze ustalone w sposób określony w ust. 1 na dzień 1 lipca 2022 r.</w:t>
      </w:r>
      <w:r>
        <w:t>”</w:t>
      </w:r>
      <w:r w:rsidR="00D92C44">
        <w:t>;</w:t>
      </w:r>
    </w:p>
    <w:p w14:paraId="2071468C" w14:textId="4EFD8DD1" w:rsidR="00B03B36" w:rsidRDefault="00E60F09" w:rsidP="008F3C17">
      <w:pPr>
        <w:pStyle w:val="PKTpunkt"/>
      </w:pPr>
      <w:r>
        <w:t>3</w:t>
      </w:r>
      <w:r w:rsidR="00E11D5D" w:rsidRPr="008B034B">
        <w:t>)</w:t>
      </w:r>
      <w:r w:rsidR="00377609">
        <w:tab/>
      </w:r>
      <w:r w:rsidR="00B03B36">
        <w:t>w art. 3a po ust. 1 dodaje się ust. 1a</w:t>
      </w:r>
      <w:r w:rsidR="00F91C76">
        <w:t xml:space="preserve"> i 1b</w:t>
      </w:r>
      <w:r w:rsidR="00B03B36">
        <w:t xml:space="preserve"> w brzmieniu: </w:t>
      </w:r>
    </w:p>
    <w:p w14:paraId="7294FBB1" w14:textId="34833F97" w:rsidR="00F91C76" w:rsidRDefault="00C61E3A" w:rsidP="005A3C26">
      <w:pPr>
        <w:pStyle w:val="ZUSTzmustartykuempunktem"/>
      </w:pPr>
      <w:r w:rsidRPr="003A52D5">
        <w:t>„</w:t>
      </w:r>
      <w:r w:rsidR="00B03B36">
        <w:t xml:space="preserve">1a. </w:t>
      </w:r>
      <w:r>
        <w:t>D</w:t>
      </w:r>
      <w:r w:rsidR="00B03B36">
        <w:t xml:space="preserve">o wynagrodzeń </w:t>
      </w:r>
      <w:r w:rsidR="0066632F">
        <w:t>zasadniczych stażystów i rezydentów nie stosuje się warunków określonych w ust. 1.</w:t>
      </w:r>
    </w:p>
    <w:p w14:paraId="449CB17F" w14:textId="4C17A716" w:rsidR="00B03B36" w:rsidRDefault="00F91C76" w:rsidP="005A3C26">
      <w:pPr>
        <w:pStyle w:val="ZUSTzmustartykuempunktem"/>
      </w:pPr>
      <w:r w:rsidRPr="00667EF9">
        <w:t>1b.</w:t>
      </w:r>
      <w:r w:rsidR="00050353">
        <w:t xml:space="preserve"> </w:t>
      </w:r>
      <w:r w:rsidRPr="00F91C76">
        <w:t>Wynagrodzenie zasadnicze stażystów i rezydentów, o których mowa w ust. 1a, określa minister właściwy do spraw zdrowia na podstawie art. 15i ust. 4 oraz 16j ust. 5 ustawy z dnia 5 grudnia 1996 r. o zawodach lekarza i lekarza dentysty, zapewniając podwyższenie wynagrodzenia zasadniczego stażysty i rezydenta do poziomu najniższego wynagrodzenia zasadniczego ustalonego w sposób określony w ust. 1.</w:t>
      </w:r>
      <w:r w:rsidR="00C61E3A" w:rsidRPr="00C61E3A">
        <w:t>”</w:t>
      </w:r>
      <w:r w:rsidR="0066632F">
        <w:t>;</w:t>
      </w:r>
    </w:p>
    <w:p w14:paraId="71421BFF" w14:textId="7428AC17" w:rsidR="00E60F09" w:rsidRPr="008F3C17" w:rsidRDefault="00B03B36" w:rsidP="008F3C17">
      <w:pPr>
        <w:pStyle w:val="PKTpunkt"/>
      </w:pPr>
      <w:r>
        <w:t>4)</w:t>
      </w:r>
      <w:r>
        <w:tab/>
      </w:r>
      <w:r w:rsidR="00E60F09" w:rsidRPr="008B034B">
        <w:t>w</w:t>
      </w:r>
      <w:r w:rsidR="00E60F09" w:rsidRPr="008F3C17">
        <w:t xml:space="preserve"> art. 4 wprowadzenie do wyliczenia otrzymuje brzmienie:</w:t>
      </w:r>
    </w:p>
    <w:p w14:paraId="23ADA703" w14:textId="661F795F" w:rsidR="00E60F09" w:rsidRPr="008B034B" w:rsidRDefault="008841EE" w:rsidP="00050353">
      <w:pPr>
        <w:pStyle w:val="ZFRAGzmfragmentunpzdaniaartykuempunktem"/>
      </w:pPr>
      <w:r>
        <w:t>„</w:t>
      </w:r>
      <w:r w:rsidR="00E60F09" w:rsidRPr="008F3C17">
        <w:t>Kontrolę wykonywania przepisów art. 3, art. 3a i art. 5 przeprowadza:</w:t>
      </w:r>
      <w:r>
        <w:t>”</w:t>
      </w:r>
      <w:r w:rsidR="0066632F">
        <w:t>;</w:t>
      </w:r>
      <w:r w:rsidR="00E60F09" w:rsidRPr="008B034B">
        <w:t xml:space="preserve"> </w:t>
      </w:r>
    </w:p>
    <w:p w14:paraId="7E006A22" w14:textId="764BBF23" w:rsidR="00E11D5D" w:rsidRPr="00E11D5D" w:rsidRDefault="0066632F" w:rsidP="00E11D5D">
      <w:pPr>
        <w:pStyle w:val="PKTpunkt"/>
      </w:pPr>
      <w:r>
        <w:t>5</w:t>
      </w:r>
      <w:r w:rsidR="00E60F09">
        <w:t>)</w:t>
      </w:r>
      <w:r w:rsidR="00D92C44">
        <w:tab/>
      </w:r>
      <w:r w:rsidR="00E11D5D" w:rsidRPr="00E11D5D">
        <w:t>art. 5 otrzymuje brzmienie:</w:t>
      </w:r>
    </w:p>
    <w:p w14:paraId="70F4A471" w14:textId="6E67B65D" w:rsidR="00E11D5D" w:rsidRPr="00E11D5D" w:rsidRDefault="008841EE" w:rsidP="00531D30">
      <w:pPr>
        <w:pStyle w:val="ZARTzmartartykuempunktem"/>
      </w:pPr>
      <w:r>
        <w:t>„</w:t>
      </w:r>
      <w:r w:rsidR="00E11D5D" w:rsidRPr="00E11D5D">
        <w:t>Art. 5. W porozumieniu albo zarządzeniu określa się również zasady podwyższania wynagrodzenia osoby zatrudnionej w ramach stosunku pracy w podmiocie leczniczym, niewykonującej zawodu medycznego, tak aby wynagrodzenie to:</w:t>
      </w:r>
    </w:p>
    <w:p w14:paraId="74557A42" w14:textId="5530E241" w:rsidR="00E11D5D" w:rsidRPr="00E11D5D" w:rsidRDefault="00E11D5D" w:rsidP="00AD5DB3">
      <w:pPr>
        <w:pStyle w:val="ZPKTzmpktartykuempunktem"/>
      </w:pPr>
      <w:r w:rsidRPr="00E11D5D">
        <w:t>1)</w:t>
      </w:r>
      <w:r w:rsidR="00160315">
        <w:tab/>
      </w:r>
      <w:r w:rsidRPr="00E11D5D">
        <w:t>odpowiadało w szczególności rodzajowi wykonywanej pracy i kwalifikacjom wymaganym przy jej wykonywaniu;</w:t>
      </w:r>
    </w:p>
    <w:p w14:paraId="0E4035E2" w14:textId="4F64AF0E" w:rsidR="00E11D5D" w:rsidRPr="00E11D5D" w:rsidRDefault="00E11D5D" w:rsidP="00AD5DB3">
      <w:pPr>
        <w:pStyle w:val="ZPKTzmpktartykuempunktem"/>
      </w:pPr>
      <w:r w:rsidRPr="00E11D5D">
        <w:t>2)</w:t>
      </w:r>
      <w:r w:rsidR="00160315">
        <w:tab/>
      </w:r>
      <w:r w:rsidRPr="00E11D5D">
        <w:t>uwzględniało ilość i jakość świadczonej pracy;</w:t>
      </w:r>
    </w:p>
    <w:p w14:paraId="78C16393" w14:textId="7C6A09DD" w:rsidR="00E11D5D" w:rsidRPr="00E11D5D" w:rsidRDefault="00E11D5D" w:rsidP="00377609">
      <w:pPr>
        <w:pStyle w:val="ZPKTzmpktartykuempunktem"/>
      </w:pPr>
      <w:r w:rsidRPr="00E11D5D">
        <w:t>3)</w:t>
      </w:r>
      <w:r w:rsidR="00160315">
        <w:tab/>
      </w:r>
      <w:r w:rsidRPr="00E11D5D">
        <w:t>uwzględniało wysokość wynagrodzenia odpowiadającą adekwatnemu średniemu wzrostowi wynagrodzenia w danym podmiocie w ustalonym okresie czasu.</w:t>
      </w:r>
      <w:r w:rsidR="008841EE">
        <w:t>”</w:t>
      </w:r>
      <w:r w:rsidRPr="00E11D5D">
        <w:t>;</w:t>
      </w:r>
    </w:p>
    <w:p w14:paraId="2E15FEFB" w14:textId="2F5F5077" w:rsidR="00E11D5D" w:rsidRPr="00E11D5D" w:rsidRDefault="0066632F" w:rsidP="00E11D5D">
      <w:pPr>
        <w:pStyle w:val="PKTpunkt"/>
      </w:pPr>
      <w:r>
        <w:t>6</w:t>
      </w:r>
      <w:r w:rsidR="00E11D5D" w:rsidRPr="00E11D5D">
        <w:t>)</w:t>
      </w:r>
      <w:r w:rsidR="00D92C44">
        <w:tab/>
      </w:r>
      <w:r w:rsidR="00E11D5D" w:rsidRPr="00E11D5D">
        <w:t>po art. 5 dodaje się art. 5a</w:t>
      </w:r>
      <w:r w:rsidR="00531D30">
        <w:t>–</w:t>
      </w:r>
      <w:r w:rsidR="005154E6">
        <w:t>5c</w:t>
      </w:r>
      <w:r w:rsidR="00E11D5D" w:rsidRPr="00E11D5D">
        <w:t xml:space="preserve"> w brzmieniu:</w:t>
      </w:r>
    </w:p>
    <w:p w14:paraId="6616F506" w14:textId="4E6E8165" w:rsidR="00E11D5D" w:rsidRDefault="008841EE" w:rsidP="00B6678D">
      <w:pPr>
        <w:pStyle w:val="ZARTzmartartykuempunktem"/>
      </w:pPr>
      <w:r>
        <w:t>„</w:t>
      </w:r>
      <w:r w:rsidR="00E11D5D" w:rsidRPr="00B6678D">
        <w:t>Art</w:t>
      </w:r>
      <w:r w:rsidR="00E11D5D" w:rsidRPr="00E11D5D">
        <w:t xml:space="preserve">. 5a. Od dnia 1 lipca 2022 r. </w:t>
      </w:r>
      <w:bookmarkStart w:id="8" w:name="_Hlk98412073"/>
      <w:r w:rsidR="001B1A82">
        <w:t>w umowie o pracę</w:t>
      </w:r>
      <w:r w:rsidR="00E11D5D" w:rsidRPr="00E11D5D">
        <w:t xml:space="preserve"> pracowników wykonujących zawód medyczny lub pracowników działalności podstawowej, innych niż pracownicy wykonujący zawód medyczny </w:t>
      </w:r>
      <w:r w:rsidR="00C61E3A">
        <w:t>wskazuje</w:t>
      </w:r>
      <w:r w:rsidR="00C61E3A" w:rsidRPr="00E11D5D">
        <w:t xml:space="preserve"> </w:t>
      </w:r>
      <w:r w:rsidR="001B1A82">
        <w:t>się</w:t>
      </w:r>
      <w:r w:rsidR="00E11D5D" w:rsidRPr="00E11D5D">
        <w:t>, do której grupy zawodowej określonej w</w:t>
      </w:r>
      <w:r w:rsidR="00754589">
        <w:t> </w:t>
      </w:r>
      <w:r w:rsidR="00E11D5D" w:rsidRPr="00E11D5D">
        <w:t xml:space="preserve">załączniku do ustawy </w:t>
      </w:r>
      <w:r w:rsidR="00D056D3" w:rsidRPr="00E11D5D">
        <w:t xml:space="preserve">jest </w:t>
      </w:r>
      <w:r w:rsidR="00E11D5D" w:rsidRPr="00E11D5D">
        <w:t>zaliczone zajmowane przez pracownika stanowisko pracy</w:t>
      </w:r>
      <w:bookmarkEnd w:id="8"/>
      <w:r w:rsidR="00E11D5D" w:rsidRPr="00E11D5D">
        <w:t>.</w:t>
      </w:r>
    </w:p>
    <w:p w14:paraId="6A345C86" w14:textId="7413314B" w:rsidR="005154E6" w:rsidRDefault="005154E6" w:rsidP="005154E6">
      <w:pPr>
        <w:pStyle w:val="ZARTzmartartykuempunktem"/>
      </w:pPr>
      <w:r w:rsidRPr="005154E6">
        <w:t>Art. 5b. W podmiotach leczniczych, o których mowa w art. 4 ust. 1 pkt 3 i 7 ustawy z dnia 15 kwietnia 2011 r. o działalności leczniczej</w:t>
      </w:r>
      <w:r w:rsidR="00061BE8">
        <w:t>,</w:t>
      </w:r>
      <w:r w:rsidRPr="005154E6">
        <w:t xml:space="preserve"> utworzonych przez Ministra Obrony Narodowej na podstawie art. 83 tej ustawy</w:t>
      </w:r>
      <w:r w:rsidR="00D056D3">
        <w:t>,</w:t>
      </w:r>
      <w:r w:rsidRPr="005154E6">
        <w:t xml:space="preserve"> oraz w art. 22b ust. 2 ustawy z dnia 14 marca </w:t>
      </w:r>
      <w:r w:rsidRPr="005154E6">
        <w:lastRenderedPageBreak/>
        <w:t>1985 r. o Państwowej Inspekcji Sanitarnej (Dz. U. z 2021 r. poz. 195</w:t>
      </w:r>
      <w:r w:rsidR="00061BE8">
        <w:t xml:space="preserve"> oraz z</w:t>
      </w:r>
      <w:r w:rsidR="00061BE8" w:rsidRPr="00143536">
        <w:t xml:space="preserve"> 2022 r.</w:t>
      </w:r>
      <w:r w:rsidR="00061BE8">
        <w:t xml:space="preserve"> </w:t>
      </w:r>
      <w:r w:rsidR="00061BE8" w:rsidRPr="00143536">
        <w:t>poz.</w:t>
      </w:r>
      <w:r w:rsidR="00754589">
        <w:t> </w:t>
      </w:r>
      <w:r w:rsidR="00061BE8" w:rsidRPr="00143536">
        <w:t>655</w:t>
      </w:r>
      <w:r w:rsidRPr="005154E6">
        <w:t>), art. 5 i art. 5a stosuje się wyłącznie do pracowników zatrudnionych w</w:t>
      </w:r>
      <w:r w:rsidR="00754589">
        <w:t> </w:t>
      </w:r>
      <w:r w:rsidRPr="005154E6">
        <w:t>komórkach wewnętrznych, które w ramach struktury organizacyjnej tych podmiotów udzielają świadczeń zdrowotnych</w:t>
      </w:r>
      <w:r w:rsidR="00D056D3">
        <w:t>,</w:t>
      </w:r>
      <w:r w:rsidRPr="005154E6">
        <w:t xml:space="preserve"> oraz pracowników wykonujących zadania Wojskowej Inspekcji Sanitarnej.</w:t>
      </w:r>
    </w:p>
    <w:p w14:paraId="0E85BEDB" w14:textId="3D9582F3" w:rsidR="005154E6" w:rsidRPr="005154E6" w:rsidRDefault="005154E6" w:rsidP="005154E6">
      <w:pPr>
        <w:pStyle w:val="ZARTzmartartykuempunktem"/>
      </w:pPr>
      <w:r w:rsidRPr="005154E6">
        <w:t>Art. 5c. W przypadku osoby niewykonującej zawodu medycznego zatrudnionej w</w:t>
      </w:r>
      <w:r w:rsidR="00754589">
        <w:t> </w:t>
      </w:r>
      <w:r w:rsidRPr="005154E6">
        <w:t xml:space="preserve">ramach stosunku pracy w podmiocie leczniczym, o którym mowa w art. 5b, adekwatny średni wzrost wynagrodzenia w ustalonym okresie czasu realizuje się na zasadach określonych dla pracowników resortu obrony narodowej w ramach środków finansowych przeznaczonych na wzrost wynagrodzeń tych pracowników w danym roku budżetowym, od </w:t>
      </w:r>
      <w:r w:rsidR="00D056D3">
        <w:t xml:space="preserve">dnia </w:t>
      </w:r>
      <w:r w:rsidRPr="005154E6">
        <w:t>1 stycznia danego roku kalendarzowego.”</w:t>
      </w:r>
      <w:r>
        <w:t>;</w:t>
      </w:r>
    </w:p>
    <w:p w14:paraId="620DC8B3" w14:textId="08466B73" w:rsidR="002A131B" w:rsidRPr="00E11D5D" w:rsidRDefault="0066632F" w:rsidP="00531D30">
      <w:pPr>
        <w:pStyle w:val="PKTpunkt"/>
      </w:pPr>
      <w:r>
        <w:t>7</w:t>
      </w:r>
      <w:r w:rsidR="002A131B">
        <w:t>)</w:t>
      </w:r>
      <w:r w:rsidR="002A131B">
        <w:tab/>
        <w:t>uchyla się art. 6;</w:t>
      </w:r>
    </w:p>
    <w:p w14:paraId="19C2DDA5" w14:textId="5F8EDEE7" w:rsidR="00E11D5D" w:rsidRPr="00E11D5D" w:rsidRDefault="0066632F" w:rsidP="00E11D5D">
      <w:pPr>
        <w:pStyle w:val="PKTpunkt"/>
      </w:pPr>
      <w:r>
        <w:t>8</w:t>
      </w:r>
      <w:r w:rsidR="00E11D5D" w:rsidRPr="00E11D5D">
        <w:t>)</w:t>
      </w:r>
      <w:r w:rsidR="00D92C44">
        <w:tab/>
      </w:r>
      <w:r w:rsidR="00E11D5D" w:rsidRPr="00E11D5D">
        <w:t>załącznik do ustawy otrzymuje brzmienie określone w załączniku do niniejszej ustawy.</w:t>
      </w:r>
    </w:p>
    <w:p w14:paraId="1A9EF4D0" w14:textId="05EE6411" w:rsidR="00914A19" w:rsidRPr="00914A19" w:rsidRDefault="00914A19" w:rsidP="00877BA6">
      <w:pPr>
        <w:pStyle w:val="ARTartustawynprozporzdzenia"/>
      </w:pPr>
      <w:r w:rsidRPr="00920513">
        <w:rPr>
          <w:rStyle w:val="Ppogrubienie"/>
        </w:rPr>
        <w:t>Art. 2.</w:t>
      </w:r>
      <w:r w:rsidRPr="00914A19">
        <w:t xml:space="preserve"> W ustawie z dnia 5 grudnia 1996 r. o zawodach lekarza i lekarza dentysty (Dz.</w:t>
      </w:r>
      <w:r w:rsidR="005A3C26">
        <w:t> </w:t>
      </w:r>
      <w:r w:rsidRPr="00914A19">
        <w:t>U.</w:t>
      </w:r>
      <w:r w:rsidR="001B6BAC">
        <w:t> </w:t>
      </w:r>
      <w:r w:rsidRPr="00914A19">
        <w:t>z</w:t>
      </w:r>
      <w:r w:rsidR="00924DBF">
        <w:t> </w:t>
      </w:r>
      <w:r w:rsidRPr="00914A19">
        <w:t>2021 r. poz. 790</w:t>
      </w:r>
      <w:r w:rsidR="00877BA6">
        <w:t>,</w:t>
      </w:r>
      <w:r w:rsidR="00877BA6" w:rsidRPr="00877BA6">
        <w:t xml:space="preserve"> 1559</w:t>
      </w:r>
      <w:r w:rsidR="00877BA6">
        <w:t xml:space="preserve"> i </w:t>
      </w:r>
      <w:r w:rsidR="00877BA6" w:rsidRPr="00877BA6">
        <w:t>2232</w:t>
      </w:r>
      <w:r w:rsidR="00877BA6">
        <w:t xml:space="preserve"> oraz</w:t>
      </w:r>
      <w:r w:rsidR="00877BA6" w:rsidRPr="00877BA6">
        <w:t xml:space="preserve"> z 2022 r.</w:t>
      </w:r>
      <w:r w:rsidR="001B6BAC">
        <w:t xml:space="preserve"> </w:t>
      </w:r>
      <w:r w:rsidR="00877BA6" w:rsidRPr="00877BA6">
        <w:t>poz. 583, 655</w:t>
      </w:r>
      <w:r w:rsidR="00D056D3">
        <w:t>,</w:t>
      </w:r>
      <w:r w:rsidR="001B6BAC">
        <w:t xml:space="preserve"> </w:t>
      </w:r>
      <w:r w:rsidR="00877BA6" w:rsidRPr="00877BA6">
        <w:t>830</w:t>
      </w:r>
      <w:r w:rsidR="00D056D3">
        <w:t xml:space="preserve"> i 974</w:t>
      </w:r>
      <w:r w:rsidRPr="00914A19">
        <w:t>) w art. 16j ust. 5 otrzymuje brzmienie:</w:t>
      </w:r>
    </w:p>
    <w:p w14:paraId="0A1A1EBD" w14:textId="2509B659" w:rsidR="00914A19" w:rsidRDefault="00914A19" w:rsidP="005A3C26">
      <w:pPr>
        <w:pStyle w:val="ZUSTzmustartykuempunktem"/>
      </w:pPr>
      <w:r w:rsidRPr="00914A19">
        <w:t>„5. Minister właściwy do spraw zdrowia określi, w drodze rozporządzenia, wysokość zasadniczego wynagrodzenia miesięcznego, z podziałem na wynagrodzenie w</w:t>
      </w:r>
      <w:r w:rsidR="00924DBF">
        <w:t> </w:t>
      </w:r>
      <w:r w:rsidRPr="00914A19">
        <w:t>poszczególnych dziedzinach medycyny, w których jest odbywane szkolenie specjalizacyjne w ramach rezydentury, kierując się koniecznością zapewnienia dostępności świadczeń specjalistycznych dla pacjentów oraz biorąc pod uwagę wysokość najniższego wynagrodzenia zasadniczego określanego przepisami powszechnie obowiązującymi.”.</w:t>
      </w:r>
    </w:p>
    <w:p w14:paraId="3C2E19EF" w14:textId="107163F7" w:rsidR="000019BD" w:rsidRDefault="0016464C">
      <w:pPr>
        <w:pStyle w:val="ARTartustawynprozporzdzenia"/>
      </w:pPr>
      <w:bookmarkStart w:id="9" w:name="mip44710787"/>
      <w:bookmarkEnd w:id="9"/>
      <w:r w:rsidRPr="00666E97">
        <w:rPr>
          <w:rStyle w:val="Ppogrubienie"/>
        </w:rPr>
        <w:t>Art. 3.</w:t>
      </w:r>
      <w:r>
        <w:t xml:space="preserve"> </w:t>
      </w:r>
      <w:bookmarkStart w:id="10" w:name="_Hlk102721952"/>
      <w:r w:rsidRPr="0016464C">
        <w:rPr>
          <w:lang w:bidi="pl-PL"/>
        </w:rPr>
        <w:t>W ustawie z dnia 27 sierpnia 2004 r. o świadczeniach opieki zdrowotnej finansowanych ze środków publicznych (Dz.</w:t>
      </w:r>
      <w:r w:rsidR="008A57D0">
        <w:t xml:space="preserve"> </w:t>
      </w:r>
      <w:r w:rsidRPr="0016464C">
        <w:rPr>
          <w:lang w:bidi="pl-PL"/>
        </w:rPr>
        <w:t>U. z 2021 r. poz. 1285, z późn. zm.</w:t>
      </w:r>
      <w:r w:rsidR="001D4552">
        <w:rPr>
          <w:rStyle w:val="Odwoanieprzypisudolnego"/>
          <w:lang w:bidi="pl-PL"/>
        </w:rPr>
        <w:footnoteReference w:customMarkFollows="1" w:id="2"/>
        <w:t>2)</w:t>
      </w:r>
      <w:r w:rsidRPr="0016464C">
        <w:rPr>
          <w:lang w:bidi="pl-PL"/>
        </w:rPr>
        <w:t>)</w:t>
      </w:r>
      <w:r w:rsidR="000019BD">
        <w:t>:</w:t>
      </w:r>
    </w:p>
    <w:p w14:paraId="3246D501" w14:textId="379C2F47" w:rsidR="00B6678D" w:rsidRPr="00B6678D" w:rsidRDefault="00B6678D" w:rsidP="00B6678D">
      <w:pPr>
        <w:pStyle w:val="PKTpunkt"/>
        <w:rPr>
          <w:lang w:bidi="pl-PL"/>
        </w:rPr>
      </w:pPr>
      <w:r w:rsidRPr="00B6678D">
        <w:rPr>
          <w:lang w:bidi="pl-PL"/>
        </w:rPr>
        <w:t>1)</w:t>
      </w:r>
      <w:r w:rsidR="00754589">
        <w:tab/>
      </w:r>
      <w:r w:rsidRPr="00B6678D">
        <w:rPr>
          <w:lang w:bidi="pl-PL"/>
        </w:rPr>
        <w:t>po art. 31h dodaje się art. 31ha w brzmieniu:</w:t>
      </w:r>
    </w:p>
    <w:p w14:paraId="4C00C6CA" w14:textId="063B839E" w:rsidR="001F46D5" w:rsidRDefault="00B6678D" w:rsidP="00590E06">
      <w:pPr>
        <w:pStyle w:val="ZARTzmartartykuempunktem"/>
        <w:rPr>
          <w:lang w:bidi="pl-PL"/>
        </w:rPr>
      </w:pPr>
      <w:r w:rsidRPr="00B6678D">
        <w:rPr>
          <w:lang w:bidi="pl-PL"/>
        </w:rPr>
        <w:t>„</w:t>
      </w:r>
      <w:r w:rsidR="001F46D5">
        <w:rPr>
          <w:lang w:bidi="pl-PL"/>
        </w:rPr>
        <w:t xml:space="preserve">Art. 31ha. </w:t>
      </w:r>
      <w:r w:rsidR="00B34F24">
        <w:rPr>
          <w:lang w:bidi="pl-PL"/>
        </w:rPr>
        <w:t>1</w:t>
      </w:r>
      <w:r w:rsidR="001F46D5">
        <w:rPr>
          <w:lang w:bidi="pl-PL"/>
        </w:rPr>
        <w:t xml:space="preserve">. Prezes Agencji po otrzymaniu zlecenia ministra właściwego do spraw zdrowia, o którym mowa w art. 31n pkt 2c, dokonuje analizy </w:t>
      </w:r>
      <w:r w:rsidR="00353B8F">
        <w:rPr>
          <w:lang w:bidi="pl-PL"/>
        </w:rPr>
        <w:t>dotyczące</w:t>
      </w:r>
      <w:r w:rsidR="00C6471C">
        <w:rPr>
          <w:lang w:bidi="pl-PL"/>
        </w:rPr>
        <w:t>j</w:t>
      </w:r>
      <w:r w:rsidR="00353B8F">
        <w:rPr>
          <w:lang w:bidi="pl-PL"/>
        </w:rPr>
        <w:t xml:space="preserve"> </w:t>
      </w:r>
      <w:r w:rsidR="001F46D5">
        <w:rPr>
          <w:lang w:bidi="pl-PL"/>
        </w:rPr>
        <w:t>zmiany sposobu</w:t>
      </w:r>
      <w:r w:rsidR="00324D2B" w:rsidRPr="00324D2B">
        <w:rPr>
          <w:lang w:bidi="pl-PL"/>
        </w:rPr>
        <w:t xml:space="preserve"> lub poziomu </w:t>
      </w:r>
      <w:r w:rsidR="001F46D5">
        <w:rPr>
          <w:lang w:bidi="pl-PL"/>
        </w:rPr>
        <w:t xml:space="preserve">finansowania świadczeń opieki zdrowotnej w związku z nadzwyczajnym wzrostem kosztów udzielania tych świadczeń </w:t>
      </w:r>
      <w:r w:rsidR="00C6471C">
        <w:rPr>
          <w:lang w:bidi="pl-PL"/>
        </w:rPr>
        <w:t>oraz</w:t>
      </w:r>
      <w:r w:rsidR="001F46D5">
        <w:rPr>
          <w:lang w:bidi="pl-PL"/>
        </w:rPr>
        <w:t xml:space="preserve"> przygotowuje raport w sprawie zmiany </w:t>
      </w:r>
      <w:r w:rsidR="007C5BBE">
        <w:rPr>
          <w:lang w:bidi="pl-PL"/>
        </w:rPr>
        <w:lastRenderedPageBreak/>
        <w:t xml:space="preserve">sposobu lub </w:t>
      </w:r>
      <w:r w:rsidR="001F46D5">
        <w:rPr>
          <w:lang w:bidi="pl-PL"/>
        </w:rPr>
        <w:t>poziomu finansowania</w:t>
      </w:r>
      <w:r w:rsidR="00324D2B">
        <w:rPr>
          <w:lang w:bidi="pl-PL"/>
        </w:rPr>
        <w:t xml:space="preserve">, </w:t>
      </w:r>
      <w:r w:rsidR="001F46D5">
        <w:rPr>
          <w:lang w:bidi="pl-PL"/>
        </w:rPr>
        <w:t xml:space="preserve">zwany dalej „raportem w sprawie zmiany </w:t>
      </w:r>
      <w:bookmarkStart w:id="11" w:name="_Hlk103620841"/>
      <w:r w:rsidR="00164646">
        <w:rPr>
          <w:lang w:bidi="pl-PL"/>
        </w:rPr>
        <w:t xml:space="preserve">sposobu lub </w:t>
      </w:r>
      <w:bookmarkEnd w:id="11"/>
      <w:r w:rsidR="001F46D5">
        <w:rPr>
          <w:lang w:bidi="pl-PL"/>
        </w:rPr>
        <w:t xml:space="preserve">poziomu finansowania </w:t>
      </w:r>
      <w:bookmarkStart w:id="12" w:name="_Hlk103620008"/>
      <w:r w:rsidR="001F46D5">
        <w:rPr>
          <w:lang w:bidi="pl-PL"/>
        </w:rPr>
        <w:t>świadczeń opieki zdrowotnej</w:t>
      </w:r>
      <w:bookmarkEnd w:id="12"/>
      <w:r w:rsidR="0016467D">
        <w:rPr>
          <w:lang w:bidi="pl-PL"/>
        </w:rPr>
        <w:t>”</w:t>
      </w:r>
      <w:r w:rsidR="001F46D5">
        <w:rPr>
          <w:lang w:bidi="pl-PL"/>
        </w:rPr>
        <w:t>.</w:t>
      </w:r>
    </w:p>
    <w:p w14:paraId="54D71563" w14:textId="67060629" w:rsidR="001F46D5" w:rsidRDefault="00B34F24" w:rsidP="00590E06">
      <w:pPr>
        <w:pStyle w:val="ZUSTzmustartykuempunktem"/>
        <w:rPr>
          <w:lang w:bidi="pl-PL"/>
        </w:rPr>
      </w:pPr>
      <w:r>
        <w:rPr>
          <w:lang w:bidi="pl-PL"/>
        </w:rPr>
        <w:t>2</w:t>
      </w:r>
      <w:r w:rsidR="001F46D5">
        <w:rPr>
          <w:lang w:bidi="pl-PL"/>
        </w:rPr>
        <w:t xml:space="preserve">. Raport w sprawie zmiany </w:t>
      </w:r>
      <w:r w:rsidR="00164646" w:rsidRPr="00164646">
        <w:rPr>
          <w:lang w:bidi="pl-PL"/>
        </w:rPr>
        <w:t xml:space="preserve">sposobu lub </w:t>
      </w:r>
      <w:r w:rsidR="001F46D5">
        <w:rPr>
          <w:lang w:bidi="pl-PL"/>
        </w:rPr>
        <w:t>poziomu finansowania świadczeń opieki zdrowotnej zawiera:</w:t>
      </w:r>
    </w:p>
    <w:p w14:paraId="5A5C6748" w14:textId="1A576B6F" w:rsidR="001F46D5" w:rsidRDefault="001F46D5" w:rsidP="001F46D5">
      <w:pPr>
        <w:pStyle w:val="ZPKTzmpktartykuempunktem"/>
        <w:rPr>
          <w:lang w:bidi="pl-PL"/>
        </w:rPr>
      </w:pPr>
      <w:r>
        <w:rPr>
          <w:lang w:bidi="pl-PL"/>
        </w:rPr>
        <w:t>1)</w:t>
      </w:r>
      <w:r w:rsidR="00AB7A35">
        <w:rPr>
          <w:lang w:bidi="pl-PL"/>
        </w:rPr>
        <w:tab/>
      </w:r>
      <w:r>
        <w:rPr>
          <w:lang w:bidi="pl-PL"/>
        </w:rPr>
        <w:t>opis świadczenia opieki zdrowotnej podlegającego analizie;</w:t>
      </w:r>
    </w:p>
    <w:p w14:paraId="25F319B6" w14:textId="0FEA473B" w:rsidR="001F46D5" w:rsidRDefault="001F46D5" w:rsidP="001F46D5">
      <w:pPr>
        <w:pStyle w:val="ZPKTzmpktartykuempunktem"/>
        <w:rPr>
          <w:lang w:bidi="pl-PL"/>
        </w:rPr>
      </w:pPr>
      <w:r>
        <w:rPr>
          <w:lang w:bidi="pl-PL"/>
        </w:rPr>
        <w:t>2)</w:t>
      </w:r>
      <w:r w:rsidR="00AB7A35">
        <w:rPr>
          <w:lang w:bidi="pl-PL"/>
        </w:rPr>
        <w:tab/>
      </w:r>
      <w:r>
        <w:rPr>
          <w:lang w:bidi="pl-PL"/>
        </w:rPr>
        <w:t>analizę danych kosztowych pozyskanych od świadczeniodawców;</w:t>
      </w:r>
    </w:p>
    <w:p w14:paraId="7A2E2BD0" w14:textId="48FA7DB3" w:rsidR="001F46D5" w:rsidRDefault="001F46D5" w:rsidP="001F46D5">
      <w:pPr>
        <w:pStyle w:val="ZPKTzmpktartykuempunktem"/>
        <w:rPr>
          <w:lang w:bidi="pl-PL"/>
        </w:rPr>
      </w:pPr>
      <w:r>
        <w:rPr>
          <w:lang w:bidi="pl-PL"/>
        </w:rPr>
        <w:t>3)</w:t>
      </w:r>
      <w:r w:rsidR="00AB7A35">
        <w:rPr>
          <w:lang w:bidi="pl-PL"/>
        </w:rPr>
        <w:tab/>
      </w:r>
      <w:r>
        <w:rPr>
          <w:lang w:bidi="pl-PL"/>
        </w:rPr>
        <w:t>projekt taryfy świadczeń</w:t>
      </w:r>
      <w:r w:rsidR="00AB7A35">
        <w:rPr>
          <w:lang w:bidi="pl-PL"/>
        </w:rPr>
        <w:t>;</w:t>
      </w:r>
    </w:p>
    <w:p w14:paraId="5853BC74" w14:textId="2581930E" w:rsidR="001F46D5" w:rsidRDefault="001F46D5" w:rsidP="001F46D5">
      <w:pPr>
        <w:pStyle w:val="ZPKTzmpktartykuempunktem"/>
        <w:rPr>
          <w:lang w:bidi="pl-PL"/>
        </w:rPr>
      </w:pPr>
      <w:r>
        <w:rPr>
          <w:lang w:bidi="pl-PL"/>
        </w:rPr>
        <w:t>4)</w:t>
      </w:r>
      <w:r w:rsidR="00AB7A35">
        <w:rPr>
          <w:lang w:bidi="pl-PL"/>
        </w:rPr>
        <w:tab/>
      </w:r>
      <w:r>
        <w:rPr>
          <w:lang w:bidi="pl-PL"/>
        </w:rPr>
        <w:t>analizę skutków finansowych dla systemu ochrony zdrowia, w tym dla podmiotów obowiązanych do finansowania świadczeń opieki zdrowotnej ze środków publicznych.</w:t>
      </w:r>
    </w:p>
    <w:p w14:paraId="1F718B94" w14:textId="2BC194C2" w:rsidR="001F46D5" w:rsidRDefault="00B34F24" w:rsidP="00AD4E83">
      <w:pPr>
        <w:pStyle w:val="ZUSTzmustartykuempunktem"/>
        <w:rPr>
          <w:lang w:bidi="pl-PL"/>
        </w:rPr>
      </w:pPr>
      <w:r>
        <w:rPr>
          <w:lang w:bidi="pl-PL"/>
        </w:rPr>
        <w:t>3</w:t>
      </w:r>
      <w:r w:rsidR="001F46D5">
        <w:rPr>
          <w:lang w:bidi="pl-PL"/>
        </w:rPr>
        <w:t xml:space="preserve">. Prezes </w:t>
      </w:r>
      <w:r w:rsidR="006171C7">
        <w:rPr>
          <w:lang w:bidi="pl-PL"/>
        </w:rPr>
        <w:t>Agencji</w:t>
      </w:r>
      <w:r w:rsidR="00AD4E83">
        <w:rPr>
          <w:lang w:bidi="pl-PL"/>
        </w:rPr>
        <w:t>,</w:t>
      </w:r>
      <w:r w:rsidR="006171C7">
        <w:rPr>
          <w:lang w:bidi="pl-PL"/>
        </w:rPr>
        <w:t xml:space="preserve"> </w:t>
      </w:r>
      <w:r w:rsidR="00AD4E83">
        <w:rPr>
          <w:lang w:bidi="pl-PL"/>
        </w:rPr>
        <w:t>w terminie 21 dni od dnia otrzymania zlecenia, o którym mowa w ust</w:t>
      </w:r>
      <w:r w:rsidR="00CA4FFE">
        <w:rPr>
          <w:lang w:bidi="pl-PL"/>
        </w:rPr>
        <w:t>.</w:t>
      </w:r>
      <w:r w:rsidR="00AD4E83">
        <w:rPr>
          <w:lang w:bidi="pl-PL"/>
        </w:rPr>
        <w:t xml:space="preserve"> 1, </w:t>
      </w:r>
      <w:r w:rsidR="001F46D5">
        <w:rPr>
          <w:lang w:bidi="pl-PL"/>
        </w:rPr>
        <w:t xml:space="preserve">przekazuje </w:t>
      </w:r>
      <w:r w:rsidR="00AD4E83">
        <w:rPr>
          <w:lang w:bidi="pl-PL"/>
        </w:rPr>
        <w:t>ministrowi właściwemu do spraw zdrowia rekomendację wraz z</w:t>
      </w:r>
      <w:r w:rsidR="0016467D">
        <w:rPr>
          <w:lang w:bidi="pl-PL"/>
        </w:rPr>
        <w:t> </w:t>
      </w:r>
      <w:r w:rsidR="00AB7A35">
        <w:rPr>
          <w:lang w:bidi="pl-PL"/>
        </w:rPr>
        <w:t>r</w:t>
      </w:r>
      <w:r w:rsidR="001F46D5">
        <w:rPr>
          <w:lang w:bidi="pl-PL"/>
        </w:rPr>
        <w:t>aport</w:t>
      </w:r>
      <w:r w:rsidR="00AD4E83">
        <w:rPr>
          <w:lang w:bidi="pl-PL"/>
        </w:rPr>
        <w:t>em</w:t>
      </w:r>
      <w:r w:rsidR="00AB7A35">
        <w:rPr>
          <w:lang w:bidi="pl-PL"/>
        </w:rPr>
        <w:t xml:space="preserve"> </w:t>
      </w:r>
      <w:r w:rsidR="00324D2B" w:rsidRPr="00324D2B">
        <w:rPr>
          <w:lang w:bidi="pl-PL"/>
        </w:rPr>
        <w:t xml:space="preserve">w sprawie zmiany </w:t>
      </w:r>
      <w:r w:rsidR="00164646" w:rsidRPr="00164646">
        <w:rPr>
          <w:lang w:bidi="pl-PL"/>
        </w:rPr>
        <w:t>sposobu lub</w:t>
      </w:r>
      <w:r w:rsidR="00AD4E83">
        <w:rPr>
          <w:lang w:bidi="pl-PL"/>
        </w:rPr>
        <w:t xml:space="preserve"> </w:t>
      </w:r>
      <w:r w:rsidR="00324D2B" w:rsidRPr="00324D2B">
        <w:rPr>
          <w:lang w:bidi="pl-PL"/>
        </w:rPr>
        <w:t>poziomu finansowania świadczeń opieki zdrowotnej</w:t>
      </w:r>
      <w:r w:rsidR="001F46D5">
        <w:rPr>
          <w:lang w:bidi="pl-PL"/>
        </w:rPr>
        <w:t>.</w:t>
      </w:r>
    </w:p>
    <w:p w14:paraId="47600E5B" w14:textId="6CF976DE" w:rsidR="001F46D5" w:rsidRPr="00B6678D" w:rsidRDefault="00AD4E83" w:rsidP="00AD4E83">
      <w:pPr>
        <w:pStyle w:val="ZUSTzmustartykuempunktem"/>
        <w:rPr>
          <w:lang w:bidi="pl-PL"/>
        </w:rPr>
      </w:pPr>
      <w:r>
        <w:rPr>
          <w:lang w:bidi="pl-PL"/>
        </w:rPr>
        <w:t>4</w:t>
      </w:r>
      <w:r w:rsidR="001F46D5">
        <w:rPr>
          <w:lang w:bidi="pl-PL"/>
        </w:rPr>
        <w:t xml:space="preserve">. Minister właściwy do spraw zdrowia po zapoznaniu się z raportem w sprawie zmiany </w:t>
      </w:r>
      <w:r w:rsidR="00164646" w:rsidRPr="00164646">
        <w:rPr>
          <w:lang w:bidi="pl-PL"/>
        </w:rPr>
        <w:t xml:space="preserve">sposobu lub </w:t>
      </w:r>
      <w:r w:rsidR="001F46D5">
        <w:rPr>
          <w:lang w:bidi="pl-PL"/>
        </w:rPr>
        <w:t xml:space="preserve">poziomu finansowania świadczeń opieki zdrowotnej oraz rekomendacją Prezesa </w:t>
      </w:r>
      <w:r w:rsidR="00B34F24">
        <w:rPr>
          <w:lang w:bidi="pl-PL"/>
        </w:rPr>
        <w:t xml:space="preserve">Agencji </w:t>
      </w:r>
      <w:r w:rsidR="001F46D5">
        <w:rPr>
          <w:lang w:bidi="pl-PL"/>
        </w:rPr>
        <w:t xml:space="preserve">zatwierdza lub zmienia taryfę świadczeń określoną przez Prezesa Agencji oraz przekazuje ją Prezesowi Agencji </w:t>
      </w:r>
      <w:r w:rsidR="00D056D3">
        <w:rPr>
          <w:lang w:bidi="pl-PL"/>
        </w:rPr>
        <w:t xml:space="preserve">w celu </w:t>
      </w:r>
      <w:r w:rsidR="001F46D5">
        <w:rPr>
          <w:lang w:bidi="pl-PL"/>
        </w:rPr>
        <w:t>opublikowania, w formie obwieszczenia, w Biuletynie Informacji Publicznej Agencji.”;</w:t>
      </w:r>
    </w:p>
    <w:p w14:paraId="4DB2B1E8" w14:textId="064E879E" w:rsidR="00220509" w:rsidRDefault="00B6678D" w:rsidP="00220509">
      <w:pPr>
        <w:pStyle w:val="PKTpunkt"/>
        <w:rPr>
          <w:lang w:bidi="pl-PL"/>
        </w:rPr>
      </w:pPr>
      <w:r w:rsidRPr="00B6678D">
        <w:rPr>
          <w:lang w:bidi="pl-PL"/>
        </w:rPr>
        <w:t>2)</w:t>
      </w:r>
      <w:r w:rsidR="00F61FB2">
        <w:tab/>
      </w:r>
      <w:r w:rsidRPr="00B6678D">
        <w:rPr>
          <w:lang w:bidi="pl-PL"/>
        </w:rPr>
        <w:t>w art. 31n po pkt 2b dodaje się pkt 2c w brzmieniu:</w:t>
      </w:r>
    </w:p>
    <w:p w14:paraId="5A21ABA9" w14:textId="033149AD" w:rsidR="00B6678D" w:rsidRPr="00B6678D" w:rsidRDefault="00754589" w:rsidP="005A3C26">
      <w:pPr>
        <w:pStyle w:val="ZPKTzmpktartykuempunktem"/>
        <w:rPr>
          <w:lang w:bidi="pl-PL"/>
        </w:rPr>
      </w:pPr>
      <w:bookmarkStart w:id="13" w:name="_Hlk103071929"/>
      <w:r w:rsidRPr="00754589">
        <w:rPr>
          <w:lang w:bidi="pl-PL"/>
        </w:rPr>
        <w:t>„</w:t>
      </w:r>
      <w:bookmarkEnd w:id="13"/>
      <w:r w:rsidR="00B6678D" w:rsidRPr="00B6678D">
        <w:rPr>
          <w:lang w:bidi="pl-PL"/>
        </w:rPr>
        <w:t>2c)</w:t>
      </w:r>
      <w:r w:rsidR="00C1596E">
        <w:tab/>
      </w:r>
      <w:r w:rsidR="00B6678D" w:rsidRPr="00B6678D">
        <w:rPr>
          <w:lang w:bidi="pl-PL"/>
        </w:rPr>
        <w:t xml:space="preserve">wydawanie, na zlecenie ministra właściwego do spraw zdrowia, rekomendacji Prezesa Agencji w zakresie zmiany </w:t>
      </w:r>
      <w:bookmarkStart w:id="14" w:name="_Hlk103619897"/>
      <w:r w:rsidR="00B6678D" w:rsidRPr="00B6678D">
        <w:rPr>
          <w:lang w:bidi="pl-PL"/>
        </w:rPr>
        <w:t xml:space="preserve">sposobu lub poziomu </w:t>
      </w:r>
      <w:bookmarkEnd w:id="14"/>
      <w:r w:rsidR="00B6678D" w:rsidRPr="00B6678D">
        <w:rPr>
          <w:lang w:bidi="pl-PL"/>
        </w:rPr>
        <w:t xml:space="preserve">finansowania świadczeń opieki zdrowotnej w związku z nadzwyczajnym wzrostem kosztów udzielania tych świadczeń, w szczególności wzrostem najniższego wynagrodzenia zasadniczego określanego przepisami </w:t>
      </w:r>
      <w:r w:rsidR="00681065">
        <w:t>u</w:t>
      </w:r>
      <w:r w:rsidR="00681065" w:rsidRPr="00681065">
        <w:rPr>
          <w:lang w:bidi="pl-PL"/>
        </w:rPr>
        <w:t>stawy z dnia</w:t>
      </w:r>
      <w:r w:rsidR="00644611">
        <w:t xml:space="preserve"> </w:t>
      </w:r>
      <w:r w:rsidR="00681065" w:rsidRPr="00681065">
        <w:rPr>
          <w:lang w:bidi="pl-PL"/>
        </w:rPr>
        <w:t>8 czerwca</w:t>
      </w:r>
      <w:r w:rsidR="00644611">
        <w:t xml:space="preserve"> </w:t>
      </w:r>
      <w:r w:rsidR="00681065" w:rsidRPr="00681065">
        <w:rPr>
          <w:lang w:bidi="pl-PL"/>
        </w:rPr>
        <w:t>2017 r. o sposobie ustalania najniższego wynagrodzenia zasadniczego niektórych pracowników zatrudnionych w</w:t>
      </w:r>
      <w:r w:rsidR="00644611">
        <w:t> </w:t>
      </w:r>
      <w:r w:rsidR="00681065" w:rsidRPr="00681065">
        <w:rPr>
          <w:lang w:bidi="pl-PL"/>
        </w:rPr>
        <w:t>podmiotach leczniczyc</w:t>
      </w:r>
      <w:r w:rsidR="00681065">
        <w:t>h</w:t>
      </w:r>
      <w:r w:rsidR="00644611">
        <w:t xml:space="preserve"> </w:t>
      </w:r>
      <w:r w:rsidR="00644611" w:rsidRPr="00644611">
        <w:t>(Dz. U. z 2021 r. poz. 1801</w:t>
      </w:r>
      <w:r w:rsidR="00D056D3">
        <w:t xml:space="preserve"> oraz z 2022 r. poz. …</w:t>
      </w:r>
      <w:r w:rsidR="00644611" w:rsidRPr="00644611">
        <w:t>)</w:t>
      </w:r>
      <w:r w:rsidR="005A3C26">
        <w:t>;</w:t>
      </w:r>
      <w:bookmarkStart w:id="15" w:name="_Hlk103072006"/>
      <w:r w:rsidR="00F61FB2" w:rsidRPr="00F61FB2">
        <w:rPr>
          <w:lang w:bidi="pl-PL"/>
        </w:rPr>
        <w:t>”</w:t>
      </w:r>
      <w:r w:rsidR="00F61FB2">
        <w:t>;</w:t>
      </w:r>
      <w:bookmarkEnd w:id="15"/>
    </w:p>
    <w:p w14:paraId="7B122BB9" w14:textId="409974EF" w:rsidR="00220509" w:rsidRDefault="00B6678D" w:rsidP="00220509">
      <w:pPr>
        <w:pStyle w:val="PKTpunkt"/>
        <w:rPr>
          <w:lang w:bidi="pl-PL"/>
        </w:rPr>
      </w:pPr>
      <w:r w:rsidRPr="00B6678D">
        <w:rPr>
          <w:lang w:bidi="pl-PL"/>
        </w:rPr>
        <w:t>3)</w:t>
      </w:r>
      <w:r w:rsidR="00F61FB2">
        <w:tab/>
      </w:r>
      <w:r w:rsidRPr="00B6678D">
        <w:rPr>
          <w:lang w:bidi="pl-PL"/>
        </w:rPr>
        <w:t>w art. 31lc:</w:t>
      </w:r>
    </w:p>
    <w:p w14:paraId="590DF76C" w14:textId="39521451" w:rsidR="00B6678D" w:rsidRPr="00B6678D" w:rsidRDefault="00B6678D" w:rsidP="005A3C26">
      <w:pPr>
        <w:pStyle w:val="LITlitera"/>
        <w:rPr>
          <w:lang w:bidi="pl-PL"/>
        </w:rPr>
      </w:pPr>
      <w:r w:rsidRPr="00B6678D">
        <w:rPr>
          <w:lang w:bidi="pl-PL"/>
        </w:rPr>
        <w:t>a)</w:t>
      </w:r>
      <w:r w:rsidR="00F61FB2">
        <w:tab/>
      </w:r>
      <w:r w:rsidRPr="00B6678D">
        <w:rPr>
          <w:lang w:bidi="pl-PL"/>
        </w:rPr>
        <w:t xml:space="preserve">w ust. 2 </w:t>
      </w:r>
      <w:r w:rsidR="00D056D3">
        <w:rPr>
          <w:lang w:bidi="pl-PL"/>
        </w:rPr>
        <w:t>w</w:t>
      </w:r>
      <w:r w:rsidR="00D056D3" w:rsidRPr="00B6678D">
        <w:rPr>
          <w:lang w:bidi="pl-PL"/>
        </w:rPr>
        <w:t xml:space="preserve"> </w:t>
      </w:r>
      <w:r w:rsidRPr="00B6678D">
        <w:rPr>
          <w:lang w:bidi="pl-PL"/>
        </w:rPr>
        <w:t>p</w:t>
      </w:r>
      <w:r w:rsidR="005A3C26">
        <w:t>kt</w:t>
      </w:r>
      <w:r w:rsidRPr="00B6678D">
        <w:rPr>
          <w:lang w:bidi="pl-PL"/>
        </w:rPr>
        <w:t xml:space="preserve"> 3 </w:t>
      </w:r>
      <w:r w:rsidR="005A3C26">
        <w:t xml:space="preserve">kropkę zastępuje się średnikiem i </w:t>
      </w:r>
      <w:r w:rsidRPr="00B6678D">
        <w:rPr>
          <w:lang w:bidi="pl-PL"/>
        </w:rPr>
        <w:t>dodaje się p</w:t>
      </w:r>
      <w:r w:rsidR="005A3C26">
        <w:t>kt</w:t>
      </w:r>
      <w:r w:rsidRPr="00B6678D">
        <w:rPr>
          <w:lang w:bidi="pl-PL"/>
        </w:rPr>
        <w:t xml:space="preserve"> 4</w:t>
      </w:r>
      <w:r w:rsidR="00C6471C">
        <w:rPr>
          <w:lang w:bidi="pl-PL"/>
        </w:rPr>
        <w:t xml:space="preserve"> i </w:t>
      </w:r>
      <w:r w:rsidR="00AA5F56">
        <w:rPr>
          <w:lang w:bidi="pl-PL"/>
        </w:rPr>
        <w:t>5</w:t>
      </w:r>
      <w:r w:rsidRPr="00B6678D">
        <w:rPr>
          <w:lang w:bidi="pl-PL"/>
        </w:rPr>
        <w:t xml:space="preserve"> w brzmieniu:</w:t>
      </w:r>
    </w:p>
    <w:p w14:paraId="608982E9" w14:textId="35FC9396" w:rsidR="00220509" w:rsidRPr="005A3C26" w:rsidRDefault="00F61FB2" w:rsidP="005A3C26">
      <w:pPr>
        <w:pStyle w:val="ZLITPKTzmpktliter"/>
      </w:pPr>
      <w:r w:rsidRPr="00F61FB2">
        <w:rPr>
          <w:lang w:bidi="pl-PL"/>
        </w:rPr>
        <w:t>„</w:t>
      </w:r>
      <w:r w:rsidR="00AA5F56">
        <w:t>4</w:t>
      </w:r>
      <w:r w:rsidR="00B6678D" w:rsidRPr="001D4552">
        <w:t>)</w:t>
      </w:r>
      <w:r w:rsidRPr="005A3C26">
        <w:tab/>
      </w:r>
      <w:r w:rsidR="00B6678D" w:rsidRPr="005A3C26">
        <w:t>imię i nazwisko oraz stanowisko pracy osoby zatrudnionej u</w:t>
      </w:r>
      <w:r w:rsidRPr="005A3C26">
        <w:t> </w:t>
      </w:r>
      <w:r w:rsidR="00B6678D" w:rsidRPr="005A3C26">
        <w:t>świadczeniodawców, o których mowa w ust. 4, na podstawie umowy o pracę lub świadczącej usługi na podstawie um</w:t>
      </w:r>
      <w:r w:rsidR="00CA4FFE">
        <w:t>owy</w:t>
      </w:r>
      <w:r w:rsidR="00B6678D" w:rsidRPr="005A3C26">
        <w:t xml:space="preserve"> cywilnoprawn</w:t>
      </w:r>
      <w:r w:rsidR="00CA4FFE">
        <w:t>ej</w:t>
      </w:r>
      <w:r w:rsidR="00B6678D" w:rsidRPr="005A3C26">
        <w:t>, lub w ramach podwykonawstwa, w zakresie</w:t>
      </w:r>
      <w:r w:rsidR="00D056D3">
        <w:t>,</w:t>
      </w:r>
      <w:r w:rsidR="00B6678D" w:rsidRPr="005A3C26">
        <w:t xml:space="preserve"> w jakim dane te dotyczą osób </w:t>
      </w:r>
      <w:r w:rsidR="00366EE1">
        <w:t xml:space="preserve">biorących udział </w:t>
      </w:r>
      <w:r w:rsidR="00366EE1">
        <w:lastRenderedPageBreak/>
        <w:t xml:space="preserve">w </w:t>
      </w:r>
      <w:r w:rsidR="00B6678D" w:rsidRPr="005A3C26">
        <w:t>realizacj</w:t>
      </w:r>
      <w:r w:rsidR="00366EE1">
        <w:t>i</w:t>
      </w:r>
      <w:r w:rsidR="00B6678D" w:rsidRPr="005A3C26">
        <w:t xml:space="preserve"> świadczeń udzielanych w ramach umowy o udzielanie świadczeń opieki zdrowotnej</w:t>
      </w:r>
      <w:r w:rsidR="005A3C26">
        <w:t>;</w:t>
      </w:r>
    </w:p>
    <w:p w14:paraId="745415E0" w14:textId="35981B31" w:rsidR="00B6678D" w:rsidRPr="00B6678D" w:rsidRDefault="00AA5F56" w:rsidP="005A3C26">
      <w:pPr>
        <w:pStyle w:val="ZLITPKTzmpktliter"/>
        <w:rPr>
          <w:lang w:bidi="pl-PL"/>
        </w:rPr>
      </w:pPr>
      <w:r>
        <w:t>5</w:t>
      </w:r>
      <w:r w:rsidR="00B6678D" w:rsidRPr="005A3C26">
        <w:t>)</w:t>
      </w:r>
      <w:r w:rsidR="00F61FB2" w:rsidRPr="005A3C26">
        <w:tab/>
      </w:r>
      <w:r w:rsidR="00B6678D" w:rsidRPr="005A3C26">
        <w:t>dane o wysokości poszczególnych</w:t>
      </w:r>
      <w:r w:rsidR="00B6678D" w:rsidRPr="00B6678D">
        <w:rPr>
          <w:lang w:bidi="pl-PL"/>
        </w:rPr>
        <w:t xml:space="preserve"> składowych wynagrodzenia i wymiarze zatrudnienia osoby, o której mowa w pkt </w:t>
      </w:r>
      <w:r w:rsidR="008754B3">
        <w:rPr>
          <w:lang w:bidi="pl-PL"/>
        </w:rPr>
        <w:t>4</w:t>
      </w:r>
      <w:r w:rsidR="00B6678D" w:rsidRPr="00B6678D">
        <w:rPr>
          <w:lang w:bidi="pl-PL"/>
        </w:rPr>
        <w:t>, oraz</w:t>
      </w:r>
      <w:r w:rsidR="00220509">
        <w:t xml:space="preserve"> </w:t>
      </w:r>
      <w:r w:rsidR="00B6678D" w:rsidRPr="00B6678D">
        <w:rPr>
          <w:lang w:bidi="pl-PL"/>
        </w:rPr>
        <w:t>kosztów zatrudnienia ponoszonych przez świadczeniodawcę, w zakresie</w:t>
      </w:r>
      <w:r w:rsidR="00D056D3">
        <w:rPr>
          <w:lang w:bidi="pl-PL"/>
        </w:rPr>
        <w:t>,</w:t>
      </w:r>
      <w:r w:rsidR="00B6678D" w:rsidRPr="00B6678D">
        <w:rPr>
          <w:lang w:bidi="pl-PL"/>
        </w:rPr>
        <w:t xml:space="preserve"> w jakim dane te dotyczą osób </w:t>
      </w:r>
      <w:r w:rsidR="00366EE1">
        <w:rPr>
          <w:lang w:bidi="pl-PL"/>
        </w:rPr>
        <w:t>biorących udział</w:t>
      </w:r>
      <w:r w:rsidR="00B6678D" w:rsidRPr="00B6678D">
        <w:rPr>
          <w:lang w:bidi="pl-PL"/>
        </w:rPr>
        <w:t xml:space="preserve"> w realizacj</w:t>
      </w:r>
      <w:r w:rsidR="00366EE1">
        <w:rPr>
          <w:lang w:bidi="pl-PL"/>
        </w:rPr>
        <w:t>i</w:t>
      </w:r>
      <w:r w:rsidR="00B6678D" w:rsidRPr="00B6678D">
        <w:rPr>
          <w:lang w:bidi="pl-PL"/>
        </w:rPr>
        <w:t xml:space="preserve"> świadczeń udzielanych w ramach umowy o</w:t>
      </w:r>
      <w:r w:rsidR="00F61FB2">
        <w:t> </w:t>
      </w:r>
      <w:r w:rsidR="00B6678D" w:rsidRPr="00B6678D">
        <w:rPr>
          <w:lang w:bidi="pl-PL"/>
        </w:rPr>
        <w:t>udzielanie świadczeń opieki zdrowotnej</w:t>
      </w:r>
      <w:r w:rsidR="005A3C26">
        <w:t>.</w:t>
      </w:r>
      <w:r w:rsidR="00F61FB2" w:rsidRPr="00F61FB2">
        <w:rPr>
          <w:lang w:bidi="pl-PL"/>
        </w:rPr>
        <w:t>”</w:t>
      </w:r>
      <w:r w:rsidR="000104EE">
        <w:t>,</w:t>
      </w:r>
    </w:p>
    <w:p w14:paraId="53742AF0" w14:textId="74EC74EB" w:rsidR="00220509" w:rsidRDefault="00B6678D" w:rsidP="005A3C26">
      <w:pPr>
        <w:pStyle w:val="LITlitera"/>
        <w:rPr>
          <w:lang w:bidi="pl-PL"/>
        </w:rPr>
      </w:pPr>
      <w:r w:rsidRPr="00B6678D">
        <w:rPr>
          <w:lang w:bidi="pl-PL"/>
        </w:rPr>
        <w:t>b)</w:t>
      </w:r>
      <w:r w:rsidR="00F61FB2">
        <w:tab/>
      </w:r>
      <w:r w:rsidRPr="00B6678D">
        <w:rPr>
          <w:lang w:bidi="pl-PL"/>
        </w:rPr>
        <w:t>po ust. 4 dodaje się ust. 4a</w:t>
      </w:r>
      <w:r w:rsidR="000104EE">
        <w:t>–</w:t>
      </w:r>
      <w:r w:rsidR="000505A6">
        <w:t>4</w:t>
      </w:r>
      <w:r w:rsidR="00832192">
        <w:t>d</w:t>
      </w:r>
      <w:r w:rsidRPr="00B6678D">
        <w:rPr>
          <w:lang w:bidi="pl-PL"/>
        </w:rPr>
        <w:t xml:space="preserve"> w brzmieniu:</w:t>
      </w:r>
    </w:p>
    <w:p w14:paraId="59816312" w14:textId="035B778C" w:rsidR="00F438C6" w:rsidRDefault="00441B91" w:rsidP="00C1596E">
      <w:pPr>
        <w:pStyle w:val="ZLITUSTzmustliter"/>
      </w:pPr>
      <w:r>
        <w:t>„</w:t>
      </w:r>
      <w:r w:rsidRPr="000019BD">
        <w:t xml:space="preserve">4a. Świadczeniodawca, który zawarł umowę o udzielanie świadczeń opieki zdrowotnej, udostępnia Agencji nieodpłatnie, </w:t>
      </w:r>
      <w:r w:rsidR="00446437" w:rsidRPr="00446437">
        <w:t xml:space="preserve">w terminie wskazanym przez Prezesa Agencji, nie krótszym niż 14 dni </w:t>
      </w:r>
      <w:r w:rsidR="004634AB">
        <w:t xml:space="preserve">od dnia </w:t>
      </w:r>
      <w:r w:rsidR="00F438C6">
        <w:t xml:space="preserve">otrzymania wniosku o udostępnienie danych, </w:t>
      </w:r>
      <w:r w:rsidRPr="000019BD">
        <w:t xml:space="preserve">dane dotyczące wszystkich osób </w:t>
      </w:r>
      <w:r w:rsidR="00CA4FFE" w:rsidRPr="000019BD">
        <w:t xml:space="preserve">zatrudnionych </w:t>
      </w:r>
      <w:r w:rsidRPr="000019BD">
        <w:t>u niego na podstawie umowy o pracę lub świadczących usługi na podstawie um</w:t>
      </w:r>
      <w:r w:rsidR="009F4A90">
        <w:t>owy</w:t>
      </w:r>
      <w:r w:rsidRPr="000019BD">
        <w:t xml:space="preserve"> cywilnoprawn</w:t>
      </w:r>
      <w:r w:rsidR="009F4A90">
        <w:t>ej</w:t>
      </w:r>
      <w:r w:rsidRPr="000019BD">
        <w:t>, lub w ramach podwykonawstwa, obejmujące informacje o</w:t>
      </w:r>
      <w:r w:rsidR="00C1596E">
        <w:t> </w:t>
      </w:r>
      <w:r w:rsidRPr="000019BD">
        <w:t xml:space="preserve">wymiarze zatrudnienia i wysokości </w:t>
      </w:r>
      <w:r w:rsidRPr="00D83C16">
        <w:t xml:space="preserve">poszczególnych składowych </w:t>
      </w:r>
      <w:r w:rsidRPr="000019BD">
        <w:t xml:space="preserve">wynagrodzenia, </w:t>
      </w:r>
      <w:bookmarkStart w:id="16" w:name="_Hlk102982905"/>
      <w:r>
        <w:t>oraz kosztów zatrudnienia ponoszonych przez świadczeniodawcę</w:t>
      </w:r>
      <w:bookmarkEnd w:id="16"/>
      <w:r w:rsidR="00590E06">
        <w:t>, a także</w:t>
      </w:r>
      <w:r w:rsidR="00590E06" w:rsidRPr="00590E06">
        <w:t xml:space="preserve"> dane dotyczące udzielania oraz finansowania świadczeń opieki zdrowotnej</w:t>
      </w:r>
      <w:r w:rsidR="00F438C6">
        <w:t>.</w:t>
      </w:r>
    </w:p>
    <w:p w14:paraId="1CEFFF9B" w14:textId="229D77F2" w:rsidR="006235BD" w:rsidRDefault="00F438C6" w:rsidP="006235BD">
      <w:pPr>
        <w:pStyle w:val="ZLITUSTzmustliter"/>
      </w:pPr>
      <w:r>
        <w:t>4b.</w:t>
      </w:r>
      <w:r w:rsidR="00441B91">
        <w:t xml:space="preserve"> </w:t>
      </w:r>
      <w:r w:rsidR="008D4D93">
        <w:t>D</w:t>
      </w:r>
      <w:r>
        <w:t>an</w:t>
      </w:r>
      <w:r w:rsidR="008D4D93">
        <w:t>e</w:t>
      </w:r>
      <w:r>
        <w:t xml:space="preserve">, o których mowa w ust. 4a, </w:t>
      </w:r>
      <w:r w:rsidR="006235BD">
        <w:t>obejmuj</w:t>
      </w:r>
      <w:r w:rsidR="008D4D93">
        <w:t>ą</w:t>
      </w:r>
      <w:r w:rsidR="006235BD">
        <w:t>:</w:t>
      </w:r>
    </w:p>
    <w:p w14:paraId="3ABB4E41" w14:textId="1EE175F9" w:rsidR="006235BD" w:rsidRDefault="006235BD" w:rsidP="000104EE">
      <w:pPr>
        <w:pStyle w:val="ZLITPKTzmpktliter"/>
      </w:pPr>
      <w:r>
        <w:t>1)</w:t>
      </w:r>
      <w:r>
        <w:tab/>
      </w:r>
      <w:r w:rsidR="008754B3">
        <w:t>imię i nazwisko</w:t>
      </w:r>
      <w:r w:rsidR="00590E06">
        <w:t xml:space="preserve"> oraz </w:t>
      </w:r>
      <w:r w:rsidR="007A76E6">
        <w:t>s</w:t>
      </w:r>
      <w:r>
        <w:t>tanowisko pracy;</w:t>
      </w:r>
    </w:p>
    <w:p w14:paraId="6930AE25" w14:textId="2C597D1F" w:rsidR="007A76E6" w:rsidRDefault="00590E06" w:rsidP="000104EE">
      <w:pPr>
        <w:pStyle w:val="ZLITPKTzmpktliter"/>
      </w:pPr>
      <w:r>
        <w:t>2)</w:t>
      </w:r>
      <w:r w:rsidR="006235BD">
        <w:tab/>
        <w:t>dane o wysokości poszczególnych składowych wynagrodzenia i wymiarze zatrudnienia oraz kosztów zatrudnienia ponoszonych przez świadczeniodawcę, w</w:t>
      </w:r>
      <w:r w:rsidR="007A76E6">
        <w:t> </w:t>
      </w:r>
      <w:r w:rsidR="006235BD">
        <w:t>zakresie</w:t>
      </w:r>
      <w:r w:rsidR="00D056D3">
        <w:t>,</w:t>
      </w:r>
      <w:r w:rsidR="006235BD">
        <w:t xml:space="preserve"> w jakim dane te dotyczą osób </w:t>
      </w:r>
      <w:r w:rsidR="00366EE1">
        <w:t xml:space="preserve">biorących udział </w:t>
      </w:r>
      <w:r w:rsidR="006235BD">
        <w:t>w realizacj</w:t>
      </w:r>
      <w:r w:rsidR="00366EE1">
        <w:t>i</w:t>
      </w:r>
      <w:r w:rsidR="006235BD">
        <w:t xml:space="preserve"> świadczeń udzielanych w ramach umowy o udzielanie świadczeń opieki zdrowotnej</w:t>
      </w:r>
      <w:r w:rsidR="007A76E6">
        <w:t>;</w:t>
      </w:r>
    </w:p>
    <w:p w14:paraId="7665B1B0" w14:textId="13D78443" w:rsidR="006235BD" w:rsidRDefault="00590E06" w:rsidP="000104EE">
      <w:pPr>
        <w:pStyle w:val="ZLITPKTzmpktliter"/>
      </w:pPr>
      <w:r>
        <w:t>3</w:t>
      </w:r>
      <w:r w:rsidR="007A76E6">
        <w:t>)</w:t>
      </w:r>
      <w:r w:rsidR="007A76E6">
        <w:tab/>
        <w:t>dane dotyczące udzielania oraz finansowania świadczeń opieki zdrowotnej</w:t>
      </w:r>
      <w:r w:rsidR="006235BD">
        <w:t>.</w:t>
      </w:r>
    </w:p>
    <w:p w14:paraId="5519399D" w14:textId="2E043D54" w:rsidR="007C42A6" w:rsidRDefault="00832192" w:rsidP="006235BD">
      <w:pPr>
        <w:pStyle w:val="ZLITUSTzmustliter"/>
      </w:pPr>
      <w:r>
        <w:t>4c.</w:t>
      </w:r>
      <w:r w:rsidR="008754B3">
        <w:t xml:space="preserve"> </w:t>
      </w:r>
      <w:r w:rsidR="00254325">
        <w:t>W</w:t>
      </w:r>
      <w:r w:rsidR="007C42A6">
        <w:t>ytyczne dotyczące sposobu przekazywania danych</w:t>
      </w:r>
      <w:r w:rsidR="00E60B1B">
        <w:t>, o których mowa w ust. 4b,</w:t>
      </w:r>
      <w:r w:rsidR="007C42A6">
        <w:t xml:space="preserve"> </w:t>
      </w:r>
      <w:r w:rsidR="00441B91" w:rsidRPr="000019BD">
        <w:t>określ</w:t>
      </w:r>
      <w:r w:rsidR="007C42A6">
        <w:t>a</w:t>
      </w:r>
      <w:r w:rsidR="00441B91" w:rsidRPr="000019BD">
        <w:t xml:space="preserve"> Prezes Agencji w Biuletynie Informacji Publicznej Agencji. </w:t>
      </w:r>
    </w:p>
    <w:p w14:paraId="0034245F" w14:textId="61847137" w:rsidR="00751EB0" w:rsidRDefault="000505A6" w:rsidP="00353B8F">
      <w:pPr>
        <w:pStyle w:val="ZLITUSTzmustliter"/>
      </w:pPr>
      <w:r>
        <w:t>4</w:t>
      </w:r>
      <w:r w:rsidR="00832192">
        <w:t>d</w:t>
      </w:r>
      <w:r>
        <w:t xml:space="preserve">. </w:t>
      </w:r>
      <w:r w:rsidR="00E60B1B">
        <w:t>D</w:t>
      </w:r>
      <w:r w:rsidR="00441B91" w:rsidRPr="000019BD">
        <w:t>ane</w:t>
      </w:r>
      <w:r w:rsidR="00E60B1B">
        <w:t>, o których mowa w ust. 4b,</w:t>
      </w:r>
      <w:r w:rsidR="00441B91" w:rsidRPr="000019BD">
        <w:t xml:space="preserve"> są wykorzystywane przez Agencję w celu realizacji zadań określonych w art. 31n pkt 1</w:t>
      </w:r>
      <w:r w:rsidR="00AD0D4C">
        <w:t>a</w:t>
      </w:r>
      <w:r w:rsidR="00254325">
        <w:t xml:space="preserve"> i</w:t>
      </w:r>
      <w:r w:rsidR="00AD0D4C">
        <w:t xml:space="preserve"> 2c</w:t>
      </w:r>
      <w:r w:rsidR="00441B91" w:rsidRPr="000019BD">
        <w:t>.”</w:t>
      </w:r>
      <w:r w:rsidR="00353B8F">
        <w:t>.</w:t>
      </w:r>
    </w:p>
    <w:p w14:paraId="2DA86B27" w14:textId="22353A03" w:rsidR="00914A19" w:rsidRPr="00914A19" w:rsidRDefault="00406628" w:rsidP="00914A19">
      <w:pPr>
        <w:pStyle w:val="ARTartustawynprozporzdzenia"/>
      </w:pPr>
      <w:bookmarkStart w:id="17" w:name="_Hlk103010800"/>
      <w:r w:rsidRPr="00666E97">
        <w:rPr>
          <w:rStyle w:val="Ppogrubienie"/>
        </w:rPr>
        <w:t>Art.</w:t>
      </w:r>
      <w:r w:rsidR="000104EE">
        <w:rPr>
          <w:rStyle w:val="Ppogrubienie"/>
        </w:rPr>
        <w:t> </w:t>
      </w:r>
      <w:r w:rsidRPr="00666E97">
        <w:rPr>
          <w:rStyle w:val="Ppogrubienie"/>
        </w:rPr>
        <w:t>4.</w:t>
      </w:r>
      <w:r w:rsidR="000104EE">
        <w:t> </w:t>
      </w:r>
      <w:r w:rsidR="00674C3E">
        <w:t xml:space="preserve">1. </w:t>
      </w:r>
      <w:r w:rsidR="00914A19" w:rsidRPr="00914A19">
        <w:t>Porozumienie, o którym mowa w art. 3 ust. 1 pkt 1 ustawy zmienianej w art. 1, w</w:t>
      </w:r>
      <w:r w:rsidR="005A3C26">
        <w:t> </w:t>
      </w:r>
      <w:r w:rsidR="00914A19" w:rsidRPr="00914A19">
        <w:t>brzmieniu nadanym niniejszą ustawą, zawiera się w terminie 14 dni od dnia wejścia w życie niniejszej ustawy</w:t>
      </w:r>
      <w:r w:rsidR="00D056D3">
        <w:t>,</w:t>
      </w:r>
      <w:r w:rsidR="00914A19" w:rsidRPr="00914A19">
        <w:t xml:space="preserve"> z mocą od dnia 1 lipca 2022 r.</w:t>
      </w:r>
    </w:p>
    <w:p w14:paraId="312374D6" w14:textId="3E054364" w:rsidR="00914A19" w:rsidRPr="00914A19" w:rsidRDefault="00914A19" w:rsidP="00C1596E">
      <w:pPr>
        <w:pStyle w:val="USTustnpkodeksu"/>
      </w:pPr>
      <w:r w:rsidRPr="00914A19">
        <w:lastRenderedPageBreak/>
        <w:t>2. Jeżeli porozumienie nie zostanie zawarte w terminie określonym w ust. 1</w:t>
      </w:r>
      <w:r w:rsidR="00D056D3">
        <w:t>,</w:t>
      </w:r>
      <w:r w:rsidRPr="00914A19">
        <w:t xml:space="preserve"> sposób podwyższania wynagrodzenia zasadniczego ustala, w terminie 7 dni od dnia upływu terminu, o którym mowa w ust. 1, w drodze zarządzenia w sprawie podwyższenia wynagrodzenia</w:t>
      </w:r>
      <w:r w:rsidR="002F0429">
        <w:t>,</w:t>
      </w:r>
      <w:r w:rsidRPr="00914A19">
        <w:t xml:space="preserve"> z mocą od dnia 1 lipca 2022 r.:</w:t>
      </w:r>
    </w:p>
    <w:p w14:paraId="3845FC07" w14:textId="77777777" w:rsidR="00914A19" w:rsidRPr="00914A19" w:rsidRDefault="00914A19" w:rsidP="00C1596E">
      <w:pPr>
        <w:pStyle w:val="PKTpunkt"/>
      </w:pPr>
      <w:r w:rsidRPr="00914A19">
        <w:t>1)</w:t>
      </w:r>
      <w:r w:rsidRPr="00914A19">
        <w:tab/>
        <w:t>kierownik podmiotu leczniczego;</w:t>
      </w:r>
    </w:p>
    <w:p w14:paraId="6FE25A8D" w14:textId="0021DC6B" w:rsidR="00914A19" w:rsidRPr="00914A19" w:rsidRDefault="00914A19" w:rsidP="00C1596E">
      <w:pPr>
        <w:pStyle w:val="PKTpunkt"/>
      </w:pPr>
      <w:r w:rsidRPr="00914A19">
        <w:t>2)</w:t>
      </w:r>
      <w:r w:rsidRPr="00914A19">
        <w:tab/>
        <w:t>podmiot tworzący, o którym mowa w art. 4 pkt 1 ustawy zmienianej w art. 1, w brzmieniu nadanym niniejszą ustawą – w przypadku podmiotów leczniczych działających w formie jednostek budżetowych i jednostek wojskowych, o których mowa w art. 4 ust. 1 pkt 3 i 7 ustawy z dnia 15 kwietnia 2011 r. o działalności leczniczej (Dz. U. z 2022 r. poz. 633</w:t>
      </w:r>
      <w:r w:rsidR="002F0429">
        <w:t>,</w:t>
      </w:r>
      <w:r w:rsidRPr="00914A19">
        <w:t xml:space="preserve">  655</w:t>
      </w:r>
      <w:r w:rsidR="002F0429">
        <w:t xml:space="preserve"> i 974</w:t>
      </w:r>
      <w:r w:rsidRPr="00914A19">
        <w:t>).</w:t>
      </w:r>
    </w:p>
    <w:p w14:paraId="62340F14" w14:textId="6CA5F19C" w:rsidR="00406628" w:rsidRDefault="00914A19" w:rsidP="00C1596E">
      <w:pPr>
        <w:pStyle w:val="USTustnpkodeksu"/>
      </w:pPr>
      <w:r w:rsidRPr="00914A19">
        <w:t>3.</w:t>
      </w:r>
      <w:r w:rsidR="007A6776">
        <w:t xml:space="preserve"> </w:t>
      </w:r>
      <w:r w:rsidRPr="00914A19">
        <w:t>Strony umowy o pracę, o której mowa w art. 5a ustawy zmienianej w art. 1, w</w:t>
      </w:r>
      <w:r w:rsidR="001D4552">
        <w:t> </w:t>
      </w:r>
      <w:r w:rsidRPr="00914A19">
        <w:t>brzmieniu nadanym niniejszą ustawą, dostosują umowy o pracę pracowników wykonujących zawód medyczny lub pracowników działalności podstawowej, innych niż pracownicy wykonujący zawód medyczny</w:t>
      </w:r>
      <w:r w:rsidR="00674C3E">
        <w:t>,</w:t>
      </w:r>
      <w:r w:rsidRPr="00914A19">
        <w:t xml:space="preserve"> zawarte przed dniem wejścia w życie niniejszej ustawy do</w:t>
      </w:r>
      <w:r w:rsidR="005A3C26">
        <w:t> </w:t>
      </w:r>
      <w:r w:rsidRPr="00914A19">
        <w:t>wymogów określonych w tym przepisie</w:t>
      </w:r>
      <w:r w:rsidR="00674C3E">
        <w:t>,</w:t>
      </w:r>
      <w:r w:rsidRPr="00914A19">
        <w:t xml:space="preserve"> w terminie sześciu miesięcy od </w:t>
      </w:r>
      <w:r w:rsidR="00196435">
        <w:t>dnia</w:t>
      </w:r>
      <w:r w:rsidR="00196435" w:rsidRPr="00914A19">
        <w:t xml:space="preserve"> </w:t>
      </w:r>
      <w:r w:rsidRPr="00914A19">
        <w:t>wejścia w</w:t>
      </w:r>
      <w:r w:rsidR="005A3C26">
        <w:t> </w:t>
      </w:r>
      <w:r w:rsidRPr="00914A19">
        <w:t>życie ustawy.</w:t>
      </w:r>
    </w:p>
    <w:bookmarkEnd w:id="17"/>
    <w:p w14:paraId="02BE1BD4" w14:textId="65D68DC4" w:rsidR="00D71432" w:rsidRDefault="00383521" w:rsidP="00666E97">
      <w:pPr>
        <w:pStyle w:val="ARTartustawynprozporzdzenia"/>
        <w:rPr>
          <w:lang w:bidi="pl-PL"/>
        </w:rPr>
      </w:pPr>
      <w:r w:rsidRPr="00666E97">
        <w:rPr>
          <w:rStyle w:val="Ppogrubienie"/>
        </w:rPr>
        <w:t>Art.</w:t>
      </w:r>
      <w:r w:rsidR="000104EE">
        <w:rPr>
          <w:rStyle w:val="Ppogrubienie"/>
        </w:rPr>
        <w:t> </w:t>
      </w:r>
      <w:r w:rsidR="00406628" w:rsidRPr="00666E97">
        <w:rPr>
          <w:rStyle w:val="Ppogrubienie"/>
        </w:rPr>
        <w:t>5</w:t>
      </w:r>
      <w:r w:rsidRPr="00666E97">
        <w:rPr>
          <w:rStyle w:val="Ppogrubienie"/>
        </w:rPr>
        <w:t>.</w:t>
      </w:r>
      <w:r w:rsidR="000104EE">
        <w:rPr>
          <w:lang w:bidi="pl-PL"/>
        </w:rPr>
        <w:t> </w:t>
      </w:r>
      <w:r w:rsidR="00D71432" w:rsidRPr="00D71432">
        <w:rPr>
          <w:lang w:bidi="pl-PL"/>
        </w:rPr>
        <w:t xml:space="preserve">Prezes Agencji Oceny Technologii Medycznych i Taryfikacji w terminie </w:t>
      </w:r>
      <w:r w:rsidR="00681065">
        <w:t>21</w:t>
      </w:r>
      <w:r w:rsidR="00D71432" w:rsidRPr="00D71432">
        <w:rPr>
          <w:lang w:bidi="pl-PL"/>
        </w:rPr>
        <w:t xml:space="preserve"> dni od dnia wejścia w życie </w:t>
      </w:r>
      <w:r w:rsidR="00A31742">
        <w:rPr>
          <w:lang w:bidi="pl-PL"/>
        </w:rPr>
        <w:t xml:space="preserve">niniejszej </w:t>
      </w:r>
      <w:r w:rsidR="00D71432" w:rsidRPr="00D71432">
        <w:rPr>
          <w:lang w:bidi="pl-PL"/>
        </w:rPr>
        <w:t>ustawy wyda rekomendację, o której mowa w art. 31n pkt 2c ustawy zmienianej w art. 3</w:t>
      </w:r>
      <w:r w:rsidR="002F0429">
        <w:rPr>
          <w:lang w:bidi="pl-PL"/>
        </w:rPr>
        <w:t>,</w:t>
      </w:r>
      <w:r w:rsidR="00D71432" w:rsidRPr="00D71432">
        <w:rPr>
          <w:lang w:bidi="pl-PL"/>
        </w:rPr>
        <w:t xml:space="preserve"> w brzmieniu nadanym </w:t>
      </w:r>
      <w:r w:rsidR="002A563E">
        <w:t xml:space="preserve">niniejszą </w:t>
      </w:r>
      <w:r w:rsidR="00D71432" w:rsidRPr="00D71432">
        <w:rPr>
          <w:lang w:bidi="pl-PL"/>
        </w:rPr>
        <w:t>ustawą, w związku ze wzrostem najniższego wynagrodzenia wprowadzan</w:t>
      </w:r>
      <w:r w:rsidR="005F65B1">
        <w:rPr>
          <w:lang w:bidi="pl-PL"/>
        </w:rPr>
        <w:t>ym</w:t>
      </w:r>
      <w:r w:rsidR="00D71432" w:rsidRPr="00D71432">
        <w:rPr>
          <w:lang w:bidi="pl-PL"/>
        </w:rPr>
        <w:t xml:space="preserve"> </w:t>
      </w:r>
      <w:r w:rsidR="002A563E">
        <w:t xml:space="preserve">niniejszą </w:t>
      </w:r>
      <w:r w:rsidR="00D71432" w:rsidRPr="00D71432">
        <w:rPr>
          <w:lang w:bidi="pl-PL"/>
        </w:rPr>
        <w:t xml:space="preserve">ustawą. </w:t>
      </w:r>
    </w:p>
    <w:bookmarkEnd w:id="10"/>
    <w:p w14:paraId="55665ACB" w14:textId="42897E85" w:rsidR="00261A16" w:rsidRPr="00737F6A" w:rsidRDefault="00E11D5D" w:rsidP="0016467D">
      <w:pPr>
        <w:pStyle w:val="ARTartustawynprozporzdzenia"/>
      </w:pPr>
      <w:r w:rsidRPr="00E11D5D">
        <w:rPr>
          <w:rStyle w:val="Ppogrubienie"/>
        </w:rPr>
        <w:t>Art. </w:t>
      </w:r>
      <w:r w:rsidR="00EA612C">
        <w:rPr>
          <w:rStyle w:val="Ppogrubienie"/>
        </w:rPr>
        <w:t>6</w:t>
      </w:r>
      <w:r w:rsidRPr="00E11D5D">
        <w:rPr>
          <w:rStyle w:val="Ppogrubienie"/>
        </w:rPr>
        <w:t>.</w:t>
      </w:r>
      <w:r w:rsidRPr="00E11D5D">
        <w:t> Ustawa wchodzi w życie z dniem następującym po dniu ogłoszenia.</w:t>
      </w:r>
      <w:bookmarkStart w:id="18" w:name="EZDPracownikAtrybut2"/>
      <w:bookmarkStart w:id="19" w:name="EZDPracownikNazwa"/>
      <w:bookmarkStart w:id="20" w:name="EZDPracownikStanowisko"/>
      <w:bookmarkStart w:id="21" w:name="EZDPracownikAtrybut3"/>
      <w:bookmarkStart w:id="22" w:name="EZDPracownikAtrybut4"/>
      <w:bookmarkEnd w:id="18"/>
      <w:bookmarkEnd w:id="19"/>
      <w:bookmarkEnd w:id="20"/>
      <w:bookmarkEnd w:id="21"/>
      <w:bookmarkEnd w:id="22"/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F1496" w14:textId="77777777" w:rsidR="00722A3D" w:rsidRDefault="00722A3D">
      <w:r>
        <w:separator/>
      </w:r>
    </w:p>
  </w:endnote>
  <w:endnote w:type="continuationSeparator" w:id="0">
    <w:p w14:paraId="07B091BC" w14:textId="77777777" w:rsidR="00722A3D" w:rsidRDefault="00722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4F152" w14:textId="77777777" w:rsidR="00722A3D" w:rsidRDefault="00722A3D">
      <w:r>
        <w:separator/>
      </w:r>
    </w:p>
  </w:footnote>
  <w:footnote w:type="continuationSeparator" w:id="0">
    <w:p w14:paraId="29048AF9" w14:textId="77777777" w:rsidR="00722A3D" w:rsidRDefault="00722A3D">
      <w:r>
        <w:continuationSeparator/>
      </w:r>
    </w:p>
  </w:footnote>
  <w:footnote w:id="1">
    <w:p w14:paraId="793A441F" w14:textId="40D03303" w:rsidR="00C61E3A" w:rsidRDefault="00C61E3A" w:rsidP="00C1596E">
      <w:pPr>
        <w:pStyle w:val="ODNONIKtreodnonika"/>
      </w:pPr>
      <w:r>
        <w:rPr>
          <w:rStyle w:val="Odwoanieprzypisudolnego"/>
        </w:rPr>
        <w:t>1)</w:t>
      </w:r>
      <w:r>
        <w:tab/>
      </w:r>
      <w:r w:rsidRPr="00B209B3">
        <w:t xml:space="preserve">Niniejszą ustawą zmienia się ustawy: ustawę z dnia 5 grudnia 1996 r. o zawodach lekarza i lekarza dentysty </w:t>
      </w:r>
      <w:r>
        <w:t>oraz</w:t>
      </w:r>
      <w:r w:rsidRPr="00B209B3">
        <w:t xml:space="preserve"> ustawę z dnia 27 sierpnia 2004 r. o świadczeniach opieki zdrowotnej finansowanych ze środków publicznych</w:t>
      </w:r>
      <w:r>
        <w:t>.</w:t>
      </w:r>
    </w:p>
  </w:footnote>
  <w:footnote w:id="2">
    <w:p w14:paraId="041C8423" w14:textId="47C7EC35" w:rsidR="001D4552" w:rsidRDefault="001D4552" w:rsidP="00C1596E">
      <w:pPr>
        <w:pStyle w:val="ODNONIKtreodnonika"/>
      </w:pPr>
      <w:r>
        <w:rPr>
          <w:rStyle w:val="Odwoanieprzypisudolnego"/>
        </w:rPr>
        <w:t>2)</w:t>
      </w:r>
      <w:r>
        <w:rPr>
          <w:rStyle w:val="Odwoanieprzypisudolnego"/>
        </w:rPr>
        <w:tab/>
      </w:r>
      <w:r w:rsidRPr="001D4552">
        <w:t>Zmiany tekstu jednolitego wymienionej ustawy zostały ogłoszone w Dz. U. z 2021 r. poz. 1292, 1559, 1773, 1834, 1981, 2105, 2120, 2232, 2270, 2427 i 2469 oraz z 2022 r. poz. 64, 91, 526, 583, 655</w:t>
      </w:r>
      <w:r w:rsidR="0045552C">
        <w:t>,</w:t>
      </w:r>
      <w:r w:rsidRPr="001D4552">
        <w:t xml:space="preserve"> 807</w:t>
      </w:r>
      <w:r w:rsidR="0045552C">
        <w:t>, 97</w:t>
      </w:r>
      <w:r w:rsidR="0092703B">
        <w:t>4</w:t>
      </w:r>
      <w:r w:rsidR="0045552C">
        <w:t xml:space="preserve"> i 1002</w:t>
      </w:r>
      <w:r w:rsidRPr="001D455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81D13" w14:textId="2AF9D0BD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237BD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2F87062"/>
    <w:multiLevelType w:val="hybridMultilevel"/>
    <w:tmpl w:val="9FA2B96A"/>
    <w:lvl w:ilvl="0" w:tplc="9DFA031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9836A9C"/>
    <w:multiLevelType w:val="hybridMultilevel"/>
    <w:tmpl w:val="1F88F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5"/>
  </w:num>
  <w:num w:numId="12">
    <w:abstractNumId w:val="10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20"/>
  </w:num>
  <w:num w:numId="32">
    <w:abstractNumId w:val="11"/>
  </w:num>
  <w:num w:numId="33">
    <w:abstractNumId w:val="31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3"/>
  </w:num>
  <w:num w:numId="45">
    <w:abstractNumId w:val="38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trackedChanges"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D5D"/>
    <w:rsid w:val="000012DA"/>
    <w:rsid w:val="000019BD"/>
    <w:rsid w:val="0000246E"/>
    <w:rsid w:val="00003862"/>
    <w:rsid w:val="00007B68"/>
    <w:rsid w:val="000104EE"/>
    <w:rsid w:val="00012A35"/>
    <w:rsid w:val="0001510B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1FB6"/>
    <w:rsid w:val="00043495"/>
    <w:rsid w:val="00044407"/>
    <w:rsid w:val="00046A75"/>
    <w:rsid w:val="00047312"/>
    <w:rsid w:val="00050353"/>
    <w:rsid w:val="000505A6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BE8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310D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75F"/>
    <w:rsid w:val="000B5B2D"/>
    <w:rsid w:val="000B5DCE"/>
    <w:rsid w:val="000C05BA"/>
    <w:rsid w:val="000C0E8F"/>
    <w:rsid w:val="000C4BC4"/>
    <w:rsid w:val="000D0110"/>
    <w:rsid w:val="000D2468"/>
    <w:rsid w:val="000D318A"/>
    <w:rsid w:val="000D60F3"/>
    <w:rsid w:val="000D6173"/>
    <w:rsid w:val="000D6F83"/>
    <w:rsid w:val="000E25CC"/>
    <w:rsid w:val="000E3694"/>
    <w:rsid w:val="000E490F"/>
    <w:rsid w:val="000E5B6B"/>
    <w:rsid w:val="000E6241"/>
    <w:rsid w:val="000F105C"/>
    <w:rsid w:val="000F2BE3"/>
    <w:rsid w:val="000F3D0D"/>
    <w:rsid w:val="000F6ED4"/>
    <w:rsid w:val="000F7A6E"/>
    <w:rsid w:val="00103430"/>
    <w:rsid w:val="001042BA"/>
    <w:rsid w:val="00106D03"/>
    <w:rsid w:val="00110465"/>
    <w:rsid w:val="00110628"/>
    <w:rsid w:val="0011245A"/>
    <w:rsid w:val="0011493E"/>
    <w:rsid w:val="001158C3"/>
    <w:rsid w:val="00115B72"/>
    <w:rsid w:val="00116972"/>
    <w:rsid w:val="001209EC"/>
    <w:rsid w:val="00120A9E"/>
    <w:rsid w:val="00125A9C"/>
    <w:rsid w:val="001270A2"/>
    <w:rsid w:val="001272C8"/>
    <w:rsid w:val="001302CF"/>
    <w:rsid w:val="00131237"/>
    <w:rsid w:val="001329AC"/>
    <w:rsid w:val="00134CA0"/>
    <w:rsid w:val="0014026F"/>
    <w:rsid w:val="00147A47"/>
    <w:rsid w:val="00147AA1"/>
    <w:rsid w:val="001520CF"/>
    <w:rsid w:val="001557C6"/>
    <w:rsid w:val="0015667C"/>
    <w:rsid w:val="00157110"/>
    <w:rsid w:val="0015742A"/>
    <w:rsid w:val="00157DA1"/>
    <w:rsid w:val="00160315"/>
    <w:rsid w:val="00160620"/>
    <w:rsid w:val="00161AB8"/>
    <w:rsid w:val="00163147"/>
    <w:rsid w:val="00164646"/>
    <w:rsid w:val="0016464C"/>
    <w:rsid w:val="0016467D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077"/>
    <w:rsid w:val="00184B91"/>
    <w:rsid w:val="00184D4A"/>
    <w:rsid w:val="00186EC1"/>
    <w:rsid w:val="00191E1F"/>
    <w:rsid w:val="00194085"/>
    <w:rsid w:val="0019473B"/>
    <w:rsid w:val="001952B1"/>
    <w:rsid w:val="00196435"/>
    <w:rsid w:val="00196E39"/>
    <w:rsid w:val="00197649"/>
    <w:rsid w:val="00197AD9"/>
    <w:rsid w:val="001A01FB"/>
    <w:rsid w:val="001A10E9"/>
    <w:rsid w:val="001A183D"/>
    <w:rsid w:val="001A2B65"/>
    <w:rsid w:val="001A3B18"/>
    <w:rsid w:val="001A3CD3"/>
    <w:rsid w:val="001A5BEF"/>
    <w:rsid w:val="001A7F15"/>
    <w:rsid w:val="001B1A82"/>
    <w:rsid w:val="001B342E"/>
    <w:rsid w:val="001B6BAC"/>
    <w:rsid w:val="001C1832"/>
    <w:rsid w:val="001C188C"/>
    <w:rsid w:val="001C4A57"/>
    <w:rsid w:val="001D1783"/>
    <w:rsid w:val="001D4552"/>
    <w:rsid w:val="001D53CD"/>
    <w:rsid w:val="001D55A3"/>
    <w:rsid w:val="001D576B"/>
    <w:rsid w:val="001D57F2"/>
    <w:rsid w:val="001D5AF5"/>
    <w:rsid w:val="001E02CE"/>
    <w:rsid w:val="001E1E73"/>
    <w:rsid w:val="001E4E0C"/>
    <w:rsid w:val="001E526D"/>
    <w:rsid w:val="001E5655"/>
    <w:rsid w:val="001F1832"/>
    <w:rsid w:val="001F220F"/>
    <w:rsid w:val="001F25B3"/>
    <w:rsid w:val="001F46D5"/>
    <w:rsid w:val="001F6616"/>
    <w:rsid w:val="00201B07"/>
    <w:rsid w:val="00202219"/>
    <w:rsid w:val="00202BD4"/>
    <w:rsid w:val="00204958"/>
    <w:rsid w:val="00204A97"/>
    <w:rsid w:val="002114EF"/>
    <w:rsid w:val="0021195D"/>
    <w:rsid w:val="00214A4F"/>
    <w:rsid w:val="002166AD"/>
    <w:rsid w:val="00217871"/>
    <w:rsid w:val="00220509"/>
    <w:rsid w:val="00221ED8"/>
    <w:rsid w:val="002231EA"/>
    <w:rsid w:val="00223FDF"/>
    <w:rsid w:val="002279C0"/>
    <w:rsid w:val="0023727E"/>
    <w:rsid w:val="00242081"/>
    <w:rsid w:val="00242E02"/>
    <w:rsid w:val="00243777"/>
    <w:rsid w:val="002441CD"/>
    <w:rsid w:val="002501A3"/>
    <w:rsid w:val="0025166C"/>
    <w:rsid w:val="00254325"/>
    <w:rsid w:val="002555D4"/>
    <w:rsid w:val="00261A16"/>
    <w:rsid w:val="0026349B"/>
    <w:rsid w:val="00263522"/>
    <w:rsid w:val="00264EC6"/>
    <w:rsid w:val="00271013"/>
    <w:rsid w:val="0027263C"/>
    <w:rsid w:val="00273FE4"/>
    <w:rsid w:val="002765B4"/>
    <w:rsid w:val="00276A94"/>
    <w:rsid w:val="0029405D"/>
    <w:rsid w:val="00294FA6"/>
    <w:rsid w:val="00295A6F"/>
    <w:rsid w:val="002A131B"/>
    <w:rsid w:val="002A20C4"/>
    <w:rsid w:val="002A563E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57C4"/>
    <w:rsid w:val="002C7C43"/>
    <w:rsid w:val="002D0119"/>
    <w:rsid w:val="002D0C4F"/>
    <w:rsid w:val="002D1364"/>
    <w:rsid w:val="002D4D30"/>
    <w:rsid w:val="002D5000"/>
    <w:rsid w:val="002D598D"/>
    <w:rsid w:val="002D7188"/>
    <w:rsid w:val="002E0E0E"/>
    <w:rsid w:val="002E1DE3"/>
    <w:rsid w:val="002E2AB6"/>
    <w:rsid w:val="002E3F34"/>
    <w:rsid w:val="002E5F79"/>
    <w:rsid w:val="002E64FA"/>
    <w:rsid w:val="002F0429"/>
    <w:rsid w:val="002F0A00"/>
    <w:rsid w:val="002F0CFA"/>
    <w:rsid w:val="002F5C7F"/>
    <w:rsid w:val="002F669F"/>
    <w:rsid w:val="002F6E8A"/>
    <w:rsid w:val="00301C97"/>
    <w:rsid w:val="00303AA8"/>
    <w:rsid w:val="0031004C"/>
    <w:rsid w:val="003105F6"/>
    <w:rsid w:val="00311196"/>
    <w:rsid w:val="00311297"/>
    <w:rsid w:val="003113BE"/>
    <w:rsid w:val="003122CA"/>
    <w:rsid w:val="003148FD"/>
    <w:rsid w:val="00321080"/>
    <w:rsid w:val="00322D45"/>
    <w:rsid w:val="00324D2B"/>
    <w:rsid w:val="0032569A"/>
    <w:rsid w:val="00325A1F"/>
    <w:rsid w:val="003268F9"/>
    <w:rsid w:val="003300A0"/>
    <w:rsid w:val="00330BAF"/>
    <w:rsid w:val="00334E3A"/>
    <w:rsid w:val="003361DD"/>
    <w:rsid w:val="00341A6A"/>
    <w:rsid w:val="00343FC3"/>
    <w:rsid w:val="00345B9C"/>
    <w:rsid w:val="00351885"/>
    <w:rsid w:val="00352DAE"/>
    <w:rsid w:val="003534BF"/>
    <w:rsid w:val="00353B8F"/>
    <w:rsid w:val="00354EB9"/>
    <w:rsid w:val="003602AE"/>
    <w:rsid w:val="00360929"/>
    <w:rsid w:val="003647D5"/>
    <w:rsid w:val="00366EE1"/>
    <w:rsid w:val="003674B0"/>
    <w:rsid w:val="0037727C"/>
    <w:rsid w:val="00377609"/>
    <w:rsid w:val="00377E70"/>
    <w:rsid w:val="00380904"/>
    <w:rsid w:val="003823EE"/>
    <w:rsid w:val="00382960"/>
    <w:rsid w:val="00383521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A7C56"/>
    <w:rsid w:val="003B000C"/>
    <w:rsid w:val="003B0F1D"/>
    <w:rsid w:val="003B4A57"/>
    <w:rsid w:val="003C0AD9"/>
    <w:rsid w:val="003C0ED0"/>
    <w:rsid w:val="003C1D49"/>
    <w:rsid w:val="003C35C4"/>
    <w:rsid w:val="003C71B7"/>
    <w:rsid w:val="003D12C2"/>
    <w:rsid w:val="003D31B9"/>
    <w:rsid w:val="003D3867"/>
    <w:rsid w:val="003E0D1A"/>
    <w:rsid w:val="003E2DA3"/>
    <w:rsid w:val="003E4E9D"/>
    <w:rsid w:val="003E5044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6628"/>
    <w:rsid w:val="00407332"/>
    <w:rsid w:val="00407828"/>
    <w:rsid w:val="004129E5"/>
    <w:rsid w:val="00413D8E"/>
    <w:rsid w:val="004140F2"/>
    <w:rsid w:val="00415477"/>
    <w:rsid w:val="00417B22"/>
    <w:rsid w:val="00421085"/>
    <w:rsid w:val="004210A4"/>
    <w:rsid w:val="0042465E"/>
    <w:rsid w:val="00424DF7"/>
    <w:rsid w:val="00426902"/>
    <w:rsid w:val="0042720F"/>
    <w:rsid w:val="00432B76"/>
    <w:rsid w:val="0043442F"/>
    <w:rsid w:val="00434D01"/>
    <w:rsid w:val="00435D26"/>
    <w:rsid w:val="00440C99"/>
    <w:rsid w:val="0044175C"/>
    <w:rsid w:val="00441B91"/>
    <w:rsid w:val="00445F4D"/>
    <w:rsid w:val="00446437"/>
    <w:rsid w:val="004504C0"/>
    <w:rsid w:val="004550FB"/>
    <w:rsid w:val="0045552C"/>
    <w:rsid w:val="0046111A"/>
    <w:rsid w:val="00461A11"/>
    <w:rsid w:val="00462946"/>
    <w:rsid w:val="004634AB"/>
    <w:rsid w:val="00463A9A"/>
    <w:rsid w:val="00463F43"/>
    <w:rsid w:val="00464B94"/>
    <w:rsid w:val="004653A8"/>
    <w:rsid w:val="00465A0B"/>
    <w:rsid w:val="00466A21"/>
    <w:rsid w:val="0047077C"/>
    <w:rsid w:val="00470B05"/>
    <w:rsid w:val="0047207C"/>
    <w:rsid w:val="00472CD6"/>
    <w:rsid w:val="00474E3C"/>
    <w:rsid w:val="00480A58"/>
    <w:rsid w:val="00482151"/>
    <w:rsid w:val="00484C08"/>
    <w:rsid w:val="00485FAD"/>
    <w:rsid w:val="00487AED"/>
    <w:rsid w:val="00491EDF"/>
    <w:rsid w:val="00492A3F"/>
    <w:rsid w:val="00494F62"/>
    <w:rsid w:val="0049666C"/>
    <w:rsid w:val="004A0C8E"/>
    <w:rsid w:val="004A2001"/>
    <w:rsid w:val="004A3590"/>
    <w:rsid w:val="004B00A7"/>
    <w:rsid w:val="004B25E2"/>
    <w:rsid w:val="004B2B5E"/>
    <w:rsid w:val="004B2DD8"/>
    <w:rsid w:val="004B34D7"/>
    <w:rsid w:val="004B5037"/>
    <w:rsid w:val="004B5B2F"/>
    <w:rsid w:val="004B626A"/>
    <w:rsid w:val="004B660E"/>
    <w:rsid w:val="004C05BD"/>
    <w:rsid w:val="004C184B"/>
    <w:rsid w:val="004C3B06"/>
    <w:rsid w:val="004C3F97"/>
    <w:rsid w:val="004C7EE7"/>
    <w:rsid w:val="004D2DEE"/>
    <w:rsid w:val="004D2E1F"/>
    <w:rsid w:val="004D7FD9"/>
    <w:rsid w:val="004E1324"/>
    <w:rsid w:val="004E19A5"/>
    <w:rsid w:val="004E2197"/>
    <w:rsid w:val="004E37E5"/>
    <w:rsid w:val="004E3F6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48F2"/>
    <w:rsid w:val="0050696D"/>
    <w:rsid w:val="0051094B"/>
    <w:rsid w:val="005110D7"/>
    <w:rsid w:val="00511D99"/>
    <w:rsid w:val="005128D3"/>
    <w:rsid w:val="005147E8"/>
    <w:rsid w:val="005154E6"/>
    <w:rsid w:val="005158F2"/>
    <w:rsid w:val="00526DFC"/>
    <w:rsid w:val="00526F43"/>
    <w:rsid w:val="00527651"/>
    <w:rsid w:val="00531D30"/>
    <w:rsid w:val="005363AB"/>
    <w:rsid w:val="00536705"/>
    <w:rsid w:val="00544EF4"/>
    <w:rsid w:val="00545E53"/>
    <w:rsid w:val="005479D9"/>
    <w:rsid w:val="00554CBC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88F"/>
    <w:rsid w:val="00573EE6"/>
    <w:rsid w:val="0057547F"/>
    <w:rsid w:val="005754EE"/>
    <w:rsid w:val="0057617E"/>
    <w:rsid w:val="00576497"/>
    <w:rsid w:val="005835E7"/>
    <w:rsid w:val="0058397F"/>
    <w:rsid w:val="00583BF8"/>
    <w:rsid w:val="00585035"/>
    <w:rsid w:val="00585F33"/>
    <w:rsid w:val="00590E06"/>
    <w:rsid w:val="00591124"/>
    <w:rsid w:val="00597024"/>
    <w:rsid w:val="005A0274"/>
    <w:rsid w:val="005A095C"/>
    <w:rsid w:val="005A3C26"/>
    <w:rsid w:val="005A669D"/>
    <w:rsid w:val="005A75D8"/>
    <w:rsid w:val="005B2C1B"/>
    <w:rsid w:val="005B713E"/>
    <w:rsid w:val="005C03B6"/>
    <w:rsid w:val="005C348E"/>
    <w:rsid w:val="005C68E1"/>
    <w:rsid w:val="005D3763"/>
    <w:rsid w:val="005D55E1"/>
    <w:rsid w:val="005E0D98"/>
    <w:rsid w:val="005E19F7"/>
    <w:rsid w:val="005E4F04"/>
    <w:rsid w:val="005E62C2"/>
    <w:rsid w:val="005E653E"/>
    <w:rsid w:val="005E6C71"/>
    <w:rsid w:val="005E7514"/>
    <w:rsid w:val="005F0963"/>
    <w:rsid w:val="005F2824"/>
    <w:rsid w:val="005F2EBA"/>
    <w:rsid w:val="005F35ED"/>
    <w:rsid w:val="005F53D5"/>
    <w:rsid w:val="005F65B1"/>
    <w:rsid w:val="005F7812"/>
    <w:rsid w:val="005F7A88"/>
    <w:rsid w:val="00603A1A"/>
    <w:rsid w:val="00604193"/>
    <w:rsid w:val="006046D5"/>
    <w:rsid w:val="00607A93"/>
    <w:rsid w:val="00610C08"/>
    <w:rsid w:val="00611F74"/>
    <w:rsid w:val="00615772"/>
    <w:rsid w:val="006171C7"/>
    <w:rsid w:val="00621256"/>
    <w:rsid w:val="00621FCC"/>
    <w:rsid w:val="00622E4B"/>
    <w:rsid w:val="006235BD"/>
    <w:rsid w:val="006238D7"/>
    <w:rsid w:val="006333DA"/>
    <w:rsid w:val="00635134"/>
    <w:rsid w:val="006356E2"/>
    <w:rsid w:val="00636C77"/>
    <w:rsid w:val="00642A65"/>
    <w:rsid w:val="00644611"/>
    <w:rsid w:val="00645DCE"/>
    <w:rsid w:val="006465AC"/>
    <w:rsid w:val="006465BF"/>
    <w:rsid w:val="006478BD"/>
    <w:rsid w:val="00653B22"/>
    <w:rsid w:val="00654F23"/>
    <w:rsid w:val="00657BF4"/>
    <w:rsid w:val="006603FB"/>
    <w:rsid w:val="006608DF"/>
    <w:rsid w:val="006623AC"/>
    <w:rsid w:val="0066632F"/>
    <w:rsid w:val="00666E97"/>
    <w:rsid w:val="006678AF"/>
    <w:rsid w:val="00667EF9"/>
    <w:rsid w:val="006701EF"/>
    <w:rsid w:val="00673BA5"/>
    <w:rsid w:val="00674C3E"/>
    <w:rsid w:val="0067743D"/>
    <w:rsid w:val="00680058"/>
    <w:rsid w:val="00681065"/>
    <w:rsid w:val="00681F9F"/>
    <w:rsid w:val="00683783"/>
    <w:rsid w:val="006840EA"/>
    <w:rsid w:val="006844E2"/>
    <w:rsid w:val="006847BC"/>
    <w:rsid w:val="00685267"/>
    <w:rsid w:val="006872AE"/>
    <w:rsid w:val="00690082"/>
    <w:rsid w:val="00690252"/>
    <w:rsid w:val="00691F3D"/>
    <w:rsid w:val="006946BB"/>
    <w:rsid w:val="006969FA"/>
    <w:rsid w:val="006A35D5"/>
    <w:rsid w:val="006A748A"/>
    <w:rsid w:val="006C2C96"/>
    <w:rsid w:val="006C419E"/>
    <w:rsid w:val="006C4A31"/>
    <w:rsid w:val="006C5AC2"/>
    <w:rsid w:val="006C6AFB"/>
    <w:rsid w:val="006D2735"/>
    <w:rsid w:val="006D45B2"/>
    <w:rsid w:val="006D623F"/>
    <w:rsid w:val="006E0FCC"/>
    <w:rsid w:val="006E1E96"/>
    <w:rsid w:val="006E399E"/>
    <w:rsid w:val="006E5E21"/>
    <w:rsid w:val="006F0A56"/>
    <w:rsid w:val="006F0A5C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45BF"/>
    <w:rsid w:val="007151B6"/>
    <w:rsid w:val="0071520D"/>
    <w:rsid w:val="00715EDB"/>
    <w:rsid w:val="007160D5"/>
    <w:rsid w:val="007163FB"/>
    <w:rsid w:val="007175D1"/>
    <w:rsid w:val="00717C2E"/>
    <w:rsid w:val="007204FA"/>
    <w:rsid w:val="007213B3"/>
    <w:rsid w:val="00722A3D"/>
    <w:rsid w:val="0072457F"/>
    <w:rsid w:val="00724A89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6C5"/>
    <w:rsid w:val="00747CD5"/>
    <w:rsid w:val="00751EB0"/>
    <w:rsid w:val="00753B51"/>
    <w:rsid w:val="00754589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B62"/>
    <w:rsid w:val="00776DC2"/>
    <w:rsid w:val="00780122"/>
    <w:rsid w:val="0078214B"/>
    <w:rsid w:val="0078498A"/>
    <w:rsid w:val="00785FCA"/>
    <w:rsid w:val="00787739"/>
    <w:rsid w:val="007878FE"/>
    <w:rsid w:val="00791133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6776"/>
    <w:rsid w:val="007A76E6"/>
    <w:rsid w:val="007A789F"/>
    <w:rsid w:val="007B07A1"/>
    <w:rsid w:val="007B481F"/>
    <w:rsid w:val="007B75BC"/>
    <w:rsid w:val="007C0BD6"/>
    <w:rsid w:val="007C3806"/>
    <w:rsid w:val="007C42A6"/>
    <w:rsid w:val="007C5BB7"/>
    <w:rsid w:val="007C5BBE"/>
    <w:rsid w:val="007C6408"/>
    <w:rsid w:val="007D07D5"/>
    <w:rsid w:val="007D1C64"/>
    <w:rsid w:val="007D32DD"/>
    <w:rsid w:val="007D6DCE"/>
    <w:rsid w:val="007D72C4"/>
    <w:rsid w:val="007E2CFE"/>
    <w:rsid w:val="007E4595"/>
    <w:rsid w:val="007E59C9"/>
    <w:rsid w:val="007F0072"/>
    <w:rsid w:val="007F2EB6"/>
    <w:rsid w:val="007F54C3"/>
    <w:rsid w:val="00801A04"/>
    <w:rsid w:val="008023DB"/>
    <w:rsid w:val="00802949"/>
    <w:rsid w:val="0080301E"/>
    <w:rsid w:val="0080365F"/>
    <w:rsid w:val="0081110F"/>
    <w:rsid w:val="00811D0E"/>
    <w:rsid w:val="00812BE5"/>
    <w:rsid w:val="00815BFF"/>
    <w:rsid w:val="00817429"/>
    <w:rsid w:val="00821514"/>
    <w:rsid w:val="00821E35"/>
    <w:rsid w:val="00824591"/>
    <w:rsid w:val="00824AED"/>
    <w:rsid w:val="00826052"/>
    <w:rsid w:val="00827820"/>
    <w:rsid w:val="00831B8B"/>
    <w:rsid w:val="00832192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0E4A"/>
    <w:rsid w:val="008611DD"/>
    <w:rsid w:val="008620DE"/>
    <w:rsid w:val="00866867"/>
    <w:rsid w:val="00872257"/>
    <w:rsid w:val="008753E6"/>
    <w:rsid w:val="008754B3"/>
    <w:rsid w:val="0087738C"/>
    <w:rsid w:val="00877BA6"/>
    <w:rsid w:val="008802AF"/>
    <w:rsid w:val="00881926"/>
    <w:rsid w:val="0088318F"/>
    <w:rsid w:val="0088331D"/>
    <w:rsid w:val="008841EE"/>
    <w:rsid w:val="008852B0"/>
    <w:rsid w:val="00885AE7"/>
    <w:rsid w:val="008864C8"/>
    <w:rsid w:val="00886B60"/>
    <w:rsid w:val="00887889"/>
    <w:rsid w:val="008920FF"/>
    <w:rsid w:val="008926E8"/>
    <w:rsid w:val="00894F19"/>
    <w:rsid w:val="00896A10"/>
    <w:rsid w:val="008971B5"/>
    <w:rsid w:val="008A57D0"/>
    <w:rsid w:val="008A5D26"/>
    <w:rsid w:val="008A6B13"/>
    <w:rsid w:val="008A6ECB"/>
    <w:rsid w:val="008A785E"/>
    <w:rsid w:val="008B034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D34"/>
    <w:rsid w:val="008C7233"/>
    <w:rsid w:val="008D2434"/>
    <w:rsid w:val="008D4D93"/>
    <w:rsid w:val="008D57D6"/>
    <w:rsid w:val="008E171D"/>
    <w:rsid w:val="008E2785"/>
    <w:rsid w:val="008E78A3"/>
    <w:rsid w:val="008F0654"/>
    <w:rsid w:val="008F06CB"/>
    <w:rsid w:val="008F2E83"/>
    <w:rsid w:val="008F3C17"/>
    <w:rsid w:val="008F612A"/>
    <w:rsid w:val="00900FAC"/>
    <w:rsid w:val="0090293D"/>
    <w:rsid w:val="009034DE"/>
    <w:rsid w:val="00905396"/>
    <w:rsid w:val="0090605D"/>
    <w:rsid w:val="00906419"/>
    <w:rsid w:val="00907952"/>
    <w:rsid w:val="00912889"/>
    <w:rsid w:val="00912961"/>
    <w:rsid w:val="00913A42"/>
    <w:rsid w:val="00914167"/>
    <w:rsid w:val="009143DB"/>
    <w:rsid w:val="00914A19"/>
    <w:rsid w:val="00915065"/>
    <w:rsid w:val="00917CE5"/>
    <w:rsid w:val="00920513"/>
    <w:rsid w:val="009217C0"/>
    <w:rsid w:val="00924DBF"/>
    <w:rsid w:val="00925241"/>
    <w:rsid w:val="00925CEC"/>
    <w:rsid w:val="00926A3F"/>
    <w:rsid w:val="0092703B"/>
    <w:rsid w:val="0092794E"/>
    <w:rsid w:val="00930D30"/>
    <w:rsid w:val="00931737"/>
    <w:rsid w:val="009332A2"/>
    <w:rsid w:val="0093750E"/>
    <w:rsid w:val="00937598"/>
    <w:rsid w:val="0093790B"/>
    <w:rsid w:val="00943751"/>
    <w:rsid w:val="00946DD0"/>
    <w:rsid w:val="009509E6"/>
    <w:rsid w:val="00952018"/>
    <w:rsid w:val="00952800"/>
    <w:rsid w:val="00952EF7"/>
    <w:rsid w:val="0095300D"/>
    <w:rsid w:val="00956812"/>
    <w:rsid w:val="0095719A"/>
    <w:rsid w:val="00961260"/>
    <w:rsid w:val="009623E9"/>
    <w:rsid w:val="00963EEB"/>
    <w:rsid w:val="009648BC"/>
    <w:rsid w:val="00964C2F"/>
    <w:rsid w:val="00965F88"/>
    <w:rsid w:val="00970ADF"/>
    <w:rsid w:val="00984E03"/>
    <w:rsid w:val="00987E85"/>
    <w:rsid w:val="00996809"/>
    <w:rsid w:val="009A0D12"/>
    <w:rsid w:val="009A1987"/>
    <w:rsid w:val="009A2BEE"/>
    <w:rsid w:val="009A3E14"/>
    <w:rsid w:val="009A468D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F66"/>
    <w:rsid w:val="009C79AD"/>
    <w:rsid w:val="009C7CA6"/>
    <w:rsid w:val="009D3316"/>
    <w:rsid w:val="009D55AA"/>
    <w:rsid w:val="009E3E77"/>
    <w:rsid w:val="009E3FAB"/>
    <w:rsid w:val="009E5B3F"/>
    <w:rsid w:val="009E6277"/>
    <w:rsid w:val="009E7D90"/>
    <w:rsid w:val="009F1720"/>
    <w:rsid w:val="009F1AB0"/>
    <w:rsid w:val="009F37ED"/>
    <w:rsid w:val="009F4A90"/>
    <w:rsid w:val="009F501D"/>
    <w:rsid w:val="00A039D5"/>
    <w:rsid w:val="00A046AD"/>
    <w:rsid w:val="00A0688E"/>
    <w:rsid w:val="00A079C1"/>
    <w:rsid w:val="00A12520"/>
    <w:rsid w:val="00A130FD"/>
    <w:rsid w:val="00A13D6D"/>
    <w:rsid w:val="00A14769"/>
    <w:rsid w:val="00A16151"/>
    <w:rsid w:val="00A16EC6"/>
    <w:rsid w:val="00A17603"/>
    <w:rsid w:val="00A17C06"/>
    <w:rsid w:val="00A2126E"/>
    <w:rsid w:val="00A21706"/>
    <w:rsid w:val="00A237BD"/>
    <w:rsid w:val="00A2459D"/>
    <w:rsid w:val="00A24FCC"/>
    <w:rsid w:val="00A25A87"/>
    <w:rsid w:val="00A26A90"/>
    <w:rsid w:val="00A26B27"/>
    <w:rsid w:val="00A30E4F"/>
    <w:rsid w:val="00A31742"/>
    <w:rsid w:val="00A32253"/>
    <w:rsid w:val="00A3310E"/>
    <w:rsid w:val="00A333A0"/>
    <w:rsid w:val="00A363D0"/>
    <w:rsid w:val="00A37E70"/>
    <w:rsid w:val="00A437E1"/>
    <w:rsid w:val="00A4685E"/>
    <w:rsid w:val="00A50CD4"/>
    <w:rsid w:val="00A51191"/>
    <w:rsid w:val="00A53230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620"/>
    <w:rsid w:val="00A7436E"/>
    <w:rsid w:val="00A74E96"/>
    <w:rsid w:val="00A75A8E"/>
    <w:rsid w:val="00A77054"/>
    <w:rsid w:val="00A824DD"/>
    <w:rsid w:val="00A83676"/>
    <w:rsid w:val="00A83B7B"/>
    <w:rsid w:val="00A84274"/>
    <w:rsid w:val="00A850F3"/>
    <w:rsid w:val="00A864E3"/>
    <w:rsid w:val="00A94574"/>
    <w:rsid w:val="00A95170"/>
    <w:rsid w:val="00A95936"/>
    <w:rsid w:val="00A96265"/>
    <w:rsid w:val="00A97084"/>
    <w:rsid w:val="00AA1C2C"/>
    <w:rsid w:val="00AA35F6"/>
    <w:rsid w:val="00AA5F56"/>
    <w:rsid w:val="00AA667C"/>
    <w:rsid w:val="00AA6E91"/>
    <w:rsid w:val="00AA7439"/>
    <w:rsid w:val="00AB047E"/>
    <w:rsid w:val="00AB0B0A"/>
    <w:rsid w:val="00AB0BB7"/>
    <w:rsid w:val="00AB22C6"/>
    <w:rsid w:val="00AB2AD0"/>
    <w:rsid w:val="00AB4314"/>
    <w:rsid w:val="00AB67FC"/>
    <w:rsid w:val="00AB7A35"/>
    <w:rsid w:val="00AC00F2"/>
    <w:rsid w:val="00AC31B5"/>
    <w:rsid w:val="00AC4EA1"/>
    <w:rsid w:val="00AC5381"/>
    <w:rsid w:val="00AC5467"/>
    <w:rsid w:val="00AC5920"/>
    <w:rsid w:val="00AD0D4C"/>
    <w:rsid w:val="00AD0E65"/>
    <w:rsid w:val="00AD2BF2"/>
    <w:rsid w:val="00AD4E83"/>
    <w:rsid w:val="00AD4E90"/>
    <w:rsid w:val="00AD5422"/>
    <w:rsid w:val="00AD5DB3"/>
    <w:rsid w:val="00AE0ABA"/>
    <w:rsid w:val="00AE4179"/>
    <w:rsid w:val="00AE4425"/>
    <w:rsid w:val="00AE4FBE"/>
    <w:rsid w:val="00AE650F"/>
    <w:rsid w:val="00AE6555"/>
    <w:rsid w:val="00AE7D16"/>
    <w:rsid w:val="00AF0E78"/>
    <w:rsid w:val="00AF4CAA"/>
    <w:rsid w:val="00AF571A"/>
    <w:rsid w:val="00AF60A0"/>
    <w:rsid w:val="00AF67FC"/>
    <w:rsid w:val="00AF7DF5"/>
    <w:rsid w:val="00AF7E15"/>
    <w:rsid w:val="00B006E5"/>
    <w:rsid w:val="00B02257"/>
    <w:rsid w:val="00B024C2"/>
    <w:rsid w:val="00B03B36"/>
    <w:rsid w:val="00B07700"/>
    <w:rsid w:val="00B13921"/>
    <w:rsid w:val="00B1528C"/>
    <w:rsid w:val="00B16ACD"/>
    <w:rsid w:val="00B17135"/>
    <w:rsid w:val="00B21487"/>
    <w:rsid w:val="00B232D1"/>
    <w:rsid w:val="00B24DB5"/>
    <w:rsid w:val="00B31F9E"/>
    <w:rsid w:val="00B3268F"/>
    <w:rsid w:val="00B32C2C"/>
    <w:rsid w:val="00B33A1A"/>
    <w:rsid w:val="00B33E6C"/>
    <w:rsid w:val="00B34F24"/>
    <w:rsid w:val="00B35CD5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02B"/>
    <w:rsid w:val="00B642FC"/>
    <w:rsid w:val="00B64D26"/>
    <w:rsid w:val="00B64FBB"/>
    <w:rsid w:val="00B6678D"/>
    <w:rsid w:val="00B70E22"/>
    <w:rsid w:val="00B716CF"/>
    <w:rsid w:val="00B729C5"/>
    <w:rsid w:val="00B774CB"/>
    <w:rsid w:val="00B80402"/>
    <w:rsid w:val="00B80B9A"/>
    <w:rsid w:val="00B811D3"/>
    <w:rsid w:val="00B830B7"/>
    <w:rsid w:val="00B848EA"/>
    <w:rsid w:val="00B84B2B"/>
    <w:rsid w:val="00B87B6B"/>
    <w:rsid w:val="00B90500"/>
    <w:rsid w:val="00B9176C"/>
    <w:rsid w:val="00B935A4"/>
    <w:rsid w:val="00B93CDF"/>
    <w:rsid w:val="00B9721A"/>
    <w:rsid w:val="00BA561A"/>
    <w:rsid w:val="00BA792C"/>
    <w:rsid w:val="00BB0DC6"/>
    <w:rsid w:val="00BB15E4"/>
    <w:rsid w:val="00BB1E19"/>
    <w:rsid w:val="00BB21D1"/>
    <w:rsid w:val="00BB2C8A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687"/>
    <w:rsid w:val="00BE1B8B"/>
    <w:rsid w:val="00BE2A18"/>
    <w:rsid w:val="00BE2C01"/>
    <w:rsid w:val="00BE41EC"/>
    <w:rsid w:val="00BE56FB"/>
    <w:rsid w:val="00BE716C"/>
    <w:rsid w:val="00BF3DDE"/>
    <w:rsid w:val="00BF6589"/>
    <w:rsid w:val="00BF6F7F"/>
    <w:rsid w:val="00C00647"/>
    <w:rsid w:val="00C02764"/>
    <w:rsid w:val="00C04ACB"/>
    <w:rsid w:val="00C04CEF"/>
    <w:rsid w:val="00C0662F"/>
    <w:rsid w:val="00C11943"/>
    <w:rsid w:val="00C12E96"/>
    <w:rsid w:val="00C14763"/>
    <w:rsid w:val="00C1596E"/>
    <w:rsid w:val="00C16141"/>
    <w:rsid w:val="00C2363F"/>
    <w:rsid w:val="00C236C8"/>
    <w:rsid w:val="00C260B1"/>
    <w:rsid w:val="00C26E56"/>
    <w:rsid w:val="00C31406"/>
    <w:rsid w:val="00C35839"/>
    <w:rsid w:val="00C37194"/>
    <w:rsid w:val="00C40637"/>
    <w:rsid w:val="00C40F6C"/>
    <w:rsid w:val="00C43261"/>
    <w:rsid w:val="00C44426"/>
    <w:rsid w:val="00C445F3"/>
    <w:rsid w:val="00C451F4"/>
    <w:rsid w:val="00C45EB1"/>
    <w:rsid w:val="00C54A3A"/>
    <w:rsid w:val="00C55322"/>
    <w:rsid w:val="00C55566"/>
    <w:rsid w:val="00C56448"/>
    <w:rsid w:val="00C61E3A"/>
    <w:rsid w:val="00C6471C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22B"/>
    <w:rsid w:val="00CA0509"/>
    <w:rsid w:val="00CA4FFE"/>
    <w:rsid w:val="00CA56F3"/>
    <w:rsid w:val="00CA6C3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6A82"/>
    <w:rsid w:val="00CE31A6"/>
    <w:rsid w:val="00CF04FB"/>
    <w:rsid w:val="00CF09AA"/>
    <w:rsid w:val="00CF4813"/>
    <w:rsid w:val="00CF5233"/>
    <w:rsid w:val="00D01049"/>
    <w:rsid w:val="00D029B8"/>
    <w:rsid w:val="00D02F60"/>
    <w:rsid w:val="00D0464E"/>
    <w:rsid w:val="00D04A96"/>
    <w:rsid w:val="00D056D3"/>
    <w:rsid w:val="00D07A7B"/>
    <w:rsid w:val="00D10E06"/>
    <w:rsid w:val="00D15197"/>
    <w:rsid w:val="00D16820"/>
    <w:rsid w:val="00D169C8"/>
    <w:rsid w:val="00D1793F"/>
    <w:rsid w:val="00D207CB"/>
    <w:rsid w:val="00D22AF5"/>
    <w:rsid w:val="00D22B3B"/>
    <w:rsid w:val="00D235EA"/>
    <w:rsid w:val="00D247A9"/>
    <w:rsid w:val="00D32721"/>
    <w:rsid w:val="00D328DC"/>
    <w:rsid w:val="00D33387"/>
    <w:rsid w:val="00D402FB"/>
    <w:rsid w:val="00D4215D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432"/>
    <w:rsid w:val="00D71A25"/>
    <w:rsid w:val="00D71FCF"/>
    <w:rsid w:val="00D72A54"/>
    <w:rsid w:val="00D72CC1"/>
    <w:rsid w:val="00D73D87"/>
    <w:rsid w:val="00D76EC9"/>
    <w:rsid w:val="00D80E7D"/>
    <w:rsid w:val="00D81397"/>
    <w:rsid w:val="00D848B9"/>
    <w:rsid w:val="00D90E69"/>
    <w:rsid w:val="00D91368"/>
    <w:rsid w:val="00D92C44"/>
    <w:rsid w:val="00D93106"/>
    <w:rsid w:val="00D933E9"/>
    <w:rsid w:val="00D9505D"/>
    <w:rsid w:val="00D953D0"/>
    <w:rsid w:val="00D959F5"/>
    <w:rsid w:val="00D96884"/>
    <w:rsid w:val="00DA3FDD"/>
    <w:rsid w:val="00DA4A8F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BA9"/>
    <w:rsid w:val="00DD0CF2"/>
    <w:rsid w:val="00DE1554"/>
    <w:rsid w:val="00DE2901"/>
    <w:rsid w:val="00DE4A41"/>
    <w:rsid w:val="00DE590F"/>
    <w:rsid w:val="00DE7DC1"/>
    <w:rsid w:val="00DF0BC1"/>
    <w:rsid w:val="00DF3F7E"/>
    <w:rsid w:val="00DF7648"/>
    <w:rsid w:val="00E00E29"/>
    <w:rsid w:val="00E02BAB"/>
    <w:rsid w:val="00E04CEB"/>
    <w:rsid w:val="00E060BC"/>
    <w:rsid w:val="00E07C8F"/>
    <w:rsid w:val="00E11420"/>
    <w:rsid w:val="00E1149E"/>
    <w:rsid w:val="00E11CD8"/>
    <w:rsid w:val="00E11D5D"/>
    <w:rsid w:val="00E132FB"/>
    <w:rsid w:val="00E170B7"/>
    <w:rsid w:val="00E177DD"/>
    <w:rsid w:val="00E20900"/>
    <w:rsid w:val="00E20B38"/>
    <w:rsid w:val="00E20C7F"/>
    <w:rsid w:val="00E2396E"/>
    <w:rsid w:val="00E24728"/>
    <w:rsid w:val="00E2622A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B1B"/>
    <w:rsid w:val="00E60C66"/>
    <w:rsid w:val="00E60F09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1445"/>
    <w:rsid w:val="00EA270C"/>
    <w:rsid w:val="00EA3CBD"/>
    <w:rsid w:val="00EA4974"/>
    <w:rsid w:val="00EA532E"/>
    <w:rsid w:val="00EA612C"/>
    <w:rsid w:val="00EB06D9"/>
    <w:rsid w:val="00EB192B"/>
    <w:rsid w:val="00EB19ED"/>
    <w:rsid w:val="00EB1CAB"/>
    <w:rsid w:val="00EB56B9"/>
    <w:rsid w:val="00EC0F5A"/>
    <w:rsid w:val="00EC1ED4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186E"/>
    <w:rsid w:val="00EF3486"/>
    <w:rsid w:val="00EF47AF"/>
    <w:rsid w:val="00EF53B6"/>
    <w:rsid w:val="00F00B73"/>
    <w:rsid w:val="00F01C8F"/>
    <w:rsid w:val="00F115CA"/>
    <w:rsid w:val="00F127D2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383F"/>
    <w:rsid w:val="00F438C6"/>
    <w:rsid w:val="00F443B2"/>
    <w:rsid w:val="00F44945"/>
    <w:rsid w:val="00F458D8"/>
    <w:rsid w:val="00F50237"/>
    <w:rsid w:val="00F50373"/>
    <w:rsid w:val="00F522CD"/>
    <w:rsid w:val="00F53596"/>
    <w:rsid w:val="00F55BA8"/>
    <w:rsid w:val="00F55DB1"/>
    <w:rsid w:val="00F56ACA"/>
    <w:rsid w:val="00F600FE"/>
    <w:rsid w:val="00F61FB2"/>
    <w:rsid w:val="00F62E4D"/>
    <w:rsid w:val="00F6638F"/>
    <w:rsid w:val="00F66B34"/>
    <w:rsid w:val="00F675B9"/>
    <w:rsid w:val="00F711C9"/>
    <w:rsid w:val="00F74C59"/>
    <w:rsid w:val="00F75C3A"/>
    <w:rsid w:val="00F7644A"/>
    <w:rsid w:val="00F76809"/>
    <w:rsid w:val="00F82E30"/>
    <w:rsid w:val="00F831CB"/>
    <w:rsid w:val="00F848A3"/>
    <w:rsid w:val="00F84ACF"/>
    <w:rsid w:val="00F85742"/>
    <w:rsid w:val="00F85BF8"/>
    <w:rsid w:val="00F871CE"/>
    <w:rsid w:val="00F87802"/>
    <w:rsid w:val="00F91C76"/>
    <w:rsid w:val="00F92C0A"/>
    <w:rsid w:val="00F9415B"/>
    <w:rsid w:val="00F97DBD"/>
    <w:rsid w:val="00FA13C2"/>
    <w:rsid w:val="00FA7F91"/>
    <w:rsid w:val="00FB121C"/>
    <w:rsid w:val="00FB1CDD"/>
    <w:rsid w:val="00FB1FBF"/>
    <w:rsid w:val="00FB2C2F"/>
    <w:rsid w:val="00FB305C"/>
    <w:rsid w:val="00FB3F63"/>
    <w:rsid w:val="00FB5870"/>
    <w:rsid w:val="00FC2E3D"/>
    <w:rsid w:val="00FC3BDE"/>
    <w:rsid w:val="00FD1DBE"/>
    <w:rsid w:val="00FD25A7"/>
    <w:rsid w:val="00FD27B6"/>
    <w:rsid w:val="00FD3689"/>
    <w:rsid w:val="00FD42A3"/>
    <w:rsid w:val="00FD42C1"/>
    <w:rsid w:val="00FD7468"/>
    <w:rsid w:val="00FD7CE0"/>
    <w:rsid w:val="00FE0B3B"/>
    <w:rsid w:val="00FE1BE2"/>
    <w:rsid w:val="00FE1CC9"/>
    <w:rsid w:val="00FE730A"/>
    <w:rsid w:val="00FF0100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9503C"/>
  <w15:docId w15:val="{4502A926-61C4-4C51-A016-ECEDF1B6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19BD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53230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uiPriority w:val="34"/>
    <w:qFormat/>
    <w:rsid w:val="00EA3CB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7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71587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471459C-6317-448B-9064-7C56CD5FF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6</Pages>
  <Words>1759</Words>
  <Characters>9984</Characters>
  <Application>Microsoft Office Word</Application>
  <DocSecurity>0</DocSecurity>
  <Lines>83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Dudziec Agnieszka</dc:creator>
  <cp:lastModifiedBy>Grażyna D. Grabowska</cp:lastModifiedBy>
  <cp:revision>2</cp:revision>
  <cp:lastPrinted>2012-04-23T06:39:00Z</cp:lastPrinted>
  <dcterms:created xsi:type="dcterms:W3CDTF">2022-05-17T16:18:00Z</dcterms:created>
  <dcterms:modified xsi:type="dcterms:W3CDTF">2022-05-17T16:18:00Z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