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5B0881" w14:textId="4DFCA968" w:rsidR="00A831BC" w:rsidRPr="00B51483" w:rsidRDefault="00A831BC" w:rsidP="00A831BC">
      <w:pPr>
        <w:pStyle w:val="OZNPROJEKTUwskazaniedatylubwersjiprojektu"/>
      </w:pPr>
      <w:bookmarkStart w:id="0" w:name="_GoBack"/>
      <w:bookmarkEnd w:id="0"/>
      <w:r w:rsidRPr="00EF2CAA">
        <w:t>Projekt</w:t>
      </w:r>
    </w:p>
    <w:p w14:paraId="58623CFD" w14:textId="77777777" w:rsidR="00A831BC" w:rsidRPr="00EF2CAA" w:rsidRDefault="00A831BC" w:rsidP="00A831BC">
      <w:pPr>
        <w:pStyle w:val="OZNRODZAKTUtznustawalubrozporzdzenieiorganwydajcy"/>
      </w:pPr>
      <w:r w:rsidRPr="00EF2CAA">
        <w:t>Ustawa</w:t>
      </w:r>
    </w:p>
    <w:p w14:paraId="4BCAA720" w14:textId="5E5D1673" w:rsidR="00A831BC" w:rsidRPr="00EF2CAA" w:rsidRDefault="00A831BC" w:rsidP="00A831BC">
      <w:pPr>
        <w:pStyle w:val="DATAAKTUdatauchwalenialubwydaniaaktu"/>
      </w:pPr>
      <w:r w:rsidRPr="00EF2CAA">
        <w:t xml:space="preserve">z dnia </w:t>
      </w:r>
    </w:p>
    <w:p w14:paraId="387A6213" w14:textId="2EC7AF54" w:rsidR="00A831BC" w:rsidRPr="00EF2CAA" w:rsidRDefault="00A831BC" w:rsidP="00A831BC">
      <w:pPr>
        <w:pStyle w:val="TYTUAKTUprzedmiotregulacjiustawylubrozporzdzenia"/>
      </w:pPr>
      <w:r w:rsidRPr="00EF2CAA">
        <w:t>o zmianie ustawy o</w:t>
      </w:r>
      <w:r w:rsidR="00014F05">
        <w:t xml:space="preserve"> </w:t>
      </w:r>
      <w:r w:rsidRPr="00EF2CAA">
        <w:t>zasadach uznawania kwalifikacji zawodowych nabytych w państwach członkowskich Unii Europejskiej</w:t>
      </w:r>
      <w:r w:rsidR="008F6936">
        <w:t xml:space="preserve"> oraz ustawy o</w:t>
      </w:r>
      <w:r w:rsidR="00014F05">
        <w:t xml:space="preserve"> </w:t>
      </w:r>
      <w:r w:rsidR="008F6936">
        <w:t>zawodzie lekarza weterynarii i</w:t>
      </w:r>
      <w:r w:rsidR="00014F05">
        <w:t xml:space="preserve"> </w:t>
      </w:r>
      <w:r w:rsidR="008F6936">
        <w:t>izbach lekarsko-weterynaryjnych</w:t>
      </w:r>
      <w:r w:rsidRPr="00B51483">
        <w:rPr>
          <w:rStyle w:val="IGPindeksgrnyipogrubienie"/>
        </w:rPr>
        <w:footnoteReference w:id="1"/>
      </w:r>
      <w:r w:rsidRPr="00B51483">
        <w:rPr>
          <w:rStyle w:val="IGPindeksgrnyipogrubienie"/>
        </w:rPr>
        <w:t>)</w:t>
      </w:r>
    </w:p>
    <w:p w14:paraId="4A113883" w14:textId="372A188E" w:rsidR="00A831BC" w:rsidRPr="00B51483" w:rsidRDefault="00A831BC" w:rsidP="00A831BC">
      <w:pPr>
        <w:pStyle w:val="ARTartustawynprozporzdzenia"/>
      </w:pPr>
      <w:r w:rsidRPr="00EF2CAA">
        <w:rPr>
          <w:rStyle w:val="Ppogrubienie"/>
        </w:rPr>
        <w:t>Art. 1.</w:t>
      </w:r>
      <w:r w:rsidR="00014F05">
        <w:t xml:space="preserve"> </w:t>
      </w:r>
      <w:r w:rsidRPr="00B51483">
        <w:t>W</w:t>
      </w:r>
      <w:r w:rsidR="00014F05">
        <w:t xml:space="preserve"> </w:t>
      </w:r>
      <w:r w:rsidRPr="00B51483">
        <w:t>ustawie z</w:t>
      </w:r>
      <w:r w:rsidR="00014F05">
        <w:t xml:space="preserve"> </w:t>
      </w:r>
      <w:r w:rsidRPr="00B51483">
        <w:t>dnia 22</w:t>
      </w:r>
      <w:r w:rsidR="00014F05">
        <w:t xml:space="preserve"> </w:t>
      </w:r>
      <w:r w:rsidRPr="00B51483">
        <w:t>grudnia 2015</w:t>
      </w:r>
      <w:r w:rsidR="00014F05">
        <w:t xml:space="preserve"> </w:t>
      </w:r>
      <w:r w:rsidRPr="00B51483">
        <w:t>r. o</w:t>
      </w:r>
      <w:r w:rsidR="00014F05">
        <w:t xml:space="preserve"> </w:t>
      </w:r>
      <w:r w:rsidRPr="00B51483">
        <w:t>zasadach uznawania kwalifikacji zawodowych nabytych w</w:t>
      </w:r>
      <w:r w:rsidR="00014F05">
        <w:t xml:space="preserve"> </w:t>
      </w:r>
      <w:r w:rsidRPr="00B51483">
        <w:t>państwach członkowskich Unii Europejskiej (</w:t>
      </w:r>
      <w:r>
        <w:t>Dz.</w:t>
      </w:r>
      <w:r w:rsidR="00014F05">
        <w:t xml:space="preserve"> </w:t>
      </w:r>
      <w:r>
        <w:t>U.</w:t>
      </w:r>
      <w:r w:rsidRPr="00B51483">
        <w:t xml:space="preserve"> z</w:t>
      </w:r>
      <w:r w:rsidR="00014F05">
        <w:t xml:space="preserve"> </w:t>
      </w:r>
      <w:r w:rsidRPr="00B51483">
        <w:t>2021</w:t>
      </w:r>
      <w:r w:rsidR="00014F05">
        <w:t xml:space="preserve"> </w:t>
      </w:r>
      <w:r w:rsidRPr="00B51483">
        <w:t>r.</w:t>
      </w:r>
      <w:r>
        <w:t xml:space="preserve"> poz. </w:t>
      </w:r>
      <w:r w:rsidRPr="00B51483">
        <w:t>1646) wprowadza się następujące zmiany:</w:t>
      </w:r>
    </w:p>
    <w:p w14:paraId="11B1C99E" w14:textId="038EDF9C" w:rsidR="00A831BC" w:rsidRPr="00B51483" w:rsidRDefault="00A831BC" w:rsidP="00A831BC">
      <w:pPr>
        <w:pStyle w:val="PKTpunkt"/>
      </w:pPr>
      <w:r w:rsidRPr="00EF2CAA">
        <w:t>1)</w:t>
      </w:r>
      <w:r w:rsidRPr="00EF2CAA">
        <w:tab/>
        <w:t>art.</w:t>
      </w:r>
      <w:r w:rsidR="00014F05">
        <w:t xml:space="preserve"> </w:t>
      </w:r>
      <w:r w:rsidRPr="00B51483">
        <w:t>4</w:t>
      </w:r>
      <w:r w:rsidR="00014F05">
        <w:t xml:space="preserve"> </w:t>
      </w:r>
      <w:r w:rsidRPr="00B51483">
        <w:t>otrzymuje brzmienie:</w:t>
      </w:r>
    </w:p>
    <w:p w14:paraId="6C906592" w14:textId="4DD064F9" w:rsidR="00A831BC" w:rsidRPr="00EF2CAA" w:rsidRDefault="00A831BC" w:rsidP="00A831BC">
      <w:pPr>
        <w:pStyle w:val="ZARTzmartartykuempunktem"/>
      </w:pPr>
      <w:bookmarkStart w:id="1" w:name="_Hlk73185407"/>
      <w:r w:rsidRPr="00EF2CAA">
        <w:t>„Art.</w:t>
      </w:r>
      <w:r w:rsidR="00014F05">
        <w:t xml:space="preserve"> </w:t>
      </w:r>
      <w:r w:rsidRPr="00EF2CAA">
        <w:t>4.</w:t>
      </w:r>
      <w:r w:rsidR="00014F05">
        <w:t xml:space="preserve"> </w:t>
      </w:r>
      <w:r w:rsidRPr="00EF2CAA">
        <w:t>Przepisów ustawy nie stosuje się do zawodu notariusza oraz do zawodów regulowanych i</w:t>
      </w:r>
      <w:r w:rsidR="00014F05">
        <w:t xml:space="preserve"> </w:t>
      </w:r>
      <w:r w:rsidRPr="00EF2CAA">
        <w:t>działalności regulowanych</w:t>
      </w:r>
      <w:r w:rsidR="009D3AC4">
        <w:t xml:space="preserve"> bezpośrednio i</w:t>
      </w:r>
      <w:r w:rsidR="00014F05">
        <w:t xml:space="preserve"> </w:t>
      </w:r>
      <w:r w:rsidR="009D3AC4">
        <w:t>szczególnie</w:t>
      </w:r>
      <w:r w:rsidRPr="00EF2CAA">
        <w:t xml:space="preserve"> związanych z</w:t>
      </w:r>
      <w:r>
        <w:t> </w:t>
      </w:r>
      <w:r w:rsidRPr="00EF2CAA">
        <w:t>wykonywaniem władzy publicznej na terytorium Rzeczypospolitej Polskiej.”;</w:t>
      </w:r>
    </w:p>
    <w:bookmarkEnd w:id="1"/>
    <w:p w14:paraId="7A959490" w14:textId="1D73D38C" w:rsidR="00A831BC" w:rsidRPr="00B51483" w:rsidRDefault="00A831BC" w:rsidP="00A831BC">
      <w:pPr>
        <w:pStyle w:val="PKTpunkt"/>
      </w:pPr>
      <w:r w:rsidRPr="00EF2CAA">
        <w:t>2)</w:t>
      </w:r>
      <w:r w:rsidRPr="00EF2CAA">
        <w:tab/>
        <w:t>w</w:t>
      </w:r>
      <w:r w:rsidR="00014F05">
        <w:t xml:space="preserve"> </w:t>
      </w:r>
      <w:r>
        <w:t>art.</w:t>
      </w:r>
      <w:r w:rsidR="00014F05">
        <w:t xml:space="preserve"> </w:t>
      </w:r>
      <w:r w:rsidRPr="00B51483">
        <w:t>5</w:t>
      </w:r>
      <w:r>
        <w:t xml:space="preserve"> w</w:t>
      </w:r>
      <w:r w:rsidR="00014F05">
        <w:t xml:space="preserve"> </w:t>
      </w:r>
      <w:r>
        <w:t>pkt</w:t>
      </w:r>
      <w:r w:rsidR="00014F05">
        <w:t xml:space="preserve"> </w:t>
      </w:r>
      <w:r w:rsidRPr="00B51483">
        <w:t>19</w:t>
      </w:r>
      <w:r w:rsidR="00014F05">
        <w:t xml:space="preserve"> </w:t>
      </w:r>
      <w:r w:rsidRPr="00B51483">
        <w:t>kropkę zastępuje się średnikiem i</w:t>
      </w:r>
      <w:r w:rsidR="00014F05">
        <w:t xml:space="preserve"> </w:t>
      </w:r>
      <w:r w:rsidRPr="00B51483">
        <w:t>dodaje się</w:t>
      </w:r>
      <w:r>
        <w:t xml:space="preserve"> pkt</w:t>
      </w:r>
      <w:r w:rsidR="00014F05">
        <w:t xml:space="preserve"> </w:t>
      </w:r>
      <w:r w:rsidRPr="00B51483">
        <w:t>20</w:t>
      </w:r>
      <w:r>
        <w:t xml:space="preserve"> w</w:t>
      </w:r>
      <w:r w:rsidR="00014F05">
        <w:t xml:space="preserve"> </w:t>
      </w:r>
      <w:r w:rsidRPr="00B51483">
        <w:t>brzmieniu:</w:t>
      </w:r>
    </w:p>
    <w:p w14:paraId="57714256" w14:textId="14AF88E9" w:rsidR="00A831BC" w:rsidRPr="00EF2CAA" w:rsidRDefault="00A831BC" w:rsidP="00A831BC">
      <w:pPr>
        <w:pStyle w:val="ZPKTzmpktartykuempunktem"/>
      </w:pPr>
      <w:r w:rsidRPr="00EF2CAA">
        <w:t>„20)</w:t>
      </w:r>
      <w:r w:rsidRPr="00EF2CAA">
        <w:tab/>
        <w:t>istotnie różniącym się materiale – oznacza to materiał obejmujący nabytą wiedzę, umiejętności i</w:t>
      </w:r>
      <w:r w:rsidR="00014F05">
        <w:t xml:space="preserve"> </w:t>
      </w:r>
      <w:r w:rsidRPr="00EF2CAA">
        <w:t>kompetencje, które mają zasadnicze znaczenie dla wykonywania zawodu, i</w:t>
      </w:r>
      <w:r w:rsidR="00014F05">
        <w:t xml:space="preserve"> </w:t>
      </w:r>
      <w:r w:rsidRPr="00EF2CAA">
        <w:t>w</w:t>
      </w:r>
      <w:r w:rsidR="00014F05">
        <w:t xml:space="preserve"> </w:t>
      </w:r>
      <w:r w:rsidRPr="00EF2CAA">
        <w:t>odniesieniu do którego kształcenie odbyte przez wnioskodawcę wykazuje istotne, pod względem treści, różnice w</w:t>
      </w:r>
      <w:r w:rsidR="00014F05">
        <w:t xml:space="preserve"> </w:t>
      </w:r>
      <w:r w:rsidRPr="00EF2CAA">
        <w:t>porównaniu z</w:t>
      </w:r>
      <w:r w:rsidR="00014F05">
        <w:t xml:space="preserve"> </w:t>
      </w:r>
      <w:r w:rsidRPr="00EF2CAA">
        <w:t>zakresem kształcenia wymaganym w</w:t>
      </w:r>
      <w:r w:rsidR="00014F05">
        <w:t xml:space="preserve"> </w:t>
      </w:r>
      <w:r w:rsidRPr="00EF2CAA">
        <w:t>Rzeczypospolitej Polskiej.”;</w:t>
      </w:r>
    </w:p>
    <w:p w14:paraId="2F0AB7FB" w14:textId="7E301945" w:rsidR="00A831BC" w:rsidRPr="00B51483" w:rsidRDefault="00A831BC" w:rsidP="00A831BC">
      <w:pPr>
        <w:pStyle w:val="PKTpunkt"/>
      </w:pPr>
      <w:r w:rsidRPr="00EF2CAA">
        <w:t>3)</w:t>
      </w:r>
      <w:r w:rsidRPr="00EF2CAA">
        <w:tab/>
        <w:t>w</w:t>
      </w:r>
      <w:r w:rsidR="00014F05">
        <w:t xml:space="preserve"> </w:t>
      </w:r>
      <w:r>
        <w:t>art.</w:t>
      </w:r>
      <w:r w:rsidR="00014F05">
        <w:t xml:space="preserve"> </w:t>
      </w:r>
      <w:r w:rsidRPr="00B51483">
        <w:t>20:</w:t>
      </w:r>
    </w:p>
    <w:p w14:paraId="4940F0C0" w14:textId="225ED242" w:rsidR="00A831BC" w:rsidRPr="00B51483" w:rsidRDefault="00A831BC" w:rsidP="00A831BC">
      <w:pPr>
        <w:pStyle w:val="LITlitera"/>
      </w:pPr>
      <w:r w:rsidRPr="00EF2CAA">
        <w:t>a)</w:t>
      </w:r>
      <w:r w:rsidRPr="00EF2CAA">
        <w:tab/>
        <w:t>ust.</w:t>
      </w:r>
      <w:r w:rsidR="00014F05">
        <w:t xml:space="preserve"> </w:t>
      </w:r>
      <w:r w:rsidRPr="00B51483">
        <w:t>1</w:t>
      </w:r>
      <w:r w:rsidR="00014F05">
        <w:t xml:space="preserve"> </w:t>
      </w:r>
      <w:r w:rsidRPr="00B51483">
        <w:t>otrzymuje brzmienie:</w:t>
      </w:r>
    </w:p>
    <w:p w14:paraId="5B60C40C" w14:textId="27B1699C" w:rsidR="00A831BC" w:rsidRPr="00B51483" w:rsidRDefault="00A831BC" w:rsidP="00A831BC">
      <w:pPr>
        <w:pStyle w:val="ZLITUSTzmustliter"/>
      </w:pPr>
      <w:r w:rsidRPr="00EF2CAA">
        <w:t>„1.</w:t>
      </w:r>
      <w:r w:rsidR="00014F05">
        <w:t xml:space="preserve"> </w:t>
      </w:r>
      <w:r w:rsidRPr="00B51483">
        <w:t>Właściwy organ, z</w:t>
      </w:r>
      <w:r w:rsidR="00014F05">
        <w:t xml:space="preserve"> </w:t>
      </w:r>
      <w:r w:rsidRPr="00B51483">
        <w:t>zachowaniem proporcjonalności, może uzależnić, w</w:t>
      </w:r>
      <w:r w:rsidR="0021051F">
        <w:t> </w:t>
      </w:r>
      <w:r w:rsidRPr="00B51483">
        <w:t>drodze postanowienia, wydanie decyzji w</w:t>
      </w:r>
      <w:r w:rsidR="00014F05">
        <w:t xml:space="preserve"> </w:t>
      </w:r>
      <w:r w:rsidRPr="00B51483">
        <w:t>sprawie uznania kwalifikacji od</w:t>
      </w:r>
      <w:r w:rsidR="00014F05">
        <w:t xml:space="preserve"> </w:t>
      </w:r>
      <w:r w:rsidRPr="00B51483">
        <w:lastRenderedPageBreak/>
        <w:t>odbycia przez wnioskodawcę stażu adaptacyjnego lub przystąpienia przez niego do testu umiejętności, w</w:t>
      </w:r>
      <w:r w:rsidR="00014F05">
        <w:t xml:space="preserve"> </w:t>
      </w:r>
      <w:r w:rsidRPr="00B51483">
        <w:t>przypadku gdy:</w:t>
      </w:r>
    </w:p>
    <w:p w14:paraId="2A4DF972" w14:textId="77777777" w:rsidR="00A831BC" w:rsidRPr="00EF2CAA" w:rsidRDefault="00A831BC" w:rsidP="00A831BC">
      <w:pPr>
        <w:pStyle w:val="ZLITPKTzmpktliter"/>
      </w:pPr>
      <w:r w:rsidRPr="00EF2CAA">
        <w:t>1)</w:t>
      </w:r>
      <w:r w:rsidRPr="00EF2CAA">
        <w:tab/>
        <w:t>zakres kształcenia lub szkolenia odbytego przez wnioskodawcę obejmuje istotnie różniący się materiał lub</w:t>
      </w:r>
    </w:p>
    <w:p w14:paraId="0C675246" w14:textId="0C82161A" w:rsidR="00A831BC" w:rsidRPr="00EF2CAA" w:rsidRDefault="00A831BC" w:rsidP="00A831BC">
      <w:pPr>
        <w:pStyle w:val="ZLITPKTzmpktliter"/>
      </w:pPr>
      <w:r w:rsidRPr="00EF2CAA">
        <w:t>2)</w:t>
      </w:r>
      <w:r w:rsidRPr="00EF2CAA">
        <w:tab/>
        <w:t>na zawód regulowany w</w:t>
      </w:r>
      <w:r w:rsidR="00014F05">
        <w:t xml:space="preserve"> </w:t>
      </w:r>
      <w:r w:rsidRPr="00EF2CAA">
        <w:t xml:space="preserve">Rzeczypospolitej Polskiej składa się co najmniej jedna </w:t>
      </w:r>
      <w:r w:rsidR="00F1467A">
        <w:t>czynność zawodowa</w:t>
      </w:r>
      <w:r w:rsidRPr="00EF2CAA">
        <w:t>, która nie wchodzi w</w:t>
      </w:r>
      <w:r w:rsidR="00014F05">
        <w:t xml:space="preserve"> </w:t>
      </w:r>
      <w:r w:rsidRPr="00EF2CAA">
        <w:t>zakres odpowiadającego mu zawodu w</w:t>
      </w:r>
      <w:r w:rsidR="00014F05">
        <w:t xml:space="preserve"> </w:t>
      </w:r>
      <w:r w:rsidRPr="00EF2CAA">
        <w:t>państwie wnioskodawcy, a</w:t>
      </w:r>
      <w:r w:rsidR="00014F05">
        <w:t xml:space="preserve"> </w:t>
      </w:r>
      <w:r w:rsidRPr="00EF2CAA">
        <w:t>kształceni</w:t>
      </w:r>
      <w:r w:rsidR="00F1467A">
        <w:t>e</w:t>
      </w:r>
      <w:r w:rsidRPr="00EF2CAA">
        <w:t xml:space="preserve"> lub szkoleni</w:t>
      </w:r>
      <w:r w:rsidR="00F1467A">
        <w:t>e</w:t>
      </w:r>
      <w:r w:rsidRPr="00EF2CAA">
        <w:t xml:space="preserve"> </w:t>
      </w:r>
      <w:r w:rsidR="00DA0B2E">
        <w:t>wymagane w</w:t>
      </w:r>
      <w:r w:rsidR="00014F05">
        <w:t> </w:t>
      </w:r>
      <w:r w:rsidR="00F1467A">
        <w:t>Rzeczypospolitej Polskiej</w:t>
      </w:r>
      <w:r w:rsidRPr="00EF2CAA">
        <w:t xml:space="preserve"> obejmuje istotnie różniący się materiał</w:t>
      </w:r>
      <w:r w:rsidR="00F1467A">
        <w:t xml:space="preserve"> </w:t>
      </w:r>
      <w:r w:rsidR="00F1467A" w:rsidRPr="00FC1AF2">
        <w:t xml:space="preserve">od </w:t>
      </w:r>
      <w:r w:rsidR="00FC1AF2">
        <w:t xml:space="preserve">materiału </w:t>
      </w:r>
      <w:r w:rsidR="00F1467A" w:rsidRPr="00FC1AF2">
        <w:t>objętego kształceniem lub szkoleniem, którego ukończenie potwierdza dokument potwierdzający posiadanie formalnych kwalifikacji wnioskodawcy</w:t>
      </w:r>
      <w:r w:rsidRPr="00EF2CAA">
        <w:t>.”,</w:t>
      </w:r>
    </w:p>
    <w:p w14:paraId="72CC0252" w14:textId="76CAECB0" w:rsidR="00A831BC" w:rsidRPr="00B51483" w:rsidRDefault="00A831BC" w:rsidP="00A831BC">
      <w:pPr>
        <w:pStyle w:val="LITlitera"/>
      </w:pPr>
      <w:r w:rsidRPr="00EF2CAA">
        <w:t>b)</w:t>
      </w:r>
      <w:r w:rsidRPr="00EF2CAA">
        <w:tab/>
        <w:t>po</w:t>
      </w:r>
      <w:r>
        <w:t xml:space="preserve"> ust.</w:t>
      </w:r>
      <w:r w:rsidR="00014F05">
        <w:t xml:space="preserve"> </w:t>
      </w:r>
      <w:r w:rsidRPr="00B51483">
        <w:t>1</w:t>
      </w:r>
      <w:r w:rsidR="00014F05">
        <w:t xml:space="preserve"> </w:t>
      </w:r>
      <w:r w:rsidRPr="00B51483">
        <w:t>dodaje się</w:t>
      </w:r>
      <w:r>
        <w:t xml:space="preserve"> ust.</w:t>
      </w:r>
      <w:r w:rsidR="00014F05">
        <w:t xml:space="preserve"> </w:t>
      </w:r>
      <w:r w:rsidRPr="00B51483">
        <w:t>1a w</w:t>
      </w:r>
      <w:r w:rsidR="00014F05">
        <w:t xml:space="preserve"> </w:t>
      </w:r>
      <w:r w:rsidRPr="00B51483">
        <w:t>brzmieniu:</w:t>
      </w:r>
    </w:p>
    <w:p w14:paraId="1781FB27" w14:textId="03BEF5F8" w:rsidR="00A831BC" w:rsidRPr="00B51483" w:rsidRDefault="00A831BC" w:rsidP="00A831BC">
      <w:pPr>
        <w:pStyle w:val="ZLITUSTzmustliter"/>
      </w:pPr>
      <w:r w:rsidRPr="002C1234">
        <w:t>„1a.</w:t>
      </w:r>
      <w:r w:rsidR="00014F05">
        <w:t xml:space="preserve"> </w:t>
      </w:r>
      <w:r w:rsidRPr="002C1234">
        <w:t>Właściwy organ przed wydaniem postanowienia, o</w:t>
      </w:r>
      <w:r w:rsidR="00014F05">
        <w:t xml:space="preserve"> </w:t>
      </w:r>
      <w:r w:rsidRPr="002C1234">
        <w:t xml:space="preserve">którym mowa w ust. 1, ustala na podstawie dokumentów wydanych </w:t>
      </w:r>
      <w:r w:rsidR="00AD39FC" w:rsidRPr="002C1234">
        <w:t>w</w:t>
      </w:r>
      <w:r w:rsidR="008C0233">
        <w:t xml:space="preserve"> </w:t>
      </w:r>
      <w:r w:rsidRPr="002C1234">
        <w:t>państw</w:t>
      </w:r>
      <w:r w:rsidR="00AD39FC" w:rsidRPr="002C1234">
        <w:t>ie</w:t>
      </w:r>
      <w:r w:rsidRPr="002C1234">
        <w:t xml:space="preserve"> członkowski</w:t>
      </w:r>
      <w:r w:rsidR="00AD39FC" w:rsidRPr="002C1234">
        <w:t>m</w:t>
      </w:r>
      <w:r w:rsidR="00AC76E0" w:rsidRPr="002C1234">
        <w:t xml:space="preserve"> lub </w:t>
      </w:r>
      <w:r w:rsidR="00AD39FC" w:rsidRPr="002C1234">
        <w:t>w</w:t>
      </w:r>
      <w:r w:rsidR="00093778">
        <w:t xml:space="preserve"> </w:t>
      </w:r>
      <w:r w:rsidR="00AC76E0" w:rsidRPr="002C1234">
        <w:t>państw</w:t>
      </w:r>
      <w:r w:rsidR="00AD39FC" w:rsidRPr="002C1234">
        <w:t>ie</w:t>
      </w:r>
      <w:r w:rsidR="00AC76E0" w:rsidRPr="002C1234">
        <w:t xml:space="preserve"> </w:t>
      </w:r>
      <w:r w:rsidR="00AD39FC" w:rsidRPr="002C1234">
        <w:t>niebędącym państwem członkowskim</w:t>
      </w:r>
      <w:r w:rsidRPr="002C1234">
        <w:t>, czy wiedza, umiejętności i kompetencje nabyte przez wnioskodawcę:</w:t>
      </w:r>
    </w:p>
    <w:p w14:paraId="708CC847" w14:textId="77777777" w:rsidR="00A831BC" w:rsidRPr="00EF2CAA" w:rsidRDefault="00A831BC" w:rsidP="00A831BC">
      <w:pPr>
        <w:pStyle w:val="ZLITPKTzmpktliter"/>
      </w:pPr>
      <w:r w:rsidRPr="00EF2CAA">
        <w:t>1)</w:t>
      </w:r>
      <w:r w:rsidRPr="00EF2CAA">
        <w:tab/>
        <w:t>podczas zdobywania doświadczenia zawodowego lub</w:t>
      </w:r>
    </w:p>
    <w:p w14:paraId="63EC4613" w14:textId="38009927" w:rsidR="00A831BC" w:rsidRPr="00EF2CAA" w:rsidRDefault="00A831BC" w:rsidP="00A831BC">
      <w:pPr>
        <w:pStyle w:val="ZLITPKTzmpktliter"/>
      </w:pPr>
      <w:r w:rsidRPr="00EF2CAA">
        <w:t>2)</w:t>
      </w:r>
      <w:r w:rsidRPr="00EF2CAA">
        <w:tab/>
        <w:t>przez potwierdzone efekty uczenia się w</w:t>
      </w:r>
      <w:r w:rsidR="00014F05">
        <w:t xml:space="preserve"> </w:t>
      </w:r>
      <w:r w:rsidRPr="00EF2CAA">
        <w:t>rozumieniu przepisów o</w:t>
      </w:r>
      <w:r w:rsidR="00014F05">
        <w:t xml:space="preserve"> </w:t>
      </w:r>
      <w:r w:rsidRPr="00EF2CAA">
        <w:t>szkolnictwie wyższym i</w:t>
      </w:r>
      <w:r w:rsidR="00014F05">
        <w:t xml:space="preserve"> </w:t>
      </w:r>
      <w:r w:rsidRPr="00EF2CAA">
        <w:t>nauce, lub</w:t>
      </w:r>
    </w:p>
    <w:p w14:paraId="7A493186" w14:textId="0D006DC3" w:rsidR="00A831BC" w:rsidRPr="00B51483" w:rsidRDefault="00A831BC" w:rsidP="00A831BC">
      <w:pPr>
        <w:pStyle w:val="ZLITPKTzmpktliter"/>
      </w:pPr>
      <w:r w:rsidRPr="00EF2CAA">
        <w:t>3)</w:t>
      </w:r>
      <w:r w:rsidRPr="00EF2CAA">
        <w:tab/>
        <w:t>przez potwierdzone efekty kształcenia w</w:t>
      </w:r>
      <w:r w:rsidR="00014F05">
        <w:t xml:space="preserve"> </w:t>
      </w:r>
      <w:r w:rsidRPr="00B51483">
        <w:t>rozumieniu przepisów o</w:t>
      </w:r>
      <w:r w:rsidR="00014F05">
        <w:t xml:space="preserve"> </w:t>
      </w:r>
      <w:r w:rsidRPr="00B51483">
        <w:t>systemie oświaty</w:t>
      </w:r>
    </w:p>
    <w:p w14:paraId="64FDCDB9" w14:textId="5DA8415A" w:rsidR="00A831BC" w:rsidRPr="00EF2CAA" w:rsidRDefault="00A831BC" w:rsidP="00A831BC">
      <w:pPr>
        <w:pStyle w:val="ZLITCZWSPPKTzmczciwsppktliter"/>
      </w:pPr>
      <w:r w:rsidRPr="00EF2CAA">
        <w:t>– wyrównują w</w:t>
      </w:r>
      <w:r w:rsidR="00014F05">
        <w:t xml:space="preserve"> </w:t>
      </w:r>
      <w:r w:rsidRPr="00EF2CAA">
        <w:t xml:space="preserve">całości </w:t>
      </w:r>
      <w:r w:rsidR="00AC76E0">
        <w:t xml:space="preserve">albo w części </w:t>
      </w:r>
      <w:r w:rsidRPr="00EF2CAA">
        <w:t>istotnie różniący się materiał.</w:t>
      </w:r>
      <w:r>
        <w:t>”,</w:t>
      </w:r>
    </w:p>
    <w:p w14:paraId="77CA2FB5" w14:textId="2A066E9C" w:rsidR="00A831BC" w:rsidRPr="00B51483" w:rsidRDefault="00A831BC" w:rsidP="00A831BC">
      <w:pPr>
        <w:pStyle w:val="LITlitera"/>
      </w:pPr>
      <w:r w:rsidRPr="00EF2CAA">
        <w:t>c)</w:t>
      </w:r>
      <w:r w:rsidRPr="00EF2CAA">
        <w:tab/>
        <w:t>ust.</w:t>
      </w:r>
      <w:r w:rsidR="00014F05">
        <w:t xml:space="preserve"> </w:t>
      </w:r>
      <w:r w:rsidRPr="00B51483">
        <w:t>2</w:t>
      </w:r>
      <w:r w:rsidR="00014F05">
        <w:t xml:space="preserve"> </w:t>
      </w:r>
      <w:r w:rsidRPr="00B51483">
        <w:t>otrzymuje brzmienie:</w:t>
      </w:r>
    </w:p>
    <w:p w14:paraId="22953C79" w14:textId="7C6C52D4" w:rsidR="00AC76E0" w:rsidRDefault="00A831BC" w:rsidP="00A831BC">
      <w:pPr>
        <w:pStyle w:val="ZLITUSTzmustliter"/>
      </w:pPr>
      <w:r>
        <w:t>„2.</w:t>
      </w:r>
      <w:r w:rsidR="00014F05">
        <w:t xml:space="preserve"> </w:t>
      </w:r>
      <w:r w:rsidRPr="00EF2CAA">
        <w:t>W</w:t>
      </w:r>
      <w:r w:rsidR="00014F05">
        <w:t xml:space="preserve"> </w:t>
      </w:r>
      <w:r w:rsidRPr="00EF2CAA">
        <w:t>postanowieniu, o</w:t>
      </w:r>
      <w:r w:rsidR="00014F05">
        <w:t xml:space="preserve"> </w:t>
      </w:r>
      <w:r w:rsidRPr="00EF2CAA">
        <w:t>którym mowa w</w:t>
      </w:r>
      <w:r w:rsidR="00014F05">
        <w:t xml:space="preserve"> </w:t>
      </w:r>
      <w:r>
        <w:t>ust.</w:t>
      </w:r>
      <w:r w:rsidR="00014F05">
        <w:t xml:space="preserve"> </w:t>
      </w:r>
      <w:r w:rsidRPr="00EF2CAA">
        <w:t>1, właściwy organ określa</w:t>
      </w:r>
      <w:r w:rsidR="00AC76E0">
        <w:t>:</w:t>
      </w:r>
    </w:p>
    <w:p w14:paraId="523DC267" w14:textId="77777777" w:rsidR="00AC76E0" w:rsidRDefault="00AC76E0" w:rsidP="00AC76E0">
      <w:pPr>
        <w:pStyle w:val="ZLITPKTzmpktliter"/>
      </w:pPr>
      <w:r>
        <w:t>1)</w:t>
      </w:r>
      <w:r>
        <w:tab/>
      </w:r>
      <w:r w:rsidRPr="00AC76E0">
        <w:t xml:space="preserve">poziom kwalifikacji zawodowych wymagany do wykonywania zawodu regulowanego w Rzeczypospolitej Polskiej </w:t>
      </w:r>
      <w:r w:rsidR="00D40455">
        <w:t>i</w:t>
      </w:r>
      <w:r w:rsidRPr="00AC76E0">
        <w:t xml:space="preserve"> poziom kwalifikacji zawodowych posiadanych przez wnioskodawcę,</w:t>
      </w:r>
    </w:p>
    <w:p w14:paraId="2657B818" w14:textId="66C0CB73" w:rsidR="00AC76E0" w:rsidRDefault="00AC76E0" w:rsidP="00AC76E0">
      <w:pPr>
        <w:pStyle w:val="ZLITPKTzmpktliter"/>
      </w:pPr>
      <w:r>
        <w:t>2)</w:t>
      </w:r>
      <w:r>
        <w:tab/>
      </w:r>
      <w:r w:rsidRPr="00AC76E0">
        <w:t>zakres istotnie różniącego się materiału podlegającego wyrównaniu oraz powody braku możliwości wyrównania tego materiału wiedzą, umiejętnościami i</w:t>
      </w:r>
      <w:r w:rsidR="00014F05">
        <w:t xml:space="preserve"> </w:t>
      </w:r>
      <w:r w:rsidRPr="00AC76E0">
        <w:t>kompetencjami nabytymi przez wnioskodawcę w sposób określony w ust. 1a,</w:t>
      </w:r>
    </w:p>
    <w:p w14:paraId="0E3E3FEC" w14:textId="0FFF83E3" w:rsidR="00AC76E0" w:rsidRDefault="00AC76E0" w:rsidP="00AC76E0">
      <w:pPr>
        <w:pStyle w:val="ZLITPKTzmpktliter"/>
      </w:pPr>
      <w:r>
        <w:t>3)</w:t>
      </w:r>
      <w:r>
        <w:tab/>
      </w:r>
      <w:r w:rsidR="00A831BC" w:rsidRPr="00EF2CAA">
        <w:t>zakres i</w:t>
      </w:r>
      <w:r w:rsidR="00014F05">
        <w:t xml:space="preserve"> </w:t>
      </w:r>
      <w:r w:rsidR="00A831BC" w:rsidRPr="00EF2CAA">
        <w:t>czas trwania stażu adaptacyjnego lub zakres testu umiejętności</w:t>
      </w:r>
    </w:p>
    <w:p w14:paraId="0526F3FD" w14:textId="2EE53EE4" w:rsidR="00A831BC" w:rsidRDefault="00AC76E0" w:rsidP="00AC76E0">
      <w:pPr>
        <w:pStyle w:val="ZLITCZWSPPKTzmczciwsppktliter"/>
      </w:pPr>
      <w:r>
        <w:rPr>
          <w:rFonts w:cs="Times"/>
        </w:rPr>
        <w:lastRenderedPageBreak/>
        <w:t>–</w:t>
      </w:r>
      <w:r>
        <w:tab/>
      </w:r>
      <w:r w:rsidR="00A831BC" w:rsidRPr="00EF2CAA">
        <w:t>mając na uwadze konieczność wyrównania istotnie różniącego się materiału w</w:t>
      </w:r>
      <w:r w:rsidR="00A831BC">
        <w:t> </w:t>
      </w:r>
      <w:r w:rsidR="00A831BC" w:rsidRPr="00EF2CAA">
        <w:t>stopniu niezbędnym do</w:t>
      </w:r>
      <w:r w:rsidR="00014F05">
        <w:t xml:space="preserve"> </w:t>
      </w:r>
      <w:r w:rsidR="00A831BC" w:rsidRPr="00EF2CAA">
        <w:t xml:space="preserve">wykonywania zawodu regulowanego </w:t>
      </w:r>
      <w:r w:rsidR="00A831BC" w:rsidRPr="00FC1AF2">
        <w:t>albo podjęcia lub wykonywania działalności regulowane</w:t>
      </w:r>
      <w:r w:rsidR="00A831BC" w:rsidRPr="00EF2CAA">
        <w:t>j.”</w:t>
      </w:r>
      <w:r w:rsidR="00FE7A98">
        <w:t>;</w:t>
      </w:r>
    </w:p>
    <w:p w14:paraId="426AEDAD" w14:textId="24940AD2" w:rsidR="00A831BC" w:rsidRPr="00B51483" w:rsidRDefault="00A831BC" w:rsidP="00A831BC">
      <w:pPr>
        <w:pStyle w:val="PKTpunkt"/>
      </w:pPr>
      <w:r w:rsidRPr="00EF2CAA">
        <w:t>4)</w:t>
      </w:r>
      <w:r w:rsidRPr="00EF2CAA">
        <w:tab/>
        <w:t>w</w:t>
      </w:r>
      <w:r w:rsidR="00014F05">
        <w:t xml:space="preserve"> </w:t>
      </w:r>
      <w:r>
        <w:t>art.</w:t>
      </w:r>
      <w:r w:rsidR="00014F05">
        <w:t xml:space="preserve"> </w:t>
      </w:r>
      <w:r w:rsidRPr="00B51483">
        <w:t>21</w:t>
      </w:r>
      <w:r>
        <w:t xml:space="preserve"> w</w:t>
      </w:r>
      <w:r w:rsidR="00014F05">
        <w:t xml:space="preserve"> </w:t>
      </w:r>
      <w:r>
        <w:t>ust.</w:t>
      </w:r>
      <w:r w:rsidR="00014F05">
        <w:t xml:space="preserve"> </w:t>
      </w:r>
      <w:r w:rsidRPr="00B51483">
        <w:t>4</w:t>
      </w:r>
      <w:r>
        <w:t xml:space="preserve"> pkt</w:t>
      </w:r>
      <w:r w:rsidR="00014F05">
        <w:t xml:space="preserve"> </w:t>
      </w:r>
      <w:r w:rsidRPr="00B51483">
        <w:t>2</w:t>
      </w:r>
      <w:r w:rsidR="00014F05">
        <w:t xml:space="preserve"> </w:t>
      </w:r>
      <w:r w:rsidRPr="00B51483">
        <w:t>otrzymuje brzmienie:</w:t>
      </w:r>
    </w:p>
    <w:p w14:paraId="1B2CEB9A" w14:textId="236635B2" w:rsidR="00A831BC" w:rsidRPr="00EF2CAA" w:rsidRDefault="00A831BC" w:rsidP="00A831BC">
      <w:pPr>
        <w:pStyle w:val="ZPKTzmpktartykuempunktem"/>
      </w:pPr>
      <w:r w:rsidRPr="00EF2CAA">
        <w:t>„2)</w:t>
      </w:r>
      <w:r w:rsidRPr="00EF2CAA">
        <w:tab/>
        <w:t>wskazania zakresu istotnie różniącego się materiału, z</w:t>
      </w:r>
      <w:r w:rsidR="00014F05">
        <w:t xml:space="preserve"> </w:t>
      </w:r>
      <w:r w:rsidRPr="00EF2CAA">
        <w:t xml:space="preserve">uwzględnieniem </w:t>
      </w:r>
      <w:r w:rsidR="00676EC3">
        <w:t>stopnia</w:t>
      </w:r>
      <w:r w:rsidRPr="00EF2CAA">
        <w:t xml:space="preserve"> wyrównania</w:t>
      </w:r>
      <w:r w:rsidR="00676EC3">
        <w:t xml:space="preserve"> tego materiału</w:t>
      </w:r>
      <w:r w:rsidR="00A446A7">
        <w:t xml:space="preserve"> w</w:t>
      </w:r>
      <w:r w:rsidR="00014F05">
        <w:t xml:space="preserve"> </w:t>
      </w:r>
      <w:r w:rsidR="00A446A7">
        <w:t>sposób określony w</w:t>
      </w:r>
      <w:r w:rsidR="00014F05">
        <w:t xml:space="preserve"> </w:t>
      </w:r>
      <w:r w:rsidR="00A446A7">
        <w:t>art.</w:t>
      </w:r>
      <w:r w:rsidR="00014F05">
        <w:t xml:space="preserve"> </w:t>
      </w:r>
      <w:r w:rsidR="00A446A7">
        <w:t>20 ust.</w:t>
      </w:r>
      <w:r w:rsidR="00014F05">
        <w:t xml:space="preserve"> </w:t>
      </w:r>
      <w:r w:rsidR="00676EC3">
        <w:t>1a</w:t>
      </w:r>
      <w:r w:rsidRPr="00EF2CAA">
        <w:t>.”;</w:t>
      </w:r>
    </w:p>
    <w:p w14:paraId="2557400C" w14:textId="4AFB717C" w:rsidR="00A831BC" w:rsidRPr="00B51483" w:rsidRDefault="00A831BC" w:rsidP="00A831BC">
      <w:pPr>
        <w:pStyle w:val="PKTpunkt"/>
      </w:pPr>
      <w:r>
        <w:t>5)</w:t>
      </w:r>
      <w:r>
        <w:tab/>
        <w:t>art.</w:t>
      </w:r>
      <w:r w:rsidR="00014F05">
        <w:t xml:space="preserve"> </w:t>
      </w:r>
      <w:r w:rsidRPr="00B51483">
        <w:t>29</w:t>
      </w:r>
      <w:r w:rsidR="00014F05">
        <w:t xml:space="preserve"> </w:t>
      </w:r>
      <w:r w:rsidRPr="00B51483">
        <w:t>otrzymuje brzmienie:</w:t>
      </w:r>
    </w:p>
    <w:p w14:paraId="1F40E2AE" w14:textId="238BFC12" w:rsidR="00A831BC" w:rsidRPr="00EF2CAA" w:rsidRDefault="00A831BC" w:rsidP="00A831BC">
      <w:pPr>
        <w:pStyle w:val="ZARTzmartartykuempunktem"/>
      </w:pPr>
      <w:r w:rsidRPr="00EF2CAA">
        <w:t>„Art.</w:t>
      </w:r>
      <w:r w:rsidR="00014F05">
        <w:t xml:space="preserve"> </w:t>
      </w:r>
      <w:r w:rsidRPr="00EF2CAA">
        <w:t>29.</w:t>
      </w:r>
      <w:r w:rsidR="00014F05">
        <w:t xml:space="preserve"> </w:t>
      </w:r>
      <w:r w:rsidRPr="00EF2CAA">
        <w:t>1.</w:t>
      </w:r>
      <w:r w:rsidR="00014F05">
        <w:t xml:space="preserve"> </w:t>
      </w:r>
      <w:r w:rsidRPr="00EF2CAA">
        <w:t>Osoba, której kwalifikacje zawodowe do wykonywania zawodu regulowanego albo podjęcia lub wykonywania działalności regulowanej podlegają uznaniu, jest obowiązana posiadać znajomość języka polskiego w</w:t>
      </w:r>
      <w:r w:rsidR="00014F05">
        <w:t xml:space="preserve"> </w:t>
      </w:r>
      <w:r w:rsidRPr="00EF2CAA">
        <w:t>stopniu niezbędnym do</w:t>
      </w:r>
      <w:r w:rsidR="00014F05">
        <w:t xml:space="preserve"> </w:t>
      </w:r>
      <w:r w:rsidRPr="00EF2CAA">
        <w:t>wykonywania danego zawodu regulowanego albo danej działalności regulowanej.</w:t>
      </w:r>
    </w:p>
    <w:p w14:paraId="1744EA48" w14:textId="05E7CC41" w:rsidR="00A831BC" w:rsidRPr="00B51483" w:rsidRDefault="00A831BC" w:rsidP="00A831BC">
      <w:pPr>
        <w:pStyle w:val="ZUSTzmustartykuempunktem"/>
      </w:pPr>
      <w:r w:rsidRPr="00EF2CAA">
        <w:t>2.</w:t>
      </w:r>
      <w:r w:rsidR="00014F05">
        <w:t xml:space="preserve"> </w:t>
      </w:r>
      <w:r w:rsidRPr="00EF2CAA">
        <w:t>Właściwy organ</w:t>
      </w:r>
      <w:r>
        <w:t>,</w:t>
      </w:r>
      <w:r w:rsidRPr="00EF2CAA">
        <w:t xml:space="preserve"> po wydaniu decyzji w</w:t>
      </w:r>
      <w:r w:rsidR="00014F05">
        <w:t xml:space="preserve"> </w:t>
      </w:r>
      <w:r w:rsidRPr="00B51483">
        <w:t>sprawie uznania kwalifikacji albo po</w:t>
      </w:r>
      <w:r w:rsidR="00014F05">
        <w:t xml:space="preserve"> </w:t>
      </w:r>
      <w:r w:rsidRPr="00B51483">
        <w:t>wydaniu europejskiej legitymacji zawodowej:</w:t>
      </w:r>
    </w:p>
    <w:p w14:paraId="49DC810E" w14:textId="66B6BDD3" w:rsidR="00A831BC" w:rsidRPr="00B51483" w:rsidRDefault="00A831BC" w:rsidP="00A831BC">
      <w:pPr>
        <w:pStyle w:val="ZPKTzmpktartykuempunktem"/>
      </w:pPr>
      <w:r w:rsidRPr="00EF2CAA">
        <w:t>1)</w:t>
      </w:r>
      <w:r w:rsidRPr="00EF2CAA">
        <w:tab/>
        <w:t>może sprawdzić znajomość języka polskiego w</w:t>
      </w:r>
      <w:r w:rsidR="00014F05">
        <w:t xml:space="preserve"> </w:t>
      </w:r>
      <w:r w:rsidRPr="00B51483">
        <w:t>przypadku osoby wykonującej zawód mający wpływ na bezpieczeństwo pacjentów</w:t>
      </w:r>
      <w:r>
        <w:t>,</w:t>
      </w:r>
      <w:r w:rsidRPr="00B51483">
        <w:t xml:space="preserve"> </w:t>
      </w:r>
      <w:r>
        <w:t>a także</w:t>
      </w:r>
      <w:r w:rsidRPr="00B51483">
        <w:t xml:space="preserve"> w</w:t>
      </w:r>
      <w:r w:rsidR="00014F05">
        <w:t xml:space="preserve"> </w:t>
      </w:r>
      <w:r w:rsidRPr="00B51483">
        <w:t>przypadku osoby wykonującej inny zawód</w:t>
      </w:r>
      <w:r>
        <w:t xml:space="preserve"> </w:t>
      </w:r>
      <w:r w:rsidRPr="00A831BC">
        <w:t>‒</w:t>
      </w:r>
      <w:r>
        <w:t xml:space="preserve"> </w:t>
      </w:r>
      <w:r w:rsidRPr="00B51483">
        <w:t>jeżeli zachodzi uzasadniona wątpliwość co do posiadania znajomości języka polskiego w</w:t>
      </w:r>
      <w:r w:rsidR="00014F05">
        <w:t xml:space="preserve"> </w:t>
      </w:r>
      <w:r w:rsidRPr="00B51483">
        <w:t>stopniu niezbędnym do wykonywania danego zawodu regulowanego albo danej działalności regulowanej;</w:t>
      </w:r>
    </w:p>
    <w:p w14:paraId="2B4FD911" w14:textId="77777777" w:rsidR="00A831BC" w:rsidRPr="00EF2CAA" w:rsidRDefault="00A831BC" w:rsidP="00A831BC">
      <w:pPr>
        <w:pStyle w:val="ZPKTzmpktartykuempunktem"/>
      </w:pPr>
      <w:r w:rsidRPr="00EF2CAA">
        <w:t>2)</w:t>
      </w:r>
      <w:r w:rsidRPr="00EF2CAA">
        <w:tab/>
        <w:t>sprawdza znajomość języka polskiego na wniosek osoby, której kwalifikacje zawodowe do wykonywania zawodu regulowanego albo podjęcia lub wykonywania działalności regulowanej podlegały uznaniu.</w:t>
      </w:r>
    </w:p>
    <w:p w14:paraId="314738FE" w14:textId="4B9C2685" w:rsidR="00A831BC" w:rsidRPr="00EF2CAA" w:rsidRDefault="00A831BC" w:rsidP="00A831BC">
      <w:pPr>
        <w:pStyle w:val="ZUSTzmustartykuempunktem"/>
      </w:pPr>
      <w:r w:rsidRPr="00EF2CAA">
        <w:t>3.</w:t>
      </w:r>
      <w:r w:rsidR="00014F05">
        <w:t xml:space="preserve"> </w:t>
      </w:r>
      <w:r w:rsidRPr="00EF2CAA">
        <w:t>Znajomość języka polskiego jest sprawdzana z</w:t>
      </w:r>
      <w:r w:rsidR="00014F05">
        <w:t xml:space="preserve"> </w:t>
      </w:r>
      <w:r w:rsidRPr="00EF2CAA">
        <w:t>zachowaniem proporcjonalności w</w:t>
      </w:r>
      <w:r w:rsidR="00014F05">
        <w:t xml:space="preserve"> </w:t>
      </w:r>
      <w:r w:rsidRPr="00EF2CAA">
        <w:t>odniesieniu do danego zawodu regulowanego albo danej działalności regulowanej.</w:t>
      </w:r>
    </w:p>
    <w:p w14:paraId="14623D9F" w14:textId="6A7B2BC2" w:rsidR="00A831BC" w:rsidRPr="00B51483" w:rsidRDefault="00A831BC" w:rsidP="00A831BC">
      <w:pPr>
        <w:pStyle w:val="ZUSTzmustartykuempunktem"/>
      </w:pPr>
      <w:r w:rsidRPr="00EF2CAA">
        <w:t>4.</w:t>
      </w:r>
      <w:r w:rsidR="00014F05">
        <w:t xml:space="preserve"> </w:t>
      </w:r>
      <w:r w:rsidRPr="00EF2CAA">
        <w:t>Osoba, o</w:t>
      </w:r>
      <w:r w:rsidR="00014F05">
        <w:t xml:space="preserve"> </w:t>
      </w:r>
      <w:r w:rsidRPr="00B51483">
        <w:t>której mowa w</w:t>
      </w:r>
      <w:r w:rsidR="00014F05">
        <w:t xml:space="preserve"> </w:t>
      </w:r>
      <w:r>
        <w:t>ust.</w:t>
      </w:r>
      <w:r w:rsidR="00014F05">
        <w:t xml:space="preserve"> </w:t>
      </w:r>
      <w:r w:rsidRPr="00B51483">
        <w:t>2, może potwierdzić znajomość języka polskiego przez:</w:t>
      </w:r>
    </w:p>
    <w:p w14:paraId="17E2ABF8" w14:textId="2A899E37" w:rsidR="00A831BC" w:rsidRPr="00EF2CAA" w:rsidRDefault="00A831BC" w:rsidP="00A831BC">
      <w:pPr>
        <w:pStyle w:val="ZPKTzmpktartykuempunktem"/>
      </w:pPr>
      <w:r w:rsidRPr="00EF2CAA">
        <w:t>1)</w:t>
      </w:r>
      <w:r w:rsidRPr="00EF2CAA">
        <w:tab/>
        <w:t>przedłożenie właściwemu organowi dokumentu potwierdzającego znajomość języka polskiego w</w:t>
      </w:r>
      <w:r w:rsidR="00014F05">
        <w:t xml:space="preserve"> </w:t>
      </w:r>
      <w:r w:rsidRPr="00EF2CAA">
        <w:t>stopniu niezbędnym do wykonywania danego zawodu regulowanego albo danej działalności regulowanej, wydanego przez uprawniony podmiot działający w</w:t>
      </w:r>
      <w:r w:rsidR="00014F05">
        <w:t xml:space="preserve"> </w:t>
      </w:r>
      <w:r w:rsidRPr="00EF2CAA">
        <w:t>Rzeczypospolitej Polskiej lub w</w:t>
      </w:r>
      <w:r w:rsidR="00014F05">
        <w:t xml:space="preserve"> </w:t>
      </w:r>
      <w:r w:rsidRPr="00EF2CAA">
        <w:t>innym państwie członkowskim, w</w:t>
      </w:r>
      <w:r w:rsidR="00014F05">
        <w:t xml:space="preserve"> </w:t>
      </w:r>
      <w:r w:rsidRPr="00EF2CAA">
        <w:t>szczególności świadectwa dojrzałości uzyskanego po zdaniu egzaminu maturalnego w</w:t>
      </w:r>
      <w:r w:rsidR="00014F05">
        <w:t xml:space="preserve"> </w:t>
      </w:r>
      <w:r w:rsidRPr="00EF2CAA">
        <w:t>języku polskim lub dyplomu ukończenia studiów prowadzonych w</w:t>
      </w:r>
      <w:r w:rsidR="00014F05">
        <w:t xml:space="preserve"> </w:t>
      </w:r>
      <w:r w:rsidRPr="00EF2CAA">
        <w:t>języku polskim;</w:t>
      </w:r>
    </w:p>
    <w:p w14:paraId="6DEC0D33" w14:textId="1D2D548D" w:rsidR="00A831BC" w:rsidRPr="00EF2CAA" w:rsidRDefault="00A831BC" w:rsidP="00A831BC">
      <w:pPr>
        <w:pStyle w:val="ZPKTzmpktartykuempunktem"/>
      </w:pPr>
      <w:r w:rsidRPr="00EF2CAA">
        <w:t>2)</w:t>
      </w:r>
      <w:r w:rsidRPr="00EF2CAA">
        <w:tab/>
        <w:t>złożenie egzaminu z</w:t>
      </w:r>
      <w:r w:rsidR="00014F05">
        <w:t xml:space="preserve"> </w:t>
      </w:r>
      <w:r w:rsidRPr="00EF2CAA">
        <w:t>języka polskiego</w:t>
      </w:r>
      <w:r w:rsidR="00676EC3">
        <w:t xml:space="preserve">, </w:t>
      </w:r>
      <w:r w:rsidR="00676EC3" w:rsidRPr="00E750E7">
        <w:t>przeprowadzanego</w:t>
      </w:r>
      <w:r w:rsidR="00676EC3">
        <w:t xml:space="preserve"> przez właściwy organ</w:t>
      </w:r>
      <w:r w:rsidRPr="00EF2CAA">
        <w:t>.</w:t>
      </w:r>
    </w:p>
    <w:p w14:paraId="13C36201" w14:textId="6D0E563D" w:rsidR="00A831BC" w:rsidRPr="00EF2CAA" w:rsidRDefault="00A831BC" w:rsidP="00A831BC">
      <w:pPr>
        <w:pStyle w:val="ZUSTzmustartykuempunktem"/>
      </w:pPr>
      <w:r w:rsidRPr="00EF2CAA">
        <w:lastRenderedPageBreak/>
        <w:t>5.</w:t>
      </w:r>
      <w:r w:rsidR="00014F05">
        <w:t xml:space="preserve"> </w:t>
      </w:r>
      <w:r w:rsidRPr="00EF2CAA">
        <w:t>Za przeprowadzenie egzaminu z</w:t>
      </w:r>
      <w:r w:rsidR="00014F05">
        <w:t xml:space="preserve"> </w:t>
      </w:r>
      <w:r w:rsidRPr="00EF2CAA">
        <w:t>języka polskiego jest pobierana opłata, której wysokość ustala jed</w:t>
      </w:r>
      <w:r>
        <w:t>nostka przeprowadzająca egzamin</w:t>
      </w:r>
      <w:r w:rsidRPr="00EF2CAA">
        <w:t>. Opłatę wnosi się na rachunek bankowy jednostki przeprowadzającej egzamin.</w:t>
      </w:r>
    </w:p>
    <w:p w14:paraId="4993793C" w14:textId="0902EA46" w:rsidR="00A831BC" w:rsidRPr="00EF2CAA" w:rsidRDefault="00A831BC" w:rsidP="00A831BC">
      <w:pPr>
        <w:pStyle w:val="ZUSTzmustartykuempunktem"/>
      </w:pPr>
      <w:r w:rsidRPr="00EF2CAA">
        <w:t>6.</w:t>
      </w:r>
      <w:r w:rsidR="00014F05">
        <w:t xml:space="preserve"> </w:t>
      </w:r>
      <w:r>
        <w:t>Opłata</w:t>
      </w:r>
      <w:r w:rsidRPr="00EF2CAA">
        <w:t>, o</w:t>
      </w:r>
      <w:r w:rsidR="00014F05">
        <w:t xml:space="preserve"> </w:t>
      </w:r>
      <w:r w:rsidRPr="00EF2CAA">
        <w:t>której mowa w</w:t>
      </w:r>
      <w:r w:rsidR="00014F05">
        <w:t xml:space="preserve"> </w:t>
      </w:r>
      <w:r>
        <w:t>ust.</w:t>
      </w:r>
      <w:r w:rsidR="00014F05">
        <w:t xml:space="preserve"> </w:t>
      </w:r>
      <w:r>
        <w:t>5</w:t>
      </w:r>
      <w:r w:rsidRPr="00EF2CAA">
        <w:t xml:space="preserve">, </w:t>
      </w:r>
      <w:r>
        <w:t>jest ustalana w</w:t>
      </w:r>
      <w:r w:rsidR="00014F05">
        <w:t xml:space="preserve"> </w:t>
      </w:r>
      <w:r>
        <w:t>wysokości kosztów przeprowadzenia egzaminu z</w:t>
      </w:r>
      <w:r w:rsidR="00014F05">
        <w:t xml:space="preserve"> </w:t>
      </w:r>
      <w:r>
        <w:t>języka polskiego, przy czym jej wysokość nie może przekroczyć 15%</w:t>
      </w:r>
      <w:r w:rsidR="00014F05">
        <w:t xml:space="preserve"> </w:t>
      </w:r>
      <w:r w:rsidRPr="00EF2CAA">
        <w:t>minimalnego wynagrodzenia za pracę ustalonego na podstawie przepisów ustawy z</w:t>
      </w:r>
      <w:r w:rsidR="00014F05">
        <w:t xml:space="preserve"> </w:t>
      </w:r>
      <w:r w:rsidRPr="00EF2CAA">
        <w:t>dnia 10</w:t>
      </w:r>
      <w:r w:rsidR="00014F05">
        <w:t xml:space="preserve"> </w:t>
      </w:r>
      <w:r w:rsidRPr="00EF2CAA">
        <w:t>października 2002</w:t>
      </w:r>
      <w:r w:rsidR="00014F05">
        <w:t xml:space="preserve"> </w:t>
      </w:r>
      <w:r w:rsidRPr="00EF2CAA">
        <w:t>r. o</w:t>
      </w:r>
      <w:r w:rsidR="00014F05">
        <w:t xml:space="preserve"> </w:t>
      </w:r>
      <w:r>
        <w:t>minimalnym wynagrodzeniu za</w:t>
      </w:r>
      <w:r w:rsidR="00014F05">
        <w:t xml:space="preserve"> </w:t>
      </w:r>
      <w:r w:rsidRPr="00EF2CAA">
        <w:t>pracę, obowiązującego w</w:t>
      </w:r>
      <w:r w:rsidR="00014F05">
        <w:t xml:space="preserve"> </w:t>
      </w:r>
      <w:r w:rsidRPr="00EF2CAA">
        <w:t>roku przeprowadzenia egzaminu.</w:t>
      </w:r>
    </w:p>
    <w:p w14:paraId="399EC777" w14:textId="671CCC5C" w:rsidR="00A831BC" w:rsidRPr="00EF2CAA" w:rsidRDefault="00A831BC" w:rsidP="00A831BC">
      <w:pPr>
        <w:pStyle w:val="ZUSTzmustartykuempunktem"/>
      </w:pPr>
      <w:r w:rsidRPr="00EF2CAA">
        <w:t>7.</w:t>
      </w:r>
      <w:r w:rsidR="00014F05">
        <w:t xml:space="preserve"> </w:t>
      </w:r>
      <w:r w:rsidRPr="00EF2CAA">
        <w:t>W</w:t>
      </w:r>
      <w:r w:rsidR="00014F05">
        <w:t xml:space="preserve"> </w:t>
      </w:r>
      <w:r w:rsidRPr="00EF2CAA">
        <w:t>przypadku, o</w:t>
      </w:r>
      <w:r w:rsidR="00014F05">
        <w:t xml:space="preserve"> </w:t>
      </w:r>
      <w:r w:rsidRPr="00EF2CAA">
        <w:t>którym mowa w</w:t>
      </w:r>
      <w:r w:rsidR="00014F05">
        <w:t xml:space="preserve"> </w:t>
      </w:r>
      <w:r>
        <w:t>ust.</w:t>
      </w:r>
      <w:r w:rsidR="00014F05">
        <w:t xml:space="preserve"> </w:t>
      </w:r>
      <w:r w:rsidRPr="00EF2CAA">
        <w:t>2, właściwy organ na podstawie dokumentu, o</w:t>
      </w:r>
      <w:r w:rsidR="00014F05">
        <w:t xml:space="preserve"> </w:t>
      </w:r>
      <w:r w:rsidRPr="00EF2CAA">
        <w:t>którym mowa w</w:t>
      </w:r>
      <w:r w:rsidR="00014F05">
        <w:t xml:space="preserve"> </w:t>
      </w:r>
      <w:r>
        <w:t>ust.</w:t>
      </w:r>
      <w:r w:rsidR="00014F05">
        <w:t xml:space="preserve"> </w:t>
      </w:r>
      <w:r w:rsidRPr="00EF2CAA">
        <w:t>4</w:t>
      </w:r>
      <w:r>
        <w:t xml:space="preserve"> pkt</w:t>
      </w:r>
      <w:r w:rsidR="00014F05">
        <w:t xml:space="preserve"> </w:t>
      </w:r>
      <w:r w:rsidRPr="00EF2CAA">
        <w:t>1, lub na podstawie wyniku egzaminu z</w:t>
      </w:r>
      <w:r w:rsidR="00014F05">
        <w:t xml:space="preserve"> </w:t>
      </w:r>
      <w:r w:rsidRPr="00EF2CAA">
        <w:t>języka polskiego wydaje zaświadczenie o</w:t>
      </w:r>
      <w:r w:rsidR="00014F05">
        <w:t xml:space="preserve"> </w:t>
      </w:r>
      <w:r w:rsidRPr="00EF2CAA">
        <w:t>znajomości języka polskiego w</w:t>
      </w:r>
      <w:r w:rsidR="00014F05">
        <w:t xml:space="preserve"> </w:t>
      </w:r>
      <w:r w:rsidRPr="00EF2CAA">
        <w:t>stopniu niezbędnym do</w:t>
      </w:r>
      <w:r w:rsidR="00014F05">
        <w:t xml:space="preserve"> </w:t>
      </w:r>
      <w:r w:rsidRPr="00EF2CAA">
        <w:t>wykonywania danego zawodu regulowanego albo danej działalności regulowanej. Odmowa potwierdzenia znajomości języka polskiego następuje w</w:t>
      </w:r>
      <w:r w:rsidR="00014F05">
        <w:t xml:space="preserve"> </w:t>
      </w:r>
      <w:r w:rsidRPr="00EF2CAA">
        <w:t>drodze decyzji administracyjnej.</w:t>
      </w:r>
    </w:p>
    <w:p w14:paraId="1B5703D0" w14:textId="17CEA628" w:rsidR="00A831BC" w:rsidRPr="00EF2CAA" w:rsidRDefault="00A831BC" w:rsidP="00A831BC">
      <w:pPr>
        <w:pStyle w:val="ZUSTzmustartykuempunktem"/>
      </w:pPr>
      <w:r w:rsidRPr="00EF2CAA">
        <w:t>8.</w:t>
      </w:r>
      <w:r w:rsidR="00014F05">
        <w:t xml:space="preserve"> </w:t>
      </w:r>
      <w:r w:rsidRPr="00EF2CAA">
        <w:t>W</w:t>
      </w:r>
      <w:r w:rsidR="00014F05">
        <w:t xml:space="preserve"> </w:t>
      </w:r>
      <w:r w:rsidRPr="00EF2CAA">
        <w:t>przypadku uzyskania negatywnego wyniku egzaminu z</w:t>
      </w:r>
      <w:r w:rsidR="00014F05">
        <w:t xml:space="preserve"> </w:t>
      </w:r>
      <w:r w:rsidRPr="00EF2CAA">
        <w:t>języka polskiego właściwy organ, przed wydaniem decyzji, o</w:t>
      </w:r>
      <w:r w:rsidR="00014F05">
        <w:t xml:space="preserve"> </w:t>
      </w:r>
      <w:r w:rsidRPr="00EF2CAA">
        <w:t>której mowa w</w:t>
      </w:r>
      <w:r w:rsidR="00014F05">
        <w:t xml:space="preserve"> </w:t>
      </w:r>
      <w:r>
        <w:t>ust.</w:t>
      </w:r>
      <w:r w:rsidR="00014F05">
        <w:t xml:space="preserve"> </w:t>
      </w:r>
      <w:r w:rsidRPr="00EF2CAA">
        <w:t>7, wyznacza termin, w którym osoba, o</w:t>
      </w:r>
      <w:r w:rsidR="00014F05">
        <w:t xml:space="preserve"> </w:t>
      </w:r>
      <w:r w:rsidRPr="00EF2CAA">
        <w:t>której mowa w</w:t>
      </w:r>
      <w:r w:rsidR="00014F05">
        <w:t xml:space="preserve"> </w:t>
      </w:r>
      <w:r>
        <w:t>ust.</w:t>
      </w:r>
      <w:r w:rsidR="00014F05">
        <w:t xml:space="preserve"> </w:t>
      </w:r>
      <w:r w:rsidRPr="00EF2CAA">
        <w:t>2, może ponownie przystąpić do egzaminu.</w:t>
      </w:r>
    </w:p>
    <w:p w14:paraId="743A0565" w14:textId="7881C343" w:rsidR="00A831BC" w:rsidRPr="00B51483" w:rsidRDefault="00A831BC" w:rsidP="00A831BC">
      <w:pPr>
        <w:pStyle w:val="ZUSTzmustartykuempunktem"/>
      </w:pPr>
      <w:r w:rsidRPr="00EF2CAA">
        <w:t>9.</w:t>
      </w:r>
      <w:r w:rsidR="00014F05">
        <w:t xml:space="preserve"> </w:t>
      </w:r>
      <w:r w:rsidRPr="00EF2CAA">
        <w:t>Minister kierujący działem administracji rządowej właściwy w</w:t>
      </w:r>
      <w:r w:rsidR="00014F05">
        <w:t xml:space="preserve"> </w:t>
      </w:r>
      <w:r w:rsidRPr="00B51483">
        <w:t>sprawach uznawania kwalifikacji zawodowych do wykonywania zawodu regulowanego albo podejmowania lub wykonywania działalności regulowanej należących do danego działu może określić, w</w:t>
      </w:r>
      <w:r w:rsidR="00014F05">
        <w:t xml:space="preserve"> </w:t>
      </w:r>
      <w:r w:rsidRPr="00B51483">
        <w:t>drodze rozporządzenia:</w:t>
      </w:r>
    </w:p>
    <w:p w14:paraId="70EDF4CA" w14:textId="50D38856" w:rsidR="00A831BC" w:rsidRPr="00EF2CAA" w:rsidRDefault="00A831BC" w:rsidP="00A831BC">
      <w:pPr>
        <w:pStyle w:val="ZPKTzmpktartykuempunktem"/>
      </w:pPr>
      <w:r w:rsidRPr="00EF2CAA">
        <w:t>1)</w:t>
      </w:r>
      <w:r w:rsidRPr="00EF2CAA">
        <w:tab/>
        <w:t>zakres znajomości języka polskiego w</w:t>
      </w:r>
      <w:r w:rsidR="00014F05">
        <w:t xml:space="preserve"> </w:t>
      </w:r>
      <w:r w:rsidRPr="00EF2CAA">
        <w:t>mowie i</w:t>
      </w:r>
      <w:r w:rsidR="00014F05">
        <w:t xml:space="preserve"> </w:t>
      </w:r>
      <w:r w:rsidRPr="00EF2CAA">
        <w:t>w</w:t>
      </w:r>
      <w:r w:rsidR="00014F05">
        <w:t xml:space="preserve"> </w:t>
      </w:r>
      <w:r w:rsidRPr="00EF2CAA">
        <w:t>piśmie w</w:t>
      </w:r>
      <w:r w:rsidR="00014F05">
        <w:t xml:space="preserve"> </w:t>
      </w:r>
      <w:r w:rsidRPr="00EF2CAA">
        <w:t>stopniu niezbędnym do</w:t>
      </w:r>
      <w:r w:rsidR="00014F05">
        <w:t xml:space="preserve"> </w:t>
      </w:r>
      <w:r w:rsidRPr="00EF2CAA">
        <w:t xml:space="preserve">wykonywania </w:t>
      </w:r>
      <w:r>
        <w:t xml:space="preserve">danego </w:t>
      </w:r>
      <w:r w:rsidRPr="00EF2CAA">
        <w:t xml:space="preserve">zawodu regulowanego </w:t>
      </w:r>
      <w:r>
        <w:t xml:space="preserve">albo danej </w:t>
      </w:r>
      <w:r w:rsidRPr="00EF2CAA">
        <w:t>działalności regulowanej,</w:t>
      </w:r>
    </w:p>
    <w:p w14:paraId="73D4E862" w14:textId="1529E020" w:rsidR="00A831BC" w:rsidRPr="00EF2CAA" w:rsidRDefault="00A831BC" w:rsidP="00A831BC">
      <w:pPr>
        <w:pStyle w:val="ZPKTzmpktartykuempunktem"/>
      </w:pPr>
      <w:r w:rsidRPr="00EF2CAA">
        <w:t>2)</w:t>
      </w:r>
      <w:r w:rsidRPr="00EF2CAA">
        <w:tab/>
        <w:t>sposób przeprowadzania egzaminu z</w:t>
      </w:r>
      <w:r w:rsidR="00014F05">
        <w:t xml:space="preserve"> </w:t>
      </w:r>
      <w:r w:rsidRPr="00EF2CAA">
        <w:t>języka polskiego,</w:t>
      </w:r>
    </w:p>
    <w:p w14:paraId="49E3F34F" w14:textId="6D128C63" w:rsidR="00A831BC" w:rsidRPr="00B51483" w:rsidRDefault="00A831BC" w:rsidP="00A831BC">
      <w:pPr>
        <w:pStyle w:val="ZPKTzmpktartykuempunktem"/>
      </w:pPr>
      <w:r w:rsidRPr="00EF2CAA">
        <w:t>3)</w:t>
      </w:r>
      <w:r w:rsidRPr="00EF2CAA">
        <w:tab/>
        <w:t>jednostki przeprowadzające egzamin z</w:t>
      </w:r>
      <w:r w:rsidR="00014F05">
        <w:t xml:space="preserve"> </w:t>
      </w:r>
      <w:r w:rsidRPr="00B51483">
        <w:t>języka polskiego</w:t>
      </w:r>
    </w:p>
    <w:p w14:paraId="48F9F358" w14:textId="4C96335F" w:rsidR="00A831BC" w:rsidRPr="00EF2CAA" w:rsidRDefault="00A831BC" w:rsidP="00A831BC">
      <w:pPr>
        <w:pStyle w:val="ZCZWSPPKTzmczciwsppktartykuempunktem"/>
      </w:pPr>
      <w:r w:rsidRPr="00A831BC">
        <w:sym w:font="Symbol" w:char="F02D"/>
      </w:r>
      <w:r w:rsidRPr="00EF2CAA">
        <w:t xml:space="preserve"> mając na względzie zakres czynności zawodowych wykonywanych w</w:t>
      </w:r>
      <w:r w:rsidR="00014F05">
        <w:t xml:space="preserve"> </w:t>
      </w:r>
      <w:r w:rsidRPr="00EF2CAA">
        <w:t xml:space="preserve">ramach danego zawodu regulowanego </w:t>
      </w:r>
      <w:r>
        <w:t>albo</w:t>
      </w:r>
      <w:r w:rsidRPr="00EF2CAA">
        <w:t xml:space="preserve"> danej działalności regulowanej, konieczność zachowania proporcjonalności sprawdzania znajomości języka polskiego oraz przejrzystość przeprowadzania egzaminu z</w:t>
      </w:r>
      <w:r w:rsidR="00014F05">
        <w:t xml:space="preserve"> </w:t>
      </w:r>
      <w:r w:rsidRPr="00EF2CAA">
        <w:t>języka polskiego.”;</w:t>
      </w:r>
    </w:p>
    <w:p w14:paraId="37F9420C" w14:textId="696C1871" w:rsidR="00A831BC" w:rsidRPr="00B51483" w:rsidRDefault="00A831BC" w:rsidP="00A831BC">
      <w:pPr>
        <w:pStyle w:val="PKTpunkt"/>
      </w:pPr>
      <w:r w:rsidRPr="00EF2CAA">
        <w:t>6)</w:t>
      </w:r>
      <w:r w:rsidRPr="00EF2CAA">
        <w:tab/>
        <w:t>w</w:t>
      </w:r>
      <w:r w:rsidR="00014F05">
        <w:t xml:space="preserve"> </w:t>
      </w:r>
      <w:r>
        <w:t>art.</w:t>
      </w:r>
      <w:r w:rsidR="00014F05">
        <w:t xml:space="preserve"> </w:t>
      </w:r>
      <w:r w:rsidRPr="00B51483">
        <w:t>34</w:t>
      </w:r>
      <w:r>
        <w:t xml:space="preserve"> ust.</w:t>
      </w:r>
      <w:r w:rsidR="00014F05">
        <w:t xml:space="preserve"> </w:t>
      </w:r>
      <w:r w:rsidRPr="00B51483">
        <w:t>4</w:t>
      </w:r>
      <w:r w:rsidR="00014F05">
        <w:t xml:space="preserve"> </w:t>
      </w:r>
      <w:r w:rsidRPr="00B51483">
        <w:t>otrzymuje brzmienie:</w:t>
      </w:r>
    </w:p>
    <w:p w14:paraId="7067A058" w14:textId="798B218F" w:rsidR="00A831BC" w:rsidRPr="00EF2CAA" w:rsidRDefault="00A831BC" w:rsidP="00A831BC">
      <w:pPr>
        <w:pStyle w:val="ZUSTzmustartykuempunktem"/>
      </w:pPr>
      <w:r>
        <w:t>„4.</w:t>
      </w:r>
      <w:r w:rsidR="00014F05">
        <w:t xml:space="preserve"> </w:t>
      </w:r>
      <w:r w:rsidRPr="00EF2CAA">
        <w:t>W</w:t>
      </w:r>
      <w:r w:rsidR="00014F05">
        <w:t xml:space="preserve"> </w:t>
      </w:r>
      <w:r w:rsidRPr="00EF2CAA">
        <w:t>przypadku gdy zakres kształcenia lub szkolenia odbytego przez usługodawcę obejmuje istotnie różniący się materiał, w</w:t>
      </w:r>
      <w:r w:rsidR="00014F05">
        <w:t xml:space="preserve"> </w:t>
      </w:r>
      <w:r w:rsidRPr="00EF2CAA">
        <w:t xml:space="preserve">którym wykazano różnice </w:t>
      </w:r>
      <w:r w:rsidR="001A0E8B">
        <w:t>mogące być szkodliwe dla</w:t>
      </w:r>
      <w:r w:rsidRPr="00EF2CAA">
        <w:t xml:space="preserve"> zdrowi</w:t>
      </w:r>
      <w:r w:rsidR="001A0E8B">
        <w:t>a</w:t>
      </w:r>
      <w:r w:rsidRPr="00EF2CAA">
        <w:t xml:space="preserve"> lub bezpieczeństw</w:t>
      </w:r>
      <w:r w:rsidR="001A0E8B">
        <w:t>a</w:t>
      </w:r>
      <w:r w:rsidRPr="00EF2CAA">
        <w:t xml:space="preserve"> publiczne</w:t>
      </w:r>
      <w:r w:rsidR="001A0E8B">
        <w:t>go</w:t>
      </w:r>
      <w:r w:rsidRPr="00EF2CAA">
        <w:t>, a</w:t>
      </w:r>
      <w:r w:rsidR="00014F05">
        <w:t xml:space="preserve"> </w:t>
      </w:r>
      <w:r w:rsidRPr="00EF2CAA">
        <w:t xml:space="preserve">wiedza, </w:t>
      </w:r>
      <w:r w:rsidRPr="00EF2CAA">
        <w:lastRenderedPageBreak/>
        <w:t>umiejętności lub kompetencje nabyte przez usługodawcę podczas zdobywania doświadczenia zawodowego lub przez potwierdzone efekty uczenia się, lub przez potwierdzone efekty kształcenia nie mogą wyrównać tych różnic, właściwy organ zobowiązuje usługodawcę do przystąpienia do</w:t>
      </w:r>
      <w:r w:rsidR="00014F05">
        <w:t xml:space="preserve"> </w:t>
      </w:r>
      <w:r w:rsidRPr="00EF2CAA">
        <w:t>testu umiejętności i</w:t>
      </w:r>
      <w:r w:rsidR="00014F05">
        <w:t xml:space="preserve"> </w:t>
      </w:r>
      <w:r w:rsidRPr="00EF2CAA">
        <w:t>w</w:t>
      </w:r>
      <w:r w:rsidR="00014F05">
        <w:t xml:space="preserve"> </w:t>
      </w:r>
      <w:r w:rsidRPr="00EF2CAA">
        <w:t>terminie miesiąca od nałożenia tego zobowiązania wydaje decyzję w</w:t>
      </w:r>
      <w:r w:rsidR="00014F05">
        <w:t xml:space="preserve"> </w:t>
      </w:r>
      <w:r w:rsidRPr="00EF2CAA">
        <w:t>sprawie uznania kwalifikacji.”;</w:t>
      </w:r>
    </w:p>
    <w:p w14:paraId="527F55F1" w14:textId="4FFC3892" w:rsidR="00A831BC" w:rsidRPr="00B51483" w:rsidRDefault="00A831BC" w:rsidP="00A831BC">
      <w:pPr>
        <w:pStyle w:val="PKTpunkt"/>
      </w:pPr>
      <w:r w:rsidRPr="00EF2CAA">
        <w:t>7)</w:t>
      </w:r>
      <w:r w:rsidRPr="00EF2CAA">
        <w:tab/>
        <w:t>w</w:t>
      </w:r>
      <w:r w:rsidR="00014F05">
        <w:t xml:space="preserve"> </w:t>
      </w:r>
      <w:r>
        <w:t>art.</w:t>
      </w:r>
      <w:r w:rsidR="00014F05">
        <w:t xml:space="preserve"> </w:t>
      </w:r>
      <w:r w:rsidRPr="00B51483">
        <w:t>36:</w:t>
      </w:r>
    </w:p>
    <w:p w14:paraId="7A10CFB2" w14:textId="5E2151AE" w:rsidR="00A831BC" w:rsidRPr="00B51483" w:rsidRDefault="00A831BC" w:rsidP="00A831BC">
      <w:pPr>
        <w:pStyle w:val="LITlitera"/>
      </w:pPr>
      <w:r>
        <w:t>a)</w:t>
      </w:r>
      <w:r>
        <w:tab/>
        <w:t>ust.</w:t>
      </w:r>
      <w:r w:rsidR="00014F05">
        <w:t xml:space="preserve"> </w:t>
      </w:r>
      <w:r w:rsidRPr="00B51483">
        <w:t>1</w:t>
      </w:r>
      <w:r w:rsidR="00014F05">
        <w:t xml:space="preserve"> </w:t>
      </w:r>
      <w:r w:rsidRPr="00B51483">
        <w:t>otrzymuje brzmienie:</w:t>
      </w:r>
    </w:p>
    <w:p w14:paraId="71FCD500" w14:textId="6DC913EF" w:rsidR="00A831BC" w:rsidRPr="00EF2CAA" w:rsidRDefault="00A831BC" w:rsidP="00A831BC">
      <w:pPr>
        <w:pStyle w:val="ZLITUSTzmustliter"/>
      </w:pPr>
      <w:r>
        <w:t>„1.</w:t>
      </w:r>
      <w:r w:rsidR="00014F05">
        <w:t xml:space="preserve"> </w:t>
      </w:r>
      <w:r w:rsidRPr="00EF2CAA">
        <w:t>W</w:t>
      </w:r>
      <w:r w:rsidR="00014F05">
        <w:t xml:space="preserve"> </w:t>
      </w:r>
      <w:r w:rsidRPr="00EF2CAA">
        <w:t>przypadku uzasadnionych wątpliwości właściwy organ może wystąpić do</w:t>
      </w:r>
      <w:r w:rsidR="00014F05">
        <w:t xml:space="preserve"> </w:t>
      </w:r>
      <w:r w:rsidRPr="00EF2CAA">
        <w:t>właściwych organów państwa usługodawcy o</w:t>
      </w:r>
      <w:r w:rsidR="00014F05">
        <w:t xml:space="preserve"> </w:t>
      </w:r>
      <w:r w:rsidRPr="00EF2CAA">
        <w:t>potwierdzenie, że usługodawca wykonuje zawód regulowany albo działalność regulowaną zgodnie z</w:t>
      </w:r>
      <w:r w:rsidR="00014F05">
        <w:t xml:space="preserve"> </w:t>
      </w:r>
      <w:r w:rsidRPr="00EF2CAA">
        <w:t>prawem i z dołożeniem należytej staranności oraz że nie zostały na niego nałożone kary dyscyplinarne lub nie został skazany prawomocnym wyrokiem sądu w</w:t>
      </w:r>
      <w:r w:rsidR="00014F05">
        <w:t xml:space="preserve"> </w:t>
      </w:r>
      <w:r w:rsidRPr="00EF2CAA">
        <w:t>związku z wykonywaniem zawodu regulowanego albo działalności regulowanej.”,</w:t>
      </w:r>
    </w:p>
    <w:p w14:paraId="0B844C3A" w14:textId="725A53D8" w:rsidR="00A831BC" w:rsidRPr="00EF2CAA" w:rsidRDefault="00A831BC" w:rsidP="00A831BC">
      <w:pPr>
        <w:pStyle w:val="LITlitera"/>
      </w:pPr>
      <w:r w:rsidRPr="00EF2CAA">
        <w:t>b)</w:t>
      </w:r>
      <w:r w:rsidRPr="00EF2CAA">
        <w:tab/>
        <w:t>w</w:t>
      </w:r>
      <w:r w:rsidR="00014F05">
        <w:t xml:space="preserve"> </w:t>
      </w:r>
      <w:r>
        <w:t>ust.</w:t>
      </w:r>
      <w:r w:rsidR="00014F05">
        <w:t xml:space="preserve"> </w:t>
      </w:r>
      <w:r w:rsidRPr="00EF2CAA">
        <w:t>2</w:t>
      </w:r>
      <w:r w:rsidR="00014F05">
        <w:t xml:space="preserve"> </w:t>
      </w:r>
      <w:r w:rsidRPr="00EF2CAA">
        <w:t>po wyrazach „informacji dotyczących kształcenia lub szkolenia ukończonego przez usługodawcę” dodaje się przecinek i</w:t>
      </w:r>
      <w:r w:rsidR="00014F05">
        <w:t xml:space="preserve"> </w:t>
      </w:r>
      <w:r>
        <w:t>wyrazy „w</w:t>
      </w:r>
      <w:r w:rsidR="00014F05">
        <w:t xml:space="preserve"> </w:t>
      </w:r>
      <w:r w:rsidRPr="00EF2CAA">
        <w:t>zakresie niezbędnym do oceny, czy różnice wykazane w</w:t>
      </w:r>
      <w:r w:rsidR="00014F05">
        <w:t xml:space="preserve"> </w:t>
      </w:r>
      <w:r w:rsidRPr="00EF2CAA">
        <w:t>istotnie różniącym się materiale mogą być szkodliwe dla zdrowia lub bezpieczeństwa publicznego”;</w:t>
      </w:r>
    </w:p>
    <w:p w14:paraId="6D6CFDD9" w14:textId="6936705E" w:rsidR="00A831BC" w:rsidRPr="00B51483" w:rsidRDefault="00A831BC" w:rsidP="00A831BC">
      <w:pPr>
        <w:pStyle w:val="PKTpunkt"/>
      </w:pPr>
      <w:r w:rsidRPr="00EF2CAA">
        <w:t>8)</w:t>
      </w:r>
      <w:r w:rsidRPr="00EF2CAA">
        <w:tab/>
        <w:t>w</w:t>
      </w:r>
      <w:r w:rsidR="00014F05">
        <w:t xml:space="preserve"> </w:t>
      </w:r>
      <w:r>
        <w:t>art.</w:t>
      </w:r>
      <w:r w:rsidR="00014F05">
        <w:t xml:space="preserve"> </w:t>
      </w:r>
      <w:r w:rsidRPr="00B51483">
        <w:t>39:</w:t>
      </w:r>
    </w:p>
    <w:p w14:paraId="09535131" w14:textId="25FB971F" w:rsidR="00A831BC" w:rsidRPr="00EF2CAA" w:rsidRDefault="00A831BC" w:rsidP="00A831BC">
      <w:pPr>
        <w:pStyle w:val="LITlitera"/>
      </w:pPr>
      <w:r w:rsidRPr="00EF2CAA">
        <w:t>a)</w:t>
      </w:r>
      <w:r w:rsidRPr="00EF2CAA">
        <w:tab/>
        <w:t>w</w:t>
      </w:r>
      <w:r w:rsidR="00014F05">
        <w:t xml:space="preserve"> </w:t>
      </w:r>
      <w:r>
        <w:t>ust.</w:t>
      </w:r>
      <w:r w:rsidR="00014F05">
        <w:t xml:space="preserve"> </w:t>
      </w:r>
      <w:r w:rsidRPr="00EF2CAA">
        <w:t>1</w:t>
      </w:r>
      <w:r w:rsidR="00014F05">
        <w:t xml:space="preserve"> </w:t>
      </w:r>
      <w:r w:rsidRPr="00EF2CAA">
        <w:t>wyrazy „różnic w</w:t>
      </w:r>
      <w:r w:rsidR="00014F05">
        <w:t xml:space="preserve"> </w:t>
      </w:r>
      <w:r w:rsidRPr="00EF2CAA">
        <w:t>zakresie zawodu i</w:t>
      </w:r>
      <w:r w:rsidR="00014F05">
        <w:t xml:space="preserve"> </w:t>
      </w:r>
      <w:r w:rsidRPr="00EF2CAA">
        <w:t>niemożliwości wyrównania brakującej wiedzy, umiejętności i</w:t>
      </w:r>
      <w:r w:rsidR="00014F05">
        <w:t xml:space="preserve"> </w:t>
      </w:r>
      <w:r w:rsidRPr="00EF2CAA">
        <w:t>kompetencji, wymaganych” zastępuje się wyrazami „</w:t>
      </w:r>
      <w:r w:rsidR="001A0E8B">
        <w:t>nie</w:t>
      </w:r>
      <w:r w:rsidRPr="00EF2CAA">
        <w:t xml:space="preserve">wyrównania </w:t>
      </w:r>
      <w:r w:rsidR="001A0E8B">
        <w:t>w</w:t>
      </w:r>
      <w:r w:rsidR="00014F05">
        <w:t xml:space="preserve"> </w:t>
      </w:r>
      <w:r w:rsidR="001A0E8B">
        <w:t xml:space="preserve">całości </w:t>
      </w:r>
      <w:r w:rsidRPr="00EF2CAA">
        <w:t>istotnie różniącego się materiału w</w:t>
      </w:r>
      <w:r w:rsidR="00014F05">
        <w:t xml:space="preserve"> </w:t>
      </w:r>
      <w:r w:rsidRPr="00EF2CAA">
        <w:t>zakresie kształcenia lub szkolenia wymaganego”,</w:t>
      </w:r>
    </w:p>
    <w:p w14:paraId="5C5E72E1" w14:textId="485CDAC9" w:rsidR="00A831BC" w:rsidRPr="00B51483" w:rsidRDefault="00A831BC" w:rsidP="00A831BC">
      <w:pPr>
        <w:pStyle w:val="LITlitera"/>
      </w:pPr>
      <w:r>
        <w:t>b)</w:t>
      </w:r>
      <w:r>
        <w:tab/>
        <w:t>ust.</w:t>
      </w:r>
      <w:r w:rsidR="00014F05">
        <w:t xml:space="preserve"> </w:t>
      </w:r>
      <w:r w:rsidRPr="00B51483">
        <w:t>4</w:t>
      </w:r>
      <w:r w:rsidR="00014F05">
        <w:t xml:space="preserve"> </w:t>
      </w:r>
      <w:r w:rsidRPr="00B51483">
        <w:t>otrzymuje brzmienie:</w:t>
      </w:r>
    </w:p>
    <w:p w14:paraId="2E6A16C7" w14:textId="66C0AFC1" w:rsidR="00A831BC" w:rsidRPr="00B51483" w:rsidRDefault="00A831BC" w:rsidP="00A831BC">
      <w:pPr>
        <w:pStyle w:val="ZLITUSTzmustliter"/>
      </w:pPr>
      <w:r>
        <w:t>„4.</w:t>
      </w:r>
      <w:r w:rsidR="00014F05">
        <w:t xml:space="preserve"> </w:t>
      </w:r>
      <w:r w:rsidRPr="00B51483">
        <w:t>Przepisów</w:t>
      </w:r>
      <w:r>
        <w:t xml:space="preserve"> ust.</w:t>
      </w:r>
      <w:r w:rsidR="00014F05">
        <w:t xml:space="preserve"> </w:t>
      </w:r>
      <w:r w:rsidRPr="00B51483">
        <w:t>1‒3</w:t>
      </w:r>
      <w:r w:rsidR="00014F05">
        <w:t xml:space="preserve"> </w:t>
      </w:r>
      <w:r w:rsidRPr="00B51483">
        <w:t>nie stosuje się do automatycznego uznania:</w:t>
      </w:r>
    </w:p>
    <w:p w14:paraId="36F89F7E" w14:textId="1BADC847" w:rsidR="00A831BC" w:rsidRPr="00EF2CAA" w:rsidRDefault="00A831BC" w:rsidP="00A831BC">
      <w:pPr>
        <w:pStyle w:val="ZLITPKTzmpktliter"/>
      </w:pPr>
      <w:r w:rsidRPr="00EF2CAA">
        <w:t>1)</w:t>
      </w:r>
      <w:r w:rsidRPr="00EF2CAA">
        <w:tab/>
        <w:t>kwalifikacji zawodowych uznawanych na podstawie dokumentów, o</w:t>
      </w:r>
      <w:r w:rsidR="00014F05">
        <w:t xml:space="preserve"> </w:t>
      </w:r>
      <w:r w:rsidRPr="00EF2CAA">
        <w:t>których mowa w</w:t>
      </w:r>
      <w:r w:rsidR="00014F05">
        <w:t xml:space="preserve"> </w:t>
      </w:r>
      <w:r w:rsidRPr="00EF2CAA">
        <w:t>załącznikach V i</w:t>
      </w:r>
      <w:r w:rsidR="00014F05">
        <w:t xml:space="preserve"> </w:t>
      </w:r>
      <w:r w:rsidRPr="00EF2CAA">
        <w:t>VI do dyrektywy, albo uznanych na zasadzie praw nabytych;</w:t>
      </w:r>
    </w:p>
    <w:p w14:paraId="7B0B7E62" w14:textId="58EB6795" w:rsidR="00A831BC" w:rsidRPr="00EF2CAA" w:rsidRDefault="00A831BC" w:rsidP="00A831BC">
      <w:pPr>
        <w:pStyle w:val="ZLITPKTzmpktliter"/>
      </w:pPr>
      <w:r w:rsidRPr="00EF2CAA">
        <w:t>2)</w:t>
      </w:r>
      <w:r w:rsidRPr="00EF2CAA">
        <w:tab/>
        <w:t>kwalifikacji zawodowych, o</w:t>
      </w:r>
      <w:r w:rsidR="00014F05">
        <w:t xml:space="preserve"> </w:t>
      </w:r>
      <w:r w:rsidRPr="00EF2CAA">
        <w:t>których mowa w</w:t>
      </w:r>
      <w:r w:rsidR="00014F05">
        <w:t xml:space="preserve"> </w:t>
      </w:r>
      <w:r>
        <w:t>art.</w:t>
      </w:r>
      <w:r w:rsidR="00014F05">
        <w:t xml:space="preserve"> </w:t>
      </w:r>
      <w:r w:rsidRPr="00EF2CAA">
        <w:t>16</w:t>
      </w:r>
      <w:r>
        <w:t xml:space="preserve"> ust.</w:t>
      </w:r>
      <w:r w:rsidR="00014F05">
        <w:t xml:space="preserve"> </w:t>
      </w:r>
      <w:r w:rsidRPr="00EF2CAA">
        <w:t>1;</w:t>
      </w:r>
    </w:p>
    <w:p w14:paraId="02FC7F19" w14:textId="51A8978E" w:rsidR="00A831BC" w:rsidRPr="00EF2CAA" w:rsidRDefault="00A831BC" w:rsidP="00A831BC">
      <w:pPr>
        <w:pStyle w:val="ZLITPKTzmpktliter"/>
      </w:pPr>
      <w:r w:rsidRPr="00EF2CAA">
        <w:t>3)</w:t>
      </w:r>
      <w:r w:rsidRPr="00EF2CAA">
        <w:tab/>
        <w:t>kwalifikacji zawodowych do wykonywania zawodów regulowanych i działalności regulowanych, o</w:t>
      </w:r>
      <w:r w:rsidR="00014F05">
        <w:t xml:space="preserve"> </w:t>
      </w:r>
      <w:r w:rsidRPr="00EF2CAA">
        <w:t>których mowa w</w:t>
      </w:r>
      <w:r w:rsidR="00014F05">
        <w:t xml:space="preserve"> </w:t>
      </w:r>
      <w:r>
        <w:t>art.</w:t>
      </w:r>
      <w:r w:rsidR="00014F05">
        <w:t xml:space="preserve"> </w:t>
      </w:r>
      <w:r w:rsidRPr="00EF2CAA">
        <w:t>30.”;</w:t>
      </w:r>
    </w:p>
    <w:p w14:paraId="2BA4A18C" w14:textId="58298089" w:rsidR="003B5494" w:rsidRPr="00B51483" w:rsidRDefault="003B5494" w:rsidP="003B5494">
      <w:pPr>
        <w:pStyle w:val="PKTpunkt"/>
      </w:pPr>
      <w:r w:rsidRPr="00EF2CAA">
        <w:t>9)</w:t>
      </w:r>
      <w:r w:rsidRPr="00EF2CAA">
        <w:tab/>
      </w:r>
      <w:r w:rsidRPr="00FC1AF2">
        <w:t>w</w:t>
      </w:r>
      <w:r w:rsidR="00014F05">
        <w:t xml:space="preserve"> </w:t>
      </w:r>
      <w:r w:rsidRPr="00FC1AF2">
        <w:t>art.</w:t>
      </w:r>
      <w:r w:rsidR="00014F05">
        <w:t xml:space="preserve"> </w:t>
      </w:r>
      <w:r w:rsidRPr="00FC1AF2">
        <w:t>50a w</w:t>
      </w:r>
      <w:r w:rsidR="00014F05">
        <w:t xml:space="preserve"> </w:t>
      </w:r>
      <w:r w:rsidRPr="00FC1AF2">
        <w:t>ust.</w:t>
      </w:r>
      <w:r w:rsidR="00014F05">
        <w:t xml:space="preserve"> </w:t>
      </w:r>
      <w:r w:rsidRPr="00FC1AF2">
        <w:t>3 po wyrazie „</w:t>
      </w:r>
      <w:r w:rsidR="0007129C">
        <w:rPr>
          <w:rFonts w:ascii="Times New Roman" w:hAnsi="Times New Roman"/>
        </w:rPr>
        <w:t>przeprowadza</w:t>
      </w:r>
      <w:r w:rsidRPr="00FC1AF2">
        <w:t>” dodaje się wyrazy „w</w:t>
      </w:r>
      <w:r w:rsidR="00014F05">
        <w:t xml:space="preserve"> </w:t>
      </w:r>
      <w:r w:rsidR="00DA0B4D" w:rsidRPr="00DA0B2E">
        <w:t>sposób obiektywny i</w:t>
      </w:r>
      <w:r w:rsidR="00014F05">
        <w:t xml:space="preserve"> </w:t>
      </w:r>
      <w:r w:rsidR="00DA0B4D" w:rsidRPr="00DA0B2E">
        <w:t>niezależny</w:t>
      </w:r>
      <w:r w:rsidRPr="00FC1AF2">
        <w:t>”;</w:t>
      </w:r>
    </w:p>
    <w:p w14:paraId="65D64BEE" w14:textId="4150304C" w:rsidR="00A831BC" w:rsidRPr="00B51483" w:rsidRDefault="003B5494" w:rsidP="00A831BC">
      <w:pPr>
        <w:pStyle w:val="PKTpunkt"/>
      </w:pPr>
      <w:r>
        <w:t>10</w:t>
      </w:r>
      <w:r w:rsidR="00A831BC" w:rsidRPr="00EF2CAA">
        <w:t>)</w:t>
      </w:r>
      <w:r w:rsidR="00A831BC" w:rsidRPr="00EF2CAA">
        <w:tab/>
        <w:t>w</w:t>
      </w:r>
      <w:r w:rsidR="00014F05">
        <w:t xml:space="preserve"> </w:t>
      </w:r>
      <w:r w:rsidR="00A831BC">
        <w:t>art.</w:t>
      </w:r>
      <w:r w:rsidR="00014F05">
        <w:t xml:space="preserve"> </w:t>
      </w:r>
      <w:bookmarkStart w:id="2" w:name="_Hlk72527062"/>
      <w:r w:rsidR="00A831BC" w:rsidRPr="00B51483">
        <w:t>50b w</w:t>
      </w:r>
      <w:r w:rsidR="00014F05">
        <w:t xml:space="preserve"> </w:t>
      </w:r>
      <w:r w:rsidR="00A831BC">
        <w:t>ust.</w:t>
      </w:r>
      <w:r w:rsidR="00014F05">
        <w:t xml:space="preserve"> </w:t>
      </w:r>
      <w:r w:rsidR="00A831BC" w:rsidRPr="00B51483">
        <w:t>5</w:t>
      </w:r>
      <w:bookmarkEnd w:id="2"/>
      <w:r w:rsidR="00A831BC" w:rsidRPr="00B51483">
        <w:t>:</w:t>
      </w:r>
    </w:p>
    <w:p w14:paraId="692BD2A8" w14:textId="77777777" w:rsidR="00A831BC" w:rsidRPr="00B51483" w:rsidRDefault="00A831BC" w:rsidP="00A831BC">
      <w:pPr>
        <w:pStyle w:val="LITlitera"/>
      </w:pPr>
      <w:r w:rsidRPr="00EF2CAA">
        <w:lastRenderedPageBreak/>
        <w:t>a)</w:t>
      </w:r>
      <w:r w:rsidRPr="00EF2CAA">
        <w:tab/>
        <w:t>wprowadzenie do wyliczenia otrzymuje brzmienie:</w:t>
      </w:r>
    </w:p>
    <w:p w14:paraId="513D7822" w14:textId="78E6AF51" w:rsidR="00A831BC" w:rsidRPr="00EF2CAA" w:rsidRDefault="00A831BC" w:rsidP="00A831BC">
      <w:pPr>
        <w:pStyle w:val="ZLITFRAGzmlitfragmentunpzdanialiter"/>
      </w:pPr>
      <w:r>
        <w:t>„W</w:t>
      </w:r>
      <w:r w:rsidR="00014F05">
        <w:t xml:space="preserve"> </w:t>
      </w:r>
      <w:r w:rsidRPr="00EF2CAA">
        <w:t>ramach oceny w</w:t>
      </w:r>
      <w:r w:rsidR="00014F05">
        <w:t xml:space="preserve"> </w:t>
      </w:r>
      <w:r w:rsidRPr="00EF2CAA">
        <w:t>zakresie, o</w:t>
      </w:r>
      <w:r w:rsidR="00014F05">
        <w:t xml:space="preserve"> </w:t>
      </w:r>
      <w:r w:rsidRPr="00EF2CAA">
        <w:t>którym mowa w</w:t>
      </w:r>
      <w:r w:rsidR="00014F05">
        <w:t xml:space="preserve"> </w:t>
      </w:r>
      <w:r>
        <w:t>ust.</w:t>
      </w:r>
      <w:r w:rsidR="00014F05">
        <w:t xml:space="preserve"> </w:t>
      </w:r>
      <w:r w:rsidRPr="00EF2CAA">
        <w:t>3</w:t>
      </w:r>
      <w:r>
        <w:t xml:space="preserve"> pkt</w:t>
      </w:r>
      <w:r w:rsidR="00014F05">
        <w:t xml:space="preserve"> </w:t>
      </w:r>
      <w:r w:rsidRPr="00EF2CAA">
        <w:t>6, uwzględnia się wymóg zawarty w</w:t>
      </w:r>
      <w:r w:rsidR="00014F05">
        <w:t xml:space="preserve"> </w:t>
      </w:r>
      <w:r w:rsidRPr="00EF2CAA">
        <w:t>przepisach regulacyjnych, dotyczący:”,</w:t>
      </w:r>
    </w:p>
    <w:p w14:paraId="3E3688EB" w14:textId="440B5769" w:rsidR="00A831BC" w:rsidRPr="00EF2CAA" w:rsidRDefault="00A831BC" w:rsidP="00A831BC">
      <w:pPr>
        <w:pStyle w:val="LITlitera"/>
      </w:pPr>
      <w:r>
        <w:t>b)</w:t>
      </w:r>
      <w:r>
        <w:tab/>
        <w:t>w</w:t>
      </w:r>
      <w:r w:rsidR="00014F05">
        <w:t xml:space="preserve"> </w:t>
      </w:r>
      <w:r w:rsidRPr="00EF2CAA">
        <w:t>części wspólnej wyraz „występują” zastępuje się wyrazem „występuje”;</w:t>
      </w:r>
    </w:p>
    <w:p w14:paraId="4D2F6DAC" w14:textId="570B469A" w:rsidR="00A831BC" w:rsidRPr="00B51483" w:rsidRDefault="00A831BC" w:rsidP="00A831BC">
      <w:pPr>
        <w:pStyle w:val="PKTpunkt"/>
      </w:pPr>
      <w:r w:rsidRPr="00EF2CAA">
        <w:t>1</w:t>
      </w:r>
      <w:r w:rsidR="003B5494">
        <w:t>1</w:t>
      </w:r>
      <w:r w:rsidRPr="00EF2CAA">
        <w:t>)</w:t>
      </w:r>
      <w:r w:rsidRPr="00EF2CAA">
        <w:tab/>
      </w:r>
      <w:bookmarkStart w:id="3" w:name="_Hlk72527083"/>
      <w:r w:rsidRPr="00EF2CAA">
        <w:t>w</w:t>
      </w:r>
      <w:r w:rsidR="00014F05">
        <w:t xml:space="preserve"> </w:t>
      </w:r>
      <w:r>
        <w:t>art.</w:t>
      </w:r>
      <w:r w:rsidR="00014F05">
        <w:t xml:space="preserve"> </w:t>
      </w:r>
      <w:r w:rsidRPr="00B51483">
        <w:t>50e w</w:t>
      </w:r>
      <w:r w:rsidR="00014F05">
        <w:t xml:space="preserve"> </w:t>
      </w:r>
      <w:r>
        <w:t>ust.</w:t>
      </w:r>
      <w:r w:rsidR="00014F05">
        <w:t xml:space="preserve"> </w:t>
      </w:r>
      <w:r w:rsidRPr="00B51483">
        <w:t>3</w:t>
      </w:r>
      <w:bookmarkEnd w:id="3"/>
      <w:r w:rsidRPr="00B51483">
        <w:t>:</w:t>
      </w:r>
    </w:p>
    <w:p w14:paraId="2F8F3235" w14:textId="77777777" w:rsidR="00A831BC" w:rsidRPr="00EF2CAA" w:rsidRDefault="00A831BC" w:rsidP="00A831BC">
      <w:pPr>
        <w:pStyle w:val="LITlitera"/>
      </w:pPr>
      <w:r w:rsidRPr="00EF2CAA">
        <w:t>a)</w:t>
      </w:r>
      <w:r w:rsidRPr="00EF2CAA">
        <w:tab/>
        <w:t>we wprowadzeniu do wyliczenia wyraz „wymogi” zastępuje się wyrazem „wymóg”,</w:t>
      </w:r>
    </w:p>
    <w:p w14:paraId="2385E31D" w14:textId="35E59971" w:rsidR="00A831BC" w:rsidRPr="00EF2CAA" w:rsidRDefault="00A831BC" w:rsidP="00A831BC">
      <w:pPr>
        <w:pStyle w:val="LITlitera"/>
      </w:pPr>
      <w:r>
        <w:t>b)</w:t>
      </w:r>
      <w:r>
        <w:tab/>
        <w:t>w</w:t>
      </w:r>
      <w:r w:rsidR="00014F05">
        <w:t xml:space="preserve"> </w:t>
      </w:r>
      <w:r w:rsidRPr="00EF2CAA">
        <w:t>części wspólnej wyraz „występują” zastępuje się wyrazem „występuje”;</w:t>
      </w:r>
    </w:p>
    <w:p w14:paraId="62668A6D" w14:textId="77925AA4" w:rsidR="00A831BC" w:rsidRPr="00B51483" w:rsidRDefault="00A831BC" w:rsidP="00A831BC">
      <w:pPr>
        <w:pStyle w:val="PKTpunkt"/>
      </w:pPr>
      <w:r w:rsidRPr="00EF2CAA">
        <w:t>1</w:t>
      </w:r>
      <w:r w:rsidR="003B5494">
        <w:t>2</w:t>
      </w:r>
      <w:r w:rsidRPr="00EF2CAA">
        <w:t>)</w:t>
      </w:r>
      <w:r w:rsidRPr="00EF2CAA">
        <w:tab/>
        <w:t>w</w:t>
      </w:r>
      <w:r w:rsidR="00014F05">
        <w:t xml:space="preserve"> </w:t>
      </w:r>
      <w:r>
        <w:t>art.</w:t>
      </w:r>
      <w:r w:rsidR="00014F05">
        <w:t xml:space="preserve"> </w:t>
      </w:r>
      <w:r w:rsidRPr="00B51483">
        <w:t>50f w</w:t>
      </w:r>
      <w:r w:rsidR="00014F05">
        <w:t xml:space="preserve"> </w:t>
      </w:r>
      <w:r>
        <w:t>ust.</w:t>
      </w:r>
      <w:r w:rsidR="00014F05">
        <w:t xml:space="preserve"> </w:t>
      </w:r>
      <w:r w:rsidRPr="00B51483">
        <w:t>1</w:t>
      </w:r>
      <w:r>
        <w:t xml:space="preserve"> zdanie</w:t>
      </w:r>
      <w:r w:rsidRPr="00B51483">
        <w:t xml:space="preserve"> pierwsze otrzymuje brzmienie:</w:t>
      </w:r>
    </w:p>
    <w:p w14:paraId="12D96EF6" w14:textId="6F791D59" w:rsidR="00A831BC" w:rsidRPr="00EF2CAA" w:rsidRDefault="00A831BC" w:rsidP="00A831BC">
      <w:pPr>
        <w:pStyle w:val="ZFRAGzmfragmentunpzdaniaartykuempunktem"/>
      </w:pPr>
      <w:r w:rsidRPr="00EF2CAA">
        <w:t>„Powody uznania projektowanych przepisów regulacyjnych lub projektowanych wymogów dotyczących świadczenia usług transgranicznych za zgodne z</w:t>
      </w:r>
      <w:r w:rsidR="00014F05">
        <w:t xml:space="preserve"> </w:t>
      </w:r>
      <w:r w:rsidRPr="00EF2CAA">
        <w:t>zasadami proporcjonalności, uzasadnionego i</w:t>
      </w:r>
      <w:r w:rsidR="00014F05">
        <w:t xml:space="preserve"> </w:t>
      </w:r>
      <w:r w:rsidRPr="00EF2CAA">
        <w:t xml:space="preserve">niedyskryminującego charakteru przedstawia się </w:t>
      </w:r>
      <w:r w:rsidR="00AD39FC" w:rsidRPr="00382B44">
        <w:t>w sposób szczegółowy, umożliwiający weryfikację zgodnoś</w:t>
      </w:r>
      <w:r w:rsidR="002C1234">
        <w:t>ci tych przepisów lub wymogów z</w:t>
      </w:r>
      <w:r w:rsidR="00014F05">
        <w:t xml:space="preserve"> </w:t>
      </w:r>
      <w:r w:rsidR="00AD39FC" w:rsidRPr="00382B44">
        <w:t xml:space="preserve">wymienionymi zasadami, </w:t>
      </w:r>
      <w:r w:rsidRPr="00382B44">
        <w:t>w</w:t>
      </w:r>
      <w:r w:rsidR="00014F05">
        <w:t xml:space="preserve"> </w:t>
      </w:r>
      <w:r w:rsidRPr="00382B44">
        <w:t>uzasadnieniu projektu aktu prawnego, w</w:t>
      </w:r>
      <w:r w:rsidR="00014F05">
        <w:t xml:space="preserve"> </w:t>
      </w:r>
      <w:r w:rsidRPr="00382B44">
        <w:t>tym</w:t>
      </w:r>
      <w:r w:rsidRPr="00EF2CAA">
        <w:t xml:space="preserve"> aktu normatywnego, zawierającego te</w:t>
      </w:r>
      <w:r w:rsidR="00014F05">
        <w:t xml:space="preserve"> </w:t>
      </w:r>
      <w:r w:rsidRPr="00EF2CAA">
        <w:t>przepisy lub wymogi albo w</w:t>
      </w:r>
      <w:r w:rsidR="00014F05">
        <w:t xml:space="preserve"> </w:t>
      </w:r>
      <w:r w:rsidRPr="00EF2CAA">
        <w:t>załączniku do oceny skutków regulacji, stanowiącej odrębną część uzasadnienia projektu aktu normatywnego.”;</w:t>
      </w:r>
    </w:p>
    <w:p w14:paraId="3A829468" w14:textId="7CC8B90F" w:rsidR="00A831BC" w:rsidRPr="00EF2CAA" w:rsidRDefault="00A831BC" w:rsidP="00A831BC">
      <w:pPr>
        <w:pStyle w:val="PKTpunkt"/>
      </w:pPr>
      <w:bookmarkStart w:id="4" w:name="_Hlk73187619"/>
      <w:r w:rsidRPr="00EF2CAA">
        <w:t>1</w:t>
      </w:r>
      <w:r w:rsidR="003B5494">
        <w:t>3</w:t>
      </w:r>
      <w:r w:rsidRPr="00EF2CAA">
        <w:t>)</w:t>
      </w:r>
      <w:r w:rsidRPr="00EF2CAA">
        <w:tab/>
        <w:t>w</w:t>
      </w:r>
      <w:r w:rsidR="00014F05">
        <w:t xml:space="preserve"> </w:t>
      </w:r>
      <w:r>
        <w:t>art.</w:t>
      </w:r>
      <w:r w:rsidR="00014F05">
        <w:t xml:space="preserve"> </w:t>
      </w:r>
      <w:r w:rsidRPr="00EF2CAA">
        <w:t>52c we wprowadzeniu do wyliczenia wyraz „dotyczące” zastępuje się wyrazem „do”.</w:t>
      </w:r>
      <w:bookmarkEnd w:id="4"/>
    </w:p>
    <w:p w14:paraId="3E8426BC" w14:textId="14C9DFDA" w:rsidR="008F6936" w:rsidRPr="008F6936" w:rsidRDefault="002A18BF" w:rsidP="001A0E8B">
      <w:pPr>
        <w:pStyle w:val="ARTartustawynprozporzdzenia"/>
      </w:pPr>
      <w:r>
        <w:rPr>
          <w:rStyle w:val="Ppogrubienie"/>
        </w:rPr>
        <w:t>Art. 2</w:t>
      </w:r>
      <w:r w:rsidRPr="00EF2CAA">
        <w:rPr>
          <w:rStyle w:val="Ppogrubienie"/>
        </w:rPr>
        <w:t>.</w:t>
      </w:r>
      <w:r w:rsidR="00014F05">
        <w:rPr>
          <w:rStyle w:val="Ppogrubienie"/>
        </w:rPr>
        <w:t xml:space="preserve"> </w:t>
      </w:r>
      <w:r w:rsidR="008F6936" w:rsidRPr="008F6936">
        <w:t>W</w:t>
      </w:r>
      <w:r w:rsidR="008F6936">
        <w:t xml:space="preserve"> ustawie z</w:t>
      </w:r>
      <w:r w:rsidR="00014F05">
        <w:t xml:space="preserve"> </w:t>
      </w:r>
      <w:r w:rsidR="008F6936">
        <w:t>dnia</w:t>
      </w:r>
      <w:r w:rsidR="00014F05">
        <w:t xml:space="preserve"> </w:t>
      </w:r>
      <w:r w:rsidR="008F6936">
        <w:t>21</w:t>
      </w:r>
      <w:r w:rsidR="00014F05">
        <w:t xml:space="preserve"> </w:t>
      </w:r>
      <w:r w:rsidR="008F6936">
        <w:t>grudnia 1990</w:t>
      </w:r>
      <w:r w:rsidR="00014F05">
        <w:t xml:space="preserve"> </w:t>
      </w:r>
      <w:r w:rsidR="008F6936">
        <w:t>r. o</w:t>
      </w:r>
      <w:r w:rsidR="00014F05">
        <w:t xml:space="preserve"> </w:t>
      </w:r>
      <w:r w:rsidR="008F6936">
        <w:t>zawodzie lekarza weterynarii i</w:t>
      </w:r>
      <w:r w:rsidR="00014F05">
        <w:t xml:space="preserve"> </w:t>
      </w:r>
      <w:r w:rsidR="008F6936">
        <w:t xml:space="preserve">izbach </w:t>
      </w:r>
      <w:r w:rsidR="008F6936" w:rsidRPr="008F6936">
        <w:t>lekarsko-weterynaryjnych (Dz.</w:t>
      </w:r>
      <w:r w:rsidR="00014F05">
        <w:t xml:space="preserve"> </w:t>
      </w:r>
      <w:r w:rsidR="008F6936" w:rsidRPr="008F6936">
        <w:t>U.</w:t>
      </w:r>
      <w:r w:rsidR="001C553C">
        <w:t xml:space="preserve"> </w:t>
      </w:r>
      <w:r w:rsidR="008F6936" w:rsidRPr="008F6936">
        <w:t>z</w:t>
      </w:r>
      <w:r w:rsidR="00014F05">
        <w:t xml:space="preserve"> </w:t>
      </w:r>
      <w:r w:rsidR="008F6936" w:rsidRPr="008F6936">
        <w:t>2019</w:t>
      </w:r>
      <w:r w:rsidR="00014F05">
        <w:t xml:space="preserve"> </w:t>
      </w:r>
      <w:r w:rsidR="008F6936" w:rsidRPr="008F6936">
        <w:t>r. poz.</w:t>
      </w:r>
      <w:r w:rsidR="00014F05">
        <w:t xml:space="preserve"> </w:t>
      </w:r>
      <w:r w:rsidR="008F6936" w:rsidRPr="008F6936">
        <w:t xml:space="preserve">1140) </w:t>
      </w:r>
      <w:r w:rsidR="008F6936">
        <w:t>w</w:t>
      </w:r>
      <w:r w:rsidR="00014F05">
        <w:t xml:space="preserve"> </w:t>
      </w:r>
      <w:r w:rsidR="008F6936">
        <w:t>art.</w:t>
      </w:r>
      <w:r w:rsidR="00014F05">
        <w:t xml:space="preserve"> </w:t>
      </w:r>
      <w:r w:rsidR="008F6936">
        <w:t>2h</w:t>
      </w:r>
      <w:r w:rsidR="008F6936" w:rsidRPr="008F6936">
        <w:t>:</w:t>
      </w:r>
    </w:p>
    <w:p w14:paraId="6ECEC2AD" w14:textId="3C25F320" w:rsidR="008F6936" w:rsidRPr="00B51483" w:rsidRDefault="008F6936" w:rsidP="008F6936">
      <w:pPr>
        <w:pStyle w:val="PKTpunkt"/>
      </w:pPr>
      <w:r w:rsidRPr="00EF2CAA">
        <w:t>1)</w:t>
      </w:r>
      <w:r w:rsidRPr="00EF2CAA">
        <w:tab/>
      </w:r>
      <w:r>
        <w:t>ust.</w:t>
      </w:r>
      <w:r w:rsidR="00014F05">
        <w:t xml:space="preserve"> </w:t>
      </w:r>
      <w:r>
        <w:t xml:space="preserve">1 </w:t>
      </w:r>
      <w:r w:rsidRPr="00B51483">
        <w:t>otrzymuje brzmienie:</w:t>
      </w:r>
    </w:p>
    <w:p w14:paraId="0D0F5286" w14:textId="00B4CC49" w:rsidR="008F6936" w:rsidRPr="008F6936" w:rsidRDefault="008F6936" w:rsidP="008F6936">
      <w:pPr>
        <w:pStyle w:val="ZUSTzmustartykuempunktem"/>
      </w:pPr>
      <w:r>
        <w:t>„1.</w:t>
      </w:r>
      <w:r w:rsidR="00014F05">
        <w:t xml:space="preserve"> </w:t>
      </w:r>
      <w:r w:rsidRPr="008F6936">
        <w:t>Lekarz weterynarii, będący obywatelem państwa członkowskiego</w:t>
      </w:r>
      <w:r w:rsidR="00AA3D46">
        <w:t>,</w:t>
      </w:r>
      <w:r w:rsidRPr="008F6936">
        <w:t xml:space="preserve"> </w:t>
      </w:r>
      <w:r w:rsidR="00AA3D46">
        <w:t xml:space="preserve">który </w:t>
      </w:r>
      <w:r w:rsidRPr="008F6936">
        <w:t>posiada</w:t>
      </w:r>
      <w:r>
        <w:t xml:space="preserve"> </w:t>
      </w:r>
      <w:r w:rsidRPr="008F6936">
        <w:rPr>
          <w:bCs/>
        </w:rPr>
        <w:t>prawo wykonywania</w:t>
      </w:r>
      <w:r w:rsidR="001C553C">
        <w:rPr>
          <w:bCs/>
        </w:rPr>
        <w:t xml:space="preserve"> zawodu lekarza weterynarii w</w:t>
      </w:r>
      <w:r w:rsidR="00014F05">
        <w:rPr>
          <w:bCs/>
        </w:rPr>
        <w:t xml:space="preserve"> </w:t>
      </w:r>
      <w:r w:rsidR="00AA3D46">
        <w:rPr>
          <w:bCs/>
        </w:rPr>
        <w:t>innym niż Rzeczpospolita Polska</w:t>
      </w:r>
      <w:r w:rsidRPr="008F6936">
        <w:rPr>
          <w:bCs/>
        </w:rPr>
        <w:t xml:space="preserve"> państwie</w:t>
      </w:r>
      <w:r w:rsidR="001F0720">
        <w:rPr>
          <w:bCs/>
        </w:rPr>
        <w:t xml:space="preserve"> członkowskim</w:t>
      </w:r>
      <w:r w:rsidRPr="008F6936">
        <w:rPr>
          <w:bCs/>
        </w:rPr>
        <w:t>, może czasowo</w:t>
      </w:r>
      <w:r>
        <w:rPr>
          <w:bCs/>
        </w:rPr>
        <w:t xml:space="preserve"> </w:t>
      </w:r>
      <w:r w:rsidRPr="008F6936">
        <w:rPr>
          <w:bCs/>
        </w:rPr>
        <w:t>wykonywać ten zawód na terytorium Rzeczypospolitej Polskiej, bez konieczności</w:t>
      </w:r>
      <w:r>
        <w:rPr>
          <w:bCs/>
        </w:rPr>
        <w:t xml:space="preserve"> wpisu </w:t>
      </w:r>
      <w:r w:rsidRPr="008F6936">
        <w:rPr>
          <w:bCs/>
        </w:rPr>
        <w:t>do rejestru członków okręgowej izby lekarsko-weterynaryjnej prowadzonego</w:t>
      </w:r>
      <w:r>
        <w:rPr>
          <w:bCs/>
        </w:rPr>
        <w:t xml:space="preserve"> </w:t>
      </w:r>
      <w:r w:rsidRPr="008F6936">
        <w:rPr>
          <w:bCs/>
        </w:rPr>
        <w:t>przez okręgową radę lekarsko-weterynaryjną, jeżeli przed podjęciem czynności</w:t>
      </w:r>
      <w:r>
        <w:rPr>
          <w:bCs/>
        </w:rPr>
        <w:t xml:space="preserve"> </w:t>
      </w:r>
      <w:r w:rsidRPr="008F6936">
        <w:rPr>
          <w:bCs/>
        </w:rPr>
        <w:t>zawodowych złoży właśc</w:t>
      </w:r>
      <w:r w:rsidR="001F0720">
        <w:rPr>
          <w:bCs/>
        </w:rPr>
        <w:t>iwej ze względu na miejsce, w</w:t>
      </w:r>
      <w:r w:rsidR="00014F05">
        <w:rPr>
          <w:bCs/>
        </w:rPr>
        <w:t xml:space="preserve"> </w:t>
      </w:r>
      <w:r w:rsidRPr="008F6936">
        <w:rPr>
          <w:bCs/>
        </w:rPr>
        <w:t>którym zamierza wykonywać</w:t>
      </w:r>
      <w:r>
        <w:rPr>
          <w:bCs/>
        </w:rPr>
        <w:t xml:space="preserve"> </w:t>
      </w:r>
      <w:r w:rsidRPr="008F6936">
        <w:rPr>
          <w:bCs/>
        </w:rPr>
        <w:t>ten zawód, okręgowej ra</w:t>
      </w:r>
      <w:r w:rsidR="001C553C">
        <w:rPr>
          <w:bCs/>
        </w:rPr>
        <w:t>dzie lekarsko-weterynaryjnej, a w </w:t>
      </w:r>
      <w:r w:rsidRPr="008F6936">
        <w:rPr>
          <w:bCs/>
        </w:rPr>
        <w:t>przypadku gdy określenie</w:t>
      </w:r>
      <w:r>
        <w:t xml:space="preserve"> </w:t>
      </w:r>
      <w:r w:rsidRPr="008F6936">
        <w:t>tego miejsca nie jest możliwe, wybranej przez niego okręgowej radzie lekarsko</w:t>
      </w:r>
      <w:r>
        <w:t>-</w:t>
      </w:r>
      <w:r w:rsidRPr="008F6936">
        <w:t>weterynaryjnej:</w:t>
      </w:r>
    </w:p>
    <w:p w14:paraId="1FDD92E8" w14:textId="3661A422" w:rsidR="001C553C" w:rsidRDefault="008F6936" w:rsidP="008F6936">
      <w:pPr>
        <w:pStyle w:val="ZPKTzmpktartykuempunktem"/>
      </w:pPr>
      <w:r>
        <w:lastRenderedPageBreak/>
        <w:t>1)</w:t>
      </w:r>
      <w:r>
        <w:tab/>
      </w:r>
      <w:r w:rsidR="001C553C">
        <w:t>pisemne oświadczenie o</w:t>
      </w:r>
      <w:r w:rsidR="00014F05">
        <w:t xml:space="preserve"> </w:t>
      </w:r>
      <w:r w:rsidRPr="002A18BF">
        <w:t>zami</w:t>
      </w:r>
      <w:r w:rsidR="001C553C">
        <w:t>arze wykonywania tego zawodu, z</w:t>
      </w:r>
      <w:r w:rsidR="00014F05">
        <w:t xml:space="preserve"> </w:t>
      </w:r>
      <w:r w:rsidRPr="002A18BF">
        <w:t>podaniem, jeżeli jest to możliwe,</w:t>
      </w:r>
      <w:r w:rsidR="001C553C">
        <w:t xml:space="preserve"> miejsca i</w:t>
      </w:r>
      <w:r w:rsidR="00014F05">
        <w:t xml:space="preserve"> </w:t>
      </w:r>
      <w:r w:rsidRPr="002A18BF">
        <w:t>czasu jego wykonywania</w:t>
      </w:r>
      <w:r w:rsidR="001C553C">
        <w:t xml:space="preserve"> oraz adresu poczty elektronicznej lub numeru telefonu, jeżeli posiada</w:t>
      </w:r>
      <w:r w:rsidRPr="002A18BF">
        <w:t>;</w:t>
      </w:r>
    </w:p>
    <w:p w14:paraId="125998EA" w14:textId="77777777" w:rsidR="001C553C" w:rsidRPr="001C553C" w:rsidRDefault="001C553C" w:rsidP="001C553C">
      <w:pPr>
        <w:pStyle w:val="ZPKTzmpktartykuempunktem"/>
      </w:pPr>
      <w:r>
        <w:t>2)</w:t>
      </w:r>
      <w:r>
        <w:tab/>
      </w:r>
      <w:r w:rsidRPr="001C553C">
        <w:t>dokument potwierdzający obywatelstwo;</w:t>
      </w:r>
    </w:p>
    <w:p w14:paraId="124BF931" w14:textId="22858122" w:rsidR="001C553C" w:rsidRPr="001C553C" w:rsidRDefault="001C553C" w:rsidP="001C553C">
      <w:pPr>
        <w:pStyle w:val="ZPKTzmpktartykuempunktem"/>
      </w:pPr>
      <w:r>
        <w:t>3)</w:t>
      </w:r>
      <w:r>
        <w:tab/>
      </w:r>
      <w:r w:rsidRPr="001C553C">
        <w:t>zaświadczenie, wydane przez właściwe organy państwa członkowskiego,</w:t>
      </w:r>
      <w:r>
        <w:t xml:space="preserve"> potwierdzające,</w:t>
      </w:r>
      <w:r w:rsidR="00014F05">
        <w:t xml:space="preserve"> </w:t>
      </w:r>
      <w:r w:rsidRPr="001C553C">
        <w:t>że:</w:t>
      </w:r>
    </w:p>
    <w:p w14:paraId="07A3786A" w14:textId="37432F2C" w:rsidR="001C553C" w:rsidRPr="001C553C" w:rsidRDefault="001C553C" w:rsidP="001C553C">
      <w:pPr>
        <w:pStyle w:val="ZLITwPKTzmlitwpktartykuempunktem"/>
      </w:pPr>
      <w:r>
        <w:t>a)</w:t>
      </w:r>
      <w:r>
        <w:tab/>
        <w:t>posiada w</w:t>
      </w:r>
      <w:r w:rsidR="00014F05">
        <w:t xml:space="preserve"> </w:t>
      </w:r>
      <w:r w:rsidRPr="001C553C">
        <w:t>tym państwie prawo wykonywania tego zawodu, które nie</w:t>
      </w:r>
      <w:r>
        <w:t xml:space="preserve"> </w:t>
      </w:r>
      <w:r w:rsidRPr="001C553C">
        <w:t>jest zawieszone lub ograniczone,</w:t>
      </w:r>
    </w:p>
    <w:p w14:paraId="254F230C" w14:textId="77777777" w:rsidR="001C553C" w:rsidRPr="001C553C" w:rsidRDefault="001C553C" w:rsidP="001C553C">
      <w:pPr>
        <w:pStyle w:val="ZLITwPKTzmlitwpktartykuempunktem"/>
      </w:pPr>
      <w:r>
        <w:t>b)</w:t>
      </w:r>
      <w:r>
        <w:tab/>
      </w:r>
      <w:r w:rsidRPr="001C553C">
        <w:t>wykonuje ten zawód;</w:t>
      </w:r>
    </w:p>
    <w:p w14:paraId="68004119" w14:textId="77777777" w:rsidR="008F6936" w:rsidRPr="002A18BF" w:rsidRDefault="001C553C" w:rsidP="001C553C">
      <w:pPr>
        <w:pStyle w:val="ZPKTzmpktartykuempunktem"/>
      </w:pPr>
      <w:r>
        <w:t>4)</w:t>
      </w:r>
      <w:r>
        <w:tab/>
      </w:r>
      <w:r w:rsidRPr="001C553C">
        <w:t>dokument potwierdzający kwalifikacje do wykonywania tego zawodu.”;</w:t>
      </w:r>
    </w:p>
    <w:p w14:paraId="2AC12EC8" w14:textId="4B96C1E0" w:rsidR="00AA3D46" w:rsidRDefault="00AA3D46" w:rsidP="001C553C">
      <w:pPr>
        <w:pStyle w:val="PKTpunkt"/>
      </w:pPr>
      <w:r>
        <w:t>2)</w:t>
      </w:r>
      <w:r>
        <w:tab/>
        <w:t>ust.</w:t>
      </w:r>
      <w:r w:rsidR="00014F05">
        <w:t xml:space="preserve"> </w:t>
      </w:r>
      <w:r>
        <w:t>5 otrzymuje brzmienie:</w:t>
      </w:r>
    </w:p>
    <w:p w14:paraId="14D3BC6F" w14:textId="5ECF0D0A" w:rsidR="00AA3D46" w:rsidRDefault="00AA3D46" w:rsidP="00AA3D46">
      <w:pPr>
        <w:pStyle w:val="ZUSTzmustartykuempunktem"/>
      </w:pPr>
      <w:r>
        <w:t>„5.</w:t>
      </w:r>
      <w:r w:rsidR="00014F05">
        <w:t xml:space="preserve"> </w:t>
      </w:r>
      <w:r>
        <w:t>Okręgowa rada lekarsko-weterynaryjna prowadzi ewidencję lekarzy weterynarii, określonych w</w:t>
      </w:r>
      <w:r w:rsidR="00014F05">
        <w:t xml:space="preserve"> </w:t>
      </w:r>
      <w:r>
        <w:t>ust.</w:t>
      </w:r>
      <w:r w:rsidR="00014F05">
        <w:t xml:space="preserve"> </w:t>
      </w:r>
      <w:r>
        <w:t>1, czasowo wykonujących zawód lekarza weterynarii.”;</w:t>
      </w:r>
    </w:p>
    <w:p w14:paraId="6CCE4FB2" w14:textId="1AA20220" w:rsidR="008F6936" w:rsidRDefault="00AA3D46" w:rsidP="001C553C">
      <w:pPr>
        <w:pStyle w:val="PKTpunkt"/>
      </w:pPr>
      <w:r>
        <w:t>3</w:t>
      </w:r>
      <w:r w:rsidR="008F6936" w:rsidRPr="00EF2CAA">
        <w:t>)</w:t>
      </w:r>
      <w:r w:rsidR="008F6936" w:rsidRPr="00EF2CAA">
        <w:tab/>
      </w:r>
      <w:r w:rsidR="008F6936">
        <w:t>w</w:t>
      </w:r>
      <w:r w:rsidR="00014F05">
        <w:t xml:space="preserve"> </w:t>
      </w:r>
      <w:r w:rsidR="008F6936">
        <w:t>ust.</w:t>
      </w:r>
      <w:r w:rsidR="00014F05">
        <w:t xml:space="preserve"> </w:t>
      </w:r>
      <w:r w:rsidR="008F6936">
        <w:t>6</w:t>
      </w:r>
      <w:r w:rsidR="001C553C">
        <w:t xml:space="preserve"> </w:t>
      </w:r>
      <w:r w:rsidR="008F6936">
        <w:t>pkt</w:t>
      </w:r>
      <w:r w:rsidR="00014F05">
        <w:t xml:space="preserve"> </w:t>
      </w:r>
      <w:r w:rsidR="008F6936">
        <w:t xml:space="preserve">4 </w:t>
      </w:r>
      <w:r w:rsidR="001C553C">
        <w:t>i</w:t>
      </w:r>
      <w:r w:rsidR="00014F05">
        <w:t xml:space="preserve"> </w:t>
      </w:r>
      <w:r w:rsidR="001C553C">
        <w:t>5 otrzymują</w:t>
      </w:r>
      <w:r w:rsidR="008F6936">
        <w:t xml:space="preserve"> brzmienie:</w:t>
      </w:r>
    </w:p>
    <w:p w14:paraId="41D443EB" w14:textId="5D599D57" w:rsidR="001C553C" w:rsidRDefault="008F6936" w:rsidP="001C553C">
      <w:pPr>
        <w:pStyle w:val="ZPKTzmpktartykuempunktem"/>
      </w:pPr>
      <w:r w:rsidRPr="002A18BF">
        <w:t>„</w:t>
      </w:r>
      <w:r>
        <w:t>4)</w:t>
      </w:r>
      <w:r>
        <w:tab/>
      </w:r>
      <w:r w:rsidRPr="002A18BF">
        <w:t>adres</w:t>
      </w:r>
      <w:r w:rsidR="001C553C">
        <w:t xml:space="preserve"> czasowego wykonywania zawodu i</w:t>
      </w:r>
      <w:r w:rsidR="00014F05">
        <w:t xml:space="preserve"> </w:t>
      </w:r>
      <w:r w:rsidRPr="002A18BF">
        <w:t>oznaczenie czasu wykonywania czynności zawodowych podjętych na ter</w:t>
      </w:r>
      <w:r w:rsidR="0014346E">
        <w:t>e</w:t>
      </w:r>
      <w:r w:rsidRPr="002A18BF">
        <w:t>nie działania okręgowej izby lekarsko</w:t>
      </w:r>
      <w:r w:rsidR="00343CB5">
        <w:noBreakHyphen/>
      </w:r>
      <w:r w:rsidRPr="002A18BF">
        <w:t>weterynaryjnej, jeżeli jest to możliwe;</w:t>
      </w:r>
    </w:p>
    <w:p w14:paraId="073E69B6" w14:textId="77777777" w:rsidR="008F6936" w:rsidRPr="008F6936" w:rsidRDefault="001C553C" w:rsidP="001C553C">
      <w:pPr>
        <w:pStyle w:val="ZPKTzmpktartykuempunktem"/>
        <w:rPr>
          <w:rStyle w:val="Ppogrubienie"/>
          <w:b w:val="0"/>
        </w:rPr>
      </w:pPr>
      <w:r>
        <w:t>5)</w:t>
      </w:r>
      <w:r>
        <w:tab/>
        <w:t>adres poczty elektronicznej lub numer telefonu, jeżeli zostały podane.”.</w:t>
      </w:r>
    </w:p>
    <w:p w14:paraId="006A2EB5" w14:textId="4FBB0607" w:rsidR="00261A16" w:rsidRPr="00737F6A" w:rsidRDefault="008F6936" w:rsidP="001A0E8B">
      <w:pPr>
        <w:pStyle w:val="ARTartustawynprozporzdzenia"/>
      </w:pPr>
      <w:r>
        <w:rPr>
          <w:rStyle w:val="Ppogrubienie"/>
        </w:rPr>
        <w:t>Art. 3.</w:t>
      </w:r>
      <w:r w:rsidR="00014F05">
        <w:rPr>
          <w:rStyle w:val="Ppogrubienie"/>
        </w:rPr>
        <w:t xml:space="preserve"> </w:t>
      </w:r>
      <w:r w:rsidR="00A831BC" w:rsidRPr="00EF2CAA">
        <w:t>Ustawa wchodzi w</w:t>
      </w:r>
      <w:r w:rsidR="00014F05">
        <w:t xml:space="preserve"> </w:t>
      </w:r>
      <w:r w:rsidR="00A831BC" w:rsidRPr="00EF2CAA">
        <w:t>życie z</w:t>
      </w:r>
      <w:r w:rsidR="00014F05">
        <w:t xml:space="preserve"> </w:t>
      </w:r>
      <w:r w:rsidR="00A831BC" w:rsidRPr="00EF2CAA">
        <w:t>dniem następującym po dniu ogłoszenia.</w:t>
      </w:r>
    </w:p>
    <w:sectPr w:rsidR="00261A16" w:rsidRPr="00737F6A"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E742F2" w14:textId="77777777" w:rsidR="007948CA" w:rsidRDefault="007948CA">
      <w:r>
        <w:separator/>
      </w:r>
    </w:p>
  </w:endnote>
  <w:endnote w:type="continuationSeparator" w:id="0">
    <w:p w14:paraId="321FFBE4" w14:textId="77777777" w:rsidR="007948CA" w:rsidRDefault="007948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74D56B" w14:textId="77777777" w:rsidR="007948CA" w:rsidRDefault="007948CA">
      <w:r>
        <w:separator/>
      </w:r>
    </w:p>
  </w:footnote>
  <w:footnote w:type="continuationSeparator" w:id="0">
    <w:p w14:paraId="4CE7148D" w14:textId="77777777" w:rsidR="007948CA" w:rsidRDefault="007948CA">
      <w:r>
        <w:continuationSeparator/>
      </w:r>
    </w:p>
  </w:footnote>
  <w:footnote w:id="1">
    <w:p w14:paraId="4071CD7F" w14:textId="77777777" w:rsidR="00A831BC" w:rsidRDefault="00A831BC" w:rsidP="00A831BC">
      <w:pPr>
        <w:pStyle w:val="ODNONIKtreodnonika"/>
      </w:pPr>
      <w:r w:rsidRPr="00B51483">
        <w:rPr>
          <w:rStyle w:val="IGindeksgrny"/>
        </w:rPr>
        <w:footnoteRef/>
      </w:r>
      <w:r w:rsidRPr="00B51483">
        <w:rPr>
          <w:rStyle w:val="IGindeksgrny"/>
        </w:rPr>
        <w:t>)</w:t>
      </w:r>
      <w:r>
        <w:tab/>
        <w:t>Niniejsza ustawa</w:t>
      </w:r>
      <w:r w:rsidRPr="00351F78">
        <w:t xml:space="preserve"> w zak</w:t>
      </w:r>
      <w:r>
        <w:t>resie swojej regulacji wdraża:</w:t>
      </w:r>
    </w:p>
    <w:p w14:paraId="68E562C4" w14:textId="3F89F1C6" w:rsidR="00A831BC" w:rsidRDefault="00A831BC" w:rsidP="00A831BC">
      <w:pPr>
        <w:pStyle w:val="PKTODNONIKApunktodnonika"/>
      </w:pPr>
      <w:r>
        <w:t>1)</w:t>
      </w:r>
      <w:r>
        <w:tab/>
        <w:t>dyrektywę</w:t>
      </w:r>
      <w:r w:rsidRPr="00582FAE">
        <w:t xml:space="preserve"> 2005/36/WE Parlamentu Europejskiego i Rady z dnia 7 września 2005 r. w sprawie uznawania kwalifikacji zawodowych (Dz. Urz. UE L 255 z 30.09.2005, str. 22, Dz. U</w:t>
      </w:r>
      <w:r>
        <w:t>rz. UE L 363 z</w:t>
      </w:r>
      <w:r w:rsidR="0027762F">
        <w:t> </w:t>
      </w:r>
      <w:r>
        <w:t>20.12.2006, str. </w:t>
      </w:r>
      <w:r w:rsidRPr="00582FAE">
        <w:t>141, Dz. U</w:t>
      </w:r>
      <w:r>
        <w:t xml:space="preserve">rz. UE L 271 z 16.10.2007, str. </w:t>
      </w:r>
      <w:r w:rsidRPr="00582FAE">
        <w:t>18, Dz. Urz. UE L 320 z 06.12.2007, str. 3, Dz. Urz. UE L 93 z 04.04.200</w:t>
      </w:r>
      <w:r>
        <w:t xml:space="preserve">8, str. 28, Dz. Urz. UE L 205 z </w:t>
      </w:r>
      <w:r w:rsidRPr="00582FAE">
        <w:t>01.08.2008, str. 10, Dz. Urz. UE L 311 z</w:t>
      </w:r>
      <w:r w:rsidR="0027762F">
        <w:t> </w:t>
      </w:r>
      <w:r w:rsidRPr="00582FAE">
        <w:t>21.11.2008, str. 1, Dz. Urz. UE L 93 z 07.04.2009, str. 11, Dz. Urz. UE L 59 z 04.03.20</w:t>
      </w:r>
      <w:r>
        <w:t>11, str. 4, Dz.</w:t>
      </w:r>
      <w:r w:rsidR="00AE215C">
        <w:t> </w:t>
      </w:r>
      <w:r>
        <w:t>Urz. UE L 112 z </w:t>
      </w:r>
      <w:r w:rsidRPr="00582FAE">
        <w:t>24.04.2012, str. 21, Dz. U</w:t>
      </w:r>
      <w:r>
        <w:t xml:space="preserve">rz. UE L 180 z 12.07.2012, str. </w:t>
      </w:r>
      <w:r w:rsidRPr="00582FAE">
        <w:t>9, Dz. Urz. UE L 158 z</w:t>
      </w:r>
      <w:r w:rsidR="0027762F">
        <w:t> </w:t>
      </w:r>
      <w:r w:rsidRPr="00582FAE">
        <w:t>10.06.2013, str. 368, Dz. Urz. UE L 354 z 28.12.2013</w:t>
      </w:r>
      <w:r>
        <w:t xml:space="preserve">, str. 132, Dz. Urz. UE L 305 z </w:t>
      </w:r>
      <w:r w:rsidRPr="00582FAE">
        <w:t>24.10.2014</w:t>
      </w:r>
      <w:r w:rsidR="00AE215C">
        <w:t>, str. </w:t>
      </w:r>
      <w:r>
        <w:t>115, Dz. Urz. UE L 177 z </w:t>
      </w:r>
      <w:r w:rsidRPr="00582FAE">
        <w:t xml:space="preserve">08.07.2015, str. 60, Dz. Urz. UE L </w:t>
      </w:r>
      <w:r>
        <w:t xml:space="preserve">134 z 24.05.2016, str. 135, Dz. </w:t>
      </w:r>
      <w:r w:rsidRPr="00582FAE">
        <w:t>Urz. UE L 317 z 01.12.2017, str. 119, Dz. Urz. UE L 104 z 15.04.2019, str. 1</w:t>
      </w:r>
      <w:r w:rsidR="0014408E">
        <w:t>,</w:t>
      </w:r>
      <w:r w:rsidRPr="00582FAE">
        <w:t xml:space="preserve"> Dz. Urz. UE L</w:t>
      </w:r>
      <w:r>
        <w:t xml:space="preserve"> 131 z </w:t>
      </w:r>
      <w:r w:rsidRPr="00582FAE">
        <w:t>24.04.2020, str.</w:t>
      </w:r>
      <w:r w:rsidR="0027762F">
        <w:t> </w:t>
      </w:r>
      <w:r w:rsidRPr="00582FAE">
        <w:t>1</w:t>
      </w:r>
      <w:r w:rsidR="00502631">
        <w:t xml:space="preserve"> oraz</w:t>
      </w:r>
      <w:r w:rsidR="0014408E">
        <w:t xml:space="preserve"> Dz. Urz. UE L 444 z 10.12.2021, str. 16</w:t>
      </w:r>
      <w:r w:rsidRPr="00582FAE">
        <w:t>)</w:t>
      </w:r>
      <w:r>
        <w:t>;</w:t>
      </w:r>
    </w:p>
    <w:p w14:paraId="430AED0B" w14:textId="77777777" w:rsidR="00A831BC" w:rsidRPr="00582FAE" w:rsidRDefault="00A831BC" w:rsidP="00A831BC">
      <w:pPr>
        <w:pStyle w:val="PKTODNONIKApunktodnonika"/>
      </w:pPr>
      <w:r>
        <w:t>2)</w:t>
      </w:r>
      <w:r>
        <w:tab/>
        <w:t xml:space="preserve">dyrektywę </w:t>
      </w:r>
      <w:r w:rsidRPr="00B03ED0">
        <w:t xml:space="preserve">Parlamentu Europejskiego i Rady (UE) 2018/958 z dnia 28 czerwca 2018 r. w sprawie analizy proporcjonalności przed przyjęciem nowych regulacji dotyczących zawodów (Dz. Urz. UE L </w:t>
      </w:r>
      <w:r>
        <w:t>173 z </w:t>
      </w:r>
      <w:r w:rsidRPr="00B03ED0">
        <w:t>09.07.2018, str. 25)</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34B9AE" w14:textId="5D0DBA1B" w:rsidR="00CC3E3D" w:rsidRPr="00B371CC" w:rsidRDefault="00CC3E3D" w:rsidP="00B371CC">
    <w:pPr>
      <w:pStyle w:val="Nagwek"/>
      <w:jc w:val="center"/>
    </w:pPr>
    <w:r>
      <w:t xml:space="preserve">– </w:t>
    </w:r>
    <w:r>
      <w:fldChar w:fldCharType="begin"/>
    </w:r>
    <w:r>
      <w:instrText xml:space="preserve"> PAGE  \* MERGEFORMAT </w:instrText>
    </w:r>
    <w:r>
      <w:fldChar w:fldCharType="separate"/>
    </w:r>
    <w:r w:rsidR="00E03FA6">
      <w:rPr>
        <w:noProof/>
      </w:rPr>
      <w:t>7</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31BC"/>
    <w:rsid w:val="000012DA"/>
    <w:rsid w:val="0000246E"/>
    <w:rsid w:val="00003862"/>
    <w:rsid w:val="00011570"/>
    <w:rsid w:val="00012A35"/>
    <w:rsid w:val="00014F0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29C"/>
    <w:rsid w:val="00071BEE"/>
    <w:rsid w:val="00072169"/>
    <w:rsid w:val="000736CD"/>
    <w:rsid w:val="0007533B"/>
    <w:rsid w:val="0007545D"/>
    <w:rsid w:val="000760BF"/>
    <w:rsid w:val="0007613E"/>
    <w:rsid w:val="00076BFC"/>
    <w:rsid w:val="000814A7"/>
    <w:rsid w:val="0008557B"/>
    <w:rsid w:val="00085CE7"/>
    <w:rsid w:val="000906EE"/>
    <w:rsid w:val="00091BA2"/>
    <w:rsid w:val="000926CF"/>
    <w:rsid w:val="00093778"/>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10E"/>
    <w:rsid w:val="000F3D0D"/>
    <w:rsid w:val="000F6ED4"/>
    <w:rsid w:val="000F7A6E"/>
    <w:rsid w:val="001042BA"/>
    <w:rsid w:val="00106D03"/>
    <w:rsid w:val="00110465"/>
    <w:rsid w:val="00110628"/>
    <w:rsid w:val="0011245A"/>
    <w:rsid w:val="0011493E"/>
    <w:rsid w:val="00115B72"/>
    <w:rsid w:val="00116A28"/>
    <w:rsid w:val="001209EC"/>
    <w:rsid w:val="00120A9E"/>
    <w:rsid w:val="001212FC"/>
    <w:rsid w:val="00125A9C"/>
    <w:rsid w:val="001270A2"/>
    <w:rsid w:val="00131237"/>
    <w:rsid w:val="001329AC"/>
    <w:rsid w:val="00134CA0"/>
    <w:rsid w:val="0014026F"/>
    <w:rsid w:val="0014346E"/>
    <w:rsid w:val="0014408E"/>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12B"/>
    <w:rsid w:val="00184B91"/>
    <w:rsid w:val="00184D4A"/>
    <w:rsid w:val="001854AF"/>
    <w:rsid w:val="00186EC1"/>
    <w:rsid w:val="00191E1F"/>
    <w:rsid w:val="0019473B"/>
    <w:rsid w:val="001952B1"/>
    <w:rsid w:val="00196E39"/>
    <w:rsid w:val="00197649"/>
    <w:rsid w:val="001A01FB"/>
    <w:rsid w:val="001A0E8B"/>
    <w:rsid w:val="001A10E9"/>
    <w:rsid w:val="001A183D"/>
    <w:rsid w:val="001A2B65"/>
    <w:rsid w:val="001A3CD3"/>
    <w:rsid w:val="001A5BEF"/>
    <w:rsid w:val="001A7F15"/>
    <w:rsid w:val="001B342E"/>
    <w:rsid w:val="001C1832"/>
    <w:rsid w:val="001C188C"/>
    <w:rsid w:val="001C553C"/>
    <w:rsid w:val="001D1783"/>
    <w:rsid w:val="001D53CD"/>
    <w:rsid w:val="001D55A3"/>
    <w:rsid w:val="001D5AF5"/>
    <w:rsid w:val="001E1E73"/>
    <w:rsid w:val="001E4E0C"/>
    <w:rsid w:val="001E526D"/>
    <w:rsid w:val="001E5655"/>
    <w:rsid w:val="001F0720"/>
    <w:rsid w:val="001F1832"/>
    <w:rsid w:val="001F220F"/>
    <w:rsid w:val="001F25B3"/>
    <w:rsid w:val="001F6616"/>
    <w:rsid w:val="00202BD4"/>
    <w:rsid w:val="00204A97"/>
    <w:rsid w:val="00205927"/>
    <w:rsid w:val="0021051F"/>
    <w:rsid w:val="002114EF"/>
    <w:rsid w:val="002166AD"/>
    <w:rsid w:val="00217871"/>
    <w:rsid w:val="00221ED8"/>
    <w:rsid w:val="002231EA"/>
    <w:rsid w:val="00223FDF"/>
    <w:rsid w:val="002279C0"/>
    <w:rsid w:val="0023727E"/>
    <w:rsid w:val="00242081"/>
    <w:rsid w:val="00243777"/>
    <w:rsid w:val="002441CD"/>
    <w:rsid w:val="002501A3"/>
    <w:rsid w:val="0025166C"/>
    <w:rsid w:val="002555D4"/>
    <w:rsid w:val="00261A16"/>
    <w:rsid w:val="00263522"/>
    <w:rsid w:val="00264EC6"/>
    <w:rsid w:val="00271013"/>
    <w:rsid w:val="00273C70"/>
    <w:rsid w:val="00273FE4"/>
    <w:rsid w:val="002765B4"/>
    <w:rsid w:val="00276A94"/>
    <w:rsid w:val="0027762F"/>
    <w:rsid w:val="0029405D"/>
    <w:rsid w:val="00294FA6"/>
    <w:rsid w:val="00295A6F"/>
    <w:rsid w:val="002A18BF"/>
    <w:rsid w:val="002A20C4"/>
    <w:rsid w:val="002A570F"/>
    <w:rsid w:val="002A7292"/>
    <w:rsid w:val="002A7358"/>
    <w:rsid w:val="002A7902"/>
    <w:rsid w:val="002B0F6B"/>
    <w:rsid w:val="002B23B8"/>
    <w:rsid w:val="002B4429"/>
    <w:rsid w:val="002B68A6"/>
    <w:rsid w:val="002B7FAF"/>
    <w:rsid w:val="002C1234"/>
    <w:rsid w:val="002C557A"/>
    <w:rsid w:val="002D0C4F"/>
    <w:rsid w:val="002D1364"/>
    <w:rsid w:val="002D4D30"/>
    <w:rsid w:val="002D5000"/>
    <w:rsid w:val="002D598D"/>
    <w:rsid w:val="002D7188"/>
    <w:rsid w:val="002E1DE3"/>
    <w:rsid w:val="002E2AB6"/>
    <w:rsid w:val="002E3F34"/>
    <w:rsid w:val="002E5F79"/>
    <w:rsid w:val="002E64FA"/>
    <w:rsid w:val="002E6EC1"/>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3CB5"/>
    <w:rsid w:val="00345B9C"/>
    <w:rsid w:val="0034785B"/>
    <w:rsid w:val="00350F88"/>
    <w:rsid w:val="00352DAE"/>
    <w:rsid w:val="00354EB9"/>
    <w:rsid w:val="003602AE"/>
    <w:rsid w:val="00360929"/>
    <w:rsid w:val="003647D5"/>
    <w:rsid w:val="00365357"/>
    <w:rsid w:val="003674B0"/>
    <w:rsid w:val="0037727C"/>
    <w:rsid w:val="00377E70"/>
    <w:rsid w:val="00380904"/>
    <w:rsid w:val="003823EE"/>
    <w:rsid w:val="00382960"/>
    <w:rsid w:val="00382B44"/>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B5494"/>
    <w:rsid w:val="003C0AD9"/>
    <w:rsid w:val="003C0ED0"/>
    <w:rsid w:val="003C1D49"/>
    <w:rsid w:val="003C35C4"/>
    <w:rsid w:val="003D12C2"/>
    <w:rsid w:val="003D31B9"/>
    <w:rsid w:val="003D3867"/>
    <w:rsid w:val="003D3989"/>
    <w:rsid w:val="003E0D1A"/>
    <w:rsid w:val="003E2DA3"/>
    <w:rsid w:val="003F020D"/>
    <w:rsid w:val="003F03D9"/>
    <w:rsid w:val="003F2FBE"/>
    <w:rsid w:val="003F318D"/>
    <w:rsid w:val="003F5BAE"/>
    <w:rsid w:val="003F6ED7"/>
    <w:rsid w:val="00401C84"/>
    <w:rsid w:val="00403210"/>
    <w:rsid w:val="004035BB"/>
    <w:rsid w:val="004035EB"/>
    <w:rsid w:val="00405787"/>
    <w:rsid w:val="00407332"/>
    <w:rsid w:val="00407828"/>
    <w:rsid w:val="00413D8E"/>
    <w:rsid w:val="004140F2"/>
    <w:rsid w:val="00417B22"/>
    <w:rsid w:val="00420E6B"/>
    <w:rsid w:val="00421085"/>
    <w:rsid w:val="0042465E"/>
    <w:rsid w:val="00424DF7"/>
    <w:rsid w:val="00432B76"/>
    <w:rsid w:val="00434D01"/>
    <w:rsid w:val="00435D26"/>
    <w:rsid w:val="0044078C"/>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249"/>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2631"/>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9774E"/>
    <w:rsid w:val="005A0274"/>
    <w:rsid w:val="005A095C"/>
    <w:rsid w:val="005A669D"/>
    <w:rsid w:val="005A75D8"/>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3FED"/>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2A65"/>
    <w:rsid w:val="00645DCE"/>
    <w:rsid w:val="006465AC"/>
    <w:rsid w:val="006465BF"/>
    <w:rsid w:val="00653B22"/>
    <w:rsid w:val="0065430E"/>
    <w:rsid w:val="00657BF4"/>
    <w:rsid w:val="006603FB"/>
    <w:rsid w:val="006608DF"/>
    <w:rsid w:val="006623AC"/>
    <w:rsid w:val="006678AF"/>
    <w:rsid w:val="006701EF"/>
    <w:rsid w:val="00673BA5"/>
    <w:rsid w:val="00676EC3"/>
    <w:rsid w:val="00680058"/>
    <w:rsid w:val="00681F9F"/>
    <w:rsid w:val="006840EA"/>
    <w:rsid w:val="006844E2"/>
    <w:rsid w:val="00685267"/>
    <w:rsid w:val="006872AE"/>
    <w:rsid w:val="00690082"/>
    <w:rsid w:val="00690252"/>
    <w:rsid w:val="006946BB"/>
    <w:rsid w:val="006969FA"/>
    <w:rsid w:val="006A35D5"/>
    <w:rsid w:val="006A748A"/>
    <w:rsid w:val="006C419E"/>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1B8A"/>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77033"/>
    <w:rsid w:val="00780122"/>
    <w:rsid w:val="0078214B"/>
    <w:rsid w:val="0078498A"/>
    <w:rsid w:val="007850FA"/>
    <w:rsid w:val="007878FE"/>
    <w:rsid w:val="00792207"/>
    <w:rsid w:val="00792B64"/>
    <w:rsid w:val="00792E29"/>
    <w:rsid w:val="0079379A"/>
    <w:rsid w:val="007948CA"/>
    <w:rsid w:val="00794953"/>
    <w:rsid w:val="0079571E"/>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64D"/>
    <w:rsid w:val="007E59C9"/>
    <w:rsid w:val="007F0072"/>
    <w:rsid w:val="007F2EB6"/>
    <w:rsid w:val="007F54C3"/>
    <w:rsid w:val="00800F01"/>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1474"/>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0233"/>
    <w:rsid w:val="008C3524"/>
    <w:rsid w:val="008C4061"/>
    <w:rsid w:val="008C4229"/>
    <w:rsid w:val="008C5BE0"/>
    <w:rsid w:val="008C7233"/>
    <w:rsid w:val="008D2434"/>
    <w:rsid w:val="008E171D"/>
    <w:rsid w:val="008E2785"/>
    <w:rsid w:val="008E78A3"/>
    <w:rsid w:val="008F0654"/>
    <w:rsid w:val="008F06CB"/>
    <w:rsid w:val="008F2E83"/>
    <w:rsid w:val="008F612A"/>
    <w:rsid w:val="008F6936"/>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703C7"/>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3AC4"/>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46A7"/>
    <w:rsid w:val="00A45AFC"/>
    <w:rsid w:val="00A4685E"/>
    <w:rsid w:val="00A50CD4"/>
    <w:rsid w:val="00A51191"/>
    <w:rsid w:val="00A5468B"/>
    <w:rsid w:val="00A56D62"/>
    <w:rsid w:val="00A56F07"/>
    <w:rsid w:val="00A5762C"/>
    <w:rsid w:val="00A600FC"/>
    <w:rsid w:val="00A60BCA"/>
    <w:rsid w:val="00A638DA"/>
    <w:rsid w:val="00A65B41"/>
    <w:rsid w:val="00A65E00"/>
    <w:rsid w:val="00A66A78"/>
    <w:rsid w:val="00A7436E"/>
    <w:rsid w:val="00A74E96"/>
    <w:rsid w:val="00A75A8E"/>
    <w:rsid w:val="00A7789C"/>
    <w:rsid w:val="00A824DD"/>
    <w:rsid w:val="00A831BC"/>
    <w:rsid w:val="00A83676"/>
    <w:rsid w:val="00A83B7B"/>
    <w:rsid w:val="00A84274"/>
    <w:rsid w:val="00A850F3"/>
    <w:rsid w:val="00A860D5"/>
    <w:rsid w:val="00A864E3"/>
    <w:rsid w:val="00A94574"/>
    <w:rsid w:val="00A95936"/>
    <w:rsid w:val="00A96265"/>
    <w:rsid w:val="00A97084"/>
    <w:rsid w:val="00AA1C2C"/>
    <w:rsid w:val="00AA35F6"/>
    <w:rsid w:val="00AA3D4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C76E0"/>
    <w:rsid w:val="00AD0E65"/>
    <w:rsid w:val="00AD2BF2"/>
    <w:rsid w:val="00AD39FC"/>
    <w:rsid w:val="00AD4E90"/>
    <w:rsid w:val="00AD5422"/>
    <w:rsid w:val="00AE215C"/>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37BCB"/>
    <w:rsid w:val="00B41CD9"/>
    <w:rsid w:val="00B427E6"/>
    <w:rsid w:val="00B428A6"/>
    <w:rsid w:val="00B43000"/>
    <w:rsid w:val="00B43E1F"/>
    <w:rsid w:val="00B45FBC"/>
    <w:rsid w:val="00B51A7D"/>
    <w:rsid w:val="00B535C2"/>
    <w:rsid w:val="00B5404A"/>
    <w:rsid w:val="00B55544"/>
    <w:rsid w:val="00B642FC"/>
    <w:rsid w:val="00B64D26"/>
    <w:rsid w:val="00B64FBB"/>
    <w:rsid w:val="00B70E22"/>
    <w:rsid w:val="00B75F00"/>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2BFC"/>
    <w:rsid w:val="00BB32F2"/>
    <w:rsid w:val="00BB4338"/>
    <w:rsid w:val="00BB6C0E"/>
    <w:rsid w:val="00BB7B38"/>
    <w:rsid w:val="00BC11E5"/>
    <w:rsid w:val="00BC4BC6"/>
    <w:rsid w:val="00BC52FD"/>
    <w:rsid w:val="00BC6E62"/>
    <w:rsid w:val="00BC7443"/>
    <w:rsid w:val="00BD0648"/>
    <w:rsid w:val="00BD1040"/>
    <w:rsid w:val="00BD34AA"/>
    <w:rsid w:val="00BE02C3"/>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1738D"/>
    <w:rsid w:val="00C2363F"/>
    <w:rsid w:val="00C236C8"/>
    <w:rsid w:val="00C260B1"/>
    <w:rsid w:val="00C26E56"/>
    <w:rsid w:val="00C31406"/>
    <w:rsid w:val="00C37194"/>
    <w:rsid w:val="00C40637"/>
    <w:rsid w:val="00C40F6C"/>
    <w:rsid w:val="00C44426"/>
    <w:rsid w:val="00C445F3"/>
    <w:rsid w:val="00C451F4"/>
    <w:rsid w:val="00C45EB1"/>
    <w:rsid w:val="00C540B5"/>
    <w:rsid w:val="00C54A3A"/>
    <w:rsid w:val="00C55566"/>
    <w:rsid w:val="00C56448"/>
    <w:rsid w:val="00C60DA9"/>
    <w:rsid w:val="00C667BE"/>
    <w:rsid w:val="00C6766B"/>
    <w:rsid w:val="00C72223"/>
    <w:rsid w:val="00C76417"/>
    <w:rsid w:val="00C7726F"/>
    <w:rsid w:val="00C823DA"/>
    <w:rsid w:val="00C8259F"/>
    <w:rsid w:val="00C82746"/>
    <w:rsid w:val="00C8312F"/>
    <w:rsid w:val="00C84C47"/>
    <w:rsid w:val="00C858A4"/>
    <w:rsid w:val="00C86AFA"/>
    <w:rsid w:val="00CB18D0"/>
    <w:rsid w:val="00CB1C8A"/>
    <w:rsid w:val="00CB24F5"/>
    <w:rsid w:val="00CB2663"/>
    <w:rsid w:val="00CB3BBE"/>
    <w:rsid w:val="00CB59E9"/>
    <w:rsid w:val="00CC0D6A"/>
    <w:rsid w:val="00CC3831"/>
    <w:rsid w:val="00CC3E3D"/>
    <w:rsid w:val="00CC519B"/>
    <w:rsid w:val="00CC7F98"/>
    <w:rsid w:val="00CD12C1"/>
    <w:rsid w:val="00CD214E"/>
    <w:rsid w:val="00CD2D79"/>
    <w:rsid w:val="00CD46FA"/>
    <w:rsid w:val="00CD5973"/>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0455"/>
    <w:rsid w:val="00D47D7A"/>
    <w:rsid w:val="00D50ABD"/>
    <w:rsid w:val="00D55290"/>
    <w:rsid w:val="00D57791"/>
    <w:rsid w:val="00D6046A"/>
    <w:rsid w:val="00D62870"/>
    <w:rsid w:val="00D631F1"/>
    <w:rsid w:val="00D655D9"/>
    <w:rsid w:val="00D65872"/>
    <w:rsid w:val="00D676F3"/>
    <w:rsid w:val="00D70EF5"/>
    <w:rsid w:val="00D71024"/>
    <w:rsid w:val="00D71A25"/>
    <w:rsid w:val="00D71FCF"/>
    <w:rsid w:val="00D72A54"/>
    <w:rsid w:val="00D72CC1"/>
    <w:rsid w:val="00D76EC9"/>
    <w:rsid w:val="00D8083E"/>
    <w:rsid w:val="00D80E7D"/>
    <w:rsid w:val="00D81397"/>
    <w:rsid w:val="00D848B9"/>
    <w:rsid w:val="00D90E69"/>
    <w:rsid w:val="00D91368"/>
    <w:rsid w:val="00D93106"/>
    <w:rsid w:val="00D933E9"/>
    <w:rsid w:val="00D9505D"/>
    <w:rsid w:val="00D953D0"/>
    <w:rsid w:val="00D959F5"/>
    <w:rsid w:val="00D96884"/>
    <w:rsid w:val="00DA0B2E"/>
    <w:rsid w:val="00DA0B4D"/>
    <w:rsid w:val="00DA3FDD"/>
    <w:rsid w:val="00DA7017"/>
    <w:rsid w:val="00DA7028"/>
    <w:rsid w:val="00DB0F0E"/>
    <w:rsid w:val="00DB1AD2"/>
    <w:rsid w:val="00DB2B58"/>
    <w:rsid w:val="00DB5206"/>
    <w:rsid w:val="00DB6276"/>
    <w:rsid w:val="00DB63F5"/>
    <w:rsid w:val="00DC1C6B"/>
    <w:rsid w:val="00DC2C2E"/>
    <w:rsid w:val="00DC365E"/>
    <w:rsid w:val="00DC4AF0"/>
    <w:rsid w:val="00DC7886"/>
    <w:rsid w:val="00DD0CF2"/>
    <w:rsid w:val="00DE1554"/>
    <w:rsid w:val="00DE2901"/>
    <w:rsid w:val="00DE590F"/>
    <w:rsid w:val="00DE7DC1"/>
    <w:rsid w:val="00DF3F7E"/>
    <w:rsid w:val="00DF7648"/>
    <w:rsid w:val="00E00E29"/>
    <w:rsid w:val="00E02BAB"/>
    <w:rsid w:val="00E03FA6"/>
    <w:rsid w:val="00E04CEB"/>
    <w:rsid w:val="00E06069"/>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0E7"/>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B5CB5"/>
    <w:rsid w:val="00EC0F5A"/>
    <w:rsid w:val="00EC4265"/>
    <w:rsid w:val="00EC4CEB"/>
    <w:rsid w:val="00EC659E"/>
    <w:rsid w:val="00ED2072"/>
    <w:rsid w:val="00ED2AE0"/>
    <w:rsid w:val="00ED5553"/>
    <w:rsid w:val="00ED5E36"/>
    <w:rsid w:val="00ED6961"/>
    <w:rsid w:val="00EE0725"/>
    <w:rsid w:val="00EF0B96"/>
    <w:rsid w:val="00EF3486"/>
    <w:rsid w:val="00EF47AF"/>
    <w:rsid w:val="00EF53B6"/>
    <w:rsid w:val="00F00B73"/>
    <w:rsid w:val="00F02701"/>
    <w:rsid w:val="00F115CA"/>
    <w:rsid w:val="00F1467A"/>
    <w:rsid w:val="00F14817"/>
    <w:rsid w:val="00F14EBA"/>
    <w:rsid w:val="00F1510F"/>
    <w:rsid w:val="00F1533A"/>
    <w:rsid w:val="00F15E5A"/>
    <w:rsid w:val="00F17F0A"/>
    <w:rsid w:val="00F2668F"/>
    <w:rsid w:val="00F2742F"/>
    <w:rsid w:val="00F2753B"/>
    <w:rsid w:val="00F33F8B"/>
    <w:rsid w:val="00F340B2"/>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779C9"/>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1FBF"/>
    <w:rsid w:val="00FB2C2F"/>
    <w:rsid w:val="00FB305C"/>
    <w:rsid w:val="00FC1AF2"/>
    <w:rsid w:val="00FC2E3D"/>
    <w:rsid w:val="00FC3BDE"/>
    <w:rsid w:val="00FD1DBE"/>
    <w:rsid w:val="00FD25A7"/>
    <w:rsid w:val="00FD27B6"/>
    <w:rsid w:val="00FD3689"/>
    <w:rsid w:val="00FD42A3"/>
    <w:rsid w:val="00FD7468"/>
    <w:rsid w:val="00FD7CE0"/>
    <w:rsid w:val="00FE0B3B"/>
    <w:rsid w:val="00FE1BE2"/>
    <w:rsid w:val="00FE730A"/>
    <w:rsid w:val="00FE7A98"/>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8C5A92E"/>
  <w15:docId w15:val="{E42EDC3E-F3BF-4006-BB0E-2275C5C52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Akapitzlist">
    <w:name w:val="List Paragraph"/>
    <w:basedOn w:val="Normalny"/>
    <w:uiPriority w:val="34"/>
    <w:qFormat/>
    <w:rsid w:val="002A18BF"/>
    <w:pPr>
      <w:widowControl/>
      <w:autoSpaceDE/>
      <w:autoSpaceDN/>
      <w:adjustRightInd/>
      <w:spacing w:after="200" w:line="276"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czarnec\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E81C0FB-8C8E-4C53-9ADA-FC698C6AAD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5</TotalTime>
  <Pages>1</Pages>
  <Words>1815</Words>
  <Characters>10894</Characters>
  <Application>Microsoft Office Word</Application>
  <DocSecurity>0</DocSecurity>
  <Lines>90</Lines>
  <Paragraphs>25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12684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Czaplińska Anna</dc:creator>
  <cp:lastModifiedBy>Czarnecka Grażyna</cp:lastModifiedBy>
  <cp:revision>5</cp:revision>
  <cp:lastPrinted>2012-04-23T06:39:00Z</cp:lastPrinted>
  <dcterms:created xsi:type="dcterms:W3CDTF">2022-06-08T10:49:00Z</dcterms:created>
  <dcterms:modified xsi:type="dcterms:W3CDTF">2022-06-08T13:21:00Z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