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E0C1F" w14:textId="77777777" w:rsidR="00BE12D0" w:rsidRPr="00CA4C54" w:rsidRDefault="00BE12D0" w:rsidP="00782969">
      <w:pPr>
        <w:pStyle w:val="OZNPROJEKTUwskazaniedatylubwersjiprojektu"/>
        <w:keepNext/>
      </w:pPr>
      <w:bookmarkStart w:id="0" w:name="_GoBack"/>
      <w:bookmarkEnd w:id="0"/>
      <w:r w:rsidRPr="00CA4C54">
        <w:t>Projekt</w:t>
      </w:r>
    </w:p>
    <w:p w14:paraId="56E3BEC7" w14:textId="77777777" w:rsidR="00BE12D0" w:rsidRPr="005968C1" w:rsidRDefault="00BE12D0" w:rsidP="00BE12D0">
      <w:pPr>
        <w:pStyle w:val="OZNRODZAKTUtznustawalubrozporzdzenieiorganwydajcy"/>
      </w:pPr>
      <w:r w:rsidRPr="005968C1">
        <w:t>Ustawa</w:t>
      </w:r>
    </w:p>
    <w:p w14:paraId="7A1AB700" w14:textId="77777777" w:rsidR="00BE12D0" w:rsidRPr="005968C1" w:rsidRDefault="00BE12D0" w:rsidP="00BE12D0">
      <w:pPr>
        <w:pStyle w:val="DATAAKTUdatauchwalenialubwydaniaaktu"/>
      </w:pPr>
      <w:r w:rsidRPr="005968C1">
        <w:t xml:space="preserve">z dnia </w:t>
      </w:r>
    </w:p>
    <w:p w14:paraId="6DEB6B9D" w14:textId="77777777" w:rsidR="00BE12D0" w:rsidRPr="00CA4C54" w:rsidRDefault="00BE12D0" w:rsidP="00BE12D0">
      <w:pPr>
        <w:pStyle w:val="TYTUAKTUprzedmiotregulacjiustawylubrozporzdzenia"/>
      </w:pPr>
      <w:r w:rsidRPr="00CA4C54">
        <w:t>o usprawnieniu procesu inwestycyjnego Centralnego Portu Komunikacyjnego</w:t>
      </w:r>
      <w:r w:rsidRPr="00CA4C54">
        <w:rPr>
          <w:rStyle w:val="IGPindeksgrnyipogrubienie"/>
        </w:rPr>
        <w:footnoteReference w:id="1"/>
      </w:r>
      <w:r w:rsidRPr="00CA4C54">
        <w:rPr>
          <w:rStyle w:val="IGPindeksgrnyipogrubienie"/>
        </w:rPr>
        <w:t>)</w:t>
      </w:r>
    </w:p>
    <w:p w14:paraId="7B8C6689" w14:textId="77777777" w:rsidR="00BE12D0" w:rsidRPr="00782969" w:rsidRDefault="00BE12D0">
      <w:pPr>
        <w:pStyle w:val="ROZDZODDZOZNoznaczenierozdziauluboddziau"/>
        <w:rPr>
          <w:rStyle w:val="Ppogrubienie"/>
          <w:b w:val="0"/>
        </w:rPr>
      </w:pPr>
      <w:r w:rsidRPr="00CA4C54">
        <w:rPr>
          <w:rStyle w:val="Ppogrubienie"/>
          <w:b w:val="0"/>
        </w:rPr>
        <w:t>Rozdzia</w:t>
      </w:r>
      <w:r w:rsidRPr="00CA4C54">
        <w:rPr>
          <w:rStyle w:val="Ppogrubienie"/>
          <w:rFonts w:hint="eastAsia"/>
          <w:b w:val="0"/>
        </w:rPr>
        <w:t>ł</w:t>
      </w:r>
      <w:r w:rsidRPr="00CA4C54">
        <w:rPr>
          <w:rStyle w:val="Ppogrubienie"/>
          <w:b w:val="0"/>
        </w:rPr>
        <w:t xml:space="preserve"> 1</w:t>
      </w:r>
    </w:p>
    <w:p w14:paraId="54468364" w14:textId="77777777" w:rsidR="00BE12D0" w:rsidRPr="00CA4C54" w:rsidRDefault="00BE12D0" w:rsidP="00CA4C54">
      <w:pPr>
        <w:pStyle w:val="ROZDZODDZPRZEDMprzedmiotregulacjirozdziauluboddziau"/>
      </w:pPr>
      <w:r w:rsidRPr="00CA4C54">
        <w:t>Przekszta</w:t>
      </w:r>
      <w:r w:rsidRPr="00CA4C54">
        <w:rPr>
          <w:rFonts w:hint="eastAsia"/>
        </w:rPr>
        <w:t>ł</w:t>
      </w:r>
      <w:r w:rsidRPr="00CA4C54">
        <w:t>cenie przedsi</w:t>
      </w:r>
      <w:r w:rsidRPr="00CA4C54">
        <w:rPr>
          <w:rFonts w:hint="eastAsia"/>
        </w:rPr>
        <w:t>ę</w:t>
      </w:r>
      <w:r w:rsidRPr="00CA4C54">
        <w:t>biorstwa pa</w:t>
      </w:r>
      <w:r w:rsidRPr="00CA4C54">
        <w:rPr>
          <w:rFonts w:hint="eastAsia"/>
        </w:rPr>
        <w:t>ń</w:t>
      </w:r>
      <w:r w:rsidRPr="00CA4C54">
        <w:t xml:space="preserve">stwowego </w:t>
      </w:r>
      <w:r w:rsidRPr="00CA4C54">
        <w:rPr>
          <w:rFonts w:hint="eastAsia"/>
        </w:rPr>
        <w:t>„</w:t>
      </w:r>
      <w:r w:rsidRPr="00CA4C54">
        <w:t>Porty Lotnicze” w jednoosobow</w:t>
      </w:r>
      <w:r w:rsidRPr="00CA4C54">
        <w:rPr>
          <w:rFonts w:hint="eastAsia"/>
        </w:rPr>
        <w:t>ą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</w:t>
      </w:r>
    </w:p>
    <w:p w14:paraId="302B6347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1.</w:t>
      </w:r>
      <w:r w:rsidR="007724AF" w:rsidRPr="00CA4C54">
        <w:rPr>
          <w:rStyle w:val="Ppogrubienie"/>
        </w:rPr>
        <w:t xml:space="preserve"> </w:t>
      </w:r>
      <w:r w:rsidRPr="00CA4C54">
        <w:t>Przepisy niniejszego rozdzia</w:t>
      </w:r>
      <w:r w:rsidRPr="00CA4C54">
        <w:rPr>
          <w:rFonts w:hint="eastAsia"/>
        </w:rPr>
        <w:t>ł</w:t>
      </w:r>
      <w:r w:rsidRPr="00CA4C54">
        <w:t>u reguluj</w:t>
      </w:r>
      <w:r w:rsidRPr="00CA4C54">
        <w:rPr>
          <w:rFonts w:hint="eastAsia"/>
        </w:rPr>
        <w:t>ą</w:t>
      </w:r>
      <w:r w:rsidRPr="00CA4C54">
        <w:t xml:space="preserve"> zasady i tryb przekszta</w:t>
      </w:r>
      <w:r w:rsidRPr="00CA4C54">
        <w:rPr>
          <w:rFonts w:hint="eastAsia"/>
        </w:rPr>
        <w:t>ł</w:t>
      </w:r>
      <w:r w:rsidRPr="00CA4C54">
        <w:t>cenia przedsi</w:t>
      </w:r>
      <w:r w:rsidRPr="00CA4C54">
        <w:rPr>
          <w:rFonts w:hint="eastAsia"/>
        </w:rPr>
        <w:t>ę</w:t>
      </w:r>
      <w:r w:rsidRPr="00CA4C54">
        <w:t>biorstwa pa</w:t>
      </w:r>
      <w:r w:rsidRPr="00CA4C54">
        <w:rPr>
          <w:rFonts w:hint="eastAsia"/>
        </w:rPr>
        <w:t>ń</w:t>
      </w:r>
      <w:r w:rsidRPr="00CA4C54">
        <w:t xml:space="preserve">stwowego „Porty Lotnicze”, zwanego dalej </w:t>
      </w:r>
      <w:r w:rsidRPr="00CA4C54" w:rsidDel="006D52C6">
        <w:t>„</w:t>
      </w:r>
      <w:r w:rsidRPr="00CA4C54">
        <w:t>PPL”, w jednoosobow</w:t>
      </w:r>
      <w:r w:rsidRPr="00CA4C54">
        <w:rPr>
          <w:rFonts w:hint="eastAsia"/>
        </w:rPr>
        <w:t>ą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akcyjn</w:t>
      </w:r>
      <w:r w:rsidRPr="00CA4C54">
        <w:rPr>
          <w:rFonts w:hint="eastAsia"/>
        </w:rPr>
        <w:t>ą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 dzia</w:t>
      </w:r>
      <w:r w:rsidRPr="00CA4C54">
        <w:rPr>
          <w:rFonts w:hint="eastAsia"/>
        </w:rPr>
        <w:t>ł</w:t>
      </w:r>
      <w:r w:rsidRPr="00CA4C54">
        <w:t>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pod nazw</w:t>
      </w:r>
      <w:r w:rsidRPr="00CA4C54">
        <w:rPr>
          <w:rFonts w:hint="eastAsia"/>
        </w:rPr>
        <w:t>ą</w:t>
      </w:r>
      <w:r w:rsidRPr="00CA4C54">
        <w:t xml:space="preserve"> </w:t>
      </w:r>
      <w:bookmarkStart w:id="4" w:name="_Hlk89971488"/>
      <w:r w:rsidRPr="00CA4C54">
        <w:t>Polskie Porty Lotnicze Spó</w:t>
      </w:r>
      <w:r w:rsidRPr="00CA4C54">
        <w:rPr>
          <w:rFonts w:hint="eastAsia"/>
        </w:rPr>
        <w:t>ł</w:t>
      </w:r>
      <w:r w:rsidRPr="00CA4C54">
        <w:t>ka Akcyjna</w:t>
      </w:r>
      <w:bookmarkEnd w:id="4"/>
      <w:r w:rsidRPr="00CA4C54">
        <w:t>, zwan</w:t>
      </w:r>
      <w:r w:rsidRPr="00CA4C54">
        <w:rPr>
          <w:rFonts w:hint="eastAsia"/>
        </w:rPr>
        <w:t>ą</w:t>
      </w:r>
      <w:r w:rsidRPr="00CA4C54">
        <w:t xml:space="preserve"> dalej </w:t>
      </w:r>
      <w:r w:rsidRPr="00CA4C54" w:rsidDel="006D52C6">
        <w:t>„</w:t>
      </w:r>
      <w:r w:rsidRPr="00CA4C54">
        <w:t>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ą</w:t>
      </w:r>
      <w:r w:rsidRPr="00CA4C54">
        <w:rPr>
          <w:rFonts w:hint="eastAsia"/>
        </w:rPr>
        <w:t>”</w:t>
      </w:r>
      <w:r w:rsidRPr="00CA4C54">
        <w:t>.</w:t>
      </w:r>
    </w:p>
    <w:p w14:paraId="0B8C6D5E" w14:textId="77777777" w:rsidR="00BE12D0" w:rsidRPr="00CA4C54" w:rsidRDefault="00BE12D0" w:rsidP="00AE46E8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2.</w:t>
      </w:r>
      <w:r w:rsidR="007724AF" w:rsidRPr="00CA4C54">
        <w:t xml:space="preserve"> </w:t>
      </w:r>
      <w:r w:rsidRPr="00CA4C54">
        <w:t>Skarb Pa</w:t>
      </w:r>
      <w:r w:rsidRPr="00CA4C54">
        <w:rPr>
          <w:rFonts w:hint="eastAsia"/>
        </w:rPr>
        <w:t>ń</w:t>
      </w:r>
      <w:r w:rsidRPr="00CA4C54">
        <w:t>stwa nie odpowiada za zobowi</w:t>
      </w:r>
      <w:r w:rsidRPr="00CA4C54">
        <w:rPr>
          <w:rFonts w:hint="eastAsia"/>
        </w:rPr>
        <w:t>ą</w:t>
      </w:r>
      <w:r w:rsidRPr="00CA4C54">
        <w:t>zania PPL albo Spó</w:t>
      </w:r>
      <w:r w:rsidRPr="00CA4C54">
        <w:rPr>
          <w:rFonts w:hint="eastAsia"/>
        </w:rPr>
        <w:t>ł</w:t>
      </w:r>
      <w:r w:rsidRPr="00CA4C54">
        <w:t>ki.</w:t>
      </w:r>
    </w:p>
    <w:p w14:paraId="254C6912" w14:textId="3200F83F" w:rsidR="00BE12D0" w:rsidRPr="00CA4C54" w:rsidRDefault="00BE12D0" w:rsidP="00DF56E8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3.</w:t>
      </w:r>
      <w:r w:rsidR="007724AF" w:rsidRPr="00CA4C54">
        <w:t xml:space="preserve"> </w:t>
      </w:r>
      <w:r w:rsidRPr="00CA4C54">
        <w:t>W zakresie nieuregulowanym w przepisach niniejszego rozdzia</w:t>
      </w:r>
      <w:r w:rsidRPr="00CA4C54">
        <w:rPr>
          <w:rFonts w:hint="eastAsia"/>
        </w:rPr>
        <w:t>ł</w:t>
      </w:r>
      <w:r w:rsidRPr="00CA4C54">
        <w:t>u do</w:t>
      </w:r>
      <w:r w:rsidR="007724AF" w:rsidRPr="00CA4C54">
        <w:t xml:space="preserve"> </w:t>
      </w:r>
      <w:r w:rsidRPr="00CA4C54">
        <w:t>przekszta</w:t>
      </w:r>
      <w:r w:rsidRPr="00CA4C54">
        <w:rPr>
          <w:rFonts w:hint="eastAsia"/>
        </w:rPr>
        <w:t>ł</w:t>
      </w:r>
      <w:r w:rsidRPr="00CA4C54">
        <w:t>cenia PPL oraz do Spó</w:t>
      </w:r>
      <w:r w:rsidRPr="00CA4C54">
        <w:rPr>
          <w:rFonts w:hint="eastAsia"/>
        </w:rPr>
        <w:t>ł</w:t>
      </w:r>
      <w:r w:rsidRPr="00CA4C54">
        <w:t>ki stosuje si</w:t>
      </w:r>
      <w:r w:rsidRPr="00CA4C54">
        <w:rPr>
          <w:rFonts w:hint="eastAsia"/>
        </w:rPr>
        <w:t>ę</w:t>
      </w:r>
      <w:r w:rsidRPr="00CA4C54">
        <w:t xml:space="preserve"> odpowiednio przepisy art. 1, art. 4b, art. 5, art.</w:t>
      </w:r>
      <w:r w:rsidR="00196E1D" w:rsidRPr="00CA4C54">
        <w:t> </w:t>
      </w:r>
      <w:r w:rsidRPr="00CA4C54">
        <w:t>11–38, art. 38c–56, art. 69b ust. 2 i art. 69e ustawy z dnia 30 sierpnia 1996 r. o</w:t>
      </w:r>
      <w:r w:rsidR="00196E1D" w:rsidRPr="00CA4C54">
        <w:t> </w:t>
      </w:r>
      <w:r w:rsidRPr="00CA4C54">
        <w:t>komercjalizacji i niektórych uprawnieniach pracowników (Dz. U. z 2022 r. poz. 318 i 807).</w:t>
      </w:r>
    </w:p>
    <w:p w14:paraId="7F679AAC" w14:textId="77777777" w:rsidR="00BE12D0" w:rsidRPr="00CA4C54" w:rsidRDefault="00BE12D0" w:rsidP="00782969">
      <w:pPr>
        <w:pStyle w:val="ARTartustawynprozporzdzenia"/>
        <w:keepNext/>
      </w:pPr>
      <w:bookmarkStart w:id="5" w:name="_Hlk106185460"/>
      <w:r w:rsidRPr="00CA4C54">
        <w:rPr>
          <w:rStyle w:val="Ppogrubienie"/>
        </w:rPr>
        <w:lastRenderedPageBreak/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Pe</w:t>
      </w:r>
      <w:r w:rsidRPr="00CA4C54">
        <w:rPr>
          <w:rFonts w:hint="eastAsia"/>
        </w:rPr>
        <w:t>ł</w:t>
      </w:r>
      <w:r w:rsidRPr="00CA4C54">
        <w:t>nomocnik Rz</w:t>
      </w:r>
      <w:r w:rsidRPr="00CA4C54">
        <w:rPr>
          <w:rFonts w:hint="eastAsia"/>
        </w:rPr>
        <w:t>ą</w:t>
      </w:r>
      <w:r w:rsidRPr="00CA4C54">
        <w:t xml:space="preserve">du do spraw Centralnego Portu Komunikacyjnego, zwany dalej </w:t>
      </w:r>
      <w:r w:rsidRPr="00CA4C54" w:rsidDel="006D52C6">
        <w:t>„</w:t>
      </w:r>
      <w:r w:rsidRPr="00CA4C54">
        <w:t>Pe</w:t>
      </w:r>
      <w:r w:rsidRPr="00CA4C54">
        <w:rPr>
          <w:rFonts w:hint="eastAsia"/>
        </w:rPr>
        <w:t>ł</w:t>
      </w:r>
      <w:r w:rsidRPr="00CA4C54">
        <w:t>nomocnikiem”, dzia</w:t>
      </w:r>
      <w:r w:rsidRPr="00CA4C54">
        <w:rPr>
          <w:rFonts w:hint="eastAsia"/>
        </w:rPr>
        <w:t>ł</w:t>
      </w:r>
      <w:r w:rsidRPr="00CA4C54">
        <w:t>aj</w:t>
      </w:r>
      <w:r w:rsidRPr="00CA4C54">
        <w:rPr>
          <w:rFonts w:hint="eastAsia"/>
        </w:rPr>
        <w:t>ą</w:t>
      </w:r>
      <w:r w:rsidRPr="00CA4C54">
        <w:t>c w imieniu Skarbu Pa</w:t>
      </w:r>
      <w:r w:rsidRPr="00CA4C54">
        <w:rPr>
          <w:rFonts w:hint="eastAsia"/>
        </w:rPr>
        <w:t>ń</w:t>
      </w:r>
      <w:r w:rsidRPr="00CA4C54">
        <w:t>stwa, wyposa</w:t>
      </w:r>
      <w:r w:rsidRPr="00CA4C54">
        <w:rPr>
          <w:rFonts w:hint="eastAsia"/>
        </w:rPr>
        <w:t>ż</w:t>
      </w:r>
      <w:r w:rsidRPr="00CA4C54">
        <w:t>y PPL w</w:t>
      </w:r>
      <w:r w:rsidR="007724AF" w:rsidRPr="00CA4C54">
        <w:t xml:space="preserve"> </w:t>
      </w:r>
      <w:r w:rsidRPr="00CA4C54">
        <w:t>nieruchomo</w:t>
      </w:r>
      <w:r w:rsidRPr="00CA4C54">
        <w:rPr>
          <w:rFonts w:hint="eastAsia"/>
        </w:rPr>
        <w:t>ś</w:t>
      </w:r>
      <w:r w:rsidRPr="00CA4C54">
        <w:t>ci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stwa, znajduj</w:t>
      </w:r>
      <w:r w:rsidRPr="00CA4C54">
        <w:rPr>
          <w:rFonts w:hint="eastAsia"/>
        </w:rPr>
        <w:t>ą</w:t>
      </w:r>
      <w:r w:rsidRPr="00CA4C54">
        <w:t>ce si</w:t>
      </w:r>
      <w:r w:rsidRPr="00CA4C54">
        <w:rPr>
          <w:rFonts w:hint="eastAsia"/>
        </w:rPr>
        <w:t>ę</w:t>
      </w:r>
      <w:r w:rsidRPr="00CA4C54">
        <w:t xml:space="preserve"> w dniu poprzedzaj</w:t>
      </w:r>
      <w:r w:rsidRPr="00CA4C54">
        <w:rPr>
          <w:rFonts w:hint="eastAsia"/>
        </w:rPr>
        <w:t>ą</w:t>
      </w:r>
      <w:r w:rsidRPr="00CA4C54">
        <w:t>cym dzie</w:t>
      </w:r>
      <w:r w:rsidRPr="00CA4C54">
        <w:rPr>
          <w:rFonts w:hint="eastAsia"/>
        </w:rPr>
        <w:t>ń</w:t>
      </w:r>
      <w:r w:rsidRPr="00CA4C54">
        <w:t xml:space="preserve">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ustawy we w</w:t>
      </w:r>
      <w:r w:rsidRPr="00CA4C54">
        <w:rPr>
          <w:rFonts w:hint="eastAsia"/>
        </w:rPr>
        <w:t>ł</w:t>
      </w:r>
      <w:r w:rsidRPr="00CA4C54">
        <w:t>adaniu PPL, które s</w:t>
      </w:r>
      <w:r w:rsidRPr="00CA4C54">
        <w:rPr>
          <w:rFonts w:hint="eastAsia"/>
        </w:rPr>
        <w:t>ą</w:t>
      </w:r>
      <w:r w:rsidRPr="00CA4C54">
        <w:t>:</w:t>
      </w:r>
    </w:p>
    <w:p w14:paraId="44A5AF19" w14:textId="77777777" w:rsidR="00BE12D0" w:rsidRPr="00CA4C54" w:rsidRDefault="00BE12D0" w:rsidP="00BE12D0">
      <w:pPr>
        <w:pStyle w:val="PKTpunkt"/>
      </w:pPr>
      <w:r w:rsidRPr="00CA4C54">
        <w:t>1)</w:t>
      </w:r>
      <w:r w:rsidRPr="00CA4C54">
        <w:tab/>
        <w:t>oddane PPL w u</w:t>
      </w:r>
      <w:r w:rsidRPr="00CA4C54">
        <w:rPr>
          <w:rFonts w:hint="eastAsia"/>
        </w:rPr>
        <w:t>ż</w:t>
      </w:r>
      <w:r w:rsidRPr="00CA4C54">
        <w:t>ytkowanie wieczyste;</w:t>
      </w:r>
    </w:p>
    <w:p w14:paraId="233B1A3D" w14:textId="77777777" w:rsidR="00BE12D0" w:rsidRPr="00CA4C54" w:rsidRDefault="00BE12D0" w:rsidP="00BE12D0">
      <w:pPr>
        <w:pStyle w:val="PKTpunkt"/>
      </w:pPr>
      <w:r w:rsidRPr="00CA4C54">
        <w:t>2)</w:t>
      </w:r>
      <w:r w:rsidRPr="00CA4C54">
        <w:tab/>
        <w:t>przekazane PPL w zarz</w:t>
      </w:r>
      <w:r w:rsidRPr="00CA4C54">
        <w:rPr>
          <w:rFonts w:hint="eastAsia"/>
        </w:rPr>
        <w:t>ą</w:t>
      </w:r>
      <w:r w:rsidRPr="00CA4C54">
        <w:t>d na podstawie przepisów ustawy z dnia 29 kwietnia 1985 r. o</w:t>
      </w:r>
      <w:r w:rsidR="007724AF" w:rsidRPr="00CA4C54">
        <w:t xml:space="preserve"> </w:t>
      </w:r>
      <w:r w:rsidRPr="00CA4C54">
        <w:t>gospodarce gruntami i wyw</w:t>
      </w:r>
      <w:r w:rsidRPr="00CA4C54">
        <w:rPr>
          <w:rFonts w:hint="eastAsia"/>
        </w:rPr>
        <w:t>ł</w:t>
      </w:r>
      <w:r w:rsidRPr="00CA4C54">
        <w:t>aszczaniu nieruchomo</w:t>
      </w:r>
      <w:r w:rsidRPr="00CA4C54">
        <w:rPr>
          <w:rFonts w:hint="eastAsia"/>
        </w:rPr>
        <w:t>ś</w:t>
      </w:r>
      <w:r w:rsidRPr="00CA4C54">
        <w:t>ci (Dz. U. z 1991 r. poz. 127, z pó</w:t>
      </w:r>
      <w:r w:rsidRPr="00CA4C54">
        <w:rPr>
          <w:rFonts w:hint="eastAsia"/>
        </w:rPr>
        <w:t>ź</w:t>
      </w:r>
      <w:r w:rsidRPr="00CA4C54">
        <w:t>n. zm.</w:t>
      </w:r>
      <w:r w:rsidRPr="00CA4C54">
        <w:rPr>
          <w:rStyle w:val="IGindeksgrny"/>
        </w:rPr>
        <w:footnoteReference w:id="2"/>
      </w:r>
      <w:r w:rsidRPr="00CA4C54">
        <w:rPr>
          <w:rStyle w:val="IGindeksgrny"/>
        </w:rPr>
        <w:t>)</w:t>
      </w:r>
      <w:r w:rsidRPr="00CA4C54">
        <w:t>);</w:t>
      </w:r>
    </w:p>
    <w:p w14:paraId="2D6A6CEE" w14:textId="38A5B6FA" w:rsidR="00BE12D0" w:rsidRPr="00CA4C54" w:rsidRDefault="00BE12D0" w:rsidP="00BE12D0">
      <w:pPr>
        <w:pStyle w:val="PKTpunkt"/>
      </w:pPr>
      <w:r w:rsidRPr="00CA4C54">
        <w:t>3)</w:t>
      </w:r>
      <w:r w:rsidRPr="00CA4C54">
        <w:tab/>
        <w:t>przekazane PPL w trwa</w:t>
      </w:r>
      <w:r w:rsidRPr="00CA4C54">
        <w:rPr>
          <w:rFonts w:hint="eastAsia"/>
        </w:rPr>
        <w:t>ł</w:t>
      </w:r>
      <w:r w:rsidRPr="00CA4C54">
        <w:t>y zarz</w:t>
      </w:r>
      <w:r w:rsidRPr="00CA4C54">
        <w:rPr>
          <w:rFonts w:hint="eastAsia"/>
        </w:rPr>
        <w:t>ą</w:t>
      </w:r>
      <w:r w:rsidRPr="00CA4C54">
        <w:t>d na podstawie przepisów ustawy z dnia 12 lutego 2009</w:t>
      </w:r>
      <w:r w:rsidR="00196E1D" w:rsidRPr="00CA4C54">
        <w:t> </w:t>
      </w:r>
      <w:r w:rsidRPr="00CA4C54">
        <w:t>r. o szczególnych zasadach przygotowania i realizacji inwestycji w zakresie lotnisk u</w:t>
      </w:r>
      <w:r w:rsidRPr="00CA4C54">
        <w:rPr>
          <w:rFonts w:hint="eastAsia"/>
        </w:rPr>
        <w:t>ż</w:t>
      </w:r>
      <w:r w:rsidRPr="00CA4C54">
        <w:t>ytku publicznego (Dz. U. z 2021 r. poz. 1079);</w:t>
      </w:r>
    </w:p>
    <w:p w14:paraId="66E1A6F9" w14:textId="77777777" w:rsidR="00BE12D0" w:rsidRPr="00CA4C54" w:rsidRDefault="00BE12D0" w:rsidP="00BE12D0">
      <w:pPr>
        <w:pStyle w:val="PKTpunkt"/>
      </w:pPr>
      <w:r w:rsidRPr="00CA4C54">
        <w:t>4)</w:t>
      </w:r>
      <w:r w:rsidRPr="00CA4C54">
        <w:tab/>
        <w:t>posiadane przez PPL bez tytu</w:t>
      </w:r>
      <w:r w:rsidRPr="00CA4C54">
        <w:rPr>
          <w:rFonts w:hint="eastAsia"/>
        </w:rPr>
        <w:t>ł</w:t>
      </w:r>
      <w:r w:rsidRPr="00CA4C54">
        <w:t>u prawnego, z wy</w:t>
      </w:r>
      <w:r w:rsidRPr="00CA4C54">
        <w:rPr>
          <w:rFonts w:hint="eastAsia"/>
        </w:rPr>
        <w:t>łą</w:t>
      </w:r>
      <w:r w:rsidRPr="00CA4C54">
        <w:t>czeniem nieruchomo</w:t>
      </w:r>
      <w:r w:rsidRPr="00CA4C54">
        <w:rPr>
          <w:rFonts w:hint="eastAsia"/>
        </w:rPr>
        <w:t>ś</w:t>
      </w:r>
      <w:r w:rsidRPr="00CA4C54">
        <w:t>ci Skarbu Pa</w:t>
      </w:r>
      <w:r w:rsidRPr="00CA4C54">
        <w:rPr>
          <w:rFonts w:hint="eastAsia"/>
        </w:rPr>
        <w:t>ń</w:t>
      </w:r>
      <w:r w:rsidRPr="00CA4C54">
        <w:t>stwa, na których ustanowiono u</w:t>
      </w:r>
      <w:r w:rsidRPr="00CA4C54">
        <w:rPr>
          <w:rFonts w:hint="eastAsia"/>
        </w:rPr>
        <w:t>ż</w:t>
      </w:r>
      <w:r w:rsidRPr="00CA4C54">
        <w:t>ytkowanie wieczyste na rzecz osób trzecich.</w:t>
      </w:r>
    </w:p>
    <w:p w14:paraId="79CF875A" w14:textId="77777777" w:rsidR="00BE12D0" w:rsidRPr="00CA4C54" w:rsidRDefault="00BE12D0" w:rsidP="00BE12D0">
      <w:pPr>
        <w:pStyle w:val="USTustnpkodeksu"/>
      </w:pPr>
      <w:r w:rsidRPr="00CA4C54">
        <w:t>2. W zakresie koniecznym do wyposa</w:t>
      </w:r>
      <w:r w:rsidRPr="00CA4C54">
        <w:rPr>
          <w:rFonts w:hint="eastAsia"/>
        </w:rPr>
        <w:t>ż</w:t>
      </w:r>
      <w:r w:rsidRPr="00CA4C54">
        <w:t>ania PPL, o którym mowa w ust. 1, Pe</w:t>
      </w:r>
      <w:r w:rsidRPr="00CA4C54">
        <w:rPr>
          <w:rFonts w:hint="eastAsia"/>
        </w:rPr>
        <w:t>ł</w:t>
      </w:r>
      <w:r w:rsidRPr="00CA4C54">
        <w:t>nomocnikowi przys</w:t>
      </w:r>
      <w:r w:rsidRPr="00CA4C54">
        <w:rPr>
          <w:rFonts w:hint="eastAsia"/>
        </w:rPr>
        <w:t>ł</w:t>
      </w:r>
      <w:r w:rsidRPr="00CA4C54">
        <w:t>uguj</w:t>
      </w:r>
      <w:r w:rsidRPr="00CA4C54">
        <w:rPr>
          <w:rFonts w:hint="eastAsia"/>
        </w:rPr>
        <w:t>ą</w:t>
      </w:r>
      <w:r w:rsidRPr="00CA4C54">
        <w:t xml:space="preserve"> uprawnienia 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budownictwa, planowania i zagospodarowania przestrzennego oraz mieszkalnictwa, jak równie</w:t>
      </w:r>
      <w:r w:rsidRPr="00CA4C54">
        <w:rPr>
          <w:rFonts w:hint="eastAsia"/>
        </w:rPr>
        <w:t>ż</w:t>
      </w:r>
      <w:r w:rsidRPr="00CA4C54">
        <w:t xml:space="preserve"> uprawnienia organu gospodaruj</w:t>
      </w:r>
      <w:r w:rsidRPr="00CA4C54">
        <w:rPr>
          <w:rFonts w:hint="eastAsia"/>
        </w:rPr>
        <w:t>ą</w:t>
      </w:r>
      <w:r w:rsidRPr="00CA4C54">
        <w:t>cego nieruchomo</w:t>
      </w:r>
      <w:r w:rsidRPr="00CA4C54">
        <w:rPr>
          <w:rFonts w:hint="eastAsia"/>
        </w:rPr>
        <w:t>ś</w:t>
      </w:r>
      <w:r w:rsidRPr="00CA4C54">
        <w:t>ciami Skarbu Pa</w:t>
      </w:r>
      <w:r w:rsidRPr="00CA4C54">
        <w:rPr>
          <w:rFonts w:hint="eastAsia"/>
        </w:rPr>
        <w:t>ń</w:t>
      </w:r>
      <w:r w:rsidRPr="00CA4C54">
        <w:t>stwa, okre</w:t>
      </w:r>
      <w:r w:rsidRPr="00CA4C54">
        <w:rPr>
          <w:rFonts w:hint="eastAsia"/>
        </w:rPr>
        <w:t>ś</w:t>
      </w:r>
      <w:r w:rsidRPr="00CA4C54">
        <w:t>lone w art. 23 ust. 1 pkt 2, art. 51, art. 51a, art. 52 ustawy z dnia 21 sierpnia 1997 r. o gospodarce nieruchomo</w:t>
      </w:r>
      <w:r w:rsidRPr="00CA4C54">
        <w:rPr>
          <w:rFonts w:hint="eastAsia"/>
        </w:rPr>
        <w:t>ś</w:t>
      </w:r>
      <w:r w:rsidRPr="00CA4C54">
        <w:t>ciami (Dz. U. z</w:t>
      </w:r>
      <w:r w:rsidR="007724AF" w:rsidRPr="00CA4C54">
        <w:t xml:space="preserve"> </w:t>
      </w:r>
      <w:r w:rsidRPr="00CA4C54">
        <w:t xml:space="preserve">2021 r. poz. 1899). </w:t>
      </w:r>
    </w:p>
    <w:p w14:paraId="2988934A" w14:textId="0F36175B" w:rsidR="00BE12D0" w:rsidRPr="00CA4C54" w:rsidRDefault="00BE12D0" w:rsidP="00BE12D0">
      <w:pPr>
        <w:pStyle w:val="USTustnpkodeksu"/>
      </w:pPr>
      <w:r w:rsidRPr="00CA4C54">
        <w:t>3.</w:t>
      </w:r>
      <w:r w:rsidR="007724AF" w:rsidRPr="00CA4C54">
        <w:t xml:space="preserve"> </w:t>
      </w:r>
      <w:r w:rsidRPr="00CA4C54">
        <w:t>Wyposa</w:t>
      </w:r>
      <w:r w:rsidRPr="00CA4C54">
        <w:rPr>
          <w:rFonts w:hint="eastAsia"/>
        </w:rPr>
        <w:t>ż</w:t>
      </w:r>
      <w:r w:rsidRPr="00CA4C54">
        <w:t>enie PPL, o którym mowa w ust. 1, nast</w:t>
      </w:r>
      <w:r w:rsidRPr="00CA4C54">
        <w:rPr>
          <w:rFonts w:hint="eastAsia"/>
        </w:rPr>
        <w:t>ę</w:t>
      </w:r>
      <w:r w:rsidRPr="00CA4C54">
        <w:t>puje na podstawie umów przeniesienia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zawartych mi</w:t>
      </w:r>
      <w:r w:rsidRPr="00CA4C54">
        <w:rPr>
          <w:rFonts w:hint="eastAsia"/>
        </w:rPr>
        <w:t>ę</w:t>
      </w:r>
      <w:r w:rsidRPr="00CA4C54">
        <w:t>dzy Skarbem Pa</w:t>
      </w:r>
      <w:r w:rsidRPr="00CA4C54">
        <w:rPr>
          <w:rFonts w:hint="eastAsia"/>
        </w:rPr>
        <w:t>ń</w:t>
      </w:r>
      <w:r w:rsidRPr="00CA4C54">
        <w:t>stwa a PPL. Umowy, o</w:t>
      </w:r>
      <w:r w:rsidR="007724AF" w:rsidRPr="00CA4C54">
        <w:t xml:space="preserve"> </w:t>
      </w:r>
      <w:r w:rsidRPr="00CA4C54">
        <w:t>których mowa w zdaniu pierwszym, stanowi</w:t>
      </w:r>
      <w:r w:rsidRPr="00CA4C54">
        <w:rPr>
          <w:rFonts w:hint="eastAsia"/>
        </w:rPr>
        <w:t>ą</w:t>
      </w:r>
      <w:r w:rsidRPr="00CA4C54">
        <w:t xml:space="preserve"> podstaw</w:t>
      </w:r>
      <w:r w:rsidRPr="00CA4C54">
        <w:rPr>
          <w:rFonts w:hint="eastAsia"/>
        </w:rPr>
        <w:t>ę</w:t>
      </w:r>
      <w:r w:rsidRPr="00CA4C54">
        <w:t xml:space="preserve"> wpisu do ksi</w:t>
      </w:r>
      <w:r w:rsidRPr="00CA4C54">
        <w:rPr>
          <w:rFonts w:hint="eastAsia"/>
        </w:rPr>
        <w:t>ą</w:t>
      </w:r>
      <w:r w:rsidRPr="00CA4C54">
        <w:t>g wieczystych oraz</w:t>
      </w:r>
      <w:r w:rsidR="007724AF" w:rsidRPr="00CA4C54">
        <w:t xml:space="preserve"> </w:t>
      </w:r>
      <w:r w:rsidRPr="00CA4C54">
        <w:t>ewidencji gruntów i budynków na rzecz PPL.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ci, o których mowa w</w:t>
      </w:r>
      <w:r w:rsidR="00EB59F2" w:rsidRPr="00CA4C54">
        <w:t> </w:t>
      </w:r>
      <w:r w:rsidRPr="00CA4C54">
        <w:t>ust.</w:t>
      </w:r>
      <w:r w:rsidR="00EB59F2" w:rsidRPr="00CA4C54">
        <w:t> </w:t>
      </w:r>
      <w:r w:rsidRPr="00CA4C54">
        <w:t>1, zwi</w:t>
      </w:r>
      <w:r w:rsidRPr="00CA4C54">
        <w:rPr>
          <w:rFonts w:hint="eastAsia"/>
        </w:rPr>
        <w:t>ę</w:t>
      </w:r>
      <w:r w:rsidRPr="00CA4C54">
        <w:t>ksza fundusz za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ycielski PPL.</w:t>
      </w:r>
    </w:p>
    <w:p w14:paraId="778740A4" w14:textId="77777777" w:rsidR="00BE12D0" w:rsidRPr="00CA4C54" w:rsidRDefault="00BE12D0" w:rsidP="00BE12D0">
      <w:pPr>
        <w:pStyle w:val="USTustnpkodeksu"/>
      </w:pPr>
      <w:r w:rsidRPr="00CA4C54">
        <w:t>4. W przypadku gdy w odniesieniu do nieruchomo</w:t>
      </w:r>
      <w:r w:rsidRPr="00CA4C54">
        <w:rPr>
          <w:rFonts w:hint="eastAsia"/>
        </w:rPr>
        <w:t>ś</w:t>
      </w:r>
      <w:r w:rsidRPr="00CA4C54">
        <w:t>ci, o której mowa w ust. 1, zawarcie umowy nie nast</w:t>
      </w:r>
      <w:r w:rsidRPr="00CA4C54">
        <w:rPr>
          <w:rFonts w:hint="eastAsia"/>
        </w:rPr>
        <w:t>ą</w:t>
      </w:r>
      <w:r w:rsidRPr="00CA4C54">
        <w:t>pi do dnia przekszta</w:t>
      </w:r>
      <w:r w:rsidRPr="00CA4C54">
        <w:rPr>
          <w:rFonts w:hint="eastAsia"/>
        </w:rPr>
        <w:t>ł</w:t>
      </w:r>
      <w:r w:rsidRPr="00CA4C54">
        <w:t>cenia PPL, nieruchomo</w:t>
      </w:r>
      <w:r w:rsidRPr="00CA4C54">
        <w:rPr>
          <w:rFonts w:hint="eastAsia"/>
        </w:rPr>
        <w:t>ść</w:t>
      </w:r>
      <w:r w:rsidRPr="00CA4C54">
        <w:t xml:space="preserve"> ta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wniesiona do</w:t>
      </w:r>
      <w:r w:rsidR="007724AF" w:rsidRPr="00CA4C54">
        <w:t xml:space="preserve"> </w:t>
      </w:r>
      <w:r w:rsidRPr="00CA4C54">
        <w:t>Spó</w:t>
      </w:r>
      <w:r w:rsidRPr="00CA4C54">
        <w:rPr>
          <w:rFonts w:hint="eastAsia"/>
        </w:rPr>
        <w:t>ł</w:t>
      </w:r>
      <w:r w:rsidRPr="00CA4C54">
        <w:t>ki jako wk</w:t>
      </w:r>
      <w:r w:rsidRPr="00CA4C54">
        <w:rPr>
          <w:rFonts w:hint="eastAsia"/>
        </w:rPr>
        <w:t>ł</w:t>
      </w:r>
      <w:r w:rsidRPr="00CA4C54">
        <w:t>ad niepieni</w:t>
      </w:r>
      <w:r w:rsidRPr="00CA4C54">
        <w:rPr>
          <w:rFonts w:hint="eastAsia"/>
        </w:rPr>
        <w:t>ęż</w:t>
      </w:r>
      <w:r w:rsidRPr="00CA4C54">
        <w:t>ny lub na podstawie innej czynno</w:t>
      </w:r>
      <w:r w:rsidRPr="00CA4C54">
        <w:rPr>
          <w:rFonts w:hint="eastAsia"/>
        </w:rPr>
        <w:t>ś</w:t>
      </w:r>
      <w:r w:rsidRPr="00CA4C54">
        <w:t>ci prawnej. W zakresie takich czynno</w:t>
      </w:r>
      <w:r w:rsidRPr="00CA4C54">
        <w:rPr>
          <w:rFonts w:hint="eastAsia"/>
        </w:rPr>
        <w:t>ś</w:t>
      </w:r>
      <w:r w:rsidRPr="00CA4C54">
        <w:t>ci prawnych Skarb Pa</w:t>
      </w:r>
      <w:r w:rsidRPr="00CA4C54">
        <w:rPr>
          <w:rFonts w:hint="eastAsia"/>
        </w:rPr>
        <w:t>ń</w:t>
      </w:r>
      <w:r w:rsidRPr="00CA4C54">
        <w:t>stwa jest reprezentowany przez Pe</w:t>
      </w:r>
      <w:r w:rsidRPr="00CA4C54">
        <w:rPr>
          <w:rFonts w:hint="eastAsia"/>
        </w:rPr>
        <w:t>ł</w:t>
      </w:r>
      <w:r w:rsidRPr="00CA4C54">
        <w:t xml:space="preserve">nomocnika. </w:t>
      </w:r>
    </w:p>
    <w:p w14:paraId="1AC7CDB7" w14:textId="3953897D" w:rsidR="00BE12D0" w:rsidRPr="00CA4C54" w:rsidRDefault="00BE12D0" w:rsidP="00BE12D0">
      <w:pPr>
        <w:pStyle w:val="USTustnpkodeksu"/>
      </w:pPr>
      <w:r w:rsidRPr="00CA4C54">
        <w:t>5. Przepis</w:t>
      </w:r>
      <w:r w:rsidR="00EB59F2" w:rsidRPr="00CA4C54">
        <w:t>ów</w:t>
      </w:r>
      <w:r w:rsidRPr="00CA4C54">
        <w:t xml:space="preserve"> ust. 1 i 4 nie stosuje si</w:t>
      </w:r>
      <w:r w:rsidRPr="00CA4C54">
        <w:rPr>
          <w:rFonts w:hint="eastAsia"/>
        </w:rPr>
        <w:t>ę</w:t>
      </w:r>
      <w:r w:rsidRPr="00CA4C54">
        <w:t xml:space="preserve"> do nieruchomo</w:t>
      </w:r>
      <w:r w:rsidRPr="00CA4C54">
        <w:rPr>
          <w:rFonts w:hint="eastAsia"/>
        </w:rPr>
        <w:t>ś</w:t>
      </w:r>
      <w:r w:rsidRPr="00CA4C54">
        <w:t>ci Skarbu Pa</w:t>
      </w:r>
      <w:r w:rsidRPr="00CA4C54">
        <w:rPr>
          <w:rFonts w:hint="eastAsia"/>
        </w:rPr>
        <w:t>ń</w:t>
      </w:r>
      <w:r w:rsidRPr="00CA4C54">
        <w:t>stwa, stanowi</w:t>
      </w:r>
      <w:r w:rsidRPr="00CA4C54">
        <w:rPr>
          <w:rFonts w:hint="eastAsia"/>
        </w:rPr>
        <w:t>ą</w:t>
      </w:r>
      <w:r w:rsidRPr="00CA4C54">
        <w:t>cych tereny zamkni</w:t>
      </w:r>
      <w:r w:rsidRPr="00CA4C54">
        <w:rPr>
          <w:rFonts w:hint="eastAsia"/>
        </w:rPr>
        <w:t>ę</w:t>
      </w:r>
      <w:r w:rsidRPr="00CA4C54">
        <w:t xml:space="preserve">te w rozumieniu ustawy z dnia 17 maja 1989 r. – Prawo geodezyjne </w:t>
      </w:r>
      <w:r w:rsidRPr="00CA4C54">
        <w:lastRenderedPageBreak/>
        <w:t>i</w:t>
      </w:r>
      <w:r w:rsidR="00EB59F2" w:rsidRPr="00CA4C54">
        <w:t> </w:t>
      </w:r>
      <w:r w:rsidRPr="00CA4C54">
        <w:t>kartograficzne (Dz. U. z</w:t>
      </w:r>
      <w:r w:rsidR="007724AF" w:rsidRPr="00CA4C54">
        <w:t xml:space="preserve"> </w:t>
      </w:r>
      <w:r w:rsidRPr="00CA4C54">
        <w:t>2021 r. poz. 1990), pozostaj</w:t>
      </w:r>
      <w:r w:rsidRPr="00CA4C54">
        <w:rPr>
          <w:rFonts w:hint="eastAsia"/>
        </w:rPr>
        <w:t>ą</w:t>
      </w:r>
      <w:r w:rsidRPr="00CA4C54">
        <w:t>cych we w</w:t>
      </w:r>
      <w:r w:rsidRPr="00CA4C54">
        <w:rPr>
          <w:rFonts w:hint="eastAsia"/>
        </w:rPr>
        <w:t>ł</w:t>
      </w:r>
      <w:r w:rsidRPr="00CA4C54">
        <w:t>adaniu Ministerstwa Obrony Narodowej lub jednostek organizacyjnych podleg</w:t>
      </w:r>
      <w:r w:rsidRPr="00CA4C54">
        <w:rPr>
          <w:rFonts w:hint="eastAsia"/>
        </w:rPr>
        <w:t>ł</w:t>
      </w:r>
      <w:r w:rsidRPr="00CA4C54">
        <w:t>ych Ministrowi Obrony Narodowej lub przez niego nadzorowanych albo przekazanych Agencji Mienia Wojskowego.</w:t>
      </w:r>
    </w:p>
    <w:p w14:paraId="7E2B9BF3" w14:textId="69FD6228" w:rsidR="00BE12D0" w:rsidRPr="00CA4C54" w:rsidRDefault="00BE12D0" w:rsidP="00BE12D0">
      <w:pPr>
        <w:pStyle w:val="USTustnpkodeksu"/>
      </w:pPr>
      <w:r w:rsidRPr="00CA4C54">
        <w:t>6. Do nabycia nieruchomo</w:t>
      </w:r>
      <w:r w:rsidRPr="00CA4C54">
        <w:rPr>
          <w:rFonts w:hint="eastAsia"/>
        </w:rPr>
        <w:t>ś</w:t>
      </w:r>
      <w:r w:rsidRPr="00CA4C54">
        <w:t>ci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nie stosuje si</w:t>
      </w:r>
      <w:r w:rsidRPr="00CA4C54">
        <w:rPr>
          <w:rFonts w:hint="eastAsia"/>
        </w:rPr>
        <w:t>ę</w:t>
      </w:r>
      <w:r w:rsidRPr="00CA4C54">
        <w:t xml:space="preserve"> ustawy z dnia 1 grudnia 1995</w:t>
      </w:r>
      <w:r w:rsidR="00EB59F2" w:rsidRPr="00CA4C54">
        <w:t> </w:t>
      </w:r>
      <w:r w:rsidRPr="00CA4C54">
        <w:t>r. o wp</w:t>
      </w:r>
      <w:r w:rsidRPr="00CA4C54">
        <w:rPr>
          <w:rFonts w:hint="eastAsia"/>
        </w:rPr>
        <w:t>ł</w:t>
      </w:r>
      <w:r w:rsidRPr="00CA4C54">
        <w:t>atach z zysku przez jednoosobowe spó</w:t>
      </w:r>
      <w:r w:rsidRPr="00CA4C54">
        <w:rPr>
          <w:rFonts w:hint="eastAsia"/>
        </w:rPr>
        <w:t>ł</w:t>
      </w:r>
      <w:r w:rsidRPr="00CA4C54">
        <w:t>ki Skarbu Pa</w:t>
      </w:r>
      <w:r w:rsidRPr="00CA4C54">
        <w:rPr>
          <w:rFonts w:hint="eastAsia"/>
        </w:rPr>
        <w:t>ń</w:t>
      </w:r>
      <w:r w:rsidRPr="00CA4C54">
        <w:t>stwa (Dz. U. z 2022 r. poz.</w:t>
      </w:r>
      <w:r w:rsidR="00EB59F2" w:rsidRPr="00CA4C54">
        <w:t> </w:t>
      </w:r>
      <w:r w:rsidRPr="00CA4C54">
        <w:t>44).</w:t>
      </w:r>
    </w:p>
    <w:p w14:paraId="6A0ABB80" w14:textId="77777777" w:rsidR="00BE12D0" w:rsidRPr="00CA4C54" w:rsidRDefault="00BE12D0" w:rsidP="00BE12D0">
      <w:pPr>
        <w:pStyle w:val="ARTartustawynprozporzdzenia"/>
      </w:pPr>
      <w:bookmarkStart w:id="6" w:name="_Hlk98511608"/>
      <w:bookmarkEnd w:id="5"/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5</w:t>
      </w:r>
      <w:bookmarkEnd w:id="6"/>
      <w:r w:rsidRPr="00CA4C54">
        <w:rPr>
          <w:rStyle w:val="Ppogrubienie"/>
        </w:rPr>
        <w:t>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Przekszta</w:t>
      </w:r>
      <w:r w:rsidRPr="00CA4C54">
        <w:rPr>
          <w:rFonts w:hint="eastAsia"/>
        </w:rPr>
        <w:t>ł</w:t>
      </w:r>
      <w:r w:rsidRPr="00CA4C54">
        <w:t>cenia PPL dokonuje w imieniu Skarbu Pa</w:t>
      </w:r>
      <w:r w:rsidRPr="00CA4C54">
        <w:rPr>
          <w:rFonts w:hint="eastAsia"/>
        </w:rPr>
        <w:t>ń</w:t>
      </w:r>
      <w:r w:rsidRPr="00CA4C54">
        <w:t>stwa Pe</w:t>
      </w:r>
      <w:r w:rsidRPr="00CA4C54">
        <w:rPr>
          <w:rFonts w:hint="eastAsia"/>
        </w:rPr>
        <w:t>ł</w:t>
      </w:r>
      <w:r w:rsidRPr="00CA4C54">
        <w:t>nomocnik nie pó</w:t>
      </w:r>
      <w:r w:rsidRPr="00CA4C54">
        <w:rPr>
          <w:rFonts w:hint="eastAsia"/>
        </w:rPr>
        <w:t>ź</w:t>
      </w:r>
      <w:r w:rsidRPr="00CA4C54">
        <w:t>niej ni</w:t>
      </w:r>
      <w:r w:rsidRPr="00CA4C54">
        <w:rPr>
          <w:rFonts w:hint="eastAsia"/>
        </w:rPr>
        <w:t>ż</w:t>
      </w:r>
      <w:r w:rsidRPr="00CA4C54">
        <w:t xml:space="preserve"> w</w:t>
      </w:r>
      <w:r w:rsidR="007724AF" w:rsidRPr="00CA4C54">
        <w:t xml:space="preserve"> </w:t>
      </w:r>
      <w:r w:rsidRPr="00CA4C54">
        <w:t>terminie 6 miesi</w:t>
      </w:r>
      <w:r w:rsidRPr="00CA4C54">
        <w:rPr>
          <w:rFonts w:hint="eastAsia"/>
        </w:rPr>
        <w:t>ę</w:t>
      </w:r>
      <w:r w:rsidRPr="00CA4C54">
        <w:t>cy od dnia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ustawy.</w:t>
      </w:r>
    </w:p>
    <w:p w14:paraId="38C81204" w14:textId="77777777" w:rsidR="00BE12D0" w:rsidRPr="00CA4C54" w:rsidRDefault="00BE12D0" w:rsidP="00BE12D0">
      <w:pPr>
        <w:pStyle w:val="USTustnpkodeksu"/>
      </w:pPr>
      <w:r w:rsidRPr="00CA4C54">
        <w:t>2.</w:t>
      </w:r>
      <w:r w:rsidR="007724AF" w:rsidRPr="00CA4C54">
        <w:t xml:space="preserve"> </w:t>
      </w:r>
      <w:r w:rsidRPr="00CA4C54">
        <w:t>Prezes PPL w terminie 5 miesi</w:t>
      </w:r>
      <w:r w:rsidRPr="00CA4C54">
        <w:rPr>
          <w:rFonts w:hint="eastAsia"/>
        </w:rPr>
        <w:t>ę</w:t>
      </w:r>
      <w:r w:rsidRPr="00CA4C54">
        <w:t>cy od dnia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ustawy przekazuje Pe</w:t>
      </w:r>
      <w:r w:rsidRPr="00CA4C54">
        <w:rPr>
          <w:rFonts w:hint="eastAsia"/>
        </w:rPr>
        <w:t>ł</w:t>
      </w:r>
      <w:r w:rsidRPr="00CA4C54">
        <w:t>nomocnikowi kwestionariusz przedsi</w:t>
      </w:r>
      <w:r w:rsidRPr="00CA4C54">
        <w:rPr>
          <w:rFonts w:hint="eastAsia"/>
        </w:rPr>
        <w:t>ę</w:t>
      </w:r>
      <w:r w:rsidRPr="00CA4C54">
        <w:t>biorstwa oraz inne dokumenty niezb</w:t>
      </w:r>
      <w:r w:rsidRPr="00CA4C54">
        <w:rPr>
          <w:rFonts w:hint="eastAsia"/>
        </w:rPr>
        <w:t>ę</w:t>
      </w:r>
      <w:r w:rsidRPr="00CA4C54">
        <w:t>dne do</w:t>
      </w:r>
      <w:r w:rsidR="007724AF" w:rsidRPr="00CA4C54">
        <w:t xml:space="preserve"> </w:t>
      </w:r>
      <w:r w:rsidRPr="00CA4C54">
        <w:t>sporz</w:t>
      </w:r>
      <w:r w:rsidRPr="00CA4C54">
        <w:rPr>
          <w:rFonts w:hint="eastAsia"/>
        </w:rPr>
        <w:t>ą</w:t>
      </w:r>
      <w:r w:rsidRPr="00CA4C54">
        <w:t>dzenia aktu przekszta</w:t>
      </w:r>
      <w:r w:rsidRPr="00CA4C54">
        <w:rPr>
          <w:rFonts w:hint="eastAsia"/>
        </w:rPr>
        <w:t>ł</w:t>
      </w:r>
      <w:r w:rsidRPr="00CA4C54">
        <w:t>cenia PPL, okre</w:t>
      </w:r>
      <w:r w:rsidRPr="00CA4C54">
        <w:rPr>
          <w:rFonts w:hint="eastAsia"/>
        </w:rPr>
        <w:t>ś</w:t>
      </w:r>
      <w:r w:rsidRPr="00CA4C54">
        <w:t>lone w przepisach wydanych na podstawie art.</w:t>
      </w:r>
      <w:r w:rsidR="007724AF" w:rsidRPr="00CA4C54">
        <w:t xml:space="preserve"> </w:t>
      </w:r>
      <w:r w:rsidRPr="00CA4C54">
        <w:t>4 ust. 6 ustawy z</w:t>
      </w:r>
      <w:r w:rsidR="007724AF" w:rsidRPr="00CA4C54">
        <w:t xml:space="preserve"> </w:t>
      </w:r>
      <w:r w:rsidRPr="00CA4C54">
        <w:t>dnia 30 sierpnia 1996 r. o komercjalizacji i</w:t>
      </w:r>
      <w:r w:rsidR="007724AF" w:rsidRPr="00CA4C54">
        <w:t xml:space="preserve"> </w:t>
      </w:r>
      <w:r w:rsidRPr="00CA4C54">
        <w:t>niektórych uprawnieniach pracowników.</w:t>
      </w:r>
    </w:p>
    <w:p w14:paraId="6E67E83C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6.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Pe</w:t>
      </w:r>
      <w:r w:rsidRPr="00CA4C54">
        <w:rPr>
          <w:rFonts w:hint="eastAsia"/>
        </w:rPr>
        <w:t>ł</w:t>
      </w:r>
      <w:r w:rsidRPr="00CA4C54">
        <w:t>nomocnik sporz</w:t>
      </w:r>
      <w:r w:rsidRPr="00CA4C54">
        <w:rPr>
          <w:rFonts w:hint="eastAsia"/>
        </w:rPr>
        <w:t>ą</w:t>
      </w:r>
      <w:r w:rsidRPr="00CA4C54">
        <w:t>dza za Skarb Pa</w:t>
      </w:r>
      <w:r w:rsidRPr="00CA4C54">
        <w:rPr>
          <w:rFonts w:hint="eastAsia"/>
        </w:rPr>
        <w:t>ń</w:t>
      </w:r>
      <w:r w:rsidRPr="00CA4C54">
        <w:t>stwa akt przekszta</w:t>
      </w:r>
      <w:r w:rsidRPr="00CA4C54">
        <w:rPr>
          <w:rFonts w:hint="eastAsia"/>
        </w:rPr>
        <w:t>ł</w:t>
      </w:r>
      <w:r w:rsidRPr="00CA4C54">
        <w:t>cenia PPL.</w:t>
      </w:r>
    </w:p>
    <w:p w14:paraId="23453C43" w14:textId="77777777" w:rsidR="00BE12D0" w:rsidRPr="00CA4C54" w:rsidRDefault="00BE12D0" w:rsidP="00782969">
      <w:pPr>
        <w:pStyle w:val="USTustnpkodeksu"/>
        <w:keepNext/>
      </w:pPr>
      <w:r w:rsidRPr="00CA4C54">
        <w:t>2. W akcie przekszta</w:t>
      </w:r>
      <w:r w:rsidRPr="00CA4C54">
        <w:rPr>
          <w:rFonts w:hint="eastAsia"/>
        </w:rPr>
        <w:t>ł</w:t>
      </w:r>
      <w:r w:rsidRPr="00CA4C54">
        <w:t>cenia PPL ustala si</w:t>
      </w:r>
      <w:r w:rsidRPr="00CA4C54">
        <w:rPr>
          <w:rFonts w:hint="eastAsia"/>
        </w:rPr>
        <w:t>ę</w:t>
      </w:r>
      <w:r w:rsidRPr="00CA4C54">
        <w:t>:</w:t>
      </w:r>
    </w:p>
    <w:p w14:paraId="3225908F" w14:textId="77777777" w:rsidR="00BE12D0" w:rsidRPr="00CA4C54" w:rsidRDefault="00BE12D0" w:rsidP="00BE12D0">
      <w:pPr>
        <w:pStyle w:val="PKTpunkt"/>
      </w:pPr>
      <w:r w:rsidRPr="00CA4C54">
        <w:t>1)</w:t>
      </w:r>
      <w:r w:rsidRPr="00CA4C54">
        <w:tab/>
        <w:t>statut Spó</w:t>
      </w:r>
      <w:r w:rsidRPr="00CA4C54">
        <w:rPr>
          <w:rFonts w:hint="eastAsia"/>
        </w:rPr>
        <w:t>ł</w:t>
      </w:r>
      <w:r w:rsidRPr="00CA4C54">
        <w:t>ki;</w:t>
      </w:r>
    </w:p>
    <w:p w14:paraId="66279CF5" w14:textId="77777777" w:rsidR="00BE12D0" w:rsidRPr="00CA4C54" w:rsidRDefault="00BE12D0" w:rsidP="00BE12D0">
      <w:pPr>
        <w:pStyle w:val="PKTpunkt"/>
      </w:pPr>
      <w:r w:rsidRPr="00CA4C54">
        <w:t>2)</w:t>
      </w:r>
      <w:r w:rsidRPr="00CA4C54">
        <w:tab/>
        <w:t>wysoko</w:t>
      </w:r>
      <w:r w:rsidRPr="00CA4C54">
        <w:rPr>
          <w:rFonts w:hint="eastAsia"/>
        </w:rPr>
        <w:t>ść</w:t>
      </w:r>
      <w:r w:rsidRPr="00CA4C54">
        <w:t xml:space="preserve"> kapita</w:t>
      </w:r>
      <w:r w:rsidRPr="00CA4C54">
        <w:rPr>
          <w:rFonts w:hint="eastAsia"/>
        </w:rPr>
        <w:t>ł</w:t>
      </w:r>
      <w:r w:rsidRPr="00CA4C54">
        <w:t>u zak</w:t>
      </w:r>
      <w:r w:rsidRPr="00CA4C54">
        <w:rPr>
          <w:rFonts w:hint="eastAsia"/>
        </w:rPr>
        <w:t>ł</w:t>
      </w:r>
      <w:r w:rsidRPr="00CA4C54">
        <w:t>adowego Spó</w:t>
      </w:r>
      <w:r w:rsidRPr="00CA4C54">
        <w:rPr>
          <w:rFonts w:hint="eastAsia"/>
        </w:rPr>
        <w:t>ł</w:t>
      </w:r>
      <w:r w:rsidRPr="00CA4C54">
        <w:t>ki;</w:t>
      </w:r>
    </w:p>
    <w:p w14:paraId="18BD4922" w14:textId="77777777" w:rsidR="00BE12D0" w:rsidRPr="00CA4C54" w:rsidRDefault="00BE12D0" w:rsidP="00BE12D0">
      <w:pPr>
        <w:pStyle w:val="PKTpunkt"/>
      </w:pPr>
      <w:r w:rsidRPr="00CA4C54">
        <w:t>3)</w:t>
      </w:r>
      <w:r w:rsidRPr="00CA4C54">
        <w:tab/>
        <w:t>imiona i nazwiska cz</w:t>
      </w:r>
      <w:r w:rsidRPr="00CA4C54">
        <w:rPr>
          <w:rFonts w:hint="eastAsia"/>
        </w:rPr>
        <w:t>ł</w:t>
      </w:r>
      <w:r w:rsidRPr="00CA4C54">
        <w:t>onków organów pierwszej kadencji, w tym wybranych przedstawicieli pracowników;</w:t>
      </w:r>
    </w:p>
    <w:p w14:paraId="30AB66EF" w14:textId="77777777" w:rsidR="00BE12D0" w:rsidRPr="00CA4C54" w:rsidRDefault="00BE12D0" w:rsidP="00BE12D0">
      <w:pPr>
        <w:pStyle w:val="PKTpunkt"/>
      </w:pPr>
      <w:r w:rsidRPr="00CA4C54">
        <w:t>4)</w:t>
      </w:r>
      <w:r w:rsidRPr="00CA4C54">
        <w:tab/>
        <w:t>osob</w:t>
      </w:r>
      <w:r w:rsidRPr="00CA4C54">
        <w:rPr>
          <w:rFonts w:hint="eastAsia"/>
        </w:rPr>
        <w:t>ę</w:t>
      </w:r>
      <w:r w:rsidRPr="00CA4C54">
        <w:t xml:space="preserve"> upowa</w:t>
      </w:r>
      <w:r w:rsidRPr="00CA4C54">
        <w:rPr>
          <w:rFonts w:hint="eastAsia"/>
        </w:rPr>
        <w:t>ż</w:t>
      </w:r>
      <w:r w:rsidRPr="00CA4C54">
        <w:t>nion</w:t>
      </w:r>
      <w:r w:rsidRPr="00CA4C54">
        <w:rPr>
          <w:rFonts w:hint="eastAsia"/>
        </w:rPr>
        <w:t>ą</w:t>
      </w:r>
      <w:r w:rsidRPr="00CA4C54">
        <w:t xml:space="preserve"> do zg</w:t>
      </w:r>
      <w:r w:rsidRPr="00CA4C54">
        <w:rPr>
          <w:rFonts w:hint="eastAsia"/>
        </w:rPr>
        <w:t>ł</w:t>
      </w:r>
      <w:r w:rsidRPr="00CA4C54">
        <w:t>oszenia wniosku o wpisanie Spó</w:t>
      </w:r>
      <w:r w:rsidRPr="00CA4C54">
        <w:rPr>
          <w:rFonts w:hint="eastAsia"/>
        </w:rPr>
        <w:t>ł</w:t>
      </w:r>
      <w:r w:rsidRPr="00CA4C54">
        <w:t>ki do rejestru przedsi</w:t>
      </w:r>
      <w:r w:rsidRPr="00CA4C54">
        <w:rPr>
          <w:rFonts w:hint="eastAsia"/>
        </w:rPr>
        <w:t>ę</w:t>
      </w:r>
      <w:r w:rsidRPr="00CA4C54">
        <w:t>biorców, je</w:t>
      </w:r>
      <w:r w:rsidRPr="00CA4C54">
        <w:rPr>
          <w:rFonts w:hint="eastAsia"/>
        </w:rPr>
        <w:t>ż</w:t>
      </w:r>
      <w:r w:rsidRPr="00CA4C54">
        <w:t>eli jest to osoba inna ni</w:t>
      </w:r>
      <w:r w:rsidRPr="00CA4C54">
        <w:rPr>
          <w:rFonts w:hint="eastAsia"/>
        </w:rPr>
        <w:t>ż</w:t>
      </w:r>
      <w:r w:rsidRPr="00CA4C54">
        <w:t xml:space="preserve"> zarz</w:t>
      </w:r>
      <w:r w:rsidRPr="00CA4C54">
        <w:rPr>
          <w:rFonts w:hint="eastAsia"/>
        </w:rPr>
        <w:t>ą</w:t>
      </w:r>
      <w:r w:rsidRPr="00CA4C54">
        <w:t>d.</w:t>
      </w:r>
    </w:p>
    <w:p w14:paraId="3A98A089" w14:textId="7AF088B5" w:rsidR="00BE12D0" w:rsidRPr="00CA4C54" w:rsidRDefault="00BE12D0" w:rsidP="00BE12D0">
      <w:pPr>
        <w:pStyle w:val="USTustnpkodeksu"/>
      </w:pPr>
      <w:r w:rsidRPr="00CA4C54">
        <w:t>3. Akt przekszta</w:t>
      </w:r>
      <w:r w:rsidRPr="00CA4C54">
        <w:rPr>
          <w:rFonts w:hint="eastAsia"/>
        </w:rPr>
        <w:t>ł</w:t>
      </w:r>
      <w:r w:rsidRPr="00CA4C54">
        <w:t>cenia PPL zast</w:t>
      </w:r>
      <w:r w:rsidRPr="00CA4C54">
        <w:rPr>
          <w:rFonts w:hint="eastAsia"/>
        </w:rPr>
        <w:t>ę</w:t>
      </w:r>
      <w:r w:rsidRPr="00CA4C54">
        <w:t>puje czynno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 w przepisach ustawy z dnia 15 wrze</w:t>
      </w:r>
      <w:r w:rsidRPr="00CA4C54">
        <w:rPr>
          <w:rFonts w:hint="eastAsia"/>
        </w:rPr>
        <w:t>ś</w:t>
      </w:r>
      <w:r w:rsidRPr="00CA4C54">
        <w:t xml:space="preserve">nia 2000 r. </w:t>
      </w:r>
      <w:r w:rsidRPr="00CA4C54">
        <w:rPr>
          <w:rFonts w:hint="eastAsia"/>
        </w:rPr>
        <w:t>–</w:t>
      </w:r>
      <w:r w:rsidRPr="00CA4C54">
        <w:t xml:space="preserve"> Kodeks spó</w:t>
      </w:r>
      <w:r w:rsidRPr="00CA4C54">
        <w:rPr>
          <w:rFonts w:hint="eastAsia"/>
        </w:rPr>
        <w:t>ł</w:t>
      </w:r>
      <w:r w:rsidRPr="00CA4C54">
        <w:t>ek handlowych (Dz. U. z 2020 r. poz.</w:t>
      </w:r>
      <w:r w:rsidR="007724AF" w:rsidRPr="00CA4C54">
        <w:t xml:space="preserve"> </w:t>
      </w:r>
      <w:r w:rsidRPr="00CA4C54">
        <w:t>1526 i 2320, z</w:t>
      </w:r>
      <w:r w:rsidR="00F07AB7" w:rsidRPr="00CA4C54">
        <w:t> </w:t>
      </w:r>
      <w:r w:rsidRPr="00CA4C54">
        <w:t>2021</w:t>
      </w:r>
      <w:r w:rsidR="00F07AB7" w:rsidRPr="00CA4C54">
        <w:t> </w:t>
      </w:r>
      <w:r w:rsidRPr="00CA4C54">
        <w:t>r. poz. 2052 oraz z 2022 r. poz. 807), poprzedzaj</w:t>
      </w:r>
      <w:r w:rsidRPr="00CA4C54">
        <w:rPr>
          <w:rFonts w:hint="eastAsia"/>
        </w:rPr>
        <w:t>ą</w:t>
      </w:r>
      <w:r w:rsidRPr="00CA4C54">
        <w:t>ce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enie wniosku o wpis spó</w:t>
      </w:r>
      <w:r w:rsidRPr="00CA4C54">
        <w:rPr>
          <w:rFonts w:hint="eastAsia"/>
        </w:rPr>
        <w:t>ł</w:t>
      </w:r>
      <w:r w:rsidRPr="00CA4C54">
        <w:t>ki do rejestru przedsi</w:t>
      </w:r>
      <w:r w:rsidRPr="00CA4C54">
        <w:rPr>
          <w:rFonts w:hint="eastAsia"/>
        </w:rPr>
        <w:t>ę</w:t>
      </w:r>
      <w:r w:rsidRPr="00CA4C54">
        <w:t>biorców.</w:t>
      </w:r>
    </w:p>
    <w:p w14:paraId="0C538D13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7.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Statut Spó</w:t>
      </w:r>
      <w:r w:rsidRPr="00CA4C54">
        <w:rPr>
          <w:rFonts w:hint="eastAsia"/>
        </w:rPr>
        <w:t>ł</w:t>
      </w:r>
      <w:r w:rsidRPr="00CA4C54">
        <w:t xml:space="preserve">ki przewiduje, </w:t>
      </w:r>
      <w:r w:rsidRPr="00CA4C54">
        <w:rPr>
          <w:rFonts w:hint="eastAsia"/>
        </w:rPr>
        <w:t>ż</w:t>
      </w:r>
      <w:r w:rsidRPr="00CA4C54">
        <w:t>e przedmiotem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gospodarczej Spó</w:t>
      </w:r>
      <w:r w:rsidRPr="00CA4C54">
        <w:rPr>
          <w:rFonts w:hint="eastAsia"/>
        </w:rPr>
        <w:t>ł</w:t>
      </w:r>
      <w:r w:rsidRPr="00CA4C54">
        <w:t>ki jest co najmniej:</w:t>
      </w:r>
    </w:p>
    <w:p w14:paraId="7C57DB8E" w14:textId="77777777" w:rsidR="00BE12D0" w:rsidRPr="00CA4C54" w:rsidRDefault="00BE12D0" w:rsidP="005B74F4">
      <w:pPr>
        <w:pStyle w:val="PKTpunkt"/>
      </w:pPr>
      <w:r w:rsidRPr="00CA4C54">
        <w:t>1)</w:t>
      </w:r>
      <w:r w:rsidRPr="00CA4C54">
        <w:tab/>
        <w:t>budowa, przebudowa, utrzymanie i eksploatacja lotnisk oraz lotniczych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naziemnych;</w:t>
      </w:r>
    </w:p>
    <w:p w14:paraId="518EC5A1" w14:textId="77777777" w:rsidR="00BE12D0" w:rsidRPr="00CA4C54" w:rsidRDefault="00BE12D0" w:rsidP="00BD00DD">
      <w:pPr>
        <w:pStyle w:val="PKTpunkt"/>
      </w:pPr>
      <w:r w:rsidRPr="00CA4C54">
        <w:t>2)</w:t>
      </w:r>
      <w:r w:rsidRPr="00CA4C54">
        <w:tab/>
        <w:t>budowa, przebudowa, utrzymanie i eksploatacja infrastruktury oko</w:t>
      </w:r>
      <w:r w:rsidRPr="00CA4C54">
        <w:rPr>
          <w:rFonts w:hint="eastAsia"/>
        </w:rPr>
        <w:t>ł</w:t>
      </w:r>
      <w:r w:rsidRPr="00CA4C54">
        <w:t>olotniskowej;</w:t>
      </w:r>
    </w:p>
    <w:p w14:paraId="6D4092D1" w14:textId="77777777" w:rsidR="00BE12D0" w:rsidRPr="00CA4C54" w:rsidRDefault="00BE12D0">
      <w:pPr>
        <w:pStyle w:val="PKTpunkt"/>
      </w:pPr>
      <w:r w:rsidRPr="00CA4C54">
        <w:t>3)</w:t>
      </w:r>
      <w:r w:rsidRPr="00CA4C54">
        <w:tab/>
      </w:r>
      <w:r w:rsidRPr="00CA4C54">
        <w:rPr>
          <w:rFonts w:hint="eastAsia"/>
        </w:rPr>
        <w:t>ś</w:t>
      </w:r>
      <w:r w:rsidRPr="00CA4C54">
        <w:t>wiadczenie us</w:t>
      </w:r>
      <w:r w:rsidRPr="00CA4C54">
        <w:rPr>
          <w:rFonts w:hint="eastAsia"/>
        </w:rPr>
        <w:t>ł</w:t>
      </w:r>
      <w:r w:rsidRPr="00CA4C54">
        <w:t>ug zwi</w:t>
      </w:r>
      <w:r w:rsidRPr="00CA4C54">
        <w:rPr>
          <w:rFonts w:hint="eastAsia"/>
        </w:rPr>
        <w:t>ą</w:t>
      </w:r>
      <w:r w:rsidRPr="00CA4C54">
        <w:t>zanych ze startem, l</w:t>
      </w:r>
      <w:r w:rsidRPr="00CA4C54">
        <w:rPr>
          <w:rFonts w:hint="eastAsia"/>
        </w:rPr>
        <w:t>ą</w:t>
      </w:r>
      <w:r w:rsidRPr="00CA4C54">
        <w:t>dowaniem i parkowaniem statków powietrznych i innych zwi</w:t>
      </w:r>
      <w:r w:rsidRPr="00CA4C54">
        <w:rPr>
          <w:rFonts w:hint="eastAsia"/>
        </w:rPr>
        <w:t>ą</w:t>
      </w:r>
      <w:r w:rsidRPr="00CA4C54">
        <w:t>zanych z obs</w:t>
      </w:r>
      <w:r w:rsidRPr="00CA4C54">
        <w:rPr>
          <w:rFonts w:hint="eastAsia"/>
        </w:rPr>
        <w:t>ł</w:t>
      </w:r>
      <w:r w:rsidRPr="00CA4C54">
        <w:t>ug</w:t>
      </w:r>
      <w:r w:rsidRPr="00CA4C54">
        <w:rPr>
          <w:rFonts w:hint="eastAsia"/>
        </w:rPr>
        <w:t>ą</w:t>
      </w:r>
      <w:r w:rsidRPr="00CA4C54">
        <w:t xml:space="preserve"> operacji lotniczych;</w:t>
      </w:r>
    </w:p>
    <w:p w14:paraId="614D5A41" w14:textId="77777777" w:rsidR="00BE12D0" w:rsidRPr="00CA4C54" w:rsidRDefault="00BE12D0">
      <w:pPr>
        <w:pStyle w:val="PKTpunkt"/>
      </w:pPr>
      <w:r w:rsidRPr="00CA4C54">
        <w:lastRenderedPageBreak/>
        <w:t>4)</w:t>
      </w:r>
      <w:r w:rsidRPr="00CA4C54">
        <w:tab/>
      </w:r>
      <w:r w:rsidRPr="00CA4C54">
        <w:rPr>
          <w:rFonts w:hint="eastAsia"/>
        </w:rPr>
        <w:t>ś</w:t>
      </w:r>
      <w:r w:rsidRPr="00CA4C54">
        <w:t>wiadczenie us</w:t>
      </w:r>
      <w:r w:rsidRPr="00CA4C54">
        <w:rPr>
          <w:rFonts w:hint="eastAsia"/>
        </w:rPr>
        <w:t>ł</w:t>
      </w:r>
      <w:r w:rsidRPr="00CA4C54">
        <w:t>ug zwi</w:t>
      </w:r>
      <w:r w:rsidRPr="00CA4C54">
        <w:rPr>
          <w:rFonts w:hint="eastAsia"/>
        </w:rPr>
        <w:t>ą</w:t>
      </w:r>
      <w:r w:rsidRPr="00CA4C54">
        <w:t>zanych z obs</w:t>
      </w:r>
      <w:r w:rsidRPr="00CA4C54">
        <w:rPr>
          <w:rFonts w:hint="eastAsia"/>
        </w:rPr>
        <w:t>ł</w:t>
      </w:r>
      <w:r w:rsidRPr="00CA4C54">
        <w:t>ug</w:t>
      </w:r>
      <w:r w:rsidRPr="00CA4C54">
        <w:rPr>
          <w:rFonts w:hint="eastAsia"/>
        </w:rPr>
        <w:t>ą</w:t>
      </w:r>
      <w:r w:rsidRPr="00CA4C54">
        <w:t xml:space="preserve"> statków powietrznych, za</w:t>
      </w:r>
      <w:r w:rsidRPr="00CA4C54">
        <w:rPr>
          <w:rFonts w:hint="eastAsia"/>
        </w:rPr>
        <w:t>łó</w:t>
      </w:r>
      <w:r w:rsidRPr="00CA4C54">
        <w:t>g, pasa</w:t>
      </w:r>
      <w:r w:rsidRPr="00CA4C54">
        <w:rPr>
          <w:rFonts w:hint="eastAsia"/>
        </w:rPr>
        <w:t>ż</w:t>
      </w:r>
      <w:r w:rsidRPr="00CA4C54">
        <w:t>erów oraz</w:t>
      </w:r>
      <w:r w:rsidR="007724AF" w:rsidRPr="00CA4C54">
        <w:t xml:space="preserve"> </w:t>
      </w:r>
      <w:r w:rsidRPr="00CA4C54">
        <w:rPr>
          <w:rFonts w:hint="eastAsia"/>
        </w:rPr>
        <w:t>ł</w:t>
      </w:r>
      <w:r w:rsidRPr="00CA4C54">
        <w:t>adunków (towarów i poczty);</w:t>
      </w:r>
    </w:p>
    <w:p w14:paraId="6F8C530A" w14:textId="77777777" w:rsidR="00BE12D0" w:rsidRPr="00CA4C54" w:rsidRDefault="00BE12D0">
      <w:pPr>
        <w:pStyle w:val="PKTpunkt"/>
      </w:pPr>
      <w:r w:rsidRPr="00CA4C54">
        <w:t>5)</w:t>
      </w:r>
      <w:r w:rsidRPr="00CA4C54">
        <w:tab/>
      </w:r>
      <w:r w:rsidRPr="00CA4C54">
        <w:rPr>
          <w:rFonts w:hint="eastAsia"/>
        </w:rPr>
        <w:t>ś</w:t>
      </w:r>
      <w:r w:rsidRPr="00CA4C54">
        <w:t>wiadczenie us</w:t>
      </w:r>
      <w:r w:rsidRPr="00CA4C54">
        <w:rPr>
          <w:rFonts w:hint="eastAsia"/>
        </w:rPr>
        <w:t>ł</w:t>
      </w:r>
      <w:r w:rsidRPr="00CA4C54">
        <w:t>ug zwi</w:t>
      </w:r>
      <w:r w:rsidRPr="00CA4C54">
        <w:rPr>
          <w:rFonts w:hint="eastAsia"/>
        </w:rPr>
        <w:t>ą</w:t>
      </w:r>
      <w:r w:rsidRPr="00CA4C54">
        <w:t>zanych z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lotniska, w szczególno</w:t>
      </w:r>
      <w:r w:rsidRPr="00CA4C54">
        <w:rPr>
          <w:rFonts w:hint="eastAsia"/>
        </w:rPr>
        <w:t>ś</w:t>
      </w:r>
      <w:r w:rsidRPr="00CA4C54">
        <w:t>ci us</w:t>
      </w:r>
      <w:r w:rsidRPr="00CA4C54">
        <w:rPr>
          <w:rFonts w:hint="eastAsia"/>
        </w:rPr>
        <w:t>ł</w:t>
      </w:r>
      <w:r w:rsidRPr="00CA4C54">
        <w:t>ug gastronomicznych, handlu detalicznego, hotelarskich, promocji i reklamy oraz</w:t>
      </w:r>
      <w:r w:rsidR="007724AF" w:rsidRPr="00CA4C54">
        <w:t xml:space="preserve"> </w:t>
      </w:r>
      <w:r w:rsidRPr="00CA4C54">
        <w:t>zwi</w:t>
      </w:r>
      <w:r w:rsidRPr="00CA4C54">
        <w:rPr>
          <w:rFonts w:hint="eastAsia"/>
        </w:rPr>
        <w:t>ą</w:t>
      </w:r>
      <w:r w:rsidRPr="00CA4C54">
        <w:t>zanych z wynajmem powierzchni, obiektów i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>;</w:t>
      </w:r>
    </w:p>
    <w:p w14:paraId="755AA841" w14:textId="77777777" w:rsidR="00BE12D0" w:rsidRPr="00CA4C54" w:rsidRDefault="00BE12D0">
      <w:pPr>
        <w:pStyle w:val="PKTpunkt"/>
      </w:pPr>
      <w:r w:rsidRPr="00CA4C54">
        <w:t>6)</w:t>
      </w:r>
      <w:r w:rsidRPr="00CA4C54">
        <w:tab/>
      </w:r>
      <w:r w:rsidRPr="00CA4C54">
        <w:rPr>
          <w:rFonts w:hint="eastAsia"/>
        </w:rPr>
        <w:t>ś</w:t>
      </w:r>
      <w:r w:rsidRPr="00CA4C54">
        <w:t>wiadczenie us</w:t>
      </w:r>
      <w:r w:rsidRPr="00CA4C54">
        <w:rPr>
          <w:rFonts w:hint="eastAsia"/>
        </w:rPr>
        <w:t>ł</w:t>
      </w:r>
      <w:r w:rsidRPr="00CA4C54">
        <w:t>ug zarz</w:t>
      </w:r>
      <w:r w:rsidRPr="00CA4C54">
        <w:rPr>
          <w:rFonts w:hint="eastAsia"/>
        </w:rPr>
        <w:t>ą</w:t>
      </w:r>
      <w:r w:rsidRPr="00CA4C54">
        <w:t>dzania lotniskami;</w:t>
      </w:r>
    </w:p>
    <w:p w14:paraId="31F5CF1C" w14:textId="22C2A817" w:rsidR="00BE12D0" w:rsidRPr="00CA4C54" w:rsidRDefault="00BE12D0">
      <w:pPr>
        <w:pStyle w:val="PKTpunkt"/>
      </w:pPr>
      <w:r w:rsidRPr="00CA4C54">
        <w:t>7)</w:t>
      </w:r>
      <w:r w:rsidRPr="00CA4C54">
        <w:tab/>
      </w:r>
      <w:r w:rsidRPr="00CA4C54">
        <w:rPr>
          <w:rFonts w:hint="eastAsia"/>
        </w:rPr>
        <w:t>ś</w:t>
      </w:r>
      <w:r w:rsidRPr="00CA4C54">
        <w:t>wiadczenie us</w:t>
      </w:r>
      <w:r w:rsidRPr="00CA4C54">
        <w:rPr>
          <w:rFonts w:hint="eastAsia"/>
        </w:rPr>
        <w:t>ł</w:t>
      </w:r>
      <w:r w:rsidRPr="00CA4C54">
        <w:t>ug zarz</w:t>
      </w:r>
      <w:r w:rsidRPr="00CA4C54">
        <w:rPr>
          <w:rFonts w:hint="eastAsia"/>
        </w:rPr>
        <w:t>ą</w:t>
      </w:r>
      <w:r w:rsidRPr="00CA4C54">
        <w:t>dzania infrastruktur</w:t>
      </w:r>
      <w:r w:rsidRPr="00CA4C54">
        <w:rPr>
          <w:rFonts w:hint="eastAsia"/>
        </w:rPr>
        <w:t>ą</w:t>
      </w:r>
      <w:r w:rsidRPr="00CA4C54">
        <w:t xml:space="preserve"> lotniskow</w:t>
      </w:r>
      <w:r w:rsidRPr="00CA4C54">
        <w:rPr>
          <w:rFonts w:hint="eastAsia"/>
        </w:rPr>
        <w:t>ą</w:t>
      </w:r>
      <w:r w:rsidRPr="00CA4C54">
        <w:t xml:space="preserve"> – lotnicz</w:t>
      </w:r>
      <w:r w:rsidRPr="00CA4C54">
        <w:rPr>
          <w:rFonts w:hint="eastAsia"/>
        </w:rPr>
        <w:t>ą</w:t>
      </w:r>
      <w:r w:rsidRPr="00CA4C54">
        <w:t xml:space="preserve"> i pozalotnicz</w:t>
      </w:r>
      <w:r w:rsidRPr="00CA4C54">
        <w:rPr>
          <w:rFonts w:hint="eastAsia"/>
        </w:rPr>
        <w:t>ą</w:t>
      </w:r>
      <w:r w:rsidRPr="00CA4C54">
        <w:t xml:space="preserve"> – i</w:t>
      </w:r>
      <w:r w:rsidR="00F07AB7" w:rsidRPr="00CA4C54">
        <w:t> </w:t>
      </w:r>
      <w:r w:rsidRPr="00CA4C54">
        <w:t>oko</w:t>
      </w:r>
      <w:r w:rsidRPr="00CA4C54">
        <w:rPr>
          <w:rFonts w:hint="eastAsia"/>
        </w:rPr>
        <w:t>ł</w:t>
      </w:r>
      <w:r w:rsidRPr="00CA4C54">
        <w:t>olotniskow</w:t>
      </w:r>
      <w:r w:rsidRPr="00CA4C54">
        <w:rPr>
          <w:rFonts w:hint="eastAsia"/>
        </w:rPr>
        <w:t>ą</w:t>
      </w:r>
      <w:r w:rsidRPr="00CA4C54">
        <w:t>;</w:t>
      </w:r>
    </w:p>
    <w:p w14:paraId="3E1724A3" w14:textId="77777777" w:rsidR="00BE12D0" w:rsidRPr="00CA4C54" w:rsidRDefault="00BE12D0">
      <w:pPr>
        <w:pStyle w:val="PKTpunkt"/>
      </w:pPr>
      <w:r w:rsidRPr="00CA4C54">
        <w:t>8)</w:t>
      </w:r>
      <w:r w:rsidRPr="00CA4C54">
        <w:tab/>
      </w:r>
      <w:r w:rsidRPr="00CA4C54">
        <w:rPr>
          <w:rFonts w:hint="eastAsia"/>
        </w:rPr>
        <w:t>ś</w:t>
      </w:r>
      <w:r w:rsidRPr="00CA4C54">
        <w:t>wiadczenie us</w:t>
      </w:r>
      <w:r w:rsidRPr="00CA4C54">
        <w:rPr>
          <w:rFonts w:hint="eastAsia"/>
        </w:rPr>
        <w:t>ł</w:t>
      </w:r>
      <w:r w:rsidRPr="00CA4C54">
        <w:t>ug doradczych w zakresie zarz</w:t>
      </w:r>
      <w:r w:rsidRPr="00CA4C54">
        <w:rPr>
          <w:rFonts w:hint="eastAsia"/>
        </w:rPr>
        <w:t>ą</w:t>
      </w:r>
      <w:r w:rsidRPr="00CA4C54">
        <w:t>dzania lotniskami, infrastruktur</w:t>
      </w:r>
      <w:r w:rsidRPr="00CA4C54">
        <w:rPr>
          <w:rFonts w:hint="eastAsia"/>
        </w:rPr>
        <w:t>ą</w:t>
      </w:r>
      <w:r w:rsidRPr="00CA4C54">
        <w:t xml:space="preserve"> lotniskow</w:t>
      </w:r>
      <w:r w:rsidRPr="00CA4C54">
        <w:rPr>
          <w:rFonts w:hint="eastAsia"/>
        </w:rPr>
        <w:t>ą</w:t>
      </w:r>
      <w:r w:rsidRPr="00CA4C54">
        <w:t xml:space="preserve"> – lotnicz</w:t>
      </w:r>
      <w:r w:rsidRPr="00CA4C54">
        <w:rPr>
          <w:rFonts w:hint="eastAsia"/>
        </w:rPr>
        <w:t>ą</w:t>
      </w:r>
      <w:r w:rsidRPr="00CA4C54">
        <w:t xml:space="preserve"> i pozalotnicz</w:t>
      </w:r>
      <w:r w:rsidRPr="00CA4C54">
        <w:rPr>
          <w:rFonts w:hint="eastAsia"/>
        </w:rPr>
        <w:t>ą</w:t>
      </w:r>
      <w:r w:rsidRPr="00CA4C54">
        <w:t xml:space="preserve"> – i oko</w:t>
      </w:r>
      <w:r w:rsidRPr="00CA4C54">
        <w:rPr>
          <w:rFonts w:hint="eastAsia"/>
        </w:rPr>
        <w:t>ł</w:t>
      </w:r>
      <w:r w:rsidRPr="00CA4C54">
        <w:t>olotniskow</w:t>
      </w:r>
      <w:r w:rsidRPr="00CA4C54">
        <w:rPr>
          <w:rFonts w:hint="eastAsia"/>
        </w:rPr>
        <w:t>ą</w:t>
      </w:r>
      <w:r w:rsidRPr="00CA4C54">
        <w:t>.</w:t>
      </w:r>
    </w:p>
    <w:p w14:paraId="18E55549" w14:textId="77777777" w:rsidR="00BE12D0" w:rsidRPr="00CA4C54" w:rsidRDefault="00BE12D0">
      <w:pPr>
        <w:pStyle w:val="USTustnpkodeksu"/>
      </w:pPr>
      <w:r w:rsidRPr="00CA4C54">
        <w:t>2.</w:t>
      </w:r>
      <w:r w:rsidR="007724AF" w:rsidRPr="00CA4C54">
        <w:t xml:space="preserve"> </w:t>
      </w:r>
      <w:r w:rsidRPr="00CA4C54">
        <w:t>Spó</w:t>
      </w:r>
      <w:r w:rsidRPr="00CA4C54">
        <w:rPr>
          <w:rFonts w:hint="eastAsia"/>
        </w:rPr>
        <w:t>ł</w:t>
      </w:r>
      <w:r w:rsidRPr="00CA4C54">
        <w:t>ka mo</w:t>
      </w:r>
      <w:r w:rsidRPr="00CA4C54">
        <w:rPr>
          <w:rFonts w:hint="eastAsia"/>
        </w:rPr>
        <w:t>ż</w:t>
      </w:r>
      <w:r w:rsidRPr="00CA4C54">
        <w:t>e wykonywa</w:t>
      </w:r>
      <w:r w:rsidRPr="00CA4C54">
        <w:rPr>
          <w:rFonts w:hint="eastAsia"/>
        </w:rPr>
        <w:t>ć</w:t>
      </w:r>
      <w:r w:rsidRPr="00CA4C54">
        <w:t xml:space="preserve"> inn</w:t>
      </w:r>
      <w:r w:rsidRPr="00CA4C54">
        <w:rPr>
          <w:rFonts w:hint="eastAsia"/>
        </w:rPr>
        <w:t>ą</w:t>
      </w:r>
      <w:r w:rsidRPr="00CA4C54">
        <w:t xml:space="preserve">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ść</w:t>
      </w:r>
      <w:r w:rsidRPr="00CA4C54">
        <w:t xml:space="preserve"> gospodarcz</w:t>
      </w:r>
      <w:r w:rsidRPr="00CA4C54">
        <w:rPr>
          <w:rFonts w:hint="eastAsia"/>
        </w:rPr>
        <w:t>ą</w:t>
      </w:r>
      <w:r w:rsidRPr="00CA4C54">
        <w:t>, je</w:t>
      </w:r>
      <w:r w:rsidRPr="00CA4C54">
        <w:rPr>
          <w:rFonts w:hint="eastAsia"/>
        </w:rPr>
        <w:t>ż</w:t>
      </w:r>
      <w:r w:rsidRPr="00CA4C54">
        <w:t>eli nie ogranicza ona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lonej w ust. 1.</w:t>
      </w:r>
    </w:p>
    <w:p w14:paraId="3105A3B8" w14:textId="77777777" w:rsidR="00BE12D0" w:rsidRPr="00CA4C54" w:rsidRDefault="00BE12D0">
      <w:pPr>
        <w:pStyle w:val="USTustnpkodeksu"/>
      </w:pPr>
      <w:r w:rsidRPr="00CA4C54">
        <w:t>3.</w:t>
      </w:r>
      <w:r w:rsidR="007724AF" w:rsidRPr="00CA4C54">
        <w:t xml:space="preserve"> </w:t>
      </w:r>
      <w:r w:rsidRPr="00CA4C54">
        <w:t>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ść</w:t>
      </w:r>
      <w:r w:rsidRPr="00CA4C54">
        <w:t>, o której mowa w ust. 1, Spó</w:t>
      </w:r>
      <w:r w:rsidRPr="00CA4C54">
        <w:rPr>
          <w:rFonts w:hint="eastAsia"/>
        </w:rPr>
        <w:t>ł</w:t>
      </w:r>
      <w:r w:rsidRPr="00CA4C54">
        <w:t>ka prowadzi z uwzgl</w:t>
      </w:r>
      <w:r w:rsidRPr="00CA4C54">
        <w:rPr>
          <w:rFonts w:hint="eastAsia"/>
        </w:rPr>
        <w:t>ę</w:t>
      </w:r>
      <w:r w:rsidRPr="00CA4C54">
        <w:t>dnieniem zada</w:t>
      </w:r>
      <w:r w:rsidRPr="00CA4C54">
        <w:rPr>
          <w:rFonts w:hint="eastAsia"/>
        </w:rPr>
        <w:t>ń</w:t>
      </w:r>
      <w:r w:rsidRPr="00CA4C54">
        <w:t xml:space="preserve"> realizowanych na rzecz bezpiecze</w:t>
      </w:r>
      <w:r w:rsidRPr="00CA4C54">
        <w:rPr>
          <w:rFonts w:hint="eastAsia"/>
        </w:rPr>
        <w:t>ń</w:t>
      </w:r>
      <w:r w:rsidRPr="00CA4C54">
        <w:t>stwa oraz obronno</w:t>
      </w:r>
      <w:r w:rsidRPr="00CA4C54">
        <w:rPr>
          <w:rFonts w:hint="eastAsia"/>
        </w:rPr>
        <w:t>ś</w:t>
      </w:r>
      <w:r w:rsidRPr="00CA4C54">
        <w:t>ci pa</w:t>
      </w:r>
      <w:r w:rsidRPr="00CA4C54">
        <w:rPr>
          <w:rFonts w:hint="eastAsia"/>
        </w:rPr>
        <w:t>ń</w:t>
      </w:r>
      <w:r w:rsidRPr="00CA4C54">
        <w:t>stwa, a w przypadkach, o których mowa w ust. l pkt l i 3, tak</w:t>
      </w:r>
      <w:r w:rsidRPr="00CA4C54">
        <w:rPr>
          <w:rFonts w:hint="eastAsia"/>
        </w:rPr>
        <w:t>ż</w:t>
      </w:r>
      <w:r w:rsidRPr="00CA4C54">
        <w:t>e z uwzgl</w:t>
      </w:r>
      <w:r w:rsidRPr="00CA4C54">
        <w:rPr>
          <w:rFonts w:hint="eastAsia"/>
        </w:rPr>
        <w:t>ę</w:t>
      </w:r>
      <w:r w:rsidRPr="00CA4C54">
        <w:t>dnieniem uprawnie</w:t>
      </w:r>
      <w:r w:rsidRPr="00CA4C54">
        <w:rPr>
          <w:rFonts w:hint="eastAsia"/>
        </w:rPr>
        <w:t>ń</w:t>
      </w:r>
      <w:r w:rsidRPr="00CA4C54">
        <w:t xml:space="preserve"> instytucji zapewniaj</w:t>
      </w:r>
      <w:r w:rsidRPr="00CA4C54">
        <w:rPr>
          <w:rFonts w:hint="eastAsia"/>
        </w:rPr>
        <w:t>ą</w:t>
      </w:r>
      <w:r w:rsidRPr="00CA4C54">
        <w:t>cych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 xml:space="preserve">by </w:t>
      </w:r>
      <w:r w:rsidRPr="00CA4C54">
        <w:rPr>
          <w:rFonts w:hint="eastAsia"/>
        </w:rPr>
        <w:t>ż</w:t>
      </w:r>
      <w:r w:rsidRPr="00CA4C54">
        <w:t>eglugi powietrznej.</w:t>
      </w:r>
    </w:p>
    <w:p w14:paraId="40668749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8.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Niezw</w:t>
      </w:r>
      <w:r w:rsidRPr="00CA4C54">
        <w:rPr>
          <w:rFonts w:hint="eastAsia"/>
        </w:rPr>
        <w:t>ł</w:t>
      </w:r>
      <w:r w:rsidRPr="00CA4C54">
        <w:t>ocznie po sporz</w:t>
      </w:r>
      <w:r w:rsidRPr="00CA4C54">
        <w:rPr>
          <w:rFonts w:hint="eastAsia"/>
        </w:rPr>
        <w:t>ą</w:t>
      </w:r>
      <w:r w:rsidRPr="00CA4C54">
        <w:t>dzeniu aktu przekszta</w:t>
      </w:r>
      <w:r w:rsidRPr="00CA4C54">
        <w:rPr>
          <w:rFonts w:hint="eastAsia"/>
        </w:rPr>
        <w:t>ł</w:t>
      </w:r>
      <w:r w:rsidRPr="00CA4C54">
        <w:t>cenia zarz</w:t>
      </w:r>
      <w:r w:rsidRPr="00CA4C54">
        <w:rPr>
          <w:rFonts w:hint="eastAsia"/>
        </w:rPr>
        <w:t>ą</w:t>
      </w:r>
      <w:r w:rsidRPr="00CA4C54">
        <w:t>d Spó</w:t>
      </w:r>
      <w:r w:rsidRPr="00CA4C54">
        <w:rPr>
          <w:rFonts w:hint="eastAsia"/>
        </w:rPr>
        <w:t>ł</w:t>
      </w:r>
      <w:r w:rsidRPr="00CA4C54">
        <w:t>ki albo osoba, o której mowa w art. 6 ust. 2 pkt 4, zg</w:t>
      </w:r>
      <w:r w:rsidRPr="00CA4C54">
        <w:rPr>
          <w:rFonts w:hint="eastAsia"/>
        </w:rPr>
        <w:t>ł</w:t>
      </w:r>
      <w:r w:rsidRPr="00CA4C54">
        <w:t>asza do s</w:t>
      </w:r>
      <w:r w:rsidRPr="00CA4C54">
        <w:rPr>
          <w:rFonts w:hint="eastAsia"/>
        </w:rPr>
        <w:t>ą</w:t>
      </w:r>
      <w:r w:rsidRPr="00CA4C54">
        <w:t>du rejestrowego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dla siedziby Spó</w:t>
      </w:r>
      <w:r w:rsidRPr="00CA4C54">
        <w:rPr>
          <w:rFonts w:hint="eastAsia"/>
        </w:rPr>
        <w:t>ł</w:t>
      </w:r>
      <w:r w:rsidRPr="00CA4C54">
        <w:t>ki wniosek o jej wpisanie do rejestru przedsi</w:t>
      </w:r>
      <w:r w:rsidRPr="00CA4C54">
        <w:rPr>
          <w:rFonts w:hint="eastAsia"/>
        </w:rPr>
        <w:t>ę</w:t>
      </w:r>
      <w:r w:rsidRPr="00CA4C54">
        <w:t>biorców.</w:t>
      </w:r>
    </w:p>
    <w:p w14:paraId="3860D343" w14:textId="77777777" w:rsidR="00BE12D0" w:rsidRPr="00CA4C54" w:rsidRDefault="00BE12D0" w:rsidP="00BE12D0">
      <w:pPr>
        <w:pStyle w:val="USTustnpkodeksu"/>
      </w:pPr>
      <w:r w:rsidRPr="00CA4C54">
        <w:t>2.</w:t>
      </w:r>
      <w:r w:rsidR="007724AF" w:rsidRPr="00CA4C54">
        <w:t xml:space="preserve"> </w:t>
      </w:r>
      <w:r w:rsidRPr="00CA4C54">
        <w:t>Dniem przekszta</w:t>
      </w:r>
      <w:r w:rsidRPr="00CA4C54">
        <w:rPr>
          <w:rFonts w:hint="eastAsia"/>
        </w:rPr>
        <w:t>ł</w:t>
      </w:r>
      <w:r w:rsidRPr="00CA4C54">
        <w:t>cenia jest pierwszy dzie</w:t>
      </w:r>
      <w:r w:rsidRPr="00CA4C54">
        <w:rPr>
          <w:rFonts w:hint="eastAsia"/>
        </w:rPr>
        <w:t>ń</w:t>
      </w:r>
      <w:r w:rsidRPr="00CA4C54">
        <w:t xml:space="preserve"> miesi</w:t>
      </w:r>
      <w:r w:rsidRPr="00CA4C54">
        <w:rPr>
          <w:rFonts w:hint="eastAsia"/>
        </w:rPr>
        <w:t>ą</w:t>
      </w:r>
      <w:r w:rsidRPr="00CA4C54">
        <w:t>ca przypadaj</w:t>
      </w:r>
      <w:r w:rsidRPr="00CA4C54">
        <w:rPr>
          <w:rFonts w:hint="eastAsia"/>
        </w:rPr>
        <w:t>ą</w:t>
      </w:r>
      <w:r w:rsidRPr="00CA4C54">
        <w:t>cego po wpisaniu Spó</w:t>
      </w:r>
      <w:r w:rsidRPr="00CA4C54">
        <w:rPr>
          <w:rFonts w:hint="eastAsia"/>
        </w:rPr>
        <w:t>ł</w:t>
      </w:r>
      <w:r w:rsidRPr="00CA4C54">
        <w:t>ki do rejestru przedsi</w:t>
      </w:r>
      <w:r w:rsidRPr="00CA4C54">
        <w:rPr>
          <w:rFonts w:hint="eastAsia"/>
        </w:rPr>
        <w:t>ę</w:t>
      </w:r>
      <w:r w:rsidRPr="00CA4C54">
        <w:t>biorców. Z tym dniem nast</w:t>
      </w:r>
      <w:r w:rsidRPr="00CA4C54">
        <w:rPr>
          <w:rFonts w:hint="eastAsia"/>
        </w:rPr>
        <w:t>ę</w:t>
      </w:r>
      <w:r w:rsidRPr="00CA4C54">
        <w:t>puje skutek wykre</w:t>
      </w:r>
      <w:r w:rsidRPr="00CA4C54">
        <w:rPr>
          <w:rFonts w:hint="eastAsia"/>
        </w:rPr>
        <w:t>ś</w:t>
      </w:r>
      <w:r w:rsidRPr="00CA4C54">
        <w:t>lenia PPL z rejestru.</w:t>
      </w:r>
    </w:p>
    <w:p w14:paraId="75957FB6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9.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Pracownicy przekszta</w:t>
      </w:r>
      <w:r w:rsidRPr="00CA4C54">
        <w:rPr>
          <w:rFonts w:hint="eastAsia"/>
        </w:rPr>
        <w:t>ł</w:t>
      </w:r>
      <w:r w:rsidRPr="00CA4C54">
        <w:t>conego PPL staj</w:t>
      </w:r>
      <w:r w:rsidRPr="00CA4C54">
        <w:rPr>
          <w:rFonts w:hint="eastAsia"/>
        </w:rPr>
        <w:t>ą</w:t>
      </w:r>
      <w:r w:rsidRPr="00CA4C54">
        <w:t xml:space="preserve"> si</w:t>
      </w:r>
      <w:r w:rsidRPr="00CA4C54">
        <w:rPr>
          <w:rFonts w:hint="eastAsia"/>
        </w:rPr>
        <w:t>ę</w:t>
      </w:r>
      <w:r w:rsidRPr="00CA4C54">
        <w:t xml:space="preserve"> z mocy prawa pracownikami Spó</w:t>
      </w:r>
      <w:r w:rsidRPr="00CA4C54">
        <w:rPr>
          <w:rFonts w:hint="eastAsia"/>
        </w:rPr>
        <w:t>ł</w:t>
      </w:r>
      <w:r w:rsidRPr="00CA4C54">
        <w:t>ki.</w:t>
      </w:r>
    </w:p>
    <w:p w14:paraId="0351692C" w14:textId="77777777" w:rsidR="00BE12D0" w:rsidRPr="00CA4C54" w:rsidRDefault="00BE12D0" w:rsidP="00BE12D0">
      <w:pPr>
        <w:pStyle w:val="USTustnpkodeksu"/>
      </w:pPr>
      <w:r w:rsidRPr="00CA4C54">
        <w:t>2. Do pe</w:t>
      </w:r>
      <w:r w:rsidRPr="00CA4C54">
        <w:rPr>
          <w:rFonts w:hint="eastAsia"/>
        </w:rPr>
        <w:t>ł</w:t>
      </w:r>
      <w:r w:rsidRPr="00CA4C54">
        <w:t>nienia funkcji Prezesa Zarz</w:t>
      </w:r>
      <w:r w:rsidRPr="00CA4C54">
        <w:rPr>
          <w:rFonts w:hint="eastAsia"/>
        </w:rPr>
        <w:t>ą</w:t>
      </w:r>
      <w:r w:rsidRPr="00CA4C54">
        <w:t>du Spó</w:t>
      </w:r>
      <w:r w:rsidRPr="00CA4C54">
        <w:rPr>
          <w:rFonts w:hint="eastAsia"/>
        </w:rPr>
        <w:t>ł</w:t>
      </w:r>
      <w:r w:rsidRPr="00CA4C54">
        <w:t>ki pierwszej kadencji powo</w:t>
      </w:r>
      <w:r w:rsidRPr="00CA4C54">
        <w:rPr>
          <w:rFonts w:hint="eastAsia"/>
        </w:rPr>
        <w:t>ł</w:t>
      </w:r>
      <w:r w:rsidRPr="00CA4C54">
        <w:t>uje si</w:t>
      </w:r>
      <w:r w:rsidRPr="00CA4C54">
        <w:rPr>
          <w:rFonts w:hint="eastAsia"/>
        </w:rPr>
        <w:t>ę</w:t>
      </w:r>
      <w:r w:rsidRPr="00CA4C54">
        <w:t xml:space="preserve"> </w:t>
      </w:r>
      <w:bookmarkStart w:id="7" w:name="_Hlk84847147"/>
      <w:r w:rsidRPr="00CA4C54">
        <w:t>Prezesa PPL</w:t>
      </w:r>
      <w:bookmarkEnd w:id="7"/>
      <w:r w:rsidRPr="00CA4C54">
        <w:t xml:space="preserve">, chyba </w:t>
      </w:r>
      <w:r w:rsidRPr="00CA4C54">
        <w:rPr>
          <w:rFonts w:hint="eastAsia"/>
        </w:rPr>
        <w:t>ż</w:t>
      </w:r>
      <w:r w:rsidRPr="00CA4C54">
        <w:t>e nie wyrazi on zgody na pe</w:t>
      </w:r>
      <w:r w:rsidRPr="00CA4C54">
        <w:rPr>
          <w:rFonts w:hint="eastAsia"/>
        </w:rPr>
        <w:t>ł</w:t>
      </w:r>
      <w:r w:rsidRPr="00CA4C54">
        <w:t>nienie tej funkcji.</w:t>
      </w:r>
    </w:p>
    <w:p w14:paraId="653C80CB" w14:textId="77777777" w:rsidR="00BE12D0" w:rsidRPr="00CA4C54" w:rsidRDefault="00BE12D0" w:rsidP="00BE12D0">
      <w:pPr>
        <w:pStyle w:val="USTustnpkodeksu"/>
      </w:pPr>
      <w:r w:rsidRPr="00CA4C54">
        <w:t>3. Do pe</w:t>
      </w:r>
      <w:r w:rsidRPr="00CA4C54">
        <w:rPr>
          <w:rFonts w:hint="eastAsia"/>
        </w:rPr>
        <w:t>ł</w:t>
      </w:r>
      <w:r w:rsidRPr="00CA4C54">
        <w:t>nienia funkcji cz</w:t>
      </w:r>
      <w:r w:rsidRPr="00CA4C54">
        <w:rPr>
          <w:rFonts w:hint="eastAsia"/>
        </w:rPr>
        <w:t>ł</w:t>
      </w:r>
      <w:r w:rsidRPr="00CA4C54">
        <w:t>onka zarz</w:t>
      </w:r>
      <w:r w:rsidRPr="00CA4C54">
        <w:rPr>
          <w:rFonts w:hint="eastAsia"/>
        </w:rPr>
        <w:t>ą</w:t>
      </w:r>
      <w:r w:rsidRPr="00CA4C54">
        <w:t>du Spó</w:t>
      </w:r>
      <w:r w:rsidRPr="00CA4C54">
        <w:rPr>
          <w:rFonts w:hint="eastAsia"/>
        </w:rPr>
        <w:t>ł</w:t>
      </w:r>
      <w:r w:rsidRPr="00CA4C54">
        <w:t>ki pierwszej kadencji powo</w:t>
      </w:r>
      <w:r w:rsidRPr="00CA4C54">
        <w:rPr>
          <w:rFonts w:hint="eastAsia"/>
        </w:rPr>
        <w:t>ł</w:t>
      </w:r>
      <w:r w:rsidRPr="00CA4C54">
        <w:t>uje si</w:t>
      </w:r>
      <w:r w:rsidRPr="00CA4C54">
        <w:rPr>
          <w:rFonts w:hint="eastAsia"/>
        </w:rPr>
        <w:t>ę</w:t>
      </w:r>
      <w:r w:rsidRPr="00CA4C54">
        <w:t xml:space="preserve"> osob</w:t>
      </w:r>
      <w:r w:rsidRPr="00CA4C54">
        <w:rPr>
          <w:rFonts w:hint="eastAsia"/>
        </w:rPr>
        <w:t>ę</w:t>
      </w:r>
      <w:r w:rsidRPr="00CA4C54">
        <w:t xml:space="preserve"> pe</w:t>
      </w:r>
      <w:r w:rsidRPr="00CA4C54">
        <w:rPr>
          <w:rFonts w:hint="eastAsia"/>
        </w:rPr>
        <w:t>ł</w:t>
      </w:r>
      <w:r w:rsidRPr="00CA4C54">
        <w:t>ni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funkcj</w:t>
      </w:r>
      <w:r w:rsidRPr="00CA4C54">
        <w:rPr>
          <w:rFonts w:hint="eastAsia"/>
        </w:rPr>
        <w:t>ę</w:t>
      </w:r>
      <w:r w:rsidRPr="00CA4C54">
        <w:t xml:space="preserve"> Wiceprezesa PPL, chyba </w:t>
      </w:r>
      <w:r w:rsidRPr="00CA4C54">
        <w:rPr>
          <w:rFonts w:hint="eastAsia"/>
        </w:rPr>
        <w:t>ż</w:t>
      </w:r>
      <w:r w:rsidRPr="00CA4C54">
        <w:t>e nie wyrazi ona zgody na pe</w:t>
      </w:r>
      <w:r w:rsidRPr="00CA4C54">
        <w:rPr>
          <w:rFonts w:hint="eastAsia"/>
        </w:rPr>
        <w:t>ł</w:t>
      </w:r>
      <w:r w:rsidRPr="00CA4C54">
        <w:t>nienie tej funkcji.</w:t>
      </w:r>
    </w:p>
    <w:p w14:paraId="5D25D459" w14:textId="77777777" w:rsidR="00BE12D0" w:rsidRPr="00CA4C54" w:rsidRDefault="00BE12D0" w:rsidP="00BE12D0">
      <w:pPr>
        <w:pStyle w:val="USTustnpkodeksu"/>
      </w:pPr>
      <w:r w:rsidRPr="00CA4C54">
        <w:t>4. Do pe</w:t>
      </w:r>
      <w:r w:rsidRPr="00CA4C54">
        <w:rPr>
          <w:rFonts w:hint="eastAsia"/>
        </w:rPr>
        <w:t>ł</w:t>
      </w:r>
      <w:r w:rsidRPr="00CA4C54">
        <w:t>nienia funkcji cz</w:t>
      </w:r>
      <w:r w:rsidRPr="00CA4C54">
        <w:rPr>
          <w:rFonts w:hint="eastAsia"/>
        </w:rPr>
        <w:t>ł</w:t>
      </w:r>
      <w:r w:rsidRPr="00CA4C54">
        <w:t>onka rady nadzorczej Spó</w:t>
      </w:r>
      <w:r w:rsidRPr="00CA4C54">
        <w:rPr>
          <w:rFonts w:hint="eastAsia"/>
        </w:rPr>
        <w:t>ł</w:t>
      </w:r>
      <w:r w:rsidRPr="00CA4C54">
        <w:t>ki pierwszej kadencji powo</w:t>
      </w:r>
      <w:r w:rsidRPr="00CA4C54">
        <w:rPr>
          <w:rFonts w:hint="eastAsia"/>
        </w:rPr>
        <w:t>ł</w:t>
      </w:r>
      <w:r w:rsidRPr="00CA4C54">
        <w:t>uje si</w:t>
      </w:r>
      <w:r w:rsidRPr="00CA4C54">
        <w:rPr>
          <w:rFonts w:hint="eastAsia"/>
        </w:rPr>
        <w:t>ę</w:t>
      </w:r>
      <w:r w:rsidR="007724AF" w:rsidRPr="00CA4C54">
        <w:t xml:space="preserve"> </w:t>
      </w:r>
      <w:r w:rsidRPr="00CA4C54">
        <w:t>osob</w:t>
      </w:r>
      <w:r w:rsidRPr="00CA4C54">
        <w:rPr>
          <w:rFonts w:hint="eastAsia"/>
        </w:rPr>
        <w:t>ę</w:t>
      </w:r>
      <w:r w:rsidRPr="00CA4C54">
        <w:t xml:space="preserve"> pe</w:t>
      </w:r>
      <w:r w:rsidRPr="00CA4C54">
        <w:rPr>
          <w:rFonts w:hint="eastAsia"/>
        </w:rPr>
        <w:t>ł</w:t>
      </w:r>
      <w:r w:rsidRPr="00CA4C54">
        <w:t>ni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funkcj</w:t>
      </w:r>
      <w:r w:rsidRPr="00CA4C54">
        <w:rPr>
          <w:rFonts w:hint="eastAsia"/>
        </w:rPr>
        <w:t>ę</w:t>
      </w:r>
      <w:r w:rsidRPr="00CA4C54">
        <w:t xml:space="preserve"> cz</w:t>
      </w:r>
      <w:r w:rsidRPr="00CA4C54">
        <w:rPr>
          <w:rFonts w:hint="eastAsia"/>
        </w:rPr>
        <w:t>ł</w:t>
      </w:r>
      <w:r w:rsidRPr="00CA4C54">
        <w:t xml:space="preserve">onka Rady Nadzorczej PPL, chyba </w:t>
      </w:r>
      <w:r w:rsidRPr="00CA4C54">
        <w:rPr>
          <w:rFonts w:hint="eastAsia"/>
        </w:rPr>
        <w:t>ż</w:t>
      </w:r>
      <w:r w:rsidRPr="00CA4C54">
        <w:t>e nie wyrazi ona zgody na</w:t>
      </w:r>
      <w:r w:rsidR="007724AF" w:rsidRPr="00CA4C54">
        <w:t xml:space="preserve"> </w:t>
      </w:r>
      <w:r w:rsidRPr="00CA4C54">
        <w:t>pe</w:t>
      </w:r>
      <w:r w:rsidRPr="00CA4C54">
        <w:rPr>
          <w:rFonts w:hint="eastAsia"/>
        </w:rPr>
        <w:t>ł</w:t>
      </w:r>
      <w:r w:rsidRPr="00CA4C54">
        <w:t>nienie tej funkcji.</w:t>
      </w:r>
    </w:p>
    <w:p w14:paraId="0F503AB1" w14:textId="77777777" w:rsidR="00BE12D0" w:rsidRPr="00CA4C54" w:rsidRDefault="00BE12D0" w:rsidP="00BE12D0">
      <w:pPr>
        <w:pStyle w:val="USTustnpkodeksu"/>
      </w:pPr>
      <w:r w:rsidRPr="00CA4C54">
        <w:lastRenderedPageBreak/>
        <w:t>5. Kadencj</w:t>
      </w:r>
      <w:r w:rsidRPr="00CA4C54">
        <w:rPr>
          <w:rFonts w:hint="eastAsia"/>
        </w:rPr>
        <w:t>ę</w:t>
      </w:r>
      <w:r w:rsidRPr="00CA4C54">
        <w:t xml:space="preserve"> cz</w:t>
      </w:r>
      <w:r w:rsidRPr="00CA4C54">
        <w:rPr>
          <w:rFonts w:hint="eastAsia"/>
        </w:rPr>
        <w:t>ł</w:t>
      </w:r>
      <w:r w:rsidRPr="00CA4C54">
        <w:t>onków zarz</w:t>
      </w:r>
      <w:r w:rsidRPr="00CA4C54">
        <w:rPr>
          <w:rFonts w:hint="eastAsia"/>
        </w:rPr>
        <w:t>ą</w:t>
      </w:r>
      <w:r w:rsidRPr="00CA4C54">
        <w:t>du oraz rady nadzorczej pierwszej kadencji Spó</w:t>
      </w:r>
      <w:r w:rsidRPr="00CA4C54">
        <w:rPr>
          <w:rFonts w:hint="eastAsia"/>
        </w:rPr>
        <w:t>ł</w:t>
      </w:r>
      <w:r w:rsidRPr="00CA4C54">
        <w:t>ki okre</w:t>
      </w:r>
      <w:r w:rsidRPr="00CA4C54">
        <w:rPr>
          <w:rFonts w:hint="eastAsia"/>
        </w:rPr>
        <w:t>ś</w:t>
      </w:r>
      <w:r w:rsidRPr="00CA4C54">
        <w:t>la jej statut.</w:t>
      </w:r>
    </w:p>
    <w:p w14:paraId="13E86268" w14:textId="77777777" w:rsidR="00BE12D0" w:rsidRPr="00CA4C54" w:rsidRDefault="00BE12D0" w:rsidP="00BE12D0">
      <w:pPr>
        <w:pStyle w:val="USTustnpkodeksu"/>
      </w:pPr>
      <w:r w:rsidRPr="00CA4C54">
        <w:t>6. Stosunki pracy Prezesa PPL i Wiceprezesa PPL wygasaj</w:t>
      </w:r>
      <w:r w:rsidRPr="00CA4C54">
        <w:rPr>
          <w:rFonts w:hint="eastAsia"/>
        </w:rPr>
        <w:t>ą</w:t>
      </w:r>
      <w:r w:rsidRPr="00CA4C54">
        <w:t xml:space="preserve"> z mocy prawa z dniem wykre</w:t>
      </w:r>
      <w:r w:rsidRPr="00CA4C54">
        <w:rPr>
          <w:rFonts w:hint="eastAsia"/>
        </w:rPr>
        <w:t>ś</w:t>
      </w:r>
      <w:r w:rsidRPr="00CA4C54">
        <w:t>lenia PPL z rejestru przedsi</w:t>
      </w:r>
      <w:r w:rsidRPr="00CA4C54">
        <w:rPr>
          <w:rFonts w:hint="eastAsia"/>
        </w:rPr>
        <w:t>ę</w:t>
      </w:r>
      <w:r w:rsidRPr="00CA4C54">
        <w:t>biorców.</w:t>
      </w:r>
    </w:p>
    <w:p w14:paraId="5513FBE8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10.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Z dniem przekszta</w:t>
      </w:r>
      <w:r w:rsidRPr="00CA4C54">
        <w:rPr>
          <w:rFonts w:hint="eastAsia"/>
        </w:rPr>
        <w:t>ł</w:t>
      </w:r>
      <w:r w:rsidRPr="00CA4C54">
        <w:t>cenia Spó</w:t>
      </w:r>
      <w:r w:rsidRPr="00CA4C54">
        <w:rPr>
          <w:rFonts w:hint="eastAsia"/>
        </w:rPr>
        <w:t>ł</w:t>
      </w:r>
      <w:r w:rsidRPr="00CA4C54">
        <w:t>ka wst</w:t>
      </w:r>
      <w:r w:rsidRPr="00CA4C54">
        <w:rPr>
          <w:rFonts w:hint="eastAsia"/>
        </w:rPr>
        <w:t>ę</w:t>
      </w:r>
      <w:r w:rsidRPr="00CA4C54">
        <w:t>puje we wszystkie prawa i obowi</w:t>
      </w:r>
      <w:r w:rsidRPr="00CA4C54">
        <w:rPr>
          <w:rFonts w:hint="eastAsia"/>
        </w:rPr>
        <w:t>ą</w:t>
      </w:r>
      <w:r w:rsidRPr="00CA4C54">
        <w:t>zki, których podmiotem by</w:t>
      </w:r>
      <w:r w:rsidRPr="00CA4C54">
        <w:rPr>
          <w:rFonts w:hint="eastAsia"/>
        </w:rPr>
        <w:t>ł</w:t>
      </w:r>
      <w:r w:rsidRPr="00CA4C54">
        <w:t>o PPL.</w:t>
      </w:r>
    </w:p>
    <w:p w14:paraId="7AB3E219" w14:textId="77777777" w:rsidR="00BE12D0" w:rsidRPr="00CA4C54" w:rsidRDefault="00BE12D0" w:rsidP="00BE12D0">
      <w:pPr>
        <w:pStyle w:val="USTustnpkodeksu"/>
      </w:pPr>
      <w:r w:rsidRPr="00CA4C54">
        <w:t>2.</w:t>
      </w:r>
      <w:r w:rsidR="007724AF" w:rsidRPr="00CA4C54">
        <w:t xml:space="preserve"> </w:t>
      </w:r>
      <w:r w:rsidRPr="00CA4C54">
        <w:t>Spó</w:t>
      </w:r>
      <w:r w:rsidRPr="00CA4C54">
        <w:rPr>
          <w:rFonts w:hint="eastAsia"/>
        </w:rPr>
        <w:t>ł</w:t>
      </w:r>
      <w:r w:rsidRPr="00CA4C54">
        <w:t>ce przys</w:t>
      </w:r>
      <w:r w:rsidRPr="00CA4C54">
        <w:rPr>
          <w:rFonts w:hint="eastAsia"/>
        </w:rPr>
        <w:t>ł</w:t>
      </w:r>
      <w:r w:rsidRPr="00CA4C54">
        <w:t>uguje wy</w:t>
      </w:r>
      <w:r w:rsidRPr="00CA4C54">
        <w:rPr>
          <w:rFonts w:hint="eastAsia"/>
        </w:rPr>
        <w:t>łą</w:t>
      </w:r>
      <w:r w:rsidRPr="00CA4C54">
        <w:t>czne prawo u</w:t>
      </w:r>
      <w:r w:rsidRPr="00CA4C54">
        <w:rPr>
          <w:rFonts w:hint="eastAsia"/>
        </w:rPr>
        <w:t>ż</w:t>
      </w:r>
      <w:r w:rsidRPr="00CA4C54">
        <w:t xml:space="preserve">ywania wyrazów </w:t>
      </w:r>
      <w:r w:rsidRPr="00CA4C54" w:rsidDel="00C76479">
        <w:t>„</w:t>
      </w:r>
      <w:r w:rsidRPr="00CA4C54">
        <w:t>Polskie Porty Lotnicze Spó</w:t>
      </w:r>
      <w:r w:rsidRPr="00CA4C54">
        <w:rPr>
          <w:rFonts w:hint="eastAsia"/>
        </w:rPr>
        <w:t>ł</w:t>
      </w:r>
      <w:r w:rsidRPr="00CA4C54">
        <w:t>ka Akcyjna</w:t>
      </w:r>
      <w:r w:rsidRPr="00CA4C54" w:rsidDel="00C76479">
        <w:t>”</w:t>
      </w:r>
      <w:r w:rsidRPr="00CA4C54">
        <w:t xml:space="preserve"> w nazwie Spó</w:t>
      </w:r>
      <w:r w:rsidRPr="00CA4C54">
        <w:rPr>
          <w:rFonts w:hint="eastAsia"/>
        </w:rPr>
        <w:t>ł</w:t>
      </w:r>
      <w:r w:rsidRPr="00CA4C54">
        <w:t>ki w ró</w:t>
      </w:r>
      <w:r w:rsidRPr="00CA4C54">
        <w:rPr>
          <w:rFonts w:hint="eastAsia"/>
        </w:rPr>
        <w:t>ż</w:t>
      </w:r>
      <w:r w:rsidRPr="00CA4C54">
        <w:t xml:space="preserve">nych przypadkach, skrótu </w:t>
      </w:r>
      <w:r w:rsidRPr="00CA4C54" w:rsidDel="00C76479">
        <w:t>„</w:t>
      </w:r>
      <w:r w:rsidRPr="00CA4C54">
        <w:t>PPL S.A.</w:t>
      </w:r>
      <w:r w:rsidRPr="00CA4C54" w:rsidDel="00C76479">
        <w:t>”</w:t>
      </w:r>
      <w:r w:rsidRPr="00CA4C54">
        <w:t xml:space="preserve"> oraz</w:t>
      </w:r>
      <w:r w:rsidR="007724AF" w:rsidRPr="00CA4C54">
        <w:t xml:space="preserve"> </w:t>
      </w:r>
      <w:r w:rsidRPr="00CA4C54">
        <w:t>zastrze</w:t>
      </w:r>
      <w:r w:rsidRPr="00CA4C54">
        <w:rPr>
          <w:rFonts w:hint="eastAsia"/>
        </w:rPr>
        <w:t>ż</w:t>
      </w:r>
      <w:r w:rsidRPr="00CA4C54">
        <w:t>onego znaku towarowego, stanowi</w:t>
      </w:r>
      <w:r w:rsidRPr="00CA4C54">
        <w:rPr>
          <w:rFonts w:hint="eastAsia"/>
        </w:rPr>
        <w:t>ą</w:t>
      </w:r>
      <w:r w:rsidRPr="00CA4C54">
        <w:t>cego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ustawy znak towarowy PPL.</w:t>
      </w:r>
    </w:p>
    <w:p w14:paraId="61F5CBB8" w14:textId="2D9FB669" w:rsidR="00BE12D0" w:rsidRPr="00CA4C54" w:rsidRDefault="00BE12D0" w:rsidP="00BE12D0">
      <w:pPr>
        <w:pStyle w:val="USTustnpkodeksu"/>
      </w:pPr>
      <w:r w:rsidRPr="00CA4C54">
        <w:t>3.</w:t>
      </w:r>
      <w:r w:rsidR="007724AF" w:rsidRPr="00CA4C54">
        <w:t xml:space="preserve"> </w:t>
      </w:r>
      <w:r w:rsidRPr="00CA4C54">
        <w:t>Na wniosek Spó</w:t>
      </w:r>
      <w:r w:rsidRPr="00CA4C54">
        <w:rPr>
          <w:rFonts w:hint="eastAsia"/>
        </w:rPr>
        <w:t>ł</w:t>
      </w:r>
      <w:r w:rsidRPr="00CA4C54">
        <w:t>ki w decyzjach administracyjnych wydanych na rzecz PPL zostan</w:t>
      </w:r>
      <w:r w:rsidRPr="00CA4C54">
        <w:rPr>
          <w:rFonts w:hint="eastAsia"/>
        </w:rPr>
        <w:t>ą</w:t>
      </w:r>
      <w:r w:rsidRPr="00CA4C54">
        <w:t xml:space="preserve"> wprowadzone zmiany wynikaj</w:t>
      </w:r>
      <w:r w:rsidRPr="00CA4C54">
        <w:rPr>
          <w:rFonts w:hint="eastAsia"/>
        </w:rPr>
        <w:t>ą</w:t>
      </w:r>
      <w:r w:rsidRPr="00CA4C54">
        <w:t>ce z</w:t>
      </w:r>
      <w:r w:rsidR="007724AF" w:rsidRPr="00CA4C54">
        <w:t xml:space="preserve"> </w:t>
      </w:r>
      <w:r w:rsidRPr="00CA4C54">
        <w:t>przekszta</w:t>
      </w:r>
      <w:r w:rsidRPr="00CA4C54">
        <w:rPr>
          <w:rFonts w:hint="eastAsia"/>
        </w:rPr>
        <w:t>ł</w:t>
      </w:r>
      <w:r w:rsidRPr="00CA4C54">
        <w:t>cenia PPL. Przy dokonywaniu zmian nie ma obowi</w:t>
      </w:r>
      <w:r w:rsidRPr="00CA4C54">
        <w:rPr>
          <w:rFonts w:hint="eastAsia"/>
        </w:rPr>
        <w:t>ą</w:t>
      </w:r>
      <w:r w:rsidRPr="00CA4C54">
        <w:t>zku wykazania interesu spo</w:t>
      </w:r>
      <w:r w:rsidRPr="00CA4C54">
        <w:rPr>
          <w:rFonts w:hint="eastAsia"/>
        </w:rPr>
        <w:t>ł</w:t>
      </w:r>
      <w:r w:rsidRPr="00CA4C54">
        <w:t>ecznego lub s</w:t>
      </w:r>
      <w:r w:rsidRPr="00CA4C54">
        <w:rPr>
          <w:rFonts w:hint="eastAsia"/>
        </w:rPr>
        <w:t>ł</w:t>
      </w:r>
      <w:r w:rsidRPr="00CA4C54">
        <w:t>usznego interesu stron, o których mowa w</w:t>
      </w:r>
      <w:r w:rsidR="007724AF" w:rsidRPr="00CA4C54">
        <w:t xml:space="preserve"> </w:t>
      </w:r>
      <w:r w:rsidRPr="00CA4C54">
        <w:t>art. 154 i art. 155 ustawy z dnia 14 czerwca 1960 r. – Kodeks post</w:t>
      </w:r>
      <w:r w:rsidRPr="00CA4C54">
        <w:rPr>
          <w:rFonts w:hint="eastAsia"/>
        </w:rPr>
        <w:t>ę</w:t>
      </w:r>
      <w:r w:rsidRPr="00CA4C54">
        <w:t>powania administracyjnego (Dz. U. z 2021 r. poz. 735, 1491 i 2052</w:t>
      </w:r>
      <w:r w:rsidR="004B37BA" w:rsidRPr="00CA4C54">
        <w:t xml:space="preserve"> oraz z 2022 r. poz. 1301</w:t>
      </w:r>
      <w:r w:rsidRPr="00CA4C54">
        <w:t>).</w:t>
      </w:r>
    </w:p>
    <w:p w14:paraId="2D954EC0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11.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Bilans zamkni</w:t>
      </w:r>
      <w:r w:rsidRPr="00CA4C54">
        <w:rPr>
          <w:rFonts w:hint="eastAsia"/>
        </w:rPr>
        <w:t>ę</w:t>
      </w:r>
      <w:r w:rsidRPr="00CA4C54">
        <w:t>cia PPL staje si</w:t>
      </w:r>
      <w:r w:rsidRPr="00CA4C54">
        <w:rPr>
          <w:rFonts w:hint="eastAsia"/>
        </w:rPr>
        <w:t>ę</w:t>
      </w:r>
      <w:r w:rsidRPr="00CA4C54">
        <w:t xml:space="preserve"> bilansem otwarcia Spó</w:t>
      </w:r>
      <w:r w:rsidRPr="00CA4C54">
        <w:rPr>
          <w:rFonts w:hint="eastAsia"/>
        </w:rPr>
        <w:t>ł</w:t>
      </w:r>
      <w:r w:rsidRPr="00CA4C54">
        <w:t>ki, przy czym suma kapita</w:t>
      </w:r>
      <w:r w:rsidRPr="00CA4C54">
        <w:rPr>
          <w:rFonts w:hint="eastAsia"/>
        </w:rPr>
        <w:t>łó</w:t>
      </w:r>
      <w:r w:rsidRPr="00CA4C54">
        <w:t>w zak</w:t>
      </w:r>
      <w:r w:rsidRPr="00CA4C54">
        <w:rPr>
          <w:rFonts w:hint="eastAsia"/>
        </w:rPr>
        <w:t>ł</w:t>
      </w:r>
      <w:r w:rsidRPr="00CA4C54">
        <w:t>adowego i zapasowego Spó</w:t>
      </w:r>
      <w:r w:rsidRPr="00CA4C54">
        <w:rPr>
          <w:rFonts w:hint="eastAsia"/>
        </w:rPr>
        <w:t>ł</w:t>
      </w:r>
      <w:r w:rsidRPr="00CA4C54">
        <w:t xml:space="preserve">ki jest równa funduszom PPL </w:t>
      </w:r>
      <w:r w:rsidRPr="00CA4C54">
        <w:rPr>
          <w:rFonts w:hint="eastAsia"/>
        </w:rPr>
        <w:t>–</w:t>
      </w:r>
      <w:r w:rsidRPr="00CA4C54">
        <w:t xml:space="preserve"> za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ycielskiemu i</w:t>
      </w:r>
      <w:r w:rsidR="007724AF" w:rsidRPr="00CA4C54">
        <w:t xml:space="preserve"> </w:t>
      </w:r>
      <w:r w:rsidRPr="00CA4C54">
        <w:t>przedsi</w:t>
      </w:r>
      <w:r w:rsidRPr="00CA4C54">
        <w:rPr>
          <w:rFonts w:hint="eastAsia"/>
        </w:rPr>
        <w:t>ę</w:t>
      </w:r>
      <w:r w:rsidRPr="00CA4C54">
        <w:t>biorstwa. Przy ustalaniu kapita</w:t>
      </w:r>
      <w:r w:rsidRPr="00CA4C54">
        <w:rPr>
          <w:rFonts w:hint="eastAsia"/>
        </w:rPr>
        <w:t>łó</w:t>
      </w:r>
      <w:r w:rsidRPr="00CA4C54">
        <w:t>w uwzgl</w:t>
      </w:r>
      <w:r w:rsidRPr="00CA4C54">
        <w:rPr>
          <w:rFonts w:hint="eastAsia"/>
        </w:rPr>
        <w:t>ę</w:t>
      </w:r>
      <w:r w:rsidRPr="00CA4C54">
        <w:t>dnia si</w:t>
      </w:r>
      <w:r w:rsidRPr="00CA4C54">
        <w:rPr>
          <w:rFonts w:hint="eastAsia"/>
        </w:rPr>
        <w:t>ę</w:t>
      </w:r>
      <w:r w:rsidRPr="00CA4C54">
        <w:t xml:space="preserve"> niepodzielony wynik finansowy za</w:t>
      </w:r>
      <w:r w:rsidR="007724AF" w:rsidRPr="00CA4C54">
        <w:t xml:space="preserve"> </w:t>
      </w:r>
      <w:r w:rsidRPr="00CA4C54">
        <w:t>okres poprzedzaj</w:t>
      </w:r>
      <w:r w:rsidRPr="00CA4C54">
        <w:rPr>
          <w:rFonts w:hint="eastAsia"/>
        </w:rPr>
        <w:t>ą</w:t>
      </w:r>
      <w:r w:rsidRPr="00CA4C54">
        <w:t>cy przekszta</w:t>
      </w:r>
      <w:r w:rsidRPr="00CA4C54">
        <w:rPr>
          <w:rFonts w:hint="eastAsia"/>
        </w:rPr>
        <w:t>ł</w:t>
      </w:r>
      <w:r w:rsidRPr="00CA4C54">
        <w:t>cenie PPL.</w:t>
      </w:r>
    </w:p>
    <w:p w14:paraId="53FAEDB8" w14:textId="77777777" w:rsidR="00BE12D0" w:rsidRPr="00CA4C54" w:rsidRDefault="00BE12D0" w:rsidP="00BE12D0">
      <w:pPr>
        <w:pStyle w:val="USTustnpkodeksu"/>
      </w:pPr>
      <w:r w:rsidRPr="00CA4C54">
        <w:t>2. Sprawozdanie finansowe sporz</w:t>
      </w:r>
      <w:r w:rsidRPr="00CA4C54">
        <w:rPr>
          <w:rFonts w:hint="eastAsia"/>
        </w:rPr>
        <w:t>ą</w:t>
      </w:r>
      <w:r w:rsidRPr="00CA4C54">
        <w:t>dzone na dzie</w:t>
      </w:r>
      <w:r w:rsidRPr="00CA4C54">
        <w:rPr>
          <w:rFonts w:hint="eastAsia"/>
        </w:rPr>
        <w:t>ń</w:t>
      </w:r>
      <w:r w:rsidRPr="00CA4C54">
        <w:t xml:space="preserve"> przekszta</w:t>
      </w:r>
      <w:r w:rsidRPr="00CA4C54">
        <w:rPr>
          <w:rFonts w:hint="eastAsia"/>
        </w:rPr>
        <w:t>ł</w:t>
      </w:r>
      <w:r w:rsidRPr="00CA4C54">
        <w:t>cenia PPL, po zaopiniowaniu przez rad</w:t>
      </w:r>
      <w:r w:rsidRPr="00CA4C54">
        <w:rPr>
          <w:rFonts w:hint="eastAsia"/>
        </w:rPr>
        <w:t>ę</w:t>
      </w:r>
      <w:r w:rsidRPr="00CA4C54">
        <w:t xml:space="preserve"> nadzorcz</w:t>
      </w:r>
      <w:r w:rsidRPr="00CA4C54">
        <w:rPr>
          <w:rFonts w:hint="eastAsia"/>
        </w:rPr>
        <w:t>ą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ki, zatwierdza walne zgromadzenie Spó</w:t>
      </w:r>
      <w:r w:rsidRPr="00CA4C54">
        <w:rPr>
          <w:rFonts w:hint="eastAsia"/>
        </w:rPr>
        <w:t>ł</w:t>
      </w:r>
      <w:r w:rsidRPr="00CA4C54">
        <w:t>ki.</w:t>
      </w:r>
    </w:p>
    <w:p w14:paraId="5C7EA11B" w14:textId="77777777" w:rsidR="00BE12D0" w:rsidRPr="00CA4C54" w:rsidRDefault="00BE12D0" w:rsidP="00BE12D0">
      <w:pPr>
        <w:pStyle w:val="USTustnpkodeksu"/>
      </w:pPr>
      <w:r w:rsidRPr="00CA4C54">
        <w:t>3. W przypadku niezatwierdzenia sprawozdania finansowego PPL za rok obrotowy poprzedzaj</w:t>
      </w:r>
      <w:r w:rsidRPr="00CA4C54">
        <w:rPr>
          <w:rFonts w:hint="eastAsia"/>
        </w:rPr>
        <w:t>ą</w:t>
      </w:r>
      <w:r w:rsidRPr="00CA4C54">
        <w:t>cy przekszta</w:t>
      </w:r>
      <w:r w:rsidRPr="00CA4C54">
        <w:rPr>
          <w:rFonts w:hint="eastAsia"/>
        </w:rPr>
        <w:t>ł</w:t>
      </w:r>
      <w:r w:rsidRPr="00CA4C54">
        <w:t>cenie lub braku podzielenia zysku albo pokrycia straty za rok obrotowy poprzedzaj</w:t>
      </w:r>
      <w:r w:rsidRPr="00CA4C54">
        <w:rPr>
          <w:rFonts w:hint="eastAsia"/>
        </w:rPr>
        <w:t>ą</w:t>
      </w:r>
      <w:r w:rsidRPr="00CA4C54">
        <w:t>cy przekszta</w:t>
      </w:r>
      <w:r w:rsidRPr="00CA4C54">
        <w:rPr>
          <w:rFonts w:hint="eastAsia"/>
        </w:rPr>
        <w:t>ł</w:t>
      </w:r>
      <w:r w:rsidRPr="00CA4C54">
        <w:t>cenie, wykazanego w sprawozdaniu finansowym, uchwa</w:t>
      </w:r>
      <w:r w:rsidRPr="00CA4C54">
        <w:rPr>
          <w:rFonts w:hint="eastAsia"/>
        </w:rPr>
        <w:t>łę</w:t>
      </w:r>
      <w:r w:rsidRPr="00CA4C54">
        <w:t xml:space="preserve"> w sprawie zatwierdzenia sprawozdania finansowego lub podzia</w:t>
      </w:r>
      <w:r w:rsidRPr="00CA4C54">
        <w:rPr>
          <w:rFonts w:hint="eastAsia"/>
        </w:rPr>
        <w:t>ł</w:t>
      </w:r>
      <w:r w:rsidRPr="00CA4C54">
        <w:t>u zysku albo pokrycia straty podejmie walne zgromadzenie.</w:t>
      </w:r>
    </w:p>
    <w:p w14:paraId="00F76CEB" w14:textId="0373C7F6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12.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Pe</w:t>
      </w:r>
      <w:r w:rsidRPr="00CA4C54">
        <w:rPr>
          <w:rFonts w:hint="eastAsia"/>
        </w:rPr>
        <w:t>ł</w:t>
      </w:r>
      <w:r w:rsidRPr="00CA4C54">
        <w:t>nomocnik w terminie 6 miesi</w:t>
      </w:r>
      <w:r w:rsidRPr="00CA4C54">
        <w:rPr>
          <w:rFonts w:hint="eastAsia"/>
        </w:rPr>
        <w:t>ę</w:t>
      </w:r>
      <w:r w:rsidRPr="00CA4C54">
        <w:t>cy od dnia przekszta</w:t>
      </w:r>
      <w:r w:rsidRPr="00CA4C54">
        <w:rPr>
          <w:rFonts w:hint="eastAsia"/>
        </w:rPr>
        <w:t>ł</w:t>
      </w:r>
      <w:r w:rsidRPr="00CA4C54">
        <w:t>cenia wniesie akcje Spó</w:t>
      </w:r>
      <w:r w:rsidRPr="00CA4C54">
        <w:rPr>
          <w:rFonts w:hint="eastAsia"/>
        </w:rPr>
        <w:t>ł</w:t>
      </w:r>
      <w:r w:rsidRPr="00CA4C54">
        <w:t>ki na podwy</w:t>
      </w:r>
      <w:r w:rsidRPr="00CA4C54">
        <w:rPr>
          <w:rFonts w:hint="eastAsia"/>
        </w:rPr>
        <w:t>ż</w:t>
      </w:r>
      <w:r w:rsidRPr="00CA4C54">
        <w:t>szenie kapita</w:t>
      </w:r>
      <w:r w:rsidRPr="00CA4C54">
        <w:rPr>
          <w:rFonts w:hint="eastAsia"/>
        </w:rPr>
        <w:t>ł</w:t>
      </w:r>
      <w:r w:rsidRPr="00CA4C54">
        <w:t>u zak</w:t>
      </w:r>
      <w:r w:rsidRPr="00CA4C54">
        <w:rPr>
          <w:rFonts w:hint="eastAsia"/>
        </w:rPr>
        <w:t>ł</w:t>
      </w:r>
      <w:r w:rsidRPr="00CA4C54">
        <w:t>adowego Spó</w:t>
      </w:r>
      <w:r w:rsidRPr="00CA4C54">
        <w:rPr>
          <w:rFonts w:hint="eastAsia"/>
        </w:rPr>
        <w:t>ł</w:t>
      </w:r>
      <w:r w:rsidRPr="00CA4C54">
        <w:t>ki Celowej, o której mowa w art. 2 pkt 10 ustawy z dnia 10 maja 2018 r. o Centralnym Porcie Komunikacyjnym (Dz.</w:t>
      </w:r>
      <w:r w:rsidR="007724AF" w:rsidRPr="00CA4C54">
        <w:t xml:space="preserve"> </w:t>
      </w:r>
      <w:r w:rsidRPr="00CA4C54">
        <w:t>U. z 2021 r. poz.</w:t>
      </w:r>
      <w:r w:rsidR="00F07AB7" w:rsidRPr="00CA4C54">
        <w:t> </w:t>
      </w:r>
      <w:r w:rsidRPr="00CA4C54">
        <w:t>1354 oraz z 2022 r. poz. 807, 1079 i …).</w:t>
      </w:r>
    </w:p>
    <w:p w14:paraId="2F1A1A43" w14:textId="77777777" w:rsidR="00BE12D0" w:rsidRPr="00CA4C54" w:rsidRDefault="00BE12D0" w:rsidP="00BE12D0">
      <w:pPr>
        <w:pStyle w:val="USTustnpkodeksu"/>
      </w:pPr>
      <w:r w:rsidRPr="00CA4C54">
        <w:t>2. W przypadku, o którym mowa w art. 4 ust. 4, Pe</w:t>
      </w:r>
      <w:r w:rsidRPr="00CA4C54">
        <w:rPr>
          <w:rFonts w:hint="eastAsia"/>
        </w:rPr>
        <w:t>ł</w:t>
      </w:r>
      <w:r w:rsidRPr="00CA4C54">
        <w:t>nomocnik wniesie akcje Spó</w:t>
      </w:r>
      <w:r w:rsidRPr="00CA4C54">
        <w:rPr>
          <w:rFonts w:hint="eastAsia"/>
        </w:rPr>
        <w:t>ł</w:t>
      </w:r>
      <w:r w:rsidRPr="00CA4C54">
        <w:t>ki nabyte przez Skarb Pa</w:t>
      </w:r>
      <w:r w:rsidRPr="00CA4C54">
        <w:rPr>
          <w:rFonts w:hint="eastAsia"/>
        </w:rPr>
        <w:t>ń</w:t>
      </w:r>
      <w:r w:rsidRPr="00CA4C54">
        <w:t>stwa w sposób okre</w:t>
      </w:r>
      <w:r w:rsidRPr="00CA4C54">
        <w:rPr>
          <w:rFonts w:hint="eastAsia"/>
        </w:rPr>
        <w:t>ś</w:t>
      </w:r>
      <w:r w:rsidRPr="00CA4C54">
        <w:t>lony w tym przepisie na podwy</w:t>
      </w:r>
      <w:r w:rsidRPr="00CA4C54">
        <w:rPr>
          <w:rFonts w:hint="eastAsia"/>
        </w:rPr>
        <w:t>ż</w:t>
      </w:r>
      <w:r w:rsidRPr="00CA4C54">
        <w:t>szenie kapita</w:t>
      </w:r>
      <w:r w:rsidRPr="00CA4C54">
        <w:rPr>
          <w:rFonts w:hint="eastAsia"/>
        </w:rPr>
        <w:t>ł</w:t>
      </w:r>
      <w:r w:rsidRPr="00CA4C54">
        <w:t xml:space="preserve">u </w:t>
      </w:r>
      <w:r w:rsidRPr="00CA4C54">
        <w:lastRenderedPageBreak/>
        <w:t>zak</w:t>
      </w:r>
      <w:r w:rsidRPr="00CA4C54">
        <w:rPr>
          <w:rFonts w:hint="eastAsia"/>
        </w:rPr>
        <w:t>ł</w:t>
      </w:r>
      <w:r w:rsidRPr="00CA4C54">
        <w:t>adowego Spó</w:t>
      </w:r>
      <w:r w:rsidRPr="00CA4C54">
        <w:rPr>
          <w:rFonts w:hint="eastAsia"/>
        </w:rPr>
        <w:t>ł</w:t>
      </w:r>
      <w:r w:rsidRPr="00CA4C54">
        <w:t>ki Celowej, o której mowa w art. 2 pkt 10 ustawy z dnia 10 maja 2018 r. o</w:t>
      </w:r>
      <w:r w:rsidR="007724AF" w:rsidRPr="00CA4C54">
        <w:t xml:space="preserve"> </w:t>
      </w:r>
      <w:r w:rsidRPr="00CA4C54">
        <w:t>Centralnym Porcie Komunikacyjnym.</w:t>
      </w:r>
    </w:p>
    <w:p w14:paraId="176E3A3C" w14:textId="77777777" w:rsidR="00BE12D0" w:rsidRPr="00CA4C54" w:rsidRDefault="00BE12D0" w:rsidP="00BE12D0">
      <w:pPr>
        <w:pStyle w:val="USTustnpkodeksu"/>
      </w:pPr>
      <w:r w:rsidRPr="00CA4C54">
        <w:t>3.</w:t>
      </w:r>
      <w:r w:rsidR="007724AF" w:rsidRPr="00CA4C54">
        <w:t xml:space="preserve"> </w:t>
      </w:r>
      <w:r w:rsidRPr="00CA4C54">
        <w:t>Nale</w:t>
      </w:r>
      <w:r w:rsidRPr="00CA4C54">
        <w:rPr>
          <w:rFonts w:hint="eastAsia"/>
        </w:rPr>
        <w:t>żą</w:t>
      </w:r>
      <w:r w:rsidRPr="00CA4C54">
        <w:t>ce do Skarbu Pa</w:t>
      </w:r>
      <w:r w:rsidRPr="00CA4C54">
        <w:rPr>
          <w:rFonts w:hint="eastAsia"/>
        </w:rPr>
        <w:t>ń</w:t>
      </w:r>
      <w:r w:rsidRPr="00CA4C54">
        <w:t>stwa akcje Spó</w:t>
      </w:r>
      <w:r w:rsidRPr="00CA4C54">
        <w:rPr>
          <w:rFonts w:hint="eastAsia"/>
        </w:rPr>
        <w:t>ł</w:t>
      </w:r>
      <w:r w:rsidRPr="00CA4C54">
        <w:t>ki mog</w:t>
      </w:r>
      <w:r w:rsidRPr="00CA4C54">
        <w:rPr>
          <w:rFonts w:hint="eastAsia"/>
        </w:rPr>
        <w:t>ą</w:t>
      </w:r>
      <w:r w:rsidRPr="00CA4C54">
        <w:t xml:space="preserve"> zosta</w:t>
      </w:r>
      <w:r w:rsidRPr="00CA4C54">
        <w:rPr>
          <w:rFonts w:hint="eastAsia"/>
        </w:rPr>
        <w:t>ć</w:t>
      </w:r>
      <w:r w:rsidRPr="00CA4C54">
        <w:t xml:space="preserve"> zbyte wy</w:t>
      </w:r>
      <w:r w:rsidRPr="00CA4C54">
        <w:rPr>
          <w:rFonts w:hint="eastAsia"/>
        </w:rPr>
        <w:t>łą</w:t>
      </w:r>
      <w:r w:rsidRPr="00CA4C54">
        <w:t>cznie przez wniesienie na podwy</w:t>
      </w:r>
      <w:r w:rsidRPr="00CA4C54">
        <w:rPr>
          <w:rFonts w:hint="eastAsia"/>
        </w:rPr>
        <w:t>ż</w:t>
      </w:r>
      <w:r w:rsidRPr="00CA4C54">
        <w:t>szenie kapita</w:t>
      </w:r>
      <w:r w:rsidRPr="00CA4C54">
        <w:rPr>
          <w:rFonts w:hint="eastAsia"/>
        </w:rPr>
        <w:t>ł</w:t>
      </w:r>
      <w:r w:rsidRPr="00CA4C54">
        <w:t>u zak</w:t>
      </w:r>
      <w:r w:rsidRPr="00CA4C54">
        <w:rPr>
          <w:rFonts w:hint="eastAsia"/>
        </w:rPr>
        <w:t>ł</w:t>
      </w:r>
      <w:r w:rsidRPr="00CA4C54">
        <w:t>adowego Spó</w:t>
      </w:r>
      <w:r w:rsidRPr="00CA4C54">
        <w:rPr>
          <w:rFonts w:hint="eastAsia"/>
        </w:rPr>
        <w:t>ł</w:t>
      </w:r>
      <w:r w:rsidRPr="00CA4C54">
        <w:t>ki Celowej, o której mowa w art. 2 pkt 10 ustawy z dnia 10 maja 2018 r. o Centralnym Porcie Komunikacyjnym.</w:t>
      </w:r>
    </w:p>
    <w:p w14:paraId="7ABCD01F" w14:textId="77777777" w:rsidR="00BE12D0" w:rsidRPr="00CA4C54" w:rsidRDefault="00BE12D0" w:rsidP="00BE12D0">
      <w:pPr>
        <w:pStyle w:val="USTustnpkodeksu"/>
      </w:pPr>
      <w:r w:rsidRPr="00CA4C54">
        <w:t>4.</w:t>
      </w:r>
      <w:r w:rsidR="007724AF" w:rsidRPr="00CA4C54">
        <w:t xml:space="preserve"> </w:t>
      </w:r>
      <w:r w:rsidRPr="00CA4C54">
        <w:t>Udzia</w:t>
      </w:r>
      <w:r w:rsidRPr="00CA4C54">
        <w:rPr>
          <w:rFonts w:hint="eastAsia"/>
        </w:rPr>
        <w:t>ł</w:t>
      </w:r>
      <w:r w:rsidRPr="00CA4C54">
        <w:t>y w podwy</w:t>
      </w:r>
      <w:r w:rsidRPr="00CA4C54">
        <w:rPr>
          <w:rFonts w:hint="eastAsia"/>
        </w:rPr>
        <w:t>ż</w:t>
      </w:r>
      <w:r w:rsidRPr="00CA4C54">
        <w:t>szonym kapitale zak</w:t>
      </w:r>
      <w:r w:rsidRPr="00CA4C54">
        <w:rPr>
          <w:rFonts w:hint="eastAsia"/>
        </w:rPr>
        <w:t>ł</w:t>
      </w:r>
      <w:r w:rsidRPr="00CA4C54">
        <w:t>adowym Spó</w:t>
      </w:r>
      <w:r w:rsidRPr="00CA4C54">
        <w:rPr>
          <w:rFonts w:hint="eastAsia"/>
        </w:rPr>
        <w:t>ł</w:t>
      </w:r>
      <w:r w:rsidRPr="00CA4C54">
        <w:t>ki Celowej, o której mowa w</w:t>
      </w:r>
      <w:r w:rsidR="007724AF" w:rsidRPr="00CA4C54">
        <w:t xml:space="preserve"> </w:t>
      </w:r>
      <w:r w:rsidRPr="00CA4C54">
        <w:t>art.</w:t>
      </w:r>
      <w:r w:rsidR="007724AF" w:rsidRPr="00CA4C54">
        <w:t xml:space="preserve"> </w:t>
      </w:r>
      <w:r w:rsidRPr="00CA4C54">
        <w:t>2 pkt 10 ustawy z dnia 10 maja 2018 r. o Centralnym Porcie Komunikacyjnym, obejmuje Skarb Pa</w:t>
      </w:r>
      <w:r w:rsidRPr="00CA4C54">
        <w:rPr>
          <w:rFonts w:hint="eastAsia"/>
        </w:rPr>
        <w:t>ń</w:t>
      </w:r>
      <w:r w:rsidRPr="00CA4C54">
        <w:t>stwa.</w:t>
      </w:r>
    </w:p>
    <w:p w14:paraId="38891FEC" w14:textId="77777777" w:rsidR="00BE12D0" w:rsidRPr="00CA4C54" w:rsidRDefault="00BE12D0" w:rsidP="00BE12D0">
      <w:pPr>
        <w:pStyle w:val="USTustnpkodeksu"/>
      </w:pPr>
      <w:r w:rsidRPr="00CA4C54">
        <w:t>5. Pe</w:t>
      </w:r>
      <w:r w:rsidRPr="00CA4C54">
        <w:rPr>
          <w:rFonts w:hint="eastAsia"/>
        </w:rPr>
        <w:t>ł</w:t>
      </w:r>
      <w:r w:rsidRPr="00CA4C54">
        <w:t>nomocnik od dnia przekszta</w:t>
      </w:r>
      <w:r w:rsidRPr="00CA4C54">
        <w:rPr>
          <w:rFonts w:hint="eastAsia"/>
        </w:rPr>
        <w:t>ł</w:t>
      </w:r>
      <w:r w:rsidRPr="00CA4C54">
        <w:t>cenia do dnia wniesienia akcji Spó</w:t>
      </w:r>
      <w:r w:rsidRPr="00CA4C54">
        <w:rPr>
          <w:rFonts w:hint="eastAsia"/>
        </w:rPr>
        <w:t>ł</w:t>
      </w:r>
      <w:r w:rsidRPr="00CA4C54">
        <w:t>ki na podwy</w:t>
      </w:r>
      <w:r w:rsidRPr="00CA4C54">
        <w:rPr>
          <w:rFonts w:hint="eastAsia"/>
        </w:rPr>
        <w:t>ż</w:t>
      </w:r>
      <w:r w:rsidRPr="00CA4C54">
        <w:t>szenie kapita</w:t>
      </w:r>
      <w:r w:rsidRPr="00CA4C54">
        <w:rPr>
          <w:rFonts w:hint="eastAsia"/>
        </w:rPr>
        <w:t>ł</w:t>
      </w:r>
      <w:r w:rsidRPr="00CA4C54">
        <w:t>u zak</w:t>
      </w:r>
      <w:r w:rsidRPr="00CA4C54">
        <w:rPr>
          <w:rFonts w:hint="eastAsia"/>
        </w:rPr>
        <w:t>ł</w:t>
      </w:r>
      <w:r w:rsidRPr="00CA4C54">
        <w:t>adowego Spó</w:t>
      </w:r>
      <w:r w:rsidRPr="00CA4C54">
        <w:rPr>
          <w:rFonts w:hint="eastAsia"/>
        </w:rPr>
        <w:t>ł</w:t>
      </w:r>
      <w:r w:rsidRPr="00CA4C54">
        <w:t>ki Celowej, o której mowa w art. 2 pkt 10 ustawy z dnia 10 maja 2018 r. o Centralnym Porcie Komunikacyjnym, wykonuje prawa z</w:t>
      </w:r>
      <w:r w:rsidR="007724AF" w:rsidRPr="00CA4C54">
        <w:t xml:space="preserve"> </w:t>
      </w:r>
      <w:r w:rsidRPr="00CA4C54">
        <w:t>akcji Spó</w:t>
      </w:r>
      <w:r w:rsidRPr="00CA4C54">
        <w:rPr>
          <w:rFonts w:hint="eastAsia"/>
        </w:rPr>
        <w:t>ł</w:t>
      </w:r>
      <w:r w:rsidRPr="00CA4C54">
        <w:t>ki nale</w:t>
      </w:r>
      <w:r w:rsidRPr="00CA4C54">
        <w:rPr>
          <w:rFonts w:hint="eastAsia"/>
        </w:rPr>
        <w:t>żą</w:t>
      </w:r>
      <w:r w:rsidRPr="00CA4C54">
        <w:t>cych do</w:t>
      </w:r>
      <w:r w:rsidR="007724AF" w:rsidRPr="00CA4C54">
        <w:t xml:space="preserve"> </w:t>
      </w:r>
      <w:r w:rsidRPr="00CA4C54">
        <w:t>Skarbu Pa</w:t>
      </w:r>
      <w:r w:rsidRPr="00CA4C54">
        <w:rPr>
          <w:rFonts w:hint="eastAsia"/>
        </w:rPr>
        <w:t>ń</w:t>
      </w:r>
      <w:r w:rsidRPr="00CA4C54">
        <w:t xml:space="preserve">stwa, </w:t>
      </w:r>
      <w:r w:rsidRPr="00CA4C54">
        <w:rPr>
          <w:rFonts w:hint="eastAsia"/>
        </w:rPr>
        <w:t>łą</w:t>
      </w:r>
      <w:r w:rsidRPr="00CA4C54">
        <w:t>cznie z wynikaj</w:t>
      </w:r>
      <w:r w:rsidRPr="00CA4C54">
        <w:rPr>
          <w:rFonts w:hint="eastAsia"/>
        </w:rPr>
        <w:t>ą</w:t>
      </w:r>
      <w:r w:rsidRPr="00CA4C54">
        <w:t>cymi z nich prawami osobistymi albo indywidualnymi, oraz sk</w:t>
      </w:r>
      <w:r w:rsidRPr="00CA4C54">
        <w:rPr>
          <w:rFonts w:hint="eastAsia"/>
        </w:rPr>
        <w:t>ł</w:t>
      </w:r>
      <w:r w:rsidRPr="00CA4C54">
        <w:t>ada w imieniu Skarbu Pa</w:t>
      </w:r>
      <w:r w:rsidRPr="00CA4C54">
        <w:rPr>
          <w:rFonts w:hint="eastAsia"/>
        </w:rPr>
        <w:t>ń</w:t>
      </w:r>
      <w:r w:rsidRPr="00CA4C54">
        <w:t>stwa o</w:t>
      </w:r>
      <w:r w:rsidRPr="00CA4C54">
        <w:rPr>
          <w:rFonts w:hint="eastAsia"/>
        </w:rPr>
        <w:t>ś</w:t>
      </w:r>
      <w:r w:rsidRPr="00CA4C54">
        <w:t>wiadczenia woli o</w:t>
      </w:r>
      <w:r w:rsidR="007724AF" w:rsidRPr="00CA4C54">
        <w:t xml:space="preserve"> </w:t>
      </w:r>
      <w:r w:rsidRPr="00CA4C54">
        <w:t>nabyciu lub obj</w:t>
      </w:r>
      <w:r w:rsidRPr="00CA4C54">
        <w:rPr>
          <w:rFonts w:hint="eastAsia"/>
        </w:rPr>
        <w:t>ę</w:t>
      </w:r>
      <w:r w:rsidRPr="00CA4C54">
        <w:t>ciu akcji.</w:t>
      </w:r>
    </w:p>
    <w:p w14:paraId="7F9A7D1E" w14:textId="77777777" w:rsidR="00BE12D0" w:rsidRPr="00CA4C54" w:rsidRDefault="00BE12D0" w:rsidP="00BE12D0">
      <w:pPr>
        <w:pStyle w:val="USTustnpkodeksu"/>
      </w:pPr>
      <w:r w:rsidRPr="00CA4C54">
        <w:t>6. Nabyte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o której mowa w</w:t>
      </w:r>
      <w:r w:rsidR="007724AF" w:rsidRPr="00CA4C54">
        <w:t xml:space="preserve"> </w:t>
      </w:r>
      <w:r w:rsidRPr="00CA4C54">
        <w:t>art.</w:t>
      </w:r>
      <w:r w:rsidR="007724AF" w:rsidRPr="00CA4C54">
        <w:t xml:space="preserve"> </w:t>
      </w:r>
      <w:r w:rsidRPr="00CA4C54">
        <w:t>2 pkt 10 ustawy z dnia 10 maja 2018 r. o Centralnym Porcie Komunikacyjnym, akcje Spó</w:t>
      </w:r>
      <w:r w:rsidRPr="00CA4C54">
        <w:rPr>
          <w:rFonts w:hint="eastAsia"/>
        </w:rPr>
        <w:t>ł</w:t>
      </w:r>
      <w:r w:rsidRPr="00CA4C54">
        <w:t>ki mog</w:t>
      </w:r>
      <w:r w:rsidRPr="00CA4C54">
        <w:rPr>
          <w:rFonts w:hint="eastAsia"/>
        </w:rPr>
        <w:t>ą</w:t>
      </w:r>
      <w:r w:rsidRPr="00CA4C54">
        <w:t xml:space="preserve"> zosta</w:t>
      </w:r>
      <w:r w:rsidRPr="00CA4C54">
        <w:rPr>
          <w:rFonts w:hint="eastAsia"/>
        </w:rPr>
        <w:t>ć</w:t>
      </w:r>
      <w:r w:rsidRPr="00CA4C54">
        <w:t xml:space="preserve"> zbyte jedynie na</w:t>
      </w:r>
      <w:r w:rsidR="007724AF" w:rsidRPr="00CA4C54">
        <w:t xml:space="preserve"> </w:t>
      </w:r>
      <w:r w:rsidRPr="00CA4C54">
        <w:t>rzecz spó</w:t>
      </w:r>
      <w:r w:rsidRPr="00CA4C54">
        <w:rPr>
          <w:rFonts w:hint="eastAsia"/>
        </w:rPr>
        <w:t>ł</w:t>
      </w:r>
      <w:r w:rsidRPr="00CA4C54">
        <w:t>ki, której akcjonariuszem jest wy</w:t>
      </w:r>
      <w:r w:rsidRPr="00CA4C54">
        <w:rPr>
          <w:rFonts w:hint="eastAsia"/>
        </w:rPr>
        <w:t>łą</w:t>
      </w:r>
      <w:r w:rsidRPr="00CA4C54">
        <w:t>cznie Skarb Pa</w:t>
      </w:r>
      <w:r w:rsidRPr="00CA4C54">
        <w:rPr>
          <w:rFonts w:hint="eastAsia"/>
        </w:rPr>
        <w:t>ń</w:t>
      </w:r>
      <w:r w:rsidRPr="00CA4C54">
        <w:t>stwa lub inna pa</w:t>
      </w:r>
      <w:r w:rsidRPr="00CA4C54">
        <w:rPr>
          <w:rFonts w:hint="eastAsia"/>
        </w:rPr>
        <w:t>ń</w:t>
      </w:r>
      <w:r w:rsidRPr="00CA4C54">
        <w:t>stwowa osoba prawna.</w:t>
      </w:r>
    </w:p>
    <w:p w14:paraId="64BEE6AD" w14:textId="77777777" w:rsidR="00BE12D0" w:rsidRPr="00782969" w:rsidRDefault="00BE12D0" w:rsidP="00732A37">
      <w:pPr>
        <w:pStyle w:val="ROZDZODDZOZNoznaczenierozdziauluboddziau"/>
        <w:rPr>
          <w:rStyle w:val="Ppogrubienie"/>
          <w:b w:val="0"/>
        </w:rPr>
      </w:pPr>
      <w:r w:rsidRPr="00CA4C54">
        <w:rPr>
          <w:rStyle w:val="Ppogrubienie"/>
          <w:b w:val="0"/>
        </w:rPr>
        <w:t>Rozdzia</w:t>
      </w:r>
      <w:r w:rsidRPr="00CA4C54">
        <w:rPr>
          <w:rStyle w:val="Ppogrubienie"/>
          <w:rFonts w:hint="eastAsia"/>
          <w:b w:val="0"/>
        </w:rPr>
        <w:t>ł</w:t>
      </w:r>
      <w:r w:rsidRPr="00CA4C54">
        <w:rPr>
          <w:rStyle w:val="Ppogrubienie"/>
          <w:b w:val="0"/>
        </w:rPr>
        <w:t xml:space="preserve"> </w:t>
      </w:r>
      <w:r w:rsidRPr="00CA4C54">
        <w:t>2</w:t>
      </w:r>
    </w:p>
    <w:p w14:paraId="0AA46194" w14:textId="77777777" w:rsidR="00BE12D0" w:rsidRPr="00782969" w:rsidRDefault="00BE12D0" w:rsidP="00CA4C54">
      <w:pPr>
        <w:pStyle w:val="ROZDZODDZPRZEDMprzedmiotregulacjirozdziauluboddziau"/>
        <w:rPr>
          <w:rStyle w:val="Ppogrubienie"/>
        </w:rPr>
      </w:pPr>
      <w:r w:rsidRPr="00782969">
        <w:t xml:space="preserve">Zmiany w przepisach </w:t>
      </w:r>
    </w:p>
    <w:p w14:paraId="5F401F5D" w14:textId="5A4956EA" w:rsidR="00BE12D0" w:rsidRPr="00782969" w:rsidRDefault="00BE12D0" w:rsidP="005B74F4">
      <w:pPr>
        <w:pStyle w:val="ARTartustawynprozporzdzenia"/>
        <w:rPr>
          <w:rStyle w:val="Ppogrubienie"/>
          <w:b w:val="0"/>
        </w:rPr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13.</w:t>
      </w:r>
      <w:r w:rsidRPr="00CA4C54">
        <w:t xml:space="preserve"> W ustawie z dnia 25 wrze</w:t>
      </w:r>
      <w:r w:rsidRPr="00CA4C54">
        <w:rPr>
          <w:rFonts w:hint="eastAsia"/>
        </w:rPr>
        <w:t>ś</w:t>
      </w:r>
      <w:r w:rsidRPr="00CA4C54">
        <w:t>nia 1981 r. o przedsi</w:t>
      </w:r>
      <w:r w:rsidRPr="00CA4C54">
        <w:rPr>
          <w:rFonts w:hint="eastAsia"/>
        </w:rPr>
        <w:t>ę</w:t>
      </w:r>
      <w:r w:rsidRPr="00CA4C54">
        <w:t>biorstwach pa</w:t>
      </w:r>
      <w:r w:rsidRPr="00CA4C54">
        <w:rPr>
          <w:rFonts w:hint="eastAsia"/>
        </w:rPr>
        <w:t>ń</w:t>
      </w:r>
      <w:r w:rsidRPr="00CA4C54">
        <w:t>stwowych (Dz.</w:t>
      </w:r>
      <w:r w:rsidR="00F07AB7" w:rsidRPr="00CA4C54">
        <w:t> </w:t>
      </w:r>
      <w:r w:rsidRPr="00CA4C54">
        <w:t xml:space="preserve">U. z 2021 r. poz. 1317) w art. 4 </w:t>
      </w:r>
      <w:r w:rsidRPr="00CA4C54" w:rsidDel="00560D83">
        <w:t>uchyla si</w:t>
      </w:r>
      <w:r w:rsidRPr="00CA4C54" w:rsidDel="00560D83">
        <w:rPr>
          <w:rFonts w:hint="eastAsia"/>
        </w:rPr>
        <w:t>ę</w:t>
      </w:r>
      <w:r w:rsidRPr="00CA4C54" w:rsidDel="00560D83">
        <w:t xml:space="preserve"> </w:t>
      </w:r>
      <w:r w:rsidRPr="00CA4C54">
        <w:t>ust. 1.</w:t>
      </w:r>
    </w:p>
    <w:p w14:paraId="3A002042" w14:textId="4A98380F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14.</w:t>
      </w:r>
      <w:r w:rsidRPr="00CA4C54">
        <w:t xml:space="preserve"> W</w:t>
      </w:r>
      <w:r w:rsidR="007724AF" w:rsidRPr="00CA4C54">
        <w:t xml:space="preserve"> </w:t>
      </w:r>
      <w:r w:rsidRPr="00CA4C54">
        <w:t>ustawie z</w:t>
      </w:r>
      <w:r w:rsidR="007724AF" w:rsidRPr="00CA4C54">
        <w:t xml:space="preserve"> </w:t>
      </w:r>
      <w:r w:rsidRPr="00CA4C54">
        <w:t>dnia 6</w:t>
      </w:r>
      <w:r w:rsidR="007724AF" w:rsidRPr="00CA4C54">
        <w:t xml:space="preserve"> </w:t>
      </w:r>
      <w:r w:rsidRPr="00CA4C54">
        <w:t>lipca 1982</w:t>
      </w:r>
      <w:r w:rsidR="007724AF" w:rsidRPr="00CA4C54">
        <w:t xml:space="preserve"> </w:t>
      </w:r>
      <w:r w:rsidRPr="00CA4C54">
        <w:t>r. o</w:t>
      </w:r>
      <w:r w:rsidR="007724AF" w:rsidRPr="00CA4C54">
        <w:t xml:space="preserve"> </w:t>
      </w:r>
      <w:r w:rsidRPr="00CA4C54">
        <w:t>ksi</w:t>
      </w:r>
      <w:r w:rsidRPr="00CA4C54">
        <w:rPr>
          <w:rFonts w:hint="eastAsia"/>
        </w:rPr>
        <w:t>ę</w:t>
      </w:r>
      <w:r w:rsidRPr="00CA4C54">
        <w:t>gach wieczystych i hipotece (Dz.</w:t>
      </w:r>
      <w:r w:rsidR="007724AF" w:rsidRPr="00CA4C54">
        <w:t xml:space="preserve"> </w:t>
      </w:r>
      <w:r w:rsidRPr="00CA4C54">
        <w:t>U. z</w:t>
      </w:r>
      <w:r w:rsidR="00F07AB7" w:rsidRPr="00CA4C54">
        <w:t> </w:t>
      </w:r>
      <w:r w:rsidRPr="00CA4C54">
        <w:t>2019</w:t>
      </w:r>
      <w:r w:rsidR="007724AF" w:rsidRPr="00CA4C54">
        <w:t xml:space="preserve"> </w:t>
      </w:r>
      <w:r w:rsidRPr="00CA4C54">
        <w:t>r. poz.</w:t>
      </w:r>
      <w:r w:rsidR="007724AF" w:rsidRPr="00CA4C54">
        <w:t xml:space="preserve"> </w:t>
      </w:r>
      <w:r w:rsidRPr="00CA4C54">
        <w:t>2204, z 2021 r. poz. 1177 i 1978 oraz z 2022 r. poz. 872) 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31E245EA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w art. 36</w:t>
      </w:r>
      <w:r w:rsidRPr="00CA4C54">
        <w:rPr>
          <w:rStyle w:val="IGindeksgrny"/>
        </w:rPr>
        <w:t>1</w:t>
      </w:r>
      <w:r w:rsidRPr="00CA4C54">
        <w:t xml:space="preserve"> ust. 5 otrzymuje brzmienie:</w:t>
      </w:r>
    </w:p>
    <w:p w14:paraId="50A0F5DA" w14:textId="77777777" w:rsidR="00BE12D0" w:rsidRPr="00CA4C54" w:rsidRDefault="00BE12D0" w:rsidP="00782969">
      <w:pPr>
        <w:pStyle w:val="ZUSTzmustartykuempunktem"/>
        <w:keepNext/>
      </w:pPr>
      <w:r w:rsidRPr="00CA4C54">
        <w:t>„5. Odpisy dokumentów znajduj</w:t>
      </w:r>
      <w:r w:rsidRPr="00CA4C54">
        <w:rPr>
          <w:rFonts w:hint="eastAsia"/>
        </w:rPr>
        <w:t>ą</w:t>
      </w:r>
      <w:r w:rsidRPr="00CA4C54">
        <w:t>cych si</w:t>
      </w:r>
      <w:r w:rsidRPr="00CA4C54">
        <w:rPr>
          <w:rFonts w:hint="eastAsia"/>
        </w:rPr>
        <w:t>ę</w:t>
      </w:r>
      <w:r w:rsidRPr="00CA4C54">
        <w:t xml:space="preserve"> w aktach ksi</w:t>
      </w:r>
      <w:r w:rsidRPr="00CA4C54">
        <w:rPr>
          <w:rFonts w:hint="eastAsia"/>
        </w:rPr>
        <w:t>ą</w:t>
      </w:r>
      <w:r w:rsidRPr="00CA4C54">
        <w:t>g wieczystych wydaje si</w:t>
      </w:r>
      <w:r w:rsidRPr="00CA4C54">
        <w:rPr>
          <w:rFonts w:hint="eastAsia"/>
        </w:rPr>
        <w:t>ę</w:t>
      </w:r>
      <w:r w:rsidRPr="00CA4C54">
        <w:t xml:space="preserve"> tak</w:t>
      </w:r>
      <w:r w:rsidRPr="00CA4C54">
        <w:rPr>
          <w:rFonts w:hint="eastAsia"/>
        </w:rPr>
        <w:t>ż</w:t>
      </w:r>
      <w:r w:rsidRPr="00CA4C54">
        <w:t xml:space="preserve">e na </w:t>
      </w:r>
      <w:r w:rsidRPr="00CA4C54">
        <w:rPr>
          <w:rFonts w:hint="eastAsia"/>
        </w:rPr>
        <w:t>żą</w:t>
      </w:r>
      <w:r w:rsidRPr="00CA4C54">
        <w:t>danie:</w:t>
      </w:r>
    </w:p>
    <w:p w14:paraId="4A048FDA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Bankowego Funduszu Gwarancyjnego w zakresie ustawowo realizowanych zada</w:t>
      </w:r>
      <w:r w:rsidRPr="00CA4C54">
        <w:rPr>
          <w:rFonts w:hint="eastAsia"/>
        </w:rPr>
        <w:t>ń</w:t>
      </w:r>
      <w:r w:rsidRPr="00CA4C54">
        <w:t>;</w:t>
      </w:r>
    </w:p>
    <w:p w14:paraId="2C0F6800" w14:textId="54CE558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ki Celowej, o której mowa w art. 2 pkt 10 ustawy z dnia 10 maja 2018 r. o</w:t>
      </w:r>
      <w:r w:rsidR="007724AF" w:rsidRPr="00CA4C54">
        <w:t xml:space="preserve"> </w:t>
      </w:r>
      <w:r w:rsidRPr="00CA4C54">
        <w:t>Centralnym Porcie Komunikacyjnym (Dz.</w:t>
      </w:r>
      <w:r w:rsidR="007724AF" w:rsidRPr="00CA4C54">
        <w:t xml:space="preserve"> </w:t>
      </w:r>
      <w:r w:rsidRPr="00CA4C54">
        <w:t xml:space="preserve">U. z 2021 r. poz. 1354 oraz z 2022 r. </w:t>
      </w:r>
      <w:r w:rsidRPr="00CA4C54">
        <w:lastRenderedPageBreak/>
        <w:t>poz. 807, 1079 i</w:t>
      </w:r>
      <w:r w:rsidR="00F07AB7" w:rsidRPr="00CA4C54">
        <w:t xml:space="preserve"> </w:t>
      </w:r>
      <w:r w:rsidRPr="00CA4C54">
        <w:t>…), w zakresie realizacji zada</w:t>
      </w:r>
      <w:r w:rsidRPr="00CA4C54">
        <w:rPr>
          <w:rFonts w:hint="eastAsia"/>
        </w:rPr>
        <w:t>ń</w:t>
      </w:r>
      <w:r w:rsidRPr="00CA4C54">
        <w:t xml:space="preserve"> wymienionych w art. 17 tej ustawy;</w:t>
      </w:r>
    </w:p>
    <w:p w14:paraId="66159E9D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PKP Polskich Linii Kolejowych Spó</w:t>
      </w:r>
      <w:r w:rsidRPr="00CA4C54">
        <w:rPr>
          <w:rFonts w:hint="eastAsia"/>
        </w:rPr>
        <w:t>ł</w:t>
      </w:r>
      <w:r w:rsidRPr="00CA4C54">
        <w:t>ki Akcyjnej w celu wykonywania zada</w:t>
      </w:r>
      <w:r w:rsidRPr="00CA4C54">
        <w:rPr>
          <w:rFonts w:hint="eastAsia"/>
        </w:rPr>
        <w:t>ń</w:t>
      </w:r>
      <w:r w:rsidRPr="00CA4C54">
        <w:t xml:space="preserve"> zwi</w:t>
      </w:r>
      <w:r w:rsidRPr="00CA4C54">
        <w:rPr>
          <w:rFonts w:hint="eastAsia"/>
        </w:rPr>
        <w:t>ą</w:t>
      </w:r>
      <w:r w:rsidRPr="00CA4C54">
        <w:t>zanych z realizacj</w:t>
      </w:r>
      <w:r w:rsidRPr="00CA4C54">
        <w:rPr>
          <w:rFonts w:hint="eastAsia"/>
        </w:rPr>
        <w:t>ą</w:t>
      </w:r>
      <w:r w:rsidRPr="00CA4C54">
        <w:t xml:space="preserve"> Inwestycji oraz Inwestycji Towarzysz</w:t>
      </w:r>
      <w:r w:rsidRPr="00CA4C54">
        <w:rPr>
          <w:rFonts w:hint="eastAsia"/>
        </w:rPr>
        <w:t>ą</w:t>
      </w:r>
      <w:r w:rsidRPr="00CA4C54">
        <w:t>cej, o których mowa w ustawie z dnia 10 maja 2018 r. o Centralnym Porcie Komunikacyjnym;</w:t>
      </w:r>
    </w:p>
    <w:p w14:paraId="6672EC56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Generalnego Dyrektora Dróg Krajowych i Autostrad w zakresie ustawowo realizowanych zada</w:t>
      </w:r>
      <w:r w:rsidRPr="00CA4C54">
        <w:rPr>
          <w:rFonts w:hint="eastAsia"/>
        </w:rPr>
        <w:t>ń</w:t>
      </w:r>
      <w:r w:rsidRPr="00CA4C54">
        <w:t>.”;</w:t>
      </w:r>
    </w:p>
    <w:p w14:paraId="61E19062" w14:textId="77777777" w:rsidR="00BE12D0" w:rsidRPr="00CA4C54" w:rsidRDefault="00BE12D0" w:rsidP="00782969">
      <w:pPr>
        <w:pStyle w:val="PKTpunkt"/>
        <w:keepNext/>
      </w:pPr>
      <w:r w:rsidRPr="00CA4C54">
        <w:t>2)</w:t>
      </w:r>
      <w:r w:rsidRPr="00CA4C54">
        <w:tab/>
        <w:t>w art. 36</w:t>
      </w:r>
      <w:bookmarkStart w:id="8" w:name="_Hlk89847714"/>
      <w:r w:rsidRPr="00CA4C54">
        <w:rPr>
          <w:rStyle w:val="IGindeksgrny"/>
        </w:rPr>
        <w:t>4</w:t>
      </w:r>
      <w:bookmarkEnd w:id="8"/>
      <w:r w:rsidRPr="00CA4C54">
        <w:t xml:space="preserve"> w ust. 8 w pkt 26 kropk</w:t>
      </w:r>
      <w:r w:rsidRPr="00CA4C54">
        <w:rPr>
          <w:rFonts w:hint="eastAsia"/>
        </w:rPr>
        <w:t>ę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rednikiem i dodaje si</w:t>
      </w:r>
      <w:r w:rsidRPr="00CA4C54">
        <w:rPr>
          <w:rFonts w:hint="eastAsia"/>
        </w:rPr>
        <w:t>ę</w:t>
      </w:r>
      <w:r w:rsidRPr="00CA4C54">
        <w:t xml:space="preserve"> pkt 27–29 w</w:t>
      </w:r>
      <w:r w:rsidR="007724AF" w:rsidRPr="00CA4C54">
        <w:t xml:space="preserve"> </w:t>
      </w:r>
      <w:r w:rsidRPr="00CA4C54">
        <w:t>brzmieniu:</w:t>
      </w:r>
    </w:p>
    <w:p w14:paraId="256CE415" w14:textId="77777777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27)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ka Celowa, o której mowa w art. 2 pkt 10 ustawy z dnia 10 maja 2018 r. o</w:t>
      </w:r>
      <w:r w:rsidR="007724AF" w:rsidRPr="00CA4C54">
        <w:t xml:space="preserve"> </w:t>
      </w:r>
      <w:r w:rsidRPr="00CA4C54">
        <w:t>Centralnym Porcie Komunikacyjnym, w zakresie realizacji zada</w:t>
      </w:r>
      <w:r w:rsidRPr="00CA4C54">
        <w:rPr>
          <w:rFonts w:hint="eastAsia"/>
        </w:rPr>
        <w:t>ń</w:t>
      </w:r>
      <w:r w:rsidRPr="00CA4C54">
        <w:t xml:space="preserve"> wymienionych w art. 17 tej ustawy;</w:t>
      </w:r>
    </w:p>
    <w:p w14:paraId="5D76C35B" w14:textId="77777777" w:rsidR="00BE12D0" w:rsidRPr="00CA4C54" w:rsidRDefault="00BE12D0" w:rsidP="00BE12D0">
      <w:pPr>
        <w:pStyle w:val="ZPKTzmpktartykuempunktem"/>
      </w:pPr>
      <w:r w:rsidRPr="00CA4C54">
        <w:t>28)</w:t>
      </w:r>
      <w:r w:rsidRPr="00CA4C54">
        <w:tab/>
        <w:t>PKP Polskie Linie Kolejowe Spó</w:t>
      </w:r>
      <w:r w:rsidRPr="00CA4C54">
        <w:rPr>
          <w:rFonts w:hint="eastAsia"/>
        </w:rPr>
        <w:t>ł</w:t>
      </w:r>
      <w:r w:rsidRPr="00CA4C54">
        <w:t>ka Akcyjna w celu wykonywania zada</w:t>
      </w:r>
      <w:r w:rsidRPr="00CA4C54">
        <w:rPr>
          <w:rFonts w:hint="eastAsia"/>
        </w:rPr>
        <w:t>ń</w:t>
      </w:r>
      <w:r w:rsidRPr="00CA4C54">
        <w:t xml:space="preserve"> zwi</w:t>
      </w:r>
      <w:r w:rsidRPr="00CA4C54">
        <w:rPr>
          <w:rFonts w:hint="eastAsia"/>
        </w:rPr>
        <w:t>ą</w:t>
      </w:r>
      <w:r w:rsidRPr="00CA4C54">
        <w:t>zanych z realizacj</w:t>
      </w:r>
      <w:r w:rsidRPr="00CA4C54">
        <w:rPr>
          <w:rFonts w:hint="eastAsia"/>
        </w:rPr>
        <w:t>ą</w:t>
      </w:r>
      <w:r w:rsidRPr="00CA4C54">
        <w:t xml:space="preserve"> Inwestycji oraz Inwestycji Towarzysz</w:t>
      </w:r>
      <w:r w:rsidRPr="00CA4C54">
        <w:rPr>
          <w:rFonts w:hint="eastAsia"/>
        </w:rPr>
        <w:t>ą</w:t>
      </w:r>
      <w:r w:rsidRPr="00CA4C54">
        <w:t>cej, o których mowa w ustawie z dnia 10 maja 2018 r. o Centralnym Porcie Komunikacyjnym;</w:t>
      </w:r>
    </w:p>
    <w:p w14:paraId="30317012" w14:textId="77777777" w:rsidR="00BE12D0" w:rsidRPr="00CA4C54" w:rsidRDefault="00BE12D0" w:rsidP="00BE12D0">
      <w:pPr>
        <w:pStyle w:val="ZPKTzmpktartykuempunktem"/>
      </w:pPr>
      <w:r w:rsidRPr="00CA4C54">
        <w:t>29)</w:t>
      </w:r>
      <w:r w:rsidRPr="00CA4C54">
        <w:tab/>
        <w:t>Generalny Dyrektor Dróg Krajowych i Autostrad.”.</w:t>
      </w:r>
    </w:p>
    <w:p w14:paraId="73A53F99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15.</w:t>
      </w:r>
      <w:r w:rsidRPr="00CA4C54">
        <w:t xml:space="preserve"> W ustawie z dnia 28 lipca 1983 r. o </w:t>
      </w:r>
      <w:bookmarkStart w:id="9" w:name="_Hlk100143951"/>
      <w:r w:rsidRPr="00CA4C54">
        <w:t xml:space="preserve">podatku od spadków i darowizn </w:t>
      </w:r>
      <w:bookmarkEnd w:id="9"/>
      <w:r w:rsidRPr="00CA4C54">
        <w:t>(Dz.</w:t>
      </w:r>
      <w:r w:rsidR="007724AF" w:rsidRPr="00CA4C54">
        <w:t xml:space="preserve"> </w:t>
      </w:r>
      <w:r w:rsidRPr="00CA4C54">
        <w:t>U.</w:t>
      </w:r>
      <w:r w:rsidR="007724AF" w:rsidRPr="00CA4C54">
        <w:t xml:space="preserve"> </w:t>
      </w:r>
      <w:r w:rsidRPr="00CA4C54">
        <w:t>z</w:t>
      </w:r>
      <w:r w:rsidR="007724AF" w:rsidRPr="00CA4C54">
        <w:t xml:space="preserve"> </w:t>
      </w:r>
      <w:r w:rsidRPr="00CA4C54">
        <w:t>2021 r. poz. 1043) w art. 3 w pkt 7 kropk</w:t>
      </w:r>
      <w:r w:rsidRPr="00CA4C54">
        <w:rPr>
          <w:rFonts w:hint="eastAsia"/>
        </w:rPr>
        <w:t>ę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rednikiem i dodaje si</w:t>
      </w:r>
      <w:r w:rsidRPr="00CA4C54">
        <w:rPr>
          <w:rFonts w:hint="eastAsia"/>
        </w:rPr>
        <w:t>ę</w:t>
      </w:r>
      <w:r w:rsidRPr="00CA4C54">
        <w:t xml:space="preserve"> pkt 8 w brzmieniu:</w:t>
      </w:r>
    </w:p>
    <w:p w14:paraId="2585C15A" w14:textId="77777777" w:rsidR="00BE12D0" w:rsidRPr="00CA4C54" w:rsidRDefault="00BE12D0" w:rsidP="00BE12D0">
      <w:pPr>
        <w:pStyle w:val="ZPKTzmpktartykuempunktem"/>
      </w:pPr>
      <w:r w:rsidRPr="00CA4C54">
        <w:t>„8)</w:t>
      </w:r>
      <w:r w:rsidRPr="00CA4C54">
        <w:tab/>
        <w:t>nabycie nieodp</w:t>
      </w:r>
      <w:r w:rsidRPr="00CA4C54">
        <w:rPr>
          <w:rFonts w:hint="eastAsia"/>
        </w:rPr>
        <w:t>ł</w:t>
      </w:r>
      <w:r w:rsidRPr="00CA4C54">
        <w:t>atnej renty, o której mowa w art. 29c ustawy z dnia 10 maja 2018 r. o</w:t>
      </w:r>
      <w:r w:rsidR="007724AF" w:rsidRPr="00CA4C54">
        <w:t xml:space="preserve"> </w:t>
      </w:r>
      <w:r w:rsidRPr="00CA4C54">
        <w:t>Centralnym Porcie Komunikacyjnym (Dz. U. z 2021 r. poz. 1354 oraz z 2022 r. poz. 807, 1079 i …).”.</w:t>
      </w:r>
    </w:p>
    <w:p w14:paraId="17575B69" w14:textId="77777777" w:rsidR="00BE12D0" w:rsidRPr="00CA4C54" w:rsidRDefault="00BE12D0" w:rsidP="00782969">
      <w:pPr>
        <w:pStyle w:val="ARTartustawynprozporzdzenia"/>
        <w:keepNext/>
      </w:pPr>
      <w:bookmarkStart w:id="10" w:name="_Hlk31107946"/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16.</w:t>
      </w:r>
      <w:r w:rsidRPr="00CA4C54">
        <w:t xml:space="preserve"> W ustawie z dnia 17 maja 1989 r. – Prawo geodezyjne i kartograficzne (Dz. U. z</w:t>
      </w:r>
      <w:r w:rsidR="007724AF" w:rsidRPr="00CA4C54">
        <w:t xml:space="preserve"> </w:t>
      </w:r>
      <w:r w:rsidRPr="00CA4C54">
        <w:t>2021 r. poz. 1990):</w:t>
      </w:r>
    </w:p>
    <w:p w14:paraId="0D5A8A16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w art. 40b:</w:t>
      </w:r>
    </w:p>
    <w:p w14:paraId="657037A5" w14:textId="77777777" w:rsidR="00BE12D0" w:rsidRPr="00CA4C54" w:rsidRDefault="00BE12D0" w:rsidP="00BE12D0">
      <w:pPr>
        <w:pStyle w:val="LITlitera"/>
      </w:pPr>
      <w:r w:rsidRPr="00CA4C54">
        <w:t>a)</w:t>
      </w:r>
      <w:r w:rsidRPr="00CA4C54">
        <w:tab/>
        <w:t>w ust. 1 uchyla si</w:t>
      </w:r>
      <w:r w:rsidRPr="00CA4C54">
        <w:rPr>
          <w:rFonts w:hint="eastAsia"/>
        </w:rPr>
        <w:t>ę</w:t>
      </w:r>
      <w:r w:rsidRPr="00CA4C54">
        <w:t xml:space="preserve"> pkt 1,</w:t>
      </w:r>
    </w:p>
    <w:p w14:paraId="1D13A3FD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ust. 1a otrzymuje brzmienie:</w:t>
      </w:r>
    </w:p>
    <w:p w14:paraId="1586DBBB" w14:textId="77777777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1a. Nie pobiera si</w:t>
      </w:r>
      <w:r w:rsidRPr="00CA4C54">
        <w:rPr>
          <w:rFonts w:hint="eastAsia"/>
        </w:rPr>
        <w:t>ę</w:t>
      </w:r>
      <w:r w:rsidRPr="00CA4C54">
        <w:t xml:space="preserve"> op</w:t>
      </w:r>
      <w:r w:rsidRPr="00CA4C54">
        <w:rPr>
          <w:rFonts w:hint="eastAsia"/>
        </w:rPr>
        <w:t>ł</w:t>
      </w:r>
      <w:r w:rsidRPr="00CA4C54">
        <w:t>aty za umo</w:t>
      </w:r>
      <w:r w:rsidRPr="00CA4C54">
        <w:rPr>
          <w:rFonts w:hint="eastAsia"/>
        </w:rPr>
        <w:t>ż</w:t>
      </w:r>
      <w:r w:rsidRPr="00CA4C54">
        <w:t>liwienie korzystania z us</w:t>
      </w:r>
      <w:r w:rsidRPr="00CA4C54">
        <w:rPr>
          <w:rFonts w:hint="eastAsia"/>
        </w:rPr>
        <w:t>ł</w:t>
      </w:r>
      <w:r w:rsidRPr="00CA4C54">
        <w:t>ug teleinformatycznego systemu ASG-EUPOS umo</w:t>
      </w:r>
      <w:r w:rsidRPr="00CA4C54">
        <w:rPr>
          <w:rFonts w:hint="eastAsia"/>
        </w:rPr>
        <w:t>ż</w:t>
      </w:r>
      <w:r w:rsidRPr="00CA4C54">
        <w:t>liwiaj</w:t>
      </w:r>
      <w:r w:rsidRPr="00CA4C54">
        <w:rPr>
          <w:rFonts w:hint="eastAsia"/>
        </w:rPr>
        <w:t>ą</w:t>
      </w:r>
      <w:r w:rsidRPr="00CA4C54">
        <w:t>cego udost</w:t>
      </w:r>
      <w:r w:rsidRPr="00CA4C54">
        <w:rPr>
          <w:rFonts w:hint="eastAsia"/>
        </w:rPr>
        <w:t>ę</w:t>
      </w:r>
      <w:r w:rsidRPr="00CA4C54">
        <w:t>pnianie danych podstawowej osnowy geodezyjnej.”;</w:t>
      </w:r>
    </w:p>
    <w:p w14:paraId="71A85EF6" w14:textId="77777777" w:rsidR="00BE12D0" w:rsidRPr="00CA4C54" w:rsidRDefault="00BE12D0" w:rsidP="00BE12D0">
      <w:pPr>
        <w:pStyle w:val="PKTpunkt"/>
      </w:pPr>
      <w:r w:rsidRPr="00CA4C54">
        <w:t>2)</w:t>
      </w:r>
      <w:r w:rsidRPr="00CA4C54">
        <w:tab/>
        <w:t>w art. 40e w ust. 1 w pkt 2 uchyla si</w:t>
      </w:r>
      <w:r w:rsidRPr="00CA4C54">
        <w:rPr>
          <w:rFonts w:hint="eastAsia"/>
        </w:rPr>
        <w:t>ę</w:t>
      </w:r>
      <w:r w:rsidRPr="00CA4C54">
        <w:t xml:space="preserve"> lit. c;</w:t>
      </w:r>
    </w:p>
    <w:p w14:paraId="634FEEE3" w14:textId="77777777" w:rsidR="00BE12D0" w:rsidRPr="00CA4C54" w:rsidRDefault="00BE12D0" w:rsidP="00782969">
      <w:pPr>
        <w:pStyle w:val="PKTpunkt"/>
        <w:keepNext/>
      </w:pPr>
      <w:r w:rsidRPr="00CA4C54">
        <w:lastRenderedPageBreak/>
        <w:t>3)</w:t>
      </w:r>
      <w:r w:rsidRPr="00CA4C54">
        <w:tab/>
        <w:t>w za</w:t>
      </w:r>
      <w:r w:rsidRPr="00CA4C54">
        <w:rPr>
          <w:rFonts w:hint="eastAsia"/>
        </w:rPr>
        <w:t>łą</w:t>
      </w:r>
      <w:r w:rsidRPr="00CA4C54">
        <w:t>czniku do ustawy:</w:t>
      </w:r>
    </w:p>
    <w:p w14:paraId="0C8C6D7C" w14:textId="77777777" w:rsidR="00BE12D0" w:rsidRPr="00CA4C54" w:rsidRDefault="00BE12D0" w:rsidP="00BE12D0">
      <w:pPr>
        <w:pStyle w:val="LITlitera"/>
      </w:pPr>
      <w:r w:rsidRPr="00CA4C54">
        <w:t>a)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ust. 2,</w:t>
      </w:r>
    </w:p>
    <w:p w14:paraId="0250DA8F" w14:textId="77777777" w:rsidR="00BE12D0" w:rsidRPr="00CA4C54" w:rsidRDefault="00BE12D0" w:rsidP="00BE12D0">
      <w:pPr>
        <w:pStyle w:val="LITlitera"/>
      </w:pPr>
      <w:r w:rsidRPr="00CA4C54">
        <w:t>b)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tabel</w:t>
      </w:r>
      <w:r w:rsidRPr="00CA4C54">
        <w:rPr>
          <w:rFonts w:hint="eastAsia"/>
        </w:rPr>
        <w:t>ę</w:t>
      </w:r>
      <w:r w:rsidRPr="00CA4C54">
        <w:t xml:space="preserve"> nr 17.</w:t>
      </w:r>
    </w:p>
    <w:p w14:paraId="72DD4F60" w14:textId="3F27E866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17.</w:t>
      </w:r>
      <w:r w:rsidRPr="00CA4C54">
        <w:t xml:space="preserve"> W</w:t>
      </w:r>
      <w:r w:rsidR="007724AF" w:rsidRPr="00CA4C54">
        <w:t xml:space="preserve"> </w:t>
      </w:r>
      <w:r w:rsidRPr="00CA4C54">
        <w:t>ustawie z</w:t>
      </w:r>
      <w:r w:rsidR="007724AF" w:rsidRPr="00CA4C54">
        <w:t xml:space="preserve"> </w:t>
      </w:r>
      <w:r w:rsidRPr="00CA4C54">
        <w:t>dnia 26</w:t>
      </w:r>
      <w:r w:rsidR="007724AF" w:rsidRPr="00CA4C54">
        <w:t xml:space="preserve"> </w:t>
      </w:r>
      <w:r w:rsidRPr="00CA4C54">
        <w:t>lipca 1991</w:t>
      </w:r>
      <w:r w:rsidR="007724AF" w:rsidRPr="00CA4C54">
        <w:t xml:space="preserve"> </w:t>
      </w:r>
      <w:r w:rsidRPr="00CA4C54">
        <w:t>r. o</w:t>
      </w:r>
      <w:r w:rsidR="007724AF" w:rsidRPr="00CA4C54">
        <w:t xml:space="preserve"> </w:t>
      </w:r>
      <w:r w:rsidRPr="00CA4C54">
        <w:t>podatku dochodowym od osób fizycznych (Dz.</w:t>
      </w:r>
      <w:r w:rsidR="007724AF" w:rsidRPr="00CA4C54">
        <w:t xml:space="preserve"> </w:t>
      </w:r>
      <w:r w:rsidRPr="00CA4C54">
        <w:t>U. z</w:t>
      </w:r>
      <w:r w:rsidR="007724AF" w:rsidRPr="00CA4C54">
        <w:t xml:space="preserve"> </w:t>
      </w:r>
      <w:r w:rsidRPr="00CA4C54">
        <w:t>2021 r. poz. 1128, z pó</w:t>
      </w:r>
      <w:r w:rsidRPr="00CA4C54">
        <w:rPr>
          <w:rFonts w:hint="eastAsia"/>
        </w:rPr>
        <w:t>ź</w:t>
      </w:r>
      <w:r w:rsidRPr="00CA4C54">
        <w:t>n. zm.</w:t>
      </w:r>
      <w:r w:rsidRPr="00CA4C54">
        <w:rPr>
          <w:rStyle w:val="IGindeksgrny"/>
        </w:rPr>
        <w:footnoteReference w:id="3"/>
      </w:r>
      <w:r w:rsidRPr="00CA4C54">
        <w:rPr>
          <w:rStyle w:val="IGindeksgrny"/>
        </w:rPr>
        <w:t>)</w:t>
      </w:r>
      <w:r w:rsidRPr="00CA4C54">
        <w:t>)</w:t>
      </w:r>
      <w:r w:rsidRPr="005968C1">
        <w:t xml:space="preserve"> w art. 21 w ust. 1 po pkt 29a dodaje się pkt 29aa i</w:t>
      </w:r>
      <w:r w:rsidR="00F07AB7" w:rsidRPr="005968C1">
        <w:t> </w:t>
      </w:r>
      <w:r w:rsidRPr="00CA4C54">
        <w:t>29ab w brzmieniu:</w:t>
      </w:r>
    </w:p>
    <w:p w14:paraId="2F3B1542" w14:textId="77777777" w:rsidR="00BE12D0" w:rsidRPr="00CA4C54" w:rsidRDefault="00BE12D0" w:rsidP="00BE12D0">
      <w:pPr>
        <w:pStyle w:val="ZPKTzmpktartykuempunktem"/>
      </w:pPr>
      <w:bookmarkStart w:id="11" w:name="_Hlk27151415"/>
      <w:r w:rsidRPr="00CA4C54" w:rsidDel="00C76479">
        <w:t>„</w:t>
      </w:r>
      <w:r w:rsidRPr="00CA4C54">
        <w:t>29aa)</w:t>
      </w:r>
      <w:r w:rsidRPr="00CA4C54">
        <w:tab/>
        <w:t>przychody uzyskane z tytu</w:t>
      </w:r>
      <w:r w:rsidRPr="00CA4C54">
        <w:rPr>
          <w:rFonts w:hint="eastAsia"/>
        </w:rPr>
        <w:t>ł</w:t>
      </w:r>
      <w:r w:rsidRPr="00CA4C54">
        <w:t>u odszkodowania wyp</w:t>
      </w:r>
      <w:r w:rsidRPr="00CA4C54">
        <w:rPr>
          <w:rFonts w:hint="eastAsia"/>
        </w:rPr>
        <w:t>ł</w:t>
      </w:r>
      <w:r w:rsidRPr="00CA4C54">
        <w:t xml:space="preserve">acanego zgodnie z art. 58 </w:t>
      </w:r>
      <w:bookmarkStart w:id="12" w:name="_Hlk100134529"/>
      <w:r w:rsidRPr="00CA4C54">
        <w:t>ustawy z dnia 10 maja 2018 r. o</w:t>
      </w:r>
      <w:r w:rsidR="007724AF" w:rsidRPr="00CA4C54">
        <w:t xml:space="preserve"> </w:t>
      </w:r>
      <w:r w:rsidRPr="00CA4C54">
        <w:t>Centralnym Porcie Komunikacyjnym (Dz. U. z 2021 r. poz. 1354 oraz z 2022 r. poz. 807, 1079 i …)</w:t>
      </w:r>
      <w:bookmarkEnd w:id="12"/>
      <w:r w:rsidRPr="00CA4C54">
        <w:t xml:space="preserve"> oraz z tytu</w:t>
      </w:r>
      <w:r w:rsidRPr="00CA4C54">
        <w:rPr>
          <w:rFonts w:hint="eastAsia"/>
        </w:rPr>
        <w:t>ł</w:t>
      </w:r>
      <w:r w:rsidRPr="00CA4C54">
        <w:t>u sprzeda</w:t>
      </w:r>
      <w:r w:rsidRPr="00CA4C54">
        <w:rPr>
          <w:rFonts w:hint="eastAsia"/>
        </w:rPr>
        <w:t>ż</w:t>
      </w:r>
      <w:r w:rsidRPr="00CA4C54">
        <w:t>y nieruchomo</w:t>
      </w:r>
      <w:r w:rsidRPr="00CA4C54">
        <w:rPr>
          <w:rFonts w:hint="eastAsia"/>
        </w:rPr>
        <w:t>ś</w:t>
      </w:r>
      <w:r w:rsidRPr="00CA4C54">
        <w:t>ci w</w:t>
      </w:r>
      <w:r w:rsidR="007724AF" w:rsidRPr="00CA4C54">
        <w:t xml:space="preserve"> </w:t>
      </w:r>
      <w:r w:rsidRPr="00CA4C54">
        <w:t>zwi</w:t>
      </w:r>
      <w:r w:rsidRPr="00CA4C54">
        <w:rPr>
          <w:rFonts w:hint="eastAsia"/>
        </w:rPr>
        <w:t>ą</w:t>
      </w:r>
      <w:r w:rsidRPr="00CA4C54">
        <w:t>zku z realizacj</w:t>
      </w:r>
      <w:r w:rsidRPr="00CA4C54">
        <w:rPr>
          <w:rFonts w:hint="eastAsia"/>
        </w:rPr>
        <w:t>ą</w:t>
      </w:r>
      <w:r w:rsidRPr="00CA4C54">
        <w:t xml:space="preserve"> przez nabywc</w:t>
      </w:r>
      <w:r w:rsidRPr="00CA4C54">
        <w:rPr>
          <w:rFonts w:hint="eastAsia"/>
        </w:rPr>
        <w:t>ę</w:t>
      </w:r>
      <w:r w:rsidRPr="00CA4C54">
        <w:t xml:space="preserve"> prawa pierwokupu, o którym mowa w art. 29b ust. 1 pkt 1 ustawy z dnia 10 maja 2018 r. o</w:t>
      </w:r>
      <w:r w:rsidR="007724AF" w:rsidRPr="00CA4C54">
        <w:t xml:space="preserve"> </w:t>
      </w:r>
      <w:r w:rsidRPr="00CA4C54">
        <w:t>Centralnym Porcie Komunikacyjnym, lub sprzeda</w:t>
      </w:r>
      <w:r w:rsidRPr="00CA4C54">
        <w:rPr>
          <w:rFonts w:hint="eastAsia"/>
        </w:rPr>
        <w:t>ż</w:t>
      </w:r>
      <w:r w:rsidRPr="00CA4C54">
        <w:t>y nieruchomo</w:t>
      </w:r>
      <w:r w:rsidRPr="00CA4C54">
        <w:rPr>
          <w:rFonts w:hint="eastAsia"/>
        </w:rPr>
        <w:t>ś</w:t>
      </w:r>
      <w:r w:rsidRPr="00CA4C54">
        <w:t>ci na szczególnych zasadach, okre</w:t>
      </w:r>
      <w:r w:rsidRPr="00CA4C54">
        <w:rPr>
          <w:rFonts w:hint="eastAsia"/>
        </w:rPr>
        <w:t>ś</w:t>
      </w:r>
      <w:r w:rsidRPr="00CA4C54">
        <w:t>lonych w art. 29b ust. 1 pkt 2 tej ustawy; nie dotyczy to przypadków, gdy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 nieruchomo</w:t>
      </w:r>
      <w:r w:rsidRPr="00CA4C54">
        <w:rPr>
          <w:rFonts w:hint="eastAsia"/>
        </w:rPr>
        <w:t>ś</w:t>
      </w:r>
      <w:r w:rsidRPr="00CA4C54">
        <w:t>ci, o której mowa w zdaniu pierwszym, naby</w:t>
      </w:r>
      <w:r w:rsidRPr="00CA4C54">
        <w:rPr>
          <w:rFonts w:hint="eastAsia"/>
        </w:rPr>
        <w:t>ł</w:t>
      </w:r>
      <w:r w:rsidRPr="00CA4C54">
        <w:t xml:space="preserve"> jej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w</w:t>
      </w:r>
      <w:r w:rsidR="007724AF" w:rsidRPr="00CA4C54">
        <w:t xml:space="preserve"> </w:t>
      </w:r>
      <w:r w:rsidRPr="00CA4C54">
        <w:t>okresie 2 lat przed wszcz</w:t>
      </w:r>
      <w:r w:rsidRPr="00CA4C54">
        <w:rPr>
          <w:rFonts w:hint="eastAsia"/>
        </w:rPr>
        <w:t>ę</w:t>
      </w:r>
      <w:r w:rsidRPr="00CA4C54">
        <w:t>ciem post</w:t>
      </w:r>
      <w:r w:rsidRPr="00CA4C54">
        <w:rPr>
          <w:rFonts w:hint="eastAsia"/>
        </w:rPr>
        <w:t>ę</w:t>
      </w:r>
      <w:r w:rsidRPr="00CA4C54">
        <w:t>powania wyw</w:t>
      </w:r>
      <w:r w:rsidRPr="00CA4C54">
        <w:rPr>
          <w:rFonts w:hint="eastAsia"/>
        </w:rPr>
        <w:t>ł</w:t>
      </w:r>
      <w:r w:rsidRPr="00CA4C54">
        <w:t>aszczeniowego b</w:t>
      </w:r>
      <w:r w:rsidRPr="00CA4C54">
        <w:rPr>
          <w:rFonts w:hint="eastAsia"/>
        </w:rPr>
        <w:t>ą</w:t>
      </w:r>
      <w:r w:rsidRPr="00CA4C54">
        <w:t>d</w:t>
      </w:r>
      <w:r w:rsidRPr="00CA4C54">
        <w:rPr>
          <w:rFonts w:hint="eastAsia"/>
        </w:rPr>
        <w:t>ź</w:t>
      </w:r>
      <w:r w:rsidRPr="00CA4C54">
        <w:t xml:space="preserve"> odp</w:t>
      </w:r>
      <w:r w:rsidRPr="00CA4C54">
        <w:rPr>
          <w:rFonts w:hint="eastAsia"/>
        </w:rPr>
        <w:t>ł</w:t>
      </w:r>
      <w:r w:rsidRPr="00CA4C54">
        <w:t>atnym zbyciem nieruchomo</w:t>
      </w:r>
      <w:r w:rsidRPr="00CA4C54">
        <w:rPr>
          <w:rFonts w:hint="eastAsia"/>
        </w:rPr>
        <w:t>ś</w:t>
      </w:r>
      <w:r w:rsidRPr="00CA4C54">
        <w:t>ci za cen</w:t>
      </w:r>
      <w:r w:rsidRPr="00CA4C54">
        <w:rPr>
          <w:rFonts w:hint="eastAsia"/>
        </w:rPr>
        <w:t>ę</w:t>
      </w:r>
      <w:r w:rsidRPr="00CA4C54">
        <w:t xml:space="preserve"> ni</w:t>
      </w:r>
      <w:r w:rsidRPr="00CA4C54">
        <w:rPr>
          <w:rFonts w:hint="eastAsia"/>
        </w:rPr>
        <w:t>ż</w:t>
      </w:r>
      <w:r w:rsidRPr="00CA4C54">
        <w:t>sz</w:t>
      </w:r>
      <w:r w:rsidRPr="00CA4C54">
        <w:rPr>
          <w:rFonts w:hint="eastAsia"/>
        </w:rPr>
        <w:t>ą</w:t>
      </w:r>
      <w:r w:rsidRPr="00CA4C54">
        <w:t xml:space="preserve"> o co najmniej 50% od wysoko</w:t>
      </w:r>
      <w:r w:rsidRPr="00CA4C54">
        <w:rPr>
          <w:rFonts w:hint="eastAsia"/>
        </w:rPr>
        <w:t>ś</w:t>
      </w:r>
      <w:r w:rsidRPr="00CA4C54">
        <w:t>ci uzyskanego odszkodowania lub ceny zbycia nieruchomo</w:t>
      </w:r>
      <w:r w:rsidRPr="00CA4C54">
        <w:rPr>
          <w:rFonts w:hint="eastAsia"/>
        </w:rPr>
        <w:t>ś</w:t>
      </w:r>
      <w:r w:rsidRPr="00CA4C54">
        <w:t>ci;</w:t>
      </w:r>
    </w:p>
    <w:p w14:paraId="08AB4771" w14:textId="77777777" w:rsidR="00BE12D0" w:rsidRPr="00CA4C54" w:rsidRDefault="00BE12D0" w:rsidP="00BE12D0">
      <w:pPr>
        <w:pStyle w:val="ZPKTzmpktartykuempunktem"/>
      </w:pPr>
      <w:r w:rsidRPr="00CA4C54">
        <w:t>29ab)</w:t>
      </w:r>
      <w:r w:rsidRPr="00CA4C54">
        <w:tab/>
        <w:t>przychody z tytu</w:t>
      </w:r>
      <w:r w:rsidRPr="00CA4C54">
        <w:rPr>
          <w:rFonts w:hint="eastAsia"/>
        </w:rPr>
        <w:t>ł</w:t>
      </w:r>
      <w:r w:rsidRPr="00CA4C54">
        <w:t>u renty, o której mowa w art. 29c ustawy z dnia 10 maja 2018 r. o</w:t>
      </w:r>
      <w:r w:rsidR="007724AF" w:rsidRPr="00CA4C54">
        <w:t xml:space="preserve"> </w:t>
      </w:r>
      <w:r w:rsidRPr="00CA4C54">
        <w:t>Centralnym Porcie Komunikacyjnym; nie dotyczy to przypadków, gdy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 nieruchomo</w:t>
      </w:r>
      <w:r w:rsidRPr="00CA4C54">
        <w:rPr>
          <w:rFonts w:hint="eastAsia"/>
        </w:rPr>
        <w:t>ś</w:t>
      </w:r>
      <w:r w:rsidRPr="00CA4C54">
        <w:t>ci, o której mowa w tym przepisie, naby</w:t>
      </w:r>
      <w:r w:rsidRPr="00CA4C54">
        <w:rPr>
          <w:rFonts w:hint="eastAsia"/>
        </w:rPr>
        <w:t>ł</w:t>
      </w:r>
      <w:r w:rsidRPr="00CA4C54">
        <w:t xml:space="preserve"> jej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w okresie 2 lat przed zbyciem nieruchomo</w:t>
      </w:r>
      <w:r w:rsidRPr="00CA4C54">
        <w:rPr>
          <w:rFonts w:hint="eastAsia"/>
        </w:rPr>
        <w:t>ś</w:t>
      </w:r>
      <w:r w:rsidRPr="00CA4C54">
        <w:t>ci za cen</w:t>
      </w:r>
      <w:r w:rsidRPr="00CA4C54">
        <w:rPr>
          <w:rFonts w:hint="eastAsia"/>
        </w:rPr>
        <w:t>ę</w:t>
      </w:r>
      <w:r w:rsidRPr="00CA4C54">
        <w:t xml:space="preserve"> ni</w:t>
      </w:r>
      <w:r w:rsidRPr="00CA4C54">
        <w:rPr>
          <w:rFonts w:hint="eastAsia"/>
        </w:rPr>
        <w:t>ż</w:t>
      </w:r>
      <w:r w:rsidRPr="00CA4C54">
        <w:t>sz</w:t>
      </w:r>
      <w:r w:rsidRPr="00CA4C54">
        <w:rPr>
          <w:rFonts w:hint="eastAsia"/>
        </w:rPr>
        <w:t>ą</w:t>
      </w:r>
      <w:r w:rsidRPr="00CA4C54">
        <w:t xml:space="preserve"> o co najmniej 50% od wysoko</w:t>
      </w:r>
      <w:r w:rsidRPr="00CA4C54">
        <w:rPr>
          <w:rFonts w:hint="eastAsia"/>
        </w:rPr>
        <w:t>ś</w:t>
      </w:r>
      <w:r w:rsidRPr="00CA4C54">
        <w:t>ci ceny zbycia nieruchomo</w:t>
      </w:r>
      <w:r w:rsidRPr="00CA4C54">
        <w:rPr>
          <w:rFonts w:hint="eastAsia"/>
        </w:rPr>
        <w:t>ś</w:t>
      </w:r>
      <w:r w:rsidRPr="00CA4C54">
        <w:t>ci;”.</w:t>
      </w:r>
    </w:p>
    <w:p w14:paraId="2DE071F3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18.</w:t>
      </w:r>
      <w:r w:rsidRPr="00CA4C54">
        <w:t xml:space="preserve"> W ustawie z dnia 19 pa</w:t>
      </w:r>
      <w:r w:rsidRPr="00CA4C54">
        <w:rPr>
          <w:rFonts w:hint="eastAsia"/>
        </w:rPr>
        <w:t>ź</w:t>
      </w:r>
      <w:r w:rsidRPr="00CA4C54">
        <w:t>dziernika 1991 r. o gospodarowaniu nieruchomo</w:t>
      </w:r>
      <w:r w:rsidRPr="00CA4C54">
        <w:rPr>
          <w:rFonts w:hint="eastAsia"/>
        </w:rPr>
        <w:t>ś</w:t>
      </w:r>
      <w:r w:rsidRPr="00CA4C54">
        <w:t>ciami rolnymi Skarbu Pa</w:t>
      </w:r>
      <w:r w:rsidRPr="00CA4C54">
        <w:rPr>
          <w:rFonts w:hint="eastAsia"/>
        </w:rPr>
        <w:t>ń</w:t>
      </w:r>
      <w:r w:rsidRPr="00CA4C54">
        <w:t>stwa (Dz. U. z 2022 r. poz. 514 i 1270) 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16803E16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w art. 24 w ust. 1 pkt 3 otrzymuje brzmienie:</w:t>
      </w:r>
    </w:p>
    <w:p w14:paraId="50DA9E6B" w14:textId="77777777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3)</w:t>
      </w:r>
      <w:r w:rsidRPr="00CA4C54">
        <w:tab/>
        <w:t>wniesienia mienia lub jego cz</w:t>
      </w:r>
      <w:r w:rsidRPr="00CA4C54">
        <w:rPr>
          <w:rFonts w:hint="eastAsia"/>
        </w:rPr>
        <w:t>ęś</w:t>
      </w:r>
      <w:r w:rsidRPr="00CA4C54">
        <w:t>ci do spó</w:t>
      </w:r>
      <w:r w:rsidRPr="00CA4C54">
        <w:rPr>
          <w:rFonts w:hint="eastAsia"/>
        </w:rPr>
        <w:t>ł</w:t>
      </w:r>
      <w:r w:rsidRPr="00CA4C54">
        <w:t>ki prawa handlowego, w szczególno</w:t>
      </w:r>
      <w:r w:rsidRPr="00CA4C54">
        <w:rPr>
          <w:rFonts w:hint="eastAsia"/>
        </w:rPr>
        <w:t>ś</w:t>
      </w:r>
      <w:r w:rsidRPr="00CA4C54">
        <w:t>ci Spó</w:t>
      </w:r>
      <w:r w:rsidRPr="00CA4C54">
        <w:rPr>
          <w:rFonts w:hint="eastAsia"/>
        </w:rPr>
        <w:t>ł</w:t>
      </w:r>
      <w:r w:rsidRPr="00CA4C54">
        <w:t>ki Celowej, o której mowa w art. 2 pkt 10 ustawy z dnia 10 maja 2018 r. o</w:t>
      </w:r>
      <w:r w:rsidR="007724AF" w:rsidRPr="00CA4C54">
        <w:t xml:space="preserve"> </w:t>
      </w:r>
      <w:r w:rsidRPr="00CA4C54">
        <w:t>Centralnym Porcie Komunikacyjnym (Dz. U. z 2021 r. poz. 1354 oraz z 2022 r. poz. 807, 1079 i…), oraz spó</w:t>
      </w:r>
      <w:r w:rsidRPr="00CA4C54">
        <w:rPr>
          <w:rFonts w:hint="eastAsia"/>
        </w:rPr>
        <w:t>ł</w:t>
      </w:r>
      <w:r w:rsidRPr="00CA4C54">
        <w:t>ki, o której mowa w</w:t>
      </w:r>
      <w:r w:rsidR="007724AF" w:rsidRPr="00CA4C54">
        <w:t xml:space="preserve"> </w:t>
      </w:r>
      <w:r w:rsidRPr="00CA4C54">
        <w:t>art.</w:t>
      </w:r>
      <w:r w:rsidR="007724AF" w:rsidRPr="00CA4C54">
        <w:t xml:space="preserve"> </w:t>
      </w:r>
      <w:r w:rsidRPr="00CA4C54">
        <w:t xml:space="preserve">15 ust. 1 tej ustawy, której </w:t>
      </w:r>
      <w:r w:rsidRPr="00CA4C54">
        <w:lastRenderedPageBreak/>
        <w:t>powierzono zadania zwi</w:t>
      </w:r>
      <w:r w:rsidRPr="00CA4C54">
        <w:rPr>
          <w:rFonts w:hint="eastAsia"/>
        </w:rPr>
        <w:t>ą</w:t>
      </w:r>
      <w:r w:rsidRPr="00CA4C54">
        <w:t>zane z</w:t>
      </w:r>
      <w:r w:rsidR="007724AF" w:rsidRPr="00CA4C54">
        <w:t xml:space="preserve"> </w:t>
      </w:r>
      <w:r w:rsidRPr="00CA4C54">
        <w:t>gospodarowaniem Zasobem, o którym mowa w art. 2 pkt 13 tej ustawy;”;</w:t>
      </w:r>
    </w:p>
    <w:p w14:paraId="6DFC5333" w14:textId="77777777" w:rsidR="00BE12D0" w:rsidRPr="00CA4C54" w:rsidRDefault="00BE12D0" w:rsidP="00782969">
      <w:pPr>
        <w:pStyle w:val="PKTpunkt"/>
        <w:keepNext/>
      </w:pPr>
      <w:r w:rsidRPr="00CA4C54">
        <w:t>2)</w:t>
      </w:r>
      <w:r w:rsidRPr="00CA4C54">
        <w:tab/>
        <w:t>w art. 29:</w:t>
      </w:r>
    </w:p>
    <w:p w14:paraId="0410ADB0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w ust. 3b:</w:t>
      </w:r>
    </w:p>
    <w:p w14:paraId="0EE3EA9E" w14:textId="77777777" w:rsidR="00BE12D0" w:rsidRPr="00CA4C54" w:rsidRDefault="00BE12D0" w:rsidP="00BE12D0">
      <w:pPr>
        <w:pStyle w:val="TIRtiret"/>
      </w:pPr>
      <w:r w:rsidRPr="00CA4C54">
        <w:t>–</w:t>
      </w:r>
      <w:r w:rsidRPr="00CA4C54">
        <w:tab/>
        <w:t>w pkt 7 kropk</w:t>
      </w:r>
      <w:r w:rsidRPr="00CA4C54">
        <w:rPr>
          <w:rFonts w:hint="eastAsia"/>
        </w:rPr>
        <w:t>ę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przecinkiem i dodaje si</w:t>
      </w:r>
      <w:r w:rsidRPr="00CA4C54">
        <w:rPr>
          <w:rFonts w:hint="eastAsia"/>
        </w:rPr>
        <w:t>ę</w:t>
      </w:r>
      <w:r w:rsidRPr="00CA4C54">
        <w:t xml:space="preserve"> wyraz „lub”,</w:t>
      </w:r>
    </w:p>
    <w:p w14:paraId="58AC7348" w14:textId="77777777" w:rsidR="00BE12D0" w:rsidRPr="00CA4C54" w:rsidRDefault="00BE12D0" w:rsidP="00782969">
      <w:pPr>
        <w:pStyle w:val="TIRtiret"/>
        <w:keepNext/>
      </w:pPr>
      <w:r w:rsidRPr="00CA4C54">
        <w:t>–</w:t>
      </w:r>
      <w:r w:rsidRPr="00CA4C54">
        <w:tab/>
        <w:t>dodaje si</w:t>
      </w:r>
      <w:r w:rsidRPr="00CA4C54">
        <w:rPr>
          <w:rFonts w:hint="eastAsia"/>
        </w:rPr>
        <w:t>ę</w:t>
      </w:r>
      <w:r w:rsidRPr="00CA4C54">
        <w:t xml:space="preserve"> pkt 8 w brzmieniu:</w:t>
      </w:r>
    </w:p>
    <w:p w14:paraId="6ACF80B9" w14:textId="12F273E5" w:rsidR="00BE12D0" w:rsidRPr="00CA4C54" w:rsidRDefault="00BE12D0" w:rsidP="00BE12D0">
      <w:pPr>
        <w:pStyle w:val="ZTIRPKTzmpkttiret"/>
      </w:pPr>
      <w:r w:rsidRPr="00CA4C54" w:rsidDel="00C76479">
        <w:t>„</w:t>
      </w:r>
      <w:r w:rsidRPr="00CA4C54">
        <w:t>8)</w:t>
      </w:r>
      <w:r w:rsidR="00036BD8" w:rsidRPr="00CA4C54">
        <w:tab/>
      </w:r>
      <w:r w:rsidRPr="00CA4C54">
        <w:t>rolnicy indywidualni, w rozumieniu przepisów o kszta</w:t>
      </w:r>
      <w:r w:rsidRPr="00CA4C54">
        <w:rPr>
          <w:rFonts w:hint="eastAsia"/>
        </w:rPr>
        <w:t>ł</w:t>
      </w:r>
      <w:r w:rsidRPr="00CA4C54">
        <w:t>towaniu ustroju rolnego, którzy zbyli nieruchomo</w:t>
      </w:r>
      <w:r w:rsidRPr="00CA4C54">
        <w:rPr>
          <w:rFonts w:hint="eastAsia"/>
        </w:rPr>
        <w:t>ść</w:t>
      </w:r>
      <w:r w:rsidRPr="00CA4C54">
        <w:t xml:space="preserve"> roln</w:t>
      </w:r>
      <w:r w:rsidRPr="00CA4C54">
        <w:rPr>
          <w:rFonts w:hint="eastAsia"/>
        </w:rPr>
        <w:t>ą</w:t>
      </w:r>
      <w:r w:rsidRPr="00CA4C54">
        <w:t xml:space="preserve"> na cele zwi</w:t>
      </w:r>
      <w:r w:rsidRPr="00CA4C54">
        <w:rPr>
          <w:rFonts w:hint="eastAsia"/>
        </w:rPr>
        <w:t>ą</w:t>
      </w:r>
      <w:r w:rsidRPr="00CA4C54">
        <w:t>zane z realizacj</w:t>
      </w:r>
      <w:r w:rsidRPr="00CA4C54">
        <w:rPr>
          <w:rFonts w:hint="eastAsia"/>
        </w:rPr>
        <w:t>ą</w:t>
      </w:r>
      <w:r w:rsidRPr="00CA4C54">
        <w:t xml:space="preserve"> Inwestycji lub Inwestycji Towarzysz</w:t>
      </w:r>
      <w:r w:rsidRPr="00CA4C54">
        <w:rPr>
          <w:rFonts w:hint="eastAsia"/>
        </w:rPr>
        <w:t>ą</w:t>
      </w:r>
      <w:r w:rsidRPr="00CA4C54">
        <w:t>cej w rozumieniu ustawy z dnia 10</w:t>
      </w:r>
      <w:r w:rsidR="00AB18D2" w:rsidRPr="00CA4C54">
        <w:t> </w:t>
      </w:r>
      <w:r w:rsidRPr="00CA4C54">
        <w:t>maja 2018 r. o Centralnym Porcie Komunikacyjnym lub zostali wyw</w:t>
      </w:r>
      <w:r w:rsidRPr="00CA4C54">
        <w:rPr>
          <w:rFonts w:hint="eastAsia"/>
        </w:rPr>
        <w:t>ł</w:t>
      </w:r>
      <w:r w:rsidRPr="00CA4C54">
        <w:t>aszczeni na cele okre</w:t>
      </w:r>
      <w:r w:rsidRPr="00CA4C54">
        <w:rPr>
          <w:rFonts w:hint="eastAsia"/>
        </w:rPr>
        <w:t>ś</w:t>
      </w:r>
      <w:r w:rsidRPr="00CA4C54">
        <w:t>lone w tej ustawie, oraz osoby, które utraci</w:t>
      </w:r>
      <w:r w:rsidRPr="00CA4C54">
        <w:rPr>
          <w:rFonts w:hint="eastAsia"/>
        </w:rPr>
        <w:t>ł</w:t>
      </w:r>
      <w:r w:rsidRPr="00CA4C54">
        <w:t>y status rolnika indywidualnego w wyniku zbycia nieruchomo</w:t>
      </w:r>
      <w:r w:rsidRPr="00CA4C54">
        <w:rPr>
          <w:rFonts w:hint="eastAsia"/>
        </w:rPr>
        <w:t>ś</w:t>
      </w:r>
      <w:r w:rsidRPr="00CA4C54">
        <w:t>ci na cele okre</w:t>
      </w:r>
      <w:r w:rsidRPr="00CA4C54">
        <w:rPr>
          <w:rFonts w:hint="eastAsia"/>
        </w:rPr>
        <w:t>ś</w:t>
      </w:r>
      <w:r w:rsidRPr="00CA4C54">
        <w:t>lone w tej ustawie lub zosta</w:t>
      </w:r>
      <w:r w:rsidRPr="00CA4C54">
        <w:rPr>
          <w:rFonts w:hint="eastAsia"/>
        </w:rPr>
        <w:t>ł</w:t>
      </w:r>
      <w:r w:rsidRPr="00CA4C54">
        <w:t>y wyw</w:t>
      </w:r>
      <w:r w:rsidRPr="00CA4C54">
        <w:rPr>
          <w:rFonts w:hint="eastAsia"/>
        </w:rPr>
        <w:t>ł</w:t>
      </w:r>
      <w:r w:rsidRPr="00CA4C54">
        <w:t>aszczone na te cele.”,</w:t>
      </w:r>
    </w:p>
    <w:p w14:paraId="358A24CE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po ust. 3bd dodaje si</w:t>
      </w:r>
      <w:r w:rsidRPr="00CA4C54">
        <w:rPr>
          <w:rFonts w:hint="eastAsia"/>
        </w:rPr>
        <w:t>ę</w:t>
      </w:r>
      <w:r w:rsidRPr="00CA4C54">
        <w:t xml:space="preserve"> ust. 3be w brzmieniu:</w:t>
      </w:r>
    </w:p>
    <w:p w14:paraId="0FB2C662" w14:textId="77777777" w:rsidR="00BE12D0" w:rsidRPr="00CA4C54" w:rsidRDefault="00BE12D0" w:rsidP="00782969">
      <w:pPr>
        <w:pStyle w:val="ZLITUSTzmustliter"/>
        <w:keepNext/>
      </w:pPr>
      <w:r w:rsidRPr="00CA4C54" w:rsidDel="00C76479">
        <w:t>„</w:t>
      </w:r>
      <w:r w:rsidRPr="00CA4C54">
        <w:t>3be. Krajowy O</w:t>
      </w:r>
      <w:r w:rsidRPr="00CA4C54">
        <w:rPr>
          <w:rFonts w:hint="eastAsia"/>
        </w:rPr>
        <w:t>ś</w:t>
      </w:r>
      <w:r w:rsidRPr="00CA4C54">
        <w:t>rodek mo</w:t>
      </w:r>
      <w:r w:rsidRPr="00CA4C54">
        <w:rPr>
          <w:rFonts w:hint="eastAsia"/>
        </w:rPr>
        <w:t>ż</w:t>
      </w:r>
      <w:r w:rsidRPr="00CA4C54">
        <w:t xml:space="preserve">e zastrzec, </w:t>
      </w:r>
      <w:r w:rsidRPr="00CA4C54">
        <w:rPr>
          <w:rFonts w:hint="eastAsia"/>
        </w:rPr>
        <w:t>ż</w:t>
      </w:r>
      <w:r w:rsidRPr="00CA4C54">
        <w:t>e rolnik indywidualny albo osoba, która utraci</w:t>
      </w:r>
      <w:r w:rsidRPr="00CA4C54">
        <w:rPr>
          <w:rFonts w:hint="eastAsia"/>
        </w:rPr>
        <w:t>ł</w:t>
      </w:r>
      <w:r w:rsidRPr="00CA4C54">
        <w:t>a status rolnika indywidualnego, o których mowa w ust. 3b pkt 8, nie</w:t>
      </w:r>
      <w:r w:rsidR="007724AF" w:rsidRPr="00CA4C54">
        <w:t xml:space="preserve"> </w:t>
      </w:r>
      <w:r w:rsidRPr="00CA4C54">
        <w:t>mog</w:t>
      </w:r>
      <w:r w:rsidRPr="00CA4C54">
        <w:rPr>
          <w:rFonts w:hint="eastAsia"/>
        </w:rPr>
        <w:t>ą</w:t>
      </w:r>
      <w:r w:rsidRPr="00CA4C54">
        <w:t xml:space="preserve"> bra</w:t>
      </w:r>
      <w:r w:rsidRPr="00CA4C54">
        <w:rPr>
          <w:rFonts w:hint="eastAsia"/>
        </w:rPr>
        <w:t>ć</w:t>
      </w:r>
      <w:r w:rsidRPr="00CA4C54">
        <w:t xml:space="preserve"> udzia</w:t>
      </w:r>
      <w:r w:rsidRPr="00CA4C54">
        <w:rPr>
          <w:rFonts w:hint="eastAsia"/>
        </w:rPr>
        <w:t>ł</w:t>
      </w:r>
      <w:r w:rsidRPr="00CA4C54">
        <w:t>u w wi</w:t>
      </w:r>
      <w:r w:rsidRPr="00CA4C54">
        <w:rPr>
          <w:rFonts w:hint="eastAsia"/>
        </w:rPr>
        <w:t>ę</w:t>
      </w:r>
      <w:r w:rsidRPr="00CA4C54">
        <w:t>cej ni</w:t>
      </w:r>
      <w:r w:rsidRPr="00CA4C54">
        <w:rPr>
          <w:rFonts w:hint="eastAsia"/>
        </w:rPr>
        <w:t>ż</w:t>
      </w:r>
      <w:r w:rsidRPr="00CA4C54">
        <w:t xml:space="preserve"> jednym przetargu okre</w:t>
      </w:r>
      <w:r w:rsidRPr="00CA4C54">
        <w:rPr>
          <w:rFonts w:hint="eastAsia"/>
        </w:rPr>
        <w:t>ś</w:t>
      </w:r>
      <w:r w:rsidRPr="00CA4C54">
        <w:t>lonym w ust. 3b pkt 8, w</w:t>
      </w:r>
      <w:r w:rsidR="007724AF" w:rsidRPr="00CA4C54">
        <w:t xml:space="preserve"> </w:t>
      </w:r>
      <w:r w:rsidRPr="00CA4C54">
        <w:t>przypadku gdy w jednym z tych przetargów:</w:t>
      </w:r>
    </w:p>
    <w:p w14:paraId="58716562" w14:textId="0AB40313" w:rsidR="00BE12D0" w:rsidRPr="00CA4C54" w:rsidRDefault="00BE12D0" w:rsidP="00BE12D0">
      <w:pPr>
        <w:pStyle w:val="ZLITPKTzmpktliter"/>
      </w:pPr>
      <w:r w:rsidRPr="00CA4C54">
        <w:t>1)</w:t>
      </w:r>
      <w:r w:rsidRPr="00CA4C54">
        <w:tab/>
        <w:t>rolnik ten albo osoba, która utraci</w:t>
      </w:r>
      <w:r w:rsidRPr="00CA4C54">
        <w:rPr>
          <w:rFonts w:hint="eastAsia"/>
        </w:rPr>
        <w:t>ł</w:t>
      </w:r>
      <w:r w:rsidRPr="00CA4C54">
        <w:t>a status rolnika indywidualnego, zostali wy</w:t>
      </w:r>
      <w:r w:rsidRPr="00CA4C54">
        <w:rPr>
          <w:rFonts w:hint="eastAsia"/>
        </w:rPr>
        <w:t>ł</w:t>
      </w:r>
      <w:r w:rsidRPr="00CA4C54">
        <w:t>onieni jako kandydat na nabywc</w:t>
      </w:r>
      <w:r w:rsidRPr="00CA4C54">
        <w:rPr>
          <w:rFonts w:hint="eastAsia"/>
        </w:rPr>
        <w:t>ę</w:t>
      </w:r>
      <w:r w:rsidRPr="00CA4C54">
        <w:t xml:space="preserve"> albo</w:t>
      </w:r>
    </w:p>
    <w:p w14:paraId="114B3AE5" w14:textId="77777777" w:rsidR="00BE12D0" w:rsidRPr="00CA4C54" w:rsidRDefault="00BE12D0" w:rsidP="00BE12D0">
      <w:pPr>
        <w:pStyle w:val="ZLITPKTzmpktliter"/>
      </w:pPr>
      <w:r w:rsidRPr="00CA4C54">
        <w:t>2)</w:t>
      </w:r>
      <w:r w:rsidRPr="00CA4C54">
        <w:tab/>
        <w:t>ma</w:t>
      </w:r>
      <w:r w:rsidRPr="00CA4C54">
        <w:rPr>
          <w:rFonts w:hint="eastAsia"/>
        </w:rPr>
        <w:t>łż</w:t>
      </w:r>
      <w:r w:rsidRPr="00CA4C54">
        <w:t>onek tego rolnika albo osoby, która utraci</w:t>
      </w:r>
      <w:r w:rsidRPr="00CA4C54">
        <w:rPr>
          <w:rFonts w:hint="eastAsia"/>
        </w:rPr>
        <w:t>ł</w:t>
      </w:r>
      <w:r w:rsidRPr="00CA4C54">
        <w:t>a status rolnika indywidualnego, zosta</w:t>
      </w:r>
      <w:r w:rsidRPr="00CA4C54">
        <w:rPr>
          <w:rFonts w:hint="eastAsia"/>
        </w:rPr>
        <w:t>ł</w:t>
      </w:r>
      <w:r w:rsidRPr="00CA4C54">
        <w:t xml:space="preserve"> wy</w:t>
      </w:r>
      <w:r w:rsidRPr="00CA4C54">
        <w:rPr>
          <w:rFonts w:hint="eastAsia"/>
        </w:rPr>
        <w:t>ł</w:t>
      </w:r>
      <w:r w:rsidRPr="00CA4C54">
        <w:t>oniony jako kandydat na nabywc</w:t>
      </w:r>
      <w:r w:rsidRPr="00CA4C54">
        <w:rPr>
          <w:rFonts w:hint="eastAsia"/>
        </w:rPr>
        <w:t>ę</w:t>
      </w:r>
      <w:r w:rsidRPr="00CA4C54">
        <w:t>.”.</w:t>
      </w:r>
    </w:p>
    <w:bookmarkEnd w:id="10"/>
    <w:bookmarkEnd w:id="11"/>
    <w:p w14:paraId="0E1F11F3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19.</w:t>
      </w:r>
      <w:r w:rsidR="007724AF" w:rsidRPr="00CA4C54">
        <w:t xml:space="preserve"> </w:t>
      </w:r>
      <w:r w:rsidRPr="00CA4C54">
        <w:t>W</w:t>
      </w:r>
      <w:r w:rsidR="007724AF" w:rsidRPr="00CA4C54">
        <w:t xml:space="preserve"> </w:t>
      </w:r>
      <w:r w:rsidRPr="00CA4C54">
        <w:t>ustawie z</w:t>
      </w:r>
      <w:r w:rsidR="007724AF" w:rsidRPr="00CA4C54">
        <w:t xml:space="preserve"> </w:t>
      </w:r>
      <w:r w:rsidRPr="00CA4C54">
        <w:t>dnia 7</w:t>
      </w:r>
      <w:r w:rsidR="007724AF" w:rsidRPr="00CA4C54">
        <w:t xml:space="preserve"> </w:t>
      </w:r>
      <w:r w:rsidRPr="00CA4C54">
        <w:t>lipca 1994</w:t>
      </w:r>
      <w:r w:rsidR="007724AF" w:rsidRPr="00CA4C54">
        <w:t xml:space="preserve"> </w:t>
      </w:r>
      <w:r w:rsidRPr="00CA4C54">
        <w:t>r. – Prawo budowlane (Dz.</w:t>
      </w:r>
      <w:r w:rsidR="007724AF" w:rsidRPr="00CA4C54">
        <w:t xml:space="preserve"> </w:t>
      </w:r>
      <w:r w:rsidRPr="00CA4C54">
        <w:t>U. z</w:t>
      </w:r>
      <w:r w:rsidR="007724AF" w:rsidRPr="00CA4C54">
        <w:t xml:space="preserve"> </w:t>
      </w:r>
      <w:r w:rsidRPr="00CA4C54">
        <w:t>2021</w:t>
      </w:r>
      <w:r w:rsidR="007724AF" w:rsidRPr="00CA4C54">
        <w:t xml:space="preserve"> </w:t>
      </w:r>
      <w:r w:rsidRPr="00CA4C54">
        <w:t>r. poz.</w:t>
      </w:r>
      <w:r w:rsidR="007724AF" w:rsidRPr="00CA4C54">
        <w:t xml:space="preserve"> </w:t>
      </w:r>
      <w:r w:rsidRPr="00CA4C54">
        <w:t>2351 oraz z 2022 r. poz. 88) 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590057F0" w14:textId="77777777" w:rsidR="00BE12D0" w:rsidRPr="00CA4C54" w:rsidRDefault="00BE12D0" w:rsidP="00BE12D0">
      <w:pPr>
        <w:pStyle w:val="PKTpunkt"/>
      </w:pPr>
      <w:r w:rsidRPr="00CA4C54">
        <w:t>1)</w:t>
      </w:r>
      <w:r w:rsidRPr="00CA4C54">
        <w:tab/>
        <w:t xml:space="preserve">w art. 3 w pkt 3a wyrazy </w:t>
      </w:r>
      <w:r w:rsidRPr="00CA4C54" w:rsidDel="00C76479">
        <w:t>„</w:t>
      </w:r>
      <w:r w:rsidRPr="00CA4C54">
        <w:t>linia kolejowa”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droga kolejowa”;</w:t>
      </w:r>
    </w:p>
    <w:p w14:paraId="7D3A8905" w14:textId="77777777" w:rsidR="00BE12D0" w:rsidRPr="00CA4C54" w:rsidRDefault="00BE12D0" w:rsidP="00782969">
      <w:pPr>
        <w:pStyle w:val="PKTpunkt"/>
        <w:keepNext/>
      </w:pPr>
      <w:r w:rsidRPr="00CA4C54">
        <w:t>2)</w:t>
      </w:r>
      <w:r w:rsidRPr="00CA4C54">
        <w:tab/>
        <w:t>w art.</w:t>
      </w:r>
      <w:r w:rsidR="007724AF" w:rsidRPr="00CA4C54">
        <w:t xml:space="preserve"> </w:t>
      </w:r>
      <w:r w:rsidRPr="00CA4C54">
        <w:t>29 w ust.</w:t>
      </w:r>
      <w:r w:rsidR="007724AF" w:rsidRPr="00CA4C54">
        <w:t xml:space="preserve"> </w:t>
      </w:r>
      <w:r w:rsidRPr="00CA4C54">
        <w:t>3 w pkt 1 lit. d otrzymuje brzmienie:</w:t>
      </w:r>
    </w:p>
    <w:p w14:paraId="49A7882A" w14:textId="77777777" w:rsidR="00BE12D0" w:rsidRPr="00CA4C54" w:rsidRDefault="00BE12D0" w:rsidP="00BE12D0">
      <w:pPr>
        <w:pStyle w:val="ZLITzmlitartykuempunktem"/>
      </w:pPr>
      <w:bookmarkStart w:id="13" w:name="_Hlk27151229"/>
      <w:bookmarkStart w:id="14" w:name="_Hlk27146370"/>
      <w:r w:rsidRPr="00CA4C54" w:rsidDel="00C76479">
        <w:t>„</w:t>
      </w:r>
      <w:r w:rsidRPr="00CA4C54">
        <w:t>d)</w:t>
      </w:r>
      <w:r w:rsidRPr="00CA4C54">
        <w:tab/>
        <w:t>dróg, torów kolejowych i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z nimi zwi</w:t>
      </w:r>
      <w:r w:rsidRPr="00CA4C54">
        <w:rPr>
          <w:rFonts w:hint="eastAsia"/>
        </w:rPr>
        <w:t>ą</w:t>
      </w:r>
      <w:r w:rsidRPr="00CA4C54">
        <w:t>zanych, torów tramwajowych i</w:t>
      </w:r>
      <w:r w:rsidR="007724AF" w:rsidRPr="00CA4C54">
        <w:t xml:space="preserve"> </w:t>
      </w:r>
      <w:r w:rsidRPr="00CA4C54">
        <w:t>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z nimi zwi</w:t>
      </w:r>
      <w:r w:rsidRPr="00CA4C54">
        <w:rPr>
          <w:rFonts w:hint="eastAsia"/>
        </w:rPr>
        <w:t>ą</w:t>
      </w:r>
      <w:r w:rsidRPr="00CA4C54">
        <w:t>zanych</w:t>
      </w:r>
      <w:bookmarkEnd w:id="13"/>
      <w:r w:rsidRPr="00CA4C54">
        <w:t>,”;</w:t>
      </w:r>
    </w:p>
    <w:p w14:paraId="3B1F9D22" w14:textId="77777777" w:rsidR="00BE12D0" w:rsidRPr="00CA4C54" w:rsidRDefault="00BE12D0" w:rsidP="00782969">
      <w:pPr>
        <w:pStyle w:val="PKTpunkt"/>
        <w:keepNext/>
      </w:pPr>
      <w:r w:rsidRPr="00CA4C54">
        <w:t>3)</w:t>
      </w:r>
      <w:r w:rsidRPr="00CA4C54">
        <w:tab/>
        <w:t>w art. 82 w ust. 3 pkt 3aa otrzymuje brzmienie:</w:t>
      </w:r>
    </w:p>
    <w:p w14:paraId="46DBEE14" w14:textId="77777777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3aa)</w:t>
      </w:r>
      <w:r w:rsidRPr="00CA4C54">
        <w:tab/>
        <w:t>dróg kolejowych wraz z infrastruktur</w:t>
      </w:r>
      <w:r w:rsidRPr="00CA4C54">
        <w:rPr>
          <w:rFonts w:hint="eastAsia"/>
        </w:rPr>
        <w:t>ą</w:t>
      </w:r>
      <w:r w:rsidRPr="00CA4C54">
        <w:t xml:space="preserve"> kolejow</w:t>
      </w:r>
      <w:r w:rsidRPr="00CA4C54">
        <w:rPr>
          <w:rFonts w:hint="eastAsia"/>
        </w:rPr>
        <w:t>ą</w:t>
      </w:r>
      <w:r w:rsidRPr="00CA4C54">
        <w:t>, obiektami, urz</w:t>
      </w:r>
      <w:r w:rsidRPr="00CA4C54">
        <w:rPr>
          <w:rFonts w:hint="eastAsia"/>
        </w:rPr>
        <w:t>ą</w:t>
      </w:r>
      <w:r w:rsidRPr="00CA4C54">
        <w:t>dzeniami,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żą</w:t>
      </w:r>
      <w:r w:rsidRPr="00CA4C54">
        <w:t>cymi do utrzymania tej infrastruktury i transportu kolejowego oraz sieciami uzbrojenia terenu – tak</w:t>
      </w:r>
      <w:r w:rsidRPr="00CA4C54">
        <w:rPr>
          <w:rFonts w:hint="eastAsia"/>
        </w:rPr>
        <w:t>ż</w:t>
      </w:r>
      <w:r w:rsidRPr="00CA4C54">
        <w:t>e niezwi</w:t>
      </w:r>
      <w:r w:rsidRPr="00CA4C54">
        <w:rPr>
          <w:rFonts w:hint="eastAsia"/>
        </w:rPr>
        <w:t>ą</w:t>
      </w:r>
      <w:r w:rsidRPr="00CA4C54">
        <w:t>zanymi z u</w:t>
      </w:r>
      <w:r w:rsidRPr="00CA4C54">
        <w:rPr>
          <w:rFonts w:hint="eastAsia"/>
        </w:rPr>
        <w:t>ż</w:t>
      </w:r>
      <w:r w:rsidRPr="00CA4C54">
        <w:t>ytkowaniem drogi kolejowej, je</w:t>
      </w:r>
      <w:r w:rsidRPr="00CA4C54">
        <w:rPr>
          <w:rFonts w:hint="eastAsia"/>
        </w:rPr>
        <w:t>ż</w:t>
      </w:r>
      <w:r w:rsidRPr="00CA4C54">
        <w:t xml:space="preserve">eli </w:t>
      </w:r>
      <w:r w:rsidRPr="00CA4C54">
        <w:lastRenderedPageBreak/>
        <w:t>konieczno</w:t>
      </w:r>
      <w:r w:rsidRPr="00CA4C54">
        <w:rPr>
          <w:rFonts w:hint="eastAsia"/>
        </w:rPr>
        <w:t>ść</w:t>
      </w:r>
      <w:r w:rsidRPr="00CA4C54">
        <w:t xml:space="preserve"> ich budowy lub przebudowy wynika z budowy lub przebudowy drogi kolejowej;”.</w:t>
      </w:r>
    </w:p>
    <w:p w14:paraId="7E494F1A" w14:textId="77777777" w:rsidR="00BE12D0" w:rsidRPr="00CA4C54" w:rsidRDefault="00BE12D0" w:rsidP="00782969">
      <w:pPr>
        <w:pStyle w:val="ARTartustawynprozporzdzenia"/>
        <w:keepNext/>
      </w:pPr>
      <w:bookmarkStart w:id="15" w:name="_Hlk31107963"/>
      <w:bookmarkEnd w:id="14"/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20.</w:t>
      </w:r>
      <w:r w:rsidRPr="00CA4C54">
        <w:t xml:space="preserve"> W ustawie z dnia 21 sierpnia 1997 r. o gospodarce nieruchomo</w:t>
      </w:r>
      <w:r w:rsidRPr="00CA4C54">
        <w:rPr>
          <w:rFonts w:hint="eastAsia"/>
        </w:rPr>
        <w:t>ś</w:t>
      </w:r>
      <w:r w:rsidRPr="00CA4C54">
        <w:t>ciami (Dz. U. z</w:t>
      </w:r>
      <w:r w:rsidR="007724AF" w:rsidRPr="00CA4C54">
        <w:t xml:space="preserve"> </w:t>
      </w:r>
      <w:r w:rsidRPr="00CA4C54">
        <w:t>2021 r. poz. 1899) w art. 109 w ust. 3 pkt 8 otrzymuje brzmienie:</w:t>
      </w:r>
    </w:p>
    <w:p w14:paraId="5D6C907B" w14:textId="794BA6AC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8)</w:t>
      </w:r>
      <w:r w:rsidRPr="00CA4C54">
        <w:tab/>
        <w:t>sprzeda</w:t>
      </w:r>
      <w:r w:rsidRPr="00CA4C54">
        <w:rPr>
          <w:rFonts w:hint="eastAsia"/>
        </w:rPr>
        <w:t>ż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nast</w:t>
      </w:r>
      <w:r w:rsidRPr="00CA4C54">
        <w:rPr>
          <w:rFonts w:hint="eastAsia"/>
        </w:rPr>
        <w:t>ę</w:t>
      </w:r>
      <w:r w:rsidRPr="00CA4C54">
        <w:t>puje na cele realizacji inwestycji w zakresie lotniska u</w:t>
      </w:r>
      <w:r w:rsidRPr="00CA4C54">
        <w:rPr>
          <w:rFonts w:hint="eastAsia"/>
        </w:rPr>
        <w:t>ż</w:t>
      </w:r>
      <w:r w:rsidRPr="00CA4C54">
        <w:t>ytku publicznego w rozumieniu przepisów ustawy z dnia 12 lutego 2009 r. o</w:t>
      </w:r>
      <w:r w:rsidR="007724AF" w:rsidRPr="00CA4C54">
        <w:t xml:space="preserve"> </w:t>
      </w:r>
      <w:r w:rsidRPr="00CA4C54">
        <w:t>szczególnych zasadach przygotowania i realizacji inwestycji w zakresie lotnisk u</w:t>
      </w:r>
      <w:r w:rsidRPr="00CA4C54">
        <w:rPr>
          <w:rFonts w:hint="eastAsia"/>
        </w:rPr>
        <w:t>ż</w:t>
      </w:r>
      <w:r w:rsidRPr="00CA4C54">
        <w:t>ytku publicznego albo Inwestycji w rozumieniu art. 2 pkt 3 ustawy z dnia 10</w:t>
      </w:r>
      <w:r w:rsidR="00281EB6" w:rsidRPr="00CA4C54">
        <w:t> </w:t>
      </w:r>
      <w:r w:rsidRPr="00CA4C54">
        <w:t>maja 2018 r. o Centralnym Porcie Komunikacyjnym, albo na szczególnych zasadach, okre</w:t>
      </w:r>
      <w:r w:rsidRPr="00CA4C54">
        <w:rPr>
          <w:rFonts w:hint="eastAsia"/>
        </w:rPr>
        <w:t>ś</w:t>
      </w:r>
      <w:r w:rsidRPr="00CA4C54">
        <w:t>lonych w art. 29b ust. 1 ustawy z dnia 10 maja 2018 r. o Centralnym Porcie Komunikacyjnym;”.</w:t>
      </w:r>
    </w:p>
    <w:p w14:paraId="28EF983A" w14:textId="2519C447" w:rsidR="00BE12D0" w:rsidRPr="00782969" w:rsidRDefault="00BE12D0" w:rsidP="00782969">
      <w:pPr>
        <w:pStyle w:val="ARTartustawynprozporzdzenia"/>
        <w:keepNext/>
        <w:rPr>
          <w:rStyle w:val="Ppogrubienie"/>
          <w:b w:val="0"/>
        </w:rPr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 xml:space="preserve">21. </w:t>
      </w:r>
      <w:r w:rsidRPr="00CA4C54">
        <w:t>W ustawie z dnia 20 listopada 1998 r. o zrycza</w:t>
      </w:r>
      <w:r w:rsidRPr="00CA4C54">
        <w:rPr>
          <w:rFonts w:hint="eastAsia"/>
        </w:rPr>
        <w:t>ł</w:t>
      </w:r>
      <w:r w:rsidRPr="00CA4C54">
        <w:t>towanym podatku dochodowym od niektórych przychodów osi</w:t>
      </w:r>
      <w:r w:rsidRPr="00CA4C54">
        <w:rPr>
          <w:rFonts w:hint="eastAsia"/>
        </w:rPr>
        <w:t>ą</w:t>
      </w:r>
      <w:r w:rsidRPr="00CA4C54">
        <w:t>ganych przez osoby fizyczne (Dz. U. z 2021 r. poz. 1993, 2105 i 2427 oraz z 2022 r. poz. 1265</w:t>
      </w:r>
      <w:r w:rsidR="00794CB3" w:rsidRPr="00CA4C54">
        <w:t xml:space="preserve"> i 1301</w:t>
      </w:r>
      <w:r w:rsidRPr="00CA4C54">
        <w:t>) art. 10 otrzymuje brzmienie</w:t>
      </w:r>
      <w:r w:rsidRPr="00CA4C54">
        <w:rPr>
          <w:rStyle w:val="Ppogrubienie"/>
          <w:b w:val="0"/>
        </w:rPr>
        <w:t>:</w:t>
      </w:r>
    </w:p>
    <w:p w14:paraId="0AAF9EDF" w14:textId="77777777" w:rsidR="00BE12D0" w:rsidRPr="00CA4C54" w:rsidRDefault="00BE12D0" w:rsidP="000C6741">
      <w:pPr>
        <w:pStyle w:val="ZARTzmartartykuempunktem"/>
        <w:rPr>
          <w:rStyle w:val="Ppogrubienie"/>
          <w:b w:val="0"/>
        </w:rPr>
      </w:pPr>
      <w:r w:rsidRPr="00782969" w:rsidDel="00C76479">
        <w:t>„</w:t>
      </w:r>
      <w:r w:rsidRPr="00CA4C54">
        <w:rPr>
          <w:rStyle w:val="Ppogrubienie"/>
          <w:b w:val="0"/>
        </w:rPr>
        <w:t xml:space="preserve">Art. 10. </w:t>
      </w:r>
      <w:r w:rsidRPr="00CA4C54">
        <w:t>Zwolnienia od podatku dochodowego, o których mowa w art. 21 ust. 1 pkt 28a, 29, 29aa, 29b, 43, 46, 46c, 47a, 71a, 102a, 111, 114, 121, 121a, 122, 125, 125a, 129, 131a, 136, 137 i 155 ustawy o podatku dochodowym, stosuje si</w:t>
      </w:r>
      <w:r w:rsidRPr="00CA4C54">
        <w:rPr>
          <w:rFonts w:hint="eastAsia"/>
        </w:rPr>
        <w:t>ę</w:t>
      </w:r>
      <w:r w:rsidRPr="00CA4C54">
        <w:t xml:space="preserve"> odpowiednio do</w:t>
      </w:r>
      <w:r w:rsidR="007724AF" w:rsidRPr="00CA4C54">
        <w:t xml:space="preserve"> </w:t>
      </w:r>
      <w:r w:rsidRPr="00CA4C54">
        <w:t>podatników op</w:t>
      </w:r>
      <w:r w:rsidRPr="00CA4C54">
        <w:rPr>
          <w:rFonts w:hint="eastAsia"/>
        </w:rPr>
        <w:t>ł</w:t>
      </w:r>
      <w:r w:rsidRPr="00CA4C54">
        <w:t>acaj</w:t>
      </w:r>
      <w:r w:rsidRPr="00CA4C54">
        <w:rPr>
          <w:rFonts w:hint="eastAsia"/>
        </w:rPr>
        <w:t>ą</w:t>
      </w:r>
      <w:r w:rsidRPr="00CA4C54">
        <w:t>cych rycza</w:t>
      </w:r>
      <w:r w:rsidRPr="00CA4C54">
        <w:rPr>
          <w:rFonts w:hint="eastAsia"/>
        </w:rPr>
        <w:t>ł</w:t>
      </w:r>
      <w:r w:rsidRPr="00CA4C54">
        <w:t>t od przychodów ewidencjonowanych</w:t>
      </w:r>
      <w:r w:rsidRPr="00CA4C54">
        <w:rPr>
          <w:rStyle w:val="Ppogrubienie"/>
          <w:b w:val="0"/>
        </w:rPr>
        <w:t>.</w:t>
      </w:r>
      <w:r w:rsidRPr="00CA4C54">
        <w:t>”</w:t>
      </w:r>
      <w:r w:rsidRPr="00CA4C54">
        <w:rPr>
          <w:rStyle w:val="Ppogrubienie"/>
          <w:b w:val="0"/>
        </w:rPr>
        <w:t>.</w:t>
      </w:r>
    </w:p>
    <w:p w14:paraId="0E6E9487" w14:textId="60C74C3B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22.</w:t>
      </w:r>
      <w:r w:rsidRPr="00CA4C54">
        <w:t xml:space="preserve"> W ustawie z dnia 8 wrze</w:t>
      </w:r>
      <w:r w:rsidRPr="00CA4C54">
        <w:rPr>
          <w:rFonts w:hint="eastAsia"/>
        </w:rPr>
        <w:t>ś</w:t>
      </w:r>
      <w:r w:rsidRPr="00CA4C54">
        <w:t>nia 2000 r. o komercjalizacji i restrukturyzacji przedsi</w:t>
      </w:r>
      <w:r w:rsidRPr="00CA4C54">
        <w:rPr>
          <w:rFonts w:hint="eastAsia"/>
        </w:rPr>
        <w:t>ę</w:t>
      </w:r>
      <w:r w:rsidRPr="00CA4C54">
        <w:t>biorstwa pa</w:t>
      </w:r>
      <w:r w:rsidRPr="00CA4C54">
        <w:rPr>
          <w:rFonts w:hint="eastAsia"/>
        </w:rPr>
        <w:t>ń</w:t>
      </w:r>
      <w:r w:rsidRPr="00CA4C54">
        <w:t xml:space="preserve">stwowego </w:t>
      </w:r>
      <w:r w:rsidRPr="00CA4C54" w:rsidDel="00C76479">
        <w:t>„</w:t>
      </w:r>
      <w:r w:rsidRPr="00CA4C54">
        <w:t>Polskie Koleje Pa</w:t>
      </w:r>
      <w:r w:rsidRPr="00CA4C54">
        <w:rPr>
          <w:rFonts w:hint="eastAsia"/>
        </w:rPr>
        <w:t>ń</w:t>
      </w:r>
      <w:r w:rsidRPr="00CA4C54">
        <w:t>stwowe</w:t>
      </w:r>
      <w:r w:rsidRPr="00CA4C54" w:rsidDel="00C76479">
        <w:t>”</w:t>
      </w:r>
      <w:r w:rsidRPr="00CA4C54">
        <w:t xml:space="preserve"> (Dz. U. z 2021 r. poz. 146 oraz</w:t>
      </w:r>
      <w:r w:rsidR="007724AF" w:rsidRPr="00CA4C54">
        <w:t xml:space="preserve"> </w:t>
      </w:r>
      <w:r w:rsidRPr="00CA4C54">
        <w:t>z</w:t>
      </w:r>
      <w:r w:rsidR="00056669" w:rsidRPr="00CA4C54">
        <w:t> </w:t>
      </w:r>
      <w:r w:rsidRPr="00CA4C54">
        <w:t>2022 r. poz. 655) w art. 18:</w:t>
      </w:r>
    </w:p>
    <w:p w14:paraId="4344A568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ust. 2a otrzymuje brzmienie:</w:t>
      </w:r>
    </w:p>
    <w:p w14:paraId="3B8A609F" w14:textId="77777777" w:rsidR="00BE12D0" w:rsidRPr="00CA4C54" w:rsidRDefault="00BE12D0" w:rsidP="00BE12D0">
      <w:pPr>
        <w:pStyle w:val="ZUSTzmustartykuempunktem"/>
      </w:pPr>
      <w:r w:rsidRPr="00CA4C54" w:rsidDel="00C76479">
        <w:t>„</w:t>
      </w:r>
      <w:r w:rsidRPr="00CA4C54">
        <w:t>2a. Do czynno</w:t>
      </w:r>
      <w:r w:rsidRPr="00CA4C54">
        <w:rPr>
          <w:rFonts w:hint="eastAsia"/>
        </w:rPr>
        <w:t>ś</w:t>
      </w:r>
      <w:r w:rsidRPr="00CA4C54">
        <w:t>ci prawnych, o których mowa w ust. 2 i 3a, nie stosuje si</w:t>
      </w:r>
      <w:r w:rsidRPr="00CA4C54">
        <w:rPr>
          <w:rFonts w:hint="eastAsia"/>
        </w:rPr>
        <w:t>ę</w:t>
      </w:r>
      <w:r w:rsidRPr="00CA4C54">
        <w:t xml:space="preserve"> art.</w:t>
      </w:r>
      <w:r w:rsidR="007724AF" w:rsidRPr="00CA4C54">
        <w:t xml:space="preserve"> </w:t>
      </w:r>
      <w:r w:rsidRPr="00CA4C54">
        <w:t>38–41 ustawy z dnia 16 grudnia 2016 r. o zasadach zarz</w:t>
      </w:r>
      <w:r w:rsidRPr="00CA4C54">
        <w:rPr>
          <w:rFonts w:hint="eastAsia"/>
        </w:rPr>
        <w:t>ą</w:t>
      </w:r>
      <w:r w:rsidRPr="00CA4C54">
        <w:t>dzania mieniem pa</w:t>
      </w:r>
      <w:r w:rsidRPr="00CA4C54">
        <w:rPr>
          <w:rFonts w:hint="eastAsia"/>
        </w:rPr>
        <w:t>ń</w:t>
      </w:r>
      <w:r w:rsidRPr="00CA4C54">
        <w:t>stwowym.”;</w:t>
      </w:r>
    </w:p>
    <w:p w14:paraId="46A9856F" w14:textId="77777777" w:rsidR="00BE12D0" w:rsidRPr="00CA4C54" w:rsidRDefault="00BE12D0" w:rsidP="00782969">
      <w:pPr>
        <w:pStyle w:val="PKTpunkt"/>
        <w:keepNext/>
      </w:pPr>
      <w:r w:rsidRPr="00CA4C54">
        <w:t>2)</w:t>
      </w:r>
      <w:r w:rsidRPr="00CA4C54">
        <w:tab/>
        <w:t>w ust. 2b w pkt 3 kropk</w:t>
      </w:r>
      <w:r w:rsidRPr="00CA4C54">
        <w:rPr>
          <w:rFonts w:hint="eastAsia"/>
        </w:rPr>
        <w:t>ę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rednikiem i dodaje si</w:t>
      </w:r>
      <w:r w:rsidRPr="00CA4C54">
        <w:rPr>
          <w:rFonts w:hint="eastAsia"/>
        </w:rPr>
        <w:t>ę</w:t>
      </w:r>
      <w:r w:rsidRPr="00CA4C54">
        <w:t xml:space="preserve"> pkt 4 w brzmieniu:</w:t>
      </w:r>
    </w:p>
    <w:p w14:paraId="7070CCB6" w14:textId="783D5BE0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4)</w:t>
      </w:r>
      <w:r w:rsidRPr="00CA4C54">
        <w:tab/>
        <w:t>PLK SA lub PKP SA dokonywana ze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ą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o której mowa w art. 2 pkt</w:t>
      </w:r>
      <w:r w:rsidR="00056669" w:rsidRPr="00CA4C54">
        <w:t> </w:t>
      </w:r>
      <w:r w:rsidRPr="00CA4C54">
        <w:t>10 ustawy z dnia 10 maja 2018 r. o Centralnym Porcie Komunikacyjnym (Dz.</w:t>
      </w:r>
      <w:r w:rsidR="00056669" w:rsidRPr="00CA4C54">
        <w:t> </w:t>
      </w:r>
      <w:r w:rsidRPr="00CA4C54">
        <w:t>U. z</w:t>
      </w:r>
      <w:r w:rsidR="007724AF" w:rsidRPr="00CA4C54">
        <w:t xml:space="preserve"> </w:t>
      </w:r>
      <w:r w:rsidRPr="00CA4C54">
        <w:t>2021</w:t>
      </w:r>
      <w:r w:rsidR="007724AF" w:rsidRPr="00CA4C54">
        <w:t xml:space="preserve"> </w:t>
      </w:r>
      <w:r w:rsidRPr="00CA4C54">
        <w:t>r. poz. 1354 oraz z 2022 r. poz. 807, 1079 i</w:t>
      </w:r>
      <w:r w:rsidR="00056669" w:rsidRPr="00CA4C54">
        <w:t xml:space="preserve"> </w:t>
      </w:r>
      <w:r w:rsidRPr="00CA4C54">
        <w:t>... ), lub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ą</w:t>
      </w:r>
      <w:r w:rsidRPr="00CA4C54">
        <w:t>, o której mowa w art. 15 ust. 1 tej ustawy, dotycz</w:t>
      </w:r>
      <w:r w:rsidRPr="00CA4C54">
        <w:rPr>
          <w:rFonts w:hint="eastAsia"/>
        </w:rPr>
        <w:t>ą</w:t>
      </w:r>
      <w:r w:rsidRPr="00CA4C54">
        <w:t>ca aktywów trwa</w:t>
      </w:r>
      <w:r w:rsidRPr="00CA4C54">
        <w:rPr>
          <w:rFonts w:hint="eastAsia"/>
        </w:rPr>
        <w:t>ł</w:t>
      </w:r>
      <w:r w:rsidRPr="00CA4C54">
        <w:t>ych zaliczanych do warto</w:t>
      </w:r>
      <w:r w:rsidRPr="00CA4C54">
        <w:rPr>
          <w:rFonts w:hint="eastAsia"/>
        </w:rPr>
        <w:t>ś</w:t>
      </w:r>
      <w:r w:rsidRPr="00CA4C54">
        <w:t>ci niematerialnych i</w:t>
      </w:r>
      <w:r w:rsidR="007724AF" w:rsidRPr="00CA4C54">
        <w:t xml:space="preserve"> </w:t>
      </w:r>
      <w:r w:rsidRPr="00CA4C54">
        <w:t>prawnych.”;</w:t>
      </w:r>
    </w:p>
    <w:p w14:paraId="326A56B5" w14:textId="77777777" w:rsidR="00BE12D0" w:rsidRPr="00CA4C54" w:rsidRDefault="00BE12D0" w:rsidP="00782969">
      <w:pPr>
        <w:pStyle w:val="PKTpunkt"/>
        <w:keepNext/>
      </w:pPr>
      <w:r w:rsidRPr="00CA4C54">
        <w:lastRenderedPageBreak/>
        <w:t>3)</w:t>
      </w:r>
      <w:r w:rsidRPr="00CA4C54">
        <w:tab/>
        <w:t>po ust. 3 dodaje si</w:t>
      </w:r>
      <w:r w:rsidRPr="00CA4C54">
        <w:rPr>
          <w:rFonts w:hint="eastAsia"/>
        </w:rPr>
        <w:t>ę</w:t>
      </w:r>
      <w:r w:rsidRPr="00CA4C54">
        <w:t xml:space="preserve"> ust. 3a–3c w brzmieniu:</w:t>
      </w:r>
    </w:p>
    <w:p w14:paraId="348D2982" w14:textId="77777777" w:rsidR="00BE12D0" w:rsidRPr="00CA4C54" w:rsidRDefault="00BE12D0" w:rsidP="00BE12D0">
      <w:pPr>
        <w:pStyle w:val="ZUSTzmustartykuempunktem"/>
      </w:pPr>
      <w:r w:rsidRPr="00CA4C54" w:rsidDel="00C76479">
        <w:t>„</w:t>
      </w:r>
      <w:r w:rsidRPr="00CA4C54">
        <w:t>3a.</w:t>
      </w:r>
      <w:r w:rsidR="005B74F4" w:rsidRPr="00CA4C54">
        <w:t xml:space="preserve"> </w:t>
      </w:r>
      <w:r w:rsidRPr="00CA4C54">
        <w:t>Za zgod</w:t>
      </w:r>
      <w:r w:rsidRPr="00CA4C54">
        <w:rPr>
          <w:rFonts w:hint="eastAsia"/>
        </w:rPr>
        <w:t>ą</w:t>
      </w:r>
      <w:r w:rsidRPr="00CA4C54">
        <w:t xml:space="preserve"> 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transportu mienie, o którym mowa w</w:t>
      </w:r>
      <w:r w:rsidR="007724AF" w:rsidRPr="00CA4C54">
        <w:t xml:space="preserve"> </w:t>
      </w:r>
      <w:r w:rsidRPr="00CA4C54">
        <w:t>ust. 3,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zbyte na rzecz Spó</w:t>
      </w:r>
      <w:r w:rsidRPr="00CA4C54">
        <w:rPr>
          <w:rFonts w:hint="eastAsia"/>
        </w:rPr>
        <w:t>ł</w:t>
      </w:r>
      <w:r w:rsidRPr="00CA4C54">
        <w:t>ki Celowej, o której mowa w art. 2 pkt 10 ustawy z dnia 10 maja 2018 r. o Centralnym Porcie Komunikacyjnym, lub spó</w:t>
      </w:r>
      <w:r w:rsidRPr="00CA4C54">
        <w:rPr>
          <w:rFonts w:hint="eastAsia"/>
        </w:rPr>
        <w:t>ł</w:t>
      </w:r>
      <w:r w:rsidRPr="00CA4C54">
        <w:t xml:space="preserve">ki, o której mowa w art. 15 ust. 1 tej ustawy. </w:t>
      </w:r>
    </w:p>
    <w:p w14:paraId="267E2C35" w14:textId="77777777" w:rsidR="00BE12D0" w:rsidRPr="00CA4C54" w:rsidRDefault="00BE12D0" w:rsidP="00BE12D0">
      <w:pPr>
        <w:pStyle w:val="ZUSTzmustartykuempunktem"/>
      </w:pPr>
      <w:r w:rsidRPr="00CA4C54">
        <w:t>3b. Do wniosku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onego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o której mowa w art. 2 pkt 10 ustawy z dnia 10 maja 2018 r. o Centralnym Porcie Komunikacyjnym, lub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>, o której mowa w art. 15 ust. 1 tej ustawy, o wydanie zgody, o której mowa w ust. 3a, do</w:t>
      </w:r>
      <w:r w:rsidRPr="00CA4C54">
        <w:rPr>
          <w:rFonts w:hint="eastAsia"/>
        </w:rPr>
        <w:t>łą</w:t>
      </w:r>
      <w:r w:rsidRPr="00CA4C54">
        <w:t>cza si</w:t>
      </w:r>
      <w:r w:rsidRPr="00CA4C54">
        <w:rPr>
          <w:rFonts w:hint="eastAsia"/>
        </w:rPr>
        <w:t>ę</w:t>
      </w:r>
      <w:r w:rsidRPr="00CA4C54">
        <w:t xml:space="preserve"> opini</w:t>
      </w:r>
      <w:r w:rsidRPr="00CA4C54">
        <w:rPr>
          <w:rFonts w:hint="eastAsia"/>
        </w:rPr>
        <w:t>ę</w:t>
      </w:r>
      <w:r w:rsidRPr="00CA4C54">
        <w:t xml:space="preserve"> PKP SA i PLK SA.</w:t>
      </w:r>
    </w:p>
    <w:p w14:paraId="5172A7C6" w14:textId="36E69A03" w:rsidR="00BE12D0" w:rsidRPr="00CA4C54" w:rsidRDefault="00BE12D0" w:rsidP="00BE12D0">
      <w:pPr>
        <w:pStyle w:val="ZUSTzmustartykuempunktem"/>
      </w:pPr>
      <w:r w:rsidRPr="00CA4C54">
        <w:t xml:space="preserve">3c. Opinia, o której mowa w ust. 3b, </w:t>
      </w:r>
      <w:r w:rsidR="00754B42" w:rsidRPr="00CA4C54">
        <w:t xml:space="preserve">jest </w:t>
      </w:r>
      <w:r w:rsidRPr="00CA4C54">
        <w:t>wydawana na wniosek Spó</w:t>
      </w:r>
      <w:r w:rsidRPr="00CA4C54">
        <w:rPr>
          <w:rFonts w:hint="eastAsia"/>
        </w:rPr>
        <w:t>ł</w:t>
      </w:r>
      <w:r w:rsidRPr="00CA4C54">
        <w:t>ki Celowej, o</w:t>
      </w:r>
      <w:r w:rsidR="007724AF" w:rsidRPr="00CA4C54">
        <w:t xml:space="preserve"> </w:t>
      </w:r>
      <w:r w:rsidRPr="00CA4C54">
        <w:t>której mowa w art. 2 pkt 10 ustawy z dnia 10 maja 2018 r. o Centralnym Porcie Komunikacyjnym, lub spó</w:t>
      </w:r>
      <w:r w:rsidRPr="00CA4C54">
        <w:rPr>
          <w:rFonts w:hint="eastAsia"/>
        </w:rPr>
        <w:t>ł</w:t>
      </w:r>
      <w:r w:rsidRPr="00CA4C54">
        <w:t>ki, o której mowa w art. 15 ust. 1 tej ustawy, w terminie nie</w:t>
      </w:r>
      <w:r w:rsidR="007724AF" w:rsidRPr="00CA4C54">
        <w:t xml:space="preserve"> </w:t>
      </w:r>
      <w:r w:rsidRPr="00CA4C54">
        <w:t>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szym ni</w:t>
      </w:r>
      <w:r w:rsidRPr="00CA4C54">
        <w:rPr>
          <w:rFonts w:hint="eastAsia"/>
        </w:rPr>
        <w:t>ż</w:t>
      </w:r>
      <w:r w:rsidRPr="00CA4C54">
        <w:t xml:space="preserve"> 30 dni od dnia otrzymania wniosku o wydanie opinii. Niewydanie opinii w</w:t>
      </w:r>
      <w:r w:rsidR="007724AF" w:rsidRPr="00CA4C54">
        <w:t xml:space="preserve"> </w:t>
      </w:r>
      <w:r w:rsidRPr="00CA4C54">
        <w:t>tym terminie traktuje si</w:t>
      </w:r>
      <w:r w:rsidRPr="00CA4C54">
        <w:rPr>
          <w:rFonts w:hint="eastAsia"/>
        </w:rPr>
        <w:t>ę</w:t>
      </w:r>
      <w:r w:rsidRPr="00CA4C54">
        <w:t xml:space="preserve"> jako brak zastrze</w:t>
      </w:r>
      <w:r w:rsidRPr="00CA4C54">
        <w:rPr>
          <w:rFonts w:hint="eastAsia"/>
        </w:rPr>
        <w:t>ż</w:t>
      </w:r>
      <w:r w:rsidRPr="00CA4C54">
        <w:t>e</w:t>
      </w:r>
      <w:r w:rsidRPr="00CA4C54">
        <w:rPr>
          <w:rFonts w:hint="eastAsia"/>
        </w:rPr>
        <w:t>ń</w:t>
      </w:r>
      <w:r w:rsidRPr="00CA4C54">
        <w:t xml:space="preserve"> do wniosku o wydanie zgody, o której mowa w ust. 3a.”;</w:t>
      </w:r>
    </w:p>
    <w:p w14:paraId="369B2B73" w14:textId="77777777" w:rsidR="00BE12D0" w:rsidRPr="00CA4C54" w:rsidRDefault="00BE12D0" w:rsidP="00782969">
      <w:pPr>
        <w:pStyle w:val="PKTpunkt"/>
        <w:keepNext/>
      </w:pPr>
      <w:r w:rsidRPr="00CA4C54">
        <w:t>4)</w:t>
      </w:r>
      <w:r w:rsidRPr="00CA4C54">
        <w:tab/>
        <w:t>ust. 4 otrzymuje brzmienie:</w:t>
      </w:r>
    </w:p>
    <w:p w14:paraId="79DEB06B" w14:textId="77777777" w:rsidR="00BE12D0" w:rsidRPr="00CA4C54" w:rsidRDefault="00BE12D0" w:rsidP="00BE12D0">
      <w:pPr>
        <w:pStyle w:val="ZUSTzmustartykuempunktem"/>
      </w:pPr>
      <w:r w:rsidRPr="00CA4C54" w:rsidDel="00C76479">
        <w:t>„</w:t>
      </w:r>
      <w:r w:rsidRPr="00CA4C54">
        <w:t>4. Zgoda, o której mowa w ust. 2 lub 3a, lub odmowa zgody jest wyra</w:t>
      </w:r>
      <w:r w:rsidRPr="00CA4C54">
        <w:rPr>
          <w:rFonts w:hint="eastAsia"/>
        </w:rPr>
        <w:t>ż</w:t>
      </w:r>
      <w:r w:rsidRPr="00CA4C54">
        <w:t>ana w drodze decyzji administracyjnej.”;</w:t>
      </w:r>
    </w:p>
    <w:p w14:paraId="6F22EA4F" w14:textId="77777777" w:rsidR="00BE12D0" w:rsidRPr="00CA4C54" w:rsidRDefault="00BE12D0" w:rsidP="00782969">
      <w:pPr>
        <w:pStyle w:val="PKTpunkt"/>
        <w:keepNext/>
      </w:pPr>
      <w:r w:rsidRPr="00CA4C54">
        <w:t>5)</w:t>
      </w:r>
      <w:r w:rsidRPr="00CA4C54">
        <w:tab/>
        <w:t>ust. 7 otrzymuje brzmienie:</w:t>
      </w:r>
    </w:p>
    <w:p w14:paraId="2983D934" w14:textId="77777777" w:rsidR="00BE12D0" w:rsidRPr="00CA4C54" w:rsidRDefault="00BE12D0" w:rsidP="00BE12D0">
      <w:pPr>
        <w:pStyle w:val="ZUSTzmustartykuempunktem"/>
      </w:pPr>
      <w:r w:rsidRPr="00CA4C54" w:rsidDel="00C76479">
        <w:t>„</w:t>
      </w:r>
      <w:r w:rsidRPr="00CA4C54">
        <w:t>7. Czynno</w:t>
      </w:r>
      <w:r w:rsidRPr="00CA4C54">
        <w:rPr>
          <w:rFonts w:hint="eastAsia"/>
        </w:rPr>
        <w:t>ś</w:t>
      </w:r>
      <w:r w:rsidRPr="00CA4C54">
        <w:t>ci prawne dokonane z naruszeniem ust. 2, 3a i 6a s</w:t>
      </w:r>
      <w:r w:rsidRPr="00CA4C54">
        <w:rPr>
          <w:rFonts w:hint="eastAsia"/>
        </w:rPr>
        <w:t>ą</w:t>
      </w:r>
      <w:r w:rsidRPr="00CA4C54">
        <w:t xml:space="preserve"> niewa</w:t>
      </w:r>
      <w:r w:rsidRPr="00CA4C54">
        <w:rPr>
          <w:rFonts w:hint="eastAsia"/>
        </w:rPr>
        <w:t>ż</w:t>
      </w:r>
      <w:r w:rsidRPr="00CA4C54">
        <w:t>ne.”.</w:t>
      </w:r>
    </w:p>
    <w:p w14:paraId="42306726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23.</w:t>
      </w:r>
      <w:r w:rsidRPr="00CA4C54">
        <w:t xml:space="preserve"> W ustawie z dnia 3 lipca 2002 r. – Prawo lotnicze (Dz. U. z 2022 r. poz. 1235) 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55F1ECAD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w art. 57 ust. 1b otrzymuje brzmienie:</w:t>
      </w:r>
    </w:p>
    <w:p w14:paraId="3D119AD0" w14:textId="03DA1C6A" w:rsidR="00BE12D0" w:rsidRPr="00CA4C54" w:rsidRDefault="00BE12D0" w:rsidP="00BE12D0">
      <w:pPr>
        <w:pStyle w:val="ZUSTzmustartykuempunktem"/>
      </w:pPr>
      <w:r w:rsidRPr="00CA4C54" w:rsidDel="00C76479">
        <w:t>„</w:t>
      </w:r>
      <w:r w:rsidRPr="00CA4C54">
        <w:t>1b. Wymagania okre</w:t>
      </w:r>
      <w:r w:rsidRPr="00CA4C54">
        <w:rPr>
          <w:rFonts w:hint="eastAsia"/>
        </w:rPr>
        <w:t>ś</w:t>
      </w:r>
      <w:r w:rsidRPr="00CA4C54">
        <w:t>lone w ust. 1a dotycz</w:t>
      </w:r>
      <w:r w:rsidRPr="00CA4C54">
        <w:rPr>
          <w:rFonts w:hint="eastAsia"/>
        </w:rPr>
        <w:t>ą</w:t>
      </w:r>
      <w:r w:rsidRPr="00CA4C54">
        <w:t>ce</w:t>
      </w:r>
      <w:r w:rsidR="007724AF" w:rsidRPr="00CA4C54">
        <w:t xml:space="preserve"> </w:t>
      </w:r>
      <w:r w:rsidRPr="00CA4C54">
        <w:t>art. 55 ust. 3 pkt 2 i 7 w zakresie planu generalnego, o którym mowa w art. 55 ust. 3 pkt 2a, dotycz</w:t>
      </w:r>
      <w:r w:rsidRPr="00CA4C54">
        <w:rPr>
          <w:rFonts w:hint="eastAsia"/>
        </w:rPr>
        <w:t>ą</w:t>
      </w:r>
      <w:r w:rsidRPr="00CA4C54">
        <w:t>ce równie</w:t>
      </w:r>
      <w:r w:rsidRPr="00CA4C54">
        <w:rPr>
          <w:rFonts w:hint="eastAsia"/>
        </w:rPr>
        <w:t>ż</w:t>
      </w:r>
      <w:r w:rsidRPr="00CA4C54">
        <w:t xml:space="preserve"> art. 55 ust.</w:t>
      </w:r>
      <w:r w:rsidR="00C82B99" w:rsidRPr="00CA4C54">
        <w:t> </w:t>
      </w:r>
      <w:r w:rsidRPr="00CA4C54">
        <w:t>6 pkt 6, nie dotycz</w:t>
      </w:r>
      <w:r w:rsidRPr="00CA4C54">
        <w:rPr>
          <w:rFonts w:hint="eastAsia"/>
        </w:rPr>
        <w:t>ą</w:t>
      </w:r>
      <w:r w:rsidRPr="00CA4C54">
        <w:t xml:space="preserve"> inwestycji, o których mowa w przepisach ustawy z dnia 12</w:t>
      </w:r>
      <w:r w:rsidR="00C82B99" w:rsidRPr="00CA4C54">
        <w:t> </w:t>
      </w:r>
      <w:r w:rsidRPr="00CA4C54">
        <w:t>lutego 2009</w:t>
      </w:r>
      <w:r w:rsidR="007724AF" w:rsidRPr="00CA4C54">
        <w:t xml:space="preserve"> </w:t>
      </w:r>
      <w:r w:rsidRPr="00CA4C54">
        <w:t>r. o szczególnych zasadach przygotowania i realizacji inwestycji w zakresie lotnisk u</w:t>
      </w:r>
      <w:r w:rsidRPr="00CA4C54">
        <w:rPr>
          <w:rFonts w:hint="eastAsia"/>
        </w:rPr>
        <w:t>ż</w:t>
      </w:r>
      <w:r w:rsidRPr="00CA4C54">
        <w:t>ytku publicznego (Dz. U. z 2021 r.</w:t>
      </w:r>
      <w:r w:rsidR="007724AF" w:rsidRPr="00CA4C54">
        <w:t xml:space="preserve"> </w:t>
      </w:r>
      <w:r w:rsidRPr="00CA4C54">
        <w:t>poz. 1079) oraz ustawy z</w:t>
      </w:r>
      <w:r w:rsidR="007724AF" w:rsidRPr="00CA4C54">
        <w:t xml:space="preserve"> </w:t>
      </w:r>
      <w:r w:rsidRPr="00CA4C54">
        <w:t>dnia 10</w:t>
      </w:r>
      <w:r w:rsidR="00C82B99" w:rsidRPr="00CA4C54">
        <w:t> </w:t>
      </w:r>
      <w:r w:rsidRPr="00CA4C54">
        <w:t>maja 2018 r. o</w:t>
      </w:r>
      <w:r w:rsidR="007724AF" w:rsidRPr="00CA4C54">
        <w:t xml:space="preserve"> </w:t>
      </w:r>
      <w:r w:rsidRPr="00CA4C54">
        <w:t>Centralnym Porcie Komunikacyjnym.”;</w:t>
      </w:r>
    </w:p>
    <w:p w14:paraId="676D01F7" w14:textId="77777777" w:rsidR="00BE12D0" w:rsidRPr="00CA4C54" w:rsidRDefault="00BE12D0" w:rsidP="00782969">
      <w:pPr>
        <w:pStyle w:val="PKTpunkt"/>
        <w:keepNext/>
      </w:pPr>
      <w:r w:rsidRPr="00CA4C54">
        <w:t>2)</w:t>
      </w:r>
      <w:r w:rsidRPr="00CA4C54">
        <w:tab/>
        <w:t>w art. 87 ust. 1 otrzymuje brzmienie:</w:t>
      </w:r>
    </w:p>
    <w:p w14:paraId="5BF149DA" w14:textId="77777777" w:rsidR="00BE12D0" w:rsidRPr="00CA4C54" w:rsidRDefault="00BE12D0" w:rsidP="00BE12D0">
      <w:pPr>
        <w:pStyle w:val="ZUSTzmustartykuempunktem"/>
      </w:pPr>
      <w:bookmarkStart w:id="16" w:name="_Hlk86229656"/>
      <w:r w:rsidRPr="00CA4C54" w:rsidDel="00C76479">
        <w:t>„</w:t>
      </w:r>
      <w:bookmarkEnd w:id="16"/>
      <w:r w:rsidRPr="00CA4C54">
        <w:t>1. Obiekty naturalne i sztuczne, w tym obiekty budowlane, po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one w granicach powierzchni ograniczaj</w:t>
      </w:r>
      <w:r w:rsidRPr="00CA4C54">
        <w:rPr>
          <w:rFonts w:hint="eastAsia"/>
        </w:rPr>
        <w:t>ą</w:t>
      </w:r>
      <w:r w:rsidRPr="00CA4C54">
        <w:t>cych przeszkody wskazanych w decyzjach, o</w:t>
      </w:r>
      <w:r w:rsidR="007724AF" w:rsidRPr="00CA4C54">
        <w:t xml:space="preserve"> </w:t>
      </w:r>
      <w:r w:rsidRPr="00CA4C54">
        <w:t>których mowa w</w:t>
      </w:r>
      <w:r w:rsidR="007724AF" w:rsidRPr="00CA4C54">
        <w:t xml:space="preserve"> </w:t>
      </w:r>
      <w:r w:rsidRPr="00CA4C54">
        <w:t>art. 87</w:t>
      </w:r>
      <w:r w:rsidRPr="00CA4C54">
        <w:rPr>
          <w:rStyle w:val="IGindeksgrny"/>
        </w:rPr>
        <w:t>8</w:t>
      </w:r>
      <w:r w:rsidRPr="00CA4C54">
        <w:t xml:space="preserve"> ust. 1, w zatwierdzonym planie generalnym, promesie zezwolenia na za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 xml:space="preserve">enie </w:t>
      </w:r>
      <w:r w:rsidRPr="00CA4C54">
        <w:lastRenderedPageBreak/>
        <w:t>lotniska dla inwestycji, o której mowa w ustawie z dnia 12 lutego 2009 r. o szczególnych zasadach przygotowania i realizacji inwestycji w zakresie lotnisk u</w:t>
      </w:r>
      <w:r w:rsidRPr="00CA4C54">
        <w:rPr>
          <w:rFonts w:hint="eastAsia"/>
        </w:rPr>
        <w:t>ż</w:t>
      </w:r>
      <w:r w:rsidRPr="00CA4C54">
        <w:t>ytku publicznego, nie</w:t>
      </w:r>
      <w:r w:rsidR="007724AF" w:rsidRPr="00CA4C54">
        <w:t xml:space="preserve"> </w:t>
      </w:r>
      <w:r w:rsidRPr="00CA4C54">
        <w:t>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wy</w:t>
      </w:r>
      <w:r w:rsidRPr="00CA4C54">
        <w:rPr>
          <w:rFonts w:hint="eastAsia"/>
        </w:rPr>
        <w:t>ż</w:t>
      </w:r>
      <w:r w:rsidRPr="00CA4C54">
        <w:t>sze ni</w:t>
      </w:r>
      <w:r w:rsidRPr="00CA4C54">
        <w:rPr>
          <w:rFonts w:hint="eastAsia"/>
        </w:rPr>
        <w:t>ż</w:t>
      </w:r>
      <w:r w:rsidRPr="00CA4C54">
        <w:t xml:space="preserve"> wysoko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 przez te powierzchnie, wyznaczone zgodnie z przepisami wydanymi na podstawie art. 92 ust. 2, z</w:t>
      </w:r>
      <w:r w:rsidR="007724AF" w:rsidRPr="00CA4C54">
        <w:t xml:space="preserve"> </w:t>
      </w:r>
      <w:r w:rsidRPr="00CA4C54">
        <w:t>wyj</w:t>
      </w:r>
      <w:r w:rsidRPr="00CA4C54">
        <w:rPr>
          <w:rFonts w:hint="eastAsia"/>
        </w:rPr>
        <w:t>ą</w:t>
      </w:r>
      <w:r w:rsidRPr="00CA4C54">
        <w:t>tkiem przypadku, o</w:t>
      </w:r>
      <w:r w:rsidR="007724AF" w:rsidRPr="00CA4C54">
        <w:t xml:space="preserve"> </w:t>
      </w:r>
      <w:r w:rsidRPr="00CA4C54">
        <w:t>którym mowa w ust. 3 i 4. Powierzchnie ograniczaj</w:t>
      </w:r>
      <w:r w:rsidRPr="00CA4C54">
        <w:rPr>
          <w:rFonts w:hint="eastAsia"/>
        </w:rPr>
        <w:t>ą</w:t>
      </w:r>
      <w:r w:rsidRPr="00CA4C54">
        <w:t>ce przeszkody wyznaczaj</w:t>
      </w:r>
      <w:r w:rsidRPr="00CA4C54">
        <w:rPr>
          <w:rFonts w:hint="eastAsia"/>
        </w:rPr>
        <w:t>ą</w:t>
      </w:r>
      <w:r w:rsidRPr="00CA4C54">
        <w:t xml:space="preserve"> granice, w ramach których obiekty mog</w:t>
      </w:r>
      <w:r w:rsidRPr="00CA4C54">
        <w:rPr>
          <w:rFonts w:hint="eastAsia"/>
        </w:rPr>
        <w:t>ą</w:t>
      </w:r>
      <w:r w:rsidRPr="00CA4C54">
        <w:t xml:space="preserve"> wystawa</w:t>
      </w:r>
      <w:r w:rsidRPr="00CA4C54">
        <w:rPr>
          <w:rFonts w:hint="eastAsia"/>
        </w:rPr>
        <w:t>ć</w:t>
      </w:r>
      <w:r w:rsidRPr="00CA4C54">
        <w:t xml:space="preserve"> w przestrzeni powietrznej.”;</w:t>
      </w:r>
    </w:p>
    <w:p w14:paraId="52AB2A54" w14:textId="77777777" w:rsidR="00BE12D0" w:rsidRPr="00CA4C54" w:rsidRDefault="00BE12D0" w:rsidP="00782969">
      <w:pPr>
        <w:pStyle w:val="PKTpunkt"/>
        <w:keepNext/>
      </w:pPr>
      <w:r w:rsidRPr="00CA4C54">
        <w:t>3)</w:t>
      </w:r>
      <w:r w:rsidRPr="00CA4C54">
        <w:tab/>
        <w:t>art. 87</w:t>
      </w:r>
      <w:r w:rsidRPr="00CA4C54">
        <w:rPr>
          <w:rStyle w:val="IGindeksgrny"/>
        </w:rPr>
        <w:t>7</w:t>
      </w:r>
      <w:r w:rsidRPr="00CA4C54">
        <w:t xml:space="preserve"> otrzymuje brzmienie:</w:t>
      </w:r>
    </w:p>
    <w:p w14:paraId="0B83B535" w14:textId="77777777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>Art. 87</w:t>
      </w:r>
      <w:r w:rsidRPr="00CA4C54">
        <w:rPr>
          <w:rStyle w:val="IGindeksgrny"/>
        </w:rPr>
        <w:t>7</w:t>
      </w:r>
      <w:r w:rsidRPr="00CA4C54">
        <w:t>. 1. W celu ochrony lotnisk przed dzia</w:t>
      </w:r>
      <w:r w:rsidRPr="00CA4C54">
        <w:rPr>
          <w:rFonts w:hint="eastAsia"/>
        </w:rPr>
        <w:t>ł</w:t>
      </w:r>
      <w:r w:rsidRPr="00CA4C54">
        <w:t>aniami i zdarzeniami, które mog</w:t>
      </w:r>
      <w:r w:rsidRPr="00CA4C54">
        <w:rPr>
          <w:rFonts w:hint="eastAsia"/>
        </w:rPr>
        <w:t>ą</w:t>
      </w:r>
      <w:r w:rsidRPr="00CA4C54">
        <w:t xml:space="preserve"> powodowa</w:t>
      </w:r>
      <w:r w:rsidRPr="00CA4C54">
        <w:rPr>
          <w:rFonts w:hint="eastAsia"/>
        </w:rPr>
        <w:t>ć</w:t>
      </w:r>
      <w:r w:rsidRPr="00CA4C54">
        <w:t xml:space="preserve"> niedopuszczalne zagro</w:t>
      </w:r>
      <w:r w:rsidRPr="00CA4C54">
        <w:rPr>
          <w:rFonts w:hint="eastAsia"/>
        </w:rPr>
        <w:t>ż</w:t>
      </w:r>
      <w:r w:rsidRPr="00CA4C54">
        <w:t>enia dla ruchu statków powietrznych korzystaj</w:t>
      </w:r>
      <w:r w:rsidRPr="00CA4C54">
        <w:rPr>
          <w:rFonts w:hint="eastAsia"/>
        </w:rPr>
        <w:t>ą</w:t>
      </w:r>
      <w:r w:rsidRPr="00CA4C54">
        <w:t>cych z lotniska, projekty miejscowych planów zagospodarowania przestrzennego i projekty decyzji o warunkach zabudowy i zagospodarowania terenu uzgadniaj</w:t>
      </w:r>
      <w:r w:rsidRPr="00CA4C54">
        <w:rPr>
          <w:rFonts w:hint="eastAsia"/>
        </w:rPr>
        <w:t>ą</w:t>
      </w:r>
      <w:r w:rsidRPr="00CA4C54">
        <w:t xml:space="preserve"> odpowiednio w</w:t>
      </w:r>
      <w:r w:rsidR="007724AF" w:rsidRPr="00CA4C54">
        <w:t xml:space="preserve"> </w:t>
      </w:r>
      <w:r w:rsidRPr="00CA4C54">
        <w:t>przypadku:</w:t>
      </w:r>
    </w:p>
    <w:p w14:paraId="56CB59D1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lotniska wpisanego do rejestru lotnisk cywilnych – Prezes Urz</w:t>
      </w:r>
      <w:r w:rsidRPr="00CA4C54">
        <w:rPr>
          <w:rFonts w:hint="eastAsia"/>
        </w:rPr>
        <w:t>ę</w:t>
      </w:r>
      <w:r w:rsidRPr="00CA4C54">
        <w:t xml:space="preserve">du </w:t>
      </w:r>
      <w:r w:rsidRPr="00CA4C54">
        <w:rPr>
          <w:rFonts w:hint="eastAsia"/>
        </w:rPr>
        <w:t>–</w:t>
      </w:r>
      <w:r w:rsidRPr="00CA4C54">
        <w:t xml:space="preserve"> dla terenów, na</w:t>
      </w:r>
      <w:r w:rsidR="007724AF" w:rsidRPr="00CA4C54">
        <w:t xml:space="preserve"> </w:t>
      </w:r>
      <w:r w:rsidRPr="00CA4C54">
        <w:t>których wyznaczono powierzchnie ograniczaj</w:t>
      </w:r>
      <w:r w:rsidRPr="00CA4C54">
        <w:rPr>
          <w:rFonts w:hint="eastAsia"/>
        </w:rPr>
        <w:t>ą</w:t>
      </w:r>
      <w:r w:rsidRPr="00CA4C54">
        <w:t>ce przeszkody zgodnie z art. 87 ust. 1;</w:t>
      </w:r>
    </w:p>
    <w:p w14:paraId="52417D2B" w14:textId="4243990A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lotniska wpisanego wy</w:t>
      </w:r>
      <w:r w:rsidRPr="00CA4C54">
        <w:rPr>
          <w:rFonts w:hint="eastAsia"/>
        </w:rPr>
        <w:t>łą</w:t>
      </w:r>
      <w:r w:rsidRPr="00CA4C54">
        <w:t>cznie do rejestru lotnisk i l</w:t>
      </w:r>
      <w:r w:rsidRPr="00CA4C54">
        <w:rPr>
          <w:rFonts w:hint="eastAsia"/>
        </w:rPr>
        <w:t>ą</w:t>
      </w:r>
      <w:r w:rsidRPr="00CA4C54">
        <w:t xml:space="preserve">dowisk wojskowych </w:t>
      </w:r>
      <w:r w:rsidRPr="00CA4C54">
        <w:rPr>
          <w:rFonts w:hint="eastAsia"/>
        </w:rPr>
        <w:t>–</w:t>
      </w:r>
      <w:r w:rsidRPr="00CA4C54">
        <w:t xml:space="preserve"> terenowe organy wykonawcze Ministra Obrony Narodowej w sprawach rekrutacji, operacyjno-obronnych i administracji niezespolonej, o których mowa w art. 31 ust.</w:t>
      </w:r>
      <w:r w:rsidR="001B2B2D" w:rsidRPr="00CA4C54">
        <w:t> </w:t>
      </w:r>
      <w:r w:rsidRPr="00CA4C54">
        <w:t>1 ustawy z dnia 11 marca 2022 r. o obronie Ojczyzny (Dz. U. poz. 655 i 974);</w:t>
      </w:r>
    </w:p>
    <w:p w14:paraId="356BB715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lotniska wpisanego wy</w:t>
      </w:r>
      <w:r w:rsidRPr="00CA4C54">
        <w:rPr>
          <w:rFonts w:hint="eastAsia"/>
        </w:rPr>
        <w:t>łą</w:t>
      </w:r>
      <w:r w:rsidRPr="00CA4C54">
        <w:t>cznie do rejestru lotnisk i l</w:t>
      </w:r>
      <w:r w:rsidRPr="00CA4C54">
        <w:rPr>
          <w:rFonts w:hint="eastAsia"/>
        </w:rPr>
        <w:t>ą</w:t>
      </w:r>
      <w:r w:rsidRPr="00CA4C54">
        <w:t>dowisk lotnictwa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b porz</w:t>
      </w:r>
      <w:r w:rsidRPr="00CA4C54">
        <w:rPr>
          <w:rFonts w:hint="eastAsia"/>
        </w:rPr>
        <w:t>ą</w:t>
      </w:r>
      <w:r w:rsidRPr="00CA4C54">
        <w:t xml:space="preserve">dku publicznego </w:t>
      </w:r>
      <w:r w:rsidRPr="00CA4C54">
        <w:rPr>
          <w:rFonts w:hint="eastAsia"/>
        </w:rPr>
        <w:t>–</w:t>
      </w:r>
      <w:r w:rsidRPr="00CA4C54">
        <w:t xml:space="preserve"> 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wewn</w:t>
      </w:r>
      <w:r w:rsidRPr="00CA4C54">
        <w:rPr>
          <w:rFonts w:hint="eastAsia"/>
        </w:rPr>
        <w:t>ę</w:t>
      </w:r>
      <w:r w:rsidRPr="00CA4C54">
        <w:t>trznych.</w:t>
      </w:r>
    </w:p>
    <w:p w14:paraId="005B8004" w14:textId="77777777" w:rsidR="00BE12D0" w:rsidRPr="00CA4C54" w:rsidRDefault="00BE12D0" w:rsidP="00BE12D0">
      <w:pPr>
        <w:pStyle w:val="ZUSTzmustartykuempunktem"/>
      </w:pPr>
      <w:r w:rsidRPr="00CA4C54">
        <w:t>2. Organy, o których mowa w ust. 1, zgodnie 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w ust. 1, opiniuj</w:t>
      </w:r>
      <w:r w:rsidRPr="00CA4C54">
        <w:rPr>
          <w:rFonts w:hint="eastAsia"/>
        </w:rPr>
        <w:t>ą</w:t>
      </w:r>
      <w:r w:rsidRPr="00CA4C54">
        <w:t xml:space="preserve"> projekty studiów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oraz plany zagospodarowania przestrzennego województwa, dla terenów, na</w:t>
      </w:r>
      <w:r w:rsidR="007724AF" w:rsidRPr="00CA4C54">
        <w:t xml:space="preserve"> </w:t>
      </w:r>
      <w:r w:rsidRPr="00CA4C54">
        <w:t>których wyznaczono powierzchnie ograniczaj</w:t>
      </w:r>
      <w:r w:rsidRPr="00CA4C54">
        <w:rPr>
          <w:rFonts w:hint="eastAsia"/>
        </w:rPr>
        <w:t>ą</w:t>
      </w:r>
      <w:r w:rsidRPr="00CA4C54">
        <w:t>ce przeszkody.</w:t>
      </w:r>
    </w:p>
    <w:p w14:paraId="514AD5B2" w14:textId="77777777" w:rsidR="00BE12D0" w:rsidRPr="00CA4C54" w:rsidRDefault="00BE12D0" w:rsidP="00BE12D0">
      <w:pPr>
        <w:pStyle w:val="ZUSTzmustartykuempunktem"/>
      </w:pPr>
      <w:r w:rsidRPr="00CA4C54">
        <w:t>3. Zgodnie 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w ust. 1 organy wydaj</w:t>
      </w:r>
      <w:r w:rsidRPr="00CA4C54">
        <w:rPr>
          <w:rFonts w:hint="eastAsia"/>
        </w:rPr>
        <w:t>ą</w:t>
      </w:r>
      <w:r w:rsidRPr="00CA4C54">
        <w:t xml:space="preserve"> odpowiednio opinie inne ni</w:t>
      </w:r>
      <w:r w:rsidRPr="00CA4C54">
        <w:rPr>
          <w:rFonts w:hint="eastAsia"/>
        </w:rPr>
        <w:t>ż</w:t>
      </w:r>
      <w:r w:rsidRPr="00CA4C54">
        <w:t xml:space="preserve"> opinie, o których mowa w ust. 2, dotycz</w:t>
      </w:r>
      <w:r w:rsidRPr="00CA4C54">
        <w:rPr>
          <w:rFonts w:hint="eastAsia"/>
        </w:rPr>
        <w:t>ą</w:t>
      </w:r>
      <w:r w:rsidRPr="00CA4C54">
        <w:t>ce 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</w:t>
      </w:r>
      <w:r w:rsidRPr="00CA4C54">
        <w:t>ci lokalizacji inwestycji ze</w:t>
      </w:r>
      <w:r w:rsidR="007724AF" w:rsidRPr="00CA4C54">
        <w:t xml:space="preserve"> </w:t>
      </w:r>
      <w:r w:rsidRPr="00CA4C54">
        <w:t>wzgl</w:t>
      </w:r>
      <w:r w:rsidRPr="00CA4C54">
        <w:rPr>
          <w:rFonts w:hint="eastAsia"/>
        </w:rPr>
        <w:t>ę</w:t>
      </w:r>
      <w:r w:rsidRPr="00CA4C54">
        <w:t>du na wysoko</w:t>
      </w:r>
      <w:r w:rsidRPr="00CA4C54">
        <w:rPr>
          <w:rFonts w:hint="eastAsia"/>
        </w:rPr>
        <w:t>ść</w:t>
      </w:r>
      <w:r w:rsidRPr="00CA4C54">
        <w:t xml:space="preserve"> zabudowy.”;</w:t>
      </w:r>
    </w:p>
    <w:p w14:paraId="3EF4E901" w14:textId="77777777" w:rsidR="00BE12D0" w:rsidRPr="00CA4C54" w:rsidRDefault="00BE12D0" w:rsidP="00782969">
      <w:pPr>
        <w:pStyle w:val="PKTpunkt"/>
        <w:keepNext/>
      </w:pPr>
      <w:r w:rsidRPr="00CA4C54">
        <w:lastRenderedPageBreak/>
        <w:t>4)</w:t>
      </w:r>
      <w:r w:rsidRPr="00CA4C54">
        <w:tab/>
        <w:t>w art. 87</w:t>
      </w:r>
      <w:r w:rsidRPr="00CA4C54">
        <w:rPr>
          <w:rStyle w:val="IGindeksgrny"/>
        </w:rPr>
        <w:t>8</w:t>
      </w:r>
      <w:r w:rsidRPr="00CA4C54">
        <w:t xml:space="preserve"> w ust. 1 wprowadzenie do wyliczenia otrzymuje brzmienie:</w:t>
      </w:r>
    </w:p>
    <w:p w14:paraId="549B9D55" w14:textId="77777777" w:rsidR="00BE12D0" w:rsidRPr="00CA4C54" w:rsidRDefault="00BE12D0" w:rsidP="00DF56E8">
      <w:pPr>
        <w:pStyle w:val="ZFRAGzmfragmentunpzdaniaartykuempunktem"/>
      </w:pPr>
      <w:r w:rsidRPr="00CA4C54" w:rsidDel="00C76479">
        <w:t>„</w:t>
      </w:r>
      <w:r w:rsidRPr="00CA4C54">
        <w:t>W terminie nieprzekraczającym 14 dni od dnia zatwierdzenia planu generalnego lotniska, zatwierdzenia zmiany planu generalnego lotniska, otrzymania decyzji o wpisie lotniska do rejestru lotnisk, rejestru lotnisk i lądowisk wojskowych, rejestru lotnisk i</w:t>
      </w:r>
      <w:r w:rsidR="007724AF" w:rsidRPr="00CA4C54">
        <w:t xml:space="preserve"> </w:t>
      </w:r>
      <w:r w:rsidRPr="00CA4C54">
        <w:t>lądowisk lotnictwa służb porządku publicznego, zezwolenia na założenie lotniska lub każdej decyzji o zmianie cech lotniska wpływającej na zmianę powierzchni ograniczających przeszkody zakładający lotnisko, zarządzający lotniskiem albo jednostka organizacyjna zarządzająca lotniskiem wpisanym wyłącznie do rejestru lotnisk i lądowisk wojskowych albo wpisanym wyłącznie do rejestru lotnisk i lądowisk lotnictwa służb porządku publicznego przekazuje mapy w skali 1:25000 z naniesionymi powierzchniami ograniczającymi przeszkody, punktem odniesienia lotniska, progiem i końcem drogi startowej oraz osią drogi startowej do:”.</w:t>
      </w:r>
    </w:p>
    <w:p w14:paraId="70EFBB24" w14:textId="77777777" w:rsidR="00BE12D0" w:rsidRPr="00CA4C54" w:rsidRDefault="00BE12D0" w:rsidP="00782969">
      <w:pPr>
        <w:pStyle w:val="ARTartustawynprozporzdzenia"/>
        <w:keepNext/>
      </w:pPr>
      <w:bookmarkStart w:id="17" w:name="_Hlk27150764"/>
      <w:bookmarkEnd w:id="15"/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24.</w:t>
      </w:r>
      <w:r w:rsidR="007724AF" w:rsidRPr="00CA4C54">
        <w:t xml:space="preserve"> </w:t>
      </w:r>
      <w:r w:rsidRPr="00CA4C54">
        <w:t>W</w:t>
      </w:r>
      <w:r w:rsidR="007724AF" w:rsidRPr="00CA4C54">
        <w:t xml:space="preserve"> </w:t>
      </w:r>
      <w:r w:rsidRPr="00CA4C54">
        <w:t>ustawie</w:t>
      </w:r>
      <w:bookmarkEnd w:id="17"/>
      <w:r w:rsidRPr="00CA4C54">
        <w:t xml:space="preserve"> z dnia 27</w:t>
      </w:r>
      <w:r w:rsidR="007724AF" w:rsidRPr="00CA4C54">
        <w:t xml:space="preserve"> </w:t>
      </w:r>
      <w:r w:rsidRPr="00CA4C54">
        <w:t>marca 2003</w:t>
      </w:r>
      <w:r w:rsidR="007724AF" w:rsidRPr="00CA4C54">
        <w:t xml:space="preserve"> </w:t>
      </w:r>
      <w:r w:rsidRPr="00CA4C54">
        <w:t>r. o</w:t>
      </w:r>
      <w:r w:rsidR="007724AF" w:rsidRPr="00CA4C54">
        <w:t xml:space="preserve"> </w:t>
      </w:r>
      <w:r w:rsidRPr="00CA4C54">
        <w:t>planowaniu i</w:t>
      </w:r>
      <w:r w:rsidR="007724AF" w:rsidRPr="00CA4C54">
        <w:t xml:space="preserve"> </w:t>
      </w:r>
      <w:r w:rsidRPr="00CA4C54">
        <w:t xml:space="preserve">zagospodarowaniu przestrzennym </w:t>
      </w:r>
      <w:bookmarkStart w:id="18" w:name="_Hlk27150830"/>
      <w:r w:rsidRPr="00CA4C54">
        <w:t>(Dz.</w:t>
      </w:r>
      <w:r w:rsidR="007724AF" w:rsidRPr="00CA4C54">
        <w:t xml:space="preserve"> </w:t>
      </w:r>
      <w:r w:rsidRPr="00CA4C54">
        <w:t>U. z</w:t>
      </w:r>
      <w:r w:rsidR="007724AF" w:rsidRPr="00CA4C54">
        <w:t xml:space="preserve"> </w:t>
      </w:r>
      <w:r w:rsidRPr="00CA4C54">
        <w:t>2022</w:t>
      </w:r>
      <w:r w:rsidR="007724AF" w:rsidRPr="00CA4C54">
        <w:t xml:space="preserve"> </w:t>
      </w:r>
      <w:r w:rsidRPr="00CA4C54">
        <w:t>r. poz.</w:t>
      </w:r>
      <w:r w:rsidR="007724AF" w:rsidRPr="00CA4C54">
        <w:t xml:space="preserve"> </w:t>
      </w:r>
      <w:r w:rsidRPr="00CA4C54">
        <w:t>503</w:t>
      </w:r>
      <w:bookmarkStart w:id="19" w:name="_Hlk27149921"/>
      <w:bookmarkEnd w:id="18"/>
      <w:r w:rsidRPr="00CA4C54">
        <w:t>)</w:t>
      </w:r>
      <w:bookmarkEnd w:id="19"/>
      <w:r w:rsidRPr="00CA4C54">
        <w:t xml:space="preserve"> 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37EB382F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w art. 11 w pkt 5 wprowadzenie do wyliczenia otrzymuje brzmienie:</w:t>
      </w:r>
    </w:p>
    <w:p w14:paraId="55D73053" w14:textId="2DE4C066" w:rsidR="00BE12D0" w:rsidRPr="00CA4C54" w:rsidRDefault="00BE12D0" w:rsidP="00DF56E8">
      <w:pPr>
        <w:pStyle w:val="ZFRAGzmfragmentunpzdaniaartykuempunktem"/>
      </w:pPr>
      <w:r w:rsidRPr="00CA4C54" w:rsidDel="00C76479">
        <w:t>„</w:t>
      </w:r>
      <w:r w:rsidRPr="00CA4C54">
        <w:t>występuje o uzgodnienie projektu studium z zarządem województwa w zakresie jego zgodności z ustaleniami planu zagospodarowania przestrzennego województwa, z</w:t>
      </w:r>
      <w:r w:rsidR="007724AF" w:rsidRPr="00CA4C54">
        <w:t xml:space="preserve"> </w:t>
      </w:r>
      <w:r w:rsidRPr="00CA4C54">
        <w:t>Państwowym Gospodarstwem Wodnym Wody Polskie w zakresie dotyczącym zabudowy i zagospodarowania terenu położonego na obszarach szczególnego zagrożenia powodzią, ze Spółką Celową, o której mowa w art. 2 pkt 10 ustawy z</w:t>
      </w:r>
      <w:r w:rsidR="007724AF" w:rsidRPr="00CA4C54">
        <w:t xml:space="preserve"> </w:t>
      </w:r>
      <w:r w:rsidRPr="00CA4C54">
        <w:t>dnia 10</w:t>
      </w:r>
      <w:r w:rsidR="00880D44" w:rsidRPr="00CA4C54">
        <w:t> </w:t>
      </w:r>
      <w:r w:rsidRPr="00CA4C54">
        <w:t>maja 2018 r. o Centralnym Porcie Komunikacyjnym (Dz. U. z 2021 r. poz. 1354 oraz z 2022 r. poz. 807, 1079 i</w:t>
      </w:r>
      <w:r w:rsidR="00880D44" w:rsidRPr="00CA4C54">
        <w:t xml:space="preserve"> </w:t>
      </w:r>
      <w:r w:rsidRPr="00CA4C54">
        <w:t>…), w zakresie dotyczącym lokalizacji Inwestycji i</w:t>
      </w:r>
      <w:r w:rsidR="007724AF" w:rsidRPr="00CA4C54">
        <w:t xml:space="preserve"> </w:t>
      </w:r>
      <w:r w:rsidRPr="00CA4C54">
        <w:t>Inwestycji Towarzyszących oraz obszaru otoczenia CPK, o których mowa w tej ustawie, oraz występuje o opinie dotyczące rozwiązań przyjętych w projekcie studium do:”;</w:t>
      </w:r>
    </w:p>
    <w:p w14:paraId="3B65C468" w14:textId="77777777" w:rsidR="00BE12D0" w:rsidRPr="00CA4C54" w:rsidRDefault="00BE12D0" w:rsidP="00782969">
      <w:pPr>
        <w:pStyle w:val="PKTpunkt"/>
        <w:keepNext/>
      </w:pPr>
      <w:r w:rsidRPr="00CA4C54">
        <w:t>2)</w:t>
      </w:r>
      <w:r w:rsidRPr="00CA4C54">
        <w:tab/>
        <w:t>w</w:t>
      </w:r>
      <w:r w:rsidR="007724AF" w:rsidRPr="00CA4C54">
        <w:t xml:space="preserve"> </w:t>
      </w:r>
      <w:r w:rsidRPr="00CA4C54">
        <w:t>art.</w:t>
      </w:r>
      <w:r w:rsidR="007724AF" w:rsidRPr="00CA4C54">
        <w:t xml:space="preserve"> </w:t>
      </w:r>
      <w:r w:rsidRPr="00CA4C54">
        <w:t>15 w</w:t>
      </w:r>
      <w:r w:rsidR="007724AF" w:rsidRPr="00CA4C54">
        <w:t xml:space="preserve"> </w:t>
      </w:r>
      <w:r w:rsidRPr="00CA4C54">
        <w:t>ust.</w:t>
      </w:r>
      <w:r w:rsidR="007724AF" w:rsidRPr="00CA4C54">
        <w:t xml:space="preserve"> </w:t>
      </w:r>
      <w:r w:rsidRPr="00CA4C54">
        <w:t>3 pkt</w:t>
      </w:r>
      <w:r w:rsidR="007724AF" w:rsidRPr="00CA4C54">
        <w:t xml:space="preserve"> </w:t>
      </w:r>
      <w:r w:rsidRPr="00CA4C54">
        <w:t>4b otrzymuje brzmienie:</w:t>
      </w:r>
    </w:p>
    <w:p w14:paraId="4A2CA4F8" w14:textId="77777777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4b)</w:t>
      </w:r>
      <w:r w:rsidRPr="00CA4C54">
        <w:tab/>
        <w:t>granice terenów inwestycji celu publicznego o znaczeniu ponadlokalnym, umieszczonych w planie zagospodarowania przestrzennego województwa lub w</w:t>
      </w:r>
      <w:r w:rsidR="007724AF" w:rsidRPr="00CA4C54">
        <w:t xml:space="preserve"> </w:t>
      </w:r>
      <w:r w:rsidRPr="00CA4C54">
        <w:t>ostatecznych decyzjach o lokalizacji drogi publicznej, linii kolejowej, linii tramwajowej, lotniska u</w:t>
      </w:r>
      <w:r w:rsidRPr="00CA4C54">
        <w:rPr>
          <w:rFonts w:hint="eastAsia"/>
        </w:rPr>
        <w:t>ż</w:t>
      </w:r>
      <w:r w:rsidRPr="00CA4C54">
        <w:t>ytku publicznego, sieci przesy</w:t>
      </w:r>
      <w:r w:rsidRPr="00CA4C54">
        <w:rPr>
          <w:rFonts w:hint="eastAsia"/>
        </w:rPr>
        <w:t>ł</w:t>
      </w:r>
      <w:r w:rsidRPr="00CA4C54">
        <w:t>owej, budowli przeciwpowodziowej, sieci szerokopasmowej, inwestycji w zakresie terminalu, inwestycji w zakresie Centralnego Portu Komunikacyjnego,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Euro 2012 lub decyzji lokalizacyjnych wydanych przez Komisj</w:t>
      </w:r>
      <w:r w:rsidRPr="00CA4C54">
        <w:rPr>
          <w:rFonts w:hint="eastAsia"/>
        </w:rPr>
        <w:t>ę</w:t>
      </w:r>
      <w:r w:rsidRPr="00CA4C54">
        <w:t xml:space="preserve"> Planowania przy </w:t>
      </w:r>
      <w:r w:rsidRPr="00CA4C54">
        <w:lastRenderedPageBreak/>
        <w:t>Radzie Ministrów w zwi</w:t>
      </w:r>
      <w:r w:rsidRPr="00CA4C54">
        <w:rPr>
          <w:rFonts w:hint="eastAsia"/>
        </w:rPr>
        <w:t>ą</w:t>
      </w:r>
      <w:r w:rsidRPr="00CA4C54">
        <w:t>zku z realizacj</w:t>
      </w:r>
      <w:r w:rsidRPr="00CA4C54">
        <w:rPr>
          <w:rFonts w:hint="eastAsia"/>
        </w:rPr>
        <w:t>ą</w:t>
      </w:r>
      <w:r w:rsidRPr="00CA4C54">
        <w:t xml:space="preserve"> inwestycji w zakresie obronno</w:t>
      </w:r>
      <w:r w:rsidRPr="00CA4C54">
        <w:rPr>
          <w:rFonts w:hint="eastAsia"/>
        </w:rPr>
        <w:t>ś</w:t>
      </w:r>
      <w:r w:rsidRPr="00CA4C54">
        <w:t>ci i bezpiecze</w:t>
      </w:r>
      <w:r w:rsidRPr="00CA4C54">
        <w:rPr>
          <w:rFonts w:hint="eastAsia"/>
        </w:rPr>
        <w:t>ń</w:t>
      </w:r>
      <w:r w:rsidRPr="00CA4C54">
        <w:t>stwa pa</w:t>
      </w:r>
      <w:r w:rsidRPr="00CA4C54">
        <w:rPr>
          <w:rFonts w:hint="eastAsia"/>
        </w:rPr>
        <w:t>ń</w:t>
      </w:r>
      <w:r w:rsidRPr="00CA4C54">
        <w:t>stwa;</w:t>
      </w:r>
      <w:bookmarkStart w:id="20" w:name="_Hlk86401591"/>
      <w:r w:rsidRPr="00CA4C54">
        <w:t>”</w:t>
      </w:r>
      <w:bookmarkEnd w:id="20"/>
      <w:r w:rsidRPr="00CA4C54">
        <w:t>;</w:t>
      </w:r>
    </w:p>
    <w:p w14:paraId="2DC19A1B" w14:textId="77777777" w:rsidR="00BE12D0" w:rsidRPr="00CA4C54" w:rsidRDefault="00BE12D0" w:rsidP="00782969">
      <w:pPr>
        <w:pStyle w:val="PKTpunkt"/>
        <w:keepNext/>
      </w:pPr>
      <w:r w:rsidRPr="00CA4C54">
        <w:t>3)</w:t>
      </w:r>
      <w:r w:rsidRPr="00CA4C54">
        <w:tab/>
        <w:t>w art. 17 w pkt 6 w lit. b dodaje si</w:t>
      </w:r>
      <w:r w:rsidRPr="00CA4C54">
        <w:rPr>
          <w:rFonts w:hint="eastAsia"/>
        </w:rPr>
        <w:t>ę</w:t>
      </w:r>
      <w:r w:rsidRPr="00CA4C54">
        <w:t xml:space="preserve"> tiret trzynaste w brzmieniu:</w:t>
      </w:r>
    </w:p>
    <w:p w14:paraId="7741D9BE" w14:textId="77777777" w:rsidR="00BE12D0" w:rsidRPr="00CA4C54" w:rsidRDefault="00BE12D0" w:rsidP="00BE12D0">
      <w:pPr>
        <w:pStyle w:val="ZTIRzmtirartykuempunktem"/>
      </w:pPr>
      <w:r w:rsidRPr="00CA4C54" w:rsidDel="00C76479">
        <w:t>„</w:t>
      </w:r>
      <w:r w:rsidRPr="00CA4C54">
        <w:t>–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ą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o której mowa w art. 2 pkt 10 ustawy z dnia 10 maja 2018 r. o</w:t>
      </w:r>
      <w:r w:rsidR="007724AF" w:rsidRPr="00CA4C54">
        <w:t xml:space="preserve"> </w:t>
      </w:r>
      <w:r w:rsidRPr="00CA4C54">
        <w:t>Centralnym Porcie Komunikacyjnym, w zakresie dotycz</w:t>
      </w:r>
      <w:r w:rsidRPr="00CA4C54">
        <w:rPr>
          <w:rFonts w:hint="eastAsia"/>
        </w:rPr>
        <w:t>ą</w:t>
      </w:r>
      <w:r w:rsidRPr="00CA4C54">
        <w:t>cym lokalizacji Inwestycji i Inwestycji Towarzysz</w:t>
      </w:r>
      <w:r w:rsidRPr="00CA4C54">
        <w:rPr>
          <w:rFonts w:hint="eastAsia"/>
        </w:rPr>
        <w:t>ą</w:t>
      </w:r>
      <w:r w:rsidRPr="00CA4C54">
        <w:t>cych oraz obszaru otoczenia CPK, o których mowa w tej ustawie, oraz”;</w:t>
      </w:r>
    </w:p>
    <w:p w14:paraId="344B495B" w14:textId="77777777" w:rsidR="00BE12D0" w:rsidRPr="00CA4C54" w:rsidRDefault="00BE12D0" w:rsidP="00782969">
      <w:pPr>
        <w:pStyle w:val="PKTpunkt"/>
        <w:keepNext/>
      </w:pPr>
      <w:r w:rsidRPr="00CA4C54">
        <w:t>4)</w:t>
      </w:r>
      <w:r w:rsidRPr="00CA4C54">
        <w:tab/>
        <w:t>w art. 39 ust. 5 otrzymuje brzmienie:</w:t>
      </w:r>
    </w:p>
    <w:p w14:paraId="474A014C" w14:textId="10CADA3D" w:rsidR="00BE12D0" w:rsidRPr="00CA4C54" w:rsidRDefault="00BE12D0" w:rsidP="00BE12D0">
      <w:pPr>
        <w:pStyle w:val="ZUSTzmustartykuempunktem"/>
      </w:pPr>
      <w:r w:rsidRPr="00CA4C54" w:rsidDel="00C76479">
        <w:t>„</w:t>
      </w:r>
      <w:r w:rsidRPr="00CA4C54">
        <w:t>5. W planie zagospodarowania przestrzennego województwa umieszcza si</w:t>
      </w:r>
      <w:r w:rsidRPr="00CA4C54">
        <w:rPr>
          <w:rFonts w:hint="eastAsia"/>
        </w:rPr>
        <w:t>ę</w:t>
      </w:r>
      <w:r w:rsidRPr="00CA4C54">
        <w:t xml:space="preserve"> te inwestycje celu publicznego o znaczeniu ponadlokalnym, o których mowa w ust. 3 pkt</w:t>
      </w:r>
      <w:r w:rsidR="00880D44" w:rsidRPr="00CA4C54">
        <w:t> </w:t>
      </w:r>
      <w:r w:rsidRPr="00CA4C54">
        <w:t>3, które zosta</w:t>
      </w:r>
      <w:r w:rsidRPr="00CA4C54">
        <w:rPr>
          <w:rFonts w:hint="eastAsia"/>
        </w:rPr>
        <w:t>ł</w:t>
      </w:r>
      <w:r w:rsidRPr="00CA4C54">
        <w:t>y ustalone w dokumentach przyj</w:t>
      </w:r>
      <w:r w:rsidRPr="00CA4C54">
        <w:rPr>
          <w:rFonts w:hint="eastAsia"/>
        </w:rPr>
        <w:t>ę</w:t>
      </w:r>
      <w:r w:rsidRPr="00CA4C54">
        <w:t>tych przez Sejm Rzeczypospolitej Polskiej, Rad</w:t>
      </w:r>
      <w:r w:rsidRPr="00CA4C54">
        <w:rPr>
          <w:rFonts w:hint="eastAsia"/>
        </w:rPr>
        <w:t>ę</w:t>
      </w:r>
      <w:r w:rsidRPr="00CA4C54">
        <w:t xml:space="preserve"> Ministrów, pe</w:t>
      </w:r>
      <w:r w:rsidRPr="00CA4C54">
        <w:rPr>
          <w:rFonts w:hint="eastAsia"/>
        </w:rPr>
        <w:t>ł</w:t>
      </w:r>
      <w:r w:rsidRPr="00CA4C54">
        <w:t>nomocnika rz</w:t>
      </w:r>
      <w:r w:rsidRPr="00CA4C54">
        <w:rPr>
          <w:rFonts w:hint="eastAsia"/>
        </w:rPr>
        <w:t>ą</w:t>
      </w:r>
      <w:r w:rsidRPr="00CA4C54">
        <w:t>du ustanowionego w drodze ustawy,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ministra lub sejmik województwa, zgodnie z ich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>.”;</w:t>
      </w:r>
    </w:p>
    <w:p w14:paraId="7D20A742" w14:textId="77777777" w:rsidR="00BE12D0" w:rsidRPr="00CA4C54" w:rsidRDefault="00BE12D0" w:rsidP="00782969">
      <w:pPr>
        <w:pStyle w:val="PKTpunkt"/>
        <w:keepNext/>
      </w:pPr>
      <w:r w:rsidRPr="00CA4C54">
        <w:t>5)</w:t>
      </w:r>
      <w:r w:rsidRPr="00CA4C54">
        <w:tab/>
        <w:t>w art. 53 w ust. 4 w pkt 15 kropk</w:t>
      </w:r>
      <w:r w:rsidRPr="00CA4C54">
        <w:rPr>
          <w:rFonts w:hint="eastAsia"/>
        </w:rPr>
        <w:t>ę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rednikiem i dodaje si</w:t>
      </w:r>
      <w:r w:rsidRPr="00CA4C54">
        <w:rPr>
          <w:rFonts w:hint="eastAsia"/>
        </w:rPr>
        <w:t>ę</w:t>
      </w:r>
      <w:r w:rsidRPr="00CA4C54">
        <w:t xml:space="preserve"> pkt 16 w</w:t>
      </w:r>
      <w:r w:rsidR="007724AF" w:rsidRPr="00CA4C54">
        <w:t xml:space="preserve"> </w:t>
      </w:r>
      <w:r w:rsidRPr="00CA4C54">
        <w:t>brzmieniu:</w:t>
      </w:r>
    </w:p>
    <w:p w14:paraId="68BD8955" w14:textId="77777777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16)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ą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o której mowa w art. 2 pkt 10 ustawy z dnia 10 maja 2018 r. o</w:t>
      </w:r>
      <w:r w:rsidR="007724AF" w:rsidRPr="00CA4C54">
        <w:t xml:space="preserve"> </w:t>
      </w:r>
      <w:r w:rsidRPr="00CA4C54">
        <w:t>Centralnym Porcie Komunikacyjnym, w zakresie dotycz</w:t>
      </w:r>
      <w:r w:rsidRPr="00CA4C54">
        <w:rPr>
          <w:rFonts w:hint="eastAsia"/>
        </w:rPr>
        <w:t>ą</w:t>
      </w:r>
      <w:r w:rsidRPr="00CA4C54">
        <w:t>cym lokalizacji Inwestycji i Inwestycji Towarzysz</w:t>
      </w:r>
      <w:r w:rsidRPr="00CA4C54">
        <w:rPr>
          <w:rFonts w:hint="eastAsia"/>
        </w:rPr>
        <w:t>ą</w:t>
      </w:r>
      <w:r w:rsidRPr="00CA4C54">
        <w:t>cych oraz obszaru otoczenia Centralnego Portu Komunikacyjnego, o których mowa w tej ustawie.”.</w:t>
      </w:r>
    </w:p>
    <w:p w14:paraId="4A4A738B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bookmarkStart w:id="21" w:name="_Hlk27151557"/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25.</w:t>
      </w:r>
      <w:r w:rsidR="007724AF" w:rsidRPr="00CA4C54">
        <w:t xml:space="preserve"> </w:t>
      </w:r>
      <w:r w:rsidRPr="00CA4C54">
        <w:t>W</w:t>
      </w:r>
      <w:r w:rsidR="007724AF" w:rsidRPr="00CA4C54">
        <w:t xml:space="preserve"> </w:t>
      </w:r>
      <w:r w:rsidRPr="00CA4C54">
        <w:t>ustawie z</w:t>
      </w:r>
      <w:r w:rsidR="007724AF" w:rsidRPr="00CA4C54">
        <w:t xml:space="preserve"> </w:t>
      </w:r>
      <w:r w:rsidRPr="00CA4C54">
        <w:t xml:space="preserve">dnia </w:t>
      </w:r>
      <w:bookmarkEnd w:id="21"/>
      <w:r w:rsidRPr="00CA4C54">
        <w:t>28</w:t>
      </w:r>
      <w:r w:rsidR="007724AF" w:rsidRPr="00CA4C54">
        <w:t xml:space="preserve"> </w:t>
      </w:r>
      <w:r w:rsidRPr="00CA4C54">
        <w:t>marca 2003</w:t>
      </w:r>
      <w:r w:rsidR="007724AF" w:rsidRPr="00CA4C54">
        <w:t xml:space="preserve"> </w:t>
      </w:r>
      <w:r w:rsidRPr="00CA4C54">
        <w:t>r. o</w:t>
      </w:r>
      <w:r w:rsidR="007724AF" w:rsidRPr="00CA4C54">
        <w:t xml:space="preserve"> </w:t>
      </w:r>
      <w:r w:rsidRPr="00CA4C54">
        <w:t xml:space="preserve">transporcie kolejowym </w:t>
      </w:r>
      <w:bookmarkStart w:id="22" w:name="_Hlk37075516"/>
      <w:r w:rsidRPr="00CA4C54">
        <w:t>(Dz.</w:t>
      </w:r>
      <w:r w:rsidR="007724AF" w:rsidRPr="00CA4C54">
        <w:t xml:space="preserve"> </w:t>
      </w:r>
      <w:r w:rsidRPr="00CA4C54">
        <w:t>U. z</w:t>
      </w:r>
      <w:r w:rsidR="007724AF" w:rsidRPr="00CA4C54">
        <w:t xml:space="preserve"> </w:t>
      </w:r>
      <w:r w:rsidRPr="00CA4C54">
        <w:t>2021</w:t>
      </w:r>
      <w:r w:rsidR="007724AF" w:rsidRPr="00CA4C54">
        <w:t xml:space="preserve"> </w:t>
      </w:r>
      <w:r w:rsidRPr="00CA4C54">
        <w:t>r. poz.</w:t>
      </w:r>
      <w:r w:rsidR="007724AF" w:rsidRPr="00CA4C54">
        <w:t xml:space="preserve"> </w:t>
      </w:r>
      <w:r w:rsidRPr="00CA4C54">
        <w:t xml:space="preserve">1984 oraz z 2022 r. poz. 727) </w:t>
      </w:r>
      <w:bookmarkEnd w:id="22"/>
      <w:r w:rsidRPr="00CA4C54">
        <w:t>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253F8A64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w art. 9o ust. 1 otrzymuje brzmienie:</w:t>
      </w:r>
    </w:p>
    <w:p w14:paraId="11ACF194" w14:textId="77777777" w:rsidR="00BE12D0" w:rsidRPr="00CA4C54" w:rsidRDefault="00BE12D0" w:rsidP="00782969">
      <w:pPr>
        <w:pStyle w:val="ZUSTzmustartykuempunktem"/>
        <w:keepNext/>
      </w:pPr>
      <w:r w:rsidRPr="00CA4C54" w:rsidDel="00C76479">
        <w:t>„</w:t>
      </w:r>
      <w:r w:rsidRPr="00CA4C54">
        <w:t>1. Decyzj</w:t>
      </w:r>
      <w:r w:rsidRPr="00CA4C54">
        <w:rPr>
          <w:rFonts w:hint="eastAsia"/>
        </w:rPr>
        <w:t>ę</w:t>
      </w:r>
      <w:r w:rsidRPr="00CA4C54">
        <w:t xml:space="preserve"> o ustaleniu lokalizacji linii kolejowej wydaje wojewoda, na wniosek: </w:t>
      </w:r>
    </w:p>
    <w:p w14:paraId="32BC66A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PKP Polskich Linii Kolejowych Spó</w:t>
      </w:r>
      <w:r w:rsidRPr="00CA4C54">
        <w:rPr>
          <w:rFonts w:hint="eastAsia"/>
        </w:rPr>
        <w:t>ł</w:t>
      </w:r>
      <w:r w:rsidRPr="00CA4C54">
        <w:t xml:space="preserve">ki Akcyjnej, zwanych dalej </w:t>
      </w:r>
      <w:r w:rsidRPr="00CA4C54">
        <w:rPr>
          <w:rFonts w:hint="eastAsia"/>
        </w:rPr>
        <w:t>„</w:t>
      </w:r>
      <w:r w:rsidRPr="00CA4C54">
        <w:t>PLK S.A.”, lub</w:t>
      </w:r>
    </w:p>
    <w:p w14:paraId="00BBBF43" w14:textId="77E6D942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ki Celowej, o której mowa w art. 2 pkt 10 ustawy z dnia 10 maja 2018 r. o</w:t>
      </w:r>
      <w:r w:rsidR="007724AF" w:rsidRPr="00CA4C54">
        <w:t xml:space="preserve"> </w:t>
      </w:r>
      <w:r w:rsidRPr="00CA4C54">
        <w:t>Centralnym Porcie Komunikacyjnym (Dz. U. z 2021 r. poz. 1354 oraz z 2022 r. poz. 807, 1079 i</w:t>
      </w:r>
      <w:r w:rsidR="00880D44" w:rsidRPr="00CA4C54">
        <w:t xml:space="preserve"> </w:t>
      </w:r>
      <w:r w:rsidRPr="00CA4C54">
        <w:t>... ), lub spó</w:t>
      </w:r>
      <w:r w:rsidRPr="00CA4C54">
        <w:rPr>
          <w:rFonts w:hint="eastAsia"/>
        </w:rPr>
        <w:t>ł</w:t>
      </w:r>
      <w:r w:rsidRPr="00CA4C54">
        <w:t xml:space="preserve">ki, o której mowa w art. 15 ust. 1 tej ustawy, zwanych dalej </w:t>
      </w:r>
      <w:r w:rsidRPr="00CA4C54">
        <w:rPr>
          <w:rFonts w:hint="eastAsia"/>
        </w:rPr>
        <w:t>„</w:t>
      </w:r>
      <w:r w:rsidRPr="00CA4C54">
        <w:t>CPK”, lub</w:t>
      </w:r>
    </w:p>
    <w:p w14:paraId="3DA51A99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ciwej jednostki samorz</w:t>
      </w:r>
      <w:r w:rsidRPr="00CA4C54">
        <w:rPr>
          <w:rFonts w:hint="eastAsia"/>
        </w:rPr>
        <w:t>ą</w:t>
      </w:r>
      <w:r w:rsidRPr="00CA4C54">
        <w:t>du terytorialnego.”;</w:t>
      </w:r>
    </w:p>
    <w:p w14:paraId="01FA2E56" w14:textId="338987F8" w:rsidR="00BE12D0" w:rsidRPr="00CA4C54" w:rsidRDefault="00BE12D0" w:rsidP="00BE12D0">
      <w:pPr>
        <w:pStyle w:val="PKTpunkt"/>
      </w:pPr>
      <w:r w:rsidRPr="00CA4C54">
        <w:t>2)</w:t>
      </w:r>
      <w:r w:rsidRPr="00CA4C54">
        <w:tab/>
        <w:t>u</w:t>
      </w:r>
      <w:r w:rsidRPr="00CA4C54">
        <w:rPr>
          <w:rFonts w:hint="eastAsia"/>
        </w:rPr>
        <w:t>ż</w:t>
      </w:r>
      <w:r w:rsidRPr="00CA4C54">
        <w:t>yte w art. 9o w ust. 4, w art. 9oa, w art. 9t w ust. 6, w art. 9w w ust. 1, w ust. 3 w pkt 1 i 3, w ust. 4 i 5, w art. 9x w ust. 2, w art. 9ya w ust. 4 i 6, w art. 9yb w ust. 1 i 3 i</w:t>
      </w:r>
      <w:r w:rsidR="00880D44" w:rsidRPr="00CA4C54">
        <w:t> </w:t>
      </w:r>
      <w:r w:rsidRPr="00CA4C54">
        <w:t>w</w:t>
      </w:r>
      <w:r w:rsidR="00880D44" w:rsidRPr="00CA4C54">
        <w:t> </w:t>
      </w:r>
      <w:r w:rsidRPr="00CA4C54">
        <w:t>art.</w:t>
      </w:r>
      <w:r w:rsidR="00880D44" w:rsidRPr="00CA4C54">
        <w:t> </w:t>
      </w:r>
      <w:r w:rsidRPr="00CA4C54">
        <w:t>9ag wyrazy „PLK S.A.”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„PLK S.A., CPK”;</w:t>
      </w:r>
    </w:p>
    <w:p w14:paraId="75D05482" w14:textId="77777777" w:rsidR="00BE12D0" w:rsidRPr="00CA4C54" w:rsidRDefault="00BE12D0" w:rsidP="00782969">
      <w:pPr>
        <w:pStyle w:val="PKTpunkt"/>
        <w:keepNext/>
      </w:pPr>
      <w:r w:rsidRPr="00CA4C54">
        <w:lastRenderedPageBreak/>
        <w:t>3)</w:t>
      </w:r>
      <w:r w:rsidRPr="00CA4C54">
        <w:tab/>
        <w:t>w art. 9s:</w:t>
      </w:r>
    </w:p>
    <w:p w14:paraId="5446F311" w14:textId="77777777" w:rsidR="00BE12D0" w:rsidRPr="00CA4C54" w:rsidRDefault="00BE12D0" w:rsidP="00BE12D0">
      <w:pPr>
        <w:pStyle w:val="LITlitera"/>
      </w:pPr>
      <w:r w:rsidRPr="00CA4C54">
        <w:t>a)</w:t>
      </w:r>
      <w:r w:rsidRPr="00CA4C54">
        <w:tab/>
        <w:t xml:space="preserve">w ust. 3 w pkt 1 po wyrazach </w:t>
      </w:r>
      <w:r w:rsidRPr="00CA4C54" w:rsidDel="00C76479">
        <w:t>„</w:t>
      </w:r>
      <w:r w:rsidRPr="00CA4C54">
        <w:t>PLK S.A.” dodaje si</w:t>
      </w:r>
      <w:r w:rsidRPr="00CA4C54">
        <w:rPr>
          <w:rFonts w:hint="eastAsia"/>
        </w:rPr>
        <w:t>ę</w:t>
      </w:r>
      <w:r w:rsidRPr="00CA4C54">
        <w:t xml:space="preserve"> wyrazy </w:t>
      </w:r>
      <w:r w:rsidRPr="00CA4C54" w:rsidDel="00C76479">
        <w:t>„</w:t>
      </w:r>
      <w:r w:rsidRPr="00CA4C54">
        <w:t>lub CPK”,</w:t>
      </w:r>
    </w:p>
    <w:p w14:paraId="40E7BD0D" w14:textId="77777777" w:rsidR="00BE12D0" w:rsidRPr="00CA4C54" w:rsidRDefault="00BE12D0" w:rsidP="00BE12D0">
      <w:pPr>
        <w:pStyle w:val="LITlitera"/>
      </w:pPr>
      <w:r w:rsidRPr="00CA4C54">
        <w:t>b)</w:t>
      </w:r>
      <w:r w:rsidRPr="00CA4C54">
        <w:tab/>
        <w:t xml:space="preserve">w ust. 3b po wyrazach </w:t>
      </w:r>
      <w:r w:rsidRPr="00CA4C54" w:rsidDel="00C76479">
        <w:t>„</w:t>
      </w:r>
      <w:r w:rsidRPr="00CA4C54">
        <w:t>PLK S.A.” dodaje si</w:t>
      </w:r>
      <w:r w:rsidRPr="00CA4C54">
        <w:rPr>
          <w:rFonts w:hint="eastAsia"/>
        </w:rPr>
        <w:t>ę</w:t>
      </w:r>
      <w:r w:rsidRPr="00CA4C54">
        <w:t xml:space="preserve"> wyrazy </w:t>
      </w:r>
      <w:r w:rsidRPr="00CA4C54" w:rsidDel="00C76479">
        <w:t>„</w:t>
      </w:r>
      <w:r w:rsidRPr="00CA4C54">
        <w:t>lub CPK”,</w:t>
      </w:r>
    </w:p>
    <w:p w14:paraId="154C6874" w14:textId="77777777" w:rsidR="00BE12D0" w:rsidRPr="00CA4C54" w:rsidRDefault="00BE12D0" w:rsidP="00782969">
      <w:pPr>
        <w:pStyle w:val="LITlitera"/>
        <w:keepNext/>
      </w:pPr>
      <w:bookmarkStart w:id="23" w:name="_Hlk27152147"/>
      <w:r w:rsidRPr="00CA4C54">
        <w:t>c)</w:t>
      </w:r>
      <w:r w:rsidRPr="00CA4C54">
        <w:tab/>
        <w:t>ust. 8 otrzymuje brzmienie:</w:t>
      </w:r>
    </w:p>
    <w:p w14:paraId="2F4FDD9E" w14:textId="546C7E76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8. Z dniem, w którym decyzja o ustaleniu lokalizacji linii kolejowej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ostateczna, PLK S.A., CPK lub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ciwa jednostka samorz</w:t>
      </w:r>
      <w:r w:rsidRPr="00CA4C54">
        <w:rPr>
          <w:rFonts w:hint="eastAsia"/>
        </w:rPr>
        <w:t>ą</w:t>
      </w:r>
      <w:r w:rsidRPr="00CA4C54">
        <w:t>du terytorialnego uzyskuje prawo do dysponowania nieruchomo</w:t>
      </w:r>
      <w:r w:rsidRPr="00CA4C54">
        <w:rPr>
          <w:rFonts w:hint="eastAsia"/>
        </w:rPr>
        <w:t>ś</w:t>
      </w:r>
      <w:r w:rsidRPr="00CA4C54">
        <w:t>ciami, stanowi</w:t>
      </w:r>
      <w:r w:rsidRPr="00CA4C54">
        <w:rPr>
          <w:rFonts w:hint="eastAsia"/>
        </w:rPr>
        <w:t>ą</w:t>
      </w:r>
      <w:r w:rsidRPr="00CA4C54">
        <w:t>cymi teren obj</w:t>
      </w:r>
      <w:r w:rsidRPr="00CA4C54">
        <w:rPr>
          <w:rFonts w:hint="eastAsia"/>
        </w:rPr>
        <w:t>ę</w:t>
      </w:r>
      <w:r w:rsidRPr="00CA4C54">
        <w:t>ty inwestycj</w:t>
      </w:r>
      <w:r w:rsidRPr="00CA4C54">
        <w:rPr>
          <w:rFonts w:hint="eastAsia"/>
        </w:rPr>
        <w:t>ą</w:t>
      </w:r>
      <w:r w:rsidRPr="00CA4C54">
        <w:t xml:space="preserve">, o którym mowa w art. 9q ust. 1 pkt 1, na cele budowlane w rozumieniu przepisów ustawy z dnia 7 lipca 1994 r. </w:t>
      </w:r>
      <w:r w:rsidRPr="00CA4C54">
        <w:rPr>
          <w:rFonts w:hint="eastAsia"/>
        </w:rPr>
        <w:t>–</w:t>
      </w:r>
      <w:r w:rsidRPr="00CA4C54">
        <w:t xml:space="preserve"> Prawo budowlane (Dz. U. z 2021 r. poz.</w:t>
      </w:r>
      <w:r w:rsidR="00880D44" w:rsidRPr="00CA4C54">
        <w:t> </w:t>
      </w:r>
      <w:r w:rsidRPr="00CA4C54">
        <w:t xml:space="preserve">2351 oraz z 2022 r. poz. 88 i …), zwanej dalej </w:t>
      </w:r>
      <w:r w:rsidRPr="00CA4C54" w:rsidDel="00C76479">
        <w:t>„</w:t>
      </w:r>
      <w:r w:rsidRPr="00CA4C54">
        <w:t>Prawem budowlanym”, z</w:t>
      </w:r>
      <w:r w:rsidR="007724AF" w:rsidRPr="00CA4C54">
        <w:t xml:space="preserve"> </w:t>
      </w:r>
      <w:r w:rsidRPr="00CA4C54">
        <w:t>uwzgl</w:t>
      </w:r>
      <w:r w:rsidRPr="00CA4C54">
        <w:rPr>
          <w:rFonts w:hint="eastAsia"/>
        </w:rPr>
        <w:t>ę</w:t>
      </w:r>
      <w:r w:rsidRPr="00CA4C54">
        <w:t>dnieniem art. 9w ust. 4.”;</w:t>
      </w:r>
    </w:p>
    <w:p w14:paraId="25F5C812" w14:textId="77777777" w:rsidR="00BE12D0" w:rsidRPr="00CA4C54" w:rsidRDefault="00BE12D0" w:rsidP="00BE12D0">
      <w:pPr>
        <w:pStyle w:val="PKTpunkt"/>
      </w:pPr>
      <w:r w:rsidRPr="00CA4C54">
        <w:t>4)</w:t>
      </w:r>
      <w:r w:rsidRPr="00CA4C54">
        <w:tab/>
        <w:t xml:space="preserve">w art. 9t w ust. 2 w pkt 1 po wyrazach </w:t>
      </w:r>
      <w:r w:rsidRPr="00CA4C54" w:rsidDel="00C76479">
        <w:t>„</w:t>
      </w:r>
      <w:r w:rsidRPr="00CA4C54">
        <w:t>PLK S.A.” dodaje si</w:t>
      </w:r>
      <w:r w:rsidRPr="00CA4C54">
        <w:rPr>
          <w:rFonts w:hint="eastAsia"/>
        </w:rPr>
        <w:t>ę</w:t>
      </w:r>
      <w:r w:rsidRPr="00CA4C54">
        <w:t xml:space="preserve"> wyrazy </w:t>
      </w:r>
      <w:r w:rsidRPr="00CA4C54" w:rsidDel="00C76479">
        <w:t>„</w:t>
      </w:r>
      <w:r w:rsidRPr="00CA4C54">
        <w:t>lub CPK”.</w:t>
      </w:r>
    </w:p>
    <w:p w14:paraId="610933ED" w14:textId="77777777" w:rsidR="00BE12D0" w:rsidRPr="00CA4C54" w:rsidRDefault="00BE12D0" w:rsidP="00782969">
      <w:pPr>
        <w:pStyle w:val="ARTartustawynprozporzdzenia"/>
        <w:keepNext/>
      </w:pPr>
      <w:bookmarkStart w:id="24" w:name="_Hlk31108011"/>
      <w:bookmarkEnd w:id="23"/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26.</w:t>
      </w:r>
      <w:r w:rsidRPr="00CA4C54">
        <w:t xml:space="preserve"> W ustawie z dnia 10 kwietnia 2003 r. o szczególnych zasadach przygotowania i</w:t>
      </w:r>
      <w:r w:rsidR="007724AF" w:rsidRPr="00CA4C54">
        <w:t xml:space="preserve"> </w:t>
      </w:r>
      <w:r w:rsidRPr="00CA4C54">
        <w:t xml:space="preserve">realizacji inwestycji w zakresie dróg publicznych </w:t>
      </w:r>
      <w:bookmarkStart w:id="25" w:name="_Hlk37075494"/>
      <w:r w:rsidRPr="00CA4C54">
        <w:t>(Dz. U. z 2022 r. poz. 176)</w:t>
      </w:r>
      <w:bookmarkEnd w:id="25"/>
      <w:r w:rsidRPr="00CA4C54">
        <w:t xml:space="preserve"> 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3919FFB0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po art. 18a dodaje si</w:t>
      </w:r>
      <w:r w:rsidRPr="00CA4C54">
        <w:rPr>
          <w:rFonts w:hint="eastAsia"/>
        </w:rPr>
        <w:t>ę</w:t>
      </w:r>
      <w:r w:rsidRPr="00CA4C54">
        <w:t xml:space="preserve"> art. 18b w brzmieniu:</w:t>
      </w:r>
    </w:p>
    <w:p w14:paraId="3572CEB1" w14:textId="7DE095B8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18b. 1. Rzeczoznawca maj</w:t>
      </w:r>
      <w:r w:rsidRPr="00CA4C54">
        <w:rPr>
          <w:rFonts w:hint="eastAsia"/>
        </w:rPr>
        <w:t>ą</w:t>
      </w:r>
      <w:r w:rsidRPr="00CA4C54">
        <w:t>tkowy przesy</w:t>
      </w:r>
      <w:r w:rsidRPr="00CA4C54">
        <w:rPr>
          <w:rFonts w:hint="eastAsia"/>
        </w:rPr>
        <w:t>ł</w:t>
      </w:r>
      <w:r w:rsidRPr="00CA4C54">
        <w:t>a organowi prowadz</w:t>
      </w:r>
      <w:r w:rsidRPr="00CA4C54">
        <w:rPr>
          <w:rFonts w:hint="eastAsia"/>
        </w:rPr>
        <w:t>ą</w:t>
      </w:r>
      <w:r w:rsidRPr="00CA4C54">
        <w:t>cemu post</w:t>
      </w:r>
      <w:r w:rsidRPr="00CA4C54">
        <w:rPr>
          <w:rFonts w:hint="eastAsia"/>
        </w:rPr>
        <w:t>ę</w:t>
      </w:r>
      <w:r w:rsidRPr="00CA4C54">
        <w:t>powanie odszkodowawcze operat szacunkowy w postaci elektronicznej wraz z</w:t>
      </w:r>
      <w:r w:rsidR="007724AF" w:rsidRPr="00CA4C54">
        <w:t xml:space="preserve"> </w:t>
      </w:r>
      <w:r w:rsidRPr="00CA4C54">
        <w:t>elektronicznym wyci</w:t>
      </w:r>
      <w:r w:rsidRPr="00CA4C54">
        <w:rPr>
          <w:rFonts w:hint="eastAsia"/>
        </w:rPr>
        <w:t>ą</w:t>
      </w:r>
      <w:r w:rsidRPr="00CA4C54">
        <w:t>giem z operatu szacunkowego na adres elektronicznej skrzynki podawczej tego organu. Operat szacunkowy w formie pisemnej rzeczoznawca maj</w:t>
      </w:r>
      <w:r w:rsidRPr="00CA4C54">
        <w:rPr>
          <w:rFonts w:hint="eastAsia"/>
        </w:rPr>
        <w:t>ą</w:t>
      </w:r>
      <w:r w:rsidRPr="00CA4C54">
        <w:t>tkowy dostarcza do siedziby organu lub na uzgodniony adres korespondencyjny. W</w:t>
      </w:r>
      <w:r w:rsidR="00880D44" w:rsidRPr="00CA4C54">
        <w:t> </w:t>
      </w:r>
      <w:r w:rsidRPr="00CA4C54">
        <w:t>przypadku gdy organ zleci</w:t>
      </w:r>
      <w:r w:rsidRPr="00CA4C54">
        <w:rPr>
          <w:rFonts w:hint="eastAsia"/>
        </w:rPr>
        <w:t>ł</w:t>
      </w:r>
      <w:r w:rsidRPr="00CA4C54">
        <w:t xml:space="preserve"> lub uzgodni</w:t>
      </w:r>
      <w:r w:rsidRPr="00CA4C54">
        <w:rPr>
          <w:rFonts w:hint="eastAsia"/>
        </w:rPr>
        <w:t>ł</w:t>
      </w:r>
      <w:r w:rsidRPr="00CA4C54">
        <w:t xml:space="preserve"> z rzeczoznawc</w:t>
      </w:r>
      <w:r w:rsidRPr="00CA4C54">
        <w:rPr>
          <w:rFonts w:hint="eastAsia"/>
        </w:rPr>
        <w:t>ą</w:t>
      </w:r>
      <w:r w:rsidRPr="00CA4C54">
        <w:t xml:space="preserve"> maj</w:t>
      </w:r>
      <w:r w:rsidRPr="00CA4C54">
        <w:rPr>
          <w:rFonts w:hint="eastAsia"/>
        </w:rPr>
        <w:t>ą</w:t>
      </w:r>
      <w:r w:rsidRPr="00CA4C54">
        <w:t>tkowym sporz</w:t>
      </w:r>
      <w:r w:rsidRPr="00CA4C54">
        <w:rPr>
          <w:rFonts w:hint="eastAsia"/>
        </w:rPr>
        <w:t>ą</w:t>
      </w:r>
      <w:r w:rsidRPr="00CA4C54">
        <w:t>dzenie operatu szacunkowego w postaci elektronicznej, operat przesy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wy</w:t>
      </w:r>
      <w:r w:rsidRPr="00CA4C54">
        <w:rPr>
          <w:rFonts w:hint="eastAsia"/>
        </w:rPr>
        <w:t>łą</w:t>
      </w:r>
      <w:r w:rsidRPr="00CA4C54">
        <w:t>cznie w sposób okre</w:t>
      </w:r>
      <w:r w:rsidRPr="00CA4C54">
        <w:rPr>
          <w:rFonts w:hint="eastAsia"/>
        </w:rPr>
        <w:t>ś</w:t>
      </w:r>
      <w:r w:rsidRPr="00CA4C54">
        <w:t>lony w zdaniu pierwszym.</w:t>
      </w:r>
    </w:p>
    <w:p w14:paraId="10702848" w14:textId="77777777" w:rsidR="00BE12D0" w:rsidRPr="00CA4C54" w:rsidRDefault="00BE12D0" w:rsidP="00782969">
      <w:pPr>
        <w:pStyle w:val="ZUSTzmustartykuempunktem"/>
        <w:keepNext/>
      </w:pPr>
      <w:r w:rsidRPr="00CA4C54">
        <w:t>2. Elektroniczny wyci</w:t>
      </w:r>
      <w:r w:rsidRPr="00CA4C54">
        <w:rPr>
          <w:rFonts w:hint="eastAsia"/>
        </w:rPr>
        <w:t>ą</w:t>
      </w:r>
      <w:r w:rsidRPr="00CA4C54">
        <w:t>g z operatu szacunkowego, o którym mowa w ust. 1, stanowi tabelaryczne zestawienie obejmuj</w:t>
      </w:r>
      <w:r w:rsidRPr="00CA4C54">
        <w:rPr>
          <w:rFonts w:hint="eastAsia"/>
        </w:rPr>
        <w:t>ą</w:t>
      </w:r>
      <w:r w:rsidRPr="00CA4C54">
        <w:t>ce:</w:t>
      </w:r>
    </w:p>
    <w:p w14:paraId="39C60CA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dane identyfikuj</w:t>
      </w:r>
      <w:r w:rsidRPr="00CA4C54">
        <w:rPr>
          <w:rFonts w:hint="eastAsia"/>
        </w:rPr>
        <w:t>ą</w:t>
      </w:r>
      <w:r w:rsidRPr="00CA4C54">
        <w:t>ce nieruchomo</w:t>
      </w:r>
      <w:r w:rsidRPr="00CA4C54">
        <w:rPr>
          <w:rFonts w:hint="eastAsia"/>
        </w:rPr>
        <w:t>ść</w:t>
      </w:r>
      <w:r w:rsidRPr="00CA4C54">
        <w:t xml:space="preserve"> (adres nieruchomo</w:t>
      </w:r>
      <w:r w:rsidRPr="00CA4C54">
        <w:rPr>
          <w:rFonts w:hint="eastAsia"/>
        </w:rPr>
        <w:t>ś</w:t>
      </w:r>
      <w:r w:rsidRPr="00CA4C54">
        <w:t>ci, numer ksi</w:t>
      </w:r>
      <w:r w:rsidRPr="00CA4C54">
        <w:rPr>
          <w:rFonts w:hint="eastAsia"/>
        </w:rPr>
        <w:t>ę</w:t>
      </w:r>
      <w:r w:rsidRPr="00CA4C54">
        <w:t>gi wieczystej, identyfikator dzia</w:t>
      </w:r>
      <w:r w:rsidRPr="00CA4C54">
        <w:rPr>
          <w:rFonts w:hint="eastAsia"/>
        </w:rPr>
        <w:t>ł</w:t>
      </w:r>
      <w:r w:rsidRPr="00CA4C54">
        <w:t>ki albo identyfikatory dzia</w:t>
      </w:r>
      <w:r w:rsidRPr="00CA4C54">
        <w:rPr>
          <w:rFonts w:hint="eastAsia"/>
        </w:rPr>
        <w:t>ł</w:t>
      </w:r>
      <w:r w:rsidRPr="00CA4C54">
        <w:t>ek ewidencyjnych wraz ze</w:t>
      </w:r>
      <w:r w:rsidR="007724AF" w:rsidRPr="00CA4C54">
        <w:t xml:space="preserve"> </w:t>
      </w:r>
      <w:r w:rsidRPr="00CA4C54">
        <w:t>wskazaniem powierzchni ka</w:t>
      </w:r>
      <w:r w:rsidRPr="00CA4C54">
        <w:rPr>
          <w:rFonts w:hint="eastAsia"/>
        </w:rPr>
        <w:t>ż</w:t>
      </w:r>
      <w:r w:rsidRPr="00CA4C54">
        <w:t>dej z nich, rodzaj u</w:t>
      </w:r>
      <w:r w:rsidRPr="00CA4C54">
        <w:rPr>
          <w:rFonts w:hint="eastAsia"/>
        </w:rPr>
        <w:t>ż</w:t>
      </w:r>
      <w:r w:rsidRPr="00CA4C54">
        <w:t>ytków gruntowych wed</w:t>
      </w:r>
      <w:r w:rsidRPr="00CA4C54">
        <w:rPr>
          <w:rFonts w:hint="eastAsia"/>
        </w:rPr>
        <w:t>ł</w:t>
      </w:r>
      <w:r w:rsidRPr="00CA4C54">
        <w:t>ug katastru nieruchomo</w:t>
      </w:r>
      <w:r w:rsidRPr="00CA4C54">
        <w:rPr>
          <w:rFonts w:hint="eastAsia"/>
        </w:rPr>
        <w:t>ś</w:t>
      </w:r>
      <w:r w:rsidRPr="00CA4C54">
        <w:t>ci);</w:t>
      </w:r>
    </w:p>
    <w:p w14:paraId="7DE11D5D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dane identyfikuj</w:t>
      </w:r>
      <w:r w:rsidRPr="00CA4C54">
        <w:rPr>
          <w:rFonts w:hint="eastAsia"/>
        </w:rPr>
        <w:t>ą</w:t>
      </w:r>
      <w:r w:rsidRPr="00CA4C54">
        <w:t>ce dotychczasowych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cicieli, u</w:t>
      </w:r>
      <w:r w:rsidRPr="00CA4C54">
        <w:rPr>
          <w:rFonts w:hint="eastAsia"/>
        </w:rPr>
        <w:t>ż</w:t>
      </w:r>
      <w:r w:rsidRPr="00CA4C54">
        <w:t>ytkowników wieczystych oraz podmioty posiadaj</w:t>
      </w:r>
      <w:r w:rsidRPr="00CA4C54">
        <w:rPr>
          <w:rFonts w:hint="eastAsia"/>
        </w:rPr>
        <w:t>ą</w:t>
      </w:r>
      <w:r w:rsidRPr="00CA4C54">
        <w:t>ce ograniczone prawa rzeczowe do nieruchomo</w:t>
      </w:r>
      <w:r w:rsidRPr="00CA4C54">
        <w:rPr>
          <w:rFonts w:hint="eastAsia"/>
        </w:rPr>
        <w:t>ś</w:t>
      </w:r>
      <w:r w:rsidRPr="00CA4C54">
        <w:t>ci wycenianej;</w:t>
      </w:r>
    </w:p>
    <w:p w14:paraId="403074CB" w14:textId="77777777" w:rsidR="00BE12D0" w:rsidRPr="00CA4C54" w:rsidRDefault="00BE12D0" w:rsidP="00BE12D0">
      <w:pPr>
        <w:pStyle w:val="ZPKTzmpktartykuempunktem"/>
      </w:pPr>
      <w:r w:rsidRPr="00CA4C54">
        <w:lastRenderedPageBreak/>
        <w:t>3)</w:t>
      </w:r>
      <w:r w:rsidRPr="00CA4C54">
        <w:tab/>
        <w:t>dotychczasowe przeznaczenie nieruchomo</w:t>
      </w:r>
      <w:r w:rsidRPr="00CA4C54">
        <w:rPr>
          <w:rFonts w:hint="eastAsia"/>
        </w:rPr>
        <w:t>ś</w:t>
      </w:r>
      <w:r w:rsidRPr="00CA4C54">
        <w:t>ci ustalone zgodnie z art. 154 ustawy z</w:t>
      </w:r>
      <w:r w:rsidR="007724AF" w:rsidRPr="00CA4C54">
        <w:t xml:space="preserve"> </w:t>
      </w:r>
      <w:r w:rsidRPr="00CA4C54">
        <w:t>dnia 21 sierpnia 1997 r. o gospodarce nieruchomo</w:t>
      </w:r>
      <w:r w:rsidRPr="00CA4C54">
        <w:rPr>
          <w:rFonts w:hint="eastAsia"/>
        </w:rPr>
        <w:t>ś</w:t>
      </w:r>
      <w:r w:rsidRPr="00CA4C54">
        <w:t>ciami wraz ze wskazaniem dokumentu, z którego ono wynika;</w:t>
      </w:r>
    </w:p>
    <w:p w14:paraId="1DFD5AE7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dotychczasowy sposób korzystania z nieruchomo</w:t>
      </w:r>
      <w:r w:rsidRPr="00CA4C54">
        <w:rPr>
          <w:rFonts w:hint="eastAsia"/>
        </w:rPr>
        <w:t>ś</w:t>
      </w:r>
      <w:r w:rsidRPr="00CA4C54">
        <w:t>ci;</w:t>
      </w:r>
    </w:p>
    <w:p w14:paraId="1B950A84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katalog praw podlegaj</w:t>
      </w:r>
      <w:r w:rsidRPr="00CA4C54">
        <w:rPr>
          <w:rFonts w:hint="eastAsia"/>
        </w:rPr>
        <w:t>ą</w:t>
      </w:r>
      <w:r w:rsidRPr="00CA4C54">
        <w:t>cych wycenie wraz z ich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i wskazaniem, czy</w:t>
      </w:r>
      <w:r w:rsidR="007724AF" w:rsidRPr="00CA4C54">
        <w:t xml:space="preserve"> </w:t>
      </w:r>
      <w:r w:rsidRPr="00CA4C54">
        <w:t>podstaw</w:t>
      </w:r>
      <w:r w:rsidRPr="00CA4C54">
        <w:rPr>
          <w:rFonts w:hint="eastAsia"/>
        </w:rPr>
        <w:t>ą</w:t>
      </w:r>
      <w:r w:rsidRPr="00CA4C54">
        <w:t xml:space="preserve"> przy ich okre</w:t>
      </w:r>
      <w:r w:rsidRPr="00CA4C54">
        <w:rPr>
          <w:rFonts w:hint="eastAsia"/>
        </w:rPr>
        <w:t>ś</w:t>
      </w:r>
      <w:r w:rsidRPr="00CA4C54">
        <w:t>leniu by</w:t>
      </w:r>
      <w:r w:rsidRPr="00CA4C54">
        <w:rPr>
          <w:rFonts w:hint="eastAsia"/>
        </w:rPr>
        <w:t>ł</w:t>
      </w:r>
      <w:r w:rsidRPr="00CA4C54">
        <w:t xml:space="preserve"> alternatywny sposób korzystania z</w:t>
      </w:r>
      <w:r w:rsidR="007724AF" w:rsidRPr="00CA4C54">
        <w:t xml:space="preserve"> </w:t>
      </w:r>
      <w:r w:rsidRPr="00CA4C54">
        <w:t>nieruchomo</w:t>
      </w:r>
      <w:r w:rsidRPr="00CA4C54">
        <w:rPr>
          <w:rFonts w:hint="eastAsia"/>
        </w:rPr>
        <w:t>ś</w:t>
      </w:r>
      <w:r w:rsidRPr="00CA4C54">
        <w:t>ci wynikaj</w:t>
      </w:r>
      <w:r w:rsidRPr="00CA4C54">
        <w:rPr>
          <w:rFonts w:hint="eastAsia"/>
        </w:rPr>
        <w:t>ą</w:t>
      </w:r>
      <w:r w:rsidRPr="00CA4C54">
        <w:t>cy z celu przej</w:t>
      </w:r>
      <w:r w:rsidRPr="00CA4C54">
        <w:rPr>
          <w:rFonts w:hint="eastAsia"/>
        </w:rPr>
        <w:t>ę</w:t>
      </w:r>
      <w:r w:rsidRPr="00CA4C54">
        <w:t>cia z mocy prawa pod inwestycj</w:t>
      </w:r>
      <w:r w:rsidRPr="00CA4C54">
        <w:rPr>
          <w:rFonts w:hint="eastAsia"/>
        </w:rPr>
        <w:t>ę</w:t>
      </w:r>
      <w:r w:rsidRPr="00CA4C54">
        <w:t xml:space="preserve"> drogow</w:t>
      </w:r>
      <w:r w:rsidRPr="00CA4C54">
        <w:rPr>
          <w:rFonts w:hint="eastAsia"/>
        </w:rPr>
        <w:t>ą</w:t>
      </w:r>
      <w:r w:rsidRPr="00CA4C54">
        <w:t>.</w:t>
      </w:r>
    </w:p>
    <w:p w14:paraId="3FC11F14" w14:textId="2E4E2DFF" w:rsidR="00BE12D0" w:rsidRPr="00CA4C54" w:rsidRDefault="00BE12D0" w:rsidP="00BE12D0">
      <w:pPr>
        <w:pStyle w:val="ZUSTzmustartykuempunktem"/>
      </w:pPr>
      <w:r w:rsidRPr="00CA4C54">
        <w:t>3. Na wniosek strony organ prowadz</w:t>
      </w:r>
      <w:r w:rsidRPr="00CA4C54">
        <w:rPr>
          <w:rFonts w:hint="eastAsia"/>
        </w:rPr>
        <w:t>ą</w:t>
      </w:r>
      <w:r w:rsidRPr="00CA4C54">
        <w:t>cy post</w:t>
      </w:r>
      <w:r w:rsidRPr="00CA4C54">
        <w:rPr>
          <w:rFonts w:hint="eastAsia"/>
        </w:rPr>
        <w:t>ę</w:t>
      </w:r>
      <w:r w:rsidRPr="00CA4C54">
        <w:t>powanie odszkodowawcze przekazuje operat szacunkowy w postaci elektronicznej za pomoc</w:t>
      </w:r>
      <w:r w:rsidRPr="00CA4C54">
        <w:rPr>
          <w:rFonts w:hint="eastAsia"/>
        </w:rPr>
        <w:t>ą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rodków komunikacji elektronicznej na wskazany przez ni</w:t>
      </w:r>
      <w:r w:rsidRPr="00CA4C54">
        <w:rPr>
          <w:rFonts w:hint="eastAsia"/>
        </w:rPr>
        <w:t>ą</w:t>
      </w:r>
      <w:r w:rsidRPr="00CA4C54">
        <w:t xml:space="preserve"> adres elektroniczny lub adres poczty elektronicznej. W przypadku strony zobowi</w:t>
      </w:r>
      <w:r w:rsidRPr="00CA4C54">
        <w:rPr>
          <w:rFonts w:hint="eastAsia"/>
        </w:rPr>
        <w:t>ą</w:t>
      </w:r>
      <w:r w:rsidRPr="00CA4C54">
        <w:t>zanej na podstawie odr</w:t>
      </w:r>
      <w:r w:rsidRPr="00CA4C54">
        <w:rPr>
          <w:rFonts w:hint="eastAsia"/>
        </w:rPr>
        <w:t>ę</w:t>
      </w:r>
      <w:r w:rsidRPr="00CA4C54">
        <w:t>bnych przepisów do posiadania elektronicznej skrzynki podawczej przekazanie operatu szacunkowego w postaci elektronicznej nast</w:t>
      </w:r>
      <w:r w:rsidRPr="00CA4C54">
        <w:rPr>
          <w:rFonts w:hint="eastAsia"/>
        </w:rPr>
        <w:t>ę</w:t>
      </w:r>
      <w:r w:rsidRPr="00CA4C54">
        <w:t>puje wy</w:t>
      </w:r>
      <w:r w:rsidRPr="00CA4C54">
        <w:rPr>
          <w:rFonts w:hint="eastAsia"/>
        </w:rPr>
        <w:t>łą</w:t>
      </w:r>
      <w:r w:rsidRPr="00CA4C54">
        <w:t>cznie na adres elektronicznej skrzynki podawczej tej strony. W przypadku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zarz</w:t>
      </w:r>
      <w:r w:rsidRPr="00CA4C54">
        <w:rPr>
          <w:rFonts w:hint="eastAsia"/>
        </w:rPr>
        <w:t>ą</w:t>
      </w:r>
      <w:r w:rsidRPr="00CA4C54">
        <w:t>dcy drogi przekazanie operatu szacunkowego w postaci elektronicznej nast</w:t>
      </w:r>
      <w:r w:rsidRPr="00CA4C54">
        <w:rPr>
          <w:rFonts w:hint="eastAsia"/>
        </w:rPr>
        <w:t>ę</w:t>
      </w:r>
      <w:r w:rsidRPr="00CA4C54">
        <w:t>puje wraz z elektronicznym wyci</w:t>
      </w:r>
      <w:r w:rsidRPr="00CA4C54">
        <w:rPr>
          <w:rFonts w:hint="eastAsia"/>
        </w:rPr>
        <w:t>ą</w:t>
      </w:r>
      <w:r w:rsidRPr="00CA4C54">
        <w:t>giem z tego operatu. W</w:t>
      </w:r>
      <w:r w:rsidR="00880D44" w:rsidRPr="00CA4C54">
        <w:t> </w:t>
      </w:r>
      <w:r w:rsidRPr="00CA4C54">
        <w:t>przypadku gdy organ zleci</w:t>
      </w:r>
      <w:r w:rsidRPr="00CA4C54">
        <w:rPr>
          <w:rFonts w:hint="eastAsia"/>
        </w:rPr>
        <w:t>ł</w:t>
      </w:r>
      <w:r w:rsidRPr="00CA4C54">
        <w:t xml:space="preserve"> lub uzgodni</w:t>
      </w:r>
      <w:r w:rsidRPr="00CA4C54">
        <w:rPr>
          <w:rFonts w:hint="eastAsia"/>
        </w:rPr>
        <w:t>ł</w:t>
      </w:r>
      <w:r w:rsidRPr="00CA4C54">
        <w:t xml:space="preserve"> z rzeczoznawc</w:t>
      </w:r>
      <w:r w:rsidRPr="00CA4C54">
        <w:rPr>
          <w:rFonts w:hint="eastAsia"/>
        </w:rPr>
        <w:t>ą</w:t>
      </w:r>
      <w:r w:rsidRPr="00CA4C54">
        <w:t xml:space="preserve"> maj</w:t>
      </w:r>
      <w:r w:rsidRPr="00CA4C54">
        <w:rPr>
          <w:rFonts w:hint="eastAsia"/>
        </w:rPr>
        <w:t>ą</w:t>
      </w:r>
      <w:r w:rsidRPr="00CA4C54">
        <w:t>tkowym dostarczenie operatu szacunkowego w formie elektronicznej, zdania poprzednie stosuje si</w:t>
      </w:r>
      <w:r w:rsidRPr="00CA4C54">
        <w:rPr>
          <w:rFonts w:hint="eastAsia"/>
        </w:rPr>
        <w:t>ę</w:t>
      </w:r>
      <w:r w:rsidRPr="00CA4C54">
        <w:t xml:space="preserve"> odpowiednio.”;</w:t>
      </w:r>
    </w:p>
    <w:p w14:paraId="6ED213C9" w14:textId="77777777" w:rsidR="00BE12D0" w:rsidRPr="00CA4C54" w:rsidRDefault="00BE12D0" w:rsidP="00BE12D0">
      <w:pPr>
        <w:pStyle w:val="PKTpunkt"/>
      </w:pPr>
      <w:r w:rsidRPr="00CA4C54">
        <w:t>2)</w:t>
      </w:r>
      <w:r w:rsidRPr="00CA4C54">
        <w:tab/>
        <w:t>w art. 20 uchyla si</w:t>
      </w:r>
      <w:r w:rsidRPr="00CA4C54">
        <w:rPr>
          <w:rFonts w:hint="eastAsia"/>
        </w:rPr>
        <w:t>ę</w:t>
      </w:r>
      <w:r w:rsidRPr="00CA4C54">
        <w:t xml:space="preserve"> ust. 4 i 5;</w:t>
      </w:r>
    </w:p>
    <w:p w14:paraId="0C4DF7D7" w14:textId="77777777" w:rsidR="00BE12D0" w:rsidRPr="00CA4C54" w:rsidRDefault="00BE12D0" w:rsidP="00782969">
      <w:pPr>
        <w:pStyle w:val="PKTpunkt"/>
        <w:keepNext/>
      </w:pPr>
      <w:r w:rsidRPr="00CA4C54">
        <w:t>3)</w:t>
      </w:r>
      <w:r w:rsidRPr="00CA4C54">
        <w:tab/>
        <w:t>w art. 20a ust. 1 otrzymuje brzmienie:</w:t>
      </w:r>
    </w:p>
    <w:p w14:paraId="2629A349" w14:textId="77777777" w:rsidR="00BE12D0" w:rsidRPr="00CA4C54" w:rsidRDefault="00BE12D0" w:rsidP="00BE12D0">
      <w:pPr>
        <w:pStyle w:val="ZUSTzmustartykuempunktem"/>
      </w:pPr>
      <w:r w:rsidRPr="00CA4C54">
        <w:t>„1. W przypadku gdy realizacja inwestycji drogowej wymaga przej</w:t>
      </w:r>
      <w:r w:rsidRPr="00CA4C54">
        <w:rPr>
          <w:rFonts w:hint="eastAsia"/>
        </w:rPr>
        <w:t>ś</w:t>
      </w:r>
      <w:r w:rsidRPr="00CA4C54">
        <w:t>cia przez tereny wód p</w:t>
      </w:r>
      <w:r w:rsidRPr="00CA4C54">
        <w:rPr>
          <w:rFonts w:hint="eastAsia"/>
        </w:rPr>
        <w:t>ł</w:t>
      </w:r>
      <w:r w:rsidRPr="00CA4C54">
        <w:t>yn</w:t>
      </w:r>
      <w:r w:rsidRPr="00CA4C54">
        <w:rPr>
          <w:rFonts w:hint="eastAsia"/>
        </w:rPr>
        <w:t>ą</w:t>
      </w:r>
      <w:r w:rsidRPr="00CA4C54">
        <w:t>cych albo tereny linii kolejowej,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zarz</w:t>
      </w:r>
      <w:r w:rsidRPr="00CA4C54">
        <w:rPr>
          <w:rFonts w:hint="eastAsia"/>
        </w:rPr>
        <w:t>ą</w:t>
      </w:r>
      <w:r w:rsidRPr="00CA4C54">
        <w:t>dca drogi jest uprawniony do</w:t>
      </w:r>
      <w:r w:rsidR="007724AF" w:rsidRPr="00CA4C54">
        <w:t xml:space="preserve"> </w:t>
      </w:r>
      <w:r w:rsidRPr="00CA4C54">
        <w:t>ich nieodp</w:t>
      </w:r>
      <w:r w:rsidRPr="00CA4C54">
        <w:rPr>
          <w:rFonts w:hint="eastAsia"/>
        </w:rPr>
        <w:t>ł</w:t>
      </w:r>
      <w:r w:rsidRPr="00CA4C54">
        <w:t>atnego zaj</w:t>
      </w:r>
      <w:r w:rsidRPr="00CA4C54">
        <w:rPr>
          <w:rFonts w:hint="eastAsia"/>
        </w:rPr>
        <w:t>ę</w:t>
      </w:r>
      <w:r w:rsidRPr="00CA4C54">
        <w:t>cia na czas realizacji inwestycji, a w przypadku terenów linii kolejowej równie</w:t>
      </w:r>
      <w:r w:rsidRPr="00CA4C54">
        <w:rPr>
          <w:rFonts w:hint="eastAsia"/>
        </w:rPr>
        <w:t>ż</w:t>
      </w:r>
      <w:r w:rsidRPr="00CA4C54">
        <w:t xml:space="preserve"> na czas u</w:t>
      </w:r>
      <w:r w:rsidRPr="00CA4C54">
        <w:rPr>
          <w:rFonts w:hint="eastAsia"/>
        </w:rPr>
        <w:t>ż</w:t>
      </w:r>
      <w:r w:rsidRPr="00CA4C54">
        <w:t>ytkowania inwestycji.”;</w:t>
      </w:r>
    </w:p>
    <w:p w14:paraId="2669F97E" w14:textId="77777777" w:rsidR="00BE12D0" w:rsidRPr="00CA4C54" w:rsidRDefault="00BE12D0" w:rsidP="00782969">
      <w:pPr>
        <w:pStyle w:val="PKTpunkt"/>
        <w:keepNext/>
      </w:pPr>
      <w:r w:rsidRPr="00CA4C54">
        <w:t>4)</w:t>
      </w:r>
      <w:r w:rsidRPr="00CA4C54">
        <w:tab/>
        <w:t>art. 21a otrzymuje brzmienie:</w:t>
      </w:r>
    </w:p>
    <w:p w14:paraId="4A9525AC" w14:textId="77777777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>Art. 21a. 1. W przypadku gdy inwestycja drogowa wymaga wej</w:t>
      </w:r>
      <w:r w:rsidRPr="00CA4C54">
        <w:rPr>
          <w:rFonts w:hint="eastAsia"/>
        </w:rPr>
        <w:t>ś</w:t>
      </w:r>
      <w:r w:rsidRPr="00CA4C54">
        <w:t>cia na teren cudzej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w celu wykonania prac przygotowawczych polegaj</w:t>
      </w:r>
      <w:r w:rsidRPr="00CA4C54">
        <w:rPr>
          <w:rFonts w:hint="eastAsia"/>
        </w:rPr>
        <w:t>ą</w:t>
      </w:r>
      <w:r w:rsidRPr="00CA4C54">
        <w:t>cych na:</w:t>
      </w:r>
    </w:p>
    <w:p w14:paraId="56D31B96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przeprowadzeniu bada</w:t>
      </w:r>
      <w:r w:rsidRPr="00CA4C54">
        <w:rPr>
          <w:rFonts w:hint="eastAsia"/>
        </w:rPr>
        <w:t>ń</w:t>
      </w:r>
      <w:r w:rsidRPr="00CA4C54">
        <w:t xml:space="preserve"> archeologicznych, prac geologicznych lub okre</w:t>
      </w:r>
      <w:r w:rsidRPr="00CA4C54">
        <w:rPr>
          <w:rFonts w:hint="eastAsia"/>
        </w:rPr>
        <w:t>ś</w:t>
      </w:r>
      <w:r w:rsidRPr="00CA4C54">
        <w:t>leniu geotechnicznych warunków posadowienia obiektu lub wykonaniu innych czynno</w:t>
      </w:r>
      <w:r w:rsidRPr="00CA4C54">
        <w:rPr>
          <w:rFonts w:hint="eastAsia"/>
        </w:rPr>
        <w:t>ś</w:t>
      </w:r>
      <w:r w:rsidRPr="00CA4C54">
        <w:t>ci niezb</w:t>
      </w:r>
      <w:r w:rsidRPr="00CA4C54">
        <w:rPr>
          <w:rFonts w:hint="eastAsia"/>
        </w:rPr>
        <w:t>ę</w:t>
      </w:r>
      <w:r w:rsidRPr="00CA4C54">
        <w:t>dnych do sporz</w:t>
      </w:r>
      <w:r w:rsidRPr="00CA4C54">
        <w:rPr>
          <w:rFonts w:hint="eastAsia"/>
        </w:rPr>
        <w:t>ą</w:t>
      </w:r>
      <w:r w:rsidRPr="00CA4C54">
        <w:t>dzenia dokumentacji technicznej bezpo</w:t>
      </w:r>
      <w:r w:rsidRPr="00CA4C54">
        <w:rPr>
          <w:rFonts w:hint="eastAsia"/>
        </w:rPr>
        <w:t>ś</w:t>
      </w:r>
      <w:r w:rsidRPr="00CA4C54">
        <w:t>rednio zwi</w:t>
      </w:r>
      <w:r w:rsidRPr="00CA4C54">
        <w:rPr>
          <w:rFonts w:hint="eastAsia"/>
        </w:rPr>
        <w:t>ą</w:t>
      </w:r>
      <w:r w:rsidRPr="00CA4C54">
        <w:t>zanej z inwestycj</w:t>
      </w:r>
      <w:r w:rsidRPr="00CA4C54">
        <w:rPr>
          <w:rFonts w:hint="eastAsia"/>
        </w:rPr>
        <w:t>ą</w:t>
      </w:r>
      <w:r w:rsidRPr="00CA4C54">
        <w:t xml:space="preserve"> drogow</w:t>
      </w:r>
      <w:r w:rsidRPr="00CA4C54">
        <w:rPr>
          <w:rFonts w:hint="eastAsia"/>
        </w:rPr>
        <w:t>ą</w:t>
      </w:r>
      <w:r w:rsidRPr="00CA4C54">
        <w:t>,</w:t>
      </w:r>
    </w:p>
    <w:p w14:paraId="7BD63D1A" w14:textId="77777777" w:rsidR="00BE12D0" w:rsidRPr="00CA4C54" w:rsidRDefault="00BE12D0" w:rsidP="00BE12D0">
      <w:pPr>
        <w:pStyle w:val="ZPKTzmpktartykuempunktem"/>
      </w:pPr>
      <w:r w:rsidRPr="00CA4C54">
        <w:lastRenderedPageBreak/>
        <w:t>2)</w:t>
      </w:r>
      <w:r w:rsidRPr="00CA4C54">
        <w:tab/>
        <w:t>przeprowadzeniu pomiarów, bada</w:t>
      </w:r>
      <w:r w:rsidRPr="00CA4C54">
        <w:rPr>
          <w:rFonts w:hint="eastAsia"/>
        </w:rPr>
        <w:t>ń</w:t>
      </w:r>
      <w:r w:rsidRPr="00CA4C54">
        <w:t xml:space="preserve"> lub innych prac niezb</w:t>
      </w:r>
      <w:r w:rsidRPr="00CA4C54">
        <w:rPr>
          <w:rFonts w:hint="eastAsia"/>
        </w:rPr>
        <w:t>ę</w:t>
      </w:r>
      <w:r w:rsidRPr="00CA4C54">
        <w:t>dnych do sporz</w:t>
      </w:r>
      <w:r w:rsidRPr="00CA4C54">
        <w:rPr>
          <w:rFonts w:hint="eastAsia"/>
        </w:rPr>
        <w:t>ą</w:t>
      </w:r>
      <w:r w:rsidRPr="00CA4C54">
        <w:t>dzenia raportu o odzia</w:t>
      </w:r>
      <w:r w:rsidRPr="00CA4C54">
        <w:rPr>
          <w:rFonts w:hint="eastAsia"/>
        </w:rPr>
        <w:t>ł</w:t>
      </w:r>
      <w:r w:rsidRPr="00CA4C54">
        <w:t>ywaniu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 xml:space="preserve">cia na </w:t>
      </w:r>
      <w:r w:rsidRPr="00CA4C54">
        <w:rPr>
          <w:rFonts w:hint="eastAsia"/>
        </w:rPr>
        <w:t>ś</w:t>
      </w:r>
      <w:r w:rsidRPr="00CA4C54">
        <w:t>rodowisko,</w:t>
      </w:r>
    </w:p>
    <w:p w14:paraId="64F31910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wycince drzew lub krzewów,</w:t>
      </w:r>
    </w:p>
    <w:p w14:paraId="5D155626" w14:textId="77777777" w:rsidR="00BE12D0" w:rsidRPr="00CA4C54" w:rsidRDefault="00BE12D0" w:rsidP="00782969">
      <w:pPr>
        <w:pStyle w:val="ZPKTzmpktartykuempunktem"/>
        <w:keepNext/>
      </w:pPr>
      <w:r w:rsidRPr="00CA4C54">
        <w:t>4)</w:t>
      </w:r>
      <w:r w:rsidRPr="00CA4C54">
        <w:tab/>
        <w:t>wykonaniu kompensacji przyrodniczej</w:t>
      </w:r>
    </w:p>
    <w:p w14:paraId="1696D9C2" w14:textId="55049729" w:rsidR="00BE12D0" w:rsidRPr="00CA4C54" w:rsidRDefault="00BE12D0" w:rsidP="00BE12D0">
      <w:pPr>
        <w:pStyle w:val="ZCZWSPPKTzmczciwsppktartykuempunktem"/>
      </w:pPr>
      <w:r w:rsidRPr="00CA4C54">
        <w:t>−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zarz</w:t>
      </w:r>
      <w:r w:rsidRPr="00CA4C54">
        <w:rPr>
          <w:rFonts w:hint="eastAsia"/>
        </w:rPr>
        <w:t>ą</w:t>
      </w:r>
      <w:r w:rsidRPr="00CA4C54">
        <w:t>dca drogi wyst</w:t>
      </w:r>
      <w:r w:rsidRPr="00CA4C54">
        <w:rPr>
          <w:rFonts w:hint="eastAsia"/>
        </w:rPr>
        <w:t>ę</w:t>
      </w:r>
      <w:r w:rsidRPr="00CA4C54">
        <w:t>puje do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 o zgod</w:t>
      </w:r>
      <w:r w:rsidRPr="00CA4C54">
        <w:rPr>
          <w:rFonts w:hint="eastAsia"/>
        </w:rPr>
        <w:t>ę</w:t>
      </w:r>
      <w:r w:rsidRPr="00CA4C54">
        <w:t xml:space="preserve"> na wej</w:t>
      </w:r>
      <w:r w:rsidRPr="00CA4C54">
        <w:rPr>
          <w:rFonts w:hint="eastAsia"/>
        </w:rPr>
        <w:t>ś</w:t>
      </w:r>
      <w:r w:rsidRPr="00CA4C54">
        <w:t>cie na teren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oraz uzgadnia z</w:t>
      </w:r>
      <w:r w:rsidR="007724AF" w:rsidRPr="00CA4C54">
        <w:t xml:space="preserve"> </w:t>
      </w:r>
      <w:r w:rsidRPr="00CA4C54">
        <w:t>nim przewidywany sposób, zakres i termin korzystania z nieruchomo</w:t>
      </w:r>
      <w:r w:rsidRPr="00CA4C54">
        <w:rPr>
          <w:rFonts w:hint="eastAsia"/>
        </w:rPr>
        <w:t>ś</w:t>
      </w:r>
      <w:r w:rsidRPr="00CA4C54">
        <w:t>ci.</w:t>
      </w:r>
    </w:p>
    <w:p w14:paraId="342C94CF" w14:textId="77777777" w:rsidR="00BE12D0" w:rsidRPr="00CA4C54" w:rsidRDefault="00BE12D0" w:rsidP="00BE12D0">
      <w:pPr>
        <w:pStyle w:val="ZUSTzmustartykuempunktem"/>
      </w:pPr>
      <w:r w:rsidRPr="00CA4C54">
        <w:t>2. W przypadku gdy prace przygotowawcze, o których mowa w ust. 1, polegaj</w:t>
      </w:r>
      <w:r w:rsidRPr="00CA4C54">
        <w:rPr>
          <w:rFonts w:hint="eastAsia"/>
        </w:rPr>
        <w:t>ą</w:t>
      </w:r>
      <w:r w:rsidRPr="00CA4C54">
        <w:t xml:space="preserve"> na</w:t>
      </w:r>
      <w:r w:rsidR="007724AF" w:rsidRPr="00CA4C54">
        <w:t xml:space="preserve"> </w:t>
      </w:r>
      <w:r w:rsidRPr="00CA4C54">
        <w:t>wycince drzew i krzewów lub wykonaniu kompensacji przyrodniczej, stosuje si</w:t>
      </w:r>
      <w:r w:rsidRPr="00CA4C54">
        <w:rPr>
          <w:rFonts w:hint="eastAsia"/>
        </w:rPr>
        <w:t>ę</w:t>
      </w:r>
      <w:r w:rsidRPr="00CA4C54">
        <w:t xml:space="preserve"> odpowiednio przepisy art. 20b i art. 21.</w:t>
      </w:r>
    </w:p>
    <w:p w14:paraId="2D559EEB" w14:textId="77777777" w:rsidR="00BE12D0" w:rsidRPr="00CA4C54" w:rsidRDefault="00BE12D0" w:rsidP="00BE12D0">
      <w:pPr>
        <w:pStyle w:val="ZUSTzmustartykuempunktem"/>
      </w:pPr>
      <w:r w:rsidRPr="00CA4C54">
        <w:t>3. W przypadku gdy prace przygotowawcze, o których mowa w ust. 1, odbywaj</w:t>
      </w:r>
      <w:r w:rsidRPr="00CA4C54">
        <w:rPr>
          <w:rFonts w:hint="eastAsia"/>
        </w:rPr>
        <w:t>ą</w:t>
      </w:r>
      <w:r w:rsidRPr="00CA4C54">
        <w:t xml:space="preserve"> si</w:t>
      </w:r>
      <w:r w:rsidRPr="00CA4C54">
        <w:rPr>
          <w:rFonts w:hint="eastAsia"/>
        </w:rPr>
        <w:t>ę</w:t>
      </w:r>
      <w:r w:rsidRPr="00CA4C54">
        <w:t xml:space="preserve"> na nieruchomo</w:t>
      </w:r>
      <w:r w:rsidRPr="00CA4C54">
        <w:rPr>
          <w:rFonts w:hint="eastAsia"/>
        </w:rPr>
        <w:t>ś</w:t>
      </w:r>
      <w:r w:rsidRPr="00CA4C54">
        <w:t>ci zabudowanej budynkiem, nie mog</w:t>
      </w:r>
      <w:r w:rsidRPr="00CA4C54">
        <w:rPr>
          <w:rFonts w:hint="eastAsia"/>
        </w:rPr>
        <w:t>ą</w:t>
      </w:r>
      <w:r w:rsidRPr="00CA4C54">
        <w:t xml:space="preserve"> one powodowa</w:t>
      </w:r>
      <w:r w:rsidRPr="00CA4C54">
        <w:rPr>
          <w:rFonts w:hint="eastAsia"/>
        </w:rPr>
        <w:t>ć</w:t>
      </w:r>
      <w:r w:rsidRPr="00CA4C54">
        <w:t xml:space="preserve"> uszkodze</w:t>
      </w:r>
      <w:r w:rsidRPr="00CA4C54">
        <w:rPr>
          <w:rFonts w:hint="eastAsia"/>
        </w:rPr>
        <w:t>ń</w:t>
      </w:r>
      <w:r w:rsidRPr="00CA4C54">
        <w:t xml:space="preserve"> budynku.</w:t>
      </w:r>
    </w:p>
    <w:p w14:paraId="48BE6F6B" w14:textId="77777777" w:rsidR="00BE12D0" w:rsidRPr="00CA4C54" w:rsidRDefault="00BE12D0" w:rsidP="00BE12D0">
      <w:pPr>
        <w:pStyle w:val="ZUSTzmustartykuempunktem"/>
      </w:pPr>
      <w:r w:rsidRPr="00CA4C54">
        <w:t>4. W przypadku gdy prace przygotowawcze, o których mowa w ust. 1, wymagaj</w:t>
      </w:r>
      <w:r w:rsidRPr="00CA4C54">
        <w:rPr>
          <w:rFonts w:hint="eastAsia"/>
        </w:rPr>
        <w:t>ą</w:t>
      </w:r>
      <w:r w:rsidRPr="00CA4C54">
        <w:t xml:space="preserve"> wej</w:t>
      </w:r>
      <w:r w:rsidRPr="00CA4C54">
        <w:rPr>
          <w:rFonts w:hint="eastAsia"/>
        </w:rPr>
        <w:t>ś</w:t>
      </w:r>
      <w:r w:rsidRPr="00CA4C54">
        <w:t>cia na teren nieruchomo</w:t>
      </w:r>
      <w:r w:rsidRPr="00CA4C54">
        <w:rPr>
          <w:rFonts w:hint="eastAsia"/>
        </w:rPr>
        <w:t>ś</w:t>
      </w:r>
      <w:r w:rsidRPr="00CA4C54">
        <w:t>ci stanowi</w:t>
      </w:r>
      <w:r w:rsidRPr="00CA4C54">
        <w:rPr>
          <w:rFonts w:hint="eastAsia"/>
        </w:rPr>
        <w:t>ą</w:t>
      </w:r>
      <w:r w:rsidRPr="00CA4C54">
        <w:t>cych teren zamkni</w:t>
      </w:r>
      <w:r w:rsidRPr="00CA4C54">
        <w:rPr>
          <w:rFonts w:hint="eastAsia"/>
        </w:rPr>
        <w:t>ę</w:t>
      </w:r>
      <w:r w:rsidRPr="00CA4C54">
        <w:t>ty lub obj</w:t>
      </w:r>
      <w:r w:rsidRPr="00CA4C54">
        <w:rPr>
          <w:rFonts w:hint="eastAsia"/>
        </w:rPr>
        <w:t>ę</w:t>
      </w:r>
      <w:r w:rsidRPr="00CA4C54">
        <w:t>tych obszarem kolejowym,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zarz</w:t>
      </w:r>
      <w:r w:rsidRPr="00CA4C54">
        <w:rPr>
          <w:rFonts w:hint="eastAsia"/>
        </w:rPr>
        <w:t>ą</w:t>
      </w:r>
      <w:r w:rsidRPr="00CA4C54">
        <w:t>dca drogi wyst</w:t>
      </w:r>
      <w:r w:rsidRPr="00CA4C54">
        <w:rPr>
          <w:rFonts w:hint="eastAsia"/>
        </w:rPr>
        <w:t>ę</w:t>
      </w:r>
      <w:r w:rsidRPr="00CA4C54">
        <w:t>puje odpowiednio do organu, który wyda</w:t>
      </w:r>
      <w:r w:rsidRPr="00CA4C54">
        <w:rPr>
          <w:rFonts w:hint="eastAsia"/>
        </w:rPr>
        <w:t>ł</w:t>
      </w:r>
      <w:r w:rsidRPr="00CA4C54">
        <w:t xml:space="preserve"> decyzj</w:t>
      </w:r>
      <w:r w:rsidRPr="00CA4C54">
        <w:rPr>
          <w:rFonts w:hint="eastAsia"/>
        </w:rPr>
        <w:t>ę</w:t>
      </w:r>
      <w:r w:rsidRPr="00CA4C54">
        <w:t xml:space="preserve"> o zamkni</w:t>
      </w:r>
      <w:r w:rsidRPr="00CA4C54">
        <w:rPr>
          <w:rFonts w:hint="eastAsia"/>
        </w:rPr>
        <w:t>ę</w:t>
      </w:r>
      <w:r w:rsidRPr="00CA4C54">
        <w:t>ciu terenu, zarz</w:t>
      </w:r>
      <w:r w:rsidRPr="00CA4C54">
        <w:rPr>
          <w:rFonts w:hint="eastAsia"/>
        </w:rPr>
        <w:t>ą</w:t>
      </w:r>
      <w:r w:rsidRPr="00CA4C54">
        <w:t>dcy infrastruktury kolejowej lub innego podmiotu zarz</w:t>
      </w:r>
      <w:r w:rsidRPr="00CA4C54">
        <w:rPr>
          <w:rFonts w:hint="eastAsia"/>
        </w:rPr>
        <w:t>ą</w:t>
      </w:r>
      <w:r w:rsidRPr="00CA4C54">
        <w:t>dzaj</w:t>
      </w:r>
      <w:r w:rsidRPr="00CA4C54">
        <w:rPr>
          <w:rFonts w:hint="eastAsia"/>
        </w:rPr>
        <w:t>ą</w:t>
      </w:r>
      <w:r w:rsidRPr="00CA4C54">
        <w:t>cego obszarem kolejowym o zgod</w:t>
      </w:r>
      <w:r w:rsidRPr="00CA4C54">
        <w:rPr>
          <w:rFonts w:hint="eastAsia"/>
        </w:rPr>
        <w:t>ę</w:t>
      </w:r>
      <w:r w:rsidRPr="00CA4C54">
        <w:t xml:space="preserve"> na wej</w:t>
      </w:r>
      <w:r w:rsidRPr="00CA4C54">
        <w:rPr>
          <w:rFonts w:hint="eastAsia"/>
        </w:rPr>
        <w:t>ś</w:t>
      </w:r>
      <w:r w:rsidRPr="00CA4C54">
        <w:t>cie na teren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oraz uzgadnia przewidywany sposób, zakres i termin korzystania z nieruchomo</w:t>
      </w:r>
      <w:r w:rsidRPr="00CA4C54">
        <w:rPr>
          <w:rFonts w:hint="eastAsia"/>
        </w:rPr>
        <w:t>ś</w:t>
      </w:r>
      <w:r w:rsidRPr="00CA4C54">
        <w:t>ci.</w:t>
      </w:r>
    </w:p>
    <w:p w14:paraId="4CC531BD" w14:textId="3D05A003" w:rsidR="00BE12D0" w:rsidRPr="00CA4C54" w:rsidRDefault="00BE12D0" w:rsidP="00BE12D0">
      <w:pPr>
        <w:pStyle w:val="ZUSTzmustartykuempunktem"/>
      </w:pPr>
      <w:r w:rsidRPr="00CA4C54">
        <w:t>5. W przypadku nieuzyskania zgody, o której mowa w ust. 1 albo 4, w terminie 30</w:t>
      </w:r>
      <w:r w:rsidR="001B1C7D" w:rsidRPr="00CA4C54">
        <w:t> </w:t>
      </w:r>
      <w:r w:rsidRPr="00CA4C54">
        <w:t>dni od dnia otrzymania wyst</w:t>
      </w:r>
      <w:r w:rsidRPr="00CA4C54">
        <w:rPr>
          <w:rFonts w:hint="eastAsia"/>
        </w:rPr>
        <w:t>ą</w:t>
      </w:r>
      <w:r w:rsidRPr="00CA4C54">
        <w:t>pienia o tak</w:t>
      </w:r>
      <w:r w:rsidRPr="00CA4C54">
        <w:rPr>
          <w:rFonts w:hint="eastAsia"/>
        </w:rPr>
        <w:t>ą</w:t>
      </w:r>
      <w:r w:rsidRPr="00CA4C54">
        <w:t xml:space="preserve"> zgod</w:t>
      </w:r>
      <w:r w:rsidRPr="00CA4C54">
        <w:rPr>
          <w:rFonts w:hint="eastAsia"/>
        </w:rPr>
        <w:t>ę</w:t>
      </w:r>
      <w:r w:rsidRPr="00CA4C54">
        <w:t xml:space="preserve"> przez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 albo organu, który wyda</w:t>
      </w:r>
      <w:r w:rsidRPr="00CA4C54">
        <w:rPr>
          <w:rFonts w:hint="eastAsia"/>
        </w:rPr>
        <w:t>ł</w:t>
      </w:r>
      <w:r w:rsidRPr="00CA4C54">
        <w:t xml:space="preserve"> decyzj</w:t>
      </w:r>
      <w:r w:rsidRPr="00CA4C54">
        <w:rPr>
          <w:rFonts w:hint="eastAsia"/>
        </w:rPr>
        <w:t>ę</w:t>
      </w:r>
      <w:r w:rsidRPr="00CA4C54">
        <w:t xml:space="preserve"> o zamkni</w:t>
      </w:r>
      <w:r w:rsidRPr="00CA4C54">
        <w:rPr>
          <w:rFonts w:hint="eastAsia"/>
        </w:rPr>
        <w:t>ę</w:t>
      </w:r>
      <w:r w:rsidRPr="00CA4C54">
        <w:t>ciu terenu, zarz</w:t>
      </w:r>
      <w:r w:rsidRPr="00CA4C54">
        <w:rPr>
          <w:rFonts w:hint="eastAsia"/>
        </w:rPr>
        <w:t>ą</w:t>
      </w:r>
      <w:r w:rsidRPr="00CA4C54">
        <w:t>dc</w:t>
      </w:r>
      <w:r w:rsidRPr="00CA4C54">
        <w:rPr>
          <w:rFonts w:hint="eastAsia"/>
        </w:rPr>
        <w:t>ę</w:t>
      </w:r>
      <w:r w:rsidRPr="00CA4C54">
        <w:t xml:space="preserve"> infrastruktury kolejowej lub inny podmiot zarz</w:t>
      </w:r>
      <w:r w:rsidRPr="00CA4C54">
        <w:rPr>
          <w:rFonts w:hint="eastAsia"/>
        </w:rPr>
        <w:t>ą</w:t>
      </w:r>
      <w:r w:rsidRPr="00CA4C54">
        <w:t>dzaj</w:t>
      </w:r>
      <w:r w:rsidRPr="00CA4C54">
        <w:rPr>
          <w:rFonts w:hint="eastAsia"/>
        </w:rPr>
        <w:t>ą</w:t>
      </w:r>
      <w:r w:rsidRPr="00CA4C54">
        <w:t>cy obszarem kolejowym,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zarz</w:t>
      </w:r>
      <w:r w:rsidRPr="00CA4C54">
        <w:rPr>
          <w:rFonts w:hint="eastAsia"/>
        </w:rPr>
        <w:t>ą</w:t>
      </w:r>
      <w:r w:rsidRPr="00CA4C54">
        <w:t>dca drogi wyst</w:t>
      </w:r>
      <w:r w:rsidRPr="00CA4C54">
        <w:rPr>
          <w:rFonts w:hint="eastAsia"/>
        </w:rPr>
        <w:t>ę</w:t>
      </w:r>
      <w:r w:rsidRPr="00CA4C54">
        <w:t>puje do wojewody w odniesieniu do dróg krajowych i</w:t>
      </w:r>
      <w:r w:rsidR="007724AF" w:rsidRPr="00CA4C54">
        <w:t xml:space="preserve"> </w:t>
      </w:r>
      <w:r w:rsidRPr="00CA4C54">
        <w:t>wojewódzkich albo wykonuj</w:t>
      </w:r>
      <w:r w:rsidRPr="00CA4C54">
        <w:rPr>
          <w:rFonts w:hint="eastAsia"/>
        </w:rPr>
        <w:t>ą</w:t>
      </w:r>
      <w:r w:rsidRPr="00CA4C54">
        <w:t>cego zadania zlecone z zakresu administracji rz</w:t>
      </w:r>
      <w:r w:rsidRPr="00CA4C54">
        <w:rPr>
          <w:rFonts w:hint="eastAsia"/>
        </w:rPr>
        <w:t>ą</w:t>
      </w:r>
      <w:r w:rsidRPr="00CA4C54">
        <w:t>dowej starosty w odniesieniu do dróg powiatowych i gminnych − z wnioskiem o wydanie decyzji o zezwoleniu na wej</w:t>
      </w:r>
      <w:r w:rsidRPr="00CA4C54">
        <w:rPr>
          <w:rFonts w:hint="eastAsia"/>
        </w:rPr>
        <w:t>ś</w:t>
      </w:r>
      <w:r w:rsidRPr="00CA4C54">
        <w:t>cie na teren tej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ci.</w:t>
      </w:r>
    </w:p>
    <w:p w14:paraId="4411FFA5" w14:textId="77777777" w:rsidR="00BE12D0" w:rsidRPr="00CA4C54" w:rsidRDefault="00BE12D0" w:rsidP="00782969">
      <w:pPr>
        <w:pStyle w:val="ZUSTzmustartykuempunktem"/>
        <w:keepNext/>
      </w:pPr>
      <w:r w:rsidRPr="00CA4C54">
        <w:t>6. Wniosek o wydanie decyzji, o której mowa w ust. 5, zawiera:</w:t>
      </w:r>
    </w:p>
    <w:p w14:paraId="01892A92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ogóln</w:t>
      </w:r>
      <w:r w:rsidRPr="00CA4C54">
        <w:rPr>
          <w:rFonts w:hint="eastAsia"/>
        </w:rPr>
        <w:t>ą</w:t>
      </w:r>
      <w:r w:rsidRPr="00CA4C54">
        <w:t xml:space="preserve"> charakterystyk</w:t>
      </w:r>
      <w:r w:rsidRPr="00CA4C54">
        <w:rPr>
          <w:rFonts w:hint="eastAsia"/>
        </w:rPr>
        <w:t>ę</w:t>
      </w:r>
      <w:r w:rsidRPr="00CA4C54">
        <w:t xml:space="preserve"> planowanej inwestycji drogowej;</w:t>
      </w:r>
    </w:p>
    <w:p w14:paraId="0632DD69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okre</w:t>
      </w:r>
      <w:r w:rsidRPr="00CA4C54">
        <w:rPr>
          <w:rFonts w:hint="eastAsia"/>
        </w:rPr>
        <w:t>ś</w:t>
      </w:r>
      <w:r w:rsidRPr="00CA4C54">
        <w:t>lenie granic terenu obj</w:t>
      </w:r>
      <w:r w:rsidRPr="00CA4C54">
        <w:rPr>
          <w:rFonts w:hint="eastAsia"/>
        </w:rPr>
        <w:t>ę</w:t>
      </w:r>
      <w:r w:rsidRPr="00CA4C54">
        <w:t>tego wnioskiem;</w:t>
      </w:r>
    </w:p>
    <w:p w14:paraId="6864CBBA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oznaczenie nieruchomo</w:t>
      </w:r>
      <w:r w:rsidRPr="00CA4C54">
        <w:rPr>
          <w:rFonts w:hint="eastAsia"/>
        </w:rPr>
        <w:t>ś</w:t>
      </w:r>
      <w:r w:rsidRPr="00CA4C54">
        <w:t>ci lub ich cz</w:t>
      </w:r>
      <w:r w:rsidRPr="00CA4C54">
        <w:rPr>
          <w:rFonts w:hint="eastAsia"/>
        </w:rPr>
        <w:t>ęś</w:t>
      </w:r>
      <w:r w:rsidRPr="00CA4C54">
        <w:t>ci, na które wej</w:t>
      </w:r>
      <w:r w:rsidRPr="00CA4C54">
        <w:rPr>
          <w:rFonts w:hint="eastAsia"/>
        </w:rPr>
        <w:t>ś</w:t>
      </w:r>
      <w:r w:rsidRPr="00CA4C54">
        <w:t>cie jest konieczne w celu realizacji zada</w:t>
      </w:r>
      <w:r w:rsidRPr="00CA4C54">
        <w:rPr>
          <w:rFonts w:hint="eastAsia"/>
        </w:rPr>
        <w:t>ń</w:t>
      </w:r>
      <w:r w:rsidRPr="00CA4C54">
        <w:t xml:space="preserve"> okre</w:t>
      </w:r>
      <w:r w:rsidRPr="00CA4C54">
        <w:rPr>
          <w:rFonts w:hint="eastAsia"/>
        </w:rPr>
        <w:t>ś</w:t>
      </w:r>
      <w:r w:rsidRPr="00CA4C54">
        <w:t>lonych w ust. 1, wraz ze wskazaniem zakresu tych zada</w:t>
      </w:r>
      <w:r w:rsidRPr="00CA4C54">
        <w:rPr>
          <w:rFonts w:hint="eastAsia"/>
        </w:rPr>
        <w:t>ń</w:t>
      </w:r>
      <w:r w:rsidRPr="00CA4C54">
        <w:t>;</w:t>
      </w:r>
    </w:p>
    <w:p w14:paraId="7DE887F3" w14:textId="77777777" w:rsidR="00BE12D0" w:rsidRPr="00CA4C54" w:rsidRDefault="00BE12D0" w:rsidP="00BE12D0">
      <w:pPr>
        <w:pStyle w:val="ZPKTzmpktartykuempunktem"/>
      </w:pPr>
      <w:r w:rsidRPr="00CA4C54">
        <w:lastRenderedPageBreak/>
        <w:t>4)</w:t>
      </w:r>
      <w:r w:rsidRPr="00CA4C54">
        <w:tab/>
        <w:t>kopi</w:t>
      </w:r>
      <w:r w:rsidRPr="00CA4C54">
        <w:rPr>
          <w:rFonts w:hint="eastAsia"/>
        </w:rPr>
        <w:t>ę</w:t>
      </w:r>
      <w:r w:rsidRPr="00CA4C54">
        <w:t xml:space="preserve"> decyzji o </w:t>
      </w:r>
      <w:r w:rsidRPr="00CA4C54">
        <w:rPr>
          <w:rFonts w:hint="eastAsia"/>
        </w:rPr>
        <w:t>ś</w:t>
      </w:r>
      <w:r w:rsidRPr="00CA4C54">
        <w:t>rodowiskowych uwarunkowaniach;</w:t>
      </w:r>
    </w:p>
    <w:p w14:paraId="5CB46D03" w14:textId="47AF4213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o</w:t>
      </w:r>
      <w:r w:rsidRPr="00CA4C54">
        <w:rPr>
          <w:rFonts w:hint="eastAsia"/>
        </w:rPr>
        <w:t>ś</w:t>
      </w:r>
      <w:r w:rsidRPr="00CA4C54">
        <w:t>wiadczenie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zarz</w:t>
      </w:r>
      <w:r w:rsidRPr="00CA4C54">
        <w:rPr>
          <w:rFonts w:hint="eastAsia"/>
        </w:rPr>
        <w:t>ą</w:t>
      </w:r>
      <w:r w:rsidRPr="00CA4C54">
        <w:t>dcy drogi o braku zgody, o której mowa w ust. 1 albo</w:t>
      </w:r>
      <w:r w:rsidR="007724AF" w:rsidRPr="00CA4C54">
        <w:t xml:space="preserve"> </w:t>
      </w:r>
      <w:r w:rsidRPr="00CA4C54">
        <w:t>4.</w:t>
      </w:r>
    </w:p>
    <w:p w14:paraId="10C6F01F" w14:textId="77777777" w:rsidR="00BE12D0" w:rsidRPr="00CA4C54" w:rsidRDefault="00BE12D0" w:rsidP="00BE12D0">
      <w:pPr>
        <w:pStyle w:val="ZUSTzmustartykuempunktem"/>
      </w:pPr>
      <w:r w:rsidRPr="00CA4C54">
        <w:t>7. Wojewoda w odniesieniu do dróg krajowych i wojewódzkich albo wykonuj</w:t>
      </w:r>
      <w:r w:rsidRPr="00CA4C54">
        <w:rPr>
          <w:rFonts w:hint="eastAsia"/>
        </w:rPr>
        <w:t>ą</w:t>
      </w:r>
      <w:r w:rsidRPr="00CA4C54">
        <w:t>cy zadania zlecone z zakresu administracji rz</w:t>
      </w:r>
      <w:r w:rsidRPr="00CA4C54">
        <w:rPr>
          <w:rFonts w:hint="eastAsia"/>
        </w:rPr>
        <w:t>ą</w:t>
      </w:r>
      <w:r w:rsidRPr="00CA4C54">
        <w:t>dowej starosta w odniesieniu do dróg powiatowych i gminnych wydaj</w:t>
      </w:r>
      <w:r w:rsidRPr="00CA4C54">
        <w:rPr>
          <w:rFonts w:hint="eastAsia"/>
        </w:rPr>
        <w:t>ą</w:t>
      </w:r>
      <w:r w:rsidRPr="00CA4C54">
        <w:t xml:space="preserve"> decyzj</w:t>
      </w:r>
      <w:r w:rsidRPr="00CA4C54">
        <w:rPr>
          <w:rFonts w:hint="eastAsia"/>
        </w:rPr>
        <w:t>ę</w:t>
      </w:r>
      <w:r w:rsidRPr="00CA4C54">
        <w:t>, o której mowa w ust. 5, w terminie 30 dni od</w:t>
      </w:r>
      <w:r w:rsidR="007724AF" w:rsidRPr="00CA4C54">
        <w:t xml:space="preserve"> </w:t>
      </w:r>
      <w:r w:rsidRPr="00CA4C54">
        <w:t>dnia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wniosku. Decyzja okre</w:t>
      </w:r>
      <w:r w:rsidRPr="00CA4C54">
        <w:rPr>
          <w:rFonts w:hint="eastAsia"/>
        </w:rPr>
        <w:t>ś</w:t>
      </w:r>
      <w:r w:rsidRPr="00CA4C54">
        <w:t>la sposób, zakres i terminy korzystania z</w:t>
      </w:r>
      <w:r w:rsidR="007724AF" w:rsidRPr="00CA4C54">
        <w:t xml:space="preserve"> </w:t>
      </w:r>
      <w:r w:rsidRPr="00CA4C54">
        <w:t>nieruchomo</w:t>
      </w:r>
      <w:r w:rsidRPr="00CA4C54">
        <w:rPr>
          <w:rFonts w:hint="eastAsia"/>
        </w:rPr>
        <w:t>ś</w:t>
      </w:r>
      <w:r w:rsidRPr="00CA4C54">
        <w:t>ci. Decyzja zast</w:t>
      </w:r>
      <w:r w:rsidRPr="00CA4C54">
        <w:rPr>
          <w:rFonts w:hint="eastAsia"/>
        </w:rPr>
        <w:t>ę</w:t>
      </w:r>
      <w:r w:rsidRPr="00CA4C54">
        <w:t>puje zgod</w:t>
      </w:r>
      <w:r w:rsidRPr="00CA4C54">
        <w:rPr>
          <w:rFonts w:hint="eastAsia"/>
        </w:rPr>
        <w:t>ę</w:t>
      </w:r>
      <w:r w:rsidRPr="00CA4C54">
        <w:t xml:space="preserve"> organu, który wyda</w:t>
      </w:r>
      <w:r w:rsidRPr="00CA4C54">
        <w:rPr>
          <w:rFonts w:hint="eastAsia"/>
        </w:rPr>
        <w:t>ł</w:t>
      </w:r>
      <w:r w:rsidRPr="00CA4C54">
        <w:t xml:space="preserve"> decyzj</w:t>
      </w:r>
      <w:r w:rsidRPr="00CA4C54">
        <w:rPr>
          <w:rFonts w:hint="eastAsia"/>
        </w:rPr>
        <w:t>ę</w:t>
      </w:r>
      <w:r w:rsidRPr="00CA4C54">
        <w:t xml:space="preserve"> o zamkni</w:t>
      </w:r>
      <w:r w:rsidRPr="00CA4C54">
        <w:rPr>
          <w:rFonts w:hint="eastAsia"/>
        </w:rPr>
        <w:t>ę</w:t>
      </w:r>
      <w:r w:rsidRPr="00CA4C54">
        <w:t>ciu terenu zamkni</w:t>
      </w:r>
      <w:r w:rsidRPr="00CA4C54">
        <w:rPr>
          <w:rFonts w:hint="eastAsia"/>
        </w:rPr>
        <w:t>ę</w:t>
      </w:r>
      <w:r w:rsidRPr="00CA4C54">
        <w:t>tego, o której mowa w art. 13 ust. 3 ustawy z dnia 17 maja 1989 r. − Prawo geodezyjne i kartograficzne (Dz. U. z</w:t>
      </w:r>
      <w:r w:rsidR="007724AF" w:rsidRPr="00CA4C54">
        <w:t xml:space="preserve"> </w:t>
      </w:r>
      <w:r w:rsidRPr="00CA4C54">
        <w:t>2021 r. poz. 1990).</w:t>
      </w:r>
    </w:p>
    <w:p w14:paraId="3AF69B8C" w14:textId="77777777" w:rsidR="00BE12D0" w:rsidRPr="00CA4C54" w:rsidRDefault="00BE12D0" w:rsidP="00BE12D0">
      <w:pPr>
        <w:pStyle w:val="ZUSTzmustartykuempunktem"/>
      </w:pPr>
      <w:r w:rsidRPr="00CA4C54">
        <w:t>8. W przypadku nieuregulowanego stanu prawnego nieruchomo</w:t>
      </w:r>
      <w:r w:rsidRPr="00CA4C54">
        <w:rPr>
          <w:rFonts w:hint="eastAsia"/>
        </w:rPr>
        <w:t>ś</w:t>
      </w:r>
      <w:r w:rsidRPr="00CA4C54">
        <w:t>ci, o której mowa w ust. 1, lub braku w katastrze nieruchomo</w:t>
      </w:r>
      <w:r w:rsidRPr="00CA4C54">
        <w:rPr>
          <w:rFonts w:hint="eastAsia"/>
        </w:rPr>
        <w:t>ś</w:t>
      </w:r>
      <w:r w:rsidRPr="00CA4C54">
        <w:t>ci danych pozwalaj</w:t>
      </w:r>
      <w:r w:rsidRPr="00CA4C54">
        <w:rPr>
          <w:rFonts w:hint="eastAsia"/>
        </w:rPr>
        <w:t>ą</w:t>
      </w:r>
      <w:r w:rsidRPr="00CA4C54">
        <w:t>cych na ustalenie danych osobowych, w szczególno</w:t>
      </w:r>
      <w:r w:rsidRPr="00CA4C54">
        <w:rPr>
          <w:rFonts w:hint="eastAsia"/>
        </w:rPr>
        <w:t>ś</w:t>
      </w:r>
      <w:r w:rsidRPr="00CA4C54">
        <w:t>ci adresu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ci, przepisów ust. 1 dotycz</w:t>
      </w:r>
      <w:r w:rsidRPr="00CA4C54">
        <w:rPr>
          <w:rFonts w:hint="eastAsia"/>
        </w:rPr>
        <w:t>ą</w:t>
      </w:r>
      <w:r w:rsidRPr="00CA4C54">
        <w:t>cych uzyskania zgody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</w:t>
      </w:r>
      <w:r w:rsidR="007724AF" w:rsidRPr="00CA4C54">
        <w:t xml:space="preserve"> </w:t>
      </w:r>
      <w:r w:rsidRPr="00CA4C54">
        <w:t>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 i ust. 6 pkt 5 nie stosuje si</w:t>
      </w:r>
      <w:r w:rsidRPr="00CA4C54">
        <w:rPr>
          <w:rFonts w:hint="eastAsia"/>
        </w:rPr>
        <w:t>ę</w:t>
      </w:r>
      <w:r w:rsidRPr="00CA4C54">
        <w:t>, a wojewoda albo starosta wydaje decyzj</w:t>
      </w:r>
      <w:r w:rsidRPr="00CA4C54">
        <w:rPr>
          <w:rFonts w:hint="eastAsia"/>
        </w:rPr>
        <w:t>ę</w:t>
      </w:r>
      <w:r w:rsidRPr="00CA4C54">
        <w:t xml:space="preserve"> o zezwoleniu, o której mowa w ust. 5, w terminie 30 dni od</w:t>
      </w:r>
      <w:r w:rsidR="007724AF" w:rsidRPr="00CA4C54">
        <w:t xml:space="preserve"> </w:t>
      </w:r>
      <w:r w:rsidRPr="00CA4C54">
        <w:t>dnia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wniosku przez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zarz</w:t>
      </w:r>
      <w:r w:rsidRPr="00CA4C54">
        <w:rPr>
          <w:rFonts w:hint="eastAsia"/>
        </w:rPr>
        <w:t>ą</w:t>
      </w:r>
      <w:r w:rsidRPr="00CA4C54">
        <w:t>dc</w:t>
      </w:r>
      <w:r w:rsidRPr="00CA4C54">
        <w:rPr>
          <w:rFonts w:hint="eastAsia"/>
        </w:rPr>
        <w:t>ę</w:t>
      </w:r>
      <w:r w:rsidRPr="00CA4C54">
        <w:t xml:space="preserve"> drogi.</w:t>
      </w:r>
    </w:p>
    <w:p w14:paraId="21BA0BE0" w14:textId="77777777" w:rsidR="00BE12D0" w:rsidRPr="00CA4C54" w:rsidRDefault="00BE12D0" w:rsidP="00782969">
      <w:pPr>
        <w:pStyle w:val="ZUSTzmustartykuempunktem"/>
        <w:keepNext/>
      </w:pPr>
      <w:r w:rsidRPr="00CA4C54">
        <w:t>9. Sposób, zakres i terminy korzystania z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 na podstawie ust. 1 albo 4 albo okre</w:t>
      </w:r>
      <w:r w:rsidRPr="00CA4C54">
        <w:rPr>
          <w:rFonts w:hint="eastAsia"/>
        </w:rPr>
        <w:t>ś</w:t>
      </w:r>
      <w:r w:rsidRPr="00CA4C54">
        <w:t>lone w decyzji, o której mowa w ust. 5, nie mog</w:t>
      </w:r>
      <w:r w:rsidRPr="00CA4C54">
        <w:rPr>
          <w:rFonts w:hint="eastAsia"/>
        </w:rPr>
        <w:t>ą</w:t>
      </w:r>
      <w:r w:rsidRPr="00CA4C54">
        <w:t xml:space="preserve"> powodowa</w:t>
      </w:r>
      <w:r w:rsidRPr="00CA4C54">
        <w:rPr>
          <w:rFonts w:hint="eastAsia"/>
        </w:rPr>
        <w:t>ć</w:t>
      </w:r>
      <w:r w:rsidRPr="00CA4C54">
        <w:t>:</w:t>
      </w:r>
    </w:p>
    <w:p w14:paraId="796644D2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zagro</w:t>
      </w:r>
      <w:r w:rsidRPr="00CA4C54">
        <w:rPr>
          <w:rFonts w:hint="eastAsia"/>
        </w:rPr>
        <w:t>ż</w:t>
      </w:r>
      <w:r w:rsidRPr="00CA4C54">
        <w:t>enia bezpiecze</w:t>
      </w:r>
      <w:r w:rsidRPr="00CA4C54">
        <w:rPr>
          <w:rFonts w:hint="eastAsia"/>
        </w:rPr>
        <w:t>ń</w:t>
      </w:r>
      <w:r w:rsidRPr="00CA4C54">
        <w:t>stwa ruchu drogowego lub kolejowego;</w:t>
      </w:r>
    </w:p>
    <w:p w14:paraId="636B322F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wstrzymania ruchu kolejowego;</w:t>
      </w:r>
    </w:p>
    <w:p w14:paraId="227125B2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zamkni</w:t>
      </w:r>
      <w:r w:rsidRPr="00CA4C54">
        <w:rPr>
          <w:rFonts w:hint="eastAsia"/>
        </w:rPr>
        <w:t>ę</w:t>
      </w:r>
      <w:r w:rsidRPr="00CA4C54">
        <w:t xml:space="preserve">cia dróg krajowych lub dróg o znaczeniu obronnym, chyba </w:t>
      </w:r>
      <w:r w:rsidRPr="00CA4C54">
        <w:rPr>
          <w:rFonts w:hint="eastAsia"/>
        </w:rPr>
        <w:t>ż</w:t>
      </w:r>
      <w:r w:rsidRPr="00CA4C54">
        <w:t>e istnieje 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ść</w:t>
      </w:r>
      <w:r w:rsidRPr="00CA4C54">
        <w:t xml:space="preserve"> zorganizowania objazdów;</w:t>
      </w:r>
    </w:p>
    <w:p w14:paraId="69BFD15D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 xml:space="preserve">wstrzymania ruchu w </w:t>
      </w:r>
      <w:r w:rsidRPr="00CA4C54">
        <w:rPr>
          <w:rFonts w:hint="eastAsia"/>
        </w:rPr>
        <w:t>ż</w:t>
      </w:r>
      <w:r w:rsidRPr="00CA4C54">
        <w:t xml:space="preserve">egludze </w:t>
      </w:r>
      <w:r w:rsidRPr="00CA4C54">
        <w:rPr>
          <w:rFonts w:hint="eastAsia"/>
        </w:rPr>
        <w:t>ś</w:t>
      </w:r>
      <w:r w:rsidRPr="00CA4C54">
        <w:t>ródl</w:t>
      </w:r>
      <w:r w:rsidRPr="00CA4C54">
        <w:rPr>
          <w:rFonts w:hint="eastAsia"/>
        </w:rPr>
        <w:t>ą</w:t>
      </w:r>
      <w:r w:rsidRPr="00CA4C54">
        <w:t>dowej lub zagro</w:t>
      </w:r>
      <w:r w:rsidRPr="00CA4C54">
        <w:rPr>
          <w:rFonts w:hint="eastAsia"/>
        </w:rPr>
        <w:t>ż</w:t>
      </w:r>
      <w:r w:rsidRPr="00CA4C54">
        <w:t>enia bezpiecze</w:t>
      </w:r>
      <w:r w:rsidRPr="00CA4C54">
        <w:rPr>
          <w:rFonts w:hint="eastAsia"/>
        </w:rPr>
        <w:t>ń</w:t>
      </w:r>
      <w:r w:rsidRPr="00CA4C54">
        <w:t xml:space="preserve">stwa </w:t>
      </w:r>
      <w:r w:rsidRPr="00CA4C54">
        <w:rPr>
          <w:rFonts w:hint="eastAsia"/>
        </w:rPr>
        <w:t>ż</w:t>
      </w:r>
      <w:r w:rsidRPr="00CA4C54">
        <w:t xml:space="preserve">eglugi </w:t>
      </w:r>
      <w:r w:rsidRPr="00CA4C54">
        <w:rPr>
          <w:rFonts w:hint="eastAsia"/>
        </w:rPr>
        <w:t>ś</w:t>
      </w:r>
      <w:r w:rsidRPr="00CA4C54">
        <w:t>ródl</w:t>
      </w:r>
      <w:r w:rsidRPr="00CA4C54">
        <w:rPr>
          <w:rFonts w:hint="eastAsia"/>
        </w:rPr>
        <w:t>ą</w:t>
      </w:r>
      <w:r w:rsidRPr="00CA4C54">
        <w:t>dowej;</w:t>
      </w:r>
    </w:p>
    <w:p w14:paraId="7ECFC35C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utrudnie</w:t>
      </w:r>
      <w:r w:rsidRPr="00CA4C54">
        <w:rPr>
          <w:rFonts w:hint="eastAsia"/>
        </w:rPr>
        <w:t>ń</w:t>
      </w:r>
      <w:r w:rsidRPr="00CA4C54">
        <w:t xml:space="preserve"> prowadzenia dzia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ń</w:t>
      </w:r>
      <w:r w:rsidRPr="00CA4C54">
        <w:t xml:space="preserve"> z zakresu ochrony przeciwpowodziowej.</w:t>
      </w:r>
    </w:p>
    <w:p w14:paraId="038693D1" w14:textId="77777777" w:rsidR="00BE12D0" w:rsidRPr="00CA4C54" w:rsidRDefault="00BE12D0" w:rsidP="00BE12D0">
      <w:pPr>
        <w:pStyle w:val="ZUSTzmustartykuempunktem"/>
      </w:pPr>
      <w:r w:rsidRPr="00CA4C54">
        <w:t>10. Decyzj</w:t>
      </w:r>
      <w:r w:rsidRPr="00CA4C54">
        <w:rPr>
          <w:rFonts w:hint="eastAsia"/>
        </w:rPr>
        <w:t>ę</w:t>
      </w:r>
      <w:r w:rsidRPr="00CA4C54">
        <w:t>, o której mowa w ust. 5, wydaje si</w:t>
      </w:r>
      <w:r w:rsidRPr="00CA4C54">
        <w:rPr>
          <w:rFonts w:hint="eastAsia"/>
        </w:rPr>
        <w:t>ę</w:t>
      </w:r>
      <w:r w:rsidRPr="00CA4C54">
        <w:t xml:space="preserve"> na czas okre</w:t>
      </w:r>
      <w:r w:rsidRPr="00CA4C54">
        <w:rPr>
          <w:rFonts w:hint="eastAsia"/>
        </w:rPr>
        <w:t>ś</w:t>
      </w:r>
      <w:r w:rsidRPr="00CA4C54">
        <w:t>lony, 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 ni</w:t>
      </w:r>
      <w:r w:rsidRPr="00CA4C54">
        <w:rPr>
          <w:rFonts w:hint="eastAsia"/>
        </w:rPr>
        <w:t>ż</w:t>
      </w:r>
      <w:r w:rsidR="007724AF" w:rsidRPr="00CA4C54">
        <w:t xml:space="preserve"> </w:t>
      </w:r>
      <w:r w:rsidRPr="00CA4C54">
        <w:t>3 lata.”;</w:t>
      </w:r>
    </w:p>
    <w:p w14:paraId="5CE161E9" w14:textId="77777777" w:rsidR="00BE12D0" w:rsidRPr="00CA4C54" w:rsidRDefault="00BE12D0" w:rsidP="00782969">
      <w:pPr>
        <w:pStyle w:val="PKTpunkt"/>
        <w:keepNext/>
      </w:pPr>
      <w:r w:rsidRPr="00CA4C54">
        <w:t>5)</w:t>
      </w:r>
      <w:r w:rsidRPr="00CA4C54">
        <w:tab/>
        <w:t>po art. 21a dodaje si</w:t>
      </w:r>
      <w:r w:rsidRPr="00CA4C54">
        <w:rPr>
          <w:rFonts w:hint="eastAsia"/>
        </w:rPr>
        <w:t>ę</w:t>
      </w:r>
      <w:r w:rsidRPr="00CA4C54">
        <w:t xml:space="preserve"> art. 21b w brzmieniu:</w:t>
      </w:r>
    </w:p>
    <w:p w14:paraId="4D760F32" w14:textId="2986BCB4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21b. 1.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zarz</w:t>
      </w:r>
      <w:r w:rsidRPr="00CA4C54">
        <w:rPr>
          <w:rFonts w:hint="eastAsia"/>
        </w:rPr>
        <w:t>ą</w:t>
      </w:r>
      <w:r w:rsidRPr="00CA4C54">
        <w:t>dca drogi po zako</w:t>
      </w:r>
      <w:r w:rsidRPr="00CA4C54">
        <w:rPr>
          <w:rFonts w:hint="eastAsia"/>
        </w:rPr>
        <w:t>ń</w:t>
      </w:r>
      <w:r w:rsidRPr="00CA4C54">
        <w:t>czeniu prac przygotowawczych, o</w:t>
      </w:r>
      <w:r w:rsidR="007724AF" w:rsidRPr="00CA4C54">
        <w:t xml:space="preserve"> </w:t>
      </w:r>
      <w:r w:rsidRPr="00CA4C54">
        <w:t xml:space="preserve">których mowa w art. 21a ust. 1, </w:t>
      </w:r>
      <w:r w:rsidR="00754B42" w:rsidRPr="00CA4C54">
        <w:t xml:space="preserve">jest </w:t>
      </w:r>
      <w:r w:rsidRPr="00CA4C54">
        <w:t>obowi</w:t>
      </w:r>
      <w:r w:rsidRPr="00CA4C54">
        <w:rPr>
          <w:rFonts w:hint="eastAsia"/>
        </w:rPr>
        <w:t>ą</w:t>
      </w:r>
      <w:r w:rsidRPr="00CA4C54">
        <w:t>zany przywróci</w:t>
      </w:r>
      <w:r w:rsidRPr="00CA4C54">
        <w:rPr>
          <w:rFonts w:hint="eastAsia"/>
        </w:rPr>
        <w:t>ć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do stanu poprzedniego. Je</w:t>
      </w:r>
      <w:r w:rsidRPr="00CA4C54">
        <w:rPr>
          <w:rFonts w:hint="eastAsia"/>
        </w:rPr>
        <w:t>ż</w:t>
      </w:r>
      <w:r w:rsidRPr="00CA4C54">
        <w:t>eli przywrócenie nieruchomo</w:t>
      </w:r>
      <w:r w:rsidRPr="00CA4C54">
        <w:rPr>
          <w:rFonts w:hint="eastAsia"/>
        </w:rPr>
        <w:t>ś</w:t>
      </w:r>
      <w:r w:rsidRPr="00CA4C54">
        <w:t xml:space="preserve">ci do stanu poprzedniego nie jest </w:t>
      </w:r>
      <w:r w:rsidRPr="00CA4C54">
        <w:lastRenderedPageBreak/>
        <w:t>mo</w:t>
      </w:r>
      <w:r w:rsidRPr="00CA4C54">
        <w:rPr>
          <w:rFonts w:hint="eastAsia"/>
        </w:rPr>
        <w:t>ż</w:t>
      </w:r>
      <w:r w:rsidRPr="00CA4C54">
        <w:t>liwe,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cicielom lub u</w:t>
      </w:r>
      <w:r w:rsidRPr="00CA4C54">
        <w:rPr>
          <w:rFonts w:hint="eastAsia"/>
        </w:rPr>
        <w:t>ż</w:t>
      </w:r>
      <w:r w:rsidRPr="00CA4C54">
        <w:t>ytkownikom wieczystym nieruchomo</w:t>
      </w:r>
      <w:r w:rsidRPr="00CA4C54">
        <w:rPr>
          <w:rFonts w:hint="eastAsia"/>
        </w:rPr>
        <w:t>ś</w:t>
      </w:r>
      <w:r w:rsidRPr="00CA4C54">
        <w:t>ci przys</w:t>
      </w:r>
      <w:r w:rsidRPr="00CA4C54">
        <w:rPr>
          <w:rFonts w:hint="eastAsia"/>
        </w:rPr>
        <w:t>ł</w:t>
      </w:r>
      <w:r w:rsidRPr="00CA4C54">
        <w:t>uguje odszkodowanie, z wy</w:t>
      </w:r>
      <w:r w:rsidRPr="00CA4C54">
        <w:rPr>
          <w:rFonts w:hint="eastAsia"/>
        </w:rPr>
        <w:t>łą</w:t>
      </w:r>
      <w:r w:rsidRPr="00CA4C54">
        <w:t>czeniem nieruchomo</w:t>
      </w:r>
      <w:r w:rsidRPr="00CA4C54">
        <w:rPr>
          <w:rFonts w:hint="eastAsia"/>
        </w:rPr>
        <w:t>ś</w:t>
      </w:r>
      <w:r w:rsidRPr="00CA4C54">
        <w:t>ci stanowi</w:t>
      </w:r>
      <w:r w:rsidRPr="00CA4C54">
        <w:rPr>
          <w:rFonts w:hint="eastAsia"/>
        </w:rPr>
        <w:t>ą</w:t>
      </w:r>
      <w:r w:rsidRPr="00CA4C54">
        <w:t>cych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stwa.</w:t>
      </w:r>
    </w:p>
    <w:p w14:paraId="4531CC0D" w14:textId="77777777" w:rsidR="00BE12D0" w:rsidRPr="00CA4C54" w:rsidRDefault="00BE12D0" w:rsidP="00BE12D0">
      <w:pPr>
        <w:pStyle w:val="ZUSTzmustartykuempunktem"/>
      </w:pPr>
      <w:r w:rsidRPr="00CA4C54">
        <w:t>2. Odszkodowanie, o którym mowa w ust. 1, powinno odpowiada</w:t>
      </w:r>
      <w:r w:rsidRPr="00CA4C54">
        <w:rPr>
          <w:rFonts w:hint="eastAsia"/>
        </w:rPr>
        <w:t>ć</w:t>
      </w:r>
      <w:r w:rsidRPr="00CA4C54">
        <w:t xml:space="preserve"> warto</w:t>
      </w:r>
      <w:r w:rsidRPr="00CA4C54">
        <w:rPr>
          <w:rFonts w:hint="eastAsia"/>
        </w:rPr>
        <w:t>ś</w:t>
      </w:r>
      <w:r w:rsidRPr="00CA4C54">
        <w:t>ci poniesionych szkód oraz uwzgl</w:t>
      </w:r>
      <w:r w:rsidRPr="00CA4C54">
        <w:rPr>
          <w:rFonts w:hint="eastAsia"/>
        </w:rPr>
        <w:t>ę</w:t>
      </w:r>
      <w:r w:rsidRPr="00CA4C54">
        <w:t>dnia</w:t>
      </w:r>
      <w:r w:rsidRPr="00CA4C54">
        <w:rPr>
          <w:rFonts w:hint="eastAsia"/>
        </w:rPr>
        <w:t>ć</w:t>
      </w:r>
      <w:r w:rsidRPr="00CA4C54">
        <w:t xml:space="preserve"> brak dost</w:t>
      </w:r>
      <w:r w:rsidRPr="00CA4C54">
        <w:rPr>
          <w:rFonts w:hint="eastAsia"/>
        </w:rPr>
        <w:t>ę</w:t>
      </w:r>
      <w:r w:rsidRPr="00CA4C54">
        <w:t>pu do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w czasie wykonywania prac przygotowawczych, o których mowa w art. 21a ust. 1. Je</w:t>
      </w:r>
      <w:r w:rsidRPr="00CA4C54">
        <w:rPr>
          <w:rFonts w:hint="eastAsia"/>
        </w:rPr>
        <w:t>ż</w:t>
      </w:r>
      <w:r w:rsidRPr="00CA4C54">
        <w:t>eli wskutek poniesionych szkód zmniejszy si</w:t>
      </w:r>
      <w:r w:rsidRPr="00CA4C54">
        <w:rPr>
          <w:rFonts w:hint="eastAsia"/>
        </w:rPr>
        <w:t>ę</w:t>
      </w:r>
      <w:r w:rsidRPr="00CA4C54">
        <w:t xml:space="preserve">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ci, w odszkodowaniu uwzgl</w:t>
      </w:r>
      <w:r w:rsidRPr="00CA4C54">
        <w:rPr>
          <w:rFonts w:hint="eastAsia"/>
        </w:rPr>
        <w:t>ę</w:t>
      </w:r>
      <w:r w:rsidRPr="00CA4C54">
        <w:t>dnia si</w:t>
      </w:r>
      <w:r w:rsidRPr="00CA4C54">
        <w:rPr>
          <w:rFonts w:hint="eastAsia"/>
        </w:rPr>
        <w:t>ę</w:t>
      </w:r>
      <w:r w:rsidRPr="00CA4C54">
        <w:t xml:space="preserve"> kwot</w:t>
      </w:r>
      <w:r w:rsidRPr="00CA4C54">
        <w:rPr>
          <w:rFonts w:hint="eastAsia"/>
        </w:rPr>
        <w:t>ę</w:t>
      </w:r>
      <w:r w:rsidRPr="00CA4C54">
        <w:t xml:space="preserve"> odpowiadaj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temu zmniejszeniu.</w:t>
      </w:r>
    </w:p>
    <w:p w14:paraId="226DF53A" w14:textId="77777777" w:rsidR="00BE12D0" w:rsidRPr="00CA4C54" w:rsidRDefault="00BE12D0" w:rsidP="00BE12D0">
      <w:pPr>
        <w:pStyle w:val="ZUSTzmustartykuempunktem"/>
      </w:pPr>
      <w:r w:rsidRPr="00CA4C54">
        <w:t>3. Decyzj</w:t>
      </w:r>
      <w:r w:rsidRPr="00CA4C54">
        <w:rPr>
          <w:rFonts w:hint="eastAsia"/>
        </w:rPr>
        <w:t>ę</w:t>
      </w:r>
      <w:r w:rsidRPr="00CA4C54">
        <w:t xml:space="preserve"> ustalaj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wysoko</w:t>
      </w:r>
      <w:r w:rsidRPr="00CA4C54">
        <w:rPr>
          <w:rFonts w:hint="eastAsia"/>
        </w:rPr>
        <w:t>ść</w:t>
      </w:r>
      <w:r w:rsidRPr="00CA4C54">
        <w:t xml:space="preserve"> odszkodowania, o którym mowa w ust. 1, wydaje wojewoda w odniesieniu do dróg krajowych i wojewódzkich albo wykonuj</w:t>
      </w:r>
      <w:r w:rsidRPr="00CA4C54">
        <w:rPr>
          <w:rFonts w:hint="eastAsia"/>
        </w:rPr>
        <w:t>ą</w:t>
      </w:r>
      <w:r w:rsidRPr="00CA4C54">
        <w:t>cy zadania zlecone z zakresu administracji rz</w:t>
      </w:r>
      <w:r w:rsidRPr="00CA4C54">
        <w:rPr>
          <w:rFonts w:hint="eastAsia"/>
        </w:rPr>
        <w:t>ą</w:t>
      </w:r>
      <w:r w:rsidRPr="00CA4C54">
        <w:t>dowej starosta w odniesieniu do dróg powiatowych i</w:t>
      </w:r>
      <w:r w:rsidR="007724AF" w:rsidRPr="00CA4C54">
        <w:t xml:space="preserve"> </w:t>
      </w:r>
      <w:r w:rsidRPr="00CA4C54">
        <w:t>gminnych. Obowi</w:t>
      </w:r>
      <w:r w:rsidRPr="00CA4C54">
        <w:rPr>
          <w:rFonts w:hint="eastAsia"/>
        </w:rPr>
        <w:t>ą</w:t>
      </w:r>
      <w:r w:rsidRPr="00CA4C54">
        <w:t>zek zap</w:t>
      </w:r>
      <w:r w:rsidRPr="00CA4C54">
        <w:rPr>
          <w:rFonts w:hint="eastAsia"/>
        </w:rPr>
        <w:t>ł</w:t>
      </w:r>
      <w:r w:rsidRPr="00CA4C54">
        <w:t>aty odszkodowania obci</w:t>
      </w:r>
      <w:r w:rsidRPr="00CA4C54">
        <w:rPr>
          <w:rFonts w:hint="eastAsia"/>
        </w:rPr>
        <w:t>ąż</w:t>
      </w:r>
      <w:r w:rsidRPr="00CA4C54">
        <w:t xml:space="preserve">a </w:t>
      </w:r>
      <w:bookmarkStart w:id="26" w:name="_Hlk103335213"/>
      <w:r w:rsidRPr="00CA4C54">
        <w:t>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zarz</w:t>
      </w:r>
      <w:r w:rsidRPr="00CA4C54">
        <w:rPr>
          <w:rFonts w:hint="eastAsia"/>
        </w:rPr>
        <w:t>ą</w:t>
      </w:r>
      <w:r w:rsidRPr="00CA4C54">
        <w:t>dc</w:t>
      </w:r>
      <w:r w:rsidRPr="00CA4C54">
        <w:rPr>
          <w:rFonts w:hint="eastAsia"/>
        </w:rPr>
        <w:t>ę</w:t>
      </w:r>
      <w:r w:rsidRPr="00CA4C54">
        <w:t xml:space="preserve"> drogi</w:t>
      </w:r>
      <w:bookmarkEnd w:id="26"/>
      <w:r w:rsidRPr="00CA4C54">
        <w:t>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zarz</w:t>
      </w:r>
      <w:r w:rsidRPr="00CA4C54">
        <w:rPr>
          <w:rFonts w:hint="eastAsia"/>
        </w:rPr>
        <w:t>ą</w:t>
      </w:r>
      <w:r w:rsidRPr="00CA4C54">
        <w:t>dca drogi mo</w:t>
      </w:r>
      <w:r w:rsidRPr="00CA4C54">
        <w:rPr>
          <w:rFonts w:hint="eastAsia"/>
        </w:rPr>
        <w:t>ż</w:t>
      </w:r>
      <w:r w:rsidRPr="00CA4C54">
        <w:t>e na podstawie odr</w:t>
      </w:r>
      <w:r w:rsidRPr="00CA4C54">
        <w:rPr>
          <w:rFonts w:hint="eastAsia"/>
        </w:rPr>
        <w:t>ę</w:t>
      </w:r>
      <w:r w:rsidRPr="00CA4C54">
        <w:t>bnego porozumienia zawartego z</w:t>
      </w:r>
      <w:r w:rsidR="007724AF" w:rsidRPr="00CA4C54">
        <w:t xml:space="preserve"> </w:t>
      </w:r>
      <w:r w:rsidRPr="00CA4C54">
        <w:t>wojewod</w:t>
      </w:r>
      <w:r w:rsidRPr="00CA4C54">
        <w:rPr>
          <w:rFonts w:hint="eastAsia"/>
        </w:rPr>
        <w:t>ą</w:t>
      </w:r>
      <w:r w:rsidRPr="00CA4C54">
        <w:t xml:space="preserve"> albo starost</w:t>
      </w:r>
      <w:r w:rsidRPr="00CA4C54">
        <w:rPr>
          <w:rFonts w:hint="eastAsia"/>
        </w:rPr>
        <w:t>ą</w:t>
      </w:r>
      <w:r w:rsidRPr="00CA4C54">
        <w:t xml:space="preserve"> pokry</w:t>
      </w:r>
      <w:r w:rsidRPr="00CA4C54">
        <w:rPr>
          <w:rFonts w:hint="eastAsia"/>
        </w:rPr>
        <w:t>ć</w:t>
      </w:r>
      <w:r w:rsidRPr="00CA4C54">
        <w:t xml:space="preserve"> koszty powsta</w:t>
      </w:r>
      <w:r w:rsidRPr="00CA4C54">
        <w:rPr>
          <w:rFonts w:hint="eastAsia"/>
        </w:rPr>
        <w:t>ł</w:t>
      </w:r>
      <w:r w:rsidRPr="00CA4C54">
        <w:t>e w zwi</w:t>
      </w:r>
      <w:r w:rsidRPr="00CA4C54">
        <w:rPr>
          <w:rFonts w:hint="eastAsia"/>
        </w:rPr>
        <w:t>ą</w:t>
      </w:r>
      <w:r w:rsidRPr="00CA4C54">
        <w:t>zku z ustaleniem wysoko</w:t>
      </w:r>
      <w:r w:rsidRPr="00CA4C54">
        <w:rPr>
          <w:rFonts w:hint="eastAsia"/>
        </w:rPr>
        <w:t>ś</w:t>
      </w:r>
      <w:r w:rsidRPr="00CA4C54">
        <w:t>ci odszkodowa</w:t>
      </w:r>
      <w:r w:rsidRPr="00CA4C54">
        <w:rPr>
          <w:rFonts w:hint="eastAsia"/>
        </w:rPr>
        <w:t>ń</w:t>
      </w:r>
      <w:r w:rsidRPr="00CA4C54">
        <w:t>.”;</w:t>
      </w:r>
    </w:p>
    <w:p w14:paraId="6F657820" w14:textId="07E41AA7" w:rsidR="00BE12D0" w:rsidRPr="00CA4C54" w:rsidRDefault="00BE12D0" w:rsidP="00BE12D0">
      <w:pPr>
        <w:pStyle w:val="PKTpunkt"/>
      </w:pPr>
      <w:r w:rsidRPr="00CA4C54">
        <w:t>6)</w:t>
      </w:r>
      <w:r w:rsidRPr="00CA4C54">
        <w:tab/>
        <w:t xml:space="preserve">w art. 45 w ust. 2 wyrazy </w:t>
      </w:r>
      <w:r w:rsidRPr="00CA4C54" w:rsidDel="00C76479">
        <w:t>„</w:t>
      </w:r>
      <w:r w:rsidRPr="00CA4C54">
        <w:t>31 grudnia 2023 r.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31 grudnia 2030</w:t>
      </w:r>
      <w:r w:rsidR="008206D6" w:rsidRPr="00CA4C54">
        <w:t> </w:t>
      </w:r>
      <w:r w:rsidRPr="00CA4C54">
        <w:t>r.</w:t>
      </w:r>
      <w:r w:rsidRPr="00CA4C54" w:rsidDel="00C76479">
        <w:t>”</w:t>
      </w:r>
      <w:r w:rsidRPr="00CA4C54">
        <w:t>.</w:t>
      </w:r>
    </w:p>
    <w:p w14:paraId="22BE5D76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27.</w:t>
      </w:r>
      <w:r w:rsidRPr="00CA4C54">
        <w:t xml:space="preserve"> W </w:t>
      </w:r>
      <w:bookmarkStart w:id="27" w:name="_Hlk95751497"/>
      <w:r w:rsidRPr="00CA4C54">
        <w:t>ustawie z dnia 11 kwietnia 2003 r. o kszta</w:t>
      </w:r>
      <w:r w:rsidRPr="00CA4C54">
        <w:rPr>
          <w:rFonts w:hint="eastAsia"/>
        </w:rPr>
        <w:t>ł</w:t>
      </w:r>
      <w:r w:rsidRPr="00CA4C54">
        <w:t xml:space="preserve">towaniu ustroju rolnego </w:t>
      </w:r>
      <w:bookmarkEnd w:id="27"/>
      <w:r w:rsidRPr="00CA4C54">
        <w:t>(Dz. U. z</w:t>
      </w:r>
      <w:r w:rsidR="007724AF" w:rsidRPr="00CA4C54">
        <w:t xml:space="preserve"> </w:t>
      </w:r>
      <w:r w:rsidRPr="00CA4C54">
        <w:t>2022 r. poz. 461) 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7C1438D4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w art. 2a w ust. 3 w pkt 1 lit. f otrzymuje brzmienie:</w:t>
      </w:r>
    </w:p>
    <w:p w14:paraId="2ED5095D" w14:textId="77777777" w:rsidR="00BE12D0" w:rsidRPr="00CA4C54" w:rsidRDefault="00BE12D0" w:rsidP="00BE12D0">
      <w:pPr>
        <w:pStyle w:val="ZLITzmlitartykuempunktem"/>
      </w:pPr>
      <w:bookmarkStart w:id="28" w:name="_Hlk56521294"/>
      <w:r w:rsidRPr="00CA4C54" w:rsidDel="00C76479">
        <w:t>„</w:t>
      </w:r>
      <w:bookmarkEnd w:id="28"/>
      <w:r w:rsidRPr="00CA4C54">
        <w:t>f)</w:t>
      </w:r>
      <w:r w:rsidRPr="00CA4C54">
        <w:tab/>
        <w:t>podmiot, który zby</w:t>
      </w:r>
      <w:r w:rsidRPr="00CA4C54">
        <w:rPr>
          <w:rFonts w:hint="eastAsia"/>
        </w:rPr>
        <w:t>ł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roln</w:t>
      </w:r>
      <w:r w:rsidRPr="00CA4C54">
        <w:rPr>
          <w:rFonts w:hint="eastAsia"/>
        </w:rPr>
        <w:t>ą</w:t>
      </w:r>
      <w:r w:rsidRPr="00CA4C54">
        <w:t xml:space="preserve"> na cele zwi</w:t>
      </w:r>
      <w:r w:rsidRPr="00CA4C54">
        <w:rPr>
          <w:rFonts w:hint="eastAsia"/>
        </w:rPr>
        <w:t>ą</w:t>
      </w:r>
      <w:r w:rsidRPr="00CA4C54">
        <w:t>zane z realizacj</w:t>
      </w:r>
      <w:r w:rsidRPr="00CA4C54">
        <w:rPr>
          <w:rFonts w:hint="eastAsia"/>
        </w:rPr>
        <w:t>ą</w:t>
      </w:r>
      <w:r w:rsidRPr="00CA4C54">
        <w:t xml:space="preserve"> Inwestycji lub Inwestycji Towarzysz</w:t>
      </w:r>
      <w:r w:rsidRPr="00CA4C54">
        <w:rPr>
          <w:rFonts w:hint="eastAsia"/>
        </w:rPr>
        <w:t>ą</w:t>
      </w:r>
      <w:r w:rsidRPr="00CA4C54">
        <w:t xml:space="preserve">cej w rozumieniu ustawy z dnia 10 maja 2018 r. o Centralnym Porcie Komunikacyjnym (Dz. U. z 2021 r. poz. 1354 oraz z 2022 r. poz. 807, 1079 i </w:t>
      </w:r>
      <w:r w:rsidRPr="00CA4C54">
        <w:rPr>
          <w:rFonts w:hint="eastAsia"/>
        </w:rPr>
        <w:t>…</w:t>
      </w:r>
      <w:r w:rsidRPr="00CA4C54">
        <w:t>) lub zosta</w:t>
      </w:r>
      <w:r w:rsidRPr="00CA4C54">
        <w:rPr>
          <w:rFonts w:hint="eastAsia"/>
        </w:rPr>
        <w:t>ł</w:t>
      </w:r>
      <w:r w:rsidRPr="00CA4C54">
        <w:t xml:space="preserve"> wyw</w:t>
      </w:r>
      <w:r w:rsidRPr="00CA4C54">
        <w:rPr>
          <w:rFonts w:hint="eastAsia"/>
        </w:rPr>
        <w:t>ł</w:t>
      </w:r>
      <w:r w:rsidRPr="00CA4C54">
        <w:t>aszczony na cele okre</w:t>
      </w:r>
      <w:r w:rsidRPr="00CA4C54">
        <w:rPr>
          <w:rFonts w:hint="eastAsia"/>
        </w:rPr>
        <w:t>ś</w:t>
      </w:r>
      <w:r w:rsidRPr="00CA4C54">
        <w:t>lone w</w:t>
      </w:r>
      <w:r w:rsidR="007724AF" w:rsidRPr="00CA4C54">
        <w:t xml:space="preserve"> </w:t>
      </w:r>
      <w:r w:rsidRPr="00CA4C54">
        <w:t>tej ustawie, je</w:t>
      </w:r>
      <w:r w:rsidRPr="00CA4C54">
        <w:rPr>
          <w:rFonts w:hint="eastAsia"/>
        </w:rPr>
        <w:t>ż</w:t>
      </w:r>
      <w:r w:rsidRPr="00CA4C54">
        <w:t>eli nabywa nieruchomo</w:t>
      </w:r>
      <w:r w:rsidRPr="00CA4C54">
        <w:rPr>
          <w:rFonts w:hint="eastAsia"/>
        </w:rPr>
        <w:t>ść</w:t>
      </w:r>
      <w:r w:rsidRPr="00CA4C54">
        <w:t xml:space="preserve"> roln</w:t>
      </w:r>
      <w:r w:rsidRPr="00CA4C54">
        <w:rPr>
          <w:rFonts w:hint="eastAsia"/>
        </w:rPr>
        <w:t>ą</w:t>
      </w:r>
      <w:r w:rsidRPr="00CA4C54">
        <w:t xml:space="preserve"> o powierzchni nie wi</w:t>
      </w:r>
      <w:r w:rsidRPr="00CA4C54">
        <w:rPr>
          <w:rFonts w:hint="eastAsia"/>
        </w:rPr>
        <w:t>ę</w:t>
      </w:r>
      <w:r w:rsidRPr="00CA4C54">
        <w:t>kszej ni</w:t>
      </w:r>
      <w:r w:rsidRPr="00CA4C54">
        <w:rPr>
          <w:rFonts w:hint="eastAsia"/>
        </w:rPr>
        <w:t>ż</w:t>
      </w:r>
      <w:r w:rsidRPr="00CA4C54">
        <w:t xml:space="preserve"> 150% powierzchni zbytej nieruchomo</w:t>
      </w:r>
      <w:r w:rsidRPr="00CA4C54">
        <w:rPr>
          <w:rFonts w:hint="eastAsia"/>
        </w:rPr>
        <w:t>ś</w:t>
      </w:r>
      <w:r w:rsidRPr="00CA4C54">
        <w:t>ci, w okresie 3 lat od dnia zawarcia umowy zbycia lub w okresie 3 lat od dnia, w którym decyzja dokonuj</w:t>
      </w:r>
      <w:r w:rsidRPr="00CA4C54">
        <w:rPr>
          <w:rFonts w:hint="eastAsia"/>
        </w:rPr>
        <w:t>ą</w:t>
      </w:r>
      <w:r w:rsidRPr="00CA4C54">
        <w:t>ca wyw</w:t>
      </w:r>
      <w:r w:rsidRPr="00CA4C54">
        <w:rPr>
          <w:rFonts w:hint="eastAsia"/>
        </w:rPr>
        <w:t>ł</w:t>
      </w:r>
      <w:r w:rsidRPr="00CA4C54">
        <w:t>aszczenia nieruchomo</w:t>
      </w:r>
      <w:r w:rsidRPr="00CA4C54">
        <w:rPr>
          <w:rFonts w:hint="eastAsia"/>
        </w:rPr>
        <w:t>ś</w:t>
      </w:r>
      <w:r w:rsidRPr="00CA4C54">
        <w:t>ci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ostateczna,”;</w:t>
      </w:r>
    </w:p>
    <w:p w14:paraId="3DD50170" w14:textId="5910CA47" w:rsidR="00BE12D0" w:rsidRPr="00CA4C54" w:rsidRDefault="00BE12D0" w:rsidP="00782969">
      <w:pPr>
        <w:pStyle w:val="PKTpunkt"/>
        <w:keepNext/>
      </w:pPr>
      <w:r w:rsidRPr="00CA4C54">
        <w:t>2)</w:t>
      </w:r>
      <w:r w:rsidRPr="00CA4C54">
        <w:tab/>
        <w:t xml:space="preserve">w art. 2b w ust. 4 w pkt 1 w lit. h </w:t>
      </w:r>
      <w:r w:rsidRPr="00CA4C54">
        <w:rPr>
          <w:rFonts w:hint="eastAsia"/>
        </w:rPr>
        <w:t>ś</w:t>
      </w:r>
      <w:r w:rsidRPr="00CA4C54">
        <w:t>rednik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przecinkiem i dodaje si</w:t>
      </w:r>
      <w:r w:rsidRPr="00CA4C54">
        <w:rPr>
          <w:rFonts w:hint="eastAsia"/>
        </w:rPr>
        <w:t>ę</w:t>
      </w:r>
      <w:r w:rsidRPr="00CA4C54">
        <w:t xml:space="preserve"> lit. i w</w:t>
      </w:r>
      <w:r w:rsidR="00BC7CE3" w:rsidRPr="00CA4C54">
        <w:t> </w:t>
      </w:r>
      <w:r w:rsidRPr="00CA4C54">
        <w:t>brzmieniu:</w:t>
      </w:r>
    </w:p>
    <w:p w14:paraId="2FA4F88F" w14:textId="77777777" w:rsidR="00BE12D0" w:rsidRPr="00CA4C54" w:rsidRDefault="00BE12D0" w:rsidP="00BE12D0">
      <w:pPr>
        <w:pStyle w:val="ZLITzmlitartykuempunktem"/>
      </w:pPr>
      <w:r w:rsidRPr="00CA4C54">
        <w:t>„i)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ce Celowej, o której mowa w ustawie z dnia 10 maja 2018 r. o Centralnym Porcie Komunikacyjnym;”.</w:t>
      </w:r>
      <w:bookmarkStart w:id="29" w:name="_Hlk27152562"/>
    </w:p>
    <w:p w14:paraId="66E05BBD" w14:textId="77777777" w:rsidR="00BE12D0" w:rsidRPr="00CA4C54" w:rsidRDefault="00BE12D0" w:rsidP="00782969">
      <w:pPr>
        <w:pStyle w:val="ARTartustawynprozporzdzenia"/>
        <w:keepNext/>
      </w:pPr>
      <w:bookmarkStart w:id="30" w:name="_Hlk47680384"/>
      <w:bookmarkEnd w:id="24"/>
      <w:bookmarkEnd w:id="29"/>
      <w:r w:rsidRPr="00CA4C54">
        <w:rPr>
          <w:rStyle w:val="Ppogrubienie"/>
        </w:rPr>
        <w:lastRenderedPageBreak/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 xml:space="preserve">28. </w:t>
      </w:r>
      <w:r w:rsidRPr="00CA4C54">
        <w:t>W ustawie z dnia 16 grudnia 2005 r. o Funduszu Kolejowym (Dz. U. z 2022 r. poz. 146) w art. 3 po ust. 3j dodaje si</w:t>
      </w:r>
      <w:r w:rsidRPr="00CA4C54">
        <w:rPr>
          <w:rFonts w:hint="eastAsia"/>
        </w:rPr>
        <w:t>ę</w:t>
      </w:r>
      <w:r w:rsidRPr="00CA4C54">
        <w:t xml:space="preserve"> ust. 3k w brzmieniu:</w:t>
      </w:r>
    </w:p>
    <w:p w14:paraId="482C610A" w14:textId="2A8C6707" w:rsidR="00BE12D0" w:rsidRPr="00CA4C54" w:rsidRDefault="00BE12D0" w:rsidP="00BE12D0">
      <w:pPr>
        <w:pStyle w:val="ZUSTzmustartykuempunktem"/>
      </w:pPr>
      <w:r w:rsidRPr="00CA4C54" w:rsidDel="00C76479">
        <w:t>„</w:t>
      </w:r>
      <w:r w:rsidRPr="00CA4C54">
        <w:t xml:space="preserve">3k. </w:t>
      </w:r>
      <w:r w:rsidRPr="00CA4C54">
        <w:rPr>
          <w:rFonts w:hint="eastAsia"/>
        </w:rPr>
        <w:t>Ś</w:t>
      </w:r>
      <w:r w:rsidRPr="00CA4C54">
        <w:t>rodki Funduszu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przeznaczone na przygotowanie oraz realizacj</w:t>
      </w:r>
      <w:r w:rsidRPr="00CA4C54">
        <w:rPr>
          <w:rFonts w:hint="eastAsia"/>
        </w:rPr>
        <w:t>ę</w:t>
      </w:r>
      <w:r w:rsidRPr="00CA4C54">
        <w:t xml:space="preserve"> budowy i przebudowy linii kolejowych</w:t>
      </w:r>
      <w:r w:rsidRPr="00CA4C54" w:rsidDel="00D86EC9">
        <w:t xml:space="preserve"> </w:t>
      </w:r>
      <w:r w:rsidRPr="00CA4C54">
        <w:t>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o której mowa w art. 2 pkt</w:t>
      </w:r>
      <w:r w:rsidR="00BC7CE3" w:rsidRPr="00CA4C54">
        <w:t> </w:t>
      </w:r>
      <w:r w:rsidRPr="00CA4C54">
        <w:t>10 ustawy z dnia 10 maja 2018 r. o Centralnym Porcie Komunikacyjnym (Dz. U. z</w:t>
      </w:r>
      <w:r w:rsidR="00BC7CE3" w:rsidRPr="00CA4C54">
        <w:t> </w:t>
      </w:r>
      <w:r w:rsidRPr="00CA4C54">
        <w:t>2021</w:t>
      </w:r>
      <w:r w:rsidR="007724AF" w:rsidRPr="00CA4C54">
        <w:t xml:space="preserve"> </w:t>
      </w:r>
      <w:r w:rsidRPr="00CA4C54">
        <w:t>r. poz. 1354 oraz z 2022 r. poz. 807, 1079 i …), lub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>, o której mowa w</w:t>
      </w:r>
      <w:r w:rsidR="00BC7CE3" w:rsidRPr="00CA4C54">
        <w:t> </w:t>
      </w:r>
      <w:r w:rsidRPr="00CA4C54">
        <w:t>art.</w:t>
      </w:r>
      <w:r w:rsidR="00BC7CE3" w:rsidRPr="00CA4C54">
        <w:t> </w:t>
      </w:r>
      <w:r w:rsidRPr="00CA4C54">
        <w:t>15 ust. 1 tej ustawy.”.</w:t>
      </w:r>
    </w:p>
    <w:p w14:paraId="69938E61" w14:textId="77777777" w:rsidR="00BE12D0" w:rsidRPr="00CA4C54" w:rsidRDefault="00BE12D0" w:rsidP="00782969">
      <w:pPr>
        <w:pStyle w:val="ARTartustawynprozporzdzenia"/>
        <w:keepNext/>
        <w:rPr>
          <w:rStyle w:val="Ppogrubienie"/>
          <w:b w:val="0"/>
        </w:rPr>
      </w:pPr>
      <w:bookmarkStart w:id="31" w:name="_Hlk85445669"/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29.</w:t>
      </w:r>
      <w:r w:rsidRPr="00CA4C54">
        <w:t xml:space="preserve"> W ustawie z </w:t>
      </w:r>
      <w:bookmarkStart w:id="32" w:name="_Hlk47681185"/>
      <w:r w:rsidRPr="00CA4C54">
        <w:t xml:space="preserve">dnia 6 grudnia 2006 r. o zasadach prowadzenia polityki rozwoju </w:t>
      </w:r>
      <w:bookmarkEnd w:id="32"/>
      <w:r w:rsidRPr="00CA4C54">
        <w:t>(Dz. U. z 2021 r. poz. 1057 oraz z 2022 r. poz. 1079</w:t>
      </w:r>
      <w:r w:rsidRPr="00CA4C54">
        <w:rPr>
          <w:rStyle w:val="Ppogrubienie"/>
          <w:b w:val="0"/>
        </w:rPr>
        <w:t>) w art. 1 dodaje si</w:t>
      </w:r>
      <w:r w:rsidRPr="00CA4C54">
        <w:rPr>
          <w:rStyle w:val="Ppogrubienie"/>
          <w:rFonts w:hint="eastAsia"/>
          <w:b w:val="0"/>
        </w:rPr>
        <w:t>ę</w:t>
      </w:r>
      <w:r w:rsidRPr="00CA4C54">
        <w:rPr>
          <w:rStyle w:val="Ppogrubienie"/>
          <w:b w:val="0"/>
        </w:rPr>
        <w:t xml:space="preserve"> ust. 3 w</w:t>
      </w:r>
      <w:r w:rsidR="007724AF" w:rsidRPr="00CA4C54">
        <w:rPr>
          <w:rStyle w:val="Ppogrubienie"/>
          <w:b w:val="0"/>
        </w:rPr>
        <w:t xml:space="preserve"> </w:t>
      </w:r>
      <w:r w:rsidRPr="00CA4C54">
        <w:rPr>
          <w:rStyle w:val="Ppogrubienie"/>
          <w:b w:val="0"/>
        </w:rPr>
        <w:t>brzmieniu:</w:t>
      </w:r>
    </w:p>
    <w:p w14:paraId="5CC9FF98" w14:textId="0FC6598C" w:rsidR="00BE12D0" w:rsidRPr="00CA4C54" w:rsidRDefault="00BE12D0" w:rsidP="0094547D">
      <w:pPr>
        <w:pStyle w:val="ZUSTzmustartykuempunktem"/>
        <w:rPr>
          <w:rStyle w:val="Ppogrubienie"/>
          <w:b w:val="0"/>
        </w:rPr>
      </w:pPr>
      <w:bookmarkStart w:id="33" w:name="_Hlk85446545"/>
      <w:bookmarkEnd w:id="31"/>
      <w:r w:rsidRPr="00782969" w:rsidDel="00C76479">
        <w:t>„</w:t>
      </w:r>
      <w:bookmarkEnd w:id="33"/>
      <w:r w:rsidRPr="00CA4C54">
        <w:rPr>
          <w:rStyle w:val="Ppogrubienie"/>
          <w:b w:val="0"/>
        </w:rPr>
        <w:t>3. Szczególne zasady prowadzenia polityki rozwoju wobec obszaru otoczenia Centralnego Portu Komunikacyjnego okre</w:t>
      </w:r>
      <w:r w:rsidRPr="00CA4C54">
        <w:rPr>
          <w:rStyle w:val="Ppogrubienie"/>
          <w:rFonts w:hint="eastAsia"/>
          <w:b w:val="0"/>
        </w:rPr>
        <w:t>ś</w:t>
      </w:r>
      <w:r w:rsidRPr="00CA4C54">
        <w:rPr>
          <w:rStyle w:val="Ppogrubienie"/>
          <w:b w:val="0"/>
        </w:rPr>
        <w:t xml:space="preserve">la ustawa z dnia 10 maja 2018 r. o Centralnym Porcie Komunikacyjnym (Dz. U. z 2021 r. poz. 1354 </w:t>
      </w:r>
      <w:r w:rsidRPr="00CA4C54">
        <w:t>oraz z 2022 r. poz.</w:t>
      </w:r>
      <w:r w:rsidR="00BC7CE3" w:rsidRPr="00CA4C54">
        <w:t> </w:t>
      </w:r>
      <w:r w:rsidRPr="00CA4C54">
        <w:t>807, 1079 i …</w:t>
      </w:r>
      <w:r w:rsidRPr="00CA4C54">
        <w:rPr>
          <w:rStyle w:val="Ppogrubienie"/>
          <w:b w:val="0"/>
        </w:rPr>
        <w:t>).</w:t>
      </w:r>
      <w:r w:rsidRPr="00CA4C54">
        <w:t>”</w:t>
      </w:r>
      <w:r w:rsidRPr="00CA4C54">
        <w:rPr>
          <w:rStyle w:val="Ppogrubienie"/>
          <w:b w:val="0"/>
        </w:rPr>
        <w:t>.</w:t>
      </w:r>
    </w:p>
    <w:p w14:paraId="4C5F5AB0" w14:textId="4F57B6F4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30.</w:t>
      </w:r>
      <w:r w:rsidRPr="00CA4C54">
        <w:t xml:space="preserve"> W ustawie z dnia 8 grudnia 2006 r. o Polskiej Agencji </w:t>
      </w:r>
      <w:r w:rsidRPr="00CA4C54">
        <w:rPr>
          <w:rFonts w:hint="eastAsia"/>
        </w:rPr>
        <w:t>Ż</w:t>
      </w:r>
      <w:r w:rsidRPr="00CA4C54">
        <w:t>eglugi Powietrznej (Dz.</w:t>
      </w:r>
      <w:r w:rsidR="00BC7CE3" w:rsidRPr="00CA4C54">
        <w:t> </w:t>
      </w:r>
      <w:r w:rsidRPr="00CA4C54">
        <w:t>U. z 2021 r. poz. 260) w art. 14 ust. 3 otrzymuje brzmienie:</w:t>
      </w:r>
    </w:p>
    <w:p w14:paraId="0126DE12" w14:textId="77777777" w:rsidR="00BE12D0" w:rsidRPr="00CA4C54" w:rsidRDefault="00BE12D0" w:rsidP="005B74F4">
      <w:pPr>
        <w:pStyle w:val="ZUSTzmustartykuempunktem"/>
        <w:rPr>
          <w:rStyle w:val="Ppogrubienie"/>
          <w:b w:val="0"/>
        </w:rPr>
      </w:pPr>
      <w:r w:rsidRPr="00782969" w:rsidDel="00C76479">
        <w:t>„</w:t>
      </w:r>
      <w:r w:rsidRPr="00CA4C54">
        <w:t>3. W przypadku roszcze</w:t>
      </w:r>
      <w:r w:rsidRPr="00CA4C54">
        <w:rPr>
          <w:rFonts w:hint="eastAsia"/>
        </w:rPr>
        <w:t>ń</w:t>
      </w:r>
      <w:r w:rsidRPr="00CA4C54">
        <w:t xml:space="preserve"> maj</w:t>
      </w:r>
      <w:r w:rsidRPr="00CA4C54">
        <w:rPr>
          <w:rFonts w:hint="eastAsia"/>
        </w:rPr>
        <w:t>ą</w:t>
      </w:r>
      <w:r w:rsidRPr="00CA4C54">
        <w:t>tkowych osób trzecich w stosunku do nieruchomo</w:t>
      </w:r>
      <w:r w:rsidRPr="00CA4C54">
        <w:rPr>
          <w:rFonts w:hint="eastAsia"/>
        </w:rPr>
        <w:t>ś</w:t>
      </w:r>
      <w:r w:rsidRPr="00CA4C54">
        <w:t>ci Polskich Portów Lotniczych Spó</w:t>
      </w:r>
      <w:r w:rsidRPr="00CA4C54">
        <w:rPr>
          <w:rFonts w:hint="eastAsia"/>
        </w:rPr>
        <w:t>ł</w:t>
      </w:r>
      <w:r w:rsidRPr="00CA4C54">
        <w:t>ka Akcyjna, ujawnionych przed wej</w:t>
      </w:r>
      <w:r w:rsidRPr="00CA4C54">
        <w:rPr>
          <w:rFonts w:hint="eastAsia"/>
        </w:rPr>
        <w:t>ś</w:t>
      </w:r>
      <w:r w:rsidRPr="00CA4C54">
        <w:t xml:space="preserve">ciem w </w:t>
      </w:r>
      <w:r w:rsidRPr="00CA4C54">
        <w:rPr>
          <w:rFonts w:hint="eastAsia"/>
        </w:rPr>
        <w:t>ż</w:t>
      </w:r>
      <w:r w:rsidRPr="00CA4C54">
        <w:t>ycie ustawy, Polskie Porty Lotnicze Spó</w:t>
      </w:r>
      <w:r w:rsidRPr="00CA4C54">
        <w:rPr>
          <w:rFonts w:hint="eastAsia"/>
        </w:rPr>
        <w:t>ł</w:t>
      </w:r>
      <w:r w:rsidRPr="00CA4C54">
        <w:t>ka Akcyjna i Agencja odpowiadaj</w:t>
      </w:r>
      <w:r w:rsidRPr="00CA4C54">
        <w:rPr>
          <w:rFonts w:hint="eastAsia"/>
        </w:rPr>
        <w:t>ą</w:t>
      </w:r>
      <w:r w:rsidRPr="00CA4C54">
        <w:t xml:space="preserve"> za te zobowi</w:t>
      </w:r>
      <w:r w:rsidRPr="00CA4C54">
        <w:rPr>
          <w:rFonts w:hint="eastAsia"/>
        </w:rPr>
        <w:t>ą</w:t>
      </w:r>
      <w:r w:rsidRPr="00CA4C54">
        <w:t>zania solidarnie.”.</w:t>
      </w:r>
    </w:p>
    <w:p w14:paraId="4B21FAA2" w14:textId="77777777" w:rsidR="00BE12D0" w:rsidRPr="00CA4C54" w:rsidRDefault="00BE12D0" w:rsidP="00782969">
      <w:pPr>
        <w:pStyle w:val="ARTartustawynprozporzdzenia"/>
        <w:keepNext/>
      </w:pPr>
      <w:bookmarkStart w:id="34" w:name="_Hlk94088694"/>
      <w:bookmarkEnd w:id="30"/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31.</w:t>
      </w:r>
      <w:r w:rsidR="007724AF" w:rsidRPr="00CA4C54">
        <w:t xml:space="preserve"> </w:t>
      </w:r>
      <w:r w:rsidRPr="00CA4C54">
        <w:t>W ustawie z dnia 3 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</w:t>
      </w:r>
      <w:r w:rsidR="007724AF" w:rsidRPr="00CA4C54">
        <w:t xml:space="preserve"> </w:t>
      </w:r>
      <w:r w:rsidRPr="00CA4C54">
        <w:t>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>stwa w</w:t>
      </w:r>
      <w:r w:rsidR="007724AF" w:rsidRPr="00CA4C54">
        <w:t xml:space="preserve"> </w:t>
      </w:r>
      <w:r w:rsidRPr="00CA4C54">
        <w:t xml:space="preserve">ochronie </w:t>
      </w:r>
      <w:r w:rsidRPr="00CA4C54">
        <w:rPr>
          <w:rFonts w:hint="eastAsia"/>
        </w:rPr>
        <w:t>ś</w:t>
      </w:r>
      <w:r w:rsidRPr="00CA4C54">
        <w:t>rodowiska oraz o</w:t>
      </w:r>
      <w:r w:rsidR="007724AF" w:rsidRPr="00CA4C54">
        <w:t xml:space="preserve"> </w:t>
      </w:r>
      <w:r w:rsidRPr="00CA4C54">
        <w:t>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 (Dz.</w:t>
      </w:r>
      <w:r w:rsidR="007724AF" w:rsidRPr="00CA4C54">
        <w:t xml:space="preserve"> </w:t>
      </w:r>
      <w:r w:rsidRPr="00CA4C54">
        <w:t>U. z</w:t>
      </w:r>
      <w:r w:rsidR="007724AF" w:rsidRPr="00CA4C54">
        <w:t xml:space="preserve"> </w:t>
      </w:r>
      <w:r w:rsidRPr="00CA4C54">
        <w:t>2022 r. poz. 1029, 1260 i 1261) 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7198E521" w14:textId="0A543360" w:rsidR="00BE12D0" w:rsidRPr="00CA4C54" w:rsidRDefault="00BE12D0" w:rsidP="00BE12D0">
      <w:pPr>
        <w:pStyle w:val="PKTpunkt"/>
      </w:pPr>
      <w:bookmarkStart w:id="35" w:name="_Hlk29751506"/>
      <w:r w:rsidRPr="00CA4C54">
        <w:t>1)</w:t>
      </w:r>
      <w:r w:rsidRPr="00CA4C54">
        <w:tab/>
        <w:t>u</w:t>
      </w:r>
      <w:r w:rsidRPr="00CA4C54">
        <w:rPr>
          <w:rFonts w:hint="eastAsia"/>
        </w:rPr>
        <w:t>ż</w:t>
      </w:r>
      <w:r w:rsidRPr="00CA4C54">
        <w:t>yte w art. 61 w ust. 1 w pkt 2, w art. 67 we wprowadzeniu do wyliczenia, w art. 89 w</w:t>
      </w:r>
      <w:r w:rsidR="007724AF" w:rsidRPr="00CA4C54">
        <w:t xml:space="preserve"> </w:t>
      </w:r>
      <w:r w:rsidRPr="00CA4C54">
        <w:t>ust. 1 i w ust. 2 w pkt 1, w art. 90 w ust. 2 w pkt 1 i w ust. 3, w art. 92, w art. 93 w ust. 1 we wprowadzeniu do wyliczenia, w ust. 2 we wprowadzeniu do wyliczenia i w ust. 3 we wprowadzeniu do wyliczenia, w art. 94 w ust. 1, w art. 95 w ust. 1 i w art. 136a w ust. 1 w pkt 3, w ró</w:t>
      </w:r>
      <w:r w:rsidRPr="00CA4C54">
        <w:rPr>
          <w:rFonts w:hint="eastAsia"/>
        </w:rPr>
        <w:t>ż</w:t>
      </w:r>
      <w:r w:rsidRPr="00CA4C54">
        <w:t xml:space="preserve">nym przypadku, wyrazy </w:t>
      </w:r>
      <w:r w:rsidRPr="00CA4C54">
        <w:rPr>
          <w:rFonts w:hint="eastAsia"/>
        </w:rPr>
        <w:t>„</w:t>
      </w:r>
      <w:r w:rsidRPr="00CA4C54">
        <w:t>pozwolenie, o którym mowa w art. 82 ust. 1 pkt</w:t>
      </w:r>
      <w:r w:rsidR="00BC7CE3" w:rsidRPr="00CA4C54">
        <w:t> </w:t>
      </w:r>
      <w:r w:rsidRPr="00CA4C54">
        <w:t>4b”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u</w:t>
      </w:r>
      <w:r w:rsidRPr="00CA4C54">
        <w:rPr>
          <w:rFonts w:hint="eastAsia"/>
        </w:rPr>
        <w:t>ż</w:t>
      </w:r>
      <w:r w:rsidRPr="00CA4C54">
        <w:t xml:space="preserve">ytymi w odpowiednim przypadku wyrazami </w:t>
      </w:r>
      <w:r w:rsidRPr="00CA4C54">
        <w:rPr>
          <w:rFonts w:hint="eastAsia"/>
        </w:rPr>
        <w:t>„</w:t>
      </w:r>
      <w:r w:rsidRPr="00CA4C54">
        <w:t>pozwolenia, o których mowa w art. 82 ust. 1 pkt 4b”;</w:t>
      </w:r>
    </w:p>
    <w:p w14:paraId="119B04D9" w14:textId="77777777" w:rsidR="00BE12D0" w:rsidRPr="00CA4C54" w:rsidRDefault="00BE12D0" w:rsidP="00BE12D0">
      <w:pPr>
        <w:pStyle w:val="PKTpunkt"/>
      </w:pPr>
      <w:r w:rsidRPr="00CA4C54">
        <w:lastRenderedPageBreak/>
        <w:t>2)</w:t>
      </w:r>
      <w:r w:rsidRPr="00CA4C54">
        <w:tab/>
        <w:t>w art.</w:t>
      </w:r>
      <w:r w:rsidR="007724AF" w:rsidRPr="00CA4C54">
        <w:t xml:space="preserve"> </w:t>
      </w:r>
      <w:bookmarkStart w:id="36" w:name="_Hlk27152582"/>
      <w:r w:rsidRPr="00CA4C54">
        <w:t xml:space="preserve">64 w ust. 2 w pkt 3 wyrazy </w:t>
      </w:r>
      <w:r w:rsidRPr="00CA4C54" w:rsidDel="00C76479">
        <w:t>„</w:t>
      </w:r>
      <w:r w:rsidRPr="00CA4C54">
        <w:t>dla inwestycji w zakresie budowy Centralnego Portu Komunikacyjnego realizowanej na podstawie ustawy z dnia 10 maja 2018 r. o Centralnym Porcie Komunikacyjnym (Dz. U. z 2021 r. poz. 1354)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dla Inwestycji oraz Inwestycji Towarzysz</w:t>
      </w:r>
      <w:r w:rsidRPr="00CA4C54">
        <w:rPr>
          <w:rFonts w:hint="eastAsia"/>
        </w:rPr>
        <w:t>ą</w:t>
      </w:r>
      <w:r w:rsidRPr="00CA4C54">
        <w:t xml:space="preserve">cej, o których mowa w ustawie z dnia 10 maja 2018 r. o Centralnym Porcie Komunikacyjnym (Dz. U. z 2021 r. poz. 1354 oraz z 2022 r. poz. 807, 1079 i </w:t>
      </w:r>
      <w:r w:rsidRPr="00CA4C54">
        <w:rPr>
          <w:rFonts w:hint="eastAsia"/>
        </w:rPr>
        <w:t>…</w:t>
      </w:r>
      <w:r w:rsidRPr="00CA4C54">
        <w:t>)”;</w:t>
      </w:r>
      <w:bookmarkEnd w:id="35"/>
    </w:p>
    <w:p w14:paraId="0315B501" w14:textId="77777777" w:rsidR="00BE12D0" w:rsidRPr="00CA4C54" w:rsidRDefault="00BE12D0" w:rsidP="00BE12D0">
      <w:pPr>
        <w:pStyle w:val="PKTpunkt"/>
      </w:pPr>
      <w:r w:rsidRPr="00CA4C54">
        <w:t>3)</w:t>
      </w:r>
      <w:r w:rsidRPr="00CA4C54">
        <w:tab/>
        <w:t xml:space="preserve">w art. 74 w ust. 1 w pkt 5 wyrazy </w:t>
      </w:r>
      <w:r w:rsidRPr="00CA4C54" w:rsidDel="00C76479">
        <w:t>„</w:t>
      </w:r>
      <w:r w:rsidRPr="00CA4C54">
        <w:t>dla inwestycji w zakresie budowy Centralnego Portu Komunikacyjnego realizowanej na podstawie ustawy z dnia 10 maja 2018 r. o</w:t>
      </w:r>
      <w:r w:rsidR="007724AF" w:rsidRPr="00CA4C54">
        <w:t xml:space="preserve"> </w:t>
      </w:r>
      <w:r w:rsidRPr="00CA4C54">
        <w:t>Centralnym Porcie Komunikacyjnym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dla Inwestycji oraz Inwestycji Towarzysz</w:t>
      </w:r>
      <w:r w:rsidRPr="00CA4C54">
        <w:rPr>
          <w:rFonts w:hint="eastAsia"/>
        </w:rPr>
        <w:t>ą</w:t>
      </w:r>
      <w:r w:rsidRPr="00CA4C54">
        <w:t>cej, o których mowa w ustawie z dnia 10 maja 2018</w:t>
      </w:r>
      <w:r w:rsidR="007724AF" w:rsidRPr="00CA4C54">
        <w:t xml:space="preserve"> </w:t>
      </w:r>
      <w:r w:rsidRPr="00CA4C54">
        <w:t>r. o Centralnym Porcie Komunikacyjnym”;</w:t>
      </w:r>
    </w:p>
    <w:p w14:paraId="72CD955E" w14:textId="77777777" w:rsidR="00BE12D0" w:rsidRPr="00CA4C54" w:rsidRDefault="00BE12D0" w:rsidP="00782969">
      <w:pPr>
        <w:pStyle w:val="PKTpunkt"/>
        <w:keepNext/>
      </w:pPr>
      <w:r w:rsidRPr="00CA4C54">
        <w:t>4)</w:t>
      </w:r>
      <w:r w:rsidRPr="00CA4C54">
        <w:tab/>
        <w:t>w art. 77:</w:t>
      </w:r>
    </w:p>
    <w:p w14:paraId="53E82538" w14:textId="77777777" w:rsidR="00BE12D0" w:rsidRPr="00CA4C54" w:rsidRDefault="00BE12D0" w:rsidP="00BE12D0">
      <w:pPr>
        <w:pStyle w:val="LITlitera"/>
      </w:pPr>
      <w:r w:rsidRPr="00CA4C54">
        <w:t>a)</w:t>
      </w:r>
      <w:r w:rsidRPr="00CA4C54">
        <w:tab/>
        <w:t xml:space="preserve">w ust. 2 w pkt 3 wyrazy </w:t>
      </w:r>
      <w:r w:rsidRPr="00CA4C54" w:rsidDel="00C76479">
        <w:t>„</w:t>
      </w:r>
      <w:r w:rsidRPr="00CA4C54">
        <w:t>dla inwestycji w zakresie budowy Centralnego Portu Komunikacyjnego realizowanej na podstawie ustawy z dnia 10 maja 2018 r. o</w:t>
      </w:r>
      <w:r w:rsidR="007724AF" w:rsidRPr="00CA4C54">
        <w:t xml:space="preserve"> </w:t>
      </w:r>
      <w:r w:rsidRPr="00CA4C54">
        <w:t>Centralnym Porcie Komunikacyjnym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dla Inwestycji oraz Inwestycji Towarzysz</w:t>
      </w:r>
      <w:r w:rsidRPr="00CA4C54">
        <w:rPr>
          <w:rFonts w:hint="eastAsia"/>
        </w:rPr>
        <w:t>ą</w:t>
      </w:r>
      <w:r w:rsidRPr="00CA4C54">
        <w:t>cej, o których mowa w ustawie z dnia 10 maja 2018 r. o</w:t>
      </w:r>
      <w:r w:rsidR="007724AF" w:rsidRPr="00CA4C54">
        <w:t xml:space="preserve"> </w:t>
      </w:r>
      <w:r w:rsidRPr="00CA4C54">
        <w:t>Centralnym Porcie Komunikacyjnym”,</w:t>
      </w:r>
    </w:p>
    <w:p w14:paraId="0BE8BFAC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w ust. 4 pkt 2 otrzymuje brzmienie:</w:t>
      </w:r>
    </w:p>
    <w:p w14:paraId="7B0DD34B" w14:textId="127BD8DC" w:rsidR="00BE12D0" w:rsidRPr="00CA4C54" w:rsidRDefault="00BE12D0" w:rsidP="00BE12D0">
      <w:pPr>
        <w:pStyle w:val="ZLITPKTzmpktliter"/>
      </w:pPr>
      <w:r w:rsidRPr="00CA4C54">
        <w:t>„2)</w:t>
      </w:r>
      <w:r w:rsidRPr="00CA4C54">
        <w:tab/>
        <w:t>przedstawia stanowisko w sprawie konieczno</w:t>
      </w:r>
      <w:r w:rsidRPr="00CA4C54">
        <w:rPr>
          <w:rFonts w:hint="eastAsia"/>
        </w:rPr>
        <w:t>ś</w:t>
      </w:r>
      <w:r w:rsidRPr="00CA4C54">
        <w:t>ci przeprowadzenia oceny oddzia</w:t>
      </w:r>
      <w:r w:rsidRPr="00CA4C54">
        <w:rPr>
          <w:rFonts w:hint="eastAsia"/>
        </w:rPr>
        <w:t>ł</w:t>
      </w:r>
      <w:r w:rsidRPr="00CA4C54">
        <w:t>ywania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 xml:space="preserve">cia na </w:t>
      </w:r>
      <w:r w:rsidRPr="00CA4C54">
        <w:rPr>
          <w:rFonts w:hint="eastAsia"/>
        </w:rPr>
        <w:t>ś</w:t>
      </w:r>
      <w:r w:rsidRPr="00CA4C54">
        <w:t>rodowisko oraz post</w:t>
      </w:r>
      <w:r w:rsidRPr="00CA4C54">
        <w:rPr>
          <w:rFonts w:hint="eastAsia"/>
        </w:rPr>
        <w:t>ę</w:t>
      </w:r>
      <w:r w:rsidRPr="00CA4C54">
        <w:t>powania w sprawie transgranicznego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 w ramach post</w:t>
      </w:r>
      <w:r w:rsidRPr="00CA4C54">
        <w:rPr>
          <w:rFonts w:hint="eastAsia"/>
        </w:rPr>
        <w:t>ę</w:t>
      </w:r>
      <w:r w:rsidRPr="00CA4C54">
        <w:t>powania w</w:t>
      </w:r>
      <w:r w:rsidR="007724AF" w:rsidRPr="00CA4C54">
        <w:t xml:space="preserve"> </w:t>
      </w:r>
      <w:r w:rsidRPr="00CA4C54">
        <w:t>sprawie wydania decyzji, o których mowa w</w:t>
      </w:r>
      <w:r w:rsidR="007724AF" w:rsidRPr="00CA4C54">
        <w:t xml:space="preserve"> </w:t>
      </w:r>
      <w:r w:rsidRPr="00CA4C54">
        <w:t>art. 72 ust. 1 pkt 1, 10, 14 i 18, pozwolenia na prace przygotowawcze, o którym mowa w ustawie z dnia 10</w:t>
      </w:r>
      <w:r w:rsidR="00BC7CE3" w:rsidRPr="00CA4C54">
        <w:t> </w:t>
      </w:r>
      <w:r w:rsidRPr="00CA4C54">
        <w:t>maja 2018 r. o Centralnym Porcie Komunikacyjnym, oraz pozwolenia na prace przygotowawcze, o których mowa w przepisach ustawy z dnia 29</w:t>
      </w:r>
      <w:r w:rsidR="00BC7CE3" w:rsidRPr="00CA4C54">
        <w:t> </w:t>
      </w:r>
      <w:r w:rsidRPr="00CA4C54">
        <w:t>czerwca 2011 r. o przygotowaniu i realizacji inwestycji w zakresie obiektów energetyki j</w:t>
      </w:r>
      <w:r w:rsidRPr="00CA4C54">
        <w:rPr>
          <w:rFonts w:hint="eastAsia"/>
        </w:rPr>
        <w:t>ą</w:t>
      </w:r>
      <w:r w:rsidRPr="00CA4C54">
        <w:t>drowej oraz inwestycji towarzysz</w:t>
      </w:r>
      <w:r w:rsidRPr="00CA4C54">
        <w:rPr>
          <w:rFonts w:hint="eastAsia"/>
        </w:rPr>
        <w:t>ą</w:t>
      </w:r>
      <w:r w:rsidRPr="00CA4C54">
        <w:t>cych; nie dotyczy to inwestycji w zakresie terminalu.”,</w:t>
      </w:r>
    </w:p>
    <w:p w14:paraId="5C6FCBB8" w14:textId="77777777" w:rsidR="00BE12D0" w:rsidRPr="00CA4C54" w:rsidRDefault="00BE12D0" w:rsidP="00782969">
      <w:pPr>
        <w:pStyle w:val="LITlitera"/>
        <w:keepNext/>
      </w:pPr>
      <w:r w:rsidRPr="00CA4C54">
        <w:t>c)</w:t>
      </w:r>
      <w:r w:rsidRPr="00CA4C54">
        <w:tab/>
        <w:t>w ust. 5:</w:t>
      </w:r>
    </w:p>
    <w:p w14:paraId="47E74C34" w14:textId="77777777" w:rsidR="00BE12D0" w:rsidRPr="00CA4C54" w:rsidRDefault="00BE12D0" w:rsidP="00782969">
      <w:pPr>
        <w:pStyle w:val="TIRtiret"/>
        <w:keepNext/>
      </w:pPr>
      <w:r w:rsidRPr="00CA4C54">
        <w:t>−</w:t>
      </w:r>
      <w:r w:rsidRPr="00CA4C54">
        <w:tab/>
        <w:t>wprowadzenie do wyliczenia otrzymuje brzmienie:</w:t>
      </w:r>
    </w:p>
    <w:p w14:paraId="0F63321F" w14:textId="4310FD8C" w:rsidR="00BE12D0" w:rsidRPr="00CA4C54" w:rsidRDefault="00BE12D0" w:rsidP="00DB2D2F">
      <w:pPr>
        <w:pStyle w:val="ZTIRFRAGMzmnpwprdowyliczeniatiret"/>
      </w:pPr>
      <w:r w:rsidRPr="00CA4C54">
        <w:t xml:space="preserve">„W stanowisku, o którym mowa w ust. 4 pkt 2, regionalny dyrektor ochrony środowiska i organ właściwy w sprawach ocen wodnoprawnych, o których </w:t>
      </w:r>
      <w:r w:rsidRPr="00CA4C54">
        <w:lastRenderedPageBreak/>
        <w:t>mowa w przepisach ustawy z dnia 20 lipca 2017 r. − Prawo wodne, a</w:t>
      </w:r>
      <w:r w:rsidR="007724AF" w:rsidRPr="00CA4C54">
        <w:t xml:space="preserve"> </w:t>
      </w:r>
      <w:r w:rsidRPr="00CA4C54">
        <w:t>w</w:t>
      </w:r>
      <w:r w:rsidR="007724AF" w:rsidRPr="00CA4C54">
        <w:t xml:space="preserve"> </w:t>
      </w:r>
      <w:r w:rsidRPr="00CA4C54">
        <w:t>przypadku gdy przedsięwzięcie jest realizowane na obszarze morskim − dyrektor urzędu morskiego, stwierdza konieczność przeprowadzenia oceny oddziaływania przedsięwzięcia na środowisko w ramach postępowania w</w:t>
      </w:r>
      <w:r w:rsidR="007724AF" w:rsidRPr="00CA4C54">
        <w:t xml:space="preserve"> </w:t>
      </w:r>
      <w:r w:rsidRPr="00CA4C54">
        <w:t>sprawie wydania decyzji, o których mowa w</w:t>
      </w:r>
      <w:r w:rsidR="007724AF" w:rsidRPr="00CA4C54">
        <w:t xml:space="preserve"> </w:t>
      </w:r>
      <w:r w:rsidRPr="00CA4C54">
        <w:t xml:space="preserve">art. 72 ust. 1 pkt 1, 10, 14 i 18, </w:t>
      </w:r>
      <w:bookmarkStart w:id="37" w:name="_Hlk94691592"/>
      <w:r w:rsidRPr="00CA4C54">
        <w:t>pozwolenia na prace przygotowawcze, o którym mowa w ustawie z dnia 10</w:t>
      </w:r>
      <w:r w:rsidR="00BC7CE3" w:rsidRPr="00CA4C54">
        <w:t> </w:t>
      </w:r>
      <w:r w:rsidRPr="00CA4C54">
        <w:t xml:space="preserve">maja 2018 r. o Centralnym Porcie Komunikacyjnym, </w:t>
      </w:r>
      <w:bookmarkEnd w:id="37"/>
      <w:r w:rsidRPr="00CA4C54">
        <w:t>oraz pozwolenia na prace przygotowawcze, o których mowa w przepisach ustawy z</w:t>
      </w:r>
      <w:r w:rsidR="007724AF" w:rsidRPr="00CA4C54">
        <w:t xml:space="preserve"> </w:t>
      </w:r>
      <w:r w:rsidRPr="00CA4C54">
        <w:t>dnia 29</w:t>
      </w:r>
      <w:r w:rsidR="00BC7CE3" w:rsidRPr="00CA4C54">
        <w:t> </w:t>
      </w:r>
      <w:r w:rsidRPr="00CA4C54">
        <w:t>czerwca 2011 r. o przygotowaniu i realizacji inwestycji w zakresie obiektów energetyki jądrowej oraz inwestycji towarzyszących, biorąc pod uwagę w</w:t>
      </w:r>
      <w:r w:rsidR="007724AF" w:rsidRPr="00CA4C54">
        <w:t xml:space="preserve"> </w:t>
      </w:r>
      <w:r w:rsidRPr="00CA4C54">
        <w:t>szczególności następujące okoliczności:”,</w:t>
      </w:r>
    </w:p>
    <w:p w14:paraId="6B8690D2" w14:textId="77777777" w:rsidR="00BE12D0" w:rsidRPr="00CA4C54" w:rsidRDefault="00BE12D0" w:rsidP="00782969">
      <w:pPr>
        <w:pStyle w:val="TIRtiret"/>
        <w:keepNext/>
      </w:pPr>
      <w:r w:rsidRPr="00CA4C54">
        <w:t>−</w:t>
      </w:r>
      <w:r w:rsidRPr="00CA4C54">
        <w:tab/>
        <w:t>pkt 1 otrzymuje brzmienie:</w:t>
      </w:r>
    </w:p>
    <w:p w14:paraId="246EC605" w14:textId="162CC066" w:rsidR="00BE12D0" w:rsidRPr="00CA4C54" w:rsidRDefault="00BE12D0" w:rsidP="00BE12D0">
      <w:pPr>
        <w:pStyle w:val="ZTIRPKTzmpkttiret"/>
      </w:pPr>
      <w:r w:rsidRPr="00CA4C54">
        <w:t>„1)</w:t>
      </w:r>
      <w:r w:rsidRPr="00CA4C54">
        <w:tab/>
        <w:t xml:space="preserve">posiadane na etapie wydawania decyzji o </w:t>
      </w:r>
      <w:r w:rsidRPr="00CA4C54">
        <w:rPr>
          <w:rFonts w:hint="eastAsia"/>
        </w:rPr>
        <w:t>ś</w:t>
      </w:r>
      <w:r w:rsidRPr="00CA4C54">
        <w:t>rodowiskowych uwarunkowaniach dane na temat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 xml:space="preserve">cia lub elementów przyrodniczych </w:t>
      </w:r>
      <w:r w:rsidRPr="00CA4C54">
        <w:rPr>
          <w:rFonts w:hint="eastAsia"/>
        </w:rPr>
        <w:t>ś</w:t>
      </w:r>
      <w:r w:rsidRPr="00CA4C54">
        <w:t>rodowiska obj</w:t>
      </w:r>
      <w:r w:rsidRPr="00CA4C54">
        <w:rPr>
          <w:rFonts w:hint="eastAsia"/>
        </w:rPr>
        <w:t>ę</w:t>
      </w:r>
      <w:r w:rsidRPr="00CA4C54">
        <w:t>tych zakresem przewidywanego oddzia</w:t>
      </w:r>
      <w:r w:rsidRPr="00CA4C54">
        <w:rPr>
          <w:rFonts w:hint="eastAsia"/>
        </w:rPr>
        <w:t>ł</w:t>
      </w:r>
      <w:r w:rsidRPr="00CA4C54">
        <w:t>ywania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 xml:space="preserve">cia na </w:t>
      </w:r>
      <w:r w:rsidRPr="00CA4C54">
        <w:rPr>
          <w:rFonts w:hint="eastAsia"/>
        </w:rPr>
        <w:t>ś</w:t>
      </w:r>
      <w:r w:rsidRPr="00CA4C54">
        <w:t>rodowisko nie pozwalaj</w:t>
      </w:r>
      <w:r w:rsidRPr="00CA4C54">
        <w:rPr>
          <w:rFonts w:hint="eastAsia"/>
        </w:rPr>
        <w:t>ą</w:t>
      </w:r>
      <w:r w:rsidRPr="00CA4C54">
        <w:t xml:space="preserve"> wystarczaj</w:t>
      </w:r>
      <w:r w:rsidRPr="00CA4C54">
        <w:rPr>
          <w:rFonts w:hint="eastAsia"/>
        </w:rPr>
        <w:t>ą</w:t>
      </w:r>
      <w:r w:rsidRPr="00CA4C54">
        <w:t>co oceni</w:t>
      </w:r>
      <w:r w:rsidRPr="00CA4C54">
        <w:rPr>
          <w:rFonts w:hint="eastAsia"/>
        </w:rPr>
        <w:t>ć</w:t>
      </w:r>
      <w:r w:rsidRPr="00CA4C54">
        <w:t xml:space="preserve"> jego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 lub wymagaj</w:t>
      </w:r>
      <w:r w:rsidRPr="00CA4C54">
        <w:rPr>
          <w:rFonts w:hint="eastAsia"/>
        </w:rPr>
        <w:t>ą</w:t>
      </w:r>
      <w:r w:rsidRPr="00CA4C54">
        <w:t xml:space="preserve"> uszczegó</w:t>
      </w:r>
      <w:r w:rsidRPr="00CA4C54">
        <w:rPr>
          <w:rFonts w:hint="eastAsia"/>
        </w:rPr>
        <w:t>ł</w:t>
      </w:r>
      <w:r w:rsidRPr="00CA4C54">
        <w:t>owienia w ramach decyzji, o których mowa w</w:t>
      </w:r>
      <w:r w:rsidR="007724AF" w:rsidRPr="00CA4C54">
        <w:t xml:space="preserve"> </w:t>
      </w:r>
      <w:r w:rsidRPr="00CA4C54">
        <w:t>art. 72 ust. 1 pkt</w:t>
      </w:r>
      <w:r w:rsidR="00BC7CE3" w:rsidRPr="00CA4C54">
        <w:t> </w:t>
      </w:r>
      <w:r w:rsidRPr="00CA4C54">
        <w:t>1, 10, 14 i 18, pozwolenia na prace przygotowawcze, o którym mowa w ustawie z dnia 10 maja 2018 r. o Centralnym Porcie Komunikacyjnym, oraz pozwolenia na prace przygotowawcze, o których mowa w przepisach ustawy z dnia 29 czerwca 2011 r. o przygotowaniu i realizacji inwestycji w zakresie obiektów energetyki j</w:t>
      </w:r>
      <w:r w:rsidRPr="00CA4C54">
        <w:rPr>
          <w:rFonts w:hint="eastAsia"/>
        </w:rPr>
        <w:t>ą</w:t>
      </w:r>
      <w:r w:rsidRPr="00CA4C54">
        <w:t>drowej oraz inwestycji towarzysz</w:t>
      </w:r>
      <w:r w:rsidRPr="00CA4C54">
        <w:rPr>
          <w:rFonts w:hint="eastAsia"/>
        </w:rPr>
        <w:t>ą</w:t>
      </w:r>
      <w:r w:rsidRPr="00CA4C54">
        <w:t>cych;”;</w:t>
      </w:r>
    </w:p>
    <w:p w14:paraId="48AF7FDD" w14:textId="77777777" w:rsidR="00BE12D0" w:rsidRPr="00CA4C54" w:rsidRDefault="00BE12D0" w:rsidP="00782969">
      <w:pPr>
        <w:pStyle w:val="PKTpunkt"/>
        <w:keepNext/>
      </w:pPr>
      <w:r w:rsidRPr="00CA4C54">
        <w:t>5)</w:t>
      </w:r>
      <w:r w:rsidRPr="00CA4C54">
        <w:tab/>
        <w:t>w art. 78 w ust. 1 w pkt 1:</w:t>
      </w:r>
    </w:p>
    <w:p w14:paraId="0FC91728" w14:textId="77777777" w:rsidR="00BE12D0" w:rsidRPr="00CA4C54" w:rsidRDefault="00BE12D0" w:rsidP="00BE12D0">
      <w:pPr>
        <w:pStyle w:val="LITlitera"/>
      </w:pPr>
      <w:r w:rsidRPr="00CA4C54">
        <w:t>a)</w:t>
      </w:r>
      <w:r w:rsidRPr="00CA4C54">
        <w:tab/>
        <w:t>w lit. a uchyla si</w:t>
      </w:r>
      <w:r w:rsidRPr="00CA4C54">
        <w:rPr>
          <w:rFonts w:hint="eastAsia"/>
        </w:rPr>
        <w:t>ę</w:t>
      </w:r>
      <w:r w:rsidRPr="00CA4C54">
        <w:t xml:space="preserve"> tiret drugie,</w:t>
      </w:r>
    </w:p>
    <w:p w14:paraId="308A1327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 xml:space="preserve">w lit. d </w:t>
      </w:r>
      <w:r w:rsidRPr="00CA4C54">
        <w:rPr>
          <w:rFonts w:hint="eastAsia"/>
        </w:rPr>
        <w:t>ś</w:t>
      </w:r>
      <w:r w:rsidRPr="00CA4C54">
        <w:t>rednik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przecinkiem i dodaje si</w:t>
      </w:r>
      <w:r w:rsidRPr="00CA4C54">
        <w:rPr>
          <w:rFonts w:hint="eastAsia"/>
        </w:rPr>
        <w:t>ę</w:t>
      </w:r>
      <w:r w:rsidRPr="00CA4C54">
        <w:t xml:space="preserve"> lit. e i f w brzmieniu:</w:t>
      </w:r>
    </w:p>
    <w:p w14:paraId="3C0D8CCB" w14:textId="77777777" w:rsidR="00BE12D0" w:rsidRPr="00CA4C54" w:rsidRDefault="00BE12D0" w:rsidP="00BE12D0">
      <w:pPr>
        <w:pStyle w:val="ZLITLITzmlitliter"/>
      </w:pPr>
      <w:r w:rsidRPr="00CA4C54" w:rsidDel="00C76479">
        <w:t>„</w:t>
      </w:r>
      <w:r w:rsidRPr="00CA4C54">
        <w:t>e)</w:t>
      </w:r>
      <w:r w:rsidRPr="00CA4C54">
        <w:tab/>
        <w:t>inwestycji w zakresie linii kolejowych,</w:t>
      </w:r>
    </w:p>
    <w:p w14:paraId="6EDF287A" w14:textId="77777777" w:rsidR="00BE12D0" w:rsidRPr="00CA4C54" w:rsidRDefault="00BE12D0" w:rsidP="00BE12D0">
      <w:pPr>
        <w:pStyle w:val="ZLITLITzmlitliter"/>
      </w:pPr>
      <w:r w:rsidRPr="00CA4C54">
        <w:t>f)</w:t>
      </w:r>
      <w:r w:rsidRPr="00CA4C54">
        <w:tab/>
        <w:t>Inwestycji w rozumieniu art. 2 pkt 3 ustawy z dnia 10 maja 2018 r. o Centralnym Porcie Komunikacyjnym;”;</w:t>
      </w:r>
    </w:p>
    <w:p w14:paraId="0220BD45" w14:textId="77777777" w:rsidR="00BE12D0" w:rsidRPr="00CA4C54" w:rsidRDefault="00BE12D0" w:rsidP="00BE12D0">
      <w:pPr>
        <w:pStyle w:val="PKTpunkt"/>
      </w:pPr>
      <w:r w:rsidRPr="00CA4C54">
        <w:t>6)</w:t>
      </w:r>
      <w:r w:rsidRPr="00CA4C54">
        <w:tab/>
        <w:t xml:space="preserve">w art. 80 w ust. 2 wyrazy </w:t>
      </w:r>
      <w:r w:rsidRPr="00CA4C54" w:rsidDel="00C76479">
        <w:t>„</w:t>
      </w:r>
      <w:r w:rsidRPr="00CA4C54">
        <w:t>dla inwestycji w zakresie budowy Centralnego Portu Komunikacyjnego realizowanej na podstawie ustawy z dnia 10 maja 2018 r. o Centralnym Porcie Komunikacyjnym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 xml:space="preserve">dla Inwestycji oraz </w:t>
      </w:r>
      <w:r w:rsidRPr="00CA4C54">
        <w:lastRenderedPageBreak/>
        <w:t>Inwestycji Towarzysz</w:t>
      </w:r>
      <w:r w:rsidRPr="00CA4C54">
        <w:rPr>
          <w:rFonts w:hint="eastAsia"/>
        </w:rPr>
        <w:t>ą</w:t>
      </w:r>
      <w:r w:rsidRPr="00CA4C54">
        <w:t>cej, o których mowa w ustawie z dnia 10 maja 2018 r. o Centralnym Porcie Komunikacyjnym”;</w:t>
      </w:r>
    </w:p>
    <w:p w14:paraId="3D09B7BD" w14:textId="77777777" w:rsidR="00BE12D0" w:rsidRPr="00CA4C54" w:rsidRDefault="00BE12D0" w:rsidP="00782969">
      <w:pPr>
        <w:pStyle w:val="PKTpunkt"/>
        <w:keepNext/>
      </w:pPr>
      <w:r w:rsidRPr="00CA4C54">
        <w:t>7)</w:t>
      </w:r>
      <w:r w:rsidRPr="00CA4C54">
        <w:tab/>
        <w:t xml:space="preserve">w art. 82: </w:t>
      </w:r>
    </w:p>
    <w:p w14:paraId="38DAA5EE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w ust. 1 pkt 4b otrzymuje brzmienie:</w:t>
      </w:r>
    </w:p>
    <w:p w14:paraId="371C64E4" w14:textId="77777777" w:rsidR="00BE12D0" w:rsidRPr="00CA4C54" w:rsidRDefault="00BE12D0" w:rsidP="00782969">
      <w:pPr>
        <w:pStyle w:val="ZLITPKTzmpktliter"/>
        <w:keepNext/>
      </w:pPr>
      <w:r w:rsidRPr="00CA4C54" w:rsidDel="00C76479">
        <w:t>„</w:t>
      </w:r>
      <w:r w:rsidRPr="00CA4C54">
        <w:t>4b)</w:t>
      </w:r>
      <w:r w:rsidR="005B74F4" w:rsidRPr="00CA4C54">
        <w:tab/>
      </w:r>
      <w:r w:rsidRPr="00CA4C54">
        <w:t>mo</w:t>
      </w:r>
      <w:r w:rsidRPr="00CA4C54">
        <w:rPr>
          <w:rFonts w:hint="eastAsia"/>
        </w:rPr>
        <w:t>ż</w:t>
      </w:r>
      <w:r w:rsidRPr="00CA4C54">
        <w:t>e na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y</w:t>
      </w:r>
      <w:r w:rsidRPr="00CA4C54">
        <w:rPr>
          <w:rFonts w:hint="eastAsia"/>
        </w:rPr>
        <w:t>ć</w:t>
      </w:r>
      <w:r w:rsidRPr="00CA4C54">
        <w:t xml:space="preserve"> obowi</w:t>
      </w:r>
      <w:r w:rsidRPr="00CA4C54">
        <w:rPr>
          <w:rFonts w:hint="eastAsia"/>
        </w:rPr>
        <w:t>ą</w:t>
      </w:r>
      <w:r w:rsidRPr="00CA4C54">
        <w:t>zek przeprowadzenia oceny oddzia</w:t>
      </w:r>
      <w:r w:rsidRPr="00CA4C54">
        <w:rPr>
          <w:rFonts w:hint="eastAsia"/>
        </w:rPr>
        <w:t>ł</w:t>
      </w:r>
      <w:r w:rsidRPr="00CA4C54">
        <w:t>ywania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 xml:space="preserve">cia na </w:t>
      </w:r>
      <w:r w:rsidRPr="00CA4C54">
        <w:rPr>
          <w:rFonts w:hint="eastAsia"/>
        </w:rPr>
        <w:t>ś</w:t>
      </w:r>
      <w:r w:rsidRPr="00CA4C54">
        <w:t>rodowisko w ramach post</w:t>
      </w:r>
      <w:r w:rsidRPr="00CA4C54">
        <w:rPr>
          <w:rFonts w:hint="eastAsia"/>
        </w:rPr>
        <w:t>ę</w:t>
      </w:r>
      <w:r w:rsidRPr="00CA4C54">
        <w:t>powania w sprawie wydania pozwolenia na prace przygotowawcze, o którym mowa w:</w:t>
      </w:r>
    </w:p>
    <w:p w14:paraId="575758F7" w14:textId="77777777" w:rsidR="00BE12D0" w:rsidRPr="00CA4C54" w:rsidRDefault="00BE12D0" w:rsidP="00BE12D0">
      <w:pPr>
        <w:pStyle w:val="ZLITLITwPKTzmlitwpktliter"/>
      </w:pPr>
      <w:r w:rsidRPr="00CA4C54">
        <w:t>a)</w:t>
      </w:r>
      <w:r w:rsidRPr="00CA4C54">
        <w:tab/>
        <w:t>ustawie z dnia 29 czerwca 2011 r. o</w:t>
      </w:r>
      <w:r w:rsidR="007724AF" w:rsidRPr="00CA4C54">
        <w:t xml:space="preserve"> </w:t>
      </w:r>
      <w:r w:rsidRPr="00CA4C54">
        <w:t>przygotowaniu i realizacji inwestycji w zakresie obiektów energetyki j</w:t>
      </w:r>
      <w:r w:rsidRPr="00CA4C54">
        <w:rPr>
          <w:rFonts w:hint="eastAsia"/>
        </w:rPr>
        <w:t>ą</w:t>
      </w:r>
      <w:r w:rsidRPr="00CA4C54">
        <w:t>drowej oraz inwestycji towarzysz</w:t>
      </w:r>
      <w:r w:rsidRPr="00CA4C54">
        <w:rPr>
          <w:rFonts w:hint="eastAsia"/>
        </w:rPr>
        <w:t>ą</w:t>
      </w:r>
      <w:r w:rsidRPr="00CA4C54">
        <w:t xml:space="preserve">cych, </w:t>
      </w:r>
    </w:p>
    <w:p w14:paraId="4CFCE946" w14:textId="77777777" w:rsidR="00BE12D0" w:rsidRPr="00CA4C54" w:rsidRDefault="00BE12D0" w:rsidP="00BE12D0">
      <w:pPr>
        <w:pStyle w:val="ZLITLITwPKTzmlitwpktliter"/>
      </w:pPr>
      <w:r w:rsidRPr="00CA4C54">
        <w:t>b)</w:t>
      </w:r>
      <w:r w:rsidRPr="00CA4C54">
        <w:tab/>
        <w:t>ustawie z dnia 10 maja 2018 r. o Centralnym Porcie Komunikacyjnym;”,</w:t>
      </w:r>
    </w:p>
    <w:p w14:paraId="1D8E11B3" w14:textId="77777777" w:rsidR="00BE12D0" w:rsidRPr="00CA4C54" w:rsidRDefault="00BE12D0" w:rsidP="00BE12D0">
      <w:pPr>
        <w:pStyle w:val="LITlitera"/>
      </w:pPr>
      <w:r w:rsidRPr="00CA4C54">
        <w:t>b)</w:t>
      </w:r>
      <w:r w:rsidRPr="00CA4C54">
        <w:tab/>
        <w:t xml:space="preserve">w ust. 2 we wprowadzeniu do wyliczenia i w pkt 1 wyrazy </w:t>
      </w:r>
      <w:r w:rsidRPr="00CA4C54" w:rsidDel="00C76479">
        <w:t>„</w:t>
      </w:r>
      <w:r w:rsidRPr="00CA4C54">
        <w:t>pozwolenia, o którym mowa w ust. 1 pkt 4b”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pozwole</w:t>
      </w:r>
      <w:r w:rsidRPr="00CA4C54">
        <w:rPr>
          <w:rFonts w:hint="eastAsia"/>
        </w:rPr>
        <w:t>ń</w:t>
      </w:r>
      <w:r w:rsidRPr="00CA4C54">
        <w:t>, o których mowa w ust. 1 pkt 4b”;</w:t>
      </w:r>
    </w:p>
    <w:p w14:paraId="6E49CFC0" w14:textId="77777777" w:rsidR="00BE12D0" w:rsidRPr="00CA4C54" w:rsidRDefault="00BE12D0" w:rsidP="00782969">
      <w:pPr>
        <w:pStyle w:val="PKTpunkt"/>
        <w:keepNext/>
      </w:pPr>
      <w:r w:rsidRPr="00CA4C54">
        <w:t>8)</w:t>
      </w:r>
      <w:r w:rsidRPr="00CA4C54">
        <w:tab/>
        <w:t>w art. 88 w ust. 1 wprowadzenie do wyliczenia otrzymuje brzmienie:</w:t>
      </w:r>
    </w:p>
    <w:p w14:paraId="20B3DCC8" w14:textId="77777777" w:rsidR="00BE12D0" w:rsidRPr="00CA4C54" w:rsidRDefault="00BE12D0" w:rsidP="00DB2D2F">
      <w:pPr>
        <w:pStyle w:val="ZFRAGzmfragmentunpzdaniaartykuempunktem"/>
      </w:pPr>
      <w:r w:rsidRPr="00CA4C54" w:rsidDel="00C76479">
        <w:t>„</w:t>
      </w:r>
      <w:r w:rsidRPr="00CA4C54">
        <w:t>Ocenę oddziaływania przedsięwzięcia na środowisko w ramach postępowania w</w:t>
      </w:r>
      <w:r w:rsidR="007724AF" w:rsidRPr="00CA4C54">
        <w:t xml:space="preserve"> </w:t>
      </w:r>
      <w:r w:rsidRPr="00CA4C54">
        <w:t>sprawie wydania albo zmiany decyzji, o których mowa w art. 72 ust. 1 pkt 1, 10, 14 i 18,</w:t>
      </w:r>
      <w:r w:rsidR="007724AF" w:rsidRPr="00CA4C54">
        <w:t xml:space="preserve"> </w:t>
      </w:r>
      <w:r w:rsidRPr="00CA4C54">
        <w:t>oraz pozwolenia, o którym mowa w art. 82 ust. 1 pkt 4b lit. b, przeprowadza się także:</w:t>
      </w:r>
      <w:r w:rsidRPr="00CA4C54" w:rsidDel="00C76479">
        <w:t>”</w:t>
      </w:r>
      <w:r w:rsidRPr="00CA4C54">
        <w:t>.</w:t>
      </w:r>
    </w:p>
    <w:bookmarkEnd w:id="34"/>
    <w:bookmarkEnd w:id="36"/>
    <w:p w14:paraId="2F29AB04" w14:textId="60678316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32.</w:t>
      </w:r>
      <w:r w:rsidRPr="00CA4C54">
        <w:t xml:space="preserve"> W ustawie z dnia 12 lutego 2009 r. o szczególnych zasadach przygotowania i</w:t>
      </w:r>
      <w:r w:rsidR="007724AF" w:rsidRPr="00CA4C54">
        <w:t xml:space="preserve"> </w:t>
      </w:r>
      <w:r w:rsidRPr="00CA4C54">
        <w:t>realizacji inwestycji w zakresie lotnisk u</w:t>
      </w:r>
      <w:r w:rsidRPr="00CA4C54">
        <w:rPr>
          <w:rFonts w:hint="eastAsia"/>
        </w:rPr>
        <w:t>ż</w:t>
      </w:r>
      <w:r w:rsidRPr="00CA4C54">
        <w:t>ytku publicznego (Dz. U. z 2021 r. poz. 1079) w</w:t>
      </w:r>
      <w:r w:rsidR="00BC7CE3" w:rsidRPr="00CA4C54">
        <w:t> </w:t>
      </w:r>
      <w:r w:rsidRPr="00CA4C54">
        <w:t>art.</w:t>
      </w:r>
      <w:r w:rsidR="00BC7CE3" w:rsidRPr="00CA4C54">
        <w:t> </w:t>
      </w:r>
      <w:r w:rsidRPr="00CA4C54">
        <w:t xml:space="preserve">4a wyrazy </w:t>
      </w:r>
      <w:r w:rsidRPr="00CA4C54" w:rsidDel="00C76479">
        <w:t>„</w:t>
      </w:r>
      <w:r w:rsidRPr="00CA4C54">
        <w:t>dnia 31 grudnia 2025 r.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dnia 31 grudnia 2030 r.”.</w:t>
      </w:r>
    </w:p>
    <w:p w14:paraId="6C92816E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33.</w:t>
      </w:r>
      <w:r w:rsidRPr="00CA4C54">
        <w:t xml:space="preserve"> W ustawie z dnia 24 lipca 2015 r. o przygotowaniu i realizacji strategicznych inwestycji w zakresie sieci przesy</w:t>
      </w:r>
      <w:r w:rsidRPr="00CA4C54">
        <w:rPr>
          <w:rFonts w:hint="eastAsia"/>
        </w:rPr>
        <w:t>ł</w:t>
      </w:r>
      <w:r w:rsidRPr="00CA4C54">
        <w:t>owych (Dz. U. z 2022 r. poz. 273) w art. 1 w ust. 2 pkt</w:t>
      </w:r>
      <w:r w:rsidR="007724AF" w:rsidRPr="00CA4C54">
        <w:t xml:space="preserve"> </w:t>
      </w:r>
      <w:r w:rsidRPr="00CA4C54">
        <w:t>1 otrzymuje brzmienie:</w:t>
      </w:r>
    </w:p>
    <w:p w14:paraId="4B7C5604" w14:textId="7BDE2842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1)</w:t>
      </w:r>
      <w:r w:rsidRPr="00CA4C54">
        <w:tab/>
        <w:t>inwestor − operatora systemu przesy</w:t>
      </w:r>
      <w:r w:rsidRPr="00CA4C54">
        <w:rPr>
          <w:rFonts w:hint="eastAsia"/>
        </w:rPr>
        <w:t>ł</w:t>
      </w:r>
      <w:r w:rsidRPr="00CA4C54">
        <w:t>owego elektroenergetycznego w rozumieniu ustawy z dnia 10 kwietnia 1997 r. − Prawo energetyczne (Dz. U. z 2021 r. poz.</w:t>
      </w:r>
      <w:r w:rsidR="00814898" w:rsidRPr="00CA4C54">
        <w:t> </w:t>
      </w:r>
      <w:r w:rsidRPr="00CA4C54">
        <w:t>716, z pó</w:t>
      </w:r>
      <w:r w:rsidRPr="00CA4C54">
        <w:rPr>
          <w:rFonts w:hint="eastAsia"/>
        </w:rPr>
        <w:t>ź</w:t>
      </w:r>
      <w:r w:rsidRPr="00CA4C54">
        <w:t>n. zm.</w:t>
      </w:r>
      <w:r w:rsidRPr="00CA4C54">
        <w:rPr>
          <w:rStyle w:val="IGindeksgrny"/>
        </w:rPr>
        <w:footnoteReference w:id="4"/>
      </w:r>
      <w:r w:rsidRPr="00CA4C54">
        <w:rPr>
          <w:rStyle w:val="IGindeksgrny"/>
        </w:rPr>
        <w:t>)</w:t>
      </w:r>
      <w:r w:rsidRPr="00CA4C54">
        <w:t>) realizuj</w:t>
      </w:r>
      <w:r w:rsidRPr="00CA4C54">
        <w:rPr>
          <w:rFonts w:hint="eastAsia"/>
        </w:rPr>
        <w:t>ą</w:t>
      </w:r>
      <w:r w:rsidRPr="00CA4C54">
        <w:t>cego strategiczn</w:t>
      </w:r>
      <w:r w:rsidRPr="00CA4C54">
        <w:rPr>
          <w:rFonts w:hint="eastAsia"/>
        </w:rPr>
        <w:t>ą</w:t>
      </w:r>
      <w:r w:rsidRPr="00CA4C54">
        <w:t xml:space="preserve"> inwestycj</w:t>
      </w:r>
      <w:r w:rsidRPr="00CA4C54">
        <w:rPr>
          <w:rFonts w:hint="eastAsia"/>
        </w:rPr>
        <w:t>ę</w:t>
      </w:r>
      <w:r w:rsidRPr="00CA4C54">
        <w:t xml:space="preserve"> w zakresie sieci przesy</w:t>
      </w:r>
      <w:r w:rsidRPr="00CA4C54">
        <w:rPr>
          <w:rFonts w:hint="eastAsia"/>
        </w:rPr>
        <w:t>ł</w:t>
      </w:r>
      <w:r w:rsidRPr="00CA4C54">
        <w:t>owej albo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o której mowa w art. 2 pkt 10 ustawy z dnia 10</w:t>
      </w:r>
      <w:r w:rsidR="00814898" w:rsidRPr="00CA4C54">
        <w:t> </w:t>
      </w:r>
      <w:r w:rsidRPr="00CA4C54">
        <w:t>maja 2018 r. o</w:t>
      </w:r>
      <w:r w:rsidR="007724AF" w:rsidRPr="00CA4C54">
        <w:t xml:space="preserve"> </w:t>
      </w:r>
      <w:r w:rsidRPr="00CA4C54">
        <w:t xml:space="preserve">Centralnym Porcie Komunikacyjnym (Dz. U. z 2021 r. poz. 1354 </w:t>
      </w:r>
      <w:r w:rsidRPr="00CA4C54">
        <w:lastRenderedPageBreak/>
        <w:t>oraz z 2022 r. poz. 807, 1079 i …), lub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>, o której mowa w art. 15 ust. 1 tej ustawy, na zasadach okre</w:t>
      </w:r>
      <w:r w:rsidRPr="00CA4C54">
        <w:rPr>
          <w:rFonts w:hint="eastAsia"/>
        </w:rPr>
        <w:t>ś</w:t>
      </w:r>
      <w:r w:rsidRPr="00CA4C54">
        <w:t>lonych w tej ustawie;”.</w:t>
      </w:r>
    </w:p>
    <w:p w14:paraId="7BFCB76F" w14:textId="052FBEF1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34.</w:t>
      </w:r>
      <w:r w:rsidRPr="00CA4C54">
        <w:t xml:space="preserve"> W</w:t>
      </w:r>
      <w:r w:rsidR="007724AF" w:rsidRPr="00CA4C54">
        <w:t xml:space="preserve"> </w:t>
      </w:r>
      <w:r w:rsidRPr="00CA4C54">
        <w:t xml:space="preserve">ustawie </w:t>
      </w:r>
      <w:bookmarkStart w:id="38" w:name="_Hlk30072504"/>
      <w:r w:rsidRPr="00CA4C54">
        <w:t>z</w:t>
      </w:r>
      <w:r w:rsidR="007724AF" w:rsidRPr="00CA4C54">
        <w:t xml:space="preserve"> </w:t>
      </w:r>
      <w:r w:rsidRPr="00CA4C54">
        <w:t xml:space="preserve">dnia </w:t>
      </w:r>
      <w:bookmarkStart w:id="39" w:name="_Hlk27581360"/>
      <w:r w:rsidRPr="00CA4C54">
        <w:t>10</w:t>
      </w:r>
      <w:r w:rsidR="007724AF" w:rsidRPr="00CA4C54">
        <w:t xml:space="preserve"> </w:t>
      </w:r>
      <w:r w:rsidRPr="00CA4C54">
        <w:t>maja 2018</w:t>
      </w:r>
      <w:r w:rsidR="007724AF" w:rsidRPr="00CA4C54">
        <w:t xml:space="preserve"> </w:t>
      </w:r>
      <w:r w:rsidRPr="00CA4C54">
        <w:t>r. o</w:t>
      </w:r>
      <w:r w:rsidR="007724AF" w:rsidRPr="00CA4C54">
        <w:t xml:space="preserve"> </w:t>
      </w:r>
      <w:r w:rsidRPr="00CA4C54">
        <w:t>Centralnym Porcie Komunikacyjnym (Dz.</w:t>
      </w:r>
      <w:r w:rsidR="00B06330" w:rsidRPr="00CA4C54">
        <w:t> </w:t>
      </w:r>
      <w:r w:rsidRPr="00CA4C54">
        <w:t>U. z 2021 r. poz.</w:t>
      </w:r>
      <w:bookmarkEnd w:id="38"/>
      <w:r w:rsidRPr="00CA4C54">
        <w:t xml:space="preserve"> 1354 oraz z 2022 r. poz. 807 i 1079) </w:t>
      </w:r>
      <w:bookmarkEnd w:id="39"/>
      <w:r w:rsidRPr="00CA4C54">
        <w:t>wprowadza si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 zmiany:</w:t>
      </w:r>
    </w:p>
    <w:p w14:paraId="29161151" w14:textId="77777777" w:rsidR="00BE12D0" w:rsidRPr="00CA4C54" w:rsidRDefault="00BE12D0" w:rsidP="00782969">
      <w:pPr>
        <w:pStyle w:val="PKTpunkt"/>
        <w:keepNext/>
      </w:pPr>
      <w:r w:rsidRPr="00CA4C54">
        <w:t>1)</w:t>
      </w:r>
      <w:r w:rsidRPr="00CA4C54">
        <w:tab/>
        <w:t>art. 1 otrzymuje brzmienie:</w:t>
      </w:r>
    </w:p>
    <w:p w14:paraId="4EA30ACB" w14:textId="77777777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>Art.1</w:t>
      </w:r>
      <w:bookmarkStart w:id="40" w:name="Ustawa_określa_zasady_i_try"/>
      <w:bookmarkEnd w:id="40"/>
      <w:r w:rsidRPr="00CA4C54">
        <w:t>. Ustawa okre</w:t>
      </w:r>
      <w:r w:rsidRPr="00CA4C54">
        <w:rPr>
          <w:rFonts w:hint="eastAsia"/>
        </w:rPr>
        <w:t>ś</w:t>
      </w:r>
      <w:r w:rsidRPr="00CA4C54">
        <w:t>la zasady i tryb:</w:t>
      </w:r>
    </w:p>
    <w:p w14:paraId="5FE1FAB1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zarz</w:t>
      </w:r>
      <w:r w:rsidRPr="00CA4C54">
        <w:rPr>
          <w:rFonts w:hint="eastAsia"/>
        </w:rPr>
        <w:t>ą</w:t>
      </w:r>
      <w:r w:rsidRPr="00CA4C54">
        <w:t>dzania przygotowaniem i realizacj</w:t>
      </w:r>
      <w:r w:rsidRPr="00CA4C54">
        <w:rPr>
          <w:rFonts w:hint="eastAsia"/>
        </w:rPr>
        <w:t>ą</w:t>
      </w:r>
      <w:r w:rsidRPr="00CA4C54">
        <w:t xml:space="preserve"> Centralnego Portu Komunikacyjnego, zwanego dalej </w:t>
      </w:r>
      <w:r w:rsidRPr="00CA4C54" w:rsidDel="00C76479">
        <w:t>„</w:t>
      </w:r>
      <w:r w:rsidRPr="00CA4C54">
        <w:t>CPK”, w sk</w:t>
      </w:r>
      <w:r w:rsidRPr="00CA4C54">
        <w:rPr>
          <w:rFonts w:hint="eastAsia"/>
        </w:rPr>
        <w:t>ł</w:t>
      </w:r>
      <w:r w:rsidRPr="00CA4C54">
        <w:t>ad którego wchodz</w:t>
      </w:r>
      <w:r w:rsidRPr="00CA4C54">
        <w:rPr>
          <w:rFonts w:hint="eastAsia"/>
        </w:rPr>
        <w:t>ą</w:t>
      </w:r>
      <w:r w:rsidRPr="00CA4C54">
        <w:t xml:space="preserve"> zawarte w</w:t>
      </w:r>
      <w:r w:rsidR="007724AF" w:rsidRPr="00CA4C54">
        <w:t xml:space="preserve"> </w:t>
      </w:r>
      <w:r w:rsidRPr="00CA4C54">
        <w:t>Programie: Inwestycja, Inwestycje Towarzysz</w:t>
      </w:r>
      <w:r w:rsidRPr="00CA4C54">
        <w:rPr>
          <w:rFonts w:hint="eastAsia"/>
        </w:rPr>
        <w:t>ą</w:t>
      </w:r>
      <w:r w:rsidRPr="00CA4C54">
        <w:t>ce oraz pozosta</w:t>
      </w:r>
      <w:r w:rsidRPr="00CA4C54">
        <w:rPr>
          <w:rFonts w:hint="eastAsia"/>
        </w:rPr>
        <w:t>ł</w:t>
      </w:r>
      <w:r w:rsidRPr="00CA4C54">
        <w:t>e zadania, w tym o</w:t>
      </w:r>
      <w:r w:rsidR="007724AF" w:rsidRPr="00CA4C54">
        <w:t xml:space="preserve"> </w:t>
      </w:r>
      <w:r w:rsidRPr="00CA4C54">
        <w:t>charakterze nieinwestycyjnym, powi</w:t>
      </w:r>
      <w:r w:rsidRPr="00CA4C54">
        <w:rPr>
          <w:rFonts w:hint="eastAsia"/>
        </w:rPr>
        <w:t>ą</w:t>
      </w:r>
      <w:r w:rsidRPr="00CA4C54">
        <w:t>zane z realizacj</w:t>
      </w:r>
      <w:r w:rsidRPr="00CA4C54">
        <w:rPr>
          <w:rFonts w:hint="eastAsia"/>
        </w:rPr>
        <w:t>ą</w:t>
      </w:r>
      <w:r w:rsidRPr="00CA4C54">
        <w:t xml:space="preserve"> Inwestycji oraz Inwestycji Towarzysz</w:t>
      </w:r>
      <w:r w:rsidRPr="00CA4C54">
        <w:rPr>
          <w:rFonts w:hint="eastAsia"/>
        </w:rPr>
        <w:t>ą</w:t>
      </w:r>
      <w:r w:rsidRPr="00CA4C54">
        <w:t xml:space="preserve">cych, zwane dalej </w:t>
      </w:r>
      <w:r w:rsidRPr="00CA4C54">
        <w:rPr>
          <w:rFonts w:hint="eastAsia"/>
        </w:rPr>
        <w:t>łą</w:t>
      </w:r>
      <w:r w:rsidRPr="00CA4C54">
        <w:t xml:space="preserve">cznie </w:t>
      </w:r>
      <w:r w:rsidRPr="00CA4C54" w:rsidDel="00C76479">
        <w:t>„</w:t>
      </w:r>
      <w:r w:rsidRPr="00CA4C54">
        <w:t>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ciami”;</w:t>
      </w:r>
    </w:p>
    <w:p w14:paraId="7B5B362F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przygotowania i realizacji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>;</w:t>
      </w:r>
    </w:p>
    <w:p w14:paraId="753A99C3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zarz</w:t>
      </w:r>
      <w:r w:rsidRPr="00CA4C54">
        <w:rPr>
          <w:rFonts w:hint="eastAsia"/>
        </w:rPr>
        <w:t>ą</w:t>
      </w:r>
      <w:r w:rsidRPr="00CA4C54">
        <w:t>dzania rozwojem obszaru otoczenia CPK;</w:t>
      </w:r>
    </w:p>
    <w:p w14:paraId="6429D53C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przygotowania i realizacji procesów zorganizowanej relokacji w zwi</w:t>
      </w:r>
      <w:r w:rsidRPr="00CA4C54">
        <w:rPr>
          <w:rFonts w:hint="eastAsia"/>
        </w:rPr>
        <w:t>ą</w:t>
      </w:r>
      <w:r w:rsidRPr="00CA4C54">
        <w:t>zku z</w:t>
      </w:r>
      <w:r w:rsidR="007724AF" w:rsidRPr="00CA4C54">
        <w:t xml:space="preserve"> </w:t>
      </w:r>
      <w:r w:rsidRPr="00CA4C54">
        <w:t>nabywaniem gruntów na cele okre</w:t>
      </w:r>
      <w:r w:rsidRPr="00CA4C54">
        <w:rPr>
          <w:rFonts w:hint="eastAsia"/>
        </w:rPr>
        <w:t>ś</w:t>
      </w:r>
      <w:r w:rsidRPr="00CA4C54">
        <w:t>lone w ustawie.”;</w:t>
      </w:r>
    </w:p>
    <w:p w14:paraId="33E64154" w14:textId="77777777" w:rsidR="00BE12D0" w:rsidRPr="00CA4C54" w:rsidRDefault="00BE12D0" w:rsidP="00782969">
      <w:pPr>
        <w:pStyle w:val="PKTpunkt"/>
        <w:keepNext/>
      </w:pPr>
      <w:r w:rsidRPr="00CA4C54">
        <w:t>2)</w:t>
      </w:r>
      <w:r w:rsidRPr="00CA4C54">
        <w:tab/>
        <w:t>w art.</w:t>
      </w:r>
      <w:r w:rsidR="007724AF" w:rsidRPr="00CA4C54">
        <w:t xml:space="preserve"> </w:t>
      </w:r>
      <w:r w:rsidRPr="00CA4C54">
        <w:t>2:</w:t>
      </w:r>
    </w:p>
    <w:p w14:paraId="236507E3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w pkt 2:</w:t>
      </w:r>
    </w:p>
    <w:p w14:paraId="75EC572B" w14:textId="77777777" w:rsidR="00BE12D0" w:rsidRPr="00CA4C54" w:rsidRDefault="00BE12D0" w:rsidP="00782969">
      <w:pPr>
        <w:pStyle w:val="TIRtiret"/>
        <w:keepNext/>
      </w:pPr>
      <w:r w:rsidRPr="00CA4C54">
        <w:t>–</w:t>
      </w:r>
      <w:r w:rsidRPr="00CA4C54">
        <w:tab/>
        <w:t>lit. b otrzymuje brzmienie:</w:t>
      </w:r>
    </w:p>
    <w:p w14:paraId="06D9064F" w14:textId="77777777" w:rsidR="00BE12D0" w:rsidRPr="00CA4C54" w:rsidRDefault="00BE12D0" w:rsidP="00BE12D0">
      <w:pPr>
        <w:pStyle w:val="ZTIRLITzmlittiret"/>
      </w:pPr>
      <w:r w:rsidRPr="00CA4C54">
        <w:t>„b)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>, o której mowa w art. 15 ust. 1,”,</w:t>
      </w:r>
    </w:p>
    <w:p w14:paraId="4ED3B793" w14:textId="77777777" w:rsidR="00BE12D0" w:rsidRPr="00CA4C54" w:rsidRDefault="00BE12D0" w:rsidP="00782969">
      <w:pPr>
        <w:pStyle w:val="TIRtiret"/>
        <w:keepNext/>
      </w:pPr>
      <w:r w:rsidRPr="00CA4C54">
        <w:t>–</w:t>
      </w:r>
      <w:r w:rsidRPr="00CA4C54">
        <w:tab/>
        <w:t>lit. e otrzymuje brzmienie:</w:t>
      </w:r>
    </w:p>
    <w:p w14:paraId="2B36690E" w14:textId="77777777" w:rsidR="00BE12D0" w:rsidRPr="00CA4C54" w:rsidRDefault="00BE12D0" w:rsidP="00782969">
      <w:pPr>
        <w:pStyle w:val="ZTIRLITzmlittiret"/>
        <w:keepNext/>
      </w:pPr>
      <w:r w:rsidRPr="00CA4C54">
        <w:t>„e)</w:t>
      </w:r>
      <w:r w:rsidRPr="00CA4C54">
        <w:tab/>
        <w:t>osoby prawne, je</w:t>
      </w:r>
      <w:r w:rsidRPr="00CA4C54">
        <w:rPr>
          <w:rFonts w:hint="eastAsia"/>
        </w:rPr>
        <w:t>ż</w:t>
      </w:r>
      <w:r w:rsidRPr="00CA4C54">
        <w:t>eli podmioty, o których mowa w lit. a−d, pojedynczo lub</w:t>
      </w:r>
      <w:r w:rsidR="007724AF" w:rsidRPr="00CA4C54">
        <w:t xml:space="preserve"> </w:t>
      </w:r>
      <w:r w:rsidRPr="00CA4C54">
        <w:t>wspólnie, bezpo</w:t>
      </w:r>
      <w:r w:rsidRPr="00CA4C54">
        <w:rPr>
          <w:rFonts w:hint="eastAsia"/>
        </w:rPr>
        <w:t>ś</w:t>
      </w:r>
      <w:r w:rsidRPr="00CA4C54">
        <w:t>rednio lub po</w:t>
      </w:r>
      <w:r w:rsidRPr="00CA4C54">
        <w:rPr>
          <w:rFonts w:hint="eastAsia"/>
        </w:rPr>
        <w:t>ś</w:t>
      </w:r>
      <w:r w:rsidRPr="00CA4C54">
        <w:t xml:space="preserve">rednio przez inny podmiot: </w:t>
      </w:r>
    </w:p>
    <w:p w14:paraId="61691214" w14:textId="77777777" w:rsidR="00BE12D0" w:rsidRPr="00CA4C54" w:rsidRDefault="00BE12D0" w:rsidP="00F141E4">
      <w:pPr>
        <w:pStyle w:val="ZTIRTIRwLITzmtirwlittiret"/>
      </w:pPr>
      <w:r w:rsidRPr="00CA4C54">
        <w:t>−</w:t>
      </w:r>
      <w:r w:rsidRPr="00CA4C54">
        <w:tab/>
        <w:t>finansuj</w:t>
      </w:r>
      <w:r w:rsidRPr="00CA4C54">
        <w:rPr>
          <w:rFonts w:hint="eastAsia"/>
        </w:rPr>
        <w:t>ą</w:t>
      </w:r>
      <w:r w:rsidRPr="00CA4C54">
        <w:t xml:space="preserve"> je w ponad 50% lub </w:t>
      </w:r>
    </w:p>
    <w:p w14:paraId="16E77ADC" w14:textId="77777777" w:rsidR="00BE12D0" w:rsidRPr="00CA4C54" w:rsidRDefault="00BE12D0" w:rsidP="00BE12D0">
      <w:pPr>
        <w:pStyle w:val="ZTIRTIRwLITzmtirwlittiret"/>
      </w:pPr>
      <w:r w:rsidRPr="00CA4C54">
        <w:t>−</w:t>
      </w:r>
      <w:r w:rsidRPr="00CA4C54">
        <w:tab/>
        <w:t>posiadaj</w:t>
      </w:r>
      <w:r w:rsidRPr="00CA4C54">
        <w:rPr>
          <w:rFonts w:hint="eastAsia"/>
        </w:rPr>
        <w:t>ą</w:t>
      </w:r>
      <w:r w:rsidRPr="00CA4C54">
        <w:t xml:space="preserve"> ponad po</w:t>
      </w:r>
      <w:r w:rsidRPr="00CA4C54">
        <w:rPr>
          <w:rFonts w:hint="eastAsia"/>
        </w:rPr>
        <w:t>ł</w:t>
      </w:r>
      <w:r w:rsidRPr="00CA4C54">
        <w:t>ow</w:t>
      </w:r>
      <w:r w:rsidRPr="00CA4C54">
        <w:rPr>
          <w:rFonts w:hint="eastAsia"/>
        </w:rPr>
        <w:t>ę</w:t>
      </w:r>
      <w:r w:rsidRPr="00CA4C54">
        <w:t xml:space="preserve"> udzia</w:t>
      </w:r>
      <w:r w:rsidRPr="00CA4C54">
        <w:rPr>
          <w:rFonts w:hint="eastAsia"/>
        </w:rPr>
        <w:t>łó</w:t>
      </w:r>
      <w:r w:rsidRPr="00CA4C54">
        <w:t xml:space="preserve">w albo akcji, lub </w:t>
      </w:r>
    </w:p>
    <w:p w14:paraId="49610B7C" w14:textId="77777777" w:rsidR="00BE12D0" w:rsidRPr="00CA4C54" w:rsidRDefault="00BE12D0" w:rsidP="00BE12D0">
      <w:pPr>
        <w:pStyle w:val="ZTIRTIRwLITzmtirwlittiret"/>
      </w:pPr>
      <w:r w:rsidRPr="00CA4C54">
        <w:t>−</w:t>
      </w:r>
      <w:r w:rsidRPr="00CA4C54">
        <w:tab/>
        <w:t>dysponuj</w:t>
      </w:r>
      <w:r w:rsidRPr="00CA4C54">
        <w:rPr>
          <w:rFonts w:hint="eastAsia"/>
        </w:rPr>
        <w:t>ą</w:t>
      </w:r>
      <w:r w:rsidRPr="00CA4C54">
        <w:t xml:space="preserve"> wi</w:t>
      </w:r>
      <w:r w:rsidRPr="00CA4C54">
        <w:rPr>
          <w:rFonts w:hint="eastAsia"/>
        </w:rPr>
        <w:t>ę</w:t>
      </w:r>
      <w:r w:rsidRPr="00CA4C54">
        <w:t>kszo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g</w:t>
      </w:r>
      <w:r w:rsidRPr="00CA4C54">
        <w:rPr>
          <w:rFonts w:hint="eastAsia"/>
        </w:rPr>
        <w:t>ł</w:t>
      </w:r>
      <w:r w:rsidRPr="00CA4C54">
        <w:t>osów na zgromadzeniu wspólników albo na</w:t>
      </w:r>
      <w:r w:rsidR="007724AF" w:rsidRPr="00CA4C54">
        <w:t xml:space="preserve"> </w:t>
      </w:r>
      <w:r w:rsidRPr="00CA4C54">
        <w:t>walnym zgromadzeniu, tak</w:t>
      </w:r>
      <w:r w:rsidRPr="00CA4C54">
        <w:rPr>
          <w:rFonts w:hint="eastAsia"/>
        </w:rPr>
        <w:t>ż</w:t>
      </w:r>
      <w:r w:rsidRPr="00CA4C54">
        <w:t>e jako zastawnik albo u</w:t>
      </w:r>
      <w:r w:rsidRPr="00CA4C54">
        <w:rPr>
          <w:rFonts w:hint="eastAsia"/>
        </w:rPr>
        <w:t>ż</w:t>
      </w:r>
      <w:r w:rsidRPr="00CA4C54">
        <w:t>ytkownik, b</w:t>
      </w:r>
      <w:r w:rsidRPr="00CA4C54">
        <w:rPr>
          <w:rFonts w:hint="eastAsia"/>
        </w:rPr>
        <w:t>ą</w:t>
      </w:r>
      <w:r w:rsidRPr="00CA4C54">
        <w:t>d</w:t>
      </w:r>
      <w:r w:rsidRPr="00CA4C54">
        <w:rPr>
          <w:rFonts w:hint="eastAsia"/>
        </w:rPr>
        <w:t>ź</w:t>
      </w:r>
      <w:r w:rsidRPr="00CA4C54">
        <w:t xml:space="preserve"> w zarz</w:t>
      </w:r>
      <w:r w:rsidRPr="00CA4C54">
        <w:rPr>
          <w:rFonts w:hint="eastAsia"/>
        </w:rPr>
        <w:t>ą</w:t>
      </w:r>
      <w:r w:rsidRPr="00CA4C54">
        <w:t>dzie tej osoby prawnej, tak</w:t>
      </w:r>
      <w:r w:rsidRPr="00CA4C54">
        <w:rPr>
          <w:rFonts w:hint="eastAsia"/>
        </w:rPr>
        <w:t>ż</w:t>
      </w:r>
      <w:r w:rsidRPr="00CA4C54">
        <w:t>e na podstawie porozumie</w:t>
      </w:r>
      <w:r w:rsidRPr="00CA4C54">
        <w:rPr>
          <w:rFonts w:hint="eastAsia"/>
        </w:rPr>
        <w:t>ń</w:t>
      </w:r>
      <w:r w:rsidRPr="00CA4C54">
        <w:t xml:space="preserve"> z</w:t>
      </w:r>
      <w:r w:rsidR="007724AF" w:rsidRPr="00CA4C54">
        <w:t xml:space="preserve"> </w:t>
      </w:r>
      <w:r w:rsidRPr="00CA4C54">
        <w:t>innymi osobami, lub</w:t>
      </w:r>
    </w:p>
    <w:p w14:paraId="2B026B6A" w14:textId="77777777" w:rsidR="00BE12D0" w:rsidRPr="00CA4C54" w:rsidRDefault="00BE12D0" w:rsidP="00BE12D0">
      <w:pPr>
        <w:pStyle w:val="ZTIRTIRwLITzmtirwlittiret"/>
      </w:pPr>
      <w:r w:rsidRPr="00CA4C54">
        <w:t>−</w:t>
      </w:r>
      <w:r w:rsidRPr="00CA4C54">
        <w:tab/>
        <w:t>s</w:t>
      </w:r>
      <w:r w:rsidRPr="00CA4C54">
        <w:rPr>
          <w:rFonts w:hint="eastAsia"/>
        </w:rPr>
        <w:t>ą</w:t>
      </w:r>
      <w:r w:rsidRPr="00CA4C54">
        <w:t xml:space="preserve"> uprawnione do powo</w:t>
      </w:r>
      <w:r w:rsidRPr="00CA4C54">
        <w:rPr>
          <w:rFonts w:hint="eastAsia"/>
        </w:rPr>
        <w:t>ł</w:t>
      </w:r>
      <w:r w:rsidRPr="00CA4C54">
        <w:t>ywania lub odwo</w:t>
      </w:r>
      <w:r w:rsidRPr="00CA4C54">
        <w:rPr>
          <w:rFonts w:hint="eastAsia"/>
        </w:rPr>
        <w:t>ł</w:t>
      </w:r>
      <w:r w:rsidRPr="00CA4C54">
        <w:t>ywania wi</w:t>
      </w:r>
      <w:r w:rsidRPr="00CA4C54">
        <w:rPr>
          <w:rFonts w:hint="eastAsia"/>
        </w:rPr>
        <w:t>ę</w:t>
      </w:r>
      <w:r w:rsidRPr="00CA4C54">
        <w:t>kszo</w:t>
      </w:r>
      <w:r w:rsidRPr="00CA4C54">
        <w:rPr>
          <w:rFonts w:hint="eastAsia"/>
        </w:rPr>
        <w:t>ś</w:t>
      </w:r>
      <w:r w:rsidRPr="00CA4C54">
        <w:t>ci cz</w:t>
      </w:r>
      <w:r w:rsidRPr="00CA4C54">
        <w:rPr>
          <w:rFonts w:hint="eastAsia"/>
        </w:rPr>
        <w:t>ł</w:t>
      </w:r>
      <w:r w:rsidRPr="00CA4C54">
        <w:t>onków zarz</w:t>
      </w:r>
      <w:r w:rsidRPr="00CA4C54">
        <w:rPr>
          <w:rFonts w:hint="eastAsia"/>
        </w:rPr>
        <w:t>ą</w:t>
      </w:r>
      <w:r w:rsidRPr="00CA4C54">
        <w:t>du lub rady nadzorczej tej osoby prawnej, tak</w:t>
      </w:r>
      <w:r w:rsidRPr="00CA4C54">
        <w:rPr>
          <w:rFonts w:hint="eastAsia"/>
        </w:rPr>
        <w:t>ż</w:t>
      </w:r>
      <w:r w:rsidRPr="00CA4C54">
        <w:t>e na podstawie porozumie</w:t>
      </w:r>
      <w:r w:rsidRPr="00CA4C54">
        <w:rPr>
          <w:rFonts w:hint="eastAsia"/>
        </w:rPr>
        <w:t>ń</w:t>
      </w:r>
      <w:r w:rsidRPr="00CA4C54">
        <w:t xml:space="preserve"> z innymi osobami, lub</w:t>
      </w:r>
    </w:p>
    <w:p w14:paraId="16DF9368" w14:textId="77777777" w:rsidR="00BE12D0" w:rsidRPr="00CA4C54" w:rsidRDefault="00BE12D0" w:rsidP="00BE12D0">
      <w:pPr>
        <w:pStyle w:val="ZTIRTIRwLITzmtirwlittiret"/>
      </w:pPr>
      <w:r w:rsidRPr="00CA4C54">
        <w:t>−</w:t>
      </w:r>
      <w:r w:rsidRPr="00CA4C54">
        <w:tab/>
        <w:t>maj</w:t>
      </w:r>
      <w:r w:rsidRPr="00CA4C54">
        <w:rPr>
          <w:rFonts w:hint="eastAsia"/>
        </w:rPr>
        <w:t>ą</w:t>
      </w:r>
      <w:r w:rsidRPr="00CA4C54">
        <w:t xml:space="preserve"> prawo do ca</w:t>
      </w:r>
      <w:r w:rsidRPr="00CA4C54">
        <w:rPr>
          <w:rFonts w:hint="eastAsia"/>
        </w:rPr>
        <w:t>ł</w:t>
      </w:r>
      <w:r w:rsidRPr="00CA4C54">
        <w:t>ego albo cz</w:t>
      </w:r>
      <w:r w:rsidRPr="00CA4C54">
        <w:rPr>
          <w:rFonts w:hint="eastAsia"/>
        </w:rPr>
        <w:t>ęś</w:t>
      </w:r>
      <w:r w:rsidRPr="00CA4C54">
        <w:t>ci mienia tej osoby prawnej, lub</w:t>
      </w:r>
    </w:p>
    <w:p w14:paraId="1A26C4B7" w14:textId="77777777" w:rsidR="00BE12D0" w:rsidRPr="00CA4C54" w:rsidRDefault="00BE12D0" w:rsidP="00782969">
      <w:pPr>
        <w:pStyle w:val="ZTIRTIRwLITzmtirwlittiret"/>
        <w:keepNext/>
      </w:pPr>
      <w:r w:rsidRPr="00CA4C54">
        <w:lastRenderedPageBreak/>
        <w:t>−</w:t>
      </w:r>
      <w:r w:rsidRPr="00CA4C54">
        <w:tab/>
        <w:t>na podstawie umów zarz</w:t>
      </w:r>
      <w:r w:rsidRPr="00CA4C54">
        <w:rPr>
          <w:rFonts w:hint="eastAsia"/>
        </w:rPr>
        <w:t>ą</w:t>
      </w:r>
      <w:r w:rsidRPr="00CA4C54">
        <w:t>dzaj</w:t>
      </w:r>
      <w:r w:rsidRPr="00CA4C54">
        <w:rPr>
          <w:rFonts w:hint="eastAsia"/>
        </w:rPr>
        <w:t>ą</w:t>
      </w:r>
      <w:r w:rsidRPr="00CA4C54">
        <w:t xml:space="preserve"> t</w:t>
      </w:r>
      <w:r w:rsidRPr="00CA4C54">
        <w:rPr>
          <w:rFonts w:hint="eastAsia"/>
        </w:rPr>
        <w:t>ą</w:t>
      </w:r>
      <w:r w:rsidRPr="00CA4C54">
        <w:t xml:space="preserve"> osob</w:t>
      </w:r>
      <w:r w:rsidRPr="00CA4C54">
        <w:rPr>
          <w:rFonts w:hint="eastAsia"/>
        </w:rPr>
        <w:t>ą</w:t>
      </w:r>
      <w:r w:rsidRPr="00CA4C54">
        <w:t xml:space="preserve"> prawn</w:t>
      </w:r>
      <w:r w:rsidRPr="00CA4C54">
        <w:rPr>
          <w:rFonts w:hint="eastAsia"/>
        </w:rPr>
        <w:t>ą</w:t>
      </w:r>
      <w:r w:rsidRPr="00CA4C54">
        <w:t xml:space="preserve"> lub osoba prawna przekazuje im zysk</w:t>
      </w:r>
    </w:p>
    <w:p w14:paraId="5C556257" w14:textId="77777777" w:rsidR="00BE12D0" w:rsidRPr="00CA4C54" w:rsidRDefault="00BE12D0" w:rsidP="00DB2D2F">
      <w:pPr>
        <w:pStyle w:val="ZTIRCZWSPLITzmczciwsplittiret"/>
      </w:pPr>
      <w:r w:rsidRPr="00CA4C54">
        <w:t>−</w:t>
      </w:r>
      <w:r w:rsidR="005F1F2A" w:rsidRPr="00CA4C54">
        <w:t xml:space="preserve"> </w:t>
      </w:r>
      <w:r w:rsidRPr="00CA4C54">
        <w:t>o ile przygotowuj</w:t>
      </w:r>
      <w:r w:rsidRPr="00CA4C54">
        <w:rPr>
          <w:rFonts w:hint="eastAsia"/>
        </w:rPr>
        <w:t>ą</w:t>
      </w:r>
      <w:r w:rsidRPr="00CA4C54">
        <w:t xml:space="preserve"> lub realizuj</w:t>
      </w:r>
      <w:r w:rsidRPr="00CA4C54">
        <w:rPr>
          <w:rFonts w:hint="eastAsia"/>
        </w:rPr>
        <w:t>ą</w:t>
      </w:r>
      <w:r w:rsidRPr="00CA4C54">
        <w:t xml:space="preserve">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cia,</w:t>
      </w:r>
      <w:bookmarkStart w:id="41" w:name="_Hlk103337634"/>
      <w:r w:rsidRPr="00CA4C54">
        <w:t>”,</w:t>
      </w:r>
      <w:bookmarkEnd w:id="41"/>
    </w:p>
    <w:p w14:paraId="52AA96D8" w14:textId="77777777" w:rsidR="00BE12D0" w:rsidRPr="00CA4C54" w:rsidRDefault="00BE12D0" w:rsidP="00782969">
      <w:pPr>
        <w:pStyle w:val="TIRtiret"/>
        <w:keepNext/>
      </w:pPr>
      <w:r w:rsidRPr="00CA4C54">
        <w:t>−</w:t>
      </w:r>
      <w:r w:rsidRPr="00CA4C54">
        <w:tab/>
        <w:t>dodaje si</w:t>
      </w:r>
      <w:r w:rsidRPr="00CA4C54">
        <w:rPr>
          <w:rFonts w:hint="eastAsia"/>
        </w:rPr>
        <w:t>ę</w:t>
      </w:r>
      <w:r w:rsidRPr="00CA4C54">
        <w:t xml:space="preserve"> lit. f w brzmieniu:</w:t>
      </w:r>
    </w:p>
    <w:p w14:paraId="7569C43E" w14:textId="77777777" w:rsidR="00BE12D0" w:rsidRPr="00CA4C54" w:rsidRDefault="00BE12D0" w:rsidP="00BE12D0">
      <w:pPr>
        <w:pStyle w:val="ZTIRLITzmlittiret"/>
      </w:pPr>
      <w:r w:rsidRPr="00CA4C54">
        <w:t>„f)</w:t>
      </w:r>
      <w:r w:rsidRPr="00CA4C54">
        <w:tab/>
        <w:t>osoby prawne, w których wi</w:t>
      </w:r>
      <w:r w:rsidRPr="00CA4C54">
        <w:rPr>
          <w:rFonts w:hint="eastAsia"/>
        </w:rPr>
        <w:t>ę</w:t>
      </w:r>
      <w:r w:rsidRPr="00CA4C54">
        <w:t>cej ni</w:t>
      </w:r>
      <w:r w:rsidRPr="00CA4C54">
        <w:rPr>
          <w:rFonts w:hint="eastAsia"/>
        </w:rPr>
        <w:t>ż</w:t>
      </w:r>
      <w:r w:rsidRPr="00CA4C54">
        <w:t xml:space="preserve"> po</w:t>
      </w:r>
      <w:r w:rsidRPr="00CA4C54">
        <w:rPr>
          <w:rFonts w:hint="eastAsia"/>
        </w:rPr>
        <w:t>ł</w:t>
      </w:r>
      <w:r w:rsidRPr="00CA4C54">
        <w:t>owa cz</w:t>
      </w:r>
      <w:r w:rsidRPr="00CA4C54">
        <w:rPr>
          <w:rFonts w:hint="eastAsia"/>
        </w:rPr>
        <w:t>ł</w:t>
      </w:r>
      <w:r w:rsidRPr="00CA4C54">
        <w:t>onków zarz</w:t>
      </w:r>
      <w:r w:rsidRPr="00CA4C54">
        <w:rPr>
          <w:rFonts w:hint="eastAsia"/>
        </w:rPr>
        <w:t>ą</w:t>
      </w:r>
      <w:r w:rsidRPr="00CA4C54">
        <w:t>du stanowi</w:t>
      </w:r>
      <w:r w:rsidRPr="00CA4C54">
        <w:rPr>
          <w:rFonts w:hint="eastAsia"/>
        </w:rPr>
        <w:t>ą</w:t>
      </w:r>
      <w:r w:rsidRPr="00CA4C54">
        <w:t xml:space="preserve"> cz</w:t>
      </w:r>
      <w:r w:rsidRPr="00CA4C54">
        <w:rPr>
          <w:rFonts w:hint="eastAsia"/>
        </w:rPr>
        <w:t>ł</w:t>
      </w:r>
      <w:r w:rsidRPr="00CA4C54">
        <w:t>onkowie zarz</w:t>
      </w:r>
      <w:r w:rsidRPr="00CA4C54">
        <w:rPr>
          <w:rFonts w:hint="eastAsia"/>
        </w:rPr>
        <w:t>ą</w:t>
      </w:r>
      <w:r w:rsidRPr="00CA4C54">
        <w:t>du lub rady nadzorczej podmiotów, o których mowa w</w:t>
      </w:r>
      <w:r w:rsidR="007724AF" w:rsidRPr="00CA4C54">
        <w:t xml:space="preserve"> </w:t>
      </w:r>
      <w:r w:rsidRPr="00CA4C54">
        <w:t>lit.</w:t>
      </w:r>
      <w:r w:rsidR="007724AF" w:rsidRPr="00CA4C54">
        <w:t xml:space="preserve"> </w:t>
      </w:r>
      <w:r w:rsidRPr="00CA4C54">
        <w:t>a−d, o ile przygotowuj</w:t>
      </w:r>
      <w:r w:rsidRPr="00CA4C54">
        <w:rPr>
          <w:rFonts w:hint="eastAsia"/>
        </w:rPr>
        <w:t>ą</w:t>
      </w:r>
      <w:r w:rsidRPr="00CA4C54">
        <w:t xml:space="preserve"> lub realizuj</w:t>
      </w:r>
      <w:r w:rsidRPr="00CA4C54">
        <w:rPr>
          <w:rFonts w:hint="eastAsia"/>
        </w:rPr>
        <w:t>ą</w:t>
      </w:r>
      <w:r w:rsidRPr="00CA4C54">
        <w:t xml:space="preserve">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cia.”,</w:t>
      </w:r>
    </w:p>
    <w:p w14:paraId="759A6E50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pkt</w:t>
      </w:r>
      <w:r w:rsidR="007724AF" w:rsidRPr="00CA4C54">
        <w:t xml:space="preserve"> </w:t>
      </w:r>
      <w:r w:rsidRPr="00CA4C54">
        <w:t>3</w:t>
      </w:r>
      <w:r w:rsidR="007724AF" w:rsidRPr="00CA4C54">
        <w:t xml:space="preserve"> </w:t>
      </w:r>
      <w:r w:rsidRPr="00CA4C54">
        <w:t>otrzymuje brzmienie:</w:t>
      </w:r>
    </w:p>
    <w:p w14:paraId="4086F391" w14:textId="5C620AAF" w:rsidR="00BE12D0" w:rsidRPr="00CA4C54" w:rsidRDefault="00BE12D0" w:rsidP="00782969">
      <w:pPr>
        <w:pStyle w:val="ZLITPKTzmpktliter"/>
        <w:keepNext/>
      </w:pPr>
      <w:bookmarkStart w:id="42" w:name="_Hlk33522271"/>
      <w:r w:rsidRPr="00CA4C54" w:rsidDel="00C76479">
        <w:t>„</w:t>
      </w:r>
      <w:r w:rsidRPr="00CA4C54">
        <w:t>3)</w:t>
      </w:r>
      <w:r w:rsidRPr="00CA4C54">
        <w:tab/>
        <w:t>Inwestycji −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budow</w:t>
      </w:r>
      <w:r w:rsidRPr="00CA4C54">
        <w:rPr>
          <w:rFonts w:hint="eastAsia"/>
        </w:rPr>
        <w:t>ę</w:t>
      </w:r>
      <w:r w:rsidRPr="00CA4C54">
        <w:t xml:space="preserve"> lotniska u</w:t>
      </w:r>
      <w:r w:rsidRPr="00CA4C54">
        <w:rPr>
          <w:rFonts w:hint="eastAsia"/>
        </w:rPr>
        <w:t>ż</w:t>
      </w:r>
      <w:r w:rsidRPr="00CA4C54">
        <w:t>ytku publicznego w</w:t>
      </w:r>
      <w:r w:rsidR="007724AF" w:rsidRPr="00CA4C54">
        <w:t xml:space="preserve"> </w:t>
      </w:r>
      <w:r w:rsidRPr="00CA4C54">
        <w:t>rozumieniu art. 54 ust. 2 ustawy z dnia 3 lipca 2002 r. − Prawo lotnicze (Dz.</w:t>
      </w:r>
      <w:r w:rsidR="00B06330" w:rsidRPr="00CA4C54">
        <w:t> </w:t>
      </w:r>
      <w:r w:rsidRPr="00CA4C54">
        <w:t>U. z 2022 r. poz. 1235) wraz z obiektami, urz</w:t>
      </w:r>
      <w:r w:rsidRPr="00CA4C54">
        <w:rPr>
          <w:rFonts w:hint="eastAsia"/>
        </w:rPr>
        <w:t>ą</w:t>
      </w:r>
      <w:r w:rsidRPr="00CA4C54">
        <w:t>dzeniami, wyposa</w:t>
      </w:r>
      <w:r w:rsidRPr="00CA4C54">
        <w:rPr>
          <w:rFonts w:hint="eastAsia"/>
        </w:rPr>
        <w:t>ż</w:t>
      </w:r>
      <w:r w:rsidRPr="00CA4C54">
        <w:t>eniem, sieciami i</w:t>
      </w:r>
      <w:r w:rsidR="007724AF" w:rsidRPr="00CA4C54">
        <w:t xml:space="preserve"> </w:t>
      </w:r>
      <w:r w:rsidRPr="00CA4C54">
        <w:t>instalacjami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żą</w:t>
      </w:r>
      <w:r w:rsidRPr="00CA4C54">
        <w:t>cymi do jego budowy, przebudowy, remontu, utrzymania, u</w:t>
      </w:r>
      <w:r w:rsidRPr="00CA4C54">
        <w:rPr>
          <w:rFonts w:hint="eastAsia"/>
        </w:rPr>
        <w:t>ż</w:t>
      </w:r>
      <w:r w:rsidRPr="00CA4C54">
        <w:t>ytkowania, zmiany sposobu u</w:t>
      </w:r>
      <w:r w:rsidRPr="00CA4C54">
        <w:rPr>
          <w:rFonts w:hint="eastAsia"/>
        </w:rPr>
        <w:t>ż</w:t>
      </w:r>
      <w:r w:rsidRPr="00CA4C54">
        <w:t>ytkowania, eksploatacji lub rozbiórki oraz</w:t>
      </w:r>
      <w:r w:rsidR="007724AF" w:rsidRPr="00CA4C54">
        <w:t xml:space="preserve"> </w:t>
      </w:r>
      <w:r w:rsidRPr="00CA4C54">
        <w:t>innymi inwestycjami,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 wraz z:</w:t>
      </w:r>
    </w:p>
    <w:p w14:paraId="143AC8F0" w14:textId="77777777" w:rsidR="00BE12D0" w:rsidRPr="00CA4C54" w:rsidDel="00151FDE" w:rsidRDefault="00BE12D0" w:rsidP="00BE12D0">
      <w:pPr>
        <w:pStyle w:val="ZLITLITwPKTzmlitwpktliter"/>
      </w:pPr>
      <w:r w:rsidRPr="00CA4C54">
        <w:t>a)</w:t>
      </w:r>
      <w:r w:rsidRPr="00CA4C54">
        <w:tab/>
      </w:r>
      <w:r w:rsidRPr="00CA4C54" w:rsidDel="00151FDE">
        <w:t>drogami publicznymi w rozumieniu art. 1 ustawy z dnia 21 marca 1985 r. o drogach publicznych (Dz. U. z 202</w:t>
      </w:r>
      <w:r w:rsidRPr="00CA4C54">
        <w:t>1</w:t>
      </w:r>
      <w:r w:rsidRPr="00CA4C54" w:rsidDel="00151FDE">
        <w:t xml:space="preserve"> r. poz. </w:t>
      </w:r>
      <w:r w:rsidRPr="00CA4C54">
        <w:t>1376 i 1595 oraz z 2022 r. poz. 32, 655 i 1261</w:t>
      </w:r>
      <w:r w:rsidRPr="00CA4C54" w:rsidDel="00151FDE">
        <w:t>),</w:t>
      </w:r>
    </w:p>
    <w:p w14:paraId="2E3B48B3" w14:textId="78E5329C" w:rsidR="00BE12D0" w:rsidRPr="00CA4C54" w:rsidDel="00151FDE" w:rsidRDefault="00BE12D0" w:rsidP="00BE12D0">
      <w:pPr>
        <w:pStyle w:val="ZLITLITwPKTzmlitwpktliter"/>
      </w:pPr>
      <w:r w:rsidRPr="00CA4C54" w:rsidDel="00151FDE">
        <w:t>b)</w:t>
      </w:r>
      <w:r w:rsidRPr="00CA4C54" w:rsidDel="00151FDE">
        <w:tab/>
        <w:t>sieciami przesy</w:t>
      </w:r>
      <w:r w:rsidRPr="00CA4C54" w:rsidDel="00151FDE">
        <w:rPr>
          <w:rFonts w:hint="eastAsia"/>
        </w:rPr>
        <w:t>ł</w:t>
      </w:r>
      <w:r w:rsidRPr="00CA4C54" w:rsidDel="00151FDE">
        <w:t xml:space="preserve">owymi i dystrybucyjnymi w rozumieniu przepisów ustawy z dnia 10 kwietnia 1997 r. </w:t>
      </w:r>
      <w:r w:rsidRPr="00CA4C54">
        <w:t>−</w:t>
      </w:r>
      <w:r w:rsidRPr="00CA4C54" w:rsidDel="00151FDE">
        <w:t xml:space="preserve"> Prawo energetyczne (Dz. U. z</w:t>
      </w:r>
      <w:r w:rsidR="00D14276" w:rsidRPr="00CA4C54">
        <w:t> </w:t>
      </w:r>
      <w:r w:rsidRPr="00CA4C54" w:rsidDel="00151FDE">
        <w:t>202</w:t>
      </w:r>
      <w:r w:rsidRPr="00CA4C54">
        <w:t>1</w:t>
      </w:r>
      <w:r w:rsidR="00D14276" w:rsidRPr="00CA4C54">
        <w:t> </w:t>
      </w:r>
      <w:r w:rsidRPr="00CA4C54" w:rsidDel="00151FDE">
        <w:t xml:space="preserve">r. poz. </w:t>
      </w:r>
      <w:r w:rsidRPr="00CA4C54">
        <w:t>716, z pó</w:t>
      </w:r>
      <w:r w:rsidRPr="00CA4C54">
        <w:rPr>
          <w:rFonts w:hint="eastAsia"/>
        </w:rPr>
        <w:t>ź</w:t>
      </w:r>
      <w:r w:rsidRPr="00CA4C54">
        <w:t>n. zm.</w:t>
      </w:r>
      <w:r w:rsidRPr="00CA4C54">
        <w:rPr>
          <w:rStyle w:val="IGindeksgrny"/>
        </w:rPr>
        <w:footnoteReference w:id="5"/>
      </w:r>
      <w:r w:rsidRPr="00CA4C54">
        <w:rPr>
          <w:rStyle w:val="IGindeksgrny"/>
        </w:rPr>
        <w:t>)</w:t>
      </w:r>
      <w:r w:rsidRPr="00CA4C54" w:rsidDel="00151FDE">
        <w:t>),</w:t>
      </w:r>
    </w:p>
    <w:p w14:paraId="3360C6A2" w14:textId="4BFF7681" w:rsidR="00BE12D0" w:rsidRPr="00CA4C54" w:rsidDel="00151FDE" w:rsidRDefault="00BE12D0" w:rsidP="00BE12D0">
      <w:pPr>
        <w:pStyle w:val="ZLITLITwPKTzmlitwpktliter"/>
      </w:pPr>
      <w:r w:rsidRPr="00CA4C54" w:rsidDel="00151FDE">
        <w:t>c)</w:t>
      </w:r>
      <w:r w:rsidRPr="00CA4C54" w:rsidDel="00151FDE">
        <w:tab/>
        <w:t>drogami kolejowymi w rozumieniu art. 4 pkt 1a ustawy z dnia 28 marca 2003</w:t>
      </w:r>
      <w:r w:rsidR="007724AF" w:rsidRPr="00CA4C54">
        <w:t xml:space="preserve"> </w:t>
      </w:r>
      <w:r w:rsidRPr="00CA4C54" w:rsidDel="00151FDE">
        <w:t>r. o transporcie kolejowym (Dz. U. z 202</w:t>
      </w:r>
      <w:r w:rsidRPr="00CA4C54">
        <w:t>1</w:t>
      </w:r>
      <w:r w:rsidRPr="00CA4C54" w:rsidDel="00151FDE">
        <w:t xml:space="preserve"> r. poz.</w:t>
      </w:r>
      <w:r w:rsidRPr="00CA4C54">
        <w:t xml:space="preserve"> 1984 oraz z</w:t>
      </w:r>
      <w:r w:rsidR="00D14276" w:rsidRPr="00CA4C54">
        <w:t> </w:t>
      </w:r>
      <w:r w:rsidRPr="00CA4C54">
        <w:t>2022</w:t>
      </w:r>
      <w:r w:rsidR="00D14276" w:rsidRPr="00CA4C54">
        <w:t> </w:t>
      </w:r>
      <w:r w:rsidRPr="00CA4C54">
        <w:t>r. poz. 727</w:t>
      </w:r>
      <w:r w:rsidRPr="00CA4C54" w:rsidDel="00151FDE">
        <w:t>),</w:t>
      </w:r>
    </w:p>
    <w:p w14:paraId="22B0F2E5" w14:textId="22721F83" w:rsidR="00BE12D0" w:rsidRPr="00CA4C54" w:rsidDel="00151FDE" w:rsidRDefault="00BE12D0" w:rsidP="00BE12D0">
      <w:pPr>
        <w:pStyle w:val="ZLITLITwPKTzmlitwpktliter"/>
      </w:pPr>
      <w:r w:rsidRPr="00CA4C54" w:rsidDel="00151FDE">
        <w:t>d)</w:t>
      </w:r>
      <w:r w:rsidRPr="00CA4C54" w:rsidDel="00151FDE">
        <w:tab/>
        <w:t>urz</w:t>
      </w:r>
      <w:r w:rsidRPr="00CA4C54" w:rsidDel="00151FDE">
        <w:rPr>
          <w:rFonts w:hint="eastAsia"/>
        </w:rPr>
        <w:t>ą</w:t>
      </w:r>
      <w:r w:rsidRPr="00CA4C54" w:rsidDel="00151FDE">
        <w:t>dzeniami i obiektami do obs</w:t>
      </w:r>
      <w:r w:rsidRPr="00CA4C54" w:rsidDel="00151FDE">
        <w:rPr>
          <w:rFonts w:hint="eastAsia"/>
        </w:rPr>
        <w:t>ł</w:t>
      </w:r>
      <w:r w:rsidRPr="00CA4C54" w:rsidDel="00151FDE">
        <w:t>ugi ruchu lotniczego w rozumieniu art.</w:t>
      </w:r>
      <w:r w:rsidR="00D14276" w:rsidRPr="00CA4C54">
        <w:t> </w:t>
      </w:r>
      <w:r w:rsidRPr="00CA4C54" w:rsidDel="00151FDE">
        <w:t>2 pkt 8 ustawy z dnia 12 lutego 2009 r. o szczególnych zasadach przygotowania i realizacji inwestycji w zakresie lotnisk u</w:t>
      </w:r>
      <w:r w:rsidRPr="00CA4C54" w:rsidDel="00151FDE">
        <w:rPr>
          <w:rFonts w:hint="eastAsia"/>
        </w:rPr>
        <w:t>ż</w:t>
      </w:r>
      <w:r w:rsidRPr="00CA4C54" w:rsidDel="00151FDE">
        <w:t>ytku publicznego (Dz. U. z 20</w:t>
      </w:r>
      <w:r w:rsidRPr="00CA4C54">
        <w:t>21</w:t>
      </w:r>
      <w:r w:rsidRPr="00CA4C54" w:rsidDel="00151FDE">
        <w:t xml:space="preserve"> r. poz. </w:t>
      </w:r>
      <w:r w:rsidRPr="00CA4C54">
        <w:t>1079</w:t>
      </w:r>
      <w:r w:rsidRPr="00CA4C54" w:rsidDel="00151FDE">
        <w:t>),</w:t>
      </w:r>
    </w:p>
    <w:p w14:paraId="7962FDF3" w14:textId="0F2FA69B" w:rsidR="00BE12D0" w:rsidRPr="00CA4C54" w:rsidDel="00151FDE" w:rsidRDefault="00BE12D0" w:rsidP="00BE12D0">
      <w:pPr>
        <w:pStyle w:val="ZLITLITwPKTzmlitwpktliter"/>
      </w:pPr>
      <w:r w:rsidRPr="00CA4C54" w:rsidDel="00151FDE">
        <w:t>e)</w:t>
      </w:r>
      <w:r w:rsidRPr="00CA4C54" w:rsidDel="00151FDE">
        <w:tab/>
        <w:t>urz</w:t>
      </w:r>
      <w:r w:rsidRPr="00CA4C54" w:rsidDel="00151FDE">
        <w:rPr>
          <w:rFonts w:hint="eastAsia"/>
        </w:rPr>
        <w:t>ą</w:t>
      </w:r>
      <w:r w:rsidRPr="00CA4C54" w:rsidDel="00151FDE">
        <w:t>dzeniami wodnymi w rozumieniu art. 16 pkt 65 ustawy z dnia 20</w:t>
      </w:r>
      <w:r w:rsidR="00D14276" w:rsidRPr="00CA4C54">
        <w:t> </w:t>
      </w:r>
      <w:r w:rsidRPr="00CA4C54" w:rsidDel="00151FDE">
        <w:t>lipca 2017</w:t>
      </w:r>
      <w:r w:rsidR="007724AF" w:rsidRPr="00CA4C54">
        <w:t xml:space="preserve"> </w:t>
      </w:r>
      <w:r w:rsidRPr="00CA4C54" w:rsidDel="00151FDE">
        <w:t xml:space="preserve">r. </w:t>
      </w:r>
      <w:r w:rsidRPr="00CA4C54">
        <w:t>−</w:t>
      </w:r>
      <w:r w:rsidRPr="00CA4C54" w:rsidDel="00151FDE">
        <w:t xml:space="preserve"> Prawo wodne (Dz. U. z 202</w:t>
      </w:r>
      <w:r w:rsidRPr="00CA4C54">
        <w:t>1</w:t>
      </w:r>
      <w:r w:rsidRPr="00CA4C54" w:rsidDel="00151FDE">
        <w:t xml:space="preserve"> r. poz. </w:t>
      </w:r>
      <w:r w:rsidRPr="00CA4C54">
        <w:t>2233 i 2368 oraz z 2022 r. poz. 88, 258, 855 i 1079</w:t>
      </w:r>
      <w:r w:rsidRPr="00CA4C54" w:rsidDel="00151FDE">
        <w:t>),</w:t>
      </w:r>
    </w:p>
    <w:p w14:paraId="65B54D69" w14:textId="4082BE03" w:rsidR="00BE12D0" w:rsidRPr="00CA4C54" w:rsidDel="00151FDE" w:rsidRDefault="00BE12D0" w:rsidP="00782969">
      <w:pPr>
        <w:pStyle w:val="ZLITLITwPKTzmlitwpktliter"/>
        <w:keepNext/>
      </w:pPr>
      <w:r w:rsidRPr="00CA4C54" w:rsidDel="00151FDE">
        <w:lastRenderedPageBreak/>
        <w:t>f)</w:t>
      </w:r>
      <w:r w:rsidRPr="00CA4C54" w:rsidDel="00151FDE">
        <w:tab/>
        <w:t>ruroci</w:t>
      </w:r>
      <w:r w:rsidRPr="00CA4C54" w:rsidDel="00151FDE">
        <w:rPr>
          <w:rFonts w:hint="eastAsia"/>
        </w:rPr>
        <w:t>ą</w:t>
      </w:r>
      <w:r w:rsidRPr="00CA4C54" w:rsidDel="00151FDE">
        <w:t>gami ropy naftowej lub produktów naftowych wraz z infrastruktur</w:t>
      </w:r>
      <w:r w:rsidRPr="00CA4C54" w:rsidDel="00151FDE">
        <w:rPr>
          <w:rFonts w:hint="eastAsia"/>
        </w:rPr>
        <w:t>ą</w:t>
      </w:r>
      <w:r w:rsidRPr="00CA4C54" w:rsidDel="00151FDE">
        <w:t xml:space="preserve"> niezb</w:t>
      </w:r>
      <w:r w:rsidRPr="00CA4C54" w:rsidDel="00151FDE">
        <w:rPr>
          <w:rFonts w:hint="eastAsia"/>
        </w:rPr>
        <w:t>ę</w:t>
      </w:r>
      <w:r w:rsidRPr="00CA4C54" w:rsidDel="00151FDE">
        <w:t>dn</w:t>
      </w:r>
      <w:r w:rsidRPr="00CA4C54" w:rsidDel="00151FDE">
        <w:rPr>
          <w:rFonts w:hint="eastAsia"/>
        </w:rPr>
        <w:t>ą</w:t>
      </w:r>
      <w:r w:rsidRPr="00CA4C54" w:rsidDel="00151FDE">
        <w:t xml:space="preserve"> do obs</w:t>
      </w:r>
      <w:r w:rsidRPr="00CA4C54" w:rsidDel="00151FDE">
        <w:rPr>
          <w:rFonts w:hint="eastAsia"/>
        </w:rPr>
        <w:t>ł</w:t>
      </w:r>
      <w:r w:rsidRPr="00CA4C54" w:rsidDel="00151FDE">
        <w:t>ugi w rozumieniu ustawy z dnia 22</w:t>
      </w:r>
      <w:r w:rsidR="00D14276" w:rsidRPr="00CA4C54">
        <w:t> </w:t>
      </w:r>
      <w:r w:rsidRPr="00CA4C54" w:rsidDel="00151FDE">
        <w:t>lutego 2019 r. o</w:t>
      </w:r>
      <w:r w:rsidR="007724AF" w:rsidRPr="00CA4C54">
        <w:t xml:space="preserve"> </w:t>
      </w:r>
      <w:r w:rsidRPr="00CA4C54" w:rsidDel="00151FDE">
        <w:t xml:space="preserve">przygotowaniu i realizacji strategicznych inwestycji w sektorze naftowym (Dz. U. z </w:t>
      </w:r>
      <w:r w:rsidRPr="00CA4C54">
        <w:t>2021 r. poz. 1902 oraz z 2022 r. poz.</w:t>
      </w:r>
      <w:r w:rsidR="00D14276" w:rsidRPr="00CA4C54">
        <w:t> </w:t>
      </w:r>
      <w:r w:rsidRPr="00CA4C54">
        <w:t>483</w:t>
      </w:r>
      <w:r w:rsidRPr="00CA4C54" w:rsidDel="00151FDE">
        <w:t>)</w:t>
      </w:r>
    </w:p>
    <w:p w14:paraId="776791FA" w14:textId="77777777" w:rsidR="00BE12D0" w:rsidRPr="00CA4C54" w:rsidRDefault="00BE12D0" w:rsidP="00BE12D0">
      <w:pPr>
        <w:pStyle w:val="ZLITCZWSPLITwPKTzmczciwsplitwpktliter"/>
      </w:pPr>
      <w:r w:rsidRPr="00CA4C54">
        <w:t>− je</w:t>
      </w:r>
      <w:r w:rsidRPr="00CA4C54">
        <w:rPr>
          <w:rFonts w:hint="eastAsia"/>
        </w:rPr>
        <w:t>ż</w:t>
      </w:r>
      <w:r w:rsidRPr="00CA4C54">
        <w:t>eli</w:t>
      </w:r>
      <w:r w:rsidRPr="00CA4C54" w:rsidDel="00151FDE">
        <w:t xml:space="preserve"> s</w:t>
      </w:r>
      <w:r w:rsidRPr="00CA4C54" w:rsidDel="00151FDE">
        <w:rPr>
          <w:rFonts w:hint="eastAsia"/>
        </w:rPr>
        <w:t>ą</w:t>
      </w:r>
      <w:r w:rsidRPr="00CA4C54" w:rsidDel="00151FDE">
        <w:t xml:space="preserve"> one przestrzennie oraz funkcjonalnie powi</w:t>
      </w:r>
      <w:r w:rsidRPr="00CA4C54" w:rsidDel="00151FDE">
        <w:rPr>
          <w:rFonts w:hint="eastAsia"/>
        </w:rPr>
        <w:t>ą</w:t>
      </w:r>
      <w:r w:rsidRPr="00CA4C54" w:rsidDel="00151FDE">
        <w:t>zane z</w:t>
      </w:r>
      <w:r w:rsidR="007724AF" w:rsidRPr="00CA4C54">
        <w:t xml:space="preserve"> </w:t>
      </w:r>
      <w:r w:rsidRPr="00CA4C54" w:rsidDel="00151FDE">
        <w:t>projektowanym lotniskiem</w:t>
      </w:r>
      <w:r w:rsidRPr="00CA4C54">
        <w:t>;”,</w:t>
      </w:r>
    </w:p>
    <w:bookmarkEnd w:id="42"/>
    <w:p w14:paraId="5B58260B" w14:textId="77777777" w:rsidR="00BE12D0" w:rsidRPr="00CA4C54" w:rsidRDefault="00BE12D0" w:rsidP="00BE12D0">
      <w:pPr>
        <w:pStyle w:val="LITlitera"/>
      </w:pPr>
      <w:r w:rsidRPr="00CA4C54">
        <w:t>c)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pkt 8,</w:t>
      </w:r>
    </w:p>
    <w:p w14:paraId="5FB86882" w14:textId="77777777" w:rsidR="00BE12D0" w:rsidRPr="00CA4C54" w:rsidRDefault="00BE12D0" w:rsidP="00782969">
      <w:pPr>
        <w:pStyle w:val="LITlitera"/>
        <w:keepNext/>
      </w:pPr>
      <w:r w:rsidRPr="00CA4C54">
        <w:t>d)</w:t>
      </w:r>
      <w:r w:rsidRPr="00CA4C54">
        <w:tab/>
        <w:t xml:space="preserve">pkt 9 otrzymuje brzmienie: </w:t>
      </w:r>
    </w:p>
    <w:p w14:paraId="408E2E60" w14:textId="77777777" w:rsidR="00BE12D0" w:rsidRPr="00CA4C54" w:rsidRDefault="00BE12D0" w:rsidP="00BE12D0">
      <w:pPr>
        <w:pStyle w:val="ZLITPKTzmpktliter"/>
      </w:pPr>
      <w:r w:rsidRPr="00CA4C54" w:rsidDel="00C76479">
        <w:t>„</w:t>
      </w:r>
      <w:r w:rsidRPr="00CA4C54">
        <w:t>9)</w:t>
      </w:r>
      <w:r w:rsidRPr="00CA4C54">
        <w:tab/>
        <w:t>sieciach –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>, stanowi</w:t>
      </w:r>
      <w:r w:rsidRPr="00CA4C54">
        <w:rPr>
          <w:rFonts w:hint="eastAsia"/>
        </w:rPr>
        <w:t>ą</w:t>
      </w:r>
      <w:r w:rsidRPr="00CA4C54">
        <w:t>ce cele publiczne, sieci przesy</w:t>
      </w:r>
      <w:r w:rsidRPr="00CA4C54">
        <w:rPr>
          <w:rFonts w:hint="eastAsia"/>
        </w:rPr>
        <w:t>ł</w:t>
      </w:r>
      <w:r w:rsidRPr="00CA4C54">
        <w:t>owe oraz dystrybucyjne energii elektrycznej, gazu, ciep</w:t>
      </w:r>
      <w:r w:rsidRPr="00CA4C54">
        <w:rPr>
          <w:rFonts w:hint="eastAsia"/>
        </w:rPr>
        <w:t>ł</w:t>
      </w:r>
      <w:r w:rsidRPr="00CA4C54">
        <w:t>a, wody, pary, ropy naftowej, produktów naftowych lub innych p</w:t>
      </w:r>
      <w:r w:rsidRPr="00CA4C54">
        <w:rPr>
          <w:rFonts w:hint="eastAsia"/>
        </w:rPr>
        <w:t>ł</w:t>
      </w:r>
      <w:r w:rsidRPr="00CA4C54">
        <w:t>ynów albo gazów, sieci telekomunikacyjne, a tak</w:t>
      </w:r>
      <w:r w:rsidRPr="00CA4C54">
        <w:rPr>
          <w:rFonts w:hint="eastAsia"/>
        </w:rPr>
        <w:t>ż</w:t>
      </w:r>
      <w:r w:rsidRPr="00CA4C54">
        <w:t>e sieci kanalizacyjne;”,</w:t>
      </w:r>
    </w:p>
    <w:p w14:paraId="2995E8FA" w14:textId="77777777" w:rsidR="00BE12D0" w:rsidRPr="00CA4C54" w:rsidRDefault="00BE12D0" w:rsidP="00782969">
      <w:pPr>
        <w:pStyle w:val="LITlitera"/>
        <w:keepNext/>
      </w:pPr>
      <w:r w:rsidRPr="00CA4C54">
        <w:t>e)</w:t>
      </w:r>
      <w:r w:rsidRPr="00CA4C54">
        <w:tab/>
        <w:t>po pkt 10 dodaje si</w:t>
      </w:r>
      <w:r w:rsidRPr="00CA4C54">
        <w:rPr>
          <w:rFonts w:hint="eastAsia"/>
        </w:rPr>
        <w:t>ę</w:t>
      </w:r>
      <w:r w:rsidRPr="00CA4C54">
        <w:t xml:space="preserve"> pkt 10a w brzmieniu:</w:t>
      </w:r>
    </w:p>
    <w:p w14:paraId="771778F6" w14:textId="77777777" w:rsidR="00BE12D0" w:rsidRPr="00CA4C54" w:rsidRDefault="00BE12D0" w:rsidP="00782969">
      <w:pPr>
        <w:pStyle w:val="ZLITPKTzmpktliter"/>
        <w:keepNext/>
      </w:pPr>
      <w:r w:rsidRPr="00CA4C54" w:rsidDel="00C76479">
        <w:t>„</w:t>
      </w:r>
      <w:r w:rsidRPr="00CA4C54">
        <w:t>10a)</w:t>
      </w:r>
      <w:r w:rsidRPr="00CA4C54">
        <w:tab/>
        <w:t>Strategicznym Studium Lokalizacyjnym –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plan ustalaj</w:t>
      </w:r>
      <w:r w:rsidRPr="00CA4C54">
        <w:rPr>
          <w:rFonts w:hint="eastAsia"/>
        </w:rPr>
        <w:t>ą</w:t>
      </w:r>
      <w:r w:rsidRPr="00CA4C54">
        <w:t>cy inwestycje celu publicznego o znaczeniu ponadlokalnym w</w:t>
      </w:r>
      <w:r w:rsidR="007724AF" w:rsidRPr="00CA4C54">
        <w:t xml:space="preserve"> </w:t>
      </w:r>
      <w:r w:rsidRPr="00CA4C54">
        <w:t>rozumieniu art. 39 ust. 5 ustawy z dnia 27 marca 2003 r. o planowaniu i</w:t>
      </w:r>
      <w:r w:rsidR="007724AF" w:rsidRPr="00CA4C54">
        <w:t xml:space="preserve"> </w:t>
      </w:r>
      <w:r w:rsidRPr="00CA4C54">
        <w:t>zagospodarowaniu przestrzennym (Dz. U. z 2022 r. poz. 503),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>cy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 charakter i ramy przestrzenne:</w:t>
      </w:r>
    </w:p>
    <w:p w14:paraId="5A8873C5" w14:textId="68488B72" w:rsidR="00BE12D0" w:rsidRPr="00CA4C54" w:rsidRDefault="00BE12D0" w:rsidP="00BE12D0">
      <w:pPr>
        <w:pStyle w:val="ZLITLITwPKTzmlitwpktliter"/>
      </w:pPr>
      <w:r w:rsidRPr="00CA4C54">
        <w:t>a)</w:t>
      </w:r>
      <w:r w:rsidRPr="00CA4C54">
        <w:tab/>
        <w:t>Inwestycji, Inwestycji Towarzysz</w:t>
      </w:r>
      <w:r w:rsidRPr="00CA4C54">
        <w:rPr>
          <w:rFonts w:hint="eastAsia"/>
        </w:rPr>
        <w:t>ą</w:t>
      </w:r>
      <w:r w:rsidRPr="00CA4C54">
        <w:t>cych lub innych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>, których inwestorem jest Spó</w:t>
      </w:r>
      <w:r w:rsidRPr="00CA4C54">
        <w:rPr>
          <w:rFonts w:hint="eastAsia"/>
        </w:rPr>
        <w:t>ł</w:t>
      </w:r>
      <w:r w:rsidRPr="00CA4C54">
        <w:t>ka Celowa lub spó</w:t>
      </w:r>
      <w:r w:rsidRPr="00CA4C54">
        <w:rPr>
          <w:rFonts w:hint="eastAsia"/>
        </w:rPr>
        <w:t>ł</w:t>
      </w:r>
      <w:r w:rsidRPr="00CA4C54">
        <w:t>ka, o której mowa w</w:t>
      </w:r>
      <w:r w:rsidR="008905D9" w:rsidRPr="00CA4C54">
        <w:t> </w:t>
      </w:r>
      <w:r w:rsidRPr="00CA4C54">
        <w:t>art.</w:t>
      </w:r>
      <w:r w:rsidR="008905D9" w:rsidRPr="00CA4C54">
        <w:t> </w:t>
      </w:r>
      <w:r w:rsidRPr="00CA4C54">
        <w:t>15 ust. 1, lub</w:t>
      </w:r>
    </w:p>
    <w:p w14:paraId="3FCE36E4" w14:textId="77777777" w:rsidR="00BE12D0" w:rsidRPr="00CA4C54" w:rsidRDefault="00BE12D0" w:rsidP="00BE12D0">
      <w:pPr>
        <w:pStyle w:val="ZLITLITwPKTzmlitwpktliter"/>
      </w:pPr>
      <w:r w:rsidRPr="00CA4C54">
        <w:t>b)</w:t>
      </w:r>
      <w:r w:rsidRPr="00CA4C54">
        <w:tab/>
        <w:t>Inwestycji Towarzysz</w:t>
      </w:r>
      <w:r w:rsidRPr="00CA4C54">
        <w:rPr>
          <w:rFonts w:hint="eastAsia"/>
        </w:rPr>
        <w:t>ą</w:t>
      </w:r>
      <w:r w:rsidRPr="00CA4C54">
        <w:t>cych lub innych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>, których inwestorem nie jest Spó</w:t>
      </w:r>
      <w:r w:rsidRPr="00CA4C54">
        <w:rPr>
          <w:rFonts w:hint="eastAsia"/>
        </w:rPr>
        <w:t>ł</w:t>
      </w:r>
      <w:r w:rsidRPr="00CA4C54">
        <w:t>ka Celowa lub spó</w:t>
      </w:r>
      <w:r w:rsidRPr="00CA4C54">
        <w:rPr>
          <w:rFonts w:hint="eastAsia"/>
        </w:rPr>
        <w:t>ł</w:t>
      </w:r>
      <w:r w:rsidRPr="00CA4C54">
        <w:t>ka, o której mowa w art. 15 ust. 1;”,</w:t>
      </w:r>
    </w:p>
    <w:p w14:paraId="651C9900" w14:textId="77777777" w:rsidR="00BE12D0" w:rsidRPr="00CA4C54" w:rsidRDefault="00BE12D0" w:rsidP="00782969">
      <w:pPr>
        <w:pStyle w:val="LITlitera"/>
        <w:keepNext/>
      </w:pPr>
      <w:r w:rsidRPr="00CA4C54">
        <w:t>f)</w:t>
      </w:r>
      <w:r w:rsidRPr="00CA4C54">
        <w:tab/>
        <w:t>w pkt 13 lit. a otrzymuje brzmienie:</w:t>
      </w:r>
    </w:p>
    <w:p w14:paraId="15267C7B" w14:textId="77777777" w:rsidR="00BE12D0" w:rsidRPr="00CA4C54" w:rsidRDefault="00BE12D0" w:rsidP="00BE12D0">
      <w:pPr>
        <w:pStyle w:val="ZLITLITzmlitliter"/>
      </w:pPr>
      <w:r w:rsidRPr="00CA4C54" w:rsidDel="00C76479">
        <w:t>„</w:t>
      </w:r>
      <w:r w:rsidRPr="00CA4C54">
        <w:t>a)</w:t>
      </w:r>
      <w:r w:rsidRPr="00CA4C54">
        <w:tab/>
        <w:t>wobec których Spó</w:t>
      </w:r>
      <w:r w:rsidRPr="00CA4C54">
        <w:rPr>
          <w:rFonts w:hint="eastAsia"/>
        </w:rPr>
        <w:t>ł</w:t>
      </w:r>
      <w:r w:rsidRPr="00CA4C54">
        <w:t>ka Celowa jest uprawniona z tytu</w:t>
      </w:r>
      <w:r w:rsidRPr="00CA4C54">
        <w:rPr>
          <w:rFonts w:hint="eastAsia"/>
        </w:rPr>
        <w:t>ł</w:t>
      </w:r>
      <w:r w:rsidRPr="00CA4C54">
        <w:t>u u</w:t>
      </w:r>
      <w:r w:rsidRPr="00CA4C54">
        <w:rPr>
          <w:rFonts w:hint="eastAsia"/>
        </w:rPr>
        <w:t>ż</w:t>
      </w:r>
      <w:r w:rsidRPr="00CA4C54">
        <w:t>ytkowania wieczystego lub”;</w:t>
      </w:r>
    </w:p>
    <w:p w14:paraId="0082283F" w14:textId="77777777" w:rsidR="00BE12D0" w:rsidRPr="00CA4C54" w:rsidRDefault="00BE12D0" w:rsidP="00782969">
      <w:pPr>
        <w:pStyle w:val="PKTpunkt"/>
        <w:keepNext/>
      </w:pPr>
      <w:r w:rsidRPr="00CA4C54">
        <w:t>3)</w:t>
      </w:r>
      <w:r w:rsidRPr="00CA4C54">
        <w:tab/>
        <w:t>w art. 3:</w:t>
      </w:r>
    </w:p>
    <w:p w14:paraId="1C4E96C9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ust. 1 otrzymuje brzmienie:</w:t>
      </w:r>
    </w:p>
    <w:p w14:paraId="0DFB62B5" w14:textId="77777777" w:rsidR="00BE12D0" w:rsidRPr="00CA4C54" w:rsidRDefault="00BE12D0" w:rsidP="00DB2D2F">
      <w:pPr>
        <w:pStyle w:val="ZLITUSTzmustliter"/>
      </w:pPr>
      <w:r w:rsidRPr="00CA4C54" w:rsidDel="00C76479">
        <w:t>„</w:t>
      </w:r>
      <w:r w:rsidRPr="00CA4C54">
        <w:t>1. Realizacja Inwestycji i Inwestycji Towarzysz</w:t>
      </w:r>
      <w:r w:rsidRPr="00CA4C54">
        <w:rPr>
          <w:rFonts w:hint="eastAsia"/>
        </w:rPr>
        <w:t>ą</w:t>
      </w:r>
      <w:r w:rsidRPr="00CA4C54">
        <w:t>cych stanowi cel publiczny w</w:t>
      </w:r>
      <w:r w:rsidR="007724AF" w:rsidRPr="00CA4C54">
        <w:t xml:space="preserve"> </w:t>
      </w:r>
      <w:r w:rsidRPr="00CA4C54">
        <w:t>rozumieniu przepisów ustawy z dnia 21 sierpnia 1997 r. o gospodarce nieruchomo</w:t>
      </w:r>
      <w:r w:rsidRPr="00CA4C54">
        <w:rPr>
          <w:rFonts w:hint="eastAsia"/>
        </w:rPr>
        <w:t>ś</w:t>
      </w:r>
      <w:r w:rsidRPr="00CA4C54">
        <w:t>ciami (Dz. U. z 2021 r. poz. 1899).</w:t>
      </w:r>
      <w:bookmarkStart w:id="43" w:name="_Hlk86403349"/>
      <w:r w:rsidRPr="00CA4C54">
        <w:t>”</w:t>
      </w:r>
      <w:bookmarkEnd w:id="43"/>
      <w:r w:rsidRPr="00CA4C54">
        <w:t>,</w:t>
      </w:r>
    </w:p>
    <w:p w14:paraId="000675E3" w14:textId="77777777" w:rsidR="00BE12D0" w:rsidRPr="00CA4C54" w:rsidRDefault="00BE12D0" w:rsidP="00BE12D0">
      <w:pPr>
        <w:pStyle w:val="LITlitera"/>
      </w:pPr>
      <w:r w:rsidRPr="00CA4C54">
        <w:lastRenderedPageBreak/>
        <w:t>b)</w:t>
      </w:r>
      <w:r w:rsidRPr="00CA4C54">
        <w:tab/>
        <w:t>w ust. 2 uchyla si</w:t>
      </w:r>
      <w:r w:rsidRPr="00CA4C54">
        <w:rPr>
          <w:rFonts w:hint="eastAsia"/>
        </w:rPr>
        <w:t>ę</w:t>
      </w:r>
      <w:r w:rsidRPr="00CA4C54">
        <w:t xml:space="preserve"> zdanie drugie,</w:t>
      </w:r>
    </w:p>
    <w:p w14:paraId="12E5432C" w14:textId="77777777" w:rsidR="00BE12D0" w:rsidRPr="00CA4C54" w:rsidRDefault="00BE12D0" w:rsidP="00782969">
      <w:pPr>
        <w:pStyle w:val="LITlitera"/>
        <w:keepNext/>
      </w:pPr>
      <w:r w:rsidRPr="00CA4C54">
        <w:t>c)</w:t>
      </w:r>
      <w:r w:rsidRPr="00CA4C54">
        <w:tab/>
        <w:t>dodaje si</w:t>
      </w:r>
      <w:r w:rsidRPr="00CA4C54">
        <w:rPr>
          <w:rFonts w:hint="eastAsia"/>
        </w:rPr>
        <w:t>ę</w:t>
      </w:r>
      <w:r w:rsidRPr="00CA4C54">
        <w:t xml:space="preserve"> ust. 3 w brzmieniu:</w:t>
      </w:r>
    </w:p>
    <w:p w14:paraId="004EA593" w14:textId="77777777" w:rsidR="00BE12D0" w:rsidRPr="00CA4C54" w:rsidRDefault="00BE12D0" w:rsidP="00782969">
      <w:pPr>
        <w:pStyle w:val="ZLITUSTzmustliter"/>
        <w:keepNext/>
      </w:pPr>
      <w:r w:rsidRPr="00CA4C54" w:rsidDel="00C76479">
        <w:t>„</w:t>
      </w:r>
      <w:r w:rsidRPr="00CA4C54">
        <w:t>3. Na obszarze obj</w:t>
      </w:r>
      <w:r w:rsidRPr="00CA4C54">
        <w:rPr>
          <w:rFonts w:hint="eastAsia"/>
        </w:rPr>
        <w:t>ę</w:t>
      </w:r>
      <w:r w:rsidRPr="00CA4C54">
        <w:t>tym:</w:t>
      </w:r>
    </w:p>
    <w:p w14:paraId="6432B2D3" w14:textId="77777777" w:rsidR="00BE12D0" w:rsidRPr="00CA4C54" w:rsidRDefault="00BE12D0" w:rsidP="00BE12D0">
      <w:pPr>
        <w:pStyle w:val="ZLITPKTzmpktliter"/>
      </w:pPr>
      <w:r w:rsidRPr="00CA4C54">
        <w:t>1)</w:t>
      </w:r>
      <w:r w:rsidRPr="00CA4C54">
        <w:tab/>
        <w:t xml:space="preserve">wnioskiem o wydanie decyzji o </w:t>
      </w:r>
      <w:r w:rsidRPr="00CA4C54">
        <w:rPr>
          <w:rFonts w:hint="eastAsia"/>
        </w:rPr>
        <w:t>ś</w:t>
      </w:r>
      <w:r w:rsidRPr="00CA4C54">
        <w:t xml:space="preserve">rodowiskowych uwarunkowaniach, </w:t>
      </w:r>
    </w:p>
    <w:p w14:paraId="0803446C" w14:textId="77777777" w:rsidR="00BE12D0" w:rsidRPr="00CA4C54" w:rsidRDefault="00BE12D0" w:rsidP="00BE12D0">
      <w:pPr>
        <w:pStyle w:val="ZLITPKTzmpktliter"/>
      </w:pPr>
      <w:r w:rsidRPr="00CA4C54">
        <w:t>2)</w:t>
      </w:r>
      <w:r w:rsidRPr="00CA4C54">
        <w:tab/>
        <w:t>decyzj</w:t>
      </w:r>
      <w:r w:rsidRPr="00CA4C54">
        <w:rPr>
          <w:rFonts w:hint="eastAsia"/>
        </w:rPr>
        <w:t>ą</w:t>
      </w:r>
      <w:r w:rsidRPr="00CA4C54">
        <w:t>, o której mowa w pkt 1,</w:t>
      </w:r>
    </w:p>
    <w:p w14:paraId="0064894D" w14:textId="77777777" w:rsidR="00BE12D0" w:rsidRPr="00CA4C54" w:rsidRDefault="00BE12D0" w:rsidP="00BE12D0">
      <w:pPr>
        <w:pStyle w:val="ZLITPKTzmpktliter"/>
      </w:pPr>
      <w:r w:rsidRPr="00CA4C54">
        <w:t>3)</w:t>
      </w:r>
      <w:r w:rsidRPr="00CA4C54">
        <w:tab/>
        <w:t>wnioskiem o wydanie decyzji dokonuj</w:t>
      </w:r>
      <w:r w:rsidRPr="00CA4C54">
        <w:rPr>
          <w:rFonts w:hint="eastAsia"/>
        </w:rPr>
        <w:t>ą</w:t>
      </w:r>
      <w:r w:rsidRPr="00CA4C54">
        <w:t>cej lokalizacji inwestycji lub</w:t>
      </w:r>
      <w:r w:rsidR="007724AF" w:rsidRPr="00CA4C54">
        <w:t xml:space="preserve"> </w:t>
      </w:r>
      <w:r w:rsidRPr="00CA4C54">
        <w:t>zezwalaj</w:t>
      </w:r>
      <w:r w:rsidRPr="00CA4C54">
        <w:rPr>
          <w:rFonts w:hint="eastAsia"/>
        </w:rPr>
        <w:t>ą</w:t>
      </w:r>
      <w:r w:rsidRPr="00CA4C54">
        <w:t>cej na realizacj</w:t>
      </w:r>
      <w:r w:rsidRPr="00CA4C54">
        <w:rPr>
          <w:rFonts w:hint="eastAsia"/>
        </w:rPr>
        <w:t>ę</w:t>
      </w:r>
      <w:r w:rsidRPr="00CA4C54">
        <w:t xml:space="preserve"> robót budowlanych,</w:t>
      </w:r>
    </w:p>
    <w:p w14:paraId="2BF40CF1" w14:textId="77777777" w:rsidR="00BE12D0" w:rsidRPr="00CA4C54" w:rsidRDefault="00BE12D0" w:rsidP="00782969">
      <w:pPr>
        <w:pStyle w:val="ZLITPKTzmpktliter"/>
        <w:keepNext/>
      </w:pPr>
      <w:r w:rsidRPr="00CA4C54">
        <w:t>4)</w:t>
      </w:r>
      <w:r w:rsidRPr="00CA4C54">
        <w:tab/>
        <w:t>decyzjami, o których mowa w pkt 3</w:t>
      </w:r>
    </w:p>
    <w:p w14:paraId="4CA13558" w14:textId="77777777" w:rsidR="00BE12D0" w:rsidRPr="00CA4C54" w:rsidRDefault="00BE12D0" w:rsidP="00BE12D0">
      <w:pPr>
        <w:pStyle w:val="ZLITCZWSPPKTzmczciwsppktliter"/>
      </w:pPr>
      <w:r w:rsidRPr="00CA4C54">
        <w:t>–</w:t>
      </w:r>
      <w:r w:rsidR="005B74F4" w:rsidRPr="00CA4C54">
        <w:t xml:space="preserve"> </w:t>
      </w:r>
      <w:r w:rsidRPr="00CA4C54">
        <w:t>dotycz</w:t>
      </w:r>
      <w:r w:rsidRPr="00CA4C54">
        <w:rPr>
          <w:rFonts w:hint="eastAsia"/>
        </w:rPr>
        <w:t>ą</w:t>
      </w:r>
      <w:r w:rsidRPr="00CA4C54">
        <w:t>cymi Inwestycji i Inwestycji Towarzysz</w:t>
      </w:r>
      <w:r w:rsidRPr="00CA4C54">
        <w:rPr>
          <w:rFonts w:hint="eastAsia"/>
        </w:rPr>
        <w:t>ą</w:t>
      </w:r>
      <w:r w:rsidRPr="00CA4C54">
        <w:t>cych, inwestycje przeciwdzia</w:t>
      </w:r>
      <w:r w:rsidRPr="00CA4C54">
        <w:rPr>
          <w:rFonts w:hint="eastAsia"/>
        </w:rPr>
        <w:t>ł</w:t>
      </w:r>
      <w:r w:rsidRPr="00CA4C54">
        <w:t>aj</w:t>
      </w:r>
      <w:r w:rsidRPr="00CA4C54">
        <w:rPr>
          <w:rFonts w:hint="eastAsia"/>
        </w:rPr>
        <w:t>ą</w:t>
      </w:r>
      <w:r w:rsidRPr="00CA4C54">
        <w:t>ce skutkom suszy mo</w:t>
      </w:r>
      <w:r w:rsidRPr="00CA4C54">
        <w:rPr>
          <w:rFonts w:hint="eastAsia"/>
        </w:rPr>
        <w:t>ż</w:t>
      </w:r>
      <w:r w:rsidRPr="00CA4C54">
        <w:t>e lokalizowa</w:t>
      </w:r>
      <w:r w:rsidRPr="00CA4C54">
        <w:rPr>
          <w:rFonts w:hint="eastAsia"/>
        </w:rPr>
        <w:t>ć</w:t>
      </w:r>
      <w:r w:rsidRPr="00CA4C54">
        <w:t xml:space="preserve"> i realizowa</w:t>
      </w:r>
      <w:r w:rsidRPr="00CA4C54">
        <w:rPr>
          <w:rFonts w:hint="eastAsia"/>
        </w:rPr>
        <w:t>ć</w:t>
      </w:r>
      <w:r w:rsidRPr="00CA4C54">
        <w:t xml:space="preserve"> wy</w:t>
      </w:r>
      <w:r w:rsidRPr="00CA4C54">
        <w:rPr>
          <w:rFonts w:hint="eastAsia"/>
        </w:rPr>
        <w:t>łą</w:t>
      </w:r>
      <w:r w:rsidRPr="00CA4C54">
        <w:t>cznie Inwestor Inwestycji lub Inwestycji Towarzysz</w:t>
      </w:r>
      <w:r w:rsidRPr="00CA4C54">
        <w:rPr>
          <w:rFonts w:hint="eastAsia"/>
        </w:rPr>
        <w:t>ą</w:t>
      </w:r>
      <w:r w:rsidRPr="00CA4C54">
        <w:t>cej.”;</w:t>
      </w:r>
    </w:p>
    <w:p w14:paraId="5F88573F" w14:textId="77777777" w:rsidR="00BE12D0" w:rsidRPr="00CA4C54" w:rsidRDefault="00BE12D0" w:rsidP="00782969">
      <w:pPr>
        <w:pStyle w:val="PKTpunkt"/>
        <w:keepNext/>
      </w:pPr>
      <w:r w:rsidRPr="00CA4C54">
        <w:t>4)</w:t>
      </w:r>
      <w:r w:rsidRPr="00CA4C54">
        <w:tab/>
        <w:t>w art. 5:</w:t>
      </w:r>
    </w:p>
    <w:p w14:paraId="0C87E368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po pkt 2 dodaje si</w:t>
      </w:r>
      <w:r w:rsidRPr="00CA4C54">
        <w:rPr>
          <w:rFonts w:hint="eastAsia"/>
        </w:rPr>
        <w:t>ę</w:t>
      </w:r>
      <w:r w:rsidRPr="00CA4C54">
        <w:t xml:space="preserve"> pkt 2a w brzmieniu:</w:t>
      </w:r>
    </w:p>
    <w:p w14:paraId="542BC640" w14:textId="77777777" w:rsidR="00BE12D0" w:rsidRPr="00CA4C54" w:rsidRDefault="00BE12D0" w:rsidP="00BE12D0">
      <w:pPr>
        <w:pStyle w:val="ZLITPKTzmpktliter"/>
      </w:pPr>
      <w:r w:rsidRPr="00CA4C54" w:rsidDel="00C76479">
        <w:t>„</w:t>
      </w:r>
      <w:r w:rsidRPr="00CA4C54">
        <w:t>2a)</w:t>
      </w:r>
      <w:r w:rsidRPr="00CA4C54">
        <w:tab/>
        <w:t>koordynowanie – we wspó</w:t>
      </w:r>
      <w:r w:rsidRPr="00CA4C54">
        <w:rPr>
          <w:rFonts w:hint="eastAsia"/>
        </w:rPr>
        <w:t>ł</w:t>
      </w:r>
      <w:r w:rsidRPr="00CA4C54">
        <w:t>pracy z ministrem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do spraw rozwoju regionalnego oraz jednostkami samorz</w:t>
      </w:r>
      <w:r w:rsidRPr="00CA4C54">
        <w:rPr>
          <w:rFonts w:hint="eastAsia"/>
        </w:rPr>
        <w:t>ą</w:t>
      </w:r>
      <w:r w:rsidRPr="00CA4C54">
        <w:t xml:space="preserve">du terytorialnego </w:t>
      </w:r>
      <w:r w:rsidRPr="00CA4C54">
        <w:rPr>
          <w:rFonts w:hint="eastAsia"/>
        </w:rPr>
        <w:t>–</w:t>
      </w:r>
      <w:r w:rsidRPr="00CA4C54">
        <w:t xml:space="preserve"> rozwoju spo</w:t>
      </w:r>
      <w:r w:rsidRPr="00CA4C54">
        <w:rPr>
          <w:rFonts w:hint="eastAsia"/>
        </w:rPr>
        <w:t>ł</w:t>
      </w:r>
      <w:r w:rsidRPr="00CA4C54">
        <w:t>eczno-gospodarczego obszaru otoczenia CPK, na zasadach okre</w:t>
      </w:r>
      <w:r w:rsidRPr="00CA4C54">
        <w:rPr>
          <w:rFonts w:hint="eastAsia"/>
        </w:rPr>
        <w:t>ś</w:t>
      </w:r>
      <w:r w:rsidRPr="00CA4C54">
        <w:t>lonych w dziale IVB;</w:t>
      </w:r>
      <w:bookmarkStart w:id="44" w:name="_Hlk86403417"/>
      <w:r w:rsidRPr="00CA4C54">
        <w:t>”</w:t>
      </w:r>
      <w:bookmarkEnd w:id="44"/>
      <w:r w:rsidRPr="00CA4C54">
        <w:t>,</w:t>
      </w:r>
    </w:p>
    <w:p w14:paraId="2E616B4E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pkt</w:t>
      </w:r>
      <w:r w:rsidR="007724AF" w:rsidRPr="00CA4C54">
        <w:t xml:space="preserve"> </w:t>
      </w:r>
      <w:r w:rsidRPr="00CA4C54">
        <w:t>7</w:t>
      </w:r>
      <w:r w:rsidR="007724AF" w:rsidRPr="00CA4C54">
        <w:t xml:space="preserve"> </w:t>
      </w:r>
      <w:r w:rsidRPr="00CA4C54">
        <w:t>otrzymuje brzmienie:</w:t>
      </w:r>
    </w:p>
    <w:p w14:paraId="6A5E51F2" w14:textId="357D8045" w:rsidR="00BE12D0" w:rsidRPr="00CA4C54" w:rsidRDefault="00BE12D0" w:rsidP="00BE12D0">
      <w:pPr>
        <w:pStyle w:val="ZLITPKTzmpktliter"/>
      </w:pPr>
      <w:r w:rsidRPr="00CA4C54" w:rsidDel="00C76479">
        <w:t>„</w:t>
      </w:r>
      <w:r w:rsidRPr="00CA4C54">
        <w:t>7)</w:t>
      </w:r>
      <w:r w:rsidRPr="00CA4C54">
        <w:tab/>
        <w:t>w</w:t>
      </w:r>
      <w:r w:rsidR="007724AF" w:rsidRPr="00CA4C54">
        <w:t xml:space="preserve"> </w:t>
      </w:r>
      <w:r w:rsidRPr="00CA4C54">
        <w:t>przypadku nabycia lub wyw</w:t>
      </w:r>
      <w:r w:rsidRPr="00CA4C54">
        <w:rPr>
          <w:rFonts w:hint="eastAsia"/>
        </w:rPr>
        <w:t>ł</w:t>
      </w:r>
      <w:r w:rsidRPr="00CA4C54">
        <w:t>aszczenia nieruchomo</w:t>
      </w:r>
      <w:r w:rsidRPr="00CA4C54">
        <w:rPr>
          <w:rFonts w:hint="eastAsia"/>
        </w:rPr>
        <w:t>ś</w:t>
      </w:r>
      <w:r w:rsidRPr="00CA4C54">
        <w:t>ci w</w:t>
      </w:r>
      <w:r w:rsidR="007724AF" w:rsidRPr="00CA4C54">
        <w:t xml:space="preserve"> </w:t>
      </w:r>
      <w:r w:rsidRPr="00CA4C54">
        <w:t>celu realizacji Inwestycji lub Inwestycji Towarzysz</w:t>
      </w:r>
      <w:r w:rsidRPr="00CA4C54">
        <w:rPr>
          <w:rFonts w:hint="eastAsia"/>
        </w:rPr>
        <w:t>ą</w:t>
      </w:r>
      <w:r w:rsidRPr="00CA4C54">
        <w:t>cej albo nabycia nieruchomo</w:t>
      </w:r>
      <w:r w:rsidRPr="00CA4C54">
        <w:rPr>
          <w:rFonts w:hint="eastAsia"/>
        </w:rPr>
        <w:t>ś</w:t>
      </w:r>
      <w:r w:rsidRPr="00CA4C54">
        <w:t>ci na</w:t>
      </w:r>
      <w:r w:rsidR="007724AF" w:rsidRPr="00CA4C54">
        <w:t xml:space="preserve"> </w:t>
      </w:r>
      <w:r w:rsidRPr="00CA4C54">
        <w:t>szczególnych zasadach okre</w:t>
      </w:r>
      <w:r w:rsidRPr="00CA4C54">
        <w:rPr>
          <w:rFonts w:hint="eastAsia"/>
        </w:rPr>
        <w:t>ś</w:t>
      </w:r>
      <w:r w:rsidRPr="00CA4C54">
        <w:t>lonych w art.</w:t>
      </w:r>
      <w:r w:rsidR="007724AF" w:rsidRPr="00CA4C54">
        <w:t xml:space="preserve"> </w:t>
      </w:r>
      <w:r w:rsidRPr="00CA4C54">
        <w:t>29b ust. 1 pkt 1 i pkt 2 lit. a, wyst</w:t>
      </w:r>
      <w:r w:rsidRPr="00CA4C54">
        <w:rPr>
          <w:rFonts w:hint="eastAsia"/>
        </w:rPr>
        <w:t>ę</w:t>
      </w:r>
      <w:r w:rsidRPr="00CA4C54">
        <w:t>powanie, w</w:t>
      </w:r>
      <w:r w:rsidR="007724AF" w:rsidRPr="00CA4C54">
        <w:t xml:space="preserve"> </w:t>
      </w:r>
      <w:r w:rsidRPr="00CA4C54">
        <w:t>sytuacji wyst</w:t>
      </w:r>
      <w:r w:rsidRPr="00CA4C54">
        <w:rPr>
          <w:rFonts w:hint="eastAsia"/>
        </w:rPr>
        <w:t>ą</w:t>
      </w:r>
      <w:r w:rsidRPr="00CA4C54">
        <w:t>pienia szczególnych okoliczno</w:t>
      </w:r>
      <w:r w:rsidRPr="00CA4C54">
        <w:rPr>
          <w:rFonts w:hint="eastAsia"/>
        </w:rPr>
        <w:t>ś</w:t>
      </w:r>
      <w:r w:rsidRPr="00CA4C54">
        <w:t>ci, z</w:t>
      </w:r>
      <w:r w:rsidR="007724AF" w:rsidRPr="00CA4C54">
        <w:t xml:space="preserve"> </w:t>
      </w:r>
      <w:r w:rsidRPr="00CA4C54">
        <w:t>wnioskiem o</w:t>
      </w:r>
      <w:r w:rsidR="007724AF" w:rsidRPr="00CA4C54">
        <w:t xml:space="preserve"> </w:t>
      </w:r>
      <w:r w:rsidRPr="00CA4C54">
        <w:t>przyznanie emerytury, renty rolniczej z</w:t>
      </w:r>
      <w:r w:rsidR="007724AF" w:rsidRPr="00CA4C54">
        <w:t xml:space="preserve"> </w:t>
      </w:r>
      <w:r w:rsidRPr="00CA4C54">
        <w:t>tytu</w:t>
      </w:r>
      <w:r w:rsidRPr="00CA4C54">
        <w:rPr>
          <w:rFonts w:hint="eastAsia"/>
        </w:rPr>
        <w:t>ł</w:t>
      </w:r>
      <w:r w:rsidRPr="00CA4C54">
        <w:t>u niezdolno</w:t>
      </w:r>
      <w:r w:rsidRPr="00CA4C54">
        <w:rPr>
          <w:rFonts w:hint="eastAsia"/>
        </w:rPr>
        <w:t>ś</w:t>
      </w:r>
      <w:r w:rsidRPr="00CA4C54">
        <w:t>ci do pracy lub renty rodzinnej rolnikowi lub domownikowi lub cz</w:t>
      </w:r>
      <w:r w:rsidRPr="00CA4C54">
        <w:rPr>
          <w:rFonts w:hint="eastAsia"/>
        </w:rPr>
        <w:t>ł</w:t>
      </w:r>
      <w:r w:rsidRPr="00CA4C54">
        <w:t>onkom rodziny zmar</w:t>
      </w:r>
      <w:r w:rsidRPr="00CA4C54">
        <w:rPr>
          <w:rFonts w:hint="eastAsia"/>
        </w:rPr>
        <w:t>ł</w:t>
      </w:r>
      <w:r w:rsidRPr="00CA4C54">
        <w:t>ego rolnika lub domownika, o</w:t>
      </w:r>
      <w:r w:rsidR="007724AF" w:rsidRPr="00CA4C54">
        <w:t xml:space="preserve"> </w:t>
      </w:r>
      <w:r w:rsidRPr="00CA4C54">
        <w:t>których mowa w</w:t>
      </w:r>
      <w:r w:rsidR="007724AF" w:rsidRPr="00CA4C54">
        <w:t xml:space="preserve"> </w:t>
      </w:r>
      <w:r w:rsidRPr="00CA4C54">
        <w:t>art.</w:t>
      </w:r>
      <w:r w:rsidR="007724AF" w:rsidRPr="00CA4C54">
        <w:t xml:space="preserve"> </w:t>
      </w:r>
      <w:r w:rsidRPr="00CA4C54">
        <w:t>55</w:t>
      </w:r>
      <w:r w:rsidR="007724AF" w:rsidRPr="00CA4C54">
        <w:t xml:space="preserve"> </w:t>
      </w:r>
      <w:r w:rsidRPr="00CA4C54">
        <w:t>ustawy z</w:t>
      </w:r>
      <w:r w:rsidR="007724AF" w:rsidRPr="00CA4C54">
        <w:t xml:space="preserve"> </w:t>
      </w:r>
      <w:r w:rsidRPr="00CA4C54">
        <w:t>dnia 20</w:t>
      </w:r>
      <w:r w:rsidR="008905D9" w:rsidRPr="00CA4C54">
        <w:t> </w:t>
      </w:r>
      <w:r w:rsidRPr="00CA4C54">
        <w:t>grudnia 1990</w:t>
      </w:r>
      <w:r w:rsidR="007724AF" w:rsidRPr="00CA4C54">
        <w:t xml:space="preserve"> </w:t>
      </w:r>
      <w:r w:rsidRPr="00CA4C54">
        <w:t>r. o</w:t>
      </w:r>
      <w:r w:rsidR="007724AF" w:rsidRPr="00CA4C54">
        <w:t xml:space="preserve"> </w:t>
      </w:r>
      <w:r w:rsidRPr="00CA4C54">
        <w:t>ubezpieczeniu spo</w:t>
      </w:r>
      <w:r w:rsidRPr="00CA4C54">
        <w:rPr>
          <w:rFonts w:hint="eastAsia"/>
        </w:rPr>
        <w:t>ł</w:t>
      </w:r>
      <w:r w:rsidRPr="00CA4C54">
        <w:t>ecznym rolników (Dz.</w:t>
      </w:r>
      <w:r w:rsidR="007724AF" w:rsidRPr="00CA4C54">
        <w:t xml:space="preserve"> </w:t>
      </w:r>
      <w:r w:rsidRPr="00CA4C54">
        <w:t>U. z</w:t>
      </w:r>
      <w:r w:rsidR="007724AF" w:rsidRPr="00CA4C54">
        <w:t xml:space="preserve"> </w:t>
      </w:r>
      <w:r w:rsidRPr="00CA4C54">
        <w:t>2022 r. poz. 933 i 1155);”,</w:t>
      </w:r>
    </w:p>
    <w:p w14:paraId="3F7A9D1C" w14:textId="77777777" w:rsidR="00BE12D0" w:rsidRPr="00CA4C54" w:rsidRDefault="00BE12D0" w:rsidP="00782969">
      <w:pPr>
        <w:pStyle w:val="LITlitera"/>
        <w:keepNext/>
      </w:pPr>
      <w:r w:rsidRPr="00CA4C54">
        <w:t>c)</w:t>
      </w:r>
      <w:r w:rsidRPr="00CA4C54">
        <w:tab/>
        <w:t>w pkt 8 kropk</w:t>
      </w:r>
      <w:r w:rsidRPr="00CA4C54">
        <w:rPr>
          <w:rFonts w:hint="eastAsia"/>
        </w:rPr>
        <w:t>ę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rednikiem i dodaje si</w:t>
      </w:r>
      <w:r w:rsidRPr="00CA4C54">
        <w:rPr>
          <w:rFonts w:hint="eastAsia"/>
        </w:rPr>
        <w:t>ę</w:t>
      </w:r>
      <w:r w:rsidRPr="00CA4C54">
        <w:t xml:space="preserve"> pkt 9 w brzmieniu:</w:t>
      </w:r>
    </w:p>
    <w:p w14:paraId="5DEA2019" w14:textId="77777777" w:rsidR="00BE12D0" w:rsidRPr="00CA4C54" w:rsidRDefault="00BE12D0" w:rsidP="00BE12D0">
      <w:pPr>
        <w:pStyle w:val="ZLITPKTzmpktliter"/>
      </w:pPr>
      <w:r w:rsidRPr="00CA4C54">
        <w:t>„9)</w:t>
      </w:r>
      <w:r w:rsidRPr="00CA4C54">
        <w:tab/>
        <w:t>reprezentowanie Skarbu Pa</w:t>
      </w:r>
      <w:r w:rsidRPr="00CA4C54">
        <w:rPr>
          <w:rFonts w:hint="eastAsia"/>
        </w:rPr>
        <w:t>ń</w:t>
      </w:r>
      <w:r w:rsidRPr="00CA4C54">
        <w:t>stwa w zakresie spraw okre</w:t>
      </w:r>
      <w:r w:rsidRPr="00CA4C54">
        <w:rPr>
          <w:rFonts w:hint="eastAsia"/>
        </w:rPr>
        <w:t>ś</w:t>
      </w:r>
      <w:r w:rsidRPr="00CA4C54">
        <w:t>lonych w ustawie.”;</w:t>
      </w:r>
    </w:p>
    <w:p w14:paraId="79DE529E" w14:textId="77777777" w:rsidR="00BE12D0" w:rsidRPr="00CA4C54" w:rsidRDefault="00BE12D0" w:rsidP="00782969">
      <w:pPr>
        <w:pStyle w:val="PKTpunkt"/>
        <w:keepNext/>
      </w:pPr>
      <w:r w:rsidRPr="00CA4C54">
        <w:t>5)</w:t>
      </w:r>
      <w:r w:rsidRPr="00CA4C54">
        <w:tab/>
        <w:t>art. 6 otrzymuje brzmienie:</w:t>
      </w:r>
    </w:p>
    <w:p w14:paraId="61147B0C" w14:textId="77777777" w:rsidR="00BE12D0" w:rsidRPr="00CA4C54" w:rsidRDefault="00BE12D0" w:rsidP="00BE12D0">
      <w:pPr>
        <w:pStyle w:val="ZARTzmartartykuempunktem"/>
      </w:pPr>
      <w:bookmarkStart w:id="45" w:name="_Hlk90979665"/>
      <w:r w:rsidRPr="00CA4C54">
        <w:t>„</w:t>
      </w:r>
      <w:bookmarkEnd w:id="45"/>
      <w:r w:rsidRPr="00CA4C54">
        <w:t>Art. 6. 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transportu wykonuje swoje zadania w</w:t>
      </w:r>
      <w:r w:rsidR="007724AF" w:rsidRPr="00CA4C54">
        <w:t xml:space="preserve"> </w:t>
      </w:r>
      <w:r w:rsidRPr="00CA4C54">
        <w:t xml:space="preserve">odniesieniu do Polskiej Agencji </w:t>
      </w:r>
      <w:r w:rsidRPr="00CA4C54">
        <w:rPr>
          <w:rFonts w:hint="eastAsia"/>
        </w:rPr>
        <w:t>Ż</w:t>
      </w:r>
      <w:r w:rsidRPr="00CA4C54">
        <w:t>eglugi Powietrznej oraz w zakresie nadzoru nad</w:t>
      </w:r>
      <w:r w:rsidR="007724AF" w:rsidRPr="00CA4C54">
        <w:t xml:space="preserve"> </w:t>
      </w:r>
      <w:r w:rsidRPr="00CA4C54">
        <w:lastRenderedPageBreak/>
        <w:t>Prezesem Urz</w:t>
      </w:r>
      <w:r w:rsidRPr="00CA4C54">
        <w:rPr>
          <w:rFonts w:hint="eastAsia"/>
        </w:rPr>
        <w:t>ę</w:t>
      </w:r>
      <w:r w:rsidRPr="00CA4C54">
        <w:t>du Lotnictwa Cywilnego przy pomocy sekretarza albo podsekretarza stanu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Pe</w:t>
      </w:r>
      <w:r w:rsidRPr="00CA4C54">
        <w:rPr>
          <w:rFonts w:hint="eastAsia"/>
        </w:rPr>
        <w:t>ł</w:t>
      </w:r>
      <w:r w:rsidRPr="00CA4C54">
        <w:t>nomocnikiem.”;</w:t>
      </w:r>
    </w:p>
    <w:p w14:paraId="69C15ABE" w14:textId="77777777" w:rsidR="00BE12D0" w:rsidRPr="00CA4C54" w:rsidRDefault="00BE12D0" w:rsidP="00BE12D0">
      <w:pPr>
        <w:pStyle w:val="PKTpunkt"/>
      </w:pPr>
      <w:r w:rsidRPr="00CA4C54">
        <w:t>6)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art. 9;</w:t>
      </w:r>
    </w:p>
    <w:p w14:paraId="39C30DA1" w14:textId="77777777" w:rsidR="00BE12D0" w:rsidRPr="00CA4C54" w:rsidRDefault="00BE12D0" w:rsidP="00782969">
      <w:pPr>
        <w:pStyle w:val="PKTpunkt"/>
        <w:keepNext/>
      </w:pPr>
      <w:r w:rsidRPr="00CA4C54">
        <w:t>7)</w:t>
      </w:r>
      <w:r w:rsidRPr="00CA4C54">
        <w:tab/>
      </w:r>
      <w:bookmarkStart w:id="46" w:name="_Hlk95732185"/>
      <w:r w:rsidRPr="00CA4C54">
        <w:t>w art.</w:t>
      </w:r>
      <w:r w:rsidR="007724AF" w:rsidRPr="00CA4C54">
        <w:t xml:space="preserve"> </w:t>
      </w:r>
      <w:r w:rsidRPr="00CA4C54">
        <w:t>12:</w:t>
      </w:r>
    </w:p>
    <w:p w14:paraId="0AEEB4D4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ust. 3 otrzymuje brzmienie:</w:t>
      </w:r>
    </w:p>
    <w:p w14:paraId="029BEC9B" w14:textId="4FB2759C" w:rsidR="00BE12D0" w:rsidRPr="00CA4C54" w:rsidRDefault="00BE12D0" w:rsidP="00BE12D0">
      <w:pPr>
        <w:pStyle w:val="ZLITUSTzmustliter"/>
      </w:pPr>
      <w:bookmarkStart w:id="47" w:name="_Hlk30066485"/>
      <w:r w:rsidRPr="00CA4C54">
        <w:t>„3. Do udzielania zamówie</w:t>
      </w:r>
      <w:r w:rsidRPr="00CA4C54">
        <w:rPr>
          <w:rFonts w:hint="eastAsia"/>
        </w:rPr>
        <w:t>ń</w:t>
      </w:r>
      <w:r w:rsidRPr="00CA4C54">
        <w:t xml:space="preserve"> lub organizowania konkursów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maj</w:t>
      </w:r>
      <w:r w:rsidRPr="00CA4C54">
        <w:rPr>
          <w:rFonts w:hint="eastAsia"/>
        </w:rPr>
        <w:t>ą</w:t>
      </w:r>
      <w:r w:rsidRPr="00CA4C54">
        <w:t xml:space="preserve"> zastosowanie przepisy o</w:t>
      </w:r>
      <w:r w:rsidR="007724AF" w:rsidRPr="00CA4C54">
        <w:t xml:space="preserve"> </w:t>
      </w:r>
      <w:r w:rsidRPr="00CA4C54">
        <w:t>zamówieniach publicznych, umowie koncesji na roboty budowalne lub us</w:t>
      </w:r>
      <w:r w:rsidRPr="00CA4C54">
        <w:rPr>
          <w:rFonts w:hint="eastAsia"/>
        </w:rPr>
        <w:t>ł</w:t>
      </w:r>
      <w:r w:rsidRPr="00CA4C54">
        <w:t>ugi oraz o</w:t>
      </w:r>
      <w:r w:rsidR="007724AF" w:rsidRPr="00CA4C54">
        <w:t xml:space="preserve"> </w:t>
      </w:r>
      <w:r w:rsidRPr="00CA4C54">
        <w:t>partnerstwie publiczno</w:t>
      </w:r>
      <w:r w:rsidR="008905D9" w:rsidRPr="00CA4C54">
        <w:noBreakHyphen/>
      </w:r>
      <w:r w:rsidRPr="00CA4C54">
        <w:t>prywatnym.</w:t>
      </w:r>
      <w:bookmarkStart w:id="48" w:name="_Hlk86403503"/>
      <w:r w:rsidRPr="00CA4C54">
        <w:t>”</w:t>
      </w:r>
      <w:bookmarkEnd w:id="48"/>
      <w:r w:rsidRPr="00CA4C54">
        <w:t>,</w:t>
      </w:r>
    </w:p>
    <w:p w14:paraId="32D0A3A4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dodaje si</w:t>
      </w:r>
      <w:r w:rsidRPr="00CA4C54">
        <w:rPr>
          <w:rFonts w:hint="eastAsia"/>
        </w:rPr>
        <w:t>ę</w:t>
      </w:r>
      <w:r w:rsidRPr="00CA4C54">
        <w:t xml:space="preserve"> ust. 4 w brzmieniu:</w:t>
      </w:r>
    </w:p>
    <w:p w14:paraId="0922A04D" w14:textId="36728EC4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 xml:space="preserve">4. </w:t>
      </w:r>
      <w:r w:rsidR="008905D9" w:rsidRPr="00CA4C54">
        <w:t>Przepisy u</w:t>
      </w:r>
      <w:r w:rsidRPr="00CA4C54">
        <w:t>staw</w:t>
      </w:r>
      <w:r w:rsidR="008905D9" w:rsidRPr="00CA4C54">
        <w:t>y</w:t>
      </w:r>
      <w:r w:rsidRPr="00CA4C54">
        <w:t xml:space="preserve"> z dnia 11 wrze</w:t>
      </w:r>
      <w:r w:rsidRPr="00CA4C54">
        <w:rPr>
          <w:rFonts w:hint="eastAsia"/>
        </w:rPr>
        <w:t>ś</w:t>
      </w:r>
      <w:r w:rsidRPr="00CA4C54">
        <w:t>nia 2019 r. – Prawo zamówie</w:t>
      </w:r>
      <w:r w:rsidRPr="00CA4C54">
        <w:rPr>
          <w:rFonts w:hint="eastAsia"/>
        </w:rPr>
        <w:t>ń</w:t>
      </w:r>
      <w:r w:rsidRPr="00CA4C54">
        <w:t xml:space="preserve"> publicznych stosuje si</w:t>
      </w:r>
      <w:r w:rsidRPr="00CA4C54">
        <w:rPr>
          <w:rFonts w:hint="eastAsia"/>
        </w:rPr>
        <w:t>ę</w:t>
      </w:r>
      <w:r w:rsidRPr="00CA4C54">
        <w:t xml:space="preserve"> do udzielania zamówie</w:t>
      </w:r>
      <w:r w:rsidRPr="00CA4C54">
        <w:rPr>
          <w:rFonts w:hint="eastAsia"/>
        </w:rPr>
        <w:t>ń</w:t>
      </w:r>
      <w:r w:rsidRPr="00CA4C54">
        <w:t xml:space="preserve"> lub organizowania konkursów o warto</w:t>
      </w:r>
      <w:r w:rsidRPr="00CA4C54">
        <w:rPr>
          <w:rFonts w:hint="eastAsia"/>
        </w:rPr>
        <w:t>ś</w:t>
      </w:r>
      <w:r w:rsidRPr="00CA4C54">
        <w:t>ci równej lub przekraczaj</w:t>
      </w:r>
      <w:r w:rsidRPr="00CA4C54">
        <w:rPr>
          <w:rFonts w:hint="eastAsia"/>
        </w:rPr>
        <w:t>ą</w:t>
      </w:r>
      <w:r w:rsidRPr="00CA4C54">
        <w:t>cej progi unijne, o których mowa w art. 3 tej ustawy, udzielanych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i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>, o której mowa w art. 15 ust. 1. Spó</w:t>
      </w:r>
      <w:r w:rsidRPr="00CA4C54">
        <w:rPr>
          <w:rFonts w:hint="eastAsia"/>
        </w:rPr>
        <w:t>ł</w:t>
      </w:r>
      <w:r w:rsidRPr="00CA4C54">
        <w:t>ka Celowa i spó</w:t>
      </w:r>
      <w:r w:rsidRPr="00CA4C54">
        <w:rPr>
          <w:rFonts w:hint="eastAsia"/>
        </w:rPr>
        <w:t>ł</w:t>
      </w:r>
      <w:r w:rsidRPr="00CA4C54">
        <w:t>ka, o</w:t>
      </w:r>
      <w:r w:rsidR="007724AF" w:rsidRPr="00CA4C54">
        <w:t xml:space="preserve"> </w:t>
      </w:r>
      <w:r w:rsidRPr="00CA4C54">
        <w:t>której mowa w art. 15 ust.</w:t>
      </w:r>
      <w:r w:rsidR="008905D9" w:rsidRPr="00CA4C54">
        <w:t xml:space="preserve"> </w:t>
      </w:r>
      <w:r w:rsidRPr="00CA4C54">
        <w:t>1, wzywaj</w:t>
      </w:r>
      <w:r w:rsidRPr="00CA4C54">
        <w:rPr>
          <w:rFonts w:hint="eastAsia"/>
        </w:rPr>
        <w:t>ą</w:t>
      </w:r>
      <w:r w:rsidRPr="00CA4C54">
        <w:t xml:space="preserve"> wykonawc</w:t>
      </w:r>
      <w:r w:rsidRPr="00CA4C54">
        <w:rPr>
          <w:rFonts w:hint="eastAsia"/>
        </w:rPr>
        <w:t>ę</w:t>
      </w:r>
      <w:r w:rsidRPr="00CA4C54">
        <w:t xml:space="preserve"> zgodnie z art. 107 ust.</w:t>
      </w:r>
      <w:r w:rsidR="008905D9" w:rsidRPr="00CA4C54">
        <w:t> </w:t>
      </w:r>
      <w:r w:rsidRPr="00CA4C54">
        <w:t>2 lub</w:t>
      </w:r>
      <w:r w:rsidR="007724AF" w:rsidRPr="00CA4C54">
        <w:t xml:space="preserve"> </w:t>
      </w:r>
      <w:r w:rsidRPr="00CA4C54">
        <w:t>art.</w:t>
      </w:r>
      <w:r w:rsidR="007724AF" w:rsidRPr="00CA4C54">
        <w:t xml:space="preserve"> </w:t>
      </w:r>
      <w:r w:rsidRPr="00CA4C54">
        <w:t>128 ust. 1 ustawy z dnia 11 wrze</w:t>
      </w:r>
      <w:r w:rsidRPr="00CA4C54">
        <w:rPr>
          <w:rFonts w:hint="eastAsia"/>
        </w:rPr>
        <w:t>ś</w:t>
      </w:r>
      <w:r w:rsidRPr="00CA4C54">
        <w:t xml:space="preserve">nia 2019 r. </w:t>
      </w:r>
      <w:r w:rsidRPr="00CA4C54">
        <w:rPr>
          <w:rFonts w:hint="eastAsia"/>
        </w:rPr>
        <w:t>–</w:t>
      </w:r>
      <w:r w:rsidRPr="00CA4C54">
        <w:t xml:space="preserve"> Prawo zamówie</w:t>
      </w:r>
      <w:r w:rsidRPr="00CA4C54">
        <w:rPr>
          <w:rFonts w:hint="eastAsia"/>
        </w:rPr>
        <w:t>ń</w:t>
      </w:r>
      <w:r w:rsidRPr="00CA4C54">
        <w:t xml:space="preserve"> publicznych nie wi</w:t>
      </w:r>
      <w:r w:rsidRPr="00CA4C54">
        <w:rPr>
          <w:rFonts w:hint="eastAsia"/>
        </w:rPr>
        <w:t>ę</w:t>
      </w:r>
      <w:r w:rsidRPr="00CA4C54">
        <w:t>cej ni</w:t>
      </w:r>
      <w:r w:rsidRPr="00CA4C54">
        <w:rPr>
          <w:rFonts w:hint="eastAsia"/>
        </w:rPr>
        <w:t>ż</w:t>
      </w:r>
      <w:r w:rsidRPr="00CA4C54">
        <w:t xml:space="preserve"> trzykrotnie.”;</w:t>
      </w:r>
      <w:bookmarkEnd w:id="47"/>
    </w:p>
    <w:bookmarkEnd w:id="46"/>
    <w:p w14:paraId="106C6CA9" w14:textId="77777777" w:rsidR="00BE12D0" w:rsidRPr="00CA4C54" w:rsidRDefault="00BE12D0" w:rsidP="00782969">
      <w:pPr>
        <w:pStyle w:val="PKTpunkt"/>
        <w:keepNext/>
      </w:pPr>
      <w:r w:rsidRPr="00CA4C54">
        <w:t>8)</w:t>
      </w:r>
      <w:r w:rsidRPr="00CA4C54">
        <w:tab/>
        <w:t>po art. 12 dodaje si</w:t>
      </w:r>
      <w:r w:rsidRPr="00CA4C54">
        <w:rPr>
          <w:rFonts w:hint="eastAsia"/>
        </w:rPr>
        <w:t>ę</w:t>
      </w:r>
      <w:r w:rsidRPr="00CA4C54">
        <w:t xml:space="preserve"> art. 12a w brzmieniu:</w:t>
      </w:r>
    </w:p>
    <w:p w14:paraId="2A915C33" w14:textId="77777777" w:rsidR="00BE12D0" w:rsidRPr="00CA4C54" w:rsidRDefault="00BE12D0" w:rsidP="00782969">
      <w:pPr>
        <w:pStyle w:val="ZARTzmartartykuempunktem"/>
        <w:keepNext/>
      </w:pPr>
      <w:r w:rsidRPr="00CA4C54" w:rsidDel="00C76479">
        <w:rPr>
          <w:rStyle w:val="Ppogrubienie"/>
          <w:b w:val="0"/>
        </w:rPr>
        <w:t>„</w:t>
      </w:r>
      <w:r w:rsidRPr="00CA4C54">
        <w:rPr>
          <w:rStyle w:val="Ppogrubienie"/>
          <w:b w:val="0"/>
        </w:rPr>
        <w:t>Art.</w:t>
      </w:r>
      <w:r w:rsidR="007724AF" w:rsidRPr="00CA4C54">
        <w:rPr>
          <w:rStyle w:val="Ppogrubienie"/>
          <w:b w:val="0"/>
        </w:rPr>
        <w:t xml:space="preserve"> </w:t>
      </w:r>
      <w:r w:rsidRPr="00CA4C54">
        <w:rPr>
          <w:rStyle w:val="Ppogrubienie"/>
          <w:b w:val="0"/>
        </w:rPr>
        <w:t>12a.</w:t>
      </w:r>
      <w:r w:rsidR="007724AF" w:rsidRPr="00CA4C54">
        <w:t xml:space="preserve"> </w:t>
      </w:r>
      <w:r w:rsidRPr="00CA4C54">
        <w:t>1. Udzielaj</w:t>
      </w:r>
      <w:r w:rsidRPr="00CA4C54">
        <w:rPr>
          <w:rFonts w:hint="eastAsia"/>
        </w:rPr>
        <w:t>ą</w:t>
      </w:r>
      <w:r w:rsidRPr="00CA4C54">
        <w:t>c zamówie</w:t>
      </w:r>
      <w:r w:rsidRPr="00CA4C54">
        <w:rPr>
          <w:rFonts w:hint="eastAsia"/>
        </w:rPr>
        <w:t>ń</w:t>
      </w:r>
      <w:r w:rsidRPr="00CA4C54">
        <w:t xml:space="preserve"> klasycznych, o których mowa w art. 7 pkt 33 ustawy z dnia 11 wrze</w:t>
      </w:r>
      <w:r w:rsidRPr="00CA4C54">
        <w:rPr>
          <w:rFonts w:hint="eastAsia"/>
        </w:rPr>
        <w:t>ś</w:t>
      </w:r>
      <w:r w:rsidRPr="00CA4C54">
        <w:t xml:space="preserve">nia 2019 r. </w:t>
      </w:r>
      <w:r w:rsidRPr="00CA4C54">
        <w:rPr>
          <w:rFonts w:hint="eastAsia"/>
        </w:rPr>
        <w:t>–</w:t>
      </w:r>
      <w:r w:rsidRPr="00CA4C54">
        <w:t xml:space="preserve"> Prawo zamówie</w:t>
      </w:r>
      <w:r w:rsidRPr="00CA4C54">
        <w:rPr>
          <w:rFonts w:hint="eastAsia"/>
        </w:rPr>
        <w:t>ń</w:t>
      </w:r>
      <w:r w:rsidRPr="00CA4C54">
        <w:t xml:space="preserve"> publicznych, nieobj</w:t>
      </w:r>
      <w:r w:rsidRPr="00CA4C54">
        <w:rPr>
          <w:rFonts w:hint="eastAsia"/>
        </w:rPr>
        <w:t>ę</w:t>
      </w:r>
      <w:r w:rsidRPr="00CA4C54">
        <w:t>tych wy</w:t>
      </w:r>
      <w:r w:rsidRPr="00CA4C54">
        <w:rPr>
          <w:rFonts w:hint="eastAsia"/>
        </w:rPr>
        <w:t>łą</w:t>
      </w:r>
      <w:r w:rsidRPr="00CA4C54">
        <w:t>czeniem stosowania tej ustawy na podstawie jej przepisów, o warto</w:t>
      </w:r>
      <w:r w:rsidRPr="00CA4C54">
        <w:rPr>
          <w:rFonts w:hint="eastAsia"/>
        </w:rPr>
        <w:t>ś</w:t>
      </w:r>
      <w:r w:rsidRPr="00CA4C54">
        <w:t>ci mniejszej ni</w:t>
      </w:r>
      <w:r w:rsidRPr="00CA4C54">
        <w:rPr>
          <w:rFonts w:hint="eastAsia"/>
        </w:rPr>
        <w:t>ż</w:t>
      </w:r>
      <w:r w:rsidR="007724AF" w:rsidRPr="00CA4C54">
        <w:t xml:space="preserve"> </w:t>
      </w:r>
      <w:r w:rsidRPr="00CA4C54">
        <w:t>progi unijne w rozumieniu art. 3 tej ustawy, zamawiaj</w:t>
      </w:r>
      <w:r w:rsidRPr="00CA4C54">
        <w:rPr>
          <w:rFonts w:hint="eastAsia"/>
        </w:rPr>
        <w:t>ą</w:t>
      </w:r>
      <w:r w:rsidRPr="00CA4C54">
        <w:t>cy, o którym mowa w art. 12 ust. 4:</w:t>
      </w:r>
    </w:p>
    <w:p w14:paraId="258ACAF9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zamieszcza og</w:t>
      </w:r>
      <w:r w:rsidRPr="00CA4C54">
        <w:rPr>
          <w:rFonts w:hint="eastAsia"/>
        </w:rPr>
        <w:t>ł</w:t>
      </w:r>
      <w:r w:rsidRPr="00CA4C54">
        <w:t>oszenie o zamówieniu na swojej stronie internetowej;</w:t>
      </w:r>
    </w:p>
    <w:p w14:paraId="58998002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zapewnia przejrzysto</w:t>
      </w:r>
      <w:r w:rsidRPr="00CA4C54">
        <w:rPr>
          <w:rFonts w:hint="eastAsia"/>
        </w:rPr>
        <w:t>ść</w:t>
      </w:r>
      <w:r w:rsidRPr="00CA4C54">
        <w:t xml:space="preserve"> post</w:t>
      </w:r>
      <w:r w:rsidRPr="00CA4C54">
        <w:rPr>
          <w:rFonts w:hint="eastAsia"/>
        </w:rPr>
        <w:t>ę</w:t>
      </w:r>
      <w:r w:rsidRPr="00CA4C54">
        <w:t>powania, zachowanie uczciwej konkurencji i równe traktowanie podmiotów zainteresowanych realizacj</w:t>
      </w:r>
      <w:r w:rsidRPr="00CA4C54">
        <w:rPr>
          <w:rFonts w:hint="eastAsia"/>
        </w:rPr>
        <w:t>ą</w:t>
      </w:r>
      <w:r w:rsidRPr="00CA4C54">
        <w:t xml:space="preserve"> zamówienia oraz uwzgl</w:t>
      </w:r>
      <w:r w:rsidRPr="00CA4C54">
        <w:rPr>
          <w:rFonts w:hint="eastAsia"/>
        </w:rPr>
        <w:t>ę</w:t>
      </w:r>
      <w:r w:rsidRPr="00CA4C54">
        <w:t>dnia okoliczno</w:t>
      </w:r>
      <w:r w:rsidRPr="00CA4C54">
        <w:rPr>
          <w:rFonts w:hint="eastAsia"/>
        </w:rPr>
        <w:t>ś</w:t>
      </w:r>
      <w:r w:rsidRPr="00CA4C54">
        <w:t>ci mog</w:t>
      </w:r>
      <w:r w:rsidRPr="00CA4C54">
        <w:rPr>
          <w:rFonts w:hint="eastAsia"/>
        </w:rPr>
        <w:t>ą</w:t>
      </w:r>
      <w:r w:rsidRPr="00CA4C54">
        <w:t>ce mie</w:t>
      </w:r>
      <w:r w:rsidRPr="00CA4C54">
        <w:rPr>
          <w:rFonts w:hint="eastAsia"/>
        </w:rPr>
        <w:t>ć</w:t>
      </w:r>
      <w:r w:rsidRPr="00CA4C54">
        <w:t xml:space="preserve"> wp</w:t>
      </w:r>
      <w:r w:rsidRPr="00CA4C54">
        <w:rPr>
          <w:rFonts w:hint="eastAsia"/>
        </w:rPr>
        <w:t>ł</w:t>
      </w:r>
      <w:r w:rsidRPr="00CA4C54">
        <w:t>yw na jego udzielenie;</w:t>
      </w:r>
    </w:p>
    <w:p w14:paraId="13D0A67E" w14:textId="77777777" w:rsidR="00BE12D0" w:rsidRPr="00CA4C54" w:rsidRDefault="00BE12D0" w:rsidP="00782969">
      <w:pPr>
        <w:pStyle w:val="ZPKTzmpktartykuempunktem"/>
        <w:keepNext/>
      </w:pPr>
      <w:r w:rsidRPr="00CA4C54">
        <w:t>3)</w:t>
      </w:r>
      <w:r w:rsidRPr="00CA4C54">
        <w:tab/>
        <w:t>w odniesieniu do zamawianych dostaw, us</w:t>
      </w:r>
      <w:r w:rsidRPr="00CA4C54">
        <w:rPr>
          <w:rFonts w:hint="eastAsia"/>
        </w:rPr>
        <w:t>ł</w:t>
      </w:r>
      <w:r w:rsidRPr="00CA4C54">
        <w:t>ug lub robót budowlanych mo</w:t>
      </w:r>
      <w:r w:rsidRPr="00CA4C54">
        <w:rPr>
          <w:rFonts w:hint="eastAsia"/>
        </w:rPr>
        <w:t>ż</w:t>
      </w:r>
      <w:r w:rsidRPr="00CA4C54">
        <w:t>e kierowa</w:t>
      </w:r>
      <w:r w:rsidRPr="00CA4C54">
        <w:rPr>
          <w:rFonts w:hint="eastAsia"/>
        </w:rPr>
        <w:t>ć</w:t>
      </w:r>
      <w:r w:rsidRPr="00CA4C54">
        <w:t xml:space="preserve"> si</w:t>
      </w:r>
      <w:r w:rsidRPr="00CA4C54">
        <w:rPr>
          <w:rFonts w:hint="eastAsia"/>
        </w:rPr>
        <w:t>ę</w:t>
      </w:r>
      <w:r w:rsidRPr="00CA4C54">
        <w:t>:</w:t>
      </w:r>
    </w:p>
    <w:p w14:paraId="468FFA7A" w14:textId="77777777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kryteriami jako</w:t>
      </w:r>
      <w:r w:rsidRPr="00CA4C54">
        <w:rPr>
          <w:rFonts w:hint="eastAsia"/>
        </w:rPr>
        <w:t>ś</w:t>
      </w:r>
      <w:r w:rsidRPr="00CA4C54">
        <w:t>ciowymi, w szczególno</w:t>
      </w:r>
      <w:r w:rsidRPr="00CA4C54">
        <w:rPr>
          <w:rFonts w:hint="eastAsia"/>
        </w:rPr>
        <w:t>ś</w:t>
      </w:r>
      <w:r w:rsidRPr="00CA4C54">
        <w:t>ci odnosz</w:t>
      </w:r>
      <w:r w:rsidRPr="00CA4C54">
        <w:rPr>
          <w:rFonts w:hint="eastAsia"/>
        </w:rPr>
        <w:t>ą</w:t>
      </w:r>
      <w:r w:rsidRPr="00CA4C54">
        <w:t>cymi si</w:t>
      </w:r>
      <w:r w:rsidRPr="00CA4C54">
        <w:rPr>
          <w:rFonts w:hint="eastAsia"/>
        </w:rPr>
        <w:t>ę</w:t>
      </w:r>
      <w:r w:rsidRPr="00CA4C54">
        <w:t xml:space="preserve"> do aspektów </w:t>
      </w:r>
      <w:r w:rsidRPr="00CA4C54">
        <w:rPr>
          <w:rFonts w:hint="eastAsia"/>
        </w:rPr>
        <w:t>ś</w:t>
      </w:r>
      <w:r w:rsidRPr="00CA4C54">
        <w:t>rodowiskowych lub spo</w:t>
      </w:r>
      <w:r w:rsidRPr="00CA4C54">
        <w:rPr>
          <w:rFonts w:hint="eastAsia"/>
        </w:rPr>
        <w:t>ł</w:t>
      </w:r>
      <w:r w:rsidRPr="00CA4C54">
        <w:t>ecznych, oraz cen</w:t>
      </w:r>
      <w:r w:rsidRPr="00CA4C54">
        <w:rPr>
          <w:rFonts w:hint="eastAsia"/>
        </w:rPr>
        <w:t>ą</w:t>
      </w:r>
      <w:r w:rsidRPr="00CA4C54">
        <w:t xml:space="preserve"> lub kosztem,</w:t>
      </w:r>
    </w:p>
    <w:p w14:paraId="1C88F7D5" w14:textId="77777777" w:rsidR="00BE12D0" w:rsidRPr="00CA4C54" w:rsidRDefault="00BE12D0" w:rsidP="00BE12D0">
      <w:pPr>
        <w:pStyle w:val="ZLITwPKTzmlitwpktartykuempunktem"/>
      </w:pPr>
      <w:r w:rsidRPr="00CA4C54">
        <w:t>b)</w:t>
      </w:r>
      <w:r w:rsidRPr="00CA4C54">
        <w:tab/>
        <w:t>cen</w:t>
      </w:r>
      <w:r w:rsidRPr="00CA4C54">
        <w:rPr>
          <w:rFonts w:hint="eastAsia"/>
        </w:rPr>
        <w:t>ą</w:t>
      </w:r>
      <w:r w:rsidRPr="00CA4C54">
        <w:t xml:space="preserve"> lub kosztem;</w:t>
      </w:r>
    </w:p>
    <w:p w14:paraId="4D98743B" w14:textId="63DBC680" w:rsidR="00BE12D0" w:rsidRPr="00CA4C54" w:rsidRDefault="00BE12D0" w:rsidP="00BE12D0">
      <w:pPr>
        <w:pStyle w:val="ZPKTzmpktartykuempunktem"/>
      </w:pPr>
      <w:r w:rsidRPr="00CA4C54">
        <w:lastRenderedPageBreak/>
        <w:t>4)</w:t>
      </w:r>
      <w:r w:rsidRPr="00CA4C54">
        <w:tab/>
        <w:t>nie udost</w:t>
      </w:r>
      <w:r w:rsidRPr="00CA4C54">
        <w:rPr>
          <w:rFonts w:hint="eastAsia"/>
        </w:rPr>
        <w:t>ę</w:t>
      </w:r>
      <w:r w:rsidRPr="00CA4C54">
        <w:t>pnia informacji stanowi</w:t>
      </w:r>
      <w:r w:rsidRPr="00CA4C54">
        <w:rPr>
          <w:rFonts w:hint="eastAsia"/>
        </w:rPr>
        <w:t>ą</w:t>
      </w:r>
      <w:r w:rsidRPr="00CA4C54">
        <w:t>cych tajemnic</w:t>
      </w:r>
      <w:r w:rsidRPr="00CA4C54">
        <w:rPr>
          <w:rFonts w:hint="eastAsia"/>
        </w:rPr>
        <w:t>ę</w:t>
      </w:r>
      <w:r w:rsidRPr="00CA4C54">
        <w:t xml:space="preserve"> przedsi</w:t>
      </w:r>
      <w:r w:rsidRPr="00CA4C54">
        <w:rPr>
          <w:rFonts w:hint="eastAsia"/>
        </w:rPr>
        <w:t>ę</w:t>
      </w:r>
      <w:r w:rsidRPr="00CA4C54">
        <w:t>biorstwa w rozumieniu ustawy z dnia 16 kwietnia 1993 r. o zwalczaniu nieuczciwej konkurencji (Dz. U. z</w:t>
      </w:r>
      <w:r w:rsidR="007724AF" w:rsidRPr="00CA4C54">
        <w:t xml:space="preserve"> </w:t>
      </w:r>
      <w:r w:rsidRPr="00CA4C54">
        <w:t>2022 r. poz. 1233), je</w:t>
      </w:r>
      <w:r w:rsidRPr="00CA4C54">
        <w:rPr>
          <w:rFonts w:hint="eastAsia"/>
        </w:rPr>
        <w:t>ż</w:t>
      </w:r>
      <w:r w:rsidRPr="00CA4C54">
        <w:t>eli nie pó</w:t>
      </w:r>
      <w:r w:rsidRPr="00CA4C54">
        <w:rPr>
          <w:rFonts w:hint="eastAsia"/>
        </w:rPr>
        <w:t>ź</w:t>
      </w:r>
      <w:r w:rsidRPr="00CA4C54">
        <w:t>niej ni</w:t>
      </w:r>
      <w:r w:rsidRPr="00CA4C54">
        <w:rPr>
          <w:rFonts w:hint="eastAsia"/>
        </w:rPr>
        <w:t>ż</w:t>
      </w:r>
      <w:r w:rsidRPr="00CA4C54">
        <w:t xml:space="preserve"> w terminie sk</w:t>
      </w:r>
      <w:r w:rsidRPr="00CA4C54">
        <w:rPr>
          <w:rFonts w:hint="eastAsia"/>
        </w:rPr>
        <w:t>ł</w:t>
      </w:r>
      <w:r w:rsidRPr="00CA4C54">
        <w:t>adania ofert lub wniosków o dopuszczenie do udzia</w:t>
      </w:r>
      <w:r w:rsidRPr="00CA4C54">
        <w:rPr>
          <w:rFonts w:hint="eastAsia"/>
        </w:rPr>
        <w:t>ł</w:t>
      </w:r>
      <w:r w:rsidRPr="00CA4C54">
        <w:t>u w post</w:t>
      </w:r>
      <w:r w:rsidRPr="00CA4C54">
        <w:rPr>
          <w:rFonts w:hint="eastAsia"/>
        </w:rPr>
        <w:t>ę</w:t>
      </w:r>
      <w:r w:rsidRPr="00CA4C54">
        <w:t>powaniu podmiot zainteresowany realizacj</w:t>
      </w:r>
      <w:r w:rsidRPr="00CA4C54">
        <w:rPr>
          <w:rFonts w:hint="eastAsia"/>
        </w:rPr>
        <w:t>ą</w:t>
      </w:r>
      <w:r w:rsidRPr="00CA4C54">
        <w:t xml:space="preserve"> zamówienia zastrzeg</w:t>
      </w:r>
      <w:r w:rsidRPr="00CA4C54">
        <w:rPr>
          <w:rFonts w:hint="eastAsia"/>
        </w:rPr>
        <w:t>ł</w:t>
      </w:r>
      <w:r w:rsidRPr="00CA4C54">
        <w:t xml:space="preserve">, </w:t>
      </w:r>
      <w:r w:rsidRPr="00CA4C54">
        <w:rPr>
          <w:rFonts w:hint="eastAsia"/>
        </w:rPr>
        <w:t>ż</w:t>
      </w:r>
      <w:r w:rsidRPr="00CA4C54">
        <w:t>e nie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one udost</w:t>
      </w:r>
      <w:r w:rsidRPr="00CA4C54">
        <w:rPr>
          <w:rFonts w:hint="eastAsia"/>
        </w:rPr>
        <w:t>ę</w:t>
      </w:r>
      <w:r w:rsidRPr="00CA4C54">
        <w:t>pniane, oraz wykaza</w:t>
      </w:r>
      <w:r w:rsidRPr="00CA4C54">
        <w:rPr>
          <w:rFonts w:hint="eastAsia"/>
        </w:rPr>
        <w:t>ł</w:t>
      </w:r>
      <w:r w:rsidRPr="00CA4C54">
        <w:t xml:space="preserve">, </w:t>
      </w:r>
      <w:r w:rsidRPr="00CA4C54">
        <w:rPr>
          <w:rFonts w:hint="eastAsia"/>
        </w:rPr>
        <w:t>ż</w:t>
      </w:r>
      <w:r w:rsidRPr="00CA4C54">
        <w:t>e zastrze</w:t>
      </w:r>
      <w:r w:rsidRPr="00CA4C54">
        <w:rPr>
          <w:rFonts w:hint="eastAsia"/>
        </w:rPr>
        <w:t>ż</w:t>
      </w:r>
      <w:r w:rsidRPr="00CA4C54">
        <w:t>one informacje stanowi</w:t>
      </w:r>
      <w:r w:rsidRPr="00CA4C54">
        <w:rPr>
          <w:rFonts w:hint="eastAsia"/>
        </w:rPr>
        <w:t>ą</w:t>
      </w:r>
      <w:r w:rsidRPr="00CA4C54">
        <w:t xml:space="preserve"> tajemnic</w:t>
      </w:r>
      <w:r w:rsidRPr="00CA4C54">
        <w:rPr>
          <w:rFonts w:hint="eastAsia"/>
        </w:rPr>
        <w:t>ę</w:t>
      </w:r>
      <w:r w:rsidRPr="00CA4C54">
        <w:t xml:space="preserve"> przedsi</w:t>
      </w:r>
      <w:r w:rsidRPr="00CA4C54">
        <w:rPr>
          <w:rFonts w:hint="eastAsia"/>
        </w:rPr>
        <w:t>ę</w:t>
      </w:r>
      <w:r w:rsidRPr="00CA4C54">
        <w:t>biorstwa, z</w:t>
      </w:r>
      <w:r w:rsidR="007724AF" w:rsidRPr="00CA4C54">
        <w:t xml:space="preserve"> </w:t>
      </w:r>
      <w:r w:rsidRPr="00CA4C54">
        <w:t xml:space="preserve">tym </w:t>
      </w:r>
      <w:r w:rsidRPr="00CA4C54">
        <w:rPr>
          <w:rFonts w:hint="eastAsia"/>
        </w:rPr>
        <w:t>ż</w:t>
      </w:r>
      <w:r w:rsidRPr="00CA4C54">
        <w:t>e nie mo</w:t>
      </w:r>
      <w:r w:rsidRPr="00CA4C54">
        <w:rPr>
          <w:rFonts w:hint="eastAsia"/>
        </w:rPr>
        <w:t>ż</w:t>
      </w:r>
      <w:r w:rsidRPr="00CA4C54">
        <w:t>na zastrzec informacji dotycz</w:t>
      </w:r>
      <w:r w:rsidRPr="00CA4C54">
        <w:rPr>
          <w:rFonts w:hint="eastAsia"/>
        </w:rPr>
        <w:t>ą</w:t>
      </w:r>
      <w:r w:rsidRPr="00CA4C54">
        <w:t>cej nazwy albo imienia i nazwiska podmiotu zainteresowanego realizacj</w:t>
      </w:r>
      <w:r w:rsidRPr="00CA4C54">
        <w:rPr>
          <w:rFonts w:hint="eastAsia"/>
        </w:rPr>
        <w:t>ą</w:t>
      </w:r>
      <w:r w:rsidRPr="00CA4C54">
        <w:t xml:space="preserve"> zamówienia, informacji o siedzibie, miejscu prowadzenia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gospodarczej lub miejscu zamieszkania tego podmiotu, a</w:t>
      </w:r>
      <w:r w:rsidR="007724AF" w:rsidRPr="00CA4C54">
        <w:t xml:space="preserve"> </w:t>
      </w:r>
      <w:r w:rsidRPr="00CA4C54">
        <w:t>tak</w:t>
      </w:r>
      <w:r w:rsidRPr="00CA4C54">
        <w:rPr>
          <w:rFonts w:hint="eastAsia"/>
        </w:rPr>
        <w:t>ż</w:t>
      </w:r>
      <w:r w:rsidRPr="00CA4C54">
        <w:t>e informacji o cenie lub koszcie zawartych w ofercie;</w:t>
      </w:r>
    </w:p>
    <w:p w14:paraId="6CAFCAB5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niezw</w:t>
      </w:r>
      <w:r w:rsidRPr="00CA4C54">
        <w:rPr>
          <w:rFonts w:hint="eastAsia"/>
        </w:rPr>
        <w:t>ł</w:t>
      </w:r>
      <w:r w:rsidRPr="00CA4C54">
        <w:t>ocznie zamieszcza na swojej stronie internetowej informacj</w:t>
      </w:r>
      <w:r w:rsidRPr="00CA4C54">
        <w:rPr>
          <w:rFonts w:hint="eastAsia"/>
        </w:rPr>
        <w:t>ę</w:t>
      </w:r>
      <w:r w:rsidRPr="00CA4C54">
        <w:t xml:space="preserve"> o udzieleniu zamówienia, podaj</w:t>
      </w:r>
      <w:r w:rsidRPr="00CA4C54">
        <w:rPr>
          <w:rFonts w:hint="eastAsia"/>
        </w:rPr>
        <w:t>ą</w:t>
      </w:r>
      <w:r w:rsidRPr="00CA4C54">
        <w:t>c nazw</w:t>
      </w:r>
      <w:r w:rsidRPr="00CA4C54">
        <w:rPr>
          <w:rFonts w:hint="eastAsia"/>
        </w:rPr>
        <w:t>ę</w:t>
      </w:r>
      <w:r w:rsidRPr="00CA4C54">
        <w:t xml:space="preserve"> albo imi</w:t>
      </w:r>
      <w:r w:rsidRPr="00CA4C54">
        <w:rPr>
          <w:rFonts w:hint="eastAsia"/>
        </w:rPr>
        <w:t>ę</w:t>
      </w:r>
      <w:r w:rsidRPr="00CA4C54">
        <w:t xml:space="preserve"> i nazwisko podmiotu, z którym zawar</w:t>
      </w:r>
      <w:r w:rsidRPr="00CA4C54">
        <w:rPr>
          <w:rFonts w:hint="eastAsia"/>
        </w:rPr>
        <w:t>ł</w:t>
      </w:r>
      <w:r w:rsidRPr="00CA4C54">
        <w:t xml:space="preserve"> umow</w:t>
      </w:r>
      <w:r w:rsidRPr="00CA4C54">
        <w:rPr>
          <w:rFonts w:hint="eastAsia"/>
        </w:rPr>
        <w:t>ę</w:t>
      </w:r>
      <w:r w:rsidRPr="00CA4C54">
        <w:t xml:space="preserve"> o realizacj</w:t>
      </w:r>
      <w:r w:rsidRPr="00CA4C54">
        <w:rPr>
          <w:rFonts w:hint="eastAsia"/>
        </w:rPr>
        <w:t>ę</w:t>
      </w:r>
      <w:r w:rsidRPr="00CA4C54">
        <w:t xml:space="preserve"> zamówienia, albo informacj</w:t>
      </w:r>
      <w:r w:rsidRPr="00CA4C54">
        <w:rPr>
          <w:rFonts w:hint="eastAsia"/>
        </w:rPr>
        <w:t>ę</w:t>
      </w:r>
      <w:r w:rsidRPr="00CA4C54">
        <w:t xml:space="preserve"> o nieudzieleniu zamówienia.</w:t>
      </w:r>
    </w:p>
    <w:p w14:paraId="2F006256" w14:textId="77777777" w:rsidR="00BE12D0" w:rsidRPr="00CA4C54" w:rsidRDefault="00BE12D0" w:rsidP="00BE12D0">
      <w:pPr>
        <w:pStyle w:val="ZUSTzmustartykuempunktem"/>
      </w:pPr>
      <w:r w:rsidRPr="00CA4C54">
        <w:t>2.</w:t>
      </w:r>
      <w:r w:rsidR="007724AF" w:rsidRPr="00CA4C54">
        <w:t xml:space="preserve"> </w:t>
      </w:r>
      <w:r w:rsidRPr="00CA4C54">
        <w:t>Osoby wykonuj</w:t>
      </w:r>
      <w:r w:rsidRPr="00CA4C54">
        <w:rPr>
          <w:rFonts w:hint="eastAsia"/>
        </w:rPr>
        <w:t>ą</w:t>
      </w:r>
      <w:r w:rsidRPr="00CA4C54">
        <w:t>ce, po stronie zamawiaj</w:t>
      </w:r>
      <w:r w:rsidRPr="00CA4C54">
        <w:rPr>
          <w:rFonts w:hint="eastAsia"/>
        </w:rPr>
        <w:t>ą</w:t>
      </w:r>
      <w:r w:rsidRPr="00CA4C54">
        <w:t>cego, czynno</w:t>
      </w:r>
      <w:r w:rsidRPr="00CA4C54">
        <w:rPr>
          <w:rFonts w:hint="eastAsia"/>
        </w:rPr>
        <w:t>ś</w:t>
      </w:r>
      <w:r w:rsidRPr="00CA4C54">
        <w:t>ci zwi</w:t>
      </w:r>
      <w:r w:rsidRPr="00CA4C54">
        <w:rPr>
          <w:rFonts w:hint="eastAsia"/>
        </w:rPr>
        <w:t>ą</w:t>
      </w:r>
      <w:r w:rsidRPr="00CA4C54">
        <w:t>zane z</w:t>
      </w:r>
      <w:r w:rsidR="007724AF" w:rsidRPr="00CA4C54">
        <w:t xml:space="preserve"> </w:t>
      </w:r>
      <w:r w:rsidRPr="00CA4C54">
        <w:t>przeprowadzeniem post</w:t>
      </w:r>
      <w:r w:rsidRPr="00CA4C54">
        <w:rPr>
          <w:rFonts w:hint="eastAsia"/>
        </w:rPr>
        <w:t>ę</w:t>
      </w:r>
      <w:r w:rsidRPr="00CA4C54">
        <w:t>powania o udzielenie zamówienia, o którym mowa w ust. 1, lub osoby mog</w:t>
      </w:r>
      <w:r w:rsidRPr="00CA4C54">
        <w:rPr>
          <w:rFonts w:hint="eastAsia"/>
        </w:rPr>
        <w:t>ą</w:t>
      </w:r>
      <w:r w:rsidRPr="00CA4C54">
        <w:t>ce wp</w:t>
      </w:r>
      <w:r w:rsidRPr="00CA4C54">
        <w:rPr>
          <w:rFonts w:hint="eastAsia"/>
        </w:rPr>
        <w:t>ł</w:t>
      </w:r>
      <w:r w:rsidRPr="00CA4C54">
        <w:t>yn</w:t>
      </w:r>
      <w:r w:rsidRPr="00CA4C54">
        <w:rPr>
          <w:rFonts w:hint="eastAsia"/>
        </w:rPr>
        <w:t>ąć</w:t>
      </w:r>
      <w:r w:rsidRPr="00CA4C54">
        <w:t xml:space="preserve"> na wynik tego post</w:t>
      </w:r>
      <w:r w:rsidRPr="00CA4C54">
        <w:rPr>
          <w:rFonts w:hint="eastAsia"/>
        </w:rPr>
        <w:t>ę</w:t>
      </w:r>
      <w:r w:rsidRPr="00CA4C54">
        <w:t>powania, lub osoby udzielaj</w:t>
      </w:r>
      <w:r w:rsidRPr="00CA4C54">
        <w:rPr>
          <w:rFonts w:hint="eastAsia"/>
        </w:rPr>
        <w:t>ą</w:t>
      </w:r>
      <w:r w:rsidRPr="00CA4C54">
        <w:t>ce zamówienia podlegaj</w:t>
      </w:r>
      <w:r w:rsidRPr="00CA4C54">
        <w:rPr>
          <w:rFonts w:hint="eastAsia"/>
        </w:rPr>
        <w:t>ą</w:t>
      </w:r>
      <w:r w:rsidRPr="00CA4C54">
        <w:t xml:space="preserve"> wy</w:t>
      </w:r>
      <w:r w:rsidRPr="00CA4C54">
        <w:rPr>
          <w:rFonts w:hint="eastAsia"/>
        </w:rPr>
        <w:t>łą</w:t>
      </w:r>
      <w:r w:rsidRPr="00CA4C54">
        <w:t>czeniu z dokonywania tych czynno</w:t>
      </w:r>
      <w:r w:rsidRPr="00CA4C54">
        <w:rPr>
          <w:rFonts w:hint="eastAsia"/>
        </w:rPr>
        <w:t>ś</w:t>
      </w:r>
      <w:r w:rsidRPr="00CA4C54">
        <w:t>ci w przypadkach okre</w:t>
      </w:r>
      <w:r w:rsidRPr="00CA4C54">
        <w:rPr>
          <w:rFonts w:hint="eastAsia"/>
        </w:rPr>
        <w:t>ś</w:t>
      </w:r>
      <w:r w:rsidRPr="00CA4C54">
        <w:t>lonych w ustawie z dnia 11 wrze</w:t>
      </w:r>
      <w:r w:rsidRPr="00CA4C54">
        <w:rPr>
          <w:rFonts w:hint="eastAsia"/>
        </w:rPr>
        <w:t>ś</w:t>
      </w:r>
      <w:r w:rsidRPr="00CA4C54">
        <w:t xml:space="preserve">nia 2019 r. </w:t>
      </w:r>
      <w:r w:rsidRPr="00CA4C54">
        <w:rPr>
          <w:rFonts w:hint="eastAsia"/>
        </w:rPr>
        <w:t>–</w:t>
      </w:r>
      <w:r w:rsidRPr="00CA4C54">
        <w:t xml:space="preserve"> Prawo zamówie</w:t>
      </w:r>
      <w:r w:rsidRPr="00CA4C54">
        <w:rPr>
          <w:rFonts w:hint="eastAsia"/>
        </w:rPr>
        <w:t>ń</w:t>
      </w:r>
      <w:r w:rsidRPr="00CA4C54">
        <w:t xml:space="preserve"> publicznych i</w:t>
      </w:r>
      <w:r w:rsidR="007724AF" w:rsidRPr="00CA4C54">
        <w:t xml:space="preserve"> </w:t>
      </w:r>
      <w:r w:rsidRPr="00CA4C54">
        <w:t>sk</w:t>
      </w:r>
      <w:r w:rsidRPr="00CA4C54">
        <w:rPr>
          <w:rFonts w:hint="eastAsia"/>
        </w:rPr>
        <w:t>ł</w:t>
      </w:r>
      <w:r w:rsidRPr="00CA4C54">
        <w:t>adaj</w:t>
      </w:r>
      <w:r w:rsidRPr="00CA4C54">
        <w:rPr>
          <w:rFonts w:hint="eastAsia"/>
        </w:rPr>
        <w:t>ą</w:t>
      </w:r>
      <w:r w:rsidRPr="00CA4C54">
        <w:t xml:space="preserve"> o</w:t>
      </w:r>
      <w:r w:rsidRPr="00CA4C54">
        <w:rPr>
          <w:rFonts w:hint="eastAsia"/>
        </w:rPr>
        <w:t>ś</w:t>
      </w:r>
      <w:r w:rsidRPr="00CA4C54">
        <w:t>wiadczenia o braku konfliktu interesów w okoliczno</w:t>
      </w:r>
      <w:r w:rsidRPr="00CA4C54">
        <w:rPr>
          <w:rFonts w:hint="eastAsia"/>
        </w:rPr>
        <w:t>ś</w:t>
      </w:r>
      <w:r w:rsidRPr="00CA4C54">
        <w:t>ciach i w sposób w niej wskazanych.</w:t>
      </w:r>
    </w:p>
    <w:p w14:paraId="3CC95C54" w14:textId="015AF96A" w:rsidR="00BE12D0" w:rsidRPr="00CA4C54" w:rsidRDefault="00BE12D0" w:rsidP="00BE12D0">
      <w:pPr>
        <w:pStyle w:val="ZUSTzmustartykuempunktem"/>
      </w:pPr>
      <w:r w:rsidRPr="00CA4C54">
        <w:t>3.</w:t>
      </w:r>
      <w:r w:rsidR="007724AF" w:rsidRPr="00CA4C54">
        <w:t xml:space="preserve"> </w:t>
      </w:r>
      <w:r w:rsidRPr="00CA4C54">
        <w:t>Zamawiaj</w:t>
      </w:r>
      <w:r w:rsidRPr="00CA4C54">
        <w:rPr>
          <w:rFonts w:hint="eastAsia"/>
        </w:rPr>
        <w:t>ą</w:t>
      </w:r>
      <w:r w:rsidRPr="00CA4C54">
        <w:t>cy, o którym mowa w art. 12 ust. 4, mo</w:t>
      </w:r>
      <w:r w:rsidRPr="00CA4C54">
        <w:rPr>
          <w:rFonts w:hint="eastAsia"/>
        </w:rPr>
        <w:t>ż</w:t>
      </w:r>
      <w:r w:rsidRPr="00CA4C54">
        <w:t>e ograniczy</w:t>
      </w:r>
      <w:r w:rsidRPr="00CA4C54">
        <w:rPr>
          <w:rFonts w:hint="eastAsia"/>
        </w:rPr>
        <w:t>ć</w:t>
      </w:r>
      <w:r w:rsidRPr="00CA4C54">
        <w:t xml:space="preserve"> dost</w:t>
      </w:r>
      <w:r w:rsidRPr="00CA4C54">
        <w:rPr>
          <w:rFonts w:hint="eastAsia"/>
        </w:rPr>
        <w:t>ę</w:t>
      </w:r>
      <w:r w:rsidRPr="00CA4C54">
        <w:t>p do</w:t>
      </w:r>
      <w:r w:rsidR="007724AF" w:rsidRPr="00CA4C54">
        <w:t xml:space="preserve"> </w:t>
      </w:r>
      <w:r w:rsidRPr="00CA4C54">
        <w:t>informacji zwi</w:t>
      </w:r>
      <w:r w:rsidRPr="00CA4C54">
        <w:rPr>
          <w:rFonts w:hint="eastAsia"/>
        </w:rPr>
        <w:t>ą</w:t>
      </w:r>
      <w:r w:rsidRPr="00CA4C54">
        <w:t>zanych z post</w:t>
      </w:r>
      <w:r w:rsidRPr="00CA4C54">
        <w:rPr>
          <w:rFonts w:hint="eastAsia"/>
        </w:rPr>
        <w:t>ę</w:t>
      </w:r>
      <w:r w:rsidRPr="00CA4C54">
        <w:t>powaniem o udzielenie zamówienia, o którym mowa w</w:t>
      </w:r>
      <w:r w:rsidR="007724AF" w:rsidRPr="00CA4C54">
        <w:t xml:space="preserve"> </w:t>
      </w:r>
      <w:r w:rsidRPr="00CA4C54">
        <w:t>ust. 1, je</w:t>
      </w:r>
      <w:r w:rsidRPr="00CA4C54">
        <w:rPr>
          <w:rFonts w:hint="eastAsia"/>
        </w:rPr>
        <w:t>ż</w:t>
      </w:r>
      <w:r w:rsidRPr="00CA4C54">
        <w:t>eli jest to uzasadnione istotnym interesem bezpiecze</w:t>
      </w:r>
      <w:r w:rsidRPr="00CA4C54">
        <w:rPr>
          <w:rFonts w:hint="eastAsia"/>
        </w:rPr>
        <w:t>ń</w:t>
      </w:r>
      <w:r w:rsidRPr="00CA4C54">
        <w:t>stwa pa</w:t>
      </w:r>
      <w:r w:rsidRPr="00CA4C54">
        <w:rPr>
          <w:rFonts w:hint="eastAsia"/>
        </w:rPr>
        <w:t>ń</w:t>
      </w:r>
      <w:r w:rsidRPr="00CA4C54">
        <w:t>stwa, a tego interesu nie mo</w:t>
      </w:r>
      <w:r w:rsidRPr="00CA4C54">
        <w:rPr>
          <w:rFonts w:hint="eastAsia"/>
        </w:rPr>
        <w:t>ż</w:t>
      </w:r>
      <w:r w:rsidRPr="00CA4C54">
        <w:t>na zagwarantowa</w:t>
      </w:r>
      <w:r w:rsidRPr="00CA4C54">
        <w:rPr>
          <w:rFonts w:hint="eastAsia"/>
        </w:rPr>
        <w:t>ć</w:t>
      </w:r>
      <w:r w:rsidRPr="00CA4C54">
        <w:t xml:space="preserve"> w inny sposób, b</w:t>
      </w:r>
      <w:r w:rsidRPr="00CA4C54">
        <w:rPr>
          <w:rFonts w:hint="eastAsia"/>
        </w:rPr>
        <w:t>ą</w:t>
      </w:r>
      <w:r w:rsidRPr="00CA4C54">
        <w:t>d</w:t>
      </w:r>
      <w:r w:rsidRPr="00CA4C54">
        <w:rPr>
          <w:rFonts w:hint="eastAsia"/>
        </w:rPr>
        <w:t>ź</w:t>
      </w:r>
      <w:r w:rsidRPr="00CA4C54">
        <w:t xml:space="preserve"> je</w:t>
      </w:r>
      <w:r w:rsidR="00A36BB0" w:rsidRPr="00CA4C54">
        <w:rPr>
          <w:rFonts w:hint="eastAsia"/>
        </w:rPr>
        <w:t>ż</w:t>
      </w:r>
      <w:r w:rsidR="00A36BB0" w:rsidRPr="00CA4C54">
        <w:t>e</w:t>
      </w:r>
      <w:r w:rsidRPr="00CA4C54">
        <w:t>li informacje te s</w:t>
      </w:r>
      <w:r w:rsidRPr="00CA4C54">
        <w:rPr>
          <w:rFonts w:hint="eastAsia"/>
        </w:rPr>
        <w:t>ą</w:t>
      </w:r>
      <w:r w:rsidRPr="00CA4C54">
        <w:t xml:space="preserve"> obj</w:t>
      </w:r>
      <w:r w:rsidRPr="00CA4C54">
        <w:rPr>
          <w:rFonts w:hint="eastAsia"/>
        </w:rPr>
        <w:t>ę</w:t>
      </w:r>
      <w:r w:rsidRPr="00CA4C54">
        <w:t>te tajemnic</w:t>
      </w:r>
      <w:r w:rsidRPr="00CA4C54">
        <w:rPr>
          <w:rFonts w:hint="eastAsia"/>
        </w:rPr>
        <w:t>ą</w:t>
      </w:r>
      <w:r w:rsidRPr="00CA4C54">
        <w:t xml:space="preserve"> przedsi</w:t>
      </w:r>
      <w:r w:rsidRPr="00CA4C54">
        <w:rPr>
          <w:rFonts w:hint="eastAsia"/>
        </w:rPr>
        <w:t>ę</w:t>
      </w:r>
      <w:r w:rsidRPr="00CA4C54">
        <w:t>biorstwa tego zamawiaj</w:t>
      </w:r>
      <w:r w:rsidRPr="00CA4C54">
        <w:rPr>
          <w:rFonts w:hint="eastAsia"/>
        </w:rPr>
        <w:t>ą</w:t>
      </w:r>
      <w:r w:rsidRPr="00CA4C54">
        <w:t>cego.”;</w:t>
      </w:r>
    </w:p>
    <w:p w14:paraId="13E7C940" w14:textId="77777777" w:rsidR="00BE12D0" w:rsidRPr="00CA4C54" w:rsidRDefault="00BE12D0" w:rsidP="00782969">
      <w:pPr>
        <w:pStyle w:val="PKTpunkt"/>
        <w:keepNext/>
      </w:pPr>
      <w:r w:rsidRPr="00CA4C54">
        <w:t>9)</w:t>
      </w:r>
      <w:r w:rsidRPr="00CA4C54">
        <w:tab/>
        <w:t>art. 15 otrzymuje brzmienie:</w:t>
      </w:r>
    </w:p>
    <w:p w14:paraId="3E2061B5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15. 1. 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utworzy</w:t>
      </w:r>
      <w:r w:rsidRPr="00CA4C54">
        <w:rPr>
          <w:rFonts w:hint="eastAsia"/>
        </w:rPr>
        <w:t>ć</w:t>
      </w:r>
      <w:r w:rsidRPr="00CA4C54">
        <w:t>, samodzielnie albo z innymi podmiotami, spó</w:t>
      </w:r>
      <w:r w:rsidRPr="00CA4C54">
        <w:rPr>
          <w:rFonts w:hint="eastAsia"/>
        </w:rPr>
        <w:t>ł</w:t>
      </w:r>
      <w:r w:rsidRPr="00CA4C54">
        <w:t>ki kapita</w:t>
      </w:r>
      <w:r w:rsidRPr="00CA4C54">
        <w:rPr>
          <w:rFonts w:hint="eastAsia"/>
        </w:rPr>
        <w:t>ł</w:t>
      </w:r>
      <w:r w:rsidRPr="00CA4C54">
        <w:t>owe, a tak</w:t>
      </w:r>
      <w:r w:rsidRPr="00CA4C54">
        <w:rPr>
          <w:rFonts w:hint="eastAsia"/>
        </w:rPr>
        <w:t>ż</w:t>
      </w:r>
      <w:r w:rsidRPr="00CA4C54">
        <w:t>e obejmowa</w:t>
      </w:r>
      <w:r w:rsidRPr="00CA4C54">
        <w:rPr>
          <w:rFonts w:hint="eastAsia"/>
        </w:rPr>
        <w:t>ć</w:t>
      </w:r>
      <w:r w:rsidRPr="00CA4C54">
        <w:t>, nabywa</w:t>
      </w:r>
      <w:r w:rsidRPr="00CA4C54">
        <w:rPr>
          <w:rFonts w:hint="eastAsia"/>
        </w:rPr>
        <w:t>ć</w:t>
      </w:r>
      <w:r w:rsidRPr="00CA4C54">
        <w:t xml:space="preserve"> i zbywa</w:t>
      </w:r>
      <w:r w:rsidRPr="00CA4C54">
        <w:rPr>
          <w:rFonts w:hint="eastAsia"/>
        </w:rPr>
        <w:t>ć</w:t>
      </w:r>
      <w:r w:rsidRPr="00CA4C54">
        <w:t xml:space="preserve"> akcje lub udzia</w:t>
      </w:r>
      <w:r w:rsidRPr="00CA4C54">
        <w:rPr>
          <w:rFonts w:hint="eastAsia"/>
        </w:rPr>
        <w:t>ł</w:t>
      </w:r>
      <w:r w:rsidRPr="00CA4C54">
        <w:t>y innych spó</w:t>
      </w:r>
      <w:r w:rsidRPr="00CA4C54">
        <w:rPr>
          <w:rFonts w:hint="eastAsia"/>
        </w:rPr>
        <w:t>ł</w:t>
      </w:r>
      <w:r w:rsidRPr="00CA4C54">
        <w:t>ek.</w:t>
      </w:r>
    </w:p>
    <w:p w14:paraId="7B514533" w14:textId="77777777" w:rsidR="00BE12D0" w:rsidRPr="00CA4C54" w:rsidRDefault="00BE12D0" w:rsidP="00BE12D0">
      <w:pPr>
        <w:pStyle w:val="ZUSTzmustartykuempunktem"/>
      </w:pPr>
      <w:r w:rsidRPr="00CA4C54">
        <w:t>2. 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powierzy</w:t>
      </w:r>
      <w:r w:rsidRPr="00CA4C54">
        <w:rPr>
          <w:rFonts w:hint="eastAsia"/>
        </w:rPr>
        <w:t>ć</w:t>
      </w:r>
      <w:r w:rsidRPr="00CA4C54">
        <w:t xml:space="preserve"> wykonywanie cz</w:t>
      </w:r>
      <w:r w:rsidRPr="00CA4C54">
        <w:rPr>
          <w:rFonts w:hint="eastAsia"/>
        </w:rPr>
        <w:t>ęś</w:t>
      </w:r>
      <w:r w:rsidRPr="00CA4C54">
        <w:t>ci swoich zada</w:t>
      </w:r>
      <w:r w:rsidRPr="00CA4C54">
        <w:rPr>
          <w:rFonts w:hint="eastAsia"/>
        </w:rPr>
        <w:t>ń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ce, o</w:t>
      </w:r>
      <w:r w:rsidR="007724AF" w:rsidRPr="00CA4C54">
        <w:t xml:space="preserve"> </w:t>
      </w:r>
      <w:r w:rsidRPr="00CA4C54">
        <w:t>której mowa w ust. 1. Do takiej spó</w:t>
      </w:r>
      <w:r w:rsidRPr="00CA4C54">
        <w:rPr>
          <w:rFonts w:hint="eastAsia"/>
        </w:rPr>
        <w:t>ł</w:t>
      </w:r>
      <w:r w:rsidRPr="00CA4C54">
        <w:t>ki, której powierzono zadania, stosuje si</w:t>
      </w:r>
      <w:r w:rsidRPr="00CA4C54">
        <w:rPr>
          <w:rFonts w:hint="eastAsia"/>
        </w:rPr>
        <w:t>ę</w:t>
      </w:r>
      <w:r w:rsidRPr="00CA4C54">
        <w:t xml:space="preserve"> odpowiednio art. 20 ust. 2.</w:t>
      </w:r>
    </w:p>
    <w:p w14:paraId="77D8BDAB" w14:textId="77777777" w:rsidR="00BE12D0" w:rsidRPr="00CA4C54" w:rsidRDefault="00BE12D0" w:rsidP="00BE12D0">
      <w:pPr>
        <w:pStyle w:val="ZUSTzmustartykuempunktem"/>
      </w:pPr>
      <w:r w:rsidRPr="00CA4C54">
        <w:lastRenderedPageBreak/>
        <w:t>3. W zakresie zada</w:t>
      </w:r>
      <w:r w:rsidRPr="00CA4C54">
        <w:rPr>
          <w:rFonts w:hint="eastAsia"/>
        </w:rPr>
        <w:t>ń</w:t>
      </w:r>
      <w:r w:rsidRPr="00CA4C54">
        <w:t xml:space="preserve"> powierzonych zgodnie z ust. 2, ilekro</w:t>
      </w:r>
      <w:r w:rsidRPr="00CA4C54">
        <w:rPr>
          <w:rFonts w:hint="eastAsia"/>
        </w:rPr>
        <w:t>ć</w:t>
      </w:r>
      <w:r w:rsidRPr="00CA4C54">
        <w:t xml:space="preserve"> w ustawie jest mowa o</w:t>
      </w:r>
      <w:r w:rsidR="007724AF" w:rsidRPr="00CA4C54">
        <w:t xml:space="preserve"> </w:t>
      </w:r>
      <w:r w:rsidRPr="00CA4C54">
        <w:t>Spó</w:t>
      </w:r>
      <w:r w:rsidRPr="00CA4C54">
        <w:rPr>
          <w:rFonts w:hint="eastAsia"/>
        </w:rPr>
        <w:t>ł</w:t>
      </w:r>
      <w:r w:rsidRPr="00CA4C54">
        <w:t>ce Celowej,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tak</w:t>
      </w:r>
      <w:r w:rsidRPr="00CA4C54">
        <w:rPr>
          <w:rFonts w:hint="eastAsia"/>
        </w:rPr>
        <w:t>ż</w:t>
      </w:r>
      <w:r w:rsidRPr="00CA4C54">
        <w:t>e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>, której powierzono zadania.</w:t>
      </w:r>
    </w:p>
    <w:p w14:paraId="50F14AF9" w14:textId="77777777" w:rsidR="00BE12D0" w:rsidRPr="00CA4C54" w:rsidRDefault="00BE12D0" w:rsidP="00BE12D0">
      <w:pPr>
        <w:pStyle w:val="ZUSTzmustartykuempunktem"/>
      </w:pPr>
      <w:r w:rsidRPr="00CA4C54">
        <w:t>4. Je</w:t>
      </w:r>
      <w:r w:rsidRPr="00CA4C54">
        <w:rPr>
          <w:rFonts w:hint="eastAsia"/>
        </w:rPr>
        <w:t>ż</w:t>
      </w:r>
      <w:r w:rsidRPr="00CA4C54">
        <w:t>eli spó</w:t>
      </w:r>
      <w:r w:rsidRPr="00CA4C54">
        <w:rPr>
          <w:rFonts w:hint="eastAsia"/>
        </w:rPr>
        <w:t>ł</w:t>
      </w:r>
      <w:r w:rsidRPr="00CA4C54">
        <w:t>ki, o których mowa w ust. 1, s</w:t>
      </w:r>
      <w:r w:rsidRPr="00CA4C54">
        <w:rPr>
          <w:rFonts w:hint="eastAsia"/>
        </w:rPr>
        <w:t>ą</w:t>
      </w:r>
      <w:r w:rsidRPr="00CA4C54">
        <w:t xml:space="preserve"> obowi</w:t>
      </w:r>
      <w:r w:rsidRPr="00CA4C54">
        <w:rPr>
          <w:rFonts w:hint="eastAsia"/>
        </w:rPr>
        <w:t>ą</w:t>
      </w:r>
      <w:r w:rsidRPr="00CA4C54">
        <w:t>zane do stosowania ustaw, o</w:t>
      </w:r>
      <w:r w:rsidR="007724AF" w:rsidRPr="00CA4C54">
        <w:t xml:space="preserve"> </w:t>
      </w:r>
      <w:r w:rsidRPr="00CA4C54">
        <w:t>których mowa w art. 12 ust. 3, do spó</w:t>
      </w:r>
      <w:r w:rsidRPr="00CA4C54">
        <w:rPr>
          <w:rFonts w:hint="eastAsia"/>
        </w:rPr>
        <w:t>ł</w:t>
      </w:r>
      <w:r w:rsidRPr="00CA4C54">
        <w:t>ek tych stosuje si</w:t>
      </w:r>
      <w:r w:rsidRPr="00CA4C54">
        <w:rPr>
          <w:rFonts w:hint="eastAsia"/>
        </w:rPr>
        <w:t>ę</w:t>
      </w:r>
      <w:r w:rsidRPr="00CA4C54">
        <w:t xml:space="preserve"> odpowiednio ust. 4 tego artyku</w:t>
      </w:r>
      <w:r w:rsidRPr="00CA4C54">
        <w:rPr>
          <w:rFonts w:hint="eastAsia"/>
        </w:rPr>
        <w:t>ł</w:t>
      </w:r>
      <w:r w:rsidRPr="00CA4C54">
        <w:t>u.</w:t>
      </w:r>
    </w:p>
    <w:p w14:paraId="53D6040E" w14:textId="77777777" w:rsidR="00BE12D0" w:rsidRPr="00CA4C54" w:rsidRDefault="00BE12D0" w:rsidP="00BE12D0">
      <w:pPr>
        <w:pStyle w:val="ZUSTzmustartykuempunktem"/>
      </w:pPr>
      <w:r w:rsidRPr="00CA4C54">
        <w:t>5. 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powierzy</w:t>
      </w:r>
      <w:r w:rsidRPr="00CA4C54">
        <w:rPr>
          <w:rFonts w:hint="eastAsia"/>
        </w:rPr>
        <w:t>ć</w:t>
      </w:r>
      <w:r w:rsidRPr="00CA4C54">
        <w:t xml:space="preserve"> wykonywanie zada</w:t>
      </w:r>
      <w:r w:rsidRPr="00CA4C54">
        <w:rPr>
          <w:rFonts w:hint="eastAsia"/>
        </w:rPr>
        <w:t>ń</w:t>
      </w:r>
      <w:r w:rsidRPr="00CA4C54">
        <w:t xml:space="preserve"> zwi</w:t>
      </w:r>
      <w:r w:rsidRPr="00CA4C54">
        <w:rPr>
          <w:rFonts w:hint="eastAsia"/>
        </w:rPr>
        <w:t>ą</w:t>
      </w:r>
      <w:r w:rsidRPr="00CA4C54">
        <w:t>zanych z</w:t>
      </w:r>
      <w:r w:rsidR="007724AF" w:rsidRPr="00CA4C54">
        <w:t xml:space="preserve"> </w:t>
      </w:r>
      <w:r w:rsidRPr="00CA4C54">
        <w:t>gospodarowaniem Zasobem podmiotom, do których zada</w:t>
      </w:r>
      <w:r w:rsidRPr="00CA4C54">
        <w:rPr>
          <w:rFonts w:hint="eastAsia"/>
        </w:rPr>
        <w:t>ń</w:t>
      </w:r>
      <w:r w:rsidRPr="00CA4C54">
        <w:t xml:space="preserve"> nale</w:t>
      </w:r>
      <w:r w:rsidRPr="00CA4C54">
        <w:rPr>
          <w:rFonts w:hint="eastAsia"/>
        </w:rPr>
        <w:t>ż</w:t>
      </w:r>
      <w:r w:rsidRPr="00CA4C54">
        <w:t>y gospodarowanie lub</w:t>
      </w:r>
      <w:r w:rsidR="007724AF" w:rsidRPr="00CA4C54">
        <w:t xml:space="preserve"> </w:t>
      </w:r>
      <w:r w:rsidRPr="00CA4C54">
        <w:t>zarz</w:t>
      </w:r>
      <w:r w:rsidRPr="00CA4C54">
        <w:rPr>
          <w:rFonts w:hint="eastAsia"/>
        </w:rPr>
        <w:t>ą</w:t>
      </w:r>
      <w:r w:rsidRPr="00CA4C54">
        <w:t>dzanie nieruchomo</w:t>
      </w:r>
      <w:r w:rsidRPr="00CA4C54">
        <w:rPr>
          <w:rFonts w:hint="eastAsia"/>
        </w:rPr>
        <w:t>ś</w:t>
      </w:r>
      <w:r w:rsidRPr="00CA4C54">
        <w:t>ciami Skarbu Pa</w:t>
      </w:r>
      <w:r w:rsidRPr="00CA4C54">
        <w:rPr>
          <w:rFonts w:hint="eastAsia"/>
        </w:rPr>
        <w:t>ń</w:t>
      </w:r>
      <w:r w:rsidRPr="00CA4C54">
        <w:t>stwa</w:t>
      </w:r>
      <w:r w:rsidRPr="00CA4C54" w:rsidDel="00A979E1">
        <w:t xml:space="preserve"> </w:t>
      </w:r>
      <w:r w:rsidRPr="00CA4C54">
        <w:t>za wynagrodzeniem, w drodze umowy lub porozumienia zawartego z tymi podmiotami.</w:t>
      </w:r>
    </w:p>
    <w:p w14:paraId="54665F82" w14:textId="77777777" w:rsidR="00BE12D0" w:rsidRPr="00CA4C54" w:rsidRDefault="00BE12D0" w:rsidP="00BE12D0">
      <w:pPr>
        <w:pStyle w:val="ZUSTzmustartykuempunktem"/>
      </w:pPr>
      <w:r w:rsidRPr="00CA4C54">
        <w:t>6. Porozumienia i umowy, o których mowa w ust. 5,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 xml:space="preserve"> zakres zada</w:t>
      </w:r>
      <w:r w:rsidRPr="00CA4C54">
        <w:rPr>
          <w:rFonts w:hint="eastAsia"/>
        </w:rPr>
        <w:t>ń</w:t>
      </w:r>
      <w:r w:rsidRPr="00CA4C54">
        <w:t xml:space="preserve"> oraz</w:t>
      </w:r>
      <w:r w:rsidR="007724AF" w:rsidRPr="00CA4C54">
        <w:t xml:space="preserve"> </w:t>
      </w:r>
      <w:r w:rsidRPr="00CA4C54">
        <w:t>wynagrodzenie. Porozumienia i umowy zawiera si</w:t>
      </w:r>
      <w:r w:rsidRPr="00CA4C54">
        <w:rPr>
          <w:rFonts w:hint="eastAsia"/>
        </w:rPr>
        <w:t>ę</w:t>
      </w:r>
      <w:r w:rsidRPr="00CA4C54">
        <w:t xml:space="preserve"> po uzyskaniu zgody Pe</w:t>
      </w:r>
      <w:r w:rsidRPr="00CA4C54">
        <w:rPr>
          <w:rFonts w:hint="eastAsia"/>
        </w:rPr>
        <w:t>ł</w:t>
      </w:r>
      <w:r w:rsidRPr="00CA4C54">
        <w:t>nomocnika.”;</w:t>
      </w:r>
    </w:p>
    <w:p w14:paraId="766AD092" w14:textId="77777777" w:rsidR="00BE12D0" w:rsidRPr="00CA4C54" w:rsidRDefault="00BE12D0" w:rsidP="00782969">
      <w:pPr>
        <w:pStyle w:val="PKTpunkt"/>
        <w:keepNext/>
      </w:pPr>
      <w:r w:rsidRPr="00CA4C54">
        <w:t>10)</w:t>
      </w:r>
      <w:r w:rsidRPr="00CA4C54">
        <w:tab/>
        <w:t>w art.</w:t>
      </w:r>
      <w:r w:rsidR="007724AF" w:rsidRPr="00CA4C54">
        <w:t xml:space="preserve"> </w:t>
      </w:r>
      <w:r w:rsidRPr="00CA4C54">
        <w:t>17:</w:t>
      </w:r>
    </w:p>
    <w:p w14:paraId="7AD062C7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w ust.</w:t>
      </w:r>
      <w:r w:rsidR="007724AF" w:rsidRPr="00CA4C54">
        <w:t xml:space="preserve"> </w:t>
      </w:r>
      <w:r w:rsidRPr="00CA4C54">
        <w:t>1:</w:t>
      </w:r>
    </w:p>
    <w:p w14:paraId="276A624F" w14:textId="77777777" w:rsidR="00BE12D0" w:rsidRPr="00CA4C54" w:rsidRDefault="00BE12D0" w:rsidP="00BE12D0">
      <w:pPr>
        <w:pStyle w:val="TIRtiret"/>
      </w:pPr>
      <w:r w:rsidRPr="00CA4C54">
        <w:t>−</w:t>
      </w:r>
      <w:r w:rsidRPr="00CA4C54">
        <w:tab/>
        <w:t xml:space="preserve">w pkt 2 po wyrazach </w:t>
      </w:r>
      <w:r w:rsidRPr="00CA4C54" w:rsidDel="00C76479">
        <w:t>„</w:t>
      </w:r>
      <w:r w:rsidRPr="00CA4C54">
        <w:t>Inwestycji Towarzysz</w:t>
      </w:r>
      <w:r w:rsidRPr="00CA4C54">
        <w:rPr>
          <w:rFonts w:hint="eastAsia"/>
        </w:rPr>
        <w:t>ą</w:t>
      </w:r>
      <w:r w:rsidRPr="00CA4C54">
        <w:t>cej</w:t>
      </w:r>
      <w:r w:rsidRPr="00CA4C54" w:rsidDel="00C76479">
        <w:t>”</w:t>
      </w:r>
      <w:r w:rsidRPr="00CA4C54">
        <w:t xml:space="preserve"> dodaje si</w:t>
      </w:r>
      <w:r w:rsidRPr="00CA4C54">
        <w:rPr>
          <w:rFonts w:hint="eastAsia"/>
        </w:rPr>
        <w:t>ę</w:t>
      </w:r>
      <w:r w:rsidRPr="00CA4C54">
        <w:t xml:space="preserve"> wyrazy </w:t>
      </w:r>
      <w:r w:rsidRPr="00CA4C54" w:rsidDel="00C76479">
        <w:t>„</w:t>
      </w:r>
      <w:r w:rsidRPr="00CA4C54">
        <w:t>realizowanej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rPr>
          <w:rFonts w:hint="eastAsia"/>
        </w:rPr>
        <w:t>”</w:t>
      </w:r>
      <w:r w:rsidRPr="00CA4C54">
        <w:t>,</w:t>
      </w:r>
    </w:p>
    <w:p w14:paraId="374A2779" w14:textId="77777777" w:rsidR="00BE12D0" w:rsidRPr="00CA4C54" w:rsidRDefault="00BE12D0" w:rsidP="00782969">
      <w:pPr>
        <w:pStyle w:val="TIRtiret"/>
        <w:keepNext/>
      </w:pPr>
      <w:bookmarkStart w:id="49" w:name="_Hlk29769755"/>
      <w:r w:rsidRPr="00CA4C54">
        <w:t>−</w:t>
      </w:r>
      <w:r w:rsidRPr="00CA4C54">
        <w:tab/>
        <w:t>pkt 4 otrzymuje brzmienie:</w:t>
      </w:r>
    </w:p>
    <w:bookmarkEnd w:id="49"/>
    <w:p w14:paraId="32D91E55" w14:textId="77777777" w:rsidR="00BE12D0" w:rsidRPr="00CA4C54" w:rsidRDefault="00BE12D0" w:rsidP="00BE12D0">
      <w:pPr>
        <w:pStyle w:val="ZTIRPKTzmpkttiret"/>
      </w:pPr>
      <w:r w:rsidRPr="00CA4C54" w:rsidDel="00C76479">
        <w:t>„</w:t>
      </w:r>
      <w:r w:rsidRPr="00CA4C54">
        <w:t>4)</w:t>
      </w:r>
      <w:r w:rsidRPr="00CA4C54">
        <w:tab/>
        <w:t>nabywa, na swoj</w:t>
      </w:r>
      <w:r w:rsidRPr="00CA4C54">
        <w:rPr>
          <w:rFonts w:hint="eastAsia"/>
        </w:rPr>
        <w:t>ą</w:t>
      </w:r>
      <w:r w:rsidRPr="00CA4C54">
        <w:t xml:space="preserve"> rzecz lub na rzecz Skarbu Pa</w:t>
      </w:r>
      <w:r w:rsidRPr="00CA4C54">
        <w:rPr>
          <w:rFonts w:hint="eastAsia"/>
        </w:rPr>
        <w:t>ń</w:t>
      </w:r>
      <w:r w:rsidRPr="00CA4C54">
        <w:t>stwa,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lub inne prawa do nieruchomo</w:t>
      </w:r>
      <w:r w:rsidRPr="00CA4C54">
        <w:rPr>
          <w:rFonts w:hint="eastAsia"/>
        </w:rPr>
        <w:t>ś</w:t>
      </w:r>
      <w:r w:rsidRPr="00CA4C54">
        <w:t>ci, a tak</w:t>
      </w:r>
      <w:r w:rsidRPr="00CA4C54">
        <w:rPr>
          <w:rFonts w:hint="eastAsia"/>
        </w:rPr>
        <w:t>ż</w:t>
      </w:r>
      <w:r w:rsidRPr="00CA4C54">
        <w:t>e uczestniczy w post</w:t>
      </w:r>
      <w:r w:rsidRPr="00CA4C54">
        <w:rPr>
          <w:rFonts w:hint="eastAsia"/>
        </w:rPr>
        <w:t>ę</w:t>
      </w:r>
      <w:r w:rsidRPr="00CA4C54">
        <w:t>powaniach zwi</w:t>
      </w:r>
      <w:r w:rsidRPr="00CA4C54">
        <w:rPr>
          <w:rFonts w:hint="eastAsia"/>
        </w:rPr>
        <w:t>ą</w:t>
      </w:r>
      <w:r w:rsidRPr="00CA4C54">
        <w:t>zanych z wyw</w:t>
      </w:r>
      <w:r w:rsidRPr="00CA4C54">
        <w:rPr>
          <w:rFonts w:hint="eastAsia"/>
        </w:rPr>
        <w:t>ł</w:t>
      </w:r>
      <w:r w:rsidRPr="00CA4C54">
        <w:t>aszczeniem nieruchomo</w:t>
      </w:r>
      <w:r w:rsidRPr="00CA4C54">
        <w:rPr>
          <w:rFonts w:hint="eastAsia"/>
        </w:rPr>
        <w:t>ś</w:t>
      </w:r>
      <w:r w:rsidRPr="00CA4C54">
        <w:t>ci i innych post</w:t>
      </w:r>
      <w:r w:rsidRPr="00CA4C54">
        <w:rPr>
          <w:rFonts w:hint="eastAsia"/>
        </w:rPr>
        <w:t>ę</w:t>
      </w:r>
      <w:r w:rsidRPr="00CA4C54">
        <w:t>powaniach dotycz</w:t>
      </w:r>
      <w:r w:rsidRPr="00CA4C54">
        <w:rPr>
          <w:rFonts w:hint="eastAsia"/>
        </w:rPr>
        <w:t>ą</w:t>
      </w:r>
      <w:r w:rsidRPr="00CA4C54">
        <w:t>cych tych nieruchomo</w:t>
      </w:r>
      <w:r w:rsidRPr="00CA4C54">
        <w:rPr>
          <w:rFonts w:hint="eastAsia"/>
        </w:rPr>
        <w:t>ś</w:t>
      </w:r>
      <w:r w:rsidRPr="00CA4C54">
        <w:t>ci;”,</w:t>
      </w:r>
    </w:p>
    <w:p w14:paraId="4E6D6065" w14:textId="77777777" w:rsidR="00BE12D0" w:rsidRPr="00CA4C54" w:rsidRDefault="00BE12D0" w:rsidP="00BE12D0">
      <w:pPr>
        <w:pStyle w:val="TIRtiret"/>
      </w:pPr>
      <w:r w:rsidRPr="00CA4C54">
        <w:t>−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pkt 5 i 7,</w:t>
      </w:r>
    </w:p>
    <w:p w14:paraId="5517E166" w14:textId="77777777" w:rsidR="00BE12D0" w:rsidRPr="00CA4C54" w:rsidRDefault="00BE12D0" w:rsidP="00782969">
      <w:pPr>
        <w:pStyle w:val="TIRtiret"/>
        <w:keepNext/>
      </w:pPr>
      <w:r w:rsidRPr="00CA4C54">
        <w:t>–</w:t>
      </w:r>
      <w:r w:rsidRPr="00CA4C54">
        <w:tab/>
        <w:t>pkt 9 otrzymuje brzmienie:</w:t>
      </w:r>
    </w:p>
    <w:p w14:paraId="102EF6AD" w14:textId="77777777" w:rsidR="00BE12D0" w:rsidRPr="00CA4C54" w:rsidRDefault="00BE12D0" w:rsidP="00BE12D0">
      <w:pPr>
        <w:pStyle w:val="ZTIRPKTzmpkttiret"/>
      </w:pPr>
      <w:r w:rsidRPr="00CA4C54" w:rsidDel="00C76479">
        <w:t>„</w:t>
      </w:r>
      <w:r w:rsidRPr="00CA4C54">
        <w:t>9)</w:t>
      </w:r>
      <w:r w:rsidRPr="00CA4C54">
        <w:tab/>
        <w:t>dokonuje wyp</w:t>
      </w:r>
      <w:r w:rsidRPr="00CA4C54">
        <w:rPr>
          <w:rFonts w:hint="eastAsia"/>
        </w:rPr>
        <w:t>ł</w:t>
      </w:r>
      <w:r w:rsidRPr="00CA4C54">
        <w:t>aty odszkodowania, zwrotu wyp</w:t>
      </w:r>
      <w:r w:rsidRPr="00CA4C54">
        <w:rPr>
          <w:rFonts w:hint="eastAsia"/>
        </w:rPr>
        <w:t>ł</w:t>
      </w:r>
      <w:r w:rsidRPr="00CA4C54">
        <w:t xml:space="preserve">aconych </w:t>
      </w:r>
      <w:r w:rsidRPr="00CA4C54">
        <w:rPr>
          <w:rFonts w:hint="eastAsia"/>
        </w:rPr>
        <w:t>ś</w:t>
      </w:r>
      <w:r w:rsidRPr="00CA4C54">
        <w:t>rodków finansowych z tytu</w:t>
      </w:r>
      <w:r w:rsidRPr="00CA4C54">
        <w:rPr>
          <w:rFonts w:hint="eastAsia"/>
        </w:rPr>
        <w:t>ł</w:t>
      </w:r>
      <w:r w:rsidRPr="00CA4C54">
        <w:t>u odszkodowania, kary umownej lub konieczno</w:t>
      </w:r>
      <w:r w:rsidRPr="00CA4C54">
        <w:rPr>
          <w:rFonts w:hint="eastAsia"/>
        </w:rPr>
        <w:t>ś</w:t>
      </w:r>
      <w:r w:rsidRPr="00CA4C54">
        <w:t xml:space="preserve">ci zwrotu przyznanych </w:t>
      </w:r>
      <w:r w:rsidRPr="00CA4C54">
        <w:rPr>
          <w:rFonts w:hint="eastAsia"/>
        </w:rPr>
        <w:t>ś</w:t>
      </w:r>
      <w:r w:rsidRPr="00CA4C54">
        <w:t>rodków w przypadkach okre</w:t>
      </w:r>
      <w:r w:rsidRPr="00CA4C54">
        <w:rPr>
          <w:rFonts w:hint="eastAsia"/>
        </w:rPr>
        <w:t>ś</w:t>
      </w:r>
      <w:r w:rsidRPr="00CA4C54">
        <w:t>lonych w ustawie;”,</w:t>
      </w:r>
    </w:p>
    <w:p w14:paraId="74B9FE8C" w14:textId="77777777" w:rsidR="00BE12D0" w:rsidRPr="00CA4C54" w:rsidRDefault="00BE12D0" w:rsidP="00BE12D0">
      <w:pPr>
        <w:pStyle w:val="TIRtiret"/>
      </w:pPr>
      <w:r w:rsidRPr="00CA4C54">
        <w:t>−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pkt 10,</w:t>
      </w:r>
    </w:p>
    <w:p w14:paraId="1E672770" w14:textId="77777777" w:rsidR="00BE12D0" w:rsidRPr="00CA4C54" w:rsidRDefault="00BE12D0" w:rsidP="00782969">
      <w:pPr>
        <w:pStyle w:val="TIRtiret"/>
        <w:keepNext/>
      </w:pPr>
      <w:r w:rsidRPr="00CA4C54">
        <w:t>−</w:t>
      </w:r>
      <w:r w:rsidRPr="00CA4C54">
        <w:tab/>
        <w:t>w pkt 14 kropk</w:t>
      </w:r>
      <w:r w:rsidRPr="00CA4C54">
        <w:rPr>
          <w:rFonts w:hint="eastAsia"/>
        </w:rPr>
        <w:t>ę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rednikiem i dodaje si</w:t>
      </w:r>
      <w:r w:rsidRPr="00CA4C54">
        <w:rPr>
          <w:rFonts w:hint="eastAsia"/>
        </w:rPr>
        <w:t>ę</w:t>
      </w:r>
      <w:r w:rsidRPr="00CA4C54">
        <w:t xml:space="preserve"> pkt 15–18 w brzmieniu:</w:t>
      </w:r>
    </w:p>
    <w:p w14:paraId="7660C0C9" w14:textId="77777777" w:rsidR="00BE12D0" w:rsidRPr="00CA4C54" w:rsidRDefault="00BE12D0" w:rsidP="00BE12D0">
      <w:pPr>
        <w:pStyle w:val="ZTIRPKTzmpkttiret"/>
      </w:pPr>
      <w:r w:rsidRPr="00CA4C54" w:rsidDel="00C76479">
        <w:t>„</w:t>
      </w:r>
      <w:r w:rsidRPr="00CA4C54">
        <w:t>15)</w:t>
      </w:r>
      <w:r w:rsidRPr="00CA4C54">
        <w:tab/>
        <w:t>zarz</w:t>
      </w:r>
      <w:r w:rsidRPr="00CA4C54">
        <w:rPr>
          <w:rFonts w:hint="eastAsia"/>
        </w:rPr>
        <w:t>ą</w:t>
      </w:r>
      <w:r w:rsidRPr="00CA4C54">
        <w:t>dza zrealizowanymi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ciami, je</w:t>
      </w:r>
      <w:r w:rsidRPr="00CA4C54">
        <w:rPr>
          <w:rFonts w:hint="eastAsia"/>
        </w:rPr>
        <w:t>ż</w:t>
      </w:r>
      <w:r w:rsidRPr="00CA4C54">
        <w:t>eli jest to konieczne dla</w:t>
      </w:r>
      <w:r w:rsidR="007724AF" w:rsidRPr="00CA4C54">
        <w:t xml:space="preserve"> </w:t>
      </w:r>
      <w:r w:rsidRPr="00CA4C54">
        <w:t>realizacji celów Programu;</w:t>
      </w:r>
    </w:p>
    <w:p w14:paraId="78D0DBB2" w14:textId="77777777" w:rsidR="00BE12D0" w:rsidRPr="00CA4C54" w:rsidRDefault="00BE12D0" w:rsidP="00BE12D0">
      <w:pPr>
        <w:pStyle w:val="ZTIRPKTzmpkttiret"/>
      </w:pPr>
      <w:r w:rsidRPr="00CA4C54">
        <w:t>16)</w:t>
      </w:r>
      <w:r w:rsidRPr="00CA4C54">
        <w:tab/>
        <w:t>prowadzi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ść</w:t>
      </w:r>
      <w:r w:rsidRPr="00CA4C54">
        <w:t xml:space="preserve"> zwi</w:t>
      </w:r>
      <w:r w:rsidRPr="00CA4C54">
        <w:rPr>
          <w:rFonts w:hint="eastAsia"/>
        </w:rPr>
        <w:t>ą</w:t>
      </w:r>
      <w:r w:rsidRPr="00CA4C54">
        <w:t>zan</w:t>
      </w:r>
      <w:r w:rsidRPr="00CA4C54">
        <w:rPr>
          <w:rFonts w:hint="eastAsia"/>
        </w:rPr>
        <w:t>ą</w:t>
      </w:r>
      <w:r w:rsidRPr="00CA4C54">
        <w:t xml:space="preserve"> z eksploatacj</w:t>
      </w:r>
      <w:r w:rsidRPr="00CA4C54">
        <w:rPr>
          <w:rFonts w:hint="eastAsia"/>
        </w:rPr>
        <w:t>ą</w:t>
      </w:r>
      <w:r w:rsidRPr="00CA4C54">
        <w:t xml:space="preserve"> obszaru geograficznego w</w:t>
      </w:r>
      <w:r w:rsidR="007724AF" w:rsidRPr="00CA4C54">
        <w:t xml:space="preserve"> </w:t>
      </w:r>
      <w:r w:rsidRPr="00CA4C54">
        <w:t>celu udost</w:t>
      </w:r>
      <w:r w:rsidRPr="00CA4C54">
        <w:rPr>
          <w:rFonts w:hint="eastAsia"/>
        </w:rPr>
        <w:t>ę</w:t>
      </w:r>
      <w:r w:rsidRPr="00CA4C54">
        <w:t>pniania przewo</w:t>
      </w:r>
      <w:r w:rsidRPr="00CA4C54">
        <w:rPr>
          <w:rFonts w:hint="eastAsia"/>
        </w:rPr>
        <w:t>ź</w:t>
      </w:r>
      <w:r w:rsidRPr="00CA4C54">
        <w:t>nikom lotniczym portów lotniczych lub</w:t>
      </w:r>
      <w:r w:rsidR="007724AF" w:rsidRPr="00CA4C54">
        <w:t xml:space="preserve"> </w:t>
      </w:r>
      <w:r w:rsidRPr="00CA4C54">
        <w:lastRenderedPageBreak/>
        <w:t>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ść</w:t>
      </w:r>
      <w:r w:rsidRPr="00CA4C54">
        <w:t xml:space="preserve"> maj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na celu zapewnianie lub obs</w:t>
      </w:r>
      <w:r w:rsidRPr="00CA4C54">
        <w:rPr>
          <w:rFonts w:hint="eastAsia"/>
        </w:rPr>
        <w:t>ł</w:t>
      </w:r>
      <w:r w:rsidRPr="00CA4C54">
        <w:t>ug</w:t>
      </w:r>
      <w:r w:rsidRPr="00CA4C54">
        <w:rPr>
          <w:rFonts w:hint="eastAsia"/>
        </w:rPr>
        <w:t>ę</w:t>
      </w:r>
      <w:r w:rsidRPr="00CA4C54">
        <w:t xml:space="preserve"> sieci </w:t>
      </w:r>
      <w:r w:rsidRPr="00CA4C54">
        <w:rPr>
          <w:rFonts w:hint="eastAsia"/>
        </w:rPr>
        <w:t>ś</w:t>
      </w:r>
      <w:r w:rsidRPr="00CA4C54">
        <w:t>wiadcz</w:t>
      </w:r>
      <w:r w:rsidRPr="00CA4C54">
        <w:rPr>
          <w:rFonts w:hint="eastAsia"/>
        </w:rPr>
        <w:t>ą</w:t>
      </w:r>
      <w:r w:rsidRPr="00CA4C54">
        <w:t>cych us</w:t>
      </w:r>
      <w:r w:rsidRPr="00CA4C54">
        <w:rPr>
          <w:rFonts w:hint="eastAsia"/>
        </w:rPr>
        <w:t>ł</w:t>
      </w:r>
      <w:r w:rsidRPr="00CA4C54">
        <w:t>ugi dla odbiorców publicznych w obszarze transportu kolej</w:t>
      </w:r>
      <w:r w:rsidRPr="00CA4C54">
        <w:rPr>
          <w:rFonts w:hint="eastAsia"/>
        </w:rPr>
        <w:t>ą</w:t>
      </w:r>
      <w:r w:rsidRPr="00CA4C54">
        <w:t xml:space="preserve"> lub</w:t>
      </w:r>
      <w:r w:rsidR="007724AF" w:rsidRPr="00CA4C54">
        <w:t xml:space="preserve"> </w:t>
      </w:r>
      <w:r w:rsidRPr="00CA4C54">
        <w:t>systemami automatycznymi;</w:t>
      </w:r>
    </w:p>
    <w:p w14:paraId="7F894574" w14:textId="77777777" w:rsidR="00BE12D0" w:rsidRPr="00CA4C54" w:rsidRDefault="00BE12D0" w:rsidP="00BE12D0">
      <w:pPr>
        <w:pStyle w:val="ZTIRPKTzmpkttiret"/>
      </w:pPr>
      <w:r w:rsidRPr="00CA4C54">
        <w:t>17)</w:t>
      </w:r>
      <w:r w:rsidRPr="00CA4C54">
        <w:tab/>
        <w:t>zapewnia optymalne warunki rozwoju spo</w:t>
      </w:r>
      <w:r w:rsidRPr="00CA4C54">
        <w:rPr>
          <w:rFonts w:hint="eastAsia"/>
        </w:rPr>
        <w:t>ł</w:t>
      </w:r>
      <w:r w:rsidRPr="00CA4C54">
        <w:t>eczno-gospodarczego oraz</w:t>
      </w:r>
      <w:r w:rsidR="007724AF" w:rsidRPr="00CA4C54">
        <w:t xml:space="preserve"> </w:t>
      </w:r>
      <w:r w:rsidRPr="00CA4C54">
        <w:t>przestrzennego na obszarze otoczenia CPK;</w:t>
      </w:r>
    </w:p>
    <w:p w14:paraId="503A74D7" w14:textId="77777777" w:rsidR="00BE12D0" w:rsidRPr="00CA4C54" w:rsidRDefault="00BE12D0" w:rsidP="00782969">
      <w:pPr>
        <w:pStyle w:val="ZTIRPKTzmpkttiret"/>
        <w:keepNext/>
      </w:pPr>
      <w:r w:rsidRPr="00CA4C54">
        <w:t>18)</w:t>
      </w:r>
      <w:r w:rsidRPr="00CA4C54">
        <w:tab/>
        <w:t>prowadzi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ść</w:t>
      </w:r>
      <w:r w:rsidRPr="00CA4C54">
        <w:t xml:space="preserve"> gospodarcz</w:t>
      </w:r>
      <w:r w:rsidRPr="00CA4C54">
        <w:rPr>
          <w:rFonts w:hint="eastAsia"/>
        </w:rPr>
        <w:t>ą</w:t>
      </w:r>
      <w:r w:rsidRPr="00CA4C54">
        <w:t xml:space="preserve"> w zakresie:</w:t>
      </w:r>
    </w:p>
    <w:p w14:paraId="6DA14620" w14:textId="77777777" w:rsidR="00BE12D0" w:rsidRPr="00CA4C54" w:rsidRDefault="00BE12D0" w:rsidP="00BE12D0">
      <w:pPr>
        <w:pStyle w:val="ZTIRLITwPKTzmlitwpkttiret"/>
      </w:pPr>
      <w:r w:rsidRPr="00CA4C54">
        <w:t>a)</w:t>
      </w:r>
      <w:r w:rsidRPr="00CA4C54">
        <w:tab/>
        <w:t>wytwarzania i dystrybucji energii elektrycznej,</w:t>
      </w:r>
    </w:p>
    <w:p w14:paraId="5F0C3AA6" w14:textId="77777777" w:rsidR="00BE12D0" w:rsidRPr="00CA4C54" w:rsidRDefault="00BE12D0" w:rsidP="00782969">
      <w:pPr>
        <w:pStyle w:val="ZTIRLITwPKTzmlitwpkttiret"/>
        <w:keepNext/>
      </w:pPr>
      <w:r w:rsidRPr="00CA4C54">
        <w:t>b)</w:t>
      </w:r>
      <w:r w:rsidRPr="00CA4C54">
        <w:tab/>
        <w:t>wytwarzania, dystrybucji oraz transportu ciep</w:t>
      </w:r>
      <w:r w:rsidRPr="00CA4C54">
        <w:rPr>
          <w:rFonts w:hint="eastAsia"/>
        </w:rPr>
        <w:t>ł</w:t>
      </w:r>
      <w:r w:rsidRPr="00CA4C54">
        <w:t>a</w:t>
      </w:r>
    </w:p>
    <w:p w14:paraId="7332EA69" w14:textId="77777777" w:rsidR="00BE12D0" w:rsidRPr="00CA4C54" w:rsidRDefault="00BE12D0" w:rsidP="00BE12D0">
      <w:pPr>
        <w:pStyle w:val="ZTIRCZWSPLITwPKTzmczciwsplitwpkttiret"/>
      </w:pPr>
      <w:r w:rsidRPr="00CA4C54">
        <w:t>−</w:t>
      </w:r>
      <w:r w:rsidR="005B74F4" w:rsidRPr="00CA4C54">
        <w:t xml:space="preserve"> </w:t>
      </w:r>
      <w:r w:rsidRPr="00CA4C54">
        <w:t>na zasadach i warunkach okre</w:t>
      </w:r>
      <w:r w:rsidRPr="00CA4C54">
        <w:rPr>
          <w:rFonts w:hint="eastAsia"/>
        </w:rPr>
        <w:t>ś</w:t>
      </w:r>
      <w:r w:rsidRPr="00CA4C54">
        <w:t xml:space="preserve">lonych w </w:t>
      </w:r>
      <w:r w:rsidRPr="00CA4C54" w:rsidDel="00151FDE">
        <w:t>ustaw</w:t>
      </w:r>
      <w:r w:rsidRPr="00CA4C54">
        <w:t>ie</w:t>
      </w:r>
      <w:r w:rsidRPr="00CA4C54" w:rsidDel="00151FDE">
        <w:t xml:space="preserve"> z dnia 10 kwietnia 1997</w:t>
      </w:r>
      <w:r w:rsidR="007724AF" w:rsidRPr="00CA4C54">
        <w:t xml:space="preserve"> </w:t>
      </w:r>
      <w:r w:rsidRPr="00CA4C54" w:rsidDel="00151FDE">
        <w:t xml:space="preserve">r. </w:t>
      </w:r>
      <w:r w:rsidRPr="00CA4C54">
        <w:t>−</w:t>
      </w:r>
      <w:r w:rsidRPr="00CA4C54" w:rsidDel="00151FDE">
        <w:t xml:space="preserve"> Prawo energetyczne</w:t>
      </w:r>
      <w:r w:rsidRPr="00CA4C54">
        <w:t>.”,</w:t>
      </w:r>
    </w:p>
    <w:p w14:paraId="0357C4DF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po ust. 1 dodaje si</w:t>
      </w:r>
      <w:r w:rsidRPr="00CA4C54">
        <w:rPr>
          <w:rFonts w:hint="eastAsia"/>
        </w:rPr>
        <w:t>ę</w:t>
      </w:r>
      <w:r w:rsidRPr="00CA4C54">
        <w:t xml:space="preserve"> ust. 1a−1d w</w:t>
      </w:r>
      <w:r w:rsidR="007724AF" w:rsidRPr="00CA4C54">
        <w:t xml:space="preserve"> </w:t>
      </w:r>
      <w:r w:rsidRPr="00CA4C54">
        <w:t>brzmieniu:</w:t>
      </w:r>
    </w:p>
    <w:p w14:paraId="592842E7" w14:textId="77777777" w:rsidR="00BE12D0" w:rsidRPr="00CA4C54" w:rsidRDefault="00BE12D0" w:rsidP="00782969">
      <w:pPr>
        <w:pStyle w:val="ZLITUSTzmustliter"/>
        <w:keepNext/>
      </w:pPr>
      <w:r w:rsidRPr="00CA4C54" w:rsidDel="00C76479">
        <w:t>„</w:t>
      </w:r>
      <w:bookmarkStart w:id="50" w:name="_Hlk96002631"/>
      <w:r w:rsidRPr="00CA4C54">
        <w:t>1a. Po zrealizowaniu Inwestycji Towarzysz</w:t>
      </w:r>
      <w:r w:rsidRPr="00CA4C54">
        <w:rPr>
          <w:rFonts w:hint="eastAsia"/>
        </w:rPr>
        <w:t>ą</w:t>
      </w:r>
      <w:r w:rsidRPr="00CA4C54">
        <w:t>cej polegaj</w:t>
      </w:r>
      <w:r w:rsidRPr="00CA4C54">
        <w:rPr>
          <w:rFonts w:hint="eastAsia"/>
        </w:rPr>
        <w:t>ą</w:t>
      </w:r>
      <w:r w:rsidRPr="00CA4C54">
        <w:t>cej na budowie linii kolejowej wybudowana linia kolejowa jest przekazywana wraz z powi</w:t>
      </w:r>
      <w:r w:rsidRPr="00CA4C54">
        <w:rPr>
          <w:rFonts w:hint="eastAsia"/>
        </w:rPr>
        <w:t>ą</w:t>
      </w:r>
      <w:r w:rsidRPr="00CA4C54">
        <w:t>zan</w:t>
      </w:r>
      <w:r w:rsidRPr="00CA4C54">
        <w:rPr>
          <w:rFonts w:hint="eastAsia"/>
        </w:rPr>
        <w:t>ą</w:t>
      </w:r>
      <w:r w:rsidRPr="00CA4C54">
        <w:t xml:space="preserve"> infrastruktur</w:t>
      </w:r>
      <w:r w:rsidRPr="00CA4C54">
        <w:rPr>
          <w:rFonts w:hint="eastAsia"/>
        </w:rPr>
        <w:t>ą</w:t>
      </w:r>
      <w:r w:rsidRPr="00CA4C54">
        <w:t xml:space="preserve"> kolejow</w:t>
      </w:r>
      <w:r w:rsidRPr="00CA4C54">
        <w:rPr>
          <w:rFonts w:hint="eastAsia"/>
        </w:rPr>
        <w:t>ą</w:t>
      </w:r>
      <w:r w:rsidRPr="00CA4C54">
        <w:t xml:space="preserve">: </w:t>
      </w:r>
    </w:p>
    <w:p w14:paraId="789B71FB" w14:textId="77777777" w:rsidR="00BE12D0" w:rsidRPr="00CA4C54" w:rsidRDefault="00BE12D0" w:rsidP="00BE12D0">
      <w:pPr>
        <w:pStyle w:val="ZLITPKTzmpktliter"/>
      </w:pPr>
      <w:r w:rsidRPr="00CA4C54">
        <w:t>1)</w:t>
      </w:r>
      <w:r w:rsidRPr="00CA4C54">
        <w:tab/>
        <w:t>PKP Polskim Liniom Kolejowym S.A. − w przypadku linii kolejowych o</w:t>
      </w:r>
      <w:r w:rsidR="007724AF" w:rsidRPr="00CA4C54">
        <w:t xml:space="preserve"> </w:t>
      </w:r>
      <w:r w:rsidRPr="00CA4C54">
        <w:t>znaczeniu pa</w:t>
      </w:r>
      <w:r w:rsidRPr="00CA4C54">
        <w:rPr>
          <w:rFonts w:hint="eastAsia"/>
        </w:rPr>
        <w:t>ń</w:t>
      </w:r>
      <w:r w:rsidRPr="00CA4C54">
        <w:t xml:space="preserve">stwowym; </w:t>
      </w:r>
    </w:p>
    <w:p w14:paraId="7E7090C2" w14:textId="77777777" w:rsidR="00BE12D0" w:rsidRPr="00CA4C54" w:rsidRDefault="00BE12D0" w:rsidP="00BE12D0">
      <w:pPr>
        <w:pStyle w:val="ZLITPKTzmpktliter"/>
      </w:pPr>
      <w:r w:rsidRPr="00CA4C54">
        <w:t>2)</w:t>
      </w:r>
      <w:r w:rsidRPr="00CA4C54">
        <w:tab/>
        <w:t>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ciwemu zarz</w:t>
      </w:r>
      <w:r w:rsidRPr="00CA4C54">
        <w:rPr>
          <w:rFonts w:hint="eastAsia"/>
        </w:rPr>
        <w:t>ą</w:t>
      </w:r>
      <w:r w:rsidRPr="00CA4C54">
        <w:t>dcy infrastruktury, za zgod</w:t>
      </w:r>
      <w:r w:rsidRPr="00CA4C54">
        <w:rPr>
          <w:rFonts w:hint="eastAsia"/>
        </w:rPr>
        <w:t>ą</w:t>
      </w:r>
      <w:r w:rsidRPr="00CA4C54">
        <w:t xml:space="preserve"> 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transportu − w przypadku linii kolejowych innych ni</w:t>
      </w:r>
      <w:r w:rsidRPr="00CA4C54">
        <w:rPr>
          <w:rFonts w:hint="eastAsia"/>
        </w:rPr>
        <w:t>ż</w:t>
      </w:r>
      <w:r w:rsidRPr="00CA4C54">
        <w:t xml:space="preserve"> okre</w:t>
      </w:r>
      <w:r w:rsidRPr="00CA4C54">
        <w:rPr>
          <w:rFonts w:hint="eastAsia"/>
        </w:rPr>
        <w:t>ś</w:t>
      </w:r>
      <w:r w:rsidRPr="00CA4C54">
        <w:t xml:space="preserve">lone w pkt 1. </w:t>
      </w:r>
    </w:p>
    <w:p w14:paraId="3F6E55F1" w14:textId="77777777" w:rsidR="00BE12D0" w:rsidRPr="00CA4C54" w:rsidRDefault="00BE12D0" w:rsidP="00BE12D0">
      <w:pPr>
        <w:pStyle w:val="ZLITUSTzmustliter"/>
      </w:pPr>
      <w:r w:rsidRPr="00CA4C54">
        <w:t>1b. Je</w:t>
      </w:r>
      <w:r w:rsidRPr="00CA4C54">
        <w:rPr>
          <w:rFonts w:hint="eastAsia"/>
        </w:rPr>
        <w:t>ż</w:t>
      </w:r>
      <w:r w:rsidRPr="00CA4C54">
        <w:t>eli zasady wspó</w:t>
      </w:r>
      <w:r w:rsidRPr="00CA4C54">
        <w:rPr>
          <w:rFonts w:hint="eastAsia"/>
        </w:rPr>
        <w:t>ł</w:t>
      </w:r>
      <w:r w:rsidRPr="00CA4C54">
        <w:t xml:space="preserve">finansowania inwestycji ze </w:t>
      </w:r>
      <w:r w:rsidRPr="00CA4C54">
        <w:rPr>
          <w:rFonts w:hint="eastAsia"/>
        </w:rPr>
        <w:t>ś</w:t>
      </w:r>
      <w:r w:rsidRPr="00CA4C54">
        <w:t>rodków Unii Europejskiej ograniczaj</w:t>
      </w:r>
      <w:r w:rsidRPr="00CA4C54">
        <w:rPr>
          <w:rFonts w:hint="eastAsia"/>
        </w:rPr>
        <w:t>ą</w:t>
      </w:r>
      <w:r w:rsidRPr="00CA4C54">
        <w:t xml:space="preserve"> 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ść</w:t>
      </w:r>
      <w:r w:rsidRPr="00CA4C54">
        <w:t xml:space="preserve"> przekazania linii kolejowej, o</w:t>
      </w:r>
      <w:r w:rsidR="007724AF" w:rsidRPr="00CA4C54">
        <w:t xml:space="preserve"> </w:t>
      </w:r>
      <w:r w:rsidRPr="00CA4C54">
        <w:t>której mowa w ust. 1a, wykonywanie zada</w:t>
      </w:r>
      <w:r w:rsidRPr="00CA4C54">
        <w:rPr>
          <w:rFonts w:hint="eastAsia"/>
        </w:rPr>
        <w:t>ń</w:t>
      </w:r>
      <w:r w:rsidRPr="00CA4C54">
        <w:t xml:space="preserve"> zarz</w:t>
      </w:r>
      <w:r w:rsidRPr="00CA4C54">
        <w:rPr>
          <w:rFonts w:hint="eastAsia"/>
        </w:rPr>
        <w:t>ą</w:t>
      </w:r>
      <w:r w:rsidRPr="00CA4C54">
        <w:t>dcy infrastruktury przekazuje si</w:t>
      </w:r>
      <w:r w:rsidRPr="00CA4C54">
        <w:rPr>
          <w:rFonts w:hint="eastAsia"/>
        </w:rPr>
        <w:t>ę</w:t>
      </w:r>
      <w:r w:rsidRPr="00CA4C54">
        <w:t xml:space="preserve"> podmiotom, o których mowa w ust. 1a.</w:t>
      </w:r>
    </w:p>
    <w:bookmarkEnd w:id="50"/>
    <w:p w14:paraId="06E3D4F2" w14:textId="10F4B48A" w:rsidR="00BE12D0" w:rsidRPr="00CA4C54" w:rsidRDefault="00BE12D0" w:rsidP="00782969">
      <w:pPr>
        <w:pStyle w:val="ZLITUSTzmustliter"/>
        <w:keepNext/>
      </w:pPr>
      <w:r w:rsidRPr="00CA4C54">
        <w:t>1c.</w:t>
      </w:r>
      <w:r w:rsidR="007724AF" w:rsidRPr="00CA4C54">
        <w:t xml:space="preserve"> </w:t>
      </w:r>
      <w:r w:rsidRPr="00CA4C54">
        <w:t>W zakresie zapewnienia optymalnych warunków rozwoju spo</w:t>
      </w:r>
      <w:r w:rsidRPr="00CA4C54">
        <w:rPr>
          <w:rFonts w:hint="eastAsia"/>
        </w:rPr>
        <w:t>ł</w:t>
      </w:r>
      <w:r w:rsidRPr="00CA4C54">
        <w:t>eczno</w:t>
      </w:r>
      <w:r w:rsidR="00A36BB0" w:rsidRPr="00CA4C54">
        <w:noBreakHyphen/>
      </w:r>
      <w:r w:rsidRPr="00CA4C54">
        <w:t>gospodarczego oraz przestrzennego na obszarze otoczenia CPK Spó</w:t>
      </w:r>
      <w:r w:rsidRPr="00CA4C54">
        <w:rPr>
          <w:rFonts w:hint="eastAsia"/>
        </w:rPr>
        <w:t>ł</w:t>
      </w:r>
      <w:r w:rsidRPr="00CA4C54">
        <w:t>ka Celowa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ci:</w:t>
      </w:r>
    </w:p>
    <w:p w14:paraId="6D6D0BF2" w14:textId="77777777" w:rsidR="00BE12D0" w:rsidRPr="00CA4C54" w:rsidRDefault="00BE12D0" w:rsidP="00BE12D0">
      <w:pPr>
        <w:pStyle w:val="ZLITPKTzmpktliter"/>
      </w:pPr>
      <w:r w:rsidRPr="00CA4C54">
        <w:t>1)</w:t>
      </w:r>
      <w:r w:rsidRPr="00CA4C54">
        <w:tab/>
        <w:t>tworzy, rozwija i utrzymuje Zasób;</w:t>
      </w:r>
    </w:p>
    <w:p w14:paraId="0B70406C" w14:textId="77777777" w:rsidR="00BE12D0" w:rsidRPr="00CA4C54" w:rsidRDefault="00BE12D0" w:rsidP="00BE12D0">
      <w:pPr>
        <w:pStyle w:val="ZLITPKTzmpktliter"/>
      </w:pPr>
      <w:r w:rsidRPr="00CA4C54">
        <w:t>2)</w:t>
      </w:r>
      <w:r w:rsidRPr="00CA4C54">
        <w:tab/>
        <w:t>wykonuje zadania powierzone przez Pe</w:t>
      </w:r>
      <w:r w:rsidRPr="00CA4C54">
        <w:rPr>
          <w:rFonts w:hint="eastAsia"/>
        </w:rPr>
        <w:t>ł</w:t>
      </w:r>
      <w:r w:rsidRPr="00CA4C54">
        <w:t>nomocnika w zakresie zarz</w:t>
      </w:r>
      <w:r w:rsidRPr="00CA4C54">
        <w:rPr>
          <w:rFonts w:hint="eastAsia"/>
        </w:rPr>
        <w:t>ą</w:t>
      </w:r>
      <w:r w:rsidRPr="00CA4C54">
        <w:t>dzania rozwojem obszaru otoczenia CPK, na zasadach okre</w:t>
      </w:r>
      <w:r w:rsidRPr="00CA4C54">
        <w:rPr>
          <w:rFonts w:hint="eastAsia"/>
        </w:rPr>
        <w:t>ś</w:t>
      </w:r>
      <w:r w:rsidRPr="00CA4C54">
        <w:t>lonych w dziale IVB</w:t>
      </w:r>
      <w:bookmarkStart w:id="51" w:name="_Hlk47681599"/>
      <w:r w:rsidRPr="00CA4C54">
        <w:t>;</w:t>
      </w:r>
      <w:bookmarkEnd w:id="51"/>
    </w:p>
    <w:p w14:paraId="6C642C4C" w14:textId="5FBC8735" w:rsidR="00BE12D0" w:rsidRPr="00CA4C54" w:rsidRDefault="00BE12D0" w:rsidP="00BE12D0">
      <w:pPr>
        <w:pStyle w:val="ZLITPKTzmpktliter"/>
      </w:pPr>
      <w:r w:rsidRPr="00CA4C54">
        <w:t>3)</w:t>
      </w:r>
      <w:r w:rsidRPr="00CA4C54">
        <w:tab/>
        <w:t>opracowuje prognozy oraz prowadzi analizy rozwoju spo</w:t>
      </w:r>
      <w:r w:rsidRPr="00CA4C54">
        <w:rPr>
          <w:rFonts w:hint="eastAsia"/>
        </w:rPr>
        <w:t>ł</w:t>
      </w:r>
      <w:r w:rsidRPr="00CA4C54">
        <w:t>eczno</w:t>
      </w:r>
      <w:r w:rsidR="00A36BB0" w:rsidRPr="00CA4C54">
        <w:noBreakHyphen/>
      </w:r>
      <w:r w:rsidRPr="00CA4C54">
        <w:t>gospodarczego w skali lokalnej, regionalnej oraz krajowej w zwi</w:t>
      </w:r>
      <w:r w:rsidRPr="00CA4C54">
        <w:rPr>
          <w:rFonts w:hint="eastAsia"/>
        </w:rPr>
        <w:t>ą</w:t>
      </w:r>
      <w:r w:rsidRPr="00CA4C54">
        <w:t>zku z</w:t>
      </w:r>
      <w:r w:rsidR="007724AF" w:rsidRPr="00CA4C54">
        <w:t xml:space="preserve"> </w:t>
      </w:r>
      <w:r w:rsidRPr="00CA4C54">
        <w:t>planowanymi inwestycjami, w tym analizy ekonomiczne dotycz</w:t>
      </w:r>
      <w:r w:rsidRPr="00CA4C54">
        <w:rPr>
          <w:rFonts w:hint="eastAsia"/>
        </w:rPr>
        <w:t>ą</w:t>
      </w:r>
      <w:r w:rsidRPr="00CA4C54">
        <w:t>ce rynku nieruchomo</w:t>
      </w:r>
      <w:r w:rsidRPr="00CA4C54">
        <w:rPr>
          <w:rFonts w:hint="eastAsia"/>
        </w:rPr>
        <w:t>ś</w:t>
      </w:r>
      <w:r w:rsidRPr="00CA4C54">
        <w:t>ci;</w:t>
      </w:r>
    </w:p>
    <w:p w14:paraId="5A04613C" w14:textId="77777777" w:rsidR="00BE12D0" w:rsidRPr="00CA4C54" w:rsidRDefault="00BE12D0" w:rsidP="00BE12D0">
      <w:pPr>
        <w:pStyle w:val="ZLITPKTzmpktliter"/>
      </w:pPr>
      <w:r w:rsidRPr="00CA4C54">
        <w:lastRenderedPageBreak/>
        <w:t>4)</w:t>
      </w:r>
      <w:r w:rsidRPr="00CA4C54">
        <w:tab/>
        <w:t>podejmuje, równie</w:t>
      </w:r>
      <w:r w:rsidRPr="00CA4C54">
        <w:rPr>
          <w:rFonts w:hint="eastAsia"/>
        </w:rPr>
        <w:t>ż</w:t>
      </w:r>
      <w:r w:rsidRPr="00CA4C54">
        <w:t xml:space="preserve"> we wspó</w:t>
      </w:r>
      <w:r w:rsidRPr="00CA4C54">
        <w:rPr>
          <w:rFonts w:hint="eastAsia"/>
        </w:rPr>
        <w:t>ł</w:t>
      </w:r>
      <w:r w:rsidRPr="00CA4C54">
        <w:t>pracy z innymi organami oraz podmiotami, dzia</w:t>
      </w:r>
      <w:r w:rsidRPr="00CA4C54">
        <w:rPr>
          <w:rFonts w:hint="eastAsia"/>
        </w:rPr>
        <w:t>ł</w:t>
      </w:r>
      <w:r w:rsidRPr="00CA4C54">
        <w:t>ania w</w:t>
      </w:r>
      <w:r w:rsidR="007724AF" w:rsidRPr="00CA4C54">
        <w:t xml:space="preserve"> </w:t>
      </w:r>
      <w:r w:rsidRPr="00CA4C54">
        <w:t>zakresie przygotowania nieruchomo</w:t>
      </w:r>
      <w:r w:rsidRPr="00CA4C54">
        <w:rPr>
          <w:rFonts w:hint="eastAsia"/>
        </w:rPr>
        <w:t>ś</w:t>
      </w:r>
      <w:r w:rsidRPr="00CA4C54">
        <w:t>ci do zagospodarowania, w</w:t>
      </w:r>
      <w:r w:rsidR="007724AF" w:rsidRPr="00CA4C54">
        <w:t xml:space="preserve"> </w:t>
      </w:r>
      <w:r w:rsidRPr="00CA4C54">
        <w:t>tym w zakresie planowania przestrzennego, scalania i podzia</w:t>
      </w:r>
      <w:r w:rsidRPr="00CA4C54">
        <w:rPr>
          <w:rFonts w:hint="eastAsia"/>
        </w:rPr>
        <w:t>łó</w:t>
      </w:r>
      <w:r w:rsidRPr="00CA4C54">
        <w:t>w nieruchomo</w:t>
      </w:r>
      <w:r w:rsidRPr="00CA4C54">
        <w:rPr>
          <w:rFonts w:hint="eastAsia"/>
        </w:rPr>
        <w:t>ś</w:t>
      </w:r>
      <w:r w:rsidRPr="00CA4C54">
        <w:t>ci oraz uzbrajania nieruchomo</w:t>
      </w:r>
      <w:r w:rsidRPr="00CA4C54">
        <w:rPr>
          <w:rFonts w:hint="eastAsia"/>
        </w:rPr>
        <w:t>ś</w:t>
      </w:r>
      <w:r w:rsidRPr="00CA4C54">
        <w:t>ci w urz</w:t>
      </w:r>
      <w:r w:rsidRPr="00CA4C54">
        <w:rPr>
          <w:rFonts w:hint="eastAsia"/>
        </w:rPr>
        <w:t>ą</w:t>
      </w:r>
      <w:r w:rsidRPr="00CA4C54">
        <w:t>dzenia infrastruktury technicznej.</w:t>
      </w:r>
      <w:bookmarkStart w:id="52" w:name="_Hlk30670158"/>
    </w:p>
    <w:p w14:paraId="75131DED" w14:textId="77777777" w:rsidR="00BE12D0" w:rsidRPr="00CA4C54" w:rsidRDefault="00BE12D0" w:rsidP="00BE12D0">
      <w:pPr>
        <w:pStyle w:val="ZLITUSTzmustliter"/>
      </w:pPr>
      <w:r w:rsidRPr="00CA4C54">
        <w:t>1d. Spó</w:t>
      </w:r>
      <w:r w:rsidRPr="00CA4C54">
        <w:rPr>
          <w:rFonts w:hint="eastAsia"/>
        </w:rPr>
        <w:t>ł</w:t>
      </w:r>
      <w:r w:rsidRPr="00CA4C54">
        <w:t>ka mo</w:t>
      </w:r>
      <w:r w:rsidRPr="00CA4C54">
        <w:rPr>
          <w:rFonts w:hint="eastAsia"/>
        </w:rPr>
        <w:t>ż</w:t>
      </w:r>
      <w:r w:rsidRPr="00CA4C54">
        <w:t>e pozyskiwa</w:t>
      </w:r>
      <w:r w:rsidRPr="00CA4C54">
        <w:rPr>
          <w:rFonts w:hint="eastAsia"/>
        </w:rPr>
        <w:t>ć</w:t>
      </w:r>
      <w:r w:rsidRPr="00CA4C54">
        <w:t xml:space="preserve"> dane osobowe w zakresie niezb</w:t>
      </w:r>
      <w:r w:rsidRPr="00CA4C54">
        <w:rPr>
          <w:rFonts w:hint="eastAsia"/>
        </w:rPr>
        <w:t>ę</w:t>
      </w:r>
      <w:r w:rsidRPr="00CA4C54">
        <w:t>dnym do</w:t>
      </w:r>
      <w:r w:rsidR="007724AF" w:rsidRPr="00CA4C54">
        <w:t xml:space="preserve"> </w:t>
      </w:r>
      <w:r w:rsidRPr="00CA4C54">
        <w:t>realizacji zada</w:t>
      </w:r>
      <w:r w:rsidRPr="00CA4C54">
        <w:rPr>
          <w:rFonts w:hint="eastAsia"/>
        </w:rPr>
        <w:t>ń</w:t>
      </w:r>
      <w:r w:rsidRPr="00CA4C54">
        <w:t>, o</w:t>
      </w:r>
      <w:r w:rsidR="007724AF" w:rsidRPr="00CA4C54">
        <w:t xml:space="preserve"> </w:t>
      </w:r>
      <w:r w:rsidRPr="00CA4C54">
        <w:t>których mowa w ust. 1 i 1c, bezpo</w:t>
      </w:r>
      <w:r w:rsidRPr="00CA4C54">
        <w:rPr>
          <w:rFonts w:hint="eastAsia"/>
        </w:rPr>
        <w:t>ś</w:t>
      </w:r>
      <w:r w:rsidRPr="00CA4C54">
        <w:t>rednio od osób, których dane dotycz</w:t>
      </w:r>
      <w:r w:rsidRPr="00CA4C54">
        <w:rPr>
          <w:rFonts w:hint="eastAsia"/>
        </w:rPr>
        <w:t>ą</w:t>
      </w:r>
      <w:bookmarkEnd w:id="52"/>
      <w:r w:rsidRPr="00CA4C54">
        <w:t>.”,</w:t>
      </w:r>
    </w:p>
    <w:p w14:paraId="796FF2D9" w14:textId="77777777" w:rsidR="00BE12D0" w:rsidRPr="00CA4C54" w:rsidRDefault="00BE12D0" w:rsidP="00782969">
      <w:pPr>
        <w:pStyle w:val="LITlitera"/>
        <w:keepNext/>
      </w:pPr>
      <w:r w:rsidRPr="00CA4C54">
        <w:t>c)</w:t>
      </w:r>
      <w:r w:rsidRPr="00CA4C54">
        <w:tab/>
        <w:t>ust. 3 otrzymuje brzmienie:</w:t>
      </w:r>
    </w:p>
    <w:p w14:paraId="56C46272" w14:textId="77777777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3. Udost</w:t>
      </w:r>
      <w:r w:rsidRPr="00CA4C54">
        <w:rPr>
          <w:rFonts w:hint="eastAsia"/>
        </w:rPr>
        <w:t>ę</w:t>
      </w:r>
      <w:r w:rsidRPr="00CA4C54">
        <w:t>pnienie danych, o którym mowa w ust. 2, nast</w:t>
      </w:r>
      <w:r w:rsidRPr="00CA4C54">
        <w:rPr>
          <w:rFonts w:hint="eastAsia"/>
        </w:rPr>
        <w:t>ę</w:t>
      </w:r>
      <w:r w:rsidRPr="00CA4C54">
        <w:t>puje na wniosek Pe</w:t>
      </w:r>
      <w:r w:rsidRPr="00CA4C54">
        <w:rPr>
          <w:rFonts w:hint="eastAsia"/>
        </w:rPr>
        <w:t>ł</w:t>
      </w:r>
      <w:r w:rsidRPr="00CA4C54">
        <w:t>nomocnika lub Spó</w:t>
      </w:r>
      <w:r w:rsidRPr="00CA4C54">
        <w:rPr>
          <w:rFonts w:hint="eastAsia"/>
        </w:rPr>
        <w:t>ł</w:t>
      </w:r>
      <w:r w:rsidRPr="00CA4C54">
        <w:t>ki Celowej w terminie 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szym ni</w:t>
      </w:r>
      <w:r w:rsidRPr="00CA4C54">
        <w:rPr>
          <w:rFonts w:hint="eastAsia"/>
        </w:rPr>
        <w:t>ż</w:t>
      </w:r>
      <w:r w:rsidRPr="00CA4C54">
        <w:t xml:space="preserve"> 30 dni od daty otrzymania wniosku. Udost</w:t>
      </w:r>
      <w:r w:rsidRPr="00CA4C54">
        <w:rPr>
          <w:rFonts w:hint="eastAsia"/>
        </w:rPr>
        <w:t>ę</w:t>
      </w:r>
      <w:r w:rsidRPr="00CA4C54">
        <w:t>pnienie danych nie mo</w:t>
      </w:r>
      <w:r w:rsidRPr="00CA4C54">
        <w:rPr>
          <w:rFonts w:hint="eastAsia"/>
        </w:rPr>
        <w:t>ż</w:t>
      </w:r>
      <w:r w:rsidRPr="00CA4C54">
        <w:t>e narusza</w:t>
      </w:r>
      <w:r w:rsidRPr="00CA4C54">
        <w:rPr>
          <w:rFonts w:hint="eastAsia"/>
        </w:rPr>
        <w:t>ć</w:t>
      </w:r>
      <w:r w:rsidRPr="00CA4C54">
        <w:t xml:space="preserve"> przepisów dotycz</w:t>
      </w:r>
      <w:r w:rsidRPr="00CA4C54">
        <w:rPr>
          <w:rFonts w:hint="eastAsia"/>
        </w:rPr>
        <w:t>ą</w:t>
      </w:r>
      <w:r w:rsidRPr="00CA4C54">
        <w:t>cych udost</w:t>
      </w:r>
      <w:r w:rsidRPr="00CA4C54">
        <w:rPr>
          <w:rFonts w:hint="eastAsia"/>
        </w:rPr>
        <w:t>ę</w:t>
      </w:r>
      <w:r w:rsidRPr="00CA4C54">
        <w:t>pniania danych obj</w:t>
      </w:r>
      <w:r w:rsidRPr="00CA4C54">
        <w:rPr>
          <w:rFonts w:hint="eastAsia"/>
        </w:rPr>
        <w:t>ę</w:t>
      </w:r>
      <w:r w:rsidRPr="00CA4C54">
        <w:t>tych tajemnic</w:t>
      </w:r>
      <w:r w:rsidRPr="00CA4C54">
        <w:rPr>
          <w:rFonts w:hint="eastAsia"/>
        </w:rPr>
        <w:t>ą</w:t>
      </w:r>
      <w:r w:rsidRPr="00CA4C54">
        <w:t xml:space="preserve"> przedsi</w:t>
      </w:r>
      <w:r w:rsidRPr="00CA4C54">
        <w:rPr>
          <w:rFonts w:hint="eastAsia"/>
        </w:rPr>
        <w:t>ę</w:t>
      </w:r>
      <w:r w:rsidRPr="00CA4C54">
        <w:t>biorstwa oraz innych tajemnic ustawowo chronionych.”,</w:t>
      </w:r>
    </w:p>
    <w:p w14:paraId="470193BE" w14:textId="77777777" w:rsidR="00BE12D0" w:rsidRPr="00CA4C54" w:rsidRDefault="00BE12D0" w:rsidP="00782969">
      <w:pPr>
        <w:pStyle w:val="LITlitera"/>
        <w:keepNext/>
      </w:pPr>
      <w:r w:rsidRPr="00CA4C54">
        <w:t>d)</w:t>
      </w:r>
      <w:r w:rsidRPr="00CA4C54">
        <w:tab/>
        <w:t>dodaje si</w:t>
      </w:r>
      <w:r w:rsidRPr="00CA4C54">
        <w:rPr>
          <w:rFonts w:hint="eastAsia"/>
        </w:rPr>
        <w:t>ę</w:t>
      </w:r>
      <w:r w:rsidRPr="00CA4C54">
        <w:t xml:space="preserve"> ust. 4 w brzmieniu:</w:t>
      </w:r>
    </w:p>
    <w:p w14:paraId="228DC22E" w14:textId="14D76967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4. W zakresie niezb</w:t>
      </w:r>
      <w:r w:rsidRPr="00CA4C54">
        <w:rPr>
          <w:rFonts w:hint="eastAsia"/>
        </w:rPr>
        <w:t>ę</w:t>
      </w:r>
      <w:r w:rsidRPr="00CA4C54">
        <w:t>dnym do realizacji Inwestycji Spó</w:t>
      </w:r>
      <w:r w:rsidRPr="00CA4C54">
        <w:rPr>
          <w:rFonts w:hint="eastAsia"/>
        </w:rPr>
        <w:t>ł</w:t>
      </w:r>
      <w:r w:rsidRPr="00CA4C54">
        <w:t>ka Celowa jest uprawniona do dost</w:t>
      </w:r>
      <w:r w:rsidRPr="00CA4C54">
        <w:rPr>
          <w:rFonts w:hint="eastAsia"/>
        </w:rPr>
        <w:t>ę</w:t>
      </w:r>
      <w:r w:rsidRPr="00CA4C54">
        <w:t>pu i wykorzystywania danych z ewidencji gruntów i budynków oraz rejestru cen nieruchomo</w:t>
      </w:r>
      <w:r w:rsidRPr="00CA4C54">
        <w:rPr>
          <w:rFonts w:hint="eastAsia"/>
        </w:rPr>
        <w:t>ś</w:t>
      </w:r>
      <w:r w:rsidRPr="00CA4C54">
        <w:t>ci, o których mowa w ustawie z dnia 17</w:t>
      </w:r>
      <w:r w:rsidR="00A36BB0" w:rsidRPr="00CA4C54">
        <w:t> </w:t>
      </w:r>
      <w:r w:rsidRPr="00CA4C54">
        <w:t>maja 1989 r. − Prawo geodezyjne i kartograficzne (Dz. U. z 2021 r. poz.</w:t>
      </w:r>
      <w:r w:rsidR="00A36BB0" w:rsidRPr="00CA4C54">
        <w:t> </w:t>
      </w:r>
      <w:r w:rsidRPr="00CA4C54">
        <w:t>1990).”;</w:t>
      </w:r>
    </w:p>
    <w:p w14:paraId="335F369A" w14:textId="77777777" w:rsidR="00BE12D0" w:rsidRPr="00CA4C54" w:rsidRDefault="00BE12D0" w:rsidP="00782969">
      <w:pPr>
        <w:pStyle w:val="PKTpunkt"/>
        <w:keepNext/>
      </w:pPr>
      <w:r w:rsidRPr="00CA4C54" w:rsidDel="0014697C">
        <w:t>1</w:t>
      </w:r>
      <w:r w:rsidRPr="00CA4C54">
        <w:t>1)</w:t>
      </w:r>
      <w:r w:rsidRPr="00CA4C54">
        <w:tab/>
      </w:r>
      <w:bookmarkStart w:id="53" w:name="_Hlk86180004"/>
      <w:r w:rsidRPr="00CA4C54">
        <w:t>po art. 17 dodaje si</w:t>
      </w:r>
      <w:r w:rsidRPr="00CA4C54">
        <w:rPr>
          <w:rFonts w:hint="eastAsia"/>
        </w:rPr>
        <w:t>ę</w:t>
      </w:r>
      <w:r w:rsidRPr="00CA4C54">
        <w:t xml:space="preserve"> art. 17a w brzmieniu:</w:t>
      </w:r>
    </w:p>
    <w:p w14:paraId="66BE8E41" w14:textId="1A1F13FA" w:rsidR="00BE12D0" w:rsidRPr="00CA4C54" w:rsidRDefault="00BE12D0" w:rsidP="00782969">
      <w:pPr>
        <w:pStyle w:val="ZARTzmartartykuempunktem"/>
        <w:keepNext/>
      </w:pPr>
      <w:r w:rsidRPr="00CA4C54">
        <w:t>„Art.</w:t>
      </w:r>
      <w:r w:rsidR="007724AF" w:rsidRPr="00CA4C54">
        <w:t xml:space="preserve"> </w:t>
      </w:r>
      <w:r w:rsidRPr="00CA4C54">
        <w:t>17a.</w:t>
      </w:r>
      <w:r w:rsidR="007724AF" w:rsidRPr="00CA4C54">
        <w:t xml:space="preserve"> </w:t>
      </w:r>
      <w:r w:rsidRPr="00CA4C54">
        <w:t>1. W ramach dzia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ń</w:t>
      </w:r>
      <w:r w:rsidRPr="00CA4C54">
        <w:t xml:space="preserve"> z zakresu spo</w:t>
      </w:r>
      <w:r w:rsidRPr="00CA4C54">
        <w:rPr>
          <w:rFonts w:hint="eastAsia"/>
        </w:rPr>
        <w:t>ł</w:t>
      </w:r>
      <w:r w:rsidRPr="00CA4C54">
        <w:t>ecznej odpowiedzialno</w:t>
      </w:r>
      <w:r w:rsidRPr="00CA4C54">
        <w:rPr>
          <w:rFonts w:hint="eastAsia"/>
        </w:rPr>
        <w:t>ś</w:t>
      </w:r>
      <w:r w:rsidRPr="00CA4C54">
        <w:t>ci biznesu Spó</w:t>
      </w:r>
      <w:r w:rsidRPr="00CA4C54">
        <w:rPr>
          <w:rFonts w:hint="eastAsia"/>
        </w:rPr>
        <w:t>ł</w:t>
      </w:r>
      <w:r w:rsidRPr="00CA4C54">
        <w:t xml:space="preserve">ka Celowa </w:t>
      </w:r>
      <w:r w:rsidR="00754B42" w:rsidRPr="00CA4C54">
        <w:t xml:space="preserve">jest </w:t>
      </w:r>
      <w:r w:rsidRPr="00CA4C54">
        <w:t>uprawniona do realizacji programów skierowanych do osób zbywaj</w:t>
      </w:r>
      <w:r w:rsidRPr="00CA4C54">
        <w:rPr>
          <w:rFonts w:hint="eastAsia"/>
        </w:rPr>
        <w:t>ą</w:t>
      </w:r>
      <w:r w:rsidRPr="00CA4C54">
        <w:t>cych nieruchomo</w:t>
      </w:r>
      <w:r w:rsidRPr="00CA4C54">
        <w:rPr>
          <w:rFonts w:hint="eastAsia"/>
        </w:rPr>
        <w:t>ś</w:t>
      </w:r>
      <w:r w:rsidRPr="00CA4C54">
        <w:t>ci na warunkach okre</w:t>
      </w:r>
      <w:r w:rsidRPr="00CA4C54">
        <w:rPr>
          <w:rFonts w:hint="eastAsia"/>
        </w:rPr>
        <w:t>ś</w:t>
      </w:r>
      <w:r w:rsidRPr="00CA4C54">
        <w:t>lonych w art. 29b ust. 1 pkt 2, obejmuj</w:t>
      </w:r>
      <w:r w:rsidRPr="00CA4C54">
        <w:rPr>
          <w:rFonts w:hint="eastAsia"/>
        </w:rPr>
        <w:t>ą</w:t>
      </w:r>
      <w:r w:rsidRPr="00CA4C54">
        <w:t>cych w szczególno</w:t>
      </w:r>
      <w:r w:rsidRPr="00CA4C54">
        <w:rPr>
          <w:rFonts w:hint="eastAsia"/>
        </w:rPr>
        <w:t>ś</w:t>
      </w:r>
      <w:r w:rsidRPr="00CA4C54">
        <w:t>ci:</w:t>
      </w:r>
    </w:p>
    <w:p w14:paraId="37644B6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pomoc rzeczow</w:t>
      </w:r>
      <w:r w:rsidRPr="00CA4C54">
        <w:rPr>
          <w:rFonts w:hint="eastAsia"/>
        </w:rPr>
        <w:t>ą</w:t>
      </w:r>
      <w:r w:rsidRPr="00CA4C54">
        <w:t>, w szczególno</w:t>
      </w:r>
      <w:r w:rsidRPr="00CA4C54">
        <w:rPr>
          <w:rFonts w:hint="eastAsia"/>
        </w:rPr>
        <w:t>ś</w:t>
      </w:r>
      <w:r w:rsidRPr="00CA4C54">
        <w:t>ci zwi</w:t>
      </w:r>
      <w:r w:rsidRPr="00CA4C54">
        <w:rPr>
          <w:rFonts w:hint="eastAsia"/>
        </w:rPr>
        <w:t>ą</w:t>
      </w:r>
      <w:r w:rsidRPr="00CA4C54">
        <w:t>zan</w:t>
      </w:r>
      <w:r w:rsidRPr="00CA4C54">
        <w:rPr>
          <w:rFonts w:hint="eastAsia"/>
        </w:rPr>
        <w:t>ą</w:t>
      </w:r>
      <w:r w:rsidRPr="00CA4C54">
        <w:t xml:space="preserve"> z przeprowadzk</w:t>
      </w:r>
      <w:r w:rsidRPr="00CA4C54">
        <w:rPr>
          <w:rFonts w:hint="eastAsia"/>
        </w:rPr>
        <w:t>ą</w:t>
      </w:r>
      <w:r w:rsidRPr="00CA4C54">
        <w:t>;</w:t>
      </w:r>
    </w:p>
    <w:p w14:paraId="1DAE5916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zwrot kosztów poniesionych danin publicznoprawnych, w szczególno</w:t>
      </w:r>
      <w:r w:rsidRPr="00CA4C54">
        <w:rPr>
          <w:rFonts w:hint="eastAsia"/>
        </w:rPr>
        <w:t>ś</w:t>
      </w:r>
      <w:r w:rsidRPr="00CA4C54">
        <w:t>ci podatków i op</w:t>
      </w:r>
      <w:r w:rsidRPr="00CA4C54">
        <w:rPr>
          <w:rFonts w:hint="eastAsia"/>
        </w:rPr>
        <w:t>ł</w:t>
      </w:r>
      <w:r w:rsidRPr="00CA4C54">
        <w:t>at zwi</w:t>
      </w:r>
      <w:r w:rsidRPr="00CA4C54">
        <w:rPr>
          <w:rFonts w:hint="eastAsia"/>
        </w:rPr>
        <w:t>ą</w:t>
      </w:r>
      <w:r w:rsidRPr="00CA4C54">
        <w:t>zanych z nabyciem i urz</w:t>
      </w:r>
      <w:r w:rsidRPr="00CA4C54">
        <w:rPr>
          <w:rFonts w:hint="eastAsia"/>
        </w:rPr>
        <w:t>ą</w:t>
      </w:r>
      <w:r w:rsidRPr="00CA4C54">
        <w:t>dzeniem nowej nieruchomo</w:t>
      </w:r>
      <w:r w:rsidRPr="00CA4C54">
        <w:rPr>
          <w:rFonts w:hint="eastAsia"/>
        </w:rPr>
        <w:t>ś</w:t>
      </w:r>
      <w:r w:rsidRPr="00CA4C54">
        <w:t>ci, w tym wykonywaniem robót budowlanych;</w:t>
      </w:r>
    </w:p>
    <w:p w14:paraId="449C5538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zwrot nak</w:t>
      </w:r>
      <w:r w:rsidRPr="00CA4C54">
        <w:rPr>
          <w:rFonts w:hint="eastAsia"/>
        </w:rPr>
        <w:t>ł</w:t>
      </w:r>
      <w:r w:rsidRPr="00CA4C54">
        <w:t>adów zwi</w:t>
      </w:r>
      <w:r w:rsidRPr="00CA4C54">
        <w:rPr>
          <w:rFonts w:hint="eastAsia"/>
        </w:rPr>
        <w:t>ą</w:t>
      </w:r>
      <w:r w:rsidRPr="00CA4C54">
        <w:t>zanych ze zmian</w:t>
      </w:r>
      <w:r w:rsidRPr="00CA4C54">
        <w:rPr>
          <w:rFonts w:hint="eastAsia"/>
        </w:rPr>
        <w:t>ą</w:t>
      </w:r>
      <w:r w:rsidRPr="00CA4C54">
        <w:t xml:space="preserve"> miejsca zamieszkania b</w:t>
      </w:r>
      <w:r w:rsidRPr="00CA4C54">
        <w:rPr>
          <w:rFonts w:hint="eastAsia"/>
        </w:rPr>
        <w:t>ą</w:t>
      </w:r>
      <w:r w:rsidRPr="00CA4C54">
        <w:t>d</w:t>
      </w:r>
      <w:r w:rsidRPr="00CA4C54">
        <w:rPr>
          <w:rFonts w:hint="eastAsia"/>
        </w:rPr>
        <w:t>ź</w:t>
      </w:r>
      <w:r w:rsidRPr="00CA4C54">
        <w:t xml:space="preserve"> prowadzenia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gospodarczej.</w:t>
      </w:r>
    </w:p>
    <w:p w14:paraId="3C7E0FF9" w14:textId="77777777" w:rsidR="00BE12D0" w:rsidRPr="00CA4C54" w:rsidRDefault="00BE12D0" w:rsidP="00BE12D0">
      <w:pPr>
        <w:pStyle w:val="ZUSTzmustartykuempunktem"/>
      </w:pPr>
      <w:r w:rsidRPr="00CA4C54">
        <w:lastRenderedPageBreak/>
        <w:t>2.</w:t>
      </w:r>
      <w:r w:rsidR="007724AF" w:rsidRPr="00CA4C54">
        <w:t xml:space="preserve"> </w:t>
      </w:r>
      <w:r w:rsidRPr="00CA4C54">
        <w:t>Zwrot kosztów poniesionych danin publicznoprawnych nie obejmuje obowi</w:t>
      </w:r>
      <w:r w:rsidRPr="00CA4C54">
        <w:rPr>
          <w:rFonts w:hint="eastAsia"/>
        </w:rPr>
        <w:t>ą</w:t>
      </w:r>
      <w:r w:rsidRPr="00CA4C54">
        <w:t>zków okre</w:t>
      </w:r>
      <w:r w:rsidRPr="00CA4C54">
        <w:rPr>
          <w:rFonts w:hint="eastAsia"/>
        </w:rPr>
        <w:t>ś</w:t>
      </w:r>
      <w:r w:rsidRPr="00CA4C54">
        <w:t>lonych w ramach post</w:t>
      </w:r>
      <w:r w:rsidRPr="00CA4C54">
        <w:rPr>
          <w:rFonts w:hint="eastAsia"/>
        </w:rPr>
        <w:t>ę</w:t>
      </w:r>
      <w:r w:rsidRPr="00CA4C54">
        <w:t>powania karnego, karno-skarbowego oraz</w:t>
      </w:r>
      <w:r w:rsidR="007724AF" w:rsidRPr="00CA4C54">
        <w:t xml:space="preserve"> </w:t>
      </w:r>
      <w:r w:rsidRPr="00CA4C54">
        <w:t>wykroczeniowego.</w:t>
      </w:r>
    </w:p>
    <w:p w14:paraId="4B379A00" w14:textId="77777777" w:rsidR="00BE12D0" w:rsidRPr="00CA4C54" w:rsidRDefault="00BE12D0" w:rsidP="00BE12D0">
      <w:pPr>
        <w:pStyle w:val="ZUSTzmustartykuempunktem"/>
      </w:pPr>
      <w:r w:rsidRPr="00CA4C54">
        <w:t>3.</w:t>
      </w:r>
      <w:r w:rsidR="007724AF" w:rsidRPr="00CA4C54">
        <w:t xml:space="preserve"> </w:t>
      </w:r>
      <w:r w:rsidRPr="00CA4C54">
        <w:t>Przepis art. 17 ust. 1d stosuje si</w:t>
      </w:r>
      <w:r w:rsidRPr="00CA4C54">
        <w:rPr>
          <w:rFonts w:hint="eastAsia"/>
        </w:rPr>
        <w:t>ę</w:t>
      </w:r>
      <w:r w:rsidRPr="00CA4C54">
        <w:t xml:space="preserve"> odpowiednio do przetwarzania danych osobowych w zwi</w:t>
      </w:r>
      <w:r w:rsidRPr="00CA4C54">
        <w:rPr>
          <w:rFonts w:hint="eastAsia"/>
        </w:rPr>
        <w:t>ą</w:t>
      </w:r>
      <w:r w:rsidRPr="00CA4C54">
        <w:t xml:space="preserve">zku z udzielaniem </w:t>
      </w:r>
      <w:r w:rsidRPr="00CA4C54">
        <w:rPr>
          <w:rFonts w:hint="eastAsia"/>
        </w:rPr>
        <w:t>ś</w:t>
      </w:r>
      <w:r w:rsidRPr="00CA4C54">
        <w:t>wiadcze</w:t>
      </w:r>
      <w:r w:rsidRPr="00CA4C54">
        <w:rPr>
          <w:rFonts w:hint="eastAsia"/>
        </w:rPr>
        <w:t>ń</w:t>
      </w:r>
      <w:r w:rsidRPr="00CA4C54">
        <w:t>, o których mowa w ust. 1.</w:t>
      </w:r>
    </w:p>
    <w:p w14:paraId="2F1BC3F9" w14:textId="77777777" w:rsidR="00BE12D0" w:rsidRPr="00CA4C54" w:rsidRDefault="00BE12D0" w:rsidP="00BE12D0">
      <w:pPr>
        <w:pStyle w:val="ZUSTzmustartykuempunktem"/>
      </w:pPr>
      <w:r w:rsidRPr="00CA4C54">
        <w:t>4.</w:t>
      </w:r>
      <w:r w:rsidR="007724AF" w:rsidRPr="00CA4C54">
        <w:t xml:space="preserve"> </w:t>
      </w:r>
      <w:r w:rsidRPr="00CA4C54">
        <w:t>Spó</w:t>
      </w:r>
      <w:r w:rsidRPr="00CA4C54">
        <w:rPr>
          <w:rFonts w:hint="eastAsia"/>
        </w:rPr>
        <w:t>ł</w:t>
      </w:r>
      <w:r w:rsidRPr="00CA4C54">
        <w:t>ka Celowa okre</w:t>
      </w:r>
      <w:r w:rsidRPr="00CA4C54">
        <w:rPr>
          <w:rFonts w:hint="eastAsia"/>
        </w:rPr>
        <w:t>ś</w:t>
      </w:r>
      <w:r w:rsidRPr="00CA4C54">
        <w:t>la zasady i tryb realizacji programów, o których mowa w ust. 1, uwzgl</w:t>
      </w:r>
      <w:r w:rsidRPr="00CA4C54">
        <w:rPr>
          <w:rFonts w:hint="eastAsia"/>
        </w:rPr>
        <w:t>ę</w:t>
      </w:r>
      <w:r w:rsidRPr="00CA4C54">
        <w:t>dniaj</w:t>
      </w:r>
      <w:r w:rsidRPr="00CA4C54">
        <w:rPr>
          <w:rFonts w:hint="eastAsia"/>
        </w:rPr>
        <w:t>ą</w:t>
      </w:r>
      <w:r w:rsidRPr="00CA4C54">
        <w:t>c wymóg równego traktowania osób oraz funkcjonowanie mechanizmu przyjmowania i rozpatrywania skarg i wniosków dotycz</w:t>
      </w:r>
      <w:r w:rsidRPr="00CA4C54">
        <w:rPr>
          <w:rFonts w:hint="eastAsia"/>
        </w:rPr>
        <w:t>ą</w:t>
      </w:r>
      <w:r w:rsidRPr="00CA4C54">
        <w:t>cych tych zasad i trybu.”;</w:t>
      </w:r>
    </w:p>
    <w:bookmarkEnd w:id="53"/>
    <w:p w14:paraId="5739F65B" w14:textId="77777777" w:rsidR="00BE12D0" w:rsidRPr="00CA4C54" w:rsidRDefault="00BE12D0" w:rsidP="00BE12D0">
      <w:pPr>
        <w:pStyle w:val="PKTpunkt"/>
      </w:pPr>
      <w:r w:rsidRPr="00CA4C54">
        <w:t>12)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art.</w:t>
      </w:r>
      <w:r w:rsidR="007724AF" w:rsidRPr="00CA4C54">
        <w:t xml:space="preserve"> </w:t>
      </w:r>
      <w:r w:rsidRPr="00CA4C54">
        <w:t>19;</w:t>
      </w:r>
    </w:p>
    <w:p w14:paraId="65ACE529" w14:textId="77777777" w:rsidR="00BE12D0" w:rsidRPr="00CA4C54" w:rsidRDefault="00BE12D0" w:rsidP="00782969">
      <w:pPr>
        <w:pStyle w:val="PKTpunkt"/>
        <w:keepNext/>
      </w:pPr>
      <w:r w:rsidRPr="00CA4C54" w:rsidDel="0014697C">
        <w:t>1</w:t>
      </w:r>
      <w:r w:rsidRPr="00CA4C54">
        <w:t>3)</w:t>
      </w:r>
      <w:r w:rsidRPr="00CA4C54">
        <w:tab/>
        <w:t>art. 22 otrzymuje brzmienie:</w:t>
      </w:r>
    </w:p>
    <w:p w14:paraId="34E04983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22. 1. Pe</w:t>
      </w:r>
      <w:r w:rsidRPr="00CA4C54">
        <w:rPr>
          <w:rFonts w:hint="eastAsia"/>
        </w:rPr>
        <w:t>ł</w:t>
      </w:r>
      <w:r w:rsidRPr="00CA4C54">
        <w:t>nomocnik</w:t>
      </w:r>
      <w:r w:rsidR="007724AF" w:rsidRPr="00CA4C54">
        <w:t xml:space="preserve"> </w:t>
      </w:r>
      <w:r w:rsidRPr="00CA4C54">
        <w:t>przedstawia Radzie Ministrów sprawozdanie ze swojej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za rok poprzedni w terminie do dnia 31 maja ka</w:t>
      </w:r>
      <w:r w:rsidRPr="00CA4C54">
        <w:rPr>
          <w:rFonts w:hint="eastAsia"/>
        </w:rPr>
        <w:t>ż</w:t>
      </w:r>
      <w:r w:rsidRPr="00CA4C54">
        <w:t>dego roku.</w:t>
      </w:r>
    </w:p>
    <w:p w14:paraId="1B70E47C" w14:textId="77777777" w:rsidR="00BE12D0" w:rsidRPr="00CA4C54" w:rsidRDefault="00BE12D0" w:rsidP="00782969">
      <w:pPr>
        <w:pStyle w:val="ZUSTzmustartykuempunktem"/>
        <w:keepNext/>
      </w:pPr>
      <w:r w:rsidRPr="00CA4C54">
        <w:t>2. Elementem sprawozdania, o którym mowa w ust. 1, jest informacja o wykonaniu Programu w roku poprzednim, zawieraj</w:t>
      </w:r>
      <w:r w:rsidRPr="00CA4C54">
        <w:rPr>
          <w:rFonts w:hint="eastAsia"/>
        </w:rPr>
        <w:t>ą</w:t>
      </w:r>
      <w:r w:rsidRPr="00CA4C54">
        <w:t>ca w szczególno</w:t>
      </w:r>
      <w:r w:rsidRPr="00CA4C54">
        <w:rPr>
          <w:rFonts w:hint="eastAsia"/>
        </w:rPr>
        <w:t>ś</w:t>
      </w:r>
      <w:r w:rsidRPr="00CA4C54">
        <w:t>ci:</w:t>
      </w:r>
    </w:p>
    <w:p w14:paraId="54FA1DDF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dane o wykonaniu finansowym i rzeczowym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>;</w:t>
      </w:r>
    </w:p>
    <w:p w14:paraId="1A58D007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 xml:space="preserve">zaktualizowane zestawienie wszystkich </w:t>
      </w:r>
      <w:r w:rsidRPr="00CA4C54">
        <w:rPr>
          <w:rFonts w:hint="eastAsia"/>
        </w:rPr>
        <w:t>ź</w:t>
      </w:r>
      <w:r w:rsidRPr="00CA4C54">
        <w:t>róde</w:t>
      </w:r>
      <w:r w:rsidRPr="00CA4C54">
        <w:rPr>
          <w:rFonts w:hint="eastAsia"/>
        </w:rPr>
        <w:t>ł</w:t>
      </w:r>
      <w:r w:rsidRPr="00CA4C54">
        <w:t xml:space="preserve"> finansowania Programu w podziale na lata realizacji Programu.</w:t>
      </w:r>
    </w:p>
    <w:p w14:paraId="5C31521E" w14:textId="77777777" w:rsidR="00BE12D0" w:rsidRPr="00CA4C54" w:rsidRDefault="00BE12D0" w:rsidP="00BE12D0">
      <w:pPr>
        <w:pStyle w:val="ZUSTzmustartykuempunktem"/>
      </w:pPr>
      <w:r w:rsidRPr="00CA4C54">
        <w:t>3.</w:t>
      </w:r>
      <w:r w:rsidR="007724AF" w:rsidRPr="00CA4C54">
        <w:t xml:space="preserve"> </w:t>
      </w:r>
      <w:r w:rsidRPr="00CA4C54">
        <w:t>Sprawozdanie w zakresie, o którym mowa w ust. 2, podlega uzgodnieniu z</w:t>
      </w:r>
      <w:r w:rsidR="007724AF" w:rsidRPr="00CA4C54">
        <w:t xml:space="preserve"> </w:t>
      </w:r>
      <w:r w:rsidRPr="00CA4C54">
        <w:t>ministrem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do spraw finansów publicznych oraz w zakresie projektów realizowanych z udzia</w:t>
      </w:r>
      <w:r w:rsidRPr="00CA4C54">
        <w:rPr>
          <w:rFonts w:hint="eastAsia"/>
        </w:rPr>
        <w:t>ł</w:t>
      </w:r>
      <w:r w:rsidRPr="00CA4C54">
        <w:t xml:space="preserve">em </w:t>
      </w:r>
      <w:r w:rsidRPr="00CA4C54">
        <w:rPr>
          <w:rFonts w:hint="eastAsia"/>
        </w:rPr>
        <w:t>ś</w:t>
      </w:r>
      <w:r w:rsidRPr="00CA4C54">
        <w:t>rodków europejskich z ministrem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do spraw rozwoju regionalnego.</w:t>
      </w:r>
    </w:p>
    <w:p w14:paraId="6B281DDD" w14:textId="77777777" w:rsidR="00BE12D0" w:rsidRPr="00CA4C54" w:rsidRDefault="00BE12D0" w:rsidP="00BE12D0">
      <w:pPr>
        <w:pStyle w:val="ZUSTzmustartykuempunktem"/>
      </w:pPr>
      <w:r w:rsidRPr="00CA4C54">
        <w:t>4. Rada Ministrów, przez przyj</w:t>
      </w:r>
      <w:r w:rsidRPr="00CA4C54">
        <w:rPr>
          <w:rFonts w:hint="eastAsia"/>
        </w:rPr>
        <w:t>ę</w:t>
      </w:r>
      <w:r w:rsidRPr="00CA4C54">
        <w:t>cie sprawozdania, o którym mowa w ust. 1, wyra</w:t>
      </w:r>
      <w:r w:rsidRPr="00CA4C54">
        <w:rPr>
          <w:rFonts w:hint="eastAsia"/>
        </w:rPr>
        <w:t>ż</w:t>
      </w:r>
      <w:r w:rsidRPr="00CA4C54">
        <w:t>a zgod</w:t>
      </w:r>
      <w:r w:rsidRPr="00CA4C54">
        <w:rPr>
          <w:rFonts w:hint="eastAsia"/>
        </w:rPr>
        <w:t>ę</w:t>
      </w:r>
      <w:r w:rsidRPr="00CA4C54">
        <w:t xml:space="preserve"> na aktualizacj</w:t>
      </w:r>
      <w:r w:rsidRPr="00CA4C54">
        <w:rPr>
          <w:rFonts w:hint="eastAsia"/>
        </w:rPr>
        <w:t>ę</w:t>
      </w:r>
      <w:r w:rsidRPr="00CA4C54">
        <w:t xml:space="preserve"> Programu w zakresie wskazanym w sprawozdaniu, z zastrze</w:t>
      </w:r>
      <w:r w:rsidRPr="00CA4C54">
        <w:rPr>
          <w:rFonts w:hint="eastAsia"/>
        </w:rPr>
        <w:t>ż</w:t>
      </w:r>
      <w:r w:rsidRPr="00CA4C54">
        <w:t xml:space="preserve">eniem, </w:t>
      </w:r>
      <w:r w:rsidRPr="00CA4C54">
        <w:rPr>
          <w:rFonts w:hint="eastAsia"/>
        </w:rPr>
        <w:t>ż</w:t>
      </w:r>
      <w:r w:rsidRPr="00CA4C54">
        <w:t>e aktualizacja ta nie mo</w:t>
      </w:r>
      <w:r w:rsidRPr="00CA4C54">
        <w:rPr>
          <w:rFonts w:hint="eastAsia"/>
        </w:rPr>
        <w:t>ż</w:t>
      </w:r>
      <w:r w:rsidRPr="00CA4C54">
        <w:t>e zwi</w:t>
      </w:r>
      <w:r w:rsidRPr="00CA4C54">
        <w:rPr>
          <w:rFonts w:hint="eastAsia"/>
        </w:rPr>
        <w:t>ę</w:t>
      </w:r>
      <w:r w:rsidRPr="00CA4C54">
        <w:t>kszy</w:t>
      </w:r>
      <w:r w:rsidRPr="00CA4C54">
        <w:rPr>
          <w:rFonts w:hint="eastAsia"/>
        </w:rPr>
        <w:t>ć</w:t>
      </w:r>
      <w:r w:rsidRPr="00CA4C54">
        <w:t xml:space="preserve"> </w:t>
      </w:r>
      <w:r w:rsidRPr="00CA4C54">
        <w:rPr>
          <w:rFonts w:hint="eastAsia"/>
        </w:rPr>
        <w:t>łą</w:t>
      </w:r>
      <w:r w:rsidRPr="00CA4C54">
        <w:t>cznego limitu zaanga</w:t>
      </w:r>
      <w:r w:rsidRPr="00CA4C54">
        <w:rPr>
          <w:rFonts w:hint="eastAsia"/>
        </w:rPr>
        <w:t>ż</w:t>
      </w:r>
      <w:r w:rsidRPr="00CA4C54">
        <w:t xml:space="preserve">owania </w:t>
      </w:r>
      <w:r w:rsidRPr="00CA4C54">
        <w:rPr>
          <w:rFonts w:hint="eastAsia"/>
        </w:rPr>
        <w:t>ś</w:t>
      </w:r>
      <w:r w:rsidRPr="00CA4C54">
        <w:t>rodków Skarbu Pa</w:t>
      </w:r>
      <w:r w:rsidRPr="00CA4C54">
        <w:rPr>
          <w:rFonts w:hint="eastAsia"/>
        </w:rPr>
        <w:t>ń</w:t>
      </w:r>
      <w:r w:rsidRPr="00CA4C54">
        <w:t>stwa na realizacj</w:t>
      </w:r>
      <w:r w:rsidRPr="00CA4C54">
        <w:rPr>
          <w:rFonts w:hint="eastAsia"/>
        </w:rPr>
        <w:t>ę</w:t>
      </w:r>
      <w:r w:rsidRPr="00CA4C54">
        <w:t xml:space="preserve"> Programu.”;</w:t>
      </w:r>
    </w:p>
    <w:p w14:paraId="7D0EA6BC" w14:textId="77777777" w:rsidR="00BE12D0" w:rsidRPr="00CA4C54" w:rsidRDefault="00BE12D0" w:rsidP="00BE12D0">
      <w:pPr>
        <w:pStyle w:val="PKTpunkt"/>
      </w:pPr>
      <w:r w:rsidRPr="00CA4C54">
        <w:t>14)</w:t>
      </w:r>
      <w:r w:rsidRPr="00CA4C54">
        <w:tab/>
        <w:t xml:space="preserve">w art. 24 wyrazy </w:t>
      </w:r>
      <w:r w:rsidRPr="00CA4C54" w:rsidDel="00C76479">
        <w:t>„</w:t>
      </w:r>
      <w:r w:rsidRPr="00CA4C54">
        <w:t>do dnia 30 czerwca i 31 grudnia</w:t>
      </w:r>
      <w:bookmarkStart w:id="54" w:name="_Hlk90823763"/>
      <w:r w:rsidRPr="00CA4C54" w:rsidDel="00C76479">
        <w:t>”</w:t>
      </w:r>
      <w:bookmarkEnd w:id="54"/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bookmarkStart w:id="55" w:name="_Hlk32324545"/>
      <w:r w:rsidRPr="00CA4C54" w:rsidDel="00C76479">
        <w:t>„</w:t>
      </w:r>
      <w:r w:rsidRPr="00CA4C54">
        <w:t>w terminie do dnia 31 sierpnia za pierwsze pó</w:t>
      </w:r>
      <w:r w:rsidRPr="00CA4C54">
        <w:rPr>
          <w:rFonts w:hint="eastAsia"/>
        </w:rPr>
        <w:t>ł</w:t>
      </w:r>
      <w:r w:rsidRPr="00CA4C54">
        <w:t>rocze oraz do dnia 28 lutego roku nast</w:t>
      </w:r>
      <w:r w:rsidRPr="00CA4C54">
        <w:rPr>
          <w:rFonts w:hint="eastAsia"/>
        </w:rPr>
        <w:t>ę</w:t>
      </w:r>
      <w:r w:rsidRPr="00CA4C54">
        <w:t>pnego za drugie pó</w:t>
      </w:r>
      <w:r w:rsidRPr="00CA4C54">
        <w:rPr>
          <w:rFonts w:hint="eastAsia"/>
        </w:rPr>
        <w:t>ł</w:t>
      </w:r>
      <w:r w:rsidRPr="00CA4C54">
        <w:t>rocze</w:t>
      </w:r>
      <w:bookmarkEnd w:id="55"/>
      <w:r w:rsidRPr="00CA4C54">
        <w:t>”;</w:t>
      </w:r>
    </w:p>
    <w:p w14:paraId="361F7973" w14:textId="77777777" w:rsidR="00BE12D0" w:rsidRPr="00CA4C54" w:rsidRDefault="00BE12D0" w:rsidP="00BE12D0">
      <w:pPr>
        <w:pStyle w:val="PKTpunkt"/>
      </w:pPr>
      <w:bookmarkStart w:id="56" w:name="_Hlk30164683"/>
      <w:r w:rsidRPr="00CA4C54" w:rsidDel="0014697C">
        <w:t>1</w:t>
      </w:r>
      <w:r w:rsidRPr="00CA4C54">
        <w:t>5)</w:t>
      </w:r>
      <w:r w:rsidRPr="00CA4C54">
        <w:tab/>
        <w:t xml:space="preserve">w art. 26 wyraz </w:t>
      </w:r>
      <w:r w:rsidRPr="00CA4C54" w:rsidDel="00C76479">
        <w:t>„</w:t>
      </w:r>
      <w:r w:rsidRPr="00CA4C54">
        <w:t>sprawozdania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wyrazem </w:t>
      </w:r>
      <w:r w:rsidRPr="00CA4C54" w:rsidDel="00C76479">
        <w:t>„</w:t>
      </w:r>
      <w:r w:rsidRPr="00CA4C54">
        <w:t>raportu”;</w:t>
      </w:r>
    </w:p>
    <w:p w14:paraId="7083140E" w14:textId="77777777" w:rsidR="00BE12D0" w:rsidRPr="00CA4C54" w:rsidRDefault="00BE12D0" w:rsidP="00782969">
      <w:pPr>
        <w:pStyle w:val="PKTpunkt"/>
        <w:keepNext/>
      </w:pPr>
      <w:r w:rsidRPr="00CA4C54" w:rsidDel="0014697C">
        <w:lastRenderedPageBreak/>
        <w:t>1</w:t>
      </w:r>
      <w:r w:rsidRPr="00CA4C54">
        <w:t>6)</w:t>
      </w:r>
      <w:r w:rsidRPr="00CA4C54">
        <w:tab/>
        <w:t>w dziale III tytu</w:t>
      </w:r>
      <w:r w:rsidRPr="00CA4C54">
        <w:rPr>
          <w:rFonts w:hint="eastAsia"/>
        </w:rPr>
        <w:t>ł</w:t>
      </w:r>
      <w:r w:rsidRPr="00CA4C54">
        <w:t xml:space="preserve"> rozdzia</w:t>
      </w:r>
      <w:r w:rsidRPr="00CA4C54">
        <w:rPr>
          <w:rFonts w:hint="eastAsia"/>
        </w:rPr>
        <w:t>ł</w:t>
      </w:r>
      <w:r w:rsidRPr="00CA4C54">
        <w:t xml:space="preserve">u 1 otrzymuje brzmienie: </w:t>
      </w:r>
    </w:p>
    <w:p w14:paraId="6FA550C6" w14:textId="77777777" w:rsidR="00BE12D0" w:rsidRPr="00CA4C54" w:rsidRDefault="00BE12D0" w:rsidP="00BE12D0">
      <w:pPr>
        <w:pStyle w:val="ZROZDZODDZPRZEDMzmprzedmrozdzoddzartykuempunktem"/>
      </w:pPr>
      <w:r w:rsidRPr="00CA4C54" w:rsidDel="00C76479">
        <w:t>„</w:t>
      </w:r>
      <w:r w:rsidRPr="00CA4C54">
        <w:t>Przygotowanie obszaru Inwestycji wraz z otoczeniem”;</w:t>
      </w:r>
    </w:p>
    <w:p w14:paraId="3418A727" w14:textId="77777777" w:rsidR="00BE12D0" w:rsidRPr="00CA4C54" w:rsidRDefault="00BE12D0" w:rsidP="00782969">
      <w:pPr>
        <w:pStyle w:val="PKTpunkt"/>
        <w:keepNext/>
      </w:pPr>
      <w:r w:rsidRPr="00CA4C54" w:rsidDel="0014697C">
        <w:t>1</w:t>
      </w:r>
      <w:r w:rsidRPr="00CA4C54">
        <w:t>7)</w:t>
      </w:r>
      <w:r w:rsidRPr="00CA4C54">
        <w:tab/>
        <w:t>w dziale III w rozdziale 1 dodaje si</w:t>
      </w:r>
      <w:r w:rsidRPr="00CA4C54">
        <w:rPr>
          <w:rFonts w:hint="eastAsia"/>
        </w:rPr>
        <w:t>ę</w:t>
      </w:r>
      <w:r w:rsidRPr="00CA4C54">
        <w:t xml:space="preserve"> art. 27a w brzmieniu:</w:t>
      </w:r>
    </w:p>
    <w:p w14:paraId="30D15A50" w14:textId="354E27B4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27a. Ilekro</w:t>
      </w:r>
      <w:r w:rsidRPr="00CA4C54">
        <w:rPr>
          <w:rFonts w:hint="eastAsia"/>
        </w:rPr>
        <w:t>ć</w:t>
      </w:r>
      <w:r w:rsidRPr="00CA4C54">
        <w:t xml:space="preserve"> w niniejszym rozdziale </w:t>
      </w:r>
      <w:r w:rsidR="00A36BB0" w:rsidRPr="00CA4C54">
        <w:t xml:space="preserve">jest </w:t>
      </w:r>
      <w:r w:rsidRPr="00CA4C54">
        <w:t>mowa o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albo</w:t>
      </w:r>
      <w:r w:rsidR="007724AF" w:rsidRPr="00CA4C54">
        <w:t xml:space="preserve"> </w:t>
      </w:r>
      <w:r w:rsidRPr="00CA4C54">
        <w:t>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cicielu nieruchomo</w:t>
      </w:r>
      <w:r w:rsidRPr="00CA4C54">
        <w:rPr>
          <w:rFonts w:hint="eastAsia"/>
        </w:rPr>
        <w:t>ś</w:t>
      </w:r>
      <w:r w:rsidRPr="00CA4C54">
        <w:t>ci,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prawo u</w:t>
      </w:r>
      <w:r w:rsidRPr="00CA4C54">
        <w:rPr>
          <w:rFonts w:hint="eastAsia"/>
        </w:rPr>
        <w:t>ż</w:t>
      </w:r>
      <w:r w:rsidRPr="00CA4C54">
        <w:t>ytkowania wieczystego nieruchomo</w:t>
      </w:r>
      <w:r w:rsidRPr="00CA4C54">
        <w:rPr>
          <w:rFonts w:hint="eastAsia"/>
        </w:rPr>
        <w:t>ś</w:t>
      </w:r>
      <w:r w:rsidRPr="00CA4C54">
        <w:t>ci albo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ci.”;</w:t>
      </w:r>
    </w:p>
    <w:p w14:paraId="6A826C0D" w14:textId="77777777" w:rsidR="00BE12D0" w:rsidRPr="00CA4C54" w:rsidRDefault="00BE12D0" w:rsidP="00782969">
      <w:pPr>
        <w:pStyle w:val="PKTpunkt"/>
        <w:keepNext/>
      </w:pPr>
      <w:r w:rsidRPr="00CA4C54" w:rsidDel="0014697C">
        <w:t>1</w:t>
      </w:r>
      <w:r w:rsidRPr="00CA4C54">
        <w:t>8)</w:t>
      </w:r>
      <w:r w:rsidRPr="00CA4C54">
        <w:tab/>
        <w:t>art.</w:t>
      </w:r>
      <w:r w:rsidR="007724AF" w:rsidRPr="00CA4C54">
        <w:t xml:space="preserve"> </w:t>
      </w:r>
      <w:r w:rsidRPr="00CA4C54">
        <w:t>28 i art. 29 otrzymuj</w:t>
      </w:r>
      <w:r w:rsidRPr="00CA4C54">
        <w:rPr>
          <w:rFonts w:hint="eastAsia"/>
        </w:rPr>
        <w:t>ą</w:t>
      </w:r>
      <w:r w:rsidRPr="00CA4C54">
        <w:t xml:space="preserve"> brzmienie:</w:t>
      </w:r>
    </w:p>
    <w:bookmarkEnd w:id="56"/>
    <w:p w14:paraId="28782962" w14:textId="77777777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>Art. 28. 1. Rada Ministrów, w drodze rozporz</w:t>
      </w:r>
      <w:r w:rsidRPr="00CA4C54">
        <w:rPr>
          <w:rFonts w:hint="eastAsia"/>
        </w:rPr>
        <w:t>ą</w:t>
      </w:r>
      <w:r w:rsidRPr="00CA4C54">
        <w:t>dzenia, mo</w:t>
      </w:r>
      <w:r w:rsidRPr="00CA4C54">
        <w:rPr>
          <w:rFonts w:hint="eastAsia"/>
        </w:rPr>
        <w:t>ż</w:t>
      </w:r>
      <w:r w:rsidRPr="00CA4C54">
        <w:t>e wskaza</w:t>
      </w:r>
      <w:r w:rsidRPr="00CA4C54">
        <w:rPr>
          <w:rFonts w:hint="eastAsia"/>
        </w:rPr>
        <w:t>ć</w:t>
      </w:r>
      <w:r w:rsidRPr="00CA4C54">
        <w:t xml:space="preserve"> gminy lub ich cz</w:t>
      </w:r>
      <w:r w:rsidRPr="00CA4C54">
        <w:rPr>
          <w:rFonts w:hint="eastAsia"/>
        </w:rPr>
        <w:t>ęś</w:t>
      </w:r>
      <w:r w:rsidRPr="00CA4C54">
        <w:t>ci, na których terenie, w celu przygotowania obszaru Inwestycji oraz zapewnienia optymalnych warunków rozwoju spo</w:t>
      </w:r>
      <w:r w:rsidRPr="00CA4C54">
        <w:rPr>
          <w:rFonts w:hint="eastAsia"/>
        </w:rPr>
        <w:t>ł</w:t>
      </w:r>
      <w:r w:rsidRPr="00CA4C54">
        <w:t>eczno-gospodarczego oraz przestrzennego na</w:t>
      </w:r>
      <w:r w:rsidR="007724AF" w:rsidRPr="00CA4C54">
        <w:t xml:space="preserve"> </w:t>
      </w:r>
      <w:r w:rsidRPr="00CA4C54">
        <w:t>obszarze otoczenia CPK, stosowane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 xml:space="preserve"> szczególne zasady gospodarowania nieruchomo</w:t>
      </w:r>
      <w:r w:rsidRPr="00CA4C54">
        <w:rPr>
          <w:rFonts w:hint="eastAsia"/>
        </w:rPr>
        <w:t>ś</w:t>
      </w:r>
      <w:r w:rsidRPr="00CA4C54">
        <w:t>ciami, planowania i zagospodarowania przestrzennego oraz realizacji inwestycji okre</w:t>
      </w:r>
      <w:r w:rsidRPr="00CA4C54">
        <w:rPr>
          <w:rFonts w:hint="eastAsia"/>
        </w:rPr>
        <w:t>ś</w:t>
      </w:r>
      <w:r w:rsidRPr="00CA4C54">
        <w:t>lone w art. 29, szczególne zasady nabywania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 w</w:t>
      </w:r>
      <w:r w:rsidR="007724AF" w:rsidRPr="00CA4C54">
        <w:t xml:space="preserve"> </w:t>
      </w:r>
      <w:r w:rsidRPr="00CA4C54">
        <w:t>art. 29b lub szczególne zasady udost</w:t>
      </w:r>
      <w:r w:rsidRPr="00CA4C54">
        <w:rPr>
          <w:rFonts w:hint="eastAsia"/>
        </w:rPr>
        <w:t>ę</w:t>
      </w:r>
      <w:r w:rsidRPr="00CA4C54">
        <w:t>pniania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przyrodniczych okre</w:t>
      </w:r>
      <w:r w:rsidRPr="00CA4C54">
        <w:rPr>
          <w:rFonts w:hint="eastAsia"/>
        </w:rPr>
        <w:t>ś</w:t>
      </w:r>
      <w:r w:rsidRPr="00CA4C54">
        <w:t>lone w art. 29e,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>c:</w:t>
      </w:r>
    </w:p>
    <w:p w14:paraId="24D85557" w14:textId="6B2D656A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które spo</w:t>
      </w:r>
      <w:r w:rsidRPr="00CA4C54">
        <w:rPr>
          <w:rFonts w:hint="eastAsia"/>
        </w:rPr>
        <w:t>ś</w:t>
      </w:r>
      <w:r w:rsidRPr="00CA4C54">
        <w:t>ród szczególnych zasad gospodarowania nieruchomo</w:t>
      </w:r>
      <w:r w:rsidRPr="00CA4C54">
        <w:rPr>
          <w:rFonts w:hint="eastAsia"/>
        </w:rPr>
        <w:t>ś</w:t>
      </w:r>
      <w:r w:rsidRPr="00CA4C54">
        <w:t>ciami, planowania i</w:t>
      </w:r>
      <w:r w:rsidR="007724AF" w:rsidRPr="00CA4C54">
        <w:t xml:space="preserve"> </w:t>
      </w:r>
      <w:r w:rsidRPr="00CA4C54">
        <w:t>zagospodarowania przestrzennego oraz realizacji inwestycji, okre</w:t>
      </w:r>
      <w:r w:rsidRPr="00CA4C54">
        <w:rPr>
          <w:rFonts w:hint="eastAsia"/>
        </w:rPr>
        <w:t>ś</w:t>
      </w:r>
      <w:r w:rsidRPr="00CA4C54">
        <w:t>lonych w</w:t>
      </w:r>
      <w:r w:rsidR="00A36BB0" w:rsidRPr="00CA4C54">
        <w:t> </w:t>
      </w:r>
      <w:r w:rsidRPr="00CA4C54">
        <w:t>art.</w:t>
      </w:r>
      <w:r w:rsidR="00A36BB0" w:rsidRPr="00CA4C54">
        <w:t> </w:t>
      </w:r>
      <w:r w:rsidRPr="00CA4C54">
        <w:t>29, oraz na jakich obszarach maj</w:t>
      </w:r>
      <w:r w:rsidRPr="00CA4C54">
        <w:rPr>
          <w:rFonts w:hint="eastAsia"/>
        </w:rPr>
        <w:t>ą</w:t>
      </w:r>
      <w:r w:rsidRPr="00CA4C54">
        <w:t xml:space="preserve"> zastosowanie;</w:t>
      </w:r>
    </w:p>
    <w:p w14:paraId="1A4EC20D" w14:textId="41E09074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które spo</w:t>
      </w:r>
      <w:r w:rsidRPr="00CA4C54">
        <w:rPr>
          <w:rFonts w:hint="eastAsia"/>
        </w:rPr>
        <w:t>ś</w:t>
      </w:r>
      <w:r w:rsidRPr="00CA4C54">
        <w:t>ród szczególnych zasad nabywania nieruchomo</w:t>
      </w:r>
      <w:r w:rsidRPr="00CA4C54">
        <w:rPr>
          <w:rFonts w:hint="eastAsia"/>
        </w:rPr>
        <w:t>ś</w:t>
      </w:r>
      <w:r w:rsidRPr="00CA4C54">
        <w:t>ci, okre</w:t>
      </w:r>
      <w:r w:rsidRPr="00CA4C54">
        <w:rPr>
          <w:rFonts w:hint="eastAsia"/>
        </w:rPr>
        <w:t>ś</w:t>
      </w:r>
      <w:r w:rsidRPr="00CA4C54">
        <w:t>lonych w</w:t>
      </w:r>
      <w:r w:rsidR="00A36BB0" w:rsidRPr="00CA4C54">
        <w:t> </w:t>
      </w:r>
      <w:r w:rsidRPr="00CA4C54">
        <w:t>art.</w:t>
      </w:r>
      <w:r w:rsidR="00A36BB0" w:rsidRPr="00CA4C54">
        <w:t> </w:t>
      </w:r>
      <w:r w:rsidRPr="00CA4C54">
        <w:t>29b, oraz na jakich obszarach maj</w:t>
      </w:r>
      <w:r w:rsidRPr="00CA4C54">
        <w:rPr>
          <w:rFonts w:hint="eastAsia"/>
        </w:rPr>
        <w:t>ą</w:t>
      </w:r>
      <w:r w:rsidRPr="00CA4C54">
        <w:t xml:space="preserve"> zastosowanie;</w:t>
      </w:r>
    </w:p>
    <w:p w14:paraId="5A771F39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na jakich obszarach maj</w:t>
      </w:r>
      <w:r w:rsidRPr="00CA4C54">
        <w:rPr>
          <w:rFonts w:hint="eastAsia"/>
        </w:rPr>
        <w:t>ą</w:t>
      </w:r>
      <w:r w:rsidRPr="00CA4C54">
        <w:t xml:space="preserve"> zastosowanie szczególne zasady udost</w:t>
      </w:r>
      <w:r w:rsidRPr="00CA4C54">
        <w:rPr>
          <w:rFonts w:hint="eastAsia"/>
        </w:rPr>
        <w:t>ę</w:t>
      </w:r>
      <w:r w:rsidRPr="00CA4C54">
        <w:t>pniania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przyrodniczych okre</w:t>
      </w:r>
      <w:r w:rsidRPr="00CA4C54">
        <w:rPr>
          <w:rFonts w:hint="eastAsia"/>
        </w:rPr>
        <w:t>ś</w:t>
      </w:r>
      <w:r w:rsidRPr="00CA4C54">
        <w:t>lone w</w:t>
      </w:r>
      <w:r w:rsidR="007724AF" w:rsidRPr="00CA4C54">
        <w:t xml:space="preserve"> </w:t>
      </w:r>
      <w:r w:rsidRPr="00CA4C54">
        <w:t>art.</w:t>
      </w:r>
      <w:r w:rsidR="007724AF" w:rsidRPr="00CA4C54">
        <w:t xml:space="preserve"> </w:t>
      </w:r>
      <w:r w:rsidRPr="00CA4C54">
        <w:t>29e.</w:t>
      </w:r>
    </w:p>
    <w:p w14:paraId="26F5B7E2" w14:textId="77777777" w:rsidR="00BE12D0" w:rsidRPr="00CA4C54" w:rsidRDefault="00BE12D0" w:rsidP="00BE12D0">
      <w:pPr>
        <w:pStyle w:val="ZUSTzmustartykuempunktem"/>
      </w:pPr>
      <w:r w:rsidRPr="00CA4C54">
        <w:t>2. Rozporz</w:t>
      </w:r>
      <w:r w:rsidRPr="00CA4C54">
        <w:rPr>
          <w:rFonts w:hint="eastAsia"/>
        </w:rPr>
        <w:t>ą</w:t>
      </w:r>
      <w:r w:rsidRPr="00CA4C54">
        <w:t>dzenie, o którym mowa w ust. 1, mo</w:t>
      </w:r>
      <w:r w:rsidRPr="00CA4C54">
        <w:rPr>
          <w:rFonts w:hint="eastAsia"/>
        </w:rPr>
        <w:t>ż</w:t>
      </w:r>
      <w:r w:rsidRPr="00CA4C54">
        <w:t>e przewidywa</w:t>
      </w:r>
      <w:r w:rsidRPr="00CA4C54">
        <w:rPr>
          <w:rFonts w:hint="eastAsia"/>
        </w:rPr>
        <w:t>ć</w:t>
      </w:r>
      <w:r w:rsidRPr="00CA4C54">
        <w:t xml:space="preserve"> ró</w:t>
      </w:r>
      <w:r w:rsidRPr="00CA4C54">
        <w:rPr>
          <w:rFonts w:hint="eastAsia"/>
        </w:rPr>
        <w:t>ż</w:t>
      </w:r>
      <w:r w:rsidRPr="00CA4C54">
        <w:t>ne zasady, o</w:t>
      </w:r>
      <w:r w:rsidR="007724AF" w:rsidRPr="00CA4C54">
        <w:t xml:space="preserve"> </w:t>
      </w:r>
      <w:r w:rsidRPr="00CA4C54">
        <w:t>których mowa w ust. 1 pkt 1 i 2, dla ró</w:t>
      </w:r>
      <w:r w:rsidRPr="00CA4C54">
        <w:rPr>
          <w:rFonts w:hint="eastAsia"/>
        </w:rPr>
        <w:t>ż</w:t>
      </w:r>
      <w:r w:rsidRPr="00CA4C54">
        <w:t>nych obszarów,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>c w sposób jednoznaczny granice tych obszarów.</w:t>
      </w:r>
    </w:p>
    <w:p w14:paraId="3B9C1B57" w14:textId="77777777" w:rsidR="00BE12D0" w:rsidRPr="00CA4C54" w:rsidRDefault="00BE12D0" w:rsidP="00782969">
      <w:pPr>
        <w:pStyle w:val="ZUSTzmustartykuempunktem"/>
        <w:keepNext/>
      </w:pPr>
      <w:r w:rsidRPr="00CA4C54">
        <w:t>3. W rozporz</w:t>
      </w:r>
      <w:r w:rsidRPr="00CA4C54">
        <w:rPr>
          <w:rFonts w:hint="eastAsia"/>
        </w:rPr>
        <w:t>ą</w:t>
      </w:r>
      <w:r w:rsidRPr="00CA4C54">
        <w:t>dzeniu, o którym mowa w ust. 1, okre</w:t>
      </w:r>
      <w:r w:rsidRPr="00CA4C54">
        <w:rPr>
          <w:rFonts w:hint="eastAsia"/>
        </w:rPr>
        <w:t>ś</w:t>
      </w:r>
      <w:r w:rsidRPr="00CA4C54">
        <w:t>la si</w:t>
      </w:r>
      <w:r w:rsidRPr="00CA4C54">
        <w:rPr>
          <w:rFonts w:hint="eastAsia"/>
        </w:rPr>
        <w:t>ę</w:t>
      </w:r>
      <w:r w:rsidRPr="00CA4C54">
        <w:t xml:space="preserve"> dzie</w:t>
      </w:r>
      <w:r w:rsidRPr="00CA4C54">
        <w:rPr>
          <w:rFonts w:hint="eastAsia"/>
        </w:rPr>
        <w:t>ń</w:t>
      </w:r>
      <w:r w:rsidRPr="00CA4C54">
        <w:t xml:space="preserve"> rozpocz</w:t>
      </w:r>
      <w:r w:rsidRPr="00CA4C54">
        <w:rPr>
          <w:rFonts w:hint="eastAsia"/>
        </w:rPr>
        <w:t>ę</w:t>
      </w:r>
      <w:r w:rsidRPr="00CA4C54">
        <w:t>cia i dzie</w:t>
      </w:r>
      <w:r w:rsidRPr="00CA4C54">
        <w:rPr>
          <w:rFonts w:hint="eastAsia"/>
        </w:rPr>
        <w:t>ń</w:t>
      </w:r>
      <w:r w:rsidRPr="00CA4C54">
        <w:t xml:space="preserve"> zako</w:t>
      </w:r>
      <w:r w:rsidRPr="00CA4C54">
        <w:rPr>
          <w:rFonts w:hint="eastAsia"/>
        </w:rPr>
        <w:t>ń</w:t>
      </w:r>
      <w:r w:rsidRPr="00CA4C54">
        <w:t>czenia obowi</w:t>
      </w:r>
      <w:r w:rsidRPr="00CA4C54">
        <w:rPr>
          <w:rFonts w:hint="eastAsia"/>
        </w:rPr>
        <w:t>ą</w:t>
      </w:r>
      <w:r w:rsidRPr="00CA4C54">
        <w:t>zywania ka</w:t>
      </w:r>
      <w:r w:rsidRPr="00CA4C54">
        <w:rPr>
          <w:rFonts w:hint="eastAsia"/>
        </w:rPr>
        <w:t>ż</w:t>
      </w:r>
      <w:r w:rsidRPr="00CA4C54">
        <w:t>dej z zasad, o których mowa w ust. 1 pkt 1 i 3, z</w:t>
      </w:r>
      <w:r w:rsidR="007724AF" w:rsidRPr="00CA4C54">
        <w:t xml:space="preserve"> </w:t>
      </w:r>
      <w:r w:rsidRPr="00CA4C54">
        <w:t>zastrze</w:t>
      </w:r>
      <w:r w:rsidRPr="00CA4C54">
        <w:rPr>
          <w:rFonts w:hint="eastAsia"/>
        </w:rPr>
        <w:t>ż</w:t>
      </w:r>
      <w:r w:rsidRPr="00CA4C54">
        <w:t xml:space="preserve">eniem, </w:t>
      </w:r>
      <w:r w:rsidRPr="00CA4C54">
        <w:rPr>
          <w:rFonts w:hint="eastAsia"/>
        </w:rPr>
        <w:t>ż</w:t>
      </w:r>
      <w:r w:rsidRPr="00CA4C54">
        <w:t>e okres obowi</w:t>
      </w:r>
      <w:r w:rsidRPr="00CA4C54">
        <w:rPr>
          <w:rFonts w:hint="eastAsia"/>
        </w:rPr>
        <w:t>ą</w:t>
      </w:r>
      <w:r w:rsidRPr="00CA4C54">
        <w:t>zywania zasad dla danego obszaru wynosi:</w:t>
      </w:r>
    </w:p>
    <w:p w14:paraId="6ED1A1F5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ej ni</w:t>
      </w:r>
      <w:r w:rsidRPr="00CA4C54">
        <w:rPr>
          <w:rFonts w:hint="eastAsia"/>
        </w:rPr>
        <w:t>ż</w:t>
      </w:r>
      <w:r w:rsidRPr="00CA4C54">
        <w:t xml:space="preserve"> 4 lata − dla zasad, o których mowa w ust. 1 pkt 1;</w:t>
      </w:r>
    </w:p>
    <w:p w14:paraId="7B3F2D89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ej ni</w:t>
      </w:r>
      <w:r w:rsidRPr="00CA4C54">
        <w:rPr>
          <w:rFonts w:hint="eastAsia"/>
        </w:rPr>
        <w:t>ż</w:t>
      </w:r>
      <w:r w:rsidRPr="00CA4C54">
        <w:t xml:space="preserve"> 5 lat − dla zasad, o których mowa w ust. 1 pkt 3.</w:t>
      </w:r>
    </w:p>
    <w:p w14:paraId="41C2D296" w14:textId="77777777" w:rsidR="00BE12D0" w:rsidRPr="00CA4C54" w:rsidRDefault="00BE12D0" w:rsidP="00BE12D0">
      <w:pPr>
        <w:pStyle w:val="ZUSTzmustartykuempunktem"/>
      </w:pPr>
      <w:r w:rsidRPr="00CA4C54">
        <w:t>4. Rozporz</w:t>
      </w:r>
      <w:r w:rsidRPr="00CA4C54">
        <w:rPr>
          <w:rFonts w:hint="eastAsia"/>
        </w:rPr>
        <w:t>ą</w:t>
      </w:r>
      <w:r w:rsidRPr="00CA4C54">
        <w:t>dzenie, o którym mowa w ust. 1, obejmuje ca</w:t>
      </w:r>
      <w:r w:rsidRPr="00CA4C54">
        <w:rPr>
          <w:rFonts w:hint="eastAsia"/>
        </w:rPr>
        <w:t>ł</w:t>
      </w:r>
      <w:r w:rsidRPr="00CA4C54">
        <w:t>e dzia</w:t>
      </w:r>
      <w:r w:rsidRPr="00CA4C54">
        <w:rPr>
          <w:rFonts w:hint="eastAsia"/>
        </w:rPr>
        <w:t>ł</w:t>
      </w:r>
      <w:r w:rsidRPr="00CA4C54">
        <w:t>ki ewidencyjne, w</w:t>
      </w:r>
      <w:r w:rsidR="007724AF" w:rsidRPr="00CA4C54">
        <w:t xml:space="preserve"> </w:t>
      </w:r>
      <w:r w:rsidRPr="00CA4C54">
        <w:t>tym w przypadku, o którym mowa w ust. 2.</w:t>
      </w:r>
    </w:p>
    <w:p w14:paraId="6A159B08" w14:textId="77777777" w:rsidR="00BE12D0" w:rsidRPr="00CA4C54" w:rsidRDefault="00BE12D0" w:rsidP="00BE12D0">
      <w:pPr>
        <w:pStyle w:val="ZUSTzmustartykuempunktem"/>
      </w:pPr>
      <w:r w:rsidRPr="00CA4C54">
        <w:lastRenderedPageBreak/>
        <w:t>5. Wydaj</w:t>
      </w:r>
      <w:r w:rsidRPr="00CA4C54">
        <w:rPr>
          <w:rFonts w:hint="eastAsia"/>
        </w:rPr>
        <w:t>ą</w:t>
      </w:r>
      <w:r w:rsidRPr="00CA4C54">
        <w:t>c rozporz</w:t>
      </w:r>
      <w:r w:rsidRPr="00CA4C54">
        <w:rPr>
          <w:rFonts w:hint="eastAsia"/>
        </w:rPr>
        <w:t>ą</w:t>
      </w:r>
      <w:r w:rsidRPr="00CA4C54">
        <w:t>dzenie, o którym mowa w ust. 1, uwzgl</w:t>
      </w:r>
      <w:r w:rsidRPr="00CA4C54">
        <w:rPr>
          <w:rFonts w:hint="eastAsia"/>
        </w:rPr>
        <w:t>ę</w:t>
      </w:r>
      <w:r w:rsidRPr="00CA4C54">
        <w:t>dnia si</w:t>
      </w:r>
      <w:r w:rsidRPr="00CA4C54">
        <w:rPr>
          <w:rFonts w:hint="eastAsia"/>
        </w:rPr>
        <w:t>ę</w:t>
      </w:r>
      <w:r w:rsidRPr="00CA4C54">
        <w:t xml:space="preserve"> ustalenia rz</w:t>
      </w:r>
      <w:r w:rsidRPr="00CA4C54">
        <w:rPr>
          <w:rFonts w:hint="eastAsia"/>
        </w:rPr>
        <w:t>ą</w:t>
      </w:r>
      <w:r w:rsidRPr="00CA4C54">
        <w:t>dowych dokumentów strategicznych, Programu oraz Strategicznego Studium Lokalizacyjnego, je</w:t>
      </w:r>
      <w:r w:rsidRPr="00CA4C54">
        <w:rPr>
          <w:rFonts w:hint="eastAsia"/>
        </w:rPr>
        <w:t>ż</w:t>
      </w:r>
      <w:r w:rsidRPr="00CA4C54">
        <w:t>eli zosta</w:t>
      </w:r>
      <w:r w:rsidRPr="00CA4C54">
        <w:rPr>
          <w:rFonts w:hint="eastAsia"/>
        </w:rPr>
        <w:t>ł</w:t>
      </w:r>
      <w:r w:rsidRPr="00CA4C54">
        <w:t>y przyj</w:t>
      </w:r>
      <w:r w:rsidRPr="00CA4C54">
        <w:rPr>
          <w:rFonts w:hint="eastAsia"/>
        </w:rPr>
        <w:t>ę</w:t>
      </w:r>
      <w:r w:rsidRPr="00CA4C54">
        <w:t>te, wyznaczaj</w:t>
      </w:r>
      <w:r w:rsidRPr="00CA4C54">
        <w:rPr>
          <w:rFonts w:hint="eastAsia"/>
        </w:rPr>
        <w:t>ą</w:t>
      </w:r>
      <w:r w:rsidRPr="00CA4C54">
        <w:t>c obszar niezb</w:t>
      </w:r>
      <w:r w:rsidRPr="00CA4C54">
        <w:rPr>
          <w:rFonts w:hint="eastAsia"/>
        </w:rPr>
        <w:t>ę</w:t>
      </w:r>
      <w:r w:rsidRPr="00CA4C54">
        <w:t>dny do zapewnienia prawid</w:t>
      </w:r>
      <w:r w:rsidRPr="00CA4C54">
        <w:rPr>
          <w:rFonts w:hint="eastAsia"/>
        </w:rPr>
        <w:t>ł</w:t>
      </w:r>
      <w:r w:rsidRPr="00CA4C54">
        <w:t>owego przygotowania Inwestycji oraz zapewnienia optymalnych warunków rozwoju spo</w:t>
      </w:r>
      <w:r w:rsidRPr="00CA4C54">
        <w:rPr>
          <w:rFonts w:hint="eastAsia"/>
        </w:rPr>
        <w:t>ł</w:t>
      </w:r>
      <w:r w:rsidRPr="00CA4C54">
        <w:t>eczno-gospodarczego oraz przestrzennego na obszarze otoczenia CPK w</w:t>
      </w:r>
      <w:r w:rsidR="007724AF" w:rsidRPr="00CA4C54">
        <w:t xml:space="preserve"> </w:t>
      </w:r>
      <w:r w:rsidRPr="00CA4C54">
        <w:t>sposób mo</w:t>
      </w:r>
      <w:r w:rsidRPr="00CA4C54">
        <w:rPr>
          <w:rFonts w:hint="eastAsia"/>
        </w:rPr>
        <w:t>ż</w:t>
      </w:r>
      <w:r w:rsidRPr="00CA4C54">
        <w:t>liwie zwarty.</w:t>
      </w:r>
    </w:p>
    <w:p w14:paraId="59E97A3D" w14:textId="77777777" w:rsidR="00BE12D0" w:rsidRPr="00CA4C54" w:rsidRDefault="00BE12D0" w:rsidP="00BE12D0">
      <w:pPr>
        <w:pStyle w:val="ZUSTzmustartykuempunktem"/>
      </w:pPr>
      <w:r w:rsidRPr="00CA4C54">
        <w:t>6. W przypadku gdy rozporz</w:t>
      </w:r>
      <w:r w:rsidRPr="00CA4C54">
        <w:rPr>
          <w:rFonts w:hint="eastAsia"/>
        </w:rPr>
        <w:t>ą</w:t>
      </w:r>
      <w:r w:rsidRPr="00CA4C54">
        <w:t>dzenie, o którym mowa w ust. 1, wprowadza zakaz, o którym mowa w art. 29 ust. 1 pkt 4 lub 10, odpowiednio decyzje wydane na podstawie art. 50 i art. 59 ustawy z dnia 27 marca 2003 r. o planowaniu i zagospodarowaniu przestrzennym, dotycz</w:t>
      </w:r>
      <w:r w:rsidRPr="00CA4C54">
        <w:rPr>
          <w:rFonts w:hint="eastAsia"/>
        </w:rPr>
        <w:t>ą</w:t>
      </w:r>
      <w:r w:rsidRPr="00CA4C54">
        <w:t>ce nieruchomo</w:t>
      </w:r>
      <w:r w:rsidRPr="00CA4C54">
        <w:rPr>
          <w:rFonts w:hint="eastAsia"/>
        </w:rPr>
        <w:t>ś</w:t>
      </w:r>
      <w:r w:rsidRPr="00CA4C54">
        <w:t>ci lub ich cz</w:t>
      </w:r>
      <w:r w:rsidRPr="00CA4C54">
        <w:rPr>
          <w:rFonts w:hint="eastAsia"/>
        </w:rPr>
        <w:t>ęś</w:t>
      </w:r>
      <w:r w:rsidRPr="00CA4C54">
        <w:t>ci znajduj</w:t>
      </w:r>
      <w:r w:rsidRPr="00CA4C54">
        <w:rPr>
          <w:rFonts w:hint="eastAsia"/>
        </w:rPr>
        <w:t>ą</w:t>
      </w:r>
      <w:r w:rsidRPr="00CA4C54">
        <w:t>cych si</w:t>
      </w:r>
      <w:r w:rsidRPr="00CA4C54">
        <w:rPr>
          <w:rFonts w:hint="eastAsia"/>
        </w:rPr>
        <w:t>ę</w:t>
      </w:r>
      <w:r w:rsidRPr="00CA4C54">
        <w:t xml:space="preserve"> na obszarze obj</w:t>
      </w:r>
      <w:r w:rsidRPr="00CA4C54">
        <w:rPr>
          <w:rFonts w:hint="eastAsia"/>
        </w:rPr>
        <w:t>ę</w:t>
      </w:r>
      <w:r w:rsidRPr="00CA4C54">
        <w:t>tym rozporz</w:t>
      </w:r>
      <w:r w:rsidRPr="00CA4C54">
        <w:rPr>
          <w:rFonts w:hint="eastAsia"/>
        </w:rPr>
        <w:t>ą</w:t>
      </w:r>
      <w:r w:rsidRPr="00CA4C54">
        <w:t>dzeniem, o którym mowa w ust. 1, lub uchwa</w:t>
      </w:r>
      <w:r w:rsidRPr="00CA4C54">
        <w:rPr>
          <w:rFonts w:hint="eastAsia"/>
        </w:rPr>
        <w:t>ł</w:t>
      </w:r>
      <w:r w:rsidRPr="00CA4C54">
        <w:t>y lokalizacyjne, o których mowa w art. 7 ust. 1 i art. 20 ustawy z dnia 5 lipca 2018 r. o u</w:t>
      </w:r>
      <w:r w:rsidRPr="00CA4C54">
        <w:rPr>
          <w:rFonts w:hint="eastAsia"/>
        </w:rPr>
        <w:t>ł</w:t>
      </w:r>
      <w:r w:rsidRPr="00CA4C54">
        <w:t>atwieniach w przygotowaniu i realizacji inwestycji mieszkaniowych oraz inwestycji towarzysz</w:t>
      </w:r>
      <w:r w:rsidRPr="00CA4C54">
        <w:rPr>
          <w:rFonts w:hint="eastAsia"/>
        </w:rPr>
        <w:t>ą</w:t>
      </w:r>
      <w:r w:rsidRPr="00CA4C54">
        <w:t>cych (Dz. U. z 2021 r. poz. 1538), wygasaj</w:t>
      </w:r>
      <w:r w:rsidRPr="00CA4C54">
        <w:rPr>
          <w:rFonts w:hint="eastAsia"/>
        </w:rPr>
        <w:t>ą</w:t>
      </w:r>
      <w:r w:rsidRPr="00CA4C54">
        <w:t xml:space="preserve"> z</w:t>
      </w:r>
      <w:r w:rsidR="007724AF" w:rsidRPr="00CA4C54">
        <w:t xml:space="preserve"> </w:t>
      </w:r>
      <w:r w:rsidRPr="00CA4C54">
        <w:t>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tego rozporz</w:t>
      </w:r>
      <w:r w:rsidRPr="00CA4C54">
        <w:rPr>
          <w:rFonts w:hint="eastAsia"/>
        </w:rPr>
        <w:t>ą</w:t>
      </w:r>
      <w:r w:rsidRPr="00CA4C54">
        <w:t>dzenia lub jego zmiany, z wyj</w:t>
      </w:r>
      <w:r w:rsidRPr="00CA4C54">
        <w:rPr>
          <w:rFonts w:hint="eastAsia"/>
        </w:rPr>
        <w:t>ą</w:t>
      </w:r>
      <w:r w:rsidRPr="00CA4C54">
        <w:t>tkiem decyzji dotycz</w:t>
      </w:r>
      <w:r w:rsidRPr="00CA4C54">
        <w:rPr>
          <w:rFonts w:hint="eastAsia"/>
        </w:rPr>
        <w:t>ą</w:t>
      </w:r>
      <w:r w:rsidRPr="00CA4C54">
        <w:t>cych rozbudowy, przebudowy, odbudowy istniej</w:t>
      </w:r>
      <w:r w:rsidRPr="00CA4C54">
        <w:rPr>
          <w:rFonts w:hint="eastAsia"/>
        </w:rPr>
        <w:t>ą</w:t>
      </w:r>
      <w:r w:rsidRPr="00CA4C54">
        <w:t>cych obiektów liniowych.</w:t>
      </w:r>
    </w:p>
    <w:p w14:paraId="6D036B6C" w14:textId="77777777" w:rsidR="00BE12D0" w:rsidRPr="00CA4C54" w:rsidRDefault="00BE12D0" w:rsidP="00BE12D0">
      <w:pPr>
        <w:pStyle w:val="ZUSTzmustartykuempunktem"/>
      </w:pPr>
      <w:r w:rsidRPr="00CA4C54">
        <w:t>7. Przepisu ust. 6 nie stosuje si</w:t>
      </w:r>
      <w:r w:rsidRPr="00CA4C54">
        <w:rPr>
          <w:rFonts w:hint="eastAsia"/>
        </w:rPr>
        <w:t>ę</w:t>
      </w:r>
      <w:r w:rsidRPr="00CA4C54">
        <w:t xml:space="preserve"> do decyzji wydanych na podstawie art. 50 i art. 59 ustawy z dnia 27 marca 2003 r. o planowaniu i zagospodarowaniu przestrzennym oraz uchwa</w:t>
      </w:r>
      <w:r w:rsidRPr="00CA4C54">
        <w:rPr>
          <w:rFonts w:hint="eastAsia"/>
        </w:rPr>
        <w:t>ł</w:t>
      </w:r>
      <w:r w:rsidR="007724AF" w:rsidRPr="00CA4C54">
        <w:t xml:space="preserve"> </w:t>
      </w:r>
      <w:r w:rsidRPr="00CA4C54">
        <w:t>lokalizacyjnych,</w:t>
      </w:r>
      <w:r w:rsidR="007724AF" w:rsidRPr="00CA4C54">
        <w:t xml:space="preserve"> </w:t>
      </w:r>
      <w:r w:rsidRPr="00CA4C54">
        <w:t>o których mowa w art. 7 ust. 1 i art. 20 ustawy</w:t>
      </w:r>
      <w:r w:rsidR="007724AF" w:rsidRPr="00CA4C54">
        <w:t xml:space="preserve"> </w:t>
      </w:r>
      <w:r w:rsidRPr="00CA4C54">
        <w:t>z dnia 5 lipca 2018 r.</w:t>
      </w:r>
      <w:r w:rsidR="007724AF" w:rsidRPr="00CA4C54">
        <w:t xml:space="preserve"> </w:t>
      </w:r>
      <w:r w:rsidRPr="00CA4C54">
        <w:t>o u</w:t>
      </w:r>
      <w:r w:rsidRPr="00CA4C54">
        <w:rPr>
          <w:rFonts w:hint="eastAsia"/>
        </w:rPr>
        <w:t>ł</w:t>
      </w:r>
      <w:r w:rsidRPr="00CA4C54">
        <w:t>atwieniach w przygotowaniu i realizacji inwestycji mieszkaniowych oraz inwestycji towarzysz</w:t>
      </w:r>
      <w:r w:rsidRPr="00CA4C54">
        <w:rPr>
          <w:rFonts w:hint="eastAsia"/>
        </w:rPr>
        <w:t>ą</w:t>
      </w:r>
      <w:r w:rsidRPr="00CA4C54">
        <w:t>cych, na podstawie których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wydano decyzje o pozwoleniu na budow</w:t>
      </w:r>
      <w:r w:rsidRPr="00CA4C54">
        <w:rPr>
          <w:rFonts w:hint="eastAsia"/>
        </w:rPr>
        <w:t>ę</w:t>
      </w:r>
      <w:r w:rsidRPr="00CA4C54">
        <w:t xml:space="preserve"> albo dokonano zg</w:t>
      </w:r>
      <w:r w:rsidRPr="00CA4C54">
        <w:rPr>
          <w:rFonts w:hint="eastAsia"/>
        </w:rPr>
        <w:t>ł</w:t>
      </w:r>
      <w:r w:rsidRPr="00CA4C54">
        <w:t>osze</w:t>
      </w:r>
      <w:r w:rsidRPr="00CA4C54">
        <w:rPr>
          <w:rFonts w:hint="eastAsia"/>
        </w:rPr>
        <w:t>ń</w:t>
      </w:r>
      <w:r w:rsidRPr="00CA4C54">
        <w:t>, o których mowa w art. 30 ustawy z dnia 7 lipca 1994</w:t>
      </w:r>
      <w:r w:rsidR="007724AF" w:rsidRPr="00CA4C54">
        <w:t xml:space="preserve"> </w:t>
      </w:r>
      <w:r w:rsidRPr="00CA4C54">
        <w:t>r. − Prawo budowlane, do których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organ nie wniós</w:t>
      </w:r>
      <w:r w:rsidRPr="00CA4C54">
        <w:rPr>
          <w:rFonts w:hint="eastAsia"/>
        </w:rPr>
        <w:t>ł</w:t>
      </w:r>
      <w:r w:rsidRPr="00CA4C54">
        <w:t xml:space="preserve"> sprzeciwu.</w:t>
      </w:r>
    </w:p>
    <w:p w14:paraId="373CF257" w14:textId="77777777" w:rsidR="00BE12D0" w:rsidRPr="00CA4C54" w:rsidRDefault="00BE12D0" w:rsidP="00BE12D0">
      <w:pPr>
        <w:pStyle w:val="ZUSTzmustartykuempunktem"/>
      </w:pPr>
      <w:r w:rsidRPr="00CA4C54">
        <w:t>8. Do stwierdzenia wyga</w:t>
      </w:r>
      <w:r w:rsidRPr="00CA4C54">
        <w:rPr>
          <w:rFonts w:hint="eastAsia"/>
        </w:rPr>
        <w:t>ś</w:t>
      </w:r>
      <w:r w:rsidRPr="00CA4C54">
        <w:t>ni</w:t>
      </w:r>
      <w:r w:rsidRPr="00CA4C54">
        <w:rPr>
          <w:rFonts w:hint="eastAsia"/>
        </w:rPr>
        <w:t>ę</w:t>
      </w:r>
      <w:r w:rsidRPr="00CA4C54">
        <w:t>cia decyzji wydanych na podstawie art. 50 i art. 59 ustawy z dnia 27 marca 2003 r. o planowaniu i zagospodarowaniu przestrzennym przepisu art. 162 ustawy z dnia 14 czerwca 1960 r. − Kodeks post</w:t>
      </w:r>
      <w:r w:rsidRPr="00CA4C54">
        <w:rPr>
          <w:rFonts w:hint="eastAsia"/>
        </w:rPr>
        <w:t>ę</w:t>
      </w:r>
      <w:r w:rsidRPr="00CA4C54">
        <w:t>powania administracyjnego nie stosuje si</w:t>
      </w:r>
      <w:r w:rsidRPr="00CA4C54">
        <w:rPr>
          <w:rFonts w:hint="eastAsia"/>
        </w:rPr>
        <w:t>ę</w:t>
      </w:r>
      <w:r w:rsidRPr="00CA4C54">
        <w:t>.</w:t>
      </w:r>
    </w:p>
    <w:p w14:paraId="3829C0DB" w14:textId="69C3AAED" w:rsidR="00BE12D0" w:rsidRPr="00CA4C54" w:rsidRDefault="00BE12D0" w:rsidP="00BE12D0">
      <w:pPr>
        <w:pStyle w:val="ZUSTzmustartykuempunktem"/>
      </w:pPr>
      <w:r w:rsidRPr="00CA4C54">
        <w:t>9. W ci</w:t>
      </w:r>
      <w:r w:rsidRPr="00CA4C54">
        <w:rPr>
          <w:rFonts w:hint="eastAsia"/>
        </w:rPr>
        <w:t>ą</w:t>
      </w:r>
      <w:r w:rsidRPr="00CA4C54">
        <w:t>gu 30 dni od dnia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rozporz</w:t>
      </w:r>
      <w:r w:rsidRPr="00CA4C54">
        <w:rPr>
          <w:rFonts w:hint="eastAsia"/>
        </w:rPr>
        <w:t>ą</w:t>
      </w:r>
      <w:r w:rsidRPr="00CA4C54">
        <w:t>dzenia, o którym mowa w</w:t>
      </w:r>
      <w:r w:rsidR="009A530D" w:rsidRPr="00CA4C54">
        <w:t> </w:t>
      </w:r>
      <w:r w:rsidRPr="00CA4C54">
        <w:t>ust.</w:t>
      </w:r>
      <w:r w:rsidR="009A530D" w:rsidRPr="00CA4C54">
        <w:t> </w:t>
      </w:r>
      <w:r w:rsidRPr="00CA4C54">
        <w:t>1, lub jego zmiany wójt, burmistrz lub prezydent miasta opracowuje wykaz decyzji, o których mowa w ust. 6.</w:t>
      </w:r>
    </w:p>
    <w:p w14:paraId="34D875D0" w14:textId="77777777" w:rsidR="00BE12D0" w:rsidRPr="00CA4C54" w:rsidRDefault="00BE12D0" w:rsidP="00BE12D0">
      <w:pPr>
        <w:pStyle w:val="ZUSTzmustartykuempunktem"/>
      </w:pPr>
      <w:r w:rsidRPr="00CA4C54">
        <w:t>10. Wykaz, o którym mowa w ust. 9, jest przekazywany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 xml:space="preserve">ciwym miejscowo organom administracji architektoniczno-budowlanej i nadzoru budowlanego oraz </w:t>
      </w:r>
      <w:r w:rsidRPr="00CA4C54">
        <w:lastRenderedPageBreak/>
        <w:t>podlega og</w:t>
      </w:r>
      <w:r w:rsidRPr="00CA4C54">
        <w:rPr>
          <w:rFonts w:hint="eastAsia"/>
        </w:rPr>
        <w:t>ł</w:t>
      </w:r>
      <w:r w:rsidRPr="00CA4C54">
        <w:t>oszeniu na stronie podmiotowej Biuletynu Informacji Publicznej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ciwej gminy.</w:t>
      </w:r>
    </w:p>
    <w:p w14:paraId="6F2C87BF" w14:textId="128139DD" w:rsidR="00BE12D0" w:rsidRPr="00CA4C54" w:rsidRDefault="00BE12D0" w:rsidP="00BE12D0">
      <w:pPr>
        <w:pStyle w:val="ZUSTzmustartykuempunktem"/>
      </w:pPr>
      <w:r w:rsidRPr="00CA4C54">
        <w:t>11. W przypadku gdy rozporz</w:t>
      </w:r>
      <w:r w:rsidRPr="00CA4C54">
        <w:rPr>
          <w:rFonts w:hint="eastAsia"/>
        </w:rPr>
        <w:t>ą</w:t>
      </w:r>
      <w:r w:rsidRPr="00CA4C54">
        <w:t>dzenie, o którym mowa w ust. 1, wprowadza zakaz, o którym mowa w art. 29 ust. 1 pkt 4 lub 10, post</w:t>
      </w:r>
      <w:r w:rsidRPr="00CA4C54">
        <w:rPr>
          <w:rFonts w:hint="eastAsia"/>
        </w:rPr>
        <w:t>ę</w:t>
      </w:r>
      <w:r w:rsidRPr="00CA4C54">
        <w:t>powania wszcz</w:t>
      </w:r>
      <w:r w:rsidRPr="00CA4C54">
        <w:rPr>
          <w:rFonts w:hint="eastAsia"/>
        </w:rPr>
        <w:t>ę</w:t>
      </w:r>
      <w:r w:rsidRPr="00CA4C54">
        <w:t>te i niezako</w:t>
      </w:r>
      <w:r w:rsidRPr="00CA4C54">
        <w:rPr>
          <w:rFonts w:hint="eastAsia"/>
        </w:rPr>
        <w:t>ń</w:t>
      </w:r>
      <w:r w:rsidRPr="00CA4C54">
        <w:t>czone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rozporz</w:t>
      </w:r>
      <w:r w:rsidRPr="00CA4C54">
        <w:rPr>
          <w:rFonts w:hint="eastAsia"/>
        </w:rPr>
        <w:t>ą</w:t>
      </w:r>
      <w:r w:rsidRPr="00CA4C54">
        <w:t>dzenia, o którym mowa ust. 1, lub jego zmiany, odpowiednio w sprawie decyzji, o których mowa w</w:t>
      </w:r>
      <w:r w:rsidR="007724AF" w:rsidRPr="00CA4C54">
        <w:t xml:space="preserve"> </w:t>
      </w:r>
      <w:r w:rsidRPr="00CA4C54">
        <w:t>art. 50 i art. 59 ustawy z dnia 27</w:t>
      </w:r>
      <w:r w:rsidR="009A530D" w:rsidRPr="00CA4C54">
        <w:t> </w:t>
      </w:r>
      <w:r w:rsidRPr="00CA4C54">
        <w:t>marca 2003 r. o planowaniu i zagospodarowaniu przestrzennym,</w:t>
      </w:r>
      <w:r w:rsidR="007724AF" w:rsidRPr="00CA4C54">
        <w:t xml:space="preserve"> </w:t>
      </w:r>
      <w:r w:rsidRPr="00CA4C54">
        <w:t>lub uchwa</w:t>
      </w:r>
      <w:r w:rsidRPr="00CA4C54">
        <w:rPr>
          <w:rFonts w:hint="eastAsia"/>
        </w:rPr>
        <w:t>ł</w:t>
      </w:r>
      <w:r w:rsidR="007724AF" w:rsidRPr="00CA4C54">
        <w:t xml:space="preserve"> </w:t>
      </w:r>
      <w:r w:rsidRPr="00CA4C54">
        <w:t>lokalizacyjnych,</w:t>
      </w:r>
      <w:r w:rsidR="007724AF" w:rsidRPr="00CA4C54">
        <w:t xml:space="preserve"> </w:t>
      </w:r>
      <w:r w:rsidRPr="00CA4C54">
        <w:t>o których mowa w art. 7 ust. 1 i art. 20 ustawy</w:t>
      </w:r>
      <w:r w:rsidR="007724AF" w:rsidRPr="00CA4C54">
        <w:t xml:space="preserve"> </w:t>
      </w:r>
      <w:r w:rsidRPr="00CA4C54">
        <w:t>z dnia 5 lipca 2018 r. o u</w:t>
      </w:r>
      <w:r w:rsidRPr="00CA4C54">
        <w:rPr>
          <w:rFonts w:hint="eastAsia"/>
        </w:rPr>
        <w:t>ł</w:t>
      </w:r>
      <w:r w:rsidRPr="00CA4C54">
        <w:t>atwieniach w przygotowaniu i realizacji inwestycji mieszkaniowych oraz inwestycji towarzysz</w:t>
      </w:r>
      <w:r w:rsidRPr="00CA4C54">
        <w:rPr>
          <w:rFonts w:hint="eastAsia"/>
        </w:rPr>
        <w:t>ą</w:t>
      </w:r>
      <w:r w:rsidRPr="00CA4C54">
        <w:t>cych, dotycz</w:t>
      </w:r>
      <w:r w:rsidRPr="00CA4C54">
        <w:rPr>
          <w:rFonts w:hint="eastAsia"/>
        </w:rPr>
        <w:t>ą</w:t>
      </w:r>
      <w:r w:rsidRPr="00CA4C54">
        <w:t>ce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znajduj</w:t>
      </w:r>
      <w:r w:rsidRPr="00CA4C54">
        <w:rPr>
          <w:rFonts w:hint="eastAsia"/>
        </w:rPr>
        <w:t>ą</w:t>
      </w:r>
      <w:r w:rsidRPr="00CA4C54">
        <w:t>cych si</w:t>
      </w:r>
      <w:r w:rsidRPr="00CA4C54">
        <w:rPr>
          <w:rFonts w:hint="eastAsia"/>
        </w:rPr>
        <w:t>ę</w:t>
      </w:r>
      <w:r w:rsidRPr="00CA4C54">
        <w:t xml:space="preserve"> na obszarze, obj</w:t>
      </w:r>
      <w:r w:rsidRPr="00CA4C54">
        <w:rPr>
          <w:rFonts w:hint="eastAsia"/>
        </w:rPr>
        <w:t>ę</w:t>
      </w:r>
      <w:r w:rsidRPr="00CA4C54">
        <w:t>tych rozporz</w:t>
      </w:r>
      <w:r w:rsidRPr="00CA4C54">
        <w:rPr>
          <w:rFonts w:hint="eastAsia"/>
        </w:rPr>
        <w:t>ą</w:t>
      </w:r>
      <w:r w:rsidRPr="00CA4C54">
        <w:t>dzeniem, o którym mowa w ust. 1, umarza si</w:t>
      </w:r>
      <w:r w:rsidRPr="00CA4C54">
        <w:rPr>
          <w:rFonts w:hint="eastAsia"/>
        </w:rPr>
        <w:t>ę</w:t>
      </w:r>
      <w:r w:rsidRPr="00CA4C54">
        <w:t>.</w:t>
      </w:r>
    </w:p>
    <w:p w14:paraId="1A60ACC4" w14:textId="77777777" w:rsidR="00BE12D0" w:rsidRPr="00CA4C54" w:rsidRDefault="00BE12D0" w:rsidP="00782969">
      <w:pPr>
        <w:pStyle w:val="ZARTzmartartykuempunktem"/>
        <w:keepNext/>
      </w:pPr>
      <w:r w:rsidRPr="00CA4C54">
        <w:t>Art.</w:t>
      </w:r>
      <w:r w:rsidR="007724AF" w:rsidRPr="00CA4C54">
        <w:t xml:space="preserve"> </w:t>
      </w:r>
      <w:r w:rsidRPr="00CA4C54">
        <w:t>29.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Szczególne zasady gospodarowania nieruchomo</w:t>
      </w:r>
      <w:r w:rsidRPr="00CA4C54">
        <w:rPr>
          <w:rFonts w:hint="eastAsia"/>
        </w:rPr>
        <w:t>ś</w:t>
      </w:r>
      <w:r w:rsidRPr="00CA4C54">
        <w:t>ciami, planowania i</w:t>
      </w:r>
      <w:r w:rsidR="007724AF" w:rsidRPr="00CA4C54">
        <w:t xml:space="preserve"> </w:t>
      </w:r>
      <w:r w:rsidRPr="00CA4C54">
        <w:t>zagospodarowania przestrzennego oraz realizacji inwestycji obejmuj</w:t>
      </w:r>
      <w:r w:rsidRPr="00CA4C54">
        <w:rPr>
          <w:rFonts w:hint="eastAsia"/>
        </w:rPr>
        <w:t>ą</w:t>
      </w:r>
      <w:r w:rsidRPr="00CA4C54">
        <w:t>:</w:t>
      </w:r>
    </w:p>
    <w:p w14:paraId="09D090C8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uprawnienie Pe</w:t>
      </w:r>
      <w:r w:rsidRPr="00CA4C54">
        <w:rPr>
          <w:rFonts w:hint="eastAsia"/>
        </w:rPr>
        <w:t>ł</w:t>
      </w:r>
      <w:r w:rsidRPr="00CA4C54">
        <w:t>nomocnika do wyra</w:t>
      </w:r>
      <w:r w:rsidRPr="00CA4C54">
        <w:rPr>
          <w:rFonts w:hint="eastAsia"/>
        </w:rPr>
        <w:t>ż</w:t>
      </w:r>
      <w:r w:rsidRPr="00CA4C54">
        <w:t>ania zgody na ustanowienie ograniczonych praw rzeczowych, zawarcie umów dzier</w:t>
      </w:r>
      <w:r w:rsidRPr="00CA4C54">
        <w:rPr>
          <w:rFonts w:hint="eastAsia"/>
        </w:rPr>
        <w:t>ż</w:t>
      </w:r>
      <w:r w:rsidRPr="00CA4C54">
        <w:t>awy i najmu nieruchomo</w:t>
      </w:r>
      <w:r w:rsidRPr="00CA4C54">
        <w:rPr>
          <w:rFonts w:hint="eastAsia"/>
        </w:rPr>
        <w:t>ś</w:t>
      </w:r>
      <w:r w:rsidRPr="00CA4C54">
        <w:t>ci gruntowych Skarbu Pa</w:t>
      </w:r>
      <w:r w:rsidRPr="00CA4C54">
        <w:rPr>
          <w:rFonts w:hint="eastAsia"/>
        </w:rPr>
        <w:t>ń</w:t>
      </w:r>
      <w:r w:rsidRPr="00CA4C54">
        <w:t>stwa oraz umów, które pozwalaj</w:t>
      </w:r>
      <w:r w:rsidRPr="00CA4C54">
        <w:rPr>
          <w:rFonts w:hint="eastAsia"/>
        </w:rPr>
        <w:t>ą</w:t>
      </w:r>
      <w:r w:rsidRPr="00CA4C54">
        <w:t xml:space="preserve"> na realizacj</w:t>
      </w:r>
      <w:r w:rsidRPr="00CA4C54">
        <w:rPr>
          <w:rFonts w:hint="eastAsia"/>
        </w:rPr>
        <w:t>ę</w:t>
      </w:r>
      <w:r w:rsidRPr="00CA4C54">
        <w:t xml:space="preserve"> inwestycji na tych nieruchomo</w:t>
      </w:r>
      <w:r w:rsidRPr="00CA4C54">
        <w:rPr>
          <w:rFonts w:hint="eastAsia"/>
        </w:rPr>
        <w:t>ś</w:t>
      </w:r>
      <w:r w:rsidRPr="00CA4C54">
        <w:t>ciach, równie</w:t>
      </w:r>
      <w:r w:rsidRPr="00CA4C54">
        <w:rPr>
          <w:rFonts w:hint="eastAsia"/>
        </w:rPr>
        <w:t>ż</w:t>
      </w:r>
      <w:r w:rsidRPr="00CA4C54">
        <w:t xml:space="preserve"> inwestycji o charakterze innym ni</w:t>
      </w:r>
      <w:r w:rsidRPr="00CA4C54">
        <w:rPr>
          <w:rFonts w:hint="eastAsia"/>
        </w:rPr>
        <w:t>ż</w:t>
      </w:r>
      <w:r w:rsidRPr="00CA4C54">
        <w:t xml:space="preserve"> budowlanym;</w:t>
      </w:r>
    </w:p>
    <w:p w14:paraId="214EF744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uzgadnianie przez 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transportu projektów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oraz</w:t>
      </w:r>
      <w:r w:rsidR="007724AF" w:rsidRPr="00CA4C54">
        <w:t xml:space="preserve"> </w:t>
      </w:r>
      <w:r w:rsidRPr="00CA4C54">
        <w:t>miejscowego planu zagospodarowania przestrzennego; przepis art. 120r ust. 2 stosuje si</w:t>
      </w:r>
      <w:r w:rsidRPr="00CA4C54">
        <w:rPr>
          <w:rFonts w:hint="eastAsia"/>
        </w:rPr>
        <w:t>ę</w:t>
      </w:r>
      <w:r w:rsidRPr="00CA4C54">
        <w:t xml:space="preserve"> odpowiednio;</w:t>
      </w:r>
    </w:p>
    <w:p w14:paraId="6D709E6D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zakaz wydawania pozwole</w:t>
      </w:r>
      <w:r w:rsidRPr="00CA4C54">
        <w:rPr>
          <w:rFonts w:hint="eastAsia"/>
        </w:rPr>
        <w:t>ń</w:t>
      </w:r>
      <w:r w:rsidRPr="00CA4C54">
        <w:t xml:space="preserve"> na budow</w:t>
      </w:r>
      <w:r w:rsidRPr="00CA4C54">
        <w:rPr>
          <w:rFonts w:hint="eastAsia"/>
        </w:rPr>
        <w:t>ę</w:t>
      </w:r>
      <w:r w:rsidRPr="00CA4C54">
        <w:t>;</w:t>
      </w:r>
    </w:p>
    <w:p w14:paraId="147ABAAE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zakaz wydawania decyzji o warunkach zabudowy i zagospodarowania terenu dla</w:t>
      </w:r>
      <w:r w:rsidR="007724AF" w:rsidRPr="00CA4C54">
        <w:t xml:space="preserve"> </w:t>
      </w:r>
      <w:r w:rsidRPr="00CA4C54">
        <w:t>wszystkich lub wybranych zmian sposobu zagospodarowania terenu;</w:t>
      </w:r>
    </w:p>
    <w:p w14:paraId="43585B16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zakaz prowadzenia post</w:t>
      </w:r>
      <w:r w:rsidRPr="00CA4C54">
        <w:rPr>
          <w:rFonts w:hint="eastAsia"/>
        </w:rPr>
        <w:t>ę</w:t>
      </w:r>
      <w:r w:rsidRPr="00CA4C54">
        <w:t>powa</w:t>
      </w:r>
      <w:r w:rsidRPr="00CA4C54">
        <w:rPr>
          <w:rFonts w:hint="eastAsia"/>
        </w:rPr>
        <w:t>ń</w:t>
      </w:r>
      <w:r w:rsidRPr="00CA4C54">
        <w:t xml:space="preserve"> administracyjnych i dokonywania czynno</w:t>
      </w:r>
      <w:r w:rsidRPr="00CA4C54">
        <w:rPr>
          <w:rFonts w:hint="eastAsia"/>
        </w:rPr>
        <w:t>ś</w:t>
      </w:r>
      <w:r w:rsidRPr="00CA4C54">
        <w:t>ci materialno-technicznych skutkuj</w:t>
      </w:r>
      <w:r w:rsidRPr="00CA4C54">
        <w:rPr>
          <w:rFonts w:hint="eastAsia"/>
        </w:rPr>
        <w:t>ą</w:t>
      </w:r>
      <w:r w:rsidRPr="00CA4C54">
        <w:t>cych po</w:t>
      </w:r>
      <w:r w:rsidRPr="00CA4C54">
        <w:rPr>
          <w:rFonts w:hint="eastAsia"/>
        </w:rPr>
        <w:t>łą</w:t>
      </w:r>
      <w:r w:rsidRPr="00CA4C54">
        <w:t>czeniem lub podzia</w:t>
      </w:r>
      <w:r w:rsidRPr="00CA4C54">
        <w:rPr>
          <w:rFonts w:hint="eastAsia"/>
        </w:rPr>
        <w:t>ł</w:t>
      </w:r>
      <w:r w:rsidRPr="00CA4C54">
        <w:t>em dzia</w:t>
      </w:r>
      <w:r w:rsidRPr="00CA4C54">
        <w:rPr>
          <w:rFonts w:hint="eastAsia"/>
        </w:rPr>
        <w:t>ł</w:t>
      </w:r>
      <w:r w:rsidRPr="00CA4C54">
        <w:t>ek ewidencyjnych;</w:t>
      </w:r>
    </w:p>
    <w:p w14:paraId="2FAB2579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zakaz wydzielania samodzielnych lokali mieszkalnych w budynkach;</w:t>
      </w:r>
    </w:p>
    <w:p w14:paraId="53C95B90" w14:textId="77777777" w:rsidR="00BE12D0" w:rsidRPr="00CA4C54" w:rsidRDefault="00BE12D0" w:rsidP="00BE12D0">
      <w:pPr>
        <w:pStyle w:val="ZPKTzmpktartykuempunktem"/>
      </w:pPr>
      <w:r w:rsidRPr="00CA4C54">
        <w:t>7)</w:t>
      </w:r>
      <w:r w:rsidRPr="00CA4C54">
        <w:tab/>
        <w:t>zakaz zmiany sposobu u</w:t>
      </w:r>
      <w:r w:rsidRPr="00CA4C54">
        <w:rPr>
          <w:rFonts w:hint="eastAsia"/>
        </w:rPr>
        <w:t>ż</w:t>
      </w:r>
      <w:r w:rsidRPr="00CA4C54">
        <w:t>ytkowania obiektu budowlanego lub jego cz</w:t>
      </w:r>
      <w:r w:rsidRPr="00CA4C54">
        <w:rPr>
          <w:rFonts w:hint="eastAsia"/>
        </w:rPr>
        <w:t>ęś</w:t>
      </w:r>
      <w:r w:rsidRPr="00CA4C54">
        <w:t>ci;</w:t>
      </w:r>
    </w:p>
    <w:p w14:paraId="6ECA7D86" w14:textId="77777777" w:rsidR="00BE12D0" w:rsidRPr="00CA4C54" w:rsidRDefault="00BE12D0" w:rsidP="00782969">
      <w:pPr>
        <w:pStyle w:val="ZPKTzmpktartykuempunktem"/>
        <w:keepNext/>
      </w:pPr>
      <w:r w:rsidRPr="00CA4C54">
        <w:t>8)</w:t>
      </w:r>
      <w:r w:rsidRPr="00CA4C54">
        <w:tab/>
        <w:t>zakaz wydawania decyzji dokonuj</w:t>
      </w:r>
      <w:r w:rsidRPr="00CA4C54">
        <w:rPr>
          <w:rFonts w:hint="eastAsia"/>
        </w:rPr>
        <w:t>ą</w:t>
      </w:r>
      <w:r w:rsidRPr="00CA4C54">
        <w:t>cych lokalizacji oraz decyzji zezwalaj</w:t>
      </w:r>
      <w:r w:rsidRPr="00CA4C54">
        <w:rPr>
          <w:rFonts w:hint="eastAsia"/>
        </w:rPr>
        <w:t>ą</w:t>
      </w:r>
      <w:r w:rsidRPr="00CA4C54">
        <w:t>cych na</w:t>
      </w:r>
      <w:r w:rsidR="007724AF" w:rsidRPr="00CA4C54">
        <w:t xml:space="preserve"> </w:t>
      </w:r>
      <w:r w:rsidRPr="00CA4C54">
        <w:t>wykonywanie robót budowlanych na podstawie:</w:t>
      </w:r>
    </w:p>
    <w:p w14:paraId="693E7231" w14:textId="77777777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ustawy z dnia 28 marca 2003 r. o transporcie kolejowym i dotycz</w:t>
      </w:r>
      <w:r w:rsidRPr="00CA4C54">
        <w:rPr>
          <w:rFonts w:hint="eastAsia"/>
        </w:rPr>
        <w:t>ą</w:t>
      </w:r>
      <w:r w:rsidRPr="00CA4C54">
        <w:t>cych lokalizacji linii kolejowej,</w:t>
      </w:r>
    </w:p>
    <w:p w14:paraId="1BAFAD07" w14:textId="77777777" w:rsidR="00BE12D0" w:rsidRPr="00CA4C54" w:rsidRDefault="00BE12D0" w:rsidP="00BE12D0">
      <w:pPr>
        <w:pStyle w:val="ZLITwPKTzmlitwpktartykuempunktem"/>
      </w:pPr>
      <w:r w:rsidRPr="00CA4C54">
        <w:lastRenderedPageBreak/>
        <w:t>b)</w:t>
      </w:r>
      <w:r w:rsidRPr="00CA4C54">
        <w:tab/>
        <w:t>ustawy z dnia 10 kwietnia 2003 r. o szczególnych zasadach przygotowania i</w:t>
      </w:r>
      <w:r w:rsidR="007724AF" w:rsidRPr="00CA4C54">
        <w:t xml:space="preserve"> </w:t>
      </w:r>
      <w:r w:rsidRPr="00CA4C54">
        <w:t>realizacji inwestycji w zakresie dróg publicznych (Dz. U. z 2022 r. poz. 176) i dotycz</w:t>
      </w:r>
      <w:r w:rsidRPr="00CA4C54">
        <w:rPr>
          <w:rFonts w:hint="eastAsia"/>
        </w:rPr>
        <w:t>ą</w:t>
      </w:r>
      <w:r w:rsidRPr="00CA4C54">
        <w:t>cych zezwolenia na realizacj</w:t>
      </w:r>
      <w:r w:rsidRPr="00CA4C54">
        <w:rPr>
          <w:rFonts w:hint="eastAsia"/>
        </w:rPr>
        <w:t>ę</w:t>
      </w:r>
      <w:r w:rsidRPr="00CA4C54">
        <w:t xml:space="preserve"> inwestycji drogowej,</w:t>
      </w:r>
    </w:p>
    <w:p w14:paraId="3D8D963F" w14:textId="77777777" w:rsidR="00BE12D0" w:rsidRPr="00CA4C54" w:rsidRDefault="00BE12D0" w:rsidP="00BE12D0">
      <w:pPr>
        <w:pStyle w:val="ZLITwPKTzmlitwpktartykuempunktem"/>
      </w:pPr>
      <w:r w:rsidRPr="00CA4C54">
        <w:t>c)</w:t>
      </w:r>
      <w:r w:rsidRPr="00CA4C54">
        <w:tab/>
        <w:t>ustawy z dnia 12 lutego 2009 r. o szczególnych zasadach przygotowania i</w:t>
      </w:r>
      <w:r w:rsidR="007724AF" w:rsidRPr="00CA4C54">
        <w:t xml:space="preserve"> </w:t>
      </w:r>
      <w:r w:rsidRPr="00CA4C54">
        <w:t>realizacji inwestycji w zakresie lotnisk u</w:t>
      </w:r>
      <w:r w:rsidRPr="00CA4C54">
        <w:rPr>
          <w:rFonts w:hint="eastAsia"/>
        </w:rPr>
        <w:t>ż</w:t>
      </w:r>
      <w:r w:rsidRPr="00CA4C54">
        <w:t>ytku publicznego i dotycz</w:t>
      </w:r>
      <w:r w:rsidRPr="00CA4C54">
        <w:rPr>
          <w:rFonts w:hint="eastAsia"/>
        </w:rPr>
        <w:t>ą</w:t>
      </w:r>
      <w:r w:rsidRPr="00CA4C54">
        <w:t>cych zezwolenia na realizacj</w:t>
      </w:r>
      <w:r w:rsidRPr="00CA4C54">
        <w:rPr>
          <w:rFonts w:hint="eastAsia"/>
        </w:rPr>
        <w:t>ę</w:t>
      </w:r>
      <w:r w:rsidRPr="00CA4C54">
        <w:t xml:space="preserve"> inwestycji w zakresie lotniska u</w:t>
      </w:r>
      <w:r w:rsidRPr="00CA4C54">
        <w:rPr>
          <w:rFonts w:hint="eastAsia"/>
        </w:rPr>
        <w:t>ż</w:t>
      </w:r>
      <w:r w:rsidRPr="00CA4C54">
        <w:t>ytku publicznego,</w:t>
      </w:r>
    </w:p>
    <w:p w14:paraId="7BC9CB45" w14:textId="7A31C809" w:rsidR="00BE12D0" w:rsidRPr="00CA4C54" w:rsidRDefault="00BE12D0" w:rsidP="00BE12D0">
      <w:pPr>
        <w:pStyle w:val="ZLITwPKTzmlitwpktartykuempunktem"/>
      </w:pPr>
      <w:r w:rsidRPr="00CA4C54">
        <w:t>d)</w:t>
      </w:r>
      <w:r w:rsidRPr="00CA4C54">
        <w:tab/>
        <w:t xml:space="preserve">ustawy z dnia 24 kwietnia 2009 r. o inwestycjach w zakresie terminalu regazyfikacyjnego skroplonego gazu ziemnego w </w:t>
      </w:r>
      <w:r w:rsidRPr="00CA4C54">
        <w:rPr>
          <w:rFonts w:hint="eastAsia"/>
        </w:rPr>
        <w:t>Ś</w:t>
      </w:r>
      <w:r w:rsidRPr="00CA4C54">
        <w:t>winouj</w:t>
      </w:r>
      <w:r w:rsidRPr="00CA4C54">
        <w:rPr>
          <w:rFonts w:hint="eastAsia"/>
        </w:rPr>
        <w:t>ś</w:t>
      </w:r>
      <w:r w:rsidRPr="00CA4C54">
        <w:t>ciu (Dz. U. z</w:t>
      </w:r>
      <w:r w:rsidR="00807C53" w:rsidRPr="00CA4C54">
        <w:t> </w:t>
      </w:r>
      <w:r w:rsidRPr="00CA4C54">
        <w:t>2021</w:t>
      </w:r>
      <w:r w:rsidR="00807C53" w:rsidRPr="00CA4C54">
        <w:t> </w:t>
      </w:r>
      <w:r w:rsidRPr="00CA4C54">
        <w:t>r. poz. 1836) i dotycz</w:t>
      </w:r>
      <w:r w:rsidRPr="00CA4C54">
        <w:rPr>
          <w:rFonts w:hint="eastAsia"/>
        </w:rPr>
        <w:t>ą</w:t>
      </w:r>
      <w:r w:rsidRPr="00CA4C54">
        <w:t>cych lokalizacji inwestycji w zakresie terminalu oraz inwestycji towarzysz</w:t>
      </w:r>
      <w:r w:rsidRPr="00CA4C54">
        <w:rPr>
          <w:rFonts w:hint="eastAsia"/>
        </w:rPr>
        <w:t>ą</w:t>
      </w:r>
      <w:r w:rsidRPr="00CA4C54">
        <w:t>cej,</w:t>
      </w:r>
    </w:p>
    <w:p w14:paraId="078814D9" w14:textId="77777777" w:rsidR="00BE12D0" w:rsidRPr="00CA4C54" w:rsidRDefault="00BE12D0" w:rsidP="00BE12D0">
      <w:pPr>
        <w:pStyle w:val="ZLITwPKTzmlitwpktartykuempunktem"/>
      </w:pPr>
      <w:r w:rsidRPr="00CA4C54">
        <w:t>e)</w:t>
      </w:r>
      <w:r w:rsidRPr="00CA4C54">
        <w:tab/>
        <w:t>ustawy z dnia 7 maja 2010 r. o wspieraniu rozwoju us</w:t>
      </w:r>
      <w:r w:rsidRPr="00CA4C54">
        <w:rPr>
          <w:rFonts w:hint="eastAsia"/>
        </w:rPr>
        <w:t>ł</w:t>
      </w:r>
      <w:r w:rsidRPr="00CA4C54">
        <w:t>ug i sieci telekomunikacyjnych (Dz. U. z 2022 r. poz. 884) i</w:t>
      </w:r>
      <w:r w:rsidR="007724AF" w:rsidRPr="00CA4C54">
        <w:t xml:space="preserve"> </w:t>
      </w:r>
      <w:r w:rsidRPr="00CA4C54">
        <w:t>dotycz</w:t>
      </w:r>
      <w:r w:rsidRPr="00CA4C54">
        <w:rPr>
          <w:rFonts w:hint="eastAsia"/>
        </w:rPr>
        <w:t>ą</w:t>
      </w:r>
      <w:r w:rsidRPr="00CA4C54">
        <w:t>cych lokalizacji regionalnej sieci szerokopasmowej,</w:t>
      </w:r>
    </w:p>
    <w:p w14:paraId="0A948933" w14:textId="77777777" w:rsidR="00BE12D0" w:rsidRPr="00CA4C54" w:rsidRDefault="00BE12D0" w:rsidP="00BE12D0">
      <w:pPr>
        <w:pStyle w:val="ZLITwPKTzmlitwpktartykuempunktem"/>
      </w:pPr>
      <w:r w:rsidRPr="00CA4C54">
        <w:t>f)</w:t>
      </w:r>
      <w:r w:rsidRPr="00CA4C54">
        <w:tab/>
        <w:t>ustawy z dnia 8 lipca 2010 r. o szczególnych zasadach przygotowania do</w:t>
      </w:r>
      <w:r w:rsidR="007724AF" w:rsidRPr="00CA4C54">
        <w:t xml:space="preserve"> </w:t>
      </w:r>
      <w:r w:rsidRPr="00CA4C54">
        <w:t>realizacji inwestycji w zakresie budowli przeciwpowodziowych (Dz. U. z</w:t>
      </w:r>
      <w:r w:rsidR="007724AF" w:rsidRPr="00CA4C54">
        <w:t xml:space="preserve"> </w:t>
      </w:r>
      <w:r w:rsidRPr="00CA4C54">
        <w:t>2021</w:t>
      </w:r>
      <w:r w:rsidR="007724AF" w:rsidRPr="00CA4C54">
        <w:t xml:space="preserve"> </w:t>
      </w:r>
      <w:r w:rsidRPr="00CA4C54">
        <w:t>r. poz. 1812) i dotycz</w:t>
      </w:r>
      <w:r w:rsidRPr="00CA4C54">
        <w:rPr>
          <w:rFonts w:hint="eastAsia"/>
        </w:rPr>
        <w:t>ą</w:t>
      </w:r>
      <w:r w:rsidRPr="00CA4C54">
        <w:t>cych pozwolenia na realizacj</w:t>
      </w:r>
      <w:r w:rsidRPr="00CA4C54">
        <w:rPr>
          <w:rFonts w:hint="eastAsia"/>
        </w:rPr>
        <w:t>ę</w:t>
      </w:r>
      <w:r w:rsidRPr="00CA4C54">
        <w:t xml:space="preserve"> takich inwestycji,</w:t>
      </w:r>
    </w:p>
    <w:p w14:paraId="7F601E20" w14:textId="29A6DD34" w:rsidR="00BE12D0" w:rsidRPr="00CA4C54" w:rsidRDefault="00BE12D0" w:rsidP="00BE12D0">
      <w:pPr>
        <w:pStyle w:val="ZLITwPKTzmlitwpktartykuempunktem"/>
      </w:pPr>
      <w:r w:rsidRPr="00CA4C54">
        <w:t>g)</w:t>
      </w:r>
      <w:r w:rsidRPr="00CA4C54">
        <w:tab/>
        <w:t>ustawy z dnia 29 czerwca 2011 r. o przygotowaniu i realizacji inwestycji w</w:t>
      </w:r>
      <w:r w:rsidR="007724AF" w:rsidRPr="00CA4C54">
        <w:t xml:space="preserve"> </w:t>
      </w:r>
      <w:r w:rsidRPr="00CA4C54">
        <w:t>zakresie obiektów energetyki j</w:t>
      </w:r>
      <w:r w:rsidRPr="00CA4C54">
        <w:rPr>
          <w:rFonts w:hint="eastAsia"/>
        </w:rPr>
        <w:t>ą</w:t>
      </w:r>
      <w:r w:rsidRPr="00CA4C54">
        <w:t>drowej oraz inwestycji towarzysz</w:t>
      </w:r>
      <w:r w:rsidRPr="00CA4C54">
        <w:rPr>
          <w:rFonts w:hint="eastAsia"/>
        </w:rPr>
        <w:t>ą</w:t>
      </w:r>
      <w:r w:rsidRPr="00CA4C54">
        <w:t>cych (Dz.</w:t>
      </w:r>
      <w:r w:rsidR="00807C53" w:rsidRPr="00CA4C54">
        <w:t> </w:t>
      </w:r>
      <w:r w:rsidRPr="00CA4C54">
        <w:t>U. z 2021 r. poz. 1484) i dotycz</w:t>
      </w:r>
      <w:r w:rsidRPr="00CA4C54">
        <w:rPr>
          <w:rFonts w:hint="eastAsia"/>
        </w:rPr>
        <w:t>ą</w:t>
      </w:r>
      <w:r w:rsidRPr="00CA4C54">
        <w:t>cych lokalizacji inwestycji w zakresie budowy obiektu energetyki j</w:t>
      </w:r>
      <w:r w:rsidRPr="00CA4C54">
        <w:rPr>
          <w:rFonts w:hint="eastAsia"/>
        </w:rPr>
        <w:t>ą</w:t>
      </w:r>
      <w:r w:rsidRPr="00CA4C54">
        <w:t>drowej oraz inwestycji towarzysz</w:t>
      </w:r>
      <w:r w:rsidRPr="00CA4C54">
        <w:rPr>
          <w:rFonts w:hint="eastAsia"/>
        </w:rPr>
        <w:t>ą</w:t>
      </w:r>
      <w:r w:rsidRPr="00CA4C54">
        <w:t>cej,</w:t>
      </w:r>
    </w:p>
    <w:p w14:paraId="25709F19" w14:textId="77777777" w:rsidR="00BE12D0" w:rsidRPr="00CA4C54" w:rsidRDefault="00BE12D0" w:rsidP="00BE12D0">
      <w:pPr>
        <w:pStyle w:val="ZLITwPKTzmlitwpktartykuempunktem"/>
      </w:pPr>
      <w:r w:rsidRPr="00CA4C54">
        <w:t>h)</w:t>
      </w:r>
      <w:r w:rsidRPr="00CA4C54">
        <w:tab/>
        <w:t>ustawy z dnia 24 lipca 2015 r. o przygotowaniu i realizacji strategicznych inwestycji w zakresie sieci przesy</w:t>
      </w:r>
      <w:r w:rsidRPr="00CA4C54">
        <w:rPr>
          <w:rFonts w:hint="eastAsia"/>
        </w:rPr>
        <w:t>ł</w:t>
      </w:r>
      <w:r w:rsidRPr="00CA4C54">
        <w:t>owych (Dz. U. z 2022 r. poz. 273) i</w:t>
      </w:r>
      <w:r w:rsidR="007724AF" w:rsidRPr="00CA4C54">
        <w:t xml:space="preserve"> </w:t>
      </w:r>
      <w:r w:rsidRPr="00CA4C54">
        <w:t>dotycz</w:t>
      </w:r>
      <w:r w:rsidRPr="00CA4C54">
        <w:rPr>
          <w:rFonts w:hint="eastAsia"/>
        </w:rPr>
        <w:t>ą</w:t>
      </w:r>
      <w:r w:rsidRPr="00CA4C54">
        <w:t>cych lokalizacji lub realizacji inwestycji w zakresie strategicznych inwestycji w zakresie sieci przesy</w:t>
      </w:r>
      <w:r w:rsidRPr="00CA4C54">
        <w:rPr>
          <w:rFonts w:hint="eastAsia"/>
        </w:rPr>
        <w:t>ł</w:t>
      </w:r>
      <w:r w:rsidRPr="00CA4C54">
        <w:t>owych,</w:t>
      </w:r>
    </w:p>
    <w:p w14:paraId="6C944417" w14:textId="77777777" w:rsidR="00BE12D0" w:rsidRPr="00CA4C54" w:rsidRDefault="00BE12D0" w:rsidP="00BE12D0">
      <w:pPr>
        <w:pStyle w:val="ZLITwPKTzmlitwpktartykuempunktem"/>
      </w:pPr>
      <w:r w:rsidRPr="00CA4C54">
        <w:t>i)</w:t>
      </w:r>
      <w:r w:rsidRPr="00CA4C54">
        <w:tab/>
        <w:t>ustawy z dnia 5 lipca 2018 r. o u</w:t>
      </w:r>
      <w:r w:rsidRPr="00CA4C54">
        <w:rPr>
          <w:rFonts w:hint="eastAsia"/>
        </w:rPr>
        <w:t>ł</w:t>
      </w:r>
      <w:r w:rsidRPr="00CA4C54">
        <w:t>atwieniach w przygotowaniu i realizacji inwestycji mieszkaniowych oraz inwestycji towarzysz</w:t>
      </w:r>
      <w:r w:rsidRPr="00CA4C54">
        <w:rPr>
          <w:rFonts w:hint="eastAsia"/>
        </w:rPr>
        <w:t>ą</w:t>
      </w:r>
      <w:r w:rsidRPr="00CA4C54">
        <w:t>cych (Dz. U. z 2021 r. poz. 1538),</w:t>
      </w:r>
    </w:p>
    <w:p w14:paraId="0F052789" w14:textId="77777777" w:rsidR="00BE12D0" w:rsidRPr="00CA4C54" w:rsidRDefault="00BE12D0" w:rsidP="00BE12D0">
      <w:pPr>
        <w:pStyle w:val="ZLITwPKTzmlitwpktartykuempunktem"/>
      </w:pPr>
      <w:r w:rsidRPr="00CA4C54">
        <w:t>j)</w:t>
      </w:r>
      <w:r w:rsidRPr="00CA4C54">
        <w:tab/>
        <w:t>ustawy z dnia 22 lutego 2019 r. o przygotowaniu i realizacji strategicznych inwestycji w sektorze naftowym;</w:t>
      </w:r>
    </w:p>
    <w:p w14:paraId="53CA6BF0" w14:textId="55A27EB6" w:rsidR="00BE12D0" w:rsidRPr="00CA4C54" w:rsidRDefault="00BE12D0" w:rsidP="00BE12D0">
      <w:pPr>
        <w:pStyle w:val="ZPKTzmpktartykuempunktem"/>
      </w:pPr>
      <w:r w:rsidRPr="00CA4C54">
        <w:t>9)</w:t>
      </w:r>
      <w:r w:rsidRPr="00CA4C54">
        <w:tab/>
        <w:t>zakaz wydawania zgody, o której mowa w art. 46c ust. 3 ustawy z dnia 5 grudnia 2008</w:t>
      </w:r>
      <w:r w:rsidR="007724AF" w:rsidRPr="00CA4C54">
        <w:t xml:space="preserve"> </w:t>
      </w:r>
      <w:r w:rsidRPr="00CA4C54">
        <w:t>r. o zapobieganiu oraz zwalczaniu zaka</w:t>
      </w:r>
      <w:r w:rsidRPr="00CA4C54">
        <w:rPr>
          <w:rFonts w:hint="eastAsia"/>
        </w:rPr>
        <w:t>ż</w:t>
      </w:r>
      <w:r w:rsidRPr="00CA4C54">
        <w:t>e</w:t>
      </w:r>
      <w:r w:rsidRPr="00CA4C54">
        <w:rPr>
          <w:rFonts w:hint="eastAsia"/>
        </w:rPr>
        <w:t>ń</w:t>
      </w:r>
      <w:r w:rsidRPr="00CA4C54">
        <w:t xml:space="preserve"> i chorób zaka</w:t>
      </w:r>
      <w:r w:rsidRPr="00CA4C54">
        <w:rPr>
          <w:rFonts w:hint="eastAsia"/>
        </w:rPr>
        <w:t>ź</w:t>
      </w:r>
      <w:r w:rsidRPr="00CA4C54">
        <w:t>nych u ludzi (Dz.</w:t>
      </w:r>
      <w:r w:rsidR="00691F9C" w:rsidRPr="00CA4C54">
        <w:t> </w:t>
      </w:r>
      <w:r w:rsidRPr="00CA4C54">
        <w:t>U. z 2021 r. poz. 2069 i 2120 oraz z 2022 r. poz. 64, 655 i 974);</w:t>
      </w:r>
    </w:p>
    <w:p w14:paraId="179BC6BC" w14:textId="77777777" w:rsidR="00BE12D0" w:rsidRPr="00CA4C54" w:rsidRDefault="00BE12D0" w:rsidP="00BE12D0">
      <w:pPr>
        <w:pStyle w:val="ZPKTzmpktartykuempunktem"/>
      </w:pPr>
      <w:r w:rsidRPr="00CA4C54">
        <w:lastRenderedPageBreak/>
        <w:t>10)</w:t>
      </w:r>
      <w:r w:rsidRPr="00CA4C54">
        <w:tab/>
        <w:t>umorzenie post</w:t>
      </w:r>
      <w:r w:rsidRPr="00CA4C54">
        <w:rPr>
          <w:rFonts w:hint="eastAsia"/>
        </w:rPr>
        <w:t>ę</w:t>
      </w:r>
      <w:r w:rsidRPr="00CA4C54">
        <w:t>powa</w:t>
      </w:r>
      <w:r w:rsidRPr="00CA4C54">
        <w:rPr>
          <w:rFonts w:hint="eastAsia"/>
        </w:rPr>
        <w:t>ń</w:t>
      </w:r>
      <w:r w:rsidRPr="00CA4C54">
        <w:t xml:space="preserve"> dotycz</w:t>
      </w:r>
      <w:r w:rsidRPr="00CA4C54">
        <w:rPr>
          <w:rFonts w:hint="eastAsia"/>
        </w:rPr>
        <w:t>ą</w:t>
      </w:r>
      <w:r w:rsidRPr="00CA4C54">
        <w:t>cych wniosków o podj</w:t>
      </w:r>
      <w:r w:rsidRPr="00CA4C54">
        <w:rPr>
          <w:rFonts w:hint="eastAsia"/>
        </w:rPr>
        <w:t>ę</w:t>
      </w:r>
      <w:r w:rsidRPr="00CA4C54">
        <w:t>cie uchwa</w:t>
      </w:r>
      <w:r w:rsidRPr="00CA4C54">
        <w:rPr>
          <w:rFonts w:hint="eastAsia"/>
        </w:rPr>
        <w:t>ł</w:t>
      </w:r>
      <w:r w:rsidRPr="00CA4C54">
        <w:t xml:space="preserve"> lokalizacyjnych, o których mowa w art. 7 ust. 1 i w art. 20 ustawy z dnia 5 lipca 2018 r. o u</w:t>
      </w:r>
      <w:r w:rsidRPr="00CA4C54">
        <w:rPr>
          <w:rFonts w:hint="eastAsia"/>
        </w:rPr>
        <w:t>ł</w:t>
      </w:r>
      <w:r w:rsidRPr="00CA4C54">
        <w:t>atwieniach w przygotowaniu i realizacji inwestycji mieszkaniowych oraz inwestycji towarzysz</w:t>
      </w:r>
      <w:r w:rsidRPr="00CA4C54">
        <w:rPr>
          <w:rFonts w:hint="eastAsia"/>
        </w:rPr>
        <w:t>ą</w:t>
      </w:r>
      <w:r w:rsidRPr="00CA4C54">
        <w:t xml:space="preserve">cych. </w:t>
      </w:r>
    </w:p>
    <w:p w14:paraId="4E23C707" w14:textId="77777777" w:rsidR="00BE12D0" w:rsidRPr="00CA4C54" w:rsidRDefault="00BE12D0" w:rsidP="00BE12D0">
      <w:pPr>
        <w:pStyle w:val="ZUSTzmustartykuempunktem"/>
      </w:pPr>
      <w:r w:rsidRPr="00CA4C54">
        <w:t>2. Uprawnienie Pe</w:t>
      </w:r>
      <w:r w:rsidRPr="00CA4C54">
        <w:rPr>
          <w:rFonts w:hint="eastAsia"/>
        </w:rPr>
        <w:t>ł</w:t>
      </w:r>
      <w:r w:rsidRPr="00CA4C54">
        <w:t>nomocnika do wyra</w:t>
      </w:r>
      <w:r w:rsidRPr="00CA4C54">
        <w:rPr>
          <w:rFonts w:hint="eastAsia"/>
        </w:rPr>
        <w:t>ż</w:t>
      </w:r>
      <w:r w:rsidRPr="00CA4C54">
        <w:t>ania zgody, o której mowa w ust. 1 pkt 1,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wykonane w terminie miesi</w:t>
      </w:r>
      <w:r w:rsidRPr="00CA4C54">
        <w:rPr>
          <w:rFonts w:hint="eastAsia"/>
        </w:rPr>
        <w:t>ą</w:t>
      </w:r>
      <w:r w:rsidRPr="00CA4C54">
        <w:t>ca od dnia otrzymania przez Pe</w:t>
      </w:r>
      <w:r w:rsidRPr="00CA4C54">
        <w:rPr>
          <w:rFonts w:hint="eastAsia"/>
        </w:rPr>
        <w:t>ł</w:t>
      </w:r>
      <w:r w:rsidRPr="00CA4C54">
        <w:t>nomocnika zawiadomienia o zamiarze ustanowienia ograniczonych praw rzeczowych lub zawarcia umów dzier</w:t>
      </w:r>
      <w:r w:rsidRPr="00CA4C54">
        <w:rPr>
          <w:rFonts w:hint="eastAsia"/>
        </w:rPr>
        <w:t>ż</w:t>
      </w:r>
      <w:r w:rsidRPr="00CA4C54">
        <w:t>awy lub najmu nieruchomo</w:t>
      </w:r>
      <w:r w:rsidRPr="00CA4C54">
        <w:rPr>
          <w:rFonts w:hint="eastAsia"/>
        </w:rPr>
        <w:t>ś</w:t>
      </w:r>
      <w:r w:rsidRPr="00CA4C54">
        <w:t>ci gruntowych Skarbu Pa</w:t>
      </w:r>
      <w:r w:rsidRPr="00CA4C54">
        <w:rPr>
          <w:rFonts w:hint="eastAsia"/>
        </w:rPr>
        <w:t>ń</w:t>
      </w:r>
      <w:r w:rsidRPr="00CA4C54">
        <w:t>stwa oraz umów, które pozwalaj</w:t>
      </w:r>
      <w:r w:rsidRPr="00CA4C54">
        <w:rPr>
          <w:rFonts w:hint="eastAsia"/>
        </w:rPr>
        <w:t>ą</w:t>
      </w:r>
      <w:r w:rsidRPr="00CA4C54">
        <w:t xml:space="preserve"> na realizacj</w:t>
      </w:r>
      <w:r w:rsidRPr="00CA4C54">
        <w:rPr>
          <w:rFonts w:hint="eastAsia"/>
        </w:rPr>
        <w:t>ę</w:t>
      </w:r>
      <w:r w:rsidRPr="00CA4C54">
        <w:t xml:space="preserve"> inwestycji na takich nieruchomo</w:t>
      </w:r>
      <w:r w:rsidRPr="00CA4C54">
        <w:rPr>
          <w:rFonts w:hint="eastAsia"/>
        </w:rPr>
        <w:t>ś</w:t>
      </w:r>
      <w:r w:rsidRPr="00CA4C54">
        <w:t>ciach, równie</w:t>
      </w:r>
      <w:r w:rsidRPr="00CA4C54">
        <w:rPr>
          <w:rFonts w:hint="eastAsia"/>
        </w:rPr>
        <w:t>ż</w:t>
      </w:r>
      <w:r w:rsidRPr="00CA4C54">
        <w:t xml:space="preserve"> inwestycji o charakterze innym ni</w:t>
      </w:r>
      <w:r w:rsidRPr="00CA4C54">
        <w:rPr>
          <w:rFonts w:hint="eastAsia"/>
        </w:rPr>
        <w:t>ż</w:t>
      </w:r>
      <w:r w:rsidRPr="00CA4C54">
        <w:t xml:space="preserve"> budowlanym.</w:t>
      </w:r>
    </w:p>
    <w:p w14:paraId="4D97423E" w14:textId="77777777" w:rsidR="00BE12D0" w:rsidRPr="00CA4C54" w:rsidRDefault="00BE12D0" w:rsidP="00782969">
      <w:pPr>
        <w:pStyle w:val="ZUSTzmustartykuempunktem"/>
        <w:keepNext/>
      </w:pPr>
      <w:r w:rsidRPr="00CA4C54">
        <w:t>3. Podmiot gospodaruj</w:t>
      </w:r>
      <w:r w:rsidRPr="00CA4C54">
        <w:rPr>
          <w:rFonts w:hint="eastAsia"/>
        </w:rPr>
        <w:t>ą</w:t>
      </w:r>
      <w:r w:rsidRPr="00CA4C54">
        <w:t>cy nieruchomo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w imieniu Skarbu Pa</w:t>
      </w:r>
      <w:r w:rsidRPr="00CA4C54">
        <w:rPr>
          <w:rFonts w:hint="eastAsia"/>
        </w:rPr>
        <w:t>ń</w:t>
      </w:r>
      <w:r w:rsidRPr="00CA4C54">
        <w:t>stwa przed:</w:t>
      </w:r>
    </w:p>
    <w:p w14:paraId="3ED5112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ustanowieniem ograniczonych praw rzeczowych,</w:t>
      </w:r>
    </w:p>
    <w:p w14:paraId="0F00BE39" w14:textId="77777777" w:rsidR="00BE12D0" w:rsidRPr="00CA4C54" w:rsidRDefault="00BE12D0" w:rsidP="00782969">
      <w:pPr>
        <w:pStyle w:val="ZPKTzmpktartykuempunktem"/>
        <w:keepNext/>
      </w:pPr>
      <w:r w:rsidRPr="00CA4C54">
        <w:t>2)</w:t>
      </w:r>
      <w:r w:rsidRPr="00CA4C54">
        <w:tab/>
        <w:t>zawarciem umowy dzier</w:t>
      </w:r>
      <w:r w:rsidRPr="00CA4C54">
        <w:rPr>
          <w:rFonts w:hint="eastAsia"/>
        </w:rPr>
        <w:t>ż</w:t>
      </w:r>
      <w:r w:rsidRPr="00CA4C54">
        <w:t>awy lub najmu nieruchomo</w:t>
      </w:r>
      <w:r w:rsidRPr="00CA4C54">
        <w:rPr>
          <w:rFonts w:hint="eastAsia"/>
        </w:rPr>
        <w:t>ś</w:t>
      </w:r>
      <w:r w:rsidRPr="00CA4C54">
        <w:t>ci gruntowej oraz umowy, która pozwala na realizacj</w:t>
      </w:r>
      <w:r w:rsidRPr="00CA4C54">
        <w:rPr>
          <w:rFonts w:hint="eastAsia"/>
        </w:rPr>
        <w:t>ę</w:t>
      </w:r>
      <w:r w:rsidRPr="00CA4C54">
        <w:t xml:space="preserve"> inwestycji na nieruchomo</w:t>
      </w:r>
      <w:r w:rsidRPr="00CA4C54">
        <w:rPr>
          <w:rFonts w:hint="eastAsia"/>
        </w:rPr>
        <w:t>ś</w:t>
      </w:r>
      <w:r w:rsidRPr="00CA4C54">
        <w:t>ci, równie</w:t>
      </w:r>
      <w:r w:rsidRPr="00CA4C54">
        <w:rPr>
          <w:rFonts w:hint="eastAsia"/>
        </w:rPr>
        <w:t>ż</w:t>
      </w:r>
      <w:r w:rsidRPr="00CA4C54">
        <w:t xml:space="preserve"> inwestycji o</w:t>
      </w:r>
      <w:r w:rsidR="007724AF" w:rsidRPr="00CA4C54">
        <w:t xml:space="preserve"> </w:t>
      </w:r>
      <w:r w:rsidRPr="00CA4C54">
        <w:t>charakterze innym ni</w:t>
      </w:r>
      <w:r w:rsidRPr="00CA4C54">
        <w:rPr>
          <w:rFonts w:hint="eastAsia"/>
        </w:rPr>
        <w:t>ż</w:t>
      </w:r>
      <w:r w:rsidRPr="00CA4C54">
        <w:t xml:space="preserve"> budowlanym</w:t>
      </w:r>
    </w:p>
    <w:p w14:paraId="2A8E4023" w14:textId="77777777" w:rsidR="00BE12D0" w:rsidRPr="00CA4C54" w:rsidRDefault="00BE12D0" w:rsidP="00DB2D2F">
      <w:pPr>
        <w:pStyle w:val="ZCZWSPPKTzmczciwsppktartykuempunktem"/>
      </w:pPr>
      <w:r w:rsidRPr="00CA4C54">
        <w:t>− jest obowi</w:t>
      </w:r>
      <w:r w:rsidRPr="00CA4C54">
        <w:rPr>
          <w:rFonts w:hint="eastAsia"/>
        </w:rPr>
        <w:t>ą</w:t>
      </w:r>
      <w:r w:rsidRPr="00CA4C54">
        <w:t>zany do uzyskania zgody Pe</w:t>
      </w:r>
      <w:r w:rsidRPr="00CA4C54">
        <w:rPr>
          <w:rFonts w:hint="eastAsia"/>
        </w:rPr>
        <w:t>ł</w:t>
      </w:r>
      <w:r w:rsidRPr="00CA4C54">
        <w:t>nomocnika.</w:t>
      </w:r>
    </w:p>
    <w:p w14:paraId="2E3F57BB" w14:textId="1255E71E" w:rsidR="00BE12D0" w:rsidRPr="00CA4C54" w:rsidRDefault="00BE12D0" w:rsidP="00BE12D0">
      <w:pPr>
        <w:pStyle w:val="ZUSTzmustartykuempunktem"/>
      </w:pPr>
      <w:r w:rsidRPr="00CA4C54">
        <w:t>4. Umowy, o których mowa w ust. 3 pkt 2, zawarte bez dokonania zawiadomienia lub przed up</w:t>
      </w:r>
      <w:r w:rsidRPr="00CA4C54">
        <w:rPr>
          <w:rFonts w:hint="eastAsia"/>
        </w:rPr>
        <w:t>ł</w:t>
      </w:r>
      <w:r w:rsidRPr="00CA4C54">
        <w:t>ywem terminu, o którym mowa w ust. 2, lub mimo braku zgody Pe</w:t>
      </w:r>
      <w:r w:rsidRPr="00CA4C54">
        <w:rPr>
          <w:rFonts w:hint="eastAsia"/>
        </w:rPr>
        <w:t>ł</w:t>
      </w:r>
      <w:r w:rsidRPr="00CA4C54">
        <w:t>nomocnika s</w:t>
      </w:r>
      <w:r w:rsidRPr="00CA4C54">
        <w:rPr>
          <w:rFonts w:hint="eastAsia"/>
        </w:rPr>
        <w:t>ą</w:t>
      </w:r>
      <w:r w:rsidRPr="00CA4C54">
        <w:t xml:space="preserve"> niewa</w:t>
      </w:r>
      <w:r w:rsidRPr="00CA4C54">
        <w:rPr>
          <w:rFonts w:hint="eastAsia"/>
        </w:rPr>
        <w:t>ż</w:t>
      </w:r>
      <w:r w:rsidRPr="00CA4C54">
        <w:t>ne z mocy prawa.</w:t>
      </w:r>
    </w:p>
    <w:p w14:paraId="4F1572AE" w14:textId="77777777" w:rsidR="00BE12D0" w:rsidRPr="00CA4C54" w:rsidRDefault="00BE12D0" w:rsidP="00BE12D0">
      <w:pPr>
        <w:pStyle w:val="ZUSTzmustartykuempunktem"/>
      </w:pPr>
      <w:r w:rsidRPr="00CA4C54">
        <w:t>5. Uzgadnianie projektów aktów, o których mowa w ust. 1 pkt 2, nast</w:t>
      </w:r>
      <w:r w:rsidRPr="00CA4C54">
        <w:rPr>
          <w:rFonts w:hint="eastAsia"/>
        </w:rPr>
        <w:t>ę</w:t>
      </w:r>
      <w:r w:rsidRPr="00CA4C54">
        <w:t>puje na</w:t>
      </w:r>
      <w:r w:rsidR="007724AF" w:rsidRPr="00CA4C54">
        <w:t xml:space="preserve"> </w:t>
      </w:r>
      <w:r w:rsidRPr="00CA4C54">
        <w:t>zasadach okre</w:t>
      </w:r>
      <w:r w:rsidRPr="00CA4C54">
        <w:rPr>
          <w:rFonts w:hint="eastAsia"/>
        </w:rPr>
        <w:t>ś</w:t>
      </w:r>
      <w:r w:rsidRPr="00CA4C54">
        <w:t>lonych w ustawie z dnia 27 marca 2003 r. o planowaniu i</w:t>
      </w:r>
      <w:r w:rsidR="007724AF" w:rsidRPr="00CA4C54">
        <w:t xml:space="preserve"> </w:t>
      </w:r>
      <w:r w:rsidRPr="00CA4C54">
        <w:t>zagospodarowaniu przestrzennym, w zakresie dotycz</w:t>
      </w:r>
      <w:r w:rsidRPr="00CA4C54">
        <w:rPr>
          <w:rFonts w:hint="eastAsia"/>
        </w:rPr>
        <w:t>ą</w:t>
      </w:r>
      <w:r w:rsidRPr="00CA4C54">
        <w:t>cym negatywnego wp</w:t>
      </w:r>
      <w:r w:rsidRPr="00CA4C54">
        <w:rPr>
          <w:rFonts w:hint="eastAsia"/>
        </w:rPr>
        <w:t>ł</w:t>
      </w:r>
      <w:r w:rsidRPr="00CA4C54">
        <w:t>ywu ustale</w:t>
      </w:r>
      <w:r w:rsidRPr="00CA4C54">
        <w:rPr>
          <w:rFonts w:hint="eastAsia"/>
        </w:rPr>
        <w:t>ń</w:t>
      </w:r>
      <w:r w:rsidRPr="00CA4C54">
        <w:t xml:space="preserve"> aktów na 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ść</w:t>
      </w:r>
      <w:r w:rsidRPr="00CA4C54">
        <w:t xml:space="preserve"> przygotowania i realizacji Inwestycji.</w:t>
      </w:r>
    </w:p>
    <w:p w14:paraId="04DD5D93" w14:textId="77777777" w:rsidR="00BE12D0" w:rsidRPr="00CA4C54" w:rsidRDefault="00BE12D0" w:rsidP="00BE12D0">
      <w:pPr>
        <w:pStyle w:val="ZUSTzmustartykuempunktem"/>
      </w:pPr>
      <w:r w:rsidRPr="00CA4C54">
        <w:t>6. Zakaz wydawania pozwolenia na budow</w:t>
      </w:r>
      <w:r w:rsidRPr="00CA4C54">
        <w:rPr>
          <w:rFonts w:hint="eastAsia"/>
        </w:rPr>
        <w:t>ę</w:t>
      </w:r>
      <w:r w:rsidRPr="00CA4C54">
        <w:t xml:space="preserve"> stosuje si</w:t>
      </w:r>
      <w:r w:rsidRPr="00CA4C54">
        <w:rPr>
          <w:rFonts w:hint="eastAsia"/>
        </w:rPr>
        <w:t>ę</w:t>
      </w:r>
      <w:r w:rsidRPr="00CA4C54">
        <w:t xml:space="preserve"> odpowiednio do zg</w:t>
      </w:r>
      <w:r w:rsidRPr="00CA4C54">
        <w:rPr>
          <w:rFonts w:hint="eastAsia"/>
        </w:rPr>
        <w:t>ł</w:t>
      </w:r>
      <w:r w:rsidRPr="00CA4C54">
        <w:t>osze</w:t>
      </w:r>
      <w:r w:rsidRPr="00CA4C54">
        <w:rPr>
          <w:rFonts w:hint="eastAsia"/>
        </w:rPr>
        <w:t>ń</w:t>
      </w:r>
      <w:r w:rsidRPr="00CA4C54">
        <w:t xml:space="preserve"> budowlanych dotycz</w:t>
      </w:r>
      <w:r w:rsidRPr="00CA4C54">
        <w:rPr>
          <w:rFonts w:hint="eastAsia"/>
        </w:rPr>
        <w:t>ą</w:t>
      </w:r>
      <w:r w:rsidRPr="00CA4C54">
        <w:t>cych budowy budynku. W takim przypadku organ administracji architektoniczno-budowlanej wnosi sprzeciw wobec zg</w:t>
      </w:r>
      <w:r w:rsidRPr="00CA4C54">
        <w:rPr>
          <w:rFonts w:hint="eastAsia"/>
        </w:rPr>
        <w:t>ł</w:t>
      </w:r>
      <w:r w:rsidRPr="00CA4C54">
        <w:t>oszenia.</w:t>
      </w:r>
    </w:p>
    <w:p w14:paraId="3B5B7425" w14:textId="13F006E2" w:rsidR="00BE12D0" w:rsidRPr="00CA4C54" w:rsidRDefault="00BE12D0" w:rsidP="00BE12D0">
      <w:pPr>
        <w:pStyle w:val="ZUSTzmustartykuempunktem"/>
      </w:pPr>
      <w:r w:rsidRPr="00CA4C54">
        <w:t>7. Pe</w:t>
      </w:r>
      <w:r w:rsidRPr="00CA4C54">
        <w:rPr>
          <w:rFonts w:hint="eastAsia"/>
        </w:rPr>
        <w:t>ł</w:t>
      </w:r>
      <w:r w:rsidRPr="00CA4C54">
        <w:t>nomocnik mo</w:t>
      </w:r>
      <w:r w:rsidRPr="00CA4C54">
        <w:rPr>
          <w:rFonts w:hint="eastAsia"/>
        </w:rPr>
        <w:t>ż</w:t>
      </w:r>
      <w:r w:rsidRPr="00CA4C54">
        <w:t>e udzieli</w:t>
      </w:r>
      <w:r w:rsidRPr="00CA4C54">
        <w:rPr>
          <w:rFonts w:hint="eastAsia"/>
        </w:rPr>
        <w:t>ć</w:t>
      </w:r>
      <w:r w:rsidRPr="00CA4C54">
        <w:t xml:space="preserve"> zgody na zwolnienie z zakazów okre</w:t>
      </w:r>
      <w:r w:rsidRPr="00CA4C54">
        <w:rPr>
          <w:rFonts w:hint="eastAsia"/>
        </w:rPr>
        <w:t>ś</w:t>
      </w:r>
      <w:r w:rsidRPr="00CA4C54">
        <w:t>lonych w</w:t>
      </w:r>
      <w:r w:rsidR="00691F9C" w:rsidRPr="00CA4C54">
        <w:t> </w:t>
      </w:r>
      <w:r w:rsidRPr="00CA4C54">
        <w:t>ust.</w:t>
      </w:r>
      <w:r w:rsidR="00691F9C" w:rsidRPr="00CA4C54">
        <w:t> </w:t>
      </w:r>
      <w:r w:rsidRPr="00CA4C54">
        <w:t>1 pkt</w:t>
      </w:r>
      <w:r w:rsidR="007724AF" w:rsidRPr="00CA4C54">
        <w:t xml:space="preserve"> </w:t>
      </w:r>
      <w:r w:rsidRPr="00CA4C54">
        <w:t>3−8, bior</w:t>
      </w:r>
      <w:r w:rsidRPr="00CA4C54">
        <w:rPr>
          <w:rFonts w:hint="eastAsia"/>
        </w:rPr>
        <w:t>ą</w:t>
      </w:r>
      <w:r w:rsidRPr="00CA4C54">
        <w:t>c pod uwag</w:t>
      </w:r>
      <w:r w:rsidRPr="00CA4C54">
        <w:rPr>
          <w:rFonts w:hint="eastAsia"/>
        </w:rPr>
        <w:t>ę</w:t>
      </w:r>
      <w:r w:rsidRPr="00CA4C54">
        <w:t xml:space="preserve"> wymogi prawid</w:t>
      </w:r>
      <w:r w:rsidRPr="00CA4C54">
        <w:rPr>
          <w:rFonts w:hint="eastAsia"/>
        </w:rPr>
        <w:t>ł</w:t>
      </w:r>
      <w:r w:rsidRPr="00CA4C54">
        <w:t>owego przygotowania, realizacji oraz</w:t>
      </w:r>
      <w:r w:rsidR="007724AF" w:rsidRPr="00CA4C54">
        <w:t xml:space="preserve"> </w:t>
      </w:r>
      <w:r w:rsidRPr="00CA4C54">
        <w:t>funkcjonowania Inwestycji oraz zapewnienia optymalnych warunków rozwoju spo</w:t>
      </w:r>
      <w:r w:rsidRPr="00CA4C54">
        <w:rPr>
          <w:rFonts w:hint="eastAsia"/>
        </w:rPr>
        <w:t>ł</w:t>
      </w:r>
      <w:r w:rsidRPr="00CA4C54">
        <w:t>eczno-gospodarczego otoczenia Inwestycji.</w:t>
      </w:r>
    </w:p>
    <w:p w14:paraId="3E837B92" w14:textId="1C2D2447" w:rsidR="00BE12D0" w:rsidRPr="00CA4C54" w:rsidRDefault="00BE12D0" w:rsidP="00BE12D0">
      <w:pPr>
        <w:pStyle w:val="ZUSTzmustartykuempunktem"/>
      </w:pPr>
      <w:r w:rsidRPr="00CA4C54">
        <w:t>8.</w:t>
      </w:r>
      <w:r w:rsidR="007724AF" w:rsidRPr="00CA4C54">
        <w:t xml:space="preserve"> </w:t>
      </w:r>
      <w:r w:rsidRPr="00CA4C54">
        <w:t>Organem uprawnionym do wydawania decyzji o warunkach zabudowy i</w:t>
      </w:r>
      <w:r w:rsidR="007724AF" w:rsidRPr="00CA4C54">
        <w:t xml:space="preserve"> </w:t>
      </w:r>
      <w:r w:rsidRPr="00CA4C54">
        <w:t>zagospodarowania terenu dla terenów obj</w:t>
      </w:r>
      <w:r w:rsidRPr="00CA4C54">
        <w:rPr>
          <w:rFonts w:hint="eastAsia"/>
        </w:rPr>
        <w:t>ę</w:t>
      </w:r>
      <w:r w:rsidRPr="00CA4C54">
        <w:t>tych przepisami wydanymi na podstawie art.</w:t>
      </w:r>
      <w:r w:rsidR="00691F9C" w:rsidRPr="00CA4C54">
        <w:t> </w:t>
      </w:r>
      <w:r w:rsidRPr="00CA4C54">
        <w:t xml:space="preserve">28 ust. 1 jest wojewoda. </w:t>
      </w:r>
    </w:p>
    <w:p w14:paraId="5528587E" w14:textId="77777777" w:rsidR="00BE12D0" w:rsidRPr="00CA4C54" w:rsidRDefault="00BE12D0" w:rsidP="00BE12D0">
      <w:pPr>
        <w:pStyle w:val="ZUSTzmustartykuempunktem"/>
      </w:pPr>
      <w:r w:rsidRPr="00CA4C54">
        <w:lastRenderedPageBreak/>
        <w:t>9.</w:t>
      </w:r>
      <w:r w:rsidR="007724AF" w:rsidRPr="00CA4C54">
        <w:t xml:space="preserve"> </w:t>
      </w:r>
      <w:r w:rsidRPr="00CA4C54">
        <w:t>Szczególnych zasad gospodarowania nieruchomo</w:t>
      </w:r>
      <w:r w:rsidRPr="00CA4C54">
        <w:rPr>
          <w:rFonts w:hint="eastAsia"/>
        </w:rPr>
        <w:t>ś</w:t>
      </w:r>
      <w:r w:rsidRPr="00CA4C54">
        <w:t>ciami, planowania i</w:t>
      </w:r>
      <w:r w:rsidR="007724AF" w:rsidRPr="00CA4C54">
        <w:t xml:space="preserve"> </w:t>
      </w:r>
      <w:r w:rsidRPr="00CA4C54">
        <w:t>zagospodarowania przestrzennego oraz realizacji inwestycji, o których mowa w ust. 1, z wy</w:t>
      </w:r>
      <w:r w:rsidRPr="00CA4C54">
        <w:rPr>
          <w:rFonts w:hint="eastAsia"/>
        </w:rPr>
        <w:t>łą</w:t>
      </w:r>
      <w:r w:rsidRPr="00CA4C54">
        <w:t>czeniem zakazu, o którym mowa w ust. 1 pkt 9, nie stosuje si</w:t>
      </w:r>
      <w:r w:rsidRPr="00CA4C54">
        <w:rPr>
          <w:rFonts w:hint="eastAsia"/>
        </w:rPr>
        <w:t>ę</w:t>
      </w:r>
      <w:r w:rsidRPr="00CA4C54">
        <w:t xml:space="preserve"> do realizacji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>.</w:t>
      </w:r>
    </w:p>
    <w:p w14:paraId="07D7CC6B" w14:textId="77777777" w:rsidR="00BE12D0" w:rsidRPr="00CA4C54" w:rsidRDefault="00BE12D0" w:rsidP="00BE12D0">
      <w:pPr>
        <w:pStyle w:val="ZUSTzmustartykuempunktem"/>
      </w:pPr>
      <w:r w:rsidRPr="00CA4C54">
        <w:t>10.</w:t>
      </w:r>
      <w:r w:rsidR="007724AF" w:rsidRPr="00CA4C54">
        <w:t xml:space="preserve"> </w:t>
      </w:r>
      <w:r w:rsidRPr="00CA4C54">
        <w:t>Do wniosku o udzielenie zgody, o której mowa w ust. 7, za</w:t>
      </w:r>
      <w:r w:rsidRPr="00CA4C54">
        <w:rPr>
          <w:rFonts w:hint="eastAsia"/>
        </w:rPr>
        <w:t>łą</w:t>
      </w:r>
      <w:r w:rsidRPr="00CA4C54">
        <w:t>cza si</w:t>
      </w:r>
      <w:r w:rsidRPr="00CA4C54">
        <w:rPr>
          <w:rFonts w:hint="eastAsia"/>
        </w:rPr>
        <w:t>ę</w:t>
      </w:r>
      <w:r w:rsidRPr="00CA4C54">
        <w:t xml:space="preserve"> opis podstawowych danych charakteryzuj</w:t>
      </w:r>
      <w:r w:rsidRPr="00CA4C54">
        <w:rPr>
          <w:rFonts w:hint="eastAsia"/>
        </w:rPr>
        <w:t>ą</w:t>
      </w:r>
      <w:r w:rsidRPr="00CA4C54">
        <w:t>cych inwestycj</w:t>
      </w:r>
      <w:r w:rsidRPr="00CA4C54">
        <w:rPr>
          <w:rFonts w:hint="eastAsia"/>
        </w:rPr>
        <w:t>ę</w:t>
      </w:r>
      <w:r w:rsidRPr="00CA4C54">
        <w:t xml:space="preserve"> obj</w:t>
      </w:r>
      <w:r w:rsidRPr="00CA4C54">
        <w:rPr>
          <w:rFonts w:hint="eastAsia"/>
        </w:rPr>
        <w:t>ę</w:t>
      </w:r>
      <w:r w:rsidRPr="00CA4C54">
        <w:t>t</w:t>
      </w:r>
      <w:r w:rsidRPr="00CA4C54">
        <w:rPr>
          <w:rFonts w:hint="eastAsia"/>
        </w:rPr>
        <w:t>ą</w:t>
      </w:r>
      <w:r w:rsidRPr="00CA4C54">
        <w:t xml:space="preserve"> zwolnieniem, w tym jej lokalizacj</w:t>
      </w:r>
      <w:r w:rsidRPr="00CA4C54">
        <w:rPr>
          <w:rFonts w:hint="eastAsia"/>
        </w:rPr>
        <w:t>ę</w:t>
      </w:r>
      <w:r w:rsidRPr="00CA4C54">
        <w:t xml:space="preserve"> – w formie tekstowej oraz graficznej. W przypadku podzia</w:t>
      </w:r>
      <w:r w:rsidRPr="00CA4C54">
        <w:rPr>
          <w:rFonts w:hint="eastAsia"/>
        </w:rPr>
        <w:t>ł</w:t>
      </w:r>
      <w:r w:rsidRPr="00CA4C54">
        <w:t>u nieruchomo</w:t>
      </w:r>
      <w:r w:rsidRPr="00CA4C54">
        <w:rPr>
          <w:rFonts w:hint="eastAsia"/>
        </w:rPr>
        <w:t>ś</w:t>
      </w:r>
      <w:r w:rsidRPr="00CA4C54">
        <w:t>ci do wniosku za</w:t>
      </w:r>
      <w:r w:rsidRPr="00CA4C54">
        <w:rPr>
          <w:rFonts w:hint="eastAsia"/>
        </w:rPr>
        <w:t>łą</w:t>
      </w:r>
      <w:r w:rsidRPr="00CA4C54">
        <w:t>cza si</w:t>
      </w:r>
      <w:r w:rsidRPr="00CA4C54">
        <w:rPr>
          <w:rFonts w:hint="eastAsia"/>
        </w:rPr>
        <w:t>ę</w:t>
      </w:r>
      <w:r w:rsidRPr="00CA4C54">
        <w:t xml:space="preserve"> wst</w:t>
      </w:r>
      <w:r w:rsidRPr="00CA4C54">
        <w:rPr>
          <w:rFonts w:hint="eastAsia"/>
        </w:rPr>
        <w:t>ę</w:t>
      </w:r>
      <w:r w:rsidRPr="00CA4C54">
        <w:t>pny projekt podzia</w:t>
      </w:r>
      <w:r w:rsidRPr="00CA4C54">
        <w:rPr>
          <w:rFonts w:hint="eastAsia"/>
        </w:rPr>
        <w:t>ł</w:t>
      </w:r>
      <w:r w:rsidRPr="00CA4C54">
        <w:t>u wraz ze wskazaniem celu dokonywanego podzia</w:t>
      </w:r>
      <w:r w:rsidRPr="00CA4C54">
        <w:rPr>
          <w:rFonts w:hint="eastAsia"/>
        </w:rPr>
        <w:t>ł</w:t>
      </w:r>
      <w:r w:rsidRPr="00CA4C54">
        <w:t>u.</w:t>
      </w:r>
    </w:p>
    <w:p w14:paraId="7CC9D4E6" w14:textId="77777777" w:rsidR="00BE12D0" w:rsidRPr="00CA4C54" w:rsidRDefault="00BE12D0" w:rsidP="00BE12D0">
      <w:pPr>
        <w:pStyle w:val="ZUSTzmustartykuempunktem"/>
      </w:pPr>
      <w:r w:rsidRPr="00CA4C54">
        <w:t>11.</w:t>
      </w:r>
      <w:r w:rsidR="007724AF" w:rsidRPr="00CA4C54">
        <w:t xml:space="preserve"> </w:t>
      </w:r>
      <w:r w:rsidRPr="00CA4C54">
        <w:t>Zgoda Pe</w:t>
      </w:r>
      <w:r w:rsidRPr="00CA4C54">
        <w:rPr>
          <w:rFonts w:hint="eastAsia"/>
        </w:rPr>
        <w:t>ł</w:t>
      </w:r>
      <w:r w:rsidRPr="00CA4C54">
        <w:t>nomocnika stanowi za</w:t>
      </w:r>
      <w:r w:rsidRPr="00CA4C54">
        <w:rPr>
          <w:rFonts w:hint="eastAsia"/>
        </w:rPr>
        <w:t>łą</w:t>
      </w:r>
      <w:r w:rsidRPr="00CA4C54">
        <w:t>cznik do wniosków lub zg</w:t>
      </w:r>
      <w:r w:rsidRPr="00CA4C54">
        <w:rPr>
          <w:rFonts w:hint="eastAsia"/>
        </w:rPr>
        <w:t>ł</w:t>
      </w:r>
      <w:r w:rsidRPr="00CA4C54">
        <w:t>osze</w:t>
      </w:r>
      <w:r w:rsidRPr="00CA4C54">
        <w:rPr>
          <w:rFonts w:hint="eastAsia"/>
        </w:rPr>
        <w:t>ń</w:t>
      </w:r>
      <w:r w:rsidRPr="00CA4C54">
        <w:t xml:space="preserve"> w sprawie wydania rozstrzygni</w:t>
      </w:r>
      <w:r w:rsidRPr="00CA4C54">
        <w:rPr>
          <w:rFonts w:hint="eastAsia"/>
        </w:rPr>
        <w:t>ęć</w:t>
      </w:r>
      <w:r w:rsidRPr="00CA4C54">
        <w:t>, okre</w:t>
      </w:r>
      <w:r w:rsidRPr="00CA4C54">
        <w:rPr>
          <w:rFonts w:hint="eastAsia"/>
        </w:rPr>
        <w:t>ś</w:t>
      </w:r>
      <w:r w:rsidRPr="00CA4C54">
        <w:t>lonych w ust. 1 pkt 3−8 i ust. 8.”;</w:t>
      </w:r>
    </w:p>
    <w:p w14:paraId="65F965F3" w14:textId="77777777" w:rsidR="00BE12D0" w:rsidRPr="00CA4C54" w:rsidRDefault="00BE12D0" w:rsidP="00782969">
      <w:pPr>
        <w:pStyle w:val="PKTpunkt"/>
        <w:keepNext/>
      </w:pPr>
      <w:bookmarkStart w:id="57" w:name="_Hlk78204981"/>
      <w:r w:rsidRPr="00CA4C54" w:rsidDel="0014697C">
        <w:t>1</w:t>
      </w:r>
      <w:r w:rsidRPr="00CA4C54">
        <w:t>9)</w:t>
      </w:r>
      <w:r w:rsidRPr="00CA4C54">
        <w:tab/>
        <w:t>po art. 29 dodaje si</w:t>
      </w:r>
      <w:r w:rsidRPr="00CA4C54">
        <w:rPr>
          <w:rFonts w:hint="eastAsia"/>
        </w:rPr>
        <w:t>ę</w:t>
      </w:r>
      <w:r w:rsidRPr="00CA4C54">
        <w:t xml:space="preserve"> art. 29a−29h</w:t>
      </w:r>
      <w:r w:rsidRPr="00CA4C54">
        <w:rPr>
          <w:rStyle w:val="IGindeksgrny"/>
        </w:rPr>
        <w:t xml:space="preserve"> </w:t>
      </w:r>
      <w:r w:rsidRPr="00CA4C54">
        <w:t>w brzmieniu:</w:t>
      </w:r>
    </w:p>
    <w:p w14:paraId="2BC918C9" w14:textId="77777777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>Art. 29a. Zakazów okre</w:t>
      </w:r>
      <w:r w:rsidRPr="00CA4C54">
        <w:rPr>
          <w:rFonts w:hint="eastAsia"/>
        </w:rPr>
        <w:t>ś</w:t>
      </w:r>
      <w:r w:rsidRPr="00CA4C54">
        <w:t>lonych w art. 29 ust. 1 i 6 nie stosuje si</w:t>
      </w:r>
      <w:r w:rsidRPr="00CA4C54">
        <w:rPr>
          <w:rFonts w:hint="eastAsia"/>
        </w:rPr>
        <w:t>ę</w:t>
      </w:r>
      <w:r w:rsidRPr="00CA4C54">
        <w:t xml:space="preserve"> do robót budowlanych albo zmiany zagospodarowania terenu polegaj</w:t>
      </w:r>
      <w:r w:rsidRPr="00CA4C54">
        <w:rPr>
          <w:rFonts w:hint="eastAsia"/>
        </w:rPr>
        <w:t>ą</w:t>
      </w:r>
      <w:r w:rsidRPr="00CA4C54">
        <w:t>cych na:</w:t>
      </w:r>
    </w:p>
    <w:p w14:paraId="5CC89402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remoncie,</w:t>
      </w:r>
    </w:p>
    <w:p w14:paraId="15E30B63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przebudowie niezmieniaj</w:t>
      </w:r>
      <w:r w:rsidRPr="00CA4C54">
        <w:rPr>
          <w:rFonts w:hint="eastAsia"/>
        </w:rPr>
        <w:t>ą</w:t>
      </w:r>
      <w:r w:rsidRPr="00CA4C54">
        <w:t>cej funkcji obiektu,</w:t>
      </w:r>
    </w:p>
    <w:p w14:paraId="423895B4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wykonaniu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budowlanych, obiektów ma</w:t>
      </w:r>
      <w:r w:rsidRPr="00CA4C54">
        <w:rPr>
          <w:rFonts w:hint="eastAsia"/>
        </w:rPr>
        <w:t>ł</w:t>
      </w:r>
      <w:r w:rsidRPr="00CA4C54">
        <w:t>ej architektury oraz przy</w:t>
      </w:r>
      <w:r w:rsidRPr="00CA4C54">
        <w:rPr>
          <w:rFonts w:hint="eastAsia"/>
        </w:rPr>
        <w:t>łą</w:t>
      </w:r>
      <w:r w:rsidRPr="00CA4C54">
        <w:t>czy,</w:t>
      </w:r>
    </w:p>
    <w:p w14:paraId="0FD3F1D6" w14:textId="77777777" w:rsidR="00BE12D0" w:rsidRPr="00CA4C54" w:rsidRDefault="00BE12D0" w:rsidP="00782969">
      <w:pPr>
        <w:pStyle w:val="ZPKTzmpktartykuempunktem"/>
        <w:keepNext/>
      </w:pPr>
      <w:r w:rsidRPr="00CA4C54">
        <w:t>4)</w:t>
      </w:r>
      <w:r w:rsidRPr="00CA4C54">
        <w:tab/>
        <w:t>innych robotach budowlanych na istniej</w:t>
      </w:r>
      <w:r w:rsidRPr="00CA4C54">
        <w:rPr>
          <w:rFonts w:hint="eastAsia"/>
        </w:rPr>
        <w:t>ą</w:t>
      </w:r>
      <w:r w:rsidRPr="00CA4C54">
        <w:t>cym obiekcie budowlanym, prowadz</w:t>
      </w:r>
      <w:r w:rsidRPr="00CA4C54">
        <w:rPr>
          <w:rFonts w:hint="eastAsia"/>
        </w:rPr>
        <w:t>ą</w:t>
      </w:r>
      <w:r w:rsidRPr="00CA4C54">
        <w:t>cych wy</w:t>
      </w:r>
      <w:r w:rsidRPr="00CA4C54">
        <w:rPr>
          <w:rFonts w:hint="eastAsia"/>
        </w:rPr>
        <w:t>łą</w:t>
      </w:r>
      <w:r w:rsidRPr="00CA4C54">
        <w:t>cznie do:</w:t>
      </w:r>
    </w:p>
    <w:p w14:paraId="50F1513E" w14:textId="77777777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przystosowania do potrzeb osób niepe</w:t>
      </w:r>
      <w:r w:rsidRPr="00CA4C54">
        <w:rPr>
          <w:rFonts w:hint="eastAsia"/>
        </w:rPr>
        <w:t>ł</w:t>
      </w:r>
      <w:r w:rsidRPr="00CA4C54">
        <w:t>nosprawnych,</w:t>
      </w:r>
    </w:p>
    <w:p w14:paraId="54C6A1B2" w14:textId="77777777" w:rsidR="00BE12D0" w:rsidRPr="00CA4C54" w:rsidRDefault="00BE12D0" w:rsidP="00BE12D0">
      <w:pPr>
        <w:pStyle w:val="ZLITwPKTzmlitwpktartykuempunktem"/>
      </w:pPr>
      <w:r w:rsidRPr="00CA4C54">
        <w:t>b)</w:t>
      </w:r>
      <w:r w:rsidRPr="00CA4C54">
        <w:tab/>
        <w:t>poprawy bezpiecze</w:t>
      </w:r>
      <w:r w:rsidRPr="00CA4C54">
        <w:rPr>
          <w:rFonts w:hint="eastAsia"/>
        </w:rPr>
        <w:t>ń</w:t>
      </w:r>
      <w:r w:rsidRPr="00CA4C54">
        <w:t>stwa po</w:t>
      </w:r>
      <w:r w:rsidRPr="00CA4C54">
        <w:rPr>
          <w:rFonts w:hint="eastAsia"/>
        </w:rPr>
        <w:t>ż</w:t>
      </w:r>
      <w:r w:rsidRPr="00CA4C54">
        <w:t>arowego,</w:t>
      </w:r>
    </w:p>
    <w:p w14:paraId="63361243" w14:textId="77777777" w:rsidR="00BE12D0" w:rsidRPr="00CA4C54" w:rsidRDefault="00BE12D0" w:rsidP="00BE12D0">
      <w:pPr>
        <w:pStyle w:val="ZLITwPKTzmlitwpktartykuempunktem"/>
      </w:pPr>
      <w:r w:rsidRPr="00CA4C54">
        <w:t>c)</w:t>
      </w:r>
      <w:r w:rsidRPr="00CA4C54">
        <w:tab/>
        <w:t>poprawy warunków sanitarnych,</w:t>
      </w:r>
    </w:p>
    <w:p w14:paraId="2C67840F" w14:textId="77777777" w:rsidR="00BE12D0" w:rsidRPr="00CA4C54" w:rsidRDefault="00BE12D0" w:rsidP="00BE12D0">
      <w:pPr>
        <w:pStyle w:val="ZLITwPKTzmlitwpktartykuempunktem"/>
      </w:pPr>
      <w:r w:rsidRPr="00CA4C54">
        <w:t>d)</w:t>
      </w:r>
      <w:r w:rsidRPr="00CA4C54">
        <w:tab/>
        <w:t>zmniejszenia rocznego zapotrzebowania na energi</w:t>
      </w:r>
      <w:r w:rsidRPr="00CA4C54">
        <w:rPr>
          <w:rFonts w:hint="eastAsia"/>
        </w:rPr>
        <w:t>ę</w:t>
      </w:r>
      <w:r w:rsidRPr="00CA4C54">
        <w:t xml:space="preserve"> lub kosztów pozyskania ciep</w:t>
      </w:r>
      <w:r w:rsidRPr="00CA4C54">
        <w:rPr>
          <w:rFonts w:hint="eastAsia"/>
        </w:rPr>
        <w:t>ł</w:t>
      </w:r>
      <w:r w:rsidRPr="00CA4C54">
        <w:t>a,</w:t>
      </w:r>
    </w:p>
    <w:p w14:paraId="1A42069F" w14:textId="40EE51DC" w:rsidR="00BE12D0" w:rsidRPr="00CA4C54" w:rsidRDefault="00BE12D0" w:rsidP="00BE12D0">
      <w:pPr>
        <w:pStyle w:val="ZLITwPKTzmlitwpktartykuempunktem"/>
      </w:pPr>
      <w:r w:rsidRPr="00CA4C54">
        <w:t>e)</w:t>
      </w:r>
      <w:r w:rsidRPr="00CA4C54">
        <w:tab/>
        <w:t xml:space="preserve">zamiany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 xml:space="preserve">a energii na odnawialne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>o energii w rozumieniu art. 2 pkt</w:t>
      </w:r>
      <w:r w:rsidR="002A594B" w:rsidRPr="00CA4C54">
        <w:t> </w:t>
      </w:r>
      <w:r w:rsidRPr="00CA4C54">
        <w:t>22 ustawy z</w:t>
      </w:r>
      <w:r w:rsidR="007724AF" w:rsidRPr="00CA4C54">
        <w:t xml:space="preserve"> </w:t>
      </w:r>
      <w:r w:rsidRPr="00CA4C54">
        <w:t xml:space="preserve">dnia 20 lutego 2015 r. o odnawialnych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>ach energii (Dz.</w:t>
      </w:r>
      <w:r w:rsidR="002A594B" w:rsidRPr="00CA4C54">
        <w:t> </w:t>
      </w:r>
      <w:r w:rsidRPr="00CA4C54">
        <w:t>U. z 2021 r. poz. 610, 1093, 1873 i 2376 oraz z 2022 r. poz. 467 i 1260) lub zastosowania wysokosprawnej kogeneracji w rozumieniu art. 3 pkt 38 ustawy z dnia 10 kwietnia 1997 r. – Prawo energetyczne,</w:t>
      </w:r>
    </w:p>
    <w:p w14:paraId="7204CD10" w14:textId="77777777" w:rsidR="00BE12D0" w:rsidRPr="00CA4C54" w:rsidRDefault="00BE12D0" w:rsidP="00BE12D0">
      <w:pPr>
        <w:pStyle w:val="ZLITwPKTzmlitwpktartykuempunktem"/>
      </w:pPr>
      <w:r w:rsidRPr="00CA4C54">
        <w:t>f)</w:t>
      </w:r>
      <w:r w:rsidRPr="00CA4C54">
        <w:tab/>
        <w:t>zapewnienia telekomunikacji,</w:t>
      </w:r>
    </w:p>
    <w:p w14:paraId="3D3BCDB5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odbudowie,</w:t>
      </w:r>
    </w:p>
    <w:p w14:paraId="3A4F6C00" w14:textId="77777777" w:rsidR="00BE12D0" w:rsidRPr="00CA4C54" w:rsidRDefault="00BE12D0" w:rsidP="00782969">
      <w:pPr>
        <w:pStyle w:val="ZPKTzmpktartykuempunktem"/>
        <w:keepNext/>
      </w:pPr>
      <w:r w:rsidRPr="00CA4C54">
        <w:lastRenderedPageBreak/>
        <w:t>6)</w:t>
      </w:r>
      <w:r w:rsidRPr="00CA4C54">
        <w:tab/>
        <w:t>budowie mikroinstalacji w rozumieniu art. 2 pkt 19 ustawy z</w:t>
      </w:r>
      <w:r w:rsidR="007724AF" w:rsidRPr="00CA4C54">
        <w:t xml:space="preserve"> </w:t>
      </w:r>
      <w:r w:rsidRPr="00CA4C54">
        <w:t xml:space="preserve">dnia 20 lutego 2015 r. o odnawialnych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 xml:space="preserve">ach energii </w:t>
      </w:r>
    </w:p>
    <w:p w14:paraId="13EF0E46" w14:textId="77777777" w:rsidR="00BE12D0" w:rsidRPr="00CA4C54" w:rsidRDefault="00BE12D0" w:rsidP="00BE12D0">
      <w:pPr>
        <w:pStyle w:val="ZCZWSPPKTzmczciwsppktartykuempunktem"/>
      </w:pPr>
      <w:r w:rsidRPr="00CA4C54">
        <w:t>−</w:t>
      </w:r>
      <w:r w:rsidR="005B74F4" w:rsidRPr="00CA4C54">
        <w:t xml:space="preserve"> </w:t>
      </w:r>
      <w:r w:rsidRPr="00CA4C54">
        <w:t>niezwi</w:t>
      </w:r>
      <w:r w:rsidRPr="00CA4C54">
        <w:rPr>
          <w:rFonts w:hint="eastAsia"/>
        </w:rPr>
        <w:t>ę</w:t>
      </w:r>
      <w:r w:rsidRPr="00CA4C54">
        <w:t>kszaj</w:t>
      </w:r>
      <w:r w:rsidRPr="00CA4C54">
        <w:rPr>
          <w:rFonts w:hint="eastAsia"/>
        </w:rPr>
        <w:t>ą</w:t>
      </w:r>
      <w:r w:rsidRPr="00CA4C54">
        <w:t>cych powierzchni zabudowy o wi</w:t>
      </w:r>
      <w:r w:rsidRPr="00CA4C54">
        <w:rPr>
          <w:rFonts w:hint="eastAsia"/>
        </w:rPr>
        <w:t>ę</w:t>
      </w:r>
      <w:r w:rsidRPr="00CA4C54">
        <w:t>cej ni</w:t>
      </w:r>
      <w:r w:rsidRPr="00CA4C54">
        <w:rPr>
          <w:rFonts w:hint="eastAsia"/>
        </w:rPr>
        <w:t>ż</w:t>
      </w:r>
      <w:r w:rsidRPr="00CA4C54">
        <w:t xml:space="preserve"> 5%.</w:t>
      </w:r>
    </w:p>
    <w:p w14:paraId="550357D7" w14:textId="77777777" w:rsidR="00BE12D0" w:rsidRPr="00CA4C54" w:rsidRDefault="00BE12D0" w:rsidP="00782969">
      <w:pPr>
        <w:pStyle w:val="ZARTzmartartykuempunktem"/>
        <w:keepNext/>
      </w:pPr>
      <w:bookmarkStart w:id="58" w:name="_Hlk78209433"/>
      <w:r w:rsidRPr="00CA4C54">
        <w:t>Art. 29b. 1. Szczególne zasady nabywania nieruchomo</w:t>
      </w:r>
      <w:r w:rsidRPr="00CA4C54">
        <w:rPr>
          <w:rFonts w:hint="eastAsia"/>
        </w:rPr>
        <w:t>ś</w:t>
      </w:r>
      <w:r w:rsidRPr="00CA4C54">
        <w:t>ci obejmuj</w:t>
      </w:r>
      <w:r w:rsidRPr="00CA4C54">
        <w:rPr>
          <w:rFonts w:hint="eastAsia"/>
        </w:rPr>
        <w:t>ą</w:t>
      </w:r>
      <w:r w:rsidRPr="00CA4C54">
        <w:t>:</w:t>
      </w:r>
    </w:p>
    <w:p w14:paraId="7C4DA6B9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prawo pierwokupu nieruchomo</w:t>
      </w:r>
      <w:r w:rsidRPr="00CA4C54">
        <w:rPr>
          <w:rFonts w:hint="eastAsia"/>
        </w:rPr>
        <w:t>ś</w:t>
      </w:r>
      <w:r w:rsidRPr="00CA4C54">
        <w:t>ci na rzecz Spó</w:t>
      </w:r>
      <w:r w:rsidRPr="00CA4C54">
        <w:rPr>
          <w:rFonts w:hint="eastAsia"/>
        </w:rPr>
        <w:t>ł</w:t>
      </w:r>
      <w:r w:rsidRPr="00CA4C54">
        <w:t>ki Celowej, z wy</w:t>
      </w:r>
      <w:r w:rsidRPr="00CA4C54">
        <w:rPr>
          <w:rFonts w:hint="eastAsia"/>
        </w:rPr>
        <w:t>łą</w:t>
      </w:r>
      <w:r w:rsidRPr="00CA4C54">
        <w:t>czeniem samodzielnych lokali mieszkalnych;</w:t>
      </w:r>
    </w:p>
    <w:p w14:paraId="4A01FC52" w14:textId="77777777" w:rsidR="00BE12D0" w:rsidRPr="00CA4C54" w:rsidRDefault="00BE12D0" w:rsidP="00782969">
      <w:pPr>
        <w:pStyle w:val="ZPKTzmpktartykuempunktem"/>
        <w:keepNext/>
      </w:pPr>
      <w:r w:rsidRPr="00CA4C54">
        <w:t>2)</w:t>
      </w:r>
      <w:r w:rsidRPr="00CA4C54">
        <w:tab/>
        <w:t>uprawnienie Spó</w:t>
      </w:r>
      <w:r w:rsidRPr="00CA4C54">
        <w:rPr>
          <w:rFonts w:hint="eastAsia"/>
        </w:rPr>
        <w:t>ł</w:t>
      </w:r>
      <w:r w:rsidRPr="00CA4C54">
        <w:t>ki Celowej do:</w:t>
      </w:r>
    </w:p>
    <w:p w14:paraId="4939AC08" w14:textId="04902702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nabywania nieruchomo</w:t>
      </w:r>
      <w:r w:rsidRPr="00CA4C54">
        <w:rPr>
          <w:rFonts w:hint="eastAsia"/>
        </w:rPr>
        <w:t>ś</w:t>
      </w:r>
      <w:r w:rsidRPr="00CA4C54">
        <w:t>ci za cen</w:t>
      </w:r>
      <w:r w:rsidRPr="00CA4C54">
        <w:rPr>
          <w:rFonts w:hint="eastAsia"/>
        </w:rPr>
        <w:t>ę</w:t>
      </w:r>
      <w:r w:rsidRPr="00CA4C54">
        <w:t xml:space="preserve"> odpowiadaj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najwy</w:t>
      </w:r>
      <w:r w:rsidRPr="00CA4C54">
        <w:rPr>
          <w:rFonts w:hint="eastAsia"/>
        </w:rPr>
        <w:t>ż</w:t>
      </w:r>
      <w:r w:rsidRPr="00CA4C54">
        <w:t>szej z warto</w:t>
      </w:r>
      <w:r w:rsidRPr="00CA4C54">
        <w:rPr>
          <w:rFonts w:hint="eastAsia"/>
        </w:rPr>
        <w:t>ś</w:t>
      </w:r>
      <w:r w:rsidRPr="00CA4C54">
        <w:t>ci ustalonych zgodnie z ust. 2–13 lub na zasadach okre</w:t>
      </w:r>
      <w:r w:rsidRPr="00CA4C54">
        <w:rPr>
          <w:rFonts w:hint="eastAsia"/>
        </w:rPr>
        <w:t>ś</w:t>
      </w:r>
      <w:r w:rsidRPr="00CA4C54">
        <w:t>lonych w ust. 14 i 15 albo</w:t>
      </w:r>
    </w:p>
    <w:p w14:paraId="44898B5E" w14:textId="77777777" w:rsidR="00BE12D0" w:rsidRPr="00CA4C54" w:rsidRDefault="00BE12D0" w:rsidP="00782969">
      <w:pPr>
        <w:pStyle w:val="ZLITwPKTzmlitwpktartykuempunktem"/>
        <w:keepNext/>
      </w:pPr>
      <w:r w:rsidRPr="00CA4C54">
        <w:t>b)</w:t>
      </w:r>
      <w:r w:rsidRPr="00CA4C54">
        <w:tab/>
        <w:t>nabywania nieruchomo</w:t>
      </w:r>
      <w:r w:rsidRPr="00CA4C54">
        <w:rPr>
          <w:rFonts w:hint="eastAsia"/>
        </w:rPr>
        <w:t>ś</w:t>
      </w:r>
      <w:r w:rsidRPr="00CA4C54">
        <w:t>ci za cen</w:t>
      </w:r>
      <w:r w:rsidRPr="00CA4C54">
        <w:rPr>
          <w:rFonts w:hint="eastAsia"/>
        </w:rPr>
        <w:t>ę</w:t>
      </w:r>
      <w:r w:rsidRPr="00CA4C54">
        <w:t xml:space="preserve">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zgodnie z ust. 2 i ustanowienia </w:t>
      </w:r>
      <w:bookmarkStart w:id="59" w:name="_Hlk83292031"/>
      <w:r w:rsidRPr="00CA4C54">
        <w:t>renty z tytu</w:t>
      </w:r>
      <w:r w:rsidRPr="00CA4C54">
        <w:rPr>
          <w:rFonts w:hint="eastAsia"/>
        </w:rPr>
        <w:t>ł</w:t>
      </w:r>
      <w:r w:rsidRPr="00CA4C54">
        <w:t>u zaprzestania prowadzenia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 xml:space="preserve">ci rolniczej </w:t>
      </w:r>
      <w:bookmarkEnd w:id="59"/>
      <w:r w:rsidRPr="00CA4C54">
        <w:t>na warunkach okre</w:t>
      </w:r>
      <w:r w:rsidRPr="00CA4C54">
        <w:rPr>
          <w:rFonts w:hint="eastAsia"/>
        </w:rPr>
        <w:t>ś</w:t>
      </w:r>
      <w:r w:rsidRPr="00CA4C54">
        <w:t>lonych w art. 29c</w:t>
      </w:r>
    </w:p>
    <w:p w14:paraId="6BB47488" w14:textId="77777777" w:rsidR="00BE12D0" w:rsidRPr="00CA4C54" w:rsidRDefault="00BE12D0" w:rsidP="00BE12D0">
      <w:pPr>
        <w:pStyle w:val="ZCZWSPLITwPKTzmczciwsplitwpktartykuempunktem"/>
      </w:pPr>
      <w:r w:rsidRPr="00CA4C54">
        <w:t>−</w:t>
      </w:r>
      <w:r w:rsidR="005B74F4" w:rsidRPr="00CA4C54">
        <w:t xml:space="preserve"> </w:t>
      </w:r>
      <w:r w:rsidRPr="00CA4C54">
        <w:t>uwzgl</w:t>
      </w:r>
      <w:r w:rsidRPr="00CA4C54">
        <w:rPr>
          <w:rFonts w:hint="eastAsia"/>
        </w:rPr>
        <w:t>ę</w:t>
      </w:r>
      <w:r w:rsidRPr="00CA4C54">
        <w:t>dniaj</w:t>
      </w:r>
      <w:r w:rsidRPr="00CA4C54">
        <w:rPr>
          <w:rFonts w:hint="eastAsia"/>
        </w:rPr>
        <w:t>ą</w:t>
      </w:r>
      <w:r w:rsidRPr="00CA4C54">
        <w:t>c znaczenie nieruchomo</w:t>
      </w:r>
      <w:r w:rsidRPr="00CA4C54">
        <w:rPr>
          <w:rFonts w:hint="eastAsia"/>
        </w:rPr>
        <w:t>ś</w:t>
      </w:r>
      <w:r w:rsidRPr="00CA4C54">
        <w:t>ci dla realizacji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>.</w:t>
      </w:r>
    </w:p>
    <w:p w14:paraId="04E76804" w14:textId="77777777" w:rsidR="00BE12D0" w:rsidRPr="00CA4C54" w:rsidRDefault="00BE12D0" w:rsidP="00BE12D0">
      <w:pPr>
        <w:pStyle w:val="ZUSTzmustartykuempunktem"/>
      </w:pPr>
      <w:r w:rsidRPr="00CA4C54">
        <w:t>2. Podstaw</w:t>
      </w:r>
      <w:r w:rsidRPr="00CA4C54">
        <w:rPr>
          <w:rFonts w:hint="eastAsia"/>
        </w:rPr>
        <w:t>ę</w:t>
      </w:r>
      <w:r w:rsidRPr="00CA4C54">
        <w:t xml:space="preserve"> ustalenia ceny nieruchomo</w:t>
      </w:r>
      <w:r w:rsidRPr="00CA4C54">
        <w:rPr>
          <w:rFonts w:hint="eastAsia"/>
        </w:rPr>
        <w:t>ś</w:t>
      </w:r>
      <w:r w:rsidRPr="00CA4C54">
        <w:t>ci w</w:t>
      </w:r>
      <w:r w:rsidR="007724AF" w:rsidRPr="00CA4C54">
        <w:t xml:space="preserve"> </w:t>
      </w:r>
      <w:r w:rsidRPr="00CA4C54">
        <w:t>przypadku jej nabycia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stanowi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lona zgodnie z przepisami o</w:t>
      </w:r>
      <w:r w:rsidR="007724AF" w:rsidRPr="00CA4C54">
        <w:t xml:space="preserve"> </w:t>
      </w:r>
      <w:r w:rsidRPr="00CA4C54">
        <w:t>gospodarce nieruchomo</w:t>
      </w:r>
      <w:r w:rsidRPr="00CA4C54">
        <w:rPr>
          <w:rFonts w:hint="eastAsia"/>
        </w:rPr>
        <w:t>ś</w:t>
      </w:r>
      <w:r w:rsidRPr="00CA4C54">
        <w:t>ciami, z wy</w:t>
      </w:r>
      <w:r w:rsidRPr="00CA4C54">
        <w:rPr>
          <w:rFonts w:hint="eastAsia"/>
        </w:rPr>
        <w:t>łą</w:t>
      </w:r>
      <w:r w:rsidRPr="00CA4C54">
        <w:t>czeniem ust. 12.</w:t>
      </w:r>
    </w:p>
    <w:p w14:paraId="3C8E166E" w14:textId="77777777" w:rsidR="00BE12D0" w:rsidRPr="00CA4C54" w:rsidRDefault="00BE12D0" w:rsidP="00782969">
      <w:pPr>
        <w:pStyle w:val="ZUSTzmustartykuempunktem"/>
        <w:keepNext/>
      </w:pPr>
      <w:r w:rsidRPr="00CA4C54">
        <w:t xml:space="preserve">3. </w:t>
      </w:r>
      <w:bookmarkStart w:id="60" w:name="_Hlk84499242"/>
      <w:r w:rsidRPr="00CA4C54">
        <w:t>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naby</w:t>
      </w:r>
      <w:r w:rsidRPr="00CA4C54">
        <w:rPr>
          <w:rFonts w:hint="eastAsia"/>
        </w:rPr>
        <w:t>ć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za cen</w:t>
      </w:r>
      <w:r w:rsidRPr="00CA4C54">
        <w:rPr>
          <w:rFonts w:hint="eastAsia"/>
        </w:rPr>
        <w:t>ę</w:t>
      </w:r>
      <w:r w:rsidRPr="00CA4C54">
        <w:t xml:space="preserve"> ustalon</w:t>
      </w:r>
      <w:r w:rsidRPr="00CA4C54">
        <w:rPr>
          <w:rFonts w:hint="eastAsia"/>
        </w:rPr>
        <w:t>ą</w:t>
      </w:r>
      <w:r w:rsidRPr="00CA4C54">
        <w:t xml:space="preserve"> zgodnie z ust. 2, powi</w:t>
      </w:r>
      <w:r w:rsidRPr="00CA4C54">
        <w:rPr>
          <w:rFonts w:hint="eastAsia"/>
        </w:rPr>
        <w:t>ę</w:t>
      </w:r>
      <w:r w:rsidRPr="00CA4C54">
        <w:t>kszon</w:t>
      </w:r>
      <w:r w:rsidRPr="00CA4C54">
        <w:rPr>
          <w:rFonts w:hint="eastAsia"/>
        </w:rPr>
        <w:t>ą</w:t>
      </w:r>
      <w:r w:rsidRPr="00CA4C54">
        <w:t xml:space="preserve"> o</w:t>
      </w:r>
      <w:bookmarkEnd w:id="60"/>
      <w:r w:rsidRPr="00CA4C54">
        <w:t xml:space="preserve"> kwot</w:t>
      </w:r>
      <w:r w:rsidRPr="00CA4C54">
        <w:rPr>
          <w:rFonts w:hint="eastAsia"/>
        </w:rPr>
        <w:t>ę</w:t>
      </w:r>
      <w:r w:rsidRPr="00CA4C54">
        <w:t xml:space="preserve"> odpowiadaj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>:</w:t>
      </w:r>
    </w:p>
    <w:p w14:paraId="31FF3D8C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10% warto</w:t>
      </w:r>
      <w:r w:rsidRPr="00CA4C54">
        <w:rPr>
          <w:rFonts w:hint="eastAsia"/>
        </w:rPr>
        <w:t>ś</w:t>
      </w:r>
      <w:r w:rsidRPr="00CA4C54">
        <w:t>ci gruntu oraz 20% ró</w:t>
      </w:r>
      <w:r w:rsidRPr="00CA4C54">
        <w:rPr>
          <w:rFonts w:hint="eastAsia"/>
        </w:rPr>
        <w:t>ż</w:t>
      </w:r>
      <w:r w:rsidRPr="00CA4C54">
        <w:t>nicy mi</w:t>
      </w:r>
      <w:r w:rsidRPr="00CA4C54">
        <w:rPr>
          <w:rFonts w:hint="eastAsia"/>
        </w:rPr>
        <w:t>ę</w:t>
      </w:r>
      <w:r w:rsidRPr="00CA4C54">
        <w:t>dzy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i</w:t>
      </w:r>
      <w:r w:rsidR="007724AF" w:rsidRPr="00CA4C54">
        <w:t xml:space="preserve"> </w:t>
      </w:r>
      <w:r w:rsidRPr="00CA4C54">
        <w:t>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gruntu – w przypadku prawa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ci;</w:t>
      </w:r>
    </w:p>
    <w:p w14:paraId="27E8F78E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10% warto</w:t>
      </w:r>
      <w:r w:rsidRPr="00CA4C54">
        <w:rPr>
          <w:rFonts w:hint="eastAsia"/>
        </w:rPr>
        <w:t>ś</w:t>
      </w:r>
      <w:r w:rsidRPr="00CA4C54">
        <w:t>ci prawa u</w:t>
      </w:r>
      <w:r w:rsidRPr="00CA4C54">
        <w:rPr>
          <w:rFonts w:hint="eastAsia"/>
        </w:rPr>
        <w:t>ż</w:t>
      </w:r>
      <w:r w:rsidRPr="00CA4C54">
        <w:t xml:space="preserve">ytkowania wieczystego </w:t>
      </w:r>
      <w:r w:rsidRPr="00CA4C54">
        <w:rPr>
          <w:rFonts w:hint="eastAsia"/>
        </w:rPr>
        <w:t>–</w:t>
      </w:r>
      <w:r w:rsidRPr="00CA4C54">
        <w:t xml:space="preserve"> w przypadku tego prawa; do</w:t>
      </w:r>
      <w:r w:rsidR="007724AF" w:rsidRPr="00CA4C54">
        <w:t xml:space="preserve"> </w:t>
      </w:r>
      <w:r w:rsidRPr="00CA4C54">
        <w:t>ustalenia ceny za budynki i inne urz</w:t>
      </w:r>
      <w:r w:rsidRPr="00CA4C54">
        <w:rPr>
          <w:rFonts w:hint="eastAsia"/>
        </w:rPr>
        <w:t>ą</w:t>
      </w:r>
      <w:r w:rsidRPr="00CA4C54">
        <w:t>dzenia stanowi</w:t>
      </w:r>
      <w:r w:rsidRPr="00CA4C54">
        <w:rPr>
          <w:rFonts w:hint="eastAsia"/>
        </w:rPr>
        <w:t>ą</w:t>
      </w:r>
      <w:r w:rsidRPr="00CA4C54">
        <w:t>ce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u</w:t>
      </w:r>
      <w:r w:rsidRPr="00CA4C54">
        <w:rPr>
          <w:rFonts w:hint="eastAsia"/>
        </w:rPr>
        <w:t>ż</w:t>
      </w:r>
      <w:r w:rsidRPr="00CA4C54">
        <w:t>ytkownika wieczystego stosuje si</w:t>
      </w:r>
      <w:r w:rsidRPr="00CA4C54">
        <w:rPr>
          <w:rFonts w:hint="eastAsia"/>
        </w:rPr>
        <w:t>ę</w:t>
      </w:r>
      <w:r w:rsidRPr="00CA4C54">
        <w:t xml:space="preserve"> przepis pkt 1;</w:t>
      </w:r>
    </w:p>
    <w:p w14:paraId="2F6DD84E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20% warto</w:t>
      </w:r>
      <w:r w:rsidRPr="00CA4C54">
        <w:rPr>
          <w:rFonts w:hint="eastAsia"/>
        </w:rPr>
        <w:t>ś</w:t>
      </w:r>
      <w:r w:rsidRPr="00CA4C54">
        <w:t>ci lokalu, stanowi</w:t>
      </w:r>
      <w:r w:rsidRPr="00CA4C54">
        <w:rPr>
          <w:rFonts w:hint="eastAsia"/>
        </w:rPr>
        <w:t>ą</w:t>
      </w:r>
      <w:r w:rsidRPr="00CA4C54">
        <w:t>cego odr</w:t>
      </w:r>
      <w:r w:rsidRPr="00CA4C54">
        <w:rPr>
          <w:rFonts w:hint="eastAsia"/>
        </w:rPr>
        <w:t>ę</w:t>
      </w:r>
      <w:r w:rsidRPr="00CA4C54">
        <w:t>bny przedmiot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ci, albo warto</w:t>
      </w:r>
      <w:r w:rsidRPr="00CA4C54">
        <w:rPr>
          <w:rFonts w:hint="eastAsia"/>
        </w:rPr>
        <w:t>ś</w:t>
      </w:r>
      <w:r w:rsidRPr="00CA4C54">
        <w:t>ci spó</w:t>
      </w:r>
      <w:r w:rsidRPr="00CA4C54">
        <w:rPr>
          <w:rFonts w:hint="eastAsia"/>
        </w:rPr>
        <w:t>ł</w:t>
      </w:r>
      <w:r w:rsidRPr="00CA4C54">
        <w:t>dzielczego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 xml:space="preserve">ciowego prawa do lokalu </w:t>
      </w:r>
      <w:r w:rsidRPr="00CA4C54">
        <w:rPr>
          <w:rFonts w:hint="eastAsia"/>
        </w:rPr>
        <w:t>–</w:t>
      </w:r>
      <w:r w:rsidRPr="00CA4C54">
        <w:t xml:space="preserve"> w przypadku prawa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do</w:t>
      </w:r>
      <w:r w:rsidR="007724AF" w:rsidRPr="00CA4C54">
        <w:t xml:space="preserve"> </w:t>
      </w:r>
      <w:r w:rsidRPr="00CA4C54">
        <w:t>lokalu albo spó</w:t>
      </w:r>
      <w:r w:rsidRPr="00CA4C54">
        <w:rPr>
          <w:rFonts w:hint="eastAsia"/>
        </w:rPr>
        <w:t>ł</w:t>
      </w:r>
      <w:r w:rsidRPr="00CA4C54">
        <w:t>dzielczego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ciowego prawa do lokalu.</w:t>
      </w:r>
    </w:p>
    <w:p w14:paraId="240FFA62" w14:textId="77777777" w:rsidR="00BE12D0" w:rsidRPr="00CA4C54" w:rsidRDefault="00BE12D0" w:rsidP="00BE12D0">
      <w:pPr>
        <w:pStyle w:val="ZUSTzmustartykuempunktem"/>
      </w:pPr>
      <w:r w:rsidRPr="00CA4C54">
        <w:t>4. 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naby</w:t>
      </w:r>
      <w:r w:rsidRPr="00CA4C54">
        <w:rPr>
          <w:rFonts w:hint="eastAsia"/>
        </w:rPr>
        <w:t>ć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za cen</w:t>
      </w:r>
      <w:r w:rsidRPr="00CA4C54">
        <w:rPr>
          <w:rFonts w:hint="eastAsia"/>
        </w:rPr>
        <w:t>ę</w:t>
      </w:r>
      <w:r w:rsidRPr="00CA4C54">
        <w:t xml:space="preserve"> stanowi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równowarto</w:t>
      </w:r>
      <w:r w:rsidRPr="00CA4C54">
        <w:rPr>
          <w:rFonts w:hint="eastAsia"/>
        </w:rPr>
        <w:t>ść</w:t>
      </w:r>
      <w:r w:rsidRPr="00CA4C54">
        <w:t xml:space="preserve"> warto</w:t>
      </w:r>
      <w:r w:rsidRPr="00CA4C54">
        <w:rPr>
          <w:rFonts w:hint="eastAsia"/>
        </w:rPr>
        <w:t>ś</w:t>
      </w:r>
      <w:r w:rsidRPr="00CA4C54">
        <w:t>ci odtworzeniowej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lonej bez uwzgl</w:t>
      </w:r>
      <w:r w:rsidRPr="00CA4C54">
        <w:rPr>
          <w:rFonts w:hint="eastAsia"/>
        </w:rPr>
        <w:t>ę</w:t>
      </w:r>
      <w:r w:rsidRPr="00CA4C54">
        <w:t>dnienia stopnia zu</w:t>
      </w:r>
      <w:r w:rsidRPr="00CA4C54">
        <w:rPr>
          <w:rFonts w:hint="eastAsia"/>
        </w:rPr>
        <w:t>ż</w:t>
      </w:r>
      <w:r w:rsidRPr="00CA4C54">
        <w:t>ycia.</w:t>
      </w:r>
    </w:p>
    <w:p w14:paraId="14055779" w14:textId="77777777" w:rsidR="00BE12D0" w:rsidRPr="00CA4C54" w:rsidRDefault="00BE12D0" w:rsidP="00BE12D0">
      <w:pPr>
        <w:pStyle w:val="ZUSTzmustartykuempunktem"/>
      </w:pPr>
      <w:r w:rsidRPr="00CA4C54">
        <w:t>5. 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naby</w:t>
      </w:r>
      <w:r w:rsidRPr="00CA4C54">
        <w:rPr>
          <w:rFonts w:hint="eastAsia"/>
        </w:rPr>
        <w:t>ć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zabudowan</w:t>
      </w:r>
      <w:r w:rsidRPr="00CA4C54">
        <w:rPr>
          <w:rFonts w:hint="eastAsia"/>
        </w:rPr>
        <w:t>ą</w:t>
      </w:r>
      <w:r w:rsidRPr="00CA4C54">
        <w:t xml:space="preserve"> budynkiem mieszkalnym albo </w:t>
      </w:r>
      <w:bookmarkStart w:id="61" w:name="_Hlk103086590"/>
      <w:r w:rsidRPr="00CA4C54">
        <w:t>lokalem, stanowi</w:t>
      </w:r>
      <w:r w:rsidRPr="00CA4C54">
        <w:rPr>
          <w:rFonts w:hint="eastAsia"/>
        </w:rPr>
        <w:t>ą</w:t>
      </w:r>
      <w:r w:rsidRPr="00CA4C54">
        <w:t>cym odr</w:t>
      </w:r>
      <w:r w:rsidRPr="00CA4C54">
        <w:rPr>
          <w:rFonts w:hint="eastAsia"/>
        </w:rPr>
        <w:t>ę</w:t>
      </w:r>
      <w:r w:rsidRPr="00CA4C54">
        <w:t>bny przedmiot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</w:t>
      </w:r>
      <w:bookmarkEnd w:id="61"/>
      <w:r w:rsidRPr="00CA4C54">
        <w:t xml:space="preserve"> – w których jest zameldowany na pobyt sta</w:t>
      </w:r>
      <w:r w:rsidRPr="00CA4C54">
        <w:rPr>
          <w:rFonts w:hint="eastAsia"/>
        </w:rPr>
        <w:t>ł</w:t>
      </w:r>
      <w:r w:rsidRPr="00CA4C54">
        <w:t>y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 albo u</w:t>
      </w:r>
      <w:r w:rsidRPr="00CA4C54">
        <w:rPr>
          <w:rFonts w:hint="eastAsia"/>
        </w:rPr>
        <w:t>ż</w:t>
      </w:r>
      <w:r w:rsidRPr="00CA4C54">
        <w:t>ytkownik wieczysty – za cen</w:t>
      </w:r>
      <w:r w:rsidRPr="00CA4C54">
        <w:rPr>
          <w:rFonts w:hint="eastAsia"/>
        </w:rPr>
        <w:t>ę</w:t>
      </w:r>
      <w:r w:rsidRPr="00CA4C54">
        <w:t xml:space="preserve"> stanowi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</w:t>
      </w:r>
      <w:r w:rsidRPr="00CA4C54">
        <w:lastRenderedPageBreak/>
        <w:t>25-krotno</w:t>
      </w:r>
      <w:r w:rsidRPr="00CA4C54">
        <w:rPr>
          <w:rFonts w:hint="eastAsia"/>
        </w:rPr>
        <w:t>ść</w:t>
      </w:r>
      <w:r w:rsidRPr="00CA4C54">
        <w:t xml:space="preserve"> wska</w:t>
      </w:r>
      <w:r w:rsidRPr="00CA4C54">
        <w:rPr>
          <w:rFonts w:hint="eastAsia"/>
        </w:rPr>
        <w:t>ź</w:t>
      </w:r>
      <w:r w:rsidRPr="00CA4C54">
        <w:t>nika przeliczeniowego kosztu odtworzenia 1 m</w:t>
      </w:r>
      <w:r w:rsidRPr="00CA4C54">
        <w:rPr>
          <w:rStyle w:val="IGindeksgrny"/>
        </w:rPr>
        <w:t>2</w:t>
      </w:r>
      <w:r w:rsidRPr="00CA4C54">
        <w:t xml:space="preserve"> powierzchni u</w:t>
      </w:r>
      <w:r w:rsidRPr="00CA4C54">
        <w:rPr>
          <w:rFonts w:hint="eastAsia"/>
        </w:rPr>
        <w:t>ż</w:t>
      </w:r>
      <w:r w:rsidRPr="00CA4C54">
        <w:t>ytkowej budynków mieszkalnych og</w:t>
      </w:r>
      <w:r w:rsidRPr="00CA4C54">
        <w:rPr>
          <w:rFonts w:hint="eastAsia"/>
        </w:rPr>
        <w:t>ł</w:t>
      </w:r>
      <w:r w:rsidRPr="00CA4C54">
        <w:t>aszanego przez wojewod</w:t>
      </w:r>
      <w:r w:rsidRPr="00CA4C54">
        <w:rPr>
          <w:rFonts w:hint="eastAsia"/>
        </w:rPr>
        <w:t>ę</w:t>
      </w:r>
      <w:r w:rsidRPr="00CA4C54">
        <w:t>,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cego w dniu poprzedzaj</w:t>
      </w:r>
      <w:r w:rsidRPr="00CA4C54">
        <w:rPr>
          <w:rFonts w:hint="eastAsia"/>
        </w:rPr>
        <w:t>ą</w:t>
      </w:r>
      <w:r w:rsidRPr="00CA4C54">
        <w:t>cym dzie</w:t>
      </w:r>
      <w:r w:rsidRPr="00CA4C54">
        <w:rPr>
          <w:rFonts w:hint="eastAsia"/>
        </w:rPr>
        <w:t>ń</w:t>
      </w:r>
      <w:r w:rsidRPr="00CA4C54">
        <w:t xml:space="preserve"> dokonania transakcji. </w:t>
      </w:r>
    </w:p>
    <w:p w14:paraId="2BF97694" w14:textId="6843FB5F" w:rsidR="00BE12D0" w:rsidRPr="00CA4C54" w:rsidRDefault="00BE12D0" w:rsidP="00BE12D0">
      <w:pPr>
        <w:pStyle w:val="ZUSTzmustartykuempunktem"/>
      </w:pPr>
      <w:r w:rsidRPr="00CA4C54">
        <w:t>6. 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naby</w:t>
      </w:r>
      <w:r w:rsidRPr="00CA4C54">
        <w:rPr>
          <w:rFonts w:hint="eastAsia"/>
        </w:rPr>
        <w:t>ć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za </w:t>
      </w:r>
      <w:r w:rsidRPr="00CA4C54">
        <w:rPr>
          <w:rFonts w:hint="eastAsia"/>
        </w:rPr>
        <w:t>łą</w:t>
      </w:r>
      <w:r w:rsidRPr="00CA4C54">
        <w:t>czn</w:t>
      </w:r>
      <w:r w:rsidRPr="00CA4C54">
        <w:rPr>
          <w:rFonts w:hint="eastAsia"/>
        </w:rPr>
        <w:t>ą</w:t>
      </w:r>
      <w:r w:rsidRPr="00CA4C54">
        <w:t xml:space="preserve"> wysoko</w:t>
      </w:r>
      <w:r w:rsidRPr="00CA4C54">
        <w:rPr>
          <w:rFonts w:hint="eastAsia"/>
        </w:rPr>
        <w:t>ść</w:t>
      </w:r>
      <w:r w:rsidRPr="00CA4C54">
        <w:t xml:space="preserve"> ceny ustalonej zgodnie z ust. 5 powi</w:t>
      </w:r>
      <w:r w:rsidRPr="00CA4C54">
        <w:rPr>
          <w:rFonts w:hint="eastAsia"/>
        </w:rPr>
        <w:t>ę</w:t>
      </w:r>
      <w:r w:rsidRPr="00CA4C54">
        <w:t>kszon</w:t>
      </w:r>
      <w:r w:rsidRPr="00CA4C54">
        <w:rPr>
          <w:rFonts w:hint="eastAsia"/>
        </w:rPr>
        <w:t>ą</w:t>
      </w:r>
      <w:r w:rsidRPr="00CA4C54">
        <w:t xml:space="preserve"> w odniesieniu do trzeciej i ka</w:t>
      </w:r>
      <w:r w:rsidRPr="00CA4C54">
        <w:rPr>
          <w:rFonts w:hint="eastAsia"/>
        </w:rPr>
        <w:t>ż</w:t>
      </w:r>
      <w:r w:rsidRPr="00CA4C54">
        <w:t>dej kolejnej osoby o 10</w:t>
      </w:r>
      <w:r w:rsidR="00F731CA" w:rsidRPr="00CA4C54">
        <w:noBreakHyphen/>
      </w:r>
      <w:r w:rsidRPr="00CA4C54">
        <w:t>krotno</w:t>
      </w:r>
      <w:r w:rsidRPr="00CA4C54">
        <w:rPr>
          <w:rFonts w:hint="eastAsia"/>
        </w:rPr>
        <w:t>ść</w:t>
      </w:r>
      <w:r w:rsidRPr="00CA4C54">
        <w:t xml:space="preserve"> wska</w:t>
      </w:r>
      <w:r w:rsidRPr="00CA4C54">
        <w:rPr>
          <w:rFonts w:hint="eastAsia"/>
        </w:rPr>
        <w:t>ź</w:t>
      </w:r>
      <w:r w:rsidRPr="00CA4C54">
        <w:t>nika, o którym mowa w ust. 5, w przypadku gdy w budynku mieszkalnym albo w lokalu, stanowi</w:t>
      </w:r>
      <w:r w:rsidRPr="00CA4C54">
        <w:rPr>
          <w:rFonts w:hint="eastAsia"/>
        </w:rPr>
        <w:t>ą</w:t>
      </w:r>
      <w:r w:rsidRPr="00CA4C54">
        <w:t>cym odr</w:t>
      </w:r>
      <w:r w:rsidRPr="00CA4C54">
        <w:rPr>
          <w:rFonts w:hint="eastAsia"/>
        </w:rPr>
        <w:t>ę</w:t>
      </w:r>
      <w:r w:rsidRPr="00CA4C54">
        <w:t>bny przedmiot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ci,</w:t>
      </w:r>
      <w:r w:rsidRPr="00CA4C54" w:rsidDel="00155DC8">
        <w:t xml:space="preserve"> </w:t>
      </w:r>
      <w:r w:rsidRPr="00CA4C54">
        <w:t>s</w:t>
      </w:r>
      <w:r w:rsidRPr="00CA4C54">
        <w:rPr>
          <w:rFonts w:hint="eastAsia"/>
        </w:rPr>
        <w:t>ą</w:t>
      </w:r>
      <w:r w:rsidRPr="00CA4C54">
        <w:t xml:space="preserve"> zameldowane na pobyt sta</w:t>
      </w:r>
      <w:r w:rsidRPr="00CA4C54">
        <w:rPr>
          <w:rFonts w:hint="eastAsia"/>
        </w:rPr>
        <w:t>ł</w:t>
      </w:r>
      <w:r w:rsidRPr="00CA4C54">
        <w:t>y wi</w:t>
      </w:r>
      <w:r w:rsidRPr="00CA4C54">
        <w:rPr>
          <w:rFonts w:hint="eastAsia"/>
        </w:rPr>
        <w:t>ę</w:t>
      </w:r>
      <w:r w:rsidRPr="00CA4C54">
        <w:t>cej ni</w:t>
      </w:r>
      <w:r w:rsidRPr="00CA4C54">
        <w:rPr>
          <w:rFonts w:hint="eastAsia"/>
        </w:rPr>
        <w:t>ż</w:t>
      </w:r>
      <w:r w:rsidRPr="00CA4C54">
        <w:t xml:space="preserve"> 2 osoby.</w:t>
      </w:r>
    </w:p>
    <w:p w14:paraId="1C46D965" w14:textId="64CFD7A5" w:rsidR="00BE12D0" w:rsidRPr="00CA4C54" w:rsidRDefault="00BE12D0" w:rsidP="00BE12D0">
      <w:pPr>
        <w:pStyle w:val="ZUSTzmustartykuempunktem"/>
      </w:pPr>
      <w:r w:rsidRPr="00CA4C54">
        <w:t>7. Przy ustalaniu liczby osób zameldowanych na pobyt sta</w:t>
      </w:r>
      <w:r w:rsidRPr="00CA4C54">
        <w:rPr>
          <w:rFonts w:hint="eastAsia"/>
        </w:rPr>
        <w:t>ł</w:t>
      </w:r>
      <w:r w:rsidRPr="00CA4C54">
        <w:t>y pomija si</w:t>
      </w:r>
      <w:r w:rsidRPr="00CA4C54">
        <w:rPr>
          <w:rFonts w:hint="eastAsia"/>
        </w:rPr>
        <w:t>ę</w:t>
      </w:r>
      <w:r w:rsidRPr="00CA4C54">
        <w:t xml:space="preserve"> osoby inne ni</w:t>
      </w:r>
      <w:r w:rsidRPr="00CA4C54">
        <w:rPr>
          <w:rFonts w:hint="eastAsia"/>
        </w:rPr>
        <w:t>ż</w:t>
      </w:r>
      <w:r w:rsidRPr="00CA4C54">
        <w:t xml:space="preserve"> osoby bliskie wobec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albo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ci, w</w:t>
      </w:r>
      <w:r w:rsidR="007724AF" w:rsidRPr="00CA4C54">
        <w:t xml:space="preserve"> </w:t>
      </w:r>
      <w:r w:rsidRPr="00CA4C54">
        <w:t>rozumieniu art. 4 pkt 13 ustawy z dnia 21 sierpnia 1997 r. o gospodarce nieruchomo</w:t>
      </w:r>
      <w:r w:rsidRPr="00CA4C54">
        <w:rPr>
          <w:rFonts w:hint="eastAsia"/>
        </w:rPr>
        <w:t>ś</w:t>
      </w:r>
      <w:r w:rsidRPr="00CA4C54">
        <w:t>ciami, oraz osoby zameldowane na pobyt sta</w:t>
      </w:r>
      <w:r w:rsidRPr="00CA4C54">
        <w:rPr>
          <w:rFonts w:hint="eastAsia"/>
        </w:rPr>
        <w:t>ł</w:t>
      </w:r>
      <w:r w:rsidRPr="00CA4C54">
        <w:t>y krócej ni</w:t>
      </w:r>
      <w:r w:rsidRPr="00CA4C54">
        <w:rPr>
          <w:rFonts w:hint="eastAsia"/>
        </w:rPr>
        <w:t>ż</w:t>
      </w:r>
      <w:r w:rsidRPr="00CA4C54">
        <w:t xml:space="preserve"> przez </w:t>
      </w:r>
      <w:r w:rsidR="0057652C">
        <w:t xml:space="preserve">1 </w:t>
      </w:r>
      <w:r w:rsidRPr="00CA4C54">
        <w:t>rok poprzedzaj</w:t>
      </w:r>
      <w:r w:rsidRPr="00CA4C54">
        <w:rPr>
          <w:rFonts w:hint="eastAsia"/>
        </w:rPr>
        <w:t>ą</w:t>
      </w:r>
      <w:r w:rsidRPr="00CA4C54">
        <w:t>cy bezpo</w:t>
      </w:r>
      <w:r w:rsidRPr="00CA4C54">
        <w:rPr>
          <w:rFonts w:hint="eastAsia"/>
        </w:rPr>
        <w:t>ś</w:t>
      </w:r>
      <w:r w:rsidRPr="00CA4C54">
        <w:t>rednio dzie</w:t>
      </w:r>
      <w:r w:rsidRPr="00CA4C54">
        <w:rPr>
          <w:rFonts w:hint="eastAsia"/>
        </w:rPr>
        <w:t>ń</w:t>
      </w:r>
      <w:r w:rsidRPr="00CA4C54">
        <w:t xml:space="preserve"> dokonania transakcji.</w:t>
      </w:r>
    </w:p>
    <w:p w14:paraId="650EB20F" w14:textId="64422CCB" w:rsidR="00BE12D0" w:rsidRPr="00CA4C54" w:rsidRDefault="00BE12D0" w:rsidP="00BE12D0">
      <w:pPr>
        <w:pStyle w:val="ZUSTzmustartykuempunktem"/>
      </w:pPr>
      <w:r w:rsidRPr="00CA4C54">
        <w:t>8. Przepis ust. 7 stosuje si</w:t>
      </w:r>
      <w:r w:rsidRPr="00CA4C54">
        <w:rPr>
          <w:rFonts w:hint="eastAsia"/>
        </w:rPr>
        <w:t>ę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do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albo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ci, z wy</w:t>
      </w:r>
      <w:r w:rsidRPr="00CA4C54">
        <w:rPr>
          <w:rFonts w:hint="eastAsia"/>
        </w:rPr>
        <w:t>łą</w:t>
      </w:r>
      <w:r w:rsidRPr="00CA4C54">
        <w:t>czeniem osób, które urodzi</w:t>
      </w:r>
      <w:r w:rsidRPr="00CA4C54">
        <w:rPr>
          <w:rFonts w:hint="eastAsia"/>
        </w:rPr>
        <w:t>ł</w:t>
      </w:r>
      <w:r w:rsidRPr="00CA4C54">
        <w:t>y si</w:t>
      </w:r>
      <w:r w:rsidRPr="00CA4C54">
        <w:rPr>
          <w:rFonts w:hint="eastAsia"/>
        </w:rPr>
        <w:t>ę</w:t>
      </w:r>
      <w:r w:rsidRPr="00CA4C54">
        <w:t xml:space="preserve"> albo naby</w:t>
      </w:r>
      <w:r w:rsidRPr="00CA4C54">
        <w:rPr>
          <w:rFonts w:hint="eastAsia"/>
        </w:rPr>
        <w:t>ł</w:t>
      </w:r>
      <w:r w:rsidRPr="00CA4C54">
        <w:t>y w drodze dziedziczenia, zapisu albo zapisu windykacyjnego prawo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lub prawo u</w:t>
      </w:r>
      <w:r w:rsidRPr="00CA4C54">
        <w:rPr>
          <w:rFonts w:hint="eastAsia"/>
        </w:rPr>
        <w:t>ż</w:t>
      </w:r>
      <w:r w:rsidRPr="00CA4C54">
        <w:t>ytkowania wieczystego nieruchomo</w:t>
      </w:r>
      <w:r w:rsidRPr="00CA4C54">
        <w:rPr>
          <w:rFonts w:hint="eastAsia"/>
        </w:rPr>
        <w:t>ś</w:t>
      </w:r>
      <w:r w:rsidRPr="00CA4C54">
        <w:t xml:space="preserve">ci w okresie </w:t>
      </w:r>
      <w:r w:rsidR="0057652C">
        <w:t xml:space="preserve">jednego </w:t>
      </w:r>
      <w:r w:rsidRPr="00CA4C54">
        <w:t>roku poprzedzaj</w:t>
      </w:r>
      <w:r w:rsidRPr="00CA4C54">
        <w:rPr>
          <w:rFonts w:hint="eastAsia"/>
        </w:rPr>
        <w:t>ą</w:t>
      </w:r>
      <w:r w:rsidRPr="00CA4C54">
        <w:t>cego bezpo</w:t>
      </w:r>
      <w:r w:rsidRPr="00CA4C54">
        <w:rPr>
          <w:rFonts w:hint="eastAsia"/>
        </w:rPr>
        <w:t>ś</w:t>
      </w:r>
      <w:r w:rsidRPr="00CA4C54">
        <w:t>rednio dzie</w:t>
      </w:r>
      <w:r w:rsidRPr="00CA4C54">
        <w:rPr>
          <w:rFonts w:hint="eastAsia"/>
        </w:rPr>
        <w:t>ń</w:t>
      </w:r>
      <w:r w:rsidRPr="00CA4C54">
        <w:t xml:space="preserve"> dokonania transakcji </w:t>
      </w:r>
    </w:p>
    <w:p w14:paraId="7FD1D664" w14:textId="77777777" w:rsidR="00BE12D0" w:rsidRPr="00CA4C54" w:rsidRDefault="00BE12D0" w:rsidP="00BE12D0">
      <w:pPr>
        <w:pStyle w:val="ZUSTzmustartykuempunktem"/>
      </w:pPr>
      <w:r w:rsidRPr="00CA4C54">
        <w:t>9.</w:t>
      </w:r>
      <w:r w:rsidR="007724AF" w:rsidRPr="00CA4C54">
        <w:t xml:space="preserve"> </w:t>
      </w:r>
      <w:r w:rsidRPr="00CA4C54">
        <w:t>Przy ustalaniu liczby osób zameldowanych na pobyt sta</w:t>
      </w:r>
      <w:r w:rsidRPr="00CA4C54">
        <w:rPr>
          <w:rFonts w:hint="eastAsia"/>
        </w:rPr>
        <w:t>ł</w:t>
      </w:r>
      <w:r w:rsidRPr="00CA4C54">
        <w:t>y pomija si</w:t>
      </w:r>
      <w:r w:rsidRPr="00CA4C54">
        <w:rPr>
          <w:rFonts w:hint="eastAsia"/>
        </w:rPr>
        <w:t>ę</w:t>
      </w:r>
      <w:r w:rsidRPr="00CA4C54">
        <w:t xml:space="preserve"> osoby posiadaj</w:t>
      </w:r>
      <w:r w:rsidRPr="00CA4C54">
        <w:rPr>
          <w:rFonts w:hint="eastAsia"/>
        </w:rPr>
        <w:t>ą</w:t>
      </w:r>
      <w:r w:rsidRPr="00CA4C54">
        <w:t>ce tytu</w:t>
      </w:r>
      <w:r w:rsidRPr="00CA4C54">
        <w:rPr>
          <w:rFonts w:hint="eastAsia"/>
        </w:rPr>
        <w:t>ł</w:t>
      </w:r>
      <w:r w:rsidRPr="00CA4C54">
        <w:t xml:space="preserve"> prawny do innego lokalu mieszkalnego lub budynku mieszkalnego. Podstaw</w:t>
      </w:r>
      <w:r w:rsidRPr="00CA4C54">
        <w:rPr>
          <w:rFonts w:hint="eastAsia"/>
        </w:rPr>
        <w:t>ą</w:t>
      </w:r>
      <w:r w:rsidRPr="00CA4C54">
        <w:t xml:space="preserve"> ustalenia okoliczno</w:t>
      </w:r>
      <w:r w:rsidRPr="00CA4C54">
        <w:rPr>
          <w:rFonts w:hint="eastAsia"/>
        </w:rPr>
        <w:t>ś</w:t>
      </w:r>
      <w:r w:rsidRPr="00CA4C54">
        <w:t>ci, o której mowa w zdaniu pierwszym, jest o</w:t>
      </w:r>
      <w:r w:rsidRPr="00CA4C54">
        <w:rPr>
          <w:rFonts w:hint="eastAsia"/>
        </w:rPr>
        <w:t>ś</w:t>
      </w:r>
      <w:r w:rsidRPr="00CA4C54">
        <w:t>wiadczenie, sk</w:t>
      </w:r>
      <w:r w:rsidRPr="00CA4C54">
        <w:rPr>
          <w:rFonts w:hint="eastAsia"/>
        </w:rPr>
        <w:t>ł</w:t>
      </w:r>
      <w:r w:rsidRPr="00CA4C54">
        <w:t>adane pod rygorem odpowiedzialno</w:t>
      </w:r>
      <w:r w:rsidRPr="00CA4C54">
        <w:rPr>
          <w:rFonts w:hint="eastAsia"/>
        </w:rPr>
        <w:t>ś</w:t>
      </w:r>
      <w:r w:rsidRPr="00CA4C54">
        <w:t>ci karnej za sk</w:t>
      </w:r>
      <w:r w:rsidRPr="00CA4C54">
        <w:rPr>
          <w:rFonts w:hint="eastAsia"/>
        </w:rPr>
        <w:t>ł</w:t>
      </w:r>
      <w:r w:rsidRPr="00CA4C54">
        <w:t>adanie fa</w:t>
      </w:r>
      <w:r w:rsidRPr="00CA4C54">
        <w:rPr>
          <w:rFonts w:hint="eastAsia"/>
        </w:rPr>
        <w:t>ł</w:t>
      </w:r>
      <w:r w:rsidRPr="00CA4C54">
        <w:t>szywych zezna</w:t>
      </w:r>
      <w:r w:rsidRPr="00CA4C54">
        <w:rPr>
          <w:rFonts w:hint="eastAsia"/>
        </w:rPr>
        <w:t>ń</w:t>
      </w:r>
      <w:r w:rsidRPr="00CA4C54">
        <w:t>. Sk</w:t>
      </w:r>
      <w:r w:rsidRPr="00CA4C54">
        <w:rPr>
          <w:rFonts w:hint="eastAsia"/>
        </w:rPr>
        <w:t>ł</w:t>
      </w:r>
      <w:r w:rsidRPr="00CA4C54">
        <w:t>adaj</w:t>
      </w:r>
      <w:r w:rsidRPr="00CA4C54">
        <w:rPr>
          <w:rFonts w:hint="eastAsia"/>
        </w:rPr>
        <w:t>ą</w:t>
      </w:r>
      <w:r w:rsidRPr="00CA4C54">
        <w:t>cy o</w:t>
      </w:r>
      <w:r w:rsidRPr="00CA4C54">
        <w:rPr>
          <w:rFonts w:hint="eastAsia"/>
        </w:rPr>
        <w:t>ś</w:t>
      </w:r>
      <w:r w:rsidRPr="00CA4C54">
        <w:t>wiadczenie jest obowi</w:t>
      </w:r>
      <w:r w:rsidRPr="00CA4C54">
        <w:rPr>
          <w:rFonts w:hint="eastAsia"/>
        </w:rPr>
        <w:t>ą</w:t>
      </w:r>
      <w:r w:rsidRPr="00CA4C54">
        <w:t>zany do zawarcia w nim klauzuli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cej tre</w:t>
      </w:r>
      <w:r w:rsidRPr="00CA4C54">
        <w:rPr>
          <w:rFonts w:hint="eastAsia"/>
        </w:rPr>
        <w:t>ś</w:t>
      </w:r>
      <w:r w:rsidRPr="00CA4C54">
        <w:t xml:space="preserve">ci: </w:t>
      </w:r>
      <w:r w:rsidRPr="00CA4C54">
        <w:rPr>
          <w:rFonts w:hint="eastAsia"/>
        </w:rPr>
        <w:t>„</w:t>
      </w:r>
      <w:r w:rsidRPr="00CA4C54">
        <w:t xml:space="preserve">Jestem </w:t>
      </w:r>
      <w:r w:rsidRPr="00CA4C54">
        <w:rPr>
          <w:rFonts w:hint="eastAsia"/>
        </w:rPr>
        <w:t>ś</w:t>
      </w:r>
      <w:r w:rsidRPr="00CA4C54">
        <w:t>wiadomy odpowiedzialno</w:t>
      </w:r>
      <w:r w:rsidRPr="00CA4C54">
        <w:rPr>
          <w:rFonts w:hint="eastAsia"/>
        </w:rPr>
        <w:t>ś</w:t>
      </w:r>
      <w:r w:rsidRPr="00CA4C54">
        <w:t>ci karnej za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enie fa</w:t>
      </w:r>
      <w:r w:rsidRPr="00CA4C54">
        <w:rPr>
          <w:rFonts w:hint="eastAsia"/>
        </w:rPr>
        <w:t>ł</w:t>
      </w:r>
      <w:r w:rsidRPr="00CA4C54">
        <w:t>szywego o</w:t>
      </w:r>
      <w:r w:rsidRPr="00CA4C54">
        <w:rPr>
          <w:rFonts w:hint="eastAsia"/>
        </w:rPr>
        <w:t>ś</w:t>
      </w:r>
      <w:r w:rsidRPr="00CA4C54">
        <w:t>wiadczenia.”. Klauzula ta zast</w:t>
      </w:r>
      <w:r w:rsidRPr="00CA4C54">
        <w:rPr>
          <w:rFonts w:hint="eastAsia"/>
        </w:rPr>
        <w:t>ę</w:t>
      </w:r>
      <w:r w:rsidRPr="00CA4C54">
        <w:t>puje pouczenie o odpowiedzialno</w:t>
      </w:r>
      <w:r w:rsidRPr="00CA4C54">
        <w:rPr>
          <w:rFonts w:hint="eastAsia"/>
        </w:rPr>
        <w:t>ś</w:t>
      </w:r>
      <w:r w:rsidRPr="00CA4C54">
        <w:t>ci karnej za sk</w:t>
      </w:r>
      <w:r w:rsidRPr="00CA4C54">
        <w:rPr>
          <w:rFonts w:hint="eastAsia"/>
        </w:rPr>
        <w:t>ł</w:t>
      </w:r>
      <w:r w:rsidRPr="00CA4C54">
        <w:t>adanie fa</w:t>
      </w:r>
      <w:r w:rsidRPr="00CA4C54">
        <w:rPr>
          <w:rFonts w:hint="eastAsia"/>
        </w:rPr>
        <w:t>ł</w:t>
      </w:r>
      <w:r w:rsidRPr="00CA4C54">
        <w:t>szywych zezna</w:t>
      </w:r>
      <w:r w:rsidRPr="00CA4C54">
        <w:rPr>
          <w:rFonts w:hint="eastAsia"/>
        </w:rPr>
        <w:t>ń</w:t>
      </w:r>
      <w:r w:rsidRPr="00CA4C54">
        <w:t>.</w:t>
      </w:r>
    </w:p>
    <w:p w14:paraId="301ABE94" w14:textId="2752261B" w:rsidR="00BE12D0" w:rsidRPr="00CA4C54" w:rsidRDefault="00BE12D0" w:rsidP="00BE12D0">
      <w:pPr>
        <w:pStyle w:val="ZUSTzmustartykuempunktem"/>
      </w:pPr>
      <w:r w:rsidRPr="00CA4C54">
        <w:t>10. Cena ustalona zgodnie z przepisami ust. 5 i 6 nie mo</w:t>
      </w:r>
      <w:r w:rsidRPr="00CA4C54">
        <w:rPr>
          <w:rFonts w:hint="eastAsia"/>
        </w:rPr>
        <w:t>ż</w:t>
      </w:r>
      <w:r w:rsidRPr="00CA4C54">
        <w:t>e przekroczy</w:t>
      </w:r>
      <w:r w:rsidRPr="00CA4C54">
        <w:rPr>
          <w:rFonts w:hint="eastAsia"/>
        </w:rPr>
        <w:t>ć</w:t>
      </w:r>
      <w:r w:rsidRPr="00CA4C54">
        <w:t xml:space="preserve"> 60</w:t>
      </w:r>
      <w:r w:rsidR="000C27B5" w:rsidRPr="00CA4C54">
        <w:noBreakHyphen/>
      </w:r>
      <w:r w:rsidRPr="00CA4C54">
        <w:t>krotno</w:t>
      </w:r>
      <w:r w:rsidRPr="00CA4C54">
        <w:rPr>
          <w:rFonts w:hint="eastAsia"/>
        </w:rPr>
        <w:t>ś</w:t>
      </w:r>
      <w:r w:rsidRPr="00CA4C54">
        <w:t>ci wska</w:t>
      </w:r>
      <w:r w:rsidRPr="00CA4C54">
        <w:rPr>
          <w:rFonts w:hint="eastAsia"/>
        </w:rPr>
        <w:t>ź</w:t>
      </w:r>
      <w:r w:rsidRPr="00CA4C54">
        <w:t>nika, o którym mowa w ust. 5.</w:t>
      </w:r>
    </w:p>
    <w:p w14:paraId="0D0DFE2C" w14:textId="73272B22" w:rsidR="00BE12D0" w:rsidRPr="00CA4C54" w:rsidRDefault="00BE12D0" w:rsidP="00BE12D0">
      <w:pPr>
        <w:pStyle w:val="ZUSTzmustartykuempunktem"/>
      </w:pPr>
      <w:r w:rsidRPr="00CA4C54">
        <w:t>11.</w:t>
      </w:r>
      <w:r w:rsidR="007724AF" w:rsidRPr="00CA4C54">
        <w:t xml:space="preserve"> </w:t>
      </w:r>
      <w:r w:rsidRPr="00CA4C54">
        <w:t>Przepisy ust. 2 i 4−10 stosuje si</w:t>
      </w:r>
      <w:r w:rsidRPr="00CA4C54">
        <w:rPr>
          <w:rFonts w:hint="eastAsia"/>
        </w:rPr>
        <w:t>ę</w:t>
      </w:r>
      <w:r w:rsidRPr="00CA4C54">
        <w:t xml:space="preserve"> odpowiednio do spó</w:t>
      </w:r>
      <w:r w:rsidRPr="00CA4C54">
        <w:rPr>
          <w:rFonts w:hint="eastAsia"/>
        </w:rPr>
        <w:t>ł</w:t>
      </w:r>
      <w:r w:rsidRPr="00CA4C54">
        <w:t>dzielczego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ciowego prawa do lokalu mieszkalnego.</w:t>
      </w:r>
    </w:p>
    <w:p w14:paraId="6CDC9F9F" w14:textId="77777777" w:rsidR="00BE12D0" w:rsidRPr="00CA4C54" w:rsidRDefault="00BE12D0" w:rsidP="00BE12D0">
      <w:pPr>
        <w:pStyle w:val="ZUSTzmustartykuempunktem"/>
      </w:pPr>
      <w:r w:rsidRPr="00CA4C54">
        <w:t>12.</w:t>
      </w:r>
      <w:r w:rsidR="007724AF" w:rsidRPr="00CA4C54">
        <w:t xml:space="preserve"> </w:t>
      </w:r>
      <w:r w:rsidRPr="00CA4C54">
        <w:t>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nabywa</w:t>
      </w:r>
      <w:r w:rsidRPr="00CA4C54">
        <w:rPr>
          <w:rFonts w:hint="eastAsia"/>
        </w:rPr>
        <w:t>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do realizacji danego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za cen</w:t>
      </w:r>
      <w:r w:rsidRPr="00CA4C54">
        <w:rPr>
          <w:rFonts w:hint="eastAsia"/>
        </w:rPr>
        <w:t>ę</w:t>
      </w:r>
      <w:r w:rsidRPr="00CA4C54">
        <w:t xml:space="preserve"> ustalon</w:t>
      </w:r>
      <w:r w:rsidRPr="00CA4C54">
        <w:rPr>
          <w:rFonts w:hint="eastAsia"/>
        </w:rPr>
        <w:t>ą</w:t>
      </w:r>
      <w:r w:rsidRPr="00CA4C54">
        <w:t xml:space="preserve"> jako iloczyn metrów kwadratowych tej nieruchomo</w:t>
      </w:r>
      <w:r w:rsidRPr="00CA4C54">
        <w:rPr>
          <w:rFonts w:hint="eastAsia"/>
        </w:rPr>
        <w:t>ś</w:t>
      </w:r>
      <w:r w:rsidRPr="00CA4C54">
        <w:t xml:space="preserve">ci </w:t>
      </w:r>
      <w:r w:rsidRPr="00CA4C54">
        <w:lastRenderedPageBreak/>
        <w:t>i</w:t>
      </w:r>
      <w:r w:rsidR="007724AF" w:rsidRPr="00CA4C54">
        <w:t xml:space="preserve"> </w:t>
      </w:r>
      <w:r w:rsidRPr="00CA4C54">
        <w:t xml:space="preserve">150% </w:t>
      </w:r>
      <w:r w:rsidRPr="00CA4C54">
        <w:rPr>
          <w:rFonts w:hint="eastAsia"/>
        </w:rPr>
        <w:t>ś</w:t>
      </w:r>
      <w:r w:rsidRPr="00CA4C54">
        <w:t>redniej ceny metra kwadratowego uzgodnionej dla tego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mi</w:t>
      </w:r>
      <w:r w:rsidRPr="00CA4C54">
        <w:rPr>
          <w:rFonts w:hint="eastAsia"/>
        </w:rPr>
        <w:t>ę</w:t>
      </w:r>
      <w:r w:rsidRPr="00CA4C54">
        <w:t>dzy Pe</w:t>
      </w:r>
      <w:r w:rsidRPr="00CA4C54">
        <w:rPr>
          <w:rFonts w:hint="eastAsia"/>
        </w:rPr>
        <w:t>ł</w:t>
      </w:r>
      <w:r w:rsidRPr="00CA4C54">
        <w:t>nomocnikiem a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ą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.</w:t>
      </w:r>
      <w:r w:rsidRPr="00CA4C54" w:rsidDel="00492F67">
        <w:t xml:space="preserve"> </w:t>
      </w:r>
    </w:p>
    <w:p w14:paraId="66E47518" w14:textId="77777777" w:rsidR="00BE12D0" w:rsidRPr="00CA4C54" w:rsidRDefault="00BE12D0" w:rsidP="00BE12D0">
      <w:pPr>
        <w:pStyle w:val="ZUSTzmustartykuempunktem"/>
      </w:pPr>
      <w:r w:rsidRPr="00CA4C54">
        <w:t>13.</w:t>
      </w:r>
      <w:r w:rsidR="007724AF" w:rsidRPr="00CA4C54">
        <w:t xml:space="preserve"> </w:t>
      </w:r>
      <w:r w:rsidRPr="00CA4C54">
        <w:t>Dokonuj</w:t>
      </w:r>
      <w:r w:rsidRPr="00CA4C54">
        <w:rPr>
          <w:rFonts w:hint="eastAsia"/>
        </w:rPr>
        <w:t>ą</w:t>
      </w:r>
      <w:r w:rsidRPr="00CA4C54">
        <w:t>c wyceny nieruchomo</w:t>
      </w:r>
      <w:r w:rsidRPr="00CA4C54">
        <w:rPr>
          <w:rFonts w:hint="eastAsia"/>
        </w:rPr>
        <w:t>ś</w:t>
      </w:r>
      <w:r w:rsidRPr="00CA4C54">
        <w:t>ci, rzeczoznawca maj</w:t>
      </w:r>
      <w:r w:rsidRPr="00CA4C54">
        <w:rPr>
          <w:rFonts w:hint="eastAsia"/>
        </w:rPr>
        <w:t>ą</w:t>
      </w:r>
      <w:r w:rsidRPr="00CA4C54">
        <w:t>tkowy przy zastosowaniu podej</w:t>
      </w:r>
      <w:r w:rsidRPr="00CA4C54">
        <w:rPr>
          <w:rFonts w:hint="eastAsia"/>
        </w:rPr>
        <w:t>ś</w:t>
      </w:r>
      <w:r w:rsidRPr="00CA4C54">
        <w:t>cia porównawczego nie uwzgl</w:t>
      </w:r>
      <w:r w:rsidRPr="00CA4C54">
        <w:rPr>
          <w:rFonts w:hint="eastAsia"/>
        </w:rPr>
        <w:t>ę</w:t>
      </w:r>
      <w:r w:rsidRPr="00CA4C54">
        <w:t>dnia transakcji zawartych z zastosowaniem przepisów ust. 3−12 i 14.</w:t>
      </w:r>
    </w:p>
    <w:p w14:paraId="656D0DEE" w14:textId="77777777" w:rsidR="00BE12D0" w:rsidRPr="00CA4C54" w:rsidRDefault="00BE12D0" w:rsidP="00BE12D0">
      <w:pPr>
        <w:pStyle w:val="ZUSTzmustartykuempunktem"/>
      </w:pPr>
      <w:r w:rsidRPr="00CA4C54">
        <w:t>14.</w:t>
      </w:r>
      <w:r w:rsidR="007724AF" w:rsidRPr="00CA4C54">
        <w:t xml:space="preserve"> </w:t>
      </w:r>
      <w:r w:rsidRPr="00CA4C54">
        <w:t>Nabycie nieruchomo</w:t>
      </w:r>
      <w:r w:rsidRPr="00CA4C54">
        <w:rPr>
          <w:rFonts w:hint="eastAsia"/>
        </w:rPr>
        <w:t>ś</w:t>
      </w:r>
      <w:r w:rsidRPr="00CA4C54">
        <w:t>ci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za cen</w:t>
      </w:r>
      <w:r w:rsidRPr="00CA4C54">
        <w:rPr>
          <w:rFonts w:hint="eastAsia"/>
        </w:rPr>
        <w:t>ę</w:t>
      </w:r>
      <w:r w:rsidRPr="00CA4C54">
        <w:t xml:space="preserve"> przewy</w:t>
      </w:r>
      <w:r w:rsidRPr="00CA4C54">
        <w:rPr>
          <w:rFonts w:hint="eastAsia"/>
        </w:rPr>
        <w:t>ż</w:t>
      </w:r>
      <w:r w:rsidRPr="00CA4C54">
        <w:t>szaj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cen</w:t>
      </w:r>
      <w:r w:rsidRPr="00CA4C54">
        <w:rPr>
          <w:rFonts w:hint="eastAsia"/>
        </w:rPr>
        <w:t>ę</w:t>
      </w:r>
      <w:r w:rsidRPr="00CA4C54">
        <w:t xml:space="preserve"> ustalon</w:t>
      </w:r>
      <w:r w:rsidRPr="00CA4C54">
        <w:rPr>
          <w:rFonts w:hint="eastAsia"/>
        </w:rPr>
        <w:t>ą</w:t>
      </w:r>
      <w:r w:rsidRPr="00CA4C54">
        <w:t xml:space="preserve"> na podstawie ust. 3−11 mo</w:t>
      </w:r>
      <w:r w:rsidRPr="00CA4C54">
        <w:rPr>
          <w:rFonts w:hint="eastAsia"/>
        </w:rPr>
        <w:t>ż</w:t>
      </w:r>
      <w:r w:rsidRPr="00CA4C54">
        <w:t>e nast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w wyj</w:t>
      </w:r>
      <w:r w:rsidRPr="00CA4C54">
        <w:rPr>
          <w:rFonts w:hint="eastAsia"/>
        </w:rPr>
        <w:t>ą</w:t>
      </w:r>
      <w:r w:rsidRPr="00CA4C54">
        <w:t>tkowych przypadkach, wynikaj</w:t>
      </w:r>
      <w:r w:rsidRPr="00CA4C54">
        <w:rPr>
          <w:rFonts w:hint="eastAsia"/>
        </w:rPr>
        <w:t>ą</w:t>
      </w:r>
      <w:r w:rsidRPr="00CA4C54">
        <w:t>cych ze szczególnego znaczenia nabycia danej nieruchomo</w:t>
      </w:r>
      <w:r w:rsidRPr="00CA4C54">
        <w:rPr>
          <w:rFonts w:hint="eastAsia"/>
        </w:rPr>
        <w:t>ś</w:t>
      </w:r>
      <w:r w:rsidRPr="00CA4C54">
        <w:t>ci dla procesu inwestycyjnego, i wymaga zgody w postaci uchwa</w:t>
      </w:r>
      <w:r w:rsidRPr="00CA4C54">
        <w:rPr>
          <w:rFonts w:hint="eastAsia"/>
        </w:rPr>
        <w:t>ł</w:t>
      </w:r>
      <w:r w:rsidRPr="00CA4C54">
        <w:t>y wspólników Spó</w:t>
      </w:r>
      <w:r w:rsidRPr="00CA4C54">
        <w:rPr>
          <w:rFonts w:hint="eastAsia"/>
        </w:rPr>
        <w:t>ł</w:t>
      </w:r>
      <w:r w:rsidRPr="00CA4C54">
        <w:t>ki Celowej.</w:t>
      </w:r>
    </w:p>
    <w:p w14:paraId="23BC591A" w14:textId="77777777" w:rsidR="00BE12D0" w:rsidRPr="00CA4C54" w:rsidRDefault="00BE12D0" w:rsidP="00BE12D0">
      <w:pPr>
        <w:pStyle w:val="ZUSTzmustartykuempunktem"/>
      </w:pPr>
      <w:r w:rsidRPr="00CA4C54">
        <w:t>15.</w:t>
      </w:r>
      <w:r w:rsidR="007724AF" w:rsidRPr="00CA4C54">
        <w:t xml:space="preserve"> </w:t>
      </w:r>
      <w:r w:rsidRPr="00CA4C54">
        <w:t>W przypadku gdy cena nieruchomo</w:t>
      </w:r>
      <w:r w:rsidRPr="00CA4C54">
        <w:rPr>
          <w:rFonts w:hint="eastAsia"/>
        </w:rPr>
        <w:t>ś</w:t>
      </w:r>
      <w:r w:rsidRPr="00CA4C54">
        <w:t>ci ustalona zgodnie z ust. 3−12 przekracza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zgodnie z ust. 2 o wi</w:t>
      </w:r>
      <w:r w:rsidRPr="00CA4C54">
        <w:rPr>
          <w:rFonts w:hint="eastAsia"/>
        </w:rPr>
        <w:t>ę</w:t>
      </w:r>
      <w:r w:rsidRPr="00CA4C54">
        <w:t>cej ni</w:t>
      </w:r>
      <w:r w:rsidRPr="00CA4C54">
        <w:rPr>
          <w:rFonts w:hint="eastAsia"/>
        </w:rPr>
        <w:t>ż</w:t>
      </w:r>
      <w:r w:rsidRPr="00CA4C54">
        <w:t xml:space="preserve"> 1 milion z</w:t>
      </w:r>
      <w:r w:rsidRPr="00CA4C54">
        <w:rPr>
          <w:rFonts w:hint="eastAsia"/>
        </w:rPr>
        <w:t>ł</w:t>
      </w:r>
      <w:r w:rsidRPr="00CA4C54">
        <w:t>otych, nabycie nieruchomo</w:t>
      </w:r>
      <w:r w:rsidRPr="00CA4C54">
        <w:rPr>
          <w:rFonts w:hint="eastAsia"/>
        </w:rPr>
        <w:t>ś</w:t>
      </w:r>
      <w:r w:rsidRPr="00CA4C54">
        <w:t>ci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za cen</w:t>
      </w:r>
      <w:r w:rsidRPr="00CA4C54">
        <w:rPr>
          <w:rFonts w:hint="eastAsia"/>
        </w:rPr>
        <w:t>ę</w:t>
      </w:r>
      <w:r w:rsidRPr="00CA4C54">
        <w:t xml:space="preserve"> uwzgl</w:t>
      </w:r>
      <w:r w:rsidRPr="00CA4C54">
        <w:rPr>
          <w:rFonts w:hint="eastAsia"/>
        </w:rPr>
        <w:t>ę</w:t>
      </w:r>
      <w:r w:rsidRPr="00CA4C54">
        <w:t>dniaj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to przekroczenie wymaga zgody w postaci uchwa</w:t>
      </w:r>
      <w:r w:rsidRPr="00CA4C54">
        <w:rPr>
          <w:rFonts w:hint="eastAsia"/>
        </w:rPr>
        <w:t>ł</w:t>
      </w:r>
      <w:r w:rsidRPr="00CA4C54">
        <w:t>y wspólników Spó</w:t>
      </w:r>
      <w:r w:rsidRPr="00CA4C54">
        <w:rPr>
          <w:rFonts w:hint="eastAsia"/>
        </w:rPr>
        <w:t>ł</w:t>
      </w:r>
      <w:r w:rsidRPr="00CA4C54">
        <w:t xml:space="preserve">ki Celowej. </w:t>
      </w:r>
    </w:p>
    <w:p w14:paraId="0BB2F4AB" w14:textId="77777777" w:rsidR="00BE12D0" w:rsidRPr="00CA4C54" w:rsidRDefault="00BE12D0" w:rsidP="00782969">
      <w:pPr>
        <w:pStyle w:val="ZUSTzmustartykuempunktem"/>
        <w:keepNext/>
      </w:pPr>
      <w:r w:rsidRPr="00CA4C54">
        <w:t>16.</w:t>
      </w:r>
      <w:r w:rsidR="007724AF" w:rsidRPr="00CA4C54">
        <w:t xml:space="preserve"> </w:t>
      </w:r>
      <w:r w:rsidRPr="00CA4C54">
        <w:t>W przypadku nabycia nieruchomo</w:t>
      </w:r>
      <w:r w:rsidRPr="00CA4C54">
        <w:rPr>
          <w:rFonts w:hint="eastAsia"/>
        </w:rPr>
        <w:t>ś</w:t>
      </w:r>
      <w:r w:rsidRPr="00CA4C54">
        <w:t>ci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z obszaru wskazanego w przepisach wydanych na podstawie art. 28 ust. 1:</w:t>
      </w:r>
    </w:p>
    <w:p w14:paraId="6B60FCC4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termin wydania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la si</w:t>
      </w:r>
      <w:r w:rsidRPr="00CA4C54">
        <w:rPr>
          <w:rFonts w:hint="eastAsia"/>
        </w:rPr>
        <w:t>ę</w:t>
      </w:r>
      <w:r w:rsidRPr="00CA4C54">
        <w:t>, na wniosek zbywcy, na dzie</w:t>
      </w:r>
      <w:r w:rsidRPr="00CA4C54">
        <w:rPr>
          <w:rFonts w:hint="eastAsia"/>
        </w:rPr>
        <w:t>ń</w:t>
      </w:r>
      <w:r w:rsidRPr="00CA4C54">
        <w:t xml:space="preserve"> nie</w:t>
      </w:r>
      <w:r w:rsidR="007724AF" w:rsidRPr="00CA4C54">
        <w:t xml:space="preserve"> </w:t>
      </w:r>
      <w:r w:rsidRPr="00CA4C54">
        <w:t>wcze</w:t>
      </w:r>
      <w:r w:rsidRPr="00CA4C54">
        <w:rPr>
          <w:rFonts w:hint="eastAsia"/>
        </w:rPr>
        <w:t>ś</w:t>
      </w:r>
      <w:r w:rsidRPr="00CA4C54">
        <w:t>niejszy ni</w:t>
      </w:r>
      <w:r w:rsidRPr="00CA4C54">
        <w:rPr>
          <w:rFonts w:hint="eastAsia"/>
        </w:rPr>
        <w:t>ż</w:t>
      </w:r>
      <w:r w:rsidRPr="00CA4C54">
        <w:t xml:space="preserve"> 31 grudnia 2022 r.;</w:t>
      </w:r>
    </w:p>
    <w:p w14:paraId="02CDD156" w14:textId="40AEAE43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 okresie od dnia przeniesienia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 xml:space="preserve">ci do dnia jej wydania zbywca </w:t>
      </w:r>
      <w:r w:rsidR="00754B42" w:rsidRPr="00CA4C54">
        <w:t xml:space="preserve">jest </w:t>
      </w:r>
      <w:r w:rsidRPr="00CA4C54">
        <w:t>uprawniony do korzystania z nieruchomo</w:t>
      </w:r>
      <w:r w:rsidRPr="00CA4C54">
        <w:rPr>
          <w:rFonts w:hint="eastAsia"/>
        </w:rPr>
        <w:t>ś</w:t>
      </w:r>
      <w:r w:rsidRPr="00CA4C54">
        <w:t>ci, w tym pobierania z niej po</w:t>
      </w:r>
      <w:r w:rsidRPr="00CA4C54">
        <w:rPr>
          <w:rFonts w:hint="eastAsia"/>
        </w:rPr>
        <w:t>ż</w:t>
      </w:r>
      <w:r w:rsidRPr="00CA4C54">
        <w:t>ytków, na warunkach szczegó</w:t>
      </w:r>
      <w:r w:rsidRPr="00CA4C54">
        <w:rPr>
          <w:rFonts w:hint="eastAsia"/>
        </w:rPr>
        <w:t>ł</w:t>
      </w:r>
      <w:r w:rsidRPr="00CA4C54">
        <w:t>owo okre</w:t>
      </w:r>
      <w:r w:rsidRPr="00CA4C54">
        <w:rPr>
          <w:rFonts w:hint="eastAsia"/>
        </w:rPr>
        <w:t>ś</w:t>
      </w:r>
      <w:r w:rsidRPr="00CA4C54">
        <w:t>lonych w umowie;</w:t>
      </w:r>
    </w:p>
    <w:p w14:paraId="2CE47389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 xml:space="preserve">na </w:t>
      </w:r>
      <w:r w:rsidRPr="00CA4C54">
        <w:rPr>
          <w:rFonts w:hint="eastAsia"/>
        </w:rPr>
        <w:t>żą</w:t>
      </w:r>
      <w:r w:rsidRPr="00CA4C54">
        <w:t>danie Spó</w:t>
      </w:r>
      <w:r w:rsidRPr="00CA4C54">
        <w:rPr>
          <w:rFonts w:hint="eastAsia"/>
        </w:rPr>
        <w:t>ł</w:t>
      </w:r>
      <w:r w:rsidRPr="00CA4C54">
        <w:t>ki Celowej w umowie zawiera si</w:t>
      </w:r>
      <w:r w:rsidRPr="00CA4C54">
        <w:rPr>
          <w:rFonts w:hint="eastAsia"/>
        </w:rPr>
        <w:t>ę</w:t>
      </w:r>
      <w:r w:rsidRPr="00CA4C54">
        <w:t xml:space="preserve"> zobowi</w:t>
      </w:r>
      <w:r w:rsidRPr="00CA4C54">
        <w:rPr>
          <w:rFonts w:hint="eastAsia"/>
        </w:rPr>
        <w:t>ą</w:t>
      </w:r>
      <w:r w:rsidRPr="00CA4C54">
        <w:t>zanie zbywcy do</w:t>
      </w:r>
      <w:r w:rsidR="007724AF" w:rsidRPr="00CA4C54">
        <w:t xml:space="preserve"> </w:t>
      </w:r>
      <w:r w:rsidRPr="00CA4C54">
        <w:t>nieodp</w:t>
      </w:r>
      <w:r w:rsidRPr="00CA4C54">
        <w:rPr>
          <w:rFonts w:hint="eastAsia"/>
        </w:rPr>
        <w:t>ł</w:t>
      </w:r>
      <w:r w:rsidRPr="00CA4C54">
        <w:t>atnego udost</w:t>
      </w:r>
      <w:r w:rsidRPr="00CA4C54">
        <w:rPr>
          <w:rFonts w:hint="eastAsia"/>
        </w:rPr>
        <w:t>ę</w:t>
      </w:r>
      <w:r w:rsidRPr="00CA4C54">
        <w:t>pnienia nieruchomo</w:t>
      </w:r>
      <w:r w:rsidRPr="00CA4C54">
        <w:rPr>
          <w:rFonts w:hint="eastAsia"/>
        </w:rPr>
        <w:t>ś</w:t>
      </w:r>
      <w:r w:rsidRPr="00CA4C54">
        <w:t>ci Spó</w:t>
      </w:r>
      <w:r w:rsidRPr="00CA4C54">
        <w:rPr>
          <w:rFonts w:hint="eastAsia"/>
        </w:rPr>
        <w:t>ł</w:t>
      </w:r>
      <w:r w:rsidRPr="00CA4C54">
        <w:t>ce Celowej w przypadku konieczno</w:t>
      </w:r>
      <w:r w:rsidRPr="00CA4C54">
        <w:rPr>
          <w:rFonts w:hint="eastAsia"/>
        </w:rPr>
        <w:t>ś</w:t>
      </w:r>
      <w:r w:rsidRPr="00CA4C54">
        <w:t>ci przeprowadzenia bada</w:t>
      </w:r>
      <w:r w:rsidRPr="00CA4C54">
        <w:rPr>
          <w:rFonts w:hint="eastAsia"/>
        </w:rPr>
        <w:t>ń</w:t>
      </w:r>
      <w:r w:rsidRPr="00CA4C54">
        <w:t xml:space="preserve"> przyrodniczych lub bada</w:t>
      </w:r>
      <w:r w:rsidRPr="00CA4C54">
        <w:rPr>
          <w:rFonts w:hint="eastAsia"/>
        </w:rPr>
        <w:t>ń</w:t>
      </w:r>
      <w:r w:rsidRPr="00CA4C54">
        <w:t xml:space="preserve"> i pomiarów niezb</w:t>
      </w:r>
      <w:r w:rsidRPr="00CA4C54">
        <w:rPr>
          <w:rFonts w:hint="eastAsia"/>
        </w:rPr>
        <w:t>ę</w:t>
      </w:r>
      <w:r w:rsidRPr="00CA4C54">
        <w:t>dnych do przygotowania i realizacji Inwestycji albo Inwestycji Towarzysz</w:t>
      </w:r>
      <w:r w:rsidRPr="00CA4C54">
        <w:rPr>
          <w:rFonts w:hint="eastAsia"/>
        </w:rPr>
        <w:t>ą</w:t>
      </w:r>
      <w:r w:rsidRPr="00CA4C54">
        <w:t>cej, w szczególno</w:t>
      </w:r>
      <w:r w:rsidRPr="00CA4C54">
        <w:rPr>
          <w:rFonts w:hint="eastAsia"/>
        </w:rPr>
        <w:t>ś</w:t>
      </w:r>
      <w:r w:rsidRPr="00CA4C54">
        <w:t>ci bada</w:t>
      </w:r>
      <w:r w:rsidRPr="00CA4C54">
        <w:rPr>
          <w:rFonts w:hint="eastAsia"/>
        </w:rPr>
        <w:t>ń</w:t>
      </w:r>
      <w:r w:rsidRPr="00CA4C54">
        <w:t xml:space="preserve"> archeologicznych, konserwatorskich, prac geologicznych, oraz ustalania geotechnicznych warunków posadawiania obiektów budowlanych bez wykonywania prac geologicznych;</w:t>
      </w:r>
    </w:p>
    <w:p w14:paraId="53311774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zbywca jest obowi</w:t>
      </w:r>
      <w:r w:rsidRPr="00CA4C54">
        <w:rPr>
          <w:rFonts w:hint="eastAsia"/>
        </w:rPr>
        <w:t>ą</w:t>
      </w:r>
      <w:r w:rsidRPr="00CA4C54">
        <w:t>zany do wydania nieruchomo</w:t>
      </w:r>
      <w:r w:rsidRPr="00CA4C54">
        <w:rPr>
          <w:rFonts w:hint="eastAsia"/>
        </w:rPr>
        <w:t>ś</w:t>
      </w:r>
      <w:r w:rsidRPr="00CA4C54">
        <w:t>ci w terminie i w stanie szczegó</w:t>
      </w:r>
      <w:r w:rsidRPr="00CA4C54">
        <w:rPr>
          <w:rFonts w:hint="eastAsia"/>
        </w:rPr>
        <w:t>ł</w:t>
      </w:r>
      <w:r w:rsidRPr="00CA4C54">
        <w:t>owo okre</w:t>
      </w:r>
      <w:r w:rsidRPr="00CA4C54">
        <w:rPr>
          <w:rFonts w:hint="eastAsia"/>
        </w:rPr>
        <w:t>ś</w:t>
      </w:r>
      <w:r w:rsidRPr="00CA4C54">
        <w:t>lonych w umowie.</w:t>
      </w:r>
    </w:p>
    <w:bookmarkEnd w:id="58"/>
    <w:p w14:paraId="1D5D8EF7" w14:textId="77777777" w:rsidR="00BE12D0" w:rsidRPr="00CA4C54" w:rsidRDefault="00BE12D0" w:rsidP="00BE12D0">
      <w:pPr>
        <w:pStyle w:val="ZARTzmartartykuempunktem"/>
      </w:pPr>
      <w:r w:rsidRPr="00CA4C54">
        <w:t>Art. 29c. 1. 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zawrze</w:t>
      </w:r>
      <w:r w:rsidRPr="00CA4C54">
        <w:rPr>
          <w:rFonts w:hint="eastAsia"/>
        </w:rPr>
        <w:t>ć</w:t>
      </w:r>
      <w:r w:rsidRPr="00CA4C54">
        <w:t xml:space="preserve"> z osob</w:t>
      </w:r>
      <w:r w:rsidRPr="00CA4C54">
        <w:rPr>
          <w:rFonts w:hint="eastAsia"/>
        </w:rPr>
        <w:t>ą</w:t>
      </w:r>
      <w:r w:rsidRPr="00CA4C54">
        <w:t xml:space="preserve"> zbywaj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umow</w:t>
      </w:r>
      <w:r w:rsidRPr="00CA4C54">
        <w:rPr>
          <w:rFonts w:hint="eastAsia"/>
        </w:rPr>
        <w:t>ę</w:t>
      </w:r>
      <w:r w:rsidRPr="00CA4C54">
        <w:t xml:space="preserve"> nieodp</w:t>
      </w:r>
      <w:r w:rsidRPr="00CA4C54">
        <w:rPr>
          <w:rFonts w:hint="eastAsia"/>
        </w:rPr>
        <w:t>ł</w:t>
      </w:r>
      <w:r w:rsidRPr="00CA4C54">
        <w:t>atnej</w:t>
      </w:r>
      <w:r w:rsidRPr="00CA4C54" w:rsidDel="00444A04">
        <w:t xml:space="preserve"> </w:t>
      </w:r>
      <w:r w:rsidRPr="00CA4C54">
        <w:t>renty w zwi</w:t>
      </w:r>
      <w:r w:rsidRPr="00CA4C54">
        <w:rPr>
          <w:rFonts w:hint="eastAsia"/>
        </w:rPr>
        <w:t>ą</w:t>
      </w:r>
      <w:r w:rsidRPr="00CA4C54">
        <w:t>zku z zaprzestaniem prowadzenia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rolniczej przez t</w:t>
      </w:r>
      <w:r w:rsidRPr="00CA4C54">
        <w:rPr>
          <w:rFonts w:hint="eastAsia"/>
        </w:rPr>
        <w:t>ę</w:t>
      </w:r>
      <w:r w:rsidRPr="00CA4C54">
        <w:t xml:space="preserve"> osob</w:t>
      </w:r>
      <w:r w:rsidRPr="00CA4C54">
        <w:rPr>
          <w:rFonts w:hint="eastAsia"/>
        </w:rPr>
        <w:t>ę</w:t>
      </w:r>
      <w:r w:rsidRPr="00CA4C54">
        <w:t>, je</w:t>
      </w:r>
      <w:r w:rsidRPr="00CA4C54">
        <w:rPr>
          <w:rFonts w:hint="eastAsia"/>
        </w:rPr>
        <w:t>ż</w:t>
      </w:r>
      <w:r w:rsidRPr="00CA4C54">
        <w:t>eli nie narusza to zasad prawid</w:t>
      </w:r>
      <w:r w:rsidRPr="00CA4C54">
        <w:rPr>
          <w:rFonts w:hint="eastAsia"/>
        </w:rPr>
        <w:t>ł</w:t>
      </w:r>
      <w:r w:rsidRPr="00CA4C54">
        <w:t>owej gospodarki w zarz</w:t>
      </w:r>
      <w:r w:rsidRPr="00CA4C54">
        <w:rPr>
          <w:rFonts w:hint="eastAsia"/>
        </w:rPr>
        <w:t>ą</w:t>
      </w:r>
      <w:r w:rsidRPr="00CA4C54">
        <w:t>dzaniu mieniem pa</w:t>
      </w:r>
      <w:r w:rsidRPr="00CA4C54">
        <w:rPr>
          <w:rFonts w:hint="eastAsia"/>
        </w:rPr>
        <w:t>ń</w:t>
      </w:r>
      <w:r w:rsidRPr="00CA4C54">
        <w:t>stwowym, o których mowa w</w:t>
      </w:r>
      <w:r w:rsidRPr="00CA4C54" w:rsidDel="008F00EA">
        <w:t xml:space="preserve"> </w:t>
      </w:r>
      <w:r w:rsidRPr="00CA4C54">
        <w:t xml:space="preserve">art. 4 ustawy z dnia 16 grudnia </w:t>
      </w:r>
      <w:r w:rsidRPr="00CA4C54">
        <w:lastRenderedPageBreak/>
        <w:t>2016 r. o zasadach zarz</w:t>
      </w:r>
      <w:r w:rsidRPr="00CA4C54">
        <w:rPr>
          <w:rFonts w:hint="eastAsia"/>
        </w:rPr>
        <w:t>ą</w:t>
      </w:r>
      <w:r w:rsidRPr="00CA4C54">
        <w:t>dzania mieniem pa</w:t>
      </w:r>
      <w:r w:rsidRPr="00CA4C54">
        <w:rPr>
          <w:rFonts w:hint="eastAsia"/>
        </w:rPr>
        <w:t>ń</w:t>
      </w:r>
      <w:r w:rsidRPr="00CA4C54">
        <w:t>stwowym (Dz. U. z 2021 r. poz. 1933 oraz z 2022 r. poz. 807 i 872).</w:t>
      </w:r>
    </w:p>
    <w:p w14:paraId="29425AB2" w14:textId="77777777" w:rsidR="00BE12D0" w:rsidRPr="00CA4C54" w:rsidRDefault="00BE12D0" w:rsidP="00BE12D0">
      <w:pPr>
        <w:pStyle w:val="ZUSTzmustartykuempunktem"/>
      </w:pPr>
      <w:r w:rsidRPr="00CA4C54">
        <w:t>2. Warunkiem ustanowienia renty jest nabycie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po cenie równej warto</w:t>
      </w:r>
      <w:r w:rsidRPr="00CA4C54">
        <w:rPr>
          <w:rFonts w:hint="eastAsia"/>
        </w:rPr>
        <w:t>ś</w:t>
      </w:r>
      <w:r w:rsidRPr="00CA4C54">
        <w:t>ci tej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lonej w operacie szacunkowym zgodnie z przepisami o</w:t>
      </w:r>
      <w:r w:rsidR="007724AF" w:rsidRPr="00CA4C54">
        <w:t xml:space="preserve"> </w:t>
      </w:r>
      <w:r w:rsidRPr="00CA4C54">
        <w:t>gospodarce nieruchomo</w:t>
      </w:r>
      <w:r w:rsidRPr="00CA4C54">
        <w:rPr>
          <w:rFonts w:hint="eastAsia"/>
        </w:rPr>
        <w:t>ś</w:t>
      </w:r>
      <w:r w:rsidRPr="00CA4C54">
        <w:t>ciami.</w:t>
      </w:r>
    </w:p>
    <w:p w14:paraId="719E24A5" w14:textId="77777777" w:rsidR="00BE12D0" w:rsidRPr="00CA4C54" w:rsidRDefault="00BE12D0" w:rsidP="00782969">
      <w:pPr>
        <w:pStyle w:val="ZUSTzmustartykuempunktem"/>
        <w:keepNext/>
      </w:pPr>
      <w:r w:rsidRPr="00CA4C54">
        <w:t>3. Renta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ustanowiona dla osoby, która:</w:t>
      </w:r>
    </w:p>
    <w:p w14:paraId="5AF0C0CE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w dniu 30 czerwca 2021 r. by</w:t>
      </w:r>
      <w:r w:rsidRPr="00CA4C54">
        <w:rPr>
          <w:rFonts w:hint="eastAsia"/>
        </w:rPr>
        <w:t>ł</w:t>
      </w:r>
      <w:r w:rsidRPr="00CA4C54">
        <w:t>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cicielem nieruchomo</w:t>
      </w:r>
      <w:r w:rsidRPr="00CA4C54">
        <w:rPr>
          <w:rFonts w:hint="eastAsia"/>
        </w:rPr>
        <w:t>ś</w:t>
      </w:r>
      <w:r w:rsidRPr="00CA4C54">
        <w:t>ci na obszarze, na którym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 xml:space="preserve"> mia</w:t>
      </w:r>
      <w:r w:rsidRPr="00CA4C54">
        <w:rPr>
          <w:rFonts w:hint="eastAsia"/>
        </w:rPr>
        <w:t>ł</w:t>
      </w:r>
      <w:r w:rsidRPr="00CA4C54">
        <w:t>y zastosowanie szczególne zasady nabywania nieruchomo</w:t>
      </w:r>
      <w:r w:rsidRPr="00CA4C54">
        <w:rPr>
          <w:rFonts w:hint="eastAsia"/>
        </w:rPr>
        <w:t>ś</w:t>
      </w:r>
      <w:r w:rsidRPr="00CA4C54">
        <w:t>ci;</w:t>
      </w:r>
    </w:p>
    <w:p w14:paraId="61218A35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przed zbyciem nieruchomo</w:t>
      </w:r>
      <w:r w:rsidRPr="00CA4C54">
        <w:rPr>
          <w:rFonts w:hint="eastAsia"/>
        </w:rPr>
        <w:t>ś</w:t>
      </w:r>
      <w:r w:rsidRPr="00CA4C54">
        <w:t>ci na rzecz Spó</w:t>
      </w:r>
      <w:r w:rsidRPr="00CA4C54">
        <w:rPr>
          <w:rFonts w:hint="eastAsia"/>
        </w:rPr>
        <w:t>ł</w:t>
      </w:r>
      <w:r w:rsidRPr="00CA4C54">
        <w:t>ki Celowej podlega</w:t>
      </w:r>
      <w:r w:rsidRPr="00CA4C54">
        <w:rPr>
          <w:rFonts w:hint="eastAsia"/>
        </w:rPr>
        <w:t>ł</w:t>
      </w:r>
      <w:r w:rsidRPr="00CA4C54">
        <w:t>a ubezpieczeniu emerytalno-rentowemu jako rolnik, zgodnie z przepisami ustawy z dnia 20 grudnia 1990</w:t>
      </w:r>
      <w:r w:rsidR="007724AF" w:rsidRPr="00CA4C54">
        <w:t xml:space="preserve"> </w:t>
      </w:r>
      <w:r w:rsidRPr="00CA4C54">
        <w:t>r. o ubezpieczeniu spo</w:t>
      </w:r>
      <w:r w:rsidRPr="00CA4C54">
        <w:rPr>
          <w:rFonts w:hint="eastAsia"/>
        </w:rPr>
        <w:t>ł</w:t>
      </w:r>
      <w:r w:rsidRPr="00CA4C54">
        <w:t>ecznym rolników (Dz. U. z 2022 r. poz. 933 i 1155), przez</w:t>
      </w:r>
      <w:r w:rsidR="007724AF" w:rsidRPr="00CA4C54">
        <w:t xml:space="preserve"> </w:t>
      </w:r>
      <w:r w:rsidRPr="00CA4C54">
        <w:t>okres co najmniej 3 lat, oraz</w:t>
      </w:r>
    </w:p>
    <w:p w14:paraId="5EBFF841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zaprzesta</w:t>
      </w:r>
      <w:r w:rsidRPr="00CA4C54">
        <w:rPr>
          <w:rFonts w:hint="eastAsia"/>
        </w:rPr>
        <w:t>ł</w:t>
      </w:r>
      <w:r w:rsidRPr="00CA4C54">
        <w:t>a prowadzenia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rolniczej w zwi</w:t>
      </w:r>
      <w:r w:rsidRPr="00CA4C54">
        <w:rPr>
          <w:rFonts w:hint="eastAsia"/>
        </w:rPr>
        <w:t>ą</w:t>
      </w:r>
      <w:r w:rsidRPr="00CA4C54">
        <w:t>zku ze zbyciem nieruchomo</w:t>
      </w:r>
      <w:r w:rsidRPr="00CA4C54">
        <w:rPr>
          <w:rFonts w:hint="eastAsia"/>
        </w:rPr>
        <w:t>ś</w:t>
      </w:r>
      <w:r w:rsidRPr="00CA4C54">
        <w:t>ci na rzecz Spó</w:t>
      </w:r>
      <w:r w:rsidRPr="00CA4C54">
        <w:rPr>
          <w:rFonts w:hint="eastAsia"/>
        </w:rPr>
        <w:t>ł</w:t>
      </w:r>
      <w:r w:rsidRPr="00CA4C54">
        <w:t>ki Celowej.</w:t>
      </w:r>
    </w:p>
    <w:p w14:paraId="05A3D020" w14:textId="77777777" w:rsidR="00BE12D0" w:rsidRPr="00CA4C54" w:rsidRDefault="00BE12D0" w:rsidP="00BE12D0">
      <w:pPr>
        <w:pStyle w:val="ZUSTzmustartykuempunktem"/>
      </w:pPr>
      <w:r w:rsidRPr="00CA4C54">
        <w:t>4. Warunek zaprzestania prowadzenia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rolniczej przez osob</w:t>
      </w:r>
      <w:r w:rsidRPr="00CA4C54">
        <w:rPr>
          <w:rFonts w:hint="eastAsia"/>
        </w:rPr>
        <w:t>ę</w:t>
      </w:r>
      <w:r w:rsidRPr="00CA4C54">
        <w:t xml:space="preserve"> zbywaj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uznaje si</w:t>
      </w:r>
      <w:r w:rsidRPr="00CA4C54">
        <w:rPr>
          <w:rFonts w:hint="eastAsia"/>
        </w:rPr>
        <w:t>ę</w:t>
      </w:r>
      <w:r w:rsidRPr="00CA4C54">
        <w:t xml:space="preserve"> za spe</w:t>
      </w:r>
      <w:r w:rsidRPr="00CA4C54">
        <w:rPr>
          <w:rFonts w:hint="eastAsia"/>
        </w:rPr>
        <w:t>ł</w:t>
      </w:r>
      <w:r w:rsidRPr="00CA4C54">
        <w:t>niony, je</w:t>
      </w:r>
      <w:r w:rsidRPr="00CA4C54">
        <w:rPr>
          <w:rFonts w:hint="eastAsia"/>
        </w:rPr>
        <w:t>ż</w:t>
      </w:r>
      <w:r w:rsidRPr="00CA4C54">
        <w:t>eli po zbyciu nieruchomo</w:t>
      </w:r>
      <w:r w:rsidRPr="00CA4C54">
        <w:rPr>
          <w:rFonts w:hint="eastAsia"/>
        </w:rPr>
        <w:t>ś</w:t>
      </w:r>
      <w:r w:rsidRPr="00CA4C54">
        <w:t>ci na rzecz Spó</w:t>
      </w:r>
      <w:r w:rsidRPr="00CA4C54">
        <w:rPr>
          <w:rFonts w:hint="eastAsia"/>
        </w:rPr>
        <w:t>ł</w:t>
      </w:r>
      <w:r w:rsidRPr="00CA4C54">
        <w:t xml:space="preserve">ki Celowej osoba ta nie jest </w:t>
      </w:r>
      <w:bookmarkStart w:id="62" w:name="_Hlk84890690"/>
      <w:r w:rsidRPr="00CA4C54">
        <w:t>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cicielem (wspó</w:t>
      </w:r>
      <w:r w:rsidRPr="00CA4C54">
        <w:rPr>
          <w:rFonts w:hint="eastAsia"/>
        </w:rPr>
        <w:t>ł</w:t>
      </w:r>
      <w:r w:rsidRPr="00CA4C54">
        <w:t>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cicielem) lub posiadaczem gospodarstwa rolnego w rozumieniu przepisów o podatku rolnym</w:t>
      </w:r>
      <w:bookmarkEnd w:id="62"/>
      <w:r w:rsidRPr="00CA4C54">
        <w:t>.</w:t>
      </w:r>
    </w:p>
    <w:p w14:paraId="78740E6C" w14:textId="77777777" w:rsidR="00BE12D0" w:rsidRPr="00CA4C54" w:rsidRDefault="00BE12D0" w:rsidP="00782969">
      <w:pPr>
        <w:pStyle w:val="ZUSTzmustartykuempunktem"/>
        <w:keepNext/>
      </w:pPr>
      <w:r w:rsidRPr="00CA4C54">
        <w:t>5. Wysoko</w:t>
      </w:r>
      <w:r w:rsidRPr="00CA4C54">
        <w:rPr>
          <w:rFonts w:hint="eastAsia"/>
        </w:rPr>
        <w:t>ść</w:t>
      </w:r>
      <w:r w:rsidRPr="00CA4C54">
        <w:t xml:space="preserve"> renty dla:</w:t>
      </w:r>
    </w:p>
    <w:p w14:paraId="175A4B49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osoby, która nie osi</w:t>
      </w:r>
      <w:r w:rsidRPr="00CA4C54">
        <w:rPr>
          <w:rFonts w:hint="eastAsia"/>
        </w:rPr>
        <w:t>ą</w:t>
      </w:r>
      <w:r w:rsidRPr="00CA4C54">
        <w:t>gn</w:t>
      </w:r>
      <w:r w:rsidRPr="00CA4C54">
        <w:rPr>
          <w:rFonts w:hint="eastAsia"/>
        </w:rPr>
        <w:t>ęł</w:t>
      </w:r>
      <w:r w:rsidRPr="00CA4C54">
        <w:t>a wieku 55 lat, je</w:t>
      </w:r>
      <w:r w:rsidRPr="00CA4C54">
        <w:rPr>
          <w:rFonts w:hint="eastAsia"/>
        </w:rPr>
        <w:t>ż</w:t>
      </w:r>
      <w:r w:rsidRPr="00CA4C54">
        <w:t>eli jest kobiet</w:t>
      </w:r>
      <w:r w:rsidRPr="00CA4C54">
        <w:rPr>
          <w:rFonts w:hint="eastAsia"/>
        </w:rPr>
        <w:t>ą</w:t>
      </w:r>
      <w:r w:rsidRPr="00CA4C54">
        <w:t>, albo 60 lat, je</w:t>
      </w:r>
      <w:r w:rsidRPr="00CA4C54">
        <w:rPr>
          <w:rFonts w:hint="eastAsia"/>
        </w:rPr>
        <w:t>ż</w:t>
      </w:r>
      <w:r w:rsidRPr="00CA4C54">
        <w:t>eli</w:t>
      </w:r>
      <w:r w:rsidR="007724AF" w:rsidRPr="00CA4C54">
        <w:t xml:space="preserve"> </w:t>
      </w:r>
      <w:r w:rsidRPr="00CA4C54">
        <w:t>jest</w:t>
      </w:r>
      <w:r w:rsidR="007724AF" w:rsidRPr="00CA4C54">
        <w:t xml:space="preserve"> </w:t>
      </w:r>
      <w:r w:rsidRPr="00CA4C54">
        <w:t>m</w:t>
      </w:r>
      <w:r w:rsidRPr="00CA4C54">
        <w:rPr>
          <w:rFonts w:hint="eastAsia"/>
        </w:rPr>
        <w:t>ęż</w:t>
      </w:r>
      <w:r w:rsidRPr="00CA4C54">
        <w:t>czyzn</w:t>
      </w:r>
      <w:r w:rsidRPr="00CA4C54">
        <w:rPr>
          <w:rFonts w:hint="eastAsia"/>
        </w:rPr>
        <w:t>ą</w:t>
      </w:r>
      <w:r w:rsidRPr="00CA4C54">
        <w:t xml:space="preserve"> − </w:t>
      </w:r>
      <w:bookmarkStart w:id="63" w:name="_Hlk103087759"/>
      <w:r w:rsidRPr="00CA4C54">
        <w:t>jest ustalana w wysoko</w:t>
      </w:r>
      <w:r w:rsidRPr="00CA4C54">
        <w:rPr>
          <w:rFonts w:hint="eastAsia"/>
        </w:rPr>
        <w:t>ś</w:t>
      </w:r>
      <w:r w:rsidRPr="00CA4C54">
        <w:t xml:space="preserve">ci </w:t>
      </w:r>
      <w:bookmarkEnd w:id="63"/>
      <w:r w:rsidRPr="00CA4C54">
        <w:t>najni</w:t>
      </w:r>
      <w:r w:rsidRPr="00CA4C54">
        <w:rPr>
          <w:rFonts w:hint="eastAsia"/>
        </w:rPr>
        <w:t>ż</w:t>
      </w:r>
      <w:r w:rsidRPr="00CA4C54">
        <w:t>szej emerytury, o której mowa w</w:t>
      </w:r>
      <w:r w:rsidR="007724AF" w:rsidRPr="00CA4C54">
        <w:t xml:space="preserve"> </w:t>
      </w:r>
      <w:r w:rsidRPr="00CA4C54">
        <w:t>ustawie z dnia 17 grudnia 1998 r. o emeryturach i rentach z Funduszu Ubezpiecze</w:t>
      </w:r>
      <w:r w:rsidRPr="00CA4C54">
        <w:rPr>
          <w:rFonts w:hint="eastAsia"/>
        </w:rPr>
        <w:t>ń</w:t>
      </w:r>
      <w:r w:rsidRPr="00CA4C54">
        <w:t xml:space="preserve"> Spo</w:t>
      </w:r>
      <w:r w:rsidRPr="00CA4C54">
        <w:rPr>
          <w:rFonts w:hint="eastAsia"/>
        </w:rPr>
        <w:t>ł</w:t>
      </w:r>
      <w:r w:rsidRPr="00CA4C54">
        <w:t>ecznych (Dz.</w:t>
      </w:r>
      <w:r w:rsidR="007724AF" w:rsidRPr="00CA4C54">
        <w:t xml:space="preserve"> </w:t>
      </w:r>
      <w:r w:rsidRPr="00CA4C54">
        <w:t>U. z 2022 r. poz. 504);</w:t>
      </w:r>
    </w:p>
    <w:p w14:paraId="7E06E158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osoby, która osi</w:t>
      </w:r>
      <w:r w:rsidRPr="00CA4C54">
        <w:rPr>
          <w:rFonts w:hint="eastAsia"/>
        </w:rPr>
        <w:t>ą</w:t>
      </w:r>
      <w:r w:rsidRPr="00CA4C54">
        <w:t>gn</w:t>
      </w:r>
      <w:r w:rsidRPr="00CA4C54">
        <w:rPr>
          <w:rFonts w:hint="eastAsia"/>
        </w:rPr>
        <w:t>ęł</w:t>
      </w:r>
      <w:r w:rsidRPr="00CA4C54">
        <w:t>a wiek 55 lat, je</w:t>
      </w:r>
      <w:r w:rsidRPr="00CA4C54">
        <w:rPr>
          <w:rFonts w:hint="eastAsia"/>
        </w:rPr>
        <w:t>ż</w:t>
      </w:r>
      <w:r w:rsidRPr="00CA4C54">
        <w:t>eli jest kobiet</w:t>
      </w:r>
      <w:r w:rsidRPr="00CA4C54">
        <w:rPr>
          <w:rFonts w:hint="eastAsia"/>
        </w:rPr>
        <w:t>ą</w:t>
      </w:r>
      <w:r w:rsidRPr="00CA4C54">
        <w:t>, albo 60 lat, je</w:t>
      </w:r>
      <w:r w:rsidRPr="00CA4C54">
        <w:rPr>
          <w:rFonts w:hint="eastAsia"/>
        </w:rPr>
        <w:t>ż</w:t>
      </w:r>
      <w:r w:rsidRPr="00CA4C54">
        <w:t>eli</w:t>
      </w:r>
      <w:r w:rsidR="007724AF" w:rsidRPr="00CA4C54">
        <w:t xml:space="preserve"> </w:t>
      </w:r>
      <w:r w:rsidRPr="00CA4C54">
        <w:t>jest</w:t>
      </w:r>
      <w:r w:rsidR="007724AF" w:rsidRPr="00CA4C54">
        <w:t xml:space="preserve"> </w:t>
      </w:r>
      <w:r w:rsidRPr="00CA4C54">
        <w:t>m</w:t>
      </w:r>
      <w:r w:rsidRPr="00CA4C54">
        <w:rPr>
          <w:rFonts w:hint="eastAsia"/>
        </w:rPr>
        <w:t>ęż</w:t>
      </w:r>
      <w:r w:rsidRPr="00CA4C54">
        <w:t>czyzn</w:t>
      </w:r>
      <w:r w:rsidRPr="00CA4C54">
        <w:rPr>
          <w:rFonts w:hint="eastAsia"/>
        </w:rPr>
        <w:t>ą</w:t>
      </w:r>
      <w:r w:rsidRPr="00CA4C54">
        <w:t xml:space="preserve"> − jest ustalana w wysoko</w:t>
      </w:r>
      <w:r w:rsidRPr="00CA4C54">
        <w:rPr>
          <w:rFonts w:hint="eastAsia"/>
        </w:rPr>
        <w:t>ś</w:t>
      </w:r>
      <w:r w:rsidRPr="00CA4C54">
        <w:t>ci minimalnego wynagrodzenia za</w:t>
      </w:r>
      <w:r w:rsidR="007724AF" w:rsidRPr="00CA4C54">
        <w:t xml:space="preserve"> </w:t>
      </w:r>
      <w:r w:rsidRPr="00CA4C54">
        <w:t>prac</w:t>
      </w:r>
      <w:r w:rsidRPr="00CA4C54">
        <w:rPr>
          <w:rFonts w:hint="eastAsia"/>
        </w:rPr>
        <w:t>ę</w:t>
      </w:r>
      <w:r w:rsidRPr="00CA4C54">
        <w:t>, o</w:t>
      </w:r>
      <w:r w:rsidR="007724AF" w:rsidRPr="00CA4C54">
        <w:t xml:space="preserve"> </w:t>
      </w:r>
      <w:r w:rsidRPr="00CA4C54">
        <w:t>którym mowa w ustawie z dnia 10 pa</w:t>
      </w:r>
      <w:r w:rsidRPr="00CA4C54">
        <w:rPr>
          <w:rFonts w:hint="eastAsia"/>
        </w:rPr>
        <w:t>ź</w:t>
      </w:r>
      <w:r w:rsidRPr="00CA4C54">
        <w:t>dziernika 2002 r. o minimalnym wynagrodzeniu za prac</w:t>
      </w:r>
      <w:r w:rsidRPr="00CA4C54">
        <w:rPr>
          <w:rFonts w:hint="eastAsia"/>
        </w:rPr>
        <w:t>ę</w:t>
      </w:r>
      <w:r w:rsidRPr="00CA4C54">
        <w:t xml:space="preserve"> (Dz. U. z 2020 r. poz. 2207).</w:t>
      </w:r>
    </w:p>
    <w:p w14:paraId="68FFE527" w14:textId="7D948D1A" w:rsidR="00BE12D0" w:rsidRPr="00CA4C54" w:rsidRDefault="00BE12D0" w:rsidP="00BE12D0">
      <w:pPr>
        <w:pStyle w:val="ZUSTzmustartykuempunktem"/>
      </w:pPr>
      <w:r w:rsidRPr="00CA4C54">
        <w:t>6. Osoba, na rzecz której ustanowiona zosta</w:t>
      </w:r>
      <w:r w:rsidRPr="00CA4C54">
        <w:rPr>
          <w:rFonts w:hint="eastAsia"/>
        </w:rPr>
        <w:t>ł</w:t>
      </w:r>
      <w:r w:rsidRPr="00CA4C54">
        <w:t>a renta, mo</w:t>
      </w:r>
      <w:r w:rsidRPr="00CA4C54">
        <w:rPr>
          <w:rFonts w:hint="eastAsia"/>
        </w:rPr>
        <w:t>ż</w:t>
      </w:r>
      <w:r w:rsidRPr="00CA4C54">
        <w:t>e na wniosek kontynuowa</w:t>
      </w:r>
      <w:r w:rsidRPr="00CA4C54">
        <w:rPr>
          <w:rFonts w:hint="eastAsia"/>
        </w:rPr>
        <w:t>ć</w:t>
      </w:r>
      <w:r w:rsidRPr="00CA4C54">
        <w:t xml:space="preserve"> podleganie ubezpieczeniu emerytalno-rentowemu, o którym mowa w ustawie z dnia 20 grudnia 1990 r. o ubezpieczeniu spo</w:t>
      </w:r>
      <w:r w:rsidRPr="00CA4C54">
        <w:rPr>
          <w:rFonts w:hint="eastAsia"/>
        </w:rPr>
        <w:t>ł</w:t>
      </w:r>
      <w:r w:rsidRPr="00CA4C54">
        <w:t>ecznym rolników. Przepisu art.</w:t>
      </w:r>
      <w:r w:rsidR="007C2CF2" w:rsidRPr="00CA4C54">
        <w:t> </w:t>
      </w:r>
      <w:r w:rsidRPr="00CA4C54">
        <w:t>16 ust. 2 pkt 2 ustawy z</w:t>
      </w:r>
      <w:r w:rsidR="007724AF" w:rsidRPr="00CA4C54">
        <w:t xml:space="preserve"> </w:t>
      </w:r>
      <w:r w:rsidRPr="00CA4C54">
        <w:t>dnia 20 grudnia 1990 r. o ubezpieczeniu spo</w:t>
      </w:r>
      <w:r w:rsidRPr="00CA4C54">
        <w:rPr>
          <w:rFonts w:hint="eastAsia"/>
        </w:rPr>
        <w:t>ł</w:t>
      </w:r>
      <w:r w:rsidRPr="00CA4C54">
        <w:t>ecznym rolników nie stosuje si</w:t>
      </w:r>
      <w:r w:rsidRPr="00CA4C54">
        <w:rPr>
          <w:rFonts w:hint="eastAsia"/>
        </w:rPr>
        <w:t>ę</w:t>
      </w:r>
      <w:r w:rsidRPr="00CA4C54">
        <w:t>.</w:t>
      </w:r>
    </w:p>
    <w:p w14:paraId="3C06F07F" w14:textId="77777777" w:rsidR="00BE12D0" w:rsidRPr="00CA4C54" w:rsidRDefault="00BE12D0" w:rsidP="00BE12D0">
      <w:pPr>
        <w:pStyle w:val="ZUSTzmustartykuempunktem"/>
      </w:pPr>
      <w:r w:rsidRPr="00CA4C54">
        <w:lastRenderedPageBreak/>
        <w:t>7. Renta wygasa z dniem, w którym osoba, na rzecz której ustanowiona zosta</w:t>
      </w:r>
      <w:r w:rsidRPr="00CA4C54">
        <w:rPr>
          <w:rFonts w:hint="eastAsia"/>
        </w:rPr>
        <w:t>ł</w:t>
      </w:r>
      <w:r w:rsidRPr="00CA4C54">
        <w:t>a renta, stanie si</w:t>
      </w:r>
      <w:r w:rsidRPr="00CA4C54">
        <w:rPr>
          <w:rFonts w:hint="eastAsia"/>
        </w:rPr>
        <w:t>ę</w:t>
      </w:r>
      <w:r w:rsidRPr="00CA4C54">
        <w:t xml:space="preserve"> ponownie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cicielem (wspó</w:t>
      </w:r>
      <w:r w:rsidRPr="00CA4C54">
        <w:rPr>
          <w:rFonts w:hint="eastAsia"/>
        </w:rPr>
        <w:t>ł</w:t>
      </w:r>
      <w:r w:rsidRPr="00CA4C54">
        <w:t>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cicielem) lub posiadaczem gospodarstwa rolnego w rozumieniu przepisów o podatku rolnym. Spó</w:t>
      </w:r>
      <w:r w:rsidRPr="00CA4C54">
        <w:rPr>
          <w:rFonts w:hint="eastAsia"/>
        </w:rPr>
        <w:t>ł</w:t>
      </w:r>
      <w:r w:rsidRPr="00CA4C54">
        <w:t>ka Celowa wypowiada umow</w:t>
      </w:r>
      <w:r w:rsidRPr="00CA4C54">
        <w:rPr>
          <w:rFonts w:hint="eastAsia"/>
        </w:rPr>
        <w:t>ę</w:t>
      </w:r>
      <w:r w:rsidRPr="00CA4C54">
        <w:t xml:space="preserve"> renty niezw</w:t>
      </w:r>
      <w:r w:rsidRPr="00CA4C54">
        <w:rPr>
          <w:rFonts w:hint="eastAsia"/>
        </w:rPr>
        <w:t>ł</w:t>
      </w:r>
      <w:r w:rsidRPr="00CA4C54">
        <w:t>ocznie ze skutkiem od dnia wyga</w:t>
      </w:r>
      <w:r w:rsidRPr="00CA4C54">
        <w:rPr>
          <w:rFonts w:hint="eastAsia"/>
        </w:rPr>
        <w:t>ś</w:t>
      </w:r>
      <w:r w:rsidRPr="00CA4C54">
        <w:t>ni</w:t>
      </w:r>
      <w:r w:rsidRPr="00CA4C54">
        <w:rPr>
          <w:rFonts w:hint="eastAsia"/>
        </w:rPr>
        <w:t>ę</w:t>
      </w:r>
      <w:r w:rsidRPr="00CA4C54">
        <w:t>cia renty.</w:t>
      </w:r>
    </w:p>
    <w:p w14:paraId="7144FE1E" w14:textId="6FB88964" w:rsidR="00BE12D0" w:rsidRPr="00CA4C54" w:rsidRDefault="00BE12D0" w:rsidP="00BE12D0">
      <w:pPr>
        <w:pStyle w:val="ZUSTzmustartykuempunktem"/>
      </w:pPr>
      <w:r w:rsidRPr="00CA4C54">
        <w:t>8. W przypadku gdy osoba, na rzecz której ustanowiona zosta</w:t>
      </w:r>
      <w:r w:rsidRPr="00CA4C54">
        <w:rPr>
          <w:rFonts w:hint="eastAsia"/>
        </w:rPr>
        <w:t>ł</w:t>
      </w:r>
      <w:r w:rsidRPr="00CA4C54">
        <w:t>a renta, nab</w:t>
      </w:r>
      <w:r w:rsidRPr="00CA4C54">
        <w:rPr>
          <w:rFonts w:hint="eastAsia"/>
        </w:rPr>
        <w:t>ę</w:t>
      </w:r>
      <w:r w:rsidRPr="00CA4C54">
        <w:t>dzie w</w:t>
      </w:r>
      <w:r w:rsidR="007724AF" w:rsidRPr="00CA4C54">
        <w:t xml:space="preserve"> </w:t>
      </w:r>
      <w:r w:rsidRPr="00CA4C54">
        <w:t>drodze dziedziczenia, zapisu, zapisu windykacyjnego albo zasiedzenia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albo</w:t>
      </w:r>
      <w:r w:rsidR="007724AF" w:rsidRPr="00CA4C54">
        <w:t xml:space="preserve"> </w:t>
      </w:r>
      <w:r w:rsidRPr="00CA4C54">
        <w:t>udzia</w:t>
      </w:r>
      <w:r w:rsidRPr="00CA4C54">
        <w:rPr>
          <w:rFonts w:hint="eastAsia"/>
        </w:rPr>
        <w:t>ł</w:t>
      </w:r>
      <w:r w:rsidRPr="00CA4C54">
        <w:t xml:space="preserve"> w prawie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gospodarstwa rolnego, w rozumieniu przepisów o podatku rolnym, renta ulega zawieszeniu. Zawieszenie renty nie mo</w:t>
      </w:r>
      <w:r w:rsidRPr="00CA4C54">
        <w:rPr>
          <w:rFonts w:hint="eastAsia"/>
        </w:rPr>
        <w:t>ż</w:t>
      </w:r>
      <w:r w:rsidRPr="00CA4C54">
        <w:t>e trwa</w:t>
      </w:r>
      <w:r w:rsidRPr="00CA4C54">
        <w:rPr>
          <w:rFonts w:hint="eastAsia"/>
        </w:rPr>
        <w:t>ć</w:t>
      </w:r>
      <w:r w:rsidRPr="00CA4C54">
        <w:t xml:space="preserve">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ej ni</w:t>
      </w:r>
      <w:r w:rsidRPr="00CA4C54">
        <w:rPr>
          <w:rFonts w:hint="eastAsia"/>
        </w:rPr>
        <w:t>ż</w:t>
      </w:r>
      <w:r w:rsidRPr="00CA4C54">
        <w:t xml:space="preserve"> przez okres jednego roku od dnia nabycia gospodarstwa rolnego. Je</w:t>
      </w:r>
      <w:r w:rsidRPr="00CA4C54">
        <w:rPr>
          <w:rFonts w:hint="eastAsia"/>
        </w:rPr>
        <w:t>ż</w:t>
      </w:r>
      <w:r w:rsidRPr="00CA4C54">
        <w:t>eli po up</w:t>
      </w:r>
      <w:r w:rsidRPr="00CA4C54">
        <w:rPr>
          <w:rFonts w:hint="eastAsia"/>
        </w:rPr>
        <w:t>ł</w:t>
      </w:r>
      <w:r w:rsidRPr="00CA4C54">
        <w:t>ywie tego terminu osoba, której renta jest zawieszona, nadal b</w:t>
      </w:r>
      <w:r w:rsidRPr="00CA4C54">
        <w:rPr>
          <w:rFonts w:hint="eastAsia"/>
        </w:rPr>
        <w:t>ę</w:t>
      </w:r>
      <w:r w:rsidRPr="00CA4C54">
        <w:t>dzie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cicielem albo wspó</w:t>
      </w:r>
      <w:r w:rsidRPr="00CA4C54">
        <w:rPr>
          <w:rFonts w:hint="eastAsia"/>
        </w:rPr>
        <w:t>ł</w:t>
      </w:r>
      <w:r w:rsidRPr="00CA4C54">
        <w:t>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cicielem tego gospodarstwa rolnego, renta wygasa</w:t>
      </w:r>
      <w:r w:rsidR="007C2CF2" w:rsidRPr="00CA4C54">
        <w:t>,</w:t>
      </w:r>
      <w:r w:rsidRPr="00CA4C54">
        <w:t xml:space="preserve"> a Spó</w:t>
      </w:r>
      <w:r w:rsidRPr="00CA4C54">
        <w:rPr>
          <w:rFonts w:hint="eastAsia"/>
        </w:rPr>
        <w:t>ł</w:t>
      </w:r>
      <w:r w:rsidRPr="00CA4C54">
        <w:t>ka Celowa wypowiada umow</w:t>
      </w:r>
      <w:r w:rsidRPr="00CA4C54">
        <w:rPr>
          <w:rFonts w:hint="eastAsia"/>
        </w:rPr>
        <w:t>ę</w:t>
      </w:r>
      <w:r w:rsidRPr="00CA4C54">
        <w:t xml:space="preserve"> renty ze</w:t>
      </w:r>
      <w:r w:rsidR="007724AF" w:rsidRPr="00CA4C54">
        <w:t xml:space="preserve"> </w:t>
      </w:r>
      <w:r w:rsidRPr="00CA4C54">
        <w:t>skutkiem od dnia wyga</w:t>
      </w:r>
      <w:r w:rsidRPr="00CA4C54">
        <w:rPr>
          <w:rFonts w:hint="eastAsia"/>
        </w:rPr>
        <w:t>ś</w:t>
      </w:r>
      <w:r w:rsidRPr="00CA4C54">
        <w:t>ni</w:t>
      </w:r>
      <w:r w:rsidRPr="00CA4C54">
        <w:rPr>
          <w:rFonts w:hint="eastAsia"/>
        </w:rPr>
        <w:t>ę</w:t>
      </w:r>
      <w:r w:rsidRPr="00CA4C54">
        <w:t>cia renty.</w:t>
      </w:r>
    </w:p>
    <w:p w14:paraId="7ED5B7C3" w14:textId="77777777" w:rsidR="00BE12D0" w:rsidRPr="00CA4C54" w:rsidRDefault="00BE12D0" w:rsidP="00BE12D0">
      <w:pPr>
        <w:pStyle w:val="ZUSTzmustartykuempunktem"/>
      </w:pPr>
      <w:r w:rsidRPr="00CA4C54">
        <w:t>9. Wysoko</w:t>
      </w:r>
      <w:r w:rsidRPr="00CA4C54">
        <w:rPr>
          <w:rFonts w:hint="eastAsia"/>
        </w:rPr>
        <w:t>ść</w:t>
      </w:r>
      <w:r w:rsidRPr="00CA4C54">
        <w:t xml:space="preserve"> renty zmniejsza si</w:t>
      </w:r>
      <w:r w:rsidRPr="00CA4C54">
        <w:rPr>
          <w:rFonts w:hint="eastAsia"/>
        </w:rPr>
        <w:t>ę</w:t>
      </w:r>
      <w:r w:rsidRPr="00CA4C54">
        <w:t xml:space="preserve"> o warto</w:t>
      </w:r>
      <w:r w:rsidRPr="00CA4C54">
        <w:rPr>
          <w:rFonts w:hint="eastAsia"/>
        </w:rPr>
        <w:t>ść</w:t>
      </w:r>
      <w:r w:rsidRPr="00CA4C54">
        <w:t xml:space="preserve"> emerytury lub renty przys</w:t>
      </w:r>
      <w:r w:rsidRPr="00CA4C54">
        <w:rPr>
          <w:rFonts w:hint="eastAsia"/>
        </w:rPr>
        <w:t>ł</w:t>
      </w:r>
      <w:r w:rsidRPr="00CA4C54">
        <w:t>uguj</w:t>
      </w:r>
      <w:r w:rsidRPr="00CA4C54">
        <w:rPr>
          <w:rFonts w:hint="eastAsia"/>
        </w:rPr>
        <w:t>ą</w:t>
      </w:r>
      <w:r w:rsidRPr="00CA4C54">
        <w:t>cych na</w:t>
      </w:r>
      <w:r w:rsidR="007724AF" w:rsidRPr="00CA4C54">
        <w:t xml:space="preserve"> </w:t>
      </w:r>
      <w:r w:rsidRPr="00CA4C54">
        <w:t>podstawie przepisów o ubezpieczeniu spo</w:t>
      </w:r>
      <w:r w:rsidRPr="00CA4C54">
        <w:rPr>
          <w:rFonts w:hint="eastAsia"/>
        </w:rPr>
        <w:t>ł</w:t>
      </w:r>
      <w:r w:rsidRPr="00CA4C54">
        <w:t>ecznym rolników, przepisów o emeryturach i rentach z Funduszu Ubezpiecze</w:t>
      </w:r>
      <w:r w:rsidRPr="00CA4C54">
        <w:rPr>
          <w:rFonts w:hint="eastAsia"/>
        </w:rPr>
        <w:t>ń</w:t>
      </w:r>
      <w:r w:rsidRPr="00CA4C54">
        <w:t xml:space="preserve"> Spo</w:t>
      </w:r>
      <w:r w:rsidRPr="00CA4C54">
        <w:rPr>
          <w:rFonts w:hint="eastAsia"/>
        </w:rPr>
        <w:t>ł</w:t>
      </w:r>
      <w:r w:rsidRPr="00CA4C54">
        <w:t>ecznych, przepisów o ubezpieczeniu spo</w:t>
      </w:r>
      <w:r w:rsidRPr="00CA4C54">
        <w:rPr>
          <w:rFonts w:hint="eastAsia"/>
        </w:rPr>
        <w:t>ł</w:t>
      </w:r>
      <w:r w:rsidRPr="00CA4C54">
        <w:t>ecznym z tytu</w:t>
      </w:r>
      <w:r w:rsidRPr="00CA4C54">
        <w:rPr>
          <w:rFonts w:hint="eastAsia"/>
        </w:rPr>
        <w:t>ł</w:t>
      </w:r>
      <w:r w:rsidRPr="00CA4C54">
        <w:t>u wypadków przy pracy i chorób zawodowych, lub przepisów o zaopatrzeniu emerytalnym funkcjonariuszy Policji, Agencji Bezpiecze</w:t>
      </w:r>
      <w:r w:rsidRPr="00CA4C54">
        <w:rPr>
          <w:rFonts w:hint="eastAsia"/>
        </w:rPr>
        <w:t>ń</w:t>
      </w:r>
      <w:r w:rsidRPr="00CA4C54">
        <w:t>stwa Wewn</w:t>
      </w:r>
      <w:r w:rsidRPr="00CA4C54">
        <w:rPr>
          <w:rFonts w:hint="eastAsia"/>
        </w:rPr>
        <w:t>ę</w:t>
      </w:r>
      <w:r w:rsidRPr="00CA4C54">
        <w:t>trznego, Agencji Wywiadu,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by Kontrwywiadu Wojskowego,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by Wywiadu Wojskowego, Centralnego Biura Antykorupcyjnego, Stra</w:t>
      </w:r>
      <w:r w:rsidRPr="00CA4C54">
        <w:rPr>
          <w:rFonts w:hint="eastAsia"/>
        </w:rPr>
        <w:t>ż</w:t>
      </w:r>
      <w:r w:rsidRPr="00CA4C54">
        <w:t>y Granicznej, Stra</w:t>
      </w:r>
      <w:r w:rsidRPr="00CA4C54">
        <w:rPr>
          <w:rFonts w:hint="eastAsia"/>
        </w:rPr>
        <w:t>ż</w:t>
      </w:r>
      <w:r w:rsidRPr="00CA4C54">
        <w:t>y Marsza</w:t>
      </w:r>
      <w:r w:rsidRPr="00CA4C54">
        <w:rPr>
          <w:rFonts w:hint="eastAsia"/>
        </w:rPr>
        <w:t>ł</w:t>
      </w:r>
      <w:r w:rsidRPr="00CA4C54">
        <w:t>kowskiej,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by Ochrony Pa</w:t>
      </w:r>
      <w:r w:rsidRPr="00CA4C54">
        <w:rPr>
          <w:rFonts w:hint="eastAsia"/>
        </w:rPr>
        <w:t>ń</w:t>
      </w:r>
      <w:r w:rsidRPr="00CA4C54">
        <w:t>stwa, Pa</w:t>
      </w:r>
      <w:r w:rsidRPr="00CA4C54">
        <w:rPr>
          <w:rFonts w:hint="eastAsia"/>
        </w:rPr>
        <w:t>ń</w:t>
      </w:r>
      <w:r w:rsidRPr="00CA4C54">
        <w:t>stwowej Stra</w:t>
      </w:r>
      <w:r w:rsidRPr="00CA4C54">
        <w:rPr>
          <w:rFonts w:hint="eastAsia"/>
        </w:rPr>
        <w:t>ż</w:t>
      </w:r>
      <w:r w:rsidRPr="00CA4C54">
        <w:t>y Po</w:t>
      </w:r>
      <w:r w:rsidRPr="00CA4C54">
        <w:rPr>
          <w:rFonts w:hint="eastAsia"/>
        </w:rPr>
        <w:t>ż</w:t>
      </w:r>
      <w:r w:rsidRPr="00CA4C54">
        <w:t>arnej,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by Celno-Skarbowej i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by Wi</w:t>
      </w:r>
      <w:r w:rsidRPr="00CA4C54">
        <w:rPr>
          <w:rFonts w:hint="eastAsia"/>
        </w:rPr>
        <w:t>ę</w:t>
      </w:r>
      <w:r w:rsidRPr="00CA4C54">
        <w:t>ziennej oraz ich rodzin.</w:t>
      </w:r>
    </w:p>
    <w:p w14:paraId="67F79F36" w14:textId="24FC173B" w:rsidR="00BE12D0" w:rsidRPr="00CA4C54" w:rsidRDefault="00BE12D0" w:rsidP="00BE12D0">
      <w:pPr>
        <w:pStyle w:val="ZARTzmartartykuempunktem"/>
      </w:pPr>
      <w:r w:rsidRPr="00CA4C54">
        <w:t>Art. 29d. 1. Prawo pierwokupu, o którym mowa w art. 29b ust. 1 pkt 1, wykonuje Spó</w:t>
      </w:r>
      <w:r w:rsidRPr="00CA4C54">
        <w:rPr>
          <w:rFonts w:hint="eastAsia"/>
        </w:rPr>
        <w:t>ł</w:t>
      </w:r>
      <w:r w:rsidRPr="00CA4C54">
        <w:t>ka Celowa na swoj</w:t>
      </w:r>
      <w:r w:rsidRPr="00CA4C54">
        <w:rPr>
          <w:rFonts w:hint="eastAsia"/>
        </w:rPr>
        <w:t>ą</w:t>
      </w:r>
      <w:r w:rsidRPr="00CA4C54">
        <w:t xml:space="preserve"> rzecz. Do prawa pierwokupu w zakresie nieuregulowanym ustaw</w:t>
      </w:r>
      <w:r w:rsidRPr="00CA4C54">
        <w:rPr>
          <w:rFonts w:hint="eastAsia"/>
        </w:rPr>
        <w:t>ą</w:t>
      </w:r>
      <w:r w:rsidRPr="00CA4C54">
        <w:t xml:space="preserve"> stosuje si</w:t>
      </w:r>
      <w:r w:rsidRPr="00CA4C54">
        <w:rPr>
          <w:rFonts w:hint="eastAsia"/>
        </w:rPr>
        <w:t>ę</w:t>
      </w:r>
      <w:r w:rsidRPr="00CA4C54">
        <w:t xml:space="preserve"> przepisy ustawy z dnia 21 sierpnia 1997 r. o gospodarce nieruchomo</w:t>
      </w:r>
      <w:r w:rsidRPr="00CA4C54">
        <w:rPr>
          <w:rFonts w:hint="eastAsia"/>
        </w:rPr>
        <w:t>ś</w:t>
      </w:r>
      <w:r w:rsidRPr="00CA4C54">
        <w:t>ciami oraz ustawy z dnia 23 kwietnia 1964 r. − Kodeks cywilny (Dz. U. z</w:t>
      </w:r>
      <w:r w:rsidR="007724AF" w:rsidRPr="00CA4C54">
        <w:t xml:space="preserve"> </w:t>
      </w:r>
      <w:r w:rsidRPr="00CA4C54">
        <w:t>2020 r. poz. 1740 i 2320 oraz z 2021 r. poz. 1509 i 2459). Do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prawem pierwokupu na rzecz Spó</w:t>
      </w:r>
      <w:r w:rsidRPr="00CA4C54">
        <w:rPr>
          <w:rFonts w:hint="eastAsia"/>
        </w:rPr>
        <w:t>ł</w:t>
      </w:r>
      <w:r w:rsidRPr="00CA4C54">
        <w:t>ki Celowej przepisów art. 109 ustawy z dnia 21</w:t>
      </w:r>
      <w:r w:rsidR="007C2CF2" w:rsidRPr="00CA4C54">
        <w:t> </w:t>
      </w:r>
      <w:r w:rsidRPr="00CA4C54">
        <w:t>sierpnia 1997 r. o gospodarce nieruchomo</w:t>
      </w:r>
      <w:r w:rsidRPr="00CA4C54">
        <w:rPr>
          <w:rFonts w:hint="eastAsia"/>
        </w:rPr>
        <w:t>ś</w:t>
      </w:r>
      <w:r w:rsidRPr="00CA4C54">
        <w:t>ciami nie stosuje si</w:t>
      </w:r>
      <w:r w:rsidRPr="00CA4C54">
        <w:rPr>
          <w:rFonts w:hint="eastAsia"/>
        </w:rPr>
        <w:t>ę</w:t>
      </w:r>
      <w:r w:rsidRPr="00CA4C54">
        <w:t>.</w:t>
      </w:r>
    </w:p>
    <w:p w14:paraId="21A3BFB3" w14:textId="77777777" w:rsidR="00BE12D0" w:rsidRPr="00CA4C54" w:rsidRDefault="00BE12D0" w:rsidP="00BE12D0">
      <w:pPr>
        <w:pStyle w:val="ZUSTzmustartykuempunktem"/>
      </w:pPr>
      <w:r w:rsidRPr="00CA4C54">
        <w:t>2. Je</w:t>
      </w:r>
      <w:r w:rsidRPr="00CA4C54">
        <w:rPr>
          <w:rFonts w:hint="eastAsia"/>
        </w:rPr>
        <w:t>ż</w:t>
      </w:r>
      <w:r w:rsidRPr="00CA4C54">
        <w:t>eli umowa sprzeda</w:t>
      </w:r>
      <w:r w:rsidRPr="00CA4C54">
        <w:rPr>
          <w:rFonts w:hint="eastAsia"/>
        </w:rPr>
        <w:t>ż</w:t>
      </w:r>
      <w:r w:rsidRPr="00CA4C54">
        <w:t>y obejmuje nieruchomo</w:t>
      </w:r>
      <w:r w:rsidRPr="00CA4C54">
        <w:rPr>
          <w:rFonts w:hint="eastAsia"/>
        </w:rPr>
        <w:t>ść</w:t>
      </w:r>
      <w:r w:rsidRPr="00CA4C54">
        <w:t xml:space="preserve"> sk</w:t>
      </w:r>
      <w:r w:rsidRPr="00CA4C54">
        <w:rPr>
          <w:rFonts w:hint="eastAsia"/>
        </w:rPr>
        <w:t>ł</w:t>
      </w:r>
      <w:r w:rsidRPr="00CA4C54">
        <w:t>adaj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si</w:t>
      </w:r>
      <w:r w:rsidRPr="00CA4C54">
        <w:rPr>
          <w:rFonts w:hint="eastAsia"/>
        </w:rPr>
        <w:t>ę</w:t>
      </w:r>
      <w:r w:rsidRPr="00CA4C54">
        <w:t xml:space="preserve"> z wi</w:t>
      </w:r>
      <w:r w:rsidRPr="00CA4C54">
        <w:rPr>
          <w:rFonts w:hint="eastAsia"/>
        </w:rPr>
        <w:t>ę</w:t>
      </w:r>
      <w:r w:rsidRPr="00CA4C54">
        <w:t>cej ni</w:t>
      </w:r>
      <w:r w:rsidRPr="00CA4C54">
        <w:rPr>
          <w:rFonts w:hint="eastAsia"/>
        </w:rPr>
        <w:t>ż</w:t>
      </w:r>
      <w:r w:rsidRPr="00CA4C54">
        <w:t xml:space="preserve"> jednej dzia</w:t>
      </w:r>
      <w:r w:rsidRPr="00CA4C54">
        <w:rPr>
          <w:rFonts w:hint="eastAsia"/>
        </w:rPr>
        <w:t>ł</w:t>
      </w:r>
      <w:r w:rsidRPr="00CA4C54">
        <w:t>ki ewidencyjnej, prawo pierwokupu przys</w:t>
      </w:r>
      <w:r w:rsidRPr="00CA4C54">
        <w:rPr>
          <w:rFonts w:hint="eastAsia"/>
        </w:rPr>
        <w:t>ł</w:t>
      </w:r>
      <w:r w:rsidRPr="00CA4C54">
        <w:t>uguje do tej cz</w:t>
      </w:r>
      <w:r w:rsidRPr="00CA4C54">
        <w:rPr>
          <w:rFonts w:hint="eastAsia"/>
        </w:rPr>
        <w:t>ęś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ci, która jest obj</w:t>
      </w:r>
      <w:r w:rsidRPr="00CA4C54">
        <w:rPr>
          <w:rFonts w:hint="eastAsia"/>
        </w:rPr>
        <w:t>ę</w:t>
      </w:r>
      <w:r w:rsidRPr="00CA4C54">
        <w:t xml:space="preserve">ta przepisami wydanymi na podstawie art. 28 ust. 1. </w:t>
      </w:r>
    </w:p>
    <w:p w14:paraId="21FDEAC7" w14:textId="77777777" w:rsidR="00BE12D0" w:rsidRPr="00CA4C54" w:rsidRDefault="00BE12D0" w:rsidP="00782969">
      <w:pPr>
        <w:pStyle w:val="ZUSTzmustartykuempunktem"/>
        <w:keepNext/>
      </w:pPr>
      <w:r w:rsidRPr="00CA4C54">
        <w:lastRenderedPageBreak/>
        <w:t>3. W przypadku, o którym mowa w ust. 2, gdy:</w:t>
      </w:r>
    </w:p>
    <w:p w14:paraId="2524A957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cz</w:t>
      </w:r>
      <w:r w:rsidRPr="00CA4C54">
        <w:rPr>
          <w:rFonts w:hint="eastAsia"/>
        </w:rPr>
        <w:t>ęść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pozosta</w:t>
      </w:r>
      <w:r w:rsidRPr="00CA4C54">
        <w:rPr>
          <w:rFonts w:hint="eastAsia"/>
        </w:rPr>
        <w:t>ł</w:t>
      </w:r>
      <w:r w:rsidRPr="00CA4C54">
        <w:t>a po wykonaniu prawa pierwokupu nie nadaje si</w:t>
      </w:r>
      <w:r w:rsidRPr="00CA4C54">
        <w:rPr>
          <w:rFonts w:hint="eastAsia"/>
        </w:rPr>
        <w:t>ę</w:t>
      </w:r>
      <w:r w:rsidRPr="00CA4C54">
        <w:t xml:space="preserve"> do</w:t>
      </w:r>
      <w:r w:rsidR="007724AF" w:rsidRPr="00CA4C54">
        <w:t xml:space="preserve"> </w:t>
      </w:r>
      <w:r w:rsidRPr="00CA4C54">
        <w:t>prawid</w:t>
      </w:r>
      <w:r w:rsidRPr="00CA4C54">
        <w:rPr>
          <w:rFonts w:hint="eastAsia"/>
        </w:rPr>
        <w:t>ł</w:t>
      </w:r>
      <w:r w:rsidRPr="00CA4C54">
        <w:t xml:space="preserve">owego wykorzystania na dotychczasowe cele, </w:t>
      </w:r>
    </w:p>
    <w:p w14:paraId="0A81284E" w14:textId="77777777" w:rsidR="00BE12D0" w:rsidRPr="00CA4C54" w:rsidRDefault="00BE12D0" w:rsidP="00782969">
      <w:pPr>
        <w:pStyle w:val="ZPKTzmpktartykuempunktem"/>
        <w:keepNext/>
      </w:pPr>
      <w:r w:rsidRPr="00CA4C54">
        <w:t>2)</w:t>
      </w:r>
      <w:r w:rsidRPr="00CA4C54">
        <w:tab/>
        <w:t>osoba trzecia, na rzecz której nieruchomo</w:t>
      </w:r>
      <w:r w:rsidRPr="00CA4C54">
        <w:rPr>
          <w:rFonts w:hint="eastAsia"/>
        </w:rPr>
        <w:t>ść</w:t>
      </w:r>
      <w:r w:rsidRPr="00CA4C54">
        <w:t xml:space="preserve"> stanowi</w:t>
      </w:r>
      <w:r w:rsidRPr="00CA4C54">
        <w:rPr>
          <w:rFonts w:hint="eastAsia"/>
        </w:rPr>
        <w:t>ą</w:t>
      </w:r>
      <w:r w:rsidRPr="00CA4C54">
        <w:t>ca przedmiot prawa pierwokupu mia</w:t>
      </w:r>
      <w:r w:rsidRPr="00CA4C54">
        <w:rPr>
          <w:rFonts w:hint="eastAsia"/>
        </w:rPr>
        <w:t>ł</w:t>
      </w:r>
      <w:r w:rsidRPr="00CA4C54">
        <w:t>a zosta</w:t>
      </w:r>
      <w:r w:rsidRPr="00CA4C54">
        <w:rPr>
          <w:rFonts w:hint="eastAsia"/>
        </w:rPr>
        <w:t>ć</w:t>
      </w:r>
      <w:r w:rsidRPr="00CA4C54">
        <w:t xml:space="preserve"> sprzedana, o</w:t>
      </w:r>
      <w:r w:rsidRPr="00CA4C54">
        <w:rPr>
          <w:rFonts w:hint="eastAsia"/>
        </w:rPr>
        <w:t>ś</w:t>
      </w:r>
      <w:r w:rsidRPr="00CA4C54">
        <w:t xml:space="preserve">wiadczy, </w:t>
      </w:r>
      <w:r w:rsidRPr="00CA4C54">
        <w:rPr>
          <w:rFonts w:hint="eastAsia"/>
        </w:rPr>
        <w:t>ż</w:t>
      </w:r>
      <w:r w:rsidRPr="00CA4C54">
        <w:t>e nie jest zainteresowana nabyciem cz</w:t>
      </w:r>
      <w:r w:rsidRPr="00CA4C54">
        <w:rPr>
          <w:rFonts w:hint="eastAsia"/>
        </w:rPr>
        <w:t>ęś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pozosta</w:t>
      </w:r>
      <w:r w:rsidRPr="00CA4C54">
        <w:rPr>
          <w:rFonts w:hint="eastAsia"/>
        </w:rPr>
        <w:t>ł</w:t>
      </w:r>
      <w:r w:rsidRPr="00CA4C54">
        <w:t>ej po wykonaniu prawa pierwokupu</w:t>
      </w:r>
    </w:p>
    <w:p w14:paraId="17F3E692" w14:textId="77777777" w:rsidR="00BE12D0" w:rsidRPr="00CA4C54" w:rsidRDefault="00BE12D0" w:rsidP="00BE12D0">
      <w:pPr>
        <w:pStyle w:val="ZCZWSPPKTzmczciwsppktartykuempunktem"/>
      </w:pPr>
      <w:r w:rsidRPr="00CA4C54">
        <w:t>−</w:t>
      </w:r>
      <w:r w:rsidR="005B74F4" w:rsidRPr="00CA4C54">
        <w:t xml:space="preserve"> </w:t>
      </w:r>
      <w:r w:rsidRPr="00CA4C54">
        <w:t>Spó</w:t>
      </w:r>
      <w:r w:rsidRPr="00CA4C54">
        <w:rPr>
          <w:rFonts w:hint="eastAsia"/>
        </w:rPr>
        <w:t>ł</w:t>
      </w:r>
      <w:r w:rsidRPr="00CA4C54">
        <w:t>ka Celowa nabywa na wniosek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t</w:t>
      </w:r>
      <w:r w:rsidRPr="00CA4C54">
        <w:rPr>
          <w:rFonts w:hint="eastAsia"/>
        </w:rPr>
        <w:t>ę</w:t>
      </w:r>
      <w:r w:rsidRPr="00CA4C54">
        <w:t xml:space="preserve"> cz</w:t>
      </w:r>
      <w:r w:rsidRPr="00CA4C54">
        <w:rPr>
          <w:rFonts w:hint="eastAsia"/>
        </w:rPr>
        <w:t>ęść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ci, na zasadach okre</w:t>
      </w:r>
      <w:r w:rsidRPr="00CA4C54">
        <w:rPr>
          <w:rFonts w:hint="eastAsia"/>
        </w:rPr>
        <w:t>ś</w:t>
      </w:r>
      <w:r w:rsidRPr="00CA4C54">
        <w:t>lonych w ust. 1.</w:t>
      </w:r>
    </w:p>
    <w:p w14:paraId="02E1254B" w14:textId="77777777" w:rsidR="00BE12D0" w:rsidRPr="00CA4C54" w:rsidRDefault="00BE12D0" w:rsidP="00BE12D0">
      <w:pPr>
        <w:pStyle w:val="ZUSTzmustartykuempunktem"/>
      </w:pPr>
      <w:r w:rsidRPr="00CA4C54">
        <w:t>4. W przypadku zbiegu prawa pierwokupu okre</w:t>
      </w:r>
      <w:r w:rsidRPr="00CA4C54">
        <w:rPr>
          <w:rFonts w:hint="eastAsia"/>
        </w:rPr>
        <w:t>ś</w:t>
      </w:r>
      <w:r w:rsidRPr="00CA4C54">
        <w:t>lonego w niniejszej ustawie z</w:t>
      </w:r>
      <w:r w:rsidR="007724AF" w:rsidRPr="00CA4C54">
        <w:t xml:space="preserve"> </w:t>
      </w:r>
      <w:r w:rsidRPr="00CA4C54">
        <w:t>prawem pierwokupu okre</w:t>
      </w:r>
      <w:r w:rsidRPr="00CA4C54">
        <w:rPr>
          <w:rFonts w:hint="eastAsia"/>
        </w:rPr>
        <w:t>ś</w:t>
      </w:r>
      <w:r w:rsidRPr="00CA4C54">
        <w:t>lonym w przepisach odr</w:t>
      </w:r>
      <w:r w:rsidRPr="00CA4C54">
        <w:rPr>
          <w:rFonts w:hint="eastAsia"/>
        </w:rPr>
        <w:t>ę</w:t>
      </w:r>
      <w:r w:rsidRPr="00CA4C54">
        <w:t>bnych, pierwszym uprawnionym do</w:t>
      </w:r>
      <w:r w:rsidR="007724AF" w:rsidRPr="00CA4C54">
        <w:t xml:space="preserve"> </w:t>
      </w:r>
      <w:r w:rsidRPr="00CA4C54">
        <w:t>wykonania prawa pierwokupu jest Spó</w:t>
      </w:r>
      <w:r w:rsidRPr="00CA4C54">
        <w:rPr>
          <w:rFonts w:hint="eastAsia"/>
        </w:rPr>
        <w:t>ł</w:t>
      </w:r>
      <w:r w:rsidRPr="00CA4C54">
        <w:t>ka Celowa.</w:t>
      </w:r>
    </w:p>
    <w:p w14:paraId="12604ED8" w14:textId="77777777" w:rsidR="00BE12D0" w:rsidRPr="00CA4C54" w:rsidRDefault="00BE12D0" w:rsidP="00BE12D0">
      <w:pPr>
        <w:pStyle w:val="ZUSTzmustartykuempunktem"/>
      </w:pPr>
      <w:r w:rsidRPr="00CA4C54">
        <w:t>5. Przepisy art. 29b ust. 1 pkt 2 i ust. 2–14 stosuje si</w:t>
      </w:r>
      <w:r w:rsidRPr="00CA4C54">
        <w:rPr>
          <w:rFonts w:hint="eastAsia"/>
        </w:rPr>
        <w:t>ę</w:t>
      </w:r>
      <w:r w:rsidRPr="00CA4C54">
        <w:t xml:space="preserve"> do nabycia nieruchomo</w:t>
      </w:r>
      <w:r w:rsidRPr="00CA4C54">
        <w:rPr>
          <w:rFonts w:hint="eastAsia"/>
        </w:rPr>
        <w:t>ś</w:t>
      </w:r>
      <w:r w:rsidRPr="00CA4C54">
        <w:t>ci w drodze pierwokupu.</w:t>
      </w:r>
    </w:p>
    <w:p w14:paraId="13BD6879" w14:textId="5D995871" w:rsidR="00BE12D0" w:rsidRPr="00CA4C54" w:rsidRDefault="00BE12D0" w:rsidP="00DB2D2F">
      <w:pPr>
        <w:pStyle w:val="ZARTzmartartykuempunktem"/>
      </w:pPr>
      <w:r w:rsidRPr="00CA4C54">
        <w:t>Art. 29e. 1. Szczególne zasady udost</w:t>
      </w:r>
      <w:r w:rsidRPr="00CA4C54">
        <w:rPr>
          <w:rFonts w:hint="eastAsia"/>
        </w:rPr>
        <w:t>ę</w:t>
      </w:r>
      <w:r w:rsidRPr="00CA4C54">
        <w:t>pniania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przyrodniczych dotycz</w:t>
      </w:r>
      <w:r w:rsidRPr="00CA4C54">
        <w:rPr>
          <w:rFonts w:hint="eastAsia"/>
        </w:rPr>
        <w:t>ą</w:t>
      </w:r>
      <w:r w:rsidRPr="00CA4C54">
        <w:t xml:space="preserve"> przeprowadzania bada</w:t>
      </w:r>
      <w:r w:rsidRPr="00CA4C54">
        <w:rPr>
          <w:rFonts w:hint="eastAsia"/>
        </w:rPr>
        <w:t>ń</w:t>
      </w:r>
      <w:r w:rsidRPr="00CA4C54">
        <w:t xml:space="preserve"> przyrodniczych niezb</w:t>
      </w:r>
      <w:r w:rsidRPr="00CA4C54">
        <w:rPr>
          <w:rFonts w:hint="eastAsia"/>
        </w:rPr>
        <w:t>ę</w:t>
      </w:r>
      <w:r w:rsidRPr="00CA4C54">
        <w:t>dnych do</w:t>
      </w:r>
      <w:r w:rsidR="007724AF" w:rsidRPr="00CA4C54">
        <w:t xml:space="preserve"> </w:t>
      </w:r>
      <w:r w:rsidRPr="00CA4C54">
        <w:t>przygotowania i realizacji Inwestycji lub przygotowania obszaru Inwestycji,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 do sporz</w:t>
      </w:r>
      <w:r w:rsidRPr="00CA4C54">
        <w:rPr>
          <w:rFonts w:hint="eastAsia"/>
        </w:rPr>
        <w:t>ą</w:t>
      </w:r>
      <w:r w:rsidRPr="00CA4C54">
        <w:t>dzenia karty informacyjnej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lub raportu o</w:t>
      </w:r>
      <w:r w:rsidR="007724AF" w:rsidRPr="00CA4C54">
        <w:t xml:space="preserve"> </w:t>
      </w:r>
      <w:r w:rsidRPr="00CA4C54">
        <w:t>oddzia</w:t>
      </w:r>
      <w:r w:rsidRPr="00CA4C54">
        <w:rPr>
          <w:rFonts w:hint="eastAsia"/>
        </w:rPr>
        <w:t>ł</w:t>
      </w:r>
      <w:r w:rsidRPr="00CA4C54">
        <w:t>ywaniu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 xml:space="preserve">cia na </w:t>
      </w:r>
      <w:r w:rsidRPr="00CA4C54">
        <w:rPr>
          <w:rFonts w:hint="eastAsia"/>
        </w:rPr>
        <w:t>ś</w:t>
      </w:r>
      <w:r w:rsidRPr="00CA4C54">
        <w:t>rodowisko, o których mowa w ustawie z dnia 3</w:t>
      </w:r>
      <w:r w:rsidR="007C2CF2" w:rsidRPr="00CA4C54">
        <w:t> </w:t>
      </w:r>
      <w:r w:rsidRPr="00CA4C54">
        <w:t>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rodowisko.</w:t>
      </w:r>
    </w:p>
    <w:p w14:paraId="645DB6AF" w14:textId="77777777" w:rsidR="00BE12D0" w:rsidRPr="00CA4C54" w:rsidRDefault="00BE12D0" w:rsidP="00782969">
      <w:pPr>
        <w:pStyle w:val="ZUSTzmustartykuempunktem"/>
        <w:keepNext/>
      </w:pPr>
      <w:r w:rsidRPr="00CA4C54">
        <w:t>2. Szczególne zasady udost</w:t>
      </w:r>
      <w:r w:rsidRPr="00CA4C54">
        <w:rPr>
          <w:rFonts w:hint="eastAsia"/>
        </w:rPr>
        <w:t>ę</w:t>
      </w:r>
      <w:r w:rsidRPr="00CA4C54">
        <w:t>pniania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przyrodniczych obejmuj</w:t>
      </w:r>
      <w:r w:rsidRPr="00CA4C54">
        <w:rPr>
          <w:rFonts w:hint="eastAsia"/>
        </w:rPr>
        <w:t>ą</w:t>
      </w:r>
      <w:r w:rsidRPr="00CA4C54">
        <w:t>:</w:t>
      </w:r>
    </w:p>
    <w:p w14:paraId="7A363169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uprawnienie Inwestora do wst</w:t>
      </w:r>
      <w:r w:rsidRPr="00CA4C54">
        <w:rPr>
          <w:rFonts w:hint="eastAsia"/>
        </w:rPr>
        <w:t>ę</w:t>
      </w:r>
      <w:r w:rsidRPr="00CA4C54">
        <w:t>pu na grunt i do obiektów budowlanych oraz</w:t>
      </w:r>
      <w:r w:rsidR="007724AF" w:rsidRPr="00CA4C54">
        <w:t xml:space="preserve"> </w:t>
      </w:r>
      <w:r w:rsidRPr="00CA4C54">
        <w:t>dokonywania niezb</w:t>
      </w:r>
      <w:r w:rsidRPr="00CA4C54">
        <w:rPr>
          <w:rFonts w:hint="eastAsia"/>
        </w:rPr>
        <w:t>ę</w:t>
      </w:r>
      <w:r w:rsidRPr="00CA4C54">
        <w:t>dnych czynno</w:t>
      </w:r>
      <w:r w:rsidRPr="00CA4C54">
        <w:rPr>
          <w:rFonts w:hint="eastAsia"/>
        </w:rPr>
        <w:t>ś</w:t>
      </w:r>
      <w:r w:rsidRPr="00CA4C54">
        <w:t>ci zwi</w:t>
      </w:r>
      <w:r w:rsidRPr="00CA4C54">
        <w:rPr>
          <w:rFonts w:hint="eastAsia"/>
        </w:rPr>
        <w:t>ą</w:t>
      </w:r>
      <w:r w:rsidRPr="00CA4C54">
        <w:t>zanych z wykonywanymi badaniami przyrodniczymi;</w:t>
      </w:r>
    </w:p>
    <w:p w14:paraId="0C12812F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zobowi</w:t>
      </w:r>
      <w:r w:rsidRPr="00CA4C54">
        <w:rPr>
          <w:rFonts w:hint="eastAsia"/>
        </w:rPr>
        <w:t>ą</w:t>
      </w:r>
      <w:r w:rsidRPr="00CA4C54">
        <w:t>zanie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innej osoby w</w:t>
      </w:r>
      <w:r w:rsidRPr="00CA4C54">
        <w:rPr>
          <w:rFonts w:hint="eastAsia"/>
        </w:rPr>
        <w:t>ł</w:t>
      </w:r>
      <w:r w:rsidRPr="00CA4C54">
        <w:t>adaj</w:t>
      </w:r>
      <w:r w:rsidRPr="00CA4C54">
        <w:rPr>
          <w:rFonts w:hint="eastAsia"/>
        </w:rPr>
        <w:t>ą</w:t>
      </w:r>
      <w:r w:rsidRPr="00CA4C54">
        <w:t>cej nieruchomo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do</w:t>
      </w:r>
      <w:r w:rsidR="007724AF" w:rsidRPr="00CA4C54">
        <w:t xml:space="preserve"> </w:t>
      </w:r>
      <w:r w:rsidRPr="00CA4C54">
        <w:t>udost</w:t>
      </w:r>
      <w:r w:rsidRPr="00CA4C54">
        <w:rPr>
          <w:rFonts w:hint="eastAsia"/>
        </w:rPr>
        <w:t>ę</w:t>
      </w:r>
      <w:r w:rsidRPr="00CA4C54">
        <w:t>pnienia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przyrodniczych;</w:t>
      </w:r>
    </w:p>
    <w:p w14:paraId="3CF29B40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uprawnienie Inwestora do wykonywania bada</w:t>
      </w:r>
      <w:r w:rsidRPr="00CA4C54">
        <w:rPr>
          <w:rFonts w:hint="eastAsia"/>
        </w:rPr>
        <w:t>ń</w:t>
      </w:r>
      <w:r w:rsidRPr="00CA4C54">
        <w:t xml:space="preserve"> przyrodniczych na terenach zamkni</w:t>
      </w:r>
      <w:r w:rsidRPr="00CA4C54">
        <w:rPr>
          <w:rFonts w:hint="eastAsia"/>
        </w:rPr>
        <w:t>ę</w:t>
      </w:r>
      <w:r w:rsidRPr="00CA4C54">
        <w:t>tych, o</w:t>
      </w:r>
      <w:r w:rsidR="007724AF" w:rsidRPr="00CA4C54">
        <w:t xml:space="preserve"> </w:t>
      </w:r>
      <w:r w:rsidRPr="00CA4C54">
        <w:t>których mowa w ustawie z dnia 17 maja 1989 r. − Prawo geodezyjne i kartograficzne, pod nadzorem zarz</w:t>
      </w:r>
      <w:r w:rsidRPr="00CA4C54">
        <w:rPr>
          <w:rFonts w:hint="eastAsia"/>
        </w:rPr>
        <w:t>ą</w:t>
      </w:r>
      <w:r w:rsidRPr="00CA4C54">
        <w:t>dzaj</w:t>
      </w:r>
      <w:r w:rsidRPr="00CA4C54">
        <w:rPr>
          <w:rFonts w:hint="eastAsia"/>
        </w:rPr>
        <w:t>ą</w:t>
      </w:r>
      <w:r w:rsidRPr="00CA4C54">
        <w:t>cego tym terenem.</w:t>
      </w:r>
    </w:p>
    <w:p w14:paraId="423AC269" w14:textId="77777777" w:rsidR="00BE12D0" w:rsidRPr="00CA4C54" w:rsidRDefault="00BE12D0" w:rsidP="00782969">
      <w:pPr>
        <w:pStyle w:val="ZUSTzmustartykuempunktem"/>
        <w:keepNext/>
      </w:pPr>
      <w:r w:rsidRPr="00CA4C54">
        <w:t>3. Uprawnienia, o których mowa w ust. 2 pkt 1 i 3, nie naruszaj</w:t>
      </w:r>
      <w:r w:rsidRPr="00CA4C54">
        <w:rPr>
          <w:rFonts w:hint="eastAsia"/>
        </w:rPr>
        <w:t>ą</w:t>
      </w:r>
      <w:r w:rsidRPr="00CA4C54">
        <w:t>:</w:t>
      </w:r>
    </w:p>
    <w:p w14:paraId="63412004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 xml:space="preserve">przepisów o ochronie zabytków i opiece nad zabytkami, o ochronie </w:t>
      </w:r>
      <w:r w:rsidRPr="00CA4C54">
        <w:rPr>
          <w:rFonts w:hint="eastAsia"/>
        </w:rPr>
        <w:t>ś</w:t>
      </w:r>
      <w:r w:rsidRPr="00CA4C54">
        <w:t>rodowiska, o</w:t>
      </w:r>
      <w:r w:rsidR="007724AF" w:rsidRPr="00CA4C54">
        <w:t xml:space="preserve"> </w:t>
      </w:r>
      <w:r w:rsidRPr="00CA4C54">
        <w:t>lasach, o drogach publicznych oraz o ochronie informacji niejawnych;</w:t>
      </w:r>
    </w:p>
    <w:p w14:paraId="54762C8B" w14:textId="77777777" w:rsidR="00BE12D0" w:rsidRPr="00CA4C54" w:rsidRDefault="00BE12D0" w:rsidP="00BE12D0">
      <w:pPr>
        <w:pStyle w:val="ZPKTzmpktartykuempunktem"/>
      </w:pPr>
      <w:r w:rsidRPr="00CA4C54">
        <w:lastRenderedPageBreak/>
        <w:t>2)</w:t>
      </w:r>
      <w:r w:rsidRPr="00CA4C54">
        <w:tab/>
        <w:t>przywilejów i immunitetów przys</w:t>
      </w:r>
      <w:r w:rsidRPr="00CA4C54">
        <w:rPr>
          <w:rFonts w:hint="eastAsia"/>
        </w:rPr>
        <w:t>ł</w:t>
      </w:r>
      <w:r w:rsidRPr="00CA4C54">
        <w:t>uguj</w:t>
      </w:r>
      <w:r w:rsidRPr="00CA4C54">
        <w:rPr>
          <w:rFonts w:hint="eastAsia"/>
        </w:rPr>
        <w:t>ą</w:t>
      </w:r>
      <w:r w:rsidRPr="00CA4C54">
        <w:t>cych obcym przedstawicielstwom dyplomatycznym, misjom specjalnym i urz</w:t>
      </w:r>
      <w:r w:rsidRPr="00CA4C54">
        <w:rPr>
          <w:rFonts w:hint="eastAsia"/>
        </w:rPr>
        <w:t>ę</w:t>
      </w:r>
      <w:r w:rsidRPr="00CA4C54">
        <w:t>dom konsularnym, a tak</w:t>
      </w:r>
      <w:r w:rsidRPr="00CA4C54">
        <w:rPr>
          <w:rFonts w:hint="eastAsia"/>
        </w:rPr>
        <w:t>ż</w:t>
      </w:r>
      <w:r w:rsidRPr="00CA4C54">
        <w:t>e cz</w:t>
      </w:r>
      <w:r w:rsidRPr="00CA4C54">
        <w:rPr>
          <w:rFonts w:hint="eastAsia"/>
        </w:rPr>
        <w:t>ł</w:t>
      </w:r>
      <w:r w:rsidRPr="00CA4C54">
        <w:t>onkom ich personelu oraz innym osobom korzystaj</w:t>
      </w:r>
      <w:r w:rsidRPr="00CA4C54">
        <w:rPr>
          <w:rFonts w:hint="eastAsia"/>
        </w:rPr>
        <w:t>ą</w:t>
      </w:r>
      <w:r w:rsidRPr="00CA4C54">
        <w:t>cym z przywilejów i immunitetów na</w:t>
      </w:r>
      <w:r w:rsidR="007724AF" w:rsidRPr="00CA4C54">
        <w:t xml:space="preserve"> </w:t>
      </w:r>
      <w:r w:rsidRPr="00CA4C54">
        <w:t>podstawie ustaw, umów lub powszechnie uznanych zwyczajów mi</w:t>
      </w:r>
      <w:r w:rsidRPr="00CA4C54">
        <w:rPr>
          <w:rFonts w:hint="eastAsia"/>
        </w:rPr>
        <w:t>ę</w:t>
      </w:r>
      <w:r w:rsidRPr="00CA4C54">
        <w:t>dzynarodowych.</w:t>
      </w:r>
    </w:p>
    <w:p w14:paraId="5497AA56" w14:textId="77777777" w:rsidR="00BE12D0" w:rsidRPr="00CA4C54" w:rsidRDefault="00BE12D0" w:rsidP="00BE12D0">
      <w:pPr>
        <w:pStyle w:val="ZUSTzmustartykuempunktem"/>
      </w:pPr>
      <w:r w:rsidRPr="00CA4C54">
        <w:t>4. Uprawnienia, o których mowa w ust. 2 pkt 1 i 3,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wykonywane przez</w:t>
      </w:r>
      <w:r w:rsidR="007724AF" w:rsidRPr="00CA4C54">
        <w:t xml:space="preserve"> </w:t>
      </w:r>
      <w:r w:rsidRPr="00CA4C54">
        <w:t>osoby fizyczne, osoby prawne, przedsi</w:t>
      </w:r>
      <w:r w:rsidRPr="00CA4C54">
        <w:rPr>
          <w:rFonts w:hint="eastAsia"/>
        </w:rPr>
        <w:t>ę</w:t>
      </w:r>
      <w:r w:rsidRPr="00CA4C54">
        <w:t>biorców lub jednostki organizacyjne dzia</w:t>
      </w:r>
      <w:r w:rsidRPr="00CA4C54">
        <w:rPr>
          <w:rFonts w:hint="eastAsia"/>
        </w:rPr>
        <w:t>ł</w:t>
      </w:r>
      <w:r w:rsidRPr="00CA4C54">
        <w:t>aj</w:t>
      </w:r>
      <w:r w:rsidRPr="00CA4C54">
        <w:rPr>
          <w:rFonts w:hint="eastAsia"/>
        </w:rPr>
        <w:t>ą</w:t>
      </w:r>
      <w:r w:rsidRPr="00CA4C54">
        <w:t>ce na podstawie pisemnego upowa</w:t>
      </w:r>
      <w:r w:rsidRPr="00CA4C54">
        <w:rPr>
          <w:rFonts w:hint="eastAsia"/>
        </w:rPr>
        <w:t>ż</w:t>
      </w:r>
      <w:r w:rsidRPr="00CA4C54">
        <w:t>nienia udzielonego przez Inwestora.</w:t>
      </w:r>
    </w:p>
    <w:p w14:paraId="596E76EA" w14:textId="77777777" w:rsidR="00BE12D0" w:rsidRPr="00CA4C54" w:rsidRDefault="00BE12D0" w:rsidP="00BE12D0">
      <w:pPr>
        <w:pStyle w:val="ZUSTzmustartykuempunktem"/>
      </w:pPr>
      <w:r w:rsidRPr="00CA4C54">
        <w:t>5. Do egzekucji obowi</w:t>
      </w:r>
      <w:r w:rsidRPr="00CA4C54">
        <w:rPr>
          <w:rFonts w:hint="eastAsia"/>
        </w:rPr>
        <w:t>ą</w:t>
      </w:r>
      <w:r w:rsidRPr="00CA4C54">
        <w:t>zków, o których mowa w ust. 2 pkt 2, wynikaj</w:t>
      </w:r>
      <w:r w:rsidRPr="00CA4C54">
        <w:rPr>
          <w:rFonts w:hint="eastAsia"/>
        </w:rPr>
        <w:t>ą</w:t>
      </w:r>
      <w:r w:rsidRPr="00CA4C54">
        <w:t>cych z</w:t>
      </w:r>
      <w:r w:rsidR="007724AF" w:rsidRPr="00CA4C54">
        <w:t xml:space="preserve"> </w:t>
      </w:r>
      <w:r w:rsidRPr="00CA4C54">
        <w:t>rozporz</w:t>
      </w:r>
      <w:r w:rsidRPr="00CA4C54">
        <w:rPr>
          <w:rFonts w:hint="eastAsia"/>
        </w:rPr>
        <w:t>ą</w:t>
      </w:r>
      <w:r w:rsidRPr="00CA4C54">
        <w:t>dzenia, o którym mowa w art. 28 ust. 1, stosuje si</w:t>
      </w:r>
      <w:r w:rsidRPr="00CA4C54">
        <w:rPr>
          <w:rFonts w:hint="eastAsia"/>
        </w:rPr>
        <w:t>ę</w:t>
      </w:r>
      <w:r w:rsidRPr="00CA4C54">
        <w:t xml:space="preserve"> przepisy o post</w:t>
      </w:r>
      <w:r w:rsidRPr="00CA4C54">
        <w:rPr>
          <w:rFonts w:hint="eastAsia"/>
        </w:rPr>
        <w:t>ę</w:t>
      </w:r>
      <w:r w:rsidRPr="00CA4C54">
        <w:t>powaniu egzekucyjnym w administracji.</w:t>
      </w:r>
    </w:p>
    <w:p w14:paraId="7DD4C865" w14:textId="77777777" w:rsidR="00BE12D0" w:rsidRPr="00CA4C54" w:rsidRDefault="00BE12D0" w:rsidP="00BE12D0">
      <w:pPr>
        <w:pStyle w:val="ZUSTzmustartykuempunktem"/>
      </w:pPr>
      <w:r w:rsidRPr="00CA4C54">
        <w:t>6. Szkody wyrz</w:t>
      </w:r>
      <w:r w:rsidRPr="00CA4C54">
        <w:rPr>
          <w:rFonts w:hint="eastAsia"/>
        </w:rPr>
        <w:t>ą</w:t>
      </w:r>
      <w:r w:rsidRPr="00CA4C54">
        <w:t>dzone w zwi</w:t>
      </w:r>
      <w:r w:rsidRPr="00CA4C54">
        <w:rPr>
          <w:rFonts w:hint="eastAsia"/>
        </w:rPr>
        <w:t>ą</w:t>
      </w:r>
      <w:r w:rsidRPr="00CA4C54">
        <w:t>zku z wykonywaniem bada</w:t>
      </w:r>
      <w:r w:rsidRPr="00CA4C54">
        <w:rPr>
          <w:rFonts w:hint="eastAsia"/>
        </w:rPr>
        <w:t>ń</w:t>
      </w:r>
      <w:r w:rsidRPr="00CA4C54">
        <w:t xml:space="preserve"> przyrodniczych podlegaj</w:t>
      </w:r>
      <w:r w:rsidRPr="00CA4C54">
        <w:rPr>
          <w:rFonts w:hint="eastAsia"/>
        </w:rPr>
        <w:t>ą</w:t>
      </w:r>
      <w:r w:rsidRPr="00CA4C54">
        <w:t xml:space="preserve"> naprawieniu na zasadach wynikaj</w:t>
      </w:r>
      <w:r w:rsidRPr="00CA4C54">
        <w:rPr>
          <w:rFonts w:hint="eastAsia"/>
        </w:rPr>
        <w:t>ą</w:t>
      </w:r>
      <w:r w:rsidRPr="00CA4C54">
        <w:t>cych z ustawy z dnia 23 kwietnia 1964 r. − Kodeks cywilny.</w:t>
      </w:r>
    </w:p>
    <w:p w14:paraId="6718BF47" w14:textId="5A3D5D32" w:rsidR="00BE12D0" w:rsidRPr="00CA4C54" w:rsidRDefault="00BE12D0" w:rsidP="00782969">
      <w:pPr>
        <w:pStyle w:val="ZARTzmartartykuempunktem"/>
        <w:keepNext/>
      </w:pPr>
      <w:r w:rsidRPr="00CA4C54">
        <w:t>Art. 29f.</w:t>
      </w:r>
      <w:r w:rsidR="00C613D0" w:rsidRPr="00CA4C54">
        <w:t xml:space="preserve"> </w:t>
      </w:r>
      <w:r w:rsidRPr="00CA4C54">
        <w:t>1.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 nieruchomo</w:t>
      </w:r>
      <w:r w:rsidRPr="00CA4C54">
        <w:rPr>
          <w:rFonts w:hint="eastAsia"/>
        </w:rPr>
        <w:t>ś</w:t>
      </w:r>
      <w:r w:rsidRPr="00CA4C54">
        <w:t>ci, któremu nie udzielono zgody, o której mowa w art. 29 ust. 7, w zakresie zakazu, o którym mowa w art. 29 ust. 1 pkt 3, po dniu, w</w:t>
      </w:r>
      <w:r w:rsidR="007724AF" w:rsidRPr="00CA4C54">
        <w:t xml:space="preserve"> </w:t>
      </w:r>
      <w:r w:rsidRPr="00CA4C54">
        <w:t>którym decyzja odmawiaj</w:t>
      </w:r>
      <w:r w:rsidRPr="00CA4C54">
        <w:rPr>
          <w:rFonts w:hint="eastAsia"/>
        </w:rPr>
        <w:t>ą</w:t>
      </w:r>
      <w:r w:rsidRPr="00CA4C54">
        <w:t>ca zgody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ostateczna, mo</w:t>
      </w:r>
      <w:r w:rsidRPr="00CA4C54">
        <w:rPr>
          <w:rFonts w:hint="eastAsia"/>
        </w:rPr>
        <w:t>ż</w:t>
      </w:r>
      <w:r w:rsidRPr="00CA4C54">
        <w:t>e wyst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do wojewody o przyznanie odszkodowania: </w:t>
      </w:r>
    </w:p>
    <w:p w14:paraId="3B6EF8E9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w wysoko</w:t>
      </w:r>
      <w:r w:rsidRPr="00CA4C54">
        <w:rPr>
          <w:rFonts w:hint="eastAsia"/>
        </w:rPr>
        <w:t>ś</w:t>
      </w:r>
      <w:r w:rsidRPr="00CA4C54">
        <w:t>ci równej 1/100 ró</w:t>
      </w:r>
      <w:r w:rsidRPr="00CA4C54">
        <w:rPr>
          <w:rFonts w:hint="eastAsia"/>
        </w:rPr>
        <w:t>ż</w:t>
      </w:r>
      <w:r w:rsidRPr="00CA4C54">
        <w:t>nicy warto</w:t>
      </w:r>
      <w:r w:rsidRPr="00CA4C54">
        <w:rPr>
          <w:rFonts w:hint="eastAsia"/>
        </w:rPr>
        <w:t>ś</w:t>
      </w:r>
      <w:r w:rsidRPr="00CA4C54">
        <w:t>ci mi</w:t>
      </w:r>
      <w:r w:rsidRPr="00CA4C54">
        <w:rPr>
          <w:rFonts w:hint="eastAsia"/>
        </w:rPr>
        <w:t>ę</w:t>
      </w:r>
      <w:r w:rsidRPr="00CA4C54">
        <w:t>dzy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wed</w:t>
      </w:r>
      <w:r w:rsidRPr="00CA4C54">
        <w:rPr>
          <w:rFonts w:hint="eastAsia"/>
        </w:rPr>
        <w:t>ł</w:t>
      </w:r>
      <w:r w:rsidRPr="00CA4C54">
        <w:t>ug jej mo</w:t>
      </w:r>
      <w:r w:rsidRPr="00CA4C54">
        <w:rPr>
          <w:rFonts w:hint="eastAsia"/>
        </w:rPr>
        <w:t>ż</w:t>
      </w:r>
      <w:r w:rsidRPr="00CA4C54">
        <w:t>liwego stanu zagospodarowania wynikaj</w:t>
      </w:r>
      <w:r w:rsidRPr="00CA4C54">
        <w:rPr>
          <w:rFonts w:hint="eastAsia"/>
        </w:rPr>
        <w:t>ą</w:t>
      </w:r>
      <w:r w:rsidRPr="00CA4C54">
        <w:t>cego z</w:t>
      </w:r>
      <w:r w:rsidR="007724AF" w:rsidRPr="00CA4C54">
        <w:t xml:space="preserve"> </w:t>
      </w:r>
      <w:r w:rsidRPr="00CA4C54">
        <w:t>dotychczasowego przeznaczenia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lonego w miejscowym planie zagospodarowania przestrzennego a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wed</w:t>
      </w:r>
      <w:r w:rsidRPr="00CA4C54">
        <w:rPr>
          <w:rFonts w:hint="eastAsia"/>
        </w:rPr>
        <w:t>ł</w:t>
      </w:r>
      <w:r w:rsidRPr="00CA4C54">
        <w:t>ug faktycznego u</w:t>
      </w:r>
      <w:r w:rsidRPr="00CA4C54">
        <w:rPr>
          <w:rFonts w:hint="eastAsia"/>
        </w:rPr>
        <w:t>ż</w:t>
      </w:r>
      <w:r w:rsidRPr="00CA4C54">
        <w:t>ytkowania terenu i gruntu oraz dost</w:t>
      </w:r>
      <w:r w:rsidRPr="00CA4C54">
        <w:rPr>
          <w:rFonts w:hint="eastAsia"/>
        </w:rPr>
        <w:t>ę</w:t>
      </w:r>
      <w:r w:rsidRPr="00CA4C54">
        <w:t>pu do istniej</w:t>
      </w:r>
      <w:r w:rsidRPr="00CA4C54">
        <w:rPr>
          <w:rFonts w:hint="eastAsia"/>
        </w:rPr>
        <w:t>ą</w:t>
      </w:r>
      <w:r w:rsidRPr="00CA4C54">
        <w:t>cych w 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planu rezerwacji dróg publicznych, sieci wodoci</w:t>
      </w:r>
      <w:r w:rsidRPr="00CA4C54">
        <w:rPr>
          <w:rFonts w:hint="eastAsia"/>
        </w:rPr>
        <w:t>ą</w:t>
      </w:r>
      <w:r w:rsidRPr="00CA4C54">
        <w:t>gowych, kanalizacyjnych, elektroenergetycznych, gazowych, ciep</w:t>
      </w:r>
      <w:r w:rsidRPr="00CA4C54">
        <w:rPr>
          <w:rFonts w:hint="eastAsia"/>
        </w:rPr>
        <w:t>ł</w:t>
      </w:r>
      <w:r w:rsidRPr="00CA4C54">
        <w:t>owniczych oraz</w:t>
      </w:r>
      <w:r w:rsidR="007724AF" w:rsidRPr="00CA4C54">
        <w:t xml:space="preserve"> </w:t>
      </w:r>
      <w:r w:rsidRPr="00CA4C54">
        <w:t>telekomunikacyjnych za ka</w:t>
      </w:r>
      <w:r w:rsidRPr="00CA4C54">
        <w:rPr>
          <w:rFonts w:hint="eastAsia"/>
        </w:rPr>
        <w:t>ż</w:t>
      </w:r>
      <w:r w:rsidRPr="00CA4C54">
        <w:t>de pe</w:t>
      </w:r>
      <w:r w:rsidRPr="00CA4C54">
        <w:rPr>
          <w:rFonts w:hint="eastAsia"/>
        </w:rPr>
        <w:t>ł</w:t>
      </w:r>
      <w:r w:rsidRPr="00CA4C54">
        <w:t>ne 12 miesi</w:t>
      </w:r>
      <w:r w:rsidRPr="00CA4C54">
        <w:rPr>
          <w:rFonts w:hint="eastAsia"/>
        </w:rPr>
        <w:t>ę</w:t>
      </w:r>
      <w:r w:rsidRPr="00CA4C54">
        <w:t>cy trwania ogranicze</w:t>
      </w:r>
      <w:r w:rsidRPr="00CA4C54">
        <w:rPr>
          <w:rFonts w:hint="eastAsia"/>
        </w:rPr>
        <w:t>ń</w:t>
      </w:r>
      <w:r w:rsidRPr="00CA4C54">
        <w:t xml:space="preserve"> wynikaj</w:t>
      </w:r>
      <w:r w:rsidRPr="00CA4C54">
        <w:rPr>
          <w:rFonts w:hint="eastAsia"/>
        </w:rPr>
        <w:t>ą</w:t>
      </w:r>
      <w:r w:rsidRPr="00CA4C54">
        <w:t xml:space="preserve">cych z planu rezerwacji </w:t>
      </w:r>
      <w:r w:rsidRPr="00CA4C54">
        <w:rPr>
          <w:rFonts w:hint="eastAsia"/>
        </w:rPr>
        <w:t>–</w:t>
      </w:r>
      <w:r w:rsidRPr="00CA4C54">
        <w:t xml:space="preserve"> je</w:t>
      </w:r>
      <w:r w:rsidRPr="00CA4C54">
        <w:rPr>
          <w:rFonts w:hint="eastAsia"/>
        </w:rPr>
        <w:t>ż</w:t>
      </w:r>
      <w:r w:rsidRPr="00CA4C54">
        <w:t>eli podstaw</w:t>
      </w:r>
      <w:r w:rsidRPr="00CA4C54">
        <w:rPr>
          <w:rFonts w:hint="eastAsia"/>
        </w:rPr>
        <w:t>ą</w:t>
      </w:r>
      <w:r w:rsidRPr="00CA4C54">
        <w:t xml:space="preserve"> wniosku o wyra</w:t>
      </w:r>
      <w:r w:rsidRPr="00CA4C54">
        <w:rPr>
          <w:rFonts w:hint="eastAsia"/>
        </w:rPr>
        <w:t>ż</w:t>
      </w:r>
      <w:r w:rsidRPr="00CA4C54">
        <w:t>enie zgody by</w:t>
      </w:r>
      <w:r w:rsidRPr="00CA4C54">
        <w:rPr>
          <w:rFonts w:hint="eastAsia"/>
        </w:rPr>
        <w:t>ł</w:t>
      </w:r>
      <w:r w:rsidRPr="00CA4C54">
        <w:t xml:space="preserve"> miejscowy plan zagospodarowania przestrzennego, lub</w:t>
      </w:r>
    </w:p>
    <w:p w14:paraId="2B4FCEA0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 wysoko</w:t>
      </w:r>
      <w:r w:rsidRPr="00CA4C54">
        <w:rPr>
          <w:rFonts w:hint="eastAsia"/>
        </w:rPr>
        <w:t>ś</w:t>
      </w:r>
      <w:r w:rsidRPr="00CA4C54">
        <w:t>ci równej 1/100 ró</w:t>
      </w:r>
      <w:r w:rsidRPr="00CA4C54">
        <w:rPr>
          <w:rFonts w:hint="eastAsia"/>
        </w:rPr>
        <w:t>ż</w:t>
      </w:r>
      <w:r w:rsidRPr="00CA4C54">
        <w:t>nicy warto</w:t>
      </w:r>
      <w:r w:rsidRPr="00CA4C54">
        <w:rPr>
          <w:rFonts w:hint="eastAsia"/>
        </w:rPr>
        <w:t>ś</w:t>
      </w:r>
      <w:r w:rsidRPr="00CA4C54">
        <w:t>ci mi</w:t>
      </w:r>
      <w:r w:rsidRPr="00CA4C54">
        <w:rPr>
          <w:rFonts w:hint="eastAsia"/>
        </w:rPr>
        <w:t>ę</w:t>
      </w:r>
      <w:r w:rsidRPr="00CA4C54">
        <w:t>dzy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wed</w:t>
      </w:r>
      <w:r w:rsidRPr="00CA4C54">
        <w:rPr>
          <w:rFonts w:hint="eastAsia"/>
        </w:rPr>
        <w:t>ł</w:t>
      </w:r>
      <w:r w:rsidRPr="00CA4C54">
        <w:t>ug jej mo</w:t>
      </w:r>
      <w:r w:rsidRPr="00CA4C54">
        <w:rPr>
          <w:rFonts w:hint="eastAsia"/>
        </w:rPr>
        <w:t>ż</w:t>
      </w:r>
      <w:r w:rsidRPr="00CA4C54">
        <w:t>liwego stanu zagospodarowania wynikaj</w:t>
      </w:r>
      <w:r w:rsidRPr="00CA4C54">
        <w:rPr>
          <w:rFonts w:hint="eastAsia"/>
        </w:rPr>
        <w:t>ą</w:t>
      </w:r>
      <w:r w:rsidRPr="00CA4C54">
        <w:t>cego z decyzji o</w:t>
      </w:r>
      <w:r w:rsidR="007724AF" w:rsidRPr="00CA4C54">
        <w:t xml:space="preserve"> </w:t>
      </w:r>
      <w:r w:rsidRPr="00CA4C54">
        <w:t>warunkach zabudowy i zagospodarowania terenu a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wed</w:t>
      </w:r>
      <w:r w:rsidRPr="00CA4C54">
        <w:rPr>
          <w:rFonts w:hint="eastAsia"/>
        </w:rPr>
        <w:t>ł</w:t>
      </w:r>
      <w:r w:rsidRPr="00CA4C54">
        <w:t>ug faktycznego u</w:t>
      </w:r>
      <w:r w:rsidRPr="00CA4C54">
        <w:rPr>
          <w:rFonts w:hint="eastAsia"/>
        </w:rPr>
        <w:t>ż</w:t>
      </w:r>
      <w:r w:rsidRPr="00CA4C54">
        <w:t>ytkowania terenu i gruntu oraz dost</w:t>
      </w:r>
      <w:r w:rsidRPr="00CA4C54">
        <w:rPr>
          <w:rFonts w:hint="eastAsia"/>
        </w:rPr>
        <w:t>ę</w:t>
      </w:r>
      <w:r w:rsidRPr="00CA4C54">
        <w:t>pu do istniej</w:t>
      </w:r>
      <w:r w:rsidRPr="00CA4C54">
        <w:rPr>
          <w:rFonts w:hint="eastAsia"/>
        </w:rPr>
        <w:t>ą</w:t>
      </w:r>
      <w:r w:rsidRPr="00CA4C54">
        <w:t>cych w</w:t>
      </w:r>
      <w:r w:rsidR="007724AF" w:rsidRPr="00CA4C54">
        <w:t xml:space="preserve"> </w:t>
      </w:r>
      <w:r w:rsidRPr="00CA4C54">
        <w:lastRenderedPageBreak/>
        <w:t>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planu rezerwacji dróg publicznych, sieci wodoci</w:t>
      </w:r>
      <w:r w:rsidRPr="00CA4C54">
        <w:rPr>
          <w:rFonts w:hint="eastAsia"/>
        </w:rPr>
        <w:t>ą</w:t>
      </w:r>
      <w:r w:rsidRPr="00CA4C54">
        <w:t>gowych, kanalizacyjnych, elektroenergetycznych, gazowych, ciep</w:t>
      </w:r>
      <w:r w:rsidRPr="00CA4C54">
        <w:rPr>
          <w:rFonts w:hint="eastAsia"/>
        </w:rPr>
        <w:t>ł</w:t>
      </w:r>
      <w:r w:rsidRPr="00CA4C54">
        <w:t>owniczych oraz</w:t>
      </w:r>
      <w:r w:rsidR="007724AF" w:rsidRPr="00CA4C54">
        <w:t xml:space="preserve"> </w:t>
      </w:r>
      <w:r w:rsidRPr="00CA4C54">
        <w:t>telekomunikacyjnych za ka</w:t>
      </w:r>
      <w:r w:rsidRPr="00CA4C54">
        <w:rPr>
          <w:rFonts w:hint="eastAsia"/>
        </w:rPr>
        <w:t>ż</w:t>
      </w:r>
      <w:r w:rsidRPr="00CA4C54">
        <w:t>de pe</w:t>
      </w:r>
      <w:r w:rsidRPr="00CA4C54">
        <w:rPr>
          <w:rFonts w:hint="eastAsia"/>
        </w:rPr>
        <w:t>ł</w:t>
      </w:r>
      <w:r w:rsidRPr="00CA4C54">
        <w:t>ne 12 miesi</w:t>
      </w:r>
      <w:r w:rsidRPr="00CA4C54">
        <w:rPr>
          <w:rFonts w:hint="eastAsia"/>
        </w:rPr>
        <w:t>ę</w:t>
      </w:r>
      <w:r w:rsidRPr="00CA4C54">
        <w:t>cy trwania ogranicze</w:t>
      </w:r>
      <w:r w:rsidRPr="00CA4C54">
        <w:rPr>
          <w:rFonts w:hint="eastAsia"/>
        </w:rPr>
        <w:t>ń</w:t>
      </w:r>
      <w:r w:rsidRPr="00CA4C54">
        <w:t xml:space="preserve"> wynikaj</w:t>
      </w:r>
      <w:r w:rsidRPr="00CA4C54">
        <w:rPr>
          <w:rFonts w:hint="eastAsia"/>
        </w:rPr>
        <w:t>ą</w:t>
      </w:r>
      <w:r w:rsidRPr="00CA4C54">
        <w:t xml:space="preserve">cych z planu rezerwacji </w:t>
      </w:r>
      <w:r w:rsidRPr="00CA4C54">
        <w:rPr>
          <w:rFonts w:hint="eastAsia"/>
        </w:rPr>
        <w:t>–</w:t>
      </w:r>
      <w:r w:rsidRPr="00CA4C54">
        <w:t xml:space="preserve"> je</w:t>
      </w:r>
      <w:r w:rsidRPr="00CA4C54">
        <w:rPr>
          <w:rFonts w:hint="eastAsia"/>
        </w:rPr>
        <w:t>ż</w:t>
      </w:r>
      <w:r w:rsidRPr="00CA4C54">
        <w:t>eli podstaw</w:t>
      </w:r>
      <w:r w:rsidRPr="00CA4C54">
        <w:rPr>
          <w:rFonts w:hint="eastAsia"/>
        </w:rPr>
        <w:t>ą</w:t>
      </w:r>
      <w:r w:rsidRPr="00CA4C54">
        <w:t xml:space="preserve"> wniosku o wyra</w:t>
      </w:r>
      <w:r w:rsidRPr="00CA4C54">
        <w:rPr>
          <w:rFonts w:hint="eastAsia"/>
        </w:rPr>
        <w:t>ż</w:t>
      </w:r>
      <w:r w:rsidRPr="00CA4C54">
        <w:t>enie zgody na</w:t>
      </w:r>
      <w:r w:rsidR="007724AF" w:rsidRPr="00CA4C54">
        <w:t xml:space="preserve"> </w:t>
      </w:r>
      <w:r w:rsidRPr="00CA4C54">
        <w:t>uzyskanie pozwolenia na budow</w:t>
      </w:r>
      <w:r w:rsidRPr="00CA4C54">
        <w:rPr>
          <w:rFonts w:hint="eastAsia"/>
        </w:rPr>
        <w:t>ę</w:t>
      </w:r>
      <w:r w:rsidRPr="00CA4C54">
        <w:t xml:space="preserve"> by</w:t>
      </w:r>
      <w:r w:rsidRPr="00CA4C54">
        <w:rPr>
          <w:rFonts w:hint="eastAsia"/>
        </w:rPr>
        <w:t>ł</w:t>
      </w:r>
      <w:r w:rsidRPr="00CA4C54">
        <w:t>a decyzja o warunkach zabudowy i</w:t>
      </w:r>
      <w:r w:rsidR="007724AF" w:rsidRPr="00CA4C54">
        <w:t xml:space="preserve"> </w:t>
      </w:r>
      <w:r w:rsidRPr="00CA4C54">
        <w:t>zagospodarowania terenu.</w:t>
      </w:r>
    </w:p>
    <w:p w14:paraId="2FB68AA5" w14:textId="6057521F" w:rsidR="00BE12D0" w:rsidRPr="00CA4C54" w:rsidRDefault="00BE12D0" w:rsidP="00782969">
      <w:pPr>
        <w:pStyle w:val="ZUSTzmustartykuempunktem"/>
        <w:keepNext/>
      </w:pPr>
      <w:r w:rsidRPr="00CA4C54">
        <w:t>2. W przypadku uchylenia pozwolenia na budow</w:t>
      </w:r>
      <w:r w:rsidRPr="00CA4C54">
        <w:rPr>
          <w:rFonts w:hint="eastAsia"/>
        </w:rPr>
        <w:t>ę</w:t>
      </w:r>
      <w:r w:rsidRPr="00CA4C54">
        <w:t xml:space="preserve"> lub zakazania realizacji robót budowlanych na podstawie zg</w:t>
      </w:r>
      <w:r w:rsidRPr="00CA4C54">
        <w:rPr>
          <w:rFonts w:hint="eastAsia"/>
        </w:rPr>
        <w:t>ł</w:t>
      </w:r>
      <w:r w:rsidRPr="00CA4C54">
        <w:t>oszenia budowlanego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cicielowi nieruchomo</w:t>
      </w:r>
      <w:r w:rsidRPr="00CA4C54">
        <w:rPr>
          <w:rFonts w:hint="eastAsia"/>
        </w:rPr>
        <w:t>ś</w:t>
      </w:r>
      <w:r w:rsidRPr="00CA4C54">
        <w:t>ci przys</w:t>
      </w:r>
      <w:r w:rsidRPr="00CA4C54">
        <w:rPr>
          <w:rFonts w:hint="eastAsia"/>
        </w:rPr>
        <w:t>ł</w:t>
      </w:r>
      <w:r w:rsidRPr="00CA4C54">
        <w:t>uguje odszkodowanie w wysoko</w:t>
      </w:r>
      <w:r w:rsidRPr="00CA4C54">
        <w:rPr>
          <w:rFonts w:hint="eastAsia"/>
        </w:rPr>
        <w:t>ś</w:t>
      </w:r>
      <w:r w:rsidRPr="00CA4C54">
        <w:t>ci:</w:t>
      </w:r>
    </w:p>
    <w:p w14:paraId="08F1B077" w14:textId="0888D323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kosztów przygotowania projektu budowlanego oraz uzyskania zgód i dokumentów, które zosta</w:t>
      </w:r>
      <w:r w:rsidRPr="00CA4C54">
        <w:rPr>
          <w:rFonts w:hint="eastAsia"/>
        </w:rPr>
        <w:t>ł</w:t>
      </w:r>
      <w:r w:rsidRPr="00CA4C54">
        <w:t>y poniesione w zwi</w:t>
      </w:r>
      <w:r w:rsidRPr="00CA4C54">
        <w:rPr>
          <w:rFonts w:hint="eastAsia"/>
        </w:rPr>
        <w:t>ą</w:t>
      </w:r>
      <w:r w:rsidRPr="00CA4C54">
        <w:t>zku z uzyskaniem pozwolenia na budow</w:t>
      </w:r>
      <w:r w:rsidRPr="00CA4C54">
        <w:rPr>
          <w:rFonts w:hint="eastAsia"/>
        </w:rPr>
        <w:t>ę</w:t>
      </w:r>
      <w:r w:rsidRPr="00CA4C54">
        <w:t xml:space="preserve"> lub</w:t>
      </w:r>
      <w:r w:rsidR="007724AF" w:rsidRPr="00CA4C54">
        <w:t xml:space="preserve"> </w:t>
      </w:r>
      <w:r w:rsidRPr="00CA4C54">
        <w:t>dokonaniem zg</w:t>
      </w:r>
      <w:r w:rsidRPr="00CA4C54">
        <w:rPr>
          <w:rFonts w:hint="eastAsia"/>
        </w:rPr>
        <w:t>ł</w:t>
      </w:r>
      <w:r w:rsidRPr="00CA4C54">
        <w:t>oszenia budowlanego</w:t>
      </w:r>
      <w:r w:rsidR="007C2CF2" w:rsidRPr="00CA4C54">
        <w:t>,</w:t>
      </w:r>
      <w:r w:rsidRPr="00CA4C54">
        <w:t xml:space="preserve"> oraz</w:t>
      </w:r>
    </w:p>
    <w:p w14:paraId="3B0B7483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równej ró</w:t>
      </w:r>
      <w:r w:rsidRPr="00CA4C54">
        <w:rPr>
          <w:rFonts w:hint="eastAsia"/>
        </w:rPr>
        <w:t>ż</w:t>
      </w:r>
      <w:r w:rsidRPr="00CA4C54">
        <w:t>nicy warto</w:t>
      </w:r>
      <w:r w:rsidRPr="00CA4C54">
        <w:rPr>
          <w:rFonts w:hint="eastAsia"/>
        </w:rPr>
        <w:t>ś</w:t>
      </w:r>
      <w:r w:rsidRPr="00CA4C54">
        <w:t>ci mi</w:t>
      </w:r>
      <w:r w:rsidRPr="00CA4C54">
        <w:rPr>
          <w:rFonts w:hint="eastAsia"/>
        </w:rPr>
        <w:t>ę</w:t>
      </w:r>
      <w:r w:rsidRPr="00CA4C54">
        <w:t>dzy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zgodnie z</w:t>
      </w:r>
      <w:r w:rsidR="007724AF" w:rsidRPr="00CA4C54">
        <w:t xml:space="preserve"> </w:t>
      </w:r>
      <w:r w:rsidRPr="00CA4C54">
        <w:t>tre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pozwolenia na budow</w:t>
      </w:r>
      <w:r w:rsidRPr="00CA4C54">
        <w:rPr>
          <w:rFonts w:hint="eastAsia"/>
        </w:rPr>
        <w:t>ę</w:t>
      </w:r>
      <w:r w:rsidRPr="00CA4C54">
        <w:t xml:space="preserve"> lub zg</w:t>
      </w:r>
      <w:r w:rsidRPr="00CA4C54">
        <w:rPr>
          <w:rFonts w:hint="eastAsia"/>
        </w:rPr>
        <w:t>ł</w:t>
      </w:r>
      <w:r w:rsidRPr="00CA4C54">
        <w:t>oszenia budowlanego a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wed</w:t>
      </w:r>
      <w:r w:rsidRPr="00CA4C54">
        <w:rPr>
          <w:rFonts w:hint="eastAsia"/>
        </w:rPr>
        <w:t>ł</w:t>
      </w:r>
      <w:r w:rsidRPr="00CA4C54">
        <w:t>ug faktycznego u</w:t>
      </w:r>
      <w:r w:rsidRPr="00CA4C54">
        <w:rPr>
          <w:rFonts w:hint="eastAsia"/>
        </w:rPr>
        <w:t>ż</w:t>
      </w:r>
      <w:r w:rsidRPr="00CA4C54">
        <w:t>ytkowania terenu i gruntu oraz dost</w:t>
      </w:r>
      <w:r w:rsidRPr="00CA4C54">
        <w:rPr>
          <w:rFonts w:hint="eastAsia"/>
        </w:rPr>
        <w:t>ę</w:t>
      </w:r>
      <w:r w:rsidRPr="00CA4C54">
        <w:t>pu do</w:t>
      </w:r>
      <w:r w:rsidR="007724AF" w:rsidRPr="00CA4C54">
        <w:t xml:space="preserve"> </w:t>
      </w:r>
      <w:r w:rsidRPr="00CA4C54">
        <w:t>istniej</w:t>
      </w:r>
      <w:r w:rsidRPr="00CA4C54">
        <w:rPr>
          <w:rFonts w:hint="eastAsia"/>
        </w:rPr>
        <w:t>ą</w:t>
      </w:r>
      <w:r w:rsidRPr="00CA4C54">
        <w:t>cych w 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planu rezerwacji dróg publicznych, sieci wodoci</w:t>
      </w:r>
      <w:r w:rsidRPr="00CA4C54">
        <w:rPr>
          <w:rFonts w:hint="eastAsia"/>
        </w:rPr>
        <w:t>ą</w:t>
      </w:r>
      <w:r w:rsidRPr="00CA4C54">
        <w:t>gowych, kanalizacyjnych, elektroenergetycznych, gazowych, ciep</w:t>
      </w:r>
      <w:r w:rsidRPr="00CA4C54">
        <w:rPr>
          <w:rFonts w:hint="eastAsia"/>
        </w:rPr>
        <w:t>ł</w:t>
      </w:r>
      <w:r w:rsidRPr="00CA4C54">
        <w:t>owniczych oraz telekomunikacyjnych.</w:t>
      </w:r>
    </w:p>
    <w:p w14:paraId="418190AB" w14:textId="77777777" w:rsidR="00BE12D0" w:rsidRPr="00CA4C54" w:rsidRDefault="00BE12D0" w:rsidP="00782969">
      <w:pPr>
        <w:pStyle w:val="ZUSTzmustartykuempunktem"/>
        <w:keepNext/>
      </w:pPr>
      <w:r w:rsidRPr="00CA4C54">
        <w:t>3. Obliczaj</w:t>
      </w:r>
      <w:r w:rsidRPr="00CA4C54">
        <w:rPr>
          <w:rFonts w:hint="eastAsia"/>
        </w:rPr>
        <w:t>ą</w:t>
      </w:r>
      <w:r w:rsidRPr="00CA4C54">
        <w:t>c odszkodowanie, ustalane na podstawie ust. 1:</w:t>
      </w:r>
    </w:p>
    <w:p w14:paraId="2297CA1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za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przyjmuje si</w:t>
      </w:r>
      <w:r w:rsidRPr="00CA4C54">
        <w:rPr>
          <w:rFonts w:hint="eastAsia"/>
        </w:rPr>
        <w:t>ę</w:t>
      </w:r>
      <w:r w:rsidRPr="00CA4C54">
        <w:t xml:space="preserve"> jej warto</w:t>
      </w:r>
      <w:r w:rsidRPr="00CA4C54">
        <w:rPr>
          <w:rFonts w:hint="eastAsia"/>
        </w:rPr>
        <w:t>ść</w:t>
      </w:r>
      <w:r w:rsidRPr="00CA4C54">
        <w:t xml:space="preserve"> z dnia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wniosku o</w:t>
      </w:r>
      <w:r w:rsidR="007724AF" w:rsidRPr="00CA4C54">
        <w:t xml:space="preserve"> </w:t>
      </w:r>
      <w:r w:rsidRPr="00CA4C54">
        <w:t>odszkodowanie;</w:t>
      </w:r>
    </w:p>
    <w:p w14:paraId="343173C8" w14:textId="6E17AFC8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za pierwszy dzie</w:t>
      </w:r>
      <w:r w:rsidRPr="00CA4C54">
        <w:rPr>
          <w:rFonts w:hint="eastAsia"/>
        </w:rPr>
        <w:t>ń</w:t>
      </w:r>
      <w:r w:rsidRPr="00CA4C54">
        <w:t>, w którym nale</w:t>
      </w:r>
      <w:r w:rsidRPr="00CA4C54">
        <w:rPr>
          <w:rFonts w:hint="eastAsia"/>
        </w:rPr>
        <w:t>ż</w:t>
      </w:r>
      <w:r w:rsidRPr="00CA4C54">
        <w:t>ne jest odszkodowanie</w:t>
      </w:r>
      <w:r w:rsidR="00E86475" w:rsidRPr="00CA4C54">
        <w:t>,</w:t>
      </w:r>
      <w:r w:rsidRPr="00CA4C54">
        <w:t xml:space="preserve"> przyjmuje si</w:t>
      </w:r>
      <w:r w:rsidRPr="00CA4C54">
        <w:rPr>
          <w:rFonts w:hint="eastAsia"/>
        </w:rPr>
        <w:t>ę</w:t>
      </w:r>
      <w:r w:rsidRPr="00CA4C54">
        <w:t xml:space="preserve"> dzie</w:t>
      </w:r>
      <w:r w:rsidRPr="00CA4C54">
        <w:rPr>
          <w:rFonts w:hint="eastAsia"/>
        </w:rPr>
        <w:t>ń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cy po dniu, w którym decyzja, o której mowa w ust. 1,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ostateczna;</w:t>
      </w:r>
    </w:p>
    <w:p w14:paraId="683390CD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w przypadku gdy okres mi</w:t>
      </w:r>
      <w:r w:rsidRPr="00CA4C54">
        <w:rPr>
          <w:rFonts w:hint="eastAsia"/>
        </w:rPr>
        <w:t>ę</w:t>
      </w:r>
      <w:r w:rsidRPr="00CA4C54">
        <w:t>dzy dniem, o którym mowa w pkt 2, a ostatnim dniem obowi</w:t>
      </w:r>
      <w:r w:rsidRPr="00CA4C54">
        <w:rPr>
          <w:rFonts w:hint="eastAsia"/>
        </w:rPr>
        <w:t>ą</w:t>
      </w:r>
      <w:r w:rsidRPr="00CA4C54">
        <w:t>zywania planu rezerwacji jest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 ni</w:t>
      </w:r>
      <w:r w:rsidRPr="00CA4C54">
        <w:rPr>
          <w:rFonts w:hint="eastAsia"/>
        </w:rPr>
        <w:t>ż</w:t>
      </w:r>
      <w:r w:rsidRPr="00CA4C54">
        <w:t xml:space="preserve"> 12 miesi</w:t>
      </w:r>
      <w:r w:rsidRPr="00CA4C54">
        <w:rPr>
          <w:rFonts w:hint="eastAsia"/>
        </w:rPr>
        <w:t>ę</w:t>
      </w:r>
      <w:r w:rsidRPr="00CA4C54">
        <w:t>cy, ale nie jest wielokrotno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12 miesi</w:t>
      </w:r>
      <w:r w:rsidRPr="00CA4C54">
        <w:rPr>
          <w:rFonts w:hint="eastAsia"/>
        </w:rPr>
        <w:t>ę</w:t>
      </w:r>
      <w:r w:rsidRPr="00CA4C54">
        <w:t>cy, odszkodowanie za miesi</w:t>
      </w:r>
      <w:r w:rsidRPr="00CA4C54">
        <w:rPr>
          <w:rFonts w:hint="eastAsia"/>
        </w:rPr>
        <w:t>ą</w:t>
      </w:r>
      <w:r w:rsidRPr="00CA4C54">
        <w:t>ce pozosta</w:t>
      </w:r>
      <w:r w:rsidRPr="00CA4C54">
        <w:rPr>
          <w:rFonts w:hint="eastAsia"/>
        </w:rPr>
        <w:t>ł</w:t>
      </w:r>
      <w:r w:rsidRPr="00CA4C54">
        <w:t>e do pe</w:t>
      </w:r>
      <w:r w:rsidRPr="00CA4C54">
        <w:rPr>
          <w:rFonts w:hint="eastAsia"/>
        </w:rPr>
        <w:t>ł</w:t>
      </w:r>
      <w:r w:rsidRPr="00CA4C54">
        <w:t>nego roku wynosi 1/12 odszkodowania, ustalonego na podstawie ust. 1, za ka</w:t>
      </w:r>
      <w:r w:rsidRPr="00CA4C54">
        <w:rPr>
          <w:rFonts w:hint="eastAsia"/>
        </w:rPr>
        <w:t>ż</w:t>
      </w:r>
      <w:r w:rsidRPr="00CA4C54">
        <w:t>dy rozpocz</w:t>
      </w:r>
      <w:r w:rsidRPr="00CA4C54">
        <w:rPr>
          <w:rFonts w:hint="eastAsia"/>
        </w:rPr>
        <w:t>ę</w:t>
      </w:r>
      <w:r w:rsidRPr="00CA4C54">
        <w:t>ty miesi</w:t>
      </w:r>
      <w:r w:rsidRPr="00CA4C54">
        <w:rPr>
          <w:rFonts w:hint="eastAsia"/>
        </w:rPr>
        <w:t>ą</w:t>
      </w:r>
      <w:r w:rsidRPr="00CA4C54">
        <w:t>c;</w:t>
      </w:r>
    </w:p>
    <w:p w14:paraId="1D46FDD0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w przypadku gdy okres mi</w:t>
      </w:r>
      <w:r w:rsidRPr="00CA4C54">
        <w:rPr>
          <w:rFonts w:hint="eastAsia"/>
        </w:rPr>
        <w:t>ę</w:t>
      </w:r>
      <w:r w:rsidRPr="00CA4C54">
        <w:t>dzy dniem, o którym mowa w pkt 2, a ostatnim dniem obowi</w:t>
      </w:r>
      <w:r w:rsidRPr="00CA4C54">
        <w:rPr>
          <w:rFonts w:hint="eastAsia"/>
        </w:rPr>
        <w:t>ą</w:t>
      </w:r>
      <w:r w:rsidRPr="00CA4C54">
        <w:t>zywania planu rezerwacji jest krótszy od 12 miesi</w:t>
      </w:r>
      <w:r w:rsidRPr="00CA4C54">
        <w:rPr>
          <w:rFonts w:hint="eastAsia"/>
        </w:rPr>
        <w:t>ę</w:t>
      </w:r>
      <w:r w:rsidRPr="00CA4C54">
        <w:t xml:space="preserve">cy, odszkodowanie </w:t>
      </w:r>
      <w:r w:rsidRPr="00CA4C54">
        <w:lastRenderedPageBreak/>
        <w:t>wynosi 1/12 odszkodowania, ustalonego na podstawie ust. 1, za ka</w:t>
      </w:r>
      <w:r w:rsidRPr="00CA4C54">
        <w:rPr>
          <w:rFonts w:hint="eastAsia"/>
        </w:rPr>
        <w:t>ż</w:t>
      </w:r>
      <w:r w:rsidRPr="00CA4C54">
        <w:t>dy rozpocz</w:t>
      </w:r>
      <w:r w:rsidRPr="00CA4C54">
        <w:rPr>
          <w:rFonts w:hint="eastAsia"/>
        </w:rPr>
        <w:t>ę</w:t>
      </w:r>
      <w:r w:rsidRPr="00CA4C54">
        <w:t>ty miesi</w:t>
      </w:r>
      <w:r w:rsidRPr="00CA4C54">
        <w:rPr>
          <w:rFonts w:hint="eastAsia"/>
        </w:rPr>
        <w:t>ą</w:t>
      </w:r>
      <w:r w:rsidRPr="00CA4C54">
        <w:t>c.</w:t>
      </w:r>
    </w:p>
    <w:p w14:paraId="4783D946" w14:textId="77777777" w:rsidR="00BE12D0" w:rsidRPr="00CA4C54" w:rsidRDefault="00BE12D0" w:rsidP="00782969">
      <w:pPr>
        <w:pStyle w:val="ZUSTzmustartykuempunktem"/>
        <w:keepNext/>
      </w:pPr>
      <w:r w:rsidRPr="00CA4C54">
        <w:t>4. Roszczenie o odszkodowanie, o którym mowa w ust. 1, przedawnia si</w:t>
      </w:r>
      <w:r w:rsidRPr="00CA4C54">
        <w:rPr>
          <w:rFonts w:hint="eastAsia"/>
        </w:rPr>
        <w:t>ę</w:t>
      </w:r>
      <w:r w:rsidRPr="00CA4C54">
        <w:t xml:space="preserve"> po up</w:t>
      </w:r>
      <w:r w:rsidRPr="00CA4C54">
        <w:rPr>
          <w:rFonts w:hint="eastAsia"/>
        </w:rPr>
        <w:t>ł</w:t>
      </w:r>
      <w:r w:rsidRPr="00CA4C54">
        <w:t>ywie 6 lat od dnia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cego:</w:t>
      </w:r>
    </w:p>
    <w:p w14:paraId="28331B90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po up</w:t>
      </w:r>
      <w:r w:rsidRPr="00CA4C54">
        <w:rPr>
          <w:rFonts w:hint="eastAsia"/>
        </w:rPr>
        <w:t>ł</w:t>
      </w:r>
      <w:r w:rsidRPr="00CA4C54">
        <w:t>ywie ostatniego dnia obowi</w:t>
      </w:r>
      <w:r w:rsidRPr="00CA4C54">
        <w:rPr>
          <w:rFonts w:hint="eastAsia"/>
        </w:rPr>
        <w:t>ą</w:t>
      </w:r>
      <w:r w:rsidRPr="00CA4C54">
        <w:t>zywania planu rezerwacji, w przypadku odszkodowania ustalanego na podstawie ust. 1 pkt 1;</w:t>
      </w:r>
    </w:p>
    <w:p w14:paraId="4BB52194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po dniu, w którym decyzja, o której mowa w ust. 1,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ostateczna, w przypadku odszkodowania ustalanego na podstawie ust. 1 pkt 2. </w:t>
      </w:r>
    </w:p>
    <w:p w14:paraId="7ED6026E" w14:textId="77777777" w:rsidR="00BE12D0" w:rsidRPr="00CA4C54" w:rsidRDefault="00BE12D0" w:rsidP="00BE12D0">
      <w:pPr>
        <w:pStyle w:val="ZUSTzmustartykuempunktem"/>
      </w:pPr>
      <w:r w:rsidRPr="00CA4C54">
        <w:t>5. Roszczenie o odszkodowanie, o którym mowa w ust. 2, przedawnia si</w:t>
      </w:r>
      <w:r w:rsidRPr="00CA4C54">
        <w:rPr>
          <w:rFonts w:hint="eastAsia"/>
        </w:rPr>
        <w:t>ę</w:t>
      </w:r>
      <w:r w:rsidRPr="00CA4C54">
        <w:t xml:space="preserve"> po up</w:t>
      </w:r>
      <w:r w:rsidRPr="00CA4C54">
        <w:rPr>
          <w:rFonts w:hint="eastAsia"/>
        </w:rPr>
        <w:t>ł</w:t>
      </w:r>
      <w:r w:rsidRPr="00CA4C54">
        <w:t>ywie 6 lat od dnia, w którym decyzja uchylaj</w:t>
      </w:r>
      <w:r w:rsidRPr="00CA4C54">
        <w:rPr>
          <w:rFonts w:hint="eastAsia"/>
        </w:rPr>
        <w:t>ą</w:t>
      </w:r>
      <w:r w:rsidRPr="00CA4C54">
        <w:t>ca pozwolenia na budow</w:t>
      </w:r>
      <w:r w:rsidRPr="00CA4C54">
        <w:rPr>
          <w:rFonts w:hint="eastAsia"/>
        </w:rPr>
        <w:t>ę</w:t>
      </w:r>
      <w:r w:rsidRPr="00CA4C54">
        <w:t xml:space="preserve"> lub decyzja zakazuj</w:t>
      </w:r>
      <w:r w:rsidRPr="00CA4C54">
        <w:rPr>
          <w:rFonts w:hint="eastAsia"/>
        </w:rPr>
        <w:t>ą</w:t>
      </w:r>
      <w:r w:rsidRPr="00CA4C54">
        <w:t>ca realizacji robót budowlanych na podstawie zg</w:t>
      </w:r>
      <w:r w:rsidRPr="00CA4C54">
        <w:rPr>
          <w:rFonts w:hint="eastAsia"/>
        </w:rPr>
        <w:t>ł</w:t>
      </w:r>
      <w:r w:rsidRPr="00CA4C54">
        <w:t>oszenia budowlanego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ostateczna. </w:t>
      </w:r>
    </w:p>
    <w:p w14:paraId="732823BA" w14:textId="31489D06" w:rsidR="00BE12D0" w:rsidRPr="00CA4C54" w:rsidRDefault="00BE12D0" w:rsidP="00DB2D2F">
      <w:pPr>
        <w:pStyle w:val="ZARTzmartartykuempunktem"/>
      </w:pPr>
      <w:r w:rsidRPr="00CA4C54">
        <w:t>Art. 29g</w:t>
      </w:r>
      <w:r w:rsidR="00E86475" w:rsidRPr="00CA4C54">
        <w:t>.</w:t>
      </w:r>
      <w:r w:rsidRPr="00CA4C54">
        <w:t xml:space="preserve"> 1. Przez mo</w:t>
      </w:r>
      <w:r w:rsidRPr="00CA4C54">
        <w:rPr>
          <w:rFonts w:hint="eastAsia"/>
        </w:rPr>
        <w:t>ż</w:t>
      </w:r>
      <w:r w:rsidRPr="00CA4C54">
        <w:t>liwy stan zagospodarowania, o którym mowa w art. 29f ust.</w:t>
      </w:r>
      <w:r w:rsidR="00477E73" w:rsidRPr="00CA4C54">
        <w:t> </w:t>
      </w:r>
      <w:r w:rsidRPr="00CA4C54">
        <w:t>1 pkt 1, rozumie si</w:t>
      </w:r>
      <w:r w:rsidRPr="00CA4C54">
        <w:rPr>
          <w:rFonts w:hint="eastAsia"/>
        </w:rPr>
        <w:t>ę</w:t>
      </w:r>
      <w:r w:rsidRPr="00CA4C54">
        <w:t xml:space="preserve"> stan nieruchomo</w:t>
      </w:r>
      <w:r w:rsidRPr="00CA4C54">
        <w:rPr>
          <w:rFonts w:hint="eastAsia"/>
        </w:rPr>
        <w:t>ś</w:t>
      </w:r>
      <w:r w:rsidRPr="00CA4C54">
        <w:t>ci prawnie dopuszczalny, technicznie mo</w:t>
      </w:r>
      <w:r w:rsidRPr="00CA4C54">
        <w:rPr>
          <w:rFonts w:hint="eastAsia"/>
        </w:rPr>
        <w:t>ż</w:t>
      </w:r>
      <w:r w:rsidRPr="00CA4C54">
        <w:t>liwy i</w:t>
      </w:r>
      <w:r w:rsidR="007724AF" w:rsidRPr="00CA4C54">
        <w:t xml:space="preserve"> </w:t>
      </w:r>
      <w:r w:rsidRPr="00CA4C54">
        <w:t>ekonomicznie uzasadniony.</w:t>
      </w:r>
    </w:p>
    <w:p w14:paraId="65EF9AD1" w14:textId="77777777" w:rsidR="00BE12D0" w:rsidRPr="00CA4C54" w:rsidRDefault="00BE12D0" w:rsidP="00782969">
      <w:pPr>
        <w:pStyle w:val="ZUSTzmustartykuempunktem"/>
        <w:keepNext/>
      </w:pPr>
      <w:r w:rsidRPr="00CA4C54">
        <w:t>2.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la si</w:t>
      </w:r>
      <w:r w:rsidRPr="00CA4C54">
        <w:rPr>
          <w:rFonts w:hint="eastAsia"/>
        </w:rPr>
        <w:t>ę</w:t>
      </w:r>
      <w:r w:rsidRPr="00CA4C54">
        <w:t xml:space="preserve"> na podstawie:</w:t>
      </w:r>
    </w:p>
    <w:p w14:paraId="341334B2" w14:textId="1533385B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dotychczasowego przeznaczenia wynikaj</w:t>
      </w:r>
      <w:r w:rsidRPr="00CA4C54">
        <w:rPr>
          <w:rFonts w:hint="eastAsia"/>
        </w:rPr>
        <w:t>ą</w:t>
      </w:r>
      <w:r w:rsidRPr="00CA4C54">
        <w:t>cego z miejscowego planu zagospodarowania przestrzennego, w przypadku gdy plan rezerwacji dotyczy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cym miejscowym planem zagospodarowania przestrzennego, który na podstawie art. 29 ust. 1 pkt 3</w:t>
      </w:r>
      <w:r w:rsidR="00477E73" w:rsidRPr="00CA4C54">
        <w:t xml:space="preserve"> i</w:t>
      </w:r>
      <w:r w:rsidRPr="00CA4C54">
        <w:t xml:space="preserve"> 5−7 nie mo</w:t>
      </w:r>
      <w:r w:rsidRPr="00CA4C54">
        <w:rPr>
          <w:rFonts w:hint="eastAsia"/>
        </w:rPr>
        <w:t>ż</w:t>
      </w:r>
      <w:r w:rsidRPr="00CA4C54">
        <w:t>e stanowi</w:t>
      </w:r>
      <w:r w:rsidRPr="00CA4C54">
        <w:rPr>
          <w:rFonts w:hint="eastAsia"/>
        </w:rPr>
        <w:t>ć</w:t>
      </w:r>
      <w:r w:rsidRPr="00CA4C54">
        <w:t xml:space="preserve"> podstawy do zmiany sposobu zagospodarowania terenu, uzyskania pozwolenia na</w:t>
      </w:r>
      <w:r w:rsidR="007724AF" w:rsidRPr="00CA4C54">
        <w:t xml:space="preserve"> </w:t>
      </w:r>
      <w:r w:rsidRPr="00CA4C54">
        <w:t>budow</w:t>
      </w:r>
      <w:r w:rsidRPr="00CA4C54">
        <w:rPr>
          <w:rFonts w:hint="eastAsia"/>
        </w:rPr>
        <w:t>ę</w:t>
      </w:r>
      <w:r w:rsidRPr="00CA4C54">
        <w:t>, dokonania skutecznego zg</w:t>
      </w:r>
      <w:r w:rsidRPr="00CA4C54">
        <w:rPr>
          <w:rFonts w:hint="eastAsia"/>
        </w:rPr>
        <w:t>ł</w:t>
      </w:r>
      <w:r w:rsidRPr="00CA4C54">
        <w:t>oszenia budowlanego, podzia</w:t>
      </w:r>
      <w:r w:rsidRPr="00CA4C54">
        <w:rPr>
          <w:rFonts w:hint="eastAsia"/>
        </w:rPr>
        <w:t>ł</w:t>
      </w:r>
      <w:r w:rsidRPr="00CA4C54">
        <w:t>u nieruchomo</w:t>
      </w:r>
      <w:r w:rsidRPr="00CA4C54">
        <w:rPr>
          <w:rFonts w:hint="eastAsia"/>
        </w:rPr>
        <w:t>ś</w:t>
      </w:r>
      <w:r w:rsidRPr="00CA4C54">
        <w:t>ci, wydzielania samodzielnych lokali mieszkalnych w budynkach;</w:t>
      </w:r>
    </w:p>
    <w:p w14:paraId="5FD9524D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wy</w:t>
      </w:r>
      <w:r w:rsidRPr="00CA4C54">
        <w:rPr>
          <w:rFonts w:hint="eastAsia"/>
        </w:rPr>
        <w:t>łą</w:t>
      </w:r>
      <w:r w:rsidRPr="00CA4C54">
        <w:t>cznie faktycznego u</w:t>
      </w:r>
      <w:r w:rsidRPr="00CA4C54">
        <w:rPr>
          <w:rFonts w:hint="eastAsia"/>
        </w:rPr>
        <w:t>ż</w:t>
      </w:r>
      <w:r w:rsidRPr="00CA4C54">
        <w:t>ytkowania terenu i gruntu oraz dost</w:t>
      </w:r>
      <w:r w:rsidRPr="00CA4C54">
        <w:rPr>
          <w:rFonts w:hint="eastAsia"/>
        </w:rPr>
        <w:t>ę</w:t>
      </w:r>
      <w:r w:rsidRPr="00CA4C54">
        <w:t>pu do istniej</w:t>
      </w:r>
      <w:r w:rsidRPr="00CA4C54">
        <w:rPr>
          <w:rFonts w:hint="eastAsia"/>
        </w:rPr>
        <w:t>ą</w:t>
      </w:r>
      <w:r w:rsidRPr="00CA4C54">
        <w:t>cych w</w:t>
      </w:r>
      <w:r w:rsidR="007724AF" w:rsidRPr="00CA4C54">
        <w:t xml:space="preserve"> </w:t>
      </w:r>
      <w:r w:rsidRPr="00CA4C54">
        <w:t>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planu rezerwacji dróg publicznych, sieci wodoci</w:t>
      </w:r>
      <w:r w:rsidRPr="00CA4C54">
        <w:rPr>
          <w:rFonts w:hint="eastAsia"/>
        </w:rPr>
        <w:t>ą</w:t>
      </w:r>
      <w:r w:rsidRPr="00CA4C54">
        <w:t>gowych, kanalizacyjnych, elektroenergetycznych, gazowych, ciep</w:t>
      </w:r>
      <w:r w:rsidRPr="00CA4C54">
        <w:rPr>
          <w:rFonts w:hint="eastAsia"/>
        </w:rPr>
        <w:t>ł</w:t>
      </w:r>
      <w:r w:rsidRPr="00CA4C54">
        <w:t>owniczych oraz</w:t>
      </w:r>
      <w:r w:rsidR="007724AF" w:rsidRPr="00CA4C54">
        <w:t xml:space="preserve"> </w:t>
      </w:r>
      <w:r w:rsidRPr="00CA4C54">
        <w:t>telekomunikacyjnych, w przypadku gdy dana nieruchomo</w:t>
      </w:r>
      <w:r w:rsidRPr="00CA4C54">
        <w:rPr>
          <w:rFonts w:hint="eastAsia"/>
        </w:rPr>
        <w:t>ść</w:t>
      </w:r>
      <w:r w:rsidRPr="00CA4C54">
        <w:t xml:space="preserve"> nie by</w:t>
      </w:r>
      <w:r w:rsidRPr="00CA4C54">
        <w:rPr>
          <w:rFonts w:hint="eastAsia"/>
        </w:rPr>
        <w:t>ł</w:t>
      </w:r>
      <w:r w:rsidRPr="00CA4C54">
        <w:t>a obj</w:t>
      </w:r>
      <w:r w:rsidRPr="00CA4C54">
        <w:rPr>
          <w:rFonts w:hint="eastAsia"/>
        </w:rPr>
        <w:t>ę</w:t>
      </w:r>
      <w:r w:rsidRPr="00CA4C54">
        <w:t>ta miejscowym planem zagospodarowania przestrzennego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cym w</w:t>
      </w:r>
      <w:r w:rsidR="007724AF" w:rsidRPr="00CA4C54">
        <w:t xml:space="preserve"> </w:t>
      </w:r>
      <w:r w:rsidRPr="00CA4C54">
        <w:t>przeddzie</w:t>
      </w:r>
      <w:r w:rsidRPr="00CA4C54">
        <w:rPr>
          <w:rFonts w:hint="eastAsia"/>
        </w:rPr>
        <w:t>ń</w:t>
      </w:r>
      <w:r w:rsidRPr="00CA4C54">
        <w:t xml:space="preserve">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 xml:space="preserve">ycie planu rezerwacji. </w:t>
      </w:r>
    </w:p>
    <w:p w14:paraId="2F37324F" w14:textId="77777777" w:rsidR="00BE12D0" w:rsidRPr="00CA4C54" w:rsidRDefault="00BE12D0" w:rsidP="00BE12D0">
      <w:pPr>
        <w:pStyle w:val="ZUSTzmustartykuempunktem"/>
      </w:pPr>
      <w:r w:rsidRPr="00CA4C54">
        <w:t>3. W odniesieniu do zasad okre</w:t>
      </w:r>
      <w:r w:rsidRPr="00CA4C54">
        <w:rPr>
          <w:rFonts w:hint="eastAsia"/>
        </w:rPr>
        <w:t>ś</w:t>
      </w:r>
      <w:r w:rsidRPr="00CA4C54">
        <w:t>lania warto</w:t>
      </w:r>
      <w:r w:rsidRPr="00CA4C54">
        <w:rPr>
          <w:rFonts w:hint="eastAsia"/>
        </w:rPr>
        <w:t>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stosuje si</w:t>
      </w:r>
      <w:r w:rsidRPr="00CA4C54">
        <w:rPr>
          <w:rFonts w:hint="eastAsia"/>
        </w:rPr>
        <w:t>ę</w:t>
      </w:r>
      <w:r w:rsidRPr="00CA4C54">
        <w:t xml:space="preserve"> przepisy ustawy z dnia 21 sierpnia 1997 r. o gospodarce nieruchomo</w:t>
      </w:r>
      <w:r w:rsidRPr="00CA4C54">
        <w:rPr>
          <w:rFonts w:hint="eastAsia"/>
        </w:rPr>
        <w:t>ś</w:t>
      </w:r>
      <w:r w:rsidRPr="00CA4C54">
        <w:t>ciami, o ile niniejszy artyku</w:t>
      </w:r>
      <w:r w:rsidRPr="00CA4C54">
        <w:rPr>
          <w:rFonts w:hint="eastAsia"/>
        </w:rPr>
        <w:t>ł</w:t>
      </w:r>
      <w:r w:rsidRPr="00CA4C54">
        <w:t xml:space="preserve"> nie stanowi inaczej.</w:t>
      </w:r>
    </w:p>
    <w:p w14:paraId="7391CE79" w14:textId="77777777" w:rsidR="00BE12D0" w:rsidRPr="00CA4C54" w:rsidRDefault="00BE12D0" w:rsidP="00782969">
      <w:pPr>
        <w:pStyle w:val="ZUSTzmustartykuempunktem"/>
        <w:keepNext/>
      </w:pPr>
      <w:r w:rsidRPr="00CA4C54">
        <w:lastRenderedPageBreak/>
        <w:t>4. Przy okre</w:t>
      </w:r>
      <w:r w:rsidRPr="00CA4C54">
        <w:rPr>
          <w:rFonts w:hint="eastAsia"/>
        </w:rPr>
        <w:t>ś</w:t>
      </w:r>
      <w:r w:rsidRPr="00CA4C54">
        <w:t>laniu wysoko</w:t>
      </w:r>
      <w:r w:rsidRPr="00CA4C54">
        <w:rPr>
          <w:rFonts w:hint="eastAsia"/>
        </w:rPr>
        <w:t>ś</w:t>
      </w:r>
      <w:r w:rsidRPr="00CA4C54">
        <w:t>ci odszkodowania, o którym mowa w art. 29f ust. 2, nie</w:t>
      </w:r>
      <w:r w:rsidR="007724AF" w:rsidRPr="00CA4C54">
        <w:t xml:space="preserve"> </w:t>
      </w:r>
      <w:r w:rsidRPr="00CA4C54">
        <w:t>uwzgl</w:t>
      </w:r>
      <w:r w:rsidRPr="00CA4C54">
        <w:rPr>
          <w:rFonts w:hint="eastAsia"/>
        </w:rPr>
        <w:t>ę</w:t>
      </w:r>
      <w:r w:rsidRPr="00CA4C54">
        <w:t>dnia si</w:t>
      </w:r>
      <w:r w:rsidRPr="00CA4C54">
        <w:rPr>
          <w:rFonts w:hint="eastAsia"/>
        </w:rPr>
        <w:t>ę</w:t>
      </w:r>
      <w:r w:rsidRPr="00CA4C54">
        <w:t>:</w:t>
      </w:r>
    </w:p>
    <w:p w14:paraId="3BAAE6A0" w14:textId="2077B74E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miejscowego planu zagospodarowania przestrzennego, poprzednio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cych miejscowych planów zagospodarowania przestrzennego oraz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− w</w:t>
      </w:r>
      <w:r w:rsidR="00477E73" w:rsidRPr="00CA4C54">
        <w:t> </w:t>
      </w:r>
      <w:r w:rsidRPr="00CA4C54">
        <w:t>przypadku gdy podstaw</w:t>
      </w:r>
      <w:r w:rsidRPr="00CA4C54">
        <w:rPr>
          <w:rFonts w:hint="eastAsia"/>
        </w:rPr>
        <w:t>ą</w:t>
      </w:r>
      <w:r w:rsidRPr="00CA4C54">
        <w:t xml:space="preserve"> pozwolenia na budow</w:t>
      </w:r>
      <w:r w:rsidRPr="00CA4C54">
        <w:rPr>
          <w:rFonts w:hint="eastAsia"/>
        </w:rPr>
        <w:t>ę</w:t>
      </w:r>
      <w:r w:rsidRPr="00CA4C54">
        <w:t xml:space="preserve"> lub zg</w:t>
      </w:r>
      <w:r w:rsidRPr="00CA4C54">
        <w:rPr>
          <w:rFonts w:hint="eastAsia"/>
        </w:rPr>
        <w:t>ł</w:t>
      </w:r>
      <w:r w:rsidRPr="00CA4C54">
        <w:t>oszenia budowlanego by</w:t>
      </w:r>
      <w:r w:rsidRPr="00CA4C54">
        <w:rPr>
          <w:rFonts w:hint="eastAsia"/>
        </w:rPr>
        <w:t>ł</w:t>
      </w:r>
      <w:r w:rsidRPr="00CA4C54">
        <w:t xml:space="preserve"> miejscowy plan zagospodarowania przestrzennego;</w:t>
      </w:r>
    </w:p>
    <w:p w14:paraId="265E6CE8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decyzji o warunkach zabudowy, poprzednio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cych miejscowych planów zagospodarowania przestrzennego oraz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− w przypadku gdy podstaw</w:t>
      </w:r>
      <w:r w:rsidRPr="00CA4C54">
        <w:rPr>
          <w:rFonts w:hint="eastAsia"/>
        </w:rPr>
        <w:t>ą</w:t>
      </w:r>
      <w:r w:rsidRPr="00CA4C54">
        <w:t xml:space="preserve"> pozwolenia na budow</w:t>
      </w:r>
      <w:r w:rsidRPr="00CA4C54">
        <w:rPr>
          <w:rFonts w:hint="eastAsia"/>
        </w:rPr>
        <w:t>ę</w:t>
      </w:r>
      <w:r w:rsidRPr="00CA4C54">
        <w:t xml:space="preserve"> by</w:t>
      </w:r>
      <w:r w:rsidRPr="00CA4C54">
        <w:rPr>
          <w:rFonts w:hint="eastAsia"/>
        </w:rPr>
        <w:t>ł</w:t>
      </w:r>
      <w:r w:rsidRPr="00CA4C54">
        <w:t>a decyzja o warunkach zabudowy.</w:t>
      </w:r>
    </w:p>
    <w:p w14:paraId="0F84BF86" w14:textId="7C353353" w:rsidR="00BE12D0" w:rsidRPr="00CA4C54" w:rsidRDefault="00BE12D0" w:rsidP="00DB2D2F">
      <w:pPr>
        <w:pStyle w:val="ZARTzmartartykuempunktem"/>
      </w:pPr>
      <w:r w:rsidRPr="00CA4C54">
        <w:t>Art. 29h.1. Decyzj</w:t>
      </w:r>
      <w:r w:rsidRPr="00CA4C54">
        <w:rPr>
          <w:rFonts w:hint="eastAsia"/>
        </w:rPr>
        <w:t>ę</w:t>
      </w:r>
      <w:r w:rsidRPr="00CA4C54">
        <w:t xml:space="preserve"> ustalaj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wysoko</w:t>
      </w:r>
      <w:r w:rsidRPr="00CA4C54">
        <w:rPr>
          <w:rFonts w:hint="eastAsia"/>
        </w:rPr>
        <w:t>ść</w:t>
      </w:r>
      <w:r w:rsidRPr="00CA4C54">
        <w:t xml:space="preserve"> odszkodowania, o którym mowa w</w:t>
      </w:r>
      <w:r w:rsidR="00477E73" w:rsidRPr="00CA4C54">
        <w:t> </w:t>
      </w:r>
      <w:r w:rsidRPr="00CA4C54">
        <w:t>art.</w:t>
      </w:r>
      <w:r w:rsidR="00477E73" w:rsidRPr="00CA4C54">
        <w:t> </w:t>
      </w:r>
      <w:r w:rsidRPr="00CA4C54">
        <w:t xml:space="preserve">29f ust. 1, wydaje wojewoda. </w:t>
      </w:r>
    </w:p>
    <w:p w14:paraId="72B436D7" w14:textId="12199E9B" w:rsidR="00BE12D0" w:rsidRPr="00CA4C54" w:rsidRDefault="00BE12D0" w:rsidP="00BE12D0">
      <w:pPr>
        <w:pStyle w:val="ZUSTzmustartykuempunktem"/>
      </w:pPr>
      <w:r w:rsidRPr="00CA4C54">
        <w:t>2.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 nieruchomo</w:t>
      </w:r>
      <w:r w:rsidRPr="00CA4C54">
        <w:rPr>
          <w:rFonts w:hint="eastAsia"/>
        </w:rPr>
        <w:t>ś</w:t>
      </w:r>
      <w:r w:rsidRPr="00CA4C54">
        <w:t>ci mo</w:t>
      </w:r>
      <w:r w:rsidRPr="00CA4C54">
        <w:rPr>
          <w:rFonts w:hint="eastAsia"/>
        </w:rPr>
        <w:t>ż</w:t>
      </w:r>
      <w:r w:rsidRPr="00CA4C54">
        <w:t>e uzyska</w:t>
      </w:r>
      <w:r w:rsidRPr="00CA4C54">
        <w:rPr>
          <w:rFonts w:hint="eastAsia"/>
        </w:rPr>
        <w:t>ć</w:t>
      </w:r>
      <w:r w:rsidRPr="00CA4C54">
        <w:t xml:space="preserve"> odszkodowanie, o którym mowa w</w:t>
      </w:r>
      <w:r w:rsidR="00477E73" w:rsidRPr="00CA4C54">
        <w:t> </w:t>
      </w:r>
      <w:r w:rsidRPr="00CA4C54">
        <w:t>art.</w:t>
      </w:r>
      <w:r w:rsidR="00477E73" w:rsidRPr="00CA4C54">
        <w:t> </w:t>
      </w:r>
      <w:r w:rsidRPr="00CA4C54">
        <w:t>29f ust. 1, wy</w:t>
      </w:r>
      <w:r w:rsidRPr="00CA4C54">
        <w:rPr>
          <w:rFonts w:hint="eastAsia"/>
        </w:rPr>
        <w:t>łą</w:t>
      </w:r>
      <w:r w:rsidRPr="00CA4C54">
        <w:t>cznie raz, niezale</w:t>
      </w:r>
      <w:r w:rsidRPr="00CA4C54">
        <w:rPr>
          <w:rFonts w:hint="eastAsia"/>
        </w:rPr>
        <w:t>ż</w:t>
      </w:r>
      <w:r w:rsidRPr="00CA4C54">
        <w:t>nie od liczby sk</w:t>
      </w:r>
      <w:r w:rsidRPr="00CA4C54">
        <w:rPr>
          <w:rFonts w:hint="eastAsia"/>
        </w:rPr>
        <w:t>ł</w:t>
      </w:r>
      <w:r w:rsidRPr="00CA4C54">
        <w:t>adanych wniosków i wydanych decyzji odmownych na podstawie art. 29 ust. 7.”;</w:t>
      </w:r>
    </w:p>
    <w:bookmarkEnd w:id="57"/>
    <w:p w14:paraId="06A8DB08" w14:textId="77777777" w:rsidR="00BE12D0" w:rsidRPr="00CA4C54" w:rsidRDefault="00BE12D0" w:rsidP="00BE12D0">
      <w:pPr>
        <w:pStyle w:val="PKTpunkt"/>
      </w:pPr>
      <w:r w:rsidRPr="00CA4C54">
        <w:t>20)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art.</w:t>
      </w:r>
      <w:r w:rsidR="007724AF" w:rsidRPr="00CA4C54">
        <w:t xml:space="preserve"> </w:t>
      </w:r>
      <w:r w:rsidRPr="00CA4C54">
        <w:t>30;</w:t>
      </w:r>
    </w:p>
    <w:p w14:paraId="16E77E60" w14:textId="6905B773" w:rsidR="00BE12D0" w:rsidRPr="00CA4C54" w:rsidRDefault="00BE12D0" w:rsidP="00BE12D0">
      <w:pPr>
        <w:pStyle w:val="PKTpunkt"/>
      </w:pPr>
      <w:r w:rsidRPr="00CA4C54" w:rsidDel="00FD71B0">
        <w:t>2</w:t>
      </w:r>
      <w:r w:rsidRPr="00CA4C54">
        <w:t>1)</w:t>
      </w:r>
      <w:r w:rsidRPr="00CA4C54">
        <w:tab/>
        <w:t>w art. 31 we wprowadzeniu do wyliczenia skre</w:t>
      </w:r>
      <w:r w:rsidRPr="00CA4C54">
        <w:rPr>
          <w:rFonts w:hint="eastAsia"/>
        </w:rPr>
        <w:t>ś</w:t>
      </w:r>
      <w:r w:rsidRPr="00CA4C54">
        <w:t>la si</w:t>
      </w:r>
      <w:r w:rsidRPr="00CA4C54">
        <w:rPr>
          <w:rFonts w:hint="eastAsia"/>
        </w:rPr>
        <w:t>ę</w:t>
      </w:r>
      <w:r w:rsidRPr="00CA4C54">
        <w:t xml:space="preserve"> wyrazy „,</w:t>
      </w:r>
      <w:r w:rsidR="00477E73" w:rsidRPr="00CA4C54">
        <w:t xml:space="preserve"> </w:t>
      </w:r>
      <w:r w:rsidRPr="00CA4C54">
        <w:t>wraz z ich tre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>,”;</w:t>
      </w:r>
    </w:p>
    <w:p w14:paraId="49E7F2C1" w14:textId="77777777" w:rsidR="00BE12D0" w:rsidRPr="00CA4C54" w:rsidRDefault="00BE12D0" w:rsidP="00782969">
      <w:pPr>
        <w:pStyle w:val="PKTpunkt"/>
        <w:keepNext/>
      </w:pPr>
      <w:bookmarkStart w:id="64" w:name="_Hlk27061140"/>
      <w:r w:rsidRPr="00CA4C54">
        <w:t>22)</w:t>
      </w:r>
      <w:r w:rsidRPr="00CA4C54">
        <w:tab/>
        <w:t>po art.</w:t>
      </w:r>
      <w:r w:rsidR="007724AF" w:rsidRPr="00CA4C54">
        <w:t xml:space="preserve"> </w:t>
      </w:r>
      <w:r w:rsidRPr="00CA4C54">
        <w:t>31</w:t>
      </w:r>
      <w:r w:rsidR="007724AF" w:rsidRPr="00CA4C54">
        <w:t xml:space="preserve"> </w:t>
      </w:r>
      <w:r w:rsidRPr="00CA4C54">
        <w:t>dodaje si</w:t>
      </w:r>
      <w:r w:rsidRPr="00CA4C54">
        <w:rPr>
          <w:rFonts w:hint="eastAsia"/>
        </w:rPr>
        <w:t>ę</w:t>
      </w:r>
      <w:r w:rsidRPr="00CA4C54">
        <w:t xml:space="preserve"> rozdzia</w:t>
      </w:r>
      <w:r w:rsidRPr="00CA4C54">
        <w:rPr>
          <w:rFonts w:hint="eastAsia"/>
        </w:rPr>
        <w:t>ł</w:t>
      </w:r>
      <w:r w:rsidRPr="00CA4C54">
        <w:t>y 1a i 1b w</w:t>
      </w:r>
      <w:r w:rsidR="007724AF" w:rsidRPr="00CA4C54">
        <w:t xml:space="preserve"> </w:t>
      </w:r>
      <w:r w:rsidRPr="00CA4C54">
        <w:t>brzmieniu:</w:t>
      </w:r>
    </w:p>
    <w:p w14:paraId="6258B3B2" w14:textId="77777777" w:rsidR="00BE12D0" w:rsidRPr="00CA4C54" w:rsidRDefault="00BE12D0" w:rsidP="00BE12D0">
      <w:pPr>
        <w:pStyle w:val="ZROZDZODDZOZNzmoznrozdzoddzartykuempunktem"/>
      </w:pPr>
      <w:r w:rsidRPr="00CA4C54" w:rsidDel="00C76479">
        <w:t>„</w:t>
      </w:r>
      <w:r w:rsidRPr="00CA4C54">
        <w:t>Rozdzia</w:t>
      </w:r>
      <w:r w:rsidRPr="00CA4C54">
        <w:rPr>
          <w:rFonts w:hint="eastAsia"/>
        </w:rPr>
        <w:t>ł</w:t>
      </w:r>
      <w:r w:rsidRPr="00CA4C54">
        <w:t xml:space="preserve"> 1a</w:t>
      </w:r>
    </w:p>
    <w:p w14:paraId="7FF2AED8" w14:textId="77777777" w:rsidR="00BE12D0" w:rsidRPr="00CA4C54" w:rsidRDefault="00BE12D0" w:rsidP="00CA4C54">
      <w:pPr>
        <w:pStyle w:val="ZROZDZODDZPRZEDMzmprzedmrozdzoddzartykuempunktem"/>
      </w:pPr>
      <w:r w:rsidRPr="00CA4C54">
        <w:t>Udost</w:t>
      </w:r>
      <w:r w:rsidRPr="00CA4C54">
        <w:rPr>
          <w:rFonts w:hint="eastAsia"/>
        </w:rPr>
        <w:t>ę</w:t>
      </w:r>
      <w:r w:rsidRPr="00CA4C54">
        <w:t>pnienie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przyrodniczych</w:t>
      </w:r>
    </w:p>
    <w:p w14:paraId="1C2A85FD" w14:textId="77777777" w:rsidR="00BE12D0" w:rsidRPr="00CA4C54" w:rsidRDefault="00BE12D0" w:rsidP="00BE12D0">
      <w:pPr>
        <w:pStyle w:val="ZARTzmartartykuempunktem"/>
      </w:pPr>
      <w:r w:rsidRPr="00CA4C54">
        <w:t>Art. 31a. 1. Inwestor, w celu przeprowadzenia bada</w:t>
      </w:r>
      <w:r w:rsidRPr="00CA4C54">
        <w:rPr>
          <w:rFonts w:hint="eastAsia"/>
        </w:rPr>
        <w:t>ń</w:t>
      </w:r>
      <w:r w:rsidRPr="00CA4C54">
        <w:t xml:space="preserve"> przyrodniczych niezb</w:t>
      </w:r>
      <w:r w:rsidRPr="00CA4C54">
        <w:rPr>
          <w:rFonts w:hint="eastAsia"/>
        </w:rPr>
        <w:t>ę</w:t>
      </w:r>
      <w:r w:rsidRPr="00CA4C54">
        <w:t>dnych do przygotowania i realizacji Inwestycji, w szczególno</w:t>
      </w:r>
      <w:r w:rsidRPr="00CA4C54">
        <w:rPr>
          <w:rFonts w:hint="eastAsia"/>
        </w:rPr>
        <w:t>ś</w:t>
      </w:r>
      <w:r w:rsidRPr="00CA4C54">
        <w:t>ci do sporz</w:t>
      </w:r>
      <w:r w:rsidRPr="00CA4C54">
        <w:rPr>
          <w:rFonts w:hint="eastAsia"/>
        </w:rPr>
        <w:t>ą</w:t>
      </w:r>
      <w:r w:rsidRPr="00CA4C54">
        <w:t>dzenia karty informacyjnej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lub raportu o oddzia</w:t>
      </w:r>
      <w:r w:rsidRPr="00CA4C54">
        <w:rPr>
          <w:rFonts w:hint="eastAsia"/>
        </w:rPr>
        <w:t>ł</w:t>
      </w:r>
      <w:r w:rsidRPr="00CA4C54">
        <w:t>ywaniu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na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rodowisko, o których mowa w ustawie z dnia 3 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rodowisko, mo</w:t>
      </w:r>
      <w:r w:rsidRPr="00CA4C54">
        <w:rPr>
          <w:rFonts w:hint="eastAsia"/>
        </w:rPr>
        <w:t>ż</w:t>
      </w:r>
      <w:r w:rsidRPr="00CA4C54">
        <w:t>e wyst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do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miejscowo wojewody z wnioskiem o wydanie rozporz</w:t>
      </w:r>
      <w:r w:rsidRPr="00CA4C54">
        <w:rPr>
          <w:rFonts w:hint="eastAsia"/>
        </w:rPr>
        <w:t>ą</w:t>
      </w:r>
      <w:r w:rsidRPr="00CA4C54">
        <w:t>dzenia o</w:t>
      </w:r>
      <w:r w:rsidR="007724AF" w:rsidRPr="00CA4C54">
        <w:t xml:space="preserve"> </w:t>
      </w:r>
      <w:r w:rsidRPr="00CA4C54">
        <w:t>udost</w:t>
      </w:r>
      <w:r w:rsidRPr="00CA4C54">
        <w:rPr>
          <w:rFonts w:hint="eastAsia"/>
        </w:rPr>
        <w:t>ę</w:t>
      </w:r>
      <w:r w:rsidRPr="00CA4C54">
        <w:t>pnieniu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przyrodniczych.</w:t>
      </w:r>
    </w:p>
    <w:p w14:paraId="2662F595" w14:textId="77777777" w:rsidR="00BE12D0" w:rsidRPr="00CA4C54" w:rsidRDefault="00BE12D0" w:rsidP="00782969">
      <w:pPr>
        <w:pStyle w:val="ZUSTzmustartykuempunktem"/>
        <w:keepNext/>
      </w:pPr>
      <w:r w:rsidRPr="00CA4C54">
        <w:t>2. Wniosek o wydanie rozporz</w:t>
      </w:r>
      <w:r w:rsidRPr="00CA4C54">
        <w:rPr>
          <w:rFonts w:hint="eastAsia"/>
        </w:rPr>
        <w:t>ą</w:t>
      </w:r>
      <w:r w:rsidRPr="00CA4C54">
        <w:t>dzenia, o którym mowa w ust. 1, zawiera okre</w:t>
      </w:r>
      <w:r w:rsidRPr="00CA4C54">
        <w:rPr>
          <w:rFonts w:hint="eastAsia"/>
        </w:rPr>
        <w:t>ś</w:t>
      </w:r>
      <w:r w:rsidRPr="00CA4C54">
        <w:t>lenie:</w:t>
      </w:r>
    </w:p>
    <w:p w14:paraId="3D741139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gmin lub ich cz</w:t>
      </w:r>
      <w:r w:rsidRPr="00CA4C54">
        <w:rPr>
          <w:rFonts w:hint="eastAsia"/>
        </w:rPr>
        <w:t>ęś</w:t>
      </w:r>
      <w:r w:rsidRPr="00CA4C54">
        <w:t>ci, na których terenie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 xml:space="preserve"> wykonywane badania przyrodnicze;</w:t>
      </w:r>
    </w:p>
    <w:p w14:paraId="28C5851C" w14:textId="77777777" w:rsidR="00BE12D0" w:rsidRPr="00CA4C54" w:rsidRDefault="00BE12D0" w:rsidP="00BE12D0">
      <w:pPr>
        <w:pStyle w:val="ZPKTzmpktartykuempunktem"/>
      </w:pPr>
      <w:r w:rsidRPr="00CA4C54">
        <w:lastRenderedPageBreak/>
        <w:t>2)</w:t>
      </w:r>
      <w:r w:rsidRPr="00CA4C54">
        <w:tab/>
        <w:t>terminu obowi</w:t>
      </w:r>
      <w:r w:rsidRPr="00CA4C54">
        <w:rPr>
          <w:rFonts w:hint="eastAsia"/>
        </w:rPr>
        <w:t>ą</w:t>
      </w:r>
      <w:r w:rsidRPr="00CA4C54">
        <w:t>zywania rozporz</w:t>
      </w:r>
      <w:r w:rsidRPr="00CA4C54">
        <w:rPr>
          <w:rFonts w:hint="eastAsia"/>
        </w:rPr>
        <w:t>ą</w:t>
      </w:r>
      <w:r w:rsidRPr="00CA4C54">
        <w:t>dzenia, przy czym termin ten nie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 ni</w:t>
      </w:r>
      <w:r w:rsidRPr="00CA4C54">
        <w:rPr>
          <w:rFonts w:hint="eastAsia"/>
        </w:rPr>
        <w:t>ż</w:t>
      </w:r>
      <w:r w:rsidRPr="00CA4C54">
        <w:t xml:space="preserve"> 5 lat.</w:t>
      </w:r>
    </w:p>
    <w:p w14:paraId="3C904F00" w14:textId="77777777" w:rsidR="00BE12D0" w:rsidRPr="00CA4C54" w:rsidRDefault="00BE12D0" w:rsidP="00782969">
      <w:pPr>
        <w:pStyle w:val="ZUSTzmustartykuempunktem"/>
        <w:keepNext/>
      </w:pPr>
      <w:r w:rsidRPr="00CA4C54">
        <w:t>3. Rozporz</w:t>
      </w:r>
      <w:r w:rsidRPr="00CA4C54">
        <w:rPr>
          <w:rFonts w:hint="eastAsia"/>
        </w:rPr>
        <w:t>ą</w:t>
      </w:r>
      <w:r w:rsidRPr="00CA4C54">
        <w:t>dzenie, o którym mowa w ust. 1, jest aktem prawa miejscowego, który:</w:t>
      </w:r>
    </w:p>
    <w:p w14:paraId="073385F3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uprawnia Inwestora do wst</w:t>
      </w:r>
      <w:r w:rsidRPr="00CA4C54">
        <w:rPr>
          <w:rFonts w:hint="eastAsia"/>
        </w:rPr>
        <w:t>ę</w:t>
      </w:r>
      <w:r w:rsidRPr="00CA4C54">
        <w:t>pu na grunt i do obiektów budowlanych oraz</w:t>
      </w:r>
      <w:r w:rsidR="007724AF" w:rsidRPr="00CA4C54">
        <w:t xml:space="preserve"> </w:t>
      </w:r>
      <w:r w:rsidRPr="00CA4C54">
        <w:t>dokonywania niezb</w:t>
      </w:r>
      <w:r w:rsidRPr="00CA4C54">
        <w:rPr>
          <w:rFonts w:hint="eastAsia"/>
        </w:rPr>
        <w:t>ę</w:t>
      </w:r>
      <w:r w:rsidRPr="00CA4C54">
        <w:t>dnych czynno</w:t>
      </w:r>
      <w:r w:rsidRPr="00CA4C54">
        <w:rPr>
          <w:rFonts w:hint="eastAsia"/>
        </w:rPr>
        <w:t>ś</w:t>
      </w:r>
      <w:r w:rsidRPr="00CA4C54">
        <w:t>ci zwi</w:t>
      </w:r>
      <w:r w:rsidRPr="00CA4C54">
        <w:rPr>
          <w:rFonts w:hint="eastAsia"/>
        </w:rPr>
        <w:t>ą</w:t>
      </w:r>
      <w:r w:rsidRPr="00CA4C54">
        <w:t>zanych z wykonywaniem bada</w:t>
      </w:r>
      <w:r w:rsidRPr="00CA4C54">
        <w:rPr>
          <w:rFonts w:hint="eastAsia"/>
        </w:rPr>
        <w:t>ń</w:t>
      </w:r>
      <w:r w:rsidRPr="00CA4C54">
        <w:t xml:space="preserve"> przyrodniczych;</w:t>
      </w:r>
    </w:p>
    <w:p w14:paraId="5EA671AC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zobowi</w:t>
      </w:r>
      <w:r w:rsidRPr="00CA4C54">
        <w:rPr>
          <w:rFonts w:hint="eastAsia"/>
        </w:rPr>
        <w:t>ą</w:t>
      </w:r>
      <w:r w:rsidRPr="00CA4C54">
        <w:t>zuje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inn</w:t>
      </w:r>
      <w:r w:rsidRPr="00CA4C54">
        <w:rPr>
          <w:rFonts w:hint="eastAsia"/>
        </w:rPr>
        <w:t>ą</w:t>
      </w:r>
      <w:r w:rsidRPr="00CA4C54">
        <w:t xml:space="preserve"> osob</w:t>
      </w:r>
      <w:r w:rsidRPr="00CA4C54">
        <w:rPr>
          <w:rFonts w:hint="eastAsia"/>
        </w:rPr>
        <w:t>ę</w:t>
      </w:r>
      <w:r w:rsidRPr="00CA4C54">
        <w:t xml:space="preserve"> w</w:t>
      </w:r>
      <w:r w:rsidRPr="00CA4C54">
        <w:rPr>
          <w:rFonts w:hint="eastAsia"/>
        </w:rPr>
        <w:t>ł</w:t>
      </w:r>
      <w:r w:rsidRPr="00CA4C54">
        <w:t>adaj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do udost</w:t>
      </w:r>
      <w:r w:rsidRPr="00CA4C54">
        <w:rPr>
          <w:rFonts w:hint="eastAsia"/>
        </w:rPr>
        <w:t>ę</w:t>
      </w:r>
      <w:r w:rsidRPr="00CA4C54">
        <w:t>pnienia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przyrodniczych;</w:t>
      </w:r>
    </w:p>
    <w:p w14:paraId="3263CEBE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uprawnia Inwestora do wykonywania bada</w:t>
      </w:r>
      <w:r w:rsidRPr="00CA4C54">
        <w:rPr>
          <w:rFonts w:hint="eastAsia"/>
        </w:rPr>
        <w:t>ń</w:t>
      </w:r>
      <w:r w:rsidRPr="00CA4C54">
        <w:t xml:space="preserve"> przyrodniczych na terenach zamkni</w:t>
      </w:r>
      <w:r w:rsidRPr="00CA4C54">
        <w:rPr>
          <w:rFonts w:hint="eastAsia"/>
        </w:rPr>
        <w:t>ę</w:t>
      </w:r>
      <w:r w:rsidRPr="00CA4C54">
        <w:t>tych, o</w:t>
      </w:r>
      <w:r w:rsidR="007724AF" w:rsidRPr="00CA4C54">
        <w:t xml:space="preserve"> </w:t>
      </w:r>
      <w:r w:rsidRPr="00CA4C54">
        <w:t>których mowa w ustawie z dnia 17 maja 1989 r. − Prawo geodezyjne i kartograficzne, pod nadzorem zarz</w:t>
      </w:r>
      <w:r w:rsidRPr="00CA4C54">
        <w:rPr>
          <w:rFonts w:hint="eastAsia"/>
        </w:rPr>
        <w:t>ą</w:t>
      </w:r>
      <w:r w:rsidRPr="00CA4C54">
        <w:t>dzaj</w:t>
      </w:r>
      <w:r w:rsidRPr="00CA4C54">
        <w:rPr>
          <w:rFonts w:hint="eastAsia"/>
        </w:rPr>
        <w:t>ą</w:t>
      </w:r>
      <w:r w:rsidRPr="00CA4C54">
        <w:t>cego tym terenem.</w:t>
      </w:r>
    </w:p>
    <w:p w14:paraId="39FF2125" w14:textId="77777777" w:rsidR="00BE12D0" w:rsidRPr="00CA4C54" w:rsidRDefault="00BE12D0" w:rsidP="00782969">
      <w:pPr>
        <w:pStyle w:val="ZUSTzmustartykuempunktem"/>
        <w:keepNext/>
      </w:pPr>
      <w:r w:rsidRPr="00CA4C54">
        <w:t>4. Uprawnienia, o których mowa w ust. 3 pkt 1 i 3, nie naruszaj</w:t>
      </w:r>
      <w:r w:rsidRPr="00CA4C54">
        <w:rPr>
          <w:rFonts w:hint="eastAsia"/>
        </w:rPr>
        <w:t>ą</w:t>
      </w:r>
      <w:r w:rsidRPr="00CA4C54">
        <w:t>:</w:t>
      </w:r>
    </w:p>
    <w:p w14:paraId="0BA76548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 xml:space="preserve">przepisów o ochronie zabytków i opiece nad zabytkami, o ochronie </w:t>
      </w:r>
      <w:r w:rsidRPr="00CA4C54">
        <w:rPr>
          <w:rFonts w:hint="eastAsia"/>
        </w:rPr>
        <w:t>ś</w:t>
      </w:r>
      <w:r w:rsidRPr="00CA4C54">
        <w:t>rodowiska, o</w:t>
      </w:r>
      <w:r w:rsidR="007724AF" w:rsidRPr="00CA4C54">
        <w:t xml:space="preserve"> </w:t>
      </w:r>
      <w:r w:rsidRPr="00CA4C54">
        <w:t>lasach, o drogach publicznych oraz o ochronie informacji niejawnych;</w:t>
      </w:r>
    </w:p>
    <w:p w14:paraId="2FE530A8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przywilejów i immunitetów przys</w:t>
      </w:r>
      <w:r w:rsidRPr="00CA4C54">
        <w:rPr>
          <w:rFonts w:hint="eastAsia"/>
        </w:rPr>
        <w:t>ł</w:t>
      </w:r>
      <w:r w:rsidRPr="00CA4C54">
        <w:t>uguj</w:t>
      </w:r>
      <w:r w:rsidRPr="00CA4C54">
        <w:rPr>
          <w:rFonts w:hint="eastAsia"/>
        </w:rPr>
        <w:t>ą</w:t>
      </w:r>
      <w:r w:rsidRPr="00CA4C54">
        <w:t>cych obcym przedstawicielstwom dyplomatycznym, misjom specjalnym i urz</w:t>
      </w:r>
      <w:r w:rsidRPr="00CA4C54">
        <w:rPr>
          <w:rFonts w:hint="eastAsia"/>
        </w:rPr>
        <w:t>ę</w:t>
      </w:r>
      <w:r w:rsidRPr="00CA4C54">
        <w:t>dom konsularnym, a tak</w:t>
      </w:r>
      <w:r w:rsidRPr="00CA4C54">
        <w:rPr>
          <w:rFonts w:hint="eastAsia"/>
        </w:rPr>
        <w:t>ż</w:t>
      </w:r>
      <w:r w:rsidRPr="00CA4C54">
        <w:t>e cz</w:t>
      </w:r>
      <w:r w:rsidRPr="00CA4C54">
        <w:rPr>
          <w:rFonts w:hint="eastAsia"/>
        </w:rPr>
        <w:t>ł</w:t>
      </w:r>
      <w:r w:rsidRPr="00CA4C54">
        <w:t>onkom ich personelu oraz innym osobom korzystaj</w:t>
      </w:r>
      <w:r w:rsidRPr="00CA4C54">
        <w:rPr>
          <w:rFonts w:hint="eastAsia"/>
        </w:rPr>
        <w:t>ą</w:t>
      </w:r>
      <w:r w:rsidRPr="00CA4C54">
        <w:t>cym z przywilejów i immunitetów na</w:t>
      </w:r>
      <w:r w:rsidR="007724AF" w:rsidRPr="00CA4C54">
        <w:t xml:space="preserve"> </w:t>
      </w:r>
      <w:r w:rsidRPr="00CA4C54">
        <w:t>podstawie ustaw, umów lub powszechnie uznanych zwyczajów mi</w:t>
      </w:r>
      <w:r w:rsidRPr="00CA4C54">
        <w:rPr>
          <w:rFonts w:hint="eastAsia"/>
        </w:rPr>
        <w:t>ę</w:t>
      </w:r>
      <w:r w:rsidRPr="00CA4C54">
        <w:t>dzynarodowych.</w:t>
      </w:r>
    </w:p>
    <w:p w14:paraId="06886B09" w14:textId="77777777" w:rsidR="00BE12D0" w:rsidRPr="00CA4C54" w:rsidRDefault="00BE12D0" w:rsidP="00BE12D0">
      <w:pPr>
        <w:pStyle w:val="ZUSTzmustartykuempunktem"/>
      </w:pPr>
      <w:r w:rsidRPr="00CA4C54">
        <w:t>5. Uprawnienia, o których mowa w ust. 3 pkt 1 i 3,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wykonywane przez osoby fizyczne, osoby prawne, przedsi</w:t>
      </w:r>
      <w:r w:rsidRPr="00CA4C54">
        <w:rPr>
          <w:rFonts w:hint="eastAsia"/>
        </w:rPr>
        <w:t>ę</w:t>
      </w:r>
      <w:r w:rsidRPr="00CA4C54">
        <w:t>biorców lub jednostki organizacyjne dzia</w:t>
      </w:r>
      <w:r w:rsidRPr="00CA4C54">
        <w:rPr>
          <w:rFonts w:hint="eastAsia"/>
        </w:rPr>
        <w:t>ł</w:t>
      </w:r>
      <w:r w:rsidRPr="00CA4C54">
        <w:t>aj</w:t>
      </w:r>
      <w:r w:rsidRPr="00CA4C54">
        <w:rPr>
          <w:rFonts w:hint="eastAsia"/>
        </w:rPr>
        <w:t>ą</w:t>
      </w:r>
      <w:r w:rsidRPr="00CA4C54">
        <w:t>ce na podstawie pisemnego upowa</w:t>
      </w:r>
      <w:r w:rsidRPr="00CA4C54">
        <w:rPr>
          <w:rFonts w:hint="eastAsia"/>
        </w:rPr>
        <w:t>ż</w:t>
      </w:r>
      <w:r w:rsidRPr="00CA4C54">
        <w:t>nienia udzielonego przez Inwestora.</w:t>
      </w:r>
    </w:p>
    <w:p w14:paraId="3A7EEF1E" w14:textId="77777777" w:rsidR="00BE12D0" w:rsidRPr="00CA4C54" w:rsidRDefault="00BE12D0" w:rsidP="00BE12D0">
      <w:pPr>
        <w:pStyle w:val="ZARTzmartartykuempunktem"/>
      </w:pPr>
      <w:r w:rsidRPr="00CA4C54">
        <w:t>Art. 31b. 1. Rozporz</w:t>
      </w:r>
      <w:r w:rsidRPr="00CA4C54">
        <w:rPr>
          <w:rFonts w:hint="eastAsia"/>
        </w:rPr>
        <w:t>ą</w:t>
      </w:r>
      <w:r w:rsidRPr="00CA4C54">
        <w:t>dzenie, o którym mowa w art. 31a ust. 1, wydaje si</w:t>
      </w:r>
      <w:r w:rsidRPr="00CA4C54">
        <w:rPr>
          <w:rFonts w:hint="eastAsia"/>
        </w:rPr>
        <w:t>ę</w:t>
      </w:r>
      <w:r w:rsidRPr="00CA4C54">
        <w:t xml:space="preserve"> w terminie 14 dni od dnia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wniosku, o którym mowa w art. 31a ust. 2.</w:t>
      </w:r>
    </w:p>
    <w:p w14:paraId="32A82A3D" w14:textId="77777777" w:rsidR="00BE12D0" w:rsidRPr="00CA4C54" w:rsidRDefault="00BE12D0" w:rsidP="00BE12D0">
      <w:pPr>
        <w:pStyle w:val="ZUSTzmustartykuempunktem"/>
      </w:pPr>
      <w:r w:rsidRPr="00CA4C54">
        <w:t>2. Rozporz</w:t>
      </w:r>
      <w:r w:rsidRPr="00CA4C54">
        <w:rPr>
          <w:rFonts w:hint="eastAsia"/>
        </w:rPr>
        <w:t>ą</w:t>
      </w:r>
      <w:r w:rsidRPr="00CA4C54">
        <w:t xml:space="preserve">dzenie, o którym mowa w art. 31a ust. 1, wchodzi w </w:t>
      </w:r>
      <w:r w:rsidRPr="00CA4C54">
        <w:rPr>
          <w:rFonts w:hint="eastAsia"/>
        </w:rPr>
        <w:t>ż</w:t>
      </w:r>
      <w:r w:rsidRPr="00CA4C54">
        <w:t>ycie w terminie 30 dni od daty jego og</w:t>
      </w:r>
      <w:r w:rsidRPr="00CA4C54">
        <w:rPr>
          <w:rFonts w:hint="eastAsia"/>
        </w:rPr>
        <w:t>ł</w:t>
      </w:r>
      <w:r w:rsidRPr="00CA4C54">
        <w:t>oszenia we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dzienniku urz</w:t>
      </w:r>
      <w:r w:rsidRPr="00CA4C54">
        <w:rPr>
          <w:rFonts w:hint="eastAsia"/>
        </w:rPr>
        <w:t>ę</w:t>
      </w:r>
      <w:r w:rsidRPr="00CA4C54">
        <w:t>dowym województwa.</w:t>
      </w:r>
    </w:p>
    <w:p w14:paraId="786945EA" w14:textId="77777777" w:rsidR="00BE12D0" w:rsidRPr="00CA4C54" w:rsidRDefault="00BE12D0" w:rsidP="00782969">
      <w:pPr>
        <w:pStyle w:val="ZUSTzmustartykuempunktem"/>
        <w:keepNext/>
      </w:pPr>
      <w:r w:rsidRPr="00CA4C54">
        <w:t>3. Rozporz</w:t>
      </w:r>
      <w:r w:rsidRPr="00CA4C54">
        <w:rPr>
          <w:rFonts w:hint="eastAsia"/>
        </w:rPr>
        <w:t>ą</w:t>
      </w:r>
      <w:r w:rsidRPr="00CA4C54">
        <w:t>dzenie, o którym mowa w art. 31a ust. 1, podlega równie</w:t>
      </w:r>
      <w:r w:rsidRPr="00CA4C54">
        <w:rPr>
          <w:rFonts w:hint="eastAsia"/>
        </w:rPr>
        <w:t>ż</w:t>
      </w:r>
      <w:r w:rsidRPr="00CA4C54">
        <w:t xml:space="preserve"> og</w:t>
      </w:r>
      <w:r w:rsidRPr="00CA4C54">
        <w:rPr>
          <w:rFonts w:hint="eastAsia"/>
        </w:rPr>
        <w:t>ł</w:t>
      </w:r>
      <w:r w:rsidRPr="00CA4C54">
        <w:t>oszeniu w:</w:t>
      </w:r>
    </w:p>
    <w:p w14:paraId="79AC2774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Biuletynie Informacji Publicznej i na tablicy og</w:t>
      </w:r>
      <w:r w:rsidRPr="00CA4C54">
        <w:rPr>
          <w:rFonts w:hint="eastAsia"/>
        </w:rPr>
        <w:t>ł</w:t>
      </w:r>
      <w:r w:rsidRPr="00CA4C54">
        <w:t>osze</w:t>
      </w:r>
      <w:r w:rsidRPr="00CA4C54">
        <w:rPr>
          <w:rFonts w:hint="eastAsia"/>
        </w:rPr>
        <w:t>ń</w:t>
      </w:r>
      <w:r w:rsidRPr="00CA4C54">
        <w:t xml:space="preserve">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urz</w:t>
      </w:r>
      <w:r w:rsidRPr="00CA4C54">
        <w:rPr>
          <w:rFonts w:hint="eastAsia"/>
        </w:rPr>
        <w:t>ę</w:t>
      </w:r>
      <w:r w:rsidRPr="00CA4C54">
        <w:t>du wojewódzkiego;</w:t>
      </w:r>
    </w:p>
    <w:p w14:paraId="5C727A4F" w14:textId="77777777" w:rsidR="00BE12D0" w:rsidRPr="00CA4C54" w:rsidRDefault="00BE12D0" w:rsidP="00782969">
      <w:pPr>
        <w:pStyle w:val="ZPKTzmpktartykuempunktem"/>
        <w:keepNext/>
      </w:pPr>
      <w:r w:rsidRPr="00CA4C54">
        <w:t>2)</w:t>
      </w:r>
      <w:r w:rsidRPr="00CA4C54">
        <w:tab/>
        <w:t>Biuletynach Informacji Publicznej i na tablicach og</w:t>
      </w:r>
      <w:r w:rsidRPr="00CA4C54">
        <w:rPr>
          <w:rFonts w:hint="eastAsia"/>
        </w:rPr>
        <w:t>ł</w:t>
      </w:r>
      <w:r w:rsidRPr="00CA4C54">
        <w:t>osze</w:t>
      </w:r>
      <w:r w:rsidRPr="00CA4C54">
        <w:rPr>
          <w:rFonts w:hint="eastAsia"/>
        </w:rPr>
        <w:t>ń</w:t>
      </w:r>
      <w:r w:rsidRPr="00CA4C54">
        <w:t>:</w:t>
      </w:r>
    </w:p>
    <w:p w14:paraId="2ECB1B91" w14:textId="77777777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starostw powiatowych,</w:t>
      </w:r>
    </w:p>
    <w:p w14:paraId="40ED4E9C" w14:textId="77777777" w:rsidR="00BE12D0" w:rsidRPr="00CA4C54" w:rsidRDefault="00BE12D0" w:rsidP="00782969">
      <w:pPr>
        <w:pStyle w:val="ZLITwPKTzmlitwpktartykuempunktem"/>
        <w:keepNext/>
      </w:pPr>
      <w:r w:rsidRPr="00CA4C54">
        <w:lastRenderedPageBreak/>
        <w:t>b)</w:t>
      </w:r>
      <w:r w:rsidRPr="00CA4C54">
        <w:tab/>
        <w:t>urz</w:t>
      </w:r>
      <w:r w:rsidRPr="00CA4C54">
        <w:rPr>
          <w:rFonts w:hint="eastAsia"/>
        </w:rPr>
        <w:t>ę</w:t>
      </w:r>
      <w:r w:rsidRPr="00CA4C54">
        <w:t>dów gmin</w:t>
      </w:r>
    </w:p>
    <w:p w14:paraId="6AED94B4" w14:textId="1B5BA00E" w:rsidR="00BE12D0" w:rsidRPr="00CA4C54" w:rsidRDefault="00BE12D0" w:rsidP="00606B5F">
      <w:pPr>
        <w:pStyle w:val="ZCZWSPLITwPKTzmczciwsplitwpktartykuempunktem"/>
      </w:pPr>
      <w:r w:rsidRPr="00CA4C54">
        <w:t>− które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 xml:space="preserve">ci </w:t>
      </w:r>
      <w:r w:rsidR="00872124" w:rsidRPr="00CA4C54">
        <w:t>s</w:t>
      </w:r>
      <w:r w:rsidR="00872124" w:rsidRPr="00CA4C54">
        <w:rPr>
          <w:rFonts w:hint="eastAsia"/>
        </w:rPr>
        <w:t>ą</w:t>
      </w:r>
      <w:r w:rsidR="00872124" w:rsidRPr="00CA4C54">
        <w:t xml:space="preserve"> </w:t>
      </w:r>
      <w:r w:rsidRPr="00CA4C54">
        <w:t>po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one na obszarze obj</w:t>
      </w:r>
      <w:r w:rsidRPr="00CA4C54">
        <w:rPr>
          <w:rFonts w:hint="eastAsia"/>
        </w:rPr>
        <w:t>ę</w:t>
      </w:r>
      <w:r w:rsidRPr="00CA4C54">
        <w:t>tym rozporz</w:t>
      </w:r>
      <w:r w:rsidRPr="00CA4C54">
        <w:rPr>
          <w:rFonts w:hint="eastAsia"/>
        </w:rPr>
        <w:t>ą</w:t>
      </w:r>
      <w:r w:rsidRPr="00CA4C54">
        <w:t>dzeniem;</w:t>
      </w:r>
    </w:p>
    <w:p w14:paraId="376EBC05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sposób zwyczajowo przyj</w:t>
      </w:r>
      <w:r w:rsidRPr="00CA4C54">
        <w:rPr>
          <w:rFonts w:hint="eastAsia"/>
        </w:rPr>
        <w:t>ę</w:t>
      </w:r>
      <w:r w:rsidRPr="00CA4C54">
        <w:t>ty na danym terenie;</w:t>
      </w:r>
    </w:p>
    <w:p w14:paraId="2E2FE4C2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prasie o odpowiednim zasi</w:t>
      </w:r>
      <w:r w:rsidRPr="00CA4C54">
        <w:rPr>
          <w:rFonts w:hint="eastAsia"/>
        </w:rPr>
        <w:t>ę</w:t>
      </w:r>
      <w:r w:rsidRPr="00CA4C54">
        <w:t>gu.</w:t>
      </w:r>
    </w:p>
    <w:p w14:paraId="7E67B140" w14:textId="77777777" w:rsidR="00BE12D0" w:rsidRPr="00CA4C54" w:rsidRDefault="00BE12D0" w:rsidP="00BE12D0">
      <w:pPr>
        <w:pStyle w:val="ZUSTzmustartykuempunktem"/>
      </w:pPr>
      <w:r w:rsidRPr="00CA4C54">
        <w:t>4. Koszty og</w:t>
      </w:r>
      <w:r w:rsidRPr="00CA4C54">
        <w:rPr>
          <w:rFonts w:hint="eastAsia"/>
        </w:rPr>
        <w:t>ł</w:t>
      </w:r>
      <w:r w:rsidRPr="00CA4C54">
        <w:t>osze</w:t>
      </w:r>
      <w:r w:rsidRPr="00CA4C54">
        <w:rPr>
          <w:rFonts w:hint="eastAsia"/>
        </w:rPr>
        <w:t>ń</w:t>
      </w:r>
      <w:r w:rsidRPr="00CA4C54">
        <w:t xml:space="preserve"> w prasie, o których mowa w ust. 3 pkt 4, ponosi Inwestor.</w:t>
      </w:r>
    </w:p>
    <w:p w14:paraId="6B07EF17" w14:textId="77777777" w:rsidR="00BE12D0" w:rsidRPr="00CA4C54" w:rsidRDefault="00BE12D0" w:rsidP="00BE12D0">
      <w:pPr>
        <w:pStyle w:val="ZARTzmartartykuempunktem"/>
      </w:pPr>
      <w:r w:rsidRPr="00CA4C54">
        <w:t>Art. 31c. Do egzekucji obowi</w:t>
      </w:r>
      <w:r w:rsidRPr="00CA4C54">
        <w:rPr>
          <w:rFonts w:hint="eastAsia"/>
        </w:rPr>
        <w:t>ą</w:t>
      </w:r>
      <w:r w:rsidRPr="00CA4C54">
        <w:t>zków wynikaj</w:t>
      </w:r>
      <w:r w:rsidRPr="00CA4C54">
        <w:rPr>
          <w:rFonts w:hint="eastAsia"/>
        </w:rPr>
        <w:t>ą</w:t>
      </w:r>
      <w:r w:rsidRPr="00CA4C54">
        <w:t>cych z rozporz</w:t>
      </w:r>
      <w:r w:rsidRPr="00CA4C54">
        <w:rPr>
          <w:rFonts w:hint="eastAsia"/>
        </w:rPr>
        <w:t>ą</w:t>
      </w:r>
      <w:r w:rsidRPr="00CA4C54">
        <w:t>dzenia, o którym mowa w art. 31a ust. 1, stosuje si</w:t>
      </w:r>
      <w:r w:rsidRPr="00CA4C54">
        <w:rPr>
          <w:rFonts w:hint="eastAsia"/>
        </w:rPr>
        <w:t>ę</w:t>
      </w:r>
      <w:r w:rsidRPr="00CA4C54">
        <w:t xml:space="preserve"> przepisy o post</w:t>
      </w:r>
      <w:r w:rsidRPr="00CA4C54">
        <w:rPr>
          <w:rFonts w:hint="eastAsia"/>
        </w:rPr>
        <w:t>ę</w:t>
      </w:r>
      <w:r w:rsidRPr="00CA4C54">
        <w:t>powaniu egzekucyjnym w</w:t>
      </w:r>
      <w:r w:rsidR="007724AF" w:rsidRPr="00CA4C54">
        <w:t xml:space="preserve"> </w:t>
      </w:r>
      <w:r w:rsidRPr="00CA4C54">
        <w:t>administracji.</w:t>
      </w:r>
    </w:p>
    <w:p w14:paraId="2A6C3586" w14:textId="77777777" w:rsidR="00BE12D0" w:rsidRPr="00CA4C54" w:rsidRDefault="00BE12D0" w:rsidP="00BE12D0">
      <w:pPr>
        <w:pStyle w:val="ZARTzmartartykuempunktem"/>
      </w:pPr>
      <w:r w:rsidRPr="00CA4C54">
        <w:t>Art. 31d. Szkody wyrz</w:t>
      </w:r>
      <w:r w:rsidRPr="00CA4C54">
        <w:rPr>
          <w:rFonts w:hint="eastAsia"/>
        </w:rPr>
        <w:t>ą</w:t>
      </w:r>
      <w:r w:rsidRPr="00CA4C54">
        <w:t>dzone w zwi</w:t>
      </w:r>
      <w:r w:rsidRPr="00CA4C54">
        <w:rPr>
          <w:rFonts w:hint="eastAsia"/>
        </w:rPr>
        <w:t>ą</w:t>
      </w:r>
      <w:r w:rsidRPr="00CA4C54">
        <w:t>zku z wykonywaniem bada</w:t>
      </w:r>
      <w:r w:rsidRPr="00CA4C54">
        <w:rPr>
          <w:rFonts w:hint="eastAsia"/>
        </w:rPr>
        <w:t>ń</w:t>
      </w:r>
      <w:r w:rsidRPr="00CA4C54">
        <w:t xml:space="preserve"> przyrodniczych podlegaj</w:t>
      </w:r>
      <w:r w:rsidRPr="00CA4C54">
        <w:rPr>
          <w:rFonts w:hint="eastAsia"/>
        </w:rPr>
        <w:t>ą</w:t>
      </w:r>
      <w:r w:rsidRPr="00CA4C54">
        <w:t xml:space="preserve"> naprawieniu na zasadach wynikaj</w:t>
      </w:r>
      <w:r w:rsidRPr="00CA4C54">
        <w:rPr>
          <w:rFonts w:hint="eastAsia"/>
        </w:rPr>
        <w:t>ą</w:t>
      </w:r>
      <w:r w:rsidRPr="00CA4C54">
        <w:t>cych z ustawy z dnia 23 kwietnia 1964 r. − Kodeks cywilny.</w:t>
      </w:r>
    </w:p>
    <w:p w14:paraId="144E2C60" w14:textId="77777777" w:rsidR="00BE12D0" w:rsidRPr="00CA4C54" w:rsidRDefault="00BE12D0" w:rsidP="00BE12D0">
      <w:pPr>
        <w:pStyle w:val="ZARTzmartartykuempunktem"/>
      </w:pPr>
      <w:r w:rsidRPr="00CA4C54">
        <w:t>Art. 31e. Przepisów niniejszego rozdzia</w:t>
      </w:r>
      <w:r w:rsidRPr="00CA4C54">
        <w:rPr>
          <w:rFonts w:hint="eastAsia"/>
        </w:rPr>
        <w:t>ł</w:t>
      </w:r>
      <w:r w:rsidRPr="00CA4C54">
        <w:t>u nie stosuje si</w:t>
      </w:r>
      <w:r w:rsidRPr="00CA4C54">
        <w:rPr>
          <w:rFonts w:hint="eastAsia"/>
        </w:rPr>
        <w:t>ę</w:t>
      </w:r>
      <w:r w:rsidRPr="00CA4C54">
        <w:t xml:space="preserve"> do obszaru obj</w:t>
      </w:r>
      <w:r w:rsidRPr="00CA4C54">
        <w:rPr>
          <w:rFonts w:hint="eastAsia"/>
        </w:rPr>
        <w:t>ę</w:t>
      </w:r>
      <w:r w:rsidRPr="00CA4C54">
        <w:t>tego rozporz</w:t>
      </w:r>
      <w:r w:rsidRPr="00CA4C54">
        <w:rPr>
          <w:rFonts w:hint="eastAsia"/>
        </w:rPr>
        <w:t>ą</w:t>
      </w:r>
      <w:r w:rsidRPr="00CA4C54">
        <w:t>dzeniem, o którym mowa w art. 28 ust. 1.</w:t>
      </w:r>
    </w:p>
    <w:p w14:paraId="1609186C" w14:textId="77777777" w:rsidR="00BE12D0" w:rsidRPr="00CA4C54" w:rsidRDefault="00BE12D0" w:rsidP="00BE12D0">
      <w:pPr>
        <w:pStyle w:val="ZROZDZODDZOZNzmoznrozdzoddzartykuempunktem"/>
      </w:pPr>
      <w:r w:rsidRPr="00CA4C54">
        <w:t>Rozdzia</w:t>
      </w:r>
      <w:r w:rsidRPr="00CA4C54">
        <w:rPr>
          <w:rFonts w:hint="eastAsia"/>
        </w:rPr>
        <w:t>ł</w:t>
      </w:r>
      <w:r w:rsidRPr="00CA4C54">
        <w:t xml:space="preserve"> 1b</w:t>
      </w:r>
    </w:p>
    <w:p w14:paraId="75FAADE4" w14:textId="77777777" w:rsidR="00BE12D0" w:rsidRPr="00CA4C54" w:rsidRDefault="00BE12D0" w:rsidP="00CA4C54">
      <w:pPr>
        <w:pStyle w:val="ZROZDZODDZPRZEDMzmprzedmrozdzoddzartykuempunktem"/>
      </w:pPr>
      <w:r w:rsidRPr="00CA4C54">
        <w:t>Udost</w:t>
      </w:r>
      <w:r w:rsidRPr="00CA4C54">
        <w:rPr>
          <w:rFonts w:hint="eastAsia"/>
        </w:rPr>
        <w:t>ę</w:t>
      </w:r>
      <w:r w:rsidRPr="00CA4C54">
        <w:t>pnienie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</w:t>
      </w:r>
    </w:p>
    <w:p w14:paraId="2CEDE8AF" w14:textId="77777777" w:rsidR="00BE12D0" w:rsidRPr="00CA4C54" w:rsidRDefault="00BE12D0" w:rsidP="00782969">
      <w:pPr>
        <w:pStyle w:val="ZARTzmartartykuempunktem"/>
        <w:keepNext/>
      </w:pPr>
      <w:r w:rsidRPr="00CA4C54">
        <w:t>Art.</w:t>
      </w:r>
      <w:r w:rsidR="007724AF" w:rsidRPr="00CA4C54">
        <w:t xml:space="preserve"> </w:t>
      </w:r>
      <w:r w:rsidRPr="00CA4C54">
        <w:t>31f. 1. Je</w:t>
      </w:r>
      <w:r w:rsidRPr="00CA4C54">
        <w:rPr>
          <w:rFonts w:hint="eastAsia"/>
        </w:rPr>
        <w:t>ż</w:t>
      </w:r>
      <w:r w:rsidRPr="00CA4C54">
        <w:t>eli do przeprowadzenia bada</w:t>
      </w:r>
      <w:r w:rsidRPr="00CA4C54">
        <w:rPr>
          <w:rFonts w:hint="eastAsia"/>
        </w:rPr>
        <w:t>ń</w:t>
      </w:r>
      <w:r w:rsidRPr="00CA4C54">
        <w:t xml:space="preserve"> i pomiarów niezb</w:t>
      </w:r>
      <w:r w:rsidRPr="00CA4C54">
        <w:rPr>
          <w:rFonts w:hint="eastAsia"/>
        </w:rPr>
        <w:t>ę</w:t>
      </w:r>
      <w:r w:rsidRPr="00CA4C54">
        <w:t>dnych do</w:t>
      </w:r>
      <w:r w:rsidR="007724AF" w:rsidRPr="00CA4C54">
        <w:t xml:space="preserve"> </w:t>
      </w:r>
      <w:r w:rsidRPr="00CA4C54">
        <w:t>przygotowania i realizacji Inwestycji, w szczególno</w:t>
      </w:r>
      <w:r w:rsidRPr="00CA4C54">
        <w:rPr>
          <w:rFonts w:hint="eastAsia"/>
        </w:rPr>
        <w:t>ś</w:t>
      </w:r>
      <w:r w:rsidRPr="00CA4C54">
        <w:t>ci:</w:t>
      </w:r>
    </w:p>
    <w:p w14:paraId="3E0447EF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bada</w:t>
      </w:r>
      <w:r w:rsidRPr="00CA4C54">
        <w:rPr>
          <w:rFonts w:hint="eastAsia"/>
        </w:rPr>
        <w:t>ń</w:t>
      </w:r>
      <w:r w:rsidRPr="00CA4C54">
        <w:t xml:space="preserve"> archeologicznych,</w:t>
      </w:r>
    </w:p>
    <w:p w14:paraId="454864CE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bada</w:t>
      </w:r>
      <w:r w:rsidRPr="00CA4C54">
        <w:rPr>
          <w:rFonts w:hint="eastAsia"/>
        </w:rPr>
        <w:t>ń</w:t>
      </w:r>
      <w:r w:rsidRPr="00CA4C54">
        <w:t xml:space="preserve"> konserwatorskich, </w:t>
      </w:r>
    </w:p>
    <w:p w14:paraId="05500988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prac geologicznych,</w:t>
      </w:r>
    </w:p>
    <w:p w14:paraId="6A8A5FF3" w14:textId="77777777" w:rsidR="00BE12D0" w:rsidRPr="00CA4C54" w:rsidRDefault="00BE12D0" w:rsidP="00782969">
      <w:pPr>
        <w:pStyle w:val="ZPKTzmpktartykuempunktem"/>
        <w:keepNext/>
      </w:pPr>
      <w:r w:rsidRPr="00CA4C54">
        <w:t>4)</w:t>
      </w:r>
      <w:r w:rsidRPr="00CA4C54">
        <w:tab/>
        <w:t>ustalania geotechnicznych warunków posadawiania obiektów budowlanych bez</w:t>
      </w:r>
      <w:r w:rsidR="007724AF" w:rsidRPr="00CA4C54">
        <w:t xml:space="preserve"> </w:t>
      </w:r>
      <w:r w:rsidRPr="00CA4C54">
        <w:t>wykonywania robót geologicznych</w:t>
      </w:r>
    </w:p>
    <w:p w14:paraId="598FDA4C" w14:textId="77777777" w:rsidR="00BE12D0" w:rsidRPr="00CA4C54" w:rsidRDefault="00BE12D0" w:rsidP="00BE12D0">
      <w:pPr>
        <w:pStyle w:val="ZCZWSPPKTzmczciwsppktartykuempunktem"/>
      </w:pPr>
      <w:r w:rsidRPr="00CA4C54">
        <w:t>− konieczne jest udost</w:t>
      </w:r>
      <w:r w:rsidRPr="00CA4C54">
        <w:rPr>
          <w:rFonts w:hint="eastAsia"/>
        </w:rPr>
        <w:t>ę</w:t>
      </w:r>
      <w:r w:rsidRPr="00CA4C54">
        <w:t>pnienie nieruchomo</w:t>
      </w:r>
      <w:r w:rsidRPr="00CA4C54">
        <w:rPr>
          <w:rFonts w:hint="eastAsia"/>
        </w:rPr>
        <w:t>ś</w:t>
      </w:r>
      <w:r w:rsidRPr="00CA4C54">
        <w:t>ci, a jej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 lub u</w:t>
      </w:r>
      <w:r w:rsidRPr="00CA4C54">
        <w:rPr>
          <w:rFonts w:hint="eastAsia"/>
        </w:rPr>
        <w:t>ż</w:t>
      </w:r>
      <w:r w:rsidRPr="00CA4C54">
        <w:t>ytkownik wieczysty odmówi</w:t>
      </w:r>
      <w:r w:rsidRPr="00CA4C54">
        <w:rPr>
          <w:rFonts w:hint="eastAsia"/>
        </w:rPr>
        <w:t>ł</w:t>
      </w:r>
      <w:r w:rsidRPr="00CA4C54">
        <w:t xml:space="preserve"> jej udost</w:t>
      </w:r>
      <w:r w:rsidRPr="00CA4C54">
        <w:rPr>
          <w:rFonts w:hint="eastAsia"/>
        </w:rPr>
        <w:t>ę</w:t>
      </w:r>
      <w:r w:rsidRPr="00CA4C54">
        <w:t>pnienia, Inwestor mo</w:t>
      </w:r>
      <w:r w:rsidRPr="00CA4C54">
        <w:rPr>
          <w:rFonts w:hint="eastAsia"/>
        </w:rPr>
        <w:t>ż</w:t>
      </w:r>
      <w:r w:rsidRPr="00CA4C54">
        <w:t>e wyst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z wnioskiem do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miejscowo wojewody o wydanie decyzji o</w:t>
      </w:r>
      <w:r w:rsidR="007724AF" w:rsidRPr="00CA4C54">
        <w:t xml:space="preserve"> </w:t>
      </w:r>
      <w:r w:rsidRPr="00CA4C54">
        <w:t>udost</w:t>
      </w:r>
      <w:r w:rsidRPr="00CA4C54">
        <w:rPr>
          <w:rFonts w:hint="eastAsia"/>
        </w:rPr>
        <w:t>ę</w:t>
      </w:r>
      <w:r w:rsidRPr="00CA4C54">
        <w:t>pnieniu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</w:t>
      </w:r>
      <w:r w:rsidR="007724AF" w:rsidRPr="00CA4C54">
        <w:t xml:space="preserve"> </w:t>
      </w:r>
      <w:r w:rsidRPr="00CA4C54">
        <w:t xml:space="preserve">pomiarów. </w:t>
      </w:r>
      <w:bookmarkStart w:id="65" w:name="_Hlk43385596"/>
      <w:r w:rsidRPr="00CA4C54">
        <w:t>Decyzja o</w:t>
      </w:r>
      <w:r w:rsidR="007724AF" w:rsidRPr="00CA4C54">
        <w:t xml:space="preserve"> </w:t>
      </w:r>
      <w:r w:rsidRPr="00CA4C54">
        <w:t>udost</w:t>
      </w:r>
      <w:r w:rsidRPr="00CA4C54">
        <w:rPr>
          <w:rFonts w:hint="eastAsia"/>
        </w:rPr>
        <w:t>ę</w:t>
      </w:r>
      <w:r w:rsidRPr="00CA4C54">
        <w:t>pnianiu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 </w:t>
      </w:r>
      <w:bookmarkEnd w:id="65"/>
      <w:r w:rsidRPr="00CA4C54">
        <w:t>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tak</w:t>
      </w:r>
      <w:r w:rsidRPr="00CA4C54">
        <w:rPr>
          <w:rFonts w:hint="eastAsia"/>
        </w:rPr>
        <w:t>ż</w:t>
      </w:r>
      <w:r w:rsidRPr="00CA4C54">
        <w:t>e wydana w celu zapewnienia dojazdu umo</w:t>
      </w:r>
      <w:r w:rsidRPr="00CA4C54">
        <w:rPr>
          <w:rFonts w:hint="eastAsia"/>
        </w:rPr>
        <w:t>ż</w:t>
      </w:r>
      <w:r w:rsidRPr="00CA4C54">
        <w:t>liwiaj</w:t>
      </w:r>
      <w:r w:rsidRPr="00CA4C54">
        <w:rPr>
          <w:rFonts w:hint="eastAsia"/>
        </w:rPr>
        <w:t>ą</w:t>
      </w:r>
      <w:r w:rsidRPr="00CA4C54">
        <w:t>cego wykonanie bada</w:t>
      </w:r>
      <w:r w:rsidRPr="00CA4C54">
        <w:rPr>
          <w:rFonts w:hint="eastAsia"/>
        </w:rPr>
        <w:t>ń</w:t>
      </w:r>
      <w:r w:rsidRPr="00CA4C54">
        <w:t xml:space="preserve"> i</w:t>
      </w:r>
      <w:r w:rsidR="007724AF" w:rsidRPr="00CA4C54">
        <w:t xml:space="preserve"> </w:t>
      </w:r>
      <w:r w:rsidRPr="00CA4C54">
        <w:t>pomiarów.</w:t>
      </w:r>
    </w:p>
    <w:p w14:paraId="7EB67A76" w14:textId="77777777" w:rsidR="00BE12D0" w:rsidRPr="00CA4C54" w:rsidRDefault="00BE12D0" w:rsidP="00BE12D0">
      <w:pPr>
        <w:pStyle w:val="ZUSTzmustartykuempunktem"/>
      </w:pPr>
      <w:r w:rsidRPr="00CA4C54">
        <w:t>2. Przed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eniem wniosku o wydanie decyzji, o której mowa w ust. 1, Inwestor jest obowi</w:t>
      </w:r>
      <w:r w:rsidRPr="00CA4C54">
        <w:rPr>
          <w:rFonts w:hint="eastAsia"/>
        </w:rPr>
        <w:t>ą</w:t>
      </w:r>
      <w:r w:rsidRPr="00CA4C54">
        <w:t>zany wyst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do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 o</w:t>
      </w:r>
      <w:r w:rsidR="007724AF" w:rsidRPr="00CA4C54">
        <w:t xml:space="preserve"> </w:t>
      </w:r>
      <w:r w:rsidRPr="00CA4C54">
        <w:t>zgod</w:t>
      </w:r>
      <w:r w:rsidRPr="00CA4C54">
        <w:rPr>
          <w:rFonts w:hint="eastAsia"/>
        </w:rPr>
        <w:t>ę</w:t>
      </w:r>
      <w:r w:rsidRPr="00CA4C54">
        <w:t xml:space="preserve"> na udost</w:t>
      </w:r>
      <w:r w:rsidRPr="00CA4C54">
        <w:rPr>
          <w:rFonts w:hint="eastAsia"/>
        </w:rPr>
        <w:t>ę</w:t>
      </w:r>
      <w:r w:rsidRPr="00CA4C54">
        <w:t>pnienie tej nieruchomo</w:t>
      </w:r>
      <w:r w:rsidRPr="00CA4C54">
        <w:rPr>
          <w:rFonts w:hint="eastAsia"/>
        </w:rPr>
        <w:t>ś</w:t>
      </w:r>
      <w:r w:rsidRPr="00CA4C54">
        <w:t>ci,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>c przewidywany sposób, zakres i</w:t>
      </w:r>
      <w:r w:rsidR="007724AF" w:rsidRPr="00CA4C54">
        <w:t xml:space="preserve"> </w:t>
      </w:r>
      <w:r w:rsidRPr="00CA4C54">
        <w:t>terminy korzystania z nieruchomo</w:t>
      </w:r>
      <w:r w:rsidRPr="00CA4C54">
        <w:rPr>
          <w:rFonts w:hint="eastAsia"/>
        </w:rPr>
        <w:t>ś</w:t>
      </w:r>
      <w:r w:rsidRPr="00CA4C54">
        <w:t>ci.</w:t>
      </w:r>
    </w:p>
    <w:p w14:paraId="3984ED70" w14:textId="77777777" w:rsidR="00BE12D0" w:rsidRPr="00CA4C54" w:rsidRDefault="00BE12D0" w:rsidP="00BE12D0">
      <w:pPr>
        <w:pStyle w:val="ZUSTzmustartykuempunktem"/>
      </w:pPr>
      <w:r w:rsidRPr="00CA4C54">
        <w:lastRenderedPageBreak/>
        <w:t>3. Przez wyst</w:t>
      </w:r>
      <w:r w:rsidRPr="00CA4C54">
        <w:rPr>
          <w:rFonts w:hint="eastAsia"/>
        </w:rPr>
        <w:t>ą</w:t>
      </w:r>
      <w:r w:rsidRPr="00CA4C54">
        <w:t>pienie o zgod</w:t>
      </w:r>
      <w:r w:rsidRPr="00CA4C54">
        <w:rPr>
          <w:rFonts w:hint="eastAsia"/>
        </w:rPr>
        <w:t>ę</w:t>
      </w:r>
      <w:r w:rsidRPr="00CA4C54">
        <w:t>, o której mowa w ust. 2, nale</w:t>
      </w:r>
      <w:r w:rsidRPr="00CA4C54">
        <w:rPr>
          <w:rFonts w:hint="eastAsia"/>
        </w:rPr>
        <w:t>ż</w:t>
      </w:r>
      <w:r w:rsidRPr="00CA4C54">
        <w:t>y rozumie</w:t>
      </w:r>
      <w:r w:rsidRPr="00CA4C54">
        <w:rPr>
          <w:rFonts w:hint="eastAsia"/>
        </w:rPr>
        <w:t>ć</w:t>
      </w:r>
      <w:r w:rsidRPr="00CA4C54">
        <w:t xml:space="preserve"> przes</w:t>
      </w:r>
      <w:r w:rsidRPr="00CA4C54">
        <w:rPr>
          <w:rFonts w:hint="eastAsia"/>
        </w:rPr>
        <w:t>ł</w:t>
      </w:r>
      <w:r w:rsidRPr="00CA4C54">
        <w:t>anie przez Inwestora na adres wskazany w ewidencji gruntów i budynków, o której mowa w</w:t>
      </w:r>
      <w:r w:rsidR="007724AF" w:rsidRPr="00CA4C54">
        <w:t xml:space="preserve"> </w:t>
      </w:r>
      <w:r w:rsidRPr="00CA4C54">
        <w:t>art. 2 pkt 8 ustawy z dnia 17 maja 1989 r. − Prawo geodezyjne i kartograficzne, propozycji porozumienia 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cicielem lub u</w:t>
      </w:r>
      <w:r w:rsidRPr="00CA4C54">
        <w:rPr>
          <w:rFonts w:hint="eastAsia"/>
        </w:rPr>
        <w:t>ż</w:t>
      </w:r>
      <w:r w:rsidRPr="00CA4C54">
        <w:t>ytkownikiem wieczystym nieruchomo</w:t>
      </w:r>
      <w:r w:rsidRPr="00CA4C54">
        <w:rPr>
          <w:rFonts w:hint="eastAsia"/>
        </w:rPr>
        <w:t>ś</w:t>
      </w:r>
      <w:r w:rsidRPr="00CA4C54">
        <w:t>ci koniecznej do udost</w:t>
      </w:r>
      <w:r w:rsidRPr="00CA4C54">
        <w:rPr>
          <w:rFonts w:hint="eastAsia"/>
        </w:rPr>
        <w:t>ę</w:t>
      </w:r>
      <w:r w:rsidRPr="00CA4C54">
        <w:t>pnienia na cele bada</w:t>
      </w:r>
      <w:r w:rsidRPr="00CA4C54">
        <w:rPr>
          <w:rFonts w:hint="eastAsia"/>
        </w:rPr>
        <w:t>ń</w:t>
      </w:r>
      <w:r w:rsidRPr="00CA4C54">
        <w:t xml:space="preserve"> i pomiarów, o których mowa w ust. 1.</w:t>
      </w:r>
    </w:p>
    <w:p w14:paraId="3B95C32B" w14:textId="77777777" w:rsidR="00BE12D0" w:rsidRPr="00CA4C54" w:rsidRDefault="00BE12D0" w:rsidP="00BE12D0">
      <w:pPr>
        <w:pStyle w:val="ZUSTzmustartykuempunktem"/>
      </w:pPr>
      <w:r w:rsidRPr="00CA4C54">
        <w:t>4.</w:t>
      </w:r>
      <w:r w:rsidR="007724AF" w:rsidRPr="00CA4C54">
        <w:t xml:space="preserve"> </w:t>
      </w:r>
      <w:r w:rsidRPr="00CA4C54">
        <w:t>Wszcz</w:t>
      </w:r>
      <w:r w:rsidRPr="00CA4C54">
        <w:rPr>
          <w:rFonts w:hint="eastAsia"/>
        </w:rPr>
        <w:t>ę</w:t>
      </w:r>
      <w:r w:rsidRPr="00CA4C54">
        <w:t>cie post</w:t>
      </w:r>
      <w:r w:rsidRPr="00CA4C54">
        <w:rPr>
          <w:rFonts w:hint="eastAsia"/>
        </w:rPr>
        <w:t>ę</w:t>
      </w:r>
      <w:r w:rsidRPr="00CA4C54">
        <w:t>powania w sprawie wydania decyzji o udost</w:t>
      </w:r>
      <w:r w:rsidRPr="00CA4C54">
        <w:rPr>
          <w:rFonts w:hint="eastAsia"/>
        </w:rPr>
        <w:t>ę</w:t>
      </w:r>
      <w:r w:rsidRPr="00CA4C54">
        <w:t>pnieniu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 nast</w:t>
      </w:r>
      <w:r w:rsidRPr="00CA4C54">
        <w:rPr>
          <w:rFonts w:hint="eastAsia"/>
        </w:rPr>
        <w:t>ę</w:t>
      </w:r>
      <w:r w:rsidRPr="00CA4C54">
        <w:t>puje na wniosek Inwestora, w przypadku niezawarcia porozumienia, o którym mowa w ust. 3, w terminie miesi</w:t>
      </w:r>
      <w:r w:rsidRPr="00CA4C54">
        <w:rPr>
          <w:rFonts w:hint="eastAsia"/>
        </w:rPr>
        <w:t>ą</w:t>
      </w:r>
      <w:r w:rsidRPr="00CA4C54">
        <w:t>ca od daty dor</w:t>
      </w:r>
      <w:r w:rsidRPr="00CA4C54">
        <w:rPr>
          <w:rFonts w:hint="eastAsia"/>
        </w:rPr>
        <w:t>ę</w:t>
      </w:r>
      <w:r w:rsidRPr="00CA4C54">
        <w:t>czenia propozycji porozumienia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cicielowi lub u</w:t>
      </w:r>
      <w:r w:rsidRPr="00CA4C54">
        <w:rPr>
          <w:rFonts w:hint="eastAsia"/>
        </w:rPr>
        <w:t>ż</w:t>
      </w:r>
      <w:r w:rsidRPr="00CA4C54">
        <w:t>ytkownikowi wieczystemu.</w:t>
      </w:r>
    </w:p>
    <w:p w14:paraId="7B6D2E85" w14:textId="77777777" w:rsidR="00BE12D0" w:rsidRPr="00CA4C54" w:rsidRDefault="00BE12D0" w:rsidP="00782969">
      <w:pPr>
        <w:pStyle w:val="ZUSTzmustartykuempunktem"/>
        <w:keepNext/>
      </w:pPr>
      <w:r w:rsidRPr="00CA4C54">
        <w:t>5. Wniosek o wydanie decyzji, o której mowa w ust. 1, zawiera:</w:t>
      </w:r>
    </w:p>
    <w:p w14:paraId="269EA5B8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okre</w:t>
      </w:r>
      <w:r w:rsidRPr="00CA4C54">
        <w:rPr>
          <w:rFonts w:hint="eastAsia"/>
        </w:rPr>
        <w:t>ś</w:t>
      </w:r>
      <w:r w:rsidRPr="00CA4C54">
        <w:t>lenie granic terenu obj</w:t>
      </w:r>
      <w:r w:rsidRPr="00CA4C54">
        <w:rPr>
          <w:rFonts w:hint="eastAsia"/>
        </w:rPr>
        <w:t>ę</w:t>
      </w:r>
      <w:r w:rsidRPr="00CA4C54">
        <w:t>tego wnioskiem;</w:t>
      </w:r>
    </w:p>
    <w:p w14:paraId="2F4851FF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oznaczenie nieruchomo</w:t>
      </w:r>
      <w:r w:rsidRPr="00CA4C54">
        <w:rPr>
          <w:rFonts w:hint="eastAsia"/>
        </w:rPr>
        <w:t>ś</w:t>
      </w:r>
      <w:r w:rsidRPr="00CA4C54">
        <w:t>ci lub ich cz</w:t>
      </w:r>
      <w:r w:rsidRPr="00CA4C54">
        <w:rPr>
          <w:rFonts w:hint="eastAsia"/>
        </w:rPr>
        <w:t>ęś</w:t>
      </w:r>
      <w:r w:rsidRPr="00CA4C54">
        <w:t>ci, których udost</w:t>
      </w:r>
      <w:r w:rsidRPr="00CA4C54">
        <w:rPr>
          <w:rFonts w:hint="eastAsia"/>
        </w:rPr>
        <w:t>ę</w:t>
      </w:r>
      <w:r w:rsidRPr="00CA4C54">
        <w:t>pnienie jest konieczne na</w:t>
      </w:r>
      <w:r w:rsidR="007724AF" w:rsidRPr="00CA4C54">
        <w:t xml:space="preserve"> </w:t>
      </w:r>
      <w:r w:rsidRPr="00CA4C54">
        <w:t>cele bada</w:t>
      </w:r>
      <w:r w:rsidRPr="00CA4C54">
        <w:rPr>
          <w:rFonts w:hint="eastAsia"/>
        </w:rPr>
        <w:t>ń</w:t>
      </w:r>
      <w:r w:rsidRPr="00CA4C54">
        <w:t xml:space="preserve"> i pomiarów;</w:t>
      </w:r>
    </w:p>
    <w:p w14:paraId="047E686D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wskazanie pomiarów, bada</w:t>
      </w:r>
      <w:r w:rsidRPr="00CA4C54">
        <w:rPr>
          <w:rFonts w:hint="eastAsia"/>
        </w:rPr>
        <w:t>ń</w:t>
      </w:r>
      <w:r w:rsidRPr="00CA4C54">
        <w:t xml:space="preserve"> lub innych prac, które maj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przeprowadzone przez Inwestora;</w:t>
      </w:r>
    </w:p>
    <w:p w14:paraId="0078C756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o</w:t>
      </w:r>
      <w:r w:rsidRPr="00CA4C54">
        <w:rPr>
          <w:rFonts w:hint="eastAsia"/>
        </w:rPr>
        <w:t>ś</w:t>
      </w:r>
      <w:r w:rsidRPr="00CA4C54">
        <w:t>wiadczenie Inwestora o braku zawarcia porozumienia, o którym mowa w</w:t>
      </w:r>
      <w:r w:rsidR="007724AF" w:rsidRPr="00CA4C54">
        <w:t xml:space="preserve"> </w:t>
      </w:r>
      <w:r w:rsidRPr="00CA4C54">
        <w:t>ust.</w:t>
      </w:r>
      <w:r w:rsidR="007724AF" w:rsidRPr="00CA4C54">
        <w:t xml:space="preserve"> </w:t>
      </w:r>
      <w:r w:rsidRPr="00CA4C54">
        <w:t>3.</w:t>
      </w:r>
    </w:p>
    <w:p w14:paraId="3483E863" w14:textId="77777777" w:rsidR="00BE12D0" w:rsidRPr="00CA4C54" w:rsidRDefault="00BE12D0" w:rsidP="00782969">
      <w:pPr>
        <w:pStyle w:val="ZUSTzmustartykuempunktem"/>
        <w:keepNext/>
      </w:pPr>
      <w:r w:rsidRPr="00CA4C54">
        <w:t>6. Przepisów ust. 2 i 3 oraz ust. 5 pkt 4 nie stosuje si</w:t>
      </w:r>
      <w:r w:rsidRPr="00CA4C54">
        <w:rPr>
          <w:rFonts w:hint="eastAsia"/>
        </w:rPr>
        <w:t>ę</w:t>
      </w:r>
      <w:r w:rsidRPr="00CA4C54">
        <w:t>, je</w:t>
      </w:r>
      <w:r w:rsidRPr="00CA4C54">
        <w:rPr>
          <w:rFonts w:hint="eastAsia"/>
        </w:rPr>
        <w:t>ż</w:t>
      </w:r>
      <w:r w:rsidRPr="00CA4C54">
        <w:t>eli uzyskanie zgody, o</w:t>
      </w:r>
      <w:r w:rsidR="007724AF" w:rsidRPr="00CA4C54">
        <w:t xml:space="preserve"> </w:t>
      </w:r>
      <w:r w:rsidRPr="00CA4C54">
        <w:t>której mowa w ust. 2, jest niemo</w:t>
      </w:r>
      <w:r w:rsidRPr="00CA4C54">
        <w:rPr>
          <w:rFonts w:hint="eastAsia"/>
        </w:rPr>
        <w:t>ż</w:t>
      </w:r>
      <w:r w:rsidRPr="00CA4C54">
        <w:t>liwe z uwagi na spe</w:t>
      </w:r>
      <w:r w:rsidRPr="00CA4C54">
        <w:rPr>
          <w:rFonts w:hint="eastAsia"/>
        </w:rPr>
        <w:t>ł</w:t>
      </w:r>
      <w:r w:rsidRPr="00CA4C54">
        <w:t>nienie przynajmniej jednego z</w:t>
      </w:r>
      <w:r w:rsidR="007724AF" w:rsidRPr="00CA4C54">
        <w:t xml:space="preserve"> </w:t>
      </w:r>
      <w:r w:rsidRPr="00CA4C54">
        <w:t>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cych warunków:</w:t>
      </w:r>
    </w:p>
    <w:p w14:paraId="4376F602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wa</w:t>
      </w:r>
      <w:r w:rsidRPr="00CA4C54">
        <w:rPr>
          <w:rFonts w:hint="eastAsia"/>
        </w:rPr>
        <w:t>ż</w:t>
      </w:r>
      <w:r w:rsidRPr="00CA4C54">
        <w:t>ny interes gospodarczy Inwestora;</w:t>
      </w:r>
    </w:p>
    <w:p w14:paraId="45C87A1D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nieuregulowany stan prawny nieruchomo</w:t>
      </w:r>
      <w:r w:rsidRPr="00CA4C54">
        <w:rPr>
          <w:rFonts w:hint="eastAsia"/>
        </w:rPr>
        <w:t>ś</w:t>
      </w:r>
      <w:r w:rsidRPr="00CA4C54">
        <w:t>ci;</w:t>
      </w:r>
    </w:p>
    <w:p w14:paraId="3701825A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brak danych w ewidencji gruntów i budynków, o której mowa w art. 2 pkt 8 ustawy z dnia 17 maja 1989 r. − Prawo geodezyjne i kartograficzne, pozwalaj</w:t>
      </w:r>
      <w:r w:rsidRPr="00CA4C54">
        <w:rPr>
          <w:rFonts w:hint="eastAsia"/>
        </w:rPr>
        <w:t>ą</w:t>
      </w:r>
      <w:r w:rsidRPr="00CA4C54">
        <w:t>cych na</w:t>
      </w:r>
      <w:r w:rsidR="007724AF" w:rsidRPr="00CA4C54">
        <w:t xml:space="preserve"> </w:t>
      </w:r>
      <w:r w:rsidRPr="00CA4C54">
        <w:t>ustalenie danych osobowych, w szczególno</w:t>
      </w:r>
      <w:r w:rsidRPr="00CA4C54">
        <w:rPr>
          <w:rFonts w:hint="eastAsia"/>
        </w:rPr>
        <w:t>ś</w:t>
      </w:r>
      <w:r w:rsidRPr="00CA4C54">
        <w:t>ci adresu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</w:t>
      </w:r>
      <w:r w:rsidR="007724AF" w:rsidRPr="00CA4C54">
        <w:t xml:space="preserve"> </w:t>
      </w:r>
      <w:r w:rsidRPr="00CA4C54">
        <w:t>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ci.</w:t>
      </w:r>
    </w:p>
    <w:p w14:paraId="4FF28C0A" w14:textId="77777777" w:rsidR="00BE12D0" w:rsidRPr="00CA4C54" w:rsidRDefault="00BE12D0" w:rsidP="00782969">
      <w:pPr>
        <w:pStyle w:val="ZARTzmartartykuempunktem"/>
        <w:keepNext/>
      </w:pPr>
      <w:r w:rsidRPr="00CA4C54">
        <w:t>Art. 31g. 1.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miejscowy wojewoda zawiadamia o wszcz</w:t>
      </w:r>
      <w:r w:rsidRPr="00CA4C54">
        <w:rPr>
          <w:rFonts w:hint="eastAsia"/>
        </w:rPr>
        <w:t>ę</w:t>
      </w:r>
      <w:r w:rsidRPr="00CA4C54">
        <w:t>ciu post</w:t>
      </w:r>
      <w:r w:rsidRPr="00CA4C54">
        <w:rPr>
          <w:rFonts w:hint="eastAsia"/>
        </w:rPr>
        <w:t>ę</w:t>
      </w:r>
      <w:r w:rsidRPr="00CA4C54">
        <w:t>powania w przedmiocie wydania decyzji do udost</w:t>
      </w:r>
      <w:r w:rsidRPr="00CA4C54">
        <w:rPr>
          <w:rFonts w:hint="eastAsia"/>
        </w:rPr>
        <w:t>ę</w:t>
      </w:r>
      <w:r w:rsidRPr="00CA4C54">
        <w:t>pniania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</w:t>
      </w:r>
      <w:r w:rsidR="007724AF" w:rsidRPr="00CA4C54">
        <w:t xml:space="preserve"> </w:t>
      </w:r>
      <w:r w:rsidRPr="00CA4C54">
        <w:t>pomiarów:</w:t>
      </w:r>
    </w:p>
    <w:p w14:paraId="26F33134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wnioskodawc</w:t>
      </w:r>
      <w:r w:rsidRPr="00CA4C54">
        <w:rPr>
          <w:rFonts w:hint="eastAsia"/>
        </w:rPr>
        <w:t>ę</w:t>
      </w:r>
      <w:r w:rsidRPr="00CA4C54">
        <w:t>;</w:t>
      </w:r>
    </w:p>
    <w:p w14:paraId="5AB35C00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cicieli i u</w:t>
      </w:r>
      <w:r w:rsidRPr="00CA4C54">
        <w:rPr>
          <w:rFonts w:hint="eastAsia"/>
        </w:rPr>
        <w:t>ż</w:t>
      </w:r>
      <w:r w:rsidRPr="00CA4C54">
        <w:t>ytkowników wieczystych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wnioskiem, przy czym dor</w:t>
      </w:r>
      <w:r w:rsidRPr="00CA4C54">
        <w:rPr>
          <w:rFonts w:hint="eastAsia"/>
        </w:rPr>
        <w:t>ę</w:t>
      </w:r>
      <w:r w:rsidRPr="00CA4C54">
        <w:t>czenie zawiadomienia na adres wskazany w ewidencji gruntów i</w:t>
      </w:r>
      <w:r w:rsidR="007724AF" w:rsidRPr="00CA4C54">
        <w:t xml:space="preserve"> </w:t>
      </w:r>
      <w:r w:rsidRPr="00CA4C54">
        <w:t>budynków, o której mowa w art. 2 pkt 8 ustawy z dnia 17 maja 1989 r. − Prawo geodezyjne i kartograficzne, jest skuteczne.</w:t>
      </w:r>
    </w:p>
    <w:p w14:paraId="2DDD4A1D" w14:textId="77777777" w:rsidR="00BE12D0" w:rsidRPr="00CA4C54" w:rsidRDefault="00BE12D0" w:rsidP="00BE12D0">
      <w:pPr>
        <w:pStyle w:val="ZUSTzmustartykuempunktem"/>
      </w:pPr>
      <w:r w:rsidRPr="00CA4C54">
        <w:lastRenderedPageBreak/>
        <w:t>2. Do dor</w:t>
      </w:r>
      <w:r w:rsidRPr="00CA4C54">
        <w:rPr>
          <w:rFonts w:hint="eastAsia"/>
        </w:rPr>
        <w:t>ę</w:t>
      </w:r>
      <w:r w:rsidRPr="00CA4C54">
        <w:t>czania innych wezwa</w:t>
      </w:r>
      <w:r w:rsidRPr="00CA4C54">
        <w:rPr>
          <w:rFonts w:hint="eastAsia"/>
        </w:rPr>
        <w:t>ń</w:t>
      </w:r>
      <w:r w:rsidRPr="00CA4C54">
        <w:t>, zawiadomie</w:t>
      </w:r>
      <w:r w:rsidRPr="00CA4C54">
        <w:rPr>
          <w:rFonts w:hint="eastAsia"/>
        </w:rPr>
        <w:t>ń</w:t>
      </w:r>
      <w:r w:rsidRPr="00CA4C54">
        <w:t xml:space="preserve"> i pism, które organ jest obowi</w:t>
      </w:r>
      <w:r w:rsidRPr="00CA4C54">
        <w:rPr>
          <w:rFonts w:hint="eastAsia"/>
        </w:rPr>
        <w:t>ą</w:t>
      </w:r>
      <w:r w:rsidRPr="00CA4C54">
        <w:t>zany dor</w:t>
      </w:r>
      <w:r w:rsidRPr="00CA4C54">
        <w:rPr>
          <w:rFonts w:hint="eastAsia"/>
        </w:rPr>
        <w:t>ę</w:t>
      </w:r>
      <w:r w:rsidRPr="00CA4C54">
        <w:t>cza</w:t>
      </w:r>
      <w:r w:rsidRPr="00CA4C54">
        <w:rPr>
          <w:rFonts w:hint="eastAsia"/>
        </w:rPr>
        <w:t>ć</w:t>
      </w:r>
      <w:r w:rsidRPr="00CA4C54">
        <w:t xml:space="preserve"> stronom w toku post</w:t>
      </w:r>
      <w:r w:rsidRPr="00CA4C54">
        <w:rPr>
          <w:rFonts w:hint="eastAsia"/>
        </w:rPr>
        <w:t>ę</w:t>
      </w:r>
      <w:r w:rsidRPr="00CA4C54">
        <w:t>powania, przepis ust. 1 pkt 2 stosuje si</w:t>
      </w:r>
      <w:r w:rsidRPr="00CA4C54">
        <w:rPr>
          <w:rFonts w:hint="eastAsia"/>
        </w:rPr>
        <w:t>ę</w:t>
      </w:r>
      <w:r w:rsidRPr="00CA4C54">
        <w:t xml:space="preserve"> odpowiednio.</w:t>
      </w:r>
    </w:p>
    <w:p w14:paraId="1D70F368" w14:textId="77777777" w:rsidR="00BE12D0" w:rsidRPr="00CA4C54" w:rsidRDefault="00BE12D0" w:rsidP="00BE12D0">
      <w:pPr>
        <w:pStyle w:val="ZUSTzmustartykuempunktem"/>
      </w:pPr>
      <w:r w:rsidRPr="00CA4C54">
        <w:t>3. Nieuregulowany stan prawny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wnioskiem o wydanie decyzji o udost</w:t>
      </w:r>
      <w:r w:rsidRPr="00CA4C54">
        <w:rPr>
          <w:rFonts w:hint="eastAsia"/>
        </w:rPr>
        <w:t>ę</w:t>
      </w:r>
      <w:r w:rsidRPr="00CA4C54">
        <w:t>pnieniu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 lub brak danych w</w:t>
      </w:r>
      <w:r w:rsidR="007724AF" w:rsidRPr="00CA4C54">
        <w:t xml:space="preserve"> </w:t>
      </w:r>
      <w:r w:rsidRPr="00CA4C54">
        <w:t>ewidencji gruntów i budynków, o której mowa w art. 2 pkt 8 ustawy z dnia 17 maja 1989</w:t>
      </w:r>
      <w:r w:rsidR="007724AF" w:rsidRPr="00CA4C54">
        <w:t xml:space="preserve"> </w:t>
      </w:r>
      <w:r w:rsidRPr="00CA4C54">
        <w:t>r. − Prawo geodezyjne i kartograficzne, pozwalaj</w:t>
      </w:r>
      <w:r w:rsidRPr="00CA4C54">
        <w:rPr>
          <w:rFonts w:hint="eastAsia"/>
        </w:rPr>
        <w:t>ą</w:t>
      </w:r>
      <w:r w:rsidRPr="00CA4C54">
        <w:t>cych na ustalenie danych osobowych, w szczególno</w:t>
      </w:r>
      <w:r w:rsidRPr="00CA4C54">
        <w:rPr>
          <w:rFonts w:hint="eastAsia"/>
        </w:rPr>
        <w:t>ś</w:t>
      </w:r>
      <w:r w:rsidRPr="00CA4C54">
        <w:t>ci adresu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ci, nie stanowi</w:t>
      </w:r>
      <w:r w:rsidRPr="00CA4C54">
        <w:rPr>
          <w:rFonts w:hint="eastAsia"/>
        </w:rPr>
        <w:t>ą</w:t>
      </w:r>
      <w:r w:rsidRPr="00CA4C54">
        <w:t xml:space="preserve"> przeszkody do wszcz</w:t>
      </w:r>
      <w:r w:rsidRPr="00CA4C54">
        <w:rPr>
          <w:rFonts w:hint="eastAsia"/>
        </w:rPr>
        <w:t>ę</w:t>
      </w:r>
      <w:r w:rsidRPr="00CA4C54">
        <w:t>cia i prowadzenia post</w:t>
      </w:r>
      <w:r w:rsidRPr="00CA4C54">
        <w:rPr>
          <w:rFonts w:hint="eastAsia"/>
        </w:rPr>
        <w:t>ę</w:t>
      </w:r>
      <w:r w:rsidRPr="00CA4C54">
        <w:t>powania o</w:t>
      </w:r>
      <w:r w:rsidR="007724AF" w:rsidRPr="00CA4C54">
        <w:t xml:space="preserve"> </w:t>
      </w:r>
      <w:r w:rsidRPr="00CA4C54">
        <w:t>wydanie decyzji o udost</w:t>
      </w:r>
      <w:r w:rsidRPr="00CA4C54">
        <w:rPr>
          <w:rFonts w:hint="eastAsia"/>
        </w:rPr>
        <w:t>ę</w:t>
      </w:r>
      <w:r w:rsidRPr="00CA4C54">
        <w:t>pnianiu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 oraz jej dor</w:t>
      </w:r>
      <w:r w:rsidRPr="00CA4C54">
        <w:rPr>
          <w:rFonts w:hint="eastAsia"/>
        </w:rPr>
        <w:t>ę</w:t>
      </w:r>
      <w:r w:rsidRPr="00CA4C54">
        <w:t>czenia i zawiadomienia o jej wydaniu.</w:t>
      </w:r>
    </w:p>
    <w:p w14:paraId="1136B174" w14:textId="77777777" w:rsidR="00BE12D0" w:rsidRPr="00CA4C54" w:rsidRDefault="00BE12D0" w:rsidP="00BE12D0">
      <w:pPr>
        <w:pStyle w:val="ZUSTzmustartykuempunktem"/>
      </w:pPr>
      <w:r w:rsidRPr="00CA4C54">
        <w:t>4.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miejscowo wojewoda dor</w:t>
      </w:r>
      <w:r w:rsidRPr="00CA4C54">
        <w:rPr>
          <w:rFonts w:hint="eastAsia"/>
        </w:rPr>
        <w:t>ę</w:t>
      </w:r>
      <w:r w:rsidRPr="00CA4C54">
        <w:t>cza decyzj</w:t>
      </w:r>
      <w:r w:rsidRPr="00CA4C54">
        <w:rPr>
          <w:rFonts w:hint="eastAsia"/>
        </w:rPr>
        <w:t>ę</w:t>
      </w:r>
      <w:r w:rsidRPr="00CA4C54">
        <w:t xml:space="preserve"> o udost</w:t>
      </w:r>
      <w:r w:rsidRPr="00CA4C54">
        <w:rPr>
          <w:rFonts w:hint="eastAsia"/>
        </w:rPr>
        <w:t>ę</w:t>
      </w:r>
      <w:r w:rsidRPr="00CA4C54">
        <w:t>pnianiu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 wnioskodawcy, a pozosta</w:t>
      </w:r>
      <w:r w:rsidRPr="00CA4C54">
        <w:rPr>
          <w:rFonts w:hint="eastAsia"/>
        </w:rPr>
        <w:t>ł</w:t>
      </w:r>
      <w:r w:rsidRPr="00CA4C54">
        <w:t>e strony zawiadamia o jej wydaniu, w drodze obwieszczenia, w urz</w:t>
      </w:r>
      <w:r w:rsidRPr="00CA4C54">
        <w:rPr>
          <w:rFonts w:hint="eastAsia"/>
        </w:rPr>
        <w:t>ę</w:t>
      </w:r>
      <w:r w:rsidRPr="00CA4C54">
        <w:t>dzie wojewódzkim i urz</w:t>
      </w:r>
      <w:r w:rsidRPr="00CA4C54">
        <w:rPr>
          <w:rFonts w:hint="eastAsia"/>
        </w:rPr>
        <w:t>ę</w:t>
      </w:r>
      <w:r w:rsidRPr="00CA4C54">
        <w:t>dach gmin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ciwych ze</w:t>
      </w:r>
      <w:r w:rsidR="007724AF" w:rsidRPr="00CA4C54">
        <w:t xml:space="preserve"> </w:t>
      </w:r>
      <w:r w:rsidRPr="00CA4C54">
        <w:t>wzgl</w:t>
      </w:r>
      <w:r w:rsidRPr="00CA4C54">
        <w:rPr>
          <w:rFonts w:hint="eastAsia"/>
        </w:rPr>
        <w:t>ę</w:t>
      </w:r>
      <w:r w:rsidRPr="00CA4C54">
        <w:t>du na lokalizacj</w:t>
      </w:r>
      <w:r w:rsidRPr="00CA4C54">
        <w:rPr>
          <w:rFonts w:hint="eastAsia"/>
        </w:rPr>
        <w:t>ę</w:t>
      </w:r>
      <w:r w:rsidRPr="00CA4C54">
        <w:t xml:space="preserve"> tej inwestycji, na stronach internetowych urz</w:t>
      </w:r>
      <w:r w:rsidRPr="00CA4C54">
        <w:rPr>
          <w:rFonts w:hint="eastAsia"/>
        </w:rPr>
        <w:t>ę</w:t>
      </w:r>
      <w:r w:rsidRPr="00CA4C54">
        <w:t>du wojewódzkiego oraz tych gmin, ze skutkiem dor</w:t>
      </w:r>
      <w:r w:rsidRPr="00CA4C54">
        <w:rPr>
          <w:rFonts w:hint="eastAsia"/>
        </w:rPr>
        <w:t>ę</w:t>
      </w:r>
      <w:r w:rsidRPr="00CA4C54">
        <w:t>czenia na dzie</w:t>
      </w:r>
      <w:r w:rsidRPr="00CA4C54">
        <w:rPr>
          <w:rFonts w:hint="eastAsia"/>
        </w:rPr>
        <w:t>ń</w:t>
      </w:r>
      <w:r w:rsidRPr="00CA4C54">
        <w:t xml:space="preserve"> obwieszczenia w</w:t>
      </w:r>
      <w:r w:rsidR="007724AF" w:rsidRPr="00CA4C54">
        <w:t xml:space="preserve"> </w:t>
      </w:r>
      <w:r w:rsidRPr="00CA4C54">
        <w:t>urz</w:t>
      </w:r>
      <w:r w:rsidRPr="00CA4C54">
        <w:rPr>
          <w:rFonts w:hint="eastAsia"/>
        </w:rPr>
        <w:t>ę</w:t>
      </w:r>
      <w:r w:rsidRPr="00CA4C54">
        <w:t>dzie wojewódzkim.</w:t>
      </w:r>
    </w:p>
    <w:p w14:paraId="7A426C5B" w14:textId="77777777" w:rsidR="00BE12D0" w:rsidRPr="00CA4C54" w:rsidRDefault="00BE12D0" w:rsidP="00BE12D0">
      <w:pPr>
        <w:pStyle w:val="ZUSTzmustartykuempunktem"/>
      </w:pPr>
      <w:r w:rsidRPr="00CA4C54">
        <w:t>5.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cicielom i u</w:t>
      </w:r>
      <w:r w:rsidRPr="00CA4C54">
        <w:rPr>
          <w:rFonts w:hint="eastAsia"/>
        </w:rPr>
        <w:t>ż</w:t>
      </w:r>
      <w:r w:rsidRPr="00CA4C54">
        <w:t>ytkownikom wieczystym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decyzj</w:t>
      </w:r>
      <w:r w:rsidRPr="00CA4C54">
        <w:rPr>
          <w:rFonts w:hint="eastAsia"/>
        </w:rPr>
        <w:t>ą</w:t>
      </w:r>
      <w:r w:rsidRPr="00CA4C54">
        <w:t xml:space="preserve"> o</w:t>
      </w:r>
      <w:r w:rsidR="007724AF" w:rsidRPr="00CA4C54">
        <w:t xml:space="preserve"> </w:t>
      </w:r>
      <w:r w:rsidRPr="00CA4C54">
        <w:t>udost</w:t>
      </w:r>
      <w:r w:rsidRPr="00CA4C54">
        <w:rPr>
          <w:rFonts w:hint="eastAsia"/>
        </w:rPr>
        <w:t>ę</w:t>
      </w:r>
      <w:r w:rsidRPr="00CA4C54">
        <w:t>pnianiu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 zawiadomienie o wydaniu decyzji dor</w:t>
      </w:r>
      <w:r w:rsidRPr="00CA4C54">
        <w:rPr>
          <w:rFonts w:hint="eastAsia"/>
        </w:rPr>
        <w:t>ę</w:t>
      </w:r>
      <w:r w:rsidRPr="00CA4C54">
        <w:t>cza si</w:t>
      </w:r>
      <w:r w:rsidRPr="00CA4C54">
        <w:rPr>
          <w:rFonts w:hint="eastAsia"/>
        </w:rPr>
        <w:t>ę</w:t>
      </w:r>
      <w:r w:rsidRPr="00CA4C54">
        <w:t xml:space="preserve"> na adres okre</w:t>
      </w:r>
      <w:r w:rsidRPr="00CA4C54">
        <w:rPr>
          <w:rFonts w:hint="eastAsia"/>
        </w:rPr>
        <w:t>ś</w:t>
      </w:r>
      <w:r w:rsidRPr="00CA4C54">
        <w:t>lony w ewidencji gruntów i budynków, o której mowa w art. 2 pkt 8 ustawy z dnia 17 maja 1989 r. − Prawo geodezyjne i kartograficzne, przy</w:t>
      </w:r>
      <w:r w:rsidR="007724AF" w:rsidRPr="00CA4C54">
        <w:t xml:space="preserve"> </w:t>
      </w:r>
      <w:r w:rsidRPr="00CA4C54">
        <w:t>czym dor</w:t>
      </w:r>
      <w:r w:rsidRPr="00CA4C54">
        <w:rPr>
          <w:rFonts w:hint="eastAsia"/>
        </w:rPr>
        <w:t>ę</w:t>
      </w:r>
      <w:r w:rsidRPr="00CA4C54">
        <w:t>czenie zawiadomienia na adres wskazany w tej ewidencji jest skuteczne.</w:t>
      </w:r>
    </w:p>
    <w:p w14:paraId="6143C842" w14:textId="77777777" w:rsidR="00BE12D0" w:rsidRPr="00CA4C54" w:rsidRDefault="00BE12D0" w:rsidP="00BE12D0">
      <w:pPr>
        <w:pStyle w:val="ZUSTzmustartykuempunktem"/>
      </w:pPr>
      <w:r w:rsidRPr="00CA4C54">
        <w:t>6. Przepisu ust. 5 nie stosuje si</w:t>
      </w:r>
      <w:r w:rsidRPr="00CA4C54">
        <w:rPr>
          <w:rFonts w:hint="eastAsia"/>
        </w:rPr>
        <w:t>ę</w:t>
      </w:r>
      <w:r w:rsidRPr="00CA4C54">
        <w:t xml:space="preserve"> w przypadku nieruchomo</w:t>
      </w:r>
      <w:r w:rsidRPr="00CA4C54">
        <w:rPr>
          <w:rFonts w:hint="eastAsia"/>
        </w:rPr>
        <w:t>ś</w:t>
      </w:r>
      <w:r w:rsidRPr="00CA4C54">
        <w:t>ci o nieuregulowanym stanie prawnym.</w:t>
      </w:r>
    </w:p>
    <w:p w14:paraId="006666B8" w14:textId="77777777" w:rsidR="00BE12D0" w:rsidRPr="00CA4C54" w:rsidRDefault="00BE12D0" w:rsidP="00BE12D0">
      <w:pPr>
        <w:pStyle w:val="ZUSTzmustartykuempunktem"/>
      </w:pPr>
      <w:r w:rsidRPr="00CA4C54">
        <w:t>7. Przepisy ust. 1−6 stosuje si</w:t>
      </w:r>
      <w:r w:rsidRPr="00CA4C54">
        <w:rPr>
          <w:rFonts w:hint="eastAsia"/>
        </w:rPr>
        <w:t>ę</w:t>
      </w:r>
      <w:r w:rsidRPr="00CA4C54">
        <w:t xml:space="preserve"> odpowiednio do dor</w:t>
      </w:r>
      <w:r w:rsidRPr="00CA4C54">
        <w:rPr>
          <w:rFonts w:hint="eastAsia"/>
        </w:rPr>
        <w:t>ę</w:t>
      </w:r>
      <w:r w:rsidRPr="00CA4C54">
        <w:t>czenia i zawiadamiania stron o</w:t>
      </w:r>
      <w:r w:rsidR="007724AF" w:rsidRPr="00CA4C54">
        <w:t xml:space="preserve"> </w:t>
      </w:r>
      <w:r w:rsidRPr="00CA4C54">
        <w:t>decyzji o udost</w:t>
      </w:r>
      <w:r w:rsidRPr="00CA4C54">
        <w:rPr>
          <w:rFonts w:hint="eastAsia"/>
        </w:rPr>
        <w:t>ę</w:t>
      </w:r>
      <w:r w:rsidRPr="00CA4C54">
        <w:t>pnianiu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 wydanej przez organ wy</w:t>
      </w:r>
      <w:r w:rsidRPr="00CA4C54">
        <w:rPr>
          <w:rFonts w:hint="eastAsia"/>
        </w:rPr>
        <w:t>ż</w:t>
      </w:r>
      <w:r w:rsidRPr="00CA4C54">
        <w:t>szego stopnia.</w:t>
      </w:r>
    </w:p>
    <w:p w14:paraId="737F530B" w14:textId="77777777" w:rsidR="00BE12D0" w:rsidRPr="00CA4C54" w:rsidRDefault="00BE12D0" w:rsidP="00BE12D0">
      <w:pPr>
        <w:pStyle w:val="ZUSTzmustartykuempunktem"/>
      </w:pPr>
      <w:r w:rsidRPr="00CA4C54">
        <w:t>8. W przypadkach okre</w:t>
      </w:r>
      <w:r w:rsidRPr="00CA4C54">
        <w:rPr>
          <w:rFonts w:hint="eastAsia"/>
        </w:rPr>
        <w:t>ś</w:t>
      </w:r>
      <w:r w:rsidRPr="00CA4C54">
        <w:t xml:space="preserve">lonych w art. 97 </w:t>
      </w:r>
      <w:r w:rsidRPr="00CA4C54">
        <w:rPr>
          <w:rFonts w:hint="eastAsia"/>
        </w:rPr>
        <w:t>§</w:t>
      </w:r>
      <w:r w:rsidRPr="00CA4C54">
        <w:t xml:space="preserve"> 1 pkt 1−3 ustawy z dnia 14 czerwca 1960</w:t>
      </w:r>
      <w:r w:rsidR="007724AF" w:rsidRPr="00CA4C54">
        <w:t xml:space="preserve"> </w:t>
      </w:r>
      <w:r w:rsidRPr="00CA4C54">
        <w:t>r. − Kodeks post</w:t>
      </w:r>
      <w:r w:rsidRPr="00CA4C54">
        <w:rPr>
          <w:rFonts w:hint="eastAsia"/>
        </w:rPr>
        <w:t>ę</w:t>
      </w:r>
      <w:r w:rsidRPr="00CA4C54">
        <w:t>powania administracyjnego nie zawiesza si</w:t>
      </w:r>
      <w:r w:rsidRPr="00CA4C54">
        <w:rPr>
          <w:rFonts w:hint="eastAsia"/>
        </w:rPr>
        <w:t>ę</w:t>
      </w:r>
      <w:r w:rsidRPr="00CA4C54">
        <w:t xml:space="preserve"> post</w:t>
      </w:r>
      <w:r w:rsidRPr="00CA4C54">
        <w:rPr>
          <w:rFonts w:hint="eastAsia"/>
        </w:rPr>
        <w:t>ę</w:t>
      </w:r>
      <w:r w:rsidRPr="00CA4C54">
        <w:t>powania.</w:t>
      </w:r>
    </w:p>
    <w:p w14:paraId="76A1C1A8" w14:textId="77777777" w:rsidR="00BE12D0" w:rsidRPr="00CA4C54" w:rsidRDefault="00BE12D0" w:rsidP="00BE12D0">
      <w:pPr>
        <w:pStyle w:val="ZUSTzmustartykuempunktem"/>
      </w:pPr>
      <w:r w:rsidRPr="00CA4C54">
        <w:t>9. Przepisów art. 30 § 5 i art. 34 ustawy z dnia 14 czerwca 1960 r. − Kodeks post</w:t>
      </w:r>
      <w:r w:rsidRPr="00CA4C54">
        <w:rPr>
          <w:rFonts w:hint="eastAsia"/>
        </w:rPr>
        <w:t>ę</w:t>
      </w:r>
      <w:r w:rsidRPr="00CA4C54">
        <w:t>powania administracyjnego nie stosuje si</w:t>
      </w:r>
      <w:r w:rsidRPr="00CA4C54">
        <w:rPr>
          <w:rFonts w:hint="eastAsia"/>
        </w:rPr>
        <w:t>ę</w:t>
      </w:r>
      <w:r w:rsidRPr="00CA4C54">
        <w:t>. W przypadkach okre</w:t>
      </w:r>
      <w:r w:rsidRPr="00CA4C54">
        <w:rPr>
          <w:rFonts w:hint="eastAsia"/>
        </w:rPr>
        <w:t>ś</w:t>
      </w:r>
      <w:r w:rsidRPr="00CA4C54">
        <w:t>lonych w tych przepisach organ prowadz</w:t>
      </w:r>
      <w:r w:rsidRPr="00CA4C54">
        <w:rPr>
          <w:rFonts w:hint="eastAsia"/>
        </w:rPr>
        <w:t>ą</w:t>
      </w:r>
      <w:r w:rsidRPr="00CA4C54">
        <w:t>cy post</w:t>
      </w:r>
      <w:r w:rsidRPr="00CA4C54">
        <w:rPr>
          <w:rFonts w:hint="eastAsia"/>
        </w:rPr>
        <w:t>ę</w:t>
      </w:r>
      <w:r w:rsidRPr="00CA4C54">
        <w:t>powanie wyznacza z urz</w:t>
      </w:r>
      <w:r w:rsidRPr="00CA4C54">
        <w:rPr>
          <w:rFonts w:hint="eastAsia"/>
        </w:rPr>
        <w:t>ę</w:t>
      </w:r>
      <w:r w:rsidRPr="00CA4C54">
        <w:t xml:space="preserve">du przedstawiciela </w:t>
      </w:r>
      <w:r w:rsidRPr="00CA4C54">
        <w:lastRenderedPageBreak/>
        <w:t>uprawnionego do dzia</w:t>
      </w:r>
      <w:r w:rsidRPr="00CA4C54">
        <w:rPr>
          <w:rFonts w:hint="eastAsia"/>
        </w:rPr>
        <w:t>ł</w:t>
      </w:r>
      <w:r w:rsidRPr="00CA4C54">
        <w:t>ania w post</w:t>
      </w:r>
      <w:r w:rsidRPr="00CA4C54">
        <w:rPr>
          <w:rFonts w:hint="eastAsia"/>
        </w:rPr>
        <w:t>ę</w:t>
      </w:r>
      <w:r w:rsidRPr="00CA4C54">
        <w:t>powaniu, je</w:t>
      </w:r>
      <w:r w:rsidRPr="00CA4C54">
        <w:rPr>
          <w:rFonts w:hint="eastAsia"/>
        </w:rPr>
        <w:t>ż</w:t>
      </w:r>
      <w:r w:rsidRPr="00CA4C54">
        <w:t>eli jest to konieczne dla przeprowadzenia post</w:t>
      </w:r>
      <w:r w:rsidRPr="00CA4C54">
        <w:rPr>
          <w:rFonts w:hint="eastAsia"/>
        </w:rPr>
        <w:t>ę</w:t>
      </w:r>
      <w:r w:rsidRPr="00CA4C54">
        <w:t>powania.</w:t>
      </w:r>
    </w:p>
    <w:p w14:paraId="368F5194" w14:textId="77777777" w:rsidR="00BE12D0" w:rsidRPr="00CA4C54" w:rsidRDefault="00BE12D0" w:rsidP="00BE12D0">
      <w:pPr>
        <w:pStyle w:val="ZARTzmartartykuempunktem"/>
      </w:pPr>
      <w:r w:rsidRPr="00CA4C54">
        <w:t>Art. 31h. 1. Decyzj</w:t>
      </w:r>
      <w:r w:rsidRPr="00CA4C54">
        <w:rPr>
          <w:rFonts w:hint="eastAsia"/>
        </w:rPr>
        <w:t>ę</w:t>
      </w:r>
      <w:r w:rsidRPr="00CA4C54">
        <w:t xml:space="preserve"> o zobowi</w:t>
      </w:r>
      <w:r w:rsidRPr="00CA4C54">
        <w:rPr>
          <w:rFonts w:hint="eastAsia"/>
        </w:rPr>
        <w:t>ą</w:t>
      </w:r>
      <w:r w:rsidRPr="00CA4C54">
        <w:t>zaniu do udost</w:t>
      </w:r>
      <w:r w:rsidRPr="00CA4C54">
        <w:rPr>
          <w:rFonts w:hint="eastAsia"/>
        </w:rPr>
        <w:t>ę</w:t>
      </w:r>
      <w:r w:rsidRPr="00CA4C54">
        <w:t>pniania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 wydaje si</w:t>
      </w:r>
      <w:r w:rsidRPr="00CA4C54">
        <w:rPr>
          <w:rFonts w:hint="eastAsia"/>
        </w:rPr>
        <w:t>ę</w:t>
      </w:r>
      <w:r w:rsidRPr="00CA4C54">
        <w:t xml:space="preserve"> w terminie miesi</w:t>
      </w:r>
      <w:r w:rsidRPr="00CA4C54">
        <w:rPr>
          <w:rFonts w:hint="eastAsia"/>
        </w:rPr>
        <w:t>ą</w:t>
      </w:r>
      <w:r w:rsidRPr="00CA4C54">
        <w:t>ca od dnia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wniosku, o którym mowa w</w:t>
      </w:r>
      <w:r w:rsidR="007724AF" w:rsidRPr="00CA4C54">
        <w:t xml:space="preserve"> </w:t>
      </w:r>
      <w:r w:rsidRPr="00CA4C54">
        <w:t>art. 31f ust. 4.</w:t>
      </w:r>
    </w:p>
    <w:p w14:paraId="333964DF" w14:textId="77777777" w:rsidR="00BE12D0" w:rsidRPr="00CA4C54" w:rsidRDefault="00BE12D0" w:rsidP="00BE12D0">
      <w:pPr>
        <w:pStyle w:val="ZUSTzmustartykuempunktem"/>
      </w:pPr>
      <w:r w:rsidRPr="00CA4C54">
        <w:t>2. Decyzj</w:t>
      </w:r>
      <w:r w:rsidRPr="00CA4C54">
        <w:rPr>
          <w:rFonts w:hint="eastAsia"/>
        </w:rPr>
        <w:t>ę</w:t>
      </w:r>
      <w:r w:rsidRPr="00CA4C54">
        <w:t xml:space="preserve"> o zobowi</w:t>
      </w:r>
      <w:r w:rsidRPr="00CA4C54">
        <w:rPr>
          <w:rFonts w:hint="eastAsia"/>
        </w:rPr>
        <w:t>ą</w:t>
      </w:r>
      <w:r w:rsidRPr="00CA4C54">
        <w:t>zaniu do udost</w:t>
      </w:r>
      <w:r w:rsidRPr="00CA4C54">
        <w:rPr>
          <w:rFonts w:hint="eastAsia"/>
        </w:rPr>
        <w:t>ę</w:t>
      </w:r>
      <w:r w:rsidRPr="00CA4C54">
        <w:t>pniania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</w:t>
      </w:r>
      <w:r w:rsidR="007724AF" w:rsidRPr="00CA4C54">
        <w:t xml:space="preserve"> </w:t>
      </w:r>
      <w:r w:rsidRPr="00CA4C54">
        <w:t>pomiarów wydaje si</w:t>
      </w:r>
      <w:r w:rsidRPr="00CA4C54">
        <w:rPr>
          <w:rFonts w:hint="eastAsia"/>
        </w:rPr>
        <w:t>ę</w:t>
      </w:r>
      <w:r w:rsidRPr="00CA4C54">
        <w:t xml:space="preserve"> na czas okre</w:t>
      </w:r>
      <w:r w:rsidRPr="00CA4C54">
        <w:rPr>
          <w:rFonts w:hint="eastAsia"/>
        </w:rPr>
        <w:t>ś</w:t>
      </w:r>
      <w:r w:rsidRPr="00CA4C54">
        <w:t>lony, 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 ni</w:t>
      </w:r>
      <w:r w:rsidRPr="00CA4C54">
        <w:rPr>
          <w:rFonts w:hint="eastAsia"/>
        </w:rPr>
        <w:t>ż</w:t>
      </w:r>
      <w:r w:rsidRPr="00CA4C54">
        <w:t xml:space="preserve"> 5 lat.</w:t>
      </w:r>
    </w:p>
    <w:p w14:paraId="3BDF8B24" w14:textId="77777777" w:rsidR="00BE12D0" w:rsidRPr="00CA4C54" w:rsidRDefault="00BE12D0" w:rsidP="00BE12D0">
      <w:pPr>
        <w:pStyle w:val="ZUSTzmustartykuempunktem"/>
      </w:pPr>
      <w:r w:rsidRPr="00CA4C54">
        <w:t>3. Decyzji, o której mowa w ust. 1, na wniosek Inwestora, uzasadniony interesem spo</w:t>
      </w:r>
      <w:r w:rsidRPr="00CA4C54">
        <w:rPr>
          <w:rFonts w:hint="eastAsia"/>
        </w:rPr>
        <w:t>ł</w:t>
      </w:r>
      <w:r w:rsidRPr="00CA4C54">
        <w:t>ecznym lub wa</w:t>
      </w:r>
      <w:r w:rsidRPr="00CA4C54">
        <w:rPr>
          <w:rFonts w:hint="eastAsia"/>
        </w:rPr>
        <w:t>ż</w:t>
      </w:r>
      <w:r w:rsidRPr="00CA4C54">
        <w:t>nym interesem gospodarczym, nadaje si</w:t>
      </w:r>
      <w:r w:rsidRPr="00CA4C54">
        <w:rPr>
          <w:rFonts w:hint="eastAsia"/>
        </w:rPr>
        <w:t>ę</w:t>
      </w:r>
      <w:r w:rsidRPr="00CA4C54">
        <w:t xml:space="preserve"> rygor natychmiastowej wykonalno</w:t>
      </w:r>
      <w:r w:rsidRPr="00CA4C54">
        <w:rPr>
          <w:rFonts w:hint="eastAsia"/>
        </w:rPr>
        <w:t>ś</w:t>
      </w:r>
      <w:r w:rsidRPr="00CA4C54">
        <w:t>ci.</w:t>
      </w:r>
    </w:p>
    <w:p w14:paraId="09E9AC8A" w14:textId="77777777" w:rsidR="00BE12D0" w:rsidRPr="00CA4C54" w:rsidRDefault="00BE12D0" w:rsidP="00BE12D0">
      <w:pPr>
        <w:pStyle w:val="ZUSTzmustartykuempunktem"/>
      </w:pPr>
      <w:r w:rsidRPr="00CA4C54">
        <w:t>4. Organem wy</w:t>
      </w:r>
      <w:r w:rsidRPr="00CA4C54">
        <w:rPr>
          <w:rFonts w:hint="eastAsia"/>
        </w:rPr>
        <w:t>ż</w:t>
      </w:r>
      <w:r w:rsidRPr="00CA4C54">
        <w:t>szego stopnia w stosunku do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miejscowo wojewody jest</w:t>
      </w:r>
      <w:r w:rsidR="007724AF" w:rsidRPr="00CA4C54">
        <w:t xml:space="preserve"> </w:t>
      </w:r>
      <w:r w:rsidRPr="00CA4C54">
        <w:t>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budownictwa, planowania i zagospodarowania przestrzennego oraz mieszkalnictwa.</w:t>
      </w:r>
    </w:p>
    <w:p w14:paraId="648CD00B" w14:textId="77777777" w:rsidR="00BE12D0" w:rsidRPr="00CA4C54" w:rsidRDefault="00BE12D0" w:rsidP="00BE12D0">
      <w:pPr>
        <w:pStyle w:val="ZUSTzmustartykuempunktem"/>
      </w:pPr>
      <w:r w:rsidRPr="00CA4C54">
        <w:t>5.</w:t>
      </w:r>
      <w:r w:rsidR="007724AF" w:rsidRPr="00CA4C54">
        <w:t xml:space="preserve"> </w:t>
      </w:r>
      <w:r w:rsidRPr="00CA4C54">
        <w:t>Do egzekucji obowi</w:t>
      </w:r>
      <w:r w:rsidRPr="00CA4C54">
        <w:rPr>
          <w:rFonts w:hint="eastAsia"/>
        </w:rPr>
        <w:t>ą</w:t>
      </w:r>
      <w:r w:rsidRPr="00CA4C54">
        <w:t>zków wynikaj</w:t>
      </w:r>
      <w:r w:rsidRPr="00CA4C54">
        <w:rPr>
          <w:rFonts w:hint="eastAsia"/>
        </w:rPr>
        <w:t>ą</w:t>
      </w:r>
      <w:r w:rsidRPr="00CA4C54">
        <w:t>cych z decyzji o zobowi</w:t>
      </w:r>
      <w:r w:rsidRPr="00CA4C54">
        <w:rPr>
          <w:rFonts w:hint="eastAsia"/>
        </w:rPr>
        <w:t>ą</w:t>
      </w:r>
      <w:r w:rsidRPr="00CA4C54">
        <w:t>zaniu do</w:t>
      </w:r>
      <w:r w:rsidR="007724AF" w:rsidRPr="00CA4C54">
        <w:t xml:space="preserve"> </w:t>
      </w:r>
      <w:r w:rsidRPr="00CA4C54">
        <w:t>udost</w:t>
      </w:r>
      <w:r w:rsidRPr="00CA4C54">
        <w:rPr>
          <w:rFonts w:hint="eastAsia"/>
        </w:rPr>
        <w:t>ę</w:t>
      </w:r>
      <w:r w:rsidRPr="00CA4C54">
        <w:t>pniania nieruchomo</w:t>
      </w:r>
      <w:r w:rsidRPr="00CA4C54">
        <w:rPr>
          <w:rFonts w:hint="eastAsia"/>
        </w:rPr>
        <w:t>ś</w:t>
      </w:r>
      <w:r w:rsidRPr="00CA4C54">
        <w:t>ci na cele bada</w:t>
      </w:r>
      <w:r w:rsidRPr="00CA4C54">
        <w:rPr>
          <w:rFonts w:hint="eastAsia"/>
        </w:rPr>
        <w:t>ń</w:t>
      </w:r>
      <w:r w:rsidRPr="00CA4C54">
        <w:t xml:space="preserve"> i pomiarów</w:t>
      </w:r>
      <w:r w:rsidRPr="00CA4C54" w:rsidDel="00E33B15">
        <w:t xml:space="preserve"> </w:t>
      </w:r>
      <w:r w:rsidRPr="00CA4C54">
        <w:t>stosuje si</w:t>
      </w:r>
      <w:r w:rsidRPr="00CA4C54">
        <w:rPr>
          <w:rFonts w:hint="eastAsia"/>
        </w:rPr>
        <w:t>ę</w:t>
      </w:r>
      <w:r w:rsidRPr="00CA4C54">
        <w:t xml:space="preserve"> przepisy o</w:t>
      </w:r>
      <w:r w:rsidR="007724AF" w:rsidRPr="00CA4C54">
        <w:t xml:space="preserve"> </w:t>
      </w:r>
      <w:r w:rsidRPr="00CA4C54">
        <w:t>post</w:t>
      </w:r>
      <w:r w:rsidRPr="00CA4C54">
        <w:rPr>
          <w:rFonts w:hint="eastAsia"/>
        </w:rPr>
        <w:t>ę</w:t>
      </w:r>
      <w:r w:rsidRPr="00CA4C54">
        <w:t>powaniu egzekucyjnym w administracji.</w:t>
      </w:r>
    </w:p>
    <w:p w14:paraId="091632C1" w14:textId="77777777" w:rsidR="00BE12D0" w:rsidRPr="00CA4C54" w:rsidRDefault="00BE12D0" w:rsidP="00BE12D0">
      <w:pPr>
        <w:pStyle w:val="ZUSTzmustartykuempunktem"/>
      </w:pPr>
      <w:r w:rsidRPr="00CA4C54">
        <w:t>6. Odwo</w:t>
      </w:r>
      <w:r w:rsidRPr="00CA4C54">
        <w:rPr>
          <w:rFonts w:hint="eastAsia"/>
        </w:rPr>
        <w:t>ł</w:t>
      </w:r>
      <w:r w:rsidRPr="00CA4C54">
        <w:t>anie od decyzji, o której mowa w ust. 1, wnosi si</w:t>
      </w:r>
      <w:r w:rsidRPr="00CA4C54">
        <w:rPr>
          <w:rFonts w:hint="eastAsia"/>
        </w:rPr>
        <w:t>ę</w:t>
      </w:r>
      <w:r w:rsidRPr="00CA4C54">
        <w:t xml:space="preserve"> w terminie 7 dni od dnia jej dor</w:t>
      </w:r>
      <w:r w:rsidRPr="00CA4C54">
        <w:rPr>
          <w:rFonts w:hint="eastAsia"/>
        </w:rPr>
        <w:t>ę</w:t>
      </w:r>
      <w:r w:rsidRPr="00CA4C54">
        <w:t>czenia stronie albo w terminie 14 dni od dnia obwieszczenia lub dor</w:t>
      </w:r>
      <w:r w:rsidRPr="00CA4C54">
        <w:rPr>
          <w:rFonts w:hint="eastAsia"/>
        </w:rPr>
        <w:t>ę</w:t>
      </w:r>
      <w:r w:rsidRPr="00CA4C54">
        <w:t>czenia zawiadomienia o jej wydaniu.</w:t>
      </w:r>
    </w:p>
    <w:p w14:paraId="33A5DA26" w14:textId="77777777" w:rsidR="00BE12D0" w:rsidRPr="00CA4C54" w:rsidRDefault="00BE12D0" w:rsidP="00BE12D0">
      <w:pPr>
        <w:pStyle w:val="ZUSTzmustartykuempunktem"/>
      </w:pPr>
      <w:r w:rsidRPr="00CA4C54">
        <w:t>7. Odwo</w:t>
      </w:r>
      <w:r w:rsidRPr="00CA4C54">
        <w:rPr>
          <w:rFonts w:hint="eastAsia"/>
        </w:rPr>
        <w:t>ł</w:t>
      </w:r>
      <w:r w:rsidRPr="00CA4C54">
        <w:t>anie od decyzji, o której mowa w ust. 1, powinno zawiera</w:t>
      </w:r>
      <w:r w:rsidRPr="00CA4C54">
        <w:rPr>
          <w:rFonts w:hint="eastAsia"/>
        </w:rPr>
        <w:t>ć</w:t>
      </w:r>
      <w:r w:rsidRPr="00CA4C54">
        <w:t xml:space="preserve"> zarzuty odnosz</w:t>
      </w:r>
      <w:r w:rsidRPr="00CA4C54">
        <w:rPr>
          <w:rFonts w:hint="eastAsia"/>
        </w:rPr>
        <w:t>ą</w:t>
      </w:r>
      <w:r w:rsidRPr="00CA4C54">
        <w:t>ce si</w:t>
      </w:r>
      <w:r w:rsidRPr="00CA4C54">
        <w:rPr>
          <w:rFonts w:hint="eastAsia"/>
        </w:rPr>
        <w:t>ę</w:t>
      </w:r>
      <w:r w:rsidRPr="00CA4C54">
        <w:t xml:space="preserve"> do decyzji, okre</w:t>
      </w:r>
      <w:r w:rsidRPr="00CA4C54">
        <w:rPr>
          <w:rFonts w:hint="eastAsia"/>
        </w:rPr>
        <w:t>ś</w:t>
      </w:r>
      <w:r w:rsidRPr="00CA4C54">
        <w:t>la</w:t>
      </w:r>
      <w:r w:rsidRPr="00CA4C54">
        <w:rPr>
          <w:rFonts w:hint="eastAsia"/>
        </w:rPr>
        <w:t>ć</w:t>
      </w:r>
      <w:r w:rsidRPr="00CA4C54">
        <w:t xml:space="preserve"> istot</w:t>
      </w:r>
      <w:r w:rsidRPr="00CA4C54">
        <w:rPr>
          <w:rFonts w:hint="eastAsia"/>
        </w:rPr>
        <w:t>ę</w:t>
      </w:r>
      <w:r w:rsidRPr="00CA4C54">
        <w:t xml:space="preserve"> i zakres </w:t>
      </w:r>
      <w:r w:rsidRPr="00CA4C54">
        <w:rPr>
          <w:rFonts w:hint="eastAsia"/>
        </w:rPr>
        <w:t>żą</w:t>
      </w:r>
      <w:r w:rsidRPr="00CA4C54">
        <w:t>dania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przedmiotem odwo</w:t>
      </w:r>
      <w:r w:rsidRPr="00CA4C54">
        <w:rPr>
          <w:rFonts w:hint="eastAsia"/>
        </w:rPr>
        <w:t>ł</w:t>
      </w:r>
      <w:r w:rsidRPr="00CA4C54">
        <w:t>ania oraz wskazywa</w:t>
      </w:r>
      <w:r w:rsidRPr="00CA4C54">
        <w:rPr>
          <w:rFonts w:hint="eastAsia"/>
        </w:rPr>
        <w:t>ć</w:t>
      </w:r>
      <w:r w:rsidRPr="00CA4C54">
        <w:t xml:space="preserve"> dowody uzasadniaj</w:t>
      </w:r>
      <w:r w:rsidRPr="00CA4C54">
        <w:rPr>
          <w:rFonts w:hint="eastAsia"/>
        </w:rPr>
        <w:t>ą</w:t>
      </w:r>
      <w:r w:rsidRPr="00CA4C54">
        <w:t xml:space="preserve">ce to </w:t>
      </w:r>
      <w:r w:rsidRPr="00CA4C54">
        <w:rPr>
          <w:rFonts w:hint="eastAsia"/>
        </w:rPr>
        <w:t>żą</w:t>
      </w:r>
      <w:r w:rsidRPr="00CA4C54">
        <w:t>danie.</w:t>
      </w:r>
    </w:p>
    <w:p w14:paraId="7CAEBAF1" w14:textId="77777777" w:rsidR="00BE12D0" w:rsidRPr="00CA4C54" w:rsidRDefault="00BE12D0" w:rsidP="00BE12D0">
      <w:pPr>
        <w:pStyle w:val="ZUSTzmustartykuempunktem"/>
      </w:pPr>
      <w:r w:rsidRPr="00CA4C54">
        <w:t>8. Odwo</w:t>
      </w:r>
      <w:r w:rsidRPr="00CA4C54">
        <w:rPr>
          <w:rFonts w:hint="eastAsia"/>
        </w:rPr>
        <w:t>ł</w:t>
      </w:r>
      <w:r w:rsidRPr="00CA4C54">
        <w:t>anie od decyzji, o której mowa w ust. 1, rozpatruje si</w:t>
      </w:r>
      <w:r w:rsidRPr="00CA4C54">
        <w:rPr>
          <w:rFonts w:hint="eastAsia"/>
        </w:rPr>
        <w:t>ę</w:t>
      </w:r>
      <w:r w:rsidRPr="00CA4C54">
        <w:t xml:space="preserve"> w terminie 14 dni. Przepisu art. 135 ustawy z dnia 14 czerwca 1960 r. − Kodeks post</w:t>
      </w:r>
      <w:r w:rsidRPr="00CA4C54">
        <w:rPr>
          <w:rFonts w:hint="eastAsia"/>
        </w:rPr>
        <w:t>ę</w:t>
      </w:r>
      <w:r w:rsidRPr="00CA4C54">
        <w:t>powania administracyjnego nie stosuje si</w:t>
      </w:r>
      <w:r w:rsidRPr="00CA4C54">
        <w:rPr>
          <w:rFonts w:hint="eastAsia"/>
        </w:rPr>
        <w:t>ę</w:t>
      </w:r>
      <w:r w:rsidRPr="00CA4C54">
        <w:t>.</w:t>
      </w:r>
    </w:p>
    <w:p w14:paraId="5646B945" w14:textId="77777777" w:rsidR="00BE12D0" w:rsidRPr="00CA4C54" w:rsidRDefault="00BE12D0" w:rsidP="00BE12D0">
      <w:pPr>
        <w:pStyle w:val="ZUSTzmustartykuempunktem"/>
      </w:pPr>
      <w:r w:rsidRPr="00CA4C54">
        <w:t>9.</w:t>
      </w:r>
      <w:r w:rsidR="007724AF" w:rsidRPr="00CA4C54">
        <w:t xml:space="preserve"> </w:t>
      </w:r>
      <w:r w:rsidRPr="00CA4C54">
        <w:t>W post</w:t>
      </w:r>
      <w:r w:rsidRPr="00CA4C54">
        <w:rPr>
          <w:rFonts w:hint="eastAsia"/>
        </w:rPr>
        <w:t>ę</w:t>
      </w:r>
      <w:r w:rsidRPr="00CA4C54">
        <w:t>powaniu przed organem wy</w:t>
      </w:r>
      <w:r w:rsidRPr="00CA4C54">
        <w:rPr>
          <w:rFonts w:hint="eastAsia"/>
        </w:rPr>
        <w:t>ż</w:t>
      </w:r>
      <w:r w:rsidRPr="00CA4C54">
        <w:t>szego stopnia oraz przed s</w:t>
      </w:r>
      <w:r w:rsidRPr="00CA4C54">
        <w:rPr>
          <w:rFonts w:hint="eastAsia"/>
        </w:rPr>
        <w:t>ą</w:t>
      </w:r>
      <w:r w:rsidRPr="00CA4C54">
        <w:t>dem administracyjnym nie mo</w:t>
      </w:r>
      <w:r w:rsidRPr="00CA4C54">
        <w:rPr>
          <w:rFonts w:hint="eastAsia"/>
        </w:rPr>
        <w:t>ż</w:t>
      </w:r>
      <w:r w:rsidRPr="00CA4C54">
        <w:t>na uchyli</w:t>
      </w:r>
      <w:r w:rsidRPr="00CA4C54">
        <w:rPr>
          <w:rFonts w:hint="eastAsia"/>
        </w:rPr>
        <w:t>ć</w:t>
      </w:r>
      <w:r w:rsidRPr="00CA4C54">
        <w:t xml:space="preserve"> decyzji, o której mowa w ust. 1, ani stwierdzi</w:t>
      </w:r>
      <w:r w:rsidRPr="00CA4C54">
        <w:rPr>
          <w:rFonts w:hint="eastAsia"/>
        </w:rPr>
        <w:t>ć</w:t>
      </w:r>
      <w:r w:rsidRPr="00CA4C54">
        <w:t xml:space="preserve"> jej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>ci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ci, gdy wad</w:t>
      </w:r>
      <w:r w:rsidRPr="00CA4C54">
        <w:rPr>
          <w:rFonts w:hint="eastAsia"/>
        </w:rPr>
        <w:t>ą</w:t>
      </w:r>
      <w:r w:rsidRPr="00CA4C54">
        <w:t xml:space="preserve"> dotkni</w:t>
      </w:r>
      <w:r w:rsidRPr="00CA4C54">
        <w:rPr>
          <w:rFonts w:hint="eastAsia"/>
        </w:rPr>
        <w:t>ę</w:t>
      </w:r>
      <w:r w:rsidRPr="00CA4C54">
        <w:t>ta jest tylko cz</w:t>
      </w:r>
      <w:r w:rsidRPr="00CA4C54">
        <w:rPr>
          <w:rFonts w:hint="eastAsia"/>
        </w:rPr>
        <w:t>ęść</w:t>
      </w:r>
      <w:r w:rsidRPr="00CA4C54">
        <w:t xml:space="preserve"> decyzji w zakresie nieruchomo</w:t>
      </w:r>
      <w:r w:rsidRPr="00CA4C54">
        <w:rPr>
          <w:rFonts w:hint="eastAsia"/>
        </w:rPr>
        <w:t>ś</w:t>
      </w:r>
      <w:r w:rsidRPr="00CA4C54">
        <w:t>ci lub dzia</w:t>
      </w:r>
      <w:r w:rsidRPr="00CA4C54">
        <w:rPr>
          <w:rFonts w:hint="eastAsia"/>
        </w:rPr>
        <w:t>ł</w:t>
      </w:r>
      <w:r w:rsidRPr="00CA4C54">
        <w:t xml:space="preserve">ki. </w:t>
      </w:r>
    </w:p>
    <w:p w14:paraId="723E6082" w14:textId="77777777" w:rsidR="00BE12D0" w:rsidRPr="00CA4C54" w:rsidRDefault="00BE12D0" w:rsidP="00BE12D0">
      <w:pPr>
        <w:pStyle w:val="ZUSTzmustartykuempunktem"/>
      </w:pPr>
      <w:r w:rsidRPr="00CA4C54">
        <w:t>10. W post</w:t>
      </w:r>
      <w:r w:rsidRPr="00CA4C54">
        <w:rPr>
          <w:rFonts w:hint="eastAsia"/>
        </w:rPr>
        <w:t>ę</w:t>
      </w:r>
      <w:r w:rsidRPr="00CA4C54">
        <w:t>powaniu administracyjnym w sprawie stwierdzenia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>ci decyzji, o której mowa w ust. 1, nie stosuje si</w:t>
      </w:r>
      <w:r w:rsidRPr="00CA4C54">
        <w:rPr>
          <w:rFonts w:hint="eastAsia"/>
        </w:rPr>
        <w:t>ę</w:t>
      </w:r>
      <w:r w:rsidRPr="00CA4C54">
        <w:t xml:space="preserve"> art. 159 ustawy z dnia 14 czerwca 1960 r. − Kodeks post</w:t>
      </w:r>
      <w:r w:rsidRPr="00CA4C54">
        <w:rPr>
          <w:rFonts w:hint="eastAsia"/>
        </w:rPr>
        <w:t>ę</w:t>
      </w:r>
      <w:r w:rsidRPr="00CA4C54">
        <w:t>powania administracyjnego.</w:t>
      </w:r>
    </w:p>
    <w:p w14:paraId="5E095043" w14:textId="77777777" w:rsidR="00BE12D0" w:rsidRPr="00CA4C54" w:rsidRDefault="00BE12D0" w:rsidP="00BE12D0">
      <w:pPr>
        <w:pStyle w:val="ZARTzmartartykuempunktem"/>
      </w:pPr>
      <w:r w:rsidRPr="00CA4C54">
        <w:lastRenderedPageBreak/>
        <w:t>Art. 31i. 1. Inwestor po zako</w:t>
      </w:r>
      <w:r w:rsidRPr="00CA4C54">
        <w:rPr>
          <w:rFonts w:hint="eastAsia"/>
        </w:rPr>
        <w:t>ń</w:t>
      </w:r>
      <w:r w:rsidRPr="00CA4C54">
        <w:t>czeniu pomiarów, bada</w:t>
      </w:r>
      <w:r w:rsidRPr="00CA4C54">
        <w:rPr>
          <w:rFonts w:hint="eastAsia"/>
        </w:rPr>
        <w:t>ń</w:t>
      </w:r>
      <w:r w:rsidRPr="00CA4C54">
        <w:t xml:space="preserve"> lub innych prac, o których mowa w art. 31f ust. 1, jest obowi</w:t>
      </w:r>
      <w:r w:rsidRPr="00CA4C54">
        <w:rPr>
          <w:rFonts w:hint="eastAsia"/>
        </w:rPr>
        <w:t>ą</w:t>
      </w:r>
      <w:r w:rsidRPr="00CA4C54">
        <w:t>zany przywróci</w:t>
      </w:r>
      <w:r w:rsidRPr="00CA4C54">
        <w:rPr>
          <w:rFonts w:hint="eastAsia"/>
        </w:rPr>
        <w:t>ć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do stanu poprzedniego.</w:t>
      </w:r>
    </w:p>
    <w:p w14:paraId="2659100E" w14:textId="77777777" w:rsidR="00BE12D0" w:rsidRPr="00CA4C54" w:rsidRDefault="00BE12D0" w:rsidP="00BE12D0">
      <w:pPr>
        <w:pStyle w:val="ZUSTzmustartykuempunktem"/>
      </w:pPr>
      <w:r w:rsidRPr="00CA4C54">
        <w:t>2. Je</w:t>
      </w:r>
      <w:r w:rsidRPr="00CA4C54">
        <w:rPr>
          <w:rFonts w:hint="eastAsia"/>
        </w:rPr>
        <w:t>ż</w:t>
      </w:r>
      <w:r w:rsidRPr="00CA4C54">
        <w:t>eli przywrócenie nieruchomo</w:t>
      </w:r>
      <w:r w:rsidRPr="00CA4C54">
        <w:rPr>
          <w:rFonts w:hint="eastAsia"/>
        </w:rPr>
        <w:t>ś</w:t>
      </w:r>
      <w:r w:rsidRPr="00CA4C54">
        <w:t>ci do stanu poprzedniego nie jest mo</w:t>
      </w:r>
      <w:r w:rsidRPr="00CA4C54">
        <w:rPr>
          <w:rFonts w:hint="eastAsia"/>
        </w:rPr>
        <w:t>ż</w:t>
      </w:r>
      <w:r w:rsidRPr="00CA4C54">
        <w:t>liwe albo powoduje nadmierne trudno</w:t>
      </w:r>
      <w:r w:rsidRPr="00CA4C54">
        <w:rPr>
          <w:rFonts w:hint="eastAsia"/>
        </w:rPr>
        <w:t>ś</w:t>
      </w:r>
      <w:r w:rsidRPr="00CA4C54">
        <w:t>ci lub koszty,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cicielom lub u</w:t>
      </w:r>
      <w:r w:rsidRPr="00CA4C54">
        <w:rPr>
          <w:rFonts w:hint="eastAsia"/>
        </w:rPr>
        <w:t>ż</w:t>
      </w:r>
      <w:r w:rsidRPr="00CA4C54">
        <w:t>ytkownikom wieczystym nieruchomo</w:t>
      </w:r>
      <w:r w:rsidRPr="00CA4C54">
        <w:rPr>
          <w:rFonts w:hint="eastAsia"/>
        </w:rPr>
        <w:t>ś</w:t>
      </w:r>
      <w:r w:rsidRPr="00CA4C54">
        <w:t>ci przys</w:t>
      </w:r>
      <w:r w:rsidRPr="00CA4C54">
        <w:rPr>
          <w:rFonts w:hint="eastAsia"/>
        </w:rPr>
        <w:t>ł</w:t>
      </w:r>
      <w:r w:rsidRPr="00CA4C54">
        <w:t>uguje od Inwestora odszkodowanie.</w:t>
      </w:r>
    </w:p>
    <w:p w14:paraId="41C9AA46" w14:textId="77777777" w:rsidR="00BE12D0" w:rsidRPr="00CA4C54" w:rsidRDefault="00BE12D0" w:rsidP="00BE12D0">
      <w:pPr>
        <w:pStyle w:val="ZUSTzmustartykuempunktem"/>
      </w:pPr>
      <w:r w:rsidRPr="00CA4C54">
        <w:t>3. Odszkodowanie powinno odpowiada</w:t>
      </w:r>
      <w:r w:rsidRPr="00CA4C54">
        <w:rPr>
          <w:rFonts w:hint="eastAsia"/>
        </w:rPr>
        <w:t>ć</w:t>
      </w:r>
      <w:r w:rsidRPr="00CA4C54">
        <w:t xml:space="preserve"> warto</w:t>
      </w:r>
      <w:r w:rsidRPr="00CA4C54">
        <w:rPr>
          <w:rFonts w:hint="eastAsia"/>
        </w:rPr>
        <w:t>ś</w:t>
      </w:r>
      <w:r w:rsidRPr="00CA4C54">
        <w:t>ci poniesionych szkód. Je</w:t>
      </w:r>
      <w:r w:rsidRPr="00CA4C54">
        <w:rPr>
          <w:rFonts w:hint="eastAsia"/>
        </w:rPr>
        <w:t>ż</w:t>
      </w:r>
      <w:r w:rsidRPr="00CA4C54">
        <w:t>eli wskutek tych zdarze</w:t>
      </w:r>
      <w:r w:rsidRPr="00CA4C54">
        <w:rPr>
          <w:rFonts w:hint="eastAsia"/>
        </w:rPr>
        <w:t>ń</w:t>
      </w:r>
      <w:r w:rsidRPr="00CA4C54">
        <w:t xml:space="preserve"> zmniejszy si</w:t>
      </w:r>
      <w:r w:rsidRPr="00CA4C54">
        <w:rPr>
          <w:rFonts w:hint="eastAsia"/>
        </w:rPr>
        <w:t>ę</w:t>
      </w:r>
      <w:r w:rsidRPr="00CA4C54">
        <w:t xml:space="preserve">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ci, odszkodowanie powi</w:t>
      </w:r>
      <w:r w:rsidRPr="00CA4C54">
        <w:rPr>
          <w:rFonts w:hint="eastAsia"/>
        </w:rPr>
        <w:t>ę</w:t>
      </w:r>
      <w:r w:rsidRPr="00CA4C54">
        <w:t>ksza si</w:t>
      </w:r>
      <w:r w:rsidRPr="00CA4C54">
        <w:rPr>
          <w:rFonts w:hint="eastAsia"/>
        </w:rPr>
        <w:t>ę</w:t>
      </w:r>
      <w:r w:rsidRPr="00CA4C54">
        <w:t xml:space="preserve"> o kwot</w:t>
      </w:r>
      <w:r w:rsidRPr="00CA4C54">
        <w:rPr>
          <w:rFonts w:hint="eastAsia"/>
        </w:rPr>
        <w:t>ę</w:t>
      </w:r>
      <w:r w:rsidRPr="00CA4C54">
        <w:t xml:space="preserve"> odpowiadaj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temu zmniejszeniu.</w:t>
      </w:r>
    </w:p>
    <w:p w14:paraId="70961A51" w14:textId="77777777" w:rsidR="00BE12D0" w:rsidRPr="00CA4C54" w:rsidRDefault="00BE12D0" w:rsidP="00BE12D0">
      <w:pPr>
        <w:pStyle w:val="ZUSTzmustartykuempunktem"/>
      </w:pPr>
      <w:r w:rsidRPr="00CA4C54">
        <w:t>4. Odszkodowanie przys</w:t>
      </w:r>
      <w:r w:rsidRPr="00CA4C54">
        <w:rPr>
          <w:rFonts w:hint="eastAsia"/>
        </w:rPr>
        <w:t>ł</w:t>
      </w:r>
      <w:r w:rsidRPr="00CA4C54">
        <w:t>uguje równie</w:t>
      </w:r>
      <w:r w:rsidRPr="00CA4C54">
        <w:rPr>
          <w:rFonts w:hint="eastAsia"/>
        </w:rPr>
        <w:t>ż</w:t>
      </w:r>
      <w:r w:rsidRPr="00CA4C54">
        <w:t xml:space="preserve"> za okres braku 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</w:t>
      </w:r>
      <w:r w:rsidRPr="00CA4C54">
        <w:t>ci korzystania z</w:t>
      </w:r>
      <w:r w:rsidR="007724AF" w:rsidRPr="00CA4C54">
        <w:t xml:space="preserve"> </w:t>
      </w:r>
      <w:r w:rsidRPr="00CA4C54">
        <w:t>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decyzj</w:t>
      </w:r>
      <w:r w:rsidRPr="00CA4C54">
        <w:rPr>
          <w:rFonts w:hint="eastAsia"/>
        </w:rPr>
        <w:t>ą</w:t>
      </w:r>
      <w:r w:rsidRPr="00CA4C54">
        <w:t xml:space="preserve">, o której mowa w art. 31h ust. 1. </w:t>
      </w:r>
    </w:p>
    <w:p w14:paraId="497C7BED" w14:textId="77777777" w:rsidR="00BE12D0" w:rsidRPr="00CA4C54" w:rsidRDefault="00BE12D0" w:rsidP="00BE12D0">
      <w:pPr>
        <w:pStyle w:val="ZUSTzmustartykuempunktem"/>
      </w:pPr>
      <w:r w:rsidRPr="00CA4C54">
        <w:t>5. Do okre</w:t>
      </w:r>
      <w:r w:rsidRPr="00CA4C54">
        <w:rPr>
          <w:rFonts w:hint="eastAsia"/>
        </w:rPr>
        <w:t>ś</w:t>
      </w:r>
      <w:r w:rsidRPr="00CA4C54">
        <w:t>lenia wysoko</w:t>
      </w:r>
      <w:r w:rsidRPr="00CA4C54">
        <w:rPr>
          <w:rFonts w:hint="eastAsia"/>
        </w:rPr>
        <w:t>ś</w:t>
      </w:r>
      <w:r w:rsidRPr="00CA4C54">
        <w:t>ci odszkodowania art. 130, art. 134 i art. 135 ustawy z dnia 21</w:t>
      </w:r>
      <w:r w:rsidR="007724AF" w:rsidRPr="00CA4C54">
        <w:t xml:space="preserve"> </w:t>
      </w:r>
      <w:r w:rsidRPr="00CA4C54">
        <w:t>sierpnia 1997 r. o gospodarce nieruchomo</w:t>
      </w:r>
      <w:r w:rsidRPr="00CA4C54">
        <w:rPr>
          <w:rFonts w:hint="eastAsia"/>
        </w:rPr>
        <w:t>ś</w:t>
      </w:r>
      <w:r w:rsidRPr="00CA4C54">
        <w:t>ciami stosuje si</w:t>
      </w:r>
      <w:r w:rsidRPr="00CA4C54">
        <w:rPr>
          <w:rFonts w:hint="eastAsia"/>
        </w:rPr>
        <w:t>ę</w:t>
      </w:r>
      <w:r w:rsidRPr="00CA4C54">
        <w:t xml:space="preserve"> odpowiednio.</w:t>
      </w:r>
    </w:p>
    <w:p w14:paraId="47AB1F85" w14:textId="77777777" w:rsidR="00BE12D0" w:rsidRPr="00CA4C54" w:rsidRDefault="00BE12D0" w:rsidP="00BE12D0">
      <w:pPr>
        <w:pStyle w:val="ZUSTzmustartykuempunktem"/>
      </w:pPr>
      <w:r w:rsidRPr="00CA4C54">
        <w:t>6. Decyzj</w:t>
      </w:r>
      <w:r w:rsidRPr="00CA4C54">
        <w:rPr>
          <w:rFonts w:hint="eastAsia"/>
        </w:rPr>
        <w:t>ę</w:t>
      </w:r>
      <w:r w:rsidRPr="00CA4C54">
        <w:t xml:space="preserve"> o odszkodowaniu wydaje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miejscowo wojewoda w terminie miesi</w:t>
      </w:r>
      <w:r w:rsidRPr="00CA4C54">
        <w:rPr>
          <w:rFonts w:hint="eastAsia"/>
        </w:rPr>
        <w:t>ą</w:t>
      </w:r>
      <w:r w:rsidRPr="00CA4C54">
        <w:t>ca, na wniosek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 nie pó</w:t>
      </w:r>
      <w:r w:rsidRPr="00CA4C54">
        <w:rPr>
          <w:rFonts w:hint="eastAsia"/>
        </w:rPr>
        <w:t>ź</w:t>
      </w:r>
      <w:r w:rsidRPr="00CA4C54">
        <w:t>niej ni</w:t>
      </w:r>
      <w:r w:rsidRPr="00CA4C54">
        <w:rPr>
          <w:rFonts w:hint="eastAsia"/>
        </w:rPr>
        <w:t>ż</w:t>
      </w:r>
      <w:r w:rsidRPr="00CA4C54">
        <w:t xml:space="preserve"> w</w:t>
      </w:r>
      <w:r w:rsidR="007724AF" w:rsidRPr="00CA4C54">
        <w:t xml:space="preserve"> </w:t>
      </w:r>
      <w:r w:rsidRPr="00CA4C54">
        <w:t>terminie miesi</w:t>
      </w:r>
      <w:r w:rsidRPr="00CA4C54">
        <w:rPr>
          <w:rFonts w:hint="eastAsia"/>
        </w:rPr>
        <w:t>ą</w:t>
      </w:r>
      <w:r w:rsidRPr="00CA4C54">
        <w:t>ca od dnia stwierdzenia wyst</w:t>
      </w:r>
      <w:r w:rsidRPr="00CA4C54">
        <w:rPr>
          <w:rFonts w:hint="eastAsia"/>
        </w:rPr>
        <w:t>ą</w:t>
      </w:r>
      <w:r w:rsidRPr="00CA4C54">
        <w:t>pienia szkody i nie pó</w:t>
      </w:r>
      <w:r w:rsidRPr="00CA4C54">
        <w:rPr>
          <w:rFonts w:hint="eastAsia"/>
        </w:rPr>
        <w:t>ź</w:t>
      </w:r>
      <w:r w:rsidRPr="00CA4C54">
        <w:t>niej ni</w:t>
      </w:r>
      <w:r w:rsidRPr="00CA4C54">
        <w:rPr>
          <w:rFonts w:hint="eastAsia"/>
        </w:rPr>
        <w:t>ż</w:t>
      </w:r>
      <w:r w:rsidRPr="00CA4C54">
        <w:t xml:space="preserve"> w terminie 3 miesi</w:t>
      </w:r>
      <w:r w:rsidRPr="00CA4C54">
        <w:rPr>
          <w:rFonts w:hint="eastAsia"/>
        </w:rPr>
        <w:t>ę</w:t>
      </w:r>
      <w:r w:rsidRPr="00CA4C54">
        <w:t>cy od dnia zako</w:t>
      </w:r>
      <w:r w:rsidRPr="00CA4C54">
        <w:rPr>
          <w:rFonts w:hint="eastAsia"/>
        </w:rPr>
        <w:t>ń</w:t>
      </w:r>
      <w:r w:rsidRPr="00CA4C54">
        <w:t>czenia pomiarów, bada</w:t>
      </w:r>
      <w:r w:rsidRPr="00CA4C54">
        <w:rPr>
          <w:rFonts w:hint="eastAsia"/>
        </w:rPr>
        <w:t>ń</w:t>
      </w:r>
      <w:r w:rsidRPr="00CA4C54">
        <w:t xml:space="preserve"> lub innych prac, o</w:t>
      </w:r>
      <w:r w:rsidR="007724AF" w:rsidRPr="00CA4C54">
        <w:t xml:space="preserve"> </w:t>
      </w:r>
      <w:r w:rsidRPr="00CA4C54">
        <w:t xml:space="preserve">których mowa w art. 31f ust. 1. </w:t>
      </w:r>
    </w:p>
    <w:p w14:paraId="0AE504CA" w14:textId="77777777" w:rsidR="00BE12D0" w:rsidRPr="00CA4C54" w:rsidRDefault="00BE12D0" w:rsidP="00BE12D0">
      <w:pPr>
        <w:pStyle w:val="ZUSTzmustartykuempunktem"/>
      </w:pPr>
      <w:r w:rsidRPr="00CA4C54">
        <w:t>7. Organem wy</w:t>
      </w:r>
      <w:r w:rsidRPr="00CA4C54">
        <w:rPr>
          <w:rFonts w:hint="eastAsia"/>
        </w:rPr>
        <w:t>ż</w:t>
      </w:r>
      <w:r w:rsidRPr="00CA4C54">
        <w:t>szego stopnia w stosunku do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miejscowo wojewody jest</w:t>
      </w:r>
      <w:r w:rsidR="007724AF" w:rsidRPr="00CA4C54">
        <w:t xml:space="preserve"> </w:t>
      </w:r>
      <w:r w:rsidRPr="00CA4C54">
        <w:t>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budownictwa, planowania i zagospodarowania przestrzennego oraz mieszkalnictwa.</w:t>
      </w:r>
    </w:p>
    <w:p w14:paraId="0EF57A33" w14:textId="20CA8EE3" w:rsidR="00BE12D0" w:rsidRPr="00CA4C54" w:rsidRDefault="00BE12D0" w:rsidP="00782969">
      <w:pPr>
        <w:pStyle w:val="ZARTzmartartykuempunktem"/>
        <w:keepNext/>
      </w:pPr>
      <w:r w:rsidRPr="00CA4C54">
        <w:t>Art. 31j. 1. Do skarg na decyzj</w:t>
      </w:r>
      <w:r w:rsidRPr="00CA4C54">
        <w:rPr>
          <w:rFonts w:hint="eastAsia"/>
        </w:rPr>
        <w:t>ę</w:t>
      </w:r>
      <w:r w:rsidRPr="00CA4C54">
        <w:t>, o której mowa w art. 31h ust. 1, stosuje si</w:t>
      </w:r>
      <w:r w:rsidRPr="00CA4C54">
        <w:rPr>
          <w:rFonts w:hint="eastAsia"/>
        </w:rPr>
        <w:t>ę</w:t>
      </w:r>
      <w:r w:rsidRPr="00CA4C54">
        <w:t xml:space="preserve"> przepisy ustawy z dnia 30 sierpnia 2002 r. − Prawo o post</w:t>
      </w:r>
      <w:r w:rsidRPr="00CA4C54">
        <w:rPr>
          <w:rFonts w:hint="eastAsia"/>
        </w:rPr>
        <w:t>ę</w:t>
      </w:r>
      <w:r w:rsidRPr="00CA4C54">
        <w:t>powaniu przed s</w:t>
      </w:r>
      <w:r w:rsidRPr="00CA4C54">
        <w:rPr>
          <w:rFonts w:hint="eastAsia"/>
        </w:rPr>
        <w:t>ą</w:t>
      </w:r>
      <w:r w:rsidRPr="00CA4C54">
        <w:t>dami administracyjnymi (Dz. U. z 2022 r. poz. 329 i 655), z wy</w:t>
      </w:r>
      <w:r w:rsidRPr="00CA4C54">
        <w:rPr>
          <w:rFonts w:hint="eastAsia"/>
        </w:rPr>
        <w:t>łą</w:t>
      </w:r>
      <w:r w:rsidRPr="00CA4C54">
        <w:t xml:space="preserve">czeniem art. 61 </w:t>
      </w:r>
      <w:r w:rsidRPr="00CA4C54">
        <w:rPr>
          <w:rFonts w:hint="eastAsia"/>
        </w:rPr>
        <w:t>§</w:t>
      </w:r>
      <w:r w:rsidRPr="00CA4C54">
        <w:t xml:space="preserve"> 3−6, art.</w:t>
      </w:r>
      <w:r w:rsidR="003B7C2A" w:rsidRPr="00CA4C54">
        <w:t> </w:t>
      </w:r>
      <w:r w:rsidRPr="00CA4C54">
        <w:t xml:space="preserve">115−122 i art. 152 tej ustawy, z tym </w:t>
      </w:r>
      <w:r w:rsidRPr="00CA4C54">
        <w:rPr>
          <w:rFonts w:hint="eastAsia"/>
        </w:rPr>
        <w:t>ż</w:t>
      </w:r>
      <w:r w:rsidRPr="00CA4C54">
        <w:t>e:</w:t>
      </w:r>
    </w:p>
    <w:p w14:paraId="7A5DAE92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przekazanie akt i odpowiedzi na skarg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puje w terminie 15 dni od dnia wniesienia skargi;</w:t>
      </w:r>
    </w:p>
    <w:p w14:paraId="76FF1225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skarg</w:t>
      </w:r>
      <w:r w:rsidRPr="00CA4C54">
        <w:rPr>
          <w:rFonts w:hint="eastAsia"/>
        </w:rPr>
        <w:t>ę</w:t>
      </w:r>
      <w:r w:rsidRPr="00CA4C54">
        <w:t xml:space="preserve"> rozpoznaje si</w:t>
      </w:r>
      <w:r w:rsidRPr="00CA4C54">
        <w:rPr>
          <w:rFonts w:hint="eastAsia"/>
        </w:rPr>
        <w:t>ę</w:t>
      </w:r>
      <w:r w:rsidRPr="00CA4C54">
        <w:t xml:space="preserve"> w terminie 30 dni od dnia jej wp</w:t>
      </w:r>
      <w:r w:rsidRPr="00CA4C54">
        <w:rPr>
          <w:rFonts w:hint="eastAsia"/>
        </w:rPr>
        <w:t>ł</w:t>
      </w:r>
      <w:r w:rsidRPr="00CA4C54">
        <w:t>yni</w:t>
      </w:r>
      <w:r w:rsidRPr="00CA4C54">
        <w:rPr>
          <w:rFonts w:hint="eastAsia"/>
        </w:rPr>
        <w:t>ę</w:t>
      </w:r>
      <w:r w:rsidRPr="00CA4C54">
        <w:t>cia do s</w:t>
      </w:r>
      <w:r w:rsidRPr="00CA4C54">
        <w:rPr>
          <w:rFonts w:hint="eastAsia"/>
        </w:rPr>
        <w:t>ą</w:t>
      </w:r>
      <w:r w:rsidRPr="00CA4C54">
        <w:t>du.</w:t>
      </w:r>
    </w:p>
    <w:p w14:paraId="32680011" w14:textId="77777777" w:rsidR="00BE12D0" w:rsidRPr="00CA4C54" w:rsidRDefault="00BE12D0" w:rsidP="00BE12D0">
      <w:pPr>
        <w:pStyle w:val="ZUSTzmustartykuempunktem"/>
      </w:pPr>
      <w:r w:rsidRPr="00CA4C54">
        <w:t>2. Termin rozpoznania skargi kasacyjnej wynosi 2 miesi</w:t>
      </w:r>
      <w:r w:rsidRPr="00CA4C54">
        <w:rPr>
          <w:rFonts w:hint="eastAsia"/>
        </w:rPr>
        <w:t>ą</w:t>
      </w:r>
      <w:r w:rsidRPr="00CA4C54">
        <w:t>ce od dnia jej wniesienia.”;</w:t>
      </w:r>
    </w:p>
    <w:p w14:paraId="5AD751EF" w14:textId="77777777" w:rsidR="00BE12D0" w:rsidRPr="00CA4C54" w:rsidRDefault="00BE12D0" w:rsidP="00BE12D0">
      <w:pPr>
        <w:pStyle w:val="PKTpunkt"/>
      </w:pPr>
      <w:r w:rsidRPr="00CA4C54">
        <w:t>23)</w:t>
      </w:r>
      <w:r w:rsidRPr="00CA4C54">
        <w:tab/>
        <w:t>w dziale III uchyla si</w:t>
      </w:r>
      <w:r w:rsidRPr="00CA4C54">
        <w:rPr>
          <w:rFonts w:hint="eastAsia"/>
        </w:rPr>
        <w:t>ę</w:t>
      </w:r>
      <w:r w:rsidRPr="00CA4C54">
        <w:t xml:space="preserve"> rozdzia</w:t>
      </w:r>
      <w:r w:rsidRPr="00CA4C54">
        <w:rPr>
          <w:rFonts w:hint="eastAsia"/>
        </w:rPr>
        <w:t>ł</w:t>
      </w:r>
      <w:r w:rsidRPr="00CA4C54">
        <w:t xml:space="preserve"> 2;</w:t>
      </w:r>
    </w:p>
    <w:p w14:paraId="116F1BCA" w14:textId="77777777" w:rsidR="00BE12D0" w:rsidRPr="00CA4C54" w:rsidRDefault="00BE12D0" w:rsidP="00782969">
      <w:pPr>
        <w:pStyle w:val="PKTpunkt"/>
        <w:keepNext/>
      </w:pPr>
      <w:bookmarkStart w:id="66" w:name="_Hlk29796946"/>
      <w:r w:rsidRPr="00CA4C54">
        <w:lastRenderedPageBreak/>
        <w:t>24)</w:t>
      </w:r>
      <w:r w:rsidRPr="00CA4C54">
        <w:tab/>
        <w:t>w art. 38:</w:t>
      </w:r>
    </w:p>
    <w:p w14:paraId="6E89BF50" w14:textId="77777777" w:rsidR="00BE12D0" w:rsidRPr="00CA4C54" w:rsidRDefault="00BE12D0" w:rsidP="00BE12D0">
      <w:pPr>
        <w:pStyle w:val="LITlitera"/>
      </w:pPr>
      <w:r w:rsidRPr="00CA4C54">
        <w:t>a)</w:t>
      </w:r>
      <w:r w:rsidRPr="00CA4C54">
        <w:tab/>
        <w:t xml:space="preserve">w ust. 2 wyrazy </w:t>
      </w:r>
      <w:r w:rsidRPr="00CA4C54" w:rsidDel="00C76479">
        <w:t>„</w:t>
      </w:r>
      <w:r w:rsidRPr="00CA4C54">
        <w:t>lotniczych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naziemnych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wyrazem </w:t>
      </w:r>
      <w:r w:rsidRPr="00CA4C54" w:rsidDel="00C76479">
        <w:t>„</w:t>
      </w:r>
      <w:r w:rsidRPr="00CA4C54">
        <w:t>Inwestycji”,</w:t>
      </w:r>
    </w:p>
    <w:p w14:paraId="357D6356" w14:textId="77777777" w:rsidR="00BE12D0" w:rsidRPr="00CA4C54" w:rsidRDefault="00BE12D0" w:rsidP="00BE12D0">
      <w:pPr>
        <w:pStyle w:val="LITlitera"/>
      </w:pPr>
      <w:r w:rsidRPr="00CA4C54">
        <w:t>b)</w:t>
      </w:r>
      <w:r w:rsidRPr="00CA4C54">
        <w:tab/>
        <w:t xml:space="preserve">w ust. 3 wyraz </w:t>
      </w:r>
      <w:r w:rsidRPr="00CA4C54" w:rsidDel="00C76479">
        <w:t>„</w:t>
      </w:r>
      <w:r w:rsidRPr="00CA4C54">
        <w:t>inwestycji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wyrazem </w:t>
      </w:r>
      <w:r w:rsidRPr="00CA4C54" w:rsidDel="00C76479">
        <w:t>„</w:t>
      </w:r>
      <w:r w:rsidRPr="00CA4C54">
        <w:t>Inwestycji”;</w:t>
      </w:r>
    </w:p>
    <w:p w14:paraId="2658BD13" w14:textId="77777777" w:rsidR="00BE12D0" w:rsidRPr="00CA4C54" w:rsidRDefault="00BE12D0" w:rsidP="00782969">
      <w:pPr>
        <w:pStyle w:val="PKTpunkt"/>
        <w:keepNext/>
      </w:pPr>
      <w:r w:rsidRPr="00CA4C54">
        <w:t>25)</w:t>
      </w:r>
      <w:r w:rsidRPr="00CA4C54">
        <w:tab/>
        <w:t>po art. 38 dodaje si</w:t>
      </w:r>
      <w:r w:rsidRPr="00CA4C54">
        <w:rPr>
          <w:rFonts w:hint="eastAsia"/>
        </w:rPr>
        <w:t>ę</w:t>
      </w:r>
      <w:r w:rsidRPr="00CA4C54">
        <w:t xml:space="preserve"> art. 38a w brzmieniu:</w:t>
      </w:r>
    </w:p>
    <w:p w14:paraId="355A4BC8" w14:textId="77777777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>Art. 38a. Decyzja o ustaleniu lokalizacji inwestycji w zakresie CPK mo</w:t>
      </w:r>
      <w:r w:rsidRPr="00CA4C54">
        <w:rPr>
          <w:rFonts w:hint="eastAsia"/>
        </w:rPr>
        <w:t>ż</w:t>
      </w:r>
      <w:r w:rsidRPr="00CA4C54">
        <w:t>e obejmowa</w:t>
      </w:r>
      <w:r w:rsidRPr="00CA4C54">
        <w:rPr>
          <w:rFonts w:hint="eastAsia"/>
        </w:rPr>
        <w:t>ć</w:t>
      </w:r>
      <w:r w:rsidRPr="00CA4C54">
        <w:t xml:space="preserve"> lokalizacj</w:t>
      </w:r>
      <w:r w:rsidRPr="00CA4C54">
        <w:rPr>
          <w:rFonts w:hint="eastAsia"/>
        </w:rPr>
        <w:t>ę</w:t>
      </w:r>
      <w:r w:rsidRPr="00CA4C54">
        <w:t xml:space="preserve"> innych obiektów,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>, sieci lub instalacji w zakresie, w jakim s</w:t>
      </w:r>
      <w:r w:rsidRPr="00CA4C54">
        <w:rPr>
          <w:rFonts w:hint="eastAsia"/>
        </w:rPr>
        <w:t>ą</w:t>
      </w:r>
      <w:r w:rsidRPr="00CA4C54">
        <w:t xml:space="preserve"> one przestrzennie oraz funkcjonalnie powi</w:t>
      </w:r>
      <w:r w:rsidRPr="00CA4C54">
        <w:rPr>
          <w:rFonts w:hint="eastAsia"/>
        </w:rPr>
        <w:t>ą</w:t>
      </w:r>
      <w:r w:rsidRPr="00CA4C54">
        <w:t>zane z Inwestycj</w:t>
      </w:r>
      <w:r w:rsidRPr="00CA4C54">
        <w:rPr>
          <w:rFonts w:hint="eastAsia"/>
        </w:rPr>
        <w:t>ą</w:t>
      </w:r>
      <w:r w:rsidRPr="00CA4C54">
        <w:t>, w tym:</w:t>
      </w:r>
    </w:p>
    <w:p w14:paraId="641A153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dróg publicznych w rozumieniu ustawy z dnia 21 marca 1985 r. o drogach publicznych;</w:t>
      </w:r>
    </w:p>
    <w:p w14:paraId="57ADC057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ci</w:t>
      </w:r>
      <w:r w:rsidRPr="00CA4C54">
        <w:rPr>
          <w:rFonts w:hint="eastAsia"/>
        </w:rPr>
        <w:t>ą</w:t>
      </w:r>
      <w:r w:rsidRPr="00CA4C54">
        <w:t>gów drena</w:t>
      </w:r>
      <w:r w:rsidRPr="00CA4C54">
        <w:rPr>
          <w:rFonts w:hint="eastAsia"/>
        </w:rPr>
        <w:t>ż</w:t>
      </w:r>
      <w:r w:rsidRPr="00CA4C54">
        <w:t>owych, przewodów i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>, o których mowa w art. 124 ust. 1 ustawy z dnia 21 sierpnia 1997 r. o gospodarce nieruchomo</w:t>
      </w:r>
      <w:r w:rsidRPr="00CA4C54">
        <w:rPr>
          <w:rFonts w:hint="eastAsia"/>
        </w:rPr>
        <w:t>ś</w:t>
      </w:r>
      <w:r w:rsidRPr="00CA4C54">
        <w:t>ciami;</w:t>
      </w:r>
    </w:p>
    <w:p w14:paraId="3FB8BB1F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dróg kolejowych w rozumieniu ustawy z dnia 28 marca 2003 r. o transporcie kolejowym;</w:t>
      </w:r>
    </w:p>
    <w:p w14:paraId="2CEF7538" w14:textId="112F64F9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i obiektów do obs</w:t>
      </w:r>
      <w:r w:rsidRPr="00CA4C54">
        <w:rPr>
          <w:rFonts w:hint="eastAsia"/>
        </w:rPr>
        <w:t>ł</w:t>
      </w:r>
      <w:r w:rsidRPr="00CA4C54">
        <w:t>ugi ruchu lotniczego w rozumieniu ustawy z dnia 12</w:t>
      </w:r>
      <w:r w:rsidR="003B7C2A" w:rsidRPr="00CA4C54">
        <w:t> </w:t>
      </w:r>
      <w:r w:rsidRPr="00CA4C54">
        <w:t>lutego 2009 r. o szczególnych zasadach przygotowania i realizacji inwestycji w zakresie lotnisk u</w:t>
      </w:r>
      <w:r w:rsidRPr="00CA4C54">
        <w:rPr>
          <w:rFonts w:hint="eastAsia"/>
        </w:rPr>
        <w:t>ż</w:t>
      </w:r>
      <w:r w:rsidRPr="00CA4C54">
        <w:t>ytku publicznego;</w:t>
      </w:r>
    </w:p>
    <w:p w14:paraId="7970C0D4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wodnych w rozumieniu ustawy z dnia 20 lipca 2017 r. − Prawo wodne;</w:t>
      </w:r>
    </w:p>
    <w:p w14:paraId="75A27CE6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ruroci</w:t>
      </w:r>
      <w:r w:rsidRPr="00CA4C54">
        <w:rPr>
          <w:rFonts w:hint="eastAsia"/>
        </w:rPr>
        <w:t>ą</w:t>
      </w:r>
      <w:r w:rsidRPr="00CA4C54">
        <w:t>gów ropy naftowej lub produktów naftowych wraz z infrastruktur</w:t>
      </w:r>
      <w:r w:rsidRPr="00CA4C54">
        <w:rPr>
          <w:rFonts w:hint="eastAsia"/>
        </w:rPr>
        <w:t>ą</w:t>
      </w:r>
      <w:r w:rsidRPr="00CA4C54">
        <w:t xml:space="preserve"> niezb</w:t>
      </w:r>
      <w:r w:rsidRPr="00CA4C54">
        <w:rPr>
          <w:rFonts w:hint="eastAsia"/>
        </w:rPr>
        <w:t>ę</w:t>
      </w:r>
      <w:r w:rsidRPr="00CA4C54">
        <w:t>dn</w:t>
      </w:r>
      <w:r w:rsidRPr="00CA4C54">
        <w:rPr>
          <w:rFonts w:hint="eastAsia"/>
        </w:rPr>
        <w:t>ą</w:t>
      </w:r>
      <w:r w:rsidRPr="00CA4C54">
        <w:t xml:space="preserve"> do obs</w:t>
      </w:r>
      <w:r w:rsidRPr="00CA4C54">
        <w:rPr>
          <w:rFonts w:hint="eastAsia"/>
        </w:rPr>
        <w:t>ł</w:t>
      </w:r>
      <w:r w:rsidRPr="00CA4C54">
        <w:t>ugi w rozumieniu ustawy z dnia 22 lutego 2019 r. o</w:t>
      </w:r>
      <w:r w:rsidR="007724AF" w:rsidRPr="00CA4C54">
        <w:t xml:space="preserve"> </w:t>
      </w:r>
      <w:r w:rsidRPr="00CA4C54">
        <w:t>przygotowaniu i realizacji strategicznych inwestycji w sektorze naftowym.”;</w:t>
      </w:r>
    </w:p>
    <w:p w14:paraId="759E755E" w14:textId="77777777" w:rsidR="00BE12D0" w:rsidRPr="00CA4C54" w:rsidRDefault="00BE12D0" w:rsidP="00782969">
      <w:pPr>
        <w:pStyle w:val="PKTpunkt"/>
        <w:keepNext/>
      </w:pPr>
      <w:r w:rsidRPr="00CA4C54">
        <w:t>26)</w:t>
      </w:r>
      <w:r w:rsidRPr="00CA4C54">
        <w:tab/>
        <w:t>art. 39 otrzymuje brzmienie:</w:t>
      </w:r>
    </w:p>
    <w:p w14:paraId="5B09940D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39. Do gruntów rolnych i le</w:t>
      </w:r>
      <w:r w:rsidRPr="00CA4C54">
        <w:rPr>
          <w:rFonts w:hint="eastAsia"/>
        </w:rPr>
        <w:t>ś</w:t>
      </w:r>
      <w:r w:rsidRPr="00CA4C54">
        <w:t>nych obj</w:t>
      </w:r>
      <w:r w:rsidRPr="00CA4C54">
        <w:rPr>
          <w:rFonts w:hint="eastAsia"/>
        </w:rPr>
        <w:t>ę</w:t>
      </w:r>
      <w:r w:rsidRPr="00CA4C54">
        <w:t>tych decyzj</w:t>
      </w:r>
      <w:r w:rsidRPr="00CA4C54">
        <w:rPr>
          <w:rFonts w:hint="eastAsia"/>
        </w:rPr>
        <w:t>ą</w:t>
      </w:r>
      <w:r w:rsidRPr="00CA4C54">
        <w:t xml:space="preserve"> o ustaleniu lokalizacji inwestycji w zakresie CPK nie stosuje si</w:t>
      </w:r>
      <w:r w:rsidRPr="00CA4C54">
        <w:rPr>
          <w:rFonts w:hint="eastAsia"/>
        </w:rPr>
        <w:t>ę</w:t>
      </w:r>
      <w:r w:rsidRPr="00CA4C54">
        <w:t xml:space="preserve"> przepisów ustawy z dnia 3 lutego 1995 r. o ochronie gruntów rolnych i le</w:t>
      </w:r>
      <w:r w:rsidRPr="00CA4C54">
        <w:rPr>
          <w:rFonts w:hint="eastAsia"/>
        </w:rPr>
        <w:t>ś</w:t>
      </w:r>
      <w:r w:rsidRPr="00CA4C54">
        <w:t>nych (Dz. U. z 2021 r. poz. 1326 i 2163).”;</w:t>
      </w:r>
    </w:p>
    <w:p w14:paraId="1981AF23" w14:textId="77777777" w:rsidR="00BE12D0" w:rsidRPr="00CA4C54" w:rsidRDefault="00BE12D0" w:rsidP="00782969">
      <w:pPr>
        <w:pStyle w:val="PKTpunkt"/>
        <w:keepNext/>
      </w:pPr>
      <w:r w:rsidRPr="00CA4C54">
        <w:t>27)</w:t>
      </w:r>
      <w:r w:rsidRPr="00CA4C54">
        <w:tab/>
        <w:t>w art. 40</w:t>
      </w:r>
      <w:bookmarkStart w:id="67" w:name="_Hlk29796842"/>
      <w:bookmarkEnd w:id="66"/>
      <w:r w:rsidRPr="00CA4C54">
        <w:t xml:space="preserve"> w ust. 2:</w:t>
      </w:r>
    </w:p>
    <w:p w14:paraId="1F288139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pkt 8 otrzymuje brzmienie:</w:t>
      </w:r>
    </w:p>
    <w:p w14:paraId="6FF22153" w14:textId="77777777" w:rsidR="00BE12D0" w:rsidRPr="00CA4C54" w:rsidRDefault="00BE12D0" w:rsidP="00BE12D0">
      <w:pPr>
        <w:pStyle w:val="ZLITPKTzmpktliter"/>
      </w:pPr>
      <w:r w:rsidRPr="00CA4C54" w:rsidDel="00C76479">
        <w:t>„</w:t>
      </w:r>
      <w:r w:rsidRPr="00CA4C54">
        <w:t>8)</w:t>
      </w:r>
      <w:r w:rsidRPr="00CA4C54">
        <w:tab/>
        <w:t>zatwierdzenie podzia</w:t>
      </w:r>
      <w:r w:rsidRPr="00CA4C54">
        <w:rPr>
          <w:rFonts w:hint="eastAsia"/>
        </w:rPr>
        <w:t>ł</w:t>
      </w:r>
      <w:r w:rsidRPr="00CA4C54">
        <w:t>u nieruchomo</w:t>
      </w:r>
      <w:r w:rsidRPr="00CA4C54">
        <w:rPr>
          <w:rFonts w:hint="eastAsia"/>
        </w:rPr>
        <w:t>ś</w:t>
      </w:r>
      <w:r w:rsidRPr="00CA4C54">
        <w:t xml:space="preserve">ci, a w razie wniosku inwestora </w:t>
      </w:r>
      <w:r w:rsidRPr="00CA4C54">
        <w:rPr>
          <w:rFonts w:hint="eastAsia"/>
        </w:rPr>
        <w:t>–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zatwierdzenie po</w:t>
      </w:r>
      <w:r w:rsidRPr="00CA4C54">
        <w:rPr>
          <w:rFonts w:hint="eastAsia"/>
        </w:rPr>
        <w:t>łą</w:t>
      </w:r>
      <w:r w:rsidRPr="00CA4C54">
        <w:t>czenia nieruchomo</w:t>
      </w:r>
      <w:r w:rsidRPr="00CA4C54">
        <w:rPr>
          <w:rFonts w:hint="eastAsia"/>
        </w:rPr>
        <w:t>ś</w:t>
      </w:r>
      <w:r w:rsidRPr="00CA4C54">
        <w:t>ci;”,</w:t>
      </w:r>
    </w:p>
    <w:p w14:paraId="36F56124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w pkt 10 kropk</w:t>
      </w:r>
      <w:r w:rsidRPr="00CA4C54">
        <w:rPr>
          <w:rFonts w:hint="eastAsia"/>
        </w:rPr>
        <w:t>ę</w:t>
      </w:r>
      <w:r w:rsidRPr="00CA4C54">
        <w:t xml:space="preserve"> </w:t>
      </w:r>
      <w:bookmarkEnd w:id="67"/>
      <w:r w:rsidRPr="00CA4C54">
        <w:t>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rednikiem i dodaje si</w:t>
      </w:r>
      <w:r w:rsidRPr="00CA4C54">
        <w:rPr>
          <w:rFonts w:hint="eastAsia"/>
        </w:rPr>
        <w:t>ę</w:t>
      </w:r>
      <w:r w:rsidRPr="00CA4C54">
        <w:t xml:space="preserve"> pkt 11 w brzmieniu:</w:t>
      </w:r>
    </w:p>
    <w:p w14:paraId="7E9C82CF" w14:textId="77777777" w:rsidR="00BE12D0" w:rsidRPr="00CA4C54" w:rsidRDefault="00BE12D0" w:rsidP="00BE12D0">
      <w:pPr>
        <w:pStyle w:val="ZLITPKTzmpktliter"/>
      </w:pPr>
      <w:r w:rsidRPr="00CA4C54" w:rsidDel="00C76479">
        <w:t>„</w:t>
      </w:r>
      <w:r w:rsidRPr="00CA4C54">
        <w:t>11)</w:t>
      </w:r>
      <w:r w:rsidRPr="00CA4C54">
        <w:tab/>
        <w:t>termin wydania nieruchomo</w:t>
      </w:r>
      <w:r w:rsidRPr="00CA4C54">
        <w:rPr>
          <w:rFonts w:hint="eastAsia"/>
        </w:rPr>
        <w:t>ś</w:t>
      </w:r>
      <w:r w:rsidRPr="00CA4C54">
        <w:t>ci, opró</w:t>
      </w:r>
      <w:r w:rsidRPr="00CA4C54">
        <w:rPr>
          <w:rFonts w:hint="eastAsia"/>
        </w:rPr>
        <w:t>ż</w:t>
      </w:r>
      <w:r w:rsidRPr="00CA4C54">
        <w:t>nienia lokali i innych pomieszcze</w:t>
      </w:r>
      <w:r w:rsidRPr="00CA4C54">
        <w:rPr>
          <w:rFonts w:hint="eastAsia"/>
        </w:rPr>
        <w:t>ń</w:t>
      </w:r>
      <w:r w:rsidRPr="00CA4C54">
        <w:t xml:space="preserve"> oraz faktycznego obj</w:t>
      </w:r>
      <w:r w:rsidRPr="00CA4C54">
        <w:rPr>
          <w:rFonts w:hint="eastAsia"/>
        </w:rPr>
        <w:t>ę</w:t>
      </w:r>
      <w:r w:rsidRPr="00CA4C54">
        <w:t>cia nieruchomo</w:t>
      </w:r>
      <w:r w:rsidRPr="00CA4C54">
        <w:rPr>
          <w:rFonts w:hint="eastAsia"/>
        </w:rPr>
        <w:t>ś</w:t>
      </w:r>
      <w:r w:rsidRPr="00CA4C54">
        <w:t>ci w posiadanie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, </w:t>
      </w:r>
      <w:r w:rsidRPr="00CA4C54">
        <w:lastRenderedPageBreak/>
        <w:t>liczony w sposób okre</w:t>
      </w:r>
      <w:r w:rsidRPr="00CA4C54">
        <w:rPr>
          <w:rFonts w:hint="eastAsia"/>
        </w:rPr>
        <w:t>ś</w:t>
      </w:r>
      <w:r w:rsidRPr="00CA4C54">
        <w:t>lony w art. 52 ust. 1, nie krótszy ni</w:t>
      </w:r>
      <w:r w:rsidRPr="00CA4C54">
        <w:rPr>
          <w:rFonts w:hint="eastAsia"/>
        </w:rPr>
        <w:t>ż</w:t>
      </w:r>
      <w:r w:rsidRPr="00CA4C54">
        <w:t xml:space="preserve"> 120 dni; na wniosek Inwestora organ wyznacza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 termin wydania nieruchomo</w:t>
      </w:r>
      <w:r w:rsidRPr="00CA4C54">
        <w:rPr>
          <w:rFonts w:hint="eastAsia"/>
        </w:rPr>
        <w:t>ś</w:t>
      </w:r>
      <w:r w:rsidRPr="00CA4C54">
        <w:t>ci dla</w:t>
      </w:r>
      <w:r w:rsidR="007724AF" w:rsidRPr="00CA4C54">
        <w:t xml:space="preserve"> </w:t>
      </w:r>
      <w:r w:rsidRPr="00CA4C54">
        <w:t>okre</w:t>
      </w:r>
      <w:r w:rsidRPr="00CA4C54">
        <w:rPr>
          <w:rFonts w:hint="eastAsia"/>
        </w:rPr>
        <w:t>ś</w:t>
      </w:r>
      <w:r w:rsidRPr="00CA4C54">
        <w:t>lonych w decyzji obszarów.”;</w:t>
      </w:r>
    </w:p>
    <w:p w14:paraId="55532C25" w14:textId="77777777" w:rsidR="00BE12D0" w:rsidRPr="00CA4C54" w:rsidRDefault="00BE12D0" w:rsidP="00BE12D0">
      <w:pPr>
        <w:pStyle w:val="PKTpunkt"/>
      </w:pPr>
      <w:r w:rsidRPr="00CA4C54">
        <w:t>28)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art. 42;</w:t>
      </w:r>
    </w:p>
    <w:p w14:paraId="72D16579" w14:textId="77777777" w:rsidR="00BE12D0" w:rsidRPr="00CA4C54" w:rsidRDefault="00BE12D0" w:rsidP="00782969">
      <w:pPr>
        <w:pStyle w:val="PKTpunkt"/>
        <w:keepNext/>
      </w:pPr>
      <w:r w:rsidRPr="00CA4C54">
        <w:t>29)</w:t>
      </w:r>
      <w:r w:rsidRPr="00CA4C54">
        <w:tab/>
        <w:t>w art. 43 w ust. 1:</w:t>
      </w:r>
    </w:p>
    <w:p w14:paraId="662ED195" w14:textId="77777777" w:rsidR="00BE12D0" w:rsidRPr="00CA4C54" w:rsidRDefault="00BE12D0" w:rsidP="00BE12D0">
      <w:pPr>
        <w:pStyle w:val="LITlitera"/>
      </w:pPr>
      <w:r w:rsidRPr="00CA4C54">
        <w:t>a)</w:t>
      </w:r>
      <w:r w:rsidRPr="00CA4C54">
        <w:tab/>
        <w:t>w pkt 1 skre</w:t>
      </w:r>
      <w:r w:rsidRPr="00CA4C54">
        <w:rPr>
          <w:rFonts w:hint="eastAsia"/>
        </w:rPr>
        <w:t>ś</w:t>
      </w:r>
      <w:r w:rsidRPr="00CA4C54">
        <w:t>la si</w:t>
      </w:r>
      <w:r w:rsidRPr="00CA4C54">
        <w:rPr>
          <w:rFonts w:hint="eastAsia"/>
        </w:rPr>
        <w:t>ę</w:t>
      </w:r>
      <w:r w:rsidRPr="00CA4C54">
        <w:t xml:space="preserve"> wyrazy </w:t>
      </w:r>
      <w:r w:rsidRPr="00CA4C54" w:rsidDel="00C76479">
        <w:t>„</w:t>
      </w:r>
      <w:r w:rsidRPr="00CA4C54">
        <w:t>i projektowane”,</w:t>
      </w:r>
    </w:p>
    <w:p w14:paraId="2D2B406F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pkt 3 otrzymuje brzmienie:</w:t>
      </w:r>
    </w:p>
    <w:p w14:paraId="6F53AD1A" w14:textId="77777777" w:rsidR="00BE12D0" w:rsidRPr="00CA4C54" w:rsidRDefault="00BE12D0" w:rsidP="00BE12D0">
      <w:pPr>
        <w:pStyle w:val="ZLITPKTzmpktliter"/>
      </w:pPr>
      <w:r w:rsidRPr="00CA4C54" w:rsidDel="00C76479">
        <w:t>„</w:t>
      </w:r>
      <w:r w:rsidRPr="00CA4C54">
        <w:t>3)</w:t>
      </w:r>
      <w:r w:rsidRPr="00CA4C54">
        <w:tab/>
        <w:t>mapy zawieraj</w:t>
      </w:r>
      <w:r w:rsidRPr="00CA4C54">
        <w:rPr>
          <w:rFonts w:hint="eastAsia"/>
        </w:rPr>
        <w:t>ą</w:t>
      </w:r>
      <w:r w:rsidRPr="00CA4C54">
        <w:t>ce projekty podzia</w:t>
      </w:r>
      <w:r w:rsidRPr="00CA4C54">
        <w:rPr>
          <w:rFonts w:hint="eastAsia"/>
        </w:rPr>
        <w:t>ł</w:t>
      </w:r>
      <w:r w:rsidRPr="00CA4C54">
        <w:t>u nieruchomo</w:t>
      </w:r>
      <w:r w:rsidRPr="00CA4C54">
        <w:rPr>
          <w:rFonts w:hint="eastAsia"/>
        </w:rPr>
        <w:t>ś</w:t>
      </w:r>
      <w:r w:rsidRPr="00CA4C54">
        <w:t>ci sporz</w:t>
      </w:r>
      <w:r w:rsidRPr="00CA4C54">
        <w:rPr>
          <w:rFonts w:hint="eastAsia"/>
        </w:rPr>
        <w:t>ą</w:t>
      </w:r>
      <w:r w:rsidRPr="00CA4C54">
        <w:t>dzone zgodnie z</w:t>
      </w:r>
      <w:r w:rsidR="007724AF" w:rsidRPr="00CA4C54">
        <w:t xml:space="preserve"> </w:t>
      </w:r>
      <w:r w:rsidRPr="00CA4C54">
        <w:t>przepisami odr</w:t>
      </w:r>
      <w:r w:rsidRPr="00CA4C54">
        <w:rPr>
          <w:rFonts w:hint="eastAsia"/>
        </w:rPr>
        <w:t>ę</w:t>
      </w:r>
      <w:r w:rsidRPr="00CA4C54">
        <w:t>bnymi;”,</w:t>
      </w:r>
    </w:p>
    <w:p w14:paraId="7824A2EC" w14:textId="77777777" w:rsidR="00BE12D0" w:rsidRPr="00CA4C54" w:rsidRDefault="00BE12D0" w:rsidP="00BE12D0">
      <w:pPr>
        <w:pStyle w:val="LITlitera"/>
      </w:pPr>
      <w:r w:rsidRPr="00CA4C54">
        <w:t>c)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pkt 11;</w:t>
      </w:r>
    </w:p>
    <w:p w14:paraId="308B27E7" w14:textId="77777777" w:rsidR="00BE12D0" w:rsidRPr="00CA4C54" w:rsidRDefault="00BE12D0" w:rsidP="00782969">
      <w:pPr>
        <w:pStyle w:val="PKTpunkt"/>
        <w:keepNext/>
      </w:pPr>
      <w:bookmarkStart w:id="68" w:name="_Hlk29797847"/>
      <w:r w:rsidRPr="00CA4C54">
        <w:t>30)</w:t>
      </w:r>
      <w:r w:rsidRPr="00CA4C54">
        <w:tab/>
      </w:r>
      <w:bookmarkStart w:id="69" w:name="_Hlk29796367"/>
      <w:r w:rsidRPr="00CA4C54">
        <w:t>w art.</w:t>
      </w:r>
      <w:r w:rsidR="007724AF" w:rsidRPr="00CA4C54">
        <w:t xml:space="preserve"> </w:t>
      </w:r>
      <w:r w:rsidRPr="00CA4C54">
        <w:t>44 w ust.</w:t>
      </w:r>
      <w:r w:rsidR="007724AF" w:rsidRPr="00CA4C54">
        <w:t xml:space="preserve"> </w:t>
      </w:r>
      <w:r w:rsidRPr="00CA4C54">
        <w:t>1:</w:t>
      </w:r>
    </w:p>
    <w:bookmarkEnd w:id="68"/>
    <w:p w14:paraId="65869F9C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pkt 1 otrzymuje brzmienie:</w:t>
      </w:r>
    </w:p>
    <w:p w14:paraId="78A60394" w14:textId="77777777" w:rsidR="00BE12D0" w:rsidRPr="00CA4C54" w:rsidRDefault="00BE12D0" w:rsidP="00BE12D0">
      <w:pPr>
        <w:pStyle w:val="ZLITPKTzmpktliter"/>
      </w:pPr>
      <w:r w:rsidRPr="00CA4C54" w:rsidDel="00C76479">
        <w:t>„</w:t>
      </w:r>
      <w:r w:rsidRPr="00CA4C54">
        <w:t>1)</w:t>
      </w:r>
      <w:r w:rsidRPr="00CA4C54">
        <w:tab/>
        <w:t>dokonuje podzia</w:t>
      </w:r>
      <w:r w:rsidRPr="00CA4C54">
        <w:rPr>
          <w:rFonts w:hint="eastAsia"/>
        </w:rPr>
        <w:t>ł</w:t>
      </w:r>
      <w:r w:rsidRPr="00CA4C54">
        <w:t>u oraz po</w:t>
      </w:r>
      <w:r w:rsidRPr="00CA4C54">
        <w:rPr>
          <w:rFonts w:hint="eastAsia"/>
        </w:rPr>
        <w:t>łą</w:t>
      </w:r>
      <w:r w:rsidRPr="00CA4C54">
        <w:t>czenia nieruchomo</w:t>
      </w:r>
      <w:r w:rsidRPr="00CA4C54">
        <w:rPr>
          <w:rFonts w:hint="eastAsia"/>
        </w:rPr>
        <w:t>ś</w:t>
      </w:r>
      <w:r w:rsidRPr="00CA4C54">
        <w:t>ci w liniach rozgraniczaj</w:t>
      </w:r>
      <w:r w:rsidRPr="00CA4C54">
        <w:rPr>
          <w:rFonts w:hint="eastAsia"/>
        </w:rPr>
        <w:t>ą</w:t>
      </w:r>
      <w:r w:rsidRPr="00CA4C54">
        <w:t>cych teren Inwestycji, zgodnie z wnioskiem Spó</w:t>
      </w:r>
      <w:r w:rsidRPr="00CA4C54">
        <w:rPr>
          <w:rFonts w:hint="eastAsia"/>
        </w:rPr>
        <w:t>ł</w:t>
      </w:r>
      <w:r w:rsidRPr="00CA4C54">
        <w:t>ki Celowej;”,</w:t>
      </w:r>
    </w:p>
    <w:p w14:paraId="13E431CA" w14:textId="77777777" w:rsidR="00BE12D0" w:rsidRPr="00CA4C54" w:rsidRDefault="00BE12D0" w:rsidP="00BE12D0">
      <w:pPr>
        <w:pStyle w:val="LITlitera"/>
      </w:pPr>
      <w:r w:rsidRPr="00CA4C54">
        <w:t>b)</w:t>
      </w:r>
      <w:r w:rsidRPr="00CA4C54">
        <w:tab/>
        <w:t xml:space="preserve">w pkt 4 wyrazy </w:t>
      </w:r>
      <w:r w:rsidRPr="00CA4C54" w:rsidDel="00C76479">
        <w:t>„</w:t>
      </w:r>
      <w:r w:rsidRPr="00CA4C54">
        <w:t>art. 50 ust. 1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wyrazem </w:t>
      </w:r>
      <w:r w:rsidRPr="00CA4C54" w:rsidDel="00C76479">
        <w:t>„</w:t>
      </w:r>
      <w:r w:rsidRPr="00CA4C54">
        <w:t>decyzji”;</w:t>
      </w:r>
    </w:p>
    <w:p w14:paraId="3456D0F3" w14:textId="77777777" w:rsidR="00BE12D0" w:rsidRPr="00CA4C54" w:rsidRDefault="00BE12D0" w:rsidP="00782969">
      <w:pPr>
        <w:pStyle w:val="PKTpunkt"/>
        <w:keepNext/>
      </w:pPr>
      <w:bookmarkStart w:id="70" w:name="_Hlk29801196"/>
      <w:bookmarkStart w:id="71" w:name="_Hlk27142983"/>
      <w:bookmarkEnd w:id="64"/>
      <w:bookmarkEnd w:id="69"/>
      <w:r w:rsidRPr="00CA4C54">
        <w:t>31)</w:t>
      </w:r>
      <w:r w:rsidRPr="00CA4C54">
        <w:tab/>
        <w:t>w art. 46 w ust. 2 pkt 3 otrzymuje brzmienie:</w:t>
      </w:r>
    </w:p>
    <w:p w14:paraId="019AC775" w14:textId="77777777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3)</w:t>
      </w:r>
      <w:r w:rsidRPr="00CA4C54">
        <w:tab/>
        <w:t>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</w:t>
      </w:r>
      <w:r w:rsidRPr="00CA4C54">
        <w:t>ci wydania nieruchomo</w:t>
      </w:r>
      <w:r w:rsidRPr="00CA4C54">
        <w:rPr>
          <w:rFonts w:hint="eastAsia"/>
        </w:rPr>
        <w:t>ś</w:t>
      </w:r>
      <w:r w:rsidRPr="00CA4C54">
        <w:t>ci, opró</w:t>
      </w:r>
      <w:r w:rsidRPr="00CA4C54">
        <w:rPr>
          <w:rFonts w:hint="eastAsia"/>
        </w:rPr>
        <w:t>ż</w:t>
      </w:r>
      <w:r w:rsidRPr="00CA4C54">
        <w:t>nienia lokali i innych pomieszcze</w:t>
      </w:r>
      <w:r w:rsidRPr="00CA4C54">
        <w:rPr>
          <w:rFonts w:hint="eastAsia"/>
        </w:rPr>
        <w:t>ń</w:t>
      </w:r>
      <w:r w:rsidRPr="00CA4C54">
        <w:t xml:space="preserve"> oraz umo</w:t>
      </w:r>
      <w:r w:rsidRPr="00CA4C54">
        <w:rPr>
          <w:rFonts w:hint="eastAsia"/>
        </w:rPr>
        <w:t>ż</w:t>
      </w:r>
      <w:r w:rsidRPr="00CA4C54">
        <w:t>liwienia faktycznego obj</w:t>
      </w:r>
      <w:r w:rsidRPr="00CA4C54">
        <w:rPr>
          <w:rFonts w:hint="eastAsia"/>
        </w:rPr>
        <w:t>ę</w:t>
      </w:r>
      <w:r w:rsidRPr="00CA4C54">
        <w:t>cia nieruchomo</w:t>
      </w:r>
      <w:r w:rsidRPr="00CA4C54">
        <w:rPr>
          <w:rFonts w:hint="eastAsia"/>
        </w:rPr>
        <w:t>ś</w:t>
      </w:r>
      <w:r w:rsidRPr="00CA4C54">
        <w:t>ci w posiadanie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w terminie 30 dni od dnia dor</w:t>
      </w:r>
      <w:r w:rsidRPr="00CA4C54">
        <w:rPr>
          <w:rFonts w:hint="eastAsia"/>
        </w:rPr>
        <w:t>ę</w:t>
      </w:r>
      <w:r w:rsidRPr="00CA4C54">
        <w:t>czenia zawiadomienia, co uprawnia do</w:t>
      </w:r>
      <w:r w:rsidR="007724AF" w:rsidRPr="00CA4C54">
        <w:t xml:space="preserve"> </w:t>
      </w:r>
      <w:r w:rsidRPr="00CA4C54">
        <w:t>powi</w:t>
      </w:r>
      <w:r w:rsidRPr="00CA4C54">
        <w:rPr>
          <w:rFonts w:hint="eastAsia"/>
        </w:rPr>
        <w:t>ę</w:t>
      </w:r>
      <w:r w:rsidRPr="00CA4C54">
        <w:t>kszenia wysoko</w:t>
      </w:r>
      <w:r w:rsidRPr="00CA4C54">
        <w:rPr>
          <w:rFonts w:hint="eastAsia"/>
        </w:rPr>
        <w:t>ś</w:t>
      </w:r>
      <w:r w:rsidRPr="00CA4C54">
        <w:t>ci odszkodowania o kwot</w:t>
      </w:r>
      <w:r w:rsidRPr="00CA4C54">
        <w:rPr>
          <w:rFonts w:hint="eastAsia"/>
        </w:rPr>
        <w:t>ę</w:t>
      </w:r>
      <w:r w:rsidRPr="00CA4C54">
        <w:t xml:space="preserve"> równ</w:t>
      </w:r>
      <w:r w:rsidRPr="00CA4C54">
        <w:rPr>
          <w:rFonts w:hint="eastAsia"/>
        </w:rPr>
        <w:t>ą</w:t>
      </w:r>
      <w:r w:rsidRPr="00CA4C54">
        <w:t xml:space="preserve"> 5% warto</w:t>
      </w:r>
      <w:r w:rsidRPr="00CA4C54">
        <w:rPr>
          <w:rFonts w:hint="eastAsia"/>
        </w:rPr>
        <w:t>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lub warto</w:t>
      </w:r>
      <w:r w:rsidRPr="00CA4C54">
        <w:rPr>
          <w:rFonts w:hint="eastAsia"/>
        </w:rPr>
        <w:t>ś</w:t>
      </w:r>
      <w:r w:rsidRPr="00CA4C54">
        <w:t>ci prawa u</w:t>
      </w:r>
      <w:r w:rsidRPr="00CA4C54">
        <w:rPr>
          <w:rFonts w:hint="eastAsia"/>
        </w:rPr>
        <w:t>ż</w:t>
      </w:r>
      <w:r w:rsidRPr="00CA4C54">
        <w:t>ytkowania wieczystego;”;</w:t>
      </w:r>
    </w:p>
    <w:p w14:paraId="29E28A6E" w14:textId="77777777" w:rsidR="00BE12D0" w:rsidRPr="00CA4C54" w:rsidRDefault="00BE12D0" w:rsidP="00BE12D0">
      <w:pPr>
        <w:pStyle w:val="PKTpunkt"/>
      </w:pPr>
      <w:r w:rsidRPr="00CA4C54" w:rsidDel="00BD1A20">
        <w:t>3</w:t>
      </w:r>
      <w:r w:rsidRPr="00CA4C54">
        <w:t>2)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art. 47;</w:t>
      </w:r>
    </w:p>
    <w:bookmarkEnd w:id="70"/>
    <w:p w14:paraId="72E556E8" w14:textId="77777777" w:rsidR="00BE12D0" w:rsidRPr="00CA4C54" w:rsidRDefault="00BE12D0" w:rsidP="00782969">
      <w:pPr>
        <w:pStyle w:val="PKTpunkt"/>
        <w:keepNext/>
      </w:pPr>
      <w:r w:rsidRPr="00CA4C54">
        <w:t>33)</w:t>
      </w:r>
      <w:r w:rsidRPr="00CA4C54">
        <w:tab/>
        <w:t>w art. 48:</w:t>
      </w:r>
    </w:p>
    <w:p w14:paraId="6343E96B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ust. 1 otrzymuje brzmienie:</w:t>
      </w:r>
    </w:p>
    <w:p w14:paraId="3F5E9C17" w14:textId="77777777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1.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 w decyzji o ustaleniu lokalizacji inwestycji w</w:t>
      </w:r>
      <w:r w:rsidR="007724AF" w:rsidRPr="00CA4C54">
        <w:t xml:space="preserve"> </w:t>
      </w:r>
      <w:r w:rsidRPr="00CA4C54">
        <w:t>zakresie CPK, zgodnie z art. 40 ust. 2 pkt 9, staj</w:t>
      </w:r>
      <w:r w:rsidRPr="00CA4C54">
        <w:rPr>
          <w:rFonts w:hint="eastAsia"/>
        </w:rPr>
        <w:t>ą</w:t>
      </w:r>
      <w:r w:rsidRPr="00CA4C54">
        <w:t xml:space="preserve"> si</w:t>
      </w:r>
      <w:r w:rsidRPr="00CA4C54">
        <w:rPr>
          <w:rFonts w:hint="eastAsia"/>
        </w:rPr>
        <w:t>ę</w:t>
      </w:r>
      <w:r w:rsidRPr="00CA4C54">
        <w:t xml:space="preserve">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ki Celowej za odszkodowaniem. Przepisów art. 113 ust. 1 i 2 ustawy z dnia 21 sierpnia 1997 r. o</w:t>
      </w:r>
      <w:r w:rsidR="007724AF" w:rsidRPr="00CA4C54">
        <w:t xml:space="preserve"> </w:t>
      </w:r>
      <w:r w:rsidRPr="00CA4C54">
        <w:t>gospodarce nieruchomo</w:t>
      </w:r>
      <w:r w:rsidRPr="00CA4C54">
        <w:rPr>
          <w:rFonts w:hint="eastAsia"/>
        </w:rPr>
        <w:t>ś</w:t>
      </w:r>
      <w:r w:rsidRPr="00CA4C54">
        <w:t>ciami nie stosuje si</w:t>
      </w:r>
      <w:r w:rsidRPr="00CA4C54">
        <w:rPr>
          <w:rFonts w:hint="eastAsia"/>
        </w:rPr>
        <w:t>ę</w:t>
      </w:r>
      <w:r w:rsidRPr="00CA4C54">
        <w:t>.”,</w:t>
      </w:r>
    </w:p>
    <w:p w14:paraId="2B96FF9D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w ust. 2 zdanie pierwsze otrzymuje brzmienie:</w:t>
      </w:r>
    </w:p>
    <w:p w14:paraId="5AD8FB08" w14:textId="77777777" w:rsidR="00BE12D0" w:rsidRPr="00CA4C54" w:rsidRDefault="00BE12D0" w:rsidP="00DB2D2F">
      <w:pPr>
        <w:pStyle w:val="ZLITFRAGzmlitfragmentunpzdanialiter"/>
      </w:pPr>
      <w:bookmarkStart w:id="72" w:name="_Hlk29801590"/>
      <w:r w:rsidRPr="00CA4C54" w:rsidDel="00C76479">
        <w:t>„</w:t>
      </w:r>
      <w:r w:rsidRPr="00CA4C54">
        <w:t>Nieruchomość stanowiąca własność Skarbu Państwa albo Spółki Celowej nie</w:t>
      </w:r>
      <w:r w:rsidR="007724AF" w:rsidRPr="00CA4C54">
        <w:t xml:space="preserve"> </w:t>
      </w:r>
      <w:r w:rsidRPr="00CA4C54">
        <w:t>może być wywłaszczona.”,</w:t>
      </w:r>
    </w:p>
    <w:p w14:paraId="5123494E" w14:textId="77777777" w:rsidR="00BE12D0" w:rsidRPr="00CA4C54" w:rsidRDefault="00BE12D0" w:rsidP="00DB2D2F">
      <w:pPr>
        <w:pStyle w:val="LITlitera"/>
      </w:pPr>
      <w:r w:rsidRPr="00CA4C54">
        <w:t>c)</w:t>
      </w:r>
      <w:r w:rsidRPr="00CA4C54">
        <w:tab/>
        <w:t xml:space="preserve">w ust. 3 w zdaniu drugim wyrazy </w:t>
      </w:r>
      <w:r w:rsidRPr="00CA4C54" w:rsidDel="00C76479">
        <w:t>„</w:t>
      </w:r>
      <w:r w:rsidRPr="00CA4C54">
        <w:t>Skarbu Pa</w:t>
      </w:r>
      <w:r w:rsidRPr="00CA4C54">
        <w:rPr>
          <w:rFonts w:hint="eastAsia"/>
        </w:rPr>
        <w:t>ń</w:t>
      </w:r>
      <w:r w:rsidRPr="00CA4C54">
        <w:t>stwa”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Spó</w:t>
      </w:r>
      <w:r w:rsidRPr="00CA4C54">
        <w:rPr>
          <w:rFonts w:hint="eastAsia"/>
        </w:rPr>
        <w:t>ł</w:t>
      </w:r>
      <w:r w:rsidRPr="00CA4C54">
        <w:t>ki Celowej”;</w:t>
      </w:r>
    </w:p>
    <w:p w14:paraId="51C028A6" w14:textId="77777777" w:rsidR="00BE12D0" w:rsidRPr="00CA4C54" w:rsidRDefault="00BE12D0" w:rsidP="00782969">
      <w:pPr>
        <w:pStyle w:val="PKTpunkt"/>
        <w:keepNext/>
      </w:pPr>
      <w:r w:rsidRPr="00CA4C54">
        <w:lastRenderedPageBreak/>
        <w:t>34)</w:t>
      </w:r>
      <w:r w:rsidRPr="00CA4C54">
        <w:tab/>
        <w:t>art. 50:</w:t>
      </w:r>
    </w:p>
    <w:p w14:paraId="53E4570C" w14:textId="77777777" w:rsidR="00BE12D0" w:rsidRPr="00CA4C54" w:rsidRDefault="00BE12D0" w:rsidP="00BE12D0">
      <w:pPr>
        <w:pStyle w:val="LITlitera"/>
      </w:pPr>
      <w:r w:rsidRPr="00CA4C54">
        <w:t>a)</w:t>
      </w:r>
      <w:r w:rsidRPr="00CA4C54">
        <w:tab/>
        <w:t xml:space="preserve">w ust. 1 wyrazy </w:t>
      </w:r>
      <w:r w:rsidRPr="00CA4C54" w:rsidDel="00C76479">
        <w:t>„</w:t>
      </w:r>
      <w:r w:rsidRPr="00CA4C54">
        <w:t>Skarbu Pa</w:t>
      </w:r>
      <w:r w:rsidRPr="00CA4C54">
        <w:rPr>
          <w:rFonts w:hint="eastAsia"/>
        </w:rPr>
        <w:t>ń</w:t>
      </w:r>
      <w:r w:rsidRPr="00CA4C54">
        <w:t>stwa”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Spó</w:t>
      </w:r>
      <w:r w:rsidRPr="00CA4C54">
        <w:rPr>
          <w:rFonts w:hint="eastAsia"/>
        </w:rPr>
        <w:t>ł</w:t>
      </w:r>
      <w:r w:rsidRPr="00CA4C54">
        <w:t>ki Celowej”,</w:t>
      </w:r>
    </w:p>
    <w:p w14:paraId="79EC5307" w14:textId="77777777" w:rsidR="00BE12D0" w:rsidRPr="00CA4C54" w:rsidRDefault="00BE12D0" w:rsidP="00BE12D0">
      <w:pPr>
        <w:pStyle w:val="LITlitera"/>
      </w:pPr>
      <w:r w:rsidRPr="00CA4C54">
        <w:t>b)</w:t>
      </w:r>
      <w:r w:rsidRPr="00CA4C54">
        <w:tab/>
        <w:t>w ust. 2 skre</w:t>
      </w:r>
      <w:r w:rsidRPr="00CA4C54">
        <w:rPr>
          <w:rFonts w:hint="eastAsia"/>
        </w:rPr>
        <w:t>ś</w:t>
      </w:r>
      <w:r w:rsidRPr="00CA4C54">
        <w:t>la si</w:t>
      </w:r>
      <w:r w:rsidRPr="00CA4C54">
        <w:rPr>
          <w:rFonts w:hint="eastAsia"/>
        </w:rPr>
        <w:t>ę</w:t>
      </w:r>
      <w:r w:rsidRPr="00CA4C54">
        <w:t xml:space="preserve"> wyrazy </w:t>
      </w:r>
      <w:r w:rsidRPr="00CA4C54" w:rsidDel="00C76479">
        <w:t>„</w:t>
      </w:r>
      <w:r w:rsidRPr="00CA4C54">
        <w:t>, za odszkodowaniem”,</w:t>
      </w:r>
    </w:p>
    <w:p w14:paraId="7A3A346B" w14:textId="77777777" w:rsidR="00BE12D0" w:rsidRPr="00CA4C54" w:rsidRDefault="00BE12D0" w:rsidP="00782969">
      <w:pPr>
        <w:pStyle w:val="LITlitera"/>
        <w:keepNext/>
      </w:pPr>
      <w:r w:rsidRPr="00CA4C54">
        <w:t>c)</w:t>
      </w:r>
      <w:r w:rsidRPr="00CA4C54">
        <w:tab/>
        <w:t>po ust. 2 dodaje si</w:t>
      </w:r>
      <w:r w:rsidRPr="00CA4C54">
        <w:rPr>
          <w:rFonts w:hint="eastAsia"/>
        </w:rPr>
        <w:t>ę</w:t>
      </w:r>
      <w:r w:rsidRPr="00CA4C54">
        <w:t xml:space="preserve"> ust. 2a w brzmieniu:</w:t>
      </w:r>
    </w:p>
    <w:p w14:paraId="25F9D6E6" w14:textId="77777777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2a.</w:t>
      </w:r>
      <w:r w:rsidR="007724AF" w:rsidRPr="00CA4C54">
        <w:t xml:space="preserve"> </w:t>
      </w:r>
      <w:r w:rsidRPr="00CA4C54">
        <w:t>W</w:t>
      </w:r>
      <w:r w:rsidR="007724AF" w:rsidRPr="00CA4C54">
        <w:t xml:space="preserve"> </w:t>
      </w:r>
      <w:r w:rsidRPr="00CA4C54">
        <w:t>przypadku wyga</w:t>
      </w:r>
      <w:r w:rsidRPr="00CA4C54">
        <w:rPr>
          <w:rFonts w:hint="eastAsia"/>
        </w:rPr>
        <w:t>ś</w:t>
      </w:r>
      <w:r w:rsidRPr="00CA4C54">
        <w:t>ni</w:t>
      </w:r>
      <w:r w:rsidRPr="00CA4C54">
        <w:rPr>
          <w:rFonts w:hint="eastAsia"/>
        </w:rPr>
        <w:t>ę</w:t>
      </w:r>
      <w:r w:rsidRPr="00CA4C54">
        <w:t>cia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ebno</w:t>
      </w:r>
      <w:r w:rsidRPr="00CA4C54">
        <w:rPr>
          <w:rFonts w:hint="eastAsia"/>
        </w:rPr>
        <w:t>ś</w:t>
      </w:r>
      <w:r w:rsidRPr="00CA4C54">
        <w:t>ci przesy</w:t>
      </w:r>
      <w:r w:rsidRPr="00CA4C54">
        <w:rPr>
          <w:rFonts w:hint="eastAsia"/>
        </w:rPr>
        <w:t>ł</w:t>
      </w:r>
      <w:r w:rsidRPr="00CA4C54">
        <w:t>u przedsi</w:t>
      </w:r>
      <w:r w:rsidRPr="00CA4C54">
        <w:rPr>
          <w:rFonts w:hint="eastAsia"/>
        </w:rPr>
        <w:t>ę</w:t>
      </w:r>
      <w:r w:rsidRPr="00CA4C54">
        <w:t>biorstwu energetycznemu prowadz</w:t>
      </w:r>
      <w:r w:rsidRPr="00CA4C54">
        <w:rPr>
          <w:rFonts w:hint="eastAsia"/>
        </w:rPr>
        <w:t>ą</w:t>
      </w:r>
      <w:r w:rsidRPr="00CA4C54">
        <w:t>cemu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ść</w:t>
      </w:r>
      <w:r w:rsidRPr="00CA4C54">
        <w:t xml:space="preserve"> gospodarcz</w:t>
      </w:r>
      <w:r w:rsidRPr="00CA4C54">
        <w:rPr>
          <w:rFonts w:hint="eastAsia"/>
        </w:rPr>
        <w:t>ą</w:t>
      </w:r>
      <w:r w:rsidRPr="00CA4C54">
        <w:t xml:space="preserve"> w zakresie przesy</w:t>
      </w:r>
      <w:r w:rsidRPr="00CA4C54">
        <w:rPr>
          <w:rFonts w:hint="eastAsia"/>
        </w:rPr>
        <w:t>ł</w:t>
      </w:r>
      <w:r w:rsidRPr="00CA4C54">
        <w:t>ania lub</w:t>
      </w:r>
      <w:r w:rsidR="007724AF" w:rsidRPr="00CA4C54">
        <w:t xml:space="preserve"> </w:t>
      </w:r>
      <w:r w:rsidRPr="00CA4C54">
        <w:t>dystrybucji paliw lub energii elektrycznej przys</w:t>
      </w:r>
      <w:r w:rsidRPr="00CA4C54">
        <w:rPr>
          <w:rFonts w:hint="eastAsia"/>
        </w:rPr>
        <w:t>ł</w:t>
      </w:r>
      <w:r w:rsidRPr="00CA4C54">
        <w:t>uguje odszkodowanie.”;</w:t>
      </w:r>
    </w:p>
    <w:p w14:paraId="7CB5E9ED" w14:textId="77777777" w:rsidR="00BE12D0" w:rsidRPr="00CA4C54" w:rsidRDefault="00BE12D0" w:rsidP="00BE12D0">
      <w:pPr>
        <w:pStyle w:val="PKTpunkt"/>
      </w:pPr>
      <w:r w:rsidRPr="00CA4C54">
        <w:t>35)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art. 51;</w:t>
      </w:r>
    </w:p>
    <w:p w14:paraId="69DC2806" w14:textId="77777777" w:rsidR="00BE12D0" w:rsidRPr="00CA4C54" w:rsidRDefault="00BE12D0" w:rsidP="00782969">
      <w:pPr>
        <w:pStyle w:val="PKTpunkt"/>
        <w:keepNext/>
      </w:pPr>
      <w:r w:rsidRPr="00CA4C54">
        <w:t>36)</w:t>
      </w:r>
      <w:r w:rsidRPr="00CA4C54">
        <w:tab/>
        <w:t>w art.</w:t>
      </w:r>
      <w:r w:rsidR="007724AF" w:rsidRPr="00CA4C54">
        <w:t xml:space="preserve"> </w:t>
      </w:r>
      <w:r w:rsidRPr="00CA4C54">
        <w:t>52:</w:t>
      </w:r>
    </w:p>
    <w:bookmarkEnd w:id="72"/>
    <w:p w14:paraId="3DF862FE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ust. 1 otrzymuje brzmienie:</w:t>
      </w:r>
    </w:p>
    <w:p w14:paraId="7CFA8AED" w14:textId="77777777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1.</w:t>
      </w:r>
      <w:r w:rsidR="007724AF" w:rsidRPr="00CA4C54">
        <w:t xml:space="preserve"> </w:t>
      </w:r>
      <w:r w:rsidRPr="00CA4C54">
        <w:t>Termin wydania nieruchomo</w:t>
      </w:r>
      <w:r w:rsidRPr="00CA4C54">
        <w:rPr>
          <w:rFonts w:hint="eastAsia"/>
        </w:rPr>
        <w:t>ś</w:t>
      </w:r>
      <w:r w:rsidRPr="00CA4C54">
        <w:t>ci, opró</w:t>
      </w:r>
      <w:r w:rsidRPr="00CA4C54">
        <w:rPr>
          <w:rFonts w:hint="eastAsia"/>
        </w:rPr>
        <w:t>ż</w:t>
      </w:r>
      <w:r w:rsidRPr="00CA4C54">
        <w:t>nienia lokali i innych pomieszcze</w:t>
      </w:r>
      <w:r w:rsidRPr="00CA4C54">
        <w:rPr>
          <w:rFonts w:hint="eastAsia"/>
        </w:rPr>
        <w:t>ń</w:t>
      </w:r>
      <w:r w:rsidRPr="00CA4C54">
        <w:t xml:space="preserve"> oraz faktycznego obj</w:t>
      </w:r>
      <w:r w:rsidRPr="00CA4C54">
        <w:rPr>
          <w:rFonts w:hint="eastAsia"/>
        </w:rPr>
        <w:t>ę</w:t>
      </w:r>
      <w:r w:rsidRPr="00CA4C54">
        <w:t>cia nieruchomo</w:t>
      </w:r>
      <w:r w:rsidRPr="00CA4C54">
        <w:rPr>
          <w:rFonts w:hint="eastAsia"/>
        </w:rPr>
        <w:t>ś</w:t>
      </w:r>
      <w:r w:rsidRPr="00CA4C54">
        <w:t>ci w posiadanie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okre</w:t>
      </w:r>
      <w:r w:rsidRPr="00CA4C54">
        <w:rPr>
          <w:rFonts w:hint="eastAsia"/>
        </w:rPr>
        <w:t>ś</w:t>
      </w:r>
      <w:r w:rsidRPr="00CA4C54">
        <w:t>lony w decyzji o ustaleniu lokalizacji inwestycji w zakresie CPK, biegnie od</w:t>
      </w:r>
      <w:r w:rsidR="007724AF" w:rsidRPr="00CA4C54">
        <w:t xml:space="preserve"> </w:t>
      </w:r>
      <w:r w:rsidRPr="00CA4C54">
        <w:t>dnia dor</w:t>
      </w:r>
      <w:r w:rsidRPr="00CA4C54">
        <w:rPr>
          <w:rFonts w:hint="eastAsia"/>
        </w:rPr>
        <w:t>ę</w:t>
      </w:r>
      <w:r w:rsidRPr="00CA4C54">
        <w:t>czenia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cicielowi lub u</w:t>
      </w:r>
      <w:r w:rsidRPr="00CA4C54">
        <w:rPr>
          <w:rFonts w:hint="eastAsia"/>
        </w:rPr>
        <w:t>ż</w:t>
      </w:r>
      <w:r w:rsidRPr="00CA4C54">
        <w:t>ytkownikowi wieczystemu zawiadomienia o</w:t>
      </w:r>
      <w:r w:rsidR="007724AF" w:rsidRPr="00CA4C54">
        <w:t xml:space="preserve"> </w:t>
      </w:r>
      <w:r w:rsidRPr="00CA4C54">
        <w:t>wydaniu decyzji o ustaleniu lokalizacji inwestycji w zakresie CPK.”,</w:t>
      </w:r>
    </w:p>
    <w:p w14:paraId="32B0B271" w14:textId="77777777" w:rsidR="00BE12D0" w:rsidRPr="00CA4C54" w:rsidRDefault="00BE12D0" w:rsidP="00782969">
      <w:pPr>
        <w:pStyle w:val="LITlitera"/>
        <w:keepNext/>
      </w:pPr>
      <w:bookmarkStart w:id="73" w:name="_Hlk29801546"/>
      <w:r w:rsidRPr="00CA4C54">
        <w:t>b)</w:t>
      </w:r>
      <w:r w:rsidRPr="00CA4C54">
        <w:tab/>
        <w:t>w ust. 5 dodaje si</w:t>
      </w:r>
      <w:r w:rsidRPr="00CA4C54">
        <w:rPr>
          <w:rFonts w:hint="eastAsia"/>
        </w:rPr>
        <w:t>ę</w:t>
      </w:r>
      <w:r w:rsidRPr="00CA4C54">
        <w:t xml:space="preserve"> zdanie drugie w brzmieniu:</w:t>
      </w:r>
    </w:p>
    <w:p w14:paraId="3FBA54C5" w14:textId="77777777" w:rsidR="00BE12D0" w:rsidRPr="00CA4C54" w:rsidRDefault="00BE12D0" w:rsidP="00DB2D2F">
      <w:pPr>
        <w:pStyle w:val="ZLITFRAGzmlitfragmentunpzdanialiter"/>
      </w:pPr>
      <w:r w:rsidRPr="00CA4C54" w:rsidDel="00C76479">
        <w:t>„</w:t>
      </w:r>
      <w:r w:rsidRPr="00CA4C54">
        <w:t>Egzekucję obowiązku wynikającego z decyzji, o której mowa w ust. 2, przeprowadza się w terminie 30 dni od dnia otrzymania wniosku Spółki Celowej.”,</w:t>
      </w:r>
    </w:p>
    <w:p w14:paraId="6A52DA7D" w14:textId="77777777" w:rsidR="00BE12D0" w:rsidRPr="00CA4C54" w:rsidRDefault="00BE12D0" w:rsidP="00782969">
      <w:pPr>
        <w:pStyle w:val="LITlitera"/>
        <w:keepNext/>
      </w:pPr>
      <w:r w:rsidRPr="00CA4C54">
        <w:t>c)</w:t>
      </w:r>
      <w:r w:rsidRPr="00CA4C54">
        <w:tab/>
        <w:t>ust. 6 otrzymuje brzmienie:</w:t>
      </w:r>
    </w:p>
    <w:p w14:paraId="0794CDD9" w14:textId="77777777" w:rsidR="00BE12D0" w:rsidRPr="00CA4C54" w:rsidRDefault="00BE12D0" w:rsidP="00782969">
      <w:pPr>
        <w:pStyle w:val="ZLITUSTzmustliter"/>
        <w:keepNext/>
      </w:pPr>
      <w:r w:rsidRPr="00CA4C54" w:rsidDel="00C76479">
        <w:t>„</w:t>
      </w:r>
      <w:r w:rsidRPr="00CA4C54">
        <w:t>6. W przypadku gdy:</w:t>
      </w:r>
    </w:p>
    <w:p w14:paraId="72A9A88A" w14:textId="77777777" w:rsidR="00BE12D0" w:rsidRPr="00CA4C54" w:rsidRDefault="00BE12D0" w:rsidP="00BE12D0">
      <w:pPr>
        <w:pStyle w:val="ZLITPKTzmpktliter"/>
      </w:pPr>
      <w:r w:rsidRPr="00CA4C54">
        <w:t>1)</w:t>
      </w:r>
      <w:r w:rsidRPr="00CA4C54">
        <w:tab/>
        <w:t>decyzja, o której mowa w ust. 2, dotyczy nieruchomo</w:t>
      </w:r>
      <w:r w:rsidRPr="00CA4C54">
        <w:rPr>
          <w:rFonts w:hint="eastAsia"/>
        </w:rPr>
        <w:t>ś</w:t>
      </w:r>
      <w:r w:rsidRPr="00CA4C54">
        <w:t>ci zabudowanej budynkiem mieszkalnym albo budynkiem, w którym zosta</w:t>
      </w:r>
      <w:r w:rsidRPr="00CA4C54">
        <w:rPr>
          <w:rFonts w:hint="eastAsia"/>
        </w:rPr>
        <w:t>ł</w:t>
      </w:r>
      <w:r w:rsidRPr="00CA4C54">
        <w:t xml:space="preserve"> wyodr</w:t>
      </w:r>
      <w:r w:rsidRPr="00CA4C54">
        <w:rPr>
          <w:rFonts w:hint="eastAsia"/>
        </w:rPr>
        <w:t>ę</w:t>
      </w:r>
      <w:r w:rsidRPr="00CA4C54">
        <w:t xml:space="preserve">bniony przynajmniej jeden lokal mieszkalny, oraz </w:t>
      </w:r>
    </w:p>
    <w:p w14:paraId="71B3A480" w14:textId="77777777" w:rsidR="00BE12D0" w:rsidRPr="00CA4C54" w:rsidRDefault="00BE12D0" w:rsidP="00782969">
      <w:pPr>
        <w:pStyle w:val="ZLITPKTzmpktliter"/>
        <w:keepNext/>
      </w:pPr>
      <w:r w:rsidRPr="00CA4C54">
        <w:t>2)</w:t>
      </w:r>
      <w:r w:rsidRPr="00CA4C54">
        <w:tab/>
        <w:t>osoby zamieszkuj</w:t>
      </w:r>
      <w:r w:rsidRPr="00CA4C54">
        <w:rPr>
          <w:rFonts w:hint="eastAsia"/>
        </w:rPr>
        <w:t>ą</w:t>
      </w:r>
      <w:r w:rsidRPr="00CA4C54">
        <w:t>ce nieruchomo</w:t>
      </w:r>
      <w:r w:rsidRPr="00CA4C54">
        <w:rPr>
          <w:rFonts w:hint="eastAsia"/>
        </w:rPr>
        <w:t>ść</w:t>
      </w:r>
      <w:r w:rsidRPr="00CA4C54">
        <w:t>, o której mowa w pkt 1, nie posiadaj</w:t>
      </w:r>
      <w:r w:rsidRPr="00CA4C54">
        <w:rPr>
          <w:rFonts w:hint="eastAsia"/>
        </w:rPr>
        <w:t>ą</w:t>
      </w:r>
      <w:r w:rsidRPr="00CA4C54">
        <w:t xml:space="preserve"> innego budynku mieszkalnego albo lokalu mieszkalnego i zg</w:t>
      </w:r>
      <w:r w:rsidRPr="00CA4C54">
        <w:rPr>
          <w:rFonts w:hint="eastAsia"/>
        </w:rPr>
        <w:t>ł</w:t>
      </w:r>
      <w:r w:rsidRPr="00CA4C54">
        <w:t>osz</w:t>
      </w:r>
      <w:r w:rsidRPr="00CA4C54">
        <w:rPr>
          <w:rFonts w:hint="eastAsia"/>
        </w:rPr>
        <w:t>ą</w:t>
      </w:r>
      <w:r w:rsidRPr="00CA4C54">
        <w:t xml:space="preserve"> ten fakt inwestorowi </w:t>
      </w:r>
    </w:p>
    <w:p w14:paraId="13BAB1C6" w14:textId="77777777" w:rsidR="00BE12D0" w:rsidRPr="00CA4C54" w:rsidRDefault="00BE12D0" w:rsidP="00BE12D0">
      <w:pPr>
        <w:pStyle w:val="ZLITCZWSPPKTzmczciwsppktliter"/>
      </w:pPr>
      <w:r w:rsidRPr="00CA4C54">
        <w:t>−</w:t>
      </w:r>
      <w:r w:rsidR="005B74F4" w:rsidRPr="00CA4C54">
        <w:t xml:space="preserve"> </w:t>
      </w:r>
      <w:r w:rsidRPr="00CA4C54">
        <w:t>inwestor jest obowi</w:t>
      </w:r>
      <w:r w:rsidRPr="00CA4C54">
        <w:rPr>
          <w:rFonts w:hint="eastAsia"/>
        </w:rPr>
        <w:t>ą</w:t>
      </w:r>
      <w:r w:rsidRPr="00CA4C54">
        <w:t>zany, w</w:t>
      </w:r>
      <w:r w:rsidR="007724AF" w:rsidRPr="00CA4C54">
        <w:t xml:space="preserve"> </w:t>
      </w:r>
      <w:r w:rsidRPr="00CA4C54">
        <w:t>terminie faktycznego obj</w:t>
      </w:r>
      <w:r w:rsidRPr="00CA4C54">
        <w:rPr>
          <w:rFonts w:hint="eastAsia"/>
        </w:rPr>
        <w:t>ę</w:t>
      </w:r>
      <w:r w:rsidRPr="00CA4C54">
        <w:t>cia nieruchomo</w:t>
      </w:r>
      <w:r w:rsidRPr="00CA4C54">
        <w:rPr>
          <w:rFonts w:hint="eastAsia"/>
        </w:rPr>
        <w:t>ś</w:t>
      </w:r>
      <w:r w:rsidRPr="00CA4C54">
        <w:t>ci w</w:t>
      </w:r>
      <w:r w:rsidR="007724AF" w:rsidRPr="00CA4C54">
        <w:t xml:space="preserve"> </w:t>
      </w:r>
      <w:r w:rsidRPr="00CA4C54">
        <w:t>posiadanie, do wskazania lokalu tymczasowego, przy czym lokal ten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po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 w innej miejscowo</w:t>
      </w:r>
      <w:r w:rsidRPr="00CA4C54">
        <w:rPr>
          <w:rFonts w:hint="eastAsia"/>
        </w:rPr>
        <w:t>ś</w:t>
      </w:r>
      <w:r w:rsidRPr="00CA4C54">
        <w:t>ci.”,</w:t>
      </w:r>
    </w:p>
    <w:bookmarkEnd w:id="73"/>
    <w:p w14:paraId="7C42A25D" w14:textId="77777777" w:rsidR="00BE12D0" w:rsidRPr="00CA4C54" w:rsidRDefault="00BE12D0" w:rsidP="00BE12D0">
      <w:pPr>
        <w:pStyle w:val="LITlitera"/>
      </w:pPr>
      <w:r w:rsidRPr="00CA4C54">
        <w:t>d)</w:t>
      </w:r>
      <w:r w:rsidRPr="00CA4C54">
        <w:tab/>
        <w:t xml:space="preserve">w ust. 7 wyraz </w:t>
      </w:r>
      <w:r w:rsidRPr="00CA4C54" w:rsidDel="00C76479">
        <w:t>„</w:t>
      </w:r>
      <w:r w:rsidRPr="00CA4C54">
        <w:t>zamienny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wyrazem </w:t>
      </w:r>
      <w:r w:rsidRPr="00CA4C54" w:rsidDel="00C76479">
        <w:t>„</w:t>
      </w:r>
      <w:r w:rsidRPr="00CA4C54">
        <w:t>tymczasowy</w:t>
      </w:r>
      <w:bookmarkStart w:id="74" w:name="_Hlk89982711"/>
      <w:r w:rsidRPr="00CA4C54">
        <w:t>”</w:t>
      </w:r>
      <w:bookmarkEnd w:id="74"/>
      <w:r w:rsidRPr="00CA4C54">
        <w:t>;</w:t>
      </w:r>
    </w:p>
    <w:p w14:paraId="235BB4C9" w14:textId="77777777" w:rsidR="00BE12D0" w:rsidRPr="00CA4C54" w:rsidRDefault="00BE12D0" w:rsidP="00782969">
      <w:pPr>
        <w:pStyle w:val="PKTpunkt"/>
        <w:keepNext/>
      </w:pPr>
      <w:bookmarkStart w:id="75" w:name="_Hlk29802434"/>
      <w:r w:rsidRPr="00CA4C54">
        <w:lastRenderedPageBreak/>
        <w:t>37)</w:t>
      </w:r>
      <w:r w:rsidRPr="00CA4C54">
        <w:tab/>
        <w:t>po art. 52 dodaje si</w:t>
      </w:r>
      <w:r w:rsidRPr="00CA4C54">
        <w:rPr>
          <w:rFonts w:hint="eastAsia"/>
        </w:rPr>
        <w:t>ę</w:t>
      </w:r>
      <w:r w:rsidRPr="00CA4C54">
        <w:t xml:space="preserve"> art. 52a w brzmieniu:</w:t>
      </w:r>
    </w:p>
    <w:p w14:paraId="1033452F" w14:textId="1D4396E9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 xml:space="preserve">Art. 52a. </w:t>
      </w:r>
      <w:bookmarkStart w:id="76" w:name="_Hlk90299636"/>
      <w:r w:rsidRPr="00CA4C54">
        <w:t>Do zwrotu nieruchomo</w:t>
      </w:r>
      <w:r w:rsidRPr="00CA4C54">
        <w:rPr>
          <w:rFonts w:hint="eastAsia"/>
        </w:rPr>
        <w:t>ś</w:t>
      </w:r>
      <w:r w:rsidRPr="00CA4C54">
        <w:t>ci uznanej za zb</w:t>
      </w:r>
      <w:r w:rsidRPr="00CA4C54">
        <w:rPr>
          <w:rFonts w:hint="eastAsia"/>
        </w:rPr>
        <w:t>ę</w:t>
      </w:r>
      <w:r w:rsidRPr="00CA4C54">
        <w:t>dn</w:t>
      </w:r>
      <w:r w:rsidRPr="00CA4C54">
        <w:rPr>
          <w:rFonts w:hint="eastAsia"/>
        </w:rPr>
        <w:t>ą</w:t>
      </w:r>
      <w:r w:rsidRPr="00CA4C54">
        <w:t xml:space="preserve"> na cel okre</w:t>
      </w:r>
      <w:r w:rsidRPr="00CA4C54">
        <w:rPr>
          <w:rFonts w:hint="eastAsia"/>
        </w:rPr>
        <w:t>ś</w:t>
      </w:r>
      <w:r w:rsidRPr="00CA4C54">
        <w:t>lony w decyzji, o której mowa w art. 48 ust. 1, stosuje si</w:t>
      </w:r>
      <w:r w:rsidRPr="00CA4C54">
        <w:rPr>
          <w:rFonts w:hint="eastAsia"/>
        </w:rPr>
        <w:t>ę</w:t>
      </w:r>
      <w:r w:rsidRPr="00CA4C54">
        <w:t xml:space="preserve"> przepisy art. 136−142 ustawy z dnia 21</w:t>
      </w:r>
      <w:r w:rsidR="00F62E44" w:rsidRPr="00CA4C54">
        <w:t> </w:t>
      </w:r>
      <w:r w:rsidRPr="00CA4C54">
        <w:t>sierpnia 1997 r. o gospodarce nieruchomo</w:t>
      </w:r>
      <w:r w:rsidRPr="00CA4C54">
        <w:rPr>
          <w:rFonts w:hint="eastAsia"/>
        </w:rPr>
        <w:t>ś</w:t>
      </w:r>
      <w:r w:rsidRPr="00CA4C54">
        <w:t xml:space="preserve">ciami, z tym </w:t>
      </w:r>
      <w:r w:rsidRPr="00CA4C54">
        <w:rPr>
          <w:rFonts w:hint="eastAsia"/>
        </w:rPr>
        <w:t>ż</w:t>
      </w:r>
      <w:r w:rsidRPr="00CA4C54">
        <w:t>e:</w:t>
      </w:r>
    </w:p>
    <w:p w14:paraId="19F1DE77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zwrotu nieruchomo</w:t>
      </w:r>
      <w:r w:rsidRPr="00CA4C54">
        <w:rPr>
          <w:rFonts w:hint="eastAsia"/>
        </w:rPr>
        <w:t>ś</w:t>
      </w:r>
      <w:r w:rsidRPr="00CA4C54">
        <w:t>ci dokonuje si</w:t>
      </w:r>
      <w:r w:rsidRPr="00CA4C54">
        <w:rPr>
          <w:rFonts w:hint="eastAsia"/>
        </w:rPr>
        <w:t>ę</w:t>
      </w:r>
      <w:r w:rsidRPr="00CA4C54">
        <w:t xml:space="preserve"> z Zasobu;</w:t>
      </w:r>
    </w:p>
    <w:p w14:paraId="6EF02C28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ilekro</w:t>
      </w:r>
      <w:r w:rsidRPr="00CA4C54">
        <w:rPr>
          <w:rFonts w:hint="eastAsia"/>
        </w:rPr>
        <w:t>ć</w:t>
      </w:r>
      <w:r w:rsidRPr="00CA4C54">
        <w:t xml:space="preserve"> jest mowa 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organie albo Skarbie Pa</w:t>
      </w:r>
      <w:r w:rsidRPr="00CA4C54">
        <w:rPr>
          <w:rFonts w:hint="eastAsia"/>
        </w:rPr>
        <w:t>ń</w:t>
      </w:r>
      <w:r w:rsidRPr="00CA4C54">
        <w:t>stwa, nale</w:t>
      </w:r>
      <w:r w:rsidRPr="00CA4C54">
        <w:rPr>
          <w:rFonts w:hint="eastAsia"/>
        </w:rPr>
        <w:t>ż</w:t>
      </w:r>
      <w:r w:rsidRPr="00CA4C54">
        <w:t>y przez to</w:t>
      </w:r>
      <w:r w:rsidR="007724AF" w:rsidRPr="00CA4C54">
        <w:t xml:space="preserve"> </w:t>
      </w:r>
      <w:r w:rsidRPr="00CA4C54">
        <w:t>rozumie</w:t>
      </w:r>
      <w:r w:rsidRPr="00CA4C54">
        <w:rPr>
          <w:rFonts w:hint="eastAsia"/>
        </w:rPr>
        <w:t>ć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.”;</w:t>
      </w:r>
      <w:bookmarkEnd w:id="76"/>
    </w:p>
    <w:p w14:paraId="0EDAEBD3" w14:textId="77777777" w:rsidR="00BE12D0" w:rsidRPr="00CA4C54" w:rsidRDefault="00BE12D0" w:rsidP="00BE12D0">
      <w:pPr>
        <w:pStyle w:val="PKTpunkt"/>
      </w:pPr>
      <w:r w:rsidRPr="00CA4C54">
        <w:t>38)</w:t>
      </w:r>
      <w:r w:rsidRPr="00CA4C54">
        <w:tab/>
        <w:t>w art.</w:t>
      </w:r>
      <w:r w:rsidR="007724AF" w:rsidRPr="00CA4C54">
        <w:t xml:space="preserve"> </w:t>
      </w:r>
      <w:r w:rsidRPr="00CA4C54">
        <w:t xml:space="preserve">59 w ust. 5 </w:t>
      </w:r>
      <w:bookmarkEnd w:id="75"/>
      <w:r w:rsidRPr="00CA4C54">
        <w:t>skre</w:t>
      </w:r>
      <w:r w:rsidRPr="00CA4C54">
        <w:rPr>
          <w:rFonts w:hint="eastAsia"/>
        </w:rPr>
        <w:t>ś</w:t>
      </w:r>
      <w:r w:rsidRPr="00CA4C54">
        <w:t>la si</w:t>
      </w:r>
      <w:r w:rsidRPr="00CA4C54">
        <w:rPr>
          <w:rFonts w:hint="eastAsia"/>
        </w:rPr>
        <w:t>ę</w:t>
      </w:r>
      <w:r w:rsidRPr="00CA4C54">
        <w:t xml:space="preserve"> wyrazy </w:t>
      </w:r>
      <w:r w:rsidRPr="00CA4C54" w:rsidDel="00C76479">
        <w:t>„</w:t>
      </w:r>
      <w:r w:rsidRPr="00CA4C54">
        <w:t>na podstawie wyników ekspertyzy rynku nieruchomo</w:t>
      </w:r>
      <w:r w:rsidRPr="00CA4C54">
        <w:rPr>
          <w:rFonts w:hint="eastAsia"/>
        </w:rPr>
        <w:t>ś</w:t>
      </w:r>
      <w:r w:rsidRPr="00CA4C54">
        <w:t>ci, o której mowa w art. 47, w zakresie rynku nieruchomo</w:t>
      </w:r>
      <w:r w:rsidRPr="00CA4C54">
        <w:rPr>
          <w:rFonts w:hint="eastAsia"/>
        </w:rPr>
        <w:t>ś</w:t>
      </w:r>
      <w:r w:rsidRPr="00CA4C54">
        <w:t>ci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dla</w:t>
      </w:r>
      <w:r w:rsidR="007724AF" w:rsidRPr="00CA4C54">
        <w:t xml:space="preserve"> </w:t>
      </w:r>
      <w:r w:rsidRPr="00CA4C54">
        <w:t>wyw</w:t>
      </w:r>
      <w:r w:rsidRPr="00CA4C54">
        <w:rPr>
          <w:rFonts w:hint="eastAsia"/>
        </w:rPr>
        <w:t>ł</w:t>
      </w:r>
      <w:r w:rsidRPr="00CA4C54">
        <w:t>aszczonej nieruchomo</w:t>
      </w:r>
      <w:r w:rsidRPr="00CA4C54">
        <w:rPr>
          <w:rFonts w:hint="eastAsia"/>
        </w:rPr>
        <w:t>ś</w:t>
      </w:r>
      <w:r w:rsidRPr="00CA4C54">
        <w:t>ci”;</w:t>
      </w:r>
    </w:p>
    <w:p w14:paraId="7F95C9B3" w14:textId="77777777" w:rsidR="00BE12D0" w:rsidRPr="00CA4C54" w:rsidRDefault="00BE12D0" w:rsidP="00BE12D0">
      <w:pPr>
        <w:pStyle w:val="PKTpunkt"/>
      </w:pPr>
      <w:r w:rsidRPr="00CA4C54">
        <w:t>39)</w:t>
      </w:r>
      <w:r w:rsidRPr="00CA4C54">
        <w:tab/>
        <w:t>w art.</w:t>
      </w:r>
      <w:r w:rsidR="007724AF" w:rsidRPr="00CA4C54">
        <w:t xml:space="preserve"> </w:t>
      </w:r>
      <w:r w:rsidRPr="00CA4C54">
        <w:t>61 uchyla si</w:t>
      </w:r>
      <w:r w:rsidRPr="00CA4C54">
        <w:rPr>
          <w:rFonts w:hint="eastAsia"/>
        </w:rPr>
        <w:t>ę</w:t>
      </w:r>
      <w:r w:rsidRPr="00CA4C54">
        <w:t xml:space="preserve"> ust. 2 i 4–6;</w:t>
      </w:r>
    </w:p>
    <w:p w14:paraId="3067E63E" w14:textId="77777777" w:rsidR="00BE12D0" w:rsidRPr="00CA4C54" w:rsidRDefault="00BE12D0" w:rsidP="00782969">
      <w:pPr>
        <w:pStyle w:val="PKTpunkt"/>
        <w:keepNext/>
      </w:pPr>
      <w:r w:rsidRPr="00CA4C54">
        <w:t>40)</w:t>
      </w:r>
      <w:r w:rsidRPr="00CA4C54">
        <w:tab/>
        <w:t>w art. 69 ust. 1 otrzymuje brzmienie:</w:t>
      </w:r>
    </w:p>
    <w:p w14:paraId="1CF8A913" w14:textId="77777777" w:rsidR="00BE12D0" w:rsidRPr="00CA4C54" w:rsidRDefault="00BE12D0" w:rsidP="00BE12D0">
      <w:pPr>
        <w:pStyle w:val="ZUSTzmustartykuempunktem"/>
      </w:pPr>
      <w:r w:rsidRPr="00CA4C54" w:rsidDel="00C76479">
        <w:t>„</w:t>
      </w:r>
      <w:r w:rsidRPr="00CA4C54">
        <w:t>1. Na wniosek osoby uprawnionej do otrzymania odszkodowania, w przypadku gdy</w:t>
      </w:r>
      <w:r w:rsidR="007724AF" w:rsidRPr="00CA4C54">
        <w:t xml:space="preserve"> </w:t>
      </w:r>
      <w:r w:rsidRPr="00CA4C54">
        <w:t>wyw</w:t>
      </w:r>
      <w:r w:rsidRPr="00CA4C54">
        <w:rPr>
          <w:rFonts w:hint="eastAsia"/>
        </w:rPr>
        <w:t>ł</w:t>
      </w:r>
      <w:r w:rsidRPr="00CA4C54">
        <w:t>aszczeniu podlega nieruchomo</w:t>
      </w:r>
      <w:r w:rsidRPr="00CA4C54">
        <w:rPr>
          <w:rFonts w:hint="eastAsia"/>
        </w:rPr>
        <w:t>ść</w:t>
      </w:r>
      <w:r w:rsidRPr="00CA4C54">
        <w:t xml:space="preserve"> zabudowana budynkiem, wyp</w:t>
      </w:r>
      <w:r w:rsidRPr="00CA4C54">
        <w:rPr>
          <w:rFonts w:hint="eastAsia"/>
        </w:rPr>
        <w:t>ł</w:t>
      </w:r>
      <w:r w:rsidRPr="00CA4C54">
        <w:t>aca si</w:t>
      </w:r>
      <w:r w:rsidRPr="00CA4C54">
        <w:rPr>
          <w:rFonts w:hint="eastAsia"/>
        </w:rPr>
        <w:t>ę</w:t>
      </w:r>
      <w:r w:rsidRPr="00CA4C54">
        <w:t xml:space="preserve"> zaliczk</w:t>
      </w:r>
      <w:r w:rsidRPr="00CA4C54">
        <w:rPr>
          <w:rFonts w:hint="eastAsia"/>
        </w:rPr>
        <w:t>ę</w:t>
      </w:r>
      <w:r w:rsidRPr="00CA4C54">
        <w:t xml:space="preserve"> w</w:t>
      </w:r>
      <w:r w:rsidR="007724AF" w:rsidRPr="00CA4C54">
        <w:t xml:space="preserve"> </w:t>
      </w:r>
      <w:r w:rsidRPr="00CA4C54">
        <w:t>wysoko</w:t>
      </w:r>
      <w:r w:rsidRPr="00CA4C54">
        <w:rPr>
          <w:rFonts w:hint="eastAsia"/>
        </w:rPr>
        <w:t>ś</w:t>
      </w:r>
      <w:r w:rsidRPr="00CA4C54">
        <w:t>ci 85% odszkodowania ustalonego w decyzji przez wojewod</w:t>
      </w:r>
      <w:r w:rsidRPr="00CA4C54">
        <w:rPr>
          <w:rFonts w:hint="eastAsia"/>
        </w:rPr>
        <w:t>ę</w:t>
      </w:r>
      <w:r w:rsidRPr="00CA4C54">
        <w:t>.”;</w:t>
      </w:r>
    </w:p>
    <w:p w14:paraId="0A7AFB7F" w14:textId="77777777" w:rsidR="00BE12D0" w:rsidRPr="00CA4C54" w:rsidRDefault="00BE12D0" w:rsidP="00782969">
      <w:pPr>
        <w:pStyle w:val="PKTpunkt"/>
        <w:keepNext/>
      </w:pPr>
      <w:r w:rsidRPr="00CA4C54">
        <w:t>41)</w:t>
      </w:r>
      <w:r w:rsidRPr="00CA4C54">
        <w:tab/>
        <w:t>po art. 75 dodaje si</w:t>
      </w:r>
      <w:r w:rsidRPr="00CA4C54">
        <w:rPr>
          <w:rFonts w:hint="eastAsia"/>
        </w:rPr>
        <w:t>ę</w:t>
      </w:r>
      <w:r w:rsidRPr="00CA4C54">
        <w:t xml:space="preserve"> rozdzia</w:t>
      </w:r>
      <w:r w:rsidRPr="00CA4C54">
        <w:rPr>
          <w:rFonts w:hint="eastAsia"/>
        </w:rPr>
        <w:t>ł</w:t>
      </w:r>
      <w:r w:rsidRPr="00CA4C54">
        <w:t xml:space="preserve"> 7a w brzmieniu:</w:t>
      </w:r>
    </w:p>
    <w:p w14:paraId="2B0EF674" w14:textId="77777777" w:rsidR="00BE12D0" w:rsidRPr="00CA4C54" w:rsidRDefault="00BE12D0" w:rsidP="00BE12D0">
      <w:pPr>
        <w:pStyle w:val="ZROZDZODDZOZNzmoznrozdzoddzartykuempunktem"/>
      </w:pPr>
      <w:r w:rsidRPr="00CA4C54" w:rsidDel="00C76479">
        <w:t>„</w:t>
      </w:r>
      <w:r w:rsidRPr="00CA4C54">
        <w:t>Rozdzia</w:t>
      </w:r>
      <w:r w:rsidRPr="00CA4C54">
        <w:rPr>
          <w:rFonts w:hint="eastAsia"/>
        </w:rPr>
        <w:t>ł</w:t>
      </w:r>
      <w:r w:rsidRPr="00CA4C54">
        <w:t xml:space="preserve"> 7a</w:t>
      </w:r>
    </w:p>
    <w:p w14:paraId="78118645" w14:textId="77777777" w:rsidR="00BE12D0" w:rsidRPr="00CA4C54" w:rsidRDefault="00BE12D0" w:rsidP="00CA4C54">
      <w:pPr>
        <w:pStyle w:val="ZROZDZODDZPRZEDMzmprzedmrozdzoddzartykuempunktem"/>
      </w:pPr>
      <w:r w:rsidRPr="00CA4C54">
        <w:t xml:space="preserve">Decyzja o </w:t>
      </w:r>
      <w:r w:rsidRPr="00CA4C54">
        <w:rPr>
          <w:rFonts w:hint="eastAsia"/>
        </w:rPr>
        <w:t>ś</w:t>
      </w:r>
      <w:r w:rsidRPr="00CA4C54">
        <w:t>rodowiskowych uwarunkowaniach dla Inwestycji</w:t>
      </w:r>
    </w:p>
    <w:p w14:paraId="535905DE" w14:textId="77777777" w:rsidR="00BE12D0" w:rsidRPr="00CA4C54" w:rsidRDefault="00BE12D0" w:rsidP="005B74F4">
      <w:pPr>
        <w:pStyle w:val="ZARTzmartartykuempunktem"/>
      </w:pPr>
      <w:r w:rsidRPr="00CA4C54">
        <w:rPr>
          <w:rStyle w:val="Ppogrubienie"/>
          <w:b w:val="0"/>
        </w:rPr>
        <w:t>Art.</w:t>
      </w:r>
      <w:r w:rsidR="007724AF" w:rsidRPr="00CA4C54">
        <w:rPr>
          <w:rStyle w:val="Ppogrubienie"/>
          <w:b w:val="0"/>
        </w:rPr>
        <w:t xml:space="preserve"> </w:t>
      </w:r>
      <w:r w:rsidRPr="00CA4C54">
        <w:rPr>
          <w:rStyle w:val="Ppogrubienie"/>
          <w:b w:val="0"/>
        </w:rPr>
        <w:t>75a.</w:t>
      </w:r>
      <w:r w:rsidR="007724AF" w:rsidRPr="00CA4C54">
        <w:t xml:space="preserve"> </w:t>
      </w:r>
      <w:r w:rsidRPr="00CA4C54">
        <w:t xml:space="preserve">1. Wydanie decyzji o </w:t>
      </w:r>
      <w:r w:rsidRPr="00CA4C54">
        <w:rPr>
          <w:rFonts w:hint="eastAsia"/>
        </w:rPr>
        <w:t>ś</w:t>
      </w:r>
      <w:r w:rsidRPr="00CA4C54">
        <w:t>rodowiskowych uwarunkowaniach dla Inwestycji nast</w:t>
      </w:r>
      <w:r w:rsidRPr="00CA4C54">
        <w:rPr>
          <w:rFonts w:hint="eastAsia"/>
        </w:rPr>
        <w:t>ę</w:t>
      </w:r>
      <w:r w:rsidRPr="00CA4C54">
        <w:t>puje zgodnie z przepisami ustawy z dnia 3 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rodowisko, z uwzgl</w:t>
      </w:r>
      <w:r w:rsidRPr="00CA4C54">
        <w:rPr>
          <w:rFonts w:hint="eastAsia"/>
        </w:rPr>
        <w:t>ę</w:t>
      </w:r>
      <w:r w:rsidRPr="00CA4C54">
        <w:t>dnieniem przepisów niniejszej ustawy.</w:t>
      </w:r>
    </w:p>
    <w:p w14:paraId="1942F8C8" w14:textId="2308F468" w:rsidR="00BE12D0" w:rsidRPr="00CA4C54" w:rsidRDefault="00BE12D0" w:rsidP="00BE12D0">
      <w:pPr>
        <w:pStyle w:val="ZUSTzmustartykuempunktem"/>
      </w:pPr>
      <w:r w:rsidRPr="00CA4C54">
        <w:t>2. We wniosku o wydanie decyzji, o której mowa w ust. 1, wskazuje si</w:t>
      </w:r>
      <w:r w:rsidRPr="00CA4C54">
        <w:rPr>
          <w:rFonts w:hint="eastAsia"/>
        </w:rPr>
        <w:t>ę</w:t>
      </w:r>
      <w:r w:rsidRPr="00CA4C54">
        <w:t xml:space="preserve"> teren, na</w:t>
      </w:r>
      <w:r w:rsidR="007724AF" w:rsidRPr="00CA4C54">
        <w:t xml:space="preserve"> </w:t>
      </w:r>
      <w:r w:rsidRPr="00CA4C54">
        <w:t xml:space="preserve">którym </w:t>
      </w:r>
      <w:r w:rsidR="00754B42" w:rsidRPr="00CA4C54">
        <w:t xml:space="preserve">jest </w:t>
      </w:r>
      <w:r w:rsidRPr="00CA4C54">
        <w:t>planowane przeprowadzenie prac wst</w:t>
      </w:r>
      <w:r w:rsidRPr="00CA4C54">
        <w:rPr>
          <w:rFonts w:hint="eastAsia"/>
        </w:rPr>
        <w:t>ę</w:t>
      </w:r>
      <w:r w:rsidRPr="00CA4C54">
        <w:t xml:space="preserve">pnych, o których mowa w art. 75b, o ile prace takie </w:t>
      </w:r>
      <w:r w:rsidR="00872124" w:rsidRPr="00CA4C54">
        <w:t>s</w:t>
      </w:r>
      <w:r w:rsidR="00872124" w:rsidRPr="00CA4C54">
        <w:rPr>
          <w:rFonts w:hint="eastAsia"/>
        </w:rPr>
        <w:t>ą</w:t>
      </w:r>
      <w:r w:rsidR="00872124" w:rsidRPr="00CA4C54">
        <w:t xml:space="preserve"> </w:t>
      </w:r>
      <w:r w:rsidRPr="00CA4C54">
        <w:t>przewidziane do realizacji.</w:t>
      </w:r>
    </w:p>
    <w:p w14:paraId="394ED00C" w14:textId="77777777" w:rsidR="00BE12D0" w:rsidRPr="00CA4C54" w:rsidRDefault="00BE12D0" w:rsidP="00782969">
      <w:pPr>
        <w:pStyle w:val="ZARTzmartartykuempunktem"/>
        <w:keepNext/>
      </w:pPr>
      <w:r w:rsidRPr="00CA4C54">
        <w:rPr>
          <w:rStyle w:val="Ppogrubienie"/>
          <w:b w:val="0"/>
        </w:rPr>
        <w:t>Art.</w:t>
      </w:r>
      <w:r w:rsidR="007724AF" w:rsidRPr="00CA4C54">
        <w:rPr>
          <w:rStyle w:val="Ppogrubienie"/>
          <w:b w:val="0"/>
        </w:rPr>
        <w:t xml:space="preserve"> </w:t>
      </w:r>
      <w:r w:rsidRPr="00CA4C54">
        <w:rPr>
          <w:rStyle w:val="Ppogrubienie"/>
          <w:b w:val="0"/>
        </w:rPr>
        <w:t>75b.</w:t>
      </w:r>
      <w:r w:rsidR="007724AF" w:rsidRPr="00CA4C54">
        <w:t xml:space="preserve"> </w:t>
      </w:r>
      <w:r w:rsidRPr="00CA4C54">
        <w:t>Przez prace wst</w:t>
      </w:r>
      <w:r w:rsidRPr="00CA4C54">
        <w:rPr>
          <w:rFonts w:hint="eastAsia"/>
        </w:rPr>
        <w:t>ę</w:t>
      </w:r>
      <w:r w:rsidRPr="00CA4C54">
        <w:t>pne nale</w:t>
      </w:r>
      <w:r w:rsidRPr="00CA4C54">
        <w:rPr>
          <w:rFonts w:hint="eastAsia"/>
        </w:rPr>
        <w:t>ż</w:t>
      </w:r>
      <w:r w:rsidRPr="00CA4C54">
        <w:t>y rozumie</w:t>
      </w:r>
      <w:r w:rsidRPr="00CA4C54">
        <w:rPr>
          <w:rFonts w:hint="eastAsia"/>
        </w:rPr>
        <w:t>ć</w:t>
      </w:r>
      <w:r w:rsidRPr="00CA4C54">
        <w:t>:</w:t>
      </w:r>
    </w:p>
    <w:p w14:paraId="1F902977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usuwanie drzew i krzewów na terenie obj</w:t>
      </w:r>
      <w:r w:rsidRPr="00CA4C54">
        <w:rPr>
          <w:rFonts w:hint="eastAsia"/>
        </w:rPr>
        <w:t>ę</w:t>
      </w:r>
      <w:r w:rsidRPr="00CA4C54">
        <w:t>tym decyzj</w:t>
      </w:r>
      <w:r w:rsidRPr="00CA4C54">
        <w:rPr>
          <w:rFonts w:hint="eastAsia"/>
        </w:rPr>
        <w:t>ą</w:t>
      </w:r>
      <w:r w:rsidRPr="00CA4C54">
        <w:t>;</w:t>
      </w:r>
    </w:p>
    <w:p w14:paraId="78936A2E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badania archeologiczne;</w:t>
      </w:r>
    </w:p>
    <w:p w14:paraId="4A5D7081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badania konserwatorskie;</w:t>
      </w:r>
    </w:p>
    <w:p w14:paraId="7DB1E033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prace geologiczne;</w:t>
      </w:r>
    </w:p>
    <w:p w14:paraId="2BF2EE7A" w14:textId="77777777" w:rsidR="00BE12D0" w:rsidRPr="00CA4C54" w:rsidRDefault="00BE12D0" w:rsidP="00BE12D0">
      <w:pPr>
        <w:pStyle w:val="ZPKTzmpktartykuempunktem"/>
      </w:pPr>
      <w:r w:rsidRPr="00CA4C54">
        <w:lastRenderedPageBreak/>
        <w:t>5)</w:t>
      </w:r>
      <w:r w:rsidRPr="00CA4C54">
        <w:tab/>
        <w:t>ustalanie geotechnicznych warunków posadawiania obiektów budowlanych bez</w:t>
      </w:r>
      <w:r w:rsidR="007724AF" w:rsidRPr="00CA4C54">
        <w:t xml:space="preserve"> </w:t>
      </w:r>
      <w:r w:rsidRPr="00CA4C54">
        <w:t>wykonywania robót geologicznych;</w:t>
      </w:r>
    </w:p>
    <w:p w14:paraId="21B3922B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przeprowadzenie kompensacji przyrodniczej.</w:t>
      </w:r>
    </w:p>
    <w:p w14:paraId="00FB38EB" w14:textId="77777777" w:rsidR="00BE12D0" w:rsidRPr="00CA4C54" w:rsidRDefault="00BE12D0" w:rsidP="00782969">
      <w:pPr>
        <w:pStyle w:val="ZARTzmartartykuempunktem"/>
        <w:keepNext/>
      </w:pPr>
      <w:r w:rsidRPr="00CA4C54">
        <w:rPr>
          <w:rStyle w:val="Ppogrubienie"/>
          <w:b w:val="0"/>
        </w:rPr>
        <w:t>Art.</w:t>
      </w:r>
      <w:r w:rsidR="007724AF" w:rsidRPr="00CA4C54">
        <w:rPr>
          <w:rStyle w:val="Ppogrubienie"/>
          <w:b w:val="0"/>
        </w:rPr>
        <w:t xml:space="preserve"> </w:t>
      </w:r>
      <w:r w:rsidRPr="00CA4C54">
        <w:rPr>
          <w:rStyle w:val="Ppogrubienie"/>
          <w:b w:val="0"/>
        </w:rPr>
        <w:t>75c.</w:t>
      </w:r>
      <w:r w:rsidR="007724AF" w:rsidRPr="00CA4C54">
        <w:t xml:space="preserve"> </w:t>
      </w:r>
      <w:r w:rsidRPr="00CA4C54">
        <w:t xml:space="preserve">1. Decyzja o </w:t>
      </w:r>
      <w:r w:rsidRPr="00CA4C54">
        <w:rPr>
          <w:rFonts w:hint="eastAsia"/>
        </w:rPr>
        <w:t>ś</w:t>
      </w:r>
      <w:r w:rsidRPr="00CA4C54">
        <w:t>rodowiskowych uwarunkowaniach, w której wskazano teren, o którym mowa w art. 75a ust. 2, uprawnia do nieodp</w:t>
      </w:r>
      <w:r w:rsidRPr="00CA4C54">
        <w:rPr>
          <w:rFonts w:hint="eastAsia"/>
        </w:rPr>
        <w:t>ł</w:t>
      </w:r>
      <w:r w:rsidRPr="00CA4C54">
        <w:t>atnego wej</w:t>
      </w:r>
      <w:r w:rsidRPr="00CA4C54">
        <w:rPr>
          <w:rFonts w:hint="eastAsia"/>
        </w:rPr>
        <w:t>ś</w:t>
      </w:r>
      <w:r w:rsidRPr="00CA4C54">
        <w:t>cia na teren nieruchomo</w:t>
      </w:r>
      <w:r w:rsidRPr="00CA4C54">
        <w:rPr>
          <w:rFonts w:hint="eastAsia"/>
        </w:rPr>
        <w:t>ś</w:t>
      </w:r>
      <w:r w:rsidRPr="00CA4C54">
        <w:t>ci:</w:t>
      </w:r>
    </w:p>
    <w:p w14:paraId="40C332D0" w14:textId="77777777" w:rsidR="00BE12D0" w:rsidRPr="00CA4C54" w:rsidRDefault="00BE12D0" w:rsidP="00782969">
      <w:pPr>
        <w:pStyle w:val="ZPKTzmpktartykuempunktem"/>
        <w:keepNext/>
      </w:pPr>
      <w:r w:rsidRPr="00CA4C54">
        <w:t>1)</w:t>
      </w:r>
      <w:r w:rsidRPr="00CA4C54">
        <w:tab/>
        <w:t>nale</w:t>
      </w:r>
      <w:r w:rsidRPr="00CA4C54">
        <w:rPr>
          <w:rFonts w:hint="eastAsia"/>
        </w:rPr>
        <w:t>żą</w:t>
      </w:r>
      <w:r w:rsidRPr="00CA4C54">
        <w:t>cych do:</w:t>
      </w:r>
    </w:p>
    <w:p w14:paraId="1B812C2F" w14:textId="77777777" w:rsidR="00BE12D0" w:rsidRPr="00CA4C54" w:rsidRDefault="00BE12D0" w:rsidP="00BE12D0">
      <w:pPr>
        <w:pStyle w:val="ZLITwPKTzmlitwpktartykuempunktem"/>
      </w:pPr>
      <w:bookmarkStart w:id="77" w:name="_Hlk103767265"/>
      <w:r w:rsidRPr="00CA4C54">
        <w:t>a)</w:t>
      </w:r>
      <w:r w:rsidRPr="00CA4C54">
        <w:tab/>
        <w:t>zasobu nieruchomo</w:t>
      </w:r>
      <w:r w:rsidRPr="00CA4C54">
        <w:rPr>
          <w:rFonts w:hint="eastAsia"/>
        </w:rPr>
        <w:t>ś</w:t>
      </w:r>
      <w:r w:rsidRPr="00CA4C54">
        <w:t>ci Skarbu Pa</w:t>
      </w:r>
      <w:r w:rsidRPr="00CA4C54">
        <w:rPr>
          <w:rFonts w:hint="eastAsia"/>
        </w:rPr>
        <w:t>ń</w:t>
      </w:r>
      <w:r w:rsidRPr="00CA4C54">
        <w:t>stwa, o którym mowa w art. 21 ustawy z dnia 21 sierpnia 1997 r. o gospodarce nieruchomo</w:t>
      </w:r>
      <w:r w:rsidRPr="00CA4C54">
        <w:rPr>
          <w:rFonts w:hint="eastAsia"/>
        </w:rPr>
        <w:t>ś</w:t>
      </w:r>
      <w:r w:rsidRPr="00CA4C54">
        <w:t>ciami,</w:t>
      </w:r>
    </w:p>
    <w:p w14:paraId="4588C51D" w14:textId="77777777" w:rsidR="00BE12D0" w:rsidRPr="00CA4C54" w:rsidRDefault="00BE12D0" w:rsidP="00BE12D0">
      <w:pPr>
        <w:pStyle w:val="ZLITwPKTzmlitwpktartykuempunktem"/>
      </w:pPr>
      <w:r w:rsidRPr="00CA4C54">
        <w:t>b)</w:t>
      </w:r>
      <w:r w:rsidRPr="00CA4C54">
        <w:tab/>
        <w:t>gminnego zasobu nieruchomo</w:t>
      </w:r>
      <w:r w:rsidRPr="00CA4C54">
        <w:rPr>
          <w:rFonts w:hint="eastAsia"/>
        </w:rPr>
        <w:t>ś</w:t>
      </w:r>
      <w:r w:rsidRPr="00CA4C54">
        <w:t>ci, o którym mowa w art. 24 ustawy z dnia 21 sierpnia 1997 r. o gospodarce nieruchomo</w:t>
      </w:r>
      <w:r w:rsidRPr="00CA4C54">
        <w:rPr>
          <w:rFonts w:hint="eastAsia"/>
        </w:rPr>
        <w:t>ś</w:t>
      </w:r>
      <w:r w:rsidRPr="00CA4C54">
        <w:t>ciami,</w:t>
      </w:r>
    </w:p>
    <w:p w14:paraId="2AFED2A9" w14:textId="77777777" w:rsidR="00BE12D0" w:rsidRPr="00CA4C54" w:rsidRDefault="00BE12D0" w:rsidP="00BE12D0">
      <w:pPr>
        <w:pStyle w:val="ZLITwPKTzmlitwpktartykuempunktem"/>
      </w:pPr>
      <w:r w:rsidRPr="00CA4C54">
        <w:t>c)</w:t>
      </w:r>
      <w:r w:rsidRPr="00CA4C54">
        <w:tab/>
        <w:t>powiatowego zasobu nieruchomo</w:t>
      </w:r>
      <w:r w:rsidRPr="00CA4C54">
        <w:rPr>
          <w:rFonts w:hint="eastAsia"/>
        </w:rPr>
        <w:t>ś</w:t>
      </w:r>
      <w:r w:rsidRPr="00CA4C54">
        <w:t>ci, o którym mowa w art. 25a ustawy z dnia 21 sierpnia 1997 r. o gospodarce nieruchomo</w:t>
      </w:r>
      <w:r w:rsidRPr="00CA4C54">
        <w:rPr>
          <w:rFonts w:hint="eastAsia"/>
        </w:rPr>
        <w:t>ś</w:t>
      </w:r>
      <w:r w:rsidRPr="00CA4C54">
        <w:t>ciami,</w:t>
      </w:r>
    </w:p>
    <w:p w14:paraId="0CE4712B" w14:textId="77777777" w:rsidR="00BE12D0" w:rsidRPr="00CA4C54" w:rsidRDefault="00BE12D0" w:rsidP="00BE12D0">
      <w:pPr>
        <w:pStyle w:val="ZLITwPKTzmlitwpktartykuempunktem"/>
      </w:pPr>
      <w:r w:rsidRPr="00CA4C54">
        <w:t>d)</w:t>
      </w:r>
      <w:r w:rsidRPr="00CA4C54">
        <w:tab/>
        <w:t>wojewódzkiego zasobu nieruchomo</w:t>
      </w:r>
      <w:r w:rsidRPr="00CA4C54">
        <w:rPr>
          <w:rFonts w:hint="eastAsia"/>
        </w:rPr>
        <w:t>ś</w:t>
      </w:r>
      <w:r w:rsidRPr="00CA4C54">
        <w:t>ci, o którym mowa w art. 25c ustawy z</w:t>
      </w:r>
      <w:r w:rsidR="007724AF" w:rsidRPr="00CA4C54">
        <w:t xml:space="preserve"> </w:t>
      </w:r>
      <w:r w:rsidRPr="00CA4C54">
        <w:t>dnia 21 sierpnia 1997 r. o gospodarce nieruchomo</w:t>
      </w:r>
      <w:r w:rsidRPr="00CA4C54">
        <w:rPr>
          <w:rFonts w:hint="eastAsia"/>
        </w:rPr>
        <w:t>ś</w:t>
      </w:r>
      <w:r w:rsidRPr="00CA4C54">
        <w:t>ciami,</w:t>
      </w:r>
    </w:p>
    <w:p w14:paraId="32D634F2" w14:textId="3A806BD4" w:rsidR="00BE12D0" w:rsidRPr="00CA4C54" w:rsidRDefault="00BE12D0" w:rsidP="00BE12D0">
      <w:pPr>
        <w:pStyle w:val="ZLITwPKTzmlitwpktartykuempunktem"/>
      </w:pPr>
      <w:r w:rsidRPr="00CA4C54">
        <w:t>e)</w:t>
      </w:r>
      <w:r w:rsidRPr="00CA4C54">
        <w:tab/>
        <w:t>zasobu nieruchomo</w:t>
      </w:r>
      <w:r w:rsidRPr="00CA4C54">
        <w:rPr>
          <w:rFonts w:hint="eastAsia"/>
        </w:rPr>
        <w:t>ś</w:t>
      </w:r>
      <w:r w:rsidRPr="00CA4C54">
        <w:t>ci zwi</w:t>
      </w:r>
      <w:r w:rsidRPr="00CA4C54">
        <w:rPr>
          <w:rFonts w:hint="eastAsia"/>
        </w:rPr>
        <w:t>ą</w:t>
      </w:r>
      <w:r w:rsidRPr="00CA4C54">
        <w:t>zków jednostek samorz</w:t>
      </w:r>
      <w:r w:rsidRPr="00CA4C54">
        <w:rPr>
          <w:rFonts w:hint="eastAsia"/>
        </w:rPr>
        <w:t>ą</w:t>
      </w:r>
      <w:r w:rsidRPr="00CA4C54">
        <w:t>du terytorialnego;</w:t>
      </w:r>
    </w:p>
    <w:bookmarkEnd w:id="77"/>
    <w:p w14:paraId="5EB9F5D7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stanowi</w:t>
      </w:r>
      <w:r w:rsidRPr="00CA4C54">
        <w:rPr>
          <w:rFonts w:hint="eastAsia"/>
        </w:rPr>
        <w:t>ą</w:t>
      </w:r>
      <w:r w:rsidRPr="00CA4C54">
        <w:t>cych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stwa, zarz</w:t>
      </w:r>
      <w:r w:rsidRPr="00CA4C54">
        <w:rPr>
          <w:rFonts w:hint="eastAsia"/>
        </w:rPr>
        <w:t>ą</w:t>
      </w:r>
      <w:r w:rsidRPr="00CA4C54">
        <w:t>dzanych przez Pa</w:t>
      </w:r>
      <w:r w:rsidRPr="00CA4C54">
        <w:rPr>
          <w:rFonts w:hint="eastAsia"/>
        </w:rPr>
        <w:t>ń</w:t>
      </w:r>
      <w:r w:rsidRPr="00CA4C54">
        <w:t>stwowe Gospodarstwo Le</w:t>
      </w:r>
      <w:r w:rsidRPr="00CA4C54">
        <w:rPr>
          <w:rFonts w:hint="eastAsia"/>
        </w:rPr>
        <w:t>ś</w:t>
      </w:r>
      <w:r w:rsidRPr="00CA4C54">
        <w:t>ne Lasy Pa</w:t>
      </w:r>
      <w:r w:rsidRPr="00CA4C54">
        <w:rPr>
          <w:rFonts w:hint="eastAsia"/>
        </w:rPr>
        <w:t>ń</w:t>
      </w:r>
      <w:r w:rsidRPr="00CA4C54">
        <w:t>stwowe zgodnie z ustaw</w:t>
      </w:r>
      <w:r w:rsidRPr="00CA4C54">
        <w:rPr>
          <w:rFonts w:hint="eastAsia"/>
        </w:rPr>
        <w:t>ą</w:t>
      </w:r>
      <w:r w:rsidRPr="00CA4C54">
        <w:t xml:space="preserve"> z dnia 28 wrze</w:t>
      </w:r>
      <w:r w:rsidRPr="00CA4C54">
        <w:rPr>
          <w:rFonts w:hint="eastAsia"/>
        </w:rPr>
        <w:t>ś</w:t>
      </w:r>
      <w:r w:rsidRPr="00CA4C54">
        <w:t>nia 1991 r. o lasach,</w:t>
      </w:r>
    </w:p>
    <w:p w14:paraId="1F190F5A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stanowi</w:t>
      </w:r>
      <w:r w:rsidRPr="00CA4C54">
        <w:rPr>
          <w:rFonts w:hint="eastAsia"/>
        </w:rPr>
        <w:t>ą</w:t>
      </w:r>
      <w:r w:rsidRPr="00CA4C54">
        <w:t>cych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stwa, zarz</w:t>
      </w:r>
      <w:r w:rsidRPr="00CA4C54">
        <w:rPr>
          <w:rFonts w:hint="eastAsia"/>
        </w:rPr>
        <w:t>ą</w:t>
      </w:r>
      <w:r w:rsidRPr="00CA4C54">
        <w:t>dzanych przez Pa</w:t>
      </w:r>
      <w:r w:rsidRPr="00CA4C54">
        <w:rPr>
          <w:rFonts w:hint="eastAsia"/>
        </w:rPr>
        <w:t>ń</w:t>
      </w:r>
      <w:r w:rsidRPr="00CA4C54">
        <w:t>stwowe Gospodarstwo Wodne Wody Polskie zgodnie z ustaw</w:t>
      </w:r>
      <w:r w:rsidRPr="00CA4C54">
        <w:rPr>
          <w:rFonts w:hint="eastAsia"/>
        </w:rPr>
        <w:t>ą</w:t>
      </w:r>
      <w:r w:rsidRPr="00CA4C54">
        <w:t xml:space="preserve"> z dnia 20 lipca 2017 r. − Prawo wodne,</w:t>
      </w:r>
    </w:p>
    <w:p w14:paraId="1F6EA5CC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stanowi</w:t>
      </w:r>
      <w:r w:rsidRPr="00CA4C54">
        <w:rPr>
          <w:rFonts w:hint="eastAsia"/>
        </w:rPr>
        <w:t>ą</w:t>
      </w:r>
      <w:r w:rsidRPr="00CA4C54">
        <w:t>cych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stwa, powierzonych Krajowemu Zasobowi Nieruchomo</w:t>
      </w:r>
      <w:r w:rsidRPr="00CA4C54">
        <w:rPr>
          <w:rFonts w:hint="eastAsia"/>
        </w:rPr>
        <w:t>ś</w:t>
      </w:r>
      <w:r w:rsidRPr="00CA4C54">
        <w:t>ci zgodnie z ustaw</w:t>
      </w:r>
      <w:r w:rsidRPr="00CA4C54">
        <w:rPr>
          <w:rFonts w:hint="eastAsia"/>
        </w:rPr>
        <w:t>ą</w:t>
      </w:r>
      <w:r w:rsidRPr="00CA4C54">
        <w:t xml:space="preserve"> z dnia 20 lipca 2017 r. o Krajowym Zasobie Nieruchomo</w:t>
      </w:r>
      <w:r w:rsidRPr="00CA4C54">
        <w:rPr>
          <w:rFonts w:hint="eastAsia"/>
        </w:rPr>
        <w:t>ś</w:t>
      </w:r>
      <w:r w:rsidRPr="00CA4C54">
        <w:t>ci (Dz. U. z 2021 r. poz. 1961 oraz z 2022 r. poz. 807),</w:t>
      </w:r>
    </w:p>
    <w:p w14:paraId="72DB3C21" w14:textId="7D50F0A0" w:rsidR="00BE12D0" w:rsidRPr="00CA4C54" w:rsidRDefault="00BE12D0" w:rsidP="00782969">
      <w:pPr>
        <w:pStyle w:val="ZPKTzmpktartykuempunktem"/>
        <w:keepNext/>
      </w:pPr>
      <w:r w:rsidRPr="00CA4C54">
        <w:t>5)</w:t>
      </w:r>
      <w:r w:rsidRPr="00CA4C54">
        <w:tab/>
        <w:t>stanowi</w:t>
      </w:r>
      <w:r w:rsidRPr="00CA4C54">
        <w:rPr>
          <w:rFonts w:hint="eastAsia"/>
        </w:rPr>
        <w:t>ą</w:t>
      </w:r>
      <w:r w:rsidRPr="00CA4C54">
        <w:t>cych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stwa, powierzonych Krajowemu O</w:t>
      </w:r>
      <w:r w:rsidRPr="00CA4C54">
        <w:rPr>
          <w:rFonts w:hint="eastAsia"/>
        </w:rPr>
        <w:t>ś</w:t>
      </w:r>
      <w:r w:rsidRPr="00CA4C54">
        <w:t>rodkowi Wsparcia Rolnictwa zgodnie z ustaw</w:t>
      </w:r>
      <w:r w:rsidRPr="00CA4C54">
        <w:rPr>
          <w:rFonts w:hint="eastAsia"/>
        </w:rPr>
        <w:t>ą</w:t>
      </w:r>
      <w:r w:rsidRPr="00CA4C54">
        <w:t xml:space="preserve"> z dnia 19 pa</w:t>
      </w:r>
      <w:r w:rsidRPr="00CA4C54">
        <w:rPr>
          <w:rFonts w:hint="eastAsia"/>
        </w:rPr>
        <w:t>ź</w:t>
      </w:r>
      <w:r w:rsidRPr="00CA4C54">
        <w:t>dziernika 1991 r. o</w:t>
      </w:r>
      <w:r w:rsidR="007724AF" w:rsidRPr="00CA4C54">
        <w:t xml:space="preserve"> </w:t>
      </w:r>
      <w:r w:rsidRPr="00CA4C54">
        <w:t>gospodarowaniu nieruchomo</w:t>
      </w:r>
      <w:r w:rsidRPr="00CA4C54">
        <w:rPr>
          <w:rFonts w:hint="eastAsia"/>
        </w:rPr>
        <w:t>ś</w:t>
      </w:r>
      <w:r w:rsidRPr="00CA4C54">
        <w:t>ciami rolnymi Skarbu Pa</w:t>
      </w:r>
      <w:r w:rsidRPr="00CA4C54">
        <w:rPr>
          <w:rFonts w:hint="eastAsia"/>
        </w:rPr>
        <w:t>ń</w:t>
      </w:r>
      <w:r w:rsidRPr="00CA4C54">
        <w:t>stwa (Dz. U. z 2022 r. poz.</w:t>
      </w:r>
      <w:r w:rsidR="003E43A5" w:rsidRPr="00CA4C54">
        <w:t> </w:t>
      </w:r>
      <w:r w:rsidRPr="00CA4C54">
        <w:t>514, 1270 i …)</w:t>
      </w:r>
    </w:p>
    <w:p w14:paraId="5F9EA098" w14:textId="77777777" w:rsidR="00BE12D0" w:rsidRPr="00CA4C54" w:rsidRDefault="00BE12D0" w:rsidP="00BE12D0">
      <w:pPr>
        <w:pStyle w:val="ZCZWSPPKTzmczciwsppktartykuempunktem"/>
      </w:pPr>
      <w:r w:rsidRPr="00CA4C54">
        <w:t>–</w:t>
      </w:r>
      <w:r w:rsidR="007724AF" w:rsidRPr="00CA4C54">
        <w:t xml:space="preserve"> </w:t>
      </w:r>
      <w:r w:rsidRPr="00CA4C54">
        <w:t>w celu wykonania prac wst</w:t>
      </w:r>
      <w:r w:rsidRPr="00CA4C54">
        <w:rPr>
          <w:rFonts w:hint="eastAsia"/>
        </w:rPr>
        <w:t>ę</w:t>
      </w:r>
      <w:r w:rsidRPr="00CA4C54">
        <w:t>pnych, o których mowa w art. 75b, o ile nieruchomo</w:t>
      </w:r>
      <w:r w:rsidRPr="00CA4C54">
        <w:rPr>
          <w:rFonts w:hint="eastAsia"/>
        </w:rPr>
        <w:t>ś</w:t>
      </w:r>
      <w:r w:rsidRPr="00CA4C54">
        <w:t>ci te nie s</w:t>
      </w:r>
      <w:r w:rsidRPr="00CA4C54">
        <w:rPr>
          <w:rFonts w:hint="eastAsia"/>
        </w:rPr>
        <w:t>ą</w:t>
      </w:r>
      <w:r w:rsidRPr="00CA4C54">
        <w:t xml:space="preserve"> przedmiotem najmu lub dzier</w:t>
      </w:r>
      <w:r w:rsidRPr="00CA4C54">
        <w:rPr>
          <w:rFonts w:hint="eastAsia"/>
        </w:rPr>
        <w:t>ż</w:t>
      </w:r>
      <w:r w:rsidRPr="00CA4C54">
        <w:t>awy, u</w:t>
      </w:r>
      <w:r w:rsidRPr="00CA4C54">
        <w:rPr>
          <w:rFonts w:hint="eastAsia"/>
        </w:rPr>
        <w:t>ż</w:t>
      </w:r>
      <w:r w:rsidRPr="00CA4C54">
        <w:t>yczenia lub innego stosunku zobowi</w:t>
      </w:r>
      <w:r w:rsidRPr="00CA4C54">
        <w:rPr>
          <w:rFonts w:hint="eastAsia"/>
        </w:rPr>
        <w:t>ą</w:t>
      </w:r>
      <w:r w:rsidRPr="00CA4C54">
        <w:t>zaniowego, trwa</w:t>
      </w:r>
      <w:r w:rsidRPr="00CA4C54">
        <w:rPr>
          <w:rFonts w:hint="eastAsia"/>
        </w:rPr>
        <w:t>ł</w:t>
      </w:r>
      <w:r w:rsidRPr="00CA4C54">
        <w:t>ego zarz</w:t>
      </w:r>
      <w:r w:rsidRPr="00CA4C54">
        <w:rPr>
          <w:rFonts w:hint="eastAsia"/>
        </w:rPr>
        <w:t>ą</w:t>
      </w:r>
      <w:r w:rsidRPr="00CA4C54">
        <w:t>du lub nie zosta</w:t>
      </w:r>
      <w:r w:rsidRPr="00CA4C54">
        <w:rPr>
          <w:rFonts w:hint="eastAsia"/>
        </w:rPr>
        <w:t>ł</w:t>
      </w:r>
      <w:r w:rsidRPr="00CA4C54">
        <w:t>y obci</w:t>
      </w:r>
      <w:r w:rsidRPr="00CA4C54">
        <w:rPr>
          <w:rFonts w:hint="eastAsia"/>
        </w:rPr>
        <w:t>ąż</w:t>
      </w:r>
      <w:r w:rsidRPr="00CA4C54">
        <w:t>one ograniczonymi prawami rzeczowymi, z wy</w:t>
      </w:r>
      <w:r w:rsidRPr="00CA4C54">
        <w:rPr>
          <w:rFonts w:hint="eastAsia"/>
        </w:rPr>
        <w:t>łą</w:t>
      </w:r>
      <w:r w:rsidRPr="00CA4C54">
        <w:t>czeniem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ebno</w:t>
      </w:r>
      <w:r w:rsidRPr="00CA4C54">
        <w:rPr>
          <w:rFonts w:hint="eastAsia"/>
        </w:rPr>
        <w:t>ś</w:t>
      </w:r>
      <w:r w:rsidRPr="00CA4C54">
        <w:t>ci przesy</w:t>
      </w:r>
      <w:r w:rsidRPr="00CA4C54">
        <w:rPr>
          <w:rFonts w:hint="eastAsia"/>
        </w:rPr>
        <w:t>ł</w:t>
      </w:r>
      <w:r w:rsidRPr="00CA4C54">
        <w:t>u.</w:t>
      </w:r>
    </w:p>
    <w:p w14:paraId="6383C28E" w14:textId="77777777" w:rsidR="00BE12D0" w:rsidRPr="00CA4C54" w:rsidRDefault="00BE12D0" w:rsidP="00BE12D0">
      <w:pPr>
        <w:pStyle w:val="ZUSTzmustartykuempunktem"/>
      </w:pPr>
      <w:r w:rsidRPr="00CA4C54">
        <w:lastRenderedPageBreak/>
        <w:t>2. Warunki wej</w:t>
      </w:r>
      <w:r w:rsidRPr="00CA4C54">
        <w:rPr>
          <w:rFonts w:hint="eastAsia"/>
        </w:rPr>
        <w:t>ś</w:t>
      </w:r>
      <w:r w:rsidRPr="00CA4C54">
        <w:t>cia na teren nieruchomo</w:t>
      </w:r>
      <w:r w:rsidRPr="00CA4C54">
        <w:rPr>
          <w:rFonts w:hint="eastAsia"/>
        </w:rPr>
        <w:t>ś</w:t>
      </w:r>
      <w:r w:rsidRPr="00CA4C54">
        <w:t>ci, o których mowa w ust. 1, podmiot, na</w:t>
      </w:r>
      <w:r w:rsidR="007724AF" w:rsidRPr="00CA4C54">
        <w:t xml:space="preserve"> </w:t>
      </w:r>
      <w:r w:rsidRPr="00CA4C54">
        <w:t>rzecz którego wydano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</w:t>
      </w:r>
      <w:r w:rsidR="007724AF" w:rsidRPr="00CA4C54">
        <w:t xml:space="preserve"> </w:t>
      </w:r>
      <w:r w:rsidRPr="00CA4C54">
        <w:t>ust. 1, nie pó</w:t>
      </w:r>
      <w:r w:rsidRPr="00CA4C54">
        <w:rPr>
          <w:rFonts w:hint="eastAsia"/>
        </w:rPr>
        <w:t>ź</w:t>
      </w:r>
      <w:r w:rsidRPr="00CA4C54">
        <w:t>niej ni</w:t>
      </w:r>
      <w:r w:rsidRPr="00CA4C54">
        <w:rPr>
          <w:rFonts w:hint="eastAsia"/>
        </w:rPr>
        <w:t>ż</w:t>
      </w:r>
      <w:r w:rsidRPr="00CA4C54">
        <w:t xml:space="preserve"> w terminie 30 dni przed planowanym wej</w:t>
      </w:r>
      <w:r w:rsidRPr="00CA4C54">
        <w:rPr>
          <w:rFonts w:hint="eastAsia"/>
        </w:rPr>
        <w:t>ś</w:t>
      </w:r>
      <w:r w:rsidRPr="00CA4C54">
        <w:t>ciem na teren nieruchomo</w:t>
      </w:r>
      <w:r w:rsidRPr="00CA4C54">
        <w:rPr>
          <w:rFonts w:hint="eastAsia"/>
        </w:rPr>
        <w:t>ś</w:t>
      </w:r>
      <w:r w:rsidRPr="00CA4C54">
        <w:t>ci uzgadnia, w drodze pisemnego porozumienia, 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organem gospodaruj</w:t>
      </w:r>
      <w:r w:rsidRPr="00CA4C54">
        <w:rPr>
          <w:rFonts w:hint="eastAsia"/>
        </w:rPr>
        <w:t>ą</w:t>
      </w:r>
      <w:r w:rsidRPr="00CA4C54">
        <w:t>cym zasobem nieruchomo</w:t>
      </w:r>
      <w:r w:rsidRPr="00CA4C54">
        <w:rPr>
          <w:rFonts w:hint="eastAsia"/>
        </w:rPr>
        <w:t>ś</w:t>
      </w:r>
      <w:r w:rsidRPr="00CA4C54">
        <w:t>ci, Pa</w:t>
      </w:r>
      <w:r w:rsidRPr="00CA4C54">
        <w:rPr>
          <w:rFonts w:hint="eastAsia"/>
        </w:rPr>
        <w:t>ń</w:t>
      </w:r>
      <w:r w:rsidRPr="00CA4C54">
        <w:t>stwowym Gospodarstwem Le</w:t>
      </w:r>
      <w:r w:rsidRPr="00CA4C54">
        <w:rPr>
          <w:rFonts w:hint="eastAsia"/>
        </w:rPr>
        <w:t>ś</w:t>
      </w:r>
      <w:r w:rsidRPr="00CA4C54">
        <w:t>nym Lasy Pa</w:t>
      </w:r>
      <w:r w:rsidRPr="00CA4C54">
        <w:rPr>
          <w:rFonts w:hint="eastAsia"/>
        </w:rPr>
        <w:t>ń</w:t>
      </w:r>
      <w:r w:rsidRPr="00CA4C54">
        <w:t>stwowe, Pa</w:t>
      </w:r>
      <w:r w:rsidRPr="00CA4C54">
        <w:rPr>
          <w:rFonts w:hint="eastAsia"/>
        </w:rPr>
        <w:t>ń</w:t>
      </w:r>
      <w:r w:rsidRPr="00CA4C54">
        <w:t>stwowym Gospodarstwem Wodnym Wody Polskie, Krajowym Zasobem Nieruchomo</w:t>
      </w:r>
      <w:r w:rsidRPr="00CA4C54">
        <w:rPr>
          <w:rFonts w:hint="eastAsia"/>
        </w:rPr>
        <w:t>ś</w:t>
      </w:r>
      <w:r w:rsidRPr="00CA4C54">
        <w:t>ci lub Krajowym O</w:t>
      </w:r>
      <w:r w:rsidRPr="00CA4C54">
        <w:rPr>
          <w:rFonts w:hint="eastAsia"/>
        </w:rPr>
        <w:t>ś</w:t>
      </w:r>
      <w:r w:rsidRPr="00CA4C54">
        <w:t>rodkiem Wsparcia Rolnictwa.</w:t>
      </w:r>
    </w:p>
    <w:p w14:paraId="50CBAB89" w14:textId="34A57063" w:rsidR="00BE12D0" w:rsidRPr="00CA4C54" w:rsidRDefault="00BE12D0" w:rsidP="00BE12D0">
      <w:pPr>
        <w:pStyle w:val="ZUSTzmustartykuempunktem"/>
      </w:pPr>
      <w:r w:rsidRPr="00CA4C54">
        <w:t>3. W przypadku niezawarcia porozumienia, o którym mowa w ust. 2, w terminie 30</w:t>
      </w:r>
      <w:r w:rsidR="003E43A5" w:rsidRPr="00CA4C54">
        <w:t> </w:t>
      </w:r>
      <w:r w:rsidRPr="00CA4C54">
        <w:t>dni od dnia dor</w:t>
      </w:r>
      <w:r w:rsidRPr="00CA4C54">
        <w:rPr>
          <w:rFonts w:hint="eastAsia"/>
        </w:rPr>
        <w:t>ę</w:t>
      </w:r>
      <w:r w:rsidRPr="00CA4C54">
        <w:t>czenia projektu porozumienia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organom gospodaruj</w:t>
      </w:r>
      <w:r w:rsidRPr="00CA4C54">
        <w:rPr>
          <w:rFonts w:hint="eastAsia"/>
        </w:rPr>
        <w:t>ą</w:t>
      </w:r>
      <w:r w:rsidRPr="00CA4C54">
        <w:t>cym zasobem nieruchomo</w:t>
      </w:r>
      <w:r w:rsidRPr="00CA4C54">
        <w:rPr>
          <w:rFonts w:hint="eastAsia"/>
        </w:rPr>
        <w:t>ś</w:t>
      </w:r>
      <w:r w:rsidRPr="00CA4C54">
        <w:t>ci, Pa</w:t>
      </w:r>
      <w:r w:rsidRPr="00CA4C54">
        <w:rPr>
          <w:rFonts w:hint="eastAsia"/>
        </w:rPr>
        <w:t>ń</w:t>
      </w:r>
      <w:r w:rsidRPr="00CA4C54">
        <w:t>stwowemu Gospodarstwu Le</w:t>
      </w:r>
      <w:r w:rsidRPr="00CA4C54">
        <w:rPr>
          <w:rFonts w:hint="eastAsia"/>
        </w:rPr>
        <w:t>ś</w:t>
      </w:r>
      <w:r w:rsidRPr="00CA4C54">
        <w:t>nemu Lasy Pa</w:t>
      </w:r>
      <w:r w:rsidRPr="00CA4C54">
        <w:rPr>
          <w:rFonts w:hint="eastAsia"/>
        </w:rPr>
        <w:t>ń</w:t>
      </w:r>
      <w:r w:rsidRPr="00CA4C54">
        <w:t>stwowe, Pa</w:t>
      </w:r>
      <w:r w:rsidRPr="00CA4C54">
        <w:rPr>
          <w:rFonts w:hint="eastAsia"/>
        </w:rPr>
        <w:t>ń</w:t>
      </w:r>
      <w:r w:rsidRPr="00CA4C54">
        <w:t>stwowemu Gospodarstwu Wodnemu Wody Polskie, Krajowemu Zasobowi Nieruchomo</w:t>
      </w:r>
      <w:r w:rsidRPr="00CA4C54">
        <w:rPr>
          <w:rFonts w:hint="eastAsia"/>
        </w:rPr>
        <w:t>ś</w:t>
      </w:r>
      <w:r w:rsidRPr="00CA4C54">
        <w:t>ci lub Krajowemu O</w:t>
      </w:r>
      <w:r w:rsidRPr="00CA4C54">
        <w:rPr>
          <w:rFonts w:hint="eastAsia"/>
        </w:rPr>
        <w:t>ś</w:t>
      </w:r>
      <w:r w:rsidRPr="00CA4C54">
        <w:t>rodkowi Wsparcia Rolnictwa, do egzekucji uprawnie</w:t>
      </w:r>
      <w:r w:rsidRPr="00CA4C54">
        <w:rPr>
          <w:rFonts w:hint="eastAsia"/>
        </w:rPr>
        <w:t>ń</w:t>
      </w:r>
      <w:r w:rsidRPr="00CA4C54">
        <w:t>, o których mowa w ust. 1, stosuje si</w:t>
      </w:r>
      <w:r w:rsidRPr="00CA4C54">
        <w:rPr>
          <w:rFonts w:hint="eastAsia"/>
        </w:rPr>
        <w:t>ę</w:t>
      </w:r>
      <w:r w:rsidRPr="00CA4C54">
        <w:t xml:space="preserve"> przepisy o post</w:t>
      </w:r>
      <w:r w:rsidRPr="00CA4C54">
        <w:rPr>
          <w:rFonts w:hint="eastAsia"/>
        </w:rPr>
        <w:t>ę</w:t>
      </w:r>
      <w:r w:rsidRPr="00CA4C54">
        <w:t>powaniu egzekucyjnym w</w:t>
      </w:r>
      <w:r w:rsidR="007724AF" w:rsidRPr="00CA4C54">
        <w:t xml:space="preserve"> </w:t>
      </w:r>
      <w:r w:rsidRPr="00CA4C54">
        <w:t>administracji.</w:t>
      </w:r>
    </w:p>
    <w:p w14:paraId="30807A77" w14:textId="77777777" w:rsidR="00BE12D0" w:rsidRPr="00CA4C54" w:rsidRDefault="00BE12D0" w:rsidP="00BE12D0">
      <w:pPr>
        <w:pStyle w:val="ZUSTzmustartykuempunktem"/>
      </w:pPr>
      <w:r w:rsidRPr="00CA4C54">
        <w:t>4. Za szkody powsta</w:t>
      </w:r>
      <w:r w:rsidRPr="00CA4C54">
        <w:rPr>
          <w:rFonts w:hint="eastAsia"/>
        </w:rPr>
        <w:t>ł</w:t>
      </w:r>
      <w:r w:rsidRPr="00CA4C54">
        <w:t>e w wyniku prac wst</w:t>
      </w:r>
      <w:r w:rsidRPr="00CA4C54">
        <w:rPr>
          <w:rFonts w:hint="eastAsia"/>
        </w:rPr>
        <w:t>ę</w:t>
      </w:r>
      <w:r w:rsidRPr="00CA4C54">
        <w:t>pnych przys</w:t>
      </w:r>
      <w:r w:rsidRPr="00CA4C54">
        <w:rPr>
          <w:rFonts w:hint="eastAsia"/>
        </w:rPr>
        <w:t>ł</w:t>
      </w:r>
      <w:r w:rsidRPr="00CA4C54">
        <w:t>uguje od podmiotu, na rzecz którego wydano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 ust. 1, odszkodowanie ustalone na zasadach wynikaj</w:t>
      </w:r>
      <w:r w:rsidRPr="00CA4C54">
        <w:rPr>
          <w:rFonts w:hint="eastAsia"/>
        </w:rPr>
        <w:t>ą</w:t>
      </w:r>
      <w:r w:rsidRPr="00CA4C54">
        <w:t>cych z ustawy z dnia 23 kwietnia 1964 r. − Kodeks cywilny.</w:t>
      </w:r>
    </w:p>
    <w:p w14:paraId="4BE6FCF3" w14:textId="77777777" w:rsidR="00BE12D0" w:rsidRPr="00CA4C54" w:rsidRDefault="00BE12D0" w:rsidP="005B74F4">
      <w:pPr>
        <w:pStyle w:val="ZARTzmartartykuempunktem"/>
      </w:pPr>
      <w:r w:rsidRPr="00CA4C54">
        <w:rPr>
          <w:rStyle w:val="Ppogrubienie"/>
          <w:b w:val="0"/>
        </w:rPr>
        <w:t>Art.</w:t>
      </w:r>
      <w:r w:rsidR="007724AF" w:rsidRPr="00CA4C54">
        <w:rPr>
          <w:rStyle w:val="Ppogrubienie"/>
          <w:b w:val="0"/>
        </w:rPr>
        <w:t xml:space="preserve"> </w:t>
      </w:r>
      <w:r w:rsidRPr="00CA4C54">
        <w:rPr>
          <w:rStyle w:val="Ppogrubienie"/>
          <w:b w:val="0"/>
        </w:rPr>
        <w:t>75d.</w:t>
      </w:r>
      <w:r w:rsidR="007724AF" w:rsidRPr="00CA4C54">
        <w:t xml:space="preserve"> </w:t>
      </w:r>
      <w:r w:rsidRPr="00CA4C54">
        <w:t>1. Do usuwania drzew i krzewów znajduj</w:t>
      </w:r>
      <w:r w:rsidRPr="00CA4C54">
        <w:rPr>
          <w:rFonts w:hint="eastAsia"/>
        </w:rPr>
        <w:t>ą</w:t>
      </w:r>
      <w:r w:rsidRPr="00CA4C54">
        <w:t>cych si</w:t>
      </w:r>
      <w:r w:rsidRPr="00CA4C54">
        <w:rPr>
          <w:rFonts w:hint="eastAsia"/>
        </w:rPr>
        <w:t>ę</w:t>
      </w:r>
      <w:r w:rsidRPr="00CA4C54">
        <w:t xml:space="preserve"> na nieruchomo</w:t>
      </w:r>
      <w:r w:rsidRPr="00CA4C54">
        <w:rPr>
          <w:rFonts w:hint="eastAsia"/>
        </w:rPr>
        <w:t>ś</w:t>
      </w:r>
      <w:r w:rsidRPr="00CA4C54">
        <w:t>ciach obj</w:t>
      </w:r>
      <w:r w:rsidRPr="00CA4C54">
        <w:rPr>
          <w:rFonts w:hint="eastAsia"/>
        </w:rPr>
        <w:t>ę</w:t>
      </w:r>
      <w:r w:rsidRPr="00CA4C54">
        <w:t>tych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 art. 75c ust. 1, z wyj</w:t>
      </w:r>
      <w:r w:rsidRPr="00CA4C54">
        <w:rPr>
          <w:rFonts w:hint="eastAsia"/>
        </w:rPr>
        <w:t>ą</w:t>
      </w:r>
      <w:r w:rsidRPr="00CA4C54">
        <w:t>tkiem drzew i krzewów usuwanych z nieruchomo</w:t>
      </w:r>
      <w:r w:rsidRPr="00CA4C54">
        <w:rPr>
          <w:rFonts w:hint="eastAsia"/>
        </w:rPr>
        <w:t>ś</w:t>
      </w:r>
      <w:r w:rsidRPr="00CA4C54">
        <w:t>ci wpisanej do rejestru zabytków, nie stosuje si</w:t>
      </w:r>
      <w:r w:rsidRPr="00CA4C54">
        <w:rPr>
          <w:rFonts w:hint="eastAsia"/>
        </w:rPr>
        <w:t>ę</w:t>
      </w:r>
      <w:r w:rsidRPr="00CA4C54">
        <w:t xml:space="preserve"> przepisów o ochronie przyrody w zakresie obowi</w:t>
      </w:r>
      <w:r w:rsidRPr="00CA4C54">
        <w:rPr>
          <w:rFonts w:hint="eastAsia"/>
        </w:rPr>
        <w:t>ą</w:t>
      </w:r>
      <w:r w:rsidRPr="00CA4C54">
        <w:t>zku uzyskiwania zezwole</w:t>
      </w:r>
      <w:r w:rsidRPr="00CA4C54">
        <w:rPr>
          <w:rFonts w:hint="eastAsia"/>
        </w:rPr>
        <w:t>ń</w:t>
      </w:r>
      <w:r w:rsidRPr="00CA4C54">
        <w:t xml:space="preserve"> na ich usuni</w:t>
      </w:r>
      <w:r w:rsidRPr="00CA4C54">
        <w:rPr>
          <w:rFonts w:hint="eastAsia"/>
        </w:rPr>
        <w:t>ę</w:t>
      </w:r>
      <w:r w:rsidRPr="00CA4C54">
        <w:t>cie oraz op</w:t>
      </w:r>
      <w:r w:rsidRPr="00CA4C54">
        <w:rPr>
          <w:rFonts w:hint="eastAsia"/>
        </w:rPr>
        <w:t>ł</w:t>
      </w:r>
      <w:r w:rsidRPr="00CA4C54">
        <w:t>at z tym zwi</w:t>
      </w:r>
      <w:r w:rsidRPr="00CA4C54">
        <w:rPr>
          <w:rFonts w:hint="eastAsia"/>
        </w:rPr>
        <w:t>ą</w:t>
      </w:r>
      <w:r w:rsidRPr="00CA4C54">
        <w:t>zanych.</w:t>
      </w:r>
    </w:p>
    <w:p w14:paraId="7782C852" w14:textId="77777777" w:rsidR="00BE12D0" w:rsidRPr="00CA4C54" w:rsidRDefault="00BE12D0" w:rsidP="00BE12D0">
      <w:pPr>
        <w:pStyle w:val="ZUSTzmustartykuempunktem"/>
      </w:pPr>
      <w:r w:rsidRPr="00CA4C54">
        <w:t>2. Drewno pozyskane z wycinki drzew i krzewów z nieruchomo</w:t>
      </w:r>
      <w:r w:rsidRPr="00CA4C54">
        <w:rPr>
          <w:rFonts w:hint="eastAsia"/>
        </w:rPr>
        <w:t>ś</w:t>
      </w:r>
      <w:r w:rsidRPr="00CA4C54">
        <w:t>ci, o których mowa w art. 75c ust. 1, staje si</w:t>
      </w:r>
      <w:r w:rsidRPr="00CA4C54">
        <w:rPr>
          <w:rFonts w:hint="eastAsia"/>
        </w:rPr>
        <w:t>ę</w:t>
      </w:r>
      <w:r w:rsidRPr="00CA4C54">
        <w:t xml:space="preserve"> nieodp</w:t>
      </w:r>
      <w:r w:rsidRPr="00CA4C54">
        <w:rPr>
          <w:rFonts w:hint="eastAsia"/>
        </w:rPr>
        <w:t>ł</w:t>
      </w:r>
      <w:r w:rsidRPr="00CA4C54">
        <w:t>atnie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odpowiednio organu gospodaruj</w:t>
      </w:r>
      <w:r w:rsidRPr="00CA4C54">
        <w:rPr>
          <w:rFonts w:hint="eastAsia"/>
        </w:rPr>
        <w:t>ą</w:t>
      </w:r>
      <w:r w:rsidRPr="00CA4C54">
        <w:t>cego zasobem nieruchomo</w:t>
      </w:r>
      <w:r w:rsidRPr="00CA4C54">
        <w:rPr>
          <w:rFonts w:hint="eastAsia"/>
        </w:rPr>
        <w:t>ś</w:t>
      </w:r>
      <w:r w:rsidRPr="00CA4C54">
        <w:t>ci, Pa</w:t>
      </w:r>
      <w:r w:rsidRPr="00CA4C54">
        <w:rPr>
          <w:rFonts w:hint="eastAsia"/>
        </w:rPr>
        <w:t>ń</w:t>
      </w:r>
      <w:r w:rsidRPr="00CA4C54">
        <w:t>stwowego Gospodarstwa Le</w:t>
      </w:r>
      <w:r w:rsidRPr="00CA4C54">
        <w:rPr>
          <w:rFonts w:hint="eastAsia"/>
        </w:rPr>
        <w:t>ś</w:t>
      </w:r>
      <w:r w:rsidRPr="00CA4C54">
        <w:t>nego Lasy Pa</w:t>
      </w:r>
      <w:r w:rsidRPr="00CA4C54">
        <w:rPr>
          <w:rFonts w:hint="eastAsia"/>
        </w:rPr>
        <w:t>ń</w:t>
      </w:r>
      <w:r w:rsidRPr="00CA4C54">
        <w:t>stwowe, Pa</w:t>
      </w:r>
      <w:r w:rsidRPr="00CA4C54">
        <w:rPr>
          <w:rFonts w:hint="eastAsia"/>
        </w:rPr>
        <w:t>ń</w:t>
      </w:r>
      <w:r w:rsidRPr="00CA4C54">
        <w:t>stwowego Gospodarstwa Wodnego Wody Polskie, Krajowego Zasobu Nieruchomo</w:t>
      </w:r>
      <w:r w:rsidRPr="00CA4C54">
        <w:rPr>
          <w:rFonts w:hint="eastAsia"/>
        </w:rPr>
        <w:t>ś</w:t>
      </w:r>
      <w:r w:rsidRPr="00CA4C54">
        <w:t>ci lub Krajowego O</w:t>
      </w:r>
      <w:r w:rsidRPr="00CA4C54">
        <w:rPr>
          <w:rFonts w:hint="eastAsia"/>
        </w:rPr>
        <w:t>ś</w:t>
      </w:r>
      <w:r w:rsidRPr="00CA4C54">
        <w:t>rodka Wsparcia Rolnictwa.</w:t>
      </w:r>
    </w:p>
    <w:p w14:paraId="6F4BEE05" w14:textId="77777777" w:rsidR="00BE12D0" w:rsidRPr="00CA4C54" w:rsidRDefault="00BE12D0" w:rsidP="00BE12D0">
      <w:pPr>
        <w:pStyle w:val="ZUSTzmustartykuempunktem"/>
      </w:pPr>
      <w:r w:rsidRPr="00CA4C54">
        <w:t>3. Koszty usuwania drzew i krzewów oraz ich uprz</w:t>
      </w:r>
      <w:r w:rsidRPr="00CA4C54">
        <w:rPr>
          <w:rFonts w:hint="eastAsia"/>
        </w:rPr>
        <w:t>ą</w:t>
      </w:r>
      <w:r w:rsidRPr="00CA4C54">
        <w:t>tni</w:t>
      </w:r>
      <w:r w:rsidRPr="00CA4C54">
        <w:rPr>
          <w:rFonts w:hint="eastAsia"/>
        </w:rPr>
        <w:t>ę</w:t>
      </w:r>
      <w:r w:rsidRPr="00CA4C54">
        <w:t>cia ponosi podmiot, na rzecz którego wydano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 art. 75c ust.</w:t>
      </w:r>
      <w:r w:rsidR="007724AF" w:rsidRPr="00CA4C54">
        <w:t xml:space="preserve"> </w:t>
      </w:r>
      <w:r w:rsidRPr="00CA4C54">
        <w:t>1.”;</w:t>
      </w:r>
    </w:p>
    <w:p w14:paraId="4EF715F3" w14:textId="77777777" w:rsidR="00BE12D0" w:rsidRPr="00CA4C54" w:rsidRDefault="00BE12D0" w:rsidP="00782969">
      <w:pPr>
        <w:pStyle w:val="PKTpunkt"/>
        <w:keepNext/>
      </w:pPr>
      <w:r w:rsidRPr="00CA4C54">
        <w:lastRenderedPageBreak/>
        <w:t>42)</w:t>
      </w:r>
      <w:r w:rsidRPr="00CA4C54">
        <w:tab/>
        <w:t>art. 76 otrzymuje brzmienie:</w:t>
      </w:r>
    </w:p>
    <w:p w14:paraId="7811E6E9" w14:textId="77777777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>Art. 76. 1. Pozwolenie na budow</w:t>
      </w:r>
      <w:r w:rsidRPr="00CA4C54">
        <w:rPr>
          <w:rFonts w:hint="eastAsia"/>
        </w:rPr>
        <w:t>ę</w:t>
      </w:r>
      <w:r w:rsidRPr="00CA4C54">
        <w:t xml:space="preserve"> mo</w:t>
      </w:r>
      <w:r w:rsidRPr="00CA4C54">
        <w:rPr>
          <w:rFonts w:hint="eastAsia"/>
        </w:rPr>
        <w:t>ż</w:t>
      </w:r>
      <w:r w:rsidRPr="00CA4C54">
        <w:t>e dotyczy</w:t>
      </w:r>
      <w:r w:rsidRPr="00CA4C54">
        <w:rPr>
          <w:rFonts w:hint="eastAsia"/>
        </w:rPr>
        <w:t>ć</w:t>
      </w:r>
      <w:r w:rsidRPr="00CA4C54">
        <w:t>:</w:t>
      </w:r>
    </w:p>
    <w:p w14:paraId="61D47E77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Inwestycji;</w:t>
      </w:r>
    </w:p>
    <w:p w14:paraId="300484F5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cz</w:t>
      </w:r>
      <w:r w:rsidRPr="00CA4C54">
        <w:rPr>
          <w:rFonts w:hint="eastAsia"/>
        </w:rPr>
        <w:t>ęś</w:t>
      </w:r>
      <w:r w:rsidRPr="00CA4C54">
        <w:t>ci Inwestycji;</w:t>
      </w:r>
    </w:p>
    <w:p w14:paraId="386D69CB" w14:textId="77777777" w:rsidR="00BE12D0" w:rsidRPr="00CA4C54" w:rsidRDefault="00BE12D0" w:rsidP="00782969">
      <w:pPr>
        <w:pStyle w:val="ZPKTzmpktartykuempunktem"/>
        <w:keepNext/>
      </w:pPr>
      <w:r w:rsidRPr="00CA4C54">
        <w:t>3)</w:t>
      </w:r>
      <w:r w:rsidRPr="00CA4C54">
        <w:tab/>
        <w:t>robót budowlanych o charakterze przygotowawczym, poprzedzaj</w:t>
      </w:r>
      <w:r w:rsidRPr="00CA4C54">
        <w:rPr>
          <w:rFonts w:hint="eastAsia"/>
        </w:rPr>
        <w:t>ą</w:t>
      </w:r>
      <w:r w:rsidRPr="00CA4C54">
        <w:t>cych przyst</w:t>
      </w:r>
      <w:r w:rsidRPr="00CA4C54">
        <w:rPr>
          <w:rFonts w:hint="eastAsia"/>
        </w:rPr>
        <w:t>ą</w:t>
      </w:r>
      <w:r w:rsidRPr="00CA4C54">
        <w:t>pienie do robót budowlanych dotycz</w:t>
      </w:r>
      <w:r w:rsidRPr="00CA4C54">
        <w:rPr>
          <w:rFonts w:hint="eastAsia"/>
        </w:rPr>
        <w:t>ą</w:t>
      </w:r>
      <w:r w:rsidRPr="00CA4C54">
        <w:t>cych bezpo</w:t>
      </w:r>
      <w:r w:rsidRPr="00CA4C54">
        <w:rPr>
          <w:rFonts w:hint="eastAsia"/>
        </w:rPr>
        <w:t>ś</w:t>
      </w:r>
      <w:r w:rsidRPr="00CA4C54">
        <w:t>rednio inwestycji,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ci:</w:t>
      </w:r>
    </w:p>
    <w:p w14:paraId="588072D3" w14:textId="77777777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rozbiórki obiektów budowlanych,</w:t>
      </w:r>
    </w:p>
    <w:p w14:paraId="52C1FFF0" w14:textId="77777777" w:rsidR="00BE12D0" w:rsidRPr="00CA4C54" w:rsidRDefault="00BE12D0" w:rsidP="00BE12D0">
      <w:pPr>
        <w:pStyle w:val="ZLITwPKTzmlitwpktartykuempunktem"/>
      </w:pPr>
      <w:r w:rsidRPr="00CA4C54">
        <w:t>b)</w:t>
      </w:r>
      <w:r w:rsidRPr="00CA4C54">
        <w:tab/>
        <w:t>niwelacji terenu,</w:t>
      </w:r>
    </w:p>
    <w:p w14:paraId="77847A9E" w14:textId="77777777" w:rsidR="00BE12D0" w:rsidRPr="00CA4C54" w:rsidRDefault="00BE12D0" w:rsidP="00BE12D0">
      <w:pPr>
        <w:pStyle w:val="ZLITwPKTzmlitwpktartykuempunktem"/>
      </w:pPr>
      <w:r w:rsidRPr="00CA4C54">
        <w:t>c)</w:t>
      </w:r>
      <w:r w:rsidRPr="00CA4C54">
        <w:tab/>
        <w:t>budowy tymczasowych obiektów budowlanych,</w:t>
      </w:r>
    </w:p>
    <w:p w14:paraId="3060F6D6" w14:textId="77777777" w:rsidR="00BE12D0" w:rsidRPr="00CA4C54" w:rsidRDefault="00BE12D0" w:rsidP="00782969">
      <w:pPr>
        <w:pStyle w:val="ZLITwPKTzmlitwpktartykuempunktem"/>
        <w:keepNext/>
      </w:pPr>
      <w:r w:rsidRPr="00CA4C54">
        <w:t>d)</w:t>
      </w:r>
      <w:r w:rsidRPr="00CA4C54">
        <w:tab/>
        <w:t>budowy sieci:</w:t>
      </w:r>
    </w:p>
    <w:p w14:paraId="12EA37E7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 xml:space="preserve">elektroenergetycznych, </w:t>
      </w:r>
    </w:p>
    <w:p w14:paraId="3E6F4952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wodoci</w:t>
      </w:r>
      <w:r w:rsidRPr="00CA4C54">
        <w:rPr>
          <w:rFonts w:hint="eastAsia"/>
        </w:rPr>
        <w:t>ą</w:t>
      </w:r>
      <w:r w:rsidRPr="00CA4C54">
        <w:t xml:space="preserve">gowych, </w:t>
      </w:r>
    </w:p>
    <w:p w14:paraId="4E5CB5AA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kanalizacyjnych,</w:t>
      </w:r>
    </w:p>
    <w:p w14:paraId="55B223A8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cieplnych,</w:t>
      </w:r>
    </w:p>
    <w:p w14:paraId="2E0EC943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gazowych,</w:t>
      </w:r>
    </w:p>
    <w:p w14:paraId="084BD208" w14:textId="77777777" w:rsidR="00BE12D0" w:rsidRPr="00CA4C54" w:rsidRDefault="00BE12D0" w:rsidP="00782969">
      <w:pPr>
        <w:pStyle w:val="ZLITwPKTzmlitwpktartykuempunktem"/>
        <w:keepNext/>
      </w:pPr>
      <w:r w:rsidRPr="00CA4C54">
        <w:t>e)</w:t>
      </w:r>
      <w:r w:rsidRPr="00CA4C54">
        <w:tab/>
        <w:t>budowy przy</w:t>
      </w:r>
      <w:r w:rsidRPr="00CA4C54">
        <w:rPr>
          <w:rFonts w:hint="eastAsia"/>
        </w:rPr>
        <w:t>łą</w:t>
      </w:r>
      <w:r w:rsidRPr="00CA4C54">
        <w:t>czy:</w:t>
      </w:r>
    </w:p>
    <w:p w14:paraId="5FC52358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 xml:space="preserve">elektroenergetycznych, </w:t>
      </w:r>
    </w:p>
    <w:p w14:paraId="28E9C7C7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wodoci</w:t>
      </w:r>
      <w:r w:rsidRPr="00CA4C54">
        <w:rPr>
          <w:rFonts w:hint="eastAsia"/>
        </w:rPr>
        <w:t>ą</w:t>
      </w:r>
      <w:r w:rsidRPr="00CA4C54">
        <w:t xml:space="preserve">gowych, </w:t>
      </w:r>
    </w:p>
    <w:p w14:paraId="2BA1EAD8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 xml:space="preserve">kanalizacyjnych, </w:t>
      </w:r>
    </w:p>
    <w:p w14:paraId="7DBB3A3B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 xml:space="preserve">gazowych, </w:t>
      </w:r>
    </w:p>
    <w:p w14:paraId="12B5DA81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cieplnych,</w:t>
      </w:r>
    </w:p>
    <w:p w14:paraId="658C3E15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telekomunikacyjnych,</w:t>
      </w:r>
    </w:p>
    <w:p w14:paraId="5036A6CF" w14:textId="77777777" w:rsidR="00BE12D0" w:rsidRPr="00CA4C54" w:rsidRDefault="00BE12D0" w:rsidP="00782969">
      <w:pPr>
        <w:pStyle w:val="ZLITwPKTzmlitwpktartykuempunktem"/>
        <w:keepNext/>
      </w:pPr>
      <w:r w:rsidRPr="00CA4C54">
        <w:t>f)</w:t>
      </w:r>
      <w:r w:rsidRPr="00CA4C54">
        <w:tab/>
        <w:t>budowy:</w:t>
      </w:r>
    </w:p>
    <w:p w14:paraId="5BAA44B7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telekomunikacyjnych linii kablowych i podbudowy s</w:t>
      </w:r>
      <w:r w:rsidRPr="00CA4C54">
        <w:rPr>
          <w:rFonts w:hint="eastAsia"/>
        </w:rPr>
        <w:t>ł</w:t>
      </w:r>
      <w:r w:rsidRPr="00CA4C54">
        <w:t>upowej dla</w:t>
      </w:r>
      <w:r w:rsidR="007724AF" w:rsidRPr="00CA4C54">
        <w:t xml:space="preserve"> </w:t>
      </w:r>
      <w:r w:rsidRPr="00CA4C54">
        <w:t>telekomunikacyjnych linii kablowych,</w:t>
      </w:r>
    </w:p>
    <w:p w14:paraId="2E1B0170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kanalizacji kablowej,</w:t>
      </w:r>
    </w:p>
    <w:p w14:paraId="5D13012C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pomiarowych, wraz z ogrodzeniami i drogami wewn</w:t>
      </w:r>
      <w:r w:rsidRPr="00CA4C54">
        <w:rPr>
          <w:rFonts w:hint="eastAsia"/>
        </w:rPr>
        <w:t>ę</w:t>
      </w:r>
      <w:r w:rsidRPr="00CA4C54">
        <w:t xml:space="preserve">trznymi, </w:t>
      </w:r>
    </w:p>
    <w:p w14:paraId="3D20ECDF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ogrodze</w:t>
      </w:r>
      <w:r w:rsidRPr="00CA4C54">
        <w:rPr>
          <w:rFonts w:hint="eastAsia"/>
        </w:rPr>
        <w:t>ń</w:t>
      </w:r>
      <w:r w:rsidRPr="00CA4C54">
        <w:t>,</w:t>
      </w:r>
    </w:p>
    <w:p w14:paraId="332BF277" w14:textId="77777777" w:rsidR="00BE12D0" w:rsidRPr="00CA4C54" w:rsidRDefault="00BE12D0" w:rsidP="00BE12D0">
      <w:pPr>
        <w:pStyle w:val="ZTIRwPKTzmtirwpktartykuempunktem"/>
      </w:pPr>
      <w:r w:rsidRPr="00CA4C54">
        <w:t>−</w:t>
      </w:r>
      <w:r w:rsidRPr="00CA4C54">
        <w:tab/>
        <w:t>obiektów przeznaczonych do czasowego u</w:t>
      </w:r>
      <w:r w:rsidRPr="00CA4C54">
        <w:rPr>
          <w:rFonts w:hint="eastAsia"/>
        </w:rPr>
        <w:t>ż</w:t>
      </w:r>
      <w:r w:rsidRPr="00CA4C54">
        <w:t>ytkowania w trakcie realizacji robót budowlanych, po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onych na terenie budowy, oraz ustawiania barakowozów u</w:t>
      </w:r>
      <w:r w:rsidRPr="00CA4C54">
        <w:rPr>
          <w:rFonts w:hint="eastAsia"/>
        </w:rPr>
        <w:t>ż</w:t>
      </w:r>
      <w:r w:rsidRPr="00CA4C54">
        <w:t>ywanych przy wykonywaniu robót budowlanych, pracach geologicznych i</w:t>
      </w:r>
      <w:r w:rsidR="007724AF" w:rsidRPr="00CA4C54">
        <w:t xml:space="preserve"> </w:t>
      </w:r>
      <w:r w:rsidRPr="00CA4C54">
        <w:t>pomiarach geodezyjnych,</w:t>
      </w:r>
    </w:p>
    <w:p w14:paraId="380195B3" w14:textId="77777777" w:rsidR="00BE12D0" w:rsidRPr="00CA4C54" w:rsidRDefault="00BE12D0" w:rsidP="00BE12D0">
      <w:pPr>
        <w:pStyle w:val="ZTIRwPKTzmtirwpktartykuempunktem"/>
      </w:pPr>
      <w:r w:rsidRPr="00CA4C54">
        <w:lastRenderedPageBreak/>
        <w:t>−</w:t>
      </w:r>
      <w:r w:rsidRPr="00CA4C54">
        <w:tab/>
        <w:t>znaków geodezyjnych, a tak</w:t>
      </w:r>
      <w:r w:rsidRPr="00CA4C54">
        <w:rPr>
          <w:rFonts w:hint="eastAsia"/>
        </w:rPr>
        <w:t>ż</w:t>
      </w:r>
      <w:r w:rsidRPr="00CA4C54">
        <w:t>e obiektów triangulacyjnych.</w:t>
      </w:r>
    </w:p>
    <w:p w14:paraId="2FD8BF08" w14:textId="77777777" w:rsidR="00BE12D0" w:rsidRPr="00CA4C54" w:rsidRDefault="00BE12D0" w:rsidP="00BE12D0">
      <w:pPr>
        <w:pStyle w:val="ZUSTzmustartykuempunktem"/>
      </w:pPr>
      <w:r w:rsidRPr="00CA4C54">
        <w:t>2. Przepis ust. 1 stosuje si</w:t>
      </w:r>
      <w:r w:rsidRPr="00CA4C54">
        <w:rPr>
          <w:rFonts w:hint="eastAsia"/>
        </w:rPr>
        <w:t>ę</w:t>
      </w:r>
      <w:r w:rsidRPr="00CA4C54">
        <w:t xml:space="preserve"> do zatwierdzenia projektu budowlanego.</w:t>
      </w:r>
    </w:p>
    <w:p w14:paraId="292568EE" w14:textId="77777777" w:rsidR="00BE12D0" w:rsidRPr="00CA4C54" w:rsidRDefault="00BE12D0" w:rsidP="00BE12D0">
      <w:pPr>
        <w:pStyle w:val="ZUSTzmustartykuempunktem"/>
      </w:pPr>
      <w:r w:rsidRPr="00CA4C54">
        <w:t>3. Przepisu art. 33 ust. 1 ustawy z dnia 7 lipca 1994 r. – Prawo budowlane nie stosuje si</w:t>
      </w:r>
      <w:r w:rsidRPr="00CA4C54">
        <w:rPr>
          <w:rFonts w:hint="eastAsia"/>
        </w:rPr>
        <w:t>ę</w:t>
      </w:r>
      <w:r w:rsidRPr="00CA4C54">
        <w:t>.</w:t>
      </w:r>
    </w:p>
    <w:p w14:paraId="1B372FD4" w14:textId="77777777" w:rsidR="00BE12D0" w:rsidRPr="00CA4C54" w:rsidRDefault="00BE12D0" w:rsidP="00BE12D0">
      <w:pPr>
        <w:pStyle w:val="ZUSTzmustartykuempunktem"/>
      </w:pPr>
      <w:r w:rsidRPr="00CA4C54">
        <w:t>4. Podstaw</w:t>
      </w:r>
      <w:r w:rsidRPr="00CA4C54">
        <w:rPr>
          <w:rFonts w:hint="eastAsia"/>
        </w:rPr>
        <w:t>ą</w:t>
      </w:r>
      <w:r w:rsidRPr="00CA4C54">
        <w:t xml:space="preserve"> pozwolenia na budow</w:t>
      </w:r>
      <w:r w:rsidRPr="00CA4C54">
        <w:rPr>
          <w:rFonts w:hint="eastAsia"/>
        </w:rPr>
        <w:t>ę</w:t>
      </w:r>
      <w:r w:rsidRPr="00CA4C54">
        <w:t xml:space="preserve"> w zakresie, o którym mowa w ust. 1 pkt 3,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miejscowy plan zagospodarowania przestrzennego lub decyzja o warunkach zabudowy i zagospodarowania terenu.”;</w:t>
      </w:r>
    </w:p>
    <w:p w14:paraId="2F32A8CA" w14:textId="77777777" w:rsidR="00BE12D0" w:rsidRPr="00CA4C54" w:rsidRDefault="00BE12D0" w:rsidP="00782969">
      <w:pPr>
        <w:pStyle w:val="PKTpunkt"/>
        <w:keepNext/>
      </w:pPr>
      <w:r w:rsidRPr="00CA4C54" w:rsidDel="0098371E">
        <w:t>4</w:t>
      </w:r>
      <w:r w:rsidRPr="00CA4C54">
        <w:t>3)</w:t>
      </w:r>
      <w:r w:rsidRPr="00CA4C54">
        <w:tab/>
        <w:t>po art. 76 dodaje si</w:t>
      </w:r>
      <w:r w:rsidRPr="00CA4C54">
        <w:rPr>
          <w:rFonts w:hint="eastAsia"/>
        </w:rPr>
        <w:t>ę</w:t>
      </w:r>
      <w:r w:rsidRPr="00CA4C54">
        <w:t xml:space="preserve"> art. 76a i art. 76b w brzmieniu:</w:t>
      </w:r>
    </w:p>
    <w:p w14:paraId="45821FE1" w14:textId="77777777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>Art. 76a. 1. Przed uzyskaniem pozwolenia na budow</w:t>
      </w:r>
      <w:r w:rsidRPr="00CA4C54">
        <w:rPr>
          <w:rFonts w:hint="eastAsia"/>
        </w:rPr>
        <w:t>ę</w:t>
      </w:r>
      <w:r w:rsidRPr="00CA4C54">
        <w:t xml:space="preserve"> Inwestycji inwestor mo</w:t>
      </w:r>
      <w:r w:rsidRPr="00CA4C54">
        <w:rPr>
          <w:rFonts w:hint="eastAsia"/>
        </w:rPr>
        <w:t>ż</w:t>
      </w:r>
      <w:r w:rsidRPr="00CA4C54">
        <w:t>e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y</w:t>
      </w:r>
      <w:r w:rsidRPr="00CA4C54">
        <w:rPr>
          <w:rFonts w:hint="eastAsia"/>
        </w:rPr>
        <w:t>ć</w:t>
      </w:r>
      <w:r w:rsidRPr="00CA4C54">
        <w:t xml:space="preserve"> wniosek o wydanie pozwolenia na prace przygotowawcze obejmuj</w:t>
      </w:r>
      <w:r w:rsidRPr="00CA4C54">
        <w:rPr>
          <w:rFonts w:hint="eastAsia"/>
        </w:rPr>
        <w:t>ą</w:t>
      </w:r>
      <w:r w:rsidRPr="00CA4C54">
        <w:t xml:space="preserve">ce: </w:t>
      </w:r>
    </w:p>
    <w:p w14:paraId="2C0DD40E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niwelacj</w:t>
      </w:r>
      <w:r w:rsidRPr="00CA4C54">
        <w:rPr>
          <w:rFonts w:hint="eastAsia"/>
        </w:rPr>
        <w:t>ę</w:t>
      </w:r>
      <w:r w:rsidRPr="00CA4C54">
        <w:t xml:space="preserve"> terenu, zagospodarowanie terenu budowy wraz z budow</w:t>
      </w:r>
      <w:r w:rsidRPr="00CA4C54">
        <w:rPr>
          <w:rFonts w:hint="eastAsia"/>
        </w:rPr>
        <w:t>ą</w:t>
      </w:r>
      <w:r w:rsidRPr="00CA4C54">
        <w:t xml:space="preserve"> tymczasowych obiektów budowlanych, wykonanie przy</w:t>
      </w:r>
      <w:r w:rsidRPr="00CA4C54">
        <w:rPr>
          <w:rFonts w:hint="eastAsia"/>
        </w:rPr>
        <w:t>łą</w:t>
      </w:r>
      <w:r w:rsidRPr="00CA4C54">
        <w:t>czy do sieci infrastruktury technicznej na</w:t>
      </w:r>
      <w:r w:rsidR="007724AF" w:rsidRPr="00CA4C54">
        <w:t xml:space="preserve"> </w:t>
      </w:r>
      <w:r w:rsidRPr="00CA4C54">
        <w:t>potrzeby budowy oraz innych prac niewymagaj</w:t>
      </w:r>
      <w:r w:rsidRPr="00CA4C54">
        <w:rPr>
          <w:rFonts w:hint="eastAsia"/>
        </w:rPr>
        <w:t>ą</w:t>
      </w:r>
      <w:r w:rsidRPr="00CA4C54">
        <w:t>cych sporz</w:t>
      </w:r>
      <w:r w:rsidRPr="00CA4C54">
        <w:rPr>
          <w:rFonts w:hint="eastAsia"/>
        </w:rPr>
        <w:t>ą</w:t>
      </w:r>
      <w:r w:rsidRPr="00CA4C54">
        <w:t>dzenia projektu architektoniczno-budowlanego;</w:t>
      </w:r>
    </w:p>
    <w:p w14:paraId="298CE458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rozbiórk</w:t>
      </w:r>
      <w:r w:rsidRPr="00CA4C54">
        <w:rPr>
          <w:rFonts w:hint="eastAsia"/>
        </w:rPr>
        <w:t>ę</w:t>
      </w:r>
      <w:r w:rsidRPr="00CA4C54">
        <w:t xml:space="preserve"> istniej</w:t>
      </w:r>
      <w:r w:rsidRPr="00CA4C54">
        <w:rPr>
          <w:rFonts w:hint="eastAsia"/>
        </w:rPr>
        <w:t>ą</w:t>
      </w:r>
      <w:r w:rsidRPr="00CA4C54">
        <w:t xml:space="preserve">cych obiektów budowlanych; </w:t>
      </w:r>
    </w:p>
    <w:p w14:paraId="1D20D3D8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usuni</w:t>
      </w:r>
      <w:r w:rsidRPr="00CA4C54">
        <w:rPr>
          <w:rFonts w:hint="eastAsia"/>
        </w:rPr>
        <w:t>ę</w:t>
      </w:r>
      <w:r w:rsidRPr="00CA4C54">
        <w:t>cie drzew lub krzewów znajduj</w:t>
      </w:r>
      <w:r w:rsidRPr="00CA4C54">
        <w:rPr>
          <w:rFonts w:hint="eastAsia"/>
        </w:rPr>
        <w:t>ą</w:t>
      </w:r>
      <w:r w:rsidRPr="00CA4C54">
        <w:t>cych si</w:t>
      </w:r>
      <w:r w:rsidRPr="00CA4C54">
        <w:rPr>
          <w:rFonts w:hint="eastAsia"/>
        </w:rPr>
        <w:t>ę</w:t>
      </w:r>
      <w:r w:rsidRPr="00CA4C54">
        <w:t xml:space="preserve"> na nieruchomo</w:t>
      </w:r>
      <w:r w:rsidRPr="00CA4C54">
        <w:rPr>
          <w:rFonts w:hint="eastAsia"/>
        </w:rPr>
        <w:t>ś</w:t>
      </w:r>
      <w:r w:rsidRPr="00CA4C54">
        <w:t>ciach obj</w:t>
      </w:r>
      <w:r w:rsidRPr="00CA4C54">
        <w:rPr>
          <w:rFonts w:hint="eastAsia"/>
        </w:rPr>
        <w:t>ę</w:t>
      </w:r>
      <w:r w:rsidRPr="00CA4C54">
        <w:t>tych decyzj</w:t>
      </w:r>
      <w:r w:rsidRPr="00CA4C54">
        <w:rPr>
          <w:rFonts w:hint="eastAsia"/>
        </w:rPr>
        <w:t>ą</w:t>
      </w:r>
      <w:r w:rsidRPr="00CA4C54">
        <w:t xml:space="preserve"> o ustaleniu lokalizacji inwestycji w zakresie CPK. </w:t>
      </w:r>
    </w:p>
    <w:p w14:paraId="0F6BD113" w14:textId="77777777" w:rsidR="00BE12D0" w:rsidRPr="00CA4C54" w:rsidRDefault="00BE12D0" w:rsidP="00782969">
      <w:pPr>
        <w:pStyle w:val="ZUSTzmustartykuempunktem"/>
        <w:keepNext/>
      </w:pPr>
      <w:r w:rsidRPr="00CA4C54">
        <w:t>2. Do wniosku o wydanie pozwolenia, o którym mowa w ust. 1, inwestor do</w:t>
      </w:r>
      <w:r w:rsidRPr="00CA4C54">
        <w:rPr>
          <w:rFonts w:hint="eastAsia"/>
        </w:rPr>
        <w:t>łą</w:t>
      </w:r>
      <w:r w:rsidRPr="00CA4C54">
        <w:t xml:space="preserve">cza: </w:t>
      </w:r>
    </w:p>
    <w:p w14:paraId="364083F2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decyzj</w:t>
      </w:r>
      <w:r w:rsidRPr="00CA4C54">
        <w:rPr>
          <w:rFonts w:hint="eastAsia"/>
        </w:rPr>
        <w:t>ę</w:t>
      </w:r>
      <w:r w:rsidRPr="00CA4C54">
        <w:t xml:space="preserve"> o ustaleniu lokalizacji inwestycji w zakresie CPK; </w:t>
      </w:r>
    </w:p>
    <w:p w14:paraId="64129DAC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 art. 71 ust. 1 ustawy z dnia 3 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rodowisko;</w:t>
      </w:r>
    </w:p>
    <w:p w14:paraId="3937C99E" w14:textId="3A2ACAE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inne decyzje wymagane przepisami odr</w:t>
      </w:r>
      <w:r w:rsidRPr="00CA4C54">
        <w:rPr>
          <w:rFonts w:hint="eastAsia"/>
        </w:rPr>
        <w:t>ę</w:t>
      </w:r>
      <w:r w:rsidRPr="00CA4C54">
        <w:t>bnymi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>ce warunki prowadzenia prac przygotowawczych</w:t>
      </w:r>
      <w:r w:rsidR="003E43A5" w:rsidRPr="00CA4C54">
        <w:t>,</w:t>
      </w:r>
      <w:r w:rsidRPr="00CA4C54">
        <w:t xml:space="preserve"> w szczególno</w:t>
      </w:r>
      <w:r w:rsidRPr="00CA4C54">
        <w:rPr>
          <w:rFonts w:hint="eastAsia"/>
        </w:rPr>
        <w:t>ś</w:t>
      </w:r>
      <w:r w:rsidRPr="00CA4C54">
        <w:t xml:space="preserve">ci w zakresie ochrony </w:t>
      </w:r>
      <w:r w:rsidRPr="00CA4C54">
        <w:rPr>
          <w:rFonts w:hint="eastAsia"/>
        </w:rPr>
        <w:t>ś</w:t>
      </w:r>
      <w:r w:rsidRPr="00CA4C54">
        <w:t>rodowiska naturalnego, z zastrze</w:t>
      </w:r>
      <w:r w:rsidRPr="00CA4C54">
        <w:rPr>
          <w:rFonts w:hint="eastAsia"/>
        </w:rPr>
        <w:t>ż</w:t>
      </w:r>
      <w:r w:rsidRPr="00CA4C54">
        <w:t>eniem przepisów szczególnych przewidzianych niniejsz</w:t>
      </w:r>
      <w:r w:rsidRPr="00CA4C54">
        <w:rPr>
          <w:rFonts w:hint="eastAsia"/>
        </w:rPr>
        <w:t>ą</w:t>
      </w:r>
      <w:r w:rsidRPr="00CA4C54">
        <w:t xml:space="preserve"> ustaw</w:t>
      </w:r>
      <w:r w:rsidRPr="00CA4C54">
        <w:rPr>
          <w:rFonts w:hint="eastAsia"/>
        </w:rPr>
        <w:t>ą</w:t>
      </w:r>
      <w:r w:rsidRPr="00CA4C54">
        <w:t xml:space="preserve">. </w:t>
      </w:r>
    </w:p>
    <w:p w14:paraId="2C3E8F16" w14:textId="77777777" w:rsidR="00BE12D0" w:rsidRPr="00CA4C54" w:rsidRDefault="00BE12D0" w:rsidP="00BE12D0">
      <w:pPr>
        <w:pStyle w:val="ZUSTzmustartykuempunktem"/>
      </w:pPr>
      <w:r w:rsidRPr="00CA4C54">
        <w:t>3. Pozwolenie na prace przygotowawcze wydaje wojewoda, w drodze decyzji. Organem wy</w:t>
      </w:r>
      <w:r w:rsidRPr="00CA4C54">
        <w:rPr>
          <w:rFonts w:hint="eastAsia"/>
        </w:rPr>
        <w:t>ż</w:t>
      </w:r>
      <w:r w:rsidRPr="00CA4C54">
        <w:t>szego stopnia w stosunku do wojewody jest 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budownictwa, planowania i zagospodarowania przestrzennego oraz mieszkalnictwa.</w:t>
      </w:r>
    </w:p>
    <w:p w14:paraId="77040CEA" w14:textId="57D92074" w:rsidR="00BE12D0" w:rsidRPr="00CA4C54" w:rsidRDefault="00BE12D0" w:rsidP="00BE12D0">
      <w:pPr>
        <w:pStyle w:val="ZUSTzmustartykuempunktem"/>
      </w:pPr>
      <w:r w:rsidRPr="00CA4C54">
        <w:t>4. Przedmiotem oceny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 prowadzonej na etapie pozwolenia, o którym mowa w ust. 1, jest zakres prac przygotowawczych obj</w:t>
      </w:r>
      <w:r w:rsidRPr="00CA4C54">
        <w:rPr>
          <w:rFonts w:hint="eastAsia"/>
        </w:rPr>
        <w:t>ę</w:t>
      </w:r>
      <w:r w:rsidRPr="00CA4C54">
        <w:t>tych post</w:t>
      </w:r>
      <w:r w:rsidRPr="00CA4C54">
        <w:rPr>
          <w:rFonts w:hint="eastAsia"/>
        </w:rPr>
        <w:t>ę</w:t>
      </w:r>
      <w:r w:rsidRPr="00CA4C54">
        <w:t>powaniem w sprawie ponownej oceny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 xml:space="preserve">rodowisko; przepisy </w:t>
      </w:r>
      <w:r w:rsidRPr="00CA4C54">
        <w:lastRenderedPageBreak/>
        <w:t>art.</w:t>
      </w:r>
      <w:r w:rsidR="003E43A5" w:rsidRPr="00CA4C54">
        <w:t> </w:t>
      </w:r>
      <w:r w:rsidRPr="00CA4C54">
        <w:t>88–93 ustawy z dnia 3 pa</w:t>
      </w:r>
      <w:r w:rsidRPr="00CA4C54">
        <w:rPr>
          <w:rFonts w:hint="eastAsia"/>
        </w:rPr>
        <w:t>ź</w:t>
      </w:r>
      <w:r w:rsidRPr="00CA4C54">
        <w:t>dziernika 2008 r. o</w:t>
      </w:r>
      <w:r w:rsidR="007724AF" w:rsidRPr="00CA4C54">
        <w:t xml:space="preserve"> </w:t>
      </w:r>
      <w:r w:rsidRPr="00CA4C54">
        <w:t>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>stwa w</w:t>
      </w:r>
      <w:r w:rsidR="007724AF" w:rsidRPr="00CA4C54">
        <w:t xml:space="preserve"> </w:t>
      </w:r>
      <w:r w:rsidRPr="00CA4C54">
        <w:t xml:space="preserve">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 stosuje si</w:t>
      </w:r>
      <w:r w:rsidRPr="00CA4C54">
        <w:rPr>
          <w:rFonts w:hint="eastAsia"/>
        </w:rPr>
        <w:t>ę</w:t>
      </w:r>
      <w:r w:rsidRPr="00CA4C54">
        <w:t xml:space="preserve"> odpowiednio.</w:t>
      </w:r>
    </w:p>
    <w:p w14:paraId="7170699C" w14:textId="77777777" w:rsidR="00BE12D0" w:rsidRPr="00CA4C54" w:rsidRDefault="00BE12D0" w:rsidP="00BE12D0">
      <w:pPr>
        <w:pStyle w:val="ZUSTzmustartykuempunktem"/>
      </w:pPr>
      <w:r w:rsidRPr="00CA4C54">
        <w:t>5. Decyzj</w:t>
      </w:r>
      <w:r w:rsidRPr="00CA4C54">
        <w:rPr>
          <w:rFonts w:hint="eastAsia"/>
        </w:rPr>
        <w:t>ę</w:t>
      </w:r>
      <w:r w:rsidRPr="00CA4C54">
        <w:t>, o której mowa w ust. 3,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organ wydaje w terminie 30 dni od</w:t>
      </w:r>
      <w:r w:rsidR="007724AF" w:rsidRPr="00CA4C54">
        <w:t xml:space="preserve"> </w:t>
      </w:r>
      <w:r w:rsidRPr="00CA4C54">
        <w:t>dnia wszcz</w:t>
      </w:r>
      <w:r w:rsidRPr="00CA4C54">
        <w:rPr>
          <w:rFonts w:hint="eastAsia"/>
        </w:rPr>
        <w:t>ę</w:t>
      </w:r>
      <w:r w:rsidRPr="00CA4C54">
        <w:t>cia post</w:t>
      </w:r>
      <w:r w:rsidRPr="00CA4C54">
        <w:rPr>
          <w:rFonts w:hint="eastAsia"/>
        </w:rPr>
        <w:t>ę</w:t>
      </w:r>
      <w:r w:rsidRPr="00CA4C54">
        <w:t xml:space="preserve">powania. Przepis art. 35 </w:t>
      </w:r>
      <w:r w:rsidRPr="00CA4C54">
        <w:rPr>
          <w:rFonts w:hint="eastAsia"/>
        </w:rPr>
        <w:t>§</w:t>
      </w:r>
      <w:r w:rsidRPr="00CA4C54">
        <w:t xml:space="preserve"> 5 ustawy z dnia 14 czerwca 1960 r. </w:t>
      </w:r>
      <w:r w:rsidRPr="00CA4C54">
        <w:rPr>
          <w:rFonts w:hint="eastAsia"/>
        </w:rPr>
        <w:t>–</w:t>
      </w:r>
      <w:r w:rsidRPr="00CA4C54">
        <w:t>Kodeks post</w:t>
      </w:r>
      <w:r w:rsidRPr="00CA4C54">
        <w:rPr>
          <w:rFonts w:hint="eastAsia"/>
        </w:rPr>
        <w:t>ę</w:t>
      </w:r>
      <w:r w:rsidRPr="00CA4C54">
        <w:t>powania administracyjnego stosuje si</w:t>
      </w:r>
      <w:r w:rsidRPr="00CA4C54">
        <w:rPr>
          <w:rFonts w:hint="eastAsia"/>
        </w:rPr>
        <w:t>ę</w:t>
      </w:r>
      <w:r w:rsidRPr="00CA4C54">
        <w:t>.</w:t>
      </w:r>
    </w:p>
    <w:p w14:paraId="00908893" w14:textId="77777777" w:rsidR="00BE12D0" w:rsidRPr="00CA4C54" w:rsidRDefault="00BE12D0" w:rsidP="00BE12D0">
      <w:pPr>
        <w:pStyle w:val="ZUSTzmustartykuempunktem"/>
      </w:pPr>
      <w:r w:rsidRPr="00CA4C54">
        <w:t>6. Decyzja, o której mowa w ust. 3, podlega natychmiastowemu wykonaniu.</w:t>
      </w:r>
    </w:p>
    <w:p w14:paraId="43D42F77" w14:textId="77777777" w:rsidR="00BE12D0" w:rsidRPr="00CA4C54" w:rsidRDefault="00BE12D0" w:rsidP="00BE12D0">
      <w:pPr>
        <w:pStyle w:val="ZUSTzmustartykuempunktem"/>
      </w:pPr>
      <w:r w:rsidRPr="00CA4C54">
        <w:t>7. Odwo</w:t>
      </w:r>
      <w:r w:rsidRPr="00CA4C54">
        <w:rPr>
          <w:rFonts w:hint="eastAsia"/>
        </w:rPr>
        <w:t>ł</w:t>
      </w:r>
      <w:r w:rsidRPr="00CA4C54">
        <w:t>anie od decyzji, o której mowa w ust. 3, wnosi si</w:t>
      </w:r>
      <w:r w:rsidRPr="00CA4C54">
        <w:rPr>
          <w:rFonts w:hint="eastAsia"/>
        </w:rPr>
        <w:t>ę</w:t>
      </w:r>
      <w:r w:rsidRPr="00CA4C54">
        <w:t xml:space="preserve"> w terminie 14 dni od</w:t>
      </w:r>
      <w:r w:rsidR="007724AF" w:rsidRPr="00CA4C54">
        <w:t xml:space="preserve"> </w:t>
      </w:r>
      <w:r w:rsidRPr="00CA4C54">
        <w:t>dnia dor</w:t>
      </w:r>
      <w:r w:rsidRPr="00CA4C54">
        <w:rPr>
          <w:rFonts w:hint="eastAsia"/>
        </w:rPr>
        <w:t>ę</w:t>
      </w:r>
      <w:r w:rsidRPr="00CA4C54">
        <w:t>czenia decyzji stronie albo dnia obwieszczenia o wydaniu decyzji.</w:t>
      </w:r>
    </w:p>
    <w:p w14:paraId="3E2DCDAF" w14:textId="77777777" w:rsidR="00BE12D0" w:rsidRPr="00CA4C54" w:rsidRDefault="00BE12D0" w:rsidP="00BE12D0">
      <w:pPr>
        <w:pStyle w:val="ZUSTzmustartykuempunktem"/>
      </w:pPr>
      <w:r w:rsidRPr="00CA4C54">
        <w:t>8. Odwo</w:t>
      </w:r>
      <w:r w:rsidRPr="00CA4C54">
        <w:rPr>
          <w:rFonts w:hint="eastAsia"/>
        </w:rPr>
        <w:t>ł</w:t>
      </w:r>
      <w:r w:rsidRPr="00CA4C54">
        <w:t>anie od decyzji, o której mowa w ust. 3, powinno zawiera</w:t>
      </w:r>
      <w:r w:rsidRPr="00CA4C54">
        <w:rPr>
          <w:rFonts w:hint="eastAsia"/>
        </w:rPr>
        <w:t>ć</w:t>
      </w:r>
      <w:r w:rsidRPr="00CA4C54">
        <w:t xml:space="preserve"> zarzuty odnosz</w:t>
      </w:r>
      <w:r w:rsidRPr="00CA4C54">
        <w:rPr>
          <w:rFonts w:hint="eastAsia"/>
        </w:rPr>
        <w:t>ą</w:t>
      </w:r>
      <w:r w:rsidRPr="00CA4C54">
        <w:t>ce si</w:t>
      </w:r>
      <w:r w:rsidRPr="00CA4C54">
        <w:rPr>
          <w:rFonts w:hint="eastAsia"/>
        </w:rPr>
        <w:t>ę</w:t>
      </w:r>
      <w:r w:rsidRPr="00CA4C54">
        <w:t xml:space="preserve"> do decyzji, okre</w:t>
      </w:r>
      <w:r w:rsidRPr="00CA4C54">
        <w:rPr>
          <w:rFonts w:hint="eastAsia"/>
        </w:rPr>
        <w:t>ś</w:t>
      </w:r>
      <w:r w:rsidRPr="00CA4C54">
        <w:t>la</w:t>
      </w:r>
      <w:r w:rsidRPr="00CA4C54">
        <w:rPr>
          <w:rFonts w:hint="eastAsia"/>
        </w:rPr>
        <w:t>ć</w:t>
      </w:r>
      <w:r w:rsidRPr="00CA4C54">
        <w:t xml:space="preserve"> istot</w:t>
      </w:r>
      <w:r w:rsidRPr="00CA4C54">
        <w:rPr>
          <w:rFonts w:hint="eastAsia"/>
        </w:rPr>
        <w:t>ę</w:t>
      </w:r>
      <w:r w:rsidRPr="00CA4C54">
        <w:t xml:space="preserve"> i zakres </w:t>
      </w:r>
      <w:r w:rsidRPr="00CA4C54">
        <w:rPr>
          <w:rFonts w:hint="eastAsia"/>
        </w:rPr>
        <w:t>żą</w:t>
      </w:r>
      <w:r w:rsidRPr="00CA4C54">
        <w:t>dania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przedmiotem odwo</w:t>
      </w:r>
      <w:r w:rsidRPr="00CA4C54">
        <w:rPr>
          <w:rFonts w:hint="eastAsia"/>
        </w:rPr>
        <w:t>ł</w:t>
      </w:r>
      <w:r w:rsidRPr="00CA4C54">
        <w:t>ania oraz wskazywa</w:t>
      </w:r>
      <w:r w:rsidRPr="00CA4C54">
        <w:rPr>
          <w:rFonts w:hint="eastAsia"/>
        </w:rPr>
        <w:t>ć</w:t>
      </w:r>
      <w:r w:rsidRPr="00CA4C54">
        <w:t xml:space="preserve"> dowody uzasadniaj</w:t>
      </w:r>
      <w:r w:rsidRPr="00CA4C54">
        <w:rPr>
          <w:rFonts w:hint="eastAsia"/>
        </w:rPr>
        <w:t>ą</w:t>
      </w:r>
      <w:r w:rsidRPr="00CA4C54">
        <w:t xml:space="preserve">ce to </w:t>
      </w:r>
      <w:r w:rsidRPr="00CA4C54">
        <w:rPr>
          <w:rFonts w:hint="eastAsia"/>
        </w:rPr>
        <w:t>żą</w:t>
      </w:r>
      <w:r w:rsidRPr="00CA4C54">
        <w:t>danie.</w:t>
      </w:r>
    </w:p>
    <w:p w14:paraId="7E3895A0" w14:textId="77777777" w:rsidR="00BE12D0" w:rsidRPr="00CA4C54" w:rsidRDefault="00BE12D0" w:rsidP="00BE12D0">
      <w:pPr>
        <w:pStyle w:val="ZUSTzmustartykuempunktem"/>
      </w:pPr>
      <w:r w:rsidRPr="00CA4C54">
        <w:t>9. Odwo</w:t>
      </w:r>
      <w:r w:rsidRPr="00CA4C54">
        <w:rPr>
          <w:rFonts w:hint="eastAsia"/>
        </w:rPr>
        <w:t>ł</w:t>
      </w:r>
      <w:r w:rsidRPr="00CA4C54">
        <w:t>anie od decyzji, o której mowa w ust. 3, rozpatruje si</w:t>
      </w:r>
      <w:r w:rsidRPr="00CA4C54">
        <w:rPr>
          <w:rFonts w:hint="eastAsia"/>
        </w:rPr>
        <w:t>ę</w:t>
      </w:r>
      <w:r w:rsidRPr="00CA4C54">
        <w:t xml:space="preserve"> w terminie 14 dni. W przypadku prac niestanowi</w:t>
      </w:r>
      <w:r w:rsidRPr="00CA4C54">
        <w:rPr>
          <w:rFonts w:hint="eastAsia"/>
        </w:rPr>
        <w:t>ą</w:t>
      </w:r>
      <w:r w:rsidRPr="00CA4C54">
        <w:t>cych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mog</w:t>
      </w:r>
      <w:r w:rsidRPr="00CA4C54">
        <w:rPr>
          <w:rFonts w:hint="eastAsia"/>
        </w:rPr>
        <w:t>ą</w:t>
      </w:r>
      <w:r w:rsidRPr="00CA4C54">
        <w:t>cego znacz</w:t>
      </w:r>
      <w:r w:rsidRPr="00CA4C54">
        <w:rPr>
          <w:rFonts w:hint="eastAsia"/>
        </w:rPr>
        <w:t>ą</w:t>
      </w:r>
      <w:r w:rsidRPr="00CA4C54">
        <w:t>co oddzia</w:t>
      </w:r>
      <w:r w:rsidRPr="00CA4C54">
        <w:rPr>
          <w:rFonts w:hint="eastAsia"/>
        </w:rPr>
        <w:t>ł</w:t>
      </w:r>
      <w:r w:rsidRPr="00CA4C54">
        <w:t>ywa</w:t>
      </w:r>
      <w:r w:rsidRPr="00CA4C54">
        <w:rPr>
          <w:rFonts w:hint="eastAsia"/>
        </w:rPr>
        <w:t>ć</w:t>
      </w:r>
      <w:r w:rsidRPr="00CA4C54">
        <w:t xml:space="preserve"> na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 art.</w:t>
      </w:r>
      <w:r w:rsidRPr="00CA4C54" w:rsidDel="00801384">
        <w:t xml:space="preserve"> </w:t>
      </w:r>
      <w:r w:rsidRPr="00CA4C54">
        <w:t>135 ustawy z dnia 14 czerwca 1960 r. − Kodeks post</w:t>
      </w:r>
      <w:r w:rsidRPr="00CA4C54">
        <w:rPr>
          <w:rFonts w:hint="eastAsia"/>
        </w:rPr>
        <w:t>ę</w:t>
      </w:r>
      <w:r w:rsidRPr="00CA4C54">
        <w:t>powania administracyjnego nie stosuje si</w:t>
      </w:r>
      <w:r w:rsidRPr="00CA4C54">
        <w:rPr>
          <w:rFonts w:hint="eastAsia"/>
        </w:rPr>
        <w:t>ę</w:t>
      </w:r>
      <w:r w:rsidRPr="00CA4C54">
        <w:t>.</w:t>
      </w:r>
    </w:p>
    <w:p w14:paraId="5BD12045" w14:textId="77777777" w:rsidR="00BE12D0" w:rsidRPr="00CA4C54" w:rsidRDefault="00BE12D0" w:rsidP="00BE12D0">
      <w:pPr>
        <w:pStyle w:val="ZUSTzmustartykuempunktem"/>
      </w:pPr>
      <w:r w:rsidRPr="00CA4C54">
        <w:t>10. W post</w:t>
      </w:r>
      <w:r w:rsidRPr="00CA4C54">
        <w:rPr>
          <w:rFonts w:hint="eastAsia"/>
        </w:rPr>
        <w:t>ę</w:t>
      </w:r>
      <w:r w:rsidRPr="00CA4C54">
        <w:t>powaniu przed organem wy</w:t>
      </w:r>
      <w:r w:rsidRPr="00CA4C54">
        <w:rPr>
          <w:rFonts w:hint="eastAsia"/>
        </w:rPr>
        <w:t>ż</w:t>
      </w:r>
      <w:r w:rsidRPr="00CA4C54">
        <w:t>szego stopnia oraz przed s</w:t>
      </w:r>
      <w:r w:rsidRPr="00CA4C54">
        <w:rPr>
          <w:rFonts w:hint="eastAsia"/>
        </w:rPr>
        <w:t>ą</w:t>
      </w:r>
      <w:r w:rsidRPr="00CA4C54">
        <w:t>dem administracyjnym nie mo</w:t>
      </w:r>
      <w:r w:rsidRPr="00CA4C54">
        <w:rPr>
          <w:rFonts w:hint="eastAsia"/>
        </w:rPr>
        <w:t>ż</w:t>
      </w:r>
      <w:r w:rsidRPr="00CA4C54">
        <w:t>na uchyli</w:t>
      </w:r>
      <w:r w:rsidRPr="00CA4C54">
        <w:rPr>
          <w:rFonts w:hint="eastAsia"/>
        </w:rPr>
        <w:t>ć</w:t>
      </w:r>
      <w:r w:rsidRPr="00CA4C54">
        <w:t xml:space="preserve"> decyzji, o której mowa w ust. 3,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ani stwierdzi</w:t>
      </w:r>
      <w:r w:rsidRPr="00CA4C54">
        <w:rPr>
          <w:rFonts w:hint="eastAsia"/>
        </w:rPr>
        <w:t>ć</w:t>
      </w:r>
      <w:r w:rsidRPr="00CA4C54">
        <w:t xml:space="preserve"> jej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>ci, gdy wad</w:t>
      </w:r>
      <w:r w:rsidRPr="00CA4C54">
        <w:rPr>
          <w:rFonts w:hint="eastAsia"/>
        </w:rPr>
        <w:t>ą</w:t>
      </w:r>
      <w:r w:rsidRPr="00CA4C54">
        <w:t xml:space="preserve"> dotkni</w:t>
      </w:r>
      <w:r w:rsidRPr="00CA4C54">
        <w:rPr>
          <w:rFonts w:hint="eastAsia"/>
        </w:rPr>
        <w:t>ę</w:t>
      </w:r>
      <w:r w:rsidRPr="00CA4C54">
        <w:t>ta jest tylko cz</w:t>
      </w:r>
      <w:r w:rsidRPr="00CA4C54">
        <w:rPr>
          <w:rFonts w:hint="eastAsia"/>
        </w:rPr>
        <w:t>ęść</w:t>
      </w:r>
      <w:r w:rsidRPr="00CA4C54">
        <w:t xml:space="preserve"> decyzji dotycz</w:t>
      </w:r>
      <w:r w:rsidRPr="00CA4C54">
        <w:rPr>
          <w:rFonts w:hint="eastAsia"/>
        </w:rPr>
        <w:t>ą</w:t>
      </w:r>
      <w:r w:rsidRPr="00CA4C54">
        <w:t>ca cz</w:t>
      </w:r>
      <w:r w:rsidRPr="00CA4C54">
        <w:rPr>
          <w:rFonts w:hint="eastAsia"/>
        </w:rPr>
        <w:t>ęś</w:t>
      </w:r>
      <w:r w:rsidRPr="00CA4C54">
        <w:t>ci inwestycji w zakresie CPK.</w:t>
      </w:r>
    </w:p>
    <w:p w14:paraId="00CFEEBB" w14:textId="77777777" w:rsidR="00BE12D0" w:rsidRPr="00CA4C54" w:rsidRDefault="00BE12D0" w:rsidP="00BE12D0">
      <w:pPr>
        <w:pStyle w:val="ZUSTzmustartykuempunktem"/>
      </w:pPr>
      <w:r w:rsidRPr="00CA4C54">
        <w:t>11. W post</w:t>
      </w:r>
      <w:r w:rsidRPr="00CA4C54">
        <w:rPr>
          <w:rFonts w:hint="eastAsia"/>
        </w:rPr>
        <w:t>ę</w:t>
      </w:r>
      <w:r w:rsidRPr="00CA4C54">
        <w:t>powaniu administracyjnym w sprawie stwierdzenia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 xml:space="preserve">ci decyzji administracyjnej, o której mowa w ust. </w:t>
      </w:r>
      <w:r w:rsidRPr="00CA4C54" w:rsidDel="00B00BE0">
        <w:t xml:space="preserve">3, </w:t>
      </w:r>
      <w:r w:rsidRPr="00CA4C54">
        <w:t>do prac niestanowi</w:t>
      </w:r>
      <w:r w:rsidRPr="00CA4C54">
        <w:rPr>
          <w:rFonts w:hint="eastAsia"/>
        </w:rPr>
        <w:t>ą</w:t>
      </w:r>
      <w:r w:rsidRPr="00CA4C54">
        <w:t>cych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mog</w:t>
      </w:r>
      <w:r w:rsidRPr="00CA4C54">
        <w:rPr>
          <w:rFonts w:hint="eastAsia"/>
        </w:rPr>
        <w:t>ą</w:t>
      </w:r>
      <w:r w:rsidRPr="00CA4C54">
        <w:t>cego znacz</w:t>
      </w:r>
      <w:r w:rsidRPr="00CA4C54">
        <w:rPr>
          <w:rFonts w:hint="eastAsia"/>
        </w:rPr>
        <w:t>ą</w:t>
      </w:r>
      <w:r w:rsidRPr="00CA4C54">
        <w:t>co oddzia</w:t>
      </w:r>
      <w:r w:rsidRPr="00CA4C54">
        <w:rPr>
          <w:rFonts w:hint="eastAsia"/>
        </w:rPr>
        <w:t>ł</w:t>
      </w:r>
      <w:r w:rsidRPr="00CA4C54">
        <w:t>ywa</w:t>
      </w:r>
      <w:r w:rsidRPr="00CA4C54">
        <w:rPr>
          <w:rFonts w:hint="eastAsia"/>
        </w:rPr>
        <w:t>ć</w:t>
      </w:r>
      <w:r w:rsidRPr="00CA4C54">
        <w:t xml:space="preserve"> na </w:t>
      </w:r>
      <w:r w:rsidRPr="00CA4C54">
        <w:rPr>
          <w:rFonts w:hint="eastAsia"/>
        </w:rPr>
        <w:t>ś</w:t>
      </w:r>
      <w:r w:rsidRPr="00CA4C54">
        <w:t>rodowisko nie stosuje si</w:t>
      </w:r>
      <w:r w:rsidRPr="00CA4C54">
        <w:rPr>
          <w:rFonts w:hint="eastAsia"/>
        </w:rPr>
        <w:t>ę</w:t>
      </w:r>
      <w:r w:rsidRPr="00CA4C54">
        <w:t xml:space="preserve"> art. 159 ustawy z dnia 14 czerwca 1960 r. − Kodeks post</w:t>
      </w:r>
      <w:r w:rsidRPr="00CA4C54">
        <w:rPr>
          <w:rFonts w:hint="eastAsia"/>
        </w:rPr>
        <w:t>ę</w:t>
      </w:r>
      <w:r w:rsidRPr="00CA4C54">
        <w:t>powania administracyjnego.</w:t>
      </w:r>
    </w:p>
    <w:p w14:paraId="4406327B" w14:textId="29950875" w:rsidR="00BE12D0" w:rsidRPr="00CA4C54" w:rsidRDefault="00BE12D0" w:rsidP="00782969">
      <w:pPr>
        <w:pStyle w:val="ZUSTzmustartykuempunktem"/>
        <w:keepNext/>
      </w:pPr>
      <w:r w:rsidRPr="00CA4C54">
        <w:t>12. Do skargi na decyzj</w:t>
      </w:r>
      <w:r w:rsidRPr="00CA4C54">
        <w:rPr>
          <w:rFonts w:hint="eastAsia"/>
        </w:rPr>
        <w:t>ę</w:t>
      </w:r>
      <w:r w:rsidRPr="00CA4C54">
        <w:t>, o któr</w:t>
      </w:r>
      <w:r w:rsidR="00E962C5" w:rsidRPr="00CA4C54">
        <w:t>ej</w:t>
      </w:r>
      <w:r w:rsidRPr="00CA4C54">
        <w:t xml:space="preserve"> mowa w ust. 3, stosuje si</w:t>
      </w:r>
      <w:r w:rsidRPr="00CA4C54">
        <w:rPr>
          <w:rFonts w:hint="eastAsia"/>
        </w:rPr>
        <w:t>ę</w:t>
      </w:r>
      <w:r w:rsidRPr="00CA4C54">
        <w:t xml:space="preserve"> przepisy ustawy z</w:t>
      </w:r>
      <w:r w:rsidR="007724AF" w:rsidRPr="00CA4C54">
        <w:t xml:space="preserve"> </w:t>
      </w:r>
      <w:r w:rsidRPr="00CA4C54">
        <w:t>dnia 30 sierpnia 2002 r. − Prawo o post</w:t>
      </w:r>
      <w:r w:rsidRPr="00CA4C54">
        <w:rPr>
          <w:rFonts w:hint="eastAsia"/>
        </w:rPr>
        <w:t>ę</w:t>
      </w:r>
      <w:r w:rsidRPr="00CA4C54">
        <w:t>powaniu przed s</w:t>
      </w:r>
      <w:r w:rsidRPr="00CA4C54">
        <w:rPr>
          <w:rFonts w:hint="eastAsia"/>
        </w:rPr>
        <w:t>ą</w:t>
      </w:r>
      <w:r w:rsidRPr="00CA4C54">
        <w:t>dami administracyjnymi, z</w:t>
      </w:r>
      <w:r w:rsidR="007724AF" w:rsidRPr="00CA4C54">
        <w:t xml:space="preserve"> </w:t>
      </w:r>
      <w:r w:rsidRPr="00CA4C54">
        <w:t>wy</w:t>
      </w:r>
      <w:r w:rsidRPr="00CA4C54">
        <w:rPr>
          <w:rFonts w:hint="eastAsia"/>
        </w:rPr>
        <w:t>łą</w:t>
      </w:r>
      <w:r w:rsidRPr="00CA4C54">
        <w:t xml:space="preserve">czeniem art. 61 </w:t>
      </w:r>
      <w:r w:rsidRPr="00CA4C54">
        <w:rPr>
          <w:rFonts w:hint="eastAsia"/>
        </w:rPr>
        <w:t>§</w:t>
      </w:r>
      <w:r w:rsidRPr="00CA4C54">
        <w:t xml:space="preserve"> 3 tej ustawy dla prac niestanowi</w:t>
      </w:r>
      <w:r w:rsidRPr="00CA4C54">
        <w:rPr>
          <w:rFonts w:hint="eastAsia"/>
        </w:rPr>
        <w:t>ą</w:t>
      </w:r>
      <w:r w:rsidRPr="00CA4C54">
        <w:t>cych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mog</w:t>
      </w:r>
      <w:r w:rsidRPr="00CA4C54">
        <w:rPr>
          <w:rFonts w:hint="eastAsia"/>
        </w:rPr>
        <w:t>ą</w:t>
      </w:r>
      <w:r w:rsidRPr="00CA4C54">
        <w:t>cego znacz</w:t>
      </w:r>
      <w:r w:rsidRPr="00CA4C54">
        <w:rPr>
          <w:rFonts w:hint="eastAsia"/>
        </w:rPr>
        <w:t>ą</w:t>
      </w:r>
      <w:r w:rsidRPr="00CA4C54">
        <w:t>co oddzia</w:t>
      </w:r>
      <w:r w:rsidRPr="00CA4C54">
        <w:rPr>
          <w:rFonts w:hint="eastAsia"/>
        </w:rPr>
        <w:t>ł</w:t>
      </w:r>
      <w:r w:rsidRPr="00CA4C54">
        <w:t>ywa</w:t>
      </w:r>
      <w:r w:rsidRPr="00CA4C54">
        <w:rPr>
          <w:rFonts w:hint="eastAsia"/>
        </w:rPr>
        <w:t>ć</w:t>
      </w:r>
      <w:r w:rsidRPr="00CA4C54">
        <w:t xml:space="preserve"> na </w:t>
      </w:r>
      <w:r w:rsidRPr="00CA4C54">
        <w:rPr>
          <w:rFonts w:hint="eastAsia"/>
        </w:rPr>
        <w:t>ś</w:t>
      </w:r>
      <w:r w:rsidRPr="00CA4C54">
        <w:t xml:space="preserve">rodowisko, z tym </w:t>
      </w:r>
      <w:r w:rsidRPr="00CA4C54">
        <w:rPr>
          <w:rFonts w:hint="eastAsia"/>
        </w:rPr>
        <w:t>ż</w:t>
      </w:r>
      <w:r w:rsidRPr="00CA4C54">
        <w:t>e:</w:t>
      </w:r>
    </w:p>
    <w:p w14:paraId="3CCB7B84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przekazanie akt i odpowiedzi na skarg</w:t>
      </w:r>
      <w:r w:rsidRPr="00CA4C54">
        <w:rPr>
          <w:rFonts w:hint="eastAsia"/>
        </w:rPr>
        <w:t>ę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puje w terminie 15 dni od dnia otrzymania skargi;</w:t>
      </w:r>
    </w:p>
    <w:p w14:paraId="654E4C4B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skarg</w:t>
      </w:r>
      <w:r w:rsidRPr="00CA4C54">
        <w:rPr>
          <w:rFonts w:hint="eastAsia"/>
        </w:rPr>
        <w:t>ę</w:t>
      </w:r>
      <w:r w:rsidRPr="00CA4C54">
        <w:t xml:space="preserve"> rozpatruje si</w:t>
      </w:r>
      <w:r w:rsidRPr="00CA4C54">
        <w:rPr>
          <w:rFonts w:hint="eastAsia"/>
        </w:rPr>
        <w:t>ę</w:t>
      </w:r>
      <w:r w:rsidRPr="00CA4C54">
        <w:t xml:space="preserve"> w terminie 30 dni od dnia otrzymania akt wraz z</w:t>
      </w:r>
      <w:r w:rsidR="007724AF" w:rsidRPr="00CA4C54">
        <w:t xml:space="preserve"> </w:t>
      </w:r>
      <w:r w:rsidRPr="00CA4C54">
        <w:t>odpowiedzi</w:t>
      </w:r>
      <w:r w:rsidRPr="00CA4C54">
        <w:rPr>
          <w:rFonts w:hint="eastAsia"/>
        </w:rPr>
        <w:t>ą</w:t>
      </w:r>
      <w:r w:rsidRPr="00CA4C54">
        <w:t xml:space="preserve"> na skarg</w:t>
      </w:r>
      <w:r w:rsidRPr="00CA4C54">
        <w:rPr>
          <w:rFonts w:hint="eastAsia"/>
        </w:rPr>
        <w:t>ę</w:t>
      </w:r>
      <w:r w:rsidRPr="00CA4C54">
        <w:t>.</w:t>
      </w:r>
    </w:p>
    <w:p w14:paraId="07D1D52E" w14:textId="77777777" w:rsidR="00BE12D0" w:rsidRPr="00CA4C54" w:rsidRDefault="00BE12D0" w:rsidP="00BE12D0">
      <w:pPr>
        <w:pStyle w:val="ZUSTzmustartykuempunktem"/>
      </w:pPr>
      <w:r w:rsidRPr="00CA4C54">
        <w:lastRenderedPageBreak/>
        <w:t>13.</w:t>
      </w:r>
      <w:r w:rsidR="007724AF" w:rsidRPr="00CA4C54">
        <w:t xml:space="preserve"> </w:t>
      </w:r>
      <w:r w:rsidRPr="00CA4C54">
        <w:t>Termin rozpatrzenia skargi kasacyjnej na orzeczenie s</w:t>
      </w:r>
      <w:r w:rsidRPr="00CA4C54">
        <w:rPr>
          <w:rFonts w:hint="eastAsia"/>
        </w:rPr>
        <w:t>ą</w:t>
      </w:r>
      <w:r w:rsidRPr="00CA4C54">
        <w:t>du administracyjnego dotycz</w:t>
      </w:r>
      <w:r w:rsidRPr="00CA4C54">
        <w:rPr>
          <w:rFonts w:hint="eastAsia"/>
        </w:rPr>
        <w:t>ą</w:t>
      </w:r>
      <w:r w:rsidRPr="00CA4C54">
        <w:t>cy decyzji, o której mowa w ust. 3, wynosi 2 miesi</w:t>
      </w:r>
      <w:r w:rsidRPr="00CA4C54">
        <w:rPr>
          <w:rFonts w:hint="eastAsia"/>
        </w:rPr>
        <w:t>ą</w:t>
      </w:r>
      <w:r w:rsidRPr="00CA4C54">
        <w:t>ce od jej wniesienia.</w:t>
      </w:r>
    </w:p>
    <w:p w14:paraId="17EC09D3" w14:textId="77777777" w:rsidR="00BE12D0" w:rsidRPr="00CA4C54" w:rsidRDefault="00BE12D0" w:rsidP="00BE12D0">
      <w:pPr>
        <w:pStyle w:val="ZUSTzmustartykuempunktem"/>
      </w:pPr>
      <w:r w:rsidRPr="00CA4C54">
        <w:t>14.</w:t>
      </w:r>
      <w:r w:rsidR="007724AF" w:rsidRPr="00CA4C54">
        <w:t xml:space="preserve"> </w:t>
      </w:r>
      <w:r w:rsidRPr="00CA4C54">
        <w:t>Z</w:t>
      </w:r>
      <w:r w:rsidR="007724AF" w:rsidRPr="00CA4C54">
        <w:t xml:space="preserve"> </w:t>
      </w:r>
      <w:r w:rsidRPr="00CA4C54">
        <w:t>zastrze</w:t>
      </w:r>
      <w:r w:rsidRPr="00CA4C54">
        <w:rPr>
          <w:rFonts w:hint="eastAsia"/>
        </w:rPr>
        <w:t>ż</w:t>
      </w:r>
      <w:r w:rsidRPr="00CA4C54">
        <w:t>eniem przepisów niniejszego artyku</w:t>
      </w:r>
      <w:r w:rsidRPr="00CA4C54">
        <w:rPr>
          <w:rFonts w:hint="eastAsia"/>
        </w:rPr>
        <w:t>ł</w:t>
      </w:r>
      <w:r w:rsidRPr="00CA4C54">
        <w:t>u w post</w:t>
      </w:r>
      <w:r w:rsidRPr="00CA4C54">
        <w:rPr>
          <w:rFonts w:hint="eastAsia"/>
        </w:rPr>
        <w:t>ę</w:t>
      </w:r>
      <w:r w:rsidRPr="00CA4C54">
        <w:t>powaniach w</w:t>
      </w:r>
      <w:r w:rsidR="007724AF" w:rsidRPr="00CA4C54">
        <w:t xml:space="preserve"> </w:t>
      </w:r>
      <w:r w:rsidRPr="00CA4C54">
        <w:t>przedmiocie pozwolenia na prace przygotowawcze stosuje si</w:t>
      </w:r>
      <w:r w:rsidRPr="00CA4C54">
        <w:rPr>
          <w:rFonts w:hint="eastAsia"/>
        </w:rPr>
        <w:t>ę</w:t>
      </w:r>
      <w:r w:rsidRPr="00CA4C54">
        <w:t xml:space="preserve"> odpowiednio przepisy rozdzia</w:t>
      </w:r>
      <w:r w:rsidRPr="00CA4C54">
        <w:rPr>
          <w:rFonts w:hint="eastAsia"/>
        </w:rPr>
        <w:t>ł</w:t>
      </w:r>
      <w:r w:rsidRPr="00CA4C54">
        <w:t>u 9 niniejszego dzia</w:t>
      </w:r>
      <w:r w:rsidRPr="00CA4C54">
        <w:rPr>
          <w:rFonts w:hint="eastAsia"/>
        </w:rPr>
        <w:t>ł</w:t>
      </w:r>
      <w:r w:rsidRPr="00CA4C54">
        <w:t>u.</w:t>
      </w:r>
    </w:p>
    <w:p w14:paraId="55419B66" w14:textId="77777777" w:rsidR="00BE12D0" w:rsidRPr="00CA4C54" w:rsidRDefault="00BE12D0" w:rsidP="005B74F4">
      <w:pPr>
        <w:pStyle w:val="ZARTzmartartykuempunktem"/>
      </w:pPr>
      <w:r w:rsidRPr="00CA4C54">
        <w:rPr>
          <w:rStyle w:val="Ppogrubienie"/>
          <w:b w:val="0"/>
        </w:rPr>
        <w:t>Art.</w:t>
      </w:r>
      <w:r w:rsidR="007724AF" w:rsidRPr="00CA4C54">
        <w:rPr>
          <w:rStyle w:val="Ppogrubienie"/>
          <w:b w:val="0"/>
        </w:rPr>
        <w:t xml:space="preserve"> </w:t>
      </w:r>
      <w:r w:rsidRPr="00CA4C54">
        <w:rPr>
          <w:rStyle w:val="Ppogrubienie"/>
          <w:b w:val="0"/>
        </w:rPr>
        <w:t>76b.</w:t>
      </w:r>
      <w:r w:rsidR="007724AF" w:rsidRPr="00CA4C54">
        <w:t xml:space="preserve"> </w:t>
      </w:r>
      <w:r w:rsidRPr="00CA4C54">
        <w:t>1. Do usuwania drzew i krzewów znajduj</w:t>
      </w:r>
      <w:r w:rsidRPr="00CA4C54">
        <w:rPr>
          <w:rFonts w:hint="eastAsia"/>
        </w:rPr>
        <w:t>ą</w:t>
      </w:r>
      <w:r w:rsidRPr="00CA4C54">
        <w:t>cych si</w:t>
      </w:r>
      <w:r w:rsidRPr="00CA4C54">
        <w:rPr>
          <w:rFonts w:hint="eastAsia"/>
        </w:rPr>
        <w:t>ę</w:t>
      </w:r>
      <w:r w:rsidRPr="00CA4C54">
        <w:t xml:space="preserve"> na nieruchomo</w:t>
      </w:r>
      <w:r w:rsidRPr="00CA4C54">
        <w:rPr>
          <w:rFonts w:hint="eastAsia"/>
        </w:rPr>
        <w:t>ś</w:t>
      </w:r>
      <w:r w:rsidRPr="00CA4C54">
        <w:t>ciach obj</w:t>
      </w:r>
      <w:r w:rsidRPr="00CA4C54">
        <w:rPr>
          <w:rFonts w:hint="eastAsia"/>
        </w:rPr>
        <w:t>ę</w:t>
      </w:r>
      <w:r w:rsidRPr="00CA4C54">
        <w:t>tych pozwoleniem na prace przygotowawcze, o którym mowa w art. 76a ust. 1, z</w:t>
      </w:r>
      <w:r w:rsidR="007724AF" w:rsidRPr="00CA4C54">
        <w:t xml:space="preserve"> </w:t>
      </w:r>
      <w:r w:rsidRPr="00CA4C54">
        <w:t>wyj</w:t>
      </w:r>
      <w:r w:rsidRPr="00CA4C54">
        <w:rPr>
          <w:rFonts w:hint="eastAsia"/>
        </w:rPr>
        <w:t>ą</w:t>
      </w:r>
      <w:r w:rsidRPr="00CA4C54">
        <w:t>tkiem drzew i krzewów usuwanych z nieruchomo</w:t>
      </w:r>
      <w:r w:rsidRPr="00CA4C54">
        <w:rPr>
          <w:rFonts w:hint="eastAsia"/>
        </w:rPr>
        <w:t>ś</w:t>
      </w:r>
      <w:r w:rsidRPr="00CA4C54">
        <w:t>ci wpisanej do rejestru zabytków, nie stosuje si</w:t>
      </w:r>
      <w:r w:rsidRPr="00CA4C54">
        <w:rPr>
          <w:rFonts w:hint="eastAsia"/>
        </w:rPr>
        <w:t>ę</w:t>
      </w:r>
      <w:r w:rsidRPr="00CA4C54">
        <w:t xml:space="preserve"> przepisów o ochronie przyrody w zakresie obowi</w:t>
      </w:r>
      <w:r w:rsidRPr="00CA4C54">
        <w:rPr>
          <w:rFonts w:hint="eastAsia"/>
        </w:rPr>
        <w:t>ą</w:t>
      </w:r>
      <w:r w:rsidRPr="00CA4C54">
        <w:t>zku uzyskiwania zezwole</w:t>
      </w:r>
      <w:r w:rsidRPr="00CA4C54">
        <w:rPr>
          <w:rFonts w:hint="eastAsia"/>
        </w:rPr>
        <w:t>ń</w:t>
      </w:r>
      <w:r w:rsidRPr="00CA4C54">
        <w:t xml:space="preserve"> na ich usuni</w:t>
      </w:r>
      <w:r w:rsidRPr="00CA4C54">
        <w:rPr>
          <w:rFonts w:hint="eastAsia"/>
        </w:rPr>
        <w:t>ę</w:t>
      </w:r>
      <w:r w:rsidRPr="00CA4C54">
        <w:t>cie oraz op</w:t>
      </w:r>
      <w:r w:rsidRPr="00CA4C54">
        <w:rPr>
          <w:rFonts w:hint="eastAsia"/>
        </w:rPr>
        <w:t>ł</w:t>
      </w:r>
      <w:r w:rsidRPr="00CA4C54">
        <w:t>at z tym zwi</w:t>
      </w:r>
      <w:r w:rsidRPr="00CA4C54">
        <w:rPr>
          <w:rFonts w:hint="eastAsia"/>
        </w:rPr>
        <w:t>ą</w:t>
      </w:r>
      <w:r w:rsidRPr="00CA4C54">
        <w:t>zanych.</w:t>
      </w:r>
    </w:p>
    <w:p w14:paraId="50F3774A" w14:textId="77777777" w:rsidR="00BE12D0" w:rsidRPr="00CA4C54" w:rsidRDefault="00BE12D0" w:rsidP="00DB2D2F">
      <w:pPr>
        <w:pStyle w:val="ZUSTzmustartykuempunktem"/>
      </w:pPr>
      <w:r w:rsidRPr="00CA4C54">
        <w:t>2. Drewno pozyskane z wycinki drzew i krzewów z nieruchomo</w:t>
      </w:r>
      <w:r w:rsidRPr="00CA4C54">
        <w:rPr>
          <w:rFonts w:hint="eastAsia"/>
        </w:rPr>
        <w:t>ś</w:t>
      </w:r>
      <w:r w:rsidRPr="00CA4C54">
        <w:t>ci, o których mowa w art. 76a ust. 1, staje si</w:t>
      </w:r>
      <w:r w:rsidRPr="00CA4C54">
        <w:rPr>
          <w:rFonts w:hint="eastAsia"/>
        </w:rPr>
        <w:t>ę</w:t>
      </w:r>
      <w:r w:rsidRPr="00CA4C54">
        <w:t xml:space="preserve"> nieodp</w:t>
      </w:r>
      <w:r w:rsidRPr="00CA4C54">
        <w:rPr>
          <w:rFonts w:hint="eastAsia"/>
        </w:rPr>
        <w:t>ł</w:t>
      </w:r>
      <w:r w:rsidRPr="00CA4C54">
        <w:t>atnie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odpowiednio organu gospodaruj</w:t>
      </w:r>
      <w:r w:rsidRPr="00CA4C54">
        <w:rPr>
          <w:rFonts w:hint="eastAsia"/>
        </w:rPr>
        <w:t>ą</w:t>
      </w:r>
      <w:r w:rsidRPr="00CA4C54">
        <w:t>cego zasobem nieruchomo</w:t>
      </w:r>
      <w:r w:rsidRPr="00CA4C54">
        <w:rPr>
          <w:rFonts w:hint="eastAsia"/>
        </w:rPr>
        <w:t>ś</w:t>
      </w:r>
      <w:r w:rsidRPr="00CA4C54">
        <w:t>ci, Pa</w:t>
      </w:r>
      <w:r w:rsidRPr="00CA4C54">
        <w:rPr>
          <w:rFonts w:hint="eastAsia"/>
        </w:rPr>
        <w:t>ń</w:t>
      </w:r>
      <w:r w:rsidRPr="00CA4C54">
        <w:t>stwowego Gospodarstwa Le</w:t>
      </w:r>
      <w:r w:rsidRPr="00CA4C54">
        <w:rPr>
          <w:rFonts w:hint="eastAsia"/>
        </w:rPr>
        <w:t>ś</w:t>
      </w:r>
      <w:r w:rsidRPr="00CA4C54">
        <w:t>nego Lasy Pa</w:t>
      </w:r>
      <w:r w:rsidRPr="00CA4C54">
        <w:rPr>
          <w:rFonts w:hint="eastAsia"/>
        </w:rPr>
        <w:t>ń</w:t>
      </w:r>
      <w:r w:rsidRPr="00CA4C54">
        <w:t>stwowe, Pa</w:t>
      </w:r>
      <w:r w:rsidRPr="00CA4C54">
        <w:rPr>
          <w:rFonts w:hint="eastAsia"/>
        </w:rPr>
        <w:t>ń</w:t>
      </w:r>
      <w:r w:rsidRPr="00CA4C54">
        <w:t>stwowego Gospodarstwa Wodnego Wody Polskie, Krajowego Zasobu Nieruchomo</w:t>
      </w:r>
      <w:r w:rsidRPr="00CA4C54">
        <w:rPr>
          <w:rFonts w:hint="eastAsia"/>
        </w:rPr>
        <w:t>ś</w:t>
      </w:r>
      <w:r w:rsidRPr="00CA4C54">
        <w:t>ci lub Krajowego O</w:t>
      </w:r>
      <w:r w:rsidRPr="00CA4C54">
        <w:rPr>
          <w:rFonts w:hint="eastAsia"/>
        </w:rPr>
        <w:t>ś</w:t>
      </w:r>
      <w:r w:rsidRPr="00CA4C54">
        <w:t>rodka Wsparcia Rolnictwa.</w:t>
      </w:r>
    </w:p>
    <w:p w14:paraId="2734268E" w14:textId="19E25F01" w:rsidR="00BE12D0" w:rsidRPr="00CA4C54" w:rsidRDefault="00BE12D0" w:rsidP="00DB2D2F">
      <w:pPr>
        <w:pStyle w:val="ZUSTzmustartykuempunktem"/>
      </w:pPr>
      <w:r w:rsidRPr="00CA4C54">
        <w:t>3. Koszty usuwania drzew i krzewów oraz ich uprz</w:t>
      </w:r>
      <w:r w:rsidRPr="00CA4C54">
        <w:rPr>
          <w:rFonts w:hint="eastAsia"/>
        </w:rPr>
        <w:t>ą</w:t>
      </w:r>
      <w:r w:rsidRPr="00CA4C54">
        <w:t>tni</w:t>
      </w:r>
      <w:r w:rsidRPr="00CA4C54">
        <w:rPr>
          <w:rFonts w:hint="eastAsia"/>
        </w:rPr>
        <w:t>ę</w:t>
      </w:r>
      <w:r w:rsidRPr="00CA4C54">
        <w:t>cia ponosi podmiot</w:t>
      </w:r>
      <w:r w:rsidR="00A12FFF" w:rsidRPr="00CA4C54">
        <w:t>,</w:t>
      </w:r>
      <w:r w:rsidRPr="00CA4C54">
        <w:t xml:space="preserve"> na rzecz którego wydano pozwolenie, o którym mowa w art. 76a ust.</w:t>
      </w:r>
      <w:r w:rsidR="007724AF" w:rsidRPr="00CA4C54">
        <w:t xml:space="preserve"> </w:t>
      </w:r>
      <w:r w:rsidRPr="00CA4C54">
        <w:t>1.”;</w:t>
      </w:r>
    </w:p>
    <w:p w14:paraId="16B7D2CE" w14:textId="77777777" w:rsidR="00BE12D0" w:rsidRPr="00CA4C54" w:rsidRDefault="00BE12D0" w:rsidP="00782969">
      <w:pPr>
        <w:pStyle w:val="PKTpunkt"/>
        <w:keepNext/>
      </w:pPr>
      <w:r w:rsidRPr="00CA4C54">
        <w:t>44)</w:t>
      </w:r>
      <w:r w:rsidRPr="00CA4C54">
        <w:tab/>
        <w:t>po art. 77 dodaje si</w:t>
      </w:r>
      <w:r w:rsidRPr="00CA4C54">
        <w:rPr>
          <w:rFonts w:hint="eastAsia"/>
        </w:rPr>
        <w:t>ę</w:t>
      </w:r>
      <w:r w:rsidRPr="00CA4C54">
        <w:t xml:space="preserve"> art. 77a w brzmieniu:</w:t>
      </w:r>
    </w:p>
    <w:p w14:paraId="251EEBAD" w14:textId="77777777" w:rsidR="00BE12D0" w:rsidRPr="00CA4C54" w:rsidRDefault="00BE12D0" w:rsidP="00BE12D0">
      <w:pPr>
        <w:pStyle w:val="ZARTzmartartykuempunktem"/>
      </w:pPr>
      <w:r w:rsidRPr="00CA4C54">
        <w:t>„Art. 77a. 1. Do realizacji Inwestycji stosuje si</w:t>
      </w:r>
      <w:r w:rsidRPr="00CA4C54">
        <w:rPr>
          <w:rFonts w:hint="eastAsia"/>
        </w:rPr>
        <w:t>ę</w:t>
      </w:r>
      <w:r w:rsidRPr="00CA4C54">
        <w:t xml:space="preserve"> przepisy ustawy z dnia 3 lipca 2002</w:t>
      </w:r>
      <w:r w:rsidR="007724AF" w:rsidRPr="00CA4C54">
        <w:t xml:space="preserve"> </w:t>
      </w:r>
      <w:r w:rsidRPr="00CA4C54">
        <w:t>r. − Prawo lotnicze (Dz. U. z 2022 r. poz. 1235) w brzmieniu z dnia 31 grudnia 2021 r.</w:t>
      </w:r>
    </w:p>
    <w:p w14:paraId="2E440039" w14:textId="69090A9C" w:rsidR="00BE12D0" w:rsidRPr="00CA4C54" w:rsidRDefault="00BE12D0" w:rsidP="00DB2D2F">
      <w:pPr>
        <w:pStyle w:val="ZUSTzmustartykuempunktem"/>
      </w:pPr>
      <w:r w:rsidRPr="00CA4C54">
        <w:t>2. Dla terenów obj</w:t>
      </w:r>
      <w:r w:rsidRPr="00CA4C54">
        <w:rPr>
          <w:rFonts w:hint="eastAsia"/>
        </w:rPr>
        <w:t>ę</w:t>
      </w:r>
      <w:r w:rsidRPr="00CA4C54">
        <w:t>tych planem generalnym, o którym mowa w ustawie z dnia 3</w:t>
      </w:r>
      <w:r w:rsidR="00E534DC" w:rsidRPr="00CA4C54">
        <w:t> </w:t>
      </w:r>
      <w:r w:rsidRPr="00CA4C54">
        <w:t>lipca 2002 r. − Prawo lotnicze, dotycz</w:t>
      </w:r>
      <w:r w:rsidRPr="00CA4C54">
        <w:rPr>
          <w:rFonts w:hint="eastAsia"/>
        </w:rPr>
        <w:t>ą</w:t>
      </w:r>
      <w:r w:rsidRPr="00CA4C54">
        <w:t>cym Inwestycji uchwalenie miejscowego planu zagospodarowania przestrzennego nie jest obowi</w:t>
      </w:r>
      <w:r w:rsidRPr="00CA4C54">
        <w:rPr>
          <w:rFonts w:hint="eastAsia"/>
        </w:rPr>
        <w:t>ą</w:t>
      </w:r>
      <w:r w:rsidRPr="00CA4C54">
        <w:t>zkowe.</w:t>
      </w:r>
      <w:bookmarkStart w:id="78" w:name="_Hlk84946643"/>
      <w:r w:rsidRPr="00CA4C54">
        <w:t>”</w:t>
      </w:r>
      <w:bookmarkEnd w:id="78"/>
      <w:r w:rsidRPr="00CA4C54">
        <w:t>;</w:t>
      </w:r>
    </w:p>
    <w:p w14:paraId="01C96347" w14:textId="77777777" w:rsidR="00BE12D0" w:rsidRPr="00CA4C54" w:rsidRDefault="00BE12D0" w:rsidP="00782969">
      <w:pPr>
        <w:pStyle w:val="PKTpunkt"/>
        <w:keepNext/>
      </w:pPr>
      <w:r w:rsidRPr="00CA4C54">
        <w:t>45)</w:t>
      </w:r>
      <w:r w:rsidRPr="00CA4C54">
        <w:tab/>
        <w:t>art. 78 otrzymuje brzmienie:</w:t>
      </w:r>
    </w:p>
    <w:p w14:paraId="25F242BB" w14:textId="3A48B751" w:rsidR="00BE12D0" w:rsidRPr="00CA4C54" w:rsidRDefault="00BE12D0" w:rsidP="00782969">
      <w:pPr>
        <w:pStyle w:val="ZARTzmartartykuempunktem"/>
        <w:keepNext/>
      </w:pPr>
      <w:bookmarkStart w:id="79" w:name="_Hlk84946619"/>
      <w:r w:rsidRPr="00CA4C54" w:rsidDel="00C76479">
        <w:t>„</w:t>
      </w:r>
      <w:bookmarkEnd w:id="79"/>
      <w:r w:rsidRPr="00CA4C54">
        <w:t>Art. 78.</w:t>
      </w:r>
      <w:r w:rsidR="00DF7F84" w:rsidRPr="00CA4C54">
        <w:t xml:space="preserve"> </w:t>
      </w:r>
      <w:r w:rsidRPr="00CA4C54">
        <w:t>1. Przebudowa lub budowa dróg publicznych, linii kolejowych, sieci lub</w:t>
      </w:r>
      <w:r w:rsidR="007724AF" w:rsidRPr="00CA4C54">
        <w:t xml:space="preserve"> </w:t>
      </w:r>
      <w:r w:rsidRPr="00CA4C54">
        <w:t>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wodnych, w zakresie wynikaj</w:t>
      </w:r>
      <w:r w:rsidRPr="00CA4C54">
        <w:rPr>
          <w:rFonts w:hint="eastAsia"/>
        </w:rPr>
        <w:t>ą</w:t>
      </w:r>
      <w:r w:rsidRPr="00CA4C54">
        <w:t>cym z konieczno</w:t>
      </w:r>
      <w:r w:rsidRPr="00CA4C54">
        <w:rPr>
          <w:rFonts w:hint="eastAsia"/>
        </w:rPr>
        <w:t>ś</w:t>
      </w:r>
      <w:r w:rsidRPr="00CA4C54">
        <w:t>ci dostosowania tych inwestycji do lokalizacji Inwestycji, mo</w:t>
      </w:r>
      <w:r w:rsidRPr="00CA4C54">
        <w:rPr>
          <w:rFonts w:hint="eastAsia"/>
        </w:rPr>
        <w:t>ż</w:t>
      </w:r>
      <w:r w:rsidRPr="00CA4C54">
        <w:t>e nast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na podstawie:</w:t>
      </w:r>
    </w:p>
    <w:p w14:paraId="59F6D2A8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ustawy z dnia 10 kwietnia 2003 r. o szczególnych zasadach przygotowania i</w:t>
      </w:r>
      <w:r w:rsidR="007724AF" w:rsidRPr="00CA4C54">
        <w:t xml:space="preserve"> </w:t>
      </w:r>
      <w:r w:rsidRPr="00CA4C54">
        <w:t>realizacji inwestycji w zakresie dróg publicznych − w zakresie dróg publicznych;</w:t>
      </w:r>
    </w:p>
    <w:p w14:paraId="6CFC55E3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ustawy z dnia 28 marca 2003 r. o transporcie kolejowym − w zakresie linii kolejowych;</w:t>
      </w:r>
    </w:p>
    <w:p w14:paraId="2777E405" w14:textId="77777777" w:rsidR="00BE12D0" w:rsidRPr="00CA4C54" w:rsidRDefault="00BE12D0" w:rsidP="00BE12D0">
      <w:pPr>
        <w:pStyle w:val="ZPKTzmpktartykuempunktem"/>
      </w:pPr>
      <w:r w:rsidRPr="00CA4C54">
        <w:lastRenderedPageBreak/>
        <w:t>3)</w:t>
      </w:r>
      <w:r w:rsidRPr="00CA4C54">
        <w:tab/>
        <w:t>ustawy z dnia 24 lipca 2015 r. o przygotowaniu i realizacji strategicznych inwestycji w zakresie sieci przesy</w:t>
      </w:r>
      <w:r w:rsidRPr="00CA4C54">
        <w:rPr>
          <w:rFonts w:hint="eastAsia"/>
        </w:rPr>
        <w:t>ł</w:t>
      </w:r>
      <w:r w:rsidRPr="00CA4C54">
        <w:t>owych − w zakresie ci</w:t>
      </w:r>
      <w:r w:rsidRPr="00CA4C54">
        <w:rPr>
          <w:rFonts w:hint="eastAsia"/>
        </w:rPr>
        <w:t>ą</w:t>
      </w:r>
      <w:r w:rsidRPr="00CA4C54">
        <w:t>gów drena</w:t>
      </w:r>
      <w:r w:rsidRPr="00CA4C54">
        <w:rPr>
          <w:rFonts w:hint="eastAsia"/>
        </w:rPr>
        <w:t>ż</w:t>
      </w:r>
      <w:r w:rsidRPr="00CA4C54">
        <w:t>owych, przewodów i</w:t>
      </w:r>
      <w:r w:rsidR="007724AF" w:rsidRPr="00CA4C54">
        <w:t xml:space="preserve"> </w:t>
      </w:r>
      <w:r w:rsidRPr="00CA4C54">
        <w:t>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>, o których mowa w art. 124 ust. 1 ustawy z dnia 21 sierpnia 1997 r. o</w:t>
      </w:r>
      <w:r w:rsidR="007724AF" w:rsidRPr="00CA4C54">
        <w:t xml:space="preserve"> </w:t>
      </w:r>
      <w:r w:rsidRPr="00CA4C54">
        <w:t>gospodarce nieruchomo</w:t>
      </w:r>
      <w:r w:rsidRPr="00CA4C54">
        <w:rPr>
          <w:rFonts w:hint="eastAsia"/>
        </w:rPr>
        <w:t>ś</w:t>
      </w:r>
      <w:r w:rsidRPr="00CA4C54">
        <w:t>ciami;</w:t>
      </w:r>
      <w:r w:rsidRPr="00CA4C54" w:rsidDel="007A4320">
        <w:t xml:space="preserve"> </w:t>
      </w:r>
    </w:p>
    <w:p w14:paraId="3D7365B7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ustawy z dnia 12 lutego 2009 r. o szczególnych zasadach przygotowania i realizacji inwestycji w zakresie lotnisk u</w:t>
      </w:r>
      <w:r w:rsidRPr="00CA4C54">
        <w:rPr>
          <w:rFonts w:hint="eastAsia"/>
        </w:rPr>
        <w:t>ż</w:t>
      </w:r>
      <w:r w:rsidRPr="00CA4C54">
        <w:t>ytku publicznego − w zakresie lotnisk u</w:t>
      </w:r>
      <w:r w:rsidRPr="00CA4C54">
        <w:rPr>
          <w:rFonts w:hint="eastAsia"/>
        </w:rPr>
        <w:t>ż</w:t>
      </w:r>
      <w:r w:rsidRPr="00CA4C54">
        <w:t>ytku publicznego oraz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i obiektów do obs</w:t>
      </w:r>
      <w:r w:rsidRPr="00CA4C54">
        <w:rPr>
          <w:rFonts w:hint="eastAsia"/>
        </w:rPr>
        <w:t>ł</w:t>
      </w:r>
      <w:r w:rsidRPr="00CA4C54">
        <w:t>ugi ruchu lotniczego;</w:t>
      </w:r>
    </w:p>
    <w:p w14:paraId="0F11E56A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ustawy z dnia 8 lipca 2010 r. o szczególnych zasadach przygotowania do realizacji inwestycji w zakresie budowli przeciwpowodziowych − w zakresie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wodnych;</w:t>
      </w:r>
    </w:p>
    <w:p w14:paraId="3C9AD55F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ustawy z dnia 22 lutego 2019 r. o przygotowaniu i realizacji strategicznych inwestycji w sektorze naftowym − w zakresie ruroci</w:t>
      </w:r>
      <w:r w:rsidRPr="00CA4C54">
        <w:rPr>
          <w:rFonts w:hint="eastAsia"/>
        </w:rPr>
        <w:t>ą</w:t>
      </w:r>
      <w:r w:rsidRPr="00CA4C54">
        <w:t>gów ropy naftowej lub</w:t>
      </w:r>
      <w:r w:rsidR="007724AF" w:rsidRPr="00CA4C54">
        <w:t xml:space="preserve"> </w:t>
      </w:r>
      <w:r w:rsidRPr="00CA4C54">
        <w:t>produktów naftowych wraz z infrastruktur</w:t>
      </w:r>
      <w:r w:rsidRPr="00CA4C54">
        <w:rPr>
          <w:rFonts w:hint="eastAsia"/>
        </w:rPr>
        <w:t>ą</w:t>
      </w:r>
      <w:r w:rsidRPr="00CA4C54">
        <w:t xml:space="preserve"> niezb</w:t>
      </w:r>
      <w:r w:rsidRPr="00CA4C54">
        <w:rPr>
          <w:rFonts w:hint="eastAsia"/>
        </w:rPr>
        <w:t>ę</w:t>
      </w:r>
      <w:r w:rsidRPr="00CA4C54">
        <w:t>dn</w:t>
      </w:r>
      <w:r w:rsidRPr="00CA4C54">
        <w:rPr>
          <w:rFonts w:hint="eastAsia"/>
        </w:rPr>
        <w:t>ą</w:t>
      </w:r>
      <w:r w:rsidRPr="00CA4C54">
        <w:t xml:space="preserve"> do obs</w:t>
      </w:r>
      <w:r w:rsidRPr="00CA4C54">
        <w:rPr>
          <w:rFonts w:hint="eastAsia"/>
        </w:rPr>
        <w:t>ł</w:t>
      </w:r>
      <w:r w:rsidRPr="00CA4C54">
        <w:t>ugi.</w:t>
      </w:r>
    </w:p>
    <w:p w14:paraId="1AF86A64" w14:textId="77777777" w:rsidR="00BE12D0" w:rsidRPr="00CA4C54" w:rsidRDefault="00BE12D0" w:rsidP="00782969">
      <w:pPr>
        <w:pStyle w:val="ZUSTzmustartykuempunktem"/>
        <w:keepNext/>
      </w:pPr>
      <w:r w:rsidRPr="00CA4C54">
        <w:t>2.</w:t>
      </w:r>
      <w:r w:rsidR="00BD00DD" w:rsidRPr="00CA4C54">
        <w:t xml:space="preserve"> </w:t>
      </w:r>
      <w:r w:rsidRPr="00CA4C54">
        <w:t>Ilekro</w:t>
      </w:r>
      <w:r w:rsidRPr="00CA4C54">
        <w:rPr>
          <w:rFonts w:hint="eastAsia"/>
        </w:rPr>
        <w:t>ć</w:t>
      </w:r>
      <w:r w:rsidRPr="00CA4C54">
        <w:t xml:space="preserve"> w przepisach:</w:t>
      </w:r>
    </w:p>
    <w:p w14:paraId="47163FBE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ustawy z dnia 24 lipca 2015 r. o przygotowaniu i realizacji strategicznych inwestycji w zakresie sieci przesy</w:t>
      </w:r>
      <w:r w:rsidRPr="00CA4C54">
        <w:rPr>
          <w:rFonts w:hint="eastAsia"/>
        </w:rPr>
        <w:t>ł</w:t>
      </w:r>
      <w:r w:rsidRPr="00CA4C54">
        <w:t>owych jest mowa o strategicznej inwestycji w zakresie sieci przesy</w:t>
      </w:r>
      <w:r w:rsidRPr="00CA4C54">
        <w:rPr>
          <w:rFonts w:hint="eastAsia"/>
        </w:rPr>
        <w:t>ł</w:t>
      </w:r>
      <w:r w:rsidRPr="00CA4C54">
        <w:t>owej,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inne inwestycje wymienione w ust.</w:t>
      </w:r>
      <w:r w:rsidR="007724AF" w:rsidRPr="00CA4C54">
        <w:t xml:space="preserve"> </w:t>
      </w:r>
      <w:r w:rsidRPr="00CA4C54">
        <w:t>1 pkt 3;</w:t>
      </w:r>
    </w:p>
    <w:p w14:paraId="3B982574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ustawy z dnia 22 lutego 2019 r. o przygotowaniu i realizacji strategicznych inwestycji w sektorze naftowym jest mowa o strategicznej inwestycji w sektorze naftowym,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inne inwestycje wymienione w ust. 1 pkt 6.</w:t>
      </w:r>
    </w:p>
    <w:p w14:paraId="56E1AD47" w14:textId="77777777" w:rsidR="00BE12D0" w:rsidRPr="00CA4C54" w:rsidRDefault="00BE12D0" w:rsidP="00782969">
      <w:pPr>
        <w:pStyle w:val="ZUSTzmustartykuempunktem"/>
        <w:keepNext/>
      </w:pPr>
      <w:r w:rsidRPr="00CA4C54">
        <w:t>3. Zadania, o których mowa w ust. 1, mo</w:t>
      </w:r>
      <w:r w:rsidRPr="00CA4C54">
        <w:rPr>
          <w:rFonts w:hint="eastAsia"/>
        </w:rPr>
        <w:t>ż</w:t>
      </w:r>
      <w:r w:rsidRPr="00CA4C54">
        <w:t>e realizowa</w:t>
      </w:r>
      <w:r w:rsidRPr="00CA4C54">
        <w:rPr>
          <w:rFonts w:hint="eastAsia"/>
        </w:rPr>
        <w:t>ć</w:t>
      </w:r>
      <w:r w:rsidRPr="00CA4C54">
        <w:t>:</w:t>
      </w:r>
    </w:p>
    <w:p w14:paraId="2AC16A57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ka Celowa samodzielnie;</w:t>
      </w:r>
    </w:p>
    <w:p w14:paraId="59195482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ka Celowa w imieniu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inwestora, na koszt w</w:t>
      </w:r>
      <w:r w:rsidRPr="00CA4C54">
        <w:rPr>
          <w:rFonts w:hint="eastAsia"/>
        </w:rPr>
        <w:t>ł</w:t>
      </w:r>
      <w:r w:rsidRPr="00CA4C54">
        <w:t>asny, na podstawie porozumienia 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zarz</w:t>
      </w:r>
      <w:r w:rsidRPr="00CA4C54">
        <w:rPr>
          <w:rFonts w:hint="eastAsia"/>
        </w:rPr>
        <w:t>ą</w:t>
      </w:r>
      <w:r w:rsidRPr="00CA4C54">
        <w:t>dc</w:t>
      </w:r>
      <w:r w:rsidRPr="00CA4C54">
        <w:rPr>
          <w:rFonts w:hint="eastAsia"/>
        </w:rPr>
        <w:t>ą</w:t>
      </w:r>
      <w:r w:rsidRPr="00CA4C54">
        <w:t xml:space="preserve"> drogi publicznej, linii kolejowej lub urz</w:t>
      </w:r>
      <w:r w:rsidRPr="00CA4C54">
        <w:rPr>
          <w:rFonts w:hint="eastAsia"/>
        </w:rPr>
        <w:t>ą</w:t>
      </w:r>
      <w:r w:rsidRPr="00CA4C54">
        <w:t>dzenia wodnego;</w:t>
      </w:r>
    </w:p>
    <w:p w14:paraId="3BCBF550" w14:textId="7A6CC4D8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ka, o której mowa w art. 15 ust.</w:t>
      </w:r>
      <w:r w:rsidR="00293662" w:rsidRPr="00CA4C54">
        <w:t xml:space="preserve"> </w:t>
      </w:r>
      <w:r w:rsidRPr="00CA4C54">
        <w:t>1.</w:t>
      </w:r>
    </w:p>
    <w:p w14:paraId="1A8EE218" w14:textId="77777777" w:rsidR="00BE12D0" w:rsidRPr="00CA4C54" w:rsidRDefault="00BE12D0" w:rsidP="00BE12D0">
      <w:pPr>
        <w:pStyle w:val="ZUSTzmustartykuempunktem"/>
      </w:pPr>
      <w:r w:rsidRPr="00CA4C54">
        <w:t xml:space="preserve">4. </w:t>
      </w:r>
      <w:bookmarkStart w:id="80" w:name="_Hlk92707534"/>
      <w:r w:rsidRPr="00CA4C54">
        <w:t>W przypadku zada</w:t>
      </w:r>
      <w:r w:rsidRPr="00CA4C54">
        <w:rPr>
          <w:rFonts w:hint="eastAsia"/>
        </w:rPr>
        <w:t>ń</w:t>
      </w:r>
      <w:r w:rsidRPr="00CA4C54">
        <w:t>, o których mowa w ust. 1, w zakresie sieci przesy</w:t>
      </w:r>
      <w:r w:rsidRPr="00CA4C54">
        <w:rPr>
          <w:rFonts w:hint="eastAsia"/>
        </w:rPr>
        <w:t>ł</w:t>
      </w:r>
      <w:r w:rsidRPr="00CA4C54">
        <w:t>owych i</w:t>
      </w:r>
      <w:r w:rsidR="007724AF" w:rsidRPr="00CA4C54">
        <w:t xml:space="preserve"> </w:t>
      </w:r>
      <w:r w:rsidRPr="00CA4C54">
        <w:t>dystrybucyjnych energii elektrycznej, gazu, ropy naftowej i produktów pochodnych, sieci wodoci</w:t>
      </w:r>
      <w:r w:rsidRPr="00CA4C54">
        <w:rPr>
          <w:rFonts w:hint="eastAsia"/>
        </w:rPr>
        <w:t>ą</w:t>
      </w:r>
      <w:r w:rsidRPr="00CA4C54">
        <w:t>gowej i kanalizacyjnej, podmiot, o którym mowa w ust. 3, realizuje te</w:t>
      </w:r>
      <w:r w:rsidR="007724AF" w:rsidRPr="00CA4C54">
        <w:t xml:space="preserve"> </w:t>
      </w:r>
      <w:r w:rsidRPr="00CA4C54">
        <w:t>zadania na podstawie porozumienia 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zarz</w:t>
      </w:r>
      <w:r w:rsidRPr="00CA4C54">
        <w:rPr>
          <w:rFonts w:hint="eastAsia"/>
        </w:rPr>
        <w:t>ą</w:t>
      </w:r>
      <w:r w:rsidRPr="00CA4C54">
        <w:t>dc</w:t>
      </w:r>
      <w:r w:rsidRPr="00CA4C54">
        <w:rPr>
          <w:rFonts w:hint="eastAsia"/>
        </w:rPr>
        <w:t>ą</w:t>
      </w:r>
      <w:r w:rsidRPr="00CA4C54">
        <w:t xml:space="preserve"> sieci</w:t>
      </w:r>
      <w:bookmarkEnd w:id="80"/>
      <w:r w:rsidRPr="00CA4C54">
        <w:t>.</w:t>
      </w:r>
    </w:p>
    <w:p w14:paraId="76847900" w14:textId="77777777" w:rsidR="00BE12D0" w:rsidRPr="00CA4C54" w:rsidRDefault="00BE12D0" w:rsidP="00782969">
      <w:pPr>
        <w:pStyle w:val="ZUSTzmustartykuempunktem"/>
        <w:keepNext/>
      </w:pPr>
      <w:r w:rsidRPr="00CA4C54">
        <w:lastRenderedPageBreak/>
        <w:t>5. Porozumienie, o którym mowa w ust. 3 pkt 2 i ust. 4, okre</w:t>
      </w:r>
      <w:r w:rsidRPr="00CA4C54">
        <w:rPr>
          <w:rFonts w:hint="eastAsia"/>
        </w:rPr>
        <w:t>ś</w:t>
      </w:r>
      <w:r w:rsidRPr="00CA4C54">
        <w:t>la w szczególno</w:t>
      </w:r>
      <w:r w:rsidRPr="00CA4C54">
        <w:rPr>
          <w:rFonts w:hint="eastAsia"/>
        </w:rPr>
        <w:t>ś</w:t>
      </w:r>
      <w:r w:rsidRPr="00CA4C54">
        <w:t>ci warunki przekazania zrealizowanych inwestycji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zarz</w:t>
      </w:r>
      <w:r w:rsidRPr="00CA4C54">
        <w:rPr>
          <w:rFonts w:hint="eastAsia"/>
        </w:rPr>
        <w:t>ą</w:t>
      </w:r>
      <w:r w:rsidRPr="00CA4C54">
        <w:t xml:space="preserve">dcom, w tym: </w:t>
      </w:r>
    </w:p>
    <w:p w14:paraId="5322DD60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warunki finansowania zadania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;</w:t>
      </w:r>
    </w:p>
    <w:p w14:paraId="7B9386C2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zasady realizacji zadania w imieniu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inwestora;</w:t>
      </w:r>
    </w:p>
    <w:p w14:paraId="65A5CD57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zasady wspó</w:t>
      </w:r>
      <w:r w:rsidRPr="00CA4C54">
        <w:rPr>
          <w:rFonts w:hint="eastAsia"/>
        </w:rPr>
        <w:t>ł</w:t>
      </w:r>
      <w:r w:rsidRPr="00CA4C54">
        <w:t>pracy Spó</w:t>
      </w:r>
      <w:r w:rsidRPr="00CA4C54">
        <w:rPr>
          <w:rFonts w:hint="eastAsia"/>
        </w:rPr>
        <w:t>ł</w:t>
      </w:r>
      <w:r w:rsidRPr="00CA4C54">
        <w:t>ki Celowej 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inwestorem;</w:t>
      </w:r>
    </w:p>
    <w:p w14:paraId="24C36F07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termin przej</w:t>
      </w:r>
      <w:r w:rsidRPr="00CA4C54">
        <w:rPr>
          <w:rFonts w:hint="eastAsia"/>
        </w:rPr>
        <w:t>ę</w:t>
      </w:r>
      <w:r w:rsidRPr="00CA4C54">
        <w:t>cia w zarzadzanie zrealizowanej infrastruktury przez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zarz</w:t>
      </w:r>
      <w:r w:rsidRPr="00CA4C54">
        <w:rPr>
          <w:rFonts w:hint="eastAsia"/>
        </w:rPr>
        <w:t>ą</w:t>
      </w:r>
      <w:r w:rsidRPr="00CA4C54">
        <w:t>dc</w:t>
      </w:r>
      <w:r w:rsidRPr="00CA4C54">
        <w:rPr>
          <w:rFonts w:hint="eastAsia"/>
        </w:rPr>
        <w:t>ę</w:t>
      </w:r>
      <w:r w:rsidRPr="00CA4C54">
        <w:t>;</w:t>
      </w:r>
    </w:p>
    <w:p w14:paraId="78873303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termin przekazania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ciwemu zarz</w:t>
      </w:r>
      <w:r w:rsidRPr="00CA4C54">
        <w:rPr>
          <w:rFonts w:hint="eastAsia"/>
        </w:rPr>
        <w:t>ą</w:t>
      </w:r>
      <w:r w:rsidRPr="00CA4C54">
        <w:t>dcy dokumentacji powykonawczej.</w:t>
      </w:r>
    </w:p>
    <w:p w14:paraId="75BCE143" w14:textId="79B985F0" w:rsidR="00BE12D0" w:rsidRPr="00CA4C54" w:rsidRDefault="00BE12D0" w:rsidP="00DB2D2F">
      <w:pPr>
        <w:pStyle w:val="ZUSTzmustartykuempunktem"/>
      </w:pPr>
      <w:r w:rsidRPr="00CA4C54">
        <w:t>6. W przypadku niezawarcia porozumienia, o którym mowa w ust. 3 pkt 2 i ust. 4, warunki, o których mowa w ust. 5, okre</w:t>
      </w:r>
      <w:r w:rsidRPr="00CA4C54">
        <w:rPr>
          <w:rFonts w:hint="eastAsia"/>
        </w:rPr>
        <w:t>ś</w:t>
      </w:r>
      <w:r w:rsidRPr="00CA4C54">
        <w:t>la, w drodze decyzji, wojewoda</w:t>
      </w:r>
      <w:r w:rsidR="00924C3D" w:rsidRPr="00CA4C54">
        <w:t>,</w:t>
      </w:r>
      <w:r w:rsidRPr="00CA4C54">
        <w:t xml:space="preserve"> na wniosek Spó</w:t>
      </w:r>
      <w:r w:rsidRPr="00CA4C54">
        <w:rPr>
          <w:rFonts w:hint="eastAsia"/>
        </w:rPr>
        <w:t>ł</w:t>
      </w:r>
      <w:r w:rsidRPr="00CA4C54">
        <w:t>ki Celowej.</w:t>
      </w:r>
    </w:p>
    <w:p w14:paraId="6A1ACC2F" w14:textId="77777777" w:rsidR="00BE12D0" w:rsidRPr="00CA4C54" w:rsidRDefault="00BE12D0" w:rsidP="00DB2D2F">
      <w:pPr>
        <w:pStyle w:val="ZUSTzmustartykuempunktem"/>
      </w:pPr>
      <w:r w:rsidRPr="00CA4C54">
        <w:t>7. Organem wy</w:t>
      </w:r>
      <w:r w:rsidRPr="00CA4C54">
        <w:rPr>
          <w:rFonts w:hint="eastAsia"/>
        </w:rPr>
        <w:t>ż</w:t>
      </w:r>
      <w:r w:rsidRPr="00CA4C54">
        <w:t>szego stopnia w stosunku do wojewody jest</w:t>
      </w:r>
      <w:r w:rsidR="007724AF" w:rsidRPr="00CA4C54">
        <w:t xml:space="preserve"> </w:t>
      </w:r>
      <w:r w:rsidRPr="00CA4C54">
        <w:t>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budownictwa, planowania i zagospodarowania przestrzennego oraz mieszkalnictwa.”;</w:t>
      </w:r>
    </w:p>
    <w:p w14:paraId="2118293A" w14:textId="77777777" w:rsidR="00BE12D0" w:rsidRPr="00CA4C54" w:rsidRDefault="00BE12D0" w:rsidP="00782969">
      <w:pPr>
        <w:pStyle w:val="PKTpunkt"/>
        <w:keepNext/>
      </w:pPr>
      <w:r w:rsidRPr="00CA4C54">
        <w:t>46)</w:t>
      </w:r>
      <w:r w:rsidRPr="00CA4C54">
        <w:tab/>
        <w:t>w dziale III w rozdziale 10 dodaje si</w:t>
      </w:r>
      <w:r w:rsidRPr="00CA4C54">
        <w:rPr>
          <w:rFonts w:hint="eastAsia"/>
        </w:rPr>
        <w:t>ę</w:t>
      </w:r>
      <w:r w:rsidRPr="00CA4C54">
        <w:t xml:space="preserve"> art. 96a w brzmieniu:</w:t>
      </w:r>
    </w:p>
    <w:p w14:paraId="36F25D1A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96a. 1. Celem utworzenia, utrzymania i rozwijania Zasobu jest zapewnienie 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</w:t>
      </w:r>
      <w:r w:rsidRPr="00CA4C54">
        <w:t>ci realizacji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 xml:space="preserve"> oraz stworzenie optymalnych warunków rozwoju spo</w:t>
      </w:r>
      <w:r w:rsidRPr="00CA4C54">
        <w:rPr>
          <w:rFonts w:hint="eastAsia"/>
        </w:rPr>
        <w:t>ł</w:t>
      </w:r>
      <w:r w:rsidRPr="00CA4C54">
        <w:t>eczno-gospodarczego oraz przestrzennego na obszarze otoczenia CPK.</w:t>
      </w:r>
    </w:p>
    <w:p w14:paraId="0AEA8FC8" w14:textId="77777777" w:rsidR="00BE12D0" w:rsidRPr="00CA4C54" w:rsidRDefault="00BE12D0" w:rsidP="00BE12D0">
      <w:pPr>
        <w:pStyle w:val="ZUSTzmustartykuempunktem"/>
      </w:pPr>
      <w:r w:rsidRPr="00CA4C54">
        <w:t>2. Spó</w:t>
      </w:r>
      <w:r w:rsidRPr="00CA4C54">
        <w:rPr>
          <w:rFonts w:hint="eastAsia"/>
        </w:rPr>
        <w:t>ł</w:t>
      </w:r>
      <w:r w:rsidRPr="00CA4C54">
        <w:t>ka Celowa rozwija Zasób, nabywaj</w:t>
      </w:r>
      <w:r w:rsidRPr="00CA4C54">
        <w:rPr>
          <w:rFonts w:hint="eastAsia"/>
        </w:rPr>
        <w:t>ą</w:t>
      </w:r>
      <w:r w:rsidRPr="00CA4C54">
        <w:t>c prawa do nieruchomo</w:t>
      </w:r>
      <w:r w:rsidRPr="00CA4C54">
        <w:rPr>
          <w:rFonts w:hint="eastAsia"/>
        </w:rPr>
        <w:t>ś</w:t>
      </w:r>
      <w:r w:rsidRPr="00CA4C54">
        <w:t>ci gruntowych zabudowanych oraz niezabudowanych, nieruchomo</w:t>
      </w:r>
      <w:r w:rsidRPr="00CA4C54">
        <w:rPr>
          <w:rFonts w:hint="eastAsia"/>
        </w:rPr>
        <w:t>ś</w:t>
      </w:r>
      <w:r w:rsidRPr="00CA4C54">
        <w:t>ci budynkowych oraz lokalowych, po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onych na terenie kraju, w szczególno</w:t>
      </w:r>
      <w:r w:rsidRPr="00CA4C54">
        <w:rPr>
          <w:rFonts w:hint="eastAsia"/>
        </w:rPr>
        <w:t>ś</w:t>
      </w:r>
      <w:r w:rsidRPr="00CA4C54">
        <w:t>ci na terenach gmin wskazanych w</w:t>
      </w:r>
      <w:r w:rsidR="007724AF" w:rsidRPr="00CA4C54">
        <w:t xml:space="preserve"> </w:t>
      </w:r>
      <w:r w:rsidRPr="00CA4C54">
        <w:t>przepisach wydanych na podstawie art. 28 ust. 1 i art. 99 ust. 11.</w:t>
      </w:r>
    </w:p>
    <w:p w14:paraId="639A9D42" w14:textId="77777777" w:rsidR="00BE12D0" w:rsidRPr="00CA4C54" w:rsidRDefault="00BE12D0" w:rsidP="00BE12D0">
      <w:pPr>
        <w:pStyle w:val="ZUSTzmustartykuempunktem"/>
      </w:pPr>
      <w:r w:rsidRPr="00CA4C54">
        <w:t>3. Skarb Pa</w:t>
      </w:r>
      <w:r w:rsidRPr="00CA4C54">
        <w:rPr>
          <w:rFonts w:hint="eastAsia"/>
        </w:rPr>
        <w:t>ń</w:t>
      </w:r>
      <w:r w:rsidRPr="00CA4C54">
        <w:t>stwa powierza Spó</w:t>
      </w:r>
      <w:r w:rsidRPr="00CA4C54">
        <w:rPr>
          <w:rFonts w:hint="eastAsia"/>
        </w:rPr>
        <w:t>ł</w:t>
      </w:r>
      <w:r w:rsidRPr="00CA4C54">
        <w:t>ce Celowej wykonywanie prawa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i innych praw rzeczowych na jego rzecz w stosunku do nieruchomo</w:t>
      </w:r>
      <w:r w:rsidRPr="00CA4C54">
        <w:rPr>
          <w:rFonts w:hint="eastAsia"/>
        </w:rPr>
        <w:t>ś</w:t>
      </w:r>
      <w:r w:rsidRPr="00CA4C54">
        <w:t>ci Skarbu Pa</w:t>
      </w:r>
      <w:r w:rsidRPr="00CA4C54">
        <w:rPr>
          <w:rFonts w:hint="eastAsia"/>
        </w:rPr>
        <w:t>ń</w:t>
      </w:r>
      <w:r w:rsidRPr="00CA4C54">
        <w:t>stwa stanowi</w:t>
      </w:r>
      <w:r w:rsidRPr="00CA4C54">
        <w:rPr>
          <w:rFonts w:hint="eastAsia"/>
        </w:rPr>
        <w:t>ą</w:t>
      </w:r>
      <w:r w:rsidRPr="00CA4C54">
        <w:t>cych Zasób oraz w</w:t>
      </w:r>
      <w:r w:rsidRPr="00CA4C54">
        <w:rPr>
          <w:rFonts w:hint="eastAsia"/>
        </w:rPr>
        <w:t>łą</w:t>
      </w:r>
      <w:r w:rsidRPr="00CA4C54">
        <w:t>czanych do Zasobu, w tym ustanawianie ograniczonych praw rzeczowych oraz u</w:t>
      </w:r>
      <w:r w:rsidRPr="00CA4C54">
        <w:rPr>
          <w:rFonts w:hint="eastAsia"/>
        </w:rPr>
        <w:t>ż</w:t>
      </w:r>
      <w:r w:rsidRPr="00CA4C54">
        <w:t>ytkowania wieczystego. W przypadku oddania nieruchomo</w:t>
      </w:r>
      <w:r w:rsidRPr="00CA4C54">
        <w:rPr>
          <w:rFonts w:hint="eastAsia"/>
        </w:rPr>
        <w:t>ś</w:t>
      </w:r>
      <w:r w:rsidRPr="00CA4C54">
        <w:t>ci w u</w:t>
      </w:r>
      <w:r w:rsidRPr="00CA4C54">
        <w:rPr>
          <w:rFonts w:hint="eastAsia"/>
        </w:rPr>
        <w:t>ż</w:t>
      </w:r>
      <w:r w:rsidRPr="00CA4C54">
        <w:t>ytkowanie wieczyste Spó</w:t>
      </w:r>
      <w:r w:rsidRPr="00CA4C54">
        <w:rPr>
          <w:rFonts w:hint="eastAsia"/>
        </w:rPr>
        <w:t>ł</w:t>
      </w:r>
      <w:r w:rsidRPr="00CA4C54">
        <w:t>ka Celowa wykonuje kompetencje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organu okre</w:t>
      </w:r>
      <w:r w:rsidRPr="00CA4C54">
        <w:rPr>
          <w:rFonts w:hint="eastAsia"/>
        </w:rPr>
        <w:t>ś</w:t>
      </w:r>
      <w:r w:rsidRPr="00CA4C54">
        <w:t>lone w dziale II ustawy z dnia 21 sierpnia 1997 r. o gospodarce nieruchomo</w:t>
      </w:r>
      <w:r w:rsidRPr="00CA4C54">
        <w:rPr>
          <w:rFonts w:hint="eastAsia"/>
        </w:rPr>
        <w:t>ś</w:t>
      </w:r>
      <w:r w:rsidRPr="00CA4C54">
        <w:t>ciami. Przepisów art. 63–66 tej ustawy nie stosuje si</w:t>
      </w:r>
      <w:r w:rsidRPr="00CA4C54">
        <w:rPr>
          <w:rFonts w:hint="eastAsia"/>
        </w:rPr>
        <w:t>ę</w:t>
      </w:r>
      <w:r w:rsidRPr="00CA4C54">
        <w:t>.</w:t>
      </w:r>
    </w:p>
    <w:p w14:paraId="3D8FD042" w14:textId="77777777" w:rsidR="00BE12D0" w:rsidRPr="00CA4C54" w:rsidRDefault="00BE12D0" w:rsidP="00BE12D0">
      <w:pPr>
        <w:pStyle w:val="ZUSTzmustartykuempunktem"/>
      </w:pPr>
      <w:r w:rsidRPr="00CA4C54">
        <w:t>4. Spó</w:t>
      </w:r>
      <w:r w:rsidRPr="00CA4C54">
        <w:rPr>
          <w:rFonts w:hint="eastAsia"/>
        </w:rPr>
        <w:t>ł</w:t>
      </w:r>
      <w:r w:rsidRPr="00CA4C54">
        <w:t>ka Celowa,</w:t>
      </w:r>
      <w:r w:rsidR="007724AF" w:rsidRPr="00CA4C54">
        <w:t xml:space="preserve"> </w:t>
      </w:r>
      <w:r w:rsidRPr="00CA4C54">
        <w:t>obejmuj</w:t>
      </w:r>
      <w:r w:rsidRPr="00CA4C54">
        <w:rPr>
          <w:rFonts w:hint="eastAsia"/>
        </w:rPr>
        <w:t>ą</w:t>
      </w:r>
      <w:r w:rsidRPr="00CA4C54">
        <w:t>c we w</w:t>
      </w:r>
      <w:r w:rsidRPr="00CA4C54">
        <w:rPr>
          <w:rFonts w:hint="eastAsia"/>
        </w:rPr>
        <w:t>ł</w:t>
      </w:r>
      <w:r w:rsidRPr="00CA4C54">
        <w:t>adanie powierzone nieruchomo</w:t>
      </w:r>
      <w:r w:rsidRPr="00CA4C54">
        <w:rPr>
          <w:rFonts w:hint="eastAsia"/>
        </w:rPr>
        <w:t>ś</w:t>
      </w:r>
      <w:r w:rsidRPr="00CA4C54">
        <w:t>ci Skarbu Pa</w:t>
      </w:r>
      <w:r w:rsidRPr="00CA4C54">
        <w:rPr>
          <w:rFonts w:hint="eastAsia"/>
        </w:rPr>
        <w:t>ń</w:t>
      </w:r>
      <w:r w:rsidRPr="00CA4C54">
        <w:t>stwa, wykonuje we w</w:t>
      </w:r>
      <w:r w:rsidRPr="00CA4C54">
        <w:rPr>
          <w:rFonts w:hint="eastAsia"/>
        </w:rPr>
        <w:t>ł</w:t>
      </w:r>
      <w:r w:rsidRPr="00CA4C54">
        <w:t>asnym imieniu prawa i obowi</w:t>
      </w:r>
      <w:r w:rsidRPr="00CA4C54">
        <w:rPr>
          <w:rFonts w:hint="eastAsia"/>
        </w:rPr>
        <w:t>ą</w:t>
      </w:r>
      <w:r w:rsidRPr="00CA4C54">
        <w:t>zki z nimi zwi</w:t>
      </w:r>
      <w:r w:rsidRPr="00CA4C54">
        <w:rPr>
          <w:rFonts w:hint="eastAsia"/>
        </w:rPr>
        <w:t>ą</w:t>
      </w:r>
      <w:r w:rsidRPr="00CA4C54">
        <w:t xml:space="preserve">zane w stosunku </w:t>
      </w:r>
      <w:r w:rsidRPr="00CA4C54">
        <w:lastRenderedPageBreak/>
        <w:t>do osób trzecich, jak równie</w:t>
      </w:r>
      <w:r w:rsidRPr="00CA4C54">
        <w:rPr>
          <w:rFonts w:hint="eastAsia"/>
        </w:rPr>
        <w:t>ż</w:t>
      </w:r>
      <w:r w:rsidRPr="00CA4C54">
        <w:t xml:space="preserve"> we w</w:t>
      </w:r>
      <w:r w:rsidRPr="00CA4C54">
        <w:rPr>
          <w:rFonts w:hint="eastAsia"/>
        </w:rPr>
        <w:t>ł</w:t>
      </w:r>
      <w:r w:rsidRPr="00CA4C54">
        <w:t>asnym imieniu wykonuje zwi</w:t>
      </w:r>
      <w:r w:rsidRPr="00CA4C54">
        <w:rPr>
          <w:rFonts w:hint="eastAsia"/>
        </w:rPr>
        <w:t>ą</w:t>
      </w:r>
      <w:r w:rsidRPr="00CA4C54">
        <w:t>zane z tymi nieruchomo</w:t>
      </w:r>
      <w:r w:rsidRPr="00CA4C54">
        <w:rPr>
          <w:rFonts w:hint="eastAsia"/>
        </w:rPr>
        <w:t>ś</w:t>
      </w:r>
      <w:r w:rsidRPr="00CA4C54">
        <w:t>ciami obowi</w:t>
      </w:r>
      <w:r w:rsidRPr="00CA4C54">
        <w:rPr>
          <w:rFonts w:hint="eastAsia"/>
        </w:rPr>
        <w:t>ą</w:t>
      </w:r>
      <w:r w:rsidRPr="00CA4C54">
        <w:t>zki publicznoprawne.”;</w:t>
      </w:r>
    </w:p>
    <w:p w14:paraId="5135414D" w14:textId="77777777" w:rsidR="00BE12D0" w:rsidRPr="00CA4C54" w:rsidRDefault="00BE12D0" w:rsidP="00782969">
      <w:pPr>
        <w:pStyle w:val="PKTpunkt"/>
        <w:keepNext/>
      </w:pPr>
      <w:r w:rsidRPr="00CA4C54">
        <w:t>47)</w:t>
      </w:r>
      <w:r w:rsidRPr="00CA4C54">
        <w:tab/>
        <w:t>art. 97 otrzymuje brzmienie:</w:t>
      </w:r>
    </w:p>
    <w:p w14:paraId="03171233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97. Pe</w:t>
      </w:r>
      <w:r w:rsidRPr="00CA4C54">
        <w:rPr>
          <w:rFonts w:hint="eastAsia"/>
        </w:rPr>
        <w:t>ł</w:t>
      </w:r>
      <w:r w:rsidRPr="00CA4C54">
        <w:t>nomocnik oraz Spó</w:t>
      </w:r>
      <w:r w:rsidRPr="00CA4C54">
        <w:rPr>
          <w:rFonts w:hint="eastAsia"/>
        </w:rPr>
        <w:t>ł</w:t>
      </w:r>
      <w:r w:rsidRPr="00CA4C54">
        <w:t>ka Celowa, dzia</w:t>
      </w:r>
      <w:r w:rsidRPr="00CA4C54">
        <w:rPr>
          <w:rFonts w:hint="eastAsia"/>
        </w:rPr>
        <w:t>ł</w:t>
      </w:r>
      <w:r w:rsidRPr="00CA4C54">
        <w:t>aj</w:t>
      </w:r>
      <w:r w:rsidRPr="00CA4C54">
        <w:rPr>
          <w:rFonts w:hint="eastAsia"/>
        </w:rPr>
        <w:t>ą</w:t>
      </w:r>
      <w:r w:rsidRPr="00CA4C54">
        <w:t>c we wspó</w:t>
      </w:r>
      <w:r w:rsidRPr="00CA4C54">
        <w:rPr>
          <w:rFonts w:hint="eastAsia"/>
        </w:rPr>
        <w:t>ł</w:t>
      </w:r>
      <w:r w:rsidRPr="00CA4C54">
        <w:t>pracy z Krajowym O</w:t>
      </w:r>
      <w:r w:rsidRPr="00CA4C54">
        <w:rPr>
          <w:rFonts w:hint="eastAsia"/>
        </w:rPr>
        <w:t>ś</w:t>
      </w:r>
      <w:r w:rsidRPr="00CA4C54">
        <w:t>rodkiem Wsparcia Rolnictwa, Agencj</w:t>
      </w:r>
      <w:r w:rsidRPr="00CA4C54">
        <w:rPr>
          <w:rFonts w:hint="eastAsia"/>
        </w:rPr>
        <w:t>ą</w:t>
      </w:r>
      <w:r w:rsidRPr="00CA4C54">
        <w:t xml:space="preserve"> Restrukturyzacji i Modernizacji Rolnictwa oraz Pa</w:t>
      </w:r>
      <w:r w:rsidRPr="00CA4C54">
        <w:rPr>
          <w:rFonts w:hint="eastAsia"/>
        </w:rPr>
        <w:t>ń</w:t>
      </w:r>
      <w:r w:rsidRPr="00CA4C54">
        <w:t>stwowym Gospodarstwem Le</w:t>
      </w:r>
      <w:r w:rsidRPr="00CA4C54">
        <w:rPr>
          <w:rFonts w:hint="eastAsia"/>
        </w:rPr>
        <w:t>ś</w:t>
      </w:r>
      <w:r w:rsidRPr="00CA4C54">
        <w:t>nym Lasy Pa</w:t>
      </w:r>
      <w:r w:rsidRPr="00CA4C54">
        <w:rPr>
          <w:rFonts w:hint="eastAsia"/>
        </w:rPr>
        <w:t>ń</w:t>
      </w:r>
      <w:r w:rsidRPr="00CA4C54">
        <w:t>stwowe, tworzy warunki do zamiany nieruchomo</w:t>
      </w:r>
      <w:r w:rsidRPr="00CA4C54">
        <w:rPr>
          <w:rFonts w:hint="eastAsia"/>
        </w:rPr>
        <w:t>ś</w:t>
      </w:r>
      <w:r w:rsidRPr="00CA4C54">
        <w:t>ci oraz warunki do utrzymania prowadzenia produkcji rolnej lub le</w:t>
      </w:r>
      <w:r w:rsidRPr="00CA4C54">
        <w:rPr>
          <w:rFonts w:hint="eastAsia"/>
        </w:rPr>
        <w:t>ś</w:t>
      </w:r>
      <w:r w:rsidRPr="00CA4C54">
        <w:t>nej przez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cicieli lub dzier</w:t>
      </w:r>
      <w:r w:rsidRPr="00CA4C54">
        <w:rPr>
          <w:rFonts w:hint="eastAsia"/>
        </w:rPr>
        <w:t>ż</w:t>
      </w:r>
      <w:r w:rsidRPr="00CA4C54">
        <w:t>awców nieruchomo</w:t>
      </w:r>
      <w:r w:rsidRPr="00CA4C54">
        <w:rPr>
          <w:rFonts w:hint="eastAsia"/>
        </w:rPr>
        <w:t>ś</w:t>
      </w:r>
      <w:r w:rsidRPr="00CA4C54">
        <w:t>ci, w tym nieruchomo</w:t>
      </w:r>
      <w:r w:rsidRPr="00CA4C54">
        <w:rPr>
          <w:rFonts w:hint="eastAsia"/>
        </w:rPr>
        <w:t>ś</w:t>
      </w:r>
      <w:r w:rsidRPr="00CA4C54">
        <w:t>ci rolnych, w trybie przepisów o scalaniu i</w:t>
      </w:r>
      <w:r w:rsidR="007724AF" w:rsidRPr="00CA4C54">
        <w:t xml:space="preserve"> </w:t>
      </w:r>
      <w:r w:rsidRPr="00CA4C54">
        <w:t>wymianie gruntów.”;</w:t>
      </w:r>
    </w:p>
    <w:p w14:paraId="2721DF3C" w14:textId="77777777" w:rsidR="00BE12D0" w:rsidRPr="00CA4C54" w:rsidRDefault="00BE12D0" w:rsidP="00782969">
      <w:pPr>
        <w:pStyle w:val="PKTpunkt"/>
        <w:keepNext/>
      </w:pPr>
      <w:r w:rsidRPr="00CA4C54">
        <w:t>48)</w:t>
      </w:r>
      <w:r w:rsidRPr="00CA4C54">
        <w:tab/>
        <w:t>w art. 98:</w:t>
      </w:r>
    </w:p>
    <w:p w14:paraId="597DB6D2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w ust. 1:</w:t>
      </w:r>
    </w:p>
    <w:p w14:paraId="46DB85B5" w14:textId="77777777" w:rsidR="00BE12D0" w:rsidRPr="00CA4C54" w:rsidRDefault="00BE12D0" w:rsidP="00782969">
      <w:pPr>
        <w:pStyle w:val="TIRtiret"/>
        <w:keepNext/>
      </w:pPr>
      <w:r w:rsidRPr="00CA4C54">
        <w:t>−</w:t>
      </w:r>
      <w:r w:rsidRPr="00CA4C54">
        <w:tab/>
        <w:t>pkt 1 otrzymuje brzmienie:</w:t>
      </w:r>
    </w:p>
    <w:p w14:paraId="6EA54E69" w14:textId="77777777" w:rsidR="00BE12D0" w:rsidRPr="00CA4C54" w:rsidRDefault="00BE12D0" w:rsidP="00BE12D0">
      <w:pPr>
        <w:pStyle w:val="ZTIRPKTzmpkttiret"/>
      </w:pPr>
      <w:r w:rsidRPr="00CA4C54" w:rsidDel="00C76479">
        <w:t>„</w:t>
      </w:r>
      <w:r w:rsidRPr="00CA4C54">
        <w:t>1)</w:t>
      </w:r>
      <w:r w:rsidRPr="00CA4C54">
        <w:tab/>
        <w:t>gruntowe, które sta</w:t>
      </w:r>
      <w:r w:rsidRPr="00CA4C54">
        <w:rPr>
          <w:rFonts w:hint="eastAsia"/>
        </w:rPr>
        <w:t>ł</w:t>
      </w:r>
      <w:r w:rsidRPr="00CA4C54">
        <w:t>y si</w:t>
      </w:r>
      <w:r w:rsidRPr="00CA4C54">
        <w:rPr>
          <w:rFonts w:hint="eastAsia"/>
        </w:rPr>
        <w:t>ę</w:t>
      </w:r>
      <w:r w:rsidRPr="00CA4C54">
        <w:t xml:space="preserve">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ki Celowej wskutek decyzji o</w:t>
      </w:r>
      <w:r w:rsidR="007724AF" w:rsidRPr="00CA4C54">
        <w:t xml:space="preserve"> </w:t>
      </w:r>
      <w:r w:rsidRPr="00CA4C54">
        <w:t>ustaleniu lokalizacji inwestycji w zakresie CPK;”,</w:t>
      </w:r>
    </w:p>
    <w:p w14:paraId="56BE144B" w14:textId="77777777" w:rsidR="00BE12D0" w:rsidRPr="00CA4C54" w:rsidRDefault="00BE12D0" w:rsidP="00782969">
      <w:pPr>
        <w:pStyle w:val="TIRtiret"/>
        <w:keepNext/>
      </w:pPr>
      <w:r w:rsidRPr="00CA4C54">
        <w:t>−</w:t>
      </w:r>
      <w:r w:rsidRPr="00CA4C54">
        <w:tab/>
        <w:t>pkt 3 otrzymuje brzmienie:</w:t>
      </w:r>
    </w:p>
    <w:p w14:paraId="551D6EB7" w14:textId="77777777" w:rsidR="00BE12D0" w:rsidRPr="00CA4C54" w:rsidRDefault="00BE12D0" w:rsidP="00BE12D0">
      <w:pPr>
        <w:pStyle w:val="ZTIRPKTzmpkttiret"/>
      </w:pPr>
      <w:r w:rsidRPr="00CA4C54" w:rsidDel="00C76479">
        <w:t>„</w:t>
      </w:r>
      <w:r w:rsidRPr="00CA4C54">
        <w:t>3)</w:t>
      </w:r>
      <w:r w:rsidRPr="00CA4C54">
        <w:tab/>
        <w:t>które zosta</w:t>
      </w:r>
      <w:r w:rsidRPr="00CA4C54">
        <w:rPr>
          <w:rFonts w:hint="eastAsia"/>
        </w:rPr>
        <w:t>ł</w:t>
      </w:r>
      <w:r w:rsidRPr="00CA4C54">
        <w:t>y nabyte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w tym w szczególno</w:t>
      </w:r>
      <w:r w:rsidRPr="00CA4C54">
        <w:rPr>
          <w:rFonts w:hint="eastAsia"/>
        </w:rPr>
        <w:t>ś</w:t>
      </w:r>
      <w:r w:rsidRPr="00CA4C54">
        <w:t>ci z</w:t>
      </w:r>
      <w:r w:rsidR="007724AF" w:rsidRPr="00CA4C54">
        <w:t xml:space="preserve"> </w:t>
      </w:r>
      <w:r w:rsidRPr="00CA4C54">
        <w:t>obszaru obj</w:t>
      </w:r>
      <w:r w:rsidRPr="00CA4C54">
        <w:rPr>
          <w:rFonts w:hint="eastAsia"/>
        </w:rPr>
        <w:t>ę</w:t>
      </w:r>
      <w:r w:rsidRPr="00CA4C54">
        <w:t>tego przepisami wydanymi na podstawie art. 28 ust. 1;”,</w:t>
      </w:r>
    </w:p>
    <w:p w14:paraId="652D4AC7" w14:textId="77777777" w:rsidR="00BE12D0" w:rsidRPr="00CA4C54" w:rsidRDefault="00BE12D0" w:rsidP="00BE12D0">
      <w:pPr>
        <w:pStyle w:val="TIRtiret"/>
      </w:pPr>
      <w:r w:rsidRPr="00CA4C54">
        <w:t>−</w:t>
      </w:r>
      <w:r w:rsidRPr="00CA4C54">
        <w:tab/>
        <w:t xml:space="preserve">w pkt 4 wyrazy </w:t>
      </w:r>
      <w:r w:rsidRPr="00CA4C54" w:rsidDel="00C76479">
        <w:t>„</w:t>
      </w:r>
      <w:bookmarkStart w:id="81" w:name="_Hlk78208087"/>
      <w:r w:rsidRPr="00CA4C54">
        <w:t>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budownictwa, planowania i</w:t>
      </w:r>
      <w:r w:rsidR="007724AF" w:rsidRPr="00CA4C54">
        <w:t xml:space="preserve"> </w:t>
      </w:r>
      <w:r w:rsidRPr="00CA4C54">
        <w:t>zagospodarowania przestrzennego oraz mieszkalnictwa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Skarb Pa</w:t>
      </w:r>
      <w:r w:rsidRPr="00CA4C54">
        <w:rPr>
          <w:rFonts w:hint="eastAsia"/>
        </w:rPr>
        <w:t>ń</w:t>
      </w:r>
      <w:r w:rsidRPr="00CA4C54">
        <w:t>stwa reprezentowany przez Pe</w:t>
      </w:r>
      <w:r w:rsidRPr="00CA4C54">
        <w:rPr>
          <w:rFonts w:hint="eastAsia"/>
        </w:rPr>
        <w:t>ł</w:t>
      </w:r>
      <w:r w:rsidRPr="00CA4C54">
        <w:t>nomocnika</w:t>
      </w:r>
      <w:bookmarkEnd w:id="81"/>
      <w:r w:rsidRPr="00CA4C54" w:rsidDel="00C76479">
        <w:t>”</w:t>
      </w:r>
      <w:r w:rsidRPr="00CA4C54">
        <w:t>,</w:t>
      </w:r>
    </w:p>
    <w:p w14:paraId="159AAE81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ust. 3 otrzymuje brzmienie:</w:t>
      </w:r>
    </w:p>
    <w:p w14:paraId="6A254827" w14:textId="77777777" w:rsidR="00BE12D0" w:rsidRPr="00CA4C54" w:rsidRDefault="00BE12D0" w:rsidP="00782969">
      <w:pPr>
        <w:pStyle w:val="ZLITUSTzmustliter"/>
        <w:keepNext/>
      </w:pPr>
      <w:r w:rsidRPr="00CA4C54" w:rsidDel="00C76479">
        <w:t>„</w:t>
      </w:r>
      <w:r w:rsidRPr="00CA4C54">
        <w:t>3. Nieruchomo</w:t>
      </w:r>
      <w:r w:rsidRPr="00CA4C54">
        <w:rPr>
          <w:rFonts w:hint="eastAsia"/>
        </w:rPr>
        <w:t>ś</w:t>
      </w:r>
      <w:r w:rsidRPr="00CA4C54">
        <w:t>ci wchodz</w:t>
      </w:r>
      <w:r w:rsidRPr="00CA4C54">
        <w:rPr>
          <w:rFonts w:hint="eastAsia"/>
        </w:rPr>
        <w:t>ą</w:t>
      </w:r>
      <w:r w:rsidRPr="00CA4C54">
        <w:t>ce w sk</w:t>
      </w:r>
      <w:r w:rsidRPr="00CA4C54">
        <w:rPr>
          <w:rFonts w:hint="eastAsia"/>
        </w:rPr>
        <w:t>ł</w:t>
      </w:r>
      <w:r w:rsidRPr="00CA4C54">
        <w:t>ad Zasobu mog</w:t>
      </w:r>
      <w:r w:rsidRPr="00CA4C54">
        <w:rPr>
          <w:rFonts w:hint="eastAsia"/>
        </w:rPr>
        <w:t>ą</w:t>
      </w:r>
      <w:r w:rsidRPr="00CA4C54">
        <w:t>:</w:t>
      </w:r>
    </w:p>
    <w:p w14:paraId="334DF056" w14:textId="77777777" w:rsidR="00BE12D0" w:rsidRPr="00CA4C54" w:rsidRDefault="00BE12D0" w:rsidP="00BE12D0">
      <w:pPr>
        <w:pStyle w:val="ZLITPKTzmpktliter"/>
      </w:pPr>
      <w:r w:rsidRPr="00CA4C54">
        <w:t>1)</w:t>
      </w:r>
      <w:r w:rsidRPr="00CA4C54">
        <w:tab/>
        <w:t>by</w:t>
      </w:r>
      <w:r w:rsidRPr="00CA4C54">
        <w:rPr>
          <w:rFonts w:hint="eastAsia"/>
        </w:rPr>
        <w:t>ć</w:t>
      </w:r>
      <w:r w:rsidRPr="00CA4C54">
        <w:t xml:space="preserve"> obci</w:t>
      </w:r>
      <w:r w:rsidRPr="00CA4C54">
        <w:rPr>
          <w:rFonts w:hint="eastAsia"/>
        </w:rPr>
        <w:t>ąż</w:t>
      </w:r>
      <w:r w:rsidRPr="00CA4C54">
        <w:t>ane ograniczonymi prawami rzeczowymi;</w:t>
      </w:r>
    </w:p>
    <w:p w14:paraId="5009E9DC" w14:textId="77777777" w:rsidR="00BE12D0" w:rsidRPr="00CA4C54" w:rsidRDefault="00BE12D0" w:rsidP="00BE12D0">
      <w:pPr>
        <w:pStyle w:val="ZLITPKTzmpktliter"/>
      </w:pPr>
      <w:r w:rsidRPr="00CA4C54">
        <w:t>2)</w:t>
      </w:r>
      <w:r w:rsidRPr="00CA4C54">
        <w:tab/>
        <w:t>by</w:t>
      </w:r>
      <w:r w:rsidRPr="00CA4C54">
        <w:rPr>
          <w:rFonts w:hint="eastAsia"/>
        </w:rPr>
        <w:t>ć</w:t>
      </w:r>
      <w:r w:rsidRPr="00CA4C54">
        <w:t xml:space="preserve"> obci</w:t>
      </w:r>
      <w:r w:rsidRPr="00CA4C54">
        <w:rPr>
          <w:rFonts w:hint="eastAsia"/>
        </w:rPr>
        <w:t>ąż</w:t>
      </w:r>
      <w:r w:rsidRPr="00CA4C54">
        <w:t>ane prawami obligacyjnymi, w szczególno</w:t>
      </w:r>
      <w:r w:rsidRPr="00CA4C54">
        <w:rPr>
          <w:rFonts w:hint="eastAsia"/>
        </w:rPr>
        <w:t>ś</w:t>
      </w:r>
      <w:r w:rsidRPr="00CA4C54">
        <w:t>ci na podstawie umowy najmu lub umowy dzier</w:t>
      </w:r>
      <w:r w:rsidRPr="00CA4C54">
        <w:rPr>
          <w:rFonts w:hint="eastAsia"/>
        </w:rPr>
        <w:t>ż</w:t>
      </w:r>
      <w:r w:rsidRPr="00CA4C54">
        <w:t>awy;</w:t>
      </w:r>
    </w:p>
    <w:p w14:paraId="275D75DD" w14:textId="77777777" w:rsidR="00BE12D0" w:rsidRPr="00CA4C54" w:rsidRDefault="00BE12D0" w:rsidP="00BE12D0">
      <w:pPr>
        <w:pStyle w:val="ZLITPKTzmpktliter"/>
      </w:pPr>
      <w:r w:rsidRPr="00CA4C54">
        <w:t>3)</w:t>
      </w:r>
      <w:r w:rsidRPr="00CA4C54">
        <w:tab/>
        <w:t>stanowi</w:t>
      </w:r>
      <w:r w:rsidRPr="00CA4C54">
        <w:rPr>
          <w:rFonts w:hint="eastAsia"/>
        </w:rPr>
        <w:t>ć</w:t>
      </w:r>
      <w:r w:rsidRPr="00CA4C54">
        <w:t xml:space="preserve"> zabezpieczenie zobowi</w:t>
      </w:r>
      <w:r w:rsidRPr="00CA4C54">
        <w:rPr>
          <w:rFonts w:hint="eastAsia"/>
        </w:rPr>
        <w:t>ą</w:t>
      </w:r>
      <w:r w:rsidRPr="00CA4C54">
        <w:t>za</w:t>
      </w:r>
      <w:r w:rsidRPr="00CA4C54">
        <w:rPr>
          <w:rFonts w:hint="eastAsia"/>
        </w:rPr>
        <w:t>ń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ki Celowej, o ile stanowi</w:t>
      </w:r>
      <w:r w:rsidRPr="00CA4C54">
        <w:rPr>
          <w:rFonts w:hint="eastAsia"/>
        </w:rPr>
        <w:t>ą</w:t>
      </w:r>
      <w:r w:rsidRPr="00CA4C54">
        <w:t xml:space="preserve">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albo u</w:t>
      </w:r>
      <w:r w:rsidRPr="00CA4C54">
        <w:rPr>
          <w:rFonts w:hint="eastAsia"/>
        </w:rPr>
        <w:t>ż</w:t>
      </w:r>
      <w:r w:rsidRPr="00CA4C54">
        <w:t>ytkowanie wieczyste Spó</w:t>
      </w:r>
      <w:r w:rsidRPr="00CA4C54">
        <w:rPr>
          <w:rFonts w:hint="eastAsia"/>
        </w:rPr>
        <w:t>ł</w:t>
      </w:r>
      <w:r w:rsidRPr="00CA4C54">
        <w:t>ki Celowej.”,</w:t>
      </w:r>
    </w:p>
    <w:p w14:paraId="477F6A10" w14:textId="77777777" w:rsidR="00BE12D0" w:rsidRPr="00CA4C54" w:rsidRDefault="00BE12D0" w:rsidP="00782969">
      <w:pPr>
        <w:pStyle w:val="LITlitera"/>
        <w:keepNext/>
      </w:pPr>
      <w:r w:rsidRPr="00CA4C54">
        <w:t>c)</w:t>
      </w:r>
      <w:r w:rsidRPr="00CA4C54">
        <w:tab/>
        <w:t>po ust. 3 dodaje si</w:t>
      </w:r>
      <w:r w:rsidRPr="00CA4C54">
        <w:rPr>
          <w:rFonts w:hint="eastAsia"/>
        </w:rPr>
        <w:t>ę</w:t>
      </w:r>
      <w:r w:rsidRPr="00CA4C54">
        <w:t xml:space="preserve"> ust. 3a w brzmieniu:</w:t>
      </w:r>
    </w:p>
    <w:p w14:paraId="7E14CC4A" w14:textId="77777777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3a. Na nieruchomo</w:t>
      </w:r>
      <w:r w:rsidRPr="00CA4C54">
        <w:rPr>
          <w:rFonts w:hint="eastAsia"/>
        </w:rPr>
        <w:t>ś</w:t>
      </w:r>
      <w:r w:rsidRPr="00CA4C54">
        <w:t>ciach Skarbu Pa</w:t>
      </w:r>
      <w:r w:rsidRPr="00CA4C54">
        <w:rPr>
          <w:rFonts w:hint="eastAsia"/>
        </w:rPr>
        <w:t>ń</w:t>
      </w:r>
      <w:r w:rsidRPr="00CA4C54">
        <w:t>stwa wchodz</w:t>
      </w:r>
      <w:r w:rsidRPr="00CA4C54">
        <w:rPr>
          <w:rFonts w:hint="eastAsia"/>
        </w:rPr>
        <w:t>ą</w:t>
      </w:r>
      <w:r w:rsidRPr="00CA4C54">
        <w:t>cych w sk</w:t>
      </w:r>
      <w:r w:rsidRPr="00CA4C54">
        <w:rPr>
          <w:rFonts w:hint="eastAsia"/>
        </w:rPr>
        <w:t>ł</w:t>
      </w:r>
      <w:r w:rsidRPr="00CA4C54">
        <w:t>ad Zasobu mo</w:t>
      </w:r>
      <w:r w:rsidRPr="00CA4C54">
        <w:rPr>
          <w:rFonts w:hint="eastAsia"/>
        </w:rPr>
        <w:t>ż</w:t>
      </w:r>
      <w:r w:rsidRPr="00CA4C54">
        <w:t>na ustanawia</w:t>
      </w:r>
      <w:r w:rsidRPr="00CA4C54">
        <w:rPr>
          <w:rFonts w:hint="eastAsia"/>
        </w:rPr>
        <w:t>ć</w:t>
      </w:r>
      <w:r w:rsidRPr="00CA4C54">
        <w:t xml:space="preserve"> prawo u</w:t>
      </w:r>
      <w:r w:rsidRPr="00CA4C54">
        <w:rPr>
          <w:rFonts w:hint="eastAsia"/>
        </w:rPr>
        <w:t>ż</w:t>
      </w:r>
      <w:r w:rsidRPr="00CA4C54">
        <w:t>ytkowania wieczystego.”,</w:t>
      </w:r>
    </w:p>
    <w:p w14:paraId="7EEE22F9" w14:textId="77777777" w:rsidR="00BE12D0" w:rsidRPr="00CA4C54" w:rsidRDefault="00BE12D0" w:rsidP="00782969">
      <w:pPr>
        <w:pStyle w:val="LITlitera"/>
        <w:keepNext/>
      </w:pPr>
      <w:r w:rsidRPr="00CA4C54">
        <w:t>d)</w:t>
      </w:r>
      <w:r w:rsidR="00D30F7B" w:rsidRPr="00CA4C54">
        <w:tab/>
      </w:r>
      <w:r w:rsidRPr="00CA4C54">
        <w:t>dodaje si</w:t>
      </w:r>
      <w:r w:rsidRPr="00CA4C54">
        <w:rPr>
          <w:rFonts w:hint="eastAsia"/>
        </w:rPr>
        <w:t>ę</w:t>
      </w:r>
      <w:r w:rsidRPr="00CA4C54">
        <w:t xml:space="preserve"> ust. 6 w brzmieniu:</w:t>
      </w:r>
    </w:p>
    <w:p w14:paraId="10C0A079" w14:textId="77777777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6. Porozumienia, o których mowa w ust. 5,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 xml:space="preserve"> zakres zada</w:t>
      </w:r>
      <w:r w:rsidRPr="00CA4C54">
        <w:rPr>
          <w:rFonts w:hint="eastAsia"/>
        </w:rPr>
        <w:t>ń</w:t>
      </w:r>
      <w:r w:rsidRPr="00CA4C54">
        <w:t xml:space="preserve"> oraz wynagrodzenie. Porozumienia zawiera si</w:t>
      </w:r>
      <w:r w:rsidRPr="00CA4C54">
        <w:rPr>
          <w:rFonts w:hint="eastAsia"/>
        </w:rPr>
        <w:t>ę</w:t>
      </w:r>
      <w:r w:rsidRPr="00CA4C54">
        <w:t xml:space="preserve"> po uzyskaniu zgody Pe</w:t>
      </w:r>
      <w:r w:rsidRPr="00CA4C54">
        <w:rPr>
          <w:rFonts w:hint="eastAsia"/>
        </w:rPr>
        <w:t>ł</w:t>
      </w:r>
      <w:r w:rsidRPr="00CA4C54">
        <w:t>nomocnika.”;</w:t>
      </w:r>
    </w:p>
    <w:p w14:paraId="48D8F8BB" w14:textId="77777777" w:rsidR="00BE12D0" w:rsidRPr="00CA4C54" w:rsidRDefault="00BE12D0" w:rsidP="00782969">
      <w:pPr>
        <w:pStyle w:val="PKTpunkt"/>
        <w:keepNext/>
      </w:pPr>
      <w:r w:rsidRPr="00CA4C54">
        <w:lastRenderedPageBreak/>
        <w:t>49)</w:t>
      </w:r>
      <w:r w:rsidRPr="00CA4C54">
        <w:tab/>
        <w:t>w art. 99:</w:t>
      </w:r>
    </w:p>
    <w:p w14:paraId="46CAEF4E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ust. 2 otrzymuje brzmienie:</w:t>
      </w:r>
    </w:p>
    <w:p w14:paraId="724B6736" w14:textId="55723FB4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2. Gminy wskazane w przepisach wydanych na podstawie art. 28 ust. 1, obj</w:t>
      </w:r>
      <w:r w:rsidRPr="00CA4C54">
        <w:rPr>
          <w:rFonts w:hint="eastAsia"/>
        </w:rPr>
        <w:t>ę</w:t>
      </w:r>
      <w:r w:rsidRPr="00CA4C54">
        <w:t>te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 tymi przepisami, oraz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 terytorialnie powiaty i</w:t>
      </w:r>
      <w:r w:rsidR="007724AF" w:rsidRPr="00CA4C54">
        <w:t xml:space="preserve"> </w:t>
      </w:r>
      <w:r w:rsidRPr="00CA4C54">
        <w:t xml:space="preserve">województwa, na których obszarze </w:t>
      </w:r>
      <w:r w:rsidR="00872124" w:rsidRPr="00CA4C54">
        <w:t>s</w:t>
      </w:r>
      <w:r w:rsidR="00872124" w:rsidRPr="00CA4C54">
        <w:rPr>
          <w:rFonts w:hint="eastAsia"/>
        </w:rPr>
        <w:t>ą</w:t>
      </w:r>
      <w:r w:rsidR="00872124" w:rsidRPr="00CA4C54">
        <w:t xml:space="preserve"> </w:t>
      </w:r>
      <w:r w:rsidRPr="00CA4C54">
        <w:t>po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one te gminy, opracowuj</w:t>
      </w:r>
      <w:r w:rsidRPr="00CA4C54">
        <w:rPr>
          <w:rFonts w:hint="eastAsia"/>
        </w:rPr>
        <w:t>ą</w:t>
      </w:r>
      <w:r w:rsidRPr="00CA4C54">
        <w:t xml:space="preserve"> wykazy nieruchomo</w:t>
      </w:r>
      <w:r w:rsidRPr="00CA4C54">
        <w:rPr>
          <w:rFonts w:hint="eastAsia"/>
        </w:rPr>
        <w:t>ś</w:t>
      </w:r>
      <w:r w:rsidRPr="00CA4C54">
        <w:t>ci, którymi gospodaruj</w:t>
      </w:r>
      <w:r w:rsidRPr="00CA4C54">
        <w:rPr>
          <w:rFonts w:hint="eastAsia"/>
        </w:rPr>
        <w:t>ą</w:t>
      </w:r>
      <w:r w:rsidRPr="00CA4C54">
        <w:t>.”,</w:t>
      </w:r>
    </w:p>
    <w:p w14:paraId="51C387B0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w ust. 4 w pkt 4 w lit. e dodaje si</w:t>
      </w:r>
      <w:r w:rsidRPr="00CA4C54">
        <w:rPr>
          <w:rFonts w:hint="eastAsia"/>
        </w:rPr>
        <w:t>ę</w:t>
      </w:r>
      <w:r w:rsidRPr="00CA4C54">
        <w:t xml:space="preserve"> tiret dwunaste w brzmieniu:</w:t>
      </w:r>
    </w:p>
    <w:p w14:paraId="55395B8E" w14:textId="77777777" w:rsidR="00BE12D0" w:rsidRPr="00CA4C54" w:rsidRDefault="00BE12D0" w:rsidP="00BE12D0">
      <w:pPr>
        <w:pStyle w:val="ZLITTIRzmtirliter"/>
      </w:pPr>
      <w:r w:rsidRPr="00CA4C54">
        <w:t>„−</w:t>
      </w:r>
      <w:r w:rsidRPr="00CA4C54">
        <w:tab/>
        <w:t>ustawy z dnia 5 lipca 2018 r. o u</w:t>
      </w:r>
      <w:r w:rsidRPr="00CA4C54">
        <w:rPr>
          <w:rFonts w:hint="eastAsia"/>
        </w:rPr>
        <w:t>ł</w:t>
      </w:r>
      <w:r w:rsidRPr="00CA4C54">
        <w:t>atwieniach w przygotowaniu i realizacji inwestycji mieszkaniowych oraz inwestycji towarzysz</w:t>
      </w:r>
      <w:r w:rsidRPr="00CA4C54">
        <w:rPr>
          <w:rFonts w:hint="eastAsia"/>
        </w:rPr>
        <w:t>ą</w:t>
      </w:r>
      <w:r w:rsidRPr="00CA4C54">
        <w:t>cych,”,</w:t>
      </w:r>
    </w:p>
    <w:p w14:paraId="147A30A7" w14:textId="6B7B379B" w:rsidR="00BE12D0" w:rsidRPr="00CA4C54" w:rsidRDefault="00BE12D0" w:rsidP="00BE12D0">
      <w:pPr>
        <w:pStyle w:val="LITlitera"/>
      </w:pPr>
      <w:r w:rsidRPr="00CA4C54">
        <w:t>c)</w:t>
      </w:r>
      <w:r w:rsidRPr="00CA4C54">
        <w:tab/>
        <w:t xml:space="preserve">w ust. 5 w pkt 3 wyrazy </w:t>
      </w:r>
      <w:r w:rsidRPr="00CA4C54" w:rsidDel="00C76479">
        <w:t>„</w:t>
      </w:r>
      <w:r w:rsidRPr="00CA4C54">
        <w:t>w katastrze nieruchomo</w:t>
      </w:r>
      <w:r w:rsidRPr="00CA4C54">
        <w:rPr>
          <w:rFonts w:hint="eastAsia"/>
        </w:rPr>
        <w:t>ś</w:t>
      </w:r>
      <w:r w:rsidRPr="00CA4C54">
        <w:t>ci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w</w:t>
      </w:r>
      <w:r w:rsidR="00D73FAA" w:rsidRPr="00CA4C54">
        <w:t> </w:t>
      </w:r>
      <w:r w:rsidRPr="00CA4C54">
        <w:t>ewidencji gruntów i budynków”,</w:t>
      </w:r>
    </w:p>
    <w:p w14:paraId="2EA936E2" w14:textId="77777777" w:rsidR="00BE12D0" w:rsidRPr="00CA4C54" w:rsidRDefault="00BE12D0" w:rsidP="00BE12D0">
      <w:pPr>
        <w:pStyle w:val="LITlitera"/>
      </w:pPr>
      <w:r w:rsidRPr="00CA4C54">
        <w:t>d)</w:t>
      </w:r>
      <w:r w:rsidRPr="00CA4C54">
        <w:tab/>
        <w:t xml:space="preserve">w ust. 6 wyrazy </w:t>
      </w:r>
      <w:bookmarkStart w:id="82" w:name="_Hlk85468842"/>
      <w:r w:rsidRPr="00CA4C54" w:rsidDel="00C76479">
        <w:t>„</w:t>
      </w:r>
      <w:bookmarkEnd w:id="82"/>
      <w:r w:rsidRPr="00CA4C54">
        <w:t>o których mowa w ust. 1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wyrazami </w:t>
      </w:r>
      <w:r w:rsidRPr="00CA4C54" w:rsidDel="00C76479">
        <w:t>„</w:t>
      </w:r>
      <w:r w:rsidRPr="00CA4C54">
        <w:t>o których mowa w ust. 1 i 2</w:t>
      </w:r>
      <w:bookmarkStart w:id="83" w:name="_Hlk85469615"/>
      <w:r w:rsidRPr="00CA4C54">
        <w:t>”</w:t>
      </w:r>
      <w:bookmarkEnd w:id="83"/>
      <w:r w:rsidRPr="00CA4C54">
        <w:t>;</w:t>
      </w:r>
    </w:p>
    <w:bookmarkEnd w:id="71"/>
    <w:p w14:paraId="2CAB4921" w14:textId="77777777" w:rsidR="00BE12D0" w:rsidRPr="00CA4C54" w:rsidRDefault="00BE12D0" w:rsidP="00782969">
      <w:pPr>
        <w:pStyle w:val="PKTpunkt"/>
        <w:keepNext/>
      </w:pPr>
      <w:r w:rsidRPr="00CA4C54">
        <w:t>50)</w:t>
      </w:r>
      <w:r w:rsidRPr="00CA4C54">
        <w:tab/>
        <w:t>art.</w:t>
      </w:r>
      <w:r w:rsidR="007724AF" w:rsidRPr="00CA4C54">
        <w:t xml:space="preserve"> </w:t>
      </w:r>
      <w:r w:rsidRPr="00CA4C54">
        <w:t>100 otrzymuje brzmienie:</w:t>
      </w:r>
    </w:p>
    <w:p w14:paraId="42214656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100. Starosta wykonuj</w:t>
      </w:r>
      <w:r w:rsidRPr="00CA4C54">
        <w:rPr>
          <w:rFonts w:hint="eastAsia"/>
        </w:rPr>
        <w:t>ą</w:t>
      </w:r>
      <w:r w:rsidRPr="00CA4C54">
        <w:t>cy zadanie z zakresu administracji rz</w:t>
      </w:r>
      <w:r w:rsidRPr="00CA4C54">
        <w:rPr>
          <w:rFonts w:hint="eastAsia"/>
        </w:rPr>
        <w:t>ą</w:t>
      </w:r>
      <w:r w:rsidRPr="00CA4C54">
        <w:t>dowej, prezydent miasta na prawach powiatu wykonuj</w:t>
      </w:r>
      <w:r w:rsidRPr="00CA4C54">
        <w:rPr>
          <w:rFonts w:hint="eastAsia"/>
        </w:rPr>
        <w:t>ą</w:t>
      </w:r>
      <w:r w:rsidRPr="00CA4C54">
        <w:t>cy zadanie z zakresu administracji rz</w:t>
      </w:r>
      <w:r w:rsidRPr="00CA4C54">
        <w:rPr>
          <w:rFonts w:hint="eastAsia"/>
        </w:rPr>
        <w:t>ą</w:t>
      </w:r>
      <w:r w:rsidRPr="00CA4C54">
        <w:t>dowej, Dyrektor Generalny Krajowego O</w:t>
      </w:r>
      <w:r w:rsidRPr="00CA4C54">
        <w:rPr>
          <w:rFonts w:hint="eastAsia"/>
        </w:rPr>
        <w:t>ś</w:t>
      </w:r>
      <w:r w:rsidRPr="00CA4C54">
        <w:t>rodka Wsparcia Rolnictwa, Prezes Agencji Mienia Wojskowego, Dyrektor Generalny Pa</w:t>
      </w:r>
      <w:r w:rsidRPr="00CA4C54">
        <w:rPr>
          <w:rFonts w:hint="eastAsia"/>
        </w:rPr>
        <w:t>ń</w:t>
      </w:r>
      <w:r w:rsidRPr="00CA4C54">
        <w:t>stwowego Gospodarstwa Le</w:t>
      </w:r>
      <w:r w:rsidRPr="00CA4C54">
        <w:rPr>
          <w:rFonts w:hint="eastAsia"/>
        </w:rPr>
        <w:t>ś</w:t>
      </w:r>
      <w:r w:rsidRPr="00CA4C54">
        <w:t>nego Lasy Pa</w:t>
      </w:r>
      <w:r w:rsidRPr="00CA4C54">
        <w:rPr>
          <w:rFonts w:hint="eastAsia"/>
        </w:rPr>
        <w:t>ń</w:t>
      </w:r>
      <w:r w:rsidRPr="00CA4C54">
        <w:t>stwowe, Prezes Krajowego Zasobu Nieruchomo</w:t>
      </w:r>
      <w:r w:rsidRPr="00CA4C54">
        <w:rPr>
          <w:rFonts w:hint="eastAsia"/>
        </w:rPr>
        <w:t>ś</w:t>
      </w:r>
      <w:r w:rsidRPr="00CA4C54">
        <w:t>ci oraz podmioty, o których mowa w</w:t>
      </w:r>
      <w:r w:rsidR="007724AF" w:rsidRPr="00CA4C54">
        <w:t xml:space="preserve"> </w:t>
      </w:r>
      <w:r w:rsidRPr="00CA4C54">
        <w:t>art. 99 ust. 2, przekazuj</w:t>
      </w:r>
      <w:r w:rsidRPr="00CA4C54">
        <w:rPr>
          <w:rFonts w:hint="eastAsia"/>
        </w:rPr>
        <w:t>ą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ce Celowej wykazy nieruchomo</w:t>
      </w:r>
      <w:r w:rsidRPr="00CA4C54">
        <w:rPr>
          <w:rFonts w:hint="eastAsia"/>
        </w:rPr>
        <w:t>ś</w:t>
      </w:r>
      <w:r w:rsidRPr="00CA4C54">
        <w:t>ci, o których mowa w</w:t>
      </w:r>
      <w:r w:rsidR="007724AF" w:rsidRPr="00CA4C54">
        <w:t xml:space="preserve"> </w:t>
      </w:r>
      <w:r w:rsidRPr="00CA4C54">
        <w:t>art. 99 ust. 1, wed</w:t>
      </w:r>
      <w:r w:rsidRPr="00CA4C54">
        <w:rPr>
          <w:rFonts w:hint="eastAsia"/>
        </w:rPr>
        <w:t>ł</w:t>
      </w:r>
      <w:r w:rsidRPr="00CA4C54">
        <w:t>ug stanu na koniec ka</w:t>
      </w:r>
      <w:r w:rsidRPr="00CA4C54">
        <w:rPr>
          <w:rFonts w:hint="eastAsia"/>
        </w:rPr>
        <w:t>ż</w:t>
      </w:r>
      <w:r w:rsidRPr="00CA4C54">
        <w:t>dego pó</w:t>
      </w:r>
      <w:r w:rsidRPr="00CA4C54">
        <w:rPr>
          <w:rFonts w:hint="eastAsia"/>
        </w:rPr>
        <w:t>ł</w:t>
      </w:r>
      <w:r w:rsidRPr="00CA4C54">
        <w:t>rocza, w terminie miesi</w:t>
      </w:r>
      <w:r w:rsidRPr="00CA4C54">
        <w:rPr>
          <w:rFonts w:hint="eastAsia"/>
        </w:rPr>
        <w:t>ą</w:t>
      </w:r>
      <w:r w:rsidRPr="00CA4C54">
        <w:t>ca od ko</w:t>
      </w:r>
      <w:r w:rsidRPr="00CA4C54">
        <w:rPr>
          <w:rFonts w:hint="eastAsia"/>
        </w:rPr>
        <w:t>ń</w:t>
      </w:r>
      <w:r w:rsidRPr="00CA4C54">
        <w:t>ca danego pó</w:t>
      </w:r>
      <w:r w:rsidRPr="00CA4C54">
        <w:rPr>
          <w:rFonts w:hint="eastAsia"/>
        </w:rPr>
        <w:t>ł</w:t>
      </w:r>
      <w:r w:rsidRPr="00CA4C54">
        <w:t>rocza.”;</w:t>
      </w:r>
    </w:p>
    <w:p w14:paraId="119438CC" w14:textId="77777777" w:rsidR="00BE12D0" w:rsidRPr="00CA4C54" w:rsidRDefault="00BE12D0" w:rsidP="00782969">
      <w:pPr>
        <w:pStyle w:val="PKTpunkt"/>
        <w:keepNext/>
      </w:pPr>
      <w:r w:rsidRPr="00CA4C54">
        <w:t>51)</w:t>
      </w:r>
      <w:r w:rsidRPr="00CA4C54">
        <w:tab/>
        <w:t>w art. 102 w ust. 1 pkt 1 otrzymuje brzmienie:</w:t>
      </w:r>
    </w:p>
    <w:p w14:paraId="7E539EA1" w14:textId="77777777" w:rsidR="00BE12D0" w:rsidRPr="00CA4C54" w:rsidRDefault="00BE12D0" w:rsidP="00BE12D0">
      <w:pPr>
        <w:pStyle w:val="ZPKTzmpktartykuempunktem"/>
      </w:pPr>
      <w:r w:rsidRPr="00CA4C54" w:rsidDel="00C76479">
        <w:t>„</w:t>
      </w:r>
      <w:r w:rsidRPr="00CA4C54">
        <w:t>1)</w:t>
      </w:r>
      <w:r w:rsidRPr="00CA4C54">
        <w:tab/>
        <w:t>przeniesiona do Zasobu Spó</w:t>
      </w:r>
      <w:r w:rsidRPr="00CA4C54">
        <w:rPr>
          <w:rFonts w:hint="eastAsia"/>
        </w:rPr>
        <w:t>ł</w:t>
      </w:r>
      <w:r w:rsidRPr="00CA4C54">
        <w:t>ki Celowej, jako nieruchomo</w:t>
      </w:r>
      <w:r w:rsidRPr="00CA4C54">
        <w:rPr>
          <w:rFonts w:hint="eastAsia"/>
        </w:rPr>
        <w:t>ś</w:t>
      </w:r>
      <w:r w:rsidRPr="00CA4C54">
        <w:t>ci Skarbu Pa</w:t>
      </w:r>
      <w:r w:rsidRPr="00CA4C54">
        <w:rPr>
          <w:rFonts w:hint="eastAsia"/>
        </w:rPr>
        <w:t>ń</w:t>
      </w:r>
      <w:r w:rsidRPr="00CA4C54">
        <w:t>stwa, którym gospodaruje Spó</w:t>
      </w:r>
      <w:r w:rsidRPr="00CA4C54">
        <w:rPr>
          <w:rFonts w:hint="eastAsia"/>
        </w:rPr>
        <w:t>ł</w:t>
      </w:r>
      <w:r w:rsidRPr="00CA4C54">
        <w:t>ka Celowa;”;</w:t>
      </w:r>
    </w:p>
    <w:p w14:paraId="68F9935A" w14:textId="77777777" w:rsidR="00BE12D0" w:rsidRPr="00CA4C54" w:rsidRDefault="00BE12D0" w:rsidP="00782969">
      <w:pPr>
        <w:pStyle w:val="PKTpunkt"/>
        <w:keepNext/>
      </w:pPr>
      <w:r w:rsidRPr="00CA4C54">
        <w:t>52)</w:t>
      </w:r>
      <w:r w:rsidRPr="00CA4C54">
        <w:tab/>
        <w:t>art. 104 otrzymuje brzmienie:</w:t>
      </w:r>
    </w:p>
    <w:p w14:paraId="4996D01E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 xml:space="preserve">Art. 104. </w:t>
      </w:r>
      <w:bookmarkStart w:id="84" w:name="_Hlk78208134"/>
      <w:r w:rsidRPr="00CA4C54">
        <w:t>Pe</w:t>
      </w:r>
      <w:r w:rsidRPr="00CA4C54">
        <w:rPr>
          <w:rFonts w:hint="eastAsia"/>
        </w:rPr>
        <w:t>ł</w:t>
      </w:r>
      <w:r w:rsidRPr="00CA4C54">
        <w:t>nomocnik mo</w:t>
      </w:r>
      <w:r w:rsidRPr="00CA4C54">
        <w:rPr>
          <w:rFonts w:hint="eastAsia"/>
        </w:rPr>
        <w:t>ż</w:t>
      </w:r>
      <w:r w:rsidRPr="00CA4C54">
        <w:t>e wnie</w:t>
      </w:r>
      <w:r w:rsidRPr="00CA4C54">
        <w:rPr>
          <w:rFonts w:hint="eastAsia"/>
        </w:rPr>
        <w:t>ść</w:t>
      </w:r>
      <w:r w:rsidRPr="00CA4C54">
        <w:t xml:space="preserve"> jako aport do Spó</w:t>
      </w:r>
      <w:r w:rsidRPr="00CA4C54">
        <w:rPr>
          <w:rFonts w:hint="eastAsia"/>
        </w:rPr>
        <w:t>ł</w:t>
      </w:r>
      <w:r w:rsidRPr="00CA4C54">
        <w:t>ki Celowej nieruchomo</w:t>
      </w:r>
      <w:r w:rsidRPr="00CA4C54">
        <w:rPr>
          <w:rFonts w:hint="eastAsia"/>
        </w:rPr>
        <w:t>ś</w:t>
      </w:r>
      <w:r w:rsidRPr="00CA4C54">
        <w:t>ci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</w:t>
      </w:r>
      <w:bookmarkEnd w:id="84"/>
      <w:r w:rsidRPr="00CA4C54">
        <w:t xml:space="preserve"> niezb</w:t>
      </w:r>
      <w:r w:rsidRPr="00CA4C54">
        <w:rPr>
          <w:rFonts w:hint="eastAsia"/>
        </w:rPr>
        <w:t>ę</w:t>
      </w:r>
      <w:r w:rsidRPr="00CA4C54">
        <w:t>dne do realizacji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cia.”;</w:t>
      </w:r>
    </w:p>
    <w:p w14:paraId="39BAE25F" w14:textId="77777777" w:rsidR="00BE12D0" w:rsidRPr="00CA4C54" w:rsidRDefault="00BE12D0" w:rsidP="00782969">
      <w:pPr>
        <w:pStyle w:val="PKTpunkt"/>
        <w:keepNext/>
      </w:pPr>
      <w:r w:rsidRPr="00CA4C54">
        <w:t>53)</w:t>
      </w:r>
      <w:r w:rsidRPr="00CA4C54">
        <w:tab/>
        <w:t>w art. 105:</w:t>
      </w:r>
    </w:p>
    <w:p w14:paraId="518B1753" w14:textId="77777777" w:rsidR="00BE12D0" w:rsidRPr="00CA4C54" w:rsidRDefault="00BE12D0" w:rsidP="00782969">
      <w:pPr>
        <w:pStyle w:val="LITlitera"/>
        <w:keepNext/>
      </w:pPr>
      <w:r w:rsidRPr="00CA4C54">
        <w:t>a)</w:t>
      </w:r>
      <w:r w:rsidRPr="00CA4C54">
        <w:tab/>
        <w:t>ust. 4 otrzymuje brzmienie:</w:t>
      </w:r>
    </w:p>
    <w:p w14:paraId="600AA98F" w14:textId="77777777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4.</w:t>
      </w:r>
      <w:r w:rsidR="007724AF" w:rsidRPr="00CA4C54">
        <w:t xml:space="preserve"> </w:t>
      </w:r>
      <w:r w:rsidRPr="00CA4C54">
        <w:t>W przypadku wydania opinii wskazuj</w:t>
      </w:r>
      <w:r w:rsidRPr="00CA4C54">
        <w:rPr>
          <w:rFonts w:hint="eastAsia"/>
        </w:rPr>
        <w:t>ą</w:t>
      </w:r>
      <w:r w:rsidRPr="00CA4C54">
        <w:t xml:space="preserve">cej, </w:t>
      </w:r>
      <w:r w:rsidRPr="00CA4C54">
        <w:rPr>
          <w:rFonts w:hint="eastAsia"/>
        </w:rPr>
        <w:t>ż</w:t>
      </w:r>
      <w:r w:rsidRPr="00CA4C54">
        <w:t>e wyzbycie si</w:t>
      </w:r>
      <w:r w:rsidRPr="00CA4C54">
        <w:rPr>
          <w:rFonts w:hint="eastAsia"/>
        </w:rPr>
        <w:t>ę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mo</w:t>
      </w:r>
      <w:r w:rsidRPr="00CA4C54">
        <w:rPr>
          <w:rFonts w:hint="eastAsia"/>
        </w:rPr>
        <w:t>ż</w:t>
      </w:r>
      <w:r w:rsidRPr="00CA4C54">
        <w:t>e znacz</w:t>
      </w:r>
      <w:r w:rsidRPr="00CA4C54">
        <w:rPr>
          <w:rFonts w:hint="eastAsia"/>
        </w:rPr>
        <w:t>ą</w:t>
      </w:r>
      <w:r w:rsidRPr="00CA4C54">
        <w:t>co utrudni</w:t>
      </w:r>
      <w:r w:rsidRPr="00CA4C54">
        <w:rPr>
          <w:rFonts w:hint="eastAsia"/>
        </w:rPr>
        <w:t>ć</w:t>
      </w:r>
      <w:r w:rsidRPr="00CA4C54">
        <w:t xml:space="preserve"> realizacj</w:t>
      </w:r>
      <w:r w:rsidRPr="00CA4C54">
        <w:rPr>
          <w:rFonts w:hint="eastAsia"/>
        </w:rPr>
        <w:t>ę</w:t>
      </w:r>
      <w:r w:rsidRPr="00CA4C54">
        <w:t xml:space="preserve"> zada</w:t>
      </w:r>
      <w:r w:rsidRPr="00CA4C54">
        <w:rPr>
          <w:rFonts w:hint="eastAsia"/>
        </w:rPr>
        <w:t>ń</w:t>
      </w:r>
      <w:r w:rsidRPr="00CA4C54">
        <w:t xml:space="preserve"> ustawowych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 xml:space="preserve">ciwego organu lub jest </w:t>
      </w:r>
      <w:r w:rsidRPr="00CA4C54">
        <w:lastRenderedPageBreak/>
        <w:t>niezasadne, przepisy art. 13−14 ustawy z dnia 20 lipca 2017 r. o Krajowym Zasobie Nieruchomo</w:t>
      </w:r>
      <w:r w:rsidRPr="00CA4C54">
        <w:rPr>
          <w:rFonts w:hint="eastAsia"/>
        </w:rPr>
        <w:t>ś</w:t>
      </w:r>
      <w:r w:rsidRPr="00CA4C54">
        <w:t>ci stosuje si</w:t>
      </w:r>
      <w:r w:rsidRPr="00CA4C54">
        <w:rPr>
          <w:rFonts w:hint="eastAsia"/>
        </w:rPr>
        <w:t>ę</w:t>
      </w:r>
      <w:r w:rsidRPr="00CA4C54">
        <w:t xml:space="preserve"> odpowiednio.”,</w:t>
      </w:r>
    </w:p>
    <w:p w14:paraId="1417CE0F" w14:textId="77777777" w:rsidR="00BE12D0" w:rsidRPr="00CA4C54" w:rsidRDefault="00BE12D0" w:rsidP="00BE12D0">
      <w:pPr>
        <w:pStyle w:val="LITlitera"/>
      </w:pPr>
      <w:r w:rsidRPr="00CA4C54">
        <w:t>b)</w:t>
      </w:r>
      <w:r w:rsidRPr="00CA4C54">
        <w:tab/>
        <w:t>uchyla si</w:t>
      </w:r>
      <w:r w:rsidRPr="00CA4C54">
        <w:rPr>
          <w:rFonts w:hint="eastAsia"/>
        </w:rPr>
        <w:t>ę</w:t>
      </w:r>
      <w:r w:rsidRPr="00CA4C54">
        <w:t xml:space="preserve"> ust. 5 i 6;</w:t>
      </w:r>
    </w:p>
    <w:p w14:paraId="7048D9A2" w14:textId="77777777" w:rsidR="00BE12D0" w:rsidRPr="00CA4C54" w:rsidRDefault="00BE12D0" w:rsidP="00782969">
      <w:pPr>
        <w:pStyle w:val="PKTpunkt"/>
        <w:keepNext/>
      </w:pPr>
      <w:r w:rsidRPr="00CA4C54">
        <w:t>54)</w:t>
      </w:r>
      <w:r w:rsidRPr="00CA4C54">
        <w:tab/>
        <w:t>po art. 112 dodaje si</w:t>
      </w:r>
      <w:r w:rsidRPr="00CA4C54">
        <w:rPr>
          <w:rFonts w:hint="eastAsia"/>
        </w:rPr>
        <w:t>ę</w:t>
      </w:r>
      <w:r w:rsidRPr="00CA4C54">
        <w:t xml:space="preserve"> art. 112a i art. 112b w brzmieniu:</w:t>
      </w:r>
    </w:p>
    <w:p w14:paraId="35D200EE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112a. 1. Nieruchomo</w:t>
      </w:r>
      <w:r w:rsidRPr="00CA4C54">
        <w:rPr>
          <w:rFonts w:hint="eastAsia"/>
        </w:rPr>
        <w:t>ść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 wchodz</w:t>
      </w:r>
      <w:r w:rsidRPr="00CA4C54">
        <w:rPr>
          <w:rFonts w:hint="eastAsia"/>
        </w:rPr>
        <w:t>ą</w:t>
      </w:r>
      <w:r w:rsidRPr="00CA4C54">
        <w:t>ca w sk</w:t>
      </w:r>
      <w:r w:rsidRPr="00CA4C54">
        <w:rPr>
          <w:rFonts w:hint="eastAsia"/>
        </w:rPr>
        <w:t>ł</w:t>
      </w:r>
      <w:r w:rsidRPr="00CA4C54">
        <w:t>ad Zasobu mo</w:t>
      </w:r>
      <w:r w:rsidRPr="00CA4C54">
        <w:rPr>
          <w:rFonts w:hint="eastAsia"/>
        </w:rPr>
        <w:t>ż</w:t>
      </w:r>
      <w:r w:rsidRPr="00CA4C54">
        <w:t>e zosta</w:t>
      </w:r>
      <w:r w:rsidRPr="00CA4C54">
        <w:rPr>
          <w:rFonts w:hint="eastAsia"/>
        </w:rPr>
        <w:t>ć</w:t>
      </w:r>
      <w:r w:rsidRPr="00CA4C54">
        <w:t xml:space="preserve"> wy</w:t>
      </w:r>
      <w:r w:rsidRPr="00CA4C54">
        <w:rPr>
          <w:rFonts w:hint="eastAsia"/>
        </w:rPr>
        <w:t>łą</w:t>
      </w:r>
      <w:r w:rsidRPr="00CA4C54">
        <w:t>czona z Zasobu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w tym równie</w:t>
      </w:r>
      <w:r w:rsidRPr="00CA4C54">
        <w:rPr>
          <w:rFonts w:hint="eastAsia"/>
        </w:rPr>
        <w:t>ż</w:t>
      </w:r>
      <w:r w:rsidRPr="00CA4C54">
        <w:t xml:space="preserve"> na wniosek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organu lub spó</w:t>
      </w:r>
      <w:r w:rsidRPr="00CA4C54">
        <w:rPr>
          <w:rFonts w:hint="eastAsia"/>
        </w:rPr>
        <w:t>ł</w:t>
      </w:r>
      <w:r w:rsidRPr="00CA4C54">
        <w:t>ki Skarbu Pa</w:t>
      </w:r>
      <w:r w:rsidRPr="00CA4C54">
        <w:rPr>
          <w:rFonts w:hint="eastAsia"/>
        </w:rPr>
        <w:t>ń</w:t>
      </w:r>
      <w:r w:rsidRPr="00CA4C54">
        <w:t>stwa, je</w:t>
      </w:r>
      <w:r w:rsidRPr="00CA4C54">
        <w:rPr>
          <w:rFonts w:hint="eastAsia"/>
        </w:rPr>
        <w:t>ż</w:t>
      </w:r>
      <w:r w:rsidRPr="00CA4C54">
        <w:t>eli jest zb</w:t>
      </w:r>
      <w:r w:rsidRPr="00CA4C54">
        <w:rPr>
          <w:rFonts w:hint="eastAsia"/>
        </w:rPr>
        <w:t>ę</w:t>
      </w:r>
      <w:r w:rsidRPr="00CA4C54">
        <w:t>dna dla realizacji zada</w:t>
      </w:r>
      <w:r w:rsidRPr="00CA4C54">
        <w:rPr>
          <w:rFonts w:hint="eastAsia"/>
        </w:rPr>
        <w:t>ń</w:t>
      </w:r>
      <w:r w:rsidRPr="00CA4C54">
        <w:t xml:space="preserve"> okre</w:t>
      </w:r>
      <w:r w:rsidRPr="00CA4C54">
        <w:rPr>
          <w:rFonts w:hint="eastAsia"/>
        </w:rPr>
        <w:t>ś</w:t>
      </w:r>
      <w:r w:rsidRPr="00CA4C54">
        <w:t>lonych w</w:t>
      </w:r>
      <w:r w:rsidR="007724AF" w:rsidRPr="00CA4C54">
        <w:t xml:space="preserve"> </w:t>
      </w:r>
      <w:r w:rsidRPr="00CA4C54">
        <w:t>Programie albo w odniesieniu do tej nieruchomo</w:t>
      </w:r>
      <w:r w:rsidRPr="00CA4C54">
        <w:rPr>
          <w:rFonts w:hint="eastAsia"/>
        </w:rPr>
        <w:t>ś</w:t>
      </w:r>
      <w:r w:rsidRPr="00CA4C54">
        <w:t>ci zosta</w:t>
      </w:r>
      <w:r w:rsidRPr="00CA4C54">
        <w:rPr>
          <w:rFonts w:hint="eastAsia"/>
        </w:rPr>
        <w:t>ł</w:t>
      </w:r>
      <w:r w:rsidRPr="00CA4C54">
        <w:t>y zg</w:t>
      </w:r>
      <w:r w:rsidRPr="00CA4C54">
        <w:rPr>
          <w:rFonts w:hint="eastAsia"/>
        </w:rPr>
        <w:t>ł</w:t>
      </w:r>
      <w:r w:rsidRPr="00CA4C54">
        <w:t>oszone roszczenia.</w:t>
      </w:r>
    </w:p>
    <w:p w14:paraId="547A85A6" w14:textId="77777777" w:rsidR="00BE12D0" w:rsidRPr="00CA4C54" w:rsidRDefault="00BE12D0" w:rsidP="00782969">
      <w:pPr>
        <w:pStyle w:val="ZUSTzmustartykuempunktem"/>
        <w:keepNext/>
      </w:pPr>
      <w:r w:rsidRPr="00CA4C54">
        <w:t>2. Wy</w:t>
      </w:r>
      <w:r w:rsidRPr="00CA4C54">
        <w:rPr>
          <w:rFonts w:hint="eastAsia"/>
        </w:rPr>
        <w:t>łą</w:t>
      </w:r>
      <w:r w:rsidRPr="00CA4C54">
        <w:t>czenie nieruchomo</w:t>
      </w:r>
      <w:r w:rsidRPr="00CA4C54">
        <w:rPr>
          <w:rFonts w:hint="eastAsia"/>
        </w:rPr>
        <w:t>ś</w:t>
      </w:r>
      <w:r w:rsidRPr="00CA4C54">
        <w:t>ci z Zasobu mo</w:t>
      </w:r>
      <w:r w:rsidRPr="00CA4C54">
        <w:rPr>
          <w:rFonts w:hint="eastAsia"/>
        </w:rPr>
        <w:t>ż</w:t>
      </w:r>
      <w:r w:rsidRPr="00CA4C54">
        <w:t>e nast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tak</w:t>
      </w:r>
      <w:r w:rsidRPr="00CA4C54">
        <w:rPr>
          <w:rFonts w:hint="eastAsia"/>
        </w:rPr>
        <w:t>ż</w:t>
      </w:r>
      <w:r w:rsidRPr="00CA4C54">
        <w:t>e na uzasadniony wniosek:</w:t>
      </w:r>
    </w:p>
    <w:p w14:paraId="7B660D50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ministra lub wojewody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 w zwi</w:t>
      </w:r>
      <w:r w:rsidRPr="00CA4C54">
        <w:rPr>
          <w:rFonts w:hint="eastAsia"/>
        </w:rPr>
        <w:t>ą</w:t>
      </w:r>
      <w:r w:rsidRPr="00CA4C54">
        <w:t>zku z potrzeb</w:t>
      </w:r>
      <w:r w:rsidRPr="00CA4C54">
        <w:rPr>
          <w:rFonts w:hint="eastAsia"/>
        </w:rPr>
        <w:t>ą</w:t>
      </w:r>
      <w:r w:rsidRPr="00CA4C54">
        <w:t xml:space="preserve"> wykorzystania tej</w:t>
      </w:r>
      <w:r w:rsidR="007724AF" w:rsidRPr="00CA4C54">
        <w:t xml:space="preserve"> </w:t>
      </w:r>
      <w:r w:rsidRPr="00CA4C54">
        <w:t>nieruchomo</w:t>
      </w:r>
      <w:r w:rsidRPr="00CA4C54">
        <w:rPr>
          <w:rFonts w:hint="eastAsia"/>
        </w:rPr>
        <w:t>ś</w:t>
      </w:r>
      <w:r w:rsidRPr="00CA4C54">
        <w:t>ci na cel publiczny;</w:t>
      </w:r>
    </w:p>
    <w:p w14:paraId="1519B85E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Ministra Obrony Narodowej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 w zwi</w:t>
      </w:r>
      <w:r w:rsidRPr="00CA4C54">
        <w:rPr>
          <w:rFonts w:hint="eastAsia"/>
        </w:rPr>
        <w:t>ą</w:t>
      </w:r>
      <w:r w:rsidRPr="00CA4C54">
        <w:t>zku z potrzeb</w:t>
      </w:r>
      <w:r w:rsidRPr="00CA4C54">
        <w:rPr>
          <w:rFonts w:hint="eastAsia"/>
        </w:rPr>
        <w:t>ą</w:t>
      </w:r>
      <w:r w:rsidRPr="00CA4C54">
        <w:t xml:space="preserve"> wykorzystania tej</w:t>
      </w:r>
      <w:r w:rsidR="007724AF" w:rsidRPr="00CA4C54">
        <w:t xml:space="preserve"> </w:t>
      </w:r>
      <w:r w:rsidRPr="00CA4C54">
        <w:t>nieruchomo</w:t>
      </w:r>
      <w:r w:rsidRPr="00CA4C54">
        <w:rPr>
          <w:rFonts w:hint="eastAsia"/>
        </w:rPr>
        <w:t>ś</w:t>
      </w:r>
      <w:r w:rsidRPr="00CA4C54">
        <w:t>ci na cele obronno</w:t>
      </w:r>
      <w:r w:rsidRPr="00CA4C54">
        <w:rPr>
          <w:rFonts w:hint="eastAsia"/>
        </w:rPr>
        <w:t>ś</w:t>
      </w:r>
      <w:r w:rsidRPr="00CA4C54">
        <w:t>ci i bezpiecze</w:t>
      </w:r>
      <w:r w:rsidRPr="00CA4C54">
        <w:rPr>
          <w:rFonts w:hint="eastAsia"/>
        </w:rPr>
        <w:t>ń</w:t>
      </w:r>
      <w:r w:rsidRPr="00CA4C54">
        <w:t>stwa pa</w:t>
      </w:r>
      <w:r w:rsidRPr="00CA4C54">
        <w:rPr>
          <w:rFonts w:hint="eastAsia"/>
        </w:rPr>
        <w:t>ń</w:t>
      </w:r>
      <w:r w:rsidRPr="00CA4C54">
        <w:t xml:space="preserve">stwa lub potrzeby mieszkaniowe </w:t>
      </w:r>
      <w:r w:rsidRPr="00CA4C54">
        <w:rPr>
          <w:rFonts w:hint="eastAsia"/>
        </w:rPr>
        <w:t>ż</w:t>
      </w:r>
      <w:r w:rsidRPr="00CA4C54">
        <w:t>o</w:t>
      </w:r>
      <w:r w:rsidRPr="00CA4C54">
        <w:rPr>
          <w:rFonts w:hint="eastAsia"/>
        </w:rPr>
        <w:t>ł</w:t>
      </w:r>
      <w:r w:rsidRPr="00CA4C54">
        <w:t>nierzy;</w:t>
      </w:r>
    </w:p>
    <w:p w14:paraId="16C29CD5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rozwoju wsi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 w zwi</w:t>
      </w:r>
      <w:r w:rsidRPr="00CA4C54">
        <w:rPr>
          <w:rFonts w:hint="eastAsia"/>
        </w:rPr>
        <w:t>ą</w:t>
      </w:r>
      <w:r w:rsidRPr="00CA4C54">
        <w:t>zku z potrzeb</w:t>
      </w:r>
      <w:r w:rsidRPr="00CA4C54">
        <w:rPr>
          <w:rFonts w:hint="eastAsia"/>
        </w:rPr>
        <w:t>ą</w:t>
      </w:r>
      <w:r w:rsidRPr="00CA4C54">
        <w:t xml:space="preserve"> wykorzystania tej nieruchomo</w:t>
      </w:r>
      <w:r w:rsidRPr="00CA4C54">
        <w:rPr>
          <w:rFonts w:hint="eastAsia"/>
        </w:rPr>
        <w:t>ś</w:t>
      </w:r>
      <w:r w:rsidRPr="00CA4C54">
        <w:t>ci na cele rolnicze;</w:t>
      </w:r>
    </w:p>
    <w:p w14:paraId="43075113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transportu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 w zwi</w:t>
      </w:r>
      <w:r w:rsidRPr="00CA4C54">
        <w:rPr>
          <w:rFonts w:hint="eastAsia"/>
        </w:rPr>
        <w:t>ą</w:t>
      </w:r>
      <w:r w:rsidRPr="00CA4C54">
        <w:t>zku z potrzeb</w:t>
      </w:r>
      <w:r w:rsidRPr="00CA4C54">
        <w:rPr>
          <w:rFonts w:hint="eastAsia"/>
        </w:rPr>
        <w:t>ą</w:t>
      </w:r>
      <w:r w:rsidRPr="00CA4C54">
        <w:t xml:space="preserve"> wykorzystania tej nieruchomo</w:t>
      </w:r>
      <w:r w:rsidRPr="00CA4C54">
        <w:rPr>
          <w:rFonts w:hint="eastAsia"/>
        </w:rPr>
        <w:t>ś</w:t>
      </w:r>
      <w:r w:rsidRPr="00CA4C54">
        <w:t>ci na cele transportowe;</w:t>
      </w:r>
    </w:p>
    <w:p w14:paraId="0ABE1A80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budownictwa, planowania i zagospodarowania przestrzennego oraz mieszkalnictwa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 w zwi</w:t>
      </w:r>
      <w:r w:rsidRPr="00CA4C54">
        <w:rPr>
          <w:rFonts w:hint="eastAsia"/>
        </w:rPr>
        <w:t>ą</w:t>
      </w:r>
      <w:r w:rsidRPr="00CA4C54">
        <w:t>zku z potrzeb</w:t>
      </w:r>
      <w:r w:rsidRPr="00CA4C54">
        <w:rPr>
          <w:rFonts w:hint="eastAsia"/>
        </w:rPr>
        <w:t>ą</w:t>
      </w:r>
      <w:r w:rsidRPr="00CA4C54">
        <w:t xml:space="preserve"> wykorzystania tej nieruchomo</w:t>
      </w:r>
      <w:r w:rsidRPr="00CA4C54">
        <w:rPr>
          <w:rFonts w:hint="eastAsia"/>
        </w:rPr>
        <w:t>ś</w:t>
      </w:r>
      <w:r w:rsidRPr="00CA4C54">
        <w:t>ci na cele mieszkaniowe lub realizacji zada</w:t>
      </w:r>
      <w:r w:rsidRPr="00CA4C54">
        <w:rPr>
          <w:rFonts w:hint="eastAsia"/>
        </w:rPr>
        <w:t>ń</w:t>
      </w:r>
      <w:r w:rsidRPr="00CA4C54">
        <w:t>, o których mowa w</w:t>
      </w:r>
      <w:r w:rsidR="007724AF" w:rsidRPr="00CA4C54">
        <w:t xml:space="preserve"> </w:t>
      </w:r>
      <w:r w:rsidRPr="00CA4C54">
        <w:t>art.</w:t>
      </w:r>
      <w:r w:rsidR="007724AF" w:rsidRPr="00CA4C54">
        <w:t xml:space="preserve"> </w:t>
      </w:r>
      <w:r w:rsidRPr="00CA4C54">
        <w:t>60 ustawy z dnia 21 sierpnia 1997 r.</w:t>
      </w:r>
      <w:r w:rsidR="007724AF" w:rsidRPr="00CA4C54">
        <w:t xml:space="preserve"> </w:t>
      </w:r>
      <w:r w:rsidRPr="00CA4C54">
        <w:t>o gospodarce nieruchomo</w:t>
      </w:r>
      <w:r w:rsidRPr="00CA4C54">
        <w:rPr>
          <w:rFonts w:hint="eastAsia"/>
        </w:rPr>
        <w:t>ś</w:t>
      </w:r>
      <w:r w:rsidRPr="00CA4C54">
        <w:t>ciami.</w:t>
      </w:r>
    </w:p>
    <w:p w14:paraId="3A0B56C0" w14:textId="77777777" w:rsidR="00BE12D0" w:rsidRPr="00CA4C54" w:rsidRDefault="00BE12D0" w:rsidP="00BE12D0">
      <w:pPr>
        <w:pStyle w:val="ZUSTzmustartykuempunktem"/>
      </w:pPr>
      <w:r w:rsidRPr="00CA4C54">
        <w:t>3. W przypadku sporu dotycz</w:t>
      </w:r>
      <w:r w:rsidRPr="00CA4C54">
        <w:rPr>
          <w:rFonts w:hint="eastAsia"/>
        </w:rPr>
        <w:t>ą</w:t>
      </w:r>
      <w:r w:rsidRPr="00CA4C54">
        <w:t>cego zasadno</w:t>
      </w:r>
      <w:r w:rsidRPr="00CA4C54">
        <w:rPr>
          <w:rFonts w:hint="eastAsia"/>
        </w:rPr>
        <w:t>ś</w:t>
      </w:r>
      <w:r w:rsidRPr="00CA4C54">
        <w:t>ci wy</w:t>
      </w:r>
      <w:r w:rsidRPr="00CA4C54">
        <w:rPr>
          <w:rFonts w:hint="eastAsia"/>
        </w:rPr>
        <w:t>łą</w:t>
      </w:r>
      <w:r w:rsidRPr="00CA4C54">
        <w:t>czenia nieruchomo</w:t>
      </w:r>
      <w:r w:rsidRPr="00CA4C54">
        <w:rPr>
          <w:rFonts w:hint="eastAsia"/>
        </w:rPr>
        <w:t>ś</w:t>
      </w:r>
      <w:r w:rsidRPr="00CA4C54">
        <w:t>ci z Zasobu, o których mowa w ust. 1, przepisy art. 13−14 ustawy z dnia 20 lipca 2017 r. o Krajowym Zasobie Nieruchomo</w:t>
      </w:r>
      <w:r w:rsidRPr="00CA4C54">
        <w:rPr>
          <w:rFonts w:hint="eastAsia"/>
        </w:rPr>
        <w:t>ś</w:t>
      </w:r>
      <w:r w:rsidRPr="00CA4C54">
        <w:t>ci stosuje si</w:t>
      </w:r>
      <w:r w:rsidRPr="00CA4C54">
        <w:rPr>
          <w:rFonts w:hint="eastAsia"/>
        </w:rPr>
        <w:t>ę</w:t>
      </w:r>
      <w:r w:rsidRPr="00CA4C54">
        <w:t xml:space="preserve"> odpowiednio.</w:t>
      </w:r>
    </w:p>
    <w:p w14:paraId="600BCAB5" w14:textId="77777777" w:rsidR="00BE12D0" w:rsidRPr="00CA4C54" w:rsidRDefault="00BE12D0" w:rsidP="00BE12D0">
      <w:pPr>
        <w:pStyle w:val="ZARTzmartartykuempunktem"/>
      </w:pPr>
      <w:r w:rsidRPr="00CA4C54">
        <w:t>Art. 112b. 1. Wy</w:t>
      </w:r>
      <w:r w:rsidRPr="00CA4C54">
        <w:rPr>
          <w:rFonts w:hint="eastAsia"/>
        </w:rPr>
        <w:t>łą</w:t>
      </w:r>
      <w:r w:rsidRPr="00CA4C54">
        <w:t>czenie nieruchomo</w:t>
      </w:r>
      <w:r w:rsidRPr="00CA4C54">
        <w:rPr>
          <w:rFonts w:hint="eastAsia"/>
        </w:rPr>
        <w:t>ś</w:t>
      </w:r>
      <w:r w:rsidRPr="00CA4C54">
        <w:t>ci Skarbu Pa</w:t>
      </w:r>
      <w:r w:rsidRPr="00CA4C54">
        <w:rPr>
          <w:rFonts w:hint="eastAsia"/>
        </w:rPr>
        <w:t>ń</w:t>
      </w:r>
      <w:r w:rsidRPr="00CA4C54">
        <w:t>stwa z Zasobu na podstawie art. 112a i przekazanie do zasobu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organu nast</w:t>
      </w:r>
      <w:r w:rsidRPr="00CA4C54">
        <w:rPr>
          <w:rFonts w:hint="eastAsia"/>
        </w:rPr>
        <w:t>ę</w:t>
      </w:r>
      <w:r w:rsidRPr="00CA4C54">
        <w:t>puje na podstawie protoko</w:t>
      </w:r>
      <w:r w:rsidRPr="00CA4C54">
        <w:rPr>
          <w:rFonts w:hint="eastAsia"/>
        </w:rPr>
        <w:t>ł</w:t>
      </w:r>
      <w:r w:rsidRPr="00CA4C54">
        <w:t>u zdawczo-odbiorczego sporz</w:t>
      </w:r>
      <w:r w:rsidRPr="00CA4C54">
        <w:rPr>
          <w:rFonts w:hint="eastAsia"/>
        </w:rPr>
        <w:t>ą</w:t>
      </w:r>
      <w:r w:rsidRPr="00CA4C54">
        <w:t>dzanego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. Protokó</w:t>
      </w:r>
      <w:r w:rsidRPr="00CA4C54">
        <w:rPr>
          <w:rFonts w:hint="eastAsia"/>
        </w:rPr>
        <w:t>ł</w:t>
      </w:r>
      <w:r w:rsidRPr="00CA4C54">
        <w:t xml:space="preserve"> podpisuj</w:t>
      </w:r>
      <w:r w:rsidRPr="00CA4C54">
        <w:rPr>
          <w:rFonts w:hint="eastAsia"/>
        </w:rPr>
        <w:t>ą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ka Celowa oraz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organ. Protokó</w:t>
      </w:r>
      <w:r w:rsidRPr="00CA4C54">
        <w:rPr>
          <w:rFonts w:hint="eastAsia"/>
        </w:rPr>
        <w:t>ł</w:t>
      </w:r>
      <w:r w:rsidRPr="00CA4C54">
        <w:t xml:space="preserve"> zdawczo-odbiorczy stanowi podstaw</w:t>
      </w:r>
      <w:r w:rsidRPr="00CA4C54">
        <w:rPr>
          <w:rFonts w:hint="eastAsia"/>
        </w:rPr>
        <w:t>ę</w:t>
      </w:r>
      <w:r w:rsidRPr="00CA4C54">
        <w:t xml:space="preserve"> wpisu w</w:t>
      </w:r>
      <w:r w:rsidR="007724AF" w:rsidRPr="00CA4C54">
        <w:t xml:space="preserve"> </w:t>
      </w:r>
      <w:r w:rsidRPr="00CA4C54">
        <w:t>ksi</w:t>
      </w:r>
      <w:r w:rsidRPr="00CA4C54">
        <w:rPr>
          <w:rFonts w:hint="eastAsia"/>
        </w:rPr>
        <w:t>ę</w:t>
      </w:r>
      <w:r w:rsidRPr="00CA4C54">
        <w:t>dze wieczystej oraz w ewidencji gruntów i budynków. Spó</w:t>
      </w:r>
      <w:r w:rsidRPr="00CA4C54">
        <w:rPr>
          <w:rFonts w:hint="eastAsia"/>
        </w:rPr>
        <w:t>ł</w:t>
      </w:r>
      <w:r w:rsidRPr="00CA4C54">
        <w:t>ka Celowa sk</w:t>
      </w:r>
      <w:r w:rsidRPr="00CA4C54">
        <w:rPr>
          <w:rFonts w:hint="eastAsia"/>
        </w:rPr>
        <w:t>ł</w:t>
      </w:r>
      <w:r w:rsidRPr="00CA4C54">
        <w:t xml:space="preserve">ada </w:t>
      </w:r>
      <w:r w:rsidRPr="00CA4C54">
        <w:lastRenderedPageBreak/>
        <w:t>wniosek o wpis w ksi</w:t>
      </w:r>
      <w:r w:rsidRPr="00CA4C54">
        <w:rPr>
          <w:rFonts w:hint="eastAsia"/>
        </w:rPr>
        <w:t>ę</w:t>
      </w:r>
      <w:r w:rsidRPr="00CA4C54">
        <w:t>dze wieczystej prowadzonej dla nieruchomo</w:t>
      </w:r>
      <w:r w:rsidRPr="00CA4C54">
        <w:rPr>
          <w:rFonts w:hint="eastAsia"/>
        </w:rPr>
        <w:t>ś</w:t>
      </w:r>
      <w:r w:rsidRPr="00CA4C54">
        <w:t>ci wy</w:t>
      </w:r>
      <w:r w:rsidRPr="00CA4C54">
        <w:rPr>
          <w:rFonts w:hint="eastAsia"/>
        </w:rPr>
        <w:t>łą</w:t>
      </w:r>
      <w:r w:rsidRPr="00CA4C54">
        <w:t>czonej z</w:t>
      </w:r>
      <w:r w:rsidR="007724AF" w:rsidRPr="00CA4C54">
        <w:t xml:space="preserve"> </w:t>
      </w:r>
      <w:r w:rsidRPr="00CA4C54">
        <w:t>Zasobu. Przepis art. 106 ust. 2 stosuje si</w:t>
      </w:r>
      <w:r w:rsidRPr="00CA4C54">
        <w:rPr>
          <w:rFonts w:hint="eastAsia"/>
        </w:rPr>
        <w:t>ę</w:t>
      </w:r>
      <w:r w:rsidRPr="00CA4C54">
        <w:t xml:space="preserve"> odpowiednio.</w:t>
      </w:r>
    </w:p>
    <w:p w14:paraId="3F6C5C1E" w14:textId="395EA347" w:rsidR="00BE12D0" w:rsidRPr="00CA4C54" w:rsidRDefault="00BE12D0" w:rsidP="00BE12D0">
      <w:pPr>
        <w:pStyle w:val="ZUSTzmustartykuempunktem"/>
      </w:pPr>
      <w:r w:rsidRPr="00CA4C54">
        <w:t>2. Spó</w:t>
      </w:r>
      <w:r w:rsidRPr="00CA4C54">
        <w:rPr>
          <w:rFonts w:hint="eastAsia"/>
        </w:rPr>
        <w:t>ł</w:t>
      </w:r>
      <w:r w:rsidRPr="00CA4C54">
        <w:t>ka Celowa przekazuje protokó</w:t>
      </w:r>
      <w:r w:rsidRPr="00CA4C54">
        <w:rPr>
          <w:rFonts w:hint="eastAsia"/>
        </w:rPr>
        <w:t>ł</w:t>
      </w:r>
      <w:r w:rsidRPr="00CA4C54">
        <w:t xml:space="preserve"> zdawczo-odbiorczy wraz z dokumentami okre</w:t>
      </w:r>
      <w:r w:rsidRPr="00CA4C54">
        <w:rPr>
          <w:rFonts w:hint="eastAsia"/>
        </w:rPr>
        <w:t>ś</w:t>
      </w:r>
      <w:r w:rsidRPr="00CA4C54">
        <w:t>lonymi w spisie dokumentów dotycz</w:t>
      </w:r>
      <w:r w:rsidRPr="00CA4C54">
        <w:rPr>
          <w:rFonts w:hint="eastAsia"/>
        </w:rPr>
        <w:t>ą</w:t>
      </w:r>
      <w:r w:rsidRPr="00CA4C54">
        <w:t>cych nieruchomo</w:t>
      </w:r>
      <w:r w:rsidRPr="00CA4C54">
        <w:rPr>
          <w:rFonts w:hint="eastAsia"/>
        </w:rPr>
        <w:t>ś</w:t>
      </w:r>
      <w:r w:rsidRPr="00CA4C54">
        <w:t>ci, o którym mowa w</w:t>
      </w:r>
      <w:r w:rsidR="00D13506" w:rsidRPr="00CA4C54">
        <w:t> </w:t>
      </w:r>
      <w:r w:rsidRPr="00CA4C54">
        <w:t>art.</w:t>
      </w:r>
      <w:r w:rsidR="00D13506" w:rsidRPr="00CA4C54">
        <w:t> </w:t>
      </w:r>
      <w:r w:rsidRPr="00CA4C54">
        <w:t>106 ust.</w:t>
      </w:r>
      <w:r w:rsidR="007724AF" w:rsidRPr="00CA4C54">
        <w:t xml:space="preserve"> </w:t>
      </w:r>
      <w:r w:rsidRPr="00CA4C54">
        <w:t>3 pkt 3.</w:t>
      </w:r>
    </w:p>
    <w:p w14:paraId="3B16C6FC" w14:textId="77777777" w:rsidR="00BE12D0" w:rsidRPr="00CA4C54" w:rsidRDefault="00BE12D0" w:rsidP="00BE12D0">
      <w:pPr>
        <w:pStyle w:val="ZUSTzmustartykuempunktem"/>
      </w:pPr>
      <w:r w:rsidRPr="00CA4C54">
        <w:t>3. Z dniem podpisania protoko</w:t>
      </w:r>
      <w:r w:rsidRPr="00CA4C54">
        <w:rPr>
          <w:rFonts w:hint="eastAsia"/>
        </w:rPr>
        <w:t>ł</w:t>
      </w:r>
      <w:r w:rsidRPr="00CA4C54">
        <w:t>u zdawczo-odbiorczego przez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organ i</w:t>
      </w:r>
      <w:r w:rsidR="007724AF" w:rsidRPr="00CA4C54">
        <w:t xml:space="preserve"> </w:t>
      </w:r>
      <w:r w:rsidRPr="00CA4C54">
        <w:t>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zostaje przekazana do zasobu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organu.”;</w:t>
      </w:r>
    </w:p>
    <w:p w14:paraId="73DC9473" w14:textId="77777777" w:rsidR="00BE12D0" w:rsidRPr="00CA4C54" w:rsidRDefault="00BE12D0" w:rsidP="00782969">
      <w:pPr>
        <w:pStyle w:val="PKTpunkt"/>
        <w:keepNext/>
      </w:pPr>
      <w:r w:rsidRPr="00CA4C54">
        <w:t>55)</w:t>
      </w:r>
      <w:r w:rsidRPr="00CA4C54">
        <w:tab/>
        <w:t>po art. 113 dodaje si</w:t>
      </w:r>
      <w:r w:rsidRPr="00CA4C54">
        <w:rPr>
          <w:rFonts w:hint="eastAsia"/>
        </w:rPr>
        <w:t>ę</w:t>
      </w:r>
      <w:r w:rsidRPr="00CA4C54">
        <w:t xml:space="preserve"> art. 113a w brzmieniu:</w:t>
      </w:r>
    </w:p>
    <w:p w14:paraId="7037F6FC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113a. 1. Pe</w:t>
      </w:r>
      <w:r w:rsidRPr="00CA4C54">
        <w:rPr>
          <w:rFonts w:hint="eastAsia"/>
        </w:rPr>
        <w:t>ł</w:t>
      </w:r>
      <w:r w:rsidRPr="00CA4C54">
        <w:t>nomocnik mo</w:t>
      </w:r>
      <w:r w:rsidRPr="00CA4C54">
        <w:rPr>
          <w:rFonts w:hint="eastAsia"/>
        </w:rPr>
        <w:t>ż</w:t>
      </w:r>
      <w:r w:rsidRPr="00CA4C54">
        <w:t>e w</w:t>
      </w:r>
      <w:r w:rsidRPr="00CA4C54">
        <w:rPr>
          <w:rFonts w:hint="eastAsia"/>
        </w:rPr>
        <w:t>łą</w:t>
      </w:r>
      <w:r w:rsidRPr="00CA4C54">
        <w:t>czy</w:t>
      </w:r>
      <w:r w:rsidRPr="00CA4C54">
        <w:rPr>
          <w:rFonts w:hint="eastAsia"/>
        </w:rPr>
        <w:t>ć</w:t>
      </w:r>
      <w:r w:rsidRPr="00CA4C54">
        <w:t xml:space="preserve"> do Zasobu równie</w:t>
      </w:r>
      <w:r w:rsidRPr="00CA4C54">
        <w:rPr>
          <w:rFonts w:hint="eastAsia"/>
        </w:rPr>
        <w:t>ż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Skarbu Pa</w:t>
      </w:r>
      <w:r w:rsidRPr="00CA4C54">
        <w:rPr>
          <w:rFonts w:hint="eastAsia"/>
        </w:rPr>
        <w:t>ń</w:t>
      </w:r>
      <w:r w:rsidRPr="00CA4C54">
        <w:t>stwa po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one poza obszarem wskazanym w przepisach wydanych na podstawie art. 99 ust. 11, w celu zaoferowania ich jako nieruchomo</w:t>
      </w:r>
      <w:r w:rsidRPr="00CA4C54">
        <w:rPr>
          <w:rFonts w:hint="eastAsia"/>
        </w:rPr>
        <w:t>ś</w:t>
      </w:r>
      <w:r w:rsidRPr="00CA4C54">
        <w:t>ci zamiennych wobec nieruchomo</w:t>
      </w:r>
      <w:r w:rsidRPr="00CA4C54">
        <w:rPr>
          <w:rFonts w:hint="eastAsia"/>
        </w:rPr>
        <w:t>ś</w:t>
      </w:r>
      <w:r w:rsidRPr="00CA4C54">
        <w:t>ci niezb</w:t>
      </w:r>
      <w:r w:rsidRPr="00CA4C54">
        <w:rPr>
          <w:rFonts w:hint="eastAsia"/>
        </w:rPr>
        <w:t>ę</w:t>
      </w:r>
      <w:r w:rsidRPr="00CA4C54">
        <w:t>dnych do przygotowania i realizacji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>.</w:t>
      </w:r>
    </w:p>
    <w:p w14:paraId="2E0B2173" w14:textId="77777777" w:rsidR="00BE12D0" w:rsidRPr="00CA4C54" w:rsidRDefault="00BE12D0" w:rsidP="00BE12D0">
      <w:pPr>
        <w:pStyle w:val="ZUSTzmustartykuempunktem"/>
      </w:pPr>
      <w:r w:rsidRPr="00CA4C54">
        <w:t>2. W</w:t>
      </w:r>
      <w:r w:rsidRPr="00CA4C54">
        <w:rPr>
          <w:rFonts w:hint="eastAsia"/>
        </w:rPr>
        <w:t>łą</w:t>
      </w:r>
      <w:r w:rsidRPr="00CA4C54">
        <w:t>czenie nieruchomo</w:t>
      </w:r>
      <w:r w:rsidRPr="00CA4C54">
        <w:rPr>
          <w:rFonts w:hint="eastAsia"/>
        </w:rPr>
        <w:t>ś</w:t>
      </w:r>
      <w:r w:rsidRPr="00CA4C54">
        <w:t>ci, o którym mowa w ust. 1, odbywa si</w:t>
      </w:r>
      <w:r w:rsidRPr="00CA4C54">
        <w:rPr>
          <w:rFonts w:hint="eastAsia"/>
        </w:rPr>
        <w:t>ę</w:t>
      </w:r>
      <w:r w:rsidRPr="00CA4C54">
        <w:t xml:space="preserve"> na wniosek Spó</w:t>
      </w:r>
      <w:r w:rsidRPr="00CA4C54">
        <w:rPr>
          <w:rFonts w:hint="eastAsia"/>
        </w:rPr>
        <w:t>ł</w:t>
      </w:r>
      <w:r w:rsidRPr="00CA4C54">
        <w:t>ki Celowej, za zgod</w:t>
      </w:r>
      <w:r w:rsidRPr="00CA4C54">
        <w:rPr>
          <w:rFonts w:hint="eastAsia"/>
        </w:rPr>
        <w:t>ą</w:t>
      </w:r>
      <w:r w:rsidRPr="00CA4C54">
        <w:t xml:space="preserve"> podmiotu gospodaruj</w:t>
      </w:r>
      <w:r w:rsidRPr="00CA4C54">
        <w:rPr>
          <w:rFonts w:hint="eastAsia"/>
        </w:rPr>
        <w:t>ą</w:t>
      </w:r>
      <w:r w:rsidRPr="00CA4C54">
        <w:t>cego dan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>.</w:t>
      </w:r>
    </w:p>
    <w:p w14:paraId="7C0F1503" w14:textId="77777777" w:rsidR="00BE12D0" w:rsidRPr="00CA4C54" w:rsidRDefault="00BE12D0" w:rsidP="00BE12D0">
      <w:pPr>
        <w:pStyle w:val="ZUSTzmustartykuempunktem"/>
      </w:pPr>
      <w:r w:rsidRPr="00CA4C54">
        <w:t>3. Pe</w:t>
      </w:r>
      <w:r w:rsidRPr="00CA4C54">
        <w:rPr>
          <w:rFonts w:hint="eastAsia"/>
        </w:rPr>
        <w:t>ł</w:t>
      </w:r>
      <w:r w:rsidRPr="00CA4C54">
        <w:t>nomocnik, na wniosek Spó</w:t>
      </w:r>
      <w:r w:rsidRPr="00CA4C54">
        <w:rPr>
          <w:rFonts w:hint="eastAsia"/>
        </w:rPr>
        <w:t>ł</w:t>
      </w:r>
      <w:r w:rsidRPr="00CA4C54">
        <w:t>ki Celowej, w celu w</w:t>
      </w:r>
      <w:r w:rsidRPr="00CA4C54">
        <w:rPr>
          <w:rFonts w:hint="eastAsia"/>
        </w:rPr>
        <w:t>łą</w:t>
      </w:r>
      <w:r w:rsidRPr="00CA4C54">
        <w:t>czenia do Zasobu nieruchomo</w:t>
      </w:r>
      <w:r w:rsidRPr="00CA4C54">
        <w:rPr>
          <w:rFonts w:hint="eastAsia"/>
        </w:rPr>
        <w:t>ś</w:t>
      </w:r>
      <w:r w:rsidRPr="00CA4C54">
        <w:t>ci, o których mowa w ust. 1, sk</w:t>
      </w:r>
      <w:r w:rsidRPr="00CA4C54">
        <w:rPr>
          <w:rFonts w:hint="eastAsia"/>
        </w:rPr>
        <w:t>ł</w:t>
      </w:r>
      <w:r w:rsidRPr="00CA4C54">
        <w:t>ada do podmiotu gospodaruj</w:t>
      </w:r>
      <w:r w:rsidRPr="00CA4C54">
        <w:rPr>
          <w:rFonts w:hint="eastAsia"/>
        </w:rPr>
        <w:t>ą</w:t>
      </w:r>
      <w:r w:rsidRPr="00CA4C54">
        <w:t>cego dan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wniosek o przygotowanie, dla nieruchomo</w:t>
      </w:r>
      <w:r w:rsidRPr="00CA4C54">
        <w:rPr>
          <w:rFonts w:hint="eastAsia"/>
        </w:rPr>
        <w:t>ś</w:t>
      </w:r>
      <w:r w:rsidRPr="00CA4C54">
        <w:t>ci stanowi</w:t>
      </w:r>
      <w:r w:rsidRPr="00CA4C54">
        <w:rPr>
          <w:rFonts w:hint="eastAsia"/>
        </w:rPr>
        <w:t>ą</w:t>
      </w:r>
      <w:r w:rsidRPr="00CA4C54">
        <w:t>cych przedmiot wniosku, danych zawartych w wykazie, o którym mowa w art. 99 ust. 1.</w:t>
      </w:r>
    </w:p>
    <w:p w14:paraId="69A604EE" w14:textId="77777777" w:rsidR="00BE12D0" w:rsidRPr="00CA4C54" w:rsidRDefault="00BE12D0" w:rsidP="00BE12D0">
      <w:pPr>
        <w:pStyle w:val="ZUSTzmustartykuempunktem"/>
      </w:pPr>
      <w:r w:rsidRPr="00CA4C54">
        <w:t>4. Podmiot gospodaruj</w:t>
      </w:r>
      <w:r w:rsidRPr="00CA4C54">
        <w:rPr>
          <w:rFonts w:hint="eastAsia"/>
        </w:rPr>
        <w:t>ą</w:t>
      </w:r>
      <w:r w:rsidRPr="00CA4C54">
        <w:t>cy nieruchomo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stwa, do którego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ono wniosek, o którym mowa w ust. 3, przedstawia dane dotycz</w:t>
      </w:r>
      <w:r w:rsidRPr="00CA4C54">
        <w:rPr>
          <w:rFonts w:hint="eastAsia"/>
        </w:rPr>
        <w:t>ą</w:t>
      </w:r>
      <w:r w:rsidRPr="00CA4C54">
        <w:t>ce nieruchomo</w:t>
      </w:r>
      <w:r w:rsidRPr="00CA4C54">
        <w:rPr>
          <w:rFonts w:hint="eastAsia"/>
        </w:rPr>
        <w:t>ś</w:t>
      </w:r>
      <w:r w:rsidRPr="00CA4C54">
        <w:t>ci, o których mowa we wniosku, w terminie 30 dni od dnia jego otrzymania.</w:t>
      </w:r>
    </w:p>
    <w:p w14:paraId="21180D95" w14:textId="4E1147D3" w:rsidR="00BE12D0" w:rsidRPr="00CA4C54" w:rsidRDefault="00BE12D0" w:rsidP="00BE12D0">
      <w:pPr>
        <w:pStyle w:val="ZUSTzmustartykuempunktem"/>
      </w:pPr>
      <w:r w:rsidRPr="00CA4C54">
        <w:t>5. W</w:t>
      </w:r>
      <w:r w:rsidRPr="00CA4C54">
        <w:rPr>
          <w:rFonts w:hint="eastAsia"/>
        </w:rPr>
        <w:t>łą</w:t>
      </w:r>
      <w:r w:rsidRPr="00CA4C54">
        <w:t>czenie nieruchomo</w:t>
      </w:r>
      <w:r w:rsidRPr="00CA4C54">
        <w:rPr>
          <w:rFonts w:hint="eastAsia"/>
        </w:rPr>
        <w:t>ś</w:t>
      </w:r>
      <w:r w:rsidRPr="00CA4C54">
        <w:t>ci do Zasobu nast</w:t>
      </w:r>
      <w:r w:rsidRPr="00CA4C54">
        <w:rPr>
          <w:rFonts w:hint="eastAsia"/>
        </w:rPr>
        <w:t>ę</w:t>
      </w:r>
      <w:r w:rsidRPr="00CA4C54">
        <w:t>puje na podstawie protoko</w:t>
      </w:r>
      <w:r w:rsidRPr="00CA4C54">
        <w:rPr>
          <w:rFonts w:hint="eastAsia"/>
        </w:rPr>
        <w:t>ł</w:t>
      </w:r>
      <w:r w:rsidRPr="00CA4C54">
        <w:t>u zdawczo-odbiorczego. Przepis</w:t>
      </w:r>
      <w:r w:rsidR="00B94F95" w:rsidRPr="00CA4C54">
        <w:t>y</w:t>
      </w:r>
      <w:r w:rsidRPr="00CA4C54">
        <w:t xml:space="preserve"> art. 106 i art. 107 stosuje si</w:t>
      </w:r>
      <w:r w:rsidRPr="00CA4C54">
        <w:rPr>
          <w:rFonts w:hint="eastAsia"/>
        </w:rPr>
        <w:t>ę</w:t>
      </w:r>
      <w:r w:rsidRPr="00CA4C54">
        <w:t>.”;</w:t>
      </w:r>
    </w:p>
    <w:p w14:paraId="32CDCEEB" w14:textId="77777777" w:rsidR="00BE12D0" w:rsidRPr="00CA4C54" w:rsidRDefault="00BE12D0" w:rsidP="00782969">
      <w:pPr>
        <w:pStyle w:val="PKTpunkt"/>
        <w:keepNext/>
      </w:pPr>
      <w:r w:rsidRPr="00CA4C54">
        <w:t>56)</w:t>
      </w:r>
      <w:r w:rsidRPr="00CA4C54">
        <w:tab/>
        <w:t>w art. 114:</w:t>
      </w:r>
    </w:p>
    <w:p w14:paraId="1C87D348" w14:textId="77777777" w:rsidR="00BE12D0" w:rsidRPr="00CA4C54" w:rsidRDefault="00BE12D0" w:rsidP="00BE12D0">
      <w:pPr>
        <w:pStyle w:val="LITlitera"/>
      </w:pPr>
      <w:r w:rsidRPr="00CA4C54">
        <w:t>a)</w:t>
      </w:r>
      <w:r w:rsidRPr="00CA4C54">
        <w:tab/>
        <w:t xml:space="preserve">w ust. 1 w pkt 5 wyraz </w:t>
      </w:r>
      <w:r w:rsidRPr="00CA4C54" w:rsidDel="00C76479">
        <w:t>„</w:t>
      </w:r>
      <w:r w:rsidRPr="00CA4C54">
        <w:t>zasobu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wyrazem </w:t>
      </w:r>
      <w:r w:rsidRPr="00CA4C54" w:rsidDel="00C76479">
        <w:t>„</w:t>
      </w:r>
      <w:r w:rsidRPr="00CA4C54">
        <w:t>Zasobu”,</w:t>
      </w:r>
    </w:p>
    <w:p w14:paraId="21C136B1" w14:textId="77777777" w:rsidR="00BE12D0" w:rsidRPr="00CA4C54" w:rsidRDefault="00BE12D0" w:rsidP="00782969">
      <w:pPr>
        <w:pStyle w:val="LITlitera"/>
        <w:keepNext/>
      </w:pPr>
      <w:r w:rsidRPr="00CA4C54">
        <w:t>b)</w:t>
      </w:r>
      <w:r w:rsidRPr="00CA4C54">
        <w:tab/>
        <w:t>ust. 3 otrzymuje brzmienie:</w:t>
      </w:r>
    </w:p>
    <w:p w14:paraId="0C5BED5C" w14:textId="520D277E" w:rsidR="00BE12D0" w:rsidRPr="00CA4C54" w:rsidRDefault="00BE12D0" w:rsidP="00BE12D0">
      <w:pPr>
        <w:pStyle w:val="ZLITUSTzmustliter"/>
      </w:pPr>
      <w:r w:rsidRPr="00CA4C54" w:rsidDel="00C76479">
        <w:t>„</w:t>
      </w:r>
      <w:r w:rsidRPr="00CA4C54">
        <w:t>3. Wp</w:t>
      </w:r>
      <w:r w:rsidRPr="00CA4C54">
        <w:rPr>
          <w:rFonts w:hint="eastAsia"/>
        </w:rPr>
        <w:t>ł</w:t>
      </w:r>
      <w:r w:rsidRPr="00CA4C54">
        <w:t>ywy osi</w:t>
      </w:r>
      <w:r w:rsidRPr="00CA4C54">
        <w:rPr>
          <w:rFonts w:hint="eastAsia"/>
        </w:rPr>
        <w:t>ą</w:t>
      </w:r>
      <w:r w:rsidRPr="00CA4C54">
        <w:t>gane z tytu</w:t>
      </w:r>
      <w:r w:rsidRPr="00CA4C54">
        <w:rPr>
          <w:rFonts w:hint="eastAsia"/>
        </w:rPr>
        <w:t>ł</w:t>
      </w:r>
      <w:r w:rsidRPr="00CA4C54">
        <w:t>u sprzeda</w:t>
      </w:r>
      <w:r w:rsidRPr="00CA4C54">
        <w:rPr>
          <w:rFonts w:hint="eastAsia"/>
        </w:rPr>
        <w:t>ż</w:t>
      </w:r>
      <w:r w:rsidRPr="00CA4C54">
        <w:t>y, op</w:t>
      </w:r>
      <w:r w:rsidRPr="00CA4C54">
        <w:rPr>
          <w:rFonts w:hint="eastAsia"/>
        </w:rPr>
        <w:t>ł</w:t>
      </w:r>
      <w:r w:rsidRPr="00CA4C54">
        <w:t>at z tytu</w:t>
      </w:r>
      <w:r w:rsidRPr="00CA4C54">
        <w:rPr>
          <w:rFonts w:hint="eastAsia"/>
        </w:rPr>
        <w:t>ł</w:t>
      </w:r>
      <w:r w:rsidRPr="00CA4C54">
        <w:t>u trwa</w:t>
      </w:r>
      <w:r w:rsidRPr="00CA4C54">
        <w:rPr>
          <w:rFonts w:hint="eastAsia"/>
        </w:rPr>
        <w:t>ł</w:t>
      </w:r>
      <w:r w:rsidRPr="00CA4C54">
        <w:t>ego zarz</w:t>
      </w:r>
      <w:r w:rsidRPr="00CA4C54">
        <w:rPr>
          <w:rFonts w:hint="eastAsia"/>
        </w:rPr>
        <w:t>ą</w:t>
      </w:r>
      <w:r w:rsidRPr="00CA4C54">
        <w:t>du, wieczystego u</w:t>
      </w:r>
      <w:r w:rsidRPr="00CA4C54">
        <w:rPr>
          <w:rFonts w:hint="eastAsia"/>
        </w:rPr>
        <w:t>ż</w:t>
      </w:r>
      <w:r w:rsidRPr="00CA4C54">
        <w:t>ytkowania, u</w:t>
      </w:r>
      <w:r w:rsidRPr="00CA4C54">
        <w:rPr>
          <w:rFonts w:hint="eastAsia"/>
        </w:rPr>
        <w:t>ż</w:t>
      </w:r>
      <w:r w:rsidRPr="00CA4C54">
        <w:t>ytkowania, czynszu dzier</w:t>
      </w:r>
      <w:r w:rsidRPr="00CA4C54">
        <w:rPr>
          <w:rFonts w:hint="eastAsia"/>
        </w:rPr>
        <w:t>ż</w:t>
      </w:r>
      <w:r w:rsidRPr="00CA4C54">
        <w:t>awnego i czynszu najmu oraz innych form gospodarowania nieruchomo</w:t>
      </w:r>
      <w:r w:rsidRPr="00CA4C54">
        <w:rPr>
          <w:rFonts w:hint="eastAsia"/>
        </w:rPr>
        <w:t>ś</w:t>
      </w:r>
      <w:r w:rsidRPr="00CA4C54">
        <w:t>ciami Skarbu Pa</w:t>
      </w:r>
      <w:r w:rsidRPr="00CA4C54">
        <w:rPr>
          <w:rFonts w:hint="eastAsia"/>
        </w:rPr>
        <w:t>ń</w:t>
      </w:r>
      <w:r w:rsidRPr="00CA4C54">
        <w:t>stwa stanowi</w:t>
      </w:r>
      <w:r w:rsidRPr="00CA4C54">
        <w:rPr>
          <w:rFonts w:hint="eastAsia"/>
        </w:rPr>
        <w:t>ą</w:t>
      </w:r>
      <w:r w:rsidRPr="00CA4C54">
        <w:t xml:space="preserve"> dochód Spó</w:t>
      </w:r>
      <w:r w:rsidRPr="00CA4C54">
        <w:rPr>
          <w:rFonts w:hint="eastAsia"/>
        </w:rPr>
        <w:t>ł</w:t>
      </w:r>
      <w:r w:rsidRPr="00CA4C54">
        <w:t>ki.”;</w:t>
      </w:r>
    </w:p>
    <w:p w14:paraId="3DAD99B8" w14:textId="77777777" w:rsidR="00BE12D0" w:rsidRPr="00CA4C54" w:rsidRDefault="00BE12D0" w:rsidP="00BE12D0">
      <w:pPr>
        <w:pStyle w:val="PKTpunkt"/>
      </w:pPr>
      <w:r w:rsidRPr="00CA4C54">
        <w:t>57)</w:t>
      </w:r>
      <w:r w:rsidRPr="00CA4C54">
        <w:tab/>
        <w:t xml:space="preserve">w art. 116 wyraz </w:t>
      </w:r>
      <w:r w:rsidRPr="00CA4C54" w:rsidDel="00C76479">
        <w:t>„</w:t>
      </w:r>
      <w:r w:rsidRPr="00CA4C54">
        <w:t>Inwestycj</w:t>
      </w:r>
      <w:r w:rsidRPr="00CA4C54">
        <w:rPr>
          <w:rFonts w:hint="eastAsia"/>
        </w:rPr>
        <w:t>ę</w:t>
      </w:r>
      <w:r w:rsidRPr="00CA4C54" w:rsidDel="00C76479">
        <w:t>”</w:t>
      </w:r>
      <w:r w:rsidRPr="00CA4C54">
        <w:t xml:space="preserve">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wyrazem </w:t>
      </w:r>
      <w:r w:rsidRPr="00CA4C54" w:rsidDel="00C76479">
        <w:t>„</w:t>
      </w:r>
      <w:r w:rsidRPr="00CA4C54">
        <w:t>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</w:t>
      </w:r>
      <w:bookmarkStart w:id="85" w:name="_Hlk43187967"/>
      <w:r w:rsidRPr="00CA4C54">
        <w:t>”</w:t>
      </w:r>
      <w:bookmarkEnd w:id="85"/>
      <w:r w:rsidRPr="00CA4C54">
        <w:t>;</w:t>
      </w:r>
    </w:p>
    <w:p w14:paraId="47EF03A1" w14:textId="77777777" w:rsidR="00BE12D0" w:rsidRPr="00CA4C54" w:rsidRDefault="00BE12D0" w:rsidP="00782969">
      <w:pPr>
        <w:pStyle w:val="PKTpunkt"/>
        <w:keepNext/>
      </w:pPr>
      <w:r w:rsidRPr="00CA4C54">
        <w:lastRenderedPageBreak/>
        <w:t>58)</w:t>
      </w:r>
      <w:r w:rsidRPr="00CA4C54">
        <w:tab/>
        <w:t>art. 117 otrzymuje brzmienie:</w:t>
      </w:r>
    </w:p>
    <w:p w14:paraId="376B24E2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117. Dochód z tytu</w:t>
      </w:r>
      <w:r w:rsidRPr="00CA4C54">
        <w:rPr>
          <w:rFonts w:hint="eastAsia"/>
        </w:rPr>
        <w:t>ł</w:t>
      </w:r>
      <w:r w:rsidRPr="00CA4C54">
        <w:t>u nabycia prawa u</w:t>
      </w:r>
      <w:r w:rsidRPr="00CA4C54">
        <w:rPr>
          <w:rFonts w:hint="eastAsia"/>
        </w:rPr>
        <w:t>ż</w:t>
      </w:r>
      <w:r w:rsidRPr="00CA4C54">
        <w:t>ytkowania wieczystego oraz prawa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ci, o których mowa w decyzji lokalizacyjnej, jest zwolniony od</w:t>
      </w:r>
      <w:r w:rsidR="007724AF" w:rsidRPr="00CA4C54">
        <w:t xml:space="preserve"> </w:t>
      </w:r>
      <w:r w:rsidRPr="00CA4C54">
        <w:t>podatku dochodowego.”;</w:t>
      </w:r>
    </w:p>
    <w:p w14:paraId="2472D36F" w14:textId="77777777" w:rsidR="00BE12D0" w:rsidRPr="00CA4C54" w:rsidRDefault="00BE12D0" w:rsidP="00782969">
      <w:pPr>
        <w:pStyle w:val="PKTpunkt"/>
        <w:keepNext/>
      </w:pPr>
      <w:r w:rsidRPr="00CA4C54">
        <w:t>59)</w:t>
      </w:r>
      <w:r w:rsidRPr="00CA4C54">
        <w:tab/>
        <w:t>po art. 117 dodaje si</w:t>
      </w:r>
      <w:r w:rsidRPr="00CA4C54">
        <w:rPr>
          <w:rFonts w:hint="eastAsia"/>
        </w:rPr>
        <w:t>ę</w:t>
      </w:r>
      <w:r w:rsidRPr="00CA4C54">
        <w:t xml:space="preserve"> art. 117a i art. 117b w brzmieniu:</w:t>
      </w:r>
    </w:p>
    <w:p w14:paraId="6426214A" w14:textId="77777777" w:rsidR="00BE12D0" w:rsidRPr="00CA4C54" w:rsidRDefault="00BE12D0" w:rsidP="00782969">
      <w:pPr>
        <w:pStyle w:val="ZARTzmartartykuempunktem"/>
        <w:keepNext/>
      </w:pPr>
      <w:r w:rsidRPr="00CA4C54" w:rsidDel="00C76479">
        <w:t>„</w:t>
      </w:r>
      <w:r w:rsidRPr="00CA4C54">
        <w:t>Art. 117a. 1. Do nieruchomo</w:t>
      </w:r>
      <w:r w:rsidRPr="00CA4C54">
        <w:rPr>
          <w:rFonts w:hint="eastAsia"/>
        </w:rPr>
        <w:t>ś</w:t>
      </w:r>
      <w:r w:rsidRPr="00CA4C54">
        <w:t>ci wchodz</w:t>
      </w:r>
      <w:r w:rsidRPr="00CA4C54">
        <w:rPr>
          <w:rFonts w:hint="eastAsia"/>
        </w:rPr>
        <w:t>ą</w:t>
      </w:r>
      <w:r w:rsidRPr="00CA4C54">
        <w:t>cych w sk</w:t>
      </w:r>
      <w:r w:rsidRPr="00CA4C54">
        <w:rPr>
          <w:rFonts w:hint="eastAsia"/>
        </w:rPr>
        <w:t>ł</w:t>
      </w:r>
      <w:r w:rsidRPr="00CA4C54">
        <w:t>ad Zasobu, które s</w:t>
      </w:r>
      <w:r w:rsidRPr="00CA4C54">
        <w:rPr>
          <w:rFonts w:hint="eastAsia"/>
        </w:rPr>
        <w:t>ą</w:t>
      </w:r>
      <w:r w:rsidR="007724AF" w:rsidRPr="00CA4C54">
        <w:t xml:space="preserve"> </w:t>
      </w:r>
      <w:r w:rsidRPr="00CA4C54">
        <w:t xml:space="preserve">przedmiotem wniosku o wydanie decyzji o </w:t>
      </w:r>
      <w:r w:rsidRPr="00CA4C54">
        <w:rPr>
          <w:rFonts w:hint="eastAsia"/>
        </w:rPr>
        <w:t>ś</w:t>
      </w:r>
      <w:r w:rsidRPr="00CA4C54">
        <w:t>rodowiskowych uwarunkowaniach w</w:t>
      </w:r>
      <w:r w:rsidR="007724AF" w:rsidRPr="00CA4C54">
        <w:t xml:space="preserve"> </w:t>
      </w:r>
      <w:r w:rsidRPr="00CA4C54">
        <w:t>zakresie Inwestycji lub Inwestycji Towarzysz</w:t>
      </w:r>
      <w:r w:rsidRPr="00CA4C54">
        <w:rPr>
          <w:rFonts w:hint="eastAsia"/>
        </w:rPr>
        <w:t>ą</w:t>
      </w:r>
      <w:r w:rsidRPr="00CA4C54">
        <w:t>cej, obj</w:t>
      </w:r>
      <w:r w:rsidRPr="00CA4C54">
        <w:rPr>
          <w:rFonts w:hint="eastAsia"/>
        </w:rPr>
        <w:t>ę</w:t>
      </w:r>
      <w:r w:rsidRPr="00CA4C54">
        <w:t>tych tak</w:t>
      </w:r>
      <w:r w:rsidRPr="00CA4C54">
        <w:rPr>
          <w:rFonts w:hint="eastAsia"/>
        </w:rPr>
        <w:t>ą</w:t>
      </w:r>
      <w:r w:rsidRPr="00CA4C54">
        <w:t xml:space="preserve"> decyzj</w:t>
      </w:r>
      <w:r w:rsidRPr="00CA4C54">
        <w:rPr>
          <w:rFonts w:hint="eastAsia"/>
        </w:rPr>
        <w:t>ą</w:t>
      </w:r>
      <w:r w:rsidRPr="00CA4C54">
        <w:t>, obj</w:t>
      </w:r>
      <w:r w:rsidRPr="00CA4C54">
        <w:rPr>
          <w:rFonts w:hint="eastAsia"/>
        </w:rPr>
        <w:t>ę</w:t>
      </w:r>
      <w:r w:rsidRPr="00CA4C54">
        <w:t>tych planem rezerwacji, oraz do inwestycji realizowanych na tych nieruchomo</w:t>
      </w:r>
      <w:r w:rsidRPr="00CA4C54">
        <w:rPr>
          <w:rFonts w:hint="eastAsia"/>
        </w:rPr>
        <w:t>ś</w:t>
      </w:r>
      <w:r w:rsidRPr="00CA4C54">
        <w:t>ciach nie</w:t>
      </w:r>
      <w:r w:rsidR="007724AF" w:rsidRPr="00CA4C54">
        <w:t xml:space="preserve"> </w:t>
      </w:r>
      <w:r w:rsidRPr="00CA4C54">
        <w:t>stosuje si</w:t>
      </w:r>
      <w:r w:rsidRPr="00CA4C54">
        <w:rPr>
          <w:rFonts w:hint="eastAsia"/>
        </w:rPr>
        <w:t>ę</w:t>
      </w:r>
      <w:r w:rsidRPr="00CA4C54">
        <w:t xml:space="preserve"> przepisów:</w:t>
      </w:r>
    </w:p>
    <w:p w14:paraId="25D7F72A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art. 36−37</w:t>
      </w:r>
      <w:r w:rsidRPr="00CA4C54">
        <w:rPr>
          <w:rStyle w:val="IGindeksgrny"/>
        </w:rPr>
        <w:t>1</w:t>
      </w:r>
      <w:r w:rsidRPr="00CA4C54">
        <w:t xml:space="preserve"> ustawy z dnia 27 marca 2003 r. o planowaniu i zagospodarowaniu przestrzennym;</w:t>
      </w:r>
    </w:p>
    <w:p w14:paraId="6931D395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art. 98a, art. 107 i art. 143−148b ustawy z dnia 21 sierpnia 1997 r. o gospodarce nieruchomo</w:t>
      </w:r>
      <w:r w:rsidRPr="00CA4C54">
        <w:rPr>
          <w:rFonts w:hint="eastAsia"/>
        </w:rPr>
        <w:t>ś</w:t>
      </w:r>
      <w:r w:rsidRPr="00CA4C54">
        <w:t>ciami.</w:t>
      </w:r>
    </w:p>
    <w:p w14:paraId="378EE65A" w14:textId="77777777" w:rsidR="00BE12D0" w:rsidRPr="00CA4C54" w:rsidRDefault="00BE12D0" w:rsidP="00BE12D0">
      <w:pPr>
        <w:pStyle w:val="ZUSTzmustartykuempunktem"/>
      </w:pPr>
      <w:r w:rsidRPr="00CA4C54">
        <w:t>2. Przepis ust. 1 stosuje si</w:t>
      </w:r>
      <w:r w:rsidRPr="00CA4C54">
        <w:rPr>
          <w:rFonts w:hint="eastAsia"/>
        </w:rPr>
        <w:t>ę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do nieruchomo</w:t>
      </w:r>
      <w:r w:rsidRPr="00CA4C54">
        <w:rPr>
          <w:rFonts w:hint="eastAsia"/>
        </w:rPr>
        <w:t>ś</w:t>
      </w:r>
      <w:r w:rsidRPr="00CA4C54">
        <w:t>ci wchodz</w:t>
      </w:r>
      <w:r w:rsidRPr="00CA4C54">
        <w:rPr>
          <w:rFonts w:hint="eastAsia"/>
        </w:rPr>
        <w:t>ą</w:t>
      </w:r>
      <w:r w:rsidRPr="00CA4C54">
        <w:t>cych w sk</w:t>
      </w:r>
      <w:r w:rsidRPr="00CA4C54">
        <w:rPr>
          <w:rFonts w:hint="eastAsia"/>
        </w:rPr>
        <w:t>ł</w:t>
      </w:r>
      <w:r w:rsidRPr="00CA4C54">
        <w:t>ad Zasobu, które s</w:t>
      </w:r>
      <w:r w:rsidRPr="00CA4C54">
        <w:rPr>
          <w:rFonts w:hint="eastAsia"/>
        </w:rPr>
        <w:t>ą</w:t>
      </w:r>
      <w:r w:rsidRPr="00CA4C54">
        <w:t xml:space="preserve"> przedmiotem wniosku o wydanie decyzji o </w:t>
      </w:r>
      <w:r w:rsidRPr="00CA4C54">
        <w:rPr>
          <w:rFonts w:hint="eastAsia"/>
        </w:rPr>
        <w:t>ś</w:t>
      </w:r>
      <w:r w:rsidRPr="00CA4C54">
        <w:t>rodowiskowych uwarunkowaniach w zakresie dróg publicznych, którego wnioskodawc</w:t>
      </w:r>
      <w:r w:rsidRPr="00CA4C54">
        <w:rPr>
          <w:rFonts w:hint="eastAsia"/>
        </w:rPr>
        <w:t>ą</w:t>
      </w:r>
      <w:r w:rsidRPr="00CA4C54">
        <w:t xml:space="preserve"> jest Generalny Dyrektor Dróg Krajowych i Autostrad, obj</w:t>
      </w:r>
      <w:r w:rsidRPr="00CA4C54">
        <w:rPr>
          <w:rFonts w:hint="eastAsia"/>
        </w:rPr>
        <w:t>ę</w:t>
      </w:r>
      <w:r w:rsidRPr="00CA4C54">
        <w:t>tych tak</w:t>
      </w:r>
      <w:r w:rsidRPr="00CA4C54">
        <w:rPr>
          <w:rFonts w:hint="eastAsia"/>
        </w:rPr>
        <w:t>ą</w:t>
      </w:r>
      <w:r w:rsidRPr="00CA4C54">
        <w:t xml:space="preserve"> decyzj</w:t>
      </w:r>
      <w:r w:rsidRPr="00CA4C54">
        <w:rPr>
          <w:rFonts w:hint="eastAsia"/>
        </w:rPr>
        <w:t>ą</w:t>
      </w:r>
      <w:r w:rsidRPr="00CA4C54">
        <w:t>, oraz które s</w:t>
      </w:r>
      <w:r w:rsidRPr="00CA4C54">
        <w:rPr>
          <w:rFonts w:hint="eastAsia"/>
        </w:rPr>
        <w:t>ą</w:t>
      </w:r>
      <w:r w:rsidRPr="00CA4C54">
        <w:t xml:space="preserve"> przedmiotem wniosku o</w:t>
      </w:r>
      <w:r w:rsidR="007724AF" w:rsidRPr="00CA4C54">
        <w:t xml:space="preserve"> </w:t>
      </w:r>
      <w:r w:rsidRPr="00CA4C54">
        <w:t>wydanie decyzji o zezwoleniu na realizacj</w:t>
      </w:r>
      <w:r w:rsidRPr="00CA4C54">
        <w:rPr>
          <w:rFonts w:hint="eastAsia"/>
        </w:rPr>
        <w:t>ę</w:t>
      </w:r>
      <w:r w:rsidRPr="00CA4C54">
        <w:t xml:space="preserve"> inwestycji drogowej, którego wnioskodawc</w:t>
      </w:r>
      <w:r w:rsidRPr="00CA4C54">
        <w:rPr>
          <w:rFonts w:hint="eastAsia"/>
        </w:rPr>
        <w:t>ą</w:t>
      </w:r>
      <w:r w:rsidRPr="00CA4C54">
        <w:t xml:space="preserve"> jest Generalny Dyrektor Dróg Krajowych i Autostrad, obj</w:t>
      </w:r>
      <w:r w:rsidRPr="00CA4C54">
        <w:rPr>
          <w:rFonts w:hint="eastAsia"/>
        </w:rPr>
        <w:t>ę</w:t>
      </w:r>
      <w:r w:rsidRPr="00CA4C54">
        <w:t>tych tak</w:t>
      </w:r>
      <w:r w:rsidRPr="00CA4C54">
        <w:rPr>
          <w:rFonts w:hint="eastAsia"/>
        </w:rPr>
        <w:t>ą</w:t>
      </w:r>
      <w:r w:rsidRPr="00CA4C54">
        <w:t xml:space="preserve"> decyzj</w:t>
      </w:r>
      <w:r w:rsidRPr="00CA4C54">
        <w:rPr>
          <w:rFonts w:hint="eastAsia"/>
        </w:rPr>
        <w:t>ą</w:t>
      </w:r>
      <w:r w:rsidRPr="00CA4C54">
        <w:t>, jak równie</w:t>
      </w:r>
      <w:r w:rsidRPr="00CA4C54">
        <w:rPr>
          <w:rFonts w:hint="eastAsia"/>
        </w:rPr>
        <w:t>ż</w:t>
      </w:r>
      <w:r w:rsidRPr="00CA4C54">
        <w:t xml:space="preserve"> które s</w:t>
      </w:r>
      <w:r w:rsidRPr="00CA4C54">
        <w:rPr>
          <w:rFonts w:hint="eastAsia"/>
        </w:rPr>
        <w:t>ą</w:t>
      </w:r>
      <w:r w:rsidRPr="00CA4C54">
        <w:t xml:space="preserve"> przedmiotem wniosku o wydanie pozwolenia na budow</w:t>
      </w:r>
      <w:r w:rsidRPr="00CA4C54">
        <w:rPr>
          <w:rFonts w:hint="eastAsia"/>
        </w:rPr>
        <w:t>ę</w:t>
      </w:r>
      <w:r w:rsidRPr="00CA4C54">
        <w:t>, którego wnioskodawc</w:t>
      </w:r>
      <w:r w:rsidRPr="00CA4C54">
        <w:rPr>
          <w:rFonts w:hint="eastAsia"/>
        </w:rPr>
        <w:t>ą</w:t>
      </w:r>
      <w:r w:rsidRPr="00CA4C54">
        <w:t xml:space="preserve"> jest Generalny Dyrektor Dróg Krajowych i Autostrad, i obj</w:t>
      </w:r>
      <w:r w:rsidRPr="00CA4C54">
        <w:rPr>
          <w:rFonts w:hint="eastAsia"/>
        </w:rPr>
        <w:t>ę</w:t>
      </w:r>
      <w:r w:rsidRPr="00CA4C54">
        <w:t>tych tak</w:t>
      </w:r>
      <w:r w:rsidRPr="00CA4C54">
        <w:rPr>
          <w:rFonts w:hint="eastAsia"/>
        </w:rPr>
        <w:t>ą</w:t>
      </w:r>
      <w:r w:rsidRPr="00CA4C54">
        <w:t xml:space="preserve"> decyzj</w:t>
      </w:r>
      <w:r w:rsidRPr="00CA4C54">
        <w:rPr>
          <w:rFonts w:hint="eastAsia"/>
        </w:rPr>
        <w:t>ą</w:t>
      </w:r>
      <w:r w:rsidRPr="00CA4C54">
        <w:t>.</w:t>
      </w:r>
    </w:p>
    <w:p w14:paraId="0027E1C4" w14:textId="77777777" w:rsidR="00BE12D0" w:rsidRPr="00CA4C54" w:rsidRDefault="00BE12D0" w:rsidP="00BE12D0">
      <w:pPr>
        <w:pStyle w:val="ZARTzmartartykuempunktem"/>
      </w:pPr>
      <w:r w:rsidRPr="00CA4C54">
        <w:t>Art. 117b. W zakresie nieuregulowanym w niniejszym dziale przepisy ustawy z dnia 21 sierpnia 1997 r. o gospodarce nieruchomo</w:t>
      </w:r>
      <w:r w:rsidRPr="00CA4C54">
        <w:rPr>
          <w:rFonts w:hint="eastAsia"/>
        </w:rPr>
        <w:t>ś</w:t>
      </w:r>
      <w:r w:rsidRPr="00CA4C54">
        <w:t>ciami dotycz</w:t>
      </w:r>
      <w:r w:rsidRPr="00CA4C54">
        <w:rPr>
          <w:rFonts w:hint="eastAsia"/>
        </w:rPr>
        <w:t>ą</w:t>
      </w:r>
      <w:r w:rsidRPr="00CA4C54">
        <w:t>ce trybu zbywania oraz</w:t>
      </w:r>
      <w:r w:rsidR="007724AF" w:rsidRPr="00CA4C54">
        <w:t xml:space="preserve"> </w:t>
      </w:r>
      <w:r w:rsidRPr="00CA4C54">
        <w:t>obci</w:t>
      </w:r>
      <w:r w:rsidRPr="00CA4C54">
        <w:rPr>
          <w:rFonts w:hint="eastAsia"/>
        </w:rPr>
        <w:t>ąż</w:t>
      </w:r>
      <w:r w:rsidRPr="00CA4C54">
        <w:t>ania nieruchomo</w:t>
      </w:r>
      <w:r w:rsidRPr="00CA4C54">
        <w:rPr>
          <w:rFonts w:hint="eastAsia"/>
        </w:rPr>
        <w:t>ś</w:t>
      </w:r>
      <w:r w:rsidRPr="00CA4C54">
        <w:t>ci Skarbu Pa</w:t>
      </w:r>
      <w:r w:rsidRPr="00CA4C54">
        <w:rPr>
          <w:rFonts w:hint="eastAsia"/>
        </w:rPr>
        <w:t>ń</w:t>
      </w:r>
      <w:r w:rsidRPr="00CA4C54">
        <w:t>stwa ograniczonymi prawami rzeczowymi oraz prawami obligacyjnymi stosuje si</w:t>
      </w:r>
      <w:r w:rsidRPr="00CA4C54">
        <w:rPr>
          <w:rFonts w:hint="eastAsia"/>
        </w:rPr>
        <w:t>ę</w:t>
      </w:r>
      <w:r w:rsidRPr="00CA4C54">
        <w:t xml:space="preserve"> odpowiednio do nieruchomo</w:t>
      </w:r>
      <w:r w:rsidRPr="00CA4C54">
        <w:rPr>
          <w:rFonts w:hint="eastAsia"/>
        </w:rPr>
        <w:t>ś</w:t>
      </w:r>
      <w:r w:rsidRPr="00CA4C54">
        <w:t>ci stanowi</w:t>
      </w:r>
      <w:r w:rsidRPr="00CA4C54">
        <w:rPr>
          <w:rFonts w:hint="eastAsia"/>
        </w:rPr>
        <w:t>ą</w:t>
      </w:r>
      <w:r w:rsidRPr="00CA4C54">
        <w:t>cych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 wchodz</w:t>
      </w:r>
      <w:r w:rsidRPr="00CA4C54">
        <w:rPr>
          <w:rFonts w:hint="eastAsia"/>
        </w:rPr>
        <w:t>ą</w:t>
      </w:r>
      <w:r w:rsidRPr="00CA4C54">
        <w:t>cych w sk</w:t>
      </w:r>
      <w:r w:rsidRPr="00CA4C54">
        <w:rPr>
          <w:rFonts w:hint="eastAsia"/>
        </w:rPr>
        <w:t>ł</w:t>
      </w:r>
      <w:r w:rsidRPr="00CA4C54">
        <w:t>ad Zasobu.”;</w:t>
      </w:r>
    </w:p>
    <w:p w14:paraId="150CD23B" w14:textId="77777777" w:rsidR="00BE12D0" w:rsidRPr="00CA4C54" w:rsidRDefault="00BE12D0" w:rsidP="00782969">
      <w:pPr>
        <w:pStyle w:val="PKTpunkt"/>
        <w:keepNext/>
      </w:pPr>
      <w:r w:rsidRPr="00CA4C54">
        <w:lastRenderedPageBreak/>
        <w:t>60)</w:t>
      </w:r>
      <w:r w:rsidRPr="00CA4C54">
        <w:tab/>
        <w:t>dzia</w:t>
      </w:r>
      <w:r w:rsidRPr="00CA4C54">
        <w:rPr>
          <w:rFonts w:hint="eastAsia"/>
        </w:rPr>
        <w:t>ł</w:t>
      </w:r>
      <w:r w:rsidRPr="00CA4C54">
        <w:t xml:space="preserve"> IV otrzymuje brzmienie:</w:t>
      </w:r>
    </w:p>
    <w:p w14:paraId="27E9D37D" w14:textId="77777777" w:rsidR="00BE12D0" w:rsidRPr="00CA4C54" w:rsidRDefault="00BE12D0" w:rsidP="00BE12D0">
      <w:pPr>
        <w:pStyle w:val="ZTYTDZOZNzmozntytuudziauartykuempunktem"/>
      </w:pPr>
      <w:r w:rsidRPr="00CA4C54">
        <w:t>„DZIA</w:t>
      </w:r>
      <w:r w:rsidRPr="00CA4C54">
        <w:rPr>
          <w:rFonts w:hint="eastAsia"/>
        </w:rPr>
        <w:t>Ł</w:t>
      </w:r>
      <w:r w:rsidRPr="00CA4C54">
        <w:t xml:space="preserve"> IV</w:t>
      </w:r>
    </w:p>
    <w:p w14:paraId="50633124" w14:textId="77777777" w:rsidR="00BE12D0" w:rsidRPr="00CA4C54" w:rsidRDefault="00BE12D0" w:rsidP="00BE12D0">
      <w:pPr>
        <w:pStyle w:val="ZTYTDZPRZEDMzmprzedmtytuulubdziauartykuempunktem"/>
      </w:pPr>
      <w:r w:rsidRPr="00CA4C54">
        <w:t>Przygotowanie i realizacja Inwestycji Towarzysz</w:t>
      </w:r>
      <w:r w:rsidRPr="00CA4C54">
        <w:rPr>
          <w:rFonts w:hint="eastAsia"/>
        </w:rPr>
        <w:t>ą</w:t>
      </w:r>
      <w:r w:rsidRPr="00CA4C54">
        <w:t>cych</w:t>
      </w:r>
    </w:p>
    <w:p w14:paraId="0861101E" w14:textId="77777777" w:rsidR="00BE12D0" w:rsidRPr="00CA4C54" w:rsidRDefault="00BE12D0" w:rsidP="00BE12D0">
      <w:pPr>
        <w:pStyle w:val="ZROZDZODDZOZNzmoznrozdzoddzartykuempunktem"/>
      </w:pPr>
      <w:r w:rsidRPr="00CA4C54">
        <w:t>Rozdzia</w:t>
      </w:r>
      <w:r w:rsidRPr="00CA4C54">
        <w:rPr>
          <w:rFonts w:hint="eastAsia"/>
        </w:rPr>
        <w:t>ł</w:t>
      </w:r>
      <w:r w:rsidRPr="00CA4C54">
        <w:t xml:space="preserve"> 1</w:t>
      </w:r>
    </w:p>
    <w:p w14:paraId="0EB400CE" w14:textId="77777777" w:rsidR="00BE12D0" w:rsidRPr="00CA4C54" w:rsidRDefault="00BE12D0" w:rsidP="00CA4C54">
      <w:pPr>
        <w:pStyle w:val="ZROZDZODDZPRZEDMzmprzedmrozdzoddzartykuempunktem"/>
      </w:pPr>
      <w:r w:rsidRPr="00CA4C54">
        <w:t>Zasady ogólne</w:t>
      </w:r>
    </w:p>
    <w:p w14:paraId="2A8F9144" w14:textId="77777777" w:rsidR="00BE12D0" w:rsidRPr="00CA4C54" w:rsidRDefault="00BE12D0" w:rsidP="00BE12D0">
      <w:pPr>
        <w:pStyle w:val="ZARTzmartartykuempunktem"/>
      </w:pPr>
      <w:r w:rsidRPr="00CA4C54">
        <w:t>Art. 118. 1. Rada Ministrów okre</w:t>
      </w:r>
      <w:r w:rsidRPr="00CA4C54">
        <w:rPr>
          <w:rFonts w:hint="eastAsia"/>
        </w:rPr>
        <w:t>ś</w:t>
      </w:r>
      <w:r w:rsidRPr="00CA4C54">
        <w:t>li, w drodze rozporz</w:t>
      </w:r>
      <w:r w:rsidRPr="00CA4C54">
        <w:rPr>
          <w:rFonts w:hint="eastAsia"/>
        </w:rPr>
        <w:t>ą</w:t>
      </w:r>
      <w:r w:rsidRPr="00CA4C54">
        <w:t>dzenia, wykaz realizowanych przez Inwestorów Inwestycji Towarzysz</w:t>
      </w:r>
      <w:r w:rsidRPr="00CA4C54">
        <w:rPr>
          <w:rFonts w:hint="eastAsia"/>
        </w:rPr>
        <w:t>ą</w:t>
      </w:r>
      <w:r w:rsidRPr="00CA4C54">
        <w:t>cych, bior</w:t>
      </w:r>
      <w:r w:rsidRPr="00CA4C54">
        <w:rPr>
          <w:rFonts w:hint="eastAsia"/>
        </w:rPr>
        <w:t>ą</w:t>
      </w:r>
      <w:r w:rsidRPr="00CA4C54">
        <w:t>c pod uwag</w:t>
      </w:r>
      <w:r w:rsidRPr="00CA4C54">
        <w:rPr>
          <w:rFonts w:hint="eastAsia"/>
        </w:rPr>
        <w:t>ę</w:t>
      </w:r>
      <w:r w:rsidRPr="00CA4C54">
        <w:t xml:space="preserve"> ich znaczenie dla</w:t>
      </w:r>
      <w:r w:rsidR="007724AF" w:rsidRPr="00CA4C54">
        <w:t xml:space="preserve"> </w:t>
      </w:r>
      <w:r w:rsidRPr="00CA4C54">
        <w:t>zapewnienia prawid</w:t>
      </w:r>
      <w:r w:rsidRPr="00CA4C54">
        <w:rPr>
          <w:rFonts w:hint="eastAsia"/>
        </w:rPr>
        <w:t>ł</w:t>
      </w:r>
      <w:r w:rsidRPr="00CA4C54">
        <w:t>owego funkcjonowania Inwestycji i jej otoczenia, rozwoju krajowego systemu transportowego i przesy</w:t>
      </w:r>
      <w:r w:rsidRPr="00CA4C54">
        <w:rPr>
          <w:rFonts w:hint="eastAsia"/>
        </w:rPr>
        <w:t>ł</w:t>
      </w:r>
      <w:r w:rsidRPr="00CA4C54">
        <w:t>owego, jak równie</w:t>
      </w:r>
      <w:r w:rsidRPr="00CA4C54">
        <w:rPr>
          <w:rFonts w:hint="eastAsia"/>
        </w:rPr>
        <w:t>ż</w:t>
      </w:r>
      <w:r w:rsidRPr="00CA4C54">
        <w:t xml:space="preserve"> rozwoju i integracji aglomeracji oraz jednostek samorz</w:t>
      </w:r>
      <w:r w:rsidRPr="00CA4C54">
        <w:rPr>
          <w:rFonts w:hint="eastAsia"/>
        </w:rPr>
        <w:t>ą</w:t>
      </w:r>
      <w:r w:rsidRPr="00CA4C54">
        <w:t>du terytorialnego, powi</w:t>
      </w:r>
      <w:r w:rsidRPr="00CA4C54">
        <w:rPr>
          <w:rFonts w:hint="eastAsia"/>
        </w:rPr>
        <w:t>ą</w:t>
      </w:r>
      <w:r w:rsidRPr="00CA4C54">
        <w:t>zanych z Inwestycj</w:t>
      </w:r>
      <w:r w:rsidRPr="00CA4C54">
        <w:rPr>
          <w:rFonts w:hint="eastAsia"/>
        </w:rPr>
        <w:t>ą</w:t>
      </w:r>
      <w:r w:rsidRPr="00CA4C54">
        <w:t>.</w:t>
      </w:r>
    </w:p>
    <w:p w14:paraId="60C49A8B" w14:textId="77777777" w:rsidR="00BE12D0" w:rsidRPr="00CA4C54" w:rsidRDefault="00BE12D0" w:rsidP="00782969">
      <w:pPr>
        <w:pStyle w:val="ZUSTzmustartykuempunktem"/>
        <w:keepNext/>
      </w:pPr>
      <w:r w:rsidRPr="00CA4C54">
        <w:t>2. Inwestycje Towarzysz</w:t>
      </w:r>
      <w:r w:rsidRPr="00CA4C54">
        <w:rPr>
          <w:rFonts w:hint="eastAsia"/>
        </w:rPr>
        <w:t>ą</w:t>
      </w:r>
      <w:r w:rsidRPr="00CA4C54">
        <w:t>ce zawarte w wykazie, o którym mowa w ust. 1, mog</w:t>
      </w:r>
      <w:r w:rsidRPr="00CA4C54">
        <w:rPr>
          <w:rFonts w:hint="eastAsia"/>
        </w:rPr>
        <w:t>ą</w:t>
      </w:r>
      <w:r w:rsidRPr="00CA4C54">
        <w:t xml:space="preserve"> obejmowa</w:t>
      </w:r>
      <w:r w:rsidRPr="00CA4C54">
        <w:rPr>
          <w:rFonts w:hint="eastAsia"/>
        </w:rPr>
        <w:t>ć</w:t>
      </w:r>
      <w:r w:rsidRPr="00CA4C54">
        <w:t xml:space="preserve"> w szczególno</w:t>
      </w:r>
      <w:r w:rsidRPr="00CA4C54">
        <w:rPr>
          <w:rFonts w:hint="eastAsia"/>
        </w:rPr>
        <w:t>ś</w:t>
      </w:r>
      <w:r w:rsidRPr="00CA4C54">
        <w:t>ci zamierzenia inwestycyjne w zakresie:</w:t>
      </w:r>
    </w:p>
    <w:p w14:paraId="7169B337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linii kolejowych,</w:t>
      </w:r>
      <w:r w:rsidRPr="00CA4C54" w:rsidDel="007514CF">
        <w:t xml:space="preserve"> </w:t>
      </w:r>
      <w:r w:rsidRPr="00CA4C54">
        <w:t>pozosta</w:t>
      </w:r>
      <w:r w:rsidRPr="00CA4C54">
        <w:rPr>
          <w:rFonts w:hint="eastAsia"/>
        </w:rPr>
        <w:t>ł</w:t>
      </w:r>
      <w:r w:rsidRPr="00CA4C54">
        <w:t>ej infrastruktury kolejowej oraz obiektów infrastruktury us</w:t>
      </w:r>
      <w:r w:rsidRPr="00CA4C54">
        <w:rPr>
          <w:rFonts w:hint="eastAsia"/>
        </w:rPr>
        <w:t>ł</w:t>
      </w:r>
      <w:r w:rsidRPr="00CA4C54">
        <w:t>ugowej w rozumieniu przepisów ustawy z dnia 28 marca 2003 r. o transporcie kolejowym;</w:t>
      </w:r>
    </w:p>
    <w:p w14:paraId="7F0D3452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dróg publicznych w rozumieniu przepisów ustawy z dnia 21 marca 1985 r. o drogach publicznych;</w:t>
      </w:r>
    </w:p>
    <w:p w14:paraId="389D2AFF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ci</w:t>
      </w:r>
      <w:r w:rsidRPr="00CA4C54">
        <w:rPr>
          <w:rFonts w:hint="eastAsia"/>
        </w:rPr>
        <w:t>ą</w:t>
      </w:r>
      <w:r w:rsidRPr="00CA4C54">
        <w:t>gów drena</w:t>
      </w:r>
      <w:r w:rsidRPr="00CA4C54">
        <w:rPr>
          <w:rFonts w:hint="eastAsia"/>
        </w:rPr>
        <w:t>ż</w:t>
      </w:r>
      <w:r w:rsidRPr="00CA4C54">
        <w:t>owych, przewodów i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>, o których mowa w art. 124 ust. 1 ustawy z dnia 21 sierpnia 1997 r. o gospodarce nieruchomo</w:t>
      </w:r>
      <w:r w:rsidRPr="00CA4C54">
        <w:rPr>
          <w:rFonts w:hint="eastAsia"/>
        </w:rPr>
        <w:t>ś</w:t>
      </w:r>
      <w:r w:rsidRPr="00CA4C54">
        <w:t>ciami;</w:t>
      </w:r>
    </w:p>
    <w:p w14:paraId="00874033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lotnisk u</w:t>
      </w:r>
      <w:r w:rsidRPr="00CA4C54">
        <w:rPr>
          <w:rFonts w:hint="eastAsia"/>
        </w:rPr>
        <w:t>ż</w:t>
      </w:r>
      <w:r w:rsidRPr="00CA4C54">
        <w:t>ytku publicznego oraz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i obiektów do obs</w:t>
      </w:r>
      <w:r w:rsidRPr="00CA4C54">
        <w:rPr>
          <w:rFonts w:hint="eastAsia"/>
        </w:rPr>
        <w:t>ł</w:t>
      </w:r>
      <w:r w:rsidRPr="00CA4C54">
        <w:t>ugi ruchu lotniczego w</w:t>
      </w:r>
      <w:r w:rsidR="007724AF" w:rsidRPr="00CA4C54">
        <w:t xml:space="preserve"> </w:t>
      </w:r>
      <w:r w:rsidRPr="00CA4C54">
        <w:t>rozumieniu przepisów ustawy z dnia 12 lutego 2009 r. o szczególnych zasadach przygotowania i realizacji inwestycji w zakresie lotnisk u</w:t>
      </w:r>
      <w:r w:rsidRPr="00CA4C54">
        <w:rPr>
          <w:rFonts w:hint="eastAsia"/>
        </w:rPr>
        <w:t>ż</w:t>
      </w:r>
      <w:r w:rsidRPr="00CA4C54">
        <w:t>ytku publicznego;</w:t>
      </w:r>
    </w:p>
    <w:p w14:paraId="5FB6838C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wodnych w rozumieniu ustawy z dnia 20 lipca 2017 r. − Prawo wodne;</w:t>
      </w:r>
    </w:p>
    <w:p w14:paraId="77E17357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ruroci</w:t>
      </w:r>
      <w:r w:rsidRPr="00CA4C54">
        <w:rPr>
          <w:rFonts w:hint="eastAsia"/>
        </w:rPr>
        <w:t>ą</w:t>
      </w:r>
      <w:r w:rsidRPr="00CA4C54">
        <w:t>gów ropy naftowej lub produktów naftowych wraz z infrastruktur</w:t>
      </w:r>
      <w:r w:rsidRPr="00CA4C54">
        <w:rPr>
          <w:rFonts w:hint="eastAsia"/>
        </w:rPr>
        <w:t>ą</w:t>
      </w:r>
      <w:r w:rsidRPr="00CA4C54">
        <w:t xml:space="preserve"> niezb</w:t>
      </w:r>
      <w:r w:rsidRPr="00CA4C54">
        <w:rPr>
          <w:rFonts w:hint="eastAsia"/>
        </w:rPr>
        <w:t>ę</w:t>
      </w:r>
      <w:r w:rsidRPr="00CA4C54">
        <w:t>dn</w:t>
      </w:r>
      <w:r w:rsidRPr="00CA4C54">
        <w:rPr>
          <w:rFonts w:hint="eastAsia"/>
        </w:rPr>
        <w:t>ą</w:t>
      </w:r>
      <w:r w:rsidRPr="00CA4C54">
        <w:t xml:space="preserve"> do obs</w:t>
      </w:r>
      <w:r w:rsidRPr="00CA4C54">
        <w:rPr>
          <w:rFonts w:hint="eastAsia"/>
        </w:rPr>
        <w:t>ł</w:t>
      </w:r>
      <w:r w:rsidRPr="00CA4C54">
        <w:t>ugi w rozumieniu ustawy z dnia 22 lutego 2019 r. o przygotowaniu i realizacji strategicznych inwestycji w sektorze naftowym.</w:t>
      </w:r>
    </w:p>
    <w:p w14:paraId="1F12C1F9" w14:textId="77777777" w:rsidR="00BE12D0" w:rsidRPr="00CA4C54" w:rsidRDefault="00BE12D0" w:rsidP="00BE12D0">
      <w:pPr>
        <w:pStyle w:val="ZUSTzmustartykuempunktem"/>
      </w:pPr>
      <w:r w:rsidRPr="00CA4C54">
        <w:t>3. Do przygotowania Inwestycji Towarzysz</w:t>
      </w:r>
      <w:r w:rsidRPr="00CA4C54">
        <w:rPr>
          <w:rFonts w:hint="eastAsia"/>
        </w:rPr>
        <w:t>ą</w:t>
      </w:r>
      <w:r w:rsidRPr="00CA4C54">
        <w:t>cych stosuje si</w:t>
      </w:r>
      <w:r w:rsidRPr="00CA4C54">
        <w:rPr>
          <w:rFonts w:hint="eastAsia"/>
        </w:rPr>
        <w:t>ę</w:t>
      </w:r>
      <w:r w:rsidRPr="00CA4C54">
        <w:t xml:space="preserve"> przepisy art. 115.</w:t>
      </w:r>
    </w:p>
    <w:p w14:paraId="2DA8408E" w14:textId="77777777" w:rsidR="00BE12D0" w:rsidRPr="00CA4C54" w:rsidRDefault="00BE12D0" w:rsidP="00782969">
      <w:pPr>
        <w:pStyle w:val="ZARTzmartartykuempunktem"/>
        <w:keepNext/>
      </w:pPr>
      <w:r w:rsidRPr="00CA4C54">
        <w:t>Art. 119. 1. Do przygotowania Inwestycji Towarzysz</w:t>
      </w:r>
      <w:r w:rsidRPr="00CA4C54">
        <w:rPr>
          <w:rFonts w:hint="eastAsia"/>
        </w:rPr>
        <w:t>ą</w:t>
      </w:r>
      <w:r w:rsidRPr="00CA4C54">
        <w:t>cych mo</w:t>
      </w:r>
      <w:r w:rsidRPr="00CA4C54">
        <w:rPr>
          <w:rFonts w:hint="eastAsia"/>
        </w:rPr>
        <w:t>ż</w:t>
      </w:r>
      <w:r w:rsidRPr="00CA4C54">
        <w:t>na stosowa</w:t>
      </w:r>
      <w:r w:rsidRPr="00CA4C54">
        <w:rPr>
          <w:rFonts w:hint="eastAsia"/>
        </w:rPr>
        <w:t>ć</w:t>
      </w:r>
      <w:r w:rsidRPr="00CA4C54">
        <w:t xml:space="preserve"> przepisy:</w:t>
      </w:r>
    </w:p>
    <w:p w14:paraId="2AC14BEC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ustawy z dnia 10 kwietnia 2003 r. o szczególnych zasadach przygotowania i</w:t>
      </w:r>
      <w:r w:rsidR="007724AF" w:rsidRPr="00CA4C54">
        <w:t xml:space="preserve"> </w:t>
      </w:r>
      <w:r w:rsidRPr="00CA4C54">
        <w:t>realizacji inwestycji w zakresie dróg publicznych − w zakresie dróg publicznych;</w:t>
      </w:r>
    </w:p>
    <w:p w14:paraId="548A6963" w14:textId="77777777" w:rsidR="00BE12D0" w:rsidRPr="00CA4C54" w:rsidRDefault="00BE12D0" w:rsidP="00BE12D0">
      <w:pPr>
        <w:pStyle w:val="ZPKTzmpktartykuempunktem"/>
      </w:pPr>
      <w:r w:rsidRPr="00CA4C54">
        <w:lastRenderedPageBreak/>
        <w:t>2)</w:t>
      </w:r>
      <w:r w:rsidRPr="00CA4C54">
        <w:tab/>
        <w:t>ustawy z dnia 28 marca 2003 r. o transporcie kolejowym − w zakresie linii kolejowych, a tak</w:t>
      </w:r>
      <w:r w:rsidRPr="00CA4C54">
        <w:rPr>
          <w:rFonts w:hint="eastAsia"/>
        </w:rPr>
        <w:t>ż</w:t>
      </w:r>
      <w:r w:rsidRPr="00CA4C54">
        <w:t>e odpowiednio w zakresie pozosta</w:t>
      </w:r>
      <w:r w:rsidRPr="00CA4C54">
        <w:rPr>
          <w:rFonts w:hint="eastAsia"/>
        </w:rPr>
        <w:t>ł</w:t>
      </w:r>
      <w:r w:rsidRPr="00CA4C54">
        <w:t>ej infrastruktury kolejowej oraz obiektów infrastruktury us</w:t>
      </w:r>
      <w:r w:rsidRPr="00CA4C54">
        <w:rPr>
          <w:rFonts w:hint="eastAsia"/>
        </w:rPr>
        <w:t>ł</w:t>
      </w:r>
      <w:r w:rsidRPr="00CA4C54">
        <w:t>ugowej w rozumieniu tej ustawy;</w:t>
      </w:r>
    </w:p>
    <w:p w14:paraId="5CF9CDD6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ustawy z dnia 24 lipca 2015 r. o przygotowaniu i realizacji strategicznych inwestycji w zakresie sieci przesy</w:t>
      </w:r>
      <w:r w:rsidRPr="00CA4C54">
        <w:rPr>
          <w:rFonts w:hint="eastAsia"/>
        </w:rPr>
        <w:t>ł</w:t>
      </w:r>
      <w:r w:rsidRPr="00CA4C54">
        <w:t>owych − w zakresie ci</w:t>
      </w:r>
      <w:r w:rsidRPr="00CA4C54">
        <w:rPr>
          <w:rFonts w:hint="eastAsia"/>
        </w:rPr>
        <w:t>ą</w:t>
      </w:r>
      <w:r w:rsidRPr="00CA4C54">
        <w:t>gów drena</w:t>
      </w:r>
      <w:r w:rsidRPr="00CA4C54">
        <w:rPr>
          <w:rFonts w:hint="eastAsia"/>
        </w:rPr>
        <w:t>ż</w:t>
      </w:r>
      <w:r w:rsidRPr="00CA4C54">
        <w:t>owych, przewodów i</w:t>
      </w:r>
      <w:r w:rsidR="007724AF" w:rsidRPr="00CA4C54">
        <w:t xml:space="preserve"> </w:t>
      </w:r>
      <w:r w:rsidRPr="00CA4C54">
        <w:t>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>, o których mowa w art. 124 ust. 1 ustawy z dnia 21 sierpnia 1997 r. o</w:t>
      </w:r>
      <w:r w:rsidR="007724AF" w:rsidRPr="00CA4C54">
        <w:t xml:space="preserve"> </w:t>
      </w:r>
      <w:r w:rsidRPr="00CA4C54">
        <w:t>gospodarce nieruchomo</w:t>
      </w:r>
      <w:r w:rsidRPr="00CA4C54">
        <w:rPr>
          <w:rFonts w:hint="eastAsia"/>
        </w:rPr>
        <w:t>ś</w:t>
      </w:r>
      <w:r w:rsidRPr="00CA4C54">
        <w:t>ciami;</w:t>
      </w:r>
      <w:r w:rsidRPr="00CA4C54" w:rsidDel="007A4320">
        <w:t xml:space="preserve"> </w:t>
      </w:r>
    </w:p>
    <w:p w14:paraId="765A6088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ustawy z dnia 12 lutego 2009 r. o szczególnych zasadach przygotowania i realizacji inwestycji w zakresie lotnisk u</w:t>
      </w:r>
      <w:r w:rsidRPr="00CA4C54">
        <w:rPr>
          <w:rFonts w:hint="eastAsia"/>
        </w:rPr>
        <w:t>ż</w:t>
      </w:r>
      <w:r w:rsidRPr="00CA4C54">
        <w:t>ytku publicznego − w zakresie lotnisk u</w:t>
      </w:r>
      <w:r w:rsidRPr="00CA4C54">
        <w:rPr>
          <w:rFonts w:hint="eastAsia"/>
        </w:rPr>
        <w:t>ż</w:t>
      </w:r>
      <w:r w:rsidRPr="00CA4C54">
        <w:t>ytku publicznego oraz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i obiektów do obs</w:t>
      </w:r>
      <w:r w:rsidRPr="00CA4C54">
        <w:rPr>
          <w:rFonts w:hint="eastAsia"/>
        </w:rPr>
        <w:t>ł</w:t>
      </w:r>
      <w:r w:rsidRPr="00CA4C54">
        <w:t>ugi ruchu lotniczego;</w:t>
      </w:r>
    </w:p>
    <w:p w14:paraId="043640CA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ustawy z dnia 8 lipca 2010 r. o szczególnych zasadach przygotowania do realizacji inwestycji w zakresie budowli przeciwpowodziowych − w zakresie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wodnych;</w:t>
      </w:r>
    </w:p>
    <w:p w14:paraId="306030C4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ustawy z dnia 22 lutego 2019 r. o przygotowaniu i realizacji strategicznych inwestycji w sektorze naftowym − w zakresie ruroci</w:t>
      </w:r>
      <w:r w:rsidRPr="00CA4C54">
        <w:rPr>
          <w:rFonts w:hint="eastAsia"/>
        </w:rPr>
        <w:t>ą</w:t>
      </w:r>
      <w:r w:rsidRPr="00CA4C54">
        <w:t>gów ropy naftowej lub produktów naftowych wraz z infrastruktur</w:t>
      </w:r>
      <w:r w:rsidRPr="00CA4C54">
        <w:rPr>
          <w:rFonts w:hint="eastAsia"/>
        </w:rPr>
        <w:t>ą</w:t>
      </w:r>
      <w:r w:rsidRPr="00CA4C54">
        <w:t xml:space="preserve"> niezb</w:t>
      </w:r>
      <w:r w:rsidRPr="00CA4C54">
        <w:rPr>
          <w:rFonts w:hint="eastAsia"/>
        </w:rPr>
        <w:t>ę</w:t>
      </w:r>
      <w:r w:rsidRPr="00CA4C54">
        <w:t>dn</w:t>
      </w:r>
      <w:r w:rsidRPr="00CA4C54">
        <w:rPr>
          <w:rFonts w:hint="eastAsia"/>
        </w:rPr>
        <w:t>ą</w:t>
      </w:r>
      <w:r w:rsidRPr="00CA4C54">
        <w:t xml:space="preserve"> do obs</w:t>
      </w:r>
      <w:r w:rsidRPr="00CA4C54">
        <w:rPr>
          <w:rFonts w:hint="eastAsia"/>
        </w:rPr>
        <w:t>ł</w:t>
      </w:r>
      <w:r w:rsidRPr="00CA4C54">
        <w:t>ugi.</w:t>
      </w:r>
    </w:p>
    <w:p w14:paraId="753BAF8F" w14:textId="77777777" w:rsidR="00BE12D0" w:rsidRPr="00CA4C54" w:rsidRDefault="00BE12D0" w:rsidP="00782969">
      <w:pPr>
        <w:pStyle w:val="ZUSTzmustartykuempunktem"/>
        <w:keepNext/>
      </w:pPr>
      <w:r w:rsidRPr="00CA4C54">
        <w:t>2. Inwestorem w rozumieniu przepisów, o których mowa w ust. 1,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>:</w:t>
      </w:r>
    </w:p>
    <w:p w14:paraId="0DCAF16C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ka Celowa lub spó</w:t>
      </w:r>
      <w:r w:rsidRPr="00CA4C54">
        <w:rPr>
          <w:rFonts w:hint="eastAsia"/>
        </w:rPr>
        <w:t>ł</w:t>
      </w:r>
      <w:r w:rsidRPr="00CA4C54">
        <w:t>ka, o której mowa w art. 15 ust. 1,</w:t>
      </w:r>
    </w:p>
    <w:p w14:paraId="3D9C6213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podmiot, o którym mowa w art. 2 pkt 2 lit. e i f,</w:t>
      </w:r>
    </w:p>
    <w:p w14:paraId="336B4254" w14:textId="77777777" w:rsidR="00BE12D0" w:rsidRPr="00CA4C54" w:rsidRDefault="00BE12D0" w:rsidP="00782969">
      <w:pPr>
        <w:pStyle w:val="ZPKTzmpktartykuempunktem"/>
        <w:keepNext/>
      </w:pPr>
      <w:r w:rsidRPr="00CA4C54">
        <w:t>3)</w:t>
      </w:r>
      <w:r w:rsidRPr="00CA4C54">
        <w:tab/>
        <w:t>w przypadku, o którym mowa w ust. 1 pkt 2 i ust. 8, spó</w:t>
      </w:r>
      <w:r w:rsidRPr="00CA4C54">
        <w:rPr>
          <w:rFonts w:hint="eastAsia"/>
        </w:rPr>
        <w:t>ł</w:t>
      </w:r>
      <w:r w:rsidRPr="00CA4C54">
        <w:t>ka, o której mowa w art. 1 pkt 2 lub art. 14 ustawy z dnia 8 wrze</w:t>
      </w:r>
      <w:r w:rsidRPr="00CA4C54">
        <w:rPr>
          <w:rFonts w:hint="eastAsia"/>
        </w:rPr>
        <w:t>ś</w:t>
      </w:r>
      <w:r w:rsidRPr="00CA4C54">
        <w:t>nia 2000 r. o komercjalizacji i restrukturyzacji przedsi</w:t>
      </w:r>
      <w:r w:rsidRPr="00CA4C54">
        <w:rPr>
          <w:rFonts w:hint="eastAsia"/>
        </w:rPr>
        <w:t>ę</w:t>
      </w:r>
      <w:r w:rsidRPr="00CA4C54">
        <w:t>biorstwa pa</w:t>
      </w:r>
      <w:r w:rsidRPr="00CA4C54">
        <w:rPr>
          <w:rFonts w:hint="eastAsia"/>
        </w:rPr>
        <w:t>ń</w:t>
      </w:r>
      <w:r w:rsidRPr="00CA4C54">
        <w:t xml:space="preserve">stwowego </w:t>
      </w:r>
      <w:r w:rsidRPr="00CA4C54">
        <w:rPr>
          <w:rFonts w:hint="eastAsia"/>
        </w:rPr>
        <w:t>„</w:t>
      </w:r>
      <w:r w:rsidRPr="00CA4C54">
        <w:t>Polskie Koleje Pa</w:t>
      </w:r>
      <w:r w:rsidRPr="00CA4C54">
        <w:rPr>
          <w:rFonts w:hint="eastAsia"/>
        </w:rPr>
        <w:t>ń</w:t>
      </w:r>
      <w:r w:rsidRPr="00CA4C54">
        <w:t>stwowe”, korzystaj</w:t>
      </w:r>
      <w:r w:rsidRPr="00CA4C54">
        <w:rPr>
          <w:rFonts w:hint="eastAsia"/>
        </w:rPr>
        <w:t>ą</w:t>
      </w:r>
      <w:r w:rsidRPr="00CA4C54">
        <w:t>ca, w</w:t>
      </w:r>
      <w:r w:rsidR="007724AF" w:rsidRPr="00CA4C54">
        <w:t xml:space="preserve"> </w:t>
      </w:r>
      <w:r w:rsidRPr="00CA4C54">
        <w:t>zakresie wymaganym do realizacji Inwestycji Towarzysz</w:t>
      </w:r>
      <w:r w:rsidRPr="00CA4C54">
        <w:rPr>
          <w:rFonts w:hint="eastAsia"/>
        </w:rPr>
        <w:t>ą</w:t>
      </w:r>
      <w:r w:rsidRPr="00CA4C54">
        <w:t>cej, z praw i</w:t>
      </w:r>
      <w:r w:rsidR="007724AF" w:rsidRPr="00CA4C54">
        <w:t xml:space="preserve"> </w:t>
      </w:r>
      <w:r w:rsidRPr="00CA4C54">
        <w:t>obowi</w:t>
      </w:r>
      <w:r w:rsidRPr="00CA4C54">
        <w:rPr>
          <w:rFonts w:hint="eastAsia"/>
        </w:rPr>
        <w:t>ą</w:t>
      </w:r>
      <w:r w:rsidRPr="00CA4C54">
        <w:t>zków przewidzianych w rozdziale 2b ustawy z dnia 28 marca 2003 r. o</w:t>
      </w:r>
      <w:r w:rsidR="007724AF" w:rsidRPr="00CA4C54">
        <w:t xml:space="preserve"> </w:t>
      </w:r>
      <w:r w:rsidRPr="00CA4C54">
        <w:t>transporcie kolejowym dla PKP PLK SA</w:t>
      </w:r>
    </w:p>
    <w:p w14:paraId="34DC58AC" w14:textId="77777777" w:rsidR="00BE12D0" w:rsidRPr="00CA4C54" w:rsidRDefault="00BE12D0" w:rsidP="00BE12D0">
      <w:pPr>
        <w:pStyle w:val="ZCZWSPPKTzmczciwsppktartykuempunktem"/>
      </w:pPr>
      <w:r w:rsidRPr="00CA4C54">
        <w:t>− z zastrze</w:t>
      </w:r>
      <w:r w:rsidRPr="00CA4C54">
        <w:rPr>
          <w:rFonts w:hint="eastAsia"/>
        </w:rPr>
        <w:t>ż</w:t>
      </w:r>
      <w:r w:rsidRPr="00CA4C54">
        <w:t>eniem przepisów niniejszego dzia</w:t>
      </w:r>
      <w:r w:rsidRPr="00CA4C54">
        <w:rPr>
          <w:rFonts w:hint="eastAsia"/>
        </w:rPr>
        <w:t>ł</w:t>
      </w:r>
      <w:r w:rsidRPr="00CA4C54">
        <w:t>u.</w:t>
      </w:r>
    </w:p>
    <w:p w14:paraId="04429541" w14:textId="77777777" w:rsidR="00BE12D0" w:rsidRPr="00CA4C54" w:rsidRDefault="00BE12D0" w:rsidP="00BE12D0">
      <w:pPr>
        <w:pStyle w:val="ZUSTzmustartykuempunktem"/>
      </w:pPr>
      <w:r w:rsidRPr="00CA4C54">
        <w:t>3. W przypadku, o którym mowa w ust. 2, przy dokonywaniu wyw</w:t>
      </w:r>
      <w:r w:rsidRPr="00CA4C54">
        <w:rPr>
          <w:rFonts w:hint="eastAsia"/>
        </w:rPr>
        <w:t>ł</w:t>
      </w:r>
      <w:r w:rsidRPr="00CA4C54">
        <w:t>aszcze</w:t>
      </w:r>
      <w:r w:rsidRPr="00CA4C54">
        <w:rPr>
          <w:rFonts w:hint="eastAsia"/>
        </w:rPr>
        <w:t>ń</w:t>
      </w:r>
      <w:r w:rsidRPr="00CA4C54">
        <w:t xml:space="preserve"> do</w:t>
      </w:r>
      <w:r w:rsidR="007724AF" w:rsidRPr="00CA4C54">
        <w:t xml:space="preserve"> </w:t>
      </w:r>
      <w:r w:rsidRPr="00CA4C54">
        <w:t>zap</w:t>
      </w:r>
      <w:r w:rsidRPr="00CA4C54">
        <w:rPr>
          <w:rFonts w:hint="eastAsia"/>
        </w:rPr>
        <w:t>ł</w:t>
      </w:r>
      <w:r w:rsidRPr="00CA4C54">
        <w:t>aty odszkodowania obowi</w:t>
      </w:r>
      <w:r w:rsidRPr="00CA4C54">
        <w:rPr>
          <w:rFonts w:hint="eastAsia"/>
        </w:rPr>
        <w:t>ą</w:t>
      </w:r>
      <w:r w:rsidRPr="00CA4C54">
        <w:t>zana jest Spó</w:t>
      </w:r>
      <w:r w:rsidRPr="00CA4C54">
        <w:rPr>
          <w:rFonts w:hint="eastAsia"/>
        </w:rPr>
        <w:t>ł</w:t>
      </w:r>
      <w:r w:rsidRPr="00CA4C54">
        <w:t>ka Celowa.</w:t>
      </w:r>
    </w:p>
    <w:p w14:paraId="09649F21" w14:textId="77777777" w:rsidR="00BE12D0" w:rsidRPr="00CA4C54" w:rsidRDefault="00BE12D0" w:rsidP="00BE12D0">
      <w:pPr>
        <w:pStyle w:val="ZUSTzmustartykuempunktem"/>
      </w:pPr>
      <w:r w:rsidRPr="00CA4C54">
        <w:t>4. W przypadku gdy Inwestorem Inwestycji Towarzysz</w:t>
      </w:r>
      <w:r w:rsidRPr="00CA4C54">
        <w:rPr>
          <w:rFonts w:hint="eastAsia"/>
        </w:rPr>
        <w:t>ą</w:t>
      </w:r>
      <w:r w:rsidRPr="00CA4C54">
        <w:t>cej nie jest Spó</w:t>
      </w:r>
      <w:r w:rsidRPr="00CA4C54">
        <w:rPr>
          <w:rFonts w:hint="eastAsia"/>
        </w:rPr>
        <w:t>ł</w:t>
      </w:r>
      <w:r w:rsidRPr="00CA4C54">
        <w:t>ka Celowa, wniosek o wydanie decyzji dokonuj</w:t>
      </w:r>
      <w:r w:rsidRPr="00CA4C54">
        <w:rPr>
          <w:rFonts w:hint="eastAsia"/>
        </w:rPr>
        <w:t>ą</w:t>
      </w:r>
      <w:r w:rsidRPr="00CA4C54">
        <w:t>cej lokalizacji oraz decyzji uprawniaj</w:t>
      </w:r>
      <w:r w:rsidRPr="00CA4C54">
        <w:rPr>
          <w:rFonts w:hint="eastAsia"/>
        </w:rPr>
        <w:t>ą</w:t>
      </w:r>
      <w:r w:rsidRPr="00CA4C54">
        <w:t>cej do</w:t>
      </w:r>
      <w:r w:rsidR="007724AF" w:rsidRPr="00CA4C54">
        <w:t xml:space="preserve"> </w:t>
      </w:r>
      <w:r w:rsidRPr="00CA4C54">
        <w:t>rozpocz</w:t>
      </w:r>
      <w:r w:rsidRPr="00CA4C54">
        <w:rPr>
          <w:rFonts w:hint="eastAsia"/>
        </w:rPr>
        <w:t>ę</w:t>
      </w:r>
      <w:r w:rsidRPr="00CA4C54">
        <w:t>cia wykonywania robót budowlanych Inwestor uzgadnia z Pe</w:t>
      </w:r>
      <w:r w:rsidRPr="00CA4C54">
        <w:rPr>
          <w:rFonts w:hint="eastAsia"/>
        </w:rPr>
        <w:t>ł</w:t>
      </w:r>
      <w:r w:rsidRPr="00CA4C54">
        <w:t>nomocnikiem.</w:t>
      </w:r>
    </w:p>
    <w:p w14:paraId="74397786" w14:textId="77777777" w:rsidR="00BE12D0" w:rsidRPr="00CA4C54" w:rsidRDefault="00BE12D0" w:rsidP="00BE12D0">
      <w:pPr>
        <w:pStyle w:val="ZUSTzmustartykuempunktem"/>
      </w:pPr>
      <w:r w:rsidRPr="00CA4C54">
        <w:lastRenderedPageBreak/>
        <w:t>5. Organ niezw</w:t>
      </w:r>
      <w:r w:rsidRPr="00CA4C54">
        <w:rPr>
          <w:rFonts w:hint="eastAsia"/>
        </w:rPr>
        <w:t>ł</w:t>
      </w:r>
      <w:r w:rsidRPr="00CA4C54">
        <w:t>ocznie informuje Pe</w:t>
      </w:r>
      <w:r w:rsidRPr="00CA4C54">
        <w:rPr>
          <w:rFonts w:hint="eastAsia"/>
        </w:rPr>
        <w:t>ł</w:t>
      </w:r>
      <w:r w:rsidRPr="00CA4C54">
        <w:t>nomocnika o wszcz</w:t>
      </w:r>
      <w:r w:rsidRPr="00CA4C54">
        <w:rPr>
          <w:rFonts w:hint="eastAsia"/>
        </w:rPr>
        <w:t>ę</w:t>
      </w:r>
      <w:r w:rsidRPr="00CA4C54">
        <w:t>ciu post</w:t>
      </w:r>
      <w:r w:rsidRPr="00CA4C54">
        <w:rPr>
          <w:rFonts w:hint="eastAsia"/>
        </w:rPr>
        <w:t>ę</w:t>
      </w:r>
      <w:r w:rsidRPr="00CA4C54">
        <w:t>powania oraz</w:t>
      </w:r>
      <w:r w:rsidR="007724AF" w:rsidRPr="00CA4C54">
        <w:t xml:space="preserve"> </w:t>
      </w:r>
      <w:r w:rsidRPr="00CA4C54">
        <w:t>wydaniu decyzji, o których mowa w ust. 4.</w:t>
      </w:r>
    </w:p>
    <w:p w14:paraId="5BAB34E8" w14:textId="77777777" w:rsidR="00BE12D0" w:rsidRPr="00CA4C54" w:rsidRDefault="00BE12D0" w:rsidP="00BE12D0">
      <w:pPr>
        <w:pStyle w:val="ZUSTzmustartykuempunktem"/>
      </w:pPr>
      <w:r w:rsidRPr="00CA4C54">
        <w:t>6. Przygotowanie i realizacja Inwestycji Towarzysz</w:t>
      </w:r>
      <w:r w:rsidRPr="00CA4C54">
        <w:rPr>
          <w:rFonts w:hint="eastAsia"/>
        </w:rPr>
        <w:t>ą</w:t>
      </w:r>
      <w:r w:rsidRPr="00CA4C54">
        <w:t>cej nast</w:t>
      </w:r>
      <w:r w:rsidRPr="00CA4C54">
        <w:rPr>
          <w:rFonts w:hint="eastAsia"/>
        </w:rPr>
        <w:t>ę</w:t>
      </w:r>
      <w:r w:rsidRPr="00CA4C54">
        <w:t>puje zgodnie z</w:t>
      </w:r>
      <w:r w:rsidR="007724AF" w:rsidRPr="00CA4C54">
        <w:t xml:space="preserve"> </w:t>
      </w:r>
      <w:r w:rsidRPr="00CA4C54">
        <w:t>Programem oraz Dokumentem Wdra</w:t>
      </w:r>
      <w:r w:rsidRPr="00CA4C54">
        <w:rPr>
          <w:rFonts w:hint="eastAsia"/>
        </w:rPr>
        <w:t>ż</w:t>
      </w:r>
      <w:r w:rsidRPr="00CA4C54">
        <w:t>aj</w:t>
      </w:r>
      <w:r w:rsidRPr="00CA4C54">
        <w:rPr>
          <w:rFonts w:hint="eastAsia"/>
        </w:rPr>
        <w:t>ą</w:t>
      </w:r>
      <w:r w:rsidRPr="00CA4C54">
        <w:t>cym.</w:t>
      </w:r>
    </w:p>
    <w:p w14:paraId="52199168" w14:textId="77777777" w:rsidR="00BE12D0" w:rsidRPr="00CA4C54" w:rsidRDefault="00BE12D0" w:rsidP="00782969">
      <w:pPr>
        <w:pStyle w:val="ZUSTzmustartykuempunktem"/>
        <w:keepNext/>
      </w:pPr>
      <w:r w:rsidRPr="00CA4C54">
        <w:t>7. W przypadku realizacji Inwestycji Towarzysz</w:t>
      </w:r>
      <w:r w:rsidRPr="00CA4C54">
        <w:rPr>
          <w:rFonts w:hint="eastAsia"/>
        </w:rPr>
        <w:t>ą</w:t>
      </w:r>
      <w:r w:rsidRPr="00CA4C54">
        <w:t>cych z zastosowaniem przepisów, o których mowa w ust. 1:</w:t>
      </w:r>
    </w:p>
    <w:p w14:paraId="39EC168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wysoko</w:t>
      </w:r>
      <w:r w:rsidRPr="00CA4C54">
        <w:rPr>
          <w:rFonts w:hint="eastAsia"/>
        </w:rPr>
        <w:t>ść</w:t>
      </w:r>
      <w:r w:rsidRPr="00CA4C54">
        <w:t xml:space="preserve"> zaliczki na poczet odszkodowania tytu</w:t>
      </w:r>
      <w:r w:rsidRPr="00CA4C54">
        <w:rPr>
          <w:rFonts w:hint="eastAsia"/>
        </w:rPr>
        <w:t>ł</w:t>
      </w:r>
      <w:r w:rsidRPr="00CA4C54">
        <w:t>em wyw</w:t>
      </w:r>
      <w:r w:rsidRPr="00CA4C54">
        <w:rPr>
          <w:rFonts w:hint="eastAsia"/>
        </w:rPr>
        <w:t>ł</w:t>
      </w:r>
      <w:r w:rsidRPr="00CA4C54">
        <w:t>aszczenia nieruchomo</w:t>
      </w:r>
      <w:r w:rsidRPr="00CA4C54">
        <w:rPr>
          <w:rFonts w:hint="eastAsia"/>
        </w:rPr>
        <w:t>ś</w:t>
      </w:r>
      <w:r w:rsidRPr="00CA4C54">
        <w:t>ci, ustalonego przez organ pierwszej instancji w decyzji ustalaj</w:t>
      </w:r>
      <w:r w:rsidRPr="00CA4C54">
        <w:rPr>
          <w:rFonts w:hint="eastAsia"/>
        </w:rPr>
        <w:t>ą</w:t>
      </w:r>
      <w:r w:rsidRPr="00CA4C54">
        <w:t>cej wysoko</w:t>
      </w:r>
      <w:r w:rsidRPr="00CA4C54">
        <w:rPr>
          <w:rFonts w:hint="eastAsia"/>
        </w:rPr>
        <w:t>ść</w:t>
      </w:r>
      <w:r w:rsidRPr="00CA4C54">
        <w:t xml:space="preserve"> odszkodowania, wynosi 85%;</w:t>
      </w:r>
    </w:p>
    <w:p w14:paraId="3129FBE9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na wniosek inwestora organ wyznacza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 termin wydania nieruchomo</w:t>
      </w:r>
      <w:r w:rsidRPr="00CA4C54">
        <w:rPr>
          <w:rFonts w:hint="eastAsia"/>
        </w:rPr>
        <w:t>ś</w:t>
      </w:r>
      <w:r w:rsidRPr="00CA4C54">
        <w:t>ci, opró</w:t>
      </w:r>
      <w:r w:rsidRPr="00CA4C54">
        <w:rPr>
          <w:rFonts w:hint="eastAsia"/>
        </w:rPr>
        <w:t>ż</w:t>
      </w:r>
      <w:r w:rsidRPr="00CA4C54">
        <w:t>nienia lokali oraz innych pomieszcze</w:t>
      </w:r>
      <w:r w:rsidRPr="00CA4C54">
        <w:rPr>
          <w:rFonts w:hint="eastAsia"/>
        </w:rPr>
        <w:t>ń</w:t>
      </w:r>
      <w:r w:rsidRPr="00CA4C54">
        <w:t xml:space="preserve"> dla okre</w:t>
      </w:r>
      <w:r w:rsidRPr="00CA4C54">
        <w:rPr>
          <w:rFonts w:hint="eastAsia"/>
        </w:rPr>
        <w:t>ś</w:t>
      </w:r>
      <w:r w:rsidRPr="00CA4C54">
        <w:t>lonych w decyzji obszarów.</w:t>
      </w:r>
    </w:p>
    <w:p w14:paraId="32B1E792" w14:textId="6854F224" w:rsidR="00BE12D0" w:rsidRPr="00CA4C54" w:rsidRDefault="00BE12D0" w:rsidP="00DB2D2F">
      <w:pPr>
        <w:pStyle w:val="ZUSTzmustartykuempunktem"/>
      </w:pPr>
      <w:r w:rsidRPr="00CA4C54">
        <w:t>8. Ilekro</w:t>
      </w:r>
      <w:r w:rsidRPr="00CA4C54">
        <w:rPr>
          <w:rFonts w:hint="eastAsia"/>
        </w:rPr>
        <w:t>ć</w:t>
      </w:r>
      <w:r w:rsidRPr="00CA4C54">
        <w:t xml:space="preserve"> w przepisach ustawy z dnia 28 marca 2003 r. o transporcie kolejowym </w:t>
      </w:r>
      <w:r w:rsidR="0089080F" w:rsidRPr="00CA4C54">
        <w:t xml:space="preserve">jest </w:t>
      </w:r>
      <w:r w:rsidRPr="00CA4C54">
        <w:t>mowa o inwestycjach dotycz</w:t>
      </w:r>
      <w:r w:rsidRPr="00CA4C54">
        <w:rPr>
          <w:rFonts w:hint="eastAsia"/>
        </w:rPr>
        <w:t>ą</w:t>
      </w:r>
      <w:r w:rsidRPr="00CA4C54">
        <w:t>cych linii kolejowych,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inne inwestycje wymienione w ust. 1 pkt 2, o ile stanowi</w:t>
      </w:r>
      <w:r w:rsidRPr="00CA4C54">
        <w:rPr>
          <w:rFonts w:hint="eastAsia"/>
        </w:rPr>
        <w:t>ą</w:t>
      </w:r>
      <w:r w:rsidRPr="00CA4C54">
        <w:t xml:space="preserve"> Inwestycje Towarzysz</w:t>
      </w:r>
      <w:r w:rsidRPr="00CA4C54">
        <w:rPr>
          <w:rFonts w:hint="eastAsia"/>
        </w:rPr>
        <w:t>ą</w:t>
      </w:r>
      <w:r w:rsidRPr="00CA4C54">
        <w:t>ce w rozumieniu niniejszej ustawy. W powy</w:t>
      </w:r>
      <w:r w:rsidRPr="00CA4C54">
        <w:rPr>
          <w:rFonts w:hint="eastAsia"/>
        </w:rPr>
        <w:t>ż</w:t>
      </w:r>
      <w:r w:rsidRPr="00CA4C54">
        <w:t>szym przypadku decyzj</w:t>
      </w:r>
      <w:r w:rsidRPr="00CA4C54">
        <w:rPr>
          <w:rFonts w:hint="eastAsia"/>
        </w:rPr>
        <w:t>ę</w:t>
      </w:r>
      <w:r w:rsidRPr="00CA4C54">
        <w:t xml:space="preserve"> o</w:t>
      </w:r>
      <w:r w:rsidR="007724AF" w:rsidRPr="00CA4C54">
        <w:t xml:space="preserve"> </w:t>
      </w:r>
      <w:r w:rsidRPr="00CA4C54">
        <w:t>ustaleniu lokalizacji linii kolejowej wydaje si</w:t>
      </w:r>
      <w:r w:rsidRPr="00CA4C54">
        <w:rPr>
          <w:rFonts w:hint="eastAsia"/>
        </w:rPr>
        <w:t>ę</w:t>
      </w:r>
      <w:r w:rsidRPr="00CA4C54">
        <w:t xml:space="preserve"> na wniosek spó</w:t>
      </w:r>
      <w:r w:rsidRPr="00CA4C54">
        <w:rPr>
          <w:rFonts w:hint="eastAsia"/>
        </w:rPr>
        <w:t>ł</w:t>
      </w:r>
      <w:r w:rsidRPr="00CA4C54">
        <w:t>ki, o której mowa w</w:t>
      </w:r>
      <w:r w:rsidR="0089080F" w:rsidRPr="00CA4C54">
        <w:t> </w:t>
      </w:r>
      <w:r w:rsidRPr="00CA4C54">
        <w:t>art.</w:t>
      </w:r>
      <w:r w:rsidR="0089080F" w:rsidRPr="00CA4C54">
        <w:t> </w:t>
      </w:r>
      <w:r w:rsidRPr="00CA4C54">
        <w:t>1 pkt 2 lub art. 14 ustawy z dnia 8 wrze</w:t>
      </w:r>
      <w:r w:rsidRPr="00CA4C54">
        <w:rPr>
          <w:rFonts w:hint="eastAsia"/>
        </w:rPr>
        <w:t>ś</w:t>
      </w:r>
      <w:r w:rsidRPr="00CA4C54">
        <w:t>nia 2000 r. o komercjalizacji i restrukturyzacji przedsi</w:t>
      </w:r>
      <w:r w:rsidRPr="00CA4C54">
        <w:rPr>
          <w:rFonts w:hint="eastAsia"/>
        </w:rPr>
        <w:t>ę</w:t>
      </w:r>
      <w:r w:rsidRPr="00CA4C54">
        <w:t>biorstwa pa</w:t>
      </w:r>
      <w:r w:rsidRPr="00CA4C54">
        <w:rPr>
          <w:rFonts w:hint="eastAsia"/>
        </w:rPr>
        <w:t>ń</w:t>
      </w:r>
      <w:r w:rsidRPr="00CA4C54">
        <w:t xml:space="preserve">stwowego </w:t>
      </w:r>
      <w:r w:rsidRPr="00CA4C54">
        <w:rPr>
          <w:rFonts w:hint="eastAsia"/>
        </w:rPr>
        <w:t>„</w:t>
      </w:r>
      <w:r w:rsidRPr="00CA4C54">
        <w:t>Polskie Koleje Pa</w:t>
      </w:r>
      <w:r w:rsidRPr="00CA4C54">
        <w:rPr>
          <w:rFonts w:hint="eastAsia"/>
        </w:rPr>
        <w:t>ń</w:t>
      </w:r>
      <w:r w:rsidRPr="00CA4C54">
        <w:t>stwowe”.</w:t>
      </w:r>
    </w:p>
    <w:p w14:paraId="6E0DA247" w14:textId="3F2C81B6" w:rsidR="00BE12D0" w:rsidRPr="00CA4C54" w:rsidRDefault="00BE12D0" w:rsidP="00BE12D0">
      <w:pPr>
        <w:pStyle w:val="ZARTzmartartykuempunktem"/>
      </w:pPr>
      <w:r w:rsidRPr="00CA4C54">
        <w:t>Art. 119a.</w:t>
      </w:r>
      <w:r w:rsidR="0035534A" w:rsidRPr="00CA4C54">
        <w:t xml:space="preserve"> </w:t>
      </w:r>
      <w:r w:rsidRPr="00CA4C54">
        <w:t>1. Do realizacji Inwestycji Towarzysz</w:t>
      </w:r>
      <w:r w:rsidRPr="00CA4C54">
        <w:rPr>
          <w:rFonts w:hint="eastAsia"/>
        </w:rPr>
        <w:t>ą</w:t>
      </w:r>
      <w:r w:rsidRPr="00CA4C54">
        <w:t>cych stosuje si</w:t>
      </w:r>
      <w:r w:rsidRPr="00CA4C54">
        <w:rPr>
          <w:rFonts w:hint="eastAsia"/>
        </w:rPr>
        <w:t>ę</w:t>
      </w:r>
      <w:r w:rsidRPr="00CA4C54">
        <w:t xml:space="preserve"> odpowiednio przepisy dzia</w:t>
      </w:r>
      <w:r w:rsidRPr="00CA4C54">
        <w:rPr>
          <w:rFonts w:hint="eastAsia"/>
        </w:rPr>
        <w:t>ł</w:t>
      </w:r>
      <w:r w:rsidRPr="00CA4C54">
        <w:t>u III rozdzia</w:t>
      </w:r>
      <w:r w:rsidRPr="00CA4C54">
        <w:rPr>
          <w:rFonts w:hint="eastAsia"/>
        </w:rPr>
        <w:t>ł</w:t>
      </w:r>
      <w:r w:rsidRPr="00CA4C54">
        <w:t>u 7a.</w:t>
      </w:r>
    </w:p>
    <w:p w14:paraId="1C17809F" w14:textId="77777777" w:rsidR="00BE12D0" w:rsidRPr="00CA4C54" w:rsidRDefault="00BE12D0" w:rsidP="00DB2D2F">
      <w:pPr>
        <w:pStyle w:val="ZUSTzmustartykuempunktem"/>
      </w:pPr>
      <w:r w:rsidRPr="00CA4C54">
        <w:t>2. Przed uzyskaniem pozwolenia na budow</w:t>
      </w:r>
      <w:r w:rsidRPr="00CA4C54">
        <w:rPr>
          <w:rFonts w:hint="eastAsia"/>
        </w:rPr>
        <w:t>ę</w:t>
      </w:r>
      <w:r w:rsidRPr="00CA4C54">
        <w:t xml:space="preserve"> Inwestycji Towarzysz</w:t>
      </w:r>
      <w:r w:rsidRPr="00CA4C54">
        <w:rPr>
          <w:rFonts w:hint="eastAsia"/>
        </w:rPr>
        <w:t>ą</w:t>
      </w:r>
      <w:r w:rsidRPr="00CA4C54">
        <w:t>cej Inwestor Inwestycji Towarzysz</w:t>
      </w:r>
      <w:r w:rsidRPr="00CA4C54">
        <w:rPr>
          <w:rFonts w:hint="eastAsia"/>
        </w:rPr>
        <w:t>ą</w:t>
      </w:r>
      <w:r w:rsidRPr="00CA4C54">
        <w:t>cej mo</w:t>
      </w:r>
      <w:r w:rsidRPr="00CA4C54">
        <w:rPr>
          <w:rFonts w:hint="eastAsia"/>
        </w:rPr>
        <w:t>ż</w:t>
      </w:r>
      <w:r w:rsidRPr="00CA4C54">
        <w:t>e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y</w:t>
      </w:r>
      <w:r w:rsidRPr="00CA4C54">
        <w:rPr>
          <w:rFonts w:hint="eastAsia"/>
        </w:rPr>
        <w:t>ć</w:t>
      </w:r>
      <w:r w:rsidRPr="00CA4C54">
        <w:t xml:space="preserve"> wniosek o wydanie pozwolenia na prace przygotowawcze. Przepisy art. 76a i art. 76b stosuje si</w:t>
      </w:r>
      <w:r w:rsidRPr="00CA4C54">
        <w:rPr>
          <w:rFonts w:hint="eastAsia"/>
        </w:rPr>
        <w:t>ę</w:t>
      </w:r>
      <w:r w:rsidRPr="00CA4C54">
        <w:t xml:space="preserve"> odpowiednio.</w:t>
      </w:r>
    </w:p>
    <w:p w14:paraId="4CAE0CEE" w14:textId="77777777" w:rsidR="00BE12D0" w:rsidRPr="00CA4C54" w:rsidRDefault="00BE12D0" w:rsidP="00BE12D0">
      <w:pPr>
        <w:pStyle w:val="ZARTzmartartykuempunktem"/>
      </w:pPr>
      <w:r w:rsidRPr="00CA4C54">
        <w:t>Art. 120. 1. Ustalenie lokalizacji Inwestycji Towarzysz</w:t>
      </w:r>
      <w:r w:rsidRPr="00CA4C54">
        <w:rPr>
          <w:rFonts w:hint="eastAsia"/>
        </w:rPr>
        <w:t>ą</w:t>
      </w:r>
      <w:r w:rsidRPr="00CA4C54">
        <w:t>cej, zgodnie z ustaleniami decyzji o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rodowiskowych uwarunkowaniach, je</w:t>
      </w:r>
      <w:r w:rsidRPr="00CA4C54">
        <w:rPr>
          <w:rFonts w:hint="eastAsia"/>
        </w:rPr>
        <w:t>ż</w:t>
      </w:r>
      <w:r w:rsidRPr="00CA4C54">
        <w:t>eli by</w:t>
      </w:r>
      <w:r w:rsidRPr="00CA4C54">
        <w:rPr>
          <w:rFonts w:hint="eastAsia"/>
        </w:rPr>
        <w:t>ł</w:t>
      </w:r>
      <w:r w:rsidRPr="00CA4C54">
        <w:t>a wymagana dla inwestycji, mo</w:t>
      </w:r>
      <w:r w:rsidRPr="00CA4C54">
        <w:rPr>
          <w:rFonts w:hint="eastAsia"/>
        </w:rPr>
        <w:t>ż</w:t>
      </w:r>
      <w:r w:rsidRPr="00CA4C54">
        <w:t>e nast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w planie miejscowym Inwestycji Towarzysz</w:t>
      </w:r>
      <w:r w:rsidRPr="00CA4C54">
        <w:rPr>
          <w:rFonts w:hint="eastAsia"/>
        </w:rPr>
        <w:t>ą</w:t>
      </w:r>
      <w:r w:rsidRPr="00CA4C54">
        <w:t xml:space="preserve">cej Centralnego Portu Komunikacyjnego, zwanym dalej </w:t>
      </w:r>
      <w:r w:rsidRPr="00CA4C54" w:rsidDel="00C76479">
        <w:t>„</w:t>
      </w:r>
      <w:r w:rsidRPr="00CA4C54">
        <w:t>planem miejscowym”.</w:t>
      </w:r>
    </w:p>
    <w:p w14:paraId="4C32F701" w14:textId="77777777" w:rsidR="00BE12D0" w:rsidRPr="00CA4C54" w:rsidRDefault="00BE12D0" w:rsidP="00BE12D0">
      <w:pPr>
        <w:pStyle w:val="ZUSTzmustartykuempunktem"/>
      </w:pPr>
      <w:r w:rsidRPr="00CA4C54">
        <w:t>2. W przypadku okre</w:t>
      </w:r>
      <w:r w:rsidRPr="00CA4C54">
        <w:rPr>
          <w:rFonts w:hint="eastAsia"/>
        </w:rPr>
        <w:t>ś</w:t>
      </w:r>
      <w:r w:rsidRPr="00CA4C54">
        <w:t>lonym w ust. 1 decyzja dokonuj</w:t>
      </w:r>
      <w:r w:rsidRPr="00CA4C54">
        <w:rPr>
          <w:rFonts w:hint="eastAsia"/>
        </w:rPr>
        <w:t>ą</w:t>
      </w:r>
      <w:r w:rsidRPr="00CA4C54">
        <w:t>ca wyw</w:t>
      </w:r>
      <w:r w:rsidRPr="00CA4C54">
        <w:rPr>
          <w:rFonts w:hint="eastAsia"/>
        </w:rPr>
        <w:t>ł</w:t>
      </w:r>
      <w:r w:rsidRPr="00CA4C54">
        <w:t>aszczenia nieruchomo</w:t>
      </w:r>
      <w:r w:rsidRPr="00CA4C54">
        <w:rPr>
          <w:rFonts w:hint="eastAsia"/>
        </w:rPr>
        <w:t>ś</w:t>
      </w:r>
      <w:r w:rsidRPr="00CA4C54">
        <w:t>ci wydawana na podstawie przepisów, o których mowa w art. 119 ust. 1, jest</w:t>
      </w:r>
      <w:r w:rsidR="007724AF" w:rsidRPr="00CA4C54">
        <w:t xml:space="preserve"> </w:t>
      </w:r>
      <w:r w:rsidRPr="00CA4C54">
        <w:t>zgodna z ustaleniami planu miejscowego, przy czym ustalone w niej linie rozgraniczaj</w:t>
      </w:r>
      <w:r w:rsidRPr="00CA4C54">
        <w:rPr>
          <w:rFonts w:hint="eastAsia"/>
        </w:rPr>
        <w:t>ą</w:t>
      </w:r>
      <w:r w:rsidRPr="00CA4C54">
        <w:t>ce teren inwestycji mog</w:t>
      </w:r>
      <w:r w:rsidRPr="00CA4C54">
        <w:rPr>
          <w:rFonts w:hint="eastAsia"/>
        </w:rPr>
        <w:t>ą</w:t>
      </w:r>
      <w:r w:rsidRPr="00CA4C54">
        <w:t xml:space="preserve"> w niezb</w:t>
      </w:r>
      <w:r w:rsidRPr="00CA4C54">
        <w:rPr>
          <w:rFonts w:hint="eastAsia"/>
        </w:rPr>
        <w:t>ę</w:t>
      </w:r>
      <w:r w:rsidRPr="00CA4C54">
        <w:t>dnym zakresie wykracza</w:t>
      </w:r>
      <w:r w:rsidRPr="00CA4C54">
        <w:rPr>
          <w:rFonts w:hint="eastAsia"/>
        </w:rPr>
        <w:t>ć</w:t>
      </w:r>
      <w:r w:rsidRPr="00CA4C54">
        <w:t xml:space="preserve"> poza linie rozgraniczaj</w:t>
      </w:r>
      <w:r w:rsidRPr="00CA4C54">
        <w:rPr>
          <w:rFonts w:hint="eastAsia"/>
        </w:rPr>
        <w:t>ą</w:t>
      </w:r>
      <w:r w:rsidRPr="00CA4C54">
        <w:t>ce okre</w:t>
      </w:r>
      <w:r w:rsidRPr="00CA4C54">
        <w:rPr>
          <w:rFonts w:hint="eastAsia"/>
        </w:rPr>
        <w:t>ś</w:t>
      </w:r>
      <w:r w:rsidRPr="00CA4C54">
        <w:t>lone w planie miejscowym.</w:t>
      </w:r>
    </w:p>
    <w:p w14:paraId="5A3AB475" w14:textId="77777777" w:rsidR="00BE12D0" w:rsidRPr="00CA4C54" w:rsidRDefault="00BE12D0" w:rsidP="00DB2D2F">
      <w:pPr>
        <w:pStyle w:val="ZUSTzmustartykuempunktem"/>
      </w:pPr>
      <w:r w:rsidRPr="00CA4C54">
        <w:lastRenderedPageBreak/>
        <w:t>3. Plan miejscowy, o którym mowa w ust. 1, przyjmuje wojewoda, na wniosek Pe</w:t>
      </w:r>
      <w:r w:rsidRPr="00CA4C54">
        <w:rPr>
          <w:rFonts w:hint="eastAsia"/>
        </w:rPr>
        <w:t>ł</w:t>
      </w:r>
      <w:r w:rsidRPr="00CA4C54">
        <w:t>nomocnika, w drodze zarz</w:t>
      </w:r>
      <w:r w:rsidRPr="00CA4C54">
        <w:rPr>
          <w:rFonts w:hint="eastAsia"/>
        </w:rPr>
        <w:t>ą</w:t>
      </w:r>
      <w:r w:rsidRPr="00CA4C54">
        <w:t>dzenia.</w:t>
      </w:r>
    </w:p>
    <w:p w14:paraId="1929D734" w14:textId="77777777" w:rsidR="00BE12D0" w:rsidRPr="00CA4C54" w:rsidRDefault="00BE12D0" w:rsidP="00DB2D2F">
      <w:pPr>
        <w:pStyle w:val="ZUSTzmustartykuempunktem"/>
      </w:pPr>
      <w:r w:rsidRPr="00CA4C54">
        <w:t>4. Do planu miejscowego przepisy odr</w:t>
      </w:r>
      <w:r w:rsidRPr="00CA4C54">
        <w:rPr>
          <w:rFonts w:hint="eastAsia"/>
        </w:rPr>
        <w:t>ę</w:t>
      </w:r>
      <w:r w:rsidRPr="00CA4C54">
        <w:t>bne o miejscowych planach zagospodarowania przestrzennego stosuje si</w:t>
      </w:r>
      <w:r w:rsidRPr="00CA4C54">
        <w:rPr>
          <w:rFonts w:hint="eastAsia"/>
        </w:rPr>
        <w:t>ę</w:t>
      </w:r>
      <w:r w:rsidRPr="00CA4C54">
        <w:t xml:space="preserve"> odpowiednio, o ile przepisy niniejszego artyku</w:t>
      </w:r>
      <w:r w:rsidRPr="00CA4C54">
        <w:rPr>
          <w:rFonts w:hint="eastAsia"/>
        </w:rPr>
        <w:t>ł</w:t>
      </w:r>
      <w:r w:rsidRPr="00CA4C54">
        <w:t>u nie stanowi</w:t>
      </w:r>
      <w:r w:rsidRPr="00CA4C54">
        <w:rPr>
          <w:rFonts w:hint="eastAsia"/>
        </w:rPr>
        <w:t>ą</w:t>
      </w:r>
      <w:r w:rsidRPr="00CA4C54">
        <w:t xml:space="preserve"> inaczej.</w:t>
      </w:r>
    </w:p>
    <w:p w14:paraId="7531B28A" w14:textId="1DDA4BC3" w:rsidR="00BE12D0" w:rsidRPr="00CA4C54" w:rsidRDefault="00BE12D0" w:rsidP="00BE12D0">
      <w:pPr>
        <w:pStyle w:val="ZUSTzmustartykuempunktem"/>
      </w:pPr>
      <w:r w:rsidRPr="00CA4C54">
        <w:t>5. Plan miejscowy mo</w:t>
      </w:r>
      <w:r w:rsidRPr="00CA4C54">
        <w:rPr>
          <w:rFonts w:hint="eastAsia"/>
        </w:rPr>
        <w:t>ż</w:t>
      </w:r>
      <w:r w:rsidRPr="00CA4C54">
        <w:t>na przyj</w:t>
      </w:r>
      <w:r w:rsidRPr="00CA4C54">
        <w:rPr>
          <w:rFonts w:hint="eastAsia"/>
        </w:rPr>
        <w:t>ąć</w:t>
      </w:r>
      <w:r w:rsidRPr="00CA4C54">
        <w:t xml:space="preserve"> niezale</w:t>
      </w:r>
      <w:r w:rsidRPr="00CA4C54">
        <w:rPr>
          <w:rFonts w:hint="eastAsia"/>
        </w:rPr>
        <w:t>ż</w:t>
      </w:r>
      <w:r w:rsidRPr="00CA4C54">
        <w:t>nie od ustale</w:t>
      </w:r>
      <w:r w:rsidRPr="00CA4C54">
        <w:rPr>
          <w:rFonts w:hint="eastAsia"/>
        </w:rPr>
        <w:t>ń</w:t>
      </w:r>
      <w:r w:rsidRPr="00CA4C54">
        <w:t xml:space="preserve"> planu zagospodarowania przestrzennego województwa,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oraz innych miejscowych planów zagospodarowania przestrzennego. Spó</w:t>
      </w:r>
      <w:r w:rsidRPr="00CA4C54">
        <w:rPr>
          <w:rFonts w:hint="eastAsia"/>
        </w:rPr>
        <w:t>ł</w:t>
      </w:r>
      <w:r w:rsidRPr="00CA4C54">
        <w:t xml:space="preserve">ka Celowa </w:t>
      </w:r>
      <w:r w:rsidR="00754B42" w:rsidRPr="00CA4C54">
        <w:t xml:space="preserve">jest </w:t>
      </w:r>
      <w:r w:rsidRPr="00CA4C54">
        <w:t>obowi</w:t>
      </w:r>
      <w:r w:rsidRPr="00CA4C54">
        <w:rPr>
          <w:rFonts w:hint="eastAsia"/>
        </w:rPr>
        <w:t>ą</w:t>
      </w:r>
      <w:r w:rsidRPr="00CA4C54">
        <w:t>zana do poniesienia kosztów zmiany planu zagospodarowania przestrzennego województwa oraz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w celu uzyskania spójno</w:t>
      </w:r>
      <w:r w:rsidRPr="00CA4C54">
        <w:rPr>
          <w:rFonts w:hint="eastAsia"/>
        </w:rPr>
        <w:t>ś</w:t>
      </w:r>
      <w:r w:rsidRPr="00CA4C54">
        <w:t>ci z ustaleniami planu miejscowego.</w:t>
      </w:r>
    </w:p>
    <w:p w14:paraId="0E9B515F" w14:textId="7548AB45" w:rsidR="00BE12D0" w:rsidRPr="00CA4C54" w:rsidRDefault="00BE12D0" w:rsidP="00BE12D0">
      <w:pPr>
        <w:pStyle w:val="ZUSTzmustartykuempunktem"/>
      </w:pPr>
      <w:r w:rsidRPr="00CA4C54">
        <w:t>6. Uzgodnienia i zgody, o których mowa w art. 17 pkt 6 lit. b i c ustawy z dnia 27</w:t>
      </w:r>
      <w:r w:rsidR="00292A27" w:rsidRPr="00CA4C54">
        <w:t> </w:t>
      </w:r>
      <w:r w:rsidRPr="00CA4C54">
        <w:t>marca 2003 r. o planowaniu i zagospodarowaniu przestrzennym,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opiniami. Do projektu planu miejscowego prognozy skutków finansowych uchwalenia planu miejscowego nie sporz</w:t>
      </w:r>
      <w:r w:rsidRPr="00CA4C54">
        <w:rPr>
          <w:rFonts w:hint="eastAsia"/>
        </w:rPr>
        <w:t>ą</w:t>
      </w:r>
      <w:r w:rsidRPr="00CA4C54">
        <w:t>dza si</w:t>
      </w:r>
      <w:r w:rsidRPr="00CA4C54">
        <w:rPr>
          <w:rFonts w:hint="eastAsia"/>
        </w:rPr>
        <w:t>ę</w:t>
      </w:r>
      <w:r w:rsidRPr="00CA4C54">
        <w:t>, z wy</w:t>
      </w:r>
      <w:r w:rsidRPr="00CA4C54">
        <w:rPr>
          <w:rFonts w:hint="eastAsia"/>
        </w:rPr>
        <w:t>łą</w:t>
      </w:r>
      <w:r w:rsidRPr="00CA4C54">
        <w:t>czeniem prognozy obejmuj</w:t>
      </w:r>
      <w:r w:rsidRPr="00CA4C54">
        <w:rPr>
          <w:rFonts w:hint="eastAsia"/>
        </w:rPr>
        <w:t>ą</w:t>
      </w:r>
      <w:r w:rsidRPr="00CA4C54">
        <w:t>cej szacowanie kosztów, które b</w:t>
      </w:r>
      <w:r w:rsidRPr="00CA4C54">
        <w:rPr>
          <w:rFonts w:hint="eastAsia"/>
        </w:rPr>
        <w:t>ę</w:t>
      </w:r>
      <w:r w:rsidRPr="00CA4C54">
        <w:t>dzie musia</w:t>
      </w:r>
      <w:r w:rsidRPr="00CA4C54">
        <w:rPr>
          <w:rFonts w:hint="eastAsia"/>
        </w:rPr>
        <w:t>ł</w:t>
      </w:r>
      <w:r w:rsidRPr="00CA4C54">
        <w:t>a ponosi</w:t>
      </w:r>
      <w:r w:rsidRPr="00CA4C54">
        <w:rPr>
          <w:rFonts w:hint="eastAsia"/>
        </w:rPr>
        <w:t>ć</w:t>
      </w:r>
      <w:r w:rsidRPr="00CA4C54">
        <w:t xml:space="preserve"> gmina w zwi</w:t>
      </w:r>
      <w:r w:rsidRPr="00CA4C54">
        <w:rPr>
          <w:rFonts w:hint="eastAsia"/>
        </w:rPr>
        <w:t>ą</w:t>
      </w:r>
      <w:r w:rsidRPr="00CA4C54">
        <w:t>zku z utrzymaniem Inwestycji Towarzysz</w:t>
      </w:r>
      <w:r w:rsidRPr="00CA4C54">
        <w:rPr>
          <w:rFonts w:hint="eastAsia"/>
        </w:rPr>
        <w:t>ą</w:t>
      </w:r>
      <w:r w:rsidRPr="00CA4C54">
        <w:t>cych i Inwestycji CPK.</w:t>
      </w:r>
    </w:p>
    <w:p w14:paraId="778D5917" w14:textId="77777777" w:rsidR="00BE12D0" w:rsidRPr="00CA4C54" w:rsidRDefault="00BE12D0" w:rsidP="00BE12D0">
      <w:pPr>
        <w:pStyle w:val="ZUSTzmustartykuempunktem"/>
      </w:pPr>
      <w:r w:rsidRPr="00CA4C54">
        <w:t>7. Od dnia wydania zarz</w:t>
      </w:r>
      <w:r w:rsidRPr="00CA4C54">
        <w:rPr>
          <w:rFonts w:hint="eastAsia"/>
        </w:rPr>
        <w:t>ą</w:t>
      </w:r>
      <w:r w:rsidRPr="00CA4C54">
        <w:t>dzenia wojewody o przyst</w:t>
      </w:r>
      <w:r w:rsidRPr="00CA4C54">
        <w:rPr>
          <w:rFonts w:hint="eastAsia"/>
        </w:rPr>
        <w:t>ą</w:t>
      </w:r>
      <w:r w:rsidRPr="00CA4C54">
        <w:t>pieniu do sporz</w:t>
      </w:r>
      <w:r w:rsidRPr="00CA4C54">
        <w:rPr>
          <w:rFonts w:hint="eastAsia"/>
        </w:rPr>
        <w:t>ą</w:t>
      </w:r>
      <w:r w:rsidRPr="00CA4C54">
        <w:t>dzania planu miejscowego, do obszaru nim obj</w:t>
      </w:r>
      <w:r w:rsidRPr="00CA4C54">
        <w:rPr>
          <w:rFonts w:hint="eastAsia"/>
        </w:rPr>
        <w:t>ę</w:t>
      </w:r>
      <w:r w:rsidRPr="00CA4C54">
        <w:t>tego przepis art. 62 ust. 2 ustawy z dnia 27 marca 2003</w:t>
      </w:r>
      <w:r w:rsidR="007724AF" w:rsidRPr="00CA4C54">
        <w:t xml:space="preserve"> </w:t>
      </w:r>
      <w:r w:rsidRPr="00CA4C54">
        <w:t>r. o planowaniu i zagospodarowaniu przestrzennym stosuje si</w:t>
      </w:r>
      <w:r w:rsidRPr="00CA4C54">
        <w:rPr>
          <w:rFonts w:hint="eastAsia"/>
        </w:rPr>
        <w:t>ę</w:t>
      </w:r>
      <w:r w:rsidRPr="00CA4C54">
        <w:t xml:space="preserve"> odpowiednio.</w:t>
      </w:r>
    </w:p>
    <w:p w14:paraId="049FAE50" w14:textId="77777777" w:rsidR="00BE12D0" w:rsidRPr="00CA4C54" w:rsidRDefault="00BE12D0" w:rsidP="00BE12D0">
      <w:pPr>
        <w:pStyle w:val="ZUSTzmustartykuempunktem"/>
      </w:pPr>
      <w:r w:rsidRPr="00CA4C54">
        <w:t>8.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cicielowi albo u</w:t>
      </w:r>
      <w:r w:rsidRPr="00CA4C54">
        <w:rPr>
          <w:rFonts w:hint="eastAsia"/>
        </w:rPr>
        <w:t>ż</w:t>
      </w:r>
      <w:r w:rsidRPr="00CA4C54">
        <w:t>ytkownikowi wieczystemu nieruchomo</w:t>
      </w:r>
      <w:r w:rsidRPr="00CA4C54">
        <w:rPr>
          <w:rFonts w:hint="eastAsia"/>
        </w:rPr>
        <w:t>ś</w:t>
      </w:r>
      <w:r w:rsidRPr="00CA4C54">
        <w:t>ci przys</w:t>
      </w:r>
      <w:r w:rsidRPr="00CA4C54">
        <w:rPr>
          <w:rFonts w:hint="eastAsia"/>
        </w:rPr>
        <w:t>ł</w:t>
      </w:r>
      <w:r w:rsidRPr="00CA4C54">
        <w:t xml:space="preserve">uguje </w:t>
      </w:r>
      <w:r w:rsidRPr="00CA4C54" w:rsidDel="00037D56">
        <w:t>wy</w:t>
      </w:r>
      <w:r w:rsidRPr="00CA4C54" w:rsidDel="00037D56">
        <w:rPr>
          <w:rFonts w:hint="eastAsia"/>
        </w:rPr>
        <w:t>łą</w:t>
      </w:r>
      <w:r w:rsidRPr="00CA4C54" w:rsidDel="00037D56">
        <w:t>cznie</w:t>
      </w:r>
      <w:r w:rsidRPr="00CA4C54">
        <w:t xml:space="preserve"> roszczenie do Spó</w:t>
      </w:r>
      <w:r w:rsidRPr="00CA4C54">
        <w:rPr>
          <w:rFonts w:hint="eastAsia"/>
        </w:rPr>
        <w:t>ł</w:t>
      </w:r>
      <w:r w:rsidRPr="00CA4C54">
        <w:t>ki Celowej o wykupienie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planem miejscowym. Przepis art. 36 ust. 2 ustawy z dnia 27 marca 2003 r. o</w:t>
      </w:r>
      <w:r w:rsidR="007724AF" w:rsidRPr="00CA4C54">
        <w:t xml:space="preserve"> </w:t>
      </w:r>
      <w:r w:rsidRPr="00CA4C54">
        <w:t>planowaniu i</w:t>
      </w:r>
      <w:r w:rsidR="007724AF" w:rsidRPr="00CA4C54">
        <w:t xml:space="preserve"> </w:t>
      </w:r>
      <w:r w:rsidRPr="00CA4C54">
        <w:t>zagospodarowaniu przestrzennym stosuje si</w:t>
      </w:r>
      <w:r w:rsidRPr="00CA4C54">
        <w:rPr>
          <w:rFonts w:hint="eastAsia"/>
        </w:rPr>
        <w:t>ę</w:t>
      </w:r>
      <w:r w:rsidRPr="00CA4C54">
        <w:t xml:space="preserve"> odpowiednio. W pozosta</w:t>
      </w:r>
      <w:r w:rsidRPr="00CA4C54">
        <w:rPr>
          <w:rFonts w:hint="eastAsia"/>
        </w:rPr>
        <w:t>ł</w:t>
      </w:r>
      <w:r w:rsidRPr="00CA4C54">
        <w:t>ym zakresie przepisów art. 36−37</w:t>
      </w:r>
      <w:r w:rsidRPr="00CA4C54">
        <w:rPr>
          <w:rStyle w:val="IGindeksgrny"/>
        </w:rPr>
        <w:t>1</w:t>
      </w:r>
      <w:r w:rsidRPr="00CA4C54">
        <w:t xml:space="preserve"> ustawy z dnia 27 marca 2003 r. o planowaniu i</w:t>
      </w:r>
      <w:r w:rsidR="007724AF" w:rsidRPr="00CA4C54">
        <w:t xml:space="preserve"> </w:t>
      </w:r>
      <w:r w:rsidRPr="00CA4C54">
        <w:t>zagospodarowaniu przestrzennym nie stosuje si</w:t>
      </w:r>
      <w:r w:rsidRPr="00CA4C54">
        <w:rPr>
          <w:rFonts w:hint="eastAsia"/>
        </w:rPr>
        <w:t>ę</w:t>
      </w:r>
      <w:r w:rsidRPr="00CA4C54">
        <w:t>. Gmina nie pokrywa kosztów i roszcze</w:t>
      </w:r>
      <w:r w:rsidRPr="00CA4C54">
        <w:rPr>
          <w:rFonts w:hint="eastAsia"/>
        </w:rPr>
        <w:t>ń</w:t>
      </w:r>
      <w:r w:rsidRPr="00CA4C54">
        <w:t xml:space="preserve"> zwi</w:t>
      </w:r>
      <w:r w:rsidRPr="00CA4C54">
        <w:rPr>
          <w:rFonts w:hint="eastAsia"/>
        </w:rPr>
        <w:t>ą</w:t>
      </w:r>
      <w:r w:rsidRPr="00CA4C54">
        <w:t>zanych z</w:t>
      </w:r>
      <w:r w:rsidR="007724AF" w:rsidRPr="00CA4C54">
        <w:t xml:space="preserve"> </w:t>
      </w:r>
      <w:r w:rsidRPr="00CA4C54">
        <w:t>wej</w:t>
      </w:r>
      <w:r w:rsidRPr="00CA4C54">
        <w:rPr>
          <w:rFonts w:hint="eastAsia"/>
        </w:rPr>
        <w:t>ś</w:t>
      </w:r>
      <w:r w:rsidRPr="00CA4C54">
        <w:t xml:space="preserve">ciem w </w:t>
      </w:r>
      <w:r w:rsidRPr="00CA4C54">
        <w:rPr>
          <w:rFonts w:hint="eastAsia"/>
        </w:rPr>
        <w:t>ż</w:t>
      </w:r>
      <w:r w:rsidRPr="00CA4C54">
        <w:t>ycie tego planu miejscowego.</w:t>
      </w:r>
    </w:p>
    <w:p w14:paraId="7CEED65A" w14:textId="77777777" w:rsidR="00BE12D0" w:rsidRPr="00CA4C54" w:rsidRDefault="00BE12D0" w:rsidP="00BE12D0">
      <w:pPr>
        <w:pStyle w:val="ZROZDZODDZOZNzmoznrozdzoddzartykuempunktem"/>
      </w:pPr>
      <w:r w:rsidRPr="00CA4C54">
        <w:lastRenderedPageBreak/>
        <w:t>Rozdzia</w:t>
      </w:r>
      <w:r w:rsidRPr="00CA4C54">
        <w:rPr>
          <w:rFonts w:hint="eastAsia"/>
        </w:rPr>
        <w:t>ł</w:t>
      </w:r>
      <w:r w:rsidRPr="00CA4C54">
        <w:t xml:space="preserve"> 2</w:t>
      </w:r>
    </w:p>
    <w:p w14:paraId="71A229BD" w14:textId="77777777" w:rsidR="00BE12D0" w:rsidRPr="00CA4C54" w:rsidRDefault="00BE12D0" w:rsidP="00CA4C54">
      <w:pPr>
        <w:pStyle w:val="ZROZDZODDZPRZEDMzmprzedmrozdzoddzartykuempunktem"/>
      </w:pPr>
      <w:r w:rsidRPr="00CA4C54">
        <w:t>Szczególne zasady zmiany sposobu zagospodarowania terenu na obszarach Inwestycji Towarzysz</w:t>
      </w:r>
      <w:r w:rsidRPr="00CA4C54">
        <w:rPr>
          <w:rFonts w:hint="eastAsia"/>
        </w:rPr>
        <w:t>ą</w:t>
      </w:r>
      <w:r w:rsidRPr="00CA4C54">
        <w:t>cych</w:t>
      </w:r>
    </w:p>
    <w:p w14:paraId="752818FD" w14:textId="5A9934E8" w:rsidR="00BE12D0" w:rsidRPr="00CA4C54" w:rsidRDefault="00BE12D0" w:rsidP="00BE12D0">
      <w:pPr>
        <w:pStyle w:val="ZARTzmartartykuempunktem"/>
      </w:pPr>
      <w:r w:rsidRPr="00CA4C54">
        <w:t>Art. 120a. W przypadku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przez Inwestora wniosku o wydanie decyzji o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rodowiskowych uwarunkowaniach, o której mowa w art. 71 ust. 1 ustawy z dnia 3</w:t>
      </w:r>
      <w:r w:rsidR="00292A27" w:rsidRPr="00CA4C54">
        <w:t> </w:t>
      </w:r>
      <w:r w:rsidRPr="00CA4C54">
        <w:t>pa</w:t>
      </w:r>
      <w:r w:rsidRPr="00CA4C54">
        <w:rPr>
          <w:rFonts w:hint="eastAsia"/>
        </w:rPr>
        <w:t>ź</w:t>
      </w:r>
      <w:r w:rsidRPr="00CA4C54">
        <w:t>dziernika 2008 r. o</w:t>
      </w:r>
      <w:r w:rsidR="007724AF" w:rsidRPr="00CA4C54">
        <w:t xml:space="preserve"> </w:t>
      </w:r>
      <w:r w:rsidRPr="00CA4C54">
        <w:t>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>stwa w</w:t>
      </w:r>
      <w:r w:rsidR="007724AF" w:rsidRPr="00CA4C54">
        <w:t xml:space="preserve"> </w:t>
      </w:r>
      <w:r w:rsidRPr="00CA4C54">
        <w:t xml:space="preserve">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rodowisko, dotycz</w:t>
      </w:r>
      <w:r w:rsidRPr="00CA4C54">
        <w:rPr>
          <w:rFonts w:hint="eastAsia"/>
        </w:rPr>
        <w:t>ą</w:t>
      </w:r>
      <w:r w:rsidRPr="00CA4C54">
        <w:t>cej Inwestycji Towarzysz</w:t>
      </w:r>
      <w:r w:rsidRPr="00CA4C54">
        <w:rPr>
          <w:rFonts w:hint="eastAsia"/>
        </w:rPr>
        <w:t>ą</w:t>
      </w:r>
      <w:r w:rsidRPr="00CA4C54">
        <w:t>cej prowadzone post</w:t>
      </w:r>
      <w:r w:rsidRPr="00CA4C54">
        <w:rPr>
          <w:rFonts w:hint="eastAsia"/>
        </w:rPr>
        <w:t>ę</w:t>
      </w:r>
      <w:r w:rsidRPr="00CA4C54">
        <w:t>powania o wydanie decyzji o</w:t>
      </w:r>
      <w:r w:rsidR="007724AF" w:rsidRPr="00CA4C54">
        <w:t xml:space="preserve"> </w:t>
      </w:r>
      <w:r w:rsidRPr="00CA4C54">
        <w:t>warunkach zabudowy i</w:t>
      </w:r>
      <w:r w:rsidR="007724AF" w:rsidRPr="00CA4C54">
        <w:t xml:space="preserve"> </w:t>
      </w:r>
      <w:r w:rsidRPr="00CA4C54">
        <w:t>zagospodarowania terenu, które dotycz</w:t>
      </w:r>
      <w:r w:rsidRPr="00CA4C54">
        <w:rPr>
          <w:rFonts w:hint="eastAsia"/>
        </w:rPr>
        <w:t>ą</w:t>
      </w:r>
      <w:r w:rsidRPr="00CA4C54">
        <w:t xml:space="preserve"> cho</w:t>
      </w:r>
      <w:r w:rsidR="00D83697" w:rsidRPr="00CA4C54">
        <w:t>cia</w:t>
      </w:r>
      <w:r w:rsidR="00D83697" w:rsidRPr="00CA4C54">
        <w:rPr>
          <w:rFonts w:hint="eastAsia"/>
        </w:rPr>
        <w:t>ż</w:t>
      </w:r>
      <w:r w:rsidRPr="00CA4C54">
        <w:t>by w cz</w:t>
      </w:r>
      <w:r w:rsidRPr="00CA4C54">
        <w:rPr>
          <w:rFonts w:hint="eastAsia"/>
        </w:rPr>
        <w:t>ęś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 xml:space="preserve">tej którymkolwiek z wariantów zawartych we wniosku o wydanie decyzji o </w:t>
      </w:r>
      <w:r w:rsidRPr="00CA4C54">
        <w:rPr>
          <w:rFonts w:hint="eastAsia"/>
        </w:rPr>
        <w:t>ś</w:t>
      </w:r>
      <w:r w:rsidRPr="00CA4C54">
        <w:t>rodowiskowych uwarunkowaniach, zawiesza si</w:t>
      </w:r>
      <w:r w:rsidRPr="00CA4C54">
        <w:rPr>
          <w:rFonts w:hint="eastAsia"/>
        </w:rPr>
        <w:t>ę</w:t>
      </w:r>
      <w:r w:rsidRPr="00CA4C54">
        <w:t xml:space="preserve"> do czasu wydania prawomocnej decyzji o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rodowiskowych uwarunkowaniach lub decyzji o umorzeniu post</w:t>
      </w:r>
      <w:r w:rsidRPr="00CA4C54">
        <w:rPr>
          <w:rFonts w:hint="eastAsia"/>
        </w:rPr>
        <w:t>ę</w:t>
      </w:r>
      <w:r w:rsidRPr="00CA4C54">
        <w:t>powania.</w:t>
      </w:r>
    </w:p>
    <w:p w14:paraId="1E53A051" w14:textId="078EDC25" w:rsidR="00BE12D0" w:rsidRPr="00CA4C54" w:rsidRDefault="00BE12D0" w:rsidP="00782969">
      <w:pPr>
        <w:pStyle w:val="ZARTzmartartykuempunktem"/>
        <w:keepNext/>
      </w:pPr>
      <w:r w:rsidRPr="00CA4C54">
        <w:t xml:space="preserve">Art. 120b. 1. W przypadku wydania, na podstawie wniosku Inwestora, przez organ pierwszej instancji decyzji o </w:t>
      </w:r>
      <w:r w:rsidRPr="00CA4C54">
        <w:rPr>
          <w:rFonts w:hint="eastAsia"/>
        </w:rPr>
        <w:t>ś</w:t>
      </w:r>
      <w:r w:rsidRPr="00CA4C54">
        <w:t>rodowiskowych uwarunkowaniach, o</w:t>
      </w:r>
      <w:r w:rsidR="007724AF" w:rsidRPr="00CA4C54">
        <w:t xml:space="preserve"> </w:t>
      </w:r>
      <w:r w:rsidRPr="00CA4C54">
        <w:t>której mowa w</w:t>
      </w:r>
      <w:r w:rsidR="007F3738" w:rsidRPr="00CA4C54">
        <w:t> </w:t>
      </w:r>
      <w:r w:rsidRPr="00CA4C54">
        <w:t>art.</w:t>
      </w:r>
      <w:r w:rsidR="007F3738" w:rsidRPr="00CA4C54">
        <w:t> </w:t>
      </w:r>
      <w:r w:rsidRPr="00CA4C54">
        <w:t>71 ust. 1 ustawy z dnia 3 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rodowisko, dotycz</w:t>
      </w:r>
      <w:r w:rsidRPr="00CA4C54">
        <w:rPr>
          <w:rFonts w:hint="eastAsia"/>
        </w:rPr>
        <w:t>ą</w:t>
      </w:r>
      <w:r w:rsidRPr="00CA4C54">
        <w:t>cej Inwestycji Towarzysz</w:t>
      </w:r>
      <w:r w:rsidRPr="00CA4C54">
        <w:rPr>
          <w:rFonts w:hint="eastAsia"/>
        </w:rPr>
        <w:t>ą</w:t>
      </w:r>
      <w:r w:rsidRPr="00CA4C54">
        <w:t>cej:</w:t>
      </w:r>
    </w:p>
    <w:p w14:paraId="093A0764" w14:textId="428F838B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nie wszczyna si</w:t>
      </w:r>
      <w:r w:rsidRPr="00CA4C54">
        <w:rPr>
          <w:rFonts w:hint="eastAsia"/>
        </w:rPr>
        <w:t>ę</w:t>
      </w:r>
      <w:r w:rsidRPr="00CA4C54">
        <w:t xml:space="preserve"> post</w:t>
      </w:r>
      <w:r w:rsidRPr="00CA4C54">
        <w:rPr>
          <w:rFonts w:hint="eastAsia"/>
        </w:rPr>
        <w:t>ę</w:t>
      </w:r>
      <w:r w:rsidRPr="00CA4C54">
        <w:t>powa</w:t>
      </w:r>
      <w:r w:rsidRPr="00CA4C54">
        <w:rPr>
          <w:rFonts w:hint="eastAsia"/>
        </w:rPr>
        <w:t>ń</w:t>
      </w:r>
      <w:r w:rsidRPr="00CA4C54">
        <w:t xml:space="preserve"> o wydanie decyzji o warunkach zabudowy i</w:t>
      </w:r>
      <w:r w:rsidR="007724AF" w:rsidRPr="00CA4C54">
        <w:t xml:space="preserve"> </w:t>
      </w:r>
      <w:r w:rsidRPr="00CA4C54">
        <w:t>zagospodarowania terenu, które dotycz</w:t>
      </w:r>
      <w:r w:rsidRPr="00CA4C54">
        <w:rPr>
          <w:rFonts w:hint="eastAsia"/>
        </w:rPr>
        <w:t>ą</w:t>
      </w:r>
      <w:r w:rsidRPr="00CA4C54">
        <w:t xml:space="preserve"> cho</w:t>
      </w:r>
      <w:r w:rsidR="007F3738" w:rsidRPr="00CA4C54">
        <w:t>cia</w:t>
      </w:r>
      <w:r w:rsidR="007F3738" w:rsidRPr="00CA4C54">
        <w:rPr>
          <w:rFonts w:hint="eastAsia"/>
        </w:rPr>
        <w:t>ż</w:t>
      </w:r>
      <w:r w:rsidRPr="00CA4C54">
        <w:t>by w cz</w:t>
      </w:r>
      <w:r w:rsidRPr="00CA4C54">
        <w:rPr>
          <w:rFonts w:hint="eastAsia"/>
        </w:rPr>
        <w:t>ęś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uwarunkowaniach;</w:t>
      </w:r>
    </w:p>
    <w:p w14:paraId="123A3124" w14:textId="16B64E7B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umarza si</w:t>
      </w:r>
      <w:r w:rsidRPr="00CA4C54">
        <w:rPr>
          <w:rFonts w:hint="eastAsia"/>
        </w:rPr>
        <w:t>ę</w:t>
      </w:r>
      <w:r w:rsidRPr="00CA4C54">
        <w:t xml:space="preserve"> prowadzone post</w:t>
      </w:r>
      <w:r w:rsidRPr="00CA4C54">
        <w:rPr>
          <w:rFonts w:hint="eastAsia"/>
        </w:rPr>
        <w:t>ę</w:t>
      </w:r>
      <w:r w:rsidRPr="00CA4C54">
        <w:t>powanie o wydanie decyzji o warunkach zabudowy i</w:t>
      </w:r>
      <w:r w:rsidR="007724AF" w:rsidRPr="00CA4C54">
        <w:t xml:space="preserve"> </w:t>
      </w:r>
      <w:r w:rsidRPr="00CA4C54">
        <w:t>zagospodarowania terenu, które dotycz</w:t>
      </w:r>
      <w:r w:rsidRPr="00CA4C54">
        <w:rPr>
          <w:rFonts w:hint="eastAsia"/>
        </w:rPr>
        <w:t>ą</w:t>
      </w:r>
      <w:r w:rsidRPr="00CA4C54">
        <w:t xml:space="preserve"> cho</w:t>
      </w:r>
      <w:r w:rsidR="007F3738" w:rsidRPr="00CA4C54">
        <w:t>cia</w:t>
      </w:r>
      <w:r w:rsidR="007F3738" w:rsidRPr="00CA4C54">
        <w:rPr>
          <w:rFonts w:hint="eastAsia"/>
        </w:rPr>
        <w:t>ż</w:t>
      </w:r>
      <w:r w:rsidRPr="00CA4C54">
        <w:t>by w cz</w:t>
      </w:r>
      <w:r w:rsidRPr="00CA4C54">
        <w:rPr>
          <w:rFonts w:hint="eastAsia"/>
        </w:rPr>
        <w:t>ęś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z zastrze</w:t>
      </w:r>
      <w:r w:rsidRPr="00CA4C54">
        <w:rPr>
          <w:rFonts w:hint="eastAsia"/>
        </w:rPr>
        <w:t>ż</w:t>
      </w:r>
      <w:r w:rsidRPr="00CA4C54">
        <w:t>eniem ust. 3;</w:t>
      </w:r>
    </w:p>
    <w:p w14:paraId="5D7BF330" w14:textId="6AED7622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trac</w:t>
      </w:r>
      <w:r w:rsidRPr="00CA4C54">
        <w:rPr>
          <w:rFonts w:hint="eastAsia"/>
        </w:rPr>
        <w:t>ą</w:t>
      </w:r>
      <w:r w:rsidRPr="00CA4C54">
        <w:t xml:space="preserve"> moc decyzje o warunkach zabudowy i zagospodarowania terenu, które dotycz</w:t>
      </w:r>
      <w:r w:rsidRPr="00CA4C54">
        <w:rPr>
          <w:rFonts w:hint="eastAsia"/>
        </w:rPr>
        <w:t>ą</w:t>
      </w:r>
      <w:r w:rsidRPr="00CA4C54">
        <w:t xml:space="preserve"> cho</w:t>
      </w:r>
      <w:r w:rsidR="007F3738" w:rsidRPr="00CA4C54">
        <w:t>cia</w:t>
      </w:r>
      <w:r w:rsidR="007F3738" w:rsidRPr="00CA4C54">
        <w:rPr>
          <w:rFonts w:hint="eastAsia"/>
        </w:rPr>
        <w:t>ż</w:t>
      </w:r>
      <w:r w:rsidRPr="00CA4C54">
        <w:t>by w cz</w:t>
      </w:r>
      <w:r w:rsidRPr="00CA4C54">
        <w:rPr>
          <w:rFonts w:hint="eastAsia"/>
        </w:rPr>
        <w:t>ęś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uwarunkowaniach.</w:t>
      </w:r>
    </w:p>
    <w:p w14:paraId="772D72B8" w14:textId="32D9F20F" w:rsidR="00BE12D0" w:rsidRPr="00CA4C54" w:rsidRDefault="00BE12D0" w:rsidP="00BE12D0">
      <w:pPr>
        <w:pStyle w:val="ZUSTzmustartykuempunktem"/>
      </w:pPr>
      <w:r w:rsidRPr="00CA4C54">
        <w:t>2. Pe</w:t>
      </w:r>
      <w:r w:rsidRPr="00CA4C54">
        <w:rPr>
          <w:rFonts w:hint="eastAsia"/>
        </w:rPr>
        <w:t>ł</w:t>
      </w:r>
      <w:r w:rsidRPr="00CA4C54">
        <w:t>nomocnik mo</w:t>
      </w:r>
      <w:r w:rsidRPr="00CA4C54">
        <w:rPr>
          <w:rFonts w:hint="eastAsia"/>
        </w:rPr>
        <w:t>ż</w:t>
      </w:r>
      <w:r w:rsidRPr="00CA4C54">
        <w:t>e udzieli</w:t>
      </w:r>
      <w:r w:rsidRPr="00CA4C54">
        <w:rPr>
          <w:rFonts w:hint="eastAsia"/>
        </w:rPr>
        <w:t>ć</w:t>
      </w:r>
      <w:r w:rsidRPr="00CA4C54">
        <w:t xml:space="preserve"> zgody na wszcz</w:t>
      </w:r>
      <w:r w:rsidRPr="00CA4C54">
        <w:rPr>
          <w:rFonts w:hint="eastAsia"/>
        </w:rPr>
        <w:t>ę</w:t>
      </w:r>
      <w:r w:rsidRPr="00CA4C54">
        <w:t>cie post</w:t>
      </w:r>
      <w:r w:rsidRPr="00CA4C54">
        <w:rPr>
          <w:rFonts w:hint="eastAsia"/>
        </w:rPr>
        <w:t>ę</w:t>
      </w:r>
      <w:r w:rsidRPr="00CA4C54">
        <w:t>powania o wydanie decyzji o ustaleniu lokalizacji inwestycji celu publicznego, które dotycz</w:t>
      </w:r>
      <w:r w:rsidRPr="00CA4C54">
        <w:rPr>
          <w:rFonts w:hint="eastAsia"/>
        </w:rPr>
        <w:t>ą</w:t>
      </w:r>
      <w:r w:rsidRPr="00CA4C54">
        <w:t xml:space="preserve"> cho</w:t>
      </w:r>
      <w:r w:rsidR="007F3738" w:rsidRPr="00CA4C54">
        <w:t>cia</w:t>
      </w:r>
      <w:r w:rsidR="007F3738" w:rsidRPr="00CA4C54">
        <w:rPr>
          <w:rFonts w:hint="eastAsia"/>
        </w:rPr>
        <w:t>ż</w:t>
      </w:r>
      <w:r w:rsidRPr="00CA4C54">
        <w:t>by w cz</w:t>
      </w:r>
      <w:r w:rsidRPr="00CA4C54">
        <w:rPr>
          <w:rFonts w:hint="eastAsia"/>
        </w:rPr>
        <w:t>ęś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uwarunkowaniach. Zgod</w:t>
      </w:r>
      <w:r w:rsidRPr="00CA4C54">
        <w:rPr>
          <w:rFonts w:hint="eastAsia"/>
        </w:rPr>
        <w:t>ę</w:t>
      </w:r>
      <w:r w:rsidRPr="00CA4C54">
        <w:t xml:space="preserve"> do</w:t>
      </w:r>
      <w:r w:rsidRPr="00CA4C54">
        <w:rPr>
          <w:rFonts w:hint="eastAsia"/>
        </w:rPr>
        <w:t>łą</w:t>
      </w:r>
      <w:r w:rsidRPr="00CA4C54">
        <w:t>cza si</w:t>
      </w:r>
      <w:r w:rsidRPr="00CA4C54">
        <w:rPr>
          <w:rFonts w:hint="eastAsia"/>
        </w:rPr>
        <w:t>ę</w:t>
      </w:r>
      <w:r w:rsidRPr="00CA4C54">
        <w:t xml:space="preserve"> do wniosku o wszcz</w:t>
      </w:r>
      <w:r w:rsidRPr="00CA4C54">
        <w:rPr>
          <w:rFonts w:hint="eastAsia"/>
        </w:rPr>
        <w:t>ę</w:t>
      </w:r>
      <w:r w:rsidRPr="00CA4C54">
        <w:t>cie post</w:t>
      </w:r>
      <w:r w:rsidRPr="00CA4C54">
        <w:rPr>
          <w:rFonts w:hint="eastAsia"/>
        </w:rPr>
        <w:t>ę</w:t>
      </w:r>
      <w:r w:rsidRPr="00CA4C54">
        <w:t>powania.</w:t>
      </w:r>
    </w:p>
    <w:p w14:paraId="2596E778" w14:textId="77777777" w:rsidR="00BE12D0" w:rsidRPr="00CA4C54" w:rsidRDefault="00BE12D0" w:rsidP="00BE12D0">
      <w:pPr>
        <w:pStyle w:val="ZUSTzmustartykuempunktem"/>
      </w:pPr>
      <w:r w:rsidRPr="00CA4C54">
        <w:lastRenderedPageBreak/>
        <w:t>3. Post</w:t>
      </w:r>
      <w:r w:rsidRPr="00CA4C54">
        <w:rPr>
          <w:rFonts w:hint="eastAsia"/>
        </w:rPr>
        <w:t>ę</w:t>
      </w:r>
      <w:r w:rsidRPr="00CA4C54">
        <w:t>powania, o których mowa w ust. 1 pkt 2, s</w:t>
      </w:r>
      <w:r w:rsidRPr="00CA4C54">
        <w:rPr>
          <w:rFonts w:hint="eastAsia"/>
        </w:rPr>
        <w:t>ą</w:t>
      </w:r>
      <w:r w:rsidRPr="00CA4C54">
        <w:t xml:space="preserve"> umarzane z up</w:t>
      </w:r>
      <w:r w:rsidRPr="00CA4C54">
        <w:rPr>
          <w:rFonts w:hint="eastAsia"/>
        </w:rPr>
        <w:t>ł</w:t>
      </w:r>
      <w:r w:rsidRPr="00CA4C54">
        <w:t>ywem 14 dni od</w:t>
      </w:r>
      <w:r w:rsidR="007724AF" w:rsidRPr="00CA4C54">
        <w:t xml:space="preserve"> </w:t>
      </w:r>
      <w:r w:rsidRPr="00CA4C54">
        <w:t xml:space="preserve">dnia wydania decyzji, o której mowa w ust. 1. </w:t>
      </w:r>
    </w:p>
    <w:p w14:paraId="293AAC5B" w14:textId="77777777" w:rsidR="00BE12D0" w:rsidRPr="00CA4C54" w:rsidRDefault="00BE12D0" w:rsidP="00BE12D0">
      <w:pPr>
        <w:pStyle w:val="ZUSTzmustartykuempunktem"/>
      </w:pPr>
      <w:r w:rsidRPr="00CA4C54">
        <w:t>4. Decyzje, o których mowa w ust. 1 pkt 3, trac</w:t>
      </w:r>
      <w:r w:rsidRPr="00CA4C54">
        <w:rPr>
          <w:rFonts w:hint="eastAsia"/>
        </w:rPr>
        <w:t>ą</w:t>
      </w:r>
      <w:r w:rsidRPr="00CA4C54">
        <w:t xml:space="preserve"> moc z up</w:t>
      </w:r>
      <w:r w:rsidRPr="00CA4C54">
        <w:rPr>
          <w:rFonts w:hint="eastAsia"/>
        </w:rPr>
        <w:t>ł</w:t>
      </w:r>
      <w:r w:rsidRPr="00CA4C54">
        <w:t>ywem 14 dni od dnia wydania decyzji, o której mowa w ust. 1.</w:t>
      </w:r>
    </w:p>
    <w:p w14:paraId="4AF2D6A8" w14:textId="77777777" w:rsidR="00BE12D0" w:rsidRPr="00CA4C54" w:rsidRDefault="00BE12D0" w:rsidP="00BE12D0">
      <w:pPr>
        <w:pStyle w:val="ZUSTzmustartykuempunktem"/>
      </w:pPr>
      <w:r w:rsidRPr="00CA4C54">
        <w:t>5. Przepisu ust. 1 pkt 2 i 3 nie stosuje si</w:t>
      </w:r>
      <w:r w:rsidRPr="00CA4C54">
        <w:rPr>
          <w:rFonts w:hint="eastAsia"/>
        </w:rPr>
        <w:t>ę</w:t>
      </w:r>
      <w:r w:rsidRPr="00CA4C54">
        <w:t xml:space="preserve"> do decyzji o ustaleniu lokalizacji inwestycji celu publicznego wskazanych przez Pe</w:t>
      </w:r>
      <w:r w:rsidRPr="00CA4C54">
        <w:rPr>
          <w:rFonts w:hint="eastAsia"/>
        </w:rPr>
        <w:t>ł</w:t>
      </w:r>
      <w:r w:rsidRPr="00CA4C54">
        <w:t>nomocnika.</w:t>
      </w:r>
    </w:p>
    <w:p w14:paraId="6121BC54" w14:textId="77777777" w:rsidR="00BE12D0" w:rsidRPr="00CA4C54" w:rsidRDefault="00BE12D0" w:rsidP="00BE12D0">
      <w:pPr>
        <w:pStyle w:val="ZUSTzmustartykuempunktem"/>
      </w:pPr>
      <w:r w:rsidRPr="00CA4C54">
        <w:t>6. Pe</w:t>
      </w:r>
      <w:r w:rsidRPr="00CA4C54">
        <w:rPr>
          <w:rFonts w:hint="eastAsia"/>
        </w:rPr>
        <w:t>ł</w:t>
      </w:r>
      <w:r w:rsidRPr="00CA4C54">
        <w:t>nomocnik przekazuje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 xml:space="preserve">ciwym gminom informacje o decyzjach, o których mowa w ust. 5, w terminie 7 dni od dnia wydania decyzji, o której mowa w ust. 1. </w:t>
      </w:r>
    </w:p>
    <w:p w14:paraId="6642BF6D" w14:textId="77777777" w:rsidR="00BE12D0" w:rsidRPr="00CA4C54" w:rsidRDefault="00BE12D0" w:rsidP="00782969">
      <w:pPr>
        <w:pStyle w:val="ZUSTzmustartykuempunktem"/>
        <w:keepNext/>
      </w:pPr>
      <w:r w:rsidRPr="00CA4C54">
        <w:t>7. Przepis ust. 1 pkt 1 stosuje si</w:t>
      </w:r>
      <w:r w:rsidRPr="00CA4C54">
        <w:rPr>
          <w:rFonts w:hint="eastAsia"/>
        </w:rPr>
        <w:t>ę</w:t>
      </w:r>
      <w:r w:rsidRPr="00CA4C54">
        <w:t xml:space="preserve"> od dnia wydania przez organ pierwszej instancji decyzji o </w:t>
      </w:r>
      <w:r w:rsidRPr="00CA4C54">
        <w:rPr>
          <w:rFonts w:hint="eastAsia"/>
        </w:rPr>
        <w:t>ś</w:t>
      </w:r>
      <w:r w:rsidRPr="00CA4C54">
        <w:t xml:space="preserve">rodowiskowych uwarunkowaniach do dnia: </w:t>
      </w:r>
    </w:p>
    <w:p w14:paraId="29B69B6E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 xml:space="preserve">ycie planu rezerwacji, o którym mowa w art. 120m ust. 2, lub </w:t>
      </w:r>
    </w:p>
    <w:p w14:paraId="5D7594D7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 którym decyzja uchylaj</w:t>
      </w:r>
      <w:r w:rsidRPr="00CA4C54">
        <w:rPr>
          <w:rFonts w:hint="eastAsia"/>
        </w:rPr>
        <w:t>ą</w:t>
      </w:r>
      <w:r w:rsidRPr="00CA4C54">
        <w:t>ca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ca podstaw</w:t>
      </w:r>
      <w:r w:rsidRPr="00CA4C54">
        <w:rPr>
          <w:rFonts w:hint="eastAsia"/>
        </w:rPr>
        <w:t>ą</w:t>
      </w:r>
      <w:r w:rsidRPr="00CA4C54">
        <w:t xml:space="preserve"> przyj</w:t>
      </w:r>
      <w:r w:rsidRPr="00CA4C54">
        <w:rPr>
          <w:rFonts w:hint="eastAsia"/>
        </w:rPr>
        <w:t>ę</w:t>
      </w:r>
      <w:r w:rsidRPr="00CA4C54">
        <w:t>cia planu rezerwacji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ostateczna, lub </w:t>
      </w:r>
    </w:p>
    <w:p w14:paraId="02DBD9B2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w którym decyzja stwierdzaj</w:t>
      </w:r>
      <w:r w:rsidRPr="00CA4C54">
        <w:rPr>
          <w:rFonts w:hint="eastAsia"/>
        </w:rPr>
        <w:t>ą</w:t>
      </w:r>
      <w:r w:rsidRPr="00CA4C54">
        <w:t>ca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ść</w:t>
      </w:r>
      <w:r w:rsidRPr="00CA4C54">
        <w:t xml:space="preserve"> decyzji o </w:t>
      </w:r>
      <w:r w:rsidRPr="00CA4C54">
        <w:rPr>
          <w:rFonts w:hint="eastAsia"/>
        </w:rPr>
        <w:t>ś</w:t>
      </w:r>
      <w:r w:rsidRPr="00CA4C54">
        <w:t>rodowiskowych uwarunkowaniach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ca podstaw</w:t>
      </w:r>
      <w:r w:rsidRPr="00CA4C54">
        <w:rPr>
          <w:rFonts w:hint="eastAsia"/>
        </w:rPr>
        <w:t>ą</w:t>
      </w:r>
      <w:r w:rsidRPr="00CA4C54">
        <w:t xml:space="preserve"> przyj</w:t>
      </w:r>
      <w:r w:rsidRPr="00CA4C54">
        <w:rPr>
          <w:rFonts w:hint="eastAsia"/>
        </w:rPr>
        <w:t>ę</w:t>
      </w:r>
      <w:r w:rsidRPr="00CA4C54">
        <w:t>cia planu rezerwacji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ostateczna, lub </w:t>
      </w:r>
    </w:p>
    <w:p w14:paraId="473B301F" w14:textId="2C8ADD0D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w którym up</w:t>
      </w:r>
      <w:r w:rsidRPr="00CA4C54">
        <w:rPr>
          <w:rFonts w:hint="eastAsia"/>
        </w:rPr>
        <w:t>ł</w:t>
      </w:r>
      <w:r w:rsidRPr="00CA4C54">
        <w:t>yn</w:t>
      </w:r>
      <w:r w:rsidRPr="00CA4C54">
        <w:rPr>
          <w:rFonts w:hint="eastAsia"/>
        </w:rPr>
        <w:t>ęł</w:t>
      </w:r>
      <w:r w:rsidRPr="00CA4C54">
        <w:t>o 6 lat od dnia</w:t>
      </w:r>
      <w:r w:rsidR="007F3738" w:rsidRPr="00CA4C54">
        <w:t>,</w:t>
      </w:r>
      <w:r w:rsidRPr="00CA4C54">
        <w:t xml:space="preserve"> w którym decyzja o </w:t>
      </w:r>
      <w:r w:rsidRPr="00CA4C54">
        <w:rPr>
          <w:rFonts w:hint="eastAsia"/>
        </w:rPr>
        <w:t>ś</w:t>
      </w:r>
      <w:r w:rsidRPr="00CA4C54">
        <w:t>rodowiskowych uwarunkowaniach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ostateczna.</w:t>
      </w:r>
    </w:p>
    <w:p w14:paraId="44B1E06B" w14:textId="46859CAB" w:rsidR="00BE12D0" w:rsidRPr="00CA4C54" w:rsidRDefault="00BE12D0" w:rsidP="00BE12D0">
      <w:pPr>
        <w:pStyle w:val="ZUSTzmustartykuempunktem"/>
      </w:pPr>
      <w:r w:rsidRPr="00CA4C54">
        <w:t>8. Przepisu ust. 1 pkt 3 nie stosuje si</w:t>
      </w:r>
      <w:r w:rsidRPr="00CA4C54">
        <w:rPr>
          <w:rFonts w:hint="eastAsia"/>
        </w:rPr>
        <w:t>ę</w:t>
      </w:r>
      <w:r w:rsidRPr="00CA4C54">
        <w:t xml:space="preserve"> do decyzji o warunkach zabudowy i</w:t>
      </w:r>
      <w:r w:rsidR="007724AF" w:rsidRPr="00CA4C54">
        <w:t xml:space="preserve"> </w:t>
      </w:r>
      <w:r w:rsidRPr="00CA4C54">
        <w:t>zagospodarowania terenu, na podstawie których do dnia wydania decyzji o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rodowiskowych uwarunkowaniach wydano ostateczn</w:t>
      </w:r>
      <w:r w:rsidRPr="00CA4C54">
        <w:rPr>
          <w:rFonts w:hint="eastAsia"/>
        </w:rPr>
        <w:t>ą</w:t>
      </w:r>
      <w:r w:rsidRPr="00CA4C54">
        <w:t xml:space="preserve"> decyzj</w:t>
      </w:r>
      <w:r w:rsidRPr="00CA4C54">
        <w:rPr>
          <w:rFonts w:hint="eastAsia"/>
        </w:rPr>
        <w:t>ę</w:t>
      </w:r>
      <w:r w:rsidRPr="00CA4C54">
        <w:t xml:space="preserve"> − pozwolenie na</w:t>
      </w:r>
      <w:r w:rsidR="007724AF" w:rsidRPr="00CA4C54">
        <w:t xml:space="preserve"> </w:t>
      </w:r>
      <w:r w:rsidRPr="00CA4C54">
        <w:t>budow</w:t>
      </w:r>
      <w:r w:rsidRPr="00CA4C54">
        <w:rPr>
          <w:rFonts w:hint="eastAsia"/>
        </w:rPr>
        <w:t>ę</w:t>
      </w:r>
      <w:r w:rsidRPr="00CA4C54">
        <w:t xml:space="preserve"> albo dokonano zg</w:t>
      </w:r>
      <w:r w:rsidRPr="00CA4C54">
        <w:rPr>
          <w:rFonts w:hint="eastAsia"/>
        </w:rPr>
        <w:t>ł</w:t>
      </w:r>
      <w:r w:rsidRPr="00CA4C54">
        <w:t>oszenia, o którym mowa w art. 30 ustawy z dnia 7 lipca 1994</w:t>
      </w:r>
      <w:r w:rsidR="007F3738" w:rsidRPr="00CA4C54">
        <w:t> </w:t>
      </w:r>
      <w:r w:rsidRPr="00CA4C54">
        <w:t>r. – Prawo budowlane, i up</w:t>
      </w:r>
      <w:r w:rsidRPr="00CA4C54">
        <w:rPr>
          <w:rFonts w:hint="eastAsia"/>
        </w:rPr>
        <w:t>ł</w:t>
      </w:r>
      <w:r w:rsidRPr="00CA4C54">
        <w:t>yn</w:t>
      </w:r>
      <w:r w:rsidRPr="00CA4C54">
        <w:rPr>
          <w:rFonts w:hint="eastAsia"/>
        </w:rPr>
        <w:t>ął</w:t>
      </w:r>
      <w:r w:rsidRPr="00CA4C54">
        <w:t xml:space="preserve"> termin do wniesienia przez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organ sprzeciwu.</w:t>
      </w:r>
    </w:p>
    <w:p w14:paraId="76FB3A77" w14:textId="77777777" w:rsidR="00BE12D0" w:rsidRPr="00CA4C54" w:rsidRDefault="00BE12D0" w:rsidP="00BE12D0">
      <w:pPr>
        <w:pStyle w:val="ZUSTzmustartykuempunktem"/>
      </w:pPr>
      <w:r w:rsidRPr="00CA4C54">
        <w:t>9. Do stwierdzenia wyga</w:t>
      </w:r>
      <w:r w:rsidRPr="00CA4C54">
        <w:rPr>
          <w:rFonts w:hint="eastAsia"/>
        </w:rPr>
        <w:t>ś</w:t>
      </w:r>
      <w:r w:rsidRPr="00CA4C54">
        <w:t>ni</w:t>
      </w:r>
      <w:r w:rsidRPr="00CA4C54">
        <w:rPr>
          <w:rFonts w:hint="eastAsia"/>
        </w:rPr>
        <w:t>ę</w:t>
      </w:r>
      <w:r w:rsidRPr="00CA4C54">
        <w:t>cia decyzji o warunkach zabudowy i zagospodarowania terenu przepisów art. 162 ustawy z dnia 14 czerwca 1960 r. − Kodeks post</w:t>
      </w:r>
      <w:r w:rsidRPr="00CA4C54">
        <w:rPr>
          <w:rFonts w:hint="eastAsia"/>
        </w:rPr>
        <w:t>ę</w:t>
      </w:r>
      <w:r w:rsidRPr="00CA4C54">
        <w:t>powania administracyjnego nie stosuje si</w:t>
      </w:r>
      <w:r w:rsidRPr="00CA4C54">
        <w:rPr>
          <w:rFonts w:hint="eastAsia"/>
        </w:rPr>
        <w:t>ę</w:t>
      </w:r>
      <w:r w:rsidRPr="00CA4C54">
        <w:t>.</w:t>
      </w:r>
    </w:p>
    <w:p w14:paraId="1EFEE004" w14:textId="77777777" w:rsidR="00BE12D0" w:rsidRPr="00CA4C54" w:rsidRDefault="00BE12D0" w:rsidP="00BE12D0">
      <w:pPr>
        <w:pStyle w:val="ZUSTzmustartykuempunktem"/>
      </w:pPr>
      <w:r w:rsidRPr="00CA4C54">
        <w:t>10. W ci</w:t>
      </w:r>
      <w:r w:rsidRPr="00CA4C54">
        <w:rPr>
          <w:rFonts w:hint="eastAsia"/>
        </w:rPr>
        <w:t>ą</w:t>
      </w:r>
      <w:r w:rsidRPr="00CA4C54">
        <w:t>gu 3 miesi</w:t>
      </w:r>
      <w:r w:rsidRPr="00CA4C54">
        <w:rPr>
          <w:rFonts w:hint="eastAsia"/>
        </w:rPr>
        <w:t>ę</w:t>
      </w:r>
      <w:r w:rsidRPr="00CA4C54">
        <w:t xml:space="preserve">cy od dnia otrzymania decyzji o </w:t>
      </w:r>
      <w:r w:rsidRPr="00CA4C54">
        <w:rPr>
          <w:rFonts w:hint="eastAsia"/>
        </w:rPr>
        <w:t>ś</w:t>
      </w:r>
      <w:r w:rsidRPr="00CA4C54">
        <w:t>rodowiskowych uwarunkowaniach wójt, burmistrz lub prezydent miasta opracowuje wykaz decyzji, o</w:t>
      </w:r>
      <w:r w:rsidR="007724AF" w:rsidRPr="00CA4C54">
        <w:t xml:space="preserve"> </w:t>
      </w:r>
      <w:r w:rsidRPr="00CA4C54">
        <w:t>których mowa w ust. 1 pkt 3.</w:t>
      </w:r>
    </w:p>
    <w:p w14:paraId="32E4CBCD" w14:textId="77777777" w:rsidR="00BE12D0" w:rsidRPr="00CA4C54" w:rsidRDefault="00BE12D0" w:rsidP="00BE12D0">
      <w:pPr>
        <w:pStyle w:val="ZUSTzmustartykuempunktem"/>
      </w:pPr>
      <w:r w:rsidRPr="00CA4C54">
        <w:t>11. Wykaz, o którym mowa w ust. 10, jest przekazywany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 xml:space="preserve">ciwym miejscowo organom administracji architektoniczno-budowlanej i nadzoru budowlanego oraz </w:t>
      </w:r>
      <w:r w:rsidRPr="00CA4C54">
        <w:lastRenderedPageBreak/>
        <w:t>podlega og</w:t>
      </w:r>
      <w:r w:rsidRPr="00CA4C54">
        <w:rPr>
          <w:rFonts w:hint="eastAsia"/>
        </w:rPr>
        <w:t>ł</w:t>
      </w:r>
      <w:r w:rsidRPr="00CA4C54">
        <w:t>oszeniu na stronie podmiotowej Biuletynu Informacji Publicznej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ciwej gminy.</w:t>
      </w:r>
    </w:p>
    <w:p w14:paraId="0E6B42DB" w14:textId="77777777" w:rsidR="00BE12D0" w:rsidRPr="00CA4C54" w:rsidRDefault="00BE12D0" w:rsidP="00BE12D0">
      <w:pPr>
        <w:pStyle w:val="ZUSTzmustartykuempunktem"/>
      </w:pPr>
      <w:r w:rsidRPr="00CA4C54">
        <w:t>12. Przepisy ust. 1−11 stosuje si</w:t>
      </w:r>
      <w:r w:rsidRPr="00CA4C54">
        <w:rPr>
          <w:rFonts w:hint="eastAsia"/>
        </w:rPr>
        <w:t>ę</w:t>
      </w:r>
      <w:r w:rsidRPr="00CA4C54">
        <w:t xml:space="preserve"> do zmiany przez organ pierwszej instancji decyzji o </w:t>
      </w:r>
      <w:r w:rsidRPr="00CA4C54">
        <w:rPr>
          <w:rFonts w:hint="eastAsia"/>
        </w:rPr>
        <w:t>ś</w:t>
      </w:r>
      <w:r w:rsidRPr="00CA4C54">
        <w:t>rodowiskowych uwarunkowaniach, o</w:t>
      </w:r>
      <w:r w:rsidR="007724AF" w:rsidRPr="00CA4C54">
        <w:t xml:space="preserve"> </w:t>
      </w:r>
      <w:r w:rsidRPr="00CA4C54">
        <w:t>której mowa w art. 71 ust. 1 ustawy z dnia 3 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rodowisko, dotycz</w:t>
      </w:r>
      <w:r w:rsidRPr="00CA4C54">
        <w:rPr>
          <w:rFonts w:hint="eastAsia"/>
        </w:rPr>
        <w:t>ą</w:t>
      </w:r>
      <w:r w:rsidRPr="00CA4C54">
        <w:t>cej Inwestycji Towarzysz</w:t>
      </w:r>
      <w:r w:rsidRPr="00CA4C54">
        <w:rPr>
          <w:rFonts w:hint="eastAsia"/>
        </w:rPr>
        <w:t>ą</w:t>
      </w:r>
      <w:r w:rsidRPr="00CA4C54">
        <w:t>cej.</w:t>
      </w:r>
    </w:p>
    <w:p w14:paraId="43F074B2" w14:textId="4B38DD4D" w:rsidR="00BE12D0" w:rsidRPr="00CA4C54" w:rsidRDefault="00BE12D0" w:rsidP="00BE12D0">
      <w:pPr>
        <w:pStyle w:val="ZUSTzmustartykuempunktem"/>
      </w:pPr>
      <w:r w:rsidRPr="00CA4C54">
        <w:t>13.</w:t>
      </w:r>
      <w:r w:rsidR="007724AF" w:rsidRPr="00CA4C54">
        <w:t xml:space="preserve"> </w:t>
      </w:r>
      <w:r w:rsidRPr="00CA4C54">
        <w:t>W</w:t>
      </w:r>
      <w:r w:rsidR="007724AF" w:rsidRPr="00CA4C54">
        <w:t xml:space="preserve"> </w:t>
      </w:r>
      <w:r w:rsidRPr="00CA4C54">
        <w:t>sytuacji gdy decyzja uchylaj</w:t>
      </w:r>
      <w:r w:rsidRPr="00CA4C54">
        <w:rPr>
          <w:rFonts w:hint="eastAsia"/>
        </w:rPr>
        <w:t>ą</w:t>
      </w:r>
      <w:r w:rsidRPr="00CA4C54">
        <w:t>ca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 lub decyzja stwierdzaj</w:t>
      </w:r>
      <w:r w:rsidRPr="00CA4C54">
        <w:rPr>
          <w:rFonts w:hint="eastAsia"/>
        </w:rPr>
        <w:t>ą</w:t>
      </w:r>
      <w:r w:rsidRPr="00CA4C54">
        <w:t>ca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ść</w:t>
      </w:r>
      <w:r w:rsidRPr="00CA4C54">
        <w:t xml:space="preserve"> decyzji o </w:t>
      </w:r>
      <w:r w:rsidRPr="00CA4C54">
        <w:rPr>
          <w:rFonts w:hint="eastAsia"/>
        </w:rPr>
        <w:t>ś</w:t>
      </w:r>
      <w:r w:rsidRPr="00CA4C54">
        <w:t>rodowiskowych uwarunkowaniach nie dotyczy wszystkich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decyzj</w:t>
      </w:r>
      <w:r w:rsidRPr="00CA4C54">
        <w:rPr>
          <w:rFonts w:hint="eastAsia"/>
        </w:rPr>
        <w:t>ą</w:t>
      </w:r>
      <w:r w:rsidRPr="00CA4C54">
        <w:t xml:space="preserve"> o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rodowiskowych uwarunkowaniach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cej podstaw</w:t>
      </w:r>
      <w:r w:rsidRPr="00CA4C54">
        <w:rPr>
          <w:rFonts w:hint="eastAsia"/>
        </w:rPr>
        <w:t>ą</w:t>
      </w:r>
      <w:r w:rsidRPr="00CA4C54">
        <w:t xml:space="preserve"> przyj</w:t>
      </w:r>
      <w:r w:rsidRPr="00CA4C54">
        <w:rPr>
          <w:rFonts w:hint="eastAsia"/>
        </w:rPr>
        <w:t>ę</w:t>
      </w:r>
      <w:r w:rsidRPr="00CA4C54">
        <w:t>cia planu rezerwacji, przepis ust. 7 pkt 1 stosuje si</w:t>
      </w:r>
      <w:r w:rsidRPr="00CA4C54">
        <w:rPr>
          <w:rFonts w:hint="eastAsia"/>
        </w:rPr>
        <w:t>ę</w:t>
      </w:r>
      <w:r w:rsidRPr="00CA4C54">
        <w:t xml:space="preserve"> do nieruchomo</w:t>
      </w:r>
      <w:r w:rsidRPr="00CA4C54">
        <w:rPr>
          <w:rFonts w:hint="eastAsia"/>
        </w:rPr>
        <w:t>ś</w:t>
      </w:r>
      <w:r w:rsidRPr="00CA4C54">
        <w:t>ci w zakresie, w jakim decyzja ta nie zosta</w:t>
      </w:r>
      <w:r w:rsidRPr="00CA4C54">
        <w:rPr>
          <w:rFonts w:hint="eastAsia"/>
        </w:rPr>
        <w:t>ł</w:t>
      </w:r>
      <w:r w:rsidRPr="00CA4C54">
        <w:t>a uchylona, lub w zakresie, w jakim nie stwierdzono jej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>ci.</w:t>
      </w:r>
    </w:p>
    <w:p w14:paraId="7AB99FC9" w14:textId="77777777" w:rsidR="00BE12D0" w:rsidRPr="00CA4C54" w:rsidRDefault="00BE12D0" w:rsidP="00782969">
      <w:pPr>
        <w:pStyle w:val="ZUSTzmustartykuempunktem"/>
        <w:keepNext/>
      </w:pPr>
      <w:r w:rsidRPr="00CA4C54">
        <w:t>14. Inwestor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cy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 dotycz</w:t>
      </w:r>
      <w:r w:rsidRPr="00CA4C54">
        <w:rPr>
          <w:rFonts w:hint="eastAsia"/>
        </w:rPr>
        <w:t>ą</w:t>
      </w:r>
      <w:r w:rsidRPr="00CA4C54">
        <w:t>cej Inwestycji Towarzysz</w:t>
      </w:r>
      <w:r w:rsidRPr="00CA4C54">
        <w:rPr>
          <w:rFonts w:hint="eastAsia"/>
        </w:rPr>
        <w:t>ą</w:t>
      </w:r>
      <w:r w:rsidRPr="00CA4C54">
        <w:t>cej dor</w:t>
      </w:r>
      <w:r w:rsidRPr="00CA4C54">
        <w:rPr>
          <w:rFonts w:hint="eastAsia"/>
        </w:rPr>
        <w:t>ę</w:t>
      </w:r>
      <w:r w:rsidRPr="00CA4C54">
        <w:t>cza niezw</w:t>
      </w:r>
      <w:r w:rsidRPr="00CA4C54">
        <w:rPr>
          <w:rFonts w:hint="eastAsia"/>
        </w:rPr>
        <w:t>ł</w:t>
      </w:r>
      <w:r w:rsidRPr="00CA4C54">
        <w:t>ocznie kopi</w:t>
      </w:r>
      <w:r w:rsidRPr="00CA4C54">
        <w:rPr>
          <w:rFonts w:hint="eastAsia"/>
        </w:rPr>
        <w:t>ę</w:t>
      </w:r>
      <w:r w:rsidRPr="00CA4C54">
        <w:t>:</w:t>
      </w:r>
    </w:p>
    <w:p w14:paraId="3E33DB07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 xml:space="preserve">wniosku o wydanie decyzji o </w:t>
      </w:r>
      <w:r w:rsidRPr="00CA4C54">
        <w:rPr>
          <w:rFonts w:hint="eastAsia"/>
        </w:rPr>
        <w:t>ś</w:t>
      </w:r>
      <w:r w:rsidRPr="00CA4C54">
        <w:t>rodowiskowych uwarunkowaniach, bez za</w:t>
      </w:r>
      <w:r w:rsidRPr="00CA4C54">
        <w:rPr>
          <w:rFonts w:hint="eastAsia"/>
        </w:rPr>
        <w:t>łą</w:t>
      </w:r>
      <w:r w:rsidRPr="00CA4C54">
        <w:t>czników, o których mowa w art. 74 ust. 1 ustawy z dnia 3 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rodowisko, i z wy</w:t>
      </w:r>
      <w:r w:rsidRPr="00CA4C54">
        <w:rPr>
          <w:rFonts w:hint="eastAsia"/>
        </w:rPr>
        <w:t>łą</w:t>
      </w:r>
      <w:r w:rsidRPr="00CA4C54">
        <w:t>czeniem mapy, o</w:t>
      </w:r>
      <w:r w:rsidR="007724AF" w:rsidRPr="00CA4C54">
        <w:t xml:space="preserve"> </w:t>
      </w:r>
      <w:r w:rsidRPr="00CA4C54">
        <w:t>której mowa w art. 74 ust. 1 pkt 3a tej ustawy,</w:t>
      </w:r>
    </w:p>
    <w:p w14:paraId="666682DE" w14:textId="77777777" w:rsidR="00BE12D0" w:rsidRPr="00CA4C54" w:rsidRDefault="00BE12D0" w:rsidP="00782969">
      <w:pPr>
        <w:pStyle w:val="ZPKTzmpktartykuempunktem"/>
        <w:keepNext/>
      </w:pPr>
      <w:r w:rsidRPr="00CA4C54">
        <w:t>2)</w:t>
      </w:r>
      <w:r w:rsidRPr="00CA4C54">
        <w:tab/>
        <w:t>decyzji ko</w:t>
      </w:r>
      <w:r w:rsidRPr="00CA4C54">
        <w:rPr>
          <w:rFonts w:hint="eastAsia"/>
        </w:rPr>
        <w:t>ń</w:t>
      </w:r>
      <w:r w:rsidRPr="00CA4C54">
        <w:t>cz</w:t>
      </w:r>
      <w:r w:rsidRPr="00CA4C54">
        <w:rPr>
          <w:rFonts w:hint="eastAsia"/>
        </w:rPr>
        <w:t>ą</w:t>
      </w:r>
      <w:r w:rsidRPr="00CA4C54">
        <w:t>cej post</w:t>
      </w:r>
      <w:r w:rsidRPr="00CA4C54">
        <w:rPr>
          <w:rFonts w:hint="eastAsia"/>
        </w:rPr>
        <w:t>ę</w:t>
      </w:r>
      <w:r w:rsidRPr="00CA4C54">
        <w:t xml:space="preserve">powanie w przedmiocie </w:t>
      </w:r>
      <w:r w:rsidRPr="00CA4C54">
        <w:rPr>
          <w:rFonts w:hint="eastAsia"/>
        </w:rPr>
        <w:t>ś</w:t>
      </w:r>
      <w:r w:rsidRPr="00CA4C54">
        <w:t>rodowiskowych uwarunkowa</w:t>
      </w:r>
      <w:r w:rsidRPr="00CA4C54">
        <w:rPr>
          <w:rFonts w:hint="eastAsia"/>
        </w:rPr>
        <w:t>ń</w:t>
      </w:r>
    </w:p>
    <w:p w14:paraId="05B76B00" w14:textId="77777777" w:rsidR="00BE12D0" w:rsidRPr="00CA4C54" w:rsidRDefault="00BE12D0" w:rsidP="00BE12D0">
      <w:pPr>
        <w:pStyle w:val="ZCZWSPPKTzmczciwsppktartykuempunktem"/>
      </w:pPr>
      <w:r w:rsidRPr="00CA4C54">
        <w:t>−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wójtom, burmistrzom, prezydentom miast, zarz</w:t>
      </w:r>
      <w:r w:rsidRPr="00CA4C54">
        <w:rPr>
          <w:rFonts w:hint="eastAsia"/>
        </w:rPr>
        <w:t>ą</w:t>
      </w:r>
      <w:r w:rsidRPr="00CA4C54">
        <w:t>dowi województwa i</w:t>
      </w:r>
      <w:r w:rsidR="007724AF" w:rsidRPr="00CA4C54">
        <w:t xml:space="preserve"> </w:t>
      </w:r>
      <w:r w:rsidRPr="00CA4C54">
        <w:t>wojewodzie.</w:t>
      </w:r>
    </w:p>
    <w:p w14:paraId="68908523" w14:textId="77777777" w:rsidR="00BE12D0" w:rsidRPr="00CA4C54" w:rsidRDefault="00BE12D0" w:rsidP="00BE12D0">
      <w:pPr>
        <w:pStyle w:val="ZUSTzmustartykuempunktem"/>
      </w:pPr>
      <w:r w:rsidRPr="00CA4C54">
        <w:t>15. Przepis ust. 14 pkt 1 stosuje si</w:t>
      </w:r>
      <w:r w:rsidRPr="00CA4C54">
        <w:rPr>
          <w:rFonts w:hint="eastAsia"/>
        </w:rPr>
        <w:t>ę</w:t>
      </w:r>
      <w:r w:rsidRPr="00CA4C54">
        <w:t xml:space="preserve"> odpowiednio przy zmianie wniosku o wydanie decyzji o </w:t>
      </w:r>
      <w:r w:rsidRPr="00CA4C54">
        <w:rPr>
          <w:rFonts w:hint="eastAsia"/>
        </w:rPr>
        <w:t>ś</w:t>
      </w:r>
      <w:r w:rsidRPr="00CA4C54">
        <w:t>rodowiskowych uwarunkowaniach.</w:t>
      </w:r>
    </w:p>
    <w:p w14:paraId="0B507B04" w14:textId="6BEF3848" w:rsidR="00BE12D0" w:rsidRPr="00CA4C54" w:rsidRDefault="00BE12D0" w:rsidP="00782969">
      <w:pPr>
        <w:pStyle w:val="ZARTzmartartykuempunktem"/>
        <w:keepNext/>
      </w:pPr>
      <w:r w:rsidRPr="00CA4C54">
        <w:t>Art. 120c. W przypadku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przez Inwestora wniosku o wydanie decyzji o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rodowiskowych uwarunkowaniach, o której mowa w art. 71 ust. 1 ustawy z dnia 3</w:t>
      </w:r>
      <w:r w:rsidR="00862749" w:rsidRPr="00CA4C54">
        <w:t> </w:t>
      </w:r>
      <w:r w:rsidRPr="00CA4C54">
        <w:t>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rodowisko, dotycz</w:t>
      </w:r>
      <w:r w:rsidRPr="00CA4C54">
        <w:rPr>
          <w:rFonts w:hint="eastAsia"/>
        </w:rPr>
        <w:t>ą</w:t>
      </w:r>
      <w:r w:rsidRPr="00CA4C54">
        <w:t>cej Inwestycji Towarzysz</w:t>
      </w:r>
      <w:r w:rsidRPr="00CA4C54">
        <w:rPr>
          <w:rFonts w:hint="eastAsia"/>
        </w:rPr>
        <w:t>ą</w:t>
      </w:r>
      <w:r w:rsidRPr="00CA4C54">
        <w:t>cej, lub wydania takiej decyzji nie uchwala si</w:t>
      </w:r>
      <w:r w:rsidRPr="00CA4C54">
        <w:rPr>
          <w:rFonts w:hint="eastAsia"/>
        </w:rPr>
        <w:t>ę</w:t>
      </w:r>
      <w:r w:rsidRPr="00CA4C54">
        <w:t>:</w:t>
      </w:r>
    </w:p>
    <w:p w14:paraId="298C0020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gminy, </w:t>
      </w:r>
    </w:p>
    <w:p w14:paraId="7AEDA3E3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miejscowego planu zagospodarowania przestrzennego,</w:t>
      </w:r>
    </w:p>
    <w:p w14:paraId="09B53A9F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planu zagospodarowania przestrzennego województwa,</w:t>
      </w:r>
    </w:p>
    <w:p w14:paraId="0896A2AF" w14:textId="77777777" w:rsidR="00BE12D0" w:rsidRPr="00CA4C54" w:rsidRDefault="00BE12D0" w:rsidP="00BE12D0">
      <w:pPr>
        <w:pStyle w:val="ZPKTzmpktartykuempunktem"/>
      </w:pPr>
      <w:r w:rsidRPr="00CA4C54">
        <w:lastRenderedPageBreak/>
        <w:t>4)</w:t>
      </w:r>
      <w:r w:rsidRPr="00CA4C54">
        <w:tab/>
        <w:t>miejscowego planu</w:t>
      </w:r>
      <w:r w:rsidR="007724AF" w:rsidRPr="00CA4C54">
        <w:t xml:space="preserve"> </w:t>
      </w:r>
      <w:r w:rsidRPr="00CA4C54">
        <w:t>rewitalizacji,</w:t>
      </w:r>
    </w:p>
    <w:p w14:paraId="15EBBA8A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uchwa</w:t>
      </w:r>
      <w:r w:rsidRPr="00CA4C54">
        <w:rPr>
          <w:rFonts w:hint="eastAsia"/>
        </w:rPr>
        <w:t>ł</w:t>
      </w:r>
      <w:r w:rsidRPr="00CA4C54">
        <w:t>y o utworzeniu parku kulturowego,</w:t>
      </w:r>
    </w:p>
    <w:p w14:paraId="0F6004FF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uchwa</w:t>
      </w:r>
      <w:r w:rsidRPr="00CA4C54">
        <w:rPr>
          <w:rFonts w:hint="eastAsia"/>
        </w:rPr>
        <w:t>ł</w:t>
      </w:r>
      <w:r w:rsidRPr="00CA4C54">
        <w:t>y w sprawie zasad i warunków sytuowania obiektów ma</w:t>
      </w:r>
      <w:r w:rsidRPr="00CA4C54">
        <w:rPr>
          <w:rFonts w:hint="eastAsia"/>
        </w:rPr>
        <w:t>ł</w:t>
      </w:r>
      <w:r w:rsidRPr="00CA4C54">
        <w:t>ej architektury, tablic reklamowych i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reklamowych oraz ogrodze</w:t>
      </w:r>
      <w:r w:rsidRPr="00CA4C54">
        <w:rPr>
          <w:rFonts w:hint="eastAsia"/>
        </w:rPr>
        <w:t>ń</w:t>
      </w:r>
      <w:r w:rsidRPr="00CA4C54">
        <w:t>, ich gabarytów, standardów jako</w:t>
      </w:r>
      <w:r w:rsidRPr="00CA4C54">
        <w:rPr>
          <w:rFonts w:hint="eastAsia"/>
        </w:rPr>
        <w:t>ś</w:t>
      </w:r>
      <w:r w:rsidRPr="00CA4C54">
        <w:t>ciowych oraz rodzajów materia</w:t>
      </w:r>
      <w:r w:rsidRPr="00CA4C54">
        <w:rPr>
          <w:rFonts w:hint="eastAsia"/>
        </w:rPr>
        <w:t>łó</w:t>
      </w:r>
      <w:r w:rsidRPr="00CA4C54">
        <w:t>w budowlanych, z jakich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wykonane,</w:t>
      </w:r>
    </w:p>
    <w:p w14:paraId="71AC5B56" w14:textId="77777777" w:rsidR="00BE12D0" w:rsidRPr="00CA4C54" w:rsidRDefault="00BE12D0" w:rsidP="00BE12D0">
      <w:pPr>
        <w:pStyle w:val="ZPKTzmpktartykuempunktem"/>
      </w:pPr>
      <w:r w:rsidRPr="00CA4C54">
        <w:t>7)</w:t>
      </w:r>
      <w:r w:rsidRPr="00CA4C54">
        <w:tab/>
        <w:t>uchwa</w:t>
      </w:r>
      <w:r w:rsidRPr="00CA4C54">
        <w:rPr>
          <w:rFonts w:hint="eastAsia"/>
        </w:rPr>
        <w:t>ł</w:t>
      </w:r>
      <w:r w:rsidRPr="00CA4C54">
        <w:t>y w sprawie utworzenia lub powi</w:t>
      </w:r>
      <w:r w:rsidRPr="00CA4C54">
        <w:rPr>
          <w:rFonts w:hint="eastAsia"/>
        </w:rPr>
        <w:t>ę</w:t>
      </w:r>
      <w:r w:rsidRPr="00CA4C54">
        <w:t>kszenia parku krajobrazowego,</w:t>
      </w:r>
    </w:p>
    <w:p w14:paraId="7C38F4FD" w14:textId="77777777" w:rsidR="00BE12D0" w:rsidRPr="00CA4C54" w:rsidRDefault="00BE12D0" w:rsidP="00BE12D0">
      <w:pPr>
        <w:pStyle w:val="ZPKTzmpktartykuempunktem"/>
      </w:pPr>
      <w:r w:rsidRPr="00CA4C54">
        <w:t>8)</w:t>
      </w:r>
      <w:r w:rsidRPr="00CA4C54">
        <w:tab/>
        <w:t>uchwa</w:t>
      </w:r>
      <w:r w:rsidRPr="00CA4C54">
        <w:rPr>
          <w:rFonts w:hint="eastAsia"/>
        </w:rPr>
        <w:t>ł</w:t>
      </w:r>
      <w:r w:rsidRPr="00CA4C54">
        <w:t>y w sprawie wyznaczenia obszaru chronionego krajobrazu oraz uchwa</w:t>
      </w:r>
      <w:r w:rsidRPr="00CA4C54">
        <w:rPr>
          <w:rFonts w:hint="eastAsia"/>
        </w:rPr>
        <w:t>ł</w:t>
      </w:r>
      <w:r w:rsidRPr="00CA4C54">
        <w:t>y w</w:t>
      </w:r>
      <w:r w:rsidR="007724AF" w:rsidRPr="00CA4C54">
        <w:t xml:space="preserve"> </w:t>
      </w:r>
      <w:r w:rsidRPr="00CA4C54">
        <w:t>sprawie wprowadzenia zakazów na obszarze chronionego krajobrazu,</w:t>
      </w:r>
    </w:p>
    <w:p w14:paraId="301B8CC4" w14:textId="3F0A7C04" w:rsidR="00BE12D0" w:rsidRPr="00CA4C54" w:rsidRDefault="00BE12D0" w:rsidP="00BE12D0">
      <w:pPr>
        <w:pStyle w:val="ZPKTzmpktartykuempunktem"/>
      </w:pPr>
      <w:r w:rsidRPr="00CA4C54">
        <w:t>9)</w:t>
      </w:r>
      <w:r w:rsidRPr="00CA4C54">
        <w:tab/>
        <w:t>uchwa</w:t>
      </w:r>
      <w:r w:rsidRPr="00CA4C54">
        <w:rPr>
          <w:rFonts w:hint="eastAsia"/>
        </w:rPr>
        <w:t>ł</w:t>
      </w:r>
      <w:r w:rsidRPr="00CA4C54">
        <w:t>y w sprawie ustanowienia pomnika przyrody, stanowiska dokumentacyjnego, u</w:t>
      </w:r>
      <w:r w:rsidRPr="00CA4C54">
        <w:rPr>
          <w:rFonts w:hint="eastAsia"/>
        </w:rPr>
        <w:t>ż</w:t>
      </w:r>
      <w:r w:rsidRPr="00CA4C54">
        <w:t>ytku ekologicznego lub zespo</w:t>
      </w:r>
      <w:r w:rsidRPr="00CA4C54">
        <w:rPr>
          <w:rFonts w:hint="eastAsia"/>
        </w:rPr>
        <w:t>ł</w:t>
      </w:r>
      <w:r w:rsidRPr="00CA4C54">
        <w:t>u przyrodniczo</w:t>
      </w:r>
      <w:r w:rsidR="00862749" w:rsidRPr="00CA4C54">
        <w:noBreakHyphen/>
      </w:r>
      <w:r w:rsidRPr="00CA4C54">
        <w:t>krajobrazowego,</w:t>
      </w:r>
    </w:p>
    <w:p w14:paraId="2BF4029D" w14:textId="77777777" w:rsidR="00BE12D0" w:rsidRPr="00CA4C54" w:rsidRDefault="00BE12D0" w:rsidP="00BE12D0">
      <w:pPr>
        <w:pStyle w:val="ZPKTzmpktartykuempunktem"/>
      </w:pPr>
      <w:r w:rsidRPr="00CA4C54">
        <w:t>10)</w:t>
      </w:r>
      <w:r w:rsidRPr="00CA4C54">
        <w:tab/>
        <w:t>statutu uzdrowiska,</w:t>
      </w:r>
    </w:p>
    <w:p w14:paraId="4B14F87B" w14:textId="77777777" w:rsidR="00BE12D0" w:rsidRPr="00CA4C54" w:rsidRDefault="00BE12D0" w:rsidP="00782969">
      <w:pPr>
        <w:pStyle w:val="ZPKTzmpktartykuempunktem"/>
        <w:keepNext/>
      </w:pPr>
      <w:r w:rsidRPr="00CA4C54">
        <w:t>11)</w:t>
      </w:r>
      <w:r w:rsidRPr="00CA4C54">
        <w:tab/>
        <w:t>zarz</w:t>
      </w:r>
      <w:r w:rsidRPr="00CA4C54">
        <w:rPr>
          <w:rFonts w:hint="eastAsia"/>
        </w:rPr>
        <w:t>ą</w:t>
      </w:r>
      <w:r w:rsidRPr="00CA4C54">
        <w:t xml:space="preserve">dzenia regionalnego dyrektora ochrony </w:t>
      </w:r>
      <w:r w:rsidRPr="00CA4C54">
        <w:rPr>
          <w:rFonts w:hint="eastAsia"/>
        </w:rPr>
        <w:t>ś</w:t>
      </w:r>
      <w:r w:rsidRPr="00CA4C54">
        <w:t>rodowiska w sprawie rezerwatów przyrody</w:t>
      </w:r>
    </w:p>
    <w:p w14:paraId="7E8D7067" w14:textId="77777777" w:rsidR="00BE12D0" w:rsidRPr="00CA4C54" w:rsidRDefault="00BE12D0" w:rsidP="00BE12D0">
      <w:pPr>
        <w:pStyle w:val="ZCZWSPPKTzmczciwsppktartykuempunktem"/>
      </w:pPr>
      <w:r w:rsidRPr="00CA4C54">
        <w:t>−</w:t>
      </w:r>
      <w:r w:rsidR="00BD00DD" w:rsidRPr="00CA4C54">
        <w:t xml:space="preserve"> </w:t>
      </w:r>
      <w:r w:rsidRPr="00CA4C54">
        <w:t>których ustalenia s</w:t>
      </w:r>
      <w:r w:rsidRPr="00CA4C54">
        <w:rPr>
          <w:rFonts w:hint="eastAsia"/>
        </w:rPr>
        <w:t>ą</w:t>
      </w:r>
      <w:r w:rsidRPr="00CA4C54">
        <w:t xml:space="preserve"> sprzeczne z lokalizacj</w:t>
      </w:r>
      <w:r w:rsidRPr="00CA4C54">
        <w:rPr>
          <w:rFonts w:hint="eastAsia"/>
        </w:rPr>
        <w:t>ą</w:t>
      </w:r>
      <w:r w:rsidRPr="00CA4C54">
        <w:t xml:space="preserve"> inwestycji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we wniosku, w</w:t>
      </w:r>
      <w:r w:rsidR="007724AF" w:rsidRPr="00CA4C54">
        <w:t xml:space="preserve"> </w:t>
      </w:r>
      <w:r w:rsidRPr="00CA4C54">
        <w:t>zakresie wariantu preferowanego przez inwestora, lub decyzji.</w:t>
      </w:r>
    </w:p>
    <w:p w14:paraId="131E2AF0" w14:textId="77777777" w:rsidR="00BE12D0" w:rsidRPr="00CA4C54" w:rsidRDefault="00BE12D0" w:rsidP="00782969">
      <w:pPr>
        <w:pStyle w:val="ZARTzmartartykuempunktem"/>
        <w:keepNext/>
      </w:pPr>
      <w:r w:rsidRPr="00CA4C54">
        <w:t>Art. 120d. 1. Spó</w:t>
      </w:r>
      <w:r w:rsidRPr="00CA4C54">
        <w:rPr>
          <w:rFonts w:hint="eastAsia"/>
        </w:rPr>
        <w:t>ł</w:t>
      </w:r>
      <w:r w:rsidRPr="00CA4C54">
        <w:t>ka Celowa dor</w:t>
      </w:r>
      <w:r w:rsidRPr="00CA4C54">
        <w:rPr>
          <w:rFonts w:hint="eastAsia"/>
        </w:rPr>
        <w:t>ę</w:t>
      </w:r>
      <w:r w:rsidRPr="00CA4C54">
        <w:t>cza kopi</w:t>
      </w:r>
      <w:r w:rsidRPr="00CA4C54">
        <w:rPr>
          <w:rFonts w:hint="eastAsia"/>
        </w:rPr>
        <w:t>ę</w:t>
      </w:r>
      <w:r w:rsidRPr="00CA4C54">
        <w:t>:</w:t>
      </w:r>
    </w:p>
    <w:p w14:paraId="0761F50F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 xml:space="preserve">wniosku Inwestora o wydanie decyzji o </w:t>
      </w:r>
      <w:r w:rsidRPr="00CA4C54">
        <w:rPr>
          <w:rFonts w:hint="eastAsia"/>
        </w:rPr>
        <w:t>ś</w:t>
      </w:r>
      <w:r w:rsidRPr="00CA4C54">
        <w:t>rodowiskowych uwarunkowaniach, o</w:t>
      </w:r>
      <w:r w:rsidR="007724AF" w:rsidRPr="00CA4C54">
        <w:t xml:space="preserve"> </w:t>
      </w:r>
      <w:r w:rsidRPr="00CA4C54">
        <w:t>której mowa w art. 71 ust. 1 ustawy z dnia 3 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rodowisko, dotycz</w:t>
      </w:r>
      <w:r w:rsidRPr="00CA4C54">
        <w:rPr>
          <w:rFonts w:hint="eastAsia"/>
        </w:rPr>
        <w:t>ą</w:t>
      </w:r>
      <w:r w:rsidRPr="00CA4C54">
        <w:t>cej Inwestycji Towarzysz</w:t>
      </w:r>
      <w:r w:rsidRPr="00CA4C54">
        <w:rPr>
          <w:rFonts w:hint="eastAsia"/>
        </w:rPr>
        <w:t>ą</w:t>
      </w:r>
      <w:r w:rsidRPr="00CA4C54">
        <w:t>cej, bez za</w:t>
      </w:r>
      <w:r w:rsidRPr="00CA4C54">
        <w:rPr>
          <w:rFonts w:hint="eastAsia"/>
        </w:rPr>
        <w:t>łą</w:t>
      </w:r>
      <w:r w:rsidRPr="00CA4C54">
        <w:t>czników, o których mowa w art. 74 ust. 1 tej ustawy, z</w:t>
      </w:r>
      <w:r w:rsidR="007724AF" w:rsidRPr="00CA4C54">
        <w:t xml:space="preserve"> </w:t>
      </w:r>
      <w:r w:rsidRPr="00CA4C54">
        <w:t>wy</w:t>
      </w:r>
      <w:r w:rsidRPr="00CA4C54">
        <w:rPr>
          <w:rFonts w:hint="eastAsia"/>
        </w:rPr>
        <w:t>łą</w:t>
      </w:r>
      <w:r w:rsidRPr="00CA4C54">
        <w:t>czeniem mapy, o której mowa w art. 74 ust. 1 pkt 3a tej ustawy,</w:t>
      </w:r>
    </w:p>
    <w:p w14:paraId="5402F8F2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decyzji o umorzeniu takiego post</w:t>
      </w:r>
      <w:r w:rsidRPr="00CA4C54">
        <w:rPr>
          <w:rFonts w:hint="eastAsia"/>
        </w:rPr>
        <w:t>ę</w:t>
      </w:r>
      <w:r w:rsidRPr="00CA4C54">
        <w:t>powania w sprawie wydania decyzji o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 xml:space="preserve">rodowiskowych uwarunkowaniach oraz </w:t>
      </w:r>
    </w:p>
    <w:p w14:paraId="1115341C" w14:textId="77777777" w:rsidR="00BE12D0" w:rsidRPr="00CA4C54" w:rsidRDefault="00BE12D0" w:rsidP="00782969">
      <w:pPr>
        <w:pStyle w:val="ZPKTzmpktartykuempunktem"/>
        <w:keepNext/>
      </w:pPr>
      <w:r w:rsidRPr="00CA4C54">
        <w:t>3)</w:t>
      </w:r>
      <w:r w:rsidRPr="00CA4C54">
        <w:tab/>
        <w:t xml:space="preserve">decyzji o </w:t>
      </w:r>
      <w:r w:rsidRPr="00CA4C54">
        <w:rPr>
          <w:rFonts w:hint="eastAsia"/>
        </w:rPr>
        <w:t>ś</w:t>
      </w:r>
      <w:r w:rsidRPr="00CA4C54">
        <w:t>rodowiskowych uwarunkowaniach</w:t>
      </w:r>
    </w:p>
    <w:p w14:paraId="757CC1A1" w14:textId="77777777" w:rsidR="00BE12D0" w:rsidRPr="00CA4C54" w:rsidRDefault="00BE12D0" w:rsidP="00BE12D0">
      <w:pPr>
        <w:pStyle w:val="ZCZWSPPKTzmczciwsppktartykuempunktem"/>
      </w:pPr>
      <w:r w:rsidRPr="00CA4C54">
        <w:t>–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wójtom, burmistrzom, prezydentom miast oraz zarz</w:t>
      </w:r>
      <w:r w:rsidRPr="00CA4C54">
        <w:rPr>
          <w:rFonts w:hint="eastAsia"/>
        </w:rPr>
        <w:t>ą</w:t>
      </w:r>
      <w:r w:rsidRPr="00CA4C54">
        <w:t>dowi województwa.</w:t>
      </w:r>
    </w:p>
    <w:p w14:paraId="4E1D24D0" w14:textId="77777777" w:rsidR="00BE12D0" w:rsidRPr="00CA4C54" w:rsidRDefault="00BE12D0" w:rsidP="00BE12D0">
      <w:pPr>
        <w:pStyle w:val="ZUSTzmustartykuempunktem"/>
      </w:pPr>
      <w:r w:rsidRPr="00CA4C54">
        <w:t>2. Przepis ust. 1 pkt 1 stosuje si</w:t>
      </w:r>
      <w:r w:rsidRPr="00CA4C54">
        <w:rPr>
          <w:rFonts w:hint="eastAsia"/>
        </w:rPr>
        <w:t>ę</w:t>
      </w:r>
      <w:r w:rsidRPr="00CA4C54">
        <w:t xml:space="preserve"> odpowiednio przy zmianie wniosku o wydanie decyzji o </w:t>
      </w:r>
      <w:r w:rsidRPr="00CA4C54">
        <w:rPr>
          <w:rFonts w:hint="eastAsia"/>
        </w:rPr>
        <w:t>ś</w:t>
      </w:r>
      <w:r w:rsidRPr="00CA4C54">
        <w:t>rodowiskowych uwarunkowaniach.</w:t>
      </w:r>
    </w:p>
    <w:p w14:paraId="4F1A2BFC" w14:textId="77777777" w:rsidR="00BE12D0" w:rsidRPr="00CA4C54" w:rsidRDefault="00BE12D0" w:rsidP="00BE12D0">
      <w:pPr>
        <w:pStyle w:val="ZARTzmartartykuempunktem"/>
      </w:pPr>
      <w:r w:rsidRPr="00CA4C54">
        <w:t>Art. 120e. Przepisów art. 120a−120c nie stosuje si</w:t>
      </w:r>
      <w:r w:rsidRPr="00CA4C54">
        <w:rPr>
          <w:rFonts w:hint="eastAsia"/>
        </w:rPr>
        <w:t>ę</w:t>
      </w:r>
      <w:r w:rsidRPr="00CA4C54">
        <w:t xml:space="preserve"> do terenów obj</w:t>
      </w:r>
      <w:r w:rsidRPr="00CA4C54">
        <w:rPr>
          <w:rFonts w:hint="eastAsia"/>
        </w:rPr>
        <w:t>ę</w:t>
      </w:r>
      <w:r w:rsidRPr="00CA4C54">
        <w:t>tych aktami wydanymi na podstawie art. 28 ust. 1 lub art. 120.</w:t>
      </w:r>
    </w:p>
    <w:p w14:paraId="3A163605" w14:textId="77777777" w:rsidR="00BE12D0" w:rsidRPr="00CA4C54" w:rsidRDefault="00BE12D0" w:rsidP="00BE12D0">
      <w:pPr>
        <w:pStyle w:val="ZROZDZODDZOZNzmoznrozdzoddzartykuempunktem"/>
      </w:pPr>
      <w:r w:rsidRPr="00CA4C54">
        <w:lastRenderedPageBreak/>
        <w:t>Rozdzia</w:t>
      </w:r>
      <w:r w:rsidRPr="00CA4C54">
        <w:rPr>
          <w:rFonts w:hint="eastAsia"/>
        </w:rPr>
        <w:t>ł</w:t>
      </w:r>
      <w:r w:rsidRPr="00CA4C54">
        <w:t xml:space="preserve"> 3</w:t>
      </w:r>
    </w:p>
    <w:p w14:paraId="01231EA2" w14:textId="77777777" w:rsidR="00BE12D0" w:rsidRPr="00CA4C54" w:rsidRDefault="00BE12D0" w:rsidP="00CA4C54">
      <w:pPr>
        <w:pStyle w:val="ZROZDZODDZPRZEDMzmprzedmrozdzoddzartykuempunktem"/>
      </w:pPr>
      <w:r w:rsidRPr="00CA4C54">
        <w:t>Szczególne zasady realizacji Inwestycji Towarzysz</w:t>
      </w:r>
      <w:r w:rsidRPr="00CA4C54">
        <w:rPr>
          <w:rFonts w:hint="eastAsia"/>
        </w:rPr>
        <w:t>ą</w:t>
      </w:r>
      <w:r w:rsidRPr="00CA4C54">
        <w:t>cych</w:t>
      </w:r>
    </w:p>
    <w:p w14:paraId="3B5AE4E6" w14:textId="77777777" w:rsidR="00BE12D0" w:rsidRPr="00CA4C54" w:rsidRDefault="00BE12D0" w:rsidP="00782969">
      <w:pPr>
        <w:pStyle w:val="ZARTzmartartykuempunktem"/>
        <w:keepNext/>
      </w:pPr>
      <w:r w:rsidRPr="00CA4C54">
        <w:t>Art. 120f. 1. Ilekro</w:t>
      </w:r>
      <w:r w:rsidRPr="00CA4C54">
        <w:rPr>
          <w:rFonts w:hint="eastAsia"/>
        </w:rPr>
        <w:t>ć</w:t>
      </w:r>
      <w:r w:rsidRPr="00CA4C54">
        <w:t xml:space="preserve"> w przepisach:</w:t>
      </w:r>
    </w:p>
    <w:p w14:paraId="290C204D" w14:textId="5F8EAFBB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ustawy z dnia 24 lipca 2015 r. o przygotowaniu i realizacji strategicznych inwestycji w zakresie sieci przesy</w:t>
      </w:r>
      <w:r w:rsidRPr="00CA4C54">
        <w:rPr>
          <w:rFonts w:hint="eastAsia"/>
        </w:rPr>
        <w:t>ł</w:t>
      </w:r>
      <w:r w:rsidRPr="00CA4C54">
        <w:t xml:space="preserve">owych </w:t>
      </w:r>
      <w:r w:rsidR="00172104" w:rsidRPr="00CA4C54">
        <w:t xml:space="preserve">jest </w:t>
      </w:r>
      <w:r w:rsidRPr="00CA4C54">
        <w:t>mowa o strategicznej inwestycji w</w:t>
      </w:r>
      <w:r w:rsidR="00172104" w:rsidRPr="00CA4C54">
        <w:t> </w:t>
      </w:r>
      <w:r w:rsidRPr="00CA4C54">
        <w:t>zakresie sieci przesy</w:t>
      </w:r>
      <w:r w:rsidRPr="00CA4C54">
        <w:rPr>
          <w:rFonts w:hint="eastAsia"/>
        </w:rPr>
        <w:t>ł</w:t>
      </w:r>
      <w:r w:rsidRPr="00CA4C54">
        <w:t>owej,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inne inwestycje wymienione w art. 119 ust. 1 pkt 3,</w:t>
      </w:r>
    </w:p>
    <w:p w14:paraId="513FF99F" w14:textId="7FF89430" w:rsidR="00BE12D0" w:rsidRPr="00CA4C54" w:rsidRDefault="00BE12D0" w:rsidP="00782969">
      <w:pPr>
        <w:pStyle w:val="ZPKTzmpktartykuempunktem"/>
        <w:keepNext/>
      </w:pPr>
      <w:r w:rsidRPr="00CA4C54">
        <w:t>2)</w:t>
      </w:r>
      <w:r w:rsidRPr="00CA4C54">
        <w:tab/>
        <w:t xml:space="preserve">ustawy z dnia 22 lutego 2019 r. o przygotowaniu i realizacji strategicznych inwestycji w sektorze naftowym </w:t>
      </w:r>
      <w:r w:rsidR="00172104" w:rsidRPr="00CA4C54">
        <w:t xml:space="preserve">jest </w:t>
      </w:r>
      <w:r w:rsidRPr="00CA4C54">
        <w:t>mowa o strategicznej inwestycji w sektorze naftowym,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inne inwestycje wymienione w</w:t>
      </w:r>
      <w:r w:rsidR="00172104" w:rsidRPr="00CA4C54">
        <w:t> </w:t>
      </w:r>
      <w:r w:rsidRPr="00CA4C54">
        <w:t>art.</w:t>
      </w:r>
      <w:r w:rsidR="00172104" w:rsidRPr="00CA4C54">
        <w:t> </w:t>
      </w:r>
      <w:r w:rsidRPr="00CA4C54">
        <w:t>119 ust. 1 pkt 6</w:t>
      </w:r>
    </w:p>
    <w:p w14:paraId="1E5825D3" w14:textId="77777777" w:rsidR="00BE12D0" w:rsidRPr="00CA4C54" w:rsidRDefault="00BE12D0" w:rsidP="00BE12D0">
      <w:pPr>
        <w:pStyle w:val="ZCZWSPPKTzmczciwsppktartykuempunktem"/>
      </w:pPr>
      <w:r w:rsidRPr="00CA4C54">
        <w:t>– o ile stanowi</w:t>
      </w:r>
      <w:r w:rsidRPr="00CA4C54">
        <w:rPr>
          <w:rFonts w:hint="eastAsia"/>
        </w:rPr>
        <w:t>ą</w:t>
      </w:r>
      <w:r w:rsidRPr="00CA4C54">
        <w:t xml:space="preserve"> Inwestycje Towarzysz</w:t>
      </w:r>
      <w:r w:rsidRPr="00CA4C54">
        <w:rPr>
          <w:rFonts w:hint="eastAsia"/>
        </w:rPr>
        <w:t>ą</w:t>
      </w:r>
      <w:r w:rsidRPr="00CA4C54">
        <w:t>ce w rozumieniu niniejszej ustawy.</w:t>
      </w:r>
    </w:p>
    <w:p w14:paraId="36AFDA0F" w14:textId="77777777" w:rsidR="00BE12D0" w:rsidRPr="00CA4C54" w:rsidRDefault="00BE12D0" w:rsidP="00DB2D2F">
      <w:pPr>
        <w:pStyle w:val="ZUSTzmustartykuempunktem"/>
      </w:pPr>
      <w:r w:rsidRPr="00CA4C54">
        <w:t>2. Rada Ministrów mo</w:t>
      </w:r>
      <w:r w:rsidRPr="00CA4C54">
        <w:rPr>
          <w:rFonts w:hint="eastAsia"/>
        </w:rPr>
        <w:t>ż</w:t>
      </w:r>
      <w:r w:rsidRPr="00CA4C54">
        <w:t>e, w drodze rozporz</w:t>
      </w:r>
      <w:r w:rsidRPr="00CA4C54">
        <w:rPr>
          <w:rFonts w:hint="eastAsia"/>
        </w:rPr>
        <w:t>ą</w:t>
      </w:r>
      <w:r w:rsidRPr="00CA4C54">
        <w:t>dzenia, ustanowi</w:t>
      </w:r>
      <w:r w:rsidRPr="00CA4C54">
        <w:rPr>
          <w:rFonts w:hint="eastAsia"/>
        </w:rPr>
        <w:t>ć</w:t>
      </w:r>
      <w:r w:rsidRPr="00CA4C54">
        <w:t xml:space="preserve"> inwestorami Inwestycji Towarzysz</w:t>
      </w:r>
      <w:r w:rsidRPr="00CA4C54">
        <w:rPr>
          <w:rFonts w:hint="eastAsia"/>
        </w:rPr>
        <w:t>ą</w:t>
      </w:r>
      <w:r w:rsidRPr="00CA4C54">
        <w:t>cych inne podmioty ni</w:t>
      </w:r>
      <w:r w:rsidRPr="00CA4C54">
        <w:rPr>
          <w:rFonts w:hint="eastAsia"/>
        </w:rPr>
        <w:t>ż</w:t>
      </w:r>
      <w:r w:rsidRPr="00CA4C54">
        <w:t xml:space="preserve"> inwestorzy wskazani w ustawach, o</w:t>
      </w:r>
      <w:r w:rsidR="007724AF" w:rsidRPr="00CA4C54">
        <w:t xml:space="preserve"> </w:t>
      </w:r>
      <w:r w:rsidRPr="00CA4C54">
        <w:t>których mowa w ust. 1, uwzgl</w:t>
      </w:r>
      <w:r w:rsidRPr="00CA4C54">
        <w:rPr>
          <w:rFonts w:hint="eastAsia"/>
        </w:rPr>
        <w:t>ę</w:t>
      </w:r>
      <w:r w:rsidRPr="00CA4C54">
        <w:t>dniaj</w:t>
      </w:r>
      <w:r w:rsidRPr="00CA4C54">
        <w:rPr>
          <w:rFonts w:hint="eastAsia"/>
        </w:rPr>
        <w:t>ą</w:t>
      </w:r>
      <w:r w:rsidRPr="00CA4C54">
        <w:t>c potencja</w:t>
      </w:r>
      <w:r w:rsidRPr="00CA4C54">
        <w:rPr>
          <w:rFonts w:hint="eastAsia"/>
        </w:rPr>
        <w:t>ł</w:t>
      </w:r>
      <w:r w:rsidRPr="00CA4C54">
        <w:t xml:space="preserve"> i do</w:t>
      </w:r>
      <w:r w:rsidRPr="00CA4C54">
        <w:rPr>
          <w:rFonts w:hint="eastAsia"/>
        </w:rPr>
        <w:t>ś</w:t>
      </w:r>
      <w:r w:rsidRPr="00CA4C54">
        <w:t>wiadczenie danego podmiotu w</w:t>
      </w:r>
      <w:r w:rsidR="007724AF" w:rsidRPr="00CA4C54">
        <w:t xml:space="preserve"> </w:t>
      </w:r>
      <w:r w:rsidRPr="00CA4C54">
        <w:t>realizacji inwestycji tego typu oraz region, na którego obszarze dany podmiot prowadzi przewa</w:t>
      </w:r>
      <w:r w:rsidRPr="00CA4C54">
        <w:rPr>
          <w:rFonts w:hint="eastAsia"/>
        </w:rPr>
        <w:t>ż</w:t>
      </w:r>
      <w:r w:rsidRPr="00CA4C54">
        <w:t>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ść</w:t>
      </w:r>
      <w:r w:rsidRPr="00CA4C54">
        <w:t>.</w:t>
      </w:r>
    </w:p>
    <w:p w14:paraId="134D3317" w14:textId="77777777" w:rsidR="00BE12D0" w:rsidRPr="00CA4C54" w:rsidRDefault="00BE12D0" w:rsidP="00DB2D2F">
      <w:pPr>
        <w:pStyle w:val="ZUSTzmustartykuempunktem"/>
      </w:pPr>
      <w:r w:rsidRPr="00CA4C54">
        <w:t>3. Rada Ministrów mo</w:t>
      </w:r>
      <w:r w:rsidRPr="00CA4C54">
        <w:rPr>
          <w:rFonts w:hint="eastAsia"/>
        </w:rPr>
        <w:t>ż</w:t>
      </w:r>
      <w:r w:rsidRPr="00CA4C54">
        <w:t>e, w drodze rozporz</w:t>
      </w:r>
      <w:r w:rsidRPr="00CA4C54">
        <w:rPr>
          <w:rFonts w:hint="eastAsia"/>
        </w:rPr>
        <w:t>ą</w:t>
      </w:r>
      <w:r w:rsidRPr="00CA4C54">
        <w:t>dzenia, wskaza</w:t>
      </w:r>
      <w:r w:rsidRPr="00CA4C54">
        <w:rPr>
          <w:rFonts w:hint="eastAsia"/>
        </w:rPr>
        <w:t>ć</w:t>
      </w:r>
      <w:r w:rsidRPr="00CA4C54">
        <w:t xml:space="preserve"> inwestycje spo</w:t>
      </w:r>
      <w:r w:rsidRPr="00CA4C54">
        <w:rPr>
          <w:rFonts w:hint="eastAsia"/>
        </w:rPr>
        <w:t>ś</w:t>
      </w:r>
      <w:r w:rsidRPr="00CA4C54">
        <w:t>ród Inwestycji Towarzysz</w:t>
      </w:r>
      <w:r w:rsidRPr="00CA4C54">
        <w:rPr>
          <w:rFonts w:hint="eastAsia"/>
        </w:rPr>
        <w:t>ą</w:t>
      </w:r>
      <w:r w:rsidRPr="00CA4C54">
        <w:t>cych dotycz</w:t>
      </w:r>
      <w:r w:rsidRPr="00CA4C54">
        <w:rPr>
          <w:rFonts w:hint="eastAsia"/>
        </w:rPr>
        <w:t>ą</w:t>
      </w:r>
      <w:r w:rsidRPr="00CA4C54">
        <w:t>ce dystrybucji energii elektrycznej, gazu, ropy naftowej i produktów pochodnych, do których maj</w:t>
      </w:r>
      <w:r w:rsidRPr="00CA4C54">
        <w:rPr>
          <w:rFonts w:hint="eastAsia"/>
        </w:rPr>
        <w:t>ą</w:t>
      </w:r>
      <w:r w:rsidRPr="00CA4C54">
        <w:t xml:space="preserve"> zastosowanie przepisy ustaw, o</w:t>
      </w:r>
      <w:r w:rsidR="007724AF" w:rsidRPr="00CA4C54">
        <w:t xml:space="preserve"> </w:t>
      </w:r>
      <w:r w:rsidRPr="00CA4C54">
        <w:t>których mowa w art. 119 ust. 1 pkt 3 i 6, uwzgl</w:t>
      </w:r>
      <w:r w:rsidRPr="00CA4C54">
        <w:rPr>
          <w:rFonts w:hint="eastAsia"/>
        </w:rPr>
        <w:t>ę</w:t>
      </w:r>
      <w:r w:rsidRPr="00CA4C54">
        <w:t>dniaj</w:t>
      </w:r>
      <w:r w:rsidRPr="00CA4C54">
        <w:rPr>
          <w:rFonts w:hint="eastAsia"/>
        </w:rPr>
        <w:t>ą</w:t>
      </w:r>
      <w:r w:rsidRPr="00CA4C54">
        <w:t>c szczególny charakter oraz cel Inwestycji Towarzysz</w:t>
      </w:r>
      <w:r w:rsidRPr="00CA4C54">
        <w:rPr>
          <w:rFonts w:hint="eastAsia"/>
        </w:rPr>
        <w:t>ą</w:t>
      </w:r>
      <w:r w:rsidRPr="00CA4C54">
        <w:t>cych.</w:t>
      </w:r>
    </w:p>
    <w:p w14:paraId="13ADB154" w14:textId="77777777" w:rsidR="00BE12D0" w:rsidRPr="00CA4C54" w:rsidRDefault="00BE12D0" w:rsidP="00DB2D2F">
      <w:pPr>
        <w:pStyle w:val="ZUSTzmustartykuempunktem"/>
      </w:pPr>
      <w:r w:rsidRPr="00CA4C54">
        <w:t>4. Do podmiotów wskazanych w rozporz</w:t>
      </w:r>
      <w:r w:rsidRPr="00CA4C54">
        <w:rPr>
          <w:rFonts w:hint="eastAsia"/>
        </w:rPr>
        <w:t>ą</w:t>
      </w:r>
      <w:r w:rsidRPr="00CA4C54">
        <w:t>dzeniu, o którym mowa w ust. 2, przepisy ustaw, o których mowa w ust. 1, stosuje si</w:t>
      </w:r>
      <w:r w:rsidRPr="00CA4C54">
        <w:rPr>
          <w:rFonts w:hint="eastAsia"/>
        </w:rPr>
        <w:t>ę</w:t>
      </w:r>
      <w:r w:rsidRPr="00CA4C54">
        <w:t xml:space="preserve"> odpowiednio.</w:t>
      </w:r>
    </w:p>
    <w:p w14:paraId="0978B14B" w14:textId="77777777" w:rsidR="00BE12D0" w:rsidRPr="00CA4C54" w:rsidRDefault="00BE12D0" w:rsidP="00782969">
      <w:pPr>
        <w:pStyle w:val="ZARTzmartartykuempunktem"/>
        <w:keepNext/>
      </w:pPr>
      <w:r w:rsidRPr="00CA4C54">
        <w:t>Art. 120g. 1. W przypadku gdy Inwestycja Towarzysz</w:t>
      </w:r>
      <w:r w:rsidRPr="00CA4C54">
        <w:rPr>
          <w:rFonts w:hint="eastAsia"/>
        </w:rPr>
        <w:t>ą</w:t>
      </w:r>
      <w:r w:rsidRPr="00CA4C54">
        <w:t>ca wymaga wej</w:t>
      </w:r>
      <w:r w:rsidRPr="00CA4C54">
        <w:rPr>
          <w:rFonts w:hint="eastAsia"/>
        </w:rPr>
        <w:t>ś</w:t>
      </w:r>
      <w:r w:rsidRPr="00CA4C54">
        <w:t>cia na teren cudzej nieruchomo</w:t>
      </w:r>
      <w:r w:rsidRPr="00CA4C54">
        <w:rPr>
          <w:rFonts w:hint="eastAsia"/>
        </w:rPr>
        <w:t>ś</w:t>
      </w:r>
      <w:r w:rsidRPr="00CA4C54">
        <w:t>ci w celu wykonania prac polegaj</w:t>
      </w:r>
      <w:r w:rsidRPr="00CA4C54">
        <w:rPr>
          <w:rFonts w:hint="eastAsia"/>
        </w:rPr>
        <w:t>ą</w:t>
      </w:r>
      <w:r w:rsidRPr="00CA4C54">
        <w:t xml:space="preserve">cych na: </w:t>
      </w:r>
    </w:p>
    <w:p w14:paraId="7636528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 xml:space="preserve">wycince drzew i krzewów, wykonaniu kompensacji przyrodniczej, </w:t>
      </w:r>
    </w:p>
    <w:p w14:paraId="1D09CFEE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przeprowadzeniu bada</w:t>
      </w:r>
      <w:r w:rsidRPr="00CA4C54">
        <w:rPr>
          <w:rFonts w:hint="eastAsia"/>
        </w:rPr>
        <w:t>ń</w:t>
      </w:r>
      <w:r w:rsidRPr="00CA4C54">
        <w:t xml:space="preserve"> archeologicznych, hydrogeologicznych, prac geologicznych lub okre</w:t>
      </w:r>
      <w:r w:rsidRPr="00CA4C54">
        <w:rPr>
          <w:rFonts w:hint="eastAsia"/>
        </w:rPr>
        <w:t>ś</w:t>
      </w:r>
      <w:r w:rsidRPr="00CA4C54">
        <w:t>leniu geotechnicznych warunków posadowienia obiektu, lub wykonaniu innych czynno</w:t>
      </w:r>
      <w:r w:rsidRPr="00CA4C54">
        <w:rPr>
          <w:rFonts w:hint="eastAsia"/>
        </w:rPr>
        <w:t>ś</w:t>
      </w:r>
      <w:r w:rsidRPr="00CA4C54">
        <w:t>ci niezb</w:t>
      </w:r>
      <w:r w:rsidRPr="00CA4C54">
        <w:rPr>
          <w:rFonts w:hint="eastAsia"/>
        </w:rPr>
        <w:t>ę</w:t>
      </w:r>
      <w:r w:rsidRPr="00CA4C54">
        <w:t>dnych do sporz</w:t>
      </w:r>
      <w:r w:rsidRPr="00CA4C54">
        <w:rPr>
          <w:rFonts w:hint="eastAsia"/>
        </w:rPr>
        <w:t>ą</w:t>
      </w:r>
      <w:r w:rsidRPr="00CA4C54">
        <w:t>dzenia dokumentacji technicznej bezpo</w:t>
      </w:r>
      <w:r w:rsidRPr="00CA4C54">
        <w:rPr>
          <w:rFonts w:hint="eastAsia"/>
        </w:rPr>
        <w:t>ś</w:t>
      </w:r>
      <w:r w:rsidRPr="00CA4C54">
        <w:t>rednio zwi</w:t>
      </w:r>
      <w:r w:rsidRPr="00CA4C54">
        <w:rPr>
          <w:rFonts w:hint="eastAsia"/>
        </w:rPr>
        <w:t>ą</w:t>
      </w:r>
      <w:r w:rsidRPr="00CA4C54">
        <w:t>zanej z Inwestycj</w:t>
      </w:r>
      <w:r w:rsidRPr="00CA4C54">
        <w:rPr>
          <w:rFonts w:hint="eastAsia"/>
        </w:rPr>
        <w:t>ą</w:t>
      </w:r>
      <w:r w:rsidRPr="00CA4C54">
        <w:t xml:space="preserve"> Towarzysz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>,</w:t>
      </w:r>
    </w:p>
    <w:p w14:paraId="1C7A95BC" w14:textId="77777777" w:rsidR="00BE12D0" w:rsidRPr="00CA4C54" w:rsidRDefault="00BE12D0" w:rsidP="00782969">
      <w:pPr>
        <w:pStyle w:val="ZPKTzmpktartykuempunktem"/>
        <w:keepNext/>
      </w:pPr>
      <w:r w:rsidRPr="00CA4C54">
        <w:lastRenderedPageBreak/>
        <w:t>3)</w:t>
      </w:r>
      <w:r w:rsidRPr="00CA4C54">
        <w:tab/>
        <w:t>przeprowadzeniu pomiarów, bada</w:t>
      </w:r>
      <w:r w:rsidRPr="00CA4C54">
        <w:rPr>
          <w:rFonts w:hint="eastAsia"/>
        </w:rPr>
        <w:t>ń</w:t>
      </w:r>
      <w:r w:rsidRPr="00CA4C54">
        <w:t xml:space="preserve"> lub innych prac niezb</w:t>
      </w:r>
      <w:r w:rsidRPr="00CA4C54">
        <w:rPr>
          <w:rFonts w:hint="eastAsia"/>
        </w:rPr>
        <w:t>ę</w:t>
      </w:r>
      <w:r w:rsidRPr="00CA4C54">
        <w:t>dnych do sporz</w:t>
      </w:r>
      <w:r w:rsidRPr="00CA4C54">
        <w:rPr>
          <w:rFonts w:hint="eastAsia"/>
        </w:rPr>
        <w:t>ą</w:t>
      </w:r>
      <w:r w:rsidRPr="00CA4C54">
        <w:t>dzenia karty informacyjnej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lub raportu o oddzia</w:t>
      </w:r>
      <w:r w:rsidRPr="00CA4C54">
        <w:rPr>
          <w:rFonts w:hint="eastAsia"/>
        </w:rPr>
        <w:t>ł</w:t>
      </w:r>
      <w:r w:rsidRPr="00CA4C54">
        <w:t>ywaniu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 xml:space="preserve">cia na </w:t>
      </w:r>
      <w:r w:rsidRPr="00CA4C54">
        <w:rPr>
          <w:rFonts w:hint="eastAsia"/>
        </w:rPr>
        <w:t>ś</w:t>
      </w:r>
      <w:r w:rsidRPr="00CA4C54">
        <w:t xml:space="preserve">rodowisko </w:t>
      </w:r>
    </w:p>
    <w:p w14:paraId="25CF1096" w14:textId="77777777" w:rsidR="00BE12D0" w:rsidRPr="00CA4C54" w:rsidRDefault="00BE12D0" w:rsidP="00BE12D0">
      <w:pPr>
        <w:pStyle w:val="ZCZWSPPKTzmczciwsppktartykuempunktem"/>
      </w:pPr>
      <w:r w:rsidRPr="00CA4C54">
        <w:t>− Inwestor Inwestycji Towarzysz</w:t>
      </w:r>
      <w:r w:rsidRPr="00CA4C54">
        <w:rPr>
          <w:rFonts w:hint="eastAsia"/>
        </w:rPr>
        <w:t>ą</w:t>
      </w:r>
      <w:r w:rsidRPr="00CA4C54">
        <w:t>cej wyst</w:t>
      </w:r>
      <w:r w:rsidRPr="00CA4C54">
        <w:rPr>
          <w:rFonts w:hint="eastAsia"/>
        </w:rPr>
        <w:t>ę</w:t>
      </w:r>
      <w:r w:rsidRPr="00CA4C54">
        <w:t>puje do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 o zgod</w:t>
      </w:r>
      <w:r w:rsidRPr="00CA4C54">
        <w:rPr>
          <w:rFonts w:hint="eastAsia"/>
        </w:rPr>
        <w:t>ę</w:t>
      </w:r>
      <w:r w:rsidRPr="00CA4C54">
        <w:t xml:space="preserve"> na wej</w:t>
      </w:r>
      <w:r w:rsidRPr="00CA4C54">
        <w:rPr>
          <w:rFonts w:hint="eastAsia"/>
        </w:rPr>
        <w:t>ś</w:t>
      </w:r>
      <w:r w:rsidRPr="00CA4C54">
        <w:t>cie na teren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oraz uzgadnia z nim przewidywany sposób, zakres i termin korzystania z nieruchomo</w:t>
      </w:r>
      <w:r w:rsidRPr="00CA4C54">
        <w:rPr>
          <w:rFonts w:hint="eastAsia"/>
        </w:rPr>
        <w:t>ś</w:t>
      </w:r>
      <w:r w:rsidRPr="00CA4C54">
        <w:t>ci.</w:t>
      </w:r>
    </w:p>
    <w:p w14:paraId="13BC0251" w14:textId="77777777" w:rsidR="00BE12D0" w:rsidRPr="00CA4C54" w:rsidRDefault="00BE12D0" w:rsidP="00BE12D0">
      <w:pPr>
        <w:pStyle w:val="ZUSTzmustartykuempunktem"/>
      </w:pPr>
      <w:r w:rsidRPr="00CA4C54">
        <w:t>2. W przypadku gdy czynno</w:t>
      </w:r>
      <w:r w:rsidRPr="00CA4C54">
        <w:rPr>
          <w:rFonts w:hint="eastAsia"/>
        </w:rPr>
        <w:t>ś</w:t>
      </w:r>
      <w:r w:rsidRPr="00CA4C54">
        <w:t>ci, o których mowa w ust. 1, wymagaj</w:t>
      </w:r>
      <w:r w:rsidRPr="00CA4C54">
        <w:rPr>
          <w:rFonts w:hint="eastAsia"/>
        </w:rPr>
        <w:t>ą</w:t>
      </w:r>
      <w:r w:rsidRPr="00CA4C54">
        <w:t xml:space="preserve"> wej</w:t>
      </w:r>
      <w:r w:rsidRPr="00CA4C54">
        <w:rPr>
          <w:rFonts w:hint="eastAsia"/>
        </w:rPr>
        <w:t>ś</w:t>
      </w:r>
      <w:r w:rsidRPr="00CA4C54">
        <w:t>cia na teren nieruchomo</w:t>
      </w:r>
      <w:r w:rsidRPr="00CA4C54">
        <w:rPr>
          <w:rFonts w:hint="eastAsia"/>
        </w:rPr>
        <w:t>ś</w:t>
      </w:r>
      <w:r w:rsidRPr="00CA4C54">
        <w:t>ci stanowi</w:t>
      </w:r>
      <w:r w:rsidRPr="00CA4C54">
        <w:rPr>
          <w:rFonts w:hint="eastAsia"/>
        </w:rPr>
        <w:t>ą</w:t>
      </w:r>
      <w:r w:rsidRPr="00CA4C54">
        <w:t>cych teren zamkni</w:t>
      </w:r>
      <w:r w:rsidRPr="00CA4C54">
        <w:rPr>
          <w:rFonts w:hint="eastAsia"/>
        </w:rPr>
        <w:t>ę</w:t>
      </w:r>
      <w:r w:rsidRPr="00CA4C54">
        <w:t>ty lub obj</w:t>
      </w:r>
      <w:r w:rsidRPr="00CA4C54">
        <w:rPr>
          <w:rFonts w:hint="eastAsia"/>
        </w:rPr>
        <w:t>ę</w:t>
      </w:r>
      <w:r w:rsidRPr="00CA4C54">
        <w:t>tych obszarem kolejowym, Inwestor Inwestycji Towarzysz</w:t>
      </w:r>
      <w:r w:rsidRPr="00CA4C54">
        <w:rPr>
          <w:rFonts w:hint="eastAsia"/>
        </w:rPr>
        <w:t>ą</w:t>
      </w:r>
      <w:r w:rsidRPr="00CA4C54">
        <w:t>cej wyst</w:t>
      </w:r>
      <w:r w:rsidRPr="00CA4C54">
        <w:rPr>
          <w:rFonts w:hint="eastAsia"/>
        </w:rPr>
        <w:t>ę</w:t>
      </w:r>
      <w:r w:rsidRPr="00CA4C54">
        <w:t>puje odpowiednio do organu, który wyda</w:t>
      </w:r>
      <w:r w:rsidRPr="00CA4C54">
        <w:rPr>
          <w:rFonts w:hint="eastAsia"/>
        </w:rPr>
        <w:t>ł</w:t>
      </w:r>
      <w:r w:rsidRPr="00CA4C54">
        <w:t xml:space="preserve"> decyzj</w:t>
      </w:r>
      <w:r w:rsidRPr="00CA4C54">
        <w:rPr>
          <w:rFonts w:hint="eastAsia"/>
        </w:rPr>
        <w:t>ę</w:t>
      </w:r>
      <w:r w:rsidRPr="00CA4C54">
        <w:t xml:space="preserve"> o zamkni</w:t>
      </w:r>
      <w:r w:rsidRPr="00CA4C54">
        <w:rPr>
          <w:rFonts w:hint="eastAsia"/>
        </w:rPr>
        <w:t>ę</w:t>
      </w:r>
      <w:r w:rsidRPr="00CA4C54">
        <w:t>ciu terenu, zarz</w:t>
      </w:r>
      <w:r w:rsidRPr="00CA4C54">
        <w:rPr>
          <w:rFonts w:hint="eastAsia"/>
        </w:rPr>
        <w:t>ą</w:t>
      </w:r>
      <w:r w:rsidRPr="00CA4C54">
        <w:t>dcy infrastruktury kolejowej lub innego podmiotu zarz</w:t>
      </w:r>
      <w:r w:rsidRPr="00CA4C54">
        <w:rPr>
          <w:rFonts w:hint="eastAsia"/>
        </w:rPr>
        <w:t>ą</w:t>
      </w:r>
      <w:r w:rsidRPr="00CA4C54">
        <w:t>dzaj</w:t>
      </w:r>
      <w:r w:rsidRPr="00CA4C54">
        <w:rPr>
          <w:rFonts w:hint="eastAsia"/>
        </w:rPr>
        <w:t>ą</w:t>
      </w:r>
      <w:r w:rsidRPr="00CA4C54">
        <w:t>cego obszarem kolejowym o zgod</w:t>
      </w:r>
      <w:r w:rsidRPr="00CA4C54">
        <w:rPr>
          <w:rFonts w:hint="eastAsia"/>
        </w:rPr>
        <w:t>ę</w:t>
      </w:r>
      <w:r w:rsidRPr="00CA4C54">
        <w:t xml:space="preserve"> na wej</w:t>
      </w:r>
      <w:r w:rsidRPr="00CA4C54">
        <w:rPr>
          <w:rFonts w:hint="eastAsia"/>
        </w:rPr>
        <w:t>ś</w:t>
      </w:r>
      <w:r w:rsidRPr="00CA4C54">
        <w:t>cie na teren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oraz uzgadnia przewidywany sposób, zakres i termin korzystania z nieruchomo</w:t>
      </w:r>
      <w:r w:rsidRPr="00CA4C54">
        <w:rPr>
          <w:rFonts w:hint="eastAsia"/>
        </w:rPr>
        <w:t>ś</w:t>
      </w:r>
      <w:r w:rsidRPr="00CA4C54">
        <w:t>ci.</w:t>
      </w:r>
    </w:p>
    <w:p w14:paraId="2EB19D44" w14:textId="79A99EF1" w:rsidR="00BE12D0" w:rsidRPr="00CA4C54" w:rsidRDefault="00BE12D0" w:rsidP="00BE12D0">
      <w:pPr>
        <w:pStyle w:val="ZUSTzmustartykuempunktem"/>
      </w:pPr>
      <w:r w:rsidRPr="00CA4C54">
        <w:t>3. W przypadku nieuzyskania zgody, o której mowa w ust. 1 albo 2, w terminie 30</w:t>
      </w:r>
      <w:r w:rsidR="0078711D" w:rsidRPr="00CA4C54">
        <w:t> </w:t>
      </w:r>
      <w:r w:rsidRPr="00CA4C54">
        <w:t>dni od dnia otrzymania wyst</w:t>
      </w:r>
      <w:r w:rsidRPr="00CA4C54">
        <w:rPr>
          <w:rFonts w:hint="eastAsia"/>
        </w:rPr>
        <w:t>ą</w:t>
      </w:r>
      <w:r w:rsidRPr="00CA4C54">
        <w:t>pienia o tak</w:t>
      </w:r>
      <w:r w:rsidRPr="00CA4C54">
        <w:rPr>
          <w:rFonts w:hint="eastAsia"/>
        </w:rPr>
        <w:t>ą</w:t>
      </w:r>
      <w:r w:rsidRPr="00CA4C54">
        <w:t xml:space="preserve"> zgod</w:t>
      </w:r>
      <w:r w:rsidRPr="00CA4C54">
        <w:rPr>
          <w:rFonts w:hint="eastAsia"/>
        </w:rPr>
        <w:t>ę</w:t>
      </w:r>
      <w:r w:rsidRPr="00CA4C54">
        <w:t xml:space="preserve"> przez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 albo organu, który wyda</w:t>
      </w:r>
      <w:r w:rsidRPr="00CA4C54">
        <w:rPr>
          <w:rFonts w:hint="eastAsia"/>
        </w:rPr>
        <w:t>ł</w:t>
      </w:r>
      <w:r w:rsidRPr="00CA4C54">
        <w:t xml:space="preserve"> decyzj</w:t>
      </w:r>
      <w:r w:rsidRPr="00CA4C54">
        <w:rPr>
          <w:rFonts w:hint="eastAsia"/>
        </w:rPr>
        <w:t>ę</w:t>
      </w:r>
      <w:r w:rsidRPr="00CA4C54">
        <w:t xml:space="preserve"> o zamkni</w:t>
      </w:r>
      <w:r w:rsidRPr="00CA4C54">
        <w:rPr>
          <w:rFonts w:hint="eastAsia"/>
        </w:rPr>
        <w:t>ę</w:t>
      </w:r>
      <w:r w:rsidRPr="00CA4C54">
        <w:t>ciu terenu, zarz</w:t>
      </w:r>
      <w:r w:rsidRPr="00CA4C54">
        <w:rPr>
          <w:rFonts w:hint="eastAsia"/>
        </w:rPr>
        <w:t>ą</w:t>
      </w:r>
      <w:r w:rsidRPr="00CA4C54">
        <w:t>dc</w:t>
      </w:r>
      <w:r w:rsidRPr="00CA4C54">
        <w:rPr>
          <w:rFonts w:hint="eastAsia"/>
        </w:rPr>
        <w:t>ę</w:t>
      </w:r>
      <w:r w:rsidRPr="00CA4C54">
        <w:t xml:space="preserve"> infrastruktury kolejowej lub inny podmiot zarz</w:t>
      </w:r>
      <w:r w:rsidRPr="00CA4C54">
        <w:rPr>
          <w:rFonts w:hint="eastAsia"/>
        </w:rPr>
        <w:t>ą</w:t>
      </w:r>
      <w:r w:rsidRPr="00CA4C54">
        <w:t>dzaj</w:t>
      </w:r>
      <w:r w:rsidRPr="00CA4C54">
        <w:rPr>
          <w:rFonts w:hint="eastAsia"/>
        </w:rPr>
        <w:t>ą</w:t>
      </w:r>
      <w:r w:rsidRPr="00CA4C54">
        <w:t>cy obszarem kolejowym, Inwestor Inwestycji Towarzysz</w:t>
      </w:r>
      <w:r w:rsidRPr="00CA4C54">
        <w:rPr>
          <w:rFonts w:hint="eastAsia"/>
        </w:rPr>
        <w:t>ą</w:t>
      </w:r>
      <w:r w:rsidRPr="00CA4C54">
        <w:t>cej wyst</w:t>
      </w:r>
      <w:r w:rsidRPr="00CA4C54">
        <w:rPr>
          <w:rFonts w:hint="eastAsia"/>
        </w:rPr>
        <w:t>ę</w:t>
      </w:r>
      <w:r w:rsidRPr="00CA4C54">
        <w:t>puje do wojewody z wnioskiem o wydanie decyzji o zezwoleniu na wej</w:t>
      </w:r>
      <w:r w:rsidRPr="00CA4C54">
        <w:rPr>
          <w:rFonts w:hint="eastAsia"/>
        </w:rPr>
        <w:t>ś</w:t>
      </w:r>
      <w:r w:rsidRPr="00CA4C54">
        <w:t>cie na teren tej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ci.</w:t>
      </w:r>
    </w:p>
    <w:p w14:paraId="6EEB0A40" w14:textId="77777777" w:rsidR="00BE12D0" w:rsidRPr="00CA4C54" w:rsidRDefault="00BE12D0" w:rsidP="00782969">
      <w:pPr>
        <w:pStyle w:val="ZUSTzmustartykuempunktem"/>
        <w:keepNext/>
      </w:pPr>
      <w:r w:rsidRPr="00CA4C54">
        <w:t>4. Wniosek o wydanie decyzji, o której mowa w ust. 3, zawiera:</w:t>
      </w:r>
    </w:p>
    <w:p w14:paraId="49F51D34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ogóln</w:t>
      </w:r>
      <w:r w:rsidRPr="00CA4C54">
        <w:rPr>
          <w:rFonts w:hint="eastAsia"/>
        </w:rPr>
        <w:t>ą</w:t>
      </w:r>
      <w:r w:rsidRPr="00CA4C54">
        <w:t xml:space="preserve"> charakterystyk</w:t>
      </w:r>
      <w:r w:rsidRPr="00CA4C54">
        <w:rPr>
          <w:rFonts w:hint="eastAsia"/>
        </w:rPr>
        <w:t>ę</w:t>
      </w:r>
      <w:r w:rsidRPr="00CA4C54">
        <w:t xml:space="preserve"> Inwestycji Towarzysz</w:t>
      </w:r>
      <w:r w:rsidRPr="00CA4C54">
        <w:rPr>
          <w:rFonts w:hint="eastAsia"/>
        </w:rPr>
        <w:t>ą</w:t>
      </w:r>
      <w:r w:rsidRPr="00CA4C54">
        <w:t>cej;</w:t>
      </w:r>
    </w:p>
    <w:p w14:paraId="5B6E39B8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okre</w:t>
      </w:r>
      <w:r w:rsidRPr="00CA4C54">
        <w:rPr>
          <w:rFonts w:hint="eastAsia"/>
        </w:rPr>
        <w:t>ś</w:t>
      </w:r>
      <w:r w:rsidRPr="00CA4C54">
        <w:t>lenie granic terenu obj</w:t>
      </w:r>
      <w:r w:rsidRPr="00CA4C54">
        <w:rPr>
          <w:rFonts w:hint="eastAsia"/>
        </w:rPr>
        <w:t>ę</w:t>
      </w:r>
      <w:r w:rsidRPr="00CA4C54">
        <w:t>tego wnioskiem;</w:t>
      </w:r>
    </w:p>
    <w:p w14:paraId="2EA91BEA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oznaczenie nieruchomo</w:t>
      </w:r>
      <w:r w:rsidRPr="00CA4C54">
        <w:rPr>
          <w:rFonts w:hint="eastAsia"/>
        </w:rPr>
        <w:t>ś</w:t>
      </w:r>
      <w:r w:rsidRPr="00CA4C54">
        <w:t>ci lub ich cz</w:t>
      </w:r>
      <w:r w:rsidRPr="00CA4C54">
        <w:rPr>
          <w:rFonts w:hint="eastAsia"/>
        </w:rPr>
        <w:t>ęś</w:t>
      </w:r>
      <w:r w:rsidRPr="00CA4C54">
        <w:t>ci, na które wej</w:t>
      </w:r>
      <w:r w:rsidRPr="00CA4C54">
        <w:rPr>
          <w:rFonts w:hint="eastAsia"/>
        </w:rPr>
        <w:t>ś</w:t>
      </w:r>
      <w:r w:rsidRPr="00CA4C54">
        <w:t>cie jest konieczne w celu realizacji zada</w:t>
      </w:r>
      <w:r w:rsidRPr="00CA4C54">
        <w:rPr>
          <w:rFonts w:hint="eastAsia"/>
        </w:rPr>
        <w:t>ń</w:t>
      </w:r>
      <w:r w:rsidRPr="00CA4C54">
        <w:t xml:space="preserve"> okre</w:t>
      </w:r>
      <w:r w:rsidRPr="00CA4C54">
        <w:rPr>
          <w:rFonts w:hint="eastAsia"/>
        </w:rPr>
        <w:t>ś</w:t>
      </w:r>
      <w:r w:rsidRPr="00CA4C54">
        <w:t>lonych w ust. 1, wraz ze wskazaniem zakresu tych zada</w:t>
      </w:r>
      <w:r w:rsidRPr="00CA4C54">
        <w:rPr>
          <w:rFonts w:hint="eastAsia"/>
        </w:rPr>
        <w:t>ń</w:t>
      </w:r>
      <w:r w:rsidRPr="00CA4C54">
        <w:t xml:space="preserve">; </w:t>
      </w:r>
    </w:p>
    <w:p w14:paraId="28A0B235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decyzj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rodowiskow</w:t>
      </w:r>
      <w:r w:rsidRPr="00CA4C54">
        <w:rPr>
          <w:rFonts w:hint="eastAsia"/>
        </w:rPr>
        <w:t>ą</w:t>
      </w:r>
      <w:r w:rsidRPr="00CA4C54">
        <w:t>, je</w:t>
      </w:r>
      <w:r w:rsidRPr="00CA4C54">
        <w:rPr>
          <w:rFonts w:hint="eastAsia"/>
        </w:rPr>
        <w:t>ż</w:t>
      </w:r>
      <w:r w:rsidRPr="00CA4C54">
        <w:t>eli zosta</w:t>
      </w:r>
      <w:r w:rsidRPr="00CA4C54">
        <w:rPr>
          <w:rFonts w:hint="eastAsia"/>
        </w:rPr>
        <w:t>ł</w:t>
      </w:r>
      <w:r w:rsidRPr="00CA4C54">
        <w:t>a wydana;</w:t>
      </w:r>
    </w:p>
    <w:p w14:paraId="37E158B2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o</w:t>
      </w:r>
      <w:r w:rsidRPr="00CA4C54">
        <w:rPr>
          <w:rFonts w:hint="eastAsia"/>
        </w:rPr>
        <w:t>ś</w:t>
      </w:r>
      <w:r w:rsidRPr="00CA4C54">
        <w:t>wiadczenie Inwestora Inwestycji Towarzysz</w:t>
      </w:r>
      <w:r w:rsidRPr="00CA4C54">
        <w:rPr>
          <w:rFonts w:hint="eastAsia"/>
        </w:rPr>
        <w:t>ą</w:t>
      </w:r>
      <w:r w:rsidRPr="00CA4C54">
        <w:t>cej o braku zgody, o której mowa w</w:t>
      </w:r>
      <w:r w:rsidR="007724AF" w:rsidRPr="00CA4C54">
        <w:t xml:space="preserve"> </w:t>
      </w:r>
      <w:r w:rsidRPr="00CA4C54">
        <w:t>ust. 1 albo 2.</w:t>
      </w:r>
    </w:p>
    <w:p w14:paraId="5B147C67" w14:textId="77777777" w:rsidR="00BE12D0" w:rsidRPr="00CA4C54" w:rsidRDefault="00BE12D0" w:rsidP="00BE12D0">
      <w:pPr>
        <w:pStyle w:val="ZUSTzmustartykuempunktem"/>
      </w:pPr>
      <w:r w:rsidRPr="00CA4C54">
        <w:t>5. Wojewoda wydaje decyzj</w:t>
      </w:r>
      <w:r w:rsidRPr="00CA4C54">
        <w:rPr>
          <w:rFonts w:hint="eastAsia"/>
        </w:rPr>
        <w:t>ę</w:t>
      </w:r>
      <w:r w:rsidRPr="00CA4C54">
        <w:t>, o której mowa w ust. 3, w ci</w:t>
      </w:r>
      <w:r w:rsidRPr="00CA4C54">
        <w:rPr>
          <w:rFonts w:hint="eastAsia"/>
        </w:rPr>
        <w:t>ą</w:t>
      </w:r>
      <w:r w:rsidRPr="00CA4C54">
        <w:t>gu 30 dni od dnia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wniosku. Decyzja okre</w:t>
      </w:r>
      <w:r w:rsidRPr="00CA4C54">
        <w:rPr>
          <w:rFonts w:hint="eastAsia"/>
        </w:rPr>
        <w:t>ś</w:t>
      </w:r>
      <w:r w:rsidRPr="00CA4C54">
        <w:t>la sposób, zakres i terminy korzystania z nieruchomo</w:t>
      </w:r>
      <w:r w:rsidRPr="00CA4C54">
        <w:rPr>
          <w:rFonts w:hint="eastAsia"/>
        </w:rPr>
        <w:t>ś</w:t>
      </w:r>
      <w:r w:rsidRPr="00CA4C54">
        <w:t>ci. Decyzja zast</w:t>
      </w:r>
      <w:r w:rsidRPr="00CA4C54">
        <w:rPr>
          <w:rFonts w:hint="eastAsia"/>
        </w:rPr>
        <w:t>ę</w:t>
      </w:r>
      <w:r w:rsidRPr="00CA4C54">
        <w:t>puje zgod</w:t>
      </w:r>
      <w:r w:rsidRPr="00CA4C54">
        <w:rPr>
          <w:rFonts w:hint="eastAsia"/>
        </w:rPr>
        <w:t>ę</w:t>
      </w:r>
      <w:r w:rsidRPr="00CA4C54">
        <w:t xml:space="preserve"> organu, który wyda</w:t>
      </w:r>
      <w:r w:rsidRPr="00CA4C54">
        <w:rPr>
          <w:rFonts w:hint="eastAsia"/>
        </w:rPr>
        <w:t>ł</w:t>
      </w:r>
      <w:r w:rsidRPr="00CA4C54">
        <w:t xml:space="preserve"> decyzj</w:t>
      </w:r>
      <w:r w:rsidRPr="00CA4C54">
        <w:rPr>
          <w:rFonts w:hint="eastAsia"/>
        </w:rPr>
        <w:t>ę</w:t>
      </w:r>
      <w:r w:rsidRPr="00CA4C54">
        <w:t xml:space="preserve"> o zamkni</w:t>
      </w:r>
      <w:r w:rsidRPr="00CA4C54">
        <w:rPr>
          <w:rFonts w:hint="eastAsia"/>
        </w:rPr>
        <w:t>ę</w:t>
      </w:r>
      <w:r w:rsidRPr="00CA4C54">
        <w:t xml:space="preserve">ciu </w:t>
      </w:r>
      <w:r w:rsidRPr="00CA4C54">
        <w:lastRenderedPageBreak/>
        <w:t>terenu zamkni</w:t>
      </w:r>
      <w:r w:rsidRPr="00CA4C54">
        <w:rPr>
          <w:rFonts w:hint="eastAsia"/>
        </w:rPr>
        <w:t>ę</w:t>
      </w:r>
      <w:r w:rsidRPr="00CA4C54">
        <w:t xml:space="preserve">tego, o której mowa w art. 13 ust. 3 ustawy z dnia 17 maja 1989 r. </w:t>
      </w:r>
      <w:r w:rsidRPr="00CA4C54">
        <w:rPr>
          <w:rFonts w:hint="eastAsia"/>
        </w:rPr>
        <w:t>–</w:t>
      </w:r>
      <w:r w:rsidRPr="00CA4C54">
        <w:t xml:space="preserve"> Prawo geodezyjne i</w:t>
      </w:r>
      <w:r w:rsidR="007724AF" w:rsidRPr="00CA4C54">
        <w:t xml:space="preserve"> </w:t>
      </w:r>
      <w:r w:rsidRPr="00CA4C54">
        <w:t xml:space="preserve">kartograficzne. </w:t>
      </w:r>
    </w:p>
    <w:p w14:paraId="3BF57028" w14:textId="77777777" w:rsidR="00BE12D0" w:rsidRPr="00CA4C54" w:rsidRDefault="00BE12D0" w:rsidP="00BE12D0">
      <w:pPr>
        <w:pStyle w:val="ZUSTzmustartykuempunktem"/>
      </w:pPr>
      <w:r w:rsidRPr="00CA4C54">
        <w:t>6. W przypadku nieuregulowanego stanu prawnego nieruchomo</w:t>
      </w:r>
      <w:r w:rsidRPr="00CA4C54">
        <w:rPr>
          <w:rFonts w:hint="eastAsia"/>
        </w:rPr>
        <w:t>ś</w:t>
      </w:r>
      <w:r w:rsidRPr="00CA4C54">
        <w:t>ci, o której mowa w ust. 1, lub braku w ewidencji gruntów i budynków, o której mowa w art. 2 pkt 8 ustawy z dnia 17 maja 1989 r. − Prawo geodezyjne i kartograficzne, danych pozwalaj</w:t>
      </w:r>
      <w:r w:rsidRPr="00CA4C54">
        <w:rPr>
          <w:rFonts w:hint="eastAsia"/>
        </w:rPr>
        <w:t>ą</w:t>
      </w:r>
      <w:r w:rsidRPr="00CA4C54">
        <w:t>cych na</w:t>
      </w:r>
      <w:r w:rsidR="007724AF" w:rsidRPr="00CA4C54">
        <w:t xml:space="preserve"> </w:t>
      </w:r>
      <w:r w:rsidRPr="00CA4C54">
        <w:t>ustalenie danych osobowych, w szczególno</w:t>
      </w:r>
      <w:r w:rsidRPr="00CA4C54">
        <w:rPr>
          <w:rFonts w:hint="eastAsia"/>
        </w:rPr>
        <w:t>ś</w:t>
      </w:r>
      <w:r w:rsidRPr="00CA4C54">
        <w:t>ci adresu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ci, o której mowa w ust. 3, przepisów ust. 1 dotycz</w:t>
      </w:r>
      <w:r w:rsidRPr="00CA4C54">
        <w:rPr>
          <w:rFonts w:hint="eastAsia"/>
        </w:rPr>
        <w:t>ą</w:t>
      </w:r>
      <w:r w:rsidRPr="00CA4C54">
        <w:t>cych uzyskania zgody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 i ust. 4 pkt 5 nie stosuje si</w:t>
      </w:r>
      <w:r w:rsidRPr="00CA4C54">
        <w:rPr>
          <w:rFonts w:hint="eastAsia"/>
        </w:rPr>
        <w:t>ę</w:t>
      </w:r>
      <w:r w:rsidRPr="00CA4C54">
        <w:t>, a wojewoda wydaje decyzj</w:t>
      </w:r>
      <w:r w:rsidRPr="00CA4C54">
        <w:rPr>
          <w:rFonts w:hint="eastAsia"/>
        </w:rPr>
        <w:t>ę</w:t>
      </w:r>
      <w:r w:rsidRPr="00CA4C54">
        <w:t xml:space="preserve"> o zezwoleniu, o której mowa w ust. 3, w</w:t>
      </w:r>
      <w:r w:rsidR="007724AF" w:rsidRPr="00CA4C54">
        <w:t xml:space="preserve"> </w:t>
      </w:r>
      <w:r w:rsidRPr="00CA4C54">
        <w:t>terminie 30 dni od dnia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wniosku przez Inwestora Inwestycji Towarzysz</w:t>
      </w:r>
      <w:r w:rsidRPr="00CA4C54">
        <w:rPr>
          <w:rFonts w:hint="eastAsia"/>
        </w:rPr>
        <w:t>ą</w:t>
      </w:r>
      <w:r w:rsidRPr="00CA4C54">
        <w:t>cej.</w:t>
      </w:r>
    </w:p>
    <w:p w14:paraId="51DC8838" w14:textId="77777777" w:rsidR="00BE12D0" w:rsidRPr="00CA4C54" w:rsidRDefault="00BE12D0" w:rsidP="00782969">
      <w:pPr>
        <w:pStyle w:val="ZUSTzmustartykuempunktem"/>
        <w:keepNext/>
      </w:pPr>
      <w:r w:rsidRPr="00CA4C54">
        <w:t>7. Sposób, zakres i terminy korzystania z nieruchomo</w:t>
      </w:r>
      <w:r w:rsidRPr="00CA4C54">
        <w:rPr>
          <w:rFonts w:hint="eastAsia"/>
        </w:rPr>
        <w:t>ś</w:t>
      </w:r>
      <w:r w:rsidRPr="00CA4C54">
        <w:t>ci uzgodnione na podstawie ust. 1 albo 2 albo okre</w:t>
      </w:r>
      <w:r w:rsidRPr="00CA4C54">
        <w:rPr>
          <w:rFonts w:hint="eastAsia"/>
        </w:rPr>
        <w:t>ś</w:t>
      </w:r>
      <w:r w:rsidRPr="00CA4C54">
        <w:t>lone w decyzji, o której mowa w ust. 3, nie mog</w:t>
      </w:r>
      <w:r w:rsidRPr="00CA4C54">
        <w:rPr>
          <w:rFonts w:hint="eastAsia"/>
        </w:rPr>
        <w:t>ą</w:t>
      </w:r>
      <w:r w:rsidRPr="00CA4C54">
        <w:t xml:space="preserve"> powodowa</w:t>
      </w:r>
      <w:r w:rsidRPr="00CA4C54">
        <w:rPr>
          <w:rFonts w:hint="eastAsia"/>
        </w:rPr>
        <w:t>ć</w:t>
      </w:r>
      <w:r w:rsidRPr="00CA4C54">
        <w:t>:</w:t>
      </w:r>
    </w:p>
    <w:p w14:paraId="1462B672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zagro</w:t>
      </w:r>
      <w:r w:rsidRPr="00CA4C54">
        <w:rPr>
          <w:rFonts w:hint="eastAsia"/>
        </w:rPr>
        <w:t>ż</w:t>
      </w:r>
      <w:r w:rsidRPr="00CA4C54">
        <w:t>enia bezpiecze</w:t>
      </w:r>
      <w:r w:rsidRPr="00CA4C54">
        <w:rPr>
          <w:rFonts w:hint="eastAsia"/>
        </w:rPr>
        <w:t>ń</w:t>
      </w:r>
      <w:r w:rsidRPr="00CA4C54">
        <w:t>stwa ruchu drogowego lub kolejowego;</w:t>
      </w:r>
    </w:p>
    <w:p w14:paraId="29FDEEAF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wstrzymania ruchu kolejowego;</w:t>
      </w:r>
    </w:p>
    <w:p w14:paraId="0DBA7D0E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zamkni</w:t>
      </w:r>
      <w:r w:rsidRPr="00CA4C54">
        <w:rPr>
          <w:rFonts w:hint="eastAsia"/>
        </w:rPr>
        <w:t>ę</w:t>
      </w:r>
      <w:r w:rsidRPr="00CA4C54">
        <w:t xml:space="preserve">cia dróg krajowych lub dróg o znaczeniu obronnym, chyba </w:t>
      </w:r>
      <w:r w:rsidRPr="00CA4C54">
        <w:rPr>
          <w:rFonts w:hint="eastAsia"/>
        </w:rPr>
        <w:t>ż</w:t>
      </w:r>
      <w:r w:rsidRPr="00CA4C54">
        <w:t>e istnieje 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ść</w:t>
      </w:r>
      <w:r w:rsidRPr="00CA4C54">
        <w:t xml:space="preserve"> zorganizowania objazdów;</w:t>
      </w:r>
    </w:p>
    <w:p w14:paraId="465C2E85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 xml:space="preserve">wstrzymania ruchu w </w:t>
      </w:r>
      <w:r w:rsidRPr="00CA4C54">
        <w:rPr>
          <w:rFonts w:hint="eastAsia"/>
        </w:rPr>
        <w:t>ż</w:t>
      </w:r>
      <w:r w:rsidRPr="00CA4C54">
        <w:t xml:space="preserve">egludze </w:t>
      </w:r>
      <w:r w:rsidRPr="00CA4C54">
        <w:rPr>
          <w:rFonts w:hint="eastAsia"/>
        </w:rPr>
        <w:t>ś</w:t>
      </w:r>
      <w:r w:rsidRPr="00CA4C54">
        <w:t>ródl</w:t>
      </w:r>
      <w:r w:rsidRPr="00CA4C54">
        <w:rPr>
          <w:rFonts w:hint="eastAsia"/>
        </w:rPr>
        <w:t>ą</w:t>
      </w:r>
      <w:r w:rsidRPr="00CA4C54">
        <w:t>dowej lub zagro</w:t>
      </w:r>
      <w:r w:rsidRPr="00CA4C54">
        <w:rPr>
          <w:rFonts w:hint="eastAsia"/>
        </w:rPr>
        <w:t>ż</w:t>
      </w:r>
      <w:r w:rsidRPr="00CA4C54">
        <w:t>enia bezpiecze</w:t>
      </w:r>
      <w:r w:rsidRPr="00CA4C54">
        <w:rPr>
          <w:rFonts w:hint="eastAsia"/>
        </w:rPr>
        <w:t>ń</w:t>
      </w:r>
      <w:r w:rsidRPr="00CA4C54">
        <w:t xml:space="preserve">stwa </w:t>
      </w:r>
      <w:r w:rsidRPr="00CA4C54">
        <w:rPr>
          <w:rFonts w:hint="eastAsia"/>
        </w:rPr>
        <w:t>ż</w:t>
      </w:r>
      <w:r w:rsidRPr="00CA4C54">
        <w:t xml:space="preserve">eglugi </w:t>
      </w:r>
      <w:r w:rsidRPr="00CA4C54">
        <w:rPr>
          <w:rFonts w:hint="eastAsia"/>
        </w:rPr>
        <w:t>ś</w:t>
      </w:r>
      <w:r w:rsidRPr="00CA4C54">
        <w:t>ródl</w:t>
      </w:r>
      <w:r w:rsidRPr="00CA4C54">
        <w:rPr>
          <w:rFonts w:hint="eastAsia"/>
        </w:rPr>
        <w:t>ą</w:t>
      </w:r>
      <w:r w:rsidRPr="00CA4C54">
        <w:t>dowej;</w:t>
      </w:r>
    </w:p>
    <w:p w14:paraId="59717324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utrudnie</w:t>
      </w:r>
      <w:r w:rsidRPr="00CA4C54">
        <w:rPr>
          <w:rFonts w:hint="eastAsia"/>
        </w:rPr>
        <w:t>ń</w:t>
      </w:r>
      <w:r w:rsidRPr="00CA4C54">
        <w:t xml:space="preserve"> prowadzenia dzia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ń</w:t>
      </w:r>
      <w:r w:rsidRPr="00CA4C54">
        <w:t xml:space="preserve"> z zakresu ochrony przeciwpowodziowej.</w:t>
      </w:r>
    </w:p>
    <w:p w14:paraId="705B0936" w14:textId="72CD5884" w:rsidR="00BE12D0" w:rsidRPr="00CA4C54" w:rsidRDefault="00BE12D0" w:rsidP="00BE12D0">
      <w:pPr>
        <w:pStyle w:val="ZUSTzmustartykuempunktem"/>
      </w:pPr>
      <w:r w:rsidRPr="00CA4C54">
        <w:t>8. Decyzj</w:t>
      </w:r>
      <w:r w:rsidRPr="00CA4C54">
        <w:rPr>
          <w:rFonts w:hint="eastAsia"/>
        </w:rPr>
        <w:t>ę</w:t>
      </w:r>
      <w:r w:rsidRPr="00CA4C54">
        <w:t>, o której mowa w ust. 3, wydaje si</w:t>
      </w:r>
      <w:r w:rsidRPr="00CA4C54">
        <w:rPr>
          <w:rFonts w:hint="eastAsia"/>
        </w:rPr>
        <w:t>ę</w:t>
      </w:r>
      <w:r w:rsidRPr="00CA4C54">
        <w:t xml:space="preserve"> na czas okre</w:t>
      </w:r>
      <w:r w:rsidRPr="00CA4C54">
        <w:rPr>
          <w:rFonts w:hint="eastAsia"/>
        </w:rPr>
        <w:t>ś</w:t>
      </w:r>
      <w:r w:rsidRPr="00CA4C54">
        <w:t>lony, 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 ni</w:t>
      </w:r>
      <w:r w:rsidRPr="00CA4C54">
        <w:rPr>
          <w:rFonts w:hint="eastAsia"/>
        </w:rPr>
        <w:t>ż</w:t>
      </w:r>
      <w:r w:rsidRPr="00CA4C54">
        <w:t xml:space="preserve"> 3</w:t>
      </w:r>
      <w:r w:rsidR="005F5A6E" w:rsidRPr="00CA4C54">
        <w:t> </w:t>
      </w:r>
      <w:r w:rsidRPr="00CA4C54">
        <w:t>lata. Decyzji nadaje si</w:t>
      </w:r>
      <w:r w:rsidRPr="00CA4C54">
        <w:rPr>
          <w:rFonts w:hint="eastAsia"/>
        </w:rPr>
        <w:t>ę</w:t>
      </w:r>
      <w:r w:rsidRPr="00CA4C54">
        <w:t xml:space="preserve"> rygor natychmiastowej wykonalno</w:t>
      </w:r>
      <w:r w:rsidRPr="00CA4C54">
        <w:rPr>
          <w:rFonts w:hint="eastAsia"/>
        </w:rPr>
        <w:t>ś</w:t>
      </w:r>
      <w:r w:rsidRPr="00CA4C54">
        <w:t>ci.</w:t>
      </w:r>
    </w:p>
    <w:p w14:paraId="6F7D545A" w14:textId="7E59EDEB" w:rsidR="00BE12D0" w:rsidRPr="00CA4C54" w:rsidRDefault="00BE12D0" w:rsidP="00BE12D0">
      <w:pPr>
        <w:pStyle w:val="ZARTzmartartykuempunktem"/>
      </w:pPr>
      <w:r w:rsidRPr="00CA4C54">
        <w:t>Art. 120h. 1. Inwestor Inwestycji Towarzysz</w:t>
      </w:r>
      <w:r w:rsidRPr="00CA4C54">
        <w:rPr>
          <w:rFonts w:hint="eastAsia"/>
        </w:rPr>
        <w:t>ą</w:t>
      </w:r>
      <w:r w:rsidRPr="00CA4C54">
        <w:t>cej po zako</w:t>
      </w:r>
      <w:r w:rsidRPr="00CA4C54">
        <w:rPr>
          <w:rFonts w:hint="eastAsia"/>
        </w:rPr>
        <w:t>ń</w:t>
      </w:r>
      <w:r w:rsidRPr="00CA4C54">
        <w:t>czeniu czynno</w:t>
      </w:r>
      <w:r w:rsidRPr="00CA4C54">
        <w:rPr>
          <w:rFonts w:hint="eastAsia"/>
        </w:rPr>
        <w:t>ś</w:t>
      </w:r>
      <w:r w:rsidRPr="00CA4C54">
        <w:t>ci, o</w:t>
      </w:r>
      <w:r w:rsidR="007724AF" w:rsidRPr="00CA4C54">
        <w:t xml:space="preserve"> </w:t>
      </w:r>
      <w:r w:rsidRPr="00CA4C54">
        <w:t xml:space="preserve">których mowa w art. 120g, </w:t>
      </w:r>
      <w:r w:rsidR="00481A3F" w:rsidRPr="00CA4C54">
        <w:t xml:space="preserve">jest </w:t>
      </w:r>
      <w:r w:rsidRPr="00CA4C54">
        <w:t>obowi</w:t>
      </w:r>
      <w:r w:rsidRPr="00CA4C54">
        <w:rPr>
          <w:rFonts w:hint="eastAsia"/>
        </w:rPr>
        <w:t>ą</w:t>
      </w:r>
      <w:r w:rsidRPr="00CA4C54">
        <w:t>zany przywróci</w:t>
      </w:r>
      <w:r w:rsidRPr="00CA4C54">
        <w:rPr>
          <w:rFonts w:hint="eastAsia"/>
        </w:rPr>
        <w:t>ć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do stanu poprzedniego. Je</w:t>
      </w:r>
      <w:r w:rsidRPr="00CA4C54">
        <w:rPr>
          <w:rFonts w:hint="eastAsia"/>
        </w:rPr>
        <w:t>ż</w:t>
      </w:r>
      <w:r w:rsidRPr="00CA4C54">
        <w:t>eli przywrócenie nieruchomo</w:t>
      </w:r>
      <w:r w:rsidRPr="00CA4C54">
        <w:rPr>
          <w:rFonts w:hint="eastAsia"/>
        </w:rPr>
        <w:t>ś</w:t>
      </w:r>
      <w:r w:rsidRPr="00CA4C54">
        <w:t>ci do stanu poprzedniego nie jest mo</w:t>
      </w:r>
      <w:r w:rsidRPr="00CA4C54">
        <w:rPr>
          <w:rFonts w:hint="eastAsia"/>
        </w:rPr>
        <w:t>ż</w:t>
      </w:r>
      <w:r w:rsidRPr="00CA4C54">
        <w:t>liwe,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cicielom lub u</w:t>
      </w:r>
      <w:r w:rsidRPr="00CA4C54">
        <w:rPr>
          <w:rFonts w:hint="eastAsia"/>
        </w:rPr>
        <w:t>ż</w:t>
      </w:r>
      <w:r w:rsidRPr="00CA4C54">
        <w:t>ytkownikom wieczystym nieruchomo</w:t>
      </w:r>
      <w:r w:rsidRPr="00CA4C54">
        <w:rPr>
          <w:rFonts w:hint="eastAsia"/>
        </w:rPr>
        <w:t>ś</w:t>
      </w:r>
      <w:r w:rsidRPr="00CA4C54">
        <w:t>ci przys</w:t>
      </w:r>
      <w:r w:rsidRPr="00CA4C54">
        <w:rPr>
          <w:rFonts w:hint="eastAsia"/>
        </w:rPr>
        <w:t>ł</w:t>
      </w:r>
      <w:r w:rsidRPr="00CA4C54">
        <w:t>uguje odszkodowanie.</w:t>
      </w:r>
    </w:p>
    <w:p w14:paraId="3619E4BA" w14:textId="77777777" w:rsidR="00BE12D0" w:rsidRPr="00CA4C54" w:rsidRDefault="00BE12D0" w:rsidP="00BE12D0">
      <w:pPr>
        <w:pStyle w:val="ZUSTzmustartykuempunktem"/>
      </w:pPr>
      <w:r w:rsidRPr="00CA4C54">
        <w:t>2. Odszkodowanie powinno odpowiada</w:t>
      </w:r>
      <w:r w:rsidRPr="00CA4C54">
        <w:rPr>
          <w:rFonts w:hint="eastAsia"/>
        </w:rPr>
        <w:t>ć</w:t>
      </w:r>
      <w:r w:rsidRPr="00CA4C54">
        <w:t xml:space="preserve"> warto</w:t>
      </w:r>
      <w:r w:rsidRPr="00CA4C54">
        <w:rPr>
          <w:rFonts w:hint="eastAsia"/>
        </w:rPr>
        <w:t>ś</w:t>
      </w:r>
      <w:r w:rsidRPr="00CA4C54">
        <w:t>ci poniesionych szkód oraz</w:t>
      </w:r>
      <w:r w:rsidR="007724AF" w:rsidRPr="00CA4C54">
        <w:t xml:space="preserve"> </w:t>
      </w:r>
      <w:r w:rsidRPr="00CA4C54">
        <w:t>uwzgl</w:t>
      </w:r>
      <w:r w:rsidRPr="00CA4C54">
        <w:rPr>
          <w:rFonts w:hint="eastAsia"/>
        </w:rPr>
        <w:t>ę</w:t>
      </w:r>
      <w:r w:rsidRPr="00CA4C54">
        <w:t>dnia</w:t>
      </w:r>
      <w:r w:rsidRPr="00CA4C54">
        <w:rPr>
          <w:rFonts w:hint="eastAsia"/>
        </w:rPr>
        <w:t>ć</w:t>
      </w:r>
      <w:r w:rsidRPr="00CA4C54">
        <w:t xml:space="preserve"> brak dost</w:t>
      </w:r>
      <w:r w:rsidRPr="00CA4C54">
        <w:rPr>
          <w:rFonts w:hint="eastAsia"/>
        </w:rPr>
        <w:t>ę</w:t>
      </w:r>
      <w:r w:rsidRPr="00CA4C54">
        <w:t>pu do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w czasie wykonywania czynno</w:t>
      </w:r>
      <w:r w:rsidRPr="00CA4C54">
        <w:rPr>
          <w:rFonts w:hint="eastAsia"/>
        </w:rPr>
        <w:t>ś</w:t>
      </w:r>
      <w:r w:rsidRPr="00CA4C54">
        <w:t>ci, o których mowa w art. 120g. Je</w:t>
      </w:r>
      <w:r w:rsidRPr="00CA4C54">
        <w:rPr>
          <w:rFonts w:hint="eastAsia"/>
        </w:rPr>
        <w:t>ż</w:t>
      </w:r>
      <w:r w:rsidRPr="00CA4C54">
        <w:t>eli wskutek poniesionych szkód zmniejszy si</w:t>
      </w:r>
      <w:r w:rsidRPr="00CA4C54">
        <w:rPr>
          <w:rFonts w:hint="eastAsia"/>
        </w:rPr>
        <w:t>ę</w:t>
      </w:r>
      <w:r w:rsidRPr="00CA4C54">
        <w:t xml:space="preserve">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ci, w odszkodowaniu uwzgl</w:t>
      </w:r>
      <w:r w:rsidRPr="00CA4C54">
        <w:rPr>
          <w:rFonts w:hint="eastAsia"/>
        </w:rPr>
        <w:t>ę</w:t>
      </w:r>
      <w:r w:rsidRPr="00CA4C54">
        <w:t>dnia si</w:t>
      </w:r>
      <w:r w:rsidRPr="00CA4C54">
        <w:rPr>
          <w:rFonts w:hint="eastAsia"/>
        </w:rPr>
        <w:t>ę</w:t>
      </w:r>
      <w:r w:rsidRPr="00CA4C54">
        <w:t xml:space="preserve"> kwot</w:t>
      </w:r>
      <w:r w:rsidRPr="00CA4C54">
        <w:rPr>
          <w:rFonts w:hint="eastAsia"/>
        </w:rPr>
        <w:t>ę</w:t>
      </w:r>
      <w:r w:rsidRPr="00CA4C54">
        <w:t xml:space="preserve"> odpowiadaj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temu zmniejszeniu.</w:t>
      </w:r>
    </w:p>
    <w:p w14:paraId="1A6879EE" w14:textId="77777777" w:rsidR="00BE12D0" w:rsidRPr="00CA4C54" w:rsidRDefault="00BE12D0" w:rsidP="00BE12D0">
      <w:pPr>
        <w:pStyle w:val="ZUSTzmustartykuempunktem"/>
      </w:pPr>
      <w:r w:rsidRPr="00CA4C54">
        <w:lastRenderedPageBreak/>
        <w:t>3. Decyzj</w:t>
      </w:r>
      <w:r w:rsidRPr="00CA4C54">
        <w:rPr>
          <w:rFonts w:hint="eastAsia"/>
        </w:rPr>
        <w:t>ę</w:t>
      </w:r>
      <w:r w:rsidRPr="00CA4C54">
        <w:t xml:space="preserve"> w zakresie odszkodowania wydaje wojewoda. Obowi</w:t>
      </w:r>
      <w:r w:rsidRPr="00CA4C54">
        <w:rPr>
          <w:rFonts w:hint="eastAsia"/>
        </w:rPr>
        <w:t>ą</w:t>
      </w:r>
      <w:r w:rsidRPr="00CA4C54">
        <w:t>zek zap</w:t>
      </w:r>
      <w:r w:rsidRPr="00CA4C54">
        <w:rPr>
          <w:rFonts w:hint="eastAsia"/>
        </w:rPr>
        <w:t>ł</w:t>
      </w:r>
      <w:r w:rsidRPr="00CA4C54">
        <w:t>aty odszkodowania obci</w:t>
      </w:r>
      <w:r w:rsidRPr="00CA4C54">
        <w:rPr>
          <w:rFonts w:hint="eastAsia"/>
        </w:rPr>
        <w:t>ąż</w:t>
      </w:r>
      <w:r w:rsidRPr="00CA4C54">
        <w:t>a Inwestora Inwestycji Towarzysz</w:t>
      </w:r>
      <w:r w:rsidRPr="00CA4C54">
        <w:rPr>
          <w:rFonts w:hint="eastAsia"/>
        </w:rPr>
        <w:t>ą</w:t>
      </w:r>
      <w:r w:rsidRPr="00CA4C54">
        <w:t>cej, który na podstawie odr</w:t>
      </w:r>
      <w:r w:rsidRPr="00CA4C54">
        <w:rPr>
          <w:rFonts w:hint="eastAsia"/>
        </w:rPr>
        <w:t>ę</w:t>
      </w:r>
      <w:r w:rsidRPr="00CA4C54">
        <w:t>bnego porozumienia zawartego z wojewod</w:t>
      </w:r>
      <w:r w:rsidRPr="00CA4C54">
        <w:rPr>
          <w:rFonts w:hint="eastAsia"/>
        </w:rPr>
        <w:t>ą</w:t>
      </w:r>
      <w:r w:rsidRPr="00CA4C54">
        <w:t xml:space="preserve"> mo</w:t>
      </w:r>
      <w:r w:rsidRPr="00CA4C54">
        <w:rPr>
          <w:rFonts w:hint="eastAsia"/>
        </w:rPr>
        <w:t>ż</w:t>
      </w:r>
      <w:r w:rsidRPr="00CA4C54">
        <w:t>e pokry</w:t>
      </w:r>
      <w:r w:rsidRPr="00CA4C54">
        <w:rPr>
          <w:rFonts w:hint="eastAsia"/>
        </w:rPr>
        <w:t>ć</w:t>
      </w:r>
      <w:r w:rsidRPr="00CA4C54">
        <w:t xml:space="preserve"> koszty powsta</w:t>
      </w:r>
      <w:r w:rsidRPr="00CA4C54">
        <w:rPr>
          <w:rFonts w:hint="eastAsia"/>
        </w:rPr>
        <w:t>ł</w:t>
      </w:r>
      <w:r w:rsidRPr="00CA4C54">
        <w:t>e w zwi</w:t>
      </w:r>
      <w:r w:rsidRPr="00CA4C54">
        <w:rPr>
          <w:rFonts w:hint="eastAsia"/>
        </w:rPr>
        <w:t>ą</w:t>
      </w:r>
      <w:r w:rsidRPr="00CA4C54">
        <w:t>zku z ustaleniem wysoko</w:t>
      </w:r>
      <w:r w:rsidRPr="00CA4C54">
        <w:rPr>
          <w:rFonts w:hint="eastAsia"/>
        </w:rPr>
        <w:t>ś</w:t>
      </w:r>
      <w:r w:rsidRPr="00CA4C54">
        <w:t>ci odszkodowa</w:t>
      </w:r>
      <w:r w:rsidRPr="00CA4C54">
        <w:rPr>
          <w:rFonts w:hint="eastAsia"/>
        </w:rPr>
        <w:t>ń</w:t>
      </w:r>
      <w:r w:rsidRPr="00CA4C54">
        <w:t>.</w:t>
      </w:r>
    </w:p>
    <w:p w14:paraId="351A6871" w14:textId="77777777" w:rsidR="00BE12D0" w:rsidRPr="00CA4C54" w:rsidRDefault="00BE12D0" w:rsidP="00BE12D0">
      <w:pPr>
        <w:pStyle w:val="ZARTzmartartykuempunktem"/>
      </w:pPr>
      <w:r w:rsidRPr="00CA4C54">
        <w:t>Art. 120i. 1. Inwestor Inwestycji Towarzysz</w:t>
      </w:r>
      <w:r w:rsidRPr="00CA4C54">
        <w:rPr>
          <w:rFonts w:hint="eastAsia"/>
        </w:rPr>
        <w:t>ą</w:t>
      </w:r>
      <w:r w:rsidRPr="00CA4C54">
        <w:t>cej mo</w:t>
      </w:r>
      <w:r w:rsidRPr="00CA4C54">
        <w:rPr>
          <w:rFonts w:hint="eastAsia"/>
        </w:rPr>
        <w:t>ż</w:t>
      </w:r>
      <w:r w:rsidRPr="00CA4C54">
        <w:t>e podzieli</w:t>
      </w:r>
      <w:r w:rsidRPr="00CA4C54">
        <w:rPr>
          <w:rFonts w:hint="eastAsia"/>
        </w:rPr>
        <w:t>ć</w:t>
      </w:r>
      <w:r w:rsidRPr="00CA4C54">
        <w:t xml:space="preserve"> zamierzenie budowlane obj</w:t>
      </w:r>
      <w:r w:rsidRPr="00CA4C54">
        <w:rPr>
          <w:rFonts w:hint="eastAsia"/>
        </w:rPr>
        <w:t>ę</w:t>
      </w:r>
      <w:r w:rsidRPr="00CA4C54">
        <w:t>te jednym zezwoleniem na realizacj</w:t>
      </w:r>
      <w:r w:rsidRPr="00CA4C54">
        <w:rPr>
          <w:rFonts w:hint="eastAsia"/>
        </w:rPr>
        <w:t>ę</w:t>
      </w:r>
      <w:r w:rsidRPr="00CA4C54">
        <w:t xml:space="preserve"> tej inwestycji na odcinki. </w:t>
      </w:r>
    </w:p>
    <w:p w14:paraId="51258DBE" w14:textId="77777777" w:rsidR="00BE12D0" w:rsidRPr="00CA4C54" w:rsidRDefault="00BE12D0" w:rsidP="00BE12D0">
      <w:pPr>
        <w:pStyle w:val="ZUSTzmustartykuempunktem"/>
      </w:pPr>
      <w:r w:rsidRPr="00CA4C54">
        <w:t>2. Dla ka</w:t>
      </w:r>
      <w:r w:rsidRPr="00CA4C54">
        <w:rPr>
          <w:rFonts w:hint="eastAsia"/>
        </w:rPr>
        <w:t>ż</w:t>
      </w:r>
      <w:r w:rsidRPr="00CA4C54">
        <w:t>dego odcinka ustanawia si</w:t>
      </w:r>
      <w:r w:rsidRPr="00CA4C54">
        <w:rPr>
          <w:rFonts w:hint="eastAsia"/>
        </w:rPr>
        <w:t>ę</w:t>
      </w:r>
      <w:r w:rsidRPr="00CA4C54">
        <w:t xml:space="preserve"> odr</w:t>
      </w:r>
      <w:r w:rsidRPr="00CA4C54">
        <w:rPr>
          <w:rFonts w:hint="eastAsia"/>
        </w:rPr>
        <w:t>ę</w:t>
      </w:r>
      <w:r w:rsidRPr="00CA4C54">
        <w:t>bnego kierownika budowy oraz</w:t>
      </w:r>
      <w:r w:rsidR="007724AF" w:rsidRPr="00CA4C54">
        <w:t xml:space="preserve"> </w:t>
      </w:r>
      <w:r w:rsidRPr="00CA4C54">
        <w:t>opracowuje i</w:t>
      </w:r>
      <w:r w:rsidR="007724AF" w:rsidRPr="00CA4C54">
        <w:t xml:space="preserve"> </w:t>
      </w:r>
      <w:r w:rsidRPr="00CA4C54">
        <w:t>prowadzi odr</w:t>
      </w:r>
      <w:r w:rsidRPr="00CA4C54">
        <w:rPr>
          <w:rFonts w:hint="eastAsia"/>
        </w:rPr>
        <w:t>ę</w:t>
      </w:r>
      <w:r w:rsidRPr="00CA4C54">
        <w:t>bn</w:t>
      </w:r>
      <w:r w:rsidRPr="00CA4C54">
        <w:rPr>
          <w:rFonts w:hint="eastAsia"/>
        </w:rPr>
        <w:t>ą</w:t>
      </w:r>
      <w:r w:rsidRPr="00CA4C54">
        <w:t xml:space="preserve"> dokumentacj</w:t>
      </w:r>
      <w:r w:rsidRPr="00CA4C54">
        <w:rPr>
          <w:rFonts w:hint="eastAsia"/>
        </w:rPr>
        <w:t>ę</w:t>
      </w:r>
      <w:r w:rsidRPr="00CA4C54">
        <w:t xml:space="preserve"> budowy. </w:t>
      </w:r>
    </w:p>
    <w:p w14:paraId="28BB91EF" w14:textId="77777777" w:rsidR="00BE12D0" w:rsidRPr="00CA4C54" w:rsidRDefault="00BE12D0" w:rsidP="00BE12D0">
      <w:pPr>
        <w:pStyle w:val="ZUSTzmustartykuempunktem"/>
      </w:pPr>
      <w:r w:rsidRPr="00CA4C54">
        <w:t>3. Inwestor Inwestycji Towarzysz</w:t>
      </w:r>
      <w:r w:rsidRPr="00CA4C54">
        <w:rPr>
          <w:rFonts w:hint="eastAsia"/>
        </w:rPr>
        <w:t>ą</w:t>
      </w:r>
      <w:r w:rsidRPr="00CA4C54">
        <w:t>cej mo</w:t>
      </w:r>
      <w:r w:rsidRPr="00CA4C54">
        <w:rPr>
          <w:rFonts w:hint="eastAsia"/>
        </w:rPr>
        <w:t>ż</w:t>
      </w:r>
      <w:r w:rsidRPr="00CA4C54">
        <w:t>e ustanowi</w:t>
      </w:r>
      <w:r w:rsidRPr="00CA4C54">
        <w:rPr>
          <w:rFonts w:hint="eastAsia"/>
        </w:rPr>
        <w:t>ć</w:t>
      </w:r>
      <w:r w:rsidRPr="00CA4C54">
        <w:t xml:space="preserve"> jednego inspektora nadzoru inwestorskiego dla ca</w:t>
      </w:r>
      <w:r w:rsidRPr="00CA4C54">
        <w:rPr>
          <w:rFonts w:hint="eastAsia"/>
        </w:rPr>
        <w:t>ł</w:t>
      </w:r>
      <w:r w:rsidRPr="00CA4C54">
        <w:t>ego zamierzenia budowlanego lub ustanowi</w:t>
      </w:r>
      <w:r w:rsidRPr="00CA4C54">
        <w:rPr>
          <w:rFonts w:hint="eastAsia"/>
        </w:rPr>
        <w:t>ć</w:t>
      </w:r>
      <w:r w:rsidRPr="00CA4C54">
        <w:t xml:space="preserve"> kilku inspektorów dla</w:t>
      </w:r>
      <w:r w:rsidR="007724AF" w:rsidRPr="00CA4C54">
        <w:t xml:space="preserve"> </w:t>
      </w:r>
      <w:r w:rsidRPr="00CA4C54">
        <w:t>poszczególnych odcinków.</w:t>
      </w:r>
    </w:p>
    <w:p w14:paraId="3EDA447B" w14:textId="5B095392" w:rsidR="00BE12D0" w:rsidRPr="00CA4C54" w:rsidRDefault="00BE12D0" w:rsidP="00BE12D0">
      <w:pPr>
        <w:pStyle w:val="ZUSTzmustartykuempunktem"/>
      </w:pPr>
      <w:r w:rsidRPr="00CA4C54">
        <w:t>4. Podzia</w:t>
      </w:r>
      <w:r w:rsidRPr="00CA4C54">
        <w:rPr>
          <w:rFonts w:hint="eastAsia"/>
        </w:rPr>
        <w:t>ł</w:t>
      </w:r>
      <w:r w:rsidRPr="00CA4C54">
        <w:t>u zamierzenia budowlanego na odcinki inwestor dokonuje w</w:t>
      </w:r>
      <w:r w:rsidR="007724AF" w:rsidRPr="00CA4C54">
        <w:t xml:space="preserve"> </w:t>
      </w:r>
      <w:r w:rsidRPr="00CA4C54">
        <w:t>zawiadomieniu o</w:t>
      </w:r>
      <w:r w:rsidR="007724AF" w:rsidRPr="00CA4C54">
        <w:t xml:space="preserve"> </w:t>
      </w:r>
      <w:r w:rsidRPr="00CA4C54">
        <w:t>zamierzonym terminie rozpocz</w:t>
      </w:r>
      <w:r w:rsidRPr="00CA4C54">
        <w:rPr>
          <w:rFonts w:hint="eastAsia"/>
        </w:rPr>
        <w:t>ę</w:t>
      </w:r>
      <w:r w:rsidRPr="00CA4C54">
        <w:t>cia robót budowlanych, wskazuj</w:t>
      </w:r>
      <w:r w:rsidRPr="00CA4C54">
        <w:rPr>
          <w:rFonts w:hint="eastAsia"/>
        </w:rPr>
        <w:t>ą</w:t>
      </w:r>
      <w:r w:rsidRPr="00CA4C54">
        <w:t>c granice mi</w:t>
      </w:r>
      <w:r w:rsidRPr="00CA4C54">
        <w:rPr>
          <w:rFonts w:hint="eastAsia"/>
        </w:rPr>
        <w:t>ę</w:t>
      </w:r>
      <w:r w:rsidRPr="00CA4C54">
        <w:t>dzy poszczególnymi odcinkami.</w:t>
      </w:r>
    </w:p>
    <w:p w14:paraId="56820789" w14:textId="77777777" w:rsidR="00BE12D0" w:rsidRPr="00CA4C54" w:rsidRDefault="00BE12D0" w:rsidP="00BE12D0">
      <w:pPr>
        <w:pStyle w:val="ZARTzmartartykuempunktem"/>
      </w:pPr>
      <w:r w:rsidRPr="00CA4C54">
        <w:t>Art. 120j.</w:t>
      </w:r>
      <w:r w:rsidRPr="00CA4C54" w:rsidDel="0044358C">
        <w:t xml:space="preserve"> </w:t>
      </w:r>
      <w:r w:rsidRPr="00CA4C54">
        <w:t>Do przyst</w:t>
      </w:r>
      <w:r w:rsidRPr="00CA4C54">
        <w:rPr>
          <w:rFonts w:hint="eastAsia"/>
        </w:rPr>
        <w:t>ą</w:t>
      </w:r>
      <w:r w:rsidRPr="00CA4C54">
        <w:t>pienia do u</w:t>
      </w:r>
      <w:r w:rsidRPr="00CA4C54">
        <w:rPr>
          <w:rFonts w:hint="eastAsia"/>
        </w:rPr>
        <w:t>ż</w:t>
      </w:r>
      <w:r w:rsidRPr="00CA4C54">
        <w:t>ytkowania odcinka drogi publicznej lub linii kolejowej stosuje si</w:t>
      </w:r>
      <w:r w:rsidRPr="00CA4C54">
        <w:rPr>
          <w:rFonts w:hint="eastAsia"/>
        </w:rPr>
        <w:t>ę</w:t>
      </w:r>
      <w:r w:rsidRPr="00CA4C54">
        <w:t xml:space="preserve"> odpowiednio przepisy dotycz</w:t>
      </w:r>
      <w:r w:rsidRPr="00CA4C54">
        <w:rPr>
          <w:rFonts w:hint="eastAsia"/>
        </w:rPr>
        <w:t>ą</w:t>
      </w:r>
      <w:r w:rsidRPr="00CA4C54">
        <w:t>ce przyst</w:t>
      </w:r>
      <w:r w:rsidRPr="00CA4C54">
        <w:rPr>
          <w:rFonts w:hint="eastAsia"/>
        </w:rPr>
        <w:t>ą</w:t>
      </w:r>
      <w:r w:rsidRPr="00CA4C54">
        <w:t>pienia do u</w:t>
      </w:r>
      <w:r w:rsidRPr="00CA4C54">
        <w:rPr>
          <w:rFonts w:hint="eastAsia"/>
        </w:rPr>
        <w:t>ż</w:t>
      </w:r>
      <w:r w:rsidRPr="00CA4C54">
        <w:t>ytkowania drogi lub linii kolejowej.</w:t>
      </w:r>
    </w:p>
    <w:p w14:paraId="5567FF57" w14:textId="77777777" w:rsidR="00BE12D0" w:rsidRPr="00CA4C54" w:rsidRDefault="00BE12D0" w:rsidP="00DB2D2F">
      <w:pPr>
        <w:pStyle w:val="ZARTzmartartykuempunktem"/>
      </w:pPr>
      <w:r w:rsidRPr="00CA4C54">
        <w:t>Art. 120k. Odst</w:t>
      </w:r>
      <w:r w:rsidRPr="00CA4C54">
        <w:rPr>
          <w:rFonts w:hint="eastAsia"/>
        </w:rPr>
        <w:t>ą</w:t>
      </w:r>
      <w:r w:rsidRPr="00CA4C54">
        <w:t>pienie od zatwierdzonego projektu budowlanego, w zakresie obj</w:t>
      </w:r>
      <w:r w:rsidRPr="00CA4C54">
        <w:rPr>
          <w:rFonts w:hint="eastAsia"/>
        </w:rPr>
        <w:t>ę</w:t>
      </w:r>
      <w:r w:rsidRPr="00CA4C54">
        <w:t>tym projektem zagospodarowania terenu w liniach rozgraniczaj</w:t>
      </w:r>
      <w:r w:rsidRPr="00CA4C54">
        <w:rPr>
          <w:rFonts w:hint="eastAsia"/>
        </w:rPr>
        <w:t>ą</w:t>
      </w:r>
      <w:r w:rsidRPr="00CA4C54">
        <w:t>cych Inwestycji Towarzysz</w:t>
      </w:r>
      <w:r w:rsidRPr="00CA4C54">
        <w:rPr>
          <w:rFonts w:hint="eastAsia"/>
        </w:rPr>
        <w:t>ą</w:t>
      </w:r>
      <w:r w:rsidRPr="00CA4C54">
        <w:t>cej, nie stanowi istotnego odst</w:t>
      </w:r>
      <w:r w:rsidRPr="00CA4C54">
        <w:rPr>
          <w:rFonts w:hint="eastAsia"/>
        </w:rPr>
        <w:t>ą</w:t>
      </w:r>
      <w:r w:rsidRPr="00CA4C54">
        <w:t>pienia, o którym mowa w art. 36a ustawy z</w:t>
      </w:r>
      <w:r w:rsidR="007724AF" w:rsidRPr="00CA4C54">
        <w:t xml:space="preserve"> </w:t>
      </w:r>
      <w:r w:rsidRPr="00CA4C54">
        <w:t>dnia 7 lipca 1994 r. − Prawo budowlane, je</w:t>
      </w:r>
      <w:r w:rsidRPr="00CA4C54">
        <w:rPr>
          <w:rFonts w:hint="eastAsia"/>
        </w:rPr>
        <w:t>ż</w:t>
      </w:r>
      <w:r w:rsidRPr="00CA4C54">
        <w:t>eli Inwestor Inwestycji Towarzysz</w:t>
      </w:r>
      <w:r w:rsidRPr="00CA4C54">
        <w:rPr>
          <w:rFonts w:hint="eastAsia"/>
        </w:rPr>
        <w:t>ą</w:t>
      </w:r>
      <w:r w:rsidRPr="00CA4C54">
        <w:t>cej uzyska</w:t>
      </w:r>
      <w:r w:rsidRPr="00CA4C54">
        <w:rPr>
          <w:rFonts w:hint="eastAsia"/>
        </w:rPr>
        <w:t>ł</w:t>
      </w:r>
      <w:r w:rsidRPr="00CA4C54">
        <w:t xml:space="preserve"> opinie, uzgodnienia, pozwolenia i inne dokumenty, wymagane przepisami szczególnymi. Dokumenty te Inwestor Inwestycji Towarzysz</w:t>
      </w:r>
      <w:r w:rsidRPr="00CA4C54">
        <w:rPr>
          <w:rFonts w:hint="eastAsia"/>
        </w:rPr>
        <w:t>ą</w:t>
      </w:r>
      <w:r w:rsidRPr="00CA4C54">
        <w:t>cej za</w:t>
      </w:r>
      <w:r w:rsidRPr="00CA4C54">
        <w:rPr>
          <w:rFonts w:hint="eastAsia"/>
        </w:rPr>
        <w:t>łą</w:t>
      </w:r>
      <w:r w:rsidRPr="00CA4C54">
        <w:t>cza do wniosku o</w:t>
      </w:r>
      <w:r w:rsidR="007724AF" w:rsidRPr="00CA4C54">
        <w:t xml:space="preserve"> </w:t>
      </w:r>
      <w:r w:rsidRPr="00CA4C54">
        <w:t>pozwolenie na u</w:t>
      </w:r>
      <w:r w:rsidRPr="00CA4C54">
        <w:rPr>
          <w:rFonts w:hint="eastAsia"/>
        </w:rPr>
        <w:t>ż</w:t>
      </w:r>
      <w:r w:rsidRPr="00CA4C54">
        <w:t>ytkowanie lub zawiadomienia o zako</w:t>
      </w:r>
      <w:r w:rsidRPr="00CA4C54">
        <w:rPr>
          <w:rFonts w:hint="eastAsia"/>
        </w:rPr>
        <w:t>ń</w:t>
      </w:r>
      <w:r w:rsidRPr="00CA4C54">
        <w:t>czeniu budowy.</w:t>
      </w:r>
    </w:p>
    <w:p w14:paraId="11BB8E04" w14:textId="77777777" w:rsidR="00BE12D0" w:rsidRPr="00CA4C54" w:rsidRDefault="00BE12D0" w:rsidP="00BE12D0">
      <w:pPr>
        <w:pStyle w:val="ZARTzmartartykuempunktem"/>
      </w:pPr>
      <w:r w:rsidRPr="00CA4C54">
        <w:t>Art. 120l. 1. Mienie wchodz</w:t>
      </w:r>
      <w:r w:rsidRPr="00CA4C54">
        <w:rPr>
          <w:rFonts w:hint="eastAsia"/>
        </w:rPr>
        <w:t>ą</w:t>
      </w:r>
      <w:r w:rsidRPr="00CA4C54">
        <w:t>ce w sk</w:t>
      </w:r>
      <w:r w:rsidRPr="00CA4C54">
        <w:rPr>
          <w:rFonts w:hint="eastAsia"/>
        </w:rPr>
        <w:t>ł</w:t>
      </w:r>
      <w:r w:rsidRPr="00CA4C54">
        <w:t>ad linii kolejowej o pa</w:t>
      </w:r>
      <w:r w:rsidRPr="00CA4C54">
        <w:rPr>
          <w:rFonts w:hint="eastAsia"/>
        </w:rPr>
        <w:t>ń</w:t>
      </w:r>
      <w:r w:rsidRPr="00CA4C54">
        <w:t>stwowym znaczeniu,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cej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lub przedmiotem u</w:t>
      </w:r>
      <w:r w:rsidRPr="00CA4C54">
        <w:rPr>
          <w:rFonts w:hint="eastAsia"/>
        </w:rPr>
        <w:t>ż</w:t>
      </w:r>
      <w:r w:rsidRPr="00CA4C54">
        <w:t>ytkowania wieczystego Spó</w:t>
      </w:r>
      <w:r w:rsidRPr="00CA4C54">
        <w:rPr>
          <w:rFonts w:hint="eastAsia"/>
        </w:rPr>
        <w:t>ł</w:t>
      </w:r>
      <w:r w:rsidRPr="00CA4C54">
        <w:t>ki Celowej lub</w:t>
      </w:r>
      <w:r w:rsidR="007724AF" w:rsidRPr="00CA4C54">
        <w:t xml:space="preserve"> </w:t>
      </w:r>
      <w:r w:rsidRPr="00CA4C54">
        <w:t>spó</w:t>
      </w:r>
      <w:r w:rsidRPr="00CA4C54">
        <w:rPr>
          <w:rFonts w:hint="eastAsia"/>
        </w:rPr>
        <w:t>ł</w:t>
      </w:r>
      <w:r w:rsidRPr="00CA4C54">
        <w:t>ki, o której mowa w art. 15 ust. 1, nie podlega sprzeda</w:t>
      </w:r>
      <w:r w:rsidRPr="00CA4C54">
        <w:rPr>
          <w:rFonts w:hint="eastAsia"/>
        </w:rPr>
        <w:t>ż</w:t>
      </w:r>
      <w:r w:rsidRPr="00CA4C54">
        <w:t>y.</w:t>
      </w:r>
    </w:p>
    <w:p w14:paraId="6343E806" w14:textId="77777777" w:rsidR="00BE12D0" w:rsidRPr="00CA4C54" w:rsidRDefault="00BE12D0" w:rsidP="00BE12D0">
      <w:pPr>
        <w:pStyle w:val="ZUSTzmustartykuempunktem"/>
      </w:pPr>
      <w:r w:rsidRPr="00CA4C54">
        <w:t>2. Za zgod</w:t>
      </w:r>
      <w:r w:rsidRPr="00CA4C54">
        <w:rPr>
          <w:rFonts w:hint="eastAsia"/>
        </w:rPr>
        <w:t>ą</w:t>
      </w:r>
      <w:r w:rsidRPr="00CA4C54">
        <w:t xml:space="preserve"> Pe</w:t>
      </w:r>
      <w:r w:rsidRPr="00CA4C54">
        <w:rPr>
          <w:rFonts w:hint="eastAsia"/>
        </w:rPr>
        <w:t>ł</w:t>
      </w:r>
      <w:r w:rsidRPr="00CA4C54">
        <w:t>nomocnika mienie, o którym mowa w ust. 1,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zbyte na rzecz </w:t>
      </w:r>
      <w:bookmarkStart w:id="86" w:name="_Hlk82761106"/>
      <w:r w:rsidRPr="00CA4C54">
        <w:t>PKP SA lub PLK SA</w:t>
      </w:r>
      <w:bookmarkEnd w:id="86"/>
      <w:r w:rsidRPr="00CA4C54">
        <w:t>, o których mowa w ustawie z dnia 8 wrze</w:t>
      </w:r>
      <w:r w:rsidRPr="00CA4C54">
        <w:rPr>
          <w:rFonts w:hint="eastAsia"/>
        </w:rPr>
        <w:t>ś</w:t>
      </w:r>
      <w:r w:rsidRPr="00CA4C54">
        <w:t>nia 2000 r. o</w:t>
      </w:r>
      <w:r w:rsidR="007724AF" w:rsidRPr="00CA4C54">
        <w:t xml:space="preserve"> </w:t>
      </w:r>
      <w:r w:rsidRPr="00CA4C54">
        <w:t>komercjalizacji i restrukturyzacji przedsi</w:t>
      </w:r>
      <w:r w:rsidRPr="00CA4C54">
        <w:rPr>
          <w:rFonts w:hint="eastAsia"/>
        </w:rPr>
        <w:t>ę</w:t>
      </w:r>
      <w:r w:rsidRPr="00CA4C54">
        <w:t>biorstwa pa</w:t>
      </w:r>
      <w:r w:rsidRPr="00CA4C54">
        <w:rPr>
          <w:rFonts w:hint="eastAsia"/>
        </w:rPr>
        <w:t>ń</w:t>
      </w:r>
      <w:r w:rsidRPr="00CA4C54">
        <w:t xml:space="preserve">stwowego </w:t>
      </w:r>
      <w:r w:rsidRPr="00CA4C54">
        <w:rPr>
          <w:rFonts w:hint="eastAsia"/>
        </w:rPr>
        <w:t>„</w:t>
      </w:r>
      <w:r w:rsidRPr="00CA4C54">
        <w:t>Polskie Koleje Pa</w:t>
      </w:r>
      <w:r w:rsidRPr="00CA4C54">
        <w:rPr>
          <w:rFonts w:hint="eastAsia"/>
        </w:rPr>
        <w:t>ń</w:t>
      </w:r>
      <w:r w:rsidRPr="00CA4C54">
        <w:t>stwowe”.</w:t>
      </w:r>
    </w:p>
    <w:p w14:paraId="3F290D57" w14:textId="77777777" w:rsidR="00BE12D0" w:rsidRPr="00CA4C54" w:rsidRDefault="00BE12D0" w:rsidP="00BE12D0">
      <w:pPr>
        <w:pStyle w:val="ZUSTzmustartykuempunktem"/>
      </w:pPr>
      <w:r w:rsidRPr="00CA4C54">
        <w:lastRenderedPageBreak/>
        <w:t>3. Do wniosku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onego przez PKP SA lub PLK SA o wydanie zgody do</w:t>
      </w:r>
      <w:r w:rsidRPr="00CA4C54">
        <w:rPr>
          <w:rFonts w:hint="eastAsia"/>
        </w:rPr>
        <w:t>łą</w:t>
      </w:r>
      <w:r w:rsidRPr="00CA4C54">
        <w:t>cza si</w:t>
      </w:r>
      <w:r w:rsidRPr="00CA4C54">
        <w:rPr>
          <w:rFonts w:hint="eastAsia"/>
        </w:rPr>
        <w:t>ę</w:t>
      </w:r>
      <w:r w:rsidRPr="00CA4C54">
        <w:t xml:space="preserve"> opini</w:t>
      </w:r>
      <w:r w:rsidRPr="00CA4C54">
        <w:rPr>
          <w:rFonts w:hint="eastAsia"/>
        </w:rPr>
        <w:t>ę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ki Celowej lub spó</w:t>
      </w:r>
      <w:r w:rsidRPr="00CA4C54">
        <w:rPr>
          <w:rFonts w:hint="eastAsia"/>
        </w:rPr>
        <w:t>ł</w:t>
      </w:r>
      <w:r w:rsidRPr="00CA4C54">
        <w:t>ki, o której mowa w art. 15 ust. 1.</w:t>
      </w:r>
    </w:p>
    <w:p w14:paraId="24F1904F" w14:textId="0FD7E3FB" w:rsidR="00BE12D0" w:rsidRPr="00CA4C54" w:rsidRDefault="00BE12D0" w:rsidP="00BE12D0">
      <w:pPr>
        <w:pStyle w:val="ZUSTzmustartykuempunktem"/>
      </w:pPr>
      <w:r w:rsidRPr="00CA4C54">
        <w:t xml:space="preserve">4. </w:t>
      </w:r>
      <w:bookmarkStart w:id="87" w:name="_Hlk82768127"/>
      <w:r w:rsidRPr="00CA4C54">
        <w:t xml:space="preserve">Opinia, o której mowa w ust. 3, </w:t>
      </w:r>
      <w:r w:rsidR="00754B42" w:rsidRPr="00CA4C54">
        <w:t xml:space="preserve">jest </w:t>
      </w:r>
      <w:r w:rsidRPr="00CA4C54">
        <w:t>wydawana na wniosek PKP SA lub PLK</w:t>
      </w:r>
      <w:r w:rsidR="00284CF4" w:rsidRPr="00CA4C54">
        <w:t> </w:t>
      </w:r>
      <w:r w:rsidRPr="00CA4C54">
        <w:t>SA, o których mowa w ustawie z dnia 8 wrze</w:t>
      </w:r>
      <w:r w:rsidRPr="00CA4C54">
        <w:rPr>
          <w:rFonts w:hint="eastAsia"/>
        </w:rPr>
        <w:t>ś</w:t>
      </w:r>
      <w:r w:rsidRPr="00CA4C54">
        <w:t>nia 2000 r. o komercjalizacji i</w:t>
      </w:r>
      <w:r w:rsidR="00284CF4" w:rsidRPr="00CA4C54">
        <w:t> </w:t>
      </w:r>
      <w:r w:rsidRPr="00CA4C54">
        <w:t>restrukturyzacji przedsi</w:t>
      </w:r>
      <w:r w:rsidRPr="00CA4C54">
        <w:rPr>
          <w:rFonts w:hint="eastAsia"/>
        </w:rPr>
        <w:t>ę</w:t>
      </w:r>
      <w:r w:rsidRPr="00CA4C54">
        <w:t>biorstwa pa</w:t>
      </w:r>
      <w:r w:rsidRPr="00CA4C54">
        <w:rPr>
          <w:rFonts w:hint="eastAsia"/>
        </w:rPr>
        <w:t>ń</w:t>
      </w:r>
      <w:r w:rsidRPr="00CA4C54">
        <w:t xml:space="preserve">stwowego </w:t>
      </w:r>
      <w:r w:rsidRPr="00CA4C54">
        <w:rPr>
          <w:rFonts w:hint="eastAsia"/>
        </w:rPr>
        <w:t>„</w:t>
      </w:r>
      <w:r w:rsidRPr="00CA4C54">
        <w:t>Polskie Koleje Pa</w:t>
      </w:r>
      <w:r w:rsidRPr="00CA4C54">
        <w:rPr>
          <w:rFonts w:hint="eastAsia"/>
        </w:rPr>
        <w:t>ń</w:t>
      </w:r>
      <w:r w:rsidRPr="00CA4C54">
        <w:t>stwowe”, w terminie 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szym ni</w:t>
      </w:r>
      <w:r w:rsidRPr="00CA4C54">
        <w:rPr>
          <w:rFonts w:hint="eastAsia"/>
        </w:rPr>
        <w:t>ż</w:t>
      </w:r>
      <w:r w:rsidRPr="00CA4C54">
        <w:t xml:space="preserve"> 30 dni od dnia otrzymania wniosku o wydanie opinii. Niewydanie opinii w tym terminie traktuje si</w:t>
      </w:r>
      <w:r w:rsidRPr="00CA4C54">
        <w:rPr>
          <w:rFonts w:hint="eastAsia"/>
        </w:rPr>
        <w:t>ę</w:t>
      </w:r>
      <w:r w:rsidRPr="00CA4C54">
        <w:t xml:space="preserve"> jako brak zastrze</w:t>
      </w:r>
      <w:r w:rsidRPr="00CA4C54">
        <w:rPr>
          <w:rFonts w:hint="eastAsia"/>
        </w:rPr>
        <w:t>ż</w:t>
      </w:r>
      <w:r w:rsidRPr="00CA4C54">
        <w:t>e</w:t>
      </w:r>
      <w:r w:rsidRPr="00CA4C54">
        <w:rPr>
          <w:rFonts w:hint="eastAsia"/>
        </w:rPr>
        <w:t>ń</w:t>
      </w:r>
      <w:r w:rsidRPr="00CA4C54">
        <w:t xml:space="preserve"> do wniosku o wydanie zgody, o której mowa w</w:t>
      </w:r>
      <w:r w:rsidR="007724AF" w:rsidRPr="00CA4C54">
        <w:t xml:space="preserve"> </w:t>
      </w:r>
      <w:r w:rsidRPr="00CA4C54">
        <w:t>ust. 2.</w:t>
      </w:r>
      <w:bookmarkEnd w:id="87"/>
    </w:p>
    <w:p w14:paraId="6239E809" w14:textId="77777777" w:rsidR="00BE12D0" w:rsidRPr="00CA4C54" w:rsidRDefault="00BE12D0" w:rsidP="00BE12D0">
      <w:pPr>
        <w:pStyle w:val="ZUSTzmustartykuempunktem"/>
      </w:pPr>
      <w:r w:rsidRPr="00CA4C54">
        <w:t>5. Do czynno</w:t>
      </w:r>
      <w:r w:rsidRPr="00CA4C54">
        <w:rPr>
          <w:rFonts w:hint="eastAsia"/>
        </w:rPr>
        <w:t>ś</w:t>
      </w:r>
      <w:r w:rsidRPr="00CA4C54">
        <w:t>ci prawnych, o których mowa w ust. 2, nie stosuje si</w:t>
      </w:r>
      <w:r w:rsidRPr="00CA4C54">
        <w:rPr>
          <w:rFonts w:hint="eastAsia"/>
        </w:rPr>
        <w:t>ę</w:t>
      </w:r>
      <w:r w:rsidRPr="00CA4C54">
        <w:t xml:space="preserve"> art. 38–41 ustawy z dnia 16 grudnia 2016 r. o zasadach zarz</w:t>
      </w:r>
      <w:r w:rsidRPr="00CA4C54">
        <w:rPr>
          <w:rFonts w:hint="eastAsia"/>
        </w:rPr>
        <w:t>ą</w:t>
      </w:r>
      <w:r w:rsidRPr="00CA4C54">
        <w:t>dzania mieniem pa</w:t>
      </w:r>
      <w:r w:rsidRPr="00CA4C54">
        <w:rPr>
          <w:rFonts w:hint="eastAsia"/>
        </w:rPr>
        <w:t>ń</w:t>
      </w:r>
      <w:r w:rsidRPr="00CA4C54">
        <w:t>stwowym.</w:t>
      </w:r>
    </w:p>
    <w:p w14:paraId="62878A18" w14:textId="77777777" w:rsidR="00BE12D0" w:rsidRPr="00CA4C54" w:rsidRDefault="00BE12D0" w:rsidP="00BE12D0">
      <w:pPr>
        <w:pStyle w:val="ZUSTzmustartykuempunktem"/>
      </w:pPr>
      <w:r w:rsidRPr="00CA4C54">
        <w:t>6. Czynno</w:t>
      </w:r>
      <w:r w:rsidRPr="00CA4C54">
        <w:rPr>
          <w:rFonts w:hint="eastAsia"/>
        </w:rPr>
        <w:t>ś</w:t>
      </w:r>
      <w:r w:rsidRPr="00CA4C54">
        <w:t>ci prawne dokonane z naruszeniem ust. 2 s</w:t>
      </w:r>
      <w:r w:rsidRPr="00CA4C54">
        <w:rPr>
          <w:rFonts w:hint="eastAsia"/>
        </w:rPr>
        <w:t>ą</w:t>
      </w:r>
      <w:r w:rsidRPr="00CA4C54">
        <w:t xml:space="preserve"> niewa</w:t>
      </w:r>
      <w:r w:rsidRPr="00CA4C54">
        <w:rPr>
          <w:rFonts w:hint="eastAsia"/>
        </w:rPr>
        <w:t>ż</w:t>
      </w:r>
      <w:r w:rsidRPr="00CA4C54">
        <w:t>ne.</w:t>
      </w:r>
    </w:p>
    <w:p w14:paraId="04C998FC" w14:textId="77777777" w:rsidR="00BE12D0" w:rsidRPr="00CA4C54" w:rsidRDefault="00BE12D0" w:rsidP="00BE12D0">
      <w:pPr>
        <w:pStyle w:val="ZUSTzmustartykuempunktem"/>
      </w:pPr>
      <w:r w:rsidRPr="00CA4C54">
        <w:t>7. Zgoda, o której mowa w ust. 2, lub odmowa zgody wyra</w:t>
      </w:r>
      <w:r w:rsidRPr="00CA4C54">
        <w:rPr>
          <w:rFonts w:hint="eastAsia"/>
        </w:rPr>
        <w:t>ż</w:t>
      </w:r>
      <w:r w:rsidRPr="00CA4C54">
        <w:t>ana jest w drodze decyzji administracyjnej.</w:t>
      </w:r>
    </w:p>
    <w:p w14:paraId="44FE9BFE" w14:textId="77777777" w:rsidR="00BE12D0" w:rsidRPr="00CA4C54" w:rsidRDefault="00BE12D0" w:rsidP="00BE12D0">
      <w:pPr>
        <w:pStyle w:val="ZROZDZODDZOZNzmoznrozdzoddzartykuempunktem"/>
      </w:pPr>
      <w:r w:rsidRPr="00CA4C54">
        <w:t>Rozdzia</w:t>
      </w:r>
      <w:r w:rsidRPr="00CA4C54">
        <w:rPr>
          <w:rFonts w:hint="eastAsia"/>
        </w:rPr>
        <w:t>ł</w:t>
      </w:r>
      <w:r w:rsidRPr="00CA4C54">
        <w:t xml:space="preserve"> 4</w:t>
      </w:r>
    </w:p>
    <w:p w14:paraId="76B32BB3" w14:textId="77777777" w:rsidR="00BE12D0" w:rsidRPr="00CA4C54" w:rsidRDefault="00BE12D0" w:rsidP="00CA4C54">
      <w:pPr>
        <w:pStyle w:val="ZROZDZODDZPRZEDMzmprzedmrozdzoddzartykuempunktem"/>
      </w:pPr>
      <w:r w:rsidRPr="00CA4C54">
        <w:t>Plan rezerwacji terenu dla Inwestycji Towarzysz</w:t>
      </w:r>
      <w:r w:rsidRPr="00CA4C54">
        <w:rPr>
          <w:rFonts w:hint="eastAsia"/>
        </w:rPr>
        <w:t>ą</w:t>
      </w:r>
      <w:r w:rsidRPr="00CA4C54">
        <w:t xml:space="preserve">cych </w:t>
      </w:r>
    </w:p>
    <w:p w14:paraId="52A0565B" w14:textId="77777777" w:rsidR="00BE12D0" w:rsidRPr="00CA4C54" w:rsidRDefault="00BE12D0" w:rsidP="00BE12D0">
      <w:pPr>
        <w:pStyle w:val="ZARTzmartartykuempunktem"/>
      </w:pPr>
      <w:r w:rsidRPr="00CA4C54">
        <w:t>Art. 120m. 1. W celu zabezpieczenia prawid</w:t>
      </w:r>
      <w:r w:rsidRPr="00CA4C54">
        <w:rPr>
          <w:rFonts w:hint="eastAsia"/>
        </w:rPr>
        <w:t>ł</w:t>
      </w:r>
      <w:r w:rsidRPr="00CA4C54">
        <w:t>owego przygotowania i realizacji Inwestycji Towarzysz</w:t>
      </w:r>
      <w:r w:rsidRPr="00CA4C54">
        <w:rPr>
          <w:rFonts w:hint="eastAsia"/>
        </w:rPr>
        <w:t>ą</w:t>
      </w:r>
      <w:r w:rsidRPr="00CA4C54">
        <w:t>cej, na wniosek Inwestora tej inwestycji, dokonuje si</w:t>
      </w:r>
      <w:r w:rsidRPr="00CA4C54">
        <w:rPr>
          <w:rFonts w:hint="eastAsia"/>
        </w:rPr>
        <w:t>ę</w:t>
      </w:r>
      <w:r w:rsidRPr="00CA4C54">
        <w:t xml:space="preserve"> rezerwacji obszaru realizacji takiej inwestycji wskazanego w decyzji o </w:t>
      </w:r>
      <w:r w:rsidRPr="00CA4C54">
        <w:rPr>
          <w:rFonts w:hint="eastAsia"/>
        </w:rPr>
        <w:t>ś</w:t>
      </w:r>
      <w:r w:rsidRPr="00CA4C54">
        <w:t>rodowiskowych uwarunkowaniach, o której mowa w art. 71 ust. 1 ustawy z dnia 3 pa</w:t>
      </w:r>
      <w:r w:rsidRPr="00CA4C54">
        <w:rPr>
          <w:rFonts w:hint="eastAsia"/>
        </w:rPr>
        <w:t>ź</w:t>
      </w:r>
      <w:r w:rsidRPr="00CA4C54">
        <w:t>dziernika 2008 r. o</w:t>
      </w:r>
      <w:r w:rsidR="007724AF" w:rsidRPr="00CA4C54">
        <w:t xml:space="preserve"> </w:t>
      </w:r>
      <w:r w:rsidRPr="00CA4C54">
        <w:t>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>stwa w</w:t>
      </w:r>
      <w:r w:rsidR="007724AF" w:rsidRPr="00CA4C54">
        <w:t xml:space="preserve"> </w:t>
      </w:r>
      <w:r w:rsidRPr="00CA4C54">
        <w:t xml:space="preserve">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rodowisko, wydanej na</w:t>
      </w:r>
      <w:r w:rsidR="007724AF" w:rsidRPr="00CA4C54">
        <w:t xml:space="preserve"> </w:t>
      </w:r>
      <w:r w:rsidRPr="00CA4C54">
        <w:t>podstawie wniosku Inwestora przez organ pierwszej instancji.</w:t>
      </w:r>
    </w:p>
    <w:p w14:paraId="6C1DC34A" w14:textId="4751B543" w:rsidR="00BE12D0" w:rsidRPr="00CA4C54" w:rsidRDefault="00BE12D0" w:rsidP="00BE12D0">
      <w:pPr>
        <w:pStyle w:val="ZUSTzmustartykuempunktem"/>
      </w:pPr>
      <w:r w:rsidRPr="00CA4C54">
        <w:t>2. Rezerwacji obszaru inwestycji dokonuje wojewoda w planie rezerwacji, wydawanym w formie zarz</w:t>
      </w:r>
      <w:r w:rsidRPr="00CA4C54">
        <w:rPr>
          <w:rFonts w:hint="eastAsia"/>
        </w:rPr>
        <w:t>ą</w:t>
      </w:r>
      <w:r w:rsidRPr="00CA4C54">
        <w:t>dzenia stanowi</w:t>
      </w:r>
      <w:r w:rsidRPr="00CA4C54">
        <w:rPr>
          <w:rFonts w:hint="eastAsia"/>
        </w:rPr>
        <w:t>ą</w:t>
      </w:r>
      <w:r w:rsidRPr="00CA4C54">
        <w:t>cego akt prawa miejscowego, w terminie 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szym ni</w:t>
      </w:r>
      <w:r w:rsidRPr="00CA4C54">
        <w:rPr>
          <w:rFonts w:hint="eastAsia"/>
        </w:rPr>
        <w:t>ż</w:t>
      </w:r>
      <w:r w:rsidRPr="00CA4C54">
        <w:t xml:space="preserve"> 30 dni od dnia wp</w:t>
      </w:r>
      <w:r w:rsidRPr="00CA4C54">
        <w:rPr>
          <w:rFonts w:hint="eastAsia"/>
        </w:rPr>
        <w:t>ł</w:t>
      </w:r>
      <w:r w:rsidRPr="00CA4C54">
        <w:t>ywu wniosku, o którym mowa w ust. 1. Przepis art.</w:t>
      </w:r>
      <w:r w:rsidR="00726D1F" w:rsidRPr="00CA4C54">
        <w:t> </w:t>
      </w:r>
      <w:r w:rsidRPr="00CA4C54">
        <w:t>3 §</w:t>
      </w:r>
      <w:r w:rsidR="007724AF" w:rsidRPr="00CA4C54">
        <w:t xml:space="preserve"> </w:t>
      </w:r>
      <w:r w:rsidRPr="00CA4C54">
        <w:t>2 pkt 9 ustawy z dnia 30 sierpnia 2002 r. − Prawo o post</w:t>
      </w:r>
      <w:r w:rsidRPr="00CA4C54">
        <w:rPr>
          <w:rFonts w:hint="eastAsia"/>
        </w:rPr>
        <w:t>ę</w:t>
      </w:r>
      <w:r w:rsidRPr="00CA4C54">
        <w:t>powaniu przed s</w:t>
      </w:r>
      <w:r w:rsidRPr="00CA4C54">
        <w:rPr>
          <w:rFonts w:hint="eastAsia"/>
        </w:rPr>
        <w:t>ą</w:t>
      </w:r>
      <w:r w:rsidRPr="00CA4C54">
        <w:t>dami administracyjnymi stosuje si</w:t>
      </w:r>
      <w:r w:rsidRPr="00CA4C54">
        <w:rPr>
          <w:rFonts w:hint="eastAsia"/>
        </w:rPr>
        <w:t>ę</w:t>
      </w:r>
      <w:r w:rsidRPr="00CA4C54">
        <w:t>.</w:t>
      </w:r>
    </w:p>
    <w:p w14:paraId="4CD9CCBE" w14:textId="77777777" w:rsidR="00BE12D0" w:rsidRPr="00CA4C54" w:rsidRDefault="00BE12D0" w:rsidP="00BE12D0">
      <w:pPr>
        <w:pStyle w:val="ZUSTzmustartykuempunktem"/>
      </w:pPr>
      <w:r w:rsidRPr="00CA4C54">
        <w:t>3. Przyj</w:t>
      </w:r>
      <w:r w:rsidRPr="00CA4C54">
        <w:rPr>
          <w:rFonts w:hint="eastAsia"/>
        </w:rPr>
        <w:t>ę</w:t>
      </w:r>
      <w:r w:rsidRPr="00CA4C54">
        <w:t>cie planu rezerwacji</w:t>
      </w:r>
      <w:r w:rsidRPr="00CA4C54" w:rsidDel="00F11EE7">
        <w:t xml:space="preserve"> </w:t>
      </w:r>
      <w:r w:rsidRPr="00CA4C54">
        <w:t>nie wymaga zgodno</w:t>
      </w:r>
      <w:r w:rsidRPr="00CA4C54">
        <w:rPr>
          <w:rFonts w:hint="eastAsia"/>
        </w:rPr>
        <w:t>ś</w:t>
      </w:r>
      <w:r w:rsidRPr="00CA4C54">
        <w:t>ci ze studium uwarunkowa</w:t>
      </w:r>
      <w:r w:rsidRPr="00CA4C54">
        <w:rPr>
          <w:rFonts w:hint="eastAsia"/>
        </w:rPr>
        <w:t>ń</w:t>
      </w:r>
      <w:r w:rsidRPr="00CA4C54">
        <w:t xml:space="preserve"> i</w:t>
      </w:r>
      <w:r w:rsidR="007724AF" w:rsidRPr="00CA4C54">
        <w:t xml:space="preserve"> </w:t>
      </w:r>
      <w:r w:rsidRPr="00CA4C54">
        <w:t>kierunków zagospodarowania przestrzennego gminy, miejscowym planem zagospodarowania przestrzennego oraz planem zagospodarowania przestrzennego województwa.</w:t>
      </w:r>
    </w:p>
    <w:p w14:paraId="5A906D5D" w14:textId="77777777" w:rsidR="00BE12D0" w:rsidRPr="00CA4C54" w:rsidRDefault="00BE12D0" w:rsidP="00782969">
      <w:pPr>
        <w:pStyle w:val="ZUSTzmustartykuempunktem"/>
        <w:keepNext/>
      </w:pPr>
      <w:r w:rsidRPr="00CA4C54">
        <w:lastRenderedPageBreak/>
        <w:t>4. Obszar planu rezerwacji mog</w:t>
      </w:r>
      <w:r w:rsidRPr="00CA4C54">
        <w:rPr>
          <w:rFonts w:hint="eastAsia"/>
        </w:rPr>
        <w:t>ą</w:t>
      </w:r>
      <w:r w:rsidRPr="00CA4C54">
        <w:t xml:space="preserve"> stanowi</w:t>
      </w:r>
      <w:r w:rsidRPr="00CA4C54">
        <w:rPr>
          <w:rFonts w:hint="eastAsia"/>
        </w:rPr>
        <w:t>ć</w:t>
      </w:r>
      <w:r w:rsidRPr="00CA4C54">
        <w:t xml:space="preserve"> wy</w:t>
      </w:r>
      <w:r w:rsidRPr="00CA4C54">
        <w:rPr>
          <w:rFonts w:hint="eastAsia"/>
        </w:rPr>
        <w:t>łą</w:t>
      </w:r>
      <w:r w:rsidRPr="00CA4C54">
        <w:t>cznie tereny wskazane w decyzji, o</w:t>
      </w:r>
      <w:r w:rsidR="007724AF" w:rsidRPr="00CA4C54">
        <w:t xml:space="preserve"> </w:t>
      </w:r>
      <w:r w:rsidRPr="00CA4C54">
        <w:t>której mowa w ust. 1, jako tereny lokalizacji Inwestycji Towarzysz</w:t>
      </w:r>
      <w:r w:rsidRPr="00CA4C54">
        <w:rPr>
          <w:rFonts w:hint="eastAsia"/>
        </w:rPr>
        <w:t>ą</w:t>
      </w:r>
      <w:r w:rsidRPr="00CA4C54">
        <w:t>cej, oraz:</w:t>
      </w:r>
    </w:p>
    <w:p w14:paraId="71C0688A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obszary oddzia</w:t>
      </w:r>
      <w:r w:rsidRPr="00CA4C54">
        <w:rPr>
          <w:rFonts w:hint="eastAsia"/>
        </w:rPr>
        <w:t>ł</w:t>
      </w:r>
      <w:r w:rsidRPr="00CA4C54">
        <w:t>ywania akustycznego;</w:t>
      </w:r>
    </w:p>
    <w:p w14:paraId="7D777B94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obszary oddzia</w:t>
      </w:r>
      <w:r w:rsidRPr="00CA4C54">
        <w:rPr>
          <w:rFonts w:hint="eastAsia"/>
        </w:rPr>
        <w:t>ł</w:t>
      </w:r>
      <w:r w:rsidRPr="00CA4C54">
        <w:t>ywania elektromagnetycznego;</w:t>
      </w:r>
    </w:p>
    <w:p w14:paraId="6BCCC9EF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 xml:space="preserve">tereny, na których zgodnie z przepisami art. 73 ust. 4 i 5 ustawy z dnia 27 kwietnia 2001 r. − Prawo ochrony </w:t>
      </w:r>
      <w:r w:rsidRPr="00CA4C54">
        <w:rPr>
          <w:rFonts w:hint="eastAsia"/>
        </w:rPr>
        <w:t>ś</w:t>
      </w:r>
      <w:r w:rsidRPr="00CA4C54">
        <w:t>rodowiska (Dz. U. z 2021 r. poz. 1973, 2127 i 2269 oraz z 2022 r. poz. 1079 i 1260) nie</w:t>
      </w:r>
      <w:r w:rsidR="007724AF" w:rsidRPr="00CA4C54">
        <w:t xml:space="preserve"> </w:t>
      </w:r>
      <w:r w:rsidRPr="00CA4C54">
        <w:t>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lokalizowane zak</w:t>
      </w:r>
      <w:r w:rsidRPr="00CA4C54">
        <w:rPr>
          <w:rFonts w:hint="eastAsia"/>
        </w:rPr>
        <w:t>ł</w:t>
      </w:r>
      <w:r w:rsidRPr="00CA4C54">
        <w:t>ady stwarzaj</w:t>
      </w:r>
      <w:r w:rsidRPr="00CA4C54">
        <w:rPr>
          <w:rFonts w:hint="eastAsia"/>
        </w:rPr>
        <w:t>ą</w:t>
      </w:r>
      <w:r w:rsidRPr="00CA4C54">
        <w:t>ce zagro</w:t>
      </w:r>
      <w:r w:rsidRPr="00CA4C54">
        <w:rPr>
          <w:rFonts w:hint="eastAsia"/>
        </w:rPr>
        <w:t>ż</w:t>
      </w:r>
      <w:r w:rsidRPr="00CA4C54">
        <w:t>enie wyst</w:t>
      </w:r>
      <w:r w:rsidRPr="00CA4C54">
        <w:rPr>
          <w:rFonts w:hint="eastAsia"/>
        </w:rPr>
        <w:t>ą</w:t>
      </w:r>
      <w:r w:rsidRPr="00CA4C54">
        <w:t>pienia powa</w:t>
      </w:r>
      <w:r w:rsidRPr="00CA4C54">
        <w:rPr>
          <w:rFonts w:hint="eastAsia"/>
        </w:rPr>
        <w:t>ż</w:t>
      </w:r>
      <w:r w:rsidRPr="00CA4C54">
        <w:t>nej awarii przemys</w:t>
      </w:r>
      <w:r w:rsidRPr="00CA4C54">
        <w:rPr>
          <w:rFonts w:hint="eastAsia"/>
        </w:rPr>
        <w:t>ł</w:t>
      </w:r>
      <w:r w:rsidRPr="00CA4C54">
        <w:t>owej, wielorodzinne budynki mieszkalne, obiekty u</w:t>
      </w:r>
      <w:r w:rsidRPr="00CA4C54">
        <w:rPr>
          <w:rFonts w:hint="eastAsia"/>
        </w:rPr>
        <w:t>ż</w:t>
      </w:r>
      <w:r w:rsidRPr="00CA4C54">
        <w:t>yteczno</w:t>
      </w:r>
      <w:r w:rsidRPr="00CA4C54">
        <w:rPr>
          <w:rFonts w:hint="eastAsia"/>
        </w:rPr>
        <w:t>ś</w:t>
      </w:r>
      <w:r w:rsidRPr="00CA4C54">
        <w:t>ci publicznej, budynki zamieszkania zbiorowego, drogi krajowe oraz linie kolejowe o</w:t>
      </w:r>
      <w:r w:rsidR="007724AF" w:rsidRPr="00CA4C54">
        <w:t xml:space="preserve"> </w:t>
      </w:r>
      <w:r w:rsidRPr="00CA4C54">
        <w:t>znaczeniu pa</w:t>
      </w:r>
      <w:r w:rsidRPr="00CA4C54">
        <w:rPr>
          <w:rFonts w:hint="eastAsia"/>
        </w:rPr>
        <w:t>ń</w:t>
      </w:r>
      <w:r w:rsidRPr="00CA4C54">
        <w:t>stwowym;</w:t>
      </w:r>
    </w:p>
    <w:p w14:paraId="2A6BC8B1" w14:textId="3D854CD8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tereny le</w:t>
      </w:r>
      <w:r w:rsidRPr="00CA4C54">
        <w:rPr>
          <w:rFonts w:hint="eastAsia"/>
        </w:rPr>
        <w:t>żą</w:t>
      </w:r>
      <w:r w:rsidRPr="00CA4C54">
        <w:t>ce w odleg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ci, o której mowa w art. 11 pkt 5 lit. n i o ustawy z dnia 27</w:t>
      </w:r>
      <w:r w:rsidR="005D7D05" w:rsidRPr="00CA4C54">
        <w:t> </w:t>
      </w:r>
      <w:r w:rsidRPr="00CA4C54">
        <w:t xml:space="preserve">marca 2003 r. o planowaniu i zagospodarowaniu przestrzennym. </w:t>
      </w:r>
    </w:p>
    <w:p w14:paraId="03FEF350" w14:textId="20220E68" w:rsidR="00BE12D0" w:rsidRPr="00CA4C54" w:rsidRDefault="00BE12D0" w:rsidP="00BE12D0">
      <w:pPr>
        <w:pStyle w:val="ZUSTzmustartykuempunktem"/>
      </w:pPr>
      <w:r w:rsidRPr="00CA4C54">
        <w:t>5. W planie rezerwacji okre</w:t>
      </w:r>
      <w:r w:rsidRPr="00CA4C54">
        <w:rPr>
          <w:rFonts w:hint="eastAsia"/>
        </w:rPr>
        <w:t>ś</w:t>
      </w:r>
      <w:r w:rsidRPr="00CA4C54">
        <w:t>la si</w:t>
      </w:r>
      <w:r w:rsidRPr="00CA4C54">
        <w:rPr>
          <w:rFonts w:hint="eastAsia"/>
        </w:rPr>
        <w:t>ę</w:t>
      </w:r>
      <w:r w:rsidRPr="00CA4C54">
        <w:t xml:space="preserve"> przebieg Inwestycji Towarzysz</w:t>
      </w:r>
      <w:r w:rsidRPr="00CA4C54">
        <w:rPr>
          <w:rFonts w:hint="eastAsia"/>
        </w:rPr>
        <w:t>ą</w:t>
      </w:r>
      <w:r w:rsidRPr="00CA4C54">
        <w:t>cej wynikaj</w:t>
      </w:r>
      <w:r w:rsidRPr="00CA4C54">
        <w:rPr>
          <w:rFonts w:hint="eastAsia"/>
        </w:rPr>
        <w:t>ą</w:t>
      </w:r>
      <w:r w:rsidRPr="00CA4C54">
        <w:t>cy z</w:t>
      </w:r>
      <w:r w:rsidR="007724AF" w:rsidRPr="00CA4C54">
        <w:t xml:space="preserve"> </w:t>
      </w:r>
      <w:r w:rsidRPr="00CA4C54">
        <w:t xml:space="preserve">decyzji o </w:t>
      </w:r>
      <w:r w:rsidRPr="00CA4C54">
        <w:rPr>
          <w:rFonts w:hint="eastAsia"/>
        </w:rPr>
        <w:t>ś</w:t>
      </w:r>
      <w:r w:rsidRPr="00CA4C54">
        <w:t>rodowiskowych uwarunkowaniach, o której mowa w ust. 1, obszar oddzia</w:t>
      </w:r>
      <w:r w:rsidRPr="00CA4C54">
        <w:rPr>
          <w:rFonts w:hint="eastAsia"/>
        </w:rPr>
        <w:t>ł</w:t>
      </w:r>
      <w:r w:rsidRPr="00CA4C54">
        <w:t>ywania tej inwestycji, w szczególno</w:t>
      </w:r>
      <w:r w:rsidRPr="00CA4C54">
        <w:rPr>
          <w:rFonts w:hint="eastAsia"/>
        </w:rPr>
        <w:t>ś</w:t>
      </w:r>
      <w:r w:rsidRPr="00CA4C54">
        <w:t>ci obszary i tereny, o których mowa w</w:t>
      </w:r>
      <w:r w:rsidR="009F7F54" w:rsidRPr="00CA4C54">
        <w:t> </w:t>
      </w:r>
      <w:r w:rsidRPr="00CA4C54">
        <w:t>ust.</w:t>
      </w:r>
      <w:r w:rsidR="009F7F54" w:rsidRPr="00CA4C54">
        <w:t> </w:t>
      </w:r>
      <w:r w:rsidRPr="00CA4C54">
        <w:t>4, szczególne zasady gospodarowania nieruchomo</w:t>
      </w:r>
      <w:r w:rsidRPr="00CA4C54">
        <w:rPr>
          <w:rFonts w:hint="eastAsia"/>
        </w:rPr>
        <w:t>ś</w:t>
      </w:r>
      <w:r w:rsidRPr="00CA4C54">
        <w:t>ciami, planowania i zagospodarowania przestrzennego oraz realizacji inwestycji celu publicznego.</w:t>
      </w:r>
    </w:p>
    <w:p w14:paraId="66C902B3" w14:textId="77777777" w:rsidR="00BE12D0" w:rsidRPr="00CA4C54" w:rsidRDefault="00BE12D0" w:rsidP="00BE12D0">
      <w:pPr>
        <w:pStyle w:val="ZUSTzmustartykuempunktem"/>
      </w:pPr>
      <w:r w:rsidRPr="00CA4C54">
        <w:t>6. Plan rezerwacji sk</w:t>
      </w:r>
      <w:r w:rsidRPr="00CA4C54">
        <w:rPr>
          <w:rFonts w:hint="eastAsia"/>
        </w:rPr>
        <w:t>ł</w:t>
      </w:r>
      <w:r w:rsidRPr="00CA4C54">
        <w:t>ada si</w:t>
      </w:r>
      <w:r w:rsidRPr="00CA4C54">
        <w:rPr>
          <w:rFonts w:hint="eastAsia"/>
        </w:rPr>
        <w:t>ę</w:t>
      </w:r>
      <w:r w:rsidRPr="00CA4C54">
        <w:t xml:space="preserve"> z cz</w:t>
      </w:r>
      <w:r w:rsidRPr="00CA4C54">
        <w:rPr>
          <w:rFonts w:hint="eastAsia"/>
        </w:rPr>
        <w:t>ęś</w:t>
      </w:r>
      <w:r w:rsidRPr="00CA4C54">
        <w:t>ci tekstowej i graficznej. Cz</w:t>
      </w:r>
      <w:r w:rsidRPr="00CA4C54">
        <w:rPr>
          <w:rFonts w:hint="eastAsia"/>
        </w:rPr>
        <w:t>ęść</w:t>
      </w:r>
      <w:r w:rsidRPr="00CA4C54">
        <w:t xml:space="preserve"> graficzna przedstawia obszar obj</w:t>
      </w:r>
      <w:r w:rsidRPr="00CA4C54">
        <w:rPr>
          <w:rFonts w:hint="eastAsia"/>
        </w:rPr>
        <w:t>ę</w:t>
      </w:r>
      <w:r w:rsidRPr="00CA4C54">
        <w:t>ty rezerwacj</w:t>
      </w:r>
      <w:r w:rsidRPr="00CA4C54">
        <w:rPr>
          <w:rFonts w:hint="eastAsia"/>
        </w:rPr>
        <w:t>ą</w:t>
      </w:r>
      <w:r w:rsidRPr="00CA4C54">
        <w:t xml:space="preserve"> na mapie sporz</w:t>
      </w:r>
      <w:r w:rsidRPr="00CA4C54">
        <w:rPr>
          <w:rFonts w:hint="eastAsia"/>
        </w:rPr>
        <w:t>ą</w:t>
      </w:r>
      <w:r w:rsidRPr="00CA4C54">
        <w:t>dzonej z wykorzystaniem tre</w:t>
      </w:r>
      <w:r w:rsidRPr="00CA4C54">
        <w:rPr>
          <w:rFonts w:hint="eastAsia"/>
        </w:rPr>
        <w:t>ś</w:t>
      </w:r>
      <w:r w:rsidRPr="00CA4C54">
        <w:t xml:space="preserve">ci mapy ewidencyjnej. </w:t>
      </w:r>
    </w:p>
    <w:p w14:paraId="48798789" w14:textId="77777777" w:rsidR="00BE12D0" w:rsidRPr="00CA4C54" w:rsidRDefault="00BE12D0" w:rsidP="00782969">
      <w:pPr>
        <w:pStyle w:val="ZUSTzmustartykuempunktem"/>
        <w:keepNext/>
      </w:pPr>
      <w:r w:rsidRPr="00CA4C54">
        <w:t>7. Rezerwacji obszaru inwestycji dokonuje si</w:t>
      </w:r>
      <w:r w:rsidRPr="00CA4C54">
        <w:rPr>
          <w:rFonts w:hint="eastAsia"/>
        </w:rPr>
        <w:t>ę</w:t>
      </w:r>
      <w:r w:rsidRPr="00CA4C54">
        <w:t>:</w:t>
      </w:r>
    </w:p>
    <w:p w14:paraId="79516BEE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na wniosek Inwestora Inwestycji Towarzysz</w:t>
      </w:r>
      <w:r w:rsidRPr="00CA4C54">
        <w:rPr>
          <w:rFonts w:hint="eastAsia"/>
        </w:rPr>
        <w:t>ą</w:t>
      </w:r>
      <w:r w:rsidRPr="00CA4C54">
        <w:t>cej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ust. 1, do</w:t>
      </w:r>
      <w:r w:rsidR="007724AF" w:rsidRPr="00CA4C54">
        <w:t xml:space="preserve"> </w:t>
      </w:r>
      <w:r w:rsidRPr="00CA4C54">
        <w:t>którego do</w:t>
      </w:r>
      <w:r w:rsidRPr="00CA4C54">
        <w:rPr>
          <w:rFonts w:hint="eastAsia"/>
        </w:rPr>
        <w:t>łą</w:t>
      </w:r>
      <w:r w:rsidRPr="00CA4C54">
        <w:t>cza si</w:t>
      </w:r>
      <w:r w:rsidRPr="00CA4C54">
        <w:rPr>
          <w:rFonts w:hint="eastAsia"/>
        </w:rPr>
        <w:t>ę</w:t>
      </w:r>
      <w:r w:rsidRPr="00CA4C54">
        <w:t xml:space="preserve"> projekt planu rezerwacji;</w:t>
      </w:r>
    </w:p>
    <w:p w14:paraId="43A68F82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do ko</w:t>
      </w:r>
      <w:r w:rsidRPr="00CA4C54">
        <w:rPr>
          <w:rFonts w:hint="eastAsia"/>
        </w:rPr>
        <w:t>ń</w:t>
      </w:r>
      <w:r w:rsidRPr="00CA4C54">
        <w:t>ca 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 xml:space="preserve">ci decyzji o </w:t>
      </w:r>
      <w:r w:rsidRPr="00CA4C54">
        <w:rPr>
          <w:rFonts w:hint="eastAsia"/>
        </w:rPr>
        <w:t>ś</w:t>
      </w:r>
      <w:r w:rsidRPr="00CA4C54">
        <w:t>rodowiskowych uwarunkowaniach, o której mowa w</w:t>
      </w:r>
      <w:r w:rsidR="007724AF" w:rsidRPr="00CA4C54">
        <w:t xml:space="preserve"> </w:t>
      </w:r>
      <w:r w:rsidRPr="00CA4C54">
        <w:t>ust. 1, lecz 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ej ni</w:t>
      </w:r>
      <w:r w:rsidRPr="00CA4C54">
        <w:rPr>
          <w:rFonts w:hint="eastAsia"/>
        </w:rPr>
        <w:t>ż</w:t>
      </w:r>
      <w:r w:rsidRPr="00CA4C54">
        <w:t xml:space="preserve"> na okres 6 lat.</w:t>
      </w:r>
    </w:p>
    <w:p w14:paraId="67DC466A" w14:textId="77777777" w:rsidR="00BE12D0" w:rsidRPr="00CA4C54" w:rsidRDefault="00BE12D0" w:rsidP="00782969">
      <w:pPr>
        <w:pStyle w:val="ZUSTzmustartykuempunktem"/>
        <w:keepNext/>
      </w:pPr>
      <w:r w:rsidRPr="00CA4C54">
        <w:t>8.</w:t>
      </w:r>
      <w:r w:rsidR="007724AF" w:rsidRPr="00CA4C54">
        <w:t xml:space="preserve"> </w:t>
      </w:r>
      <w:r w:rsidRPr="00CA4C54">
        <w:t>Z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planu rezerwacji do dnia zako</w:t>
      </w:r>
      <w:r w:rsidRPr="00CA4C54">
        <w:rPr>
          <w:rFonts w:hint="eastAsia"/>
        </w:rPr>
        <w:t>ń</w:t>
      </w:r>
      <w:r w:rsidRPr="00CA4C54">
        <w:t>czenia jego obowi</w:t>
      </w:r>
      <w:r w:rsidRPr="00CA4C54">
        <w:rPr>
          <w:rFonts w:hint="eastAsia"/>
        </w:rPr>
        <w:t>ą</w:t>
      </w:r>
      <w:r w:rsidRPr="00CA4C54">
        <w:t>zywania, w tym jego uchylenia:</w:t>
      </w:r>
    </w:p>
    <w:p w14:paraId="088648B2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miejscowe plany zagospodarowania przestrzennego, w cz</w:t>
      </w:r>
      <w:r w:rsidRPr="00CA4C54">
        <w:rPr>
          <w:rFonts w:hint="eastAsia"/>
        </w:rPr>
        <w:t>ęś</w:t>
      </w:r>
      <w:r w:rsidRPr="00CA4C54">
        <w:t>ci obejmuj</w:t>
      </w:r>
      <w:r w:rsidRPr="00CA4C54">
        <w:rPr>
          <w:rFonts w:hint="eastAsia"/>
        </w:rPr>
        <w:t>ą</w:t>
      </w:r>
      <w:r w:rsidRPr="00CA4C54">
        <w:t>cej obszary obj</w:t>
      </w:r>
      <w:r w:rsidRPr="00CA4C54">
        <w:rPr>
          <w:rFonts w:hint="eastAsia"/>
        </w:rPr>
        <w:t>ę</w:t>
      </w:r>
      <w:r w:rsidRPr="00CA4C54">
        <w:t>te planem rezerwacji, nie stanowi</w:t>
      </w:r>
      <w:r w:rsidRPr="00CA4C54">
        <w:rPr>
          <w:rFonts w:hint="eastAsia"/>
        </w:rPr>
        <w:t>ą</w:t>
      </w:r>
      <w:r w:rsidRPr="00CA4C54">
        <w:t xml:space="preserve"> podstawy do zmiany sposobu zagospodarowania terenu, uzyskania pozwolenia na budow</w:t>
      </w:r>
      <w:r w:rsidRPr="00CA4C54">
        <w:rPr>
          <w:rFonts w:hint="eastAsia"/>
        </w:rPr>
        <w:t>ę</w:t>
      </w:r>
      <w:r w:rsidRPr="00CA4C54">
        <w:t>, dokonania skutecznego zg</w:t>
      </w:r>
      <w:r w:rsidRPr="00CA4C54">
        <w:rPr>
          <w:rFonts w:hint="eastAsia"/>
        </w:rPr>
        <w:t>ł</w:t>
      </w:r>
      <w:r w:rsidRPr="00CA4C54">
        <w:t>oszenia budowlanego, podzia</w:t>
      </w:r>
      <w:r w:rsidRPr="00CA4C54">
        <w:rPr>
          <w:rFonts w:hint="eastAsia"/>
        </w:rPr>
        <w:t>ł</w:t>
      </w:r>
      <w:r w:rsidRPr="00CA4C54">
        <w:t>u nieruchomo</w:t>
      </w:r>
      <w:r w:rsidRPr="00CA4C54">
        <w:rPr>
          <w:rFonts w:hint="eastAsia"/>
        </w:rPr>
        <w:t>ś</w:t>
      </w:r>
      <w:r w:rsidRPr="00CA4C54">
        <w:t>ci, wydzielania samodzielnych lokali mieszkalnych w budynkach;</w:t>
      </w:r>
    </w:p>
    <w:p w14:paraId="229F95A1" w14:textId="77777777" w:rsidR="00BE12D0" w:rsidRPr="00CA4C54" w:rsidRDefault="00BE12D0" w:rsidP="00BE12D0">
      <w:pPr>
        <w:pStyle w:val="ZPKTzmpktartykuempunktem"/>
      </w:pPr>
      <w:r w:rsidRPr="00CA4C54">
        <w:lastRenderedPageBreak/>
        <w:t>2)</w:t>
      </w:r>
      <w:r w:rsidRPr="00CA4C54">
        <w:tab/>
        <w:t>uchwa</w:t>
      </w:r>
      <w:r w:rsidRPr="00CA4C54">
        <w:rPr>
          <w:rFonts w:hint="eastAsia"/>
        </w:rPr>
        <w:t>ł</w:t>
      </w:r>
      <w:r w:rsidRPr="00CA4C54">
        <w:t>y w sprawie zasad i warunków sytuowania obiektów ma</w:t>
      </w:r>
      <w:r w:rsidRPr="00CA4C54">
        <w:rPr>
          <w:rFonts w:hint="eastAsia"/>
        </w:rPr>
        <w:t>ł</w:t>
      </w:r>
      <w:r w:rsidRPr="00CA4C54">
        <w:t>ej architektury, tablic reklamowych i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reklamowych oraz ogrodze</w:t>
      </w:r>
      <w:r w:rsidRPr="00CA4C54">
        <w:rPr>
          <w:rFonts w:hint="eastAsia"/>
        </w:rPr>
        <w:t>ń</w:t>
      </w:r>
      <w:r w:rsidRPr="00CA4C54">
        <w:t>, ich gabaryty, standardy jako</w:t>
      </w:r>
      <w:r w:rsidRPr="00CA4C54">
        <w:rPr>
          <w:rFonts w:hint="eastAsia"/>
        </w:rPr>
        <w:t>ś</w:t>
      </w:r>
      <w:r w:rsidRPr="00CA4C54">
        <w:t>ciowe oraz rodzaje materia</w:t>
      </w:r>
      <w:r w:rsidRPr="00CA4C54">
        <w:rPr>
          <w:rFonts w:hint="eastAsia"/>
        </w:rPr>
        <w:t>łó</w:t>
      </w:r>
      <w:r w:rsidRPr="00CA4C54">
        <w:t>w budowlanych, z jakich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wykonane, uchwa</w:t>
      </w:r>
      <w:r w:rsidRPr="00CA4C54">
        <w:rPr>
          <w:rFonts w:hint="eastAsia"/>
        </w:rPr>
        <w:t>ł</w:t>
      </w:r>
      <w:r w:rsidRPr="00CA4C54">
        <w:t>y w sprawie utworzenia lub powi</w:t>
      </w:r>
      <w:r w:rsidRPr="00CA4C54">
        <w:rPr>
          <w:rFonts w:hint="eastAsia"/>
        </w:rPr>
        <w:t>ę</w:t>
      </w:r>
      <w:r w:rsidRPr="00CA4C54">
        <w:t>kszenia parku krajobrazowego, w cz</w:t>
      </w:r>
      <w:r w:rsidRPr="00CA4C54">
        <w:rPr>
          <w:rFonts w:hint="eastAsia"/>
        </w:rPr>
        <w:t>ęś</w:t>
      </w:r>
      <w:r w:rsidRPr="00CA4C54">
        <w:t>ci obejmuj</w:t>
      </w:r>
      <w:r w:rsidRPr="00CA4C54">
        <w:rPr>
          <w:rFonts w:hint="eastAsia"/>
        </w:rPr>
        <w:t>ą</w:t>
      </w:r>
      <w:r w:rsidRPr="00CA4C54">
        <w:t>cej obszary obj</w:t>
      </w:r>
      <w:r w:rsidRPr="00CA4C54">
        <w:rPr>
          <w:rFonts w:hint="eastAsia"/>
        </w:rPr>
        <w:t>ę</w:t>
      </w:r>
      <w:r w:rsidRPr="00CA4C54">
        <w:t>te planem rezerwacji, nie stanowi</w:t>
      </w:r>
      <w:r w:rsidRPr="00CA4C54">
        <w:rPr>
          <w:rFonts w:hint="eastAsia"/>
        </w:rPr>
        <w:t>ą</w:t>
      </w:r>
      <w:r w:rsidRPr="00CA4C54">
        <w:t xml:space="preserve"> podstawy do</w:t>
      </w:r>
      <w:r w:rsidR="007724AF" w:rsidRPr="00CA4C54">
        <w:t xml:space="preserve"> </w:t>
      </w:r>
      <w:r w:rsidRPr="00CA4C54">
        <w:t>lokalizowania nowych obiektów ma</w:t>
      </w:r>
      <w:r w:rsidRPr="00CA4C54">
        <w:rPr>
          <w:rFonts w:hint="eastAsia"/>
        </w:rPr>
        <w:t>ł</w:t>
      </w:r>
      <w:r w:rsidRPr="00CA4C54">
        <w:t>ej architektury, tablic reklamowych i</w:t>
      </w:r>
      <w:r w:rsidR="007724AF" w:rsidRPr="00CA4C54">
        <w:t xml:space="preserve"> </w:t>
      </w:r>
      <w:r w:rsidRPr="00CA4C54">
        <w:t>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reklamowych oraz ogrodze</w:t>
      </w:r>
      <w:r w:rsidRPr="00CA4C54">
        <w:rPr>
          <w:rFonts w:hint="eastAsia"/>
        </w:rPr>
        <w:t>ń</w:t>
      </w:r>
      <w:r w:rsidRPr="00CA4C54">
        <w:t>;</w:t>
      </w:r>
    </w:p>
    <w:p w14:paraId="5F3C0778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statut uzdrowiska, w cz</w:t>
      </w:r>
      <w:r w:rsidRPr="00CA4C54">
        <w:rPr>
          <w:rFonts w:hint="eastAsia"/>
        </w:rPr>
        <w:t>ęś</w:t>
      </w:r>
      <w:r w:rsidRPr="00CA4C54">
        <w:t>ci obejmuj</w:t>
      </w:r>
      <w:r w:rsidRPr="00CA4C54">
        <w:rPr>
          <w:rFonts w:hint="eastAsia"/>
        </w:rPr>
        <w:t>ą</w:t>
      </w:r>
      <w:r w:rsidRPr="00CA4C54">
        <w:t>cej obszary obj</w:t>
      </w:r>
      <w:r w:rsidRPr="00CA4C54">
        <w:rPr>
          <w:rFonts w:hint="eastAsia"/>
        </w:rPr>
        <w:t>ę</w:t>
      </w:r>
      <w:r w:rsidRPr="00CA4C54">
        <w:t>te planem rezerwacji, nie</w:t>
      </w:r>
      <w:r w:rsidR="007724AF" w:rsidRPr="00CA4C54">
        <w:t xml:space="preserve"> </w:t>
      </w:r>
      <w:r w:rsidRPr="00CA4C54">
        <w:t>stanowi podstawy do lokalizacji nowych punktów sprzeda</w:t>
      </w:r>
      <w:r w:rsidRPr="00CA4C54">
        <w:rPr>
          <w:rFonts w:hint="eastAsia"/>
        </w:rPr>
        <w:t>ż</w:t>
      </w:r>
      <w:r w:rsidRPr="00CA4C54">
        <w:t>y pami</w:t>
      </w:r>
      <w:r w:rsidRPr="00CA4C54">
        <w:rPr>
          <w:rFonts w:hint="eastAsia"/>
        </w:rPr>
        <w:t>ą</w:t>
      </w:r>
      <w:r w:rsidRPr="00CA4C54">
        <w:t>tek, wyrobów ludowych, produktów regionalnych lub towarów o podobnym charakterze, a tak</w:t>
      </w:r>
      <w:r w:rsidRPr="00CA4C54">
        <w:rPr>
          <w:rFonts w:hint="eastAsia"/>
        </w:rPr>
        <w:t>ż</w:t>
      </w:r>
      <w:r w:rsidRPr="00CA4C54">
        <w:t>e do lokalizacji nowych tablic i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reklamowych.</w:t>
      </w:r>
    </w:p>
    <w:p w14:paraId="1CF77976" w14:textId="77777777" w:rsidR="00BE12D0" w:rsidRPr="00CA4C54" w:rsidRDefault="00BE12D0" w:rsidP="00782969">
      <w:pPr>
        <w:pStyle w:val="ZUSTzmustartykuempunktem"/>
        <w:keepNext/>
      </w:pPr>
      <w:r w:rsidRPr="00CA4C54">
        <w:t>9. Wojewoda uchyla plan rezerwacji:</w:t>
      </w:r>
    </w:p>
    <w:p w14:paraId="5CFB68C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 urz</w:t>
      </w:r>
      <w:r w:rsidRPr="00CA4C54">
        <w:rPr>
          <w:rFonts w:hint="eastAsia"/>
        </w:rPr>
        <w:t>ę</w:t>
      </w:r>
      <w:r w:rsidRPr="00CA4C54">
        <w:t>du, w przypadku zrealizowania lub zrealizowania i oddania do u</w:t>
      </w:r>
      <w:r w:rsidRPr="00CA4C54">
        <w:rPr>
          <w:rFonts w:hint="eastAsia"/>
        </w:rPr>
        <w:t>ż</w:t>
      </w:r>
      <w:r w:rsidRPr="00CA4C54">
        <w:t>ytkowania Inwestycji Towarzysz</w:t>
      </w:r>
      <w:r w:rsidRPr="00CA4C54">
        <w:rPr>
          <w:rFonts w:hint="eastAsia"/>
        </w:rPr>
        <w:t>ą</w:t>
      </w:r>
      <w:r w:rsidRPr="00CA4C54">
        <w:t>cej;</w:t>
      </w:r>
    </w:p>
    <w:p w14:paraId="33F05E82" w14:textId="77777777" w:rsidR="00BE12D0" w:rsidRPr="00CA4C54" w:rsidRDefault="00BE12D0" w:rsidP="00782969">
      <w:pPr>
        <w:pStyle w:val="ZPKTzmpktartykuempunktem"/>
        <w:keepNext/>
      </w:pPr>
      <w:r w:rsidRPr="00CA4C54">
        <w:t>2)</w:t>
      </w:r>
      <w:r w:rsidRPr="00CA4C54">
        <w:tab/>
        <w:t>na wniosek Inwestora Inwestycji Towarzysz</w:t>
      </w:r>
      <w:r w:rsidRPr="00CA4C54">
        <w:rPr>
          <w:rFonts w:hint="eastAsia"/>
        </w:rPr>
        <w:t>ą</w:t>
      </w:r>
      <w:r w:rsidRPr="00CA4C54">
        <w:t>cej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ust. 1, w</w:t>
      </w:r>
      <w:r w:rsidR="007724AF" w:rsidRPr="00CA4C54">
        <w:t xml:space="preserve"> </w:t>
      </w:r>
      <w:r w:rsidRPr="00CA4C54">
        <w:t>przypadku gdy:</w:t>
      </w:r>
    </w:p>
    <w:p w14:paraId="2766797E" w14:textId="77777777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odst</w:t>
      </w:r>
      <w:r w:rsidRPr="00CA4C54">
        <w:rPr>
          <w:rFonts w:hint="eastAsia"/>
        </w:rPr>
        <w:t>ą</w:t>
      </w:r>
      <w:r w:rsidRPr="00CA4C54">
        <w:t>piono od realizacji Inwestycji Towarzysz</w:t>
      </w:r>
      <w:r w:rsidRPr="00CA4C54">
        <w:rPr>
          <w:rFonts w:hint="eastAsia"/>
        </w:rPr>
        <w:t>ą</w:t>
      </w:r>
      <w:r w:rsidRPr="00CA4C54">
        <w:t>cej, której dotyczy</w:t>
      </w:r>
      <w:r w:rsidRPr="00CA4C54">
        <w:rPr>
          <w:rFonts w:hint="eastAsia"/>
        </w:rPr>
        <w:t>ł</w:t>
      </w:r>
      <w:r w:rsidRPr="00CA4C54">
        <w:t>a decyzja o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rodowiskowych uwarunkowaniach, o której mowa w ust. 1,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ca podstaw</w:t>
      </w:r>
      <w:r w:rsidRPr="00CA4C54">
        <w:rPr>
          <w:rFonts w:hint="eastAsia"/>
        </w:rPr>
        <w:t>ą</w:t>
      </w:r>
      <w:r w:rsidRPr="00CA4C54">
        <w:t xml:space="preserve"> przyj</w:t>
      </w:r>
      <w:r w:rsidRPr="00CA4C54">
        <w:rPr>
          <w:rFonts w:hint="eastAsia"/>
        </w:rPr>
        <w:t>ę</w:t>
      </w:r>
      <w:r w:rsidRPr="00CA4C54">
        <w:t>cia planu rezerwacji,</w:t>
      </w:r>
    </w:p>
    <w:p w14:paraId="214FAF91" w14:textId="3D8AC8A9" w:rsidR="00BE12D0" w:rsidRPr="00CA4C54" w:rsidRDefault="00BE12D0" w:rsidP="00BE12D0">
      <w:pPr>
        <w:pStyle w:val="ZLITwPKTzmlitwpktartykuempunktem"/>
      </w:pPr>
      <w:r w:rsidRPr="00CA4C54">
        <w:t>b)</w:t>
      </w:r>
      <w:r w:rsidRPr="00CA4C54">
        <w:tab/>
        <w:t>uchylono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</w:t>
      </w:r>
      <w:r w:rsidR="00EF62C7" w:rsidRPr="00CA4C54">
        <w:t> </w:t>
      </w:r>
      <w:r w:rsidRPr="00CA4C54">
        <w:t>ust.</w:t>
      </w:r>
      <w:r w:rsidR="00EF62C7" w:rsidRPr="00CA4C54">
        <w:t> </w:t>
      </w:r>
      <w:r w:rsidRPr="00CA4C54">
        <w:t>1,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podstaw</w:t>
      </w:r>
      <w:r w:rsidRPr="00CA4C54">
        <w:rPr>
          <w:rFonts w:hint="eastAsia"/>
        </w:rPr>
        <w:t>ą</w:t>
      </w:r>
      <w:r w:rsidRPr="00CA4C54">
        <w:t xml:space="preserve"> przyj</w:t>
      </w:r>
      <w:r w:rsidRPr="00CA4C54">
        <w:rPr>
          <w:rFonts w:hint="eastAsia"/>
        </w:rPr>
        <w:t>ę</w:t>
      </w:r>
      <w:r w:rsidRPr="00CA4C54">
        <w:t>cia planu rezerwacji,</w:t>
      </w:r>
    </w:p>
    <w:p w14:paraId="090F0A85" w14:textId="77777777" w:rsidR="00BE12D0" w:rsidRPr="00CA4C54" w:rsidRDefault="00BE12D0" w:rsidP="00BE12D0">
      <w:pPr>
        <w:pStyle w:val="ZLITwPKTzmlitwpktartykuempunktem"/>
      </w:pPr>
      <w:r w:rsidRPr="00CA4C54">
        <w:t>c)</w:t>
      </w:r>
      <w:r w:rsidRPr="00CA4C54">
        <w:tab/>
        <w:t>stwierdzono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ść</w:t>
      </w:r>
      <w:r w:rsidRPr="00CA4C54">
        <w:t xml:space="preserve"> decyzji o </w:t>
      </w:r>
      <w:r w:rsidRPr="00CA4C54">
        <w:rPr>
          <w:rFonts w:hint="eastAsia"/>
        </w:rPr>
        <w:t>ś</w:t>
      </w:r>
      <w:r w:rsidRPr="00CA4C54">
        <w:t>rodowiskowych uwarunkowaniach, o której mowa w ust. 1,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cej podstaw</w:t>
      </w:r>
      <w:r w:rsidRPr="00CA4C54">
        <w:rPr>
          <w:rFonts w:hint="eastAsia"/>
        </w:rPr>
        <w:t>ą</w:t>
      </w:r>
      <w:r w:rsidRPr="00CA4C54">
        <w:t xml:space="preserve"> przyj</w:t>
      </w:r>
      <w:r w:rsidRPr="00CA4C54">
        <w:rPr>
          <w:rFonts w:hint="eastAsia"/>
        </w:rPr>
        <w:t>ę</w:t>
      </w:r>
      <w:r w:rsidRPr="00CA4C54">
        <w:t xml:space="preserve">cia planu rezerwacji. </w:t>
      </w:r>
    </w:p>
    <w:p w14:paraId="211356AD" w14:textId="6851C2C9" w:rsidR="00BE12D0" w:rsidRPr="00CA4C54" w:rsidRDefault="00BE12D0" w:rsidP="00BE12D0">
      <w:pPr>
        <w:pStyle w:val="ZUSTzmustartykuempunktem"/>
      </w:pPr>
      <w:r w:rsidRPr="00CA4C54">
        <w:t>10.</w:t>
      </w:r>
      <w:r w:rsidR="007724AF" w:rsidRPr="00CA4C54">
        <w:t xml:space="preserve"> </w:t>
      </w:r>
      <w:r w:rsidRPr="00CA4C54">
        <w:t>W przypadku, o którym mowa w ust. 9 pkt 2, je</w:t>
      </w:r>
      <w:r w:rsidR="00EF62C7" w:rsidRPr="00CA4C54">
        <w:rPr>
          <w:rFonts w:hint="eastAsia"/>
        </w:rPr>
        <w:t>ż</w:t>
      </w:r>
      <w:r w:rsidR="00EF62C7" w:rsidRPr="00CA4C54">
        <w:t>e</w:t>
      </w:r>
      <w:r w:rsidRPr="00CA4C54">
        <w:t>li odst</w:t>
      </w:r>
      <w:r w:rsidRPr="00CA4C54">
        <w:rPr>
          <w:rFonts w:hint="eastAsia"/>
        </w:rPr>
        <w:t>ą</w:t>
      </w:r>
      <w:r w:rsidRPr="00CA4C54">
        <w:t>pienie od realizacji Inwestycji Towarzysz</w:t>
      </w:r>
      <w:r w:rsidRPr="00CA4C54">
        <w:rPr>
          <w:rFonts w:hint="eastAsia"/>
        </w:rPr>
        <w:t>ą</w:t>
      </w:r>
      <w:r w:rsidRPr="00CA4C54">
        <w:t>cej lub decyzja uchylaj</w:t>
      </w:r>
      <w:r w:rsidRPr="00CA4C54">
        <w:rPr>
          <w:rFonts w:hint="eastAsia"/>
        </w:rPr>
        <w:t>ą</w:t>
      </w:r>
      <w:r w:rsidRPr="00CA4C54">
        <w:t>ca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 ust. 1, lub decyzja stwierdzaj</w:t>
      </w:r>
      <w:r w:rsidRPr="00CA4C54">
        <w:rPr>
          <w:rFonts w:hint="eastAsia"/>
        </w:rPr>
        <w:t>ą</w:t>
      </w:r>
      <w:r w:rsidRPr="00CA4C54">
        <w:t>ca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ść</w:t>
      </w:r>
      <w:r w:rsidRPr="00CA4C54">
        <w:t xml:space="preserve"> decyzji o </w:t>
      </w:r>
      <w:r w:rsidRPr="00CA4C54">
        <w:rPr>
          <w:rFonts w:hint="eastAsia"/>
        </w:rPr>
        <w:t>ś</w:t>
      </w:r>
      <w:r w:rsidRPr="00CA4C54">
        <w:t>rodowiskowych uwarunkowaniach, o której mowa w ust. 1, nie dotycz</w:t>
      </w:r>
      <w:r w:rsidRPr="00CA4C54">
        <w:rPr>
          <w:rFonts w:hint="eastAsia"/>
        </w:rPr>
        <w:t>ą</w:t>
      </w:r>
      <w:r w:rsidRPr="00CA4C54">
        <w:t xml:space="preserve"> ca</w:t>
      </w:r>
      <w:r w:rsidRPr="00CA4C54">
        <w:rPr>
          <w:rFonts w:hint="eastAsia"/>
        </w:rPr>
        <w:t>ł</w:t>
      </w:r>
      <w:r w:rsidRPr="00CA4C54">
        <w:t>ego odcinka Inwestycji Towarzysz</w:t>
      </w:r>
      <w:r w:rsidRPr="00CA4C54">
        <w:rPr>
          <w:rFonts w:hint="eastAsia"/>
        </w:rPr>
        <w:t>ą</w:t>
      </w:r>
      <w:r w:rsidRPr="00CA4C54">
        <w:t>cej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cej inwestycj</w:t>
      </w:r>
      <w:r w:rsidRPr="00CA4C54">
        <w:rPr>
          <w:rFonts w:hint="eastAsia"/>
        </w:rPr>
        <w:t>ą</w:t>
      </w:r>
      <w:r w:rsidRPr="00CA4C54">
        <w:t xml:space="preserve"> liniow</w:t>
      </w:r>
      <w:r w:rsidRPr="00CA4C54">
        <w:rPr>
          <w:rFonts w:hint="eastAsia"/>
        </w:rPr>
        <w:t>ą</w:t>
      </w:r>
      <w:r w:rsidRPr="00CA4C54">
        <w:t xml:space="preserve"> lub wszystkich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podstaw</w:t>
      </w:r>
      <w:r w:rsidRPr="00CA4C54">
        <w:rPr>
          <w:rFonts w:hint="eastAsia"/>
        </w:rPr>
        <w:t>ą</w:t>
      </w:r>
      <w:r w:rsidRPr="00CA4C54">
        <w:t xml:space="preserve"> przyj</w:t>
      </w:r>
      <w:r w:rsidRPr="00CA4C54">
        <w:rPr>
          <w:rFonts w:hint="eastAsia"/>
        </w:rPr>
        <w:t>ę</w:t>
      </w:r>
      <w:r w:rsidRPr="00CA4C54">
        <w:t>cia planu rezerwacji, wniosek Inwestora Inwestycji Towarzysz</w:t>
      </w:r>
      <w:r w:rsidRPr="00CA4C54">
        <w:rPr>
          <w:rFonts w:hint="eastAsia"/>
        </w:rPr>
        <w:t>ą</w:t>
      </w:r>
      <w:r w:rsidRPr="00CA4C54">
        <w:t>cej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ust.</w:t>
      </w:r>
      <w:r w:rsidR="007724AF" w:rsidRPr="00CA4C54">
        <w:t xml:space="preserve"> </w:t>
      </w:r>
      <w:r w:rsidRPr="00CA4C54">
        <w:t>1, dotyczy wy</w:t>
      </w:r>
      <w:r w:rsidRPr="00CA4C54">
        <w:rPr>
          <w:rFonts w:hint="eastAsia"/>
        </w:rPr>
        <w:t>łą</w:t>
      </w:r>
      <w:r w:rsidRPr="00CA4C54">
        <w:t>cznie tego odcinka Inwestycji Towarzysz</w:t>
      </w:r>
      <w:r w:rsidRPr="00CA4C54">
        <w:rPr>
          <w:rFonts w:hint="eastAsia"/>
        </w:rPr>
        <w:t>ą</w:t>
      </w:r>
      <w:r w:rsidRPr="00CA4C54">
        <w:t xml:space="preserve">cej lub tej </w:t>
      </w:r>
      <w:r w:rsidRPr="00CA4C54">
        <w:lastRenderedPageBreak/>
        <w:t>decyzji uchylaj</w:t>
      </w:r>
      <w:r w:rsidRPr="00CA4C54">
        <w:rPr>
          <w:rFonts w:hint="eastAsia"/>
        </w:rPr>
        <w:t>ą</w:t>
      </w:r>
      <w:r w:rsidRPr="00CA4C54">
        <w:t>cej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</w:t>
      </w:r>
      <w:r w:rsidR="00EF62C7" w:rsidRPr="00CA4C54">
        <w:t> </w:t>
      </w:r>
      <w:r w:rsidRPr="00CA4C54">
        <w:t>ust.</w:t>
      </w:r>
      <w:r w:rsidR="00EF62C7" w:rsidRPr="00CA4C54">
        <w:t> </w:t>
      </w:r>
      <w:r w:rsidRPr="00CA4C54">
        <w:t>1, lub tej decyzji stwierdzaj</w:t>
      </w:r>
      <w:r w:rsidRPr="00CA4C54">
        <w:rPr>
          <w:rFonts w:hint="eastAsia"/>
        </w:rPr>
        <w:t>ą</w:t>
      </w:r>
      <w:r w:rsidRPr="00CA4C54">
        <w:t>cej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ść</w:t>
      </w:r>
      <w:r w:rsidRPr="00CA4C54">
        <w:t xml:space="preserve"> decyzji o </w:t>
      </w:r>
      <w:r w:rsidRPr="00CA4C54">
        <w:rPr>
          <w:rFonts w:hint="eastAsia"/>
        </w:rPr>
        <w:t>ś</w:t>
      </w:r>
      <w:r w:rsidRPr="00CA4C54">
        <w:t>rodowiskowych uwarunkowaniach, o której mowa w ust. 1, w zakresie</w:t>
      </w:r>
      <w:r w:rsidR="00EF62C7" w:rsidRPr="00CA4C54">
        <w:t>,</w:t>
      </w:r>
      <w:r w:rsidRPr="00CA4C54">
        <w:t xml:space="preserve"> w którym taka decyzja o </w:t>
      </w:r>
      <w:r w:rsidRPr="00CA4C54">
        <w:rPr>
          <w:rFonts w:hint="eastAsia"/>
        </w:rPr>
        <w:t>ś</w:t>
      </w:r>
      <w:r w:rsidRPr="00CA4C54">
        <w:t>rodowiskowych uwarunkowaniach nie</w:t>
      </w:r>
      <w:r w:rsidR="007724AF" w:rsidRPr="00CA4C54">
        <w:t xml:space="preserve"> </w:t>
      </w:r>
      <w:r w:rsidRPr="00CA4C54">
        <w:t>zosta</w:t>
      </w:r>
      <w:r w:rsidRPr="00CA4C54">
        <w:rPr>
          <w:rFonts w:hint="eastAsia"/>
        </w:rPr>
        <w:t>ł</w:t>
      </w:r>
      <w:r w:rsidRPr="00CA4C54">
        <w:t>a uchylona lub w stosunku do niej nie stwierdzono niewa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 xml:space="preserve">ci. </w:t>
      </w:r>
    </w:p>
    <w:p w14:paraId="7DF0F3D3" w14:textId="77777777" w:rsidR="00BE12D0" w:rsidRPr="00CA4C54" w:rsidRDefault="00BE12D0" w:rsidP="00BE12D0">
      <w:pPr>
        <w:pStyle w:val="ZUSTzmustartykuempunktem"/>
      </w:pPr>
      <w:r w:rsidRPr="00CA4C54">
        <w:t>11.</w:t>
      </w:r>
      <w:r w:rsidR="007724AF" w:rsidRPr="00CA4C54">
        <w:t xml:space="preserve"> </w:t>
      </w:r>
      <w:r w:rsidRPr="00CA4C54">
        <w:t>Plan rezerwacji traci moc z dniem utraty 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>ci przez decyzj</w:t>
      </w:r>
      <w:r w:rsidRPr="00CA4C54">
        <w:rPr>
          <w:rFonts w:hint="eastAsia"/>
        </w:rPr>
        <w:t>ę</w:t>
      </w:r>
      <w:r w:rsidRPr="00CA4C54">
        <w:t xml:space="preserve"> o</w:t>
      </w:r>
      <w:r w:rsidR="007724AF" w:rsidRPr="00CA4C54">
        <w:t xml:space="preserve"> </w:t>
      </w:r>
      <w:r w:rsidRPr="00CA4C54">
        <w:rPr>
          <w:rFonts w:hint="eastAsia"/>
        </w:rPr>
        <w:t>ś</w:t>
      </w:r>
      <w:r w:rsidRPr="00CA4C54">
        <w:t>rodowiskowych uwarunkowaniach lub up</w:t>
      </w:r>
      <w:r w:rsidRPr="00CA4C54">
        <w:rPr>
          <w:rFonts w:hint="eastAsia"/>
        </w:rPr>
        <w:t>ł</w:t>
      </w:r>
      <w:r w:rsidRPr="00CA4C54">
        <w:t>ywu 6 lat od dnia jego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ycie.</w:t>
      </w:r>
    </w:p>
    <w:p w14:paraId="1FC6E2B6" w14:textId="62A832AC" w:rsidR="00BE12D0" w:rsidRPr="00CA4C54" w:rsidRDefault="00BE12D0" w:rsidP="00782969">
      <w:pPr>
        <w:pStyle w:val="ZUSTzmustartykuempunktem"/>
        <w:keepNext/>
      </w:pPr>
      <w:r w:rsidRPr="00CA4C54">
        <w:t>12. Z dniem dor</w:t>
      </w:r>
      <w:r w:rsidRPr="00CA4C54">
        <w:rPr>
          <w:rFonts w:hint="eastAsia"/>
        </w:rPr>
        <w:t>ę</w:t>
      </w:r>
      <w:r w:rsidRPr="00CA4C54">
        <w:t>czenia zawiadomienia o wszcz</w:t>
      </w:r>
      <w:r w:rsidRPr="00CA4C54">
        <w:rPr>
          <w:rFonts w:hint="eastAsia"/>
        </w:rPr>
        <w:t>ę</w:t>
      </w:r>
      <w:r w:rsidRPr="00CA4C54">
        <w:t>ciu post</w:t>
      </w:r>
      <w:r w:rsidRPr="00CA4C54">
        <w:rPr>
          <w:rFonts w:hint="eastAsia"/>
        </w:rPr>
        <w:t>ę</w:t>
      </w:r>
      <w:r w:rsidRPr="00CA4C54">
        <w:t>powania dotycz</w:t>
      </w:r>
      <w:r w:rsidRPr="00CA4C54">
        <w:rPr>
          <w:rFonts w:hint="eastAsia"/>
        </w:rPr>
        <w:t>ą</w:t>
      </w:r>
      <w:r w:rsidRPr="00CA4C54">
        <w:t>cego wydania decyzji dotycz</w:t>
      </w:r>
      <w:r w:rsidRPr="00CA4C54">
        <w:rPr>
          <w:rFonts w:hint="eastAsia"/>
        </w:rPr>
        <w:t>ą</w:t>
      </w:r>
      <w:r w:rsidRPr="00CA4C54">
        <w:t>cej lokalizacji lub realizacji Inwestycji Towarzysz</w:t>
      </w:r>
      <w:r w:rsidRPr="00CA4C54">
        <w:rPr>
          <w:rFonts w:hint="eastAsia"/>
        </w:rPr>
        <w:t>ą</w:t>
      </w:r>
      <w:r w:rsidRPr="00CA4C54">
        <w:t>cej wydawanej w oparciu o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</w:t>
      </w:r>
      <w:r w:rsidR="007724AF" w:rsidRPr="00CA4C54">
        <w:t xml:space="preserve"> </w:t>
      </w:r>
      <w:r w:rsidRPr="00CA4C54">
        <w:t>ust. 1:</w:t>
      </w:r>
    </w:p>
    <w:p w14:paraId="2BF419B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nieruchomo</w:t>
      </w:r>
      <w:r w:rsidRPr="00CA4C54">
        <w:rPr>
          <w:rFonts w:hint="eastAsia"/>
        </w:rPr>
        <w:t>ś</w:t>
      </w:r>
      <w:r w:rsidRPr="00CA4C54">
        <w:t>ci stanowi</w:t>
      </w:r>
      <w:r w:rsidRPr="00CA4C54">
        <w:rPr>
          <w:rFonts w:hint="eastAsia"/>
        </w:rPr>
        <w:t>ą</w:t>
      </w:r>
      <w:r w:rsidRPr="00CA4C54">
        <w:t>ce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ść</w:t>
      </w:r>
      <w:r w:rsidRPr="00CA4C54">
        <w:t xml:space="preserve"> Skarbu Pa</w:t>
      </w:r>
      <w:r w:rsidRPr="00CA4C54">
        <w:rPr>
          <w:rFonts w:hint="eastAsia"/>
        </w:rPr>
        <w:t>ń</w:t>
      </w:r>
      <w:r w:rsidRPr="00CA4C54">
        <w:t>stwa lub jednostki samorz</w:t>
      </w:r>
      <w:r w:rsidRPr="00CA4C54">
        <w:rPr>
          <w:rFonts w:hint="eastAsia"/>
        </w:rPr>
        <w:t>ą</w:t>
      </w:r>
      <w:r w:rsidRPr="00CA4C54">
        <w:t>du terytorialnego,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 wnioskiem o wydanie takiej decyzji, nie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przedmiotem obrotu w rozumieniu przepisów o gospodarce nieruchomo</w:t>
      </w:r>
      <w:r w:rsidRPr="00CA4C54">
        <w:rPr>
          <w:rFonts w:hint="eastAsia"/>
        </w:rPr>
        <w:t>ś</w:t>
      </w:r>
      <w:r w:rsidRPr="00CA4C54">
        <w:t>ciami do dnia, w którym decyzja ta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ostateczna;</w:t>
      </w:r>
    </w:p>
    <w:p w14:paraId="4E8C3549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 odniesieniu do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tych,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ci, wnioskiem o wydanie takiej decyzji, do dnia, w którym decyzja ta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prawomocna, nie wydaje si</w:t>
      </w:r>
      <w:r w:rsidRPr="00CA4C54">
        <w:rPr>
          <w:rFonts w:hint="eastAsia"/>
        </w:rPr>
        <w:t>ę</w:t>
      </w:r>
      <w:r w:rsidRPr="00CA4C54">
        <w:t xml:space="preserve"> decyzji o pozwoleniu na budow</w:t>
      </w:r>
      <w:r w:rsidRPr="00CA4C54">
        <w:rPr>
          <w:rFonts w:hint="eastAsia"/>
        </w:rPr>
        <w:t>ę</w:t>
      </w:r>
      <w:r w:rsidRPr="00CA4C54">
        <w:t>; tocz</w:t>
      </w:r>
      <w:r w:rsidRPr="00CA4C54">
        <w:rPr>
          <w:rFonts w:hint="eastAsia"/>
        </w:rPr>
        <w:t>ą</w:t>
      </w:r>
      <w:r w:rsidRPr="00CA4C54">
        <w:t>ce si</w:t>
      </w:r>
      <w:r w:rsidRPr="00CA4C54">
        <w:rPr>
          <w:rFonts w:hint="eastAsia"/>
        </w:rPr>
        <w:t>ę</w:t>
      </w:r>
      <w:r w:rsidRPr="00CA4C54">
        <w:t xml:space="preserve"> post</w:t>
      </w:r>
      <w:r w:rsidRPr="00CA4C54">
        <w:rPr>
          <w:rFonts w:hint="eastAsia"/>
        </w:rPr>
        <w:t>ę</w:t>
      </w:r>
      <w:r w:rsidRPr="00CA4C54">
        <w:t>powania ulegaj</w:t>
      </w:r>
      <w:r w:rsidRPr="00CA4C54">
        <w:rPr>
          <w:rFonts w:hint="eastAsia"/>
        </w:rPr>
        <w:t>ą</w:t>
      </w:r>
      <w:r w:rsidRPr="00CA4C54">
        <w:t xml:space="preserve"> zawieszeniu z mocy prawa do dnia, w którym decyzja ta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prawomocna;</w:t>
      </w:r>
    </w:p>
    <w:p w14:paraId="73E51240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w odniesieniu do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tych,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ci, wnioskiem o wydanie takiej decyzji, do dnia, w którym decyzja ta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prawomocna, nie</w:t>
      </w:r>
      <w:r w:rsidR="007724AF" w:rsidRPr="00CA4C54">
        <w:t xml:space="preserve"> </w:t>
      </w:r>
      <w:r w:rsidRPr="00CA4C54">
        <w:t>jest mo</w:t>
      </w:r>
      <w:r w:rsidRPr="00CA4C54">
        <w:rPr>
          <w:rFonts w:hint="eastAsia"/>
        </w:rPr>
        <w:t>ż</w:t>
      </w:r>
      <w:r w:rsidRPr="00CA4C54">
        <w:t>liwe dokonanie skutecznego zg</w:t>
      </w:r>
      <w:r w:rsidRPr="00CA4C54">
        <w:rPr>
          <w:rFonts w:hint="eastAsia"/>
        </w:rPr>
        <w:t>ł</w:t>
      </w:r>
      <w:r w:rsidRPr="00CA4C54">
        <w:t>oszenia budowlanego, dokonanie podzia</w:t>
      </w:r>
      <w:r w:rsidRPr="00CA4C54">
        <w:rPr>
          <w:rFonts w:hint="eastAsia"/>
        </w:rPr>
        <w:t>ł</w:t>
      </w:r>
      <w:r w:rsidRPr="00CA4C54">
        <w:t>u nieruchomo</w:t>
      </w:r>
      <w:r w:rsidRPr="00CA4C54">
        <w:rPr>
          <w:rFonts w:hint="eastAsia"/>
        </w:rPr>
        <w:t>ś</w:t>
      </w:r>
      <w:r w:rsidRPr="00CA4C54">
        <w:t>ci oraz wydzielenie samodzielnego lokalu mieszkalnego w budynkach;</w:t>
      </w:r>
    </w:p>
    <w:p w14:paraId="35FA0E32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w odniesieniu do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 wnioskiem o</w:t>
      </w:r>
      <w:r w:rsidR="007724AF" w:rsidRPr="00CA4C54">
        <w:t xml:space="preserve"> </w:t>
      </w:r>
      <w:r w:rsidRPr="00CA4C54">
        <w:t>wydanie takiej decyzji, do dnia, w którym decyzja ta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prawomocna, zawiesza si</w:t>
      </w:r>
      <w:r w:rsidRPr="00CA4C54">
        <w:rPr>
          <w:rFonts w:hint="eastAsia"/>
        </w:rPr>
        <w:t>ę</w:t>
      </w:r>
      <w:r w:rsidRPr="00CA4C54">
        <w:t xml:space="preserve"> post</w:t>
      </w:r>
      <w:r w:rsidRPr="00CA4C54">
        <w:rPr>
          <w:rFonts w:hint="eastAsia"/>
        </w:rPr>
        <w:t>ę</w:t>
      </w:r>
      <w:r w:rsidRPr="00CA4C54">
        <w:t>powania o wydanie decyzji o warunkach zabudowy i</w:t>
      </w:r>
      <w:r w:rsidR="007724AF" w:rsidRPr="00CA4C54">
        <w:t xml:space="preserve"> </w:t>
      </w:r>
      <w:r w:rsidRPr="00CA4C54">
        <w:t>zagospodarowania terenu w rozumieniu ustawy z dnia 27 marca 2003 r. o</w:t>
      </w:r>
      <w:r w:rsidR="007724AF" w:rsidRPr="00CA4C54">
        <w:t xml:space="preserve"> </w:t>
      </w:r>
      <w:r w:rsidRPr="00CA4C54">
        <w:t>planowaniu i zagospodarowaniu przestrzennym.</w:t>
      </w:r>
    </w:p>
    <w:p w14:paraId="54FF7233" w14:textId="77777777" w:rsidR="00BE12D0" w:rsidRPr="00CA4C54" w:rsidRDefault="00BE12D0" w:rsidP="00BE12D0">
      <w:pPr>
        <w:pStyle w:val="ZUSTzmustartykuempunktem"/>
      </w:pPr>
      <w:r w:rsidRPr="00CA4C54">
        <w:t>13. Przepisów ust. 12 pkt 2−4 nie stosuje si</w:t>
      </w:r>
      <w:r w:rsidRPr="00CA4C54">
        <w:rPr>
          <w:rFonts w:hint="eastAsia"/>
        </w:rPr>
        <w:t>ę</w:t>
      </w:r>
      <w:r w:rsidRPr="00CA4C54">
        <w:t xml:space="preserve"> do post</w:t>
      </w:r>
      <w:r w:rsidRPr="00CA4C54">
        <w:rPr>
          <w:rFonts w:hint="eastAsia"/>
        </w:rPr>
        <w:t>ę</w:t>
      </w:r>
      <w:r w:rsidRPr="00CA4C54">
        <w:t>powa</w:t>
      </w:r>
      <w:r w:rsidRPr="00CA4C54">
        <w:rPr>
          <w:rFonts w:hint="eastAsia"/>
        </w:rPr>
        <w:t>ń</w:t>
      </w:r>
      <w:r w:rsidRPr="00CA4C54">
        <w:t xml:space="preserve"> w sprawie wydania decyzji o warunkach zabudowy i zagospodarowania terenu, decyzji o pozwoleniu na</w:t>
      </w:r>
      <w:r w:rsidR="007724AF" w:rsidRPr="00CA4C54">
        <w:t xml:space="preserve"> </w:t>
      </w:r>
      <w:r w:rsidRPr="00CA4C54">
        <w:t>budow</w:t>
      </w:r>
      <w:r w:rsidRPr="00CA4C54">
        <w:rPr>
          <w:rFonts w:hint="eastAsia"/>
        </w:rPr>
        <w:t>ę</w:t>
      </w:r>
      <w:r w:rsidRPr="00CA4C54">
        <w:t xml:space="preserve"> i decyzji oraz pozwole</w:t>
      </w:r>
      <w:r w:rsidRPr="00CA4C54">
        <w:rPr>
          <w:rFonts w:hint="eastAsia"/>
        </w:rPr>
        <w:t>ń</w:t>
      </w:r>
      <w:r w:rsidRPr="00CA4C54">
        <w:t>, o których mowa w ust. 12 pkt 3, wszcz</w:t>
      </w:r>
      <w:r w:rsidRPr="00CA4C54">
        <w:rPr>
          <w:rFonts w:hint="eastAsia"/>
        </w:rPr>
        <w:t>ę</w:t>
      </w:r>
      <w:r w:rsidRPr="00CA4C54">
        <w:t>tych na</w:t>
      </w:r>
      <w:r w:rsidR="007724AF" w:rsidRPr="00CA4C54">
        <w:t xml:space="preserve"> </w:t>
      </w:r>
      <w:r w:rsidRPr="00CA4C54">
        <w:t>wniosek Inwestora.</w:t>
      </w:r>
    </w:p>
    <w:p w14:paraId="66CCE6CA" w14:textId="77777777" w:rsidR="00BE12D0" w:rsidRPr="00CA4C54" w:rsidRDefault="00BE12D0" w:rsidP="00BE12D0">
      <w:pPr>
        <w:pStyle w:val="ZUSTzmustartykuempunktem"/>
      </w:pPr>
      <w:r w:rsidRPr="00CA4C54">
        <w:lastRenderedPageBreak/>
        <w:t>14. W przypadku, o którym mowa w ust. 12 pkt 2, na wniosek strony post</w:t>
      </w:r>
      <w:r w:rsidRPr="00CA4C54">
        <w:rPr>
          <w:rFonts w:hint="eastAsia"/>
        </w:rPr>
        <w:t>ę</w:t>
      </w:r>
      <w:r w:rsidRPr="00CA4C54">
        <w:t>powania, po uzyskaniu zgody Inwestora, organ prowadz</w:t>
      </w:r>
      <w:r w:rsidRPr="00CA4C54">
        <w:rPr>
          <w:rFonts w:hint="eastAsia"/>
        </w:rPr>
        <w:t>ą</w:t>
      </w:r>
      <w:r w:rsidRPr="00CA4C54">
        <w:t>cy post</w:t>
      </w:r>
      <w:r w:rsidRPr="00CA4C54">
        <w:rPr>
          <w:rFonts w:hint="eastAsia"/>
        </w:rPr>
        <w:t>ę</w:t>
      </w:r>
      <w:r w:rsidRPr="00CA4C54">
        <w:t>powanie w sprawie wydania decyzji o pozwoleniu na budow</w:t>
      </w:r>
      <w:r w:rsidRPr="00CA4C54">
        <w:rPr>
          <w:rFonts w:hint="eastAsia"/>
        </w:rPr>
        <w:t>ę</w:t>
      </w:r>
      <w:r w:rsidRPr="00CA4C54">
        <w:t xml:space="preserve"> w odniesieniu do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wnioskiem o</w:t>
      </w:r>
      <w:r w:rsidR="007724AF" w:rsidRPr="00CA4C54">
        <w:t xml:space="preserve"> </w:t>
      </w:r>
      <w:r w:rsidRPr="00CA4C54">
        <w:t>wydanie decyzji podejmie zawieszone post</w:t>
      </w:r>
      <w:r w:rsidRPr="00CA4C54">
        <w:rPr>
          <w:rFonts w:hint="eastAsia"/>
        </w:rPr>
        <w:t>ę</w:t>
      </w:r>
      <w:r w:rsidRPr="00CA4C54">
        <w:t>powanie.</w:t>
      </w:r>
    </w:p>
    <w:p w14:paraId="5DBED289" w14:textId="77777777" w:rsidR="00BE12D0" w:rsidRPr="00CA4C54" w:rsidRDefault="00BE12D0" w:rsidP="00782969">
      <w:pPr>
        <w:pStyle w:val="ZUSTzmustartykuempunktem"/>
        <w:keepNext/>
      </w:pPr>
      <w:r w:rsidRPr="00CA4C54">
        <w:t>15. W przypadku gdy po dor</w:t>
      </w:r>
      <w:r w:rsidRPr="00CA4C54">
        <w:rPr>
          <w:rFonts w:hint="eastAsia"/>
        </w:rPr>
        <w:t>ę</w:t>
      </w:r>
      <w:r w:rsidRPr="00CA4C54">
        <w:t>czeniu zawiadomienia, o którym mowa w ust. 12, nast</w:t>
      </w:r>
      <w:r w:rsidRPr="00CA4C54">
        <w:rPr>
          <w:rFonts w:hint="eastAsia"/>
        </w:rPr>
        <w:t>ą</w:t>
      </w:r>
      <w:r w:rsidRPr="00CA4C54">
        <w:t>pi:</w:t>
      </w:r>
    </w:p>
    <w:p w14:paraId="7C9FB4F9" w14:textId="25369FB0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zbycie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lub prawa u</w:t>
      </w:r>
      <w:r w:rsidRPr="00CA4C54">
        <w:rPr>
          <w:rFonts w:hint="eastAsia"/>
        </w:rPr>
        <w:t>ż</w:t>
      </w:r>
      <w:r w:rsidRPr="00CA4C54">
        <w:t>ytkowania wieczystego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w</w:t>
      </w:r>
      <w:r w:rsidR="007724AF" w:rsidRPr="00CA4C54">
        <w:t xml:space="preserve"> </w:t>
      </w:r>
      <w:r w:rsidRPr="00CA4C54">
        <w:t>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 wnioskiem o wydanie decyzji dotycz</w:t>
      </w:r>
      <w:r w:rsidRPr="00CA4C54">
        <w:rPr>
          <w:rFonts w:hint="eastAsia"/>
        </w:rPr>
        <w:t>ą</w:t>
      </w:r>
      <w:r w:rsidRPr="00CA4C54">
        <w:t>cej lokalizacji, lokalizacji i realizacji lub realizacji Inwestycji Towarzysz</w:t>
      </w:r>
      <w:r w:rsidRPr="00CA4C54">
        <w:rPr>
          <w:rFonts w:hint="eastAsia"/>
        </w:rPr>
        <w:t>ą</w:t>
      </w:r>
      <w:r w:rsidRPr="00CA4C54">
        <w:t>cej wydawanej w oparciu o decyzj</w:t>
      </w:r>
      <w:r w:rsidRPr="00CA4C54">
        <w:rPr>
          <w:rFonts w:hint="eastAsia"/>
        </w:rPr>
        <w:t>ę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 ust. 1,</w:t>
      </w:r>
    </w:p>
    <w:p w14:paraId="15EEA12E" w14:textId="77777777" w:rsidR="00BE12D0" w:rsidRPr="00CA4C54" w:rsidRDefault="00BE12D0" w:rsidP="00782969">
      <w:pPr>
        <w:pStyle w:val="ZPKTzmpktartykuempunktem"/>
        <w:keepNext/>
      </w:pPr>
      <w:r w:rsidRPr="00CA4C54">
        <w:t>2)</w:t>
      </w:r>
      <w:r w:rsidRPr="00CA4C54">
        <w:tab/>
        <w:t>przeniesienie wskutek innego zdarzenia prawnego w</w:t>
      </w:r>
      <w:r w:rsidRPr="00CA4C54">
        <w:rPr>
          <w:rFonts w:hint="eastAsia"/>
        </w:rPr>
        <w:t>ł</w:t>
      </w:r>
      <w:r w:rsidRPr="00CA4C54">
        <w:t>asno</w:t>
      </w:r>
      <w:r w:rsidRPr="00CA4C54">
        <w:rPr>
          <w:rFonts w:hint="eastAsia"/>
        </w:rPr>
        <w:t>ś</w:t>
      </w:r>
      <w:r w:rsidRPr="00CA4C54">
        <w:t>ci lub prawa u</w:t>
      </w:r>
      <w:r w:rsidRPr="00CA4C54">
        <w:rPr>
          <w:rFonts w:hint="eastAsia"/>
        </w:rPr>
        <w:t>ż</w:t>
      </w:r>
      <w:r w:rsidRPr="00CA4C54">
        <w:t>ytkowania wieczystego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wnioskiem o wydanie decyzji, o której mowa w</w:t>
      </w:r>
      <w:r w:rsidR="007724AF" w:rsidRPr="00CA4C54">
        <w:t xml:space="preserve"> </w:t>
      </w:r>
      <w:r w:rsidRPr="00CA4C54">
        <w:t>pkt 1</w:t>
      </w:r>
    </w:p>
    <w:p w14:paraId="7EAA2AC3" w14:textId="77777777" w:rsidR="00BE12D0" w:rsidRPr="00CA4C54" w:rsidRDefault="00BE12D0" w:rsidP="00BE12D0">
      <w:pPr>
        <w:pStyle w:val="ZCZWSPPKTzmczciwsppktartykuempunktem"/>
      </w:pPr>
      <w:r w:rsidRPr="00CA4C54">
        <w:t>−</w:t>
      </w:r>
      <w:r w:rsidR="00BD00DD" w:rsidRPr="00CA4C54">
        <w:t xml:space="preserve"> </w:t>
      </w:r>
      <w:r w:rsidRPr="00CA4C54">
        <w:t>nabywca, a w przypadku, o którym mowa w pkt 1, nabywca i zbywca s</w:t>
      </w:r>
      <w:r w:rsidRPr="00CA4C54">
        <w:rPr>
          <w:rFonts w:hint="eastAsia"/>
        </w:rPr>
        <w:t>ą</w:t>
      </w:r>
      <w:r w:rsidRPr="00CA4C54">
        <w:t xml:space="preserve"> obowi</w:t>
      </w:r>
      <w:r w:rsidRPr="00CA4C54">
        <w:rPr>
          <w:rFonts w:hint="eastAsia"/>
        </w:rPr>
        <w:t>ą</w:t>
      </w:r>
      <w:r w:rsidRPr="00CA4C54">
        <w:t>zani do</w:t>
      </w:r>
      <w:r w:rsidR="007724AF" w:rsidRPr="00CA4C54">
        <w:t xml:space="preserve"> </w:t>
      </w:r>
      <w:r w:rsidRPr="00CA4C54">
        <w:t>zg</w:t>
      </w:r>
      <w:r w:rsidRPr="00CA4C54">
        <w:rPr>
          <w:rFonts w:hint="eastAsia"/>
        </w:rPr>
        <w:t>ł</w:t>
      </w:r>
      <w:r w:rsidRPr="00CA4C54">
        <w:t>oszenia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ciwemu wojewodzie danych nowego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wieczystego.</w:t>
      </w:r>
    </w:p>
    <w:p w14:paraId="61377EDD" w14:textId="77777777" w:rsidR="00BE12D0" w:rsidRPr="00CA4C54" w:rsidRDefault="00BE12D0" w:rsidP="00BE12D0">
      <w:pPr>
        <w:pStyle w:val="ZUSTzmustartykuempunktem"/>
      </w:pPr>
      <w:r w:rsidRPr="00CA4C54">
        <w:t>16. Niedokonanie zg</w:t>
      </w:r>
      <w:r w:rsidRPr="00CA4C54">
        <w:rPr>
          <w:rFonts w:hint="eastAsia"/>
        </w:rPr>
        <w:t>ł</w:t>
      </w:r>
      <w:r w:rsidRPr="00CA4C54">
        <w:t>oszenia zgodnie z ust. 15 i prowadzenie post</w:t>
      </w:r>
      <w:r w:rsidRPr="00CA4C54">
        <w:rPr>
          <w:rFonts w:hint="eastAsia"/>
        </w:rPr>
        <w:t>ę</w:t>
      </w:r>
      <w:r w:rsidRPr="00CA4C54">
        <w:t>powania bez</w:t>
      </w:r>
      <w:r w:rsidR="007724AF" w:rsidRPr="00CA4C54">
        <w:t xml:space="preserve"> </w:t>
      </w:r>
      <w:r w:rsidRPr="00CA4C54">
        <w:t>udzia</w:t>
      </w:r>
      <w:r w:rsidRPr="00CA4C54">
        <w:rPr>
          <w:rFonts w:hint="eastAsia"/>
        </w:rPr>
        <w:t>ł</w:t>
      </w:r>
      <w:r w:rsidRPr="00CA4C54">
        <w:t>u nowego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lub u</w:t>
      </w:r>
      <w:r w:rsidRPr="00CA4C54">
        <w:rPr>
          <w:rFonts w:hint="eastAsia"/>
        </w:rPr>
        <w:t>ż</w:t>
      </w:r>
      <w:r w:rsidRPr="00CA4C54">
        <w:t>ytkownika wieczystego nie stanowi podstawy do</w:t>
      </w:r>
      <w:r w:rsidR="007724AF" w:rsidRPr="00CA4C54">
        <w:t xml:space="preserve"> </w:t>
      </w:r>
      <w:r w:rsidRPr="00CA4C54">
        <w:t>wznowienia post</w:t>
      </w:r>
      <w:r w:rsidRPr="00CA4C54">
        <w:rPr>
          <w:rFonts w:hint="eastAsia"/>
        </w:rPr>
        <w:t>ę</w:t>
      </w:r>
      <w:r w:rsidRPr="00CA4C54">
        <w:t>powania.</w:t>
      </w:r>
    </w:p>
    <w:p w14:paraId="290AC039" w14:textId="77777777" w:rsidR="00BE12D0" w:rsidRPr="00CA4C54" w:rsidRDefault="00BE12D0" w:rsidP="00BE12D0">
      <w:pPr>
        <w:pStyle w:val="ZUSTzmustartykuempunktem"/>
      </w:pPr>
      <w:r w:rsidRPr="00CA4C54">
        <w:t>17. Czynno</w:t>
      </w:r>
      <w:r w:rsidRPr="00CA4C54">
        <w:rPr>
          <w:rFonts w:hint="eastAsia"/>
        </w:rPr>
        <w:t>ść</w:t>
      </w:r>
      <w:r w:rsidRPr="00CA4C54">
        <w:t xml:space="preserve"> prawna dokonana z naruszeniem ust. 12 pkt 1 jest niewa</w:t>
      </w:r>
      <w:r w:rsidRPr="00CA4C54">
        <w:rPr>
          <w:rFonts w:hint="eastAsia"/>
        </w:rPr>
        <w:t>ż</w:t>
      </w:r>
      <w:r w:rsidRPr="00CA4C54">
        <w:t>na.</w:t>
      </w:r>
    </w:p>
    <w:p w14:paraId="1C7D1FAE" w14:textId="77777777" w:rsidR="00BE12D0" w:rsidRPr="00CA4C54" w:rsidRDefault="00BE12D0" w:rsidP="00782969">
      <w:pPr>
        <w:pStyle w:val="ZARTzmartartykuempunktem"/>
        <w:keepNext/>
      </w:pPr>
      <w:r w:rsidRPr="00CA4C54">
        <w:t>Art. 120n. 1. Szczególne zasady gospodarowania nieruchomo</w:t>
      </w:r>
      <w:r w:rsidRPr="00CA4C54">
        <w:rPr>
          <w:rFonts w:hint="eastAsia"/>
        </w:rPr>
        <w:t>ś</w:t>
      </w:r>
      <w:r w:rsidRPr="00CA4C54">
        <w:t>ciami, planowania i</w:t>
      </w:r>
      <w:r w:rsidR="007724AF" w:rsidRPr="00CA4C54">
        <w:t xml:space="preserve"> </w:t>
      </w:r>
      <w:r w:rsidRPr="00CA4C54">
        <w:t>zagospodarowania przestrzennego oraz realizacji inwestycji celu publicznego na</w:t>
      </w:r>
      <w:r w:rsidR="007724AF" w:rsidRPr="00CA4C54">
        <w:t xml:space="preserve"> </w:t>
      </w:r>
      <w:r w:rsidRPr="00CA4C54">
        <w:t>obszarach, o których mowa w art. 120m ust. 4, obejmuj</w:t>
      </w:r>
      <w:r w:rsidRPr="00CA4C54">
        <w:rPr>
          <w:rFonts w:hint="eastAsia"/>
        </w:rPr>
        <w:t>ą</w:t>
      </w:r>
      <w:r w:rsidRPr="00CA4C54">
        <w:t>:</w:t>
      </w:r>
    </w:p>
    <w:p w14:paraId="073508F1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prawo pierwokupu nieruchomo</w:t>
      </w:r>
      <w:r w:rsidRPr="00CA4C54">
        <w:rPr>
          <w:rFonts w:hint="eastAsia"/>
        </w:rPr>
        <w:t>ś</w:t>
      </w:r>
      <w:r w:rsidRPr="00CA4C54">
        <w:t>ci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na swoj</w:t>
      </w:r>
      <w:r w:rsidRPr="00CA4C54">
        <w:rPr>
          <w:rFonts w:hint="eastAsia"/>
        </w:rPr>
        <w:t>ą</w:t>
      </w:r>
      <w:r w:rsidRPr="00CA4C54">
        <w:t xml:space="preserve"> rzecz; </w:t>
      </w:r>
    </w:p>
    <w:p w14:paraId="18A4B7E8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uprawnienie do wyra</w:t>
      </w:r>
      <w:r w:rsidRPr="00CA4C54">
        <w:rPr>
          <w:rFonts w:hint="eastAsia"/>
        </w:rPr>
        <w:t>ż</w:t>
      </w:r>
      <w:r w:rsidRPr="00CA4C54">
        <w:t>ania zgody przez Inwestora Inwestycji Towarzysz</w:t>
      </w:r>
      <w:r w:rsidRPr="00CA4C54">
        <w:rPr>
          <w:rFonts w:hint="eastAsia"/>
        </w:rPr>
        <w:t>ą</w:t>
      </w:r>
      <w:r w:rsidRPr="00CA4C54">
        <w:t>cej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na ustanowienie ograniczonych praw rzeczowych lub na zawarcie umów dzier</w:t>
      </w:r>
      <w:r w:rsidRPr="00CA4C54">
        <w:rPr>
          <w:rFonts w:hint="eastAsia"/>
        </w:rPr>
        <w:t>ż</w:t>
      </w:r>
      <w:r w:rsidRPr="00CA4C54">
        <w:t>awy i najmu nieruchomo</w:t>
      </w:r>
      <w:r w:rsidRPr="00CA4C54">
        <w:rPr>
          <w:rFonts w:hint="eastAsia"/>
        </w:rPr>
        <w:t>ś</w:t>
      </w:r>
      <w:r w:rsidRPr="00CA4C54">
        <w:t>ci gruntowych Skarbu Pa</w:t>
      </w:r>
      <w:r w:rsidRPr="00CA4C54">
        <w:rPr>
          <w:rFonts w:hint="eastAsia"/>
        </w:rPr>
        <w:t>ń</w:t>
      </w:r>
      <w:r w:rsidRPr="00CA4C54">
        <w:t>stwa lub jednostek samorz</w:t>
      </w:r>
      <w:r w:rsidRPr="00CA4C54">
        <w:rPr>
          <w:rFonts w:hint="eastAsia"/>
        </w:rPr>
        <w:t>ą</w:t>
      </w:r>
      <w:r w:rsidRPr="00CA4C54">
        <w:t>du terytorialnego oraz umów, które pozwalaj</w:t>
      </w:r>
      <w:r w:rsidRPr="00CA4C54">
        <w:rPr>
          <w:rFonts w:hint="eastAsia"/>
        </w:rPr>
        <w:t>ą</w:t>
      </w:r>
      <w:r w:rsidRPr="00CA4C54">
        <w:t xml:space="preserve"> na realizacj</w:t>
      </w:r>
      <w:r w:rsidRPr="00CA4C54">
        <w:rPr>
          <w:rFonts w:hint="eastAsia"/>
        </w:rPr>
        <w:t>ę</w:t>
      </w:r>
      <w:r w:rsidRPr="00CA4C54">
        <w:t xml:space="preserve"> inwestycji na tych nieruchomo</w:t>
      </w:r>
      <w:r w:rsidRPr="00CA4C54">
        <w:rPr>
          <w:rFonts w:hint="eastAsia"/>
        </w:rPr>
        <w:t>ś</w:t>
      </w:r>
      <w:r w:rsidRPr="00CA4C54">
        <w:t>ciach, w</w:t>
      </w:r>
      <w:r w:rsidR="007724AF" w:rsidRPr="00CA4C54">
        <w:t xml:space="preserve"> </w:t>
      </w:r>
      <w:r w:rsidRPr="00CA4C54">
        <w:t>tym równie</w:t>
      </w:r>
      <w:r w:rsidRPr="00CA4C54">
        <w:rPr>
          <w:rFonts w:hint="eastAsia"/>
        </w:rPr>
        <w:t>ż</w:t>
      </w:r>
      <w:r w:rsidRPr="00CA4C54">
        <w:t xml:space="preserve"> inwestycji o charakterze innym ni</w:t>
      </w:r>
      <w:r w:rsidRPr="00CA4C54">
        <w:rPr>
          <w:rFonts w:hint="eastAsia"/>
        </w:rPr>
        <w:t>ż</w:t>
      </w:r>
      <w:r w:rsidRPr="00CA4C54">
        <w:t xml:space="preserve"> budowlany;</w:t>
      </w:r>
    </w:p>
    <w:p w14:paraId="022FF529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 xml:space="preserve">uprawnienie wnioskodawcy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do wej</w:t>
      </w:r>
      <w:r w:rsidRPr="00CA4C54">
        <w:rPr>
          <w:rFonts w:hint="eastAsia"/>
        </w:rPr>
        <w:t>ś</w:t>
      </w:r>
      <w:r w:rsidRPr="00CA4C54">
        <w:t xml:space="preserve">cia na teren </w:t>
      </w:r>
      <w:r w:rsidRPr="00CA4C54">
        <w:lastRenderedPageBreak/>
        <w:t>nieruchomo</w:t>
      </w:r>
      <w:r w:rsidRPr="00CA4C54">
        <w:rPr>
          <w:rFonts w:hint="eastAsia"/>
        </w:rPr>
        <w:t>ś</w:t>
      </w:r>
      <w:r w:rsidRPr="00CA4C54">
        <w:t>ci w celu przeprowadzenia bada</w:t>
      </w:r>
      <w:r w:rsidRPr="00CA4C54">
        <w:rPr>
          <w:rFonts w:hint="eastAsia"/>
        </w:rPr>
        <w:t>ń</w:t>
      </w:r>
      <w:r w:rsidRPr="00CA4C54">
        <w:t xml:space="preserve"> lub pomiarów niezb</w:t>
      </w:r>
      <w:r w:rsidRPr="00CA4C54">
        <w:rPr>
          <w:rFonts w:hint="eastAsia"/>
        </w:rPr>
        <w:t>ę</w:t>
      </w:r>
      <w:r w:rsidRPr="00CA4C54">
        <w:t>dnych do</w:t>
      </w:r>
      <w:r w:rsidR="007724AF" w:rsidRPr="00CA4C54">
        <w:t xml:space="preserve"> </w:t>
      </w:r>
      <w:r w:rsidRPr="00CA4C54">
        <w:t>przygotowania i realizacji Inwestycji Towarzysz</w:t>
      </w:r>
      <w:r w:rsidRPr="00CA4C54">
        <w:rPr>
          <w:rFonts w:hint="eastAsia"/>
        </w:rPr>
        <w:t>ą</w:t>
      </w:r>
      <w:r w:rsidRPr="00CA4C54">
        <w:t>cej, w tym bada</w:t>
      </w:r>
      <w:r w:rsidRPr="00CA4C54">
        <w:rPr>
          <w:rFonts w:hint="eastAsia"/>
        </w:rPr>
        <w:t>ń</w:t>
      </w:r>
      <w:r w:rsidRPr="00CA4C54">
        <w:t xml:space="preserve"> archeologicznych, prac geologicznych i przyrodniczych;</w:t>
      </w:r>
    </w:p>
    <w:p w14:paraId="04DCCA04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uzgadnianie z Inwestorem Inwestycji Towarzysz</w:t>
      </w:r>
      <w:r w:rsidRPr="00CA4C54">
        <w:rPr>
          <w:rFonts w:hint="eastAsia"/>
        </w:rPr>
        <w:t>ą</w:t>
      </w:r>
      <w:r w:rsidRPr="00CA4C54">
        <w:t>cej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cym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</w:t>
      </w:r>
      <w:r w:rsidR="007724AF" w:rsidRPr="00CA4C54">
        <w:t xml:space="preserve"> </w:t>
      </w:r>
      <w:r w:rsidRPr="00CA4C54">
        <w:t>art. 120m ust. 1, projektów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gminy, miejscowego planu zagospodarowania przestrzennego, w</w:t>
      </w:r>
      <w:r w:rsidR="007724AF" w:rsidRPr="00CA4C54">
        <w:t xml:space="preserve"> </w:t>
      </w:r>
      <w:r w:rsidRPr="00CA4C54">
        <w:t>zakresie dotycz</w:t>
      </w:r>
      <w:r w:rsidRPr="00CA4C54">
        <w:rPr>
          <w:rFonts w:hint="eastAsia"/>
        </w:rPr>
        <w:t>ą</w:t>
      </w:r>
      <w:r w:rsidRPr="00CA4C54">
        <w:t>cym budowy i pó</w:t>
      </w:r>
      <w:r w:rsidRPr="00CA4C54">
        <w:rPr>
          <w:rFonts w:hint="eastAsia"/>
        </w:rPr>
        <w:t>ź</w:t>
      </w:r>
      <w:r w:rsidRPr="00CA4C54">
        <w:t>niejszego funkcjonowania drogi, w tym jej potencjalnej rozbudowy lub zwi</w:t>
      </w:r>
      <w:r w:rsidRPr="00CA4C54">
        <w:rPr>
          <w:rFonts w:hint="eastAsia"/>
        </w:rPr>
        <w:t>ę</w:t>
      </w:r>
      <w:r w:rsidRPr="00CA4C54">
        <w:t>kszenia przepustowo</w:t>
      </w:r>
      <w:r w:rsidRPr="00CA4C54">
        <w:rPr>
          <w:rFonts w:hint="eastAsia"/>
        </w:rPr>
        <w:t>ś</w:t>
      </w:r>
      <w:r w:rsidRPr="00CA4C54">
        <w:t>ci;</w:t>
      </w:r>
    </w:p>
    <w:p w14:paraId="253E9DB3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zakaz wydawania pozwole</w:t>
      </w:r>
      <w:r w:rsidRPr="00CA4C54">
        <w:rPr>
          <w:rFonts w:hint="eastAsia"/>
        </w:rPr>
        <w:t>ń</w:t>
      </w:r>
      <w:r w:rsidRPr="00CA4C54">
        <w:t xml:space="preserve"> na budow</w:t>
      </w:r>
      <w:r w:rsidRPr="00CA4C54">
        <w:rPr>
          <w:rFonts w:hint="eastAsia"/>
        </w:rPr>
        <w:t>ę</w:t>
      </w:r>
      <w:r w:rsidRPr="00CA4C54">
        <w:t>;</w:t>
      </w:r>
    </w:p>
    <w:p w14:paraId="6E34A6DE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zakaz wydawania decyzji o warunkach zabudowy i zagospodarowania terenu;</w:t>
      </w:r>
    </w:p>
    <w:p w14:paraId="74F29535" w14:textId="77777777" w:rsidR="00BE12D0" w:rsidRPr="00CA4C54" w:rsidRDefault="00BE12D0" w:rsidP="00BE12D0">
      <w:pPr>
        <w:pStyle w:val="ZPKTzmpktartykuempunktem"/>
      </w:pPr>
      <w:r w:rsidRPr="00CA4C54">
        <w:t>7)</w:t>
      </w:r>
      <w:r w:rsidRPr="00CA4C54">
        <w:tab/>
        <w:t>zakaz wydawania decyzji w przedmiocie podzia</w:t>
      </w:r>
      <w:r w:rsidRPr="00CA4C54">
        <w:rPr>
          <w:rFonts w:hint="eastAsia"/>
        </w:rPr>
        <w:t>ł</w:t>
      </w:r>
      <w:r w:rsidRPr="00CA4C54">
        <w:t>u nieruchomo</w:t>
      </w:r>
      <w:r w:rsidRPr="00CA4C54">
        <w:rPr>
          <w:rFonts w:hint="eastAsia"/>
        </w:rPr>
        <w:t>ś</w:t>
      </w:r>
      <w:r w:rsidRPr="00CA4C54">
        <w:t>ci;</w:t>
      </w:r>
    </w:p>
    <w:p w14:paraId="195312E9" w14:textId="77777777" w:rsidR="00BE12D0" w:rsidRPr="00CA4C54" w:rsidRDefault="00BE12D0" w:rsidP="00BE12D0">
      <w:pPr>
        <w:pStyle w:val="ZPKTzmpktartykuempunktem"/>
      </w:pPr>
      <w:r w:rsidRPr="00CA4C54">
        <w:t>8)</w:t>
      </w:r>
      <w:r w:rsidRPr="00CA4C54">
        <w:tab/>
        <w:t>zakaz wydzielania samodzielnych lokali mieszkalnych w budynkach;</w:t>
      </w:r>
    </w:p>
    <w:p w14:paraId="2309237A" w14:textId="77777777" w:rsidR="00BE12D0" w:rsidRPr="00CA4C54" w:rsidRDefault="00BE12D0" w:rsidP="00782969">
      <w:pPr>
        <w:pStyle w:val="ZPKTzmpktartykuempunktem"/>
        <w:keepNext/>
      </w:pPr>
      <w:r w:rsidRPr="00CA4C54">
        <w:t>9)</w:t>
      </w:r>
      <w:r w:rsidRPr="00CA4C54">
        <w:tab/>
        <w:t>zakaz wydawania decyzji dokonuj</w:t>
      </w:r>
      <w:r w:rsidRPr="00CA4C54">
        <w:rPr>
          <w:rFonts w:hint="eastAsia"/>
        </w:rPr>
        <w:t>ą</w:t>
      </w:r>
      <w:r w:rsidRPr="00CA4C54">
        <w:t>cych lokalizacji oraz decyzji zezwalaj</w:t>
      </w:r>
      <w:r w:rsidRPr="00CA4C54">
        <w:rPr>
          <w:rFonts w:hint="eastAsia"/>
        </w:rPr>
        <w:t>ą</w:t>
      </w:r>
      <w:r w:rsidRPr="00CA4C54">
        <w:t>cych na</w:t>
      </w:r>
      <w:r w:rsidR="007724AF" w:rsidRPr="00CA4C54">
        <w:t xml:space="preserve"> </w:t>
      </w:r>
      <w:r w:rsidRPr="00CA4C54">
        <w:t>wykonywanie robót budowlanych na podstawie:</w:t>
      </w:r>
    </w:p>
    <w:p w14:paraId="30A2C6F4" w14:textId="77777777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ustawy z dnia 28 marca 2003 r. o transporcie kolejowym i dotycz</w:t>
      </w:r>
      <w:r w:rsidRPr="00CA4C54">
        <w:rPr>
          <w:rFonts w:hint="eastAsia"/>
        </w:rPr>
        <w:t>ą</w:t>
      </w:r>
      <w:r w:rsidRPr="00CA4C54">
        <w:t>cych lokalizacji linii kolejowej,</w:t>
      </w:r>
    </w:p>
    <w:p w14:paraId="6FB74AFD" w14:textId="77777777" w:rsidR="00BE12D0" w:rsidRPr="00CA4C54" w:rsidRDefault="00BE12D0" w:rsidP="00BE12D0">
      <w:pPr>
        <w:pStyle w:val="ZLITwPKTzmlitwpktartykuempunktem"/>
      </w:pPr>
      <w:r w:rsidRPr="00CA4C54">
        <w:t>b)</w:t>
      </w:r>
      <w:r w:rsidRPr="00CA4C54">
        <w:tab/>
        <w:t>ustawy z dnia 12 lutego 2009 r. o szczególnych zasadach przygotowania i realizacji inwestycji w zakresie lotnisk u</w:t>
      </w:r>
      <w:r w:rsidRPr="00CA4C54">
        <w:rPr>
          <w:rFonts w:hint="eastAsia"/>
        </w:rPr>
        <w:t>ż</w:t>
      </w:r>
      <w:r w:rsidRPr="00CA4C54">
        <w:t>ytku publicznego i dotycz</w:t>
      </w:r>
      <w:r w:rsidRPr="00CA4C54">
        <w:rPr>
          <w:rFonts w:hint="eastAsia"/>
        </w:rPr>
        <w:t>ą</w:t>
      </w:r>
      <w:r w:rsidRPr="00CA4C54">
        <w:t>cych zezwolenia na realizacj</w:t>
      </w:r>
      <w:r w:rsidRPr="00CA4C54">
        <w:rPr>
          <w:rFonts w:hint="eastAsia"/>
        </w:rPr>
        <w:t>ę</w:t>
      </w:r>
      <w:r w:rsidRPr="00CA4C54">
        <w:t xml:space="preserve"> inwestycji w zakresie lotniska u</w:t>
      </w:r>
      <w:r w:rsidRPr="00CA4C54">
        <w:rPr>
          <w:rFonts w:hint="eastAsia"/>
        </w:rPr>
        <w:t>ż</w:t>
      </w:r>
      <w:r w:rsidRPr="00CA4C54">
        <w:t>ytku publicznego,</w:t>
      </w:r>
    </w:p>
    <w:p w14:paraId="65C4CFA2" w14:textId="77777777" w:rsidR="00BE12D0" w:rsidRPr="00CA4C54" w:rsidRDefault="00BE12D0" w:rsidP="00BE12D0">
      <w:pPr>
        <w:pStyle w:val="ZLITwPKTzmlitwpktartykuempunktem"/>
      </w:pPr>
      <w:r w:rsidRPr="00CA4C54">
        <w:t>c)</w:t>
      </w:r>
      <w:r w:rsidR="00076EEB" w:rsidRPr="00CA4C54">
        <w:tab/>
      </w:r>
      <w:r w:rsidRPr="00CA4C54">
        <w:t xml:space="preserve">ustawy z dnia 24 kwietnia 2009 r. o inwestycjach w zakresie terminalu regazyfikacyjnego skroplonego gazu ziemnego w </w:t>
      </w:r>
      <w:r w:rsidRPr="00CA4C54">
        <w:rPr>
          <w:rFonts w:hint="eastAsia"/>
        </w:rPr>
        <w:t>Ś</w:t>
      </w:r>
      <w:r w:rsidRPr="00CA4C54">
        <w:t>winouj</w:t>
      </w:r>
      <w:r w:rsidRPr="00CA4C54">
        <w:rPr>
          <w:rFonts w:hint="eastAsia"/>
        </w:rPr>
        <w:t>ś</w:t>
      </w:r>
      <w:r w:rsidRPr="00CA4C54">
        <w:t>ciu i dotycz</w:t>
      </w:r>
      <w:r w:rsidRPr="00CA4C54">
        <w:rPr>
          <w:rFonts w:hint="eastAsia"/>
        </w:rPr>
        <w:t>ą</w:t>
      </w:r>
      <w:r w:rsidRPr="00CA4C54">
        <w:t>cych lokalizacji inwestycji w zakresie terminalu oraz inwestycji towarzysz</w:t>
      </w:r>
      <w:r w:rsidRPr="00CA4C54">
        <w:rPr>
          <w:rFonts w:hint="eastAsia"/>
        </w:rPr>
        <w:t>ą</w:t>
      </w:r>
      <w:r w:rsidRPr="00CA4C54">
        <w:t>cej,</w:t>
      </w:r>
    </w:p>
    <w:p w14:paraId="4A5E6047" w14:textId="77777777" w:rsidR="00BE12D0" w:rsidRPr="00CA4C54" w:rsidRDefault="00BE12D0" w:rsidP="00BE12D0">
      <w:pPr>
        <w:pStyle w:val="ZLITwPKTzmlitwpktartykuempunktem"/>
      </w:pPr>
      <w:r w:rsidRPr="00CA4C54">
        <w:t>d)</w:t>
      </w:r>
      <w:r w:rsidRPr="00CA4C54">
        <w:tab/>
        <w:t>ustawy z dnia 7 maja 2010 r. o wspieraniu rozwoju us</w:t>
      </w:r>
      <w:r w:rsidRPr="00CA4C54">
        <w:rPr>
          <w:rFonts w:hint="eastAsia"/>
        </w:rPr>
        <w:t>ł</w:t>
      </w:r>
      <w:r w:rsidRPr="00CA4C54">
        <w:t>ug i sieci telekomunikacyjnych i dotycz</w:t>
      </w:r>
      <w:r w:rsidRPr="00CA4C54">
        <w:rPr>
          <w:rFonts w:hint="eastAsia"/>
        </w:rPr>
        <w:t>ą</w:t>
      </w:r>
      <w:r w:rsidRPr="00CA4C54">
        <w:t>cych lokalizacji regionalnej sieci szerokopasmowej,</w:t>
      </w:r>
    </w:p>
    <w:p w14:paraId="21A06940" w14:textId="77777777" w:rsidR="00BE12D0" w:rsidRPr="00CA4C54" w:rsidRDefault="00BE12D0" w:rsidP="00BE12D0">
      <w:pPr>
        <w:pStyle w:val="ZLITwPKTzmlitwpktartykuempunktem"/>
      </w:pPr>
      <w:r w:rsidRPr="00CA4C54">
        <w:t>e)</w:t>
      </w:r>
      <w:r w:rsidRPr="00CA4C54">
        <w:tab/>
        <w:t>ustawy z dnia 8 lipca 2010 r. o szczególnych zasadach przygotowania do realizacji inwestycji w zakresie budowli przeciwpowodziowych i dotycz</w:t>
      </w:r>
      <w:r w:rsidRPr="00CA4C54">
        <w:rPr>
          <w:rFonts w:hint="eastAsia"/>
        </w:rPr>
        <w:t>ą</w:t>
      </w:r>
      <w:r w:rsidRPr="00CA4C54">
        <w:t>cych pozwolenia na realizacj</w:t>
      </w:r>
      <w:r w:rsidRPr="00CA4C54">
        <w:rPr>
          <w:rFonts w:hint="eastAsia"/>
        </w:rPr>
        <w:t>ę</w:t>
      </w:r>
      <w:r w:rsidRPr="00CA4C54">
        <w:t xml:space="preserve"> takich inwestycji,</w:t>
      </w:r>
    </w:p>
    <w:p w14:paraId="21F26D7B" w14:textId="77777777" w:rsidR="00BE12D0" w:rsidRPr="00CA4C54" w:rsidRDefault="00BE12D0" w:rsidP="00BE12D0">
      <w:pPr>
        <w:pStyle w:val="ZLITwPKTzmlitwpktartykuempunktem"/>
      </w:pPr>
      <w:r w:rsidRPr="00CA4C54">
        <w:t>f)</w:t>
      </w:r>
      <w:r w:rsidRPr="00CA4C54">
        <w:tab/>
        <w:t>ustawy z dnia 29 czerwca 2011 r. o przygotowaniu i realizacji inwestycji w zakresie obiektów energetyki j</w:t>
      </w:r>
      <w:r w:rsidRPr="00CA4C54">
        <w:rPr>
          <w:rFonts w:hint="eastAsia"/>
        </w:rPr>
        <w:t>ą</w:t>
      </w:r>
      <w:r w:rsidRPr="00CA4C54">
        <w:t>drowej oraz inwestycji towarzysz</w:t>
      </w:r>
      <w:r w:rsidRPr="00CA4C54">
        <w:rPr>
          <w:rFonts w:hint="eastAsia"/>
        </w:rPr>
        <w:t>ą</w:t>
      </w:r>
      <w:r w:rsidRPr="00CA4C54">
        <w:t>cych i dotycz</w:t>
      </w:r>
      <w:r w:rsidRPr="00CA4C54">
        <w:rPr>
          <w:rFonts w:hint="eastAsia"/>
        </w:rPr>
        <w:t>ą</w:t>
      </w:r>
      <w:r w:rsidRPr="00CA4C54">
        <w:t>cych lokalizacji inwestycji w zakresie budowy obiektu energetyki j</w:t>
      </w:r>
      <w:r w:rsidRPr="00CA4C54">
        <w:rPr>
          <w:rFonts w:hint="eastAsia"/>
        </w:rPr>
        <w:t>ą</w:t>
      </w:r>
      <w:r w:rsidRPr="00CA4C54">
        <w:t>drowej oraz inwestycji towarzysz</w:t>
      </w:r>
      <w:r w:rsidRPr="00CA4C54">
        <w:rPr>
          <w:rFonts w:hint="eastAsia"/>
        </w:rPr>
        <w:t>ą</w:t>
      </w:r>
      <w:r w:rsidRPr="00CA4C54">
        <w:t>cej,</w:t>
      </w:r>
    </w:p>
    <w:p w14:paraId="6C5EC81F" w14:textId="77777777" w:rsidR="00BE12D0" w:rsidRPr="00CA4C54" w:rsidRDefault="00BE12D0" w:rsidP="00BE12D0">
      <w:pPr>
        <w:pStyle w:val="ZLITwPKTzmlitwpktartykuempunktem"/>
      </w:pPr>
      <w:r w:rsidRPr="00CA4C54">
        <w:lastRenderedPageBreak/>
        <w:t>g)</w:t>
      </w:r>
      <w:r w:rsidRPr="00CA4C54">
        <w:tab/>
        <w:t>ustawy z dnia 24 lipca 2015 r. o przygotowaniu i realizacji strategicznych inwestycji w zakresie sieci przesy</w:t>
      </w:r>
      <w:r w:rsidRPr="00CA4C54">
        <w:rPr>
          <w:rFonts w:hint="eastAsia"/>
        </w:rPr>
        <w:t>ł</w:t>
      </w:r>
      <w:r w:rsidRPr="00CA4C54">
        <w:t>owych i dotycz</w:t>
      </w:r>
      <w:r w:rsidRPr="00CA4C54">
        <w:rPr>
          <w:rFonts w:hint="eastAsia"/>
        </w:rPr>
        <w:t>ą</w:t>
      </w:r>
      <w:r w:rsidRPr="00CA4C54">
        <w:t>cych lokalizacji lub realizacji inwestycji w zakresie strategicznych inwestycji w zakresie sieci przesy</w:t>
      </w:r>
      <w:r w:rsidRPr="00CA4C54">
        <w:rPr>
          <w:rFonts w:hint="eastAsia"/>
        </w:rPr>
        <w:t>ł</w:t>
      </w:r>
      <w:r w:rsidRPr="00CA4C54">
        <w:t>owych,</w:t>
      </w:r>
    </w:p>
    <w:p w14:paraId="0B302F32" w14:textId="77777777" w:rsidR="00BE12D0" w:rsidRPr="00CA4C54" w:rsidRDefault="00BE12D0" w:rsidP="00BE12D0">
      <w:pPr>
        <w:pStyle w:val="ZLITwPKTzmlitwpktartykuempunktem"/>
      </w:pPr>
      <w:r w:rsidRPr="00CA4C54">
        <w:t>h)</w:t>
      </w:r>
      <w:r w:rsidRPr="00CA4C54">
        <w:tab/>
        <w:t>ustawy z dnia 5 lipca 2018 r. o u</w:t>
      </w:r>
      <w:r w:rsidRPr="00CA4C54">
        <w:rPr>
          <w:rFonts w:hint="eastAsia"/>
        </w:rPr>
        <w:t>ł</w:t>
      </w:r>
      <w:r w:rsidRPr="00CA4C54">
        <w:t>atwieniach w przygotowaniu i realizacji inwestycji mieszkaniowych oraz inwestycji towarzysz</w:t>
      </w:r>
      <w:r w:rsidRPr="00CA4C54">
        <w:rPr>
          <w:rFonts w:hint="eastAsia"/>
        </w:rPr>
        <w:t>ą</w:t>
      </w:r>
      <w:r w:rsidRPr="00CA4C54">
        <w:t>cych i dotycz</w:t>
      </w:r>
      <w:r w:rsidRPr="00CA4C54">
        <w:rPr>
          <w:rFonts w:hint="eastAsia"/>
        </w:rPr>
        <w:t>ą</w:t>
      </w:r>
      <w:r w:rsidRPr="00CA4C54">
        <w:t>cych lokalizacji lub realizacji inwestycji mieszkaniowych oraz inwestycji towarzysz</w:t>
      </w:r>
      <w:r w:rsidRPr="00CA4C54">
        <w:rPr>
          <w:rFonts w:hint="eastAsia"/>
        </w:rPr>
        <w:t>ą</w:t>
      </w:r>
      <w:r w:rsidRPr="00CA4C54">
        <w:t>cych,</w:t>
      </w:r>
    </w:p>
    <w:p w14:paraId="528F5439" w14:textId="77777777" w:rsidR="00BE12D0" w:rsidRPr="00CA4C54" w:rsidRDefault="00BE12D0" w:rsidP="00BE12D0">
      <w:pPr>
        <w:pStyle w:val="ZLITwPKTzmlitwpktartykuempunktem"/>
      </w:pPr>
      <w:r w:rsidRPr="00CA4C54">
        <w:t>i)</w:t>
      </w:r>
      <w:r w:rsidRPr="00CA4C54">
        <w:tab/>
        <w:t>ustawy z dnia 22 lutego 2019 r. o przygotowaniu i realizacji strategicznych inwestycji w sektorze naftowym;</w:t>
      </w:r>
    </w:p>
    <w:p w14:paraId="5F9EFE59" w14:textId="77777777" w:rsidR="00BE12D0" w:rsidRPr="00CA4C54" w:rsidRDefault="00BE12D0" w:rsidP="00BE12D0">
      <w:pPr>
        <w:pStyle w:val="ZPKTzmpktartykuempunktem"/>
      </w:pPr>
      <w:r w:rsidRPr="00CA4C54">
        <w:t>10)</w:t>
      </w:r>
      <w:r w:rsidRPr="00CA4C54">
        <w:tab/>
        <w:t>zakaz wydawania zgody, o której mowa w art. 46c ust. 3 ustawy z dnia 5 grudnia 2008</w:t>
      </w:r>
      <w:r w:rsidR="007724AF" w:rsidRPr="00CA4C54">
        <w:t xml:space="preserve"> </w:t>
      </w:r>
      <w:r w:rsidRPr="00CA4C54">
        <w:t>r. o zapobieganiu oraz zwalczaniu zaka</w:t>
      </w:r>
      <w:r w:rsidRPr="00CA4C54">
        <w:rPr>
          <w:rFonts w:hint="eastAsia"/>
        </w:rPr>
        <w:t>ż</w:t>
      </w:r>
      <w:r w:rsidRPr="00CA4C54">
        <w:t>e</w:t>
      </w:r>
      <w:r w:rsidRPr="00CA4C54">
        <w:rPr>
          <w:rFonts w:hint="eastAsia"/>
        </w:rPr>
        <w:t>ń</w:t>
      </w:r>
      <w:r w:rsidRPr="00CA4C54">
        <w:t xml:space="preserve"> i chorób zaka</w:t>
      </w:r>
      <w:r w:rsidRPr="00CA4C54">
        <w:rPr>
          <w:rFonts w:hint="eastAsia"/>
        </w:rPr>
        <w:t>ź</w:t>
      </w:r>
      <w:r w:rsidRPr="00CA4C54">
        <w:t>nych u ludzi.</w:t>
      </w:r>
    </w:p>
    <w:p w14:paraId="71908EE5" w14:textId="77777777" w:rsidR="00BE12D0" w:rsidRPr="00CA4C54" w:rsidRDefault="00BE12D0" w:rsidP="00BE12D0">
      <w:pPr>
        <w:pStyle w:val="ZUSTzmustartykuempunktem"/>
      </w:pPr>
      <w:r w:rsidRPr="00CA4C54">
        <w:t>2. Zakaz wydawania pozwolenia na budow</w:t>
      </w:r>
      <w:r w:rsidRPr="00CA4C54">
        <w:rPr>
          <w:rFonts w:hint="eastAsia"/>
        </w:rPr>
        <w:t>ę</w:t>
      </w:r>
      <w:r w:rsidRPr="00CA4C54">
        <w:t xml:space="preserve"> stosuje si</w:t>
      </w:r>
      <w:r w:rsidRPr="00CA4C54">
        <w:rPr>
          <w:rFonts w:hint="eastAsia"/>
        </w:rPr>
        <w:t>ę</w:t>
      </w:r>
      <w:r w:rsidRPr="00CA4C54">
        <w:t xml:space="preserve"> odpowiednio do zg</w:t>
      </w:r>
      <w:r w:rsidRPr="00CA4C54">
        <w:rPr>
          <w:rFonts w:hint="eastAsia"/>
        </w:rPr>
        <w:t>ł</w:t>
      </w:r>
      <w:r w:rsidRPr="00CA4C54">
        <w:t>osze</w:t>
      </w:r>
      <w:r w:rsidRPr="00CA4C54">
        <w:rPr>
          <w:rFonts w:hint="eastAsia"/>
        </w:rPr>
        <w:t>ń</w:t>
      </w:r>
      <w:r w:rsidRPr="00CA4C54">
        <w:t xml:space="preserve"> budowlanych dotycz</w:t>
      </w:r>
      <w:r w:rsidRPr="00CA4C54">
        <w:rPr>
          <w:rFonts w:hint="eastAsia"/>
        </w:rPr>
        <w:t>ą</w:t>
      </w:r>
      <w:r w:rsidRPr="00CA4C54">
        <w:t>cych budowy budynku. W takim przypadku organ administracji architektoniczno-budowlanej wnosi sprzeciw wobec zg</w:t>
      </w:r>
      <w:r w:rsidRPr="00CA4C54">
        <w:rPr>
          <w:rFonts w:hint="eastAsia"/>
        </w:rPr>
        <w:t>ł</w:t>
      </w:r>
      <w:r w:rsidRPr="00CA4C54">
        <w:t>oszenia.</w:t>
      </w:r>
    </w:p>
    <w:p w14:paraId="51C6DCFA" w14:textId="77777777" w:rsidR="00BE12D0" w:rsidRPr="00CA4C54" w:rsidRDefault="00BE12D0" w:rsidP="00BE12D0">
      <w:pPr>
        <w:pStyle w:val="ZARTzmartartykuempunktem"/>
      </w:pPr>
      <w:r w:rsidRPr="00CA4C54">
        <w:t>Art. 120o. 1.</w:t>
      </w:r>
      <w:r w:rsidRPr="00CA4C54" w:rsidDel="00B60F9F">
        <w:t xml:space="preserve"> </w:t>
      </w:r>
      <w:r w:rsidRPr="00CA4C54">
        <w:t>Do prawa pierwokupu w zakresie nieuregulowanym stosuje si</w:t>
      </w:r>
      <w:r w:rsidRPr="00CA4C54">
        <w:rPr>
          <w:rFonts w:hint="eastAsia"/>
        </w:rPr>
        <w:t>ę</w:t>
      </w:r>
      <w:r w:rsidRPr="00CA4C54">
        <w:t xml:space="preserve"> przepisy ustawy z dnia 21 sierpnia 1997 r. o gospodarce nieruchomo</w:t>
      </w:r>
      <w:r w:rsidRPr="00CA4C54">
        <w:rPr>
          <w:rFonts w:hint="eastAsia"/>
        </w:rPr>
        <w:t>ś</w:t>
      </w:r>
      <w:r w:rsidRPr="00CA4C54">
        <w:t>ciami oraz ustawy z</w:t>
      </w:r>
      <w:r w:rsidR="007724AF" w:rsidRPr="00CA4C54">
        <w:t xml:space="preserve"> </w:t>
      </w:r>
      <w:r w:rsidRPr="00CA4C54">
        <w:t xml:space="preserve">dnia 23 kwietnia 1964 r. − Kodeks cywilny. </w:t>
      </w:r>
    </w:p>
    <w:p w14:paraId="55185157" w14:textId="77777777" w:rsidR="00BE12D0" w:rsidRPr="00CA4C54" w:rsidRDefault="00BE12D0" w:rsidP="00BE12D0">
      <w:pPr>
        <w:pStyle w:val="ZUSTzmustartykuempunktem"/>
      </w:pPr>
      <w:r w:rsidRPr="00CA4C54">
        <w:t>2. Do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prawem pierwokupu, o którym mowa w ust. 1, przepisów art. 17 ust. 3 i art. 109 ustawy z dnia 21 sierpnia 1997 r. o gospodarce nieruchomo</w:t>
      </w:r>
      <w:r w:rsidRPr="00CA4C54">
        <w:rPr>
          <w:rFonts w:hint="eastAsia"/>
        </w:rPr>
        <w:t>ś</w:t>
      </w:r>
      <w:r w:rsidRPr="00CA4C54">
        <w:t>ciami nie stosuje si</w:t>
      </w:r>
      <w:r w:rsidRPr="00CA4C54">
        <w:rPr>
          <w:rFonts w:hint="eastAsia"/>
        </w:rPr>
        <w:t>ę</w:t>
      </w:r>
      <w:r w:rsidRPr="00CA4C54">
        <w:t>.</w:t>
      </w:r>
    </w:p>
    <w:p w14:paraId="20F54D60" w14:textId="77777777" w:rsidR="00BE12D0" w:rsidRPr="00CA4C54" w:rsidRDefault="00BE12D0" w:rsidP="00BE12D0">
      <w:pPr>
        <w:pStyle w:val="ZUSTzmustartykuempunktem"/>
      </w:pPr>
      <w:r w:rsidRPr="00CA4C54">
        <w:t>3. W przypadku zbiegu prawa pierwokupu okre</w:t>
      </w:r>
      <w:r w:rsidRPr="00CA4C54">
        <w:rPr>
          <w:rFonts w:hint="eastAsia"/>
        </w:rPr>
        <w:t>ś</w:t>
      </w:r>
      <w:r w:rsidRPr="00CA4C54">
        <w:t>lonego w niniejszej ustawie z prawem pierwokupu okre</w:t>
      </w:r>
      <w:r w:rsidRPr="00CA4C54">
        <w:rPr>
          <w:rFonts w:hint="eastAsia"/>
        </w:rPr>
        <w:t>ś</w:t>
      </w:r>
      <w:r w:rsidRPr="00CA4C54">
        <w:t>lonym w przepisach odr</w:t>
      </w:r>
      <w:r w:rsidRPr="00CA4C54">
        <w:rPr>
          <w:rFonts w:hint="eastAsia"/>
        </w:rPr>
        <w:t>ę</w:t>
      </w:r>
      <w:r w:rsidRPr="00CA4C54">
        <w:t>bnych, pierwszym uprawnionym do wykonania prawa pierwokupu jest Inwestor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cy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1.</w:t>
      </w:r>
    </w:p>
    <w:p w14:paraId="7DA61C63" w14:textId="77777777" w:rsidR="00BE12D0" w:rsidRPr="00CA4C54" w:rsidRDefault="00BE12D0" w:rsidP="00BE12D0">
      <w:pPr>
        <w:pStyle w:val="ZARTzmartartykuempunktem"/>
      </w:pPr>
      <w:r w:rsidRPr="00CA4C54">
        <w:t>Art. 120p. 1. Skarb Pa</w:t>
      </w:r>
      <w:r w:rsidRPr="00CA4C54">
        <w:rPr>
          <w:rFonts w:hint="eastAsia"/>
        </w:rPr>
        <w:t>ń</w:t>
      </w:r>
      <w:r w:rsidRPr="00CA4C54">
        <w:t>stwa lub jednostka samorz</w:t>
      </w:r>
      <w:r w:rsidRPr="00CA4C54">
        <w:rPr>
          <w:rFonts w:hint="eastAsia"/>
        </w:rPr>
        <w:t>ą</w:t>
      </w:r>
      <w:r w:rsidRPr="00CA4C54">
        <w:t>du terytorialnego przed</w:t>
      </w:r>
      <w:r w:rsidR="007724AF" w:rsidRPr="00CA4C54">
        <w:t xml:space="preserve"> </w:t>
      </w:r>
      <w:r w:rsidRPr="00CA4C54">
        <w:t>ustanowieniem ograniczonych praw rzeczowych oraz przed sporz</w:t>
      </w:r>
      <w:r w:rsidRPr="00CA4C54">
        <w:rPr>
          <w:rFonts w:hint="eastAsia"/>
        </w:rPr>
        <w:t>ą</w:t>
      </w:r>
      <w:r w:rsidRPr="00CA4C54">
        <w:t>dzeniem lub przyst</w:t>
      </w:r>
      <w:r w:rsidRPr="00CA4C54">
        <w:rPr>
          <w:rFonts w:hint="eastAsia"/>
        </w:rPr>
        <w:t>ą</w:t>
      </w:r>
      <w:r w:rsidRPr="00CA4C54">
        <w:t>pieniem do zawarcia umowy dzier</w:t>
      </w:r>
      <w:r w:rsidRPr="00CA4C54">
        <w:rPr>
          <w:rFonts w:hint="eastAsia"/>
        </w:rPr>
        <w:t>ż</w:t>
      </w:r>
      <w:r w:rsidRPr="00CA4C54">
        <w:t>awy lub najmu nieruchomo</w:t>
      </w:r>
      <w:r w:rsidRPr="00CA4C54">
        <w:rPr>
          <w:rFonts w:hint="eastAsia"/>
        </w:rPr>
        <w:t>ś</w:t>
      </w:r>
      <w:r w:rsidRPr="00CA4C54">
        <w:t>ci gruntowej oraz umowy, która pozwala na realizacj</w:t>
      </w:r>
      <w:r w:rsidRPr="00CA4C54">
        <w:rPr>
          <w:rFonts w:hint="eastAsia"/>
        </w:rPr>
        <w:t>ę</w:t>
      </w:r>
      <w:r w:rsidRPr="00CA4C54">
        <w:t xml:space="preserve"> inwestycji na nieruchomo</w:t>
      </w:r>
      <w:r w:rsidRPr="00CA4C54">
        <w:rPr>
          <w:rFonts w:hint="eastAsia"/>
        </w:rPr>
        <w:t>ś</w:t>
      </w:r>
      <w:r w:rsidRPr="00CA4C54">
        <w:t>ci, równie</w:t>
      </w:r>
      <w:r w:rsidRPr="00CA4C54">
        <w:rPr>
          <w:rFonts w:hint="eastAsia"/>
        </w:rPr>
        <w:t>ż</w:t>
      </w:r>
      <w:r w:rsidRPr="00CA4C54">
        <w:t xml:space="preserve"> inwestycji o charakterze innym ni</w:t>
      </w:r>
      <w:r w:rsidRPr="00CA4C54">
        <w:rPr>
          <w:rFonts w:hint="eastAsia"/>
        </w:rPr>
        <w:t>ż</w:t>
      </w:r>
      <w:r w:rsidRPr="00CA4C54">
        <w:t xml:space="preserve"> budowlanym, o których mowa w art. 120n ust. 1 pkt 2, zawiadamiaj</w:t>
      </w:r>
      <w:r w:rsidRPr="00CA4C54">
        <w:rPr>
          <w:rFonts w:hint="eastAsia"/>
        </w:rPr>
        <w:t>ą</w:t>
      </w:r>
      <w:r w:rsidRPr="00CA4C54">
        <w:t xml:space="preserve"> o tym zamiarze Inwestora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1.</w:t>
      </w:r>
    </w:p>
    <w:p w14:paraId="689BEADD" w14:textId="77777777" w:rsidR="00BE12D0" w:rsidRPr="00CA4C54" w:rsidRDefault="00BE12D0" w:rsidP="00BE12D0">
      <w:pPr>
        <w:pStyle w:val="ZUSTzmustartykuempunktem"/>
      </w:pPr>
      <w:r w:rsidRPr="00CA4C54">
        <w:lastRenderedPageBreak/>
        <w:t>2. Uprawnienie Inwestora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do wyra</w:t>
      </w:r>
      <w:r w:rsidRPr="00CA4C54">
        <w:rPr>
          <w:rFonts w:hint="eastAsia"/>
        </w:rPr>
        <w:t>ż</w:t>
      </w:r>
      <w:r w:rsidRPr="00CA4C54">
        <w:t>ania zgody, o której mowa w art. 120n ust. 1 pkt 2,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wykonane w terminie miesi</w:t>
      </w:r>
      <w:r w:rsidRPr="00CA4C54">
        <w:rPr>
          <w:rFonts w:hint="eastAsia"/>
        </w:rPr>
        <w:t>ą</w:t>
      </w:r>
      <w:r w:rsidRPr="00CA4C54">
        <w:t>ca od dnia otrzymania zawiadomienia o zamiarze ustanowienia ograniczonych praw rzeczowych lub zawarcia umów dzier</w:t>
      </w:r>
      <w:r w:rsidRPr="00CA4C54">
        <w:rPr>
          <w:rFonts w:hint="eastAsia"/>
        </w:rPr>
        <w:t>ż</w:t>
      </w:r>
      <w:r w:rsidRPr="00CA4C54">
        <w:t>awy lub najmu nieruchomo</w:t>
      </w:r>
      <w:r w:rsidRPr="00CA4C54">
        <w:rPr>
          <w:rFonts w:hint="eastAsia"/>
        </w:rPr>
        <w:t>ś</w:t>
      </w:r>
      <w:r w:rsidRPr="00CA4C54">
        <w:t>ci gruntowych Skarbu Pa</w:t>
      </w:r>
      <w:r w:rsidRPr="00CA4C54">
        <w:rPr>
          <w:rFonts w:hint="eastAsia"/>
        </w:rPr>
        <w:t>ń</w:t>
      </w:r>
      <w:r w:rsidRPr="00CA4C54">
        <w:t>stwa lub jednostek samorz</w:t>
      </w:r>
      <w:r w:rsidRPr="00CA4C54">
        <w:rPr>
          <w:rFonts w:hint="eastAsia"/>
        </w:rPr>
        <w:t>ą</w:t>
      </w:r>
      <w:r w:rsidRPr="00CA4C54">
        <w:t>du terytorialnego oraz umów, które pozwalaj</w:t>
      </w:r>
      <w:r w:rsidRPr="00CA4C54">
        <w:rPr>
          <w:rFonts w:hint="eastAsia"/>
        </w:rPr>
        <w:t>ą</w:t>
      </w:r>
      <w:r w:rsidRPr="00CA4C54">
        <w:t xml:space="preserve"> na realizacj</w:t>
      </w:r>
      <w:r w:rsidRPr="00CA4C54">
        <w:rPr>
          <w:rFonts w:hint="eastAsia"/>
        </w:rPr>
        <w:t>ę</w:t>
      </w:r>
      <w:r w:rsidRPr="00CA4C54">
        <w:t xml:space="preserve"> inwestycji na takich nieruchomo</w:t>
      </w:r>
      <w:r w:rsidRPr="00CA4C54">
        <w:rPr>
          <w:rFonts w:hint="eastAsia"/>
        </w:rPr>
        <w:t>ś</w:t>
      </w:r>
      <w:r w:rsidRPr="00CA4C54">
        <w:t>ciach, równie</w:t>
      </w:r>
      <w:r w:rsidRPr="00CA4C54">
        <w:rPr>
          <w:rFonts w:hint="eastAsia"/>
        </w:rPr>
        <w:t>ż</w:t>
      </w:r>
      <w:r w:rsidRPr="00CA4C54">
        <w:t xml:space="preserve"> inwestycji o charakterze innym ni</w:t>
      </w:r>
      <w:r w:rsidRPr="00CA4C54">
        <w:rPr>
          <w:rFonts w:hint="eastAsia"/>
        </w:rPr>
        <w:t>ż</w:t>
      </w:r>
      <w:r w:rsidRPr="00CA4C54">
        <w:t xml:space="preserve"> budowlany.</w:t>
      </w:r>
    </w:p>
    <w:p w14:paraId="408E0583" w14:textId="3B98EB8B" w:rsidR="00BE12D0" w:rsidRPr="00CA4C54" w:rsidRDefault="00BE12D0" w:rsidP="00BE12D0">
      <w:pPr>
        <w:pStyle w:val="ZUSTzmustartykuempunktem"/>
      </w:pPr>
      <w:r w:rsidRPr="00CA4C54">
        <w:t>3. Umowy, o których mowa w ust. 2, zawarte bez dokonania zawiadomienia lub przed up</w:t>
      </w:r>
      <w:r w:rsidRPr="00CA4C54">
        <w:rPr>
          <w:rFonts w:hint="eastAsia"/>
        </w:rPr>
        <w:t>ł</w:t>
      </w:r>
      <w:r w:rsidRPr="00CA4C54">
        <w:t>ywem terminu, o którym mowa w ust. 2, lub mimo braku zgody Inwestora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s</w:t>
      </w:r>
      <w:r w:rsidRPr="00CA4C54">
        <w:rPr>
          <w:rFonts w:hint="eastAsia"/>
        </w:rPr>
        <w:t>ą</w:t>
      </w:r>
      <w:r w:rsidRPr="00CA4C54">
        <w:t xml:space="preserve"> niewa</w:t>
      </w:r>
      <w:r w:rsidRPr="00CA4C54">
        <w:rPr>
          <w:rFonts w:hint="eastAsia"/>
        </w:rPr>
        <w:t>ż</w:t>
      </w:r>
      <w:r w:rsidRPr="00CA4C54">
        <w:t>ne z mocy prawa.</w:t>
      </w:r>
    </w:p>
    <w:p w14:paraId="23765BA4" w14:textId="74910DB5" w:rsidR="00BE12D0" w:rsidRPr="00CA4C54" w:rsidRDefault="00BE12D0" w:rsidP="00BE12D0">
      <w:pPr>
        <w:pStyle w:val="ZARTzmartartykuempunktem"/>
      </w:pPr>
      <w:r w:rsidRPr="00CA4C54">
        <w:t xml:space="preserve">Art. 120q. 1. W przypadku, o którym mowa w art. 120n ust. 1 pkt 3, wnioskodawca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po zako</w:t>
      </w:r>
      <w:r w:rsidRPr="00CA4C54">
        <w:rPr>
          <w:rFonts w:hint="eastAsia"/>
        </w:rPr>
        <w:t>ń</w:t>
      </w:r>
      <w:r w:rsidRPr="00CA4C54">
        <w:t>czeniu bada</w:t>
      </w:r>
      <w:r w:rsidRPr="00CA4C54">
        <w:rPr>
          <w:rFonts w:hint="eastAsia"/>
        </w:rPr>
        <w:t>ń</w:t>
      </w:r>
      <w:r w:rsidRPr="00CA4C54">
        <w:t xml:space="preserve"> lub pomiarów, o których mowa w art. 120n ust. 1 pkt 3, </w:t>
      </w:r>
      <w:r w:rsidR="007D1665" w:rsidRPr="00CA4C54">
        <w:t xml:space="preserve">jest </w:t>
      </w:r>
      <w:r w:rsidRPr="00CA4C54">
        <w:t>obowi</w:t>
      </w:r>
      <w:r w:rsidRPr="00CA4C54">
        <w:rPr>
          <w:rFonts w:hint="eastAsia"/>
        </w:rPr>
        <w:t>ą</w:t>
      </w:r>
      <w:r w:rsidRPr="00CA4C54">
        <w:t>zany przywróci</w:t>
      </w:r>
      <w:r w:rsidRPr="00CA4C54">
        <w:rPr>
          <w:rFonts w:hint="eastAsia"/>
        </w:rPr>
        <w:t>ć</w:t>
      </w:r>
      <w:r w:rsidRPr="00CA4C54">
        <w:t xml:space="preserve"> nieruchomo</w:t>
      </w:r>
      <w:r w:rsidRPr="00CA4C54">
        <w:rPr>
          <w:rFonts w:hint="eastAsia"/>
        </w:rPr>
        <w:t>ść</w:t>
      </w:r>
      <w:r w:rsidRPr="00CA4C54">
        <w:t xml:space="preserve"> do stanu poprzedniego. Je</w:t>
      </w:r>
      <w:r w:rsidRPr="00CA4C54">
        <w:rPr>
          <w:rFonts w:hint="eastAsia"/>
        </w:rPr>
        <w:t>ż</w:t>
      </w:r>
      <w:r w:rsidRPr="00CA4C54">
        <w:t>eli przywrócenie nieruchomo</w:t>
      </w:r>
      <w:r w:rsidRPr="00CA4C54">
        <w:rPr>
          <w:rFonts w:hint="eastAsia"/>
        </w:rPr>
        <w:t>ś</w:t>
      </w:r>
      <w:r w:rsidRPr="00CA4C54">
        <w:t>ci do stanu poprzedniego nie jest mo</w:t>
      </w:r>
      <w:r w:rsidRPr="00CA4C54">
        <w:rPr>
          <w:rFonts w:hint="eastAsia"/>
        </w:rPr>
        <w:t>ż</w:t>
      </w:r>
      <w:r w:rsidRPr="00CA4C54">
        <w:t>liwe,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cicielom nieruchomo</w:t>
      </w:r>
      <w:r w:rsidRPr="00CA4C54">
        <w:rPr>
          <w:rFonts w:hint="eastAsia"/>
        </w:rPr>
        <w:t>ś</w:t>
      </w:r>
      <w:r w:rsidRPr="00CA4C54">
        <w:t>ci przys</w:t>
      </w:r>
      <w:r w:rsidRPr="00CA4C54">
        <w:rPr>
          <w:rFonts w:hint="eastAsia"/>
        </w:rPr>
        <w:t>ł</w:t>
      </w:r>
      <w:r w:rsidRPr="00CA4C54">
        <w:t>uguje odszkodowanie.</w:t>
      </w:r>
    </w:p>
    <w:p w14:paraId="0EA66F62" w14:textId="77777777" w:rsidR="00BE12D0" w:rsidRPr="00CA4C54" w:rsidRDefault="00BE12D0" w:rsidP="00DB2D2F">
      <w:pPr>
        <w:pStyle w:val="ZUSTzmustartykuempunktem"/>
      </w:pPr>
      <w:r w:rsidRPr="00CA4C54">
        <w:t>2. Przepis art. 120h stosuje si</w:t>
      </w:r>
      <w:r w:rsidRPr="00CA4C54">
        <w:rPr>
          <w:rFonts w:hint="eastAsia"/>
        </w:rPr>
        <w:t>ę</w:t>
      </w:r>
      <w:r w:rsidRPr="00CA4C54">
        <w:t xml:space="preserve"> odpowiednio. </w:t>
      </w:r>
    </w:p>
    <w:p w14:paraId="220BBD0C" w14:textId="27F36B76" w:rsidR="00BE12D0" w:rsidRPr="00CA4C54" w:rsidRDefault="00BE12D0" w:rsidP="00BE12D0">
      <w:pPr>
        <w:pStyle w:val="ZARTzmartartykuempunktem"/>
      </w:pPr>
      <w:r w:rsidRPr="00CA4C54">
        <w:t>Art. 120r. 1. Uzgadnianie projektów aktów, o których mowa w art. 120n ust. 1 pkt</w:t>
      </w:r>
      <w:r w:rsidR="00C13F02" w:rsidRPr="00CA4C54">
        <w:t> </w:t>
      </w:r>
      <w:r w:rsidRPr="00CA4C54">
        <w:t>4, nast</w:t>
      </w:r>
      <w:r w:rsidRPr="00CA4C54">
        <w:rPr>
          <w:rFonts w:hint="eastAsia"/>
        </w:rPr>
        <w:t>ę</w:t>
      </w:r>
      <w:r w:rsidRPr="00CA4C54">
        <w:t>puje na zasadach okre</w:t>
      </w:r>
      <w:r w:rsidRPr="00CA4C54">
        <w:rPr>
          <w:rFonts w:hint="eastAsia"/>
        </w:rPr>
        <w:t>ś</w:t>
      </w:r>
      <w:r w:rsidRPr="00CA4C54">
        <w:t>lonych w ustawie z dnia 27 marca 2003 r. o planowaniu i zagospodarowaniu przestrzennym.</w:t>
      </w:r>
    </w:p>
    <w:p w14:paraId="376042E9" w14:textId="77777777" w:rsidR="00BE12D0" w:rsidRPr="00CA4C54" w:rsidRDefault="00BE12D0" w:rsidP="00782969">
      <w:pPr>
        <w:pStyle w:val="ZUSTzmustartykuempunktem"/>
        <w:keepNext/>
      </w:pPr>
      <w:r w:rsidRPr="00CA4C54">
        <w:t>2. Inwestor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cy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odmawia uzgodnienia, o którym mowa w art. 120n ust. 1 pkt 4, w sytuacji gdy projektowana tre</w:t>
      </w:r>
      <w:r w:rsidRPr="00CA4C54">
        <w:rPr>
          <w:rFonts w:hint="eastAsia"/>
        </w:rPr>
        <w:t>ść</w:t>
      </w:r>
      <w:r w:rsidRPr="00CA4C54">
        <w:t xml:space="preserve">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lub miejscowego planu zagospodarowania przestrzennego powoduje ryzyka w zakresie dotycz</w:t>
      </w:r>
      <w:r w:rsidRPr="00CA4C54">
        <w:rPr>
          <w:rFonts w:hint="eastAsia"/>
        </w:rPr>
        <w:t>ą</w:t>
      </w:r>
      <w:r w:rsidRPr="00CA4C54">
        <w:t>cym budowy lub u</w:t>
      </w:r>
      <w:r w:rsidRPr="00CA4C54">
        <w:rPr>
          <w:rFonts w:hint="eastAsia"/>
        </w:rPr>
        <w:t>ż</w:t>
      </w:r>
      <w:r w:rsidRPr="00CA4C54">
        <w:t>ytkowania Inwestycji Towarzysz</w:t>
      </w:r>
      <w:r w:rsidRPr="00CA4C54">
        <w:rPr>
          <w:rFonts w:hint="eastAsia"/>
        </w:rPr>
        <w:t>ą</w:t>
      </w:r>
      <w:r w:rsidRPr="00CA4C54">
        <w:t>cej, w tym jej potencjalnej rozbudowy, zwi</w:t>
      </w:r>
      <w:r w:rsidRPr="00CA4C54">
        <w:rPr>
          <w:rFonts w:hint="eastAsia"/>
        </w:rPr>
        <w:t>ę</w:t>
      </w:r>
      <w:r w:rsidRPr="00CA4C54">
        <w:t>kszenia przepustowo</w:t>
      </w:r>
      <w:r w:rsidRPr="00CA4C54">
        <w:rPr>
          <w:rFonts w:hint="eastAsia"/>
        </w:rPr>
        <w:t>ś</w:t>
      </w:r>
      <w:r w:rsidRPr="00CA4C54">
        <w:t>ci, w szczególno</w:t>
      </w:r>
      <w:r w:rsidRPr="00CA4C54">
        <w:rPr>
          <w:rFonts w:hint="eastAsia"/>
        </w:rPr>
        <w:t>ś</w:t>
      </w:r>
      <w:r w:rsidRPr="00CA4C54">
        <w:t>ci w zakresie:</w:t>
      </w:r>
    </w:p>
    <w:p w14:paraId="02F3BE6A" w14:textId="3E621248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niespójno</w:t>
      </w:r>
      <w:r w:rsidRPr="00CA4C54">
        <w:rPr>
          <w:rFonts w:hint="eastAsia"/>
        </w:rPr>
        <w:t>ś</w:t>
      </w:r>
      <w:r w:rsidRPr="00CA4C54">
        <w:t>ci z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</w:t>
      </w:r>
      <w:r w:rsidR="00C13F02" w:rsidRPr="00CA4C54">
        <w:t> </w:t>
      </w:r>
      <w:r w:rsidRPr="00CA4C54">
        <w:t>art.</w:t>
      </w:r>
      <w:r w:rsidR="00C13F02" w:rsidRPr="00CA4C54">
        <w:t> </w:t>
      </w:r>
      <w:r w:rsidRPr="00CA4C54">
        <w:t>120m ust. 1;</w:t>
      </w:r>
    </w:p>
    <w:p w14:paraId="5BDC8CD9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ryzyka powstawania utrudnie</w:t>
      </w:r>
      <w:r w:rsidRPr="00CA4C54">
        <w:rPr>
          <w:rFonts w:hint="eastAsia"/>
        </w:rPr>
        <w:t>ń</w:t>
      </w:r>
      <w:r w:rsidRPr="00CA4C54">
        <w:t xml:space="preserve"> w realizacji Inwestycji Towarzysz</w:t>
      </w:r>
      <w:r w:rsidRPr="00CA4C54">
        <w:rPr>
          <w:rFonts w:hint="eastAsia"/>
        </w:rPr>
        <w:t>ą</w:t>
      </w:r>
      <w:r w:rsidRPr="00CA4C54">
        <w:t>cej;</w:t>
      </w:r>
    </w:p>
    <w:p w14:paraId="37143E59" w14:textId="7BC7CD44" w:rsidR="00BE12D0" w:rsidRPr="00CA4C54" w:rsidRDefault="00BE12D0" w:rsidP="00BE12D0">
      <w:pPr>
        <w:pStyle w:val="ZPKTzmpktartykuempunktem"/>
      </w:pPr>
      <w:r w:rsidRPr="00CA4C54">
        <w:lastRenderedPageBreak/>
        <w:t>3)</w:t>
      </w:r>
      <w:r w:rsidRPr="00CA4C54">
        <w:tab/>
        <w:t>ryzyka powstawania konieczno</w:t>
      </w:r>
      <w:r w:rsidRPr="00CA4C54">
        <w:rPr>
          <w:rFonts w:hint="eastAsia"/>
        </w:rPr>
        <w:t>ś</w:t>
      </w:r>
      <w:r w:rsidRPr="00CA4C54">
        <w:t>ci przebudowy Inwestycji Towarzysz</w:t>
      </w:r>
      <w:r w:rsidRPr="00CA4C54">
        <w:rPr>
          <w:rFonts w:hint="eastAsia"/>
        </w:rPr>
        <w:t>ą</w:t>
      </w:r>
      <w:r w:rsidRPr="00CA4C54">
        <w:t>cej, w szczególno</w:t>
      </w:r>
      <w:r w:rsidRPr="00CA4C54">
        <w:rPr>
          <w:rFonts w:hint="eastAsia"/>
        </w:rPr>
        <w:t>ś</w:t>
      </w:r>
      <w:r w:rsidRPr="00CA4C54">
        <w:t>ci przez budow</w:t>
      </w:r>
      <w:r w:rsidRPr="00CA4C54">
        <w:rPr>
          <w:rFonts w:hint="eastAsia"/>
        </w:rPr>
        <w:t>ę</w:t>
      </w:r>
      <w:r w:rsidRPr="00CA4C54">
        <w:t xml:space="preserve"> ekranów akustycznych;</w:t>
      </w:r>
    </w:p>
    <w:p w14:paraId="1EA89AD3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ryzyka utrudnie</w:t>
      </w:r>
      <w:r w:rsidRPr="00CA4C54">
        <w:rPr>
          <w:rFonts w:hint="eastAsia"/>
        </w:rPr>
        <w:t>ń</w:t>
      </w:r>
      <w:r w:rsidRPr="00CA4C54">
        <w:t xml:space="preserve"> w zakresie przysz</w:t>
      </w:r>
      <w:r w:rsidRPr="00CA4C54">
        <w:rPr>
          <w:rFonts w:hint="eastAsia"/>
        </w:rPr>
        <w:t>ł</w:t>
      </w:r>
      <w:r w:rsidRPr="00CA4C54">
        <w:t>ej przebudowy Inwestycji Towarzysz</w:t>
      </w:r>
      <w:r w:rsidRPr="00CA4C54">
        <w:rPr>
          <w:rFonts w:hint="eastAsia"/>
        </w:rPr>
        <w:t>ą</w:t>
      </w:r>
      <w:r w:rsidRPr="00CA4C54">
        <w:t>cej;</w:t>
      </w:r>
    </w:p>
    <w:p w14:paraId="454856DC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ryzyka konieczno</w:t>
      </w:r>
      <w:r w:rsidRPr="00CA4C54">
        <w:rPr>
          <w:rFonts w:hint="eastAsia"/>
        </w:rPr>
        <w:t>ś</w:t>
      </w:r>
      <w:r w:rsidRPr="00CA4C54">
        <w:t>ci budowy zjazdów, przej</w:t>
      </w:r>
      <w:r w:rsidRPr="00CA4C54">
        <w:rPr>
          <w:rFonts w:hint="eastAsia"/>
        </w:rPr>
        <w:t>ść</w:t>
      </w:r>
      <w:r w:rsidRPr="00CA4C54">
        <w:t>, w tym przej</w:t>
      </w:r>
      <w:r w:rsidRPr="00CA4C54">
        <w:rPr>
          <w:rFonts w:hint="eastAsia"/>
        </w:rPr>
        <w:t>ść</w:t>
      </w:r>
      <w:r w:rsidRPr="00CA4C54">
        <w:t xml:space="preserve"> podziemnych, wiaduktów, tuneli, mostów, w miejscach nieprzewidzianych w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1;</w:t>
      </w:r>
    </w:p>
    <w:p w14:paraId="03391755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ryzyka konieczno</w:t>
      </w:r>
      <w:r w:rsidRPr="00CA4C54">
        <w:rPr>
          <w:rFonts w:hint="eastAsia"/>
        </w:rPr>
        <w:t>ś</w:t>
      </w:r>
      <w:r w:rsidRPr="00CA4C54">
        <w:t>ci budowy ekranów akustycznych lub innych zabezpiecze</w:t>
      </w:r>
      <w:r w:rsidRPr="00CA4C54">
        <w:rPr>
          <w:rFonts w:hint="eastAsia"/>
        </w:rPr>
        <w:t>ń</w:t>
      </w:r>
      <w:r w:rsidRPr="00CA4C54">
        <w:t xml:space="preserve"> akustycznych, które nie by</w:t>
      </w:r>
      <w:r w:rsidRPr="00CA4C54">
        <w:rPr>
          <w:rFonts w:hint="eastAsia"/>
        </w:rPr>
        <w:t>ł</w:t>
      </w:r>
      <w:r w:rsidRPr="00CA4C54">
        <w:t xml:space="preserve">y przewidziane w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1;</w:t>
      </w:r>
    </w:p>
    <w:p w14:paraId="4040D073" w14:textId="77777777" w:rsidR="00BE12D0" w:rsidRPr="00CA4C54" w:rsidRDefault="00BE12D0" w:rsidP="00BE12D0">
      <w:pPr>
        <w:pStyle w:val="ZPKTzmpktartykuempunktem"/>
      </w:pPr>
      <w:r w:rsidRPr="00CA4C54">
        <w:t>7)</w:t>
      </w:r>
      <w:r w:rsidRPr="00CA4C54">
        <w:tab/>
        <w:t>ryzyka konieczno</w:t>
      </w:r>
      <w:r w:rsidRPr="00CA4C54">
        <w:rPr>
          <w:rFonts w:hint="eastAsia"/>
        </w:rPr>
        <w:t>ś</w:t>
      </w:r>
      <w:r w:rsidRPr="00CA4C54">
        <w:t xml:space="preserve">ci uzyskania nowej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lub zmiany takiej decyzji;</w:t>
      </w:r>
    </w:p>
    <w:p w14:paraId="1189AAF1" w14:textId="77777777" w:rsidR="00BE12D0" w:rsidRPr="00CA4C54" w:rsidRDefault="00BE12D0" w:rsidP="00BE12D0">
      <w:pPr>
        <w:pStyle w:val="ZPKTzmpktartykuempunktem"/>
      </w:pPr>
      <w:r w:rsidRPr="00CA4C54">
        <w:t>8)</w:t>
      </w:r>
      <w:r w:rsidRPr="00CA4C54">
        <w:tab/>
        <w:t>ryzyka powstania trudno</w:t>
      </w:r>
      <w:r w:rsidRPr="00CA4C54">
        <w:rPr>
          <w:rFonts w:hint="eastAsia"/>
        </w:rPr>
        <w:t>ś</w:t>
      </w:r>
      <w:r w:rsidRPr="00CA4C54">
        <w:t>ci w zwi</w:t>
      </w:r>
      <w:r w:rsidRPr="00CA4C54">
        <w:rPr>
          <w:rFonts w:hint="eastAsia"/>
        </w:rPr>
        <w:t>ę</w:t>
      </w:r>
      <w:r w:rsidRPr="00CA4C54">
        <w:t>kszeniu przepustowo</w:t>
      </w:r>
      <w:r w:rsidRPr="00CA4C54">
        <w:rPr>
          <w:rFonts w:hint="eastAsia"/>
        </w:rPr>
        <w:t>ś</w:t>
      </w:r>
      <w:r w:rsidRPr="00CA4C54">
        <w:t>ci Inwestycji Towarzysz</w:t>
      </w:r>
      <w:r w:rsidRPr="00CA4C54">
        <w:rPr>
          <w:rFonts w:hint="eastAsia"/>
        </w:rPr>
        <w:t>ą</w:t>
      </w:r>
      <w:r w:rsidRPr="00CA4C54">
        <w:t>cej;</w:t>
      </w:r>
    </w:p>
    <w:p w14:paraId="696F9DE4" w14:textId="77777777" w:rsidR="00BE12D0" w:rsidRPr="00CA4C54" w:rsidRDefault="00BE12D0" w:rsidP="00BE12D0">
      <w:pPr>
        <w:pStyle w:val="ZPKTzmpktartykuempunktem"/>
      </w:pPr>
      <w:r w:rsidRPr="00CA4C54">
        <w:t>9)</w:t>
      </w:r>
      <w:r w:rsidRPr="00CA4C54">
        <w:tab/>
        <w:t>ryzyka powstania trudno</w:t>
      </w:r>
      <w:r w:rsidRPr="00CA4C54">
        <w:rPr>
          <w:rFonts w:hint="eastAsia"/>
        </w:rPr>
        <w:t>ś</w:t>
      </w:r>
      <w:r w:rsidRPr="00CA4C54">
        <w:t>ci w posadawianiu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żą</w:t>
      </w:r>
      <w:r w:rsidRPr="00CA4C54">
        <w:t>cych do poboru op</w:t>
      </w:r>
      <w:r w:rsidRPr="00CA4C54">
        <w:rPr>
          <w:rFonts w:hint="eastAsia"/>
        </w:rPr>
        <w:t>ł</w:t>
      </w:r>
      <w:r w:rsidRPr="00CA4C54">
        <w:t>at za korzystanie z dróg p</w:t>
      </w:r>
      <w:r w:rsidRPr="00CA4C54">
        <w:rPr>
          <w:rFonts w:hint="eastAsia"/>
        </w:rPr>
        <w:t>ł</w:t>
      </w:r>
      <w:r w:rsidRPr="00CA4C54">
        <w:t>atnych;</w:t>
      </w:r>
    </w:p>
    <w:p w14:paraId="7A091276" w14:textId="77777777" w:rsidR="00BE12D0" w:rsidRPr="00CA4C54" w:rsidRDefault="00BE12D0" w:rsidP="00BE12D0">
      <w:pPr>
        <w:pStyle w:val="ZPKTzmpktartykuempunktem"/>
      </w:pPr>
      <w:r w:rsidRPr="00CA4C54">
        <w:t>10)</w:t>
      </w:r>
      <w:r w:rsidRPr="00CA4C54">
        <w:tab/>
        <w:t>ryzyka powstania trudno</w:t>
      </w:r>
      <w:r w:rsidRPr="00CA4C54">
        <w:rPr>
          <w:rFonts w:hint="eastAsia"/>
        </w:rPr>
        <w:t>ś</w:t>
      </w:r>
      <w:r w:rsidRPr="00CA4C54">
        <w:t>ci w posadawianiu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żą</w:t>
      </w:r>
      <w:r w:rsidRPr="00CA4C54">
        <w:t>cych do monitorowania ruchu na drogach i liniach kolejowych;</w:t>
      </w:r>
    </w:p>
    <w:p w14:paraId="49162284" w14:textId="77777777" w:rsidR="00BE12D0" w:rsidRPr="00CA4C54" w:rsidRDefault="00BE12D0" w:rsidP="00BE12D0">
      <w:pPr>
        <w:pStyle w:val="ZPKTzmpktartykuempunktem"/>
      </w:pPr>
      <w:r w:rsidRPr="00CA4C54">
        <w:t>11)</w:t>
      </w:r>
      <w:r w:rsidRPr="00CA4C54">
        <w:tab/>
        <w:t>ryzyka znacz</w:t>
      </w:r>
      <w:r w:rsidRPr="00CA4C54">
        <w:rPr>
          <w:rFonts w:hint="eastAsia"/>
        </w:rPr>
        <w:t>ą</w:t>
      </w:r>
      <w:r w:rsidRPr="00CA4C54">
        <w:t>cego zwi</w:t>
      </w:r>
      <w:r w:rsidRPr="00CA4C54">
        <w:rPr>
          <w:rFonts w:hint="eastAsia"/>
        </w:rPr>
        <w:t>ę</w:t>
      </w:r>
      <w:r w:rsidRPr="00CA4C54">
        <w:t>kszenia kosztów w zakresie nabycia nieruchomo</w:t>
      </w:r>
      <w:r w:rsidRPr="00CA4C54">
        <w:rPr>
          <w:rFonts w:hint="eastAsia"/>
        </w:rPr>
        <w:t>ś</w:t>
      </w:r>
      <w:r w:rsidRPr="00CA4C54">
        <w:t>ci;</w:t>
      </w:r>
    </w:p>
    <w:p w14:paraId="71370049" w14:textId="77777777" w:rsidR="00BE12D0" w:rsidRPr="00CA4C54" w:rsidRDefault="00BE12D0" w:rsidP="00BE12D0">
      <w:pPr>
        <w:pStyle w:val="ZPKTzmpktartykuempunktem"/>
      </w:pPr>
      <w:r w:rsidRPr="00CA4C54">
        <w:t>12)</w:t>
      </w:r>
      <w:r w:rsidRPr="00CA4C54">
        <w:tab/>
        <w:t>ryzyka wyst</w:t>
      </w:r>
      <w:r w:rsidRPr="00CA4C54">
        <w:rPr>
          <w:rFonts w:hint="eastAsia"/>
        </w:rPr>
        <w:t>ą</w:t>
      </w:r>
      <w:r w:rsidRPr="00CA4C54">
        <w:t>pienia zagro</w:t>
      </w:r>
      <w:r w:rsidRPr="00CA4C54">
        <w:rPr>
          <w:rFonts w:hint="eastAsia"/>
        </w:rPr>
        <w:t>ż</w:t>
      </w:r>
      <w:r w:rsidRPr="00CA4C54">
        <w:t>enia bezpiecze</w:t>
      </w:r>
      <w:r w:rsidRPr="00CA4C54">
        <w:rPr>
          <w:rFonts w:hint="eastAsia"/>
        </w:rPr>
        <w:t>ń</w:t>
      </w:r>
      <w:r w:rsidRPr="00CA4C54">
        <w:t>stwa ruchu drogowego lub kolejowego;</w:t>
      </w:r>
    </w:p>
    <w:p w14:paraId="6612E4A8" w14:textId="77777777" w:rsidR="00BE12D0" w:rsidRPr="00CA4C54" w:rsidRDefault="00BE12D0" w:rsidP="00BE12D0">
      <w:pPr>
        <w:pStyle w:val="ZPKTzmpktartykuempunktem"/>
      </w:pPr>
      <w:r w:rsidRPr="00CA4C54">
        <w:t>13)</w:t>
      </w:r>
      <w:r w:rsidRPr="00CA4C54">
        <w:tab/>
        <w:t>ryzyka utraty uprawnie</w:t>
      </w:r>
      <w:r w:rsidRPr="00CA4C54">
        <w:rPr>
          <w:rFonts w:hint="eastAsia"/>
        </w:rPr>
        <w:t>ń</w:t>
      </w:r>
      <w:r w:rsidRPr="00CA4C54">
        <w:t xml:space="preserve"> z tytu</w:t>
      </w:r>
      <w:r w:rsidRPr="00CA4C54">
        <w:rPr>
          <w:rFonts w:hint="eastAsia"/>
        </w:rPr>
        <w:t>ł</w:t>
      </w:r>
      <w:r w:rsidRPr="00CA4C54">
        <w:t>u gwarancji lub r</w:t>
      </w:r>
      <w:r w:rsidRPr="00CA4C54">
        <w:rPr>
          <w:rFonts w:hint="eastAsia"/>
        </w:rPr>
        <w:t>ę</w:t>
      </w:r>
      <w:r w:rsidRPr="00CA4C54">
        <w:t>kojmi w zakresie budowy, przebudowy lub remontu Inwestycji Towarzysz</w:t>
      </w:r>
      <w:r w:rsidRPr="00CA4C54">
        <w:rPr>
          <w:rFonts w:hint="eastAsia"/>
        </w:rPr>
        <w:t>ą</w:t>
      </w:r>
      <w:r w:rsidRPr="00CA4C54">
        <w:t>cej;</w:t>
      </w:r>
    </w:p>
    <w:p w14:paraId="7DDAEFD9" w14:textId="77777777" w:rsidR="00BE12D0" w:rsidRPr="00CA4C54" w:rsidRDefault="00BE12D0" w:rsidP="00BE12D0">
      <w:pPr>
        <w:pStyle w:val="ZPKTzmpktartykuempunktem"/>
      </w:pPr>
      <w:r w:rsidRPr="00CA4C54">
        <w:t>14)</w:t>
      </w:r>
      <w:r w:rsidRPr="00CA4C54">
        <w:tab/>
        <w:t>ryzyka zwi</w:t>
      </w:r>
      <w:r w:rsidRPr="00CA4C54">
        <w:rPr>
          <w:rFonts w:hint="eastAsia"/>
        </w:rPr>
        <w:t>ę</w:t>
      </w:r>
      <w:r w:rsidRPr="00CA4C54">
        <w:t>kszenia prawdopodobie</w:t>
      </w:r>
      <w:r w:rsidRPr="00CA4C54">
        <w:rPr>
          <w:rFonts w:hint="eastAsia"/>
        </w:rPr>
        <w:t>ń</w:t>
      </w:r>
      <w:r w:rsidRPr="00CA4C54">
        <w:t>stwa negatywnych skutków suszy lub powodzi nag</w:t>
      </w:r>
      <w:r w:rsidRPr="00CA4C54">
        <w:rPr>
          <w:rFonts w:hint="eastAsia"/>
        </w:rPr>
        <w:t>ł</w:t>
      </w:r>
      <w:r w:rsidRPr="00CA4C54">
        <w:t>ych (nawalnych);</w:t>
      </w:r>
    </w:p>
    <w:p w14:paraId="53304A79" w14:textId="77777777" w:rsidR="00BE12D0" w:rsidRPr="00CA4C54" w:rsidRDefault="00BE12D0" w:rsidP="00BE12D0">
      <w:pPr>
        <w:pStyle w:val="ZPKTzmpktartykuempunktem"/>
      </w:pPr>
      <w:r w:rsidRPr="00CA4C54">
        <w:t>15)</w:t>
      </w:r>
      <w:r w:rsidRPr="00CA4C54">
        <w:tab/>
        <w:t>ryzyka konieczno</w:t>
      </w:r>
      <w:r w:rsidRPr="00CA4C54">
        <w:rPr>
          <w:rFonts w:hint="eastAsia"/>
        </w:rPr>
        <w:t>ś</w:t>
      </w:r>
      <w:r w:rsidRPr="00CA4C54">
        <w:t>ci budowy lub przebudowy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wodnych oraz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zmniejszaj</w:t>
      </w:r>
      <w:r w:rsidRPr="00CA4C54">
        <w:rPr>
          <w:rFonts w:hint="eastAsia"/>
        </w:rPr>
        <w:t>ą</w:t>
      </w:r>
      <w:r w:rsidRPr="00CA4C54">
        <w:t>cych negatywne skutki suszy oraz rowów melioracyjnych;</w:t>
      </w:r>
    </w:p>
    <w:p w14:paraId="7EA5DA7F" w14:textId="77777777" w:rsidR="00BE12D0" w:rsidRPr="00CA4C54" w:rsidRDefault="00BE12D0" w:rsidP="00BE12D0">
      <w:pPr>
        <w:pStyle w:val="ZPKTzmpktartykuempunktem"/>
      </w:pPr>
      <w:r w:rsidRPr="00CA4C54">
        <w:t>16)</w:t>
      </w:r>
      <w:r w:rsidRPr="00CA4C54">
        <w:tab/>
        <w:t>ryzyka wyst</w:t>
      </w:r>
      <w:r w:rsidRPr="00CA4C54">
        <w:rPr>
          <w:rFonts w:hint="eastAsia"/>
        </w:rPr>
        <w:t>ą</w:t>
      </w:r>
      <w:r w:rsidRPr="00CA4C54">
        <w:t>pienia naruszenia wymaga</w:t>
      </w:r>
      <w:r w:rsidRPr="00CA4C54">
        <w:rPr>
          <w:rFonts w:hint="eastAsia"/>
        </w:rPr>
        <w:t>ń</w:t>
      </w:r>
      <w:r w:rsidRPr="00CA4C54">
        <w:t xml:space="preserve"> wynikaj</w:t>
      </w:r>
      <w:r w:rsidRPr="00CA4C54">
        <w:rPr>
          <w:rFonts w:hint="eastAsia"/>
        </w:rPr>
        <w:t>ą</w:t>
      </w:r>
      <w:r w:rsidRPr="00CA4C54">
        <w:t>cych z przepisów odr</w:t>
      </w:r>
      <w:r w:rsidRPr="00CA4C54">
        <w:rPr>
          <w:rFonts w:hint="eastAsia"/>
        </w:rPr>
        <w:t>ę</w:t>
      </w:r>
      <w:r w:rsidRPr="00CA4C54">
        <w:t xml:space="preserve">bnych; </w:t>
      </w:r>
    </w:p>
    <w:p w14:paraId="3BBC3279" w14:textId="77777777" w:rsidR="00BE12D0" w:rsidRPr="00CA4C54" w:rsidRDefault="00BE12D0" w:rsidP="00BE12D0">
      <w:pPr>
        <w:pStyle w:val="ZPKTzmpktartykuempunktem"/>
      </w:pPr>
      <w:r w:rsidRPr="00CA4C54">
        <w:t>17)</w:t>
      </w:r>
      <w:r w:rsidRPr="00CA4C54">
        <w:tab/>
        <w:t>ryzyka braku utrzymania dro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>ci korytarza migracyjnego zwierz</w:t>
      </w:r>
      <w:r w:rsidRPr="00CA4C54">
        <w:rPr>
          <w:rFonts w:hint="eastAsia"/>
        </w:rPr>
        <w:t>ą</w:t>
      </w:r>
      <w:r w:rsidRPr="00CA4C54">
        <w:t xml:space="preserve">t, dla którego w decyzji </w:t>
      </w:r>
      <w:r w:rsidRPr="00CA4C54">
        <w:rPr>
          <w:rFonts w:hint="eastAsia"/>
        </w:rPr>
        <w:t>ś</w:t>
      </w:r>
      <w:r w:rsidRPr="00CA4C54">
        <w:t>rodowiskowej zosta</w:t>
      </w:r>
      <w:r w:rsidRPr="00CA4C54">
        <w:rPr>
          <w:rFonts w:hint="eastAsia"/>
        </w:rPr>
        <w:t>ł</w:t>
      </w:r>
      <w:r w:rsidRPr="00CA4C54">
        <w:t>a wskazana konieczno</w:t>
      </w:r>
      <w:r w:rsidRPr="00CA4C54">
        <w:rPr>
          <w:rFonts w:hint="eastAsia"/>
        </w:rPr>
        <w:t>ść</w:t>
      </w:r>
      <w:r w:rsidRPr="00CA4C54">
        <w:t xml:space="preserve"> budowy przej</w:t>
      </w:r>
      <w:r w:rsidRPr="00CA4C54">
        <w:rPr>
          <w:rFonts w:hint="eastAsia"/>
        </w:rPr>
        <w:t>ść</w:t>
      </w:r>
      <w:r w:rsidRPr="00CA4C54">
        <w:t xml:space="preserve"> dla zwierz</w:t>
      </w:r>
      <w:r w:rsidRPr="00CA4C54">
        <w:rPr>
          <w:rFonts w:hint="eastAsia"/>
        </w:rPr>
        <w:t>ą</w:t>
      </w:r>
      <w:r w:rsidRPr="00CA4C54">
        <w:t>t.</w:t>
      </w:r>
    </w:p>
    <w:p w14:paraId="3DE91B02" w14:textId="77777777" w:rsidR="00BE12D0" w:rsidRPr="00CA4C54" w:rsidRDefault="00BE12D0" w:rsidP="00782969">
      <w:pPr>
        <w:pStyle w:val="ZARTzmartartykuempunktem"/>
        <w:keepNext/>
      </w:pPr>
      <w:r w:rsidRPr="00CA4C54">
        <w:lastRenderedPageBreak/>
        <w:t>Art. 120s. 1. Inwestor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cy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mo</w:t>
      </w:r>
      <w:r w:rsidRPr="00CA4C54">
        <w:rPr>
          <w:rFonts w:hint="eastAsia"/>
        </w:rPr>
        <w:t>ż</w:t>
      </w:r>
      <w:r w:rsidRPr="00CA4C54">
        <w:t>e udzieli</w:t>
      </w:r>
      <w:r w:rsidRPr="00CA4C54">
        <w:rPr>
          <w:rFonts w:hint="eastAsia"/>
        </w:rPr>
        <w:t>ć</w:t>
      </w:r>
      <w:r w:rsidRPr="00CA4C54">
        <w:t xml:space="preserve"> zgody na zwolnienie z zakazów okre</w:t>
      </w:r>
      <w:r w:rsidRPr="00CA4C54">
        <w:rPr>
          <w:rFonts w:hint="eastAsia"/>
        </w:rPr>
        <w:t>ś</w:t>
      </w:r>
      <w:r w:rsidRPr="00CA4C54">
        <w:t>lonych w art. 120n ust. 1 pkt 5−9, bior</w:t>
      </w:r>
      <w:r w:rsidRPr="00CA4C54">
        <w:rPr>
          <w:rFonts w:hint="eastAsia"/>
        </w:rPr>
        <w:t>ą</w:t>
      </w:r>
      <w:r w:rsidRPr="00CA4C54">
        <w:t xml:space="preserve">c </w:t>
      </w:r>
      <w:r w:rsidRPr="00CA4C54">
        <w:rPr>
          <w:rFonts w:hint="eastAsia"/>
        </w:rPr>
        <w:t>łą</w:t>
      </w:r>
      <w:r w:rsidRPr="00CA4C54">
        <w:t>cznie pod uwag</w:t>
      </w:r>
      <w:r w:rsidRPr="00CA4C54">
        <w:rPr>
          <w:rFonts w:hint="eastAsia"/>
        </w:rPr>
        <w:t>ę</w:t>
      </w:r>
      <w:r w:rsidRPr="00CA4C54">
        <w:t>:</w:t>
      </w:r>
    </w:p>
    <w:p w14:paraId="32BDE768" w14:textId="511278A9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wymogi prawid</w:t>
      </w:r>
      <w:r w:rsidRPr="00CA4C54">
        <w:rPr>
          <w:rFonts w:hint="eastAsia"/>
        </w:rPr>
        <w:t>ł</w:t>
      </w:r>
      <w:r w:rsidRPr="00CA4C54">
        <w:t>owego przygotowania, realizacji oraz u</w:t>
      </w:r>
      <w:r w:rsidRPr="00CA4C54">
        <w:rPr>
          <w:rFonts w:hint="eastAsia"/>
        </w:rPr>
        <w:t>ż</w:t>
      </w:r>
      <w:r w:rsidRPr="00CA4C54">
        <w:t>ytkowania planowanej Inwestycji Towarzysz</w:t>
      </w:r>
      <w:r w:rsidRPr="00CA4C54">
        <w:rPr>
          <w:rFonts w:hint="eastAsia"/>
        </w:rPr>
        <w:t>ą</w:t>
      </w:r>
      <w:r w:rsidRPr="00CA4C54">
        <w:t>cej oraz jej oddzia</w:t>
      </w:r>
      <w:r w:rsidRPr="00CA4C54">
        <w:rPr>
          <w:rFonts w:hint="eastAsia"/>
        </w:rPr>
        <w:t>ł</w:t>
      </w:r>
      <w:r w:rsidRPr="00CA4C54">
        <w:t>ywanie, o którym mowa w art. 120m ust.</w:t>
      </w:r>
      <w:r w:rsidR="009B6C81" w:rsidRPr="00CA4C54">
        <w:t> </w:t>
      </w:r>
      <w:r w:rsidRPr="00CA4C54">
        <w:t>4;</w:t>
      </w:r>
    </w:p>
    <w:p w14:paraId="3A6345CA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wp</w:t>
      </w:r>
      <w:r w:rsidRPr="00CA4C54">
        <w:rPr>
          <w:rFonts w:hint="eastAsia"/>
        </w:rPr>
        <w:t>ł</w:t>
      </w:r>
      <w:r w:rsidRPr="00CA4C54">
        <w:t>yw na 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</w:t>
      </w:r>
      <w:r w:rsidRPr="00CA4C54">
        <w:t>ci zagospodarowania terenu;</w:t>
      </w:r>
    </w:p>
    <w:p w14:paraId="0D793B64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brak niespójno</w:t>
      </w:r>
      <w:r w:rsidRPr="00CA4C54">
        <w:rPr>
          <w:rFonts w:hint="eastAsia"/>
        </w:rPr>
        <w:t>ś</w:t>
      </w:r>
      <w:r w:rsidRPr="00CA4C54">
        <w:t>ci z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 art. 120m ust. 1;</w:t>
      </w:r>
    </w:p>
    <w:p w14:paraId="7EE8191B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ryzyka, o których mowa w art. 120r ust. 2.</w:t>
      </w:r>
    </w:p>
    <w:p w14:paraId="29182057" w14:textId="75895728" w:rsidR="00BE12D0" w:rsidRPr="00CA4C54" w:rsidRDefault="00BE12D0" w:rsidP="00DB2D2F">
      <w:pPr>
        <w:pStyle w:val="ZUSTzmustartykuempunktem"/>
      </w:pPr>
      <w:r w:rsidRPr="00CA4C54">
        <w:t>2. W przypadku wydania zgody na zwolnienie z zakazu, o którym mowa w</w:t>
      </w:r>
      <w:r w:rsidR="009B6C81" w:rsidRPr="00CA4C54">
        <w:t> </w:t>
      </w:r>
      <w:r w:rsidRPr="00CA4C54">
        <w:t>art.</w:t>
      </w:r>
      <w:r w:rsidR="009B6C81" w:rsidRPr="00CA4C54">
        <w:t> </w:t>
      </w:r>
      <w:r w:rsidRPr="00CA4C54">
        <w:t>120n ust. 1 pkt 5, pozwolenie na budow</w:t>
      </w:r>
      <w:r w:rsidRPr="00CA4C54">
        <w:rPr>
          <w:rFonts w:hint="eastAsia"/>
        </w:rPr>
        <w:t>ę</w:t>
      </w:r>
      <w:r w:rsidRPr="00CA4C54">
        <w:t xml:space="preserve"> jest wydawane na podstawie miejscowego planu zagospodarowania przestrzennego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cego w 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planu rezerwacji lub decyzji o warunkach zabudowy wydanej na podstawie zgody, o której mowa w ust. 1. Przepisu art. 120m ust. 7 pkt 1 nie stosuje si</w:t>
      </w:r>
      <w:r w:rsidRPr="00CA4C54">
        <w:rPr>
          <w:rFonts w:hint="eastAsia"/>
        </w:rPr>
        <w:t>ę</w:t>
      </w:r>
      <w:r w:rsidRPr="00CA4C54">
        <w:t xml:space="preserve">. </w:t>
      </w:r>
    </w:p>
    <w:p w14:paraId="1D9D6314" w14:textId="77777777" w:rsidR="00BE12D0" w:rsidRPr="00CA4C54" w:rsidRDefault="00BE12D0" w:rsidP="00BE12D0">
      <w:pPr>
        <w:pStyle w:val="ZARTzmartartykuempunktem"/>
      </w:pPr>
      <w:r w:rsidRPr="00CA4C54">
        <w:t>Art. 120t. 1. Organ administracji architektoniczno-budowlanej na wniosek Inwestora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uchyla wydane pozwolenia na budow</w:t>
      </w:r>
      <w:r w:rsidRPr="00CA4C54">
        <w:rPr>
          <w:rFonts w:hint="eastAsia"/>
        </w:rPr>
        <w:t>ę</w:t>
      </w:r>
      <w:r w:rsidRPr="00CA4C54">
        <w:t xml:space="preserve"> lub wydaje decyzj</w:t>
      </w:r>
      <w:r w:rsidRPr="00CA4C54">
        <w:rPr>
          <w:rFonts w:hint="eastAsia"/>
        </w:rPr>
        <w:t>ę</w:t>
      </w:r>
      <w:r w:rsidRPr="00CA4C54">
        <w:t xml:space="preserve"> zakazuj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realizacji robót budowlanych na podstawie zg</w:t>
      </w:r>
      <w:r w:rsidRPr="00CA4C54">
        <w:rPr>
          <w:rFonts w:hint="eastAsia"/>
        </w:rPr>
        <w:t>ł</w:t>
      </w:r>
      <w:r w:rsidRPr="00CA4C54">
        <w:t>oszenia.</w:t>
      </w:r>
    </w:p>
    <w:p w14:paraId="39EEB5F5" w14:textId="3B1A94ED" w:rsidR="00BE12D0" w:rsidRPr="00CA4C54" w:rsidRDefault="00BE12D0" w:rsidP="00BE12D0">
      <w:pPr>
        <w:pStyle w:val="ZUSTzmustartykuempunktem"/>
      </w:pPr>
      <w:r w:rsidRPr="00CA4C54">
        <w:t>2. Inwestor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cy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sk</w:t>
      </w:r>
      <w:r w:rsidRPr="00CA4C54">
        <w:rPr>
          <w:rFonts w:hint="eastAsia"/>
        </w:rPr>
        <w:t>ł</w:t>
      </w:r>
      <w:r w:rsidRPr="00CA4C54">
        <w:t>ada wniosek, o którym mowa w ust. 1, w przypadku gdy teren inwestycji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 znajduje si</w:t>
      </w:r>
      <w:r w:rsidRPr="00CA4C54">
        <w:rPr>
          <w:rFonts w:hint="eastAsia"/>
        </w:rPr>
        <w:t>ę</w:t>
      </w:r>
      <w:r w:rsidRPr="00CA4C54">
        <w:t xml:space="preserve"> na obszarze obj</w:t>
      </w:r>
      <w:r w:rsidRPr="00CA4C54">
        <w:rPr>
          <w:rFonts w:hint="eastAsia"/>
        </w:rPr>
        <w:t>ę</w:t>
      </w:r>
      <w:r w:rsidRPr="00CA4C54">
        <w:t>tym planem rezerwacji, a istnieje wysokie prawdopodobie</w:t>
      </w:r>
      <w:r w:rsidRPr="00CA4C54">
        <w:rPr>
          <w:rFonts w:hint="eastAsia"/>
        </w:rPr>
        <w:t>ń</w:t>
      </w:r>
      <w:r w:rsidRPr="00CA4C54">
        <w:t xml:space="preserve">stwo, </w:t>
      </w:r>
      <w:r w:rsidRPr="00CA4C54">
        <w:rPr>
          <w:rFonts w:hint="eastAsia"/>
        </w:rPr>
        <w:t>ż</w:t>
      </w:r>
      <w:r w:rsidRPr="00CA4C54">
        <w:t>e inwestycje te znalaz</w:t>
      </w:r>
      <w:r w:rsidRPr="00CA4C54">
        <w:rPr>
          <w:rFonts w:hint="eastAsia"/>
        </w:rPr>
        <w:t>ł</w:t>
      </w:r>
      <w:r w:rsidRPr="00CA4C54">
        <w:t>yby si</w:t>
      </w:r>
      <w:r w:rsidRPr="00CA4C54">
        <w:rPr>
          <w:rFonts w:hint="eastAsia"/>
        </w:rPr>
        <w:t>ę</w:t>
      </w:r>
      <w:r w:rsidRPr="00CA4C54">
        <w:t xml:space="preserve"> na terenie podlegaj</w:t>
      </w:r>
      <w:r w:rsidRPr="00CA4C54">
        <w:rPr>
          <w:rFonts w:hint="eastAsia"/>
        </w:rPr>
        <w:t>ą</w:t>
      </w:r>
      <w:r w:rsidRPr="00CA4C54">
        <w:t>cym wyw</w:t>
      </w:r>
      <w:r w:rsidRPr="00CA4C54">
        <w:rPr>
          <w:rFonts w:hint="eastAsia"/>
        </w:rPr>
        <w:t>ł</w:t>
      </w:r>
      <w:r w:rsidRPr="00CA4C54">
        <w:t>aszczeniu, lub je</w:t>
      </w:r>
      <w:r w:rsidR="00553595" w:rsidRPr="00CA4C54">
        <w:rPr>
          <w:rFonts w:hint="eastAsia"/>
        </w:rPr>
        <w:t>ż</w:t>
      </w:r>
      <w:r w:rsidR="00553595" w:rsidRPr="00CA4C54">
        <w:t>e</w:t>
      </w:r>
      <w:r w:rsidRPr="00CA4C54">
        <w:t>li realizacja tych inwestycji mog</w:t>
      </w:r>
      <w:r w:rsidRPr="00CA4C54">
        <w:rPr>
          <w:rFonts w:hint="eastAsia"/>
        </w:rPr>
        <w:t>ł</w:t>
      </w:r>
      <w:r w:rsidRPr="00CA4C54">
        <w:t>aby utrudni</w:t>
      </w:r>
      <w:r w:rsidRPr="00CA4C54">
        <w:rPr>
          <w:rFonts w:hint="eastAsia"/>
        </w:rPr>
        <w:t>ć</w:t>
      </w:r>
      <w:r w:rsidRPr="00CA4C54">
        <w:t xml:space="preserve"> realizacj</w:t>
      </w:r>
      <w:r w:rsidRPr="00CA4C54">
        <w:rPr>
          <w:rFonts w:hint="eastAsia"/>
        </w:rPr>
        <w:t>ę</w:t>
      </w:r>
      <w:r w:rsidRPr="00CA4C54">
        <w:t xml:space="preserve"> Inwestycji Towarzysz</w:t>
      </w:r>
      <w:r w:rsidRPr="00CA4C54">
        <w:rPr>
          <w:rFonts w:hint="eastAsia"/>
        </w:rPr>
        <w:t>ą</w:t>
      </w:r>
      <w:r w:rsidRPr="00CA4C54">
        <w:t>cej lub zwi</w:t>
      </w:r>
      <w:r w:rsidRPr="00CA4C54">
        <w:rPr>
          <w:rFonts w:hint="eastAsia"/>
        </w:rPr>
        <w:t>ę</w:t>
      </w:r>
      <w:r w:rsidRPr="00CA4C54">
        <w:t>kszy</w:t>
      </w:r>
      <w:r w:rsidRPr="00CA4C54">
        <w:rPr>
          <w:rFonts w:hint="eastAsia"/>
        </w:rPr>
        <w:t>ć</w:t>
      </w:r>
      <w:r w:rsidRPr="00CA4C54">
        <w:t xml:space="preserve"> koszty takiej realizacji, lub gdy wyst</w:t>
      </w:r>
      <w:r w:rsidRPr="00CA4C54">
        <w:rPr>
          <w:rFonts w:hint="eastAsia"/>
        </w:rPr>
        <w:t>ę</w:t>
      </w:r>
      <w:r w:rsidRPr="00CA4C54">
        <w:t>puje brak spójno</w:t>
      </w:r>
      <w:r w:rsidRPr="00CA4C54">
        <w:rPr>
          <w:rFonts w:hint="eastAsia"/>
        </w:rPr>
        <w:t>ś</w:t>
      </w:r>
      <w:r w:rsidRPr="00CA4C54">
        <w:t>ci takiej inwestycji z decyzj</w:t>
      </w:r>
      <w:r w:rsidRPr="00CA4C54">
        <w:rPr>
          <w:rFonts w:hint="eastAsia"/>
        </w:rPr>
        <w:t>ą</w:t>
      </w:r>
      <w:r w:rsidRPr="00CA4C54">
        <w:t xml:space="preserve"> o </w:t>
      </w:r>
      <w:r w:rsidRPr="00CA4C54">
        <w:rPr>
          <w:rFonts w:hint="eastAsia"/>
        </w:rPr>
        <w:t>ś</w:t>
      </w:r>
      <w:r w:rsidRPr="00CA4C54">
        <w:t>rodowiskowych uwarunkowaniach, o której mowa w art. 120m ust. 1, lub jej realizacja powoduje powstanie ryzyk, o których mowa w art. 120r ust. 2.</w:t>
      </w:r>
    </w:p>
    <w:p w14:paraId="15C73A9E" w14:textId="77777777" w:rsidR="00BE12D0" w:rsidRPr="00CA4C54" w:rsidRDefault="00BE12D0" w:rsidP="00BE12D0">
      <w:pPr>
        <w:pStyle w:val="ZUSTzmustartykuempunktem"/>
      </w:pPr>
      <w:r w:rsidRPr="00CA4C54">
        <w:t>3. Organ administracji architektoniczno-budowlanej uchyla wydane pozwolenia na budow</w:t>
      </w:r>
      <w:r w:rsidRPr="00CA4C54">
        <w:rPr>
          <w:rFonts w:hint="eastAsia"/>
        </w:rPr>
        <w:t>ę</w:t>
      </w:r>
      <w:r w:rsidRPr="00CA4C54">
        <w:t xml:space="preserve"> lub wydaje decyzj</w:t>
      </w:r>
      <w:r w:rsidRPr="00CA4C54">
        <w:rPr>
          <w:rFonts w:hint="eastAsia"/>
        </w:rPr>
        <w:t>ę</w:t>
      </w:r>
      <w:r w:rsidRPr="00CA4C54">
        <w:t xml:space="preserve"> zakazuj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realizacji robót budowlanych na podstawie </w:t>
      </w:r>
      <w:r w:rsidRPr="00CA4C54">
        <w:lastRenderedPageBreak/>
        <w:t>zg</w:t>
      </w:r>
      <w:r w:rsidRPr="00CA4C54">
        <w:rPr>
          <w:rFonts w:hint="eastAsia"/>
        </w:rPr>
        <w:t>ł</w:t>
      </w:r>
      <w:r w:rsidRPr="00CA4C54">
        <w:t>oszenia w terminie 15 dni roboczych od dnia otrzymania wniosku, o którym mowa w ust. 2.</w:t>
      </w:r>
    </w:p>
    <w:p w14:paraId="1720853C" w14:textId="77777777" w:rsidR="00BE12D0" w:rsidRPr="00CA4C54" w:rsidRDefault="00BE12D0" w:rsidP="00BE12D0">
      <w:pPr>
        <w:pStyle w:val="ZUSTzmustartykuempunktem"/>
      </w:pPr>
      <w:r w:rsidRPr="00CA4C54">
        <w:t>4. W przypadku gdy organ administracji architektoniczno-budowlanej nie uchyli wydanego pozwolenia na budow</w:t>
      </w:r>
      <w:r w:rsidRPr="00CA4C54">
        <w:rPr>
          <w:rFonts w:hint="eastAsia"/>
        </w:rPr>
        <w:t>ę</w:t>
      </w:r>
      <w:r w:rsidRPr="00CA4C54">
        <w:t xml:space="preserve"> lub nie wyda decyzji zakazuj</w:t>
      </w:r>
      <w:r w:rsidRPr="00CA4C54">
        <w:rPr>
          <w:rFonts w:hint="eastAsia"/>
        </w:rPr>
        <w:t>ą</w:t>
      </w:r>
      <w:r w:rsidRPr="00CA4C54">
        <w:t>cej realizacji robót budowlanych na podstawie zg</w:t>
      </w:r>
      <w:r w:rsidRPr="00CA4C54">
        <w:rPr>
          <w:rFonts w:hint="eastAsia"/>
        </w:rPr>
        <w:t>ł</w:t>
      </w:r>
      <w:r w:rsidRPr="00CA4C54">
        <w:t>oszenia w terminie, o którym mowa w ust. 3, organ wy</w:t>
      </w:r>
      <w:r w:rsidRPr="00CA4C54">
        <w:rPr>
          <w:rFonts w:hint="eastAsia"/>
        </w:rPr>
        <w:t>ż</w:t>
      </w:r>
      <w:r w:rsidRPr="00CA4C54">
        <w:t>szego stopnia wymierza temu organowi, w drodze postanowienia, na które przys</w:t>
      </w:r>
      <w:r w:rsidRPr="00CA4C54">
        <w:rPr>
          <w:rFonts w:hint="eastAsia"/>
        </w:rPr>
        <w:t>ł</w:t>
      </w:r>
      <w:r w:rsidRPr="00CA4C54">
        <w:t>uguje za</w:t>
      </w:r>
      <w:r w:rsidRPr="00CA4C54">
        <w:rPr>
          <w:rFonts w:hint="eastAsia"/>
        </w:rPr>
        <w:t>ż</w:t>
      </w:r>
      <w:r w:rsidRPr="00CA4C54">
        <w:t>alenie, kar</w:t>
      </w:r>
      <w:r w:rsidRPr="00CA4C54">
        <w:rPr>
          <w:rFonts w:hint="eastAsia"/>
        </w:rPr>
        <w:t>ę</w:t>
      </w:r>
      <w:r w:rsidRPr="00CA4C54">
        <w:t xml:space="preserve"> w wysoko</w:t>
      </w:r>
      <w:r w:rsidRPr="00CA4C54">
        <w:rPr>
          <w:rFonts w:hint="eastAsia"/>
        </w:rPr>
        <w:t>ś</w:t>
      </w:r>
      <w:r w:rsidRPr="00CA4C54">
        <w:t>ci 500 z</w:t>
      </w:r>
      <w:r w:rsidRPr="00CA4C54">
        <w:rPr>
          <w:rFonts w:hint="eastAsia"/>
        </w:rPr>
        <w:t>ł</w:t>
      </w:r>
      <w:r w:rsidRPr="00CA4C54">
        <w:t xml:space="preserve"> za ka</w:t>
      </w:r>
      <w:r w:rsidRPr="00CA4C54">
        <w:rPr>
          <w:rFonts w:hint="eastAsia"/>
        </w:rPr>
        <w:t>ż</w:t>
      </w:r>
      <w:r w:rsidRPr="00CA4C54">
        <w:t>dy dzie</w:t>
      </w:r>
      <w:r w:rsidRPr="00CA4C54">
        <w:rPr>
          <w:rFonts w:hint="eastAsia"/>
        </w:rPr>
        <w:t>ń</w:t>
      </w:r>
      <w:r w:rsidRPr="00CA4C54">
        <w:t xml:space="preserve"> zw</w:t>
      </w:r>
      <w:r w:rsidRPr="00CA4C54">
        <w:rPr>
          <w:rFonts w:hint="eastAsia"/>
        </w:rPr>
        <w:t>ł</w:t>
      </w:r>
      <w:r w:rsidRPr="00CA4C54">
        <w:t>oki. Wp</w:t>
      </w:r>
      <w:r w:rsidRPr="00CA4C54">
        <w:rPr>
          <w:rFonts w:hint="eastAsia"/>
        </w:rPr>
        <w:t>ł</w:t>
      </w:r>
      <w:r w:rsidRPr="00CA4C54">
        <w:t>ywy z kar stanowi</w:t>
      </w:r>
      <w:r w:rsidRPr="00CA4C54">
        <w:rPr>
          <w:rFonts w:hint="eastAsia"/>
        </w:rPr>
        <w:t>ą</w:t>
      </w:r>
      <w:r w:rsidRPr="00CA4C54">
        <w:t xml:space="preserve"> dochód bud</w:t>
      </w:r>
      <w:r w:rsidRPr="00CA4C54">
        <w:rPr>
          <w:rFonts w:hint="eastAsia"/>
        </w:rPr>
        <w:t>ż</w:t>
      </w:r>
      <w:r w:rsidRPr="00CA4C54">
        <w:t>etu pa</w:t>
      </w:r>
      <w:r w:rsidRPr="00CA4C54">
        <w:rPr>
          <w:rFonts w:hint="eastAsia"/>
        </w:rPr>
        <w:t>ń</w:t>
      </w:r>
      <w:r w:rsidRPr="00CA4C54">
        <w:t>stwa.</w:t>
      </w:r>
    </w:p>
    <w:p w14:paraId="55A40D5C" w14:textId="05D01F3E" w:rsidR="00BE12D0" w:rsidRPr="00CA4C54" w:rsidRDefault="00BE12D0" w:rsidP="00BE12D0">
      <w:pPr>
        <w:pStyle w:val="ZUSTzmustartykuempunktem"/>
      </w:pPr>
      <w:r w:rsidRPr="00CA4C54">
        <w:t>5. Przepisu ust. 1 nie stosuje si</w:t>
      </w:r>
      <w:r w:rsidRPr="00CA4C54">
        <w:rPr>
          <w:rFonts w:hint="eastAsia"/>
        </w:rPr>
        <w:t>ę</w:t>
      </w:r>
      <w:r w:rsidRPr="00CA4C54">
        <w:t xml:space="preserve"> w przypadku, gdy na podstawie pozwolenia na budow</w:t>
      </w:r>
      <w:r w:rsidRPr="00CA4C54">
        <w:rPr>
          <w:rFonts w:hint="eastAsia"/>
        </w:rPr>
        <w:t>ę</w:t>
      </w:r>
      <w:r w:rsidRPr="00CA4C54">
        <w:t xml:space="preserve"> lub zg</w:t>
      </w:r>
      <w:r w:rsidRPr="00CA4C54">
        <w:rPr>
          <w:rFonts w:hint="eastAsia"/>
        </w:rPr>
        <w:t>ł</w:t>
      </w:r>
      <w:r w:rsidRPr="00CA4C54">
        <w:t>oszenia rozpocz</w:t>
      </w:r>
      <w:r w:rsidRPr="00CA4C54">
        <w:rPr>
          <w:rFonts w:hint="eastAsia"/>
        </w:rPr>
        <w:t>ę</w:t>
      </w:r>
      <w:r w:rsidRPr="00CA4C54">
        <w:t>to realizacj</w:t>
      </w:r>
      <w:r w:rsidRPr="00CA4C54">
        <w:rPr>
          <w:rFonts w:hint="eastAsia"/>
        </w:rPr>
        <w:t>ę</w:t>
      </w:r>
      <w:r w:rsidRPr="00CA4C54">
        <w:t xml:space="preserve"> robót budowlanych.</w:t>
      </w:r>
    </w:p>
    <w:p w14:paraId="11A175F7" w14:textId="77777777" w:rsidR="00BE12D0" w:rsidRPr="00CA4C54" w:rsidRDefault="00BE12D0" w:rsidP="00BE12D0">
      <w:pPr>
        <w:pStyle w:val="ZARTzmartartykuempunktem"/>
      </w:pPr>
      <w:r w:rsidRPr="00CA4C54">
        <w:t>Art. 120u. 1. Zgoda, o której mowa w art. 120s, oraz uchylenie pozwolenia na budow</w:t>
      </w:r>
      <w:r w:rsidRPr="00CA4C54">
        <w:rPr>
          <w:rFonts w:hint="eastAsia"/>
        </w:rPr>
        <w:t>ę</w:t>
      </w:r>
      <w:r w:rsidRPr="00CA4C54">
        <w:t xml:space="preserve"> lub zakazanie realizacji robót budowlanych na podstawie zg</w:t>
      </w:r>
      <w:r w:rsidRPr="00CA4C54">
        <w:rPr>
          <w:rFonts w:hint="eastAsia"/>
        </w:rPr>
        <w:t>ł</w:t>
      </w:r>
      <w:r w:rsidRPr="00CA4C54">
        <w:t>oszenia, o których mowa w art. 120t ust. 1, s</w:t>
      </w:r>
      <w:r w:rsidRPr="00CA4C54">
        <w:rPr>
          <w:rFonts w:hint="eastAsia"/>
        </w:rPr>
        <w:t>ą</w:t>
      </w:r>
      <w:r w:rsidRPr="00CA4C54">
        <w:t xml:space="preserve"> wydawane w formie decyzji.</w:t>
      </w:r>
    </w:p>
    <w:p w14:paraId="7A373BA6" w14:textId="77777777" w:rsidR="00BE12D0" w:rsidRPr="00CA4C54" w:rsidRDefault="00BE12D0" w:rsidP="00DB2D2F">
      <w:pPr>
        <w:pStyle w:val="ZUSTzmustartykuempunktem"/>
      </w:pPr>
      <w:r w:rsidRPr="00CA4C54">
        <w:t>2. Do wniosku o wydanie zgody, o której mowa w art. 120s, do</w:t>
      </w:r>
      <w:r w:rsidRPr="00CA4C54">
        <w:rPr>
          <w:rFonts w:hint="eastAsia"/>
        </w:rPr>
        <w:t>łą</w:t>
      </w:r>
      <w:r w:rsidRPr="00CA4C54">
        <w:t>cza si</w:t>
      </w:r>
      <w:r w:rsidRPr="00CA4C54">
        <w:rPr>
          <w:rFonts w:hint="eastAsia"/>
        </w:rPr>
        <w:t>ę</w:t>
      </w:r>
      <w:r w:rsidRPr="00CA4C54">
        <w:t xml:space="preserve"> projekt wniosku o wydanie zgody, której zwolnienie dotyczy, wraz z projektem zagospodarowania dzia</w:t>
      </w:r>
      <w:r w:rsidRPr="00CA4C54">
        <w:rPr>
          <w:rFonts w:hint="eastAsia"/>
        </w:rPr>
        <w:t>ł</w:t>
      </w:r>
      <w:r w:rsidRPr="00CA4C54">
        <w:t>ki lub terenu oraz okre</w:t>
      </w:r>
      <w:r w:rsidRPr="00CA4C54">
        <w:rPr>
          <w:rFonts w:hint="eastAsia"/>
        </w:rPr>
        <w:t>ś</w:t>
      </w:r>
      <w:r w:rsidRPr="00CA4C54">
        <w:t>leniem sposobu obs</w:t>
      </w:r>
      <w:r w:rsidRPr="00CA4C54">
        <w:rPr>
          <w:rFonts w:hint="eastAsia"/>
        </w:rPr>
        <w:t>ł</w:t>
      </w:r>
      <w:r w:rsidRPr="00CA4C54">
        <w:t>ugi terenu z drogi publicznej.</w:t>
      </w:r>
    </w:p>
    <w:p w14:paraId="33F854FA" w14:textId="77777777" w:rsidR="00BE12D0" w:rsidRPr="00CA4C54" w:rsidRDefault="00BE12D0" w:rsidP="00DB2D2F">
      <w:pPr>
        <w:pStyle w:val="ZUSTzmustartykuempunktem"/>
      </w:pPr>
      <w:r w:rsidRPr="00CA4C54">
        <w:t>3. W przypadku zakazów, o których mowa w art. 120n ust. 1 pkt 5−9, oraz w przypadku uchylenia pozwolenia na budow</w:t>
      </w:r>
      <w:r w:rsidRPr="00CA4C54">
        <w:rPr>
          <w:rFonts w:hint="eastAsia"/>
        </w:rPr>
        <w:t>ę</w:t>
      </w:r>
      <w:r w:rsidRPr="00CA4C54">
        <w:t xml:space="preserve"> lub zakazania realizacji robót budowlanych na podstawie zg</w:t>
      </w:r>
      <w:r w:rsidRPr="00CA4C54">
        <w:rPr>
          <w:rFonts w:hint="eastAsia"/>
        </w:rPr>
        <w:t>ł</w:t>
      </w:r>
      <w:r w:rsidRPr="00CA4C54">
        <w:t>oszenia, o których mowa w art. 120t ust. 1, od decyzji Inwestora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przys</w:t>
      </w:r>
      <w:r w:rsidRPr="00CA4C54">
        <w:rPr>
          <w:rFonts w:hint="eastAsia"/>
        </w:rPr>
        <w:t>ł</w:t>
      </w:r>
      <w:r w:rsidRPr="00CA4C54">
        <w:t>uguje odwo</w:t>
      </w:r>
      <w:r w:rsidRPr="00CA4C54">
        <w:rPr>
          <w:rFonts w:hint="eastAsia"/>
        </w:rPr>
        <w:t>ł</w:t>
      </w:r>
      <w:r w:rsidRPr="00CA4C54">
        <w:t>anie do Pe</w:t>
      </w:r>
      <w:r w:rsidRPr="00CA4C54">
        <w:rPr>
          <w:rFonts w:hint="eastAsia"/>
        </w:rPr>
        <w:t>ł</w:t>
      </w:r>
      <w:r w:rsidRPr="00CA4C54">
        <w:t>nomocnika, a w przypadku gdy wnioskodawc</w:t>
      </w:r>
      <w:r w:rsidRPr="00CA4C54">
        <w:rPr>
          <w:rFonts w:hint="eastAsia"/>
        </w:rPr>
        <w:t>ą</w:t>
      </w:r>
      <w:r w:rsidRPr="00CA4C54">
        <w:t xml:space="preserve"> jest Generalny Dyrektor Dróg Krajowych i Autostrad, przys</w:t>
      </w:r>
      <w:r w:rsidRPr="00CA4C54">
        <w:rPr>
          <w:rFonts w:hint="eastAsia"/>
        </w:rPr>
        <w:t>ł</w:t>
      </w:r>
      <w:r w:rsidRPr="00CA4C54">
        <w:t>uguje wniosek o ponowne rozpatrzenie sprawy.</w:t>
      </w:r>
    </w:p>
    <w:p w14:paraId="58E0D675" w14:textId="77777777" w:rsidR="00BE12D0" w:rsidRPr="00CA4C54" w:rsidRDefault="00BE12D0" w:rsidP="00782969">
      <w:pPr>
        <w:pStyle w:val="ZARTzmartartykuempunktem"/>
        <w:keepNext/>
      </w:pPr>
      <w:r w:rsidRPr="00CA4C54">
        <w:t>Art. 120v. 1.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 nieruchomo</w:t>
      </w:r>
      <w:r w:rsidRPr="00CA4C54">
        <w:rPr>
          <w:rFonts w:hint="eastAsia"/>
        </w:rPr>
        <w:t>ś</w:t>
      </w:r>
      <w:r w:rsidRPr="00CA4C54">
        <w:t>ci, któremu nie udzielono zgody, o której mowa w art. 120s, w zakresie zakazu, o którym mowa w art. 120n ust. 1 pkt 5, po dniu, w którym decyzja odmawiaj</w:t>
      </w:r>
      <w:r w:rsidRPr="00CA4C54">
        <w:rPr>
          <w:rFonts w:hint="eastAsia"/>
        </w:rPr>
        <w:t>ą</w:t>
      </w:r>
      <w:r w:rsidRPr="00CA4C54">
        <w:t>ca zgody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ostateczna, mo</w:t>
      </w:r>
      <w:r w:rsidRPr="00CA4C54">
        <w:rPr>
          <w:rFonts w:hint="eastAsia"/>
        </w:rPr>
        <w:t>ż</w:t>
      </w:r>
      <w:r w:rsidRPr="00CA4C54">
        <w:t>e wyst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do wojewody o przyznanie odszkodowania: </w:t>
      </w:r>
    </w:p>
    <w:p w14:paraId="449025F6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w wysoko</w:t>
      </w:r>
      <w:r w:rsidRPr="00CA4C54">
        <w:rPr>
          <w:rFonts w:hint="eastAsia"/>
        </w:rPr>
        <w:t>ś</w:t>
      </w:r>
      <w:r w:rsidRPr="00CA4C54">
        <w:t>ci równej 1/100 ró</w:t>
      </w:r>
      <w:r w:rsidRPr="00CA4C54">
        <w:rPr>
          <w:rFonts w:hint="eastAsia"/>
        </w:rPr>
        <w:t>ż</w:t>
      </w:r>
      <w:r w:rsidRPr="00CA4C54">
        <w:t>nicy warto</w:t>
      </w:r>
      <w:r w:rsidRPr="00CA4C54">
        <w:rPr>
          <w:rFonts w:hint="eastAsia"/>
        </w:rPr>
        <w:t>ś</w:t>
      </w:r>
      <w:r w:rsidRPr="00CA4C54">
        <w:t>ci mi</w:t>
      </w:r>
      <w:r w:rsidRPr="00CA4C54">
        <w:rPr>
          <w:rFonts w:hint="eastAsia"/>
        </w:rPr>
        <w:t>ę</w:t>
      </w:r>
      <w:r w:rsidRPr="00CA4C54">
        <w:t>dzy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wed</w:t>
      </w:r>
      <w:r w:rsidRPr="00CA4C54">
        <w:rPr>
          <w:rFonts w:hint="eastAsia"/>
        </w:rPr>
        <w:t>ł</w:t>
      </w:r>
      <w:r w:rsidRPr="00CA4C54">
        <w:t>ug jej mo</w:t>
      </w:r>
      <w:r w:rsidRPr="00CA4C54">
        <w:rPr>
          <w:rFonts w:hint="eastAsia"/>
        </w:rPr>
        <w:t>ż</w:t>
      </w:r>
      <w:r w:rsidRPr="00CA4C54">
        <w:t>liwego stanu zagospodarowania wynikaj</w:t>
      </w:r>
      <w:r w:rsidRPr="00CA4C54">
        <w:rPr>
          <w:rFonts w:hint="eastAsia"/>
        </w:rPr>
        <w:t>ą</w:t>
      </w:r>
      <w:r w:rsidRPr="00CA4C54">
        <w:t>cego z dotychczasowego przeznaczenia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lonego w miejscowym planie zagospodarowania przestrzennego a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wed</w:t>
      </w:r>
      <w:r w:rsidRPr="00CA4C54">
        <w:rPr>
          <w:rFonts w:hint="eastAsia"/>
        </w:rPr>
        <w:t>ł</w:t>
      </w:r>
      <w:r w:rsidRPr="00CA4C54">
        <w:t>ug faktycznego u</w:t>
      </w:r>
      <w:r w:rsidRPr="00CA4C54">
        <w:rPr>
          <w:rFonts w:hint="eastAsia"/>
        </w:rPr>
        <w:t>ż</w:t>
      </w:r>
      <w:r w:rsidRPr="00CA4C54">
        <w:t>ytkowania terenu i gruntu oraz dost</w:t>
      </w:r>
      <w:r w:rsidRPr="00CA4C54">
        <w:rPr>
          <w:rFonts w:hint="eastAsia"/>
        </w:rPr>
        <w:t>ę</w:t>
      </w:r>
      <w:r w:rsidRPr="00CA4C54">
        <w:t>pu do istniej</w:t>
      </w:r>
      <w:r w:rsidRPr="00CA4C54">
        <w:rPr>
          <w:rFonts w:hint="eastAsia"/>
        </w:rPr>
        <w:t>ą</w:t>
      </w:r>
      <w:r w:rsidRPr="00CA4C54">
        <w:t>cych w 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 xml:space="preserve">ycie </w:t>
      </w:r>
      <w:r w:rsidRPr="00CA4C54">
        <w:lastRenderedPageBreak/>
        <w:t>planu rezerwacji dróg publicznych, sieci wodoci</w:t>
      </w:r>
      <w:r w:rsidRPr="00CA4C54">
        <w:rPr>
          <w:rFonts w:hint="eastAsia"/>
        </w:rPr>
        <w:t>ą</w:t>
      </w:r>
      <w:r w:rsidRPr="00CA4C54">
        <w:t>gowych, kanalizacyjnych, elektroenergetycznych, gazowych, ciep</w:t>
      </w:r>
      <w:r w:rsidRPr="00CA4C54">
        <w:rPr>
          <w:rFonts w:hint="eastAsia"/>
        </w:rPr>
        <w:t>ł</w:t>
      </w:r>
      <w:r w:rsidRPr="00CA4C54">
        <w:t>owniczych oraz telekomunikacyjnych za ka</w:t>
      </w:r>
      <w:r w:rsidRPr="00CA4C54">
        <w:rPr>
          <w:rFonts w:hint="eastAsia"/>
        </w:rPr>
        <w:t>ż</w:t>
      </w:r>
      <w:r w:rsidRPr="00CA4C54">
        <w:t>de pe</w:t>
      </w:r>
      <w:r w:rsidRPr="00CA4C54">
        <w:rPr>
          <w:rFonts w:hint="eastAsia"/>
        </w:rPr>
        <w:t>ł</w:t>
      </w:r>
      <w:r w:rsidRPr="00CA4C54">
        <w:t>ne 12 miesi</w:t>
      </w:r>
      <w:r w:rsidRPr="00CA4C54">
        <w:rPr>
          <w:rFonts w:hint="eastAsia"/>
        </w:rPr>
        <w:t>ę</w:t>
      </w:r>
      <w:r w:rsidRPr="00CA4C54">
        <w:t>cy trwania ogranicze</w:t>
      </w:r>
      <w:r w:rsidRPr="00CA4C54">
        <w:rPr>
          <w:rFonts w:hint="eastAsia"/>
        </w:rPr>
        <w:t>ń</w:t>
      </w:r>
      <w:r w:rsidRPr="00CA4C54">
        <w:t xml:space="preserve"> wynikaj</w:t>
      </w:r>
      <w:r w:rsidRPr="00CA4C54">
        <w:rPr>
          <w:rFonts w:hint="eastAsia"/>
        </w:rPr>
        <w:t>ą</w:t>
      </w:r>
      <w:r w:rsidRPr="00CA4C54">
        <w:t xml:space="preserve">cych z planu rezerwacji </w:t>
      </w:r>
      <w:r w:rsidRPr="00CA4C54">
        <w:rPr>
          <w:rFonts w:hint="eastAsia"/>
        </w:rPr>
        <w:t>–</w:t>
      </w:r>
      <w:r w:rsidRPr="00CA4C54">
        <w:t xml:space="preserve"> je</w:t>
      </w:r>
      <w:r w:rsidRPr="00CA4C54">
        <w:rPr>
          <w:rFonts w:hint="eastAsia"/>
        </w:rPr>
        <w:t>ż</w:t>
      </w:r>
      <w:r w:rsidRPr="00CA4C54">
        <w:t>eli podstaw</w:t>
      </w:r>
      <w:r w:rsidRPr="00CA4C54">
        <w:rPr>
          <w:rFonts w:hint="eastAsia"/>
        </w:rPr>
        <w:t>ą</w:t>
      </w:r>
      <w:r w:rsidRPr="00CA4C54">
        <w:t xml:space="preserve"> wniosku o wyra</w:t>
      </w:r>
      <w:r w:rsidRPr="00CA4C54">
        <w:rPr>
          <w:rFonts w:hint="eastAsia"/>
        </w:rPr>
        <w:t>ż</w:t>
      </w:r>
      <w:r w:rsidRPr="00CA4C54">
        <w:t>enie zgody by</w:t>
      </w:r>
      <w:r w:rsidRPr="00CA4C54">
        <w:rPr>
          <w:rFonts w:hint="eastAsia"/>
        </w:rPr>
        <w:t>ł</w:t>
      </w:r>
      <w:r w:rsidRPr="00CA4C54">
        <w:t xml:space="preserve"> miejscowy plan zagospodarowania przestrzennego, lub</w:t>
      </w:r>
    </w:p>
    <w:p w14:paraId="690D37F0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 wysoko</w:t>
      </w:r>
      <w:r w:rsidRPr="00CA4C54">
        <w:rPr>
          <w:rFonts w:hint="eastAsia"/>
        </w:rPr>
        <w:t>ś</w:t>
      </w:r>
      <w:r w:rsidRPr="00CA4C54">
        <w:t>ci równej 1/100 ró</w:t>
      </w:r>
      <w:r w:rsidRPr="00CA4C54">
        <w:rPr>
          <w:rFonts w:hint="eastAsia"/>
        </w:rPr>
        <w:t>ż</w:t>
      </w:r>
      <w:r w:rsidRPr="00CA4C54">
        <w:t>nicy warto</w:t>
      </w:r>
      <w:r w:rsidRPr="00CA4C54">
        <w:rPr>
          <w:rFonts w:hint="eastAsia"/>
        </w:rPr>
        <w:t>ś</w:t>
      </w:r>
      <w:r w:rsidRPr="00CA4C54">
        <w:t>ci mi</w:t>
      </w:r>
      <w:r w:rsidRPr="00CA4C54">
        <w:rPr>
          <w:rFonts w:hint="eastAsia"/>
        </w:rPr>
        <w:t>ę</w:t>
      </w:r>
      <w:r w:rsidRPr="00CA4C54">
        <w:t>dzy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wed</w:t>
      </w:r>
      <w:r w:rsidRPr="00CA4C54">
        <w:rPr>
          <w:rFonts w:hint="eastAsia"/>
        </w:rPr>
        <w:t>ł</w:t>
      </w:r>
      <w:r w:rsidRPr="00CA4C54">
        <w:t>ug jej mo</w:t>
      </w:r>
      <w:r w:rsidRPr="00CA4C54">
        <w:rPr>
          <w:rFonts w:hint="eastAsia"/>
        </w:rPr>
        <w:t>ż</w:t>
      </w:r>
      <w:r w:rsidRPr="00CA4C54">
        <w:t>liwego stanu zagospodarowania wynikaj</w:t>
      </w:r>
      <w:r w:rsidRPr="00CA4C54">
        <w:rPr>
          <w:rFonts w:hint="eastAsia"/>
        </w:rPr>
        <w:t>ą</w:t>
      </w:r>
      <w:r w:rsidRPr="00CA4C54">
        <w:t>cego z decyzji o</w:t>
      </w:r>
      <w:r w:rsidR="007724AF" w:rsidRPr="00CA4C54">
        <w:t xml:space="preserve"> </w:t>
      </w:r>
      <w:r w:rsidRPr="00CA4C54">
        <w:t>warunkach zabudowy i zagospodarowania terenu a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wed</w:t>
      </w:r>
      <w:r w:rsidRPr="00CA4C54">
        <w:rPr>
          <w:rFonts w:hint="eastAsia"/>
        </w:rPr>
        <w:t>ł</w:t>
      </w:r>
      <w:r w:rsidRPr="00CA4C54">
        <w:t>ug faktycznego u</w:t>
      </w:r>
      <w:r w:rsidRPr="00CA4C54">
        <w:rPr>
          <w:rFonts w:hint="eastAsia"/>
        </w:rPr>
        <w:t>ż</w:t>
      </w:r>
      <w:r w:rsidRPr="00CA4C54">
        <w:t>ytkowania terenu i gruntu oraz dost</w:t>
      </w:r>
      <w:r w:rsidRPr="00CA4C54">
        <w:rPr>
          <w:rFonts w:hint="eastAsia"/>
        </w:rPr>
        <w:t>ę</w:t>
      </w:r>
      <w:r w:rsidRPr="00CA4C54">
        <w:t>pu do istniej</w:t>
      </w:r>
      <w:r w:rsidRPr="00CA4C54">
        <w:rPr>
          <w:rFonts w:hint="eastAsia"/>
        </w:rPr>
        <w:t>ą</w:t>
      </w:r>
      <w:r w:rsidRPr="00CA4C54">
        <w:t>cych w 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planu rezerwacji dróg publicznych, sieci wodoci</w:t>
      </w:r>
      <w:r w:rsidRPr="00CA4C54">
        <w:rPr>
          <w:rFonts w:hint="eastAsia"/>
        </w:rPr>
        <w:t>ą</w:t>
      </w:r>
      <w:r w:rsidRPr="00CA4C54">
        <w:t>gowych, kanalizacyjnych, elektroenergetycznych, gazowych, ciep</w:t>
      </w:r>
      <w:r w:rsidRPr="00CA4C54">
        <w:rPr>
          <w:rFonts w:hint="eastAsia"/>
        </w:rPr>
        <w:t>ł</w:t>
      </w:r>
      <w:r w:rsidRPr="00CA4C54">
        <w:t>owniczych oraz telekomunikacyjnych za ka</w:t>
      </w:r>
      <w:r w:rsidRPr="00CA4C54">
        <w:rPr>
          <w:rFonts w:hint="eastAsia"/>
        </w:rPr>
        <w:t>ż</w:t>
      </w:r>
      <w:r w:rsidRPr="00CA4C54">
        <w:t>de pe</w:t>
      </w:r>
      <w:r w:rsidRPr="00CA4C54">
        <w:rPr>
          <w:rFonts w:hint="eastAsia"/>
        </w:rPr>
        <w:t>ł</w:t>
      </w:r>
      <w:r w:rsidRPr="00CA4C54">
        <w:t>ne 12 miesi</w:t>
      </w:r>
      <w:r w:rsidRPr="00CA4C54">
        <w:rPr>
          <w:rFonts w:hint="eastAsia"/>
        </w:rPr>
        <w:t>ę</w:t>
      </w:r>
      <w:r w:rsidRPr="00CA4C54">
        <w:t>cy trwania ogranicze</w:t>
      </w:r>
      <w:r w:rsidRPr="00CA4C54">
        <w:rPr>
          <w:rFonts w:hint="eastAsia"/>
        </w:rPr>
        <w:t>ń</w:t>
      </w:r>
      <w:r w:rsidRPr="00CA4C54">
        <w:t xml:space="preserve"> wynikaj</w:t>
      </w:r>
      <w:r w:rsidRPr="00CA4C54">
        <w:rPr>
          <w:rFonts w:hint="eastAsia"/>
        </w:rPr>
        <w:t>ą</w:t>
      </w:r>
      <w:r w:rsidRPr="00CA4C54">
        <w:t xml:space="preserve">cych z planu rezerwacji </w:t>
      </w:r>
      <w:r w:rsidRPr="00CA4C54">
        <w:rPr>
          <w:rFonts w:hint="eastAsia"/>
        </w:rPr>
        <w:t>–</w:t>
      </w:r>
      <w:r w:rsidRPr="00CA4C54">
        <w:t xml:space="preserve"> je</w:t>
      </w:r>
      <w:r w:rsidRPr="00CA4C54">
        <w:rPr>
          <w:rFonts w:hint="eastAsia"/>
        </w:rPr>
        <w:t>ż</w:t>
      </w:r>
      <w:r w:rsidRPr="00CA4C54">
        <w:t>eli podstaw</w:t>
      </w:r>
      <w:r w:rsidRPr="00CA4C54">
        <w:rPr>
          <w:rFonts w:hint="eastAsia"/>
        </w:rPr>
        <w:t>ą</w:t>
      </w:r>
      <w:r w:rsidRPr="00CA4C54">
        <w:t xml:space="preserve"> wniosku o wyra</w:t>
      </w:r>
      <w:r w:rsidRPr="00CA4C54">
        <w:rPr>
          <w:rFonts w:hint="eastAsia"/>
        </w:rPr>
        <w:t>ż</w:t>
      </w:r>
      <w:r w:rsidRPr="00CA4C54">
        <w:t>enie zgody na uzyskanie pozwolenia na budow</w:t>
      </w:r>
      <w:r w:rsidRPr="00CA4C54">
        <w:rPr>
          <w:rFonts w:hint="eastAsia"/>
        </w:rPr>
        <w:t>ę</w:t>
      </w:r>
      <w:r w:rsidRPr="00CA4C54">
        <w:t xml:space="preserve"> by</w:t>
      </w:r>
      <w:r w:rsidRPr="00CA4C54">
        <w:rPr>
          <w:rFonts w:hint="eastAsia"/>
        </w:rPr>
        <w:t>ł</w:t>
      </w:r>
      <w:r w:rsidRPr="00CA4C54">
        <w:t>a decyzja o warunkach zabudowy i zagospodarowania terenu wydana na podstawie zgody, o której mowa w art. 120s.</w:t>
      </w:r>
    </w:p>
    <w:p w14:paraId="3B27EFC5" w14:textId="1C4B4A84" w:rsidR="00BE12D0" w:rsidRPr="00CA4C54" w:rsidRDefault="00BE12D0" w:rsidP="00782969">
      <w:pPr>
        <w:pStyle w:val="ZUSTzmustartykuempunktem"/>
        <w:keepNext/>
      </w:pPr>
      <w:r w:rsidRPr="00CA4C54">
        <w:t>2. W przypadku uchylenia pozwolenia na budow</w:t>
      </w:r>
      <w:r w:rsidRPr="00CA4C54">
        <w:rPr>
          <w:rFonts w:hint="eastAsia"/>
        </w:rPr>
        <w:t>ę</w:t>
      </w:r>
      <w:r w:rsidRPr="00CA4C54">
        <w:t xml:space="preserve"> lub zakazania realizacji robót budowlanych na podstawie zg</w:t>
      </w:r>
      <w:r w:rsidRPr="00CA4C54">
        <w:rPr>
          <w:rFonts w:hint="eastAsia"/>
        </w:rPr>
        <w:t>ł</w:t>
      </w:r>
      <w:r w:rsidRPr="00CA4C54">
        <w:t>oszenia budowlanego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cicielowi nieruchomo</w:t>
      </w:r>
      <w:r w:rsidRPr="00CA4C54">
        <w:rPr>
          <w:rFonts w:hint="eastAsia"/>
        </w:rPr>
        <w:t>ś</w:t>
      </w:r>
      <w:r w:rsidRPr="00CA4C54">
        <w:t>ci przys</w:t>
      </w:r>
      <w:r w:rsidRPr="00CA4C54">
        <w:rPr>
          <w:rFonts w:hint="eastAsia"/>
        </w:rPr>
        <w:t>ł</w:t>
      </w:r>
      <w:r w:rsidRPr="00CA4C54">
        <w:t>uguje odszkodowanie w wysoko</w:t>
      </w:r>
      <w:r w:rsidRPr="00CA4C54">
        <w:rPr>
          <w:rFonts w:hint="eastAsia"/>
        </w:rPr>
        <w:t>ś</w:t>
      </w:r>
      <w:r w:rsidRPr="00CA4C54">
        <w:t>ci:</w:t>
      </w:r>
    </w:p>
    <w:p w14:paraId="06261C88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kosztów przygotowania projektu budowlanego oraz uzyskania zgód i dokumentów, które zosta</w:t>
      </w:r>
      <w:r w:rsidRPr="00CA4C54">
        <w:rPr>
          <w:rFonts w:hint="eastAsia"/>
        </w:rPr>
        <w:t>ł</w:t>
      </w:r>
      <w:r w:rsidRPr="00CA4C54">
        <w:t>y poniesione w zwi</w:t>
      </w:r>
      <w:r w:rsidRPr="00CA4C54">
        <w:rPr>
          <w:rFonts w:hint="eastAsia"/>
        </w:rPr>
        <w:t>ą</w:t>
      </w:r>
      <w:r w:rsidRPr="00CA4C54">
        <w:t>zku z uzyskaniem pozwolenia na budow</w:t>
      </w:r>
      <w:r w:rsidRPr="00CA4C54">
        <w:rPr>
          <w:rFonts w:hint="eastAsia"/>
        </w:rPr>
        <w:t>ę</w:t>
      </w:r>
      <w:r w:rsidRPr="00CA4C54">
        <w:t xml:space="preserve"> lub dokonaniem zg</w:t>
      </w:r>
      <w:r w:rsidRPr="00CA4C54">
        <w:rPr>
          <w:rFonts w:hint="eastAsia"/>
        </w:rPr>
        <w:t>ł</w:t>
      </w:r>
      <w:r w:rsidRPr="00CA4C54">
        <w:t>oszenia budowlanego, oraz</w:t>
      </w:r>
    </w:p>
    <w:p w14:paraId="7F213736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równej ró</w:t>
      </w:r>
      <w:r w:rsidRPr="00CA4C54">
        <w:rPr>
          <w:rFonts w:hint="eastAsia"/>
        </w:rPr>
        <w:t>ż</w:t>
      </w:r>
      <w:r w:rsidRPr="00CA4C54">
        <w:t>nicy warto</w:t>
      </w:r>
      <w:r w:rsidRPr="00CA4C54">
        <w:rPr>
          <w:rFonts w:hint="eastAsia"/>
        </w:rPr>
        <w:t>ś</w:t>
      </w:r>
      <w:r w:rsidRPr="00CA4C54">
        <w:t>ci mi</w:t>
      </w:r>
      <w:r w:rsidRPr="00CA4C54">
        <w:rPr>
          <w:rFonts w:hint="eastAsia"/>
        </w:rPr>
        <w:t>ę</w:t>
      </w:r>
      <w:r w:rsidRPr="00CA4C54">
        <w:t>dzy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</w:t>
      </w:r>
      <w:r w:rsidRPr="00CA4C54">
        <w:rPr>
          <w:rFonts w:hint="eastAsia"/>
        </w:rPr>
        <w:t>ą</w:t>
      </w:r>
      <w:r w:rsidRPr="00CA4C54">
        <w:t xml:space="preserve"> zgodnie z tre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pozwolenia na budow</w:t>
      </w:r>
      <w:r w:rsidRPr="00CA4C54">
        <w:rPr>
          <w:rFonts w:hint="eastAsia"/>
        </w:rPr>
        <w:t>ę</w:t>
      </w:r>
      <w:r w:rsidRPr="00CA4C54">
        <w:t xml:space="preserve"> lub zg</w:t>
      </w:r>
      <w:r w:rsidRPr="00CA4C54">
        <w:rPr>
          <w:rFonts w:hint="eastAsia"/>
        </w:rPr>
        <w:t>ł</w:t>
      </w:r>
      <w:r w:rsidRPr="00CA4C54">
        <w:t>oszenia budowlanego a warto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wed</w:t>
      </w:r>
      <w:r w:rsidRPr="00CA4C54">
        <w:rPr>
          <w:rFonts w:hint="eastAsia"/>
        </w:rPr>
        <w:t>ł</w:t>
      </w:r>
      <w:r w:rsidRPr="00CA4C54">
        <w:t>ug faktycznego u</w:t>
      </w:r>
      <w:r w:rsidRPr="00CA4C54">
        <w:rPr>
          <w:rFonts w:hint="eastAsia"/>
        </w:rPr>
        <w:t>ż</w:t>
      </w:r>
      <w:r w:rsidRPr="00CA4C54">
        <w:t>ytkowania terenu i gruntu oraz dost</w:t>
      </w:r>
      <w:r w:rsidRPr="00CA4C54">
        <w:rPr>
          <w:rFonts w:hint="eastAsia"/>
        </w:rPr>
        <w:t>ę</w:t>
      </w:r>
      <w:r w:rsidRPr="00CA4C54">
        <w:t>pu do istniej</w:t>
      </w:r>
      <w:r w:rsidRPr="00CA4C54">
        <w:rPr>
          <w:rFonts w:hint="eastAsia"/>
        </w:rPr>
        <w:t>ą</w:t>
      </w:r>
      <w:r w:rsidRPr="00CA4C54">
        <w:t>cych w 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planu rezerwacji dróg publicznych, sieci wodoci</w:t>
      </w:r>
      <w:r w:rsidRPr="00CA4C54">
        <w:rPr>
          <w:rFonts w:hint="eastAsia"/>
        </w:rPr>
        <w:t>ą</w:t>
      </w:r>
      <w:r w:rsidRPr="00CA4C54">
        <w:t>gowych, kanalizacyjnych, elektroenergetycznych, gazowych, ciep</w:t>
      </w:r>
      <w:r w:rsidRPr="00CA4C54">
        <w:rPr>
          <w:rFonts w:hint="eastAsia"/>
        </w:rPr>
        <w:t>ł</w:t>
      </w:r>
      <w:r w:rsidRPr="00CA4C54">
        <w:t>owniczych oraz telekomunikacyjnych.</w:t>
      </w:r>
    </w:p>
    <w:p w14:paraId="38502075" w14:textId="77777777" w:rsidR="00BE12D0" w:rsidRPr="00CA4C54" w:rsidRDefault="00BE12D0" w:rsidP="00782969">
      <w:pPr>
        <w:pStyle w:val="ZUSTzmustartykuempunktem"/>
        <w:keepNext/>
      </w:pPr>
      <w:r w:rsidRPr="00CA4C54">
        <w:t>3. Obliczaj</w:t>
      </w:r>
      <w:r w:rsidRPr="00CA4C54">
        <w:rPr>
          <w:rFonts w:hint="eastAsia"/>
        </w:rPr>
        <w:t>ą</w:t>
      </w:r>
      <w:r w:rsidRPr="00CA4C54">
        <w:t>c odszkodowanie ustalane na podstawie ust. 1:</w:t>
      </w:r>
    </w:p>
    <w:p w14:paraId="74F9FC7F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za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przyjmuje si</w:t>
      </w:r>
      <w:r w:rsidRPr="00CA4C54">
        <w:rPr>
          <w:rFonts w:hint="eastAsia"/>
        </w:rPr>
        <w:t>ę</w:t>
      </w:r>
      <w:r w:rsidRPr="00CA4C54">
        <w:t xml:space="preserve"> jej warto</w:t>
      </w:r>
      <w:r w:rsidRPr="00CA4C54">
        <w:rPr>
          <w:rFonts w:hint="eastAsia"/>
        </w:rPr>
        <w:t>ść</w:t>
      </w:r>
      <w:r w:rsidRPr="00CA4C54">
        <w:t xml:space="preserve"> z dnia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wniosku o odszkodowanie;</w:t>
      </w:r>
    </w:p>
    <w:p w14:paraId="355885BB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za pierwszy dzie</w:t>
      </w:r>
      <w:r w:rsidRPr="00CA4C54">
        <w:rPr>
          <w:rFonts w:hint="eastAsia"/>
        </w:rPr>
        <w:t>ń</w:t>
      </w:r>
      <w:r w:rsidRPr="00CA4C54">
        <w:t>, w którym nale</w:t>
      </w:r>
      <w:r w:rsidRPr="00CA4C54">
        <w:rPr>
          <w:rFonts w:hint="eastAsia"/>
        </w:rPr>
        <w:t>ż</w:t>
      </w:r>
      <w:r w:rsidRPr="00CA4C54">
        <w:t>ne jest odszkodowanie, przyjmuje si</w:t>
      </w:r>
      <w:r w:rsidRPr="00CA4C54">
        <w:rPr>
          <w:rFonts w:hint="eastAsia"/>
        </w:rPr>
        <w:t>ę</w:t>
      </w:r>
      <w:r w:rsidRPr="00CA4C54">
        <w:t xml:space="preserve"> dzie</w:t>
      </w:r>
      <w:r w:rsidRPr="00CA4C54">
        <w:rPr>
          <w:rFonts w:hint="eastAsia"/>
        </w:rPr>
        <w:t>ń</w:t>
      </w:r>
      <w:r w:rsidRPr="00CA4C54">
        <w:t xml:space="preserve"> nast</w:t>
      </w:r>
      <w:r w:rsidRPr="00CA4C54">
        <w:rPr>
          <w:rFonts w:hint="eastAsia"/>
        </w:rPr>
        <w:t>ę</w:t>
      </w:r>
      <w:r w:rsidRPr="00CA4C54">
        <w:t>pny po dniu, w którym decyzja, o której mowa w ust. 1,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ostateczna;</w:t>
      </w:r>
    </w:p>
    <w:p w14:paraId="200F1880" w14:textId="415B7659" w:rsidR="00BE12D0" w:rsidRPr="00CA4C54" w:rsidRDefault="00BE12D0" w:rsidP="00BE12D0">
      <w:pPr>
        <w:pStyle w:val="ZPKTzmpktartykuempunktem"/>
      </w:pPr>
      <w:r w:rsidRPr="00CA4C54">
        <w:lastRenderedPageBreak/>
        <w:t>3)</w:t>
      </w:r>
      <w:r w:rsidRPr="00CA4C54">
        <w:tab/>
        <w:t>w przypadku gdy okres mi</w:t>
      </w:r>
      <w:r w:rsidRPr="00CA4C54">
        <w:rPr>
          <w:rFonts w:hint="eastAsia"/>
        </w:rPr>
        <w:t>ę</w:t>
      </w:r>
      <w:r w:rsidRPr="00CA4C54">
        <w:t>dzy dniem, o którym mowa w pkt 2, a ostatnim dniem obowi</w:t>
      </w:r>
      <w:r w:rsidRPr="00CA4C54">
        <w:rPr>
          <w:rFonts w:hint="eastAsia"/>
        </w:rPr>
        <w:t>ą</w:t>
      </w:r>
      <w:r w:rsidRPr="00CA4C54">
        <w:t>zywania planu rezerwacji jest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 ni</w:t>
      </w:r>
      <w:r w:rsidRPr="00CA4C54">
        <w:rPr>
          <w:rFonts w:hint="eastAsia"/>
        </w:rPr>
        <w:t>ż</w:t>
      </w:r>
      <w:r w:rsidRPr="00CA4C54">
        <w:t xml:space="preserve"> 12 miesi</w:t>
      </w:r>
      <w:r w:rsidRPr="00CA4C54">
        <w:rPr>
          <w:rFonts w:hint="eastAsia"/>
        </w:rPr>
        <w:t>ę</w:t>
      </w:r>
      <w:r w:rsidRPr="00CA4C54">
        <w:t>cy, ale nie jest wielokrotno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12 miesi</w:t>
      </w:r>
      <w:r w:rsidRPr="00CA4C54">
        <w:rPr>
          <w:rFonts w:hint="eastAsia"/>
        </w:rPr>
        <w:t>ę</w:t>
      </w:r>
      <w:r w:rsidRPr="00CA4C54">
        <w:t>cy, odszkodowanie za miesi</w:t>
      </w:r>
      <w:r w:rsidRPr="00CA4C54">
        <w:rPr>
          <w:rFonts w:hint="eastAsia"/>
        </w:rPr>
        <w:t>ą</w:t>
      </w:r>
      <w:r w:rsidRPr="00CA4C54">
        <w:t>ce pozosta</w:t>
      </w:r>
      <w:r w:rsidRPr="00CA4C54">
        <w:rPr>
          <w:rFonts w:hint="eastAsia"/>
        </w:rPr>
        <w:t>ł</w:t>
      </w:r>
      <w:r w:rsidRPr="00CA4C54">
        <w:t>e do pe</w:t>
      </w:r>
      <w:r w:rsidRPr="00CA4C54">
        <w:rPr>
          <w:rFonts w:hint="eastAsia"/>
        </w:rPr>
        <w:t>ł</w:t>
      </w:r>
      <w:r w:rsidRPr="00CA4C54">
        <w:t xml:space="preserve">nego roku wynosi 1/12 odszkodowania, ustalanego na podstawie </w:t>
      </w:r>
      <w:r w:rsidR="00347B51" w:rsidRPr="00CA4C54">
        <w:t xml:space="preserve">ust. </w:t>
      </w:r>
      <w:r w:rsidRPr="00CA4C54">
        <w:t>1, za ka</w:t>
      </w:r>
      <w:r w:rsidRPr="00CA4C54">
        <w:rPr>
          <w:rFonts w:hint="eastAsia"/>
        </w:rPr>
        <w:t>ż</w:t>
      </w:r>
      <w:r w:rsidRPr="00CA4C54">
        <w:t>dy rozpocz</w:t>
      </w:r>
      <w:r w:rsidRPr="00CA4C54">
        <w:rPr>
          <w:rFonts w:hint="eastAsia"/>
        </w:rPr>
        <w:t>ę</w:t>
      </w:r>
      <w:r w:rsidRPr="00CA4C54">
        <w:t>ty miesi</w:t>
      </w:r>
      <w:r w:rsidRPr="00CA4C54">
        <w:rPr>
          <w:rFonts w:hint="eastAsia"/>
        </w:rPr>
        <w:t>ą</w:t>
      </w:r>
      <w:r w:rsidRPr="00CA4C54">
        <w:t>c;</w:t>
      </w:r>
    </w:p>
    <w:p w14:paraId="7E2B9780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w przypadku gdy okres mi</w:t>
      </w:r>
      <w:r w:rsidRPr="00CA4C54">
        <w:rPr>
          <w:rFonts w:hint="eastAsia"/>
        </w:rPr>
        <w:t>ę</w:t>
      </w:r>
      <w:r w:rsidRPr="00CA4C54">
        <w:t>dzy dniem, o którym mowa w pkt 2, a ostatnim dniem obowi</w:t>
      </w:r>
      <w:r w:rsidRPr="00CA4C54">
        <w:rPr>
          <w:rFonts w:hint="eastAsia"/>
        </w:rPr>
        <w:t>ą</w:t>
      </w:r>
      <w:r w:rsidRPr="00CA4C54">
        <w:t>zywania planu rezerwacji jest krótszy od 12 miesi</w:t>
      </w:r>
      <w:r w:rsidRPr="00CA4C54">
        <w:rPr>
          <w:rFonts w:hint="eastAsia"/>
        </w:rPr>
        <w:t>ę</w:t>
      </w:r>
      <w:r w:rsidRPr="00CA4C54">
        <w:t>cy, odszkodowanie wynosi 1/12 odszkodowania, ustalanego na podstawie ust. 1, za ka</w:t>
      </w:r>
      <w:r w:rsidRPr="00CA4C54">
        <w:rPr>
          <w:rFonts w:hint="eastAsia"/>
        </w:rPr>
        <w:t>ż</w:t>
      </w:r>
      <w:r w:rsidRPr="00CA4C54">
        <w:t>dy rozpocz</w:t>
      </w:r>
      <w:r w:rsidRPr="00CA4C54">
        <w:rPr>
          <w:rFonts w:hint="eastAsia"/>
        </w:rPr>
        <w:t>ę</w:t>
      </w:r>
      <w:r w:rsidRPr="00CA4C54">
        <w:t>ty miesi</w:t>
      </w:r>
      <w:r w:rsidRPr="00CA4C54">
        <w:rPr>
          <w:rFonts w:hint="eastAsia"/>
        </w:rPr>
        <w:t>ą</w:t>
      </w:r>
      <w:r w:rsidRPr="00CA4C54">
        <w:t>c.</w:t>
      </w:r>
    </w:p>
    <w:p w14:paraId="696001C2" w14:textId="77777777" w:rsidR="00BE12D0" w:rsidRPr="00CA4C54" w:rsidRDefault="00BE12D0" w:rsidP="00782969">
      <w:pPr>
        <w:pStyle w:val="ZUSTzmustartykuempunktem"/>
        <w:keepNext/>
      </w:pPr>
      <w:r w:rsidRPr="00CA4C54">
        <w:t>4. Roszczenie o odszkodowanie, o którym mowa w ust. 1, przedawnia si</w:t>
      </w:r>
      <w:r w:rsidRPr="00CA4C54">
        <w:rPr>
          <w:rFonts w:hint="eastAsia"/>
        </w:rPr>
        <w:t>ę</w:t>
      </w:r>
      <w:r w:rsidRPr="00CA4C54">
        <w:t xml:space="preserve"> po up</w:t>
      </w:r>
      <w:r w:rsidRPr="00CA4C54">
        <w:rPr>
          <w:rFonts w:hint="eastAsia"/>
        </w:rPr>
        <w:t>ł</w:t>
      </w:r>
      <w:r w:rsidRPr="00CA4C54">
        <w:t>ywie 6 lat od dnia nast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>cego:</w:t>
      </w:r>
    </w:p>
    <w:p w14:paraId="23305DD9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po up</w:t>
      </w:r>
      <w:r w:rsidRPr="00CA4C54">
        <w:rPr>
          <w:rFonts w:hint="eastAsia"/>
        </w:rPr>
        <w:t>ł</w:t>
      </w:r>
      <w:r w:rsidRPr="00CA4C54">
        <w:t>ywie ostatniego dnia obowi</w:t>
      </w:r>
      <w:r w:rsidRPr="00CA4C54">
        <w:rPr>
          <w:rFonts w:hint="eastAsia"/>
        </w:rPr>
        <w:t>ą</w:t>
      </w:r>
      <w:r w:rsidRPr="00CA4C54">
        <w:t>zywania planu rezerwacji, w przypadku odszkodowania ustalanego na podstawie ust. 1 pkt 1;</w:t>
      </w:r>
    </w:p>
    <w:p w14:paraId="118D16AA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po dniu, w którym decyzja, o której mowa w ust. 1,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ostateczna, w przypadku odszkodowania ustalanego na podstawie ust. 1 pkt 2. </w:t>
      </w:r>
    </w:p>
    <w:p w14:paraId="6CAB4083" w14:textId="77777777" w:rsidR="00BE12D0" w:rsidRPr="00CA4C54" w:rsidRDefault="00BE12D0" w:rsidP="00BE12D0">
      <w:pPr>
        <w:pStyle w:val="ZUSTzmustartykuempunktem"/>
      </w:pPr>
      <w:r w:rsidRPr="00CA4C54">
        <w:t>5. Roszczenie o odszkodowanie, o którym mowa w ust. 2, przedawnia si</w:t>
      </w:r>
      <w:r w:rsidRPr="00CA4C54">
        <w:rPr>
          <w:rFonts w:hint="eastAsia"/>
        </w:rPr>
        <w:t>ę</w:t>
      </w:r>
      <w:r w:rsidRPr="00CA4C54">
        <w:t xml:space="preserve"> po up</w:t>
      </w:r>
      <w:r w:rsidRPr="00CA4C54">
        <w:rPr>
          <w:rFonts w:hint="eastAsia"/>
        </w:rPr>
        <w:t>ł</w:t>
      </w:r>
      <w:r w:rsidRPr="00CA4C54">
        <w:t>ywie 6 lat od dnia, w którym decyzja uchylaj</w:t>
      </w:r>
      <w:r w:rsidRPr="00CA4C54">
        <w:rPr>
          <w:rFonts w:hint="eastAsia"/>
        </w:rPr>
        <w:t>ą</w:t>
      </w:r>
      <w:r w:rsidRPr="00CA4C54">
        <w:t>ca pozwolenia na budow</w:t>
      </w:r>
      <w:r w:rsidRPr="00CA4C54">
        <w:rPr>
          <w:rFonts w:hint="eastAsia"/>
        </w:rPr>
        <w:t>ę</w:t>
      </w:r>
      <w:r w:rsidRPr="00CA4C54">
        <w:t xml:space="preserve"> lub decyzja zakazuj</w:t>
      </w:r>
      <w:r w:rsidRPr="00CA4C54">
        <w:rPr>
          <w:rFonts w:hint="eastAsia"/>
        </w:rPr>
        <w:t>ą</w:t>
      </w:r>
      <w:r w:rsidRPr="00CA4C54">
        <w:t>ca realizacji robót budowlanych na podstawie zg</w:t>
      </w:r>
      <w:r w:rsidRPr="00CA4C54">
        <w:rPr>
          <w:rFonts w:hint="eastAsia"/>
        </w:rPr>
        <w:t>ł</w:t>
      </w:r>
      <w:r w:rsidRPr="00CA4C54">
        <w:t>oszenia budowlanego sta</w:t>
      </w:r>
      <w:r w:rsidRPr="00CA4C54">
        <w:rPr>
          <w:rFonts w:hint="eastAsia"/>
        </w:rPr>
        <w:t>ł</w:t>
      </w:r>
      <w:r w:rsidRPr="00CA4C54">
        <w:t>a si</w:t>
      </w:r>
      <w:r w:rsidRPr="00CA4C54">
        <w:rPr>
          <w:rFonts w:hint="eastAsia"/>
        </w:rPr>
        <w:t>ę</w:t>
      </w:r>
      <w:r w:rsidRPr="00CA4C54">
        <w:t xml:space="preserve"> ostateczna. </w:t>
      </w:r>
    </w:p>
    <w:p w14:paraId="00D6C9BF" w14:textId="77777777" w:rsidR="00BE12D0" w:rsidRPr="00CA4C54" w:rsidRDefault="00BE12D0" w:rsidP="00BE12D0">
      <w:pPr>
        <w:pStyle w:val="ZARTzmartartykuempunktem"/>
      </w:pPr>
      <w:r w:rsidRPr="00CA4C54">
        <w:t>Art. 120w. 1. Przez mo</w:t>
      </w:r>
      <w:r w:rsidRPr="00CA4C54">
        <w:rPr>
          <w:rFonts w:hint="eastAsia"/>
        </w:rPr>
        <w:t>ż</w:t>
      </w:r>
      <w:r w:rsidRPr="00CA4C54">
        <w:t>liwy stan zagospodarowania, o którym mowa w art. 120v ust. 1 pkt 1, rozumie si</w:t>
      </w:r>
      <w:r w:rsidRPr="00CA4C54">
        <w:rPr>
          <w:rFonts w:hint="eastAsia"/>
        </w:rPr>
        <w:t>ę</w:t>
      </w:r>
      <w:r w:rsidRPr="00CA4C54">
        <w:t xml:space="preserve"> stan nieruchomo</w:t>
      </w:r>
      <w:r w:rsidRPr="00CA4C54">
        <w:rPr>
          <w:rFonts w:hint="eastAsia"/>
        </w:rPr>
        <w:t>ś</w:t>
      </w:r>
      <w:r w:rsidRPr="00CA4C54">
        <w:t>ci prawnie dopuszczalny, technicznie mo</w:t>
      </w:r>
      <w:r w:rsidRPr="00CA4C54">
        <w:rPr>
          <w:rFonts w:hint="eastAsia"/>
        </w:rPr>
        <w:t>ż</w:t>
      </w:r>
      <w:r w:rsidRPr="00CA4C54">
        <w:t>liwy i ekonomicznie uzasadniony.</w:t>
      </w:r>
    </w:p>
    <w:p w14:paraId="4B064415" w14:textId="77777777" w:rsidR="00BE12D0" w:rsidRPr="00CA4C54" w:rsidRDefault="00BE12D0" w:rsidP="00BE12D0">
      <w:pPr>
        <w:pStyle w:val="ZUSTzmustartykuempunktem"/>
      </w:pPr>
      <w:r w:rsidRPr="00CA4C54">
        <w:t>2.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>c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wed</w:t>
      </w:r>
      <w:r w:rsidRPr="00CA4C54">
        <w:rPr>
          <w:rFonts w:hint="eastAsia"/>
        </w:rPr>
        <w:t>ł</w:t>
      </w:r>
      <w:r w:rsidRPr="00CA4C54">
        <w:t>ug faktycznego u</w:t>
      </w:r>
      <w:r w:rsidRPr="00CA4C54">
        <w:rPr>
          <w:rFonts w:hint="eastAsia"/>
        </w:rPr>
        <w:t>ż</w:t>
      </w:r>
      <w:r w:rsidRPr="00CA4C54">
        <w:t>ytkowania terenu i gruntu, uwzgl</w:t>
      </w:r>
      <w:r w:rsidRPr="00CA4C54">
        <w:rPr>
          <w:rFonts w:hint="eastAsia"/>
        </w:rPr>
        <w:t>ę</w:t>
      </w:r>
      <w:r w:rsidRPr="00CA4C54">
        <w:t>dnia si</w:t>
      </w:r>
      <w:r w:rsidRPr="00CA4C54">
        <w:rPr>
          <w:rFonts w:hint="eastAsia"/>
        </w:rPr>
        <w:t>ę</w:t>
      </w:r>
      <w:r w:rsidRPr="00CA4C54">
        <w:t xml:space="preserve"> art. 120za. </w:t>
      </w:r>
    </w:p>
    <w:p w14:paraId="4A6EAD1A" w14:textId="77777777" w:rsidR="00BE12D0" w:rsidRPr="00CA4C54" w:rsidRDefault="00BE12D0" w:rsidP="00782969">
      <w:pPr>
        <w:pStyle w:val="ZUSTzmustartykuempunktem"/>
        <w:keepNext/>
      </w:pPr>
      <w:r w:rsidRPr="00CA4C54">
        <w:t>3. Przy okre</w:t>
      </w:r>
      <w:r w:rsidRPr="00CA4C54">
        <w:rPr>
          <w:rFonts w:hint="eastAsia"/>
        </w:rPr>
        <w:t>ś</w:t>
      </w:r>
      <w:r w:rsidRPr="00CA4C54">
        <w:t>laniu wysoko</w:t>
      </w:r>
      <w:r w:rsidRPr="00CA4C54">
        <w:rPr>
          <w:rFonts w:hint="eastAsia"/>
        </w:rPr>
        <w:t>ś</w:t>
      </w:r>
      <w:r w:rsidRPr="00CA4C54">
        <w:t>ci odszkodowania, o którym mowa w art. 120v ust. 2, nie uwzgl</w:t>
      </w:r>
      <w:r w:rsidRPr="00CA4C54">
        <w:rPr>
          <w:rFonts w:hint="eastAsia"/>
        </w:rPr>
        <w:t>ę</w:t>
      </w:r>
      <w:r w:rsidRPr="00CA4C54">
        <w:t>dnia si</w:t>
      </w:r>
      <w:r w:rsidRPr="00CA4C54">
        <w:rPr>
          <w:rFonts w:hint="eastAsia"/>
        </w:rPr>
        <w:t>ę</w:t>
      </w:r>
      <w:r w:rsidRPr="00CA4C54">
        <w:t>:</w:t>
      </w:r>
    </w:p>
    <w:p w14:paraId="12F38ABA" w14:textId="52E188EC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miejscowego planu zagospodarowania przestrzennego, poprzednio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cych miejscowych planów zagospodarowania przestrzennego oraz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− w</w:t>
      </w:r>
      <w:r w:rsidR="00347B51" w:rsidRPr="00CA4C54">
        <w:t> </w:t>
      </w:r>
      <w:r w:rsidRPr="00CA4C54">
        <w:t>przypadku gdy podstaw</w:t>
      </w:r>
      <w:r w:rsidRPr="00CA4C54">
        <w:rPr>
          <w:rFonts w:hint="eastAsia"/>
        </w:rPr>
        <w:t>ą</w:t>
      </w:r>
      <w:r w:rsidRPr="00CA4C54">
        <w:t xml:space="preserve"> pozwolenia na budow</w:t>
      </w:r>
      <w:r w:rsidRPr="00CA4C54">
        <w:rPr>
          <w:rFonts w:hint="eastAsia"/>
        </w:rPr>
        <w:t>ę</w:t>
      </w:r>
      <w:r w:rsidRPr="00CA4C54">
        <w:t xml:space="preserve"> lub zg</w:t>
      </w:r>
      <w:r w:rsidRPr="00CA4C54">
        <w:rPr>
          <w:rFonts w:hint="eastAsia"/>
        </w:rPr>
        <w:t>ł</w:t>
      </w:r>
      <w:r w:rsidRPr="00CA4C54">
        <w:t>oszenia budowlanego by</w:t>
      </w:r>
      <w:r w:rsidRPr="00CA4C54">
        <w:rPr>
          <w:rFonts w:hint="eastAsia"/>
        </w:rPr>
        <w:t>ł</w:t>
      </w:r>
      <w:r w:rsidRPr="00CA4C54">
        <w:t xml:space="preserve"> miejscowy plan zagospodarowania przestrzennego;</w:t>
      </w:r>
    </w:p>
    <w:p w14:paraId="241DB19A" w14:textId="66B3C76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decyzji o warunkach zabudowy i zagospodarowania terenu, poprzednio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 xml:space="preserve">cych miejscowych planów zagospodarowania przestrzennego oraz </w:t>
      </w:r>
      <w:r w:rsidRPr="00CA4C54">
        <w:lastRenderedPageBreak/>
        <w:t>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− w</w:t>
      </w:r>
      <w:r w:rsidR="00347B51" w:rsidRPr="00CA4C54">
        <w:t> </w:t>
      </w:r>
      <w:r w:rsidRPr="00CA4C54">
        <w:t>przypadku gdy podstaw</w:t>
      </w:r>
      <w:r w:rsidRPr="00CA4C54">
        <w:rPr>
          <w:rFonts w:hint="eastAsia"/>
        </w:rPr>
        <w:t>ą</w:t>
      </w:r>
      <w:r w:rsidRPr="00CA4C54">
        <w:t xml:space="preserve"> pozwolenia na budow</w:t>
      </w:r>
      <w:r w:rsidRPr="00CA4C54">
        <w:rPr>
          <w:rFonts w:hint="eastAsia"/>
        </w:rPr>
        <w:t>ę</w:t>
      </w:r>
      <w:r w:rsidRPr="00CA4C54">
        <w:t xml:space="preserve"> by</w:t>
      </w:r>
      <w:r w:rsidRPr="00CA4C54">
        <w:rPr>
          <w:rFonts w:hint="eastAsia"/>
        </w:rPr>
        <w:t>ł</w:t>
      </w:r>
      <w:r w:rsidRPr="00CA4C54">
        <w:t>a decyzja o warunkach zabudowy i zagospodarowania terenu.</w:t>
      </w:r>
    </w:p>
    <w:p w14:paraId="223324FB" w14:textId="77777777" w:rsidR="00BE12D0" w:rsidRPr="00CA4C54" w:rsidRDefault="00BE12D0" w:rsidP="00BE12D0">
      <w:pPr>
        <w:pStyle w:val="ZARTzmartartykuempunktem"/>
      </w:pPr>
      <w:r w:rsidRPr="00CA4C54">
        <w:t>Art. 120x. 1. Decyzj</w:t>
      </w:r>
      <w:r w:rsidRPr="00CA4C54">
        <w:rPr>
          <w:rFonts w:hint="eastAsia"/>
        </w:rPr>
        <w:t>ę</w:t>
      </w:r>
      <w:r w:rsidRPr="00CA4C54">
        <w:t xml:space="preserve"> ustalaj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wysoko</w:t>
      </w:r>
      <w:r w:rsidRPr="00CA4C54">
        <w:rPr>
          <w:rFonts w:hint="eastAsia"/>
        </w:rPr>
        <w:t>ść</w:t>
      </w:r>
      <w:r w:rsidRPr="00CA4C54">
        <w:t xml:space="preserve"> odszkodowania wydaje wojewoda. </w:t>
      </w:r>
    </w:p>
    <w:p w14:paraId="1F1E8854" w14:textId="13E9B099" w:rsidR="00BE12D0" w:rsidRPr="00CA4C54" w:rsidRDefault="00BE12D0" w:rsidP="00BE12D0">
      <w:pPr>
        <w:pStyle w:val="ZUSTzmustartykuempunktem"/>
      </w:pPr>
      <w:r w:rsidRPr="00CA4C54">
        <w:t>2. Obowi</w:t>
      </w:r>
      <w:r w:rsidRPr="00CA4C54">
        <w:rPr>
          <w:rFonts w:hint="eastAsia"/>
        </w:rPr>
        <w:t>ą</w:t>
      </w:r>
      <w:r w:rsidRPr="00CA4C54">
        <w:t>zek zap</w:t>
      </w:r>
      <w:r w:rsidRPr="00CA4C54">
        <w:rPr>
          <w:rFonts w:hint="eastAsia"/>
        </w:rPr>
        <w:t>ł</w:t>
      </w:r>
      <w:r w:rsidRPr="00CA4C54">
        <w:t>aty odszkodowania obci</w:t>
      </w:r>
      <w:r w:rsidRPr="00CA4C54">
        <w:rPr>
          <w:rFonts w:hint="eastAsia"/>
        </w:rPr>
        <w:t>ąż</w:t>
      </w:r>
      <w:r w:rsidRPr="00CA4C54">
        <w:t>a Inwestora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cego wnioskodawc</w:t>
      </w:r>
      <w:r w:rsidRPr="00CA4C54">
        <w:rPr>
          <w:rFonts w:hint="eastAsia"/>
        </w:rPr>
        <w:t>ą</w:t>
      </w:r>
      <w:r w:rsidRPr="00CA4C54">
        <w:t xml:space="preserve">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</w:t>
      </w:r>
      <w:r w:rsidR="00347B51" w:rsidRPr="00CA4C54">
        <w:t> </w:t>
      </w:r>
      <w:r w:rsidRPr="00CA4C54">
        <w:t>art.</w:t>
      </w:r>
      <w:r w:rsidR="00347B51" w:rsidRPr="00CA4C54">
        <w:t> </w:t>
      </w:r>
      <w:r w:rsidRPr="00CA4C54">
        <w:t>120m ust. 1, który na podstawie odr</w:t>
      </w:r>
      <w:r w:rsidRPr="00CA4C54">
        <w:rPr>
          <w:rFonts w:hint="eastAsia"/>
        </w:rPr>
        <w:t>ę</w:t>
      </w:r>
      <w:r w:rsidRPr="00CA4C54">
        <w:t>bnego porozumienia zawartego z wojewod</w:t>
      </w:r>
      <w:r w:rsidRPr="00CA4C54">
        <w:rPr>
          <w:rFonts w:hint="eastAsia"/>
        </w:rPr>
        <w:t>ą</w:t>
      </w:r>
      <w:r w:rsidRPr="00CA4C54">
        <w:t xml:space="preserve"> mo</w:t>
      </w:r>
      <w:r w:rsidRPr="00CA4C54">
        <w:rPr>
          <w:rFonts w:hint="eastAsia"/>
        </w:rPr>
        <w:t>ż</w:t>
      </w:r>
      <w:r w:rsidRPr="00CA4C54">
        <w:t>e pokry</w:t>
      </w:r>
      <w:r w:rsidRPr="00CA4C54">
        <w:rPr>
          <w:rFonts w:hint="eastAsia"/>
        </w:rPr>
        <w:t>ć</w:t>
      </w:r>
      <w:r w:rsidRPr="00CA4C54">
        <w:t xml:space="preserve"> koszty powsta</w:t>
      </w:r>
      <w:r w:rsidRPr="00CA4C54">
        <w:rPr>
          <w:rFonts w:hint="eastAsia"/>
        </w:rPr>
        <w:t>ł</w:t>
      </w:r>
      <w:r w:rsidRPr="00CA4C54">
        <w:t>e w zwi</w:t>
      </w:r>
      <w:r w:rsidRPr="00CA4C54">
        <w:rPr>
          <w:rFonts w:hint="eastAsia"/>
        </w:rPr>
        <w:t>ą</w:t>
      </w:r>
      <w:r w:rsidRPr="00CA4C54">
        <w:t>zku z ustaleniem wysoko</w:t>
      </w:r>
      <w:r w:rsidRPr="00CA4C54">
        <w:rPr>
          <w:rFonts w:hint="eastAsia"/>
        </w:rPr>
        <w:t>ś</w:t>
      </w:r>
      <w:r w:rsidRPr="00CA4C54">
        <w:t>ci odszkodowa</w:t>
      </w:r>
      <w:r w:rsidRPr="00CA4C54">
        <w:rPr>
          <w:rFonts w:hint="eastAsia"/>
        </w:rPr>
        <w:t>ń</w:t>
      </w:r>
      <w:r w:rsidRPr="00CA4C54">
        <w:t xml:space="preserve">. </w:t>
      </w:r>
    </w:p>
    <w:p w14:paraId="7160BB81" w14:textId="77777777" w:rsidR="00BE12D0" w:rsidRPr="00CA4C54" w:rsidRDefault="00BE12D0" w:rsidP="00BE12D0">
      <w:pPr>
        <w:pStyle w:val="ZARTzmartartykuempunktem"/>
      </w:pPr>
      <w:r w:rsidRPr="00CA4C54">
        <w:t>Art. 120y. 1.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 nieruchomo</w:t>
      </w:r>
      <w:r w:rsidRPr="00CA4C54">
        <w:rPr>
          <w:rFonts w:hint="eastAsia"/>
        </w:rPr>
        <w:t>ś</w:t>
      </w:r>
      <w:r w:rsidRPr="00CA4C54">
        <w:t>ci mo</w:t>
      </w:r>
      <w:r w:rsidRPr="00CA4C54">
        <w:rPr>
          <w:rFonts w:hint="eastAsia"/>
        </w:rPr>
        <w:t>ż</w:t>
      </w:r>
      <w:r w:rsidRPr="00CA4C54">
        <w:t>e uzyska</w:t>
      </w:r>
      <w:r w:rsidRPr="00CA4C54">
        <w:rPr>
          <w:rFonts w:hint="eastAsia"/>
        </w:rPr>
        <w:t>ć</w:t>
      </w:r>
      <w:r w:rsidRPr="00CA4C54">
        <w:t xml:space="preserve"> odszkodowanie, o którym mowa w art. 120v ust. 1, wy</w:t>
      </w:r>
      <w:r w:rsidRPr="00CA4C54">
        <w:rPr>
          <w:rFonts w:hint="eastAsia"/>
        </w:rPr>
        <w:t>łą</w:t>
      </w:r>
      <w:r w:rsidRPr="00CA4C54">
        <w:t>cznie raz, niezale</w:t>
      </w:r>
      <w:r w:rsidRPr="00CA4C54">
        <w:rPr>
          <w:rFonts w:hint="eastAsia"/>
        </w:rPr>
        <w:t>ż</w:t>
      </w:r>
      <w:r w:rsidRPr="00CA4C54">
        <w:t>nie od liczby sk</w:t>
      </w:r>
      <w:r w:rsidRPr="00CA4C54">
        <w:rPr>
          <w:rFonts w:hint="eastAsia"/>
        </w:rPr>
        <w:t>ł</w:t>
      </w:r>
      <w:r w:rsidRPr="00CA4C54">
        <w:t xml:space="preserve">adanych wniosków i wydanych decyzji odmownych na podstawie art. 120s. </w:t>
      </w:r>
    </w:p>
    <w:p w14:paraId="27063E86" w14:textId="696EB33A" w:rsidR="00BE12D0" w:rsidRPr="00CA4C54" w:rsidRDefault="00BE12D0" w:rsidP="00BE12D0">
      <w:pPr>
        <w:pStyle w:val="ZUSTzmustartykuempunktem"/>
      </w:pPr>
      <w:r w:rsidRPr="00CA4C54">
        <w:t>2. Odszkodowanie, o którym mowa w art. 120v ust. 1, jest wyp</w:t>
      </w:r>
      <w:r w:rsidRPr="00CA4C54">
        <w:rPr>
          <w:rFonts w:hint="eastAsia"/>
        </w:rPr>
        <w:t>ł</w:t>
      </w:r>
      <w:r w:rsidRPr="00CA4C54">
        <w:t>acane na podstawie decyzji wojewody w sprawie ustalenia odszkodowania, o którym mowa w art. 120v ust.</w:t>
      </w:r>
      <w:r w:rsidR="00347B51" w:rsidRPr="00CA4C54">
        <w:t> </w:t>
      </w:r>
      <w:r w:rsidRPr="00CA4C54">
        <w:t>1.</w:t>
      </w:r>
    </w:p>
    <w:p w14:paraId="35995B7E" w14:textId="77777777" w:rsidR="00BE12D0" w:rsidRPr="00CA4C54" w:rsidRDefault="00BE12D0" w:rsidP="00782969">
      <w:pPr>
        <w:pStyle w:val="ZARTzmartartykuempunktem"/>
        <w:keepNext/>
      </w:pPr>
      <w:r w:rsidRPr="00CA4C54">
        <w:t>Art. 120z. Niezale</w:t>
      </w:r>
      <w:r w:rsidRPr="00CA4C54">
        <w:rPr>
          <w:rFonts w:hint="eastAsia"/>
        </w:rPr>
        <w:t>ż</w:t>
      </w:r>
      <w:r w:rsidRPr="00CA4C54">
        <w:t>nie od zakazów okre</w:t>
      </w:r>
      <w:r w:rsidRPr="00CA4C54">
        <w:rPr>
          <w:rFonts w:hint="eastAsia"/>
        </w:rPr>
        <w:t>ś</w:t>
      </w:r>
      <w:r w:rsidRPr="00CA4C54">
        <w:t>lonych w planie rezerwacji dopuszcza si</w:t>
      </w:r>
      <w:r w:rsidRPr="00CA4C54">
        <w:rPr>
          <w:rFonts w:hint="eastAsia"/>
        </w:rPr>
        <w:t>ę</w:t>
      </w:r>
      <w:r w:rsidRPr="00CA4C54">
        <w:t xml:space="preserve"> wydawanie rozstrzygni</w:t>
      </w:r>
      <w:r w:rsidRPr="00CA4C54">
        <w:rPr>
          <w:rFonts w:hint="eastAsia"/>
        </w:rPr>
        <w:t>ęć</w:t>
      </w:r>
      <w:r w:rsidRPr="00CA4C54">
        <w:t xml:space="preserve"> dotycz</w:t>
      </w:r>
      <w:r w:rsidRPr="00CA4C54">
        <w:rPr>
          <w:rFonts w:hint="eastAsia"/>
        </w:rPr>
        <w:t>ą</w:t>
      </w:r>
      <w:r w:rsidRPr="00CA4C54">
        <w:t>cych robót budowlanych albo zezwalaj</w:t>
      </w:r>
      <w:r w:rsidRPr="00CA4C54">
        <w:rPr>
          <w:rFonts w:hint="eastAsia"/>
        </w:rPr>
        <w:t>ą</w:t>
      </w:r>
      <w:r w:rsidRPr="00CA4C54">
        <w:t>cych na zmian</w:t>
      </w:r>
      <w:r w:rsidRPr="00CA4C54">
        <w:rPr>
          <w:rFonts w:hint="eastAsia"/>
        </w:rPr>
        <w:t>ę</w:t>
      </w:r>
      <w:r w:rsidRPr="00CA4C54">
        <w:t xml:space="preserve"> zagospodarowania terenu polegaj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na:</w:t>
      </w:r>
    </w:p>
    <w:p w14:paraId="5757CF2F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remoncie,</w:t>
      </w:r>
    </w:p>
    <w:p w14:paraId="5EB412D1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przebudowie niezmieniaj</w:t>
      </w:r>
      <w:r w:rsidRPr="00CA4C54">
        <w:rPr>
          <w:rFonts w:hint="eastAsia"/>
        </w:rPr>
        <w:t>ą</w:t>
      </w:r>
      <w:r w:rsidRPr="00CA4C54">
        <w:t>cej funkcji obiektu,</w:t>
      </w:r>
    </w:p>
    <w:p w14:paraId="3D42C679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wykonaniu urz</w:t>
      </w:r>
      <w:r w:rsidRPr="00CA4C54">
        <w:rPr>
          <w:rFonts w:hint="eastAsia"/>
        </w:rPr>
        <w:t>ą</w:t>
      </w:r>
      <w:r w:rsidRPr="00CA4C54">
        <w:t>dze</w:t>
      </w:r>
      <w:r w:rsidRPr="00CA4C54">
        <w:rPr>
          <w:rFonts w:hint="eastAsia"/>
        </w:rPr>
        <w:t>ń</w:t>
      </w:r>
      <w:r w:rsidRPr="00CA4C54">
        <w:t xml:space="preserve"> budowlanych, obiektów ma</w:t>
      </w:r>
      <w:r w:rsidRPr="00CA4C54">
        <w:rPr>
          <w:rFonts w:hint="eastAsia"/>
        </w:rPr>
        <w:t>ł</w:t>
      </w:r>
      <w:r w:rsidRPr="00CA4C54">
        <w:t>ej architektury oraz przy</w:t>
      </w:r>
      <w:r w:rsidRPr="00CA4C54">
        <w:rPr>
          <w:rFonts w:hint="eastAsia"/>
        </w:rPr>
        <w:t>łą</w:t>
      </w:r>
      <w:r w:rsidRPr="00CA4C54">
        <w:t>czy,</w:t>
      </w:r>
    </w:p>
    <w:p w14:paraId="45C4F509" w14:textId="77777777" w:rsidR="00BE12D0" w:rsidRPr="00CA4C54" w:rsidRDefault="00BE12D0" w:rsidP="00782969">
      <w:pPr>
        <w:pStyle w:val="ZPKTzmpktartykuempunktem"/>
        <w:keepNext/>
      </w:pPr>
      <w:r w:rsidRPr="00CA4C54">
        <w:t>4)</w:t>
      </w:r>
      <w:r w:rsidRPr="00CA4C54">
        <w:tab/>
        <w:t>innych robotach budowlanych na istniej</w:t>
      </w:r>
      <w:r w:rsidRPr="00CA4C54">
        <w:rPr>
          <w:rFonts w:hint="eastAsia"/>
        </w:rPr>
        <w:t>ą</w:t>
      </w:r>
      <w:r w:rsidRPr="00CA4C54">
        <w:t>cym obiekcie budowlanym, prowadz</w:t>
      </w:r>
      <w:r w:rsidRPr="00CA4C54">
        <w:rPr>
          <w:rFonts w:hint="eastAsia"/>
        </w:rPr>
        <w:t>ą</w:t>
      </w:r>
      <w:r w:rsidRPr="00CA4C54">
        <w:t>cych wy</w:t>
      </w:r>
      <w:r w:rsidRPr="00CA4C54">
        <w:rPr>
          <w:rFonts w:hint="eastAsia"/>
        </w:rPr>
        <w:t>łą</w:t>
      </w:r>
      <w:r w:rsidRPr="00CA4C54">
        <w:t>cznie do:</w:t>
      </w:r>
    </w:p>
    <w:p w14:paraId="2FF93562" w14:textId="77777777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przystosowania do potrzeb osób niepe</w:t>
      </w:r>
      <w:r w:rsidRPr="00CA4C54">
        <w:rPr>
          <w:rFonts w:hint="eastAsia"/>
        </w:rPr>
        <w:t>ł</w:t>
      </w:r>
      <w:r w:rsidRPr="00CA4C54">
        <w:t>nosprawnych,</w:t>
      </w:r>
    </w:p>
    <w:p w14:paraId="0681C5A6" w14:textId="77777777" w:rsidR="00BE12D0" w:rsidRPr="00CA4C54" w:rsidRDefault="00BE12D0" w:rsidP="00BE12D0">
      <w:pPr>
        <w:pStyle w:val="ZLITwPKTzmlitwpktartykuempunktem"/>
      </w:pPr>
      <w:r w:rsidRPr="00CA4C54">
        <w:t>b)</w:t>
      </w:r>
      <w:r w:rsidRPr="00CA4C54">
        <w:tab/>
        <w:t>poprawy bezpiecze</w:t>
      </w:r>
      <w:r w:rsidRPr="00CA4C54">
        <w:rPr>
          <w:rFonts w:hint="eastAsia"/>
        </w:rPr>
        <w:t>ń</w:t>
      </w:r>
      <w:r w:rsidRPr="00CA4C54">
        <w:t>stwa po</w:t>
      </w:r>
      <w:r w:rsidRPr="00CA4C54">
        <w:rPr>
          <w:rFonts w:hint="eastAsia"/>
        </w:rPr>
        <w:t>ż</w:t>
      </w:r>
      <w:r w:rsidRPr="00CA4C54">
        <w:t>arowego,</w:t>
      </w:r>
    </w:p>
    <w:p w14:paraId="3B882B00" w14:textId="77777777" w:rsidR="00BE12D0" w:rsidRPr="00CA4C54" w:rsidRDefault="00BE12D0" w:rsidP="00BE12D0">
      <w:pPr>
        <w:pStyle w:val="ZLITwPKTzmlitwpktartykuempunktem"/>
      </w:pPr>
      <w:r w:rsidRPr="00CA4C54">
        <w:t>c)</w:t>
      </w:r>
      <w:r w:rsidRPr="00CA4C54">
        <w:tab/>
        <w:t>poprawy warunków sanitarnych,</w:t>
      </w:r>
    </w:p>
    <w:p w14:paraId="71E67397" w14:textId="77777777" w:rsidR="00BE12D0" w:rsidRPr="00CA4C54" w:rsidRDefault="00BE12D0" w:rsidP="00BE12D0">
      <w:pPr>
        <w:pStyle w:val="ZLITwPKTzmlitwpktartykuempunktem"/>
      </w:pPr>
      <w:r w:rsidRPr="00CA4C54">
        <w:t>d)</w:t>
      </w:r>
      <w:r w:rsidRPr="00CA4C54">
        <w:tab/>
        <w:t>zmniejszenia rocznego zapotrzebowania na energi</w:t>
      </w:r>
      <w:r w:rsidRPr="00CA4C54">
        <w:rPr>
          <w:rFonts w:hint="eastAsia"/>
        </w:rPr>
        <w:t>ę</w:t>
      </w:r>
      <w:r w:rsidRPr="00CA4C54">
        <w:t xml:space="preserve"> lub kosztów pozyskania ciep</w:t>
      </w:r>
      <w:r w:rsidRPr="00CA4C54">
        <w:rPr>
          <w:rFonts w:hint="eastAsia"/>
        </w:rPr>
        <w:t>ł</w:t>
      </w:r>
      <w:r w:rsidRPr="00CA4C54">
        <w:t>a,</w:t>
      </w:r>
    </w:p>
    <w:p w14:paraId="30ED6AD5" w14:textId="18EB4882" w:rsidR="00BE12D0" w:rsidRPr="00CA4C54" w:rsidRDefault="00BE12D0" w:rsidP="00BE12D0">
      <w:pPr>
        <w:pStyle w:val="ZLITwPKTzmlitwpktartykuempunktem"/>
      </w:pPr>
      <w:r w:rsidRPr="00CA4C54">
        <w:t>e)</w:t>
      </w:r>
      <w:r w:rsidRPr="00CA4C54">
        <w:tab/>
        <w:t xml:space="preserve">zamiany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 xml:space="preserve">a energii na odnawialne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>o energii w rozumieniu art. 2 pkt</w:t>
      </w:r>
      <w:r w:rsidR="00347B51" w:rsidRPr="00CA4C54">
        <w:t> </w:t>
      </w:r>
      <w:r w:rsidRPr="00CA4C54">
        <w:t xml:space="preserve">22 ustawy z dnia 20 lutego 2015 r. o odnawialnych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 xml:space="preserve">ach energii lub zastosowanie wysokosprawnej kogeneracji w rozumieniu art. 3 pkt 38 ustawy z dnia 10 kwietnia 1997 r. </w:t>
      </w:r>
      <w:r w:rsidRPr="00CA4C54">
        <w:rPr>
          <w:rFonts w:hint="eastAsia"/>
        </w:rPr>
        <w:t>–</w:t>
      </w:r>
      <w:r w:rsidRPr="00CA4C54">
        <w:t xml:space="preserve"> Prawo energetyczne,</w:t>
      </w:r>
    </w:p>
    <w:p w14:paraId="1F283457" w14:textId="77777777" w:rsidR="00BE12D0" w:rsidRPr="00CA4C54" w:rsidRDefault="00BE12D0" w:rsidP="00BE12D0">
      <w:pPr>
        <w:pStyle w:val="ZLITwPKTzmlitwpktartykuempunktem"/>
      </w:pPr>
      <w:r w:rsidRPr="00CA4C54">
        <w:t>f)</w:t>
      </w:r>
      <w:r w:rsidRPr="00CA4C54">
        <w:tab/>
        <w:t>zapewnienia telekomunikacji,</w:t>
      </w:r>
    </w:p>
    <w:p w14:paraId="646CA19B" w14:textId="77777777" w:rsidR="00BE12D0" w:rsidRPr="00CA4C54" w:rsidRDefault="00BE12D0" w:rsidP="00BE12D0">
      <w:pPr>
        <w:pStyle w:val="ZPKTzmpktartykuempunktem"/>
      </w:pPr>
      <w:r w:rsidRPr="00CA4C54">
        <w:lastRenderedPageBreak/>
        <w:t>5)</w:t>
      </w:r>
      <w:r w:rsidRPr="00CA4C54">
        <w:tab/>
        <w:t>odbudowie,</w:t>
      </w:r>
    </w:p>
    <w:p w14:paraId="36809365" w14:textId="77777777" w:rsidR="00BE12D0" w:rsidRPr="00CA4C54" w:rsidRDefault="00BE12D0" w:rsidP="00782969">
      <w:pPr>
        <w:pStyle w:val="ZPKTzmpktartykuempunktem"/>
        <w:keepNext/>
      </w:pPr>
      <w:r w:rsidRPr="00CA4C54">
        <w:t>6)</w:t>
      </w:r>
      <w:r w:rsidRPr="00CA4C54">
        <w:tab/>
        <w:t>budowie mikroinstalacji w rozumieniu art. 2 pkt 19 ustawy z</w:t>
      </w:r>
      <w:r w:rsidR="007724AF" w:rsidRPr="00CA4C54">
        <w:t xml:space="preserve"> </w:t>
      </w:r>
      <w:r w:rsidRPr="00CA4C54">
        <w:t xml:space="preserve">dnia 20 lutego 2015 r. o odnawialnych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 xml:space="preserve">ach energii </w:t>
      </w:r>
    </w:p>
    <w:p w14:paraId="7DA36C98" w14:textId="77777777" w:rsidR="00BE12D0" w:rsidRPr="00CA4C54" w:rsidRDefault="00BE12D0" w:rsidP="00BE12D0">
      <w:pPr>
        <w:pStyle w:val="ZCZWSPPKTzmczciwsppktartykuempunktem"/>
      </w:pPr>
      <w:r w:rsidRPr="00CA4C54">
        <w:t>− niezmieniaj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kolorystyki obiektu budowlanego oraz − w przypadku budynków − niezwi</w:t>
      </w:r>
      <w:r w:rsidRPr="00CA4C54">
        <w:rPr>
          <w:rFonts w:hint="eastAsia"/>
        </w:rPr>
        <w:t>ę</w:t>
      </w:r>
      <w:r w:rsidRPr="00CA4C54">
        <w:t>kszaj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 xml:space="preserve"> powierzchni zabudowy o wi</w:t>
      </w:r>
      <w:r w:rsidRPr="00CA4C54">
        <w:rPr>
          <w:rFonts w:hint="eastAsia"/>
        </w:rPr>
        <w:t>ę</w:t>
      </w:r>
      <w:r w:rsidRPr="00CA4C54">
        <w:t>cej ni</w:t>
      </w:r>
      <w:r w:rsidRPr="00CA4C54">
        <w:rPr>
          <w:rFonts w:hint="eastAsia"/>
        </w:rPr>
        <w:t>ż</w:t>
      </w:r>
      <w:r w:rsidRPr="00CA4C54">
        <w:t xml:space="preserve"> 5%.</w:t>
      </w:r>
    </w:p>
    <w:p w14:paraId="0189FA6F" w14:textId="77777777" w:rsidR="00BE12D0" w:rsidRPr="00CA4C54" w:rsidRDefault="00BE12D0" w:rsidP="00BE12D0">
      <w:pPr>
        <w:pStyle w:val="ZARTzmartartykuempunktem"/>
      </w:pPr>
      <w:r w:rsidRPr="00CA4C54">
        <w:t>Art. 120za. 1.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cicielowi nieruchomo</w:t>
      </w:r>
      <w:r w:rsidRPr="00CA4C54">
        <w:rPr>
          <w:rFonts w:hint="eastAsia"/>
        </w:rPr>
        <w:t>ś</w:t>
      </w:r>
      <w:r w:rsidRPr="00CA4C54">
        <w:t>ci, która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 znajduje si</w:t>
      </w:r>
      <w:r w:rsidRPr="00CA4C54">
        <w:rPr>
          <w:rFonts w:hint="eastAsia"/>
        </w:rPr>
        <w:t>ę</w:t>
      </w:r>
      <w:r w:rsidRPr="00CA4C54">
        <w:t xml:space="preserve"> w granicach okre</w:t>
      </w:r>
      <w:r w:rsidRPr="00CA4C54">
        <w:rPr>
          <w:rFonts w:hint="eastAsia"/>
        </w:rPr>
        <w:t>ś</w:t>
      </w:r>
      <w:r w:rsidRPr="00CA4C54">
        <w:t>lonego w planie rezerwacji obszaru lokalizacji Inwestycji Towarzysz</w:t>
      </w:r>
      <w:r w:rsidRPr="00CA4C54">
        <w:rPr>
          <w:rFonts w:hint="eastAsia"/>
        </w:rPr>
        <w:t>ą</w:t>
      </w:r>
      <w:r w:rsidRPr="00CA4C54">
        <w:t>cej, przys</w:t>
      </w:r>
      <w:r w:rsidRPr="00CA4C54">
        <w:rPr>
          <w:rFonts w:hint="eastAsia"/>
        </w:rPr>
        <w:t>ł</w:t>
      </w:r>
      <w:r w:rsidRPr="00CA4C54">
        <w:t xml:space="preserve">uguje roszczenie do wnioskodawcy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o wykupienie takiej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 xml:space="preserve">ci. </w:t>
      </w:r>
    </w:p>
    <w:p w14:paraId="25592781" w14:textId="77777777" w:rsidR="00BE12D0" w:rsidRPr="00CA4C54" w:rsidRDefault="00BE12D0" w:rsidP="00BE12D0">
      <w:pPr>
        <w:pStyle w:val="ZUSTzmustartykuempunktem"/>
      </w:pPr>
      <w:r w:rsidRPr="00CA4C54">
        <w:t>2.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cicielowi nieruchomo</w:t>
      </w:r>
      <w:r w:rsidRPr="00CA4C54">
        <w:rPr>
          <w:rFonts w:hint="eastAsia"/>
        </w:rPr>
        <w:t>ś</w:t>
      </w:r>
      <w:r w:rsidRPr="00CA4C54">
        <w:t>ci, która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 znajduje si</w:t>
      </w:r>
      <w:r w:rsidRPr="00CA4C54">
        <w:rPr>
          <w:rFonts w:hint="eastAsia"/>
        </w:rPr>
        <w:t>ę</w:t>
      </w:r>
      <w:r w:rsidRPr="00CA4C54">
        <w:t xml:space="preserve"> w obszarze oddzia</w:t>
      </w:r>
      <w:r w:rsidRPr="00CA4C54">
        <w:rPr>
          <w:rFonts w:hint="eastAsia"/>
        </w:rPr>
        <w:t>ł</w:t>
      </w:r>
      <w:r w:rsidRPr="00CA4C54">
        <w:t>ywania akustycznego okre</w:t>
      </w:r>
      <w:r w:rsidRPr="00CA4C54">
        <w:rPr>
          <w:rFonts w:hint="eastAsia"/>
        </w:rPr>
        <w:t>ś</w:t>
      </w:r>
      <w:r w:rsidRPr="00CA4C54">
        <w:t>lonego w planie rezerwacji, nie przys</w:t>
      </w:r>
      <w:r w:rsidRPr="00CA4C54">
        <w:rPr>
          <w:rFonts w:hint="eastAsia"/>
        </w:rPr>
        <w:t>ł</w:t>
      </w:r>
      <w:r w:rsidRPr="00CA4C54">
        <w:t xml:space="preserve">uguje roszczenie do wnioskodawcy wniosku o wydanie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o wykupienie takiej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 xml:space="preserve">ci. </w:t>
      </w:r>
    </w:p>
    <w:p w14:paraId="684D35A9" w14:textId="77777777" w:rsidR="00BE12D0" w:rsidRPr="00CA4C54" w:rsidRDefault="00BE12D0" w:rsidP="00782969">
      <w:pPr>
        <w:pStyle w:val="ZUSTzmustartykuempunktem"/>
        <w:keepNext/>
      </w:pPr>
      <w:r w:rsidRPr="00CA4C54">
        <w:t>3. Warto</w:t>
      </w:r>
      <w:r w:rsidRPr="00CA4C54">
        <w:rPr>
          <w:rFonts w:hint="eastAsia"/>
        </w:rPr>
        <w:t>ść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la si</w:t>
      </w:r>
      <w:r w:rsidRPr="00CA4C54">
        <w:rPr>
          <w:rFonts w:hint="eastAsia"/>
        </w:rPr>
        <w:t>ę</w:t>
      </w:r>
      <w:r w:rsidRPr="00CA4C54">
        <w:t xml:space="preserve"> na podstawie:</w:t>
      </w:r>
    </w:p>
    <w:p w14:paraId="751089C4" w14:textId="0F767E40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dotychczasowego przeznaczenia wynikaj</w:t>
      </w:r>
      <w:r w:rsidRPr="00CA4C54">
        <w:rPr>
          <w:rFonts w:hint="eastAsia"/>
        </w:rPr>
        <w:t>ą</w:t>
      </w:r>
      <w:r w:rsidRPr="00CA4C54">
        <w:t>cego z miejscowego planu zagospodarowania przestrzennego − w sytuacji gdy plan rezerwacji dotyczy nieruchomo</w:t>
      </w:r>
      <w:r w:rsidRPr="00CA4C54">
        <w:rPr>
          <w:rFonts w:hint="eastAsia"/>
        </w:rPr>
        <w:t>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tych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cym miejscowym planem zagospodarowania przestrzennego, który na podstawie art. 120m ust. 8 pkt 1 nie mo</w:t>
      </w:r>
      <w:r w:rsidRPr="00CA4C54">
        <w:rPr>
          <w:rFonts w:hint="eastAsia"/>
        </w:rPr>
        <w:t>ż</w:t>
      </w:r>
      <w:r w:rsidRPr="00CA4C54">
        <w:t>e stanowi</w:t>
      </w:r>
      <w:r w:rsidRPr="00CA4C54">
        <w:rPr>
          <w:rFonts w:hint="eastAsia"/>
        </w:rPr>
        <w:t>ć</w:t>
      </w:r>
      <w:r w:rsidRPr="00CA4C54">
        <w:t xml:space="preserve"> podstawy do zmiany sposobu zagospodarowania terenu, uzyskania pozwolenia na budow</w:t>
      </w:r>
      <w:r w:rsidRPr="00CA4C54">
        <w:rPr>
          <w:rFonts w:hint="eastAsia"/>
        </w:rPr>
        <w:t>ę</w:t>
      </w:r>
      <w:r w:rsidRPr="00CA4C54">
        <w:t>, dokonania skutecznego zg</w:t>
      </w:r>
      <w:r w:rsidRPr="00CA4C54">
        <w:rPr>
          <w:rFonts w:hint="eastAsia"/>
        </w:rPr>
        <w:t>ł</w:t>
      </w:r>
      <w:r w:rsidRPr="00CA4C54">
        <w:t>oszenia budowlanego, podzia</w:t>
      </w:r>
      <w:r w:rsidRPr="00CA4C54">
        <w:rPr>
          <w:rFonts w:hint="eastAsia"/>
        </w:rPr>
        <w:t>ł</w:t>
      </w:r>
      <w:r w:rsidRPr="00CA4C54">
        <w:t>u nieruchomo</w:t>
      </w:r>
      <w:r w:rsidRPr="00CA4C54">
        <w:rPr>
          <w:rFonts w:hint="eastAsia"/>
        </w:rPr>
        <w:t>ś</w:t>
      </w:r>
      <w:r w:rsidRPr="00CA4C54">
        <w:t>ci, wydzielania samodzielnych lokali mieszkalnych w budynkach;</w:t>
      </w:r>
    </w:p>
    <w:p w14:paraId="168225FB" w14:textId="4FD61DFD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wy</w:t>
      </w:r>
      <w:r w:rsidRPr="00CA4C54">
        <w:rPr>
          <w:rFonts w:hint="eastAsia"/>
        </w:rPr>
        <w:t>łą</w:t>
      </w:r>
      <w:r w:rsidRPr="00CA4C54">
        <w:t>cznie faktycznego u</w:t>
      </w:r>
      <w:r w:rsidRPr="00CA4C54">
        <w:rPr>
          <w:rFonts w:hint="eastAsia"/>
        </w:rPr>
        <w:t>ż</w:t>
      </w:r>
      <w:r w:rsidRPr="00CA4C54">
        <w:t>ytkowania terenu i gruntu oraz dost</w:t>
      </w:r>
      <w:r w:rsidRPr="00CA4C54">
        <w:rPr>
          <w:rFonts w:hint="eastAsia"/>
        </w:rPr>
        <w:t>ę</w:t>
      </w:r>
      <w:r w:rsidRPr="00CA4C54">
        <w:t>pu do istniej</w:t>
      </w:r>
      <w:r w:rsidRPr="00CA4C54">
        <w:rPr>
          <w:rFonts w:hint="eastAsia"/>
        </w:rPr>
        <w:t>ą</w:t>
      </w:r>
      <w:r w:rsidRPr="00CA4C54">
        <w:t>cych w</w:t>
      </w:r>
      <w:r w:rsidR="007724AF" w:rsidRPr="00CA4C54">
        <w:t xml:space="preserve"> </w:t>
      </w:r>
      <w:r w:rsidRPr="00CA4C54">
        <w:t>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planu rezerwacji dróg publicznych, sieci wodoci</w:t>
      </w:r>
      <w:r w:rsidRPr="00CA4C54">
        <w:rPr>
          <w:rFonts w:hint="eastAsia"/>
        </w:rPr>
        <w:t>ą</w:t>
      </w:r>
      <w:r w:rsidRPr="00CA4C54">
        <w:t>gowych, kanalizacyjnych, elektroenergetycznych, gazowych, ciep</w:t>
      </w:r>
      <w:r w:rsidRPr="00CA4C54">
        <w:rPr>
          <w:rFonts w:hint="eastAsia"/>
        </w:rPr>
        <w:t>ł</w:t>
      </w:r>
      <w:r w:rsidRPr="00CA4C54">
        <w:t>owniczych oraz</w:t>
      </w:r>
      <w:r w:rsidR="007724AF" w:rsidRPr="00CA4C54">
        <w:t xml:space="preserve"> </w:t>
      </w:r>
      <w:r w:rsidRPr="00CA4C54">
        <w:t>telekomunikacyjnych − w sytuacji gdy dana nieruchomo</w:t>
      </w:r>
      <w:r w:rsidRPr="00CA4C54">
        <w:rPr>
          <w:rFonts w:hint="eastAsia"/>
        </w:rPr>
        <w:t>ść</w:t>
      </w:r>
      <w:r w:rsidRPr="00CA4C54">
        <w:t xml:space="preserve"> nie by</w:t>
      </w:r>
      <w:r w:rsidRPr="00CA4C54">
        <w:rPr>
          <w:rFonts w:hint="eastAsia"/>
        </w:rPr>
        <w:t>ł</w:t>
      </w:r>
      <w:r w:rsidRPr="00CA4C54">
        <w:t>a obj</w:t>
      </w:r>
      <w:r w:rsidRPr="00CA4C54">
        <w:rPr>
          <w:rFonts w:hint="eastAsia"/>
        </w:rPr>
        <w:t>ę</w:t>
      </w:r>
      <w:r w:rsidRPr="00CA4C54">
        <w:t>ta miejscowym planem zagospodarowania przestrzennego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cym w przeddzie</w:t>
      </w:r>
      <w:r w:rsidRPr="00CA4C54">
        <w:rPr>
          <w:rFonts w:hint="eastAsia"/>
        </w:rPr>
        <w:t>ń</w:t>
      </w:r>
      <w:r w:rsidRPr="00CA4C54">
        <w:t xml:space="preserve">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 xml:space="preserve">ycie planu rezerwacji. </w:t>
      </w:r>
    </w:p>
    <w:p w14:paraId="19F7D8BD" w14:textId="77777777" w:rsidR="00BE12D0" w:rsidRPr="00CA4C54" w:rsidRDefault="00BE12D0" w:rsidP="00BE12D0">
      <w:pPr>
        <w:pStyle w:val="ZUSTzmustartykuempunktem"/>
      </w:pPr>
      <w:r w:rsidRPr="00CA4C54">
        <w:t>4. W odniesieniu do zasad okre</w:t>
      </w:r>
      <w:r w:rsidRPr="00CA4C54">
        <w:rPr>
          <w:rFonts w:hint="eastAsia"/>
        </w:rPr>
        <w:t>ś</w:t>
      </w:r>
      <w:r w:rsidRPr="00CA4C54">
        <w:t>lania warto</w:t>
      </w:r>
      <w:r w:rsidRPr="00CA4C54">
        <w:rPr>
          <w:rFonts w:hint="eastAsia"/>
        </w:rPr>
        <w:t>ś</w:t>
      </w:r>
      <w:r w:rsidRPr="00CA4C54">
        <w:t>ci nieruchomo</w:t>
      </w:r>
      <w:r w:rsidRPr="00CA4C54">
        <w:rPr>
          <w:rFonts w:hint="eastAsia"/>
        </w:rPr>
        <w:t>ś</w:t>
      </w:r>
      <w:r w:rsidRPr="00CA4C54">
        <w:t>ci stosuje si</w:t>
      </w:r>
      <w:r w:rsidRPr="00CA4C54">
        <w:rPr>
          <w:rFonts w:hint="eastAsia"/>
        </w:rPr>
        <w:t>ę</w:t>
      </w:r>
      <w:r w:rsidRPr="00CA4C54">
        <w:t xml:space="preserve"> przepisy ustawy z dnia 21 sierpnia 1997 r. o gospodarce nieruchomo</w:t>
      </w:r>
      <w:r w:rsidRPr="00CA4C54">
        <w:rPr>
          <w:rFonts w:hint="eastAsia"/>
        </w:rPr>
        <w:t>ś</w:t>
      </w:r>
      <w:r w:rsidRPr="00CA4C54">
        <w:t>ciami, o ile niniejszy przepis nie stanowi inaczej.</w:t>
      </w:r>
    </w:p>
    <w:p w14:paraId="54429A3C" w14:textId="77777777" w:rsidR="00BE12D0" w:rsidRPr="00CA4C54" w:rsidRDefault="00BE12D0" w:rsidP="00BE12D0">
      <w:pPr>
        <w:pStyle w:val="ZARTzmartartykuempunktem"/>
      </w:pPr>
      <w:r w:rsidRPr="00CA4C54">
        <w:lastRenderedPageBreak/>
        <w:t>Art. 120zb. W przypadku gdy w wyniku wniesienia odwo</w:t>
      </w:r>
      <w:r w:rsidRPr="00CA4C54">
        <w:rPr>
          <w:rFonts w:hint="eastAsia"/>
        </w:rPr>
        <w:t>ł</w:t>
      </w:r>
      <w:r w:rsidRPr="00CA4C54">
        <w:t xml:space="preserve">ania od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organ wy</w:t>
      </w:r>
      <w:r w:rsidRPr="00CA4C54">
        <w:rPr>
          <w:rFonts w:hint="eastAsia"/>
        </w:rPr>
        <w:t>ż</w:t>
      </w:r>
      <w:r w:rsidRPr="00CA4C54">
        <w:t>szego stopnia wyda decyzj</w:t>
      </w:r>
      <w:r w:rsidRPr="00CA4C54">
        <w:rPr>
          <w:rFonts w:hint="eastAsia"/>
        </w:rPr>
        <w:t>ę</w:t>
      </w:r>
      <w:r w:rsidRPr="00CA4C54">
        <w:t>, w której uchyli zaskar</w:t>
      </w:r>
      <w:r w:rsidRPr="00CA4C54">
        <w:rPr>
          <w:rFonts w:hint="eastAsia"/>
        </w:rPr>
        <w:t>ż</w:t>
      </w:r>
      <w:r w:rsidRPr="00CA4C54">
        <w:t>on</w:t>
      </w:r>
      <w:r w:rsidRPr="00CA4C54">
        <w:rPr>
          <w:rFonts w:hint="eastAsia"/>
        </w:rPr>
        <w:t>ą</w:t>
      </w:r>
      <w:r w:rsidRPr="00CA4C54">
        <w:t xml:space="preserve"> decyzj</w:t>
      </w:r>
      <w:r w:rsidRPr="00CA4C54">
        <w:rPr>
          <w:rFonts w:hint="eastAsia"/>
        </w:rPr>
        <w:t>ę</w:t>
      </w:r>
      <w:r w:rsidRPr="00CA4C54">
        <w:t xml:space="preserve">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albo w cz</w:t>
      </w:r>
      <w:r w:rsidRPr="00CA4C54">
        <w:rPr>
          <w:rFonts w:hint="eastAsia"/>
        </w:rPr>
        <w:t>ęś</w:t>
      </w:r>
      <w:r w:rsidRPr="00CA4C54">
        <w:t>ci i w tym zakresie orzeknie co do istoty sprawy, przepisy art. 120n−120za dotycz</w:t>
      </w:r>
      <w:r w:rsidRPr="00CA4C54">
        <w:rPr>
          <w:rFonts w:hint="eastAsia"/>
        </w:rPr>
        <w:t>ą</w:t>
      </w:r>
      <w:r w:rsidRPr="00CA4C54">
        <w:t xml:space="preserve">ce decyzji o </w:t>
      </w:r>
      <w:r w:rsidRPr="00CA4C54">
        <w:rPr>
          <w:rFonts w:hint="eastAsia"/>
        </w:rPr>
        <w:t>ś</w:t>
      </w:r>
      <w:r w:rsidRPr="00CA4C54">
        <w:t>rodowiskowych uwarunkowaniach, o której mowa w art. 120m ust. 1, stosuje si</w:t>
      </w:r>
      <w:r w:rsidRPr="00CA4C54">
        <w:rPr>
          <w:rFonts w:hint="eastAsia"/>
        </w:rPr>
        <w:t>ę</w:t>
      </w:r>
      <w:r w:rsidRPr="00CA4C54">
        <w:t xml:space="preserve"> do decyzji wydanej przez organ wy</w:t>
      </w:r>
      <w:r w:rsidRPr="00CA4C54">
        <w:rPr>
          <w:rFonts w:hint="eastAsia"/>
        </w:rPr>
        <w:t>ż</w:t>
      </w:r>
      <w:r w:rsidRPr="00CA4C54">
        <w:t xml:space="preserve">szego stopnia. </w:t>
      </w:r>
    </w:p>
    <w:p w14:paraId="1A23C5E4" w14:textId="77777777" w:rsidR="00BE12D0" w:rsidRPr="00CA4C54" w:rsidRDefault="00BE12D0" w:rsidP="00BE12D0">
      <w:pPr>
        <w:pStyle w:val="ZARTzmartartykuempunktem"/>
      </w:pPr>
      <w:r w:rsidRPr="00CA4C54">
        <w:t>Art. 120zc. 1. W przypadku realizacji inwestycji innej ni</w:t>
      </w:r>
      <w:r w:rsidRPr="00CA4C54">
        <w:rPr>
          <w:rFonts w:hint="eastAsia"/>
        </w:rPr>
        <w:t>ż</w:t>
      </w:r>
      <w:r w:rsidRPr="00CA4C54">
        <w:t xml:space="preserve"> Inwestycja Towarzysz</w:t>
      </w:r>
      <w:r w:rsidRPr="00CA4C54">
        <w:rPr>
          <w:rFonts w:hint="eastAsia"/>
        </w:rPr>
        <w:t>ą</w:t>
      </w:r>
      <w:r w:rsidRPr="00CA4C54">
        <w:t>ca, która w ca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ś</w:t>
      </w:r>
      <w:r w:rsidRPr="00CA4C54">
        <w:t>ci lub w cz</w:t>
      </w:r>
      <w:r w:rsidRPr="00CA4C54">
        <w:rPr>
          <w:rFonts w:hint="eastAsia"/>
        </w:rPr>
        <w:t>ęś</w:t>
      </w:r>
      <w:r w:rsidRPr="00CA4C54">
        <w:t>ci znajduje si</w:t>
      </w:r>
      <w:r w:rsidRPr="00CA4C54">
        <w:rPr>
          <w:rFonts w:hint="eastAsia"/>
        </w:rPr>
        <w:t>ę</w:t>
      </w:r>
      <w:r w:rsidRPr="00CA4C54">
        <w:t xml:space="preserve"> w obszarze oddzia</w:t>
      </w:r>
      <w:r w:rsidRPr="00CA4C54">
        <w:rPr>
          <w:rFonts w:hint="eastAsia"/>
        </w:rPr>
        <w:t>ł</w:t>
      </w:r>
      <w:r w:rsidRPr="00CA4C54">
        <w:t>ywania akustycznego okre</w:t>
      </w:r>
      <w:r w:rsidRPr="00CA4C54">
        <w:rPr>
          <w:rFonts w:hint="eastAsia"/>
        </w:rPr>
        <w:t>ś</w:t>
      </w:r>
      <w:r w:rsidRPr="00CA4C54">
        <w:t>lonego w planie rezerwacji, zapewnienie ochrony przed ha</w:t>
      </w:r>
      <w:r w:rsidRPr="00CA4C54">
        <w:rPr>
          <w:rFonts w:hint="eastAsia"/>
        </w:rPr>
        <w:t>ł</w:t>
      </w:r>
      <w:r w:rsidRPr="00CA4C54">
        <w:t>asem zwi</w:t>
      </w:r>
      <w:r w:rsidRPr="00CA4C54">
        <w:rPr>
          <w:rFonts w:hint="eastAsia"/>
        </w:rPr>
        <w:t>ą</w:t>
      </w:r>
      <w:r w:rsidRPr="00CA4C54">
        <w:t>zanym z u</w:t>
      </w:r>
      <w:r w:rsidRPr="00CA4C54">
        <w:rPr>
          <w:rFonts w:hint="eastAsia"/>
        </w:rPr>
        <w:t>ż</w:t>
      </w:r>
      <w:r w:rsidRPr="00CA4C54">
        <w:t>ytkowaniem inwestycji, której dotyczy plan rezerwacji, nale</w:t>
      </w:r>
      <w:r w:rsidRPr="00CA4C54">
        <w:rPr>
          <w:rFonts w:hint="eastAsia"/>
        </w:rPr>
        <w:t>ż</w:t>
      </w:r>
      <w:r w:rsidRPr="00CA4C54">
        <w:t>y do inwestora tego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 xml:space="preserve">cia. </w:t>
      </w:r>
    </w:p>
    <w:p w14:paraId="696B8A5A" w14:textId="77777777" w:rsidR="00BE12D0" w:rsidRPr="00CA4C54" w:rsidRDefault="00BE12D0" w:rsidP="00BE12D0">
      <w:pPr>
        <w:pStyle w:val="ZUSTzmustartykuempunktem"/>
      </w:pPr>
      <w:r w:rsidRPr="00CA4C54">
        <w:t>2. Przepis ust. 1 stosuje si</w:t>
      </w:r>
      <w:r w:rsidRPr="00CA4C54">
        <w:rPr>
          <w:rFonts w:hint="eastAsia"/>
        </w:rPr>
        <w:t>ę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w sytuacji, gdy zapewnienie ochrony przed ha</w:t>
      </w:r>
      <w:r w:rsidRPr="00CA4C54">
        <w:rPr>
          <w:rFonts w:hint="eastAsia"/>
        </w:rPr>
        <w:t>ł</w:t>
      </w:r>
      <w:r w:rsidRPr="00CA4C54">
        <w:t>asem wymaga budowy ekranów akustycznych lub realizacji innych robót budowlanych w obr</w:t>
      </w:r>
      <w:r w:rsidRPr="00CA4C54">
        <w:rPr>
          <w:rFonts w:hint="eastAsia"/>
        </w:rPr>
        <w:t>ę</w:t>
      </w:r>
      <w:r w:rsidRPr="00CA4C54">
        <w:t xml:space="preserve">bie pasa drogowego lub linii kolejowej. </w:t>
      </w:r>
    </w:p>
    <w:p w14:paraId="5DA78652" w14:textId="26267B84" w:rsidR="00BE12D0" w:rsidRPr="00CA4C54" w:rsidRDefault="00BE12D0" w:rsidP="00BE12D0">
      <w:pPr>
        <w:pStyle w:val="ZUSTzmustartykuempunktem"/>
      </w:pPr>
      <w:r w:rsidRPr="00CA4C54">
        <w:t>3. Szczegó</w:t>
      </w:r>
      <w:r w:rsidRPr="00CA4C54">
        <w:rPr>
          <w:rFonts w:hint="eastAsia"/>
        </w:rPr>
        <w:t>ł</w:t>
      </w:r>
      <w:r w:rsidRPr="00CA4C54">
        <w:t>owe warunki prowadzenia robót budowlanych, o których mowa w</w:t>
      </w:r>
      <w:r w:rsidR="004A7CE4" w:rsidRPr="00CA4C54">
        <w:t> </w:t>
      </w:r>
      <w:r w:rsidRPr="00CA4C54">
        <w:t>ust.</w:t>
      </w:r>
      <w:r w:rsidR="004A7CE4" w:rsidRPr="00CA4C54">
        <w:t> </w:t>
      </w:r>
      <w:r w:rsidRPr="00CA4C54">
        <w:t>2, okre</w:t>
      </w:r>
      <w:r w:rsidRPr="00CA4C54">
        <w:rPr>
          <w:rFonts w:hint="eastAsia"/>
        </w:rPr>
        <w:t>ś</w:t>
      </w:r>
      <w:r w:rsidRPr="00CA4C54">
        <w:t>la umowa mi</w:t>
      </w:r>
      <w:r w:rsidRPr="00CA4C54">
        <w:rPr>
          <w:rFonts w:hint="eastAsia"/>
        </w:rPr>
        <w:t>ę</w:t>
      </w:r>
      <w:r w:rsidRPr="00CA4C54">
        <w:t>dzy Inwestorem Inwestycji Towarzysz</w:t>
      </w:r>
      <w:r w:rsidRPr="00CA4C54">
        <w:rPr>
          <w:rFonts w:hint="eastAsia"/>
        </w:rPr>
        <w:t>ą</w:t>
      </w:r>
      <w:r w:rsidRPr="00CA4C54">
        <w:t>cej a inwestorem inwestycji nieb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cej Inwestycj</w:t>
      </w:r>
      <w:r w:rsidRPr="00CA4C54">
        <w:rPr>
          <w:rFonts w:hint="eastAsia"/>
        </w:rPr>
        <w:t>ą</w:t>
      </w:r>
      <w:r w:rsidRPr="00CA4C54">
        <w:t xml:space="preserve"> Towarzysz</w:t>
      </w:r>
      <w:r w:rsidRPr="00CA4C54">
        <w:rPr>
          <w:rFonts w:hint="eastAsia"/>
        </w:rPr>
        <w:t>ą</w:t>
      </w:r>
      <w:r w:rsidRPr="00CA4C54">
        <w:t>c</w:t>
      </w:r>
      <w:r w:rsidRPr="00CA4C54">
        <w:rPr>
          <w:rFonts w:hint="eastAsia"/>
        </w:rPr>
        <w:t>ą</w:t>
      </w:r>
      <w:r w:rsidRPr="00CA4C54">
        <w:t>.</w:t>
      </w:r>
    </w:p>
    <w:p w14:paraId="7ED8D9A4" w14:textId="77777777" w:rsidR="00BE12D0" w:rsidRPr="00CA4C54" w:rsidRDefault="00BE12D0" w:rsidP="00BE12D0">
      <w:pPr>
        <w:pStyle w:val="ZARTzmartartykuempunktem"/>
      </w:pPr>
      <w:r w:rsidRPr="00CA4C54">
        <w:t>Art. 120zd. Przepisy art. 120n−120zb dotycz</w:t>
      </w:r>
      <w:r w:rsidRPr="00CA4C54">
        <w:rPr>
          <w:rFonts w:hint="eastAsia"/>
        </w:rPr>
        <w:t>ą</w:t>
      </w:r>
      <w:r w:rsidRPr="00CA4C54">
        <w:t>ce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 nieruchomo</w:t>
      </w:r>
      <w:r w:rsidRPr="00CA4C54">
        <w:rPr>
          <w:rFonts w:hint="eastAsia"/>
        </w:rPr>
        <w:t>ś</w:t>
      </w:r>
      <w:r w:rsidRPr="00CA4C54">
        <w:t>ci stosuje si</w:t>
      </w:r>
      <w:r w:rsidRPr="00CA4C54">
        <w:rPr>
          <w:rFonts w:hint="eastAsia"/>
        </w:rPr>
        <w:t>ę</w:t>
      </w:r>
      <w:r w:rsidRPr="00CA4C54">
        <w:t xml:space="preserve"> tak</w:t>
      </w:r>
      <w:r w:rsidRPr="00CA4C54">
        <w:rPr>
          <w:rFonts w:hint="eastAsia"/>
        </w:rPr>
        <w:t>ż</w:t>
      </w:r>
      <w:r w:rsidRPr="00CA4C54">
        <w:t>e do u</w:t>
      </w:r>
      <w:r w:rsidRPr="00CA4C54">
        <w:rPr>
          <w:rFonts w:hint="eastAsia"/>
        </w:rPr>
        <w:t>ż</w:t>
      </w:r>
      <w:r w:rsidRPr="00CA4C54">
        <w:t>ytkownika wieczystego nieruchomo</w:t>
      </w:r>
      <w:r w:rsidRPr="00CA4C54">
        <w:rPr>
          <w:rFonts w:hint="eastAsia"/>
        </w:rPr>
        <w:t>ś</w:t>
      </w:r>
      <w:r w:rsidRPr="00CA4C54">
        <w:t>ci.”;</w:t>
      </w:r>
    </w:p>
    <w:p w14:paraId="60227152" w14:textId="244213CF" w:rsidR="00BE12D0" w:rsidRPr="00CA4C54" w:rsidRDefault="00BE12D0" w:rsidP="00782969">
      <w:pPr>
        <w:pStyle w:val="PKTpunkt"/>
        <w:keepNext/>
      </w:pPr>
      <w:r w:rsidRPr="00CA4C54">
        <w:t>6</w:t>
      </w:r>
      <w:r w:rsidR="00DD1E9F" w:rsidRPr="00CA4C54">
        <w:t>1</w:t>
      </w:r>
      <w:r w:rsidRPr="00CA4C54">
        <w:t>)</w:t>
      </w:r>
      <w:r w:rsidRPr="00CA4C54">
        <w:tab/>
        <w:t>po dziale IV dodaje si</w:t>
      </w:r>
      <w:r w:rsidRPr="00CA4C54">
        <w:rPr>
          <w:rFonts w:hint="eastAsia"/>
        </w:rPr>
        <w:t>ę</w:t>
      </w:r>
      <w:r w:rsidRPr="00CA4C54">
        <w:t xml:space="preserve"> dzia</w:t>
      </w:r>
      <w:r w:rsidRPr="00CA4C54">
        <w:rPr>
          <w:rFonts w:hint="eastAsia"/>
        </w:rPr>
        <w:t>ł</w:t>
      </w:r>
      <w:r w:rsidRPr="00CA4C54">
        <w:t>y IVa−IVc w brzmieniu:</w:t>
      </w:r>
    </w:p>
    <w:p w14:paraId="246243A9" w14:textId="77777777" w:rsidR="00BE12D0" w:rsidRPr="00CA4C54" w:rsidRDefault="00BE12D0" w:rsidP="00BE12D0">
      <w:pPr>
        <w:pStyle w:val="ZTYTDZOZNzmozntytuudziauartykuempunktem"/>
      </w:pPr>
      <w:r w:rsidRPr="00CA4C54" w:rsidDel="00C76479">
        <w:t>„</w:t>
      </w:r>
      <w:r w:rsidRPr="00CA4C54">
        <w:t>Dzia</w:t>
      </w:r>
      <w:r w:rsidRPr="00CA4C54">
        <w:rPr>
          <w:rFonts w:hint="eastAsia"/>
        </w:rPr>
        <w:t>ł</w:t>
      </w:r>
      <w:r w:rsidRPr="00CA4C54">
        <w:t xml:space="preserve"> IVa</w:t>
      </w:r>
    </w:p>
    <w:p w14:paraId="68CA814F" w14:textId="77777777" w:rsidR="00BE12D0" w:rsidRPr="00CA4C54" w:rsidRDefault="00BE12D0" w:rsidP="00CA4C54">
      <w:pPr>
        <w:pStyle w:val="ZTYTDZPRZEDMzmprzedmtytuulubdziauartykuempunktem"/>
      </w:pPr>
      <w:r w:rsidRPr="00CA4C54">
        <w:t>Planowanie przestrzenne obszaru lokalizacji Inwestycji</w:t>
      </w:r>
    </w:p>
    <w:p w14:paraId="3BCFA883" w14:textId="77777777" w:rsidR="00BE12D0" w:rsidRPr="00CA4C54" w:rsidRDefault="00BE12D0" w:rsidP="00BE12D0">
      <w:pPr>
        <w:pStyle w:val="ZARTzmartartykuempunktem"/>
      </w:pPr>
      <w:r w:rsidRPr="00CA4C54">
        <w:t>Art. 120ze. 1. W przypadku gdy z planu generalnego lotniska wynika etapowy charakter budowy Inwestycji, w odniesieniu do zakresu Inwestycji, który nie zosta</w:t>
      </w:r>
      <w:r w:rsidRPr="00CA4C54">
        <w:rPr>
          <w:rFonts w:hint="eastAsia"/>
        </w:rPr>
        <w:t>ł</w:t>
      </w:r>
      <w:r w:rsidRPr="00CA4C54">
        <w:t xml:space="preserve"> obj</w:t>
      </w:r>
      <w:r w:rsidRPr="00CA4C54">
        <w:rPr>
          <w:rFonts w:hint="eastAsia"/>
        </w:rPr>
        <w:t>ę</w:t>
      </w:r>
      <w:r w:rsidRPr="00CA4C54">
        <w:t>ty wnioskiem o</w:t>
      </w:r>
      <w:r w:rsidR="007724AF" w:rsidRPr="00CA4C54">
        <w:t xml:space="preserve"> </w:t>
      </w:r>
      <w:r w:rsidRPr="00CA4C54">
        <w:t xml:space="preserve">wydanie decyzji o </w:t>
      </w:r>
      <w:r w:rsidRPr="00CA4C54">
        <w:rPr>
          <w:rFonts w:hint="eastAsia"/>
        </w:rPr>
        <w:t>ś</w:t>
      </w:r>
      <w:r w:rsidRPr="00CA4C54">
        <w:t>rodowiskowych uwarunkowaniach lub wnioskiem o</w:t>
      </w:r>
      <w:r w:rsidR="007724AF" w:rsidRPr="00CA4C54">
        <w:t xml:space="preserve"> </w:t>
      </w:r>
      <w:r w:rsidRPr="00CA4C54">
        <w:t>wydanie decyzji o</w:t>
      </w:r>
      <w:r w:rsidR="007724AF" w:rsidRPr="00CA4C54">
        <w:t xml:space="preserve"> </w:t>
      </w:r>
      <w:r w:rsidRPr="00CA4C54">
        <w:t>ustaleniu lokalizacji inwestycji CPK, wojewoda, na wniosek Pe</w:t>
      </w:r>
      <w:r w:rsidRPr="00CA4C54">
        <w:rPr>
          <w:rFonts w:hint="eastAsia"/>
        </w:rPr>
        <w:t>ł</w:t>
      </w:r>
      <w:r w:rsidRPr="00CA4C54">
        <w:t>nomocnika, przyjmuje w drodze zarz</w:t>
      </w:r>
      <w:r w:rsidRPr="00CA4C54">
        <w:rPr>
          <w:rFonts w:hint="eastAsia"/>
        </w:rPr>
        <w:t>ą</w:t>
      </w:r>
      <w:r w:rsidRPr="00CA4C54">
        <w:t xml:space="preserve">dzenia plan miejscowy Centralnego Portu Komunikacyjnego, zwany dalej </w:t>
      </w:r>
      <w:r w:rsidRPr="00CA4C54" w:rsidDel="00C76479">
        <w:t>„</w:t>
      </w:r>
      <w:r w:rsidRPr="00CA4C54">
        <w:t xml:space="preserve">planem miejscowym CPK”. </w:t>
      </w:r>
    </w:p>
    <w:p w14:paraId="28808A40" w14:textId="77777777" w:rsidR="00BE12D0" w:rsidRPr="00CA4C54" w:rsidRDefault="00BE12D0" w:rsidP="00BE12D0">
      <w:pPr>
        <w:pStyle w:val="ZUSTzmustartykuempunktem"/>
      </w:pPr>
      <w:r w:rsidRPr="00CA4C54">
        <w:t>2. Do planu miejscowego CPK przepisy odr</w:t>
      </w:r>
      <w:r w:rsidRPr="00CA4C54">
        <w:rPr>
          <w:rFonts w:hint="eastAsia"/>
        </w:rPr>
        <w:t>ę</w:t>
      </w:r>
      <w:r w:rsidRPr="00CA4C54">
        <w:t>bne o miejscowych planach zagospodarowania przestrzennego stosuje si</w:t>
      </w:r>
      <w:r w:rsidRPr="00CA4C54">
        <w:rPr>
          <w:rFonts w:hint="eastAsia"/>
        </w:rPr>
        <w:t>ę</w:t>
      </w:r>
      <w:r w:rsidRPr="00CA4C54">
        <w:t xml:space="preserve"> odpowiednio, o ile przepisy niniejszego dzia</w:t>
      </w:r>
      <w:r w:rsidRPr="00CA4C54">
        <w:rPr>
          <w:rFonts w:hint="eastAsia"/>
        </w:rPr>
        <w:t>ł</w:t>
      </w:r>
      <w:r w:rsidRPr="00CA4C54">
        <w:t>u nie stanowi</w:t>
      </w:r>
      <w:r w:rsidRPr="00CA4C54">
        <w:rPr>
          <w:rFonts w:hint="eastAsia"/>
        </w:rPr>
        <w:t>ą</w:t>
      </w:r>
      <w:r w:rsidRPr="00CA4C54">
        <w:t xml:space="preserve"> inaczej.</w:t>
      </w:r>
    </w:p>
    <w:p w14:paraId="664478DD" w14:textId="15FEBE2C" w:rsidR="00BE12D0" w:rsidRPr="00CA4C54" w:rsidRDefault="00BE12D0" w:rsidP="00BE12D0">
      <w:pPr>
        <w:pStyle w:val="ZUSTzmustartykuempunktem"/>
      </w:pPr>
      <w:r w:rsidRPr="00CA4C54">
        <w:lastRenderedPageBreak/>
        <w:t>3. Ilekro</w:t>
      </w:r>
      <w:r w:rsidRPr="00CA4C54">
        <w:rPr>
          <w:rFonts w:hint="eastAsia"/>
        </w:rPr>
        <w:t>ć</w:t>
      </w:r>
      <w:r w:rsidRPr="00CA4C54">
        <w:t xml:space="preserve"> w przepisach odr</w:t>
      </w:r>
      <w:r w:rsidRPr="00CA4C54">
        <w:rPr>
          <w:rFonts w:hint="eastAsia"/>
        </w:rPr>
        <w:t>ę</w:t>
      </w:r>
      <w:r w:rsidRPr="00CA4C54">
        <w:t xml:space="preserve">bnych </w:t>
      </w:r>
      <w:r w:rsidR="007C40D8" w:rsidRPr="00CA4C54">
        <w:t xml:space="preserve">jest </w:t>
      </w:r>
      <w:r w:rsidRPr="00CA4C54">
        <w:t>mowa o miejscowym planie zagospodarowania przestrzennego albo planie zagospodarowania przestrzennego,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tak</w:t>
      </w:r>
      <w:r w:rsidRPr="00CA4C54">
        <w:rPr>
          <w:rFonts w:hint="eastAsia"/>
        </w:rPr>
        <w:t>ż</w:t>
      </w:r>
      <w:r w:rsidRPr="00CA4C54">
        <w:t>e plan miejscowy CPK, o którym mowa w ust. 1.</w:t>
      </w:r>
    </w:p>
    <w:p w14:paraId="6BDD984A" w14:textId="77777777" w:rsidR="00BE12D0" w:rsidRPr="00CA4C54" w:rsidRDefault="00BE12D0" w:rsidP="00BE12D0">
      <w:pPr>
        <w:pStyle w:val="ZUSTzmustartykuempunktem"/>
      </w:pPr>
      <w:r w:rsidRPr="00CA4C54">
        <w:t>4. Plan miejscowy CPK przyjmuje si</w:t>
      </w:r>
      <w:r w:rsidRPr="00CA4C54">
        <w:rPr>
          <w:rFonts w:hint="eastAsia"/>
        </w:rPr>
        <w:t>ę</w:t>
      </w:r>
      <w:r w:rsidRPr="00CA4C54">
        <w:t xml:space="preserve"> zgodnie z ustaleniami planu generalnego lotniska oraz mo</w:t>
      </w:r>
      <w:r w:rsidRPr="00CA4C54">
        <w:rPr>
          <w:rFonts w:hint="eastAsia"/>
        </w:rPr>
        <w:t>ż</w:t>
      </w:r>
      <w:r w:rsidRPr="00CA4C54">
        <w:t>na przyj</w:t>
      </w:r>
      <w:r w:rsidRPr="00CA4C54">
        <w:rPr>
          <w:rFonts w:hint="eastAsia"/>
        </w:rPr>
        <w:t>ąć</w:t>
      </w:r>
      <w:r w:rsidRPr="00CA4C54">
        <w:t xml:space="preserve"> niezale</w:t>
      </w:r>
      <w:r w:rsidRPr="00CA4C54">
        <w:rPr>
          <w:rFonts w:hint="eastAsia"/>
        </w:rPr>
        <w:t>ż</w:t>
      </w:r>
      <w:r w:rsidRPr="00CA4C54">
        <w:t>nie od ustale</w:t>
      </w:r>
      <w:r w:rsidRPr="00CA4C54">
        <w:rPr>
          <w:rFonts w:hint="eastAsia"/>
        </w:rPr>
        <w:t>ń</w:t>
      </w:r>
      <w:r w:rsidRPr="00CA4C54">
        <w:t xml:space="preserve"> planu zagospodarowania przestrzennego województwa,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oraz innych miejscowych planów zagospodarowania przestrzennego. Spó</w:t>
      </w:r>
      <w:r w:rsidRPr="00CA4C54">
        <w:rPr>
          <w:rFonts w:hint="eastAsia"/>
        </w:rPr>
        <w:t>ł</w:t>
      </w:r>
      <w:r w:rsidRPr="00CA4C54">
        <w:t>ka Celowa obowi</w:t>
      </w:r>
      <w:r w:rsidRPr="00CA4C54">
        <w:rPr>
          <w:rFonts w:hint="eastAsia"/>
        </w:rPr>
        <w:t>ą</w:t>
      </w:r>
      <w:r w:rsidRPr="00CA4C54">
        <w:t>zana jest do poniesienia kosztów zmiany planu zagospodarowania przestrzennego województwa oraz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w celu uzyskania spójno</w:t>
      </w:r>
      <w:r w:rsidRPr="00CA4C54">
        <w:rPr>
          <w:rFonts w:hint="eastAsia"/>
        </w:rPr>
        <w:t>ś</w:t>
      </w:r>
      <w:r w:rsidRPr="00CA4C54">
        <w:t>ci z ustaleniami planu miejscowego CPK.</w:t>
      </w:r>
    </w:p>
    <w:p w14:paraId="2F283F34" w14:textId="1F0566F5" w:rsidR="00BE12D0" w:rsidRPr="00CA4C54" w:rsidRDefault="00BE12D0" w:rsidP="00BE12D0">
      <w:pPr>
        <w:pStyle w:val="ZUSTzmustartykuempunktem"/>
      </w:pPr>
      <w:r w:rsidRPr="00CA4C54">
        <w:t>5. Uzgodnienia i zgody, o których mowa w art. 17 pkt 6 lit. b i c ustawy z dnia 27</w:t>
      </w:r>
      <w:r w:rsidR="007C40D8" w:rsidRPr="00CA4C54">
        <w:t> </w:t>
      </w:r>
      <w:r w:rsidRPr="00CA4C54">
        <w:t>marca 2003 r. o planowaniu i zagospodarowaniu przestrzennym,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opiniami. </w:t>
      </w:r>
    </w:p>
    <w:p w14:paraId="360D6C28" w14:textId="2D4B7E7A" w:rsidR="00BE12D0" w:rsidRPr="00CA4C54" w:rsidRDefault="00BE12D0" w:rsidP="00BE12D0">
      <w:pPr>
        <w:pStyle w:val="ZUSTzmustartykuempunktem"/>
      </w:pPr>
      <w:r w:rsidRPr="00CA4C54">
        <w:t>6. Od dnia wydania zarz</w:t>
      </w:r>
      <w:r w:rsidRPr="00CA4C54">
        <w:rPr>
          <w:rFonts w:hint="eastAsia"/>
        </w:rPr>
        <w:t>ą</w:t>
      </w:r>
      <w:r w:rsidRPr="00CA4C54">
        <w:t>dzenia wojewody o przyst</w:t>
      </w:r>
      <w:r w:rsidRPr="00CA4C54">
        <w:rPr>
          <w:rFonts w:hint="eastAsia"/>
        </w:rPr>
        <w:t>ą</w:t>
      </w:r>
      <w:r w:rsidRPr="00CA4C54">
        <w:t>pieniu do sporz</w:t>
      </w:r>
      <w:r w:rsidRPr="00CA4C54">
        <w:rPr>
          <w:rFonts w:hint="eastAsia"/>
        </w:rPr>
        <w:t>ą</w:t>
      </w:r>
      <w:r w:rsidRPr="00CA4C54">
        <w:t>dzania planu miejscowego CPK do obszaru nim obj</w:t>
      </w:r>
      <w:r w:rsidRPr="00CA4C54">
        <w:rPr>
          <w:rFonts w:hint="eastAsia"/>
        </w:rPr>
        <w:t>ę</w:t>
      </w:r>
      <w:r w:rsidRPr="00CA4C54">
        <w:t>tego przepis art. 62 ust. 2 ustawy z dnia 27</w:t>
      </w:r>
      <w:r w:rsidR="007C40D8" w:rsidRPr="00CA4C54">
        <w:t> </w:t>
      </w:r>
      <w:r w:rsidRPr="00CA4C54">
        <w:t>marca 2003</w:t>
      </w:r>
      <w:r w:rsidR="007724AF" w:rsidRPr="00CA4C54">
        <w:t xml:space="preserve"> </w:t>
      </w:r>
      <w:r w:rsidRPr="00CA4C54">
        <w:t>r. o planowaniu i zagospodarowaniu przestrzennym stosuje si</w:t>
      </w:r>
      <w:r w:rsidRPr="00CA4C54">
        <w:rPr>
          <w:rFonts w:hint="eastAsia"/>
        </w:rPr>
        <w:t>ę</w:t>
      </w:r>
      <w:r w:rsidRPr="00CA4C54">
        <w:t xml:space="preserve"> odpowiednio.</w:t>
      </w:r>
    </w:p>
    <w:p w14:paraId="3BFB1233" w14:textId="77777777" w:rsidR="00BE12D0" w:rsidRPr="00CA4C54" w:rsidRDefault="00BE12D0" w:rsidP="00BE12D0">
      <w:pPr>
        <w:pStyle w:val="ZUSTzmustartykuempunktem"/>
      </w:pPr>
      <w:r w:rsidRPr="00CA4C54">
        <w:t>7. Plan miejscowy CPK mo</w:t>
      </w:r>
      <w:r w:rsidRPr="00CA4C54">
        <w:rPr>
          <w:rFonts w:hint="eastAsia"/>
        </w:rPr>
        <w:t>ż</w:t>
      </w:r>
      <w:r w:rsidRPr="00CA4C54">
        <w:t>e okre</w:t>
      </w:r>
      <w:r w:rsidRPr="00CA4C54">
        <w:rPr>
          <w:rFonts w:hint="eastAsia"/>
        </w:rPr>
        <w:t>ś</w:t>
      </w:r>
      <w:r w:rsidRPr="00CA4C54">
        <w:t>la</w:t>
      </w:r>
      <w:r w:rsidRPr="00CA4C54">
        <w:rPr>
          <w:rFonts w:hint="eastAsia"/>
        </w:rPr>
        <w:t>ć</w:t>
      </w:r>
      <w:r w:rsidRPr="00CA4C54">
        <w:t xml:space="preserve"> sposób i okres tymczasowego zagospodarowania terenu do czasu realizacji inwestycji lotniskowej, zawieraj</w:t>
      </w:r>
      <w:r w:rsidRPr="00CA4C54">
        <w:rPr>
          <w:rFonts w:hint="eastAsia"/>
        </w:rPr>
        <w:t>ą</w:t>
      </w:r>
      <w:r w:rsidRPr="00CA4C54">
        <w:t>c w tym zakresie ustalenia dotycz</w:t>
      </w:r>
      <w:r w:rsidRPr="00CA4C54">
        <w:rPr>
          <w:rFonts w:hint="eastAsia"/>
        </w:rPr>
        <w:t>ą</w:t>
      </w:r>
      <w:r w:rsidRPr="00CA4C54">
        <w:t>ce przeznaczenia i sposobu zagospodarowania terenu.</w:t>
      </w:r>
    </w:p>
    <w:p w14:paraId="29F5F5F0" w14:textId="28DC0818" w:rsidR="00BE12D0" w:rsidRPr="00CA4C54" w:rsidRDefault="00BE12D0" w:rsidP="00BE12D0">
      <w:pPr>
        <w:pStyle w:val="ZUSTzmustartykuempunktem"/>
      </w:pPr>
      <w:r w:rsidRPr="00CA4C54">
        <w:t>8.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cicielowi albo u</w:t>
      </w:r>
      <w:r w:rsidRPr="00CA4C54">
        <w:rPr>
          <w:rFonts w:hint="eastAsia"/>
        </w:rPr>
        <w:t>ż</w:t>
      </w:r>
      <w:r w:rsidRPr="00CA4C54">
        <w:t>ytkownikowi wieczystemu nieruchomo</w:t>
      </w:r>
      <w:r w:rsidRPr="00CA4C54">
        <w:rPr>
          <w:rFonts w:hint="eastAsia"/>
        </w:rPr>
        <w:t>ś</w:t>
      </w:r>
      <w:r w:rsidRPr="00CA4C54">
        <w:t>ci przys</w:t>
      </w:r>
      <w:r w:rsidRPr="00CA4C54">
        <w:rPr>
          <w:rFonts w:hint="eastAsia"/>
        </w:rPr>
        <w:t>ł</w:t>
      </w:r>
      <w:r w:rsidRPr="00CA4C54">
        <w:t xml:space="preserve">uguje </w:t>
      </w:r>
      <w:r w:rsidRPr="00CA4C54" w:rsidDel="004856EC">
        <w:t>wy</w:t>
      </w:r>
      <w:r w:rsidRPr="00CA4C54" w:rsidDel="004856EC">
        <w:rPr>
          <w:rFonts w:hint="eastAsia"/>
        </w:rPr>
        <w:t>łą</w:t>
      </w:r>
      <w:r w:rsidRPr="00CA4C54" w:rsidDel="004856EC">
        <w:t>cznie</w:t>
      </w:r>
      <w:r w:rsidRPr="00CA4C54">
        <w:t xml:space="preserve"> roszczenie do Spó</w:t>
      </w:r>
      <w:r w:rsidRPr="00CA4C54">
        <w:rPr>
          <w:rFonts w:hint="eastAsia"/>
        </w:rPr>
        <w:t>ł</w:t>
      </w:r>
      <w:r w:rsidRPr="00CA4C54">
        <w:t>ki Celowej o wykupienie nieruchomo</w:t>
      </w:r>
      <w:r w:rsidRPr="00CA4C54">
        <w:rPr>
          <w:rFonts w:hint="eastAsia"/>
        </w:rPr>
        <w:t>ś</w:t>
      </w:r>
      <w:r w:rsidRPr="00CA4C54">
        <w:t>ci lub jej cz</w:t>
      </w:r>
      <w:r w:rsidRPr="00CA4C54">
        <w:rPr>
          <w:rFonts w:hint="eastAsia"/>
        </w:rPr>
        <w:t>ęś</w:t>
      </w:r>
      <w:r w:rsidRPr="00CA4C54">
        <w:t>ci obj</w:t>
      </w:r>
      <w:r w:rsidRPr="00CA4C54">
        <w:rPr>
          <w:rFonts w:hint="eastAsia"/>
        </w:rPr>
        <w:t>ę</w:t>
      </w:r>
      <w:r w:rsidRPr="00CA4C54">
        <w:t>tej planem miejscowym CPK. Przepis art. 36 ust. 2 ustawy z dnia 27 marca 2003 r. o</w:t>
      </w:r>
      <w:r w:rsidR="007724AF" w:rsidRPr="00CA4C54">
        <w:t xml:space="preserve"> </w:t>
      </w:r>
      <w:r w:rsidRPr="00CA4C54">
        <w:t>planowaniu i zagospodarowaniu przestrzennym stosuje si</w:t>
      </w:r>
      <w:r w:rsidRPr="00CA4C54">
        <w:rPr>
          <w:rFonts w:hint="eastAsia"/>
        </w:rPr>
        <w:t>ę</w:t>
      </w:r>
      <w:r w:rsidRPr="00CA4C54">
        <w:t xml:space="preserve"> odpowiednio. W</w:t>
      </w:r>
      <w:r w:rsidR="007C40D8" w:rsidRPr="00CA4C54">
        <w:t> </w:t>
      </w:r>
      <w:r w:rsidRPr="00CA4C54">
        <w:t>pozosta</w:t>
      </w:r>
      <w:r w:rsidRPr="00CA4C54">
        <w:rPr>
          <w:rFonts w:hint="eastAsia"/>
        </w:rPr>
        <w:t>ł</w:t>
      </w:r>
      <w:r w:rsidRPr="00CA4C54">
        <w:t>ym zakresie przepisów art. 36−37</w:t>
      </w:r>
      <w:r w:rsidRPr="00CA4C54">
        <w:rPr>
          <w:rStyle w:val="IGindeksgrny"/>
        </w:rPr>
        <w:t>1</w:t>
      </w:r>
      <w:r w:rsidRPr="00CA4C54">
        <w:t xml:space="preserve"> ustawy z dnia 27 marca 2003 r. o planowaniu i</w:t>
      </w:r>
      <w:r w:rsidR="007724AF" w:rsidRPr="00CA4C54">
        <w:t xml:space="preserve"> </w:t>
      </w:r>
      <w:r w:rsidRPr="00CA4C54">
        <w:t>zagospodarowaniu przestrzennym nie stosuje si</w:t>
      </w:r>
      <w:r w:rsidRPr="00CA4C54">
        <w:rPr>
          <w:rFonts w:hint="eastAsia"/>
        </w:rPr>
        <w:t>ę</w:t>
      </w:r>
      <w:r w:rsidRPr="00CA4C54">
        <w:t>. Gmina nie pokrywa kosztów i</w:t>
      </w:r>
      <w:r w:rsidR="007724AF" w:rsidRPr="00CA4C54">
        <w:t xml:space="preserve"> </w:t>
      </w:r>
      <w:r w:rsidRPr="00CA4C54">
        <w:t>roszcze</w:t>
      </w:r>
      <w:r w:rsidRPr="00CA4C54">
        <w:rPr>
          <w:rFonts w:hint="eastAsia"/>
        </w:rPr>
        <w:t>ń</w:t>
      </w:r>
      <w:r w:rsidRPr="00CA4C54">
        <w:t xml:space="preserve"> zwi</w:t>
      </w:r>
      <w:r w:rsidRPr="00CA4C54">
        <w:rPr>
          <w:rFonts w:hint="eastAsia"/>
        </w:rPr>
        <w:t>ą</w:t>
      </w:r>
      <w:r w:rsidRPr="00CA4C54">
        <w:t>zanych z</w:t>
      </w:r>
      <w:r w:rsidR="007724AF" w:rsidRPr="00CA4C54">
        <w:t xml:space="preserve"> </w:t>
      </w:r>
      <w:r w:rsidRPr="00CA4C54">
        <w:t>wej</w:t>
      </w:r>
      <w:r w:rsidRPr="00CA4C54">
        <w:rPr>
          <w:rFonts w:hint="eastAsia"/>
        </w:rPr>
        <w:t>ś</w:t>
      </w:r>
      <w:r w:rsidRPr="00CA4C54">
        <w:t xml:space="preserve">ciem w </w:t>
      </w:r>
      <w:r w:rsidRPr="00CA4C54">
        <w:rPr>
          <w:rFonts w:hint="eastAsia"/>
        </w:rPr>
        <w:t>ż</w:t>
      </w:r>
      <w:r w:rsidRPr="00CA4C54">
        <w:t>ycie tego planu miejscowego CPK.</w:t>
      </w:r>
    </w:p>
    <w:p w14:paraId="5BE8AFA2" w14:textId="77777777" w:rsidR="00BE12D0" w:rsidRPr="00CA4C54" w:rsidRDefault="00BE12D0" w:rsidP="00BE12D0">
      <w:pPr>
        <w:pStyle w:val="ZUSTzmustartykuempunktem"/>
      </w:pPr>
      <w:r w:rsidRPr="00CA4C54">
        <w:t>9. W okresie obj</w:t>
      </w:r>
      <w:r w:rsidRPr="00CA4C54">
        <w:rPr>
          <w:rFonts w:hint="eastAsia"/>
        </w:rPr>
        <w:t>ę</w:t>
      </w:r>
      <w:r w:rsidRPr="00CA4C54">
        <w:t>cia nieruchomo</w:t>
      </w:r>
      <w:r w:rsidRPr="00CA4C54">
        <w:rPr>
          <w:rFonts w:hint="eastAsia"/>
        </w:rPr>
        <w:t>ś</w:t>
      </w:r>
      <w:r w:rsidRPr="00CA4C54">
        <w:t>ci ustaleniami planu miejscowego CPK art. 137 ust. 1 ustawy z dnia 21 sierpnia 1997 r. o gospodarce nieruchomo</w:t>
      </w:r>
      <w:r w:rsidRPr="00CA4C54">
        <w:rPr>
          <w:rFonts w:hint="eastAsia"/>
        </w:rPr>
        <w:t>ś</w:t>
      </w:r>
      <w:r w:rsidRPr="00CA4C54">
        <w:t>ciami nie stosuje si</w:t>
      </w:r>
      <w:r w:rsidRPr="00CA4C54">
        <w:rPr>
          <w:rFonts w:hint="eastAsia"/>
        </w:rPr>
        <w:t>ę</w:t>
      </w:r>
      <w:r w:rsidRPr="00CA4C54">
        <w:t>. Roszczenie, o którym mowa w art. 136 ust. 3 tej ustawy, powstaje z dniem utraty mocy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cej planu miejscowego CPK w odniesieniu do nieruchomo</w:t>
      </w:r>
      <w:r w:rsidRPr="00CA4C54">
        <w:rPr>
          <w:rFonts w:hint="eastAsia"/>
        </w:rPr>
        <w:t>ś</w:t>
      </w:r>
      <w:r w:rsidRPr="00CA4C54">
        <w:t>ci.</w:t>
      </w:r>
    </w:p>
    <w:p w14:paraId="08A6C394" w14:textId="77777777" w:rsidR="00BE12D0" w:rsidRPr="00CA4C54" w:rsidRDefault="00BE12D0" w:rsidP="00BE12D0">
      <w:pPr>
        <w:pStyle w:val="ZUSTzmustartykuempunktem"/>
      </w:pPr>
      <w:r w:rsidRPr="00CA4C54">
        <w:lastRenderedPageBreak/>
        <w:t>10. Wojewoda co 5 lat dokonuje analizy aktualno</w:t>
      </w:r>
      <w:r w:rsidRPr="00CA4C54">
        <w:rPr>
          <w:rFonts w:hint="eastAsia"/>
        </w:rPr>
        <w:t>ś</w:t>
      </w:r>
      <w:r w:rsidRPr="00CA4C54">
        <w:t>ci planu miejscowego CPK,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 z ustaleniami planu generalnego lotniska, stwierdzaj</w:t>
      </w:r>
      <w:r w:rsidRPr="00CA4C54">
        <w:rPr>
          <w:rFonts w:hint="eastAsia"/>
        </w:rPr>
        <w:t>ą</w:t>
      </w:r>
      <w:r w:rsidRPr="00CA4C54">
        <w:t>c, w drodze zarz</w:t>
      </w:r>
      <w:r w:rsidRPr="00CA4C54">
        <w:rPr>
          <w:rFonts w:hint="eastAsia"/>
        </w:rPr>
        <w:t>ą</w:t>
      </w:r>
      <w:r w:rsidRPr="00CA4C54">
        <w:t>dzenia, aktualno</w:t>
      </w:r>
      <w:r w:rsidRPr="00CA4C54">
        <w:rPr>
          <w:rFonts w:hint="eastAsia"/>
        </w:rPr>
        <w:t>ść</w:t>
      </w:r>
      <w:r w:rsidRPr="00CA4C54">
        <w:t xml:space="preserve"> albo wszczynaj</w:t>
      </w:r>
      <w:r w:rsidRPr="00CA4C54">
        <w:rPr>
          <w:rFonts w:hint="eastAsia"/>
        </w:rPr>
        <w:t>ą</w:t>
      </w:r>
      <w:r w:rsidRPr="00CA4C54">
        <w:t>c post</w:t>
      </w:r>
      <w:r w:rsidRPr="00CA4C54">
        <w:rPr>
          <w:rFonts w:hint="eastAsia"/>
        </w:rPr>
        <w:t>ę</w:t>
      </w:r>
      <w:r w:rsidRPr="00CA4C54">
        <w:t>powanie w przedmiocie zmiany b</w:t>
      </w:r>
      <w:r w:rsidRPr="00CA4C54">
        <w:rPr>
          <w:rFonts w:hint="eastAsia"/>
        </w:rPr>
        <w:t>ą</w:t>
      </w:r>
      <w:r w:rsidRPr="00CA4C54">
        <w:t>d</w:t>
      </w:r>
      <w:r w:rsidRPr="00CA4C54">
        <w:rPr>
          <w:rFonts w:hint="eastAsia"/>
        </w:rPr>
        <w:t>ź</w:t>
      </w:r>
      <w:r w:rsidRPr="00CA4C54">
        <w:t xml:space="preserve"> uchylenia planu miejscowego CPK.</w:t>
      </w:r>
    </w:p>
    <w:p w14:paraId="00A9C38F" w14:textId="77777777" w:rsidR="00BE12D0" w:rsidRPr="00CA4C54" w:rsidRDefault="00BE12D0" w:rsidP="00BE12D0">
      <w:pPr>
        <w:pStyle w:val="ZTYTDZOZNzmozntytuudziauartykuempunktem"/>
      </w:pPr>
      <w:bookmarkStart w:id="88" w:name="_Hlk47682121"/>
      <w:r w:rsidRPr="00CA4C54">
        <w:t>Dzia</w:t>
      </w:r>
      <w:r w:rsidRPr="00CA4C54">
        <w:rPr>
          <w:rFonts w:hint="eastAsia"/>
        </w:rPr>
        <w:t>ł</w:t>
      </w:r>
      <w:r w:rsidRPr="00CA4C54">
        <w:t xml:space="preserve"> IVb</w:t>
      </w:r>
    </w:p>
    <w:p w14:paraId="0BC000AC" w14:textId="77777777" w:rsidR="00BE12D0" w:rsidRPr="00CA4C54" w:rsidRDefault="00BE12D0" w:rsidP="00CA4C54">
      <w:pPr>
        <w:pStyle w:val="ZTYTDZPRZEDMzmprzedmtytuulubdziauartykuempunktem"/>
      </w:pPr>
      <w:r w:rsidRPr="00CA4C54">
        <w:t>Zarz</w:t>
      </w:r>
      <w:r w:rsidRPr="00CA4C54">
        <w:rPr>
          <w:rFonts w:hint="eastAsia"/>
        </w:rPr>
        <w:t>ą</w:t>
      </w:r>
      <w:r w:rsidRPr="00CA4C54">
        <w:t>dzanie rozwojem obszaru otoczenia Centralnego Portu Komunikacyjnego</w:t>
      </w:r>
    </w:p>
    <w:p w14:paraId="5FE6710B" w14:textId="77777777" w:rsidR="00BE12D0" w:rsidRPr="00CA4C54" w:rsidRDefault="00BE12D0" w:rsidP="00BE12D0">
      <w:pPr>
        <w:pStyle w:val="ZARTzmartartykuempunktem"/>
      </w:pPr>
      <w:r w:rsidRPr="00CA4C54">
        <w:t>Art. 120zf. 1. Przepisy niniejszego dzia</w:t>
      </w:r>
      <w:r w:rsidRPr="00CA4C54">
        <w:rPr>
          <w:rFonts w:hint="eastAsia"/>
        </w:rPr>
        <w:t>ł</w:t>
      </w:r>
      <w:r w:rsidRPr="00CA4C54">
        <w:t>u stosuje si</w:t>
      </w:r>
      <w:r w:rsidRPr="00CA4C54">
        <w:rPr>
          <w:rFonts w:hint="eastAsia"/>
        </w:rPr>
        <w:t>ę</w:t>
      </w:r>
      <w:r w:rsidRPr="00CA4C54">
        <w:t xml:space="preserve"> do zarz</w:t>
      </w:r>
      <w:r w:rsidRPr="00CA4C54">
        <w:rPr>
          <w:rFonts w:hint="eastAsia"/>
        </w:rPr>
        <w:t>ą</w:t>
      </w:r>
      <w:r w:rsidRPr="00CA4C54">
        <w:t xml:space="preserve">dzania rozwojem obszaru otoczenia CPK. </w:t>
      </w:r>
    </w:p>
    <w:p w14:paraId="268B9EEF" w14:textId="77777777" w:rsidR="00BE12D0" w:rsidRPr="00CA4C54" w:rsidRDefault="00BE12D0" w:rsidP="00BE12D0">
      <w:pPr>
        <w:pStyle w:val="ZUSTzmustartykuempunktem"/>
      </w:pPr>
      <w:r w:rsidRPr="00CA4C54">
        <w:t>2. Obszar otoczenia CPK stanowi obszar funkcjonalny oraz obszar strategicznej interwencji w rozumieniu art. 5 pkt 6a i 6b ustawy z dnia 6 grudnia 2006 r. o zasadach prowadzenia polityki rozwoju.</w:t>
      </w:r>
    </w:p>
    <w:p w14:paraId="555CF038" w14:textId="77777777" w:rsidR="00BE12D0" w:rsidRPr="00CA4C54" w:rsidRDefault="00BE12D0" w:rsidP="00782969">
      <w:pPr>
        <w:pStyle w:val="ZUSTzmustartykuempunktem"/>
        <w:keepNext/>
      </w:pPr>
      <w:r w:rsidRPr="00CA4C54">
        <w:t>3. 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rozwoju regionalnego, na wniosek Pe</w:t>
      </w:r>
      <w:r w:rsidRPr="00CA4C54">
        <w:rPr>
          <w:rFonts w:hint="eastAsia"/>
        </w:rPr>
        <w:t>ł</w:t>
      </w:r>
      <w:r w:rsidRPr="00CA4C54">
        <w:t>nomocnika, wyznacza, w drodze rozporz</w:t>
      </w:r>
      <w:r w:rsidRPr="00CA4C54">
        <w:rPr>
          <w:rFonts w:hint="eastAsia"/>
        </w:rPr>
        <w:t>ą</w:t>
      </w:r>
      <w:r w:rsidRPr="00CA4C54">
        <w:t>dzenia, obszar otoczenia CPK, uwzgl</w:t>
      </w:r>
      <w:r w:rsidRPr="00CA4C54">
        <w:rPr>
          <w:rFonts w:hint="eastAsia"/>
        </w:rPr>
        <w:t>ę</w:t>
      </w:r>
      <w:r w:rsidRPr="00CA4C54">
        <w:t>dniaj</w:t>
      </w:r>
      <w:r w:rsidRPr="00CA4C54">
        <w:rPr>
          <w:rFonts w:hint="eastAsia"/>
        </w:rPr>
        <w:t>ą</w:t>
      </w:r>
      <w:r w:rsidRPr="00CA4C54">
        <w:t>c:</w:t>
      </w:r>
    </w:p>
    <w:p w14:paraId="6978736D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potrzeb</w:t>
      </w:r>
      <w:r w:rsidRPr="00CA4C54">
        <w:rPr>
          <w:rFonts w:hint="eastAsia"/>
        </w:rPr>
        <w:t>ę</w:t>
      </w:r>
      <w:r w:rsidRPr="00CA4C54">
        <w:t xml:space="preserve"> zapewnienia sprawnej realizacji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 xml:space="preserve"> w otoczeniu CPK i</w:t>
      </w:r>
      <w:r w:rsidR="007724AF" w:rsidRPr="00CA4C54">
        <w:t xml:space="preserve"> </w:t>
      </w:r>
      <w:r w:rsidRPr="00CA4C54">
        <w:t>zapewnienia ich sprawnego funkcjonowania;</w:t>
      </w:r>
    </w:p>
    <w:p w14:paraId="4CF109B1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konieczno</w:t>
      </w:r>
      <w:r w:rsidRPr="00CA4C54">
        <w:rPr>
          <w:rFonts w:hint="eastAsia"/>
        </w:rPr>
        <w:t>ść</w:t>
      </w:r>
      <w:r w:rsidRPr="00CA4C54">
        <w:t xml:space="preserve"> wyznaczenia obszaru w sposób zwarty i ograniczony do obszaru wyst</w:t>
      </w:r>
      <w:r w:rsidRPr="00CA4C54">
        <w:rPr>
          <w:rFonts w:hint="eastAsia"/>
        </w:rPr>
        <w:t>ę</w:t>
      </w:r>
      <w:r w:rsidRPr="00CA4C54">
        <w:t>powania obecnych lub prognozowanych powi</w:t>
      </w:r>
      <w:r w:rsidRPr="00CA4C54">
        <w:rPr>
          <w:rFonts w:hint="eastAsia"/>
        </w:rPr>
        <w:t>ą</w:t>
      </w:r>
      <w:r w:rsidRPr="00CA4C54">
        <w:t>za</w:t>
      </w:r>
      <w:r w:rsidRPr="00CA4C54">
        <w:rPr>
          <w:rFonts w:hint="eastAsia"/>
        </w:rPr>
        <w:t>ń</w:t>
      </w:r>
      <w:r w:rsidRPr="00CA4C54">
        <w:t xml:space="preserve"> funkcjonalnych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cia.</w:t>
      </w:r>
    </w:p>
    <w:p w14:paraId="560DB71F" w14:textId="77777777" w:rsidR="00BE12D0" w:rsidRPr="00CA4C54" w:rsidRDefault="00BE12D0" w:rsidP="00BE12D0">
      <w:pPr>
        <w:pStyle w:val="ZUSTzmustartykuempunktem"/>
      </w:pPr>
      <w:r w:rsidRPr="00CA4C54">
        <w:t>4. Przed wydaniem rozporz</w:t>
      </w:r>
      <w:r w:rsidRPr="00CA4C54">
        <w:rPr>
          <w:rFonts w:hint="eastAsia"/>
        </w:rPr>
        <w:t>ą</w:t>
      </w:r>
      <w:r w:rsidRPr="00CA4C54">
        <w:t>dzenia 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rozwoju regionalnego wyst</w:t>
      </w:r>
      <w:r w:rsidRPr="00CA4C54">
        <w:rPr>
          <w:rFonts w:hint="eastAsia"/>
        </w:rPr>
        <w:t>ę</w:t>
      </w:r>
      <w:r w:rsidRPr="00CA4C54">
        <w:t>puje do organów wykonawczych jednostek samorz</w:t>
      </w:r>
      <w:r w:rsidRPr="00CA4C54">
        <w:rPr>
          <w:rFonts w:hint="eastAsia"/>
        </w:rPr>
        <w:t>ą</w:t>
      </w:r>
      <w:r w:rsidRPr="00CA4C54">
        <w:t>du terytorialnego znajduj</w:t>
      </w:r>
      <w:r w:rsidRPr="00CA4C54">
        <w:rPr>
          <w:rFonts w:hint="eastAsia"/>
        </w:rPr>
        <w:t>ą</w:t>
      </w:r>
      <w:r w:rsidRPr="00CA4C54">
        <w:t>cych si</w:t>
      </w:r>
      <w:r w:rsidRPr="00CA4C54">
        <w:rPr>
          <w:rFonts w:hint="eastAsia"/>
        </w:rPr>
        <w:t>ę</w:t>
      </w:r>
      <w:r w:rsidRPr="00CA4C54">
        <w:t xml:space="preserve"> w przewidywanych granicach obszaru otoczenia CPK o wydanie opinii w zakresie projektu rozporz</w:t>
      </w:r>
      <w:r w:rsidRPr="00CA4C54">
        <w:rPr>
          <w:rFonts w:hint="eastAsia"/>
        </w:rPr>
        <w:t>ą</w:t>
      </w:r>
      <w:r w:rsidRPr="00CA4C54">
        <w:t>dzenia.</w:t>
      </w:r>
    </w:p>
    <w:p w14:paraId="673708B6" w14:textId="77777777" w:rsidR="00BE12D0" w:rsidRPr="00CA4C54" w:rsidRDefault="00BE12D0" w:rsidP="00BE12D0">
      <w:pPr>
        <w:pStyle w:val="ZUSTzmustartykuempunktem"/>
      </w:pPr>
      <w:r w:rsidRPr="00CA4C54">
        <w:t>5. Opini</w:t>
      </w:r>
      <w:r w:rsidRPr="00CA4C54">
        <w:rPr>
          <w:rFonts w:hint="eastAsia"/>
        </w:rPr>
        <w:t>ę</w:t>
      </w:r>
      <w:r w:rsidRPr="00CA4C54">
        <w:t>, o której mowa w ust. 4, organy wykonawcze jednostek samorz</w:t>
      </w:r>
      <w:r w:rsidRPr="00CA4C54">
        <w:rPr>
          <w:rFonts w:hint="eastAsia"/>
        </w:rPr>
        <w:t>ą</w:t>
      </w:r>
      <w:r w:rsidRPr="00CA4C54">
        <w:t>du terytorialnego wydaj</w:t>
      </w:r>
      <w:r w:rsidRPr="00CA4C54">
        <w:rPr>
          <w:rFonts w:hint="eastAsia"/>
        </w:rPr>
        <w:t>ą</w:t>
      </w:r>
      <w:r w:rsidRPr="00CA4C54">
        <w:t xml:space="preserve"> w terminie 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szym ni</w:t>
      </w:r>
      <w:r w:rsidRPr="00CA4C54">
        <w:rPr>
          <w:rFonts w:hint="eastAsia"/>
        </w:rPr>
        <w:t>ż</w:t>
      </w:r>
      <w:r w:rsidRPr="00CA4C54">
        <w:t xml:space="preserve"> 30 dni od dnia otrzymania wniosku o wydanie opinii. Niewydanie opinii w tym terminie traktuje si</w:t>
      </w:r>
      <w:r w:rsidRPr="00CA4C54">
        <w:rPr>
          <w:rFonts w:hint="eastAsia"/>
        </w:rPr>
        <w:t>ę</w:t>
      </w:r>
      <w:r w:rsidRPr="00CA4C54">
        <w:t xml:space="preserve"> jako brak zastrze</w:t>
      </w:r>
      <w:r w:rsidRPr="00CA4C54">
        <w:rPr>
          <w:rFonts w:hint="eastAsia"/>
        </w:rPr>
        <w:t>ż</w:t>
      </w:r>
      <w:r w:rsidRPr="00CA4C54">
        <w:t>e</w:t>
      </w:r>
      <w:r w:rsidRPr="00CA4C54">
        <w:rPr>
          <w:rFonts w:hint="eastAsia"/>
        </w:rPr>
        <w:t>ń</w:t>
      </w:r>
      <w:r w:rsidRPr="00CA4C54">
        <w:t xml:space="preserve"> do projektu rozporz</w:t>
      </w:r>
      <w:r w:rsidRPr="00CA4C54">
        <w:rPr>
          <w:rFonts w:hint="eastAsia"/>
        </w:rPr>
        <w:t>ą</w:t>
      </w:r>
      <w:r w:rsidRPr="00CA4C54">
        <w:t>dzenia.</w:t>
      </w:r>
    </w:p>
    <w:p w14:paraId="45560FE6" w14:textId="77777777" w:rsidR="00BE12D0" w:rsidRPr="00CA4C54" w:rsidRDefault="00BE12D0" w:rsidP="00782969">
      <w:pPr>
        <w:pStyle w:val="ZARTzmartartykuempunktem"/>
        <w:keepNext/>
      </w:pPr>
      <w:r w:rsidRPr="00CA4C54">
        <w:t>Art. 120zg. Rozwój obszaru otoczenia CPK kszta</w:t>
      </w:r>
      <w:r w:rsidRPr="00CA4C54">
        <w:rPr>
          <w:rFonts w:hint="eastAsia"/>
        </w:rPr>
        <w:t>ł</w:t>
      </w:r>
      <w:r w:rsidRPr="00CA4C54">
        <w:t>tuje si</w:t>
      </w:r>
      <w:r w:rsidRPr="00CA4C54">
        <w:rPr>
          <w:rFonts w:hint="eastAsia"/>
        </w:rPr>
        <w:t>ę</w:t>
      </w:r>
      <w:r w:rsidRPr="00CA4C54">
        <w:t xml:space="preserve"> w sposób zapewniaj</w:t>
      </w:r>
      <w:r w:rsidRPr="00CA4C54">
        <w:rPr>
          <w:rFonts w:hint="eastAsia"/>
        </w:rPr>
        <w:t>ą</w:t>
      </w:r>
      <w:r w:rsidRPr="00CA4C54">
        <w:t>cy:</w:t>
      </w:r>
    </w:p>
    <w:p w14:paraId="11ACC5F8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zrównowa</w:t>
      </w:r>
      <w:r w:rsidRPr="00CA4C54">
        <w:rPr>
          <w:rFonts w:hint="eastAsia"/>
        </w:rPr>
        <w:t>ż</w:t>
      </w:r>
      <w:r w:rsidRPr="00CA4C54">
        <w:t xml:space="preserve">ony rozwój i </w:t>
      </w:r>
      <w:r w:rsidRPr="00CA4C54">
        <w:rPr>
          <w:rFonts w:hint="eastAsia"/>
        </w:rPr>
        <w:t>ł</w:t>
      </w:r>
      <w:r w:rsidRPr="00CA4C54">
        <w:t>ad przestrzenny;</w:t>
      </w:r>
    </w:p>
    <w:p w14:paraId="2C3385A6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optymalne funkcjonowanie Inwestycji oraz Inwestycji Towarzysz</w:t>
      </w:r>
      <w:r w:rsidRPr="00CA4C54">
        <w:rPr>
          <w:rFonts w:hint="eastAsia"/>
        </w:rPr>
        <w:t>ą</w:t>
      </w:r>
      <w:r w:rsidRPr="00CA4C54">
        <w:t>cych;</w:t>
      </w:r>
    </w:p>
    <w:p w14:paraId="4F9B00E1" w14:textId="68D26CE2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powstawanie i rozwój zwartych struktur przestrzennych ograniczaj</w:t>
      </w:r>
      <w:r w:rsidRPr="00CA4C54">
        <w:rPr>
          <w:rFonts w:hint="eastAsia"/>
        </w:rPr>
        <w:t>ą</w:t>
      </w:r>
      <w:r w:rsidRPr="00CA4C54">
        <w:t>cych transportoch</w:t>
      </w:r>
      <w:r w:rsidRPr="00CA4C54">
        <w:rPr>
          <w:rFonts w:hint="eastAsia"/>
        </w:rPr>
        <w:t>ł</w:t>
      </w:r>
      <w:r w:rsidRPr="00CA4C54">
        <w:t>onno</w:t>
      </w:r>
      <w:r w:rsidRPr="00CA4C54">
        <w:rPr>
          <w:rFonts w:hint="eastAsia"/>
        </w:rPr>
        <w:t>ść</w:t>
      </w:r>
      <w:r w:rsidRPr="00CA4C54">
        <w:t xml:space="preserve"> i energoch</w:t>
      </w:r>
      <w:r w:rsidRPr="00CA4C54">
        <w:rPr>
          <w:rFonts w:hint="eastAsia"/>
        </w:rPr>
        <w:t>ł</w:t>
      </w:r>
      <w:r w:rsidRPr="00CA4C54">
        <w:t>onno</w:t>
      </w:r>
      <w:r w:rsidRPr="00CA4C54">
        <w:rPr>
          <w:rFonts w:hint="eastAsia"/>
        </w:rPr>
        <w:t>ść</w:t>
      </w:r>
      <w:r w:rsidRPr="00CA4C54">
        <w:t>, w tym przez przeciwdzia</w:t>
      </w:r>
      <w:r w:rsidRPr="00CA4C54">
        <w:rPr>
          <w:rFonts w:hint="eastAsia"/>
        </w:rPr>
        <w:t>ł</w:t>
      </w:r>
      <w:r w:rsidRPr="00CA4C54">
        <w:t>anie niekontrolowanemu rozlewaniu si</w:t>
      </w:r>
      <w:r w:rsidRPr="00CA4C54">
        <w:rPr>
          <w:rFonts w:hint="eastAsia"/>
        </w:rPr>
        <w:t>ę</w:t>
      </w:r>
      <w:r w:rsidRPr="00CA4C54">
        <w:t xml:space="preserve"> zabudowy i optymalizacj</w:t>
      </w:r>
      <w:r w:rsidRPr="00CA4C54">
        <w:rPr>
          <w:rFonts w:hint="eastAsia"/>
        </w:rPr>
        <w:t>ę</w:t>
      </w:r>
      <w:r w:rsidRPr="00CA4C54">
        <w:t xml:space="preserve"> stanu wyposa</w:t>
      </w:r>
      <w:r w:rsidRPr="00CA4C54">
        <w:rPr>
          <w:rFonts w:hint="eastAsia"/>
        </w:rPr>
        <w:t>ż</w:t>
      </w:r>
      <w:r w:rsidRPr="00CA4C54">
        <w:t>enia zabudowy w infrastruktur</w:t>
      </w:r>
      <w:r w:rsidRPr="00CA4C54">
        <w:rPr>
          <w:rFonts w:hint="eastAsia"/>
        </w:rPr>
        <w:t>ę</w:t>
      </w:r>
      <w:r w:rsidRPr="00CA4C54">
        <w:t xml:space="preserve"> techniczn</w:t>
      </w:r>
      <w:r w:rsidRPr="00CA4C54">
        <w:rPr>
          <w:rFonts w:hint="eastAsia"/>
        </w:rPr>
        <w:t>ą</w:t>
      </w:r>
      <w:r w:rsidRPr="00CA4C54">
        <w:t>;</w:t>
      </w:r>
    </w:p>
    <w:p w14:paraId="087D8DD6" w14:textId="77777777" w:rsidR="00BE12D0" w:rsidRPr="00CA4C54" w:rsidRDefault="00BE12D0" w:rsidP="00BE12D0">
      <w:pPr>
        <w:pStyle w:val="ZPKTzmpktartykuempunktem"/>
      </w:pPr>
      <w:r w:rsidRPr="00CA4C54">
        <w:lastRenderedPageBreak/>
        <w:t>4)</w:t>
      </w:r>
      <w:r w:rsidRPr="00CA4C54">
        <w:tab/>
        <w:t>zapewnienie warunków do powstawania wysokiej jako</w:t>
      </w:r>
      <w:r w:rsidRPr="00CA4C54">
        <w:rPr>
          <w:rFonts w:hint="eastAsia"/>
        </w:rPr>
        <w:t>ś</w:t>
      </w:r>
      <w:r w:rsidRPr="00CA4C54">
        <w:t>ci struktur przestrzennych, w tym osadniczych,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 nowych miast albo cz</w:t>
      </w:r>
      <w:r w:rsidRPr="00CA4C54">
        <w:rPr>
          <w:rFonts w:hint="eastAsia"/>
        </w:rPr>
        <w:t>ęś</w:t>
      </w:r>
      <w:r w:rsidRPr="00CA4C54">
        <w:t>ci miast;</w:t>
      </w:r>
    </w:p>
    <w:p w14:paraId="53B6F2E7" w14:textId="6BA7FE34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spójno</w:t>
      </w:r>
      <w:r w:rsidRPr="00CA4C54">
        <w:rPr>
          <w:rFonts w:hint="eastAsia"/>
        </w:rPr>
        <w:t>ść</w:t>
      </w:r>
      <w:r w:rsidRPr="00CA4C54">
        <w:t xml:space="preserve"> przestrzenn</w:t>
      </w:r>
      <w:r w:rsidRPr="00CA4C54">
        <w:rPr>
          <w:rFonts w:hint="eastAsia"/>
        </w:rPr>
        <w:t>ą</w:t>
      </w:r>
      <w:r w:rsidRPr="00CA4C54">
        <w:t>, w tym przez ograniczanie negatywnych skutków izolacji przestrzennej obszarów, powsta</w:t>
      </w:r>
      <w:r w:rsidRPr="00CA4C54">
        <w:rPr>
          <w:rFonts w:hint="eastAsia"/>
        </w:rPr>
        <w:t>ł</w:t>
      </w:r>
      <w:r w:rsidRPr="00CA4C54">
        <w:t>ej w wyniku realizacji inwestycji liniowych;</w:t>
      </w:r>
    </w:p>
    <w:p w14:paraId="2C916F8C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ochron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rodowiska, w tym form ochrony przyrody, wód oraz krajobrazu, popraw</w:t>
      </w:r>
      <w:r w:rsidRPr="00CA4C54">
        <w:rPr>
          <w:rFonts w:hint="eastAsia"/>
        </w:rPr>
        <w:t>ę</w:t>
      </w:r>
      <w:r w:rsidRPr="00CA4C54">
        <w:t xml:space="preserve"> lub co najmniej niepogorszenie parametrów </w:t>
      </w:r>
      <w:r w:rsidRPr="00CA4C54">
        <w:rPr>
          <w:rFonts w:hint="eastAsia"/>
        </w:rPr>
        <w:t>ś</w:t>
      </w:r>
      <w:r w:rsidRPr="00CA4C54">
        <w:t>rodowiska, w tym ró</w:t>
      </w:r>
      <w:r w:rsidRPr="00CA4C54">
        <w:rPr>
          <w:rFonts w:hint="eastAsia"/>
        </w:rPr>
        <w:t>ż</w:t>
      </w:r>
      <w:r w:rsidRPr="00CA4C54">
        <w:t>norodno</w:t>
      </w:r>
      <w:r w:rsidRPr="00CA4C54">
        <w:rPr>
          <w:rFonts w:hint="eastAsia"/>
        </w:rPr>
        <w:t>ś</w:t>
      </w:r>
      <w:r w:rsidRPr="00CA4C54">
        <w:t>ci biologicznej, korytarzy ekologicznych, ci</w:t>
      </w:r>
      <w:r w:rsidRPr="00CA4C54">
        <w:rPr>
          <w:rFonts w:hint="eastAsia"/>
        </w:rPr>
        <w:t>ą</w:t>
      </w:r>
      <w:r w:rsidRPr="00CA4C54">
        <w:t>gów przewietrzaj</w:t>
      </w:r>
      <w:r w:rsidRPr="00CA4C54">
        <w:rPr>
          <w:rFonts w:hint="eastAsia"/>
        </w:rPr>
        <w:t>ą</w:t>
      </w:r>
      <w:r w:rsidRPr="00CA4C54">
        <w:t>cych, warto</w:t>
      </w:r>
      <w:r w:rsidRPr="00CA4C54">
        <w:rPr>
          <w:rFonts w:hint="eastAsia"/>
        </w:rPr>
        <w:t>ś</w:t>
      </w:r>
      <w:r w:rsidRPr="00CA4C54">
        <w:t>ci krajobrazowych oraz b</w:t>
      </w:r>
      <w:r w:rsidRPr="00CA4C54">
        <w:rPr>
          <w:rFonts w:hint="eastAsia"/>
        </w:rPr>
        <w:t>łę</w:t>
      </w:r>
      <w:r w:rsidRPr="00CA4C54">
        <w:t>kitno-zielonej infrastruktury;</w:t>
      </w:r>
    </w:p>
    <w:p w14:paraId="6271095A" w14:textId="77777777" w:rsidR="00BE12D0" w:rsidRPr="00CA4C54" w:rsidRDefault="00BE12D0" w:rsidP="00BE12D0">
      <w:pPr>
        <w:pStyle w:val="ZPKTzmpktartykuempunktem"/>
      </w:pPr>
      <w:r w:rsidRPr="00CA4C54">
        <w:t>7)</w:t>
      </w:r>
      <w:r w:rsidRPr="00CA4C54">
        <w:tab/>
        <w:t>mitygacj</w:t>
      </w:r>
      <w:r w:rsidRPr="00CA4C54">
        <w:rPr>
          <w:rFonts w:hint="eastAsia"/>
        </w:rPr>
        <w:t>ę</w:t>
      </w:r>
      <w:r w:rsidRPr="00CA4C54">
        <w:t xml:space="preserve"> i adaptacj</w:t>
      </w:r>
      <w:r w:rsidRPr="00CA4C54">
        <w:rPr>
          <w:rFonts w:hint="eastAsia"/>
        </w:rPr>
        <w:t>ę</w:t>
      </w:r>
      <w:r w:rsidRPr="00CA4C54">
        <w:t xml:space="preserve"> do zmian klimatu, w tym negatywnych zjawisk klimatycznych,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 suszy oraz powodzi;</w:t>
      </w:r>
    </w:p>
    <w:p w14:paraId="2580A414" w14:textId="77777777" w:rsidR="00BE12D0" w:rsidRPr="00CA4C54" w:rsidRDefault="00BE12D0" w:rsidP="00BE12D0">
      <w:pPr>
        <w:pStyle w:val="ZPKTzmpktartykuempunktem"/>
      </w:pPr>
      <w:r w:rsidRPr="00CA4C54">
        <w:t>8)</w:t>
      </w:r>
      <w:r w:rsidRPr="00CA4C54">
        <w:tab/>
        <w:t>ochron</w:t>
      </w:r>
      <w:r w:rsidRPr="00CA4C54">
        <w:rPr>
          <w:rFonts w:hint="eastAsia"/>
        </w:rPr>
        <w:t>ę</w:t>
      </w:r>
      <w:r w:rsidRPr="00CA4C54">
        <w:t xml:space="preserve"> krajobrazów kulturowych, zabytków i dóbr kultury wspó</w:t>
      </w:r>
      <w:r w:rsidRPr="00CA4C54">
        <w:rPr>
          <w:rFonts w:hint="eastAsia"/>
        </w:rPr>
        <w:t>ł</w:t>
      </w:r>
      <w:r w:rsidRPr="00CA4C54">
        <w:t>czesnej;</w:t>
      </w:r>
    </w:p>
    <w:p w14:paraId="532359B3" w14:textId="77777777" w:rsidR="00BE12D0" w:rsidRPr="00CA4C54" w:rsidRDefault="00BE12D0" w:rsidP="00BE12D0">
      <w:pPr>
        <w:pStyle w:val="ZPKTzmpktartykuempunktem"/>
      </w:pPr>
      <w:r w:rsidRPr="00CA4C54">
        <w:t>9)</w:t>
      </w:r>
      <w:r w:rsidRPr="00CA4C54">
        <w:tab/>
        <w:t>ograniczenie niekorzystnych oddzia</w:t>
      </w:r>
      <w:r w:rsidRPr="00CA4C54">
        <w:rPr>
          <w:rFonts w:hint="eastAsia"/>
        </w:rPr>
        <w:t>ł</w:t>
      </w:r>
      <w:r w:rsidRPr="00CA4C54">
        <w:t>ywa</w:t>
      </w:r>
      <w:r w:rsidRPr="00CA4C54">
        <w:rPr>
          <w:rFonts w:hint="eastAsia"/>
        </w:rPr>
        <w:t>ń</w:t>
      </w:r>
      <w:r w:rsidRPr="00CA4C54">
        <w:t xml:space="preserve"> Inwestycji, Inwestycji Towarzysz</w:t>
      </w:r>
      <w:r w:rsidRPr="00CA4C54">
        <w:rPr>
          <w:rFonts w:hint="eastAsia"/>
        </w:rPr>
        <w:t>ą</w:t>
      </w:r>
      <w:r w:rsidRPr="00CA4C54">
        <w:t>cych oraz obszarów prowadzenia intensywnej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gospodarczej;</w:t>
      </w:r>
    </w:p>
    <w:p w14:paraId="0E34F7FB" w14:textId="77777777" w:rsidR="00BE12D0" w:rsidRPr="00CA4C54" w:rsidRDefault="00BE12D0" w:rsidP="00BE12D0">
      <w:pPr>
        <w:pStyle w:val="ZPKTzmpktartykuempunktem"/>
      </w:pPr>
      <w:r w:rsidRPr="00CA4C54">
        <w:t>10)</w:t>
      </w:r>
      <w:r w:rsidRPr="00CA4C54">
        <w:tab/>
        <w:t>potrzeby obronno</w:t>
      </w:r>
      <w:r w:rsidRPr="00CA4C54">
        <w:rPr>
          <w:rFonts w:hint="eastAsia"/>
        </w:rPr>
        <w:t>ś</w:t>
      </w:r>
      <w:r w:rsidRPr="00CA4C54">
        <w:t>ci i bezpiecze</w:t>
      </w:r>
      <w:r w:rsidRPr="00CA4C54">
        <w:rPr>
          <w:rFonts w:hint="eastAsia"/>
        </w:rPr>
        <w:t>ń</w:t>
      </w:r>
      <w:r w:rsidRPr="00CA4C54">
        <w:t>stwa pa</w:t>
      </w:r>
      <w:r w:rsidRPr="00CA4C54">
        <w:rPr>
          <w:rFonts w:hint="eastAsia"/>
        </w:rPr>
        <w:t>ń</w:t>
      </w:r>
      <w:r w:rsidRPr="00CA4C54">
        <w:t>stwa;</w:t>
      </w:r>
    </w:p>
    <w:p w14:paraId="211A0465" w14:textId="77777777" w:rsidR="00BE12D0" w:rsidRPr="00CA4C54" w:rsidRDefault="00BE12D0" w:rsidP="00BE12D0">
      <w:pPr>
        <w:pStyle w:val="ZPKTzmpktartykuempunktem"/>
      </w:pPr>
      <w:r w:rsidRPr="00CA4C54">
        <w:t>11)</w:t>
      </w:r>
      <w:r w:rsidRPr="00CA4C54">
        <w:tab/>
        <w:t>poszanowanie uzasadnionych interesów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cicieli nieruchomo</w:t>
      </w:r>
      <w:r w:rsidRPr="00CA4C54">
        <w:rPr>
          <w:rFonts w:hint="eastAsia"/>
        </w:rPr>
        <w:t>ś</w:t>
      </w:r>
      <w:r w:rsidRPr="00CA4C54">
        <w:t>ci, wynikaj</w:t>
      </w:r>
      <w:r w:rsidRPr="00CA4C54">
        <w:rPr>
          <w:rFonts w:hint="eastAsia"/>
        </w:rPr>
        <w:t>ą</w:t>
      </w:r>
      <w:r w:rsidRPr="00CA4C54">
        <w:t>cych z</w:t>
      </w:r>
      <w:r w:rsidR="007724AF" w:rsidRPr="00CA4C54">
        <w:t xml:space="preserve"> </w:t>
      </w:r>
      <w:r w:rsidRPr="00CA4C54">
        <w:t>przeznaczenia nieruchomo</w:t>
      </w:r>
      <w:r w:rsidRPr="00CA4C54">
        <w:rPr>
          <w:rFonts w:hint="eastAsia"/>
        </w:rPr>
        <w:t>ś</w:t>
      </w:r>
      <w:r w:rsidRPr="00CA4C54">
        <w:t>ci okre</w:t>
      </w:r>
      <w:r w:rsidRPr="00CA4C54">
        <w:rPr>
          <w:rFonts w:hint="eastAsia"/>
        </w:rPr>
        <w:t>ś</w:t>
      </w:r>
      <w:r w:rsidRPr="00CA4C54">
        <w:t>lonego w miejscowym planie zagospodarowania przestrzennego lub z ostatecznego rozstrzygni</w:t>
      </w:r>
      <w:r w:rsidRPr="00CA4C54">
        <w:rPr>
          <w:rFonts w:hint="eastAsia"/>
        </w:rPr>
        <w:t>ę</w:t>
      </w:r>
      <w:r w:rsidRPr="00CA4C54">
        <w:t>cia organu administracji publicznej zezwalaj</w:t>
      </w:r>
      <w:r w:rsidRPr="00CA4C54">
        <w:rPr>
          <w:rFonts w:hint="eastAsia"/>
        </w:rPr>
        <w:t>ą</w:t>
      </w:r>
      <w:r w:rsidRPr="00CA4C54">
        <w:t>cego na wykonywanie robót budowlanych.</w:t>
      </w:r>
    </w:p>
    <w:p w14:paraId="7E27509C" w14:textId="2A29C52D" w:rsidR="00BE12D0" w:rsidRPr="00CA4C54" w:rsidRDefault="00BE12D0" w:rsidP="00BE12D0">
      <w:pPr>
        <w:pStyle w:val="ZARTzmartartykuempunktem"/>
      </w:pPr>
      <w:r w:rsidRPr="00CA4C54">
        <w:t>Art. 120zh. 1. Organy administracji rz</w:t>
      </w:r>
      <w:r w:rsidRPr="00CA4C54">
        <w:rPr>
          <w:rFonts w:hint="eastAsia"/>
        </w:rPr>
        <w:t>ą</w:t>
      </w:r>
      <w:r w:rsidRPr="00CA4C54">
        <w:t>dowej i samorz</w:t>
      </w:r>
      <w:r w:rsidRPr="00CA4C54">
        <w:rPr>
          <w:rFonts w:hint="eastAsia"/>
        </w:rPr>
        <w:t>ą</w:t>
      </w:r>
      <w:r w:rsidRPr="00CA4C54">
        <w:t>dowej, pa</w:t>
      </w:r>
      <w:r w:rsidRPr="00CA4C54">
        <w:rPr>
          <w:rFonts w:hint="eastAsia"/>
        </w:rPr>
        <w:t>ń</w:t>
      </w:r>
      <w:r w:rsidRPr="00CA4C54">
        <w:t>stwowe i samorz</w:t>
      </w:r>
      <w:r w:rsidRPr="00CA4C54">
        <w:rPr>
          <w:rFonts w:hint="eastAsia"/>
        </w:rPr>
        <w:t>ą</w:t>
      </w:r>
      <w:r w:rsidRPr="00CA4C54">
        <w:t>dowe osoby prawne oraz Pe</w:t>
      </w:r>
      <w:r w:rsidRPr="00CA4C54">
        <w:rPr>
          <w:rFonts w:hint="eastAsia"/>
        </w:rPr>
        <w:t>ł</w:t>
      </w:r>
      <w:r w:rsidRPr="00CA4C54">
        <w:t>nomocnik wspó</w:t>
      </w:r>
      <w:r w:rsidRPr="00CA4C54">
        <w:rPr>
          <w:rFonts w:hint="eastAsia"/>
        </w:rPr>
        <w:t>ł</w:t>
      </w:r>
      <w:r w:rsidRPr="00CA4C54">
        <w:t>pracuj</w:t>
      </w:r>
      <w:r w:rsidRPr="00CA4C54">
        <w:rPr>
          <w:rFonts w:hint="eastAsia"/>
        </w:rPr>
        <w:t>ą</w:t>
      </w:r>
      <w:r w:rsidRPr="00CA4C54">
        <w:t xml:space="preserve"> w celu zapewnienia optymalnych warunków trwa</w:t>
      </w:r>
      <w:r w:rsidRPr="00CA4C54">
        <w:rPr>
          <w:rFonts w:hint="eastAsia"/>
        </w:rPr>
        <w:t>ł</w:t>
      </w:r>
      <w:r w:rsidRPr="00CA4C54">
        <w:t>ego i zrównowa</w:t>
      </w:r>
      <w:r w:rsidRPr="00CA4C54">
        <w:rPr>
          <w:rFonts w:hint="eastAsia"/>
        </w:rPr>
        <w:t>ż</w:t>
      </w:r>
      <w:r w:rsidRPr="00CA4C54">
        <w:t>onego rozwoju oraz spójno</w:t>
      </w:r>
      <w:r w:rsidRPr="00CA4C54">
        <w:rPr>
          <w:rFonts w:hint="eastAsia"/>
        </w:rPr>
        <w:t>ś</w:t>
      </w:r>
      <w:r w:rsidRPr="00CA4C54">
        <w:t>ci spo</w:t>
      </w:r>
      <w:r w:rsidRPr="00CA4C54">
        <w:rPr>
          <w:rFonts w:hint="eastAsia"/>
        </w:rPr>
        <w:t>ł</w:t>
      </w:r>
      <w:r w:rsidRPr="00CA4C54">
        <w:t>eczno</w:t>
      </w:r>
      <w:r w:rsidR="00736467" w:rsidRPr="00CA4C54">
        <w:noBreakHyphen/>
      </w:r>
      <w:r w:rsidRPr="00CA4C54">
        <w:t>gospodarczej, regionalnej i przestrzennej obszaru otoczenia CPK.</w:t>
      </w:r>
    </w:p>
    <w:p w14:paraId="454C5A2C" w14:textId="77777777" w:rsidR="00BE12D0" w:rsidRPr="00CA4C54" w:rsidRDefault="00BE12D0" w:rsidP="00BE12D0">
      <w:pPr>
        <w:pStyle w:val="ZUSTzmustartykuempunktem"/>
      </w:pPr>
      <w:r w:rsidRPr="00CA4C54">
        <w:t>2. Na potrzeby wspó</w:t>
      </w:r>
      <w:r w:rsidRPr="00CA4C54">
        <w:rPr>
          <w:rFonts w:hint="eastAsia"/>
        </w:rPr>
        <w:t>ł</w:t>
      </w:r>
      <w:r w:rsidRPr="00CA4C54">
        <w:t>pracy, o której mowa w ust. 1, 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rozwoju regionalnego, Pe</w:t>
      </w:r>
      <w:r w:rsidRPr="00CA4C54">
        <w:rPr>
          <w:rFonts w:hint="eastAsia"/>
        </w:rPr>
        <w:t>ł</w:t>
      </w:r>
      <w:r w:rsidRPr="00CA4C54">
        <w:t>nomocnik oraz jednostki samorz</w:t>
      </w:r>
      <w:r w:rsidRPr="00CA4C54">
        <w:rPr>
          <w:rFonts w:hint="eastAsia"/>
        </w:rPr>
        <w:t>ą</w:t>
      </w:r>
      <w:r w:rsidRPr="00CA4C54">
        <w:t>du terytorialnego z obszaru otoczenia CPK zawieraj</w:t>
      </w:r>
      <w:r w:rsidRPr="00CA4C54">
        <w:rPr>
          <w:rFonts w:hint="eastAsia"/>
        </w:rPr>
        <w:t>ą</w:t>
      </w:r>
      <w:r w:rsidRPr="00CA4C54">
        <w:t xml:space="preserve"> porozumienie terytorialne, o</w:t>
      </w:r>
      <w:r w:rsidR="007724AF" w:rsidRPr="00CA4C54">
        <w:t xml:space="preserve"> </w:t>
      </w:r>
      <w:r w:rsidRPr="00CA4C54">
        <w:t>którym mowa w</w:t>
      </w:r>
      <w:r w:rsidR="007724AF" w:rsidRPr="00CA4C54">
        <w:t xml:space="preserve"> </w:t>
      </w:r>
      <w:r w:rsidRPr="00CA4C54">
        <w:t>przepisach ustawy z dnia 6 grudnia 2006 r. o zasadach prowadzenia polityki rozwoju. Porozumienie terytorialne okre</w:t>
      </w:r>
      <w:r w:rsidRPr="00CA4C54">
        <w:rPr>
          <w:rFonts w:hint="eastAsia"/>
        </w:rPr>
        <w:t>ś</w:t>
      </w:r>
      <w:r w:rsidRPr="00CA4C54">
        <w:t>la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</w:t>
      </w:r>
      <w:r w:rsidRPr="00CA4C54">
        <w:t>cia priorytetowe dla rozwoju obszaru zgodne z celami wynikaj</w:t>
      </w:r>
      <w:r w:rsidRPr="00CA4C54">
        <w:rPr>
          <w:rFonts w:hint="eastAsia"/>
        </w:rPr>
        <w:t>ą</w:t>
      </w:r>
      <w:r w:rsidRPr="00CA4C54">
        <w:t xml:space="preserve">cymi z krajowej strategii rozwoju regionalnego, w tym przewidywane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>a ich finansowania.</w:t>
      </w:r>
    </w:p>
    <w:p w14:paraId="1D2C1A3C" w14:textId="77777777" w:rsidR="00BE12D0" w:rsidRPr="00CA4C54" w:rsidRDefault="00BE12D0" w:rsidP="00BE12D0">
      <w:pPr>
        <w:pStyle w:val="ZUSTzmustartykuempunktem"/>
      </w:pPr>
      <w:r w:rsidRPr="00CA4C54">
        <w:t>3. Do porozumienia, o którym mowa w ust. 2, mog</w:t>
      </w:r>
      <w:r w:rsidRPr="00CA4C54">
        <w:rPr>
          <w:rFonts w:hint="eastAsia"/>
        </w:rPr>
        <w:t>ą</w:t>
      </w:r>
      <w:r w:rsidRPr="00CA4C54">
        <w:t xml:space="preserve"> przyst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zwi</w:t>
      </w:r>
      <w:r w:rsidRPr="00CA4C54">
        <w:rPr>
          <w:rFonts w:hint="eastAsia"/>
        </w:rPr>
        <w:t>ą</w:t>
      </w:r>
      <w:r w:rsidRPr="00CA4C54">
        <w:t>zki, porozumienia oraz stowarzyszenia jednostek samorz</w:t>
      </w:r>
      <w:r w:rsidRPr="00CA4C54">
        <w:rPr>
          <w:rFonts w:hint="eastAsia"/>
        </w:rPr>
        <w:t>ą</w:t>
      </w:r>
      <w:r w:rsidRPr="00CA4C54">
        <w:t>du terytorialnego.</w:t>
      </w:r>
    </w:p>
    <w:p w14:paraId="3FF737E1" w14:textId="77777777" w:rsidR="00BE12D0" w:rsidRPr="00CA4C54" w:rsidRDefault="00BE12D0" w:rsidP="00BE12D0">
      <w:pPr>
        <w:pStyle w:val="ZARTzmartartykuempunktem"/>
      </w:pPr>
      <w:r w:rsidRPr="00CA4C54">
        <w:t>Art. 120zi. 1. Dla obszaru otoczenia CPK, w celu realizacji zasad okre</w:t>
      </w:r>
      <w:r w:rsidRPr="00CA4C54">
        <w:rPr>
          <w:rFonts w:hint="eastAsia"/>
        </w:rPr>
        <w:t>ś</w:t>
      </w:r>
      <w:r w:rsidRPr="00CA4C54">
        <w:t>lonych w art. 120a, przyjmuje si</w:t>
      </w:r>
      <w:r w:rsidRPr="00CA4C54">
        <w:rPr>
          <w:rFonts w:hint="eastAsia"/>
        </w:rPr>
        <w:t>ę</w:t>
      </w:r>
      <w:r w:rsidRPr="00CA4C54">
        <w:t xml:space="preserve"> strategi</w:t>
      </w:r>
      <w:r w:rsidRPr="00CA4C54">
        <w:rPr>
          <w:rFonts w:hint="eastAsia"/>
        </w:rPr>
        <w:t>ę</w:t>
      </w:r>
      <w:r w:rsidRPr="00CA4C54">
        <w:t xml:space="preserve"> rozwoju, zwan</w:t>
      </w:r>
      <w:r w:rsidRPr="00CA4C54">
        <w:rPr>
          <w:rFonts w:hint="eastAsia"/>
        </w:rPr>
        <w:t>ą</w:t>
      </w:r>
      <w:r w:rsidRPr="00CA4C54">
        <w:t xml:space="preserve"> dalej </w:t>
      </w:r>
      <w:r w:rsidRPr="00CA4C54" w:rsidDel="00C76479">
        <w:t>„</w:t>
      </w:r>
      <w:r w:rsidRPr="00CA4C54">
        <w:t>strategi</w:t>
      </w:r>
      <w:r w:rsidRPr="00CA4C54">
        <w:rPr>
          <w:rFonts w:hint="eastAsia"/>
        </w:rPr>
        <w:t>ą</w:t>
      </w:r>
      <w:r w:rsidRPr="00CA4C54">
        <w:rPr>
          <w:rFonts w:hint="eastAsia"/>
        </w:rPr>
        <w:t>”</w:t>
      </w:r>
      <w:r w:rsidRPr="00CA4C54">
        <w:t xml:space="preserve">. </w:t>
      </w:r>
    </w:p>
    <w:p w14:paraId="0A27828A" w14:textId="77777777" w:rsidR="00BE12D0" w:rsidRPr="00CA4C54" w:rsidRDefault="00BE12D0" w:rsidP="00782969">
      <w:pPr>
        <w:pStyle w:val="ZUSTzmustartykuempunktem"/>
        <w:keepNext/>
      </w:pPr>
      <w:r w:rsidRPr="00CA4C54">
        <w:lastRenderedPageBreak/>
        <w:t>2. Strategia okre</w:t>
      </w:r>
      <w:r w:rsidRPr="00CA4C54">
        <w:rPr>
          <w:rFonts w:hint="eastAsia"/>
        </w:rPr>
        <w:t>ś</w:t>
      </w:r>
      <w:r w:rsidRPr="00CA4C54">
        <w:t>la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ci:</w:t>
      </w:r>
    </w:p>
    <w:p w14:paraId="28C7ACC5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cele strategiczne rozwoju w wymiarze spo</w:t>
      </w:r>
      <w:r w:rsidRPr="00CA4C54">
        <w:rPr>
          <w:rFonts w:hint="eastAsia"/>
        </w:rPr>
        <w:t>ł</w:t>
      </w:r>
      <w:r w:rsidRPr="00CA4C54">
        <w:t>ecznym, gospodarczym i</w:t>
      </w:r>
      <w:r w:rsidR="007724AF" w:rsidRPr="00CA4C54">
        <w:t xml:space="preserve"> </w:t>
      </w:r>
      <w:r w:rsidRPr="00CA4C54">
        <w:t>przestrzennym;</w:t>
      </w:r>
    </w:p>
    <w:p w14:paraId="0F3BC3BB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kierunki dzia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ń</w:t>
      </w:r>
      <w:r w:rsidRPr="00CA4C54">
        <w:t xml:space="preserve"> podejmowanych dla osi</w:t>
      </w:r>
      <w:r w:rsidRPr="00CA4C54">
        <w:rPr>
          <w:rFonts w:hint="eastAsia"/>
        </w:rPr>
        <w:t>ą</w:t>
      </w:r>
      <w:r w:rsidRPr="00CA4C54">
        <w:t>gni</w:t>
      </w:r>
      <w:r w:rsidRPr="00CA4C54">
        <w:rPr>
          <w:rFonts w:hint="eastAsia"/>
        </w:rPr>
        <w:t>ę</w:t>
      </w:r>
      <w:r w:rsidRPr="00CA4C54">
        <w:t>cia celów strategicznych;</w:t>
      </w:r>
    </w:p>
    <w:p w14:paraId="02D09F53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oczekiwane rezultaty planowanych dzia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ń</w:t>
      </w:r>
      <w:r w:rsidRPr="00CA4C54">
        <w:t>, w tym w wymiarze przestrzennym, oraz wska</w:t>
      </w:r>
      <w:r w:rsidRPr="00CA4C54">
        <w:rPr>
          <w:rFonts w:hint="eastAsia"/>
        </w:rPr>
        <w:t>ź</w:t>
      </w:r>
      <w:r w:rsidRPr="00CA4C54">
        <w:t>niki ich osi</w:t>
      </w:r>
      <w:r w:rsidRPr="00CA4C54">
        <w:rPr>
          <w:rFonts w:hint="eastAsia"/>
        </w:rPr>
        <w:t>ą</w:t>
      </w:r>
      <w:r w:rsidRPr="00CA4C54">
        <w:t>gni</w:t>
      </w:r>
      <w:r w:rsidRPr="00CA4C54">
        <w:rPr>
          <w:rFonts w:hint="eastAsia"/>
        </w:rPr>
        <w:t>ę</w:t>
      </w:r>
      <w:r w:rsidRPr="00CA4C54">
        <w:t>cia;</w:t>
      </w:r>
    </w:p>
    <w:p w14:paraId="187CE415" w14:textId="3DEBDC33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ustalenia w wymiarze przestrzennym, w tym model struktury funkcjonalno</w:t>
      </w:r>
      <w:r w:rsidR="00F6637C" w:rsidRPr="00CA4C54">
        <w:noBreakHyphen/>
      </w:r>
      <w:r w:rsidRPr="00CA4C54">
        <w:t>przestrzennej obszaru, zasady kszta</w:t>
      </w:r>
      <w:r w:rsidRPr="00CA4C54">
        <w:rPr>
          <w:rFonts w:hint="eastAsia"/>
        </w:rPr>
        <w:t>ł</w:t>
      </w:r>
      <w:r w:rsidRPr="00CA4C54">
        <w:t>towania i prowadzenia polityki przestrzennej oraz obszary o istotnym znaczeniu dla realizacji ustale</w:t>
      </w:r>
      <w:r w:rsidRPr="00CA4C54">
        <w:rPr>
          <w:rFonts w:hint="eastAsia"/>
        </w:rPr>
        <w:t>ń</w:t>
      </w:r>
      <w:r w:rsidRPr="00CA4C54">
        <w:t xml:space="preserve"> strategii;</w:t>
      </w:r>
    </w:p>
    <w:p w14:paraId="0A46C490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charakterystyk</w:t>
      </w:r>
      <w:r w:rsidRPr="00CA4C54">
        <w:rPr>
          <w:rFonts w:hint="eastAsia"/>
        </w:rPr>
        <w:t>ę</w:t>
      </w:r>
      <w:r w:rsidRPr="00CA4C54">
        <w:t xml:space="preserve"> i lokalizacj</w:t>
      </w:r>
      <w:r w:rsidRPr="00CA4C54">
        <w:rPr>
          <w:rFonts w:hint="eastAsia"/>
        </w:rPr>
        <w:t>ę</w:t>
      </w:r>
      <w:r w:rsidRPr="00CA4C54">
        <w:t xml:space="preserve"> przedsi</w:t>
      </w:r>
      <w:r w:rsidRPr="00CA4C54">
        <w:rPr>
          <w:rFonts w:hint="eastAsia"/>
        </w:rPr>
        <w:t>ę</w:t>
      </w:r>
      <w:r w:rsidRPr="00CA4C54">
        <w:t>wzi</w:t>
      </w:r>
      <w:r w:rsidRPr="00CA4C54">
        <w:rPr>
          <w:rFonts w:hint="eastAsia"/>
        </w:rPr>
        <w:t>ęć</w:t>
      </w:r>
      <w:r w:rsidRPr="00CA4C54">
        <w:t xml:space="preserve"> priorytetowych;</w:t>
      </w:r>
    </w:p>
    <w:p w14:paraId="57EF8501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system realizacji strategii, w tym wytyczne do sporz</w:t>
      </w:r>
      <w:r w:rsidRPr="00CA4C54">
        <w:rPr>
          <w:rFonts w:hint="eastAsia"/>
        </w:rPr>
        <w:t>ą</w:t>
      </w:r>
      <w:r w:rsidRPr="00CA4C54">
        <w:t>dzania dokumentów wykonawczych;</w:t>
      </w:r>
    </w:p>
    <w:p w14:paraId="1ACE5626" w14:textId="77777777" w:rsidR="00BE12D0" w:rsidRPr="00CA4C54" w:rsidRDefault="00BE12D0" w:rsidP="00BE12D0">
      <w:pPr>
        <w:pStyle w:val="ZPKTzmpktartykuempunktem"/>
      </w:pPr>
      <w:r w:rsidRPr="00CA4C54">
        <w:t>7)</w:t>
      </w:r>
      <w:r w:rsidRPr="00CA4C54">
        <w:tab/>
        <w:t xml:space="preserve">ramy finansowe i </w:t>
      </w:r>
      <w:r w:rsidRPr="00CA4C54">
        <w:rPr>
          <w:rFonts w:hint="eastAsia"/>
        </w:rPr>
        <w:t>ź</w:t>
      </w:r>
      <w:r w:rsidRPr="00CA4C54">
        <w:t>ród</w:t>
      </w:r>
      <w:r w:rsidRPr="00CA4C54">
        <w:rPr>
          <w:rFonts w:hint="eastAsia"/>
        </w:rPr>
        <w:t>ł</w:t>
      </w:r>
      <w:r w:rsidRPr="00CA4C54">
        <w:t>a finansowania, wraz ze wskazaniem perspektywy czasowej, której dotycz</w:t>
      </w:r>
      <w:r w:rsidRPr="00CA4C54">
        <w:rPr>
          <w:rFonts w:hint="eastAsia"/>
        </w:rPr>
        <w:t>ą</w:t>
      </w:r>
      <w:r w:rsidRPr="00CA4C54">
        <w:t>, nie krótszej ni</w:t>
      </w:r>
      <w:r w:rsidRPr="00CA4C54">
        <w:rPr>
          <w:rFonts w:hint="eastAsia"/>
        </w:rPr>
        <w:t>ż</w:t>
      </w:r>
      <w:r w:rsidRPr="00CA4C54">
        <w:t xml:space="preserve"> 10 lat, oraz kosztami realizacji i utrzymania inwestycji o charakterze budowlanym, nasadze</w:t>
      </w:r>
      <w:r w:rsidRPr="00CA4C54">
        <w:rPr>
          <w:rFonts w:hint="eastAsia"/>
        </w:rPr>
        <w:t>ń</w:t>
      </w:r>
      <w:r w:rsidRPr="00CA4C54">
        <w:t xml:space="preserve"> i zalesie</w:t>
      </w:r>
      <w:r w:rsidRPr="00CA4C54">
        <w:rPr>
          <w:rFonts w:hint="eastAsia"/>
        </w:rPr>
        <w:t>ń</w:t>
      </w:r>
      <w:r w:rsidRPr="00CA4C54">
        <w:t>;</w:t>
      </w:r>
    </w:p>
    <w:p w14:paraId="78CBC106" w14:textId="77777777" w:rsidR="00BE12D0" w:rsidRPr="00CA4C54" w:rsidRDefault="00BE12D0" w:rsidP="00BE12D0">
      <w:pPr>
        <w:pStyle w:val="ZPKTzmpktartykuempunktem"/>
      </w:pPr>
      <w:r w:rsidRPr="00CA4C54">
        <w:t>8)</w:t>
      </w:r>
      <w:r w:rsidRPr="00CA4C54">
        <w:tab/>
        <w:t>zakres ustale</w:t>
      </w:r>
      <w:r w:rsidRPr="00CA4C54">
        <w:rPr>
          <w:rFonts w:hint="eastAsia"/>
        </w:rPr>
        <w:t>ń</w:t>
      </w:r>
      <w:r w:rsidRPr="00CA4C54">
        <w:t xml:space="preserve"> podlegaj</w:t>
      </w:r>
      <w:r w:rsidRPr="00CA4C54">
        <w:rPr>
          <w:rFonts w:hint="eastAsia"/>
        </w:rPr>
        <w:t>ą</w:t>
      </w:r>
      <w:r w:rsidRPr="00CA4C54">
        <w:t>cych uwzgl</w:t>
      </w:r>
      <w:r w:rsidRPr="00CA4C54">
        <w:rPr>
          <w:rFonts w:hint="eastAsia"/>
        </w:rPr>
        <w:t>ę</w:t>
      </w:r>
      <w:r w:rsidRPr="00CA4C54">
        <w:t>dnieniu w dokumentach strategicznych i planistycznych jednostek samorz</w:t>
      </w:r>
      <w:r w:rsidRPr="00CA4C54">
        <w:rPr>
          <w:rFonts w:hint="eastAsia"/>
        </w:rPr>
        <w:t>ą</w:t>
      </w:r>
      <w:r w:rsidRPr="00CA4C54">
        <w:t>du terytorialnego.</w:t>
      </w:r>
    </w:p>
    <w:p w14:paraId="3BB8FF7C" w14:textId="468612F5" w:rsidR="00BE12D0" w:rsidRPr="00CA4C54" w:rsidRDefault="00BE12D0" w:rsidP="00BE12D0">
      <w:pPr>
        <w:pStyle w:val="ZUSTzmustartykuempunktem"/>
      </w:pPr>
      <w:r w:rsidRPr="00CA4C54">
        <w:t>3. Ustalenia w wymiarze przestrzennym sporz</w:t>
      </w:r>
      <w:r w:rsidRPr="00CA4C54">
        <w:rPr>
          <w:rFonts w:hint="eastAsia"/>
        </w:rPr>
        <w:t>ą</w:t>
      </w:r>
      <w:r w:rsidRPr="00CA4C54">
        <w:t>dza si</w:t>
      </w:r>
      <w:r w:rsidRPr="00CA4C54">
        <w:rPr>
          <w:rFonts w:hint="eastAsia"/>
        </w:rPr>
        <w:t>ę</w:t>
      </w:r>
      <w:r w:rsidRPr="00CA4C54">
        <w:t xml:space="preserve"> w formie opracowania planistycznego, stanowi</w:t>
      </w:r>
      <w:r w:rsidRPr="00CA4C54">
        <w:rPr>
          <w:rFonts w:hint="eastAsia"/>
        </w:rPr>
        <w:t>ą</w:t>
      </w:r>
      <w:r w:rsidRPr="00CA4C54">
        <w:t>cego integraln</w:t>
      </w:r>
      <w:r w:rsidRPr="00CA4C54">
        <w:rPr>
          <w:rFonts w:hint="eastAsia"/>
        </w:rPr>
        <w:t>ą</w:t>
      </w:r>
      <w:r w:rsidRPr="00CA4C54">
        <w:t xml:space="preserve"> cz</w:t>
      </w:r>
      <w:r w:rsidRPr="00CA4C54">
        <w:rPr>
          <w:rFonts w:hint="eastAsia"/>
        </w:rPr>
        <w:t>ęść</w:t>
      </w:r>
      <w:r w:rsidRPr="00CA4C54">
        <w:t xml:space="preserve"> strategii, sk</w:t>
      </w:r>
      <w:r w:rsidRPr="00CA4C54">
        <w:rPr>
          <w:rFonts w:hint="eastAsia"/>
        </w:rPr>
        <w:t>ł</w:t>
      </w:r>
      <w:r w:rsidRPr="00CA4C54">
        <w:t>adaj</w:t>
      </w:r>
      <w:r w:rsidRPr="00CA4C54">
        <w:rPr>
          <w:rFonts w:hint="eastAsia"/>
        </w:rPr>
        <w:t>ą</w:t>
      </w:r>
      <w:r w:rsidRPr="00CA4C54">
        <w:t>cego si</w:t>
      </w:r>
      <w:r w:rsidRPr="00CA4C54">
        <w:rPr>
          <w:rFonts w:hint="eastAsia"/>
        </w:rPr>
        <w:t>ę</w:t>
      </w:r>
      <w:r w:rsidRPr="00CA4C54">
        <w:t xml:space="preserve"> z cz</w:t>
      </w:r>
      <w:r w:rsidRPr="00CA4C54">
        <w:rPr>
          <w:rFonts w:hint="eastAsia"/>
        </w:rPr>
        <w:t>ęś</w:t>
      </w:r>
      <w:r w:rsidRPr="00CA4C54">
        <w:t>ci tekstowej i</w:t>
      </w:r>
      <w:r w:rsidR="007724AF" w:rsidRPr="00CA4C54">
        <w:t xml:space="preserve"> </w:t>
      </w:r>
      <w:r w:rsidRPr="00CA4C54">
        <w:t>graficznej. Cz</w:t>
      </w:r>
      <w:r w:rsidRPr="00CA4C54">
        <w:rPr>
          <w:rFonts w:hint="eastAsia"/>
        </w:rPr>
        <w:t>ęść</w:t>
      </w:r>
      <w:r w:rsidRPr="00CA4C54">
        <w:t xml:space="preserve"> graficzn</w:t>
      </w:r>
      <w:r w:rsidRPr="00CA4C54">
        <w:rPr>
          <w:rFonts w:hint="eastAsia"/>
        </w:rPr>
        <w:t>ą</w:t>
      </w:r>
      <w:r w:rsidRPr="00CA4C54">
        <w:t xml:space="preserve"> sporz</w:t>
      </w:r>
      <w:r w:rsidRPr="00CA4C54">
        <w:rPr>
          <w:rFonts w:hint="eastAsia"/>
        </w:rPr>
        <w:t>ą</w:t>
      </w:r>
      <w:r w:rsidRPr="00CA4C54">
        <w:t>dza si</w:t>
      </w:r>
      <w:r w:rsidRPr="00CA4C54">
        <w:rPr>
          <w:rFonts w:hint="eastAsia"/>
        </w:rPr>
        <w:t>ę</w:t>
      </w:r>
      <w:r w:rsidRPr="00CA4C54">
        <w:t xml:space="preserve"> w szczególno</w:t>
      </w:r>
      <w:r w:rsidRPr="00CA4C54">
        <w:rPr>
          <w:rFonts w:hint="eastAsia"/>
        </w:rPr>
        <w:t>ś</w:t>
      </w:r>
      <w:r w:rsidRPr="00CA4C54">
        <w:t>ci w formie kartograficznej, w skali zapewniaj</w:t>
      </w:r>
      <w:r w:rsidRPr="00CA4C54">
        <w:rPr>
          <w:rFonts w:hint="eastAsia"/>
        </w:rPr>
        <w:t>ą</w:t>
      </w:r>
      <w:r w:rsidRPr="00CA4C54">
        <w:t>cej czytelno</w:t>
      </w:r>
      <w:r w:rsidRPr="00CA4C54">
        <w:rPr>
          <w:rFonts w:hint="eastAsia"/>
        </w:rPr>
        <w:t>ść</w:t>
      </w:r>
      <w:r w:rsidRPr="00CA4C54">
        <w:t xml:space="preserve"> przyj</w:t>
      </w:r>
      <w:r w:rsidRPr="00CA4C54">
        <w:rPr>
          <w:rFonts w:hint="eastAsia"/>
        </w:rPr>
        <w:t>ę</w:t>
      </w:r>
      <w:r w:rsidRPr="00CA4C54">
        <w:t>tych rozwi</w:t>
      </w:r>
      <w:r w:rsidRPr="00CA4C54">
        <w:rPr>
          <w:rFonts w:hint="eastAsia"/>
        </w:rPr>
        <w:t>ą</w:t>
      </w:r>
      <w:r w:rsidRPr="00CA4C54">
        <w:t>za</w:t>
      </w:r>
      <w:r w:rsidRPr="00CA4C54">
        <w:rPr>
          <w:rFonts w:hint="eastAsia"/>
        </w:rPr>
        <w:t>ń</w:t>
      </w:r>
      <w:r w:rsidRPr="00CA4C54">
        <w:t>, a dla obszarów o istotnym znaczeniu dla realizacji ustale</w:t>
      </w:r>
      <w:r w:rsidRPr="00CA4C54">
        <w:rPr>
          <w:rFonts w:hint="eastAsia"/>
        </w:rPr>
        <w:t>ń</w:t>
      </w:r>
      <w:r w:rsidRPr="00CA4C54">
        <w:t xml:space="preserve"> strategii − w skali nie mniejszej ni</w:t>
      </w:r>
      <w:r w:rsidRPr="00CA4C54">
        <w:rPr>
          <w:rFonts w:hint="eastAsia"/>
        </w:rPr>
        <w:t>ż</w:t>
      </w:r>
      <w:r w:rsidRPr="00CA4C54">
        <w:t xml:space="preserve"> 1:25000.</w:t>
      </w:r>
    </w:p>
    <w:p w14:paraId="432E1F13" w14:textId="77777777" w:rsidR="00BE12D0" w:rsidRPr="00CA4C54" w:rsidRDefault="00BE12D0" w:rsidP="00BE12D0">
      <w:pPr>
        <w:pStyle w:val="ZARTzmartartykuempunktem"/>
      </w:pPr>
      <w:r w:rsidRPr="00CA4C54">
        <w:t xml:space="preserve">Art. 120zj. Strategia jest spójna ze </w:t>
      </w:r>
      <w:r w:rsidRPr="00CA4C54">
        <w:rPr>
          <w:rFonts w:hint="eastAsia"/>
        </w:rPr>
        <w:t>ś</w:t>
      </w:r>
      <w:r w:rsidRPr="00CA4C54">
        <w:t>redniookresow</w:t>
      </w:r>
      <w:r w:rsidRPr="00CA4C54">
        <w:rPr>
          <w:rFonts w:hint="eastAsia"/>
        </w:rPr>
        <w:t>ą</w:t>
      </w:r>
      <w:r w:rsidRPr="00CA4C54">
        <w:t xml:space="preserve"> strategi</w:t>
      </w:r>
      <w:r w:rsidRPr="00CA4C54">
        <w:rPr>
          <w:rFonts w:hint="eastAsia"/>
        </w:rPr>
        <w:t>ą</w:t>
      </w:r>
      <w:r w:rsidRPr="00CA4C54">
        <w:t xml:space="preserve"> rozwoju oraz krajow</w:t>
      </w:r>
      <w:r w:rsidRPr="00CA4C54">
        <w:rPr>
          <w:rFonts w:hint="eastAsia"/>
        </w:rPr>
        <w:t>ą</w:t>
      </w:r>
      <w:r w:rsidRPr="00CA4C54">
        <w:t xml:space="preserve"> strategi</w:t>
      </w:r>
      <w:r w:rsidRPr="00CA4C54">
        <w:rPr>
          <w:rFonts w:hint="eastAsia"/>
        </w:rPr>
        <w:t>ą</w:t>
      </w:r>
      <w:r w:rsidRPr="00CA4C54">
        <w:t xml:space="preserve"> rozwoju regionalnego. </w:t>
      </w:r>
    </w:p>
    <w:p w14:paraId="5B6AEC60" w14:textId="209218E6" w:rsidR="00BE12D0" w:rsidRPr="00CA4C54" w:rsidRDefault="00BE12D0" w:rsidP="00BE12D0">
      <w:pPr>
        <w:pStyle w:val="ZARTzmartartykuempunktem"/>
      </w:pPr>
      <w:r w:rsidRPr="00CA4C54">
        <w:t>Art. 120zk. 1. Strategi</w:t>
      </w:r>
      <w:r w:rsidRPr="00CA4C54">
        <w:rPr>
          <w:rFonts w:hint="eastAsia"/>
        </w:rPr>
        <w:t>ę</w:t>
      </w:r>
      <w:r w:rsidRPr="00CA4C54">
        <w:t xml:space="preserve"> przyjmuje Rada Ministrów w drodze uchwa</w:t>
      </w:r>
      <w:r w:rsidRPr="00CA4C54">
        <w:rPr>
          <w:rFonts w:hint="eastAsia"/>
        </w:rPr>
        <w:t>ł</w:t>
      </w:r>
      <w:r w:rsidRPr="00CA4C54">
        <w:t>y.</w:t>
      </w:r>
    </w:p>
    <w:p w14:paraId="2FFAFBDD" w14:textId="77777777" w:rsidR="00BE12D0" w:rsidRPr="00CA4C54" w:rsidRDefault="00BE12D0" w:rsidP="00DB2D2F">
      <w:pPr>
        <w:pStyle w:val="ZUSTzmustartykuempunktem"/>
      </w:pPr>
      <w:r w:rsidRPr="00CA4C54">
        <w:t>2. Projekt strategii opracowuje Pe</w:t>
      </w:r>
      <w:r w:rsidRPr="00CA4C54">
        <w:rPr>
          <w:rFonts w:hint="eastAsia"/>
        </w:rPr>
        <w:t>ł</w:t>
      </w:r>
      <w:r w:rsidRPr="00CA4C54">
        <w:t>nomocnik we wspó</w:t>
      </w:r>
      <w:r w:rsidRPr="00CA4C54">
        <w:rPr>
          <w:rFonts w:hint="eastAsia"/>
        </w:rPr>
        <w:t>ł</w:t>
      </w:r>
      <w:r w:rsidRPr="00CA4C54">
        <w:t>pracy z</w:t>
      </w:r>
      <w:r w:rsidR="007724AF" w:rsidRPr="00CA4C54">
        <w:t xml:space="preserve"> </w:t>
      </w:r>
      <w:r w:rsidRPr="00CA4C54">
        <w:t>jednostkami samorz</w:t>
      </w:r>
      <w:r w:rsidRPr="00CA4C54">
        <w:rPr>
          <w:rFonts w:hint="eastAsia"/>
        </w:rPr>
        <w:t>ą</w:t>
      </w:r>
      <w:r w:rsidRPr="00CA4C54">
        <w:t>du terytorialnego. Jednostki samorz</w:t>
      </w:r>
      <w:r w:rsidRPr="00CA4C54">
        <w:rPr>
          <w:rFonts w:hint="eastAsia"/>
        </w:rPr>
        <w:t>ą</w:t>
      </w:r>
      <w:r w:rsidRPr="00CA4C54">
        <w:t>du terytorialnego przedstawiaj</w:t>
      </w:r>
      <w:r w:rsidRPr="00CA4C54">
        <w:rPr>
          <w:rFonts w:hint="eastAsia"/>
        </w:rPr>
        <w:t>ą</w:t>
      </w:r>
      <w:r w:rsidRPr="00CA4C54">
        <w:t xml:space="preserve"> opini</w:t>
      </w:r>
      <w:r w:rsidRPr="00CA4C54">
        <w:rPr>
          <w:rFonts w:hint="eastAsia"/>
        </w:rPr>
        <w:t>ę</w:t>
      </w:r>
      <w:r w:rsidRPr="00CA4C54">
        <w:t xml:space="preserve"> wobec projektu strategii skierowanego do rozpatrzenia przez Rad</w:t>
      </w:r>
      <w:r w:rsidRPr="00CA4C54">
        <w:rPr>
          <w:rFonts w:hint="eastAsia"/>
        </w:rPr>
        <w:t>ę</w:t>
      </w:r>
      <w:r w:rsidRPr="00CA4C54">
        <w:t xml:space="preserve"> Ministrów, w terminie 60 dni od dnia przekazania projektu przez Pe</w:t>
      </w:r>
      <w:r w:rsidRPr="00CA4C54">
        <w:rPr>
          <w:rFonts w:hint="eastAsia"/>
        </w:rPr>
        <w:t>ł</w:t>
      </w:r>
      <w:r w:rsidRPr="00CA4C54">
        <w:t>nomocnika.</w:t>
      </w:r>
    </w:p>
    <w:p w14:paraId="4A9D10B8" w14:textId="77777777" w:rsidR="00BE12D0" w:rsidRPr="00CA4C54" w:rsidRDefault="00BE12D0" w:rsidP="00BE12D0">
      <w:pPr>
        <w:pStyle w:val="ZUSTzmustartykuempunktem"/>
      </w:pPr>
      <w:r w:rsidRPr="00CA4C54">
        <w:t>3. Projekt strategii podlega konsultacjom, w szczególno</w:t>
      </w:r>
      <w:r w:rsidRPr="00CA4C54">
        <w:rPr>
          <w:rFonts w:hint="eastAsia"/>
        </w:rPr>
        <w:t>ś</w:t>
      </w:r>
      <w:r w:rsidRPr="00CA4C54">
        <w:t>ci z s</w:t>
      </w:r>
      <w:r w:rsidRPr="00CA4C54">
        <w:rPr>
          <w:rFonts w:hint="eastAsia"/>
        </w:rPr>
        <w:t>ą</w:t>
      </w:r>
      <w:r w:rsidRPr="00CA4C54">
        <w:t>siednimi gminami i</w:t>
      </w:r>
      <w:r w:rsidR="007724AF" w:rsidRPr="00CA4C54">
        <w:t xml:space="preserve"> </w:t>
      </w:r>
      <w:r w:rsidRPr="00CA4C54">
        <w:t>ich zwi</w:t>
      </w:r>
      <w:r w:rsidRPr="00CA4C54">
        <w:rPr>
          <w:rFonts w:hint="eastAsia"/>
        </w:rPr>
        <w:t>ą</w:t>
      </w:r>
      <w:r w:rsidRPr="00CA4C54">
        <w:t>zkami, partnerami spo</w:t>
      </w:r>
      <w:r w:rsidRPr="00CA4C54">
        <w:rPr>
          <w:rFonts w:hint="eastAsia"/>
        </w:rPr>
        <w:t>ł</w:t>
      </w:r>
      <w:r w:rsidRPr="00CA4C54">
        <w:t>ecznymi i</w:t>
      </w:r>
      <w:r w:rsidR="007724AF" w:rsidRPr="00CA4C54">
        <w:t xml:space="preserve"> </w:t>
      </w:r>
      <w:r w:rsidRPr="00CA4C54">
        <w:t>gospodarczymi, Komisj</w:t>
      </w:r>
      <w:r w:rsidRPr="00CA4C54">
        <w:rPr>
          <w:rFonts w:hint="eastAsia"/>
        </w:rPr>
        <w:t>ą</w:t>
      </w:r>
      <w:r w:rsidRPr="00CA4C54">
        <w:t xml:space="preserve"> Wspóln</w:t>
      </w:r>
      <w:r w:rsidRPr="00CA4C54">
        <w:rPr>
          <w:rFonts w:hint="eastAsia"/>
        </w:rPr>
        <w:t>ą</w:t>
      </w:r>
      <w:r w:rsidRPr="00CA4C54">
        <w:t xml:space="preserve"> Rz</w:t>
      </w:r>
      <w:r w:rsidRPr="00CA4C54">
        <w:rPr>
          <w:rFonts w:hint="eastAsia"/>
        </w:rPr>
        <w:t>ą</w:t>
      </w:r>
      <w:r w:rsidRPr="00CA4C54">
        <w:t>du i</w:t>
      </w:r>
      <w:r w:rsidR="007724AF" w:rsidRPr="00CA4C54">
        <w:t xml:space="preserve"> </w:t>
      </w:r>
      <w:r w:rsidRPr="00CA4C54">
        <w:t>Samorz</w:t>
      </w:r>
      <w:r w:rsidRPr="00CA4C54">
        <w:rPr>
          <w:rFonts w:hint="eastAsia"/>
        </w:rPr>
        <w:t>ą</w:t>
      </w:r>
      <w:r w:rsidRPr="00CA4C54">
        <w:t>du Terytorialnego oraz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dyrektorem regionalnego zarz</w:t>
      </w:r>
      <w:r w:rsidRPr="00CA4C54">
        <w:rPr>
          <w:rFonts w:hint="eastAsia"/>
        </w:rPr>
        <w:t>ą</w:t>
      </w:r>
      <w:r w:rsidRPr="00CA4C54">
        <w:t>du gospodarki wodnej Pa</w:t>
      </w:r>
      <w:r w:rsidRPr="00CA4C54">
        <w:rPr>
          <w:rFonts w:hint="eastAsia"/>
        </w:rPr>
        <w:t>ń</w:t>
      </w:r>
      <w:r w:rsidRPr="00CA4C54">
        <w:t>stwowego Gospodarstwa Wodnego Wody Polskie.</w:t>
      </w:r>
    </w:p>
    <w:p w14:paraId="06974EF8" w14:textId="1FD1E581" w:rsidR="00BE12D0" w:rsidRPr="00CA4C54" w:rsidRDefault="00BE12D0" w:rsidP="00BE12D0">
      <w:pPr>
        <w:pStyle w:val="ZUSTzmustartykuempunktem"/>
      </w:pPr>
      <w:r w:rsidRPr="00CA4C54">
        <w:lastRenderedPageBreak/>
        <w:t>4. Pe</w:t>
      </w:r>
      <w:r w:rsidRPr="00CA4C54">
        <w:rPr>
          <w:rFonts w:hint="eastAsia"/>
        </w:rPr>
        <w:t>ł</w:t>
      </w:r>
      <w:r w:rsidRPr="00CA4C54">
        <w:t>nomocnik og</w:t>
      </w:r>
      <w:r w:rsidRPr="00CA4C54">
        <w:rPr>
          <w:rFonts w:hint="eastAsia"/>
        </w:rPr>
        <w:t>ł</w:t>
      </w:r>
      <w:r w:rsidRPr="00CA4C54">
        <w:t>asza na stronie internetowej 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transportu, stronie internetowej Spó</w:t>
      </w:r>
      <w:r w:rsidRPr="00CA4C54">
        <w:rPr>
          <w:rFonts w:hint="eastAsia"/>
        </w:rPr>
        <w:t>ł</w:t>
      </w:r>
      <w:r w:rsidRPr="00CA4C54">
        <w:t>ki Celowej oraz mo</w:t>
      </w:r>
      <w:r w:rsidRPr="00CA4C54">
        <w:rPr>
          <w:rFonts w:hint="eastAsia"/>
        </w:rPr>
        <w:t>ż</w:t>
      </w:r>
      <w:r w:rsidRPr="00CA4C54">
        <w:t>e og</w:t>
      </w:r>
      <w:r w:rsidRPr="00CA4C54">
        <w:rPr>
          <w:rFonts w:hint="eastAsia"/>
        </w:rPr>
        <w:t>ł</w:t>
      </w:r>
      <w:r w:rsidRPr="00CA4C54">
        <w:t>asza</w:t>
      </w:r>
      <w:r w:rsidRPr="00CA4C54">
        <w:rPr>
          <w:rFonts w:hint="eastAsia"/>
        </w:rPr>
        <w:t>ć</w:t>
      </w:r>
      <w:r w:rsidRPr="00CA4C54">
        <w:t xml:space="preserve"> w</w:t>
      </w:r>
      <w:r w:rsidR="007724AF" w:rsidRPr="00CA4C54">
        <w:t xml:space="preserve"> </w:t>
      </w:r>
      <w:r w:rsidRPr="00CA4C54">
        <w:t>prasie odpowiednio o zasi</w:t>
      </w:r>
      <w:r w:rsidRPr="00CA4C54">
        <w:rPr>
          <w:rFonts w:hint="eastAsia"/>
        </w:rPr>
        <w:t>ę</w:t>
      </w:r>
      <w:r w:rsidRPr="00CA4C54">
        <w:t>gu regionalnym lub lokalnym informacj</w:t>
      </w:r>
      <w:r w:rsidRPr="00CA4C54">
        <w:rPr>
          <w:rFonts w:hint="eastAsia"/>
        </w:rPr>
        <w:t>ę</w:t>
      </w:r>
      <w:r w:rsidRPr="00CA4C54">
        <w:t xml:space="preserve"> o</w:t>
      </w:r>
      <w:r w:rsidR="007724AF" w:rsidRPr="00CA4C54">
        <w:t xml:space="preserve"> </w:t>
      </w:r>
      <w:r w:rsidRPr="00CA4C54">
        <w:t>konsultacjach, terminie i</w:t>
      </w:r>
      <w:r w:rsidR="007724AF" w:rsidRPr="00CA4C54">
        <w:t xml:space="preserve"> </w:t>
      </w:r>
      <w:r w:rsidRPr="00CA4C54">
        <w:t>sposobie przekazywania uwag do projektu oraz terminie i miejscu spotka</w:t>
      </w:r>
      <w:r w:rsidRPr="00CA4C54">
        <w:rPr>
          <w:rFonts w:hint="eastAsia"/>
        </w:rPr>
        <w:t>ń</w:t>
      </w:r>
      <w:r w:rsidRPr="00CA4C54">
        <w:t xml:space="preserve"> konsultacyjnych. Og</w:t>
      </w:r>
      <w:r w:rsidRPr="00CA4C54">
        <w:rPr>
          <w:rFonts w:hint="eastAsia"/>
        </w:rPr>
        <w:t>ł</w:t>
      </w:r>
      <w:r w:rsidRPr="00CA4C54">
        <w:t>oszenie w prasie zawiera dodatkowo informacj</w:t>
      </w:r>
      <w:r w:rsidRPr="00CA4C54">
        <w:rPr>
          <w:rFonts w:hint="eastAsia"/>
        </w:rPr>
        <w:t>ę</w:t>
      </w:r>
      <w:r w:rsidRPr="00CA4C54">
        <w:t xml:space="preserve"> o adresie strony internetowej, na której zamieszczono projekt.</w:t>
      </w:r>
    </w:p>
    <w:p w14:paraId="75BD37B0" w14:textId="77777777" w:rsidR="00BE12D0" w:rsidRPr="00CA4C54" w:rsidRDefault="00BE12D0" w:rsidP="00BE12D0">
      <w:pPr>
        <w:pStyle w:val="ZUSTzmustartykuempunktem"/>
      </w:pPr>
      <w:r w:rsidRPr="00CA4C54">
        <w:t>5. Opini</w:t>
      </w:r>
      <w:r w:rsidRPr="00CA4C54">
        <w:rPr>
          <w:rFonts w:hint="eastAsia"/>
        </w:rPr>
        <w:t>ę</w:t>
      </w:r>
      <w:r w:rsidRPr="00CA4C54">
        <w:t xml:space="preserve"> o projekcie przekazuje si</w:t>
      </w:r>
      <w:r w:rsidRPr="00CA4C54">
        <w:rPr>
          <w:rFonts w:hint="eastAsia"/>
        </w:rPr>
        <w:t>ę</w:t>
      </w:r>
      <w:r w:rsidRPr="00CA4C54">
        <w:t xml:space="preserve"> Pe</w:t>
      </w:r>
      <w:r w:rsidRPr="00CA4C54">
        <w:rPr>
          <w:rFonts w:hint="eastAsia"/>
        </w:rPr>
        <w:t>ł</w:t>
      </w:r>
      <w:r w:rsidRPr="00CA4C54">
        <w:t>nomocnikowi w</w:t>
      </w:r>
      <w:r w:rsidR="007724AF" w:rsidRPr="00CA4C54">
        <w:t xml:space="preserve"> </w:t>
      </w:r>
      <w:r w:rsidRPr="00CA4C54">
        <w:t>sposób okre</w:t>
      </w:r>
      <w:r w:rsidRPr="00CA4C54">
        <w:rPr>
          <w:rFonts w:hint="eastAsia"/>
        </w:rPr>
        <w:t>ś</w:t>
      </w:r>
      <w:r w:rsidRPr="00CA4C54">
        <w:t>lony w</w:t>
      </w:r>
      <w:r w:rsidR="007724AF" w:rsidRPr="00CA4C54">
        <w:t xml:space="preserve"> </w:t>
      </w:r>
      <w:r w:rsidRPr="00CA4C54">
        <w:t>og</w:t>
      </w:r>
      <w:r w:rsidRPr="00CA4C54">
        <w:rPr>
          <w:rFonts w:hint="eastAsia"/>
        </w:rPr>
        <w:t>ł</w:t>
      </w:r>
      <w:r w:rsidRPr="00CA4C54">
        <w:t>oszeniu, w</w:t>
      </w:r>
      <w:r w:rsidR="007724AF" w:rsidRPr="00CA4C54">
        <w:t xml:space="preserve"> </w:t>
      </w:r>
      <w:r w:rsidRPr="00CA4C54">
        <w:t>terminie okre</w:t>
      </w:r>
      <w:r w:rsidRPr="00CA4C54">
        <w:rPr>
          <w:rFonts w:hint="eastAsia"/>
        </w:rPr>
        <w:t>ś</w:t>
      </w:r>
      <w:r w:rsidRPr="00CA4C54">
        <w:t>lonym przez ten podmiot, nie krótszym ni</w:t>
      </w:r>
      <w:r w:rsidRPr="00CA4C54">
        <w:rPr>
          <w:rFonts w:hint="eastAsia"/>
        </w:rPr>
        <w:t>ż</w:t>
      </w:r>
      <w:r w:rsidRPr="00CA4C54">
        <w:t xml:space="preserve"> 35 dni od dnia og</w:t>
      </w:r>
      <w:r w:rsidRPr="00CA4C54">
        <w:rPr>
          <w:rFonts w:hint="eastAsia"/>
        </w:rPr>
        <w:t>ł</w:t>
      </w:r>
      <w:r w:rsidRPr="00CA4C54">
        <w:t>oszenia na stronie internetowej informacji, o</w:t>
      </w:r>
      <w:r w:rsidR="007724AF" w:rsidRPr="00CA4C54">
        <w:t xml:space="preserve"> </w:t>
      </w:r>
      <w:r w:rsidRPr="00CA4C54">
        <w:t>której mowa w ust. 4. Nieprzekazanie opinii w terminie oznacza rezygnacj</w:t>
      </w:r>
      <w:r w:rsidRPr="00CA4C54">
        <w:rPr>
          <w:rFonts w:hint="eastAsia"/>
        </w:rPr>
        <w:t>ę</w:t>
      </w:r>
      <w:r w:rsidRPr="00CA4C54">
        <w:t xml:space="preserve"> z jej przedstawienia.</w:t>
      </w:r>
    </w:p>
    <w:p w14:paraId="770E5298" w14:textId="77777777" w:rsidR="00BE12D0" w:rsidRPr="00CA4C54" w:rsidRDefault="00BE12D0" w:rsidP="00BE12D0">
      <w:pPr>
        <w:pStyle w:val="ZUSTzmustartykuempunktem"/>
      </w:pPr>
      <w:r w:rsidRPr="00CA4C54">
        <w:t>6. Pe</w:t>
      </w:r>
      <w:r w:rsidRPr="00CA4C54">
        <w:rPr>
          <w:rFonts w:hint="eastAsia"/>
        </w:rPr>
        <w:t>ł</w:t>
      </w:r>
      <w:r w:rsidRPr="00CA4C54">
        <w:t>nomocnik przygotowuje sprawozdanie z przebiegu i wyników konsultacji, zawieraj</w:t>
      </w:r>
      <w:r w:rsidRPr="00CA4C54">
        <w:rPr>
          <w:rFonts w:hint="eastAsia"/>
        </w:rPr>
        <w:t>ą</w:t>
      </w:r>
      <w:r w:rsidRPr="00CA4C54">
        <w:t>ce w</w:t>
      </w:r>
      <w:r w:rsidR="007724AF" w:rsidRPr="00CA4C54">
        <w:t xml:space="preserve"> </w:t>
      </w:r>
      <w:r w:rsidRPr="00CA4C54">
        <w:t>szczególno</w:t>
      </w:r>
      <w:r w:rsidRPr="00CA4C54">
        <w:rPr>
          <w:rFonts w:hint="eastAsia"/>
        </w:rPr>
        <w:t>ś</w:t>
      </w:r>
      <w:r w:rsidRPr="00CA4C54">
        <w:t>ci ustosunkowanie si</w:t>
      </w:r>
      <w:r w:rsidRPr="00CA4C54">
        <w:rPr>
          <w:rFonts w:hint="eastAsia"/>
        </w:rPr>
        <w:t>ę</w:t>
      </w:r>
      <w:r w:rsidRPr="00CA4C54">
        <w:t xml:space="preserve"> do zg</w:t>
      </w:r>
      <w:r w:rsidRPr="00CA4C54">
        <w:rPr>
          <w:rFonts w:hint="eastAsia"/>
        </w:rPr>
        <w:t>ł</w:t>
      </w:r>
      <w:r w:rsidRPr="00CA4C54">
        <w:t>oszonych uwag wraz z</w:t>
      </w:r>
      <w:r w:rsidR="007724AF" w:rsidRPr="00CA4C54">
        <w:t xml:space="preserve"> </w:t>
      </w:r>
      <w:r w:rsidRPr="00CA4C54">
        <w:t>uzasadnieniem, i</w:t>
      </w:r>
      <w:r w:rsidR="007724AF" w:rsidRPr="00CA4C54">
        <w:t xml:space="preserve"> </w:t>
      </w:r>
      <w:r w:rsidRPr="00CA4C54">
        <w:t>zamieszcza je na swojej stronie internetowej.</w:t>
      </w:r>
    </w:p>
    <w:p w14:paraId="7B839491" w14:textId="77777777" w:rsidR="00BE12D0" w:rsidRPr="00CA4C54" w:rsidRDefault="00BE12D0" w:rsidP="00BE12D0">
      <w:pPr>
        <w:pStyle w:val="ZUSTzmustartykuempunktem"/>
      </w:pPr>
      <w:r w:rsidRPr="00CA4C54">
        <w:t>7. Do projektu strategii stosuje si</w:t>
      </w:r>
      <w:r w:rsidRPr="00CA4C54">
        <w:rPr>
          <w:rFonts w:hint="eastAsia"/>
        </w:rPr>
        <w:t>ę</w:t>
      </w:r>
      <w:r w:rsidRPr="00CA4C54">
        <w:t xml:space="preserve"> przepisy dzia</w:t>
      </w:r>
      <w:r w:rsidRPr="00CA4C54">
        <w:rPr>
          <w:rFonts w:hint="eastAsia"/>
        </w:rPr>
        <w:t>ł</w:t>
      </w:r>
      <w:r w:rsidRPr="00CA4C54">
        <w:t>u IV ustawy z dnia 3 pa</w:t>
      </w:r>
      <w:r w:rsidRPr="00CA4C54">
        <w:rPr>
          <w:rFonts w:hint="eastAsia"/>
        </w:rPr>
        <w:t>ź</w:t>
      </w:r>
      <w:r w:rsidRPr="00CA4C54">
        <w:t>dziernika 2008 r. o udost</w:t>
      </w:r>
      <w:r w:rsidRPr="00CA4C54">
        <w:rPr>
          <w:rFonts w:hint="eastAsia"/>
        </w:rPr>
        <w:t>ę</w:t>
      </w:r>
      <w:r w:rsidRPr="00CA4C54">
        <w:t xml:space="preserve">pnianiu informacji o </w:t>
      </w:r>
      <w:r w:rsidRPr="00CA4C54">
        <w:rPr>
          <w:rFonts w:hint="eastAsia"/>
        </w:rPr>
        <w:t>ś</w:t>
      </w:r>
      <w:r w:rsidRPr="00CA4C54">
        <w:t>rodowisku i jego ochronie, udziale spo</w:t>
      </w:r>
      <w:r w:rsidRPr="00CA4C54">
        <w:rPr>
          <w:rFonts w:hint="eastAsia"/>
        </w:rPr>
        <w:t>ł</w:t>
      </w:r>
      <w:r w:rsidRPr="00CA4C54">
        <w:t>ecze</w:t>
      </w:r>
      <w:r w:rsidRPr="00CA4C54">
        <w:rPr>
          <w:rFonts w:hint="eastAsia"/>
        </w:rPr>
        <w:t>ń</w:t>
      </w:r>
      <w:r w:rsidRPr="00CA4C54">
        <w:t xml:space="preserve">stwa w ochronie </w:t>
      </w:r>
      <w:r w:rsidRPr="00CA4C54">
        <w:rPr>
          <w:rFonts w:hint="eastAsia"/>
        </w:rPr>
        <w:t>ś</w:t>
      </w:r>
      <w:r w:rsidRPr="00CA4C54">
        <w:t>rodowiska oraz o ocenach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rodowisko.</w:t>
      </w:r>
    </w:p>
    <w:p w14:paraId="01E7688E" w14:textId="77777777" w:rsidR="00BE12D0" w:rsidRPr="00CA4C54" w:rsidRDefault="00BE12D0" w:rsidP="00BE12D0">
      <w:pPr>
        <w:pStyle w:val="ZUSTzmustartykuempunktem"/>
      </w:pPr>
      <w:r w:rsidRPr="00CA4C54">
        <w:t>8. Uchwalenie strategii mo</w:t>
      </w:r>
      <w:r w:rsidRPr="00CA4C54">
        <w:rPr>
          <w:rFonts w:hint="eastAsia"/>
        </w:rPr>
        <w:t>ż</w:t>
      </w:r>
      <w:r w:rsidRPr="00CA4C54">
        <w:t>e by</w:t>
      </w:r>
      <w:r w:rsidRPr="00CA4C54">
        <w:rPr>
          <w:rFonts w:hint="eastAsia"/>
        </w:rPr>
        <w:t>ć</w:t>
      </w:r>
      <w:r w:rsidRPr="00CA4C54">
        <w:t xml:space="preserve"> poprzedzone przyj</w:t>
      </w:r>
      <w:r w:rsidRPr="00CA4C54">
        <w:rPr>
          <w:rFonts w:hint="eastAsia"/>
        </w:rPr>
        <w:t>ę</w:t>
      </w:r>
      <w:r w:rsidRPr="00CA4C54">
        <w:t>ciem przez Rad</w:t>
      </w:r>
      <w:r w:rsidRPr="00CA4C54">
        <w:rPr>
          <w:rFonts w:hint="eastAsia"/>
        </w:rPr>
        <w:t>ę</w:t>
      </w:r>
      <w:r w:rsidRPr="00CA4C54">
        <w:t xml:space="preserve"> Ministrów jej za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</w:t>
      </w:r>
      <w:r w:rsidRPr="00CA4C54">
        <w:rPr>
          <w:rFonts w:hint="eastAsia"/>
        </w:rPr>
        <w:t>ń</w:t>
      </w:r>
      <w:r w:rsidRPr="00CA4C54">
        <w:t>.</w:t>
      </w:r>
    </w:p>
    <w:p w14:paraId="25A2B607" w14:textId="77777777" w:rsidR="00BE12D0" w:rsidRPr="00CA4C54" w:rsidRDefault="00BE12D0" w:rsidP="00BE12D0">
      <w:pPr>
        <w:pStyle w:val="ZUSTzmustartykuempunktem"/>
      </w:pPr>
      <w:r w:rsidRPr="00CA4C54">
        <w:t>9. Strategia podlega publikacji w Dzienniku Urz</w:t>
      </w:r>
      <w:r w:rsidRPr="00CA4C54">
        <w:rPr>
          <w:rFonts w:hint="eastAsia"/>
        </w:rPr>
        <w:t>ę</w:t>
      </w:r>
      <w:r w:rsidRPr="00CA4C54">
        <w:t xml:space="preserve">dowym Rzeczypospolitej Polskiej </w:t>
      </w:r>
      <w:r w:rsidRPr="00CA4C54" w:rsidDel="00C76479">
        <w:t>„</w:t>
      </w:r>
      <w:r w:rsidRPr="00CA4C54">
        <w:t xml:space="preserve">Monitor Polski”. </w:t>
      </w:r>
    </w:p>
    <w:p w14:paraId="6E2DE4FD" w14:textId="77777777" w:rsidR="00BE12D0" w:rsidRPr="00CA4C54" w:rsidRDefault="00BE12D0" w:rsidP="00782969">
      <w:pPr>
        <w:pStyle w:val="ZARTzmartartykuempunktem"/>
        <w:keepNext/>
      </w:pPr>
      <w:r w:rsidRPr="00CA4C54">
        <w:t>Art. 120zl. 1. Z dniem uchwalenia strategii:</w:t>
      </w:r>
    </w:p>
    <w:p w14:paraId="71B6A276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strategia rozwoju województwa, powiatu oraz gminy, plan zagospodarowania przestrzennego województwa,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w gminie, w celu zachowania spójno</w:t>
      </w:r>
      <w:r w:rsidRPr="00CA4C54">
        <w:rPr>
          <w:rFonts w:hint="eastAsia"/>
        </w:rPr>
        <w:t>ś</w:t>
      </w:r>
      <w:r w:rsidRPr="00CA4C54">
        <w:t>ci ze strategi</w:t>
      </w:r>
      <w:r w:rsidRPr="00CA4C54">
        <w:rPr>
          <w:rFonts w:hint="eastAsia"/>
        </w:rPr>
        <w:t>ą</w:t>
      </w:r>
      <w:r w:rsidRPr="00CA4C54">
        <w:t>, podlegaj</w:t>
      </w:r>
      <w:r w:rsidRPr="00CA4C54">
        <w:rPr>
          <w:rFonts w:hint="eastAsia"/>
        </w:rPr>
        <w:t>ą</w:t>
      </w:r>
      <w:r w:rsidRPr="00CA4C54">
        <w:t xml:space="preserve"> obowi</w:t>
      </w:r>
      <w:r w:rsidRPr="00CA4C54">
        <w:rPr>
          <w:rFonts w:hint="eastAsia"/>
        </w:rPr>
        <w:t>ą</w:t>
      </w:r>
      <w:r w:rsidRPr="00CA4C54">
        <w:t>zkowi aktualizacji zgodnie z ustaleniami strategii, w terminie 24 miesi</w:t>
      </w:r>
      <w:r w:rsidRPr="00CA4C54">
        <w:rPr>
          <w:rFonts w:hint="eastAsia"/>
        </w:rPr>
        <w:t>ę</w:t>
      </w:r>
      <w:r w:rsidRPr="00CA4C54">
        <w:t>cy od dnia jej uchwalenia;</w:t>
      </w:r>
    </w:p>
    <w:p w14:paraId="06838015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strategi</w:t>
      </w:r>
      <w:r w:rsidRPr="00CA4C54">
        <w:rPr>
          <w:rFonts w:hint="eastAsia"/>
        </w:rPr>
        <w:t>ę</w:t>
      </w:r>
      <w:r w:rsidRPr="00CA4C54">
        <w:t xml:space="preserve"> rozwoju województwa, powiatu oraz gminy, plan zagospodarowania przestrzennego województwa, studium uwarunkowa</w:t>
      </w:r>
      <w:r w:rsidRPr="00CA4C54">
        <w:rPr>
          <w:rFonts w:hint="eastAsia"/>
        </w:rPr>
        <w:t>ń</w:t>
      </w:r>
      <w:r w:rsidRPr="00CA4C54">
        <w:t xml:space="preserve"> i</w:t>
      </w:r>
      <w:r w:rsidR="007724AF" w:rsidRPr="00CA4C54">
        <w:t xml:space="preserve"> </w:t>
      </w:r>
      <w:r w:rsidRPr="00CA4C54">
        <w:t>kierunków zagospodarowania przestrzennego w gminie, miejscowy plan zagospodarowania przestrzennego oraz uchwa</w:t>
      </w:r>
      <w:r w:rsidRPr="00CA4C54">
        <w:rPr>
          <w:rFonts w:hint="eastAsia"/>
        </w:rPr>
        <w:t>łę</w:t>
      </w:r>
      <w:r w:rsidRPr="00CA4C54">
        <w:t xml:space="preserve"> w przedmiocie ustalenia lokalizacji inwestycji mieszkaniowej oraz inwestycji towarzysz</w:t>
      </w:r>
      <w:r w:rsidRPr="00CA4C54">
        <w:rPr>
          <w:rFonts w:hint="eastAsia"/>
        </w:rPr>
        <w:t>ą</w:t>
      </w:r>
      <w:r w:rsidRPr="00CA4C54">
        <w:t>cej, o których mowa w przepisach ustawy z dnia 5 lipca 2018 r. o u</w:t>
      </w:r>
      <w:r w:rsidRPr="00CA4C54">
        <w:rPr>
          <w:rFonts w:hint="eastAsia"/>
        </w:rPr>
        <w:t>ł</w:t>
      </w:r>
      <w:r w:rsidRPr="00CA4C54">
        <w:t xml:space="preserve">atwieniach w przygotowaniu i realizacji </w:t>
      </w:r>
      <w:r w:rsidRPr="00CA4C54">
        <w:lastRenderedPageBreak/>
        <w:t>inwestycji mieszkaniowych i inwestycji towarzysz</w:t>
      </w:r>
      <w:r w:rsidRPr="00CA4C54">
        <w:rPr>
          <w:rFonts w:hint="eastAsia"/>
        </w:rPr>
        <w:t>ą</w:t>
      </w:r>
      <w:r w:rsidRPr="00CA4C54">
        <w:t>cych, uchwala si</w:t>
      </w:r>
      <w:r w:rsidRPr="00CA4C54">
        <w:rPr>
          <w:rFonts w:hint="eastAsia"/>
        </w:rPr>
        <w:t>ę</w:t>
      </w:r>
      <w:r w:rsidRPr="00CA4C54">
        <w:t xml:space="preserve"> zgodnie z ustaleniami strategii;</w:t>
      </w:r>
    </w:p>
    <w:p w14:paraId="7DD558CD" w14:textId="77777777" w:rsidR="00BE12D0" w:rsidRPr="00CA4C54" w:rsidRDefault="00BE12D0" w:rsidP="00782969">
      <w:pPr>
        <w:pStyle w:val="ZPKTzmpktartykuempunktem"/>
        <w:keepNext/>
      </w:pPr>
      <w:r w:rsidRPr="00CA4C54">
        <w:t>3)</w:t>
      </w:r>
      <w:r w:rsidRPr="00CA4C54">
        <w:tab/>
        <w:t>zgodnie z ustaleniami strategii wydaje si</w:t>
      </w:r>
      <w:r w:rsidRPr="00CA4C54">
        <w:rPr>
          <w:rFonts w:hint="eastAsia"/>
        </w:rPr>
        <w:t>ę</w:t>
      </w:r>
      <w:r w:rsidRPr="00CA4C54">
        <w:t xml:space="preserve"> decyzje zezwalaj</w:t>
      </w:r>
      <w:r w:rsidRPr="00CA4C54">
        <w:rPr>
          <w:rFonts w:hint="eastAsia"/>
        </w:rPr>
        <w:t>ą</w:t>
      </w:r>
      <w:r w:rsidRPr="00CA4C54">
        <w:t>ce na lokalizacj</w:t>
      </w:r>
      <w:r w:rsidRPr="00CA4C54">
        <w:rPr>
          <w:rFonts w:hint="eastAsia"/>
        </w:rPr>
        <w:t>ę</w:t>
      </w:r>
      <w:r w:rsidRPr="00CA4C54">
        <w:t xml:space="preserve"> lub realizacj</w:t>
      </w:r>
      <w:r w:rsidRPr="00CA4C54">
        <w:rPr>
          <w:rFonts w:hint="eastAsia"/>
        </w:rPr>
        <w:t>ę</w:t>
      </w:r>
      <w:r w:rsidRPr="00CA4C54">
        <w:t xml:space="preserve"> inwestycji na podstawie:</w:t>
      </w:r>
    </w:p>
    <w:p w14:paraId="7CBCB2FF" w14:textId="77777777" w:rsidR="00BE12D0" w:rsidRPr="00CA4C54" w:rsidRDefault="00BE12D0" w:rsidP="00BE12D0">
      <w:pPr>
        <w:pStyle w:val="ZLITwPKTzmlitwpktartykuempunktem"/>
      </w:pPr>
      <w:r w:rsidRPr="00CA4C54">
        <w:t>a)</w:t>
      </w:r>
      <w:r w:rsidRPr="00CA4C54">
        <w:tab/>
        <w:t>ustawy z dnia 28 marca 2003 r. o transporcie kolejowym i dotycz</w:t>
      </w:r>
      <w:r w:rsidRPr="00CA4C54">
        <w:rPr>
          <w:rFonts w:hint="eastAsia"/>
        </w:rPr>
        <w:t>ą</w:t>
      </w:r>
      <w:r w:rsidRPr="00CA4C54">
        <w:t>cych lokalizacji linii kolejowej,</w:t>
      </w:r>
    </w:p>
    <w:p w14:paraId="6E2BCAA8" w14:textId="77777777" w:rsidR="00BE12D0" w:rsidRPr="00CA4C54" w:rsidRDefault="00BE12D0" w:rsidP="00BE12D0">
      <w:pPr>
        <w:pStyle w:val="ZLITwPKTzmlitwpktartykuempunktem"/>
      </w:pPr>
      <w:r w:rsidRPr="00CA4C54">
        <w:t>b)</w:t>
      </w:r>
      <w:r w:rsidRPr="00CA4C54">
        <w:tab/>
        <w:t>ustawy z dnia 10 kwietnia 2003 r. o szczególnych zasadach przygotowania i</w:t>
      </w:r>
      <w:r w:rsidR="007724AF" w:rsidRPr="00CA4C54">
        <w:t xml:space="preserve"> </w:t>
      </w:r>
      <w:r w:rsidRPr="00CA4C54">
        <w:t>realizacji inwestycji w zakresie dróg publicznych i dotycz</w:t>
      </w:r>
      <w:r w:rsidRPr="00CA4C54">
        <w:rPr>
          <w:rFonts w:hint="eastAsia"/>
        </w:rPr>
        <w:t>ą</w:t>
      </w:r>
      <w:r w:rsidRPr="00CA4C54">
        <w:t>cych zezwolenia na realizacj</w:t>
      </w:r>
      <w:r w:rsidRPr="00CA4C54">
        <w:rPr>
          <w:rFonts w:hint="eastAsia"/>
        </w:rPr>
        <w:t>ę</w:t>
      </w:r>
      <w:r w:rsidRPr="00CA4C54">
        <w:t xml:space="preserve"> inwestycji drogowej,</w:t>
      </w:r>
    </w:p>
    <w:p w14:paraId="210A9023" w14:textId="77777777" w:rsidR="00BE12D0" w:rsidRPr="00CA4C54" w:rsidRDefault="00BE12D0" w:rsidP="00BE12D0">
      <w:pPr>
        <w:pStyle w:val="ZLITwPKTzmlitwpktartykuempunktem"/>
      </w:pPr>
      <w:r w:rsidRPr="00CA4C54">
        <w:t>c)</w:t>
      </w:r>
      <w:r w:rsidRPr="00CA4C54">
        <w:tab/>
        <w:t>ustawy z dnia 12 lutego 2009 r. o szczególnych zasadach przygotowania i</w:t>
      </w:r>
      <w:r w:rsidR="007724AF" w:rsidRPr="00CA4C54">
        <w:t xml:space="preserve"> </w:t>
      </w:r>
      <w:r w:rsidRPr="00CA4C54">
        <w:t>realizacji inwestycji w zakresie lotnisk u</w:t>
      </w:r>
      <w:r w:rsidRPr="00CA4C54">
        <w:rPr>
          <w:rFonts w:hint="eastAsia"/>
        </w:rPr>
        <w:t>ż</w:t>
      </w:r>
      <w:r w:rsidRPr="00CA4C54">
        <w:t>ytku publicznego i dotycz</w:t>
      </w:r>
      <w:r w:rsidRPr="00CA4C54">
        <w:rPr>
          <w:rFonts w:hint="eastAsia"/>
        </w:rPr>
        <w:t>ą</w:t>
      </w:r>
      <w:r w:rsidRPr="00CA4C54">
        <w:t>cych zezwolenia na realizacj</w:t>
      </w:r>
      <w:r w:rsidRPr="00CA4C54">
        <w:rPr>
          <w:rFonts w:hint="eastAsia"/>
        </w:rPr>
        <w:t>ę</w:t>
      </w:r>
      <w:r w:rsidRPr="00CA4C54">
        <w:t xml:space="preserve"> inwestycji w zakresie lotniska u</w:t>
      </w:r>
      <w:r w:rsidRPr="00CA4C54">
        <w:rPr>
          <w:rFonts w:hint="eastAsia"/>
        </w:rPr>
        <w:t>ż</w:t>
      </w:r>
      <w:r w:rsidRPr="00CA4C54">
        <w:t>ytku publicznego,</w:t>
      </w:r>
    </w:p>
    <w:p w14:paraId="2D4840FE" w14:textId="77777777" w:rsidR="00BE12D0" w:rsidRPr="00CA4C54" w:rsidRDefault="00BE12D0" w:rsidP="00BE12D0">
      <w:pPr>
        <w:pStyle w:val="ZLITwPKTzmlitwpktartykuempunktem"/>
      </w:pPr>
      <w:r w:rsidRPr="00CA4C54">
        <w:t>d)</w:t>
      </w:r>
      <w:r w:rsidRPr="00CA4C54">
        <w:tab/>
        <w:t xml:space="preserve">ustawy z dnia 24 kwietnia 2009 r. o inwestycjach w zakresie terminalu regazyfikacyjnego skroplonego gazu ziemnego w </w:t>
      </w:r>
      <w:r w:rsidRPr="00CA4C54">
        <w:rPr>
          <w:rFonts w:hint="eastAsia"/>
        </w:rPr>
        <w:t>Ś</w:t>
      </w:r>
      <w:r w:rsidRPr="00CA4C54">
        <w:t>winouj</w:t>
      </w:r>
      <w:r w:rsidRPr="00CA4C54">
        <w:rPr>
          <w:rFonts w:hint="eastAsia"/>
        </w:rPr>
        <w:t>ś</w:t>
      </w:r>
      <w:r w:rsidRPr="00CA4C54">
        <w:t>ciu i dotycz</w:t>
      </w:r>
      <w:r w:rsidRPr="00CA4C54">
        <w:rPr>
          <w:rFonts w:hint="eastAsia"/>
        </w:rPr>
        <w:t>ą</w:t>
      </w:r>
      <w:r w:rsidRPr="00CA4C54">
        <w:t>cych lokalizacji inwestycji w</w:t>
      </w:r>
      <w:r w:rsidR="007724AF" w:rsidRPr="00CA4C54">
        <w:t xml:space="preserve"> </w:t>
      </w:r>
      <w:r w:rsidRPr="00CA4C54">
        <w:t>zakresie terminalu oraz inwestycji towarzysz</w:t>
      </w:r>
      <w:r w:rsidRPr="00CA4C54">
        <w:rPr>
          <w:rFonts w:hint="eastAsia"/>
        </w:rPr>
        <w:t>ą</w:t>
      </w:r>
      <w:r w:rsidRPr="00CA4C54">
        <w:t>cej,</w:t>
      </w:r>
    </w:p>
    <w:p w14:paraId="47F2258B" w14:textId="77777777" w:rsidR="00BE12D0" w:rsidRPr="00CA4C54" w:rsidRDefault="00BE12D0" w:rsidP="00BE12D0">
      <w:pPr>
        <w:pStyle w:val="ZLITwPKTzmlitwpktartykuempunktem"/>
      </w:pPr>
      <w:r w:rsidRPr="00CA4C54">
        <w:t>e)</w:t>
      </w:r>
      <w:r w:rsidRPr="00CA4C54">
        <w:tab/>
        <w:t>ustawy z dnia 7 maja 2010 r. o wspieraniu rozwoju us</w:t>
      </w:r>
      <w:r w:rsidRPr="00CA4C54">
        <w:rPr>
          <w:rFonts w:hint="eastAsia"/>
        </w:rPr>
        <w:t>ł</w:t>
      </w:r>
      <w:r w:rsidRPr="00CA4C54">
        <w:t>ug i sieci telekomunikacyjnych i</w:t>
      </w:r>
      <w:r w:rsidR="007724AF" w:rsidRPr="00CA4C54">
        <w:t xml:space="preserve"> </w:t>
      </w:r>
      <w:r w:rsidRPr="00CA4C54">
        <w:t>dotycz</w:t>
      </w:r>
      <w:r w:rsidRPr="00CA4C54">
        <w:rPr>
          <w:rFonts w:hint="eastAsia"/>
        </w:rPr>
        <w:t>ą</w:t>
      </w:r>
      <w:r w:rsidRPr="00CA4C54">
        <w:t>cych lokalizacji regionalnej sieci szerokopasmowej,</w:t>
      </w:r>
    </w:p>
    <w:p w14:paraId="2F971419" w14:textId="77777777" w:rsidR="00BE12D0" w:rsidRPr="00CA4C54" w:rsidRDefault="00BE12D0" w:rsidP="00BE12D0">
      <w:pPr>
        <w:pStyle w:val="ZLITwPKTzmlitwpktartykuempunktem"/>
      </w:pPr>
      <w:r w:rsidRPr="00CA4C54">
        <w:t>f)</w:t>
      </w:r>
      <w:r w:rsidRPr="00CA4C54">
        <w:tab/>
        <w:t>ustawy z dnia 8 lipca 2010 r. o szczególnych zasadach przygotowania do realizacji inwestycji w zakresie budowli przeciwpowodziowych i dotycz</w:t>
      </w:r>
      <w:r w:rsidRPr="00CA4C54">
        <w:rPr>
          <w:rFonts w:hint="eastAsia"/>
        </w:rPr>
        <w:t>ą</w:t>
      </w:r>
      <w:r w:rsidRPr="00CA4C54">
        <w:t>cych pozwolenia na realizacj</w:t>
      </w:r>
      <w:r w:rsidRPr="00CA4C54">
        <w:rPr>
          <w:rFonts w:hint="eastAsia"/>
        </w:rPr>
        <w:t>ę</w:t>
      </w:r>
      <w:r w:rsidRPr="00CA4C54">
        <w:t xml:space="preserve"> takich inwestycji,</w:t>
      </w:r>
    </w:p>
    <w:p w14:paraId="51EACB50" w14:textId="77777777" w:rsidR="00BE12D0" w:rsidRPr="00CA4C54" w:rsidRDefault="00BE12D0" w:rsidP="00BE12D0">
      <w:pPr>
        <w:pStyle w:val="ZLITwPKTzmlitwpktartykuempunktem"/>
      </w:pPr>
      <w:r w:rsidRPr="00CA4C54">
        <w:t>g)</w:t>
      </w:r>
      <w:r w:rsidRPr="00CA4C54">
        <w:tab/>
        <w:t>ustawy z dnia 29 czerwca 2011 r. o przygotowaniu i realizacji inwestycji w</w:t>
      </w:r>
      <w:r w:rsidR="007724AF" w:rsidRPr="00CA4C54">
        <w:t xml:space="preserve"> </w:t>
      </w:r>
      <w:r w:rsidRPr="00CA4C54">
        <w:t>zakresie obiektów energetyki j</w:t>
      </w:r>
      <w:r w:rsidRPr="00CA4C54">
        <w:rPr>
          <w:rFonts w:hint="eastAsia"/>
        </w:rPr>
        <w:t>ą</w:t>
      </w:r>
      <w:r w:rsidRPr="00CA4C54">
        <w:t>drowej oraz inwestycji towarzysz</w:t>
      </w:r>
      <w:r w:rsidRPr="00CA4C54">
        <w:rPr>
          <w:rFonts w:hint="eastAsia"/>
        </w:rPr>
        <w:t>ą</w:t>
      </w:r>
      <w:r w:rsidRPr="00CA4C54">
        <w:t>cych i dotycz</w:t>
      </w:r>
      <w:r w:rsidRPr="00CA4C54">
        <w:rPr>
          <w:rFonts w:hint="eastAsia"/>
        </w:rPr>
        <w:t>ą</w:t>
      </w:r>
      <w:r w:rsidRPr="00CA4C54">
        <w:t>cych lokalizacji inwestycji w zakresie budowy obiektu energetyki j</w:t>
      </w:r>
      <w:r w:rsidRPr="00CA4C54">
        <w:rPr>
          <w:rFonts w:hint="eastAsia"/>
        </w:rPr>
        <w:t>ą</w:t>
      </w:r>
      <w:r w:rsidRPr="00CA4C54">
        <w:t>drowej oraz inwestycji towarzysz</w:t>
      </w:r>
      <w:r w:rsidRPr="00CA4C54">
        <w:rPr>
          <w:rFonts w:hint="eastAsia"/>
        </w:rPr>
        <w:t>ą</w:t>
      </w:r>
      <w:r w:rsidRPr="00CA4C54">
        <w:t>cej,</w:t>
      </w:r>
    </w:p>
    <w:p w14:paraId="378699CC" w14:textId="77777777" w:rsidR="00BE12D0" w:rsidRPr="00CA4C54" w:rsidRDefault="00BE12D0" w:rsidP="00BE12D0">
      <w:pPr>
        <w:pStyle w:val="ZLITwPKTzmlitwpktartykuempunktem"/>
      </w:pPr>
      <w:r w:rsidRPr="00CA4C54">
        <w:t>h)</w:t>
      </w:r>
      <w:r w:rsidRPr="00CA4C54">
        <w:tab/>
        <w:t>ustawy z dnia 24 lipca 2015 r. o przygotowaniu i realizacji strategicznych inwestycji w zakresie sieci przesy</w:t>
      </w:r>
      <w:r w:rsidRPr="00CA4C54">
        <w:rPr>
          <w:rFonts w:hint="eastAsia"/>
        </w:rPr>
        <w:t>ł</w:t>
      </w:r>
      <w:r w:rsidRPr="00CA4C54">
        <w:t>owych i</w:t>
      </w:r>
      <w:r w:rsidR="007724AF" w:rsidRPr="00CA4C54">
        <w:t xml:space="preserve"> </w:t>
      </w:r>
      <w:r w:rsidRPr="00CA4C54">
        <w:t>dotycz</w:t>
      </w:r>
      <w:r w:rsidRPr="00CA4C54">
        <w:rPr>
          <w:rFonts w:hint="eastAsia"/>
        </w:rPr>
        <w:t>ą</w:t>
      </w:r>
      <w:r w:rsidRPr="00CA4C54">
        <w:t>cych lokalizacji lub realizacji inwestycji w zakresie strategicznych inwestycji w zakresie sieci przesy</w:t>
      </w:r>
      <w:r w:rsidRPr="00CA4C54">
        <w:rPr>
          <w:rFonts w:hint="eastAsia"/>
        </w:rPr>
        <w:t>ł</w:t>
      </w:r>
      <w:r w:rsidRPr="00CA4C54">
        <w:t>owych,</w:t>
      </w:r>
    </w:p>
    <w:p w14:paraId="41C709DD" w14:textId="77777777" w:rsidR="00BE12D0" w:rsidRPr="00CA4C54" w:rsidRDefault="00BE12D0" w:rsidP="00BE12D0">
      <w:pPr>
        <w:pStyle w:val="ZLITwPKTzmlitwpktartykuempunktem"/>
      </w:pPr>
      <w:r w:rsidRPr="00CA4C54">
        <w:t>i)</w:t>
      </w:r>
      <w:r w:rsidRPr="00CA4C54">
        <w:tab/>
        <w:t>ustawy z dnia 5 lipca 2018 r o u</w:t>
      </w:r>
      <w:r w:rsidRPr="00CA4C54">
        <w:rPr>
          <w:rFonts w:hint="eastAsia"/>
        </w:rPr>
        <w:t>ł</w:t>
      </w:r>
      <w:r w:rsidRPr="00CA4C54">
        <w:t>atwieniach w przygotowaniu i realizacji inwestycji mieszkaniowych oraz inwestycji towarzysz</w:t>
      </w:r>
      <w:r w:rsidRPr="00CA4C54">
        <w:rPr>
          <w:rFonts w:hint="eastAsia"/>
        </w:rPr>
        <w:t>ą</w:t>
      </w:r>
      <w:r w:rsidRPr="00CA4C54">
        <w:t>cych,</w:t>
      </w:r>
    </w:p>
    <w:p w14:paraId="0BD24C90" w14:textId="77777777" w:rsidR="00BE12D0" w:rsidRPr="00CA4C54" w:rsidRDefault="00BE12D0" w:rsidP="00BE12D0">
      <w:pPr>
        <w:pStyle w:val="ZLITwPKTzmlitwpktartykuempunktem"/>
      </w:pPr>
      <w:r w:rsidRPr="00CA4C54">
        <w:t>j)</w:t>
      </w:r>
      <w:r w:rsidRPr="00CA4C54">
        <w:tab/>
        <w:t>ustawy z dnia 22 lutego 2019 r. o przygotowaniu i realizacji strategicznych inwestycji w sektorze naftowym;</w:t>
      </w:r>
    </w:p>
    <w:p w14:paraId="1DCFEBA8" w14:textId="525E574F" w:rsidR="00BE12D0" w:rsidRPr="00CA4C54" w:rsidRDefault="00BE12D0" w:rsidP="00BE12D0">
      <w:pPr>
        <w:pStyle w:val="ZPKTzmpktartykuempunktem"/>
      </w:pPr>
      <w:r w:rsidRPr="00CA4C54">
        <w:lastRenderedPageBreak/>
        <w:t>4)</w:t>
      </w:r>
      <w:r w:rsidRPr="00CA4C54">
        <w:tab/>
        <w:t>w odniesieniu do obszarów o istotnym znaczeniu dla realizacji ustale</w:t>
      </w:r>
      <w:r w:rsidRPr="00CA4C54">
        <w:rPr>
          <w:rFonts w:hint="eastAsia"/>
        </w:rPr>
        <w:t>ń</w:t>
      </w:r>
      <w:r w:rsidRPr="00CA4C54">
        <w:t xml:space="preserve"> strategii okre</w:t>
      </w:r>
      <w:r w:rsidRPr="00CA4C54">
        <w:rPr>
          <w:rFonts w:hint="eastAsia"/>
        </w:rPr>
        <w:t>ś</w:t>
      </w:r>
      <w:r w:rsidRPr="00CA4C54">
        <w:t>lenie, w drodze decyzji, warunków zabudowy i zagospodarowania terenu nast</w:t>
      </w:r>
      <w:r w:rsidRPr="00CA4C54">
        <w:rPr>
          <w:rFonts w:hint="eastAsia"/>
        </w:rPr>
        <w:t>ę</w:t>
      </w:r>
      <w:r w:rsidRPr="00CA4C54">
        <w:t>puje po uzgodnieniu ze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ą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>, na zasadach okre</w:t>
      </w:r>
      <w:r w:rsidRPr="00CA4C54">
        <w:rPr>
          <w:rFonts w:hint="eastAsia"/>
        </w:rPr>
        <w:t>ś</w:t>
      </w:r>
      <w:r w:rsidRPr="00CA4C54">
        <w:t>lonych w przepisach o planowaniu i zagospodarowaniu przestrzennym, pod wzgl</w:t>
      </w:r>
      <w:r w:rsidRPr="00CA4C54">
        <w:rPr>
          <w:rFonts w:hint="eastAsia"/>
        </w:rPr>
        <w:t>ę</w:t>
      </w:r>
      <w:r w:rsidRPr="00CA4C54">
        <w:t>dem zgodno</w:t>
      </w:r>
      <w:r w:rsidRPr="00CA4C54">
        <w:rPr>
          <w:rFonts w:hint="eastAsia"/>
        </w:rPr>
        <w:t>ś</w:t>
      </w:r>
      <w:r w:rsidRPr="00CA4C54">
        <w:t>ci zamierzenia inwestycyjnego ze strategi</w:t>
      </w:r>
      <w:r w:rsidRPr="00CA4C54">
        <w:rPr>
          <w:rFonts w:hint="eastAsia"/>
        </w:rPr>
        <w:t>ą</w:t>
      </w:r>
      <w:r w:rsidRPr="00CA4C54">
        <w:t>; Spó</w:t>
      </w:r>
      <w:r w:rsidRPr="00CA4C54">
        <w:rPr>
          <w:rFonts w:hint="eastAsia"/>
        </w:rPr>
        <w:t>ł</w:t>
      </w:r>
      <w:r w:rsidRPr="00CA4C54">
        <w:t>ka Celowa, uzgadniaj</w:t>
      </w:r>
      <w:r w:rsidRPr="00CA4C54">
        <w:rPr>
          <w:rFonts w:hint="eastAsia"/>
        </w:rPr>
        <w:t>ą</w:t>
      </w:r>
      <w:r w:rsidRPr="00CA4C54">
        <w:t>c projekt decyzji, uwzgl</w:t>
      </w:r>
      <w:r w:rsidRPr="00CA4C54">
        <w:rPr>
          <w:rFonts w:hint="eastAsia"/>
        </w:rPr>
        <w:t>ę</w:t>
      </w:r>
      <w:r w:rsidRPr="00CA4C54">
        <w:t>dnia wp</w:t>
      </w:r>
      <w:r w:rsidRPr="00CA4C54">
        <w:rPr>
          <w:rFonts w:hint="eastAsia"/>
        </w:rPr>
        <w:t>ł</w:t>
      </w:r>
      <w:r w:rsidRPr="00CA4C54">
        <w:t>yw zmiany sposobu zagospodarowania terenu obj</w:t>
      </w:r>
      <w:r w:rsidRPr="00CA4C54">
        <w:rPr>
          <w:rFonts w:hint="eastAsia"/>
        </w:rPr>
        <w:t>ę</w:t>
      </w:r>
      <w:r w:rsidRPr="00CA4C54">
        <w:t>tego projektem decyzji na realizacj</w:t>
      </w:r>
      <w:r w:rsidRPr="00CA4C54">
        <w:rPr>
          <w:rFonts w:hint="eastAsia"/>
        </w:rPr>
        <w:t>ę</w:t>
      </w:r>
      <w:r w:rsidRPr="00CA4C54">
        <w:t xml:space="preserve"> zasad rozwoju obszaru otoczenia CPK, wskazanych w art. 120zg i okre</w:t>
      </w:r>
      <w:r w:rsidRPr="00CA4C54">
        <w:rPr>
          <w:rFonts w:hint="eastAsia"/>
        </w:rPr>
        <w:t>ś</w:t>
      </w:r>
      <w:r w:rsidRPr="00CA4C54">
        <w:t>lonych w strategii obszaru otoczenia CPK.</w:t>
      </w:r>
    </w:p>
    <w:p w14:paraId="4C90607A" w14:textId="08485C8D" w:rsidR="00BE12D0" w:rsidRPr="00CA4C54" w:rsidRDefault="00BE12D0" w:rsidP="00BE12D0">
      <w:pPr>
        <w:pStyle w:val="ZUSTzmustartykuempunktem"/>
      </w:pPr>
      <w:r w:rsidRPr="00CA4C54">
        <w:t>2. Przepis ust. 1 pkt 4 stosuje si</w:t>
      </w:r>
      <w:r w:rsidRPr="00CA4C54">
        <w:rPr>
          <w:rFonts w:hint="eastAsia"/>
        </w:rPr>
        <w:t>ę</w:t>
      </w:r>
      <w:r w:rsidRPr="00CA4C54">
        <w:t xml:space="preserve"> odpowiednio do uchwa</w:t>
      </w:r>
      <w:r w:rsidRPr="00CA4C54">
        <w:rPr>
          <w:rFonts w:hint="eastAsia"/>
        </w:rPr>
        <w:t>ł</w:t>
      </w:r>
      <w:r w:rsidRPr="00CA4C54">
        <w:t>y w przedmiocie ustalenia lokalizacji inwestycji mieszkaniowej oraz decyzji w sprawie pozwolenia na budow</w:t>
      </w:r>
      <w:r w:rsidRPr="00CA4C54">
        <w:rPr>
          <w:rFonts w:hint="eastAsia"/>
        </w:rPr>
        <w:t>ę</w:t>
      </w:r>
      <w:r w:rsidRPr="00CA4C54">
        <w:t>. W</w:t>
      </w:r>
      <w:r w:rsidR="00A61AF3" w:rsidRPr="00CA4C54">
        <w:t> </w:t>
      </w:r>
      <w:r w:rsidRPr="00CA4C54">
        <w:t xml:space="preserve">takim </w:t>
      </w:r>
      <w:r w:rsidR="00A61AF3" w:rsidRPr="00CA4C54">
        <w:t>prz</w:t>
      </w:r>
      <w:r w:rsidRPr="00CA4C54">
        <w:t>ypadku termin uzgodnienia projektu uchwa</w:t>
      </w:r>
      <w:r w:rsidRPr="00CA4C54">
        <w:rPr>
          <w:rFonts w:hint="eastAsia"/>
        </w:rPr>
        <w:t>ł</w:t>
      </w:r>
      <w:r w:rsidRPr="00CA4C54">
        <w:t>y albo decyzji wynosi 30 dni od dnia jej przed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enia przez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organ.</w:t>
      </w:r>
    </w:p>
    <w:p w14:paraId="59D1F6FE" w14:textId="77777777" w:rsidR="00BE12D0" w:rsidRPr="00CA4C54" w:rsidRDefault="00BE12D0" w:rsidP="00BE12D0">
      <w:pPr>
        <w:pStyle w:val="ZARTzmartartykuempunktem"/>
      </w:pPr>
      <w:r w:rsidRPr="00CA4C54">
        <w:t>Art. 120zm. Pe</w:t>
      </w:r>
      <w:r w:rsidRPr="00CA4C54">
        <w:rPr>
          <w:rFonts w:hint="eastAsia"/>
        </w:rPr>
        <w:t>ł</w:t>
      </w:r>
      <w:r w:rsidRPr="00CA4C54">
        <w:t>nomocnik koordynuje monitoring oraz ewaluacj</w:t>
      </w:r>
      <w:r w:rsidRPr="00CA4C54">
        <w:rPr>
          <w:rFonts w:hint="eastAsia"/>
        </w:rPr>
        <w:t>ę</w:t>
      </w:r>
      <w:r w:rsidRPr="00CA4C54">
        <w:t xml:space="preserve"> realizacji strategii.</w:t>
      </w:r>
    </w:p>
    <w:p w14:paraId="66FD63D5" w14:textId="77777777" w:rsidR="00BE12D0" w:rsidRPr="00CA4C54" w:rsidRDefault="00BE12D0" w:rsidP="00DB2D2F">
      <w:pPr>
        <w:pStyle w:val="ZARTzmartartykuempunktem"/>
      </w:pPr>
      <w:r w:rsidRPr="00CA4C54">
        <w:t>Art. 120zn. 1. W zakresie nieuregulowanym niniejszym dzia</w:t>
      </w:r>
      <w:r w:rsidRPr="00CA4C54">
        <w:rPr>
          <w:rFonts w:hint="eastAsia"/>
        </w:rPr>
        <w:t>ł</w:t>
      </w:r>
      <w:r w:rsidRPr="00CA4C54">
        <w:t>em do zarz</w:t>
      </w:r>
      <w:r w:rsidRPr="00CA4C54">
        <w:rPr>
          <w:rFonts w:hint="eastAsia"/>
        </w:rPr>
        <w:t>ą</w:t>
      </w:r>
      <w:r w:rsidRPr="00CA4C54">
        <w:t>dzania rozwojem obszaru otoczenia CPK stosuje si</w:t>
      </w:r>
      <w:r w:rsidRPr="00CA4C54">
        <w:rPr>
          <w:rFonts w:hint="eastAsia"/>
        </w:rPr>
        <w:t>ę</w:t>
      </w:r>
      <w:r w:rsidRPr="00CA4C54">
        <w:t xml:space="preserve"> przepisy ustawy z dnia 6 grudnia 2006 r. o zasadach prowadzenia polityki rozwoju.</w:t>
      </w:r>
    </w:p>
    <w:p w14:paraId="21EBE25C" w14:textId="77777777" w:rsidR="00BE12D0" w:rsidRPr="00CA4C54" w:rsidRDefault="00BE12D0" w:rsidP="00BE12D0">
      <w:pPr>
        <w:pStyle w:val="ZUSTzmustartykuempunktem"/>
      </w:pPr>
      <w:r w:rsidRPr="00CA4C54">
        <w:t>2. Do zmiany strategii stosuje si</w:t>
      </w:r>
      <w:r w:rsidRPr="00CA4C54">
        <w:rPr>
          <w:rFonts w:hint="eastAsia"/>
        </w:rPr>
        <w:t>ę</w:t>
      </w:r>
      <w:r w:rsidRPr="00CA4C54">
        <w:t xml:space="preserve"> odpowiednio przepisy niniejszego dzia</w:t>
      </w:r>
      <w:r w:rsidRPr="00CA4C54">
        <w:rPr>
          <w:rFonts w:hint="eastAsia"/>
        </w:rPr>
        <w:t>ł</w:t>
      </w:r>
      <w:r w:rsidRPr="00CA4C54">
        <w:t>u.</w:t>
      </w:r>
    </w:p>
    <w:p w14:paraId="7157A030" w14:textId="77777777" w:rsidR="00BE12D0" w:rsidRPr="00CA4C54" w:rsidRDefault="00BE12D0" w:rsidP="00BE12D0">
      <w:pPr>
        <w:pStyle w:val="ZTYTDZOZNzmozntytuudziauartykuempunktem"/>
      </w:pPr>
      <w:r w:rsidRPr="00CA4C54">
        <w:t>Dzia</w:t>
      </w:r>
      <w:r w:rsidRPr="00CA4C54">
        <w:rPr>
          <w:rFonts w:hint="eastAsia"/>
        </w:rPr>
        <w:t>ł</w:t>
      </w:r>
      <w:r w:rsidRPr="00CA4C54">
        <w:t xml:space="preserve"> IVC</w:t>
      </w:r>
    </w:p>
    <w:p w14:paraId="49A93731" w14:textId="77777777" w:rsidR="00BE12D0" w:rsidRPr="00CA4C54" w:rsidRDefault="00BE12D0" w:rsidP="00CA4C54">
      <w:pPr>
        <w:pStyle w:val="ZTYTDZPRZEDMzmprzedmtytuulubdziauartykuempunktem"/>
      </w:pPr>
      <w:r w:rsidRPr="00CA4C54">
        <w:t>Zorganizowana relokacja</w:t>
      </w:r>
    </w:p>
    <w:p w14:paraId="7BB7200C" w14:textId="77777777" w:rsidR="00BE12D0" w:rsidRPr="00CA4C54" w:rsidRDefault="00BE12D0" w:rsidP="00BE12D0">
      <w:pPr>
        <w:pStyle w:val="ZARTzmartartykuempunktem"/>
      </w:pPr>
      <w:r w:rsidRPr="00CA4C54">
        <w:t>Art. 120zo. 1. Przepisy niniejszego dzia</w:t>
      </w:r>
      <w:r w:rsidRPr="00CA4C54">
        <w:rPr>
          <w:rFonts w:hint="eastAsia"/>
        </w:rPr>
        <w:t>ł</w:t>
      </w:r>
      <w:r w:rsidRPr="00CA4C54">
        <w:t>u stosuje si</w:t>
      </w:r>
      <w:r w:rsidRPr="00CA4C54">
        <w:rPr>
          <w:rFonts w:hint="eastAsia"/>
        </w:rPr>
        <w:t>ę</w:t>
      </w:r>
      <w:r w:rsidRPr="00CA4C54">
        <w:t xml:space="preserve"> do realizacji projektów zorganizowanej relokacji miejscowo</w:t>
      </w:r>
      <w:r w:rsidRPr="00CA4C54">
        <w:rPr>
          <w:rFonts w:hint="eastAsia"/>
        </w:rPr>
        <w:t>ś</w:t>
      </w:r>
      <w:r w:rsidRPr="00CA4C54">
        <w:t>ci albo ich cz</w:t>
      </w:r>
      <w:r w:rsidRPr="00CA4C54">
        <w:rPr>
          <w:rFonts w:hint="eastAsia"/>
        </w:rPr>
        <w:t>ęś</w:t>
      </w:r>
      <w:r w:rsidRPr="00CA4C54">
        <w:t>ci w zwi</w:t>
      </w:r>
      <w:r w:rsidRPr="00CA4C54">
        <w:rPr>
          <w:rFonts w:hint="eastAsia"/>
        </w:rPr>
        <w:t>ą</w:t>
      </w:r>
      <w:r w:rsidRPr="00CA4C54">
        <w:t>zku z nabywaniem nieruchomo</w:t>
      </w:r>
      <w:r w:rsidRPr="00CA4C54">
        <w:rPr>
          <w:rFonts w:hint="eastAsia"/>
        </w:rPr>
        <w:t>ś</w:t>
      </w:r>
      <w:r w:rsidRPr="00CA4C54">
        <w:t>ci na cele realizacji zada</w:t>
      </w:r>
      <w:r w:rsidRPr="00CA4C54">
        <w:rPr>
          <w:rFonts w:hint="eastAsia"/>
        </w:rPr>
        <w:t>ń</w:t>
      </w:r>
      <w:r w:rsidRPr="00CA4C54">
        <w:t xml:space="preserve"> okre</w:t>
      </w:r>
      <w:r w:rsidRPr="00CA4C54">
        <w:rPr>
          <w:rFonts w:hint="eastAsia"/>
        </w:rPr>
        <w:t>ś</w:t>
      </w:r>
      <w:r w:rsidRPr="00CA4C54">
        <w:t xml:space="preserve">lonych w ustawie, zwanych dalej </w:t>
      </w:r>
      <w:bookmarkStart w:id="89" w:name="_Hlk47684614"/>
      <w:r w:rsidRPr="00CA4C54" w:rsidDel="00C76479">
        <w:t>„</w:t>
      </w:r>
      <w:bookmarkEnd w:id="89"/>
      <w:r w:rsidRPr="00CA4C54">
        <w:t>projektami relokacji”.</w:t>
      </w:r>
    </w:p>
    <w:p w14:paraId="3B5576FA" w14:textId="5B134172" w:rsidR="00BE12D0" w:rsidRPr="00CA4C54" w:rsidRDefault="00BE12D0" w:rsidP="00DB2D2F">
      <w:pPr>
        <w:pStyle w:val="ZUSTzmustartykuempunktem"/>
      </w:pPr>
      <w:r w:rsidRPr="00CA4C54">
        <w:t>2. Ilekro</w:t>
      </w:r>
      <w:r w:rsidRPr="00CA4C54">
        <w:rPr>
          <w:rFonts w:hint="eastAsia"/>
        </w:rPr>
        <w:t>ć</w:t>
      </w:r>
      <w:r w:rsidRPr="00CA4C54">
        <w:t xml:space="preserve"> w niniejszym dziale </w:t>
      </w:r>
      <w:r w:rsidR="00274927" w:rsidRPr="00CA4C54">
        <w:t xml:space="preserve">jest </w:t>
      </w:r>
      <w:r w:rsidRPr="00CA4C54">
        <w:t>mowa o planie miejscowym projektu relokacji, nale</w:t>
      </w:r>
      <w:r w:rsidRPr="00CA4C54">
        <w:rPr>
          <w:rFonts w:hint="eastAsia"/>
        </w:rPr>
        <w:t>ż</w:t>
      </w:r>
      <w:r w:rsidRPr="00CA4C54">
        <w:t>y przez to rozumie</w:t>
      </w:r>
      <w:r w:rsidRPr="00CA4C54">
        <w:rPr>
          <w:rFonts w:hint="eastAsia"/>
        </w:rPr>
        <w:t>ć</w:t>
      </w:r>
      <w:r w:rsidRPr="00CA4C54">
        <w:t xml:space="preserve"> miejscowy plan zagospodarowania przestrzennego dla projektu relokacji.</w:t>
      </w:r>
    </w:p>
    <w:p w14:paraId="58C23028" w14:textId="77777777" w:rsidR="00BE12D0" w:rsidRPr="00CA4C54" w:rsidRDefault="00BE12D0" w:rsidP="00DB2D2F">
      <w:pPr>
        <w:pStyle w:val="ZUSTzmustartykuempunktem"/>
      </w:pPr>
      <w:r w:rsidRPr="00CA4C54">
        <w:t>3. Do planu miejscowego projektu relokacji, w</w:t>
      </w:r>
      <w:r w:rsidR="007724AF" w:rsidRPr="00CA4C54">
        <w:t xml:space="preserve"> </w:t>
      </w:r>
      <w:r w:rsidRPr="00CA4C54">
        <w:t>zakresie nieuregulowanym w niniejszym dziale, stosuje si</w:t>
      </w:r>
      <w:r w:rsidRPr="00CA4C54">
        <w:rPr>
          <w:rFonts w:hint="eastAsia"/>
        </w:rPr>
        <w:t>ę</w:t>
      </w:r>
      <w:r w:rsidRPr="00CA4C54">
        <w:t xml:space="preserve"> przepisy dotycz</w:t>
      </w:r>
      <w:r w:rsidRPr="00CA4C54">
        <w:rPr>
          <w:rFonts w:hint="eastAsia"/>
        </w:rPr>
        <w:t>ą</w:t>
      </w:r>
      <w:r w:rsidRPr="00CA4C54">
        <w:t>ce miejscowych planów zagospodarowania przestrzennego.</w:t>
      </w:r>
    </w:p>
    <w:p w14:paraId="2CBE587B" w14:textId="77777777" w:rsidR="00BE12D0" w:rsidRPr="00CA4C54" w:rsidRDefault="00BE12D0" w:rsidP="00BE12D0">
      <w:pPr>
        <w:pStyle w:val="ZARTzmartartykuempunktem"/>
      </w:pPr>
      <w:r w:rsidRPr="00CA4C54">
        <w:t>Art. 120zp. 1. Spó</w:t>
      </w:r>
      <w:r w:rsidRPr="00CA4C54">
        <w:rPr>
          <w:rFonts w:hint="eastAsia"/>
        </w:rPr>
        <w:t>ł</w:t>
      </w:r>
      <w:r w:rsidRPr="00CA4C54">
        <w:t>ka Celowa jest obowi</w:t>
      </w:r>
      <w:r w:rsidRPr="00CA4C54">
        <w:rPr>
          <w:rFonts w:hint="eastAsia"/>
        </w:rPr>
        <w:t>ą</w:t>
      </w:r>
      <w:r w:rsidRPr="00CA4C54">
        <w:t>zana do prowadzenia dialogu 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cicielami nieruchomo</w:t>
      </w:r>
      <w:r w:rsidRPr="00CA4C54">
        <w:rPr>
          <w:rFonts w:hint="eastAsia"/>
        </w:rPr>
        <w:t>ś</w:t>
      </w:r>
      <w:r w:rsidRPr="00CA4C54">
        <w:t>ci oraz jednostkami samorz</w:t>
      </w:r>
      <w:r w:rsidRPr="00CA4C54">
        <w:rPr>
          <w:rFonts w:hint="eastAsia"/>
        </w:rPr>
        <w:t>ą</w:t>
      </w:r>
      <w:r w:rsidRPr="00CA4C54">
        <w:t>du terytorialnego w celu identyfikacji zasadno</w:t>
      </w:r>
      <w:r w:rsidRPr="00CA4C54">
        <w:rPr>
          <w:rFonts w:hint="eastAsia"/>
        </w:rPr>
        <w:t>ś</w:t>
      </w:r>
      <w:r w:rsidRPr="00CA4C54">
        <w:t>ci oraz warunków realizacji projektów relokacji.</w:t>
      </w:r>
    </w:p>
    <w:p w14:paraId="1D553A62" w14:textId="77777777" w:rsidR="00BE12D0" w:rsidRPr="00CA4C54" w:rsidRDefault="00BE12D0" w:rsidP="00782969">
      <w:pPr>
        <w:pStyle w:val="ZUSTzmustartykuempunktem"/>
        <w:keepNext/>
      </w:pPr>
      <w:r w:rsidRPr="00CA4C54">
        <w:lastRenderedPageBreak/>
        <w:t>2. Projekt relokacji obejmuje w szczególno</w:t>
      </w:r>
      <w:r w:rsidRPr="00CA4C54">
        <w:rPr>
          <w:rFonts w:hint="eastAsia"/>
        </w:rPr>
        <w:t>ś</w:t>
      </w:r>
      <w:r w:rsidRPr="00CA4C54">
        <w:t>ci dzia</w:t>
      </w:r>
      <w:r w:rsidRPr="00CA4C54">
        <w:rPr>
          <w:rFonts w:hint="eastAsia"/>
        </w:rPr>
        <w:t>ł</w:t>
      </w:r>
      <w:r w:rsidRPr="00CA4C54">
        <w:t>ania w zakresie:</w:t>
      </w:r>
    </w:p>
    <w:p w14:paraId="69AD70F4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identyfikacji potrzeb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cicieli nieruchomo</w:t>
      </w:r>
      <w:r w:rsidRPr="00CA4C54">
        <w:rPr>
          <w:rFonts w:hint="eastAsia"/>
        </w:rPr>
        <w:t>ś</w:t>
      </w:r>
      <w:r w:rsidRPr="00CA4C54">
        <w:t>ci oraz innych osób, dla których nabycie nieruchomo</w:t>
      </w:r>
      <w:r w:rsidRPr="00CA4C54">
        <w:rPr>
          <w:rFonts w:hint="eastAsia"/>
        </w:rPr>
        <w:t>ś</w:t>
      </w:r>
      <w:r w:rsidRPr="00CA4C54">
        <w:t>ci skutkuje konieczno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zmiany miejsca zamieszkania lub prowadzenia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gospodarczej, w tym gospodarstwa rolnego;</w:t>
      </w:r>
    </w:p>
    <w:p w14:paraId="3DD3390D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identyfikacji potrzeb jednostek samorz</w:t>
      </w:r>
      <w:r w:rsidRPr="00CA4C54">
        <w:rPr>
          <w:rFonts w:hint="eastAsia"/>
        </w:rPr>
        <w:t>ą</w:t>
      </w:r>
      <w:r w:rsidRPr="00CA4C54">
        <w:t>du terytorialnego zwi</w:t>
      </w:r>
      <w:r w:rsidRPr="00CA4C54">
        <w:rPr>
          <w:rFonts w:hint="eastAsia"/>
        </w:rPr>
        <w:t>ą</w:t>
      </w:r>
      <w:r w:rsidRPr="00CA4C54">
        <w:t>zanych z konieczno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odtworzenia sk</w:t>
      </w:r>
      <w:r w:rsidRPr="00CA4C54">
        <w:rPr>
          <w:rFonts w:hint="eastAsia"/>
        </w:rPr>
        <w:t>ł</w:t>
      </w:r>
      <w:r w:rsidRPr="00CA4C54">
        <w:t>adników maj</w:t>
      </w:r>
      <w:r w:rsidRPr="00CA4C54">
        <w:rPr>
          <w:rFonts w:hint="eastAsia"/>
        </w:rPr>
        <w:t>ą</w:t>
      </w:r>
      <w:r w:rsidRPr="00CA4C54">
        <w:t>tkowych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żą</w:t>
      </w:r>
      <w:r w:rsidRPr="00CA4C54">
        <w:t>cych realizacji zada</w:t>
      </w:r>
      <w:r w:rsidRPr="00CA4C54">
        <w:rPr>
          <w:rFonts w:hint="eastAsia"/>
        </w:rPr>
        <w:t>ń</w:t>
      </w:r>
      <w:r w:rsidRPr="00CA4C54">
        <w:t xml:space="preserve"> publicznych;</w:t>
      </w:r>
    </w:p>
    <w:p w14:paraId="6B407D97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sporz</w:t>
      </w:r>
      <w:r w:rsidRPr="00CA4C54">
        <w:rPr>
          <w:rFonts w:hint="eastAsia"/>
        </w:rPr>
        <w:t>ą</w:t>
      </w:r>
      <w:r w:rsidRPr="00CA4C54">
        <w:t>dzenia i konsultacji dokumentów planistycznych, w szczególno</w:t>
      </w:r>
      <w:r w:rsidRPr="00CA4C54">
        <w:rPr>
          <w:rFonts w:hint="eastAsia"/>
        </w:rPr>
        <w:t>ś</w:t>
      </w:r>
      <w:r w:rsidRPr="00CA4C54">
        <w:t>ci koncepcji urbanistycznych oraz projektów miejscowych planów zagospodarowania przestrzennego;</w:t>
      </w:r>
    </w:p>
    <w:p w14:paraId="241EE9D7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nabywania i zamiany nieruchomo</w:t>
      </w:r>
      <w:r w:rsidRPr="00CA4C54">
        <w:rPr>
          <w:rFonts w:hint="eastAsia"/>
        </w:rPr>
        <w:t>ś</w:t>
      </w:r>
      <w:r w:rsidRPr="00CA4C54">
        <w:t>ci;</w:t>
      </w:r>
    </w:p>
    <w:p w14:paraId="50FDAACE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tworzenia korzystnej struktury gruntowej terenu, w szczególno</w:t>
      </w:r>
      <w:r w:rsidRPr="00CA4C54">
        <w:rPr>
          <w:rFonts w:hint="eastAsia"/>
        </w:rPr>
        <w:t>ś</w:t>
      </w:r>
      <w:r w:rsidRPr="00CA4C54">
        <w:t>ci przez podzia</w:t>
      </w:r>
      <w:r w:rsidRPr="00CA4C54">
        <w:rPr>
          <w:rFonts w:hint="eastAsia"/>
        </w:rPr>
        <w:t>ł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ci, scalenie i podzia</w:t>
      </w:r>
      <w:r w:rsidRPr="00CA4C54">
        <w:rPr>
          <w:rFonts w:hint="eastAsia"/>
        </w:rPr>
        <w:t>ł</w:t>
      </w:r>
      <w:r w:rsidRPr="00CA4C54">
        <w:t xml:space="preserve"> nieruchomo</w:t>
      </w:r>
      <w:r w:rsidRPr="00CA4C54">
        <w:rPr>
          <w:rFonts w:hint="eastAsia"/>
        </w:rPr>
        <w:t>ś</w:t>
      </w:r>
      <w:r w:rsidRPr="00CA4C54">
        <w:t>ci lub scalenie i wymian</w:t>
      </w:r>
      <w:r w:rsidRPr="00CA4C54">
        <w:rPr>
          <w:rFonts w:hint="eastAsia"/>
        </w:rPr>
        <w:t>ę</w:t>
      </w:r>
      <w:r w:rsidRPr="00CA4C54">
        <w:t xml:space="preserve"> gruntów;</w:t>
      </w:r>
    </w:p>
    <w:p w14:paraId="2E8E888A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w razie potrzeby – budowy lub przebudowy obiektów budowlanych;</w:t>
      </w:r>
    </w:p>
    <w:p w14:paraId="2D18D898" w14:textId="77777777" w:rsidR="00BE12D0" w:rsidRPr="00CA4C54" w:rsidRDefault="00BE12D0" w:rsidP="00BE12D0">
      <w:pPr>
        <w:pStyle w:val="ZPKTzmpktartykuempunktem"/>
      </w:pPr>
      <w:r w:rsidRPr="00CA4C54">
        <w:t>7)</w:t>
      </w:r>
      <w:r w:rsidRPr="00CA4C54">
        <w:tab/>
        <w:t>utrzymania prowadzenia produkcji rolnej lub le</w:t>
      </w:r>
      <w:r w:rsidRPr="00CA4C54">
        <w:rPr>
          <w:rFonts w:hint="eastAsia"/>
        </w:rPr>
        <w:t>ś</w:t>
      </w:r>
      <w:r w:rsidRPr="00CA4C54">
        <w:t>nej przez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cicieli i dzier</w:t>
      </w:r>
      <w:r w:rsidRPr="00CA4C54">
        <w:rPr>
          <w:rFonts w:hint="eastAsia"/>
        </w:rPr>
        <w:t>ż</w:t>
      </w:r>
      <w:r w:rsidRPr="00CA4C54">
        <w:t>awców nieruchomo</w:t>
      </w:r>
      <w:r w:rsidRPr="00CA4C54">
        <w:rPr>
          <w:rFonts w:hint="eastAsia"/>
        </w:rPr>
        <w:t>ś</w:t>
      </w:r>
      <w:r w:rsidRPr="00CA4C54">
        <w:t>ci rolnych, w szczególno</w:t>
      </w:r>
      <w:r w:rsidRPr="00CA4C54">
        <w:rPr>
          <w:rFonts w:hint="eastAsia"/>
        </w:rPr>
        <w:t>ś</w:t>
      </w:r>
      <w:r w:rsidRPr="00CA4C54">
        <w:t>ci przez programowanie prac urz</w:t>
      </w:r>
      <w:r w:rsidRPr="00CA4C54">
        <w:rPr>
          <w:rFonts w:hint="eastAsia"/>
        </w:rPr>
        <w:t>ą</w:t>
      </w:r>
      <w:r w:rsidRPr="00CA4C54">
        <w:t>dzeniowo-rolnych, celem ich realizacji w trybie przepisów o scalaniu i wymianie gruntów.</w:t>
      </w:r>
    </w:p>
    <w:p w14:paraId="2D3A1D7B" w14:textId="77777777" w:rsidR="00BE12D0" w:rsidRPr="00CA4C54" w:rsidRDefault="00BE12D0" w:rsidP="00BE12D0">
      <w:pPr>
        <w:pStyle w:val="ZARTzmartartykuempunktem"/>
      </w:pPr>
      <w:r w:rsidRPr="00CA4C54">
        <w:t>Art. 120zq. 1. Spó</w:t>
      </w:r>
      <w:r w:rsidRPr="00CA4C54">
        <w:rPr>
          <w:rFonts w:hint="eastAsia"/>
        </w:rPr>
        <w:t>ł</w:t>
      </w:r>
      <w:r w:rsidRPr="00CA4C54">
        <w:t>ka Celowa mo</w:t>
      </w:r>
      <w:r w:rsidRPr="00CA4C54">
        <w:rPr>
          <w:rFonts w:hint="eastAsia"/>
        </w:rPr>
        <w:t>ż</w:t>
      </w:r>
      <w:r w:rsidRPr="00CA4C54">
        <w:t>e zawiera</w:t>
      </w:r>
      <w:r w:rsidRPr="00CA4C54">
        <w:rPr>
          <w:rFonts w:hint="eastAsia"/>
        </w:rPr>
        <w:t>ć</w:t>
      </w:r>
      <w:r w:rsidRPr="00CA4C54">
        <w:t xml:space="preserve"> z jednostkami samorz</w:t>
      </w:r>
      <w:r w:rsidRPr="00CA4C54">
        <w:rPr>
          <w:rFonts w:hint="eastAsia"/>
        </w:rPr>
        <w:t>ą</w:t>
      </w:r>
      <w:r w:rsidRPr="00CA4C54">
        <w:t>du terytorialnego porozumienia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>ce warunki i tryb prowadzenia projektów relokacji.</w:t>
      </w:r>
    </w:p>
    <w:p w14:paraId="2989BE7E" w14:textId="77777777" w:rsidR="00BE12D0" w:rsidRPr="00CA4C54" w:rsidRDefault="00BE12D0" w:rsidP="00782969">
      <w:pPr>
        <w:pStyle w:val="ZUSTzmustartykuempunktem"/>
        <w:keepNext/>
      </w:pPr>
      <w:r w:rsidRPr="00CA4C54">
        <w:t>2. Porozumienie mo</w:t>
      </w:r>
      <w:r w:rsidRPr="00CA4C54">
        <w:rPr>
          <w:rFonts w:hint="eastAsia"/>
        </w:rPr>
        <w:t>ż</w:t>
      </w:r>
      <w:r w:rsidRPr="00CA4C54">
        <w:t>e obejmowa</w:t>
      </w:r>
      <w:r w:rsidRPr="00CA4C54">
        <w:rPr>
          <w:rFonts w:hint="eastAsia"/>
        </w:rPr>
        <w:t>ć</w:t>
      </w:r>
      <w:r w:rsidRPr="00CA4C54">
        <w:t xml:space="preserve"> w szczególno</w:t>
      </w:r>
      <w:r w:rsidRPr="00CA4C54">
        <w:rPr>
          <w:rFonts w:hint="eastAsia"/>
        </w:rPr>
        <w:t>ś</w:t>
      </w:r>
      <w:r w:rsidRPr="00CA4C54">
        <w:t>ci:</w:t>
      </w:r>
    </w:p>
    <w:p w14:paraId="245DB434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zasady i tryb odtworzenia sk</w:t>
      </w:r>
      <w:r w:rsidRPr="00CA4C54">
        <w:rPr>
          <w:rFonts w:hint="eastAsia"/>
        </w:rPr>
        <w:t>ł</w:t>
      </w:r>
      <w:r w:rsidRPr="00CA4C54">
        <w:t>adników maj</w:t>
      </w:r>
      <w:r w:rsidRPr="00CA4C54">
        <w:rPr>
          <w:rFonts w:hint="eastAsia"/>
        </w:rPr>
        <w:t>ą</w:t>
      </w:r>
      <w:r w:rsidRPr="00CA4C54">
        <w:t>tkowych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żą</w:t>
      </w:r>
      <w:r w:rsidRPr="00CA4C54">
        <w:t>cych realizacji zada</w:t>
      </w:r>
      <w:r w:rsidRPr="00CA4C54">
        <w:rPr>
          <w:rFonts w:hint="eastAsia"/>
        </w:rPr>
        <w:t>ń</w:t>
      </w:r>
      <w:r w:rsidRPr="00CA4C54">
        <w:t xml:space="preserve"> publicznych, w tym dofinansowania realizacji zada</w:t>
      </w:r>
      <w:r w:rsidRPr="00CA4C54">
        <w:rPr>
          <w:rFonts w:hint="eastAsia"/>
        </w:rPr>
        <w:t>ń</w:t>
      </w:r>
      <w:r w:rsidRPr="00CA4C54">
        <w:t xml:space="preserve"> w</w:t>
      </w:r>
      <w:r w:rsidRPr="00CA4C54">
        <w:rPr>
          <w:rFonts w:hint="eastAsia"/>
        </w:rPr>
        <w:t>ł</w:t>
      </w:r>
      <w:r w:rsidRPr="00CA4C54">
        <w:t>asnych jednostki samorz</w:t>
      </w:r>
      <w:r w:rsidRPr="00CA4C54">
        <w:rPr>
          <w:rFonts w:hint="eastAsia"/>
        </w:rPr>
        <w:t>ą</w:t>
      </w:r>
      <w:r w:rsidRPr="00CA4C54">
        <w:t>du terytorialnego;</w:t>
      </w:r>
    </w:p>
    <w:p w14:paraId="39D6ECDB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zasady udzia</w:t>
      </w:r>
      <w:r w:rsidRPr="00CA4C54">
        <w:rPr>
          <w:rFonts w:hint="eastAsia"/>
        </w:rPr>
        <w:t>ł</w:t>
      </w:r>
      <w:r w:rsidRPr="00CA4C54">
        <w:t>u Spó</w:t>
      </w:r>
      <w:r w:rsidRPr="00CA4C54">
        <w:rPr>
          <w:rFonts w:hint="eastAsia"/>
        </w:rPr>
        <w:t>ł</w:t>
      </w:r>
      <w:r w:rsidRPr="00CA4C54">
        <w:t>ki Celowej w post</w:t>
      </w:r>
      <w:r w:rsidRPr="00CA4C54">
        <w:rPr>
          <w:rFonts w:hint="eastAsia"/>
        </w:rPr>
        <w:t>ę</w:t>
      </w:r>
      <w:r w:rsidRPr="00CA4C54">
        <w:t>powaniu w przedmiocie uchwalenia planu miejscowego projektu relokacji, w tym sporz</w:t>
      </w:r>
      <w:r w:rsidRPr="00CA4C54">
        <w:rPr>
          <w:rFonts w:hint="eastAsia"/>
        </w:rPr>
        <w:t>ą</w:t>
      </w:r>
      <w:r w:rsidRPr="00CA4C54">
        <w:t>dzenia projektu tego planu wraz z prognoz</w:t>
      </w:r>
      <w:r w:rsidRPr="00CA4C54">
        <w:rPr>
          <w:rFonts w:hint="eastAsia"/>
        </w:rPr>
        <w:t>ą</w:t>
      </w:r>
      <w:r w:rsidRPr="00CA4C54">
        <w:t xml:space="preserve">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 lub innymi opracowaniami oraz wykonywania czynno</w:t>
      </w:r>
      <w:r w:rsidRPr="00CA4C54">
        <w:rPr>
          <w:rFonts w:hint="eastAsia"/>
        </w:rPr>
        <w:t>ś</w:t>
      </w:r>
      <w:r w:rsidRPr="00CA4C54">
        <w:t>ci w post</w:t>
      </w:r>
      <w:r w:rsidRPr="00CA4C54">
        <w:rPr>
          <w:rFonts w:hint="eastAsia"/>
        </w:rPr>
        <w:t>ę</w:t>
      </w:r>
      <w:r w:rsidRPr="00CA4C54">
        <w:t>powaniu, w szczególno</w:t>
      </w:r>
      <w:r w:rsidRPr="00CA4C54">
        <w:rPr>
          <w:rFonts w:hint="eastAsia"/>
        </w:rPr>
        <w:t>ś</w:t>
      </w:r>
      <w:r w:rsidRPr="00CA4C54">
        <w:t>ci prowadzenia konsultacji spo</w:t>
      </w:r>
      <w:r w:rsidRPr="00CA4C54">
        <w:rPr>
          <w:rFonts w:hint="eastAsia"/>
        </w:rPr>
        <w:t>ł</w:t>
      </w:r>
      <w:r w:rsidRPr="00CA4C54">
        <w:t>ecznych;</w:t>
      </w:r>
    </w:p>
    <w:p w14:paraId="05496FB8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zasady pokrywania kosztów post</w:t>
      </w:r>
      <w:r w:rsidRPr="00CA4C54">
        <w:rPr>
          <w:rFonts w:hint="eastAsia"/>
        </w:rPr>
        <w:t>ę</w:t>
      </w:r>
      <w:r w:rsidRPr="00CA4C54">
        <w:t>powania w przedmiocie uchwalenia planu miejscowego projektu relokacji lub uchwalenia albo zmiany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w gminie.</w:t>
      </w:r>
    </w:p>
    <w:p w14:paraId="6D4F975E" w14:textId="0CC2A369" w:rsidR="00BE12D0" w:rsidRPr="00CA4C54" w:rsidRDefault="00BE12D0" w:rsidP="00BE12D0">
      <w:pPr>
        <w:pStyle w:val="ZUSTzmustartykuempunktem"/>
      </w:pPr>
      <w:r w:rsidRPr="00CA4C54">
        <w:lastRenderedPageBreak/>
        <w:t xml:space="preserve">3. Organy wymienione w art. 120zv ust. 1 </w:t>
      </w:r>
      <w:r w:rsidR="00F96945" w:rsidRPr="00CA4C54">
        <w:t>s</w:t>
      </w:r>
      <w:r w:rsidR="00F96945" w:rsidRPr="00CA4C54">
        <w:rPr>
          <w:rFonts w:hint="eastAsia"/>
        </w:rPr>
        <w:t>ą</w:t>
      </w:r>
      <w:r w:rsidR="00F96945" w:rsidRPr="00CA4C54">
        <w:t xml:space="preserve"> </w:t>
      </w:r>
      <w:r w:rsidRPr="00CA4C54">
        <w:t>obowi</w:t>
      </w:r>
      <w:r w:rsidRPr="00CA4C54">
        <w:rPr>
          <w:rFonts w:hint="eastAsia"/>
        </w:rPr>
        <w:t>ą</w:t>
      </w:r>
      <w:r w:rsidRPr="00CA4C54">
        <w:t>zane do wspó</w:t>
      </w:r>
      <w:r w:rsidRPr="00CA4C54">
        <w:rPr>
          <w:rFonts w:hint="eastAsia"/>
        </w:rPr>
        <w:t>ł</w:t>
      </w:r>
      <w:r w:rsidRPr="00CA4C54">
        <w:t>pracy z gmin</w:t>
      </w:r>
      <w:r w:rsidRPr="00CA4C54">
        <w:rPr>
          <w:rFonts w:hint="eastAsia"/>
        </w:rPr>
        <w:t>ą</w:t>
      </w:r>
      <w:r w:rsidRPr="00CA4C54">
        <w:t xml:space="preserve"> oraz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ą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w prowadzeniu procesu relokacji. Wspó</w:t>
      </w:r>
      <w:r w:rsidRPr="00CA4C54">
        <w:rPr>
          <w:rFonts w:hint="eastAsia"/>
        </w:rPr>
        <w:t>ł</w:t>
      </w:r>
      <w:r w:rsidRPr="00CA4C54">
        <w:t>praca obejmuje w szczególno</w:t>
      </w:r>
      <w:r w:rsidRPr="00CA4C54">
        <w:rPr>
          <w:rFonts w:hint="eastAsia"/>
        </w:rPr>
        <w:t>ś</w:t>
      </w:r>
      <w:r w:rsidRPr="00CA4C54">
        <w:t>ci przedstawianie opinii oraz przekazywanie informacji niezb</w:t>
      </w:r>
      <w:r w:rsidRPr="00CA4C54">
        <w:rPr>
          <w:rFonts w:hint="eastAsia"/>
        </w:rPr>
        <w:t>ę</w:t>
      </w:r>
      <w:r w:rsidRPr="00CA4C54">
        <w:t>dnych do okre</w:t>
      </w:r>
      <w:r w:rsidRPr="00CA4C54">
        <w:rPr>
          <w:rFonts w:hint="eastAsia"/>
        </w:rPr>
        <w:t>ś</w:t>
      </w:r>
      <w:r w:rsidRPr="00CA4C54">
        <w:t>lenia warunków relokacji, w tym sporz</w:t>
      </w:r>
      <w:r w:rsidRPr="00CA4C54">
        <w:rPr>
          <w:rFonts w:hint="eastAsia"/>
        </w:rPr>
        <w:t>ą</w:t>
      </w:r>
      <w:r w:rsidRPr="00CA4C54">
        <w:t>dzenia projektu planu miejscowego projektu relokacji.</w:t>
      </w:r>
    </w:p>
    <w:p w14:paraId="216EF3D3" w14:textId="77777777" w:rsidR="00BE12D0" w:rsidRPr="00CA4C54" w:rsidRDefault="00BE12D0" w:rsidP="00BE12D0">
      <w:pPr>
        <w:pStyle w:val="ZARTzmartartykuempunktem"/>
      </w:pPr>
      <w:r w:rsidRPr="00CA4C54">
        <w:t>Art. 120zr. W przypadku gdy w ramach projektu relokacji utworzone zostaj</w:t>
      </w:r>
      <w:r w:rsidRPr="00CA4C54">
        <w:rPr>
          <w:rFonts w:hint="eastAsia"/>
        </w:rPr>
        <w:t>ą</w:t>
      </w:r>
      <w:r w:rsidRPr="00CA4C54">
        <w:t xml:space="preserve"> lokale wchodz</w:t>
      </w:r>
      <w:r w:rsidRPr="00CA4C54">
        <w:rPr>
          <w:rFonts w:hint="eastAsia"/>
        </w:rPr>
        <w:t>ą</w:t>
      </w:r>
      <w:r w:rsidRPr="00CA4C54">
        <w:t>ce w sk</w:t>
      </w:r>
      <w:r w:rsidRPr="00CA4C54">
        <w:rPr>
          <w:rFonts w:hint="eastAsia"/>
        </w:rPr>
        <w:t>ł</w:t>
      </w:r>
      <w:r w:rsidRPr="00CA4C54">
        <w:t>ad mieszkaniowego zasobu gminy, porozumienie, o którym mowa w art. 120zq ust. 1, mo</w:t>
      </w:r>
      <w:r w:rsidRPr="00CA4C54">
        <w:rPr>
          <w:rFonts w:hint="eastAsia"/>
        </w:rPr>
        <w:t>ż</w:t>
      </w:r>
      <w:r w:rsidRPr="00CA4C54">
        <w:t>e okre</w:t>
      </w:r>
      <w:r w:rsidRPr="00CA4C54">
        <w:rPr>
          <w:rFonts w:hint="eastAsia"/>
        </w:rPr>
        <w:t>ś</w:t>
      </w:r>
      <w:r w:rsidRPr="00CA4C54">
        <w:t>la</w:t>
      </w:r>
      <w:r w:rsidRPr="00CA4C54">
        <w:rPr>
          <w:rFonts w:hint="eastAsia"/>
        </w:rPr>
        <w:t>ć</w:t>
      </w:r>
      <w:r w:rsidRPr="00CA4C54">
        <w:t xml:space="preserve"> zasady wyboru osób, którym przys</w:t>
      </w:r>
      <w:r w:rsidRPr="00CA4C54">
        <w:rPr>
          <w:rFonts w:hint="eastAsia"/>
        </w:rPr>
        <w:t>ł</w:t>
      </w:r>
      <w:r w:rsidRPr="00CA4C54">
        <w:t>uguje pierwsze</w:t>
      </w:r>
      <w:r w:rsidRPr="00CA4C54">
        <w:rPr>
          <w:rFonts w:hint="eastAsia"/>
        </w:rPr>
        <w:t>ń</w:t>
      </w:r>
      <w:r w:rsidRPr="00CA4C54">
        <w:t>stwo zawarcia umowy najmu lokalu. Przepisów uchwa</w:t>
      </w:r>
      <w:r w:rsidRPr="00CA4C54">
        <w:rPr>
          <w:rFonts w:hint="eastAsia"/>
        </w:rPr>
        <w:t>ł</w:t>
      </w:r>
      <w:r w:rsidRPr="00CA4C54">
        <w:t>y wydanej na podstawie art. 21 ust. 1 pkt 2 ustawy z dnia 21 czerwca 2001</w:t>
      </w:r>
      <w:r w:rsidR="007724AF" w:rsidRPr="00CA4C54">
        <w:t xml:space="preserve"> </w:t>
      </w:r>
      <w:r w:rsidRPr="00CA4C54">
        <w:t>r. o ochronie praw lokatorów, mieszkaniowym zasobie gminy i o zmianie Kodeksu cywilnego (Dz. U. z 2022 r. poz. 172 i 975) w zakresie kryteriów wyboru osób, którym przys</w:t>
      </w:r>
      <w:r w:rsidRPr="00CA4C54">
        <w:rPr>
          <w:rFonts w:hint="eastAsia"/>
        </w:rPr>
        <w:t>ł</w:t>
      </w:r>
      <w:r w:rsidRPr="00CA4C54">
        <w:t>uguje pierwsze</w:t>
      </w:r>
      <w:r w:rsidRPr="00CA4C54">
        <w:rPr>
          <w:rFonts w:hint="eastAsia"/>
        </w:rPr>
        <w:t>ń</w:t>
      </w:r>
      <w:r w:rsidRPr="00CA4C54">
        <w:t>stwo zawarcia umowy najmu lokalu na czas nieoznaczony i umowy najmu socjalnego lokalu, nie stosuje si</w:t>
      </w:r>
      <w:r w:rsidRPr="00CA4C54">
        <w:rPr>
          <w:rFonts w:hint="eastAsia"/>
        </w:rPr>
        <w:t>ę</w:t>
      </w:r>
      <w:r w:rsidRPr="00CA4C54">
        <w:t>.</w:t>
      </w:r>
    </w:p>
    <w:p w14:paraId="388CB71A" w14:textId="77777777" w:rsidR="00BE12D0" w:rsidRPr="00CA4C54" w:rsidRDefault="00BE12D0" w:rsidP="00BE12D0">
      <w:pPr>
        <w:pStyle w:val="ZARTzmartartykuempunktem"/>
      </w:pPr>
      <w:r w:rsidRPr="00CA4C54">
        <w:t>Art. 120zs. 1. Plan miejscowy projektu relokacji mo</w:t>
      </w:r>
      <w:r w:rsidRPr="00CA4C54">
        <w:rPr>
          <w:rFonts w:hint="eastAsia"/>
        </w:rPr>
        <w:t>ż</w:t>
      </w:r>
      <w:r w:rsidRPr="00CA4C54">
        <w:t>e obejmowa</w:t>
      </w:r>
      <w:r w:rsidRPr="00CA4C54">
        <w:rPr>
          <w:rFonts w:hint="eastAsia"/>
        </w:rPr>
        <w:t>ć</w:t>
      </w:r>
      <w:r w:rsidRPr="00CA4C54">
        <w:t xml:space="preserve"> równie</w:t>
      </w:r>
      <w:r w:rsidRPr="00CA4C54">
        <w:rPr>
          <w:rFonts w:hint="eastAsia"/>
        </w:rPr>
        <w:t>ż</w:t>
      </w:r>
      <w:r w:rsidRPr="00CA4C54">
        <w:t xml:space="preserve"> obszary niezb</w:t>
      </w:r>
      <w:r w:rsidRPr="00CA4C54">
        <w:rPr>
          <w:rFonts w:hint="eastAsia"/>
        </w:rPr>
        <w:t>ę</w:t>
      </w:r>
      <w:r w:rsidRPr="00CA4C54">
        <w:t>dne do zapewnienia infrastruktury technicznej i spo</w:t>
      </w:r>
      <w:r w:rsidRPr="00CA4C54">
        <w:rPr>
          <w:rFonts w:hint="eastAsia"/>
        </w:rPr>
        <w:t>ł</w:t>
      </w:r>
      <w:r w:rsidRPr="00CA4C54">
        <w:t>ecznej, rozumianej jako obiekty budowlane s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żą</w:t>
      </w:r>
      <w:r w:rsidRPr="00CA4C54">
        <w:t>ce realizacji celów publicznych w zakresie pomocy spo</w:t>
      </w:r>
      <w:r w:rsidRPr="00CA4C54">
        <w:rPr>
          <w:rFonts w:hint="eastAsia"/>
        </w:rPr>
        <w:t>ł</w:t>
      </w:r>
      <w:r w:rsidRPr="00CA4C54">
        <w:t>ecznej, edukacji i wychowania, kultury, zdrowia i sportu oraz tereny zieleni publicznej − wraz z terenami, obiektami i urz</w:t>
      </w:r>
      <w:r w:rsidRPr="00CA4C54">
        <w:rPr>
          <w:rFonts w:hint="eastAsia"/>
        </w:rPr>
        <w:t>ą</w:t>
      </w:r>
      <w:r w:rsidRPr="00CA4C54">
        <w:t>dzeniami niezb</w:t>
      </w:r>
      <w:r w:rsidRPr="00CA4C54">
        <w:rPr>
          <w:rFonts w:hint="eastAsia"/>
        </w:rPr>
        <w:t>ę</w:t>
      </w:r>
      <w:r w:rsidRPr="00CA4C54">
        <w:t>dnymi do ich funkcjonowania, oraz do zapewnienia inwestycji towarzysz</w:t>
      </w:r>
      <w:r w:rsidRPr="00CA4C54">
        <w:rPr>
          <w:rFonts w:hint="eastAsia"/>
        </w:rPr>
        <w:t>ą</w:t>
      </w:r>
      <w:r w:rsidRPr="00CA4C54">
        <w:t>cej, o której mowa w ustawie z dnia 5 lipca 2018 r. o u</w:t>
      </w:r>
      <w:r w:rsidRPr="00CA4C54">
        <w:rPr>
          <w:rFonts w:hint="eastAsia"/>
        </w:rPr>
        <w:t>ł</w:t>
      </w:r>
      <w:r w:rsidRPr="00CA4C54">
        <w:t>atwieniach w przygotowaniu i realizacji inwestycji mieszkaniowych oraz inwestycji towarzysz</w:t>
      </w:r>
      <w:r w:rsidRPr="00CA4C54">
        <w:rPr>
          <w:rFonts w:hint="eastAsia"/>
        </w:rPr>
        <w:t>ą</w:t>
      </w:r>
      <w:r w:rsidRPr="00CA4C54">
        <w:t>cych, a tak</w:t>
      </w:r>
      <w:r w:rsidRPr="00CA4C54">
        <w:rPr>
          <w:rFonts w:hint="eastAsia"/>
        </w:rPr>
        <w:t>ż</w:t>
      </w:r>
      <w:r w:rsidRPr="00CA4C54">
        <w:t>e obszarów przestrzeni publicznej i cmentarzy, zwi</w:t>
      </w:r>
      <w:r w:rsidRPr="00CA4C54">
        <w:rPr>
          <w:rFonts w:hint="eastAsia"/>
        </w:rPr>
        <w:t>ą</w:t>
      </w:r>
      <w:r w:rsidRPr="00CA4C54">
        <w:t>zanych z projektem relokacji.</w:t>
      </w:r>
    </w:p>
    <w:p w14:paraId="095924EF" w14:textId="77777777" w:rsidR="00BE12D0" w:rsidRPr="00CA4C54" w:rsidRDefault="00BE12D0" w:rsidP="00DB2D2F">
      <w:pPr>
        <w:pStyle w:val="ZUSTzmustartykuempunktem"/>
      </w:pPr>
      <w:r w:rsidRPr="00CA4C54">
        <w:t>2. Plan miejscowy projektu relokacji uchwala si</w:t>
      </w:r>
      <w:r w:rsidRPr="00CA4C54">
        <w:rPr>
          <w:rFonts w:hint="eastAsia"/>
        </w:rPr>
        <w:t>ę</w:t>
      </w:r>
      <w:r w:rsidRPr="00CA4C54">
        <w:t xml:space="preserve"> na wniosek Spó</w:t>
      </w:r>
      <w:r w:rsidRPr="00CA4C54">
        <w:rPr>
          <w:rFonts w:hint="eastAsia"/>
        </w:rPr>
        <w:t>ł</w:t>
      </w:r>
      <w:r w:rsidRPr="00CA4C54">
        <w:t>ki Celowej zawieraj</w:t>
      </w:r>
      <w:r w:rsidRPr="00CA4C54">
        <w:rPr>
          <w:rFonts w:hint="eastAsia"/>
        </w:rPr>
        <w:t>ą</w:t>
      </w:r>
      <w:r w:rsidRPr="00CA4C54">
        <w:t>cy projekt planu miejscowego projektu relokacji oraz wskazanie niezgodno</w:t>
      </w:r>
      <w:r w:rsidRPr="00CA4C54">
        <w:rPr>
          <w:rFonts w:hint="eastAsia"/>
        </w:rPr>
        <w:t>ś</w:t>
      </w:r>
      <w:r w:rsidRPr="00CA4C54">
        <w:t>ci ze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w gminie, zgodnie z ustaleniami strategii rozwoju obszaru otoczenia CPK, je</w:t>
      </w:r>
      <w:r w:rsidRPr="00CA4C54">
        <w:rPr>
          <w:rFonts w:hint="eastAsia"/>
        </w:rPr>
        <w:t>ż</w:t>
      </w:r>
      <w:r w:rsidRPr="00CA4C54">
        <w:t>eli zosta</w:t>
      </w:r>
      <w:r w:rsidRPr="00CA4C54">
        <w:rPr>
          <w:rFonts w:hint="eastAsia"/>
        </w:rPr>
        <w:t>ł</w:t>
      </w:r>
      <w:r w:rsidRPr="00CA4C54">
        <w:t>a przyj</w:t>
      </w:r>
      <w:r w:rsidRPr="00CA4C54">
        <w:rPr>
          <w:rFonts w:hint="eastAsia"/>
        </w:rPr>
        <w:t>ę</w:t>
      </w:r>
      <w:r w:rsidRPr="00CA4C54">
        <w:t>ta, oraz mo</w:t>
      </w:r>
      <w:r w:rsidRPr="00CA4C54">
        <w:rPr>
          <w:rFonts w:hint="eastAsia"/>
        </w:rPr>
        <w:t>ż</w:t>
      </w:r>
      <w:r w:rsidRPr="00CA4C54">
        <w:t>na uchwali</w:t>
      </w:r>
      <w:r w:rsidRPr="00CA4C54">
        <w:rPr>
          <w:rFonts w:hint="eastAsia"/>
        </w:rPr>
        <w:t>ć</w:t>
      </w:r>
      <w:r w:rsidRPr="00CA4C54">
        <w:t xml:space="preserve"> niezale</w:t>
      </w:r>
      <w:r w:rsidRPr="00CA4C54">
        <w:rPr>
          <w:rFonts w:hint="eastAsia"/>
        </w:rPr>
        <w:t>ż</w:t>
      </w:r>
      <w:r w:rsidRPr="00CA4C54">
        <w:t>nie od ustale</w:t>
      </w:r>
      <w:r w:rsidRPr="00CA4C54">
        <w:rPr>
          <w:rFonts w:hint="eastAsia"/>
        </w:rPr>
        <w:t>ń</w:t>
      </w:r>
      <w:r w:rsidRPr="00CA4C54">
        <w:t xml:space="preserve">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w gminie. We wniosku nale</w:t>
      </w:r>
      <w:r w:rsidRPr="00CA4C54">
        <w:rPr>
          <w:rFonts w:hint="eastAsia"/>
        </w:rPr>
        <w:t>ż</w:t>
      </w:r>
      <w:r w:rsidRPr="00CA4C54">
        <w:t>y okre</w:t>
      </w:r>
      <w:r w:rsidRPr="00CA4C54">
        <w:rPr>
          <w:rFonts w:hint="eastAsia"/>
        </w:rPr>
        <w:t>ś</w:t>
      </w:r>
      <w:r w:rsidRPr="00CA4C54">
        <w:t>li</w:t>
      </w:r>
      <w:r w:rsidRPr="00CA4C54">
        <w:rPr>
          <w:rFonts w:hint="eastAsia"/>
        </w:rPr>
        <w:t>ć</w:t>
      </w:r>
      <w:r w:rsidRPr="00CA4C54">
        <w:t xml:space="preserve"> obszar niezb</w:t>
      </w:r>
      <w:r w:rsidRPr="00CA4C54">
        <w:rPr>
          <w:rFonts w:hint="eastAsia"/>
        </w:rPr>
        <w:t>ę</w:t>
      </w:r>
      <w:r w:rsidRPr="00CA4C54">
        <w:t>dny do obj</w:t>
      </w:r>
      <w:r w:rsidRPr="00CA4C54">
        <w:rPr>
          <w:rFonts w:hint="eastAsia"/>
        </w:rPr>
        <w:t>ę</w:t>
      </w:r>
      <w:r w:rsidRPr="00CA4C54">
        <w:t>cia planem, charakterystyk</w:t>
      </w:r>
      <w:r w:rsidRPr="00CA4C54">
        <w:rPr>
          <w:rFonts w:hint="eastAsia"/>
        </w:rPr>
        <w:t>ę</w:t>
      </w:r>
      <w:r w:rsidRPr="00CA4C54">
        <w:t>, w tym funkcje planowanej zabudowy, zakres ewentualnej niezgodno</w:t>
      </w:r>
      <w:r w:rsidRPr="00CA4C54">
        <w:rPr>
          <w:rFonts w:hint="eastAsia"/>
        </w:rPr>
        <w:t>ś</w:t>
      </w:r>
      <w:r w:rsidRPr="00CA4C54">
        <w:t>ci ze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gminy. </w:t>
      </w:r>
    </w:p>
    <w:p w14:paraId="3BEA990D" w14:textId="77777777" w:rsidR="00BE12D0" w:rsidRPr="00CA4C54" w:rsidRDefault="00BE12D0" w:rsidP="00782969">
      <w:pPr>
        <w:pStyle w:val="ZUSTzmustartykuempunktem"/>
        <w:keepNext/>
      </w:pPr>
      <w:r w:rsidRPr="00CA4C54">
        <w:lastRenderedPageBreak/>
        <w:t>3. Dopuszcza si</w:t>
      </w:r>
      <w:r w:rsidRPr="00CA4C54">
        <w:rPr>
          <w:rFonts w:hint="eastAsia"/>
        </w:rPr>
        <w:t>ę</w:t>
      </w:r>
      <w:r w:rsidRPr="00CA4C54">
        <w:t xml:space="preserve"> jednoczesne sporz</w:t>
      </w:r>
      <w:r w:rsidRPr="00CA4C54">
        <w:rPr>
          <w:rFonts w:hint="eastAsia"/>
        </w:rPr>
        <w:t>ą</w:t>
      </w:r>
      <w:r w:rsidRPr="00CA4C54">
        <w:t>dzanie planu miejscowego projektu relokacji albo jego zmiany i zmiany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w gminie. W takim przypadku:</w:t>
      </w:r>
    </w:p>
    <w:p w14:paraId="31FE525A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projekt planu miejscowego projektu relokacji mo</w:t>
      </w:r>
      <w:r w:rsidRPr="00CA4C54">
        <w:rPr>
          <w:rFonts w:hint="eastAsia"/>
        </w:rPr>
        <w:t>ż</w:t>
      </w:r>
      <w:r w:rsidRPr="00CA4C54">
        <w:t>e zawiera</w:t>
      </w:r>
      <w:r w:rsidRPr="00CA4C54">
        <w:rPr>
          <w:rFonts w:hint="eastAsia"/>
        </w:rPr>
        <w:t>ć</w:t>
      </w:r>
      <w:r w:rsidRPr="00CA4C54">
        <w:t xml:space="preserve"> ustalenia niezgodne ze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w gminie;</w:t>
      </w:r>
    </w:p>
    <w:p w14:paraId="04AA1D3E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projekt planu miejscowego projektu relokacji sporz</w:t>
      </w:r>
      <w:r w:rsidRPr="00CA4C54">
        <w:rPr>
          <w:rFonts w:hint="eastAsia"/>
        </w:rPr>
        <w:t>ą</w:t>
      </w:r>
      <w:r w:rsidRPr="00CA4C54">
        <w:t>dza si</w:t>
      </w:r>
      <w:r w:rsidRPr="00CA4C54">
        <w:rPr>
          <w:rFonts w:hint="eastAsia"/>
        </w:rPr>
        <w:t>ę</w:t>
      </w:r>
      <w:r w:rsidRPr="00CA4C54">
        <w:t xml:space="preserve"> zgodnie z projektem zmiany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w gminie;</w:t>
      </w:r>
    </w:p>
    <w:p w14:paraId="0D307F23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zmiana studium nast</w:t>
      </w:r>
      <w:r w:rsidRPr="00CA4C54">
        <w:rPr>
          <w:rFonts w:hint="eastAsia"/>
        </w:rPr>
        <w:t>ę</w:t>
      </w:r>
      <w:r w:rsidRPr="00CA4C54">
        <w:t>puje w trybie okre</w:t>
      </w:r>
      <w:r w:rsidRPr="00CA4C54">
        <w:rPr>
          <w:rFonts w:hint="eastAsia"/>
        </w:rPr>
        <w:t>ś</w:t>
      </w:r>
      <w:r w:rsidRPr="00CA4C54">
        <w:t>lonym w niniejszym dziale, etapy post</w:t>
      </w:r>
      <w:r w:rsidRPr="00CA4C54">
        <w:rPr>
          <w:rFonts w:hint="eastAsia"/>
        </w:rPr>
        <w:t>ę</w:t>
      </w:r>
      <w:r w:rsidRPr="00CA4C54">
        <w:t>powania przeprowadza si</w:t>
      </w:r>
      <w:r w:rsidRPr="00CA4C54">
        <w:rPr>
          <w:rFonts w:hint="eastAsia"/>
        </w:rPr>
        <w:t>ę</w:t>
      </w:r>
      <w:r w:rsidRPr="00CA4C54">
        <w:t xml:space="preserve"> </w:t>
      </w:r>
      <w:r w:rsidRPr="00CA4C54">
        <w:rPr>
          <w:rFonts w:hint="eastAsia"/>
        </w:rPr>
        <w:t>łą</w:t>
      </w:r>
      <w:r w:rsidRPr="00CA4C54">
        <w:t>cznie dla projektu planu miejscowego projektu relokacji oraz projektu zmiany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w gminie.</w:t>
      </w:r>
    </w:p>
    <w:p w14:paraId="188A0A41" w14:textId="77777777" w:rsidR="00BE12D0" w:rsidRPr="00CA4C54" w:rsidRDefault="00BE12D0" w:rsidP="00DB2D2F">
      <w:pPr>
        <w:pStyle w:val="ZUSTzmustartykuempunktem"/>
      </w:pPr>
      <w:r w:rsidRPr="00CA4C54">
        <w:t>4. Uchwalenie planu miejscowego projektu relokacji mo</w:t>
      </w:r>
      <w:r w:rsidRPr="00CA4C54">
        <w:rPr>
          <w:rFonts w:hint="eastAsia"/>
        </w:rPr>
        <w:t>ż</w:t>
      </w:r>
      <w:r w:rsidRPr="00CA4C54">
        <w:t>e nast</w:t>
      </w:r>
      <w:r w:rsidRPr="00CA4C54">
        <w:rPr>
          <w:rFonts w:hint="eastAsia"/>
        </w:rPr>
        <w:t>ą</w:t>
      </w:r>
      <w:r w:rsidRPr="00CA4C54">
        <w:t>pi</w:t>
      </w:r>
      <w:r w:rsidRPr="00CA4C54">
        <w:rPr>
          <w:rFonts w:hint="eastAsia"/>
        </w:rPr>
        <w:t>ć</w:t>
      </w:r>
      <w:r w:rsidRPr="00CA4C54">
        <w:t xml:space="preserve"> najwcze</w:t>
      </w:r>
      <w:r w:rsidRPr="00CA4C54">
        <w:rPr>
          <w:rFonts w:hint="eastAsia"/>
        </w:rPr>
        <w:t>ś</w:t>
      </w:r>
      <w:r w:rsidRPr="00CA4C54">
        <w:t>niej po up</w:t>
      </w:r>
      <w:r w:rsidRPr="00CA4C54">
        <w:rPr>
          <w:rFonts w:hint="eastAsia"/>
        </w:rPr>
        <w:t>ł</w:t>
      </w:r>
      <w:r w:rsidRPr="00CA4C54">
        <w:t>ywie terminu na wniesienie rozstrzygni</w:t>
      </w:r>
      <w:r w:rsidRPr="00CA4C54">
        <w:rPr>
          <w:rFonts w:hint="eastAsia"/>
        </w:rPr>
        <w:t>ę</w:t>
      </w:r>
      <w:r w:rsidRPr="00CA4C54">
        <w:t>cia nadzorczego wobec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w gminie.</w:t>
      </w:r>
    </w:p>
    <w:p w14:paraId="02B81D5C" w14:textId="6C988700" w:rsidR="00BE12D0" w:rsidRPr="00CA4C54" w:rsidRDefault="00BE12D0" w:rsidP="00BE12D0">
      <w:pPr>
        <w:pStyle w:val="ZUSTzmustartykuempunktem"/>
      </w:pPr>
      <w:r w:rsidRPr="00CA4C54">
        <w:t>5. Do zmiany studium, o której mowa w ust. 3, w zakresie obszarów obj</w:t>
      </w:r>
      <w:r w:rsidRPr="00CA4C54">
        <w:rPr>
          <w:rFonts w:hint="eastAsia"/>
        </w:rPr>
        <w:t>ę</w:t>
      </w:r>
      <w:r w:rsidRPr="00CA4C54">
        <w:t>tych planem miejscowym projektu relokacji, przepisów art. 10 ust. 5−7 ustawy z dnia 27</w:t>
      </w:r>
      <w:r w:rsidR="001D3338" w:rsidRPr="00CA4C54">
        <w:t> </w:t>
      </w:r>
      <w:r w:rsidRPr="00CA4C54">
        <w:t>marca 2003 r. o planowaniu i zagospodarowaniu przestrzennym nie stosuje si</w:t>
      </w:r>
      <w:r w:rsidRPr="00CA4C54">
        <w:rPr>
          <w:rFonts w:hint="eastAsia"/>
        </w:rPr>
        <w:t>ę</w:t>
      </w:r>
      <w:r w:rsidRPr="00CA4C54">
        <w:t>.</w:t>
      </w:r>
    </w:p>
    <w:p w14:paraId="6C4AF94F" w14:textId="77777777" w:rsidR="00BE12D0" w:rsidRPr="00CA4C54" w:rsidRDefault="00BE12D0" w:rsidP="00BE12D0">
      <w:pPr>
        <w:pStyle w:val="ZARTzmartartykuempunktem"/>
      </w:pPr>
      <w:r w:rsidRPr="00CA4C54">
        <w:t>Art. 120zt. 1. Post</w:t>
      </w:r>
      <w:r w:rsidRPr="00CA4C54">
        <w:rPr>
          <w:rFonts w:hint="eastAsia"/>
        </w:rPr>
        <w:t>ę</w:t>
      </w:r>
      <w:r w:rsidRPr="00CA4C54">
        <w:t>powanie w przedmiocie uchwalenia planu miejscowego projektu relokacji obejmuje konsultacje spo</w:t>
      </w:r>
      <w:r w:rsidRPr="00CA4C54">
        <w:rPr>
          <w:rFonts w:hint="eastAsia"/>
        </w:rPr>
        <w:t>ł</w:t>
      </w:r>
      <w:r w:rsidRPr="00CA4C54">
        <w:t>eczne, opiniowanie oraz przedstawienie projektu radzie gminy celem uchwalenia.</w:t>
      </w:r>
    </w:p>
    <w:p w14:paraId="134B2FF5" w14:textId="77777777" w:rsidR="00BE12D0" w:rsidRPr="00CA4C54" w:rsidRDefault="00BE12D0" w:rsidP="00DB2D2F">
      <w:pPr>
        <w:pStyle w:val="ZUSTzmustartykuempunktem"/>
      </w:pPr>
      <w:r w:rsidRPr="00CA4C54">
        <w:t>2. Konsultacje spo</w:t>
      </w:r>
      <w:r w:rsidRPr="00CA4C54">
        <w:rPr>
          <w:rFonts w:hint="eastAsia"/>
        </w:rPr>
        <w:t>ł</w:t>
      </w:r>
      <w:r w:rsidRPr="00CA4C54">
        <w:t>eczne oraz opiniowanie projektu planu miejscowego projektu relokacji odbywaj</w:t>
      </w:r>
      <w:r w:rsidRPr="00CA4C54">
        <w:rPr>
          <w:rFonts w:hint="eastAsia"/>
        </w:rPr>
        <w:t>ą</w:t>
      </w:r>
      <w:r w:rsidRPr="00CA4C54">
        <w:t xml:space="preserve"> si</w:t>
      </w:r>
      <w:r w:rsidRPr="00CA4C54">
        <w:rPr>
          <w:rFonts w:hint="eastAsia"/>
        </w:rPr>
        <w:t>ę</w:t>
      </w:r>
      <w:r w:rsidRPr="00CA4C54">
        <w:t xml:space="preserve"> równolegle.</w:t>
      </w:r>
    </w:p>
    <w:p w14:paraId="467B95E8" w14:textId="77777777" w:rsidR="00BE12D0" w:rsidRPr="00CA4C54" w:rsidRDefault="00BE12D0" w:rsidP="00BE12D0">
      <w:pPr>
        <w:pStyle w:val="ZUSTzmustartykuempunktem"/>
      </w:pPr>
      <w:r w:rsidRPr="00CA4C54">
        <w:t>3. Konsultacje przeprowadza si</w:t>
      </w:r>
      <w:r w:rsidRPr="00CA4C54">
        <w:rPr>
          <w:rFonts w:hint="eastAsia"/>
        </w:rPr>
        <w:t>ę</w:t>
      </w:r>
      <w:r w:rsidRPr="00CA4C54">
        <w:t xml:space="preserve"> co najmniej w formie wnoszenia uwag do projektu planu miejscowego projektu relokacji. Ka</w:t>
      </w:r>
      <w:r w:rsidRPr="00CA4C54">
        <w:rPr>
          <w:rFonts w:hint="eastAsia"/>
        </w:rPr>
        <w:t>ż</w:t>
      </w:r>
      <w:r w:rsidRPr="00CA4C54">
        <w:t>dy ma prawo wniesienia uwag, a tak</w:t>
      </w:r>
      <w:r w:rsidRPr="00CA4C54">
        <w:rPr>
          <w:rFonts w:hint="eastAsia"/>
        </w:rPr>
        <w:t>ż</w:t>
      </w:r>
      <w:r w:rsidRPr="00CA4C54">
        <w:t>e udzia</w:t>
      </w:r>
      <w:r w:rsidRPr="00CA4C54">
        <w:rPr>
          <w:rFonts w:hint="eastAsia"/>
        </w:rPr>
        <w:t>ł</w:t>
      </w:r>
      <w:r w:rsidRPr="00CA4C54">
        <w:t>u w innych formach konsultacji, je</w:t>
      </w:r>
      <w:r w:rsidRPr="00CA4C54">
        <w:rPr>
          <w:rFonts w:hint="eastAsia"/>
        </w:rPr>
        <w:t>ż</w:t>
      </w:r>
      <w:r w:rsidRPr="00CA4C54">
        <w:t>eli s</w:t>
      </w:r>
      <w:r w:rsidRPr="00CA4C54">
        <w:rPr>
          <w:rFonts w:hint="eastAsia"/>
        </w:rPr>
        <w:t>ą</w:t>
      </w:r>
      <w:r w:rsidRPr="00CA4C54">
        <w:t xml:space="preserve"> prowadzone.</w:t>
      </w:r>
    </w:p>
    <w:p w14:paraId="0E32BF33" w14:textId="77777777" w:rsidR="00BE12D0" w:rsidRPr="00CA4C54" w:rsidRDefault="00BE12D0" w:rsidP="00BE12D0">
      <w:pPr>
        <w:pStyle w:val="ZUSTzmustartykuempunktem"/>
      </w:pPr>
      <w:r w:rsidRPr="00CA4C54">
        <w:t>4. Termin na wnoszenie uwag wynosi co najmniej 21 dni od dnia up</w:t>
      </w:r>
      <w:r w:rsidRPr="00CA4C54">
        <w:rPr>
          <w:rFonts w:hint="eastAsia"/>
        </w:rPr>
        <w:t>ł</w:t>
      </w:r>
      <w:r w:rsidRPr="00CA4C54">
        <w:t>ywu okresu, o</w:t>
      </w:r>
      <w:r w:rsidR="007724AF" w:rsidRPr="00CA4C54">
        <w:t xml:space="preserve"> </w:t>
      </w:r>
      <w:r w:rsidRPr="00CA4C54">
        <w:t>którym mowa w art. 120zu ust. 2, przy czym dopuszcza si</w:t>
      </w:r>
      <w:r w:rsidRPr="00CA4C54">
        <w:rPr>
          <w:rFonts w:hint="eastAsia"/>
        </w:rPr>
        <w:t>ę</w:t>
      </w:r>
      <w:r w:rsidRPr="00CA4C54">
        <w:t xml:space="preserve"> sk</w:t>
      </w:r>
      <w:r w:rsidRPr="00CA4C54">
        <w:rPr>
          <w:rFonts w:hint="eastAsia"/>
        </w:rPr>
        <w:t>ł</w:t>
      </w:r>
      <w:r w:rsidRPr="00CA4C54">
        <w:t>adanie uwag równie</w:t>
      </w:r>
      <w:r w:rsidRPr="00CA4C54">
        <w:rPr>
          <w:rFonts w:hint="eastAsia"/>
        </w:rPr>
        <w:t>ż</w:t>
      </w:r>
      <w:r w:rsidRPr="00CA4C54">
        <w:t xml:space="preserve"> w czasie biegu tego okresu.</w:t>
      </w:r>
    </w:p>
    <w:p w14:paraId="4BDDB9CE" w14:textId="77777777" w:rsidR="00BE12D0" w:rsidRPr="00CA4C54" w:rsidRDefault="00BE12D0" w:rsidP="00BE12D0">
      <w:pPr>
        <w:pStyle w:val="ZUSTzmustartykuempunktem"/>
      </w:pPr>
      <w:r w:rsidRPr="00CA4C54">
        <w:t>5. Uwagi i wnioski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wnoszone w formie pisemnej, ustnie do protoko</w:t>
      </w:r>
      <w:r w:rsidRPr="00CA4C54">
        <w:rPr>
          <w:rFonts w:hint="eastAsia"/>
        </w:rPr>
        <w:t>ł</w:t>
      </w:r>
      <w:r w:rsidRPr="00CA4C54">
        <w:t>u lub za pomoc</w:t>
      </w:r>
      <w:r w:rsidRPr="00CA4C54">
        <w:rPr>
          <w:rFonts w:hint="eastAsia"/>
        </w:rPr>
        <w:t>ą</w:t>
      </w:r>
      <w:r w:rsidRPr="00CA4C54">
        <w:t xml:space="preserve"> </w:t>
      </w:r>
      <w:r w:rsidRPr="00CA4C54">
        <w:rPr>
          <w:rFonts w:hint="eastAsia"/>
        </w:rPr>
        <w:t>ś</w:t>
      </w:r>
      <w:r w:rsidRPr="00CA4C54">
        <w:t>rodków komunikacji elektronicznej bez konieczno</w:t>
      </w:r>
      <w:r w:rsidRPr="00CA4C54">
        <w:rPr>
          <w:rFonts w:hint="eastAsia"/>
        </w:rPr>
        <w:t>ś</w:t>
      </w:r>
      <w:r w:rsidRPr="00CA4C54">
        <w:t>ci opatrywania ich podpisem elektronicznym.</w:t>
      </w:r>
    </w:p>
    <w:p w14:paraId="142DE91B" w14:textId="2203A353" w:rsidR="00BE12D0" w:rsidRPr="00CA4C54" w:rsidRDefault="00BE12D0" w:rsidP="00DB2D2F">
      <w:pPr>
        <w:pStyle w:val="ZUSTzmustartykuempunktem"/>
      </w:pPr>
      <w:r w:rsidRPr="00CA4C54">
        <w:lastRenderedPageBreak/>
        <w:t>6. Z konsultacji spo</w:t>
      </w:r>
      <w:r w:rsidRPr="00CA4C54">
        <w:rPr>
          <w:rFonts w:hint="eastAsia"/>
        </w:rPr>
        <w:t>ł</w:t>
      </w:r>
      <w:r w:rsidRPr="00CA4C54">
        <w:t>ecznych sporz</w:t>
      </w:r>
      <w:r w:rsidRPr="00CA4C54">
        <w:rPr>
          <w:rFonts w:hint="eastAsia"/>
        </w:rPr>
        <w:t>ą</w:t>
      </w:r>
      <w:r w:rsidRPr="00CA4C54">
        <w:t>dza si</w:t>
      </w:r>
      <w:r w:rsidRPr="00CA4C54">
        <w:rPr>
          <w:rFonts w:hint="eastAsia"/>
        </w:rPr>
        <w:t>ę</w:t>
      </w:r>
      <w:r w:rsidRPr="00CA4C54">
        <w:t xml:space="preserve"> raport, obejmuj</w:t>
      </w:r>
      <w:r w:rsidRPr="00CA4C54">
        <w:rPr>
          <w:rFonts w:hint="eastAsia"/>
        </w:rPr>
        <w:t>ą</w:t>
      </w:r>
      <w:r w:rsidRPr="00CA4C54">
        <w:t>cy wykaz z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onych uwag oraz uzasadnione stanowisko do ka</w:t>
      </w:r>
      <w:r w:rsidRPr="00CA4C54">
        <w:rPr>
          <w:rFonts w:hint="eastAsia"/>
        </w:rPr>
        <w:t>ż</w:t>
      </w:r>
      <w:r w:rsidRPr="00CA4C54">
        <w:t>dej z uwag. Raport podlega publikacji w sposób okre</w:t>
      </w:r>
      <w:r w:rsidRPr="00CA4C54">
        <w:rPr>
          <w:rFonts w:hint="eastAsia"/>
        </w:rPr>
        <w:t>ś</w:t>
      </w:r>
      <w:r w:rsidRPr="00CA4C54">
        <w:t xml:space="preserve">lony w art. 120zu ust. 1 pkt 2 oraz </w:t>
      </w:r>
      <w:r w:rsidR="00B74B3E" w:rsidRPr="00CA4C54">
        <w:t xml:space="preserve">jest </w:t>
      </w:r>
      <w:r w:rsidRPr="00CA4C54">
        <w:t>przedstawiany radzie gminy wraz z projektem planu miejscowego projektu relokacji. Na podstawie raportu rada gminy mo</w:t>
      </w:r>
      <w:r w:rsidRPr="00CA4C54">
        <w:rPr>
          <w:rFonts w:hint="eastAsia"/>
        </w:rPr>
        <w:t>ż</w:t>
      </w:r>
      <w:r w:rsidRPr="00CA4C54">
        <w:t>e dokona</w:t>
      </w:r>
      <w:r w:rsidRPr="00CA4C54">
        <w:rPr>
          <w:rFonts w:hint="eastAsia"/>
        </w:rPr>
        <w:t>ć</w:t>
      </w:r>
      <w:r w:rsidRPr="00CA4C54">
        <w:t xml:space="preserve"> korekty projektu planu miejscowego projektu relokacji.</w:t>
      </w:r>
    </w:p>
    <w:p w14:paraId="40547F69" w14:textId="77777777" w:rsidR="00BE12D0" w:rsidRPr="00CA4C54" w:rsidRDefault="00BE12D0" w:rsidP="00782969">
      <w:pPr>
        <w:pStyle w:val="ZUSTzmustartykuempunktem"/>
        <w:keepNext/>
      </w:pPr>
      <w:r w:rsidRPr="00CA4C54">
        <w:t>7. Przepis art. 20 ust. 1 ustawy z dnia 27 marca 2003 r. o planowaniu i zagospodarowaniu przestrzennym stosuje si</w:t>
      </w:r>
      <w:r w:rsidRPr="00CA4C54">
        <w:rPr>
          <w:rFonts w:hint="eastAsia"/>
        </w:rPr>
        <w:t>ę</w:t>
      </w:r>
      <w:r w:rsidRPr="00CA4C54">
        <w:t xml:space="preserve"> w taki sposób, </w:t>
      </w:r>
      <w:r w:rsidRPr="00CA4C54">
        <w:rPr>
          <w:rFonts w:hint="eastAsia"/>
        </w:rPr>
        <w:t>ż</w:t>
      </w:r>
      <w:r w:rsidRPr="00CA4C54">
        <w:t>e rada gminy w uchwale o przyj</w:t>
      </w:r>
      <w:r w:rsidRPr="00CA4C54">
        <w:rPr>
          <w:rFonts w:hint="eastAsia"/>
        </w:rPr>
        <w:t>ę</w:t>
      </w:r>
      <w:r w:rsidRPr="00CA4C54">
        <w:t>ciu planu miejscowego projektu relokacji:</w:t>
      </w:r>
    </w:p>
    <w:p w14:paraId="04A8A761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stwierdza, czy plan narusza ustalenia studium oraz w jakim zakresie;</w:t>
      </w:r>
    </w:p>
    <w:p w14:paraId="5529EB9C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nie rozstrzyga o sposobie rozpatrzenia uwag do projektu planu.</w:t>
      </w:r>
    </w:p>
    <w:p w14:paraId="4440A26D" w14:textId="5E329787" w:rsidR="00BE12D0" w:rsidRPr="00CA4C54" w:rsidRDefault="00BE12D0" w:rsidP="00782969">
      <w:pPr>
        <w:pStyle w:val="ZARTzmartartykuempunktem"/>
        <w:keepNext/>
      </w:pPr>
      <w:r w:rsidRPr="00CA4C54">
        <w:t>Art. 120zu.</w:t>
      </w:r>
      <w:r w:rsidRPr="00CA4C54">
        <w:rPr>
          <w:rStyle w:val="Ppogrubienie"/>
          <w:b w:val="0"/>
        </w:rPr>
        <w:t xml:space="preserve"> </w:t>
      </w:r>
      <w:r w:rsidRPr="00CA4C54">
        <w:t>1. Wójt, w drodze obwieszczenia, zawiadamia o przeprowadzaniu konsultacji spo</w:t>
      </w:r>
      <w:r w:rsidRPr="00CA4C54">
        <w:rPr>
          <w:rFonts w:hint="eastAsia"/>
        </w:rPr>
        <w:t>ł</w:t>
      </w:r>
      <w:r w:rsidRPr="00CA4C54">
        <w:t>ecznych projektu planu miejscowego projektu relokacji. W</w:t>
      </w:r>
      <w:r w:rsidR="00B74B3E" w:rsidRPr="00CA4C54">
        <w:t> </w:t>
      </w:r>
      <w:r w:rsidRPr="00CA4C54">
        <w:t>obwieszczeniu informuje si</w:t>
      </w:r>
      <w:r w:rsidRPr="00CA4C54">
        <w:rPr>
          <w:rFonts w:hint="eastAsia"/>
        </w:rPr>
        <w:t>ę</w:t>
      </w:r>
      <w:r w:rsidRPr="00CA4C54">
        <w:t xml:space="preserve"> o:</w:t>
      </w:r>
    </w:p>
    <w:p w14:paraId="7EA418DE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sposobie i terminie wnoszenia uwag do projektu planu miejscowego projektu relokacji;</w:t>
      </w:r>
    </w:p>
    <w:p w14:paraId="785B04B7" w14:textId="1E1BF212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sposobie zapoznania si</w:t>
      </w:r>
      <w:r w:rsidRPr="00CA4C54">
        <w:rPr>
          <w:rFonts w:hint="eastAsia"/>
        </w:rPr>
        <w:t>ę</w:t>
      </w:r>
      <w:r w:rsidRPr="00CA4C54">
        <w:t xml:space="preserve"> z tre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ą</w:t>
      </w:r>
      <w:r w:rsidRPr="00CA4C54">
        <w:t xml:space="preserve"> projektu planu miejscowego projektu relokacji, w tym miejscach jego udost</w:t>
      </w:r>
      <w:r w:rsidRPr="00CA4C54">
        <w:rPr>
          <w:rFonts w:hint="eastAsia"/>
        </w:rPr>
        <w:t>ę</w:t>
      </w:r>
      <w:r w:rsidRPr="00CA4C54">
        <w:t>pnienia w siedzibach urz</w:t>
      </w:r>
      <w:r w:rsidRPr="00CA4C54">
        <w:rPr>
          <w:rFonts w:hint="eastAsia"/>
        </w:rPr>
        <w:t>ę</w:t>
      </w:r>
      <w:r w:rsidRPr="00CA4C54">
        <w:t>dów gminy, urz</w:t>
      </w:r>
      <w:r w:rsidRPr="00CA4C54">
        <w:rPr>
          <w:rFonts w:hint="eastAsia"/>
        </w:rPr>
        <w:t>ę</w:t>
      </w:r>
      <w:r w:rsidRPr="00CA4C54">
        <w:t xml:space="preserve">dzie wojewódzkim oraz adresie strony internetowej, na której </w:t>
      </w:r>
      <w:r w:rsidR="00B74B3E" w:rsidRPr="00CA4C54">
        <w:t xml:space="preserve">jest </w:t>
      </w:r>
      <w:r w:rsidRPr="00CA4C54">
        <w:t>zamieszczony projekt planu miejscowego projektu relokacji.</w:t>
      </w:r>
    </w:p>
    <w:p w14:paraId="56D0DB49" w14:textId="77777777" w:rsidR="00BE12D0" w:rsidRPr="00CA4C54" w:rsidRDefault="00BE12D0" w:rsidP="00782969">
      <w:pPr>
        <w:pStyle w:val="ZUSTzmustartykuempunktem"/>
        <w:keepNext/>
      </w:pPr>
      <w:r w:rsidRPr="00CA4C54">
        <w:t>2. Obwieszczenia dokonuje si</w:t>
      </w:r>
      <w:r w:rsidRPr="00CA4C54">
        <w:rPr>
          <w:rFonts w:hint="eastAsia"/>
        </w:rPr>
        <w:t>ę</w:t>
      </w:r>
      <w:r w:rsidRPr="00CA4C54">
        <w:t xml:space="preserve"> na okres 14 dni na stronie podmiotowej Biuletynu Informacji Publicznej urz</w:t>
      </w:r>
      <w:r w:rsidRPr="00CA4C54">
        <w:rPr>
          <w:rFonts w:hint="eastAsia"/>
        </w:rPr>
        <w:t>ę</w:t>
      </w:r>
      <w:r w:rsidRPr="00CA4C54">
        <w:t>du gminy oraz w siedzibie:</w:t>
      </w:r>
    </w:p>
    <w:p w14:paraId="257974A2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urz</w:t>
      </w:r>
      <w:r w:rsidRPr="00CA4C54">
        <w:rPr>
          <w:rFonts w:hint="eastAsia"/>
        </w:rPr>
        <w:t>ę</w:t>
      </w:r>
      <w:r w:rsidRPr="00CA4C54">
        <w:t>du wojewódzkiego;</w:t>
      </w:r>
    </w:p>
    <w:p w14:paraId="3F7C4105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urz</w:t>
      </w:r>
      <w:r w:rsidRPr="00CA4C54">
        <w:rPr>
          <w:rFonts w:hint="eastAsia"/>
        </w:rPr>
        <w:t>ę</w:t>
      </w:r>
      <w:r w:rsidRPr="00CA4C54">
        <w:t>du marsza</w:t>
      </w:r>
      <w:r w:rsidRPr="00CA4C54">
        <w:rPr>
          <w:rFonts w:hint="eastAsia"/>
        </w:rPr>
        <w:t>ł</w:t>
      </w:r>
      <w:r w:rsidRPr="00CA4C54">
        <w:t>kowskiego;</w:t>
      </w:r>
    </w:p>
    <w:p w14:paraId="1CD73250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starostwa powiatowego;</w:t>
      </w:r>
    </w:p>
    <w:p w14:paraId="06B1E435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urz</w:t>
      </w:r>
      <w:r w:rsidRPr="00CA4C54">
        <w:rPr>
          <w:rFonts w:hint="eastAsia"/>
        </w:rPr>
        <w:t>ę</w:t>
      </w:r>
      <w:r w:rsidRPr="00CA4C54">
        <w:t>du gminy.</w:t>
      </w:r>
    </w:p>
    <w:p w14:paraId="718C811E" w14:textId="77777777" w:rsidR="00BE12D0" w:rsidRPr="00CA4C54" w:rsidRDefault="00BE12D0" w:rsidP="00782969">
      <w:pPr>
        <w:pStyle w:val="ZARTzmartartykuempunktem"/>
        <w:keepNext/>
      </w:pPr>
      <w:r w:rsidRPr="00CA4C54">
        <w:rPr>
          <w:rStyle w:val="Ppogrubienie"/>
          <w:b w:val="0"/>
        </w:rPr>
        <w:t>Art. 12</w:t>
      </w:r>
      <w:r w:rsidRPr="00CA4C54">
        <w:t>0z</w:t>
      </w:r>
      <w:r w:rsidRPr="00CA4C54">
        <w:rPr>
          <w:rStyle w:val="Ppogrubienie"/>
          <w:b w:val="0"/>
        </w:rPr>
        <w:t>v.</w:t>
      </w:r>
      <w:r w:rsidRPr="00CA4C54">
        <w:t xml:space="preserve"> 1. Wójt wyst</w:t>
      </w:r>
      <w:r w:rsidRPr="00CA4C54">
        <w:rPr>
          <w:rFonts w:hint="eastAsia"/>
        </w:rPr>
        <w:t>ę</w:t>
      </w:r>
      <w:r w:rsidRPr="00CA4C54">
        <w:t>puje o wydanie opinii przez organy i podmioty, o których mowa w art. 17 pkt 6 lit. a i b ustawy z dnia 27 marca 2003 r. o planowaniu i zagospodarowaniu przestrzennym, oraz przez:</w:t>
      </w:r>
    </w:p>
    <w:p w14:paraId="3642611F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rolnictwa − w zakresie gruntów rolnych przeznaczanych na cele nierolnicze;</w:t>
      </w:r>
    </w:p>
    <w:p w14:paraId="2B94BA9B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 xml:space="preserve">ciwego do spraw </w:t>
      </w:r>
      <w:r w:rsidRPr="00CA4C54">
        <w:rPr>
          <w:rFonts w:hint="eastAsia"/>
        </w:rPr>
        <w:t>ś</w:t>
      </w:r>
      <w:r w:rsidRPr="00CA4C54">
        <w:t>rodowiska − w zakresie gruntów le</w:t>
      </w:r>
      <w:r w:rsidRPr="00CA4C54">
        <w:rPr>
          <w:rFonts w:hint="eastAsia"/>
        </w:rPr>
        <w:t>ś</w:t>
      </w:r>
      <w:r w:rsidRPr="00CA4C54">
        <w:t>nych przeznaczanych na cele niele</w:t>
      </w:r>
      <w:r w:rsidRPr="00CA4C54">
        <w:rPr>
          <w:rFonts w:hint="eastAsia"/>
        </w:rPr>
        <w:t>ś</w:t>
      </w:r>
      <w:r w:rsidRPr="00CA4C54">
        <w:t>ne.</w:t>
      </w:r>
    </w:p>
    <w:p w14:paraId="03C785B5" w14:textId="77777777" w:rsidR="00BE12D0" w:rsidRPr="00CA4C54" w:rsidRDefault="00BE12D0" w:rsidP="00BE12D0">
      <w:pPr>
        <w:pStyle w:val="ZUSTzmustartykuempunktem"/>
      </w:pPr>
      <w:r w:rsidRPr="00CA4C54">
        <w:lastRenderedPageBreak/>
        <w:t>2.</w:t>
      </w:r>
      <w:r w:rsidR="007724AF" w:rsidRPr="00CA4C54">
        <w:t xml:space="preserve"> </w:t>
      </w:r>
      <w:r w:rsidRPr="00CA4C54">
        <w:t>Niewydanie opinii, o których mowa w ust. 1, w terminie 21 dni od dnia dor</w:t>
      </w:r>
      <w:r w:rsidRPr="00CA4C54">
        <w:rPr>
          <w:rFonts w:hint="eastAsia"/>
        </w:rPr>
        <w:t>ę</w:t>
      </w:r>
      <w:r w:rsidRPr="00CA4C54">
        <w:t>czenia wniosku o wydanie opinii traktuje si</w:t>
      </w:r>
      <w:r w:rsidRPr="00CA4C54">
        <w:rPr>
          <w:rFonts w:hint="eastAsia"/>
        </w:rPr>
        <w:t>ę</w:t>
      </w:r>
      <w:r w:rsidRPr="00CA4C54">
        <w:t xml:space="preserve"> jako brak zastrze</w:t>
      </w:r>
      <w:r w:rsidRPr="00CA4C54">
        <w:rPr>
          <w:rFonts w:hint="eastAsia"/>
        </w:rPr>
        <w:t>ż</w:t>
      </w:r>
      <w:r w:rsidRPr="00CA4C54">
        <w:t>e</w:t>
      </w:r>
      <w:r w:rsidRPr="00CA4C54">
        <w:rPr>
          <w:rFonts w:hint="eastAsia"/>
        </w:rPr>
        <w:t>ń</w:t>
      </w:r>
      <w:r w:rsidRPr="00CA4C54">
        <w:t xml:space="preserve"> do wniosku.</w:t>
      </w:r>
    </w:p>
    <w:p w14:paraId="1861297A" w14:textId="77777777" w:rsidR="00BE12D0" w:rsidRPr="00CA4C54" w:rsidRDefault="00BE12D0" w:rsidP="00BE12D0">
      <w:pPr>
        <w:pStyle w:val="ZUSTzmustartykuempunktem"/>
      </w:pPr>
      <w:r w:rsidRPr="00CA4C54">
        <w:t>3.</w:t>
      </w:r>
      <w:r w:rsidR="007724AF" w:rsidRPr="00CA4C54">
        <w:t xml:space="preserve"> </w:t>
      </w:r>
      <w:r w:rsidRPr="00CA4C54">
        <w:t>Do wniosku o wydanie opinii, o których mowa w ust. 1, za</w:t>
      </w:r>
      <w:r w:rsidRPr="00CA4C54">
        <w:rPr>
          <w:rFonts w:hint="eastAsia"/>
        </w:rPr>
        <w:t>łą</w:t>
      </w:r>
      <w:r w:rsidRPr="00CA4C54">
        <w:t>cza si</w:t>
      </w:r>
      <w:r w:rsidRPr="00CA4C54">
        <w:rPr>
          <w:rFonts w:hint="eastAsia"/>
        </w:rPr>
        <w:t>ę</w:t>
      </w:r>
      <w:r w:rsidRPr="00CA4C54">
        <w:t xml:space="preserve"> projekt planu miejscowego projektu relokacji wraz z prognoz</w:t>
      </w:r>
      <w:r w:rsidRPr="00CA4C54">
        <w:rPr>
          <w:rFonts w:hint="eastAsia"/>
        </w:rPr>
        <w:t>ą</w:t>
      </w:r>
      <w:r w:rsidRPr="00CA4C54">
        <w:t xml:space="preserve"> oddzia</w:t>
      </w:r>
      <w:r w:rsidRPr="00CA4C54">
        <w:rPr>
          <w:rFonts w:hint="eastAsia"/>
        </w:rPr>
        <w:t>ł</w:t>
      </w:r>
      <w:r w:rsidRPr="00CA4C54">
        <w:t xml:space="preserve">ywania na </w:t>
      </w:r>
      <w:r w:rsidRPr="00CA4C54">
        <w:rPr>
          <w:rFonts w:hint="eastAsia"/>
        </w:rPr>
        <w:t>ś</w:t>
      </w:r>
      <w:r w:rsidRPr="00CA4C54">
        <w:t>rodowisko.</w:t>
      </w:r>
    </w:p>
    <w:p w14:paraId="6280F40D" w14:textId="77777777" w:rsidR="00BE12D0" w:rsidRPr="00CA4C54" w:rsidRDefault="00BE12D0" w:rsidP="00BE12D0">
      <w:pPr>
        <w:pStyle w:val="ZUSTzmustartykuempunktem"/>
      </w:pPr>
      <w:r w:rsidRPr="00CA4C54">
        <w:t>4. Opinie wydawane w post</w:t>
      </w:r>
      <w:r w:rsidRPr="00CA4C54">
        <w:rPr>
          <w:rFonts w:hint="eastAsia"/>
        </w:rPr>
        <w:t>ę</w:t>
      </w:r>
      <w:r w:rsidRPr="00CA4C54">
        <w:t>powaniu w przedmiocie uchwalenia planu miejscowego projektu relokacji zast</w:t>
      </w:r>
      <w:r w:rsidRPr="00CA4C54">
        <w:rPr>
          <w:rFonts w:hint="eastAsia"/>
        </w:rPr>
        <w:t>ę</w:t>
      </w:r>
      <w:r w:rsidRPr="00CA4C54">
        <w:t>puj</w:t>
      </w:r>
      <w:r w:rsidRPr="00CA4C54">
        <w:rPr>
          <w:rFonts w:hint="eastAsia"/>
        </w:rPr>
        <w:t>ą</w:t>
      </w:r>
      <w:r w:rsidRPr="00CA4C54">
        <w:t xml:space="preserve"> wymagane przepisami prawa rozstrzygni</w:t>
      </w:r>
      <w:r w:rsidRPr="00CA4C54">
        <w:rPr>
          <w:rFonts w:hint="eastAsia"/>
        </w:rPr>
        <w:t>ę</w:t>
      </w:r>
      <w:r w:rsidRPr="00CA4C54">
        <w:t>cia, w szczególno</w:t>
      </w:r>
      <w:r w:rsidRPr="00CA4C54">
        <w:rPr>
          <w:rFonts w:hint="eastAsia"/>
        </w:rPr>
        <w:t>ś</w:t>
      </w:r>
      <w:r w:rsidRPr="00CA4C54">
        <w:t>ci uzgodnienia i decyzje administracyjne.</w:t>
      </w:r>
    </w:p>
    <w:p w14:paraId="081F828C" w14:textId="77777777" w:rsidR="00BE12D0" w:rsidRPr="00CA4C54" w:rsidRDefault="00BE12D0" w:rsidP="00BE12D0">
      <w:pPr>
        <w:pStyle w:val="ZARTzmartartykuempunktem"/>
      </w:pPr>
      <w:r w:rsidRPr="00CA4C54">
        <w:t>Art. 120zw. Do uchwalania planu miejscowego projektu relokacji oraz do gruntów rolnych i le</w:t>
      </w:r>
      <w:r w:rsidRPr="00CA4C54">
        <w:rPr>
          <w:rFonts w:hint="eastAsia"/>
        </w:rPr>
        <w:t>ś</w:t>
      </w:r>
      <w:r w:rsidRPr="00CA4C54">
        <w:t>nych obj</w:t>
      </w:r>
      <w:r w:rsidRPr="00CA4C54">
        <w:rPr>
          <w:rFonts w:hint="eastAsia"/>
        </w:rPr>
        <w:t>ę</w:t>
      </w:r>
      <w:r w:rsidRPr="00CA4C54">
        <w:t>tych tym planem nie stosuje si</w:t>
      </w:r>
      <w:r w:rsidRPr="00CA4C54">
        <w:rPr>
          <w:rFonts w:hint="eastAsia"/>
        </w:rPr>
        <w:t>ę</w:t>
      </w:r>
      <w:r w:rsidRPr="00CA4C54">
        <w:t xml:space="preserve"> przepisów ustawy z dnia 3 lutego 1995 r. o ochronie gruntów rolnych i le</w:t>
      </w:r>
      <w:r w:rsidRPr="00CA4C54">
        <w:rPr>
          <w:rFonts w:hint="eastAsia"/>
        </w:rPr>
        <w:t>ś</w:t>
      </w:r>
      <w:r w:rsidRPr="00CA4C54">
        <w:t>nych oraz ustawy z dnia 28 wrze</w:t>
      </w:r>
      <w:r w:rsidRPr="00CA4C54">
        <w:rPr>
          <w:rFonts w:hint="eastAsia"/>
        </w:rPr>
        <w:t>ś</w:t>
      </w:r>
      <w:r w:rsidRPr="00CA4C54">
        <w:t>nia 1991 r. o lasach.”;</w:t>
      </w:r>
    </w:p>
    <w:p w14:paraId="3BDFF6F2" w14:textId="1ECC2310" w:rsidR="00BE12D0" w:rsidRPr="00CA4C54" w:rsidRDefault="00BE12D0" w:rsidP="00782969">
      <w:pPr>
        <w:pStyle w:val="PKTpunkt"/>
        <w:keepNext/>
      </w:pPr>
      <w:r w:rsidRPr="00CA4C54">
        <w:t>6</w:t>
      </w:r>
      <w:r w:rsidR="009147C4" w:rsidRPr="00CA4C54">
        <w:t>2</w:t>
      </w:r>
      <w:r w:rsidRPr="00CA4C54">
        <w:t>)</w:t>
      </w:r>
      <w:r w:rsidRPr="00CA4C54">
        <w:tab/>
        <w:t>po art. 128 dodaje si</w:t>
      </w:r>
      <w:r w:rsidRPr="00CA4C54">
        <w:rPr>
          <w:rFonts w:hint="eastAsia"/>
        </w:rPr>
        <w:t>ę</w:t>
      </w:r>
      <w:r w:rsidRPr="00CA4C54">
        <w:t xml:space="preserve"> art.</w:t>
      </w:r>
      <w:r w:rsidR="007724AF" w:rsidRPr="00CA4C54">
        <w:t xml:space="preserve"> </w:t>
      </w:r>
      <w:r w:rsidRPr="00CA4C54">
        <w:t>128a w</w:t>
      </w:r>
      <w:r w:rsidR="007724AF" w:rsidRPr="00CA4C54">
        <w:t xml:space="preserve"> </w:t>
      </w:r>
      <w:r w:rsidRPr="00CA4C54">
        <w:t>brzmieniu:</w:t>
      </w:r>
    </w:p>
    <w:p w14:paraId="1A1183B3" w14:textId="77777777" w:rsidR="00BE12D0" w:rsidRPr="00CA4C54" w:rsidRDefault="00BE12D0" w:rsidP="00BE12D0">
      <w:pPr>
        <w:pStyle w:val="ZARTzmartartykuempunktem"/>
      </w:pPr>
      <w:r w:rsidRPr="00CA4C54" w:rsidDel="00C76479">
        <w:t>„</w:t>
      </w:r>
      <w:r w:rsidRPr="00CA4C54">
        <w:t>Art. 128a. 1. 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finansów publicznych, na wniosek Pe</w:t>
      </w:r>
      <w:r w:rsidRPr="00CA4C54">
        <w:rPr>
          <w:rFonts w:hint="eastAsia"/>
        </w:rPr>
        <w:t>ł</w:t>
      </w:r>
      <w:r w:rsidRPr="00CA4C54">
        <w:t>nomocnika, mo</w:t>
      </w:r>
      <w:r w:rsidRPr="00CA4C54">
        <w:rPr>
          <w:rFonts w:hint="eastAsia"/>
        </w:rPr>
        <w:t>ż</w:t>
      </w:r>
      <w:r w:rsidRPr="00CA4C54">
        <w:t>e przekaza</w:t>
      </w:r>
      <w:r w:rsidRPr="00CA4C54">
        <w:rPr>
          <w:rFonts w:hint="eastAsia"/>
        </w:rPr>
        <w:t>ć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ce Celowej skarbowe papiery warto</w:t>
      </w:r>
      <w:r w:rsidRPr="00CA4C54">
        <w:rPr>
          <w:rFonts w:hint="eastAsia"/>
        </w:rPr>
        <w:t>ś</w:t>
      </w:r>
      <w:r w:rsidRPr="00CA4C54">
        <w:t>ciowe, w terminach i kwotach okre</w:t>
      </w:r>
      <w:r w:rsidRPr="00CA4C54">
        <w:rPr>
          <w:rFonts w:hint="eastAsia"/>
        </w:rPr>
        <w:t>ś</w:t>
      </w:r>
      <w:r w:rsidRPr="00CA4C54">
        <w:t>lonych w Programie, z</w:t>
      </w:r>
      <w:r w:rsidR="007724AF" w:rsidRPr="00CA4C54">
        <w:t xml:space="preserve"> </w:t>
      </w:r>
      <w:r w:rsidRPr="00CA4C54">
        <w:t>przeznaczeniem na podwy</w:t>
      </w:r>
      <w:r w:rsidRPr="00CA4C54">
        <w:rPr>
          <w:rFonts w:hint="eastAsia"/>
        </w:rPr>
        <w:t>ż</w:t>
      </w:r>
      <w:r w:rsidRPr="00CA4C54">
        <w:t>szenie kapita</w:t>
      </w:r>
      <w:r w:rsidRPr="00CA4C54">
        <w:rPr>
          <w:rFonts w:hint="eastAsia"/>
        </w:rPr>
        <w:t>ł</w:t>
      </w:r>
      <w:r w:rsidRPr="00CA4C54">
        <w:t>u zak</w:t>
      </w:r>
      <w:r w:rsidRPr="00CA4C54">
        <w:rPr>
          <w:rFonts w:hint="eastAsia"/>
        </w:rPr>
        <w:t>ł</w:t>
      </w:r>
      <w:r w:rsidRPr="00CA4C54">
        <w:t>adowego Spó</w:t>
      </w:r>
      <w:r w:rsidRPr="00CA4C54">
        <w:rPr>
          <w:rFonts w:hint="eastAsia"/>
        </w:rPr>
        <w:t>ł</w:t>
      </w:r>
      <w:r w:rsidRPr="00CA4C54">
        <w:t>ki Celowej.</w:t>
      </w:r>
    </w:p>
    <w:p w14:paraId="2CF61F14" w14:textId="77777777" w:rsidR="00BE12D0" w:rsidRPr="00CA4C54" w:rsidRDefault="00BE12D0" w:rsidP="00BE12D0">
      <w:pPr>
        <w:pStyle w:val="ZUSTzmustartykuempunktem"/>
      </w:pPr>
      <w:r w:rsidRPr="00CA4C54">
        <w:t>2. Udzia</w:t>
      </w:r>
      <w:r w:rsidRPr="00CA4C54">
        <w:rPr>
          <w:rFonts w:hint="eastAsia"/>
        </w:rPr>
        <w:t>ł</w:t>
      </w:r>
      <w:r w:rsidRPr="00CA4C54">
        <w:t>y w podwy</w:t>
      </w:r>
      <w:r w:rsidRPr="00CA4C54">
        <w:rPr>
          <w:rFonts w:hint="eastAsia"/>
        </w:rPr>
        <w:t>ż</w:t>
      </w:r>
      <w:r w:rsidRPr="00CA4C54">
        <w:t>szonym kapitale zak</w:t>
      </w:r>
      <w:r w:rsidRPr="00CA4C54">
        <w:rPr>
          <w:rFonts w:hint="eastAsia"/>
        </w:rPr>
        <w:t>ł</w:t>
      </w:r>
      <w:r w:rsidRPr="00CA4C54">
        <w:t>adowym Spó</w:t>
      </w:r>
      <w:r w:rsidRPr="00CA4C54">
        <w:rPr>
          <w:rFonts w:hint="eastAsia"/>
        </w:rPr>
        <w:t>ł</w:t>
      </w:r>
      <w:r w:rsidRPr="00CA4C54">
        <w:t>ki Celowej obejmuje Skarb Pa</w:t>
      </w:r>
      <w:r w:rsidRPr="00CA4C54">
        <w:rPr>
          <w:rFonts w:hint="eastAsia"/>
        </w:rPr>
        <w:t>ń</w:t>
      </w:r>
      <w:r w:rsidRPr="00CA4C54">
        <w:t>stwa.</w:t>
      </w:r>
    </w:p>
    <w:p w14:paraId="79130CD1" w14:textId="77777777" w:rsidR="00BE12D0" w:rsidRPr="00CA4C54" w:rsidRDefault="00BE12D0" w:rsidP="00BE12D0">
      <w:pPr>
        <w:pStyle w:val="ZUSTzmustartykuempunktem"/>
      </w:pPr>
      <w:r w:rsidRPr="00CA4C54">
        <w:t>3. Spó</w:t>
      </w:r>
      <w:r w:rsidRPr="00CA4C54">
        <w:rPr>
          <w:rFonts w:hint="eastAsia"/>
        </w:rPr>
        <w:t>ł</w:t>
      </w:r>
      <w:r w:rsidRPr="00CA4C54">
        <w:t>ka Celowa</w:t>
      </w:r>
      <w:r w:rsidR="007724AF" w:rsidRPr="00CA4C54">
        <w:t xml:space="preserve"> </w:t>
      </w:r>
      <w:r w:rsidRPr="00CA4C54">
        <w:t>w okresach kwartalnych, najpó</w:t>
      </w:r>
      <w:r w:rsidRPr="00CA4C54">
        <w:rPr>
          <w:rFonts w:hint="eastAsia"/>
        </w:rPr>
        <w:t>ź</w:t>
      </w:r>
      <w:r w:rsidRPr="00CA4C54">
        <w:t>niej do pi</w:t>
      </w:r>
      <w:r w:rsidRPr="00CA4C54">
        <w:rPr>
          <w:rFonts w:hint="eastAsia"/>
        </w:rPr>
        <w:t>ą</w:t>
      </w:r>
      <w:r w:rsidRPr="00CA4C54">
        <w:t>tego dnia poprzedzaj</w:t>
      </w:r>
      <w:r w:rsidRPr="00CA4C54">
        <w:rPr>
          <w:rFonts w:hint="eastAsia"/>
        </w:rPr>
        <w:t>ą</w:t>
      </w:r>
      <w:r w:rsidRPr="00CA4C54">
        <w:t>cego rozpocz</w:t>
      </w:r>
      <w:r w:rsidRPr="00CA4C54">
        <w:rPr>
          <w:rFonts w:hint="eastAsia"/>
        </w:rPr>
        <w:t>ę</w:t>
      </w:r>
      <w:r w:rsidRPr="00CA4C54">
        <w:t>cie ka</w:t>
      </w:r>
      <w:r w:rsidRPr="00CA4C54">
        <w:rPr>
          <w:rFonts w:hint="eastAsia"/>
        </w:rPr>
        <w:t>ż</w:t>
      </w:r>
      <w:r w:rsidRPr="00CA4C54">
        <w:t>dego kwarta</w:t>
      </w:r>
      <w:r w:rsidRPr="00CA4C54">
        <w:rPr>
          <w:rFonts w:hint="eastAsia"/>
        </w:rPr>
        <w:t>ł</w:t>
      </w:r>
      <w:r w:rsidRPr="00CA4C54">
        <w:t>u, uzgadnia z ministrem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ciwym do spraw finansów publicznych dzienne plany rozporz</w:t>
      </w:r>
      <w:r w:rsidRPr="00CA4C54">
        <w:rPr>
          <w:rFonts w:hint="eastAsia"/>
        </w:rPr>
        <w:t>ą</w:t>
      </w:r>
      <w:r w:rsidRPr="00CA4C54">
        <w:t>dzania skarbowymi papierami warto</w:t>
      </w:r>
      <w:r w:rsidRPr="00CA4C54">
        <w:rPr>
          <w:rFonts w:hint="eastAsia"/>
        </w:rPr>
        <w:t>ś</w:t>
      </w:r>
      <w:r w:rsidRPr="00CA4C54">
        <w:t>ciowymi w danym kwartale. Ka</w:t>
      </w:r>
      <w:r w:rsidRPr="00CA4C54">
        <w:rPr>
          <w:rFonts w:hint="eastAsia"/>
        </w:rPr>
        <w:t>ż</w:t>
      </w:r>
      <w:r w:rsidRPr="00CA4C54">
        <w:t>dorazowe przekroczenie planu rozporz</w:t>
      </w:r>
      <w:r w:rsidRPr="00CA4C54">
        <w:rPr>
          <w:rFonts w:hint="eastAsia"/>
        </w:rPr>
        <w:t>ą</w:t>
      </w:r>
      <w:r w:rsidRPr="00CA4C54">
        <w:t>dzania w kwocie powy</w:t>
      </w:r>
      <w:r w:rsidRPr="00CA4C54">
        <w:rPr>
          <w:rFonts w:hint="eastAsia"/>
        </w:rPr>
        <w:t>ż</w:t>
      </w:r>
      <w:r w:rsidRPr="00CA4C54">
        <w:t>ej 50 mln z</w:t>
      </w:r>
      <w:r w:rsidRPr="00CA4C54">
        <w:rPr>
          <w:rFonts w:hint="eastAsia"/>
        </w:rPr>
        <w:t>ł</w:t>
      </w:r>
      <w:r w:rsidRPr="00CA4C54">
        <w:t xml:space="preserve"> wymaga osobnej zgody 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finansów publicznych.</w:t>
      </w:r>
    </w:p>
    <w:p w14:paraId="6ADFA3DC" w14:textId="77777777" w:rsidR="00BE12D0" w:rsidRPr="00CA4C54" w:rsidRDefault="00BE12D0" w:rsidP="00BE12D0">
      <w:pPr>
        <w:pStyle w:val="ZUSTzmustartykuempunktem"/>
      </w:pPr>
      <w:r w:rsidRPr="00CA4C54">
        <w:t xml:space="preserve">4. </w:t>
      </w:r>
      <w:r w:rsidRPr="00CA4C54">
        <w:rPr>
          <w:rFonts w:hint="eastAsia"/>
        </w:rPr>
        <w:t>Ś</w:t>
      </w:r>
      <w:r w:rsidRPr="00CA4C54">
        <w:t>rodki uzyskane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z tytu</w:t>
      </w:r>
      <w:r w:rsidRPr="00CA4C54">
        <w:rPr>
          <w:rFonts w:hint="eastAsia"/>
        </w:rPr>
        <w:t>ł</w:t>
      </w:r>
      <w:r w:rsidRPr="00CA4C54">
        <w:t>u sprzeda</w:t>
      </w:r>
      <w:r w:rsidRPr="00CA4C54">
        <w:rPr>
          <w:rFonts w:hint="eastAsia"/>
        </w:rPr>
        <w:t>ż</w:t>
      </w:r>
      <w:r w:rsidRPr="00CA4C54">
        <w:t>y wniesionych skarbowych papierów warto</w:t>
      </w:r>
      <w:r w:rsidRPr="00CA4C54">
        <w:rPr>
          <w:rFonts w:hint="eastAsia"/>
        </w:rPr>
        <w:t>ś</w:t>
      </w:r>
      <w:r w:rsidRPr="00CA4C54">
        <w:t>ciowych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przeznaczone na finansowanie realizacji zada</w:t>
      </w:r>
      <w:r w:rsidRPr="00CA4C54">
        <w:rPr>
          <w:rFonts w:hint="eastAsia"/>
        </w:rPr>
        <w:t>ń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 xml:space="preserve">ki, o których mowa w art. 17 ust. 1, realizacji Programu oraz </w:t>
      </w:r>
      <w:r w:rsidRPr="00CA4C54" w:rsidDel="006F158C">
        <w:t>bie</w:t>
      </w:r>
      <w:r w:rsidRPr="00CA4C54" w:rsidDel="006F158C">
        <w:rPr>
          <w:rFonts w:hint="eastAsia"/>
        </w:rPr>
        <w:t>żą</w:t>
      </w:r>
      <w:r w:rsidRPr="00CA4C54" w:rsidDel="006F158C">
        <w:t xml:space="preserve">cej </w:t>
      </w:r>
      <w:r w:rsidRPr="00CA4C54">
        <w:t>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Spó</w:t>
      </w:r>
      <w:r w:rsidRPr="00CA4C54">
        <w:rPr>
          <w:rFonts w:hint="eastAsia"/>
        </w:rPr>
        <w:t>ł</w:t>
      </w:r>
      <w:r w:rsidRPr="00CA4C54">
        <w:t>ki, w tym dzia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ń</w:t>
      </w:r>
      <w:r w:rsidRPr="00CA4C54">
        <w:t xml:space="preserve"> maj</w:t>
      </w:r>
      <w:r w:rsidRPr="00CA4C54">
        <w:rPr>
          <w:rFonts w:hint="eastAsia"/>
        </w:rPr>
        <w:t>ą</w:t>
      </w:r>
      <w:r w:rsidRPr="00CA4C54">
        <w:t>cych na celu zarz</w:t>
      </w:r>
      <w:r w:rsidRPr="00CA4C54">
        <w:rPr>
          <w:rFonts w:hint="eastAsia"/>
        </w:rPr>
        <w:t>ą</w:t>
      </w:r>
      <w:r w:rsidRPr="00CA4C54">
        <w:t>dzanie ryzykiem i ochron</w:t>
      </w:r>
      <w:r w:rsidRPr="00CA4C54">
        <w:rPr>
          <w:rFonts w:hint="eastAsia"/>
        </w:rPr>
        <w:t>ę</w:t>
      </w:r>
      <w:r w:rsidRPr="00CA4C54">
        <w:t xml:space="preserve"> warto</w:t>
      </w:r>
      <w:r w:rsidRPr="00CA4C54">
        <w:rPr>
          <w:rFonts w:hint="eastAsia"/>
        </w:rPr>
        <w:t>ś</w:t>
      </w:r>
      <w:r w:rsidRPr="00CA4C54">
        <w:t>ci kapita</w:t>
      </w:r>
      <w:r w:rsidRPr="00CA4C54">
        <w:rPr>
          <w:rFonts w:hint="eastAsia"/>
        </w:rPr>
        <w:t>łó</w:t>
      </w:r>
      <w:r w:rsidRPr="00CA4C54">
        <w:t>w Spó</w:t>
      </w:r>
      <w:r w:rsidRPr="00CA4C54">
        <w:rPr>
          <w:rFonts w:hint="eastAsia"/>
        </w:rPr>
        <w:t>ł</w:t>
      </w:r>
      <w:r w:rsidRPr="00CA4C54">
        <w:t>ki.</w:t>
      </w:r>
    </w:p>
    <w:p w14:paraId="209E2B88" w14:textId="77777777" w:rsidR="00BE12D0" w:rsidRPr="00CA4C54" w:rsidRDefault="00BE12D0" w:rsidP="00BE12D0">
      <w:pPr>
        <w:pStyle w:val="ZUSTzmustartykuempunktem"/>
      </w:pPr>
      <w:r w:rsidRPr="00CA4C54">
        <w:t>5. Minister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ciwy do spraw bud</w:t>
      </w:r>
      <w:r w:rsidRPr="00CA4C54">
        <w:rPr>
          <w:rFonts w:hint="eastAsia"/>
        </w:rPr>
        <w:t>ż</w:t>
      </w:r>
      <w:r w:rsidRPr="00CA4C54">
        <w:t>etu okre</w:t>
      </w:r>
      <w:r w:rsidRPr="00CA4C54">
        <w:rPr>
          <w:rFonts w:hint="eastAsia"/>
        </w:rPr>
        <w:t>ś</w:t>
      </w:r>
      <w:r w:rsidRPr="00CA4C54">
        <w:t>li w li</w:t>
      </w:r>
      <w:r w:rsidRPr="00CA4C54">
        <w:rPr>
          <w:rFonts w:hint="eastAsia"/>
        </w:rPr>
        <w:t>ś</w:t>
      </w:r>
      <w:r w:rsidRPr="00CA4C54">
        <w:t>cie emisyjnym warunki emisji skarbowych papierów warto</w:t>
      </w:r>
      <w:r w:rsidRPr="00CA4C54">
        <w:rPr>
          <w:rFonts w:hint="eastAsia"/>
        </w:rPr>
        <w:t>ś</w:t>
      </w:r>
      <w:r w:rsidRPr="00CA4C54">
        <w:t xml:space="preserve">ciowych oraz sposób realizacji </w:t>
      </w:r>
      <w:r w:rsidRPr="00CA4C54">
        <w:rPr>
          <w:rFonts w:hint="eastAsia"/>
        </w:rPr>
        <w:t>ś</w:t>
      </w:r>
      <w:r w:rsidRPr="00CA4C54">
        <w:t>wiadcze</w:t>
      </w:r>
      <w:r w:rsidRPr="00CA4C54">
        <w:rPr>
          <w:rFonts w:hint="eastAsia"/>
        </w:rPr>
        <w:t>ń</w:t>
      </w:r>
      <w:r w:rsidRPr="00CA4C54">
        <w:t xml:space="preserve"> z nich wynikaj</w:t>
      </w:r>
      <w:r w:rsidRPr="00CA4C54">
        <w:rPr>
          <w:rFonts w:hint="eastAsia"/>
        </w:rPr>
        <w:t>ą</w:t>
      </w:r>
      <w:r w:rsidRPr="00CA4C54">
        <w:t>cych.</w:t>
      </w:r>
    </w:p>
    <w:p w14:paraId="6EF8B694" w14:textId="77777777" w:rsidR="00BE12D0" w:rsidRPr="00CA4C54" w:rsidRDefault="00BE12D0" w:rsidP="00782969">
      <w:pPr>
        <w:pStyle w:val="ZUSTzmustartykuempunktem"/>
        <w:keepNext/>
      </w:pPr>
      <w:r w:rsidRPr="00CA4C54">
        <w:lastRenderedPageBreak/>
        <w:t>6. List emisyjny zawiera w szczególno</w:t>
      </w:r>
      <w:r w:rsidRPr="00CA4C54">
        <w:rPr>
          <w:rFonts w:hint="eastAsia"/>
        </w:rPr>
        <w:t>ś</w:t>
      </w:r>
      <w:r w:rsidRPr="00CA4C54">
        <w:t>ci:</w:t>
      </w:r>
    </w:p>
    <w:p w14:paraId="5681321E" w14:textId="77777777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dat</w:t>
      </w:r>
      <w:r w:rsidRPr="00CA4C54">
        <w:rPr>
          <w:rFonts w:hint="eastAsia"/>
        </w:rPr>
        <w:t>ę</w:t>
      </w:r>
      <w:r w:rsidRPr="00CA4C54">
        <w:t xml:space="preserve"> emisji;</w:t>
      </w:r>
    </w:p>
    <w:p w14:paraId="356C8789" w14:textId="77777777" w:rsidR="00BE12D0" w:rsidRPr="00CA4C54" w:rsidRDefault="00BE12D0" w:rsidP="00BE12D0">
      <w:pPr>
        <w:pStyle w:val="ZPKTzmpktartykuempunktem"/>
      </w:pPr>
      <w:r w:rsidRPr="00CA4C54">
        <w:t>2)</w:t>
      </w:r>
      <w:r w:rsidRPr="00CA4C54">
        <w:tab/>
        <w:t>powo</w:t>
      </w:r>
      <w:r w:rsidRPr="00CA4C54">
        <w:rPr>
          <w:rFonts w:hint="eastAsia"/>
        </w:rPr>
        <w:t>ł</w:t>
      </w:r>
      <w:r w:rsidRPr="00CA4C54">
        <w:t>anie podstawy prawnej emisji;</w:t>
      </w:r>
    </w:p>
    <w:p w14:paraId="1F98560F" w14:textId="77777777" w:rsidR="00BE12D0" w:rsidRPr="00CA4C54" w:rsidRDefault="00BE12D0" w:rsidP="00BE12D0">
      <w:pPr>
        <w:pStyle w:val="ZPKTzmpktartykuempunktem"/>
      </w:pPr>
      <w:r w:rsidRPr="00CA4C54">
        <w:t>3)</w:t>
      </w:r>
      <w:r w:rsidRPr="00CA4C54">
        <w:tab/>
        <w:t>jednostkow</w:t>
      </w:r>
      <w:r w:rsidRPr="00CA4C54">
        <w:rPr>
          <w:rFonts w:hint="eastAsia"/>
        </w:rPr>
        <w:t>ą</w:t>
      </w:r>
      <w:r w:rsidRPr="00CA4C54">
        <w:t xml:space="preserve"> warto</w:t>
      </w:r>
      <w:r w:rsidRPr="00CA4C54">
        <w:rPr>
          <w:rFonts w:hint="eastAsia"/>
        </w:rPr>
        <w:t>ść</w:t>
      </w:r>
      <w:r w:rsidRPr="00CA4C54">
        <w:t xml:space="preserve"> nominaln</w:t>
      </w:r>
      <w:r w:rsidRPr="00CA4C54">
        <w:rPr>
          <w:rFonts w:hint="eastAsia"/>
        </w:rPr>
        <w:t>ą</w:t>
      </w:r>
      <w:r w:rsidRPr="00CA4C54">
        <w:t xml:space="preserve"> w z</w:t>
      </w:r>
      <w:r w:rsidRPr="00CA4C54">
        <w:rPr>
          <w:rFonts w:hint="eastAsia"/>
        </w:rPr>
        <w:t>ł</w:t>
      </w:r>
      <w:r w:rsidRPr="00CA4C54">
        <w:t>otych;</w:t>
      </w:r>
    </w:p>
    <w:p w14:paraId="322A3546" w14:textId="77777777" w:rsidR="00BE12D0" w:rsidRPr="00CA4C54" w:rsidRDefault="00BE12D0" w:rsidP="00BE12D0">
      <w:pPr>
        <w:pStyle w:val="ZPKTzmpktartykuempunktem"/>
      </w:pPr>
      <w:r w:rsidRPr="00CA4C54">
        <w:t>4)</w:t>
      </w:r>
      <w:r w:rsidRPr="00CA4C54">
        <w:tab/>
        <w:t>cen</w:t>
      </w:r>
      <w:r w:rsidRPr="00CA4C54">
        <w:rPr>
          <w:rFonts w:hint="eastAsia"/>
        </w:rPr>
        <w:t>ę</w:t>
      </w:r>
      <w:r w:rsidRPr="00CA4C54">
        <w:t xml:space="preserve"> i sposób jej ustalenia;</w:t>
      </w:r>
    </w:p>
    <w:p w14:paraId="184A7E45" w14:textId="77777777" w:rsidR="00BE12D0" w:rsidRPr="00CA4C54" w:rsidRDefault="00BE12D0" w:rsidP="00BE12D0">
      <w:pPr>
        <w:pStyle w:val="ZPKTzmpktartykuempunktem"/>
      </w:pPr>
      <w:r w:rsidRPr="00CA4C54">
        <w:t>5)</w:t>
      </w:r>
      <w:r w:rsidRPr="00CA4C54">
        <w:tab/>
        <w:t>stop</w:t>
      </w:r>
      <w:r w:rsidRPr="00CA4C54">
        <w:rPr>
          <w:rFonts w:hint="eastAsia"/>
        </w:rPr>
        <w:t>ę</w:t>
      </w:r>
      <w:r w:rsidRPr="00CA4C54">
        <w:t xml:space="preserve"> procentow</w:t>
      </w:r>
      <w:r w:rsidRPr="00CA4C54">
        <w:rPr>
          <w:rFonts w:hint="eastAsia"/>
        </w:rPr>
        <w:t>ą</w:t>
      </w:r>
      <w:r w:rsidRPr="00CA4C54">
        <w:t xml:space="preserve"> lub sposób jej obliczania;</w:t>
      </w:r>
    </w:p>
    <w:p w14:paraId="7CDAED9C" w14:textId="77777777" w:rsidR="00BE12D0" w:rsidRPr="00CA4C54" w:rsidRDefault="00BE12D0" w:rsidP="00BE12D0">
      <w:pPr>
        <w:pStyle w:val="ZPKTzmpktartykuempunktem"/>
      </w:pPr>
      <w:r w:rsidRPr="00CA4C54">
        <w:t>6)</w:t>
      </w:r>
      <w:r w:rsidRPr="00CA4C54">
        <w:tab/>
        <w:t>okre</w:t>
      </w:r>
      <w:r w:rsidRPr="00CA4C54">
        <w:rPr>
          <w:rFonts w:hint="eastAsia"/>
        </w:rPr>
        <w:t>ś</w:t>
      </w:r>
      <w:r w:rsidRPr="00CA4C54">
        <w:t>lenie sposobu i terminów wyp</w:t>
      </w:r>
      <w:r w:rsidRPr="00CA4C54">
        <w:rPr>
          <w:rFonts w:hint="eastAsia"/>
        </w:rPr>
        <w:t>ł</w:t>
      </w:r>
      <w:r w:rsidRPr="00CA4C54">
        <w:t>aty nale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>ci g</w:t>
      </w:r>
      <w:r w:rsidRPr="00CA4C54">
        <w:rPr>
          <w:rFonts w:hint="eastAsia"/>
        </w:rPr>
        <w:t>łó</w:t>
      </w:r>
      <w:r w:rsidRPr="00CA4C54">
        <w:t>wnej oraz nale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</w:t>
      </w:r>
      <w:r w:rsidRPr="00CA4C54">
        <w:t>ci ubocznych;</w:t>
      </w:r>
    </w:p>
    <w:p w14:paraId="75DA83FD" w14:textId="77777777" w:rsidR="00BE12D0" w:rsidRPr="00CA4C54" w:rsidRDefault="00BE12D0" w:rsidP="00BE12D0">
      <w:pPr>
        <w:pStyle w:val="ZPKTzmpktartykuempunktem"/>
      </w:pPr>
      <w:r w:rsidRPr="00CA4C54">
        <w:t>7)</w:t>
      </w:r>
      <w:r w:rsidRPr="00CA4C54">
        <w:tab/>
        <w:t>termin wykupu oraz zastrze</w:t>
      </w:r>
      <w:r w:rsidRPr="00CA4C54">
        <w:rPr>
          <w:rFonts w:hint="eastAsia"/>
        </w:rPr>
        <w:t>ż</w:t>
      </w:r>
      <w:r w:rsidRPr="00CA4C54">
        <w:t>enia w przedmiocie mo</w:t>
      </w:r>
      <w:r w:rsidRPr="00CA4C54">
        <w:rPr>
          <w:rFonts w:hint="eastAsia"/>
        </w:rPr>
        <w:t>ż</w:t>
      </w:r>
      <w:r w:rsidRPr="00CA4C54">
        <w:t>liwo</w:t>
      </w:r>
      <w:r w:rsidRPr="00CA4C54">
        <w:rPr>
          <w:rFonts w:hint="eastAsia"/>
        </w:rPr>
        <w:t>ś</w:t>
      </w:r>
      <w:r w:rsidRPr="00CA4C54">
        <w:t>ci wcze</w:t>
      </w:r>
      <w:r w:rsidRPr="00CA4C54">
        <w:rPr>
          <w:rFonts w:hint="eastAsia"/>
        </w:rPr>
        <w:t>ś</w:t>
      </w:r>
      <w:r w:rsidRPr="00CA4C54">
        <w:t>niejszego wykupu.</w:t>
      </w:r>
    </w:p>
    <w:p w14:paraId="5B0666BD" w14:textId="77777777" w:rsidR="00BE12D0" w:rsidRPr="00CA4C54" w:rsidRDefault="00BE12D0" w:rsidP="00BE12D0">
      <w:pPr>
        <w:pStyle w:val="ZUSTzmustartykuempunktem"/>
      </w:pPr>
      <w:r w:rsidRPr="00CA4C54">
        <w:t>7. Emisja skarbowych papierów warto</w:t>
      </w:r>
      <w:r w:rsidRPr="00CA4C54">
        <w:rPr>
          <w:rFonts w:hint="eastAsia"/>
        </w:rPr>
        <w:t>ś</w:t>
      </w:r>
      <w:r w:rsidRPr="00CA4C54">
        <w:t>ciowych nast</w:t>
      </w:r>
      <w:r w:rsidRPr="00CA4C54">
        <w:rPr>
          <w:rFonts w:hint="eastAsia"/>
        </w:rPr>
        <w:t>ę</w:t>
      </w:r>
      <w:r w:rsidRPr="00CA4C54">
        <w:t>puje z dniem zarejestrowania skarbowych papierów warto</w:t>
      </w:r>
      <w:r w:rsidRPr="00CA4C54">
        <w:rPr>
          <w:rFonts w:hint="eastAsia"/>
        </w:rPr>
        <w:t>ś</w:t>
      </w:r>
      <w:r w:rsidRPr="00CA4C54">
        <w:t>ciowych w depozycie papierów warto</w:t>
      </w:r>
      <w:r w:rsidRPr="00CA4C54">
        <w:rPr>
          <w:rFonts w:hint="eastAsia"/>
        </w:rPr>
        <w:t>ś</w:t>
      </w:r>
      <w:r w:rsidRPr="00CA4C54">
        <w:t>ciowych oraz w</w:t>
      </w:r>
      <w:r w:rsidR="007724AF" w:rsidRPr="00CA4C54">
        <w:t xml:space="preserve"> </w:t>
      </w:r>
      <w:r w:rsidRPr="00CA4C54">
        <w:t>kwocie równej warto</w:t>
      </w:r>
      <w:r w:rsidRPr="00CA4C54">
        <w:rPr>
          <w:rFonts w:hint="eastAsia"/>
        </w:rPr>
        <w:t>ś</w:t>
      </w:r>
      <w:r w:rsidRPr="00CA4C54">
        <w:t>ci nominalnej wyemitowanych papierów warto</w:t>
      </w:r>
      <w:r w:rsidRPr="00CA4C54">
        <w:rPr>
          <w:rFonts w:hint="eastAsia"/>
        </w:rPr>
        <w:t>ś</w:t>
      </w:r>
      <w:r w:rsidRPr="00CA4C54">
        <w:t>ciowych.</w:t>
      </w:r>
    </w:p>
    <w:p w14:paraId="1FA034CF" w14:textId="77777777" w:rsidR="00BE12D0" w:rsidRPr="00CA4C54" w:rsidRDefault="00BE12D0" w:rsidP="00BE12D0">
      <w:pPr>
        <w:pStyle w:val="ZUSTzmustartykuempunktem"/>
      </w:pPr>
      <w:r w:rsidRPr="00CA4C54">
        <w:t>8. Do emisji skarbowych papierów warto</w:t>
      </w:r>
      <w:r w:rsidRPr="00CA4C54">
        <w:rPr>
          <w:rFonts w:hint="eastAsia"/>
        </w:rPr>
        <w:t>ś</w:t>
      </w:r>
      <w:r w:rsidRPr="00CA4C54">
        <w:t>ciowych nie stosuje si</w:t>
      </w:r>
      <w:r w:rsidRPr="00CA4C54">
        <w:rPr>
          <w:rFonts w:hint="eastAsia"/>
        </w:rPr>
        <w:t>ę</w:t>
      </w:r>
      <w:r w:rsidRPr="00CA4C54">
        <w:t xml:space="preserve"> przepisów art. 98 i art. 102 ustawy z dnia 27 sierpnia 2009 r. o finansach publicznych oraz przepisów wydanych na podstawie art. 97 tej ustawy.”.</w:t>
      </w:r>
    </w:p>
    <w:p w14:paraId="60169C00" w14:textId="77777777" w:rsidR="00BE12D0" w:rsidRPr="00CA4C54" w:rsidRDefault="00BE12D0" w:rsidP="00782969">
      <w:pPr>
        <w:pStyle w:val="ARTartustawynprozporzdzenia"/>
        <w:keepNext/>
      </w:pPr>
      <w:bookmarkStart w:id="90" w:name="inne"/>
      <w:bookmarkEnd w:id="88"/>
      <w:bookmarkEnd w:id="90"/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35.</w:t>
      </w:r>
      <w:r w:rsidR="007724AF" w:rsidRPr="00CA4C54">
        <w:t xml:space="preserve"> </w:t>
      </w:r>
      <w:r w:rsidRPr="00CA4C54">
        <w:t>W</w:t>
      </w:r>
      <w:r w:rsidR="007724AF" w:rsidRPr="00CA4C54">
        <w:t xml:space="preserve"> </w:t>
      </w:r>
      <w:r w:rsidRPr="00CA4C54">
        <w:t>ustawie z</w:t>
      </w:r>
      <w:r w:rsidR="007724AF" w:rsidRPr="00CA4C54">
        <w:t xml:space="preserve"> </w:t>
      </w:r>
      <w:r w:rsidRPr="00CA4C54">
        <w:t>dnia 23</w:t>
      </w:r>
      <w:r w:rsidR="007724AF" w:rsidRPr="00CA4C54">
        <w:t xml:space="preserve"> </w:t>
      </w:r>
      <w:r w:rsidRPr="00CA4C54">
        <w:t>pa</w:t>
      </w:r>
      <w:r w:rsidRPr="00CA4C54">
        <w:rPr>
          <w:rFonts w:hint="eastAsia"/>
        </w:rPr>
        <w:t>ź</w:t>
      </w:r>
      <w:r w:rsidRPr="00CA4C54">
        <w:t>dziernika 2018</w:t>
      </w:r>
      <w:r w:rsidR="007724AF" w:rsidRPr="00CA4C54">
        <w:t xml:space="preserve"> </w:t>
      </w:r>
      <w:r w:rsidRPr="00CA4C54">
        <w:t>r. o</w:t>
      </w:r>
      <w:r w:rsidR="007724AF" w:rsidRPr="00CA4C54">
        <w:t xml:space="preserve"> </w:t>
      </w:r>
      <w:r w:rsidRPr="00CA4C54">
        <w:t>Rz</w:t>
      </w:r>
      <w:r w:rsidRPr="00CA4C54">
        <w:rPr>
          <w:rFonts w:hint="eastAsia"/>
        </w:rPr>
        <w:t>ą</w:t>
      </w:r>
      <w:r w:rsidRPr="00CA4C54">
        <w:t>dowym Funduszu Rozwoju Dróg (Dz.</w:t>
      </w:r>
      <w:r w:rsidR="007724AF" w:rsidRPr="00CA4C54">
        <w:t xml:space="preserve"> </w:t>
      </w:r>
      <w:r w:rsidRPr="00CA4C54">
        <w:t>U. z 2022 r. poz. 505 i 655) w art. 24 po ust. 5 dodaje si</w:t>
      </w:r>
      <w:r w:rsidRPr="00CA4C54">
        <w:rPr>
          <w:rFonts w:hint="eastAsia"/>
        </w:rPr>
        <w:t>ę</w:t>
      </w:r>
      <w:r w:rsidRPr="00CA4C54">
        <w:t xml:space="preserve"> ust. 5a w brzmieniu:</w:t>
      </w:r>
    </w:p>
    <w:p w14:paraId="5E6B8BAF" w14:textId="77777777" w:rsidR="00BE12D0" w:rsidRPr="00CA4C54" w:rsidRDefault="00BE12D0" w:rsidP="00782969">
      <w:pPr>
        <w:pStyle w:val="ZUSTzmustartykuempunktem"/>
        <w:keepNext/>
      </w:pPr>
      <w:r w:rsidRPr="00CA4C54" w:rsidDel="00C76479">
        <w:t>„</w:t>
      </w:r>
      <w:r w:rsidRPr="00CA4C54">
        <w:t>5a. W odniesieniu do inwestycji zlokalizowanych na:</w:t>
      </w:r>
    </w:p>
    <w:p w14:paraId="5EDA90B0" w14:textId="15D5ACF3" w:rsidR="00BE12D0" w:rsidRPr="00CA4C54" w:rsidRDefault="00BE12D0" w:rsidP="00BE12D0">
      <w:pPr>
        <w:pStyle w:val="ZPKTzmpktartykuempunktem"/>
      </w:pPr>
      <w:r w:rsidRPr="00CA4C54">
        <w:t>1)</w:t>
      </w:r>
      <w:r w:rsidRPr="00CA4C54">
        <w:tab/>
        <w:t>obszarze obj</w:t>
      </w:r>
      <w:r w:rsidRPr="00CA4C54">
        <w:rPr>
          <w:rFonts w:hint="eastAsia"/>
        </w:rPr>
        <w:t>ę</w:t>
      </w:r>
      <w:r w:rsidRPr="00CA4C54">
        <w:t>tym szczególnymi zasadami gospodarowania nieruchomo</w:t>
      </w:r>
      <w:r w:rsidRPr="00CA4C54">
        <w:rPr>
          <w:rFonts w:hint="eastAsia"/>
        </w:rPr>
        <w:t>ś</w:t>
      </w:r>
      <w:r w:rsidRPr="00CA4C54">
        <w:t>ciami, planowania i zagospodarowania przestrzennego oraz realizacji inwestycji, okre</w:t>
      </w:r>
      <w:r w:rsidRPr="00CA4C54">
        <w:rPr>
          <w:rFonts w:hint="eastAsia"/>
        </w:rPr>
        <w:t>ś</w:t>
      </w:r>
      <w:r w:rsidRPr="00CA4C54">
        <w:t>lonym w przepisach wydanych na podstawie art. 28 ust. 1 ustawy z dnia 10</w:t>
      </w:r>
      <w:r w:rsidR="00B74B3E" w:rsidRPr="00CA4C54">
        <w:t> </w:t>
      </w:r>
      <w:r w:rsidRPr="00CA4C54">
        <w:t>maja 2018 r. o Centralnym Porcie Komunikacyjnym (Dz. U. z 2021 r. poz. 1354 oraz z 2022 r. poz. 807, 1079 i …),</w:t>
      </w:r>
    </w:p>
    <w:p w14:paraId="01EDA129" w14:textId="046BD92B" w:rsidR="00BE12D0" w:rsidRPr="00CA4C54" w:rsidRDefault="00BE12D0" w:rsidP="00782969">
      <w:pPr>
        <w:pStyle w:val="ZPKTzmpktartykuempunktem"/>
        <w:keepNext/>
      </w:pPr>
      <w:r w:rsidRPr="00CA4C54">
        <w:t>2)</w:t>
      </w:r>
      <w:r w:rsidRPr="00CA4C54">
        <w:tab/>
        <w:t>obszarze obj</w:t>
      </w:r>
      <w:r w:rsidRPr="00CA4C54">
        <w:rPr>
          <w:rFonts w:hint="eastAsia"/>
        </w:rPr>
        <w:t>ę</w:t>
      </w:r>
      <w:r w:rsidRPr="00CA4C54">
        <w:t>tym strategi</w:t>
      </w:r>
      <w:r w:rsidRPr="00CA4C54">
        <w:rPr>
          <w:rFonts w:hint="eastAsia"/>
        </w:rPr>
        <w:t>ą</w:t>
      </w:r>
      <w:r w:rsidRPr="00CA4C54">
        <w:t xml:space="preserve"> rozwoju, o której mowa w dziale IVB ustawy z dnia 10</w:t>
      </w:r>
      <w:r w:rsidR="00B74B3E" w:rsidRPr="00CA4C54">
        <w:t> </w:t>
      </w:r>
      <w:r w:rsidRPr="00CA4C54">
        <w:t>maja 2018 r. o Centralnym Porcie Komunikacyjnym</w:t>
      </w:r>
    </w:p>
    <w:p w14:paraId="144C409E" w14:textId="77777777" w:rsidR="00BE12D0" w:rsidRPr="00CA4C54" w:rsidRDefault="00BE12D0" w:rsidP="00DB2D2F">
      <w:pPr>
        <w:pStyle w:val="ZCZWSPPKTzmczciwsppktartykuempunktem"/>
      </w:pPr>
      <w:r w:rsidRPr="00CA4C54">
        <w:t>− komisja mo</w:t>
      </w:r>
      <w:r w:rsidRPr="00CA4C54">
        <w:rPr>
          <w:rFonts w:hint="eastAsia"/>
        </w:rPr>
        <w:t>ż</w:t>
      </w:r>
      <w:r w:rsidRPr="00CA4C54">
        <w:t>e umie</w:t>
      </w:r>
      <w:r w:rsidRPr="00CA4C54">
        <w:rPr>
          <w:rFonts w:hint="eastAsia"/>
        </w:rPr>
        <w:t>ś</w:t>
      </w:r>
      <w:r w:rsidRPr="00CA4C54">
        <w:t>ci</w:t>
      </w:r>
      <w:r w:rsidRPr="00CA4C54">
        <w:rPr>
          <w:rFonts w:hint="eastAsia"/>
        </w:rPr>
        <w:t>ć</w:t>
      </w:r>
      <w:r w:rsidRPr="00CA4C54">
        <w:t xml:space="preserve"> na li</w:t>
      </w:r>
      <w:r w:rsidRPr="00CA4C54">
        <w:rPr>
          <w:rFonts w:hint="eastAsia"/>
        </w:rPr>
        <w:t>ś</w:t>
      </w:r>
      <w:r w:rsidRPr="00CA4C54">
        <w:t xml:space="preserve">cie, o której mowa w ust. 5, zadania powiatowe lub zadanie gminne do dofinansowania ze </w:t>
      </w:r>
      <w:r w:rsidRPr="00CA4C54">
        <w:rPr>
          <w:rFonts w:hint="eastAsia"/>
        </w:rPr>
        <w:t>ś</w:t>
      </w:r>
      <w:r w:rsidRPr="00CA4C54">
        <w:t>rodków Funduszu wy</w:t>
      </w:r>
      <w:r w:rsidRPr="00CA4C54">
        <w:rPr>
          <w:rFonts w:hint="eastAsia"/>
        </w:rPr>
        <w:t>łą</w:t>
      </w:r>
      <w:r w:rsidRPr="00CA4C54">
        <w:t>cznie po uzyskaniu pozytywnej opinii Pe</w:t>
      </w:r>
      <w:r w:rsidRPr="00CA4C54">
        <w:rPr>
          <w:rFonts w:hint="eastAsia"/>
        </w:rPr>
        <w:t>ł</w:t>
      </w:r>
      <w:r w:rsidRPr="00CA4C54">
        <w:t>nomocnika Rz</w:t>
      </w:r>
      <w:r w:rsidRPr="00CA4C54">
        <w:rPr>
          <w:rFonts w:hint="eastAsia"/>
        </w:rPr>
        <w:t>ą</w:t>
      </w:r>
      <w:r w:rsidRPr="00CA4C54">
        <w:t>du do spraw Centralnego Portu Komunikacyjnego, wydawanej w terminie 14 dni od dnia dor</w:t>
      </w:r>
      <w:r w:rsidRPr="00CA4C54">
        <w:rPr>
          <w:rFonts w:hint="eastAsia"/>
        </w:rPr>
        <w:t>ę</w:t>
      </w:r>
      <w:r w:rsidRPr="00CA4C54">
        <w:t>czenia wniosku Pe</w:t>
      </w:r>
      <w:r w:rsidRPr="00CA4C54">
        <w:rPr>
          <w:rFonts w:hint="eastAsia"/>
        </w:rPr>
        <w:t>ł</w:t>
      </w:r>
      <w:r w:rsidRPr="00CA4C54">
        <w:t>nomocnikowi.”.</w:t>
      </w:r>
    </w:p>
    <w:p w14:paraId="4C57B302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lastRenderedPageBreak/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36.</w:t>
      </w:r>
      <w:r w:rsidR="007724AF" w:rsidRPr="00CA4C54">
        <w:t xml:space="preserve"> </w:t>
      </w:r>
      <w:r w:rsidRPr="00CA4C54">
        <w:t>W ustawie z dnia 22 lutego 2019 r. o przygotowaniu i realizacji strategicznych inwestycji w sektorze naftowym (Dz. U. z 2021 r. poz. 1902 oraz z 2022 r. poz. 483) w art. 1 w</w:t>
      </w:r>
      <w:r w:rsidR="007724AF" w:rsidRPr="00CA4C54">
        <w:t xml:space="preserve"> </w:t>
      </w:r>
      <w:r w:rsidRPr="00CA4C54" w:rsidDel="00C4051F">
        <w:t>ust.</w:t>
      </w:r>
      <w:r w:rsidRPr="00CA4C54">
        <w:t xml:space="preserve"> 2 w pkt 2 w lit. d </w:t>
      </w:r>
      <w:r w:rsidRPr="00CA4C54">
        <w:rPr>
          <w:rFonts w:hint="eastAsia"/>
        </w:rPr>
        <w:t>ś</w:t>
      </w:r>
      <w:r w:rsidRPr="00CA4C54">
        <w:t>rednik zast</w:t>
      </w:r>
      <w:r w:rsidRPr="00CA4C54">
        <w:rPr>
          <w:rFonts w:hint="eastAsia"/>
        </w:rPr>
        <w:t>ę</w:t>
      </w:r>
      <w:r w:rsidRPr="00CA4C54">
        <w:t>puje si</w:t>
      </w:r>
      <w:r w:rsidRPr="00CA4C54">
        <w:rPr>
          <w:rFonts w:hint="eastAsia"/>
        </w:rPr>
        <w:t>ę</w:t>
      </w:r>
      <w:r w:rsidRPr="00CA4C54">
        <w:t xml:space="preserve"> przecinkiem i dodaje si</w:t>
      </w:r>
      <w:r w:rsidRPr="00CA4C54">
        <w:rPr>
          <w:rFonts w:hint="eastAsia"/>
        </w:rPr>
        <w:t>ę</w:t>
      </w:r>
      <w:r w:rsidRPr="00CA4C54">
        <w:t xml:space="preserve"> lit. e w brzmieniu:</w:t>
      </w:r>
    </w:p>
    <w:p w14:paraId="5B7B3AC0" w14:textId="6AFDBA32" w:rsidR="00BE12D0" w:rsidRPr="00CA4C54" w:rsidRDefault="00BE12D0" w:rsidP="00BE12D0">
      <w:pPr>
        <w:pStyle w:val="ZLITzmlitartykuempunktem"/>
      </w:pPr>
      <w:r w:rsidRPr="00CA4C54" w:rsidDel="00C76479">
        <w:t>„</w:t>
      </w:r>
      <w:r w:rsidRPr="00CA4C54">
        <w:t>e)</w:t>
      </w:r>
      <w:r w:rsidRPr="00CA4C54">
        <w:tab/>
        <w:t>Spó</w:t>
      </w:r>
      <w:r w:rsidRPr="00CA4C54">
        <w:rPr>
          <w:rFonts w:hint="eastAsia"/>
        </w:rPr>
        <w:t>ł</w:t>
      </w:r>
      <w:r w:rsidRPr="00CA4C54">
        <w:t>ka Celowa, o której mowa w art. 2 pkt 10 ustawy z dnia 10 maja 2018 r. o Centralnym Porcie Komunikacyjnym (Dz. U. z 2021 r. poz. 1354 oraz z 2022 r. poz. 807, 1079 i</w:t>
      </w:r>
      <w:r w:rsidR="00B74B3E" w:rsidRPr="00CA4C54">
        <w:t xml:space="preserve"> </w:t>
      </w:r>
      <w:r w:rsidRPr="00CA4C54">
        <w:t>…), lub spó</w:t>
      </w:r>
      <w:r w:rsidRPr="00CA4C54">
        <w:rPr>
          <w:rFonts w:hint="eastAsia"/>
        </w:rPr>
        <w:t>ł</w:t>
      </w:r>
      <w:r w:rsidRPr="00CA4C54">
        <w:t>ka, o której mowa w</w:t>
      </w:r>
      <w:r w:rsidR="007724AF" w:rsidRPr="00CA4C54">
        <w:t xml:space="preserve"> </w:t>
      </w:r>
      <w:r w:rsidRPr="00CA4C54">
        <w:t>art. 15 ust. 1 tej ustawy, na zasadach okre</w:t>
      </w:r>
      <w:r w:rsidRPr="00CA4C54">
        <w:rPr>
          <w:rFonts w:hint="eastAsia"/>
        </w:rPr>
        <w:t>ś</w:t>
      </w:r>
      <w:r w:rsidRPr="00CA4C54">
        <w:t>lonych w tej ustawie;”.</w:t>
      </w:r>
    </w:p>
    <w:p w14:paraId="2189CE97" w14:textId="77777777" w:rsidR="00BE12D0" w:rsidRPr="00CA4C54" w:rsidRDefault="00BE12D0" w:rsidP="00BE12D0">
      <w:pPr>
        <w:pStyle w:val="ROZDZODDZOZNoznaczenierozdziauluboddziau"/>
      </w:pPr>
      <w:r w:rsidRPr="00CA4C54">
        <w:t>Rozdzia</w:t>
      </w:r>
      <w:r w:rsidRPr="00CA4C54">
        <w:rPr>
          <w:rFonts w:hint="eastAsia"/>
        </w:rPr>
        <w:t>ł</w:t>
      </w:r>
      <w:r w:rsidRPr="00CA4C54">
        <w:t xml:space="preserve"> 3</w:t>
      </w:r>
    </w:p>
    <w:p w14:paraId="3EC72D7B" w14:textId="77777777" w:rsidR="00BE12D0" w:rsidRPr="00CA4C54" w:rsidRDefault="00BE12D0" w:rsidP="00CA4C54">
      <w:pPr>
        <w:pStyle w:val="ROZDZODDZPRZEDMprzedmiotregulacjirozdziauluboddziau"/>
      </w:pPr>
      <w:r w:rsidRPr="00CA4C54">
        <w:t>Przepisy przej</w:t>
      </w:r>
      <w:r w:rsidRPr="00CA4C54">
        <w:rPr>
          <w:rFonts w:hint="eastAsia"/>
        </w:rPr>
        <w:t>ś</w:t>
      </w:r>
      <w:r w:rsidRPr="00CA4C54">
        <w:t>ciowe, dostosowuj</w:t>
      </w:r>
      <w:r w:rsidRPr="00CA4C54">
        <w:rPr>
          <w:rFonts w:hint="eastAsia"/>
        </w:rPr>
        <w:t>ą</w:t>
      </w:r>
      <w:r w:rsidRPr="00CA4C54">
        <w:t>ce i ko</w:t>
      </w:r>
      <w:r w:rsidRPr="00CA4C54">
        <w:rPr>
          <w:rFonts w:hint="eastAsia"/>
        </w:rPr>
        <w:t>ń</w:t>
      </w:r>
      <w:r w:rsidRPr="00CA4C54">
        <w:t xml:space="preserve">cowe </w:t>
      </w:r>
    </w:p>
    <w:p w14:paraId="7A288B1E" w14:textId="29C43B33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37.</w:t>
      </w:r>
      <w:r w:rsidR="007724AF" w:rsidRPr="00CA4C54">
        <w:t xml:space="preserve"> </w:t>
      </w:r>
      <w:r w:rsidRPr="00CA4C54">
        <w:t>1.</w:t>
      </w:r>
      <w:bookmarkStart w:id="91" w:name="_Hlk85448624"/>
      <w:r w:rsidR="007724AF" w:rsidRPr="00CA4C54">
        <w:t xml:space="preserve"> </w:t>
      </w:r>
      <w:r w:rsidRPr="00CA4C54">
        <w:t>Do dnia przekszta</w:t>
      </w:r>
      <w:r w:rsidRPr="00CA4C54">
        <w:rPr>
          <w:rFonts w:hint="eastAsia"/>
        </w:rPr>
        <w:t>ł</w:t>
      </w:r>
      <w:r w:rsidRPr="00CA4C54">
        <w:t>cenia, o którym mowa w art. 8 ust. 2 niniejszej ustawy</w:t>
      </w:r>
      <w:bookmarkEnd w:id="91"/>
      <w:r w:rsidR="00F21885" w:rsidRPr="00CA4C54">
        <w:t>,</w:t>
      </w:r>
      <w:r w:rsidRPr="00CA4C54">
        <w:t xml:space="preserve"> art.</w:t>
      </w:r>
      <w:r w:rsidR="00F21885" w:rsidRPr="00CA4C54">
        <w:t> </w:t>
      </w:r>
      <w:r w:rsidRPr="00CA4C54">
        <w:t>4 ust. 1 pkt 2 ustawy zmienianej w art. 13 stosuje si</w:t>
      </w:r>
      <w:r w:rsidRPr="00CA4C54">
        <w:rPr>
          <w:rFonts w:hint="eastAsia"/>
        </w:rPr>
        <w:t>ę</w:t>
      </w:r>
      <w:r w:rsidRPr="00CA4C54">
        <w:t xml:space="preserve"> w brzmieniu dotychczasowym.</w:t>
      </w:r>
    </w:p>
    <w:p w14:paraId="006DEA06" w14:textId="77777777" w:rsidR="00BE12D0" w:rsidRPr="00CA4C54" w:rsidRDefault="00BE12D0" w:rsidP="00BE12D0">
      <w:pPr>
        <w:pStyle w:val="USTustnpkodeksu"/>
      </w:pPr>
      <w:r w:rsidRPr="00CA4C54">
        <w:t>2. Do dnia przekszta</w:t>
      </w:r>
      <w:r w:rsidRPr="00CA4C54">
        <w:rPr>
          <w:rFonts w:hint="eastAsia"/>
        </w:rPr>
        <w:t>ł</w:t>
      </w:r>
      <w:r w:rsidRPr="00CA4C54">
        <w:t>cenia, o którym mowa w art. 8 ust. 2, do roszcze</w:t>
      </w:r>
      <w:r w:rsidRPr="00CA4C54">
        <w:rPr>
          <w:rFonts w:hint="eastAsia"/>
        </w:rPr>
        <w:t>ń</w:t>
      </w:r>
      <w:r w:rsidRPr="00CA4C54">
        <w:t xml:space="preserve"> maj</w:t>
      </w:r>
      <w:r w:rsidRPr="00CA4C54">
        <w:rPr>
          <w:rFonts w:hint="eastAsia"/>
        </w:rPr>
        <w:t>ą</w:t>
      </w:r>
      <w:r w:rsidRPr="00CA4C54">
        <w:t>tkowych, o których mowa w art. 14 ust. 3 ustawy zmienianej w art. 30, stosuje si</w:t>
      </w:r>
      <w:r w:rsidRPr="00CA4C54">
        <w:rPr>
          <w:rFonts w:hint="eastAsia"/>
        </w:rPr>
        <w:t>ę</w:t>
      </w:r>
      <w:r w:rsidRPr="00CA4C54">
        <w:t xml:space="preserve"> art. 14 ust. 3 ustawy zmienianej w art. 30 w brzmieniu dotychczasowym.</w:t>
      </w:r>
    </w:p>
    <w:p w14:paraId="13B79FDB" w14:textId="77777777" w:rsidR="00BE12D0" w:rsidRPr="00CA4C54" w:rsidRDefault="00BE12D0" w:rsidP="00BE12D0">
      <w:pPr>
        <w:pStyle w:val="USTustnpkodeksu"/>
      </w:pPr>
      <w:bookmarkStart w:id="92" w:name="_Hlk96955822"/>
      <w:r w:rsidRPr="00CA4C54">
        <w:t>3. W przypadku roszcze</w:t>
      </w:r>
      <w:r w:rsidRPr="00CA4C54">
        <w:rPr>
          <w:rFonts w:hint="eastAsia"/>
        </w:rPr>
        <w:t>ń</w:t>
      </w:r>
      <w:r w:rsidRPr="00CA4C54">
        <w:t xml:space="preserve"> maj</w:t>
      </w:r>
      <w:r w:rsidRPr="00CA4C54">
        <w:rPr>
          <w:rFonts w:hint="eastAsia"/>
        </w:rPr>
        <w:t>ą</w:t>
      </w:r>
      <w:r w:rsidRPr="00CA4C54">
        <w:t>tkowych osób trzecich w stosunku do nieruchomo</w:t>
      </w:r>
      <w:r w:rsidRPr="00CA4C54">
        <w:rPr>
          <w:rFonts w:hint="eastAsia"/>
        </w:rPr>
        <w:t>ś</w:t>
      </w:r>
      <w:r w:rsidRPr="00CA4C54">
        <w:t>ci przedsi</w:t>
      </w:r>
      <w:r w:rsidRPr="00CA4C54">
        <w:rPr>
          <w:rFonts w:hint="eastAsia"/>
        </w:rPr>
        <w:t>ę</w:t>
      </w:r>
      <w:r w:rsidRPr="00CA4C54">
        <w:t>biorstwa pa</w:t>
      </w:r>
      <w:r w:rsidRPr="00CA4C54">
        <w:rPr>
          <w:rFonts w:hint="eastAsia"/>
        </w:rPr>
        <w:t>ń</w:t>
      </w:r>
      <w:r w:rsidRPr="00CA4C54">
        <w:t>stwowego „Porty Lotnicze” albo Polskich Portów Lotniczych Spó</w:t>
      </w:r>
      <w:r w:rsidRPr="00CA4C54">
        <w:rPr>
          <w:rFonts w:hint="eastAsia"/>
        </w:rPr>
        <w:t>ł</w:t>
      </w:r>
      <w:r w:rsidRPr="00CA4C54">
        <w:t>ki Akcyjnej, ujawnionych przed dniem 1 kwietnia 2007 r., Polskie Porty Lotnicze Spó</w:t>
      </w:r>
      <w:r w:rsidRPr="00CA4C54">
        <w:rPr>
          <w:rFonts w:hint="eastAsia"/>
        </w:rPr>
        <w:t>ł</w:t>
      </w:r>
      <w:r w:rsidRPr="00CA4C54">
        <w:t xml:space="preserve">ka Akcyjna i Polska Agencja </w:t>
      </w:r>
      <w:r w:rsidRPr="00CA4C54">
        <w:rPr>
          <w:rFonts w:hint="eastAsia"/>
        </w:rPr>
        <w:t>Ż</w:t>
      </w:r>
      <w:r w:rsidRPr="00CA4C54">
        <w:t>eglugi Powietrznej odpowiadaj</w:t>
      </w:r>
      <w:r w:rsidRPr="00CA4C54">
        <w:rPr>
          <w:rFonts w:hint="eastAsia"/>
        </w:rPr>
        <w:t>ą</w:t>
      </w:r>
      <w:r w:rsidRPr="00CA4C54">
        <w:t xml:space="preserve"> za te zobowi</w:t>
      </w:r>
      <w:r w:rsidRPr="00CA4C54">
        <w:rPr>
          <w:rFonts w:hint="eastAsia"/>
        </w:rPr>
        <w:t>ą</w:t>
      </w:r>
      <w:r w:rsidRPr="00CA4C54">
        <w:t xml:space="preserve">zania solidarnie. </w:t>
      </w:r>
    </w:p>
    <w:bookmarkEnd w:id="92"/>
    <w:p w14:paraId="067C4677" w14:textId="77777777" w:rsidR="00BE12D0" w:rsidRPr="00CA4C54" w:rsidRDefault="00BE12D0" w:rsidP="005B74F4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 xml:space="preserve">38. </w:t>
      </w:r>
      <w:r w:rsidRPr="00CA4C54">
        <w:t>1.</w:t>
      </w:r>
      <w:r w:rsidRPr="00CA4C54">
        <w:rPr>
          <w:rStyle w:val="Ppogrubienie"/>
          <w:b w:val="0"/>
        </w:rPr>
        <w:t xml:space="preserve"> </w:t>
      </w:r>
      <w:r w:rsidRPr="00CA4C54">
        <w:t>Do spraw obs</w:t>
      </w:r>
      <w:r w:rsidRPr="00CA4C54">
        <w:rPr>
          <w:rFonts w:hint="eastAsia"/>
        </w:rPr>
        <w:t>ł</w:t>
      </w:r>
      <w:r w:rsidRPr="00CA4C54">
        <w:t>ugi wniosków o</w:t>
      </w:r>
      <w:r w:rsidR="007724AF" w:rsidRPr="00CA4C54">
        <w:t xml:space="preserve"> </w:t>
      </w:r>
      <w:r w:rsidRPr="00CA4C54">
        <w:t>umo</w:t>
      </w:r>
      <w:r w:rsidRPr="00CA4C54">
        <w:rPr>
          <w:rFonts w:hint="eastAsia"/>
        </w:rPr>
        <w:t>ż</w:t>
      </w:r>
      <w:r w:rsidRPr="00CA4C54">
        <w:t>liwienie korzystania z us</w:t>
      </w:r>
      <w:r w:rsidRPr="00CA4C54">
        <w:rPr>
          <w:rFonts w:hint="eastAsia"/>
        </w:rPr>
        <w:t>ł</w:t>
      </w:r>
      <w:r w:rsidRPr="00CA4C54">
        <w:t>ug teleinformatycznego systemu ASG-EUPOS, o którym mowa w art. 40b ust. 1 pkt 1 ustawy zmienianej w art. 16, wszcz</w:t>
      </w:r>
      <w:r w:rsidRPr="00CA4C54">
        <w:rPr>
          <w:rFonts w:hint="eastAsia"/>
        </w:rPr>
        <w:t>ę</w:t>
      </w:r>
      <w:r w:rsidRPr="00CA4C54">
        <w:t>tych i niezako</w:t>
      </w:r>
      <w:r w:rsidRPr="00CA4C54">
        <w:rPr>
          <w:rFonts w:hint="eastAsia"/>
        </w:rPr>
        <w:t>ń</w:t>
      </w:r>
      <w:r w:rsidRPr="00CA4C54">
        <w:t>czonych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stosuje si</w:t>
      </w:r>
      <w:r w:rsidRPr="00CA4C54">
        <w:rPr>
          <w:rFonts w:hint="eastAsia"/>
        </w:rPr>
        <w:t>ę</w:t>
      </w:r>
      <w:r w:rsidRPr="00CA4C54">
        <w:t xml:space="preserve"> przepisy dotychczasowe.</w:t>
      </w:r>
    </w:p>
    <w:p w14:paraId="68A80128" w14:textId="77777777" w:rsidR="00BE12D0" w:rsidRPr="00782969" w:rsidRDefault="00BE12D0" w:rsidP="005B74F4">
      <w:pPr>
        <w:pStyle w:val="USTustnpkodeksu"/>
        <w:rPr>
          <w:rStyle w:val="Ppogrubienie"/>
          <w:b w:val="0"/>
        </w:rPr>
      </w:pPr>
      <w:r w:rsidRPr="00782969">
        <w:t>2.</w:t>
      </w:r>
      <w:r w:rsidR="007724AF" w:rsidRPr="00CA4C54">
        <w:t xml:space="preserve"> </w:t>
      </w:r>
      <w:r w:rsidRPr="00CA4C54">
        <w:t>Za dzie</w:t>
      </w:r>
      <w:r w:rsidRPr="00CA4C54">
        <w:rPr>
          <w:rFonts w:hint="eastAsia"/>
        </w:rPr>
        <w:t>ń</w:t>
      </w:r>
      <w:r w:rsidRPr="00CA4C54">
        <w:t xml:space="preserve"> zako</w:t>
      </w:r>
      <w:r w:rsidRPr="00CA4C54">
        <w:rPr>
          <w:rFonts w:hint="eastAsia"/>
        </w:rPr>
        <w:t>ń</w:t>
      </w:r>
      <w:r w:rsidRPr="00CA4C54">
        <w:t>czenia spraw zwi</w:t>
      </w:r>
      <w:r w:rsidRPr="00CA4C54">
        <w:rPr>
          <w:rFonts w:hint="eastAsia"/>
        </w:rPr>
        <w:t>ą</w:t>
      </w:r>
      <w:r w:rsidRPr="00CA4C54">
        <w:t>zanych z us</w:t>
      </w:r>
      <w:r w:rsidRPr="00CA4C54">
        <w:rPr>
          <w:rFonts w:hint="eastAsia"/>
        </w:rPr>
        <w:t>ł</w:t>
      </w:r>
      <w:r w:rsidRPr="00CA4C54">
        <w:t>ugami udost</w:t>
      </w:r>
      <w:r w:rsidRPr="00CA4C54">
        <w:rPr>
          <w:rFonts w:hint="eastAsia"/>
        </w:rPr>
        <w:t>ę</w:t>
      </w:r>
      <w:r w:rsidRPr="00CA4C54">
        <w:t>pniania materia</w:t>
      </w:r>
      <w:r w:rsidRPr="00CA4C54">
        <w:rPr>
          <w:rFonts w:hint="eastAsia"/>
        </w:rPr>
        <w:t>łó</w:t>
      </w:r>
      <w:r w:rsidRPr="00CA4C54">
        <w:t>w pa</w:t>
      </w:r>
      <w:r w:rsidRPr="00CA4C54">
        <w:rPr>
          <w:rFonts w:hint="eastAsia"/>
        </w:rPr>
        <w:t>ń</w:t>
      </w:r>
      <w:r w:rsidRPr="00CA4C54">
        <w:t>stwowego zasobu geodezyjnego i kartograficznego uznaje si</w:t>
      </w:r>
      <w:r w:rsidRPr="00CA4C54">
        <w:rPr>
          <w:rFonts w:hint="eastAsia"/>
        </w:rPr>
        <w:t>ę</w:t>
      </w:r>
      <w:r w:rsidRPr="00CA4C54">
        <w:t xml:space="preserve"> termin wskazany w licencji okre</w:t>
      </w:r>
      <w:r w:rsidRPr="00CA4C54">
        <w:rPr>
          <w:rFonts w:hint="eastAsia"/>
        </w:rPr>
        <w:t>ś</w:t>
      </w:r>
      <w:r w:rsidRPr="00CA4C54">
        <w:t>laj</w:t>
      </w:r>
      <w:r w:rsidRPr="00CA4C54">
        <w:rPr>
          <w:rFonts w:hint="eastAsia"/>
        </w:rPr>
        <w:t>ą</w:t>
      </w:r>
      <w:r w:rsidRPr="00CA4C54">
        <w:t>cy up</w:t>
      </w:r>
      <w:r w:rsidRPr="00CA4C54">
        <w:rPr>
          <w:rFonts w:hint="eastAsia"/>
        </w:rPr>
        <w:t>ł</w:t>
      </w:r>
      <w:r w:rsidRPr="00CA4C54">
        <w:t>yw prawa do korzystania z tych us</w:t>
      </w:r>
      <w:r w:rsidRPr="00CA4C54">
        <w:rPr>
          <w:rFonts w:hint="eastAsia"/>
        </w:rPr>
        <w:t>ł</w:t>
      </w:r>
      <w:r w:rsidRPr="00CA4C54">
        <w:t>ug.</w:t>
      </w:r>
    </w:p>
    <w:p w14:paraId="10414D63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39.</w:t>
      </w:r>
      <w:r w:rsidR="007724AF" w:rsidRPr="00CA4C54">
        <w:t xml:space="preserve"> </w:t>
      </w:r>
      <w:r w:rsidRPr="00CA4C54">
        <w:t>Do spraw uregulowanych ustaw</w:t>
      </w:r>
      <w:r w:rsidRPr="00CA4C54">
        <w:rPr>
          <w:rFonts w:hint="eastAsia"/>
        </w:rPr>
        <w:t>ą</w:t>
      </w:r>
      <w:r w:rsidRPr="00CA4C54">
        <w:t xml:space="preserve"> zmienian</w:t>
      </w:r>
      <w:r w:rsidRPr="00CA4C54">
        <w:rPr>
          <w:rFonts w:hint="eastAsia"/>
        </w:rPr>
        <w:t>ą</w:t>
      </w:r>
      <w:r w:rsidRPr="00CA4C54">
        <w:t xml:space="preserve"> w art. 19 wszcz</w:t>
      </w:r>
      <w:r w:rsidRPr="00CA4C54">
        <w:rPr>
          <w:rFonts w:hint="eastAsia"/>
        </w:rPr>
        <w:t>ę</w:t>
      </w:r>
      <w:r w:rsidRPr="00CA4C54">
        <w:t>tych i niezako</w:t>
      </w:r>
      <w:r w:rsidRPr="00CA4C54">
        <w:rPr>
          <w:rFonts w:hint="eastAsia"/>
        </w:rPr>
        <w:t>ń</w:t>
      </w:r>
      <w:r w:rsidRPr="00CA4C54">
        <w:t>czonych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przepisy ustawy zmienianej w art. 19 stosuje si</w:t>
      </w:r>
      <w:r w:rsidRPr="00CA4C54">
        <w:rPr>
          <w:rFonts w:hint="eastAsia"/>
        </w:rPr>
        <w:t>ę</w:t>
      </w:r>
      <w:r w:rsidRPr="00CA4C54">
        <w:t xml:space="preserve"> w brzmieniu dotychczasowym.</w:t>
      </w:r>
    </w:p>
    <w:p w14:paraId="344295B3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40.</w:t>
      </w:r>
      <w:r w:rsidR="007724AF" w:rsidRPr="00CA4C54">
        <w:t xml:space="preserve"> </w:t>
      </w:r>
      <w:r w:rsidRPr="00CA4C54">
        <w:t>1. Polskie Porty Lotnicze Spó</w:t>
      </w:r>
      <w:r w:rsidRPr="00CA4C54">
        <w:rPr>
          <w:rFonts w:hint="eastAsia"/>
        </w:rPr>
        <w:t>ł</w:t>
      </w:r>
      <w:r w:rsidRPr="00CA4C54">
        <w:t>ka Akcyjna w terminie 9 miesi</w:t>
      </w:r>
      <w:r w:rsidRPr="00CA4C54">
        <w:rPr>
          <w:rFonts w:hint="eastAsia"/>
        </w:rPr>
        <w:t>ę</w:t>
      </w:r>
      <w:r w:rsidRPr="00CA4C54">
        <w:t>cy od dnia przekszta</w:t>
      </w:r>
      <w:r w:rsidRPr="00CA4C54">
        <w:rPr>
          <w:rFonts w:hint="eastAsia"/>
        </w:rPr>
        <w:t>ł</w:t>
      </w:r>
      <w:r w:rsidRPr="00CA4C54">
        <w:t>cenia, o którym mowa w art. 8 ust. 2, dokonaj</w:t>
      </w:r>
      <w:r w:rsidRPr="00CA4C54">
        <w:rPr>
          <w:rFonts w:hint="eastAsia"/>
        </w:rPr>
        <w:t>ą</w:t>
      </w:r>
      <w:r w:rsidRPr="00CA4C54">
        <w:t xml:space="preserve"> aktualizacji dokumentów </w:t>
      </w:r>
      <w:r w:rsidRPr="00CA4C54">
        <w:lastRenderedPageBreak/>
        <w:t>wymaganych zgodnie z ustaw</w:t>
      </w:r>
      <w:r w:rsidRPr="00CA4C54">
        <w:rPr>
          <w:rFonts w:hint="eastAsia"/>
        </w:rPr>
        <w:t>ą</w:t>
      </w:r>
      <w:r w:rsidRPr="00CA4C54">
        <w:t xml:space="preserve"> zmienian</w:t>
      </w:r>
      <w:r w:rsidRPr="00CA4C54">
        <w:rPr>
          <w:rFonts w:hint="eastAsia"/>
        </w:rPr>
        <w:t>ą</w:t>
      </w:r>
      <w:r w:rsidRPr="00CA4C54">
        <w:t xml:space="preserve"> w art. 23 do prowadzenia lotniczej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gospodarczej.</w:t>
      </w:r>
    </w:p>
    <w:p w14:paraId="7975B97C" w14:textId="77777777" w:rsidR="00BE12D0" w:rsidRPr="00CA4C54" w:rsidRDefault="00BE12D0" w:rsidP="00BE12D0">
      <w:pPr>
        <w:pStyle w:val="USTustnpkodeksu"/>
      </w:pPr>
      <w:r w:rsidRPr="00CA4C54">
        <w:t>2. Dokumenty wymagane zgodnie z ustaw</w:t>
      </w:r>
      <w:r w:rsidRPr="00CA4C54">
        <w:rPr>
          <w:rFonts w:hint="eastAsia"/>
        </w:rPr>
        <w:t>ą</w:t>
      </w:r>
      <w:r w:rsidRPr="00CA4C54">
        <w:t xml:space="preserve"> zmienian</w:t>
      </w:r>
      <w:r w:rsidRPr="00CA4C54">
        <w:rPr>
          <w:rFonts w:hint="eastAsia"/>
        </w:rPr>
        <w:t>ą</w:t>
      </w:r>
      <w:r w:rsidRPr="00CA4C54">
        <w:t xml:space="preserve"> w art. 23 do prowadzenia lotniczej dzia</w:t>
      </w:r>
      <w:r w:rsidRPr="00CA4C54">
        <w:rPr>
          <w:rFonts w:hint="eastAsia"/>
        </w:rPr>
        <w:t>ł</w:t>
      </w:r>
      <w:r w:rsidRPr="00CA4C54">
        <w:t>alno</w:t>
      </w:r>
      <w:r w:rsidRPr="00CA4C54">
        <w:rPr>
          <w:rFonts w:hint="eastAsia"/>
        </w:rPr>
        <w:t>ś</w:t>
      </w:r>
      <w:r w:rsidRPr="00CA4C54">
        <w:t>ci gospodarczej b</w:t>
      </w:r>
      <w:r w:rsidRPr="00CA4C54">
        <w:rPr>
          <w:rFonts w:hint="eastAsia"/>
        </w:rPr>
        <w:t>ę</w:t>
      </w:r>
      <w:r w:rsidRPr="00CA4C54">
        <w:t>d</w:t>
      </w:r>
      <w:r w:rsidRPr="00CA4C54">
        <w:rPr>
          <w:rFonts w:hint="eastAsia"/>
        </w:rPr>
        <w:t>ą</w:t>
      </w:r>
      <w:r w:rsidRPr="00CA4C54">
        <w:t>ce w posiadaniu przedsi</w:t>
      </w:r>
      <w:r w:rsidRPr="00CA4C54">
        <w:rPr>
          <w:rFonts w:hint="eastAsia"/>
        </w:rPr>
        <w:t>ę</w:t>
      </w:r>
      <w:r w:rsidRPr="00CA4C54">
        <w:t>biorstwa pa</w:t>
      </w:r>
      <w:r w:rsidRPr="00CA4C54">
        <w:rPr>
          <w:rFonts w:hint="eastAsia"/>
        </w:rPr>
        <w:t>ń</w:t>
      </w:r>
      <w:r w:rsidRPr="00CA4C54">
        <w:t>stwowego „Porty Lotnicze”, o którym mowa w ustawie z dnia 15 wrze</w:t>
      </w:r>
      <w:r w:rsidRPr="00CA4C54">
        <w:rPr>
          <w:rFonts w:hint="eastAsia"/>
        </w:rPr>
        <w:t>ś</w:t>
      </w:r>
      <w:r w:rsidRPr="00CA4C54">
        <w:t>nia 2017 r. o przedsi</w:t>
      </w:r>
      <w:r w:rsidRPr="00CA4C54">
        <w:rPr>
          <w:rFonts w:hint="eastAsia"/>
        </w:rPr>
        <w:t>ę</w:t>
      </w:r>
      <w:r w:rsidRPr="00CA4C54">
        <w:t>biorstwie pa</w:t>
      </w:r>
      <w:r w:rsidRPr="00CA4C54">
        <w:rPr>
          <w:rFonts w:hint="eastAsia"/>
        </w:rPr>
        <w:t>ń</w:t>
      </w:r>
      <w:r w:rsidRPr="00CA4C54">
        <w:t xml:space="preserve">stwowym </w:t>
      </w:r>
      <w:r w:rsidRPr="00CA4C54" w:rsidDel="00C76479">
        <w:t>„</w:t>
      </w:r>
      <w:r w:rsidRPr="00CA4C54">
        <w:t>Porty Lotnicze</w:t>
      </w:r>
      <w:r w:rsidRPr="00CA4C54" w:rsidDel="00C76479">
        <w:t>”</w:t>
      </w:r>
      <w:r w:rsidRPr="00CA4C54">
        <w:t xml:space="preserve"> (Dz. U. poz. 1902), pozostaj</w:t>
      </w:r>
      <w:r w:rsidRPr="00CA4C54">
        <w:rPr>
          <w:rFonts w:hint="eastAsia"/>
        </w:rPr>
        <w:t>ą</w:t>
      </w:r>
      <w:r w:rsidRPr="00CA4C54">
        <w:t xml:space="preserve"> w mocy do czasu ich aktualizacji, dokonanej przez Polskie Porty Lotnicze Spó</w:t>
      </w:r>
      <w:r w:rsidRPr="00CA4C54">
        <w:rPr>
          <w:rFonts w:hint="eastAsia"/>
        </w:rPr>
        <w:t>ł</w:t>
      </w:r>
      <w:r w:rsidRPr="00CA4C54">
        <w:t>ka Akcyjna w terminie, o którym mowa w ust. 1.</w:t>
      </w:r>
    </w:p>
    <w:p w14:paraId="3459B27F" w14:textId="77777777" w:rsidR="00BE12D0" w:rsidRPr="00CA4C54" w:rsidRDefault="00BE12D0" w:rsidP="00782969">
      <w:pPr>
        <w:pStyle w:val="ARTartustawynprozporzdzenia"/>
        <w:keepNext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41.</w:t>
      </w:r>
      <w:r w:rsidR="007724AF" w:rsidRPr="00CA4C54">
        <w:t xml:space="preserve"> </w:t>
      </w:r>
      <w:bookmarkStart w:id="93" w:name="_Hlk103860113"/>
      <w:r w:rsidRPr="00CA4C54">
        <w:t>1. Do projektów studiów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gminy, projektów miejscowych planów zagospodarowania przestrzennego, a tak</w:t>
      </w:r>
      <w:r w:rsidRPr="00CA4C54">
        <w:rPr>
          <w:rFonts w:hint="eastAsia"/>
        </w:rPr>
        <w:t>ż</w:t>
      </w:r>
      <w:r w:rsidRPr="00CA4C54">
        <w:t>e ich zmian, w stosunku do których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ustawy:</w:t>
      </w:r>
    </w:p>
    <w:p w14:paraId="70219411" w14:textId="77777777" w:rsidR="00BE12D0" w:rsidRPr="00CA4C54" w:rsidRDefault="00BE12D0" w:rsidP="00BE12D0">
      <w:pPr>
        <w:pStyle w:val="PKTpunkt"/>
      </w:pPr>
      <w:r w:rsidRPr="00CA4C54">
        <w:t>1)</w:t>
      </w:r>
      <w:r w:rsidRPr="00CA4C54">
        <w:tab/>
        <w:t>podj</w:t>
      </w:r>
      <w:r w:rsidRPr="00CA4C54">
        <w:rPr>
          <w:rFonts w:hint="eastAsia"/>
        </w:rPr>
        <w:t>ę</w:t>
      </w:r>
      <w:r w:rsidRPr="00CA4C54">
        <w:t>to uchwa</w:t>
      </w:r>
      <w:r w:rsidRPr="00CA4C54">
        <w:rPr>
          <w:rFonts w:hint="eastAsia"/>
        </w:rPr>
        <w:t>łę</w:t>
      </w:r>
      <w:r w:rsidRPr="00CA4C54">
        <w:t xml:space="preserve"> o przyst</w:t>
      </w:r>
      <w:r w:rsidRPr="00CA4C54">
        <w:rPr>
          <w:rFonts w:hint="eastAsia"/>
        </w:rPr>
        <w:t>ą</w:t>
      </w:r>
      <w:r w:rsidRPr="00CA4C54">
        <w:t>pieniu do sporz</w:t>
      </w:r>
      <w:r w:rsidRPr="00CA4C54">
        <w:rPr>
          <w:rFonts w:hint="eastAsia"/>
        </w:rPr>
        <w:t>ą</w:t>
      </w:r>
      <w:r w:rsidRPr="00CA4C54">
        <w:t>dzenia lub zmiany studium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lub do sporz</w:t>
      </w:r>
      <w:r w:rsidRPr="00CA4C54">
        <w:rPr>
          <w:rFonts w:hint="eastAsia"/>
        </w:rPr>
        <w:t>ą</w:t>
      </w:r>
      <w:r w:rsidRPr="00CA4C54">
        <w:t>dzenia lub zmiany miejscowego planu zagospodarowania przestrzennego oraz</w:t>
      </w:r>
    </w:p>
    <w:p w14:paraId="533A3986" w14:textId="77777777" w:rsidR="00BE12D0" w:rsidRPr="00CA4C54" w:rsidRDefault="00BE12D0" w:rsidP="00782969">
      <w:pPr>
        <w:pStyle w:val="PKTpunkt"/>
        <w:keepNext/>
      </w:pPr>
      <w:r w:rsidRPr="00CA4C54">
        <w:t>2)</w:t>
      </w:r>
      <w:r w:rsidRPr="00CA4C54">
        <w:tab/>
        <w:t>og</w:t>
      </w:r>
      <w:r w:rsidRPr="00CA4C54">
        <w:rPr>
          <w:rFonts w:hint="eastAsia"/>
        </w:rPr>
        <w:t>ł</w:t>
      </w:r>
      <w:r w:rsidRPr="00CA4C54">
        <w:t>oszono w prasie miejscowej oraz przez obwieszczenie o wy</w:t>
      </w:r>
      <w:r w:rsidRPr="00CA4C54">
        <w:rPr>
          <w:rFonts w:hint="eastAsia"/>
        </w:rPr>
        <w:t>ł</w:t>
      </w:r>
      <w:r w:rsidRPr="00CA4C54">
        <w:t>o</w:t>
      </w:r>
      <w:r w:rsidRPr="00CA4C54">
        <w:rPr>
          <w:rFonts w:hint="eastAsia"/>
        </w:rPr>
        <w:t>ż</w:t>
      </w:r>
      <w:r w:rsidRPr="00CA4C54">
        <w:t>eniu projektu studium lub planu do publicznego wgl</w:t>
      </w:r>
      <w:r w:rsidRPr="00CA4C54">
        <w:rPr>
          <w:rFonts w:hint="eastAsia"/>
        </w:rPr>
        <w:t>ą</w:t>
      </w:r>
      <w:r w:rsidRPr="00CA4C54">
        <w:t>du</w:t>
      </w:r>
    </w:p>
    <w:p w14:paraId="7BBDB280" w14:textId="77777777" w:rsidR="00BE12D0" w:rsidRPr="00CA4C54" w:rsidRDefault="00BE12D0" w:rsidP="00BE12D0">
      <w:pPr>
        <w:pStyle w:val="CZWSPPKTczwsplnapunktw"/>
      </w:pPr>
      <w:r w:rsidRPr="00CA4C54">
        <w:t>−</w:t>
      </w:r>
      <w:r w:rsidR="00BD00DD" w:rsidRPr="00CA4C54">
        <w:t xml:space="preserve"> </w:t>
      </w:r>
      <w:r w:rsidRPr="00CA4C54">
        <w:t>stosuje si</w:t>
      </w:r>
      <w:r w:rsidRPr="00CA4C54">
        <w:rPr>
          <w:rFonts w:hint="eastAsia"/>
        </w:rPr>
        <w:t>ę</w:t>
      </w:r>
      <w:r w:rsidRPr="00CA4C54">
        <w:t xml:space="preserve"> przepisy dotychczasowe.</w:t>
      </w:r>
    </w:p>
    <w:p w14:paraId="3775DD20" w14:textId="77777777" w:rsidR="00BE12D0" w:rsidRPr="00CA4C54" w:rsidRDefault="00BE12D0" w:rsidP="00BE12D0">
      <w:pPr>
        <w:pStyle w:val="USTustnpkodeksu"/>
      </w:pPr>
      <w:r w:rsidRPr="00CA4C54">
        <w:t>2. Do projektów planów zagospodarowania przestrzennego województw, a tak</w:t>
      </w:r>
      <w:r w:rsidRPr="00CA4C54">
        <w:rPr>
          <w:rFonts w:hint="eastAsia"/>
        </w:rPr>
        <w:t>ż</w:t>
      </w:r>
      <w:r w:rsidRPr="00CA4C54">
        <w:t>e ich zmian, w stosunku do których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skierowano projekt planu do 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budownictwa, planowania i zagospodarowania przestrzennego oraz mieszkalnictwa, stosuje si</w:t>
      </w:r>
      <w:r w:rsidRPr="00CA4C54">
        <w:rPr>
          <w:rFonts w:hint="eastAsia"/>
        </w:rPr>
        <w:t>ę</w:t>
      </w:r>
      <w:r w:rsidRPr="00CA4C54">
        <w:t xml:space="preserve"> przepisy dotychczasowe.</w:t>
      </w:r>
    </w:p>
    <w:p w14:paraId="3FB0DB95" w14:textId="77777777" w:rsidR="00BE12D0" w:rsidRPr="00CA4C54" w:rsidRDefault="00BE12D0" w:rsidP="00BE12D0">
      <w:pPr>
        <w:pStyle w:val="USTustnpkodeksu"/>
      </w:pPr>
      <w:r w:rsidRPr="00CA4C54">
        <w:t>3. Plany zagospodarowania przestrzennego województw uchwalone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na podstawie przepisów ustawy zmienianej w art. 24, w brzmieniu dotychczasowym, zachowuj</w:t>
      </w:r>
      <w:r w:rsidRPr="00CA4C54">
        <w:rPr>
          <w:rFonts w:hint="eastAsia"/>
        </w:rPr>
        <w:t>ą</w:t>
      </w:r>
      <w:r w:rsidRPr="00CA4C54">
        <w:t xml:space="preserve"> 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ść</w:t>
      </w:r>
      <w:r w:rsidRPr="00CA4C54">
        <w:t>.</w:t>
      </w:r>
    </w:p>
    <w:p w14:paraId="7EE4BD7D" w14:textId="77777777" w:rsidR="00BE12D0" w:rsidRPr="00CA4C54" w:rsidRDefault="00BE12D0" w:rsidP="00BE12D0">
      <w:pPr>
        <w:pStyle w:val="USTustnpkodeksu"/>
      </w:pPr>
      <w:r w:rsidRPr="00CA4C54">
        <w:t>4. Studia uwarunkowa</w:t>
      </w:r>
      <w:r w:rsidRPr="00CA4C54">
        <w:rPr>
          <w:rFonts w:hint="eastAsia"/>
        </w:rPr>
        <w:t>ń</w:t>
      </w:r>
      <w:r w:rsidRPr="00CA4C54">
        <w:t xml:space="preserve"> i kierunków zagospodarowania przestrzennego gminy uchwalone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na podstawie przepisów ustawy zmienianej w art. 24, w brzmieniu dotychczasowym, zachowuj</w:t>
      </w:r>
      <w:r w:rsidRPr="00CA4C54">
        <w:rPr>
          <w:rFonts w:hint="eastAsia"/>
        </w:rPr>
        <w:t>ą</w:t>
      </w:r>
      <w:r w:rsidRPr="00CA4C54">
        <w:t xml:space="preserve"> wa</w:t>
      </w:r>
      <w:r w:rsidRPr="00CA4C54">
        <w:rPr>
          <w:rFonts w:hint="eastAsia"/>
        </w:rPr>
        <w:t>ż</w:t>
      </w:r>
      <w:r w:rsidRPr="00CA4C54">
        <w:t>no</w:t>
      </w:r>
      <w:r w:rsidRPr="00CA4C54">
        <w:rPr>
          <w:rFonts w:hint="eastAsia"/>
        </w:rPr>
        <w:t>ść</w:t>
      </w:r>
      <w:r w:rsidRPr="00CA4C54">
        <w:t>.</w:t>
      </w:r>
    </w:p>
    <w:p w14:paraId="284666DD" w14:textId="34A2074E" w:rsidR="00BE12D0" w:rsidRPr="00CA4C54" w:rsidRDefault="00BE12D0" w:rsidP="00BE12D0">
      <w:pPr>
        <w:pStyle w:val="USTustnpkodeksu"/>
      </w:pPr>
      <w:r w:rsidRPr="00CA4C54">
        <w:t>5. Miejscowe plany zagospodarowania przestrzennego uchwalone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na podstawie przepisów ustawy zmienianej w art. 24</w:t>
      </w:r>
      <w:r w:rsidR="006972F4" w:rsidRPr="00CA4C54">
        <w:t>,</w:t>
      </w:r>
      <w:r w:rsidRPr="00CA4C54">
        <w:t xml:space="preserve"> w brzmieniu dotychczasowym, obowi</w:t>
      </w:r>
      <w:r w:rsidRPr="00CA4C54">
        <w:rPr>
          <w:rFonts w:hint="eastAsia"/>
        </w:rPr>
        <w:t>ą</w:t>
      </w:r>
      <w:r w:rsidRPr="00CA4C54">
        <w:t>zuj</w:t>
      </w:r>
      <w:r w:rsidRPr="00CA4C54">
        <w:rPr>
          <w:rFonts w:hint="eastAsia"/>
        </w:rPr>
        <w:t>ą</w:t>
      </w:r>
      <w:r w:rsidRPr="00CA4C54">
        <w:t>ce w dniu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ustawy, zachowuj</w:t>
      </w:r>
      <w:r w:rsidRPr="00CA4C54">
        <w:rPr>
          <w:rFonts w:hint="eastAsia"/>
        </w:rPr>
        <w:t>ą</w:t>
      </w:r>
      <w:r w:rsidRPr="00CA4C54">
        <w:t xml:space="preserve"> moc.</w:t>
      </w:r>
    </w:p>
    <w:bookmarkEnd w:id="93"/>
    <w:p w14:paraId="2FE4E8E7" w14:textId="59BD531E" w:rsidR="00BE12D0" w:rsidRPr="00CA4C54" w:rsidRDefault="00BE12D0" w:rsidP="00BE12D0">
      <w:pPr>
        <w:pStyle w:val="USTustnpkodeksu"/>
      </w:pPr>
      <w:r w:rsidRPr="00CA4C54">
        <w:t>6. Do decyzji o warunkach zabudowy i zagospodarowania terenu, wydawanych na podstawie art. 50 i art. 59 ustawy zmienianej w art. 24, wobec których post</w:t>
      </w:r>
      <w:r w:rsidRPr="00CA4C54">
        <w:rPr>
          <w:rFonts w:hint="eastAsia"/>
        </w:rPr>
        <w:t>ę</w:t>
      </w:r>
      <w:r w:rsidRPr="00CA4C54">
        <w:t>powania zosta</w:t>
      </w:r>
      <w:r w:rsidRPr="00CA4C54">
        <w:rPr>
          <w:rFonts w:hint="eastAsia"/>
        </w:rPr>
        <w:t>ł</w:t>
      </w:r>
      <w:r w:rsidRPr="00CA4C54">
        <w:t xml:space="preserve">y </w:t>
      </w:r>
      <w:r w:rsidRPr="00CA4C54">
        <w:lastRenderedPageBreak/>
        <w:t>wszcz</w:t>
      </w:r>
      <w:r w:rsidRPr="00CA4C54">
        <w:rPr>
          <w:rFonts w:hint="eastAsia"/>
        </w:rPr>
        <w:t>ę</w:t>
      </w:r>
      <w:r w:rsidRPr="00CA4C54">
        <w:t>te i niezako</w:t>
      </w:r>
      <w:r w:rsidRPr="00CA4C54">
        <w:rPr>
          <w:rFonts w:hint="eastAsia"/>
        </w:rPr>
        <w:t>ń</w:t>
      </w:r>
      <w:r w:rsidRPr="00CA4C54">
        <w:t>czone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ustawy, stosuje si</w:t>
      </w:r>
      <w:r w:rsidRPr="00CA4C54">
        <w:rPr>
          <w:rFonts w:hint="eastAsia"/>
        </w:rPr>
        <w:t>ę</w:t>
      </w:r>
      <w:r w:rsidRPr="00CA4C54">
        <w:t xml:space="preserve"> przepisy dotychczasowe.</w:t>
      </w:r>
    </w:p>
    <w:p w14:paraId="7BC7BDBB" w14:textId="5DA1863A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42.</w:t>
      </w:r>
      <w:r w:rsidR="007724AF" w:rsidRPr="00CA4C54">
        <w:t xml:space="preserve"> </w:t>
      </w:r>
      <w:r w:rsidRPr="00CA4C54">
        <w:t>Do post</w:t>
      </w:r>
      <w:r w:rsidRPr="00CA4C54">
        <w:rPr>
          <w:rFonts w:hint="eastAsia"/>
        </w:rPr>
        <w:t>ę</w:t>
      </w:r>
      <w:r w:rsidRPr="00CA4C54">
        <w:t>powa</w:t>
      </w:r>
      <w:r w:rsidRPr="00CA4C54">
        <w:rPr>
          <w:rFonts w:hint="eastAsia"/>
        </w:rPr>
        <w:t>ń</w:t>
      </w:r>
      <w:r w:rsidRPr="00CA4C54">
        <w:t xml:space="preserve"> wszcz</w:t>
      </w:r>
      <w:r w:rsidRPr="00CA4C54">
        <w:rPr>
          <w:rFonts w:hint="eastAsia"/>
        </w:rPr>
        <w:t>ę</w:t>
      </w:r>
      <w:r w:rsidRPr="00CA4C54">
        <w:t>tych na podstawie ustawy zmienianej w art. 26, a niezako</w:t>
      </w:r>
      <w:r w:rsidRPr="00CA4C54">
        <w:rPr>
          <w:rFonts w:hint="eastAsia"/>
        </w:rPr>
        <w:t>ń</w:t>
      </w:r>
      <w:r w:rsidRPr="00CA4C54">
        <w:t>czonych do dnia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</w:t>
      </w:r>
      <w:r w:rsidR="006972F4" w:rsidRPr="00CA4C54">
        <w:t>,</w:t>
      </w:r>
      <w:r w:rsidRPr="00CA4C54">
        <w:t xml:space="preserve"> stosuje si</w:t>
      </w:r>
      <w:r w:rsidRPr="00CA4C54">
        <w:rPr>
          <w:rFonts w:hint="eastAsia"/>
        </w:rPr>
        <w:t>ę</w:t>
      </w:r>
      <w:r w:rsidRPr="00CA4C54">
        <w:t xml:space="preserve"> przepisy dotychczasowe.</w:t>
      </w:r>
    </w:p>
    <w:p w14:paraId="38C6AAA4" w14:textId="1E0EC8DC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43.</w:t>
      </w:r>
      <w:r w:rsidR="007724AF" w:rsidRPr="00CA4C54">
        <w:t xml:space="preserve"> </w:t>
      </w:r>
      <w:r w:rsidRPr="00CA4C54">
        <w:t>Do post</w:t>
      </w:r>
      <w:r w:rsidRPr="00CA4C54">
        <w:rPr>
          <w:rFonts w:hint="eastAsia"/>
        </w:rPr>
        <w:t>ę</w:t>
      </w:r>
      <w:r w:rsidRPr="00CA4C54">
        <w:t>powa</w:t>
      </w:r>
      <w:r w:rsidRPr="00CA4C54">
        <w:rPr>
          <w:rFonts w:hint="eastAsia"/>
        </w:rPr>
        <w:t>ń</w:t>
      </w:r>
      <w:r w:rsidRPr="00CA4C54">
        <w:t xml:space="preserve"> o udzielenie zamówie</w:t>
      </w:r>
      <w:r w:rsidRPr="00CA4C54">
        <w:rPr>
          <w:rFonts w:hint="eastAsia"/>
        </w:rPr>
        <w:t>ń</w:t>
      </w:r>
      <w:r w:rsidRPr="00CA4C54">
        <w:t xml:space="preserve"> prowadzonych przez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 xml:space="preserve"> Celow</w:t>
      </w:r>
      <w:r w:rsidRPr="00CA4C54">
        <w:rPr>
          <w:rFonts w:hint="eastAsia"/>
        </w:rPr>
        <w:t>ą</w:t>
      </w:r>
      <w:r w:rsidRPr="00CA4C54">
        <w:t xml:space="preserve"> lub spó</w:t>
      </w:r>
      <w:r w:rsidRPr="00CA4C54">
        <w:rPr>
          <w:rFonts w:hint="eastAsia"/>
        </w:rPr>
        <w:t>ł</w:t>
      </w:r>
      <w:r w:rsidRPr="00CA4C54">
        <w:t>k</w:t>
      </w:r>
      <w:r w:rsidRPr="00CA4C54">
        <w:rPr>
          <w:rFonts w:hint="eastAsia"/>
        </w:rPr>
        <w:t>ę</w:t>
      </w:r>
      <w:r w:rsidRPr="00CA4C54">
        <w:t>, o której mowa w art. 15 ust. 1 ustawy zmienianej w art. 34, wszcz</w:t>
      </w:r>
      <w:r w:rsidRPr="00CA4C54">
        <w:rPr>
          <w:rFonts w:hint="eastAsia"/>
        </w:rPr>
        <w:t>ę</w:t>
      </w:r>
      <w:r w:rsidRPr="00CA4C54">
        <w:t>tych i niezako</w:t>
      </w:r>
      <w:r w:rsidRPr="00CA4C54">
        <w:rPr>
          <w:rFonts w:hint="eastAsia"/>
        </w:rPr>
        <w:t>ń</w:t>
      </w:r>
      <w:r w:rsidRPr="00CA4C54">
        <w:t>czonych przed wej</w:t>
      </w:r>
      <w:r w:rsidRPr="00CA4C54">
        <w:rPr>
          <w:rFonts w:hint="eastAsia"/>
        </w:rPr>
        <w:t>ś</w:t>
      </w:r>
      <w:r w:rsidRPr="00CA4C54">
        <w:t>ciem w</w:t>
      </w:r>
      <w:r w:rsidR="007724AF" w:rsidRPr="00CA4C54">
        <w:t xml:space="preserve"> </w:t>
      </w:r>
      <w:r w:rsidRPr="00CA4C54">
        <w:rPr>
          <w:rFonts w:hint="eastAsia"/>
        </w:rPr>
        <w:t>ż</w:t>
      </w:r>
      <w:r w:rsidRPr="00CA4C54">
        <w:t>ycie niniejszej ustawy, stosuje si</w:t>
      </w:r>
      <w:r w:rsidRPr="00CA4C54">
        <w:rPr>
          <w:rFonts w:hint="eastAsia"/>
        </w:rPr>
        <w:t>ę</w:t>
      </w:r>
      <w:r w:rsidRPr="00CA4C54">
        <w:t xml:space="preserve"> art. 12 ust. 4 ustawy zmienianej w art. 34 w brzmieniu nadanym niniejsz</w:t>
      </w:r>
      <w:r w:rsidRPr="00CA4C54">
        <w:rPr>
          <w:rFonts w:hint="eastAsia"/>
        </w:rPr>
        <w:t>ą</w:t>
      </w:r>
      <w:r w:rsidRPr="00CA4C54">
        <w:t xml:space="preserve"> ustaw</w:t>
      </w:r>
      <w:r w:rsidRPr="00CA4C54">
        <w:rPr>
          <w:rFonts w:hint="eastAsia"/>
        </w:rPr>
        <w:t>ą</w:t>
      </w:r>
      <w:r w:rsidRPr="00CA4C54">
        <w:t xml:space="preserve">, z tym </w:t>
      </w:r>
      <w:r w:rsidRPr="00CA4C54">
        <w:rPr>
          <w:rFonts w:hint="eastAsia"/>
        </w:rPr>
        <w:t>ż</w:t>
      </w:r>
      <w:r w:rsidRPr="00CA4C54">
        <w:t>e czynno</w:t>
      </w:r>
      <w:r w:rsidRPr="00CA4C54">
        <w:rPr>
          <w:rFonts w:hint="eastAsia"/>
        </w:rPr>
        <w:t>ś</w:t>
      </w:r>
      <w:r w:rsidRPr="00CA4C54">
        <w:t>ci dokonane przed wej</w:t>
      </w:r>
      <w:r w:rsidRPr="00CA4C54">
        <w:rPr>
          <w:rFonts w:hint="eastAsia"/>
        </w:rPr>
        <w:t>ś</w:t>
      </w:r>
      <w:r w:rsidRPr="00CA4C54">
        <w:t xml:space="preserve">ciem ustawy w </w:t>
      </w:r>
      <w:r w:rsidRPr="00CA4C54">
        <w:rPr>
          <w:rFonts w:hint="eastAsia"/>
        </w:rPr>
        <w:t>ż</w:t>
      </w:r>
      <w:r w:rsidRPr="00CA4C54">
        <w:t>ycie pozostaj</w:t>
      </w:r>
      <w:r w:rsidRPr="00CA4C54">
        <w:rPr>
          <w:rFonts w:hint="eastAsia"/>
        </w:rPr>
        <w:t>ą</w:t>
      </w:r>
      <w:r w:rsidRPr="00CA4C54">
        <w:t xml:space="preserve"> w mocy.</w:t>
      </w:r>
    </w:p>
    <w:p w14:paraId="388D2B39" w14:textId="782E3EAC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44.</w:t>
      </w:r>
      <w:r w:rsidR="007724AF" w:rsidRPr="00CA4C54">
        <w:t xml:space="preserve"> </w:t>
      </w:r>
      <w:r w:rsidRPr="00CA4C54">
        <w:t>Do post</w:t>
      </w:r>
      <w:r w:rsidRPr="00CA4C54">
        <w:rPr>
          <w:rFonts w:hint="eastAsia"/>
        </w:rPr>
        <w:t>ę</w:t>
      </w:r>
      <w:r w:rsidRPr="00CA4C54">
        <w:t>powa</w:t>
      </w:r>
      <w:r w:rsidRPr="00CA4C54">
        <w:rPr>
          <w:rFonts w:hint="eastAsia"/>
        </w:rPr>
        <w:t>ń</w:t>
      </w:r>
      <w:r w:rsidRPr="00CA4C54">
        <w:t xml:space="preserve"> w sprawie wydania decyzji o ustaleniu lokalizacji linii kolejowej i decyzji o pozwoleniu na budow</w:t>
      </w:r>
      <w:r w:rsidRPr="00CA4C54">
        <w:rPr>
          <w:rFonts w:hint="eastAsia"/>
        </w:rPr>
        <w:t>ę</w:t>
      </w:r>
      <w:r w:rsidRPr="00CA4C54">
        <w:t xml:space="preserve"> linii kolejowej, o których mowa w rozdziale 2b ustawy zmienianej w art. 25, wszcz</w:t>
      </w:r>
      <w:r w:rsidRPr="00CA4C54">
        <w:rPr>
          <w:rFonts w:hint="eastAsia"/>
        </w:rPr>
        <w:t>ę</w:t>
      </w:r>
      <w:r w:rsidRPr="00CA4C54">
        <w:t>tych i niezako</w:t>
      </w:r>
      <w:r w:rsidRPr="00CA4C54">
        <w:rPr>
          <w:rFonts w:hint="eastAsia"/>
        </w:rPr>
        <w:t>ń</w:t>
      </w:r>
      <w:r w:rsidRPr="00CA4C54">
        <w:t>czonych decyzj</w:t>
      </w:r>
      <w:r w:rsidRPr="00CA4C54">
        <w:rPr>
          <w:rFonts w:hint="eastAsia"/>
        </w:rPr>
        <w:t>ą</w:t>
      </w:r>
      <w:r w:rsidRPr="00CA4C54">
        <w:t xml:space="preserve"> ostateczn</w:t>
      </w:r>
      <w:r w:rsidRPr="00CA4C54">
        <w:rPr>
          <w:rFonts w:hint="eastAsia"/>
        </w:rPr>
        <w:t>ą</w:t>
      </w:r>
      <w:r w:rsidRPr="00CA4C54">
        <w:t xml:space="preserve">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stosuje si</w:t>
      </w:r>
      <w:r w:rsidRPr="00CA4C54">
        <w:rPr>
          <w:rFonts w:hint="eastAsia"/>
        </w:rPr>
        <w:t>ę</w:t>
      </w:r>
      <w:r w:rsidRPr="00CA4C54">
        <w:t xml:space="preserve"> przepisy ustawy zmienianej w art. 25 w brzmieniu nadanym niniejsz</w:t>
      </w:r>
      <w:r w:rsidRPr="00CA4C54">
        <w:rPr>
          <w:rFonts w:hint="eastAsia"/>
        </w:rPr>
        <w:t>ą</w:t>
      </w:r>
      <w:r w:rsidRPr="00CA4C54">
        <w:t xml:space="preserve"> ustaw</w:t>
      </w:r>
      <w:r w:rsidRPr="00CA4C54">
        <w:rPr>
          <w:rFonts w:hint="eastAsia"/>
        </w:rPr>
        <w:t>ą</w:t>
      </w:r>
      <w:r w:rsidRPr="00CA4C54">
        <w:t>.</w:t>
      </w:r>
    </w:p>
    <w:p w14:paraId="1ABFF4CA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45.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Do spraw wszcz</w:t>
      </w:r>
      <w:r w:rsidRPr="00CA4C54">
        <w:rPr>
          <w:rFonts w:hint="eastAsia"/>
        </w:rPr>
        <w:t>ę</w:t>
      </w:r>
      <w:r w:rsidRPr="00CA4C54">
        <w:t>tych na podstawie ustawy zmienianej w art. 34 i</w:t>
      </w:r>
      <w:r w:rsidR="007724AF" w:rsidRPr="00CA4C54">
        <w:t xml:space="preserve"> </w:t>
      </w:r>
      <w:r w:rsidRPr="00CA4C54">
        <w:t>niezako</w:t>
      </w:r>
      <w:r w:rsidRPr="00CA4C54">
        <w:rPr>
          <w:rFonts w:hint="eastAsia"/>
        </w:rPr>
        <w:t>ń</w:t>
      </w:r>
      <w:r w:rsidRPr="00CA4C54">
        <w:t>czonych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stosuje si</w:t>
      </w:r>
      <w:r w:rsidRPr="00CA4C54">
        <w:rPr>
          <w:rFonts w:hint="eastAsia"/>
        </w:rPr>
        <w:t>ę</w:t>
      </w:r>
      <w:r w:rsidRPr="00CA4C54">
        <w:t xml:space="preserve"> przepisy ustawy zmienianej w art. 31 w brzmieniu dotychczasowym.</w:t>
      </w:r>
    </w:p>
    <w:p w14:paraId="511E9D02" w14:textId="77777777" w:rsidR="00BE12D0" w:rsidRPr="00CA4C54" w:rsidRDefault="00BE12D0" w:rsidP="00BE12D0">
      <w:pPr>
        <w:pStyle w:val="USTustnpkodeksu"/>
      </w:pPr>
      <w:r w:rsidRPr="00CA4C54">
        <w:t>2. Do spraw wszcz</w:t>
      </w:r>
      <w:r w:rsidRPr="00CA4C54">
        <w:rPr>
          <w:rFonts w:hint="eastAsia"/>
        </w:rPr>
        <w:t>ę</w:t>
      </w:r>
      <w:r w:rsidRPr="00CA4C54">
        <w:t>tych na podstawie ustawy zmienianej w art. 31 i niezako</w:t>
      </w:r>
      <w:r w:rsidRPr="00CA4C54">
        <w:rPr>
          <w:rFonts w:hint="eastAsia"/>
        </w:rPr>
        <w:t>ń</w:t>
      </w:r>
      <w:r w:rsidRPr="00CA4C54">
        <w:t>czonych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dotycz</w:t>
      </w:r>
      <w:r w:rsidRPr="00CA4C54">
        <w:rPr>
          <w:rFonts w:hint="eastAsia"/>
        </w:rPr>
        <w:t>ą</w:t>
      </w:r>
      <w:r w:rsidRPr="00CA4C54">
        <w:t>cych Inwestycji lub Inwestycji Towarzysz</w:t>
      </w:r>
      <w:r w:rsidRPr="00CA4C54">
        <w:rPr>
          <w:rFonts w:hint="eastAsia"/>
        </w:rPr>
        <w:t>ą</w:t>
      </w:r>
      <w:r w:rsidRPr="00CA4C54">
        <w:t>cych, o których mowa w ustawie zmienianej w art. 34, stosuje si</w:t>
      </w:r>
      <w:r w:rsidRPr="00CA4C54">
        <w:rPr>
          <w:rFonts w:hint="eastAsia"/>
        </w:rPr>
        <w:t>ę</w:t>
      </w:r>
      <w:r w:rsidRPr="00CA4C54">
        <w:t xml:space="preserve"> przepisy ustawy zmienianej w art. 31 w brzmieniu nadanym niniejsz</w:t>
      </w:r>
      <w:r w:rsidRPr="00CA4C54">
        <w:rPr>
          <w:rFonts w:hint="eastAsia"/>
        </w:rPr>
        <w:t>ą</w:t>
      </w:r>
      <w:r w:rsidRPr="00CA4C54">
        <w:t xml:space="preserve"> ustaw</w:t>
      </w:r>
      <w:r w:rsidRPr="00CA4C54">
        <w:rPr>
          <w:rFonts w:hint="eastAsia"/>
        </w:rPr>
        <w:t>ą</w:t>
      </w:r>
      <w:r w:rsidRPr="00CA4C54">
        <w:t>.</w:t>
      </w:r>
    </w:p>
    <w:p w14:paraId="1E7A3556" w14:textId="794CA0BC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46.</w:t>
      </w:r>
      <w:r w:rsidR="007724AF" w:rsidRPr="00CA4C54">
        <w:t xml:space="preserve"> </w:t>
      </w:r>
      <w:r w:rsidRPr="00CA4C54">
        <w:t>1. Do post</w:t>
      </w:r>
      <w:r w:rsidRPr="00CA4C54">
        <w:rPr>
          <w:rFonts w:hint="eastAsia"/>
        </w:rPr>
        <w:t>ę</w:t>
      </w:r>
      <w:r w:rsidRPr="00CA4C54">
        <w:t>powa</w:t>
      </w:r>
      <w:r w:rsidRPr="00CA4C54">
        <w:rPr>
          <w:rFonts w:hint="eastAsia"/>
        </w:rPr>
        <w:t>ń</w:t>
      </w:r>
      <w:r w:rsidRPr="00CA4C54">
        <w:t xml:space="preserve"> w sprawie decyzji</w:t>
      </w:r>
      <w:r w:rsidR="007724AF" w:rsidRPr="00CA4C54">
        <w:t xml:space="preserve"> </w:t>
      </w:r>
      <w:r w:rsidRPr="00CA4C54">
        <w:t>o zezwoleniu na udost</w:t>
      </w:r>
      <w:r w:rsidRPr="00CA4C54">
        <w:rPr>
          <w:rFonts w:hint="eastAsia"/>
        </w:rPr>
        <w:t>ę</w:t>
      </w:r>
      <w:r w:rsidRPr="00CA4C54">
        <w:t>pnienie nieruchomo</w:t>
      </w:r>
      <w:r w:rsidRPr="00CA4C54">
        <w:rPr>
          <w:rFonts w:hint="eastAsia"/>
        </w:rPr>
        <w:t>ś</w:t>
      </w:r>
      <w:r w:rsidRPr="00CA4C54">
        <w:t>ci, o której mowa w art. 30 ust. 3 ustawy zmienianej w art. 34, wszcz</w:t>
      </w:r>
      <w:r w:rsidRPr="00CA4C54">
        <w:rPr>
          <w:rFonts w:hint="eastAsia"/>
        </w:rPr>
        <w:t>ę</w:t>
      </w:r>
      <w:r w:rsidRPr="00CA4C54">
        <w:t>tych i</w:t>
      </w:r>
      <w:r w:rsidR="007724AF" w:rsidRPr="00CA4C54">
        <w:t xml:space="preserve"> </w:t>
      </w:r>
      <w:r w:rsidRPr="00CA4C54">
        <w:t>niezako</w:t>
      </w:r>
      <w:r w:rsidRPr="00CA4C54">
        <w:rPr>
          <w:rFonts w:hint="eastAsia"/>
        </w:rPr>
        <w:t>ń</w:t>
      </w:r>
      <w:r w:rsidRPr="00CA4C54">
        <w:t>czonych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ustawy, stosuje si</w:t>
      </w:r>
      <w:r w:rsidRPr="00CA4C54">
        <w:rPr>
          <w:rFonts w:hint="eastAsia"/>
        </w:rPr>
        <w:t>ę</w:t>
      </w:r>
      <w:r w:rsidRPr="00CA4C54">
        <w:t xml:space="preserve"> przepisy dotychczasowe.</w:t>
      </w:r>
    </w:p>
    <w:p w14:paraId="515CF564" w14:textId="77777777" w:rsidR="00BE12D0" w:rsidRPr="00CA4C54" w:rsidRDefault="00BE12D0" w:rsidP="00BE12D0">
      <w:pPr>
        <w:pStyle w:val="USTustnpkodeksu"/>
      </w:pPr>
      <w:r w:rsidRPr="00CA4C54">
        <w:t>2. Decyzje</w:t>
      </w:r>
      <w:r w:rsidR="007724AF" w:rsidRPr="00CA4C54">
        <w:t xml:space="preserve"> </w:t>
      </w:r>
      <w:r w:rsidRPr="00CA4C54">
        <w:t>o zezwoleniu na udost</w:t>
      </w:r>
      <w:r w:rsidRPr="00CA4C54">
        <w:rPr>
          <w:rFonts w:hint="eastAsia"/>
        </w:rPr>
        <w:t>ę</w:t>
      </w:r>
      <w:r w:rsidRPr="00CA4C54">
        <w:t>pnienie nieruchomo</w:t>
      </w:r>
      <w:r w:rsidRPr="00CA4C54">
        <w:rPr>
          <w:rFonts w:hint="eastAsia"/>
        </w:rPr>
        <w:t>ś</w:t>
      </w:r>
      <w:r w:rsidRPr="00CA4C54">
        <w:t>ci, wydane na podstawie art. 30 ust. 3 ustawy zmienianej w art. 34, pozostaj</w:t>
      </w:r>
      <w:r w:rsidRPr="00CA4C54">
        <w:rPr>
          <w:rFonts w:hint="eastAsia"/>
        </w:rPr>
        <w:t>ą</w:t>
      </w:r>
      <w:r w:rsidRPr="00CA4C54">
        <w:t xml:space="preserve"> w mocy.</w:t>
      </w:r>
    </w:p>
    <w:p w14:paraId="763ECC4D" w14:textId="77777777" w:rsidR="00BE12D0" w:rsidRPr="00CA4C54" w:rsidRDefault="00BE12D0" w:rsidP="00BE12D0">
      <w:pPr>
        <w:pStyle w:val="USTustnpkodeksu"/>
      </w:pPr>
      <w:r w:rsidRPr="00CA4C54">
        <w:t>3. Do przeprowadzania bada</w:t>
      </w:r>
      <w:r w:rsidRPr="00CA4C54">
        <w:rPr>
          <w:rFonts w:hint="eastAsia"/>
        </w:rPr>
        <w:t>ń</w:t>
      </w:r>
      <w:r w:rsidRPr="00CA4C54">
        <w:t xml:space="preserve"> lub pomiarów, o których mowa w art. 30 ustawy zmienianej w art. 34, dla których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zosta</w:t>
      </w:r>
      <w:r w:rsidRPr="00CA4C54">
        <w:rPr>
          <w:rFonts w:hint="eastAsia"/>
        </w:rPr>
        <w:t>ł</w:t>
      </w:r>
      <w:r w:rsidRPr="00CA4C54">
        <w:t>a wydana decyzja o zezwoleniu na udost</w:t>
      </w:r>
      <w:r w:rsidRPr="00CA4C54">
        <w:rPr>
          <w:rFonts w:hint="eastAsia"/>
        </w:rPr>
        <w:t>ę</w:t>
      </w:r>
      <w:r w:rsidRPr="00CA4C54">
        <w:t>pnienie nieruchomo</w:t>
      </w:r>
      <w:r w:rsidRPr="00CA4C54">
        <w:rPr>
          <w:rFonts w:hint="eastAsia"/>
        </w:rPr>
        <w:t>ś</w:t>
      </w:r>
      <w:r w:rsidRPr="00CA4C54">
        <w:t>ci, o</w:t>
      </w:r>
      <w:r w:rsidR="007724AF" w:rsidRPr="00CA4C54">
        <w:t xml:space="preserve"> </w:t>
      </w:r>
      <w:r w:rsidRPr="00CA4C54">
        <w:t>której mowa w art. 30 ust. 3 ustawy zmienianej w art. 34, stosuje si</w:t>
      </w:r>
      <w:r w:rsidRPr="00CA4C54">
        <w:rPr>
          <w:rFonts w:hint="eastAsia"/>
        </w:rPr>
        <w:t>ę</w:t>
      </w:r>
      <w:r w:rsidRPr="00CA4C54">
        <w:t xml:space="preserve"> przepisy dotychczasowe.</w:t>
      </w:r>
    </w:p>
    <w:p w14:paraId="6230910B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lastRenderedPageBreak/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47.</w:t>
      </w:r>
      <w:r w:rsidR="007724AF" w:rsidRPr="00CA4C54">
        <w:rPr>
          <w:rStyle w:val="Ppogrubienie"/>
        </w:rPr>
        <w:t xml:space="preserve"> </w:t>
      </w:r>
      <w:r w:rsidRPr="00CA4C54">
        <w:t>Skutki Strategicznego Studium Lokalizacyjnego odnosi si</w:t>
      </w:r>
      <w:r w:rsidRPr="00CA4C54">
        <w:rPr>
          <w:rFonts w:hint="eastAsia"/>
        </w:rPr>
        <w:t>ę</w:t>
      </w:r>
      <w:r w:rsidRPr="00CA4C54">
        <w:t xml:space="preserve"> do dokumentu </w:t>
      </w:r>
      <w:r w:rsidRPr="00CA4C54" w:rsidDel="00C76479">
        <w:t>„</w:t>
      </w:r>
      <w:r w:rsidRPr="00CA4C54">
        <w:t>Strategiczne Studium Lokalizacyjne CPK” zatwierdzonego w dniu 22 kwietnia 2021 r. przez Pe</w:t>
      </w:r>
      <w:r w:rsidRPr="00CA4C54">
        <w:rPr>
          <w:rFonts w:hint="eastAsia"/>
        </w:rPr>
        <w:t>ł</w:t>
      </w:r>
      <w:r w:rsidRPr="00CA4C54">
        <w:t>nomocnika Rz</w:t>
      </w:r>
      <w:r w:rsidRPr="00CA4C54">
        <w:rPr>
          <w:rFonts w:hint="eastAsia"/>
        </w:rPr>
        <w:t>ą</w:t>
      </w:r>
      <w:r w:rsidRPr="00CA4C54">
        <w:t>du do spraw Centralnego Portu Komunikacyjnego.</w:t>
      </w:r>
    </w:p>
    <w:p w14:paraId="7C394290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48.</w:t>
      </w:r>
      <w:r w:rsidR="007724AF" w:rsidRPr="00CA4C54">
        <w:t xml:space="preserve"> </w:t>
      </w:r>
      <w:r w:rsidRPr="00CA4C54">
        <w:t>Nieruchomo</w:t>
      </w:r>
      <w:r w:rsidRPr="00CA4C54">
        <w:rPr>
          <w:rFonts w:hint="eastAsia"/>
        </w:rPr>
        <w:t>ś</w:t>
      </w:r>
      <w:r w:rsidRPr="00CA4C54">
        <w:t>ci, które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 zosta</w:t>
      </w:r>
      <w:r w:rsidRPr="00CA4C54">
        <w:rPr>
          <w:rFonts w:hint="eastAsia"/>
        </w:rPr>
        <w:t>ł</w:t>
      </w:r>
      <w:r w:rsidRPr="00CA4C54">
        <w:t>y przekazane do Zasobu, o którym mowa w art. 2 pkt 13 ustawy zmienianej w art. 34, na podstawie art. 102 ust. 1 pkt 1 ustawy zmienianej w art. 34 w brzmieniu dotychczasowym,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wykorzystywane na cele inne ni</w:t>
      </w:r>
      <w:r w:rsidRPr="00CA4C54">
        <w:rPr>
          <w:rFonts w:hint="eastAsia"/>
        </w:rPr>
        <w:t>ż</w:t>
      </w:r>
      <w:r w:rsidRPr="00CA4C54">
        <w:t xml:space="preserve"> wskazane w art. 102 ust. 1 pkt 1 ustawy zmienianej w art. 34 w brzmieniu dotychczasowym w zwi</w:t>
      </w:r>
      <w:r w:rsidRPr="00CA4C54">
        <w:rPr>
          <w:rFonts w:hint="eastAsia"/>
        </w:rPr>
        <w:t>ą</w:t>
      </w:r>
      <w:r w:rsidRPr="00CA4C54">
        <w:t>zku z realizacj</w:t>
      </w:r>
      <w:r w:rsidRPr="00CA4C54">
        <w:rPr>
          <w:rFonts w:hint="eastAsia"/>
        </w:rPr>
        <w:t>ą</w:t>
      </w:r>
      <w:r w:rsidRPr="00CA4C54">
        <w:t xml:space="preserve"> zada</w:t>
      </w:r>
      <w:r w:rsidRPr="00CA4C54">
        <w:rPr>
          <w:rFonts w:hint="eastAsia"/>
        </w:rPr>
        <w:t>ń</w:t>
      </w:r>
      <w:r w:rsidRPr="00CA4C54">
        <w:t xml:space="preserve"> Spó</w:t>
      </w:r>
      <w:r w:rsidRPr="00CA4C54">
        <w:rPr>
          <w:rFonts w:hint="eastAsia"/>
        </w:rPr>
        <w:t>ł</w:t>
      </w:r>
      <w:r w:rsidRPr="00CA4C54">
        <w:t>ki Celowej, o której mowa w art. 2 pkt 10 ustawy zmienianej w art. 34.</w:t>
      </w:r>
    </w:p>
    <w:p w14:paraId="3BBB79E9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49.</w:t>
      </w:r>
      <w:r w:rsidR="007724AF" w:rsidRPr="00CA4C54">
        <w:t xml:space="preserve"> </w:t>
      </w:r>
      <w:r w:rsidRPr="00CA4C54">
        <w:t>Pierwsze sprawozdanie, o którym mowa w art. 22 ustawy zmienianej w art. 34, w brzmieniu nadanym niniejsz</w:t>
      </w:r>
      <w:r w:rsidRPr="00CA4C54">
        <w:rPr>
          <w:rFonts w:hint="eastAsia"/>
        </w:rPr>
        <w:t>ą</w:t>
      </w:r>
      <w:r w:rsidRPr="00CA4C54">
        <w:t xml:space="preserve"> ustaw</w:t>
      </w:r>
      <w:r w:rsidRPr="00CA4C54">
        <w:rPr>
          <w:rFonts w:hint="eastAsia"/>
        </w:rPr>
        <w:t>ą</w:t>
      </w:r>
      <w:r w:rsidRPr="00CA4C54">
        <w:t>, w roku 2022, Pe</w:t>
      </w:r>
      <w:r w:rsidRPr="00CA4C54">
        <w:rPr>
          <w:rFonts w:hint="eastAsia"/>
        </w:rPr>
        <w:t>ł</w:t>
      </w:r>
      <w:r w:rsidRPr="00CA4C54">
        <w:t>nomocnik Rz</w:t>
      </w:r>
      <w:r w:rsidRPr="00CA4C54">
        <w:rPr>
          <w:rFonts w:hint="eastAsia"/>
        </w:rPr>
        <w:t>ą</w:t>
      </w:r>
      <w:r w:rsidRPr="00CA4C54">
        <w:t>du do spraw Centralnego Portu Komunikacyjnego przeka</w:t>
      </w:r>
      <w:r w:rsidRPr="00CA4C54">
        <w:rPr>
          <w:rFonts w:hint="eastAsia"/>
        </w:rPr>
        <w:t>ż</w:t>
      </w:r>
      <w:r w:rsidRPr="00CA4C54">
        <w:t>e Radzie Ministrów w terminie dwóch miesi</w:t>
      </w:r>
      <w:r w:rsidRPr="00CA4C54">
        <w:rPr>
          <w:rFonts w:hint="eastAsia"/>
        </w:rPr>
        <w:t>ę</w:t>
      </w:r>
      <w:r w:rsidRPr="00CA4C54">
        <w:t>cy od dnia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ustawy.</w:t>
      </w:r>
    </w:p>
    <w:p w14:paraId="2240B331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50.</w:t>
      </w:r>
      <w:r w:rsidRPr="00CA4C54">
        <w:t xml:space="preserve"> Do naborów na dofinansowanie zada</w:t>
      </w:r>
      <w:r w:rsidRPr="00CA4C54">
        <w:rPr>
          <w:rFonts w:hint="eastAsia"/>
        </w:rPr>
        <w:t>ń</w:t>
      </w:r>
      <w:r w:rsidRPr="00CA4C54">
        <w:t xml:space="preserve"> powiatowych oraz zada</w:t>
      </w:r>
      <w:r w:rsidRPr="00CA4C54">
        <w:rPr>
          <w:rFonts w:hint="eastAsia"/>
        </w:rPr>
        <w:t>ń</w:t>
      </w:r>
      <w:r w:rsidRPr="00CA4C54">
        <w:t xml:space="preserve"> gminnych, o</w:t>
      </w:r>
      <w:r w:rsidR="007724AF" w:rsidRPr="00CA4C54">
        <w:t xml:space="preserve"> </w:t>
      </w:r>
      <w:r w:rsidRPr="00CA4C54">
        <w:t>których mowa w art. 21 ust. 1 ustawy zmienianej w art. 35, og</w:t>
      </w:r>
      <w:r w:rsidRPr="00CA4C54">
        <w:rPr>
          <w:rFonts w:hint="eastAsia"/>
        </w:rPr>
        <w:t>ł</w:t>
      </w:r>
      <w:r w:rsidRPr="00CA4C54">
        <w:t>oszonych przed dniem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ustawy, stosuje si</w:t>
      </w:r>
      <w:r w:rsidRPr="00CA4C54">
        <w:rPr>
          <w:rFonts w:hint="eastAsia"/>
        </w:rPr>
        <w:t>ę</w:t>
      </w:r>
      <w:r w:rsidRPr="00CA4C54">
        <w:t xml:space="preserve"> przepisy dotychczasowe.</w:t>
      </w:r>
    </w:p>
    <w:p w14:paraId="27272695" w14:textId="77777777" w:rsidR="00BE12D0" w:rsidRPr="00CA4C54" w:rsidRDefault="00BE12D0" w:rsidP="00BE12D0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51.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>Dotychczasowe przepisy wykonawcze wydane na podstawie art. 28 ust. 1 ustawy zmienianej w art. 34 zachowuj</w:t>
      </w:r>
      <w:r w:rsidRPr="00CA4C54">
        <w:rPr>
          <w:rFonts w:hint="eastAsia"/>
        </w:rPr>
        <w:t>ą</w:t>
      </w:r>
      <w:r w:rsidRPr="00CA4C54">
        <w:t xml:space="preserve"> moc przez okres, na jaki zosta</w:t>
      </w:r>
      <w:r w:rsidRPr="00CA4C54">
        <w:rPr>
          <w:rFonts w:hint="eastAsia"/>
        </w:rPr>
        <w:t>ł</w:t>
      </w:r>
      <w:r w:rsidRPr="00CA4C54">
        <w:t>y wydane, i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zmieniane na podstawie tych przepisów.</w:t>
      </w:r>
    </w:p>
    <w:p w14:paraId="23FFFC6B" w14:textId="77777777" w:rsidR="00BE12D0" w:rsidRPr="00CA4C54" w:rsidRDefault="00BE12D0" w:rsidP="00BE12D0">
      <w:pPr>
        <w:pStyle w:val="USTustnpkodeksu"/>
      </w:pPr>
      <w:r w:rsidRPr="00CA4C54">
        <w:t>2.</w:t>
      </w:r>
      <w:r w:rsidR="007724AF" w:rsidRPr="00CA4C54">
        <w:t xml:space="preserve"> </w:t>
      </w:r>
      <w:r w:rsidRPr="00CA4C54">
        <w:t>Dotychczasowe przepisy wykonawcze wydane na podstawie art. 118 ustawy zmienianej w art. 34 zachowuj</w:t>
      </w:r>
      <w:r w:rsidRPr="00CA4C54">
        <w:rPr>
          <w:rFonts w:hint="eastAsia"/>
        </w:rPr>
        <w:t>ą</w:t>
      </w:r>
      <w:r w:rsidRPr="00CA4C54">
        <w:t xml:space="preserve"> moc do dnia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przepisów wykonawczych wydanych na podstawie art. 118 ust. 1 ustawy zmienianej w art. 34, jednak nie d</w:t>
      </w:r>
      <w:r w:rsidRPr="00CA4C54">
        <w:rPr>
          <w:rFonts w:hint="eastAsia"/>
        </w:rPr>
        <w:t>ł</w:t>
      </w:r>
      <w:r w:rsidRPr="00CA4C54">
        <w:t>u</w:t>
      </w:r>
      <w:r w:rsidRPr="00CA4C54">
        <w:rPr>
          <w:rFonts w:hint="eastAsia"/>
        </w:rPr>
        <w:t>ż</w:t>
      </w:r>
      <w:r w:rsidRPr="00CA4C54">
        <w:t>ej ni</w:t>
      </w:r>
      <w:r w:rsidRPr="00CA4C54">
        <w:rPr>
          <w:rFonts w:hint="eastAsia"/>
        </w:rPr>
        <w:t>ż</w:t>
      </w:r>
      <w:r w:rsidRPr="00CA4C54">
        <w:t xml:space="preserve"> przez 36 miesi</w:t>
      </w:r>
      <w:r w:rsidRPr="00CA4C54">
        <w:rPr>
          <w:rFonts w:hint="eastAsia"/>
        </w:rPr>
        <w:t>ę</w:t>
      </w:r>
      <w:r w:rsidRPr="00CA4C54">
        <w:t>cy od dnia wej</w:t>
      </w:r>
      <w:r w:rsidRPr="00CA4C54">
        <w:rPr>
          <w:rFonts w:hint="eastAsia"/>
        </w:rPr>
        <w:t>ś</w:t>
      </w:r>
      <w:r w:rsidRPr="00CA4C54">
        <w:t xml:space="preserve">cia w </w:t>
      </w:r>
      <w:r w:rsidRPr="00CA4C54">
        <w:rPr>
          <w:rFonts w:hint="eastAsia"/>
        </w:rPr>
        <w:t>ż</w:t>
      </w:r>
      <w:r w:rsidRPr="00CA4C54">
        <w:t>ycie niniejszej ustawy, i mog</w:t>
      </w:r>
      <w:r w:rsidRPr="00CA4C54">
        <w:rPr>
          <w:rFonts w:hint="eastAsia"/>
        </w:rPr>
        <w:t>ą</w:t>
      </w:r>
      <w:r w:rsidRPr="00CA4C54">
        <w:t xml:space="preserve"> by</w:t>
      </w:r>
      <w:r w:rsidRPr="00CA4C54">
        <w:rPr>
          <w:rFonts w:hint="eastAsia"/>
        </w:rPr>
        <w:t>ć</w:t>
      </w:r>
      <w:r w:rsidRPr="00CA4C54">
        <w:t xml:space="preserve"> zmieniane na podstawie tych przepisów.</w:t>
      </w:r>
    </w:p>
    <w:p w14:paraId="2E8369FE" w14:textId="77777777" w:rsidR="00BE12D0" w:rsidRPr="00CA4C54" w:rsidRDefault="00BE12D0" w:rsidP="00BE12D0">
      <w:pPr>
        <w:pStyle w:val="ARTartustawynprozporzdzenia"/>
      </w:pPr>
      <w:bookmarkStart w:id="94" w:name="_Hlk30066625"/>
      <w:bookmarkStart w:id="95" w:name="_Hlk30088154"/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52.</w:t>
      </w:r>
      <w:r w:rsidR="007724AF" w:rsidRPr="00CA4C54">
        <w:t xml:space="preserve"> </w:t>
      </w:r>
      <w:r w:rsidRPr="00CA4C54">
        <w:t>1.</w:t>
      </w:r>
      <w:r w:rsidR="007724AF" w:rsidRPr="00CA4C54">
        <w:t xml:space="preserve"> </w:t>
      </w:r>
      <w:r w:rsidRPr="00CA4C54">
        <w:t xml:space="preserve">Traci moc ustawa </w:t>
      </w:r>
      <w:bookmarkStart w:id="96" w:name="_Hlk46406990"/>
      <w:r w:rsidRPr="00CA4C54">
        <w:t>z dnia 15 wrze</w:t>
      </w:r>
      <w:r w:rsidRPr="00CA4C54">
        <w:rPr>
          <w:rFonts w:hint="eastAsia"/>
        </w:rPr>
        <w:t>ś</w:t>
      </w:r>
      <w:r w:rsidRPr="00CA4C54">
        <w:t>nia 2017 r. o przedsi</w:t>
      </w:r>
      <w:r w:rsidRPr="00CA4C54">
        <w:rPr>
          <w:rFonts w:hint="eastAsia"/>
        </w:rPr>
        <w:t>ę</w:t>
      </w:r>
      <w:r w:rsidRPr="00CA4C54">
        <w:t>biorstwie pa</w:t>
      </w:r>
      <w:r w:rsidRPr="00CA4C54">
        <w:rPr>
          <w:rFonts w:hint="eastAsia"/>
        </w:rPr>
        <w:t>ń</w:t>
      </w:r>
      <w:r w:rsidRPr="00CA4C54">
        <w:t xml:space="preserve">stwowym </w:t>
      </w:r>
      <w:r w:rsidRPr="00CA4C54" w:rsidDel="00C76479">
        <w:t>„</w:t>
      </w:r>
      <w:r w:rsidRPr="00CA4C54">
        <w:t>Porty Lotnicze</w:t>
      </w:r>
      <w:bookmarkEnd w:id="96"/>
      <w:r w:rsidRPr="00CA4C54" w:rsidDel="00C76479">
        <w:t>”</w:t>
      </w:r>
      <w:r w:rsidRPr="00CA4C54">
        <w:t xml:space="preserve"> (Dz. U. poz. 1902). </w:t>
      </w:r>
    </w:p>
    <w:p w14:paraId="0285F5F1" w14:textId="77777777" w:rsidR="00BE12D0" w:rsidRPr="00CA4C54" w:rsidRDefault="00BE12D0" w:rsidP="00BE12D0">
      <w:pPr>
        <w:pStyle w:val="USTustnpkodeksu"/>
      </w:pPr>
      <w:r w:rsidRPr="00CA4C54">
        <w:t>2. Do dnia przekszta</w:t>
      </w:r>
      <w:r w:rsidRPr="00CA4C54">
        <w:rPr>
          <w:rFonts w:hint="eastAsia"/>
        </w:rPr>
        <w:t>ł</w:t>
      </w:r>
      <w:r w:rsidRPr="00CA4C54">
        <w:t>cenia, o którym mowa w art. 8 ust. 2, stosuje si</w:t>
      </w:r>
      <w:r w:rsidRPr="00CA4C54">
        <w:rPr>
          <w:rFonts w:hint="eastAsia"/>
        </w:rPr>
        <w:t>ę</w:t>
      </w:r>
      <w:r w:rsidRPr="00CA4C54">
        <w:t xml:space="preserve"> przepisy ustawy, o której mowa w ust. 1, z tym </w:t>
      </w:r>
      <w:r w:rsidRPr="00CA4C54">
        <w:rPr>
          <w:rFonts w:hint="eastAsia"/>
        </w:rPr>
        <w:t>ż</w:t>
      </w:r>
      <w:r w:rsidRPr="00CA4C54">
        <w:t>e kompetencje ministra w</w:t>
      </w:r>
      <w:r w:rsidRPr="00CA4C54">
        <w:rPr>
          <w:rFonts w:hint="eastAsia"/>
        </w:rPr>
        <w:t>ł</w:t>
      </w:r>
      <w:r w:rsidRPr="00CA4C54">
        <w:t>a</w:t>
      </w:r>
      <w:r w:rsidRPr="00CA4C54">
        <w:rPr>
          <w:rFonts w:hint="eastAsia"/>
        </w:rPr>
        <w:t>ś</w:t>
      </w:r>
      <w:r w:rsidRPr="00CA4C54">
        <w:t>ciwego do spraw transportu wykonuje Pe</w:t>
      </w:r>
      <w:r w:rsidRPr="00CA4C54">
        <w:rPr>
          <w:rFonts w:hint="eastAsia"/>
        </w:rPr>
        <w:t>ł</w:t>
      </w:r>
      <w:r w:rsidRPr="00CA4C54">
        <w:t>nomocnik Rz</w:t>
      </w:r>
      <w:r w:rsidRPr="00CA4C54">
        <w:rPr>
          <w:rFonts w:hint="eastAsia"/>
        </w:rPr>
        <w:t>ą</w:t>
      </w:r>
      <w:r w:rsidRPr="00CA4C54">
        <w:t>du do spraw Centralnego Portu Komunikacyjnego.</w:t>
      </w:r>
      <w:r w:rsidRPr="00CA4C54" w:rsidDel="00980307">
        <w:t xml:space="preserve"> </w:t>
      </w:r>
    </w:p>
    <w:bookmarkEnd w:id="94"/>
    <w:bookmarkEnd w:id="95"/>
    <w:p w14:paraId="6838C8A9" w14:textId="77777777" w:rsidR="00261A16" w:rsidRPr="00CA4C54" w:rsidRDefault="00BE12D0" w:rsidP="00DB2D2F">
      <w:pPr>
        <w:pStyle w:val="ARTartustawynprozporzdzenia"/>
      </w:pPr>
      <w:r w:rsidRPr="00CA4C54">
        <w:rPr>
          <w:rStyle w:val="Ppogrubienie"/>
        </w:rPr>
        <w:t>Art.</w:t>
      </w:r>
      <w:r w:rsidR="007724AF" w:rsidRPr="00CA4C54">
        <w:rPr>
          <w:rStyle w:val="Ppogrubienie"/>
        </w:rPr>
        <w:t> </w:t>
      </w:r>
      <w:r w:rsidRPr="00CA4C54">
        <w:rPr>
          <w:rStyle w:val="Ppogrubienie"/>
        </w:rPr>
        <w:t>53.</w:t>
      </w:r>
      <w:r w:rsidR="007724AF" w:rsidRPr="00CA4C54">
        <w:t xml:space="preserve"> </w:t>
      </w:r>
      <w:r w:rsidRPr="00CA4C54">
        <w:t xml:space="preserve">Ustawa wchodzi w </w:t>
      </w:r>
      <w:r w:rsidRPr="00CA4C54">
        <w:rPr>
          <w:rFonts w:hint="eastAsia"/>
        </w:rPr>
        <w:t>ż</w:t>
      </w:r>
      <w:r w:rsidRPr="00CA4C54">
        <w:t>ycie po up</w:t>
      </w:r>
      <w:r w:rsidRPr="00CA4C54">
        <w:rPr>
          <w:rFonts w:hint="eastAsia"/>
        </w:rPr>
        <w:t>ł</w:t>
      </w:r>
      <w:r w:rsidRPr="00CA4C54">
        <w:t>ywie miesi</w:t>
      </w:r>
      <w:r w:rsidRPr="00CA4C54">
        <w:rPr>
          <w:rFonts w:hint="eastAsia"/>
        </w:rPr>
        <w:t>ą</w:t>
      </w:r>
      <w:r w:rsidRPr="00CA4C54">
        <w:t>ca od dnia og</w:t>
      </w:r>
      <w:r w:rsidRPr="00CA4C54">
        <w:rPr>
          <w:rFonts w:hint="eastAsia"/>
        </w:rPr>
        <w:t>ł</w:t>
      </w:r>
      <w:r w:rsidRPr="00CA4C54">
        <w:t>oszenia.</w:t>
      </w:r>
    </w:p>
    <w:sectPr w:rsidR="00261A16" w:rsidRPr="00CA4C5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20969" w14:textId="77777777" w:rsidR="00535083" w:rsidRDefault="00535083">
      <w:r>
        <w:separator/>
      </w:r>
    </w:p>
  </w:endnote>
  <w:endnote w:type="continuationSeparator" w:id="0">
    <w:p w14:paraId="136DA549" w14:textId="77777777" w:rsidR="00535083" w:rsidRDefault="00535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CE445" w14:textId="77777777" w:rsidR="00535083" w:rsidRDefault="00535083">
      <w:r>
        <w:separator/>
      </w:r>
    </w:p>
  </w:footnote>
  <w:footnote w:type="continuationSeparator" w:id="0">
    <w:p w14:paraId="2BF62E5B" w14:textId="77777777" w:rsidR="00535083" w:rsidRDefault="00535083">
      <w:r>
        <w:continuationSeparator/>
      </w:r>
    </w:p>
  </w:footnote>
  <w:footnote w:id="1">
    <w:p w14:paraId="0FA3EF1B" w14:textId="31226957" w:rsidR="00782969" w:rsidRPr="00202AFE" w:rsidRDefault="00782969" w:rsidP="00BE12D0">
      <w:pPr>
        <w:pStyle w:val="ODNONIKtreodnonika"/>
      </w:pPr>
      <w:r w:rsidRPr="0046574A">
        <w:rPr>
          <w:rStyle w:val="IGindeksgrny"/>
        </w:rPr>
        <w:footnoteRef/>
      </w:r>
      <w:bookmarkStart w:id="1" w:name="_Hlk89846062"/>
      <w:r w:rsidRPr="00687517">
        <w:rPr>
          <w:rStyle w:val="IGindeksgrny"/>
        </w:rPr>
        <w:t>)</w:t>
      </w:r>
      <w:bookmarkEnd w:id="1"/>
      <w:r>
        <w:tab/>
      </w:r>
      <w:bookmarkStart w:id="2" w:name="_Hlk96005305"/>
      <w:bookmarkStart w:id="3" w:name="_Hlk96005352"/>
      <w:r w:rsidRPr="00202AFE">
        <w:t>Niniejs</w:t>
      </w:r>
      <w:bookmarkEnd w:id="2"/>
      <w:r w:rsidRPr="00202AFE">
        <w:t xml:space="preserve">zą ustawą zmienia się ustawy: </w:t>
      </w:r>
      <w:r w:rsidRPr="000E0C98">
        <w:t>ustaw</w:t>
      </w:r>
      <w:r>
        <w:t>ę</w:t>
      </w:r>
      <w:r w:rsidRPr="000E0C98">
        <w:t xml:space="preserve"> z dnia 25 września </w:t>
      </w:r>
      <w:bookmarkEnd w:id="3"/>
      <w:r w:rsidRPr="000E0C98">
        <w:t>1981 r. o przedsiębiorstwach państwowych</w:t>
      </w:r>
      <w:r>
        <w:t>,</w:t>
      </w:r>
      <w:r w:rsidRPr="000E0C98">
        <w:t xml:space="preserve"> </w:t>
      </w:r>
      <w:r w:rsidRPr="00202AFE">
        <w:t xml:space="preserve">ustawę z dnia 6 lipca 1982 r. o księgach wieczystych i hipotece, </w:t>
      </w:r>
      <w:r>
        <w:t>ustawę</w:t>
      </w:r>
      <w:r w:rsidRPr="001917B1">
        <w:t xml:space="preserve"> z dnia 28 lipca 1983 r. o podatku od</w:t>
      </w:r>
      <w:r>
        <w:t xml:space="preserve"> </w:t>
      </w:r>
      <w:r w:rsidRPr="001917B1">
        <w:t>spadków i darowizn</w:t>
      </w:r>
      <w:r>
        <w:t xml:space="preserve">, </w:t>
      </w:r>
      <w:r w:rsidRPr="00202AFE">
        <w:t xml:space="preserve">ustawę z dnia 17 maja 1989 r. </w:t>
      </w:r>
      <w:r>
        <w:rPr>
          <w:rFonts w:cs="Times New Roman"/>
        </w:rPr>
        <w:t>−</w:t>
      </w:r>
      <w:r w:rsidRPr="00202AFE">
        <w:t xml:space="preserve"> Prawo geodezyjne i kartograficzne, ustawę z dnia 26</w:t>
      </w:r>
      <w:r>
        <w:t> </w:t>
      </w:r>
      <w:r w:rsidRPr="00202AFE">
        <w:t xml:space="preserve">lipca 1991 r. o podatku dochodowym od osób fizycznych, ustawę z dnia 19 października 1991 r. o gospodarowaniu nieruchomościami rolnymi Skarbu Państwa, </w:t>
      </w:r>
      <w:r>
        <w:t xml:space="preserve">ustawę </w:t>
      </w:r>
      <w:r w:rsidRPr="005A437C">
        <w:t xml:space="preserve">z dnia </w:t>
      </w:r>
      <w:r w:rsidRPr="00202AFE">
        <w:t xml:space="preserve">7 lipca 1994 r. </w:t>
      </w:r>
      <w:r>
        <w:t>–</w:t>
      </w:r>
      <w:r w:rsidRPr="00202AFE">
        <w:t xml:space="preserve"> Prawo budowlane</w:t>
      </w:r>
      <w:r>
        <w:t xml:space="preserve">, </w:t>
      </w:r>
      <w:r w:rsidRPr="00202AFE">
        <w:t xml:space="preserve">ustawę z dnia 21 sierpnia 1997 r. o gospodarce nieruchomościami, ustawę z dnia </w:t>
      </w:r>
      <w:r>
        <w:t xml:space="preserve">20 listopada 1998 r. o zryczałtowanym podatku dochodowym od niektórych przychodów osiąganych przez osoby fizyczne, </w:t>
      </w:r>
      <w:r w:rsidRPr="00202AFE">
        <w:t xml:space="preserve">ustawę z dnia 8 września 2000 r. o komercjalizacji i restrukturyzacji przedsiębiorstwa państwowego „Polskie Koleje Państwowe”, ustawę z dnia 3 lipca 2002 r. </w:t>
      </w:r>
      <w:r>
        <w:rPr>
          <w:rFonts w:cs="Times New Roman"/>
        </w:rPr>
        <w:t>−</w:t>
      </w:r>
      <w:r w:rsidRPr="00202AFE">
        <w:t xml:space="preserve"> Prawo lotnicze, ustawę z dnia 27</w:t>
      </w:r>
      <w:r>
        <w:t> </w:t>
      </w:r>
      <w:r w:rsidRPr="00202AFE">
        <w:t>marca 2003 r. o planowaniu i zagospodarowaniu przestrzennym, ustawę z dnia 28 marca 2003 r. o transporcie kolejowym, ustawę z dnia 10 kwietnia 2003 r. o szczególnych zasadach przygotowania i realizacji inwestycji w zakresie dróg publicznych, ustawę z dnia 11 kwietnia 2003 r. o kształtowaniu ustroju rolnego,</w:t>
      </w:r>
      <w:r w:rsidRPr="00731332">
        <w:t xml:space="preserve"> ustawę z dnia </w:t>
      </w:r>
      <w:r>
        <w:t>16</w:t>
      </w:r>
      <w:r w:rsidRPr="00731332">
        <w:t xml:space="preserve"> grudnia </w:t>
      </w:r>
      <w:r>
        <w:t>2005</w:t>
      </w:r>
      <w:r w:rsidRPr="00731332">
        <w:t xml:space="preserve"> r.</w:t>
      </w:r>
      <w:r>
        <w:t xml:space="preserve"> o Funduszu Kolejowym, </w:t>
      </w:r>
      <w:r w:rsidRPr="00731332">
        <w:t>ustawę z dnia 6 grudnia 2006 r. o zasadach prowadzenia polityki rozwoju</w:t>
      </w:r>
      <w:r>
        <w:t>,</w:t>
      </w:r>
      <w:r w:rsidRPr="00202AFE">
        <w:t xml:space="preserve"> ustawę z dnia </w:t>
      </w:r>
      <w:r>
        <w:t xml:space="preserve">8 grudnia 2006 r. o Polskiej Agencji Żeglugi Powietrznej, </w:t>
      </w:r>
      <w:r w:rsidRPr="00202AFE">
        <w:t>ustawę z dnia 3 października 2008 r. o</w:t>
      </w:r>
      <w:r>
        <w:t xml:space="preserve"> </w:t>
      </w:r>
      <w:r w:rsidRPr="00202AFE">
        <w:t>udostępnianiu informacji o środowisku i jego ochronie, udziale społeczeństwa w ochronie środowiska oraz o ocenach oddziaływania na środowisko, ustawę z dnia 12 lutego 2009 r. o szczególnych zasadach przygotowania i realizacji inwestycji w zakresie lotnisk użytku publicznego, ustawę z dnia 24 lipca 2015 r. o</w:t>
      </w:r>
      <w:r>
        <w:t xml:space="preserve"> </w:t>
      </w:r>
      <w:r w:rsidRPr="00202AFE">
        <w:t xml:space="preserve">przygotowaniu i realizacji strategicznych inwestycji w zakresie sieci przesyłowych, </w:t>
      </w:r>
      <w:r w:rsidRPr="000D279A">
        <w:t>ustawę z dnia 10 maja 2018 r. o Centralnym Porcie Komunikacyjnym,</w:t>
      </w:r>
      <w:r w:rsidRPr="000E0C98">
        <w:t xml:space="preserve"> </w:t>
      </w:r>
      <w:r w:rsidRPr="00202AFE">
        <w:t>ustawę z dnia 23</w:t>
      </w:r>
      <w:r>
        <w:t> </w:t>
      </w:r>
      <w:r w:rsidRPr="00202AFE">
        <w:t xml:space="preserve">października 2018 r. o </w:t>
      </w:r>
      <w:r>
        <w:t xml:space="preserve">Rządowym </w:t>
      </w:r>
      <w:r w:rsidRPr="00202AFE">
        <w:t xml:space="preserve">Funduszu </w:t>
      </w:r>
      <w:r>
        <w:t>Rozwoju</w:t>
      </w:r>
      <w:r w:rsidRPr="00202AFE">
        <w:t xml:space="preserve"> Dróg oraz ustawę z dnia 22 lutego 2019 r. o przygotowaniu i realizacji strategicznych inwestycji w sektorze naftowym</w:t>
      </w:r>
      <w:r>
        <w:t xml:space="preserve"> oraz uchyla się ustawę </w:t>
      </w:r>
      <w:r w:rsidRPr="00726CEC">
        <w:t>z dnia 15</w:t>
      </w:r>
      <w:r>
        <w:t> </w:t>
      </w:r>
      <w:r w:rsidRPr="00726CEC">
        <w:t>września 2017 r. o przedsiębiorstwie państwowym „Porty Lotnicze”</w:t>
      </w:r>
      <w:r>
        <w:t>.</w:t>
      </w:r>
    </w:p>
  </w:footnote>
  <w:footnote w:id="2">
    <w:p w14:paraId="1F188F5D" w14:textId="21B711C9" w:rsidR="00782969" w:rsidRDefault="00782969" w:rsidP="00DB2D2F">
      <w:pPr>
        <w:pStyle w:val="ODNONIKtreodnonika"/>
      </w:pPr>
      <w:r>
        <w:rPr>
          <w:rStyle w:val="Odwoanieprzypisudolnego"/>
        </w:rPr>
        <w:footnoteRef/>
      </w:r>
      <w:r w:rsidRPr="00601F27"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D3728F">
        <w:t>z 1991 r. poz. 446 i 464, z</w:t>
      </w:r>
      <w:r>
        <w:t> </w:t>
      </w:r>
      <w:r w:rsidRPr="00D3728F">
        <w:t>1993</w:t>
      </w:r>
      <w:r>
        <w:t> </w:t>
      </w:r>
      <w:r w:rsidRPr="00D3728F">
        <w:t xml:space="preserve">r. poz. 212 i 629, z 1994 r. poz. 96, 118, 384, 388, 415 i 601, z 1995 r. </w:t>
      </w:r>
      <w:r>
        <w:t xml:space="preserve">poz. </w:t>
      </w:r>
      <w:r w:rsidRPr="00D3728F">
        <w:t>486</w:t>
      </w:r>
      <w:r>
        <w:t xml:space="preserve"> i 692</w:t>
      </w:r>
      <w:r w:rsidRPr="00D3728F">
        <w:t xml:space="preserve">, z 1996 r. </w:t>
      </w:r>
      <w:r>
        <w:t>poz. </w:t>
      </w:r>
      <w:r w:rsidRPr="00D3728F">
        <w:t>33, 405, 496 i 775 oraz z 1997 r. poz. 24, 44</w:t>
      </w:r>
      <w:r>
        <w:t>,</w:t>
      </w:r>
      <w:r w:rsidRPr="00D3728F">
        <w:t xml:space="preserve"> 348</w:t>
      </w:r>
      <w:r>
        <w:t xml:space="preserve"> i 435.</w:t>
      </w:r>
    </w:p>
  </w:footnote>
  <w:footnote w:id="3">
    <w:p w14:paraId="0C40B13D" w14:textId="6E054883" w:rsidR="00782969" w:rsidRDefault="00782969" w:rsidP="00BE12D0">
      <w:pPr>
        <w:pStyle w:val="ODNONIKtreodnonika"/>
      </w:pPr>
      <w:r>
        <w:rPr>
          <w:rStyle w:val="Odwoanieprzypisudolnego"/>
        </w:rPr>
        <w:footnoteRef/>
      </w:r>
      <w:r w:rsidRPr="00687517">
        <w:rPr>
          <w:rStyle w:val="IGindeksgrny"/>
        </w:rPr>
        <w:t>)</w:t>
      </w:r>
      <w:r>
        <w:tab/>
        <w:t xml:space="preserve">Zmiany tekstu jednolitego wymienionej ustawy zostały ogłoszone w Dz. U. z 2021 r. poz. </w:t>
      </w:r>
      <w:r w:rsidRPr="00897F2E">
        <w:t>1163, 1243, 1551, 1574</w:t>
      </w:r>
      <w:r>
        <w:t>,</w:t>
      </w:r>
      <w:r w:rsidRPr="00897F2E">
        <w:t xml:space="preserve"> 1834</w:t>
      </w:r>
      <w:r>
        <w:t>, 1981, 2071, 2105, 2133, 2232, 2269, 2270, 2328, 2376, 2427, 2430 i 2490 oraz z 2022 r. poz. 1, 24, 64, 138, 501, 558, 583, 646, 655, 830, 872, 1079, 1265 1301.</w:t>
      </w:r>
    </w:p>
  </w:footnote>
  <w:footnote w:id="4">
    <w:p w14:paraId="28DC2B75" w14:textId="77777777" w:rsidR="00782969" w:rsidRDefault="00782969" w:rsidP="00BE12D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2021 r. poz. </w:t>
      </w:r>
      <w:r w:rsidRPr="006215C5">
        <w:t>868</w:t>
      </w:r>
      <w:r>
        <w:t xml:space="preserve">, </w:t>
      </w:r>
      <w:r w:rsidRPr="008A24AA">
        <w:t>1093, 1505, 1642</w:t>
      </w:r>
      <w:r>
        <w:t>,</w:t>
      </w:r>
      <w:r w:rsidRPr="008A24AA">
        <w:t xml:space="preserve"> 1873</w:t>
      </w:r>
      <w:r>
        <w:t>, 2269, 2271, 2376 i 2490 oraz z 2022 r. poz. 1, 200, 202 i 631.</w:t>
      </w:r>
    </w:p>
  </w:footnote>
  <w:footnote w:id="5">
    <w:p w14:paraId="217BE71F" w14:textId="10300F6B" w:rsidR="00782969" w:rsidRDefault="00782969" w:rsidP="00BE12D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2021 r. poz. </w:t>
      </w:r>
      <w:r w:rsidRPr="00B72ABB">
        <w:t>868, 1093, 1505, 1642</w:t>
      </w:r>
      <w:r>
        <w:t>,</w:t>
      </w:r>
      <w:r w:rsidRPr="00B72ABB">
        <w:t xml:space="preserve"> 1873</w:t>
      </w:r>
      <w:r>
        <w:t>, 2269, 2271, 2376 i 2490 oraz z 2022 r. poz. 1, 200, 202 i 631.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153D0" w14:textId="4DD52154" w:rsidR="00782969" w:rsidRPr="00B371CC" w:rsidRDefault="0078296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D5E4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7D67324"/>
    <w:multiLevelType w:val="hybridMultilevel"/>
    <w:tmpl w:val="0F0E109C"/>
    <w:lvl w:ilvl="0" w:tplc="9DA8D2B6">
      <w:start w:val="1"/>
      <w:numFmt w:val="decimal"/>
      <w:lvlText w:val="%1)"/>
      <w:lvlJc w:val="left"/>
      <w:pPr>
        <w:ind w:left="13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 w:tplc="2AF66ACC">
      <w:numFmt w:val="bullet"/>
      <w:lvlText w:val="•"/>
      <w:lvlJc w:val="left"/>
      <w:pPr>
        <w:ind w:left="1120" w:hanging="708"/>
      </w:pPr>
      <w:rPr>
        <w:rFonts w:hint="default"/>
        <w:lang w:val="pl-PL" w:eastAsia="en-US" w:bidi="ar-SA"/>
      </w:rPr>
    </w:lvl>
    <w:lvl w:ilvl="2" w:tplc="ADD0A672">
      <w:numFmt w:val="bullet"/>
      <w:lvlText w:val="•"/>
      <w:lvlJc w:val="left"/>
      <w:pPr>
        <w:ind w:left="2101" w:hanging="708"/>
      </w:pPr>
      <w:rPr>
        <w:rFonts w:hint="default"/>
        <w:lang w:val="pl-PL" w:eastAsia="en-US" w:bidi="ar-SA"/>
      </w:rPr>
    </w:lvl>
    <w:lvl w:ilvl="3" w:tplc="EDD0F818">
      <w:numFmt w:val="bullet"/>
      <w:lvlText w:val="•"/>
      <w:lvlJc w:val="left"/>
      <w:pPr>
        <w:ind w:left="3081" w:hanging="708"/>
      </w:pPr>
      <w:rPr>
        <w:rFonts w:hint="default"/>
        <w:lang w:val="pl-PL" w:eastAsia="en-US" w:bidi="ar-SA"/>
      </w:rPr>
    </w:lvl>
    <w:lvl w:ilvl="4" w:tplc="67721F38">
      <w:numFmt w:val="bullet"/>
      <w:lvlText w:val="•"/>
      <w:lvlJc w:val="left"/>
      <w:pPr>
        <w:ind w:left="4062" w:hanging="708"/>
      </w:pPr>
      <w:rPr>
        <w:rFonts w:hint="default"/>
        <w:lang w:val="pl-PL" w:eastAsia="en-US" w:bidi="ar-SA"/>
      </w:rPr>
    </w:lvl>
    <w:lvl w:ilvl="5" w:tplc="01929B56">
      <w:numFmt w:val="bullet"/>
      <w:lvlText w:val="•"/>
      <w:lvlJc w:val="left"/>
      <w:pPr>
        <w:ind w:left="5043" w:hanging="708"/>
      </w:pPr>
      <w:rPr>
        <w:rFonts w:hint="default"/>
        <w:lang w:val="pl-PL" w:eastAsia="en-US" w:bidi="ar-SA"/>
      </w:rPr>
    </w:lvl>
    <w:lvl w:ilvl="6" w:tplc="A9D6FF00">
      <w:numFmt w:val="bullet"/>
      <w:lvlText w:val="•"/>
      <w:lvlJc w:val="left"/>
      <w:pPr>
        <w:ind w:left="6023" w:hanging="708"/>
      </w:pPr>
      <w:rPr>
        <w:rFonts w:hint="default"/>
        <w:lang w:val="pl-PL" w:eastAsia="en-US" w:bidi="ar-SA"/>
      </w:rPr>
    </w:lvl>
    <w:lvl w:ilvl="7" w:tplc="58E25C7E">
      <w:numFmt w:val="bullet"/>
      <w:lvlText w:val="•"/>
      <w:lvlJc w:val="left"/>
      <w:pPr>
        <w:ind w:left="7004" w:hanging="708"/>
      </w:pPr>
      <w:rPr>
        <w:rFonts w:hint="default"/>
        <w:lang w:val="pl-PL" w:eastAsia="en-US" w:bidi="ar-SA"/>
      </w:rPr>
    </w:lvl>
    <w:lvl w:ilvl="8" w:tplc="A4ACF5EE">
      <w:numFmt w:val="bullet"/>
      <w:lvlText w:val="•"/>
      <w:lvlJc w:val="left"/>
      <w:pPr>
        <w:ind w:left="7984" w:hanging="708"/>
      </w:pPr>
      <w:rPr>
        <w:rFonts w:hint="default"/>
        <w:lang w:val="pl-PL" w:eastAsia="en-US" w:bidi="ar-SA"/>
      </w:r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454169"/>
    <w:multiLevelType w:val="hybridMultilevel"/>
    <w:tmpl w:val="1E4A7C4C"/>
    <w:lvl w:ilvl="0" w:tplc="E4C295BE">
      <w:start w:val="1"/>
      <w:numFmt w:val="decimal"/>
      <w:lvlText w:val="%1)"/>
      <w:lvlJc w:val="left"/>
      <w:pPr>
        <w:ind w:left="367" w:hanging="23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 w:tplc="3812756E">
      <w:numFmt w:val="bullet"/>
      <w:lvlText w:val="•"/>
      <w:lvlJc w:val="left"/>
      <w:pPr>
        <w:ind w:left="1318" w:hanging="234"/>
      </w:pPr>
      <w:rPr>
        <w:rFonts w:hint="default"/>
        <w:lang w:val="pl-PL" w:eastAsia="en-US" w:bidi="ar-SA"/>
      </w:rPr>
    </w:lvl>
    <w:lvl w:ilvl="2" w:tplc="8432EA6A">
      <w:numFmt w:val="bullet"/>
      <w:lvlText w:val="•"/>
      <w:lvlJc w:val="left"/>
      <w:pPr>
        <w:ind w:left="2277" w:hanging="234"/>
      </w:pPr>
      <w:rPr>
        <w:rFonts w:hint="default"/>
        <w:lang w:val="pl-PL" w:eastAsia="en-US" w:bidi="ar-SA"/>
      </w:rPr>
    </w:lvl>
    <w:lvl w:ilvl="3" w:tplc="870AEAA4">
      <w:numFmt w:val="bullet"/>
      <w:lvlText w:val="•"/>
      <w:lvlJc w:val="left"/>
      <w:pPr>
        <w:ind w:left="3235" w:hanging="234"/>
      </w:pPr>
      <w:rPr>
        <w:rFonts w:hint="default"/>
        <w:lang w:val="pl-PL" w:eastAsia="en-US" w:bidi="ar-SA"/>
      </w:rPr>
    </w:lvl>
    <w:lvl w:ilvl="4" w:tplc="1EA4D6A0">
      <w:numFmt w:val="bullet"/>
      <w:lvlText w:val="•"/>
      <w:lvlJc w:val="left"/>
      <w:pPr>
        <w:ind w:left="4194" w:hanging="234"/>
      </w:pPr>
      <w:rPr>
        <w:rFonts w:hint="default"/>
        <w:lang w:val="pl-PL" w:eastAsia="en-US" w:bidi="ar-SA"/>
      </w:rPr>
    </w:lvl>
    <w:lvl w:ilvl="5" w:tplc="3C54AD44">
      <w:numFmt w:val="bullet"/>
      <w:lvlText w:val="•"/>
      <w:lvlJc w:val="left"/>
      <w:pPr>
        <w:ind w:left="5153" w:hanging="234"/>
      </w:pPr>
      <w:rPr>
        <w:rFonts w:hint="default"/>
        <w:lang w:val="pl-PL" w:eastAsia="en-US" w:bidi="ar-SA"/>
      </w:rPr>
    </w:lvl>
    <w:lvl w:ilvl="6" w:tplc="B2C6E9B0">
      <w:numFmt w:val="bullet"/>
      <w:lvlText w:val="•"/>
      <w:lvlJc w:val="left"/>
      <w:pPr>
        <w:ind w:left="6111" w:hanging="234"/>
      </w:pPr>
      <w:rPr>
        <w:rFonts w:hint="default"/>
        <w:lang w:val="pl-PL" w:eastAsia="en-US" w:bidi="ar-SA"/>
      </w:rPr>
    </w:lvl>
    <w:lvl w:ilvl="7" w:tplc="A5342AF8">
      <w:numFmt w:val="bullet"/>
      <w:lvlText w:val="•"/>
      <w:lvlJc w:val="left"/>
      <w:pPr>
        <w:ind w:left="7070" w:hanging="234"/>
      </w:pPr>
      <w:rPr>
        <w:rFonts w:hint="default"/>
        <w:lang w:val="pl-PL" w:eastAsia="en-US" w:bidi="ar-SA"/>
      </w:rPr>
    </w:lvl>
    <w:lvl w:ilvl="8" w:tplc="FADA215A">
      <w:numFmt w:val="bullet"/>
      <w:lvlText w:val="•"/>
      <w:lvlJc w:val="left"/>
      <w:pPr>
        <w:ind w:left="8028" w:hanging="234"/>
      </w:pPr>
      <w:rPr>
        <w:rFonts w:hint="default"/>
        <w:lang w:val="pl-PL" w:eastAsia="en-US" w:bidi="ar-SA"/>
      </w:r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6C23AD9"/>
    <w:multiLevelType w:val="multilevel"/>
    <w:tmpl w:val="A0486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1CF2F98"/>
    <w:multiLevelType w:val="hybridMultilevel"/>
    <w:tmpl w:val="3536D07A"/>
    <w:lvl w:ilvl="0" w:tplc="6088AC4C">
      <w:numFmt w:val="bullet"/>
      <w:lvlText w:val="-"/>
      <w:lvlJc w:val="left"/>
      <w:pPr>
        <w:ind w:left="134" w:hanging="169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pl-PL" w:eastAsia="en-US" w:bidi="ar-SA"/>
      </w:rPr>
    </w:lvl>
    <w:lvl w:ilvl="1" w:tplc="5FB4EDC8">
      <w:numFmt w:val="bullet"/>
      <w:lvlText w:val="•"/>
      <w:lvlJc w:val="left"/>
      <w:pPr>
        <w:ind w:left="1120" w:hanging="169"/>
      </w:pPr>
      <w:rPr>
        <w:rFonts w:hint="default"/>
        <w:lang w:val="pl-PL" w:eastAsia="en-US" w:bidi="ar-SA"/>
      </w:rPr>
    </w:lvl>
    <w:lvl w:ilvl="2" w:tplc="D7C8904A">
      <w:numFmt w:val="bullet"/>
      <w:lvlText w:val="•"/>
      <w:lvlJc w:val="left"/>
      <w:pPr>
        <w:ind w:left="2101" w:hanging="169"/>
      </w:pPr>
      <w:rPr>
        <w:rFonts w:hint="default"/>
        <w:lang w:val="pl-PL" w:eastAsia="en-US" w:bidi="ar-SA"/>
      </w:rPr>
    </w:lvl>
    <w:lvl w:ilvl="3" w:tplc="141CCAC6">
      <w:numFmt w:val="bullet"/>
      <w:lvlText w:val="•"/>
      <w:lvlJc w:val="left"/>
      <w:pPr>
        <w:ind w:left="3081" w:hanging="169"/>
      </w:pPr>
      <w:rPr>
        <w:rFonts w:hint="default"/>
        <w:lang w:val="pl-PL" w:eastAsia="en-US" w:bidi="ar-SA"/>
      </w:rPr>
    </w:lvl>
    <w:lvl w:ilvl="4" w:tplc="A0184598">
      <w:numFmt w:val="bullet"/>
      <w:lvlText w:val="•"/>
      <w:lvlJc w:val="left"/>
      <w:pPr>
        <w:ind w:left="4062" w:hanging="169"/>
      </w:pPr>
      <w:rPr>
        <w:rFonts w:hint="default"/>
        <w:lang w:val="pl-PL" w:eastAsia="en-US" w:bidi="ar-SA"/>
      </w:rPr>
    </w:lvl>
    <w:lvl w:ilvl="5" w:tplc="37227E5E">
      <w:numFmt w:val="bullet"/>
      <w:lvlText w:val="•"/>
      <w:lvlJc w:val="left"/>
      <w:pPr>
        <w:ind w:left="5043" w:hanging="169"/>
      </w:pPr>
      <w:rPr>
        <w:rFonts w:hint="default"/>
        <w:lang w:val="pl-PL" w:eastAsia="en-US" w:bidi="ar-SA"/>
      </w:rPr>
    </w:lvl>
    <w:lvl w:ilvl="6" w:tplc="3E34C6E0">
      <w:numFmt w:val="bullet"/>
      <w:lvlText w:val="•"/>
      <w:lvlJc w:val="left"/>
      <w:pPr>
        <w:ind w:left="6023" w:hanging="169"/>
      </w:pPr>
      <w:rPr>
        <w:rFonts w:hint="default"/>
        <w:lang w:val="pl-PL" w:eastAsia="en-US" w:bidi="ar-SA"/>
      </w:rPr>
    </w:lvl>
    <w:lvl w:ilvl="7" w:tplc="138AD75C">
      <w:numFmt w:val="bullet"/>
      <w:lvlText w:val="•"/>
      <w:lvlJc w:val="left"/>
      <w:pPr>
        <w:ind w:left="7004" w:hanging="169"/>
      </w:pPr>
      <w:rPr>
        <w:rFonts w:hint="default"/>
        <w:lang w:val="pl-PL" w:eastAsia="en-US" w:bidi="ar-SA"/>
      </w:rPr>
    </w:lvl>
    <w:lvl w:ilvl="8" w:tplc="95C2B40E">
      <w:numFmt w:val="bullet"/>
      <w:lvlText w:val="•"/>
      <w:lvlJc w:val="left"/>
      <w:pPr>
        <w:ind w:left="7984" w:hanging="169"/>
      </w:pPr>
      <w:rPr>
        <w:rFonts w:hint="default"/>
        <w:lang w:val="pl-PL" w:eastAsia="en-US" w:bidi="ar-SA"/>
      </w:r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17D2170"/>
    <w:multiLevelType w:val="hybridMultilevel"/>
    <w:tmpl w:val="EDE62DFA"/>
    <w:lvl w:ilvl="0" w:tplc="41B2D496">
      <w:start w:val="2"/>
      <w:numFmt w:val="decimal"/>
      <w:lvlText w:val="%1."/>
      <w:lvlJc w:val="left"/>
      <w:pPr>
        <w:ind w:left="134" w:hanging="2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 w:tplc="0A1ACB98">
      <w:numFmt w:val="bullet"/>
      <w:lvlText w:val="•"/>
      <w:lvlJc w:val="left"/>
      <w:pPr>
        <w:ind w:left="1120" w:hanging="225"/>
      </w:pPr>
      <w:rPr>
        <w:rFonts w:hint="default"/>
        <w:lang w:val="pl-PL" w:eastAsia="en-US" w:bidi="ar-SA"/>
      </w:rPr>
    </w:lvl>
    <w:lvl w:ilvl="2" w:tplc="0B30A998">
      <w:numFmt w:val="bullet"/>
      <w:lvlText w:val="•"/>
      <w:lvlJc w:val="left"/>
      <w:pPr>
        <w:ind w:left="2101" w:hanging="225"/>
      </w:pPr>
      <w:rPr>
        <w:rFonts w:hint="default"/>
        <w:lang w:val="pl-PL" w:eastAsia="en-US" w:bidi="ar-SA"/>
      </w:rPr>
    </w:lvl>
    <w:lvl w:ilvl="3" w:tplc="969C7BDA">
      <w:numFmt w:val="bullet"/>
      <w:lvlText w:val="•"/>
      <w:lvlJc w:val="left"/>
      <w:pPr>
        <w:ind w:left="3081" w:hanging="225"/>
      </w:pPr>
      <w:rPr>
        <w:rFonts w:hint="default"/>
        <w:lang w:val="pl-PL" w:eastAsia="en-US" w:bidi="ar-SA"/>
      </w:rPr>
    </w:lvl>
    <w:lvl w:ilvl="4" w:tplc="001A2A2A">
      <w:numFmt w:val="bullet"/>
      <w:lvlText w:val="•"/>
      <w:lvlJc w:val="left"/>
      <w:pPr>
        <w:ind w:left="4062" w:hanging="225"/>
      </w:pPr>
      <w:rPr>
        <w:rFonts w:hint="default"/>
        <w:lang w:val="pl-PL" w:eastAsia="en-US" w:bidi="ar-SA"/>
      </w:rPr>
    </w:lvl>
    <w:lvl w:ilvl="5" w:tplc="EEB2EC7E">
      <w:numFmt w:val="bullet"/>
      <w:lvlText w:val="•"/>
      <w:lvlJc w:val="left"/>
      <w:pPr>
        <w:ind w:left="5043" w:hanging="225"/>
      </w:pPr>
      <w:rPr>
        <w:rFonts w:hint="default"/>
        <w:lang w:val="pl-PL" w:eastAsia="en-US" w:bidi="ar-SA"/>
      </w:rPr>
    </w:lvl>
    <w:lvl w:ilvl="6" w:tplc="205CBD80">
      <w:numFmt w:val="bullet"/>
      <w:lvlText w:val="•"/>
      <w:lvlJc w:val="left"/>
      <w:pPr>
        <w:ind w:left="6023" w:hanging="225"/>
      </w:pPr>
      <w:rPr>
        <w:rFonts w:hint="default"/>
        <w:lang w:val="pl-PL" w:eastAsia="en-US" w:bidi="ar-SA"/>
      </w:rPr>
    </w:lvl>
    <w:lvl w:ilvl="7" w:tplc="693EFE66">
      <w:numFmt w:val="bullet"/>
      <w:lvlText w:val="•"/>
      <w:lvlJc w:val="left"/>
      <w:pPr>
        <w:ind w:left="7004" w:hanging="225"/>
      </w:pPr>
      <w:rPr>
        <w:rFonts w:hint="default"/>
        <w:lang w:val="pl-PL" w:eastAsia="en-US" w:bidi="ar-SA"/>
      </w:rPr>
    </w:lvl>
    <w:lvl w:ilvl="8" w:tplc="3D46FD34">
      <w:numFmt w:val="bullet"/>
      <w:lvlText w:val="•"/>
      <w:lvlJc w:val="left"/>
      <w:pPr>
        <w:ind w:left="7984" w:hanging="225"/>
      </w:pPr>
      <w:rPr>
        <w:rFonts w:hint="default"/>
        <w:lang w:val="pl-PL" w:eastAsia="en-US" w:bidi="ar-SA"/>
      </w:r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18"/>
  </w:num>
  <w:num w:numId="4">
    <w:abstractNumId w:val="18"/>
  </w:num>
  <w:num w:numId="5">
    <w:abstractNumId w:val="40"/>
  </w:num>
  <w:num w:numId="6">
    <w:abstractNumId w:val="35"/>
  </w:num>
  <w:num w:numId="7">
    <w:abstractNumId w:val="40"/>
  </w:num>
  <w:num w:numId="8">
    <w:abstractNumId w:val="35"/>
  </w:num>
  <w:num w:numId="9">
    <w:abstractNumId w:val="40"/>
  </w:num>
  <w:num w:numId="10">
    <w:abstractNumId w:val="35"/>
  </w:num>
  <w:num w:numId="11">
    <w:abstractNumId w:val="14"/>
  </w:num>
  <w:num w:numId="12">
    <w:abstractNumId w:val="10"/>
  </w:num>
  <w:num w:numId="13">
    <w:abstractNumId w:val="15"/>
  </w:num>
  <w:num w:numId="14">
    <w:abstractNumId w:val="28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7"/>
  </w:num>
  <w:num w:numId="29">
    <w:abstractNumId w:val="41"/>
  </w:num>
  <w:num w:numId="30">
    <w:abstractNumId w:val="36"/>
  </w:num>
  <w:num w:numId="31">
    <w:abstractNumId w:val="19"/>
  </w:num>
  <w:num w:numId="32">
    <w:abstractNumId w:val="11"/>
  </w:num>
  <w:num w:numId="33">
    <w:abstractNumId w:val="34"/>
  </w:num>
  <w:num w:numId="34">
    <w:abstractNumId w:val="21"/>
  </w:num>
  <w:num w:numId="35">
    <w:abstractNumId w:val="17"/>
  </w:num>
  <w:num w:numId="36">
    <w:abstractNumId w:val="24"/>
  </w:num>
  <w:num w:numId="37">
    <w:abstractNumId w:val="29"/>
  </w:num>
  <w:num w:numId="38">
    <w:abstractNumId w:val="26"/>
  </w:num>
  <w:num w:numId="39">
    <w:abstractNumId w:val="13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2"/>
  </w:num>
  <w:num w:numId="45">
    <w:abstractNumId w:val="32"/>
  </w:num>
  <w:num w:numId="46">
    <w:abstractNumId w:val="20"/>
  </w:num>
  <w:num w:numId="47">
    <w:abstractNumId w:val="39"/>
  </w:num>
  <w:num w:numId="48">
    <w:abstractNumId w:val="22"/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2D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6BD8"/>
    <w:rsid w:val="00037E1A"/>
    <w:rsid w:val="000425A6"/>
    <w:rsid w:val="00043495"/>
    <w:rsid w:val="00046A75"/>
    <w:rsid w:val="00047312"/>
    <w:rsid w:val="000508BD"/>
    <w:rsid w:val="000517AB"/>
    <w:rsid w:val="0005339C"/>
    <w:rsid w:val="0005571B"/>
    <w:rsid w:val="00056669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6EEB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27B5"/>
    <w:rsid w:val="000C4BC4"/>
    <w:rsid w:val="000C6741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3A11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075C"/>
    <w:rsid w:val="0014423C"/>
    <w:rsid w:val="00147A47"/>
    <w:rsid w:val="00147AA1"/>
    <w:rsid w:val="001520CF"/>
    <w:rsid w:val="0015667C"/>
    <w:rsid w:val="00157110"/>
    <w:rsid w:val="0015742A"/>
    <w:rsid w:val="00157DA1"/>
    <w:rsid w:val="00160859"/>
    <w:rsid w:val="00161F84"/>
    <w:rsid w:val="00163147"/>
    <w:rsid w:val="00164C57"/>
    <w:rsid w:val="00164C9D"/>
    <w:rsid w:val="00172104"/>
    <w:rsid w:val="00172F7A"/>
    <w:rsid w:val="00173150"/>
    <w:rsid w:val="00173390"/>
    <w:rsid w:val="001736F0"/>
    <w:rsid w:val="00173BB3"/>
    <w:rsid w:val="001740D0"/>
    <w:rsid w:val="00174F2C"/>
    <w:rsid w:val="00180F2A"/>
    <w:rsid w:val="0018306F"/>
    <w:rsid w:val="00184B91"/>
    <w:rsid w:val="00184D4A"/>
    <w:rsid w:val="00186EC1"/>
    <w:rsid w:val="00191E1F"/>
    <w:rsid w:val="0019473B"/>
    <w:rsid w:val="001952B1"/>
    <w:rsid w:val="00196E1D"/>
    <w:rsid w:val="00196E39"/>
    <w:rsid w:val="00197649"/>
    <w:rsid w:val="001A01FB"/>
    <w:rsid w:val="001A10E9"/>
    <w:rsid w:val="001A183D"/>
    <w:rsid w:val="001A2B65"/>
    <w:rsid w:val="001A3CD3"/>
    <w:rsid w:val="001A5BEF"/>
    <w:rsid w:val="001A64D8"/>
    <w:rsid w:val="001A7F15"/>
    <w:rsid w:val="001B1C7D"/>
    <w:rsid w:val="001B2B2D"/>
    <w:rsid w:val="001B342E"/>
    <w:rsid w:val="001C1832"/>
    <w:rsid w:val="001C188C"/>
    <w:rsid w:val="001C1B08"/>
    <w:rsid w:val="001D1783"/>
    <w:rsid w:val="001D3338"/>
    <w:rsid w:val="001D53CD"/>
    <w:rsid w:val="001D55A3"/>
    <w:rsid w:val="001D5AF5"/>
    <w:rsid w:val="001D6C33"/>
    <w:rsid w:val="001E1E73"/>
    <w:rsid w:val="001E4E0C"/>
    <w:rsid w:val="001E526D"/>
    <w:rsid w:val="001E5655"/>
    <w:rsid w:val="001F1832"/>
    <w:rsid w:val="001F220F"/>
    <w:rsid w:val="001F25B3"/>
    <w:rsid w:val="001F4F2F"/>
    <w:rsid w:val="001F6616"/>
    <w:rsid w:val="00202BD4"/>
    <w:rsid w:val="00204A97"/>
    <w:rsid w:val="002103FC"/>
    <w:rsid w:val="002114EF"/>
    <w:rsid w:val="00214A1C"/>
    <w:rsid w:val="002166AD"/>
    <w:rsid w:val="00217871"/>
    <w:rsid w:val="00221ED8"/>
    <w:rsid w:val="002231EA"/>
    <w:rsid w:val="0022357D"/>
    <w:rsid w:val="00223FDF"/>
    <w:rsid w:val="0022771A"/>
    <w:rsid w:val="002279C0"/>
    <w:rsid w:val="0023727E"/>
    <w:rsid w:val="00242081"/>
    <w:rsid w:val="00243777"/>
    <w:rsid w:val="002441CD"/>
    <w:rsid w:val="002501A3"/>
    <w:rsid w:val="0025166C"/>
    <w:rsid w:val="002555D4"/>
    <w:rsid w:val="0026062E"/>
    <w:rsid w:val="00261A16"/>
    <w:rsid w:val="002622EA"/>
    <w:rsid w:val="00263522"/>
    <w:rsid w:val="00264EC6"/>
    <w:rsid w:val="00271013"/>
    <w:rsid w:val="00273FE4"/>
    <w:rsid w:val="00274927"/>
    <w:rsid w:val="002765B4"/>
    <w:rsid w:val="00276A94"/>
    <w:rsid w:val="00281EB6"/>
    <w:rsid w:val="00284CF4"/>
    <w:rsid w:val="00292A27"/>
    <w:rsid w:val="00293662"/>
    <w:rsid w:val="0029405D"/>
    <w:rsid w:val="00294FA6"/>
    <w:rsid w:val="00295A6F"/>
    <w:rsid w:val="002A20C4"/>
    <w:rsid w:val="002A570F"/>
    <w:rsid w:val="002A594B"/>
    <w:rsid w:val="002A7292"/>
    <w:rsid w:val="002A7358"/>
    <w:rsid w:val="002A7902"/>
    <w:rsid w:val="002B0F6B"/>
    <w:rsid w:val="002B23B8"/>
    <w:rsid w:val="002B4429"/>
    <w:rsid w:val="002B5425"/>
    <w:rsid w:val="002B68A6"/>
    <w:rsid w:val="002B7FAF"/>
    <w:rsid w:val="002D0C4F"/>
    <w:rsid w:val="002D1364"/>
    <w:rsid w:val="002D4D30"/>
    <w:rsid w:val="002D5000"/>
    <w:rsid w:val="002D598D"/>
    <w:rsid w:val="002D7188"/>
    <w:rsid w:val="002E0584"/>
    <w:rsid w:val="002E1DE3"/>
    <w:rsid w:val="002E2AB6"/>
    <w:rsid w:val="002E3F34"/>
    <w:rsid w:val="002E522E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1DB6"/>
    <w:rsid w:val="00322D45"/>
    <w:rsid w:val="0032569A"/>
    <w:rsid w:val="00325A1F"/>
    <w:rsid w:val="003268F9"/>
    <w:rsid w:val="00330BAF"/>
    <w:rsid w:val="0033476C"/>
    <w:rsid w:val="00334E3A"/>
    <w:rsid w:val="003361DD"/>
    <w:rsid w:val="00341A6A"/>
    <w:rsid w:val="00345B9C"/>
    <w:rsid w:val="00347B51"/>
    <w:rsid w:val="00352DAE"/>
    <w:rsid w:val="00354EB9"/>
    <w:rsid w:val="0035534A"/>
    <w:rsid w:val="003602AE"/>
    <w:rsid w:val="00360929"/>
    <w:rsid w:val="003647D5"/>
    <w:rsid w:val="003652F1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0445"/>
    <w:rsid w:val="003A306E"/>
    <w:rsid w:val="003A60DC"/>
    <w:rsid w:val="003A6A46"/>
    <w:rsid w:val="003A7A63"/>
    <w:rsid w:val="003B000C"/>
    <w:rsid w:val="003B0F1D"/>
    <w:rsid w:val="003B4A57"/>
    <w:rsid w:val="003B4EAB"/>
    <w:rsid w:val="003B7C2A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43A5"/>
    <w:rsid w:val="003E4C2A"/>
    <w:rsid w:val="003F020D"/>
    <w:rsid w:val="003F03D9"/>
    <w:rsid w:val="003F2E49"/>
    <w:rsid w:val="003F2FBE"/>
    <w:rsid w:val="003F318D"/>
    <w:rsid w:val="003F5BAE"/>
    <w:rsid w:val="003F6ED7"/>
    <w:rsid w:val="00400764"/>
    <w:rsid w:val="00401C84"/>
    <w:rsid w:val="00403210"/>
    <w:rsid w:val="004035BB"/>
    <w:rsid w:val="004035EB"/>
    <w:rsid w:val="00407332"/>
    <w:rsid w:val="004074F7"/>
    <w:rsid w:val="00407828"/>
    <w:rsid w:val="00413D8E"/>
    <w:rsid w:val="004140F2"/>
    <w:rsid w:val="00414EF6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46CE"/>
    <w:rsid w:val="004550FB"/>
    <w:rsid w:val="004572FE"/>
    <w:rsid w:val="0046111A"/>
    <w:rsid w:val="00462946"/>
    <w:rsid w:val="00463F43"/>
    <w:rsid w:val="00464B94"/>
    <w:rsid w:val="004653A8"/>
    <w:rsid w:val="00465A0B"/>
    <w:rsid w:val="0046777A"/>
    <w:rsid w:val="0047077C"/>
    <w:rsid w:val="00470B05"/>
    <w:rsid w:val="0047207C"/>
    <w:rsid w:val="00472CD6"/>
    <w:rsid w:val="00474E3C"/>
    <w:rsid w:val="00477E73"/>
    <w:rsid w:val="00480A58"/>
    <w:rsid w:val="00481A3F"/>
    <w:rsid w:val="00482151"/>
    <w:rsid w:val="00485FAD"/>
    <w:rsid w:val="00487AED"/>
    <w:rsid w:val="00491EDF"/>
    <w:rsid w:val="00492A3F"/>
    <w:rsid w:val="00494F62"/>
    <w:rsid w:val="004A2001"/>
    <w:rsid w:val="004A3227"/>
    <w:rsid w:val="004A3590"/>
    <w:rsid w:val="004A5AE8"/>
    <w:rsid w:val="004A7CE4"/>
    <w:rsid w:val="004B00A7"/>
    <w:rsid w:val="004B25E2"/>
    <w:rsid w:val="004B34D7"/>
    <w:rsid w:val="004B37BA"/>
    <w:rsid w:val="004B4BE2"/>
    <w:rsid w:val="004B5037"/>
    <w:rsid w:val="004B5B2F"/>
    <w:rsid w:val="004B626A"/>
    <w:rsid w:val="004B660E"/>
    <w:rsid w:val="004C05BD"/>
    <w:rsid w:val="004C3B06"/>
    <w:rsid w:val="004C3F97"/>
    <w:rsid w:val="004C6467"/>
    <w:rsid w:val="004C7EE7"/>
    <w:rsid w:val="004D1ADC"/>
    <w:rsid w:val="004D2DEE"/>
    <w:rsid w:val="004D2E1F"/>
    <w:rsid w:val="004D7FD9"/>
    <w:rsid w:val="004E1324"/>
    <w:rsid w:val="004E17BD"/>
    <w:rsid w:val="004E19A5"/>
    <w:rsid w:val="004E37E5"/>
    <w:rsid w:val="004E3FDB"/>
    <w:rsid w:val="004F02BC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4B69"/>
    <w:rsid w:val="0050696D"/>
    <w:rsid w:val="0051094B"/>
    <w:rsid w:val="005110D7"/>
    <w:rsid w:val="00511D99"/>
    <w:rsid w:val="005128D3"/>
    <w:rsid w:val="005147E8"/>
    <w:rsid w:val="005158F2"/>
    <w:rsid w:val="00526DA1"/>
    <w:rsid w:val="00526DFC"/>
    <w:rsid w:val="00526F43"/>
    <w:rsid w:val="00527651"/>
    <w:rsid w:val="00527E39"/>
    <w:rsid w:val="00535083"/>
    <w:rsid w:val="005363AB"/>
    <w:rsid w:val="00544EF4"/>
    <w:rsid w:val="00545E53"/>
    <w:rsid w:val="005479D9"/>
    <w:rsid w:val="00553595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3EEE"/>
    <w:rsid w:val="0057547F"/>
    <w:rsid w:val="005754EE"/>
    <w:rsid w:val="0057617E"/>
    <w:rsid w:val="00576497"/>
    <w:rsid w:val="0057652C"/>
    <w:rsid w:val="00581A32"/>
    <w:rsid w:val="005835E7"/>
    <w:rsid w:val="0058397F"/>
    <w:rsid w:val="00583BF8"/>
    <w:rsid w:val="00585F33"/>
    <w:rsid w:val="00587784"/>
    <w:rsid w:val="00591124"/>
    <w:rsid w:val="005953F9"/>
    <w:rsid w:val="005968C1"/>
    <w:rsid w:val="00597024"/>
    <w:rsid w:val="005A0274"/>
    <w:rsid w:val="005A095C"/>
    <w:rsid w:val="005A669D"/>
    <w:rsid w:val="005A75D8"/>
    <w:rsid w:val="005B713E"/>
    <w:rsid w:val="005B74F4"/>
    <w:rsid w:val="005C03B6"/>
    <w:rsid w:val="005C348E"/>
    <w:rsid w:val="005C68E1"/>
    <w:rsid w:val="005D3763"/>
    <w:rsid w:val="005D55E1"/>
    <w:rsid w:val="005D7D05"/>
    <w:rsid w:val="005E19F7"/>
    <w:rsid w:val="005E35C3"/>
    <w:rsid w:val="005E4F04"/>
    <w:rsid w:val="005E62C2"/>
    <w:rsid w:val="005E6C71"/>
    <w:rsid w:val="005E6E94"/>
    <w:rsid w:val="005F0963"/>
    <w:rsid w:val="005F1F2A"/>
    <w:rsid w:val="005F2824"/>
    <w:rsid w:val="005F2EBA"/>
    <w:rsid w:val="005F35ED"/>
    <w:rsid w:val="005F5A6E"/>
    <w:rsid w:val="005F7812"/>
    <w:rsid w:val="005F7A88"/>
    <w:rsid w:val="00602260"/>
    <w:rsid w:val="00603A1A"/>
    <w:rsid w:val="006046D5"/>
    <w:rsid w:val="00606B5F"/>
    <w:rsid w:val="006074A8"/>
    <w:rsid w:val="00607A93"/>
    <w:rsid w:val="00610C08"/>
    <w:rsid w:val="00611F74"/>
    <w:rsid w:val="00615772"/>
    <w:rsid w:val="00621256"/>
    <w:rsid w:val="00621FCC"/>
    <w:rsid w:val="00622E4B"/>
    <w:rsid w:val="006303DB"/>
    <w:rsid w:val="006333DA"/>
    <w:rsid w:val="00635134"/>
    <w:rsid w:val="006356E2"/>
    <w:rsid w:val="00642A65"/>
    <w:rsid w:val="00645CAD"/>
    <w:rsid w:val="00645DCE"/>
    <w:rsid w:val="006465AC"/>
    <w:rsid w:val="006465BF"/>
    <w:rsid w:val="00653B22"/>
    <w:rsid w:val="00657BF4"/>
    <w:rsid w:val="006603FB"/>
    <w:rsid w:val="006608DF"/>
    <w:rsid w:val="00661DFD"/>
    <w:rsid w:val="006623AC"/>
    <w:rsid w:val="00663C21"/>
    <w:rsid w:val="00665DC5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1F9C"/>
    <w:rsid w:val="006946BB"/>
    <w:rsid w:val="006969FA"/>
    <w:rsid w:val="006972F4"/>
    <w:rsid w:val="006A1181"/>
    <w:rsid w:val="006A35D5"/>
    <w:rsid w:val="006A748A"/>
    <w:rsid w:val="006A7687"/>
    <w:rsid w:val="006B7EA9"/>
    <w:rsid w:val="006C1F9A"/>
    <w:rsid w:val="006C419E"/>
    <w:rsid w:val="006C4A31"/>
    <w:rsid w:val="006C5AC2"/>
    <w:rsid w:val="006C6AFB"/>
    <w:rsid w:val="006D2735"/>
    <w:rsid w:val="006D45B2"/>
    <w:rsid w:val="006D56BE"/>
    <w:rsid w:val="006E0FCC"/>
    <w:rsid w:val="006E1E96"/>
    <w:rsid w:val="006E5E21"/>
    <w:rsid w:val="006F2648"/>
    <w:rsid w:val="006F2857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520"/>
    <w:rsid w:val="00717C2E"/>
    <w:rsid w:val="007204FA"/>
    <w:rsid w:val="007213B3"/>
    <w:rsid w:val="0072457F"/>
    <w:rsid w:val="00725406"/>
    <w:rsid w:val="0072621B"/>
    <w:rsid w:val="00726D1F"/>
    <w:rsid w:val="00730555"/>
    <w:rsid w:val="007312CC"/>
    <w:rsid w:val="00732A37"/>
    <w:rsid w:val="00736467"/>
    <w:rsid w:val="00736A64"/>
    <w:rsid w:val="00737F6A"/>
    <w:rsid w:val="007410B6"/>
    <w:rsid w:val="00744C6F"/>
    <w:rsid w:val="007457F6"/>
    <w:rsid w:val="00745838"/>
    <w:rsid w:val="00745ABB"/>
    <w:rsid w:val="00745B35"/>
    <w:rsid w:val="00746E38"/>
    <w:rsid w:val="00747CD5"/>
    <w:rsid w:val="00753B51"/>
    <w:rsid w:val="00754B42"/>
    <w:rsid w:val="00756629"/>
    <w:rsid w:val="007572BD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4AF"/>
    <w:rsid w:val="00776DC2"/>
    <w:rsid w:val="00780122"/>
    <w:rsid w:val="0078214B"/>
    <w:rsid w:val="00782969"/>
    <w:rsid w:val="0078498A"/>
    <w:rsid w:val="0078711D"/>
    <w:rsid w:val="00792207"/>
    <w:rsid w:val="00792B64"/>
    <w:rsid w:val="00792E29"/>
    <w:rsid w:val="0079379A"/>
    <w:rsid w:val="00794953"/>
    <w:rsid w:val="00794CB3"/>
    <w:rsid w:val="007A1F2F"/>
    <w:rsid w:val="007A2A5C"/>
    <w:rsid w:val="007A3FE4"/>
    <w:rsid w:val="007A5150"/>
    <w:rsid w:val="007A5373"/>
    <w:rsid w:val="007A789F"/>
    <w:rsid w:val="007B75BC"/>
    <w:rsid w:val="007C0BD6"/>
    <w:rsid w:val="007C2CF2"/>
    <w:rsid w:val="007C3806"/>
    <w:rsid w:val="007C40D8"/>
    <w:rsid w:val="007C5BB7"/>
    <w:rsid w:val="007D07D5"/>
    <w:rsid w:val="007D1665"/>
    <w:rsid w:val="007D1C64"/>
    <w:rsid w:val="007D2203"/>
    <w:rsid w:val="007D32DD"/>
    <w:rsid w:val="007D3DC7"/>
    <w:rsid w:val="007D6DCE"/>
    <w:rsid w:val="007D719B"/>
    <w:rsid w:val="007D72C4"/>
    <w:rsid w:val="007E2CFE"/>
    <w:rsid w:val="007E59C9"/>
    <w:rsid w:val="007F0072"/>
    <w:rsid w:val="007F2EB6"/>
    <w:rsid w:val="007F3738"/>
    <w:rsid w:val="007F54C3"/>
    <w:rsid w:val="00802949"/>
    <w:rsid w:val="0080301E"/>
    <w:rsid w:val="0080365F"/>
    <w:rsid w:val="00807C53"/>
    <w:rsid w:val="00812BE5"/>
    <w:rsid w:val="00814898"/>
    <w:rsid w:val="00817429"/>
    <w:rsid w:val="008206D6"/>
    <w:rsid w:val="00821514"/>
    <w:rsid w:val="00821E35"/>
    <w:rsid w:val="00824591"/>
    <w:rsid w:val="00824AED"/>
    <w:rsid w:val="00827820"/>
    <w:rsid w:val="00831B8B"/>
    <w:rsid w:val="0083405D"/>
    <w:rsid w:val="008352D4"/>
    <w:rsid w:val="00835755"/>
    <w:rsid w:val="00835857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2749"/>
    <w:rsid w:val="00866503"/>
    <w:rsid w:val="00866867"/>
    <w:rsid w:val="00872124"/>
    <w:rsid w:val="00872257"/>
    <w:rsid w:val="008753E6"/>
    <w:rsid w:val="0087738C"/>
    <w:rsid w:val="008802AF"/>
    <w:rsid w:val="00880D44"/>
    <w:rsid w:val="00881926"/>
    <w:rsid w:val="0088318F"/>
    <w:rsid w:val="0088331D"/>
    <w:rsid w:val="008852B0"/>
    <w:rsid w:val="00885AE7"/>
    <w:rsid w:val="00886B60"/>
    <w:rsid w:val="00887889"/>
    <w:rsid w:val="008905D9"/>
    <w:rsid w:val="0089080F"/>
    <w:rsid w:val="008920FF"/>
    <w:rsid w:val="008926E8"/>
    <w:rsid w:val="00894F19"/>
    <w:rsid w:val="00896A10"/>
    <w:rsid w:val="008971B5"/>
    <w:rsid w:val="008A162D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2DA5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445F"/>
    <w:rsid w:val="00905396"/>
    <w:rsid w:val="0090605D"/>
    <w:rsid w:val="00906419"/>
    <w:rsid w:val="00912889"/>
    <w:rsid w:val="00913A42"/>
    <w:rsid w:val="00914167"/>
    <w:rsid w:val="009143DB"/>
    <w:rsid w:val="009147C4"/>
    <w:rsid w:val="00915065"/>
    <w:rsid w:val="00917CE5"/>
    <w:rsid w:val="009217C0"/>
    <w:rsid w:val="00924C3D"/>
    <w:rsid w:val="00925241"/>
    <w:rsid w:val="00925CEC"/>
    <w:rsid w:val="00926A3F"/>
    <w:rsid w:val="0092794E"/>
    <w:rsid w:val="00930D30"/>
    <w:rsid w:val="009332A2"/>
    <w:rsid w:val="00937598"/>
    <w:rsid w:val="0093790B"/>
    <w:rsid w:val="00937A65"/>
    <w:rsid w:val="00943751"/>
    <w:rsid w:val="0094547D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59E3"/>
    <w:rsid w:val="00984E03"/>
    <w:rsid w:val="00987E85"/>
    <w:rsid w:val="009A0D12"/>
    <w:rsid w:val="009A1987"/>
    <w:rsid w:val="009A2BEE"/>
    <w:rsid w:val="009A5289"/>
    <w:rsid w:val="009A530D"/>
    <w:rsid w:val="009A7A53"/>
    <w:rsid w:val="009B0402"/>
    <w:rsid w:val="009B0B75"/>
    <w:rsid w:val="009B16DF"/>
    <w:rsid w:val="009B3602"/>
    <w:rsid w:val="009B49E5"/>
    <w:rsid w:val="009B4CB2"/>
    <w:rsid w:val="009B6701"/>
    <w:rsid w:val="009B6C81"/>
    <w:rsid w:val="009B6EF7"/>
    <w:rsid w:val="009B7000"/>
    <w:rsid w:val="009B739C"/>
    <w:rsid w:val="009C04EC"/>
    <w:rsid w:val="009C328C"/>
    <w:rsid w:val="009C4444"/>
    <w:rsid w:val="009C5CDD"/>
    <w:rsid w:val="009C79AD"/>
    <w:rsid w:val="009C7CA6"/>
    <w:rsid w:val="009D3316"/>
    <w:rsid w:val="009D55AA"/>
    <w:rsid w:val="009D61D5"/>
    <w:rsid w:val="009E3E77"/>
    <w:rsid w:val="009E3FAB"/>
    <w:rsid w:val="009E5B3F"/>
    <w:rsid w:val="009E7D90"/>
    <w:rsid w:val="009F1AB0"/>
    <w:rsid w:val="009F501D"/>
    <w:rsid w:val="009F7F54"/>
    <w:rsid w:val="00A039D5"/>
    <w:rsid w:val="00A046AD"/>
    <w:rsid w:val="00A079C1"/>
    <w:rsid w:val="00A07CC1"/>
    <w:rsid w:val="00A12520"/>
    <w:rsid w:val="00A12FFF"/>
    <w:rsid w:val="00A130FD"/>
    <w:rsid w:val="00A13D6D"/>
    <w:rsid w:val="00A13F25"/>
    <w:rsid w:val="00A14769"/>
    <w:rsid w:val="00A16151"/>
    <w:rsid w:val="00A16EC6"/>
    <w:rsid w:val="00A17C06"/>
    <w:rsid w:val="00A20BD1"/>
    <w:rsid w:val="00A2126E"/>
    <w:rsid w:val="00A21706"/>
    <w:rsid w:val="00A24FCC"/>
    <w:rsid w:val="00A26A90"/>
    <w:rsid w:val="00A26B27"/>
    <w:rsid w:val="00A274D8"/>
    <w:rsid w:val="00A30E4F"/>
    <w:rsid w:val="00A32253"/>
    <w:rsid w:val="00A3310E"/>
    <w:rsid w:val="00A333A0"/>
    <w:rsid w:val="00A36BB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1AF3"/>
    <w:rsid w:val="00A638DA"/>
    <w:rsid w:val="00A65B41"/>
    <w:rsid w:val="00A65E00"/>
    <w:rsid w:val="00A66A78"/>
    <w:rsid w:val="00A73A6E"/>
    <w:rsid w:val="00A7436E"/>
    <w:rsid w:val="00A74E96"/>
    <w:rsid w:val="00A75A8E"/>
    <w:rsid w:val="00A77FB5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18D2"/>
    <w:rsid w:val="00AB22C6"/>
    <w:rsid w:val="00AB2AD0"/>
    <w:rsid w:val="00AB67FC"/>
    <w:rsid w:val="00AC00F2"/>
    <w:rsid w:val="00AC31B5"/>
    <w:rsid w:val="00AC4008"/>
    <w:rsid w:val="00AC4EA1"/>
    <w:rsid w:val="00AC5381"/>
    <w:rsid w:val="00AC5920"/>
    <w:rsid w:val="00AD0E65"/>
    <w:rsid w:val="00AD23DF"/>
    <w:rsid w:val="00AD2BF2"/>
    <w:rsid w:val="00AD4E90"/>
    <w:rsid w:val="00AD5422"/>
    <w:rsid w:val="00AD5E4D"/>
    <w:rsid w:val="00AE414E"/>
    <w:rsid w:val="00AE4179"/>
    <w:rsid w:val="00AE4425"/>
    <w:rsid w:val="00AE46E8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6330"/>
    <w:rsid w:val="00B07700"/>
    <w:rsid w:val="00B13921"/>
    <w:rsid w:val="00B1528C"/>
    <w:rsid w:val="00B16ACD"/>
    <w:rsid w:val="00B17262"/>
    <w:rsid w:val="00B21487"/>
    <w:rsid w:val="00B215CD"/>
    <w:rsid w:val="00B232D1"/>
    <w:rsid w:val="00B24DB5"/>
    <w:rsid w:val="00B31F9E"/>
    <w:rsid w:val="00B3268F"/>
    <w:rsid w:val="00B32C2C"/>
    <w:rsid w:val="00B33A1A"/>
    <w:rsid w:val="00B33E6C"/>
    <w:rsid w:val="00B34B4C"/>
    <w:rsid w:val="00B35324"/>
    <w:rsid w:val="00B371CC"/>
    <w:rsid w:val="00B40841"/>
    <w:rsid w:val="00B41CD9"/>
    <w:rsid w:val="00B427E6"/>
    <w:rsid w:val="00B428A6"/>
    <w:rsid w:val="00B43E1F"/>
    <w:rsid w:val="00B45FBC"/>
    <w:rsid w:val="00B51A7D"/>
    <w:rsid w:val="00B535C2"/>
    <w:rsid w:val="00B55544"/>
    <w:rsid w:val="00B55DF0"/>
    <w:rsid w:val="00B642FC"/>
    <w:rsid w:val="00B64D26"/>
    <w:rsid w:val="00B64FBB"/>
    <w:rsid w:val="00B70E22"/>
    <w:rsid w:val="00B74B3E"/>
    <w:rsid w:val="00B774CB"/>
    <w:rsid w:val="00B80402"/>
    <w:rsid w:val="00B80B9A"/>
    <w:rsid w:val="00B830B7"/>
    <w:rsid w:val="00B848EA"/>
    <w:rsid w:val="00B84B2B"/>
    <w:rsid w:val="00B87491"/>
    <w:rsid w:val="00B90500"/>
    <w:rsid w:val="00B9176C"/>
    <w:rsid w:val="00B935A4"/>
    <w:rsid w:val="00B94F95"/>
    <w:rsid w:val="00BA4BA9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C7CE3"/>
    <w:rsid w:val="00BD00DD"/>
    <w:rsid w:val="00BD0648"/>
    <w:rsid w:val="00BD1040"/>
    <w:rsid w:val="00BD34AA"/>
    <w:rsid w:val="00BE0C44"/>
    <w:rsid w:val="00BE12D0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026"/>
    <w:rsid w:val="00C04CEF"/>
    <w:rsid w:val="00C0662F"/>
    <w:rsid w:val="00C11943"/>
    <w:rsid w:val="00C12E96"/>
    <w:rsid w:val="00C13F02"/>
    <w:rsid w:val="00C14428"/>
    <w:rsid w:val="00C14763"/>
    <w:rsid w:val="00C16141"/>
    <w:rsid w:val="00C2363F"/>
    <w:rsid w:val="00C236C8"/>
    <w:rsid w:val="00C260B1"/>
    <w:rsid w:val="00C26E56"/>
    <w:rsid w:val="00C31406"/>
    <w:rsid w:val="00C32CDA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0CC"/>
    <w:rsid w:val="00C56448"/>
    <w:rsid w:val="00C613D0"/>
    <w:rsid w:val="00C667BE"/>
    <w:rsid w:val="00C6766B"/>
    <w:rsid w:val="00C72223"/>
    <w:rsid w:val="00C72AA4"/>
    <w:rsid w:val="00C72EE6"/>
    <w:rsid w:val="00C76417"/>
    <w:rsid w:val="00C76F43"/>
    <w:rsid w:val="00C7726F"/>
    <w:rsid w:val="00C823DA"/>
    <w:rsid w:val="00C8259F"/>
    <w:rsid w:val="00C82746"/>
    <w:rsid w:val="00C82B99"/>
    <w:rsid w:val="00C8312F"/>
    <w:rsid w:val="00C84C47"/>
    <w:rsid w:val="00C858A4"/>
    <w:rsid w:val="00C86AFA"/>
    <w:rsid w:val="00CA3D0F"/>
    <w:rsid w:val="00CA4C54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2C44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3506"/>
    <w:rsid w:val="00D14276"/>
    <w:rsid w:val="00D15197"/>
    <w:rsid w:val="00D16820"/>
    <w:rsid w:val="00D169C8"/>
    <w:rsid w:val="00D1793F"/>
    <w:rsid w:val="00D22807"/>
    <w:rsid w:val="00D22AF5"/>
    <w:rsid w:val="00D235EA"/>
    <w:rsid w:val="00D247A9"/>
    <w:rsid w:val="00D30F7B"/>
    <w:rsid w:val="00D32721"/>
    <w:rsid w:val="00D328DC"/>
    <w:rsid w:val="00D33387"/>
    <w:rsid w:val="00D402FB"/>
    <w:rsid w:val="00D41692"/>
    <w:rsid w:val="00D45DF6"/>
    <w:rsid w:val="00D47D7A"/>
    <w:rsid w:val="00D50ABD"/>
    <w:rsid w:val="00D55290"/>
    <w:rsid w:val="00D5566B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FAA"/>
    <w:rsid w:val="00D76EC9"/>
    <w:rsid w:val="00D80E7D"/>
    <w:rsid w:val="00D81397"/>
    <w:rsid w:val="00D83697"/>
    <w:rsid w:val="00D848B9"/>
    <w:rsid w:val="00D90E69"/>
    <w:rsid w:val="00D91368"/>
    <w:rsid w:val="00D924EE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2D2F"/>
    <w:rsid w:val="00DB5206"/>
    <w:rsid w:val="00DB6276"/>
    <w:rsid w:val="00DB63F5"/>
    <w:rsid w:val="00DC1C6B"/>
    <w:rsid w:val="00DC2C2E"/>
    <w:rsid w:val="00DC4AF0"/>
    <w:rsid w:val="00DC7886"/>
    <w:rsid w:val="00DD0CF2"/>
    <w:rsid w:val="00DD1716"/>
    <w:rsid w:val="00DD1E9F"/>
    <w:rsid w:val="00DE1554"/>
    <w:rsid w:val="00DE2901"/>
    <w:rsid w:val="00DE590F"/>
    <w:rsid w:val="00DE7DC1"/>
    <w:rsid w:val="00DF3F7E"/>
    <w:rsid w:val="00DF56E8"/>
    <w:rsid w:val="00DF7648"/>
    <w:rsid w:val="00DF7F84"/>
    <w:rsid w:val="00E00E29"/>
    <w:rsid w:val="00E02BAB"/>
    <w:rsid w:val="00E04CEB"/>
    <w:rsid w:val="00E050DC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2C80"/>
    <w:rsid w:val="00E34A35"/>
    <w:rsid w:val="00E37C2F"/>
    <w:rsid w:val="00E41C28"/>
    <w:rsid w:val="00E439B2"/>
    <w:rsid w:val="00E46308"/>
    <w:rsid w:val="00E51E17"/>
    <w:rsid w:val="00E52DAB"/>
    <w:rsid w:val="00E534DC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275"/>
    <w:rsid w:val="00E84F38"/>
    <w:rsid w:val="00E85623"/>
    <w:rsid w:val="00E86475"/>
    <w:rsid w:val="00E87441"/>
    <w:rsid w:val="00E91FAE"/>
    <w:rsid w:val="00E962C5"/>
    <w:rsid w:val="00E96E3F"/>
    <w:rsid w:val="00EA270C"/>
    <w:rsid w:val="00EA4974"/>
    <w:rsid w:val="00EA532E"/>
    <w:rsid w:val="00EB06D9"/>
    <w:rsid w:val="00EB189B"/>
    <w:rsid w:val="00EB192B"/>
    <w:rsid w:val="00EB19ED"/>
    <w:rsid w:val="00EB1CAB"/>
    <w:rsid w:val="00EB59F2"/>
    <w:rsid w:val="00EB628E"/>
    <w:rsid w:val="00EB73D3"/>
    <w:rsid w:val="00EC0F5A"/>
    <w:rsid w:val="00EC4265"/>
    <w:rsid w:val="00EC4CEB"/>
    <w:rsid w:val="00EC659E"/>
    <w:rsid w:val="00ED2072"/>
    <w:rsid w:val="00ED2AE0"/>
    <w:rsid w:val="00ED5553"/>
    <w:rsid w:val="00ED5E36"/>
    <w:rsid w:val="00ED66F3"/>
    <w:rsid w:val="00ED6961"/>
    <w:rsid w:val="00EF0B96"/>
    <w:rsid w:val="00EF3486"/>
    <w:rsid w:val="00EF47AF"/>
    <w:rsid w:val="00EF53B6"/>
    <w:rsid w:val="00EF62C7"/>
    <w:rsid w:val="00F00B73"/>
    <w:rsid w:val="00F01B00"/>
    <w:rsid w:val="00F03057"/>
    <w:rsid w:val="00F063B6"/>
    <w:rsid w:val="00F07AB7"/>
    <w:rsid w:val="00F115CA"/>
    <w:rsid w:val="00F141E4"/>
    <w:rsid w:val="00F14817"/>
    <w:rsid w:val="00F14EBA"/>
    <w:rsid w:val="00F1510F"/>
    <w:rsid w:val="00F1533A"/>
    <w:rsid w:val="00F15E5A"/>
    <w:rsid w:val="00F17F0A"/>
    <w:rsid w:val="00F21885"/>
    <w:rsid w:val="00F2668F"/>
    <w:rsid w:val="00F2742F"/>
    <w:rsid w:val="00F2753B"/>
    <w:rsid w:val="00F31FE1"/>
    <w:rsid w:val="00F33F8B"/>
    <w:rsid w:val="00F340B2"/>
    <w:rsid w:val="00F43390"/>
    <w:rsid w:val="00F443B2"/>
    <w:rsid w:val="00F458D8"/>
    <w:rsid w:val="00F50237"/>
    <w:rsid w:val="00F50ACD"/>
    <w:rsid w:val="00F53596"/>
    <w:rsid w:val="00F55BA8"/>
    <w:rsid w:val="00F55DB1"/>
    <w:rsid w:val="00F55E21"/>
    <w:rsid w:val="00F56ACA"/>
    <w:rsid w:val="00F600FE"/>
    <w:rsid w:val="00F62E44"/>
    <w:rsid w:val="00F62E4D"/>
    <w:rsid w:val="00F6637C"/>
    <w:rsid w:val="00F66B34"/>
    <w:rsid w:val="00F675B9"/>
    <w:rsid w:val="00F711C9"/>
    <w:rsid w:val="00F731CA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6235"/>
    <w:rsid w:val="00F96945"/>
    <w:rsid w:val="00FA13C2"/>
    <w:rsid w:val="00FA7F91"/>
    <w:rsid w:val="00FB121C"/>
    <w:rsid w:val="00FB1CDD"/>
    <w:rsid w:val="00FB2C2F"/>
    <w:rsid w:val="00FB305C"/>
    <w:rsid w:val="00FC01D6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D7E54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65A38"/>
  <w15:docId w15:val="{171810DC-0737-4FFA-A003-5C3F308C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777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aliases w:val="Podsis rysunku,Akapit z listą numerowaną"/>
    <w:basedOn w:val="Normalny"/>
    <w:uiPriority w:val="99"/>
    <w:qFormat/>
    <w:rsid w:val="00BE12D0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="Times New Roman" w:cs="Times New Roman"/>
      <w:szCs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E12D0"/>
    <w:pPr>
      <w:widowControl/>
      <w:autoSpaceDE/>
      <w:autoSpaceDN/>
      <w:adjustRightInd/>
      <w:spacing w:after="200" w:line="240" w:lineRule="auto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E12D0"/>
    <w:rPr>
      <w:rFonts w:ascii="Calibri" w:eastAsiaTheme="minorHAnsi" w:hAnsi="Calibri" w:cs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E12D0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E12D0"/>
    <w:rPr>
      <w:rFonts w:ascii="Times New Roman" w:eastAsiaTheme="minorEastAsia" w:hAnsi="Times New Roman" w:cs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E12D0"/>
    <w:rPr>
      <w:color w:val="0000FF" w:themeColor="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E12D0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BE12D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BE12D0"/>
    <w:pPr>
      <w:spacing w:line="240" w:lineRule="auto"/>
    </w:pPr>
    <w:rPr>
      <w:rFonts w:ascii="Times New Roman" w:hAnsi="Times New Roman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BE12D0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BE12D0"/>
    <w:rPr>
      <w:i/>
      <w:iCs/>
    </w:rPr>
  </w:style>
  <w:style w:type="character" w:styleId="Pogrubienie">
    <w:name w:val="Strong"/>
    <w:basedOn w:val="Domylnaczcionkaakapitu"/>
    <w:uiPriority w:val="22"/>
    <w:qFormat/>
    <w:rsid w:val="00BE12D0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2D0"/>
    <w:pPr>
      <w:widowControl/>
      <w:autoSpaceDE/>
      <w:autoSpaceDN/>
      <w:adjustRightInd/>
      <w:spacing w:after="120" w:line="276" w:lineRule="auto"/>
    </w:pPr>
    <w:rPr>
      <w:rFonts w:eastAsia="Times New Roman" w:cs="Times New Roman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2D0"/>
    <w:rPr>
      <w:rFonts w:ascii="Times New Roman" w:hAnsi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akowski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A76C8E-B7A6-4677-91E6-F96329E89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117</Pages>
  <Words>34285</Words>
  <Characters>205712</Characters>
  <Application>Microsoft Office Word</Application>
  <DocSecurity>0</DocSecurity>
  <Lines>1714</Lines>
  <Paragraphs>479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239518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Grażyna D. Grabowska</cp:lastModifiedBy>
  <cp:revision>2</cp:revision>
  <cp:lastPrinted>2012-04-23T06:39:00Z</cp:lastPrinted>
  <dcterms:created xsi:type="dcterms:W3CDTF">2022-07-01T13:45:00Z</dcterms:created>
  <dcterms:modified xsi:type="dcterms:W3CDTF">2022-07-01T13:45:00Z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