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9F" w:rsidRPr="00845A9F" w:rsidRDefault="00845A9F" w:rsidP="004354B2">
      <w:pPr>
        <w:pStyle w:val="OZNPROJEKTUwskazaniedatylubwersjiprojektu"/>
      </w:pPr>
      <w:bookmarkStart w:id="0" w:name="_GoBack"/>
      <w:bookmarkEnd w:id="0"/>
      <w:r w:rsidRPr="00845A9F">
        <w:t>Projekt</w:t>
      </w:r>
    </w:p>
    <w:p w:rsidR="00845A9F" w:rsidRPr="00845A9F" w:rsidRDefault="00845A9F" w:rsidP="004354B2">
      <w:pPr>
        <w:pStyle w:val="OZNRODZAKTUtznustawalubrozporzdzenieiorganwydajcy"/>
      </w:pPr>
      <w:r w:rsidRPr="00845A9F">
        <w:t>USTAWA</w:t>
      </w:r>
    </w:p>
    <w:p w:rsidR="00845A9F" w:rsidRPr="00845A9F" w:rsidRDefault="00845A9F" w:rsidP="004354B2">
      <w:pPr>
        <w:pStyle w:val="DATAAKTUdatauchwalenialubwydaniaaktu"/>
      </w:pPr>
      <w:r w:rsidRPr="00845A9F">
        <w:t>z dnia</w:t>
      </w:r>
    </w:p>
    <w:p w:rsidR="00845A9F" w:rsidRPr="00845A9F" w:rsidRDefault="00845A9F" w:rsidP="004354B2">
      <w:pPr>
        <w:pStyle w:val="TYTUAKTUprzedmiotregulacjiustawylubrozporzdzenia"/>
      </w:pPr>
      <w:r w:rsidRPr="00845A9F">
        <w:t>o ratyfikacji Porozumienia między Rzecząpospolitą Polską a Republiką Austrii o</w:t>
      </w:r>
      <w:r w:rsidR="00B80CF4">
        <w:t> </w:t>
      </w:r>
      <w:r w:rsidRPr="00845A9F">
        <w:t>wygaśnięciu skutków prawnych artykułu 11 ustęp 3 Umowy między Polską Rzecząpospolitą Ludową</w:t>
      </w:r>
      <w:r w:rsidR="005C0300">
        <w:t xml:space="preserve"> </w:t>
      </w:r>
      <w:r w:rsidRPr="00845A9F">
        <w:t>a Republiką Austrii w sprawie popierania i ochrony inwestycji, sporządzonej w Wiedniu dnia 24 listopada 1988 r.</w:t>
      </w:r>
    </w:p>
    <w:p w:rsidR="00845A9F" w:rsidRPr="00845A9F" w:rsidRDefault="00845A9F" w:rsidP="004354B2">
      <w:pPr>
        <w:pStyle w:val="ARTartustawynprozporzdzenia"/>
      </w:pPr>
      <w:r w:rsidRPr="004354B2">
        <w:rPr>
          <w:rStyle w:val="Ppogrubienie"/>
        </w:rPr>
        <w:t>Art.</w:t>
      </w:r>
      <w:r w:rsidR="005C0300">
        <w:rPr>
          <w:rStyle w:val="Ppogrubienie"/>
        </w:rPr>
        <w:t> </w:t>
      </w:r>
      <w:r w:rsidRPr="004354B2">
        <w:rPr>
          <w:rStyle w:val="Ppogrubienie"/>
        </w:rPr>
        <w:t>1.</w:t>
      </w:r>
      <w:r w:rsidR="005C0300">
        <w:t> </w:t>
      </w:r>
      <w:r w:rsidRPr="00845A9F">
        <w:t>Wyraża się zgodę na dokonanie przez Prezydenta Rzeczypospolitej Polskiej ratyfikacji Porozumienia między Rzecząpospolitą Polską a Republiką Austrii o wygaśnięciu skutków prawnych artykułu 11 ustęp 3 Umowy między Polską Rzecząpospolitą Ludową a</w:t>
      </w:r>
      <w:r w:rsidR="00B80CF4">
        <w:t> </w:t>
      </w:r>
      <w:r w:rsidRPr="00845A9F">
        <w:t>Republiką Austrii w sprawie popierania i ochrony inwestycji, sporządzonej w Wiedniu dnia 24 listopada 1988 r.</w:t>
      </w:r>
    </w:p>
    <w:p w:rsidR="00261A16" w:rsidRPr="00737F6A" w:rsidRDefault="00845A9F" w:rsidP="004354B2">
      <w:pPr>
        <w:pStyle w:val="ARTartustawynprozporzdzenia"/>
      </w:pPr>
      <w:r w:rsidRPr="004354B2">
        <w:rPr>
          <w:rStyle w:val="Ppogrubienie"/>
        </w:rPr>
        <w:t>Art.</w:t>
      </w:r>
      <w:r w:rsidR="005C0300">
        <w:rPr>
          <w:rStyle w:val="Ppogrubienie"/>
        </w:rPr>
        <w:t> </w:t>
      </w:r>
      <w:r w:rsidRPr="004354B2">
        <w:rPr>
          <w:rStyle w:val="Ppogrubienie"/>
        </w:rPr>
        <w:t>2.</w:t>
      </w:r>
      <w:r w:rsidR="005C0300">
        <w:t> </w:t>
      </w:r>
      <w:r w:rsidRPr="00845A9F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2EF" w:rsidRDefault="00C132EF">
      <w:r>
        <w:separator/>
      </w:r>
    </w:p>
  </w:endnote>
  <w:endnote w:type="continuationSeparator" w:id="0">
    <w:p w:rsidR="00C132EF" w:rsidRDefault="00C1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2EF" w:rsidRDefault="00C132EF">
      <w:r>
        <w:separator/>
      </w:r>
    </w:p>
  </w:footnote>
  <w:footnote w:type="continuationSeparator" w:id="0">
    <w:p w:rsidR="00C132EF" w:rsidRDefault="00C13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54B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9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08D2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4B2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00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A9F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0CF4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2EF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2161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66AB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1AC8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kol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F1F3F0-BF20-468F-BF86-EDE98CB6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Tomasz Makola</cp:lastModifiedBy>
  <cp:revision>2</cp:revision>
  <cp:lastPrinted>2012-04-23T06:39:00Z</cp:lastPrinted>
  <dcterms:created xsi:type="dcterms:W3CDTF">2022-06-20T08:33:00Z</dcterms:created>
  <dcterms:modified xsi:type="dcterms:W3CDTF">2022-06-20T08:33:00Z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