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E62" w:rsidRPr="001C00BA" w:rsidRDefault="00266E62" w:rsidP="00FD0059">
      <w:pPr>
        <w:pStyle w:val="OZNPROJEKTUwskazaniedatylubwersjiprojektu"/>
      </w:pPr>
      <w:bookmarkStart w:id="0" w:name="_GoBack"/>
      <w:bookmarkEnd w:id="0"/>
      <w:r w:rsidRPr="001C00BA">
        <w:t>Projekt</w:t>
      </w:r>
    </w:p>
    <w:p w:rsidR="00266E62" w:rsidRPr="001C00BA" w:rsidRDefault="00266E62" w:rsidP="00FD0059">
      <w:pPr>
        <w:pStyle w:val="OZNRODZAKTUtznustawalubrozporzdzenieiorganwydajcy"/>
      </w:pPr>
      <w:r w:rsidRPr="001C00BA">
        <w:t>Ustawa</w:t>
      </w:r>
    </w:p>
    <w:p w:rsidR="00266E62" w:rsidRPr="001C00BA" w:rsidRDefault="00266E62" w:rsidP="00FD0059">
      <w:pPr>
        <w:pStyle w:val="DATAAKTUdatauchwalenialubwydaniaaktu"/>
      </w:pPr>
      <w:r w:rsidRPr="001C00BA">
        <w:t>z dnia</w:t>
      </w:r>
    </w:p>
    <w:p w:rsidR="00266E62" w:rsidRPr="001C00BA" w:rsidRDefault="00266E62" w:rsidP="00FD0059">
      <w:pPr>
        <w:pStyle w:val="TYTUAKTUprzedmiotregulacjiustawylubrozporzdzenia"/>
      </w:pPr>
      <w:r w:rsidRPr="001C00BA">
        <w:t>o wypowiedzeniu Porozumienia między Polską Rzecząpospolitą Ludową a Ludową Republiką Angoli o przyjaźni i współpracy, podpisanego w Luandzie dnia 4 grudnia 1978 r.</w:t>
      </w:r>
    </w:p>
    <w:p w:rsidR="00266E62" w:rsidRPr="001C00BA" w:rsidRDefault="00266E62" w:rsidP="00FD0059">
      <w:pPr>
        <w:pStyle w:val="ARTartustawynprozporzdzenia"/>
      </w:pPr>
      <w:r w:rsidRPr="00FD0059">
        <w:rPr>
          <w:rStyle w:val="Ppogrubienie"/>
        </w:rPr>
        <w:t>Art. 1.</w:t>
      </w:r>
      <w:r w:rsidR="00B206F8">
        <w:t> </w:t>
      </w:r>
      <w:r w:rsidRPr="001C00BA">
        <w:t>Wyraża się zgodę na dokonanie przez Prezydenta Rzeczypospolitej Polskiej wypowiedzenia Porozumienia między Polską Rzecząpospolitą Ludową a Ludową Republiką Angoli o przyjaźni i współpracy, podpisanego w Luandzie dnia 4 grudnia 1978 r.</w:t>
      </w:r>
    </w:p>
    <w:p w:rsidR="00261A16" w:rsidRPr="00737F6A" w:rsidRDefault="00266E62" w:rsidP="00B206F8">
      <w:pPr>
        <w:pStyle w:val="ARTartustawynprozporzdzenia"/>
      </w:pPr>
      <w:r w:rsidRPr="00FD0059">
        <w:rPr>
          <w:rStyle w:val="Ppogrubienie"/>
        </w:rPr>
        <w:t>Art. 2.</w:t>
      </w:r>
      <w:r w:rsidR="00B206F8">
        <w:t> </w:t>
      </w:r>
      <w:r w:rsidRPr="001C00BA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CF0" w:rsidRDefault="00043CF0">
      <w:r>
        <w:separator/>
      </w:r>
    </w:p>
  </w:endnote>
  <w:endnote w:type="continuationSeparator" w:id="0">
    <w:p w:rsidR="00043CF0" w:rsidRDefault="0004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CF0" w:rsidRDefault="00043CF0">
      <w:r>
        <w:separator/>
      </w:r>
    </w:p>
  </w:footnote>
  <w:footnote w:type="continuationSeparator" w:id="0">
    <w:p w:rsidR="00043CF0" w:rsidRDefault="0004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E6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CF0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6E62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2CE9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6F8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371DF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059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402FBA-8D6F-4061-99AD-53CBC4CC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45121F-689C-4278-9215-F9E81B8A1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Sabiniewicz Marcin</cp:lastModifiedBy>
  <cp:revision>3</cp:revision>
  <cp:lastPrinted>2012-04-23T06:39:00Z</cp:lastPrinted>
  <dcterms:created xsi:type="dcterms:W3CDTF">2022-06-10T06:58:00Z</dcterms:created>
  <dcterms:modified xsi:type="dcterms:W3CDTF">2022-06-13T06:51:00Z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