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F5F9A" w14:textId="7C2AD147" w:rsidR="00D31190" w:rsidRPr="00D31190" w:rsidRDefault="003315F0" w:rsidP="003315F0">
      <w:pPr>
        <w:pStyle w:val="OZNPROJEKTUwskazaniedatylubwersjiprojektu"/>
      </w:pPr>
      <w:r w:rsidRPr="003315F0">
        <w:t>Projekt</w:t>
      </w:r>
    </w:p>
    <w:p w14:paraId="32D381B8" w14:textId="77777777" w:rsidR="00D31190" w:rsidRPr="00D31190" w:rsidRDefault="00D31190" w:rsidP="00D31190">
      <w:pPr>
        <w:pStyle w:val="OZNRODZAKTUtznustawalubrozporzdzenieiorganwydajcy"/>
      </w:pPr>
      <w:r w:rsidRPr="00D31190">
        <w:t>ustawa</w:t>
      </w:r>
    </w:p>
    <w:p w14:paraId="77244376" w14:textId="621D9E07" w:rsidR="00D31190" w:rsidRPr="00D31190" w:rsidRDefault="00D31190" w:rsidP="00D31190">
      <w:pPr>
        <w:pStyle w:val="DATAAKTUdatauchwalenialubwydaniaaktu"/>
      </w:pPr>
      <w:r w:rsidRPr="00D31190">
        <w:t xml:space="preserve">z dnia </w:t>
      </w:r>
    </w:p>
    <w:p w14:paraId="453CFAFB" w14:textId="63503014" w:rsidR="00D31190" w:rsidRPr="00D31190" w:rsidRDefault="00D31190" w:rsidP="00D31190">
      <w:pPr>
        <w:pStyle w:val="TYTUAKTUprzedmiotregulacjiustawylubrozporzdzenia"/>
      </w:pPr>
      <w:r w:rsidRPr="00D31190">
        <w:t xml:space="preserve">o zmianie ustawy o Narodowym Instytucie Wolności </w:t>
      </w:r>
      <w:r w:rsidR="004F6AC8">
        <w:t>–</w:t>
      </w:r>
      <w:r w:rsidRPr="00D31190">
        <w:t xml:space="preserve"> Centrum Rozwoju Społeczeństwa Obywatelskiego</w:t>
      </w:r>
    </w:p>
    <w:p w14:paraId="4F75456D" w14:textId="713822FE" w:rsidR="00D31190" w:rsidRPr="00681308" w:rsidRDefault="00D31190" w:rsidP="00D31190">
      <w:pPr>
        <w:pStyle w:val="ARTartustawynprozporzdzenia"/>
        <w:rPr>
          <w:rStyle w:val="Ppogrubienie"/>
        </w:rPr>
      </w:pPr>
      <w:r w:rsidRPr="00681308">
        <w:rPr>
          <w:rStyle w:val="Ppogrubienie"/>
        </w:rPr>
        <w:t>Art. 1.</w:t>
      </w:r>
      <w:r w:rsidR="00AC5536">
        <w:rPr>
          <w:rStyle w:val="Ppogrubienie"/>
        </w:rPr>
        <w:t xml:space="preserve"> </w:t>
      </w:r>
      <w:r w:rsidRPr="00D31190">
        <w:t>W ustawie z dnia 15 września 2017 r. o Narodowym Instytucie Wolności – Centrum Rozwoju Społeczeństwa Obywatelskiego (Dz. U. z 2022 r. poz. 393</w:t>
      </w:r>
      <w:r w:rsidR="00000ADB">
        <w:t xml:space="preserve"> i 830</w:t>
      </w:r>
      <w:r w:rsidRPr="00D31190">
        <w:t>) wprowadza się następujące zmiany:</w:t>
      </w:r>
    </w:p>
    <w:p w14:paraId="5DD6026B" w14:textId="1BA826AE" w:rsidR="00D31190" w:rsidRPr="00D31190" w:rsidRDefault="00157A33" w:rsidP="00D31190">
      <w:pPr>
        <w:pStyle w:val="PKTpunkt"/>
      </w:pPr>
      <w:r>
        <w:t>1</w:t>
      </w:r>
      <w:r w:rsidR="00D31190" w:rsidRPr="00D31190">
        <w:t>)</w:t>
      </w:r>
      <w:r w:rsidR="00E217B9">
        <w:tab/>
      </w:r>
      <w:r w:rsidR="00D31190" w:rsidRPr="00D31190">
        <w:t>w art. 11:</w:t>
      </w:r>
    </w:p>
    <w:p w14:paraId="76279896" w14:textId="615260D7" w:rsidR="00D31190" w:rsidRPr="00D31190" w:rsidRDefault="00D31190" w:rsidP="00D31190">
      <w:pPr>
        <w:pStyle w:val="LITlitera"/>
      </w:pPr>
      <w:r w:rsidRPr="00D31190">
        <w:t>a)</w:t>
      </w:r>
      <w:r w:rsidR="00E217B9">
        <w:tab/>
      </w:r>
      <w:r w:rsidRPr="00D31190">
        <w:t>ust. 4 otrzymuje brzmienie:</w:t>
      </w:r>
    </w:p>
    <w:p w14:paraId="6815AAE6" w14:textId="565E972C" w:rsidR="00D31190" w:rsidRPr="00D31190" w:rsidRDefault="006052EB" w:rsidP="00D31190">
      <w:pPr>
        <w:pStyle w:val="ZLITUSTzmustliter"/>
      </w:pPr>
      <w:r>
        <w:t>„</w:t>
      </w:r>
      <w:r w:rsidR="00270D09">
        <w:t>4.</w:t>
      </w:r>
      <w:r w:rsidR="00AC5536">
        <w:t xml:space="preserve"> </w:t>
      </w:r>
      <w:r w:rsidR="00D31190" w:rsidRPr="00D31190">
        <w:t xml:space="preserve">Z posiedzenia Rady sporządza </w:t>
      </w:r>
      <w:r w:rsidR="00F95A4B">
        <w:t xml:space="preserve">się </w:t>
      </w:r>
      <w:r w:rsidR="00D31190" w:rsidRPr="00D31190">
        <w:t xml:space="preserve">protokół zawierający listę uczestników posiedzenia oraz informacje o przebiegu obrad. Rada przyjmuje protokół na następnym posiedzeniu. Kopię protokołu </w:t>
      </w:r>
      <w:r w:rsidR="00F95A4B">
        <w:t>Przewodniczący</w:t>
      </w:r>
      <w:r w:rsidR="00D31190" w:rsidRPr="00D31190">
        <w:t xml:space="preserve"> przekazuje Przewodniczącemu Komitetu w terminie 2 tygodni od dnia jego przyjęcia przez Radę.</w:t>
      </w:r>
      <w:r w:rsidR="00C347E6">
        <w:t>”</w:t>
      </w:r>
      <w:r w:rsidR="00D31190" w:rsidRPr="00D31190">
        <w:t>,</w:t>
      </w:r>
    </w:p>
    <w:p w14:paraId="224A35DD" w14:textId="2C829C67" w:rsidR="00D31190" w:rsidRPr="00D31190" w:rsidRDefault="00D31190" w:rsidP="00D31190">
      <w:pPr>
        <w:pStyle w:val="LITlitera"/>
      </w:pPr>
      <w:r w:rsidRPr="00D31190">
        <w:t>b)</w:t>
      </w:r>
      <w:r w:rsidR="00E217B9">
        <w:tab/>
      </w:r>
      <w:r w:rsidRPr="00D31190">
        <w:t>ust. 7 otrzymuje brzmienie:</w:t>
      </w:r>
    </w:p>
    <w:p w14:paraId="30433BDE" w14:textId="235D60D1" w:rsidR="009927C8" w:rsidRDefault="006052EB" w:rsidP="0091529D">
      <w:pPr>
        <w:pStyle w:val="ZLITUSTzmustliter"/>
      </w:pPr>
      <w:r>
        <w:t>„</w:t>
      </w:r>
      <w:r w:rsidR="00270D09">
        <w:t>7.</w:t>
      </w:r>
      <w:r w:rsidR="00AC5536">
        <w:t xml:space="preserve"> </w:t>
      </w:r>
      <w:r w:rsidR="00091BEE">
        <w:t xml:space="preserve">Członkowi Rady przysługuje </w:t>
      </w:r>
      <w:r w:rsidR="005B35C0" w:rsidRPr="005B35C0">
        <w:t>zwrot kosztów</w:t>
      </w:r>
      <w:r w:rsidR="0091529D">
        <w:t xml:space="preserve"> </w:t>
      </w:r>
      <w:r w:rsidR="005B35C0" w:rsidRPr="005B35C0">
        <w:t>podróży</w:t>
      </w:r>
      <w:r w:rsidR="00F74533">
        <w:t xml:space="preserve"> i noclegów</w:t>
      </w:r>
      <w:r w:rsidR="005B35C0" w:rsidRPr="005B35C0">
        <w:t xml:space="preserve"> w</w:t>
      </w:r>
      <w:r w:rsidR="00D94FAB">
        <w:t> </w:t>
      </w:r>
      <w:r w:rsidR="005B35C0" w:rsidRPr="005B35C0">
        <w:t>wysokości i na warunkach określonych w przepisach wydanych na podstawie art.</w:t>
      </w:r>
      <w:r w:rsidR="00D94FAB">
        <w:t> </w:t>
      </w:r>
      <w:r w:rsidR="005B35C0" w:rsidRPr="005B35C0">
        <w:t>77</w:t>
      </w:r>
      <w:r w:rsidR="005B35C0" w:rsidRPr="002E2E1C">
        <w:rPr>
          <w:rStyle w:val="IGindeksgrny"/>
        </w:rPr>
        <w:t>5</w:t>
      </w:r>
      <w:r w:rsidR="005B35C0" w:rsidRPr="005B35C0">
        <w:t xml:space="preserve"> § 2 ustawy z dnia 26</w:t>
      </w:r>
      <w:r w:rsidR="00D94FAB">
        <w:t xml:space="preserve"> </w:t>
      </w:r>
      <w:r w:rsidR="005B35C0" w:rsidRPr="005B35C0">
        <w:t>czerwca 1974 r. – Kodeks pracy (Dz. U. z</w:t>
      </w:r>
      <w:r w:rsidR="00AB2A4F">
        <w:t xml:space="preserve"> 2022 r. poz.</w:t>
      </w:r>
      <w:r w:rsidR="00D94FAB">
        <w:t> </w:t>
      </w:r>
      <w:r w:rsidR="00AB2A4F">
        <w:t>1510</w:t>
      </w:r>
      <w:r w:rsidR="00907A5E">
        <w:t xml:space="preserve"> i 1700</w:t>
      </w:r>
      <w:r w:rsidR="005B35C0" w:rsidRPr="005B35C0">
        <w:t>)</w:t>
      </w:r>
      <w:r w:rsidR="00615EEA">
        <w:t xml:space="preserve"> </w:t>
      </w:r>
      <w:r w:rsidR="00615EEA" w:rsidRPr="00615EEA">
        <w:t>w związku z</w:t>
      </w:r>
      <w:r w:rsidR="009927C8">
        <w:t>:</w:t>
      </w:r>
    </w:p>
    <w:p w14:paraId="4CF5F7C3" w14:textId="7BA6831B" w:rsidR="005B35C0" w:rsidRDefault="009927C8" w:rsidP="00AC5536">
      <w:pPr>
        <w:pStyle w:val="ZLITPKTzmpktliter"/>
      </w:pPr>
      <w:r>
        <w:t>1)</w:t>
      </w:r>
      <w:r w:rsidR="00AC5536">
        <w:tab/>
      </w:r>
      <w:r w:rsidR="00615EEA" w:rsidRPr="00615EEA">
        <w:t xml:space="preserve">udziałem w </w:t>
      </w:r>
      <w:r w:rsidR="00615EEA" w:rsidRPr="0054511F">
        <w:t>posiedzeniach</w:t>
      </w:r>
      <w:r w:rsidR="00615EEA" w:rsidRPr="00615EEA">
        <w:t xml:space="preserve"> Rady</w:t>
      </w:r>
      <w:r w:rsidR="005B35C0" w:rsidRPr="005B35C0">
        <w:t>;</w:t>
      </w:r>
    </w:p>
    <w:p w14:paraId="359AE335" w14:textId="16515E50" w:rsidR="005B35C0" w:rsidRPr="00D30B8B" w:rsidRDefault="00AC5536" w:rsidP="00AC5536">
      <w:pPr>
        <w:pStyle w:val="ZLITPKTzmpktliter"/>
      </w:pPr>
      <w:r>
        <w:t>2)</w:t>
      </w:r>
      <w:r>
        <w:tab/>
      </w:r>
      <w:r w:rsidR="00537D67">
        <w:t xml:space="preserve">udziałem w </w:t>
      </w:r>
      <w:r w:rsidR="00537D67" w:rsidRPr="00AC5536">
        <w:t>konferencjach</w:t>
      </w:r>
      <w:r w:rsidR="00537D67">
        <w:t xml:space="preserve">, </w:t>
      </w:r>
      <w:r w:rsidR="00537D67" w:rsidRPr="0054511F">
        <w:t>sympozjach</w:t>
      </w:r>
      <w:r w:rsidR="00537D67">
        <w:t xml:space="preserve">, </w:t>
      </w:r>
      <w:r w:rsidR="00537D67" w:rsidRPr="0054511F">
        <w:t>seminariach</w:t>
      </w:r>
      <w:r w:rsidR="00537D67">
        <w:t xml:space="preserve"> i spotkaniach dotyczących zadań</w:t>
      </w:r>
      <w:r w:rsidR="005B35C0" w:rsidRPr="00D30B8B">
        <w:t xml:space="preserve"> Narodowego Instytutu, </w:t>
      </w:r>
      <w:r w:rsidR="00537D67">
        <w:t>po uzyskaniu zgody Przewodniczącego Rady podejmowanej w porozumieniu z Dyrektorem</w:t>
      </w:r>
      <w:r w:rsidR="00793368" w:rsidRPr="00793368">
        <w:t>.</w:t>
      </w:r>
      <w:r w:rsidR="00D94FAB">
        <w:t>”</w:t>
      </w:r>
      <w:r w:rsidR="005B35C0" w:rsidRPr="00D30B8B">
        <w:t>;</w:t>
      </w:r>
    </w:p>
    <w:p w14:paraId="057E9B48" w14:textId="2EBDF8DA" w:rsidR="00D31190" w:rsidRPr="00D31190" w:rsidRDefault="00157A33" w:rsidP="00D31190">
      <w:pPr>
        <w:pStyle w:val="PKTpunkt"/>
      </w:pPr>
      <w:r>
        <w:t>2</w:t>
      </w:r>
      <w:r w:rsidR="00D31190" w:rsidRPr="00D31190">
        <w:t>)</w:t>
      </w:r>
      <w:r w:rsidR="0002111E">
        <w:tab/>
      </w:r>
      <w:r w:rsidR="00D31190" w:rsidRPr="00D31190">
        <w:t>po art. 12 dodaje się art. 12a w brzmieniu:</w:t>
      </w:r>
    </w:p>
    <w:p w14:paraId="105A9FA7" w14:textId="7A8C3691" w:rsidR="00E044C9" w:rsidRPr="00D31190" w:rsidRDefault="006052EB" w:rsidP="0027676E">
      <w:pPr>
        <w:pStyle w:val="ZARTzmartartykuempunktem"/>
      </w:pPr>
      <w:r>
        <w:t>„</w:t>
      </w:r>
      <w:r w:rsidR="00270D09">
        <w:t>Art. 12a.</w:t>
      </w:r>
      <w:r w:rsidR="00E044C9">
        <w:t xml:space="preserve"> </w:t>
      </w:r>
      <w:r w:rsidR="00D31190" w:rsidRPr="00D31190">
        <w:t xml:space="preserve">Obsługę administracyjno-biurową </w:t>
      </w:r>
      <w:r w:rsidR="007F4D40">
        <w:t xml:space="preserve">Dyrektora i </w:t>
      </w:r>
      <w:r w:rsidR="00D31190" w:rsidRPr="00D31190">
        <w:t>Rady zapewnia Narodowy Instytut.</w:t>
      </w:r>
      <w:r w:rsidR="00AB2A4F" w:rsidRPr="00AB2A4F">
        <w:t>ˮ</w:t>
      </w:r>
      <w:r w:rsidR="00E044C9">
        <w:t>;</w:t>
      </w:r>
    </w:p>
    <w:p w14:paraId="5BB9440B" w14:textId="4D188AB9" w:rsidR="00D31190" w:rsidRPr="00D31190" w:rsidRDefault="00157A33" w:rsidP="00D31190">
      <w:pPr>
        <w:pStyle w:val="PKTpunkt"/>
      </w:pPr>
      <w:r>
        <w:t>3</w:t>
      </w:r>
      <w:r w:rsidR="00D31190" w:rsidRPr="00D31190">
        <w:t>)</w:t>
      </w:r>
      <w:r w:rsidR="0002111E">
        <w:tab/>
      </w:r>
      <w:r w:rsidR="00D31190" w:rsidRPr="00D31190">
        <w:t>w art. 14:</w:t>
      </w:r>
    </w:p>
    <w:p w14:paraId="6D742F30" w14:textId="4F852C48" w:rsidR="00D31190" w:rsidRPr="00D31190" w:rsidRDefault="00D31190" w:rsidP="00D31190">
      <w:pPr>
        <w:pStyle w:val="LITlitera"/>
      </w:pPr>
      <w:r w:rsidRPr="00D31190">
        <w:t>a)</w:t>
      </w:r>
      <w:r w:rsidR="00D17CF5">
        <w:tab/>
      </w:r>
      <w:r w:rsidRPr="00D31190">
        <w:t xml:space="preserve">w ust. 2 skreśla się wyrazy </w:t>
      </w:r>
      <w:r w:rsidR="006052EB">
        <w:t>„</w:t>
      </w:r>
      <w:r w:rsidR="00664082">
        <w:t xml:space="preserve">, </w:t>
      </w:r>
      <w:r w:rsidRPr="00D31190">
        <w:t>oraz w miejscu powszechnie dostępnym w siedzibie Narodowego Instytutu</w:t>
      </w:r>
      <w:r w:rsidR="006052EB">
        <w:t>”</w:t>
      </w:r>
      <w:r w:rsidRPr="00D31190">
        <w:t>,</w:t>
      </w:r>
    </w:p>
    <w:p w14:paraId="1D43326F" w14:textId="756431EA" w:rsidR="00D31190" w:rsidRPr="00D31190" w:rsidRDefault="00D31190" w:rsidP="00D31190">
      <w:pPr>
        <w:pStyle w:val="LITlitera"/>
      </w:pPr>
      <w:r w:rsidRPr="00D31190">
        <w:t>b)</w:t>
      </w:r>
      <w:r w:rsidR="00D17CF5">
        <w:tab/>
      </w:r>
      <w:r w:rsidRPr="00D31190">
        <w:t>po ust. 3 dodaje się ust. 4 w brzmieniu:</w:t>
      </w:r>
    </w:p>
    <w:p w14:paraId="35F298AD" w14:textId="2939C775" w:rsidR="00D31190" w:rsidRDefault="006052EB" w:rsidP="00311CEC">
      <w:pPr>
        <w:pStyle w:val="ZLITUSTzmustliter"/>
      </w:pPr>
      <w:r>
        <w:lastRenderedPageBreak/>
        <w:t>„</w:t>
      </w:r>
      <w:r w:rsidR="00AC5536">
        <w:t xml:space="preserve">4. </w:t>
      </w:r>
      <w:r w:rsidR="00D31190" w:rsidRPr="00D31190">
        <w:t>Nie wymaga przeprowadzenia naboru zat</w:t>
      </w:r>
      <w:r w:rsidR="000B68AE">
        <w:t>rudnienie osoby na zastępstwo w </w:t>
      </w:r>
      <w:r w:rsidR="00D31190" w:rsidRPr="00D31190">
        <w:t>związku z usprawiedliwioną nieobecnością pracownika Narodowego Instytutu.</w:t>
      </w:r>
      <w:r>
        <w:t>”</w:t>
      </w:r>
      <w:r w:rsidR="00D31190" w:rsidRPr="00D31190">
        <w:t>;</w:t>
      </w:r>
    </w:p>
    <w:p w14:paraId="4CE22A82" w14:textId="2A25EC53" w:rsidR="006E559A" w:rsidRDefault="00AC5536" w:rsidP="001B5D38">
      <w:pPr>
        <w:pStyle w:val="PKTpunkt"/>
      </w:pPr>
      <w:r>
        <w:t>4)</w:t>
      </w:r>
      <w:r>
        <w:tab/>
      </w:r>
      <w:r w:rsidR="001B5D38">
        <w:t xml:space="preserve">w art. 23 </w:t>
      </w:r>
      <w:r w:rsidR="006E559A">
        <w:t>wprowadza się następujące zmiany:</w:t>
      </w:r>
    </w:p>
    <w:p w14:paraId="112F07DC" w14:textId="3CF1B8B9" w:rsidR="001B5D38" w:rsidRDefault="00AC5536" w:rsidP="00AC5536">
      <w:pPr>
        <w:pStyle w:val="LITlitera"/>
      </w:pPr>
      <w:r>
        <w:t>a)</w:t>
      </w:r>
      <w:r>
        <w:tab/>
      </w:r>
      <w:r w:rsidR="001B5D38">
        <w:t>ust. 1 otrzymuje brzmienie:</w:t>
      </w:r>
    </w:p>
    <w:p w14:paraId="5D6646AF" w14:textId="47A260DA" w:rsidR="00B2316E" w:rsidRDefault="00B2316E" w:rsidP="00AC5536">
      <w:pPr>
        <w:pStyle w:val="ZLITUSTzmustliter"/>
      </w:pPr>
      <w:r w:rsidRPr="00B2316E">
        <w:t>„</w:t>
      </w:r>
      <w:r w:rsidR="001B5D38" w:rsidRPr="00157A33">
        <w:t>1.</w:t>
      </w:r>
      <w:r w:rsidR="00290298" w:rsidRPr="00157A33">
        <w:t xml:space="preserve"> </w:t>
      </w:r>
      <w:r w:rsidRPr="00B2316E">
        <w:t xml:space="preserve">Narodowy Instytut </w:t>
      </w:r>
      <w:r w:rsidRPr="00AC5536">
        <w:t>realizuje</w:t>
      </w:r>
      <w:r w:rsidRPr="00B2316E">
        <w:t xml:space="preserve"> </w:t>
      </w:r>
      <w:r w:rsidR="00290298" w:rsidRPr="00157A33">
        <w:t>program</w:t>
      </w:r>
      <w:r>
        <w:t xml:space="preserve">y </w:t>
      </w:r>
      <w:r w:rsidR="00290298" w:rsidRPr="00157A33">
        <w:t>wspierania rozwoju społeczeństwa obywatelskiego</w:t>
      </w:r>
      <w:r>
        <w:t xml:space="preserve"> i zarządza nimi.</w:t>
      </w:r>
      <w:r w:rsidRPr="00B2316E">
        <w:t>”</w:t>
      </w:r>
      <w:r w:rsidR="00907A5E">
        <w:t>,</w:t>
      </w:r>
    </w:p>
    <w:p w14:paraId="0638B1FA" w14:textId="6BC5B289" w:rsidR="00B2316E" w:rsidRDefault="006E559A" w:rsidP="00AC5536">
      <w:pPr>
        <w:pStyle w:val="LITlitera"/>
      </w:pPr>
      <w:r>
        <w:t>b</w:t>
      </w:r>
      <w:r w:rsidR="00B2316E">
        <w:t>)</w:t>
      </w:r>
      <w:r w:rsidR="00AC5536">
        <w:tab/>
      </w:r>
      <w:r w:rsidR="00B2316E">
        <w:t>po ust. 1 dodaje się ust. 1a w brzmieniu:</w:t>
      </w:r>
    </w:p>
    <w:p w14:paraId="5E55D713" w14:textId="5CD85ADE" w:rsidR="001B5D38" w:rsidRPr="00157A33" w:rsidRDefault="00B2316E" w:rsidP="00AC5536">
      <w:pPr>
        <w:pStyle w:val="ZLITUSTzmustliter"/>
      </w:pPr>
      <w:r w:rsidRPr="00B2316E">
        <w:t>„</w:t>
      </w:r>
      <w:r>
        <w:t xml:space="preserve">1a. </w:t>
      </w:r>
      <w:r w:rsidR="00290298" w:rsidRPr="00AC5536">
        <w:t>Narodowy</w:t>
      </w:r>
      <w:r w:rsidR="00290298" w:rsidRPr="00157A33">
        <w:t xml:space="preserve"> Instytut realizuje </w:t>
      </w:r>
      <w:r w:rsidRPr="00B2316E">
        <w:t>programy wspierania rozwoju społeczeństwa obywatelskiego</w:t>
      </w:r>
      <w:r w:rsidR="00290298" w:rsidRPr="00157A33">
        <w:t xml:space="preserve"> samodzielnie lub we współpracy z organizacjami pozarządowymi, w tym </w:t>
      </w:r>
      <w:r w:rsidR="00583C65">
        <w:t xml:space="preserve">z </w:t>
      </w:r>
      <w:r w:rsidRPr="00157A33">
        <w:t>kołami gospodyń wiejskich, o których mowa w ustawie z dnia 9 listopada 2018 r. o kołach gospodyń wiejskich (Dz. U. z</w:t>
      </w:r>
      <w:r w:rsidR="00426373">
        <w:t xml:space="preserve"> </w:t>
      </w:r>
      <w:r w:rsidRPr="00157A33">
        <w:t>2021 r. poz. 2256) oraz podmiotami wymienionymi w art. 7 ustawy z dnia 22 marca 1989 r. o rzemiośle (Dz. U. z</w:t>
      </w:r>
      <w:r w:rsidR="00426373">
        <w:t> </w:t>
      </w:r>
      <w:r w:rsidRPr="00157A33">
        <w:t>2020</w:t>
      </w:r>
      <w:r w:rsidR="00426373">
        <w:t> </w:t>
      </w:r>
      <w:r w:rsidRPr="00157A33">
        <w:t>r. poz. 2159)</w:t>
      </w:r>
      <w:r w:rsidR="00583C65">
        <w:t>,</w:t>
      </w:r>
      <w:r w:rsidR="00445DBD">
        <w:t xml:space="preserve"> a także</w:t>
      </w:r>
      <w:r>
        <w:t xml:space="preserve"> z </w:t>
      </w:r>
      <w:r w:rsidR="00290298" w:rsidRPr="00157A33">
        <w:t>podmiotami wymienionymi w art. 3 ust. 3 ustawy z</w:t>
      </w:r>
      <w:r w:rsidR="00E41C89">
        <w:t> </w:t>
      </w:r>
      <w:r w:rsidR="00290298" w:rsidRPr="00157A33">
        <w:t>dnia 24</w:t>
      </w:r>
      <w:r w:rsidR="00426373">
        <w:t> </w:t>
      </w:r>
      <w:r w:rsidR="00290298" w:rsidRPr="00157A33">
        <w:t>kwietnia 2003 r. o działalności pożytku publicznego i o wolontariacie</w:t>
      </w:r>
      <w:r>
        <w:t>.</w:t>
      </w:r>
      <w:r w:rsidR="00290298" w:rsidRPr="00157A33">
        <w:t>”</w:t>
      </w:r>
      <w:r w:rsidR="00F74533">
        <w:t>;</w:t>
      </w:r>
    </w:p>
    <w:p w14:paraId="36D80236" w14:textId="03997730" w:rsidR="00D31190" w:rsidRPr="00D31190" w:rsidRDefault="00E061DC" w:rsidP="00D31190">
      <w:pPr>
        <w:pStyle w:val="PKTpunkt"/>
      </w:pPr>
      <w:r>
        <w:t>5</w:t>
      </w:r>
      <w:r w:rsidR="00D31190" w:rsidRPr="00D31190">
        <w:t>)</w:t>
      </w:r>
      <w:r w:rsidR="00D17CF5">
        <w:tab/>
      </w:r>
      <w:r w:rsidR="00D31190" w:rsidRPr="00D31190">
        <w:t>w art. 24:</w:t>
      </w:r>
    </w:p>
    <w:p w14:paraId="17D99189" w14:textId="41DFCC65" w:rsidR="00D31190" w:rsidRPr="00D31190" w:rsidRDefault="00D31190" w:rsidP="00D31190">
      <w:pPr>
        <w:pStyle w:val="LITlitera"/>
      </w:pPr>
      <w:r w:rsidRPr="00D31190">
        <w:t>a)</w:t>
      </w:r>
      <w:r w:rsidR="00D17CF5">
        <w:tab/>
      </w:r>
      <w:r w:rsidRPr="00D31190">
        <w:t xml:space="preserve">w ust. 3 w pkt 12 wyrazy </w:t>
      </w:r>
      <w:r w:rsidR="006052EB">
        <w:t>„</w:t>
      </w:r>
      <w:r w:rsidRPr="00D31190">
        <w:t>art. 32 ust. 1 pkt 4</w:t>
      </w:r>
      <w:r w:rsidR="006052EB">
        <w:t>”</w:t>
      </w:r>
      <w:r w:rsidRPr="00D31190">
        <w:t xml:space="preserve"> zastępuje się wyrazami </w:t>
      </w:r>
      <w:r w:rsidR="006052EB">
        <w:t>„</w:t>
      </w:r>
      <w:r w:rsidRPr="00D31190">
        <w:t>art. 32 ust.</w:t>
      </w:r>
      <w:r w:rsidR="00E41C89">
        <w:t> </w:t>
      </w:r>
      <w:bookmarkStart w:id="0" w:name="_GoBack"/>
      <w:bookmarkEnd w:id="0"/>
      <w:r w:rsidRPr="00D31190">
        <w:t xml:space="preserve">1 pkt 1 lit. </w:t>
      </w:r>
      <w:r w:rsidR="00D82FCC">
        <w:t>b</w:t>
      </w:r>
      <w:r w:rsidRPr="00D31190">
        <w:t>.</w:t>
      </w:r>
      <w:r w:rsidR="006052EB">
        <w:t>”</w:t>
      </w:r>
      <w:r w:rsidR="00F74533">
        <w:t>,</w:t>
      </w:r>
    </w:p>
    <w:p w14:paraId="10B0E5ED" w14:textId="1BC08C0D" w:rsidR="00D31190" w:rsidRPr="00D31190" w:rsidRDefault="00D31190" w:rsidP="00D31190">
      <w:pPr>
        <w:pStyle w:val="LITlitera"/>
      </w:pPr>
      <w:r w:rsidRPr="00D31190">
        <w:t>b)</w:t>
      </w:r>
      <w:r w:rsidR="00D17CF5">
        <w:tab/>
      </w:r>
      <w:r w:rsidRPr="00D31190">
        <w:t>po ust. 6 dodaje się ust. 7 w brzmieniu:</w:t>
      </w:r>
    </w:p>
    <w:p w14:paraId="6D716E91" w14:textId="26EDE93D" w:rsidR="00D31190" w:rsidRPr="00D31190" w:rsidRDefault="006052EB" w:rsidP="00311CEC">
      <w:pPr>
        <w:pStyle w:val="ZLITUSTzmustliter"/>
      </w:pPr>
      <w:r>
        <w:t>„</w:t>
      </w:r>
      <w:r w:rsidR="000B68AE">
        <w:t>7.</w:t>
      </w:r>
      <w:r w:rsidR="00AC5536">
        <w:t xml:space="preserve"> </w:t>
      </w:r>
      <w:r w:rsidR="00D31190" w:rsidRPr="00D31190">
        <w:t>Narodowy Instytut może prowadzić także działalność wydawniczą dotyczącą społeczeństwa obywatelskiego.</w:t>
      </w:r>
      <w:r>
        <w:t>”</w:t>
      </w:r>
      <w:r w:rsidR="00D31190" w:rsidRPr="00D31190">
        <w:t>;</w:t>
      </w:r>
    </w:p>
    <w:p w14:paraId="33AB96BB" w14:textId="317E205D" w:rsidR="00D31190" w:rsidRPr="00D31190" w:rsidRDefault="00E061DC" w:rsidP="00D31190">
      <w:pPr>
        <w:pStyle w:val="PKTpunkt"/>
      </w:pPr>
      <w:r>
        <w:t>6</w:t>
      </w:r>
      <w:r w:rsidR="00D31190" w:rsidRPr="00D31190">
        <w:t>)</w:t>
      </w:r>
      <w:r w:rsidR="00D17CF5">
        <w:tab/>
      </w:r>
      <w:r w:rsidR="00D31190" w:rsidRPr="00D31190">
        <w:t>art. 28 otrzymuje brzmienie:</w:t>
      </w:r>
    </w:p>
    <w:p w14:paraId="58C246B2" w14:textId="4A9BDDE2" w:rsidR="00D31190" w:rsidRPr="00D31190" w:rsidRDefault="006052EB" w:rsidP="00311CEC">
      <w:pPr>
        <w:pStyle w:val="ZARTzmartartykuempunktem"/>
      </w:pPr>
      <w:r>
        <w:t>„</w:t>
      </w:r>
      <w:r w:rsidR="000B68AE">
        <w:t>Art. 28.</w:t>
      </w:r>
      <w:r w:rsidR="00AC5536">
        <w:t xml:space="preserve"> </w:t>
      </w:r>
      <w:r w:rsidR="00D31190" w:rsidRPr="00D31190">
        <w:t>Do realizacji zadań Narodowego Instytutu, o których mowa w art. 24 ust.</w:t>
      </w:r>
      <w:r w:rsidR="00A65B8B">
        <w:t> </w:t>
      </w:r>
      <w:r w:rsidR="00D31190" w:rsidRPr="00D31190">
        <w:t>1</w:t>
      </w:r>
      <w:r w:rsidR="00A65B8B">
        <w:t>–</w:t>
      </w:r>
      <w:r w:rsidR="00D31190" w:rsidRPr="00D31190">
        <w:t>3, w zakresie nieuregulowanym niniejszą ustawą oraz odrębnymi przepisami</w:t>
      </w:r>
      <w:r w:rsidR="00C53030">
        <w:t>,</w:t>
      </w:r>
      <w:r w:rsidR="00D31190" w:rsidRPr="00D31190">
        <w:t xml:space="preserve"> </w:t>
      </w:r>
      <w:r w:rsidR="00037012">
        <w:t>stosuje się</w:t>
      </w:r>
      <w:r w:rsidR="00D31190" w:rsidRPr="00D31190">
        <w:t xml:space="preserve"> przepisy ustawy z dnia 24 kwietnia 2003 r. o działalności pożytku publicznego i o wolontariacie.</w:t>
      </w:r>
      <w:r>
        <w:t>”</w:t>
      </w:r>
      <w:r w:rsidR="00D31190" w:rsidRPr="00D31190">
        <w:t>;</w:t>
      </w:r>
    </w:p>
    <w:p w14:paraId="301EEE6F" w14:textId="4EAC64E7" w:rsidR="00D31190" w:rsidRPr="00D31190" w:rsidRDefault="00E061DC" w:rsidP="00D31190">
      <w:pPr>
        <w:pStyle w:val="PKTpunkt"/>
      </w:pPr>
      <w:r>
        <w:t>7</w:t>
      </w:r>
      <w:r w:rsidR="00D31190" w:rsidRPr="00D31190">
        <w:t>)</w:t>
      </w:r>
      <w:r w:rsidR="00D17CF5">
        <w:tab/>
      </w:r>
      <w:r w:rsidR="00D31190" w:rsidRPr="00D31190">
        <w:t>w art. 30:</w:t>
      </w:r>
    </w:p>
    <w:p w14:paraId="7CFA69B1" w14:textId="589BF121" w:rsidR="00D31190" w:rsidRPr="00D31190" w:rsidRDefault="00037012" w:rsidP="00D31190">
      <w:pPr>
        <w:pStyle w:val="LITlitera"/>
      </w:pPr>
      <w:r>
        <w:t>a</w:t>
      </w:r>
      <w:r w:rsidR="00D31190" w:rsidRPr="00D31190">
        <w:t>)</w:t>
      </w:r>
      <w:r w:rsidR="00D17CF5">
        <w:tab/>
      </w:r>
      <w:r w:rsidR="00D31190" w:rsidRPr="00D31190">
        <w:t xml:space="preserve">ust. 1 </w:t>
      </w:r>
      <w:r w:rsidR="00A65B8B">
        <w:t xml:space="preserve">i 2 </w:t>
      </w:r>
      <w:r>
        <w:t>otrzymuj</w:t>
      </w:r>
      <w:r w:rsidR="00A65B8B">
        <w:t>ą</w:t>
      </w:r>
      <w:r>
        <w:t xml:space="preserve"> brzmienie</w:t>
      </w:r>
      <w:r w:rsidR="00157A33">
        <w:t>:</w:t>
      </w:r>
    </w:p>
    <w:p w14:paraId="2DB5AE21" w14:textId="3FDA0A87" w:rsidR="00D31190" w:rsidRPr="00D31190" w:rsidRDefault="006052EB" w:rsidP="00311CEC">
      <w:pPr>
        <w:pStyle w:val="ZLITUSTzmustliter"/>
      </w:pPr>
      <w:r>
        <w:t>„</w:t>
      </w:r>
      <w:r w:rsidR="00AC5536">
        <w:t xml:space="preserve">1. </w:t>
      </w:r>
      <w:r w:rsidR="00037012">
        <w:t>Narodowy Instytut w</w:t>
      </w:r>
      <w:r w:rsidR="00D31190" w:rsidRPr="00D31190">
        <w:t>spółprac</w:t>
      </w:r>
      <w:r w:rsidR="00037012">
        <w:t>uje</w:t>
      </w:r>
      <w:r w:rsidR="001B36E1">
        <w:t xml:space="preserve"> z </w:t>
      </w:r>
      <w:r w:rsidR="00615EEA">
        <w:t>podmiotami</w:t>
      </w:r>
      <w:r w:rsidR="00D31190" w:rsidRPr="00D31190">
        <w:t>, o któr</w:t>
      </w:r>
      <w:r w:rsidR="001B36E1">
        <w:t>ych</w:t>
      </w:r>
      <w:r w:rsidR="00D31190" w:rsidRPr="00D31190">
        <w:t xml:space="preserve"> mowa w </w:t>
      </w:r>
      <w:r w:rsidR="00037012">
        <w:t xml:space="preserve">art. 23 </w:t>
      </w:r>
      <w:r w:rsidR="00D31190" w:rsidRPr="00D31190">
        <w:t>ust. 1</w:t>
      </w:r>
      <w:r w:rsidR="00037012">
        <w:t>a</w:t>
      </w:r>
      <w:r w:rsidR="00A65B8B">
        <w:t>,</w:t>
      </w:r>
      <w:r w:rsidR="00D31190" w:rsidRPr="00D31190">
        <w:t xml:space="preserve"> w szczególności przez:</w:t>
      </w:r>
    </w:p>
    <w:p w14:paraId="2DE5E129" w14:textId="19FA184C" w:rsidR="00D31190" w:rsidRPr="00D31190" w:rsidRDefault="00D31190" w:rsidP="00311CEC">
      <w:pPr>
        <w:pStyle w:val="ZLITPKTzmpktliter"/>
      </w:pPr>
      <w:r w:rsidRPr="00D31190">
        <w:t>1)</w:t>
      </w:r>
      <w:r w:rsidR="00D17CF5">
        <w:tab/>
      </w:r>
      <w:r w:rsidRPr="00D31190">
        <w:t>zlecanie realizacji zadań w ramach programów, o których mowa w art. 23 ust.</w:t>
      </w:r>
      <w:r w:rsidR="00A65B8B">
        <w:t> </w:t>
      </w:r>
      <w:r w:rsidRPr="00D31190">
        <w:t>1</w:t>
      </w:r>
      <w:r w:rsidR="00A65B8B">
        <w:t>,</w:t>
      </w:r>
      <w:r w:rsidRPr="00D31190">
        <w:t xml:space="preserve"> w formie otwartych konkursów ofert, o których mowa w dziale II rozdziale 2 ustawy z dnia 24 kwietnia 2003 r. o dział</w:t>
      </w:r>
      <w:r w:rsidR="000B68AE">
        <w:t>alności pożytku publicznego i o </w:t>
      </w:r>
      <w:r w:rsidRPr="00D31190">
        <w:t>wolontariacie;</w:t>
      </w:r>
    </w:p>
    <w:p w14:paraId="66FBAC12" w14:textId="4CB26DAC" w:rsidR="00D31190" w:rsidRPr="00D31190" w:rsidRDefault="00D31190" w:rsidP="00311CEC">
      <w:pPr>
        <w:pStyle w:val="ZLITPKTzmpktliter"/>
      </w:pPr>
      <w:r w:rsidRPr="00D31190">
        <w:lastRenderedPageBreak/>
        <w:t>2)</w:t>
      </w:r>
      <w:r w:rsidR="00D17CF5">
        <w:tab/>
      </w:r>
      <w:r w:rsidRPr="00D31190">
        <w:t xml:space="preserve">finansowanie lub dofinansowanie zadań </w:t>
      </w:r>
      <w:r w:rsidR="00F039ED">
        <w:t xml:space="preserve">zlecanych </w:t>
      </w:r>
      <w:r w:rsidRPr="00D31190">
        <w:t>w ramach programów, o</w:t>
      </w:r>
      <w:r w:rsidR="00A65B8B">
        <w:t> </w:t>
      </w:r>
      <w:r w:rsidRPr="00D31190">
        <w:t>których mowa w art. 23 ust. 1</w:t>
      </w:r>
      <w:r w:rsidR="00037012">
        <w:t>,</w:t>
      </w:r>
      <w:r w:rsidRPr="00D31190">
        <w:t xml:space="preserve"> realizowanych w drodze konkursów prowadzonych zgo</w:t>
      </w:r>
      <w:r w:rsidR="00500167">
        <w:t>dn</w:t>
      </w:r>
      <w:r w:rsidR="00D30B8B">
        <w:t xml:space="preserve">ie </w:t>
      </w:r>
      <w:r w:rsidR="000B68AE">
        <w:t>z</w:t>
      </w:r>
      <w:r w:rsidR="00D30B8B">
        <w:t xml:space="preserve"> </w:t>
      </w:r>
      <w:r w:rsidR="000B68AE">
        <w:t>postanowieniami ust. 2</w:t>
      </w:r>
      <w:r w:rsidR="00A65B8B">
        <w:t>–</w:t>
      </w:r>
      <w:r w:rsidRPr="00D31190">
        <w:t>4</w:t>
      </w:r>
      <w:r w:rsidR="00704AF3">
        <w:t xml:space="preserve"> albo zgodnie z </w:t>
      </w:r>
      <w:r w:rsidRPr="00D31190">
        <w:t>odrębnymi przepisami.</w:t>
      </w:r>
    </w:p>
    <w:p w14:paraId="40DC4C56" w14:textId="36401C39" w:rsidR="00D31190" w:rsidRPr="00D31190" w:rsidRDefault="00AC5536" w:rsidP="00311CEC">
      <w:pPr>
        <w:pStyle w:val="ZLITUSTzmustliter"/>
      </w:pPr>
      <w:r>
        <w:t xml:space="preserve">2. </w:t>
      </w:r>
      <w:r w:rsidR="00D31190" w:rsidRPr="00D31190">
        <w:t>Regulamin</w:t>
      </w:r>
      <w:r w:rsidR="00704AF3">
        <w:t>y konkursów, o których mowa w ust. 1,</w:t>
      </w:r>
      <w:r w:rsidR="006B4F64">
        <w:t xml:space="preserve"> </w:t>
      </w:r>
      <w:r w:rsidR="00704AF3">
        <w:t>są</w:t>
      </w:r>
      <w:r w:rsidR="00D31190" w:rsidRPr="00D31190">
        <w:t xml:space="preserve"> ustalan</w:t>
      </w:r>
      <w:r w:rsidR="00704AF3">
        <w:t>e</w:t>
      </w:r>
      <w:r w:rsidR="00D31190" w:rsidRPr="00D31190">
        <w:t xml:space="preserve"> przez Dyrektora i zatwierdzan</w:t>
      </w:r>
      <w:r w:rsidR="00704AF3">
        <w:t>e</w:t>
      </w:r>
      <w:r w:rsidR="00D31190" w:rsidRPr="00D31190">
        <w:t xml:space="preserve"> przez Radę.</w:t>
      </w:r>
      <w:r w:rsidR="006052EB">
        <w:t>”</w:t>
      </w:r>
      <w:r w:rsidR="000B68AE">
        <w:t>,</w:t>
      </w:r>
    </w:p>
    <w:p w14:paraId="5E694BE4" w14:textId="705695CE" w:rsidR="00D31190" w:rsidRPr="00D31190" w:rsidRDefault="00A65B8B" w:rsidP="00D31190">
      <w:pPr>
        <w:pStyle w:val="LITlitera"/>
      </w:pPr>
      <w:r>
        <w:t>b)</w:t>
      </w:r>
      <w:r w:rsidR="00030EAA">
        <w:tab/>
      </w:r>
      <w:r w:rsidR="00D31190" w:rsidRPr="00D31190">
        <w:t>w ust. 3:</w:t>
      </w:r>
    </w:p>
    <w:p w14:paraId="1FAC3D53" w14:textId="24DAAC3C" w:rsidR="00D31190" w:rsidRPr="00D31190" w:rsidRDefault="00B93376" w:rsidP="00D31190">
      <w:pPr>
        <w:pStyle w:val="TIRtiret"/>
      </w:pPr>
      <w:r>
        <w:t xml:space="preserve">– po pkt 6 dodaje się pkt 6a w </w:t>
      </w:r>
      <w:r w:rsidR="00D31190" w:rsidRPr="00D31190">
        <w:t>brzmieniu:</w:t>
      </w:r>
    </w:p>
    <w:p w14:paraId="2DB96AE7" w14:textId="58ED12E1" w:rsidR="00D31190" w:rsidRPr="00D31190" w:rsidRDefault="006052EB" w:rsidP="00311CEC">
      <w:pPr>
        <w:pStyle w:val="ZTIRPKTzmpkttiret"/>
      </w:pPr>
      <w:r>
        <w:t>„</w:t>
      </w:r>
      <w:r w:rsidR="00D31190" w:rsidRPr="00D31190">
        <w:t>6a)</w:t>
      </w:r>
      <w:r w:rsidR="00500167">
        <w:tab/>
      </w:r>
      <w:r w:rsidR="00D31190" w:rsidRPr="00D31190">
        <w:t>zasady dokonywania oceny ofert i wyboru ofert przeznaczonych do finansowania lub dofinansowania, w tym możliwość powołania w tym celu komisji konkursowej;</w:t>
      </w:r>
      <w:r>
        <w:t>”</w:t>
      </w:r>
      <w:r w:rsidR="00D31190" w:rsidRPr="00D31190">
        <w:t>,</w:t>
      </w:r>
    </w:p>
    <w:p w14:paraId="3D46D9EA" w14:textId="61194F03" w:rsidR="00D31190" w:rsidRPr="00D31190" w:rsidRDefault="00B93376" w:rsidP="00D31190">
      <w:pPr>
        <w:pStyle w:val="TIRtiret"/>
      </w:pPr>
      <w:r>
        <w:t>–</w:t>
      </w:r>
      <w:r w:rsidR="00D31190" w:rsidRPr="00D31190">
        <w:t xml:space="preserve"> po pkt 7 dodaje się pkt 7a i 7b w brzmieniu: </w:t>
      </w:r>
    </w:p>
    <w:p w14:paraId="6222B01C" w14:textId="2F61DC00" w:rsidR="00D31190" w:rsidRPr="00D31190" w:rsidRDefault="006052EB" w:rsidP="00311CEC">
      <w:pPr>
        <w:pStyle w:val="ZTIRPKTzmpkttiret"/>
      </w:pPr>
      <w:r>
        <w:t>„</w:t>
      </w:r>
      <w:r w:rsidR="00D31190" w:rsidRPr="00D31190">
        <w:t>7a)</w:t>
      </w:r>
      <w:r w:rsidR="00500167">
        <w:tab/>
      </w:r>
      <w:r w:rsidR="00D31190" w:rsidRPr="00D31190">
        <w:t>możliwość tworzenia listy rezerwowej i dokonywania wyboru ofert z tej listy przez Dyrektora w przypadku uwolnienia środków w ramach konkursu;</w:t>
      </w:r>
    </w:p>
    <w:p w14:paraId="67CB14A9" w14:textId="6ED99491" w:rsidR="00D31190" w:rsidRPr="00D31190" w:rsidRDefault="00D31190" w:rsidP="00311CEC">
      <w:pPr>
        <w:pStyle w:val="ZTIRPKTzmpkttiret"/>
      </w:pPr>
      <w:r w:rsidRPr="00D31190">
        <w:t>7b)</w:t>
      </w:r>
      <w:r w:rsidR="00500167">
        <w:tab/>
      </w:r>
      <w:r w:rsidRPr="00D31190">
        <w:t>przypadki, w których następuje unieważnienie konkursu;</w:t>
      </w:r>
      <w:r w:rsidR="006052EB">
        <w:t>”</w:t>
      </w:r>
      <w:r w:rsidRPr="00D31190">
        <w:t>,</w:t>
      </w:r>
    </w:p>
    <w:p w14:paraId="74E48636" w14:textId="44BDE91C" w:rsidR="00D31190" w:rsidRPr="00D31190" w:rsidRDefault="00A65B8B" w:rsidP="00D31190">
      <w:pPr>
        <w:pStyle w:val="LITlitera"/>
      </w:pPr>
      <w:r>
        <w:t>c</w:t>
      </w:r>
      <w:r w:rsidR="000B68AE">
        <w:t>)</w:t>
      </w:r>
      <w:r w:rsidR="000B68AE">
        <w:tab/>
      </w:r>
      <w:r w:rsidR="00D31190" w:rsidRPr="00D31190">
        <w:t>w ust. 4 pkt 4 otrzymuje brzmienie:</w:t>
      </w:r>
    </w:p>
    <w:p w14:paraId="7DFDB841" w14:textId="506D723E" w:rsidR="00D31190" w:rsidRPr="00D31190" w:rsidRDefault="006052EB" w:rsidP="00311CEC">
      <w:pPr>
        <w:pStyle w:val="ZLITPKTzmpktliter"/>
      </w:pPr>
      <w:r>
        <w:t>„</w:t>
      </w:r>
      <w:r w:rsidR="00D31190" w:rsidRPr="00D31190">
        <w:t>4)</w:t>
      </w:r>
      <w:r w:rsidR="00500167">
        <w:tab/>
      </w:r>
      <w:r w:rsidR="00D31190" w:rsidRPr="00D31190">
        <w:t>możliwość realizacji zadania przez osoby zaangażowane w jego realizację, w</w:t>
      </w:r>
      <w:r w:rsidR="00BB79E2">
        <w:t> </w:t>
      </w:r>
      <w:r w:rsidR="00D31190" w:rsidRPr="00D31190">
        <w:t>tym doświadczenie wnioskodawcy, a także potencjał partnerów;</w:t>
      </w:r>
      <w:r>
        <w:t>”</w:t>
      </w:r>
      <w:r w:rsidR="00D31190" w:rsidRPr="00D31190">
        <w:t>;</w:t>
      </w:r>
    </w:p>
    <w:p w14:paraId="06EBF99B" w14:textId="46A7D8F2" w:rsidR="00D31190" w:rsidRPr="00D31190" w:rsidRDefault="00157A33" w:rsidP="00D31190">
      <w:pPr>
        <w:pStyle w:val="PKTpunkt"/>
      </w:pPr>
      <w:r>
        <w:t>8</w:t>
      </w:r>
      <w:r w:rsidR="00D31190" w:rsidRPr="00D31190">
        <w:t>)</w:t>
      </w:r>
      <w:r w:rsidR="00903C63">
        <w:tab/>
      </w:r>
      <w:r w:rsidR="00D31190" w:rsidRPr="00D31190">
        <w:t>w art. 32:</w:t>
      </w:r>
    </w:p>
    <w:p w14:paraId="25D367CE" w14:textId="4B6B543E" w:rsidR="00D31190" w:rsidRPr="00D31190" w:rsidRDefault="00D31190" w:rsidP="00D31190">
      <w:pPr>
        <w:pStyle w:val="LITlitera"/>
      </w:pPr>
      <w:r w:rsidRPr="00D31190">
        <w:t>a)</w:t>
      </w:r>
      <w:r w:rsidR="00903C63">
        <w:tab/>
      </w:r>
      <w:r w:rsidRPr="00D31190">
        <w:t>ust. 1 otrzymuje brzmienie:</w:t>
      </w:r>
    </w:p>
    <w:p w14:paraId="3A422207" w14:textId="6C332C93" w:rsidR="00D31190" w:rsidRPr="00D31190" w:rsidRDefault="006052EB" w:rsidP="00681308">
      <w:pPr>
        <w:pStyle w:val="ZLITUSTzmustliter"/>
      </w:pPr>
      <w:r>
        <w:t>„</w:t>
      </w:r>
      <w:r w:rsidR="00FC5C3D">
        <w:t xml:space="preserve">1. </w:t>
      </w:r>
      <w:r w:rsidR="00D31190" w:rsidRPr="00D31190">
        <w:t>Przychodami Narodowego Instytutu są:</w:t>
      </w:r>
    </w:p>
    <w:p w14:paraId="1620385E" w14:textId="51D80E1E" w:rsidR="00D31190" w:rsidRPr="00D31190" w:rsidRDefault="00D31190" w:rsidP="00681308">
      <w:pPr>
        <w:pStyle w:val="ZLITPKTzmpktliter"/>
      </w:pPr>
      <w:r w:rsidRPr="00D31190">
        <w:t>1)</w:t>
      </w:r>
      <w:r w:rsidR="00903C63">
        <w:tab/>
      </w:r>
      <w:r w:rsidRPr="00D31190">
        <w:t>dotacje celowe na:</w:t>
      </w:r>
    </w:p>
    <w:p w14:paraId="605F3184" w14:textId="44A4B8F4" w:rsidR="00D31190" w:rsidRPr="00D31190" w:rsidRDefault="00D31190" w:rsidP="006B4F64">
      <w:pPr>
        <w:pStyle w:val="ZLITLITwPKTzmlitwpktliter"/>
      </w:pPr>
      <w:r w:rsidRPr="00D31190">
        <w:t>a)</w:t>
      </w:r>
      <w:r w:rsidR="00903C63">
        <w:tab/>
      </w:r>
      <w:r w:rsidRPr="00D31190">
        <w:t xml:space="preserve">realizację programów wspierania rozwoju społeczeństwa obywatelskiego, o których mowa w art. 23 ust. 1, </w:t>
      </w:r>
      <w:r w:rsidR="00D82FCC">
        <w:t>i</w:t>
      </w:r>
      <w:r w:rsidRPr="00D31190">
        <w:t xml:space="preserve"> zadań, o których mowa w art. 24 ust. 1, 2 i ust. 3 pkt 1</w:t>
      </w:r>
      <w:r w:rsidR="00D54559">
        <w:t>–</w:t>
      </w:r>
      <w:r w:rsidRPr="00D31190">
        <w:t>11,</w:t>
      </w:r>
      <w:r w:rsidR="00906446" w:rsidRPr="00906446">
        <w:t xml:space="preserve"> oraz finansowanie lub dofinansowanie kosztów inwestycji dotyczących obsługi</w:t>
      </w:r>
      <w:r w:rsidR="00906446">
        <w:t xml:space="preserve"> ich</w:t>
      </w:r>
      <w:r w:rsidR="00906446" w:rsidRPr="00906446">
        <w:t xml:space="preserve"> realizacji</w:t>
      </w:r>
      <w:r w:rsidR="006B4F64">
        <w:t>,</w:t>
      </w:r>
    </w:p>
    <w:p w14:paraId="3EFB87F8" w14:textId="05D89C61" w:rsidR="00D31190" w:rsidRPr="00D31190" w:rsidRDefault="00D82FCC" w:rsidP="00681308">
      <w:pPr>
        <w:pStyle w:val="ZLITLITwPKTzmlitwpktliter"/>
      </w:pPr>
      <w:r>
        <w:t>b</w:t>
      </w:r>
      <w:r w:rsidR="00D31190" w:rsidRPr="00D31190">
        <w:t>)</w:t>
      </w:r>
      <w:r w:rsidR="00903C63">
        <w:tab/>
      </w:r>
      <w:r w:rsidR="00D31190" w:rsidRPr="00D31190">
        <w:t>realizację zadań, o których mowa w art. 24 ust. 3 pkt 12;</w:t>
      </w:r>
    </w:p>
    <w:p w14:paraId="529C07F7" w14:textId="19D6B468" w:rsidR="00D31190" w:rsidRPr="00D31190" w:rsidRDefault="00D31190" w:rsidP="00681308">
      <w:pPr>
        <w:pStyle w:val="ZLITPKTzmpktliter"/>
      </w:pPr>
      <w:r w:rsidRPr="00D31190">
        <w:t>2)</w:t>
      </w:r>
      <w:r w:rsidR="00903C63">
        <w:tab/>
      </w:r>
      <w:r w:rsidRPr="00D31190">
        <w:t xml:space="preserve">dotacje podmiotowe na </w:t>
      </w:r>
      <w:r w:rsidR="00D82FCC">
        <w:t xml:space="preserve">dofinansowanie działalności bieżącej </w:t>
      </w:r>
      <w:r w:rsidR="00F00CA1">
        <w:t>Narodowego Instytutu, w</w:t>
      </w:r>
      <w:r w:rsidR="00D54559">
        <w:t xml:space="preserve"> </w:t>
      </w:r>
      <w:r w:rsidRPr="00D31190">
        <w:t xml:space="preserve">tym </w:t>
      </w:r>
      <w:r w:rsidR="00CA2442">
        <w:t xml:space="preserve">na </w:t>
      </w:r>
      <w:r w:rsidRPr="00D31190">
        <w:t xml:space="preserve">obsługę programów i zadań realizowanych przez Narodowy Instytut; </w:t>
      </w:r>
    </w:p>
    <w:p w14:paraId="15D203E6" w14:textId="77777777" w:rsidR="00245FDE" w:rsidRDefault="00D31190" w:rsidP="00681308">
      <w:pPr>
        <w:pStyle w:val="ZLITPKTzmpktliter"/>
      </w:pPr>
      <w:r w:rsidRPr="00D31190">
        <w:lastRenderedPageBreak/>
        <w:t>3)</w:t>
      </w:r>
      <w:r w:rsidR="00903C63">
        <w:tab/>
      </w:r>
      <w:r w:rsidRPr="00D31190">
        <w:t>środki otrzymane od innych jednostek sektora finansów publicznych na realizację i obsługę zadań i programów wspierających rozwój społeczeństwa obywatelskiego</w:t>
      </w:r>
      <w:r w:rsidR="00245FDE">
        <w:t>;</w:t>
      </w:r>
    </w:p>
    <w:p w14:paraId="46EA6486" w14:textId="75C05746" w:rsidR="00D31190" w:rsidRPr="00D31190" w:rsidRDefault="00245FDE" w:rsidP="00681308">
      <w:pPr>
        <w:pStyle w:val="ZLITPKTzmpktliter"/>
      </w:pPr>
      <w:r>
        <w:t>4)</w:t>
      </w:r>
      <w:r w:rsidR="00D54559">
        <w:tab/>
      </w:r>
      <w:r>
        <w:t>przychody z działalności wydawniczej, o której mowa w art. 24 ust. 7</w:t>
      </w:r>
      <w:r w:rsidR="00D31190" w:rsidRPr="00D31190">
        <w:t>.</w:t>
      </w:r>
      <w:r w:rsidR="006052EB">
        <w:t>”</w:t>
      </w:r>
      <w:r w:rsidR="00D31190" w:rsidRPr="00D31190">
        <w:t>,</w:t>
      </w:r>
    </w:p>
    <w:p w14:paraId="291F41B2" w14:textId="6A1FCC70" w:rsidR="00D31190" w:rsidRPr="00D31190" w:rsidRDefault="00D31190" w:rsidP="00D31190">
      <w:pPr>
        <w:pStyle w:val="LITlitera"/>
      </w:pPr>
      <w:r w:rsidRPr="00D31190">
        <w:t>b)</w:t>
      </w:r>
      <w:r w:rsidR="00903C63">
        <w:tab/>
      </w:r>
      <w:r w:rsidRPr="00D31190">
        <w:t xml:space="preserve">po ust. 3 dodaje się ust. 3a w brzmieniu: </w:t>
      </w:r>
    </w:p>
    <w:p w14:paraId="2F281B6A" w14:textId="760088FD" w:rsidR="00D31190" w:rsidRPr="00D31190" w:rsidRDefault="006052EB" w:rsidP="00681308">
      <w:pPr>
        <w:pStyle w:val="ZLITUSTzmustliter"/>
      </w:pPr>
      <w:r>
        <w:t>„</w:t>
      </w:r>
      <w:r w:rsidR="00FC5C3D">
        <w:t xml:space="preserve">3a. </w:t>
      </w:r>
      <w:r w:rsidR="00D31190" w:rsidRPr="00D31190">
        <w:t>Środki, o których mowa w ust. 2 pkt 1 i 2</w:t>
      </w:r>
      <w:r w:rsidR="00526979">
        <w:t>,</w:t>
      </w:r>
      <w:r w:rsidR="00D31190" w:rsidRPr="00D31190">
        <w:t xml:space="preserve"> podlegają zwrotowi według zasad wynikających z odrębnych przepisów regulujących zasady dysponowania tymi środkami.</w:t>
      </w:r>
      <w:r>
        <w:t>”</w:t>
      </w:r>
      <w:r w:rsidR="00D31190" w:rsidRPr="00D31190">
        <w:t>,</w:t>
      </w:r>
    </w:p>
    <w:p w14:paraId="30B06B81" w14:textId="5C8C86D1" w:rsidR="00D31190" w:rsidRPr="00D31190" w:rsidRDefault="00D31190" w:rsidP="00D31190">
      <w:pPr>
        <w:pStyle w:val="LITlitera"/>
      </w:pPr>
      <w:r w:rsidRPr="00D31190">
        <w:t>c)</w:t>
      </w:r>
      <w:r w:rsidR="00903C63">
        <w:tab/>
      </w:r>
      <w:r w:rsidRPr="00D31190">
        <w:t>ust. 5 otrzymuje brzmienie:</w:t>
      </w:r>
    </w:p>
    <w:p w14:paraId="7B18FDF7" w14:textId="69739A5E" w:rsidR="00D31190" w:rsidRPr="00D31190" w:rsidRDefault="006052EB" w:rsidP="00681308">
      <w:pPr>
        <w:pStyle w:val="ZLITUSTzmustliter"/>
      </w:pPr>
      <w:r>
        <w:t>„</w:t>
      </w:r>
      <w:r w:rsidR="00FC5C3D">
        <w:t xml:space="preserve">5. </w:t>
      </w:r>
      <w:r w:rsidR="00F00CA1">
        <w:t>D</w:t>
      </w:r>
      <w:r w:rsidR="00D31190" w:rsidRPr="00D31190">
        <w:t>otacje, o których mowa w ust 1</w:t>
      </w:r>
      <w:r w:rsidR="00F00CA1">
        <w:t>,</w:t>
      </w:r>
      <w:r w:rsidR="00D31190" w:rsidRPr="00D31190">
        <w:t xml:space="preserve"> przekazuje właściwy dysponent części budżetowej na wniosek Dyrektora.</w:t>
      </w:r>
      <w:r>
        <w:t>”</w:t>
      </w:r>
      <w:r w:rsidR="00250513">
        <w:t>;</w:t>
      </w:r>
    </w:p>
    <w:p w14:paraId="57215589" w14:textId="303A8C63" w:rsidR="00D31190" w:rsidRPr="00D31190" w:rsidRDefault="00157A33" w:rsidP="00F00CA1">
      <w:pPr>
        <w:pStyle w:val="PKTpunkt"/>
      </w:pPr>
      <w:r>
        <w:t>9</w:t>
      </w:r>
      <w:r w:rsidR="00D31190" w:rsidRPr="00D31190">
        <w:t>)</w:t>
      </w:r>
      <w:r w:rsidR="00F00CA1">
        <w:tab/>
      </w:r>
      <w:r w:rsidR="00D31190" w:rsidRPr="00D31190">
        <w:t>w art. 35 uchyla się ust</w:t>
      </w:r>
      <w:r w:rsidR="00390224">
        <w:t>.</w:t>
      </w:r>
      <w:r w:rsidR="00D31190" w:rsidRPr="00D31190">
        <w:t xml:space="preserve"> 4; </w:t>
      </w:r>
    </w:p>
    <w:p w14:paraId="495CFF52" w14:textId="51288EF3" w:rsidR="00D31190" w:rsidRPr="00D31190" w:rsidRDefault="00250513" w:rsidP="00D31190">
      <w:pPr>
        <w:pStyle w:val="PKTpunkt"/>
      </w:pPr>
      <w:r>
        <w:t>1</w:t>
      </w:r>
      <w:r w:rsidR="00157A33">
        <w:t>0</w:t>
      </w:r>
      <w:r w:rsidR="00D31190" w:rsidRPr="00D31190">
        <w:t>)</w:t>
      </w:r>
      <w:r w:rsidR="00903C63">
        <w:tab/>
      </w:r>
      <w:r w:rsidR="00D31190" w:rsidRPr="00D31190">
        <w:t>w art. 46 w ust. 1:</w:t>
      </w:r>
    </w:p>
    <w:p w14:paraId="0FBBC116" w14:textId="7E58440D" w:rsidR="00D31190" w:rsidRPr="00D31190" w:rsidRDefault="00D31190" w:rsidP="00D31190">
      <w:pPr>
        <w:pStyle w:val="LITlitera"/>
      </w:pPr>
      <w:r w:rsidRPr="00D31190">
        <w:t>a)</w:t>
      </w:r>
      <w:r w:rsidRPr="00D31190">
        <w:tab/>
        <w:t xml:space="preserve">we wprowadzeniu do wyliczenia wyrazy </w:t>
      </w:r>
      <w:r w:rsidR="006052EB">
        <w:t>„</w:t>
      </w:r>
      <w:r w:rsidRPr="00D31190">
        <w:t>wynosi 6</w:t>
      </w:r>
      <w:r w:rsidR="00AE40C5">
        <w:t>41</w:t>
      </w:r>
      <w:r w:rsidR="00526979">
        <w:t xml:space="preserve"> </w:t>
      </w:r>
      <w:r w:rsidRPr="00D31190">
        <w:t>780 000 zł</w:t>
      </w:r>
      <w:r w:rsidR="006052EB">
        <w:t>”</w:t>
      </w:r>
      <w:r w:rsidRPr="00D31190">
        <w:t xml:space="preserve"> zastępuje się wyrazami </w:t>
      </w:r>
      <w:r w:rsidR="006052EB">
        <w:t>„</w:t>
      </w:r>
      <w:r w:rsidR="00903C63">
        <w:t>wynosi 1 3</w:t>
      </w:r>
      <w:r w:rsidR="002B1DF7">
        <w:t>66</w:t>
      </w:r>
      <w:r w:rsidR="00903C63">
        <w:t xml:space="preserve"> 580 000 </w:t>
      </w:r>
      <w:r w:rsidRPr="00D31190">
        <w:t>zł</w:t>
      </w:r>
      <w:r w:rsidR="006052EB">
        <w:t>”</w:t>
      </w:r>
      <w:r w:rsidRPr="00D31190">
        <w:t>,</w:t>
      </w:r>
    </w:p>
    <w:p w14:paraId="30EB29BB" w14:textId="1B3797A4" w:rsidR="00D31190" w:rsidRPr="00D31190" w:rsidRDefault="00D31190" w:rsidP="00D31190">
      <w:pPr>
        <w:pStyle w:val="LITlitera"/>
      </w:pPr>
      <w:r w:rsidRPr="00D31190">
        <w:t>b)</w:t>
      </w:r>
      <w:r w:rsidRPr="00D31190">
        <w:tab/>
        <w:t xml:space="preserve">pkt </w:t>
      </w:r>
      <w:r w:rsidR="00EA0F23">
        <w:t>7</w:t>
      </w:r>
      <w:r w:rsidR="006D60D4">
        <w:t>–</w:t>
      </w:r>
      <w:r w:rsidRPr="00D31190">
        <w:t>10 otrzymują brzmienie:</w:t>
      </w:r>
    </w:p>
    <w:p w14:paraId="26A9B5BE" w14:textId="29D823CC" w:rsidR="00D31190" w:rsidRPr="00D31190" w:rsidRDefault="006052EB" w:rsidP="00681308">
      <w:pPr>
        <w:pStyle w:val="ZLITPKTzmpktliter"/>
      </w:pPr>
      <w:r>
        <w:t>„</w:t>
      </w:r>
      <w:r w:rsidR="00D31190" w:rsidRPr="00D31190">
        <w:t>7)</w:t>
      </w:r>
      <w:bookmarkStart w:id="1" w:name="mip44359261"/>
      <w:bookmarkEnd w:id="1"/>
      <w:r w:rsidR="00066612">
        <w:tab/>
      </w:r>
      <w:r w:rsidR="00D31190" w:rsidRPr="00D31190">
        <w:t xml:space="preserve">2023 </w:t>
      </w:r>
      <w:r w:rsidR="00903C63">
        <w:t>–</w:t>
      </w:r>
      <w:r w:rsidR="00D31190" w:rsidRPr="00D31190">
        <w:t xml:space="preserve"> 231 000 000 zł;</w:t>
      </w:r>
      <w:bookmarkStart w:id="2" w:name="mip44359262"/>
      <w:bookmarkEnd w:id="2"/>
    </w:p>
    <w:p w14:paraId="57ADFDD5" w14:textId="61A9DBCA" w:rsidR="00D31190" w:rsidRPr="00D31190" w:rsidRDefault="00066612" w:rsidP="00681308">
      <w:pPr>
        <w:pStyle w:val="ZLITPKTzmpktliter"/>
      </w:pPr>
      <w:r>
        <w:t>8)</w:t>
      </w:r>
      <w:r>
        <w:tab/>
      </w:r>
      <w:r w:rsidR="00D31190" w:rsidRPr="00D31190">
        <w:t xml:space="preserve">2024 </w:t>
      </w:r>
      <w:r w:rsidR="00903C63">
        <w:t>–</w:t>
      </w:r>
      <w:r w:rsidR="00D31190" w:rsidRPr="00D31190">
        <w:t xml:space="preserve"> 2</w:t>
      </w:r>
      <w:r w:rsidR="002B1DF7">
        <w:t>30</w:t>
      </w:r>
      <w:r w:rsidR="00D31190" w:rsidRPr="00D31190">
        <w:t xml:space="preserve"> 000 000 zł;</w:t>
      </w:r>
      <w:bookmarkStart w:id="3" w:name="mip44359263"/>
      <w:bookmarkEnd w:id="3"/>
    </w:p>
    <w:p w14:paraId="48EFBCFB" w14:textId="20EC6EC4" w:rsidR="00D31190" w:rsidRPr="00D31190" w:rsidRDefault="00066612" w:rsidP="00681308">
      <w:pPr>
        <w:pStyle w:val="ZLITPKTzmpktliter"/>
      </w:pPr>
      <w:r>
        <w:t>9)</w:t>
      </w:r>
      <w:r>
        <w:tab/>
      </w:r>
      <w:r w:rsidR="00D31190" w:rsidRPr="00D31190">
        <w:t xml:space="preserve">2025 </w:t>
      </w:r>
      <w:r w:rsidR="00903C63">
        <w:t>–</w:t>
      </w:r>
      <w:r w:rsidR="00D31190" w:rsidRPr="00D31190">
        <w:t xml:space="preserve"> 213 000 000 zł;</w:t>
      </w:r>
      <w:bookmarkStart w:id="4" w:name="mip44359264"/>
      <w:bookmarkEnd w:id="4"/>
    </w:p>
    <w:p w14:paraId="3031B28A" w14:textId="3E5CBD78" w:rsidR="00D31190" w:rsidRPr="00D31190" w:rsidRDefault="00066612" w:rsidP="00681308">
      <w:pPr>
        <w:pStyle w:val="ZLITPKTzmpktliter"/>
      </w:pPr>
      <w:r>
        <w:t>10)</w:t>
      </w:r>
      <w:r>
        <w:tab/>
      </w:r>
      <w:r w:rsidR="00D31190" w:rsidRPr="00D31190">
        <w:t xml:space="preserve">2026 </w:t>
      </w:r>
      <w:r w:rsidR="00903C63">
        <w:t>–</w:t>
      </w:r>
      <w:r w:rsidR="00D31190" w:rsidRPr="00D31190">
        <w:t xml:space="preserve"> 214 000 000 zł.</w:t>
      </w:r>
      <w:r w:rsidR="006052EB">
        <w:t>”</w:t>
      </w:r>
      <w:r w:rsidR="00D31190" w:rsidRPr="00D31190">
        <w:t>.</w:t>
      </w:r>
    </w:p>
    <w:p w14:paraId="7D9B2B4D" w14:textId="118DEF05" w:rsidR="00D31190" w:rsidRPr="00D31190" w:rsidRDefault="00066612" w:rsidP="00D31190">
      <w:pPr>
        <w:pStyle w:val="ARTartustawynprozporzdzenia"/>
      </w:pPr>
      <w:r>
        <w:rPr>
          <w:rStyle w:val="Ppogrubienie"/>
        </w:rPr>
        <w:t>Art. </w:t>
      </w:r>
      <w:r w:rsidR="00D31190" w:rsidRPr="00681308">
        <w:rPr>
          <w:rStyle w:val="Ppogrubienie"/>
        </w:rPr>
        <w:t>2.</w:t>
      </w:r>
      <w:r w:rsidR="00FC5C3D">
        <w:rPr>
          <w:rStyle w:val="Ppogrubienie"/>
        </w:rPr>
        <w:t xml:space="preserve"> </w:t>
      </w:r>
      <w:r w:rsidR="00D31190" w:rsidRPr="00D31190">
        <w:t>Do otwartych konkursów ofert i konkursów wszczętych i niezakończonych przed dniem wejścia w życie niniejszej ustawy stosuje się art. 30 ustawy zmienianej w art. 1 w brzmieniu dotychczasowym.</w:t>
      </w:r>
    </w:p>
    <w:p w14:paraId="06F32FCD" w14:textId="0CCF1EFC" w:rsidR="00DF24F4" w:rsidRDefault="00066612" w:rsidP="00066612">
      <w:pPr>
        <w:pStyle w:val="ARTartustawynprozporzdzenia"/>
      </w:pPr>
      <w:r>
        <w:rPr>
          <w:rStyle w:val="Ppogrubienie"/>
        </w:rPr>
        <w:t>Art. </w:t>
      </w:r>
      <w:r w:rsidR="00D31190" w:rsidRPr="00681308">
        <w:rPr>
          <w:rStyle w:val="Ppogrubienie"/>
        </w:rPr>
        <w:t>3.</w:t>
      </w:r>
      <w:r w:rsidR="00FC5C3D">
        <w:rPr>
          <w:rStyle w:val="Ppogrubienie"/>
        </w:rPr>
        <w:t xml:space="preserve"> </w:t>
      </w:r>
      <w:r w:rsidR="00D31190" w:rsidRPr="00D31190">
        <w:t>Ustawa wchodzi w życie w term</w:t>
      </w:r>
      <w:r>
        <w:t>inie 14 dni od dnia ogłoszenia.</w:t>
      </w:r>
    </w:p>
    <w:sectPr w:rsidR="00DF24F4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6E766" w14:textId="77777777" w:rsidR="00A555DF" w:rsidRDefault="00A555DF">
      <w:r>
        <w:separator/>
      </w:r>
    </w:p>
  </w:endnote>
  <w:endnote w:type="continuationSeparator" w:id="0">
    <w:p w14:paraId="700F1F39" w14:textId="77777777" w:rsidR="00A555DF" w:rsidRDefault="00A55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964FA" w14:textId="77777777" w:rsidR="00A555DF" w:rsidRDefault="00A555DF">
      <w:r>
        <w:separator/>
      </w:r>
    </w:p>
  </w:footnote>
  <w:footnote w:type="continuationSeparator" w:id="0">
    <w:p w14:paraId="47F699EA" w14:textId="77777777" w:rsidR="00A555DF" w:rsidRDefault="00A55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C6280" w14:textId="44469D37" w:rsidR="00416296" w:rsidRPr="00B371CC" w:rsidRDefault="00416296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41C89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7F"/>
    <w:rsid w:val="00000ADB"/>
    <w:rsid w:val="000012DA"/>
    <w:rsid w:val="0000246E"/>
    <w:rsid w:val="00003862"/>
    <w:rsid w:val="00012A35"/>
    <w:rsid w:val="00016099"/>
    <w:rsid w:val="00017DC2"/>
    <w:rsid w:val="0002111E"/>
    <w:rsid w:val="00021522"/>
    <w:rsid w:val="00023471"/>
    <w:rsid w:val="00023F13"/>
    <w:rsid w:val="000250DC"/>
    <w:rsid w:val="00030634"/>
    <w:rsid w:val="00030EAA"/>
    <w:rsid w:val="000319C1"/>
    <w:rsid w:val="00031A8B"/>
    <w:rsid w:val="00031BCA"/>
    <w:rsid w:val="000330FA"/>
    <w:rsid w:val="0003362F"/>
    <w:rsid w:val="00034798"/>
    <w:rsid w:val="00034E98"/>
    <w:rsid w:val="00036B63"/>
    <w:rsid w:val="00036BB3"/>
    <w:rsid w:val="00037012"/>
    <w:rsid w:val="00037E1A"/>
    <w:rsid w:val="00043495"/>
    <w:rsid w:val="0004513B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612"/>
    <w:rsid w:val="00066901"/>
    <w:rsid w:val="00067C6D"/>
    <w:rsid w:val="00071BEE"/>
    <w:rsid w:val="000736CD"/>
    <w:rsid w:val="0007533B"/>
    <w:rsid w:val="0007545D"/>
    <w:rsid w:val="000760BF"/>
    <w:rsid w:val="0007613E"/>
    <w:rsid w:val="00076BFC"/>
    <w:rsid w:val="00077733"/>
    <w:rsid w:val="000814A7"/>
    <w:rsid w:val="0008557B"/>
    <w:rsid w:val="00085CE7"/>
    <w:rsid w:val="000906EE"/>
    <w:rsid w:val="00091BA2"/>
    <w:rsid w:val="00091BEE"/>
    <w:rsid w:val="000944EF"/>
    <w:rsid w:val="0009732D"/>
    <w:rsid w:val="000973F0"/>
    <w:rsid w:val="000A1296"/>
    <w:rsid w:val="000A1C27"/>
    <w:rsid w:val="000A1DAD"/>
    <w:rsid w:val="000A2649"/>
    <w:rsid w:val="000A323B"/>
    <w:rsid w:val="000A4F40"/>
    <w:rsid w:val="000A59F8"/>
    <w:rsid w:val="000A5D21"/>
    <w:rsid w:val="000B1585"/>
    <w:rsid w:val="000B298D"/>
    <w:rsid w:val="000B46B4"/>
    <w:rsid w:val="000B5B2D"/>
    <w:rsid w:val="000B5DCE"/>
    <w:rsid w:val="000B68AE"/>
    <w:rsid w:val="000C05BA"/>
    <w:rsid w:val="000C0E8F"/>
    <w:rsid w:val="000C0EBB"/>
    <w:rsid w:val="000C3BA9"/>
    <w:rsid w:val="000C4B1C"/>
    <w:rsid w:val="000C4BC4"/>
    <w:rsid w:val="000C7F22"/>
    <w:rsid w:val="000D0110"/>
    <w:rsid w:val="000D2232"/>
    <w:rsid w:val="000D2468"/>
    <w:rsid w:val="000D318A"/>
    <w:rsid w:val="000D6173"/>
    <w:rsid w:val="000D6F83"/>
    <w:rsid w:val="000E25CC"/>
    <w:rsid w:val="000E295D"/>
    <w:rsid w:val="000E3694"/>
    <w:rsid w:val="000E490F"/>
    <w:rsid w:val="000E6241"/>
    <w:rsid w:val="000F2BE3"/>
    <w:rsid w:val="000F3D0D"/>
    <w:rsid w:val="000F6ED4"/>
    <w:rsid w:val="000F7A6E"/>
    <w:rsid w:val="001042BA"/>
    <w:rsid w:val="001058CA"/>
    <w:rsid w:val="00106D03"/>
    <w:rsid w:val="00110465"/>
    <w:rsid w:val="00110628"/>
    <w:rsid w:val="0011245A"/>
    <w:rsid w:val="0011493E"/>
    <w:rsid w:val="00115B72"/>
    <w:rsid w:val="001209EC"/>
    <w:rsid w:val="00120A9E"/>
    <w:rsid w:val="0012101F"/>
    <w:rsid w:val="00125A9C"/>
    <w:rsid w:val="001270A2"/>
    <w:rsid w:val="00131237"/>
    <w:rsid w:val="001329AC"/>
    <w:rsid w:val="00134935"/>
    <w:rsid w:val="00134CA0"/>
    <w:rsid w:val="0014026F"/>
    <w:rsid w:val="00142A98"/>
    <w:rsid w:val="00146C91"/>
    <w:rsid w:val="00147A47"/>
    <w:rsid w:val="00147AA1"/>
    <w:rsid w:val="001520CF"/>
    <w:rsid w:val="00154EA7"/>
    <w:rsid w:val="0015667C"/>
    <w:rsid w:val="00157110"/>
    <w:rsid w:val="0015742A"/>
    <w:rsid w:val="00157A33"/>
    <w:rsid w:val="00157DA1"/>
    <w:rsid w:val="00162854"/>
    <w:rsid w:val="00162F59"/>
    <w:rsid w:val="00163147"/>
    <w:rsid w:val="00164C57"/>
    <w:rsid w:val="00164C9D"/>
    <w:rsid w:val="00167D3A"/>
    <w:rsid w:val="00172F7A"/>
    <w:rsid w:val="00173150"/>
    <w:rsid w:val="0017322E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246"/>
    <w:rsid w:val="00197649"/>
    <w:rsid w:val="001A01FB"/>
    <w:rsid w:val="001A10E9"/>
    <w:rsid w:val="001A183D"/>
    <w:rsid w:val="001A2080"/>
    <w:rsid w:val="001A2B65"/>
    <w:rsid w:val="001A3CD3"/>
    <w:rsid w:val="001A5BEF"/>
    <w:rsid w:val="001A7F15"/>
    <w:rsid w:val="001B342E"/>
    <w:rsid w:val="001B36E1"/>
    <w:rsid w:val="001B5D38"/>
    <w:rsid w:val="001C0385"/>
    <w:rsid w:val="001C1832"/>
    <w:rsid w:val="001C188C"/>
    <w:rsid w:val="001C3255"/>
    <w:rsid w:val="001C56D4"/>
    <w:rsid w:val="001D1783"/>
    <w:rsid w:val="001D1F32"/>
    <w:rsid w:val="001D53CD"/>
    <w:rsid w:val="001D55A3"/>
    <w:rsid w:val="001D5AF5"/>
    <w:rsid w:val="001E046C"/>
    <w:rsid w:val="001E1E73"/>
    <w:rsid w:val="001E4E0C"/>
    <w:rsid w:val="001E526D"/>
    <w:rsid w:val="001E5655"/>
    <w:rsid w:val="001F0E15"/>
    <w:rsid w:val="001F1832"/>
    <w:rsid w:val="001F220F"/>
    <w:rsid w:val="001F25B3"/>
    <w:rsid w:val="001F6616"/>
    <w:rsid w:val="001F7F08"/>
    <w:rsid w:val="00201B7D"/>
    <w:rsid w:val="00202BD4"/>
    <w:rsid w:val="00204A97"/>
    <w:rsid w:val="002114EF"/>
    <w:rsid w:val="002127E5"/>
    <w:rsid w:val="002166AD"/>
    <w:rsid w:val="00217871"/>
    <w:rsid w:val="00221ED8"/>
    <w:rsid w:val="002231EA"/>
    <w:rsid w:val="00223FDF"/>
    <w:rsid w:val="002279C0"/>
    <w:rsid w:val="002308F0"/>
    <w:rsid w:val="0023727E"/>
    <w:rsid w:val="00242081"/>
    <w:rsid w:val="00242492"/>
    <w:rsid w:val="0024361F"/>
    <w:rsid w:val="00243777"/>
    <w:rsid w:val="002441CD"/>
    <w:rsid w:val="00245FDE"/>
    <w:rsid w:val="00246C12"/>
    <w:rsid w:val="002501A3"/>
    <w:rsid w:val="00250513"/>
    <w:rsid w:val="0025166C"/>
    <w:rsid w:val="002555D4"/>
    <w:rsid w:val="00257E0B"/>
    <w:rsid w:val="00261A16"/>
    <w:rsid w:val="00263522"/>
    <w:rsid w:val="00263E32"/>
    <w:rsid w:val="00264650"/>
    <w:rsid w:val="00264EC6"/>
    <w:rsid w:val="00270D09"/>
    <w:rsid w:val="00271013"/>
    <w:rsid w:val="00271169"/>
    <w:rsid w:val="00273FE4"/>
    <w:rsid w:val="002765B4"/>
    <w:rsid w:val="0027676E"/>
    <w:rsid w:val="002769F7"/>
    <w:rsid w:val="00276A94"/>
    <w:rsid w:val="00284AAC"/>
    <w:rsid w:val="00290298"/>
    <w:rsid w:val="0029405D"/>
    <w:rsid w:val="00294FA6"/>
    <w:rsid w:val="00295A6F"/>
    <w:rsid w:val="002A20C4"/>
    <w:rsid w:val="002A570F"/>
    <w:rsid w:val="002A7292"/>
    <w:rsid w:val="002A7358"/>
    <w:rsid w:val="002A747E"/>
    <w:rsid w:val="002A7902"/>
    <w:rsid w:val="002B03B7"/>
    <w:rsid w:val="002B0F6B"/>
    <w:rsid w:val="002B1DF7"/>
    <w:rsid w:val="002B23B8"/>
    <w:rsid w:val="002B4429"/>
    <w:rsid w:val="002B4482"/>
    <w:rsid w:val="002B68A6"/>
    <w:rsid w:val="002B7FAF"/>
    <w:rsid w:val="002C4236"/>
    <w:rsid w:val="002D0C4F"/>
    <w:rsid w:val="002D1364"/>
    <w:rsid w:val="002D3412"/>
    <w:rsid w:val="002D4951"/>
    <w:rsid w:val="002D4D30"/>
    <w:rsid w:val="002D5000"/>
    <w:rsid w:val="002D598D"/>
    <w:rsid w:val="002D7188"/>
    <w:rsid w:val="002E1DE3"/>
    <w:rsid w:val="002E26A1"/>
    <w:rsid w:val="002E2AB6"/>
    <w:rsid w:val="002E2E1C"/>
    <w:rsid w:val="002E3F34"/>
    <w:rsid w:val="002E5F79"/>
    <w:rsid w:val="002E64FA"/>
    <w:rsid w:val="002F0A00"/>
    <w:rsid w:val="002F0CFA"/>
    <w:rsid w:val="002F669F"/>
    <w:rsid w:val="003007C4"/>
    <w:rsid w:val="00301C97"/>
    <w:rsid w:val="0031004C"/>
    <w:rsid w:val="003105F6"/>
    <w:rsid w:val="00311297"/>
    <w:rsid w:val="003113BE"/>
    <w:rsid w:val="003119A8"/>
    <w:rsid w:val="00311CEC"/>
    <w:rsid w:val="003122CA"/>
    <w:rsid w:val="0031365D"/>
    <w:rsid w:val="003148FD"/>
    <w:rsid w:val="00321080"/>
    <w:rsid w:val="003211E3"/>
    <w:rsid w:val="00322D45"/>
    <w:rsid w:val="0032569A"/>
    <w:rsid w:val="00325A1F"/>
    <w:rsid w:val="003268F9"/>
    <w:rsid w:val="00330BAF"/>
    <w:rsid w:val="003315F0"/>
    <w:rsid w:val="003344F7"/>
    <w:rsid w:val="00334E3A"/>
    <w:rsid w:val="003361DD"/>
    <w:rsid w:val="0034182B"/>
    <w:rsid w:val="00341A6A"/>
    <w:rsid w:val="00343B81"/>
    <w:rsid w:val="00345881"/>
    <w:rsid w:val="00345B9C"/>
    <w:rsid w:val="00352979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2CB"/>
    <w:rsid w:val="003846F7"/>
    <w:rsid w:val="003851ED"/>
    <w:rsid w:val="00385B39"/>
    <w:rsid w:val="00386785"/>
    <w:rsid w:val="00390224"/>
    <w:rsid w:val="00390E89"/>
    <w:rsid w:val="00391B1A"/>
    <w:rsid w:val="00394423"/>
    <w:rsid w:val="00396942"/>
    <w:rsid w:val="00396B49"/>
    <w:rsid w:val="00396E3E"/>
    <w:rsid w:val="00397A8B"/>
    <w:rsid w:val="003A306E"/>
    <w:rsid w:val="003A583C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B74"/>
    <w:rsid w:val="003E0D1A"/>
    <w:rsid w:val="003E2DA3"/>
    <w:rsid w:val="003E644C"/>
    <w:rsid w:val="003F0049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495"/>
    <w:rsid w:val="00413D8E"/>
    <w:rsid w:val="004140F2"/>
    <w:rsid w:val="00416296"/>
    <w:rsid w:val="004173E1"/>
    <w:rsid w:val="00417B22"/>
    <w:rsid w:val="00421085"/>
    <w:rsid w:val="0042465E"/>
    <w:rsid w:val="00424DF7"/>
    <w:rsid w:val="00426373"/>
    <w:rsid w:val="00432B76"/>
    <w:rsid w:val="0043336E"/>
    <w:rsid w:val="004347B4"/>
    <w:rsid w:val="00434D01"/>
    <w:rsid w:val="00435D26"/>
    <w:rsid w:val="00440C99"/>
    <w:rsid w:val="0044175C"/>
    <w:rsid w:val="00445DBD"/>
    <w:rsid w:val="00445F4D"/>
    <w:rsid w:val="004504C0"/>
    <w:rsid w:val="004550FB"/>
    <w:rsid w:val="004558AD"/>
    <w:rsid w:val="004567B5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4F6"/>
    <w:rsid w:val="00474E3C"/>
    <w:rsid w:val="00480A58"/>
    <w:rsid w:val="00482151"/>
    <w:rsid w:val="00485FAD"/>
    <w:rsid w:val="00487AED"/>
    <w:rsid w:val="00491EDF"/>
    <w:rsid w:val="00492A3F"/>
    <w:rsid w:val="00494F62"/>
    <w:rsid w:val="004A1BCC"/>
    <w:rsid w:val="004A2001"/>
    <w:rsid w:val="004A3590"/>
    <w:rsid w:val="004B00A7"/>
    <w:rsid w:val="004B25E2"/>
    <w:rsid w:val="004B34D7"/>
    <w:rsid w:val="004B374D"/>
    <w:rsid w:val="004B5037"/>
    <w:rsid w:val="004B5B2F"/>
    <w:rsid w:val="004B626A"/>
    <w:rsid w:val="004B660E"/>
    <w:rsid w:val="004C05BD"/>
    <w:rsid w:val="004C141D"/>
    <w:rsid w:val="004C34A8"/>
    <w:rsid w:val="004C3B06"/>
    <w:rsid w:val="004C3F97"/>
    <w:rsid w:val="004C7EE7"/>
    <w:rsid w:val="004D2DEE"/>
    <w:rsid w:val="004D2E1F"/>
    <w:rsid w:val="004D7FD9"/>
    <w:rsid w:val="004E1324"/>
    <w:rsid w:val="004E19A5"/>
    <w:rsid w:val="004E2372"/>
    <w:rsid w:val="004E37E5"/>
    <w:rsid w:val="004E3FDB"/>
    <w:rsid w:val="004F1F4A"/>
    <w:rsid w:val="004F296D"/>
    <w:rsid w:val="004F396F"/>
    <w:rsid w:val="004F508B"/>
    <w:rsid w:val="004F695F"/>
    <w:rsid w:val="004F6AC8"/>
    <w:rsid w:val="004F6CA4"/>
    <w:rsid w:val="00500167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979"/>
    <w:rsid w:val="00526DFC"/>
    <w:rsid w:val="00526F43"/>
    <w:rsid w:val="00527651"/>
    <w:rsid w:val="00527D3E"/>
    <w:rsid w:val="005363AB"/>
    <w:rsid w:val="00537D67"/>
    <w:rsid w:val="00540D63"/>
    <w:rsid w:val="00544EF4"/>
    <w:rsid w:val="0054511F"/>
    <w:rsid w:val="00545E53"/>
    <w:rsid w:val="005479D9"/>
    <w:rsid w:val="00553373"/>
    <w:rsid w:val="00556D5F"/>
    <w:rsid w:val="005572BD"/>
    <w:rsid w:val="00557A12"/>
    <w:rsid w:val="00560AC7"/>
    <w:rsid w:val="00561AFB"/>
    <w:rsid w:val="00561FA8"/>
    <w:rsid w:val="00562D7B"/>
    <w:rsid w:val="005635ED"/>
    <w:rsid w:val="00565253"/>
    <w:rsid w:val="00570191"/>
    <w:rsid w:val="00570570"/>
    <w:rsid w:val="00572512"/>
    <w:rsid w:val="00573EE6"/>
    <w:rsid w:val="00574E5A"/>
    <w:rsid w:val="0057547F"/>
    <w:rsid w:val="005754EE"/>
    <w:rsid w:val="0057617E"/>
    <w:rsid w:val="00576497"/>
    <w:rsid w:val="005835E7"/>
    <w:rsid w:val="0058397F"/>
    <w:rsid w:val="00583BF8"/>
    <w:rsid w:val="00583C65"/>
    <w:rsid w:val="00585F33"/>
    <w:rsid w:val="00591124"/>
    <w:rsid w:val="00595712"/>
    <w:rsid w:val="00597024"/>
    <w:rsid w:val="005A0274"/>
    <w:rsid w:val="005A050A"/>
    <w:rsid w:val="005A095C"/>
    <w:rsid w:val="005A669D"/>
    <w:rsid w:val="005A75D8"/>
    <w:rsid w:val="005A7FBE"/>
    <w:rsid w:val="005B35C0"/>
    <w:rsid w:val="005B4C53"/>
    <w:rsid w:val="005B713E"/>
    <w:rsid w:val="005B757D"/>
    <w:rsid w:val="005C03B6"/>
    <w:rsid w:val="005C348E"/>
    <w:rsid w:val="005C68E1"/>
    <w:rsid w:val="005D3673"/>
    <w:rsid w:val="005D3763"/>
    <w:rsid w:val="005D55E1"/>
    <w:rsid w:val="005D7D10"/>
    <w:rsid w:val="005E1421"/>
    <w:rsid w:val="005E19F7"/>
    <w:rsid w:val="005E4F04"/>
    <w:rsid w:val="005E62C2"/>
    <w:rsid w:val="005E6C71"/>
    <w:rsid w:val="005F0963"/>
    <w:rsid w:val="005F1463"/>
    <w:rsid w:val="005F2824"/>
    <w:rsid w:val="005F2EBA"/>
    <w:rsid w:val="005F31D4"/>
    <w:rsid w:val="005F35ED"/>
    <w:rsid w:val="005F6639"/>
    <w:rsid w:val="005F7812"/>
    <w:rsid w:val="005F7819"/>
    <w:rsid w:val="005F7A88"/>
    <w:rsid w:val="0060139A"/>
    <w:rsid w:val="00603A1A"/>
    <w:rsid w:val="006046D5"/>
    <w:rsid w:val="006052EB"/>
    <w:rsid w:val="00607A93"/>
    <w:rsid w:val="00610C08"/>
    <w:rsid w:val="00611F74"/>
    <w:rsid w:val="00615772"/>
    <w:rsid w:val="00615EEA"/>
    <w:rsid w:val="00620BE0"/>
    <w:rsid w:val="00621256"/>
    <w:rsid w:val="00621FCC"/>
    <w:rsid w:val="00622E4B"/>
    <w:rsid w:val="006333DA"/>
    <w:rsid w:val="00635134"/>
    <w:rsid w:val="006356E2"/>
    <w:rsid w:val="00640455"/>
    <w:rsid w:val="00642A65"/>
    <w:rsid w:val="00642D4F"/>
    <w:rsid w:val="00645DCE"/>
    <w:rsid w:val="006465AC"/>
    <w:rsid w:val="006465BF"/>
    <w:rsid w:val="00646B2C"/>
    <w:rsid w:val="0065044B"/>
    <w:rsid w:val="00653B22"/>
    <w:rsid w:val="00657BF4"/>
    <w:rsid w:val="006603FB"/>
    <w:rsid w:val="00660452"/>
    <w:rsid w:val="006608DF"/>
    <w:rsid w:val="006623AC"/>
    <w:rsid w:val="00664082"/>
    <w:rsid w:val="006678AF"/>
    <w:rsid w:val="006701EF"/>
    <w:rsid w:val="00673321"/>
    <w:rsid w:val="00673BA5"/>
    <w:rsid w:val="00680058"/>
    <w:rsid w:val="00680F44"/>
    <w:rsid w:val="0068130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6366"/>
    <w:rsid w:val="006A6885"/>
    <w:rsid w:val="006A748A"/>
    <w:rsid w:val="006B0183"/>
    <w:rsid w:val="006B3509"/>
    <w:rsid w:val="006B4F64"/>
    <w:rsid w:val="006C419E"/>
    <w:rsid w:val="006C4A31"/>
    <w:rsid w:val="006C5AC2"/>
    <w:rsid w:val="006C6AFB"/>
    <w:rsid w:val="006D2735"/>
    <w:rsid w:val="006D45B2"/>
    <w:rsid w:val="006D60D4"/>
    <w:rsid w:val="006E0FCC"/>
    <w:rsid w:val="006E1E96"/>
    <w:rsid w:val="006E559A"/>
    <w:rsid w:val="006E5E21"/>
    <w:rsid w:val="006E6998"/>
    <w:rsid w:val="006E6B2F"/>
    <w:rsid w:val="006F2648"/>
    <w:rsid w:val="006F2F10"/>
    <w:rsid w:val="006F3F1B"/>
    <w:rsid w:val="006F482B"/>
    <w:rsid w:val="006F6311"/>
    <w:rsid w:val="00701952"/>
    <w:rsid w:val="00702556"/>
    <w:rsid w:val="0070277E"/>
    <w:rsid w:val="00704156"/>
    <w:rsid w:val="00704AF3"/>
    <w:rsid w:val="007069FC"/>
    <w:rsid w:val="00711221"/>
    <w:rsid w:val="00712675"/>
    <w:rsid w:val="00713808"/>
    <w:rsid w:val="00713F8A"/>
    <w:rsid w:val="007151B6"/>
    <w:rsid w:val="0071520D"/>
    <w:rsid w:val="00715B14"/>
    <w:rsid w:val="00715EDB"/>
    <w:rsid w:val="007160D5"/>
    <w:rsid w:val="007163FB"/>
    <w:rsid w:val="00717C2E"/>
    <w:rsid w:val="007204FA"/>
    <w:rsid w:val="007213B3"/>
    <w:rsid w:val="0072446E"/>
    <w:rsid w:val="0072457F"/>
    <w:rsid w:val="00725406"/>
    <w:rsid w:val="00725BEE"/>
    <w:rsid w:val="0072621B"/>
    <w:rsid w:val="00730555"/>
    <w:rsid w:val="007312CC"/>
    <w:rsid w:val="00732E5E"/>
    <w:rsid w:val="00736A64"/>
    <w:rsid w:val="00737F6A"/>
    <w:rsid w:val="007410B6"/>
    <w:rsid w:val="007431D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081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458"/>
    <w:rsid w:val="007878FE"/>
    <w:rsid w:val="00792207"/>
    <w:rsid w:val="0079220E"/>
    <w:rsid w:val="0079266E"/>
    <w:rsid w:val="00792B64"/>
    <w:rsid w:val="00792E29"/>
    <w:rsid w:val="00793368"/>
    <w:rsid w:val="0079379A"/>
    <w:rsid w:val="00794953"/>
    <w:rsid w:val="007A1F2F"/>
    <w:rsid w:val="007A2A5C"/>
    <w:rsid w:val="007A5150"/>
    <w:rsid w:val="007A5373"/>
    <w:rsid w:val="007A789F"/>
    <w:rsid w:val="007A7FEE"/>
    <w:rsid w:val="007B0724"/>
    <w:rsid w:val="007B5B7B"/>
    <w:rsid w:val="007B75BC"/>
    <w:rsid w:val="007C0BD6"/>
    <w:rsid w:val="007C3806"/>
    <w:rsid w:val="007C5BB7"/>
    <w:rsid w:val="007D00DA"/>
    <w:rsid w:val="007D01DA"/>
    <w:rsid w:val="007D07D5"/>
    <w:rsid w:val="007D1C64"/>
    <w:rsid w:val="007D32DD"/>
    <w:rsid w:val="007D6DCE"/>
    <w:rsid w:val="007D72C4"/>
    <w:rsid w:val="007E2CFE"/>
    <w:rsid w:val="007E4D4E"/>
    <w:rsid w:val="007E59C9"/>
    <w:rsid w:val="007F0072"/>
    <w:rsid w:val="007F2EB6"/>
    <w:rsid w:val="007F4D40"/>
    <w:rsid w:val="007F54C3"/>
    <w:rsid w:val="007F6D87"/>
    <w:rsid w:val="00802949"/>
    <w:rsid w:val="0080301E"/>
    <w:rsid w:val="0080365F"/>
    <w:rsid w:val="00804FDB"/>
    <w:rsid w:val="00812BE5"/>
    <w:rsid w:val="00814002"/>
    <w:rsid w:val="00814C99"/>
    <w:rsid w:val="00817139"/>
    <w:rsid w:val="00817429"/>
    <w:rsid w:val="00821514"/>
    <w:rsid w:val="00821E35"/>
    <w:rsid w:val="00824591"/>
    <w:rsid w:val="00824AED"/>
    <w:rsid w:val="00827820"/>
    <w:rsid w:val="0083089C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69E4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0597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1529"/>
    <w:rsid w:val="008A5D26"/>
    <w:rsid w:val="008A6B13"/>
    <w:rsid w:val="008A6ECB"/>
    <w:rsid w:val="008B0BF9"/>
    <w:rsid w:val="008B1F58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4DF1"/>
    <w:rsid w:val="008C5BE0"/>
    <w:rsid w:val="008C6177"/>
    <w:rsid w:val="008C7233"/>
    <w:rsid w:val="008D2434"/>
    <w:rsid w:val="008D525F"/>
    <w:rsid w:val="008E171D"/>
    <w:rsid w:val="008E2785"/>
    <w:rsid w:val="008E666A"/>
    <w:rsid w:val="008E78A3"/>
    <w:rsid w:val="008F0654"/>
    <w:rsid w:val="008F06CB"/>
    <w:rsid w:val="008F2E83"/>
    <w:rsid w:val="008F612A"/>
    <w:rsid w:val="00901ABD"/>
    <w:rsid w:val="0090293D"/>
    <w:rsid w:val="009034DE"/>
    <w:rsid w:val="00903C63"/>
    <w:rsid w:val="00905396"/>
    <w:rsid w:val="0090605D"/>
    <w:rsid w:val="00906419"/>
    <w:rsid w:val="00906446"/>
    <w:rsid w:val="00907A5E"/>
    <w:rsid w:val="00912889"/>
    <w:rsid w:val="00913A42"/>
    <w:rsid w:val="00914167"/>
    <w:rsid w:val="009143DB"/>
    <w:rsid w:val="00915065"/>
    <w:rsid w:val="0091529D"/>
    <w:rsid w:val="00917CE5"/>
    <w:rsid w:val="009202C2"/>
    <w:rsid w:val="00920C8E"/>
    <w:rsid w:val="009217C0"/>
    <w:rsid w:val="00925241"/>
    <w:rsid w:val="00925CEC"/>
    <w:rsid w:val="00926A3F"/>
    <w:rsid w:val="0092794E"/>
    <w:rsid w:val="00930D30"/>
    <w:rsid w:val="00932457"/>
    <w:rsid w:val="009332A2"/>
    <w:rsid w:val="00933C1B"/>
    <w:rsid w:val="00935581"/>
    <w:rsid w:val="00937598"/>
    <w:rsid w:val="0093790B"/>
    <w:rsid w:val="0094349F"/>
    <w:rsid w:val="00943751"/>
    <w:rsid w:val="00946DD0"/>
    <w:rsid w:val="009509E6"/>
    <w:rsid w:val="00952018"/>
    <w:rsid w:val="00952800"/>
    <w:rsid w:val="0095300D"/>
    <w:rsid w:val="00956812"/>
    <w:rsid w:val="0095719A"/>
    <w:rsid w:val="00961D24"/>
    <w:rsid w:val="009623E9"/>
    <w:rsid w:val="00963EEB"/>
    <w:rsid w:val="009648BC"/>
    <w:rsid w:val="00964C2F"/>
    <w:rsid w:val="00965F88"/>
    <w:rsid w:val="00966320"/>
    <w:rsid w:val="00983AD8"/>
    <w:rsid w:val="00984E03"/>
    <w:rsid w:val="00987E85"/>
    <w:rsid w:val="009927C8"/>
    <w:rsid w:val="009A03D4"/>
    <w:rsid w:val="009A0D12"/>
    <w:rsid w:val="009A1987"/>
    <w:rsid w:val="009A1ABC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AE4"/>
    <w:rsid w:val="009D55AA"/>
    <w:rsid w:val="009D6D83"/>
    <w:rsid w:val="009D7952"/>
    <w:rsid w:val="009E1B2D"/>
    <w:rsid w:val="009E2816"/>
    <w:rsid w:val="009E3E77"/>
    <w:rsid w:val="009E3FAB"/>
    <w:rsid w:val="009E5B3F"/>
    <w:rsid w:val="009E7D90"/>
    <w:rsid w:val="009F1AB0"/>
    <w:rsid w:val="009F2A81"/>
    <w:rsid w:val="009F501D"/>
    <w:rsid w:val="00A039D5"/>
    <w:rsid w:val="00A046AD"/>
    <w:rsid w:val="00A079C1"/>
    <w:rsid w:val="00A12520"/>
    <w:rsid w:val="00A130FD"/>
    <w:rsid w:val="00A13D6D"/>
    <w:rsid w:val="00A14769"/>
    <w:rsid w:val="00A158D9"/>
    <w:rsid w:val="00A15F2E"/>
    <w:rsid w:val="00A16151"/>
    <w:rsid w:val="00A16EC6"/>
    <w:rsid w:val="00A17C06"/>
    <w:rsid w:val="00A2126E"/>
    <w:rsid w:val="00A21706"/>
    <w:rsid w:val="00A23E6A"/>
    <w:rsid w:val="00A24FCC"/>
    <w:rsid w:val="00A26A90"/>
    <w:rsid w:val="00A26B27"/>
    <w:rsid w:val="00A30E4F"/>
    <w:rsid w:val="00A32253"/>
    <w:rsid w:val="00A3310E"/>
    <w:rsid w:val="00A333A0"/>
    <w:rsid w:val="00A3446A"/>
    <w:rsid w:val="00A35CD5"/>
    <w:rsid w:val="00A37E70"/>
    <w:rsid w:val="00A437E1"/>
    <w:rsid w:val="00A4685E"/>
    <w:rsid w:val="00A50CD4"/>
    <w:rsid w:val="00A51191"/>
    <w:rsid w:val="00A53C86"/>
    <w:rsid w:val="00A54703"/>
    <w:rsid w:val="00A555DF"/>
    <w:rsid w:val="00A56D62"/>
    <w:rsid w:val="00A56F07"/>
    <w:rsid w:val="00A5762C"/>
    <w:rsid w:val="00A600FC"/>
    <w:rsid w:val="00A60BCA"/>
    <w:rsid w:val="00A638DA"/>
    <w:rsid w:val="00A64BDF"/>
    <w:rsid w:val="00A65B41"/>
    <w:rsid w:val="00A65B8B"/>
    <w:rsid w:val="00A65E00"/>
    <w:rsid w:val="00A66A78"/>
    <w:rsid w:val="00A7436E"/>
    <w:rsid w:val="00A74B6C"/>
    <w:rsid w:val="00A74E96"/>
    <w:rsid w:val="00A75A8E"/>
    <w:rsid w:val="00A824DD"/>
    <w:rsid w:val="00A83676"/>
    <w:rsid w:val="00A83B7B"/>
    <w:rsid w:val="00A84274"/>
    <w:rsid w:val="00A842D9"/>
    <w:rsid w:val="00A850F3"/>
    <w:rsid w:val="00A864E3"/>
    <w:rsid w:val="00A94574"/>
    <w:rsid w:val="00A95936"/>
    <w:rsid w:val="00A96265"/>
    <w:rsid w:val="00A97084"/>
    <w:rsid w:val="00AA1C2C"/>
    <w:rsid w:val="00AA2130"/>
    <w:rsid w:val="00AA35F6"/>
    <w:rsid w:val="00AA667C"/>
    <w:rsid w:val="00AA6E91"/>
    <w:rsid w:val="00AA7439"/>
    <w:rsid w:val="00AB047E"/>
    <w:rsid w:val="00AB0B0A"/>
    <w:rsid w:val="00AB0BB7"/>
    <w:rsid w:val="00AB22C6"/>
    <w:rsid w:val="00AB2A4F"/>
    <w:rsid w:val="00AB2AD0"/>
    <w:rsid w:val="00AB3987"/>
    <w:rsid w:val="00AB6455"/>
    <w:rsid w:val="00AB67FC"/>
    <w:rsid w:val="00AB6FF8"/>
    <w:rsid w:val="00AC00F2"/>
    <w:rsid w:val="00AC1A51"/>
    <w:rsid w:val="00AC31B5"/>
    <w:rsid w:val="00AC4EA1"/>
    <w:rsid w:val="00AC5381"/>
    <w:rsid w:val="00AC5536"/>
    <w:rsid w:val="00AC5920"/>
    <w:rsid w:val="00AD0E65"/>
    <w:rsid w:val="00AD1DD6"/>
    <w:rsid w:val="00AD2BF2"/>
    <w:rsid w:val="00AD4E90"/>
    <w:rsid w:val="00AD5422"/>
    <w:rsid w:val="00AD7874"/>
    <w:rsid w:val="00AE40C5"/>
    <w:rsid w:val="00AE4179"/>
    <w:rsid w:val="00AE4425"/>
    <w:rsid w:val="00AE4FBE"/>
    <w:rsid w:val="00AE650F"/>
    <w:rsid w:val="00AE6555"/>
    <w:rsid w:val="00AE7D16"/>
    <w:rsid w:val="00AF11FB"/>
    <w:rsid w:val="00AF1B17"/>
    <w:rsid w:val="00AF4CAA"/>
    <w:rsid w:val="00AF571A"/>
    <w:rsid w:val="00AF60A0"/>
    <w:rsid w:val="00AF67FC"/>
    <w:rsid w:val="00AF7DF5"/>
    <w:rsid w:val="00B006E5"/>
    <w:rsid w:val="00B009C9"/>
    <w:rsid w:val="00B01EB3"/>
    <w:rsid w:val="00B024C2"/>
    <w:rsid w:val="00B07700"/>
    <w:rsid w:val="00B13921"/>
    <w:rsid w:val="00B1528C"/>
    <w:rsid w:val="00B16ACD"/>
    <w:rsid w:val="00B21487"/>
    <w:rsid w:val="00B2316E"/>
    <w:rsid w:val="00B232D1"/>
    <w:rsid w:val="00B24DB5"/>
    <w:rsid w:val="00B3153E"/>
    <w:rsid w:val="00B31F9E"/>
    <w:rsid w:val="00B3268F"/>
    <w:rsid w:val="00B32C2C"/>
    <w:rsid w:val="00B33A1A"/>
    <w:rsid w:val="00B33E6C"/>
    <w:rsid w:val="00B35214"/>
    <w:rsid w:val="00B371CC"/>
    <w:rsid w:val="00B41CD9"/>
    <w:rsid w:val="00B427E6"/>
    <w:rsid w:val="00B428A6"/>
    <w:rsid w:val="00B43E1F"/>
    <w:rsid w:val="00B45FBC"/>
    <w:rsid w:val="00B51A7D"/>
    <w:rsid w:val="00B535C2"/>
    <w:rsid w:val="00B53E6A"/>
    <w:rsid w:val="00B547B5"/>
    <w:rsid w:val="00B55544"/>
    <w:rsid w:val="00B63094"/>
    <w:rsid w:val="00B642FC"/>
    <w:rsid w:val="00B64D26"/>
    <w:rsid w:val="00B64FBB"/>
    <w:rsid w:val="00B70E22"/>
    <w:rsid w:val="00B7549F"/>
    <w:rsid w:val="00B774CB"/>
    <w:rsid w:val="00B80402"/>
    <w:rsid w:val="00B80B9A"/>
    <w:rsid w:val="00B826DA"/>
    <w:rsid w:val="00B830B7"/>
    <w:rsid w:val="00B83BEC"/>
    <w:rsid w:val="00B848EA"/>
    <w:rsid w:val="00B84B2B"/>
    <w:rsid w:val="00B90500"/>
    <w:rsid w:val="00B9176C"/>
    <w:rsid w:val="00B93376"/>
    <w:rsid w:val="00B935A4"/>
    <w:rsid w:val="00B96EFD"/>
    <w:rsid w:val="00BA28E8"/>
    <w:rsid w:val="00BA561A"/>
    <w:rsid w:val="00BA62CF"/>
    <w:rsid w:val="00BA7C89"/>
    <w:rsid w:val="00BB0DC6"/>
    <w:rsid w:val="00BB15E4"/>
    <w:rsid w:val="00BB1E19"/>
    <w:rsid w:val="00BB214C"/>
    <w:rsid w:val="00BB21D1"/>
    <w:rsid w:val="00BB2CAF"/>
    <w:rsid w:val="00BB32F2"/>
    <w:rsid w:val="00BB4338"/>
    <w:rsid w:val="00BB6C0E"/>
    <w:rsid w:val="00BB79E2"/>
    <w:rsid w:val="00BB7B38"/>
    <w:rsid w:val="00BC11E5"/>
    <w:rsid w:val="00BC4BC6"/>
    <w:rsid w:val="00BC52FD"/>
    <w:rsid w:val="00BC6E62"/>
    <w:rsid w:val="00BC7443"/>
    <w:rsid w:val="00BC7D43"/>
    <w:rsid w:val="00BD0648"/>
    <w:rsid w:val="00BD1040"/>
    <w:rsid w:val="00BD34AA"/>
    <w:rsid w:val="00BD3618"/>
    <w:rsid w:val="00BE0C44"/>
    <w:rsid w:val="00BE1B8B"/>
    <w:rsid w:val="00BE2076"/>
    <w:rsid w:val="00BE2A18"/>
    <w:rsid w:val="00BE2C01"/>
    <w:rsid w:val="00BE341D"/>
    <w:rsid w:val="00BE41EC"/>
    <w:rsid w:val="00BE56FB"/>
    <w:rsid w:val="00BE5980"/>
    <w:rsid w:val="00BF3DDE"/>
    <w:rsid w:val="00BF6589"/>
    <w:rsid w:val="00BF6A72"/>
    <w:rsid w:val="00BF6D3E"/>
    <w:rsid w:val="00BF6F7F"/>
    <w:rsid w:val="00C00647"/>
    <w:rsid w:val="00C02764"/>
    <w:rsid w:val="00C0342E"/>
    <w:rsid w:val="00C04CEF"/>
    <w:rsid w:val="00C0662F"/>
    <w:rsid w:val="00C1120E"/>
    <w:rsid w:val="00C11943"/>
    <w:rsid w:val="00C12E96"/>
    <w:rsid w:val="00C14763"/>
    <w:rsid w:val="00C16141"/>
    <w:rsid w:val="00C173AE"/>
    <w:rsid w:val="00C17876"/>
    <w:rsid w:val="00C23221"/>
    <w:rsid w:val="00C2363F"/>
    <w:rsid w:val="00C236C8"/>
    <w:rsid w:val="00C260B1"/>
    <w:rsid w:val="00C26E56"/>
    <w:rsid w:val="00C3132E"/>
    <w:rsid w:val="00C31406"/>
    <w:rsid w:val="00C33EA0"/>
    <w:rsid w:val="00C347E6"/>
    <w:rsid w:val="00C37194"/>
    <w:rsid w:val="00C40637"/>
    <w:rsid w:val="00C40C65"/>
    <w:rsid w:val="00C40F6C"/>
    <w:rsid w:val="00C43320"/>
    <w:rsid w:val="00C44426"/>
    <w:rsid w:val="00C445F3"/>
    <w:rsid w:val="00C451F4"/>
    <w:rsid w:val="00C45EB1"/>
    <w:rsid w:val="00C53030"/>
    <w:rsid w:val="00C535D5"/>
    <w:rsid w:val="00C54A3A"/>
    <w:rsid w:val="00C55566"/>
    <w:rsid w:val="00C55DC2"/>
    <w:rsid w:val="00C56448"/>
    <w:rsid w:val="00C5770B"/>
    <w:rsid w:val="00C643A3"/>
    <w:rsid w:val="00C66055"/>
    <w:rsid w:val="00C667BE"/>
    <w:rsid w:val="00C6766B"/>
    <w:rsid w:val="00C72223"/>
    <w:rsid w:val="00C746F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DA9"/>
    <w:rsid w:val="00CA1C33"/>
    <w:rsid w:val="00CA2442"/>
    <w:rsid w:val="00CA24E4"/>
    <w:rsid w:val="00CB14C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5BE6"/>
    <w:rsid w:val="00CD12C1"/>
    <w:rsid w:val="00CD214E"/>
    <w:rsid w:val="00CD2796"/>
    <w:rsid w:val="00CD46FA"/>
    <w:rsid w:val="00CD4935"/>
    <w:rsid w:val="00CD5973"/>
    <w:rsid w:val="00CD5F93"/>
    <w:rsid w:val="00CD79B5"/>
    <w:rsid w:val="00CE26B9"/>
    <w:rsid w:val="00CE31A6"/>
    <w:rsid w:val="00CE6728"/>
    <w:rsid w:val="00CF09AA"/>
    <w:rsid w:val="00CF3F7E"/>
    <w:rsid w:val="00CF413A"/>
    <w:rsid w:val="00CF4813"/>
    <w:rsid w:val="00CF5233"/>
    <w:rsid w:val="00CF61B4"/>
    <w:rsid w:val="00D029B8"/>
    <w:rsid w:val="00D02F60"/>
    <w:rsid w:val="00D031A7"/>
    <w:rsid w:val="00D03E36"/>
    <w:rsid w:val="00D0464E"/>
    <w:rsid w:val="00D04A96"/>
    <w:rsid w:val="00D07A7B"/>
    <w:rsid w:val="00D10E06"/>
    <w:rsid w:val="00D15197"/>
    <w:rsid w:val="00D16820"/>
    <w:rsid w:val="00D169C8"/>
    <w:rsid w:val="00D1793F"/>
    <w:rsid w:val="00D17CF5"/>
    <w:rsid w:val="00D22735"/>
    <w:rsid w:val="00D22AF5"/>
    <w:rsid w:val="00D235EA"/>
    <w:rsid w:val="00D24502"/>
    <w:rsid w:val="00D247A9"/>
    <w:rsid w:val="00D24809"/>
    <w:rsid w:val="00D30B8B"/>
    <w:rsid w:val="00D31190"/>
    <w:rsid w:val="00D32721"/>
    <w:rsid w:val="00D328DC"/>
    <w:rsid w:val="00D33387"/>
    <w:rsid w:val="00D402FB"/>
    <w:rsid w:val="00D464DE"/>
    <w:rsid w:val="00D47D7A"/>
    <w:rsid w:val="00D50ABD"/>
    <w:rsid w:val="00D54559"/>
    <w:rsid w:val="00D55290"/>
    <w:rsid w:val="00D57791"/>
    <w:rsid w:val="00D6046A"/>
    <w:rsid w:val="00D62870"/>
    <w:rsid w:val="00D655D9"/>
    <w:rsid w:val="00D65872"/>
    <w:rsid w:val="00D676F3"/>
    <w:rsid w:val="00D67AAC"/>
    <w:rsid w:val="00D70EF5"/>
    <w:rsid w:val="00D71024"/>
    <w:rsid w:val="00D71A25"/>
    <w:rsid w:val="00D71FCF"/>
    <w:rsid w:val="00D72A54"/>
    <w:rsid w:val="00D72CC1"/>
    <w:rsid w:val="00D735AA"/>
    <w:rsid w:val="00D755EE"/>
    <w:rsid w:val="00D757A8"/>
    <w:rsid w:val="00D76EC9"/>
    <w:rsid w:val="00D80E7D"/>
    <w:rsid w:val="00D81397"/>
    <w:rsid w:val="00D82BC7"/>
    <w:rsid w:val="00D82FCC"/>
    <w:rsid w:val="00D848B9"/>
    <w:rsid w:val="00D8714B"/>
    <w:rsid w:val="00D90E69"/>
    <w:rsid w:val="00D91368"/>
    <w:rsid w:val="00D93106"/>
    <w:rsid w:val="00D933E9"/>
    <w:rsid w:val="00D94FAB"/>
    <w:rsid w:val="00D9505D"/>
    <w:rsid w:val="00D953D0"/>
    <w:rsid w:val="00D959F5"/>
    <w:rsid w:val="00D96884"/>
    <w:rsid w:val="00DA3FDD"/>
    <w:rsid w:val="00DA507E"/>
    <w:rsid w:val="00DA7017"/>
    <w:rsid w:val="00DA7028"/>
    <w:rsid w:val="00DB1AD2"/>
    <w:rsid w:val="00DB2545"/>
    <w:rsid w:val="00DB2B58"/>
    <w:rsid w:val="00DB5206"/>
    <w:rsid w:val="00DB6276"/>
    <w:rsid w:val="00DB63F5"/>
    <w:rsid w:val="00DC1C1E"/>
    <w:rsid w:val="00DC1C6B"/>
    <w:rsid w:val="00DC2C2E"/>
    <w:rsid w:val="00DC4AF0"/>
    <w:rsid w:val="00DC7886"/>
    <w:rsid w:val="00DC7E46"/>
    <w:rsid w:val="00DD0CF2"/>
    <w:rsid w:val="00DD499A"/>
    <w:rsid w:val="00DE1554"/>
    <w:rsid w:val="00DE1887"/>
    <w:rsid w:val="00DE2901"/>
    <w:rsid w:val="00DE590F"/>
    <w:rsid w:val="00DE7DC1"/>
    <w:rsid w:val="00DF24F4"/>
    <w:rsid w:val="00DF3F7E"/>
    <w:rsid w:val="00DF7648"/>
    <w:rsid w:val="00E00E29"/>
    <w:rsid w:val="00E02B38"/>
    <w:rsid w:val="00E02BAB"/>
    <w:rsid w:val="00E044C9"/>
    <w:rsid w:val="00E04CEB"/>
    <w:rsid w:val="00E0581A"/>
    <w:rsid w:val="00E060BC"/>
    <w:rsid w:val="00E061DC"/>
    <w:rsid w:val="00E11420"/>
    <w:rsid w:val="00E132FB"/>
    <w:rsid w:val="00E170B7"/>
    <w:rsid w:val="00E177DD"/>
    <w:rsid w:val="00E20900"/>
    <w:rsid w:val="00E20C7F"/>
    <w:rsid w:val="00E217B9"/>
    <w:rsid w:val="00E2396E"/>
    <w:rsid w:val="00E24728"/>
    <w:rsid w:val="00E276AC"/>
    <w:rsid w:val="00E310BF"/>
    <w:rsid w:val="00E34A35"/>
    <w:rsid w:val="00E37C2F"/>
    <w:rsid w:val="00E41C28"/>
    <w:rsid w:val="00E41C89"/>
    <w:rsid w:val="00E46308"/>
    <w:rsid w:val="00E51E17"/>
    <w:rsid w:val="00E52DAB"/>
    <w:rsid w:val="00E539B0"/>
    <w:rsid w:val="00E55994"/>
    <w:rsid w:val="00E602F3"/>
    <w:rsid w:val="00E60606"/>
    <w:rsid w:val="00E60C66"/>
    <w:rsid w:val="00E6164D"/>
    <w:rsid w:val="00E618C9"/>
    <w:rsid w:val="00E62774"/>
    <w:rsid w:val="00E62D8A"/>
    <w:rsid w:val="00E6307C"/>
    <w:rsid w:val="00E636FA"/>
    <w:rsid w:val="00E66C50"/>
    <w:rsid w:val="00E679D3"/>
    <w:rsid w:val="00E71208"/>
    <w:rsid w:val="00E71444"/>
    <w:rsid w:val="00E71C91"/>
    <w:rsid w:val="00E720A1"/>
    <w:rsid w:val="00E731B2"/>
    <w:rsid w:val="00E74F75"/>
    <w:rsid w:val="00E75DDA"/>
    <w:rsid w:val="00E773E8"/>
    <w:rsid w:val="00E83ADD"/>
    <w:rsid w:val="00E84F38"/>
    <w:rsid w:val="00E85623"/>
    <w:rsid w:val="00E87441"/>
    <w:rsid w:val="00E91FAE"/>
    <w:rsid w:val="00E945E4"/>
    <w:rsid w:val="00E96E3F"/>
    <w:rsid w:val="00EA0F23"/>
    <w:rsid w:val="00EA270C"/>
    <w:rsid w:val="00EA4974"/>
    <w:rsid w:val="00EA532E"/>
    <w:rsid w:val="00EB06D9"/>
    <w:rsid w:val="00EB192B"/>
    <w:rsid w:val="00EB19ED"/>
    <w:rsid w:val="00EB1CAB"/>
    <w:rsid w:val="00EB2B4A"/>
    <w:rsid w:val="00EB53D1"/>
    <w:rsid w:val="00EB5D88"/>
    <w:rsid w:val="00EC0F5A"/>
    <w:rsid w:val="00EC244C"/>
    <w:rsid w:val="00EC4265"/>
    <w:rsid w:val="00EC4CEB"/>
    <w:rsid w:val="00EC659E"/>
    <w:rsid w:val="00ED2072"/>
    <w:rsid w:val="00ED2AE0"/>
    <w:rsid w:val="00ED5553"/>
    <w:rsid w:val="00ED59F1"/>
    <w:rsid w:val="00ED5E36"/>
    <w:rsid w:val="00ED6961"/>
    <w:rsid w:val="00EE091B"/>
    <w:rsid w:val="00EE59B0"/>
    <w:rsid w:val="00EF0B96"/>
    <w:rsid w:val="00EF177F"/>
    <w:rsid w:val="00EF3486"/>
    <w:rsid w:val="00EF47AF"/>
    <w:rsid w:val="00EF53B6"/>
    <w:rsid w:val="00F00B73"/>
    <w:rsid w:val="00F00CA1"/>
    <w:rsid w:val="00F039ED"/>
    <w:rsid w:val="00F115CA"/>
    <w:rsid w:val="00F126A6"/>
    <w:rsid w:val="00F14817"/>
    <w:rsid w:val="00F14EBA"/>
    <w:rsid w:val="00F1510F"/>
    <w:rsid w:val="00F1533A"/>
    <w:rsid w:val="00F15E5A"/>
    <w:rsid w:val="00F17993"/>
    <w:rsid w:val="00F17F0A"/>
    <w:rsid w:val="00F2668F"/>
    <w:rsid w:val="00F2742F"/>
    <w:rsid w:val="00F2753B"/>
    <w:rsid w:val="00F31CD1"/>
    <w:rsid w:val="00F31D89"/>
    <w:rsid w:val="00F33F8B"/>
    <w:rsid w:val="00F340B2"/>
    <w:rsid w:val="00F43390"/>
    <w:rsid w:val="00F443B2"/>
    <w:rsid w:val="00F44A86"/>
    <w:rsid w:val="00F458D8"/>
    <w:rsid w:val="00F50237"/>
    <w:rsid w:val="00F53596"/>
    <w:rsid w:val="00F53C7F"/>
    <w:rsid w:val="00F55BA8"/>
    <w:rsid w:val="00F55DB1"/>
    <w:rsid w:val="00F56ACA"/>
    <w:rsid w:val="00F600FE"/>
    <w:rsid w:val="00F62E4D"/>
    <w:rsid w:val="00F66B34"/>
    <w:rsid w:val="00F675B9"/>
    <w:rsid w:val="00F711C9"/>
    <w:rsid w:val="00F720F5"/>
    <w:rsid w:val="00F7344B"/>
    <w:rsid w:val="00F73CED"/>
    <w:rsid w:val="00F74533"/>
    <w:rsid w:val="00F74C59"/>
    <w:rsid w:val="00F75C3A"/>
    <w:rsid w:val="00F76D33"/>
    <w:rsid w:val="00F82E30"/>
    <w:rsid w:val="00F831CB"/>
    <w:rsid w:val="00F848A3"/>
    <w:rsid w:val="00F84ACF"/>
    <w:rsid w:val="00F85742"/>
    <w:rsid w:val="00F85BF8"/>
    <w:rsid w:val="00F871CE"/>
    <w:rsid w:val="00F871DC"/>
    <w:rsid w:val="00F87802"/>
    <w:rsid w:val="00F92C0A"/>
    <w:rsid w:val="00F9415B"/>
    <w:rsid w:val="00F95A4B"/>
    <w:rsid w:val="00FA0B47"/>
    <w:rsid w:val="00FA13C2"/>
    <w:rsid w:val="00FA4FCB"/>
    <w:rsid w:val="00FA606F"/>
    <w:rsid w:val="00FA7F91"/>
    <w:rsid w:val="00FB121C"/>
    <w:rsid w:val="00FB1CDD"/>
    <w:rsid w:val="00FB2C2F"/>
    <w:rsid w:val="00FB305C"/>
    <w:rsid w:val="00FB5EAD"/>
    <w:rsid w:val="00FB6959"/>
    <w:rsid w:val="00FC2E3D"/>
    <w:rsid w:val="00FC3BDE"/>
    <w:rsid w:val="00FC59B1"/>
    <w:rsid w:val="00FC5C3D"/>
    <w:rsid w:val="00FD1DBE"/>
    <w:rsid w:val="00FD25A7"/>
    <w:rsid w:val="00FD27B6"/>
    <w:rsid w:val="00FD3689"/>
    <w:rsid w:val="00FD42A3"/>
    <w:rsid w:val="00FD48D2"/>
    <w:rsid w:val="00FD5255"/>
    <w:rsid w:val="00FD7468"/>
    <w:rsid w:val="00FD7CE0"/>
    <w:rsid w:val="00FE0B3B"/>
    <w:rsid w:val="00FE1BE2"/>
    <w:rsid w:val="00FE652D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D7A42"/>
  <w15:docId w15:val="{624595EF-436C-4440-88DE-53A78FD6D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4734F6"/>
    <w:pPr>
      <w:ind w:left="720"/>
      <w:contextualSpacing/>
    </w:pPr>
  </w:style>
  <w:style w:type="paragraph" w:styleId="Poprawka">
    <w:name w:val="Revision"/>
    <w:hidden/>
    <w:uiPriority w:val="99"/>
    <w:semiHidden/>
    <w:rsid w:val="004734F6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unhideWhenUsed/>
    <w:rsid w:val="00D2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2853D8-8E94-4592-80FB-B6CD9B5A7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4</Pages>
  <Words>871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E Sz</dc:creator>
  <cp:lastModifiedBy>Czarnecka Grażyna</cp:lastModifiedBy>
  <cp:revision>5</cp:revision>
  <cp:lastPrinted>2012-04-23T06:39:00Z</cp:lastPrinted>
  <dcterms:created xsi:type="dcterms:W3CDTF">2022-08-25T10:54:00Z</dcterms:created>
  <dcterms:modified xsi:type="dcterms:W3CDTF">2022-08-25T13:52:00Z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