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BFB652" w14:textId="27BC68A2" w:rsidR="00931F37" w:rsidRPr="00506857" w:rsidRDefault="00931F37" w:rsidP="00A77E6E">
      <w:pPr>
        <w:pStyle w:val="OZNPROJEKTUwskazaniedatylubwersjiprojektu"/>
      </w:pPr>
      <w:r w:rsidRPr="00506857">
        <w:t>Projekt</w:t>
      </w:r>
    </w:p>
    <w:p w14:paraId="30541B0F" w14:textId="77777777" w:rsidR="00931F37" w:rsidRPr="00506857" w:rsidRDefault="00931F37" w:rsidP="00931F37">
      <w:pPr>
        <w:pStyle w:val="OZNRODZAKTUtznustawalubrozporzdzenieiorganwydajcy"/>
      </w:pPr>
      <w:r w:rsidRPr="00506857">
        <w:t>USTAWA</w:t>
      </w:r>
    </w:p>
    <w:p w14:paraId="259EE358" w14:textId="0206D643" w:rsidR="00931F37" w:rsidRPr="00506857" w:rsidRDefault="00931F37" w:rsidP="00931F37">
      <w:pPr>
        <w:pStyle w:val="DATAAKTUdatauchwalenialubwydaniaaktu"/>
      </w:pPr>
      <w:r w:rsidRPr="00506857">
        <w:t>z dnia</w:t>
      </w:r>
    </w:p>
    <w:p w14:paraId="5B847917" w14:textId="740D9F54" w:rsidR="00931F37" w:rsidRPr="00506857" w:rsidRDefault="00931F37" w:rsidP="00931F37">
      <w:pPr>
        <w:pStyle w:val="TYTUAKTUprzedmiotregulacjiustawylubrozporzdzenia"/>
      </w:pPr>
      <w:r w:rsidRPr="00506857">
        <w:t>o zmianie ustawy – Kodeks postępowania cywilnego oraz niektórych innych ustaw</w:t>
      </w:r>
      <w:r w:rsidRPr="00ED5971">
        <w:rPr>
          <w:rStyle w:val="IGindeksgrny"/>
        </w:rPr>
        <w:footnoteReference w:id="1"/>
      </w:r>
      <w:r w:rsidRPr="00ED5971">
        <w:rPr>
          <w:rStyle w:val="IGindeksgrny"/>
        </w:rPr>
        <w:t>)</w:t>
      </w:r>
    </w:p>
    <w:p w14:paraId="04264432" w14:textId="77777777" w:rsidR="00931F37" w:rsidRPr="00506857" w:rsidRDefault="00931F37" w:rsidP="00931F37">
      <w:pPr>
        <w:pStyle w:val="ARTartustawynprozporzdzenia"/>
      </w:pPr>
      <w:r w:rsidRPr="00506857">
        <w:rPr>
          <w:rStyle w:val="Ppogrubienie"/>
        </w:rPr>
        <w:t xml:space="preserve">Art. 1. </w:t>
      </w:r>
      <w:r w:rsidRPr="00506857">
        <w:t>W ustawie z dnia 17 listopada 1964 r. –</w:t>
      </w:r>
      <w:r>
        <w:t xml:space="preserve"> </w:t>
      </w:r>
      <w:r w:rsidRPr="00506857">
        <w:t>Kodeks postępowania cywilnego (Dz. U. z 2021 r. poz. 1805, z późn. zm.</w:t>
      </w:r>
      <w:r w:rsidRPr="003379E2">
        <w:rPr>
          <w:rStyle w:val="IGindeksgrny"/>
        </w:rPr>
        <w:footnoteReference w:id="2"/>
      </w:r>
      <w:r w:rsidRPr="003379E2">
        <w:rPr>
          <w:rStyle w:val="IGindeksgrny"/>
        </w:rPr>
        <w:t>)</w:t>
      </w:r>
      <w:r w:rsidRPr="00506857">
        <w:t xml:space="preserve">) wprowadza się następujące zmiany: </w:t>
      </w:r>
    </w:p>
    <w:p w14:paraId="4B12E7AA" w14:textId="77777777" w:rsidR="00931F37" w:rsidRPr="00506857" w:rsidRDefault="00931F37" w:rsidP="00931F37">
      <w:pPr>
        <w:pStyle w:val="PKTpunkt"/>
      </w:pPr>
      <w:r w:rsidRPr="00506857">
        <w:t>1)</w:t>
      </w:r>
      <w:r w:rsidRPr="00506857">
        <w:tab/>
        <w:t xml:space="preserve">w art. 17 pkt 4 otrzymuje brzmienie: </w:t>
      </w:r>
    </w:p>
    <w:p w14:paraId="2F4E32C2" w14:textId="588E298D" w:rsidR="00931F37" w:rsidRPr="00506857" w:rsidRDefault="00931F37" w:rsidP="00931F37">
      <w:pPr>
        <w:pStyle w:val="ZPKTzmpktartykuempunktem"/>
      </w:pPr>
      <w:r w:rsidRPr="00506857">
        <w:t>„4)</w:t>
      </w:r>
      <w:r>
        <w:tab/>
      </w:r>
      <w:r w:rsidRPr="00506857">
        <w:t>o prawa majątkowe, w których wartość przedmiotu sporu przewyższa sto tysięcy złotych, oprócz spraw o alimenty, o naruszenie posiadania, o ustanowienie rozdzielności majątkowej między małżonkami oraz spraw rozpoznawanych w</w:t>
      </w:r>
      <w:r w:rsidR="00833D92">
        <w:t> </w:t>
      </w:r>
      <w:r w:rsidRPr="00506857">
        <w:t>elektronicznym postępowaniu upominawczym;”;</w:t>
      </w:r>
    </w:p>
    <w:p w14:paraId="65FE19AF" w14:textId="77777777" w:rsidR="00931F37" w:rsidRPr="00506857" w:rsidRDefault="00931F37" w:rsidP="00931F37">
      <w:pPr>
        <w:pStyle w:val="PKTpunkt"/>
      </w:pPr>
      <w:r w:rsidRPr="00506857">
        <w:t>2)</w:t>
      </w:r>
      <w:r w:rsidRPr="00506857">
        <w:tab/>
        <w:t>w art. 49 § 2 otrzymuje brzmienie:</w:t>
      </w:r>
    </w:p>
    <w:p w14:paraId="602C4D47" w14:textId="77777777" w:rsidR="00931F37" w:rsidRPr="00506857" w:rsidRDefault="00931F37" w:rsidP="00931F37">
      <w:pPr>
        <w:pStyle w:val="ZUSTzmustartykuempunktem"/>
      </w:pPr>
      <w:r w:rsidRPr="00506857">
        <w:t>„§ 2. Za okoliczność, o której mowa w § 1, nie uważa się wyrażenia przez sędziego poglądu co do prawa i faktów przy wyjaśnianiu stronom czynności sądu, nakłanianiu do ugody lub udzielaniu pouczeń.”;</w:t>
      </w:r>
    </w:p>
    <w:p w14:paraId="1E9D7C8E" w14:textId="77777777" w:rsidR="00931F37" w:rsidRPr="00506857" w:rsidRDefault="00931F37" w:rsidP="00931F37">
      <w:pPr>
        <w:pStyle w:val="PKTpunkt"/>
      </w:pPr>
      <w:r w:rsidRPr="00506857">
        <w:t>3)</w:t>
      </w:r>
      <w:r w:rsidRPr="00506857">
        <w:tab/>
        <w:t>w art. 53</w:t>
      </w:r>
      <w:r w:rsidRPr="003379E2">
        <w:rPr>
          <w:rStyle w:val="IGindeksgrny"/>
        </w:rPr>
        <w:t>1</w:t>
      </w:r>
      <w:r w:rsidRPr="00506857">
        <w:t xml:space="preserve"> w § 1 w pkt 2 kropkę zastępuje się średnikiem i dodaje się pkt 3 w brzmieniu:</w:t>
      </w:r>
    </w:p>
    <w:p w14:paraId="1AC00C4F" w14:textId="2EE9AD6F" w:rsidR="00931F37" w:rsidRPr="00506857" w:rsidRDefault="00931F37" w:rsidP="00931F37">
      <w:pPr>
        <w:pStyle w:val="ZPKTzmpktartykuempunktem"/>
      </w:pPr>
      <w:r w:rsidRPr="00506857">
        <w:t>„3)</w:t>
      </w:r>
      <w:r>
        <w:tab/>
      </w:r>
      <w:r w:rsidRPr="00506857">
        <w:t>niebędącego członkiem składu orzekającego.”;</w:t>
      </w:r>
    </w:p>
    <w:p w14:paraId="54A4F96E" w14:textId="77777777" w:rsidR="00931F37" w:rsidRPr="00506857" w:rsidRDefault="00931F37" w:rsidP="00931F37">
      <w:pPr>
        <w:pStyle w:val="PKTpunkt"/>
      </w:pPr>
      <w:r w:rsidRPr="00506857">
        <w:t>4)</w:t>
      </w:r>
      <w:r w:rsidRPr="00506857">
        <w:tab/>
        <w:t xml:space="preserve">w art. 68 dodaje się § 3 w brzmieniu: </w:t>
      </w:r>
    </w:p>
    <w:p w14:paraId="5801DCC8" w14:textId="77777777" w:rsidR="00931F37" w:rsidRPr="00506857" w:rsidRDefault="00931F37" w:rsidP="00931F37">
      <w:pPr>
        <w:pStyle w:val="ZUSTzmustartykuempunktem"/>
      </w:pPr>
      <w:r w:rsidRPr="00506857">
        <w:t xml:space="preserve">„§ 3. Jeżeli czynności procesowe za stronę podejmuje organ państwowej lub samorządowej jednostki organizacyjnej, przedłożenie aktu powołania lub innego aktu równorzędnego potwierdzającego powierzenie określonej osobie pełnienia funkcji tego </w:t>
      </w:r>
      <w:r w:rsidRPr="00506857">
        <w:lastRenderedPageBreak/>
        <w:t>organu nie jest wymagane, o ile stwierdzenie tego faktu jest możliwe na podstawie informacji powszechnie dostępnych, w szczególności udostępnionych w Biuletynie Informacji Publicznej. W takim przypadku w pierwszym piśmie procesowym tej strony wskazuje się źródło informacji, z których wynika umocowanie określonej osoby do działania w imieniu organu.”;</w:t>
      </w:r>
    </w:p>
    <w:p w14:paraId="5A7FCD1B" w14:textId="77777777" w:rsidR="00931F37" w:rsidRPr="00506857" w:rsidRDefault="00931F37" w:rsidP="00931F37">
      <w:pPr>
        <w:pStyle w:val="PKTpunkt"/>
      </w:pPr>
      <w:r w:rsidRPr="00506857">
        <w:t>5)</w:t>
      </w:r>
      <w:r w:rsidRPr="00506857">
        <w:tab/>
        <w:t>w art. 87 § 3 otrzymuje brzmienie:</w:t>
      </w:r>
    </w:p>
    <w:p w14:paraId="73EC6696" w14:textId="0A20920B" w:rsidR="00931F37" w:rsidRPr="00506857" w:rsidRDefault="00931F37" w:rsidP="00931F37">
      <w:pPr>
        <w:pStyle w:val="ZUSTzmustartykuempunktem"/>
      </w:pPr>
      <w:r w:rsidRPr="00506857">
        <w:t>„§ 3. W sprawach o ustalenie i zaprzeczenie pochodzenia dziecka i o roszczenia alimentacyjne pełnomocnikiem może być również przedstawiciel właściwego w</w:t>
      </w:r>
      <w:r w:rsidR="00FE1538">
        <w:t> </w:t>
      </w:r>
      <w:r w:rsidRPr="00506857">
        <w:t>sprawach z zakresu pomocy społecznej organu jednostki samorządu terytorialnego oraz organizacji pozarządowej, mającej na celu udzielanie pomocy rodzinie.”;</w:t>
      </w:r>
    </w:p>
    <w:p w14:paraId="4F288A44" w14:textId="77777777" w:rsidR="00931F37" w:rsidRPr="00506857" w:rsidRDefault="00931F37" w:rsidP="00931F37">
      <w:pPr>
        <w:pStyle w:val="PKTpunkt"/>
      </w:pPr>
      <w:r w:rsidRPr="00506857">
        <w:t>6)</w:t>
      </w:r>
      <w:r w:rsidRPr="00506857">
        <w:tab/>
        <w:t>w art. 88 dotychczasową treść oznacza się jako § 1 i dodaje się § 2 w brzmieniu:</w:t>
      </w:r>
    </w:p>
    <w:p w14:paraId="614D439E" w14:textId="77777777" w:rsidR="00931F37" w:rsidRPr="00506857" w:rsidRDefault="00931F37" w:rsidP="00931F37">
      <w:pPr>
        <w:pStyle w:val="ZUSTzmustartykuempunktem"/>
      </w:pPr>
      <w:r w:rsidRPr="00506857">
        <w:t>„§ 2. Pełnomocnictwo do niektórych tylko czynności procesowych może obejmować wyłącznie upoważnienie do odbioru pism sądowych (pełnomocnictwo do doręczeń). Pełnomocnictwa takiego można udzielić każdej osobie fizycznej.”;</w:t>
      </w:r>
    </w:p>
    <w:p w14:paraId="6C27FA55" w14:textId="77777777" w:rsidR="00931F37" w:rsidRPr="00506857" w:rsidRDefault="00931F37" w:rsidP="00931F37">
      <w:pPr>
        <w:pStyle w:val="PKTpunkt"/>
      </w:pPr>
      <w:r w:rsidRPr="00506857">
        <w:t>7)</w:t>
      </w:r>
      <w:r w:rsidRPr="00506857">
        <w:tab/>
        <w:t>w art. 98:</w:t>
      </w:r>
    </w:p>
    <w:p w14:paraId="54BB8B55" w14:textId="3D8A6095" w:rsidR="00931F37" w:rsidRPr="00506857" w:rsidRDefault="00931F37" w:rsidP="00931F37">
      <w:pPr>
        <w:pStyle w:val="LITlitera"/>
      </w:pPr>
      <w:r w:rsidRPr="00506857">
        <w:t>a)</w:t>
      </w:r>
      <w:r>
        <w:tab/>
      </w:r>
      <w:r w:rsidRPr="00506857">
        <w:t>w § 1</w:t>
      </w:r>
      <w:r w:rsidRPr="003379E2">
        <w:rPr>
          <w:rStyle w:val="IGindeksgrny"/>
        </w:rPr>
        <w:t>1</w:t>
      </w:r>
      <w:r w:rsidRPr="00506857">
        <w:t xml:space="preserve"> dodaje się zdanie trzecie w brzmieniu:</w:t>
      </w:r>
    </w:p>
    <w:p w14:paraId="39DD30D8" w14:textId="77777777" w:rsidR="00931F37" w:rsidRPr="00506857" w:rsidRDefault="00931F37" w:rsidP="00931F37">
      <w:pPr>
        <w:pStyle w:val="ZLITFRAGzmlitfragmentunpzdanialiter"/>
      </w:pPr>
      <w:r w:rsidRPr="00506857">
        <w:t>„O obowiązku zapłaty odsetek sąd orzeka z urzędu.”,</w:t>
      </w:r>
    </w:p>
    <w:p w14:paraId="75A796B2" w14:textId="78495172" w:rsidR="00931F37" w:rsidRPr="00506857" w:rsidRDefault="00931F37" w:rsidP="00931F37">
      <w:pPr>
        <w:pStyle w:val="LITlitera"/>
      </w:pPr>
      <w:r w:rsidRPr="00506857">
        <w:t>b)</w:t>
      </w:r>
      <w:r>
        <w:tab/>
      </w:r>
      <w:r w:rsidRPr="00506857">
        <w:t xml:space="preserve">w § 2 zdanie drugie otrzymuje brzmienie: </w:t>
      </w:r>
    </w:p>
    <w:p w14:paraId="394D2EC3" w14:textId="77777777" w:rsidR="00931F37" w:rsidRPr="00506857" w:rsidRDefault="00931F37" w:rsidP="00931F37">
      <w:pPr>
        <w:pStyle w:val="ZLITFRAGzmlitfragmentunpzdanialiter"/>
      </w:pPr>
      <w:r w:rsidRPr="00506857">
        <w:t>„Równowartość utraconego zarobku nie może przekraczać wynagrodzenia jednego adwokata wykonującego zawód w siedzibie sądu prowadzącego postępowanie.”;</w:t>
      </w:r>
    </w:p>
    <w:p w14:paraId="6107D1AB" w14:textId="77777777" w:rsidR="00931F37" w:rsidRPr="00506857" w:rsidRDefault="00931F37" w:rsidP="00931F37">
      <w:pPr>
        <w:pStyle w:val="PKTpunkt"/>
      </w:pPr>
      <w:r w:rsidRPr="00506857">
        <w:t>8)</w:t>
      </w:r>
      <w:r w:rsidRPr="00506857">
        <w:tab/>
        <w:t>w art. 98</w:t>
      </w:r>
      <w:r w:rsidRPr="003379E2">
        <w:rPr>
          <w:rStyle w:val="IGindeksgrny"/>
        </w:rPr>
        <w:t>1</w:t>
      </w:r>
      <w:r w:rsidRPr="00506857">
        <w:t xml:space="preserve"> § 1 otrzymuje brzmienie:</w:t>
      </w:r>
    </w:p>
    <w:p w14:paraId="04037D5E" w14:textId="12C7A3B6" w:rsidR="00931F37" w:rsidRPr="00506857" w:rsidRDefault="00931F37" w:rsidP="00931F37">
      <w:pPr>
        <w:pStyle w:val="ZUSTzmustartykuempunktem"/>
      </w:pPr>
      <w:r w:rsidRPr="00506857">
        <w:t>„§ 1. Do niezbędnych kosztów procesu zalicza się koszty mediacji prowadzonej na skutek skierowania przez sąd, jednak w kwocie nie wyższej niż suma przysługującego mediatorowi wynagrodzenia i wydatków podlegających zwrotowi związanych z</w:t>
      </w:r>
      <w:r w:rsidR="00FE1538">
        <w:t> </w:t>
      </w:r>
      <w:r w:rsidRPr="00506857">
        <w:t>prowadzeniem mediacji określonych w przepisach wydanych na podstawie § 4.”;</w:t>
      </w:r>
    </w:p>
    <w:p w14:paraId="14ED3660" w14:textId="77777777" w:rsidR="00931F37" w:rsidRPr="00506857" w:rsidRDefault="00931F37" w:rsidP="00931F37">
      <w:pPr>
        <w:pStyle w:val="PKTpunkt"/>
      </w:pPr>
      <w:r w:rsidRPr="00506857">
        <w:t>9)</w:t>
      </w:r>
      <w:r w:rsidRPr="00506857">
        <w:tab/>
        <w:t>w art. 126 w § 2 w pkt 1 wyrazy „adres do korespondencji” zastępuje się wyrazami „adres do doręczeń”;</w:t>
      </w:r>
    </w:p>
    <w:p w14:paraId="6B4BAF54" w14:textId="77777777" w:rsidR="00931F37" w:rsidRPr="00506857" w:rsidRDefault="00931F37" w:rsidP="00931F37">
      <w:pPr>
        <w:pStyle w:val="PKTpunkt"/>
      </w:pPr>
      <w:r w:rsidRPr="00506857">
        <w:t>10)</w:t>
      </w:r>
      <w:r w:rsidRPr="00506857">
        <w:tab/>
        <w:t>po art. 128 dodaje się art. 128</w:t>
      </w:r>
      <w:r w:rsidRPr="003379E2">
        <w:rPr>
          <w:rStyle w:val="IGindeksgrny"/>
        </w:rPr>
        <w:t>1</w:t>
      </w:r>
      <w:r w:rsidRPr="00506857">
        <w:t xml:space="preserve"> w brzmieniu:</w:t>
      </w:r>
    </w:p>
    <w:p w14:paraId="51921B08" w14:textId="0FE02701" w:rsidR="00931F37" w:rsidRPr="00506857" w:rsidRDefault="00931F37" w:rsidP="00A77E6E">
      <w:pPr>
        <w:pStyle w:val="ZARTzmartartykuempunktem"/>
      </w:pPr>
      <w:r w:rsidRPr="00506857">
        <w:t>„Art. 128</w:t>
      </w:r>
      <w:r w:rsidRPr="003379E2">
        <w:rPr>
          <w:rStyle w:val="IGindeksgrny"/>
        </w:rPr>
        <w:t>1</w:t>
      </w:r>
      <w:r w:rsidRPr="00506857">
        <w:t>. Pismo wnoszone przez stronę zastępowaną przez adwokata, radcę prawnego, rzecznika patentowego albo Prokuratorię Generalną Rzeczypospolitej Polskiej powinno zawierać wyraźnie wyodrębnione oświadczenia, twierdzenia oraz wnioski, w</w:t>
      </w:r>
      <w:r w:rsidR="00FE1538">
        <w:t> </w:t>
      </w:r>
      <w:r w:rsidRPr="00506857">
        <w:t xml:space="preserve">tym dowodowe. Jeżeli pismo zawiera uzasadnienie, wnioski dowodowe, zgłoszone </w:t>
      </w:r>
      <w:r w:rsidRPr="00506857">
        <w:lastRenderedPageBreak/>
        <w:t>tylko w tym uzasadnieniu, nie wywołują skutków, jakie ustawa wiąże ze złożeniem ich przez stronę.”;</w:t>
      </w:r>
    </w:p>
    <w:p w14:paraId="6D23E2F0" w14:textId="61CFE18E" w:rsidR="00931F37" w:rsidRPr="00506857" w:rsidRDefault="00931F37" w:rsidP="00931F37">
      <w:pPr>
        <w:pStyle w:val="PKTpunkt"/>
      </w:pPr>
      <w:r w:rsidRPr="00506857">
        <w:t>11)</w:t>
      </w:r>
      <w:r w:rsidRPr="00506857">
        <w:tab/>
        <w:t>w art. 130</w:t>
      </w:r>
      <w:r w:rsidRPr="003379E2">
        <w:rPr>
          <w:rStyle w:val="IGindeksgrny"/>
        </w:rPr>
        <w:t>1a</w:t>
      </w:r>
      <w:r w:rsidRPr="00506857">
        <w:t>:</w:t>
      </w:r>
    </w:p>
    <w:p w14:paraId="14C5F3A5" w14:textId="419A32F2" w:rsidR="00931F37" w:rsidRPr="00506857" w:rsidRDefault="00931F37" w:rsidP="00931F37">
      <w:pPr>
        <w:pStyle w:val="LITlitera"/>
      </w:pPr>
      <w:r w:rsidRPr="00506857">
        <w:t>a)</w:t>
      </w:r>
      <w:r>
        <w:tab/>
      </w:r>
      <w:r w:rsidRPr="00506857">
        <w:t>w § 1 zdanie pierwsze otrzymuje brzmienie:</w:t>
      </w:r>
    </w:p>
    <w:p w14:paraId="0920CE7F" w14:textId="77777777" w:rsidR="00931F37" w:rsidRPr="00506857" w:rsidRDefault="00931F37" w:rsidP="00931F37">
      <w:pPr>
        <w:pStyle w:val="ZLITFRAGzmlitfragmentunpzdanialiter"/>
      </w:pPr>
      <w:r w:rsidRPr="00506857">
        <w:t>„Jeżeli pismo procesowe wniesione przez adwokata, radcę prawnego, rzecznika patentowego lub Prokuratorię Generalną Rzeczypospolitej Polskiej nie może otrzymać prawidłowego biegu wskutek niezachowania warunków formalnych, przewodniczący zwraca pismo bez wezwania do jego poprawienia lub uzupełnienia.”,</w:t>
      </w:r>
    </w:p>
    <w:p w14:paraId="4A9E918A" w14:textId="2E2C9965" w:rsidR="00931F37" w:rsidRPr="00506857" w:rsidRDefault="00931F37" w:rsidP="00931F37">
      <w:pPr>
        <w:pStyle w:val="LITlitera"/>
      </w:pPr>
      <w:r w:rsidRPr="00506857">
        <w:t>b)</w:t>
      </w:r>
      <w:r>
        <w:tab/>
      </w:r>
      <w:r w:rsidRPr="00506857">
        <w:t>uchyla się § 4;</w:t>
      </w:r>
    </w:p>
    <w:p w14:paraId="404225D6" w14:textId="77777777" w:rsidR="00931F37" w:rsidRPr="00506857" w:rsidRDefault="00931F37" w:rsidP="00931F37">
      <w:pPr>
        <w:pStyle w:val="PKTpunkt"/>
      </w:pPr>
      <w:r w:rsidRPr="00506857">
        <w:t>12)</w:t>
      </w:r>
      <w:r w:rsidRPr="00506857">
        <w:tab/>
        <w:t>w art. 132 w § 1 zdanie drugie otrzymuje brzmienie:</w:t>
      </w:r>
    </w:p>
    <w:p w14:paraId="44B26041" w14:textId="62514731" w:rsidR="00931F37" w:rsidRPr="00506857" w:rsidRDefault="00931F37" w:rsidP="00931F37">
      <w:pPr>
        <w:pStyle w:val="ZFRAGzmfragmentunpzdaniaartykuempunktem"/>
      </w:pPr>
      <w:r w:rsidRPr="00506857">
        <w:t>„W treści pisma procesowego wniesionego do sądu zamieszcza się oświadczenie o</w:t>
      </w:r>
      <w:r w:rsidR="00FE1538">
        <w:t> </w:t>
      </w:r>
      <w:r w:rsidRPr="00506857">
        <w:t>doręczeniu odpisu pisma drugiej stronie albo o jego nadaniu za pośrednictwem operatora, o którym mowa w art. 165 § 2.”;</w:t>
      </w:r>
    </w:p>
    <w:p w14:paraId="0A236B78" w14:textId="77777777" w:rsidR="00931F37" w:rsidRPr="00506857" w:rsidRDefault="00931F37" w:rsidP="00931F37">
      <w:pPr>
        <w:pStyle w:val="PKTpunkt"/>
      </w:pPr>
      <w:r w:rsidRPr="00506857">
        <w:t>13)</w:t>
      </w:r>
      <w:r>
        <w:tab/>
      </w:r>
      <w:r w:rsidRPr="00506857">
        <w:t xml:space="preserve">w art. 133 w § 3 zdanie pierwsze otrzymuje brzmienie: </w:t>
      </w:r>
    </w:p>
    <w:p w14:paraId="0BDE8382" w14:textId="77777777" w:rsidR="00931F37" w:rsidRPr="00506857" w:rsidRDefault="00931F37" w:rsidP="00931F37">
      <w:pPr>
        <w:pStyle w:val="ZFRAGzmfragmentunpzdaniaartykuempunktem"/>
      </w:pPr>
      <w:r w:rsidRPr="00506857">
        <w:t>„Jeżeli ustanowiono pełnomocnika procesowego lub pełnomocnika do doręczeń, pisma sądowe doręcza się tym osobom.”;</w:t>
      </w:r>
    </w:p>
    <w:p w14:paraId="7267CC71" w14:textId="77777777" w:rsidR="00931F37" w:rsidRPr="00506857" w:rsidRDefault="00931F37" w:rsidP="00931F37">
      <w:pPr>
        <w:pStyle w:val="PKTpunkt"/>
      </w:pPr>
      <w:r w:rsidRPr="00506857">
        <w:t>14)</w:t>
      </w:r>
      <w:r w:rsidRPr="00506857">
        <w:tab/>
        <w:t>w art. 135 w § 2 dodaje się zdanie trzecie w brzmieniu:</w:t>
      </w:r>
    </w:p>
    <w:p w14:paraId="131B106D" w14:textId="77777777" w:rsidR="00931F37" w:rsidRPr="00506857" w:rsidRDefault="00931F37" w:rsidP="00931F37">
      <w:pPr>
        <w:pStyle w:val="ZFRAGzmfragmentunpzdaniaartykuempunktem"/>
      </w:pPr>
      <w:r w:rsidRPr="00506857">
        <w:t>„Przepis art. 139 § 1 stosuje się odpowiednio.”;</w:t>
      </w:r>
    </w:p>
    <w:p w14:paraId="1051E55D" w14:textId="77777777" w:rsidR="00931F37" w:rsidRPr="00506857" w:rsidRDefault="00931F37" w:rsidP="00931F37">
      <w:pPr>
        <w:pStyle w:val="PKTpunkt"/>
      </w:pPr>
      <w:r w:rsidRPr="00506857">
        <w:t>15)</w:t>
      </w:r>
      <w:r w:rsidRPr="00506857">
        <w:tab/>
        <w:t xml:space="preserve">w art. 136 dodaje się § 5 w brzmieniu: </w:t>
      </w:r>
    </w:p>
    <w:p w14:paraId="30D8EA5E" w14:textId="77777777" w:rsidR="00931F37" w:rsidRPr="00506857" w:rsidRDefault="00931F37" w:rsidP="00931F37">
      <w:pPr>
        <w:pStyle w:val="ZUSTzmustartykuempunktem"/>
      </w:pPr>
      <w:r w:rsidRPr="00506857">
        <w:t>„§ 5. Strona będąca przedsiębiorcą wpisanym do Centralnej Ewidencji i Informacji o Działalności Gospodarczej ma obowiązek zawiadamiać sąd o każdej zmianie adresu do doręczeń, o którym mowa w art. 133 § 2</w:t>
      </w:r>
      <w:r w:rsidRPr="003379E2">
        <w:rPr>
          <w:rStyle w:val="IGindeksgrny"/>
        </w:rPr>
        <w:t>1</w:t>
      </w:r>
      <w:r w:rsidRPr="00506857">
        <w:t>. Przepisy § 2 i 3 stosuje się odpowiednio.”;</w:t>
      </w:r>
    </w:p>
    <w:p w14:paraId="0CA3D9DD" w14:textId="77777777" w:rsidR="00931F37" w:rsidRPr="00506857" w:rsidRDefault="00931F37" w:rsidP="00931F37">
      <w:pPr>
        <w:pStyle w:val="PKTpunkt"/>
      </w:pPr>
      <w:r w:rsidRPr="00506857">
        <w:t>16)</w:t>
      </w:r>
      <w:r w:rsidRPr="00506857">
        <w:tab/>
        <w:t>w art. 139:</w:t>
      </w:r>
    </w:p>
    <w:p w14:paraId="04E9B23B" w14:textId="77777777" w:rsidR="00931F37" w:rsidRPr="00506857" w:rsidRDefault="00931F37" w:rsidP="00931F37">
      <w:pPr>
        <w:pStyle w:val="LITlitera"/>
      </w:pPr>
      <w:r w:rsidRPr="00506857">
        <w:t>a)</w:t>
      </w:r>
      <w:r w:rsidRPr="00506857">
        <w:tab/>
        <w:t>§ 1 otrzymuje brzmienie:</w:t>
      </w:r>
    </w:p>
    <w:p w14:paraId="146724BA" w14:textId="65114463" w:rsidR="00931F37" w:rsidRPr="00506857" w:rsidRDefault="00931F37" w:rsidP="00931F37">
      <w:pPr>
        <w:pStyle w:val="ZLITUSTzmustliter"/>
      </w:pPr>
      <w:r w:rsidRPr="00506857">
        <w:t xml:space="preserve">„§ 1. </w:t>
      </w:r>
      <w:r w:rsidRPr="00E6306B">
        <w:t>W razie niemożności doręczenia w sposób przewidziany w artykułach poprzedzających, pismo przesłane za pośrednictwem operatora pocztowego w</w:t>
      </w:r>
      <w:r w:rsidR="00FE1538">
        <w:t> </w:t>
      </w:r>
      <w:r w:rsidRPr="00E6306B">
        <w:t xml:space="preserve">rozumieniu ustawy z dnia 23 listopada 2012 r. </w:t>
      </w:r>
      <w:r w:rsidR="001135A1">
        <w:t>–</w:t>
      </w:r>
      <w:r w:rsidRPr="00E6306B">
        <w:t xml:space="preserve"> Prawo pocztowe należy złożyć w</w:t>
      </w:r>
      <w:r w:rsidR="00FE1538">
        <w:t> </w:t>
      </w:r>
      <w:r w:rsidRPr="00E6306B">
        <w:t xml:space="preserve">placówce pocztowej tego operatora, a doręczane w inny sposób </w:t>
      </w:r>
      <w:r w:rsidR="001135A1">
        <w:t>–</w:t>
      </w:r>
      <w:r w:rsidRPr="00E6306B">
        <w:t xml:space="preserve"> w urzędzie właściwej gminy. Zawiadomienie o złożeniu pisma umieszcza się w drzwiach mieszkania lub biura adresata </w:t>
      </w:r>
      <w:r>
        <w:t>lub</w:t>
      </w:r>
      <w:r w:rsidRPr="00E6306B">
        <w:t xml:space="preserve"> w oddawczej skrzynce pocztowej, ze wskazaniem, gdzie i kiedy pismo złożono, oraz z pouczeniem, że należy je odebrać w terminie </w:t>
      </w:r>
      <w:r w:rsidRPr="00E6306B">
        <w:lastRenderedPageBreak/>
        <w:t>siedmiu dni od dnia umieszczenia zawiadomienia. W przypadku bezskutecznego upływu tego terminu, czynność zawiadomienia należy powtórzyć.</w:t>
      </w:r>
      <w:r w:rsidRPr="00506857">
        <w:t>”,</w:t>
      </w:r>
    </w:p>
    <w:p w14:paraId="53F8BC40" w14:textId="67D9B699" w:rsidR="00931F37" w:rsidRPr="00506857" w:rsidRDefault="00931F37" w:rsidP="00931F37">
      <w:pPr>
        <w:pStyle w:val="LITlitera"/>
      </w:pPr>
      <w:r w:rsidRPr="00506857">
        <w:t>b)</w:t>
      </w:r>
      <w:r w:rsidRPr="00506857">
        <w:tab/>
        <w:t>po § 2 dodaje się § 2</w:t>
      </w:r>
      <w:r w:rsidRPr="003379E2">
        <w:rPr>
          <w:rStyle w:val="IGindeksgrny"/>
        </w:rPr>
        <w:t>1</w:t>
      </w:r>
      <w:r w:rsidRPr="00506857">
        <w:t xml:space="preserve"> w brzmieniu: </w:t>
      </w:r>
    </w:p>
    <w:p w14:paraId="085AC470" w14:textId="6D2CE6E4" w:rsidR="00931F37" w:rsidRPr="00506857" w:rsidRDefault="00931F37" w:rsidP="00931F37">
      <w:pPr>
        <w:pStyle w:val="ZLITUSTzmustliter"/>
      </w:pPr>
      <w:r w:rsidRPr="00506857">
        <w:t>„§ 2</w:t>
      </w:r>
      <w:r w:rsidRPr="003379E2">
        <w:rPr>
          <w:rStyle w:val="IGindeksgrny"/>
        </w:rPr>
        <w:t>1</w:t>
      </w:r>
      <w:r w:rsidRPr="00506857">
        <w:t xml:space="preserve">. </w:t>
      </w:r>
      <w:r w:rsidRPr="00E6306B">
        <w:t>Jeżeli stronie będącej przedsiębiorcą wpisanym do Centralnej Ewidencji i Informacji o Działalności Gospodarczej nie można doręczyć pierwszego pisma w</w:t>
      </w:r>
      <w:r w:rsidR="00FE1538">
        <w:t> </w:t>
      </w:r>
      <w:r w:rsidRPr="00E6306B">
        <w:t>sprawie w sposób przewidziany w artykułach poprzedzających</w:t>
      </w:r>
      <w:r>
        <w:t xml:space="preserve"> lub w § 1</w:t>
      </w:r>
      <w:r w:rsidRPr="00E6306B">
        <w:t xml:space="preserve"> ze względu na nieujawnienie w tej ewidencji zmiany adresu do doręczeń, pismo to doręcza się na adres zamieszkania strony. W razie potrzeby doręczenia stronie pisma w sposób przewidziany w art. 139</w:t>
      </w:r>
      <w:r w:rsidRPr="003379E2">
        <w:rPr>
          <w:rStyle w:val="IGindeksgrny"/>
        </w:rPr>
        <w:t>1</w:t>
      </w:r>
      <w:r w:rsidRPr="00E6306B">
        <w:t xml:space="preserve"> koszty doręczenia obciążają </w:t>
      </w:r>
      <w:r>
        <w:t>tę stronę</w:t>
      </w:r>
      <w:r w:rsidRPr="00E6306B">
        <w:t xml:space="preserve"> niezależnie od wyniku sprawy.</w:t>
      </w:r>
      <w:r w:rsidRPr="00506857">
        <w:t>”;</w:t>
      </w:r>
    </w:p>
    <w:p w14:paraId="1D2EA05B" w14:textId="77777777" w:rsidR="00931F37" w:rsidRPr="00506857" w:rsidRDefault="00931F37" w:rsidP="00931F37">
      <w:pPr>
        <w:pStyle w:val="PKTpunkt"/>
      </w:pPr>
      <w:r w:rsidRPr="00506857">
        <w:t>17)</w:t>
      </w:r>
      <w:r w:rsidRPr="00506857">
        <w:tab/>
        <w:t>w art. 139</w:t>
      </w:r>
      <w:r w:rsidRPr="003379E2">
        <w:rPr>
          <w:rStyle w:val="IGindeksgrny"/>
        </w:rPr>
        <w:t>1</w:t>
      </w:r>
      <w:r w:rsidRPr="00506857">
        <w:t>:</w:t>
      </w:r>
    </w:p>
    <w:p w14:paraId="20CA8838" w14:textId="77777777" w:rsidR="00931F37" w:rsidRPr="00506857" w:rsidRDefault="00931F37" w:rsidP="00931F37">
      <w:pPr>
        <w:pStyle w:val="LITlitera"/>
      </w:pPr>
      <w:r w:rsidRPr="00506857">
        <w:t>a)</w:t>
      </w:r>
      <w:r>
        <w:tab/>
      </w:r>
      <w:r w:rsidRPr="00506857">
        <w:t>§ 1 otrzymuje brzmienie:</w:t>
      </w:r>
    </w:p>
    <w:p w14:paraId="14D898EC" w14:textId="2A69B9A4" w:rsidR="00931F37" w:rsidRPr="00506857" w:rsidRDefault="00931F37" w:rsidP="00931F37">
      <w:pPr>
        <w:pStyle w:val="ZLITUSTzmustliter"/>
      </w:pPr>
      <w:r w:rsidRPr="00506857">
        <w:t>„§ 1. Jeżeli pozwany będący osobą fizyczną, pomimo powtórzenia zawiadomienia zgodnie z art. 139 § 1 zdanie drugie, nie odebrał wysłanego pod wskazany adres zamieszkania pozwu, innego pisma procesowego lub orzeczenia wywołującego potrzebę podjęcia obrony jego praw, a w sprawie nie doręczono mu wcześniej żadnego pisma w sposób przewidziany w artykułach poprzedzających i</w:t>
      </w:r>
      <w:r w:rsidR="00FE1538">
        <w:t> </w:t>
      </w:r>
      <w:r w:rsidRPr="00506857">
        <w:t>nie ma zastosowania art. 139 § 2 lub inny przepis szczególny przewidujący skutek doręczenia, przewodniczący zawiadamia o tym powoda, przesyłając mu odpis pisma sądowego dla pozwanego i zobowiązując do doręczenia tego odpisu pisma pozwanemu za pośrednictwem komornika.”,</w:t>
      </w:r>
    </w:p>
    <w:p w14:paraId="546F61A3" w14:textId="77777777" w:rsidR="00931F37" w:rsidRPr="00506857" w:rsidRDefault="00931F37" w:rsidP="00931F37">
      <w:pPr>
        <w:pStyle w:val="LITlitera"/>
      </w:pPr>
      <w:r w:rsidRPr="00506857">
        <w:t>b)</w:t>
      </w:r>
      <w:r>
        <w:tab/>
      </w:r>
      <w:r w:rsidRPr="00506857">
        <w:t>po § 1 dodaje się § 1</w:t>
      </w:r>
      <w:r w:rsidRPr="003379E2">
        <w:rPr>
          <w:rStyle w:val="IGindeksgrny"/>
        </w:rPr>
        <w:t>1</w:t>
      </w:r>
      <w:r w:rsidRPr="00506857">
        <w:t xml:space="preserve"> w brzmieniu:</w:t>
      </w:r>
    </w:p>
    <w:p w14:paraId="50018421" w14:textId="77777777" w:rsidR="00931F37" w:rsidRPr="00506857" w:rsidRDefault="00931F37" w:rsidP="00931F37">
      <w:pPr>
        <w:pStyle w:val="ZLITUSTzmustliter"/>
      </w:pPr>
      <w:r w:rsidRPr="00506857">
        <w:t>„§ 1</w:t>
      </w:r>
      <w:r w:rsidRPr="003379E2">
        <w:rPr>
          <w:rStyle w:val="IGindeksgrny"/>
        </w:rPr>
        <w:t>1</w:t>
      </w:r>
      <w:r w:rsidRPr="00506857">
        <w:t>. Przepisu § 1 nie stosuje się, jeżeli mimo nieodebrania przez adresata korespondencji aktualność wskazanego w pozwie adresu zamieszkania pozwanego nie budzi wątpliwości.”,</w:t>
      </w:r>
    </w:p>
    <w:p w14:paraId="6536BEA0" w14:textId="77777777" w:rsidR="00931F37" w:rsidRPr="00506857" w:rsidRDefault="00931F37" w:rsidP="00931F37">
      <w:pPr>
        <w:pStyle w:val="LITlitera"/>
      </w:pPr>
      <w:r w:rsidRPr="00506857">
        <w:t>c)</w:t>
      </w:r>
      <w:r>
        <w:tab/>
      </w:r>
      <w:r w:rsidRPr="00506857">
        <w:t>§ 2 otrzymuj</w:t>
      </w:r>
      <w:r>
        <w:t>e</w:t>
      </w:r>
      <w:r w:rsidRPr="00506857">
        <w:t xml:space="preserve"> brzmienie:</w:t>
      </w:r>
    </w:p>
    <w:p w14:paraId="003BFBC3" w14:textId="64AE41B0" w:rsidR="00931F37" w:rsidRDefault="00931F37" w:rsidP="00931F37">
      <w:pPr>
        <w:pStyle w:val="ZLITUSTzmustliter"/>
      </w:pPr>
      <w:r w:rsidRPr="00506857">
        <w:t>„§ 2. Powód w terminie dwóch miesięcy od dnia doręczenia mu zobowiązania, o którym mowa w § 1, składa do akt potwierdzenie doręczenia korespondencji pozwanemu za pośrednictwem komornika albo zwraca korespondencję wraz z</w:t>
      </w:r>
      <w:r w:rsidR="00A7704D">
        <w:t> </w:t>
      </w:r>
      <w:r w:rsidRPr="00506857">
        <w:t>dowodem na piśmie, że pozwany zamieszkuje pod adresem wskazanym w pozwie. Po bezskutecznym upływie terminu stosuje się przepis art. 177 § 1 pkt 6.</w:t>
      </w:r>
      <w:r w:rsidRPr="000E6A6A">
        <w:t xml:space="preserve"> </w:t>
      </w:r>
      <w:r w:rsidRPr="00506857">
        <w:t>”</w:t>
      </w:r>
      <w:r>
        <w:t>,</w:t>
      </w:r>
      <w:r w:rsidRPr="00506857">
        <w:t xml:space="preserve"> </w:t>
      </w:r>
    </w:p>
    <w:p w14:paraId="18361014" w14:textId="77777777" w:rsidR="00931F37" w:rsidRPr="00506857" w:rsidRDefault="00931F37" w:rsidP="00931F37">
      <w:pPr>
        <w:pStyle w:val="LITlitera"/>
      </w:pPr>
      <w:r>
        <w:t>d)</w:t>
      </w:r>
      <w:r>
        <w:tab/>
        <w:t xml:space="preserve">dodaje się § 3 w brzmieniu: </w:t>
      </w:r>
    </w:p>
    <w:p w14:paraId="6D13977F" w14:textId="77777777" w:rsidR="00931F37" w:rsidRPr="00506857" w:rsidRDefault="00931F37" w:rsidP="00931F37">
      <w:pPr>
        <w:pStyle w:val="ZLITUSTzmustliter"/>
      </w:pPr>
      <w:r w:rsidRPr="00506857">
        <w:lastRenderedPageBreak/>
        <w:t>„§ 3. W przypadku wykazania przez powoda dowodem na piśmie, że pozwany zamieszkuje pod adresem wskazanym w pozwie, korespondencję przesłaną w sposób przewidziany w art. 139 § 1 uważa się za doręczoną. Późniejsze doręczenie pisma przez komornika pod tym samym adresem nie powoduje ponownego rozpoczęcia biegu terminów, które ustawa wiąże z doręczeniem, o czym należy pozwanego przy tej czynności pouczyć.”;</w:t>
      </w:r>
    </w:p>
    <w:p w14:paraId="23A7CF3E" w14:textId="77777777" w:rsidR="00931F37" w:rsidRPr="00506857" w:rsidRDefault="00931F37" w:rsidP="00931F37">
      <w:pPr>
        <w:pStyle w:val="PKTpunkt"/>
      </w:pPr>
      <w:r w:rsidRPr="00506857">
        <w:t>18)</w:t>
      </w:r>
      <w:r w:rsidRPr="00506857">
        <w:tab/>
        <w:t>po art. 139</w:t>
      </w:r>
      <w:r w:rsidRPr="003379E2">
        <w:rPr>
          <w:rStyle w:val="IGindeksgrny"/>
        </w:rPr>
        <w:t>1</w:t>
      </w:r>
      <w:r w:rsidRPr="00506857">
        <w:t xml:space="preserve"> dodaje się art. 139</w:t>
      </w:r>
      <w:r w:rsidRPr="003379E2">
        <w:rPr>
          <w:rStyle w:val="IGindeksgrny"/>
        </w:rPr>
        <w:t>2</w:t>
      </w:r>
      <w:r w:rsidRPr="00506857">
        <w:t xml:space="preserve"> w brzmieniu:</w:t>
      </w:r>
    </w:p>
    <w:p w14:paraId="77C63CFC" w14:textId="77777777" w:rsidR="00931F37" w:rsidRPr="00506857" w:rsidRDefault="00931F37" w:rsidP="00931F37">
      <w:pPr>
        <w:pStyle w:val="ZARTzmartartykuempunktem"/>
      </w:pPr>
      <w:r w:rsidRPr="00506857">
        <w:t>„Art. 139</w:t>
      </w:r>
      <w:r w:rsidRPr="003379E2">
        <w:rPr>
          <w:rStyle w:val="IGindeksgrny"/>
        </w:rPr>
        <w:t>2</w:t>
      </w:r>
      <w:r w:rsidRPr="00506857">
        <w:t>. W przypadku, o którym mowa w art. 139</w:t>
      </w:r>
      <w:r w:rsidRPr="003379E2">
        <w:rPr>
          <w:rStyle w:val="IGindeksgrny"/>
        </w:rPr>
        <w:t>1</w:t>
      </w:r>
      <w:r w:rsidRPr="00506857">
        <w:t xml:space="preserve"> § 1, jeżeli powód mieszka lub ma siedzibę za granicą i nie jest zastępowany przez adwokata, radcę prawnego lub rzecznika patentowego wykonującego zawód w Rzeczypospolitej Polskiej, sąd z urzędu nakazuje doręczenie korespondencji pozwanemu za pośrednictwem komornika. Przepis art. 130</w:t>
      </w:r>
      <w:r w:rsidRPr="003379E2">
        <w:rPr>
          <w:rStyle w:val="IGindeksgrny"/>
        </w:rPr>
        <w:t xml:space="preserve">4 </w:t>
      </w:r>
      <w:r w:rsidRPr="00506857">
        <w:t xml:space="preserve">§ 2 zdanie drugie stosuje się.”; </w:t>
      </w:r>
    </w:p>
    <w:p w14:paraId="0B1E89FC" w14:textId="77777777" w:rsidR="00931F37" w:rsidRPr="00506857" w:rsidRDefault="00931F37" w:rsidP="00931F37">
      <w:pPr>
        <w:pStyle w:val="PKTpunkt"/>
      </w:pPr>
      <w:r w:rsidRPr="00506857">
        <w:t>19)</w:t>
      </w:r>
      <w:r w:rsidRPr="00506857">
        <w:tab/>
        <w:t>w art. 148</w:t>
      </w:r>
      <w:r w:rsidRPr="003379E2">
        <w:rPr>
          <w:rStyle w:val="IGindeksgrny"/>
        </w:rPr>
        <w:t>1</w:t>
      </w:r>
      <w:r w:rsidRPr="00506857">
        <w:t xml:space="preserve"> § 3 otrzymuje brzmienie:</w:t>
      </w:r>
    </w:p>
    <w:p w14:paraId="2DA03488" w14:textId="77777777" w:rsidR="00931F37" w:rsidRPr="00506857" w:rsidRDefault="00931F37" w:rsidP="00931F37">
      <w:pPr>
        <w:pStyle w:val="ZUSTzmustartykuempunktem"/>
      </w:pPr>
      <w:r w:rsidRPr="00506857">
        <w:t>„§ 3. Przepisu § 1 nie stosuje się, jeżeli strona w pierwszym piśmie procesowym złożyła wniosek o wysłuchanie jej na rozprawie albo przepis szczególny przewiduje taki obowiązek, chyba że pozwany uznał powództwo.”;</w:t>
      </w:r>
    </w:p>
    <w:p w14:paraId="760C10C8" w14:textId="77777777" w:rsidR="00931F37" w:rsidRPr="00506857" w:rsidRDefault="00931F37" w:rsidP="00931F37">
      <w:pPr>
        <w:pStyle w:val="PKTpunkt"/>
      </w:pPr>
      <w:r w:rsidRPr="00506857">
        <w:t>20)</w:t>
      </w:r>
      <w:r w:rsidRPr="00506857">
        <w:tab/>
        <w:t>w art. 156</w:t>
      </w:r>
      <w:r w:rsidRPr="003379E2">
        <w:rPr>
          <w:rStyle w:val="IGindeksgrny"/>
        </w:rPr>
        <w:t>1</w:t>
      </w:r>
      <w:r w:rsidRPr="00506857">
        <w:t xml:space="preserve"> dotychczasową treść oznacza się jako § 1 i dodaje się § 2 w brzmieniu:</w:t>
      </w:r>
    </w:p>
    <w:p w14:paraId="47ECBE85" w14:textId="77777777" w:rsidR="00931F37" w:rsidRPr="00506857" w:rsidRDefault="00931F37" w:rsidP="00931F37">
      <w:pPr>
        <w:pStyle w:val="ZUSTzmustartykuempunktem"/>
      </w:pPr>
      <w:r w:rsidRPr="00506857">
        <w:t>„§ 2. Pouczenie może obejmować w szczególności przedstawienie poglądu co do:</w:t>
      </w:r>
    </w:p>
    <w:p w14:paraId="6055C384" w14:textId="77777777" w:rsidR="00931F37" w:rsidRPr="00506857" w:rsidRDefault="00931F37" w:rsidP="00A77E6E">
      <w:pPr>
        <w:pStyle w:val="ZPKTzmpktartykuempunktem"/>
      </w:pPr>
      <w:r w:rsidRPr="00506857">
        <w:t>1)</w:t>
      </w:r>
      <w:r w:rsidRPr="00506857">
        <w:tab/>
        <w:t xml:space="preserve">wykładni przepisów prawa mogących znaleźć zastosowanie w sprawie; </w:t>
      </w:r>
    </w:p>
    <w:p w14:paraId="553A7891" w14:textId="77777777" w:rsidR="00931F37" w:rsidRPr="00506857" w:rsidRDefault="00931F37" w:rsidP="00A77E6E">
      <w:pPr>
        <w:pStyle w:val="ZPKTzmpktartykuempunktem"/>
      </w:pPr>
      <w:r w:rsidRPr="00506857">
        <w:t>2)</w:t>
      </w:r>
      <w:r w:rsidRPr="00506857">
        <w:tab/>
        <w:t>faktów, które na danym etapie sprawy mogą zostać uznane za bezsporne lub dostatecznie wykazane.”;</w:t>
      </w:r>
    </w:p>
    <w:p w14:paraId="3F3035CE" w14:textId="77777777" w:rsidR="00931F37" w:rsidRPr="00506857" w:rsidRDefault="00931F37" w:rsidP="00931F37">
      <w:pPr>
        <w:pStyle w:val="PKTpunkt"/>
      </w:pPr>
      <w:r w:rsidRPr="00506857">
        <w:t>21)</w:t>
      </w:r>
      <w:r w:rsidRPr="00506857">
        <w:tab/>
        <w:t>w art. 165 § 2 otrzymuje brzmienie:</w:t>
      </w:r>
    </w:p>
    <w:p w14:paraId="378D0597" w14:textId="5DC16B52" w:rsidR="00931F37" w:rsidRPr="00506857" w:rsidRDefault="00931F37" w:rsidP="00931F37">
      <w:pPr>
        <w:pStyle w:val="ZUSTzmustartykuempunktem"/>
      </w:pPr>
      <w:r w:rsidRPr="00506857">
        <w:t>„§ 2. Oddanie pisma procesowego w polskiej placówce operatora świadczącego pocztowe usługi powszechne na terytorium Rzeczypospolitej Polskiej albo w</w:t>
      </w:r>
      <w:r w:rsidR="00A7704D">
        <w:t> </w:t>
      </w:r>
      <w:r w:rsidRPr="00506857">
        <w:t>zagranicznej placówce pocztowej operatora świadczącego pocztowe usługi powszechne w innym państwie członkowskim Unii Europejskiej jest równoznaczne z</w:t>
      </w:r>
      <w:r w:rsidR="00833D92">
        <w:t> </w:t>
      </w:r>
      <w:r w:rsidRPr="00506857">
        <w:t>wniesieniem tego pisma do sądu.”;</w:t>
      </w:r>
    </w:p>
    <w:p w14:paraId="381C3EF5" w14:textId="77777777" w:rsidR="00931F37" w:rsidRPr="00506857" w:rsidRDefault="00931F37" w:rsidP="00931F37">
      <w:pPr>
        <w:pStyle w:val="PKTpunkt"/>
      </w:pPr>
      <w:r w:rsidRPr="00506857">
        <w:t>22)</w:t>
      </w:r>
      <w:r w:rsidRPr="00506857">
        <w:tab/>
        <w:t>w art. 181 w § 1:</w:t>
      </w:r>
    </w:p>
    <w:p w14:paraId="2EA81353" w14:textId="77777777" w:rsidR="00931F37" w:rsidRPr="00506857" w:rsidRDefault="00931F37" w:rsidP="00931F37">
      <w:pPr>
        <w:pStyle w:val="LITlitera"/>
      </w:pPr>
      <w:r w:rsidRPr="00506857">
        <w:t>a)</w:t>
      </w:r>
      <w:r w:rsidRPr="00506857">
        <w:tab/>
        <w:t>pkt 2 otrzymuje brzmienie:</w:t>
      </w:r>
    </w:p>
    <w:p w14:paraId="00FA1439" w14:textId="4A818FC5" w:rsidR="00931F37" w:rsidRPr="00506857" w:rsidRDefault="00931F37" w:rsidP="00931F37">
      <w:pPr>
        <w:pStyle w:val="ZLITPKTzmpktliter"/>
      </w:pPr>
      <w:r w:rsidRPr="00506857">
        <w:t>„2)</w:t>
      </w:r>
      <w:r>
        <w:tab/>
      </w:r>
      <w:r w:rsidRPr="00506857">
        <w:t>w przypadku zawieszenia postępowania na wniosek obu stron – nie wcześniej niż po upływie trzech miesięcy od daty postanowienia o zawieszeniu postępowania, jeżeli strony we wniosku o zawieszenie nie oznaczyły dłuższego terminu;”,</w:t>
      </w:r>
    </w:p>
    <w:p w14:paraId="14E6839C" w14:textId="77777777" w:rsidR="00931F37" w:rsidRPr="00506857" w:rsidRDefault="00931F37" w:rsidP="00931F37">
      <w:pPr>
        <w:pStyle w:val="LITlitera"/>
      </w:pPr>
      <w:r w:rsidRPr="00506857">
        <w:lastRenderedPageBreak/>
        <w:t>b)</w:t>
      </w:r>
      <w:r w:rsidRPr="00506857">
        <w:tab/>
        <w:t>dodaje się pkt 3 w brzmieniu:</w:t>
      </w:r>
    </w:p>
    <w:p w14:paraId="6A53B44A" w14:textId="0F7185DE" w:rsidR="00931F37" w:rsidRPr="00506857" w:rsidRDefault="00931F37" w:rsidP="00931F37">
      <w:pPr>
        <w:pStyle w:val="ZLITPKTzmpktliter"/>
      </w:pPr>
      <w:r w:rsidRPr="00506857">
        <w:t>„3)</w:t>
      </w:r>
      <w:r>
        <w:tab/>
      </w:r>
      <w:r w:rsidRPr="00506857">
        <w:t>gdy postępowanie zostało zawieszone wskutek niestawiennictwa stron.”;</w:t>
      </w:r>
    </w:p>
    <w:p w14:paraId="28385E34" w14:textId="77777777" w:rsidR="00931F37" w:rsidRPr="00506857" w:rsidRDefault="00931F37" w:rsidP="00931F37">
      <w:pPr>
        <w:pStyle w:val="PKTpunkt"/>
      </w:pPr>
      <w:r w:rsidRPr="00506857">
        <w:t>23)</w:t>
      </w:r>
      <w:r w:rsidRPr="00506857">
        <w:tab/>
        <w:t>w art. 183</w:t>
      </w:r>
      <w:r w:rsidRPr="003379E2">
        <w:rPr>
          <w:rStyle w:val="IGindeksgrny"/>
        </w:rPr>
        <w:t>5</w:t>
      </w:r>
      <w:r w:rsidRPr="00506857">
        <w:t>:</w:t>
      </w:r>
    </w:p>
    <w:p w14:paraId="1582AE7C" w14:textId="77777777" w:rsidR="00931F37" w:rsidRPr="00506857" w:rsidRDefault="00931F37" w:rsidP="00931F37">
      <w:pPr>
        <w:pStyle w:val="LITlitera"/>
      </w:pPr>
      <w:r w:rsidRPr="00506857">
        <w:t>a)</w:t>
      </w:r>
      <w:r w:rsidRPr="00506857">
        <w:tab/>
        <w:t>w § 2 uchyla się zdanie drugie,</w:t>
      </w:r>
    </w:p>
    <w:p w14:paraId="516C8A5C" w14:textId="77777777" w:rsidR="00931F37" w:rsidRPr="00506857" w:rsidRDefault="00931F37" w:rsidP="00931F37">
      <w:pPr>
        <w:pStyle w:val="LITlitera"/>
      </w:pPr>
      <w:r w:rsidRPr="00506857">
        <w:t>b)</w:t>
      </w:r>
      <w:r w:rsidRPr="00506857">
        <w:tab/>
        <w:t>dodaje się § 3 i 4 w brzmieniu:</w:t>
      </w:r>
    </w:p>
    <w:p w14:paraId="4C04D7EB" w14:textId="77777777" w:rsidR="00931F37" w:rsidRPr="00506857" w:rsidRDefault="00931F37" w:rsidP="00931F37">
      <w:pPr>
        <w:pStyle w:val="ZLITUSTzmustliter"/>
      </w:pPr>
      <w:r w:rsidRPr="00506857">
        <w:t>„§ 3. Należności, o których mowa w § 1, w części niewypłaconej przez strony, na wniosek mediatora ustala i przyznaje mediatorowi sąd. We wniosku mediator wskazuje wysokość niewypłaconych należności i zamieszcza oświadczenie o ich niewypłaceniu.</w:t>
      </w:r>
    </w:p>
    <w:p w14:paraId="70DC2CCF" w14:textId="77777777" w:rsidR="00931F37" w:rsidRPr="00506857" w:rsidRDefault="00931F37" w:rsidP="00931F37">
      <w:pPr>
        <w:pStyle w:val="ZLITUSTzmustliter"/>
      </w:pPr>
      <w:r w:rsidRPr="00506857">
        <w:t>§ 4. Przed przystąpieniem do postępowania mediacyjnego mediator poucza strony o kosztach postępowania mediacyjnego i sposobie pobrania należności mediatora.”;</w:t>
      </w:r>
    </w:p>
    <w:p w14:paraId="49AFE441" w14:textId="77777777" w:rsidR="00931F37" w:rsidRPr="00506857" w:rsidRDefault="00931F37" w:rsidP="00931F37">
      <w:pPr>
        <w:pStyle w:val="PKTpunkt"/>
      </w:pPr>
      <w:r w:rsidRPr="00506857">
        <w:t>24)</w:t>
      </w:r>
      <w:r w:rsidRPr="00506857">
        <w:tab/>
        <w:t>w art. 183</w:t>
      </w:r>
      <w:r w:rsidRPr="003379E2">
        <w:rPr>
          <w:rStyle w:val="IGindeksgrny"/>
        </w:rPr>
        <w:t>13</w:t>
      </w:r>
      <w:r w:rsidRPr="00506857">
        <w:t xml:space="preserve"> § 2 otrzymuje brzmienie: </w:t>
      </w:r>
    </w:p>
    <w:p w14:paraId="7BD4708B" w14:textId="6B23DAEB" w:rsidR="00931F37" w:rsidRPr="00506857" w:rsidRDefault="00931F37" w:rsidP="00931F37">
      <w:pPr>
        <w:pStyle w:val="ZUSTzmustartykuempunktem"/>
      </w:pPr>
      <w:r w:rsidRPr="00506857">
        <w:t>„§ 2. W razie skierowania przez sąd sprawy do mediacji mediator składa protokół w</w:t>
      </w:r>
      <w:r w:rsidR="00A7704D">
        <w:t> </w:t>
      </w:r>
      <w:r w:rsidRPr="00506857">
        <w:t>sądzie rozpoznającym sprawę, z oznaczeniem</w:t>
      </w:r>
      <w:r w:rsidR="00A7704D">
        <w:t>,</w:t>
      </w:r>
      <w:r w:rsidRPr="00506857">
        <w:t xml:space="preserve"> czy jest sądem wskazanym przez strony w trybie określonym w art. 183</w:t>
      </w:r>
      <w:r w:rsidRPr="003379E2">
        <w:rPr>
          <w:rStyle w:val="IGindeksgrny"/>
        </w:rPr>
        <w:t>14</w:t>
      </w:r>
      <w:r w:rsidRPr="00506857">
        <w:t xml:space="preserve"> § 2</w:t>
      </w:r>
      <w:r w:rsidRPr="003379E2">
        <w:rPr>
          <w:rStyle w:val="IGindeksgrny"/>
        </w:rPr>
        <w:t>1</w:t>
      </w:r>
      <w:r w:rsidRPr="00506857">
        <w:t>. Strony mogą objąć ugodą również roszczenia nieobjęte pozwem.”;</w:t>
      </w:r>
    </w:p>
    <w:p w14:paraId="1FEE8A05" w14:textId="77777777" w:rsidR="00931F37" w:rsidRPr="00506857" w:rsidRDefault="00931F37" w:rsidP="00931F37">
      <w:pPr>
        <w:pStyle w:val="PKTpunkt"/>
      </w:pPr>
      <w:r w:rsidRPr="00506857">
        <w:t>25)</w:t>
      </w:r>
      <w:r w:rsidRPr="00506857">
        <w:tab/>
        <w:t>w art. 183</w:t>
      </w:r>
      <w:r w:rsidRPr="003379E2">
        <w:rPr>
          <w:rStyle w:val="IGindeksgrny"/>
        </w:rPr>
        <w:t>14</w:t>
      </w:r>
      <w:r w:rsidRPr="00506857">
        <w:t xml:space="preserve"> po § 2 dodaje się § 2</w:t>
      </w:r>
      <w:r w:rsidRPr="003379E2">
        <w:rPr>
          <w:rStyle w:val="IGindeksgrny"/>
        </w:rPr>
        <w:t>1</w:t>
      </w:r>
      <w:r w:rsidRPr="00506857">
        <w:t xml:space="preserve"> w brzmieniu:</w:t>
      </w:r>
    </w:p>
    <w:p w14:paraId="1D31AFAB" w14:textId="2171408A" w:rsidR="00931F37" w:rsidRPr="00506857" w:rsidRDefault="00931F37" w:rsidP="00931F37">
      <w:pPr>
        <w:pStyle w:val="ZUSTzmustartykuempunktem"/>
      </w:pPr>
      <w:r w:rsidRPr="00506857">
        <w:t>„§ 2</w:t>
      </w:r>
      <w:r w:rsidRPr="003379E2">
        <w:rPr>
          <w:rStyle w:val="IGindeksgrny"/>
        </w:rPr>
        <w:t>1</w:t>
      </w:r>
      <w:r w:rsidRPr="00506857">
        <w:t>. Jeżeli ugoda dotyczy roszczeń objętych różnymi postępowaniami sądowymi, strony wymieniają w ugodzie te postępowania oraz wskazują sąd, który podejmie czynności przewidziane w § 1 i 2, chyba że prowadziłoby to do naruszenia przepisów o</w:t>
      </w:r>
      <w:r w:rsidR="00833D92">
        <w:t> </w:t>
      </w:r>
      <w:r w:rsidRPr="00506857">
        <w:t>właściwości rzeczowej, mogącego skutkować nieważnością postępowania, lub właściwości wyłącznej. Odpis postanowienia w przedmiocie zatwierdzenia ugody lub nadania ugodzie klauzuli wykonalności sąd doręcza pozostałym sądom wymienionym w</w:t>
      </w:r>
      <w:r w:rsidR="00833D92">
        <w:t> </w:t>
      </w:r>
      <w:r w:rsidRPr="00506857">
        <w:t>ugodzie. Odpis postanowienia o zatwierdzeniu ugody lub nadaniu ugodzie klauzuli wykonalności stanowi podstawę do umorzenia postępowania w zakresie, w jakim dotyczy ono roszczeń objętych ugodą.”;</w:t>
      </w:r>
    </w:p>
    <w:p w14:paraId="162D0266" w14:textId="77777777" w:rsidR="00931F37" w:rsidRPr="00506857" w:rsidRDefault="00931F37" w:rsidP="00931F37">
      <w:pPr>
        <w:pStyle w:val="PKTpunkt"/>
      </w:pPr>
      <w:r w:rsidRPr="00506857">
        <w:t>26)</w:t>
      </w:r>
      <w:r w:rsidRPr="00506857">
        <w:tab/>
        <w:t>w art. 203</w:t>
      </w:r>
      <w:r w:rsidRPr="003379E2">
        <w:rPr>
          <w:rStyle w:val="IGindeksgrny"/>
        </w:rPr>
        <w:t>1</w:t>
      </w:r>
      <w:r w:rsidRPr="00506857">
        <w:t xml:space="preserve"> § 1 otrzymuje brzmienie:</w:t>
      </w:r>
    </w:p>
    <w:p w14:paraId="57C1BD46" w14:textId="77777777" w:rsidR="00931F37" w:rsidRPr="00506857" w:rsidRDefault="00931F37" w:rsidP="00931F37">
      <w:pPr>
        <w:pStyle w:val="ZUSTzmustartykuempunktem"/>
      </w:pPr>
      <w:r w:rsidRPr="00506857">
        <w:t>„§ 1. Podstawą zarzutu potrącenia może być tylko:</w:t>
      </w:r>
    </w:p>
    <w:p w14:paraId="3E870570" w14:textId="77777777" w:rsidR="00931F37" w:rsidRPr="00931F37" w:rsidRDefault="00931F37" w:rsidP="00A77E6E">
      <w:pPr>
        <w:pStyle w:val="ZPKTzmpktartykuempunktem"/>
      </w:pPr>
      <w:r w:rsidRPr="00506857">
        <w:t>1)</w:t>
      </w:r>
      <w:r w:rsidRPr="00506857">
        <w:tab/>
      </w:r>
      <w:r w:rsidRPr="00931F37">
        <w:t xml:space="preserve">wierzytelność pozwanego z tego samego stosunku prawnego co wierzytelność dochodzona przez powoda, </w:t>
      </w:r>
    </w:p>
    <w:p w14:paraId="5CE87FD0" w14:textId="77777777" w:rsidR="00931F37" w:rsidRPr="00506857" w:rsidRDefault="00931F37" w:rsidP="00A77E6E">
      <w:pPr>
        <w:pStyle w:val="ZPKTzmpktartykuempunktem"/>
      </w:pPr>
      <w:r w:rsidRPr="00931F37">
        <w:t>2)</w:t>
      </w:r>
      <w:r w:rsidRPr="00931F37">
        <w:tab/>
        <w:t>wierzytelność</w:t>
      </w:r>
      <w:r w:rsidRPr="00506857">
        <w:t xml:space="preserve"> o zwrot spełnionego świadczenia przysługująca jednemu z dłużników solidarnych wobec pozostałych współdłużników </w:t>
      </w:r>
    </w:p>
    <w:p w14:paraId="5E7C3E81" w14:textId="56AD68E8" w:rsidR="00931F37" w:rsidRPr="00506857" w:rsidRDefault="00931F37" w:rsidP="00931F37">
      <w:pPr>
        <w:pStyle w:val="ZCZWSPPKTzmczciwsppktartykuempunktem"/>
      </w:pPr>
      <w:r>
        <w:lastRenderedPageBreak/>
        <w:t>–</w:t>
      </w:r>
      <w:r w:rsidRPr="00506857">
        <w:t xml:space="preserve"> chyba że wierzytelność pozwanego jest niesporna, stwierdzona prawomocnym orzeczeniem sądu, orzeczeniem sądu polubownego, ugodą zawartą przed sądem albo sądem polubownym, zatwierdzoną przez sąd ugodą zawartą przed mediatorem, lub uprawdopodobniona dokumentem potwierdzającym jej uznanie przez powoda.”;</w:t>
      </w:r>
    </w:p>
    <w:p w14:paraId="5F76C2F0" w14:textId="77777777" w:rsidR="00931F37" w:rsidRPr="00506857" w:rsidRDefault="00931F37" w:rsidP="00931F37">
      <w:pPr>
        <w:pStyle w:val="PKTpunkt"/>
      </w:pPr>
      <w:r w:rsidRPr="00506857">
        <w:t>27)</w:t>
      </w:r>
      <w:r w:rsidRPr="00506857">
        <w:tab/>
        <w:t>w art. 205</w:t>
      </w:r>
      <w:r w:rsidRPr="003379E2">
        <w:rPr>
          <w:rStyle w:val="IGindeksgrny"/>
        </w:rPr>
        <w:t>1</w:t>
      </w:r>
      <w:r w:rsidRPr="00506857">
        <w:t xml:space="preserve"> w § 1 uchyla się zdanie drugie;</w:t>
      </w:r>
    </w:p>
    <w:p w14:paraId="6A21567D" w14:textId="77777777" w:rsidR="00931F37" w:rsidRPr="00506857" w:rsidRDefault="00931F37" w:rsidP="00931F37">
      <w:pPr>
        <w:pStyle w:val="PKTpunkt"/>
      </w:pPr>
      <w:r w:rsidRPr="00506857">
        <w:t>28)</w:t>
      </w:r>
      <w:r w:rsidRPr="00506857">
        <w:tab/>
        <w:t>art. 205</w:t>
      </w:r>
      <w:r w:rsidRPr="003379E2">
        <w:rPr>
          <w:rStyle w:val="IGindeksgrny"/>
        </w:rPr>
        <w:t>2</w:t>
      </w:r>
      <w:r w:rsidRPr="00506857">
        <w:t xml:space="preserve"> otrzymuje brzmienie:</w:t>
      </w:r>
    </w:p>
    <w:p w14:paraId="1BFFE96E" w14:textId="0CAC65D1" w:rsidR="00931F37" w:rsidRPr="00506857" w:rsidRDefault="00931F37" w:rsidP="00931F37">
      <w:pPr>
        <w:pStyle w:val="ZARTzmartartykuempunktem"/>
      </w:pPr>
      <w:r w:rsidRPr="00506857">
        <w:t>„Art. 205</w:t>
      </w:r>
      <w:r w:rsidRPr="003379E2">
        <w:rPr>
          <w:rStyle w:val="IGindeksgrny"/>
        </w:rPr>
        <w:t>2</w:t>
      </w:r>
      <w:r w:rsidRPr="00506857">
        <w:t>. § 1. Równocześnie z doręczeniem pierwszego pisma sądowego w</w:t>
      </w:r>
      <w:r w:rsidR="00833D92">
        <w:t> </w:t>
      </w:r>
      <w:r w:rsidRPr="00506857">
        <w:t>sprawie poucza się strony o:</w:t>
      </w:r>
    </w:p>
    <w:p w14:paraId="43AAE9A4" w14:textId="76AEE233" w:rsidR="00931F37" w:rsidRPr="00506857" w:rsidRDefault="00931F37" w:rsidP="00A77E6E">
      <w:pPr>
        <w:pStyle w:val="ZPKTzmpktartykuempunktem"/>
      </w:pPr>
      <w:r w:rsidRPr="00506857">
        <w:t>1)</w:t>
      </w:r>
      <w:r>
        <w:tab/>
      </w:r>
      <w:r w:rsidRPr="00506857">
        <w:t>możliwości rozwiązania sporu w drodze ugody zawartej przed sądem lub mediatorem i o wpływie zawarcia ugody na koszty postępowania,</w:t>
      </w:r>
    </w:p>
    <w:p w14:paraId="0ED219C3" w14:textId="549E82FA" w:rsidR="00931F37" w:rsidRPr="00506857" w:rsidRDefault="00931F37" w:rsidP="00A77E6E">
      <w:pPr>
        <w:pStyle w:val="ZPKTzmpktartykuempunktem"/>
      </w:pPr>
      <w:r w:rsidRPr="00506857">
        <w:t>2)</w:t>
      </w:r>
      <w:r>
        <w:tab/>
      </w:r>
      <w:r w:rsidRPr="00506857">
        <w:t>możliwości ustanowienia pełnomocnika procesowego oraz o tym, że zastępstwo przez adwokata, radcę prawnego lub rzecznika patentowego nie jest obowiązkowe,</w:t>
      </w:r>
    </w:p>
    <w:p w14:paraId="2D3317DF" w14:textId="7F3FDE18" w:rsidR="00931F37" w:rsidRPr="00506857" w:rsidRDefault="00931F37" w:rsidP="00A77E6E">
      <w:pPr>
        <w:pStyle w:val="ZPKTzmpktartykuempunktem"/>
      </w:pPr>
      <w:r w:rsidRPr="00506857">
        <w:t>3)</w:t>
      </w:r>
      <w:r>
        <w:tab/>
      </w:r>
      <w:r w:rsidRPr="00506857">
        <w:t>obowiązku złożenia pisma przygotowawczego na zarządzenie przewodniczącego, wymogach co do jego treści i skutkach ich niedochowania,</w:t>
      </w:r>
    </w:p>
    <w:p w14:paraId="1C278B2C" w14:textId="0EA0A61E" w:rsidR="00931F37" w:rsidRPr="00506857" w:rsidRDefault="00931F37" w:rsidP="00A77E6E">
      <w:pPr>
        <w:pStyle w:val="ZPKTzmpktartykuempunktem"/>
      </w:pPr>
      <w:r w:rsidRPr="00506857">
        <w:t>4)</w:t>
      </w:r>
      <w:r>
        <w:tab/>
      </w:r>
      <w:r w:rsidRPr="00506857">
        <w:t>zwrocie pisma przygotowawczego złożonego bez zarządzenia przewodniczącego</w:t>
      </w:r>
    </w:p>
    <w:p w14:paraId="3412E390" w14:textId="3DA1E454" w:rsidR="00931F37" w:rsidRPr="00506857" w:rsidRDefault="00931F37" w:rsidP="00931F37">
      <w:pPr>
        <w:pStyle w:val="ZCZWSPPKTzmczciwsppktartykuempunktem"/>
      </w:pPr>
      <w:r>
        <w:t>–</w:t>
      </w:r>
      <w:r w:rsidRPr="00506857">
        <w:t xml:space="preserve"> chyba że strona jest zastępowana przez adwokata, radcę prawnego, rzecznika patentowego lub Prokuratorię Generalną Rzeczypospolitej Polskiej.</w:t>
      </w:r>
    </w:p>
    <w:p w14:paraId="53B0D737" w14:textId="26FB1FBB" w:rsidR="00931F37" w:rsidRPr="00506857" w:rsidRDefault="00931F37" w:rsidP="00A77E6E">
      <w:pPr>
        <w:pStyle w:val="ZUSTzmustartykuempunktem"/>
      </w:pPr>
      <w:r w:rsidRPr="00506857">
        <w:t>§ 2. Pozwanego poucza się także o czynnościach procesowych, które może lub powinien podjąć, jeżeli nie uznaje żądania pozwu w całości lub części, w szczególności o</w:t>
      </w:r>
      <w:r w:rsidR="00833D92">
        <w:t> </w:t>
      </w:r>
      <w:r w:rsidRPr="00506857">
        <w:t>obowiązku złożenia odpowiedzi na pozew i o wymaganiach co do terminu i formy jej wniesienia, a także o możliwości wydania przez sąd wyroku zaocznego na posiedzeniu niejawnym i o warunkach jego wykonalności.</w:t>
      </w:r>
    </w:p>
    <w:p w14:paraId="423D32E5" w14:textId="77777777" w:rsidR="00931F37" w:rsidRPr="00506857" w:rsidRDefault="00931F37" w:rsidP="00A77E6E">
      <w:pPr>
        <w:pStyle w:val="ZUSTzmustartykuempunktem"/>
      </w:pPr>
      <w:r w:rsidRPr="00506857">
        <w:t>§ 3. Pouczeń, o których mowa w § 1 i 2, nie udziela się, jeżeli stroną jest Skarb Państwa, jednostka samorządu terytorialnego, państwowa osoba prawna, organ emerytalny lub rentowy, bank, spółdzielcza kasa oszczędnościowo-kredytowa, zakład ubezpieczeń, zakład reasekuracji, fundusz inwestycyjny lub dom maklerski, chyba że przewodniczący uzna udzielenie pouczenia za konieczne albo wymaga tego przepis szczególny.”;</w:t>
      </w:r>
    </w:p>
    <w:p w14:paraId="40D653D5" w14:textId="77777777" w:rsidR="00931F37" w:rsidRPr="00506857" w:rsidRDefault="00931F37" w:rsidP="00931F37">
      <w:pPr>
        <w:pStyle w:val="PKTpunkt"/>
      </w:pPr>
      <w:r w:rsidRPr="00506857">
        <w:t>29)</w:t>
      </w:r>
      <w:r w:rsidRPr="00506857">
        <w:tab/>
        <w:t>w art. 205</w:t>
      </w:r>
      <w:r w:rsidRPr="003379E2">
        <w:rPr>
          <w:rStyle w:val="IGindeksgrny"/>
        </w:rPr>
        <w:t>4</w:t>
      </w:r>
      <w:r w:rsidRPr="00506857">
        <w:t xml:space="preserve">: </w:t>
      </w:r>
    </w:p>
    <w:p w14:paraId="795AE7A5" w14:textId="3DFC667C" w:rsidR="00931F37" w:rsidRPr="00506857" w:rsidRDefault="00931F37" w:rsidP="00931F37">
      <w:pPr>
        <w:pStyle w:val="LITlitera"/>
      </w:pPr>
      <w:r w:rsidRPr="00506857">
        <w:t>a)</w:t>
      </w:r>
      <w:r>
        <w:tab/>
      </w:r>
      <w:r w:rsidRPr="00506857">
        <w:t>§ 1 otrzymuje brzmienie:</w:t>
      </w:r>
    </w:p>
    <w:p w14:paraId="2F7599E8" w14:textId="77777777" w:rsidR="00931F37" w:rsidRPr="00506857" w:rsidRDefault="00931F37" w:rsidP="00931F37">
      <w:pPr>
        <w:pStyle w:val="ZLITUSTzmustliter"/>
      </w:pPr>
      <w:r w:rsidRPr="00506857">
        <w:t>„§ 1. Po złożeniu odpowiedzi na pozew, a także gdy odpowiedź na pozew nie została złożona, ale wyrok zaoczny nie został wydany, przewodniczący wyznacza posiedzenie przygotowawcze.”,</w:t>
      </w:r>
    </w:p>
    <w:p w14:paraId="4D9E2196" w14:textId="1F39D6BA" w:rsidR="00931F37" w:rsidRPr="00506857" w:rsidRDefault="00931F37" w:rsidP="00931F37">
      <w:pPr>
        <w:pStyle w:val="LITlitera"/>
      </w:pPr>
      <w:r w:rsidRPr="00506857">
        <w:lastRenderedPageBreak/>
        <w:t>b)</w:t>
      </w:r>
      <w:r>
        <w:tab/>
      </w:r>
      <w:r w:rsidRPr="00506857">
        <w:t>po § 1 dodaje się § 1</w:t>
      </w:r>
      <w:r w:rsidRPr="003379E2">
        <w:rPr>
          <w:rStyle w:val="IGindeksgrny"/>
        </w:rPr>
        <w:t xml:space="preserve">1 </w:t>
      </w:r>
      <w:r w:rsidRPr="00506857">
        <w:t>w brzmieniu:</w:t>
      </w:r>
    </w:p>
    <w:p w14:paraId="467B5C32" w14:textId="77777777" w:rsidR="00931F37" w:rsidRPr="00506857" w:rsidRDefault="00931F37" w:rsidP="00931F37">
      <w:pPr>
        <w:pStyle w:val="ZLITUSTzmustliter"/>
      </w:pPr>
      <w:r w:rsidRPr="00506857">
        <w:t>„§ 1</w:t>
      </w:r>
      <w:r w:rsidRPr="003379E2">
        <w:rPr>
          <w:rStyle w:val="IGindeksgrny"/>
        </w:rPr>
        <w:t>1</w:t>
      </w:r>
      <w:r w:rsidRPr="00506857">
        <w:t>. Na posiedzenie przygotowawcze wzywa się do osobistego stawiennictwa strony i ich pełnomocników. Przewodniczący może odstąpić od wzywania strony na posiedzenie przygotowawcze, jeżeli z okoliczności sprawy wynika, że udział pełnomocnika będzie wystarczający. Jeżeli stroną jest podmiot, o którym mowa w art. 205</w:t>
      </w:r>
      <w:r w:rsidRPr="003379E2">
        <w:rPr>
          <w:rStyle w:val="IGindeksgrny"/>
        </w:rPr>
        <w:t>2</w:t>
      </w:r>
      <w:r w:rsidRPr="00506857">
        <w:t xml:space="preserve"> § 3, wzywa się tylko jej pełnomocnika, chyba że nie został ustanowiony.”;</w:t>
      </w:r>
    </w:p>
    <w:p w14:paraId="058CC8CD" w14:textId="77777777" w:rsidR="00931F37" w:rsidRPr="00506857" w:rsidRDefault="00931F37" w:rsidP="00931F37">
      <w:pPr>
        <w:pStyle w:val="PKTpunkt"/>
      </w:pPr>
      <w:r w:rsidRPr="00506857">
        <w:t>30)</w:t>
      </w:r>
      <w:r w:rsidRPr="00506857">
        <w:tab/>
        <w:t>po art. 205</w:t>
      </w:r>
      <w:r w:rsidRPr="003379E2">
        <w:rPr>
          <w:rStyle w:val="IGindeksgrny"/>
        </w:rPr>
        <w:t>4</w:t>
      </w:r>
      <w:r w:rsidRPr="00506857">
        <w:t xml:space="preserve"> dodaje się art. 205</w:t>
      </w:r>
      <w:r w:rsidRPr="003379E2">
        <w:rPr>
          <w:rStyle w:val="IGindeksgrny"/>
        </w:rPr>
        <w:t>4a</w:t>
      </w:r>
      <w:r w:rsidRPr="00506857">
        <w:t xml:space="preserve"> w brzmieniu:</w:t>
      </w:r>
    </w:p>
    <w:p w14:paraId="050023C3" w14:textId="77777777" w:rsidR="00931F37" w:rsidRPr="00506857" w:rsidRDefault="00931F37" w:rsidP="00931F37">
      <w:pPr>
        <w:pStyle w:val="ZARTzmartartykuempunktem"/>
      </w:pPr>
      <w:r w:rsidRPr="00506857">
        <w:t>„Art. 205</w:t>
      </w:r>
      <w:r w:rsidRPr="003379E2">
        <w:rPr>
          <w:rStyle w:val="IGindeksgrny"/>
        </w:rPr>
        <w:t>4a</w:t>
      </w:r>
      <w:r w:rsidRPr="00506857">
        <w:t>. § 1. Równocześnie z wezwaniem stron na posiedzenie przygotowawcze strony poucza się o:</w:t>
      </w:r>
    </w:p>
    <w:p w14:paraId="7168A7A9" w14:textId="77777777" w:rsidR="00931F37" w:rsidRPr="00506857" w:rsidRDefault="00931F37" w:rsidP="00A77E6E">
      <w:pPr>
        <w:pStyle w:val="ZPKTzmpktartykuempunktem"/>
      </w:pPr>
      <w:r w:rsidRPr="00506857">
        <w:t>1)</w:t>
      </w:r>
      <w:r w:rsidRPr="00506857">
        <w:tab/>
        <w:t>obowiązku udziału w posiedzeniu przygotowawczym;</w:t>
      </w:r>
    </w:p>
    <w:p w14:paraId="56F4E498" w14:textId="77777777" w:rsidR="00931F37" w:rsidRPr="00506857" w:rsidRDefault="00931F37" w:rsidP="00A77E6E">
      <w:pPr>
        <w:pStyle w:val="ZPKTzmpktartykuempunktem"/>
      </w:pPr>
      <w:r w:rsidRPr="00506857">
        <w:t>2)</w:t>
      </w:r>
      <w:r w:rsidRPr="00506857">
        <w:tab/>
        <w:t>obowiązku przedstawienia wszystkich twierdzeń i dowodów najpóźniej na tym posiedzeniu, chyba że termin do złożenia pisma przygotowawczego upłynął wcześniej;</w:t>
      </w:r>
    </w:p>
    <w:p w14:paraId="0BF29222" w14:textId="77777777" w:rsidR="00931F37" w:rsidRPr="00506857" w:rsidRDefault="00931F37" w:rsidP="00A77E6E">
      <w:pPr>
        <w:pStyle w:val="ZPKTzmpktartykuempunktem"/>
      </w:pPr>
      <w:r w:rsidRPr="00506857">
        <w:t>3)</w:t>
      </w:r>
      <w:r w:rsidRPr="00506857">
        <w:tab/>
        <w:t>skutkach niedopełnienia obowiązków, o których mowa w pkt 1 i 2, w szczególności możliwości obciążenia kosztami postępowania, umorzenia postępowania lub pominięcia spóźnionych twierdzeń i dowodów.</w:t>
      </w:r>
    </w:p>
    <w:p w14:paraId="73DCDFF1" w14:textId="77777777" w:rsidR="00931F37" w:rsidRPr="00506857" w:rsidRDefault="00931F37" w:rsidP="00A77E6E">
      <w:pPr>
        <w:pStyle w:val="ZUSTzmustartykuempunktem"/>
      </w:pPr>
      <w:r w:rsidRPr="00506857">
        <w:t>§ 2. O obowiązku wymienionym w § 1 pkt 1 i skutkach jego niedopełnienia poucza się bezpośrednio stronę, chyba że przewodniczący uznał udział pełnomocnika za wystarczający.</w:t>
      </w:r>
    </w:p>
    <w:p w14:paraId="7B88063A" w14:textId="77777777" w:rsidR="00931F37" w:rsidRPr="00506857" w:rsidRDefault="00931F37" w:rsidP="00A77E6E">
      <w:pPr>
        <w:pStyle w:val="ZUSTzmustartykuempunktem"/>
      </w:pPr>
      <w:r w:rsidRPr="00506857">
        <w:t>§ 3. Do pouczeń, o których mowa w § 1, przepis art. 205</w:t>
      </w:r>
      <w:r w:rsidRPr="003379E2">
        <w:rPr>
          <w:rStyle w:val="IGindeksgrny"/>
        </w:rPr>
        <w:t>2</w:t>
      </w:r>
      <w:r w:rsidRPr="00506857">
        <w:t xml:space="preserve"> § 3 stosuje się odpowiednio.”;</w:t>
      </w:r>
    </w:p>
    <w:p w14:paraId="2C63CBA5" w14:textId="77777777" w:rsidR="00931F37" w:rsidRPr="00506857" w:rsidRDefault="00931F37" w:rsidP="00931F37">
      <w:pPr>
        <w:pStyle w:val="PKTpunkt"/>
      </w:pPr>
      <w:r w:rsidRPr="00506857">
        <w:t>31)</w:t>
      </w:r>
      <w:r w:rsidRPr="00506857">
        <w:tab/>
        <w:t>w art. 205</w:t>
      </w:r>
      <w:r w:rsidRPr="003379E2">
        <w:rPr>
          <w:rStyle w:val="IGindeksgrny"/>
        </w:rPr>
        <w:t>5</w:t>
      </w:r>
      <w:r w:rsidRPr="00506857">
        <w:t>:</w:t>
      </w:r>
    </w:p>
    <w:p w14:paraId="0B883410" w14:textId="77777777" w:rsidR="00931F37" w:rsidRPr="00506857" w:rsidRDefault="00931F37" w:rsidP="00931F37">
      <w:pPr>
        <w:pStyle w:val="LITlitera"/>
      </w:pPr>
      <w:r w:rsidRPr="00506857">
        <w:t>a)</w:t>
      </w:r>
      <w:r w:rsidRPr="00506857">
        <w:tab/>
        <w:t>po § 1 dodaje się § 1</w:t>
      </w:r>
      <w:r w:rsidRPr="003379E2">
        <w:rPr>
          <w:rStyle w:val="IGindeksgrny"/>
        </w:rPr>
        <w:t>1</w:t>
      </w:r>
      <w:r w:rsidRPr="00506857">
        <w:t xml:space="preserve"> w brzmieniu:</w:t>
      </w:r>
    </w:p>
    <w:p w14:paraId="0342095B" w14:textId="2008E340" w:rsidR="00931F37" w:rsidRPr="00506857" w:rsidRDefault="00931F37" w:rsidP="00931F37">
      <w:pPr>
        <w:pStyle w:val="ZLITUSTzmustliter"/>
      </w:pPr>
      <w:r w:rsidRPr="00506857">
        <w:t>„§ 1</w:t>
      </w:r>
      <w:r w:rsidRPr="003379E2">
        <w:rPr>
          <w:rStyle w:val="IGindeksgrny"/>
        </w:rPr>
        <w:t>1</w:t>
      </w:r>
      <w:r w:rsidRPr="00506857">
        <w:t>. Jeżeli w toku posiedzenia przygotowawczego nie udało się rozwiązać sporu, a zachodzą przesłanki do rozpoznania sprawy w sposób przewidziany w</w:t>
      </w:r>
      <w:r w:rsidR="00B6709B">
        <w:t> </w:t>
      </w:r>
      <w:r w:rsidRPr="00506857">
        <w:t>art.</w:t>
      </w:r>
      <w:r w:rsidR="00B6709B">
        <w:t> </w:t>
      </w:r>
      <w:r w:rsidRPr="00506857">
        <w:t>148</w:t>
      </w:r>
      <w:r w:rsidRPr="003379E2">
        <w:rPr>
          <w:rStyle w:val="IGindeksgrny"/>
        </w:rPr>
        <w:t>1</w:t>
      </w:r>
      <w:r w:rsidRPr="00506857">
        <w:t xml:space="preserve"> § 1, przewodniczący może wyznaczyć posiedzenie niejawne. W takim przypadku przepisu art. 148</w:t>
      </w:r>
      <w:r w:rsidRPr="003379E2">
        <w:rPr>
          <w:rStyle w:val="IGindeksgrny"/>
        </w:rPr>
        <w:t>1</w:t>
      </w:r>
      <w:r w:rsidRPr="00506857">
        <w:t xml:space="preserve"> § 3 nie stosuje się.”,</w:t>
      </w:r>
    </w:p>
    <w:p w14:paraId="176D9CBC" w14:textId="77777777" w:rsidR="00931F37" w:rsidRPr="00506857" w:rsidRDefault="00931F37" w:rsidP="00931F37">
      <w:pPr>
        <w:pStyle w:val="LITlitera"/>
      </w:pPr>
      <w:r w:rsidRPr="00506857">
        <w:t>b)</w:t>
      </w:r>
      <w:r w:rsidRPr="00506857">
        <w:tab/>
        <w:t>§ 2 otrzymuje brzmienie:</w:t>
      </w:r>
    </w:p>
    <w:p w14:paraId="6322A65F" w14:textId="7C13F0CD" w:rsidR="00931F37" w:rsidRPr="00506857" w:rsidRDefault="00931F37" w:rsidP="00931F37">
      <w:pPr>
        <w:pStyle w:val="ZLITUSTzmustliter"/>
      </w:pPr>
      <w:r w:rsidRPr="00506857">
        <w:t>„§ 2. Posiedzenie przygotowawcze odbywa się według przepisów o</w:t>
      </w:r>
      <w:r w:rsidR="00833D92">
        <w:t> </w:t>
      </w:r>
      <w:r w:rsidRPr="00506857">
        <w:t xml:space="preserve">posiedzeniu niejawnym. Z zastrzeżeniem przepisów niniejszego rozdziału, przewodniczący może prowadzić posiedzenie przygotowawcze w taki sposób, jaki uzna za właściwy, a jeżeli przyczyni się to do osiągnięcia celów tego posiedzenia, przestrzeganie przepisów o posiedzeniach sądu nie jest konieczne. Przewodniczący </w:t>
      </w:r>
      <w:r w:rsidRPr="00506857">
        <w:lastRenderedPageBreak/>
        <w:t>może zarządzić przeprowadzenie posiedzenia jawnego przy użyciu urządzeń technicznych umożliwiających jego przeprowadzenie na odległość, z jednoczesną transmisją obrazu i dźwięku, a uczestnicy postępowania nie muszą przebywać w</w:t>
      </w:r>
      <w:r w:rsidR="00833D92">
        <w:t> </w:t>
      </w:r>
      <w:r w:rsidRPr="00506857">
        <w:t>budynku sądu.”,</w:t>
      </w:r>
    </w:p>
    <w:p w14:paraId="435585B2" w14:textId="77777777" w:rsidR="00931F37" w:rsidRPr="00506857" w:rsidRDefault="00931F37" w:rsidP="00931F37">
      <w:pPr>
        <w:pStyle w:val="LITlitera"/>
      </w:pPr>
      <w:r w:rsidRPr="00506857">
        <w:t>c)</w:t>
      </w:r>
      <w:r w:rsidRPr="00506857">
        <w:tab/>
        <w:t>po § 2 dodaje się § 2</w:t>
      </w:r>
      <w:r w:rsidRPr="003379E2">
        <w:rPr>
          <w:rStyle w:val="IGindeksgrny"/>
        </w:rPr>
        <w:t>1</w:t>
      </w:r>
      <w:r w:rsidRPr="00506857">
        <w:t xml:space="preserve"> w brzmieniu:</w:t>
      </w:r>
    </w:p>
    <w:p w14:paraId="42F6C8D1" w14:textId="357B4CF6" w:rsidR="00931F37" w:rsidRPr="00506857" w:rsidRDefault="00931F37" w:rsidP="00931F37">
      <w:pPr>
        <w:pStyle w:val="ZLITUSTzmustliter"/>
      </w:pPr>
      <w:r w:rsidRPr="00506857">
        <w:t>„§ 2</w:t>
      </w:r>
      <w:r w:rsidRPr="003379E2">
        <w:rPr>
          <w:rStyle w:val="IGindeksgrny"/>
        </w:rPr>
        <w:t>1</w:t>
      </w:r>
      <w:r w:rsidRPr="00506857">
        <w:t>. Jeżeli przepis szczególny nie stanowi inaczej, postanowienia wydane w</w:t>
      </w:r>
      <w:r w:rsidR="00833D92">
        <w:t> </w:t>
      </w:r>
      <w:r w:rsidRPr="00506857">
        <w:t>toku posiedzenia przygotowawczego ogłasza się w obecności stron i nie podlegają one doręczeniu. Protokół posiedzenia przygotowawczego zawiera wymienienie wydanych postanowień i stwierdzenie, czy zostały ogłoszone.”,</w:t>
      </w:r>
    </w:p>
    <w:p w14:paraId="1082DAE3" w14:textId="77777777" w:rsidR="00931F37" w:rsidRPr="00506857" w:rsidRDefault="00931F37" w:rsidP="00931F37">
      <w:pPr>
        <w:pStyle w:val="LITlitera"/>
      </w:pPr>
      <w:r w:rsidRPr="00506857">
        <w:t>d)</w:t>
      </w:r>
      <w:r w:rsidRPr="00506857">
        <w:tab/>
        <w:t>§ 3 otrzymuje brzmienie:</w:t>
      </w:r>
    </w:p>
    <w:p w14:paraId="0713EB98" w14:textId="77777777" w:rsidR="00931F37" w:rsidRPr="00506857" w:rsidRDefault="00931F37" w:rsidP="00931F37">
      <w:pPr>
        <w:pStyle w:val="ZLITUSTzmustliter"/>
      </w:pPr>
      <w:r w:rsidRPr="00506857">
        <w:t>„§ 3. Do udziału w posiedzeniu przygotowawczym są obowiązane osoby wezwane. Sąd dopuści do udziału w postępowaniu przygotowawczym stronę, która mimo braku wezwania stawiła się na posiedzenie.”,</w:t>
      </w:r>
    </w:p>
    <w:p w14:paraId="2241D161" w14:textId="77777777" w:rsidR="00931F37" w:rsidRPr="00506857" w:rsidRDefault="00931F37" w:rsidP="00931F37">
      <w:pPr>
        <w:pStyle w:val="LITlitera"/>
      </w:pPr>
      <w:r w:rsidRPr="00506857">
        <w:t>e)</w:t>
      </w:r>
      <w:r w:rsidRPr="00506857">
        <w:tab/>
        <w:t>§ 5 otrzymuje brzmienie:</w:t>
      </w:r>
    </w:p>
    <w:p w14:paraId="520A41B1" w14:textId="77777777" w:rsidR="00931F37" w:rsidRPr="00506857" w:rsidRDefault="00931F37" w:rsidP="00931F37">
      <w:pPr>
        <w:pStyle w:val="ZLITUSTzmustliter"/>
      </w:pPr>
      <w:r w:rsidRPr="00506857">
        <w:t xml:space="preserve">„§ 5. Jeżeli wezwany na posiedzenie powód lub jego pełnomocnik bez usprawiedliwienia nie stawi się na posiedzenie przygotowawcze, sąd umarza postępowanie, rozstrzygając o kosztach jak przy cofnięciu pozwu, chyba że sprzeciwi się temu obecny na tym posiedzeniu pozwany. Postanowienie doręcza się nieobecnym stronom wraz z uzasadnieniem.”; </w:t>
      </w:r>
    </w:p>
    <w:p w14:paraId="6E86F9C4" w14:textId="77777777" w:rsidR="00931F37" w:rsidRPr="00506857" w:rsidRDefault="00931F37" w:rsidP="00931F37">
      <w:pPr>
        <w:pStyle w:val="PKTpunkt"/>
      </w:pPr>
      <w:r w:rsidRPr="00506857">
        <w:t>32)</w:t>
      </w:r>
      <w:r w:rsidRPr="00506857">
        <w:tab/>
        <w:t>w art. 205</w:t>
      </w:r>
      <w:r w:rsidRPr="003379E2">
        <w:rPr>
          <w:rStyle w:val="IGindeksgrny"/>
        </w:rPr>
        <w:t>9</w:t>
      </w:r>
      <w:r w:rsidRPr="00506857">
        <w:t>:</w:t>
      </w:r>
    </w:p>
    <w:p w14:paraId="4B28C592" w14:textId="77777777" w:rsidR="00931F37" w:rsidRPr="00506857" w:rsidRDefault="00931F37" w:rsidP="00931F37">
      <w:pPr>
        <w:pStyle w:val="LITlitera"/>
      </w:pPr>
      <w:r w:rsidRPr="00506857">
        <w:t>a)</w:t>
      </w:r>
      <w:r w:rsidRPr="00506857">
        <w:tab/>
        <w:t>§ 1 otrzymuje brzmienie:</w:t>
      </w:r>
    </w:p>
    <w:p w14:paraId="76304522" w14:textId="77777777" w:rsidR="00931F37" w:rsidRPr="00506857" w:rsidRDefault="00931F37" w:rsidP="00931F37">
      <w:pPr>
        <w:pStyle w:val="ZLITUSTzmustliter"/>
      </w:pPr>
      <w:r w:rsidRPr="00506857">
        <w:t>„§ 1. Plan rozprawy zawiera rozstrzygnięcia co do wniosków dowodowych stron oraz porządek przeprowadzanych na rozprawie dowodów. Jeżeli na etapie sporządzania planu rozprawy rozstrzyganie co do niektórych wniosków dowodowych byłoby niecelowe lub przedwczesne, sąd w planie rozprawy określa warunki lub termin wydania postanowienia dowodowego.”,</w:t>
      </w:r>
    </w:p>
    <w:p w14:paraId="34D9140D" w14:textId="276A8968" w:rsidR="00931F37" w:rsidRPr="00506857" w:rsidRDefault="00931F37" w:rsidP="00931F37">
      <w:pPr>
        <w:pStyle w:val="LITlitera"/>
      </w:pPr>
      <w:r w:rsidRPr="00506857">
        <w:t>b)</w:t>
      </w:r>
      <w:r>
        <w:tab/>
      </w:r>
      <w:r w:rsidRPr="00506857">
        <w:t>w § 2 uchyla się pkt 5,</w:t>
      </w:r>
    </w:p>
    <w:p w14:paraId="06E30361" w14:textId="3D262CD4" w:rsidR="00931F37" w:rsidRPr="00506857" w:rsidRDefault="00931F37" w:rsidP="00931F37">
      <w:pPr>
        <w:pStyle w:val="LITlitera"/>
      </w:pPr>
      <w:r w:rsidRPr="00506857">
        <w:t>c)</w:t>
      </w:r>
      <w:r>
        <w:tab/>
      </w:r>
      <w:r w:rsidRPr="00506857">
        <w:t>uchyla się § 4;</w:t>
      </w:r>
    </w:p>
    <w:p w14:paraId="4E054CBF" w14:textId="77777777" w:rsidR="00931F37" w:rsidRPr="00506857" w:rsidRDefault="00931F37" w:rsidP="00931F37">
      <w:pPr>
        <w:pStyle w:val="PKTpunkt"/>
      </w:pPr>
      <w:r w:rsidRPr="00506857">
        <w:t>33)</w:t>
      </w:r>
      <w:r w:rsidRPr="00506857">
        <w:tab/>
        <w:t>art. 205</w:t>
      </w:r>
      <w:r w:rsidRPr="003379E2">
        <w:rPr>
          <w:rStyle w:val="IGindeksgrny"/>
        </w:rPr>
        <w:t>10</w:t>
      </w:r>
      <w:r w:rsidRPr="00506857">
        <w:t xml:space="preserve"> i art. 205</w:t>
      </w:r>
      <w:r w:rsidRPr="003379E2">
        <w:rPr>
          <w:rStyle w:val="IGindeksgrny"/>
        </w:rPr>
        <w:t>11</w:t>
      </w:r>
      <w:r w:rsidRPr="00506857">
        <w:t xml:space="preserve"> otrzymują brzmienie:</w:t>
      </w:r>
    </w:p>
    <w:p w14:paraId="3C5E112E" w14:textId="77777777" w:rsidR="00931F37" w:rsidRPr="00506857" w:rsidRDefault="00931F37" w:rsidP="00931F37">
      <w:pPr>
        <w:pStyle w:val="ZARTzmartartykuempunktem"/>
      </w:pPr>
      <w:r w:rsidRPr="00506857">
        <w:t>„Art. 205</w:t>
      </w:r>
      <w:r w:rsidRPr="003379E2">
        <w:rPr>
          <w:rStyle w:val="IGindeksgrny"/>
        </w:rPr>
        <w:t>10</w:t>
      </w:r>
      <w:r w:rsidRPr="00506857">
        <w:t>. § 1. Projekt planu rozprawy podpisany przez obecne strony sąd zatwierdza postanowieniem. Projekt planu rozprawy stanowi załącznik do protokołu posiedzenia przygotowawczego. Odmowę lub niemożność złożenia przez stronę podpisu na projekcie planu rozprawy odnotowuje się w protokole.</w:t>
      </w:r>
    </w:p>
    <w:p w14:paraId="7FC5EAB9" w14:textId="23F476B5" w:rsidR="00931F37" w:rsidRPr="00506857" w:rsidRDefault="00931F37" w:rsidP="00A77E6E">
      <w:pPr>
        <w:pStyle w:val="ZUSTzmustartykuempunktem"/>
      </w:pPr>
      <w:r w:rsidRPr="00506857">
        <w:lastRenderedPageBreak/>
        <w:t xml:space="preserve">§ 2. Sąd odmawia zatwierdzenia projektu planu rozprawy, jeżeli uzna, że nie przyczyni się on do sprawnego rozpoznania sprawy lub wyjaśnienia wszystkich spornych okoliczności. </w:t>
      </w:r>
    </w:p>
    <w:p w14:paraId="66CAB351" w14:textId="77777777" w:rsidR="00931F37" w:rsidRPr="00506857" w:rsidRDefault="00931F37" w:rsidP="00A77E6E">
      <w:pPr>
        <w:pStyle w:val="ZUSTzmustartykuempunktem"/>
      </w:pPr>
      <w:r w:rsidRPr="00506857">
        <w:t>§ 3. W razie sporu co do poszczególnych zagadnień objętych planem rozprawy, odmowy lub niemożności złożenia przez stronę podpisu na projekcie planu rozprawy lub w razie braku podstaw do zatwierdzenia projektu planu rozprawy sąd postanowieniem sporządza plan rozprawy przez spisanie odrębnej sentencji.</w:t>
      </w:r>
    </w:p>
    <w:p w14:paraId="094E0ADD" w14:textId="77777777" w:rsidR="00931F37" w:rsidRPr="00506857" w:rsidRDefault="00931F37" w:rsidP="00A77E6E">
      <w:pPr>
        <w:pStyle w:val="ZUSTzmustartykuempunktem"/>
      </w:pPr>
      <w:r w:rsidRPr="00506857">
        <w:t xml:space="preserve">§ 4. Na postanowienie sądu w przedmiocie zatwierdzenia projektu planu rozprawy lub sporządzenia planu rozprawy zażalenie nie przysługuje. </w:t>
      </w:r>
    </w:p>
    <w:p w14:paraId="12036AFF" w14:textId="77777777" w:rsidR="00931F37" w:rsidRPr="00506857" w:rsidRDefault="00931F37" w:rsidP="00A77E6E">
      <w:pPr>
        <w:pStyle w:val="ZUSTzmustartykuempunktem"/>
      </w:pPr>
      <w:r w:rsidRPr="00506857">
        <w:t>§ 5. Plan rozprawy z urzędu doręcza się stronom. Jeżeli plan rozprawy zawiera zobowiązanie adresowane do strony, w szczególności do osobistego stawiennictwa lub przedstawienia dokumentu, doręcza się go bezpośrednio stronie, nawet jeżeli ustanowiła pełnomocnika, z wyjątkiem strony, o której mowa w art. 1135</w:t>
      </w:r>
      <w:r w:rsidRPr="003379E2">
        <w:rPr>
          <w:rStyle w:val="IGindeksgrny"/>
        </w:rPr>
        <w:t xml:space="preserve">5 </w:t>
      </w:r>
      <w:r w:rsidRPr="00506857">
        <w:t xml:space="preserve">§ 1. </w:t>
      </w:r>
    </w:p>
    <w:p w14:paraId="282C80A5" w14:textId="579BD906" w:rsidR="00931F37" w:rsidRPr="00506857" w:rsidRDefault="00931F37" w:rsidP="00A77E6E">
      <w:pPr>
        <w:pStyle w:val="ZUSTzmustartykuempunktem"/>
      </w:pPr>
      <w:r w:rsidRPr="00506857">
        <w:t xml:space="preserve">§ 6. Doręczenie planu rozprawy zastępuje zawiadomienie strony o terminach objętych nim posiedzeń i innych czynności, a także zastępuje wezwanie strony do wykonania wskazanych w nim obowiązków, o czym należy stronę pouczyć. </w:t>
      </w:r>
    </w:p>
    <w:p w14:paraId="4E5002C5" w14:textId="77777777" w:rsidR="00931F37" w:rsidRPr="00506857" w:rsidRDefault="00931F37" w:rsidP="00931F37">
      <w:pPr>
        <w:pStyle w:val="ZARTzmartartykuempunktem"/>
      </w:pPr>
      <w:r w:rsidRPr="00506857">
        <w:t>Art. 205</w:t>
      </w:r>
      <w:r w:rsidRPr="003379E2">
        <w:rPr>
          <w:rStyle w:val="IGindeksgrny"/>
        </w:rPr>
        <w:t>11</w:t>
      </w:r>
      <w:r w:rsidRPr="00506857">
        <w:t>. § 1. Plan rozprawy wiąże sąd w zakresie zawartych w nim rozstrzygnięć, o których mowa w art. 205</w:t>
      </w:r>
      <w:r w:rsidRPr="003379E2">
        <w:rPr>
          <w:rStyle w:val="IGindeksgrny"/>
        </w:rPr>
        <w:t xml:space="preserve">9 </w:t>
      </w:r>
      <w:r w:rsidRPr="00506857">
        <w:t>§ 1. Zmiany planu rozprawy w tym zakresie sąd może dokonać w drodze postanowienia. Zmiana terminów rozprawy następuje w drodze zarządzenia przewodniczącego.</w:t>
      </w:r>
    </w:p>
    <w:p w14:paraId="6E872EAF" w14:textId="77777777" w:rsidR="00931F37" w:rsidRPr="00506857" w:rsidRDefault="00931F37" w:rsidP="00A77E6E">
      <w:pPr>
        <w:pStyle w:val="ZUSTzmustartykuempunktem"/>
      </w:pPr>
      <w:r w:rsidRPr="00506857">
        <w:t>§ 2. W razie potrzeby rozstrzygnięcia o dowodach nieobjętych planem rozprawy sąd wydaje odrębne postanowienie dowodowe.</w:t>
      </w:r>
    </w:p>
    <w:p w14:paraId="5316D7B9" w14:textId="77777777" w:rsidR="00931F37" w:rsidRPr="00506857" w:rsidRDefault="00931F37" w:rsidP="00A77E6E">
      <w:pPr>
        <w:pStyle w:val="ZUSTzmustartykuempunktem"/>
      </w:pPr>
      <w:r w:rsidRPr="00506857">
        <w:t>§ 3. W razie istotnej potrzeby można sporządzić nowy plan rozprawy. Czynności dokonane na podstawie poprzedniego planu rozprawy zachowują moc, chyba że sąd postanowi inaczej. Na zgodny wniosek stron sąd wyznacza kolejne posiedzenie przygotowawcze.</w:t>
      </w:r>
    </w:p>
    <w:p w14:paraId="2E5EC0A1" w14:textId="173C82B6" w:rsidR="00931F37" w:rsidRPr="00506857" w:rsidRDefault="00931F37" w:rsidP="00A77E6E">
      <w:pPr>
        <w:pStyle w:val="ZUSTzmustartykuempunktem"/>
      </w:pPr>
      <w:r w:rsidRPr="00506857">
        <w:t>§ 4. Zmiana planu rozprawy lub wyznaczenie kolejnego posiedzenia przygotowawczego nie powoduje otwarcia terminu do zgłaszania nowych twierdzeń i</w:t>
      </w:r>
      <w:r w:rsidR="00833D92">
        <w:t> </w:t>
      </w:r>
      <w:r w:rsidRPr="00506857">
        <w:t>dowodów, chyba że przewodniczący zarządzi inaczej.”;</w:t>
      </w:r>
    </w:p>
    <w:p w14:paraId="0410B3F6" w14:textId="77777777" w:rsidR="00931F37" w:rsidRPr="00506857" w:rsidRDefault="00931F37" w:rsidP="00931F37">
      <w:pPr>
        <w:pStyle w:val="PKTpunkt"/>
      </w:pPr>
      <w:r w:rsidRPr="00506857">
        <w:t>34)</w:t>
      </w:r>
      <w:r w:rsidRPr="00506857">
        <w:tab/>
        <w:t>w art. 205</w:t>
      </w:r>
      <w:r w:rsidRPr="003379E2">
        <w:rPr>
          <w:rStyle w:val="IGindeksgrny"/>
        </w:rPr>
        <w:t>12</w:t>
      </w:r>
      <w:r w:rsidRPr="00506857">
        <w:t xml:space="preserve"> § 1 otrzymuje brzmienie:</w:t>
      </w:r>
    </w:p>
    <w:p w14:paraId="0FD4A52F" w14:textId="3E8DBF7B" w:rsidR="00931F37" w:rsidRPr="00506857" w:rsidRDefault="00931F37" w:rsidP="00931F37">
      <w:pPr>
        <w:pStyle w:val="ZUSTzmustartykuempunktem"/>
      </w:pPr>
      <w:r w:rsidRPr="00506857">
        <w:t>„§ 1. Jeżeli wyznaczono posiedzenie przygotowawcze, strona może przytaczać twierdzenia i dowody na uzasadnienie swoich wniosków lub dla odparcia wniosków i</w:t>
      </w:r>
      <w:r w:rsidR="00833D92">
        <w:t> </w:t>
      </w:r>
      <w:r w:rsidRPr="00506857">
        <w:t xml:space="preserve">twierdzeń strony przeciwnej do chwili zatwierdzenia projektu planu rozprawy lub </w:t>
      </w:r>
      <w:r w:rsidRPr="00506857">
        <w:lastRenderedPageBreak/>
        <w:t>sporządzenia planu rozprawy. Twierdzenia i dowody zgłoszone po zatwierdzeniu projektu planu rozprawy lub sporządzeniu planu rozprawy podlegają pominięciu, chyba że strona uprawdopodobni, że ich powołanie nie było możliwe albo potrzeba ich powołania wynikła później.”;</w:t>
      </w:r>
    </w:p>
    <w:p w14:paraId="6BD1B41E" w14:textId="77777777" w:rsidR="00931F37" w:rsidRPr="00506857" w:rsidRDefault="00931F37" w:rsidP="00931F37">
      <w:pPr>
        <w:pStyle w:val="PKTpunkt"/>
      </w:pPr>
      <w:r w:rsidRPr="00506857">
        <w:t>35)</w:t>
      </w:r>
      <w:r w:rsidRPr="00506857">
        <w:tab/>
        <w:t>w art. 224 dodaje się § 3 w brzmieniu:</w:t>
      </w:r>
    </w:p>
    <w:p w14:paraId="66F7DE01" w14:textId="2F4A94B9" w:rsidR="00931F37" w:rsidRPr="00506857" w:rsidRDefault="00931F37" w:rsidP="00931F37">
      <w:pPr>
        <w:pStyle w:val="ZUSTzmustartykuempunktem"/>
      </w:pPr>
      <w:r w:rsidRPr="00506857">
        <w:t>„§ 3. Jeżeli przyczyni się to do sprawniejszego rozpoznania sprawy, a wyznaczanie kolejnych posiedzeń jest zbędne, sąd może zamknąć rozprawę na posiedzeniu niejawnym. Strony należy uprzedzić o możliwości zamknięcia rozprawy i umożliwić im zabranie głosu w piśmie procesowym, w terminie nie krótszym niż 7 dni. Sąd zamyka rozprawę w</w:t>
      </w:r>
      <w:r w:rsidR="00833D92">
        <w:t> </w:t>
      </w:r>
      <w:r w:rsidRPr="00506857">
        <w:t>terminie miesiąca od dnia, w którym upłynął termin do zabrania głosu przez strony. Postanowienie może być wydane jedynie przez sędziów, przed którymi odbyło się ostatnie posiedzenie jawne poprzedzające bezpośrednio zamknięcie rozprawy.”;</w:t>
      </w:r>
    </w:p>
    <w:p w14:paraId="4E0CB6FC" w14:textId="77777777" w:rsidR="00931F37" w:rsidRPr="00506857" w:rsidRDefault="00931F37" w:rsidP="00931F37">
      <w:pPr>
        <w:pStyle w:val="PKTpunkt"/>
      </w:pPr>
      <w:r w:rsidRPr="00506857">
        <w:t>36)</w:t>
      </w:r>
      <w:r w:rsidRPr="00506857">
        <w:tab/>
        <w:t>art. 226</w:t>
      </w:r>
      <w:r w:rsidRPr="003379E2">
        <w:rPr>
          <w:rStyle w:val="IGindeksgrny"/>
        </w:rPr>
        <w:t>1</w:t>
      </w:r>
      <w:r w:rsidRPr="00506857">
        <w:t xml:space="preserve"> otrzymuje brzmienie:</w:t>
      </w:r>
    </w:p>
    <w:p w14:paraId="58D4CD98" w14:textId="77777777" w:rsidR="00931F37" w:rsidRPr="00506857" w:rsidRDefault="00931F37" w:rsidP="00931F37">
      <w:pPr>
        <w:pStyle w:val="ZARTzmartartykuempunktem"/>
      </w:pPr>
      <w:r w:rsidRPr="00506857">
        <w:t>„Art. 226</w:t>
      </w:r>
      <w:r w:rsidRPr="003379E2">
        <w:rPr>
          <w:rStyle w:val="IGindeksgrny"/>
        </w:rPr>
        <w:t>1</w:t>
      </w:r>
      <w:r w:rsidRPr="00506857">
        <w:t>. Ilekroć ustawa przewiduje wysłuchanie stron lub innych osób, stosownie do okoliczności może się to odbyć przez:</w:t>
      </w:r>
    </w:p>
    <w:p w14:paraId="76E01735" w14:textId="77777777" w:rsidR="00931F37" w:rsidRPr="00506857" w:rsidRDefault="00931F37" w:rsidP="009B1D8E">
      <w:pPr>
        <w:pStyle w:val="ZPKTzmpktartykuempunktem"/>
      </w:pPr>
      <w:r w:rsidRPr="00506857">
        <w:t>1)</w:t>
      </w:r>
      <w:r w:rsidRPr="00506857">
        <w:tab/>
        <w:t>wezwanie stron do złożenia odpowiednich oświadczeń na posiedzeniu albo</w:t>
      </w:r>
    </w:p>
    <w:p w14:paraId="0DE7480A" w14:textId="3247A97C" w:rsidR="00931F37" w:rsidRPr="00506857" w:rsidRDefault="00931F37" w:rsidP="009B1D8E">
      <w:pPr>
        <w:pStyle w:val="ZPKTzmpktartykuempunktem"/>
      </w:pPr>
      <w:r w:rsidRPr="00506857">
        <w:t>2)</w:t>
      </w:r>
      <w:r w:rsidRPr="00506857">
        <w:tab/>
        <w:t>wyznaczenie terminu do zajęcia stanowiska:</w:t>
      </w:r>
    </w:p>
    <w:p w14:paraId="7CC35DCD" w14:textId="77777777" w:rsidR="00931F37" w:rsidRPr="00506857" w:rsidRDefault="00931F37" w:rsidP="00931F37">
      <w:pPr>
        <w:pStyle w:val="ZLITwPKTzmlitwpktartykuempunktem"/>
      </w:pPr>
      <w:r w:rsidRPr="00506857">
        <w:t>a)</w:t>
      </w:r>
      <w:r w:rsidRPr="00506857">
        <w:tab/>
        <w:t xml:space="preserve">w piśmie procesowym lub </w:t>
      </w:r>
    </w:p>
    <w:p w14:paraId="6DF28E2F" w14:textId="77777777" w:rsidR="00931F37" w:rsidRPr="00506857" w:rsidRDefault="00931F37" w:rsidP="00931F37">
      <w:pPr>
        <w:pStyle w:val="ZLITwPKTzmlitwpktartykuempunktem"/>
      </w:pPr>
      <w:r w:rsidRPr="00506857">
        <w:t>b)</w:t>
      </w:r>
      <w:r w:rsidRPr="00506857">
        <w:tab/>
        <w:t>za pomocą środków porozumiewania się na odległość, o ile dają one pewność co do osoby składającej oświadczenie.”;</w:t>
      </w:r>
    </w:p>
    <w:p w14:paraId="0D45A613" w14:textId="77777777" w:rsidR="00931F37" w:rsidRPr="00506857" w:rsidRDefault="00931F37" w:rsidP="00931F37">
      <w:pPr>
        <w:pStyle w:val="PKTpunkt"/>
      </w:pPr>
      <w:r w:rsidRPr="00506857">
        <w:t>37)</w:t>
      </w:r>
      <w:r w:rsidRPr="00506857">
        <w:tab/>
        <w:t>w art. 278 dodaje się § 4 w brzmieniu:</w:t>
      </w:r>
    </w:p>
    <w:p w14:paraId="4400EA43" w14:textId="77777777" w:rsidR="00931F37" w:rsidRPr="00506857" w:rsidRDefault="00931F37" w:rsidP="00931F37">
      <w:pPr>
        <w:pStyle w:val="ZUSTzmustartykuempunktem"/>
      </w:pPr>
      <w:r w:rsidRPr="00506857">
        <w:t>„§ 4. Jeżeli sąd nie wyznaczył osoby biegłego, wskazuje go przewodniczący.”;</w:t>
      </w:r>
    </w:p>
    <w:p w14:paraId="7227F17E" w14:textId="77777777" w:rsidR="00931F37" w:rsidRPr="00506857" w:rsidRDefault="00931F37" w:rsidP="00931F37">
      <w:pPr>
        <w:pStyle w:val="PKTpunkt"/>
      </w:pPr>
      <w:r w:rsidRPr="00506857">
        <w:t>38)</w:t>
      </w:r>
      <w:r w:rsidRPr="00506857">
        <w:tab/>
        <w:t>w art. 280 dotychczasową treść oznacza się jako § 1 i dodaje się § 2 w brzmieniu:</w:t>
      </w:r>
    </w:p>
    <w:p w14:paraId="016850DC" w14:textId="77777777" w:rsidR="00931F37" w:rsidRPr="00506857" w:rsidRDefault="00931F37" w:rsidP="00931F37">
      <w:pPr>
        <w:pStyle w:val="ZUSTzmustartykuempunktem"/>
      </w:pPr>
      <w:r w:rsidRPr="00506857">
        <w:t>„§ 2. W uzasadnionych przypadkach, w szczególności jeżeli jest to niezbędne do ustalenia wysokości kosztów opinii lub terminu jej sporządzenia albo pozwoli to na usprawnienie postępowania, przewodniczący może umożliwić wskazanej osobie, jeszcze przed wyznaczeniem jej na biegłego, zapoznanie się w niezbędnym zakresie z aktami sprawy.”;</w:t>
      </w:r>
    </w:p>
    <w:p w14:paraId="19F2B28F" w14:textId="77777777" w:rsidR="00931F37" w:rsidRPr="00506857" w:rsidRDefault="00931F37" w:rsidP="00931F37">
      <w:pPr>
        <w:pStyle w:val="PKTpunkt"/>
      </w:pPr>
      <w:r w:rsidRPr="00506857">
        <w:t>39)</w:t>
      </w:r>
      <w:r w:rsidRPr="00506857">
        <w:tab/>
        <w:t>w art. 288 § 3 otrzymuje brzmienie:</w:t>
      </w:r>
    </w:p>
    <w:p w14:paraId="0EB8D8FE" w14:textId="77777777" w:rsidR="00931F37" w:rsidRPr="00506857" w:rsidRDefault="00931F37" w:rsidP="00931F37">
      <w:pPr>
        <w:pStyle w:val="ZUSTzmustartykuempunktem"/>
      </w:pPr>
      <w:r w:rsidRPr="00506857">
        <w:t>„§ 3. Sąd może zarządzić, że przyznanie wynagrodzenia i zwrot wydatków nastąpią po uzupełnieniu lub wyjaśnieniu opinii, jeżeli uzna, że jest ona niezrozumiała, zawiera sprzeczności lub istotne braki. Na postanowienie sądu zażalenie nie przysługuje.”;</w:t>
      </w:r>
    </w:p>
    <w:p w14:paraId="64693A5C" w14:textId="77777777" w:rsidR="00931F37" w:rsidRPr="00506857" w:rsidRDefault="00931F37" w:rsidP="00931F37">
      <w:pPr>
        <w:pStyle w:val="PKTpunkt"/>
      </w:pPr>
      <w:r w:rsidRPr="00506857">
        <w:t>40)</w:t>
      </w:r>
      <w:r w:rsidRPr="00506857">
        <w:tab/>
        <w:t>po art. 326 dodaje się art. 326</w:t>
      </w:r>
      <w:r w:rsidRPr="003379E2">
        <w:rPr>
          <w:rStyle w:val="IGindeksgrny"/>
        </w:rPr>
        <w:t xml:space="preserve">1 </w:t>
      </w:r>
      <w:r w:rsidRPr="00506857">
        <w:t>w brzmieniu:</w:t>
      </w:r>
    </w:p>
    <w:p w14:paraId="33F0D8D1" w14:textId="77777777" w:rsidR="00931F37" w:rsidRPr="00506857" w:rsidRDefault="00931F37" w:rsidP="00931F37">
      <w:pPr>
        <w:pStyle w:val="ZARTzmartartykuempunktem"/>
      </w:pPr>
      <w:r w:rsidRPr="00506857">
        <w:lastRenderedPageBreak/>
        <w:t>„Art. 326</w:t>
      </w:r>
      <w:r w:rsidRPr="003379E2">
        <w:rPr>
          <w:rStyle w:val="IGindeksgrny"/>
        </w:rPr>
        <w:t>1</w:t>
      </w:r>
      <w:r w:rsidRPr="00506857">
        <w:t xml:space="preserve">. Jeżeli do zamknięcia rozprawy doszło na posiedzeniu niejawnym, sąd wydaje wyrok na tym samym posiedzeniu.”; </w:t>
      </w:r>
    </w:p>
    <w:p w14:paraId="39BA8F9C" w14:textId="77777777" w:rsidR="00931F37" w:rsidRPr="00506857" w:rsidRDefault="00931F37" w:rsidP="00931F37">
      <w:pPr>
        <w:pStyle w:val="PKTpunkt"/>
      </w:pPr>
      <w:r w:rsidRPr="00506857">
        <w:t>41)</w:t>
      </w:r>
      <w:r w:rsidRPr="00506857">
        <w:tab/>
        <w:t xml:space="preserve">w art. 333 § 2 otrzymuje brzmienie: </w:t>
      </w:r>
    </w:p>
    <w:p w14:paraId="45242AAA" w14:textId="77777777" w:rsidR="00931F37" w:rsidRPr="00506857" w:rsidRDefault="00931F37" w:rsidP="00931F37">
      <w:pPr>
        <w:pStyle w:val="ZUSTzmustartykuempunktem"/>
      </w:pPr>
      <w:r w:rsidRPr="00506857">
        <w:t>„§ 2. Sąd może nadać wyrokowi przy jego wydaniu rygor natychmiastowej wykonalności, jeżeli zasądza należność z weksla, czeku, dokumentu urzędowego lub dokumentu prywatnego, którego prawdziwość nie została zaprzeczona, oraz jeżeli uwzględnia powództwo o naruszenie posiadania.”;</w:t>
      </w:r>
    </w:p>
    <w:p w14:paraId="1785912E" w14:textId="77777777" w:rsidR="00931F37" w:rsidRPr="00506857" w:rsidRDefault="00931F37" w:rsidP="00931F37">
      <w:pPr>
        <w:pStyle w:val="PKTpunkt"/>
      </w:pPr>
      <w:r w:rsidRPr="00506857">
        <w:t>42)</w:t>
      </w:r>
      <w:r w:rsidRPr="00506857">
        <w:tab/>
        <w:t>w art. 357:</w:t>
      </w:r>
    </w:p>
    <w:p w14:paraId="7A1F47E2" w14:textId="4B0DCBF9" w:rsidR="00931F37" w:rsidRPr="00506857" w:rsidRDefault="00931F37" w:rsidP="00931F37">
      <w:pPr>
        <w:pStyle w:val="LITlitera"/>
      </w:pPr>
      <w:r w:rsidRPr="00506857">
        <w:t>a)</w:t>
      </w:r>
      <w:r w:rsidRPr="00506857">
        <w:tab/>
        <w:t>po § 2</w:t>
      </w:r>
      <w:r w:rsidRPr="003379E2">
        <w:rPr>
          <w:rStyle w:val="IGindeksgrny"/>
        </w:rPr>
        <w:t>1</w:t>
      </w:r>
      <w:r w:rsidRPr="00506857">
        <w:t xml:space="preserve"> dodaje się </w:t>
      </w:r>
      <w:r>
        <w:t>§ 2</w:t>
      </w:r>
      <w:r w:rsidRPr="003379E2">
        <w:rPr>
          <w:rStyle w:val="IGindeksgrny"/>
        </w:rPr>
        <w:t>2</w:t>
      </w:r>
      <w:r w:rsidR="00963E66">
        <w:t>–</w:t>
      </w:r>
      <w:r w:rsidRPr="00506857">
        <w:t>2</w:t>
      </w:r>
      <w:r w:rsidRPr="003379E2">
        <w:rPr>
          <w:rStyle w:val="IGindeksgrny"/>
        </w:rPr>
        <w:t xml:space="preserve">4 </w:t>
      </w:r>
      <w:r w:rsidRPr="00506857">
        <w:t>w brzmieniu:</w:t>
      </w:r>
    </w:p>
    <w:p w14:paraId="1D158F75" w14:textId="2BA19E2B" w:rsidR="00931F37" w:rsidRDefault="00931F37" w:rsidP="00931F37">
      <w:pPr>
        <w:pStyle w:val="ZLITUSTzmustliter"/>
      </w:pPr>
      <w:r w:rsidRPr="00506857">
        <w:t>„§</w:t>
      </w:r>
      <w:r>
        <w:t xml:space="preserve"> </w:t>
      </w:r>
      <w:r w:rsidRPr="007F7348">
        <w:t>2</w:t>
      </w:r>
      <w:r w:rsidRPr="003379E2">
        <w:rPr>
          <w:rStyle w:val="IGindeksgrny"/>
        </w:rPr>
        <w:t>2</w:t>
      </w:r>
      <w:r w:rsidRPr="007F7348">
        <w:t>. Ilekroć przepis szczególny nakazuje sądowi uzasadnić z urzędu postanowienie wydane na posiedzeniu niejawnym, postanowienie to doręcza się z</w:t>
      </w:r>
      <w:r w:rsidR="00833D92">
        <w:t> </w:t>
      </w:r>
      <w:r w:rsidRPr="007F7348">
        <w:t>urzędu z uzasadnieniem.</w:t>
      </w:r>
    </w:p>
    <w:p w14:paraId="5F2D33C6" w14:textId="5F96968C" w:rsidR="00931F37" w:rsidRDefault="00931F37" w:rsidP="00931F37">
      <w:pPr>
        <w:pStyle w:val="ZLITUSTzmustliter"/>
      </w:pPr>
      <w:r w:rsidRPr="00E6306B">
        <w:t>§ 2</w:t>
      </w:r>
      <w:r w:rsidRPr="003379E2">
        <w:rPr>
          <w:rStyle w:val="IGindeksgrny"/>
        </w:rPr>
        <w:t>3</w:t>
      </w:r>
      <w:r w:rsidRPr="00E6306B">
        <w:t xml:space="preserve">. Podlegające zaskarżeniu postanowienie wydane na posiedzeniu niejawnym sąd może </w:t>
      </w:r>
      <w:r w:rsidRPr="007F7348">
        <w:t>z urzędu uzasadnić</w:t>
      </w:r>
      <w:r w:rsidRPr="00E6306B">
        <w:t xml:space="preserve">, jeżeli pozwoli to na usprawnienie postępowania lub jeżeli postanowienie dotyczy przyznania zwrotu kosztów osobie niebędącej stroną. W takim przypadku postanowienie z uzasadnieniem doręcza się wszystkim stronom </w:t>
      </w:r>
      <w:r>
        <w:t>lub</w:t>
      </w:r>
      <w:r w:rsidRPr="00E6306B">
        <w:t xml:space="preserve"> osobom</w:t>
      </w:r>
      <w:r>
        <w:t>, których to postanowienie dotyczy</w:t>
      </w:r>
      <w:r w:rsidRPr="00506857">
        <w:t>.</w:t>
      </w:r>
    </w:p>
    <w:p w14:paraId="64281C94" w14:textId="77777777" w:rsidR="00931F37" w:rsidRPr="00E6306B" w:rsidRDefault="00931F37" w:rsidP="00931F37">
      <w:pPr>
        <w:pStyle w:val="ZLITUSTzmustliter"/>
      </w:pPr>
      <w:r w:rsidRPr="007F7348">
        <w:t>§ 2</w:t>
      </w:r>
      <w:r w:rsidRPr="003379E2">
        <w:rPr>
          <w:rStyle w:val="IGindeksgrny"/>
        </w:rPr>
        <w:t>4</w:t>
      </w:r>
      <w:r w:rsidRPr="007F7348">
        <w:t>. Doręczenie przez sąd z urzędu odpisu postanowienia wydanego na posiedzeniu niejawnym z uzasadnieniem zwalnia stronę od obowiązku zgłoszenia wniosku o doręczenie postanowienia z uzasadnieniem</w:t>
      </w:r>
      <w:r w:rsidRPr="00203835">
        <w:t>.</w:t>
      </w:r>
      <w:r w:rsidRPr="00E6306B">
        <w:t>”,</w:t>
      </w:r>
    </w:p>
    <w:p w14:paraId="71DD37F3" w14:textId="77777777" w:rsidR="00931F37" w:rsidRPr="00506857" w:rsidRDefault="00931F37" w:rsidP="00931F37">
      <w:pPr>
        <w:pStyle w:val="LITlitera"/>
      </w:pPr>
      <w:r w:rsidRPr="00506857">
        <w:t>b)</w:t>
      </w:r>
      <w:r w:rsidRPr="00506857">
        <w:tab/>
        <w:t xml:space="preserve">§ 3 otrzymuje brzmienie: </w:t>
      </w:r>
    </w:p>
    <w:p w14:paraId="4EB84B7B" w14:textId="2EBDC77B" w:rsidR="00931F37" w:rsidRPr="00506857" w:rsidRDefault="00931F37" w:rsidP="00931F37">
      <w:pPr>
        <w:pStyle w:val="ZLITUSTzmustliter"/>
      </w:pPr>
      <w:r w:rsidRPr="00506857">
        <w:t xml:space="preserve">„§ 3. </w:t>
      </w:r>
      <w:r w:rsidRPr="00E6306B">
        <w:t>O ile przepis szczególny nie nakazuje doręczyć z urzędu postanowienia z</w:t>
      </w:r>
      <w:r w:rsidR="00833D92">
        <w:t> </w:t>
      </w:r>
      <w:r w:rsidRPr="00E6306B">
        <w:t xml:space="preserve">uzasadnieniem, uzasadnienie sporządza się w terminie tygodnia od dnia wpływu do właściwego sądu wniosku o doręczenie postanowienia z uzasadnieniem, a jeżeli wniosek był dotknięty brakami </w:t>
      </w:r>
      <w:r>
        <w:t>–</w:t>
      </w:r>
      <w:r w:rsidRPr="00E6306B">
        <w:t xml:space="preserve"> od dnia usunięcia tych braków.</w:t>
      </w:r>
      <w:r w:rsidRPr="00506857">
        <w:t>”,</w:t>
      </w:r>
    </w:p>
    <w:p w14:paraId="0F347E3C" w14:textId="77777777" w:rsidR="00931F37" w:rsidRPr="00506857" w:rsidRDefault="00931F37" w:rsidP="00931F37">
      <w:pPr>
        <w:pStyle w:val="LITlitera"/>
      </w:pPr>
      <w:r w:rsidRPr="00506857">
        <w:t>c)</w:t>
      </w:r>
      <w:r w:rsidRPr="00506857">
        <w:tab/>
      </w:r>
      <w:r>
        <w:t xml:space="preserve">w </w:t>
      </w:r>
      <w:r w:rsidRPr="00506857">
        <w:t>§ 5</w:t>
      </w:r>
      <w:r>
        <w:t xml:space="preserve"> dodaje się zdanie drugie w brzmieniu</w:t>
      </w:r>
      <w:r w:rsidRPr="00506857">
        <w:t>:</w:t>
      </w:r>
    </w:p>
    <w:p w14:paraId="6BDB8163" w14:textId="77777777" w:rsidR="00931F37" w:rsidRPr="00506857" w:rsidRDefault="00931F37" w:rsidP="00931F37">
      <w:pPr>
        <w:pStyle w:val="ZLITFRAGzmlitfragmentunpzdanialiter"/>
      </w:pPr>
      <w:r w:rsidRPr="00506857">
        <w:t>„</w:t>
      </w:r>
      <w:r>
        <w:t>Wskazanie zasadniczych motywów rozstrzygnięcia następuje w sposób odróżniający je od uzasadnienia postanowienia</w:t>
      </w:r>
      <w:r w:rsidRPr="00506857">
        <w:t>.”;</w:t>
      </w:r>
    </w:p>
    <w:p w14:paraId="5EFF98A4" w14:textId="77777777" w:rsidR="00931F37" w:rsidRPr="00506857" w:rsidRDefault="00931F37" w:rsidP="00931F37">
      <w:pPr>
        <w:pStyle w:val="PKTpunkt"/>
      </w:pPr>
      <w:r w:rsidRPr="00506857">
        <w:t>43)</w:t>
      </w:r>
      <w:r w:rsidRPr="00506857">
        <w:tab/>
        <w:t>w art. 367 w § 3 zdanie drugie otrzymuje brzmienie:</w:t>
      </w:r>
    </w:p>
    <w:p w14:paraId="0E8FB827" w14:textId="77777777" w:rsidR="00931F37" w:rsidRPr="00506857" w:rsidRDefault="00931F37" w:rsidP="00931F37">
      <w:pPr>
        <w:pStyle w:val="ZFRAGzmfragmentunpzdaniaartykuempunktem"/>
      </w:pPr>
      <w:r w:rsidRPr="00506857">
        <w:t>„Na posiedzeniu niejawnym sąd orzeka w składzie jednego sędziego, z wyjątkiem wydania postanowienia, o którym mowa w art. 224 § 3, lub wyroku.”;</w:t>
      </w:r>
    </w:p>
    <w:p w14:paraId="3A986B36" w14:textId="77777777" w:rsidR="00931F37" w:rsidRPr="00506857" w:rsidRDefault="00931F37" w:rsidP="00931F37">
      <w:pPr>
        <w:pStyle w:val="PKTpunkt"/>
      </w:pPr>
      <w:r w:rsidRPr="00506857">
        <w:t>44)</w:t>
      </w:r>
      <w:r w:rsidRPr="00506857">
        <w:tab/>
        <w:t xml:space="preserve">w art. 369 w § 3 zdanie pierwsze otrzymuje brzmienie: </w:t>
      </w:r>
    </w:p>
    <w:p w14:paraId="0455D58E" w14:textId="77777777" w:rsidR="00931F37" w:rsidRPr="00506857" w:rsidRDefault="00931F37" w:rsidP="00931F37">
      <w:pPr>
        <w:pStyle w:val="ZFRAGzmfragmentunpzdaniaartykuempunktem"/>
      </w:pPr>
      <w:r w:rsidRPr="00506857">
        <w:lastRenderedPageBreak/>
        <w:t>„Termin, o którym mowa w § 1 i 1</w:t>
      </w:r>
      <w:r w:rsidRPr="003379E2">
        <w:rPr>
          <w:rStyle w:val="IGindeksgrny"/>
        </w:rPr>
        <w:t>1</w:t>
      </w:r>
      <w:r w:rsidRPr="00506857">
        <w:t>, uważa się za zachowany także wtedy, gdy przed jego upływem strona wniosła apelację do sądu drugiej instancji.”;</w:t>
      </w:r>
    </w:p>
    <w:p w14:paraId="6BEE6161" w14:textId="77777777" w:rsidR="00931F37" w:rsidRDefault="00931F37" w:rsidP="00931F37">
      <w:pPr>
        <w:pStyle w:val="PKTpunkt"/>
      </w:pPr>
      <w:r w:rsidRPr="00506857">
        <w:t>45)</w:t>
      </w:r>
      <w:r w:rsidRPr="00506857">
        <w:tab/>
      </w:r>
      <w:r>
        <w:t>w art. 387 w § 4 zdanie pierwsze otrzymuje brzmienie:</w:t>
      </w:r>
    </w:p>
    <w:p w14:paraId="331ABA4E" w14:textId="77777777" w:rsidR="00931F37" w:rsidRPr="00CE27DC" w:rsidRDefault="00931F37" w:rsidP="00931F37">
      <w:pPr>
        <w:pStyle w:val="ZFRAGzmfragmentunpzdaniaartykuempunktem"/>
      </w:pPr>
      <w:r>
        <w:t>„</w:t>
      </w:r>
      <w:r w:rsidRPr="00CE27DC">
        <w:t xml:space="preserve">Jeżeli nie sporządzono pisemnego uzasadnienia wyroku ani transkrypcji wygłoszonego uzasadnienia, a w sprawie została wniesiona skarga kasacyjna lub skarga o stwierdzenie niezgodności z prawem prawomocnego orzeczenia, sporządza się je w terminie dwóch tygodni od dnia wpływu skargi do sądu, a jeżeli skarga była dotknięta brakami </w:t>
      </w:r>
      <w:r>
        <w:t>–</w:t>
      </w:r>
      <w:r w:rsidRPr="00CE27DC">
        <w:t xml:space="preserve"> od dnia usunięcia tych braków.”</w:t>
      </w:r>
    </w:p>
    <w:p w14:paraId="236A03C0" w14:textId="77777777" w:rsidR="00931F37" w:rsidRPr="00506857" w:rsidRDefault="00931F37" w:rsidP="00931F37">
      <w:pPr>
        <w:pStyle w:val="PKTpunkt"/>
      </w:pPr>
      <w:r>
        <w:t>46)</w:t>
      </w:r>
      <w:r>
        <w:tab/>
      </w:r>
      <w:r w:rsidRPr="00506857">
        <w:t>w art. 394:</w:t>
      </w:r>
    </w:p>
    <w:p w14:paraId="351EA62E" w14:textId="77777777" w:rsidR="00931F37" w:rsidRPr="00506857" w:rsidRDefault="00931F37" w:rsidP="00931F37">
      <w:pPr>
        <w:pStyle w:val="LITlitera"/>
      </w:pPr>
      <w:r w:rsidRPr="00506857">
        <w:t>a)</w:t>
      </w:r>
      <w:r>
        <w:tab/>
      </w:r>
      <w:r w:rsidRPr="00506857">
        <w:t>w § 1 po pkt 5 dodaje się pkt 5</w:t>
      </w:r>
      <w:r w:rsidRPr="003379E2">
        <w:rPr>
          <w:rStyle w:val="IGindeksgrny"/>
        </w:rPr>
        <w:t>1</w:t>
      </w:r>
      <w:r w:rsidRPr="00506857">
        <w:t xml:space="preserve"> w brzmieniu:</w:t>
      </w:r>
    </w:p>
    <w:p w14:paraId="73DA0CD9" w14:textId="6B6A6A0C" w:rsidR="00931F37" w:rsidRPr="00506857" w:rsidRDefault="00931F37" w:rsidP="00931F37">
      <w:pPr>
        <w:pStyle w:val="ZLITPKTzmpktliter"/>
      </w:pPr>
      <w:r w:rsidRPr="00506857">
        <w:t>„5</w:t>
      </w:r>
      <w:r w:rsidRPr="003379E2">
        <w:rPr>
          <w:rStyle w:val="IGindeksgrny"/>
        </w:rPr>
        <w:t>1</w:t>
      </w:r>
      <w:r w:rsidRPr="00506857">
        <w:t>)</w:t>
      </w:r>
      <w:r w:rsidR="007A3C28">
        <w:tab/>
      </w:r>
      <w:r w:rsidRPr="00506857">
        <w:t>sprostowanie lub wykładnia orzeczenia albo ich odmowa;”,</w:t>
      </w:r>
    </w:p>
    <w:p w14:paraId="0F2BCE61" w14:textId="77777777" w:rsidR="00931F37" w:rsidRPr="00506857" w:rsidRDefault="00931F37" w:rsidP="00931F37">
      <w:pPr>
        <w:pStyle w:val="LITlitera"/>
      </w:pPr>
      <w:r w:rsidRPr="00506857">
        <w:t>b)</w:t>
      </w:r>
      <w:r>
        <w:tab/>
      </w:r>
      <w:r w:rsidRPr="00506857">
        <w:t>w § 2 zdanie pierwsze otrzymuje brzmienie:</w:t>
      </w:r>
    </w:p>
    <w:p w14:paraId="1E99284C" w14:textId="77777777" w:rsidR="00931F37" w:rsidRPr="00506857" w:rsidRDefault="00931F37" w:rsidP="009B1D8E">
      <w:pPr>
        <w:pStyle w:val="ZLITFRAGzmlitfragmentunpzdanialiter"/>
      </w:pPr>
      <w:r w:rsidRPr="00506857">
        <w:t>„Termin do wniesienia zażalenia wynosi tydzień od dnia doręczenia postanowienia z uzasadnieniem, także w przypadku gdy doręczenie to nastąpiło z urzędu.”,</w:t>
      </w:r>
    </w:p>
    <w:p w14:paraId="74ABA2E7" w14:textId="77777777" w:rsidR="00931F37" w:rsidRPr="00506857" w:rsidRDefault="00931F37" w:rsidP="00931F37">
      <w:pPr>
        <w:pStyle w:val="LITlitera"/>
      </w:pPr>
      <w:r w:rsidRPr="00506857">
        <w:t>c)</w:t>
      </w:r>
      <w:r w:rsidRPr="00506857">
        <w:tab/>
        <w:t>dodaje się § 4 w brzmieniu:</w:t>
      </w:r>
    </w:p>
    <w:p w14:paraId="77957A11" w14:textId="77777777" w:rsidR="00931F37" w:rsidRPr="00506857" w:rsidRDefault="00931F37" w:rsidP="00931F37">
      <w:pPr>
        <w:pStyle w:val="ZLITUSTzmustliter"/>
      </w:pPr>
      <w:r w:rsidRPr="00506857">
        <w:t>„§ 4. Jeżeli przepis szczególny przewiduje, że stronie przysługuje zażalenie na postanowienie sądu, i nie określa przy tym, jaki sąd ma je rozpoznać, zażalenie rozpoznaje sąd drugiej instancji.”;</w:t>
      </w:r>
    </w:p>
    <w:p w14:paraId="3C78CBA6" w14:textId="77777777" w:rsidR="00931F37" w:rsidRPr="00506857" w:rsidRDefault="00931F37" w:rsidP="00931F37">
      <w:pPr>
        <w:pStyle w:val="PKTpunkt"/>
      </w:pPr>
      <w:r w:rsidRPr="00506857">
        <w:t>4</w:t>
      </w:r>
      <w:r>
        <w:t>7</w:t>
      </w:r>
      <w:r w:rsidRPr="00506857">
        <w:t>)</w:t>
      </w:r>
      <w:r w:rsidRPr="00506857">
        <w:tab/>
        <w:t>w art. 394</w:t>
      </w:r>
      <w:r w:rsidRPr="003379E2">
        <w:rPr>
          <w:rStyle w:val="IGindeksgrny"/>
        </w:rPr>
        <w:t>1a</w:t>
      </w:r>
      <w:r w:rsidRPr="00506857">
        <w:t>:</w:t>
      </w:r>
    </w:p>
    <w:p w14:paraId="01296152" w14:textId="77777777" w:rsidR="00931F37" w:rsidRPr="00506857" w:rsidRDefault="00931F37" w:rsidP="00931F37">
      <w:pPr>
        <w:pStyle w:val="LITlitera"/>
      </w:pPr>
      <w:r w:rsidRPr="00506857">
        <w:t>a)</w:t>
      </w:r>
      <w:r w:rsidRPr="00506857">
        <w:tab/>
        <w:t>w § 1:</w:t>
      </w:r>
    </w:p>
    <w:p w14:paraId="2B873B3E" w14:textId="3612FD3A" w:rsidR="00931F37" w:rsidRPr="00506857" w:rsidRDefault="00931F37" w:rsidP="00931F37">
      <w:pPr>
        <w:pStyle w:val="TIRtiret"/>
      </w:pPr>
      <w:r w:rsidRPr="00506857">
        <w:t>–</w:t>
      </w:r>
      <w:r w:rsidR="00963E66">
        <w:tab/>
      </w:r>
      <w:r w:rsidRPr="00506857">
        <w:t>uchyla się pkt 8,</w:t>
      </w:r>
    </w:p>
    <w:p w14:paraId="7DF872B1" w14:textId="37484845" w:rsidR="00931F37" w:rsidRPr="00506857" w:rsidRDefault="00931F37" w:rsidP="00931F37">
      <w:pPr>
        <w:pStyle w:val="TIRtiret"/>
      </w:pPr>
      <w:r w:rsidRPr="00506857">
        <w:t>–</w:t>
      </w:r>
      <w:r w:rsidR="00963E66">
        <w:tab/>
      </w:r>
      <w:r w:rsidRPr="00506857">
        <w:t>pkt 9 otrzymuje brzmienie:</w:t>
      </w:r>
    </w:p>
    <w:p w14:paraId="3F54EC58" w14:textId="4ECA2116" w:rsidR="00931F37" w:rsidRPr="00506857" w:rsidRDefault="00931F37" w:rsidP="00931F37">
      <w:pPr>
        <w:pStyle w:val="ZTIRPKTzmpkttiret"/>
      </w:pPr>
      <w:r w:rsidRPr="00506857">
        <w:t>„9)</w:t>
      </w:r>
      <w:r w:rsidRPr="00506857">
        <w:tab/>
        <w:t>zwrot zaliczki, zwrot kosztów nieopłaconej pomocy prawnej udzielonej z</w:t>
      </w:r>
      <w:r w:rsidR="00833D92">
        <w:t> </w:t>
      </w:r>
      <w:r w:rsidRPr="00506857">
        <w:t xml:space="preserve">urzędu oraz wynagrodzenie biegłego, mediatora, kuratora ustanowionego dla strony w danej sprawie i należności świadka, a także koszty przyznane w nakazie zapłaty, jeżeli nie wniesiono środka zaskarżenia od nakazu;”, </w:t>
      </w:r>
    </w:p>
    <w:p w14:paraId="37FBCDC0" w14:textId="77777777" w:rsidR="00931F37" w:rsidRPr="00506857" w:rsidRDefault="00931F37" w:rsidP="00931F37">
      <w:pPr>
        <w:pStyle w:val="LITlitera"/>
      </w:pPr>
      <w:r w:rsidRPr="00506857">
        <w:t>b)</w:t>
      </w:r>
      <w:r w:rsidRPr="00506857">
        <w:tab/>
        <w:t>po § 1 dodaje się § 1</w:t>
      </w:r>
      <w:r w:rsidRPr="003379E2">
        <w:rPr>
          <w:rStyle w:val="IGindeksgrny"/>
        </w:rPr>
        <w:t>1</w:t>
      </w:r>
      <w:r w:rsidRPr="00506857">
        <w:t xml:space="preserve"> w brzmieniu:</w:t>
      </w:r>
    </w:p>
    <w:p w14:paraId="52111A29" w14:textId="77777777" w:rsidR="00931F37" w:rsidRPr="00506857" w:rsidRDefault="00931F37" w:rsidP="00931F37">
      <w:pPr>
        <w:pStyle w:val="ZLITUSTzmustliter"/>
      </w:pPr>
      <w:r w:rsidRPr="00506857">
        <w:t>„§ 1</w:t>
      </w:r>
      <w:r w:rsidRPr="003379E2">
        <w:rPr>
          <w:rStyle w:val="IGindeksgrny"/>
        </w:rPr>
        <w:t>1</w:t>
      </w:r>
      <w:r w:rsidRPr="00506857">
        <w:t>. Sąd, który wydał zaskarżone postanowienie, odrzuca w składzie jednego sędziego zażalenie spóźnione, nieopłacone lub z innych przyczyn niedopuszczalne, jak również zażalenie, którego braków strona nie usunęła w wyznaczonym terminie.”,</w:t>
      </w:r>
    </w:p>
    <w:p w14:paraId="752587CF" w14:textId="77777777" w:rsidR="00931F37" w:rsidRPr="00506857" w:rsidRDefault="00931F37" w:rsidP="00931F37">
      <w:pPr>
        <w:pStyle w:val="LITlitera"/>
      </w:pPr>
      <w:r w:rsidRPr="00506857">
        <w:t>c)</w:t>
      </w:r>
      <w:r w:rsidRPr="00506857">
        <w:tab/>
        <w:t>w § 3 dodaje się zdanie drugie w brzmieniu:</w:t>
      </w:r>
    </w:p>
    <w:p w14:paraId="3BD80623" w14:textId="77777777" w:rsidR="00931F37" w:rsidRPr="00506857" w:rsidRDefault="00931F37" w:rsidP="009B1D8E">
      <w:pPr>
        <w:pStyle w:val="ZLITFRAGzmlitfragmentunpzdanialiter"/>
      </w:pPr>
      <w:r w:rsidRPr="00506857">
        <w:lastRenderedPageBreak/>
        <w:t>„Okoliczność, o której mowa w zdaniu pierwszym, nie podlega badaniu przez sąd drugiej instancji.”;</w:t>
      </w:r>
    </w:p>
    <w:p w14:paraId="697042F5" w14:textId="77777777" w:rsidR="00931F37" w:rsidRPr="00506857" w:rsidRDefault="00931F37" w:rsidP="00931F37">
      <w:pPr>
        <w:pStyle w:val="PKTpunkt"/>
      </w:pPr>
      <w:r w:rsidRPr="00506857">
        <w:t>4</w:t>
      </w:r>
      <w:r>
        <w:t>8</w:t>
      </w:r>
      <w:r w:rsidRPr="00506857">
        <w:t>)</w:t>
      </w:r>
      <w:r w:rsidRPr="00506857">
        <w:tab/>
        <w:t>w art. 394</w:t>
      </w:r>
      <w:r w:rsidRPr="003379E2">
        <w:rPr>
          <w:rStyle w:val="IGindeksgrny"/>
        </w:rPr>
        <w:t>2</w:t>
      </w:r>
      <w:r w:rsidRPr="00506857">
        <w:t>:</w:t>
      </w:r>
    </w:p>
    <w:p w14:paraId="12C58D78" w14:textId="77777777" w:rsidR="00931F37" w:rsidRPr="007D4817" w:rsidRDefault="00931F37" w:rsidP="00931F37">
      <w:pPr>
        <w:pStyle w:val="LITlitera"/>
      </w:pPr>
      <w:r w:rsidRPr="00E6306B">
        <w:t>a)</w:t>
      </w:r>
      <w:r w:rsidRPr="00E6306B">
        <w:tab/>
      </w:r>
      <w:r w:rsidRPr="007D4817">
        <w:t>w § 1 dodaje się zdanie drugie w brzmieniu:</w:t>
      </w:r>
    </w:p>
    <w:p w14:paraId="3FD0ED9D" w14:textId="25963BFD" w:rsidR="00931F37" w:rsidRPr="007D4817" w:rsidRDefault="00931F37" w:rsidP="00931F37">
      <w:pPr>
        <w:pStyle w:val="ZLITFRAGzmlitfragmentunpzdanialiter"/>
      </w:pPr>
      <w:r w:rsidRPr="00E6306B">
        <w:t>„</w:t>
      </w:r>
      <w:r w:rsidRPr="007D4817">
        <w:t>Zażalenie przysługuje też na wydane przez sąd drugiej instancji postanowienie o</w:t>
      </w:r>
      <w:r w:rsidR="00833D92">
        <w:t> </w:t>
      </w:r>
      <w:r w:rsidRPr="007D4817">
        <w:t>odrzuceniu skargi o wznowienie postępowania i postanowienie o umorzeniu postępowania wywołanego wniesieniem apelacji.”,</w:t>
      </w:r>
    </w:p>
    <w:p w14:paraId="4D3882A4" w14:textId="77777777" w:rsidR="00931F37" w:rsidRPr="007D4817" w:rsidRDefault="00931F37" w:rsidP="00931F37">
      <w:pPr>
        <w:pStyle w:val="LITlitera"/>
      </w:pPr>
      <w:r w:rsidRPr="00E6306B">
        <w:t>b)</w:t>
      </w:r>
      <w:r w:rsidRPr="007D4817">
        <w:tab/>
        <w:t>w § 1</w:t>
      </w:r>
      <w:r w:rsidRPr="003379E2">
        <w:rPr>
          <w:rStyle w:val="IGindeksgrny"/>
        </w:rPr>
        <w:t>1</w:t>
      </w:r>
      <w:r w:rsidRPr="007D4817">
        <w:t>:</w:t>
      </w:r>
    </w:p>
    <w:p w14:paraId="0BF8A8EB" w14:textId="1DC52E8B" w:rsidR="00931F37" w:rsidRPr="00E6306B" w:rsidRDefault="00931F37" w:rsidP="00931F37">
      <w:pPr>
        <w:pStyle w:val="TIRtiret"/>
      </w:pPr>
      <w:r>
        <w:t>–</w:t>
      </w:r>
      <w:r w:rsidR="00963E66">
        <w:tab/>
      </w:r>
      <w:r w:rsidRPr="00E6306B">
        <w:t xml:space="preserve">pkt 1 otrzymuje brzmienie: </w:t>
      </w:r>
    </w:p>
    <w:p w14:paraId="5D7502F4" w14:textId="30973D86" w:rsidR="00931F37" w:rsidRPr="00E6306B" w:rsidRDefault="00931F37" w:rsidP="00931F37">
      <w:pPr>
        <w:pStyle w:val="ZTIRPKTzmpkttiret"/>
      </w:pPr>
      <w:r w:rsidRPr="00E6306B">
        <w:t>„1)</w:t>
      </w:r>
      <w:r w:rsidR="00963E66">
        <w:tab/>
      </w:r>
      <w:r w:rsidRPr="00E6306B">
        <w:t>odmowa zwolnienia od kosztów sądowych lub cofnięcie takiego zwolnienia oraz</w:t>
      </w:r>
      <w:r>
        <w:t xml:space="preserve"> </w:t>
      </w:r>
      <w:r w:rsidRPr="00E6306B">
        <w:t>odmowa ustanowienia adwokata lub radcy prawnego lub ich odwołanie,”,</w:t>
      </w:r>
    </w:p>
    <w:p w14:paraId="6CFF44B2" w14:textId="35200BE8" w:rsidR="00931F37" w:rsidRPr="00E6306B" w:rsidRDefault="00931F37" w:rsidP="00931F37">
      <w:pPr>
        <w:pStyle w:val="TIRtiret"/>
      </w:pPr>
      <w:r>
        <w:t>–</w:t>
      </w:r>
      <w:r w:rsidRPr="00E6306B">
        <w:tab/>
        <w:t>po pkt 4 dodaje się pkt 4</w:t>
      </w:r>
      <w:r w:rsidRPr="003379E2">
        <w:rPr>
          <w:rStyle w:val="IGindeksgrny"/>
        </w:rPr>
        <w:t>1</w:t>
      </w:r>
      <w:r w:rsidRPr="00E6306B">
        <w:t xml:space="preserve"> w brzmieniu: </w:t>
      </w:r>
    </w:p>
    <w:p w14:paraId="17FB5CC0" w14:textId="29758F09" w:rsidR="00931F37" w:rsidRDefault="00931F37" w:rsidP="00931F37">
      <w:pPr>
        <w:pStyle w:val="ZTIRPKTzmpkttiret"/>
      </w:pPr>
      <w:r w:rsidRPr="00E6306B">
        <w:t>„4</w:t>
      </w:r>
      <w:r w:rsidRPr="003379E2">
        <w:rPr>
          <w:rStyle w:val="IGindeksgrny"/>
        </w:rPr>
        <w:t>1</w:t>
      </w:r>
      <w:r w:rsidRPr="00E6306B">
        <w:t>)</w:t>
      </w:r>
      <w:r w:rsidR="00963E66">
        <w:tab/>
      </w:r>
      <w:r w:rsidRPr="00E6306B">
        <w:t>wynagrodzenie biegłego,”</w:t>
      </w:r>
      <w:r>
        <w:t>,</w:t>
      </w:r>
    </w:p>
    <w:p w14:paraId="2121DD6F" w14:textId="1DFD1840" w:rsidR="00931F37" w:rsidRPr="007D4817" w:rsidRDefault="00931F37" w:rsidP="00931F37">
      <w:pPr>
        <w:pStyle w:val="LITlitera"/>
      </w:pPr>
      <w:r>
        <w:t>c)</w:t>
      </w:r>
      <w:r w:rsidRPr="007D4817">
        <w:tab/>
        <w:t>po § 1</w:t>
      </w:r>
      <w:r w:rsidRPr="003379E2">
        <w:rPr>
          <w:rStyle w:val="IGindeksgrny"/>
        </w:rPr>
        <w:t>1</w:t>
      </w:r>
      <w:r w:rsidR="00963E66">
        <w:t xml:space="preserve"> </w:t>
      </w:r>
      <w:r w:rsidRPr="007D4817">
        <w:t>dodaje się § 1</w:t>
      </w:r>
      <w:r w:rsidRPr="003379E2">
        <w:rPr>
          <w:rStyle w:val="IGindeksgrny"/>
        </w:rPr>
        <w:t>2</w:t>
      </w:r>
      <w:r w:rsidRPr="007D4817">
        <w:t xml:space="preserve"> w brzmieniu:</w:t>
      </w:r>
    </w:p>
    <w:p w14:paraId="2B38C132" w14:textId="2DA180AC" w:rsidR="00931F37" w:rsidRPr="007D4817" w:rsidRDefault="00931F37" w:rsidP="00931F37">
      <w:pPr>
        <w:pStyle w:val="ZLITUSTzmustliter"/>
      </w:pPr>
      <w:r w:rsidRPr="007D4817">
        <w:t>„§ 1</w:t>
      </w:r>
      <w:r w:rsidRPr="003379E2">
        <w:rPr>
          <w:rStyle w:val="IGindeksgrny"/>
        </w:rPr>
        <w:t>2</w:t>
      </w:r>
      <w:r w:rsidRPr="007D4817">
        <w:t>. Jeżeli zażalenie, o którym mowa w § 1 i § 1</w:t>
      </w:r>
      <w:r w:rsidRPr="003379E2">
        <w:rPr>
          <w:rStyle w:val="IGindeksgrny"/>
        </w:rPr>
        <w:t>1</w:t>
      </w:r>
      <w:r>
        <w:t xml:space="preserve">, </w:t>
      </w:r>
      <w:r w:rsidRPr="007D4817">
        <w:t>jest spóźnione, nieopłacone lub z innych przyczyn niedopuszczalne albo jego braków strona nie usunęła w</w:t>
      </w:r>
      <w:r w:rsidR="003A4AFF">
        <w:t> </w:t>
      </w:r>
      <w:r w:rsidRPr="007D4817">
        <w:t>wyznaczonym terminie, sąd odrzuca zażalenie w składzie jednego sędziego. Na postanowienie przysługuje zażalenie do innego składu sądu drugiej instancji.”,</w:t>
      </w:r>
    </w:p>
    <w:p w14:paraId="3B5854C9" w14:textId="77777777" w:rsidR="00931F37" w:rsidRPr="007D4817" w:rsidRDefault="00931F37" w:rsidP="00931F37">
      <w:pPr>
        <w:pStyle w:val="LITlitera"/>
      </w:pPr>
      <w:r>
        <w:t>d)</w:t>
      </w:r>
      <w:r w:rsidRPr="007D4817">
        <w:tab/>
        <w:t>§ 2 otrzymuje brzmienie:</w:t>
      </w:r>
    </w:p>
    <w:p w14:paraId="46B970A5" w14:textId="27D20A25" w:rsidR="00931F37" w:rsidRPr="007D4817" w:rsidRDefault="00931F37" w:rsidP="00931F37">
      <w:pPr>
        <w:pStyle w:val="ZLITUSTzmustliter"/>
      </w:pPr>
      <w:r>
        <w:t xml:space="preserve">„§ 2. </w:t>
      </w:r>
      <w:r w:rsidRPr="007D4817">
        <w:t>W postępowaniu toczącym się na skutek zażalenia, o którym mowa w</w:t>
      </w:r>
      <w:r w:rsidR="009B1D8E">
        <w:t> </w:t>
      </w:r>
      <w:r w:rsidRPr="007D4817">
        <w:t>§</w:t>
      </w:r>
      <w:r w:rsidR="009B1D8E">
        <w:t> </w:t>
      </w:r>
      <w:r w:rsidRPr="007D4817">
        <w:t>1–1</w:t>
      </w:r>
      <w:r w:rsidRPr="003379E2">
        <w:rPr>
          <w:rStyle w:val="IGindeksgrny"/>
        </w:rPr>
        <w:t>2</w:t>
      </w:r>
      <w:r w:rsidRPr="007D4817">
        <w:t>, przepisy art. 394 § 2 i 3 oraz art. 395</w:t>
      </w:r>
      <w:r>
        <w:t>–</w:t>
      </w:r>
      <w:r w:rsidRPr="007D4817">
        <w:t>397 stosuje się odpowiednio.”;</w:t>
      </w:r>
    </w:p>
    <w:p w14:paraId="53234AAC" w14:textId="77777777" w:rsidR="00931F37" w:rsidRPr="00506857" w:rsidRDefault="00931F37" w:rsidP="00931F37">
      <w:pPr>
        <w:pStyle w:val="PKTpunkt"/>
      </w:pPr>
      <w:r w:rsidRPr="00506857">
        <w:t>4</w:t>
      </w:r>
      <w:r>
        <w:t>9</w:t>
      </w:r>
      <w:r w:rsidRPr="00506857">
        <w:t>)</w:t>
      </w:r>
      <w:r w:rsidRPr="00506857">
        <w:tab/>
        <w:t>w art. 395:</w:t>
      </w:r>
    </w:p>
    <w:p w14:paraId="0BF4956F" w14:textId="77777777" w:rsidR="00931F37" w:rsidRPr="00506857" w:rsidRDefault="00931F37" w:rsidP="00931F37">
      <w:pPr>
        <w:pStyle w:val="LITlitera"/>
      </w:pPr>
      <w:r w:rsidRPr="00506857">
        <w:t>a)</w:t>
      </w:r>
      <w:r w:rsidRPr="00506857">
        <w:tab/>
        <w:t xml:space="preserve">§ 1 otrzymuje brzmienie: </w:t>
      </w:r>
    </w:p>
    <w:p w14:paraId="41157AD9" w14:textId="77777777" w:rsidR="00931F37" w:rsidRPr="00506857" w:rsidRDefault="00931F37" w:rsidP="00931F37">
      <w:pPr>
        <w:pStyle w:val="ZLITUSTzmustliter"/>
      </w:pPr>
      <w:r w:rsidRPr="00506857">
        <w:t>„§ 1. W przypadku wniesienia zażalenia sąd pierwszej instancji niezwłocznie przedstawia je wraz z aktami sądowi właściwemu do jego rozpoznania, chyba że zażalenie jest spóźnione lub z mocy prawa niedopuszczalne. W takim przypadku sąd, który wydał zaskarżone postanowienie, odrzuca zażalenie w składzie jednego sędziego.”,</w:t>
      </w:r>
    </w:p>
    <w:p w14:paraId="7016A129" w14:textId="77777777" w:rsidR="00931F37" w:rsidRPr="00506857" w:rsidRDefault="00931F37" w:rsidP="00931F37">
      <w:pPr>
        <w:pStyle w:val="LITlitera"/>
      </w:pPr>
      <w:r w:rsidRPr="00506857">
        <w:t>b)</w:t>
      </w:r>
      <w:r w:rsidRPr="00506857">
        <w:tab/>
        <w:t>po § 1 dodaje się § 1</w:t>
      </w:r>
      <w:r w:rsidRPr="003379E2">
        <w:rPr>
          <w:rStyle w:val="IGindeksgrny"/>
        </w:rPr>
        <w:t>1</w:t>
      </w:r>
      <w:r w:rsidRPr="00506857">
        <w:t xml:space="preserve"> w brzmieniu: </w:t>
      </w:r>
    </w:p>
    <w:p w14:paraId="2F3182EE" w14:textId="77777777" w:rsidR="00931F37" w:rsidRPr="00506857" w:rsidRDefault="00931F37" w:rsidP="00931F37">
      <w:pPr>
        <w:pStyle w:val="ZLITUSTzmustliter"/>
      </w:pPr>
      <w:r w:rsidRPr="00506857">
        <w:t>„§ 1</w:t>
      </w:r>
      <w:r w:rsidRPr="003379E2">
        <w:rPr>
          <w:rStyle w:val="IGindeksgrny"/>
        </w:rPr>
        <w:t>1</w:t>
      </w:r>
      <w:r w:rsidRPr="00506857">
        <w:t xml:space="preserve">. Strona przeciwna może wnieść odpowiedź na zażalenie w terminie tygodnia od dnia doręczenia zażalenia, a w przypadkach gdy ustawa przewiduje </w:t>
      </w:r>
      <w:r w:rsidRPr="00506857">
        <w:lastRenderedPageBreak/>
        <w:t>doręczenie zaskarżonego postanowienia tylko jednej ze stron oraz w przypadkach wskazanych w art. 394</w:t>
      </w:r>
      <w:r w:rsidRPr="003379E2">
        <w:rPr>
          <w:rStyle w:val="IGindeksgrny"/>
        </w:rPr>
        <w:t>1a</w:t>
      </w:r>
      <w:r w:rsidRPr="00506857">
        <w:t xml:space="preserve"> § 1 pkt 6 – od dnia wniesienia zażalenia.”,</w:t>
      </w:r>
    </w:p>
    <w:p w14:paraId="1978A0A2" w14:textId="77777777" w:rsidR="00931F37" w:rsidRPr="00506857" w:rsidRDefault="00931F37" w:rsidP="00931F37">
      <w:pPr>
        <w:pStyle w:val="LITlitera"/>
      </w:pPr>
      <w:r w:rsidRPr="00506857">
        <w:t>c)</w:t>
      </w:r>
      <w:r w:rsidRPr="00506857">
        <w:tab/>
        <w:t xml:space="preserve">§ 2 otrzymuje brzmienie: </w:t>
      </w:r>
    </w:p>
    <w:p w14:paraId="43B714DC" w14:textId="77777777" w:rsidR="00931F37" w:rsidRPr="00506857" w:rsidRDefault="00931F37" w:rsidP="00931F37">
      <w:pPr>
        <w:pStyle w:val="ZLITUSTzmustliter"/>
      </w:pPr>
      <w:r w:rsidRPr="00506857">
        <w:t>„§ 2. Jeżeli zażalenie zarzuca nieważność postępowania lub jest oczywiście uzasadnione, sąd, który wydał zaskarżone postanowienie, może, nie przesyłając akt sądowi drugiej instancji, uchylić zaskarżone postanowienie i w miarę potrzeby sprawę rozpoznać na nowo. Od ponownie wydanego postanowienia przysługują środki odwoławcze na zasadach ogólnych.”;</w:t>
      </w:r>
    </w:p>
    <w:p w14:paraId="61A803A0" w14:textId="77777777" w:rsidR="00931F37" w:rsidRDefault="00931F37" w:rsidP="00931F37">
      <w:pPr>
        <w:pStyle w:val="PKTpunkt"/>
      </w:pPr>
      <w:r>
        <w:t>50</w:t>
      </w:r>
      <w:r w:rsidRPr="00506857">
        <w:t>)</w:t>
      </w:r>
      <w:r w:rsidRPr="00506857">
        <w:tab/>
        <w:t>w art. 397</w:t>
      </w:r>
      <w:r>
        <w:t>:</w:t>
      </w:r>
    </w:p>
    <w:p w14:paraId="05A00AD0" w14:textId="77777777" w:rsidR="00931F37" w:rsidRDefault="00931F37" w:rsidP="00931F37">
      <w:pPr>
        <w:pStyle w:val="LITlitera"/>
      </w:pPr>
      <w:r>
        <w:t>a)</w:t>
      </w:r>
      <w:r>
        <w:tab/>
        <w:t>po § 1 dodaje się § 1</w:t>
      </w:r>
      <w:r w:rsidRPr="003379E2">
        <w:rPr>
          <w:rStyle w:val="IGindeksgrny"/>
        </w:rPr>
        <w:t>1</w:t>
      </w:r>
      <w:r>
        <w:t xml:space="preserve"> w brzmieniu: </w:t>
      </w:r>
    </w:p>
    <w:p w14:paraId="67CB8070" w14:textId="77777777" w:rsidR="00931F37" w:rsidRPr="00594031" w:rsidRDefault="00931F37" w:rsidP="00931F37">
      <w:pPr>
        <w:pStyle w:val="ZLITUSTzmustliter"/>
      </w:pPr>
      <w:r w:rsidRPr="003E1C51">
        <w:t>„§ 1</w:t>
      </w:r>
      <w:r w:rsidRPr="003379E2">
        <w:rPr>
          <w:rStyle w:val="IGindeksgrny"/>
        </w:rPr>
        <w:t>1</w:t>
      </w:r>
      <w:r w:rsidRPr="00594031">
        <w:t>. Sąd drugiej instancji odrzuca w składzie jednego sędziego zażalenie, jeżeli podlegało ono odrzuceniu przez sąd pierwszej instancji</w:t>
      </w:r>
      <w:r>
        <w:t>,</w:t>
      </w:r>
      <w:r w:rsidRPr="00594031">
        <w:t xml:space="preserve"> </w:t>
      </w:r>
      <w:r w:rsidRPr="00506857">
        <w:t>jak również zażalenie, którego braków strona nie usunęła w wyznaczonym terminie</w:t>
      </w:r>
      <w:r w:rsidRPr="00594031">
        <w:t>.”,</w:t>
      </w:r>
    </w:p>
    <w:p w14:paraId="050B2F58" w14:textId="77777777" w:rsidR="00931F37" w:rsidRPr="00506857" w:rsidRDefault="00931F37" w:rsidP="00931F37">
      <w:pPr>
        <w:pStyle w:val="LITlitera"/>
      </w:pPr>
      <w:r>
        <w:t>b)</w:t>
      </w:r>
      <w:r>
        <w:tab/>
      </w:r>
      <w:r w:rsidRPr="00506857">
        <w:t>§ 2 otrzymuje brzmienie:</w:t>
      </w:r>
    </w:p>
    <w:p w14:paraId="1923F09A" w14:textId="77777777" w:rsidR="00931F37" w:rsidRPr="00506857" w:rsidRDefault="00931F37" w:rsidP="00931F37">
      <w:pPr>
        <w:pStyle w:val="ZLITUSTzmustliter"/>
      </w:pPr>
      <w:r w:rsidRPr="00506857">
        <w:t>„§ 2. W postępowaniu toczącym się na skutek zażalenia sąd uzasadnia z urzędu postanowienie kończące to postępowanie. W sprawach, w których zażalenie oddalono lub zmieniono treść sentencji zaskarżonego postanowienia, pisemne uzasadnienie sporządza się tylko wówczas, gdy strona zgłosiła wniosek o doręczenie postanowienia z uzasadnieniem.”;</w:t>
      </w:r>
    </w:p>
    <w:p w14:paraId="12D20F2D" w14:textId="77777777" w:rsidR="00931F37" w:rsidRPr="00506857" w:rsidRDefault="00931F37" w:rsidP="00931F37">
      <w:pPr>
        <w:pStyle w:val="PKTpunkt"/>
      </w:pPr>
      <w:r w:rsidRPr="00506857">
        <w:t>5</w:t>
      </w:r>
      <w:r>
        <w:t>1</w:t>
      </w:r>
      <w:r w:rsidRPr="00506857">
        <w:t>)</w:t>
      </w:r>
      <w:r w:rsidRPr="00506857">
        <w:tab/>
        <w:t>w art. 398</w:t>
      </w:r>
      <w:r w:rsidRPr="003379E2">
        <w:rPr>
          <w:rStyle w:val="IGindeksgrny"/>
        </w:rPr>
        <w:t>22</w:t>
      </w:r>
      <w:r w:rsidRPr="00506857">
        <w:t xml:space="preserve"> § 2 otrzymuje brzmienie:</w:t>
      </w:r>
    </w:p>
    <w:p w14:paraId="1F9CF2EA" w14:textId="77777777" w:rsidR="00931F37" w:rsidRPr="00506857" w:rsidRDefault="00931F37" w:rsidP="00931F37">
      <w:pPr>
        <w:pStyle w:val="ZUSTzmustartykuempunktem"/>
      </w:pPr>
      <w:r w:rsidRPr="00506857">
        <w:t>„§ 2. Skargę wnosi się do sądu, w którym referendarz sądowy wydał zaskarżone orzeczenie, w terminie tygodnia od dnia jego doręczenia. Jeżeli orzeczenie doręczono bez uzasadnienia, a strona wniosła o jego sporządzenie, termin do wniesienia skargi zaczyna biec od dnia doręczenia orzeczenia z uzasadnieniem.”;</w:t>
      </w:r>
    </w:p>
    <w:p w14:paraId="631FAC02" w14:textId="77777777" w:rsidR="00931F37" w:rsidRPr="00506857" w:rsidRDefault="00931F37" w:rsidP="00931F37">
      <w:pPr>
        <w:pStyle w:val="PKTpunkt"/>
      </w:pPr>
      <w:r w:rsidRPr="00506857">
        <w:t>5</w:t>
      </w:r>
      <w:r>
        <w:t>2</w:t>
      </w:r>
      <w:r w:rsidRPr="00506857">
        <w:t>)</w:t>
      </w:r>
      <w:r w:rsidRPr="00506857">
        <w:tab/>
        <w:t>w art. 398</w:t>
      </w:r>
      <w:r w:rsidRPr="003379E2">
        <w:rPr>
          <w:rStyle w:val="IGindeksgrny"/>
        </w:rPr>
        <w:t>23</w:t>
      </w:r>
      <w:r w:rsidRPr="00506857">
        <w:t xml:space="preserve"> po § 1 dodaje się § 1</w:t>
      </w:r>
      <w:r w:rsidRPr="003379E2">
        <w:rPr>
          <w:rStyle w:val="IGindeksgrny"/>
        </w:rPr>
        <w:t>1</w:t>
      </w:r>
      <w:r w:rsidRPr="00506857">
        <w:t xml:space="preserve"> w brzmieniu: </w:t>
      </w:r>
    </w:p>
    <w:p w14:paraId="5116C0FC" w14:textId="77777777" w:rsidR="00931F37" w:rsidRPr="00506857" w:rsidRDefault="00931F37" w:rsidP="00931F37">
      <w:pPr>
        <w:pStyle w:val="ZUSTzmustartykuempunktem"/>
      </w:pPr>
      <w:r w:rsidRPr="00506857">
        <w:t>„§ 1</w:t>
      </w:r>
      <w:r w:rsidRPr="003379E2">
        <w:rPr>
          <w:rStyle w:val="IGindeksgrny"/>
        </w:rPr>
        <w:t>1</w:t>
      </w:r>
      <w:r w:rsidRPr="00506857">
        <w:t>. Orzeczenia, o których mowa w § 1, doręcza się wraz z uzasadnieniem. Uzasadnienie może ograniczać się do wskazania podstawy prawnej rozstrzygnięcia wraz z przytoczeniem przepisów prawa.”;</w:t>
      </w:r>
    </w:p>
    <w:p w14:paraId="70F671D7" w14:textId="77777777" w:rsidR="00931F37" w:rsidRPr="00506857" w:rsidRDefault="00931F37" w:rsidP="00931F37">
      <w:pPr>
        <w:pStyle w:val="PKTpunkt"/>
      </w:pPr>
      <w:r w:rsidRPr="00506857">
        <w:t>5</w:t>
      </w:r>
      <w:r>
        <w:t>3</w:t>
      </w:r>
      <w:r w:rsidRPr="00506857">
        <w:t>)</w:t>
      </w:r>
      <w:r w:rsidRPr="00506857">
        <w:tab/>
        <w:t>po art. 410 dodaje się art. 410</w:t>
      </w:r>
      <w:r w:rsidRPr="003379E2">
        <w:rPr>
          <w:rStyle w:val="IGindeksgrny"/>
        </w:rPr>
        <w:t>1</w:t>
      </w:r>
      <w:r w:rsidRPr="00506857">
        <w:t xml:space="preserve"> w brzmieniu:</w:t>
      </w:r>
    </w:p>
    <w:p w14:paraId="397A2D55" w14:textId="77777777" w:rsidR="00931F37" w:rsidRPr="00506857" w:rsidRDefault="00931F37" w:rsidP="00931F37">
      <w:pPr>
        <w:pStyle w:val="ZARTzmartartykuempunktem"/>
      </w:pPr>
      <w:r w:rsidRPr="00506857">
        <w:t>„Art. 410</w:t>
      </w:r>
      <w:r w:rsidRPr="003379E2">
        <w:rPr>
          <w:rStyle w:val="IGindeksgrny"/>
        </w:rPr>
        <w:t>1</w:t>
      </w:r>
      <w:r w:rsidRPr="00506857">
        <w:t>. § 1. Niedopuszczalna jest skarga o wznowienie postępowania ponownie wniesiona w tej samej sprawie przez tę samą stronę i oparta na tych samych podstawach, chyba że okoliczności sprawy wykluczają taką ocenę.</w:t>
      </w:r>
    </w:p>
    <w:p w14:paraId="1F29E2D5" w14:textId="77777777" w:rsidR="00931F37" w:rsidRPr="00506857" w:rsidRDefault="00931F37" w:rsidP="00931F37">
      <w:pPr>
        <w:pStyle w:val="ZUSTzmustartykuempunktem"/>
      </w:pPr>
      <w:r w:rsidRPr="00506857">
        <w:lastRenderedPageBreak/>
        <w:t>§ 2. Do skargi, o której mowa w § 1, przepisy art. 394</w:t>
      </w:r>
      <w:r w:rsidRPr="003379E2">
        <w:rPr>
          <w:rStyle w:val="IGindeksgrny"/>
        </w:rPr>
        <w:t>3</w:t>
      </w:r>
      <w:r w:rsidRPr="00506857">
        <w:t xml:space="preserve"> § 3 i 4 stosuje się odpowiednio.”;</w:t>
      </w:r>
    </w:p>
    <w:p w14:paraId="24EFCDC3" w14:textId="77777777" w:rsidR="00931F37" w:rsidRPr="00506857" w:rsidRDefault="00931F37" w:rsidP="00931F37">
      <w:pPr>
        <w:pStyle w:val="PKTpunkt"/>
      </w:pPr>
      <w:r w:rsidRPr="00506857">
        <w:t>5</w:t>
      </w:r>
      <w:r>
        <w:t>4</w:t>
      </w:r>
      <w:r w:rsidRPr="00506857">
        <w:t>)</w:t>
      </w:r>
      <w:r w:rsidRPr="00506857">
        <w:tab/>
        <w:t>w art. 424</w:t>
      </w:r>
      <w:r w:rsidRPr="003379E2">
        <w:rPr>
          <w:rStyle w:val="IGindeksgrny"/>
        </w:rPr>
        <w:t>1</w:t>
      </w:r>
      <w:r w:rsidRPr="00506857">
        <w:t xml:space="preserve"> § 1 otrzymuje brzmienie:</w:t>
      </w:r>
    </w:p>
    <w:p w14:paraId="1EB57727" w14:textId="77777777" w:rsidR="00931F37" w:rsidRPr="00506857" w:rsidRDefault="00931F37" w:rsidP="00931F37">
      <w:pPr>
        <w:pStyle w:val="ZUSTzmustartykuempunktem"/>
      </w:pPr>
      <w:r w:rsidRPr="00506857">
        <w:t>„§ 1. Można żądać stwierdzenia niezgodności z prawem prawomocnego wyroku sądu drugiej instancji kończącego postępowanie w sprawie, jeżeli przez jego wydanie stronie została wyrządzona szkoda, a zmiana lub uchylenie tego wyroku w drodze środków prawnych przysługujących stronie na podstawie kodeksu nie było i nie jest możliwe.”;</w:t>
      </w:r>
    </w:p>
    <w:p w14:paraId="32A8C752" w14:textId="7FC9123C" w:rsidR="00931F37" w:rsidRPr="00506857" w:rsidRDefault="00931F37" w:rsidP="00931F37">
      <w:pPr>
        <w:pStyle w:val="PKTpunkt"/>
      </w:pPr>
      <w:r w:rsidRPr="00506857">
        <w:t>5</w:t>
      </w:r>
      <w:r>
        <w:t>5</w:t>
      </w:r>
      <w:r w:rsidRPr="00506857">
        <w:t>)</w:t>
      </w:r>
      <w:r w:rsidR="00963E66">
        <w:tab/>
      </w:r>
      <w:r w:rsidRPr="00506857">
        <w:t>w art. 424</w:t>
      </w:r>
      <w:r w:rsidRPr="003379E2">
        <w:rPr>
          <w:rStyle w:val="IGindeksgrny"/>
        </w:rPr>
        <w:t>5</w:t>
      </w:r>
      <w:r w:rsidRPr="00506857">
        <w:t xml:space="preserve"> </w:t>
      </w:r>
      <w:r w:rsidR="00164DBD">
        <w:t xml:space="preserve">w </w:t>
      </w:r>
      <w:r w:rsidR="00164DBD" w:rsidRPr="00506857">
        <w:t>§</w:t>
      </w:r>
      <w:r w:rsidR="00164DBD">
        <w:t xml:space="preserve"> </w:t>
      </w:r>
      <w:r w:rsidRPr="00506857">
        <w:t xml:space="preserve">1 pkt 5 otrzymuje brzmienie: </w:t>
      </w:r>
    </w:p>
    <w:p w14:paraId="0FF35874" w14:textId="2C98E7C2" w:rsidR="00931F37" w:rsidRPr="00506857" w:rsidRDefault="00931F37" w:rsidP="00931F37">
      <w:pPr>
        <w:pStyle w:val="ZPKTzmpktartykuempunktem"/>
      </w:pPr>
      <w:r w:rsidRPr="00506857">
        <w:t>„5)</w:t>
      </w:r>
      <w:r w:rsidRPr="00506857">
        <w:tab/>
        <w:t>wykazanie, że wzruszenie zaskarżonego wyroku w drodze innych środków prawnych przysługujących stronie na podstawie kodeksu nie było i nie jest możliwe, a ponadto – gdy skargę wniesiono, stosując przepis art. 424</w:t>
      </w:r>
      <w:r w:rsidRPr="003379E2">
        <w:rPr>
          <w:rStyle w:val="IGindeksgrny"/>
        </w:rPr>
        <w:t>1</w:t>
      </w:r>
      <w:r w:rsidRPr="00506857">
        <w:t xml:space="preserve"> § 2 – że występuje wyjątkowy przypadek uzasadniający wniesienie skargi;”;</w:t>
      </w:r>
    </w:p>
    <w:p w14:paraId="05950E72" w14:textId="77777777" w:rsidR="00931F37" w:rsidRPr="00506857" w:rsidRDefault="00931F37" w:rsidP="00931F37">
      <w:pPr>
        <w:pStyle w:val="PKTpunkt"/>
      </w:pPr>
      <w:r w:rsidRPr="00506857">
        <w:t>5</w:t>
      </w:r>
      <w:r>
        <w:t>6</w:t>
      </w:r>
      <w:r w:rsidRPr="00506857">
        <w:t>)</w:t>
      </w:r>
      <w:r w:rsidRPr="00506857">
        <w:tab/>
        <w:t>w art. 424</w:t>
      </w:r>
      <w:r w:rsidRPr="003379E2">
        <w:rPr>
          <w:rStyle w:val="IGindeksgrny"/>
        </w:rPr>
        <w:t>8</w:t>
      </w:r>
      <w:r w:rsidRPr="00506857">
        <w:t xml:space="preserve"> § 2 otrzymuje brzmienie:</w:t>
      </w:r>
    </w:p>
    <w:p w14:paraId="4257D6A6" w14:textId="66278108" w:rsidR="00931F37" w:rsidRPr="00506857" w:rsidRDefault="00931F37" w:rsidP="00931F37">
      <w:pPr>
        <w:pStyle w:val="ZUSTzmustartykuempunktem"/>
      </w:pPr>
      <w:r w:rsidRPr="00506857">
        <w:t>„§ 2. Skarga podlega także odrzuceniu, jeżeli zmiana zaskarżonego wyroku w</w:t>
      </w:r>
      <w:r w:rsidR="00833D92">
        <w:t> </w:t>
      </w:r>
      <w:r w:rsidRPr="00506857">
        <w:t>drodze innych środków prawnych przysługujących stronie na podstawie kodeksu była lub jest możliwa albo jeżeli nie zachodzi wyjątek, o którym mowa w art. 424</w:t>
      </w:r>
      <w:r w:rsidRPr="003379E2">
        <w:rPr>
          <w:rStyle w:val="IGindeksgrny"/>
        </w:rPr>
        <w:t xml:space="preserve">1 </w:t>
      </w:r>
      <w:r w:rsidRPr="00506857">
        <w:t>§ 2.”;</w:t>
      </w:r>
    </w:p>
    <w:p w14:paraId="3ED270BA" w14:textId="77777777" w:rsidR="00931F37" w:rsidRPr="00506857" w:rsidRDefault="00931F37" w:rsidP="00931F37">
      <w:pPr>
        <w:pStyle w:val="PKTpunkt"/>
      </w:pPr>
      <w:r w:rsidRPr="00506857">
        <w:t>5</w:t>
      </w:r>
      <w:r>
        <w:t>7</w:t>
      </w:r>
      <w:r w:rsidRPr="00506857">
        <w:t>)</w:t>
      </w:r>
      <w:r w:rsidRPr="00506857">
        <w:tab/>
        <w:t xml:space="preserve">w art. 431 zdanie pierwsze otrzymuje brzmienie: </w:t>
      </w:r>
    </w:p>
    <w:p w14:paraId="2A3B61EB" w14:textId="77777777" w:rsidR="00931F37" w:rsidRPr="00506857" w:rsidRDefault="00931F37" w:rsidP="00931F37">
      <w:pPr>
        <w:pStyle w:val="ZFRAGzmfragmentunpzdaniaartykuempunktem"/>
      </w:pPr>
      <w:r w:rsidRPr="00506857">
        <w:t>„W sprawach przewidzianych w niniejszym rozdziale rozstrzygnięcia nie można oprzeć wyłącznie na uznaniu powództwa lub przyznaniu faktów.”;</w:t>
      </w:r>
    </w:p>
    <w:p w14:paraId="43283FC0" w14:textId="77777777" w:rsidR="00931F37" w:rsidRPr="00506857" w:rsidRDefault="00931F37" w:rsidP="00931F37">
      <w:pPr>
        <w:pStyle w:val="PKTpunkt"/>
      </w:pPr>
      <w:r w:rsidRPr="00506857">
        <w:t>5</w:t>
      </w:r>
      <w:r>
        <w:t>8</w:t>
      </w:r>
      <w:r w:rsidRPr="00506857">
        <w:t>)</w:t>
      </w:r>
      <w:r w:rsidRPr="00506857">
        <w:tab/>
        <w:t>w art. 458</w:t>
      </w:r>
      <w:r w:rsidRPr="003379E2">
        <w:rPr>
          <w:rStyle w:val="IGindeksgrny"/>
        </w:rPr>
        <w:t>1</w:t>
      </w:r>
      <w:r w:rsidRPr="00506857">
        <w:t xml:space="preserve"> w § 1 dodaje się zdanie drugie w brzmieniu: </w:t>
      </w:r>
    </w:p>
    <w:p w14:paraId="7A22783F" w14:textId="77777777" w:rsidR="00931F37" w:rsidRPr="00506857" w:rsidRDefault="00931F37" w:rsidP="009B1D8E">
      <w:pPr>
        <w:pStyle w:val="ZFRAGzmfragmentunpzdaniaartykuempunktem"/>
      </w:pPr>
      <w:r w:rsidRPr="00506857">
        <w:t>„Nie dotyczy to spraw, o których mowa w art. 458</w:t>
      </w:r>
      <w:r w:rsidRPr="003379E2">
        <w:rPr>
          <w:rStyle w:val="IGindeksgrny"/>
        </w:rPr>
        <w:t>2</w:t>
      </w:r>
      <w:r w:rsidRPr="00506857">
        <w:t xml:space="preserve"> § 1 pkt 5 i 6, jeżeli jedną ze stron jest konsument, z tym że sprawy te podlegają rozpoznaniu przez sąd gospodarczy.”;</w:t>
      </w:r>
    </w:p>
    <w:p w14:paraId="176BFE61" w14:textId="66F2F84D" w:rsidR="00931F37" w:rsidRPr="00506857" w:rsidRDefault="00931F37" w:rsidP="00931F37">
      <w:pPr>
        <w:pStyle w:val="PKTpunkt"/>
      </w:pPr>
      <w:r w:rsidRPr="00506857">
        <w:t>5</w:t>
      </w:r>
      <w:r>
        <w:t>9</w:t>
      </w:r>
      <w:r w:rsidRPr="00506857">
        <w:t>)</w:t>
      </w:r>
      <w:r w:rsidRPr="00506857">
        <w:tab/>
        <w:t>w art. 458</w:t>
      </w:r>
      <w:r w:rsidRPr="003379E2">
        <w:rPr>
          <w:rStyle w:val="IGindeksgrny"/>
        </w:rPr>
        <w:t>2</w:t>
      </w:r>
      <w:r w:rsidRPr="00506857">
        <w:t xml:space="preserve"> w § 1:</w:t>
      </w:r>
    </w:p>
    <w:p w14:paraId="250A7B86" w14:textId="033BB3F8" w:rsidR="00931F37" w:rsidRPr="00506857" w:rsidRDefault="00931F37" w:rsidP="00931F37">
      <w:pPr>
        <w:pStyle w:val="LITlitera"/>
      </w:pPr>
      <w:r w:rsidRPr="00506857">
        <w:t>a)</w:t>
      </w:r>
      <w:r w:rsidR="00963E66">
        <w:tab/>
      </w:r>
      <w:r w:rsidRPr="00506857">
        <w:t xml:space="preserve">pkt 3 otrzymuje brzmienie: </w:t>
      </w:r>
    </w:p>
    <w:p w14:paraId="1E318492" w14:textId="0BB8B65D" w:rsidR="00931F37" w:rsidRPr="00506857" w:rsidRDefault="00931F37" w:rsidP="00931F37">
      <w:pPr>
        <w:pStyle w:val="ZLITPKTzmpktliter"/>
      </w:pPr>
      <w:r w:rsidRPr="00506857">
        <w:t>„3)</w:t>
      </w:r>
      <w:r w:rsidR="00963E66">
        <w:tab/>
      </w:r>
      <w:r w:rsidRPr="00506857">
        <w:t>ze stosunku spółki oraz dotyczące roszczeń, o których mowa w art. 291–300, art. 300</w:t>
      </w:r>
      <w:r w:rsidRPr="003379E2">
        <w:rPr>
          <w:rStyle w:val="IGindeksgrny"/>
        </w:rPr>
        <w:t>123</w:t>
      </w:r>
      <w:r w:rsidRPr="00506857">
        <w:t>–300</w:t>
      </w:r>
      <w:r w:rsidRPr="003379E2">
        <w:rPr>
          <w:rStyle w:val="IGindeksgrny"/>
        </w:rPr>
        <w:t xml:space="preserve">134 </w:t>
      </w:r>
      <w:r w:rsidRPr="00506857">
        <w:t xml:space="preserve">i art. 479–490 ustawy z dnia 15 września 2000 r. </w:t>
      </w:r>
      <w:r w:rsidR="001135A1">
        <w:t>–</w:t>
      </w:r>
      <w:r w:rsidRPr="00506857">
        <w:t xml:space="preserve"> Kodeks spółek handlowych (Dz. U. z 2022 r. poz. 1467 i 1488);”,</w:t>
      </w:r>
    </w:p>
    <w:p w14:paraId="6CB7940D" w14:textId="4838D7BD" w:rsidR="00931F37" w:rsidRPr="00506857" w:rsidRDefault="00931F37" w:rsidP="00931F37">
      <w:pPr>
        <w:pStyle w:val="LITlitera"/>
      </w:pPr>
      <w:r w:rsidRPr="00506857">
        <w:t>b)</w:t>
      </w:r>
      <w:r w:rsidR="00963E66">
        <w:tab/>
      </w:r>
      <w:r w:rsidRPr="00506857">
        <w:t>pkt 5 otrzymuje brzmienie:</w:t>
      </w:r>
    </w:p>
    <w:p w14:paraId="59B7ADB5" w14:textId="47B95237" w:rsidR="00931F37" w:rsidRPr="00506857" w:rsidRDefault="00931F37" w:rsidP="00931F37">
      <w:pPr>
        <w:pStyle w:val="ZLITPKTzmpktliter"/>
      </w:pPr>
      <w:r w:rsidRPr="00506857">
        <w:t>„5)</w:t>
      </w:r>
      <w:r w:rsidR="00963E66">
        <w:tab/>
      </w:r>
      <w:r w:rsidRPr="00506857">
        <w:t>z umów o roboty budowlane oraz ze ściśle związanych z procesem budowlanym umów służących wykonaniu robót budowlanych;”;</w:t>
      </w:r>
    </w:p>
    <w:p w14:paraId="768FE3AC" w14:textId="77777777" w:rsidR="00931F37" w:rsidRPr="00506857" w:rsidRDefault="00931F37" w:rsidP="00931F37">
      <w:pPr>
        <w:pStyle w:val="PKTpunkt"/>
      </w:pPr>
      <w:r>
        <w:t>60</w:t>
      </w:r>
      <w:r w:rsidRPr="00506857">
        <w:t>)</w:t>
      </w:r>
      <w:r w:rsidRPr="00506857">
        <w:tab/>
        <w:t>uchyla się art. 458</w:t>
      </w:r>
      <w:r w:rsidRPr="003379E2">
        <w:rPr>
          <w:rStyle w:val="IGindeksgrny"/>
        </w:rPr>
        <w:t>3</w:t>
      </w:r>
      <w:r w:rsidRPr="00506857">
        <w:t>;</w:t>
      </w:r>
    </w:p>
    <w:p w14:paraId="091E4568" w14:textId="2B93D8AE" w:rsidR="00931F37" w:rsidRPr="00506857" w:rsidRDefault="00931F37" w:rsidP="00931F37">
      <w:pPr>
        <w:pStyle w:val="PKTpunkt"/>
      </w:pPr>
      <w:r w:rsidRPr="00506857">
        <w:t>6</w:t>
      </w:r>
      <w:r>
        <w:t>1</w:t>
      </w:r>
      <w:r w:rsidRPr="00506857">
        <w:t>)</w:t>
      </w:r>
      <w:r w:rsidR="00963E66">
        <w:tab/>
      </w:r>
      <w:r w:rsidRPr="00506857">
        <w:t>w art. 458</w:t>
      </w:r>
      <w:r w:rsidRPr="003379E2">
        <w:rPr>
          <w:rStyle w:val="IGindeksgrny"/>
        </w:rPr>
        <w:t>4</w:t>
      </w:r>
      <w:r w:rsidRPr="00506857">
        <w:t>:</w:t>
      </w:r>
    </w:p>
    <w:p w14:paraId="69596D70" w14:textId="77777777" w:rsidR="00931F37" w:rsidRPr="00506857" w:rsidRDefault="00931F37" w:rsidP="00931F37">
      <w:pPr>
        <w:pStyle w:val="LITlitera"/>
      </w:pPr>
      <w:r w:rsidRPr="00506857">
        <w:lastRenderedPageBreak/>
        <w:t>a)</w:t>
      </w:r>
      <w:r>
        <w:tab/>
      </w:r>
      <w:r w:rsidRPr="00506857">
        <w:t>§ 2 otrzymuje brzmienie:</w:t>
      </w:r>
    </w:p>
    <w:p w14:paraId="26C8468B" w14:textId="77777777" w:rsidR="00931F37" w:rsidRPr="00506857" w:rsidRDefault="00931F37" w:rsidP="00931F37">
      <w:pPr>
        <w:pStyle w:val="ZLITUSTzmustliter"/>
      </w:pPr>
      <w:r w:rsidRPr="00506857">
        <w:t>„§ 2. Pouczeń, o których mowa w § 1, udziela się powodowi niezwłocznie po wniesieniu pozwu, a pozwanemu – równocześnie z doręczeniem odpisu pozwu. Jeżeli zachodzą przesłanki do wydania nakazu zapłaty, pouczeń udziela się równocześnie z doręczeniem nakazu zapłaty.”,</w:t>
      </w:r>
    </w:p>
    <w:p w14:paraId="6C4708B4" w14:textId="3722B398" w:rsidR="00931F37" w:rsidRPr="00506857" w:rsidRDefault="00931F37" w:rsidP="009B1D8E">
      <w:pPr>
        <w:pStyle w:val="LITlitera"/>
      </w:pPr>
      <w:r w:rsidRPr="00506857">
        <w:t>b)</w:t>
      </w:r>
      <w:r>
        <w:tab/>
      </w:r>
      <w:r w:rsidRPr="00506857">
        <w:t>uchyla się § 3 i 4;</w:t>
      </w:r>
    </w:p>
    <w:p w14:paraId="7C25C2CB" w14:textId="4FC124B1" w:rsidR="00931F37" w:rsidRPr="00506857" w:rsidRDefault="00931F37" w:rsidP="00931F37">
      <w:pPr>
        <w:pStyle w:val="PKTpunkt"/>
      </w:pPr>
      <w:r w:rsidRPr="00506857">
        <w:t>6</w:t>
      </w:r>
      <w:r>
        <w:t>2</w:t>
      </w:r>
      <w:r w:rsidRPr="00506857">
        <w:t>)</w:t>
      </w:r>
      <w:r>
        <w:tab/>
      </w:r>
      <w:r w:rsidRPr="00506857">
        <w:t>w części pierwszej w księdze pierwszej w tytule VII po dziale IIa dodaje się dział IIb w</w:t>
      </w:r>
      <w:r w:rsidR="00833D92">
        <w:t> </w:t>
      </w:r>
      <w:r w:rsidRPr="00506857">
        <w:t>brzmieniu:</w:t>
      </w:r>
    </w:p>
    <w:p w14:paraId="4FAEEB0B" w14:textId="77777777" w:rsidR="00931F37" w:rsidRPr="00506857" w:rsidRDefault="00931F37" w:rsidP="009B1D8E">
      <w:pPr>
        <w:pStyle w:val="ZTYTDZOZNzmozntytuudziauartykuempunktem"/>
      </w:pPr>
      <w:r w:rsidRPr="00506857">
        <w:t>„Dział IIb</w:t>
      </w:r>
    </w:p>
    <w:p w14:paraId="047BE43C" w14:textId="77777777" w:rsidR="00931F37" w:rsidRPr="004C79D0" w:rsidRDefault="00931F37" w:rsidP="00BD4B57">
      <w:pPr>
        <w:pStyle w:val="ZTYTDZPRZEDMzmprzedmtytuulubdziauartykuempunktem"/>
      </w:pPr>
      <w:r w:rsidRPr="004C79D0">
        <w:t>Postępowanie z udziałem konsumentów</w:t>
      </w:r>
    </w:p>
    <w:p w14:paraId="1FEF801B" w14:textId="77777777" w:rsidR="00931F37" w:rsidRPr="00506857" w:rsidRDefault="00931F37" w:rsidP="00931F37">
      <w:pPr>
        <w:pStyle w:val="ZARTzmartartykuempunktem"/>
      </w:pPr>
      <w:r w:rsidRPr="00506857">
        <w:t>Art. 458</w:t>
      </w:r>
      <w:r w:rsidRPr="003379E2">
        <w:rPr>
          <w:rStyle w:val="IGindeksgrny"/>
        </w:rPr>
        <w:t>14</w:t>
      </w:r>
      <w:r w:rsidRPr="00506857">
        <w:t xml:space="preserve">. § 1. Przepisy niniejszego działu stosuje się w sprawach o roszczenia konsumenta przeciwko przedsiębiorcy oraz o roszczenia przedsiębiorcy przeciwko konsumentowi, o ile konsument ten jest stroną postępowania. </w:t>
      </w:r>
    </w:p>
    <w:p w14:paraId="42124906" w14:textId="20A71F2E" w:rsidR="00931F37" w:rsidRPr="00506857" w:rsidRDefault="00931F37" w:rsidP="00931F37">
      <w:pPr>
        <w:pStyle w:val="ZUSTzmustartykuempunktem"/>
      </w:pPr>
      <w:r w:rsidRPr="00506857">
        <w:t>§ 2. W sprawach rozpoznawanych według przepisów niniejszego działu przepisy o</w:t>
      </w:r>
      <w:r w:rsidR="00833D92">
        <w:t> </w:t>
      </w:r>
      <w:r w:rsidRPr="00506857">
        <w:t>innych postępowaniach odrębnych stosuje się w zakresie, w jakim nie są sprzeczne z</w:t>
      </w:r>
      <w:r w:rsidR="00833D92">
        <w:t> </w:t>
      </w:r>
      <w:r w:rsidRPr="00506857">
        <w:t xml:space="preserve">przepisami niniejszego działu. </w:t>
      </w:r>
    </w:p>
    <w:p w14:paraId="52885461" w14:textId="77777777" w:rsidR="00931F37" w:rsidRPr="00506857" w:rsidRDefault="00931F37" w:rsidP="00931F37">
      <w:pPr>
        <w:pStyle w:val="ZUSTzmustartykuempunktem"/>
      </w:pPr>
      <w:r w:rsidRPr="00506857">
        <w:t>§ 3. Przepisy niniejszego działu stosuje się, choćby przedsiębiorca będący stroną postępowania zaprzestał prowadzenia działalności gospodarczej.</w:t>
      </w:r>
    </w:p>
    <w:p w14:paraId="5319E7FA" w14:textId="77777777" w:rsidR="00931F37" w:rsidRPr="00506857" w:rsidRDefault="00931F37" w:rsidP="00931F37">
      <w:pPr>
        <w:pStyle w:val="ZUSTzmustartykuempunktem"/>
      </w:pPr>
      <w:r w:rsidRPr="00506857">
        <w:t>§ 4. W sprawach rozpoznawanych według przepisów niniejszego działu konsument może wytoczyć powództwo również przed sąd właściwy dla miejsca swojego zamieszkania. Nie dotyczy to spraw, w których właściwość sądu jest wyłączna.</w:t>
      </w:r>
    </w:p>
    <w:p w14:paraId="23E53A63" w14:textId="77777777" w:rsidR="00931F37" w:rsidRPr="00506857" w:rsidRDefault="00931F37" w:rsidP="00931F37">
      <w:pPr>
        <w:pStyle w:val="ZARTzmartartykuempunktem"/>
      </w:pPr>
      <w:r w:rsidRPr="00506857">
        <w:t>Art. 458</w:t>
      </w:r>
      <w:r w:rsidRPr="003379E2">
        <w:rPr>
          <w:rStyle w:val="IGindeksgrny"/>
        </w:rPr>
        <w:t>15</w:t>
      </w:r>
      <w:r w:rsidRPr="00506857">
        <w:t>. § 1. Przedsiębiorca będący powodem jest obowiązany powołać wszystkie twierdzenia i dowody w pozwie, a będący pozwanym – w odpowiedzi na pozew.</w:t>
      </w:r>
    </w:p>
    <w:p w14:paraId="2BFDB644" w14:textId="77777777" w:rsidR="00931F37" w:rsidRPr="00506857" w:rsidRDefault="00931F37" w:rsidP="00931F37">
      <w:pPr>
        <w:pStyle w:val="ZUSTzmustartykuempunktem"/>
      </w:pPr>
      <w:r w:rsidRPr="00506857">
        <w:t xml:space="preserve">§ 2. Stronie będącej przedsiębiorcą udziela się pouczenia o treści § 1 i 4, jeżeli strona nie jest zastępowana przez adwokata, radcę prawnego, rzecznika patentowego lub Prokuratorię Generalną Rzeczypospolitej Polskiej. Pouczenia udziela się powodowi niezwłocznie po wniesieniu pozwu, a pozwanemu – równocześnie z doręczeniem odpisu pozwu.  </w:t>
      </w:r>
    </w:p>
    <w:p w14:paraId="3F46216D" w14:textId="19098DB8" w:rsidR="00931F37" w:rsidRPr="00506857" w:rsidRDefault="00931F37" w:rsidP="00931F37">
      <w:pPr>
        <w:pStyle w:val="ZUSTzmustartykuempunktem"/>
      </w:pPr>
      <w:r w:rsidRPr="00506857">
        <w:t>§ 3. Doręczając stronie będącej przedsiębiorcą pouczenia, o których mowa w § 1 i</w:t>
      </w:r>
      <w:r w:rsidR="00EE275D">
        <w:t> </w:t>
      </w:r>
      <w:r w:rsidRPr="00506857">
        <w:t xml:space="preserve">4, przewodniczący wzywa stronę, </w:t>
      </w:r>
      <w:r w:rsidR="00EE275D">
        <w:t>a</w:t>
      </w:r>
      <w:r w:rsidRPr="00506857">
        <w:t xml:space="preserve">by w wyznaczonym terminie, nie krótszym niż tydzień, powołała wszystkie twierdzenia i dowody. </w:t>
      </w:r>
    </w:p>
    <w:p w14:paraId="007D1A75" w14:textId="77777777" w:rsidR="00931F37" w:rsidRPr="00506857" w:rsidRDefault="00931F37" w:rsidP="00931F37">
      <w:pPr>
        <w:pStyle w:val="ZUSTzmustartykuempunktem"/>
      </w:pPr>
      <w:r w:rsidRPr="00506857">
        <w:t xml:space="preserve">§ 4. Twierdzenia i dowody powołane z naruszeniem § 1–3 podlegają pominięciu, chyba że strona będąca przedsiębiorcą uprawdopodobni, że ich powołanie nie było </w:t>
      </w:r>
      <w:r w:rsidRPr="00506857">
        <w:lastRenderedPageBreak/>
        <w:t>możliwe albo że potrzeba ich powołania wynikła później. W takim przypadku dalsze twierdzenia i dowody na ich poparcie powinny być powołane w terminie dwóch tygodni od dnia, w którym ich powołanie stało się możliwe lub wynikła potrzeba ich powołania.</w:t>
      </w:r>
    </w:p>
    <w:p w14:paraId="5A6CB565" w14:textId="77777777" w:rsidR="00931F37" w:rsidRPr="00506857" w:rsidRDefault="00931F37" w:rsidP="00931F37">
      <w:pPr>
        <w:pStyle w:val="ZARTzmartartykuempunktem"/>
      </w:pPr>
      <w:r w:rsidRPr="00506857">
        <w:t>Art. 458</w:t>
      </w:r>
      <w:r w:rsidRPr="003379E2">
        <w:rPr>
          <w:rStyle w:val="IGindeksgrny"/>
        </w:rPr>
        <w:t>16</w:t>
      </w:r>
      <w:r w:rsidRPr="00506857">
        <w:t>. Jeżeli strona będąca przedsiębiorcą przed wytoczeniem powództwa zaniechała próby dobrowolnego rozwiązania sporu, uchyliła się od udziału w niej lub uczestniczyła w niej w złej wierze i przez to przyczyniła się do zbędnego wytoczenia powództwa lub wadliwego określenia przedmiotu sprawy, niezależnie od wyniku sprawy sąd może obciążyć tę stronę kosztami procesu w całości lub części, a w uzasadnionych przypadkach nawet podwyższyć je, jednak nie więcej niż dwukrotnie.”;</w:t>
      </w:r>
    </w:p>
    <w:p w14:paraId="1777DB0E" w14:textId="77777777" w:rsidR="00931F37" w:rsidRPr="00506857" w:rsidRDefault="00931F37" w:rsidP="00931F37">
      <w:pPr>
        <w:pStyle w:val="PKTpunkt"/>
      </w:pPr>
      <w:r w:rsidRPr="00506857">
        <w:t>6</w:t>
      </w:r>
      <w:r>
        <w:t>3</w:t>
      </w:r>
      <w:r w:rsidRPr="00506857">
        <w:t>)</w:t>
      </w:r>
      <w:r w:rsidRPr="00506857">
        <w:tab/>
        <w:t>w art. 461 dodaje się § 4 w brzmieniu:</w:t>
      </w:r>
    </w:p>
    <w:p w14:paraId="6C1B7496" w14:textId="77777777" w:rsidR="00931F37" w:rsidRPr="00506857" w:rsidRDefault="00931F37" w:rsidP="00931F37">
      <w:pPr>
        <w:pStyle w:val="ZUSTzmustartykuempunktem"/>
      </w:pPr>
      <w:r w:rsidRPr="00506857">
        <w:t>„§ 4. Przepis art. 44</w:t>
      </w:r>
      <w:r w:rsidRPr="003379E2">
        <w:rPr>
          <w:rStyle w:val="IGindeksgrny"/>
        </w:rPr>
        <w:t>2</w:t>
      </w:r>
      <w:r w:rsidRPr="00506857">
        <w:t xml:space="preserve"> stosuje się odpowiednio, jeżeli stroną jest sąd będący pracodawcą.”;</w:t>
      </w:r>
    </w:p>
    <w:p w14:paraId="745489C9" w14:textId="77777777" w:rsidR="00931F37" w:rsidRPr="003379E2" w:rsidRDefault="00931F37" w:rsidP="00931F37">
      <w:pPr>
        <w:pStyle w:val="PKTpunkt"/>
        <w:rPr>
          <w:rStyle w:val="IGindeksgrny"/>
        </w:rPr>
      </w:pPr>
      <w:r w:rsidRPr="00506857">
        <w:t>6</w:t>
      </w:r>
      <w:r>
        <w:t>4</w:t>
      </w:r>
      <w:r w:rsidRPr="00506857">
        <w:t>)</w:t>
      </w:r>
      <w:r w:rsidRPr="00506857">
        <w:tab/>
        <w:t>w art. 477</w:t>
      </w:r>
      <w:r w:rsidRPr="003379E2">
        <w:rPr>
          <w:rStyle w:val="IGindeksgrny"/>
        </w:rPr>
        <w:t>9:</w:t>
      </w:r>
    </w:p>
    <w:p w14:paraId="6A36E86A" w14:textId="77777777" w:rsidR="00931F37" w:rsidRPr="00506857" w:rsidRDefault="00931F37" w:rsidP="00931F37">
      <w:pPr>
        <w:pStyle w:val="LITlitera"/>
      </w:pPr>
      <w:r w:rsidRPr="00506857">
        <w:t>a)</w:t>
      </w:r>
      <w:r>
        <w:tab/>
      </w:r>
      <w:r w:rsidRPr="00506857">
        <w:t>w § 2 zdanie pierwsze otrzymuje brzmienie:</w:t>
      </w:r>
    </w:p>
    <w:p w14:paraId="577F2936" w14:textId="77777777" w:rsidR="00931F37" w:rsidRPr="00506857" w:rsidRDefault="00931F37" w:rsidP="00931F37">
      <w:pPr>
        <w:pStyle w:val="ZLITFRAGzmlitfragmentunpzdanialiter"/>
      </w:pPr>
      <w:r w:rsidRPr="00506857">
        <w:t>„Organ rentowy lub wojewódzki zespół do spraw orzekania o niepełnosprawności niezwłocznie, nie później niż w terminie siedmiu dni od dnia, w którym otrzymał odwołanie, przekazuje odwołanie wraz z aktami sprawy do sądu.”,</w:t>
      </w:r>
    </w:p>
    <w:p w14:paraId="445CDC60" w14:textId="77777777" w:rsidR="00931F37" w:rsidRPr="00506857" w:rsidRDefault="00931F37" w:rsidP="00931F37">
      <w:pPr>
        <w:pStyle w:val="LITlitera"/>
      </w:pPr>
      <w:r w:rsidRPr="00506857">
        <w:t>b)</w:t>
      </w:r>
      <w:r>
        <w:tab/>
      </w:r>
      <w:r w:rsidRPr="00506857">
        <w:t xml:space="preserve">dodaje się § 7 w brzmieniu: </w:t>
      </w:r>
    </w:p>
    <w:p w14:paraId="397F2DF6" w14:textId="652EDEC9" w:rsidR="00931F37" w:rsidRPr="00506857" w:rsidRDefault="00931F37" w:rsidP="009B1D8E">
      <w:pPr>
        <w:pStyle w:val="ZLITUSTzmustliter"/>
      </w:pPr>
      <w:r w:rsidRPr="00506857">
        <w:t>„§ 7. Jeżeli organ rentowy albo wojewódzki zespół do spraw orzekania o</w:t>
      </w:r>
      <w:r w:rsidR="00833D92">
        <w:t> </w:t>
      </w:r>
      <w:r w:rsidRPr="00506857">
        <w:t>niepełnosprawności, pomimo upływu terminu nie przekazał odwołania wraz z</w:t>
      </w:r>
      <w:r w:rsidR="00833D92">
        <w:t> </w:t>
      </w:r>
      <w:r w:rsidRPr="00506857">
        <w:t>aktami sprawy do sądu, ubezpieczony albo osoba odwołująca się od orzeczenia zespołu może wnieść ponaglenie. Do postępowania wszczętego na skutek ponaglenia stosuje się przepisy ustawy z dnia 14 czerwca 1960 r. – Kodeks postępowania administracyjnego (Dz. U. z 2021 r. poz. 735, 1491 i 2052 oraz z 2022 r. poz. 1301</w:t>
      </w:r>
      <w:r>
        <w:t xml:space="preserve"> i 1855</w:t>
      </w:r>
      <w:r w:rsidRPr="00506857">
        <w:t>).”;</w:t>
      </w:r>
    </w:p>
    <w:p w14:paraId="5F12FD19" w14:textId="77777777" w:rsidR="00931F37" w:rsidRPr="00506857" w:rsidRDefault="00931F37" w:rsidP="00931F37">
      <w:pPr>
        <w:pStyle w:val="PKTpunkt"/>
      </w:pPr>
      <w:r w:rsidRPr="00506857">
        <w:t>6</w:t>
      </w:r>
      <w:r>
        <w:t>5</w:t>
      </w:r>
      <w:r w:rsidRPr="00506857">
        <w:t>)</w:t>
      </w:r>
      <w:r w:rsidRPr="00506857">
        <w:tab/>
        <w:t>art. 479</w:t>
      </w:r>
      <w:r w:rsidRPr="003379E2">
        <w:rPr>
          <w:rStyle w:val="IGindeksgrny"/>
        </w:rPr>
        <w:t>55</w:t>
      </w:r>
      <w:r w:rsidRPr="00506857">
        <w:t xml:space="preserve"> otrzymuje brzmienie: </w:t>
      </w:r>
    </w:p>
    <w:p w14:paraId="768493E7" w14:textId="3FB748C1" w:rsidR="00931F37" w:rsidRPr="00506857" w:rsidRDefault="00931F37" w:rsidP="00931F37">
      <w:pPr>
        <w:pStyle w:val="ZARTzmartartykuempunktem"/>
      </w:pPr>
      <w:r w:rsidRPr="00506857">
        <w:t>„Art. 479</w:t>
      </w:r>
      <w:r w:rsidRPr="003379E2">
        <w:rPr>
          <w:rStyle w:val="IGindeksgrny"/>
        </w:rPr>
        <w:t>55</w:t>
      </w:r>
      <w:r w:rsidRPr="00506857">
        <w:t>. Przepisy art. 479</w:t>
      </w:r>
      <w:r w:rsidRPr="003379E2">
        <w:rPr>
          <w:rStyle w:val="IGindeksgrny"/>
        </w:rPr>
        <w:t>32</w:t>
      </w:r>
      <w:r w:rsidRPr="00506857">
        <w:t xml:space="preserve"> § 1 i art. 479</w:t>
      </w:r>
      <w:r w:rsidRPr="003379E2">
        <w:rPr>
          <w:rStyle w:val="IGindeksgrny"/>
        </w:rPr>
        <w:t>47</w:t>
      </w:r>
      <w:r w:rsidR="008B4EBE">
        <w:t>–</w:t>
      </w:r>
      <w:r w:rsidRPr="00506857">
        <w:t>479</w:t>
      </w:r>
      <w:r w:rsidRPr="003379E2">
        <w:rPr>
          <w:rStyle w:val="IGindeksgrny"/>
        </w:rPr>
        <w:t>53</w:t>
      </w:r>
      <w:r w:rsidRPr="00506857">
        <w:t xml:space="preserve"> stosuje się odpowiednio do zażaleń na postanowienia Prezesa Urzędu.”;</w:t>
      </w:r>
    </w:p>
    <w:p w14:paraId="572AED5E" w14:textId="77777777" w:rsidR="00931F37" w:rsidRPr="00506857" w:rsidRDefault="00931F37" w:rsidP="00931F37">
      <w:pPr>
        <w:pStyle w:val="PKTpunkt"/>
      </w:pPr>
      <w:r w:rsidRPr="00506857">
        <w:t>6</w:t>
      </w:r>
      <w:r>
        <w:t>6</w:t>
      </w:r>
      <w:r w:rsidRPr="00506857">
        <w:t>)</w:t>
      </w:r>
      <w:r w:rsidRPr="00506857">
        <w:tab/>
        <w:t>art. 479</w:t>
      </w:r>
      <w:r w:rsidRPr="003379E2">
        <w:rPr>
          <w:rStyle w:val="IGindeksgrny"/>
        </w:rPr>
        <w:t>66</w:t>
      </w:r>
      <w:r w:rsidRPr="00506857">
        <w:t xml:space="preserve"> otrzymuje brzmienie: </w:t>
      </w:r>
    </w:p>
    <w:p w14:paraId="24E11115" w14:textId="77777777" w:rsidR="00931F37" w:rsidRPr="00506857" w:rsidRDefault="00931F37" w:rsidP="00931F37">
      <w:pPr>
        <w:pStyle w:val="ZARTzmartartykuempunktem"/>
      </w:pPr>
      <w:r w:rsidRPr="00506857">
        <w:t>„Art. 479</w:t>
      </w:r>
      <w:r w:rsidRPr="003379E2">
        <w:rPr>
          <w:rStyle w:val="IGindeksgrny"/>
        </w:rPr>
        <w:t>66</w:t>
      </w:r>
      <w:r w:rsidRPr="00506857">
        <w:t>. Przepisy art. 479</w:t>
      </w:r>
      <w:r w:rsidRPr="003379E2">
        <w:rPr>
          <w:rStyle w:val="IGindeksgrny"/>
        </w:rPr>
        <w:t>32</w:t>
      </w:r>
      <w:r w:rsidRPr="00506857">
        <w:t xml:space="preserve"> § 1 i art. 479</w:t>
      </w:r>
      <w:r w:rsidRPr="003379E2">
        <w:rPr>
          <w:rStyle w:val="IGindeksgrny"/>
        </w:rPr>
        <w:t>58</w:t>
      </w:r>
      <w:r w:rsidRPr="00506857">
        <w:t>–479</w:t>
      </w:r>
      <w:r w:rsidRPr="003379E2">
        <w:rPr>
          <w:rStyle w:val="IGindeksgrny"/>
        </w:rPr>
        <w:t>64</w:t>
      </w:r>
      <w:r w:rsidRPr="00506857">
        <w:t xml:space="preserve"> stosuje się odpowiednio do zażaleń na postanowienia Prezesa Urzędu.”;</w:t>
      </w:r>
    </w:p>
    <w:p w14:paraId="6959159D" w14:textId="77777777" w:rsidR="00931F37" w:rsidRPr="00506857" w:rsidRDefault="00931F37" w:rsidP="00931F37">
      <w:pPr>
        <w:pStyle w:val="PKTpunkt"/>
      </w:pPr>
      <w:r w:rsidRPr="00506857">
        <w:t>6</w:t>
      </w:r>
      <w:r>
        <w:t>7</w:t>
      </w:r>
      <w:r w:rsidRPr="00506857">
        <w:t>)</w:t>
      </w:r>
      <w:r w:rsidRPr="00506857">
        <w:tab/>
        <w:t>w art. 479</w:t>
      </w:r>
      <w:r w:rsidRPr="003379E2">
        <w:rPr>
          <w:rStyle w:val="IGindeksgrny"/>
        </w:rPr>
        <w:t>85</w:t>
      </w:r>
      <w:r w:rsidRPr="00506857">
        <w:t xml:space="preserve"> uchyla się zdanie drugie;</w:t>
      </w:r>
    </w:p>
    <w:p w14:paraId="199F10B6" w14:textId="77777777" w:rsidR="00931F37" w:rsidRPr="00506857" w:rsidRDefault="00931F37" w:rsidP="00931F37">
      <w:pPr>
        <w:pStyle w:val="PKTpunkt"/>
      </w:pPr>
      <w:r w:rsidRPr="00506857">
        <w:t>6</w:t>
      </w:r>
      <w:r>
        <w:t>8</w:t>
      </w:r>
      <w:r w:rsidRPr="00506857">
        <w:t>)</w:t>
      </w:r>
      <w:r w:rsidRPr="00506857">
        <w:tab/>
        <w:t>po art. 505</w:t>
      </w:r>
      <w:r w:rsidRPr="003379E2">
        <w:rPr>
          <w:rStyle w:val="IGindeksgrny"/>
        </w:rPr>
        <w:t>1</w:t>
      </w:r>
      <w:r w:rsidRPr="00506857">
        <w:t xml:space="preserve"> dodaje się art. 505</w:t>
      </w:r>
      <w:r w:rsidRPr="003379E2">
        <w:rPr>
          <w:rStyle w:val="IGindeksgrny"/>
        </w:rPr>
        <w:t>1a</w:t>
      </w:r>
      <w:r w:rsidRPr="00506857">
        <w:t xml:space="preserve"> w brzmieniu:</w:t>
      </w:r>
    </w:p>
    <w:p w14:paraId="0650E672" w14:textId="77777777" w:rsidR="00931F37" w:rsidRPr="00506857" w:rsidRDefault="00931F37" w:rsidP="00931F37">
      <w:pPr>
        <w:pStyle w:val="ZARTzmartartykuempunktem"/>
      </w:pPr>
      <w:r w:rsidRPr="00506857">
        <w:lastRenderedPageBreak/>
        <w:t>„Art. 505</w:t>
      </w:r>
      <w:r w:rsidRPr="003379E2">
        <w:rPr>
          <w:rStyle w:val="IGindeksgrny"/>
        </w:rPr>
        <w:t>1a</w:t>
      </w:r>
      <w:r w:rsidRPr="00506857">
        <w:t>. W sprawach, w których wartość przedmiotu sporu nie przekracza czterech tysięcy złotych, przepisu art. 148</w:t>
      </w:r>
      <w:r w:rsidRPr="003379E2">
        <w:rPr>
          <w:rStyle w:val="IGindeksgrny"/>
        </w:rPr>
        <w:t>1</w:t>
      </w:r>
      <w:r w:rsidRPr="00506857">
        <w:t xml:space="preserve"> § 3 nie stosuje się.”;</w:t>
      </w:r>
    </w:p>
    <w:p w14:paraId="68A54C19" w14:textId="77777777" w:rsidR="00931F37" w:rsidRPr="00506857" w:rsidRDefault="00931F37" w:rsidP="00931F37">
      <w:pPr>
        <w:pStyle w:val="PKTpunkt"/>
      </w:pPr>
      <w:r w:rsidRPr="00506857">
        <w:t>6</w:t>
      </w:r>
      <w:r>
        <w:t>9</w:t>
      </w:r>
      <w:r w:rsidRPr="00506857">
        <w:t>)</w:t>
      </w:r>
      <w:r w:rsidRPr="00506857">
        <w:tab/>
        <w:t>w art. 505</w:t>
      </w:r>
      <w:r w:rsidRPr="003379E2">
        <w:rPr>
          <w:rStyle w:val="IGindeksgrny"/>
        </w:rPr>
        <w:t>8</w:t>
      </w:r>
      <w:r w:rsidRPr="00506857">
        <w:t xml:space="preserve"> § 4 otrzymuje brzmienie:</w:t>
      </w:r>
    </w:p>
    <w:p w14:paraId="28654D20" w14:textId="77777777" w:rsidR="00931F37" w:rsidRPr="00506857" w:rsidRDefault="00931F37" w:rsidP="00931F37">
      <w:pPr>
        <w:pStyle w:val="ZUSTzmustartykuempunktem"/>
      </w:pPr>
      <w:r w:rsidRPr="00506857">
        <w:t>„§ 4. W sprawach, w których wartość przedmiotu sporu nie przekracza czterech tysięcy złotych, uzasadnienie wyroku ogranicza się do wyjaśnienia podstawy prawnej wyroku z przytoczeniem przepisów prawa. Od uznania sądu opartego na rozważeniu wszystkich okoliczności sprawy zależy rozszerzenie tego uzasadnienia o pozostałą treść określoną w art. 327</w:t>
      </w:r>
      <w:r w:rsidRPr="003379E2">
        <w:rPr>
          <w:rStyle w:val="IGindeksgrny"/>
        </w:rPr>
        <w:t>1</w:t>
      </w:r>
      <w:r w:rsidRPr="00506857">
        <w:t xml:space="preserve"> § 1.”;</w:t>
      </w:r>
    </w:p>
    <w:p w14:paraId="514C89A2" w14:textId="77777777" w:rsidR="00931F37" w:rsidRPr="00506857" w:rsidRDefault="00931F37" w:rsidP="00931F37">
      <w:pPr>
        <w:pStyle w:val="PKTpunkt"/>
      </w:pPr>
      <w:r>
        <w:t>70</w:t>
      </w:r>
      <w:r w:rsidRPr="00506857">
        <w:t>)</w:t>
      </w:r>
      <w:r w:rsidRPr="00506857">
        <w:tab/>
        <w:t>w art. 505</w:t>
      </w:r>
      <w:r w:rsidRPr="003379E2">
        <w:rPr>
          <w:rStyle w:val="IGindeksgrny"/>
        </w:rPr>
        <w:t>10</w:t>
      </w:r>
      <w:r w:rsidRPr="00506857">
        <w:t xml:space="preserve"> w § 1 dodaje się zdanie drugie w brzmieniu:</w:t>
      </w:r>
    </w:p>
    <w:p w14:paraId="0048F0DC" w14:textId="77777777" w:rsidR="00931F37" w:rsidRPr="00506857" w:rsidRDefault="00931F37" w:rsidP="009B1D8E">
      <w:pPr>
        <w:pStyle w:val="ZFRAGzmfragmentunpzdaniaartykuempunktem"/>
      </w:pPr>
      <w:r w:rsidRPr="00506857">
        <w:t>„W tym samym składzie sąd drugiej instancji rozpoznaje zażalenia na postanowienia wydane przez sąd pierwszej instancji.”;</w:t>
      </w:r>
    </w:p>
    <w:p w14:paraId="094CD5B5" w14:textId="77777777" w:rsidR="00931F37" w:rsidRPr="00506857" w:rsidRDefault="00931F37" w:rsidP="00931F37">
      <w:pPr>
        <w:pStyle w:val="PKTpunkt"/>
      </w:pPr>
      <w:r w:rsidRPr="00506857">
        <w:t>7</w:t>
      </w:r>
      <w:r>
        <w:t>1</w:t>
      </w:r>
      <w:r w:rsidRPr="00506857">
        <w:t>)</w:t>
      </w:r>
      <w:r w:rsidRPr="00506857">
        <w:tab/>
        <w:t>w art. 505</w:t>
      </w:r>
      <w:r w:rsidRPr="003379E2">
        <w:rPr>
          <w:rStyle w:val="IGindeksgrny"/>
        </w:rPr>
        <w:t>12</w:t>
      </w:r>
      <w:r w:rsidRPr="00506857">
        <w:t xml:space="preserve"> § 1</w:t>
      </w:r>
      <w:r w:rsidRPr="003379E2">
        <w:rPr>
          <w:rStyle w:val="IGindeksgrny"/>
        </w:rPr>
        <w:t>1</w:t>
      </w:r>
      <w:r w:rsidRPr="00506857">
        <w:t xml:space="preserve"> otrzymuje brzmienie:</w:t>
      </w:r>
    </w:p>
    <w:p w14:paraId="63AF338E" w14:textId="77777777" w:rsidR="00931F37" w:rsidRPr="00506857" w:rsidRDefault="00931F37" w:rsidP="00931F37">
      <w:pPr>
        <w:pStyle w:val="ZUSTzmustartykuempunktem"/>
      </w:pPr>
      <w:r w:rsidRPr="00506857">
        <w:t>„§ 1</w:t>
      </w:r>
      <w:r w:rsidRPr="003379E2">
        <w:rPr>
          <w:rStyle w:val="IGindeksgrny"/>
        </w:rPr>
        <w:t>1</w:t>
      </w:r>
      <w:r w:rsidRPr="00506857">
        <w:t>. W sprawach, w których wartość przedmiotu sporu nie przekracza czterech tysięcy złotych, przepisu § 1 nie stosuje się, a zaskarżony wyrok może zostać uchylony tylko w przypadkach określonych w art. 386 § 2 i 3.”;</w:t>
      </w:r>
    </w:p>
    <w:p w14:paraId="5359BCA5" w14:textId="77777777" w:rsidR="00931F37" w:rsidRPr="00506857" w:rsidRDefault="00931F37" w:rsidP="00931F37">
      <w:pPr>
        <w:pStyle w:val="PKTpunkt"/>
      </w:pPr>
      <w:r w:rsidRPr="00506857">
        <w:t>7</w:t>
      </w:r>
      <w:r>
        <w:t>2</w:t>
      </w:r>
      <w:r w:rsidRPr="00506857">
        <w:t>)</w:t>
      </w:r>
      <w:r w:rsidRPr="00506857">
        <w:tab/>
        <w:t>w art. 505</w:t>
      </w:r>
      <w:r w:rsidRPr="003379E2">
        <w:rPr>
          <w:rStyle w:val="IGindeksgrny"/>
        </w:rPr>
        <w:t>18</w:t>
      </w:r>
      <w:r w:rsidRPr="00506857">
        <w:t xml:space="preserve"> § 1 otrzymuje brzmienie:</w:t>
      </w:r>
    </w:p>
    <w:p w14:paraId="34A6F057" w14:textId="2ACC14F9" w:rsidR="00931F37" w:rsidRPr="00506857" w:rsidRDefault="00931F37" w:rsidP="00931F37">
      <w:pPr>
        <w:pStyle w:val="ZUSTzmustartykuempunktem"/>
      </w:pPr>
      <w:r w:rsidRPr="00506857">
        <w:t>„§ 1. Jeżeli europejski nakaz zapłaty, zgodnie z przepisami rozporządzenia nr</w:t>
      </w:r>
      <w:r w:rsidR="0051001D">
        <w:t> </w:t>
      </w:r>
      <w:r w:rsidRPr="00506857">
        <w:t>1896/2006, może zostać wydany tylko co do części roszczenia i powód wyraża na to zgodę, sprawę co do pozostałej części roszczenia sąd przekazuje do sądu według właściwości ogólnej. W przypadkach wskazanych w ustawie sąd rozpoznaje sprawę według przepisów o postępowaniach odrębnych, z wyłączeniem przepisów o</w:t>
      </w:r>
      <w:r w:rsidR="0051001D">
        <w:t> </w:t>
      </w:r>
      <w:r w:rsidRPr="00506857">
        <w:t>postępowaniu nakazowym i upominawczym.”;</w:t>
      </w:r>
    </w:p>
    <w:p w14:paraId="035F10C0" w14:textId="77777777" w:rsidR="00931F37" w:rsidRPr="00506857" w:rsidRDefault="00931F37" w:rsidP="00931F37">
      <w:pPr>
        <w:pStyle w:val="PKTpunkt"/>
      </w:pPr>
      <w:r w:rsidRPr="00506857">
        <w:t>7</w:t>
      </w:r>
      <w:r>
        <w:t>3</w:t>
      </w:r>
      <w:r w:rsidRPr="00506857">
        <w:t>)</w:t>
      </w:r>
      <w:r w:rsidRPr="00506857">
        <w:tab/>
        <w:t>w art. 505</w:t>
      </w:r>
      <w:r w:rsidRPr="003379E2">
        <w:rPr>
          <w:rStyle w:val="IGindeksgrny"/>
        </w:rPr>
        <w:t>19</w:t>
      </w:r>
      <w:r w:rsidRPr="00506857">
        <w:t xml:space="preserve"> § 1 otrzymuje brzmienie:</w:t>
      </w:r>
    </w:p>
    <w:p w14:paraId="711252BD" w14:textId="1D4B6547" w:rsidR="00931F37" w:rsidRPr="00506857" w:rsidRDefault="00931F37" w:rsidP="00931F37">
      <w:pPr>
        <w:pStyle w:val="ZUSTzmustartykuempunktem"/>
      </w:pPr>
      <w:r w:rsidRPr="00506857">
        <w:t>„§ 1. W razie wniesienia sprzeciwu zgodnie z przepisami rozporządzenia nr</w:t>
      </w:r>
      <w:r w:rsidR="0051001D">
        <w:t> </w:t>
      </w:r>
      <w:r w:rsidRPr="00506857">
        <w:t>1896/2006, europejski nakaz zapłaty traci moc, a sąd przekazuje sprawę do sądu według właściwości ogólnej. W przypadkach wskazanych w ustawie sąd rozpoznaje sprawę według przepisów o postępowaniach odrębnych, z wyłączeniem przepisów o</w:t>
      </w:r>
      <w:r w:rsidR="0051001D">
        <w:t> </w:t>
      </w:r>
      <w:r w:rsidRPr="00506857">
        <w:t>postępowaniu nakazowym i upominawczym.”;</w:t>
      </w:r>
    </w:p>
    <w:p w14:paraId="66FD1751" w14:textId="77777777" w:rsidR="00931F37" w:rsidRPr="00506857" w:rsidRDefault="00931F37" w:rsidP="00931F37">
      <w:pPr>
        <w:pStyle w:val="PKTpunkt"/>
      </w:pPr>
      <w:r w:rsidRPr="00506857">
        <w:t>7</w:t>
      </w:r>
      <w:r>
        <w:t>4</w:t>
      </w:r>
      <w:r w:rsidRPr="00506857">
        <w:t>)</w:t>
      </w:r>
      <w:r w:rsidRPr="00506857">
        <w:tab/>
        <w:t>w art. 505</w:t>
      </w:r>
      <w:r w:rsidRPr="003379E2">
        <w:rPr>
          <w:rStyle w:val="IGindeksgrny"/>
        </w:rPr>
        <w:t>27</w:t>
      </w:r>
      <w:r w:rsidRPr="00506857">
        <w:t xml:space="preserve"> § 1 otrzymuje brzmienie: </w:t>
      </w:r>
    </w:p>
    <w:p w14:paraId="1674659B" w14:textId="77777777" w:rsidR="00931F37" w:rsidRPr="00506857" w:rsidRDefault="00931F37" w:rsidP="00931F37">
      <w:pPr>
        <w:pStyle w:val="ZUSTzmustartykuempunktem"/>
      </w:pPr>
      <w:r w:rsidRPr="00506857">
        <w:t>„§1. Przepisy art. 505</w:t>
      </w:r>
      <w:r w:rsidRPr="003379E2">
        <w:rPr>
          <w:rStyle w:val="IGindeksgrny"/>
        </w:rPr>
        <w:t>9</w:t>
      </w:r>
      <w:r w:rsidRPr="00506857">
        <w:t>, art. 505</w:t>
      </w:r>
      <w:r w:rsidRPr="003379E2">
        <w:rPr>
          <w:rStyle w:val="IGindeksgrny"/>
        </w:rPr>
        <w:t>10</w:t>
      </w:r>
      <w:r w:rsidRPr="00506857">
        <w:t>, art. 505</w:t>
      </w:r>
      <w:r w:rsidRPr="003379E2">
        <w:rPr>
          <w:rStyle w:val="IGindeksgrny"/>
        </w:rPr>
        <w:t>12</w:t>
      </w:r>
      <w:r w:rsidRPr="00506857">
        <w:t xml:space="preserve"> § 1 i 3 oraz art. 505</w:t>
      </w:r>
      <w:r w:rsidRPr="003379E2">
        <w:rPr>
          <w:rStyle w:val="IGindeksgrny"/>
        </w:rPr>
        <w:t>13</w:t>
      </w:r>
      <w:r w:rsidRPr="00506857">
        <w:t xml:space="preserve"> stosuje się.”;</w:t>
      </w:r>
    </w:p>
    <w:p w14:paraId="0A6AA35C" w14:textId="77777777" w:rsidR="00931F37" w:rsidRPr="00506857" w:rsidRDefault="00931F37" w:rsidP="00931F37">
      <w:pPr>
        <w:pStyle w:val="PKTpunkt"/>
      </w:pPr>
      <w:r w:rsidRPr="00506857">
        <w:t>7</w:t>
      </w:r>
      <w:r>
        <w:t>5</w:t>
      </w:r>
      <w:r w:rsidRPr="00506857">
        <w:t>)</w:t>
      </w:r>
      <w:r w:rsidRPr="00506857">
        <w:tab/>
        <w:t>w art. 509</w:t>
      </w:r>
      <w:r w:rsidRPr="003379E2">
        <w:rPr>
          <w:rStyle w:val="IGindeksgrny"/>
        </w:rPr>
        <w:t>1</w:t>
      </w:r>
      <w:r w:rsidRPr="00506857">
        <w:t xml:space="preserve"> dodaje się § 5 w brzmieniu:</w:t>
      </w:r>
    </w:p>
    <w:p w14:paraId="3809AECE" w14:textId="77777777" w:rsidR="00931F37" w:rsidRPr="00506857" w:rsidRDefault="00931F37" w:rsidP="00931F37">
      <w:pPr>
        <w:pStyle w:val="ZUSTzmustartykuempunktem"/>
      </w:pPr>
      <w:r w:rsidRPr="00506857">
        <w:t>„§ 5. Przepisu art. 398</w:t>
      </w:r>
      <w:r w:rsidRPr="003379E2">
        <w:rPr>
          <w:rStyle w:val="IGindeksgrny"/>
        </w:rPr>
        <w:t>22</w:t>
      </w:r>
      <w:r w:rsidRPr="00506857">
        <w:t xml:space="preserve"> § 4 nie stosuje się do orzeczeń co do istoty sprawy wydawanych przez referendarza.”;</w:t>
      </w:r>
    </w:p>
    <w:p w14:paraId="6683D905" w14:textId="77777777" w:rsidR="00931F37" w:rsidRPr="00506857" w:rsidRDefault="00931F37" w:rsidP="00931F37">
      <w:pPr>
        <w:pStyle w:val="PKTpunkt"/>
      </w:pPr>
      <w:r w:rsidRPr="00506857">
        <w:lastRenderedPageBreak/>
        <w:t>7</w:t>
      </w:r>
      <w:r>
        <w:t>6</w:t>
      </w:r>
      <w:r w:rsidRPr="00506857">
        <w:t>)</w:t>
      </w:r>
      <w:r w:rsidRPr="00506857">
        <w:tab/>
        <w:t>po art. 511</w:t>
      </w:r>
      <w:r w:rsidRPr="003379E2">
        <w:rPr>
          <w:rStyle w:val="IGindeksgrny"/>
        </w:rPr>
        <w:t>1</w:t>
      </w:r>
      <w:r w:rsidRPr="00506857">
        <w:t xml:space="preserve"> dodaje się art. 511</w:t>
      </w:r>
      <w:r w:rsidRPr="003379E2">
        <w:rPr>
          <w:rStyle w:val="IGindeksgrny"/>
        </w:rPr>
        <w:t>1a</w:t>
      </w:r>
      <w:r w:rsidRPr="00506857">
        <w:t xml:space="preserve"> w brzmieniu:</w:t>
      </w:r>
    </w:p>
    <w:p w14:paraId="6B2979E4" w14:textId="77777777" w:rsidR="00931F37" w:rsidRPr="00506857" w:rsidRDefault="00931F37" w:rsidP="00931F37">
      <w:pPr>
        <w:pStyle w:val="ZARTzmartartykuempunktem"/>
      </w:pPr>
      <w:r w:rsidRPr="00506857">
        <w:t>„Art. 511</w:t>
      </w:r>
      <w:r w:rsidRPr="003379E2">
        <w:rPr>
          <w:rStyle w:val="IGindeksgrny"/>
        </w:rPr>
        <w:t>1a</w:t>
      </w:r>
      <w:r w:rsidRPr="00506857">
        <w:t>. Przepis art. 139</w:t>
      </w:r>
      <w:r w:rsidRPr="003379E2">
        <w:rPr>
          <w:rStyle w:val="IGindeksgrny"/>
        </w:rPr>
        <w:t>1</w:t>
      </w:r>
      <w:r w:rsidRPr="00506857">
        <w:t xml:space="preserve"> stosuje się, jeżeli w razie nieodebrania przesyłki przez uczestnika przewodniczący uzna doręczenie pisma za pośrednictwem komornika za konieczne.”;</w:t>
      </w:r>
    </w:p>
    <w:p w14:paraId="3136214E" w14:textId="77777777" w:rsidR="00931F37" w:rsidRPr="00506857" w:rsidRDefault="00931F37" w:rsidP="00931F37">
      <w:pPr>
        <w:pStyle w:val="PKTpunkt"/>
      </w:pPr>
      <w:r w:rsidRPr="00506857">
        <w:t>7</w:t>
      </w:r>
      <w:r>
        <w:t>7</w:t>
      </w:r>
      <w:r w:rsidRPr="00506857">
        <w:t>)</w:t>
      </w:r>
      <w:r w:rsidRPr="00506857">
        <w:tab/>
        <w:t>w art. 518</w:t>
      </w:r>
      <w:r w:rsidRPr="003379E2">
        <w:rPr>
          <w:rStyle w:val="IGindeksgrny"/>
        </w:rPr>
        <w:t>1</w:t>
      </w:r>
      <w:r w:rsidRPr="00506857">
        <w:t>:</w:t>
      </w:r>
    </w:p>
    <w:p w14:paraId="04A88262" w14:textId="77777777" w:rsidR="00931F37" w:rsidRPr="00506857" w:rsidRDefault="00931F37" w:rsidP="00931F37">
      <w:pPr>
        <w:pStyle w:val="LITlitera"/>
      </w:pPr>
      <w:r w:rsidRPr="00506857">
        <w:t>a)</w:t>
      </w:r>
      <w:r>
        <w:tab/>
      </w:r>
      <w:r w:rsidRPr="00506857">
        <w:t>§ 3a oznacza się jako § 3</w:t>
      </w:r>
      <w:r w:rsidRPr="003379E2">
        <w:rPr>
          <w:rStyle w:val="IGindeksgrny"/>
        </w:rPr>
        <w:t>1</w:t>
      </w:r>
      <w:r w:rsidRPr="00506857">
        <w:t xml:space="preserve"> i dodaje się § 3</w:t>
      </w:r>
      <w:r w:rsidRPr="003379E2">
        <w:rPr>
          <w:rStyle w:val="IGindeksgrny"/>
        </w:rPr>
        <w:t>2</w:t>
      </w:r>
      <w:r w:rsidRPr="00506857">
        <w:t xml:space="preserve"> w brzmieniu:</w:t>
      </w:r>
    </w:p>
    <w:p w14:paraId="4F9EA34C" w14:textId="77777777" w:rsidR="00931F37" w:rsidRPr="00506857" w:rsidRDefault="00931F37" w:rsidP="00931F37">
      <w:pPr>
        <w:pStyle w:val="ZLITUSTzmustliter"/>
      </w:pPr>
      <w:r w:rsidRPr="00506857">
        <w:t>„§ 3</w:t>
      </w:r>
      <w:r w:rsidRPr="003379E2">
        <w:rPr>
          <w:rStyle w:val="IGindeksgrny"/>
        </w:rPr>
        <w:t>2</w:t>
      </w:r>
      <w:r w:rsidRPr="00506857">
        <w:t>. O ile przepis szczególny nie stanowi inaczej, orzeczenia co do istoty sprawy wydawane przez referendarzy sądowych doręcza się wraz z uzasadnieniem. Uzasadnienie może ograniczać się do wskazania podstawy prawnej rozstrzygnięcia wraz z przytoczeniem przepisów prawa.”,</w:t>
      </w:r>
    </w:p>
    <w:p w14:paraId="13EB6F35" w14:textId="77777777" w:rsidR="00931F37" w:rsidRPr="00506857" w:rsidRDefault="00931F37" w:rsidP="00931F37">
      <w:pPr>
        <w:pStyle w:val="LITlitera"/>
      </w:pPr>
      <w:r w:rsidRPr="00506857">
        <w:t>b)</w:t>
      </w:r>
      <w:r>
        <w:tab/>
      </w:r>
      <w:r w:rsidRPr="00506857">
        <w:t xml:space="preserve">w § 4 pkt 2 otrzymuje brzmienie: </w:t>
      </w:r>
    </w:p>
    <w:p w14:paraId="4A15FA80" w14:textId="23F5CA01" w:rsidR="00931F37" w:rsidRPr="00506857" w:rsidRDefault="00931F37" w:rsidP="00931F37">
      <w:pPr>
        <w:pStyle w:val="ZLITPKTzmpktliter"/>
      </w:pPr>
      <w:r w:rsidRPr="00506857">
        <w:t>„2)</w:t>
      </w:r>
      <w:r w:rsidR="008B4EBE">
        <w:tab/>
      </w:r>
      <w:r w:rsidRPr="00506857">
        <w:t>w innych przypadkach niż wymienione w pkt 1 – od dnia doręczenia zawiadomienia uczestnika o dokonaniu czynności lub doręczenia odpisu postanowienia oddalającego wniosek o dokonanie czynności;”;</w:t>
      </w:r>
    </w:p>
    <w:p w14:paraId="4837EDD2" w14:textId="77777777" w:rsidR="00931F37" w:rsidRPr="00506857" w:rsidRDefault="00931F37" w:rsidP="00931F37">
      <w:pPr>
        <w:pStyle w:val="PKTpunkt"/>
      </w:pPr>
      <w:r w:rsidRPr="00506857">
        <w:t>7</w:t>
      </w:r>
      <w:r>
        <w:t>8</w:t>
      </w:r>
      <w:r w:rsidRPr="00506857">
        <w:t>)</w:t>
      </w:r>
      <w:r w:rsidRPr="00506857">
        <w:tab/>
        <w:t>w art. 569 § 1 otrzymuje brzmienie:</w:t>
      </w:r>
    </w:p>
    <w:p w14:paraId="24AB6BA8" w14:textId="108E2D0E" w:rsidR="00931F37" w:rsidRPr="00506857" w:rsidRDefault="00931F37" w:rsidP="00931F37">
      <w:pPr>
        <w:pStyle w:val="ZUSTzmustartykuempunktem"/>
      </w:pPr>
      <w:r w:rsidRPr="00506857">
        <w:t>„§ 1. Właściwy wyłącznie jest sąd opiekuńczy miejsca zamieszkania osoby, której postępowanie ma dotyczyć, a w braku miejsca zamieszkania – sąd opiekuńczy miejsca jej pobytu. Jeżeli brak tej podstawy, właściwy jest sąd opiekuńczy ostatniego miejsca zamieszkania osoby, której postępowanie ma dotyczyć, a w braku miejsca zamieszkania – sąd opiekuńczy ostatniego miejsca jej pobytu. W przypadku braku i tej podstawy właściwy jest sąd rejonowy dla m.st. Warszawy.”;</w:t>
      </w:r>
    </w:p>
    <w:p w14:paraId="5F4DC1C1" w14:textId="77777777" w:rsidR="00931F37" w:rsidRPr="00506857" w:rsidRDefault="00931F37" w:rsidP="00931F37">
      <w:pPr>
        <w:pStyle w:val="PKTpunkt"/>
      </w:pPr>
      <w:r w:rsidRPr="00506857">
        <w:t>7</w:t>
      </w:r>
      <w:r>
        <w:t>9</w:t>
      </w:r>
      <w:r w:rsidRPr="00506857">
        <w:t>)</w:t>
      </w:r>
      <w:r w:rsidRPr="00506857">
        <w:tab/>
        <w:t>w art. 622 § 2 otrzymuje brzmienie:</w:t>
      </w:r>
    </w:p>
    <w:p w14:paraId="450EEC05" w14:textId="77777777" w:rsidR="00931F37" w:rsidRPr="00506857" w:rsidRDefault="00931F37" w:rsidP="00931F37">
      <w:pPr>
        <w:pStyle w:val="ZUSTzmustartykuempunktem"/>
      </w:pPr>
      <w:r w:rsidRPr="00506857">
        <w:t>„§ 2. Gdy wszyscy współwłaściciele złożą zgodny wniosek co do sposobu zniesienia współwłasności, sąd wyda postanowienie odpowiadające treści wniosku, jeżeli spełnione zostaną wymagania, o których mowa w art. 621, a projekt podziału nie sprzeciwia się prawu ani zasadom współżycia społecznego, ani też nie narusza w sposób rażący interesu osób uprawnionych.”;</w:t>
      </w:r>
    </w:p>
    <w:p w14:paraId="68814CA9" w14:textId="77777777" w:rsidR="00931F37" w:rsidRPr="00506857" w:rsidRDefault="00931F37" w:rsidP="00931F37">
      <w:pPr>
        <w:pStyle w:val="PKTpunkt"/>
      </w:pPr>
      <w:r>
        <w:t>80</w:t>
      </w:r>
      <w:r w:rsidRPr="00506857">
        <w:t>)</w:t>
      </w:r>
      <w:r w:rsidRPr="00506857">
        <w:tab/>
        <w:t>w art. 626</w:t>
      </w:r>
      <w:r w:rsidRPr="003379E2">
        <w:rPr>
          <w:rStyle w:val="IGindeksgrny"/>
        </w:rPr>
        <w:t>10</w:t>
      </w:r>
      <w:r w:rsidRPr="00506857">
        <w:t xml:space="preserve"> w § 1</w:t>
      </w:r>
      <w:r w:rsidRPr="003379E2">
        <w:rPr>
          <w:rStyle w:val="IGindeksgrny"/>
        </w:rPr>
        <w:t>2</w:t>
      </w:r>
      <w:r w:rsidRPr="00506857">
        <w:t xml:space="preserve"> zdanie pierwsze otrzymuje brzmienie:</w:t>
      </w:r>
    </w:p>
    <w:p w14:paraId="4366EF39" w14:textId="77777777" w:rsidR="00931F37" w:rsidRPr="00506857" w:rsidRDefault="00931F37" w:rsidP="00931F37">
      <w:pPr>
        <w:pStyle w:val="ZFRAGzmfragmentunpzdaniaartykuempunktem"/>
      </w:pPr>
      <w:r w:rsidRPr="00506857">
        <w:t>„Na wniosek uczestnika postępowania, zawarty w akcie notarialnym albo w odrębnym piśmie, zawiadomienie o wpisie doręcza się za pośrednictwem systemu teleinformatycznego, na konto wskazane w tym systemie.”;</w:t>
      </w:r>
    </w:p>
    <w:p w14:paraId="5EF432E6" w14:textId="77777777" w:rsidR="00931F37" w:rsidRPr="00506857" w:rsidRDefault="00931F37" w:rsidP="00931F37">
      <w:pPr>
        <w:pStyle w:val="PKTpunkt"/>
      </w:pPr>
      <w:r w:rsidRPr="00506857">
        <w:t>8</w:t>
      </w:r>
      <w:r>
        <w:t>1</w:t>
      </w:r>
      <w:r w:rsidRPr="00506857">
        <w:t>)</w:t>
      </w:r>
      <w:r w:rsidRPr="00506857">
        <w:tab/>
        <w:t>art. 691</w:t>
      </w:r>
      <w:r w:rsidRPr="003379E2">
        <w:rPr>
          <w:rStyle w:val="IGindeksgrny"/>
        </w:rPr>
        <w:t>2</w:t>
      </w:r>
      <w:r w:rsidRPr="00506857">
        <w:t xml:space="preserve"> i art. 691</w:t>
      </w:r>
      <w:r w:rsidRPr="003379E2">
        <w:rPr>
          <w:rStyle w:val="IGindeksgrny"/>
        </w:rPr>
        <w:t xml:space="preserve">3 </w:t>
      </w:r>
      <w:r w:rsidRPr="00506857">
        <w:t>otrzymują brzmienie:</w:t>
      </w:r>
    </w:p>
    <w:p w14:paraId="59518F8C" w14:textId="77777777" w:rsidR="00931F37" w:rsidRPr="00506857" w:rsidRDefault="00931F37" w:rsidP="00931F37">
      <w:pPr>
        <w:pStyle w:val="ZARTzmartartykuempunktem"/>
      </w:pPr>
      <w:r w:rsidRPr="00506857">
        <w:lastRenderedPageBreak/>
        <w:t>„Art. 691</w:t>
      </w:r>
      <w:r w:rsidRPr="003379E2">
        <w:rPr>
          <w:rStyle w:val="IGindeksgrny"/>
        </w:rPr>
        <w:t>2</w:t>
      </w:r>
      <w:r w:rsidRPr="00506857">
        <w:t>. Właściwy jest sąd miejsca siedziby przedsiębiorstwa, z którego działalnością wiąże się przedmiot sporu.</w:t>
      </w:r>
    </w:p>
    <w:p w14:paraId="28FCE094" w14:textId="77777777" w:rsidR="00931F37" w:rsidRPr="00506857" w:rsidRDefault="00931F37" w:rsidP="00931F37">
      <w:pPr>
        <w:pStyle w:val="ZARTzmartartykuempunktem"/>
      </w:pPr>
      <w:r w:rsidRPr="00506857">
        <w:t>Art. 691</w:t>
      </w:r>
      <w:r w:rsidRPr="003379E2">
        <w:rPr>
          <w:rStyle w:val="IGindeksgrny"/>
        </w:rPr>
        <w:t>3</w:t>
      </w:r>
      <w:r w:rsidRPr="00506857">
        <w:t>. W sprawach, o których mowa w art. 691</w:t>
      </w:r>
      <w:r w:rsidRPr="003379E2">
        <w:rPr>
          <w:rStyle w:val="IGindeksgrny"/>
        </w:rPr>
        <w:t>1</w:t>
      </w:r>
      <w:r w:rsidRPr="00506857">
        <w:t>, zdolność sądową mają ponadto dyrektor przedsiębiorstwa, działający w tym charakterze, oraz rada pracownicza przedsiębiorstwa.”;</w:t>
      </w:r>
    </w:p>
    <w:p w14:paraId="084044C4" w14:textId="77777777" w:rsidR="00931F37" w:rsidRPr="00506857" w:rsidRDefault="00931F37" w:rsidP="00931F37">
      <w:pPr>
        <w:pStyle w:val="PKTpunkt"/>
      </w:pPr>
      <w:r w:rsidRPr="00506857">
        <w:t>8</w:t>
      </w:r>
      <w:r>
        <w:t>2</w:t>
      </w:r>
      <w:r w:rsidRPr="00506857">
        <w:t>)</w:t>
      </w:r>
      <w:r w:rsidRPr="00506857">
        <w:tab/>
        <w:t>uchyla się art. 691</w:t>
      </w:r>
      <w:r w:rsidRPr="003379E2">
        <w:rPr>
          <w:rStyle w:val="IGindeksgrny"/>
        </w:rPr>
        <w:t>6</w:t>
      </w:r>
      <w:r w:rsidRPr="00506857">
        <w:t>;</w:t>
      </w:r>
    </w:p>
    <w:p w14:paraId="249AD31E" w14:textId="77777777" w:rsidR="00931F37" w:rsidRPr="00506857" w:rsidRDefault="00931F37" w:rsidP="00931F37">
      <w:pPr>
        <w:pStyle w:val="PKTpunkt"/>
      </w:pPr>
      <w:r w:rsidRPr="00506857">
        <w:t>8</w:t>
      </w:r>
      <w:r>
        <w:t>3</w:t>
      </w:r>
      <w:r w:rsidRPr="00506857">
        <w:t>)</w:t>
      </w:r>
      <w:r w:rsidRPr="00506857">
        <w:tab/>
        <w:t>art. 691</w:t>
      </w:r>
      <w:r w:rsidRPr="003379E2">
        <w:rPr>
          <w:rStyle w:val="IGindeksgrny"/>
        </w:rPr>
        <w:t>8</w:t>
      </w:r>
      <w:r w:rsidRPr="00506857">
        <w:t xml:space="preserve"> otrzymuje brzmienie: </w:t>
      </w:r>
    </w:p>
    <w:p w14:paraId="62A1FD6A" w14:textId="3BB861A8" w:rsidR="00931F37" w:rsidRPr="00506857" w:rsidRDefault="00931F37" w:rsidP="00931F37">
      <w:pPr>
        <w:pStyle w:val="ZARTzmartartykuempunktem"/>
      </w:pPr>
      <w:r w:rsidRPr="00506857">
        <w:t>„Art. 691</w:t>
      </w:r>
      <w:r w:rsidRPr="003379E2">
        <w:rPr>
          <w:rStyle w:val="IGindeksgrny"/>
        </w:rPr>
        <w:t>8</w:t>
      </w:r>
      <w:r w:rsidRPr="00506857">
        <w:t>. Koszty postępowania obciążające zarówno radę pracowniczą, jak i</w:t>
      </w:r>
      <w:r w:rsidR="00833D92">
        <w:t> </w:t>
      </w:r>
      <w:r w:rsidRPr="00506857">
        <w:t>dyrektora przedsiębiorstwa ponosi przedsiębiorstwo.”;</w:t>
      </w:r>
    </w:p>
    <w:p w14:paraId="7B83AB56" w14:textId="77777777" w:rsidR="00931F37" w:rsidRPr="00506857" w:rsidRDefault="00931F37" w:rsidP="00931F37">
      <w:pPr>
        <w:pStyle w:val="PKTpunkt"/>
      </w:pPr>
      <w:r w:rsidRPr="00506857">
        <w:t>8</w:t>
      </w:r>
      <w:r>
        <w:t>4</w:t>
      </w:r>
      <w:r w:rsidRPr="00506857">
        <w:t>)</w:t>
      </w:r>
      <w:r w:rsidRPr="00506857">
        <w:tab/>
        <w:t>w art. 741 § 1 i 2 otrzymują brzmienie:</w:t>
      </w:r>
    </w:p>
    <w:p w14:paraId="05510EA9" w14:textId="77777777" w:rsidR="00931F37" w:rsidRPr="00506857" w:rsidRDefault="00931F37" w:rsidP="00931F37">
      <w:pPr>
        <w:pStyle w:val="ZUSTzmustartykuempunktem"/>
      </w:pPr>
      <w:r w:rsidRPr="00506857">
        <w:t>„§ 1. Na postanowienie sądu pierwszej instancji w przedmiocie zabezpieczenia przysługuje zażalenie. Zażalenie przysługuje także na postanowienie sądu drugiej instancji o udzieleniu zabezpieczenia, z wyjątkiem postanowień wydanych w wyniku rozpoznania zażalenia na postanowienie sądu pierwszej instancji.</w:t>
      </w:r>
    </w:p>
    <w:p w14:paraId="11AC2C29" w14:textId="77777777" w:rsidR="00931F37" w:rsidRPr="00506857" w:rsidRDefault="00931F37" w:rsidP="00931F37">
      <w:pPr>
        <w:pStyle w:val="ZUSTzmustartykuempunktem"/>
      </w:pPr>
      <w:r w:rsidRPr="00506857">
        <w:t>§ 2. Zażalenie na postanowienie sądu pierwszej instancji rozpoznaje sąd drugiej instancji. Na postanowienie sądu drugiej instancji przysługuje zażalenie do innego składu tego sądu.”;</w:t>
      </w:r>
    </w:p>
    <w:p w14:paraId="1526CE4E" w14:textId="77777777" w:rsidR="00931F37" w:rsidRPr="00506857" w:rsidRDefault="00931F37" w:rsidP="00931F37">
      <w:pPr>
        <w:pStyle w:val="PKTpunkt"/>
      </w:pPr>
      <w:r w:rsidRPr="00506857">
        <w:t>8</w:t>
      </w:r>
      <w:r>
        <w:t>5</w:t>
      </w:r>
      <w:r w:rsidRPr="00506857">
        <w:t>)</w:t>
      </w:r>
      <w:r w:rsidRPr="00506857">
        <w:tab/>
        <w:t>w art. 755 po § 2</w:t>
      </w:r>
      <w:r w:rsidRPr="003379E2">
        <w:rPr>
          <w:rStyle w:val="IGindeksgrny"/>
        </w:rPr>
        <w:t>1</w:t>
      </w:r>
      <w:r w:rsidRPr="00506857">
        <w:t xml:space="preserve"> dodaje się § 2</w:t>
      </w:r>
      <w:r w:rsidRPr="003379E2">
        <w:rPr>
          <w:rStyle w:val="IGindeksgrny"/>
        </w:rPr>
        <w:t>2</w:t>
      </w:r>
      <w:r w:rsidRPr="00506857">
        <w:t xml:space="preserve"> w brzmieniu:</w:t>
      </w:r>
    </w:p>
    <w:p w14:paraId="0CC53CAA" w14:textId="77777777" w:rsidR="00931F37" w:rsidRPr="00506857" w:rsidRDefault="00931F37" w:rsidP="00931F37">
      <w:pPr>
        <w:pStyle w:val="ZUSTzmustartykuempunktem"/>
      </w:pPr>
      <w:r w:rsidRPr="00506857">
        <w:t>„§ 2</w:t>
      </w:r>
      <w:r w:rsidRPr="003379E2">
        <w:rPr>
          <w:rStyle w:val="IGindeksgrny"/>
        </w:rPr>
        <w:t>2</w:t>
      </w:r>
      <w:r w:rsidRPr="00506857">
        <w:t>. W sprawach wymienionych w art. 479</w:t>
      </w:r>
      <w:r w:rsidRPr="003379E2">
        <w:rPr>
          <w:rStyle w:val="IGindeksgrny"/>
        </w:rPr>
        <w:t>89</w:t>
      </w:r>
      <w:r w:rsidRPr="00506857">
        <w:t xml:space="preserve"> sąd udziela zabezpieczenia po wysłuchaniu obowiązanego, chyba że konieczne jest natychmiastowe rozstrzygnięcie wniosku. Nie dotyczy to sposobów zabezpieczenia podlegających wykonaniu przez komornika sądowego albo polegających na ustanowieniu zarządu nad przedsiębiorstwem lub gospodarstwem rolnym.”;</w:t>
      </w:r>
    </w:p>
    <w:p w14:paraId="05B4ED53" w14:textId="77777777" w:rsidR="00931F37" w:rsidRPr="00506857" w:rsidRDefault="00931F37" w:rsidP="00931F37">
      <w:pPr>
        <w:pStyle w:val="PKTpunkt"/>
      </w:pPr>
      <w:r w:rsidRPr="00506857">
        <w:t>8</w:t>
      </w:r>
      <w:r>
        <w:t>6</w:t>
      </w:r>
      <w:r w:rsidRPr="00506857">
        <w:t>)</w:t>
      </w:r>
      <w:r w:rsidRPr="00506857">
        <w:tab/>
        <w:t>po art. 758 dodaje się art. 758</w:t>
      </w:r>
      <w:r w:rsidRPr="003379E2">
        <w:rPr>
          <w:rStyle w:val="IGindeksgrny"/>
        </w:rPr>
        <w:t>1</w:t>
      </w:r>
      <w:r w:rsidRPr="00506857">
        <w:t xml:space="preserve"> w brzmieniu:</w:t>
      </w:r>
    </w:p>
    <w:p w14:paraId="09013909" w14:textId="77777777" w:rsidR="00931F37" w:rsidRPr="00506857" w:rsidRDefault="00931F37" w:rsidP="00931F37">
      <w:pPr>
        <w:pStyle w:val="ZARTzmartartykuempunktem"/>
      </w:pPr>
      <w:r w:rsidRPr="00506857">
        <w:t>„Art. 758</w:t>
      </w:r>
      <w:r w:rsidRPr="003379E2">
        <w:rPr>
          <w:rStyle w:val="IGindeksgrny"/>
        </w:rPr>
        <w:t>1</w:t>
      </w:r>
      <w:r w:rsidRPr="00506857">
        <w:t>. Jeżeli stroną lub uczestnikiem postępowania egzekucyjnego jest sąd właściwy do podjęcia czynności, przepisu art. 44</w:t>
      </w:r>
      <w:r w:rsidRPr="003379E2">
        <w:rPr>
          <w:rStyle w:val="IGindeksgrny"/>
        </w:rPr>
        <w:t>2</w:t>
      </w:r>
      <w:r w:rsidRPr="00506857">
        <w:t xml:space="preserve"> nie stosuje się.”;</w:t>
      </w:r>
    </w:p>
    <w:p w14:paraId="0EF5C45F" w14:textId="77777777" w:rsidR="00931F37" w:rsidRPr="00506857" w:rsidRDefault="00931F37" w:rsidP="00931F37">
      <w:pPr>
        <w:pStyle w:val="PKTpunkt"/>
      </w:pPr>
      <w:r w:rsidRPr="00506857">
        <w:t>8</w:t>
      </w:r>
      <w:r>
        <w:t>7</w:t>
      </w:r>
      <w:r w:rsidRPr="00506857">
        <w:t>)</w:t>
      </w:r>
      <w:r w:rsidRPr="00506857">
        <w:tab/>
        <w:t>w art. 759</w:t>
      </w:r>
      <w:r w:rsidRPr="003379E2">
        <w:rPr>
          <w:rStyle w:val="IGindeksgrny"/>
        </w:rPr>
        <w:t>2</w:t>
      </w:r>
      <w:r w:rsidRPr="00506857">
        <w:t>:</w:t>
      </w:r>
    </w:p>
    <w:p w14:paraId="057B2989" w14:textId="77777777" w:rsidR="00931F37" w:rsidRPr="00506857" w:rsidRDefault="00931F37" w:rsidP="00931F37">
      <w:pPr>
        <w:pStyle w:val="LITlitera"/>
      </w:pPr>
      <w:r w:rsidRPr="00506857">
        <w:t>a)</w:t>
      </w:r>
      <w:r>
        <w:tab/>
      </w:r>
      <w:r w:rsidRPr="00506857">
        <w:t>§ 2 otrzymuje brzmienie:</w:t>
      </w:r>
    </w:p>
    <w:p w14:paraId="60F52903" w14:textId="77777777" w:rsidR="00931F37" w:rsidRPr="00506857" w:rsidRDefault="00931F37" w:rsidP="00931F37">
      <w:pPr>
        <w:pStyle w:val="ZLITUSTzmustliter"/>
      </w:pPr>
      <w:r w:rsidRPr="00506857">
        <w:t>„§ 2. Do pism wysyłanych przez komornika w postępowaniu egzekucyjnym art. 139</w:t>
      </w:r>
      <w:r w:rsidRPr="003379E2">
        <w:rPr>
          <w:rStyle w:val="IGindeksgrny"/>
        </w:rPr>
        <w:t>1</w:t>
      </w:r>
      <w:r w:rsidRPr="00506857">
        <w:t xml:space="preserve"> nie stosuje się.”,</w:t>
      </w:r>
    </w:p>
    <w:p w14:paraId="3833336E" w14:textId="77777777" w:rsidR="00931F37" w:rsidRPr="00506857" w:rsidRDefault="00931F37" w:rsidP="00931F37">
      <w:pPr>
        <w:pStyle w:val="LITlitera"/>
      </w:pPr>
      <w:r w:rsidRPr="00506857">
        <w:t>b)</w:t>
      </w:r>
      <w:r>
        <w:tab/>
      </w:r>
      <w:r w:rsidRPr="00506857">
        <w:t>dodaje się § 3 w brzmieniu:</w:t>
      </w:r>
    </w:p>
    <w:p w14:paraId="1F48C68C" w14:textId="33A8F78B" w:rsidR="00931F37" w:rsidRPr="00506857" w:rsidRDefault="00931F37" w:rsidP="00931F37">
      <w:pPr>
        <w:pStyle w:val="ZLITUSTzmustliter"/>
      </w:pPr>
      <w:r w:rsidRPr="00506857">
        <w:t xml:space="preserve">„§ 3. Komornik może, na wniosek strony, doręczać jej odpisy pism za pośrednictwem Elektronicznej Platformy Usług Administracji Publicznej (ePUAP). </w:t>
      </w:r>
      <w:r w:rsidRPr="00506857">
        <w:lastRenderedPageBreak/>
        <w:t>Odpisy pism doręczanych w postaci elektronicznej nie wymagają dodatkowego uwierzytelnienia przez komornika. W przypadku nieodebrania pisma przez adresata, doręczenie uważa się za dokonane po upływie czternastu dni, licząc od dnia wysłania pisma za pośrednictwem ePUAP.”;</w:t>
      </w:r>
    </w:p>
    <w:p w14:paraId="45F5BC8E" w14:textId="77777777" w:rsidR="00931F37" w:rsidRPr="00506857" w:rsidRDefault="00931F37" w:rsidP="00931F37">
      <w:pPr>
        <w:pStyle w:val="PKTpunkt"/>
      </w:pPr>
      <w:r w:rsidRPr="00506857">
        <w:t>8</w:t>
      </w:r>
      <w:r>
        <w:t>8</w:t>
      </w:r>
      <w:r w:rsidRPr="00506857">
        <w:t>)</w:t>
      </w:r>
      <w:r w:rsidRPr="00506857">
        <w:tab/>
        <w:t>w art. 766</w:t>
      </w:r>
      <w:r w:rsidRPr="003379E2">
        <w:rPr>
          <w:rStyle w:val="IGindeksgrny"/>
        </w:rPr>
        <w:t>1</w:t>
      </w:r>
      <w:r w:rsidRPr="00506857">
        <w:t xml:space="preserve"> § 1 otrzymuje brzmienie:</w:t>
      </w:r>
    </w:p>
    <w:p w14:paraId="7F4F694D" w14:textId="6AC00BAA" w:rsidR="00931F37" w:rsidRPr="00506857" w:rsidRDefault="00931F37" w:rsidP="00931F37">
      <w:pPr>
        <w:pStyle w:val="ZUSTzmustartykuempunktem"/>
      </w:pPr>
      <w:r w:rsidRPr="00506857">
        <w:t>„§ 1. Postanowienie wydane na posiedzeniu niejawnym sąd z urzędu uzasadnia i</w:t>
      </w:r>
      <w:r w:rsidR="00833D92">
        <w:t> </w:t>
      </w:r>
      <w:r w:rsidRPr="00506857">
        <w:t>doręcza wraz z uzasadnieniem, gdy stronie przysługuje środek zaskarżenia, chyba że przepis szczególny stanowi inaczej.”;</w:t>
      </w:r>
    </w:p>
    <w:p w14:paraId="2487A762" w14:textId="77777777" w:rsidR="00931F37" w:rsidRPr="00506857" w:rsidRDefault="00931F37" w:rsidP="00931F37">
      <w:pPr>
        <w:pStyle w:val="PKTpunkt"/>
      </w:pPr>
      <w:r w:rsidRPr="00506857">
        <w:t>8</w:t>
      </w:r>
      <w:r>
        <w:t>9</w:t>
      </w:r>
      <w:r w:rsidRPr="00506857">
        <w:t>)</w:t>
      </w:r>
      <w:r w:rsidRPr="00506857">
        <w:tab/>
        <w:t>w art. 767 § 3</w:t>
      </w:r>
      <w:r w:rsidRPr="003379E2">
        <w:rPr>
          <w:rStyle w:val="IGindeksgrny"/>
        </w:rPr>
        <w:t>2</w:t>
      </w:r>
      <w:r w:rsidRPr="00506857">
        <w:t xml:space="preserve"> otrzymuje brzmienie:</w:t>
      </w:r>
    </w:p>
    <w:p w14:paraId="032D308C" w14:textId="77777777" w:rsidR="00931F37" w:rsidRPr="00506857" w:rsidRDefault="00931F37" w:rsidP="00931F37">
      <w:pPr>
        <w:pStyle w:val="ZUSTzmustartykuempunktem"/>
      </w:pPr>
      <w:r w:rsidRPr="00506857">
        <w:t>„§ 3</w:t>
      </w:r>
      <w:r w:rsidRPr="003379E2">
        <w:rPr>
          <w:rStyle w:val="IGindeksgrny"/>
        </w:rPr>
        <w:t>2</w:t>
      </w:r>
      <w:r w:rsidRPr="00506857">
        <w:t>. O możliwości wniesienia skargi na urzędowym formularzu oraz o sposobie, w jaki jest on udostępniany, komornik poucza dłużnika przy pierwszej czynności egzekucyjnej, a także strony i uczestników obecnych podczas czynności dokonywanej poza kancelarią, chyba że czynność ta podlega zaskarżeniu skargą w formie ustnej. Komornik doręcza urzędowy formularz skargi na żądanie strony lub uczestnika, jeżeli urzędowego formularza skargi dotąd im nie doręczono.”;</w:t>
      </w:r>
    </w:p>
    <w:p w14:paraId="77AC2B72" w14:textId="77777777" w:rsidR="00931F37" w:rsidRPr="00506857" w:rsidRDefault="00931F37" w:rsidP="00931F37">
      <w:pPr>
        <w:pStyle w:val="PKTpunkt"/>
      </w:pPr>
      <w:r>
        <w:t>90</w:t>
      </w:r>
      <w:r w:rsidRPr="00506857">
        <w:t>)</w:t>
      </w:r>
      <w:r w:rsidRPr="00506857">
        <w:tab/>
        <w:t>w art. 767</w:t>
      </w:r>
      <w:r w:rsidRPr="003379E2">
        <w:rPr>
          <w:rStyle w:val="IGindeksgrny"/>
        </w:rPr>
        <w:t>3a</w:t>
      </w:r>
      <w:r w:rsidRPr="00506857">
        <w:t xml:space="preserve"> § 2 otrzymuje brzmienie:</w:t>
      </w:r>
    </w:p>
    <w:p w14:paraId="230BA449" w14:textId="77777777" w:rsidR="00931F37" w:rsidRPr="00506857" w:rsidRDefault="00931F37" w:rsidP="00931F37">
      <w:pPr>
        <w:pStyle w:val="ZUSTzmustartykuempunktem"/>
      </w:pPr>
      <w:r w:rsidRPr="00506857">
        <w:t>„§ 2. Jeżeli wniesiono skargę na postanowienie referendarza sądowego wydane na podstawie przepisu art. 398</w:t>
      </w:r>
      <w:r w:rsidRPr="003379E2">
        <w:rPr>
          <w:rStyle w:val="IGindeksgrny"/>
        </w:rPr>
        <w:t>22</w:t>
      </w:r>
      <w:r w:rsidRPr="00506857">
        <w:t xml:space="preserve"> § 4, ponowne wydanie postanowienia na tej podstawie przez referendarza sądowego nie jest dopuszczalne.”;</w:t>
      </w:r>
    </w:p>
    <w:p w14:paraId="10AA5645" w14:textId="77777777" w:rsidR="00931F37" w:rsidRPr="00506857" w:rsidRDefault="00931F37" w:rsidP="00931F37">
      <w:pPr>
        <w:pStyle w:val="PKTpunkt"/>
      </w:pPr>
      <w:r w:rsidRPr="00506857">
        <w:t>9</w:t>
      </w:r>
      <w:r>
        <w:t>1</w:t>
      </w:r>
      <w:r w:rsidRPr="00506857">
        <w:t>)</w:t>
      </w:r>
      <w:r w:rsidRPr="00506857">
        <w:tab/>
        <w:t>w art. 767</w:t>
      </w:r>
      <w:r w:rsidRPr="003379E2">
        <w:rPr>
          <w:rStyle w:val="IGindeksgrny"/>
        </w:rPr>
        <w:t>4</w:t>
      </w:r>
      <w:r w:rsidRPr="00506857">
        <w:t>:</w:t>
      </w:r>
    </w:p>
    <w:p w14:paraId="71BC4F0F" w14:textId="77777777" w:rsidR="00931F37" w:rsidRPr="00506857" w:rsidRDefault="00931F37" w:rsidP="00931F37">
      <w:pPr>
        <w:pStyle w:val="LITlitera"/>
      </w:pPr>
      <w:r w:rsidRPr="00506857">
        <w:t>a)</w:t>
      </w:r>
      <w:r w:rsidRPr="00506857">
        <w:tab/>
        <w:t>§ 1</w:t>
      </w:r>
      <w:r w:rsidRPr="003379E2">
        <w:rPr>
          <w:rStyle w:val="IGindeksgrny"/>
        </w:rPr>
        <w:t>1</w:t>
      </w:r>
      <w:r w:rsidRPr="00506857">
        <w:t xml:space="preserve"> otrzymuje brzmienie:</w:t>
      </w:r>
    </w:p>
    <w:p w14:paraId="6031E2EA" w14:textId="5032FA21" w:rsidR="00931F37" w:rsidRPr="00506857" w:rsidRDefault="00931F37" w:rsidP="00931F37">
      <w:pPr>
        <w:pStyle w:val="ZLITUSTzmustliter"/>
      </w:pPr>
      <w:r w:rsidRPr="00506857">
        <w:t>„§ 1</w:t>
      </w:r>
      <w:r w:rsidRPr="003379E2">
        <w:rPr>
          <w:rStyle w:val="IGindeksgrny"/>
        </w:rPr>
        <w:t>1</w:t>
      </w:r>
      <w:r w:rsidRPr="00506857">
        <w:t>. Zażalenie rozpoznaje sąd, który wydał zaskarżone postanowienie, w</w:t>
      </w:r>
      <w:r w:rsidR="0051001D">
        <w:t> </w:t>
      </w:r>
      <w:r w:rsidRPr="00506857">
        <w:t>składzie trzech sędziów, orzekając jako sąd drugiej instancji. Przepis art. 394</w:t>
      </w:r>
      <w:r w:rsidRPr="003379E2">
        <w:rPr>
          <w:rStyle w:val="IGindeksgrny"/>
        </w:rPr>
        <w:t>1a</w:t>
      </w:r>
      <w:r w:rsidRPr="00506857">
        <w:t xml:space="preserve"> §</w:t>
      </w:r>
      <w:r w:rsidR="0051001D">
        <w:t> </w:t>
      </w:r>
      <w:r w:rsidRPr="00506857">
        <w:t>3 stosuje się.”,</w:t>
      </w:r>
    </w:p>
    <w:p w14:paraId="74DB1D92" w14:textId="47C3A7D1" w:rsidR="00931F37" w:rsidRPr="00506857" w:rsidRDefault="00931F37" w:rsidP="00931F37">
      <w:pPr>
        <w:pStyle w:val="LITlitera"/>
      </w:pPr>
      <w:r w:rsidRPr="00506857">
        <w:t>b)</w:t>
      </w:r>
      <w:r w:rsidRPr="00506857">
        <w:tab/>
        <w:t>po § 1</w:t>
      </w:r>
      <w:r w:rsidRPr="003379E2">
        <w:rPr>
          <w:rStyle w:val="IGindeksgrny"/>
        </w:rPr>
        <w:t>1</w:t>
      </w:r>
      <w:r w:rsidRPr="00506857">
        <w:t xml:space="preserve"> dodaje się § 1</w:t>
      </w:r>
      <w:r w:rsidRPr="003379E2">
        <w:rPr>
          <w:rStyle w:val="IGindeksgrny"/>
        </w:rPr>
        <w:t>2</w:t>
      </w:r>
      <w:r w:rsidRPr="00506857">
        <w:t>–1</w:t>
      </w:r>
      <w:r w:rsidRPr="003379E2">
        <w:rPr>
          <w:rStyle w:val="IGindeksgrny"/>
        </w:rPr>
        <w:t>4</w:t>
      </w:r>
      <w:r w:rsidRPr="00506857">
        <w:t xml:space="preserve"> w brzmieniu:</w:t>
      </w:r>
    </w:p>
    <w:p w14:paraId="150A5FD4" w14:textId="77777777" w:rsidR="00931F37" w:rsidRPr="00506857" w:rsidRDefault="00931F37" w:rsidP="00931F37">
      <w:pPr>
        <w:pStyle w:val="ZLITUSTzmustliter"/>
      </w:pPr>
      <w:r w:rsidRPr="00506857">
        <w:t>„§1</w:t>
      </w:r>
      <w:r w:rsidRPr="003379E2">
        <w:rPr>
          <w:rStyle w:val="IGindeksgrny"/>
        </w:rPr>
        <w:t>2</w:t>
      </w:r>
      <w:r w:rsidRPr="00506857">
        <w:t>. Zażalenie na postanowienie:</w:t>
      </w:r>
    </w:p>
    <w:p w14:paraId="4A0B102C" w14:textId="33D4DE82" w:rsidR="00931F37" w:rsidRPr="00506857" w:rsidRDefault="00931F37" w:rsidP="009B1D8E">
      <w:pPr>
        <w:pStyle w:val="ZLITPKTzmpktliter"/>
      </w:pPr>
      <w:r w:rsidRPr="00506857">
        <w:t>1)</w:t>
      </w:r>
      <w:r w:rsidRPr="00506857">
        <w:tab/>
        <w:t>którego przedmiotem są czynności w sprawach wymienionych w art. 759 § 1</w:t>
      </w:r>
      <w:r w:rsidRPr="003379E2">
        <w:rPr>
          <w:rStyle w:val="IGindeksgrny"/>
        </w:rPr>
        <w:t>1</w:t>
      </w:r>
      <w:r w:rsidRPr="00506857">
        <w:t xml:space="preserve"> pkt 4–6, </w:t>
      </w:r>
    </w:p>
    <w:p w14:paraId="25783EC1" w14:textId="28B68071" w:rsidR="00931F37" w:rsidRPr="00506857" w:rsidRDefault="00931F37" w:rsidP="009B1D8E">
      <w:pPr>
        <w:pStyle w:val="ZLITPKTzmpktliter"/>
      </w:pPr>
      <w:r w:rsidRPr="00506857">
        <w:t>2)</w:t>
      </w:r>
      <w:r w:rsidRPr="00506857">
        <w:tab/>
        <w:t>wydane w wyniku rozpoznania zarzutów przeciwko planowi podziału sumy uzyskanej z egzekucji z nieruchomości,</w:t>
      </w:r>
    </w:p>
    <w:p w14:paraId="110C32A1" w14:textId="360A409D" w:rsidR="00931F37" w:rsidRPr="00506857" w:rsidRDefault="00931F37" w:rsidP="009B1D8E">
      <w:pPr>
        <w:pStyle w:val="ZLITPKTzmpktliter"/>
      </w:pPr>
      <w:r w:rsidRPr="00506857">
        <w:t>3)</w:t>
      </w:r>
      <w:r w:rsidRPr="00506857">
        <w:tab/>
        <w:t>wydane na podstawie art. 1037 § 1</w:t>
      </w:r>
    </w:p>
    <w:p w14:paraId="1BFF0D07" w14:textId="77777777" w:rsidR="00931F37" w:rsidRPr="00506857" w:rsidRDefault="00931F37" w:rsidP="009B1D8E">
      <w:pPr>
        <w:pStyle w:val="ZLITCZWSPPKTzmczciwsppktliter"/>
      </w:pPr>
      <w:r>
        <w:t>–</w:t>
      </w:r>
      <w:r w:rsidRPr="00506857">
        <w:t xml:space="preserve"> rozpoznaje sąd drugiej instancji.</w:t>
      </w:r>
    </w:p>
    <w:p w14:paraId="22A38469" w14:textId="77777777" w:rsidR="00931F37" w:rsidRPr="00506857" w:rsidRDefault="00931F37" w:rsidP="00931F37">
      <w:pPr>
        <w:pStyle w:val="ZLITUSTzmustliter"/>
      </w:pPr>
      <w:r w:rsidRPr="00506857">
        <w:lastRenderedPageBreak/>
        <w:t>§ 1</w:t>
      </w:r>
      <w:r w:rsidRPr="003379E2">
        <w:rPr>
          <w:rStyle w:val="IGindeksgrny"/>
        </w:rPr>
        <w:t>3</w:t>
      </w:r>
      <w:r w:rsidRPr="00506857">
        <w:t>. Sąd, o którym mowa w § 1</w:t>
      </w:r>
      <w:r w:rsidRPr="003379E2">
        <w:rPr>
          <w:rStyle w:val="IGindeksgrny"/>
        </w:rPr>
        <w:t>1</w:t>
      </w:r>
      <w:r w:rsidRPr="00506857">
        <w:t xml:space="preserve"> zdanie pierwsze, może przekazać zażalenie do rozpoznania sądowi drugiej instancji, jeżeli przemawia za tym waga zaskarżonego orzeczenia lub jego precedensowy charakter. Sąd drugiej instancji w razie stwierdzenia braku podstaw do rozpoznania zażalenia zwraca sprawę sądowi właściwemu.</w:t>
      </w:r>
    </w:p>
    <w:p w14:paraId="761B72D4" w14:textId="77777777" w:rsidR="00931F37" w:rsidRPr="00506857" w:rsidRDefault="00931F37" w:rsidP="00931F37">
      <w:pPr>
        <w:pStyle w:val="ZLITUSTzmustliter"/>
      </w:pPr>
      <w:r w:rsidRPr="00506857">
        <w:t>§ 1</w:t>
      </w:r>
      <w:r w:rsidRPr="003379E2">
        <w:rPr>
          <w:rStyle w:val="IGindeksgrny"/>
        </w:rPr>
        <w:t>4</w:t>
      </w:r>
      <w:r w:rsidRPr="00506857">
        <w:t>. Sąd drugiej instancji rozpoznaje sprawę w składzie jednego sędziego.”;</w:t>
      </w:r>
    </w:p>
    <w:p w14:paraId="1611222F" w14:textId="77777777" w:rsidR="00931F37" w:rsidRPr="00506857" w:rsidRDefault="00931F37" w:rsidP="00931F37">
      <w:pPr>
        <w:pStyle w:val="PKTpunkt"/>
      </w:pPr>
      <w:r w:rsidRPr="00506857">
        <w:t>9</w:t>
      </w:r>
      <w:r>
        <w:t>2</w:t>
      </w:r>
      <w:r w:rsidRPr="00506857">
        <w:t>)</w:t>
      </w:r>
      <w:r w:rsidRPr="00506857">
        <w:tab/>
        <w:t>w art. 770 § 3 otrzymuje brzmienie:</w:t>
      </w:r>
    </w:p>
    <w:p w14:paraId="2A591F98" w14:textId="77777777" w:rsidR="00931F37" w:rsidRPr="00506857" w:rsidRDefault="00931F37" w:rsidP="00931F37">
      <w:pPr>
        <w:pStyle w:val="ZUSTzmustartykuempunktem"/>
      </w:pPr>
      <w:r w:rsidRPr="00506857">
        <w:t>„§ 3. Jeżeli w sprawie zachodzi konieczność sporządzenia planu podziału sumy uzyskanej z egzekucji, komornik ustala koszty egzekucji przed przystąpieniem do sporządzenia planu podziału, z wyjątkiem planu podziału, do którego stosuje się art. 1029. Kosztów egzekucji nie ustala się także przed dokonaniem podziału bieżąco uzyskiwanych w toku egzekucji sum, jeżeli wysokość sumy nie przekracza jednorazowo dwóch tysięcy złotych. Postanowienie w przedmiocie kosztów egzekucji jest wydawane łącznie we wszystkich sprawach, których dotyczy plan podziału.”;</w:t>
      </w:r>
    </w:p>
    <w:p w14:paraId="381DDEBD" w14:textId="77777777" w:rsidR="00931F37" w:rsidRPr="00506857" w:rsidRDefault="00931F37" w:rsidP="00931F37">
      <w:pPr>
        <w:pStyle w:val="PKTpunkt"/>
      </w:pPr>
      <w:r w:rsidRPr="00506857">
        <w:t>9</w:t>
      </w:r>
      <w:r>
        <w:t>3</w:t>
      </w:r>
      <w:r w:rsidRPr="00506857">
        <w:t>)</w:t>
      </w:r>
      <w:r w:rsidRPr="00506857">
        <w:tab/>
        <w:t>w art. 782</w:t>
      </w:r>
      <w:r w:rsidRPr="003379E2">
        <w:rPr>
          <w:rStyle w:val="IGindeksgrny"/>
        </w:rPr>
        <w:t>1</w:t>
      </w:r>
      <w:r w:rsidRPr="00506857">
        <w:t xml:space="preserve"> w § 1 pkt 2 otrzymuje brzmienie:</w:t>
      </w:r>
    </w:p>
    <w:p w14:paraId="6CF6CE4D" w14:textId="77777777" w:rsidR="00931F37" w:rsidRPr="00506857" w:rsidRDefault="00931F37" w:rsidP="00931F37">
      <w:pPr>
        <w:pStyle w:val="ZPKTzmpktartykuempunktem"/>
      </w:pPr>
      <w:r w:rsidRPr="00506857">
        <w:t>„2)</w:t>
      </w:r>
      <w:r w:rsidRPr="00506857">
        <w:tab/>
        <w:t>z okoliczności sprawy i treści tytułu egzekucyjnego wynika, że objęte tytułem egzekucyjnym roszczenie uległo przedawnieniu, chyba że wierzyciel przedstawi dokument, z którego wynika, że doszło do przerwania biegu terminu przedawnienia; sąd nie bada przedawnienia odsetek wymagalnych po powstaniu tytułu egzekucyjnego.”;</w:t>
      </w:r>
    </w:p>
    <w:p w14:paraId="5355516A" w14:textId="77777777" w:rsidR="00931F37" w:rsidRPr="00506857" w:rsidRDefault="00931F37" w:rsidP="00931F37">
      <w:pPr>
        <w:pStyle w:val="PKTpunkt"/>
      </w:pPr>
      <w:r w:rsidRPr="00506857">
        <w:t>9</w:t>
      </w:r>
      <w:r>
        <w:t>4</w:t>
      </w:r>
      <w:r w:rsidRPr="00506857">
        <w:t>)</w:t>
      </w:r>
      <w:r w:rsidRPr="00506857">
        <w:tab/>
        <w:t xml:space="preserve">art. 784 i art. 785 otrzymują brzmienie: </w:t>
      </w:r>
    </w:p>
    <w:p w14:paraId="0B2129A6" w14:textId="77777777" w:rsidR="00931F37" w:rsidRPr="00506857" w:rsidRDefault="00931F37" w:rsidP="00931F37">
      <w:pPr>
        <w:pStyle w:val="ZARTzmartartykuempunktem"/>
      </w:pPr>
      <w:r w:rsidRPr="00506857">
        <w:t>„Art. 784. Celem uzyskania klauzuli wykonalności tytułu pochodzącego od organu administracji rządowej lub samorządowej lub sądu szczególnego, który sam nie nadaje klauzuli, wierzyciel złoży sądowi w razie potrzeby oprócz tytułu także ich zaświadczenie, że tytuł podlega wykonaniu.</w:t>
      </w:r>
    </w:p>
    <w:p w14:paraId="12478C7D" w14:textId="77777777" w:rsidR="00931F37" w:rsidRPr="00506857" w:rsidRDefault="00931F37" w:rsidP="00931F37">
      <w:pPr>
        <w:pStyle w:val="ZARTzmartartykuempunktem"/>
      </w:pPr>
      <w:r w:rsidRPr="00506857">
        <w:t>Art. 785. Jeżeli do uzyskania klauzuli wykonalności potrzebne jest zaświadczenie lub dokument, które według ustawy organy administracji rządowej lub samorządowej są obowiązane wydać dłużnikowi, wierzyciel może również żądać ich wydania. Gdy wierzyciel nie może uzyskać zaświadczenia lub dokumentu albo gdy chodzi o nadanie klauzuli z urzędu, wydanie ich zarządza sąd.”;</w:t>
      </w:r>
    </w:p>
    <w:p w14:paraId="5DE56050" w14:textId="77777777" w:rsidR="00931F37" w:rsidRPr="00506857" w:rsidRDefault="00931F37" w:rsidP="00931F37">
      <w:pPr>
        <w:pStyle w:val="PKTpunkt"/>
      </w:pPr>
      <w:r w:rsidRPr="00506857">
        <w:t>9</w:t>
      </w:r>
      <w:r>
        <w:t>5</w:t>
      </w:r>
      <w:r w:rsidRPr="00506857">
        <w:t>)</w:t>
      </w:r>
      <w:r w:rsidRPr="00506857">
        <w:tab/>
        <w:t>w art. 797 w § 1 dodaje się zdanie trzecie w brzmieniu:</w:t>
      </w:r>
    </w:p>
    <w:p w14:paraId="43ACD326" w14:textId="77777777" w:rsidR="00931F37" w:rsidRPr="00506857" w:rsidRDefault="00931F37" w:rsidP="00931F37">
      <w:pPr>
        <w:pStyle w:val="ZFRAGzmfragmentunpzdaniaartykuempunktem"/>
      </w:pPr>
      <w:r w:rsidRPr="00506857">
        <w:t>„Przepisu art. 130</w:t>
      </w:r>
      <w:r w:rsidRPr="003379E2">
        <w:rPr>
          <w:rStyle w:val="IGindeksgrny"/>
        </w:rPr>
        <w:t xml:space="preserve">1a </w:t>
      </w:r>
      <w:r w:rsidRPr="00506857">
        <w:t>§ 1 nie stosuje się.”;</w:t>
      </w:r>
    </w:p>
    <w:p w14:paraId="582D3CD5" w14:textId="77777777" w:rsidR="00931F37" w:rsidRPr="00506857" w:rsidRDefault="00931F37" w:rsidP="00931F37">
      <w:pPr>
        <w:pStyle w:val="PKTpunkt"/>
      </w:pPr>
      <w:r w:rsidRPr="00506857">
        <w:t>9</w:t>
      </w:r>
      <w:r>
        <w:t>6</w:t>
      </w:r>
      <w:r w:rsidRPr="00506857">
        <w:t>)</w:t>
      </w:r>
      <w:r>
        <w:tab/>
      </w:r>
      <w:r w:rsidRPr="00506857">
        <w:t>po art. 800 dodaje się art. 800</w:t>
      </w:r>
      <w:r w:rsidRPr="003379E2">
        <w:rPr>
          <w:rStyle w:val="IGindeksgrny"/>
        </w:rPr>
        <w:t xml:space="preserve">1 </w:t>
      </w:r>
      <w:r w:rsidRPr="00506857">
        <w:t>w brzmieniu:</w:t>
      </w:r>
    </w:p>
    <w:p w14:paraId="5A83A406" w14:textId="6FD00EDB" w:rsidR="00931F37" w:rsidRPr="00506857" w:rsidRDefault="00931F37" w:rsidP="00931F37">
      <w:pPr>
        <w:pStyle w:val="ZARTzmartartykuempunktem"/>
      </w:pPr>
      <w:r w:rsidRPr="00506857">
        <w:lastRenderedPageBreak/>
        <w:t>„Art. 800</w:t>
      </w:r>
      <w:r w:rsidRPr="003379E2">
        <w:rPr>
          <w:rStyle w:val="IGindeksgrny"/>
        </w:rPr>
        <w:t>1</w:t>
      </w:r>
      <w:r>
        <w:t>. §</w:t>
      </w:r>
      <w:r w:rsidRPr="00506857">
        <w:t xml:space="preserve"> 1. Organ egzekucyjny odmawia wszczęcia egzekucji</w:t>
      </w:r>
      <w:r w:rsidR="00C476E3">
        <w:t>,</w:t>
      </w:r>
      <w:r w:rsidRPr="00506857">
        <w:t xml:space="preserve"> jeżeli:</w:t>
      </w:r>
    </w:p>
    <w:p w14:paraId="0738628F" w14:textId="15ED0210" w:rsidR="00931F37" w:rsidRPr="00506857" w:rsidRDefault="00931F37" w:rsidP="009B1D8E">
      <w:pPr>
        <w:pStyle w:val="ZPKTzmpktartykuempunktem"/>
      </w:pPr>
      <w:r w:rsidRPr="00506857">
        <w:t>1)</w:t>
      </w:r>
      <w:r w:rsidR="00EB2166">
        <w:tab/>
      </w:r>
      <w:r w:rsidRPr="00506857">
        <w:t>zachodzą okoliczności, o których mowa w art. 199 § 1</w:t>
      </w:r>
      <w:r w:rsidR="004547C3">
        <w:t>,</w:t>
      </w:r>
      <w:r w:rsidRPr="00506857">
        <w:t xml:space="preserve"> albo </w:t>
      </w:r>
    </w:p>
    <w:p w14:paraId="1929BC67" w14:textId="776B4044" w:rsidR="00931F37" w:rsidRPr="00506857" w:rsidRDefault="00931F37" w:rsidP="009B1D8E">
      <w:pPr>
        <w:pStyle w:val="ZPKTzmpktartykuempunktem"/>
      </w:pPr>
      <w:r w:rsidRPr="00506857">
        <w:t>2)</w:t>
      </w:r>
      <w:r w:rsidR="00EB2166">
        <w:tab/>
      </w:r>
      <w:r w:rsidRPr="00506857">
        <w:t xml:space="preserve">przepis szczególny tak stanowi, albo </w:t>
      </w:r>
    </w:p>
    <w:p w14:paraId="712D7496" w14:textId="05F0B4C5" w:rsidR="00931F37" w:rsidRPr="00506857" w:rsidRDefault="00931F37" w:rsidP="009B1D8E">
      <w:pPr>
        <w:pStyle w:val="ZPKTzmpktartykuempunktem"/>
      </w:pPr>
      <w:r w:rsidRPr="00506857">
        <w:t>3)</w:t>
      </w:r>
      <w:r w:rsidR="00EB2166">
        <w:tab/>
      </w:r>
      <w:r w:rsidRPr="00506857">
        <w:t>wniosek o wszczęcie egzekucji z innych przyczyn jest niedopuszczalny.</w:t>
      </w:r>
    </w:p>
    <w:p w14:paraId="77DE8F08" w14:textId="0448DB7E" w:rsidR="00931F37" w:rsidRPr="00506857" w:rsidRDefault="00931F37" w:rsidP="00931F37">
      <w:pPr>
        <w:pStyle w:val="ZUSTzmustartykuempunktem"/>
      </w:pPr>
      <w:r w:rsidRPr="00506857">
        <w:t>§ 2. W razie odmowy wszczęcia egzekucji organ egzekucyjny wstrzymuje się z</w:t>
      </w:r>
      <w:r w:rsidR="004547C3">
        <w:t> </w:t>
      </w:r>
      <w:r w:rsidRPr="00506857">
        <w:t>dalszymi czynnościami, a wniosek o wszczęcie egzekucji nie wywołuje żadnych skutków, jakie ustawa wiąże z jego złożeniem.”;</w:t>
      </w:r>
    </w:p>
    <w:p w14:paraId="30221F84" w14:textId="7537E1D7" w:rsidR="00931F37" w:rsidRPr="00506857" w:rsidRDefault="00931F37" w:rsidP="00931F37">
      <w:pPr>
        <w:pStyle w:val="PKTpunkt"/>
      </w:pPr>
      <w:r w:rsidRPr="00506857">
        <w:t>9</w:t>
      </w:r>
      <w:r>
        <w:t>7</w:t>
      </w:r>
      <w:r w:rsidRPr="00506857">
        <w:t>)</w:t>
      </w:r>
      <w:r w:rsidRPr="00506857">
        <w:tab/>
        <w:t>w art. 801 § 2–4 otrzymują brzmienie:</w:t>
      </w:r>
    </w:p>
    <w:p w14:paraId="281FDD4D" w14:textId="372374C0" w:rsidR="00931F37" w:rsidRPr="00506857" w:rsidRDefault="00931F37" w:rsidP="00931F37">
      <w:pPr>
        <w:pStyle w:val="ZUSTzmustartykuempunktem"/>
      </w:pPr>
      <w:r w:rsidRPr="00506857">
        <w:t xml:space="preserve">„§ 2. Jeżeli zachodzą wątpliwości, czy wniosek o podjęcie określonych czynności egzekucyjnych lub żądanie złożenia wyjaśnień lub udzielenia informacji w trybie art. 761 są niezbędne do zapewnienia prawidłowego toku egzekucji, lub zachodzą uzasadnione podstawy do przyjęcia, że zostały złożone wyłącznie w celu szykanowania dłużnika, komornik może zobowiązać wierzyciela do uzasadnienia wniosku pod rygorem obciążenia wierzyciela kosztem bezskutecznych czynności podjętych na jego skutek </w:t>
      </w:r>
      <w:r>
        <w:t>–</w:t>
      </w:r>
      <w:r w:rsidRPr="00506857">
        <w:t xml:space="preserve"> niezależnie od wyniku sprawy.</w:t>
      </w:r>
    </w:p>
    <w:p w14:paraId="69799E59" w14:textId="089FCD2D" w:rsidR="00931F37" w:rsidRPr="00506857" w:rsidRDefault="00931F37" w:rsidP="00931F37">
      <w:pPr>
        <w:pStyle w:val="ZUSTzmustartykuempunktem"/>
      </w:pPr>
      <w:r w:rsidRPr="00506857">
        <w:t>§ 3. Komornik oddali wniosek, o którym mowa w § 2, jeżeli w świetle okoliczności sprawy lub innych prowadzonych przeciwko temu samemu dłużnikowi postępowań egzekucyjnych jest wysoce prawdopodobne, że wniosek nie przyczyni się do zapewnienia prawidłowego toku egzekucji lub zachodzą uzasadnione podstawy do przyjęcia, że został on złożony wyłącznie w celu szykanowania dłużnika.</w:t>
      </w:r>
    </w:p>
    <w:p w14:paraId="79BCB231" w14:textId="79D0CEE7" w:rsidR="00931F37" w:rsidRPr="00506857" w:rsidRDefault="00931F37" w:rsidP="00931F37">
      <w:pPr>
        <w:pStyle w:val="ZUSTzmustartykuempunktem"/>
      </w:pPr>
      <w:r w:rsidRPr="00506857">
        <w:t>§ 4. Jeżeli pomimo skierowania egzekucji do oznaczonych przez wierzyciela składników majątku dłużnika lub podjęcia czynności przewidzianych w § 1 pkt 1 oraz odebrania od dłużnika wykazu majątku nie zdołano ustalić majątku dłużnika pozwalającego nawet na zaspokojenie kosztów egzekucyjnych, komornik może wysłuchać wierzyciela w sposób przewidziany w art. 827 § 1. W takim przypadku warunkiem żądania przez wierzyciela dalszego prowadzenia egzekucji jest zlecenie komornikowi poszukiwania majątku dłużnika.”;</w:t>
      </w:r>
    </w:p>
    <w:p w14:paraId="570CF74A" w14:textId="77777777" w:rsidR="00931F37" w:rsidRPr="00506857" w:rsidRDefault="00931F37" w:rsidP="00931F37">
      <w:pPr>
        <w:pStyle w:val="PKTpunkt"/>
      </w:pPr>
      <w:r w:rsidRPr="00506857">
        <w:t>9</w:t>
      </w:r>
      <w:r>
        <w:t>8</w:t>
      </w:r>
      <w:r w:rsidRPr="00506857">
        <w:t>)</w:t>
      </w:r>
      <w:r w:rsidRPr="00506857">
        <w:tab/>
        <w:t>w art. 804 § 2 otrzymuje brzmienie:</w:t>
      </w:r>
    </w:p>
    <w:p w14:paraId="2777A488" w14:textId="77777777" w:rsidR="00931F37" w:rsidRPr="00506857" w:rsidRDefault="00931F37" w:rsidP="009B1D8E">
      <w:pPr>
        <w:pStyle w:val="ZUSTzmustartykuempunktem"/>
      </w:pPr>
      <w:r w:rsidRPr="00506857">
        <w:t>„§ 2. Jeżeli z treści tytułu wykonawczego wynika, że termin przedawnienia dochodzonego roszczenia upłynął, a wierzyciel nie przedłożył dokumentu, o którym mowa w art. 797 § 1</w:t>
      </w:r>
      <w:r w:rsidRPr="003379E2">
        <w:rPr>
          <w:rStyle w:val="IGindeksgrny"/>
        </w:rPr>
        <w:t>1</w:t>
      </w:r>
      <w:r w:rsidRPr="00506857">
        <w:t xml:space="preserve">, organ egzekucyjny odmawia wszczęcia egzekucji bez wzywania wierzyciela do uzupełnienia braków wniosku. Nie dotyczy to przedawnienia odsetek </w:t>
      </w:r>
      <w:r w:rsidRPr="00506857">
        <w:lastRenderedPageBreak/>
        <w:t>wymagalnych po powstaniu tytułu wykonawczego. Na postanowienie sądu przysługuje zażalenie.”;</w:t>
      </w:r>
    </w:p>
    <w:p w14:paraId="33EFB64C" w14:textId="77777777" w:rsidR="00931F37" w:rsidRPr="00506857" w:rsidRDefault="00931F37" w:rsidP="00931F37">
      <w:pPr>
        <w:pStyle w:val="PKTpunkt"/>
      </w:pPr>
      <w:r w:rsidRPr="00506857">
        <w:t>9</w:t>
      </w:r>
      <w:r>
        <w:t>9</w:t>
      </w:r>
      <w:r w:rsidRPr="00506857">
        <w:t>)</w:t>
      </w:r>
      <w:r w:rsidRPr="00506857">
        <w:tab/>
        <w:t>w art. 804</w:t>
      </w:r>
      <w:r w:rsidRPr="003379E2">
        <w:rPr>
          <w:rStyle w:val="IGindeksgrny"/>
        </w:rPr>
        <w:t>2</w:t>
      </w:r>
      <w:r w:rsidRPr="00506857">
        <w:t xml:space="preserve">: </w:t>
      </w:r>
    </w:p>
    <w:p w14:paraId="0E3140A1" w14:textId="77777777" w:rsidR="00931F37" w:rsidRPr="00506857" w:rsidRDefault="00931F37" w:rsidP="00931F37">
      <w:pPr>
        <w:pStyle w:val="LITlitera"/>
      </w:pPr>
      <w:r w:rsidRPr="00506857">
        <w:t>a)</w:t>
      </w:r>
      <w:r>
        <w:tab/>
      </w:r>
      <w:r w:rsidRPr="00506857">
        <w:t>§ 2 otrzymuje brzmienie:</w:t>
      </w:r>
    </w:p>
    <w:p w14:paraId="12890AC0" w14:textId="77777777" w:rsidR="00931F37" w:rsidRPr="00506857" w:rsidRDefault="00931F37" w:rsidP="00931F37">
      <w:pPr>
        <w:pStyle w:val="ZLITUSTzmustliter"/>
      </w:pPr>
      <w:r w:rsidRPr="00506857">
        <w:t>„§ 2. W przypadku niezłożenia przez wnioskodawcę dokumentów, o których mowa w § 1, organ egzekucyjny odmawia wszczęcia egzekucji bez wzywania wnioskodawcy do uzupełnienia braków wniosku.”,</w:t>
      </w:r>
    </w:p>
    <w:p w14:paraId="2E6E2C50" w14:textId="77777777" w:rsidR="00931F37" w:rsidRPr="00506857" w:rsidRDefault="00931F37" w:rsidP="00931F37">
      <w:pPr>
        <w:pStyle w:val="LITlitera"/>
      </w:pPr>
      <w:r w:rsidRPr="00506857">
        <w:t>b)</w:t>
      </w:r>
      <w:r>
        <w:tab/>
      </w:r>
      <w:r w:rsidRPr="00506857">
        <w:t xml:space="preserve">w § 3 zdanie pierwsze otrzymuje brzmienie: </w:t>
      </w:r>
    </w:p>
    <w:p w14:paraId="53A6B441" w14:textId="77777777" w:rsidR="00931F37" w:rsidRPr="00506857" w:rsidRDefault="00931F37" w:rsidP="00931F37">
      <w:pPr>
        <w:pStyle w:val="ZLITFRAGzmlitfragmentunpzdanialiter"/>
      </w:pPr>
      <w:r w:rsidRPr="00506857">
        <w:t>„W przypadku, o którym mowa w § 2, odpis postanowienia doręcza się tylko wnioskodawcy.”;</w:t>
      </w:r>
    </w:p>
    <w:p w14:paraId="3D5E0E7C" w14:textId="77777777" w:rsidR="00931F37" w:rsidRPr="00506857" w:rsidRDefault="00931F37" w:rsidP="00931F37">
      <w:pPr>
        <w:pStyle w:val="PKTpunkt"/>
      </w:pPr>
      <w:r>
        <w:t>100</w:t>
      </w:r>
      <w:r w:rsidRPr="00506857">
        <w:t>)</w:t>
      </w:r>
      <w:r>
        <w:tab/>
      </w:r>
      <w:r w:rsidRPr="00506857">
        <w:t>po art. 804</w:t>
      </w:r>
      <w:r w:rsidRPr="003379E2">
        <w:rPr>
          <w:rStyle w:val="IGindeksgrny"/>
        </w:rPr>
        <w:t>2</w:t>
      </w:r>
      <w:r w:rsidRPr="00506857">
        <w:t xml:space="preserve"> dodaje się art. 804</w:t>
      </w:r>
      <w:r w:rsidRPr="003379E2">
        <w:rPr>
          <w:rStyle w:val="IGindeksgrny"/>
        </w:rPr>
        <w:t>3</w:t>
      </w:r>
      <w:r w:rsidRPr="00506857">
        <w:t xml:space="preserve"> w brzmieniu:</w:t>
      </w:r>
    </w:p>
    <w:p w14:paraId="5C5E81F6" w14:textId="225C50B9" w:rsidR="00931F37" w:rsidRPr="00506857" w:rsidRDefault="00931F37" w:rsidP="00931F37">
      <w:pPr>
        <w:pStyle w:val="ZARTzmartartykuempunktem"/>
      </w:pPr>
      <w:r w:rsidRPr="00506857">
        <w:t>„Art. 804</w:t>
      </w:r>
      <w:r w:rsidRPr="003379E2">
        <w:rPr>
          <w:rStyle w:val="IGindeksgrny"/>
        </w:rPr>
        <w:t>3</w:t>
      </w:r>
      <w:r w:rsidRPr="00506857">
        <w:t>. Przepisy art. 804</w:t>
      </w:r>
      <w:r w:rsidRPr="003379E2">
        <w:rPr>
          <w:rStyle w:val="IGindeksgrny"/>
        </w:rPr>
        <w:t>1</w:t>
      </w:r>
      <w:r w:rsidRPr="00506857">
        <w:t xml:space="preserve"> oraz art. 804</w:t>
      </w:r>
      <w:r w:rsidRPr="003379E2">
        <w:rPr>
          <w:rStyle w:val="IGindeksgrny"/>
        </w:rPr>
        <w:t>2</w:t>
      </w:r>
      <w:r w:rsidRPr="00506857">
        <w:t xml:space="preserve"> § 1 nie mają zastosowania, jeżeli z</w:t>
      </w:r>
      <w:r w:rsidR="006F65AA">
        <w:t> </w:t>
      </w:r>
      <w:r w:rsidRPr="00506857">
        <w:t>przedłożonych przez wierzyciela dokumentów wynika, że przeniesienie uprawnienia:</w:t>
      </w:r>
    </w:p>
    <w:p w14:paraId="30ACAF2F" w14:textId="67871296" w:rsidR="00931F37" w:rsidRPr="00506857" w:rsidRDefault="00931F37" w:rsidP="009B1D8E">
      <w:pPr>
        <w:pStyle w:val="ZPKTzmpktartykuempunktem"/>
      </w:pPr>
      <w:r w:rsidRPr="00506857">
        <w:t>1)</w:t>
      </w:r>
      <w:r w:rsidR="00EB2166">
        <w:tab/>
      </w:r>
      <w:r w:rsidRPr="00506857">
        <w:t>ma charakter warunkowy, chyba że chodzi o warunek zawieszający, który spełnił się przed złożeniem wniosku o wszczęcie egzekucji, a wierzyciel przedłożył dokument potwierdzający spełnienie warunku</w:t>
      </w:r>
      <w:r w:rsidR="006F65AA">
        <w:t>,</w:t>
      </w:r>
      <w:r w:rsidRPr="00506857">
        <w:t xml:space="preserve"> albo </w:t>
      </w:r>
    </w:p>
    <w:p w14:paraId="6BC9585E" w14:textId="32030DB8" w:rsidR="00931F37" w:rsidRPr="00506857" w:rsidRDefault="00931F37" w:rsidP="009B1D8E">
      <w:pPr>
        <w:pStyle w:val="ZPKTzmpktartykuempunktem"/>
      </w:pPr>
      <w:r w:rsidRPr="00506857">
        <w:t>2)</w:t>
      </w:r>
      <w:r w:rsidR="00EB2166">
        <w:tab/>
      </w:r>
      <w:r w:rsidRPr="00506857">
        <w:t>nastąpiło na rzecz podmiotu mającego miejsce zamieszkania lub siedzibę poza granicami Rzeczypospolitej Polskiej.”;</w:t>
      </w:r>
    </w:p>
    <w:p w14:paraId="264FF421" w14:textId="77777777" w:rsidR="00931F37" w:rsidRPr="00506857" w:rsidRDefault="00931F37" w:rsidP="00931F37">
      <w:pPr>
        <w:pStyle w:val="PKTpunkt"/>
      </w:pPr>
      <w:r w:rsidRPr="00506857">
        <w:t>10</w:t>
      </w:r>
      <w:r>
        <w:t>1</w:t>
      </w:r>
      <w:r w:rsidRPr="00506857">
        <w:t>)</w:t>
      </w:r>
      <w:r>
        <w:tab/>
      </w:r>
      <w:r w:rsidRPr="00506857">
        <w:t>w art. 805 po § 1</w:t>
      </w:r>
      <w:r w:rsidRPr="003379E2">
        <w:rPr>
          <w:rStyle w:val="IGindeksgrny"/>
        </w:rPr>
        <w:t>1</w:t>
      </w:r>
      <w:r w:rsidRPr="00506857">
        <w:t xml:space="preserve"> dodaje się § 1</w:t>
      </w:r>
      <w:r w:rsidRPr="003379E2">
        <w:rPr>
          <w:rStyle w:val="IGindeksgrny"/>
        </w:rPr>
        <w:t>2</w:t>
      </w:r>
      <w:r w:rsidRPr="00506857">
        <w:t xml:space="preserve"> w brzmieniu:</w:t>
      </w:r>
    </w:p>
    <w:p w14:paraId="645551B4" w14:textId="4195B9B7" w:rsidR="00931F37" w:rsidRPr="00506857" w:rsidRDefault="00931F37" w:rsidP="00931F37">
      <w:pPr>
        <w:pStyle w:val="ZUSTzmustartykuempunktem"/>
      </w:pPr>
      <w:r w:rsidRPr="00506857">
        <w:t>„§ 1</w:t>
      </w:r>
      <w:r w:rsidRPr="003379E2">
        <w:rPr>
          <w:rStyle w:val="IGindeksgrny"/>
        </w:rPr>
        <w:t>2</w:t>
      </w:r>
      <w:r w:rsidRPr="00506857">
        <w:t>. Pouczeń, o których mowa w § 1 zdanie drugie oraz w § 1</w:t>
      </w:r>
      <w:r w:rsidRPr="003379E2">
        <w:rPr>
          <w:rStyle w:val="IGindeksgrny"/>
        </w:rPr>
        <w:t>1</w:t>
      </w:r>
      <w:r w:rsidR="006F65AA">
        <w:t xml:space="preserve">, </w:t>
      </w:r>
      <w:r w:rsidRPr="00506857">
        <w:t>dokonuje się przez wskazanie stronie adresu strony internetowej Krajowej Rady Komorniczej, na której jest przytoczona treść wymienionych przepisów oraz zawarte pouczenie o prawie i sposobie złożenia wniosku o ograniczenie egzekucji. Na żądanie dłużnika komornik przesyła pouczenia w postaci pisemnej.”;</w:t>
      </w:r>
    </w:p>
    <w:p w14:paraId="382C5DAD" w14:textId="77777777" w:rsidR="00931F37" w:rsidRPr="00506857" w:rsidRDefault="00931F37" w:rsidP="00931F37">
      <w:pPr>
        <w:pStyle w:val="PKTpunkt"/>
      </w:pPr>
      <w:r w:rsidRPr="00506857">
        <w:t>10</w:t>
      </w:r>
      <w:r>
        <w:t>2</w:t>
      </w:r>
      <w:r w:rsidRPr="00506857">
        <w:t>)</w:t>
      </w:r>
      <w:r>
        <w:tab/>
      </w:r>
      <w:r w:rsidRPr="00506857">
        <w:t>po art. 818 dodaje się art. 818</w:t>
      </w:r>
      <w:r w:rsidRPr="003379E2">
        <w:rPr>
          <w:rStyle w:val="IGindeksgrny"/>
        </w:rPr>
        <w:t>1</w:t>
      </w:r>
      <w:r w:rsidRPr="00506857">
        <w:t xml:space="preserve"> w brzmieniu:</w:t>
      </w:r>
    </w:p>
    <w:p w14:paraId="19129648" w14:textId="77777777" w:rsidR="00931F37" w:rsidRPr="00506857" w:rsidRDefault="00931F37" w:rsidP="00931F37">
      <w:pPr>
        <w:pStyle w:val="ZARTzmartartykuempunktem"/>
      </w:pPr>
      <w:r w:rsidRPr="00506857">
        <w:t>„Art. 818</w:t>
      </w:r>
      <w:r w:rsidRPr="003379E2">
        <w:rPr>
          <w:rStyle w:val="IGindeksgrny"/>
        </w:rPr>
        <w:t>1</w:t>
      </w:r>
      <w:r w:rsidRPr="00506857">
        <w:t xml:space="preserve">. § 1. Braki w składzie organów jednostki organizacyjnej będącej dłużnikiem nie stanowią podstawy do zawieszenia postępowania egzekucyjnego. </w:t>
      </w:r>
    </w:p>
    <w:p w14:paraId="791C193A" w14:textId="77777777" w:rsidR="00931F37" w:rsidRPr="00506857" w:rsidRDefault="00931F37" w:rsidP="00931F37">
      <w:pPr>
        <w:pStyle w:val="ZUSTzmustartykuempunktem"/>
      </w:pPr>
      <w:r w:rsidRPr="00506857">
        <w:t xml:space="preserve">§ 2. Informację o brakach uniemożliwiających działanie dłużnika komornik przekazuje wraz z aktami sprawy sądowi, który z urzędu ustanowi kuratora, jeżeli jest to konieczne dla ochrony interesów dłużnika, a majątek dłużnika wystarcza na pokrycie kosztów z tym związanych. W razie potrzeby komornik wstrzymuje się z czynnościami do momentu podjęcia decyzji w przedmiocie ustanowienia kuratora. </w:t>
      </w:r>
    </w:p>
    <w:p w14:paraId="4600B471" w14:textId="77777777" w:rsidR="00931F37" w:rsidRPr="00506857" w:rsidRDefault="00931F37" w:rsidP="00931F37">
      <w:pPr>
        <w:pStyle w:val="ZUSTzmustartykuempunktem"/>
      </w:pPr>
      <w:r w:rsidRPr="00506857">
        <w:lastRenderedPageBreak/>
        <w:t xml:space="preserve">§ 3. Doręczenie pisma kuratorowi dokonane w ciągu dwóch tygodni od dnia otrzymania przez organ egzekucyjny informacji o uzupełnieniu braków w zakresie organów jednostki organizacyjnej będącej dłużnikiem jest skuteczne wobec dłużnika. </w:t>
      </w:r>
    </w:p>
    <w:p w14:paraId="24171BF5" w14:textId="77777777" w:rsidR="00931F37" w:rsidRPr="00506857" w:rsidRDefault="00931F37" w:rsidP="00931F37">
      <w:pPr>
        <w:pStyle w:val="ZUSTzmustartykuempunktem"/>
      </w:pPr>
      <w:r w:rsidRPr="00506857">
        <w:t>§ 4. W razie wystąpienia potrzeby ponownego ustanowienia kuratora w tej samej sprawie z przyczyn, o których mowa w § 1, sąd w miarę możliwości wyznaczy na kuratora tę samą osobę co poprzednio. Nie stoi to na przeszkodzie ponownemu przyznaniu wynagrodzenia kuratorowi.</w:t>
      </w:r>
    </w:p>
    <w:p w14:paraId="259855BB" w14:textId="77777777" w:rsidR="00931F37" w:rsidRPr="00506857" w:rsidRDefault="00931F37" w:rsidP="00931F37">
      <w:pPr>
        <w:pStyle w:val="ZUSTzmustartykuempunktem"/>
      </w:pPr>
      <w:r w:rsidRPr="00506857">
        <w:t>§ 5. Koszty ustanowienia kuratora obciążają dłużnika i zwraca się je sądowi po ich wyegzekwowaniu, z pierwszeństwem przed wszystkimi innymi należnościami.”;</w:t>
      </w:r>
    </w:p>
    <w:p w14:paraId="601DA499" w14:textId="77777777" w:rsidR="00931F37" w:rsidRPr="00506857" w:rsidRDefault="00931F37" w:rsidP="00931F37">
      <w:pPr>
        <w:pStyle w:val="PKTpunkt"/>
      </w:pPr>
      <w:r w:rsidRPr="00506857">
        <w:t>10</w:t>
      </w:r>
      <w:r>
        <w:t>3</w:t>
      </w:r>
      <w:r w:rsidRPr="00506857">
        <w:t>)</w:t>
      </w:r>
      <w:r w:rsidRPr="00506857">
        <w:tab/>
        <w:t>art. 820 otrzymuje brzmienie:</w:t>
      </w:r>
    </w:p>
    <w:p w14:paraId="6C406E3A" w14:textId="77777777" w:rsidR="00931F37" w:rsidRPr="00506857" w:rsidRDefault="00931F37" w:rsidP="00931F37">
      <w:pPr>
        <w:pStyle w:val="ZARTzmartartykuempunktem"/>
      </w:pPr>
      <w:r w:rsidRPr="00506857">
        <w:t xml:space="preserve">„Art. 820. § 1. Organ egzekucyjny zawiesza postępowanie na wniosek wierzyciela, chyba że wniosek ten zmierza jedynie do przedłużenia postępowania. Zawieszenie postępowania nie stoi na przeszkodzie jego umorzeniu, jeżeli w tym czasie ujawnią się okoliczności, o których mowa w art. 824 § 1. </w:t>
      </w:r>
    </w:p>
    <w:p w14:paraId="7ED18F71" w14:textId="77777777" w:rsidR="00931F37" w:rsidRPr="00506857" w:rsidRDefault="00931F37" w:rsidP="009B1D8E">
      <w:pPr>
        <w:pStyle w:val="ZUSTzmustartykuempunktem"/>
      </w:pPr>
      <w:r w:rsidRPr="00506857">
        <w:t>§ 2. Na wniosek dłużnika postępowanie ulega zawieszeniu, jeżeli sąd zawiesił natychmiastową wykonalność tytułu lub wstrzymał jego wykonanie albo dłużnik złożył zabezpieczenie konieczne według orzeczenia sądowego do zwolnienia go od egzekucji.”;</w:t>
      </w:r>
    </w:p>
    <w:p w14:paraId="4878E34D" w14:textId="77777777" w:rsidR="00931F37" w:rsidRPr="00506857" w:rsidRDefault="00931F37" w:rsidP="00931F37">
      <w:pPr>
        <w:pStyle w:val="PKTpunkt"/>
      </w:pPr>
      <w:r w:rsidRPr="00506857">
        <w:t>10</w:t>
      </w:r>
      <w:r>
        <w:t>4</w:t>
      </w:r>
      <w:r w:rsidRPr="00506857">
        <w:t>)</w:t>
      </w:r>
      <w:r w:rsidRPr="00506857">
        <w:tab/>
        <w:t>w art. 824 w § 1</w:t>
      </w:r>
      <w:r w:rsidRPr="003379E2">
        <w:rPr>
          <w:rStyle w:val="IGindeksgrny"/>
        </w:rPr>
        <w:t>1</w:t>
      </w:r>
      <w:r w:rsidRPr="00506857">
        <w:t xml:space="preserve"> dodaje się zdanie drugie w brzmieniu:</w:t>
      </w:r>
    </w:p>
    <w:p w14:paraId="60B4E78C" w14:textId="77777777" w:rsidR="00931F37" w:rsidRPr="00506857" w:rsidRDefault="00931F37" w:rsidP="00931F37">
      <w:pPr>
        <w:pStyle w:val="ZFRAGzmfragmentunpzdaniaartykuempunktem"/>
      </w:pPr>
      <w:r w:rsidRPr="00506857">
        <w:t>„Jeżeli jednak postępowanie zawieszono z uwagi na śmierć dłużnika lub utratę przez niego zdolności procesowej, termin, o którym mowa w § 1 pkt 4, biegnie od dnia wydania postanowienia o zawieszeniu postępowania.”;</w:t>
      </w:r>
    </w:p>
    <w:p w14:paraId="1723D940" w14:textId="77777777" w:rsidR="00931F37" w:rsidRPr="00506857" w:rsidRDefault="00931F37" w:rsidP="00931F37">
      <w:pPr>
        <w:pStyle w:val="PKTpunkt"/>
      </w:pPr>
      <w:r w:rsidRPr="00506857">
        <w:t>10</w:t>
      </w:r>
      <w:r>
        <w:t>5</w:t>
      </w:r>
      <w:r w:rsidRPr="00506857">
        <w:t>)</w:t>
      </w:r>
      <w:r w:rsidRPr="00506857">
        <w:tab/>
        <w:t>w art. 825 pkt 1</w:t>
      </w:r>
      <w:r w:rsidRPr="003379E2">
        <w:rPr>
          <w:rStyle w:val="IGindeksgrny"/>
        </w:rPr>
        <w:t>1</w:t>
      </w:r>
      <w:r w:rsidRPr="00506857">
        <w:t xml:space="preserve"> otrzymuje brzmienie:</w:t>
      </w:r>
    </w:p>
    <w:p w14:paraId="55523B99" w14:textId="4D2FBF1E" w:rsidR="00931F37" w:rsidRPr="00506857" w:rsidRDefault="00931F37" w:rsidP="00931F37">
      <w:pPr>
        <w:pStyle w:val="ZPKTzmpktartykuempunktem"/>
      </w:pPr>
      <w:r w:rsidRPr="00506857">
        <w:t>„1</w:t>
      </w:r>
      <w:r w:rsidRPr="003379E2">
        <w:rPr>
          <w:rStyle w:val="IGindeksgrny"/>
        </w:rPr>
        <w:t>1</w:t>
      </w:r>
      <w:r w:rsidRPr="00506857">
        <w:t>)</w:t>
      </w:r>
      <w:r w:rsidRPr="00506857">
        <w:tab/>
        <w:t>gdy zażąda tego dłużnik, jeżeli przed dniem złożenia wniosku o wszczęcie egzekucji roszczenie objęte tytułem wykonawczym uległo przedawnieniu, a wierzyciel nie wykaże dokumentem urzędowym lub prywatnym, że przed tą datą nastąpiło zdarzenie, wskutek którego bieg terminu przedawnienia został przerwany;”;</w:t>
      </w:r>
    </w:p>
    <w:p w14:paraId="4EC54422" w14:textId="5D13B931" w:rsidR="00931F37" w:rsidRPr="00506857" w:rsidRDefault="00931F37" w:rsidP="00931F37">
      <w:pPr>
        <w:pStyle w:val="PKTpunkt"/>
      </w:pPr>
      <w:r w:rsidRPr="00506857">
        <w:t>10</w:t>
      </w:r>
      <w:r>
        <w:t>6</w:t>
      </w:r>
      <w:r w:rsidRPr="00506857">
        <w:t>)</w:t>
      </w:r>
      <w:r w:rsidRPr="00506857">
        <w:tab/>
        <w:t>w art. 837 zdanie drugie otrzymuje brzmienie:</w:t>
      </w:r>
    </w:p>
    <w:p w14:paraId="00D3A73E" w14:textId="77777777" w:rsidR="00931F37" w:rsidRPr="00506857" w:rsidRDefault="00931F37" w:rsidP="00931F37">
      <w:pPr>
        <w:pStyle w:val="ZFRAGzmfragmentunpzdaniaartykuempunktem"/>
      </w:pPr>
      <w:r w:rsidRPr="00506857">
        <w:t>„Zastrzeżenie nie jest konieczne, jeżeli świadczenie zostało zasądzone od nabywcy majątku, zarządcy ustanowionego przez sąd, kuratora spadku, wykonawcy testamentu lub zarządcy sukcesyjnego z powierzonego im majątku albo Skarbu Państwa lub gminy jako spadkobiercy.”;</w:t>
      </w:r>
    </w:p>
    <w:p w14:paraId="52C3B5A9" w14:textId="5D2442B4" w:rsidR="00931F37" w:rsidRPr="00506857" w:rsidRDefault="00931F37" w:rsidP="00931F37">
      <w:pPr>
        <w:pStyle w:val="PKTpunkt"/>
      </w:pPr>
      <w:r w:rsidRPr="00506857">
        <w:t>10</w:t>
      </w:r>
      <w:r>
        <w:t>7</w:t>
      </w:r>
      <w:r w:rsidRPr="00506857">
        <w:t>)</w:t>
      </w:r>
      <w:r w:rsidRPr="00506857">
        <w:tab/>
        <w:t>w art. 929 § 2 otrzymuje brzmienie:</w:t>
      </w:r>
    </w:p>
    <w:p w14:paraId="391D00D1" w14:textId="2A4DEA9A" w:rsidR="00931F37" w:rsidRPr="00506857" w:rsidRDefault="00931F37" w:rsidP="00931F37">
      <w:pPr>
        <w:pStyle w:val="ZUSTzmustartykuempunktem"/>
      </w:pPr>
      <w:r w:rsidRPr="00506857">
        <w:lastRenderedPageBreak/>
        <w:t>„§ 2. Zajęcie obejmuje także prawa wynikające z umów ubezpieczenia przedmiotów wymienionych w § 1. Do odszkodowania z ubezpieczeń majątkowych przepisu art. 831 §</w:t>
      </w:r>
      <w:r w:rsidR="004D0147">
        <w:t> </w:t>
      </w:r>
      <w:r w:rsidRPr="00506857">
        <w:t>1 pkt 5 nie stosuje się, a uzyskane w toku egzekucji świadczenia wchodzą w skład sumy uzyskanej w egzekucji.”;</w:t>
      </w:r>
    </w:p>
    <w:p w14:paraId="28B530DD" w14:textId="77777777" w:rsidR="00931F37" w:rsidRPr="00506857" w:rsidRDefault="00931F37" w:rsidP="00931F37">
      <w:pPr>
        <w:pStyle w:val="PKTpunkt"/>
      </w:pPr>
      <w:r w:rsidRPr="00506857">
        <w:t>10</w:t>
      </w:r>
      <w:r>
        <w:t>8</w:t>
      </w:r>
      <w:r w:rsidRPr="00506857">
        <w:t>)</w:t>
      </w:r>
      <w:r w:rsidRPr="00506857">
        <w:tab/>
        <w:t>w art. 930:</w:t>
      </w:r>
    </w:p>
    <w:p w14:paraId="4A204715" w14:textId="77777777" w:rsidR="00931F37" w:rsidRPr="00506857" w:rsidRDefault="00931F37" w:rsidP="00931F37">
      <w:pPr>
        <w:pStyle w:val="LITlitera"/>
      </w:pPr>
      <w:r w:rsidRPr="00506857">
        <w:t>a)</w:t>
      </w:r>
      <w:r w:rsidRPr="00506857">
        <w:tab/>
        <w:t>w § 1 zdanie pierwsze otrzymuje brzmienie:</w:t>
      </w:r>
    </w:p>
    <w:p w14:paraId="5353BE54" w14:textId="77777777" w:rsidR="00931F37" w:rsidRPr="00506857" w:rsidRDefault="00931F37" w:rsidP="00931F37">
      <w:pPr>
        <w:pStyle w:val="ZLITFRAGzmlitfragmentunpzdanialiter"/>
      </w:pPr>
      <w:r w:rsidRPr="00506857">
        <w:t>„Rozporządzenie nieruchomością po jej zajęciu nie ma wpływu na dalsze postępowanie, a kolejni wierzyciele dłużnika mogą przyłączyć się do prowadzonej egzekucji.”,</w:t>
      </w:r>
    </w:p>
    <w:p w14:paraId="4EB98437" w14:textId="77777777" w:rsidR="00931F37" w:rsidRPr="00506857" w:rsidRDefault="00931F37" w:rsidP="00931F37">
      <w:pPr>
        <w:pStyle w:val="LITlitera"/>
      </w:pPr>
      <w:r w:rsidRPr="00506857">
        <w:t>b)</w:t>
      </w:r>
      <w:r w:rsidRPr="00506857">
        <w:tab/>
        <w:t>po § 1 dodaje się § 1</w:t>
      </w:r>
      <w:r w:rsidRPr="003379E2">
        <w:rPr>
          <w:rStyle w:val="IGindeksgrny"/>
        </w:rPr>
        <w:t>1</w:t>
      </w:r>
      <w:r w:rsidRPr="00506857">
        <w:t xml:space="preserve"> w brzmieniu:</w:t>
      </w:r>
    </w:p>
    <w:p w14:paraId="3E121ACE" w14:textId="77777777" w:rsidR="00931F37" w:rsidRPr="00506857" w:rsidRDefault="00931F37" w:rsidP="00931F37">
      <w:pPr>
        <w:pStyle w:val="ZLITUSTzmustliter"/>
      </w:pPr>
      <w:r w:rsidRPr="00506857">
        <w:t>„§ 1</w:t>
      </w:r>
      <w:r w:rsidRPr="003379E2">
        <w:rPr>
          <w:rStyle w:val="IGindeksgrny"/>
        </w:rPr>
        <w:t>1</w:t>
      </w:r>
      <w:r w:rsidRPr="00506857">
        <w:t>. Zajęcie nieruchomości, o której mowa w § 1, przez wierzycieli nabywcy jest dopuszczalne. Postępowanie prowadzone przez wierzyciela nabywcy podlega jednak zawieszeniu na czas trwania postępowania egzekucyjnego wszczętego wcześniej przeciwko dłużnikowi będącemu zbywcą nieruchomości. W razie uprawomocnienia się postanowienia o przysądzeniu własności nieruchomości wydanego w postępowaniu prowadzonym przeciwko dłużnikowi będącemu zbywcą nieruchomości, postępowanie prowadzone co do tej samej nieruchomości celem zaspokojenia wierzycieli nabywcy, o którym mowa w § 1, podlega umorzeniu.”;</w:t>
      </w:r>
    </w:p>
    <w:p w14:paraId="579B2F18" w14:textId="77777777" w:rsidR="00931F37" w:rsidRPr="00506857" w:rsidRDefault="00931F37" w:rsidP="00931F37">
      <w:pPr>
        <w:pStyle w:val="PKTpunkt"/>
      </w:pPr>
      <w:r w:rsidRPr="00506857">
        <w:t>10</w:t>
      </w:r>
      <w:r>
        <w:t>9</w:t>
      </w:r>
      <w:r w:rsidRPr="00506857">
        <w:t>)</w:t>
      </w:r>
      <w:r w:rsidRPr="00506857">
        <w:tab/>
        <w:t>art. 940 i art. 941 otrzymują brzmienie:</w:t>
      </w:r>
    </w:p>
    <w:p w14:paraId="776A98E3" w14:textId="77777777" w:rsidR="00931F37" w:rsidRPr="00506857" w:rsidRDefault="00931F37" w:rsidP="00931F37">
      <w:pPr>
        <w:pStyle w:val="ZARTzmartartykuempunktem"/>
      </w:pPr>
      <w:r w:rsidRPr="00506857">
        <w:t>„Art. 940. § 1. Z dochodów z nieruchomości zarządca pokrywa bezpośrednio konieczne wydatki, połączone z zarządem, w następującej kolejności:</w:t>
      </w:r>
    </w:p>
    <w:p w14:paraId="4F782F41" w14:textId="77777777" w:rsidR="00931F37" w:rsidRPr="00506857" w:rsidRDefault="00931F37" w:rsidP="009B1D8E">
      <w:pPr>
        <w:pStyle w:val="ZPKTzmpktartykuempunktem"/>
      </w:pPr>
      <w:r w:rsidRPr="00506857">
        <w:t>1)</w:t>
      </w:r>
      <w:r w:rsidRPr="00506857">
        <w:tab/>
        <w:t>koszty egzekucji w postaci wynagrodzenia w ustalonej przez sąd wysokości oraz zwrot własnych wydatków;</w:t>
      </w:r>
    </w:p>
    <w:p w14:paraId="50B9B4F1" w14:textId="7A51836A" w:rsidR="00931F37" w:rsidRPr="00506857" w:rsidRDefault="00931F37" w:rsidP="009B1D8E">
      <w:pPr>
        <w:pStyle w:val="ZPKTzmpktartykuempunktem"/>
      </w:pPr>
      <w:r w:rsidRPr="00506857">
        <w:t>2)</w:t>
      </w:r>
      <w:r w:rsidRPr="00506857">
        <w:tab/>
        <w:t>bieżące należności pracowników zatrudnionych w nieruchomości lub w</w:t>
      </w:r>
      <w:r w:rsidR="004547C3">
        <w:t> </w:t>
      </w:r>
      <w:r w:rsidRPr="00506857">
        <w:t>przedsiębiorstwach znajdujących się na niej i należących do dłużnika;</w:t>
      </w:r>
    </w:p>
    <w:p w14:paraId="7F5F63B4" w14:textId="77777777" w:rsidR="00931F37" w:rsidRPr="00506857" w:rsidRDefault="00931F37" w:rsidP="009B1D8E">
      <w:pPr>
        <w:pStyle w:val="ZPKTzmpktartykuempunktem"/>
      </w:pPr>
      <w:r w:rsidRPr="00506857">
        <w:t>3)</w:t>
      </w:r>
      <w:r w:rsidRPr="00506857">
        <w:tab/>
        <w:t>bieżące należności podatkowe z nieruchomości oraz bieżące należności z tytułu ubezpieczenia społecznego pracowników wymienionych w pkt 2;</w:t>
      </w:r>
    </w:p>
    <w:p w14:paraId="0980EEA6" w14:textId="77777777" w:rsidR="00931F37" w:rsidRPr="00506857" w:rsidRDefault="00931F37" w:rsidP="009B1D8E">
      <w:pPr>
        <w:pStyle w:val="ZPKTzmpktartykuempunktem"/>
      </w:pPr>
      <w:r w:rsidRPr="00506857">
        <w:t>4)</w:t>
      </w:r>
      <w:r w:rsidRPr="00506857">
        <w:tab/>
        <w:t>zobowiązania związane z wykonywaniem zarządu;</w:t>
      </w:r>
    </w:p>
    <w:p w14:paraId="32500C54" w14:textId="77777777" w:rsidR="00931F37" w:rsidRPr="00506857" w:rsidRDefault="00931F37" w:rsidP="009B1D8E">
      <w:pPr>
        <w:pStyle w:val="ZPKTzmpktartykuempunktem"/>
      </w:pPr>
      <w:r w:rsidRPr="00506857">
        <w:t>5)</w:t>
      </w:r>
      <w:r w:rsidRPr="00506857">
        <w:tab/>
        <w:t>należności z tytułu ubezpieczenia nieruchomości, jej przynależności i pożytków.</w:t>
      </w:r>
    </w:p>
    <w:p w14:paraId="43F5CAEE" w14:textId="77777777" w:rsidR="00931F37" w:rsidRPr="00506857" w:rsidRDefault="00931F37" w:rsidP="009B1D8E">
      <w:pPr>
        <w:pStyle w:val="ZUSTzmustartykuempunktem"/>
      </w:pPr>
      <w:r w:rsidRPr="00506857">
        <w:t>§ 2. Nadwyżki dochodów uzyskane po pokryciu wydatków, o których mowa w § 1, zarządca przekazuje nie rzadziej niż raz w roku komornikowi, który pokrywa z nich przypadające w toku zarządu należności wierzycieli alimentacyjnych.</w:t>
      </w:r>
    </w:p>
    <w:p w14:paraId="4776F330" w14:textId="5E4B3829" w:rsidR="00931F37" w:rsidRPr="00506857" w:rsidRDefault="00931F37" w:rsidP="00931F37">
      <w:pPr>
        <w:pStyle w:val="ZARTzmartartykuempunktem"/>
      </w:pPr>
      <w:r w:rsidRPr="00506857">
        <w:lastRenderedPageBreak/>
        <w:t>Art. 941. Nadwyżkę dochodów pozostałą po zaspokojeniu należności, o których mowa w art. 940 § 2, za czas do dnia przejścia własności nieruchomości na nabywcę, komornik składa na rachunek depozytowy Ministra Finansów. Nadwyżka ta wchodzi w</w:t>
      </w:r>
      <w:r w:rsidR="004547C3">
        <w:t> </w:t>
      </w:r>
      <w:r w:rsidRPr="00506857">
        <w:t>skład sumy uzyskanej w egzekucji. Jeżeli egzekucja ulega umorzeniu, nadwyżkę tę otrzymuje dłużnik, z zastrzeżeniem art. 985 § 1</w:t>
      </w:r>
      <w:r w:rsidRPr="003379E2">
        <w:rPr>
          <w:rStyle w:val="IGindeksgrny"/>
        </w:rPr>
        <w:t>1</w:t>
      </w:r>
      <w:r w:rsidRPr="00506857">
        <w:t>.”;</w:t>
      </w:r>
    </w:p>
    <w:p w14:paraId="395C5367" w14:textId="63F2E247" w:rsidR="00931F37" w:rsidRPr="00506857" w:rsidRDefault="00931F37" w:rsidP="00931F37">
      <w:pPr>
        <w:pStyle w:val="PKTpunkt"/>
      </w:pPr>
      <w:r w:rsidRPr="00506857">
        <w:t>1</w:t>
      </w:r>
      <w:r>
        <w:t>10</w:t>
      </w:r>
      <w:r w:rsidRPr="00506857">
        <w:t>)</w:t>
      </w:r>
      <w:r w:rsidRPr="00506857">
        <w:tab/>
        <w:t>w art. 948 § 1</w:t>
      </w:r>
      <w:r w:rsidR="001135A1">
        <w:t>–</w:t>
      </w:r>
      <w:r w:rsidRPr="00506857">
        <w:t>2 otrzymują brzmienie:</w:t>
      </w:r>
      <w:r w:rsidRPr="00506857" w:rsidDel="000D42C3">
        <w:t xml:space="preserve"> </w:t>
      </w:r>
    </w:p>
    <w:p w14:paraId="25F85D87" w14:textId="29A8B0B3" w:rsidR="00931F37" w:rsidRPr="00506857" w:rsidRDefault="00931F37" w:rsidP="00931F37">
      <w:pPr>
        <w:pStyle w:val="ZUSTzmustartykuempunktem"/>
      </w:pPr>
      <w:r w:rsidRPr="00506857">
        <w:t>„§ 1. Podstawą oszacowania nieruchomości jest operat szacunkowy sporządzony przez biegłego uprawnionego do określania wartości nieruchomości zgodnie z przepisami ustawy z dnia 21 sierpnia 1997 r. o gospodarce nieruchomościami (Dz. U. z 2021 r. poz.</w:t>
      </w:r>
      <w:r w:rsidR="004D0147">
        <w:t> </w:t>
      </w:r>
      <w:r w:rsidRPr="00506857">
        <w:t>1899</w:t>
      </w:r>
      <w:r>
        <w:t xml:space="preserve"> oraz z 2022 r. poz. 1846</w:t>
      </w:r>
      <w:r w:rsidRPr="00506857">
        <w:t>). Celem sporządzenia operatu szacunkowego, w</w:t>
      </w:r>
      <w:r w:rsidR="004D0147">
        <w:t> </w:t>
      </w:r>
      <w:r w:rsidRPr="00506857">
        <w:t>rozumieniu art. 156 ust. 3 tej ustawy, jest dokonanie oszacowania nieruchomości. Oszacowania nieruchomości można również dokonać na podstawie operatu szacunkowego sporządzonego na potrzeby obrotu rynkowego w okresie roku przed terminem opisu i oszacowania nieruchomości, jeżeli jego treść odpowiada wymogom oszacowania nieruchomości w egzekucji z nieruchomości.</w:t>
      </w:r>
    </w:p>
    <w:p w14:paraId="4428C5FB" w14:textId="77777777" w:rsidR="00931F37" w:rsidRPr="00506857" w:rsidRDefault="00931F37" w:rsidP="00931F37">
      <w:pPr>
        <w:pStyle w:val="ZUSTzmustartykuempunktem"/>
      </w:pPr>
      <w:r w:rsidRPr="00506857">
        <w:t>§ 1</w:t>
      </w:r>
      <w:r w:rsidRPr="003379E2">
        <w:rPr>
          <w:rStyle w:val="IGindeksgrny"/>
        </w:rPr>
        <w:t>1</w:t>
      </w:r>
      <w:r w:rsidRPr="00506857">
        <w:t>. Jeżeli wniosek o wszczęcie nowej egzekucji złożono do tego samego komornika w terminie trzech lat od daty umorzenia egzekucji, w toku której dokonano opisu i oszacowania nieruchomości, nowego oszacowania dokonuje się tylko na wniosek wierzyciela lub dłużnika. Dłużnik może złożyć taki wniosek w terminie dwóch tygodni od daty doręczenia mu wezwania do zapłaty, o czym należy go pouczyć przy doręczeniu wezwania. W toku nowej egzekucji od sporządzenia protokołu opisu i oszacowania nieruchomości można odstąpić wyłącznie w przypadku, jeżeli od dnia przeprowadzenia poprzedniego opisu i oszacowania minął mniej niż rok, a w okresie tym nie zaszły zmiany w stanie nieruchomości.</w:t>
      </w:r>
    </w:p>
    <w:p w14:paraId="6B400207" w14:textId="77777777" w:rsidR="00931F37" w:rsidRPr="00506857" w:rsidRDefault="00931F37" w:rsidP="00931F37">
      <w:pPr>
        <w:pStyle w:val="ZUSTzmustartykuempunktem"/>
      </w:pPr>
      <w:r w:rsidRPr="00506857">
        <w:t>§ 2. W oszacowaniu poza wartością całej nieruchomości należy podać osobno wartość przynależności i pożytków, a także części nieruchomości, która zgodnie z art. 946 może zostać wydzielona celem wystawienia oddzielnie na licytację. Wartości powyższe należy podać zarówno z uwzględnieniem, jak i bez uwzględnienia praw, które pozostają w mocy bez zaliczenia na cenę nabycia, oraz wartości praw nieokreślonych sumą pieniężną obciążających nieruchomość, w szczególności świadczeń z tytułu takich praw.”;</w:t>
      </w:r>
    </w:p>
    <w:p w14:paraId="119AAA33" w14:textId="77777777" w:rsidR="00931F37" w:rsidRPr="00506857" w:rsidRDefault="00931F37" w:rsidP="00931F37">
      <w:pPr>
        <w:pStyle w:val="PKTpunkt"/>
      </w:pPr>
      <w:r w:rsidRPr="00506857">
        <w:t>11</w:t>
      </w:r>
      <w:r>
        <w:t>1</w:t>
      </w:r>
      <w:r w:rsidRPr="00506857">
        <w:t>)</w:t>
      </w:r>
      <w:r w:rsidRPr="00506857">
        <w:tab/>
        <w:t>uchyla się art. 966;</w:t>
      </w:r>
    </w:p>
    <w:p w14:paraId="7580307B" w14:textId="77777777" w:rsidR="00931F37" w:rsidRPr="00506857" w:rsidRDefault="00931F37" w:rsidP="00931F37">
      <w:pPr>
        <w:pStyle w:val="PKTpunkt"/>
      </w:pPr>
      <w:r w:rsidRPr="00506857">
        <w:t>11</w:t>
      </w:r>
      <w:r>
        <w:t>2</w:t>
      </w:r>
      <w:r w:rsidRPr="00506857">
        <w:t>)</w:t>
      </w:r>
      <w:r w:rsidRPr="00506857">
        <w:tab/>
        <w:t>w art. 968 uchyla się § 2;</w:t>
      </w:r>
    </w:p>
    <w:p w14:paraId="51D0C33D" w14:textId="77777777" w:rsidR="00931F37" w:rsidRPr="00506857" w:rsidRDefault="00931F37" w:rsidP="00931F37">
      <w:pPr>
        <w:pStyle w:val="PKTpunkt"/>
      </w:pPr>
      <w:r w:rsidRPr="00506857">
        <w:lastRenderedPageBreak/>
        <w:t>11</w:t>
      </w:r>
      <w:r>
        <w:t>3</w:t>
      </w:r>
      <w:r w:rsidRPr="00506857">
        <w:t>)</w:t>
      </w:r>
      <w:r w:rsidRPr="00506857">
        <w:tab/>
        <w:t>w art. 973 uchyla się pkt 5;</w:t>
      </w:r>
    </w:p>
    <w:p w14:paraId="50DECC02" w14:textId="77777777" w:rsidR="00931F37" w:rsidRPr="00506857" w:rsidRDefault="00931F37" w:rsidP="00931F37">
      <w:pPr>
        <w:pStyle w:val="PKTpunkt"/>
      </w:pPr>
      <w:r w:rsidRPr="00506857">
        <w:t>11</w:t>
      </w:r>
      <w:r>
        <w:t>4</w:t>
      </w:r>
      <w:r w:rsidRPr="00506857">
        <w:t>)</w:t>
      </w:r>
      <w:r w:rsidRPr="00506857">
        <w:tab/>
        <w:t>w art. 985 po § 1 dodaje się § 1</w:t>
      </w:r>
      <w:r w:rsidRPr="003379E2">
        <w:rPr>
          <w:rStyle w:val="IGindeksgrny"/>
        </w:rPr>
        <w:t>1</w:t>
      </w:r>
      <w:r w:rsidRPr="00506857">
        <w:t xml:space="preserve"> w brzmieniu: </w:t>
      </w:r>
    </w:p>
    <w:p w14:paraId="0E454232" w14:textId="77777777" w:rsidR="00931F37" w:rsidRPr="00506857" w:rsidRDefault="00931F37" w:rsidP="00931F37">
      <w:pPr>
        <w:pStyle w:val="ZUSTzmustartykuempunktem"/>
      </w:pPr>
      <w:r w:rsidRPr="00506857">
        <w:t>„§ 1</w:t>
      </w:r>
      <w:r w:rsidRPr="003379E2">
        <w:rPr>
          <w:rStyle w:val="IGindeksgrny"/>
        </w:rPr>
        <w:t>1</w:t>
      </w:r>
      <w:r w:rsidRPr="00506857">
        <w:t>. Jeżeli w toku egzekucji uzyskano sumy, o których mowa w art. 929 § 2 lub art. 941, przed umorzeniem postępowania egzekucyjnego sporządza się plan podziału tych sum, z uwzględnieniem pierwszeństwa przysługującego należnościom zabezpieczonym hipoteką lub zastawem rejestrowym. Przepis art. 1036</w:t>
      </w:r>
      <w:r w:rsidRPr="003379E2">
        <w:rPr>
          <w:rStyle w:val="IGindeksgrny"/>
        </w:rPr>
        <w:t>1</w:t>
      </w:r>
      <w:r w:rsidRPr="00506857">
        <w:t xml:space="preserve"> stosuje się.”;</w:t>
      </w:r>
    </w:p>
    <w:p w14:paraId="120926FF" w14:textId="7391FF73" w:rsidR="00931F37" w:rsidRPr="00506857" w:rsidRDefault="00931F37" w:rsidP="00931F37">
      <w:pPr>
        <w:pStyle w:val="PKTpunkt"/>
      </w:pPr>
      <w:r w:rsidRPr="00506857">
        <w:t>11</w:t>
      </w:r>
      <w:r>
        <w:t>5</w:t>
      </w:r>
      <w:r w:rsidRPr="00506857">
        <w:t>)</w:t>
      </w:r>
      <w:r w:rsidRPr="00506857">
        <w:tab/>
        <w:t>w art. 986</w:t>
      </w:r>
      <w:r w:rsidRPr="003379E2">
        <w:rPr>
          <w:rStyle w:val="IGindeksgrny"/>
        </w:rPr>
        <w:t>10</w:t>
      </w:r>
      <w:r w:rsidR="001135A1">
        <w:t xml:space="preserve"> </w:t>
      </w:r>
      <w:r w:rsidRPr="00506857">
        <w:t>w §</w:t>
      </w:r>
      <w:r>
        <w:t xml:space="preserve"> </w:t>
      </w:r>
      <w:r w:rsidRPr="00506857">
        <w:t>2 uchyla się zdanie pierwsze;</w:t>
      </w:r>
    </w:p>
    <w:p w14:paraId="0429CC46" w14:textId="77777777" w:rsidR="00931F37" w:rsidRPr="00506857" w:rsidRDefault="00931F37" w:rsidP="00931F37">
      <w:pPr>
        <w:pStyle w:val="PKTpunkt"/>
      </w:pPr>
      <w:r w:rsidRPr="00506857">
        <w:t>11</w:t>
      </w:r>
      <w:r>
        <w:t>6</w:t>
      </w:r>
      <w:r w:rsidRPr="00506857">
        <w:t>) w art. 1025:</w:t>
      </w:r>
    </w:p>
    <w:p w14:paraId="528E3F6B" w14:textId="77777777" w:rsidR="00931F37" w:rsidRPr="00506857" w:rsidRDefault="00931F37" w:rsidP="00931F37">
      <w:pPr>
        <w:pStyle w:val="LITlitera"/>
      </w:pPr>
      <w:r w:rsidRPr="00506857">
        <w:t>a)</w:t>
      </w:r>
      <w:r w:rsidRPr="00506857">
        <w:tab/>
        <w:t>w § 1:</w:t>
      </w:r>
    </w:p>
    <w:p w14:paraId="3623C93C" w14:textId="77777777" w:rsidR="00931F37" w:rsidRPr="00506857" w:rsidRDefault="00931F37" w:rsidP="00931F37">
      <w:pPr>
        <w:pStyle w:val="TIRtiret"/>
      </w:pPr>
      <w:r w:rsidRPr="00506857">
        <w:t>–</w:t>
      </w:r>
      <w:r w:rsidRPr="00506857">
        <w:tab/>
        <w:t xml:space="preserve">pkt 2 otrzymuje brzmienie: </w:t>
      </w:r>
    </w:p>
    <w:p w14:paraId="15EBC2B7" w14:textId="14FB81D7" w:rsidR="00931F37" w:rsidRPr="00506857" w:rsidRDefault="00931F37" w:rsidP="00931F37">
      <w:pPr>
        <w:pStyle w:val="ZTIRPKTzmpkttiret"/>
      </w:pPr>
      <w:r w:rsidRPr="00506857">
        <w:t>„2)</w:t>
      </w:r>
      <w:r w:rsidR="00EB2166">
        <w:tab/>
      </w:r>
      <w:r w:rsidRPr="00506857">
        <w:t>należności alimentacyjne wymagalne;”,</w:t>
      </w:r>
    </w:p>
    <w:p w14:paraId="109997A3" w14:textId="77777777" w:rsidR="00931F37" w:rsidRPr="00506857" w:rsidRDefault="00931F37" w:rsidP="00931F37">
      <w:pPr>
        <w:pStyle w:val="TIRtiret"/>
      </w:pPr>
      <w:r w:rsidRPr="00506857">
        <w:t>–</w:t>
      </w:r>
      <w:r w:rsidRPr="00506857">
        <w:tab/>
        <w:t>po pkt 2 dodaje się pkt 2</w:t>
      </w:r>
      <w:r w:rsidRPr="003379E2">
        <w:rPr>
          <w:rStyle w:val="IGindeksgrny"/>
        </w:rPr>
        <w:t>1</w:t>
      </w:r>
      <w:r w:rsidRPr="00506857">
        <w:t xml:space="preserve"> w brzmieniu: </w:t>
      </w:r>
    </w:p>
    <w:p w14:paraId="6F5B01AF" w14:textId="4FE7570E" w:rsidR="00931F37" w:rsidRPr="00506857" w:rsidRDefault="00931F37" w:rsidP="00931F37">
      <w:pPr>
        <w:pStyle w:val="ZTIRPKTzmpkttiret"/>
      </w:pPr>
      <w:r w:rsidRPr="00506857">
        <w:t>„2</w:t>
      </w:r>
      <w:r w:rsidRPr="003379E2">
        <w:rPr>
          <w:rStyle w:val="IGindeksgrny"/>
        </w:rPr>
        <w:t>1</w:t>
      </w:r>
      <w:r w:rsidRPr="00506857">
        <w:t>)</w:t>
      </w:r>
      <w:r w:rsidR="00EB2166">
        <w:tab/>
      </w:r>
      <w:r w:rsidRPr="00506857">
        <w:t>należności alimentacyjne przyszłe – w wysokości stanowiącej równowartość minimalnego wynagrodzenia za pracę za okres roku – na każdego wierzyciela prowadzącego egzekucję;”,</w:t>
      </w:r>
    </w:p>
    <w:p w14:paraId="115C7CA1" w14:textId="77777777" w:rsidR="00931F37" w:rsidRPr="00506857" w:rsidRDefault="00931F37" w:rsidP="00931F37">
      <w:pPr>
        <w:pStyle w:val="TIRtiret"/>
      </w:pPr>
      <w:r w:rsidRPr="00506857">
        <w:t>–</w:t>
      </w:r>
      <w:r w:rsidRPr="00506857">
        <w:tab/>
        <w:t xml:space="preserve">pkt 3 otrzymuje brzmienie: </w:t>
      </w:r>
    </w:p>
    <w:p w14:paraId="2425EF40" w14:textId="6D1173CB" w:rsidR="00931F37" w:rsidRPr="00506857" w:rsidRDefault="00931F37" w:rsidP="00931F37">
      <w:pPr>
        <w:pStyle w:val="ZTIRPKTzmpkttiret"/>
      </w:pPr>
      <w:r w:rsidRPr="00506857">
        <w:t>„3)</w:t>
      </w:r>
      <w:r w:rsidR="00EB2166">
        <w:tab/>
      </w:r>
      <w:r w:rsidRPr="00506857">
        <w:t>należności za pracę za okres 3 miesięcy do wysokości minimalnego wynagrodzenia za pracę określonego w odrębnych przepisach oraz renty z</w:t>
      </w:r>
      <w:r w:rsidR="004547C3">
        <w:t> </w:t>
      </w:r>
      <w:r w:rsidRPr="00506857">
        <w:t>tytułu odszkodowania za wywołanie choroby, niezdolności do pracy, kalectwa lub śmierci i koszty zwykłego pogrzebu dłużnika;”,</w:t>
      </w:r>
    </w:p>
    <w:p w14:paraId="5E583E05" w14:textId="77777777" w:rsidR="00931F37" w:rsidRPr="00506857" w:rsidRDefault="00931F37" w:rsidP="00931F37">
      <w:pPr>
        <w:pStyle w:val="LITlitera"/>
      </w:pPr>
      <w:r w:rsidRPr="00506857">
        <w:t>b)</w:t>
      </w:r>
      <w:r w:rsidRPr="00506857">
        <w:tab/>
        <w:t>po § 3</w:t>
      </w:r>
      <w:r w:rsidRPr="003379E2">
        <w:rPr>
          <w:rStyle w:val="IGindeksgrny"/>
        </w:rPr>
        <w:t>1</w:t>
      </w:r>
      <w:r w:rsidRPr="00506857">
        <w:t xml:space="preserve"> dodaje się § 3</w:t>
      </w:r>
      <w:r w:rsidRPr="003379E2">
        <w:rPr>
          <w:rStyle w:val="IGindeksgrny"/>
        </w:rPr>
        <w:t>2</w:t>
      </w:r>
      <w:r w:rsidRPr="00506857">
        <w:t xml:space="preserve"> w brzmieniu: </w:t>
      </w:r>
    </w:p>
    <w:p w14:paraId="7A502280" w14:textId="77777777" w:rsidR="00931F37" w:rsidRPr="00506857" w:rsidRDefault="00931F37" w:rsidP="00931F37">
      <w:pPr>
        <w:pStyle w:val="ZLITUSTzmustliter"/>
      </w:pPr>
      <w:r w:rsidRPr="00506857">
        <w:t>„§ 3</w:t>
      </w:r>
      <w:r w:rsidRPr="003379E2">
        <w:rPr>
          <w:rStyle w:val="IGindeksgrny"/>
        </w:rPr>
        <w:t>2</w:t>
      </w:r>
      <w:r w:rsidRPr="00506857">
        <w:t>. Sumy przypadające na poczet należności alimentacyjnych niewymagalnych w dniu sporządzenia planu podziału pozostawia się na rachunku depozytowym Ministra Finansów. Komornik podejmuje zdeponowane środki, jeżeli zaspokojenie bieżących należności alimentacyjnych nie jest możliwe w inny sposób.”,</w:t>
      </w:r>
    </w:p>
    <w:p w14:paraId="6F487CC9" w14:textId="77777777" w:rsidR="00931F37" w:rsidRPr="00506857" w:rsidRDefault="00931F37" w:rsidP="00931F37">
      <w:pPr>
        <w:pStyle w:val="LITlitera"/>
      </w:pPr>
      <w:r w:rsidRPr="00506857">
        <w:t>c)</w:t>
      </w:r>
      <w:r w:rsidRPr="00506857">
        <w:tab/>
        <w:t>dodaje się § 7 i 8 w brzmieniu:</w:t>
      </w:r>
    </w:p>
    <w:p w14:paraId="4AE827A0" w14:textId="2ECB89E7" w:rsidR="00931F37" w:rsidRPr="00506857" w:rsidRDefault="00931F37" w:rsidP="00931F37">
      <w:pPr>
        <w:pStyle w:val="ZLITUSTzmustliter"/>
      </w:pPr>
      <w:r w:rsidRPr="00506857">
        <w:t xml:space="preserve">„§ 7. Z kwoty przypadającej dłużnikowi po zaspokojeniu wszystkich wierzytelności, o których mowa w § 1–6, pozostawia się na rachunku depozytowym Ministra Finansów sumę stanowiącą równowartość minimalnego wynagrodzenia za okres roku – na każdego wierzyciela prowadzącego egzekucję należności alimentacyjnych, o ile zachodzą podstawy do przyjęcia, że należności zabezpieczone </w:t>
      </w:r>
      <w:r w:rsidRPr="00506857">
        <w:lastRenderedPageBreak/>
        <w:t>zgodnie z § 1 pkt 2</w:t>
      </w:r>
      <w:r w:rsidRPr="003379E2">
        <w:rPr>
          <w:rStyle w:val="IGindeksgrny"/>
        </w:rPr>
        <w:t>1</w:t>
      </w:r>
      <w:r w:rsidRPr="00506857">
        <w:t xml:space="preserve"> nie wystarczą na pełne zaspokojenie przyszłych należności tych wierzycieli. Przepis § 3</w:t>
      </w:r>
      <w:r w:rsidRPr="003379E2">
        <w:rPr>
          <w:rStyle w:val="IGindeksgrny"/>
        </w:rPr>
        <w:t>2</w:t>
      </w:r>
      <w:r w:rsidRPr="00506857">
        <w:t xml:space="preserve"> zdanie drugie stosuje się odpowiednio.</w:t>
      </w:r>
    </w:p>
    <w:p w14:paraId="474501A9" w14:textId="5FCD799D" w:rsidR="00931F37" w:rsidRPr="00506857" w:rsidRDefault="00931F37" w:rsidP="00931F37">
      <w:pPr>
        <w:pStyle w:val="ZLITUSTzmustliter"/>
      </w:pPr>
      <w:r w:rsidRPr="00506857">
        <w:t>§ 8. Przepisów § 1 pkt 2</w:t>
      </w:r>
      <w:r w:rsidRPr="003379E2">
        <w:rPr>
          <w:rStyle w:val="IGindeksgrny"/>
        </w:rPr>
        <w:t>1</w:t>
      </w:r>
      <w:r w:rsidRPr="00506857">
        <w:t xml:space="preserve"> oraz § 7 nie stosuje się w przypadku, jeżeli w wyniku prowadzonych wcześniej egzekucji przeciwko dłużnikowi pozostawiono na rachunku depozytowym Ministra Finansów sumę stanowiącą równowartość minimalnego wynagrodzenia za okres dwóch lat – na każdego wierzyciela prowadzącego egzekucję należności alimentacyjnych. W razie potrzeby zdeponowana kwota podlega jednak uzupełnieniu do wysokości określonej w zdaniu pierwszym.”;</w:t>
      </w:r>
    </w:p>
    <w:p w14:paraId="3D5D96BF" w14:textId="7E503BBC" w:rsidR="00931F37" w:rsidRPr="00506857" w:rsidRDefault="00931F37" w:rsidP="00931F37">
      <w:pPr>
        <w:pStyle w:val="PKTpunkt"/>
      </w:pPr>
      <w:r w:rsidRPr="00506857">
        <w:t>11</w:t>
      </w:r>
      <w:r>
        <w:t>7</w:t>
      </w:r>
      <w:r w:rsidRPr="00506857">
        <w:t>)</w:t>
      </w:r>
      <w:r w:rsidRPr="00506857">
        <w:tab/>
        <w:t>w art. 1028:</w:t>
      </w:r>
    </w:p>
    <w:p w14:paraId="4A6CFBDF" w14:textId="77777777" w:rsidR="00931F37" w:rsidRPr="00506857" w:rsidRDefault="00931F37" w:rsidP="00931F37">
      <w:pPr>
        <w:pStyle w:val="LITlitera"/>
      </w:pPr>
      <w:r w:rsidRPr="00506857">
        <w:t>a)</w:t>
      </w:r>
      <w:r w:rsidRPr="00506857">
        <w:tab/>
        <w:t>w § 4 dodaje się zdanie drugie w brzmieniu:</w:t>
      </w:r>
    </w:p>
    <w:p w14:paraId="520775B9" w14:textId="77777777" w:rsidR="00931F37" w:rsidRPr="00506857" w:rsidRDefault="00931F37" w:rsidP="00931F37">
      <w:pPr>
        <w:pStyle w:val="ZLITFRAGzmlitfragmentunpzdanialiter"/>
      </w:pPr>
      <w:r w:rsidRPr="00506857">
        <w:t xml:space="preserve">„Powództwo o ustalenie nieistnienia prawa, na zaspokojenie którego pozostawiono sumy na rachunku depozytowym Ministra Finansów, może po uprawomocnieniu się planu podziału wytoczyć ten uczestnik podziału, któremu przypadają niezaspokojone należności o pierwszeństwie równym lub gorszym od kwestionowanego prawa.”, </w:t>
      </w:r>
    </w:p>
    <w:p w14:paraId="033C20A3" w14:textId="77777777" w:rsidR="00931F37" w:rsidRPr="00506857" w:rsidRDefault="00931F37" w:rsidP="00931F37">
      <w:pPr>
        <w:pStyle w:val="LITlitera"/>
      </w:pPr>
      <w:r w:rsidRPr="00506857">
        <w:t>b)</w:t>
      </w:r>
      <w:r w:rsidRPr="00506857">
        <w:tab/>
        <w:t>dodaje się § 5 w brzmieniu:</w:t>
      </w:r>
    </w:p>
    <w:p w14:paraId="34BCCC4E" w14:textId="77777777" w:rsidR="00931F37" w:rsidRPr="00506857" w:rsidRDefault="00931F37" w:rsidP="00931F37">
      <w:pPr>
        <w:pStyle w:val="ZLITUSTzmustliter"/>
      </w:pPr>
      <w:r w:rsidRPr="00506857">
        <w:t>„§ 5. Plan podziału w zakresie podlegających wypłacie sum, które przypadają poszczególnym uczestnikom podziału, w razie uprawomocnienia się wywiera skutek na dzień jego sporządzenia. Nie dotyczy to planu podziału, do którego stosuje się przepis art. 1029.”;</w:t>
      </w:r>
    </w:p>
    <w:p w14:paraId="49F6A3EE" w14:textId="64791D5F" w:rsidR="00931F37" w:rsidRPr="00506857" w:rsidRDefault="00931F37" w:rsidP="00931F37">
      <w:pPr>
        <w:pStyle w:val="PKTpunkt"/>
      </w:pPr>
      <w:r w:rsidRPr="00506857">
        <w:t>11</w:t>
      </w:r>
      <w:r>
        <w:t>8</w:t>
      </w:r>
      <w:r w:rsidRPr="00506857">
        <w:t>)</w:t>
      </w:r>
      <w:r w:rsidR="00EB2166">
        <w:tab/>
      </w:r>
      <w:r w:rsidRPr="00506857">
        <w:t>po art. 1028 dodaje się art. 1028</w:t>
      </w:r>
      <w:r w:rsidRPr="003379E2">
        <w:rPr>
          <w:rStyle w:val="IGindeksgrny"/>
        </w:rPr>
        <w:t>1</w:t>
      </w:r>
      <w:r w:rsidRPr="00506857">
        <w:t xml:space="preserve"> w brzmieniu: </w:t>
      </w:r>
    </w:p>
    <w:p w14:paraId="15FBB8E8" w14:textId="77777777" w:rsidR="00931F37" w:rsidRPr="00506857" w:rsidRDefault="00931F37" w:rsidP="00931F37">
      <w:pPr>
        <w:pStyle w:val="ZARTzmartartykuempunktem"/>
      </w:pPr>
      <w:r w:rsidRPr="00506857">
        <w:t>„Art. 1028</w:t>
      </w:r>
      <w:r w:rsidRPr="003379E2">
        <w:rPr>
          <w:rStyle w:val="IGindeksgrny"/>
        </w:rPr>
        <w:t>1</w:t>
      </w:r>
      <w:r w:rsidRPr="00506857">
        <w:t>. § 1. Jeżeli po uprawomocnieniu się planu podziału okaże się, że nie istnieją wierzytelności lub prawa, na poczet których miały przypaść sumy pozostawione na rachunku depozytowym Ministra Finansów ze wstrzymaniem ich wypłaty, organ egzekucyjny na wniosek wierzyciela sporządza uzupełniający plan podziału.</w:t>
      </w:r>
    </w:p>
    <w:p w14:paraId="74F14EC8" w14:textId="77777777" w:rsidR="00931F37" w:rsidRPr="00506857" w:rsidRDefault="00931F37" w:rsidP="009B1D8E">
      <w:pPr>
        <w:pStyle w:val="ZUSTzmustartykuempunktem"/>
      </w:pPr>
      <w:r w:rsidRPr="00506857">
        <w:t>§ 2. W uzupełniającym planie podziału uwzględnia się niezaspokojone wierzytelności osób uczestniczących w prawomocnym planie podziału. Organ egzekucyjny wzywa te osoby do złożenia tytułów wykonawczych wraz z aktualnym zestawieniem objętych nimi należności. Kwoty przypadające zgodnie z uzupełniającym planem podziału uczestnikom, którzy nie przedłożyli po wezwaniu tytułu wykonawczego wraz z aktualnym zestawieniem objętych nim należności, pozostawia się na rachunku depozytowym Ministra Finansów.</w:t>
      </w:r>
    </w:p>
    <w:p w14:paraId="686838D4" w14:textId="77777777" w:rsidR="00931F37" w:rsidRPr="00506857" w:rsidRDefault="00931F37" w:rsidP="009B1D8E">
      <w:pPr>
        <w:pStyle w:val="ZUSTzmustartykuempunktem"/>
      </w:pPr>
      <w:r w:rsidRPr="00506857">
        <w:lastRenderedPageBreak/>
        <w:t>§ 3. Po zaspokojeniu wszystkich wierzycieli część zdeponowanej sumy nieobjętej uzupełniającym planem podziału zwraca się dłużnikowi.”;</w:t>
      </w:r>
    </w:p>
    <w:p w14:paraId="015905B2" w14:textId="77777777" w:rsidR="00931F37" w:rsidRPr="00506857" w:rsidRDefault="00931F37" w:rsidP="00931F37">
      <w:pPr>
        <w:pStyle w:val="PKTpunkt"/>
      </w:pPr>
      <w:r w:rsidRPr="00506857">
        <w:t>11</w:t>
      </w:r>
      <w:r>
        <w:t>9</w:t>
      </w:r>
      <w:r w:rsidRPr="00506857">
        <w:t>)</w:t>
      </w:r>
      <w:r w:rsidRPr="00506857">
        <w:tab/>
        <w:t>w art. 1029:</w:t>
      </w:r>
    </w:p>
    <w:p w14:paraId="4F3C27A0" w14:textId="77777777" w:rsidR="00931F37" w:rsidRPr="00506857" w:rsidRDefault="00931F37" w:rsidP="00931F37">
      <w:pPr>
        <w:pStyle w:val="LITlitera"/>
      </w:pPr>
      <w:r w:rsidRPr="00506857">
        <w:t>a)</w:t>
      </w:r>
      <w:r w:rsidRPr="00506857">
        <w:tab/>
        <w:t>po § 1 dodaje się § 1</w:t>
      </w:r>
      <w:r w:rsidRPr="003379E2">
        <w:rPr>
          <w:rStyle w:val="IGindeksgrny"/>
        </w:rPr>
        <w:t>1</w:t>
      </w:r>
      <w:r w:rsidRPr="00506857">
        <w:t xml:space="preserve"> w brzmieniu:</w:t>
      </w:r>
    </w:p>
    <w:p w14:paraId="51C8F42D" w14:textId="5C96FA0A" w:rsidR="00931F37" w:rsidRPr="00506857" w:rsidRDefault="00931F37" w:rsidP="00931F37">
      <w:pPr>
        <w:pStyle w:val="ZLITUSTzmustliter"/>
      </w:pPr>
      <w:r w:rsidRPr="00506857">
        <w:t>„§ 1</w:t>
      </w:r>
      <w:r w:rsidRPr="003379E2">
        <w:rPr>
          <w:rStyle w:val="IGindeksgrny"/>
        </w:rPr>
        <w:t>1</w:t>
      </w:r>
      <w:r w:rsidRPr="00506857">
        <w:t>. Wierzyciel może zrzec się doręczenia planu podziału, o którym mowa w</w:t>
      </w:r>
      <w:r w:rsidR="004547C3">
        <w:t> </w:t>
      </w:r>
      <w:r w:rsidRPr="00506857">
        <w:t>§ 1, podając jednocześnie adres poczty elektronicznej. W takim przypadku termin do wniesienia zarzutów przeciwko planowi podziału zaczyna biec od dnia wysłania wierzycielowi, na podany adres poczty elektronicznej, informacji o treści planu podziału.”,</w:t>
      </w:r>
    </w:p>
    <w:p w14:paraId="254C397E" w14:textId="77777777" w:rsidR="00931F37" w:rsidRPr="00506857" w:rsidRDefault="00931F37" w:rsidP="00931F37">
      <w:pPr>
        <w:pStyle w:val="LITlitera"/>
      </w:pPr>
      <w:r w:rsidRPr="00506857">
        <w:t>b)</w:t>
      </w:r>
      <w:r w:rsidRPr="00506857">
        <w:tab/>
        <w:t xml:space="preserve">dodaje się § 3 w brzmieniu: </w:t>
      </w:r>
    </w:p>
    <w:p w14:paraId="784653C3" w14:textId="77777777" w:rsidR="00931F37" w:rsidRPr="00506857" w:rsidRDefault="00931F37" w:rsidP="00931F37">
      <w:pPr>
        <w:pStyle w:val="ZLITUSTzmustliter"/>
      </w:pPr>
      <w:r w:rsidRPr="00506857">
        <w:t>„§ 3. Przy podziale sum, o których mowa w § 1, przepisów art. 1025 § 1 pkt 2</w:t>
      </w:r>
      <w:r w:rsidRPr="003379E2">
        <w:rPr>
          <w:rStyle w:val="IGindeksgrny"/>
        </w:rPr>
        <w:t>1</w:t>
      </w:r>
      <w:r w:rsidRPr="00506857">
        <w:t xml:space="preserve"> oraz § 7 i 8 nie stosuje się.”;</w:t>
      </w:r>
    </w:p>
    <w:p w14:paraId="3D085A7F" w14:textId="77777777" w:rsidR="00931F37" w:rsidRPr="00506857" w:rsidRDefault="00931F37" w:rsidP="00931F37">
      <w:pPr>
        <w:pStyle w:val="PKTpunkt"/>
      </w:pPr>
      <w:r w:rsidRPr="00506857">
        <w:t>1</w:t>
      </w:r>
      <w:r>
        <w:t>20</w:t>
      </w:r>
      <w:r w:rsidRPr="00506857">
        <w:t>)</w:t>
      </w:r>
      <w:r w:rsidRPr="00506857">
        <w:tab/>
        <w:t>art. 1031 otrzymuje brzmienie:</w:t>
      </w:r>
    </w:p>
    <w:p w14:paraId="0484A151" w14:textId="77777777" w:rsidR="00931F37" w:rsidRPr="00506857" w:rsidRDefault="00931F37" w:rsidP="00931F37">
      <w:pPr>
        <w:pStyle w:val="ZARTzmartartykuempunktem"/>
      </w:pPr>
      <w:r w:rsidRPr="00506857">
        <w:t xml:space="preserve">„Art. 1031. Kwoty wyegzekwowane i złożone na rachunek depozytowy Ministra Finansów komornik dzieli niezwłocznie w ustalonym poprzednio stosunku procentowym pomiędzy wierzycieli uczestniczących w podziale, chyba że wskutek zmiany podstaw podziału należy ustalić nowy procent. Sumy przypadające do wypłaty komornik wypłaca, jeżeli nie są niższe niż sto złotych, chyba że wierzytelność nie przekracza tej kwoty.”; </w:t>
      </w:r>
    </w:p>
    <w:p w14:paraId="6F2D5878" w14:textId="77777777" w:rsidR="00931F37" w:rsidRPr="00506857" w:rsidRDefault="00931F37" w:rsidP="00931F37">
      <w:pPr>
        <w:pStyle w:val="PKTpunkt"/>
      </w:pPr>
      <w:r w:rsidRPr="00506857">
        <w:t>12</w:t>
      </w:r>
      <w:r>
        <w:t>1</w:t>
      </w:r>
      <w:r w:rsidRPr="00506857">
        <w:t>)</w:t>
      </w:r>
      <w:r w:rsidRPr="00506857">
        <w:tab/>
        <w:t xml:space="preserve">w art. 1033 § 2 otrzymuje brzmienie: </w:t>
      </w:r>
    </w:p>
    <w:p w14:paraId="39A7EEB4" w14:textId="77777777" w:rsidR="00931F37" w:rsidRPr="00506857" w:rsidRDefault="00931F37" w:rsidP="00931F37">
      <w:pPr>
        <w:pStyle w:val="ZUSTzmustartykuempunktem"/>
      </w:pPr>
      <w:r w:rsidRPr="00506857">
        <w:t>„§ 2. Jeżeli egzekucja jest prowadzona z wierzytelności mających za przedmiot świadczenia bieżące, stosuje się odpowiednio przepisy art. 1029 § 1 i 3 oraz art. 1031.”;</w:t>
      </w:r>
    </w:p>
    <w:p w14:paraId="7A7D33A6" w14:textId="77777777" w:rsidR="00931F37" w:rsidRPr="00506857" w:rsidRDefault="00931F37" w:rsidP="00931F37">
      <w:pPr>
        <w:pStyle w:val="PKTpunkt"/>
      </w:pPr>
      <w:r w:rsidRPr="00506857">
        <w:t>12</w:t>
      </w:r>
      <w:r>
        <w:t>2</w:t>
      </w:r>
      <w:r w:rsidRPr="00506857">
        <w:t>)</w:t>
      </w:r>
      <w:r w:rsidRPr="00506857">
        <w:tab/>
        <w:t xml:space="preserve">w art. 1050 dodaje się § 4 w brzmieniu: </w:t>
      </w:r>
    </w:p>
    <w:p w14:paraId="3033535A" w14:textId="77777777" w:rsidR="00931F37" w:rsidRPr="00506857" w:rsidRDefault="00931F37" w:rsidP="00931F37">
      <w:pPr>
        <w:pStyle w:val="ZUSTzmustartykuempunktem"/>
      </w:pPr>
      <w:r w:rsidRPr="00506857">
        <w:t>„§ 4. Jeżeli w sprawach o naruszenie dóbr osobistych dłużnik nie składa oświadczenia odpowiedniej treści i w odpowiedniej formie, pomimo wyznaczenia terminu do jego złożenia i zagrożenia mu grzywną, sąd wymierzy dłużnikowi grzywnę do piętnastu tysięcy złotych i nakaże zamieszczenie w Monitorze Sądowym i Gospodarczym na koszt dłużnika ogłoszenia odpowiadającego treści wymaganego oświadczenia i we właściwej dla niego formie. Przepisów art. 1052 i art. 1053 nie stosuje się.”;</w:t>
      </w:r>
    </w:p>
    <w:p w14:paraId="3C117AD6" w14:textId="0813B8C2" w:rsidR="00931F37" w:rsidRPr="00506857" w:rsidRDefault="00931F37" w:rsidP="00931F37">
      <w:pPr>
        <w:pStyle w:val="PKTpunkt"/>
      </w:pPr>
      <w:r w:rsidRPr="00506857">
        <w:t>12</w:t>
      </w:r>
      <w:r>
        <w:t>3</w:t>
      </w:r>
      <w:r w:rsidRPr="00506857">
        <w:t>)</w:t>
      </w:r>
      <w:r w:rsidR="00EB2166">
        <w:tab/>
      </w:r>
      <w:r w:rsidRPr="00506857">
        <w:t>po art. 1063 dodaje się art. 1063</w:t>
      </w:r>
      <w:r w:rsidRPr="003379E2">
        <w:rPr>
          <w:rStyle w:val="IGindeksgrny"/>
        </w:rPr>
        <w:t xml:space="preserve">1 </w:t>
      </w:r>
      <w:r w:rsidRPr="00506857">
        <w:t>w brzmieniu:</w:t>
      </w:r>
    </w:p>
    <w:p w14:paraId="05A2471A" w14:textId="61328152" w:rsidR="00931F37" w:rsidRPr="00506857" w:rsidRDefault="00931F37" w:rsidP="00931F37">
      <w:pPr>
        <w:pStyle w:val="ZARTzmartartykuempunktem"/>
      </w:pPr>
      <w:r w:rsidRPr="00506857">
        <w:t>„Art. 1063</w:t>
      </w:r>
      <w:r w:rsidRPr="003379E2">
        <w:rPr>
          <w:rStyle w:val="IGindeksgrny"/>
        </w:rPr>
        <w:t>1</w:t>
      </w:r>
      <w:r w:rsidRPr="00506857">
        <w:t>. W sprawach, których przedmiotem jest egzekucja grzywien i kar pieniężnych orzeczonych w postępowaniu cywilnym, a także kosztów sądowych w</w:t>
      </w:r>
      <w:r w:rsidR="004547C3">
        <w:t> </w:t>
      </w:r>
      <w:r w:rsidRPr="00506857">
        <w:t xml:space="preserve">sprawach cywilnych, przysługujących Skarbowi Państwa, korespondencja między wierzycielem a komornikiem sądowym może być doręczana za pośrednictwem środków </w:t>
      </w:r>
      <w:r w:rsidRPr="00506857">
        <w:lastRenderedPageBreak/>
        <w:t>komunikacji elektronicznej, jeżeli zapewniają one możliwość ustalenia daty, z jaką adresat zapoznał się z treścią pisma, a charakter pisma lub dołączonych do niego załączników nie sprzeciwia się takiej formie doręczeń.”;</w:t>
      </w:r>
    </w:p>
    <w:p w14:paraId="3D8E5E60" w14:textId="77777777" w:rsidR="00931F37" w:rsidRPr="00506857" w:rsidRDefault="00931F37" w:rsidP="00931F37">
      <w:pPr>
        <w:pStyle w:val="PKTpunkt"/>
      </w:pPr>
      <w:r w:rsidRPr="00506857">
        <w:t>12</w:t>
      </w:r>
      <w:r>
        <w:t>4</w:t>
      </w:r>
      <w:r w:rsidRPr="00506857">
        <w:t>)</w:t>
      </w:r>
      <w:r w:rsidRPr="00506857">
        <w:tab/>
        <w:t>po art. 1161 dodaje się art. 1161</w:t>
      </w:r>
      <w:r w:rsidRPr="003379E2">
        <w:rPr>
          <w:rStyle w:val="IGindeksgrny"/>
        </w:rPr>
        <w:t>1</w:t>
      </w:r>
      <w:r w:rsidRPr="00506857">
        <w:t xml:space="preserve"> w brzmieniu:</w:t>
      </w:r>
    </w:p>
    <w:p w14:paraId="19C76FFB" w14:textId="77777777" w:rsidR="00931F37" w:rsidRPr="00506857" w:rsidRDefault="00931F37" w:rsidP="00931F37">
      <w:pPr>
        <w:pStyle w:val="ZARTzmartartykuempunktem"/>
      </w:pPr>
      <w:r w:rsidRPr="00506857">
        <w:t>„Art. 1161</w:t>
      </w:r>
      <w:r w:rsidRPr="003379E2">
        <w:rPr>
          <w:rStyle w:val="IGindeksgrny"/>
        </w:rPr>
        <w:t>1</w:t>
      </w:r>
      <w:r w:rsidRPr="00506857">
        <w:t>. § 1. W sprawie zawisłej przed sądem strony mogą poddać spór pod rozstrzygnięcie sądu polubownego aż do momentu prawomocnego rozpoznania sprawy przez sąd.</w:t>
      </w:r>
    </w:p>
    <w:p w14:paraId="131FA144" w14:textId="77777777" w:rsidR="00931F37" w:rsidRPr="00506857" w:rsidRDefault="00931F37" w:rsidP="00931F37">
      <w:pPr>
        <w:pStyle w:val="ZUSTzmustartykuempunktem"/>
      </w:pPr>
      <w:r w:rsidRPr="00506857">
        <w:t>§ 2. Sąd umorzy postępowanie na zgodny wniosek stron, złożony po zawarciu przez strony zapisu na sąd polubowny, chyba że z treści tego zapisu i okoliczności sprawy wynika, że byłoby to sprzeczne z prawem, zasadami współżycia społecznego lub zmierzałoby to do obejścia prawa albo zapis na sąd polubowny jest nieważny lub bezskuteczny. Termin przedawnienia objętych zapisem roszczeń zaczyna biec od nowa od dnia uprawomocnienia się postanowienia o umorzeniu postępowania.”;</w:t>
      </w:r>
    </w:p>
    <w:p w14:paraId="3F7A6035" w14:textId="79D6F341" w:rsidR="00931F37" w:rsidRPr="00506857" w:rsidRDefault="00931F37" w:rsidP="00931F37">
      <w:pPr>
        <w:pStyle w:val="PKTpunkt"/>
      </w:pPr>
      <w:r w:rsidRPr="00506857">
        <w:t>12</w:t>
      </w:r>
      <w:r>
        <w:t>5</w:t>
      </w:r>
      <w:r w:rsidRPr="00506857">
        <w:t>)</w:t>
      </w:r>
      <w:r w:rsidRPr="00506857">
        <w:tab/>
        <w:t>w art. 1165 po § 1 dodaje się § 1</w:t>
      </w:r>
      <w:r w:rsidRPr="003379E2">
        <w:rPr>
          <w:rStyle w:val="IGindeksgrny"/>
        </w:rPr>
        <w:t>1</w:t>
      </w:r>
      <w:r w:rsidRPr="00506857">
        <w:t xml:space="preserve"> w brzmieniu:</w:t>
      </w:r>
    </w:p>
    <w:p w14:paraId="54C99510" w14:textId="77777777" w:rsidR="00931F37" w:rsidRPr="00506857" w:rsidRDefault="00931F37" w:rsidP="00931F37">
      <w:pPr>
        <w:pStyle w:val="ZUSTzmustartykuempunktem"/>
      </w:pPr>
      <w:r w:rsidRPr="00506857">
        <w:t>„§ 1</w:t>
      </w:r>
      <w:r w:rsidRPr="003379E2">
        <w:rPr>
          <w:rStyle w:val="IGindeksgrny"/>
        </w:rPr>
        <w:t>1</w:t>
      </w:r>
      <w:r w:rsidRPr="00506857">
        <w:t>. Sąd z urzędu odrzuca pozew lub wniosek o wszczęcie postępowania nieprocesowego, jeżeli dotyczy on sporu, który był przedmiotem sprawy umorzonej na podstawie art. 1161</w:t>
      </w:r>
      <w:r w:rsidRPr="003379E2">
        <w:rPr>
          <w:rStyle w:val="IGindeksgrny"/>
        </w:rPr>
        <w:t>1</w:t>
      </w:r>
      <w:r w:rsidRPr="00506857">
        <w:t xml:space="preserve"> § 2.”.</w:t>
      </w:r>
    </w:p>
    <w:p w14:paraId="54686F69" w14:textId="2FD626F3" w:rsidR="00931F37" w:rsidRPr="00506857" w:rsidRDefault="00931F37" w:rsidP="00931F37">
      <w:pPr>
        <w:pStyle w:val="ARTartustawynprozporzdzenia"/>
      </w:pPr>
      <w:r w:rsidRPr="00506857">
        <w:rPr>
          <w:rStyle w:val="Ppogrubienie"/>
        </w:rPr>
        <w:t>Art.</w:t>
      </w:r>
      <w:r w:rsidR="00EB2166">
        <w:rPr>
          <w:rStyle w:val="Ppogrubienie"/>
        </w:rPr>
        <w:t> </w:t>
      </w:r>
      <w:r w:rsidRPr="00506857">
        <w:rPr>
          <w:rStyle w:val="Ppogrubienie"/>
        </w:rPr>
        <w:t>2.</w:t>
      </w:r>
      <w:r w:rsidRPr="00506857">
        <w:t xml:space="preserve"> W ustawie z dnia </w:t>
      </w:r>
      <w:bookmarkStart w:id="0" w:name="_Hlk97543553"/>
      <w:r w:rsidRPr="00506857">
        <w:t>17 czerwca 1966 r. o postępowaniu egzekucyjnym w</w:t>
      </w:r>
      <w:r w:rsidR="00530124">
        <w:t> </w:t>
      </w:r>
      <w:r w:rsidRPr="00506857">
        <w:t>administracji (Dz. U. z 2022 r. poz. 479</w:t>
      </w:r>
      <w:bookmarkEnd w:id="0"/>
      <w:r>
        <w:t>,</w:t>
      </w:r>
      <w:r w:rsidRPr="00506857">
        <w:t xml:space="preserve"> 1301</w:t>
      </w:r>
      <w:r>
        <w:t xml:space="preserve"> i 1692</w:t>
      </w:r>
      <w:r w:rsidRPr="00506857">
        <w:t>) wprowadza się następujące zmiany:</w:t>
      </w:r>
    </w:p>
    <w:p w14:paraId="4586FEDD" w14:textId="77777777" w:rsidR="00931F37" w:rsidRPr="00506857" w:rsidRDefault="00931F37" w:rsidP="00931F37">
      <w:pPr>
        <w:pStyle w:val="PKTpunkt"/>
      </w:pPr>
      <w:r w:rsidRPr="00506857">
        <w:t>1)</w:t>
      </w:r>
      <w:r>
        <w:tab/>
      </w:r>
      <w:r w:rsidRPr="00506857">
        <w:t>w art. 110e § 2 otrzymuje brzmienie:</w:t>
      </w:r>
    </w:p>
    <w:p w14:paraId="66EC3774" w14:textId="77777777" w:rsidR="00931F37" w:rsidRPr="00506857" w:rsidRDefault="00931F37" w:rsidP="00931F37">
      <w:pPr>
        <w:pStyle w:val="ZUSTzmustartykuempunktem"/>
      </w:pPr>
      <w:r w:rsidRPr="00506857">
        <w:t>„§ 2. Zajęcie obejmuje także prawa wynikające z umów ubezpieczenia przedmiotów wymienionych w § 1. Do odszkodowania z ubezpieczeń majątkowych przepisu art. 8 § 1 pkt 14 nie stosuje się, a uzyskane w toku egzekucji kwoty otrzymane z tytułu ubezpieczenia wchodzą w skład sumy uzyskanej w egzekucji.”;</w:t>
      </w:r>
    </w:p>
    <w:p w14:paraId="0F184ECF" w14:textId="77777777" w:rsidR="00931F37" w:rsidRPr="00506857" w:rsidRDefault="00931F37" w:rsidP="00931F37">
      <w:pPr>
        <w:pStyle w:val="PKTpunkt"/>
      </w:pPr>
      <w:r w:rsidRPr="00506857">
        <w:t>2)</w:t>
      </w:r>
      <w:r>
        <w:tab/>
      </w:r>
      <w:r w:rsidRPr="00506857">
        <w:t>w art. 110l w § 1 uchyla się pkt 3;</w:t>
      </w:r>
    </w:p>
    <w:p w14:paraId="329423BB" w14:textId="77777777" w:rsidR="00931F37" w:rsidRPr="00506857" w:rsidRDefault="00931F37" w:rsidP="00931F37">
      <w:pPr>
        <w:pStyle w:val="PKTpunkt"/>
      </w:pPr>
      <w:r w:rsidRPr="00506857">
        <w:t>3)</w:t>
      </w:r>
      <w:r>
        <w:tab/>
      </w:r>
      <w:r w:rsidRPr="00506857">
        <w:t>w art. 110s:</w:t>
      </w:r>
    </w:p>
    <w:p w14:paraId="782B902D" w14:textId="014CBD74" w:rsidR="00931F37" w:rsidRPr="00506857" w:rsidRDefault="00931F37" w:rsidP="00931F37">
      <w:pPr>
        <w:pStyle w:val="LITlitera"/>
      </w:pPr>
      <w:r w:rsidRPr="00506857">
        <w:t>a)</w:t>
      </w:r>
      <w:r w:rsidR="00EB2166">
        <w:tab/>
      </w:r>
      <w:r w:rsidRPr="00506857">
        <w:t>uchyla się § 2,</w:t>
      </w:r>
    </w:p>
    <w:p w14:paraId="3A4706FC" w14:textId="5A20546D" w:rsidR="00931F37" w:rsidRPr="00506857" w:rsidRDefault="00931F37" w:rsidP="00931F37">
      <w:pPr>
        <w:pStyle w:val="LITlitera"/>
      </w:pPr>
      <w:r w:rsidRPr="00506857">
        <w:t>b)</w:t>
      </w:r>
      <w:r w:rsidR="00EB2166">
        <w:tab/>
      </w:r>
      <w:r w:rsidRPr="00506857">
        <w:t>§ 3 i 4 otrzymują brzmienie:</w:t>
      </w:r>
    </w:p>
    <w:p w14:paraId="51E3B61B" w14:textId="2D4EA034" w:rsidR="00931F37" w:rsidRPr="00506857" w:rsidRDefault="00931F37" w:rsidP="00931F37">
      <w:pPr>
        <w:pStyle w:val="ZLITUSTzmustliter"/>
      </w:pPr>
      <w:r w:rsidRPr="00506857">
        <w:t>„§ 3. W oszacowaniu poza wartością całej nieruchomości należy podać osobno wartość przynależności i pożytków, a także części nieruchomości, która zgodnie z</w:t>
      </w:r>
      <w:r w:rsidR="00D8226D">
        <w:t> </w:t>
      </w:r>
      <w:r w:rsidRPr="00506857">
        <w:t>art. 110p może zostać wydzielona celem wystawienia oddzielnie na licytację.</w:t>
      </w:r>
    </w:p>
    <w:p w14:paraId="27CE0B5E" w14:textId="69216EF3" w:rsidR="00931F37" w:rsidRPr="00506857" w:rsidRDefault="00931F37" w:rsidP="00931F37">
      <w:pPr>
        <w:pStyle w:val="ZLITUSTzmustliter"/>
      </w:pPr>
      <w:r w:rsidRPr="00506857">
        <w:t xml:space="preserve">§ 4. Wartości, o których mowa w § 3, podaje się z uwzględnieniem oraz bez uwzględnienia praw, które pozostają w mocy bez zaliczenia na cenę nabycia, oraz </w:t>
      </w:r>
      <w:r w:rsidRPr="00506857">
        <w:lastRenderedPageBreak/>
        <w:t>wartości praw nieokreślonych sumą pieniężną obciążających nieruchomość, w</w:t>
      </w:r>
      <w:r w:rsidR="00D8226D">
        <w:t> </w:t>
      </w:r>
      <w:r w:rsidRPr="00506857">
        <w:t>szczególności świadczeń z tytułu takich praw.”;</w:t>
      </w:r>
    </w:p>
    <w:p w14:paraId="2696DBA8" w14:textId="77777777" w:rsidR="00931F37" w:rsidRPr="00506857" w:rsidRDefault="00931F37" w:rsidP="00931F37">
      <w:pPr>
        <w:pStyle w:val="PKTpunkt"/>
      </w:pPr>
      <w:r w:rsidRPr="00506857">
        <w:t>4)</w:t>
      </w:r>
      <w:r>
        <w:tab/>
      </w:r>
      <w:r w:rsidRPr="00506857">
        <w:t>w art. 112 uchyla się § 3;</w:t>
      </w:r>
    </w:p>
    <w:p w14:paraId="047592F4" w14:textId="77777777" w:rsidR="00931F37" w:rsidRPr="00506857" w:rsidRDefault="00931F37" w:rsidP="00931F37">
      <w:pPr>
        <w:pStyle w:val="PKTpunkt"/>
      </w:pPr>
      <w:r w:rsidRPr="00506857">
        <w:t>5)</w:t>
      </w:r>
      <w:r>
        <w:tab/>
      </w:r>
      <w:r w:rsidRPr="00506857">
        <w:t>uchyla się art. 112a.</w:t>
      </w:r>
    </w:p>
    <w:p w14:paraId="2D9342BB" w14:textId="2A25E8DC" w:rsidR="00931F37" w:rsidRPr="00506857" w:rsidRDefault="00931F37" w:rsidP="00931F37">
      <w:pPr>
        <w:pStyle w:val="ARTartustawynprozporzdzenia"/>
      </w:pPr>
      <w:r w:rsidRPr="00506857">
        <w:rPr>
          <w:rStyle w:val="Ppogrubienie"/>
        </w:rPr>
        <w:t>Art.</w:t>
      </w:r>
      <w:r w:rsidR="00EB2166">
        <w:rPr>
          <w:rStyle w:val="Ppogrubienie"/>
        </w:rPr>
        <w:t> </w:t>
      </w:r>
      <w:r w:rsidRPr="00506857">
        <w:rPr>
          <w:rStyle w:val="Ppogrubienie"/>
        </w:rPr>
        <w:t>3.</w:t>
      </w:r>
      <w:r w:rsidRPr="00506857">
        <w:t xml:space="preserve"> W ustawie z dnia 6 lipca 1982 r. o księgach wieczystych i hipotece (Dz. U. </w:t>
      </w:r>
      <w:r>
        <w:t>z</w:t>
      </w:r>
      <w:r w:rsidR="00D8226D">
        <w:t> </w:t>
      </w:r>
      <w:r>
        <w:t>2022</w:t>
      </w:r>
      <w:r w:rsidR="00D8226D">
        <w:t> </w:t>
      </w:r>
      <w:r>
        <w:t>r. poz. 1728 i 1846</w:t>
      </w:r>
      <w:r w:rsidRPr="00506857">
        <w:t>) wprowadza się następujące zmiany:</w:t>
      </w:r>
    </w:p>
    <w:p w14:paraId="0573BA3B" w14:textId="77777777" w:rsidR="00931F37" w:rsidRPr="00506857" w:rsidRDefault="00931F37" w:rsidP="00931F37">
      <w:pPr>
        <w:pStyle w:val="PKTpunkt"/>
      </w:pPr>
      <w:r w:rsidRPr="00506857">
        <w:t>1)</w:t>
      </w:r>
      <w:r w:rsidRPr="00506857">
        <w:tab/>
        <w:t xml:space="preserve">w art. 7 pkt 3 otrzymuje brzmienie: </w:t>
      </w:r>
    </w:p>
    <w:p w14:paraId="43BC290C" w14:textId="77777777" w:rsidR="00931F37" w:rsidRPr="00506857" w:rsidRDefault="00931F37" w:rsidP="00931F37">
      <w:pPr>
        <w:pStyle w:val="ZPKTzmpktartykuempunktem"/>
      </w:pPr>
      <w:r w:rsidRPr="00506857">
        <w:t>„3)</w:t>
      </w:r>
      <w:r w:rsidRPr="00506857">
        <w:tab/>
        <w:t>służebnościom ustanowionym na podstawie decyzji właściwego organu administracji rządowej lub samorządowej;”;</w:t>
      </w:r>
    </w:p>
    <w:p w14:paraId="247F935E" w14:textId="77777777" w:rsidR="00931F37" w:rsidRPr="00506857" w:rsidRDefault="00931F37" w:rsidP="00931F37">
      <w:pPr>
        <w:pStyle w:val="PKTpunkt"/>
      </w:pPr>
      <w:r w:rsidRPr="00506857">
        <w:t>2)</w:t>
      </w:r>
      <w:r w:rsidRPr="00506857">
        <w:tab/>
        <w:t>art. 8 otrzymuje brzmienie:</w:t>
      </w:r>
    </w:p>
    <w:p w14:paraId="4D45471A" w14:textId="713239A4" w:rsidR="00931F37" w:rsidRPr="00506857" w:rsidRDefault="00931F37" w:rsidP="00931F37">
      <w:pPr>
        <w:pStyle w:val="ZARTzmartartykuempunktem"/>
      </w:pPr>
      <w:r w:rsidRPr="00506857">
        <w:t>„Art. 8. Rękojmię wiary publicznej ksiąg wieczystych wyłącza wzmianka o</w:t>
      </w:r>
      <w:r w:rsidR="00D8226D">
        <w:t> </w:t>
      </w:r>
      <w:r w:rsidRPr="00506857">
        <w:t>wniosku, o skardze na orzeczenie referendarza sądowego, o apelacji lub skardze kasacyjnej oraz ostrzeżenie dotyczące niezgodności stanu prawnego ujawnionego w</w:t>
      </w:r>
      <w:r w:rsidR="00D8226D">
        <w:t> </w:t>
      </w:r>
      <w:r w:rsidRPr="00506857">
        <w:t>księdze wieczystej z rzeczywistym stanem prawnym nieruchomości.”.</w:t>
      </w:r>
    </w:p>
    <w:p w14:paraId="75C594FF" w14:textId="409B2132" w:rsidR="00931F37" w:rsidRPr="00506857" w:rsidRDefault="00931F37" w:rsidP="00931F37">
      <w:pPr>
        <w:pStyle w:val="ARTartustawynprozporzdzenia"/>
      </w:pPr>
      <w:r w:rsidRPr="00506857">
        <w:rPr>
          <w:rStyle w:val="Ppogrubienie"/>
        </w:rPr>
        <w:t>Art.</w:t>
      </w:r>
      <w:r w:rsidR="001135A1">
        <w:rPr>
          <w:rStyle w:val="Ppogrubienie"/>
        </w:rPr>
        <w:t> </w:t>
      </w:r>
      <w:r w:rsidRPr="00506857">
        <w:rPr>
          <w:rStyle w:val="Ppogrubienie"/>
        </w:rPr>
        <w:t>4.</w:t>
      </w:r>
      <w:r w:rsidRPr="00506857">
        <w:t xml:space="preserve"> </w:t>
      </w:r>
      <w:bookmarkStart w:id="1" w:name="_Hlk106892306"/>
      <w:r w:rsidRPr="00506857">
        <w:t>W ustawie z dnia 13 października 1995 r. o zasadach ewidencji i identyfikacji podatników i płatników (Dz. U. z 2022 r. poz. 166</w:t>
      </w:r>
      <w:r>
        <w:t>,</w:t>
      </w:r>
      <w:r w:rsidRPr="00506857">
        <w:t xml:space="preserve"> 1301</w:t>
      </w:r>
      <w:r>
        <w:t xml:space="preserve"> i 1933</w:t>
      </w:r>
      <w:r w:rsidRPr="00506857">
        <w:t xml:space="preserve">) </w:t>
      </w:r>
      <w:bookmarkEnd w:id="1"/>
      <w:r w:rsidRPr="00506857">
        <w:t xml:space="preserve">w art. 15 w ust. 2 pkt 1c otrzymuje brzmienie: </w:t>
      </w:r>
    </w:p>
    <w:p w14:paraId="37F1F1B3" w14:textId="38119653" w:rsidR="00931F37" w:rsidRPr="00506857" w:rsidRDefault="00931F37" w:rsidP="00931F37">
      <w:pPr>
        <w:pStyle w:val="ZPKTzmpktartykuempunktem"/>
      </w:pPr>
      <w:r w:rsidRPr="00506857">
        <w:t>„1c)</w:t>
      </w:r>
      <w:r w:rsidR="001135A1">
        <w:tab/>
      </w:r>
      <w:r w:rsidRPr="00506857">
        <w:t>komornikom sądowym w związku z wykonywaniem zadań, o których mowa w</w:t>
      </w:r>
      <w:r w:rsidR="00701065">
        <w:t> </w:t>
      </w:r>
      <w:r w:rsidRPr="00506857">
        <w:t>art.</w:t>
      </w:r>
      <w:r w:rsidR="00701065">
        <w:t> </w:t>
      </w:r>
      <w:r w:rsidRPr="00506857">
        <w:t>3 ust. 3 pkt 1–3 oraz ust. 4 pkt 1a ustawy z dnia 22 marca 2018 r. o komornikach sądowych (Dz. U. z 2022 r. poz. 1168 i 1301)</w:t>
      </w:r>
      <w:r w:rsidR="00701065">
        <w:t>,</w:t>
      </w:r>
      <w:r w:rsidRPr="00506857">
        <w:t xml:space="preserve"> oraz administracyjnym organom egzekucyjnym w związku z toczącym się postępowaniem egzekucyjnym lub zabezpieczającym;”.</w:t>
      </w:r>
    </w:p>
    <w:p w14:paraId="57D22BA1" w14:textId="0C29E989" w:rsidR="00931F37" w:rsidRPr="00506857" w:rsidRDefault="00931F37" w:rsidP="00931F37">
      <w:pPr>
        <w:pStyle w:val="ARTartustawynprozporzdzenia"/>
      </w:pPr>
      <w:r w:rsidRPr="00506857">
        <w:rPr>
          <w:rStyle w:val="Ppogrubienie"/>
        </w:rPr>
        <w:t>Art.</w:t>
      </w:r>
      <w:r w:rsidR="001135A1">
        <w:rPr>
          <w:rStyle w:val="Ppogrubienie"/>
        </w:rPr>
        <w:t> </w:t>
      </w:r>
      <w:r w:rsidRPr="00506857">
        <w:rPr>
          <w:rStyle w:val="Ppogrubienie"/>
        </w:rPr>
        <w:t>5.</w:t>
      </w:r>
      <w:r w:rsidRPr="00506857">
        <w:t xml:space="preserve"> W ustawie z dnia 29 sierpnia 1997 r. – Ordynacja podatkowa (Dz. U. z 2021 r. poz. 1540, z późn. zm.</w:t>
      </w:r>
      <w:r w:rsidRPr="003379E2">
        <w:rPr>
          <w:rStyle w:val="IGindeksgrny"/>
        </w:rPr>
        <w:footnoteReference w:id="3"/>
      </w:r>
      <w:r w:rsidRPr="003379E2">
        <w:rPr>
          <w:rStyle w:val="IGindeksgrny"/>
        </w:rPr>
        <w:t>)</w:t>
      </w:r>
      <w:r w:rsidRPr="00506857">
        <w:t>) w art. 299 w § 3 pkt 8 otrzymuje brzmienie:</w:t>
      </w:r>
    </w:p>
    <w:p w14:paraId="34E0A3E5" w14:textId="444D55F9" w:rsidR="00931F37" w:rsidRPr="00506857" w:rsidRDefault="00931F37" w:rsidP="00931F37">
      <w:pPr>
        <w:pStyle w:val="ZPKTzmpktartykuempunktem"/>
      </w:pPr>
      <w:r w:rsidRPr="00506857">
        <w:t>„8)</w:t>
      </w:r>
      <w:r w:rsidRPr="00506857">
        <w:tab/>
        <w:t>komornikom sądowym w związku z wykonywaniem zadań, o których mowa w</w:t>
      </w:r>
      <w:r w:rsidR="00701065">
        <w:t> </w:t>
      </w:r>
      <w:r w:rsidRPr="00506857">
        <w:t>art.</w:t>
      </w:r>
      <w:r w:rsidR="00701065">
        <w:t> </w:t>
      </w:r>
      <w:r w:rsidRPr="00506857">
        <w:t>3 ust. 3 pkt 1–3 oraz w ust. 4 pkt 1a ustawy z dnia 22 marca 2018 r. o komornikach sądowych (Dz. U. z 2022 r. poz. 1168 i 1301)</w:t>
      </w:r>
      <w:r w:rsidR="00701065">
        <w:t>,</w:t>
      </w:r>
      <w:r w:rsidRPr="00506857">
        <w:t xml:space="preserve"> oraz administracyjnym organom egzekucyjnym w związku z toczącym się postępowaniem egzekucyjnym lub zabezpieczającym;”.</w:t>
      </w:r>
    </w:p>
    <w:p w14:paraId="28FC4AF4" w14:textId="120D5E21" w:rsidR="00931F37" w:rsidRPr="00506857" w:rsidRDefault="00931F37" w:rsidP="00931F37">
      <w:pPr>
        <w:pStyle w:val="ARTartustawynprozporzdzenia"/>
      </w:pPr>
      <w:r w:rsidRPr="00506857">
        <w:rPr>
          <w:rStyle w:val="Ppogrubienie"/>
        </w:rPr>
        <w:lastRenderedPageBreak/>
        <w:t>Art.</w:t>
      </w:r>
      <w:r w:rsidR="001135A1">
        <w:rPr>
          <w:rStyle w:val="Ppogrubienie"/>
        </w:rPr>
        <w:t> </w:t>
      </w:r>
      <w:r w:rsidRPr="00506857">
        <w:rPr>
          <w:rStyle w:val="Ppogrubienie"/>
        </w:rPr>
        <w:t>6.</w:t>
      </w:r>
      <w:r w:rsidRPr="00506857">
        <w:t xml:space="preserve"> W ustawie z dnia 13 października 1998 r. o systemie ubezpieczeń społecznych (Dz. U. z 2022 r. poz. 1009, 1079, 1115</w:t>
      </w:r>
      <w:r>
        <w:t>,</w:t>
      </w:r>
      <w:r w:rsidRPr="00506857">
        <w:t xml:space="preserve"> 1265</w:t>
      </w:r>
      <w:r>
        <w:t xml:space="preserve"> i 1933</w:t>
      </w:r>
      <w:r w:rsidRPr="00506857">
        <w:t>) w art. 50 ust. 10 otrzymuje brzmienie:</w:t>
      </w:r>
    </w:p>
    <w:p w14:paraId="71D44668" w14:textId="77777777" w:rsidR="00931F37" w:rsidRPr="00506857" w:rsidRDefault="00931F37" w:rsidP="00931F37">
      <w:pPr>
        <w:pStyle w:val="ZUSTzmustartykuempunktem"/>
      </w:pPr>
      <w:r w:rsidRPr="00506857">
        <w:t>„10. Dane zgromadzone na kontach, o których mowa w ust. 3, udostępnia się komornikom sądowym, w zakresie niezbędnym do wykonywania zadań, o których mowa w art. 3 ust. 3 pkt 1–3 oraz w ust. 4 pkt 1a ustawy z dnia 22 marca 2018 r. o komornikach sądowych (Dz. U. z 2022 r. poz. 1168 i 1301), odpłatnie, chyba że przepisy odrębne stanowią inaczej.”.</w:t>
      </w:r>
    </w:p>
    <w:p w14:paraId="779E06D4" w14:textId="3FAA9437" w:rsidR="00931F37" w:rsidRPr="00506857" w:rsidRDefault="00931F37" w:rsidP="00931F37">
      <w:pPr>
        <w:pStyle w:val="ARTartustawynprozporzdzenia"/>
      </w:pPr>
      <w:r w:rsidRPr="00506857">
        <w:rPr>
          <w:rStyle w:val="Ppogrubienie"/>
        </w:rPr>
        <w:t>Art.</w:t>
      </w:r>
      <w:r w:rsidR="001135A1">
        <w:rPr>
          <w:rStyle w:val="Ppogrubienie"/>
        </w:rPr>
        <w:t> </w:t>
      </w:r>
      <w:r w:rsidRPr="00506857">
        <w:rPr>
          <w:rStyle w:val="Ppogrubienie"/>
        </w:rPr>
        <w:t>7.</w:t>
      </w:r>
      <w:r w:rsidRPr="00506857">
        <w:t xml:space="preserve"> W ustawie z dnia 27 lipca 2001 r. – Prawo o ustroju sądów powszechnych (Dz. U. z 2020 r. poz. 2072, z 2021 r. poz. 1080 i 1236 oraz z 2022 r. poz. 655</w:t>
      </w:r>
      <w:r>
        <w:t>,</w:t>
      </w:r>
      <w:r w:rsidRPr="00506857">
        <w:t xml:space="preserve"> 1259</w:t>
      </w:r>
      <w:r>
        <w:t xml:space="preserve"> i 1933</w:t>
      </w:r>
      <w:r w:rsidRPr="00506857">
        <w:t>) wprowadza się następujące zmiany:</w:t>
      </w:r>
    </w:p>
    <w:p w14:paraId="0478E762" w14:textId="77777777" w:rsidR="00931F37" w:rsidRPr="00506857" w:rsidRDefault="00931F37" w:rsidP="00931F37">
      <w:pPr>
        <w:pStyle w:val="PKTpunkt"/>
      </w:pPr>
      <w:r w:rsidRPr="00506857">
        <w:t>1)</w:t>
      </w:r>
      <w:r w:rsidRPr="00506857">
        <w:tab/>
        <w:t>w art. 20 po pkt 9 dodaje się pkt 9a w brzmieniu:</w:t>
      </w:r>
    </w:p>
    <w:p w14:paraId="2D515187" w14:textId="60D11A97" w:rsidR="00931F37" w:rsidRPr="00506857" w:rsidRDefault="00931F37" w:rsidP="00931F37">
      <w:pPr>
        <w:pStyle w:val="ZPKTzmpktartykuempunktem"/>
      </w:pPr>
      <w:r w:rsidRPr="00506857">
        <w:t>„9a)</w:t>
      </w:r>
      <w:r w:rsidR="001135A1">
        <w:tab/>
      </w:r>
      <w:r w:rsidRPr="00506857">
        <w:t>wyznacza jeden sąd rejonowy i jeden sąd okręgowy, właściwe do rozpoznawania spraw w europejskim postępowaniu nakazowym oraz w europejskim postępowaniu w sprawie drobnych roszczeń, wszczętych za pośrednictwem systemu teleinformatycznego obsługującego te postępowania,”;</w:t>
      </w:r>
    </w:p>
    <w:p w14:paraId="23B160FE" w14:textId="77777777" w:rsidR="00931F37" w:rsidRPr="00506857" w:rsidRDefault="00931F37" w:rsidP="00931F37">
      <w:pPr>
        <w:pStyle w:val="PKTpunkt"/>
      </w:pPr>
      <w:r w:rsidRPr="00506857">
        <w:t>2)</w:t>
      </w:r>
      <w:r w:rsidRPr="00506857">
        <w:tab/>
        <w:t>w art. 57b:</w:t>
      </w:r>
    </w:p>
    <w:p w14:paraId="66E2A58C" w14:textId="77777777" w:rsidR="00931F37" w:rsidRPr="00506857" w:rsidRDefault="00931F37" w:rsidP="00931F37">
      <w:pPr>
        <w:pStyle w:val="LITlitera"/>
      </w:pPr>
      <w:r w:rsidRPr="00506857">
        <w:t>a)</w:t>
      </w:r>
      <w:r w:rsidRPr="00506857">
        <w:tab/>
        <w:t>w § 1 dodaje się zdanie drugie w brzmieniu:</w:t>
      </w:r>
    </w:p>
    <w:p w14:paraId="1FF5CB52" w14:textId="17D08F8A" w:rsidR="00931F37" w:rsidRPr="00506857" w:rsidRDefault="00931F37" w:rsidP="00931F37">
      <w:pPr>
        <w:pStyle w:val="ZLITFRAGzmlitfragmentunpzdanialiter"/>
      </w:pPr>
      <w:r w:rsidRPr="00506857">
        <w:t>„Przez badanie poziomu merytorycznego orzecznictwa rozumie się przede wszystkim sposób formułowania orzeczeń, a także ich uzasadnień, zwięzłość tych uzasadnień, prawidłowość formułowania sądów z uwzględnieniem zasad logiki i</w:t>
      </w:r>
      <w:r w:rsidR="004432E4">
        <w:t> </w:t>
      </w:r>
      <w:r w:rsidRPr="00506857">
        <w:t>doświadczenia życiowego, a także adekwatność przytaczanego orzecznictwa i</w:t>
      </w:r>
      <w:r w:rsidR="004432E4">
        <w:t> </w:t>
      </w:r>
      <w:r w:rsidRPr="00506857">
        <w:t>poglądów doktryny do problemu będącego przedmiotem rozpoznania w sprawie.”,</w:t>
      </w:r>
    </w:p>
    <w:p w14:paraId="3385CC00" w14:textId="47E99740" w:rsidR="00931F37" w:rsidRPr="00506857" w:rsidRDefault="00931F37" w:rsidP="00931F37">
      <w:pPr>
        <w:pStyle w:val="LITlitera"/>
      </w:pPr>
      <w:r w:rsidRPr="00506857">
        <w:t>b)</w:t>
      </w:r>
      <w:r w:rsidRPr="00506857">
        <w:tab/>
        <w:t>w § 6 wyrazy „art. 65 ustawy z dnia 23 listopada 2002 r. o Sądzie Najwyższym (Dz.</w:t>
      </w:r>
      <w:r w:rsidR="004432E4">
        <w:t> </w:t>
      </w:r>
      <w:r w:rsidRPr="00506857">
        <w:t>U. z 2016 r. poz. 1254, 2103 i 2261, z 2017 r. poz. 38 i 1452 oraz z 2018 r. poz.</w:t>
      </w:r>
      <w:r w:rsidR="004432E4">
        <w:t> </w:t>
      </w:r>
      <w:r w:rsidRPr="00506857">
        <w:t>3)” zastępuje się wyrazami „art. 97 § 1 ustawy z dnia 8 grudnia 2017 r. o Sądzie Najwyższym (Dz. U. z 2021 r. poz. 1904 oraz z 2022 r. poz. 480 i 1259)”.</w:t>
      </w:r>
    </w:p>
    <w:p w14:paraId="2EEFF338" w14:textId="4961E308" w:rsidR="00931F37" w:rsidRPr="00506857" w:rsidRDefault="00931F37" w:rsidP="00931F37">
      <w:pPr>
        <w:pStyle w:val="ARTartustawynprozporzdzenia"/>
      </w:pPr>
      <w:r w:rsidRPr="00506857">
        <w:rPr>
          <w:rStyle w:val="Ppogrubienie"/>
        </w:rPr>
        <w:t>Art.</w:t>
      </w:r>
      <w:r w:rsidR="001135A1">
        <w:rPr>
          <w:rStyle w:val="Ppogrubienie"/>
        </w:rPr>
        <w:t> </w:t>
      </w:r>
      <w:r w:rsidRPr="00506857">
        <w:rPr>
          <w:rStyle w:val="Ppogrubienie"/>
        </w:rPr>
        <w:t>8.</w:t>
      </w:r>
      <w:r w:rsidRPr="00506857">
        <w:t xml:space="preserve"> W ustawie z dnia 17 czerwca 2004 r. o skardze na naruszenie prawa strony do rozpoznania sprawy w postępowaniu przygotowawczym prowadzonym lub nadzorowanym przez prokuratora i postępowaniu sądowym bez nieuzasadnionej zwłoki (Dz. U. z 2018 r. poz.</w:t>
      </w:r>
      <w:r w:rsidR="004432E4">
        <w:t> </w:t>
      </w:r>
      <w:r w:rsidRPr="00506857">
        <w:t>75 oraz z 2019 r. poz. 1349) wprowadza się następujące zmiany:</w:t>
      </w:r>
    </w:p>
    <w:p w14:paraId="46526F4E" w14:textId="77777777" w:rsidR="00931F37" w:rsidRPr="00506857" w:rsidRDefault="00931F37" w:rsidP="00931F37">
      <w:pPr>
        <w:pStyle w:val="PKTpunkt"/>
      </w:pPr>
      <w:r w:rsidRPr="00506857">
        <w:t>1)</w:t>
      </w:r>
      <w:r w:rsidRPr="00506857">
        <w:tab/>
        <w:t>w art. 6 dodaje się ust. 4 w brzmieniu:</w:t>
      </w:r>
    </w:p>
    <w:p w14:paraId="6384D382" w14:textId="77777777" w:rsidR="00931F37" w:rsidRPr="00506857" w:rsidRDefault="00931F37" w:rsidP="00931F37">
      <w:pPr>
        <w:pStyle w:val="ZUSTzmustartykuempunktem"/>
      </w:pPr>
      <w:r w:rsidRPr="00506857">
        <w:lastRenderedPageBreak/>
        <w:t>„4. W prowadzonym przed Sądem Najwyższym postępowaniu ze skargi na przewlekłość postępowania przed sądem apelacyjnym zastępstwo strony przez adwokata lub radcę prawnego nie jest wymagane.”;</w:t>
      </w:r>
    </w:p>
    <w:p w14:paraId="79B309B3" w14:textId="77777777" w:rsidR="00931F37" w:rsidRPr="00506857" w:rsidRDefault="00931F37" w:rsidP="00931F37">
      <w:pPr>
        <w:pStyle w:val="PKTpunkt"/>
      </w:pPr>
      <w:r w:rsidRPr="00506857">
        <w:t>2)</w:t>
      </w:r>
      <w:r w:rsidRPr="00506857">
        <w:tab/>
        <w:t xml:space="preserve">w art. 12 ust. 4 otrzymuje brzmienie: </w:t>
      </w:r>
    </w:p>
    <w:p w14:paraId="6488124F" w14:textId="7DCE8617" w:rsidR="00931F37" w:rsidRPr="00506857" w:rsidRDefault="00931F37" w:rsidP="00931F37">
      <w:pPr>
        <w:pStyle w:val="ZUSTzmustartykuempunktem"/>
      </w:pPr>
      <w:r w:rsidRPr="00506857">
        <w:t>„4. Uwzględniając skargę, sąd na żądanie skarżącego przyznaje od Skarbu Państwa, a w przypadku skargi na przewlekłość postępowania prowadzonego przez komornika – od komornika, sumę pieniężną w wysokości od 2000 do 20 000 złotych. Wysokość sumy pieniężnej, w granicach wskazanych w zdaniu pierwszym, wynosi nie mniej niż 500</w:t>
      </w:r>
      <w:r w:rsidR="004432E4">
        <w:t> </w:t>
      </w:r>
      <w:r w:rsidRPr="00506857">
        <w:t>złotych za każdy rok dotychczasowego trwania postępowania, niezależnie od tego, ilu etapów postępowania dotyczy stwierdzona przewlekłość postępowania. Sąd może przyznać sumę pieniężną wyższą niż 500 złotych za każdy rok dotychczasowego trwania postępowania, jeżeli sprawa ma szczególne znaczenie dla skarżącego, który swoją postawą nie przyczynił się w sposób zawiniony do wydłużenia czasu trwania postępowania. Na poczet tej sumy zalicza się kwoty przyznane już skarżącemu tytułem sumy pieniężnej w tej samej sprawie. Przyznając skarżącemu sumę pieniężną, sąd wskazuje, jakiego okresu przewlekłości postępowania ona dotyczy. Sumy pieniężnej nie przyznaje się w razie uwzględnienia skargi wniesionej przez Skarb Państwa albo państwowe jednostki sektora finansów publicznych.”;</w:t>
      </w:r>
    </w:p>
    <w:p w14:paraId="53334B52" w14:textId="77777777" w:rsidR="00931F37" w:rsidRPr="00506857" w:rsidRDefault="00931F37" w:rsidP="00931F37">
      <w:pPr>
        <w:pStyle w:val="PKTpunkt"/>
      </w:pPr>
      <w:r w:rsidRPr="00506857">
        <w:t>3)</w:t>
      </w:r>
      <w:r w:rsidRPr="00506857">
        <w:tab/>
        <w:t>w art. 14 dodaje się ust. 3 w brzmieniu:</w:t>
      </w:r>
    </w:p>
    <w:p w14:paraId="71DD74D5" w14:textId="1276DA28" w:rsidR="00931F37" w:rsidRPr="00506857" w:rsidRDefault="00931F37" w:rsidP="00931F37">
      <w:pPr>
        <w:pStyle w:val="ZUSTzmustartykuempunktem"/>
      </w:pPr>
      <w:r w:rsidRPr="00506857">
        <w:t>„3. W razie odrzucenia skargi na podstawie art. 9 dalsze skargi tej samej strony dotyczące tego samego postępowania niespełniające wymogów, o których mowa w tym przepisie, pozostawia się w aktach sprawy bez żadnych dalszych czynności. O</w:t>
      </w:r>
      <w:r w:rsidR="005A5749">
        <w:t> </w:t>
      </w:r>
      <w:r w:rsidRPr="00506857">
        <w:t>pozostawieniu skargi i pism związanych z jej wniesieniem zawiadamia się skarżącego tylko raz – przy odrzuceniu skargi.”;</w:t>
      </w:r>
    </w:p>
    <w:p w14:paraId="57D80CBC" w14:textId="77777777" w:rsidR="00931F37" w:rsidRPr="00506857" w:rsidRDefault="00931F37" w:rsidP="00931F37">
      <w:pPr>
        <w:pStyle w:val="PKTpunkt"/>
      </w:pPr>
      <w:r w:rsidRPr="00506857">
        <w:t>4)</w:t>
      </w:r>
      <w:r w:rsidRPr="00506857">
        <w:tab/>
        <w:t>w art. 15 dodaje się ust. 3 w brzmieniu:</w:t>
      </w:r>
    </w:p>
    <w:p w14:paraId="166D5DCB" w14:textId="1A5EDFB9" w:rsidR="00931F37" w:rsidRPr="00506857" w:rsidRDefault="00931F37" w:rsidP="00931F37">
      <w:pPr>
        <w:pStyle w:val="ZUSTzmustartykuempunktem"/>
      </w:pPr>
      <w:r w:rsidRPr="00506857">
        <w:t>„3. W razie wystąpienia przez stronę z pozwem o roszczenie, o którym mowa w</w:t>
      </w:r>
      <w:r w:rsidR="005A5749">
        <w:t> </w:t>
      </w:r>
      <w:r w:rsidRPr="00506857">
        <w:t>ust.</w:t>
      </w:r>
      <w:r w:rsidR="005A5749">
        <w:t> </w:t>
      </w:r>
      <w:r w:rsidRPr="00506857">
        <w:t>1, należne odszkodowanie lub zadośćuczynienie pomniejsza się o wysokość sum przyznanych na podstawie art. 12 ust. 4 za ten sam okres.”.</w:t>
      </w:r>
    </w:p>
    <w:p w14:paraId="7CB3F1E2" w14:textId="5E332D21" w:rsidR="00931F37" w:rsidRPr="00506857" w:rsidRDefault="00931F37" w:rsidP="00931F37">
      <w:pPr>
        <w:pStyle w:val="ARTartustawynprozporzdzenia"/>
      </w:pPr>
      <w:r w:rsidRPr="00506857">
        <w:rPr>
          <w:rStyle w:val="Ppogrubienie"/>
        </w:rPr>
        <w:t>Art.</w:t>
      </w:r>
      <w:r w:rsidR="001135A1">
        <w:rPr>
          <w:rStyle w:val="Ppogrubienie"/>
        </w:rPr>
        <w:t> </w:t>
      </w:r>
      <w:r w:rsidRPr="00506857">
        <w:rPr>
          <w:rStyle w:val="Ppogrubienie"/>
        </w:rPr>
        <w:t>9.</w:t>
      </w:r>
      <w:r w:rsidRPr="00506857">
        <w:t xml:space="preserve"> W ustawie z dnia </w:t>
      </w:r>
      <w:bookmarkStart w:id="2" w:name="_Hlk97543573"/>
      <w:r w:rsidRPr="00506857">
        <w:t xml:space="preserve">28 lipca 2005 r. o kosztach sądowych w sprawach cywilnych </w:t>
      </w:r>
      <w:bookmarkEnd w:id="2"/>
      <w:r w:rsidRPr="00506857">
        <w:t xml:space="preserve">(Dz. U. z 2022 r. poz. 1125) wprowadza się następujące zmiany: </w:t>
      </w:r>
    </w:p>
    <w:p w14:paraId="1E5373B3" w14:textId="77777777" w:rsidR="00931F37" w:rsidRPr="00506857" w:rsidRDefault="00931F37" w:rsidP="00931F37">
      <w:pPr>
        <w:pStyle w:val="PKTpunkt"/>
      </w:pPr>
      <w:r w:rsidRPr="00506857">
        <w:t>1)</w:t>
      </w:r>
      <w:r w:rsidRPr="00506857">
        <w:tab/>
        <w:t>w art. 79 w ust. 1 w pkt 2 po lit. a dodaje się lit. aa w brzmieniu:</w:t>
      </w:r>
    </w:p>
    <w:p w14:paraId="028A529A" w14:textId="6394D595" w:rsidR="00931F37" w:rsidRPr="00506857" w:rsidRDefault="00931F37" w:rsidP="00931F37">
      <w:pPr>
        <w:pStyle w:val="ZLITzmlitartykuempunktem"/>
      </w:pPr>
      <w:r w:rsidRPr="00506857">
        <w:t>„aa)</w:t>
      </w:r>
      <w:r w:rsidR="001135A1">
        <w:tab/>
      </w:r>
      <w:bookmarkStart w:id="3" w:name="_Hlk97543782"/>
      <w:r w:rsidRPr="00506857">
        <w:t>od pozwu w razie umorzenia postępowania na zgodny wniosek stron przed sądem pierwszej instancji, w następstwie zawarcia przez strony zapisu na sąd polubowny</w:t>
      </w:r>
      <w:bookmarkEnd w:id="3"/>
      <w:r w:rsidRPr="00506857">
        <w:t>,”;</w:t>
      </w:r>
    </w:p>
    <w:p w14:paraId="0F8F96BF" w14:textId="77777777" w:rsidR="00931F37" w:rsidRPr="00506857" w:rsidRDefault="00931F37" w:rsidP="00931F37">
      <w:pPr>
        <w:pStyle w:val="PKTpunkt"/>
      </w:pPr>
      <w:r w:rsidRPr="00506857">
        <w:lastRenderedPageBreak/>
        <w:t>2)</w:t>
      </w:r>
      <w:r w:rsidRPr="00506857">
        <w:tab/>
        <w:t>w art. 89a:</w:t>
      </w:r>
    </w:p>
    <w:p w14:paraId="1296C4BB" w14:textId="77777777" w:rsidR="00931F37" w:rsidRPr="00506857" w:rsidRDefault="00931F37" w:rsidP="00931F37">
      <w:pPr>
        <w:pStyle w:val="LITlitera"/>
      </w:pPr>
      <w:r w:rsidRPr="00506857">
        <w:t>a)</w:t>
      </w:r>
      <w:r w:rsidRPr="00506857">
        <w:tab/>
        <w:t>ust. 2 otrzymuje brzmienie:</w:t>
      </w:r>
    </w:p>
    <w:p w14:paraId="3D05EBE9" w14:textId="2087802F" w:rsidR="00931F37" w:rsidRPr="00506857" w:rsidRDefault="00931F37" w:rsidP="00931F37">
      <w:pPr>
        <w:pStyle w:val="ZLITUSTzmustliter"/>
      </w:pPr>
      <w:r w:rsidRPr="00506857">
        <w:t>„2. W terminie tygodnia od dnia otrzymania zlecenia sporządzenia opinii biegły może zażądać wynagrodzenia lub zwrotu wydatków w innej wysokości. Jeżeli strony zgodzą się na żądanie biegłego i zostanie uiszczona odpowiednia zaliczka, przewodniczący zleci biegłemu sporządzenie opinii za wynagrodzeniem lub ze zwrotem wydatków żądanymi przez biegłego. Zgoda obu stron nie jest wymagana, jeżeli jedna z nich uiści w zakreślonym przez sąd terminie wymaganą zaliczkę, a</w:t>
      </w:r>
      <w:r w:rsidR="006C1798">
        <w:t> </w:t>
      </w:r>
      <w:r w:rsidRPr="00506857">
        <w:t>łączna wysokość wynagrodzenia i zwrotu wydatków żądanych przez biegłego nie przekracza 5000 złotych.”,</w:t>
      </w:r>
    </w:p>
    <w:p w14:paraId="27382968" w14:textId="77777777" w:rsidR="00931F37" w:rsidRPr="00506857" w:rsidRDefault="00931F37" w:rsidP="00931F37">
      <w:pPr>
        <w:pStyle w:val="LITlitera"/>
      </w:pPr>
      <w:r w:rsidRPr="00506857">
        <w:t>b)</w:t>
      </w:r>
      <w:r w:rsidRPr="00506857">
        <w:tab/>
        <w:t>dodaje się ust. 4 w brzmieniu:</w:t>
      </w:r>
    </w:p>
    <w:p w14:paraId="30993381" w14:textId="77777777" w:rsidR="00931F37" w:rsidRPr="00506857" w:rsidRDefault="00931F37" w:rsidP="00931F37">
      <w:pPr>
        <w:pStyle w:val="ZLITUSTzmustliter"/>
      </w:pPr>
      <w:r w:rsidRPr="00506857">
        <w:t>„4. W razie braku przesłanek do zlecenia biegłemu sporządzenia opinii na zasadach przewidzianych w ust. 2, sporządzenie opinii zleca się za wynagrodzeniem lub zwrotem wydatków ustalonymi zgodnie z art. 89.”;</w:t>
      </w:r>
    </w:p>
    <w:p w14:paraId="0059A29A" w14:textId="77777777" w:rsidR="00931F37" w:rsidRPr="00506857" w:rsidRDefault="00931F37" w:rsidP="00931F37">
      <w:pPr>
        <w:pStyle w:val="PKTpunkt"/>
      </w:pPr>
      <w:r w:rsidRPr="00506857">
        <w:t>3)</w:t>
      </w:r>
      <w:r w:rsidRPr="00506857">
        <w:tab/>
        <w:t>w art. 89b ust. 2 otrzymuje brzmienie:</w:t>
      </w:r>
    </w:p>
    <w:p w14:paraId="09BF8D0B" w14:textId="094D521C" w:rsidR="00931F37" w:rsidRPr="00506857" w:rsidRDefault="00931F37" w:rsidP="00931F37">
      <w:pPr>
        <w:pStyle w:val="ZUSTzmustartykuempunktem"/>
      </w:pPr>
      <w:r w:rsidRPr="00506857">
        <w:t>„2. Zlecając biegłemu sporządzenie opinii</w:t>
      </w:r>
      <w:r w:rsidR="006C1798">
        <w:t>,</w:t>
      </w:r>
      <w:r w:rsidRPr="00506857">
        <w:t xml:space="preserve"> przewodniczący może zakreślić biegłemu termin do zgłoszenia żądania ustalenia wynagrodzenia lub zwrotu wydatków w</w:t>
      </w:r>
      <w:r w:rsidR="006C1798">
        <w:t> </w:t>
      </w:r>
      <w:r w:rsidRPr="00506857">
        <w:t>określonej kwocie. Jeżeli strony zgodzą się na żądanie biegłego i zostanie uiszczona odpowiednia zaliczka, przewodniczący zleci biegłemu sporządzenie opinii za wynagrodzeniem lub ze zwrotem wydatków żądanymi przez biegłego. Zgoda obu stron nie jest wymagana, jeżeli jedna z nich uiści w zakreślonym przez sąd terminie wymaganą zaliczkę, a łączna wysokość wynagrodzenia i zwrotu wydatków biegłego nie przekracza 5000 złotych. Przepis art. 89a ust. 4 stosuje się odpowiednio.”;</w:t>
      </w:r>
    </w:p>
    <w:p w14:paraId="1492A116" w14:textId="77777777" w:rsidR="00931F37" w:rsidRPr="00506857" w:rsidRDefault="00931F37" w:rsidP="00931F37">
      <w:pPr>
        <w:pStyle w:val="PKTpunkt"/>
      </w:pPr>
      <w:r w:rsidRPr="00506857">
        <w:t>4)</w:t>
      </w:r>
      <w:r w:rsidRPr="00506857">
        <w:tab/>
        <w:t>w art. 89c ust. 2 otrzymuje brzmienie:</w:t>
      </w:r>
    </w:p>
    <w:p w14:paraId="583A92C9" w14:textId="77777777" w:rsidR="00931F37" w:rsidRPr="00506857" w:rsidRDefault="00931F37" w:rsidP="00931F37">
      <w:pPr>
        <w:pStyle w:val="ZUSTzmustartykuempunktem"/>
      </w:pPr>
      <w:r w:rsidRPr="00506857">
        <w:t>„2. Jeżeli opinia zawiera rażące błędy albo nie odpowiada treści zlecenia, wynagrodzenie ani zwrot wydatków nie przysługują.”;</w:t>
      </w:r>
    </w:p>
    <w:p w14:paraId="5A1E16C0" w14:textId="77777777" w:rsidR="00931F37" w:rsidRPr="00506857" w:rsidRDefault="00931F37" w:rsidP="00931F37">
      <w:pPr>
        <w:pStyle w:val="PKTpunkt"/>
      </w:pPr>
      <w:r w:rsidRPr="00506857">
        <w:t>5)</w:t>
      </w:r>
      <w:r w:rsidRPr="00506857">
        <w:tab/>
        <w:t xml:space="preserve">art. 93a otrzymuje brzmienie: </w:t>
      </w:r>
    </w:p>
    <w:p w14:paraId="4F5BB14B" w14:textId="77777777" w:rsidR="00931F37" w:rsidRPr="00506857" w:rsidRDefault="00931F37" w:rsidP="00931F37">
      <w:pPr>
        <w:pStyle w:val="ZARTzmartartykuempunktem"/>
      </w:pPr>
      <w:r w:rsidRPr="00506857">
        <w:t>„Art. 93a. Przepisy art. 92 oraz art. 93 ust. 1 i 2 stosuje się odpowiednio do przyznawania należności mediatorowi w przypadku, o którym mowa w art. 183</w:t>
      </w:r>
      <w:r w:rsidRPr="003379E2">
        <w:rPr>
          <w:rStyle w:val="IGindeksgrny"/>
        </w:rPr>
        <w:t>5</w:t>
      </w:r>
      <w:r w:rsidRPr="00506857">
        <w:t xml:space="preserve"> § 3 ustawy z dnia 17 listopada 1964 r. – Kodeks postępowania cywilnego.”;</w:t>
      </w:r>
    </w:p>
    <w:p w14:paraId="0BAD7985" w14:textId="77777777" w:rsidR="00931F37" w:rsidRPr="00506857" w:rsidRDefault="00931F37" w:rsidP="00931F37">
      <w:pPr>
        <w:pStyle w:val="PKTpunkt"/>
      </w:pPr>
      <w:r w:rsidRPr="00506857">
        <w:t>6)</w:t>
      </w:r>
      <w:r w:rsidRPr="00506857">
        <w:tab/>
        <w:t xml:space="preserve">w art. 95 w ust. 1 pkt 7 otrzymuje brzmienie: </w:t>
      </w:r>
    </w:p>
    <w:p w14:paraId="191B8CAE" w14:textId="77777777" w:rsidR="00931F37" w:rsidRPr="00506857" w:rsidRDefault="00931F37" w:rsidP="00931F37">
      <w:pPr>
        <w:pStyle w:val="ZPKTzmpktartykuempunktem"/>
      </w:pPr>
      <w:r w:rsidRPr="00506857">
        <w:lastRenderedPageBreak/>
        <w:t>„7)</w:t>
      </w:r>
      <w:r w:rsidRPr="00506857">
        <w:tab/>
        <w:t>o wpis do Krajowego Rejestru Sądowego organizacji pozarządowych oraz kościołów i związków wyznaniowych ubiegających się o status organizacji pożytku publicznego;”;</w:t>
      </w:r>
    </w:p>
    <w:p w14:paraId="50F0ACE0" w14:textId="77777777" w:rsidR="00931F37" w:rsidRPr="00506857" w:rsidRDefault="00931F37" w:rsidP="00931F37">
      <w:pPr>
        <w:pStyle w:val="PKTpunkt"/>
      </w:pPr>
      <w:r w:rsidRPr="00506857">
        <w:t>7)</w:t>
      </w:r>
      <w:r w:rsidRPr="00506857">
        <w:tab/>
        <w:t xml:space="preserve">w art. 104 w ust. 2 zdanie pierwsze otrzymuje brzmienie: </w:t>
      </w:r>
    </w:p>
    <w:p w14:paraId="3C24FA06" w14:textId="77777777" w:rsidR="00931F37" w:rsidRPr="00506857" w:rsidRDefault="00931F37" w:rsidP="00931F37">
      <w:pPr>
        <w:pStyle w:val="ZFRAGzmfragmentunpzdaniaartykuempunktem"/>
      </w:pPr>
      <w:r w:rsidRPr="00506857">
        <w:t>„Innym organizacjom pozarządowym, których zadanie nie polega na prowadzeniu działalności gospodarczej, sąd może przyznać zwolnienie od kosztów sądowych w ich własnych sprawach prowadzonych w związku z działalnością społeczną, naukową, oświatową, kulturalną, sportową, dobroczynną, samopomocową, w zakresie ochrony konsumenta, ochrony środowiska i opieki społecznej.”;</w:t>
      </w:r>
    </w:p>
    <w:p w14:paraId="71987A30" w14:textId="77777777" w:rsidR="00931F37" w:rsidRPr="00506857" w:rsidRDefault="00931F37" w:rsidP="00931F37">
      <w:pPr>
        <w:pStyle w:val="PKTpunkt"/>
      </w:pPr>
      <w:r w:rsidRPr="00506857">
        <w:t>8)</w:t>
      </w:r>
      <w:r w:rsidRPr="00506857">
        <w:tab/>
        <w:t>po art. 105 dodaje się art. 105a w brzmieniu:</w:t>
      </w:r>
    </w:p>
    <w:p w14:paraId="0194849E" w14:textId="034D680F" w:rsidR="00931F37" w:rsidRPr="00506857" w:rsidRDefault="00931F37" w:rsidP="00931F37">
      <w:pPr>
        <w:pStyle w:val="ZARTzmartartykuempunktem"/>
      </w:pPr>
      <w:r w:rsidRPr="00506857">
        <w:t>„Art. 105a. Jeżeli wniosek o zwolnienie od kosztów sądowych zgłoszony przed upływem terminu do opłacenia pisma został prawomocnie zwrócony, przewodniczący wzywa stronę do opłacenia złożonego pisma na podstawie art. 130 ustawy z dnia 17</w:t>
      </w:r>
      <w:r w:rsidR="00513EE6">
        <w:t> </w:t>
      </w:r>
      <w:r w:rsidRPr="00506857">
        <w:t>listopada 1964 r. – Kodeks postępowania cywilnego. Ponowny wniosek o zwolnienie od tych samych kosztów jest niedopuszczalny i pozostawia się go w aktach sprawy bez żadnych dalszych czynności. Przepisy art. 107 ust. 2 i art. 112 ust. 4 stosuje się odpowiednio.”;</w:t>
      </w:r>
    </w:p>
    <w:p w14:paraId="39B05A92" w14:textId="77777777" w:rsidR="00931F37" w:rsidRPr="00506857" w:rsidRDefault="00931F37" w:rsidP="00931F37">
      <w:pPr>
        <w:pStyle w:val="PKTpunkt"/>
      </w:pPr>
      <w:r w:rsidRPr="00506857">
        <w:t>9)</w:t>
      </w:r>
      <w:r w:rsidRPr="00506857">
        <w:tab/>
        <w:t>w art. 107 ust. 2 otrzymuje brzmienie:</w:t>
      </w:r>
    </w:p>
    <w:p w14:paraId="3D8F5D38" w14:textId="4B9DAE56" w:rsidR="00931F37" w:rsidRPr="00506857" w:rsidRDefault="00931F37" w:rsidP="00931F37">
      <w:pPr>
        <w:pStyle w:val="ZUSTzmustartykuempunktem"/>
      </w:pPr>
      <w:r w:rsidRPr="00506857">
        <w:t>„2. Ponowny wniosek o zwolnienie od kosztów sądowych oparty na tych samych okolicznościach jest niedopuszczalny i pozostawia się go w aktach sprawy bez żadnych dalszych czynności. To samo dotyczy pism związanych z jego wniesieniem. O</w:t>
      </w:r>
      <w:r w:rsidR="00513EE6">
        <w:t> </w:t>
      </w:r>
      <w:r w:rsidRPr="00506857">
        <w:t>pozostawieniu wniosku i pism związanych z jego wniesieniem zawiadamia się stronę wnoszącą tylko raz – przy złożeniu pierwszego pisma.”.</w:t>
      </w:r>
    </w:p>
    <w:p w14:paraId="3FF80BE7" w14:textId="6F62AE1D" w:rsidR="00931F37" w:rsidRPr="00506857" w:rsidRDefault="00931F37" w:rsidP="00931F37">
      <w:pPr>
        <w:pStyle w:val="ARTartustawynprozporzdzenia"/>
      </w:pPr>
      <w:r w:rsidRPr="00506857">
        <w:rPr>
          <w:rStyle w:val="Ppogrubienie"/>
        </w:rPr>
        <w:t>Art.</w:t>
      </w:r>
      <w:r w:rsidR="001135A1">
        <w:rPr>
          <w:rStyle w:val="Ppogrubienie"/>
        </w:rPr>
        <w:t> </w:t>
      </w:r>
      <w:r w:rsidRPr="00506857">
        <w:rPr>
          <w:rStyle w:val="Ppogrubienie"/>
        </w:rPr>
        <w:t>10.</w:t>
      </w:r>
      <w:r w:rsidRPr="00506857">
        <w:t xml:space="preserve"> W ustawie z dnia 5 listopada 2009 r. o spółdzielczych kasach oszczędnościowo</w:t>
      </w:r>
      <w:r w:rsidR="00513EE6">
        <w:noBreakHyphen/>
      </w:r>
      <w:r w:rsidRPr="00506857">
        <w:t>kredytowych (Dz. U. z 2022 r. poz. 924, 1358</w:t>
      </w:r>
      <w:r>
        <w:t>,</w:t>
      </w:r>
      <w:r w:rsidRPr="00506857">
        <w:t xml:space="preserve"> 1488</w:t>
      </w:r>
      <w:r>
        <w:t xml:space="preserve"> i 1933</w:t>
      </w:r>
      <w:r w:rsidRPr="00506857">
        <w:t>) w art. 9f w</w:t>
      </w:r>
      <w:r w:rsidR="00513EE6">
        <w:t> </w:t>
      </w:r>
      <w:r w:rsidRPr="00506857">
        <w:t>ust.</w:t>
      </w:r>
      <w:r w:rsidR="00513EE6">
        <w:t> </w:t>
      </w:r>
      <w:r w:rsidRPr="00506857">
        <w:t>1 pkt 15 otrzymuje brzmienie:</w:t>
      </w:r>
    </w:p>
    <w:p w14:paraId="29ED7F9A" w14:textId="44B1A8B8" w:rsidR="00931F37" w:rsidRPr="00506857" w:rsidRDefault="00931F37" w:rsidP="00931F37">
      <w:pPr>
        <w:pStyle w:val="ZPKTzmpktartykuempunktem"/>
      </w:pPr>
      <w:r w:rsidRPr="00506857">
        <w:t>„15)</w:t>
      </w:r>
      <w:r w:rsidR="001135A1">
        <w:tab/>
      </w:r>
      <w:r w:rsidRPr="00506857">
        <w:t>na żądanie komornika sądowego w związku z wykonywaniem zadań, o których mowa w art. 3 ust. 3 pkt 1–3 oraz w ust. 4 pkt 1a ustawy z dnia 22 marca 2018 r. o</w:t>
      </w:r>
      <w:r w:rsidR="00513EE6">
        <w:t> </w:t>
      </w:r>
      <w:r w:rsidRPr="00506857">
        <w:t>komornikach sądowych (Dz. U. z 2022 r. poz. 1168 i 1301);”.</w:t>
      </w:r>
    </w:p>
    <w:p w14:paraId="1744F2E4" w14:textId="5B207923" w:rsidR="00931F37" w:rsidRPr="00506857" w:rsidRDefault="00931F37" w:rsidP="00931F37">
      <w:pPr>
        <w:pStyle w:val="ARTartustawynprozporzdzenia"/>
      </w:pPr>
      <w:r w:rsidRPr="00506857">
        <w:rPr>
          <w:rStyle w:val="Ppogrubienie"/>
        </w:rPr>
        <w:lastRenderedPageBreak/>
        <w:t>Art.</w:t>
      </w:r>
      <w:r w:rsidR="001135A1">
        <w:rPr>
          <w:rStyle w:val="Ppogrubienie"/>
        </w:rPr>
        <w:t> </w:t>
      </w:r>
      <w:r w:rsidRPr="00506857">
        <w:rPr>
          <w:rStyle w:val="Ppogrubienie"/>
        </w:rPr>
        <w:t>11.</w:t>
      </w:r>
      <w:r w:rsidRPr="00506857">
        <w:t xml:space="preserve"> W ustawie z dnia 10 lipca 2015 r. o zmianie ustawy – Kodeks cywilny, ustawy – Kodeks postępowania cywilnego oraz niektórych innych ustaw (Dz. U. poz. 1311, z późn. zm.</w:t>
      </w:r>
      <w:r w:rsidRPr="003379E2">
        <w:rPr>
          <w:rStyle w:val="IGindeksgrny"/>
        </w:rPr>
        <w:footnoteReference w:id="4"/>
      </w:r>
      <w:r w:rsidRPr="003379E2">
        <w:rPr>
          <w:rStyle w:val="IGindeksgrny"/>
        </w:rPr>
        <w:t>)</w:t>
      </w:r>
      <w:r w:rsidRPr="00506857">
        <w:t>) w art. 21:</w:t>
      </w:r>
    </w:p>
    <w:p w14:paraId="4B26D44B" w14:textId="77777777" w:rsidR="00931F37" w:rsidRPr="00506857" w:rsidRDefault="00931F37" w:rsidP="00931F37">
      <w:pPr>
        <w:pStyle w:val="PKTpunkt"/>
      </w:pPr>
      <w:r w:rsidRPr="00506857">
        <w:t>1)</w:t>
      </w:r>
      <w:r w:rsidRPr="00506857">
        <w:tab/>
        <w:t>po ust. 7 dodaje się ust. 7a w brzmieniu:</w:t>
      </w:r>
    </w:p>
    <w:p w14:paraId="2BAB1551" w14:textId="77777777" w:rsidR="00931F37" w:rsidRPr="00506857" w:rsidRDefault="00931F37" w:rsidP="00931F37">
      <w:pPr>
        <w:pStyle w:val="ZUSTzmustartykuempunktem"/>
      </w:pPr>
      <w:r w:rsidRPr="00506857">
        <w:t>„7a. Przepisy art. 804</w:t>
      </w:r>
      <w:r w:rsidRPr="003379E2">
        <w:rPr>
          <w:rStyle w:val="IGindeksgrny"/>
        </w:rPr>
        <w:t xml:space="preserve">1 </w:t>
      </w:r>
      <w:r w:rsidRPr="00037D01">
        <w:t>oraz</w:t>
      </w:r>
      <w:r w:rsidRPr="00506857">
        <w:t xml:space="preserve"> art. 824 § 1 pkt 4 i § 1</w:t>
      </w:r>
      <w:r w:rsidRPr="003379E2">
        <w:rPr>
          <w:rStyle w:val="IGindeksgrny"/>
        </w:rPr>
        <w:t>1</w:t>
      </w:r>
      <w:r w:rsidRPr="00506857">
        <w:t xml:space="preserve"> ustawy zmienianej w art. 2 stosuje się do postępowań wszczętych i niezakończonych przed dniem wejścia w życie niniejszej ustawy.”;</w:t>
      </w:r>
    </w:p>
    <w:p w14:paraId="5D5D969F" w14:textId="77777777" w:rsidR="00931F37" w:rsidRPr="00506857" w:rsidRDefault="00931F37" w:rsidP="00931F37">
      <w:pPr>
        <w:pStyle w:val="PKTpunkt"/>
      </w:pPr>
      <w:r w:rsidRPr="00506857">
        <w:t>2)</w:t>
      </w:r>
      <w:r w:rsidRPr="00506857">
        <w:tab/>
        <w:t>dodaje się ust. 11 w brzmieniu:</w:t>
      </w:r>
    </w:p>
    <w:p w14:paraId="6A683590" w14:textId="2F340783" w:rsidR="00931F37" w:rsidRPr="00506857" w:rsidRDefault="00931F37" w:rsidP="00931F37">
      <w:pPr>
        <w:pStyle w:val="ZUSTzmustartykuempunktem"/>
      </w:pPr>
      <w:r w:rsidRPr="00506857">
        <w:t>„11. Przepisy art. 967, art. 968 § 2, art. 1024 § 3, art. 1035, art. 1037, art. 1040 § 2 i</w:t>
      </w:r>
      <w:r w:rsidR="00037D01">
        <w:t> </w:t>
      </w:r>
      <w:r w:rsidRPr="00506857">
        <w:t>art. 1040</w:t>
      </w:r>
      <w:r w:rsidRPr="003379E2">
        <w:rPr>
          <w:rStyle w:val="IGindeksgrny"/>
        </w:rPr>
        <w:t>1</w:t>
      </w:r>
      <w:r w:rsidRPr="00506857">
        <w:t xml:space="preserve"> ustawy zmienianej w art. 2, w brzmieniu nadanym niniejszą ustawą, stosuje się do egzekucji z nieruchomości wszczętej po dniu wejścia w życie niniejszej ustawy, niezależnie od daty wszczęcia postępowania egzekucyjnego.”.</w:t>
      </w:r>
    </w:p>
    <w:p w14:paraId="3ADBD36B" w14:textId="7A110A06" w:rsidR="00931F37" w:rsidRPr="00506857" w:rsidRDefault="00931F37" w:rsidP="00931F37">
      <w:pPr>
        <w:pStyle w:val="ARTartustawynprozporzdzenia"/>
      </w:pPr>
      <w:r w:rsidRPr="004855B3">
        <w:rPr>
          <w:rStyle w:val="Ppogrubienie"/>
        </w:rPr>
        <w:t>Art.</w:t>
      </w:r>
      <w:r w:rsidR="001135A1">
        <w:rPr>
          <w:rStyle w:val="Ppogrubienie"/>
        </w:rPr>
        <w:t> </w:t>
      </w:r>
      <w:r w:rsidRPr="004855B3">
        <w:rPr>
          <w:rStyle w:val="Ppogrubienie"/>
        </w:rPr>
        <w:t>12.</w:t>
      </w:r>
      <w:r w:rsidRPr="00506857">
        <w:t xml:space="preserve"> W ustawie z dnia 11 września 2015 r. o działalności ubezpieczeniowej i</w:t>
      </w:r>
      <w:r w:rsidR="00037D01">
        <w:t> </w:t>
      </w:r>
      <w:r w:rsidRPr="00506857">
        <w:t>reasekuracyjnej (Dz. U. z 2021 r. poz. 1130, 2140 i 2328 oraz z 2022 r. poz. 655</w:t>
      </w:r>
      <w:r>
        <w:t xml:space="preserve">, </w:t>
      </w:r>
      <w:r w:rsidRPr="00506857">
        <w:t>1488</w:t>
      </w:r>
      <w:r>
        <w:t xml:space="preserve"> i 1933</w:t>
      </w:r>
      <w:r w:rsidRPr="00506857">
        <w:t>) w art. 10 dodaje się ust. 3 w brzmieniu:</w:t>
      </w:r>
    </w:p>
    <w:p w14:paraId="1E4A7E40" w14:textId="77777777" w:rsidR="00931F37" w:rsidRPr="00506857" w:rsidRDefault="00931F37" w:rsidP="00931F37">
      <w:pPr>
        <w:pStyle w:val="ZUSTzmustartykuempunktem"/>
      </w:pPr>
      <w:r w:rsidRPr="00506857">
        <w:t>„3. Przelew wierzytelności nie wpływa na właściwość sądu.”.</w:t>
      </w:r>
    </w:p>
    <w:p w14:paraId="2ADA1094" w14:textId="67A7ADCF" w:rsidR="00931F37" w:rsidRPr="00506857" w:rsidRDefault="00931F37" w:rsidP="00931F37">
      <w:pPr>
        <w:pStyle w:val="ARTartustawynprozporzdzenia"/>
      </w:pPr>
      <w:r w:rsidRPr="00506857">
        <w:rPr>
          <w:rStyle w:val="Ppogrubienie"/>
        </w:rPr>
        <w:t>Art.</w:t>
      </w:r>
      <w:r w:rsidR="001135A1">
        <w:rPr>
          <w:rStyle w:val="Ppogrubienie"/>
        </w:rPr>
        <w:t> </w:t>
      </w:r>
      <w:r w:rsidRPr="00506857">
        <w:rPr>
          <w:rStyle w:val="Ppogrubienie"/>
        </w:rPr>
        <w:t>13.</w:t>
      </w:r>
      <w:r w:rsidRPr="00506857">
        <w:t xml:space="preserve"> W ustawie z dnia 15 grudnia 2016 r. o Prokuratorii Generalnej Rzeczypospolitej Polskiej (Dz. U. z 2021 r. poz. 2180 oraz z 2022 r. poz. 807 i 872) w art. 7 w ust. 2 w pkt 2 uchyla się lit. a.</w:t>
      </w:r>
    </w:p>
    <w:p w14:paraId="0ABAC181" w14:textId="2CD8DECC" w:rsidR="00931F37" w:rsidRPr="001C39CB" w:rsidRDefault="00931F37" w:rsidP="00931F37">
      <w:pPr>
        <w:pStyle w:val="ARTartustawynprozporzdzenia"/>
      </w:pPr>
      <w:r w:rsidRPr="00506857">
        <w:rPr>
          <w:rStyle w:val="Ppogrubienie"/>
        </w:rPr>
        <w:t>Art.</w:t>
      </w:r>
      <w:r w:rsidR="001135A1">
        <w:rPr>
          <w:rStyle w:val="Ppogrubienie"/>
        </w:rPr>
        <w:t> </w:t>
      </w:r>
      <w:r w:rsidRPr="00506857">
        <w:rPr>
          <w:rStyle w:val="Ppogrubienie"/>
        </w:rPr>
        <w:t>14.</w:t>
      </w:r>
      <w:r w:rsidRPr="00506857">
        <w:t xml:space="preserve"> W ustawie z dnia 28 lutego 2018 r. o kosztach komorniczych (Dz. U. z 2021 r. poz. 210) </w:t>
      </w:r>
      <w:r w:rsidRPr="001C39CB">
        <w:t>wprowadza się następujące zmiany:</w:t>
      </w:r>
    </w:p>
    <w:p w14:paraId="399E2D22" w14:textId="77777777" w:rsidR="00931F37" w:rsidRPr="001D0051" w:rsidRDefault="00931F37" w:rsidP="00931F37">
      <w:pPr>
        <w:pStyle w:val="PKTpunkt"/>
      </w:pPr>
      <w:r>
        <w:t>1)</w:t>
      </w:r>
      <w:r>
        <w:tab/>
        <w:t>a</w:t>
      </w:r>
      <w:r w:rsidRPr="001D0051">
        <w:t>rt. 31</w:t>
      </w:r>
      <w:r>
        <w:t xml:space="preserve"> i art. 32</w:t>
      </w:r>
      <w:r w:rsidRPr="001D0051">
        <w:t xml:space="preserve"> otrzymuj</w:t>
      </w:r>
      <w:r>
        <w:t>ą</w:t>
      </w:r>
      <w:r w:rsidRPr="001D0051">
        <w:t xml:space="preserve"> brzmienie:</w:t>
      </w:r>
    </w:p>
    <w:p w14:paraId="04363ED5" w14:textId="77777777" w:rsidR="00931F37" w:rsidRPr="001D0051" w:rsidRDefault="00931F37" w:rsidP="00931F37">
      <w:pPr>
        <w:pStyle w:val="ZARTzmartartykuempunktem"/>
      </w:pPr>
      <w:r>
        <w:t>„Art. 31. 1. Opłata stała od wniosku o wykonanie zabezpieczenia roszczenia pieniężnego lub europejskiego nakazu zabezpieczenia na rachunku bankowym wynosi 300 zł</w:t>
      </w:r>
      <w:r w:rsidRPr="001D0051">
        <w:t xml:space="preserve">otych. </w:t>
      </w:r>
    </w:p>
    <w:p w14:paraId="30151DD0" w14:textId="77777777" w:rsidR="00931F37" w:rsidRPr="001D0051" w:rsidRDefault="00931F37" w:rsidP="009B1D8E">
      <w:pPr>
        <w:pStyle w:val="ZUSTzmustartykuempunktem"/>
      </w:pPr>
      <w:r>
        <w:t xml:space="preserve">2. W razie wykonania zabezpieczenia roszczenia pieniężnego lub europejskiego nakazu zabezpieczenia na rachunku bankowym, komornik pobiera od wierzyciela opłatę stosunkową w wysokości 10% wartości mienia objętego zabezpieczeniem. Opłata ta podlega zmniejszeniu o wysokość opłaty pobranej na podstawie ust. 1. </w:t>
      </w:r>
    </w:p>
    <w:p w14:paraId="35258363" w14:textId="77777777" w:rsidR="00931F37" w:rsidRPr="001D0051" w:rsidRDefault="00931F37" w:rsidP="009B1D8E">
      <w:pPr>
        <w:pStyle w:val="ZUSTzmustartykuempunktem"/>
      </w:pPr>
      <w:r>
        <w:lastRenderedPageBreak/>
        <w:t>3</w:t>
      </w:r>
      <w:r w:rsidRPr="001D0051">
        <w:t>. Jeżeli zabezpieczenie roszczenia pieniężnego polega na zobowiązaniu do zapłaty na rzecz uprawnionego, stosuje się odpowiednio przepisy art. 27–30.</w:t>
      </w:r>
    </w:p>
    <w:p w14:paraId="7B2E4A19" w14:textId="77777777" w:rsidR="00931F37" w:rsidRPr="001D0051" w:rsidRDefault="00931F37" w:rsidP="00931F37">
      <w:pPr>
        <w:pStyle w:val="ZARTzmartartykuempunktem"/>
      </w:pPr>
      <w:r>
        <w:t>Art. 32. Jeżeli przed wszczęciem postępowania egzekucyjnego w sprawie o świadczenie pieniężne komornik wykonał zabezpieczenie roszczenia pieniężnego lub europejski nakaz zabezpieczenia na rachunku bankowym o to samo świadczenie, na poczet opłaty stosunkowej, o której mowa w art. 27 lub art. 29, zalicza się pobrane od wierzyciela opłaty za wykonanie zabezpieczenia. Jeżeli wysokość opłat pobranych za wykonanie zabezpieczenia roszczenia jest wyższa niż opłata egzekucyjna, różnica nie podlega zwrotowi.</w:t>
      </w:r>
      <w:r w:rsidRPr="001D0051">
        <w:t>”</w:t>
      </w:r>
      <w:r>
        <w:t>;</w:t>
      </w:r>
    </w:p>
    <w:p w14:paraId="39DD98D1" w14:textId="77777777" w:rsidR="00931F37" w:rsidRPr="001D0051" w:rsidRDefault="00931F37" w:rsidP="00931F37">
      <w:pPr>
        <w:pStyle w:val="PKTpunkt"/>
      </w:pPr>
      <w:r>
        <w:t>2)</w:t>
      </w:r>
      <w:r>
        <w:tab/>
      </w:r>
      <w:r w:rsidRPr="001C39CB">
        <w:t>w art. 41 dodaje się ust. 3 w brzmieniu:</w:t>
      </w:r>
    </w:p>
    <w:p w14:paraId="053C6DF5" w14:textId="77777777" w:rsidR="00931F37" w:rsidRPr="00D43C1F" w:rsidRDefault="00931F37" w:rsidP="00931F37">
      <w:pPr>
        <w:pStyle w:val="ZUSTzmustartykuempunktem"/>
      </w:pPr>
      <w:r w:rsidRPr="00D43C1F">
        <w:t>„3. Opłatę, o której mowa w ust. 2, komornik pobiera także w przypadku ustalenia aktualnego adresu zamieszkania w sposób przewidziany w art. 3a ust. 1a ustawy z dnia 22 marca 2018 r. o komornikach sądowych. Przepisu art. 22 ust. 1 nie stosuje się.”;</w:t>
      </w:r>
    </w:p>
    <w:p w14:paraId="7A531649" w14:textId="77777777" w:rsidR="00931F37" w:rsidRPr="001D0051" w:rsidRDefault="00931F37" w:rsidP="00931F37">
      <w:pPr>
        <w:pStyle w:val="PKTpunkt"/>
      </w:pPr>
      <w:r>
        <w:t>3)</w:t>
      </w:r>
      <w:r>
        <w:tab/>
        <w:t>art. 46 otrzymuje brzmienie:</w:t>
      </w:r>
    </w:p>
    <w:p w14:paraId="608AD6E5" w14:textId="65EC7D38" w:rsidR="00931F37" w:rsidRPr="001D0051" w:rsidRDefault="00931F37" w:rsidP="00931F37">
      <w:pPr>
        <w:pStyle w:val="ZARTzmartartykuempunktem"/>
      </w:pPr>
      <w:r>
        <w:t>„Art. 46. 1. Sąd rejonowy, przy którym działa komornik, wypłaca tymczasowo komornikowi, na jego wniosek, sumy odpowiadające wysokości należnych od strony zwolnionej od kosztów komorniczych wydatków, opłat komorniczych, od których zależy podjęcie czynności przez komornika, oraz opłaty, o której mowa w art. 31 ust. 2.</w:t>
      </w:r>
    </w:p>
    <w:p w14:paraId="4962EA14" w14:textId="1C3B1ECC" w:rsidR="00931F37" w:rsidRPr="001D0051" w:rsidRDefault="00931F37" w:rsidP="009B1D8E">
      <w:pPr>
        <w:pStyle w:val="ZUSTzmustartykuempunktem"/>
      </w:pPr>
      <w:r>
        <w:t>2.</w:t>
      </w:r>
      <w:r w:rsidR="001135A1">
        <w:t xml:space="preserve"> </w:t>
      </w:r>
      <w:r>
        <w:t>Sumy, o których mowa w ust. 1, komornik rozlicza w postępowaniu egzekucyjnym przed zakończeniem tego postępowania przez wydanie postanowienia o</w:t>
      </w:r>
      <w:r w:rsidR="00037D01">
        <w:t> </w:t>
      </w:r>
      <w:r>
        <w:t>pobraniu od dłużnika wypłaconych tymczasowo kosztów komorniczych. Nie dotyczy to spraw, w których egzekucja okazała się bezskuteczna albo postępowanie egzekucyjne zostało umorzone z innych przyczyn.</w:t>
      </w:r>
    </w:p>
    <w:p w14:paraId="72BAE7C4" w14:textId="77777777" w:rsidR="00931F37" w:rsidRPr="001D0051" w:rsidRDefault="00931F37" w:rsidP="009B1D8E">
      <w:pPr>
        <w:pStyle w:val="ZUSTzmustartykuempunktem"/>
      </w:pPr>
      <w:r>
        <w:t>3.</w:t>
      </w:r>
      <w:r w:rsidRPr="001D0051">
        <w:t xml:space="preserve"> Sumy, o których mowa w ust. 1, komornik zwraca sądowi po ich wyegzekwowaniu z pierwszeństwem przed wszystkimi innymi należnościami</w:t>
      </w:r>
      <w:r>
        <w:t>.</w:t>
      </w:r>
    </w:p>
    <w:p w14:paraId="075A36A1" w14:textId="178A4C97" w:rsidR="00931F37" w:rsidRPr="001D0051" w:rsidRDefault="00931F37" w:rsidP="009B1D8E">
      <w:pPr>
        <w:pStyle w:val="ZUSTzmustartykuempunktem"/>
      </w:pPr>
      <w:r>
        <w:t xml:space="preserve">4. </w:t>
      </w:r>
      <w:r w:rsidRPr="001D0051">
        <w:t xml:space="preserve">W </w:t>
      </w:r>
      <w:r>
        <w:t>postępowaniach</w:t>
      </w:r>
      <w:r w:rsidRPr="001D0051">
        <w:t xml:space="preserve"> innych niż wymienione w ust. 2, </w:t>
      </w:r>
      <w:r>
        <w:t xml:space="preserve">a także w odniesieniu do czynności, o których mowa w art. 3 ust. 4 pkt 3 ustawy z dnia </w:t>
      </w:r>
      <w:r w:rsidRPr="00B03662">
        <w:t>22 marca 2018 r. o</w:t>
      </w:r>
      <w:r w:rsidR="00037D01">
        <w:t> </w:t>
      </w:r>
      <w:r w:rsidRPr="00B03662">
        <w:t>komornikach sądowych</w:t>
      </w:r>
      <w:r>
        <w:t xml:space="preserve">, </w:t>
      </w:r>
      <w:r w:rsidRPr="001D0051">
        <w:t xml:space="preserve">komornik przed zakończeniem </w:t>
      </w:r>
      <w:r>
        <w:t>sprawy</w:t>
      </w:r>
      <w:r w:rsidRPr="001D0051">
        <w:t xml:space="preserve"> ustala</w:t>
      </w:r>
      <w:r>
        <w:t>,</w:t>
      </w:r>
      <w:r w:rsidRPr="001D0051">
        <w:t xml:space="preserve"> w drodze postanowienia</w:t>
      </w:r>
      <w:r>
        <w:t>,</w:t>
      </w:r>
      <w:r w:rsidRPr="001D0051">
        <w:t xml:space="preserve"> wysokość wypłaconych przez sąd sum. Sumy ustalone w postępowaniu o</w:t>
      </w:r>
      <w:r w:rsidR="00037D01">
        <w:t> </w:t>
      </w:r>
      <w:r w:rsidRPr="001D0051">
        <w:t xml:space="preserve">wykonanie zabezpieczenia roszczenia pieniężnego lub europejskiego nakazu zabezpieczenia na rachunku bankowym podlegają rozliczeniu z urzędu w razie wszczęcia przez uprawnionego egzekucji z mienia objętego zabezpieczeniem. </w:t>
      </w:r>
    </w:p>
    <w:p w14:paraId="2AEE6BAC" w14:textId="30F04E3C" w:rsidR="00931F37" w:rsidRPr="001D0051" w:rsidRDefault="00931F37" w:rsidP="009B1D8E">
      <w:pPr>
        <w:pStyle w:val="ZUSTzmustartykuempunktem"/>
      </w:pPr>
      <w:r>
        <w:lastRenderedPageBreak/>
        <w:t>5</w:t>
      </w:r>
      <w:r w:rsidRPr="001D0051">
        <w:t>. Wysokość kosztów komorniczych powstałych w związku z dokonywaniem czynności, o których mowa w art. 41, pokrytych tymczasowo w sposób przewidziany w</w:t>
      </w:r>
      <w:r w:rsidR="00037D01">
        <w:t> </w:t>
      </w:r>
      <w:r w:rsidRPr="001D0051">
        <w:t>ust. 1 za wnioskodawcę zwolnionego od kosztów komorniczych, komornik ustala przy zakończeniu sprawy. Po uprawomocnieniu się postanowienia komornik niezwłocznie przesyła jego odpis sądowi, który zobowiązał powoda zwolnionego od kosztów do dokonania czynności. Koszty te wlicza się z mocy prawa do kosztów sądowych postępowania, w związku z prowadzeniem którego powstały.”</w:t>
      </w:r>
      <w:r>
        <w:t>;</w:t>
      </w:r>
    </w:p>
    <w:p w14:paraId="17A56D45" w14:textId="77777777" w:rsidR="00931F37" w:rsidRPr="001D0051" w:rsidRDefault="00931F37" w:rsidP="00931F37">
      <w:pPr>
        <w:pStyle w:val="PKTpunkt"/>
      </w:pPr>
      <w:r>
        <w:t>4)</w:t>
      </w:r>
      <w:r>
        <w:tab/>
        <w:t xml:space="preserve">w </w:t>
      </w:r>
      <w:r w:rsidRPr="001D0051">
        <w:t>art. 52 dodaje się ust. 4 i 5 w brzmieniu:</w:t>
      </w:r>
    </w:p>
    <w:p w14:paraId="405DA3FE" w14:textId="77777777" w:rsidR="00931F37" w:rsidRPr="001D0051" w:rsidRDefault="00931F37" w:rsidP="00931F37">
      <w:pPr>
        <w:pStyle w:val="ZUSTzmustartykuempunktem"/>
      </w:pPr>
      <w:r w:rsidRPr="001C39CB">
        <w:t xml:space="preserve">„4. Przepis art. 1035 ustawy zmienianej w art. 49, w brzmieniu nadanym niniejszą ustawą, stosuje się do egzekucji z nieruchomości wszczętej po </w:t>
      </w:r>
      <w:r w:rsidRPr="001D0051">
        <w:t>dniu wejścia w życie niniejszej ustawy, niezależnie od daty wszczęcia postępowania egzekucyjnego.</w:t>
      </w:r>
    </w:p>
    <w:p w14:paraId="63691C64" w14:textId="77777777" w:rsidR="00931F37" w:rsidRPr="001D0051" w:rsidRDefault="00931F37" w:rsidP="00931F37">
      <w:pPr>
        <w:pStyle w:val="ZUSTzmustartykuempunktem"/>
      </w:pPr>
      <w:r>
        <w:t>5</w:t>
      </w:r>
      <w:r w:rsidRPr="001D0051">
        <w:t>. Przepis art. 72 ustawy zmienianej w art. 50, w brzmieniu nadanym niniejszą ustawą, stosuje się do skarg na czynności komornika wnoszonych po dniu wejścia w życie niniejszej ustawy.”.</w:t>
      </w:r>
    </w:p>
    <w:p w14:paraId="52730F5B" w14:textId="10578F23" w:rsidR="00931F37" w:rsidRPr="00506857" w:rsidRDefault="00931F37" w:rsidP="00931F37">
      <w:pPr>
        <w:pStyle w:val="ARTartustawynprozporzdzenia"/>
      </w:pPr>
      <w:r w:rsidRPr="00506857">
        <w:rPr>
          <w:rStyle w:val="Ppogrubienie"/>
        </w:rPr>
        <w:t>Art.</w:t>
      </w:r>
      <w:r w:rsidR="001135A1">
        <w:rPr>
          <w:rStyle w:val="Ppogrubienie"/>
        </w:rPr>
        <w:t> </w:t>
      </w:r>
      <w:r w:rsidRPr="00506857">
        <w:rPr>
          <w:rStyle w:val="Ppogrubienie"/>
        </w:rPr>
        <w:t>15.</w:t>
      </w:r>
      <w:r w:rsidRPr="00506857">
        <w:t xml:space="preserve"> W ustawie z dnia 22 marca 2018 r. o komornikach sądowych (Dz. U. z 2022 r. poz. 1168 i 1301) wprowadza się następujące zmiany:</w:t>
      </w:r>
    </w:p>
    <w:p w14:paraId="2320E689" w14:textId="77777777" w:rsidR="00931F37" w:rsidRPr="00506857" w:rsidRDefault="00931F37" w:rsidP="00931F37">
      <w:pPr>
        <w:pStyle w:val="PKTpunkt"/>
      </w:pPr>
      <w:r w:rsidRPr="00506857">
        <w:t>1)</w:t>
      </w:r>
      <w:r w:rsidRPr="00506857">
        <w:tab/>
        <w:t xml:space="preserve">w art. 3 w ust. 5 zdanie pierwsze otrzymuje brzmienie: </w:t>
      </w:r>
    </w:p>
    <w:p w14:paraId="4038CC64" w14:textId="03062CE7" w:rsidR="00931F37" w:rsidRPr="00506857" w:rsidRDefault="00931F37" w:rsidP="00931F37">
      <w:pPr>
        <w:pStyle w:val="ZFRAGzmfragmentunpzdaniaartykuempunktem"/>
      </w:pPr>
      <w:r w:rsidRPr="00506857">
        <w:t xml:space="preserve">„Na </w:t>
      </w:r>
      <w:r w:rsidR="00BB6E2C" w:rsidRPr="00506857">
        <w:t xml:space="preserve">czynności komornika, o których </w:t>
      </w:r>
      <w:r w:rsidRPr="00506857">
        <w:t>mowa w ust. 4 pkt 1–2, przysługuje skarga do sądu rejonowego.”;</w:t>
      </w:r>
    </w:p>
    <w:p w14:paraId="5E060220" w14:textId="77777777" w:rsidR="00931F37" w:rsidRPr="00506857" w:rsidRDefault="00931F37" w:rsidP="00931F37">
      <w:pPr>
        <w:pStyle w:val="PKTpunkt"/>
      </w:pPr>
      <w:r w:rsidRPr="00506857">
        <w:t>2)</w:t>
      </w:r>
      <w:r w:rsidRPr="00506857">
        <w:tab/>
        <w:t>w art. 3a:</w:t>
      </w:r>
    </w:p>
    <w:p w14:paraId="278C71C0" w14:textId="77777777" w:rsidR="00931F37" w:rsidRPr="00506857" w:rsidRDefault="00931F37" w:rsidP="00931F37">
      <w:pPr>
        <w:pStyle w:val="LITlitera"/>
      </w:pPr>
      <w:r w:rsidRPr="00506857">
        <w:t>a)</w:t>
      </w:r>
      <w:r>
        <w:tab/>
      </w:r>
      <w:r w:rsidRPr="00506857">
        <w:t>po ust. 1 dodaje się ust. 1a w brzmieniu:</w:t>
      </w:r>
    </w:p>
    <w:p w14:paraId="51F48A59" w14:textId="20599CF8" w:rsidR="00931F37" w:rsidRPr="00506857" w:rsidRDefault="00931F37" w:rsidP="00931F37">
      <w:pPr>
        <w:pStyle w:val="ZLITUSTzmustliter"/>
      </w:pPr>
      <w:r w:rsidRPr="00506857">
        <w:t>„1a. Jeżeli z informacji posiadanych przez komornika przed próbą doręczenia wynika, że podany adres jest nieaktualny, komornik doręcza pismo adresatowi pod znanym mu adresem, o ile jest właściwy do dokonania doręczenia, albo zwraca pismo podmiotowi zlecającemu doręczenie</w:t>
      </w:r>
      <w:r w:rsidR="00A100B4">
        <w:t>,</w:t>
      </w:r>
      <w:r w:rsidRPr="00506857">
        <w:t xml:space="preserve"> informując o dokonanych ustaleniach.”,</w:t>
      </w:r>
    </w:p>
    <w:p w14:paraId="2D6C49A1" w14:textId="77777777" w:rsidR="00931F37" w:rsidRPr="00506857" w:rsidRDefault="00931F37" w:rsidP="00931F37">
      <w:pPr>
        <w:pStyle w:val="LITlitera"/>
      </w:pPr>
      <w:r w:rsidRPr="00506857">
        <w:t>b)</w:t>
      </w:r>
      <w:r>
        <w:tab/>
      </w:r>
      <w:r w:rsidRPr="00506857">
        <w:t>ust. 3 otrzymuje brzmienie:</w:t>
      </w:r>
    </w:p>
    <w:p w14:paraId="2E518267" w14:textId="655EC11F" w:rsidR="00931F37" w:rsidRPr="00506857" w:rsidRDefault="00931F37" w:rsidP="00931F37">
      <w:pPr>
        <w:pStyle w:val="ZLITUSTzmustliter"/>
      </w:pPr>
      <w:r w:rsidRPr="00506857">
        <w:t>„3. Jeżeli próba doręczenia okaże się bezskuteczna, a zgodnie z ustaleniami komornika adresat zamieszkuje pod podanym adresem, w oddawczej skrzynce pocztowej adresata, w drzwiach lub w innym odpowiednim miejscu umieszcza się zawiadomienie o podjętej próbie doręczenia wraz z informacją o możliwości odbioru pisma w kancelarii komornika oraz pouczeniem, że należy je odebrać w terminie 14</w:t>
      </w:r>
      <w:r w:rsidR="0072652D">
        <w:t> </w:t>
      </w:r>
      <w:r w:rsidRPr="00506857">
        <w:t xml:space="preserve">dni od dnia umieszczenia zawiadomienia. Jeżeli pod wskazanym adresem zastano dorosłego domownika adresata, komornik może doręczyć pismo temu </w:t>
      </w:r>
      <w:r w:rsidRPr="00506857">
        <w:lastRenderedPageBreak/>
        <w:t>domownikowi, chyba że z posiadanych informacji wynika, że pismo powinno zostać doręczone do rąk własnych adresata. W przypadku bezskutecznego upływu terminu do odbioru pisma, pismo uważa się za doręczone w ostatnim dniu tego terminu, a</w:t>
      </w:r>
      <w:r w:rsidR="0072652D">
        <w:t> </w:t>
      </w:r>
      <w:r w:rsidRPr="00506857">
        <w:t>komornik zwraca pismo podmiotowi zlecającemu doręczenie</w:t>
      </w:r>
      <w:r>
        <w:t>,</w:t>
      </w:r>
      <w:r w:rsidRPr="00506857">
        <w:t xml:space="preserve"> informując go o</w:t>
      </w:r>
      <w:r w:rsidR="0072652D">
        <w:t> </w:t>
      </w:r>
      <w:r w:rsidRPr="00506857">
        <w:t>dokonanych ustaleniach oraz o dacie doręczenia.”,</w:t>
      </w:r>
    </w:p>
    <w:p w14:paraId="080465E4" w14:textId="77777777" w:rsidR="00931F37" w:rsidRPr="00506857" w:rsidRDefault="00931F37" w:rsidP="00931F37">
      <w:pPr>
        <w:pStyle w:val="LITlitera"/>
      </w:pPr>
      <w:r w:rsidRPr="00506857">
        <w:t>c)</w:t>
      </w:r>
      <w:r>
        <w:tab/>
      </w:r>
      <w:r w:rsidRPr="00506857">
        <w:t>ust. 5 otrzymuje brzmienie:</w:t>
      </w:r>
    </w:p>
    <w:p w14:paraId="2BC57F58" w14:textId="77777777" w:rsidR="00931F37" w:rsidRPr="00506857" w:rsidRDefault="00931F37" w:rsidP="00931F37">
      <w:pPr>
        <w:pStyle w:val="ZLITUSTzmustliter"/>
      </w:pPr>
      <w:r w:rsidRPr="00506857">
        <w:t>„5. W przypadkach, o których mowa w ust. 1a, 3 i 4, komornik udziela podmiotowi zlecającemu informacji o dokonanych ustaleniach przez nadesłanie kopii protokołu.”;</w:t>
      </w:r>
    </w:p>
    <w:p w14:paraId="52B3308E" w14:textId="77777777" w:rsidR="00931F37" w:rsidRPr="00506857" w:rsidRDefault="00931F37" w:rsidP="00931F37">
      <w:pPr>
        <w:pStyle w:val="PKTpunkt"/>
      </w:pPr>
      <w:r w:rsidRPr="00506857">
        <w:t>3)</w:t>
      </w:r>
      <w:r w:rsidRPr="00506857">
        <w:tab/>
        <w:t>w art. 3b dodaje się zdanie trzecie w brzmieniu:</w:t>
      </w:r>
    </w:p>
    <w:p w14:paraId="3F5A8C68" w14:textId="77777777" w:rsidR="00931F37" w:rsidRPr="00506857" w:rsidRDefault="00931F37" w:rsidP="00931F37">
      <w:pPr>
        <w:pStyle w:val="ZFRAGzmfragmentunpzdaniaartykuempunktem"/>
      </w:pPr>
      <w:r w:rsidRPr="00506857">
        <w:t>„Komornik może także korzystać z informacji posiadanych z urzędu, jeżeli aktualny adres zamieszkania adresata jest mu znany.”;</w:t>
      </w:r>
    </w:p>
    <w:p w14:paraId="0FC93CF0" w14:textId="77777777" w:rsidR="00931F37" w:rsidRPr="00506857" w:rsidRDefault="00931F37" w:rsidP="00931F37">
      <w:pPr>
        <w:pStyle w:val="PKTpunkt"/>
      </w:pPr>
      <w:r w:rsidRPr="00506857">
        <w:t>4)</w:t>
      </w:r>
      <w:r w:rsidRPr="00506857">
        <w:tab/>
        <w:t xml:space="preserve">w art. 9 ust. 2 otrzymuje brzmienie: </w:t>
      </w:r>
    </w:p>
    <w:p w14:paraId="36337DC8" w14:textId="77777777" w:rsidR="00931F37" w:rsidRPr="00506857" w:rsidRDefault="00931F37" w:rsidP="00931F37">
      <w:pPr>
        <w:pStyle w:val="ZUSTzmustartykuempunktem"/>
      </w:pPr>
      <w:r w:rsidRPr="00506857">
        <w:t>„2. Komornik nie może odmówić wykonania czynności, o których mowa w art. 3 ust. 4 pkt 1–2, jeżeli jest właściwy do ich podjęcia i zostały one zlecone przez sąd, prokuratora albo osobę zobowiązaną przez sąd do złożenia wniosku.”;</w:t>
      </w:r>
    </w:p>
    <w:p w14:paraId="706D3D24" w14:textId="77777777" w:rsidR="00931F37" w:rsidRPr="00506857" w:rsidRDefault="00931F37" w:rsidP="00931F37">
      <w:pPr>
        <w:pStyle w:val="PKTpunkt"/>
      </w:pPr>
      <w:r w:rsidRPr="00506857">
        <w:t>5)</w:t>
      </w:r>
      <w:r w:rsidRPr="00506857">
        <w:tab/>
        <w:t>w art. 166 w ust. 4 zdanie trzecie i czwarte otrzymują brzmienie:</w:t>
      </w:r>
    </w:p>
    <w:p w14:paraId="29CF85F7" w14:textId="77777777" w:rsidR="00931F37" w:rsidRPr="00506857" w:rsidRDefault="00931F37" w:rsidP="00931F37">
      <w:pPr>
        <w:pStyle w:val="ZFRAGzmfragmentunpzdaniaartykuempunktem"/>
      </w:pPr>
      <w:r w:rsidRPr="00506857">
        <w:t>„Wytknięcie uchybienia wymaga uzasadnienia, a odpis postanowienia, w którym je zawarto, doręcza się komornikowi. W przypadku gdy uchybienie wytknął sąd pierwszej instancji, a sprawa, w której wytknięto uchybienie, jest przedmiotem postępowania odwoławczego, sąd drugiej instancji może z urzędu zmienić treść wytknięcia lub je uchylić.”.</w:t>
      </w:r>
    </w:p>
    <w:p w14:paraId="19532030" w14:textId="5125B249" w:rsidR="00931F37" w:rsidRPr="00506857" w:rsidRDefault="00931F37" w:rsidP="00931F37">
      <w:pPr>
        <w:pStyle w:val="ARTartustawynprozporzdzenia"/>
      </w:pPr>
      <w:r w:rsidRPr="00506857">
        <w:rPr>
          <w:rStyle w:val="Ppogrubienie"/>
        </w:rPr>
        <w:t>Art.</w:t>
      </w:r>
      <w:r w:rsidR="001135A1">
        <w:rPr>
          <w:rStyle w:val="Ppogrubienie"/>
        </w:rPr>
        <w:t> </w:t>
      </w:r>
      <w:r w:rsidRPr="00506857">
        <w:rPr>
          <w:rStyle w:val="Ppogrubienie"/>
        </w:rPr>
        <w:t>16.</w:t>
      </w:r>
      <w:r w:rsidRPr="00506857">
        <w:t xml:space="preserve"> W ustawie z dnia 4 lipca 2019 r. o zmianie ustawy – Kodeks postępowania cywilnego oraz niektórych innych ustaw (Dz. U. poz. 1469 i 2089 oraz z 2020 r. poz. 1086) w</w:t>
      </w:r>
      <w:r w:rsidR="0072652D">
        <w:t> </w:t>
      </w:r>
      <w:r w:rsidRPr="00506857">
        <w:t>art. 11 ust. 1 otrzymuje brzmienie:</w:t>
      </w:r>
    </w:p>
    <w:p w14:paraId="2506818B" w14:textId="77777777" w:rsidR="00931F37" w:rsidRPr="00506857" w:rsidRDefault="00931F37" w:rsidP="00931F37">
      <w:pPr>
        <w:pStyle w:val="ZUSTzmustartykuempunktem"/>
      </w:pPr>
      <w:r w:rsidRPr="00506857">
        <w:t>„1. Sprawy:</w:t>
      </w:r>
    </w:p>
    <w:p w14:paraId="05A47C81" w14:textId="24B5C21A" w:rsidR="00931F37" w:rsidRPr="00506857" w:rsidRDefault="00931F37" w:rsidP="009B1D8E">
      <w:pPr>
        <w:pStyle w:val="ZPKTzmpktartykuempunktem"/>
      </w:pPr>
      <w:r w:rsidRPr="00506857">
        <w:t>1)</w:t>
      </w:r>
      <w:r w:rsidR="001135A1">
        <w:tab/>
      </w:r>
      <w:r w:rsidRPr="00506857">
        <w:t>w których przed dniem wejścia w życie niniejszej ustawy wydano nakaz zapłaty w postępowaniu upominawczym,</w:t>
      </w:r>
    </w:p>
    <w:p w14:paraId="12490D86" w14:textId="51DD2C48" w:rsidR="00931F37" w:rsidRPr="00506857" w:rsidRDefault="00931F37" w:rsidP="009B1D8E">
      <w:pPr>
        <w:pStyle w:val="ZPKTzmpktartykuempunktem"/>
      </w:pPr>
      <w:r w:rsidRPr="00506857">
        <w:t>2)</w:t>
      </w:r>
      <w:r w:rsidR="001135A1">
        <w:tab/>
      </w:r>
      <w:r w:rsidRPr="00506857">
        <w:t>w których przed dniem wejścia w życie niniejszej ustawy stwierdzono podstawy do wydania nakazu zapłaty w postępowaniu nakazowym,</w:t>
      </w:r>
    </w:p>
    <w:p w14:paraId="17988B0C" w14:textId="52E70A34" w:rsidR="00931F37" w:rsidRPr="00506857" w:rsidRDefault="00931F37" w:rsidP="009B1D8E">
      <w:pPr>
        <w:pStyle w:val="ZPKTzmpktartykuempunktem"/>
      </w:pPr>
      <w:r w:rsidRPr="00506857">
        <w:t>3)</w:t>
      </w:r>
      <w:r w:rsidR="001135A1">
        <w:tab/>
      </w:r>
      <w:r w:rsidRPr="00506857">
        <w:t>wszczęte przed dniem wejścia w życie niniejszej ustawy rozpoznawane w</w:t>
      </w:r>
      <w:r w:rsidR="0072652D">
        <w:t> </w:t>
      </w:r>
      <w:r w:rsidRPr="00506857">
        <w:t>elektronicznym postępowaniu upominawczym</w:t>
      </w:r>
    </w:p>
    <w:p w14:paraId="521B1C22" w14:textId="6D97E02F" w:rsidR="00931F37" w:rsidRPr="00506857" w:rsidRDefault="00931F37" w:rsidP="009B1D8E">
      <w:pPr>
        <w:pStyle w:val="ZCZWSPPKTzmczciwsppktartykuempunktem"/>
      </w:pPr>
      <w:r w:rsidRPr="00506857">
        <w:lastRenderedPageBreak/>
        <w:t>– do czasu zakończenia postępowania w danej instancji podlegają rozpoznaniu zgodnie z</w:t>
      </w:r>
      <w:r w:rsidR="0072652D">
        <w:t> </w:t>
      </w:r>
      <w:r w:rsidRPr="00506857">
        <w:t>przepisami części pierwszej księgi pierwszej tytułu VII działu V lub VIII ustawy zmienianej w art. 1, w brzmieniu dotychczasowym.”.</w:t>
      </w:r>
    </w:p>
    <w:p w14:paraId="751316D8" w14:textId="17515145" w:rsidR="00931F37" w:rsidRPr="00506857" w:rsidRDefault="00931F37" w:rsidP="00931F37">
      <w:pPr>
        <w:pStyle w:val="ARTartustawynprozporzdzenia"/>
      </w:pPr>
      <w:r w:rsidRPr="00506857">
        <w:rPr>
          <w:rStyle w:val="Ppogrubienie"/>
        </w:rPr>
        <w:t>Art.</w:t>
      </w:r>
      <w:r w:rsidR="001135A1">
        <w:rPr>
          <w:rStyle w:val="Ppogrubienie"/>
        </w:rPr>
        <w:t> </w:t>
      </w:r>
      <w:r w:rsidRPr="00506857">
        <w:rPr>
          <w:rStyle w:val="Ppogrubienie"/>
        </w:rPr>
        <w:t>17.</w:t>
      </w:r>
      <w:r w:rsidRPr="00506857">
        <w:t xml:space="preserve"> 1. Do spraw wszczętych i niezakończonych przed dniem wejścia w życie niniejszej ustawy stosuje się przepisy ustawy zmienianej w art. 1 w brzmieniu nadanym niniejszą ustawą.</w:t>
      </w:r>
    </w:p>
    <w:p w14:paraId="78605C25" w14:textId="77777777" w:rsidR="00931F37" w:rsidRPr="00506857" w:rsidRDefault="00931F37" w:rsidP="00931F37">
      <w:pPr>
        <w:pStyle w:val="USTustnpkodeksu"/>
      </w:pPr>
      <w:r w:rsidRPr="00506857">
        <w:t>2. W sprawach wszczętych i niezakończonych przed dniem wejścia w życie niniejszej ustawy nie stosuje się:</w:t>
      </w:r>
    </w:p>
    <w:p w14:paraId="23BBE510" w14:textId="6B2C4625" w:rsidR="00931F37" w:rsidRPr="00506857" w:rsidRDefault="00931F37" w:rsidP="009B1D8E">
      <w:pPr>
        <w:pStyle w:val="PKTpunkt"/>
      </w:pPr>
      <w:r w:rsidRPr="00506857">
        <w:t>1)</w:t>
      </w:r>
      <w:r w:rsidR="001135A1">
        <w:tab/>
      </w:r>
      <w:r w:rsidRPr="00506857">
        <w:t>przepisu art. 17 pkt 4 ustawy zmienianej w art. 1 w brzmieniu nadanym niniejszą ustawą, z wyjątkiem spraw rozpoznawanych przed sądem rejonowym, w których po dniu wejścia w życie niniejszej ustawy doszło do rozszerzenia powództwa lub wytoczenia przez pozwanego powództwa wzajemnego;</w:t>
      </w:r>
    </w:p>
    <w:p w14:paraId="7A4F66C2" w14:textId="47BB98D9" w:rsidR="00931F37" w:rsidRPr="00506857" w:rsidRDefault="00931F37" w:rsidP="009B1D8E">
      <w:pPr>
        <w:pStyle w:val="PKTpunkt"/>
      </w:pPr>
      <w:r w:rsidRPr="00506857">
        <w:t>2)</w:t>
      </w:r>
      <w:r w:rsidR="001135A1">
        <w:tab/>
      </w:r>
      <w:r w:rsidRPr="00506857">
        <w:t>przepisów art. 458</w:t>
      </w:r>
      <w:r w:rsidRPr="003379E2">
        <w:rPr>
          <w:rStyle w:val="IGindeksgrny"/>
        </w:rPr>
        <w:t>14</w:t>
      </w:r>
      <w:r w:rsidRPr="00506857">
        <w:t>–458</w:t>
      </w:r>
      <w:r w:rsidRPr="003379E2">
        <w:rPr>
          <w:rStyle w:val="IGindeksgrny"/>
        </w:rPr>
        <w:t>16</w:t>
      </w:r>
      <w:r w:rsidRPr="00506857">
        <w:t>, art. 505</w:t>
      </w:r>
      <w:r w:rsidRPr="003379E2">
        <w:rPr>
          <w:rStyle w:val="IGindeksgrny"/>
        </w:rPr>
        <w:t>18</w:t>
      </w:r>
      <w:r w:rsidRPr="00506857">
        <w:t>, art. 505</w:t>
      </w:r>
      <w:r w:rsidRPr="003379E2">
        <w:rPr>
          <w:rStyle w:val="IGindeksgrny"/>
        </w:rPr>
        <w:t>19</w:t>
      </w:r>
      <w:r w:rsidRPr="00506857">
        <w:t xml:space="preserve"> oraz art. 569 § 1 ustawy zmienianej w</w:t>
      </w:r>
      <w:r w:rsidR="0072652D">
        <w:t> </w:t>
      </w:r>
      <w:r w:rsidRPr="00506857">
        <w:t>art.</w:t>
      </w:r>
      <w:r w:rsidR="0072652D">
        <w:t> </w:t>
      </w:r>
      <w:r w:rsidRPr="00506857">
        <w:t>1 w brzmieniu nadanym niniejszą ustawą.</w:t>
      </w:r>
    </w:p>
    <w:p w14:paraId="53261969" w14:textId="6E4C2AD9" w:rsidR="00931F37" w:rsidRPr="00506857" w:rsidRDefault="00931F37" w:rsidP="00931F37">
      <w:pPr>
        <w:pStyle w:val="USTustnpkodeksu"/>
      </w:pPr>
      <w:r w:rsidRPr="00506857">
        <w:t>3. Do egzekucji z nieruchomości wszczętych przed dniem wejścia w życie niniejszej ustawy nie stosuje się przepisów art. 940, art. 941 oraz art. 985 § 1</w:t>
      </w:r>
      <w:r w:rsidRPr="003379E2">
        <w:rPr>
          <w:rStyle w:val="IGindeksgrny"/>
        </w:rPr>
        <w:t>1</w:t>
      </w:r>
      <w:r w:rsidRPr="00506857">
        <w:t xml:space="preserve"> ustawy zmienianej w</w:t>
      </w:r>
      <w:r w:rsidR="0072652D">
        <w:t> </w:t>
      </w:r>
      <w:r w:rsidRPr="00506857">
        <w:t>art.</w:t>
      </w:r>
      <w:r w:rsidR="0072652D">
        <w:t> </w:t>
      </w:r>
      <w:r w:rsidRPr="00506857">
        <w:t>1 w brzmieniu nadanym niniejszą ustawą.</w:t>
      </w:r>
    </w:p>
    <w:p w14:paraId="77A9B193" w14:textId="7653B723" w:rsidR="00931F37" w:rsidRPr="00506857" w:rsidRDefault="00931F37" w:rsidP="00931F37">
      <w:pPr>
        <w:pStyle w:val="USTustnpkodeksu"/>
      </w:pPr>
      <w:r w:rsidRPr="00506857">
        <w:t>4. Przepis art. 98 § 2 ustawy zmienianej w art. 1 w brzmieniu nadanym niniejszą ustawą stosuje się do kosztów powstałych w trakcie rozpoznawania sprawy przed sądem danej instancji także przed dniem wejścia w życie niniejszej ustawy, o ile do dnia wejścia w życie niniejszej ustawy nie doszło do zamknięcia rozprawy przed tym sądem.</w:t>
      </w:r>
    </w:p>
    <w:p w14:paraId="440E4BD7" w14:textId="603F7EB7" w:rsidR="00931F37" w:rsidRPr="00506857" w:rsidRDefault="00931F37" w:rsidP="00931F37">
      <w:pPr>
        <w:pStyle w:val="ARTartustawynprozporzdzenia"/>
      </w:pPr>
      <w:r w:rsidRPr="004855B3">
        <w:rPr>
          <w:rStyle w:val="Ppogrubienie"/>
        </w:rPr>
        <w:t>Art.</w:t>
      </w:r>
      <w:r w:rsidR="001135A1">
        <w:rPr>
          <w:rStyle w:val="Ppogrubienie"/>
        </w:rPr>
        <w:t> </w:t>
      </w:r>
      <w:r w:rsidRPr="004855B3">
        <w:rPr>
          <w:rStyle w:val="Ppogrubienie"/>
        </w:rPr>
        <w:t>18.</w:t>
      </w:r>
      <w:r w:rsidRPr="00506857">
        <w:t xml:space="preserve"> W sprawach wszczętych i niezakończonych przed dniem wejścia w życie niniejszej ustawy zachowują moc czynności dokonane zgodnie z przepisami ustawy zmienianej w art. 1 w brzmieniu dotychczasowym.</w:t>
      </w:r>
    </w:p>
    <w:p w14:paraId="73803F42" w14:textId="04A5B80C" w:rsidR="00931F37" w:rsidRPr="00506857" w:rsidRDefault="00931F37" w:rsidP="00931F37">
      <w:pPr>
        <w:pStyle w:val="ARTartustawynprozporzdzenia"/>
      </w:pPr>
      <w:r w:rsidRPr="004855B3">
        <w:rPr>
          <w:rStyle w:val="Ppogrubienie"/>
        </w:rPr>
        <w:t>Art.</w:t>
      </w:r>
      <w:r w:rsidR="001135A1">
        <w:rPr>
          <w:rStyle w:val="Ppogrubienie"/>
        </w:rPr>
        <w:t> </w:t>
      </w:r>
      <w:r w:rsidRPr="004855B3">
        <w:rPr>
          <w:rStyle w:val="Ppogrubienie"/>
        </w:rPr>
        <w:t>19.</w:t>
      </w:r>
      <w:r w:rsidRPr="00506857">
        <w:t xml:space="preserve"> 1. W sprawach wszczętych i niezakończonych przed dniem wejścia w życie niniejszej ustawy pismo procesowe nadane przesyłką rejestrowaną w rozumieniu art. 3 pkt 23 ustawy z dnia z dnia 23 listopada 2012 r. – Prawo pocztowe (Dz. U. z 2022 r. poz. 896</w:t>
      </w:r>
      <w:r>
        <w:t xml:space="preserve"> i 1933</w:t>
      </w:r>
      <w:r w:rsidRPr="00506857">
        <w:t xml:space="preserve">) po dniu wejścia w życie art. 165 § 2 ustawy zmienianej w art. 1 w brzmieniu nadanym ustawą z dnia 11 sierpnia 2021 r. o zmianie ustawy </w:t>
      </w:r>
      <w:r w:rsidR="001135A1">
        <w:t>–</w:t>
      </w:r>
      <w:r w:rsidRPr="00506857">
        <w:t xml:space="preserve"> Kodeks postępowania cywilnego oraz niektórych innych ustaw (Dz. U. poz. 1655) uważa się za oddane w formie przesyłki poleconej, jeżeli do dnia wejścia w życie niniejszej ustawy nie rozstrzygnięto prawomocnie o zwrocie lub odrzuceniu tego pisma.</w:t>
      </w:r>
    </w:p>
    <w:p w14:paraId="1A07C41C" w14:textId="2FDFD8E2" w:rsidR="00931F37" w:rsidRPr="00506857" w:rsidRDefault="00931F37" w:rsidP="009B1D8E">
      <w:pPr>
        <w:pStyle w:val="USTustnpkodeksu"/>
      </w:pPr>
      <w:r w:rsidRPr="00506857">
        <w:lastRenderedPageBreak/>
        <w:t>2. Jeżeli w dniu wejścia w życie przepisów ustawy zmienianej w art. 1 w brzmieniu nadanym niniejszą ustawą nie upłynął wyznaczony przez sąd termin do wykonania zobowiązania albo podjęcia innych czynności, czynność dokonaną przez adresata po dniu wejścia w życie niniejszej ustawy z zachowaniem terminu uważa się za skuteczną zarówno wtedy, gdy czyni ona zadość treści zobowiązania i przepisom ustawy zmienianej w art. 1 w</w:t>
      </w:r>
      <w:r w:rsidR="00171BA5">
        <w:t> </w:t>
      </w:r>
      <w:r w:rsidRPr="00506857">
        <w:t xml:space="preserve">brzmieniu dotychczasowym, jak i w przypadku gdy została dokonana zgodnie z treścią przepisów ustawy zmienianej w art. 1 w brzmieniu nadanym niniejszą ustawą. </w:t>
      </w:r>
    </w:p>
    <w:p w14:paraId="36FB26D6" w14:textId="77777777" w:rsidR="00931F37" w:rsidRPr="00506857" w:rsidRDefault="00931F37" w:rsidP="00931F37">
      <w:pPr>
        <w:pStyle w:val="USTustnpkodeksu"/>
      </w:pPr>
      <w:r w:rsidRPr="00506857">
        <w:t xml:space="preserve">3. Jeżeli na skutek zmiany przepisów ustawy zmienianej w art. 1 doszło do zmiany sądu właściwego do rozpoznania zażalenia, sąd dotychczas właściwy przekaże zażalenia wniesione i nierozpoznane przed dniem wejścia w życie niniejszej ustawy sądowi właściwemu do ich rozpoznania zgodnie z przepisami ustawy zmienianej w art. 1 w brzmieniu nadanym niniejszą ustawą. </w:t>
      </w:r>
    </w:p>
    <w:p w14:paraId="5C0DB037" w14:textId="77777777" w:rsidR="00931F37" w:rsidRPr="00506857" w:rsidRDefault="00931F37" w:rsidP="00931F37">
      <w:pPr>
        <w:pStyle w:val="USTustnpkodeksu"/>
      </w:pPr>
      <w:r w:rsidRPr="00506857">
        <w:t>4. W sprawach rozpoznawanych przez sąd drugiej instancji w postępowaniu uproszczonym po dniu wejścia w życie niniejszej ustawy przepis art. 505</w:t>
      </w:r>
      <w:r w:rsidRPr="003379E2">
        <w:rPr>
          <w:rStyle w:val="IGindeksgrny"/>
        </w:rPr>
        <w:t>12</w:t>
      </w:r>
      <w:r w:rsidRPr="00506857">
        <w:t xml:space="preserve"> § 1</w:t>
      </w:r>
      <w:r w:rsidRPr="003379E2">
        <w:rPr>
          <w:rStyle w:val="IGindeksgrny"/>
        </w:rPr>
        <w:t>1</w:t>
      </w:r>
      <w:r w:rsidRPr="00506857">
        <w:t xml:space="preserve"> ustawy zmienianej w art. 1 niniejszej ustawy w brzmieniu nadanym niniejszą ustawą stosuje się, jeżeli wartość przedmiotu sporu nie przekracza czterech tysięcy złotych, jeżeli wyrok sądu pierwszej instancji został wydany przed dniem wejścia w życie niniejszej ustawy. </w:t>
      </w:r>
    </w:p>
    <w:p w14:paraId="142E0AF8" w14:textId="77777777" w:rsidR="00931F37" w:rsidRPr="00506857" w:rsidRDefault="00931F37" w:rsidP="00931F37">
      <w:pPr>
        <w:pStyle w:val="USTustnpkodeksu"/>
      </w:pPr>
      <w:r w:rsidRPr="00506857">
        <w:t>5. Do planów podziału sporządzonych przed dniem wejścia w życie niniejszej ustawy nie stosuje się przepisów art. 1025 § 1 pkt 2</w:t>
      </w:r>
      <w:r w:rsidRPr="003379E2">
        <w:rPr>
          <w:rStyle w:val="IGindeksgrny"/>
        </w:rPr>
        <w:t>1</w:t>
      </w:r>
      <w:r w:rsidRPr="00506857">
        <w:t xml:space="preserve"> i § 3</w:t>
      </w:r>
      <w:r w:rsidRPr="003379E2">
        <w:rPr>
          <w:rStyle w:val="IGindeksgrny"/>
        </w:rPr>
        <w:t>2</w:t>
      </w:r>
      <w:r w:rsidRPr="00506857">
        <w:t>, art. 1029 § 3 oraz art. 1033 § 2 ustawy zmienianej w art. 1 w brzmieniu nadanym niniejszą ustawą.</w:t>
      </w:r>
    </w:p>
    <w:p w14:paraId="45678F87" w14:textId="4C638BD7" w:rsidR="00931F37" w:rsidRPr="00506857" w:rsidRDefault="00931F37" w:rsidP="00931F37">
      <w:pPr>
        <w:pStyle w:val="ARTartustawynprozporzdzenia"/>
      </w:pPr>
      <w:r w:rsidRPr="00506857">
        <w:rPr>
          <w:rStyle w:val="Ppogrubienie"/>
        </w:rPr>
        <w:t>Art.</w:t>
      </w:r>
      <w:r w:rsidR="001135A1">
        <w:rPr>
          <w:rStyle w:val="Ppogrubienie"/>
        </w:rPr>
        <w:t> </w:t>
      </w:r>
      <w:r w:rsidRPr="00506857">
        <w:rPr>
          <w:rStyle w:val="Ppogrubienie"/>
        </w:rPr>
        <w:t>20.</w:t>
      </w:r>
      <w:r w:rsidRPr="00506857">
        <w:t xml:space="preserve"> Do egzekucji z nieruchomości wszczętych i niezakończonych przed dniem wejścia w życie niniejszej ustawy stosuje się przepisy ustawy zmienianej w art. 2 w brzmieniu dotychczasowym.</w:t>
      </w:r>
    </w:p>
    <w:p w14:paraId="30FA1A2A" w14:textId="61AC4BFD" w:rsidR="00931F37" w:rsidRPr="00506857" w:rsidRDefault="00931F37" w:rsidP="00931F37">
      <w:pPr>
        <w:pStyle w:val="ARTartustawynprozporzdzenia"/>
      </w:pPr>
      <w:r w:rsidRPr="00506857">
        <w:rPr>
          <w:rStyle w:val="Ppogrubienie"/>
        </w:rPr>
        <w:t>Art.</w:t>
      </w:r>
      <w:r w:rsidR="001135A1">
        <w:rPr>
          <w:rStyle w:val="Ppogrubienie"/>
        </w:rPr>
        <w:t> </w:t>
      </w:r>
      <w:r w:rsidRPr="00506857">
        <w:rPr>
          <w:rStyle w:val="Ppogrubienie"/>
        </w:rPr>
        <w:t>21.</w:t>
      </w:r>
      <w:r w:rsidRPr="00506857">
        <w:t xml:space="preserve"> W postępowaniach w sprawie powołania do pełnienia urzędu na stanowisku sędziowskim w sądzie powszechnym wszczętych i niezakończonych przed dniem wejścia w</w:t>
      </w:r>
      <w:r w:rsidR="00171BA5">
        <w:t> </w:t>
      </w:r>
      <w:r w:rsidRPr="00506857">
        <w:t>życie niniejszej ustawy do ocen kwalifikacji kandydatów na wolne stanowisko sędziowskie sporządzanych po dniu wejścia w życie niniejszej ustawy</w:t>
      </w:r>
      <w:r w:rsidRPr="00506857" w:rsidDel="00646C20">
        <w:t xml:space="preserve"> </w:t>
      </w:r>
      <w:r w:rsidRPr="00506857">
        <w:t>stosuje się</w:t>
      </w:r>
      <w:r w:rsidRPr="00506857" w:rsidDel="00646C20">
        <w:t xml:space="preserve"> </w:t>
      </w:r>
      <w:r w:rsidRPr="00506857">
        <w:t>przepis art. 57b § 1 ustawy zmienianej w art. 7 w brzmieniu nadanym niniejszą ustawą.</w:t>
      </w:r>
    </w:p>
    <w:p w14:paraId="05CA9B39" w14:textId="19E7D7A5" w:rsidR="00931F37" w:rsidRPr="00506857" w:rsidRDefault="00931F37" w:rsidP="00931F37">
      <w:pPr>
        <w:pStyle w:val="ARTartustawynprozporzdzenia"/>
      </w:pPr>
      <w:r w:rsidRPr="00506857">
        <w:rPr>
          <w:rStyle w:val="Ppogrubienie"/>
        </w:rPr>
        <w:t>Art.</w:t>
      </w:r>
      <w:r w:rsidR="001135A1">
        <w:rPr>
          <w:rStyle w:val="Ppogrubienie"/>
        </w:rPr>
        <w:t> </w:t>
      </w:r>
      <w:r w:rsidRPr="00506857">
        <w:rPr>
          <w:rStyle w:val="Ppogrubienie"/>
        </w:rPr>
        <w:t>22.</w:t>
      </w:r>
      <w:r w:rsidRPr="00506857">
        <w:t xml:space="preserve"> </w:t>
      </w:r>
      <w:bookmarkStart w:id="5" w:name="highlightHit_1"/>
      <w:bookmarkEnd w:id="5"/>
      <w:r w:rsidR="00BB6E2C">
        <w:t>Do skarg na</w:t>
      </w:r>
      <w:r w:rsidRPr="00506857">
        <w:t xml:space="preserve"> naruszenie prawa strony do rozpoznania sprawy w postępowaniu przygotowawczym prowadzonym lub nadzorowanym przez prokuratora i postępowaniu sądowym bez nieuzasadnionej zwłoki wniesionych przed dniem wejścia w życie niniejszej ustawy stosuje się przepisy ustawy zmienianej w art. 8 w brzmieniu dotychczasowym.</w:t>
      </w:r>
    </w:p>
    <w:p w14:paraId="48B184A4" w14:textId="65F66F01" w:rsidR="00931F37" w:rsidRPr="00506857" w:rsidRDefault="00931F37" w:rsidP="00931F37">
      <w:pPr>
        <w:pStyle w:val="ARTartustawynprozporzdzenia"/>
      </w:pPr>
      <w:r w:rsidRPr="00506857">
        <w:rPr>
          <w:rStyle w:val="Ppogrubienie"/>
        </w:rPr>
        <w:lastRenderedPageBreak/>
        <w:t>Art.</w:t>
      </w:r>
      <w:r w:rsidR="001135A1">
        <w:rPr>
          <w:rStyle w:val="Ppogrubienie"/>
        </w:rPr>
        <w:t> </w:t>
      </w:r>
      <w:r w:rsidRPr="00506857">
        <w:rPr>
          <w:rStyle w:val="Ppogrubienie"/>
        </w:rPr>
        <w:t>23.</w:t>
      </w:r>
      <w:r w:rsidRPr="00506857">
        <w:t xml:space="preserve"> 1. W sprawach wszczętych i niezakończonych przed dniem wejścia w życie niniejszej ustawy przepis art. 79 ust. 1 pkt 2 lit. aa ustawy zmienianej w art. 9 stosuje się w</w:t>
      </w:r>
      <w:r w:rsidR="00171BA5">
        <w:t> </w:t>
      </w:r>
      <w:r w:rsidRPr="00506857">
        <w:t>razie wydania postanowienia o umorzeniu postępowania po dniu wejścia w życie niniejszej ustawy.</w:t>
      </w:r>
    </w:p>
    <w:p w14:paraId="5D3A647D" w14:textId="789874DA" w:rsidR="00931F37" w:rsidRPr="00506857" w:rsidRDefault="00931F37" w:rsidP="00931F37">
      <w:pPr>
        <w:pStyle w:val="USTustnpkodeksu"/>
      </w:pPr>
      <w:r w:rsidRPr="00506857">
        <w:t xml:space="preserve">2. W sprawach wszczętych i niezakończonych przed dniem wejścia w życie niniejszej ustawy przepisy art. 89a i </w:t>
      </w:r>
      <w:r w:rsidR="00171BA5">
        <w:t xml:space="preserve">art. </w:t>
      </w:r>
      <w:r w:rsidRPr="00506857">
        <w:t>89b ustawy zmienianej w art. 9 w brzmieniu nadanym niniejszą ustawą stosuje się, o ile w sprawie nie upłynął jeszcze zakreślony przez sąd termin do wniesienia zaliczki na poczet wynagrodzenia i wydatków biegłego albo do wyznaczenia tego terminu jeszcze nie doszło.</w:t>
      </w:r>
    </w:p>
    <w:p w14:paraId="242DF23E" w14:textId="31BB0512" w:rsidR="00931F37" w:rsidRPr="00506857" w:rsidRDefault="00931F37" w:rsidP="00931F37">
      <w:pPr>
        <w:pStyle w:val="USTustnpkodeksu"/>
      </w:pPr>
      <w:r w:rsidRPr="00506857">
        <w:t>3. Do wniosków o zwolnienie od kosztów sądowych złożonych przed dniem wejścia w</w:t>
      </w:r>
      <w:r w:rsidR="00171BA5">
        <w:t> </w:t>
      </w:r>
      <w:r w:rsidRPr="00506857">
        <w:t>życie niniejszej ustawy stosuje się przepisy ustawy zmienianej w art. 9 w brzmieniu dotychczasowym.</w:t>
      </w:r>
    </w:p>
    <w:p w14:paraId="11B2FE68" w14:textId="43452177" w:rsidR="00931F37" w:rsidRPr="00506857" w:rsidRDefault="00931F37" w:rsidP="00931F37">
      <w:pPr>
        <w:pStyle w:val="ARTartustawynprozporzdzenia"/>
      </w:pPr>
      <w:r w:rsidRPr="00506857">
        <w:rPr>
          <w:rStyle w:val="Ppogrubienie"/>
        </w:rPr>
        <w:t>Art.</w:t>
      </w:r>
      <w:r w:rsidR="001135A1">
        <w:rPr>
          <w:rStyle w:val="Ppogrubienie"/>
        </w:rPr>
        <w:t> </w:t>
      </w:r>
      <w:r w:rsidRPr="00506857">
        <w:rPr>
          <w:rStyle w:val="Ppogrubienie"/>
        </w:rPr>
        <w:t xml:space="preserve">24. </w:t>
      </w:r>
      <w:r w:rsidRPr="00506857">
        <w:t>Przepisy ustaw zmienianych w art. 11 i art. 16 oraz przepisy art. 52 ust. 4 i 5 ustawy zmienianej w art. 14 w brzmieniu nadanym niniejszą ustawą stosuje się do postępowań wszczętych i niezakończonych przed dniem wejścia w życie niniejszej ustawy. Czynności dokonane przed tą datą zgodnie z przepisami dotychczasowymi pozostają w mocy.</w:t>
      </w:r>
    </w:p>
    <w:p w14:paraId="1AD69302" w14:textId="10393D4F" w:rsidR="00931F37" w:rsidRPr="00506857" w:rsidRDefault="00931F37" w:rsidP="00931F37">
      <w:pPr>
        <w:pStyle w:val="ARTartustawynprozporzdzenia"/>
      </w:pPr>
      <w:r w:rsidRPr="00506857">
        <w:rPr>
          <w:rStyle w:val="Ppogrubienie"/>
        </w:rPr>
        <w:t>Art.</w:t>
      </w:r>
      <w:r w:rsidR="001135A1">
        <w:rPr>
          <w:rStyle w:val="Ppogrubienie"/>
        </w:rPr>
        <w:t> </w:t>
      </w:r>
      <w:r w:rsidRPr="00506857">
        <w:rPr>
          <w:rStyle w:val="Ppogrubienie"/>
        </w:rPr>
        <w:t>25.</w:t>
      </w:r>
      <w:r w:rsidRPr="00506857">
        <w:t xml:space="preserve"> </w:t>
      </w:r>
      <w:r>
        <w:t>W sprawach wszczętych i niezakończonych</w:t>
      </w:r>
      <w:r w:rsidRPr="00506857">
        <w:t xml:space="preserve"> przed dniem wejścia w życie niniejszej ustawy stosuje się przepis</w:t>
      </w:r>
      <w:r>
        <w:t xml:space="preserve">y </w:t>
      </w:r>
      <w:r w:rsidRPr="00506857">
        <w:t>ustawy zmienianej w art. 14 w brzmieniu dotychczasowym.</w:t>
      </w:r>
    </w:p>
    <w:p w14:paraId="34D2622F" w14:textId="5B589D2E" w:rsidR="00931F37" w:rsidRPr="00506857" w:rsidRDefault="00931F37" w:rsidP="00931F37">
      <w:pPr>
        <w:pStyle w:val="ARTartustawynprozporzdzenia"/>
      </w:pPr>
      <w:r w:rsidRPr="004855B3">
        <w:rPr>
          <w:rStyle w:val="Ppogrubienie"/>
        </w:rPr>
        <w:t>Art.</w:t>
      </w:r>
      <w:r w:rsidR="001135A1">
        <w:rPr>
          <w:rStyle w:val="Ppogrubienie"/>
        </w:rPr>
        <w:t> </w:t>
      </w:r>
      <w:r w:rsidRPr="004855B3">
        <w:rPr>
          <w:rStyle w:val="Ppogrubienie"/>
        </w:rPr>
        <w:t>26.</w:t>
      </w:r>
      <w:r w:rsidRPr="00506857">
        <w:t xml:space="preserve"> W sprawach o uzgodnienie treści księgi wieczystej z rzeczywistym stanem prawnym, w których wartość przedmiotu sporu przekracza kwotę sto tysięcy złotych, wszczętych i niezakończonych przed dniem wejścia w życie niniejszej ustawy zastępstwo Skarbu Państwa</w:t>
      </w:r>
      <w:r w:rsidR="001135A1">
        <w:t xml:space="preserve"> </w:t>
      </w:r>
      <w:r w:rsidR="00BB6E2C" w:rsidRPr="00506857">
        <w:t>przez Prokuratorię</w:t>
      </w:r>
      <w:r w:rsidR="00BB6E2C">
        <w:t xml:space="preserve"> </w:t>
      </w:r>
      <w:r w:rsidR="00BB6E2C" w:rsidRPr="00506857">
        <w:t>Generalną</w:t>
      </w:r>
      <w:r w:rsidR="00BB6E2C">
        <w:t xml:space="preserve"> </w:t>
      </w:r>
      <w:r w:rsidR="00BB6E2C" w:rsidRPr="00506857">
        <w:t>Rzeczypospolitej</w:t>
      </w:r>
      <w:r w:rsidR="00BB6E2C">
        <w:t xml:space="preserve"> </w:t>
      </w:r>
      <w:r w:rsidR="00125E80">
        <w:t xml:space="preserve">Polskiej </w:t>
      </w:r>
      <w:bookmarkStart w:id="6" w:name="_GoBack"/>
      <w:bookmarkEnd w:id="6"/>
      <w:r w:rsidR="00BB6E2C" w:rsidRPr="00506857">
        <w:t xml:space="preserve">nie jest </w:t>
      </w:r>
      <w:r w:rsidR="009467F0" w:rsidRPr="00506857">
        <w:t>obowiązkowe.</w:t>
      </w:r>
      <w:bookmarkStart w:id="7" w:name="highlightHit_6"/>
      <w:bookmarkStart w:id="8" w:name="highlightHit_7"/>
      <w:bookmarkStart w:id="9" w:name="highlightHit_8"/>
      <w:bookmarkEnd w:id="7"/>
      <w:bookmarkEnd w:id="8"/>
      <w:bookmarkEnd w:id="9"/>
    </w:p>
    <w:p w14:paraId="060D703B" w14:textId="1FAEBFE1" w:rsidR="00931F37" w:rsidRPr="00506857" w:rsidRDefault="00931F37" w:rsidP="00931F37">
      <w:pPr>
        <w:pStyle w:val="ARTartustawynprozporzdzenia"/>
      </w:pPr>
      <w:r w:rsidRPr="00506857">
        <w:rPr>
          <w:rStyle w:val="Ppogrubienie"/>
        </w:rPr>
        <w:t>Art.</w:t>
      </w:r>
      <w:r w:rsidR="001135A1">
        <w:rPr>
          <w:rStyle w:val="Ppogrubienie"/>
        </w:rPr>
        <w:t> </w:t>
      </w:r>
      <w:r w:rsidRPr="00506857">
        <w:rPr>
          <w:rStyle w:val="Ppogrubienie"/>
        </w:rPr>
        <w:t>27.</w:t>
      </w:r>
      <w:r w:rsidRPr="00506857">
        <w:t xml:space="preserve"> Ustawa wchodzi w życie po upływie 3 miesięcy od dnia ogłoszenia, z wyjątkiem art. 7 pkt 1, który wchodzi w życie po upływie 9 miesięcy od dnia ogłoszenia.</w:t>
      </w:r>
    </w:p>
    <w:p w14:paraId="61CCE207" w14:textId="77777777" w:rsidR="00261A16" w:rsidRPr="00737F6A" w:rsidRDefault="00261A16" w:rsidP="00171BA5"/>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623B548" w16cid:durableId="26D8764E"/>
  <w16cid:commentId w16cid:paraId="2E972413" w16cid:durableId="26D87BD4"/>
  <w16cid:commentId w16cid:paraId="765D8E99" w16cid:durableId="26D8764F"/>
  <w16cid:commentId w16cid:paraId="1166C3F3" w16cid:durableId="26D87BEF"/>
  <w16cid:commentId w16cid:paraId="0FC5ED35" w16cid:durableId="26D87650"/>
  <w16cid:commentId w16cid:paraId="3B6322E4" w16cid:durableId="26D87C21"/>
  <w16cid:commentId w16cid:paraId="168B93B2" w16cid:durableId="26D87651"/>
  <w16cid:commentId w16cid:paraId="2CF5B16D" w16cid:durableId="26D87C49"/>
  <w16cid:commentId w16cid:paraId="0438716F" w16cid:durableId="26D87652"/>
  <w16cid:commentId w16cid:paraId="05281F18" w16cid:durableId="26D87CA6"/>
  <w16cid:commentId w16cid:paraId="1715F244" w16cid:durableId="26D87653"/>
  <w16cid:commentId w16cid:paraId="532E990C" w16cid:durableId="26D87CB7"/>
  <w16cid:commentId w16cid:paraId="036ED80B" w16cid:durableId="26D87654"/>
  <w16cid:commentId w16cid:paraId="1CADAD26" w16cid:durableId="26D87CBA"/>
  <w16cid:commentId w16cid:paraId="1550C248" w16cid:durableId="26D87655"/>
  <w16cid:commentId w16cid:paraId="3FE56E59" w16cid:durableId="26D87CD6"/>
  <w16cid:commentId w16cid:paraId="22436FA2" w16cid:durableId="26D87656"/>
  <w16cid:commentId w16cid:paraId="4CD21F67" w16cid:durableId="26D87CDC"/>
  <w16cid:commentId w16cid:paraId="1B937A72" w16cid:durableId="26D87657"/>
  <w16cid:commentId w16cid:paraId="563774AB" w16cid:durableId="26D87D23"/>
  <w16cid:commentId w16cid:paraId="790671D0" w16cid:durableId="26D87658"/>
  <w16cid:commentId w16cid:paraId="0E8FAD1C" w16cid:durableId="26D87D53"/>
  <w16cid:commentId w16cid:paraId="0DE9EEA0" w16cid:durableId="26D87659"/>
  <w16cid:commentId w16cid:paraId="489002C7" w16cid:durableId="26D87D84"/>
  <w16cid:commentId w16cid:paraId="177C242D" w16cid:durableId="26D8765A"/>
  <w16cid:commentId w16cid:paraId="773B8FF0" w16cid:durableId="26D87D92"/>
  <w16cid:commentId w16cid:paraId="4A153276" w16cid:durableId="26D8765B"/>
  <w16cid:commentId w16cid:paraId="3CCD5FEF" w16cid:durableId="26D87D99"/>
  <w16cid:commentId w16cid:paraId="3F0B4478" w16cid:durableId="26D8765C"/>
  <w16cid:commentId w16cid:paraId="3873A174" w16cid:durableId="26D87DA1"/>
  <w16cid:commentId w16cid:paraId="79F21E0C" w16cid:durableId="26D8765D"/>
  <w16cid:commentId w16cid:paraId="7BEC11B2" w16cid:durableId="26D87DA6"/>
  <w16cid:commentId w16cid:paraId="342A64FA" w16cid:durableId="26D8765E"/>
  <w16cid:commentId w16cid:paraId="17125365" w16cid:durableId="26D87DD2"/>
  <w16cid:commentId w16cid:paraId="19B4E731" w16cid:durableId="26D8765F"/>
  <w16cid:commentId w16cid:paraId="6FFA90C6" w16cid:durableId="26D87DF4"/>
  <w16cid:commentId w16cid:paraId="60A160BF" w16cid:durableId="26D87660"/>
  <w16cid:commentId w16cid:paraId="74869403" w16cid:durableId="26D87E3B"/>
  <w16cid:commentId w16cid:paraId="37DF9BFB" w16cid:durableId="26D87661"/>
  <w16cid:commentId w16cid:paraId="004A9FBF" w16cid:durableId="26D87E55"/>
  <w16cid:commentId w16cid:paraId="2706FEDE" w16cid:durableId="26D87662"/>
  <w16cid:commentId w16cid:paraId="1A160EE4" w16cid:durableId="26D87E8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F776CD" w14:textId="77777777" w:rsidR="00303EAD" w:rsidRDefault="00303EAD">
      <w:r>
        <w:separator/>
      </w:r>
    </w:p>
  </w:endnote>
  <w:endnote w:type="continuationSeparator" w:id="0">
    <w:p w14:paraId="58501B3E" w14:textId="77777777" w:rsidR="00303EAD" w:rsidRDefault="00303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A44698" w14:textId="77777777" w:rsidR="00303EAD" w:rsidRDefault="00303EAD">
      <w:r>
        <w:separator/>
      </w:r>
    </w:p>
  </w:footnote>
  <w:footnote w:type="continuationSeparator" w:id="0">
    <w:p w14:paraId="4EFF9F14" w14:textId="77777777" w:rsidR="00303EAD" w:rsidRDefault="00303EAD">
      <w:r>
        <w:continuationSeparator/>
      </w:r>
    </w:p>
  </w:footnote>
  <w:footnote w:id="1">
    <w:p w14:paraId="2383C689" w14:textId="68BD927C" w:rsidR="000F7B51" w:rsidRDefault="000F7B51" w:rsidP="00931F37">
      <w:pPr>
        <w:pStyle w:val="ODNONIKtreodnonika"/>
      </w:pPr>
      <w:r>
        <w:rPr>
          <w:rStyle w:val="Odwoanieprzypisudolnego"/>
        </w:rPr>
        <w:footnoteRef/>
      </w:r>
      <w:r>
        <w:rPr>
          <w:vertAlign w:val="superscript"/>
        </w:rPr>
        <w:t>)</w:t>
      </w:r>
      <w:r>
        <w:tab/>
      </w:r>
      <w:r w:rsidRPr="00E6306B">
        <w:t xml:space="preserve">Niniejszą ustawą zmienia się ustawy: </w:t>
      </w:r>
      <w:r>
        <w:t xml:space="preserve">ustawę z dnia 17 czerwca 1966 r. o postępowaniu egzekucyjnym w administracji, </w:t>
      </w:r>
      <w:r w:rsidRPr="00E6306B">
        <w:t xml:space="preserve">ustawę z dnia 6 lipca 1982 r. o księgach wieczystych i hipotece, </w:t>
      </w:r>
      <w:r>
        <w:t>ustawę z dnia 13 października 1995 r. o zasadach ewidencji i identyfikacji podatników i płatników,</w:t>
      </w:r>
      <w:r w:rsidRPr="00E6306B">
        <w:t xml:space="preserve"> ustawę z dnia 29 sierpnia 1997 r. </w:t>
      </w:r>
      <w:r>
        <w:t>–</w:t>
      </w:r>
      <w:r w:rsidRPr="00E6306B">
        <w:t xml:space="preserve"> Ordynacja podatkowa, ustawę z dnia 13 października 1998 r. o systemie ubezpieczeń społecznych, ustawę z dnia 27 lipca 2001 r. </w:t>
      </w:r>
      <w:r>
        <w:t xml:space="preserve">– </w:t>
      </w:r>
      <w:r w:rsidRPr="00E6306B">
        <w:t>Prawo o ustroju sądów powszechnych, ustawę z dnia 17 czerwca 2004 r. o skardze na naruszenie prawa strony do rozpoznania sprawy w postępowaniu przygotowawczym prowadzonym lub nadzorowanym przez prokuratora i postępowaniu sądowym bez nieuzasadnionej zwłoki, ustawę z dnia 28 lipca 2005 r. o kosztach sądowych w sprawach cywilnych, ustawę z dnia 5 listopada 2009 r. o spółdzielczych kasach oszczędnościowo-kredytowych</w:t>
      </w:r>
      <w:r>
        <w:t>,</w:t>
      </w:r>
      <w:r w:rsidRPr="00E6306B">
        <w:t xml:space="preserve"> ustawę z dnia 10 lipca 2015 r. o zmianie ustawy – Kodeks cywilny,</w:t>
      </w:r>
      <w:r>
        <w:t xml:space="preserve"> </w:t>
      </w:r>
      <w:r w:rsidRPr="00E6306B">
        <w:t xml:space="preserve">ustawy – Kodeks postępowania cywilnego oraz niektórych innych ustaw, </w:t>
      </w:r>
      <w:r w:rsidRPr="00370426">
        <w:t xml:space="preserve">ustawę z dnia 11 września 2015 r. o działalności ubezpieczeniowej i reasekuracyjnej, </w:t>
      </w:r>
      <w:r>
        <w:t xml:space="preserve">ustawę z dnia 15 grudnia 2016 r. o Prokuratorii Generalnej Rzeczypospolitej Polskiej, </w:t>
      </w:r>
      <w:r w:rsidRPr="00E6306B">
        <w:t>ustawę z dnia 28 lutego 2018 r. o kosztach komorniczych, ustawę z dnia 22 marca 2018 r. o komornikach sądowych oraz ustawę z dnia 4 lipca 2019 r. o zmianie ustawy – Kodeks postępowania cywilnego oraz niektórych innych ustaw.</w:t>
      </w:r>
      <w:r w:rsidRPr="00C74577">
        <w:t xml:space="preserve"> </w:t>
      </w:r>
    </w:p>
  </w:footnote>
  <w:footnote w:id="2">
    <w:p w14:paraId="4BB17A7F" w14:textId="783AC1DF" w:rsidR="000F7B51" w:rsidRDefault="000F7B51" w:rsidP="00A77E6E">
      <w:pPr>
        <w:pStyle w:val="ODNONIKtreodnonika"/>
      </w:pPr>
      <w:r>
        <w:rPr>
          <w:rStyle w:val="Odwoanieprzypisudolnego"/>
        </w:rPr>
        <w:footnoteRef/>
      </w:r>
      <w:r>
        <w:rPr>
          <w:vertAlign w:val="superscript"/>
        </w:rPr>
        <w:t>)</w:t>
      </w:r>
      <w:r>
        <w:tab/>
        <w:t xml:space="preserve">Zmiany tekstu jednolitego wymienionej ustawy zostały ogłoszone w Dz. U. z 2021 r. poz. </w:t>
      </w:r>
      <w:r w:rsidRPr="00527B5C">
        <w:t>1981, 2052, 2262, 2270, 2289, 2328 i 2459 oraz z 2022 r. poz. 1</w:t>
      </w:r>
      <w:r>
        <w:t>,</w:t>
      </w:r>
      <w:r w:rsidRPr="00527B5C">
        <w:t xml:space="preserve"> 366</w:t>
      </w:r>
      <w:r>
        <w:t>, 480, 807, 830, 974, 1098, 1301 i 1371</w:t>
      </w:r>
      <w:r w:rsidRPr="00527B5C">
        <w:t xml:space="preserve">. </w:t>
      </w:r>
    </w:p>
  </w:footnote>
  <w:footnote w:id="3">
    <w:p w14:paraId="72B5394B" w14:textId="3DD780E5" w:rsidR="000F7B51" w:rsidRDefault="000F7B51" w:rsidP="00931F37">
      <w:pPr>
        <w:pStyle w:val="ODNONIKtreodnonika"/>
      </w:pPr>
      <w:r>
        <w:rPr>
          <w:rStyle w:val="Odwoanieprzypisudolnego"/>
        </w:rPr>
        <w:footnoteRef/>
      </w:r>
      <w:r>
        <w:rPr>
          <w:vertAlign w:val="superscript"/>
        </w:rPr>
        <w:t>)</w:t>
      </w:r>
      <w:r>
        <w:rPr>
          <w:vertAlign w:val="superscript"/>
        </w:rPr>
        <w:tab/>
      </w:r>
      <w:r>
        <w:t>Zmiany tekstu jednolitego wymienionej ustawy zostały ogłoszone w Dz. U. z 2021 r. poz. 1598, 2076, 2105, 2262 i 2328 oraz z 2022 r. poz. 835, 974, 1265, 1301 i 1933.</w:t>
      </w:r>
    </w:p>
  </w:footnote>
  <w:footnote w:id="4">
    <w:p w14:paraId="2D63E650" w14:textId="29A3FF55" w:rsidR="000F7B51" w:rsidRDefault="000F7B51" w:rsidP="00931F37">
      <w:pPr>
        <w:pStyle w:val="ODNONIKtreodnonika"/>
      </w:pPr>
      <w:r>
        <w:rPr>
          <w:rStyle w:val="Odwoanieprzypisudolnego"/>
        </w:rPr>
        <w:footnoteRef/>
      </w:r>
      <w:r w:rsidRPr="00B31FEE">
        <w:rPr>
          <w:vertAlign w:val="superscript"/>
        </w:rPr>
        <w:t>)</w:t>
      </w:r>
      <w:r>
        <w:tab/>
      </w:r>
      <w:bookmarkStart w:id="4" w:name="_Hlk104299297"/>
      <w:r>
        <w:t>Zmiany wymienionej ustawy zostały ogłoszone w Dz. U. z 2015 r. poz. 1513, z 2016 r. poz. 178, 394, 615 i 1358 oraz z 2019 r. poz. 1469.</w:t>
      </w:r>
      <w:bookmarkEnd w:id="4"/>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C982C" w14:textId="5F7A6363" w:rsidR="000F7B51" w:rsidRPr="00B371CC" w:rsidRDefault="000F7B51" w:rsidP="00B371CC">
    <w:pPr>
      <w:pStyle w:val="Nagwek"/>
      <w:jc w:val="center"/>
    </w:pPr>
    <w:r>
      <w:t xml:space="preserve">– </w:t>
    </w:r>
    <w:r>
      <w:fldChar w:fldCharType="begin"/>
    </w:r>
    <w:r>
      <w:instrText xml:space="preserve"> PAGE  \* MERGEFORMAT </w:instrText>
    </w:r>
    <w:r>
      <w:fldChar w:fldCharType="separate"/>
    </w:r>
    <w:r w:rsidR="00125E80">
      <w:rPr>
        <w:noProof/>
      </w:rPr>
      <w:t>44</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3A255570"/>
    <w:multiLevelType w:val="hybridMultilevel"/>
    <w:tmpl w:val="C3A2C224"/>
    <w:lvl w:ilvl="0" w:tplc="3F146B8A">
      <w:start w:val="1"/>
      <w:numFmt w:val="decimal"/>
      <w:lvlText w:val="%1)"/>
      <w:lvlJc w:val="left"/>
      <w:pPr>
        <w:ind w:left="1068" w:hanging="360"/>
      </w:pPr>
      <w:rPr>
        <w:rFonts w:ascii="Times New Roman" w:eastAsiaTheme="minorEastAsia" w:hAnsi="Times New Roman" w:cs="Times New Roman" w:hint="default"/>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26"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4D5C61"/>
    <w:multiLevelType w:val="hybridMultilevel"/>
    <w:tmpl w:val="71E0275C"/>
    <w:lvl w:ilvl="0" w:tplc="76644C64">
      <w:start w:val="1"/>
      <w:numFmt w:val="decimal"/>
      <w:lvlText w:val="%1)"/>
      <w:lvlJc w:val="left"/>
      <w:pPr>
        <w:ind w:left="1545" w:hanging="118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7"/>
  </w:num>
  <w:num w:numId="6">
    <w:abstractNumId w:val="33"/>
  </w:num>
  <w:num w:numId="7">
    <w:abstractNumId w:val="37"/>
  </w:num>
  <w:num w:numId="8">
    <w:abstractNumId w:val="33"/>
  </w:num>
  <w:num w:numId="9">
    <w:abstractNumId w:val="37"/>
  </w:num>
  <w:num w:numId="10">
    <w:abstractNumId w:val="33"/>
  </w:num>
  <w:num w:numId="11">
    <w:abstractNumId w:val="14"/>
  </w:num>
  <w:num w:numId="12">
    <w:abstractNumId w:val="10"/>
  </w:num>
  <w:num w:numId="13">
    <w:abstractNumId w:val="15"/>
  </w:num>
  <w:num w:numId="14">
    <w:abstractNumId w:val="27"/>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6"/>
  </w:num>
  <w:num w:numId="29">
    <w:abstractNumId w:val="38"/>
  </w:num>
  <w:num w:numId="30">
    <w:abstractNumId w:val="34"/>
  </w:num>
  <w:num w:numId="31">
    <w:abstractNumId w:val="19"/>
  </w:num>
  <w:num w:numId="32">
    <w:abstractNumId w:val="11"/>
  </w:num>
  <w:num w:numId="33">
    <w:abstractNumId w:val="32"/>
  </w:num>
  <w:num w:numId="34">
    <w:abstractNumId w:val="20"/>
  </w:num>
  <w:num w:numId="35">
    <w:abstractNumId w:val="17"/>
  </w:num>
  <w:num w:numId="36">
    <w:abstractNumId w:val="22"/>
  </w:num>
  <w:num w:numId="37">
    <w:abstractNumId w:val="29"/>
  </w:num>
  <w:num w:numId="38">
    <w:abstractNumId w:val="24"/>
  </w:num>
  <w:num w:numId="39">
    <w:abstractNumId w:val="13"/>
  </w:num>
  <w:num w:numId="40">
    <w:abstractNumId w:val="31"/>
  </w:num>
  <w:num w:numId="41">
    <w:abstractNumId w:val="30"/>
  </w:num>
  <w:num w:numId="42">
    <w:abstractNumId w:val="21"/>
  </w:num>
  <w:num w:numId="43">
    <w:abstractNumId w:val="36"/>
  </w:num>
  <w:num w:numId="44">
    <w:abstractNumId w:val="12"/>
  </w:num>
  <w:num w:numId="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5"/>
  </w:num>
  <w:num w:numId="4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F37"/>
    <w:rsid w:val="000012DA"/>
    <w:rsid w:val="0000246E"/>
    <w:rsid w:val="00003862"/>
    <w:rsid w:val="00012A35"/>
    <w:rsid w:val="000146A5"/>
    <w:rsid w:val="00015F22"/>
    <w:rsid w:val="00016099"/>
    <w:rsid w:val="00017DC2"/>
    <w:rsid w:val="00021522"/>
    <w:rsid w:val="00023471"/>
    <w:rsid w:val="00023F13"/>
    <w:rsid w:val="00030634"/>
    <w:rsid w:val="000319C1"/>
    <w:rsid w:val="00031A8B"/>
    <w:rsid w:val="00031BCA"/>
    <w:rsid w:val="000330FA"/>
    <w:rsid w:val="0003362F"/>
    <w:rsid w:val="00036B63"/>
    <w:rsid w:val="00037D01"/>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0F7B51"/>
    <w:rsid w:val="001042BA"/>
    <w:rsid w:val="00106D03"/>
    <w:rsid w:val="00110465"/>
    <w:rsid w:val="00110628"/>
    <w:rsid w:val="0011245A"/>
    <w:rsid w:val="001135A1"/>
    <w:rsid w:val="0011493E"/>
    <w:rsid w:val="00115B72"/>
    <w:rsid w:val="001209EC"/>
    <w:rsid w:val="00120A9E"/>
    <w:rsid w:val="00125A9C"/>
    <w:rsid w:val="00125E80"/>
    <w:rsid w:val="001270A2"/>
    <w:rsid w:val="00131237"/>
    <w:rsid w:val="001329AC"/>
    <w:rsid w:val="00134CA0"/>
    <w:rsid w:val="0014026F"/>
    <w:rsid w:val="00146FAE"/>
    <w:rsid w:val="00147A47"/>
    <w:rsid w:val="00147AA1"/>
    <w:rsid w:val="001520CF"/>
    <w:rsid w:val="0015667C"/>
    <w:rsid w:val="00157110"/>
    <w:rsid w:val="0015742A"/>
    <w:rsid w:val="00157DA1"/>
    <w:rsid w:val="00163147"/>
    <w:rsid w:val="00164C57"/>
    <w:rsid w:val="00164C9D"/>
    <w:rsid w:val="00164DBD"/>
    <w:rsid w:val="00171BA5"/>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4667"/>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0B6D"/>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2B0"/>
    <w:rsid w:val="002E64FA"/>
    <w:rsid w:val="002F0A00"/>
    <w:rsid w:val="002F0CFA"/>
    <w:rsid w:val="002F669F"/>
    <w:rsid w:val="00301C97"/>
    <w:rsid w:val="00303EAD"/>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051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4AFF"/>
    <w:rsid w:val="003A60DC"/>
    <w:rsid w:val="003A6A46"/>
    <w:rsid w:val="003A7A63"/>
    <w:rsid w:val="003B000C"/>
    <w:rsid w:val="003B0F1D"/>
    <w:rsid w:val="003B4A57"/>
    <w:rsid w:val="003B5AD4"/>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6AD5"/>
    <w:rsid w:val="00407332"/>
    <w:rsid w:val="00407828"/>
    <w:rsid w:val="00413D8E"/>
    <w:rsid w:val="004140F2"/>
    <w:rsid w:val="00417B22"/>
    <w:rsid w:val="00421085"/>
    <w:rsid w:val="0042465E"/>
    <w:rsid w:val="00424DF7"/>
    <w:rsid w:val="0042584E"/>
    <w:rsid w:val="00432B76"/>
    <w:rsid w:val="00434D01"/>
    <w:rsid w:val="00435D26"/>
    <w:rsid w:val="00440C99"/>
    <w:rsid w:val="0044175C"/>
    <w:rsid w:val="004432E4"/>
    <w:rsid w:val="00445F4D"/>
    <w:rsid w:val="004504C0"/>
    <w:rsid w:val="004547C3"/>
    <w:rsid w:val="004550FB"/>
    <w:rsid w:val="0046111A"/>
    <w:rsid w:val="00462946"/>
    <w:rsid w:val="00463F43"/>
    <w:rsid w:val="00464B94"/>
    <w:rsid w:val="004653A8"/>
    <w:rsid w:val="00465A0B"/>
    <w:rsid w:val="0047077C"/>
    <w:rsid w:val="00470B05"/>
    <w:rsid w:val="0047207C"/>
    <w:rsid w:val="00472CD6"/>
    <w:rsid w:val="00474E3C"/>
    <w:rsid w:val="0047692C"/>
    <w:rsid w:val="00480A58"/>
    <w:rsid w:val="00482151"/>
    <w:rsid w:val="00485FAD"/>
    <w:rsid w:val="00487AED"/>
    <w:rsid w:val="00491EDF"/>
    <w:rsid w:val="00492A3F"/>
    <w:rsid w:val="004935BD"/>
    <w:rsid w:val="00494F62"/>
    <w:rsid w:val="004A2001"/>
    <w:rsid w:val="004A3590"/>
    <w:rsid w:val="004B00A7"/>
    <w:rsid w:val="004B25E2"/>
    <w:rsid w:val="004B34D7"/>
    <w:rsid w:val="004B5037"/>
    <w:rsid w:val="004B5B2F"/>
    <w:rsid w:val="004B626A"/>
    <w:rsid w:val="004B660E"/>
    <w:rsid w:val="004C05BD"/>
    <w:rsid w:val="004C3B06"/>
    <w:rsid w:val="004C3F97"/>
    <w:rsid w:val="004C79D0"/>
    <w:rsid w:val="004C7EE7"/>
    <w:rsid w:val="004D014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01D"/>
    <w:rsid w:val="0051094B"/>
    <w:rsid w:val="005110D7"/>
    <w:rsid w:val="00511D99"/>
    <w:rsid w:val="005128D3"/>
    <w:rsid w:val="00513EE6"/>
    <w:rsid w:val="005147E8"/>
    <w:rsid w:val="005158F2"/>
    <w:rsid w:val="00526DFC"/>
    <w:rsid w:val="00526F43"/>
    <w:rsid w:val="00527651"/>
    <w:rsid w:val="0052796F"/>
    <w:rsid w:val="00530124"/>
    <w:rsid w:val="00531C89"/>
    <w:rsid w:val="005363AB"/>
    <w:rsid w:val="00544EF4"/>
    <w:rsid w:val="00545E53"/>
    <w:rsid w:val="005462CF"/>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5749"/>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0CB8"/>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1798"/>
    <w:rsid w:val="006C419E"/>
    <w:rsid w:val="006C4A31"/>
    <w:rsid w:val="006C5AC2"/>
    <w:rsid w:val="006C6AFB"/>
    <w:rsid w:val="006D2735"/>
    <w:rsid w:val="006D45B2"/>
    <w:rsid w:val="006E0FCC"/>
    <w:rsid w:val="006E1E96"/>
    <w:rsid w:val="006E5E21"/>
    <w:rsid w:val="006F2648"/>
    <w:rsid w:val="006F2F10"/>
    <w:rsid w:val="006F482B"/>
    <w:rsid w:val="006F6311"/>
    <w:rsid w:val="006F65AA"/>
    <w:rsid w:val="00701065"/>
    <w:rsid w:val="00701952"/>
    <w:rsid w:val="007022B4"/>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2652D"/>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3C28"/>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3D92"/>
    <w:rsid w:val="0083405D"/>
    <w:rsid w:val="008352D4"/>
    <w:rsid w:val="00836DB9"/>
    <w:rsid w:val="00837C67"/>
    <w:rsid w:val="008415B0"/>
    <w:rsid w:val="00842028"/>
    <w:rsid w:val="008436B8"/>
    <w:rsid w:val="008460B6"/>
    <w:rsid w:val="00850C9D"/>
    <w:rsid w:val="00852B59"/>
    <w:rsid w:val="00856272"/>
    <w:rsid w:val="008563FF"/>
    <w:rsid w:val="00857FC7"/>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4EBE"/>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1F37"/>
    <w:rsid w:val="009332A2"/>
    <w:rsid w:val="00937598"/>
    <w:rsid w:val="0093790B"/>
    <w:rsid w:val="00943751"/>
    <w:rsid w:val="009467F0"/>
    <w:rsid w:val="00946DD0"/>
    <w:rsid w:val="009509E6"/>
    <w:rsid w:val="00952018"/>
    <w:rsid w:val="00952800"/>
    <w:rsid w:val="0095300D"/>
    <w:rsid w:val="00956812"/>
    <w:rsid w:val="0095719A"/>
    <w:rsid w:val="009623E9"/>
    <w:rsid w:val="00963E66"/>
    <w:rsid w:val="00963EEB"/>
    <w:rsid w:val="009648BC"/>
    <w:rsid w:val="00964C2F"/>
    <w:rsid w:val="00965F88"/>
    <w:rsid w:val="00982A87"/>
    <w:rsid w:val="00984E03"/>
    <w:rsid w:val="00987E85"/>
    <w:rsid w:val="009A0D12"/>
    <w:rsid w:val="009A1987"/>
    <w:rsid w:val="009A2BEE"/>
    <w:rsid w:val="009A5289"/>
    <w:rsid w:val="009A7A53"/>
    <w:rsid w:val="009B0402"/>
    <w:rsid w:val="009B0B75"/>
    <w:rsid w:val="009B16DF"/>
    <w:rsid w:val="009B1D8E"/>
    <w:rsid w:val="009B4CB2"/>
    <w:rsid w:val="009B5128"/>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03EB"/>
    <w:rsid w:val="009F1AB0"/>
    <w:rsid w:val="009F501D"/>
    <w:rsid w:val="00A039D5"/>
    <w:rsid w:val="00A046AD"/>
    <w:rsid w:val="00A079C1"/>
    <w:rsid w:val="00A100B4"/>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7704D"/>
    <w:rsid w:val="00A77E6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2700"/>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4E66"/>
    <w:rsid w:val="00B371CC"/>
    <w:rsid w:val="00B41CD9"/>
    <w:rsid w:val="00B427E6"/>
    <w:rsid w:val="00B428A6"/>
    <w:rsid w:val="00B43E1F"/>
    <w:rsid w:val="00B45FBC"/>
    <w:rsid w:val="00B51A7D"/>
    <w:rsid w:val="00B535C2"/>
    <w:rsid w:val="00B55544"/>
    <w:rsid w:val="00B642FC"/>
    <w:rsid w:val="00B64D26"/>
    <w:rsid w:val="00B64FBB"/>
    <w:rsid w:val="00B6709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6E2C"/>
    <w:rsid w:val="00BB7B38"/>
    <w:rsid w:val="00BC11E5"/>
    <w:rsid w:val="00BC4BC6"/>
    <w:rsid w:val="00BC52FD"/>
    <w:rsid w:val="00BC6E62"/>
    <w:rsid w:val="00BC7443"/>
    <w:rsid w:val="00BD0648"/>
    <w:rsid w:val="00BD1040"/>
    <w:rsid w:val="00BD34AA"/>
    <w:rsid w:val="00BD4B57"/>
    <w:rsid w:val="00BE0C44"/>
    <w:rsid w:val="00BE1B8B"/>
    <w:rsid w:val="00BE2A18"/>
    <w:rsid w:val="00BE2C01"/>
    <w:rsid w:val="00BE41EC"/>
    <w:rsid w:val="00BE56FB"/>
    <w:rsid w:val="00BF3DDE"/>
    <w:rsid w:val="00BF5E29"/>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476E3"/>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92957"/>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17FB2"/>
    <w:rsid w:val="00D2017E"/>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226D"/>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530"/>
    <w:rsid w:val="00E20900"/>
    <w:rsid w:val="00E20C7F"/>
    <w:rsid w:val="00E2396E"/>
    <w:rsid w:val="00E24728"/>
    <w:rsid w:val="00E276AC"/>
    <w:rsid w:val="00E31C45"/>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0FA1"/>
    <w:rsid w:val="00E71208"/>
    <w:rsid w:val="00E71444"/>
    <w:rsid w:val="00E71C91"/>
    <w:rsid w:val="00E720A1"/>
    <w:rsid w:val="00E75DDA"/>
    <w:rsid w:val="00E773E8"/>
    <w:rsid w:val="00E83ADD"/>
    <w:rsid w:val="00E84F38"/>
    <w:rsid w:val="00E85623"/>
    <w:rsid w:val="00E87441"/>
    <w:rsid w:val="00E90E38"/>
    <w:rsid w:val="00E91FAE"/>
    <w:rsid w:val="00E96E3F"/>
    <w:rsid w:val="00EA270C"/>
    <w:rsid w:val="00EA4974"/>
    <w:rsid w:val="00EA532E"/>
    <w:rsid w:val="00EB06D9"/>
    <w:rsid w:val="00EB192B"/>
    <w:rsid w:val="00EB19ED"/>
    <w:rsid w:val="00EB1CAB"/>
    <w:rsid w:val="00EB2166"/>
    <w:rsid w:val="00EC0F5A"/>
    <w:rsid w:val="00EC4265"/>
    <w:rsid w:val="00EC4CEB"/>
    <w:rsid w:val="00EC659E"/>
    <w:rsid w:val="00ED2072"/>
    <w:rsid w:val="00ED2AE0"/>
    <w:rsid w:val="00ED5553"/>
    <w:rsid w:val="00ED5701"/>
    <w:rsid w:val="00ED5971"/>
    <w:rsid w:val="00ED5E36"/>
    <w:rsid w:val="00ED6961"/>
    <w:rsid w:val="00EE275D"/>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538"/>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2879CC"/>
  <w15:docId w15:val="{5B31C13B-79EC-4FC7-9D9C-ABF1CA73B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uiPriority="31" w:qFormat="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462CF"/>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99"/>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99"/>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99"/>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99"/>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99"/>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99"/>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99"/>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931F37"/>
    <w:pPr>
      <w:widowControl/>
      <w:autoSpaceDE/>
      <w:autoSpaceDN/>
      <w:adjustRightInd/>
      <w:spacing w:after="40" w:line="259" w:lineRule="auto"/>
      <w:ind w:left="720"/>
      <w:contextualSpacing/>
      <w:jc w:val="both"/>
    </w:pPr>
    <w:rPr>
      <w:rFonts w:eastAsiaTheme="minorHAnsi" w:cstheme="minorBidi"/>
      <w:szCs w:val="22"/>
      <w:lang w:eastAsia="en-US"/>
    </w:rPr>
  </w:style>
  <w:style w:type="paragraph" w:styleId="Poprawka">
    <w:name w:val="Revision"/>
    <w:hidden/>
    <w:uiPriority w:val="99"/>
    <w:semiHidden/>
    <w:rsid w:val="00931F37"/>
    <w:pPr>
      <w:spacing w:line="240" w:lineRule="auto"/>
    </w:pPr>
    <w:rPr>
      <w:rFonts w:ascii="Times New Roman" w:eastAsiaTheme="minorEastAsia" w:hAnsi="Times New Roman" w:cs="Arial"/>
      <w:szCs w:val="20"/>
    </w:rPr>
  </w:style>
  <w:style w:type="character" w:styleId="Odwoaniedelikatne">
    <w:name w:val="Subtle Reference"/>
    <w:basedOn w:val="Domylnaczcionkaakapitu"/>
    <w:uiPriority w:val="31"/>
    <w:qFormat/>
    <w:rsid w:val="00931F37"/>
    <w:rPr>
      <w:smallCaps/>
      <w:color w:val="C0504D" w:themeColor="accent2"/>
      <w:u w:val="single"/>
    </w:rPr>
  </w:style>
  <w:style w:type="paragraph" w:styleId="Tekstprzypisukocowego">
    <w:name w:val="endnote text"/>
    <w:basedOn w:val="Normalny"/>
    <w:link w:val="TekstprzypisukocowegoZnak"/>
    <w:uiPriority w:val="99"/>
    <w:semiHidden/>
    <w:unhideWhenUsed/>
    <w:rsid w:val="00931F37"/>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931F37"/>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931F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92E60E0-2943-40BA-BCAF-5B320F631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10</TotalTime>
  <Pages>44</Pages>
  <Words>12908</Words>
  <Characters>77448</Characters>
  <Application>Microsoft Office Word</Application>
  <DocSecurity>0</DocSecurity>
  <Lines>645</Lines>
  <Paragraphs>180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90176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Trafisz Kinga</dc:creator>
  <cp:lastModifiedBy>Autor</cp:lastModifiedBy>
  <cp:revision>3</cp:revision>
  <cp:lastPrinted>2012-04-23T06:39:00Z</cp:lastPrinted>
  <dcterms:created xsi:type="dcterms:W3CDTF">2022-09-26T07:59:00Z</dcterms:created>
  <dcterms:modified xsi:type="dcterms:W3CDTF">2022-09-26T08:04:00Z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