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5DFAF9" w14:textId="38E8B609" w:rsidR="00F3430B" w:rsidRDefault="00ED69EE" w:rsidP="000F502A">
      <w:pPr>
        <w:pStyle w:val="OZNPROJEKTUwskazaniedatylubwersjiprojektu"/>
      </w:pPr>
      <w:bookmarkStart w:id="0" w:name="_GoBack"/>
      <w:bookmarkEnd w:id="0"/>
      <w:r>
        <w:t>P</w:t>
      </w:r>
      <w:r w:rsidR="00F3430B">
        <w:t>rojekt</w:t>
      </w:r>
    </w:p>
    <w:p w14:paraId="2D71F448" w14:textId="51E9B458" w:rsidR="00FE02EA" w:rsidRPr="008D0E84" w:rsidRDefault="00B358FD" w:rsidP="00FE02EA">
      <w:pPr>
        <w:pStyle w:val="OZNRODZAKTUtznustawalubrozporzdzenieiorganwydajcy"/>
      </w:pPr>
      <w:r>
        <w:t>ustawa</w:t>
      </w:r>
    </w:p>
    <w:p w14:paraId="07B53AA0" w14:textId="77A85345" w:rsidR="00FE02EA" w:rsidRPr="008D0E84" w:rsidRDefault="005F5982" w:rsidP="00FE02EA">
      <w:pPr>
        <w:pStyle w:val="DATAAKTUdatauchwalenialubwydaniaaktu"/>
      </w:pPr>
      <w:r>
        <w:t>z dnia</w:t>
      </w:r>
    </w:p>
    <w:p w14:paraId="0779819C" w14:textId="76E26AA2" w:rsidR="004D3F56" w:rsidRPr="006405B5" w:rsidRDefault="00504C65" w:rsidP="006405B5">
      <w:pPr>
        <w:pStyle w:val="TYTUAKTUprzedmiotregulacjiustawylubrozporzdzenia"/>
        <w:rPr>
          <w:vertAlign w:val="superscript"/>
        </w:rPr>
      </w:pPr>
      <w:r>
        <w:t>o zmianie ustawy</w:t>
      </w:r>
      <w:r w:rsidR="00006208">
        <w:t xml:space="preserve"> </w:t>
      </w:r>
      <w:r w:rsidR="00006208" w:rsidRPr="00006208">
        <w:t>–</w:t>
      </w:r>
      <w:r w:rsidR="00006208">
        <w:t xml:space="preserve"> </w:t>
      </w:r>
      <w:r>
        <w:t>Kodeks wyborczy</w:t>
      </w:r>
      <w:r w:rsidR="00180F63" w:rsidRPr="0082127F">
        <w:rPr>
          <w:rStyle w:val="IGPindeksgrnyipogrubienie"/>
        </w:rPr>
        <w:footnoteReference w:id="1"/>
      </w:r>
      <w:r w:rsidR="00180F63" w:rsidRPr="0082127F">
        <w:rPr>
          <w:rStyle w:val="IGPindeksgrnyipogrubienie"/>
        </w:rPr>
        <w:t>)</w:t>
      </w:r>
    </w:p>
    <w:p w14:paraId="5B6DEF6C" w14:textId="17F1B6CF" w:rsidR="004D3F56" w:rsidRPr="004D3F56" w:rsidRDefault="00504C65" w:rsidP="003672C0">
      <w:pPr>
        <w:pStyle w:val="ARTartustawynprozporzdzenia"/>
      </w:pPr>
      <w:r w:rsidRPr="00504C65">
        <w:rPr>
          <w:rStyle w:val="Ppogrubienie"/>
        </w:rPr>
        <w:t>Art</w:t>
      </w:r>
      <w:r w:rsidR="004D3F56" w:rsidRPr="00504C65">
        <w:rPr>
          <w:rStyle w:val="Ppogrubienie"/>
        </w:rPr>
        <w:t>.</w:t>
      </w:r>
      <w:r w:rsidR="008D5FC4">
        <w:rPr>
          <w:rStyle w:val="Ppogrubienie"/>
        </w:rPr>
        <w:t> </w:t>
      </w:r>
      <w:r w:rsidRPr="00504C65">
        <w:rPr>
          <w:rStyle w:val="Ppogrubienie"/>
        </w:rPr>
        <w:t>1.</w:t>
      </w:r>
      <w:r w:rsidR="008D5FC4">
        <w:t> </w:t>
      </w:r>
      <w:r w:rsidR="00206B99" w:rsidRPr="004D3F56">
        <w:t>W</w:t>
      </w:r>
      <w:r w:rsidR="00B358FD">
        <w:t xml:space="preserve"> </w:t>
      </w:r>
      <w:r>
        <w:t>ustawie</w:t>
      </w:r>
      <w:r w:rsidR="00206B99">
        <w:t xml:space="preserve"> z</w:t>
      </w:r>
      <w:r w:rsidR="00B358FD">
        <w:t xml:space="preserve"> </w:t>
      </w:r>
      <w:r>
        <w:t xml:space="preserve">dnia </w:t>
      </w:r>
      <w:r w:rsidR="00206B99">
        <w:t>5</w:t>
      </w:r>
      <w:r w:rsidR="00B358FD">
        <w:t xml:space="preserve"> </w:t>
      </w:r>
      <w:r w:rsidRPr="004D3F56">
        <w:t>styc</w:t>
      </w:r>
      <w:r>
        <w:t>znia 201</w:t>
      </w:r>
      <w:r w:rsidR="00206B99">
        <w:t>1</w:t>
      </w:r>
      <w:r w:rsidR="00B358FD">
        <w:t xml:space="preserve"> </w:t>
      </w:r>
      <w:r>
        <w:t xml:space="preserve">r. – Kodeks wyborczy </w:t>
      </w:r>
      <w:r w:rsidRPr="004D3F56">
        <w:t>(</w:t>
      </w:r>
      <w:r w:rsidR="00E25112">
        <w:t>Dz.</w:t>
      </w:r>
      <w:r w:rsidR="00B358FD">
        <w:t xml:space="preserve"> </w:t>
      </w:r>
      <w:r w:rsidR="00E25112">
        <w:t>U.</w:t>
      </w:r>
      <w:r w:rsidR="00206B99" w:rsidRPr="004D3F56">
        <w:t xml:space="preserve"> z</w:t>
      </w:r>
      <w:r w:rsidR="00B358FD">
        <w:t xml:space="preserve"> </w:t>
      </w:r>
      <w:r w:rsidRPr="004D3F56">
        <w:t>202</w:t>
      </w:r>
      <w:r w:rsidR="00206B99">
        <w:t>2</w:t>
      </w:r>
      <w:r w:rsidR="00B358FD">
        <w:t xml:space="preserve"> </w:t>
      </w:r>
      <w:r w:rsidRPr="004D3F56">
        <w:t>r.</w:t>
      </w:r>
      <w:r w:rsidR="00E25112">
        <w:t xml:space="preserve"> poz.</w:t>
      </w:r>
      <w:r w:rsidR="00CA0233">
        <w:t> </w:t>
      </w:r>
      <w:r w:rsidR="0082127F">
        <w:t>1277</w:t>
      </w:r>
      <w:r w:rsidRPr="004D3F56">
        <w:t>)</w:t>
      </w:r>
      <w:r w:rsidR="004D3F56" w:rsidRPr="004D3F56">
        <w:t xml:space="preserve"> wprowadza się następujące zmiany:</w:t>
      </w:r>
    </w:p>
    <w:p w14:paraId="2386F374" w14:textId="7DFF9066" w:rsidR="004D3F56" w:rsidRPr="004D3F56" w:rsidRDefault="00155D05" w:rsidP="00FA2C30">
      <w:pPr>
        <w:pStyle w:val="PKTpunkt"/>
      </w:pPr>
      <w:r>
        <w:t>1)</w:t>
      </w:r>
      <w:r>
        <w:tab/>
      </w:r>
      <w:r w:rsidR="00504C65">
        <w:t>w</w:t>
      </w:r>
      <w:r w:rsidR="00E25112">
        <w:t xml:space="preserve"> art.</w:t>
      </w:r>
      <w:r w:rsidR="00B358FD">
        <w:t xml:space="preserve"> </w:t>
      </w:r>
      <w:r w:rsidR="00E25112">
        <w:t>5 pkt</w:t>
      </w:r>
      <w:r w:rsidR="00B358FD">
        <w:t xml:space="preserve"> </w:t>
      </w:r>
      <w:r w:rsidR="00DA548B">
        <w:t>1</w:t>
      </w:r>
      <w:r w:rsidR="00206B99">
        <w:t>0</w:t>
      </w:r>
      <w:r w:rsidR="00B358FD">
        <w:t xml:space="preserve"> </w:t>
      </w:r>
      <w:r w:rsidR="004D3F56" w:rsidRPr="004D3F56">
        <w:t xml:space="preserve">otrzymuje </w:t>
      </w:r>
      <w:r w:rsidR="004D3F56" w:rsidRPr="008B1D0D">
        <w:t>brzmienie</w:t>
      </w:r>
      <w:r w:rsidR="004D3F56" w:rsidRPr="004D3F56">
        <w:t>:</w:t>
      </w:r>
    </w:p>
    <w:p w14:paraId="0B366E3A" w14:textId="49E68B65" w:rsidR="004D3F56" w:rsidRPr="004D3F56" w:rsidRDefault="00B358FD" w:rsidP="00DA548B">
      <w:pPr>
        <w:pStyle w:val="ZPKTzmpktartykuempunktem"/>
      </w:pPr>
      <w:r>
        <w:t>„</w:t>
      </w:r>
      <w:r w:rsidR="00DA548B">
        <w:t>10)</w:t>
      </w:r>
      <w:r w:rsidR="00B46187">
        <w:tab/>
      </w:r>
      <w:r w:rsidR="00DA548B">
        <w:t>numerze ewidencyjnym PESEL</w:t>
      </w:r>
      <w:r w:rsidR="00006208">
        <w:t xml:space="preserve"> </w:t>
      </w:r>
      <w:r w:rsidR="00006208" w:rsidRPr="00006208">
        <w:t>–</w:t>
      </w:r>
      <w:r w:rsidR="00006208">
        <w:t xml:space="preserve"> </w:t>
      </w:r>
      <w:r w:rsidR="00DA548B">
        <w:t>należy przez to rozumieć,</w:t>
      </w:r>
      <w:r w:rsidR="00206B99">
        <w:t xml:space="preserve"> w</w:t>
      </w:r>
      <w:r>
        <w:t xml:space="preserve"> </w:t>
      </w:r>
      <w:r w:rsidR="00DA548B">
        <w:t>odniesieniu do obywateli Unii Europejskiej</w:t>
      </w:r>
      <w:r w:rsidR="00F22870">
        <w:t xml:space="preserve"> </w:t>
      </w:r>
      <w:r w:rsidR="00F22870" w:rsidRPr="00F22870">
        <w:t>niebędących obywatelami polskimi</w:t>
      </w:r>
      <w:r w:rsidR="009571C4">
        <w:t xml:space="preserve"> oraz</w:t>
      </w:r>
      <w:r w:rsidR="007954A8">
        <w:t xml:space="preserve"> </w:t>
      </w:r>
      <w:r w:rsidR="0074243A">
        <w:t xml:space="preserve">obywateli </w:t>
      </w:r>
      <w:r w:rsidR="008B1D0D">
        <w:t>Zjednoczonego Królestwa Wielkiej Brytanii</w:t>
      </w:r>
      <w:r w:rsidR="00206B99">
        <w:t xml:space="preserve"> i</w:t>
      </w:r>
      <w:r>
        <w:t xml:space="preserve"> </w:t>
      </w:r>
      <w:r w:rsidR="008B1D0D">
        <w:t>Irlandii Północnej</w:t>
      </w:r>
      <w:r w:rsidR="00DA548B">
        <w:t>, numer paszportu lub innego dokumentu stwierdzającego tożsamość;</w:t>
      </w:r>
      <w:r>
        <w:t>”</w:t>
      </w:r>
      <w:r w:rsidR="008B1D0D">
        <w:t>;</w:t>
      </w:r>
    </w:p>
    <w:p w14:paraId="422F6CAE" w14:textId="0A5EEE5B" w:rsidR="004D3F56" w:rsidRPr="004D3F56" w:rsidRDefault="004D3F56" w:rsidP="00FA2C30">
      <w:pPr>
        <w:pStyle w:val="PKTpunkt"/>
      </w:pPr>
      <w:r w:rsidRPr="004D3F56">
        <w:t>2</w:t>
      </w:r>
      <w:r w:rsidR="00B46187">
        <w:t>)</w:t>
      </w:r>
      <w:r w:rsidR="00B46187">
        <w:tab/>
      </w:r>
      <w:r w:rsidR="008B1D0D">
        <w:t>w</w:t>
      </w:r>
      <w:r w:rsidR="00E25112">
        <w:t xml:space="preserve"> art.</w:t>
      </w:r>
      <w:r w:rsidR="00B358FD">
        <w:t xml:space="preserve"> </w:t>
      </w:r>
      <w:r w:rsidR="008B1D0D">
        <w:t>1</w:t>
      </w:r>
      <w:r w:rsidR="00E25112">
        <w:t>0 w</w:t>
      </w:r>
      <w:r w:rsidR="00B358FD">
        <w:t xml:space="preserve"> </w:t>
      </w:r>
      <w:r w:rsidR="00E25112">
        <w:t>§</w:t>
      </w:r>
      <w:r w:rsidR="00B358FD">
        <w:t xml:space="preserve"> </w:t>
      </w:r>
      <w:r w:rsidR="00E25112">
        <w:t>1 w</w:t>
      </w:r>
      <w:r w:rsidR="00B358FD">
        <w:t xml:space="preserve"> </w:t>
      </w:r>
      <w:r w:rsidR="00E25112">
        <w:t>pkt</w:t>
      </w:r>
      <w:r w:rsidR="00B358FD">
        <w:t xml:space="preserve"> </w:t>
      </w:r>
      <w:r w:rsidR="00E25112">
        <w:t>3 lit.</w:t>
      </w:r>
      <w:r w:rsidR="00B358FD">
        <w:t xml:space="preserve"> </w:t>
      </w:r>
      <w:r w:rsidR="00206B99">
        <w:t>a</w:t>
      </w:r>
      <w:r w:rsidR="00B358FD">
        <w:t xml:space="preserve"> </w:t>
      </w:r>
      <w:r w:rsidR="008B1D0D">
        <w:t>otrzymuje</w:t>
      </w:r>
      <w:r w:rsidRPr="004D3F56">
        <w:t xml:space="preserve"> brzmienie:</w:t>
      </w:r>
    </w:p>
    <w:p w14:paraId="30691F3C" w14:textId="07E849C2" w:rsidR="009571C4" w:rsidRDefault="00B358FD" w:rsidP="009571C4">
      <w:pPr>
        <w:pStyle w:val="ZLITzmlitartykuempunktem"/>
      </w:pPr>
      <w:r>
        <w:t>„</w:t>
      </w:r>
      <w:r w:rsidR="008B1D0D">
        <w:t>a)</w:t>
      </w:r>
      <w:r w:rsidR="00C8356E">
        <w:tab/>
      </w:r>
      <w:r w:rsidR="008B1D0D">
        <w:t>r</w:t>
      </w:r>
      <w:r w:rsidR="009571C4">
        <w:t>ady gminy</w:t>
      </w:r>
      <w:r w:rsidR="00006208">
        <w:t xml:space="preserve"> </w:t>
      </w:r>
      <w:r w:rsidR="00006208" w:rsidRPr="00006208">
        <w:t>–</w:t>
      </w:r>
      <w:r w:rsidR="00006208">
        <w:t xml:space="preserve"> </w:t>
      </w:r>
      <w:r w:rsidR="009571C4">
        <w:t>obywatel polski,</w:t>
      </w:r>
      <w:r w:rsidR="008B1D0D">
        <w:t xml:space="preserve"> obywatel Unii Europejskiej</w:t>
      </w:r>
      <w:r w:rsidR="00F22870">
        <w:t xml:space="preserve"> </w:t>
      </w:r>
      <w:r w:rsidR="00F22870" w:rsidRPr="00F22870">
        <w:t>niebędący obywatelem polskim</w:t>
      </w:r>
      <w:r w:rsidR="009571C4">
        <w:t xml:space="preserve"> oraz </w:t>
      </w:r>
      <w:r w:rsidR="004B309F">
        <w:t xml:space="preserve">obywatel </w:t>
      </w:r>
      <w:r w:rsidR="009571C4">
        <w:t>Zjednoczonego Królestwa Wielkie</w:t>
      </w:r>
      <w:r w:rsidR="00F22870">
        <w:t>j Brytanii</w:t>
      </w:r>
      <w:r w:rsidR="00206B99">
        <w:t xml:space="preserve"> i</w:t>
      </w:r>
      <w:r>
        <w:t xml:space="preserve"> </w:t>
      </w:r>
      <w:r w:rsidR="00F22870">
        <w:t>Irlandii Północnej</w:t>
      </w:r>
      <w:r w:rsidR="008B1D0D">
        <w:t>, który najpóźniej</w:t>
      </w:r>
      <w:r w:rsidR="00206B99">
        <w:t xml:space="preserve"> w</w:t>
      </w:r>
      <w:r>
        <w:t xml:space="preserve"> </w:t>
      </w:r>
      <w:r w:rsidR="008B1D0D">
        <w:t>dniu głosowania kończy 1</w:t>
      </w:r>
      <w:r w:rsidR="00206B99">
        <w:t>8</w:t>
      </w:r>
      <w:r>
        <w:t xml:space="preserve"> </w:t>
      </w:r>
      <w:r w:rsidR="008B1D0D">
        <w:t>lat oraz stale zamieszkuje na obszarze tej gminy</w:t>
      </w:r>
      <w:r w:rsidR="009571C4">
        <w:t>,</w:t>
      </w:r>
      <w:r>
        <w:t>”</w:t>
      </w:r>
      <w:r w:rsidR="009571C4">
        <w:t>;</w:t>
      </w:r>
    </w:p>
    <w:p w14:paraId="4BE01A56" w14:textId="6C51BCC5" w:rsidR="009571C4" w:rsidRDefault="00B46187" w:rsidP="00FA2C30">
      <w:pPr>
        <w:pStyle w:val="PKTpunkt"/>
      </w:pPr>
      <w:r>
        <w:t>3)</w:t>
      </w:r>
      <w:r>
        <w:tab/>
      </w:r>
      <w:r w:rsidR="009571C4">
        <w:t>w</w:t>
      </w:r>
      <w:r w:rsidR="00E25112">
        <w:t xml:space="preserve"> art.</w:t>
      </w:r>
      <w:r w:rsidR="00B358FD">
        <w:t xml:space="preserve"> </w:t>
      </w:r>
      <w:r w:rsidR="009571C4">
        <w:t>1</w:t>
      </w:r>
      <w:r w:rsidR="00E25112">
        <w:t>1 §</w:t>
      </w:r>
      <w:r w:rsidR="00B358FD">
        <w:t xml:space="preserve"> </w:t>
      </w:r>
      <w:r w:rsidR="00206B99">
        <w:t>3</w:t>
      </w:r>
      <w:r w:rsidR="00B358FD">
        <w:t xml:space="preserve"> </w:t>
      </w:r>
      <w:r w:rsidR="009571C4">
        <w:t>otrzymuje brzmienie:</w:t>
      </w:r>
    </w:p>
    <w:p w14:paraId="6F5F3167" w14:textId="6C488B3E" w:rsidR="009571C4" w:rsidRDefault="00B358FD" w:rsidP="00FA2C30">
      <w:pPr>
        <w:pStyle w:val="ZUSTzmustartykuempunktem"/>
      </w:pPr>
      <w:r>
        <w:t>„</w:t>
      </w:r>
      <w:r w:rsidR="001D22D4" w:rsidRPr="009571C4">
        <w:t>§</w:t>
      </w:r>
      <w:r w:rsidR="001D22D4">
        <w:t xml:space="preserve"> 3.</w:t>
      </w:r>
      <w:r>
        <w:t xml:space="preserve"> </w:t>
      </w:r>
      <w:r w:rsidR="009571C4">
        <w:t>Prawa wybieralności nie ma obywatel Unii Europejskiej</w:t>
      </w:r>
      <w:r w:rsidR="007734A5">
        <w:t xml:space="preserve"> </w:t>
      </w:r>
      <w:r w:rsidR="007734A5" w:rsidRPr="007734A5">
        <w:t>niebędący obywatelem polskim</w:t>
      </w:r>
      <w:r w:rsidR="009571C4">
        <w:t xml:space="preserve"> oraz </w:t>
      </w:r>
      <w:r w:rsidR="00DC49A2">
        <w:t>obywatel</w:t>
      </w:r>
      <w:r w:rsidR="004B309F">
        <w:t xml:space="preserve"> </w:t>
      </w:r>
      <w:r w:rsidR="009571C4">
        <w:t>Zjednoczonego Królestwa Wielkiej Brytanii</w:t>
      </w:r>
      <w:r w:rsidR="00206B99">
        <w:t xml:space="preserve"> i</w:t>
      </w:r>
      <w:r>
        <w:t xml:space="preserve"> </w:t>
      </w:r>
      <w:r w:rsidR="009571C4">
        <w:t>Irlandii Północ</w:t>
      </w:r>
      <w:r w:rsidR="007734A5">
        <w:t>nej</w:t>
      </w:r>
      <w:r w:rsidR="009571C4">
        <w:t xml:space="preserve">, pozbawiony prawa wybieralności </w:t>
      </w:r>
      <w:r w:rsidR="00757CAA" w:rsidRPr="00757CAA">
        <w:t>odpowiednio</w:t>
      </w:r>
      <w:r w:rsidR="00206B99" w:rsidRPr="00757CAA">
        <w:t xml:space="preserve"> w</w:t>
      </w:r>
      <w:r>
        <w:t xml:space="preserve"> </w:t>
      </w:r>
      <w:r w:rsidR="00757CAA" w:rsidRPr="00757CAA">
        <w:t>państwie członkowskim Unii Europejskiej, którego jest obywatelem</w:t>
      </w:r>
      <w:r w:rsidR="00223654">
        <w:t>,</w:t>
      </w:r>
      <w:r w:rsidR="00757CAA" w:rsidRPr="00757CAA">
        <w:t xml:space="preserve"> albo</w:t>
      </w:r>
      <w:r w:rsidR="00206B99" w:rsidRPr="00757CAA">
        <w:t xml:space="preserve"> w</w:t>
      </w:r>
      <w:r>
        <w:t xml:space="preserve"> </w:t>
      </w:r>
      <w:r w:rsidR="00757CAA" w:rsidRPr="00757CAA">
        <w:t>Zjednoczonym Królestwie Wielkiej Brytanii</w:t>
      </w:r>
      <w:r w:rsidR="00206B99" w:rsidRPr="00757CAA">
        <w:t xml:space="preserve"> i</w:t>
      </w:r>
      <w:r>
        <w:t xml:space="preserve"> </w:t>
      </w:r>
      <w:r w:rsidR="00757CAA" w:rsidRPr="00757CAA">
        <w:t>Irlandii Północnej</w:t>
      </w:r>
      <w:r w:rsidR="009571C4">
        <w:t>.</w:t>
      </w:r>
      <w:r>
        <w:t>”</w:t>
      </w:r>
      <w:r w:rsidR="009571C4">
        <w:t>;</w:t>
      </w:r>
    </w:p>
    <w:p w14:paraId="31F7264B" w14:textId="6ABB6371" w:rsidR="002A440A" w:rsidRDefault="00B46187" w:rsidP="00FA2C30">
      <w:pPr>
        <w:pStyle w:val="PKTpunkt"/>
      </w:pPr>
      <w:r>
        <w:t>4)</w:t>
      </w:r>
      <w:r>
        <w:tab/>
      </w:r>
      <w:r w:rsidR="002A440A">
        <w:t>w</w:t>
      </w:r>
      <w:r w:rsidR="00E25112">
        <w:t xml:space="preserve"> art.</w:t>
      </w:r>
      <w:r w:rsidR="00B358FD">
        <w:t xml:space="preserve"> </w:t>
      </w:r>
      <w:r w:rsidR="002A440A">
        <w:t>1</w:t>
      </w:r>
      <w:r w:rsidR="00E25112">
        <w:t>8 §</w:t>
      </w:r>
      <w:r w:rsidR="00B358FD">
        <w:t xml:space="preserve"> </w:t>
      </w:r>
      <w:r w:rsidR="00206B99">
        <w:t>9</w:t>
      </w:r>
      <w:r w:rsidR="00B358FD">
        <w:t xml:space="preserve"> </w:t>
      </w:r>
      <w:r w:rsidR="002A440A">
        <w:t>otrzymuje brzmienie:</w:t>
      </w:r>
    </w:p>
    <w:p w14:paraId="7184D80B" w14:textId="614F3454" w:rsidR="002A440A" w:rsidRDefault="00B358FD" w:rsidP="005A7E7B">
      <w:pPr>
        <w:pStyle w:val="ZUSTzmustartykuempunktem"/>
      </w:pPr>
      <w:r>
        <w:t>„</w:t>
      </w:r>
      <w:r w:rsidR="001D22D4" w:rsidRPr="009571C4">
        <w:t>§</w:t>
      </w:r>
      <w:r w:rsidR="001D22D4">
        <w:t xml:space="preserve"> </w:t>
      </w:r>
      <w:r w:rsidR="002A440A">
        <w:t>9. Część B rejestru wyborców obejmuje obywateli Unii Europejskiej</w:t>
      </w:r>
      <w:r w:rsidR="007734A5">
        <w:t xml:space="preserve"> </w:t>
      </w:r>
      <w:r w:rsidR="007734A5" w:rsidRPr="007734A5">
        <w:t>niebędących obywatelami polskimi</w:t>
      </w:r>
      <w:r w:rsidR="002A440A">
        <w:t xml:space="preserve"> oraz </w:t>
      </w:r>
      <w:r w:rsidR="00E94124">
        <w:t xml:space="preserve">obywateli </w:t>
      </w:r>
      <w:r w:rsidR="002A440A">
        <w:t>Zjednoczonego Królestwa Wielkie</w:t>
      </w:r>
      <w:r w:rsidR="007734A5">
        <w:t>j Brytanii</w:t>
      </w:r>
      <w:r w:rsidR="00206B99">
        <w:t xml:space="preserve"> i</w:t>
      </w:r>
      <w:r>
        <w:t xml:space="preserve"> </w:t>
      </w:r>
      <w:r w:rsidR="007734A5">
        <w:t>Irlandii Północnej</w:t>
      </w:r>
      <w:r w:rsidR="002A440A">
        <w:t>, stale zamieszkałych na obszarze gminy</w:t>
      </w:r>
      <w:r w:rsidR="00206B99">
        <w:t xml:space="preserve"> i</w:t>
      </w:r>
      <w:r>
        <w:t xml:space="preserve"> </w:t>
      </w:r>
      <w:r w:rsidR="002A440A">
        <w:t>uprawnionych do korzystania</w:t>
      </w:r>
      <w:r w:rsidR="00206B99">
        <w:t xml:space="preserve"> z</w:t>
      </w:r>
      <w:r>
        <w:t xml:space="preserve"> </w:t>
      </w:r>
      <w:r w:rsidR="002A440A">
        <w:t>praw wyborczych</w:t>
      </w:r>
      <w:r w:rsidR="00206B99">
        <w:t xml:space="preserve"> w</w:t>
      </w:r>
      <w:r>
        <w:t xml:space="preserve"> </w:t>
      </w:r>
      <w:r w:rsidR="002A440A">
        <w:t>Rzeczypospolitej Polskiej.</w:t>
      </w:r>
      <w:r w:rsidR="00206B99">
        <w:t xml:space="preserve"> W</w:t>
      </w:r>
      <w:r>
        <w:t xml:space="preserve"> </w:t>
      </w:r>
      <w:r w:rsidR="002A440A">
        <w:t>tej części rejestru wyborców wymienia się nazwisko</w:t>
      </w:r>
      <w:r w:rsidR="00206B99">
        <w:t xml:space="preserve"> i</w:t>
      </w:r>
      <w:r>
        <w:t xml:space="preserve"> </w:t>
      </w:r>
      <w:r w:rsidR="002A440A">
        <w:t xml:space="preserve">imię (imiona), imię ojca, datę urodzenia, obywatelstwo państwa </w:t>
      </w:r>
      <w:r w:rsidR="002A440A">
        <w:lastRenderedPageBreak/>
        <w:t>członkowskiego Unii Europejskiej albo Zjednoczonego Królestwa Wielkiej Brytanii</w:t>
      </w:r>
      <w:r w:rsidR="00206B99">
        <w:t xml:space="preserve"> i</w:t>
      </w:r>
      <w:r>
        <w:t xml:space="preserve"> </w:t>
      </w:r>
      <w:r w:rsidR="002A440A">
        <w:t>Irlandii Północnej, numer paszportu lub innego dokumentu stwierdzającego tożsamość oraz adres zamieszkania wyborcy.</w:t>
      </w:r>
      <w:r>
        <w:t>”</w:t>
      </w:r>
      <w:r w:rsidR="002A440A">
        <w:t>;</w:t>
      </w:r>
    </w:p>
    <w:p w14:paraId="23187878" w14:textId="3F481683" w:rsidR="0096104A" w:rsidRDefault="007734A5" w:rsidP="00FA2C30">
      <w:pPr>
        <w:pStyle w:val="PKTpunkt"/>
      </w:pPr>
      <w:r>
        <w:t>5</w:t>
      </w:r>
      <w:r w:rsidR="00B46187">
        <w:t>)</w:t>
      </w:r>
      <w:r w:rsidR="00B46187">
        <w:tab/>
      </w:r>
      <w:r w:rsidR="0096104A">
        <w:t>w</w:t>
      </w:r>
      <w:r w:rsidR="00E25112">
        <w:t xml:space="preserve"> art.</w:t>
      </w:r>
      <w:r w:rsidR="00B358FD">
        <w:t xml:space="preserve"> </w:t>
      </w:r>
      <w:r w:rsidR="0096104A">
        <w:t>2</w:t>
      </w:r>
      <w:r w:rsidR="00E25112">
        <w:t>6 §</w:t>
      </w:r>
      <w:r w:rsidR="00B358FD">
        <w:t xml:space="preserve"> </w:t>
      </w:r>
      <w:r w:rsidR="00206B99">
        <w:t>8</w:t>
      </w:r>
      <w:r w:rsidR="00B358FD">
        <w:t xml:space="preserve"> </w:t>
      </w:r>
      <w:r w:rsidR="0096104A">
        <w:t>otrzymuje brzmienie:</w:t>
      </w:r>
    </w:p>
    <w:p w14:paraId="7CD2602B" w14:textId="296DF8FE" w:rsidR="002A440A" w:rsidRDefault="00B358FD" w:rsidP="005A7E7B">
      <w:pPr>
        <w:pStyle w:val="ZUSTzmustartykuempunktem"/>
      </w:pPr>
      <w:r>
        <w:t>„</w:t>
      </w:r>
      <w:r w:rsidR="001D22D4" w:rsidRPr="009571C4">
        <w:t>§</w:t>
      </w:r>
      <w:r w:rsidR="001D22D4">
        <w:t xml:space="preserve"> </w:t>
      </w:r>
      <w:r w:rsidR="0096104A">
        <w:t>8.</w:t>
      </w:r>
      <w:r>
        <w:t xml:space="preserve"> </w:t>
      </w:r>
      <w:r w:rsidR="0096104A">
        <w:t>Część B spisu wyborców obejmuje obywateli Unii Europejskiej</w:t>
      </w:r>
      <w:r w:rsidR="007734A5">
        <w:t xml:space="preserve"> </w:t>
      </w:r>
      <w:r w:rsidR="007734A5" w:rsidRPr="007734A5">
        <w:t>niebędących obywatelami polskimi</w:t>
      </w:r>
      <w:r w:rsidR="0096104A">
        <w:t xml:space="preserve"> oraz </w:t>
      </w:r>
      <w:r w:rsidR="00E94124">
        <w:t xml:space="preserve">obywateli </w:t>
      </w:r>
      <w:r w:rsidR="0096104A">
        <w:t>Zjednoczonego Królestwa Wielkie</w:t>
      </w:r>
      <w:r w:rsidR="007734A5">
        <w:t>j Brytanii</w:t>
      </w:r>
      <w:r w:rsidR="00206B99">
        <w:t xml:space="preserve"> i</w:t>
      </w:r>
      <w:r>
        <w:t xml:space="preserve"> </w:t>
      </w:r>
      <w:r w:rsidR="007734A5">
        <w:t>Irlandii Północnej</w:t>
      </w:r>
      <w:r w:rsidR="0096104A">
        <w:t>, uprawnionych do korzystania</w:t>
      </w:r>
      <w:r w:rsidR="00206B99">
        <w:t xml:space="preserve"> z</w:t>
      </w:r>
      <w:r>
        <w:t xml:space="preserve"> </w:t>
      </w:r>
      <w:r w:rsidR="0096104A">
        <w:t>praw wyborczych</w:t>
      </w:r>
      <w:r w:rsidR="00206B99">
        <w:t xml:space="preserve"> w</w:t>
      </w:r>
      <w:r>
        <w:t xml:space="preserve"> </w:t>
      </w:r>
      <w:r w:rsidR="0096104A">
        <w:t>wyborach, które zostały zarządzone</w:t>
      </w:r>
      <w:r w:rsidR="00206B99">
        <w:t xml:space="preserve"> w</w:t>
      </w:r>
      <w:r>
        <w:t xml:space="preserve"> </w:t>
      </w:r>
      <w:r w:rsidR="0096104A">
        <w:t>Rzeczypospolitej Polskiej.</w:t>
      </w:r>
      <w:r w:rsidR="00206B99">
        <w:t xml:space="preserve"> W</w:t>
      </w:r>
      <w:r>
        <w:t xml:space="preserve"> </w:t>
      </w:r>
      <w:r w:rsidR="0096104A">
        <w:t>tej części spisu wyborców wymienia się nazwisko</w:t>
      </w:r>
      <w:r w:rsidR="00206B99">
        <w:t xml:space="preserve"> i</w:t>
      </w:r>
      <w:r>
        <w:t xml:space="preserve"> </w:t>
      </w:r>
      <w:r w:rsidR="0096104A">
        <w:t>imię (imiona), imię ojca, datę urodzenia, obywatelstwo państwa członkowskiego Unii Europejskiej albo Zjednoczonego Królestwa Wielkiej Brytanii</w:t>
      </w:r>
      <w:r w:rsidR="00206B99">
        <w:t xml:space="preserve"> i</w:t>
      </w:r>
      <w:r>
        <w:t xml:space="preserve"> </w:t>
      </w:r>
      <w:r w:rsidR="0096104A">
        <w:t>Irlandii Północnej, numer paszportu lub innego dokumentu stwierdzającego tożsamość oraz adres zamieszkania wyborcy.</w:t>
      </w:r>
      <w:r>
        <w:t>”</w:t>
      </w:r>
      <w:r w:rsidR="00936ED7">
        <w:t>;</w:t>
      </w:r>
    </w:p>
    <w:p w14:paraId="722FA87E" w14:textId="7A9C8D4E" w:rsidR="00936ED7" w:rsidRDefault="007734A5" w:rsidP="00FA2C30">
      <w:pPr>
        <w:pStyle w:val="PKTpunkt"/>
      </w:pPr>
      <w:r>
        <w:t>6</w:t>
      </w:r>
      <w:r w:rsidR="00B46187">
        <w:t>)</w:t>
      </w:r>
      <w:r w:rsidR="00B46187">
        <w:tab/>
      </w:r>
      <w:r w:rsidR="00936ED7">
        <w:t>w</w:t>
      </w:r>
      <w:r w:rsidR="00E25112">
        <w:t xml:space="preserve"> art.</w:t>
      </w:r>
      <w:r w:rsidR="00B358FD">
        <w:t xml:space="preserve"> </w:t>
      </w:r>
      <w:r w:rsidR="00936ED7">
        <w:t>42</w:t>
      </w:r>
      <w:r w:rsidR="00E25112">
        <w:t>6 §</w:t>
      </w:r>
      <w:r w:rsidR="00B358FD">
        <w:t xml:space="preserve"> </w:t>
      </w:r>
      <w:r w:rsidR="00E25112">
        <w:t>3 i</w:t>
      </w:r>
      <w:r w:rsidR="00B358FD">
        <w:t xml:space="preserve"> </w:t>
      </w:r>
      <w:r w:rsidR="00206B99">
        <w:t>4</w:t>
      </w:r>
      <w:r w:rsidR="00B358FD">
        <w:t xml:space="preserve"> </w:t>
      </w:r>
      <w:r w:rsidR="00936ED7">
        <w:t>otrzymują brzmienie:</w:t>
      </w:r>
    </w:p>
    <w:p w14:paraId="32EFBB5A" w14:textId="5BEAB526" w:rsidR="00265DB0" w:rsidRDefault="00B358FD" w:rsidP="005A7E7B">
      <w:pPr>
        <w:pStyle w:val="ZUSTzmustartykuempunktem"/>
      </w:pPr>
      <w:r>
        <w:t>„</w:t>
      </w:r>
      <w:r w:rsidR="001D22D4" w:rsidRPr="009571C4">
        <w:t>§</w:t>
      </w:r>
      <w:r w:rsidR="001D22D4">
        <w:t xml:space="preserve"> </w:t>
      </w:r>
      <w:r w:rsidR="00936ED7">
        <w:t>3.</w:t>
      </w:r>
      <w:r>
        <w:t xml:space="preserve"> </w:t>
      </w:r>
      <w:r w:rsidR="00265DB0" w:rsidRPr="00265DB0">
        <w:t>W przypadku zgłoszenia kandydatury obywatela Unii Europejskiej</w:t>
      </w:r>
      <w:r w:rsidR="0008343C">
        <w:t xml:space="preserve"> </w:t>
      </w:r>
      <w:r w:rsidR="0008343C" w:rsidRPr="00265DB0">
        <w:t>niebędącego obywatelem polskim</w:t>
      </w:r>
      <w:r w:rsidR="00265DB0">
        <w:t xml:space="preserve"> </w:t>
      </w:r>
      <w:r w:rsidR="004B6C96">
        <w:t>albo</w:t>
      </w:r>
      <w:r w:rsidR="00265DB0" w:rsidRPr="00265DB0">
        <w:t xml:space="preserve"> </w:t>
      </w:r>
      <w:r w:rsidR="00FB7196">
        <w:t xml:space="preserve">obywatela </w:t>
      </w:r>
      <w:r w:rsidR="00265DB0" w:rsidRPr="00265DB0">
        <w:t>Zjednoczonego Królestwa Wielkie</w:t>
      </w:r>
      <w:r w:rsidR="00265DB0">
        <w:t>j Brytanii</w:t>
      </w:r>
      <w:r w:rsidR="00206B99">
        <w:t xml:space="preserve"> i</w:t>
      </w:r>
      <w:r>
        <w:t xml:space="preserve"> </w:t>
      </w:r>
      <w:r w:rsidR="00265DB0">
        <w:t>Irlandii Północnej</w:t>
      </w:r>
      <w:r w:rsidR="0008343C">
        <w:t xml:space="preserve"> </w:t>
      </w:r>
      <w:r w:rsidR="00265DB0" w:rsidRPr="00265DB0">
        <w:t>do pisemnej zgody kandydata na kandydowanie dołącza się również:</w:t>
      </w:r>
    </w:p>
    <w:p w14:paraId="2EBD6F10" w14:textId="2D26A35B" w:rsidR="00265DB0" w:rsidRDefault="00265DB0" w:rsidP="005A7E7B">
      <w:pPr>
        <w:pStyle w:val="ZPKTzmpktartykuempunktem"/>
      </w:pPr>
      <w:r w:rsidRPr="00265DB0">
        <w:t>1)</w:t>
      </w:r>
      <w:r w:rsidR="00DC49A2">
        <w:tab/>
      </w:r>
      <w:r w:rsidRPr="00265DB0">
        <w:t xml:space="preserve">oświadczenie kandydata </w:t>
      </w:r>
      <w:r w:rsidR="00732FCF">
        <w:t>wskazujące</w:t>
      </w:r>
      <w:r w:rsidR="00732FCF" w:rsidRPr="00265DB0">
        <w:t xml:space="preserve"> </w:t>
      </w:r>
      <w:r w:rsidRPr="00265DB0">
        <w:t>ostatni adres zamieszkania</w:t>
      </w:r>
      <w:r w:rsidR="007734A5">
        <w:t xml:space="preserve"> odpowiednio</w:t>
      </w:r>
      <w:r w:rsidR="00206B99" w:rsidRPr="00265DB0">
        <w:t xml:space="preserve"> w</w:t>
      </w:r>
      <w:r w:rsidR="00B358FD">
        <w:t xml:space="preserve"> </w:t>
      </w:r>
      <w:r w:rsidRPr="00265DB0">
        <w:t>państwie członkowskim Unii</w:t>
      </w:r>
      <w:r>
        <w:t xml:space="preserve"> Europejskiej jego pochodzenia</w:t>
      </w:r>
      <w:r w:rsidR="004B6C96">
        <w:t xml:space="preserve"> albo</w:t>
      </w:r>
      <w:r w:rsidR="00206B99">
        <w:t xml:space="preserve"> w</w:t>
      </w:r>
      <w:r w:rsidR="00B358FD">
        <w:t xml:space="preserve"> </w:t>
      </w:r>
      <w:r w:rsidR="004B6C96">
        <w:t>Zjednoczonym Królestwie Wielkiej Brytanii</w:t>
      </w:r>
      <w:r w:rsidR="00206B99">
        <w:t xml:space="preserve"> i</w:t>
      </w:r>
      <w:r w:rsidR="00B358FD">
        <w:t xml:space="preserve"> </w:t>
      </w:r>
      <w:r w:rsidR="004B6C96">
        <w:t>Irlandii Północnej</w:t>
      </w:r>
      <w:r>
        <w:t xml:space="preserve">; </w:t>
      </w:r>
    </w:p>
    <w:p w14:paraId="17975DC9" w14:textId="7438C639" w:rsidR="00265DB0" w:rsidRDefault="00265DB0" w:rsidP="005A7E7B">
      <w:pPr>
        <w:pStyle w:val="ZPKTzmpktartykuempunktem"/>
      </w:pPr>
      <w:r w:rsidRPr="00265DB0">
        <w:t>2)</w:t>
      </w:r>
      <w:r w:rsidR="00DC49A2">
        <w:tab/>
      </w:r>
      <w:r w:rsidRPr="00265DB0">
        <w:t>oświadczenie kandydata, że nie został poz</w:t>
      </w:r>
      <w:r>
        <w:t>bawiony prawa do kandydowania</w:t>
      </w:r>
      <w:r w:rsidR="007734A5">
        <w:t xml:space="preserve"> odpowiednio</w:t>
      </w:r>
      <w:r>
        <w:t xml:space="preserve"> w</w:t>
      </w:r>
      <w:r w:rsidR="00B358FD">
        <w:t xml:space="preserve"> </w:t>
      </w:r>
      <w:r w:rsidRPr="00265DB0">
        <w:t>państwie członkowskim Unii Europejskiej jego pochodzenia</w:t>
      </w:r>
      <w:r w:rsidR="004B6C96">
        <w:t xml:space="preserve"> albo w</w:t>
      </w:r>
      <w:r w:rsidR="00B358FD">
        <w:t xml:space="preserve"> </w:t>
      </w:r>
      <w:r w:rsidR="004B6C96">
        <w:t>Zjednoczonym Królestwie Wielkiej Brytanii</w:t>
      </w:r>
      <w:r w:rsidR="00206B99">
        <w:t xml:space="preserve"> i</w:t>
      </w:r>
      <w:r w:rsidR="00B358FD">
        <w:t xml:space="preserve"> </w:t>
      </w:r>
      <w:r w:rsidR="004B6C96">
        <w:t>Irlandii Północnej</w:t>
      </w:r>
      <w:r w:rsidRPr="00265DB0">
        <w:t xml:space="preserve">; </w:t>
      </w:r>
    </w:p>
    <w:p w14:paraId="325FC87B" w14:textId="73A44B6D" w:rsidR="00936ED7" w:rsidRDefault="00265DB0" w:rsidP="005A7E7B">
      <w:pPr>
        <w:pStyle w:val="ZPKTzmpktartykuempunktem"/>
      </w:pPr>
      <w:r w:rsidRPr="00265DB0">
        <w:t>3)</w:t>
      </w:r>
      <w:r w:rsidR="00DC49A2">
        <w:tab/>
      </w:r>
      <w:r w:rsidRPr="00265DB0">
        <w:t>oświadczenie kandydata, że nie pełni on ur</w:t>
      </w:r>
      <w:r>
        <w:t xml:space="preserve">zędu, który </w:t>
      </w:r>
      <w:r w:rsidR="009828FB" w:rsidRPr="009828FB">
        <w:t xml:space="preserve">jest </w:t>
      </w:r>
      <w:r>
        <w:t xml:space="preserve">objęty zakazem </w:t>
      </w:r>
      <w:r w:rsidR="004B6C96">
        <w:t>łączenia funkcji</w:t>
      </w:r>
      <w:r w:rsidR="00CD2A2B">
        <w:t>.</w:t>
      </w:r>
    </w:p>
    <w:p w14:paraId="00C79AEB" w14:textId="6D63103D" w:rsidR="004B6C96" w:rsidRPr="004B6C96" w:rsidRDefault="001D22D4" w:rsidP="005A7E7B">
      <w:pPr>
        <w:pStyle w:val="ZUSTzmustartykuempunktem"/>
      </w:pPr>
      <w:r w:rsidRPr="009571C4">
        <w:t>§</w:t>
      </w:r>
      <w:r>
        <w:t xml:space="preserve"> 4.</w:t>
      </w:r>
      <w:r w:rsidR="00B358FD">
        <w:t xml:space="preserve"> </w:t>
      </w:r>
      <w:r w:rsidR="004B6C96" w:rsidRPr="004B6C96">
        <w:t>W przypadku wątpliwości co do treści oświadczenia,</w:t>
      </w:r>
      <w:r w:rsidR="00206B99" w:rsidRPr="004B6C96">
        <w:t xml:space="preserve"> o</w:t>
      </w:r>
      <w:r w:rsidR="00B358FD">
        <w:t xml:space="preserve"> </w:t>
      </w:r>
      <w:r w:rsidR="004B6C96" w:rsidRPr="004B6C96">
        <w:t>którym mowa</w:t>
      </w:r>
      <w:r w:rsidR="00E25112" w:rsidRPr="004B6C96">
        <w:t xml:space="preserve"> w</w:t>
      </w:r>
      <w:r w:rsidR="00B358FD">
        <w:t xml:space="preserve"> </w:t>
      </w:r>
      <w:r w:rsidR="00E25112">
        <w:t>§</w:t>
      </w:r>
      <w:r w:rsidR="00B358FD">
        <w:t xml:space="preserve"> </w:t>
      </w:r>
      <w:r w:rsidR="00E25112" w:rsidRPr="004B6C96">
        <w:t>3</w:t>
      </w:r>
      <w:r w:rsidR="00E25112">
        <w:t xml:space="preserve"> pkt</w:t>
      </w:r>
      <w:r w:rsidR="00CA0233">
        <w:t> </w:t>
      </w:r>
      <w:r w:rsidR="004B6C96" w:rsidRPr="004B6C96">
        <w:t xml:space="preserve">2, kandydat może zostać zobowiązany przez właściwy organ wyborczy do przedłożenia przed </w:t>
      </w:r>
      <w:r w:rsidR="008056C7">
        <w:t xml:space="preserve">wyborami </w:t>
      </w:r>
      <w:r w:rsidR="004B6C96" w:rsidRPr="004B6C96">
        <w:t>albo po wyborach zaświadczenia wydanego przez właściwy organ administracyjny państwa członkowskiego Unii Europejskiej jego pochodzenia</w:t>
      </w:r>
      <w:r w:rsidR="004B6C96">
        <w:t xml:space="preserve"> albo Zjednoczonego Królestwa Wielkiej Brytanii</w:t>
      </w:r>
      <w:r w:rsidR="00206B99">
        <w:t xml:space="preserve"> i</w:t>
      </w:r>
      <w:r w:rsidR="00B358FD">
        <w:t xml:space="preserve"> </w:t>
      </w:r>
      <w:r w:rsidR="004B6C96">
        <w:t>Irlandii Północnej</w:t>
      </w:r>
      <w:r w:rsidR="004B6C96" w:rsidRPr="004B6C96">
        <w:t>, potwierdzającego, że nie pozbawiono go prawa do kandydowania</w:t>
      </w:r>
      <w:r w:rsidR="00206B99" w:rsidRPr="004B6C96">
        <w:t xml:space="preserve"> w</w:t>
      </w:r>
      <w:r w:rsidR="00B358FD">
        <w:t xml:space="preserve"> </w:t>
      </w:r>
      <w:r w:rsidR="004B6C96" w:rsidRPr="004B6C96">
        <w:t xml:space="preserve">wyborach </w:t>
      </w:r>
      <w:r w:rsidR="007734A5" w:rsidRPr="007734A5">
        <w:t>odpowiednio</w:t>
      </w:r>
      <w:r w:rsidR="00206B99" w:rsidRPr="007734A5">
        <w:t xml:space="preserve"> w</w:t>
      </w:r>
      <w:r w:rsidR="00B358FD">
        <w:t xml:space="preserve"> </w:t>
      </w:r>
      <w:r w:rsidR="007734A5" w:rsidRPr="007734A5">
        <w:t>tym państwie członkowskim albo</w:t>
      </w:r>
      <w:r w:rsidR="00206B99" w:rsidRPr="007734A5">
        <w:t xml:space="preserve"> w</w:t>
      </w:r>
      <w:r w:rsidR="00B358FD">
        <w:t xml:space="preserve"> </w:t>
      </w:r>
      <w:r w:rsidR="007734A5" w:rsidRPr="007734A5">
        <w:t>Zjednoczonym Królestwie Wielkiej Brytanii</w:t>
      </w:r>
      <w:r w:rsidR="00206B99" w:rsidRPr="007734A5">
        <w:t xml:space="preserve"> i</w:t>
      </w:r>
      <w:r w:rsidR="00B358FD">
        <w:t xml:space="preserve"> </w:t>
      </w:r>
      <w:r w:rsidR="007734A5" w:rsidRPr="007734A5">
        <w:t>Irlandii Północnej</w:t>
      </w:r>
      <w:r w:rsidR="004B6C96" w:rsidRPr="004B6C96">
        <w:t xml:space="preserve"> lub że organowi temu nic nie wiadomo o</w:t>
      </w:r>
      <w:r w:rsidR="00B358FD">
        <w:t xml:space="preserve"> </w:t>
      </w:r>
      <w:r w:rsidR="004B6C96" w:rsidRPr="004B6C96">
        <w:t>pozbawieniu go takiego prawa</w:t>
      </w:r>
      <w:r w:rsidR="004B6C96">
        <w:t>.</w:t>
      </w:r>
      <w:r w:rsidR="00B358FD">
        <w:t>”</w:t>
      </w:r>
      <w:r w:rsidR="004B6C96" w:rsidRPr="004B6C96">
        <w:t>.</w:t>
      </w:r>
    </w:p>
    <w:p w14:paraId="2DC05AE4" w14:textId="30EC96BA" w:rsidR="00B14027" w:rsidRDefault="008D5FC4" w:rsidP="003B26C6">
      <w:pPr>
        <w:pStyle w:val="ARTartustawynprozporzdzenia"/>
        <w:rPr>
          <w:rStyle w:val="Ppogrubienie"/>
        </w:rPr>
      </w:pPr>
      <w:r>
        <w:rPr>
          <w:rStyle w:val="Ppogrubienie"/>
        </w:rPr>
        <w:lastRenderedPageBreak/>
        <w:t>Art. </w:t>
      </w:r>
      <w:r w:rsidR="00B14027">
        <w:rPr>
          <w:rStyle w:val="Ppogrubienie"/>
        </w:rPr>
        <w:t>2.</w:t>
      </w:r>
      <w:r>
        <w:rPr>
          <w:rStyle w:val="Ppogrubienie"/>
        </w:rPr>
        <w:t> </w:t>
      </w:r>
      <w:r w:rsidR="00BE0729" w:rsidRPr="00BE0729">
        <w:t>Dotychczasowe przepisy wykonawcze wydane na podstawie</w:t>
      </w:r>
      <w:r w:rsidR="00E25112">
        <w:t xml:space="preserve"> art.</w:t>
      </w:r>
      <w:r w:rsidR="00B358FD">
        <w:t xml:space="preserve"> </w:t>
      </w:r>
      <w:r w:rsidR="00BE0729" w:rsidRPr="00BE0729">
        <w:t>2</w:t>
      </w:r>
      <w:r w:rsidR="00E25112" w:rsidRPr="00BE0729">
        <w:t>5</w:t>
      </w:r>
      <w:r w:rsidR="00E25112">
        <w:t xml:space="preserve"> oraz art.</w:t>
      </w:r>
      <w:r w:rsidR="00B358FD">
        <w:t xml:space="preserve"> </w:t>
      </w:r>
      <w:r w:rsidR="00BE0729" w:rsidRPr="00BE0729">
        <w:t>3</w:t>
      </w:r>
      <w:r w:rsidR="00206B99" w:rsidRPr="00BE0729">
        <w:t>3</w:t>
      </w:r>
      <w:r w:rsidR="00B358FD">
        <w:t xml:space="preserve"> </w:t>
      </w:r>
      <w:r w:rsidR="00BE0729" w:rsidRPr="00BE0729">
        <w:t>ustawy zmienianej</w:t>
      </w:r>
      <w:r w:rsidR="00E25112" w:rsidRPr="00BE0729">
        <w:t xml:space="preserve"> w</w:t>
      </w:r>
      <w:r w:rsidR="00B358FD">
        <w:t xml:space="preserve"> </w:t>
      </w:r>
      <w:r w:rsidR="00E25112">
        <w:t>art.</w:t>
      </w:r>
      <w:r w:rsidR="00B358FD">
        <w:t xml:space="preserve"> </w:t>
      </w:r>
      <w:r w:rsidR="00206B99" w:rsidRPr="00BE0729">
        <w:t>1</w:t>
      </w:r>
      <w:r w:rsidR="00B358FD">
        <w:t xml:space="preserve"> </w:t>
      </w:r>
      <w:r w:rsidR="00BE0729" w:rsidRPr="00BE0729">
        <w:t>zachowują moc do dnia wejścia</w:t>
      </w:r>
      <w:r w:rsidR="00206B99" w:rsidRPr="00BE0729">
        <w:t xml:space="preserve"> w</w:t>
      </w:r>
      <w:r w:rsidR="00B358FD">
        <w:t xml:space="preserve"> </w:t>
      </w:r>
      <w:r w:rsidR="00BE0729" w:rsidRPr="00BE0729">
        <w:t>życie nowych przepisów wykonawczych wydanych odpowiednio na podstawie</w:t>
      </w:r>
      <w:r w:rsidR="00E25112">
        <w:t xml:space="preserve"> art.</w:t>
      </w:r>
      <w:r w:rsidR="00B358FD">
        <w:t xml:space="preserve"> </w:t>
      </w:r>
      <w:r w:rsidR="00BE0729" w:rsidRPr="00BE0729">
        <w:t>2</w:t>
      </w:r>
      <w:r w:rsidR="00E25112" w:rsidRPr="00BE0729">
        <w:t>5</w:t>
      </w:r>
      <w:r w:rsidR="00E25112">
        <w:t xml:space="preserve"> oraz art.</w:t>
      </w:r>
      <w:r w:rsidR="00B358FD">
        <w:t xml:space="preserve"> </w:t>
      </w:r>
      <w:r w:rsidR="00BE0729" w:rsidRPr="00BE0729">
        <w:t>3</w:t>
      </w:r>
      <w:r w:rsidR="00206B99" w:rsidRPr="00BE0729">
        <w:t>3</w:t>
      </w:r>
      <w:r w:rsidR="00B358FD">
        <w:t xml:space="preserve"> </w:t>
      </w:r>
      <w:r w:rsidR="00BE0729" w:rsidRPr="00BE0729">
        <w:t>ustawy zmienianej</w:t>
      </w:r>
      <w:r w:rsidR="00E25112" w:rsidRPr="00BE0729">
        <w:t xml:space="preserve"> w</w:t>
      </w:r>
      <w:r w:rsidR="00B358FD">
        <w:t xml:space="preserve"> </w:t>
      </w:r>
      <w:r w:rsidR="00E25112">
        <w:t>art.</w:t>
      </w:r>
      <w:r w:rsidR="00B358FD">
        <w:t xml:space="preserve"> </w:t>
      </w:r>
      <w:r w:rsidR="00BE0729" w:rsidRPr="00BE0729">
        <w:t>1,</w:t>
      </w:r>
      <w:r w:rsidR="00206B99" w:rsidRPr="00BE0729">
        <w:t xml:space="preserve"> w</w:t>
      </w:r>
      <w:r w:rsidR="00B358FD">
        <w:t xml:space="preserve"> </w:t>
      </w:r>
      <w:r w:rsidR="00BE0729" w:rsidRPr="00BE0729">
        <w:t>brzmieniu nadanym niniejszą ustaw</w:t>
      </w:r>
      <w:r w:rsidR="008A0E75">
        <w:t xml:space="preserve">ą, jednak nie dłużej niż przez </w:t>
      </w:r>
      <w:r w:rsidR="00206B99">
        <w:t>6</w:t>
      </w:r>
      <w:r w:rsidR="00B358FD">
        <w:t xml:space="preserve"> </w:t>
      </w:r>
      <w:r w:rsidR="008A0E75">
        <w:t>miesięcy</w:t>
      </w:r>
      <w:r w:rsidR="00BE0729" w:rsidRPr="00BE0729">
        <w:t xml:space="preserve"> od dnia wejścia</w:t>
      </w:r>
      <w:r w:rsidR="00206B99" w:rsidRPr="00BE0729">
        <w:t xml:space="preserve"> w</w:t>
      </w:r>
      <w:r w:rsidR="00B358FD">
        <w:t xml:space="preserve"> </w:t>
      </w:r>
      <w:r w:rsidR="00BE0729" w:rsidRPr="00BE0729">
        <w:t>życie niniejszej ustawy,</w:t>
      </w:r>
      <w:r w:rsidR="00206B99" w:rsidRPr="00BE0729">
        <w:t xml:space="preserve"> i</w:t>
      </w:r>
      <w:r w:rsidR="00B358FD">
        <w:t xml:space="preserve"> </w:t>
      </w:r>
      <w:r w:rsidR="00BE0729" w:rsidRPr="00BE0729">
        <w:t>mogą być zmieniane na podstawie przepisów dotychczasowych</w:t>
      </w:r>
      <w:r w:rsidR="00D00ACE" w:rsidRPr="00D00ACE">
        <w:t>.</w:t>
      </w:r>
    </w:p>
    <w:p w14:paraId="3872601B" w14:textId="39F91C88" w:rsidR="00E3117A" w:rsidRDefault="008D5FC4" w:rsidP="003B26C6">
      <w:pPr>
        <w:pStyle w:val="ARTartustawynprozporzdzenia"/>
        <w:rPr>
          <w:rStyle w:val="Ppogrubienie"/>
        </w:rPr>
      </w:pPr>
      <w:r>
        <w:rPr>
          <w:rStyle w:val="Ppogrubienie"/>
        </w:rPr>
        <w:t>Art. </w:t>
      </w:r>
      <w:r w:rsidR="00E3117A">
        <w:rPr>
          <w:rStyle w:val="Ppogrubienie"/>
        </w:rPr>
        <w:t>3.</w:t>
      </w:r>
      <w:r>
        <w:rPr>
          <w:rStyle w:val="Ppogrubienie"/>
        </w:rPr>
        <w:t> </w:t>
      </w:r>
      <w:r w:rsidR="00E3117A" w:rsidRPr="00E3117A">
        <w:t xml:space="preserve">Minister właściwy do spraw </w:t>
      </w:r>
      <w:r w:rsidR="00206B99">
        <w:t>zagranicznych</w:t>
      </w:r>
      <w:r w:rsidR="00E3117A" w:rsidRPr="00E3117A">
        <w:t xml:space="preserve"> ogłosi,</w:t>
      </w:r>
      <w:r w:rsidR="00206B99" w:rsidRPr="00E3117A">
        <w:t xml:space="preserve"> w</w:t>
      </w:r>
      <w:r w:rsidR="00B358FD">
        <w:t xml:space="preserve"> </w:t>
      </w:r>
      <w:r w:rsidR="00E3117A" w:rsidRPr="00E3117A">
        <w:t>drodze obwieszczenia,</w:t>
      </w:r>
      <w:r w:rsidR="00206B99" w:rsidRPr="00E3117A">
        <w:t xml:space="preserve"> w</w:t>
      </w:r>
      <w:r w:rsidR="00B358FD">
        <w:t xml:space="preserve"> </w:t>
      </w:r>
      <w:r w:rsidR="00E3117A" w:rsidRPr="00E3117A">
        <w:t xml:space="preserve">Dzienniku Urzędowym Rzeczypospolitej Polskiej </w:t>
      </w:r>
      <w:r w:rsidR="00B358FD">
        <w:t>„</w:t>
      </w:r>
      <w:r w:rsidR="00E3117A" w:rsidRPr="00E3117A">
        <w:t>Monitor Polski</w:t>
      </w:r>
      <w:r w:rsidR="00B358FD">
        <w:t>”</w:t>
      </w:r>
      <w:r w:rsidR="00E3117A" w:rsidRPr="00E3117A">
        <w:t xml:space="preserve"> dzień</w:t>
      </w:r>
      <w:r w:rsidR="00E3117A">
        <w:t xml:space="preserve"> wejścia</w:t>
      </w:r>
      <w:r w:rsidR="00206B99">
        <w:t xml:space="preserve"> w</w:t>
      </w:r>
      <w:r w:rsidR="00B358FD">
        <w:t xml:space="preserve"> </w:t>
      </w:r>
      <w:r w:rsidR="00E3117A">
        <w:t>życie</w:t>
      </w:r>
      <w:r w:rsidR="00E3117A" w:rsidRPr="00E3117A">
        <w:t xml:space="preserve"> </w:t>
      </w:r>
      <w:r w:rsidR="00E3117A">
        <w:t>Umowy</w:t>
      </w:r>
      <w:r w:rsidR="00E3117A" w:rsidRPr="00E3117A">
        <w:t xml:space="preserve"> między Rzecząpospolitą Polską</w:t>
      </w:r>
      <w:r w:rsidR="00206B99" w:rsidRPr="00E3117A">
        <w:t xml:space="preserve"> a</w:t>
      </w:r>
      <w:r w:rsidR="00B358FD">
        <w:t xml:space="preserve"> </w:t>
      </w:r>
      <w:r w:rsidR="00E3117A" w:rsidRPr="00E3117A">
        <w:t>Zjednoczonym Królestwem Wielkiej Brytanii</w:t>
      </w:r>
      <w:r w:rsidR="00206B99" w:rsidRPr="00E3117A">
        <w:t xml:space="preserve"> i</w:t>
      </w:r>
      <w:r w:rsidR="00B358FD">
        <w:t xml:space="preserve"> </w:t>
      </w:r>
      <w:r w:rsidR="00E3117A" w:rsidRPr="00E3117A">
        <w:t>Irlandii Północnej</w:t>
      </w:r>
      <w:r w:rsidR="00206B99" w:rsidRPr="00E3117A">
        <w:t xml:space="preserve"> w</w:t>
      </w:r>
      <w:r w:rsidR="00B358FD">
        <w:t xml:space="preserve"> </w:t>
      </w:r>
      <w:r w:rsidR="00E3117A" w:rsidRPr="00E3117A">
        <w:t>sprawie udziału</w:t>
      </w:r>
      <w:r w:rsidR="00206B99" w:rsidRPr="00E3117A">
        <w:t xml:space="preserve"> w</w:t>
      </w:r>
      <w:r w:rsidR="00B358FD">
        <w:t xml:space="preserve"> </w:t>
      </w:r>
      <w:r w:rsidR="00E3117A" w:rsidRPr="00E3117A">
        <w:t>niektórych wyborach przez obywateli jednego Państwa zamieszkujących na terytorium drugiego Państwa, podpisanej</w:t>
      </w:r>
      <w:r w:rsidR="00206B99" w:rsidRPr="00E3117A">
        <w:t xml:space="preserve"> w</w:t>
      </w:r>
      <w:r w:rsidR="00B358FD">
        <w:t xml:space="preserve"> </w:t>
      </w:r>
      <w:r w:rsidR="00E3117A" w:rsidRPr="00E3117A">
        <w:t>Warszawie dnia 2</w:t>
      </w:r>
      <w:r w:rsidR="00206B99" w:rsidRPr="00E3117A">
        <w:t>9</w:t>
      </w:r>
      <w:r w:rsidR="00B358FD">
        <w:t xml:space="preserve"> </w:t>
      </w:r>
      <w:r w:rsidR="00E3117A" w:rsidRPr="00E3117A">
        <w:t>maja 202</w:t>
      </w:r>
      <w:r w:rsidR="00206B99" w:rsidRPr="00E3117A">
        <w:t>0</w:t>
      </w:r>
      <w:r w:rsidR="00CA0233">
        <w:t> </w:t>
      </w:r>
      <w:r w:rsidR="00E3117A" w:rsidRPr="00E3117A">
        <w:t>r.</w:t>
      </w:r>
    </w:p>
    <w:p w14:paraId="2B51C01F" w14:textId="67AD6F8B" w:rsidR="004D4FA8" w:rsidRDefault="008D5FC4" w:rsidP="00B358FD">
      <w:pPr>
        <w:pStyle w:val="ARTartustawynprozporzdzenia"/>
      </w:pPr>
      <w:r>
        <w:rPr>
          <w:rStyle w:val="Ppogrubienie"/>
        </w:rPr>
        <w:t>Art. </w:t>
      </w:r>
      <w:r w:rsidR="00E3117A">
        <w:rPr>
          <w:rStyle w:val="Ppogrubienie"/>
        </w:rPr>
        <w:t>4</w:t>
      </w:r>
      <w:r w:rsidR="004D3F56" w:rsidRPr="003B26C6">
        <w:rPr>
          <w:rStyle w:val="Ppogrubienie"/>
        </w:rPr>
        <w:t>.</w:t>
      </w:r>
      <w:r>
        <w:t> </w:t>
      </w:r>
      <w:r w:rsidR="00E3117A" w:rsidRPr="00E3117A">
        <w:t xml:space="preserve">Ustawa </w:t>
      </w:r>
      <w:r w:rsidR="00E3117A">
        <w:t>wchodzi</w:t>
      </w:r>
      <w:r w:rsidR="00206B99">
        <w:t xml:space="preserve"> w</w:t>
      </w:r>
      <w:r w:rsidR="00B358FD">
        <w:t xml:space="preserve"> </w:t>
      </w:r>
      <w:r w:rsidR="00E3117A">
        <w:t>życie</w:t>
      </w:r>
      <w:r w:rsidR="00206B99">
        <w:t xml:space="preserve"> z</w:t>
      </w:r>
      <w:r w:rsidR="00B358FD">
        <w:t xml:space="preserve"> </w:t>
      </w:r>
      <w:r w:rsidR="00E3117A">
        <w:t>dniem wejścia</w:t>
      </w:r>
      <w:r w:rsidR="00206B99">
        <w:t xml:space="preserve"> w</w:t>
      </w:r>
      <w:r w:rsidR="00B358FD">
        <w:t xml:space="preserve"> </w:t>
      </w:r>
      <w:r w:rsidR="00E3117A">
        <w:t>życie</w:t>
      </w:r>
      <w:r w:rsidR="00E3117A" w:rsidRPr="00E3117A">
        <w:t xml:space="preserve"> Umowy między Rzecząpospolitą Polską</w:t>
      </w:r>
      <w:r w:rsidR="00206B99" w:rsidRPr="00E3117A">
        <w:t xml:space="preserve"> a</w:t>
      </w:r>
      <w:r w:rsidR="00B358FD">
        <w:t xml:space="preserve"> </w:t>
      </w:r>
      <w:r w:rsidR="00E3117A" w:rsidRPr="00E3117A">
        <w:t>Zjednoczonym Królestwem Wielkiej Brytanii</w:t>
      </w:r>
      <w:r w:rsidR="00206B99" w:rsidRPr="00E3117A">
        <w:t xml:space="preserve"> i</w:t>
      </w:r>
      <w:r w:rsidR="00B358FD">
        <w:t xml:space="preserve"> </w:t>
      </w:r>
      <w:r w:rsidR="00E3117A" w:rsidRPr="00E3117A">
        <w:t>Irlandii Północnej</w:t>
      </w:r>
      <w:r w:rsidR="00206B99" w:rsidRPr="00E3117A">
        <w:t xml:space="preserve"> w</w:t>
      </w:r>
      <w:r w:rsidR="00B358FD">
        <w:t xml:space="preserve"> </w:t>
      </w:r>
      <w:r w:rsidR="00E3117A" w:rsidRPr="00E3117A">
        <w:t>sprawie udziału</w:t>
      </w:r>
      <w:r w:rsidR="00206B99" w:rsidRPr="00E3117A">
        <w:t xml:space="preserve"> w</w:t>
      </w:r>
      <w:r w:rsidR="00B358FD">
        <w:t xml:space="preserve"> </w:t>
      </w:r>
      <w:r w:rsidR="00E3117A" w:rsidRPr="00E3117A">
        <w:t>niektórych wyborach przez obywateli jednego Państwa zamieszkujących na terytorium drugiego Państwa, podpisanej</w:t>
      </w:r>
      <w:r w:rsidR="00206B99" w:rsidRPr="00E3117A">
        <w:t xml:space="preserve"> w</w:t>
      </w:r>
      <w:r w:rsidR="00B358FD">
        <w:t xml:space="preserve"> </w:t>
      </w:r>
      <w:r w:rsidR="00E3117A" w:rsidRPr="00E3117A">
        <w:t>Warszawie dnia 2</w:t>
      </w:r>
      <w:r w:rsidR="00206B99" w:rsidRPr="00E3117A">
        <w:t>9</w:t>
      </w:r>
      <w:r w:rsidR="00B358FD">
        <w:t xml:space="preserve"> </w:t>
      </w:r>
      <w:r w:rsidR="00E3117A" w:rsidRPr="00E3117A">
        <w:t>maja 202</w:t>
      </w:r>
      <w:r w:rsidR="00206B99" w:rsidRPr="00E3117A">
        <w:t>0</w:t>
      </w:r>
      <w:r w:rsidR="00B358FD">
        <w:t xml:space="preserve"> </w:t>
      </w:r>
      <w:r w:rsidR="00E3117A" w:rsidRPr="00E3117A">
        <w:t>r.</w:t>
      </w:r>
    </w:p>
    <w:sectPr w:rsidR="004D4FA8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C9B15E" w14:textId="77777777" w:rsidR="004A3CB8" w:rsidRDefault="004A3CB8">
      <w:r>
        <w:separator/>
      </w:r>
    </w:p>
  </w:endnote>
  <w:endnote w:type="continuationSeparator" w:id="0">
    <w:p w14:paraId="4AF25BF5" w14:textId="77777777" w:rsidR="004A3CB8" w:rsidRDefault="004A3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654F14" w14:textId="77777777" w:rsidR="004A3CB8" w:rsidRDefault="004A3CB8">
      <w:r>
        <w:separator/>
      </w:r>
    </w:p>
  </w:footnote>
  <w:footnote w:type="continuationSeparator" w:id="0">
    <w:p w14:paraId="71C26038" w14:textId="77777777" w:rsidR="004A3CB8" w:rsidRDefault="004A3CB8">
      <w:r>
        <w:continuationSeparator/>
      </w:r>
    </w:p>
  </w:footnote>
  <w:footnote w:id="1">
    <w:p w14:paraId="0D56B503" w14:textId="2EB08324" w:rsidR="00062418" w:rsidRDefault="00062418" w:rsidP="00B46187">
      <w:pPr>
        <w:pStyle w:val="ODNONIKtreodnonika"/>
      </w:pPr>
      <w:r w:rsidRPr="00180F63">
        <w:rPr>
          <w:rStyle w:val="IGindeksgrny"/>
        </w:rPr>
        <w:footnoteRef/>
      </w:r>
      <w:r>
        <w:rPr>
          <w:rStyle w:val="IGindeksgrny"/>
        </w:rPr>
        <w:t>)</w:t>
      </w:r>
      <w:r>
        <w:t xml:space="preserve"> </w:t>
      </w:r>
      <w:r>
        <w:tab/>
        <w:t>Niniejsza ustawa</w:t>
      </w:r>
      <w:r w:rsidR="005A7E7B">
        <w:t xml:space="preserve"> w</w:t>
      </w:r>
      <w:r w:rsidR="00B358FD">
        <w:t xml:space="preserve"> </w:t>
      </w:r>
      <w:r>
        <w:t>zakresie swojej regulacji implementuje Umowę</w:t>
      </w:r>
      <w:r w:rsidRPr="00180F63">
        <w:t xml:space="preserve"> między Rzecząpospolitą Polską</w:t>
      </w:r>
      <w:r w:rsidR="005A7E7B" w:rsidRPr="00180F63">
        <w:t xml:space="preserve"> a</w:t>
      </w:r>
      <w:r w:rsidR="00B358FD">
        <w:t xml:space="preserve"> </w:t>
      </w:r>
      <w:r w:rsidRPr="00180F63">
        <w:t>Zjednoczonym Królestwem Wielkiej Brytanii</w:t>
      </w:r>
      <w:r w:rsidR="005A7E7B" w:rsidRPr="00180F63">
        <w:t xml:space="preserve"> i</w:t>
      </w:r>
      <w:r w:rsidR="00B358FD">
        <w:t xml:space="preserve"> </w:t>
      </w:r>
      <w:r w:rsidRPr="00180F63">
        <w:t>Irlandii Północnej</w:t>
      </w:r>
      <w:r w:rsidR="005A7E7B" w:rsidRPr="00180F63">
        <w:t xml:space="preserve"> w</w:t>
      </w:r>
      <w:r w:rsidR="00B358FD">
        <w:t xml:space="preserve"> </w:t>
      </w:r>
      <w:r w:rsidRPr="00180F63">
        <w:t>sprawie udziału</w:t>
      </w:r>
      <w:r w:rsidR="005A7E7B" w:rsidRPr="00180F63">
        <w:t xml:space="preserve"> w</w:t>
      </w:r>
      <w:r w:rsidR="00B358FD">
        <w:t xml:space="preserve"> </w:t>
      </w:r>
      <w:r w:rsidRPr="00180F63">
        <w:t>niektórych wyborach przez obywateli jednego Państwa zamieszkujących na terytor</w:t>
      </w:r>
      <w:r>
        <w:t>ium drugiego Państwa, podpisaną</w:t>
      </w:r>
      <w:r w:rsidR="005A7E7B" w:rsidRPr="00180F63">
        <w:t xml:space="preserve"> w</w:t>
      </w:r>
      <w:r w:rsidR="00B358FD">
        <w:t xml:space="preserve"> </w:t>
      </w:r>
      <w:r w:rsidRPr="00180F63">
        <w:t>Warszawie dnia 2</w:t>
      </w:r>
      <w:r w:rsidR="005A7E7B" w:rsidRPr="00180F63">
        <w:t>9</w:t>
      </w:r>
      <w:r w:rsidR="00B358FD">
        <w:t xml:space="preserve"> </w:t>
      </w:r>
      <w:r w:rsidRPr="00180F63">
        <w:t>maja 202</w:t>
      </w:r>
      <w:r w:rsidR="005A7E7B" w:rsidRPr="00180F63">
        <w:t>0</w:t>
      </w:r>
      <w:r w:rsidR="00B358FD">
        <w:t xml:space="preserve"> </w:t>
      </w:r>
      <w:r w:rsidRPr="00180F63">
        <w:t>r.</w:t>
      </w:r>
      <w:r w:rsidR="00CF0F2D">
        <w:t>,</w:t>
      </w:r>
      <w:r>
        <w:t xml:space="preserve"> ratyfikowaną za uprzednią zgodą wyrażoną</w:t>
      </w:r>
      <w:r w:rsidR="005A7E7B">
        <w:t xml:space="preserve"> w</w:t>
      </w:r>
      <w:r w:rsidR="00B358FD">
        <w:t xml:space="preserve"> </w:t>
      </w:r>
      <w:r w:rsidR="00AC1828">
        <w:t>ustawie</w:t>
      </w:r>
      <w:r w:rsidR="005A7E7B">
        <w:t xml:space="preserve"> z</w:t>
      </w:r>
      <w:r w:rsidR="00B358FD">
        <w:t xml:space="preserve"> </w:t>
      </w:r>
      <w:r>
        <w:t>dnia 2</w:t>
      </w:r>
      <w:r w:rsidR="005A7E7B">
        <w:t>7</w:t>
      </w:r>
      <w:r w:rsidR="00B358FD">
        <w:t xml:space="preserve"> </w:t>
      </w:r>
      <w:r>
        <w:t>października 202</w:t>
      </w:r>
      <w:r w:rsidR="005A7E7B">
        <w:t>0</w:t>
      </w:r>
      <w:r w:rsidR="00B358FD">
        <w:t xml:space="preserve"> </w:t>
      </w:r>
      <w:r>
        <w:t>r. (</w:t>
      </w:r>
      <w:r w:rsidR="005A7E7B">
        <w:t>Dz.</w:t>
      </w:r>
      <w:r w:rsidR="00B358FD">
        <w:t xml:space="preserve"> </w:t>
      </w:r>
      <w:r w:rsidR="005A7E7B">
        <w:t>U. poz.</w:t>
      </w:r>
      <w:r w:rsidR="00B358FD">
        <w:t xml:space="preserve"> </w:t>
      </w:r>
      <w:r>
        <w:t>2264).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E26C6F" w14:textId="5A1603BC" w:rsidR="00062418" w:rsidRPr="00B371CC" w:rsidRDefault="00062418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DC33F0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10241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2EA"/>
    <w:rsid w:val="000012DA"/>
    <w:rsid w:val="0000175C"/>
    <w:rsid w:val="0000246E"/>
    <w:rsid w:val="00003862"/>
    <w:rsid w:val="00006208"/>
    <w:rsid w:val="00012A35"/>
    <w:rsid w:val="00016099"/>
    <w:rsid w:val="00017DC2"/>
    <w:rsid w:val="00021341"/>
    <w:rsid w:val="00021522"/>
    <w:rsid w:val="00023471"/>
    <w:rsid w:val="00023F13"/>
    <w:rsid w:val="00024BD2"/>
    <w:rsid w:val="00030634"/>
    <w:rsid w:val="000319C1"/>
    <w:rsid w:val="00031A8B"/>
    <w:rsid w:val="00031BCA"/>
    <w:rsid w:val="000330FA"/>
    <w:rsid w:val="000332D6"/>
    <w:rsid w:val="0003362F"/>
    <w:rsid w:val="00036B63"/>
    <w:rsid w:val="00037E1A"/>
    <w:rsid w:val="00043495"/>
    <w:rsid w:val="0004486B"/>
    <w:rsid w:val="00046A75"/>
    <w:rsid w:val="00047312"/>
    <w:rsid w:val="000478E1"/>
    <w:rsid w:val="000508BD"/>
    <w:rsid w:val="000517AB"/>
    <w:rsid w:val="00051804"/>
    <w:rsid w:val="0005339C"/>
    <w:rsid w:val="0005571B"/>
    <w:rsid w:val="00057AB3"/>
    <w:rsid w:val="00060076"/>
    <w:rsid w:val="00060432"/>
    <w:rsid w:val="00060D87"/>
    <w:rsid w:val="000615A5"/>
    <w:rsid w:val="00062418"/>
    <w:rsid w:val="00062996"/>
    <w:rsid w:val="00064E4C"/>
    <w:rsid w:val="00066901"/>
    <w:rsid w:val="00071BEE"/>
    <w:rsid w:val="000736CD"/>
    <w:rsid w:val="00073F1C"/>
    <w:rsid w:val="0007533B"/>
    <w:rsid w:val="0007545D"/>
    <w:rsid w:val="000760BF"/>
    <w:rsid w:val="0007613E"/>
    <w:rsid w:val="00076BFC"/>
    <w:rsid w:val="000814A7"/>
    <w:rsid w:val="0008343C"/>
    <w:rsid w:val="0008557B"/>
    <w:rsid w:val="00085CE7"/>
    <w:rsid w:val="0008602A"/>
    <w:rsid w:val="000906EE"/>
    <w:rsid w:val="00091BA2"/>
    <w:rsid w:val="00091F14"/>
    <w:rsid w:val="00092B7C"/>
    <w:rsid w:val="000944EF"/>
    <w:rsid w:val="00096AC2"/>
    <w:rsid w:val="0009732D"/>
    <w:rsid w:val="000973F0"/>
    <w:rsid w:val="000A1296"/>
    <w:rsid w:val="000A1C27"/>
    <w:rsid w:val="000A1DAD"/>
    <w:rsid w:val="000A2649"/>
    <w:rsid w:val="000A323B"/>
    <w:rsid w:val="000B298D"/>
    <w:rsid w:val="000B4AC9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55DC"/>
    <w:rsid w:val="000E6241"/>
    <w:rsid w:val="000E702B"/>
    <w:rsid w:val="000F2BE3"/>
    <w:rsid w:val="000F301F"/>
    <w:rsid w:val="000F3D0D"/>
    <w:rsid w:val="000F502A"/>
    <w:rsid w:val="000F6ED4"/>
    <w:rsid w:val="000F78E2"/>
    <w:rsid w:val="000F7A6E"/>
    <w:rsid w:val="000F7AC7"/>
    <w:rsid w:val="000F7E25"/>
    <w:rsid w:val="001042BA"/>
    <w:rsid w:val="00106D03"/>
    <w:rsid w:val="00110465"/>
    <w:rsid w:val="00110628"/>
    <w:rsid w:val="00111328"/>
    <w:rsid w:val="0011245A"/>
    <w:rsid w:val="0011493E"/>
    <w:rsid w:val="00115B72"/>
    <w:rsid w:val="00117058"/>
    <w:rsid w:val="001209EC"/>
    <w:rsid w:val="00120A9E"/>
    <w:rsid w:val="00125A9C"/>
    <w:rsid w:val="00125B54"/>
    <w:rsid w:val="00125FDD"/>
    <w:rsid w:val="001270A2"/>
    <w:rsid w:val="00131237"/>
    <w:rsid w:val="00131985"/>
    <w:rsid w:val="001329AC"/>
    <w:rsid w:val="00134CA0"/>
    <w:rsid w:val="001365E7"/>
    <w:rsid w:val="0014026F"/>
    <w:rsid w:val="00147A47"/>
    <w:rsid w:val="00147AA1"/>
    <w:rsid w:val="001513DC"/>
    <w:rsid w:val="001520CF"/>
    <w:rsid w:val="00155D05"/>
    <w:rsid w:val="0015667C"/>
    <w:rsid w:val="0015679E"/>
    <w:rsid w:val="00157110"/>
    <w:rsid w:val="0015742A"/>
    <w:rsid w:val="00157DA1"/>
    <w:rsid w:val="00163147"/>
    <w:rsid w:val="00163F13"/>
    <w:rsid w:val="00164C57"/>
    <w:rsid w:val="00164C9D"/>
    <w:rsid w:val="00166A2B"/>
    <w:rsid w:val="00172F7A"/>
    <w:rsid w:val="00173150"/>
    <w:rsid w:val="00173390"/>
    <w:rsid w:val="001736F0"/>
    <w:rsid w:val="00173BB3"/>
    <w:rsid w:val="001740D0"/>
    <w:rsid w:val="00174F2C"/>
    <w:rsid w:val="00180F2A"/>
    <w:rsid w:val="00180F63"/>
    <w:rsid w:val="001823AB"/>
    <w:rsid w:val="00184B91"/>
    <w:rsid w:val="00184D4A"/>
    <w:rsid w:val="00186EC1"/>
    <w:rsid w:val="00191E1F"/>
    <w:rsid w:val="0019473B"/>
    <w:rsid w:val="001952B1"/>
    <w:rsid w:val="00196E39"/>
    <w:rsid w:val="00197649"/>
    <w:rsid w:val="001A0132"/>
    <w:rsid w:val="001A01FB"/>
    <w:rsid w:val="001A0202"/>
    <w:rsid w:val="001A10E9"/>
    <w:rsid w:val="001A183D"/>
    <w:rsid w:val="001A2B65"/>
    <w:rsid w:val="001A3CD3"/>
    <w:rsid w:val="001A5BEF"/>
    <w:rsid w:val="001A61A3"/>
    <w:rsid w:val="001A7F15"/>
    <w:rsid w:val="001B1CA6"/>
    <w:rsid w:val="001B342E"/>
    <w:rsid w:val="001C1832"/>
    <w:rsid w:val="001C188C"/>
    <w:rsid w:val="001D1783"/>
    <w:rsid w:val="001D22D4"/>
    <w:rsid w:val="001D53CD"/>
    <w:rsid w:val="001D55A3"/>
    <w:rsid w:val="001D5AF5"/>
    <w:rsid w:val="001D754B"/>
    <w:rsid w:val="001D7658"/>
    <w:rsid w:val="001E1837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06B99"/>
    <w:rsid w:val="002114EF"/>
    <w:rsid w:val="002166AD"/>
    <w:rsid w:val="00217871"/>
    <w:rsid w:val="00221ED8"/>
    <w:rsid w:val="002231EA"/>
    <w:rsid w:val="00223654"/>
    <w:rsid w:val="00223FDF"/>
    <w:rsid w:val="00225BF2"/>
    <w:rsid w:val="002279C0"/>
    <w:rsid w:val="00235B06"/>
    <w:rsid w:val="0023727E"/>
    <w:rsid w:val="00242081"/>
    <w:rsid w:val="00243777"/>
    <w:rsid w:val="002441CD"/>
    <w:rsid w:val="002501A3"/>
    <w:rsid w:val="0025166C"/>
    <w:rsid w:val="002517CC"/>
    <w:rsid w:val="00252A24"/>
    <w:rsid w:val="002555D4"/>
    <w:rsid w:val="00257DC7"/>
    <w:rsid w:val="00261A16"/>
    <w:rsid w:val="00263522"/>
    <w:rsid w:val="00264EC6"/>
    <w:rsid w:val="00265DB0"/>
    <w:rsid w:val="00267999"/>
    <w:rsid w:val="00271013"/>
    <w:rsid w:val="00273FE4"/>
    <w:rsid w:val="002765B4"/>
    <w:rsid w:val="00276A94"/>
    <w:rsid w:val="002778AC"/>
    <w:rsid w:val="0028360A"/>
    <w:rsid w:val="0029405D"/>
    <w:rsid w:val="00294FA6"/>
    <w:rsid w:val="00295A6F"/>
    <w:rsid w:val="002A0FBB"/>
    <w:rsid w:val="002A20C4"/>
    <w:rsid w:val="002A440A"/>
    <w:rsid w:val="002A570F"/>
    <w:rsid w:val="002A7292"/>
    <w:rsid w:val="002A7358"/>
    <w:rsid w:val="002A7902"/>
    <w:rsid w:val="002B0F6B"/>
    <w:rsid w:val="002B23B8"/>
    <w:rsid w:val="002B33C7"/>
    <w:rsid w:val="002B4429"/>
    <w:rsid w:val="002B4B54"/>
    <w:rsid w:val="002B57DF"/>
    <w:rsid w:val="002B68A6"/>
    <w:rsid w:val="002B7FAF"/>
    <w:rsid w:val="002C1195"/>
    <w:rsid w:val="002C67B0"/>
    <w:rsid w:val="002D0C4F"/>
    <w:rsid w:val="002D1364"/>
    <w:rsid w:val="002D4D30"/>
    <w:rsid w:val="002D5000"/>
    <w:rsid w:val="002D5484"/>
    <w:rsid w:val="002D598D"/>
    <w:rsid w:val="002D6A9D"/>
    <w:rsid w:val="002D7188"/>
    <w:rsid w:val="002E1DE3"/>
    <w:rsid w:val="002E2AB6"/>
    <w:rsid w:val="002E3F34"/>
    <w:rsid w:val="002E4082"/>
    <w:rsid w:val="002E5F79"/>
    <w:rsid w:val="002E64FA"/>
    <w:rsid w:val="002F0A00"/>
    <w:rsid w:val="002F0CFA"/>
    <w:rsid w:val="002F1E7B"/>
    <w:rsid w:val="002F22E2"/>
    <w:rsid w:val="002F669F"/>
    <w:rsid w:val="00301C97"/>
    <w:rsid w:val="0031004C"/>
    <w:rsid w:val="003105F6"/>
    <w:rsid w:val="00311297"/>
    <w:rsid w:val="003113BE"/>
    <w:rsid w:val="003122CA"/>
    <w:rsid w:val="003148FD"/>
    <w:rsid w:val="00316B18"/>
    <w:rsid w:val="00321080"/>
    <w:rsid w:val="00322D45"/>
    <w:rsid w:val="0032569A"/>
    <w:rsid w:val="00325A1F"/>
    <w:rsid w:val="003268F9"/>
    <w:rsid w:val="003300BC"/>
    <w:rsid w:val="00330BAF"/>
    <w:rsid w:val="00333190"/>
    <w:rsid w:val="00334E3A"/>
    <w:rsid w:val="003361DD"/>
    <w:rsid w:val="00337A17"/>
    <w:rsid w:val="00341A6A"/>
    <w:rsid w:val="00345B9C"/>
    <w:rsid w:val="00346AE8"/>
    <w:rsid w:val="003525D3"/>
    <w:rsid w:val="00352DAE"/>
    <w:rsid w:val="00354EB9"/>
    <w:rsid w:val="003602AE"/>
    <w:rsid w:val="00360929"/>
    <w:rsid w:val="003628F1"/>
    <w:rsid w:val="003647D5"/>
    <w:rsid w:val="003670E4"/>
    <w:rsid w:val="003672C0"/>
    <w:rsid w:val="003674B0"/>
    <w:rsid w:val="00367B12"/>
    <w:rsid w:val="00373441"/>
    <w:rsid w:val="00374F6B"/>
    <w:rsid w:val="00375663"/>
    <w:rsid w:val="0037727C"/>
    <w:rsid w:val="00377E70"/>
    <w:rsid w:val="00380904"/>
    <w:rsid w:val="00382351"/>
    <w:rsid w:val="003823EE"/>
    <w:rsid w:val="00382960"/>
    <w:rsid w:val="003846F7"/>
    <w:rsid w:val="003851ED"/>
    <w:rsid w:val="00385B39"/>
    <w:rsid w:val="00386785"/>
    <w:rsid w:val="00390E89"/>
    <w:rsid w:val="00391B1A"/>
    <w:rsid w:val="00392952"/>
    <w:rsid w:val="00394423"/>
    <w:rsid w:val="00396942"/>
    <w:rsid w:val="00396B49"/>
    <w:rsid w:val="00396E3E"/>
    <w:rsid w:val="003A19FB"/>
    <w:rsid w:val="003A306E"/>
    <w:rsid w:val="003A3BC2"/>
    <w:rsid w:val="003A60DC"/>
    <w:rsid w:val="003A6A46"/>
    <w:rsid w:val="003A7A63"/>
    <w:rsid w:val="003B000C"/>
    <w:rsid w:val="003B0F1D"/>
    <w:rsid w:val="003B26C6"/>
    <w:rsid w:val="003B2733"/>
    <w:rsid w:val="003B39BF"/>
    <w:rsid w:val="003B412E"/>
    <w:rsid w:val="003B4A57"/>
    <w:rsid w:val="003C0AD9"/>
    <w:rsid w:val="003C0ED0"/>
    <w:rsid w:val="003C1D49"/>
    <w:rsid w:val="003C27C7"/>
    <w:rsid w:val="003C35C4"/>
    <w:rsid w:val="003C37CA"/>
    <w:rsid w:val="003D12C2"/>
    <w:rsid w:val="003D31B9"/>
    <w:rsid w:val="003D3867"/>
    <w:rsid w:val="003E0D1A"/>
    <w:rsid w:val="003E16F8"/>
    <w:rsid w:val="003E2DA3"/>
    <w:rsid w:val="003F020D"/>
    <w:rsid w:val="003F03D9"/>
    <w:rsid w:val="003F2FBE"/>
    <w:rsid w:val="003F318D"/>
    <w:rsid w:val="003F5BAE"/>
    <w:rsid w:val="003F648A"/>
    <w:rsid w:val="003F6ED7"/>
    <w:rsid w:val="00401C84"/>
    <w:rsid w:val="00402EDD"/>
    <w:rsid w:val="00403210"/>
    <w:rsid w:val="004035BB"/>
    <w:rsid w:val="004035EB"/>
    <w:rsid w:val="00407332"/>
    <w:rsid w:val="00407828"/>
    <w:rsid w:val="00413D8E"/>
    <w:rsid w:val="004140F2"/>
    <w:rsid w:val="00414CEF"/>
    <w:rsid w:val="00417B22"/>
    <w:rsid w:val="00421085"/>
    <w:rsid w:val="0042465E"/>
    <w:rsid w:val="00424DF7"/>
    <w:rsid w:val="004277DC"/>
    <w:rsid w:val="00432B76"/>
    <w:rsid w:val="0043444A"/>
    <w:rsid w:val="00434D01"/>
    <w:rsid w:val="0043537D"/>
    <w:rsid w:val="00435D26"/>
    <w:rsid w:val="00440C99"/>
    <w:rsid w:val="0044175C"/>
    <w:rsid w:val="004427C0"/>
    <w:rsid w:val="00445F4D"/>
    <w:rsid w:val="004504C0"/>
    <w:rsid w:val="00450CD5"/>
    <w:rsid w:val="00450D24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761FA"/>
    <w:rsid w:val="00476772"/>
    <w:rsid w:val="0047709A"/>
    <w:rsid w:val="00480096"/>
    <w:rsid w:val="00480A58"/>
    <w:rsid w:val="00480A5E"/>
    <w:rsid w:val="004813A6"/>
    <w:rsid w:val="00482151"/>
    <w:rsid w:val="0048419A"/>
    <w:rsid w:val="00485FAD"/>
    <w:rsid w:val="00487AED"/>
    <w:rsid w:val="00491EDF"/>
    <w:rsid w:val="00492A3F"/>
    <w:rsid w:val="00494F62"/>
    <w:rsid w:val="00496978"/>
    <w:rsid w:val="004A2001"/>
    <w:rsid w:val="004A2E83"/>
    <w:rsid w:val="004A3590"/>
    <w:rsid w:val="004A3CB8"/>
    <w:rsid w:val="004A49A8"/>
    <w:rsid w:val="004B00A7"/>
    <w:rsid w:val="004B25E2"/>
    <w:rsid w:val="004B309F"/>
    <w:rsid w:val="004B34D7"/>
    <w:rsid w:val="004B5037"/>
    <w:rsid w:val="004B5B2F"/>
    <w:rsid w:val="004B626A"/>
    <w:rsid w:val="004B660E"/>
    <w:rsid w:val="004B6C96"/>
    <w:rsid w:val="004C05BD"/>
    <w:rsid w:val="004C3B06"/>
    <w:rsid w:val="004C3F97"/>
    <w:rsid w:val="004C405A"/>
    <w:rsid w:val="004C7EE7"/>
    <w:rsid w:val="004D1833"/>
    <w:rsid w:val="004D2086"/>
    <w:rsid w:val="004D2DEE"/>
    <w:rsid w:val="004D2E1F"/>
    <w:rsid w:val="004D3F56"/>
    <w:rsid w:val="004D4FA8"/>
    <w:rsid w:val="004D7FD9"/>
    <w:rsid w:val="004E1324"/>
    <w:rsid w:val="004E19A5"/>
    <w:rsid w:val="004E37E5"/>
    <w:rsid w:val="004E3FDB"/>
    <w:rsid w:val="004E6FF7"/>
    <w:rsid w:val="004F1F4A"/>
    <w:rsid w:val="004F296D"/>
    <w:rsid w:val="004F29F3"/>
    <w:rsid w:val="004F508B"/>
    <w:rsid w:val="004F6603"/>
    <w:rsid w:val="004F695F"/>
    <w:rsid w:val="004F6CA4"/>
    <w:rsid w:val="004F73C4"/>
    <w:rsid w:val="00500752"/>
    <w:rsid w:val="00501A50"/>
    <w:rsid w:val="0050222D"/>
    <w:rsid w:val="00503AF3"/>
    <w:rsid w:val="00504C65"/>
    <w:rsid w:val="0050696D"/>
    <w:rsid w:val="00507C18"/>
    <w:rsid w:val="0051094B"/>
    <w:rsid w:val="005110D7"/>
    <w:rsid w:val="00511D99"/>
    <w:rsid w:val="005128D3"/>
    <w:rsid w:val="00512B43"/>
    <w:rsid w:val="005147E8"/>
    <w:rsid w:val="005158F2"/>
    <w:rsid w:val="00526DFC"/>
    <w:rsid w:val="00526F43"/>
    <w:rsid w:val="005274E0"/>
    <w:rsid w:val="00527651"/>
    <w:rsid w:val="0053556C"/>
    <w:rsid w:val="005363AB"/>
    <w:rsid w:val="00540F15"/>
    <w:rsid w:val="00541D4F"/>
    <w:rsid w:val="00544EF4"/>
    <w:rsid w:val="00545E53"/>
    <w:rsid w:val="005479D9"/>
    <w:rsid w:val="005572BD"/>
    <w:rsid w:val="00557A12"/>
    <w:rsid w:val="00560AC7"/>
    <w:rsid w:val="00561542"/>
    <w:rsid w:val="00561AFB"/>
    <w:rsid w:val="00561FA8"/>
    <w:rsid w:val="005635ED"/>
    <w:rsid w:val="00565253"/>
    <w:rsid w:val="00570191"/>
    <w:rsid w:val="00570570"/>
    <w:rsid w:val="00572512"/>
    <w:rsid w:val="00573DED"/>
    <w:rsid w:val="00573EE6"/>
    <w:rsid w:val="0057547F"/>
    <w:rsid w:val="005754EE"/>
    <w:rsid w:val="0057617E"/>
    <w:rsid w:val="00576497"/>
    <w:rsid w:val="005769A3"/>
    <w:rsid w:val="00583237"/>
    <w:rsid w:val="005835E7"/>
    <w:rsid w:val="0058397F"/>
    <w:rsid w:val="00583BF8"/>
    <w:rsid w:val="00585F33"/>
    <w:rsid w:val="00590DE1"/>
    <w:rsid w:val="00591124"/>
    <w:rsid w:val="00595337"/>
    <w:rsid w:val="00597024"/>
    <w:rsid w:val="005A0274"/>
    <w:rsid w:val="005A095C"/>
    <w:rsid w:val="005A5788"/>
    <w:rsid w:val="005A669D"/>
    <w:rsid w:val="005A75D8"/>
    <w:rsid w:val="005A7E7B"/>
    <w:rsid w:val="005B600A"/>
    <w:rsid w:val="005B65F2"/>
    <w:rsid w:val="005B713E"/>
    <w:rsid w:val="005C03B6"/>
    <w:rsid w:val="005C348E"/>
    <w:rsid w:val="005C4300"/>
    <w:rsid w:val="005C68E1"/>
    <w:rsid w:val="005C7F62"/>
    <w:rsid w:val="005D215B"/>
    <w:rsid w:val="005D3763"/>
    <w:rsid w:val="005D55E1"/>
    <w:rsid w:val="005D5BCC"/>
    <w:rsid w:val="005E11F8"/>
    <w:rsid w:val="005E19F7"/>
    <w:rsid w:val="005E4F04"/>
    <w:rsid w:val="005E62C2"/>
    <w:rsid w:val="005E6C71"/>
    <w:rsid w:val="005F0963"/>
    <w:rsid w:val="005F2824"/>
    <w:rsid w:val="005F2EBA"/>
    <w:rsid w:val="005F35ED"/>
    <w:rsid w:val="005F5982"/>
    <w:rsid w:val="005F7812"/>
    <w:rsid w:val="005F7A88"/>
    <w:rsid w:val="006015BB"/>
    <w:rsid w:val="006024C2"/>
    <w:rsid w:val="00602860"/>
    <w:rsid w:val="00603A1A"/>
    <w:rsid w:val="006040FF"/>
    <w:rsid w:val="006046D5"/>
    <w:rsid w:val="00607A93"/>
    <w:rsid w:val="006102DF"/>
    <w:rsid w:val="00610C08"/>
    <w:rsid w:val="00611F74"/>
    <w:rsid w:val="00612228"/>
    <w:rsid w:val="0061490B"/>
    <w:rsid w:val="00614AF8"/>
    <w:rsid w:val="00615772"/>
    <w:rsid w:val="0061739F"/>
    <w:rsid w:val="00621256"/>
    <w:rsid w:val="00621FCC"/>
    <w:rsid w:val="00622E4B"/>
    <w:rsid w:val="00624007"/>
    <w:rsid w:val="00632C3E"/>
    <w:rsid w:val="006333DA"/>
    <w:rsid w:val="00635134"/>
    <w:rsid w:val="006356E2"/>
    <w:rsid w:val="0063639A"/>
    <w:rsid w:val="00636EF3"/>
    <w:rsid w:val="006405B5"/>
    <w:rsid w:val="00641C8D"/>
    <w:rsid w:val="00642A65"/>
    <w:rsid w:val="0064434D"/>
    <w:rsid w:val="006448BA"/>
    <w:rsid w:val="00645DCE"/>
    <w:rsid w:val="006465AC"/>
    <w:rsid w:val="006465BF"/>
    <w:rsid w:val="00653B22"/>
    <w:rsid w:val="00654849"/>
    <w:rsid w:val="0065579F"/>
    <w:rsid w:val="00657BF4"/>
    <w:rsid w:val="006603FB"/>
    <w:rsid w:val="006608DF"/>
    <w:rsid w:val="006623AC"/>
    <w:rsid w:val="00665FB0"/>
    <w:rsid w:val="006678AF"/>
    <w:rsid w:val="006701EF"/>
    <w:rsid w:val="00673BA5"/>
    <w:rsid w:val="00680058"/>
    <w:rsid w:val="006811FB"/>
    <w:rsid w:val="00681F9F"/>
    <w:rsid w:val="006840EA"/>
    <w:rsid w:val="006844E2"/>
    <w:rsid w:val="00685267"/>
    <w:rsid w:val="006872AE"/>
    <w:rsid w:val="00690082"/>
    <w:rsid w:val="00690252"/>
    <w:rsid w:val="006908FC"/>
    <w:rsid w:val="006946BB"/>
    <w:rsid w:val="00695266"/>
    <w:rsid w:val="006969FA"/>
    <w:rsid w:val="006A35D5"/>
    <w:rsid w:val="006A748A"/>
    <w:rsid w:val="006B1875"/>
    <w:rsid w:val="006B7BA1"/>
    <w:rsid w:val="006C191A"/>
    <w:rsid w:val="006C419E"/>
    <w:rsid w:val="006C4A31"/>
    <w:rsid w:val="006C5112"/>
    <w:rsid w:val="006C5AC2"/>
    <w:rsid w:val="006C6AFB"/>
    <w:rsid w:val="006D2735"/>
    <w:rsid w:val="006D45B2"/>
    <w:rsid w:val="006E0FCC"/>
    <w:rsid w:val="006E1E96"/>
    <w:rsid w:val="006E2F3C"/>
    <w:rsid w:val="006E5E21"/>
    <w:rsid w:val="006F15A3"/>
    <w:rsid w:val="006F2648"/>
    <w:rsid w:val="006F2F10"/>
    <w:rsid w:val="006F482B"/>
    <w:rsid w:val="006F6311"/>
    <w:rsid w:val="00701952"/>
    <w:rsid w:val="00702556"/>
    <w:rsid w:val="0070277E"/>
    <w:rsid w:val="00702C94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17DBD"/>
    <w:rsid w:val="007204FA"/>
    <w:rsid w:val="007213B3"/>
    <w:rsid w:val="0072457F"/>
    <w:rsid w:val="00725406"/>
    <w:rsid w:val="0072621B"/>
    <w:rsid w:val="00727E0B"/>
    <w:rsid w:val="00730555"/>
    <w:rsid w:val="00730E80"/>
    <w:rsid w:val="00730F28"/>
    <w:rsid w:val="007312CC"/>
    <w:rsid w:val="00732FCF"/>
    <w:rsid w:val="00736A64"/>
    <w:rsid w:val="00736B0D"/>
    <w:rsid w:val="00737F6A"/>
    <w:rsid w:val="007410B6"/>
    <w:rsid w:val="0074243A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57CAA"/>
    <w:rsid w:val="007610E0"/>
    <w:rsid w:val="007621AA"/>
    <w:rsid w:val="0076260A"/>
    <w:rsid w:val="007636FF"/>
    <w:rsid w:val="00764A67"/>
    <w:rsid w:val="0077083B"/>
    <w:rsid w:val="00770F6B"/>
    <w:rsid w:val="00771883"/>
    <w:rsid w:val="007720E4"/>
    <w:rsid w:val="007734A5"/>
    <w:rsid w:val="00774C01"/>
    <w:rsid w:val="00776DC2"/>
    <w:rsid w:val="00780122"/>
    <w:rsid w:val="0078214B"/>
    <w:rsid w:val="00782EFD"/>
    <w:rsid w:val="0078498A"/>
    <w:rsid w:val="007875FA"/>
    <w:rsid w:val="007878FE"/>
    <w:rsid w:val="00792207"/>
    <w:rsid w:val="00792A8D"/>
    <w:rsid w:val="00792B64"/>
    <w:rsid w:val="00792E29"/>
    <w:rsid w:val="0079379A"/>
    <w:rsid w:val="00794953"/>
    <w:rsid w:val="007954A8"/>
    <w:rsid w:val="007974A9"/>
    <w:rsid w:val="007A1F2F"/>
    <w:rsid w:val="007A2A5C"/>
    <w:rsid w:val="007A48A8"/>
    <w:rsid w:val="007A4C71"/>
    <w:rsid w:val="007A5150"/>
    <w:rsid w:val="007A5373"/>
    <w:rsid w:val="007A5F17"/>
    <w:rsid w:val="007A68B7"/>
    <w:rsid w:val="007A761E"/>
    <w:rsid w:val="007A789F"/>
    <w:rsid w:val="007B4B7D"/>
    <w:rsid w:val="007B75BC"/>
    <w:rsid w:val="007C0BD6"/>
    <w:rsid w:val="007C0FE7"/>
    <w:rsid w:val="007C2637"/>
    <w:rsid w:val="007C3806"/>
    <w:rsid w:val="007C5BB7"/>
    <w:rsid w:val="007D07D5"/>
    <w:rsid w:val="007D0E25"/>
    <w:rsid w:val="007D1C64"/>
    <w:rsid w:val="007D2E91"/>
    <w:rsid w:val="007D32DD"/>
    <w:rsid w:val="007D52E2"/>
    <w:rsid w:val="007D6DCE"/>
    <w:rsid w:val="007D72C4"/>
    <w:rsid w:val="007E07DD"/>
    <w:rsid w:val="007E2CFE"/>
    <w:rsid w:val="007E59C9"/>
    <w:rsid w:val="007F0072"/>
    <w:rsid w:val="007F2EB6"/>
    <w:rsid w:val="007F54C3"/>
    <w:rsid w:val="00802949"/>
    <w:rsid w:val="0080301E"/>
    <w:rsid w:val="0080365F"/>
    <w:rsid w:val="008056C7"/>
    <w:rsid w:val="0081024A"/>
    <w:rsid w:val="00812BE5"/>
    <w:rsid w:val="00817429"/>
    <w:rsid w:val="0082127F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003"/>
    <w:rsid w:val="008415B0"/>
    <w:rsid w:val="00842028"/>
    <w:rsid w:val="008436B8"/>
    <w:rsid w:val="008460B6"/>
    <w:rsid w:val="00850C9D"/>
    <w:rsid w:val="00852B59"/>
    <w:rsid w:val="008534B0"/>
    <w:rsid w:val="00856272"/>
    <w:rsid w:val="008563FF"/>
    <w:rsid w:val="00860162"/>
    <w:rsid w:val="0086018B"/>
    <w:rsid w:val="008611DD"/>
    <w:rsid w:val="008620DE"/>
    <w:rsid w:val="00866867"/>
    <w:rsid w:val="00872257"/>
    <w:rsid w:val="00873DA0"/>
    <w:rsid w:val="00874C3B"/>
    <w:rsid w:val="008753E6"/>
    <w:rsid w:val="0087738C"/>
    <w:rsid w:val="008802AF"/>
    <w:rsid w:val="00881926"/>
    <w:rsid w:val="0088288C"/>
    <w:rsid w:val="0088318F"/>
    <w:rsid w:val="0088331D"/>
    <w:rsid w:val="008852B0"/>
    <w:rsid w:val="008857B0"/>
    <w:rsid w:val="00885AE7"/>
    <w:rsid w:val="00886B60"/>
    <w:rsid w:val="00887889"/>
    <w:rsid w:val="0089160B"/>
    <w:rsid w:val="008920FF"/>
    <w:rsid w:val="008926E8"/>
    <w:rsid w:val="00894F19"/>
    <w:rsid w:val="00895435"/>
    <w:rsid w:val="00896A10"/>
    <w:rsid w:val="008971B5"/>
    <w:rsid w:val="008A0E75"/>
    <w:rsid w:val="008A41BE"/>
    <w:rsid w:val="008A4F36"/>
    <w:rsid w:val="008A5D26"/>
    <w:rsid w:val="008A6B13"/>
    <w:rsid w:val="008A6ECB"/>
    <w:rsid w:val="008B0BF9"/>
    <w:rsid w:val="008B1D0D"/>
    <w:rsid w:val="008B2866"/>
    <w:rsid w:val="008B3859"/>
    <w:rsid w:val="008B436D"/>
    <w:rsid w:val="008B4E49"/>
    <w:rsid w:val="008B7712"/>
    <w:rsid w:val="008B7B26"/>
    <w:rsid w:val="008C16C5"/>
    <w:rsid w:val="008C2379"/>
    <w:rsid w:val="008C3524"/>
    <w:rsid w:val="008C4061"/>
    <w:rsid w:val="008C4229"/>
    <w:rsid w:val="008C5BE0"/>
    <w:rsid w:val="008C7233"/>
    <w:rsid w:val="008C7D13"/>
    <w:rsid w:val="008D2434"/>
    <w:rsid w:val="008D3A64"/>
    <w:rsid w:val="008D3BA7"/>
    <w:rsid w:val="008D5FC4"/>
    <w:rsid w:val="008E171D"/>
    <w:rsid w:val="008E2785"/>
    <w:rsid w:val="008E2DAA"/>
    <w:rsid w:val="008E78A3"/>
    <w:rsid w:val="008F0654"/>
    <w:rsid w:val="008F06CB"/>
    <w:rsid w:val="008F2E83"/>
    <w:rsid w:val="008F612A"/>
    <w:rsid w:val="0090293D"/>
    <w:rsid w:val="009034DE"/>
    <w:rsid w:val="00903E97"/>
    <w:rsid w:val="00905396"/>
    <w:rsid w:val="0090605D"/>
    <w:rsid w:val="00906419"/>
    <w:rsid w:val="00907076"/>
    <w:rsid w:val="009102EF"/>
    <w:rsid w:val="009124BB"/>
    <w:rsid w:val="00912889"/>
    <w:rsid w:val="00913A42"/>
    <w:rsid w:val="00914167"/>
    <w:rsid w:val="009143DB"/>
    <w:rsid w:val="00915065"/>
    <w:rsid w:val="009156B9"/>
    <w:rsid w:val="00915C54"/>
    <w:rsid w:val="009160D7"/>
    <w:rsid w:val="00917CE5"/>
    <w:rsid w:val="009217C0"/>
    <w:rsid w:val="009234EB"/>
    <w:rsid w:val="00925241"/>
    <w:rsid w:val="00925CEC"/>
    <w:rsid w:val="00926784"/>
    <w:rsid w:val="00926A3F"/>
    <w:rsid w:val="0092794E"/>
    <w:rsid w:val="00930D30"/>
    <w:rsid w:val="009332A2"/>
    <w:rsid w:val="009361A4"/>
    <w:rsid w:val="00936ED7"/>
    <w:rsid w:val="00937598"/>
    <w:rsid w:val="0093790B"/>
    <w:rsid w:val="00943751"/>
    <w:rsid w:val="00946980"/>
    <w:rsid w:val="00946DD0"/>
    <w:rsid w:val="009505F8"/>
    <w:rsid w:val="009509E6"/>
    <w:rsid w:val="00952018"/>
    <w:rsid w:val="00952800"/>
    <w:rsid w:val="0095300D"/>
    <w:rsid w:val="00956812"/>
    <w:rsid w:val="0095719A"/>
    <w:rsid w:val="009571C4"/>
    <w:rsid w:val="0096104A"/>
    <w:rsid w:val="009623E9"/>
    <w:rsid w:val="00963EEB"/>
    <w:rsid w:val="00963EEC"/>
    <w:rsid w:val="009648BC"/>
    <w:rsid w:val="00964C2F"/>
    <w:rsid w:val="00965F88"/>
    <w:rsid w:val="00971517"/>
    <w:rsid w:val="0097470E"/>
    <w:rsid w:val="009828FB"/>
    <w:rsid w:val="00984E03"/>
    <w:rsid w:val="00987E85"/>
    <w:rsid w:val="009A0D12"/>
    <w:rsid w:val="009A1042"/>
    <w:rsid w:val="009A1987"/>
    <w:rsid w:val="009A2BEE"/>
    <w:rsid w:val="009A5289"/>
    <w:rsid w:val="009A5DBC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B745A"/>
    <w:rsid w:val="009B7CB1"/>
    <w:rsid w:val="009C04EC"/>
    <w:rsid w:val="009C328C"/>
    <w:rsid w:val="009C4444"/>
    <w:rsid w:val="009C79AD"/>
    <w:rsid w:val="009C7CA6"/>
    <w:rsid w:val="009D3316"/>
    <w:rsid w:val="009D55AA"/>
    <w:rsid w:val="009E13D3"/>
    <w:rsid w:val="009E3E77"/>
    <w:rsid w:val="009E3FAB"/>
    <w:rsid w:val="009E53A3"/>
    <w:rsid w:val="009E5B3F"/>
    <w:rsid w:val="009E7D90"/>
    <w:rsid w:val="009F1AB0"/>
    <w:rsid w:val="009F501D"/>
    <w:rsid w:val="00A039D5"/>
    <w:rsid w:val="00A046AD"/>
    <w:rsid w:val="00A079C1"/>
    <w:rsid w:val="00A123C9"/>
    <w:rsid w:val="00A12520"/>
    <w:rsid w:val="00A130FD"/>
    <w:rsid w:val="00A13D6D"/>
    <w:rsid w:val="00A14769"/>
    <w:rsid w:val="00A16151"/>
    <w:rsid w:val="00A16E65"/>
    <w:rsid w:val="00A16EC6"/>
    <w:rsid w:val="00A17C06"/>
    <w:rsid w:val="00A201A7"/>
    <w:rsid w:val="00A2126E"/>
    <w:rsid w:val="00A21706"/>
    <w:rsid w:val="00A24FCC"/>
    <w:rsid w:val="00A26A90"/>
    <w:rsid w:val="00A26B27"/>
    <w:rsid w:val="00A30E4F"/>
    <w:rsid w:val="00A32253"/>
    <w:rsid w:val="00A3235A"/>
    <w:rsid w:val="00A3310E"/>
    <w:rsid w:val="00A333A0"/>
    <w:rsid w:val="00A37E70"/>
    <w:rsid w:val="00A437E1"/>
    <w:rsid w:val="00A4685E"/>
    <w:rsid w:val="00A472ED"/>
    <w:rsid w:val="00A50CD4"/>
    <w:rsid w:val="00A51191"/>
    <w:rsid w:val="00A56A76"/>
    <w:rsid w:val="00A56D62"/>
    <w:rsid w:val="00A56F07"/>
    <w:rsid w:val="00A5762C"/>
    <w:rsid w:val="00A600FC"/>
    <w:rsid w:val="00A60BCA"/>
    <w:rsid w:val="00A638DA"/>
    <w:rsid w:val="00A64A84"/>
    <w:rsid w:val="00A65B41"/>
    <w:rsid w:val="00A65E00"/>
    <w:rsid w:val="00A66A78"/>
    <w:rsid w:val="00A7436E"/>
    <w:rsid w:val="00A74912"/>
    <w:rsid w:val="00A74E96"/>
    <w:rsid w:val="00A75A8E"/>
    <w:rsid w:val="00A8165D"/>
    <w:rsid w:val="00A824DD"/>
    <w:rsid w:val="00A83676"/>
    <w:rsid w:val="00A83B7B"/>
    <w:rsid w:val="00A84274"/>
    <w:rsid w:val="00A850F3"/>
    <w:rsid w:val="00A85F3A"/>
    <w:rsid w:val="00A864E3"/>
    <w:rsid w:val="00A92609"/>
    <w:rsid w:val="00A94574"/>
    <w:rsid w:val="00A95936"/>
    <w:rsid w:val="00A96265"/>
    <w:rsid w:val="00A97084"/>
    <w:rsid w:val="00AA0C65"/>
    <w:rsid w:val="00AA1C2C"/>
    <w:rsid w:val="00AA35F6"/>
    <w:rsid w:val="00AA667C"/>
    <w:rsid w:val="00AA6E91"/>
    <w:rsid w:val="00AA7439"/>
    <w:rsid w:val="00AB047E"/>
    <w:rsid w:val="00AB0B0A"/>
    <w:rsid w:val="00AB0BB7"/>
    <w:rsid w:val="00AB203C"/>
    <w:rsid w:val="00AB22C6"/>
    <w:rsid w:val="00AB2AD0"/>
    <w:rsid w:val="00AB67FC"/>
    <w:rsid w:val="00AC00F2"/>
    <w:rsid w:val="00AC04A7"/>
    <w:rsid w:val="00AC11AE"/>
    <w:rsid w:val="00AC1828"/>
    <w:rsid w:val="00AC3017"/>
    <w:rsid w:val="00AC31B5"/>
    <w:rsid w:val="00AC3907"/>
    <w:rsid w:val="00AC4EA1"/>
    <w:rsid w:val="00AC5381"/>
    <w:rsid w:val="00AC5920"/>
    <w:rsid w:val="00AC7D2A"/>
    <w:rsid w:val="00AD0E65"/>
    <w:rsid w:val="00AD2184"/>
    <w:rsid w:val="00AD2B51"/>
    <w:rsid w:val="00AD2BF2"/>
    <w:rsid w:val="00AD31B1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4027"/>
    <w:rsid w:val="00B1528C"/>
    <w:rsid w:val="00B16ACD"/>
    <w:rsid w:val="00B177B2"/>
    <w:rsid w:val="00B21487"/>
    <w:rsid w:val="00B228F1"/>
    <w:rsid w:val="00B232D1"/>
    <w:rsid w:val="00B24DB5"/>
    <w:rsid w:val="00B31F9E"/>
    <w:rsid w:val="00B3268F"/>
    <w:rsid w:val="00B3269D"/>
    <w:rsid w:val="00B32C2C"/>
    <w:rsid w:val="00B33A1A"/>
    <w:rsid w:val="00B33E6C"/>
    <w:rsid w:val="00B3477C"/>
    <w:rsid w:val="00B358FD"/>
    <w:rsid w:val="00B371CC"/>
    <w:rsid w:val="00B41CD9"/>
    <w:rsid w:val="00B427E6"/>
    <w:rsid w:val="00B428A6"/>
    <w:rsid w:val="00B43E1F"/>
    <w:rsid w:val="00B45FBC"/>
    <w:rsid w:val="00B46187"/>
    <w:rsid w:val="00B51A7D"/>
    <w:rsid w:val="00B52B93"/>
    <w:rsid w:val="00B535C2"/>
    <w:rsid w:val="00B54F4B"/>
    <w:rsid w:val="00B55544"/>
    <w:rsid w:val="00B60959"/>
    <w:rsid w:val="00B642FC"/>
    <w:rsid w:val="00B64D26"/>
    <w:rsid w:val="00B64FBB"/>
    <w:rsid w:val="00B663EB"/>
    <w:rsid w:val="00B70E22"/>
    <w:rsid w:val="00B774CB"/>
    <w:rsid w:val="00B803C5"/>
    <w:rsid w:val="00B80402"/>
    <w:rsid w:val="00B80B9A"/>
    <w:rsid w:val="00B830B7"/>
    <w:rsid w:val="00B848EA"/>
    <w:rsid w:val="00B8493F"/>
    <w:rsid w:val="00B84B2B"/>
    <w:rsid w:val="00B90500"/>
    <w:rsid w:val="00B9176C"/>
    <w:rsid w:val="00B92974"/>
    <w:rsid w:val="00B935A4"/>
    <w:rsid w:val="00BA1AAD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2396"/>
    <w:rsid w:val="00BC4BC6"/>
    <w:rsid w:val="00BC52FD"/>
    <w:rsid w:val="00BC660C"/>
    <w:rsid w:val="00BC6E62"/>
    <w:rsid w:val="00BC7443"/>
    <w:rsid w:val="00BD036B"/>
    <w:rsid w:val="00BD0648"/>
    <w:rsid w:val="00BD1040"/>
    <w:rsid w:val="00BD34AA"/>
    <w:rsid w:val="00BD55A0"/>
    <w:rsid w:val="00BE0729"/>
    <w:rsid w:val="00BE0C44"/>
    <w:rsid w:val="00BE1B8B"/>
    <w:rsid w:val="00BE2A18"/>
    <w:rsid w:val="00BE2C01"/>
    <w:rsid w:val="00BE41EC"/>
    <w:rsid w:val="00BE56FB"/>
    <w:rsid w:val="00BE5E6B"/>
    <w:rsid w:val="00BF3DDE"/>
    <w:rsid w:val="00BF5BDC"/>
    <w:rsid w:val="00BF6589"/>
    <w:rsid w:val="00BF6F7F"/>
    <w:rsid w:val="00C00647"/>
    <w:rsid w:val="00C02764"/>
    <w:rsid w:val="00C04CEF"/>
    <w:rsid w:val="00C0662F"/>
    <w:rsid w:val="00C06D7E"/>
    <w:rsid w:val="00C108E0"/>
    <w:rsid w:val="00C11943"/>
    <w:rsid w:val="00C12E96"/>
    <w:rsid w:val="00C14763"/>
    <w:rsid w:val="00C16141"/>
    <w:rsid w:val="00C2337C"/>
    <w:rsid w:val="00C2363F"/>
    <w:rsid w:val="00C236C8"/>
    <w:rsid w:val="00C260B1"/>
    <w:rsid w:val="00C26E56"/>
    <w:rsid w:val="00C31406"/>
    <w:rsid w:val="00C338D9"/>
    <w:rsid w:val="00C34838"/>
    <w:rsid w:val="00C37194"/>
    <w:rsid w:val="00C40637"/>
    <w:rsid w:val="00C40F6C"/>
    <w:rsid w:val="00C439BD"/>
    <w:rsid w:val="00C44426"/>
    <w:rsid w:val="00C445F3"/>
    <w:rsid w:val="00C451F4"/>
    <w:rsid w:val="00C45EB1"/>
    <w:rsid w:val="00C540DA"/>
    <w:rsid w:val="00C54A3A"/>
    <w:rsid w:val="00C55566"/>
    <w:rsid w:val="00C56448"/>
    <w:rsid w:val="00C5671E"/>
    <w:rsid w:val="00C6075A"/>
    <w:rsid w:val="00C611F3"/>
    <w:rsid w:val="00C63098"/>
    <w:rsid w:val="00C667BE"/>
    <w:rsid w:val="00C6766B"/>
    <w:rsid w:val="00C71331"/>
    <w:rsid w:val="00C72223"/>
    <w:rsid w:val="00C76417"/>
    <w:rsid w:val="00C76D02"/>
    <w:rsid w:val="00C7726F"/>
    <w:rsid w:val="00C823DA"/>
    <w:rsid w:val="00C82495"/>
    <w:rsid w:val="00C8259F"/>
    <w:rsid w:val="00C82746"/>
    <w:rsid w:val="00C8312F"/>
    <w:rsid w:val="00C8356E"/>
    <w:rsid w:val="00C84C47"/>
    <w:rsid w:val="00C858A4"/>
    <w:rsid w:val="00C86811"/>
    <w:rsid w:val="00C86AFA"/>
    <w:rsid w:val="00CA0233"/>
    <w:rsid w:val="00CA5449"/>
    <w:rsid w:val="00CB18D0"/>
    <w:rsid w:val="00CB1C8A"/>
    <w:rsid w:val="00CB24F5"/>
    <w:rsid w:val="00CB2663"/>
    <w:rsid w:val="00CB3BBE"/>
    <w:rsid w:val="00CB50CA"/>
    <w:rsid w:val="00CB59E9"/>
    <w:rsid w:val="00CC0D6A"/>
    <w:rsid w:val="00CC3831"/>
    <w:rsid w:val="00CC3E3D"/>
    <w:rsid w:val="00CC519B"/>
    <w:rsid w:val="00CD12C1"/>
    <w:rsid w:val="00CD166B"/>
    <w:rsid w:val="00CD214E"/>
    <w:rsid w:val="00CD2A2B"/>
    <w:rsid w:val="00CD46FA"/>
    <w:rsid w:val="00CD58D3"/>
    <w:rsid w:val="00CD5973"/>
    <w:rsid w:val="00CD75EC"/>
    <w:rsid w:val="00CE31A6"/>
    <w:rsid w:val="00CE4283"/>
    <w:rsid w:val="00CF09AA"/>
    <w:rsid w:val="00CF0F2D"/>
    <w:rsid w:val="00CF4813"/>
    <w:rsid w:val="00CF5233"/>
    <w:rsid w:val="00D00ACE"/>
    <w:rsid w:val="00D029B8"/>
    <w:rsid w:val="00D02F60"/>
    <w:rsid w:val="00D0464E"/>
    <w:rsid w:val="00D04A96"/>
    <w:rsid w:val="00D07A7B"/>
    <w:rsid w:val="00D10E06"/>
    <w:rsid w:val="00D15197"/>
    <w:rsid w:val="00D15A16"/>
    <w:rsid w:val="00D16820"/>
    <w:rsid w:val="00D169C8"/>
    <w:rsid w:val="00D1793F"/>
    <w:rsid w:val="00D22AF5"/>
    <w:rsid w:val="00D235EA"/>
    <w:rsid w:val="00D236C7"/>
    <w:rsid w:val="00D247A9"/>
    <w:rsid w:val="00D32721"/>
    <w:rsid w:val="00D328DC"/>
    <w:rsid w:val="00D33387"/>
    <w:rsid w:val="00D402FB"/>
    <w:rsid w:val="00D43AF1"/>
    <w:rsid w:val="00D455EC"/>
    <w:rsid w:val="00D4757F"/>
    <w:rsid w:val="00D47D7A"/>
    <w:rsid w:val="00D50ABD"/>
    <w:rsid w:val="00D51323"/>
    <w:rsid w:val="00D5319F"/>
    <w:rsid w:val="00D55290"/>
    <w:rsid w:val="00D57791"/>
    <w:rsid w:val="00D6046A"/>
    <w:rsid w:val="00D6207B"/>
    <w:rsid w:val="00D62870"/>
    <w:rsid w:val="00D6475C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5572"/>
    <w:rsid w:val="00D76EC9"/>
    <w:rsid w:val="00D77A1A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548B"/>
    <w:rsid w:val="00DA6ECF"/>
    <w:rsid w:val="00DA7017"/>
    <w:rsid w:val="00DA7028"/>
    <w:rsid w:val="00DB1AD2"/>
    <w:rsid w:val="00DB2B58"/>
    <w:rsid w:val="00DB44D7"/>
    <w:rsid w:val="00DB5206"/>
    <w:rsid w:val="00DB6276"/>
    <w:rsid w:val="00DB63F5"/>
    <w:rsid w:val="00DC1C6B"/>
    <w:rsid w:val="00DC2C2E"/>
    <w:rsid w:val="00DC33F0"/>
    <w:rsid w:val="00DC49A2"/>
    <w:rsid w:val="00DC4AF0"/>
    <w:rsid w:val="00DC62D6"/>
    <w:rsid w:val="00DC64B5"/>
    <w:rsid w:val="00DC7886"/>
    <w:rsid w:val="00DC7FF4"/>
    <w:rsid w:val="00DD0CF2"/>
    <w:rsid w:val="00DE1554"/>
    <w:rsid w:val="00DE25FF"/>
    <w:rsid w:val="00DE2901"/>
    <w:rsid w:val="00DE590F"/>
    <w:rsid w:val="00DE7DC1"/>
    <w:rsid w:val="00DF3F7E"/>
    <w:rsid w:val="00DF7648"/>
    <w:rsid w:val="00DF77E1"/>
    <w:rsid w:val="00E00E29"/>
    <w:rsid w:val="00E02BAB"/>
    <w:rsid w:val="00E04CEB"/>
    <w:rsid w:val="00E060BC"/>
    <w:rsid w:val="00E07507"/>
    <w:rsid w:val="00E11420"/>
    <w:rsid w:val="00E132FB"/>
    <w:rsid w:val="00E170B7"/>
    <w:rsid w:val="00E177DD"/>
    <w:rsid w:val="00E20616"/>
    <w:rsid w:val="00E20900"/>
    <w:rsid w:val="00E20C7F"/>
    <w:rsid w:val="00E216C2"/>
    <w:rsid w:val="00E22A5C"/>
    <w:rsid w:val="00E2396E"/>
    <w:rsid w:val="00E24166"/>
    <w:rsid w:val="00E24728"/>
    <w:rsid w:val="00E25112"/>
    <w:rsid w:val="00E25AAD"/>
    <w:rsid w:val="00E276AC"/>
    <w:rsid w:val="00E27EC2"/>
    <w:rsid w:val="00E3117A"/>
    <w:rsid w:val="00E34A35"/>
    <w:rsid w:val="00E37C2F"/>
    <w:rsid w:val="00E40B41"/>
    <w:rsid w:val="00E41C28"/>
    <w:rsid w:val="00E44EC6"/>
    <w:rsid w:val="00E46308"/>
    <w:rsid w:val="00E47127"/>
    <w:rsid w:val="00E51E17"/>
    <w:rsid w:val="00E52713"/>
    <w:rsid w:val="00E52994"/>
    <w:rsid w:val="00E52DAB"/>
    <w:rsid w:val="00E539B0"/>
    <w:rsid w:val="00E55994"/>
    <w:rsid w:val="00E57846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597"/>
    <w:rsid w:val="00E75DDA"/>
    <w:rsid w:val="00E773E8"/>
    <w:rsid w:val="00E80613"/>
    <w:rsid w:val="00E82E75"/>
    <w:rsid w:val="00E83ADD"/>
    <w:rsid w:val="00E84F38"/>
    <w:rsid w:val="00E85623"/>
    <w:rsid w:val="00E871C0"/>
    <w:rsid w:val="00E87441"/>
    <w:rsid w:val="00E91FAE"/>
    <w:rsid w:val="00E94124"/>
    <w:rsid w:val="00E9529F"/>
    <w:rsid w:val="00E953A9"/>
    <w:rsid w:val="00E96E3F"/>
    <w:rsid w:val="00EA270C"/>
    <w:rsid w:val="00EA27B0"/>
    <w:rsid w:val="00EA2EA3"/>
    <w:rsid w:val="00EA4974"/>
    <w:rsid w:val="00EA4D63"/>
    <w:rsid w:val="00EA532E"/>
    <w:rsid w:val="00EA5E66"/>
    <w:rsid w:val="00EA6EAC"/>
    <w:rsid w:val="00EB06D9"/>
    <w:rsid w:val="00EB192B"/>
    <w:rsid w:val="00EB19ED"/>
    <w:rsid w:val="00EB1CAB"/>
    <w:rsid w:val="00EB3113"/>
    <w:rsid w:val="00EC0F5A"/>
    <w:rsid w:val="00EC4265"/>
    <w:rsid w:val="00EC4CEB"/>
    <w:rsid w:val="00EC659E"/>
    <w:rsid w:val="00ED1ECD"/>
    <w:rsid w:val="00ED2072"/>
    <w:rsid w:val="00ED2430"/>
    <w:rsid w:val="00ED2AE0"/>
    <w:rsid w:val="00ED5553"/>
    <w:rsid w:val="00ED5E36"/>
    <w:rsid w:val="00ED6961"/>
    <w:rsid w:val="00ED69EE"/>
    <w:rsid w:val="00EE213D"/>
    <w:rsid w:val="00EE285D"/>
    <w:rsid w:val="00EF0B96"/>
    <w:rsid w:val="00EF209C"/>
    <w:rsid w:val="00EF3486"/>
    <w:rsid w:val="00EF47AF"/>
    <w:rsid w:val="00EF53B6"/>
    <w:rsid w:val="00F00B73"/>
    <w:rsid w:val="00F0336B"/>
    <w:rsid w:val="00F05791"/>
    <w:rsid w:val="00F115CA"/>
    <w:rsid w:val="00F14817"/>
    <w:rsid w:val="00F14EBA"/>
    <w:rsid w:val="00F1510F"/>
    <w:rsid w:val="00F1533A"/>
    <w:rsid w:val="00F15E5A"/>
    <w:rsid w:val="00F17F0A"/>
    <w:rsid w:val="00F20F8A"/>
    <w:rsid w:val="00F21276"/>
    <w:rsid w:val="00F22870"/>
    <w:rsid w:val="00F26430"/>
    <w:rsid w:val="00F2668F"/>
    <w:rsid w:val="00F269E8"/>
    <w:rsid w:val="00F26AC3"/>
    <w:rsid w:val="00F2742F"/>
    <w:rsid w:val="00F2753B"/>
    <w:rsid w:val="00F30C6F"/>
    <w:rsid w:val="00F33800"/>
    <w:rsid w:val="00F33F8B"/>
    <w:rsid w:val="00F340B2"/>
    <w:rsid w:val="00F3430B"/>
    <w:rsid w:val="00F37EE0"/>
    <w:rsid w:val="00F43010"/>
    <w:rsid w:val="00F43390"/>
    <w:rsid w:val="00F443B2"/>
    <w:rsid w:val="00F456BE"/>
    <w:rsid w:val="00F458D8"/>
    <w:rsid w:val="00F50237"/>
    <w:rsid w:val="00F53596"/>
    <w:rsid w:val="00F55BA8"/>
    <w:rsid w:val="00F55DB1"/>
    <w:rsid w:val="00F56ACA"/>
    <w:rsid w:val="00F600FE"/>
    <w:rsid w:val="00F6067C"/>
    <w:rsid w:val="00F62E4D"/>
    <w:rsid w:val="00F638FE"/>
    <w:rsid w:val="00F65ACB"/>
    <w:rsid w:val="00F66B34"/>
    <w:rsid w:val="00F672F8"/>
    <w:rsid w:val="00F675B9"/>
    <w:rsid w:val="00F711C9"/>
    <w:rsid w:val="00F71EC6"/>
    <w:rsid w:val="00F74C59"/>
    <w:rsid w:val="00F75C3A"/>
    <w:rsid w:val="00F76F58"/>
    <w:rsid w:val="00F80F37"/>
    <w:rsid w:val="00F82E30"/>
    <w:rsid w:val="00F831CB"/>
    <w:rsid w:val="00F848A3"/>
    <w:rsid w:val="00F84ACF"/>
    <w:rsid w:val="00F85742"/>
    <w:rsid w:val="00F85BF8"/>
    <w:rsid w:val="00F871CE"/>
    <w:rsid w:val="00F87802"/>
    <w:rsid w:val="00F92B3D"/>
    <w:rsid w:val="00F92C0A"/>
    <w:rsid w:val="00F9415B"/>
    <w:rsid w:val="00FA13C2"/>
    <w:rsid w:val="00FA2C30"/>
    <w:rsid w:val="00FA7F91"/>
    <w:rsid w:val="00FB121C"/>
    <w:rsid w:val="00FB1CDD"/>
    <w:rsid w:val="00FB2C2F"/>
    <w:rsid w:val="00FB2FD8"/>
    <w:rsid w:val="00FB305C"/>
    <w:rsid w:val="00FB50DE"/>
    <w:rsid w:val="00FB7196"/>
    <w:rsid w:val="00FB7373"/>
    <w:rsid w:val="00FC189F"/>
    <w:rsid w:val="00FC2E3D"/>
    <w:rsid w:val="00FC370E"/>
    <w:rsid w:val="00FC3BDE"/>
    <w:rsid w:val="00FD1DBE"/>
    <w:rsid w:val="00FD25A7"/>
    <w:rsid w:val="00FD27B6"/>
    <w:rsid w:val="00FD3689"/>
    <w:rsid w:val="00FD42A3"/>
    <w:rsid w:val="00FD7468"/>
    <w:rsid w:val="00FD7CE0"/>
    <w:rsid w:val="00FE02EA"/>
    <w:rsid w:val="00FE0B3B"/>
    <w:rsid w:val="00FE1BE2"/>
    <w:rsid w:val="00FE563C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02D87E77"/>
  <w15:docId w15:val="{B67A2631-B23A-4428-9FB2-5F8D18479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E02EA"/>
    <w:pPr>
      <w:spacing w:line="240" w:lineRule="auto"/>
    </w:pPr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7636F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6">
    <w:name w:val="heading 6"/>
    <w:basedOn w:val="Normalny"/>
    <w:next w:val="Normalny"/>
    <w:link w:val="Nagwek6Znak"/>
    <w:unhideWhenUsed/>
    <w:qFormat/>
    <w:rsid w:val="00FE02EA"/>
    <w:pPr>
      <w:keepNext/>
      <w:tabs>
        <w:tab w:val="left" w:pos="4395"/>
      </w:tabs>
      <w:spacing w:line="360" w:lineRule="auto"/>
      <w:jc w:val="center"/>
      <w:outlineLvl w:val="5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hAnsi="Times"/>
      <w:kern w:val="1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hAnsi="Times"/>
      <w:kern w:val="1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Nagwek6Znak">
    <w:name w:val="Nagłówek 6 Znak"/>
    <w:basedOn w:val="Domylnaczcionkaakapitu"/>
    <w:link w:val="Nagwek6"/>
    <w:rsid w:val="00FE02EA"/>
    <w:rPr>
      <w:rFonts w:ascii="Times New Roman" w:hAnsi="Times New Roman"/>
      <w:b/>
      <w:szCs w:val="20"/>
    </w:rPr>
  </w:style>
  <w:style w:type="paragraph" w:styleId="Tekstpodstawowywcity">
    <w:name w:val="Body Text Indent"/>
    <w:basedOn w:val="Normalny"/>
    <w:link w:val="TekstpodstawowywcityZnak"/>
    <w:semiHidden/>
    <w:unhideWhenUsed/>
    <w:rsid w:val="00FE02EA"/>
    <w:pPr>
      <w:ind w:left="214" w:hanging="142"/>
    </w:pPr>
    <w:rPr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E02EA"/>
    <w:rPr>
      <w:rFonts w:ascii="Times New Roman" w:hAnsi="Times New Roman"/>
      <w:szCs w:val="20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FE02EA"/>
    <w:pPr>
      <w:spacing w:line="360" w:lineRule="auto"/>
      <w:ind w:firstLine="708"/>
      <w:jc w:val="both"/>
    </w:pPr>
    <w:rPr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FE02EA"/>
    <w:rPr>
      <w:rFonts w:ascii="Times New Roman" w:hAnsi="Times New Roman"/>
      <w:szCs w:val="20"/>
    </w:rPr>
  </w:style>
  <w:style w:type="paragraph" w:styleId="Tekstpodstawowywcity3">
    <w:name w:val="Body Text Indent 3"/>
    <w:basedOn w:val="Normalny"/>
    <w:link w:val="Tekstpodstawowywcity3Znak"/>
    <w:unhideWhenUsed/>
    <w:rsid w:val="00FE02EA"/>
    <w:pPr>
      <w:ind w:firstLine="709"/>
      <w:jc w:val="both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FE02EA"/>
    <w:rPr>
      <w:rFonts w:ascii="Times New Roman" w:hAnsi="Times New Roman"/>
      <w:szCs w:val="20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9A104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9A1042"/>
    <w:rPr>
      <w:rFonts w:ascii="Times New Roman" w:hAnsi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A1AA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A1AAD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1AAD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7636F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5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pietrz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LegislatorInfo xmlns="http://schemas.microsoft.com/vsto/legislator-magic-premium">
  <ZipxFilePath>\\msw.local\dfs\usr\mmazurek\MIGRACJA\DOKUMENTY\2021\3-Kodeks wyborczy\NA RM\Projekt.zipx</ZipxFilePath>
</LegislatorInfo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C4B4470-0FB7-4F89-AF1F-466DB7A52D40}">
  <ds:schemaRefs>
    <ds:schemaRef ds:uri="http://schemas.microsoft.com/vsto/legislator-magic-premium"/>
  </ds:schemaRefs>
</ds:datastoreItem>
</file>

<file path=customXml/itemProps3.xml><?xml version="1.0" encoding="utf-8"?>
<ds:datastoreItem xmlns:ds="http://schemas.openxmlformats.org/officeDocument/2006/customXml" ds:itemID="{9EDF5A55-9463-4411-ADBA-9FECDC4A6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3</Pages>
  <Words>705</Words>
  <Characters>4440</Characters>
  <Application>Microsoft Office Word</Application>
  <DocSecurity>0</DocSecurity>
  <Lines>37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Kocik Artur</dc:creator>
  <cp:lastModifiedBy>Pietrzak Ewa</cp:lastModifiedBy>
  <cp:revision>2</cp:revision>
  <cp:lastPrinted>2022-09-01T06:36:00Z</cp:lastPrinted>
  <dcterms:created xsi:type="dcterms:W3CDTF">2022-09-26T11:06:00Z</dcterms:created>
  <dcterms:modified xsi:type="dcterms:W3CDTF">2022-09-26T11:06:00Z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